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50634" w14:textId="43C15196" w:rsidR="00624579" w:rsidRPr="00CA22F4" w:rsidRDefault="00A71134">
      <w:pPr>
        <w:spacing w:before="24"/>
        <w:ind w:left="543"/>
        <w:rPr>
          <w:rFonts w:ascii="Century Gothic" w:eastAsia="Century Gothic" w:hAnsi="Century Gothic" w:cs="Century Gothic"/>
          <w:sz w:val="36"/>
          <w:szCs w:val="36"/>
          <w:lang w:val="nl-NL"/>
        </w:rPr>
      </w:pPr>
      <w:bookmarkStart w:id="0" w:name="_GoBack"/>
      <w:bookmarkEnd w:id="0"/>
      <w:r>
        <w:rPr>
          <w:rFonts w:ascii="Century Gothic" w:eastAsia="Century Gothic" w:hAnsi="Century Gothic" w:cs="Century Gothic"/>
          <w:noProof/>
          <w:sz w:val="36"/>
          <w:szCs w:val="36"/>
          <w:lang w:val="nl-NL" w:eastAsia="nl-NL"/>
        </w:rPr>
        <w:drawing>
          <wp:inline distT="0" distB="0" distL="0" distR="0" wp14:anchorId="14927473" wp14:editId="518A12A7">
            <wp:extent cx="1428750" cy="37147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r w:rsidR="005A5E1C">
        <w:rPr>
          <w:rFonts w:ascii="Century Gothic" w:eastAsia="Century Gothic" w:hAnsi="Century Gothic" w:cs="Century Gothic"/>
          <w:noProof/>
          <w:sz w:val="36"/>
          <w:szCs w:val="36"/>
          <w:lang w:val="nl-NL" w:eastAsia="nl-NL"/>
        </w:rPr>
        <w:drawing>
          <wp:anchor distT="0" distB="0" distL="114300" distR="114300" simplePos="0" relativeHeight="251656704" behindDoc="1" locked="0" layoutInCell="1" allowOverlap="1" wp14:anchorId="7FABD296" wp14:editId="7DBAC4D7">
            <wp:simplePos x="0" y="0"/>
            <wp:positionH relativeFrom="column">
              <wp:posOffset>3044023</wp:posOffset>
            </wp:positionH>
            <wp:positionV relativeFrom="paragraph">
              <wp:posOffset>-355072</wp:posOffset>
            </wp:positionV>
            <wp:extent cx="2390609" cy="1047939"/>
            <wp:effectExtent l="0" t="0" r="0" b="0"/>
            <wp:wrapNone/>
            <wp:docPr id="728" name="Afbeelding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BasisFluvius.jpg"/>
                    <pic:cNvPicPr/>
                  </pic:nvPicPr>
                  <pic:blipFill>
                    <a:blip r:embed="rId9">
                      <a:extLst>
                        <a:ext uri="{28A0092B-C50C-407E-A947-70E740481C1C}">
                          <a14:useLocalDpi xmlns:a14="http://schemas.microsoft.com/office/drawing/2010/main" val="0"/>
                        </a:ext>
                      </a:extLst>
                    </a:blip>
                    <a:stretch>
                      <a:fillRect/>
                    </a:stretch>
                  </pic:blipFill>
                  <pic:spPr>
                    <a:xfrm>
                      <a:off x="0" y="0"/>
                      <a:ext cx="2398612" cy="1051447"/>
                    </a:xfrm>
                    <a:prstGeom prst="rect">
                      <a:avLst/>
                    </a:prstGeom>
                  </pic:spPr>
                </pic:pic>
              </a:graphicData>
            </a:graphic>
            <wp14:sizeRelH relativeFrom="page">
              <wp14:pctWidth>0</wp14:pctWidth>
            </wp14:sizeRelH>
            <wp14:sizeRelV relativeFrom="page">
              <wp14:pctHeight>0</wp14:pctHeight>
            </wp14:sizeRelV>
          </wp:anchor>
        </w:drawing>
      </w:r>
      <w:r w:rsidR="00D119BF">
        <w:rPr>
          <w:noProof/>
          <w:lang w:val="nl-NL" w:eastAsia="nl-NL"/>
        </w:rPr>
        <mc:AlternateContent>
          <mc:Choice Requires="wpg">
            <w:drawing>
              <wp:anchor distT="0" distB="0" distL="114300" distR="114300" simplePos="0" relativeHeight="251633664" behindDoc="1" locked="0" layoutInCell="1" allowOverlap="1" wp14:anchorId="1D1AE240" wp14:editId="2B6672D0">
                <wp:simplePos x="0" y="0"/>
                <wp:positionH relativeFrom="page">
                  <wp:posOffset>-6350</wp:posOffset>
                </wp:positionH>
                <wp:positionV relativeFrom="page">
                  <wp:posOffset>-6350</wp:posOffset>
                </wp:positionV>
                <wp:extent cx="7573010" cy="10704830"/>
                <wp:effectExtent l="3175" t="0" r="5715" b="0"/>
                <wp:wrapNone/>
                <wp:docPr id="66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704830"/>
                          <a:chOff x="-10" y="-10"/>
                          <a:chExt cx="11926" cy="16858"/>
                        </a:xfrm>
                      </wpg:grpSpPr>
                      <wpg:grpSp>
                        <wpg:cNvPr id="663" name="Group 399"/>
                        <wpg:cNvGrpSpPr>
                          <a:grpSpLocks/>
                        </wpg:cNvGrpSpPr>
                        <wpg:grpSpPr bwMode="auto">
                          <a:xfrm>
                            <a:off x="0" y="6989"/>
                            <a:ext cx="11906" cy="4857"/>
                            <a:chOff x="0" y="6989"/>
                            <a:chExt cx="11906" cy="4857"/>
                          </a:xfrm>
                        </wpg:grpSpPr>
                        <wps:wsp>
                          <wps:cNvPr id="664" name="Freeform 400"/>
                          <wps:cNvSpPr>
                            <a:spLocks/>
                          </wps:cNvSpPr>
                          <wps:spPr bwMode="auto">
                            <a:xfrm>
                              <a:off x="0" y="6989"/>
                              <a:ext cx="11906" cy="4857"/>
                            </a:xfrm>
                            <a:custGeom>
                              <a:avLst/>
                              <a:gdLst>
                                <a:gd name="T0" fmla="*/ 11568 w 11906"/>
                                <a:gd name="T1" fmla="+- 0 6989 6989"/>
                                <a:gd name="T2" fmla="*/ 6989 h 4857"/>
                                <a:gd name="T3" fmla="*/ 10879 w 11906"/>
                                <a:gd name="T4" fmla="+- 0 7002 6989"/>
                                <a:gd name="T5" fmla="*/ 7002 h 4857"/>
                                <a:gd name="T6" fmla="*/ 10194 w 11906"/>
                                <a:gd name="T7" fmla="+- 0 7033 6989"/>
                                <a:gd name="T8" fmla="*/ 7033 h 4857"/>
                                <a:gd name="T9" fmla="*/ 9513 w 11906"/>
                                <a:gd name="T10" fmla="+- 0 7078 6989"/>
                                <a:gd name="T11" fmla="*/ 7078 h 4857"/>
                                <a:gd name="T12" fmla="*/ 8837 w 11906"/>
                                <a:gd name="T13" fmla="+- 0 7136 6989"/>
                                <a:gd name="T14" fmla="*/ 7136 h 4857"/>
                                <a:gd name="T15" fmla="*/ 8166 w 11906"/>
                                <a:gd name="T16" fmla="+- 0 7206 6989"/>
                                <a:gd name="T17" fmla="*/ 7206 h 4857"/>
                                <a:gd name="T18" fmla="*/ 7503 w 11906"/>
                                <a:gd name="T19" fmla="+- 0 7285 6989"/>
                                <a:gd name="T20" fmla="*/ 7285 h 4857"/>
                                <a:gd name="T21" fmla="*/ 6846 w 11906"/>
                                <a:gd name="T22" fmla="+- 0 7371 6989"/>
                                <a:gd name="T23" fmla="*/ 7371 h 4857"/>
                                <a:gd name="T24" fmla="*/ 6197 w 11906"/>
                                <a:gd name="T25" fmla="+- 0 7464 6989"/>
                                <a:gd name="T26" fmla="*/ 7464 h 4857"/>
                                <a:gd name="T27" fmla="*/ 3097 w 11906"/>
                                <a:gd name="T28" fmla="+- 0 7945 6989"/>
                                <a:gd name="T29" fmla="*/ 7945 h 4857"/>
                                <a:gd name="T30" fmla="*/ 1936 w 11906"/>
                                <a:gd name="T31" fmla="+- 0 8113 6989"/>
                                <a:gd name="T32" fmla="*/ 8113 h 4857"/>
                                <a:gd name="T33" fmla="*/ 1376 w 11906"/>
                                <a:gd name="T34" fmla="+- 0 8184 6989"/>
                                <a:gd name="T35" fmla="*/ 8184 h 4857"/>
                                <a:gd name="T36" fmla="*/ 830 w 11906"/>
                                <a:gd name="T37" fmla="+- 0 8244 6989"/>
                                <a:gd name="T38" fmla="*/ 8244 h 4857"/>
                                <a:gd name="T39" fmla="*/ 299 w 11906"/>
                                <a:gd name="T40" fmla="+- 0 8291 6989"/>
                                <a:gd name="T41" fmla="*/ 8291 h 4857"/>
                                <a:gd name="T42" fmla="*/ 0 w 11906"/>
                                <a:gd name="T43" fmla="+- 0 8310 6989"/>
                                <a:gd name="T44" fmla="*/ 8310 h 4857"/>
                                <a:gd name="T45" fmla="*/ 0 w 11906"/>
                                <a:gd name="T46" fmla="+- 0 11846 6989"/>
                                <a:gd name="T47" fmla="*/ 11846 h 4857"/>
                                <a:gd name="T48" fmla="*/ 327 w 11906"/>
                                <a:gd name="T49" fmla="+- 0 11829 6989"/>
                                <a:gd name="T50" fmla="*/ 11829 h 4857"/>
                                <a:gd name="T51" fmla="*/ 872 w 11906"/>
                                <a:gd name="T52" fmla="+- 0 11785 6989"/>
                                <a:gd name="T53" fmla="*/ 11785 h 4857"/>
                                <a:gd name="T54" fmla="*/ 1421 w 11906"/>
                                <a:gd name="T55" fmla="+- 0 11727 6989"/>
                                <a:gd name="T56" fmla="*/ 11727 h 4857"/>
                                <a:gd name="T57" fmla="*/ 1974 w 11906"/>
                                <a:gd name="T58" fmla="+- 0 11658 6989"/>
                                <a:gd name="T59" fmla="*/ 11658 h 4857"/>
                                <a:gd name="T60" fmla="*/ 2533 w 11906"/>
                                <a:gd name="T61" fmla="+- 0 11579 6989"/>
                                <a:gd name="T62" fmla="*/ 11579 h 4857"/>
                                <a:gd name="T63" fmla="*/ 6026 w 11906"/>
                                <a:gd name="T64" fmla="+- 0 11007 6989"/>
                                <a:gd name="T65" fmla="*/ 11007 h 4857"/>
                                <a:gd name="T66" fmla="*/ 6637 w 11906"/>
                                <a:gd name="T67" fmla="+- 0 10913 6989"/>
                                <a:gd name="T68" fmla="*/ 10913 h 4857"/>
                                <a:gd name="T69" fmla="*/ 7258 w 11906"/>
                                <a:gd name="T70" fmla="+- 0 10825 6989"/>
                                <a:gd name="T71" fmla="*/ 10825 h 4857"/>
                                <a:gd name="T72" fmla="*/ 7890 w 11906"/>
                                <a:gd name="T73" fmla="+- 0 10744 6989"/>
                                <a:gd name="T74" fmla="*/ 10744 h 4857"/>
                                <a:gd name="T75" fmla="*/ 8533 w 11906"/>
                                <a:gd name="T76" fmla="+- 0 10673 6989"/>
                                <a:gd name="T77" fmla="*/ 10673 h 4857"/>
                                <a:gd name="T78" fmla="*/ 9187 w 11906"/>
                                <a:gd name="T79" fmla="+- 0 10613 6989"/>
                                <a:gd name="T80" fmla="*/ 10613 h 4857"/>
                                <a:gd name="T81" fmla="*/ 9853 w 11906"/>
                                <a:gd name="T82" fmla="+- 0 10566 6989"/>
                                <a:gd name="T83" fmla="*/ 10566 h 4857"/>
                                <a:gd name="T84" fmla="*/ 10533 w 11906"/>
                                <a:gd name="T85" fmla="+- 0 10535 6989"/>
                                <a:gd name="T86" fmla="*/ 10535 h 4857"/>
                                <a:gd name="T87" fmla="*/ 11225 w 11906"/>
                                <a:gd name="T88" fmla="+- 0 10520 6989"/>
                                <a:gd name="T89" fmla="*/ 10520 h 4857"/>
                                <a:gd name="T90" fmla="*/ 11906 w 11906"/>
                                <a:gd name="T91" fmla="+- 0 10515 6989"/>
                                <a:gd name="T92" fmla="*/ 10515 h 4857"/>
                                <a:gd name="T93" fmla="*/ 11906 w 11906"/>
                                <a:gd name="T94" fmla="+- 0 6993 6989"/>
                                <a:gd name="T95" fmla="*/ 6993 h 4857"/>
                                <a:gd name="T96" fmla="*/ 11568 w 11906"/>
                                <a:gd name="T97" fmla="+- 0 6989 6989"/>
                                <a:gd name="T98" fmla="*/ 6989 h 48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1906" h="4857">
                                  <a:moveTo>
                                    <a:pt x="11568" y="0"/>
                                  </a:moveTo>
                                  <a:lnTo>
                                    <a:pt x="10879" y="13"/>
                                  </a:lnTo>
                                  <a:lnTo>
                                    <a:pt x="10194" y="44"/>
                                  </a:lnTo>
                                  <a:lnTo>
                                    <a:pt x="9513" y="89"/>
                                  </a:lnTo>
                                  <a:lnTo>
                                    <a:pt x="8837" y="147"/>
                                  </a:lnTo>
                                  <a:lnTo>
                                    <a:pt x="8166" y="217"/>
                                  </a:lnTo>
                                  <a:lnTo>
                                    <a:pt x="7503" y="296"/>
                                  </a:lnTo>
                                  <a:lnTo>
                                    <a:pt x="6846" y="382"/>
                                  </a:lnTo>
                                  <a:lnTo>
                                    <a:pt x="6197" y="475"/>
                                  </a:lnTo>
                                  <a:lnTo>
                                    <a:pt x="3097" y="956"/>
                                  </a:lnTo>
                                  <a:lnTo>
                                    <a:pt x="1936" y="1124"/>
                                  </a:lnTo>
                                  <a:lnTo>
                                    <a:pt x="1376" y="1195"/>
                                  </a:lnTo>
                                  <a:lnTo>
                                    <a:pt x="830" y="1255"/>
                                  </a:lnTo>
                                  <a:lnTo>
                                    <a:pt x="299" y="1302"/>
                                  </a:lnTo>
                                  <a:lnTo>
                                    <a:pt x="0" y="1321"/>
                                  </a:lnTo>
                                  <a:lnTo>
                                    <a:pt x="0" y="4857"/>
                                  </a:lnTo>
                                  <a:lnTo>
                                    <a:pt x="327" y="4840"/>
                                  </a:lnTo>
                                  <a:lnTo>
                                    <a:pt x="872" y="4796"/>
                                  </a:lnTo>
                                  <a:lnTo>
                                    <a:pt x="1421" y="4738"/>
                                  </a:lnTo>
                                  <a:lnTo>
                                    <a:pt x="1974" y="4669"/>
                                  </a:lnTo>
                                  <a:lnTo>
                                    <a:pt x="2533" y="4590"/>
                                  </a:lnTo>
                                  <a:lnTo>
                                    <a:pt x="6026" y="4018"/>
                                  </a:lnTo>
                                  <a:lnTo>
                                    <a:pt x="6637" y="3924"/>
                                  </a:lnTo>
                                  <a:lnTo>
                                    <a:pt x="7258" y="3836"/>
                                  </a:lnTo>
                                  <a:lnTo>
                                    <a:pt x="7890" y="3755"/>
                                  </a:lnTo>
                                  <a:lnTo>
                                    <a:pt x="8533" y="3684"/>
                                  </a:lnTo>
                                  <a:lnTo>
                                    <a:pt x="9187" y="3624"/>
                                  </a:lnTo>
                                  <a:lnTo>
                                    <a:pt x="9853" y="3577"/>
                                  </a:lnTo>
                                  <a:lnTo>
                                    <a:pt x="10533" y="3546"/>
                                  </a:lnTo>
                                  <a:lnTo>
                                    <a:pt x="11225" y="3531"/>
                                  </a:lnTo>
                                  <a:lnTo>
                                    <a:pt x="11906" y="3526"/>
                                  </a:lnTo>
                                  <a:lnTo>
                                    <a:pt x="11906" y="4"/>
                                  </a:lnTo>
                                  <a:lnTo>
                                    <a:pt x="11568" y="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396"/>
                        <wpg:cNvGrpSpPr>
                          <a:grpSpLocks/>
                        </wpg:cNvGrpSpPr>
                        <wpg:grpSpPr bwMode="auto">
                          <a:xfrm>
                            <a:off x="0" y="7723"/>
                            <a:ext cx="11906" cy="4852"/>
                            <a:chOff x="0" y="7723"/>
                            <a:chExt cx="11906" cy="4852"/>
                          </a:xfrm>
                        </wpg:grpSpPr>
                        <wps:wsp>
                          <wps:cNvPr id="666" name="Freeform 398"/>
                          <wps:cNvSpPr>
                            <a:spLocks/>
                          </wps:cNvSpPr>
                          <wps:spPr bwMode="auto">
                            <a:xfrm>
                              <a:off x="0" y="7723"/>
                              <a:ext cx="11906" cy="4852"/>
                            </a:xfrm>
                            <a:custGeom>
                              <a:avLst/>
                              <a:gdLst>
                                <a:gd name="T0" fmla="*/ 11483 w 11906"/>
                                <a:gd name="T1" fmla="+- 0 7723 7723"/>
                                <a:gd name="T2" fmla="*/ 7723 h 4852"/>
                                <a:gd name="T3" fmla="*/ 10794 w 11906"/>
                                <a:gd name="T4" fmla="+- 0 7737 7723"/>
                                <a:gd name="T5" fmla="*/ 7737 h 4852"/>
                                <a:gd name="T6" fmla="*/ 10109 w 11906"/>
                                <a:gd name="T7" fmla="+- 0 7767 7723"/>
                                <a:gd name="T8" fmla="*/ 7767 h 4852"/>
                                <a:gd name="T9" fmla="*/ 9428 w 11906"/>
                                <a:gd name="T10" fmla="+- 0 7812 7723"/>
                                <a:gd name="T11" fmla="*/ 7812 h 4852"/>
                                <a:gd name="T12" fmla="*/ 8752 w 11906"/>
                                <a:gd name="T13" fmla="+- 0 7870 7723"/>
                                <a:gd name="T14" fmla="*/ 7870 h 4852"/>
                                <a:gd name="T15" fmla="*/ 8081 w 11906"/>
                                <a:gd name="T16" fmla="+- 0 7940 7723"/>
                                <a:gd name="T17" fmla="*/ 7940 h 4852"/>
                                <a:gd name="T18" fmla="*/ 7418 w 11906"/>
                                <a:gd name="T19" fmla="+- 0 8019 7723"/>
                                <a:gd name="T20" fmla="*/ 8019 h 4852"/>
                                <a:gd name="T21" fmla="*/ 6761 w 11906"/>
                                <a:gd name="T22" fmla="+- 0 8105 7723"/>
                                <a:gd name="T23" fmla="*/ 8105 h 4852"/>
                                <a:gd name="T24" fmla="*/ 6112 w 11906"/>
                                <a:gd name="T25" fmla="+- 0 8198 7723"/>
                                <a:gd name="T26" fmla="*/ 8198 h 4852"/>
                                <a:gd name="T27" fmla="*/ 3012 w 11906"/>
                                <a:gd name="T28" fmla="+- 0 8680 7723"/>
                                <a:gd name="T29" fmla="*/ 8680 h 4852"/>
                                <a:gd name="T30" fmla="*/ 1851 w 11906"/>
                                <a:gd name="T31" fmla="+- 0 8847 7723"/>
                                <a:gd name="T32" fmla="*/ 8847 h 4852"/>
                                <a:gd name="T33" fmla="*/ 1291 w 11906"/>
                                <a:gd name="T34" fmla="+- 0 8918 7723"/>
                                <a:gd name="T35" fmla="*/ 8918 h 4852"/>
                                <a:gd name="T36" fmla="*/ 745 w 11906"/>
                                <a:gd name="T37" fmla="+- 0 8978 7723"/>
                                <a:gd name="T38" fmla="*/ 8978 h 4852"/>
                                <a:gd name="T39" fmla="*/ 214 w 11906"/>
                                <a:gd name="T40" fmla="+- 0 9025 7723"/>
                                <a:gd name="T41" fmla="*/ 9025 h 4852"/>
                                <a:gd name="T42" fmla="*/ 0 w 11906"/>
                                <a:gd name="T43" fmla="+- 0 9038 7723"/>
                                <a:gd name="T44" fmla="*/ 9038 h 4852"/>
                                <a:gd name="T45" fmla="*/ 0 w 11906"/>
                                <a:gd name="T46" fmla="+- 0 12576 7723"/>
                                <a:gd name="T47" fmla="*/ 12576 h 4852"/>
                                <a:gd name="T48" fmla="*/ 242 w 11906"/>
                                <a:gd name="T49" fmla="+- 0 12563 7723"/>
                                <a:gd name="T50" fmla="*/ 12563 h 4852"/>
                                <a:gd name="T51" fmla="*/ 787 w 11906"/>
                                <a:gd name="T52" fmla="+- 0 12519 7723"/>
                                <a:gd name="T53" fmla="*/ 12519 h 4852"/>
                                <a:gd name="T54" fmla="*/ 1336 w 11906"/>
                                <a:gd name="T55" fmla="+- 0 12461 7723"/>
                                <a:gd name="T56" fmla="*/ 12461 h 4852"/>
                                <a:gd name="T57" fmla="*/ 1889 w 11906"/>
                                <a:gd name="T58" fmla="+- 0 12392 7723"/>
                                <a:gd name="T59" fmla="*/ 12392 h 4852"/>
                                <a:gd name="T60" fmla="*/ 2448 w 11906"/>
                                <a:gd name="T61" fmla="+- 0 12313 7723"/>
                                <a:gd name="T62" fmla="*/ 12313 h 4852"/>
                                <a:gd name="T63" fmla="*/ 5941 w 11906"/>
                                <a:gd name="T64" fmla="+- 0 11741 7723"/>
                                <a:gd name="T65" fmla="*/ 11741 h 4852"/>
                                <a:gd name="T66" fmla="*/ 6552 w 11906"/>
                                <a:gd name="T67" fmla="+- 0 11647 7723"/>
                                <a:gd name="T68" fmla="*/ 11647 h 4852"/>
                                <a:gd name="T69" fmla="*/ 7173 w 11906"/>
                                <a:gd name="T70" fmla="+- 0 11559 7723"/>
                                <a:gd name="T71" fmla="*/ 11559 h 4852"/>
                                <a:gd name="T72" fmla="*/ 7805 w 11906"/>
                                <a:gd name="T73" fmla="+- 0 11478 7723"/>
                                <a:gd name="T74" fmla="*/ 11478 h 4852"/>
                                <a:gd name="T75" fmla="*/ 8448 w 11906"/>
                                <a:gd name="T76" fmla="+- 0 11407 7723"/>
                                <a:gd name="T77" fmla="*/ 11407 h 4852"/>
                                <a:gd name="T78" fmla="*/ 9102 w 11906"/>
                                <a:gd name="T79" fmla="+- 0 11347 7723"/>
                                <a:gd name="T80" fmla="*/ 11347 h 4852"/>
                                <a:gd name="T81" fmla="*/ 9768 w 11906"/>
                                <a:gd name="T82" fmla="+- 0 11300 7723"/>
                                <a:gd name="T83" fmla="*/ 11300 h 4852"/>
                                <a:gd name="T84" fmla="*/ 10448 w 11906"/>
                                <a:gd name="T85" fmla="+- 0 11269 7723"/>
                                <a:gd name="T86" fmla="*/ 11269 h 4852"/>
                                <a:gd name="T87" fmla="*/ 11140 w 11906"/>
                                <a:gd name="T88" fmla="+- 0 11254 7723"/>
                                <a:gd name="T89" fmla="*/ 11254 h 4852"/>
                                <a:gd name="T90" fmla="*/ 11906 w 11906"/>
                                <a:gd name="T91" fmla="+- 0 11249 7723"/>
                                <a:gd name="T92" fmla="*/ 11249 h 4852"/>
                                <a:gd name="T93" fmla="*/ 11906 w 11906"/>
                                <a:gd name="T94" fmla="+- 0 7728 7723"/>
                                <a:gd name="T95" fmla="*/ 7728 h 4852"/>
                                <a:gd name="T96" fmla="*/ 11483 w 11906"/>
                                <a:gd name="T97" fmla="+- 0 7723 7723"/>
                                <a:gd name="T98" fmla="*/ 7723 h 48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11906" h="4852">
                                  <a:moveTo>
                                    <a:pt x="11483" y="0"/>
                                  </a:moveTo>
                                  <a:lnTo>
                                    <a:pt x="10794" y="14"/>
                                  </a:lnTo>
                                  <a:lnTo>
                                    <a:pt x="10109" y="44"/>
                                  </a:lnTo>
                                  <a:lnTo>
                                    <a:pt x="9428" y="89"/>
                                  </a:lnTo>
                                  <a:lnTo>
                                    <a:pt x="8752" y="147"/>
                                  </a:lnTo>
                                  <a:lnTo>
                                    <a:pt x="8081" y="217"/>
                                  </a:lnTo>
                                  <a:lnTo>
                                    <a:pt x="7418" y="296"/>
                                  </a:lnTo>
                                  <a:lnTo>
                                    <a:pt x="6761" y="382"/>
                                  </a:lnTo>
                                  <a:lnTo>
                                    <a:pt x="6112" y="475"/>
                                  </a:lnTo>
                                  <a:lnTo>
                                    <a:pt x="3012" y="957"/>
                                  </a:lnTo>
                                  <a:lnTo>
                                    <a:pt x="1851" y="1124"/>
                                  </a:lnTo>
                                  <a:lnTo>
                                    <a:pt x="1291" y="1195"/>
                                  </a:lnTo>
                                  <a:lnTo>
                                    <a:pt x="745" y="1255"/>
                                  </a:lnTo>
                                  <a:lnTo>
                                    <a:pt x="214" y="1302"/>
                                  </a:lnTo>
                                  <a:lnTo>
                                    <a:pt x="0" y="1315"/>
                                  </a:lnTo>
                                  <a:lnTo>
                                    <a:pt x="0" y="4853"/>
                                  </a:lnTo>
                                  <a:lnTo>
                                    <a:pt x="242" y="4840"/>
                                  </a:lnTo>
                                  <a:lnTo>
                                    <a:pt x="787" y="4796"/>
                                  </a:lnTo>
                                  <a:lnTo>
                                    <a:pt x="1336" y="4738"/>
                                  </a:lnTo>
                                  <a:lnTo>
                                    <a:pt x="1889" y="4669"/>
                                  </a:lnTo>
                                  <a:lnTo>
                                    <a:pt x="2448" y="4590"/>
                                  </a:lnTo>
                                  <a:lnTo>
                                    <a:pt x="5941" y="4018"/>
                                  </a:lnTo>
                                  <a:lnTo>
                                    <a:pt x="6552" y="3924"/>
                                  </a:lnTo>
                                  <a:lnTo>
                                    <a:pt x="7173" y="3836"/>
                                  </a:lnTo>
                                  <a:lnTo>
                                    <a:pt x="7805" y="3755"/>
                                  </a:lnTo>
                                  <a:lnTo>
                                    <a:pt x="8448" y="3684"/>
                                  </a:lnTo>
                                  <a:lnTo>
                                    <a:pt x="9102" y="3624"/>
                                  </a:lnTo>
                                  <a:lnTo>
                                    <a:pt x="9768" y="3577"/>
                                  </a:lnTo>
                                  <a:lnTo>
                                    <a:pt x="10448" y="3546"/>
                                  </a:lnTo>
                                  <a:lnTo>
                                    <a:pt x="11140" y="3531"/>
                                  </a:lnTo>
                                  <a:lnTo>
                                    <a:pt x="11906" y="3526"/>
                                  </a:lnTo>
                                  <a:lnTo>
                                    <a:pt x="11906" y="5"/>
                                  </a:lnTo>
                                  <a:lnTo>
                                    <a:pt x="11483"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35" y="9548"/>
                              <a:ext cx="3259" cy="3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8" name="Group 393"/>
                        <wpg:cNvGrpSpPr>
                          <a:grpSpLocks/>
                        </wpg:cNvGrpSpPr>
                        <wpg:grpSpPr bwMode="auto">
                          <a:xfrm>
                            <a:off x="4535" y="9548"/>
                            <a:ext cx="3259" cy="3259"/>
                            <a:chOff x="4535" y="9548"/>
                            <a:chExt cx="3259" cy="3259"/>
                          </a:xfrm>
                        </wpg:grpSpPr>
                        <wps:wsp>
                          <wps:cNvPr id="669" name="Freeform 395"/>
                          <wps:cNvSpPr>
                            <a:spLocks/>
                          </wps:cNvSpPr>
                          <wps:spPr bwMode="auto">
                            <a:xfrm>
                              <a:off x="4535" y="9548"/>
                              <a:ext cx="3259" cy="3259"/>
                            </a:xfrm>
                            <a:custGeom>
                              <a:avLst/>
                              <a:gdLst>
                                <a:gd name="T0" fmla="+- 0 6299 4535"/>
                                <a:gd name="T1" fmla="*/ T0 w 3259"/>
                                <a:gd name="T2" fmla="+- 0 12802 9548"/>
                                <a:gd name="T3" fmla="*/ 12802 h 3259"/>
                                <a:gd name="T4" fmla="+- 0 6557 4535"/>
                                <a:gd name="T5" fmla="*/ T4 w 3259"/>
                                <a:gd name="T6" fmla="+- 0 12760 9548"/>
                                <a:gd name="T7" fmla="*/ 12760 h 3259"/>
                                <a:gd name="T8" fmla="+- 0 6800 4535"/>
                                <a:gd name="T9" fmla="*/ T8 w 3259"/>
                                <a:gd name="T10" fmla="+- 0 12679 9548"/>
                                <a:gd name="T11" fmla="*/ 12679 h 3259"/>
                                <a:gd name="T12" fmla="+- 0 7024 4535"/>
                                <a:gd name="T13" fmla="*/ T12 w 3259"/>
                                <a:gd name="T14" fmla="+- 0 12563 9548"/>
                                <a:gd name="T15" fmla="*/ 12563 h 3259"/>
                                <a:gd name="T16" fmla="+- 0 7226 4535"/>
                                <a:gd name="T17" fmla="*/ T16 w 3259"/>
                                <a:gd name="T18" fmla="+- 0 12415 9548"/>
                                <a:gd name="T19" fmla="*/ 12415 h 3259"/>
                                <a:gd name="T20" fmla="+- 0 7403 4535"/>
                                <a:gd name="T21" fmla="*/ T20 w 3259"/>
                                <a:gd name="T22" fmla="+- 0 12238 9548"/>
                                <a:gd name="T23" fmla="*/ 12238 h 3259"/>
                                <a:gd name="T24" fmla="+- 0 7551 4535"/>
                                <a:gd name="T25" fmla="*/ T24 w 3259"/>
                                <a:gd name="T26" fmla="+- 0 12036 9548"/>
                                <a:gd name="T27" fmla="*/ 12036 h 3259"/>
                                <a:gd name="T28" fmla="+- 0 7667 4535"/>
                                <a:gd name="T29" fmla="*/ T28 w 3259"/>
                                <a:gd name="T30" fmla="+- 0 11812 9548"/>
                                <a:gd name="T31" fmla="*/ 11812 h 3259"/>
                                <a:gd name="T32" fmla="+- 0 7748 4535"/>
                                <a:gd name="T33" fmla="*/ T32 w 3259"/>
                                <a:gd name="T34" fmla="+- 0 11569 9548"/>
                                <a:gd name="T35" fmla="*/ 11569 h 3259"/>
                                <a:gd name="T36" fmla="+- 0 7789 4535"/>
                                <a:gd name="T37" fmla="*/ T36 w 3259"/>
                                <a:gd name="T38" fmla="+- 0 11311 9548"/>
                                <a:gd name="T39" fmla="*/ 11311 h 3259"/>
                                <a:gd name="T40" fmla="+- 0 7788 4535"/>
                                <a:gd name="T41" fmla="*/ T40 w 3259"/>
                                <a:gd name="T42" fmla="+- 0 11044 9548"/>
                                <a:gd name="T43" fmla="*/ 11044 h 3259"/>
                                <a:gd name="T44" fmla="+- 0 7738 4535"/>
                                <a:gd name="T45" fmla="*/ T44 w 3259"/>
                                <a:gd name="T46" fmla="+- 0 10786 9548"/>
                                <a:gd name="T47" fmla="*/ 10786 h 3259"/>
                                <a:gd name="T48" fmla="+- 0 7644 4535"/>
                                <a:gd name="T49" fmla="*/ T48 w 3259"/>
                                <a:gd name="T50" fmla="+- 0 10543 9548"/>
                                <a:gd name="T51" fmla="*/ 10543 h 3259"/>
                                <a:gd name="T52" fmla="+- 0 7512 4535"/>
                                <a:gd name="T53" fmla="*/ T52 w 3259"/>
                                <a:gd name="T54" fmla="+- 0 10319 9548"/>
                                <a:gd name="T55" fmla="*/ 10319 h 3259"/>
                                <a:gd name="T56" fmla="+- 0 7348 4535"/>
                                <a:gd name="T57" fmla="*/ T56 w 3259"/>
                                <a:gd name="T58" fmla="+- 0 10117 9548"/>
                                <a:gd name="T59" fmla="*/ 10117 h 3259"/>
                                <a:gd name="T60" fmla="+- 0 7159 4535"/>
                                <a:gd name="T61" fmla="*/ T60 w 3259"/>
                                <a:gd name="T62" fmla="+- 0 9940 9548"/>
                                <a:gd name="T63" fmla="*/ 9940 h 3259"/>
                                <a:gd name="T64" fmla="+- 0 6951 4535"/>
                                <a:gd name="T65" fmla="*/ T64 w 3259"/>
                                <a:gd name="T66" fmla="+- 0 9792 9548"/>
                                <a:gd name="T67" fmla="*/ 9792 h 3259"/>
                                <a:gd name="T68" fmla="+- 0 6730 4535"/>
                                <a:gd name="T69" fmla="*/ T68 w 3259"/>
                                <a:gd name="T70" fmla="+- 0 9676 9548"/>
                                <a:gd name="T71" fmla="*/ 9676 h 3259"/>
                                <a:gd name="T72" fmla="+- 0 6503 4535"/>
                                <a:gd name="T73" fmla="*/ T72 w 3259"/>
                                <a:gd name="T74" fmla="+- 0 9595 9548"/>
                                <a:gd name="T75" fmla="*/ 9595 h 3259"/>
                                <a:gd name="T76" fmla="+- 0 6277 4535"/>
                                <a:gd name="T77" fmla="*/ T76 w 3259"/>
                                <a:gd name="T78" fmla="+- 0 9553 9548"/>
                                <a:gd name="T79" fmla="*/ 9553 h 3259"/>
                                <a:gd name="T80" fmla="+- 0 6031 4535"/>
                                <a:gd name="T81" fmla="*/ T80 w 3259"/>
                                <a:gd name="T82" fmla="+- 0 9553 9548"/>
                                <a:gd name="T83" fmla="*/ 9553 h 3259"/>
                                <a:gd name="T84" fmla="+- 0 5774 4535"/>
                                <a:gd name="T85" fmla="*/ T84 w 3259"/>
                                <a:gd name="T86" fmla="+- 0 9595 9548"/>
                                <a:gd name="T87" fmla="*/ 9595 h 3259"/>
                                <a:gd name="T88" fmla="+- 0 5531 4535"/>
                                <a:gd name="T89" fmla="*/ T88 w 3259"/>
                                <a:gd name="T90" fmla="+- 0 9676 9548"/>
                                <a:gd name="T91" fmla="*/ 9676 h 3259"/>
                                <a:gd name="T92" fmla="+- 0 5307 4535"/>
                                <a:gd name="T93" fmla="*/ T92 w 3259"/>
                                <a:gd name="T94" fmla="+- 0 9792 9548"/>
                                <a:gd name="T95" fmla="*/ 9792 h 3259"/>
                                <a:gd name="T96" fmla="+- 0 5105 4535"/>
                                <a:gd name="T97" fmla="*/ T96 w 3259"/>
                                <a:gd name="T98" fmla="+- 0 9940 9548"/>
                                <a:gd name="T99" fmla="*/ 9940 h 3259"/>
                                <a:gd name="T100" fmla="+- 0 4928 4535"/>
                                <a:gd name="T101" fmla="*/ T100 w 3259"/>
                                <a:gd name="T102" fmla="+- 0 10117 9548"/>
                                <a:gd name="T103" fmla="*/ 10117 h 3259"/>
                                <a:gd name="T104" fmla="+- 0 4780 4535"/>
                                <a:gd name="T105" fmla="*/ T104 w 3259"/>
                                <a:gd name="T106" fmla="+- 0 10319 9548"/>
                                <a:gd name="T107" fmla="*/ 10319 h 3259"/>
                                <a:gd name="T108" fmla="+- 0 4664 4535"/>
                                <a:gd name="T109" fmla="*/ T108 w 3259"/>
                                <a:gd name="T110" fmla="+- 0 10543 9548"/>
                                <a:gd name="T111" fmla="*/ 10543 h 3259"/>
                                <a:gd name="T112" fmla="+- 0 4583 4535"/>
                                <a:gd name="T113" fmla="*/ T112 w 3259"/>
                                <a:gd name="T114" fmla="+- 0 10786 9548"/>
                                <a:gd name="T115" fmla="*/ 10786 h 3259"/>
                                <a:gd name="T116" fmla="+- 0 4541 4535"/>
                                <a:gd name="T117" fmla="*/ T116 w 3259"/>
                                <a:gd name="T118" fmla="+- 0 11044 9548"/>
                                <a:gd name="T119" fmla="*/ 11044 h 3259"/>
                                <a:gd name="T120" fmla="+- 0 4541 4535"/>
                                <a:gd name="T121" fmla="*/ T120 w 3259"/>
                                <a:gd name="T122" fmla="+- 0 11311 9548"/>
                                <a:gd name="T123" fmla="*/ 11311 h 3259"/>
                                <a:gd name="T124" fmla="+- 0 4583 4535"/>
                                <a:gd name="T125" fmla="*/ T124 w 3259"/>
                                <a:gd name="T126" fmla="+- 0 11569 9548"/>
                                <a:gd name="T127" fmla="*/ 11569 h 3259"/>
                                <a:gd name="T128" fmla="+- 0 4664 4535"/>
                                <a:gd name="T129" fmla="*/ T128 w 3259"/>
                                <a:gd name="T130" fmla="+- 0 11812 9548"/>
                                <a:gd name="T131" fmla="*/ 11812 h 3259"/>
                                <a:gd name="T132" fmla="+- 0 4780 4535"/>
                                <a:gd name="T133" fmla="*/ T132 w 3259"/>
                                <a:gd name="T134" fmla="+- 0 12036 9548"/>
                                <a:gd name="T135" fmla="*/ 12036 h 3259"/>
                                <a:gd name="T136" fmla="+- 0 4928 4535"/>
                                <a:gd name="T137" fmla="*/ T136 w 3259"/>
                                <a:gd name="T138" fmla="+- 0 12238 9548"/>
                                <a:gd name="T139" fmla="*/ 12238 h 3259"/>
                                <a:gd name="T140" fmla="+- 0 5105 4535"/>
                                <a:gd name="T141" fmla="*/ T140 w 3259"/>
                                <a:gd name="T142" fmla="+- 0 12415 9548"/>
                                <a:gd name="T143" fmla="*/ 12415 h 3259"/>
                                <a:gd name="T144" fmla="+- 0 5307 4535"/>
                                <a:gd name="T145" fmla="*/ T144 w 3259"/>
                                <a:gd name="T146" fmla="+- 0 12563 9548"/>
                                <a:gd name="T147" fmla="*/ 12563 h 3259"/>
                                <a:gd name="T148" fmla="+- 0 5531 4535"/>
                                <a:gd name="T149" fmla="*/ T148 w 3259"/>
                                <a:gd name="T150" fmla="+- 0 12679 9548"/>
                                <a:gd name="T151" fmla="*/ 12679 h 3259"/>
                                <a:gd name="T152" fmla="+- 0 5774 4535"/>
                                <a:gd name="T153" fmla="*/ T152 w 3259"/>
                                <a:gd name="T154" fmla="+- 0 12760 9548"/>
                                <a:gd name="T155" fmla="*/ 12760 h 3259"/>
                                <a:gd name="T156" fmla="+- 0 6031 4535"/>
                                <a:gd name="T157" fmla="*/ T156 w 3259"/>
                                <a:gd name="T158" fmla="+- 0 12802 9548"/>
                                <a:gd name="T159" fmla="*/ 12802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59" h="3259">
                                  <a:moveTo>
                                    <a:pt x="1630" y="3259"/>
                                  </a:moveTo>
                                  <a:lnTo>
                                    <a:pt x="1764" y="3254"/>
                                  </a:lnTo>
                                  <a:lnTo>
                                    <a:pt x="1894" y="3238"/>
                                  </a:lnTo>
                                  <a:lnTo>
                                    <a:pt x="2022" y="3212"/>
                                  </a:lnTo>
                                  <a:lnTo>
                                    <a:pt x="2145" y="3176"/>
                                  </a:lnTo>
                                  <a:lnTo>
                                    <a:pt x="2265" y="3131"/>
                                  </a:lnTo>
                                  <a:lnTo>
                                    <a:pt x="2379" y="3078"/>
                                  </a:lnTo>
                                  <a:lnTo>
                                    <a:pt x="2489" y="3015"/>
                                  </a:lnTo>
                                  <a:lnTo>
                                    <a:pt x="2593" y="2945"/>
                                  </a:lnTo>
                                  <a:lnTo>
                                    <a:pt x="2691" y="2867"/>
                                  </a:lnTo>
                                  <a:lnTo>
                                    <a:pt x="2783" y="2782"/>
                                  </a:lnTo>
                                  <a:lnTo>
                                    <a:pt x="2868" y="2690"/>
                                  </a:lnTo>
                                  <a:lnTo>
                                    <a:pt x="2945" y="2592"/>
                                  </a:lnTo>
                                  <a:lnTo>
                                    <a:pt x="3016" y="2488"/>
                                  </a:lnTo>
                                  <a:lnTo>
                                    <a:pt x="3078" y="2379"/>
                                  </a:lnTo>
                                  <a:lnTo>
                                    <a:pt x="3132" y="2264"/>
                                  </a:lnTo>
                                  <a:lnTo>
                                    <a:pt x="3177" y="2145"/>
                                  </a:lnTo>
                                  <a:lnTo>
                                    <a:pt x="3213" y="2021"/>
                                  </a:lnTo>
                                  <a:lnTo>
                                    <a:pt x="3239" y="1894"/>
                                  </a:lnTo>
                                  <a:lnTo>
                                    <a:pt x="3254" y="1763"/>
                                  </a:lnTo>
                                  <a:lnTo>
                                    <a:pt x="3260" y="1630"/>
                                  </a:lnTo>
                                  <a:lnTo>
                                    <a:pt x="3253" y="1496"/>
                                  </a:lnTo>
                                  <a:lnTo>
                                    <a:pt x="3234" y="1365"/>
                                  </a:lnTo>
                                  <a:lnTo>
                                    <a:pt x="3203" y="1238"/>
                                  </a:lnTo>
                                  <a:lnTo>
                                    <a:pt x="3161" y="1115"/>
                                  </a:lnTo>
                                  <a:lnTo>
                                    <a:pt x="3109" y="995"/>
                                  </a:lnTo>
                                  <a:lnTo>
                                    <a:pt x="3047" y="881"/>
                                  </a:lnTo>
                                  <a:lnTo>
                                    <a:pt x="2977" y="771"/>
                                  </a:lnTo>
                                  <a:lnTo>
                                    <a:pt x="2898" y="667"/>
                                  </a:lnTo>
                                  <a:lnTo>
                                    <a:pt x="2813" y="569"/>
                                  </a:lnTo>
                                  <a:lnTo>
                                    <a:pt x="2721" y="477"/>
                                  </a:lnTo>
                                  <a:lnTo>
                                    <a:pt x="2624" y="392"/>
                                  </a:lnTo>
                                  <a:lnTo>
                                    <a:pt x="2522" y="314"/>
                                  </a:lnTo>
                                  <a:lnTo>
                                    <a:pt x="2416" y="244"/>
                                  </a:lnTo>
                                  <a:lnTo>
                                    <a:pt x="2307" y="182"/>
                                  </a:lnTo>
                                  <a:lnTo>
                                    <a:pt x="2195" y="128"/>
                                  </a:lnTo>
                                  <a:lnTo>
                                    <a:pt x="2082" y="83"/>
                                  </a:lnTo>
                                  <a:lnTo>
                                    <a:pt x="1968" y="47"/>
                                  </a:lnTo>
                                  <a:lnTo>
                                    <a:pt x="1855" y="21"/>
                                  </a:lnTo>
                                  <a:lnTo>
                                    <a:pt x="1742" y="5"/>
                                  </a:lnTo>
                                  <a:lnTo>
                                    <a:pt x="1630" y="0"/>
                                  </a:lnTo>
                                  <a:lnTo>
                                    <a:pt x="1496" y="5"/>
                                  </a:lnTo>
                                  <a:lnTo>
                                    <a:pt x="1366" y="21"/>
                                  </a:lnTo>
                                  <a:lnTo>
                                    <a:pt x="1239" y="47"/>
                                  </a:lnTo>
                                  <a:lnTo>
                                    <a:pt x="1115" y="83"/>
                                  </a:lnTo>
                                  <a:lnTo>
                                    <a:pt x="996" y="128"/>
                                  </a:lnTo>
                                  <a:lnTo>
                                    <a:pt x="881" y="182"/>
                                  </a:lnTo>
                                  <a:lnTo>
                                    <a:pt x="772" y="244"/>
                                  </a:lnTo>
                                  <a:lnTo>
                                    <a:pt x="668" y="314"/>
                                  </a:lnTo>
                                  <a:lnTo>
                                    <a:pt x="570" y="392"/>
                                  </a:lnTo>
                                  <a:lnTo>
                                    <a:pt x="478" y="477"/>
                                  </a:lnTo>
                                  <a:lnTo>
                                    <a:pt x="393" y="569"/>
                                  </a:lnTo>
                                  <a:lnTo>
                                    <a:pt x="315" y="667"/>
                                  </a:lnTo>
                                  <a:lnTo>
                                    <a:pt x="245" y="771"/>
                                  </a:lnTo>
                                  <a:lnTo>
                                    <a:pt x="182" y="881"/>
                                  </a:lnTo>
                                  <a:lnTo>
                                    <a:pt x="129" y="995"/>
                                  </a:lnTo>
                                  <a:lnTo>
                                    <a:pt x="84" y="1115"/>
                                  </a:lnTo>
                                  <a:lnTo>
                                    <a:pt x="48" y="1238"/>
                                  </a:lnTo>
                                  <a:lnTo>
                                    <a:pt x="22" y="1365"/>
                                  </a:lnTo>
                                  <a:lnTo>
                                    <a:pt x="6" y="1496"/>
                                  </a:lnTo>
                                  <a:lnTo>
                                    <a:pt x="0" y="1630"/>
                                  </a:lnTo>
                                  <a:lnTo>
                                    <a:pt x="6" y="1763"/>
                                  </a:lnTo>
                                  <a:lnTo>
                                    <a:pt x="22" y="1894"/>
                                  </a:lnTo>
                                  <a:lnTo>
                                    <a:pt x="48" y="2021"/>
                                  </a:lnTo>
                                  <a:lnTo>
                                    <a:pt x="84" y="2145"/>
                                  </a:lnTo>
                                  <a:lnTo>
                                    <a:pt x="129" y="2264"/>
                                  </a:lnTo>
                                  <a:lnTo>
                                    <a:pt x="182" y="2379"/>
                                  </a:lnTo>
                                  <a:lnTo>
                                    <a:pt x="245" y="2488"/>
                                  </a:lnTo>
                                  <a:lnTo>
                                    <a:pt x="315" y="2592"/>
                                  </a:lnTo>
                                  <a:lnTo>
                                    <a:pt x="393" y="2690"/>
                                  </a:lnTo>
                                  <a:lnTo>
                                    <a:pt x="478" y="2782"/>
                                  </a:lnTo>
                                  <a:lnTo>
                                    <a:pt x="570" y="2867"/>
                                  </a:lnTo>
                                  <a:lnTo>
                                    <a:pt x="668" y="2945"/>
                                  </a:lnTo>
                                  <a:lnTo>
                                    <a:pt x="772" y="3015"/>
                                  </a:lnTo>
                                  <a:lnTo>
                                    <a:pt x="881" y="3078"/>
                                  </a:lnTo>
                                  <a:lnTo>
                                    <a:pt x="996" y="3131"/>
                                  </a:lnTo>
                                  <a:lnTo>
                                    <a:pt x="1115" y="3176"/>
                                  </a:lnTo>
                                  <a:lnTo>
                                    <a:pt x="1239" y="3212"/>
                                  </a:lnTo>
                                  <a:lnTo>
                                    <a:pt x="1366" y="3238"/>
                                  </a:lnTo>
                                  <a:lnTo>
                                    <a:pt x="1496" y="3254"/>
                                  </a:lnTo>
                                  <a:lnTo>
                                    <a:pt x="1630" y="3259"/>
                                  </a:lnTo>
                                  <a:close/>
                                </a:path>
                              </a:pathLst>
                            </a:custGeom>
                            <a:noFill/>
                            <a:ln w="71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7" y="10254"/>
                              <a:ext cx="3259" cy="3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1" name="Group 390"/>
                        <wpg:cNvGrpSpPr>
                          <a:grpSpLocks/>
                        </wpg:cNvGrpSpPr>
                        <wpg:grpSpPr bwMode="auto">
                          <a:xfrm>
                            <a:off x="907" y="10254"/>
                            <a:ext cx="3259" cy="3259"/>
                            <a:chOff x="907" y="10254"/>
                            <a:chExt cx="3259" cy="3259"/>
                          </a:xfrm>
                        </wpg:grpSpPr>
                        <wps:wsp>
                          <wps:cNvPr id="672" name="Freeform 392"/>
                          <wps:cNvSpPr>
                            <a:spLocks/>
                          </wps:cNvSpPr>
                          <wps:spPr bwMode="auto">
                            <a:xfrm>
                              <a:off x="907" y="10254"/>
                              <a:ext cx="3259" cy="3259"/>
                            </a:xfrm>
                            <a:custGeom>
                              <a:avLst/>
                              <a:gdLst>
                                <a:gd name="T0" fmla="+- 0 2671 907"/>
                                <a:gd name="T1" fmla="*/ T0 w 3259"/>
                                <a:gd name="T2" fmla="+- 0 13508 10254"/>
                                <a:gd name="T3" fmla="*/ 13508 h 3259"/>
                                <a:gd name="T4" fmla="+- 0 2929 907"/>
                                <a:gd name="T5" fmla="*/ T4 w 3259"/>
                                <a:gd name="T6" fmla="+- 0 13466 10254"/>
                                <a:gd name="T7" fmla="*/ 13466 h 3259"/>
                                <a:gd name="T8" fmla="+- 0 3171 907"/>
                                <a:gd name="T9" fmla="*/ T8 w 3259"/>
                                <a:gd name="T10" fmla="+- 0 13386 10254"/>
                                <a:gd name="T11" fmla="*/ 13386 h 3259"/>
                                <a:gd name="T12" fmla="+- 0 3395 907"/>
                                <a:gd name="T13" fmla="*/ T12 w 3259"/>
                                <a:gd name="T14" fmla="+- 0 13269 10254"/>
                                <a:gd name="T15" fmla="*/ 13269 h 3259"/>
                                <a:gd name="T16" fmla="+- 0 3598 907"/>
                                <a:gd name="T17" fmla="*/ T16 w 3259"/>
                                <a:gd name="T18" fmla="+- 0 13121 10254"/>
                                <a:gd name="T19" fmla="*/ 13121 h 3259"/>
                                <a:gd name="T20" fmla="+- 0 3774 907"/>
                                <a:gd name="T21" fmla="*/ T20 w 3259"/>
                                <a:gd name="T22" fmla="+- 0 12944 10254"/>
                                <a:gd name="T23" fmla="*/ 12944 h 3259"/>
                                <a:gd name="T24" fmla="+- 0 3923 907"/>
                                <a:gd name="T25" fmla="*/ T24 w 3259"/>
                                <a:gd name="T26" fmla="+- 0 12742 10254"/>
                                <a:gd name="T27" fmla="*/ 12742 h 3259"/>
                                <a:gd name="T28" fmla="+- 0 4039 907"/>
                                <a:gd name="T29" fmla="*/ T28 w 3259"/>
                                <a:gd name="T30" fmla="+- 0 12518 10254"/>
                                <a:gd name="T31" fmla="*/ 12518 h 3259"/>
                                <a:gd name="T32" fmla="+- 0 4119 907"/>
                                <a:gd name="T33" fmla="*/ T32 w 3259"/>
                                <a:gd name="T34" fmla="+- 0 12276 10254"/>
                                <a:gd name="T35" fmla="*/ 12276 h 3259"/>
                                <a:gd name="T36" fmla="+- 0 4161 907"/>
                                <a:gd name="T37" fmla="*/ T36 w 3259"/>
                                <a:gd name="T38" fmla="+- 0 12018 10254"/>
                                <a:gd name="T39" fmla="*/ 12018 h 3259"/>
                                <a:gd name="T40" fmla="+- 0 4161 907"/>
                                <a:gd name="T41" fmla="*/ T40 w 3259"/>
                                <a:gd name="T42" fmla="+- 0 11750 10254"/>
                                <a:gd name="T43" fmla="*/ 11750 h 3259"/>
                                <a:gd name="T44" fmla="+- 0 4119 907"/>
                                <a:gd name="T45" fmla="*/ T44 w 3259"/>
                                <a:gd name="T46" fmla="+- 0 11492 10254"/>
                                <a:gd name="T47" fmla="*/ 11492 h 3259"/>
                                <a:gd name="T48" fmla="+- 0 4039 907"/>
                                <a:gd name="T49" fmla="*/ T48 w 3259"/>
                                <a:gd name="T50" fmla="+- 0 11250 10254"/>
                                <a:gd name="T51" fmla="*/ 11250 h 3259"/>
                                <a:gd name="T52" fmla="+- 0 3923 907"/>
                                <a:gd name="T53" fmla="*/ T52 w 3259"/>
                                <a:gd name="T54" fmla="+- 0 11025 10254"/>
                                <a:gd name="T55" fmla="*/ 11025 h 3259"/>
                                <a:gd name="T56" fmla="+- 0 3774 907"/>
                                <a:gd name="T57" fmla="*/ T56 w 3259"/>
                                <a:gd name="T58" fmla="+- 0 10823 10254"/>
                                <a:gd name="T59" fmla="*/ 10823 h 3259"/>
                                <a:gd name="T60" fmla="+- 0 3598 907"/>
                                <a:gd name="T61" fmla="*/ T60 w 3259"/>
                                <a:gd name="T62" fmla="+- 0 10646 10254"/>
                                <a:gd name="T63" fmla="*/ 10646 h 3259"/>
                                <a:gd name="T64" fmla="+- 0 3395 907"/>
                                <a:gd name="T65" fmla="*/ T64 w 3259"/>
                                <a:gd name="T66" fmla="+- 0 10498 10254"/>
                                <a:gd name="T67" fmla="*/ 10498 h 3259"/>
                                <a:gd name="T68" fmla="+- 0 3171 907"/>
                                <a:gd name="T69" fmla="*/ T68 w 3259"/>
                                <a:gd name="T70" fmla="+- 0 10382 10254"/>
                                <a:gd name="T71" fmla="*/ 10382 h 3259"/>
                                <a:gd name="T72" fmla="+- 0 2929 907"/>
                                <a:gd name="T73" fmla="*/ T72 w 3259"/>
                                <a:gd name="T74" fmla="+- 0 10302 10254"/>
                                <a:gd name="T75" fmla="*/ 10302 h 3259"/>
                                <a:gd name="T76" fmla="+- 0 2671 907"/>
                                <a:gd name="T77" fmla="*/ T76 w 3259"/>
                                <a:gd name="T78" fmla="+- 0 10260 10254"/>
                                <a:gd name="T79" fmla="*/ 10260 h 3259"/>
                                <a:gd name="T80" fmla="+- 0 2403 907"/>
                                <a:gd name="T81" fmla="*/ T80 w 3259"/>
                                <a:gd name="T82" fmla="+- 0 10260 10254"/>
                                <a:gd name="T83" fmla="*/ 10260 h 3259"/>
                                <a:gd name="T84" fmla="+- 0 2145 907"/>
                                <a:gd name="T85" fmla="*/ T84 w 3259"/>
                                <a:gd name="T86" fmla="+- 0 10302 10254"/>
                                <a:gd name="T87" fmla="*/ 10302 h 3259"/>
                                <a:gd name="T88" fmla="+- 0 1903 907"/>
                                <a:gd name="T89" fmla="*/ T88 w 3259"/>
                                <a:gd name="T90" fmla="+- 0 10382 10254"/>
                                <a:gd name="T91" fmla="*/ 10382 h 3259"/>
                                <a:gd name="T92" fmla="+- 0 1679 907"/>
                                <a:gd name="T93" fmla="*/ T92 w 3259"/>
                                <a:gd name="T94" fmla="+- 0 10498 10254"/>
                                <a:gd name="T95" fmla="*/ 10498 h 3259"/>
                                <a:gd name="T96" fmla="+- 0 1476 907"/>
                                <a:gd name="T97" fmla="*/ T96 w 3259"/>
                                <a:gd name="T98" fmla="+- 0 10646 10254"/>
                                <a:gd name="T99" fmla="*/ 10646 h 3259"/>
                                <a:gd name="T100" fmla="+- 0 1300 907"/>
                                <a:gd name="T101" fmla="*/ T100 w 3259"/>
                                <a:gd name="T102" fmla="+- 0 10823 10254"/>
                                <a:gd name="T103" fmla="*/ 10823 h 3259"/>
                                <a:gd name="T104" fmla="+- 0 1151 907"/>
                                <a:gd name="T105" fmla="*/ T104 w 3259"/>
                                <a:gd name="T106" fmla="+- 0 11025 10254"/>
                                <a:gd name="T107" fmla="*/ 11025 h 3259"/>
                                <a:gd name="T108" fmla="+- 0 1035 907"/>
                                <a:gd name="T109" fmla="*/ T108 w 3259"/>
                                <a:gd name="T110" fmla="+- 0 11250 10254"/>
                                <a:gd name="T111" fmla="*/ 11250 h 3259"/>
                                <a:gd name="T112" fmla="+- 0 955 907"/>
                                <a:gd name="T113" fmla="*/ T112 w 3259"/>
                                <a:gd name="T114" fmla="+- 0 11492 10254"/>
                                <a:gd name="T115" fmla="*/ 11492 h 3259"/>
                                <a:gd name="T116" fmla="+- 0 913 907"/>
                                <a:gd name="T117" fmla="*/ T116 w 3259"/>
                                <a:gd name="T118" fmla="+- 0 11750 10254"/>
                                <a:gd name="T119" fmla="*/ 11750 h 3259"/>
                                <a:gd name="T120" fmla="+- 0 913 907"/>
                                <a:gd name="T121" fmla="*/ T120 w 3259"/>
                                <a:gd name="T122" fmla="+- 0 12018 10254"/>
                                <a:gd name="T123" fmla="*/ 12018 h 3259"/>
                                <a:gd name="T124" fmla="+- 0 955 907"/>
                                <a:gd name="T125" fmla="*/ T124 w 3259"/>
                                <a:gd name="T126" fmla="+- 0 12276 10254"/>
                                <a:gd name="T127" fmla="*/ 12276 h 3259"/>
                                <a:gd name="T128" fmla="+- 0 1035 907"/>
                                <a:gd name="T129" fmla="*/ T128 w 3259"/>
                                <a:gd name="T130" fmla="+- 0 12518 10254"/>
                                <a:gd name="T131" fmla="*/ 12518 h 3259"/>
                                <a:gd name="T132" fmla="+- 0 1151 907"/>
                                <a:gd name="T133" fmla="*/ T132 w 3259"/>
                                <a:gd name="T134" fmla="+- 0 12742 10254"/>
                                <a:gd name="T135" fmla="*/ 12742 h 3259"/>
                                <a:gd name="T136" fmla="+- 0 1300 907"/>
                                <a:gd name="T137" fmla="*/ T136 w 3259"/>
                                <a:gd name="T138" fmla="+- 0 12944 10254"/>
                                <a:gd name="T139" fmla="*/ 12944 h 3259"/>
                                <a:gd name="T140" fmla="+- 0 1476 907"/>
                                <a:gd name="T141" fmla="*/ T140 w 3259"/>
                                <a:gd name="T142" fmla="+- 0 13121 10254"/>
                                <a:gd name="T143" fmla="*/ 13121 h 3259"/>
                                <a:gd name="T144" fmla="+- 0 1679 907"/>
                                <a:gd name="T145" fmla="*/ T144 w 3259"/>
                                <a:gd name="T146" fmla="+- 0 13269 10254"/>
                                <a:gd name="T147" fmla="*/ 13269 h 3259"/>
                                <a:gd name="T148" fmla="+- 0 1903 907"/>
                                <a:gd name="T149" fmla="*/ T148 w 3259"/>
                                <a:gd name="T150" fmla="+- 0 13386 10254"/>
                                <a:gd name="T151" fmla="*/ 13386 h 3259"/>
                                <a:gd name="T152" fmla="+- 0 2145 907"/>
                                <a:gd name="T153" fmla="*/ T152 w 3259"/>
                                <a:gd name="T154" fmla="+- 0 13466 10254"/>
                                <a:gd name="T155" fmla="*/ 13466 h 3259"/>
                                <a:gd name="T156" fmla="+- 0 2403 907"/>
                                <a:gd name="T157" fmla="*/ T156 w 3259"/>
                                <a:gd name="T158" fmla="+- 0 13508 10254"/>
                                <a:gd name="T159" fmla="*/ 13508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59" h="3259">
                                  <a:moveTo>
                                    <a:pt x="1630" y="3260"/>
                                  </a:moveTo>
                                  <a:lnTo>
                                    <a:pt x="1764" y="3254"/>
                                  </a:lnTo>
                                  <a:lnTo>
                                    <a:pt x="1894" y="3238"/>
                                  </a:lnTo>
                                  <a:lnTo>
                                    <a:pt x="2022" y="3212"/>
                                  </a:lnTo>
                                  <a:lnTo>
                                    <a:pt x="2145" y="3177"/>
                                  </a:lnTo>
                                  <a:lnTo>
                                    <a:pt x="2264" y="3132"/>
                                  </a:lnTo>
                                  <a:lnTo>
                                    <a:pt x="2379" y="3078"/>
                                  </a:lnTo>
                                  <a:lnTo>
                                    <a:pt x="2488" y="3015"/>
                                  </a:lnTo>
                                  <a:lnTo>
                                    <a:pt x="2592" y="2945"/>
                                  </a:lnTo>
                                  <a:lnTo>
                                    <a:pt x="2691" y="2867"/>
                                  </a:lnTo>
                                  <a:lnTo>
                                    <a:pt x="2782" y="2782"/>
                                  </a:lnTo>
                                  <a:lnTo>
                                    <a:pt x="2867" y="2690"/>
                                  </a:lnTo>
                                  <a:lnTo>
                                    <a:pt x="2945" y="2592"/>
                                  </a:lnTo>
                                  <a:lnTo>
                                    <a:pt x="3016" y="2488"/>
                                  </a:lnTo>
                                  <a:lnTo>
                                    <a:pt x="3078" y="2379"/>
                                  </a:lnTo>
                                  <a:lnTo>
                                    <a:pt x="3132" y="2264"/>
                                  </a:lnTo>
                                  <a:lnTo>
                                    <a:pt x="3177" y="2145"/>
                                  </a:lnTo>
                                  <a:lnTo>
                                    <a:pt x="3212" y="2022"/>
                                  </a:lnTo>
                                  <a:lnTo>
                                    <a:pt x="3238" y="1894"/>
                                  </a:lnTo>
                                  <a:lnTo>
                                    <a:pt x="3254" y="1764"/>
                                  </a:lnTo>
                                  <a:lnTo>
                                    <a:pt x="3260" y="1630"/>
                                  </a:lnTo>
                                  <a:lnTo>
                                    <a:pt x="3254" y="1496"/>
                                  </a:lnTo>
                                  <a:lnTo>
                                    <a:pt x="3238" y="1366"/>
                                  </a:lnTo>
                                  <a:lnTo>
                                    <a:pt x="3212" y="1238"/>
                                  </a:lnTo>
                                  <a:lnTo>
                                    <a:pt x="3177" y="1115"/>
                                  </a:lnTo>
                                  <a:lnTo>
                                    <a:pt x="3132" y="996"/>
                                  </a:lnTo>
                                  <a:lnTo>
                                    <a:pt x="3078" y="881"/>
                                  </a:lnTo>
                                  <a:lnTo>
                                    <a:pt x="3016" y="771"/>
                                  </a:lnTo>
                                  <a:lnTo>
                                    <a:pt x="2945" y="667"/>
                                  </a:lnTo>
                                  <a:lnTo>
                                    <a:pt x="2867" y="569"/>
                                  </a:lnTo>
                                  <a:lnTo>
                                    <a:pt x="2782" y="478"/>
                                  </a:lnTo>
                                  <a:lnTo>
                                    <a:pt x="2691" y="392"/>
                                  </a:lnTo>
                                  <a:lnTo>
                                    <a:pt x="2592" y="315"/>
                                  </a:lnTo>
                                  <a:lnTo>
                                    <a:pt x="2488" y="244"/>
                                  </a:lnTo>
                                  <a:lnTo>
                                    <a:pt x="2379" y="182"/>
                                  </a:lnTo>
                                  <a:lnTo>
                                    <a:pt x="2264" y="128"/>
                                  </a:lnTo>
                                  <a:lnTo>
                                    <a:pt x="2145" y="83"/>
                                  </a:lnTo>
                                  <a:lnTo>
                                    <a:pt x="2022" y="48"/>
                                  </a:lnTo>
                                  <a:lnTo>
                                    <a:pt x="1894" y="22"/>
                                  </a:lnTo>
                                  <a:lnTo>
                                    <a:pt x="1764" y="6"/>
                                  </a:lnTo>
                                  <a:lnTo>
                                    <a:pt x="1630" y="0"/>
                                  </a:lnTo>
                                  <a:lnTo>
                                    <a:pt x="1496" y="6"/>
                                  </a:lnTo>
                                  <a:lnTo>
                                    <a:pt x="1366" y="22"/>
                                  </a:lnTo>
                                  <a:lnTo>
                                    <a:pt x="1238" y="48"/>
                                  </a:lnTo>
                                  <a:lnTo>
                                    <a:pt x="1115" y="83"/>
                                  </a:lnTo>
                                  <a:lnTo>
                                    <a:pt x="996" y="128"/>
                                  </a:lnTo>
                                  <a:lnTo>
                                    <a:pt x="881" y="182"/>
                                  </a:lnTo>
                                  <a:lnTo>
                                    <a:pt x="772" y="244"/>
                                  </a:lnTo>
                                  <a:lnTo>
                                    <a:pt x="667" y="315"/>
                                  </a:lnTo>
                                  <a:lnTo>
                                    <a:pt x="569" y="392"/>
                                  </a:lnTo>
                                  <a:lnTo>
                                    <a:pt x="478" y="478"/>
                                  </a:lnTo>
                                  <a:lnTo>
                                    <a:pt x="393" y="569"/>
                                  </a:lnTo>
                                  <a:lnTo>
                                    <a:pt x="315" y="667"/>
                                  </a:lnTo>
                                  <a:lnTo>
                                    <a:pt x="244" y="771"/>
                                  </a:lnTo>
                                  <a:lnTo>
                                    <a:pt x="182" y="881"/>
                                  </a:lnTo>
                                  <a:lnTo>
                                    <a:pt x="128" y="996"/>
                                  </a:lnTo>
                                  <a:lnTo>
                                    <a:pt x="83" y="1115"/>
                                  </a:lnTo>
                                  <a:lnTo>
                                    <a:pt x="48" y="1238"/>
                                  </a:lnTo>
                                  <a:lnTo>
                                    <a:pt x="22" y="1366"/>
                                  </a:lnTo>
                                  <a:lnTo>
                                    <a:pt x="6" y="1496"/>
                                  </a:lnTo>
                                  <a:lnTo>
                                    <a:pt x="0" y="1630"/>
                                  </a:lnTo>
                                  <a:lnTo>
                                    <a:pt x="6" y="1764"/>
                                  </a:lnTo>
                                  <a:lnTo>
                                    <a:pt x="22" y="1894"/>
                                  </a:lnTo>
                                  <a:lnTo>
                                    <a:pt x="48" y="2022"/>
                                  </a:lnTo>
                                  <a:lnTo>
                                    <a:pt x="83" y="2145"/>
                                  </a:lnTo>
                                  <a:lnTo>
                                    <a:pt x="128" y="2264"/>
                                  </a:lnTo>
                                  <a:lnTo>
                                    <a:pt x="182" y="2379"/>
                                  </a:lnTo>
                                  <a:lnTo>
                                    <a:pt x="244" y="2488"/>
                                  </a:lnTo>
                                  <a:lnTo>
                                    <a:pt x="315" y="2592"/>
                                  </a:lnTo>
                                  <a:lnTo>
                                    <a:pt x="393" y="2690"/>
                                  </a:lnTo>
                                  <a:lnTo>
                                    <a:pt x="478" y="2782"/>
                                  </a:lnTo>
                                  <a:lnTo>
                                    <a:pt x="569" y="2867"/>
                                  </a:lnTo>
                                  <a:lnTo>
                                    <a:pt x="667" y="2945"/>
                                  </a:lnTo>
                                  <a:lnTo>
                                    <a:pt x="772" y="3015"/>
                                  </a:lnTo>
                                  <a:lnTo>
                                    <a:pt x="881" y="3078"/>
                                  </a:lnTo>
                                  <a:lnTo>
                                    <a:pt x="996" y="3132"/>
                                  </a:lnTo>
                                  <a:lnTo>
                                    <a:pt x="1115" y="3177"/>
                                  </a:lnTo>
                                  <a:lnTo>
                                    <a:pt x="1238" y="3212"/>
                                  </a:lnTo>
                                  <a:lnTo>
                                    <a:pt x="1366" y="3238"/>
                                  </a:lnTo>
                                  <a:lnTo>
                                    <a:pt x="1496" y="3254"/>
                                  </a:lnTo>
                                  <a:lnTo>
                                    <a:pt x="1630" y="3260"/>
                                  </a:lnTo>
                                  <a:close/>
                                </a:path>
                              </a:pathLst>
                            </a:custGeom>
                            <a:noFill/>
                            <a:ln w="71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3" name="Picture 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92" y="9180"/>
                              <a:ext cx="3259" cy="32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4" name="Group 388"/>
                        <wpg:cNvGrpSpPr>
                          <a:grpSpLocks/>
                        </wpg:cNvGrpSpPr>
                        <wpg:grpSpPr bwMode="auto">
                          <a:xfrm>
                            <a:off x="8192" y="9180"/>
                            <a:ext cx="3259" cy="3259"/>
                            <a:chOff x="8192" y="9180"/>
                            <a:chExt cx="3259" cy="3259"/>
                          </a:xfrm>
                        </wpg:grpSpPr>
                        <wps:wsp>
                          <wps:cNvPr id="675" name="Freeform 389"/>
                          <wps:cNvSpPr>
                            <a:spLocks/>
                          </wps:cNvSpPr>
                          <wps:spPr bwMode="auto">
                            <a:xfrm>
                              <a:off x="8192" y="9180"/>
                              <a:ext cx="3259" cy="3259"/>
                            </a:xfrm>
                            <a:custGeom>
                              <a:avLst/>
                              <a:gdLst>
                                <a:gd name="T0" fmla="+- 0 9956 8192"/>
                                <a:gd name="T1" fmla="*/ T0 w 3259"/>
                                <a:gd name="T2" fmla="+- 0 12434 9180"/>
                                <a:gd name="T3" fmla="*/ 12434 h 3259"/>
                                <a:gd name="T4" fmla="+- 0 10213 8192"/>
                                <a:gd name="T5" fmla="*/ T4 w 3259"/>
                                <a:gd name="T6" fmla="+- 0 12392 9180"/>
                                <a:gd name="T7" fmla="*/ 12392 h 3259"/>
                                <a:gd name="T8" fmla="+- 0 10456 8192"/>
                                <a:gd name="T9" fmla="*/ T8 w 3259"/>
                                <a:gd name="T10" fmla="+- 0 12311 9180"/>
                                <a:gd name="T11" fmla="*/ 12311 h 3259"/>
                                <a:gd name="T12" fmla="+- 0 10680 8192"/>
                                <a:gd name="T13" fmla="*/ T12 w 3259"/>
                                <a:gd name="T14" fmla="+- 0 12195 9180"/>
                                <a:gd name="T15" fmla="*/ 12195 h 3259"/>
                                <a:gd name="T16" fmla="+- 0 10882 8192"/>
                                <a:gd name="T17" fmla="*/ T16 w 3259"/>
                                <a:gd name="T18" fmla="+- 0 12047 9180"/>
                                <a:gd name="T19" fmla="*/ 12047 h 3259"/>
                                <a:gd name="T20" fmla="+- 0 11059 8192"/>
                                <a:gd name="T21" fmla="*/ T20 w 3259"/>
                                <a:gd name="T22" fmla="+- 0 11870 9180"/>
                                <a:gd name="T23" fmla="*/ 11870 h 3259"/>
                                <a:gd name="T24" fmla="+- 0 11207 8192"/>
                                <a:gd name="T25" fmla="*/ T24 w 3259"/>
                                <a:gd name="T26" fmla="+- 0 11668 9180"/>
                                <a:gd name="T27" fmla="*/ 11668 h 3259"/>
                                <a:gd name="T28" fmla="+- 0 11323 8192"/>
                                <a:gd name="T29" fmla="*/ T28 w 3259"/>
                                <a:gd name="T30" fmla="+- 0 11444 9180"/>
                                <a:gd name="T31" fmla="*/ 11444 h 3259"/>
                                <a:gd name="T32" fmla="+- 0 11404 8192"/>
                                <a:gd name="T33" fmla="*/ T32 w 3259"/>
                                <a:gd name="T34" fmla="+- 0 11201 9180"/>
                                <a:gd name="T35" fmla="*/ 11201 h 3259"/>
                                <a:gd name="T36" fmla="+- 0 11446 8192"/>
                                <a:gd name="T37" fmla="*/ T36 w 3259"/>
                                <a:gd name="T38" fmla="+- 0 10943 9180"/>
                                <a:gd name="T39" fmla="*/ 10943 h 3259"/>
                                <a:gd name="T40" fmla="+- 0 11446 8192"/>
                                <a:gd name="T41" fmla="*/ T40 w 3259"/>
                                <a:gd name="T42" fmla="+- 0 10676 9180"/>
                                <a:gd name="T43" fmla="*/ 10676 h 3259"/>
                                <a:gd name="T44" fmla="+- 0 11404 8192"/>
                                <a:gd name="T45" fmla="*/ T44 w 3259"/>
                                <a:gd name="T46" fmla="+- 0 10418 9180"/>
                                <a:gd name="T47" fmla="*/ 10418 h 3259"/>
                                <a:gd name="T48" fmla="+- 0 11323 8192"/>
                                <a:gd name="T49" fmla="*/ T48 w 3259"/>
                                <a:gd name="T50" fmla="+- 0 10175 9180"/>
                                <a:gd name="T51" fmla="*/ 10175 h 3259"/>
                                <a:gd name="T52" fmla="+- 0 11207 8192"/>
                                <a:gd name="T53" fmla="*/ T52 w 3259"/>
                                <a:gd name="T54" fmla="+- 0 9951 9180"/>
                                <a:gd name="T55" fmla="*/ 9951 h 3259"/>
                                <a:gd name="T56" fmla="+- 0 11059 8192"/>
                                <a:gd name="T57" fmla="*/ T56 w 3259"/>
                                <a:gd name="T58" fmla="+- 0 9749 9180"/>
                                <a:gd name="T59" fmla="*/ 9749 h 3259"/>
                                <a:gd name="T60" fmla="+- 0 10882 8192"/>
                                <a:gd name="T61" fmla="*/ T60 w 3259"/>
                                <a:gd name="T62" fmla="+- 0 9572 9180"/>
                                <a:gd name="T63" fmla="*/ 9572 h 3259"/>
                                <a:gd name="T64" fmla="+- 0 10680 8192"/>
                                <a:gd name="T65" fmla="*/ T64 w 3259"/>
                                <a:gd name="T66" fmla="+- 0 9424 9180"/>
                                <a:gd name="T67" fmla="*/ 9424 h 3259"/>
                                <a:gd name="T68" fmla="+- 0 10456 8192"/>
                                <a:gd name="T69" fmla="*/ T68 w 3259"/>
                                <a:gd name="T70" fmla="+- 0 9308 9180"/>
                                <a:gd name="T71" fmla="*/ 9308 h 3259"/>
                                <a:gd name="T72" fmla="+- 0 10213 8192"/>
                                <a:gd name="T73" fmla="*/ T72 w 3259"/>
                                <a:gd name="T74" fmla="+- 0 9227 9180"/>
                                <a:gd name="T75" fmla="*/ 9227 h 3259"/>
                                <a:gd name="T76" fmla="+- 0 9956 8192"/>
                                <a:gd name="T77" fmla="*/ T76 w 3259"/>
                                <a:gd name="T78" fmla="+- 0 9185 9180"/>
                                <a:gd name="T79" fmla="*/ 9185 h 3259"/>
                                <a:gd name="T80" fmla="+- 0 9688 8192"/>
                                <a:gd name="T81" fmla="*/ T80 w 3259"/>
                                <a:gd name="T82" fmla="+- 0 9185 9180"/>
                                <a:gd name="T83" fmla="*/ 9185 h 3259"/>
                                <a:gd name="T84" fmla="+- 0 9430 8192"/>
                                <a:gd name="T85" fmla="*/ T84 w 3259"/>
                                <a:gd name="T86" fmla="+- 0 9227 9180"/>
                                <a:gd name="T87" fmla="*/ 9227 h 3259"/>
                                <a:gd name="T88" fmla="+- 0 9187 8192"/>
                                <a:gd name="T89" fmla="*/ T88 w 3259"/>
                                <a:gd name="T90" fmla="+- 0 9308 9180"/>
                                <a:gd name="T91" fmla="*/ 9308 h 3259"/>
                                <a:gd name="T92" fmla="+- 0 8963 8192"/>
                                <a:gd name="T93" fmla="*/ T92 w 3259"/>
                                <a:gd name="T94" fmla="+- 0 9424 9180"/>
                                <a:gd name="T95" fmla="*/ 9424 h 3259"/>
                                <a:gd name="T96" fmla="+- 0 8761 8192"/>
                                <a:gd name="T97" fmla="*/ T96 w 3259"/>
                                <a:gd name="T98" fmla="+- 0 9572 9180"/>
                                <a:gd name="T99" fmla="*/ 9572 h 3259"/>
                                <a:gd name="T100" fmla="+- 0 8584 8192"/>
                                <a:gd name="T101" fmla="*/ T100 w 3259"/>
                                <a:gd name="T102" fmla="+- 0 9749 9180"/>
                                <a:gd name="T103" fmla="*/ 9749 h 3259"/>
                                <a:gd name="T104" fmla="+- 0 8436 8192"/>
                                <a:gd name="T105" fmla="*/ T104 w 3259"/>
                                <a:gd name="T106" fmla="+- 0 9951 9180"/>
                                <a:gd name="T107" fmla="*/ 9951 h 3259"/>
                                <a:gd name="T108" fmla="+- 0 8320 8192"/>
                                <a:gd name="T109" fmla="*/ T108 w 3259"/>
                                <a:gd name="T110" fmla="+- 0 10175 9180"/>
                                <a:gd name="T111" fmla="*/ 10175 h 3259"/>
                                <a:gd name="T112" fmla="+- 0 8239 8192"/>
                                <a:gd name="T113" fmla="*/ T112 w 3259"/>
                                <a:gd name="T114" fmla="+- 0 10418 9180"/>
                                <a:gd name="T115" fmla="*/ 10418 h 3259"/>
                                <a:gd name="T116" fmla="+- 0 8198 8192"/>
                                <a:gd name="T117" fmla="*/ T116 w 3259"/>
                                <a:gd name="T118" fmla="+- 0 10676 9180"/>
                                <a:gd name="T119" fmla="*/ 10676 h 3259"/>
                                <a:gd name="T120" fmla="+- 0 8198 8192"/>
                                <a:gd name="T121" fmla="*/ T120 w 3259"/>
                                <a:gd name="T122" fmla="+- 0 10943 9180"/>
                                <a:gd name="T123" fmla="*/ 10943 h 3259"/>
                                <a:gd name="T124" fmla="+- 0 8239 8192"/>
                                <a:gd name="T125" fmla="*/ T124 w 3259"/>
                                <a:gd name="T126" fmla="+- 0 11201 9180"/>
                                <a:gd name="T127" fmla="*/ 11201 h 3259"/>
                                <a:gd name="T128" fmla="+- 0 8320 8192"/>
                                <a:gd name="T129" fmla="*/ T128 w 3259"/>
                                <a:gd name="T130" fmla="+- 0 11444 9180"/>
                                <a:gd name="T131" fmla="*/ 11444 h 3259"/>
                                <a:gd name="T132" fmla="+- 0 8436 8192"/>
                                <a:gd name="T133" fmla="*/ T132 w 3259"/>
                                <a:gd name="T134" fmla="+- 0 11668 9180"/>
                                <a:gd name="T135" fmla="*/ 11668 h 3259"/>
                                <a:gd name="T136" fmla="+- 0 8584 8192"/>
                                <a:gd name="T137" fmla="*/ T136 w 3259"/>
                                <a:gd name="T138" fmla="+- 0 11870 9180"/>
                                <a:gd name="T139" fmla="*/ 11870 h 3259"/>
                                <a:gd name="T140" fmla="+- 0 8761 8192"/>
                                <a:gd name="T141" fmla="*/ T140 w 3259"/>
                                <a:gd name="T142" fmla="+- 0 12047 9180"/>
                                <a:gd name="T143" fmla="*/ 12047 h 3259"/>
                                <a:gd name="T144" fmla="+- 0 8963 8192"/>
                                <a:gd name="T145" fmla="*/ T144 w 3259"/>
                                <a:gd name="T146" fmla="+- 0 12195 9180"/>
                                <a:gd name="T147" fmla="*/ 12195 h 3259"/>
                                <a:gd name="T148" fmla="+- 0 9187 8192"/>
                                <a:gd name="T149" fmla="*/ T148 w 3259"/>
                                <a:gd name="T150" fmla="+- 0 12311 9180"/>
                                <a:gd name="T151" fmla="*/ 12311 h 3259"/>
                                <a:gd name="T152" fmla="+- 0 9430 8192"/>
                                <a:gd name="T153" fmla="*/ T152 w 3259"/>
                                <a:gd name="T154" fmla="+- 0 12392 9180"/>
                                <a:gd name="T155" fmla="*/ 12392 h 3259"/>
                                <a:gd name="T156" fmla="+- 0 9688 8192"/>
                                <a:gd name="T157" fmla="*/ T156 w 3259"/>
                                <a:gd name="T158" fmla="+- 0 12434 9180"/>
                                <a:gd name="T159" fmla="*/ 12434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259" h="3259">
                                  <a:moveTo>
                                    <a:pt x="1630" y="3259"/>
                                  </a:moveTo>
                                  <a:lnTo>
                                    <a:pt x="1764" y="3254"/>
                                  </a:lnTo>
                                  <a:lnTo>
                                    <a:pt x="1894" y="3238"/>
                                  </a:lnTo>
                                  <a:lnTo>
                                    <a:pt x="2021" y="3212"/>
                                  </a:lnTo>
                                  <a:lnTo>
                                    <a:pt x="2145" y="3176"/>
                                  </a:lnTo>
                                  <a:lnTo>
                                    <a:pt x="2264" y="3131"/>
                                  </a:lnTo>
                                  <a:lnTo>
                                    <a:pt x="2379" y="3077"/>
                                  </a:lnTo>
                                  <a:lnTo>
                                    <a:pt x="2488" y="3015"/>
                                  </a:lnTo>
                                  <a:lnTo>
                                    <a:pt x="2592" y="2945"/>
                                  </a:lnTo>
                                  <a:lnTo>
                                    <a:pt x="2690" y="2867"/>
                                  </a:lnTo>
                                  <a:lnTo>
                                    <a:pt x="2782" y="2782"/>
                                  </a:lnTo>
                                  <a:lnTo>
                                    <a:pt x="2867" y="2690"/>
                                  </a:lnTo>
                                  <a:lnTo>
                                    <a:pt x="2945" y="2592"/>
                                  </a:lnTo>
                                  <a:lnTo>
                                    <a:pt x="3015" y="2488"/>
                                  </a:lnTo>
                                  <a:lnTo>
                                    <a:pt x="3078" y="2379"/>
                                  </a:lnTo>
                                  <a:lnTo>
                                    <a:pt x="3131" y="2264"/>
                                  </a:lnTo>
                                  <a:lnTo>
                                    <a:pt x="3176" y="2145"/>
                                  </a:lnTo>
                                  <a:lnTo>
                                    <a:pt x="3212" y="2021"/>
                                  </a:lnTo>
                                  <a:lnTo>
                                    <a:pt x="3238" y="1894"/>
                                  </a:lnTo>
                                  <a:lnTo>
                                    <a:pt x="3254" y="1763"/>
                                  </a:lnTo>
                                  <a:lnTo>
                                    <a:pt x="3260" y="1630"/>
                                  </a:lnTo>
                                  <a:lnTo>
                                    <a:pt x="3254" y="1496"/>
                                  </a:lnTo>
                                  <a:lnTo>
                                    <a:pt x="3238" y="1365"/>
                                  </a:lnTo>
                                  <a:lnTo>
                                    <a:pt x="3212" y="1238"/>
                                  </a:lnTo>
                                  <a:lnTo>
                                    <a:pt x="3176" y="1115"/>
                                  </a:lnTo>
                                  <a:lnTo>
                                    <a:pt x="3131" y="995"/>
                                  </a:lnTo>
                                  <a:lnTo>
                                    <a:pt x="3078" y="881"/>
                                  </a:lnTo>
                                  <a:lnTo>
                                    <a:pt x="3015" y="771"/>
                                  </a:lnTo>
                                  <a:lnTo>
                                    <a:pt x="2945" y="667"/>
                                  </a:lnTo>
                                  <a:lnTo>
                                    <a:pt x="2867" y="569"/>
                                  </a:lnTo>
                                  <a:lnTo>
                                    <a:pt x="2782" y="477"/>
                                  </a:lnTo>
                                  <a:lnTo>
                                    <a:pt x="2690" y="392"/>
                                  </a:lnTo>
                                  <a:lnTo>
                                    <a:pt x="2592" y="314"/>
                                  </a:lnTo>
                                  <a:lnTo>
                                    <a:pt x="2488" y="244"/>
                                  </a:lnTo>
                                  <a:lnTo>
                                    <a:pt x="2379" y="182"/>
                                  </a:lnTo>
                                  <a:lnTo>
                                    <a:pt x="2264" y="128"/>
                                  </a:lnTo>
                                  <a:lnTo>
                                    <a:pt x="2145" y="83"/>
                                  </a:lnTo>
                                  <a:lnTo>
                                    <a:pt x="2021" y="47"/>
                                  </a:lnTo>
                                  <a:lnTo>
                                    <a:pt x="1894" y="21"/>
                                  </a:lnTo>
                                  <a:lnTo>
                                    <a:pt x="1764" y="5"/>
                                  </a:lnTo>
                                  <a:lnTo>
                                    <a:pt x="1630" y="0"/>
                                  </a:lnTo>
                                  <a:lnTo>
                                    <a:pt x="1496" y="5"/>
                                  </a:lnTo>
                                  <a:lnTo>
                                    <a:pt x="1365" y="21"/>
                                  </a:lnTo>
                                  <a:lnTo>
                                    <a:pt x="1238" y="47"/>
                                  </a:lnTo>
                                  <a:lnTo>
                                    <a:pt x="1115" y="83"/>
                                  </a:lnTo>
                                  <a:lnTo>
                                    <a:pt x="995" y="128"/>
                                  </a:lnTo>
                                  <a:lnTo>
                                    <a:pt x="881" y="182"/>
                                  </a:lnTo>
                                  <a:lnTo>
                                    <a:pt x="771" y="244"/>
                                  </a:lnTo>
                                  <a:lnTo>
                                    <a:pt x="667" y="314"/>
                                  </a:lnTo>
                                  <a:lnTo>
                                    <a:pt x="569" y="392"/>
                                  </a:lnTo>
                                  <a:lnTo>
                                    <a:pt x="477" y="477"/>
                                  </a:lnTo>
                                  <a:lnTo>
                                    <a:pt x="392" y="569"/>
                                  </a:lnTo>
                                  <a:lnTo>
                                    <a:pt x="315" y="667"/>
                                  </a:lnTo>
                                  <a:lnTo>
                                    <a:pt x="244" y="771"/>
                                  </a:lnTo>
                                  <a:lnTo>
                                    <a:pt x="182" y="881"/>
                                  </a:lnTo>
                                  <a:lnTo>
                                    <a:pt x="128" y="995"/>
                                  </a:lnTo>
                                  <a:lnTo>
                                    <a:pt x="83" y="1115"/>
                                  </a:lnTo>
                                  <a:lnTo>
                                    <a:pt x="47" y="1238"/>
                                  </a:lnTo>
                                  <a:lnTo>
                                    <a:pt x="21" y="1365"/>
                                  </a:lnTo>
                                  <a:lnTo>
                                    <a:pt x="6" y="1496"/>
                                  </a:lnTo>
                                  <a:lnTo>
                                    <a:pt x="0" y="1630"/>
                                  </a:lnTo>
                                  <a:lnTo>
                                    <a:pt x="6" y="1763"/>
                                  </a:lnTo>
                                  <a:lnTo>
                                    <a:pt x="21" y="1894"/>
                                  </a:lnTo>
                                  <a:lnTo>
                                    <a:pt x="47" y="2021"/>
                                  </a:lnTo>
                                  <a:lnTo>
                                    <a:pt x="83" y="2145"/>
                                  </a:lnTo>
                                  <a:lnTo>
                                    <a:pt x="128" y="2264"/>
                                  </a:lnTo>
                                  <a:lnTo>
                                    <a:pt x="182" y="2379"/>
                                  </a:lnTo>
                                  <a:lnTo>
                                    <a:pt x="244" y="2488"/>
                                  </a:lnTo>
                                  <a:lnTo>
                                    <a:pt x="315" y="2592"/>
                                  </a:lnTo>
                                  <a:lnTo>
                                    <a:pt x="392" y="2690"/>
                                  </a:lnTo>
                                  <a:lnTo>
                                    <a:pt x="477" y="2782"/>
                                  </a:lnTo>
                                  <a:lnTo>
                                    <a:pt x="569" y="2867"/>
                                  </a:lnTo>
                                  <a:lnTo>
                                    <a:pt x="667" y="2945"/>
                                  </a:lnTo>
                                  <a:lnTo>
                                    <a:pt x="771" y="3015"/>
                                  </a:lnTo>
                                  <a:lnTo>
                                    <a:pt x="881" y="3077"/>
                                  </a:lnTo>
                                  <a:lnTo>
                                    <a:pt x="995" y="3131"/>
                                  </a:lnTo>
                                  <a:lnTo>
                                    <a:pt x="1115" y="3176"/>
                                  </a:lnTo>
                                  <a:lnTo>
                                    <a:pt x="1238" y="3212"/>
                                  </a:lnTo>
                                  <a:lnTo>
                                    <a:pt x="1365" y="3238"/>
                                  </a:lnTo>
                                  <a:lnTo>
                                    <a:pt x="1496" y="3254"/>
                                  </a:lnTo>
                                  <a:lnTo>
                                    <a:pt x="1630" y="3259"/>
                                  </a:lnTo>
                                  <a:close/>
                                </a:path>
                              </a:pathLst>
                            </a:custGeom>
                            <a:noFill/>
                            <a:ln w="719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386"/>
                        <wpg:cNvGrpSpPr>
                          <a:grpSpLocks/>
                        </wpg:cNvGrpSpPr>
                        <wpg:grpSpPr bwMode="auto">
                          <a:xfrm>
                            <a:off x="340" y="2180"/>
                            <a:ext cx="11565" cy="2"/>
                            <a:chOff x="340" y="2180"/>
                            <a:chExt cx="11565" cy="2"/>
                          </a:xfrm>
                        </wpg:grpSpPr>
                        <wps:wsp>
                          <wps:cNvPr id="677" name="Freeform 387"/>
                          <wps:cNvSpPr>
                            <a:spLocks/>
                          </wps:cNvSpPr>
                          <wps:spPr bwMode="auto">
                            <a:xfrm>
                              <a:off x="340" y="2180"/>
                              <a:ext cx="11565" cy="2"/>
                            </a:xfrm>
                            <a:custGeom>
                              <a:avLst/>
                              <a:gdLst>
                                <a:gd name="T0" fmla="+- 0 340 340"/>
                                <a:gd name="T1" fmla="*/ T0 w 11565"/>
                                <a:gd name="T2" fmla="+- 0 11906 340"/>
                                <a:gd name="T3" fmla="*/ T2 w 11565"/>
                              </a:gdLst>
                              <a:ahLst/>
                              <a:cxnLst>
                                <a:cxn ang="0">
                                  <a:pos x="T1" y="0"/>
                                </a:cxn>
                                <a:cxn ang="0">
                                  <a:pos x="T3" y="0"/>
                                </a:cxn>
                              </a:cxnLst>
                              <a:rect l="0" t="0" r="r" b="b"/>
                              <a:pathLst>
                                <a:path w="11565">
                                  <a:moveTo>
                                    <a:pt x="0" y="0"/>
                                  </a:moveTo>
                                  <a:lnTo>
                                    <a:pt x="11566" y="0"/>
                                  </a:lnTo>
                                </a:path>
                              </a:pathLst>
                            </a:custGeom>
                            <a:noFill/>
                            <a:ln w="3594">
                              <a:solidFill>
                                <a:srgbClr val="C4C6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384"/>
                        <wpg:cNvGrpSpPr>
                          <a:grpSpLocks/>
                        </wpg:cNvGrpSpPr>
                        <wpg:grpSpPr bwMode="auto">
                          <a:xfrm>
                            <a:off x="0" y="0"/>
                            <a:ext cx="340" cy="16838"/>
                            <a:chOff x="0" y="0"/>
                            <a:chExt cx="340" cy="16838"/>
                          </a:xfrm>
                        </wpg:grpSpPr>
                        <wps:wsp>
                          <wps:cNvPr id="679" name="Freeform 385"/>
                          <wps:cNvSpPr>
                            <a:spLocks/>
                          </wps:cNvSpPr>
                          <wps:spPr bwMode="auto">
                            <a:xfrm>
                              <a:off x="0" y="0"/>
                              <a:ext cx="340" cy="16838"/>
                            </a:xfrm>
                            <a:custGeom>
                              <a:avLst/>
                              <a:gdLst>
                                <a:gd name="T0" fmla="*/ 0 w 340"/>
                                <a:gd name="T1" fmla="*/ 16838 h 16838"/>
                                <a:gd name="T2" fmla="*/ 340 w 340"/>
                                <a:gd name="T3" fmla="*/ 16838 h 16838"/>
                                <a:gd name="T4" fmla="*/ 340 w 340"/>
                                <a:gd name="T5" fmla="*/ 0 h 16838"/>
                                <a:gd name="T6" fmla="*/ 0 w 340"/>
                                <a:gd name="T7" fmla="*/ 0 h 16838"/>
                                <a:gd name="T8" fmla="*/ 0 w 340"/>
                                <a:gd name="T9" fmla="*/ 16838 h 16838"/>
                              </a:gdLst>
                              <a:ahLst/>
                              <a:cxnLst>
                                <a:cxn ang="0">
                                  <a:pos x="T0" y="T1"/>
                                </a:cxn>
                                <a:cxn ang="0">
                                  <a:pos x="T2" y="T3"/>
                                </a:cxn>
                                <a:cxn ang="0">
                                  <a:pos x="T4" y="T5"/>
                                </a:cxn>
                                <a:cxn ang="0">
                                  <a:pos x="T6" y="T7"/>
                                </a:cxn>
                                <a:cxn ang="0">
                                  <a:pos x="T8" y="T9"/>
                                </a:cxn>
                              </a:cxnLst>
                              <a:rect l="0" t="0" r="r" b="b"/>
                              <a:pathLst>
                                <a:path w="340" h="16838">
                                  <a:moveTo>
                                    <a:pt x="0" y="16838"/>
                                  </a:moveTo>
                                  <a:lnTo>
                                    <a:pt x="340" y="16838"/>
                                  </a:lnTo>
                                  <a:lnTo>
                                    <a:pt x="340" y="0"/>
                                  </a:lnTo>
                                  <a:lnTo>
                                    <a:pt x="0" y="0"/>
                                  </a:lnTo>
                                  <a:lnTo>
                                    <a:pt x="0" y="1683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4B2CF" id="Group 383" o:spid="_x0000_s1026" style="position:absolute;margin-left:-.5pt;margin-top:-.5pt;width:596.3pt;height:842.9pt;z-index:-251682816;mso-position-horizontal-relative:page;mso-position-vertical-relative:page" coordorigin="-10,-10" coordsize="11926,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">
                <v:group id="Group 399" o:spid="_x0000_s1027" style="position:absolute;top:6989;width:11906;height:4857" coordorigin=",6989" coordsize="1190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400" o:spid="_x0000_s1028" style="position:absolute;top:6989;width:11906;height:4857;visibility:visible;mso-wrap-style:square;v-text-anchor:top" coordsize="1190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" path="m11568,r-689,13l10194,44,9513,89r-676,58l8166,217r-663,79l6846,382r-649,93l3097,956,1936,1124r-560,71l830,1255r-531,47l,1321,,4857r327,-17l872,4796r549,-58l1974,4669r559,-79l6026,4018r611,-94l7258,3836r632,-81l8533,3684r654,-60l9853,3577r680,-31l11225,3531r681,-5l11906,4,11568,e" fillcolor="#00aeef" stroked="f">
                    <v:path arrowok="t" o:connecttype="custom" o:connectlocs="11568,6989;10879,7002;10194,7033;9513,7078;8837,7136;8166,7206;7503,7285;6846,7371;6197,7464;3097,7945;1936,8113;1376,8184;830,8244;299,8291;0,8310;0,11846;327,11829;872,11785;1421,11727;1974,11658;2533,11579;6026,11007;6637,10913;7258,10825;7890,10744;8533,10673;9187,10613;9853,10566;10533,10535;11225,10520;11906,10515;11906,6993;11568,6989" o:connectangles="0,0,0,0,0,0,0,0,0,0,0,0,0,0,0,0,0,0,0,0,0,0,0,0,0,0,0,0,0,0,0,0,0"/>
                  </v:shape>
                </v:group>
                <v:group id="Group 396" o:spid="_x0000_s1029" style="position:absolute;top:7723;width:11906;height:4852" coordorigin=",7723" coordsize="11906,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398" o:spid="_x0000_s1030" style="position:absolute;top:7723;width:11906;height:4852;visibility:visible;mso-wrap-style:square;v-text-anchor:top" coordsize="11906,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" path="m11483,r-689,14l10109,44,9428,89r-676,58l8081,217r-663,79l6761,382r-649,93l3012,957,1851,1124r-560,71l745,1255r-531,47l,1315,,4853r242,-13l787,4796r549,-58l1889,4669r559,-79l5941,4018r611,-94l7173,3836r632,-81l8448,3684r654,-60l9768,3577r680,-31l11140,3531r766,-5l11906,5,11483,e" fillcolor="#d7df23" stroked="f">
                    <v:path arrowok="t" o:connecttype="custom" o:connectlocs="11483,7723;10794,7737;10109,7767;9428,7812;8752,7870;8081,7940;7418,8019;6761,8105;6112,8198;3012,8680;1851,8847;1291,8918;745,8978;214,9025;0,9038;0,12576;242,12563;787,12519;1336,12461;1889,12392;2448,12313;5941,11741;6552,11647;7173,11559;7805,11478;8448,11407;9102,11347;9768,11300;10448,11269;11140,11254;11906,11249;11906,7728;11483,7723"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31" type="#_x0000_t75" style="position:absolute;left:4535;top:9548;width:3259;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">
                    <v:imagedata r:id="rId13" o:title=""/>
                  </v:shape>
                </v:group>
                <v:group id="Group 393" o:spid="_x0000_s1032" style="position:absolute;left:4535;top:9548;width:3259;height:3259" coordorigin="4535,9548"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395" o:spid="_x0000_s1033" style="position:absolute;left:4535;top:9548;width:3259;height:3259;visibility:visible;mso-wrap-style:square;v-text-anchor:top"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" path="m1630,3259r134,-5l1894,3238r128,-26l2145,3176r120,-45l2379,3078r110,-63l2593,2945r98,-78l2783,2782r85,-92l2945,2592r71,-104l3078,2379r54,-115l3177,2145r36,-124l3239,1894r15,-131l3260,1630r-7,-134l3234,1365r-31,-127l3161,1115,3109,995,3047,881,2977,771,2898,667r-85,-98l2721,477r-97,-85l2522,314,2416,244,2307,182,2195,128,2082,83,1968,47,1855,21,1742,5,1630,,1496,5,1366,21,1239,47,1115,83,996,128,881,182,772,244,668,314r-98,78l478,477r-85,92l315,667,245,771,182,881,129,995,84,1115,48,1238,22,1365,6,1496,,1630r6,133l22,1894r26,127l84,2145r45,119l182,2379r63,109l315,2592r78,98l478,2782r92,85l668,2945r104,70l881,3078r115,53l1115,3176r124,36l1366,3238r130,16l1630,3259xe" filled="f" strokecolor="white" strokeweight="1.99989mm">
                    <v:path arrowok="t" o:connecttype="custom" o:connectlocs="1764,12802;2022,12760;2265,12679;2489,12563;2691,12415;2868,12238;3016,12036;3132,11812;3213,11569;3254,11311;3253,11044;3203,10786;3109,10543;2977,10319;2813,10117;2624,9940;2416,9792;2195,9676;1968,9595;1742,9553;1496,9553;1239,9595;996,9676;772,9792;570,9940;393,10117;245,10319;129,10543;48,10786;6,11044;6,11311;48,11569;129,11812;245,12036;393,12238;570,12415;772,12563;996,12679;1239,12760;1496,12802" o:connectangles="0,0,0,0,0,0,0,0,0,0,0,0,0,0,0,0,0,0,0,0,0,0,0,0,0,0,0,0,0,0,0,0,0,0,0,0,0,0,0,0"/>
                  </v:shape>
                  <v:shape id="Picture 394" o:spid="_x0000_s1034" type="#_x0000_t75" style="position:absolute;left:907;top:10254;width:3259;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">
                    <v:imagedata r:id="rId14" o:title=""/>
                  </v:shape>
                </v:group>
                <v:group id="Group 390" o:spid="_x0000_s1035" style="position:absolute;left:907;top:10254;width:3259;height:3259" coordorigin="907,10254"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392" o:spid="_x0000_s1036" style="position:absolute;left:907;top:10254;width:3259;height:3259;visibility:visible;mso-wrap-style:square;v-text-anchor:top"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" path="m1630,3260r134,-6l1894,3238r128,-26l2145,3177r119,-45l2379,3078r109,-63l2592,2945r99,-78l2782,2782r85,-92l2945,2592r71,-104l3078,2379r54,-115l3177,2145r35,-123l3238,1894r16,-130l3260,1630r-6,-134l3238,1366r-26,-128l3177,1115,3132,996,3078,881,3016,771,2945,667r-78,-98l2782,478r-91,-86l2592,315,2488,244,2379,182,2264,128,2145,83,2022,48,1894,22,1764,6,1630,,1496,6,1366,22,1238,48,1115,83,996,128,881,182,772,244,667,315r-98,77l478,478r-85,91l315,667,244,771,182,881,128,996,83,1115,48,1238,22,1366,6,1496,,1630r6,134l22,1894r26,128l83,2145r45,119l182,2379r62,109l315,2592r78,98l478,2782r91,85l667,2945r105,70l881,3078r115,54l1115,3177r123,35l1366,3238r130,16l1630,3260xe" filled="f" strokecolor="white" strokeweight="1.99989mm">
                    <v:path arrowok="t" o:connecttype="custom" o:connectlocs="1764,13508;2022,13466;2264,13386;2488,13269;2691,13121;2867,12944;3016,12742;3132,12518;3212,12276;3254,12018;3254,11750;3212,11492;3132,11250;3016,11025;2867,10823;2691,10646;2488,10498;2264,10382;2022,10302;1764,10260;1496,10260;1238,10302;996,10382;772,10498;569,10646;393,10823;244,11025;128,11250;48,11492;6,11750;6,12018;48,12276;128,12518;244,12742;393,12944;569,13121;772,13269;996,13386;1238,13466;1496,13508" o:connectangles="0,0,0,0,0,0,0,0,0,0,0,0,0,0,0,0,0,0,0,0,0,0,0,0,0,0,0,0,0,0,0,0,0,0,0,0,0,0,0,0"/>
                  </v:shape>
                  <v:shape id="Picture 391" o:spid="_x0000_s1037" type="#_x0000_t75" style="position:absolute;left:8192;top:9180;width:3259;height: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">
                    <v:imagedata r:id="rId15" o:title=""/>
                  </v:shape>
                </v:group>
                <v:group id="Group 388" o:spid="_x0000_s1038" style="position:absolute;left:8192;top:9180;width:3259;height:3259" coordorigin="8192,9180"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389" o:spid="_x0000_s1039" style="position:absolute;left:8192;top:9180;width:3259;height:3259;visibility:visible;mso-wrap-style:square;v-text-anchor:top" coordsize="3259,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" path="m1630,3259r134,-5l1894,3238r127,-26l2145,3176r119,-45l2379,3077r109,-62l2592,2945r98,-78l2782,2782r85,-92l2945,2592r70,-104l3078,2379r53,-115l3176,2145r36,-124l3238,1894r16,-131l3260,1630r-6,-134l3238,1365r-26,-127l3176,1115,3131,995,3078,881,3015,771,2945,667r-78,-98l2782,477r-92,-85l2592,314,2488,244,2379,182,2264,128,2145,83,2021,47,1894,21,1764,5,1630,,1496,5,1365,21,1238,47,1115,83,995,128,881,182,771,244,667,314r-98,78l477,477r-85,92l315,667,244,771,182,881,128,995,83,1115,47,1238,21,1365,6,1496,,1630r6,133l21,1894r26,127l83,2145r45,119l182,2379r62,109l315,2592r77,98l477,2782r92,85l667,2945r104,70l881,3077r114,54l1115,3176r123,36l1365,3238r131,16l1630,3259xe" filled="f" strokecolor="white" strokeweight="1.99989mm">
                    <v:path arrowok="t" o:connecttype="custom" o:connectlocs="1764,12434;2021,12392;2264,12311;2488,12195;2690,12047;2867,11870;3015,11668;3131,11444;3212,11201;3254,10943;3254,10676;3212,10418;3131,10175;3015,9951;2867,9749;2690,9572;2488,9424;2264,9308;2021,9227;1764,9185;1496,9185;1238,9227;995,9308;771,9424;569,9572;392,9749;244,9951;128,10175;47,10418;6,10676;6,10943;47,11201;128,11444;244,11668;392,11870;569,12047;771,12195;995,12311;1238,12392;1496,12434" o:connectangles="0,0,0,0,0,0,0,0,0,0,0,0,0,0,0,0,0,0,0,0,0,0,0,0,0,0,0,0,0,0,0,0,0,0,0,0,0,0,0,0"/>
                  </v:shape>
                </v:group>
                <v:group id="Group 386" o:spid="_x0000_s1040" style="position:absolute;left:340;top:2180;width:11565;height:2" coordorigin="340,2180" coordsize="1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387" o:spid="_x0000_s1041" style="position:absolute;left:340;top:2180;width:11565;height:2;visibility:visible;mso-wrap-style:square;v-text-anchor:top" coordsize="1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" path="m,l11566,e" filled="f" strokecolor="#c4c6c8" strokeweight=".09983mm">
                    <v:path arrowok="t" o:connecttype="custom" o:connectlocs="0,0;11566,0" o:connectangles="0,0"/>
                  </v:shape>
                </v:group>
                <v:group id="Group 384" o:spid="_x0000_s1042" style="position:absolute;width:340;height:16838" coordsize="34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385" o:spid="_x0000_s1043" style="position:absolute;width:340;height:16838;visibility:visible;mso-wrap-style:square;v-text-anchor:top" coordsize="340,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" path="m,16838r340,l340,,,,,16838xe" fillcolor="#00aeef" stroked="f">
                    <v:path arrowok="t" o:connecttype="custom" o:connectlocs="0,16838;340,16838;340,0;0,0;0,16838" o:connectangles="0,0,0,0,0"/>
                  </v:shape>
                </v:group>
                <w10:wrap anchorx="page" anchory="page"/>
              </v:group>
            </w:pict>
          </mc:Fallback>
        </mc:AlternateContent>
      </w:r>
      <w:r w:rsidR="00D119BF">
        <w:rPr>
          <w:noProof/>
          <w:lang w:val="nl-NL" w:eastAsia="nl-NL"/>
        </w:rPr>
        <mc:AlternateContent>
          <mc:Choice Requires="wpg">
            <w:drawing>
              <wp:anchor distT="0" distB="0" distL="114300" distR="114300" simplePos="0" relativeHeight="251634688" behindDoc="1" locked="0" layoutInCell="1" allowOverlap="1" wp14:anchorId="144F6CEF" wp14:editId="4612B85C">
                <wp:simplePos x="0" y="0"/>
                <wp:positionH relativeFrom="page">
                  <wp:posOffset>6246495</wp:posOffset>
                </wp:positionH>
                <wp:positionV relativeFrom="paragraph">
                  <wp:posOffset>-33020</wp:posOffset>
                </wp:positionV>
                <wp:extent cx="187325" cy="186690"/>
                <wp:effectExtent l="0" t="5080" r="0" b="0"/>
                <wp:wrapNone/>
                <wp:docPr id="64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86690"/>
                          <a:chOff x="9837" y="-52"/>
                          <a:chExt cx="295" cy="294"/>
                        </a:xfrm>
                      </wpg:grpSpPr>
                      <pic:pic xmlns:pic="http://schemas.openxmlformats.org/drawingml/2006/picture">
                        <pic:nvPicPr>
                          <pic:cNvPr id="648" name="Picture 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37" y="-52"/>
                            <a:ext cx="28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979" y="-6"/>
                            <a:ext cx="153"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746782" id="Group 368" o:spid="_x0000_s1026" style="position:absolute;margin-left:491.85pt;margin-top:-2.6pt;width:14.75pt;height:14.7pt;z-index:-251681792;mso-position-horizontal-relative:page" coordorigin="9837,-52" coordsize="29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">
                <v:shape id="Picture 370" o:spid="_x0000_s1027" type="#_x0000_t75" style="position:absolute;left:9837;top:-52;width:28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">
                  <v:imagedata r:id="rId18" o:title=""/>
                </v:shape>
                <v:shape id="Picture 369" o:spid="_x0000_s1028" type="#_x0000_t75" style="position:absolute;left:9979;top:-6;width:15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">
                  <v:imagedata r:id="rId19" o:title=""/>
                </v:shape>
                <w10:wrap anchorx="page"/>
              </v:group>
            </w:pict>
          </mc:Fallback>
        </mc:AlternateContent>
      </w:r>
      <w:r w:rsidR="00D119BF">
        <w:rPr>
          <w:noProof/>
          <w:lang w:val="nl-NL" w:eastAsia="nl-NL"/>
        </w:rPr>
        <mc:AlternateContent>
          <mc:Choice Requires="wpg">
            <w:drawing>
              <wp:anchor distT="0" distB="0" distL="114300" distR="114300" simplePos="0" relativeHeight="251635712" behindDoc="1" locked="0" layoutInCell="1" allowOverlap="1" wp14:anchorId="5737695A" wp14:editId="03D189ED">
                <wp:simplePos x="0" y="0"/>
                <wp:positionH relativeFrom="page">
                  <wp:posOffset>2911475</wp:posOffset>
                </wp:positionH>
                <wp:positionV relativeFrom="paragraph">
                  <wp:posOffset>1415415</wp:posOffset>
                </wp:positionV>
                <wp:extent cx="1737360" cy="320040"/>
                <wp:effectExtent l="6350" t="5715" r="8890" b="7620"/>
                <wp:wrapNone/>
                <wp:docPr id="57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320040"/>
                          <a:chOff x="4585" y="2229"/>
                          <a:chExt cx="2736" cy="504"/>
                        </a:xfrm>
                      </wpg:grpSpPr>
                      <wps:wsp>
                        <wps:cNvPr id="576" name="Freeform 367"/>
                        <wps:cNvSpPr>
                          <a:spLocks/>
                        </wps:cNvSpPr>
                        <wps:spPr bwMode="auto">
                          <a:xfrm>
                            <a:off x="4585" y="2229"/>
                            <a:ext cx="2736" cy="504"/>
                          </a:xfrm>
                          <a:custGeom>
                            <a:avLst/>
                            <a:gdLst>
                              <a:gd name="T0" fmla="+- 0 5017 4585"/>
                              <a:gd name="T1" fmla="*/ T0 w 2736"/>
                              <a:gd name="T2" fmla="+- 0 2229 2229"/>
                              <a:gd name="T3" fmla="*/ 2229 h 504"/>
                              <a:gd name="T4" fmla="+- 0 4657 4585"/>
                              <a:gd name="T5" fmla="*/ T4 w 2736"/>
                              <a:gd name="T6" fmla="+- 0 2229 2229"/>
                              <a:gd name="T7" fmla="*/ 2229 h 504"/>
                              <a:gd name="T8" fmla="+- 0 4635 4585"/>
                              <a:gd name="T9" fmla="*/ T8 w 2736"/>
                              <a:gd name="T10" fmla="+- 0 2232 2229"/>
                              <a:gd name="T11" fmla="*/ 2232 h 504"/>
                              <a:gd name="T12" fmla="+- 0 4616 4585"/>
                              <a:gd name="T13" fmla="*/ T12 w 2736"/>
                              <a:gd name="T14" fmla="+- 0 2240 2229"/>
                              <a:gd name="T15" fmla="*/ 2240 h 504"/>
                              <a:gd name="T16" fmla="+- 0 4601 4585"/>
                              <a:gd name="T17" fmla="*/ T16 w 2736"/>
                              <a:gd name="T18" fmla="+- 0 2254 2229"/>
                              <a:gd name="T19" fmla="*/ 2254 h 504"/>
                              <a:gd name="T20" fmla="+- 0 5017 4585"/>
                              <a:gd name="T21" fmla="*/ T20 w 2736"/>
                              <a:gd name="T22" fmla="+- 0 2272 2229"/>
                              <a:gd name="T23" fmla="*/ 2272 h 504"/>
                              <a:gd name="T24" fmla="+- 0 5017 4585"/>
                              <a:gd name="T25" fmla="*/ T24 w 2736"/>
                              <a:gd name="T26" fmla="+- 0 2229 2229"/>
                              <a:gd name="T27" fmla="*/ 2229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432" y="0"/>
                                </a:moveTo>
                                <a:lnTo>
                                  <a:pt x="72" y="0"/>
                                </a:lnTo>
                                <a:lnTo>
                                  <a:pt x="50" y="3"/>
                                </a:lnTo>
                                <a:lnTo>
                                  <a:pt x="31" y="11"/>
                                </a:lnTo>
                                <a:lnTo>
                                  <a:pt x="16" y="25"/>
                                </a:lnTo>
                                <a:lnTo>
                                  <a:pt x="432" y="43"/>
                                </a:lnTo>
                                <a:lnTo>
                                  <a:pt x="43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66"/>
                        <wps:cNvSpPr>
                          <a:spLocks/>
                        </wps:cNvSpPr>
                        <wps:spPr bwMode="auto">
                          <a:xfrm>
                            <a:off x="4585" y="2229"/>
                            <a:ext cx="2736" cy="504"/>
                          </a:xfrm>
                          <a:custGeom>
                            <a:avLst/>
                            <a:gdLst>
                              <a:gd name="T0" fmla="+- 0 5017 4585"/>
                              <a:gd name="T1" fmla="*/ T0 w 2736"/>
                              <a:gd name="T2" fmla="+- 0 2286 2229"/>
                              <a:gd name="T3" fmla="*/ 2286 h 504"/>
                              <a:gd name="T4" fmla="+- 0 4586 4585"/>
                              <a:gd name="T5" fmla="*/ T4 w 2736"/>
                              <a:gd name="T6" fmla="+- 0 2286 2229"/>
                              <a:gd name="T7" fmla="*/ 2286 h 504"/>
                              <a:gd name="T8" fmla="+- 0 4585 4585"/>
                              <a:gd name="T9" fmla="*/ T8 w 2736"/>
                              <a:gd name="T10" fmla="+- 0 2291 2229"/>
                              <a:gd name="T11" fmla="*/ 2291 h 504"/>
                              <a:gd name="T12" fmla="+- 0 4585 4585"/>
                              <a:gd name="T13" fmla="*/ T12 w 2736"/>
                              <a:gd name="T14" fmla="+- 0 2296 2229"/>
                              <a:gd name="T15" fmla="*/ 2296 h 504"/>
                              <a:gd name="T16" fmla="+- 0 4585 4585"/>
                              <a:gd name="T17" fmla="*/ T16 w 2736"/>
                              <a:gd name="T18" fmla="+- 0 2330 2229"/>
                              <a:gd name="T19" fmla="*/ 2330 h 504"/>
                              <a:gd name="T20" fmla="+- 0 5017 4585"/>
                              <a:gd name="T21" fmla="*/ T20 w 2736"/>
                              <a:gd name="T22" fmla="+- 0 2330 2229"/>
                              <a:gd name="T23" fmla="*/ 2330 h 504"/>
                              <a:gd name="T24" fmla="+- 0 5017 4585"/>
                              <a:gd name="T25" fmla="*/ T24 w 2736"/>
                              <a:gd name="T26" fmla="+- 0 2286 2229"/>
                              <a:gd name="T27" fmla="*/ 2286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432" y="57"/>
                                </a:moveTo>
                                <a:lnTo>
                                  <a:pt x="1" y="57"/>
                                </a:lnTo>
                                <a:lnTo>
                                  <a:pt x="0" y="62"/>
                                </a:lnTo>
                                <a:lnTo>
                                  <a:pt x="0" y="67"/>
                                </a:lnTo>
                                <a:lnTo>
                                  <a:pt x="0" y="101"/>
                                </a:lnTo>
                                <a:lnTo>
                                  <a:pt x="432" y="101"/>
                                </a:lnTo>
                                <a:lnTo>
                                  <a:pt x="432"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65"/>
                        <wps:cNvSpPr>
                          <a:spLocks/>
                        </wps:cNvSpPr>
                        <wps:spPr bwMode="auto">
                          <a:xfrm>
                            <a:off x="4585" y="2229"/>
                            <a:ext cx="2736" cy="504"/>
                          </a:xfrm>
                          <a:custGeom>
                            <a:avLst/>
                            <a:gdLst>
                              <a:gd name="T0" fmla="+- 0 5017 4585"/>
                              <a:gd name="T1" fmla="*/ T0 w 2736"/>
                              <a:gd name="T2" fmla="+- 0 2517 2229"/>
                              <a:gd name="T3" fmla="*/ 2517 h 504"/>
                              <a:gd name="T4" fmla="+- 0 4909 4585"/>
                              <a:gd name="T5" fmla="*/ T4 w 2736"/>
                              <a:gd name="T6" fmla="+- 0 2517 2229"/>
                              <a:gd name="T7" fmla="*/ 2517 h 504"/>
                              <a:gd name="T8" fmla="+- 0 4909 4585"/>
                              <a:gd name="T9" fmla="*/ T8 w 2736"/>
                              <a:gd name="T10" fmla="+- 0 2560 2229"/>
                              <a:gd name="T11" fmla="*/ 2560 h 504"/>
                              <a:gd name="T12" fmla="+- 0 5017 4585"/>
                              <a:gd name="T13" fmla="*/ T12 w 2736"/>
                              <a:gd name="T14" fmla="+- 0 2560 2229"/>
                              <a:gd name="T15" fmla="*/ 2560 h 504"/>
                              <a:gd name="T16" fmla="+- 0 5017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432" y="288"/>
                                </a:moveTo>
                                <a:lnTo>
                                  <a:pt x="324" y="288"/>
                                </a:lnTo>
                                <a:lnTo>
                                  <a:pt x="324" y="331"/>
                                </a:lnTo>
                                <a:lnTo>
                                  <a:pt x="432" y="331"/>
                                </a:lnTo>
                                <a:lnTo>
                                  <a:pt x="432"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64"/>
                        <wps:cNvSpPr>
                          <a:spLocks/>
                        </wps:cNvSpPr>
                        <wps:spPr bwMode="auto">
                          <a:xfrm>
                            <a:off x="4585" y="2229"/>
                            <a:ext cx="2736" cy="504"/>
                          </a:xfrm>
                          <a:custGeom>
                            <a:avLst/>
                            <a:gdLst>
                              <a:gd name="T0" fmla="+- 0 4945 4585"/>
                              <a:gd name="T1" fmla="*/ T0 w 2736"/>
                              <a:gd name="T2" fmla="+- 0 2402 2229"/>
                              <a:gd name="T3" fmla="*/ 2402 h 504"/>
                              <a:gd name="T4" fmla="+- 0 4585 4585"/>
                              <a:gd name="T5" fmla="*/ T4 w 2736"/>
                              <a:gd name="T6" fmla="+- 0 2402 2229"/>
                              <a:gd name="T7" fmla="*/ 2402 h 504"/>
                              <a:gd name="T8" fmla="+- 0 4585 4585"/>
                              <a:gd name="T9" fmla="*/ T8 w 2736"/>
                              <a:gd name="T10" fmla="+- 0 2435 2229"/>
                              <a:gd name="T11" fmla="*/ 2435 h 504"/>
                              <a:gd name="T12" fmla="+- 0 4585 4585"/>
                              <a:gd name="T13" fmla="*/ T12 w 2736"/>
                              <a:gd name="T14" fmla="+- 0 2440 2229"/>
                              <a:gd name="T15" fmla="*/ 2440 h 504"/>
                              <a:gd name="T16" fmla="+- 0 4586 4585"/>
                              <a:gd name="T17" fmla="*/ T16 w 2736"/>
                              <a:gd name="T18" fmla="+- 0 2445 2229"/>
                              <a:gd name="T19" fmla="*/ 2445 h 504"/>
                              <a:gd name="T20" fmla="+- 0 5011 4585"/>
                              <a:gd name="T21" fmla="*/ T20 w 2736"/>
                              <a:gd name="T22" fmla="+- 0 2445 2229"/>
                              <a:gd name="T23" fmla="*/ 2445 h 504"/>
                              <a:gd name="T24" fmla="+- 0 5000 4585"/>
                              <a:gd name="T25" fmla="*/ T24 w 2736"/>
                              <a:gd name="T26" fmla="+- 0 2426 2229"/>
                              <a:gd name="T27" fmla="*/ 2426 h 504"/>
                              <a:gd name="T28" fmla="+- 0 4985 4585"/>
                              <a:gd name="T29" fmla="*/ T28 w 2736"/>
                              <a:gd name="T30" fmla="+- 0 2412 2229"/>
                              <a:gd name="T31" fmla="*/ 2412 h 504"/>
                              <a:gd name="T32" fmla="+- 0 4966 4585"/>
                              <a:gd name="T33" fmla="*/ T32 w 2736"/>
                              <a:gd name="T34" fmla="+- 0 2404 2229"/>
                              <a:gd name="T35" fmla="*/ 2404 h 504"/>
                              <a:gd name="T36" fmla="+- 0 4945 4585"/>
                              <a:gd name="T37" fmla="*/ T36 w 2736"/>
                              <a:gd name="T38" fmla="+- 0 2402 2229"/>
                              <a:gd name="T39" fmla="*/ 240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6" h="504">
                                <a:moveTo>
                                  <a:pt x="360" y="173"/>
                                </a:moveTo>
                                <a:lnTo>
                                  <a:pt x="0" y="173"/>
                                </a:lnTo>
                                <a:lnTo>
                                  <a:pt x="0" y="206"/>
                                </a:lnTo>
                                <a:lnTo>
                                  <a:pt x="0" y="211"/>
                                </a:lnTo>
                                <a:lnTo>
                                  <a:pt x="1" y="216"/>
                                </a:lnTo>
                                <a:lnTo>
                                  <a:pt x="426" y="216"/>
                                </a:lnTo>
                                <a:lnTo>
                                  <a:pt x="415" y="197"/>
                                </a:lnTo>
                                <a:lnTo>
                                  <a:pt x="400" y="183"/>
                                </a:lnTo>
                                <a:lnTo>
                                  <a:pt x="381" y="175"/>
                                </a:lnTo>
                                <a:lnTo>
                                  <a:pt x="360"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63"/>
                        <wps:cNvSpPr>
                          <a:spLocks/>
                        </wps:cNvSpPr>
                        <wps:spPr bwMode="auto">
                          <a:xfrm>
                            <a:off x="4585" y="2229"/>
                            <a:ext cx="2736" cy="504"/>
                          </a:xfrm>
                          <a:custGeom>
                            <a:avLst/>
                            <a:gdLst>
                              <a:gd name="T0" fmla="+- 0 5017 4585"/>
                              <a:gd name="T1" fmla="*/ T0 w 2736"/>
                              <a:gd name="T2" fmla="+- 0 2574 2229"/>
                              <a:gd name="T3" fmla="*/ 2574 h 504"/>
                              <a:gd name="T4" fmla="+- 0 4909 4585"/>
                              <a:gd name="T5" fmla="*/ T4 w 2736"/>
                              <a:gd name="T6" fmla="+- 0 2574 2229"/>
                              <a:gd name="T7" fmla="*/ 2574 h 504"/>
                              <a:gd name="T8" fmla="+- 0 4909 4585"/>
                              <a:gd name="T9" fmla="*/ T8 w 2736"/>
                              <a:gd name="T10" fmla="+- 0 2618 2229"/>
                              <a:gd name="T11" fmla="*/ 2618 h 504"/>
                              <a:gd name="T12" fmla="+- 0 5017 4585"/>
                              <a:gd name="T13" fmla="*/ T12 w 2736"/>
                              <a:gd name="T14" fmla="+- 0 2618 2229"/>
                              <a:gd name="T15" fmla="*/ 2618 h 504"/>
                              <a:gd name="T16" fmla="+- 0 5017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432" y="345"/>
                                </a:moveTo>
                                <a:lnTo>
                                  <a:pt x="324" y="345"/>
                                </a:lnTo>
                                <a:lnTo>
                                  <a:pt x="324" y="389"/>
                                </a:lnTo>
                                <a:lnTo>
                                  <a:pt x="432" y="389"/>
                                </a:lnTo>
                                <a:lnTo>
                                  <a:pt x="432"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362"/>
                        <wps:cNvSpPr>
                          <a:spLocks/>
                        </wps:cNvSpPr>
                        <wps:spPr bwMode="auto">
                          <a:xfrm>
                            <a:off x="4585" y="2229"/>
                            <a:ext cx="2736" cy="504"/>
                          </a:xfrm>
                          <a:custGeom>
                            <a:avLst/>
                            <a:gdLst>
                              <a:gd name="T0" fmla="+- 0 5015 4585"/>
                              <a:gd name="T1" fmla="*/ T0 w 2736"/>
                              <a:gd name="T2" fmla="+- 0 2459 2229"/>
                              <a:gd name="T3" fmla="*/ 2459 h 504"/>
                              <a:gd name="T4" fmla="+- 0 4591 4585"/>
                              <a:gd name="T5" fmla="*/ T4 w 2736"/>
                              <a:gd name="T6" fmla="+- 0 2459 2229"/>
                              <a:gd name="T7" fmla="*/ 2459 h 504"/>
                              <a:gd name="T8" fmla="+- 0 4602 4585"/>
                              <a:gd name="T9" fmla="*/ T8 w 2736"/>
                              <a:gd name="T10" fmla="+- 0 2478 2229"/>
                              <a:gd name="T11" fmla="*/ 2478 h 504"/>
                              <a:gd name="T12" fmla="+- 0 4617 4585"/>
                              <a:gd name="T13" fmla="*/ T12 w 2736"/>
                              <a:gd name="T14" fmla="+- 0 2492 2229"/>
                              <a:gd name="T15" fmla="*/ 2492 h 504"/>
                              <a:gd name="T16" fmla="+- 0 4636 4585"/>
                              <a:gd name="T17" fmla="*/ T16 w 2736"/>
                              <a:gd name="T18" fmla="+- 0 2500 2229"/>
                              <a:gd name="T19" fmla="*/ 2500 h 504"/>
                              <a:gd name="T20" fmla="+- 0 5017 4585"/>
                              <a:gd name="T21" fmla="*/ T20 w 2736"/>
                              <a:gd name="T22" fmla="+- 0 2502 2229"/>
                              <a:gd name="T23" fmla="*/ 2502 h 504"/>
                              <a:gd name="T24" fmla="+- 0 5017 4585"/>
                              <a:gd name="T25" fmla="*/ T24 w 2736"/>
                              <a:gd name="T26" fmla="+- 0 2469 2229"/>
                              <a:gd name="T27" fmla="*/ 2469 h 504"/>
                              <a:gd name="T28" fmla="+- 0 5016 4585"/>
                              <a:gd name="T29" fmla="*/ T28 w 2736"/>
                              <a:gd name="T30" fmla="+- 0 2464 2229"/>
                              <a:gd name="T31" fmla="*/ 2464 h 504"/>
                              <a:gd name="T32" fmla="+- 0 5015 4585"/>
                              <a:gd name="T33" fmla="*/ T32 w 2736"/>
                              <a:gd name="T34" fmla="+- 0 2459 2229"/>
                              <a:gd name="T35" fmla="*/ 245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430" y="230"/>
                                </a:moveTo>
                                <a:lnTo>
                                  <a:pt x="6" y="230"/>
                                </a:lnTo>
                                <a:lnTo>
                                  <a:pt x="17" y="249"/>
                                </a:lnTo>
                                <a:lnTo>
                                  <a:pt x="32" y="263"/>
                                </a:lnTo>
                                <a:lnTo>
                                  <a:pt x="51" y="271"/>
                                </a:lnTo>
                                <a:lnTo>
                                  <a:pt x="432" y="273"/>
                                </a:lnTo>
                                <a:lnTo>
                                  <a:pt x="432" y="240"/>
                                </a:lnTo>
                                <a:lnTo>
                                  <a:pt x="431" y="235"/>
                                </a:lnTo>
                                <a:lnTo>
                                  <a:pt x="430"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61"/>
                        <wps:cNvSpPr>
                          <a:spLocks/>
                        </wps:cNvSpPr>
                        <wps:spPr bwMode="auto">
                          <a:xfrm>
                            <a:off x="4585" y="2229"/>
                            <a:ext cx="2736" cy="504"/>
                          </a:xfrm>
                          <a:custGeom>
                            <a:avLst/>
                            <a:gdLst>
                              <a:gd name="T0" fmla="+- 0 4693 4585"/>
                              <a:gd name="T1" fmla="*/ T0 w 2736"/>
                              <a:gd name="T2" fmla="+- 0 2344 2229"/>
                              <a:gd name="T3" fmla="*/ 2344 h 504"/>
                              <a:gd name="T4" fmla="+- 0 4585 4585"/>
                              <a:gd name="T5" fmla="*/ T4 w 2736"/>
                              <a:gd name="T6" fmla="+- 0 2344 2229"/>
                              <a:gd name="T7" fmla="*/ 2344 h 504"/>
                              <a:gd name="T8" fmla="+- 0 4585 4585"/>
                              <a:gd name="T9" fmla="*/ T8 w 2736"/>
                              <a:gd name="T10" fmla="+- 0 2387 2229"/>
                              <a:gd name="T11" fmla="*/ 2387 h 504"/>
                              <a:gd name="T12" fmla="+- 0 4693 4585"/>
                              <a:gd name="T13" fmla="*/ T12 w 2736"/>
                              <a:gd name="T14" fmla="+- 0 2387 2229"/>
                              <a:gd name="T15" fmla="*/ 2387 h 504"/>
                              <a:gd name="T16" fmla="+- 0 4693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08" y="115"/>
                                </a:moveTo>
                                <a:lnTo>
                                  <a:pt x="0" y="115"/>
                                </a:lnTo>
                                <a:lnTo>
                                  <a:pt x="0" y="158"/>
                                </a:lnTo>
                                <a:lnTo>
                                  <a:pt x="108" y="158"/>
                                </a:lnTo>
                                <a:lnTo>
                                  <a:pt x="108"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60"/>
                        <wps:cNvSpPr>
                          <a:spLocks/>
                        </wps:cNvSpPr>
                        <wps:spPr bwMode="auto">
                          <a:xfrm>
                            <a:off x="4585" y="2229"/>
                            <a:ext cx="2736" cy="504"/>
                          </a:xfrm>
                          <a:custGeom>
                            <a:avLst/>
                            <a:gdLst>
                              <a:gd name="T0" fmla="+- 0 5017 4585"/>
                              <a:gd name="T1" fmla="*/ T0 w 2736"/>
                              <a:gd name="T2" fmla="+- 0 2632 2229"/>
                              <a:gd name="T3" fmla="*/ 2632 h 504"/>
                              <a:gd name="T4" fmla="+- 0 4585 4585"/>
                              <a:gd name="T5" fmla="*/ T4 w 2736"/>
                              <a:gd name="T6" fmla="+- 0 2632 2229"/>
                              <a:gd name="T7" fmla="*/ 2632 h 504"/>
                              <a:gd name="T8" fmla="+- 0 4585 4585"/>
                              <a:gd name="T9" fmla="*/ T8 w 2736"/>
                              <a:gd name="T10" fmla="+- 0 2675 2229"/>
                              <a:gd name="T11" fmla="*/ 2675 h 504"/>
                              <a:gd name="T12" fmla="+- 0 5015 4585"/>
                              <a:gd name="T13" fmla="*/ T12 w 2736"/>
                              <a:gd name="T14" fmla="+- 0 2675 2229"/>
                              <a:gd name="T15" fmla="*/ 2675 h 504"/>
                              <a:gd name="T16" fmla="+- 0 5016 4585"/>
                              <a:gd name="T17" fmla="*/ T16 w 2736"/>
                              <a:gd name="T18" fmla="+- 0 2670 2229"/>
                              <a:gd name="T19" fmla="*/ 2670 h 504"/>
                              <a:gd name="T20" fmla="+- 0 5017 4585"/>
                              <a:gd name="T21" fmla="*/ T20 w 2736"/>
                              <a:gd name="T22" fmla="+- 0 2666 2229"/>
                              <a:gd name="T23" fmla="*/ 2666 h 504"/>
                              <a:gd name="T24" fmla="+- 0 5017 4585"/>
                              <a:gd name="T25" fmla="*/ T24 w 2736"/>
                              <a:gd name="T26" fmla="+- 0 2632 2229"/>
                              <a:gd name="T27" fmla="*/ 2632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432" y="403"/>
                                </a:moveTo>
                                <a:lnTo>
                                  <a:pt x="0" y="403"/>
                                </a:lnTo>
                                <a:lnTo>
                                  <a:pt x="0" y="446"/>
                                </a:lnTo>
                                <a:lnTo>
                                  <a:pt x="430" y="446"/>
                                </a:lnTo>
                                <a:lnTo>
                                  <a:pt x="431" y="441"/>
                                </a:lnTo>
                                <a:lnTo>
                                  <a:pt x="432" y="437"/>
                                </a:lnTo>
                                <a:lnTo>
                                  <a:pt x="432"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59"/>
                        <wps:cNvSpPr>
                          <a:spLocks/>
                        </wps:cNvSpPr>
                        <wps:spPr bwMode="auto">
                          <a:xfrm>
                            <a:off x="4585" y="2229"/>
                            <a:ext cx="2736" cy="504"/>
                          </a:xfrm>
                          <a:custGeom>
                            <a:avLst/>
                            <a:gdLst>
                              <a:gd name="T0" fmla="+- 0 4585 4585"/>
                              <a:gd name="T1" fmla="*/ T0 w 2736"/>
                              <a:gd name="T2" fmla="+- 0 2690 2229"/>
                              <a:gd name="T3" fmla="*/ 2690 h 504"/>
                              <a:gd name="T4" fmla="+- 0 4585 4585"/>
                              <a:gd name="T5" fmla="*/ T4 w 2736"/>
                              <a:gd name="T6" fmla="+- 0 2733 2229"/>
                              <a:gd name="T7" fmla="*/ 2733 h 504"/>
                              <a:gd name="T8" fmla="+- 0 4945 4585"/>
                              <a:gd name="T9" fmla="*/ T8 w 2736"/>
                              <a:gd name="T10" fmla="+- 0 2733 2229"/>
                              <a:gd name="T11" fmla="*/ 2733 h 504"/>
                              <a:gd name="T12" fmla="+- 0 4967 4585"/>
                              <a:gd name="T13" fmla="*/ T12 w 2736"/>
                              <a:gd name="T14" fmla="+- 0 2730 2229"/>
                              <a:gd name="T15" fmla="*/ 2730 h 504"/>
                              <a:gd name="T16" fmla="+- 0 4985 4585"/>
                              <a:gd name="T17" fmla="*/ T16 w 2736"/>
                              <a:gd name="T18" fmla="+- 0 2722 2229"/>
                              <a:gd name="T19" fmla="*/ 2722 h 504"/>
                              <a:gd name="T20" fmla="+- 0 5000 4585"/>
                              <a:gd name="T21" fmla="*/ T20 w 2736"/>
                              <a:gd name="T22" fmla="+- 0 2708 2229"/>
                              <a:gd name="T23" fmla="*/ 2708 h 504"/>
                              <a:gd name="T24" fmla="+- 0 4585 4585"/>
                              <a:gd name="T25" fmla="*/ T24 w 2736"/>
                              <a:gd name="T26" fmla="+- 0 2690 2229"/>
                              <a:gd name="T27" fmla="*/ 2690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0" y="461"/>
                                </a:moveTo>
                                <a:lnTo>
                                  <a:pt x="0" y="504"/>
                                </a:lnTo>
                                <a:lnTo>
                                  <a:pt x="360" y="504"/>
                                </a:lnTo>
                                <a:lnTo>
                                  <a:pt x="382" y="501"/>
                                </a:lnTo>
                                <a:lnTo>
                                  <a:pt x="400" y="493"/>
                                </a:lnTo>
                                <a:lnTo>
                                  <a:pt x="415" y="479"/>
                                </a:lnTo>
                                <a:lnTo>
                                  <a:pt x="0"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358"/>
                        <wps:cNvSpPr>
                          <a:spLocks/>
                        </wps:cNvSpPr>
                        <wps:spPr bwMode="auto">
                          <a:xfrm>
                            <a:off x="4585" y="2229"/>
                            <a:ext cx="2736" cy="504"/>
                          </a:xfrm>
                          <a:custGeom>
                            <a:avLst/>
                            <a:gdLst>
                              <a:gd name="T0" fmla="+- 0 5456 4585"/>
                              <a:gd name="T1" fmla="*/ T0 w 2736"/>
                              <a:gd name="T2" fmla="+- 0 2229 2229"/>
                              <a:gd name="T3" fmla="*/ 2229 h 504"/>
                              <a:gd name="T4" fmla="+- 0 5132 4585"/>
                              <a:gd name="T5" fmla="*/ T4 w 2736"/>
                              <a:gd name="T6" fmla="+- 0 2229 2229"/>
                              <a:gd name="T7" fmla="*/ 2229 h 504"/>
                              <a:gd name="T8" fmla="+- 0 5110 4585"/>
                              <a:gd name="T9" fmla="*/ T8 w 2736"/>
                              <a:gd name="T10" fmla="+- 0 2232 2229"/>
                              <a:gd name="T11" fmla="*/ 2232 h 504"/>
                              <a:gd name="T12" fmla="+- 0 5091 4585"/>
                              <a:gd name="T13" fmla="*/ T12 w 2736"/>
                              <a:gd name="T14" fmla="+- 0 2240 2229"/>
                              <a:gd name="T15" fmla="*/ 2240 h 504"/>
                              <a:gd name="T16" fmla="+- 0 5076 4585"/>
                              <a:gd name="T17" fmla="*/ T16 w 2736"/>
                              <a:gd name="T18" fmla="+- 0 2254 2229"/>
                              <a:gd name="T19" fmla="*/ 2254 h 504"/>
                              <a:gd name="T20" fmla="+- 0 5456 4585"/>
                              <a:gd name="T21" fmla="*/ T20 w 2736"/>
                              <a:gd name="T22" fmla="+- 0 2272 2229"/>
                              <a:gd name="T23" fmla="*/ 2272 h 504"/>
                              <a:gd name="T24" fmla="+- 0 5456 4585"/>
                              <a:gd name="T25" fmla="*/ T24 w 2736"/>
                              <a:gd name="T26" fmla="+- 0 2229 2229"/>
                              <a:gd name="T27" fmla="*/ 2229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871" y="0"/>
                                </a:moveTo>
                                <a:lnTo>
                                  <a:pt x="547" y="0"/>
                                </a:lnTo>
                                <a:lnTo>
                                  <a:pt x="525" y="3"/>
                                </a:lnTo>
                                <a:lnTo>
                                  <a:pt x="506" y="11"/>
                                </a:lnTo>
                                <a:lnTo>
                                  <a:pt x="491" y="25"/>
                                </a:lnTo>
                                <a:lnTo>
                                  <a:pt x="871" y="43"/>
                                </a:lnTo>
                                <a:lnTo>
                                  <a:pt x="87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357"/>
                        <wps:cNvSpPr>
                          <a:spLocks/>
                        </wps:cNvSpPr>
                        <wps:spPr bwMode="auto">
                          <a:xfrm>
                            <a:off x="4585" y="2229"/>
                            <a:ext cx="2736" cy="504"/>
                          </a:xfrm>
                          <a:custGeom>
                            <a:avLst/>
                            <a:gdLst>
                              <a:gd name="T0" fmla="+- 0 5456 4585"/>
                              <a:gd name="T1" fmla="*/ T0 w 2736"/>
                              <a:gd name="T2" fmla="+- 0 2286 2229"/>
                              <a:gd name="T3" fmla="*/ 2286 h 504"/>
                              <a:gd name="T4" fmla="+- 0 5061 4585"/>
                              <a:gd name="T5" fmla="*/ T4 w 2736"/>
                              <a:gd name="T6" fmla="+- 0 2286 2229"/>
                              <a:gd name="T7" fmla="*/ 2286 h 504"/>
                              <a:gd name="T8" fmla="+- 0 5060 4585"/>
                              <a:gd name="T9" fmla="*/ T8 w 2736"/>
                              <a:gd name="T10" fmla="+- 0 2291 2229"/>
                              <a:gd name="T11" fmla="*/ 2291 h 504"/>
                              <a:gd name="T12" fmla="+- 0 5060 4585"/>
                              <a:gd name="T13" fmla="*/ T12 w 2736"/>
                              <a:gd name="T14" fmla="+- 0 2296 2229"/>
                              <a:gd name="T15" fmla="*/ 2296 h 504"/>
                              <a:gd name="T16" fmla="+- 0 5060 4585"/>
                              <a:gd name="T17" fmla="*/ T16 w 2736"/>
                              <a:gd name="T18" fmla="+- 0 2330 2229"/>
                              <a:gd name="T19" fmla="*/ 2330 h 504"/>
                              <a:gd name="T20" fmla="+- 0 5456 4585"/>
                              <a:gd name="T21" fmla="*/ T20 w 2736"/>
                              <a:gd name="T22" fmla="+- 0 2330 2229"/>
                              <a:gd name="T23" fmla="*/ 2330 h 504"/>
                              <a:gd name="T24" fmla="+- 0 5456 4585"/>
                              <a:gd name="T25" fmla="*/ T24 w 2736"/>
                              <a:gd name="T26" fmla="+- 0 2286 2229"/>
                              <a:gd name="T27" fmla="*/ 2286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871" y="57"/>
                                </a:moveTo>
                                <a:lnTo>
                                  <a:pt x="476" y="57"/>
                                </a:lnTo>
                                <a:lnTo>
                                  <a:pt x="475" y="62"/>
                                </a:lnTo>
                                <a:lnTo>
                                  <a:pt x="475" y="67"/>
                                </a:lnTo>
                                <a:lnTo>
                                  <a:pt x="475" y="101"/>
                                </a:lnTo>
                                <a:lnTo>
                                  <a:pt x="871" y="101"/>
                                </a:lnTo>
                                <a:lnTo>
                                  <a:pt x="871"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56"/>
                        <wps:cNvSpPr>
                          <a:spLocks/>
                        </wps:cNvSpPr>
                        <wps:spPr bwMode="auto">
                          <a:xfrm>
                            <a:off x="4585" y="2229"/>
                            <a:ext cx="2736" cy="504"/>
                          </a:xfrm>
                          <a:custGeom>
                            <a:avLst/>
                            <a:gdLst>
                              <a:gd name="T0" fmla="+- 0 5168 4585"/>
                              <a:gd name="T1" fmla="*/ T0 w 2736"/>
                              <a:gd name="T2" fmla="+- 0 2344 2229"/>
                              <a:gd name="T3" fmla="*/ 2344 h 504"/>
                              <a:gd name="T4" fmla="+- 0 5060 4585"/>
                              <a:gd name="T5" fmla="*/ T4 w 2736"/>
                              <a:gd name="T6" fmla="+- 0 2344 2229"/>
                              <a:gd name="T7" fmla="*/ 2344 h 504"/>
                              <a:gd name="T8" fmla="+- 0 5060 4585"/>
                              <a:gd name="T9" fmla="*/ T8 w 2736"/>
                              <a:gd name="T10" fmla="+- 0 2387 2229"/>
                              <a:gd name="T11" fmla="*/ 2387 h 504"/>
                              <a:gd name="T12" fmla="+- 0 5168 4585"/>
                              <a:gd name="T13" fmla="*/ T12 w 2736"/>
                              <a:gd name="T14" fmla="+- 0 2387 2229"/>
                              <a:gd name="T15" fmla="*/ 2387 h 504"/>
                              <a:gd name="T16" fmla="+- 0 5168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583" y="115"/>
                                </a:moveTo>
                                <a:lnTo>
                                  <a:pt x="475" y="115"/>
                                </a:lnTo>
                                <a:lnTo>
                                  <a:pt x="475" y="158"/>
                                </a:lnTo>
                                <a:lnTo>
                                  <a:pt x="583" y="158"/>
                                </a:lnTo>
                                <a:lnTo>
                                  <a:pt x="583"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355"/>
                        <wps:cNvSpPr>
                          <a:spLocks/>
                        </wps:cNvSpPr>
                        <wps:spPr bwMode="auto">
                          <a:xfrm>
                            <a:off x="4585" y="2229"/>
                            <a:ext cx="2736" cy="504"/>
                          </a:xfrm>
                          <a:custGeom>
                            <a:avLst/>
                            <a:gdLst>
                              <a:gd name="T0" fmla="+- 0 5168 4585"/>
                              <a:gd name="T1" fmla="*/ T0 w 2736"/>
                              <a:gd name="T2" fmla="+- 0 2402 2229"/>
                              <a:gd name="T3" fmla="*/ 2402 h 504"/>
                              <a:gd name="T4" fmla="+- 0 5060 4585"/>
                              <a:gd name="T5" fmla="*/ T4 w 2736"/>
                              <a:gd name="T6" fmla="+- 0 2402 2229"/>
                              <a:gd name="T7" fmla="*/ 2402 h 504"/>
                              <a:gd name="T8" fmla="+- 0 5060 4585"/>
                              <a:gd name="T9" fmla="*/ T8 w 2736"/>
                              <a:gd name="T10" fmla="+- 0 2445 2229"/>
                              <a:gd name="T11" fmla="*/ 2445 h 504"/>
                              <a:gd name="T12" fmla="+- 0 5168 4585"/>
                              <a:gd name="T13" fmla="*/ T12 w 2736"/>
                              <a:gd name="T14" fmla="+- 0 2445 2229"/>
                              <a:gd name="T15" fmla="*/ 2445 h 504"/>
                              <a:gd name="T16" fmla="+- 0 5168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583" y="173"/>
                                </a:moveTo>
                                <a:lnTo>
                                  <a:pt x="475" y="173"/>
                                </a:lnTo>
                                <a:lnTo>
                                  <a:pt x="475" y="216"/>
                                </a:lnTo>
                                <a:lnTo>
                                  <a:pt x="583" y="216"/>
                                </a:lnTo>
                                <a:lnTo>
                                  <a:pt x="583"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54"/>
                        <wps:cNvSpPr>
                          <a:spLocks/>
                        </wps:cNvSpPr>
                        <wps:spPr bwMode="auto">
                          <a:xfrm>
                            <a:off x="4585" y="2229"/>
                            <a:ext cx="2736" cy="504"/>
                          </a:xfrm>
                          <a:custGeom>
                            <a:avLst/>
                            <a:gdLst>
                              <a:gd name="T0" fmla="+- 0 5168 4585"/>
                              <a:gd name="T1" fmla="*/ T0 w 2736"/>
                              <a:gd name="T2" fmla="+- 0 2459 2229"/>
                              <a:gd name="T3" fmla="*/ 2459 h 504"/>
                              <a:gd name="T4" fmla="+- 0 5060 4585"/>
                              <a:gd name="T5" fmla="*/ T4 w 2736"/>
                              <a:gd name="T6" fmla="+- 0 2459 2229"/>
                              <a:gd name="T7" fmla="*/ 2459 h 504"/>
                              <a:gd name="T8" fmla="+- 0 5060 4585"/>
                              <a:gd name="T9" fmla="*/ T8 w 2736"/>
                              <a:gd name="T10" fmla="+- 0 2502 2229"/>
                              <a:gd name="T11" fmla="*/ 2502 h 504"/>
                              <a:gd name="T12" fmla="+- 0 5168 4585"/>
                              <a:gd name="T13" fmla="*/ T12 w 2736"/>
                              <a:gd name="T14" fmla="+- 0 2502 2229"/>
                              <a:gd name="T15" fmla="*/ 2502 h 504"/>
                              <a:gd name="T16" fmla="+- 0 5168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583" y="230"/>
                                </a:moveTo>
                                <a:lnTo>
                                  <a:pt x="475" y="230"/>
                                </a:lnTo>
                                <a:lnTo>
                                  <a:pt x="475" y="273"/>
                                </a:lnTo>
                                <a:lnTo>
                                  <a:pt x="583" y="273"/>
                                </a:lnTo>
                                <a:lnTo>
                                  <a:pt x="583"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353"/>
                        <wps:cNvSpPr>
                          <a:spLocks/>
                        </wps:cNvSpPr>
                        <wps:spPr bwMode="auto">
                          <a:xfrm>
                            <a:off x="4585" y="2229"/>
                            <a:ext cx="2736" cy="504"/>
                          </a:xfrm>
                          <a:custGeom>
                            <a:avLst/>
                            <a:gdLst>
                              <a:gd name="T0" fmla="+- 0 5456 4585"/>
                              <a:gd name="T1" fmla="*/ T0 w 2736"/>
                              <a:gd name="T2" fmla="+- 0 2632 2229"/>
                              <a:gd name="T3" fmla="*/ 2632 h 504"/>
                              <a:gd name="T4" fmla="+- 0 5060 4585"/>
                              <a:gd name="T5" fmla="*/ T4 w 2736"/>
                              <a:gd name="T6" fmla="+- 0 2632 2229"/>
                              <a:gd name="T7" fmla="*/ 2632 h 504"/>
                              <a:gd name="T8" fmla="+- 0 5060 4585"/>
                              <a:gd name="T9" fmla="*/ T8 w 2736"/>
                              <a:gd name="T10" fmla="+- 0 2666 2229"/>
                              <a:gd name="T11" fmla="*/ 2666 h 504"/>
                              <a:gd name="T12" fmla="+- 0 5060 4585"/>
                              <a:gd name="T13" fmla="*/ T12 w 2736"/>
                              <a:gd name="T14" fmla="+- 0 2670 2229"/>
                              <a:gd name="T15" fmla="*/ 2670 h 504"/>
                              <a:gd name="T16" fmla="+- 0 5061 4585"/>
                              <a:gd name="T17" fmla="*/ T16 w 2736"/>
                              <a:gd name="T18" fmla="+- 0 2675 2229"/>
                              <a:gd name="T19" fmla="*/ 2675 h 504"/>
                              <a:gd name="T20" fmla="+- 0 5456 4585"/>
                              <a:gd name="T21" fmla="*/ T20 w 2736"/>
                              <a:gd name="T22" fmla="+- 0 2675 2229"/>
                              <a:gd name="T23" fmla="*/ 2675 h 504"/>
                              <a:gd name="T24" fmla="+- 0 5456 4585"/>
                              <a:gd name="T25" fmla="*/ T24 w 2736"/>
                              <a:gd name="T26" fmla="+- 0 2632 2229"/>
                              <a:gd name="T27" fmla="*/ 2632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871" y="403"/>
                                </a:moveTo>
                                <a:lnTo>
                                  <a:pt x="475" y="403"/>
                                </a:lnTo>
                                <a:lnTo>
                                  <a:pt x="475" y="437"/>
                                </a:lnTo>
                                <a:lnTo>
                                  <a:pt x="475" y="441"/>
                                </a:lnTo>
                                <a:lnTo>
                                  <a:pt x="476" y="446"/>
                                </a:lnTo>
                                <a:lnTo>
                                  <a:pt x="871" y="446"/>
                                </a:lnTo>
                                <a:lnTo>
                                  <a:pt x="871"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52"/>
                        <wps:cNvSpPr>
                          <a:spLocks/>
                        </wps:cNvSpPr>
                        <wps:spPr bwMode="auto">
                          <a:xfrm>
                            <a:off x="4585" y="2229"/>
                            <a:ext cx="2736" cy="504"/>
                          </a:xfrm>
                          <a:custGeom>
                            <a:avLst/>
                            <a:gdLst>
                              <a:gd name="T0" fmla="+- 0 5168 4585"/>
                              <a:gd name="T1" fmla="*/ T0 w 2736"/>
                              <a:gd name="T2" fmla="+- 0 2517 2229"/>
                              <a:gd name="T3" fmla="*/ 2517 h 504"/>
                              <a:gd name="T4" fmla="+- 0 5060 4585"/>
                              <a:gd name="T5" fmla="*/ T4 w 2736"/>
                              <a:gd name="T6" fmla="+- 0 2517 2229"/>
                              <a:gd name="T7" fmla="*/ 2517 h 504"/>
                              <a:gd name="T8" fmla="+- 0 5060 4585"/>
                              <a:gd name="T9" fmla="*/ T8 w 2736"/>
                              <a:gd name="T10" fmla="+- 0 2560 2229"/>
                              <a:gd name="T11" fmla="*/ 2560 h 504"/>
                              <a:gd name="T12" fmla="+- 0 5168 4585"/>
                              <a:gd name="T13" fmla="*/ T12 w 2736"/>
                              <a:gd name="T14" fmla="+- 0 2560 2229"/>
                              <a:gd name="T15" fmla="*/ 2560 h 504"/>
                              <a:gd name="T16" fmla="+- 0 5168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583" y="288"/>
                                </a:moveTo>
                                <a:lnTo>
                                  <a:pt x="475" y="288"/>
                                </a:lnTo>
                                <a:lnTo>
                                  <a:pt x="475" y="331"/>
                                </a:lnTo>
                                <a:lnTo>
                                  <a:pt x="583" y="331"/>
                                </a:lnTo>
                                <a:lnTo>
                                  <a:pt x="583"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51"/>
                        <wps:cNvSpPr>
                          <a:spLocks/>
                        </wps:cNvSpPr>
                        <wps:spPr bwMode="auto">
                          <a:xfrm>
                            <a:off x="4585" y="2229"/>
                            <a:ext cx="2736" cy="504"/>
                          </a:xfrm>
                          <a:custGeom>
                            <a:avLst/>
                            <a:gdLst>
                              <a:gd name="T0" fmla="+- 0 5456 4585"/>
                              <a:gd name="T1" fmla="*/ T0 w 2736"/>
                              <a:gd name="T2" fmla="+- 0 2690 2229"/>
                              <a:gd name="T3" fmla="*/ 2690 h 504"/>
                              <a:gd name="T4" fmla="+- 0 5066 4585"/>
                              <a:gd name="T5" fmla="*/ T4 w 2736"/>
                              <a:gd name="T6" fmla="+- 0 2690 2229"/>
                              <a:gd name="T7" fmla="*/ 2690 h 504"/>
                              <a:gd name="T8" fmla="+- 0 5077 4585"/>
                              <a:gd name="T9" fmla="*/ T8 w 2736"/>
                              <a:gd name="T10" fmla="+- 0 2709 2229"/>
                              <a:gd name="T11" fmla="*/ 2709 h 504"/>
                              <a:gd name="T12" fmla="+- 0 5092 4585"/>
                              <a:gd name="T13" fmla="*/ T12 w 2736"/>
                              <a:gd name="T14" fmla="+- 0 2722 2229"/>
                              <a:gd name="T15" fmla="*/ 2722 h 504"/>
                              <a:gd name="T16" fmla="+- 0 5111 4585"/>
                              <a:gd name="T17" fmla="*/ T16 w 2736"/>
                              <a:gd name="T18" fmla="+- 0 2730 2229"/>
                              <a:gd name="T19" fmla="*/ 2730 h 504"/>
                              <a:gd name="T20" fmla="+- 0 5456 4585"/>
                              <a:gd name="T21" fmla="*/ T20 w 2736"/>
                              <a:gd name="T22" fmla="+- 0 2733 2229"/>
                              <a:gd name="T23" fmla="*/ 2733 h 504"/>
                              <a:gd name="T24" fmla="+- 0 5456 4585"/>
                              <a:gd name="T25" fmla="*/ T24 w 2736"/>
                              <a:gd name="T26" fmla="+- 0 2690 2229"/>
                              <a:gd name="T27" fmla="*/ 2690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871" y="461"/>
                                </a:moveTo>
                                <a:lnTo>
                                  <a:pt x="481" y="461"/>
                                </a:lnTo>
                                <a:lnTo>
                                  <a:pt x="492" y="480"/>
                                </a:lnTo>
                                <a:lnTo>
                                  <a:pt x="507" y="493"/>
                                </a:lnTo>
                                <a:lnTo>
                                  <a:pt x="526" y="501"/>
                                </a:lnTo>
                                <a:lnTo>
                                  <a:pt x="871" y="504"/>
                                </a:lnTo>
                                <a:lnTo>
                                  <a:pt x="871"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50"/>
                        <wps:cNvSpPr>
                          <a:spLocks/>
                        </wps:cNvSpPr>
                        <wps:spPr bwMode="auto">
                          <a:xfrm>
                            <a:off x="4585" y="2229"/>
                            <a:ext cx="2736" cy="504"/>
                          </a:xfrm>
                          <a:custGeom>
                            <a:avLst/>
                            <a:gdLst>
                              <a:gd name="T0" fmla="+- 0 5168 4585"/>
                              <a:gd name="T1" fmla="*/ T0 w 2736"/>
                              <a:gd name="T2" fmla="+- 0 2574 2229"/>
                              <a:gd name="T3" fmla="*/ 2574 h 504"/>
                              <a:gd name="T4" fmla="+- 0 5060 4585"/>
                              <a:gd name="T5" fmla="*/ T4 w 2736"/>
                              <a:gd name="T6" fmla="+- 0 2574 2229"/>
                              <a:gd name="T7" fmla="*/ 2574 h 504"/>
                              <a:gd name="T8" fmla="+- 0 5060 4585"/>
                              <a:gd name="T9" fmla="*/ T8 w 2736"/>
                              <a:gd name="T10" fmla="+- 0 2618 2229"/>
                              <a:gd name="T11" fmla="*/ 2618 h 504"/>
                              <a:gd name="T12" fmla="+- 0 5168 4585"/>
                              <a:gd name="T13" fmla="*/ T12 w 2736"/>
                              <a:gd name="T14" fmla="+- 0 2618 2229"/>
                              <a:gd name="T15" fmla="*/ 2618 h 504"/>
                              <a:gd name="T16" fmla="+- 0 5168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583" y="345"/>
                                </a:moveTo>
                                <a:lnTo>
                                  <a:pt x="475" y="345"/>
                                </a:lnTo>
                                <a:lnTo>
                                  <a:pt x="475" y="389"/>
                                </a:lnTo>
                                <a:lnTo>
                                  <a:pt x="583" y="389"/>
                                </a:lnTo>
                                <a:lnTo>
                                  <a:pt x="583"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349"/>
                        <wps:cNvSpPr>
                          <a:spLocks/>
                        </wps:cNvSpPr>
                        <wps:spPr bwMode="auto">
                          <a:xfrm>
                            <a:off x="4585" y="2229"/>
                            <a:ext cx="2736" cy="504"/>
                          </a:xfrm>
                          <a:custGeom>
                            <a:avLst/>
                            <a:gdLst>
                              <a:gd name="T0" fmla="+- 0 5931 4585"/>
                              <a:gd name="T1" fmla="*/ T0 w 2736"/>
                              <a:gd name="T2" fmla="+- 0 2229 2229"/>
                              <a:gd name="T3" fmla="*/ 2229 h 504"/>
                              <a:gd name="T4" fmla="+- 0 5823 4585"/>
                              <a:gd name="T5" fmla="*/ T4 w 2736"/>
                              <a:gd name="T6" fmla="+- 0 2229 2229"/>
                              <a:gd name="T7" fmla="*/ 2229 h 504"/>
                              <a:gd name="T8" fmla="+- 0 5823 4585"/>
                              <a:gd name="T9" fmla="*/ T8 w 2736"/>
                              <a:gd name="T10" fmla="+- 0 2272 2229"/>
                              <a:gd name="T11" fmla="*/ 2272 h 504"/>
                              <a:gd name="T12" fmla="+- 0 5931 4585"/>
                              <a:gd name="T13" fmla="*/ T12 w 2736"/>
                              <a:gd name="T14" fmla="+- 0 2272 2229"/>
                              <a:gd name="T15" fmla="*/ 2272 h 504"/>
                              <a:gd name="T16" fmla="+- 0 5931 4585"/>
                              <a:gd name="T17" fmla="*/ T16 w 2736"/>
                              <a:gd name="T18" fmla="+- 0 2229 2229"/>
                              <a:gd name="T19" fmla="*/ 2229 h 504"/>
                            </a:gdLst>
                            <a:ahLst/>
                            <a:cxnLst>
                              <a:cxn ang="0">
                                <a:pos x="T1" y="T3"/>
                              </a:cxn>
                              <a:cxn ang="0">
                                <a:pos x="T5" y="T7"/>
                              </a:cxn>
                              <a:cxn ang="0">
                                <a:pos x="T9" y="T11"/>
                              </a:cxn>
                              <a:cxn ang="0">
                                <a:pos x="T13" y="T15"/>
                              </a:cxn>
                              <a:cxn ang="0">
                                <a:pos x="T17" y="T19"/>
                              </a:cxn>
                            </a:cxnLst>
                            <a:rect l="0" t="0" r="r" b="b"/>
                            <a:pathLst>
                              <a:path w="2736" h="504">
                                <a:moveTo>
                                  <a:pt x="1346" y="0"/>
                                </a:moveTo>
                                <a:lnTo>
                                  <a:pt x="1238" y="0"/>
                                </a:lnTo>
                                <a:lnTo>
                                  <a:pt x="1238" y="43"/>
                                </a:lnTo>
                                <a:lnTo>
                                  <a:pt x="1346" y="43"/>
                                </a:lnTo>
                                <a:lnTo>
                                  <a:pt x="134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48"/>
                        <wps:cNvSpPr>
                          <a:spLocks/>
                        </wps:cNvSpPr>
                        <wps:spPr bwMode="auto">
                          <a:xfrm>
                            <a:off x="4585" y="2229"/>
                            <a:ext cx="2736" cy="504"/>
                          </a:xfrm>
                          <a:custGeom>
                            <a:avLst/>
                            <a:gdLst>
                              <a:gd name="T0" fmla="+- 0 5931 4585"/>
                              <a:gd name="T1" fmla="*/ T0 w 2736"/>
                              <a:gd name="T2" fmla="+- 0 2286 2229"/>
                              <a:gd name="T3" fmla="*/ 2286 h 504"/>
                              <a:gd name="T4" fmla="+- 0 5823 4585"/>
                              <a:gd name="T5" fmla="*/ T4 w 2736"/>
                              <a:gd name="T6" fmla="+- 0 2286 2229"/>
                              <a:gd name="T7" fmla="*/ 2286 h 504"/>
                              <a:gd name="T8" fmla="+- 0 5823 4585"/>
                              <a:gd name="T9" fmla="*/ T8 w 2736"/>
                              <a:gd name="T10" fmla="+- 0 2330 2229"/>
                              <a:gd name="T11" fmla="*/ 2330 h 504"/>
                              <a:gd name="T12" fmla="+- 0 5931 4585"/>
                              <a:gd name="T13" fmla="*/ T12 w 2736"/>
                              <a:gd name="T14" fmla="+- 0 2330 2229"/>
                              <a:gd name="T15" fmla="*/ 2330 h 504"/>
                              <a:gd name="T16" fmla="+- 0 5931 4585"/>
                              <a:gd name="T17" fmla="*/ T16 w 2736"/>
                              <a:gd name="T18" fmla="+- 0 2286 2229"/>
                              <a:gd name="T19" fmla="*/ 2286 h 504"/>
                            </a:gdLst>
                            <a:ahLst/>
                            <a:cxnLst>
                              <a:cxn ang="0">
                                <a:pos x="T1" y="T3"/>
                              </a:cxn>
                              <a:cxn ang="0">
                                <a:pos x="T5" y="T7"/>
                              </a:cxn>
                              <a:cxn ang="0">
                                <a:pos x="T9" y="T11"/>
                              </a:cxn>
                              <a:cxn ang="0">
                                <a:pos x="T13" y="T15"/>
                              </a:cxn>
                              <a:cxn ang="0">
                                <a:pos x="T17" y="T19"/>
                              </a:cxn>
                            </a:cxnLst>
                            <a:rect l="0" t="0" r="r" b="b"/>
                            <a:pathLst>
                              <a:path w="2736" h="504">
                                <a:moveTo>
                                  <a:pt x="1346" y="57"/>
                                </a:moveTo>
                                <a:lnTo>
                                  <a:pt x="1238" y="57"/>
                                </a:lnTo>
                                <a:lnTo>
                                  <a:pt x="1238" y="101"/>
                                </a:lnTo>
                                <a:lnTo>
                                  <a:pt x="1346" y="101"/>
                                </a:lnTo>
                                <a:lnTo>
                                  <a:pt x="1346"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347"/>
                        <wps:cNvSpPr>
                          <a:spLocks/>
                        </wps:cNvSpPr>
                        <wps:spPr bwMode="auto">
                          <a:xfrm>
                            <a:off x="4585" y="2229"/>
                            <a:ext cx="2736" cy="504"/>
                          </a:xfrm>
                          <a:custGeom>
                            <a:avLst/>
                            <a:gdLst>
                              <a:gd name="T0" fmla="+- 0 5931 4585"/>
                              <a:gd name="T1" fmla="*/ T0 w 2736"/>
                              <a:gd name="T2" fmla="+- 0 2344 2229"/>
                              <a:gd name="T3" fmla="*/ 2344 h 504"/>
                              <a:gd name="T4" fmla="+- 0 5823 4585"/>
                              <a:gd name="T5" fmla="*/ T4 w 2736"/>
                              <a:gd name="T6" fmla="+- 0 2344 2229"/>
                              <a:gd name="T7" fmla="*/ 2344 h 504"/>
                              <a:gd name="T8" fmla="+- 0 5823 4585"/>
                              <a:gd name="T9" fmla="*/ T8 w 2736"/>
                              <a:gd name="T10" fmla="+- 0 2387 2229"/>
                              <a:gd name="T11" fmla="*/ 2387 h 504"/>
                              <a:gd name="T12" fmla="+- 0 5931 4585"/>
                              <a:gd name="T13" fmla="*/ T12 w 2736"/>
                              <a:gd name="T14" fmla="+- 0 2387 2229"/>
                              <a:gd name="T15" fmla="*/ 2387 h 504"/>
                              <a:gd name="T16" fmla="+- 0 5931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346" y="115"/>
                                </a:moveTo>
                                <a:lnTo>
                                  <a:pt x="1238" y="115"/>
                                </a:lnTo>
                                <a:lnTo>
                                  <a:pt x="1238" y="158"/>
                                </a:lnTo>
                                <a:lnTo>
                                  <a:pt x="1346" y="158"/>
                                </a:lnTo>
                                <a:lnTo>
                                  <a:pt x="1346"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46"/>
                        <wps:cNvSpPr>
                          <a:spLocks/>
                        </wps:cNvSpPr>
                        <wps:spPr bwMode="auto">
                          <a:xfrm>
                            <a:off x="4585" y="2229"/>
                            <a:ext cx="2736" cy="504"/>
                          </a:xfrm>
                          <a:custGeom>
                            <a:avLst/>
                            <a:gdLst>
                              <a:gd name="T0" fmla="+- 0 5931 4585"/>
                              <a:gd name="T1" fmla="*/ T0 w 2736"/>
                              <a:gd name="T2" fmla="+- 0 2517 2229"/>
                              <a:gd name="T3" fmla="*/ 2517 h 504"/>
                              <a:gd name="T4" fmla="+- 0 5823 4585"/>
                              <a:gd name="T5" fmla="*/ T4 w 2736"/>
                              <a:gd name="T6" fmla="+- 0 2517 2229"/>
                              <a:gd name="T7" fmla="*/ 2517 h 504"/>
                              <a:gd name="T8" fmla="+- 0 5823 4585"/>
                              <a:gd name="T9" fmla="*/ T8 w 2736"/>
                              <a:gd name="T10" fmla="+- 0 2560 2229"/>
                              <a:gd name="T11" fmla="*/ 2560 h 504"/>
                              <a:gd name="T12" fmla="+- 0 5931 4585"/>
                              <a:gd name="T13" fmla="*/ T12 w 2736"/>
                              <a:gd name="T14" fmla="+- 0 2560 2229"/>
                              <a:gd name="T15" fmla="*/ 2560 h 504"/>
                              <a:gd name="T16" fmla="+- 0 5931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1346" y="288"/>
                                </a:moveTo>
                                <a:lnTo>
                                  <a:pt x="1238" y="288"/>
                                </a:lnTo>
                                <a:lnTo>
                                  <a:pt x="1238" y="331"/>
                                </a:lnTo>
                                <a:lnTo>
                                  <a:pt x="1346" y="331"/>
                                </a:lnTo>
                                <a:lnTo>
                                  <a:pt x="1346"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45"/>
                        <wps:cNvSpPr>
                          <a:spLocks/>
                        </wps:cNvSpPr>
                        <wps:spPr bwMode="auto">
                          <a:xfrm>
                            <a:off x="4585" y="2229"/>
                            <a:ext cx="2736" cy="504"/>
                          </a:xfrm>
                          <a:custGeom>
                            <a:avLst/>
                            <a:gdLst>
                              <a:gd name="T0" fmla="+- 0 5607 4585"/>
                              <a:gd name="T1" fmla="*/ T0 w 2736"/>
                              <a:gd name="T2" fmla="+- 0 2229 2229"/>
                              <a:gd name="T3" fmla="*/ 2229 h 504"/>
                              <a:gd name="T4" fmla="+- 0 5499 4585"/>
                              <a:gd name="T5" fmla="*/ T4 w 2736"/>
                              <a:gd name="T6" fmla="+- 0 2229 2229"/>
                              <a:gd name="T7" fmla="*/ 2229 h 504"/>
                              <a:gd name="T8" fmla="+- 0 5499 4585"/>
                              <a:gd name="T9" fmla="*/ T8 w 2736"/>
                              <a:gd name="T10" fmla="+- 0 2272 2229"/>
                              <a:gd name="T11" fmla="*/ 2272 h 504"/>
                              <a:gd name="T12" fmla="+- 0 5607 4585"/>
                              <a:gd name="T13" fmla="*/ T12 w 2736"/>
                              <a:gd name="T14" fmla="+- 0 2272 2229"/>
                              <a:gd name="T15" fmla="*/ 2272 h 504"/>
                              <a:gd name="T16" fmla="+- 0 5607 4585"/>
                              <a:gd name="T17" fmla="*/ T16 w 2736"/>
                              <a:gd name="T18" fmla="+- 0 2229 2229"/>
                              <a:gd name="T19" fmla="*/ 2229 h 504"/>
                            </a:gdLst>
                            <a:ahLst/>
                            <a:cxnLst>
                              <a:cxn ang="0">
                                <a:pos x="T1" y="T3"/>
                              </a:cxn>
                              <a:cxn ang="0">
                                <a:pos x="T5" y="T7"/>
                              </a:cxn>
                              <a:cxn ang="0">
                                <a:pos x="T9" y="T11"/>
                              </a:cxn>
                              <a:cxn ang="0">
                                <a:pos x="T13" y="T15"/>
                              </a:cxn>
                              <a:cxn ang="0">
                                <a:pos x="T17" y="T19"/>
                              </a:cxn>
                            </a:cxnLst>
                            <a:rect l="0" t="0" r="r" b="b"/>
                            <a:pathLst>
                              <a:path w="2736" h="504">
                                <a:moveTo>
                                  <a:pt x="1022" y="0"/>
                                </a:moveTo>
                                <a:lnTo>
                                  <a:pt x="914" y="0"/>
                                </a:lnTo>
                                <a:lnTo>
                                  <a:pt x="914" y="43"/>
                                </a:lnTo>
                                <a:lnTo>
                                  <a:pt x="1022" y="43"/>
                                </a:lnTo>
                                <a:lnTo>
                                  <a:pt x="10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344"/>
                        <wps:cNvSpPr>
                          <a:spLocks/>
                        </wps:cNvSpPr>
                        <wps:spPr bwMode="auto">
                          <a:xfrm>
                            <a:off x="4585" y="2229"/>
                            <a:ext cx="2736" cy="504"/>
                          </a:xfrm>
                          <a:custGeom>
                            <a:avLst/>
                            <a:gdLst>
                              <a:gd name="T0" fmla="+- 0 5931 4585"/>
                              <a:gd name="T1" fmla="*/ T0 w 2736"/>
                              <a:gd name="T2" fmla="+- 0 2402 2229"/>
                              <a:gd name="T3" fmla="*/ 2402 h 504"/>
                              <a:gd name="T4" fmla="+- 0 5499 4585"/>
                              <a:gd name="T5" fmla="*/ T4 w 2736"/>
                              <a:gd name="T6" fmla="+- 0 2402 2229"/>
                              <a:gd name="T7" fmla="*/ 2402 h 504"/>
                              <a:gd name="T8" fmla="+- 0 5499 4585"/>
                              <a:gd name="T9" fmla="*/ T8 w 2736"/>
                              <a:gd name="T10" fmla="+- 0 2445 2229"/>
                              <a:gd name="T11" fmla="*/ 2445 h 504"/>
                              <a:gd name="T12" fmla="+- 0 5931 4585"/>
                              <a:gd name="T13" fmla="*/ T12 w 2736"/>
                              <a:gd name="T14" fmla="+- 0 2445 2229"/>
                              <a:gd name="T15" fmla="*/ 2445 h 504"/>
                              <a:gd name="T16" fmla="+- 0 5931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1346" y="173"/>
                                </a:moveTo>
                                <a:lnTo>
                                  <a:pt x="914" y="173"/>
                                </a:lnTo>
                                <a:lnTo>
                                  <a:pt x="914" y="216"/>
                                </a:lnTo>
                                <a:lnTo>
                                  <a:pt x="1346" y="216"/>
                                </a:lnTo>
                                <a:lnTo>
                                  <a:pt x="1346"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43"/>
                        <wps:cNvSpPr>
                          <a:spLocks/>
                        </wps:cNvSpPr>
                        <wps:spPr bwMode="auto">
                          <a:xfrm>
                            <a:off x="4585" y="2229"/>
                            <a:ext cx="2736" cy="504"/>
                          </a:xfrm>
                          <a:custGeom>
                            <a:avLst/>
                            <a:gdLst>
                              <a:gd name="T0" fmla="+- 0 5931 4585"/>
                              <a:gd name="T1" fmla="*/ T0 w 2736"/>
                              <a:gd name="T2" fmla="+- 0 2574 2229"/>
                              <a:gd name="T3" fmla="*/ 2574 h 504"/>
                              <a:gd name="T4" fmla="+- 0 5823 4585"/>
                              <a:gd name="T5" fmla="*/ T4 w 2736"/>
                              <a:gd name="T6" fmla="+- 0 2574 2229"/>
                              <a:gd name="T7" fmla="*/ 2574 h 504"/>
                              <a:gd name="T8" fmla="+- 0 5823 4585"/>
                              <a:gd name="T9" fmla="*/ T8 w 2736"/>
                              <a:gd name="T10" fmla="+- 0 2618 2229"/>
                              <a:gd name="T11" fmla="*/ 2618 h 504"/>
                              <a:gd name="T12" fmla="+- 0 5931 4585"/>
                              <a:gd name="T13" fmla="*/ T12 w 2736"/>
                              <a:gd name="T14" fmla="+- 0 2618 2229"/>
                              <a:gd name="T15" fmla="*/ 2618 h 504"/>
                              <a:gd name="T16" fmla="+- 0 5931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1346" y="345"/>
                                </a:moveTo>
                                <a:lnTo>
                                  <a:pt x="1238" y="345"/>
                                </a:lnTo>
                                <a:lnTo>
                                  <a:pt x="1238" y="389"/>
                                </a:lnTo>
                                <a:lnTo>
                                  <a:pt x="1346" y="389"/>
                                </a:lnTo>
                                <a:lnTo>
                                  <a:pt x="1346"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42"/>
                        <wps:cNvSpPr>
                          <a:spLocks/>
                        </wps:cNvSpPr>
                        <wps:spPr bwMode="auto">
                          <a:xfrm>
                            <a:off x="4585" y="2229"/>
                            <a:ext cx="2736" cy="504"/>
                          </a:xfrm>
                          <a:custGeom>
                            <a:avLst/>
                            <a:gdLst>
                              <a:gd name="T0" fmla="+- 0 5607 4585"/>
                              <a:gd name="T1" fmla="*/ T0 w 2736"/>
                              <a:gd name="T2" fmla="+- 0 2286 2229"/>
                              <a:gd name="T3" fmla="*/ 2286 h 504"/>
                              <a:gd name="T4" fmla="+- 0 5499 4585"/>
                              <a:gd name="T5" fmla="*/ T4 w 2736"/>
                              <a:gd name="T6" fmla="+- 0 2286 2229"/>
                              <a:gd name="T7" fmla="*/ 2286 h 504"/>
                              <a:gd name="T8" fmla="+- 0 5499 4585"/>
                              <a:gd name="T9" fmla="*/ T8 w 2736"/>
                              <a:gd name="T10" fmla="+- 0 2330 2229"/>
                              <a:gd name="T11" fmla="*/ 2330 h 504"/>
                              <a:gd name="T12" fmla="+- 0 5607 4585"/>
                              <a:gd name="T13" fmla="*/ T12 w 2736"/>
                              <a:gd name="T14" fmla="+- 0 2330 2229"/>
                              <a:gd name="T15" fmla="*/ 2330 h 504"/>
                              <a:gd name="T16" fmla="+- 0 5607 4585"/>
                              <a:gd name="T17" fmla="*/ T16 w 2736"/>
                              <a:gd name="T18" fmla="+- 0 2286 2229"/>
                              <a:gd name="T19" fmla="*/ 2286 h 504"/>
                            </a:gdLst>
                            <a:ahLst/>
                            <a:cxnLst>
                              <a:cxn ang="0">
                                <a:pos x="T1" y="T3"/>
                              </a:cxn>
                              <a:cxn ang="0">
                                <a:pos x="T5" y="T7"/>
                              </a:cxn>
                              <a:cxn ang="0">
                                <a:pos x="T9" y="T11"/>
                              </a:cxn>
                              <a:cxn ang="0">
                                <a:pos x="T13" y="T15"/>
                              </a:cxn>
                              <a:cxn ang="0">
                                <a:pos x="T17" y="T19"/>
                              </a:cxn>
                            </a:cxnLst>
                            <a:rect l="0" t="0" r="r" b="b"/>
                            <a:pathLst>
                              <a:path w="2736" h="504">
                                <a:moveTo>
                                  <a:pt x="1022" y="57"/>
                                </a:moveTo>
                                <a:lnTo>
                                  <a:pt x="914" y="57"/>
                                </a:lnTo>
                                <a:lnTo>
                                  <a:pt x="914" y="101"/>
                                </a:lnTo>
                                <a:lnTo>
                                  <a:pt x="1022" y="101"/>
                                </a:lnTo>
                                <a:lnTo>
                                  <a:pt x="1022"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41"/>
                        <wps:cNvSpPr>
                          <a:spLocks/>
                        </wps:cNvSpPr>
                        <wps:spPr bwMode="auto">
                          <a:xfrm>
                            <a:off x="4585" y="2229"/>
                            <a:ext cx="2736" cy="504"/>
                          </a:xfrm>
                          <a:custGeom>
                            <a:avLst/>
                            <a:gdLst>
                              <a:gd name="T0" fmla="+- 0 5931 4585"/>
                              <a:gd name="T1" fmla="*/ T0 w 2736"/>
                              <a:gd name="T2" fmla="+- 0 2459 2229"/>
                              <a:gd name="T3" fmla="*/ 2459 h 504"/>
                              <a:gd name="T4" fmla="+- 0 5499 4585"/>
                              <a:gd name="T5" fmla="*/ T4 w 2736"/>
                              <a:gd name="T6" fmla="+- 0 2459 2229"/>
                              <a:gd name="T7" fmla="*/ 2459 h 504"/>
                              <a:gd name="T8" fmla="+- 0 5499 4585"/>
                              <a:gd name="T9" fmla="*/ T8 w 2736"/>
                              <a:gd name="T10" fmla="+- 0 2502 2229"/>
                              <a:gd name="T11" fmla="*/ 2502 h 504"/>
                              <a:gd name="T12" fmla="+- 0 5931 4585"/>
                              <a:gd name="T13" fmla="*/ T12 w 2736"/>
                              <a:gd name="T14" fmla="+- 0 2502 2229"/>
                              <a:gd name="T15" fmla="*/ 2502 h 504"/>
                              <a:gd name="T16" fmla="+- 0 5931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1346" y="230"/>
                                </a:moveTo>
                                <a:lnTo>
                                  <a:pt x="914" y="230"/>
                                </a:lnTo>
                                <a:lnTo>
                                  <a:pt x="914" y="273"/>
                                </a:lnTo>
                                <a:lnTo>
                                  <a:pt x="1346" y="273"/>
                                </a:lnTo>
                                <a:lnTo>
                                  <a:pt x="1346"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40"/>
                        <wps:cNvSpPr>
                          <a:spLocks/>
                        </wps:cNvSpPr>
                        <wps:spPr bwMode="auto">
                          <a:xfrm>
                            <a:off x="4585" y="2229"/>
                            <a:ext cx="2736" cy="504"/>
                          </a:xfrm>
                          <a:custGeom>
                            <a:avLst/>
                            <a:gdLst>
                              <a:gd name="T0" fmla="+- 0 5931 4585"/>
                              <a:gd name="T1" fmla="*/ T0 w 2736"/>
                              <a:gd name="T2" fmla="+- 0 2632 2229"/>
                              <a:gd name="T3" fmla="*/ 2632 h 504"/>
                              <a:gd name="T4" fmla="+- 0 5823 4585"/>
                              <a:gd name="T5" fmla="*/ T4 w 2736"/>
                              <a:gd name="T6" fmla="+- 0 2632 2229"/>
                              <a:gd name="T7" fmla="*/ 2632 h 504"/>
                              <a:gd name="T8" fmla="+- 0 5823 4585"/>
                              <a:gd name="T9" fmla="*/ T8 w 2736"/>
                              <a:gd name="T10" fmla="+- 0 2675 2229"/>
                              <a:gd name="T11" fmla="*/ 2675 h 504"/>
                              <a:gd name="T12" fmla="+- 0 5931 4585"/>
                              <a:gd name="T13" fmla="*/ T12 w 2736"/>
                              <a:gd name="T14" fmla="+- 0 2675 2229"/>
                              <a:gd name="T15" fmla="*/ 2675 h 504"/>
                              <a:gd name="T16" fmla="+- 0 5931 4585"/>
                              <a:gd name="T17" fmla="*/ T16 w 2736"/>
                              <a:gd name="T18" fmla="+- 0 2632 2229"/>
                              <a:gd name="T19" fmla="*/ 2632 h 504"/>
                            </a:gdLst>
                            <a:ahLst/>
                            <a:cxnLst>
                              <a:cxn ang="0">
                                <a:pos x="T1" y="T3"/>
                              </a:cxn>
                              <a:cxn ang="0">
                                <a:pos x="T5" y="T7"/>
                              </a:cxn>
                              <a:cxn ang="0">
                                <a:pos x="T9" y="T11"/>
                              </a:cxn>
                              <a:cxn ang="0">
                                <a:pos x="T13" y="T15"/>
                              </a:cxn>
                              <a:cxn ang="0">
                                <a:pos x="T17" y="T19"/>
                              </a:cxn>
                            </a:cxnLst>
                            <a:rect l="0" t="0" r="r" b="b"/>
                            <a:pathLst>
                              <a:path w="2736" h="504">
                                <a:moveTo>
                                  <a:pt x="1346" y="403"/>
                                </a:moveTo>
                                <a:lnTo>
                                  <a:pt x="1238" y="403"/>
                                </a:lnTo>
                                <a:lnTo>
                                  <a:pt x="1238" y="446"/>
                                </a:lnTo>
                                <a:lnTo>
                                  <a:pt x="1346" y="446"/>
                                </a:lnTo>
                                <a:lnTo>
                                  <a:pt x="1346"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39"/>
                        <wps:cNvSpPr>
                          <a:spLocks/>
                        </wps:cNvSpPr>
                        <wps:spPr bwMode="auto">
                          <a:xfrm>
                            <a:off x="4585" y="2229"/>
                            <a:ext cx="2736" cy="504"/>
                          </a:xfrm>
                          <a:custGeom>
                            <a:avLst/>
                            <a:gdLst>
                              <a:gd name="T0" fmla="+- 0 5607 4585"/>
                              <a:gd name="T1" fmla="*/ T0 w 2736"/>
                              <a:gd name="T2" fmla="+- 0 2344 2229"/>
                              <a:gd name="T3" fmla="*/ 2344 h 504"/>
                              <a:gd name="T4" fmla="+- 0 5499 4585"/>
                              <a:gd name="T5" fmla="*/ T4 w 2736"/>
                              <a:gd name="T6" fmla="+- 0 2344 2229"/>
                              <a:gd name="T7" fmla="*/ 2344 h 504"/>
                              <a:gd name="T8" fmla="+- 0 5499 4585"/>
                              <a:gd name="T9" fmla="*/ T8 w 2736"/>
                              <a:gd name="T10" fmla="+- 0 2387 2229"/>
                              <a:gd name="T11" fmla="*/ 2387 h 504"/>
                              <a:gd name="T12" fmla="+- 0 5607 4585"/>
                              <a:gd name="T13" fmla="*/ T12 w 2736"/>
                              <a:gd name="T14" fmla="+- 0 2387 2229"/>
                              <a:gd name="T15" fmla="*/ 2387 h 504"/>
                              <a:gd name="T16" fmla="+- 0 5607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022" y="115"/>
                                </a:moveTo>
                                <a:lnTo>
                                  <a:pt x="914" y="115"/>
                                </a:lnTo>
                                <a:lnTo>
                                  <a:pt x="914" y="158"/>
                                </a:lnTo>
                                <a:lnTo>
                                  <a:pt x="1022" y="158"/>
                                </a:lnTo>
                                <a:lnTo>
                                  <a:pt x="1022"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38"/>
                        <wps:cNvSpPr>
                          <a:spLocks/>
                        </wps:cNvSpPr>
                        <wps:spPr bwMode="auto">
                          <a:xfrm>
                            <a:off x="4585" y="2229"/>
                            <a:ext cx="2736" cy="504"/>
                          </a:xfrm>
                          <a:custGeom>
                            <a:avLst/>
                            <a:gdLst>
                              <a:gd name="T0" fmla="+- 0 5931 4585"/>
                              <a:gd name="T1" fmla="*/ T0 w 2736"/>
                              <a:gd name="T2" fmla="+- 0 2690 2229"/>
                              <a:gd name="T3" fmla="*/ 2690 h 504"/>
                              <a:gd name="T4" fmla="+- 0 5823 4585"/>
                              <a:gd name="T5" fmla="*/ T4 w 2736"/>
                              <a:gd name="T6" fmla="+- 0 2690 2229"/>
                              <a:gd name="T7" fmla="*/ 2690 h 504"/>
                              <a:gd name="T8" fmla="+- 0 5823 4585"/>
                              <a:gd name="T9" fmla="*/ T8 w 2736"/>
                              <a:gd name="T10" fmla="+- 0 2733 2229"/>
                              <a:gd name="T11" fmla="*/ 2733 h 504"/>
                              <a:gd name="T12" fmla="+- 0 5931 4585"/>
                              <a:gd name="T13" fmla="*/ T12 w 2736"/>
                              <a:gd name="T14" fmla="+- 0 2733 2229"/>
                              <a:gd name="T15" fmla="*/ 2733 h 504"/>
                              <a:gd name="T16" fmla="+- 0 5931 4585"/>
                              <a:gd name="T17" fmla="*/ T16 w 2736"/>
                              <a:gd name="T18" fmla="+- 0 2690 2229"/>
                              <a:gd name="T19" fmla="*/ 2690 h 504"/>
                            </a:gdLst>
                            <a:ahLst/>
                            <a:cxnLst>
                              <a:cxn ang="0">
                                <a:pos x="T1" y="T3"/>
                              </a:cxn>
                              <a:cxn ang="0">
                                <a:pos x="T5" y="T7"/>
                              </a:cxn>
                              <a:cxn ang="0">
                                <a:pos x="T9" y="T11"/>
                              </a:cxn>
                              <a:cxn ang="0">
                                <a:pos x="T13" y="T15"/>
                              </a:cxn>
                              <a:cxn ang="0">
                                <a:pos x="T17" y="T19"/>
                              </a:cxn>
                            </a:cxnLst>
                            <a:rect l="0" t="0" r="r" b="b"/>
                            <a:pathLst>
                              <a:path w="2736" h="504">
                                <a:moveTo>
                                  <a:pt x="1346" y="461"/>
                                </a:moveTo>
                                <a:lnTo>
                                  <a:pt x="1238" y="461"/>
                                </a:lnTo>
                                <a:lnTo>
                                  <a:pt x="1238" y="504"/>
                                </a:lnTo>
                                <a:lnTo>
                                  <a:pt x="1346" y="504"/>
                                </a:lnTo>
                                <a:lnTo>
                                  <a:pt x="1346"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37"/>
                        <wps:cNvSpPr>
                          <a:spLocks/>
                        </wps:cNvSpPr>
                        <wps:spPr bwMode="auto">
                          <a:xfrm>
                            <a:off x="4585" y="2229"/>
                            <a:ext cx="2736" cy="504"/>
                          </a:xfrm>
                          <a:custGeom>
                            <a:avLst/>
                            <a:gdLst>
                              <a:gd name="T0" fmla="+- 0 5607 4585"/>
                              <a:gd name="T1" fmla="*/ T0 w 2736"/>
                              <a:gd name="T2" fmla="+- 0 2517 2229"/>
                              <a:gd name="T3" fmla="*/ 2517 h 504"/>
                              <a:gd name="T4" fmla="+- 0 5499 4585"/>
                              <a:gd name="T5" fmla="*/ T4 w 2736"/>
                              <a:gd name="T6" fmla="+- 0 2517 2229"/>
                              <a:gd name="T7" fmla="*/ 2517 h 504"/>
                              <a:gd name="T8" fmla="+- 0 5499 4585"/>
                              <a:gd name="T9" fmla="*/ T8 w 2736"/>
                              <a:gd name="T10" fmla="+- 0 2560 2229"/>
                              <a:gd name="T11" fmla="*/ 2560 h 504"/>
                              <a:gd name="T12" fmla="+- 0 5607 4585"/>
                              <a:gd name="T13" fmla="*/ T12 w 2736"/>
                              <a:gd name="T14" fmla="+- 0 2560 2229"/>
                              <a:gd name="T15" fmla="*/ 2560 h 504"/>
                              <a:gd name="T16" fmla="+- 0 5607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1022" y="288"/>
                                </a:moveTo>
                                <a:lnTo>
                                  <a:pt x="914" y="288"/>
                                </a:lnTo>
                                <a:lnTo>
                                  <a:pt x="914" y="331"/>
                                </a:lnTo>
                                <a:lnTo>
                                  <a:pt x="1022" y="331"/>
                                </a:lnTo>
                                <a:lnTo>
                                  <a:pt x="1022"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36"/>
                        <wps:cNvSpPr>
                          <a:spLocks/>
                        </wps:cNvSpPr>
                        <wps:spPr bwMode="auto">
                          <a:xfrm>
                            <a:off x="4585" y="2229"/>
                            <a:ext cx="2736" cy="504"/>
                          </a:xfrm>
                          <a:custGeom>
                            <a:avLst/>
                            <a:gdLst>
                              <a:gd name="T0" fmla="+- 0 5607 4585"/>
                              <a:gd name="T1" fmla="*/ T0 w 2736"/>
                              <a:gd name="T2" fmla="+- 0 2574 2229"/>
                              <a:gd name="T3" fmla="*/ 2574 h 504"/>
                              <a:gd name="T4" fmla="+- 0 5499 4585"/>
                              <a:gd name="T5" fmla="*/ T4 w 2736"/>
                              <a:gd name="T6" fmla="+- 0 2574 2229"/>
                              <a:gd name="T7" fmla="*/ 2574 h 504"/>
                              <a:gd name="T8" fmla="+- 0 5499 4585"/>
                              <a:gd name="T9" fmla="*/ T8 w 2736"/>
                              <a:gd name="T10" fmla="+- 0 2618 2229"/>
                              <a:gd name="T11" fmla="*/ 2618 h 504"/>
                              <a:gd name="T12" fmla="+- 0 5607 4585"/>
                              <a:gd name="T13" fmla="*/ T12 w 2736"/>
                              <a:gd name="T14" fmla="+- 0 2618 2229"/>
                              <a:gd name="T15" fmla="*/ 2618 h 504"/>
                              <a:gd name="T16" fmla="+- 0 5607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1022" y="345"/>
                                </a:moveTo>
                                <a:lnTo>
                                  <a:pt x="914" y="345"/>
                                </a:lnTo>
                                <a:lnTo>
                                  <a:pt x="914" y="389"/>
                                </a:lnTo>
                                <a:lnTo>
                                  <a:pt x="1022" y="389"/>
                                </a:lnTo>
                                <a:lnTo>
                                  <a:pt x="1022"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35"/>
                        <wps:cNvSpPr>
                          <a:spLocks/>
                        </wps:cNvSpPr>
                        <wps:spPr bwMode="auto">
                          <a:xfrm>
                            <a:off x="4585" y="2229"/>
                            <a:ext cx="2736" cy="504"/>
                          </a:xfrm>
                          <a:custGeom>
                            <a:avLst/>
                            <a:gdLst>
                              <a:gd name="T0" fmla="+- 0 5607 4585"/>
                              <a:gd name="T1" fmla="*/ T0 w 2736"/>
                              <a:gd name="T2" fmla="+- 0 2632 2229"/>
                              <a:gd name="T3" fmla="*/ 2632 h 504"/>
                              <a:gd name="T4" fmla="+- 0 5499 4585"/>
                              <a:gd name="T5" fmla="*/ T4 w 2736"/>
                              <a:gd name="T6" fmla="+- 0 2632 2229"/>
                              <a:gd name="T7" fmla="*/ 2632 h 504"/>
                              <a:gd name="T8" fmla="+- 0 5499 4585"/>
                              <a:gd name="T9" fmla="*/ T8 w 2736"/>
                              <a:gd name="T10" fmla="+- 0 2675 2229"/>
                              <a:gd name="T11" fmla="*/ 2675 h 504"/>
                              <a:gd name="T12" fmla="+- 0 5607 4585"/>
                              <a:gd name="T13" fmla="*/ T12 w 2736"/>
                              <a:gd name="T14" fmla="+- 0 2675 2229"/>
                              <a:gd name="T15" fmla="*/ 2675 h 504"/>
                              <a:gd name="T16" fmla="+- 0 5607 4585"/>
                              <a:gd name="T17" fmla="*/ T16 w 2736"/>
                              <a:gd name="T18" fmla="+- 0 2632 2229"/>
                              <a:gd name="T19" fmla="*/ 2632 h 504"/>
                            </a:gdLst>
                            <a:ahLst/>
                            <a:cxnLst>
                              <a:cxn ang="0">
                                <a:pos x="T1" y="T3"/>
                              </a:cxn>
                              <a:cxn ang="0">
                                <a:pos x="T5" y="T7"/>
                              </a:cxn>
                              <a:cxn ang="0">
                                <a:pos x="T9" y="T11"/>
                              </a:cxn>
                              <a:cxn ang="0">
                                <a:pos x="T13" y="T15"/>
                              </a:cxn>
                              <a:cxn ang="0">
                                <a:pos x="T17" y="T19"/>
                              </a:cxn>
                            </a:cxnLst>
                            <a:rect l="0" t="0" r="r" b="b"/>
                            <a:pathLst>
                              <a:path w="2736" h="504">
                                <a:moveTo>
                                  <a:pt x="1022" y="403"/>
                                </a:moveTo>
                                <a:lnTo>
                                  <a:pt x="914" y="403"/>
                                </a:lnTo>
                                <a:lnTo>
                                  <a:pt x="914" y="446"/>
                                </a:lnTo>
                                <a:lnTo>
                                  <a:pt x="1022" y="446"/>
                                </a:lnTo>
                                <a:lnTo>
                                  <a:pt x="1022"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34"/>
                        <wps:cNvSpPr>
                          <a:spLocks/>
                        </wps:cNvSpPr>
                        <wps:spPr bwMode="auto">
                          <a:xfrm>
                            <a:off x="4585" y="2229"/>
                            <a:ext cx="2736" cy="504"/>
                          </a:xfrm>
                          <a:custGeom>
                            <a:avLst/>
                            <a:gdLst>
                              <a:gd name="T0" fmla="+- 0 5607 4585"/>
                              <a:gd name="T1" fmla="*/ T0 w 2736"/>
                              <a:gd name="T2" fmla="+- 0 2690 2229"/>
                              <a:gd name="T3" fmla="*/ 2690 h 504"/>
                              <a:gd name="T4" fmla="+- 0 5499 4585"/>
                              <a:gd name="T5" fmla="*/ T4 w 2736"/>
                              <a:gd name="T6" fmla="+- 0 2690 2229"/>
                              <a:gd name="T7" fmla="*/ 2690 h 504"/>
                              <a:gd name="T8" fmla="+- 0 5499 4585"/>
                              <a:gd name="T9" fmla="*/ T8 w 2736"/>
                              <a:gd name="T10" fmla="+- 0 2733 2229"/>
                              <a:gd name="T11" fmla="*/ 2733 h 504"/>
                              <a:gd name="T12" fmla="+- 0 5607 4585"/>
                              <a:gd name="T13" fmla="*/ T12 w 2736"/>
                              <a:gd name="T14" fmla="+- 0 2733 2229"/>
                              <a:gd name="T15" fmla="*/ 2733 h 504"/>
                              <a:gd name="T16" fmla="+- 0 5607 4585"/>
                              <a:gd name="T17" fmla="*/ T16 w 2736"/>
                              <a:gd name="T18" fmla="+- 0 2690 2229"/>
                              <a:gd name="T19" fmla="*/ 2690 h 504"/>
                            </a:gdLst>
                            <a:ahLst/>
                            <a:cxnLst>
                              <a:cxn ang="0">
                                <a:pos x="T1" y="T3"/>
                              </a:cxn>
                              <a:cxn ang="0">
                                <a:pos x="T5" y="T7"/>
                              </a:cxn>
                              <a:cxn ang="0">
                                <a:pos x="T9" y="T11"/>
                              </a:cxn>
                              <a:cxn ang="0">
                                <a:pos x="T13" y="T15"/>
                              </a:cxn>
                              <a:cxn ang="0">
                                <a:pos x="T17" y="T19"/>
                              </a:cxn>
                            </a:cxnLst>
                            <a:rect l="0" t="0" r="r" b="b"/>
                            <a:pathLst>
                              <a:path w="2736" h="504">
                                <a:moveTo>
                                  <a:pt x="1022" y="461"/>
                                </a:moveTo>
                                <a:lnTo>
                                  <a:pt x="914" y="461"/>
                                </a:lnTo>
                                <a:lnTo>
                                  <a:pt x="914" y="504"/>
                                </a:lnTo>
                                <a:lnTo>
                                  <a:pt x="1022" y="504"/>
                                </a:lnTo>
                                <a:lnTo>
                                  <a:pt x="1022"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33"/>
                        <wps:cNvSpPr>
                          <a:spLocks/>
                        </wps:cNvSpPr>
                        <wps:spPr bwMode="auto">
                          <a:xfrm>
                            <a:off x="4585" y="2229"/>
                            <a:ext cx="2736" cy="504"/>
                          </a:xfrm>
                          <a:custGeom>
                            <a:avLst/>
                            <a:gdLst>
                              <a:gd name="T0" fmla="+- 0 6406 4585"/>
                              <a:gd name="T1" fmla="*/ T0 w 2736"/>
                              <a:gd name="T2" fmla="+- 0 2344 2229"/>
                              <a:gd name="T3" fmla="*/ 2344 h 504"/>
                              <a:gd name="T4" fmla="+- 0 6298 4585"/>
                              <a:gd name="T5" fmla="*/ T4 w 2736"/>
                              <a:gd name="T6" fmla="+- 0 2344 2229"/>
                              <a:gd name="T7" fmla="*/ 2344 h 504"/>
                              <a:gd name="T8" fmla="+- 0 6298 4585"/>
                              <a:gd name="T9" fmla="*/ T8 w 2736"/>
                              <a:gd name="T10" fmla="+- 0 2387 2229"/>
                              <a:gd name="T11" fmla="*/ 2387 h 504"/>
                              <a:gd name="T12" fmla="+- 0 6406 4585"/>
                              <a:gd name="T13" fmla="*/ T12 w 2736"/>
                              <a:gd name="T14" fmla="+- 0 2387 2229"/>
                              <a:gd name="T15" fmla="*/ 2387 h 504"/>
                              <a:gd name="T16" fmla="+- 0 6406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821" y="115"/>
                                </a:moveTo>
                                <a:lnTo>
                                  <a:pt x="1713" y="115"/>
                                </a:lnTo>
                                <a:lnTo>
                                  <a:pt x="1713" y="158"/>
                                </a:lnTo>
                                <a:lnTo>
                                  <a:pt x="1821" y="158"/>
                                </a:lnTo>
                                <a:lnTo>
                                  <a:pt x="1821"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32"/>
                        <wps:cNvSpPr>
                          <a:spLocks/>
                        </wps:cNvSpPr>
                        <wps:spPr bwMode="auto">
                          <a:xfrm>
                            <a:off x="4585" y="2229"/>
                            <a:ext cx="2736" cy="504"/>
                          </a:xfrm>
                          <a:custGeom>
                            <a:avLst/>
                            <a:gdLst>
                              <a:gd name="T0" fmla="+- 0 6334 4585"/>
                              <a:gd name="T1" fmla="*/ T0 w 2736"/>
                              <a:gd name="T2" fmla="+- 0 2229 2229"/>
                              <a:gd name="T3" fmla="*/ 2229 h 504"/>
                              <a:gd name="T4" fmla="+- 0 6046 4585"/>
                              <a:gd name="T5" fmla="*/ T4 w 2736"/>
                              <a:gd name="T6" fmla="+- 0 2229 2229"/>
                              <a:gd name="T7" fmla="*/ 2229 h 504"/>
                              <a:gd name="T8" fmla="+- 0 6024 4585"/>
                              <a:gd name="T9" fmla="*/ T8 w 2736"/>
                              <a:gd name="T10" fmla="+- 0 2232 2229"/>
                              <a:gd name="T11" fmla="*/ 2232 h 504"/>
                              <a:gd name="T12" fmla="+- 0 6006 4585"/>
                              <a:gd name="T13" fmla="*/ T12 w 2736"/>
                              <a:gd name="T14" fmla="+- 0 2240 2229"/>
                              <a:gd name="T15" fmla="*/ 2240 h 504"/>
                              <a:gd name="T16" fmla="+- 0 5991 4585"/>
                              <a:gd name="T17" fmla="*/ T16 w 2736"/>
                              <a:gd name="T18" fmla="+- 0 2254 2229"/>
                              <a:gd name="T19" fmla="*/ 2254 h 504"/>
                              <a:gd name="T20" fmla="+- 0 6401 4585"/>
                              <a:gd name="T21" fmla="*/ T20 w 2736"/>
                              <a:gd name="T22" fmla="+- 0 2272 2229"/>
                              <a:gd name="T23" fmla="*/ 2272 h 504"/>
                              <a:gd name="T24" fmla="+- 0 6389 4585"/>
                              <a:gd name="T25" fmla="*/ T24 w 2736"/>
                              <a:gd name="T26" fmla="+- 0 2253 2229"/>
                              <a:gd name="T27" fmla="*/ 2253 h 504"/>
                              <a:gd name="T28" fmla="+- 0 6374 4585"/>
                              <a:gd name="T29" fmla="*/ T28 w 2736"/>
                              <a:gd name="T30" fmla="+- 0 2239 2229"/>
                              <a:gd name="T31" fmla="*/ 2239 h 504"/>
                              <a:gd name="T32" fmla="+- 0 6356 4585"/>
                              <a:gd name="T33" fmla="*/ T32 w 2736"/>
                              <a:gd name="T34" fmla="+- 0 2231 2229"/>
                              <a:gd name="T35" fmla="*/ 2231 h 504"/>
                              <a:gd name="T36" fmla="+- 0 6334 4585"/>
                              <a:gd name="T37" fmla="*/ T36 w 2736"/>
                              <a:gd name="T38" fmla="+- 0 2229 2229"/>
                              <a:gd name="T39" fmla="*/ 222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6" h="504">
                                <a:moveTo>
                                  <a:pt x="1749" y="0"/>
                                </a:moveTo>
                                <a:lnTo>
                                  <a:pt x="1461" y="0"/>
                                </a:lnTo>
                                <a:lnTo>
                                  <a:pt x="1439" y="3"/>
                                </a:lnTo>
                                <a:lnTo>
                                  <a:pt x="1421" y="11"/>
                                </a:lnTo>
                                <a:lnTo>
                                  <a:pt x="1406" y="25"/>
                                </a:lnTo>
                                <a:lnTo>
                                  <a:pt x="1816" y="43"/>
                                </a:lnTo>
                                <a:lnTo>
                                  <a:pt x="1804" y="24"/>
                                </a:lnTo>
                                <a:lnTo>
                                  <a:pt x="1789" y="10"/>
                                </a:lnTo>
                                <a:lnTo>
                                  <a:pt x="1771" y="2"/>
                                </a:lnTo>
                                <a:lnTo>
                                  <a:pt x="1749"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31"/>
                        <wps:cNvSpPr>
                          <a:spLocks/>
                        </wps:cNvSpPr>
                        <wps:spPr bwMode="auto">
                          <a:xfrm>
                            <a:off x="4585" y="2229"/>
                            <a:ext cx="2736" cy="504"/>
                          </a:xfrm>
                          <a:custGeom>
                            <a:avLst/>
                            <a:gdLst>
                              <a:gd name="T0" fmla="+- 0 6406 4585"/>
                              <a:gd name="T1" fmla="*/ T0 w 2736"/>
                              <a:gd name="T2" fmla="+- 0 2402 2229"/>
                              <a:gd name="T3" fmla="*/ 2402 h 504"/>
                              <a:gd name="T4" fmla="+- 0 6298 4585"/>
                              <a:gd name="T5" fmla="*/ T4 w 2736"/>
                              <a:gd name="T6" fmla="+- 0 2402 2229"/>
                              <a:gd name="T7" fmla="*/ 2402 h 504"/>
                              <a:gd name="T8" fmla="+- 0 6298 4585"/>
                              <a:gd name="T9" fmla="*/ T8 w 2736"/>
                              <a:gd name="T10" fmla="+- 0 2445 2229"/>
                              <a:gd name="T11" fmla="*/ 2445 h 504"/>
                              <a:gd name="T12" fmla="+- 0 6406 4585"/>
                              <a:gd name="T13" fmla="*/ T12 w 2736"/>
                              <a:gd name="T14" fmla="+- 0 2445 2229"/>
                              <a:gd name="T15" fmla="*/ 2445 h 504"/>
                              <a:gd name="T16" fmla="+- 0 6406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1821" y="173"/>
                                </a:moveTo>
                                <a:lnTo>
                                  <a:pt x="1713" y="173"/>
                                </a:lnTo>
                                <a:lnTo>
                                  <a:pt x="1713" y="216"/>
                                </a:lnTo>
                                <a:lnTo>
                                  <a:pt x="1821" y="216"/>
                                </a:lnTo>
                                <a:lnTo>
                                  <a:pt x="1821"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30"/>
                        <wps:cNvSpPr>
                          <a:spLocks/>
                        </wps:cNvSpPr>
                        <wps:spPr bwMode="auto">
                          <a:xfrm>
                            <a:off x="4585" y="2229"/>
                            <a:ext cx="2736" cy="504"/>
                          </a:xfrm>
                          <a:custGeom>
                            <a:avLst/>
                            <a:gdLst>
                              <a:gd name="T0" fmla="+- 0 6405 4585"/>
                              <a:gd name="T1" fmla="*/ T0 w 2736"/>
                              <a:gd name="T2" fmla="+- 0 2286 2229"/>
                              <a:gd name="T3" fmla="*/ 2286 h 504"/>
                              <a:gd name="T4" fmla="+- 0 5976 4585"/>
                              <a:gd name="T5" fmla="*/ T4 w 2736"/>
                              <a:gd name="T6" fmla="+- 0 2286 2229"/>
                              <a:gd name="T7" fmla="*/ 2286 h 504"/>
                              <a:gd name="T8" fmla="+- 0 5975 4585"/>
                              <a:gd name="T9" fmla="*/ T8 w 2736"/>
                              <a:gd name="T10" fmla="+- 0 2291 2229"/>
                              <a:gd name="T11" fmla="*/ 2291 h 504"/>
                              <a:gd name="T12" fmla="+- 0 5974 4585"/>
                              <a:gd name="T13" fmla="*/ T12 w 2736"/>
                              <a:gd name="T14" fmla="+- 0 2296 2229"/>
                              <a:gd name="T15" fmla="*/ 2296 h 504"/>
                              <a:gd name="T16" fmla="+- 0 5974 4585"/>
                              <a:gd name="T17" fmla="*/ T16 w 2736"/>
                              <a:gd name="T18" fmla="+- 0 2330 2229"/>
                              <a:gd name="T19" fmla="*/ 2330 h 504"/>
                              <a:gd name="T20" fmla="+- 0 6406 4585"/>
                              <a:gd name="T21" fmla="*/ T20 w 2736"/>
                              <a:gd name="T22" fmla="+- 0 2330 2229"/>
                              <a:gd name="T23" fmla="*/ 2330 h 504"/>
                              <a:gd name="T24" fmla="+- 0 6406 4585"/>
                              <a:gd name="T25" fmla="*/ T24 w 2736"/>
                              <a:gd name="T26" fmla="+- 0 2296 2229"/>
                              <a:gd name="T27" fmla="*/ 2296 h 504"/>
                              <a:gd name="T28" fmla="+- 0 6406 4585"/>
                              <a:gd name="T29" fmla="*/ T28 w 2736"/>
                              <a:gd name="T30" fmla="+- 0 2291 2229"/>
                              <a:gd name="T31" fmla="*/ 2291 h 504"/>
                              <a:gd name="T32" fmla="+- 0 6405 4585"/>
                              <a:gd name="T33" fmla="*/ T32 w 2736"/>
                              <a:gd name="T34" fmla="+- 0 2286 2229"/>
                              <a:gd name="T35" fmla="*/ 228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1820" y="57"/>
                                </a:moveTo>
                                <a:lnTo>
                                  <a:pt x="1391" y="57"/>
                                </a:lnTo>
                                <a:lnTo>
                                  <a:pt x="1390" y="62"/>
                                </a:lnTo>
                                <a:lnTo>
                                  <a:pt x="1389" y="67"/>
                                </a:lnTo>
                                <a:lnTo>
                                  <a:pt x="1389" y="101"/>
                                </a:lnTo>
                                <a:lnTo>
                                  <a:pt x="1821" y="101"/>
                                </a:lnTo>
                                <a:lnTo>
                                  <a:pt x="1821" y="67"/>
                                </a:lnTo>
                                <a:lnTo>
                                  <a:pt x="1821" y="62"/>
                                </a:lnTo>
                                <a:lnTo>
                                  <a:pt x="1820"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329"/>
                        <wps:cNvSpPr>
                          <a:spLocks/>
                        </wps:cNvSpPr>
                        <wps:spPr bwMode="auto">
                          <a:xfrm>
                            <a:off x="4585" y="2229"/>
                            <a:ext cx="2736" cy="504"/>
                          </a:xfrm>
                          <a:custGeom>
                            <a:avLst/>
                            <a:gdLst>
                              <a:gd name="T0" fmla="+- 0 6406 4585"/>
                              <a:gd name="T1" fmla="*/ T0 w 2736"/>
                              <a:gd name="T2" fmla="+- 0 2459 2229"/>
                              <a:gd name="T3" fmla="*/ 2459 h 504"/>
                              <a:gd name="T4" fmla="+- 0 6298 4585"/>
                              <a:gd name="T5" fmla="*/ T4 w 2736"/>
                              <a:gd name="T6" fmla="+- 0 2459 2229"/>
                              <a:gd name="T7" fmla="*/ 2459 h 504"/>
                              <a:gd name="T8" fmla="+- 0 6298 4585"/>
                              <a:gd name="T9" fmla="*/ T8 w 2736"/>
                              <a:gd name="T10" fmla="+- 0 2502 2229"/>
                              <a:gd name="T11" fmla="*/ 2502 h 504"/>
                              <a:gd name="T12" fmla="+- 0 6406 4585"/>
                              <a:gd name="T13" fmla="*/ T12 w 2736"/>
                              <a:gd name="T14" fmla="+- 0 2502 2229"/>
                              <a:gd name="T15" fmla="*/ 2502 h 504"/>
                              <a:gd name="T16" fmla="+- 0 6406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1821" y="230"/>
                                </a:moveTo>
                                <a:lnTo>
                                  <a:pt x="1713" y="230"/>
                                </a:lnTo>
                                <a:lnTo>
                                  <a:pt x="1713" y="273"/>
                                </a:lnTo>
                                <a:lnTo>
                                  <a:pt x="1821" y="273"/>
                                </a:lnTo>
                                <a:lnTo>
                                  <a:pt x="1821"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28"/>
                        <wps:cNvSpPr>
                          <a:spLocks/>
                        </wps:cNvSpPr>
                        <wps:spPr bwMode="auto">
                          <a:xfrm>
                            <a:off x="4585" y="2229"/>
                            <a:ext cx="2736" cy="504"/>
                          </a:xfrm>
                          <a:custGeom>
                            <a:avLst/>
                            <a:gdLst>
                              <a:gd name="T0" fmla="+- 0 6406 4585"/>
                              <a:gd name="T1" fmla="*/ T0 w 2736"/>
                              <a:gd name="T2" fmla="+- 0 2517 2229"/>
                              <a:gd name="T3" fmla="*/ 2517 h 504"/>
                              <a:gd name="T4" fmla="+- 0 6298 4585"/>
                              <a:gd name="T5" fmla="*/ T4 w 2736"/>
                              <a:gd name="T6" fmla="+- 0 2517 2229"/>
                              <a:gd name="T7" fmla="*/ 2517 h 504"/>
                              <a:gd name="T8" fmla="+- 0 6298 4585"/>
                              <a:gd name="T9" fmla="*/ T8 w 2736"/>
                              <a:gd name="T10" fmla="+- 0 2560 2229"/>
                              <a:gd name="T11" fmla="*/ 2560 h 504"/>
                              <a:gd name="T12" fmla="+- 0 6406 4585"/>
                              <a:gd name="T13" fmla="*/ T12 w 2736"/>
                              <a:gd name="T14" fmla="+- 0 2560 2229"/>
                              <a:gd name="T15" fmla="*/ 2560 h 504"/>
                              <a:gd name="T16" fmla="+- 0 6406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1821" y="288"/>
                                </a:moveTo>
                                <a:lnTo>
                                  <a:pt x="1713" y="288"/>
                                </a:lnTo>
                                <a:lnTo>
                                  <a:pt x="1713" y="331"/>
                                </a:lnTo>
                                <a:lnTo>
                                  <a:pt x="1821" y="331"/>
                                </a:lnTo>
                                <a:lnTo>
                                  <a:pt x="1821"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27"/>
                        <wps:cNvSpPr>
                          <a:spLocks/>
                        </wps:cNvSpPr>
                        <wps:spPr bwMode="auto">
                          <a:xfrm>
                            <a:off x="4585" y="2229"/>
                            <a:ext cx="2736" cy="504"/>
                          </a:xfrm>
                          <a:custGeom>
                            <a:avLst/>
                            <a:gdLst>
                              <a:gd name="T0" fmla="+- 0 6406 4585"/>
                              <a:gd name="T1" fmla="*/ T0 w 2736"/>
                              <a:gd name="T2" fmla="+- 0 2574 2229"/>
                              <a:gd name="T3" fmla="*/ 2574 h 504"/>
                              <a:gd name="T4" fmla="+- 0 6298 4585"/>
                              <a:gd name="T5" fmla="*/ T4 w 2736"/>
                              <a:gd name="T6" fmla="+- 0 2574 2229"/>
                              <a:gd name="T7" fmla="*/ 2574 h 504"/>
                              <a:gd name="T8" fmla="+- 0 6298 4585"/>
                              <a:gd name="T9" fmla="*/ T8 w 2736"/>
                              <a:gd name="T10" fmla="+- 0 2618 2229"/>
                              <a:gd name="T11" fmla="*/ 2618 h 504"/>
                              <a:gd name="T12" fmla="+- 0 6406 4585"/>
                              <a:gd name="T13" fmla="*/ T12 w 2736"/>
                              <a:gd name="T14" fmla="+- 0 2618 2229"/>
                              <a:gd name="T15" fmla="*/ 2618 h 504"/>
                              <a:gd name="T16" fmla="+- 0 6406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1821" y="345"/>
                                </a:moveTo>
                                <a:lnTo>
                                  <a:pt x="1713" y="345"/>
                                </a:lnTo>
                                <a:lnTo>
                                  <a:pt x="1713" y="389"/>
                                </a:lnTo>
                                <a:lnTo>
                                  <a:pt x="1821" y="389"/>
                                </a:lnTo>
                                <a:lnTo>
                                  <a:pt x="1821"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26"/>
                        <wps:cNvSpPr>
                          <a:spLocks/>
                        </wps:cNvSpPr>
                        <wps:spPr bwMode="auto">
                          <a:xfrm>
                            <a:off x="4585" y="2229"/>
                            <a:ext cx="2736" cy="504"/>
                          </a:xfrm>
                          <a:custGeom>
                            <a:avLst/>
                            <a:gdLst>
                              <a:gd name="T0" fmla="+- 0 6082 4585"/>
                              <a:gd name="T1" fmla="*/ T0 w 2736"/>
                              <a:gd name="T2" fmla="+- 0 2344 2229"/>
                              <a:gd name="T3" fmla="*/ 2344 h 504"/>
                              <a:gd name="T4" fmla="+- 0 5974 4585"/>
                              <a:gd name="T5" fmla="*/ T4 w 2736"/>
                              <a:gd name="T6" fmla="+- 0 2344 2229"/>
                              <a:gd name="T7" fmla="*/ 2344 h 504"/>
                              <a:gd name="T8" fmla="+- 0 5974 4585"/>
                              <a:gd name="T9" fmla="*/ T8 w 2736"/>
                              <a:gd name="T10" fmla="+- 0 2387 2229"/>
                              <a:gd name="T11" fmla="*/ 2387 h 504"/>
                              <a:gd name="T12" fmla="+- 0 6082 4585"/>
                              <a:gd name="T13" fmla="*/ T12 w 2736"/>
                              <a:gd name="T14" fmla="+- 0 2387 2229"/>
                              <a:gd name="T15" fmla="*/ 2387 h 504"/>
                              <a:gd name="T16" fmla="+- 0 6082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497" y="115"/>
                                </a:moveTo>
                                <a:lnTo>
                                  <a:pt x="1389" y="115"/>
                                </a:lnTo>
                                <a:lnTo>
                                  <a:pt x="1389" y="158"/>
                                </a:lnTo>
                                <a:lnTo>
                                  <a:pt x="1497" y="158"/>
                                </a:lnTo>
                                <a:lnTo>
                                  <a:pt x="1497"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25"/>
                        <wps:cNvSpPr>
                          <a:spLocks/>
                        </wps:cNvSpPr>
                        <wps:spPr bwMode="auto">
                          <a:xfrm>
                            <a:off x="4585" y="2229"/>
                            <a:ext cx="2736" cy="504"/>
                          </a:xfrm>
                          <a:custGeom>
                            <a:avLst/>
                            <a:gdLst>
                              <a:gd name="T0" fmla="+- 0 6082 4585"/>
                              <a:gd name="T1" fmla="*/ T0 w 2736"/>
                              <a:gd name="T2" fmla="+- 0 2402 2229"/>
                              <a:gd name="T3" fmla="*/ 2402 h 504"/>
                              <a:gd name="T4" fmla="+- 0 5974 4585"/>
                              <a:gd name="T5" fmla="*/ T4 w 2736"/>
                              <a:gd name="T6" fmla="+- 0 2402 2229"/>
                              <a:gd name="T7" fmla="*/ 2402 h 504"/>
                              <a:gd name="T8" fmla="+- 0 5974 4585"/>
                              <a:gd name="T9" fmla="*/ T8 w 2736"/>
                              <a:gd name="T10" fmla="+- 0 2445 2229"/>
                              <a:gd name="T11" fmla="*/ 2445 h 504"/>
                              <a:gd name="T12" fmla="+- 0 6082 4585"/>
                              <a:gd name="T13" fmla="*/ T12 w 2736"/>
                              <a:gd name="T14" fmla="+- 0 2445 2229"/>
                              <a:gd name="T15" fmla="*/ 2445 h 504"/>
                              <a:gd name="T16" fmla="+- 0 6082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1497" y="173"/>
                                </a:moveTo>
                                <a:lnTo>
                                  <a:pt x="1389" y="173"/>
                                </a:lnTo>
                                <a:lnTo>
                                  <a:pt x="1389" y="216"/>
                                </a:lnTo>
                                <a:lnTo>
                                  <a:pt x="1497" y="216"/>
                                </a:lnTo>
                                <a:lnTo>
                                  <a:pt x="1497"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24"/>
                        <wps:cNvSpPr>
                          <a:spLocks/>
                        </wps:cNvSpPr>
                        <wps:spPr bwMode="auto">
                          <a:xfrm>
                            <a:off x="4585" y="2229"/>
                            <a:ext cx="2736" cy="504"/>
                          </a:xfrm>
                          <a:custGeom>
                            <a:avLst/>
                            <a:gdLst>
                              <a:gd name="T0" fmla="+- 0 6082 4585"/>
                              <a:gd name="T1" fmla="*/ T0 w 2736"/>
                              <a:gd name="T2" fmla="+- 0 2459 2229"/>
                              <a:gd name="T3" fmla="*/ 2459 h 504"/>
                              <a:gd name="T4" fmla="+- 0 5974 4585"/>
                              <a:gd name="T5" fmla="*/ T4 w 2736"/>
                              <a:gd name="T6" fmla="+- 0 2459 2229"/>
                              <a:gd name="T7" fmla="*/ 2459 h 504"/>
                              <a:gd name="T8" fmla="+- 0 5974 4585"/>
                              <a:gd name="T9" fmla="*/ T8 w 2736"/>
                              <a:gd name="T10" fmla="+- 0 2502 2229"/>
                              <a:gd name="T11" fmla="*/ 2502 h 504"/>
                              <a:gd name="T12" fmla="+- 0 6082 4585"/>
                              <a:gd name="T13" fmla="*/ T12 w 2736"/>
                              <a:gd name="T14" fmla="+- 0 2502 2229"/>
                              <a:gd name="T15" fmla="*/ 2502 h 504"/>
                              <a:gd name="T16" fmla="+- 0 6082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1497" y="230"/>
                                </a:moveTo>
                                <a:lnTo>
                                  <a:pt x="1389" y="230"/>
                                </a:lnTo>
                                <a:lnTo>
                                  <a:pt x="1389" y="273"/>
                                </a:lnTo>
                                <a:lnTo>
                                  <a:pt x="1497" y="273"/>
                                </a:lnTo>
                                <a:lnTo>
                                  <a:pt x="1497"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323"/>
                        <wps:cNvSpPr>
                          <a:spLocks/>
                        </wps:cNvSpPr>
                        <wps:spPr bwMode="auto">
                          <a:xfrm>
                            <a:off x="4585" y="2229"/>
                            <a:ext cx="2736" cy="504"/>
                          </a:xfrm>
                          <a:custGeom>
                            <a:avLst/>
                            <a:gdLst>
                              <a:gd name="T0" fmla="+- 0 6406 4585"/>
                              <a:gd name="T1" fmla="*/ T0 w 2736"/>
                              <a:gd name="T2" fmla="+- 0 2632 2229"/>
                              <a:gd name="T3" fmla="*/ 2632 h 504"/>
                              <a:gd name="T4" fmla="+- 0 5974 4585"/>
                              <a:gd name="T5" fmla="*/ T4 w 2736"/>
                              <a:gd name="T6" fmla="+- 0 2632 2229"/>
                              <a:gd name="T7" fmla="*/ 2632 h 504"/>
                              <a:gd name="T8" fmla="+- 0 5974 4585"/>
                              <a:gd name="T9" fmla="*/ T8 w 2736"/>
                              <a:gd name="T10" fmla="+- 0 2666 2229"/>
                              <a:gd name="T11" fmla="*/ 2666 h 504"/>
                              <a:gd name="T12" fmla="+- 0 5975 4585"/>
                              <a:gd name="T13" fmla="*/ T12 w 2736"/>
                              <a:gd name="T14" fmla="+- 0 2670 2229"/>
                              <a:gd name="T15" fmla="*/ 2670 h 504"/>
                              <a:gd name="T16" fmla="+- 0 5976 4585"/>
                              <a:gd name="T17" fmla="*/ T16 w 2736"/>
                              <a:gd name="T18" fmla="+- 0 2675 2229"/>
                              <a:gd name="T19" fmla="*/ 2675 h 504"/>
                              <a:gd name="T20" fmla="+- 0 6405 4585"/>
                              <a:gd name="T21" fmla="*/ T20 w 2736"/>
                              <a:gd name="T22" fmla="+- 0 2675 2229"/>
                              <a:gd name="T23" fmla="*/ 2675 h 504"/>
                              <a:gd name="T24" fmla="+- 0 6406 4585"/>
                              <a:gd name="T25" fmla="*/ T24 w 2736"/>
                              <a:gd name="T26" fmla="+- 0 2670 2229"/>
                              <a:gd name="T27" fmla="*/ 2670 h 504"/>
                              <a:gd name="T28" fmla="+- 0 6406 4585"/>
                              <a:gd name="T29" fmla="*/ T28 w 2736"/>
                              <a:gd name="T30" fmla="+- 0 2666 2229"/>
                              <a:gd name="T31" fmla="*/ 2666 h 504"/>
                              <a:gd name="T32" fmla="+- 0 6406 4585"/>
                              <a:gd name="T33" fmla="*/ T32 w 2736"/>
                              <a:gd name="T34" fmla="+- 0 2632 2229"/>
                              <a:gd name="T35" fmla="*/ 263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1821" y="403"/>
                                </a:moveTo>
                                <a:lnTo>
                                  <a:pt x="1389" y="403"/>
                                </a:lnTo>
                                <a:lnTo>
                                  <a:pt x="1389" y="437"/>
                                </a:lnTo>
                                <a:lnTo>
                                  <a:pt x="1390" y="441"/>
                                </a:lnTo>
                                <a:lnTo>
                                  <a:pt x="1391" y="446"/>
                                </a:lnTo>
                                <a:lnTo>
                                  <a:pt x="1820" y="446"/>
                                </a:lnTo>
                                <a:lnTo>
                                  <a:pt x="1821" y="441"/>
                                </a:lnTo>
                                <a:lnTo>
                                  <a:pt x="1821" y="437"/>
                                </a:lnTo>
                                <a:lnTo>
                                  <a:pt x="1821"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322"/>
                        <wps:cNvSpPr>
                          <a:spLocks/>
                        </wps:cNvSpPr>
                        <wps:spPr bwMode="auto">
                          <a:xfrm>
                            <a:off x="4585" y="2229"/>
                            <a:ext cx="2736" cy="504"/>
                          </a:xfrm>
                          <a:custGeom>
                            <a:avLst/>
                            <a:gdLst>
                              <a:gd name="T0" fmla="+- 0 6082 4585"/>
                              <a:gd name="T1" fmla="*/ T0 w 2736"/>
                              <a:gd name="T2" fmla="+- 0 2517 2229"/>
                              <a:gd name="T3" fmla="*/ 2517 h 504"/>
                              <a:gd name="T4" fmla="+- 0 5974 4585"/>
                              <a:gd name="T5" fmla="*/ T4 w 2736"/>
                              <a:gd name="T6" fmla="+- 0 2517 2229"/>
                              <a:gd name="T7" fmla="*/ 2517 h 504"/>
                              <a:gd name="T8" fmla="+- 0 5974 4585"/>
                              <a:gd name="T9" fmla="*/ T8 w 2736"/>
                              <a:gd name="T10" fmla="+- 0 2560 2229"/>
                              <a:gd name="T11" fmla="*/ 2560 h 504"/>
                              <a:gd name="T12" fmla="+- 0 6082 4585"/>
                              <a:gd name="T13" fmla="*/ T12 w 2736"/>
                              <a:gd name="T14" fmla="+- 0 2560 2229"/>
                              <a:gd name="T15" fmla="*/ 2560 h 504"/>
                              <a:gd name="T16" fmla="+- 0 6082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1497" y="288"/>
                                </a:moveTo>
                                <a:lnTo>
                                  <a:pt x="1389" y="288"/>
                                </a:lnTo>
                                <a:lnTo>
                                  <a:pt x="1389" y="331"/>
                                </a:lnTo>
                                <a:lnTo>
                                  <a:pt x="1497" y="331"/>
                                </a:lnTo>
                                <a:lnTo>
                                  <a:pt x="1497"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321"/>
                        <wps:cNvSpPr>
                          <a:spLocks/>
                        </wps:cNvSpPr>
                        <wps:spPr bwMode="auto">
                          <a:xfrm>
                            <a:off x="4585" y="2229"/>
                            <a:ext cx="2736" cy="504"/>
                          </a:xfrm>
                          <a:custGeom>
                            <a:avLst/>
                            <a:gdLst>
                              <a:gd name="T0" fmla="+- 0 5980 4585"/>
                              <a:gd name="T1" fmla="*/ T0 w 2736"/>
                              <a:gd name="T2" fmla="+- 0 2690 2229"/>
                              <a:gd name="T3" fmla="*/ 2690 h 504"/>
                              <a:gd name="T4" fmla="+- 0 5991 4585"/>
                              <a:gd name="T5" fmla="*/ T4 w 2736"/>
                              <a:gd name="T6" fmla="+- 0 2709 2229"/>
                              <a:gd name="T7" fmla="*/ 2709 h 504"/>
                              <a:gd name="T8" fmla="+- 0 6006 4585"/>
                              <a:gd name="T9" fmla="*/ T8 w 2736"/>
                              <a:gd name="T10" fmla="+- 0 2722 2229"/>
                              <a:gd name="T11" fmla="*/ 2722 h 504"/>
                              <a:gd name="T12" fmla="+- 0 6025 4585"/>
                              <a:gd name="T13" fmla="*/ T12 w 2736"/>
                              <a:gd name="T14" fmla="+- 0 2730 2229"/>
                              <a:gd name="T15" fmla="*/ 2730 h 504"/>
                              <a:gd name="T16" fmla="+- 0 6334 4585"/>
                              <a:gd name="T17" fmla="*/ T16 w 2736"/>
                              <a:gd name="T18" fmla="+- 0 2733 2229"/>
                              <a:gd name="T19" fmla="*/ 2733 h 504"/>
                              <a:gd name="T20" fmla="+- 0 6357 4585"/>
                              <a:gd name="T21" fmla="*/ T20 w 2736"/>
                              <a:gd name="T22" fmla="+- 0 2730 2229"/>
                              <a:gd name="T23" fmla="*/ 2730 h 504"/>
                              <a:gd name="T24" fmla="+- 0 6375 4585"/>
                              <a:gd name="T25" fmla="*/ T24 w 2736"/>
                              <a:gd name="T26" fmla="+- 0 2722 2229"/>
                              <a:gd name="T27" fmla="*/ 2722 h 504"/>
                              <a:gd name="T28" fmla="+- 0 6390 4585"/>
                              <a:gd name="T29" fmla="*/ T28 w 2736"/>
                              <a:gd name="T30" fmla="+- 0 2708 2229"/>
                              <a:gd name="T31" fmla="*/ 2708 h 504"/>
                              <a:gd name="T32" fmla="+- 0 5980 4585"/>
                              <a:gd name="T33" fmla="*/ T32 w 2736"/>
                              <a:gd name="T34" fmla="+- 0 2690 2229"/>
                              <a:gd name="T35" fmla="*/ 269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1395" y="461"/>
                                </a:moveTo>
                                <a:lnTo>
                                  <a:pt x="1406" y="480"/>
                                </a:lnTo>
                                <a:lnTo>
                                  <a:pt x="1421" y="493"/>
                                </a:lnTo>
                                <a:lnTo>
                                  <a:pt x="1440" y="501"/>
                                </a:lnTo>
                                <a:lnTo>
                                  <a:pt x="1749" y="504"/>
                                </a:lnTo>
                                <a:lnTo>
                                  <a:pt x="1772" y="501"/>
                                </a:lnTo>
                                <a:lnTo>
                                  <a:pt x="1790" y="493"/>
                                </a:lnTo>
                                <a:lnTo>
                                  <a:pt x="1805" y="479"/>
                                </a:lnTo>
                                <a:lnTo>
                                  <a:pt x="1395"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320"/>
                        <wps:cNvSpPr>
                          <a:spLocks/>
                        </wps:cNvSpPr>
                        <wps:spPr bwMode="auto">
                          <a:xfrm>
                            <a:off x="4585" y="2229"/>
                            <a:ext cx="2736" cy="504"/>
                          </a:xfrm>
                          <a:custGeom>
                            <a:avLst/>
                            <a:gdLst>
                              <a:gd name="T0" fmla="+- 0 6082 4585"/>
                              <a:gd name="T1" fmla="*/ T0 w 2736"/>
                              <a:gd name="T2" fmla="+- 0 2574 2229"/>
                              <a:gd name="T3" fmla="*/ 2574 h 504"/>
                              <a:gd name="T4" fmla="+- 0 5974 4585"/>
                              <a:gd name="T5" fmla="*/ T4 w 2736"/>
                              <a:gd name="T6" fmla="+- 0 2574 2229"/>
                              <a:gd name="T7" fmla="*/ 2574 h 504"/>
                              <a:gd name="T8" fmla="+- 0 5974 4585"/>
                              <a:gd name="T9" fmla="*/ T8 w 2736"/>
                              <a:gd name="T10" fmla="+- 0 2618 2229"/>
                              <a:gd name="T11" fmla="*/ 2618 h 504"/>
                              <a:gd name="T12" fmla="+- 0 6082 4585"/>
                              <a:gd name="T13" fmla="*/ T12 w 2736"/>
                              <a:gd name="T14" fmla="+- 0 2618 2229"/>
                              <a:gd name="T15" fmla="*/ 2618 h 504"/>
                              <a:gd name="T16" fmla="+- 0 6082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1497" y="345"/>
                                </a:moveTo>
                                <a:lnTo>
                                  <a:pt x="1389" y="345"/>
                                </a:lnTo>
                                <a:lnTo>
                                  <a:pt x="1389" y="389"/>
                                </a:lnTo>
                                <a:lnTo>
                                  <a:pt x="1497" y="389"/>
                                </a:lnTo>
                                <a:lnTo>
                                  <a:pt x="1497"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319"/>
                        <wps:cNvSpPr>
                          <a:spLocks/>
                        </wps:cNvSpPr>
                        <wps:spPr bwMode="auto">
                          <a:xfrm>
                            <a:off x="4585" y="2229"/>
                            <a:ext cx="2736" cy="504"/>
                          </a:xfrm>
                          <a:custGeom>
                            <a:avLst/>
                            <a:gdLst>
                              <a:gd name="T0" fmla="+- 0 6882 4585"/>
                              <a:gd name="T1" fmla="*/ T0 w 2736"/>
                              <a:gd name="T2" fmla="+- 0 2344 2229"/>
                              <a:gd name="T3" fmla="*/ 2344 h 504"/>
                              <a:gd name="T4" fmla="+- 0 6774 4585"/>
                              <a:gd name="T5" fmla="*/ T4 w 2736"/>
                              <a:gd name="T6" fmla="+- 0 2344 2229"/>
                              <a:gd name="T7" fmla="*/ 2344 h 504"/>
                              <a:gd name="T8" fmla="+- 0 6774 4585"/>
                              <a:gd name="T9" fmla="*/ T8 w 2736"/>
                              <a:gd name="T10" fmla="+- 0 2387 2229"/>
                              <a:gd name="T11" fmla="*/ 2387 h 504"/>
                              <a:gd name="T12" fmla="+- 0 6882 4585"/>
                              <a:gd name="T13" fmla="*/ T12 w 2736"/>
                              <a:gd name="T14" fmla="+- 0 2387 2229"/>
                              <a:gd name="T15" fmla="*/ 2387 h 504"/>
                              <a:gd name="T16" fmla="+- 0 6882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2297" y="115"/>
                                </a:moveTo>
                                <a:lnTo>
                                  <a:pt x="2189" y="115"/>
                                </a:lnTo>
                                <a:lnTo>
                                  <a:pt x="2189" y="158"/>
                                </a:lnTo>
                                <a:lnTo>
                                  <a:pt x="2297" y="158"/>
                                </a:lnTo>
                                <a:lnTo>
                                  <a:pt x="2297"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318"/>
                        <wps:cNvSpPr>
                          <a:spLocks/>
                        </wps:cNvSpPr>
                        <wps:spPr bwMode="auto">
                          <a:xfrm>
                            <a:off x="4585" y="2229"/>
                            <a:ext cx="2736" cy="504"/>
                          </a:xfrm>
                          <a:custGeom>
                            <a:avLst/>
                            <a:gdLst>
                              <a:gd name="T0" fmla="+- 0 6810 4585"/>
                              <a:gd name="T1" fmla="*/ T0 w 2736"/>
                              <a:gd name="T2" fmla="+- 0 2229 2229"/>
                              <a:gd name="T3" fmla="*/ 2229 h 504"/>
                              <a:gd name="T4" fmla="+- 0 6522 4585"/>
                              <a:gd name="T5" fmla="*/ T4 w 2736"/>
                              <a:gd name="T6" fmla="+- 0 2229 2229"/>
                              <a:gd name="T7" fmla="*/ 2229 h 504"/>
                              <a:gd name="T8" fmla="+- 0 6499 4585"/>
                              <a:gd name="T9" fmla="*/ T8 w 2736"/>
                              <a:gd name="T10" fmla="+- 0 2232 2229"/>
                              <a:gd name="T11" fmla="*/ 2232 h 504"/>
                              <a:gd name="T12" fmla="+- 0 6481 4585"/>
                              <a:gd name="T13" fmla="*/ T12 w 2736"/>
                              <a:gd name="T14" fmla="+- 0 2240 2229"/>
                              <a:gd name="T15" fmla="*/ 2240 h 504"/>
                              <a:gd name="T16" fmla="+- 0 6466 4585"/>
                              <a:gd name="T17" fmla="*/ T16 w 2736"/>
                              <a:gd name="T18" fmla="+- 0 2254 2229"/>
                              <a:gd name="T19" fmla="*/ 2254 h 504"/>
                              <a:gd name="T20" fmla="+- 0 6876 4585"/>
                              <a:gd name="T21" fmla="*/ T20 w 2736"/>
                              <a:gd name="T22" fmla="+- 0 2272 2229"/>
                              <a:gd name="T23" fmla="*/ 2272 h 504"/>
                              <a:gd name="T24" fmla="+- 0 6864 4585"/>
                              <a:gd name="T25" fmla="*/ T24 w 2736"/>
                              <a:gd name="T26" fmla="+- 0 2253 2229"/>
                              <a:gd name="T27" fmla="*/ 2253 h 504"/>
                              <a:gd name="T28" fmla="+- 0 6849 4585"/>
                              <a:gd name="T29" fmla="*/ T28 w 2736"/>
                              <a:gd name="T30" fmla="+- 0 2239 2229"/>
                              <a:gd name="T31" fmla="*/ 2239 h 504"/>
                              <a:gd name="T32" fmla="+- 0 6831 4585"/>
                              <a:gd name="T33" fmla="*/ T32 w 2736"/>
                              <a:gd name="T34" fmla="+- 0 2231 2229"/>
                              <a:gd name="T35" fmla="*/ 2231 h 504"/>
                              <a:gd name="T36" fmla="+- 0 6810 4585"/>
                              <a:gd name="T37" fmla="*/ T36 w 2736"/>
                              <a:gd name="T38" fmla="+- 0 2229 2229"/>
                              <a:gd name="T39" fmla="*/ 222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36" h="504">
                                <a:moveTo>
                                  <a:pt x="2225" y="0"/>
                                </a:moveTo>
                                <a:lnTo>
                                  <a:pt x="1937" y="0"/>
                                </a:lnTo>
                                <a:lnTo>
                                  <a:pt x="1914" y="3"/>
                                </a:lnTo>
                                <a:lnTo>
                                  <a:pt x="1896" y="11"/>
                                </a:lnTo>
                                <a:lnTo>
                                  <a:pt x="1881" y="25"/>
                                </a:lnTo>
                                <a:lnTo>
                                  <a:pt x="2291" y="43"/>
                                </a:lnTo>
                                <a:lnTo>
                                  <a:pt x="2279" y="24"/>
                                </a:lnTo>
                                <a:lnTo>
                                  <a:pt x="2264" y="10"/>
                                </a:lnTo>
                                <a:lnTo>
                                  <a:pt x="2246" y="2"/>
                                </a:lnTo>
                                <a:lnTo>
                                  <a:pt x="222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317"/>
                        <wps:cNvSpPr>
                          <a:spLocks/>
                        </wps:cNvSpPr>
                        <wps:spPr bwMode="auto">
                          <a:xfrm>
                            <a:off x="4585" y="2229"/>
                            <a:ext cx="2736" cy="504"/>
                          </a:xfrm>
                          <a:custGeom>
                            <a:avLst/>
                            <a:gdLst>
                              <a:gd name="T0" fmla="+- 0 6882 4585"/>
                              <a:gd name="T1" fmla="*/ T0 w 2736"/>
                              <a:gd name="T2" fmla="+- 0 2402 2229"/>
                              <a:gd name="T3" fmla="*/ 2402 h 504"/>
                              <a:gd name="T4" fmla="+- 0 6774 4585"/>
                              <a:gd name="T5" fmla="*/ T4 w 2736"/>
                              <a:gd name="T6" fmla="+- 0 2402 2229"/>
                              <a:gd name="T7" fmla="*/ 2402 h 504"/>
                              <a:gd name="T8" fmla="+- 0 6774 4585"/>
                              <a:gd name="T9" fmla="*/ T8 w 2736"/>
                              <a:gd name="T10" fmla="+- 0 2445 2229"/>
                              <a:gd name="T11" fmla="*/ 2445 h 504"/>
                              <a:gd name="T12" fmla="+- 0 6882 4585"/>
                              <a:gd name="T13" fmla="*/ T12 w 2736"/>
                              <a:gd name="T14" fmla="+- 0 2445 2229"/>
                              <a:gd name="T15" fmla="*/ 2445 h 504"/>
                              <a:gd name="T16" fmla="+- 0 6882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2297" y="173"/>
                                </a:moveTo>
                                <a:lnTo>
                                  <a:pt x="2189" y="173"/>
                                </a:lnTo>
                                <a:lnTo>
                                  <a:pt x="2189" y="216"/>
                                </a:lnTo>
                                <a:lnTo>
                                  <a:pt x="2297" y="216"/>
                                </a:lnTo>
                                <a:lnTo>
                                  <a:pt x="2297"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316"/>
                        <wps:cNvSpPr>
                          <a:spLocks/>
                        </wps:cNvSpPr>
                        <wps:spPr bwMode="auto">
                          <a:xfrm>
                            <a:off x="4585" y="2229"/>
                            <a:ext cx="2736" cy="504"/>
                          </a:xfrm>
                          <a:custGeom>
                            <a:avLst/>
                            <a:gdLst>
                              <a:gd name="T0" fmla="+- 0 6880 4585"/>
                              <a:gd name="T1" fmla="*/ T0 w 2736"/>
                              <a:gd name="T2" fmla="+- 0 2286 2229"/>
                              <a:gd name="T3" fmla="*/ 2286 h 504"/>
                              <a:gd name="T4" fmla="+- 0 6451 4585"/>
                              <a:gd name="T5" fmla="*/ T4 w 2736"/>
                              <a:gd name="T6" fmla="+- 0 2286 2229"/>
                              <a:gd name="T7" fmla="*/ 2286 h 504"/>
                              <a:gd name="T8" fmla="+- 0 6450 4585"/>
                              <a:gd name="T9" fmla="*/ T8 w 2736"/>
                              <a:gd name="T10" fmla="+- 0 2291 2229"/>
                              <a:gd name="T11" fmla="*/ 2291 h 504"/>
                              <a:gd name="T12" fmla="+- 0 6450 4585"/>
                              <a:gd name="T13" fmla="*/ T12 w 2736"/>
                              <a:gd name="T14" fmla="+- 0 2296 2229"/>
                              <a:gd name="T15" fmla="*/ 2296 h 504"/>
                              <a:gd name="T16" fmla="+- 0 6450 4585"/>
                              <a:gd name="T17" fmla="*/ T16 w 2736"/>
                              <a:gd name="T18" fmla="+- 0 2330 2229"/>
                              <a:gd name="T19" fmla="*/ 2330 h 504"/>
                              <a:gd name="T20" fmla="+- 0 6882 4585"/>
                              <a:gd name="T21" fmla="*/ T20 w 2736"/>
                              <a:gd name="T22" fmla="+- 0 2330 2229"/>
                              <a:gd name="T23" fmla="*/ 2330 h 504"/>
                              <a:gd name="T24" fmla="+- 0 6882 4585"/>
                              <a:gd name="T25" fmla="*/ T24 w 2736"/>
                              <a:gd name="T26" fmla="+- 0 2296 2229"/>
                              <a:gd name="T27" fmla="*/ 2296 h 504"/>
                              <a:gd name="T28" fmla="+- 0 6881 4585"/>
                              <a:gd name="T29" fmla="*/ T28 w 2736"/>
                              <a:gd name="T30" fmla="+- 0 2291 2229"/>
                              <a:gd name="T31" fmla="*/ 2291 h 504"/>
                              <a:gd name="T32" fmla="+- 0 6880 4585"/>
                              <a:gd name="T33" fmla="*/ T32 w 2736"/>
                              <a:gd name="T34" fmla="+- 0 2286 2229"/>
                              <a:gd name="T35" fmla="*/ 228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2295" y="57"/>
                                </a:moveTo>
                                <a:lnTo>
                                  <a:pt x="1866" y="57"/>
                                </a:lnTo>
                                <a:lnTo>
                                  <a:pt x="1865" y="62"/>
                                </a:lnTo>
                                <a:lnTo>
                                  <a:pt x="1865" y="67"/>
                                </a:lnTo>
                                <a:lnTo>
                                  <a:pt x="1865" y="101"/>
                                </a:lnTo>
                                <a:lnTo>
                                  <a:pt x="2297" y="101"/>
                                </a:lnTo>
                                <a:lnTo>
                                  <a:pt x="2297" y="67"/>
                                </a:lnTo>
                                <a:lnTo>
                                  <a:pt x="2296" y="62"/>
                                </a:lnTo>
                                <a:lnTo>
                                  <a:pt x="2295"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15"/>
                        <wps:cNvSpPr>
                          <a:spLocks/>
                        </wps:cNvSpPr>
                        <wps:spPr bwMode="auto">
                          <a:xfrm>
                            <a:off x="4585" y="2229"/>
                            <a:ext cx="2736" cy="504"/>
                          </a:xfrm>
                          <a:custGeom>
                            <a:avLst/>
                            <a:gdLst>
                              <a:gd name="T0" fmla="+- 0 6882 4585"/>
                              <a:gd name="T1" fmla="*/ T0 w 2736"/>
                              <a:gd name="T2" fmla="+- 0 2459 2229"/>
                              <a:gd name="T3" fmla="*/ 2459 h 504"/>
                              <a:gd name="T4" fmla="+- 0 6774 4585"/>
                              <a:gd name="T5" fmla="*/ T4 w 2736"/>
                              <a:gd name="T6" fmla="+- 0 2459 2229"/>
                              <a:gd name="T7" fmla="*/ 2459 h 504"/>
                              <a:gd name="T8" fmla="+- 0 6774 4585"/>
                              <a:gd name="T9" fmla="*/ T8 w 2736"/>
                              <a:gd name="T10" fmla="+- 0 2502 2229"/>
                              <a:gd name="T11" fmla="*/ 2502 h 504"/>
                              <a:gd name="T12" fmla="+- 0 6882 4585"/>
                              <a:gd name="T13" fmla="*/ T12 w 2736"/>
                              <a:gd name="T14" fmla="+- 0 2502 2229"/>
                              <a:gd name="T15" fmla="*/ 2502 h 504"/>
                              <a:gd name="T16" fmla="+- 0 6882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2297" y="230"/>
                                </a:moveTo>
                                <a:lnTo>
                                  <a:pt x="2189" y="230"/>
                                </a:lnTo>
                                <a:lnTo>
                                  <a:pt x="2189" y="273"/>
                                </a:lnTo>
                                <a:lnTo>
                                  <a:pt x="2297" y="273"/>
                                </a:lnTo>
                                <a:lnTo>
                                  <a:pt x="2297"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14"/>
                        <wps:cNvSpPr>
                          <a:spLocks/>
                        </wps:cNvSpPr>
                        <wps:spPr bwMode="auto">
                          <a:xfrm>
                            <a:off x="4585" y="2229"/>
                            <a:ext cx="2736" cy="504"/>
                          </a:xfrm>
                          <a:custGeom>
                            <a:avLst/>
                            <a:gdLst>
                              <a:gd name="T0" fmla="+- 0 6882 4585"/>
                              <a:gd name="T1" fmla="*/ T0 w 2736"/>
                              <a:gd name="T2" fmla="+- 0 2517 2229"/>
                              <a:gd name="T3" fmla="*/ 2517 h 504"/>
                              <a:gd name="T4" fmla="+- 0 6774 4585"/>
                              <a:gd name="T5" fmla="*/ T4 w 2736"/>
                              <a:gd name="T6" fmla="+- 0 2517 2229"/>
                              <a:gd name="T7" fmla="*/ 2517 h 504"/>
                              <a:gd name="T8" fmla="+- 0 6774 4585"/>
                              <a:gd name="T9" fmla="*/ T8 w 2736"/>
                              <a:gd name="T10" fmla="+- 0 2560 2229"/>
                              <a:gd name="T11" fmla="*/ 2560 h 504"/>
                              <a:gd name="T12" fmla="+- 0 6882 4585"/>
                              <a:gd name="T13" fmla="*/ T12 w 2736"/>
                              <a:gd name="T14" fmla="+- 0 2560 2229"/>
                              <a:gd name="T15" fmla="*/ 2560 h 504"/>
                              <a:gd name="T16" fmla="+- 0 6882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2297" y="288"/>
                                </a:moveTo>
                                <a:lnTo>
                                  <a:pt x="2189" y="288"/>
                                </a:lnTo>
                                <a:lnTo>
                                  <a:pt x="2189" y="331"/>
                                </a:lnTo>
                                <a:lnTo>
                                  <a:pt x="2297" y="331"/>
                                </a:lnTo>
                                <a:lnTo>
                                  <a:pt x="2297"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13"/>
                        <wps:cNvSpPr>
                          <a:spLocks/>
                        </wps:cNvSpPr>
                        <wps:spPr bwMode="auto">
                          <a:xfrm>
                            <a:off x="4585" y="2229"/>
                            <a:ext cx="2736" cy="504"/>
                          </a:xfrm>
                          <a:custGeom>
                            <a:avLst/>
                            <a:gdLst>
                              <a:gd name="T0" fmla="+- 0 6882 4585"/>
                              <a:gd name="T1" fmla="*/ T0 w 2736"/>
                              <a:gd name="T2" fmla="+- 0 2574 2229"/>
                              <a:gd name="T3" fmla="*/ 2574 h 504"/>
                              <a:gd name="T4" fmla="+- 0 6774 4585"/>
                              <a:gd name="T5" fmla="*/ T4 w 2736"/>
                              <a:gd name="T6" fmla="+- 0 2574 2229"/>
                              <a:gd name="T7" fmla="*/ 2574 h 504"/>
                              <a:gd name="T8" fmla="+- 0 6774 4585"/>
                              <a:gd name="T9" fmla="*/ T8 w 2736"/>
                              <a:gd name="T10" fmla="+- 0 2618 2229"/>
                              <a:gd name="T11" fmla="*/ 2618 h 504"/>
                              <a:gd name="T12" fmla="+- 0 6882 4585"/>
                              <a:gd name="T13" fmla="*/ T12 w 2736"/>
                              <a:gd name="T14" fmla="+- 0 2618 2229"/>
                              <a:gd name="T15" fmla="*/ 2618 h 504"/>
                              <a:gd name="T16" fmla="+- 0 6882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2297" y="345"/>
                                </a:moveTo>
                                <a:lnTo>
                                  <a:pt x="2189" y="345"/>
                                </a:lnTo>
                                <a:lnTo>
                                  <a:pt x="2189" y="389"/>
                                </a:lnTo>
                                <a:lnTo>
                                  <a:pt x="2297" y="389"/>
                                </a:lnTo>
                                <a:lnTo>
                                  <a:pt x="2297"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312"/>
                        <wps:cNvSpPr>
                          <a:spLocks/>
                        </wps:cNvSpPr>
                        <wps:spPr bwMode="auto">
                          <a:xfrm>
                            <a:off x="4585" y="2229"/>
                            <a:ext cx="2736" cy="504"/>
                          </a:xfrm>
                          <a:custGeom>
                            <a:avLst/>
                            <a:gdLst>
                              <a:gd name="T0" fmla="+- 0 6558 4585"/>
                              <a:gd name="T1" fmla="*/ T0 w 2736"/>
                              <a:gd name="T2" fmla="+- 0 2344 2229"/>
                              <a:gd name="T3" fmla="*/ 2344 h 504"/>
                              <a:gd name="T4" fmla="+- 0 6450 4585"/>
                              <a:gd name="T5" fmla="*/ T4 w 2736"/>
                              <a:gd name="T6" fmla="+- 0 2344 2229"/>
                              <a:gd name="T7" fmla="*/ 2344 h 504"/>
                              <a:gd name="T8" fmla="+- 0 6450 4585"/>
                              <a:gd name="T9" fmla="*/ T8 w 2736"/>
                              <a:gd name="T10" fmla="+- 0 2387 2229"/>
                              <a:gd name="T11" fmla="*/ 2387 h 504"/>
                              <a:gd name="T12" fmla="+- 0 6558 4585"/>
                              <a:gd name="T13" fmla="*/ T12 w 2736"/>
                              <a:gd name="T14" fmla="+- 0 2387 2229"/>
                              <a:gd name="T15" fmla="*/ 2387 h 504"/>
                              <a:gd name="T16" fmla="+- 0 6558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1973" y="115"/>
                                </a:moveTo>
                                <a:lnTo>
                                  <a:pt x="1865" y="115"/>
                                </a:lnTo>
                                <a:lnTo>
                                  <a:pt x="1865" y="158"/>
                                </a:lnTo>
                                <a:lnTo>
                                  <a:pt x="1973" y="158"/>
                                </a:lnTo>
                                <a:lnTo>
                                  <a:pt x="1973"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11"/>
                        <wps:cNvSpPr>
                          <a:spLocks/>
                        </wps:cNvSpPr>
                        <wps:spPr bwMode="auto">
                          <a:xfrm>
                            <a:off x="4585" y="2229"/>
                            <a:ext cx="2736" cy="504"/>
                          </a:xfrm>
                          <a:custGeom>
                            <a:avLst/>
                            <a:gdLst>
                              <a:gd name="T0" fmla="+- 0 6558 4585"/>
                              <a:gd name="T1" fmla="*/ T0 w 2736"/>
                              <a:gd name="T2" fmla="+- 0 2402 2229"/>
                              <a:gd name="T3" fmla="*/ 2402 h 504"/>
                              <a:gd name="T4" fmla="+- 0 6450 4585"/>
                              <a:gd name="T5" fmla="*/ T4 w 2736"/>
                              <a:gd name="T6" fmla="+- 0 2402 2229"/>
                              <a:gd name="T7" fmla="*/ 2402 h 504"/>
                              <a:gd name="T8" fmla="+- 0 6450 4585"/>
                              <a:gd name="T9" fmla="*/ T8 w 2736"/>
                              <a:gd name="T10" fmla="+- 0 2445 2229"/>
                              <a:gd name="T11" fmla="*/ 2445 h 504"/>
                              <a:gd name="T12" fmla="+- 0 6558 4585"/>
                              <a:gd name="T13" fmla="*/ T12 w 2736"/>
                              <a:gd name="T14" fmla="+- 0 2445 2229"/>
                              <a:gd name="T15" fmla="*/ 2445 h 504"/>
                              <a:gd name="T16" fmla="+- 0 6558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1973" y="173"/>
                                </a:moveTo>
                                <a:lnTo>
                                  <a:pt x="1865" y="173"/>
                                </a:lnTo>
                                <a:lnTo>
                                  <a:pt x="1865" y="216"/>
                                </a:lnTo>
                                <a:lnTo>
                                  <a:pt x="1973" y="216"/>
                                </a:lnTo>
                                <a:lnTo>
                                  <a:pt x="1973"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10"/>
                        <wps:cNvSpPr>
                          <a:spLocks/>
                        </wps:cNvSpPr>
                        <wps:spPr bwMode="auto">
                          <a:xfrm>
                            <a:off x="4585" y="2229"/>
                            <a:ext cx="2736" cy="504"/>
                          </a:xfrm>
                          <a:custGeom>
                            <a:avLst/>
                            <a:gdLst>
                              <a:gd name="T0" fmla="+- 0 6558 4585"/>
                              <a:gd name="T1" fmla="*/ T0 w 2736"/>
                              <a:gd name="T2" fmla="+- 0 2459 2229"/>
                              <a:gd name="T3" fmla="*/ 2459 h 504"/>
                              <a:gd name="T4" fmla="+- 0 6450 4585"/>
                              <a:gd name="T5" fmla="*/ T4 w 2736"/>
                              <a:gd name="T6" fmla="+- 0 2459 2229"/>
                              <a:gd name="T7" fmla="*/ 2459 h 504"/>
                              <a:gd name="T8" fmla="+- 0 6450 4585"/>
                              <a:gd name="T9" fmla="*/ T8 w 2736"/>
                              <a:gd name="T10" fmla="+- 0 2502 2229"/>
                              <a:gd name="T11" fmla="*/ 2502 h 504"/>
                              <a:gd name="T12" fmla="+- 0 6558 4585"/>
                              <a:gd name="T13" fmla="*/ T12 w 2736"/>
                              <a:gd name="T14" fmla="+- 0 2502 2229"/>
                              <a:gd name="T15" fmla="*/ 2502 h 504"/>
                              <a:gd name="T16" fmla="+- 0 6558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1973" y="230"/>
                                </a:moveTo>
                                <a:lnTo>
                                  <a:pt x="1865" y="230"/>
                                </a:lnTo>
                                <a:lnTo>
                                  <a:pt x="1865" y="273"/>
                                </a:lnTo>
                                <a:lnTo>
                                  <a:pt x="1973" y="273"/>
                                </a:lnTo>
                                <a:lnTo>
                                  <a:pt x="1973"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09"/>
                        <wps:cNvSpPr>
                          <a:spLocks/>
                        </wps:cNvSpPr>
                        <wps:spPr bwMode="auto">
                          <a:xfrm>
                            <a:off x="4585" y="2229"/>
                            <a:ext cx="2736" cy="504"/>
                          </a:xfrm>
                          <a:custGeom>
                            <a:avLst/>
                            <a:gdLst>
                              <a:gd name="T0" fmla="+- 0 6882 4585"/>
                              <a:gd name="T1" fmla="*/ T0 w 2736"/>
                              <a:gd name="T2" fmla="+- 0 2632 2229"/>
                              <a:gd name="T3" fmla="*/ 2632 h 504"/>
                              <a:gd name="T4" fmla="+- 0 6450 4585"/>
                              <a:gd name="T5" fmla="*/ T4 w 2736"/>
                              <a:gd name="T6" fmla="+- 0 2632 2229"/>
                              <a:gd name="T7" fmla="*/ 2632 h 504"/>
                              <a:gd name="T8" fmla="+- 0 6450 4585"/>
                              <a:gd name="T9" fmla="*/ T8 w 2736"/>
                              <a:gd name="T10" fmla="+- 0 2666 2229"/>
                              <a:gd name="T11" fmla="*/ 2666 h 504"/>
                              <a:gd name="T12" fmla="+- 0 6450 4585"/>
                              <a:gd name="T13" fmla="*/ T12 w 2736"/>
                              <a:gd name="T14" fmla="+- 0 2670 2229"/>
                              <a:gd name="T15" fmla="*/ 2670 h 504"/>
                              <a:gd name="T16" fmla="+- 0 6451 4585"/>
                              <a:gd name="T17" fmla="*/ T16 w 2736"/>
                              <a:gd name="T18" fmla="+- 0 2675 2229"/>
                              <a:gd name="T19" fmla="*/ 2675 h 504"/>
                              <a:gd name="T20" fmla="+- 0 6880 4585"/>
                              <a:gd name="T21" fmla="*/ T20 w 2736"/>
                              <a:gd name="T22" fmla="+- 0 2675 2229"/>
                              <a:gd name="T23" fmla="*/ 2675 h 504"/>
                              <a:gd name="T24" fmla="+- 0 6881 4585"/>
                              <a:gd name="T25" fmla="*/ T24 w 2736"/>
                              <a:gd name="T26" fmla="+- 0 2670 2229"/>
                              <a:gd name="T27" fmla="*/ 2670 h 504"/>
                              <a:gd name="T28" fmla="+- 0 6882 4585"/>
                              <a:gd name="T29" fmla="*/ T28 w 2736"/>
                              <a:gd name="T30" fmla="+- 0 2666 2229"/>
                              <a:gd name="T31" fmla="*/ 2666 h 504"/>
                              <a:gd name="T32" fmla="+- 0 6882 4585"/>
                              <a:gd name="T33" fmla="*/ T32 w 2736"/>
                              <a:gd name="T34" fmla="+- 0 2632 2229"/>
                              <a:gd name="T35" fmla="*/ 263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2297" y="403"/>
                                </a:moveTo>
                                <a:lnTo>
                                  <a:pt x="1865" y="403"/>
                                </a:lnTo>
                                <a:lnTo>
                                  <a:pt x="1865" y="437"/>
                                </a:lnTo>
                                <a:lnTo>
                                  <a:pt x="1865" y="441"/>
                                </a:lnTo>
                                <a:lnTo>
                                  <a:pt x="1866" y="446"/>
                                </a:lnTo>
                                <a:lnTo>
                                  <a:pt x="2295" y="446"/>
                                </a:lnTo>
                                <a:lnTo>
                                  <a:pt x="2296" y="441"/>
                                </a:lnTo>
                                <a:lnTo>
                                  <a:pt x="2297" y="437"/>
                                </a:lnTo>
                                <a:lnTo>
                                  <a:pt x="2297"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08"/>
                        <wps:cNvSpPr>
                          <a:spLocks/>
                        </wps:cNvSpPr>
                        <wps:spPr bwMode="auto">
                          <a:xfrm>
                            <a:off x="4585" y="2229"/>
                            <a:ext cx="2736" cy="504"/>
                          </a:xfrm>
                          <a:custGeom>
                            <a:avLst/>
                            <a:gdLst>
                              <a:gd name="T0" fmla="+- 0 6558 4585"/>
                              <a:gd name="T1" fmla="*/ T0 w 2736"/>
                              <a:gd name="T2" fmla="+- 0 2517 2229"/>
                              <a:gd name="T3" fmla="*/ 2517 h 504"/>
                              <a:gd name="T4" fmla="+- 0 6450 4585"/>
                              <a:gd name="T5" fmla="*/ T4 w 2736"/>
                              <a:gd name="T6" fmla="+- 0 2517 2229"/>
                              <a:gd name="T7" fmla="*/ 2517 h 504"/>
                              <a:gd name="T8" fmla="+- 0 6450 4585"/>
                              <a:gd name="T9" fmla="*/ T8 w 2736"/>
                              <a:gd name="T10" fmla="+- 0 2560 2229"/>
                              <a:gd name="T11" fmla="*/ 2560 h 504"/>
                              <a:gd name="T12" fmla="+- 0 6558 4585"/>
                              <a:gd name="T13" fmla="*/ T12 w 2736"/>
                              <a:gd name="T14" fmla="+- 0 2560 2229"/>
                              <a:gd name="T15" fmla="*/ 2560 h 504"/>
                              <a:gd name="T16" fmla="+- 0 6558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1973" y="288"/>
                                </a:moveTo>
                                <a:lnTo>
                                  <a:pt x="1865" y="288"/>
                                </a:lnTo>
                                <a:lnTo>
                                  <a:pt x="1865" y="331"/>
                                </a:lnTo>
                                <a:lnTo>
                                  <a:pt x="1973" y="331"/>
                                </a:lnTo>
                                <a:lnTo>
                                  <a:pt x="1973"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07"/>
                        <wps:cNvSpPr>
                          <a:spLocks/>
                        </wps:cNvSpPr>
                        <wps:spPr bwMode="auto">
                          <a:xfrm>
                            <a:off x="4585" y="2229"/>
                            <a:ext cx="2736" cy="504"/>
                          </a:xfrm>
                          <a:custGeom>
                            <a:avLst/>
                            <a:gdLst>
                              <a:gd name="T0" fmla="+- 0 6455 4585"/>
                              <a:gd name="T1" fmla="*/ T0 w 2736"/>
                              <a:gd name="T2" fmla="+- 0 2690 2229"/>
                              <a:gd name="T3" fmla="*/ 2690 h 504"/>
                              <a:gd name="T4" fmla="+- 0 6467 4585"/>
                              <a:gd name="T5" fmla="*/ T4 w 2736"/>
                              <a:gd name="T6" fmla="+- 0 2709 2229"/>
                              <a:gd name="T7" fmla="*/ 2709 h 504"/>
                              <a:gd name="T8" fmla="+- 0 6482 4585"/>
                              <a:gd name="T9" fmla="*/ T8 w 2736"/>
                              <a:gd name="T10" fmla="+- 0 2722 2229"/>
                              <a:gd name="T11" fmla="*/ 2722 h 504"/>
                              <a:gd name="T12" fmla="+- 0 6500 4585"/>
                              <a:gd name="T13" fmla="*/ T12 w 2736"/>
                              <a:gd name="T14" fmla="+- 0 2730 2229"/>
                              <a:gd name="T15" fmla="*/ 2730 h 504"/>
                              <a:gd name="T16" fmla="+- 0 6810 4585"/>
                              <a:gd name="T17" fmla="*/ T16 w 2736"/>
                              <a:gd name="T18" fmla="+- 0 2733 2229"/>
                              <a:gd name="T19" fmla="*/ 2733 h 504"/>
                              <a:gd name="T20" fmla="+- 0 6832 4585"/>
                              <a:gd name="T21" fmla="*/ T20 w 2736"/>
                              <a:gd name="T22" fmla="+- 0 2730 2229"/>
                              <a:gd name="T23" fmla="*/ 2730 h 504"/>
                              <a:gd name="T24" fmla="+- 0 6850 4585"/>
                              <a:gd name="T25" fmla="*/ T24 w 2736"/>
                              <a:gd name="T26" fmla="+- 0 2722 2229"/>
                              <a:gd name="T27" fmla="*/ 2722 h 504"/>
                              <a:gd name="T28" fmla="+- 0 6865 4585"/>
                              <a:gd name="T29" fmla="*/ T28 w 2736"/>
                              <a:gd name="T30" fmla="+- 0 2708 2229"/>
                              <a:gd name="T31" fmla="*/ 2708 h 504"/>
                              <a:gd name="T32" fmla="+- 0 6455 4585"/>
                              <a:gd name="T33" fmla="*/ T32 w 2736"/>
                              <a:gd name="T34" fmla="+- 0 2690 2229"/>
                              <a:gd name="T35" fmla="*/ 269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6" h="504">
                                <a:moveTo>
                                  <a:pt x="1870" y="461"/>
                                </a:moveTo>
                                <a:lnTo>
                                  <a:pt x="1882" y="480"/>
                                </a:lnTo>
                                <a:lnTo>
                                  <a:pt x="1897" y="493"/>
                                </a:lnTo>
                                <a:lnTo>
                                  <a:pt x="1915" y="501"/>
                                </a:lnTo>
                                <a:lnTo>
                                  <a:pt x="2225" y="504"/>
                                </a:lnTo>
                                <a:lnTo>
                                  <a:pt x="2247" y="501"/>
                                </a:lnTo>
                                <a:lnTo>
                                  <a:pt x="2265" y="493"/>
                                </a:lnTo>
                                <a:lnTo>
                                  <a:pt x="2280" y="479"/>
                                </a:lnTo>
                                <a:lnTo>
                                  <a:pt x="1870"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306"/>
                        <wps:cNvSpPr>
                          <a:spLocks/>
                        </wps:cNvSpPr>
                        <wps:spPr bwMode="auto">
                          <a:xfrm>
                            <a:off x="4585" y="2229"/>
                            <a:ext cx="2736" cy="504"/>
                          </a:xfrm>
                          <a:custGeom>
                            <a:avLst/>
                            <a:gdLst>
                              <a:gd name="T0" fmla="+- 0 6558 4585"/>
                              <a:gd name="T1" fmla="*/ T0 w 2736"/>
                              <a:gd name="T2" fmla="+- 0 2574 2229"/>
                              <a:gd name="T3" fmla="*/ 2574 h 504"/>
                              <a:gd name="T4" fmla="+- 0 6450 4585"/>
                              <a:gd name="T5" fmla="*/ T4 w 2736"/>
                              <a:gd name="T6" fmla="+- 0 2574 2229"/>
                              <a:gd name="T7" fmla="*/ 2574 h 504"/>
                              <a:gd name="T8" fmla="+- 0 6450 4585"/>
                              <a:gd name="T9" fmla="*/ T8 w 2736"/>
                              <a:gd name="T10" fmla="+- 0 2618 2229"/>
                              <a:gd name="T11" fmla="*/ 2618 h 504"/>
                              <a:gd name="T12" fmla="+- 0 6558 4585"/>
                              <a:gd name="T13" fmla="*/ T12 w 2736"/>
                              <a:gd name="T14" fmla="+- 0 2618 2229"/>
                              <a:gd name="T15" fmla="*/ 2618 h 504"/>
                              <a:gd name="T16" fmla="+- 0 6558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1973" y="345"/>
                                </a:moveTo>
                                <a:lnTo>
                                  <a:pt x="1865" y="345"/>
                                </a:lnTo>
                                <a:lnTo>
                                  <a:pt x="1865" y="389"/>
                                </a:lnTo>
                                <a:lnTo>
                                  <a:pt x="1973" y="389"/>
                                </a:lnTo>
                                <a:lnTo>
                                  <a:pt x="1973"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305"/>
                        <wps:cNvSpPr>
                          <a:spLocks/>
                        </wps:cNvSpPr>
                        <wps:spPr bwMode="auto">
                          <a:xfrm>
                            <a:off x="4585" y="2229"/>
                            <a:ext cx="2736" cy="504"/>
                          </a:xfrm>
                          <a:custGeom>
                            <a:avLst/>
                            <a:gdLst>
                              <a:gd name="T0" fmla="+- 0 7033 4585"/>
                              <a:gd name="T1" fmla="*/ T0 w 2736"/>
                              <a:gd name="T2" fmla="+- 0 2229 2229"/>
                              <a:gd name="T3" fmla="*/ 2229 h 504"/>
                              <a:gd name="T4" fmla="+- 0 6925 4585"/>
                              <a:gd name="T5" fmla="*/ T4 w 2736"/>
                              <a:gd name="T6" fmla="+- 0 2229 2229"/>
                              <a:gd name="T7" fmla="*/ 2229 h 504"/>
                              <a:gd name="T8" fmla="+- 0 6925 4585"/>
                              <a:gd name="T9" fmla="*/ T8 w 2736"/>
                              <a:gd name="T10" fmla="+- 0 2272 2229"/>
                              <a:gd name="T11" fmla="*/ 2272 h 504"/>
                              <a:gd name="T12" fmla="+- 0 7033 4585"/>
                              <a:gd name="T13" fmla="*/ T12 w 2736"/>
                              <a:gd name="T14" fmla="+- 0 2272 2229"/>
                              <a:gd name="T15" fmla="*/ 2272 h 504"/>
                              <a:gd name="T16" fmla="+- 0 7033 4585"/>
                              <a:gd name="T17" fmla="*/ T16 w 2736"/>
                              <a:gd name="T18" fmla="+- 0 2229 2229"/>
                              <a:gd name="T19" fmla="*/ 2229 h 504"/>
                            </a:gdLst>
                            <a:ahLst/>
                            <a:cxnLst>
                              <a:cxn ang="0">
                                <a:pos x="T1" y="T3"/>
                              </a:cxn>
                              <a:cxn ang="0">
                                <a:pos x="T5" y="T7"/>
                              </a:cxn>
                              <a:cxn ang="0">
                                <a:pos x="T9" y="T11"/>
                              </a:cxn>
                              <a:cxn ang="0">
                                <a:pos x="T13" y="T15"/>
                              </a:cxn>
                              <a:cxn ang="0">
                                <a:pos x="T17" y="T19"/>
                              </a:cxn>
                            </a:cxnLst>
                            <a:rect l="0" t="0" r="r" b="b"/>
                            <a:pathLst>
                              <a:path w="2736" h="504">
                                <a:moveTo>
                                  <a:pt x="2448" y="0"/>
                                </a:moveTo>
                                <a:lnTo>
                                  <a:pt x="2340" y="0"/>
                                </a:lnTo>
                                <a:lnTo>
                                  <a:pt x="2340" y="43"/>
                                </a:lnTo>
                                <a:lnTo>
                                  <a:pt x="2448" y="43"/>
                                </a:lnTo>
                                <a:lnTo>
                                  <a:pt x="244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304"/>
                        <wps:cNvSpPr>
                          <a:spLocks/>
                        </wps:cNvSpPr>
                        <wps:spPr bwMode="auto">
                          <a:xfrm>
                            <a:off x="4585" y="2229"/>
                            <a:ext cx="2736" cy="504"/>
                          </a:xfrm>
                          <a:custGeom>
                            <a:avLst/>
                            <a:gdLst>
                              <a:gd name="T0" fmla="+- 0 7033 4585"/>
                              <a:gd name="T1" fmla="*/ T0 w 2736"/>
                              <a:gd name="T2" fmla="+- 0 2286 2229"/>
                              <a:gd name="T3" fmla="*/ 2286 h 504"/>
                              <a:gd name="T4" fmla="+- 0 6925 4585"/>
                              <a:gd name="T5" fmla="*/ T4 w 2736"/>
                              <a:gd name="T6" fmla="+- 0 2286 2229"/>
                              <a:gd name="T7" fmla="*/ 2286 h 504"/>
                              <a:gd name="T8" fmla="+- 0 6925 4585"/>
                              <a:gd name="T9" fmla="*/ T8 w 2736"/>
                              <a:gd name="T10" fmla="+- 0 2330 2229"/>
                              <a:gd name="T11" fmla="*/ 2330 h 504"/>
                              <a:gd name="T12" fmla="+- 0 7033 4585"/>
                              <a:gd name="T13" fmla="*/ T12 w 2736"/>
                              <a:gd name="T14" fmla="+- 0 2330 2229"/>
                              <a:gd name="T15" fmla="*/ 2330 h 504"/>
                              <a:gd name="T16" fmla="+- 0 7033 4585"/>
                              <a:gd name="T17" fmla="*/ T16 w 2736"/>
                              <a:gd name="T18" fmla="+- 0 2286 2229"/>
                              <a:gd name="T19" fmla="*/ 2286 h 504"/>
                            </a:gdLst>
                            <a:ahLst/>
                            <a:cxnLst>
                              <a:cxn ang="0">
                                <a:pos x="T1" y="T3"/>
                              </a:cxn>
                              <a:cxn ang="0">
                                <a:pos x="T5" y="T7"/>
                              </a:cxn>
                              <a:cxn ang="0">
                                <a:pos x="T9" y="T11"/>
                              </a:cxn>
                              <a:cxn ang="0">
                                <a:pos x="T13" y="T15"/>
                              </a:cxn>
                              <a:cxn ang="0">
                                <a:pos x="T17" y="T19"/>
                              </a:cxn>
                            </a:cxnLst>
                            <a:rect l="0" t="0" r="r" b="b"/>
                            <a:pathLst>
                              <a:path w="2736" h="504">
                                <a:moveTo>
                                  <a:pt x="2448" y="57"/>
                                </a:moveTo>
                                <a:lnTo>
                                  <a:pt x="2340" y="57"/>
                                </a:lnTo>
                                <a:lnTo>
                                  <a:pt x="2340" y="101"/>
                                </a:lnTo>
                                <a:lnTo>
                                  <a:pt x="2448" y="101"/>
                                </a:lnTo>
                                <a:lnTo>
                                  <a:pt x="2448" y="5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303"/>
                        <wps:cNvSpPr>
                          <a:spLocks/>
                        </wps:cNvSpPr>
                        <wps:spPr bwMode="auto">
                          <a:xfrm>
                            <a:off x="4585" y="2229"/>
                            <a:ext cx="2736" cy="504"/>
                          </a:xfrm>
                          <a:custGeom>
                            <a:avLst/>
                            <a:gdLst>
                              <a:gd name="T0" fmla="+- 0 7033 4585"/>
                              <a:gd name="T1" fmla="*/ T0 w 2736"/>
                              <a:gd name="T2" fmla="+- 0 2344 2229"/>
                              <a:gd name="T3" fmla="*/ 2344 h 504"/>
                              <a:gd name="T4" fmla="+- 0 6925 4585"/>
                              <a:gd name="T5" fmla="*/ T4 w 2736"/>
                              <a:gd name="T6" fmla="+- 0 2344 2229"/>
                              <a:gd name="T7" fmla="*/ 2344 h 504"/>
                              <a:gd name="T8" fmla="+- 0 6925 4585"/>
                              <a:gd name="T9" fmla="*/ T8 w 2736"/>
                              <a:gd name="T10" fmla="+- 0 2387 2229"/>
                              <a:gd name="T11" fmla="*/ 2387 h 504"/>
                              <a:gd name="T12" fmla="+- 0 7033 4585"/>
                              <a:gd name="T13" fmla="*/ T12 w 2736"/>
                              <a:gd name="T14" fmla="+- 0 2387 2229"/>
                              <a:gd name="T15" fmla="*/ 2387 h 504"/>
                              <a:gd name="T16" fmla="+- 0 7033 4585"/>
                              <a:gd name="T17" fmla="*/ T16 w 2736"/>
                              <a:gd name="T18" fmla="+- 0 2344 2229"/>
                              <a:gd name="T19" fmla="*/ 2344 h 504"/>
                            </a:gdLst>
                            <a:ahLst/>
                            <a:cxnLst>
                              <a:cxn ang="0">
                                <a:pos x="T1" y="T3"/>
                              </a:cxn>
                              <a:cxn ang="0">
                                <a:pos x="T5" y="T7"/>
                              </a:cxn>
                              <a:cxn ang="0">
                                <a:pos x="T9" y="T11"/>
                              </a:cxn>
                              <a:cxn ang="0">
                                <a:pos x="T13" y="T15"/>
                              </a:cxn>
                              <a:cxn ang="0">
                                <a:pos x="T17" y="T19"/>
                              </a:cxn>
                            </a:cxnLst>
                            <a:rect l="0" t="0" r="r" b="b"/>
                            <a:pathLst>
                              <a:path w="2736" h="504">
                                <a:moveTo>
                                  <a:pt x="2448" y="115"/>
                                </a:moveTo>
                                <a:lnTo>
                                  <a:pt x="2340" y="115"/>
                                </a:lnTo>
                                <a:lnTo>
                                  <a:pt x="2340" y="158"/>
                                </a:lnTo>
                                <a:lnTo>
                                  <a:pt x="2448" y="158"/>
                                </a:lnTo>
                                <a:lnTo>
                                  <a:pt x="2448" y="11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302"/>
                        <wps:cNvSpPr>
                          <a:spLocks/>
                        </wps:cNvSpPr>
                        <wps:spPr bwMode="auto">
                          <a:xfrm>
                            <a:off x="4585" y="2229"/>
                            <a:ext cx="2736" cy="504"/>
                          </a:xfrm>
                          <a:custGeom>
                            <a:avLst/>
                            <a:gdLst>
                              <a:gd name="T0" fmla="+- 0 7033 4585"/>
                              <a:gd name="T1" fmla="*/ T0 w 2736"/>
                              <a:gd name="T2" fmla="+- 0 2402 2229"/>
                              <a:gd name="T3" fmla="*/ 2402 h 504"/>
                              <a:gd name="T4" fmla="+- 0 6925 4585"/>
                              <a:gd name="T5" fmla="*/ T4 w 2736"/>
                              <a:gd name="T6" fmla="+- 0 2402 2229"/>
                              <a:gd name="T7" fmla="*/ 2402 h 504"/>
                              <a:gd name="T8" fmla="+- 0 6925 4585"/>
                              <a:gd name="T9" fmla="*/ T8 w 2736"/>
                              <a:gd name="T10" fmla="+- 0 2445 2229"/>
                              <a:gd name="T11" fmla="*/ 2445 h 504"/>
                              <a:gd name="T12" fmla="+- 0 7033 4585"/>
                              <a:gd name="T13" fmla="*/ T12 w 2736"/>
                              <a:gd name="T14" fmla="+- 0 2445 2229"/>
                              <a:gd name="T15" fmla="*/ 2445 h 504"/>
                              <a:gd name="T16" fmla="+- 0 7033 4585"/>
                              <a:gd name="T17" fmla="*/ T16 w 2736"/>
                              <a:gd name="T18" fmla="+- 0 2402 2229"/>
                              <a:gd name="T19" fmla="*/ 2402 h 504"/>
                            </a:gdLst>
                            <a:ahLst/>
                            <a:cxnLst>
                              <a:cxn ang="0">
                                <a:pos x="T1" y="T3"/>
                              </a:cxn>
                              <a:cxn ang="0">
                                <a:pos x="T5" y="T7"/>
                              </a:cxn>
                              <a:cxn ang="0">
                                <a:pos x="T9" y="T11"/>
                              </a:cxn>
                              <a:cxn ang="0">
                                <a:pos x="T13" y="T15"/>
                              </a:cxn>
                              <a:cxn ang="0">
                                <a:pos x="T17" y="T19"/>
                              </a:cxn>
                            </a:cxnLst>
                            <a:rect l="0" t="0" r="r" b="b"/>
                            <a:pathLst>
                              <a:path w="2736" h="504">
                                <a:moveTo>
                                  <a:pt x="2448" y="173"/>
                                </a:moveTo>
                                <a:lnTo>
                                  <a:pt x="2340" y="173"/>
                                </a:lnTo>
                                <a:lnTo>
                                  <a:pt x="2340" y="216"/>
                                </a:lnTo>
                                <a:lnTo>
                                  <a:pt x="2448" y="216"/>
                                </a:lnTo>
                                <a:lnTo>
                                  <a:pt x="2448" y="17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301"/>
                        <wps:cNvSpPr>
                          <a:spLocks/>
                        </wps:cNvSpPr>
                        <wps:spPr bwMode="auto">
                          <a:xfrm>
                            <a:off x="4585" y="2229"/>
                            <a:ext cx="2736" cy="504"/>
                          </a:xfrm>
                          <a:custGeom>
                            <a:avLst/>
                            <a:gdLst>
                              <a:gd name="T0" fmla="+- 0 7033 4585"/>
                              <a:gd name="T1" fmla="*/ T0 w 2736"/>
                              <a:gd name="T2" fmla="+- 0 2459 2229"/>
                              <a:gd name="T3" fmla="*/ 2459 h 504"/>
                              <a:gd name="T4" fmla="+- 0 6925 4585"/>
                              <a:gd name="T5" fmla="*/ T4 w 2736"/>
                              <a:gd name="T6" fmla="+- 0 2459 2229"/>
                              <a:gd name="T7" fmla="*/ 2459 h 504"/>
                              <a:gd name="T8" fmla="+- 0 6925 4585"/>
                              <a:gd name="T9" fmla="*/ T8 w 2736"/>
                              <a:gd name="T10" fmla="+- 0 2502 2229"/>
                              <a:gd name="T11" fmla="*/ 2502 h 504"/>
                              <a:gd name="T12" fmla="+- 0 7033 4585"/>
                              <a:gd name="T13" fmla="*/ T12 w 2736"/>
                              <a:gd name="T14" fmla="+- 0 2502 2229"/>
                              <a:gd name="T15" fmla="*/ 2502 h 504"/>
                              <a:gd name="T16" fmla="+- 0 7033 4585"/>
                              <a:gd name="T17" fmla="*/ T16 w 2736"/>
                              <a:gd name="T18" fmla="+- 0 2459 2229"/>
                              <a:gd name="T19" fmla="*/ 2459 h 504"/>
                            </a:gdLst>
                            <a:ahLst/>
                            <a:cxnLst>
                              <a:cxn ang="0">
                                <a:pos x="T1" y="T3"/>
                              </a:cxn>
                              <a:cxn ang="0">
                                <a:pos x="T5" y="T7"/>
                              </a:cxn>
                              <a:cxn ang="0">
                                <a:pos x="T9" y="T11"/>
                              </a:cxn>
                              <a:cxn ang="0">
                                <a:pos x="T13" y="T15"/>
                              </a:cxn>
                              <a:cxn ang="0">
                                <a:pos x="T17" y="T19"/>
                              </a:cxn>
                            </a:cxnLst>
                            <a:rect l="0" t="0" r="r" b="b"/>
                            <a:pathLst>
                              <a:path w="2736" h="504">
                                <a:moveTo>
                                  <a:pt x="2448" y="230"/>
                                </a:moveTo>
                                <a:lnTo>
                                  <a:pt x="2340" y="230"/>
                                </a:lnTo>
                                <a:lnTo>
                                  <a:pt x="2340" y="273"/>
                                </a:lnTo>
                                <a:lnTo>
                                  <a:pt x="2448" y="273"/>
                                </a:lnTo>
                                <a:lnTo>
                                  <a:pt x="2448" y="23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0"/>
                        <wps:cNvSpPr>
                          <a:spLocks/>
                        </wps:cNvSpPr>
                        <wps:spPr bwMode="auto">
                          <a:xfrm>
                            <a:off x="4585" y="2229"/>
                            <a:ext cx="2736" cy="504"/>
                          </a:xfrm>
                          <a:custGeom>
                            <a:avLst/>
                            <a:gdLst>
                              <a:gd name="T0" fmla="+- 0 7321 4585"/>
                              <a:gd name="T1" fmla="*/ T0 w 2736"/>
                              <a:gd name="T2" fmla="+- 0 2632 2229"/>
                              <a:gd name="T3" fmla="*/ 2632 h 504"/>
                              <a:gd name="T4" fmla="+- 0 6925 4585"/>
                              <a:gd name="T5" fmla="*/ T4 w 2736"/>
                              <a:gd name="T6" fmla="+- 0 2632 2229"/>
                              <a:gd name="T7" fmla="*/ 2632 h 504"/>
                              <a:gd name="T8" fmla="+- 0 6925 4585"/>
                              <a:gd name="T9" fmla="*/ T8 w 2736"/>
                              <a:gd name="T10" fmla="+- 0 2666 2229"/>
                              <a:gd name="T11" fmla="*/ 2666 h 504"/>
                              <a:gd name="T12" fmla="+- 0 6925 4585"/>
                              <a:gd name="T13" fmla="*/ T12 w 2736"/>
                              <a:gd name="T14" fmla="+- 0 2670 2229"/>
                              <a:gd name="T15" fmla="*/ 2670 h 504"/>
                              <a:gd name="T16" fmla="+- 0 6926 4585"/>
                              <a:gd name="T17" fmla="*/ T16 w 2736"/>
                              <a:gd name="T18" fmla="+- 0 2675 2229"/>
                              <a:gd name="T19" fmla="*/ 2675 h 504"/>
                              <a:gd name="T20" fmla="+- 0 7321 4585"/>
                              <a:gd name="T21" fmla="*/ T20 w 2736"/>
                              <a:gd name="T22" fmla="+- 0 2675 2229"/>
                              <a:gd name="T23" fmla="*/ 2675 h 504"/>
                              <a:gd name="T24" fmla="+- 0 7321 4585"/>
                              <a:gd name="T25" fmla="*/ T24 w 2736"/>
                              <a:gd name="T26" fmla="+- 0 2632 2229"/>
                              <a:gd name="T27" fmla="*/ 2632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2736" y="403"/>
                                </a:moveTo>
                                <a:lnTo>
                                  <a:pt x="2340" y="403"/>
                                </a:lnTo>
                                <a:lnTo>
                                  <a:pt x="2340" y="437"/>
                                </a:lnTo>
                                <a:lnTo>
                                  <a:pt x="2340" y="441"/>
                                </a:lnTo>
                                <a:lnTo>
                                  <a:pt x="2341" y="446"/>
                                </a:lnTo>
                                <a:lnTo>
                                  <a:pt x="2736" y="446"/>
                                </a:lnTo>
                                <a:lnTo>
                                  <a:pt x="2736" y="40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99"/>
                        <wps:cNvSpPr>
                          <a:spLocks/>
                        </wps:cNvSpPr>
                        <wps:spPr bwMode="auto">
                          <a:xfrm>
                            <a:off x="4585" y="2229"/>
                            <a:ext cx="2736" cy="504"/>
                          </a:xfrm>
                          <a:custGeom>
                            <a:avLst/>
                            <a:gdLst>
                              <a:gd name="T0" fmla="+- 0 7033 4585"/>
                              <a:gd name="T1" fmla="*/ T0 w 2736"/>
                              <a:gd name="T2" fmla="+- 0 2517 2229"/>
                              <a:gd name="T3" fmla="*/ 2517 h 504"/>
                              <a:gd name="T4" fmla="+- 0 6925 4585"/>
                              <a:gd name="T5" fmla="*/ T4 w 2736"/>
                              <a:gd name="T6" fmla="+- 0 2517 2229"/>
                              <a:gd name="T7" fmla="*/ 2517 h 504"/>
                              <a:gd name="T8" fmla="+- 0 6925 4585"/>
                              <a:gd name="T9" fmla="*/ T8 w 2736"/>
                              <a:gd name="T10" fmla="+- 0 2560 2229"/>
                              <a:gd name="T11" fmla="*/ 2560 h 504"/>
                              <a:gd name="T12" fmla="+- 0 7033 4585"/>
                              <a:gd name="T13" fmla="*/ T12 w 2736"/>
                              <a:gd name="T14" fmla="+- 0 2560 2229"/>
                              <a:gd name="T15" fmla="*/ 2560 h 504"/>
                              <a:gd name="T16" fmla="+- 0 7033 4585"/>
                              <a:gd name="T17" fmla="*/ T16 w 2736"/>
                              <a:gd name="T18" fmla="+- 0 2517 2229"/>
                              <a:gd name="T19" fmla="*/ 2517 h 504"/>
                            </a:gdLst>
                            <a:ahLst/>
                            <a:cxnLst>
                              <a:cxn ang="0">
                                <a:pos x="T1" y="T3"/>
                              </a:cxn>
                              <a:cxn ang="0">
                                <a:pos x="T5" y="T7"/>
                              </a:cxn>
                              <a:cxn ang="0">
                                <a:pos x="T9" y="T11"/>
                              </a:cxn>
                              <a:cxn ang="0">
                                <a:pos x="T13" y="T15"/>
                              </a:cxn>
                              <a:cxn ang="0">
                                <a:pos x="T17" y="T19"/>
                              </a:cxn>
                            </a:cxnLst>
                            <a:rect l="0" t="0" r="r" b="b"/>
                            <a:pathLst>
                              <a:path w="2736" h="504">
                                <a:moveTo>
                                  <a:pt x="2448" y="288"/>
                                </a:moveTo>
                                <a:lnTo>
                                  <a:pt x="2340" y="288"/>
                                </a:lnTo>
                                <a:lnTo>
                                  <a:pt x="2340" y="331"/>
                                </a:lnTo>
                                <a:lnTo>
                                  <a:pt x="2448" y="331"/>
                                </a:lnTo>
                                <a:lnTo>
                                  <a:pt x="2448" y="28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98"/>
                        <wps:cNvSpPr>
                          <a:spLocks/>
                        </wps:cNvSpPr>
                        <wps:spPr bwMode="auto">
                          <a:xfrm>
                            <a:off x="4585" y="2229"/>
                            <a:ext cx="2736" cy="504"/>
                          </a:xfrm>
                          <a:custGeom>
                            <a:avLst/>
                            <a:gdLst>
                              <a:gd name="T0" fmla="+- 0 7321 4585"/>
                              <a:gd name="T1" fmla="*/ T0 w 2736"/>
                              <a:gd name="T2" fmla="+- 0 2690 2229"/>
                              <a:gd name="T3" fmla="*/ 2690 h 504"/>
                              <a:gd name="T4" fmla="+- 0 6930 4585"/>
                              <a:gd name="T5" fmla="*/ T4 w 2736"/>
                              <a:gd name="T6" fmla="+- 0 2690 2229"/>
                              <a:gd name="T7" fmla="*/ 2690 h 504"/>
                              <a:gd name="T8" fmla="+- 0 6942 4585"/>
                              <a:gd name="T9" fmla="*/ T8 w 2736"/>
                              <a:gd name="T10" fmla="+- 0 2709 2229"/>
                              <a:gd name="T11" fmla="*/ 2709 h 504"/>
                              <a:gd name="T12" fmla="+- 0 6957 4585"/>
                              <a:gd name="T13" fmla="*/ T12 w 2736"/>
                              <a:gd name="T14" fmla="+- 0 2722 2229"/>
                              <a:gd name="T15" fmla="*/ 2722 h 504"/>
                              <a:gd name="T16" fmla="+- 0 6975 4585"/>
                              <a:gd name="T17" fmla="*/ T16 w 2736"/>
                              <a:gd name="T18" fmla="+- 0 2730 2229"/>
                              <a:gd name="T19" fmla="*/ 2730 h 504"/>
                              <a:gd name="T20" fmla="+- 0 7321 4585"/>
                              <a:gd name="T21" fmla="*/ T20 w 2736"/>
                              <a:gd name="T22" fmla="+- 0 2733 2229"/>
                              <a:gd name="T23" fmla="*/ 2733 h 504"/>
                              <a:gd name="T24" fmla="+- 0 7321 4585"/>
                              <a:gd name="T25" fmla="*/ T24 w 2736"/>
                              <a:gd name="T26" fmla="+- 0 2690 2229"/>
                              <a:gd name="T27" fmla="*/ 2690 h 504"/>
                            </a:gdLst>
                            <a:ahLst/>
                            <a:cxnLst>
                              <a:cxn ang="0">
                                <a:pos x="T1" y="T3"/>
                              </a:cxn>
                              <a:cxn ang="0">
                                <a:pos x="T5" y="T7"/>
                              </a:cxn>
                              <a:cxn ang="0">
                                <a:pos x="T9" y="T11"/>
                              </a:cxn>
                              <a:cxn ang="0">
                                <a:pos x="T13" y="T15"/>
                              </a:cxn>
                              <a:cxn ang="0">
                                <a:pos x="T17" y="T19"/>
                              </a:cxn>
                              <a:cxn ang="0">
                                <a:pos x="T21" y="T23"/>
                              </a:cxn>
                              <a:cxn ang="0">
                                <a:pos x="T25" y="T27"/>
                              </a:cxn>
                            </a:cxnLst>
                            <a:rect l="0" t="0" r="r" b="b"/>
                            <a:pathLst>
                              <a:path w="2736" h="504">
                                <a:moveTo>
                                  <a:pt x="2736" y="461"/>
                                </a:moveTo>
                                <a:lnTo>
                                  <a:pt x="2345" y="461"/>
                                </a:lnTo>
                                <a:lnTo>
                                  <a:pt x="2357" y="480"/>
                                </a:lnTo>
                                <a:lnTo>
                                  <a:pt x="2372" y="493"/>
                                </a:lnTo>
                                <a:lnTo>
                                  <a:pt x="2390" y="501"/>
                                </a:lnTo>
                                <a:lnTo>
                                  <a:pt x="2736" y="504"/>
                                </a:lnTo>
                                <a:lnTo>
                                  <a:pt x="2736" y="46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97"/>
                        <wps:cNvSpPr>
                          <a:spLocks/>
                        </wps:cNvSpPr>
                        <wps:spPr bwMode="auto">
                          <a:xfrm>
                            <a:off x="4585" y="2229"/>
                            <a:ext cx="2736" cy="504"/>
                          </a:xfrm>
                          <a:custGeom>
                            <a:avLst/>
                            <a:gdLst>
                              <a:gd name="T0" fmla="+- 0 7033 4585"/>
                              <a:gd name="T1" fmla="*/ T0 w 2736"/>
                              <a:gd name="T2" fmla="+- 0 2574 2229"/>
                              <a:gd name="T3" fmla="*/ 2574 h 504"/>
                              <a:gd name="T4" fmla="+- 0 6925 4585"/>
                              <a:gd name="T5" fmla="*/ T4 w 2736"/>
                              <a:gd name="T6" fmla="+- 0 2574 2229"/>
                              <a:gd name="T7" fmla="*/ 2574 h 504"/>
                              <a:gd name="T8" fmla="+- 0 6925 4585"/>
                              <a:gd name="T9" fmla="*/ T8 w 2736"/>
                              <a:gd name="T10" fmla="+- 0 2618 2229"/>
                              <a:gd name="T11" fmla="*/ 2618 h 504"/>
                              <a:gd name="T12" fmla="+- 0 7033 4585"/>
                              <a:gd name="T13" fmla="*/ T12 w 2736"/>
                              <a:gd name="T14" fmla="+- 0 2618 2229"/>
                              <a:gd name="T15" fmla="*/ 2618 h 504"/>
                              <a:gd name="T16" fmla="+- 0 7033 4585"/>
                              <a:gd name="T17" fmla="*/ T16 w 2736"/>
                              <a:gd name="T18" fmla="+- 0 2574 2229"/>
                              <a:gd name="T19" fmla="*/ 2574 h 504"/>
                            </a:gdLst>
                            <a:ahLst/>
                            <a:cxnLst>
                              <a:cxn ang="0">
                                <a:pos x="T1" y="T3"/>
                              </a:cxn>
                              <a:cxn ang="0">
                                <a:pos x="T5" y="T7"/>
                              </a:cxn>
                              <a:cxn ang="0">
                                <a:pos x="T9" y="T11"/>
                              </a:cxn>
                              <a:cxn ang="0">
                                <a:pos x="T13" y="T15"/>
                              </a:cxn>
                              <a:cxn ang="0">
                                <a:pos x="T17" y="T19"/>
                              </a:cxn>
                            </a:cxnLst>
                            <a:rect l="0" t="0" r="r" b="b"/>
                            <a:pathLst>
                              <a:path w="2736" h="504">
                                <a:moveTo>
                                  <a:pt x="2448" y="345"/>
                                </a:moveTo>
                                <a:lnTo>
                                  <a:pt x="2340" y="345"/>
                                </a:lnTo>
                                <a:lnTo>
                                  <a:pt x="2340" y="389"/>
                                </a:lnTo>
                                <a:lnTo>
                                  <a:pt x="2448" y="389"/>
                                </a:lnTo>
                                <a:lnTo>
                                  <a:pt x="2448" y="34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20A39" id="Group 296" o:spid="_x0000_s1026" style="position:absolute;margin-left:229.25pt;margin-top:111.45pt;width:136.8pt;height:25.2pt;z-index:-251680768;mso-position-horizontal-relative:page" coordorigin="4585,2229" coordsize="273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">
                <v:shape id="Freeform 367" o:spid="_x0000_s102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" path="m432,l72,,50,3,31,11,16,25,432,43,432,xe" fillcolor="#00aeef" stroked="f">
                  <v:path arrowok="t" o:connecttype="custom" o:connectlocs="432,2229;72,2229;50,2232;31,2240;16,2254;432,2272;432,2229" o:connectangles="0,0,0,0,0,0,0"/>
                </v:shape>
                <v:shape id="Freeform 366" o:spid="_x0000_s102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" path="m432,57l1,57,,62r,5l,101r432,l432,57xe" fillcolor="#00aeef" stroked="f">
                  <v:path arrowok="t" o:connecttype="custom" o:connectlocs="432,2286;1,2286;0,2291;0,2296;0,2330;432,2330;432,2286" o:connectangles="0,0,0,0,0,0,0"/>
                </v:shape>
                <v:shape id="Freeform 365" o:spid="_x0000_s102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" path="m432,288r-108,l324,331r108,l432,288xe" fillcolor="#00aeef" stroked="f">
                  <v:path arrowok="t" o:connecttype="custom" o:connectlocs="432,2517;324,2517;324,2560;432,2560;432,2517" o:connectangles="0,0,0,0,0"/>
                </v:shape>
                <v:shape id="Freeform 364" o:spid="_x0000_s103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" path="m360,173l,173r,33l,211r1,5l426,216,415,197,400,183r-19,-8l360,173xe" fillcolor="#00aeef" stroked="f">
                  <v:path arrowok="t" o:connecttype="custom" o:connectlocs="360,2402;0,2402;0,2435;0,2440;1,2445;426,2445;415,2426;400,2412;381,2404;360,2402" o:connectangles="0,0,0,0,0,0,0,0,0,0"/>
                </v:shape>
                <v:shape id="Freeform 363" o:spid="_x0000_s103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" path="m432,345r-108,l324,389r108,l432,345xe" fillcolor="#00aeef" stroked="f">
                  <v:path arrowok="t" o:connecttype="custom" o:connectlocs="432,2574;324,2574;324,2618;432,2618;432,2574" o:connectangles="0,0,0,0,0"/>
                </v:shape>
                <v:shape id="Freeform 362" o:spid="_x0000_s103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" path="m430,230l6,230r11,19l32,263r19,8l432,273r,-33l431,235r-1,-5xe" fillcolor="#00aeef" stroked="f">
                  <v:path arrowok="t" o:connecttype="custom" o:connectlocs="430,2459;6,2459;17,2478;32,2492;51,2500;432,2502;432,2469;431,2464;430,2459" o:connectangles="0,0,0,0,0,0,0,0,0"/>
                </v:shape>
                <v:shape id="Freeform 361" o:spid="_x0000_s103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" path="m108,115l,115r,43l108,158r,-43xe" fillcolor="#00aeef" stroked="f">
                  <v:path arrowok="t" o:connecttype="custom" o:connectlocs="108,2344;0,2344;0,2387;108,2387;108,2344" o:connectangles="0,0,0,0,0"/>
                </v:shape>
                <v:shape id="Freeform 360" o:spid="_x0000_s103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" path="m432,403l,403r,43l430,446r1,-5l432,437r,-34xe" fillcolor="#00aeef" stroked="f">
                  <v:path arrowok="t" o:connecttype="custom" o:connectlocs="432,2632;0,2632;0,2675;430,2675;431,2670;432,2666;432,2632" o:connectangles="0,0,0,0,0,0,0"/>
                </v:shape>
                <v:shape id="Freeform 359" o:spid="_x0000_s103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" path="m,461r,43l360,504r22,-3l400,493r15,-14l,461xe" fillcolor="#00aeef" stroked="f">
                  <v:path arrowok="t" o:connecttype="custom" o:connectlocs="0,2690;0,2733;360,2733;382,2730;400,2722;415,2708;0,2690" o:connectangles="0,0,0,0,0,0,0"/>
                </v:shape>
                <v:shape id="Freeform 358" o:spid="_x0000_s103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" path="m871,l547,,525,3r-19,8l491,25,871,43,871,xe" fillcolor="#00aeef" stroked="f">
                  <v:path arrowok="t" o:connecttype="custom" o:connectlocs="871,2229;547,2229;525,2232;506,2240;491,2254;871,2272;871,2229" o:connectangles="0,0,0,0,0,0,0"/>
                </v:shape>
                <v:shape id="Freeform 357" o:spid="_x0000_s103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" path="m871,57r-395,l475,62r,5l475,101r396,l871,57xe" fillcolor="#00aeef" stroked="f">
                  <v:path arrowok="t" o:connecttype="custom" o:connectlocs="871,2286;476,2286;475,2291;475,2296;475,2330;871,2330;871,2286" o:connectangles="0,0,0,0,0,0,0"/>
                </v:shape>
                <v:shape id="Freeform 356" o:spid="_x0000_s103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" path="m583,115r-108,l475,158r108,l583,115xe" fillcolor="#00aeef" stroked="f">
                  <v:path arrowok="t" o:connecttype="custom" o:connectlocs="583,2344;475,2344;475,2387;583,2387;583,2344" o:connectangles="0,0,0,0,0"/>
                </v:shape>
                <v:shape id="Freeform 355" o:spid="_x0000_s103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" path="m583,173r-108,l475,216r108,l583,173xe" fillcolor="#00aeef" stroked="f">
                  <v:path arrowok="t" o:connecttype="custom" o:connectlocs="583,2402;475,2402;475,2445;583,2445;583,2402" o:connectangles="0,0,0,0,0"/>
                </v:shape>
                <v:shape id="Freeform 354" o:spid="_x0000_s104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" path="m583,230r-108,l475,273r108,l583,230xe" fillcolor="#00aeef" stroked="f">
                  <v:path arrowok="t" o:connecttype="custom" o:connectlocs="583,2459;475,2459;475,2502;583,2502;583,2459" o:connectangles="0,0,0,0,0"/>
                </v:shape>
                <v:shape id="Freeform 353" o:spid="_x0000_s104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" path="m871,403r-396,l475,437r,4l476,446r395,l871,403xe" fillcolor="#00aeef" stroked="f">
                  <v:path arrowok="t" o:connecttype="custom" o:connectlocs="871,2632;475,2632;475,2666;475,2670;476,2675;871,2675;871,2632" o:connectangles="0,0,0,0,0,0,0"/>
                </v:shape>
                <v:shape id="Freeform 352" o:spid="_x0000_s104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" path="m583,288r-108,l475,331r108,l583,288xe" fillcolor="#00aeef" stroked="f">
                  <v:path arrowok="t" o:connecttype="custom" o:connectlocs="583,2517;475,2517;475,2560;583,2560;583,2517" o:connectangles="0,0,0,0,0"/>
                </v:shape>
                <v:shape id="Freeform 351" o:spid="_x0000_s104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" path="m871,461r-390,l492,480r15,13l526,501r345,3l871,461xe" fillcolor="#00aeef" stroked="f">
                  <v:path arrowok="t" o:connecttype="custom" o:connectlocs="871,2690;481,2690;492,2709;507,2722;526,2730;871,2733;871,2690" o:connectangles="0,0,0,0,0,0,0"/>
                </v:shape>
                <v:shape id="Freeform 350" o:spid="_x0000_s104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" path="m583,345r-108,l475,389r108,l583,345xe" fillcolor="#00aeef" stroked="f">
                  <v:path arrowok="t" o:connecttype="custom" o:connectlocs="583,2574;475,2574;475,2618;583,2618;583,2574" o:connectangles="0,0,0,0,0"/>
                </v:shape>
                <v:shape id="Freeform 349" o:spid="_x0000_s104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" path="m1346,l1238,r,43l1346,43r,-43xe" fillcolor="#00aeef" stroked="f">
                  <v:path arrowok="t" o:connecttype="custom" o:connectlocs="1346,2229;1238,2229;1238,2272;1346,2272;1346,2229" o:connectangles="0,0,0,0,0"/>
                </v:shape>
                <v:shape id="Freeform 348" o:spid="_x0000_s104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" path="m1346,57r-108,l1238,101r108,l1346,57xe" fillcolor="#00aeef" stroked="f">
                  <v:path arrowok="t" o:connecttype="custom" o:connectlocs="1346,2286;1238,2286;1238,2330;1346,2330;1346,2286" o:connectangles="0,0,0,0,0"/>
                </v:shape>
                <v:shape id="Freeform 347" o:spid="_x0000_s104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" path="m1346,115r-108,l1238,158r108,l1346,115xe" fillcolor="#00aeef" stroked="f">
                  <v:path arrowok="t" o:connecttype="custom" o:connectlocs="1346,2344;1238,2344;1238,2387;1346,2387;1346,2344" o:connectangles="0,0,0,0,0"/>
                </v:shape>
                <v:shape id="Freeform 346" o:spid="_x0000_s104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" path="m1346,288r-108,l1238,331r108,l1346,288xe" fillcolor="#00aeef" stroked="f">
                  <v:path arrowok="t" o:connecttype="custom" o:connectlocs="1346,2517;1238,2517;1238,2560;1346,2560;1346,2517" o:connectangles="0,0,0,0,0"/>
                </v:shape>
                <v:shape id="Freeform 345" o:spid="_x0000_s104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" path="m1022,l914,r,43l1022,43r,-43xe" fillcolor="#00aeef" stroked="f">
                  <v:path arrowok="t" o:connecttype="custom" o:connectlocs="1022,2229;914,2229;914,2272;1022,2272;1022,2229" o:connectangles="0,0,0,0,0"/>
                </v:shape>
                <v:shape id="Freeform 344" o:spid="_x0000_s105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" path="m1346,173r-432,l914,216r432,l1346,173xe" fillcolor="#00aeef" stroked="f">
                  <v:path arrowok="t" o:connecttype="custom" o:connectlocs="1346,2402;914,2402;914,2445;1346,2445;1346,2402" o:connectangles="0,0,0,0,0"/>
                </v:shape>
                <v:shape id="Freeform 343" o:spid="_x0000_s105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" path="m1346,345r-108,l1238,389r108,l1346,345xe" fillcolor="#00aeef" stroked="f">
                  <v:path arrowok="t" o:connecttype="custom" o:connectlocs="1346,2574;1238,2574;1238,2618;1346,2618;1346,2574" o:connectangles="0,0,0,0,0"/>
                </v:shape>
                <v:shape id="Freeform 342" o:spid="_x0000_s105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" path="m1022,57r-108,l914,101r108,l1022,57xe" fillcolor="#00aeef" stroked="f">
                  <v:path arrowok="t" o:connecttype="custom" o:connectlocs="1022,2286;914,2286;914,2330;1022,2330;1022,2286" o:connectangles="0,0,0,0,0"/>
                </v:shape>
                <v:shape id="Freeform 341" o:spid="_x0000_s105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" path="m1346,230r-432,l914,273r432,l1346,230xe" fillcolor="#00aeef" stroked="f">
                  <v:path arrowok="t" o:connecttype="custom" o:connectlocs="1346,2459;914,2459;914,2502;1346,2502;1346,2459" o:connectangles="0,0,0,0,0"/>
                </v:shape>
                <v:shape id="Freeform 340" o:spid="_x0000_s105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" path="m1346,403r-108,l1238,446r108,l1346,403xe" fillcolor="#00aeef" stroked="f">
                  <v:path arrowok="t" o:connecttype="custom" o:connectlocs="1346,2632;1238,2632;1238,2675;1346,2675;1346,2632" o:connectangles="0,0,0,0,0"/>
                </v:shape>
                <v:shape id="Freeform 339" o:spid="_x0000_s105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" path="m1022,115r-108,l914,158r108,l1022,115xe" fillcolor="#00aeef" stroked="f">
                  <v:path arrowok="t" o:connecttype="custom" o:connectlocs="1022,2344;914,2344;914,2387;1022,2387;1022,2344" o:connectangles="0,0,0,0,0"/>
                </v:shape>
                <v:shape id="Freeform 338" o:spid="_x0000_s105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" path="m1346,461r-108,l1238,504r108,l1346,461xe" fillcolor="#00aeef" stroked="f">
                  <v:path arrowok="t" o:connecttype="custom" o:connectlocs="1346,2690;1238,2690;1238,2733;1346,2733;1346,2690" o:connectangles="0,0,0,0,0"/>
                </v:shape>
                <v:shape id="Freeform 337" o:spid="_x0000_s105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" path="m1022,288r-108,l914,331r108,l1022,288xe" fillcolor="#00aeef" stroked="f">
                  <v:path arrowok="t" o:connecttype="custom" o:connectlocs="1022,2517;914,2517;914,2560;1022,2560;1022,2517" o:connectangles="0,0,0,0,0"/>
                </v:shape>
                <v:shape id="Freeform 336" o:spid="_x0000_s105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" path="m1022,345r-108,l914,389r108,l1022,345xe" fillcolor="#00aeef" stroked="f">
                  <v:path arrowok="t" o:connecttype="custom" o:connectlocs="1022,2574;914,2574;914,2618;1022,2618;1022,2574" o:connectangles="0,0,0,0,0"/>
                </v:shape>
                <v:shape id="Freeform 335" o:spid="_x0000_s105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" path="m1022,403r-108,l914,446r108,l1022,403xe" fillcolor="#00aeef" stroked="f">
                  <v:path arrowok="t" o:connecttype="custom" o:connectlocs="1022,2632;914,2632;914,2675;1022,2675;1022,2632" o:connectangles="0,0,0,0,0"/>
                </v:shape>
                <v:shape id="Freeform 334" o:spid="_x0000_s106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" path="m1022,461r-108,l914,504r108,l1022,461xe" fillcolor="#00aeef" stroked="f">
                  <v:path arrowok="t" o:connecttype="custom" o:connectlocs="1022,2690;914,2690;914,2733;1022,2733;1022,2690" o:connectangles="0,0,0,0,0"/>
                </v:shape>
                <v:shape id="Freeform 333" o:spid="_x0000_s106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" path="m1821,115r-108,l1713,158r108,l1821,115xe" fillcolor="#00aeef" stroked="f">
                  <v:path arrowok="t" o:connecttype="custom" o:connectlocs="1821,2344;1713,2344;1713,2387;1821,2387;1821,2344" o:connectangles="0,0,0,0,0"/>
                </v:shape>
                <v:shape id="Freeform 332" o:spid="_x0000_s106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" path="m1749,l1461,r-22,3l1421,11r-15,14l1816,43,1804,24,1789,10,1771,2,1749,xe" fillcolor="#00aeef" stroked="f">
                  <v:path arrowok="t" o:connecttype="custom" o:connectlocs="1749,2229;1461,2229;1439,2232;1421,2240;1406,2254;1816,2272;1804,2253;1789,2239;1771,2231;1749,2229" o:connectangles="0,0,0,0,0,0,0,0,0,0"/>
                </v:shape>
                <v:shape id="Freeform 331" o:spid="_x0000_s106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" path="m1821,173r-108,l1713,216r108,l1821,173xe" fillcolor="#00aeef" stroked="f">
                  <v:path arrowok="t" o:connecttype="custom" o:connectlocs="1821,2402;1713,2402;1713,2445;1821,2445;1821,2402" o:connectangles="0,0,0,0,0"/>
                </v:shape>
                <v:shape id="Freeform 330" o:spid="_x0000_s106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" path="m1820,57r-429,l1390,62r-1,5l1389,101r432,l1821,67r,-5l1820,57xe" fillcolor="#00aeef" stroked="f">
                  <v:path arrowok="t" o:connecttype="custom" o:connectlocs="1820,2286;1391,2286;1390,2291;1389,2296;1389,2330;1821,2330;1821,2296;1821,2291;1820,2286" o:connectangles="0,0,0,0,0,0,0,0,0"/>
                </v:shape>
                <v:shape id="Freeform 329" o:spid="_x0000_s106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" path="m1821,230r-108,l1713,273r108,l1821,230xe" fillcolor="#00aeef" stroked="f">
                  <v:path arrowok="t" o:connecttype="custom" o:connectlocs="1821,2459;1713,2459;1713,2502;1821,2502;1821,2459" o:connectangles="0,0,0,0,0"/>
                </v:shape>
                <v:shape id="Freeform 328" o:spid="_x0000_s106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" path="m1821,288r-108,l1713,331r108,l1821,288xe" fillcolor="#00aeef" stroked="f">
                  <v:path arrowok="t" o:connecttype="custom" o:connectlocs="1821,2517;1713,2517;1713,2560;1821,2560;1821,2517" o:connectangles="0,0,0,0,0"/>
                </v:shape>
                <v:shape id="Freeform 327" o:spid="_x0000_s106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" path="m1821,345r-108,l1713,389r108,l1821,345xe" fillcolor="#00aeef" stroked="f">
                  <v:path arrowok="t" o:connecttype="custom" o:connectlocs="1821,2574;1713,2574;1713,2618;1821,2618;1821,2574" o:connectangles="0,0,0,0,0"/>
                </v:shape>
                <v:shape id="Freeform 326" o:spid="_x0000_s106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" path="m1497,115r-108,l1389,158r108,l1497,115xe" fillcolor="#00aeef" stroked="f">
                  <v:path arrowok="t" o:connecttype="custom" o:connectlocs="1497,2344;1389,2344;1389,2387;1497,2387;1497,2344" o:connectangles="0,0,0,0,0"/>
                </v:shape>
                <v:shape id="Freeform 325" o:spid="_x0000_s106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" path="m1497,173r-108,l1389,216r108,l1497,173xe" fillcolor="#00aeef" stroked="f">
                  <v:path arrowok="t" o:connecttype="custom" o:connectlocs="1497,2402;1389,2402;1389,2445;1497,2445;1497,2402" o:connectangles="0,0,0,0,0"/>
                </v:shape>
                <v:shape id="Freeform 324" o:spid="_x0000_s107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" path="m1497,230r-108,l1389,273r108,l1497,230xe" fillcolor="#00aeef" stroked="f">
                  <v:path arrowok="t" o:connecttype="custom" o:connectlocs="1497,2459;1389,2459;1389,2502;1497,2502;1497,2459" o:connectangles="0,0,0,0,0"/>
                </v:shape>
                <v:shape id="Freeform 323" o:spid="_x0000_s107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" path="m1821,403r-432,l1389,437r1,4l1391,446r429,l1821,441r,-4l1821,403xe" fillcolor="#00aeef" stroked="f">
                  <v:path arrowok="t" o:connecttype="custom" o:connectlocs="1821,2632;1389,2632;1389,2666;1390,2670;1391,2675;1820,2675;1821,2670;1821,2666;1821,2632" o:connectangles="0,0,0,0,0,0,0,0,0"/>
                </v:shape>
                <v:shape id="Freeform 322" o:spid="_x0000_s107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" path="m1497,288r-108,l1389,331r108,l1497,288xe" fillcolor="#00aeef" stroked="f">
                  <v:path arrowok="t" o:connecttype="custom" o:connectlocs="1497,2517;1389,2517;1389,2560;1497,2560;1497,2517" o:connectangles="0,0,0,0,0"/>
                </v:shape>
                <v:shape id="Freeform 321" o:spid="_x0000_s107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" path="m1395,461r11,19l1421,493r19,8l1749,504r23,-3l1790,493r15,-14l1395,461xe" fillcolor="#00aeef" stroked="f">
                  <v:path arrowok="t" o:connecttype="custom" o:connectlocs="1395,2690;1406,2709;1421,2722;1440,2730;1749,2733;1772,2730;1790,2722;1805,2708;1395,2690" o:connectangles="0,0,0,0,0,0,0,0,0"/>
                </v:shape>
                <v:shape id="Freeform 320" o:spid="_x0000_s107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" path="m1497,345r-108,l1389,389r108,l1497,345xe" fillcolor="#00aeef" stroked="f">
                  <v:path arrowok="t" o:connecttype="custom" o:connectlocs="1497,2574;1389,2574;1389,2618;1497,2618;1497,2574" o:connectangles="0,0,0,0,0"/>
                </v:shape>
                <v:shape id="Freeform 319" o:spid="_x0000_s107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" path="m2297,115r-108,l2189,158r108,l2297,115xe" fillcolor="#00aeef" stroked="f">
                  <v:path arrowok="t" o:connecttype="custom" o:connectlocs="2297,2344;2189,2344;2189,2387;2297,2387;2297,2344" o:connectangles="0,0,0,0,0"/>
                </v:shape>
                <v:shape id="Freeform 318" o:spid="_x0000_s107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" path="m2225,l1937,r-23,3l1896,11r-15,14l2291,43,2279,24,2264,10,2246,2,2225,xe" fillcolor="#00aeef" stroked="f">
                  <v:path arrowok="t" o:connecttype="custom" o:connectlocs="2225,2229;1937,2229;1914,2232;1896,2240;1881,2254;2291,2272;2279,2253;2264,2239;2246,2231;2225,2229" o:connectangles="0,0,0,0,0,0,0,0,0,0"/>
                </v:shape>
                <v:shape id="Freeform 317" o:spid="_x0000_s107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" path="m2297,173r-108,l2189,216r108,l2297,173xe" fillcolor="#00aeef" stroked="f">
                  <v:path arrowok="t" o:connecttype="custom" o:connectlocs="2297,2402;2189,2402;2189,2445;2297,2445;2297,2402" o:connectangles="0,0,0,0,0"/>
                </v:shape>
                <v:shape id="Freeform 316" o:spid="_x0000_s107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" path="m2295,57r-429,l1865,62r,5l1865,101r432,l2297,67r-1,-5l2295,57xe" fillcolor="#00aeef" stroked="f">
                  <v:path arrowok="t" o:connecttype="custom" o:connectlocs="2295,2286;1866,2286;1865,2291;1865,2296;1865,2330;2297,2330;2297,2296;2296,2291;2295,2286" o:connectangles="0,0,0,0,0,0,0,0,0"/>
                </v:shape>
                <v:shape id="Freeform 315" o:spid="_x0000_s107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" path="m2297,230r-108,l2189,273r108,l2297,230xe" fillcolor="#00aeef" stroked="f">
                  <v:path arrowok="t" o:connecttype="custom" o:connectlocs="2297,2459;2189,2459;2189,2502;2297,2502;2297,2459" o:connectangles="0,0,0,0,0"/>
                </v:shape>
                <v:shape id="Freeform 314" o:spid="_x0000_s108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" path="m2297,288r-108,l2189,331r108,l2297,288xe" fillcolor="#00aeef" stroked="f">
                  <v:path arrowok="t" o:connecttype="custom" o:connectlocs="2297,2517;2189,2517;2189,2560;2297,2560;2297,2517" o:connectangles="0,0,0,0,0"/>
                </v:shape>
                <v:shape id="Freeform 313" o:spid="_x0000_s108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" path="m2297,345r-108,l2189,389r108,l2297,345xe" fillcolor="#00aeef" stroked="f">
                  <v:path arrowok="t" o:connecttype="custom" o:connectlocs="2297,2574;2189,2574;2189,2618;2297,2618;2297,2574" o:connectangles="0,0,0,0,0"/>
                </v:shape>
                <v:shape id="Freeform 312" o:spid="_x0000_s108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" path="m1973,115r-108,l1865,158r108,l1973,115xe" fillcolor="#00aeef" stroked="f">
                  <v:path arrowok="t" o:connecttype="custom" o:connectlocs="1973,2344;1865,2344;1865,2387;1973,2387;1973,2344" o:connectangles="0,0,0,0,0"/>
                </v:shape>
                <v:shape id="Freeform 311" o:spid="_x0000_s108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" path="m1973,173r-108,l1865,216r108,l1973,173xe" fillcolor="#00aeef" stroked="f">
                  <v:path arrowok="t" o:connecttype="custom" o:connectlocs="1973,2402;1865,2402;1865,2445;1973,2445;1973,2402" o:connectangles="0,0,0,0,0"/>
                </v:shape>
                <v:shape id="Freeform 310" o:spid="_x0000_s108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" path="m1973,230r-108,l1865,273r108,l1973,230xe" fillcolor="#00aeef" stroked="f">
                  <v:path arrowok="t" o:connecttype="custom" o:connectlocs="1973,2459;1865,2459;1865,2502;1973,2502;1973,2459" o:connectangles="0,0,0,0,0"/>
                </v:shape>
                <v:shape id="Freeform 309" o:spid="_x0000_s108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" path="m2297,403r-432,l1865,437r,4l1866,446r429,l2296,441r1,-4l2297,403xe" fillcolor="#00aeef" stroked="f">
                  <v:path arrowok="t" o:connecttype="custom" o:connectlocs="2297,2632;1865,2632;1865,2666;1865,2670;1866,2675;2295,2675;2296,2670;2297,2666;2297,2632" o:connectangles="0,0,0,0,0,0,0,0,0"/>
                </v:shape>
                <v:shape id="Freeform 308" o:spid="_x0000_s108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" path="m1973,288r-108,l1865,331r108,l1973,288xe" fillcolor="#00aeef" stroked="f">
                  <v:path arrowok="t" o:connecttype="custom" o:connectlocs="1973,2517;1865,2517;1865,2560;1973,2560;1973,2517" o:connectangles="0,0,0,0,0"/>
                </v:shape>
                <v:shape id="Freeform 307" o:spid="_x0000_s108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" path="m1870,461r12,19l1897,493r18,8l2225,504r22,-3l2265,493r15,-14l1870,461xe" fillcolor="#00aeef" stroked="f">
                  <v:path arrowok="t" o:connecttype="custom" o:connectlocs="1870,2690;1882,2709;1897,2722;1915,2730;2225,2733;2247,2730;2265,2722;2280,2708;1870,2690" o:connectangles="0,0,0,0,0,0,0,0,0"/>
                </v:shape>
                <v:shape id="Freeform 306" o:spid="_x0000_s1088"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" path="m1973,345r-108,l1865,389r108,l1973,345xe" fillcolor="#00aeef" stroked="f">
                  <v:path arrowok="t" o:connecttype="custom" o:connectlocs="1973,2574;1865,2574;1865,2618;1973,2618;1973,2574" o:connectangles="0,0,0,0,0"/>
                </v:shape>
                <v:shape id="Freeform 305" o:spid="_x0000_s1089"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" path="m2448,l2340,r,43l2448,43r,-43xe" fillcolor="#00aeef" stroked="f">
                  <v:path arrowok="t" o:connecttype="custom" o:connectlocs="2448,2229;2340,2229;2340,2272;2448,2272;2448,2229" o:connectangles="0,0,0,0,0"/>
                </v:shape>
                <v:shape id="Freeform 304" o:spid="_x0000_s1090"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" path="m2448,57r-108,l2340,101r108,l2448,57xe" fillcolor="#00aeef" stroked="f">
                  <v:path arrowok="t" o:connecttype="custom" o:connectlocs="2448,2286;2340,2286;2340,2330;2448,2330;2448,2286" o:connectangles="0,0,0,0,0"/>
                </v:shape>
                <v:shape id="Freeform 303" o:spid="_x0000_s1091"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" path="m2448,115r-108,l2340,158r108,l2448,115xe" fillcolor="#00aeef" stroked="f">
                  <v:path arrowok="t" o:connecttype="custom" o:connectlocs="2448,2344;2340,2344;2340,2387;2448,2387;2448,2344" o:connectangles="0,0,0,0,0"/>
                </v:shape>
                <v:shape id="Freeform 302" o:spid="_x0000_s1092"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" path="m2448,173r-108,l2340,216r108,l2448,173xe" fillcolor="#00aeef" stroked="f">
                  <v:path arrowok="t" o:connecttype="custom" o:connectlocs="2448,2402;2340,2402;2340,2445;2448,2445;2448,2402" o:connectangles="0,0,0,0,0"/>
                </v:shape>
                <v:shape id="Freeform 301" o:spid="_x0000_s1093"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" path="m2448,230r-108,l2340,273r108,l2448,230xe" fillcolor="#00aeef" stroked="f">
                  <v:path arrowok="t" o:connecttype="custom" o:connectlocs="2448,2459;2340,2459;2340,2502;2448,2502;2448,2459" o:connectangles="0,0,0,0,0"/>
                </v:shape>
                <v:shape id="Freeform 300" o:spid="_x0000_s1094"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" path="m2736,403r-396,l2340,437r,4l2341,446r395,l2736,403xe" fillcolor="#00aeef" stroked="f">
                  <v:path arrowok="t" o:connecttype="custom" o:connectlocs="2736,2632;2340,2632;2340,2666;2340,2670;2341,2675;2736,2675;2736,2632" o:connectangles="0,0,0,0,0,0,0"/>
                </v:shape>
                <v:shape id="Freeform 299" o:spid="_x0000_s1095"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" path="m2448,288r-108,l2340,331r108,l2448,288xe" fillcolor="#00aeef" stroked="f">
                  <v:path arrowok="t" o:connecttype="custom" o:connectlocs="2448,2517;2340,2517;2340,2560;2448,2560;2448,2517" o:connectangles="0,0,0,0,0"/>
                </v:shape>
                <v:shape id="Freeform 298" o:spid="_x0000_s1096"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" path="m2736,461r-391,l2357,480r15,13l2390,501r346,3l2736,461xe" fillcolor="#00aeef" stroked="f">
                  <v:path arrowok="t" o:connecttype="custom" o:connectlocs="2736,2690;2345,2690;2357,2709;2372,2722;2390,2730;2736,2733;2736,2690" o:connectangles="0,0,0,0,0,0,0"/>
                </v:shape>
                <v:shape id="Freeform 297" o:spid="_x0000_s1097" style="position:absolute;left:4585;top:2229;width:2736;height:504;visibility:visible;mso-wrap-style:square;v-text-anchor:top" coordsize="273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" path="m2448,345r-108,l2340,389r108,l2448,345xe" fillcolor="#00aeef" stroked="f">
                  <v:path arrowok="t" o:connecttype="custom" o:connectlocs="2448,2574;2340,2574;2340,2618;2448,2618;2448,2574" o:connectangles="0,0,0,0,0"/>
                </v:shape>
                <w10:wrap anchorx="page"/>
              </v:group>
            </w:pict>
          </mc:Fallback>
        </mc:AlternateContent>
      </w:r>
      <w:r w:rsidR="00D119BF">
        <w:rPr>
          <w:noProof/>
          <w:lang w:val="nl-NL" w:eastAsia="nl-NL"/>
        </w:rPr>
        <mc:AlternateContent>
          <mc:Choice Requires="wpg">
            <w:drawing>
              <wp:anchor distT="0" distB="0" distL="114300" distR="114300" simplePos="0" relativeHeight="251636736" behindDoc="1" locked="0" layoutInCell="1" allowOverlap="1" wp14:anchorId="18A4EF9D" wp14:editId="0A891B73">
                <wp:simplePos x="0" y="0"/>
                <wp:positionH relativeFrom="page">
                  <wp:posOffset>2005965</wp:posOffset>
                </wp:positionH>
                <wp:positionV relativeFrom="page">
                  <wp:posOffset>2679700</wp:posOffset>
                </wp:positionV>
                <wp:extent cx="3547745" cy="426720"/>
                <wp:effectExtent l="5715" t="3175" r="8890" b="8255"/>
                <wp:wrapNone/>
                <wp:docPr id="44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745" cy="426720"/>
                          <a:chOff x="3159" y="4220"/>
                          <a:chExt cx="5587" cy="672"/>
                        </a:xfrm>
                      </wpg:grpSpPr>
                      <wps:wsp>
                        <wps:cNvPr id="450" name="Freeform 292"/>
                        <wps:cNvSpPr>
                          <a:spLocks/>
                        </wps:cNvSpPr>
                        <wps:spPr bwMode="auto">
                          <a:xfrm>
                            <a:off x="3159" y="4220"/>
                            <a:ext cx="5587" cy="672"/>
                          </a:xfrm>
                          <a:custGeom>
                            <a:avLst/>
                            <a:gdLst>
                              <a:gd name="T0" fmla="+- 0 3879 3159"/>
                              <a:gd name="T1" fmla="*/ T0 w 5587"/>
                              <a:gd name="T2" fmla="+- 0 4220 4220"/>
                              <a:gd name="T3" fmla="*/ 4220 h 672"/>
                              <a:gd name="T4" fmla="+- 0 3716 3159"/>
                              <a:gd name="T5" fmla="*/ T4 w 5587"/>
                              <a:gd name="T6" fmla="+- 0 4220 4220"/>
                              <a:gd name="T7" fmla="*/ 4220 h 672"/>
                              <a:gd name="T8" fmla="+- 0 3693 3159"/>
                              <a:gd name="T9" fmla="*/ T8 w 5587"/>
                              <a:gd name="T10" fmla="+- 0 4278 4220"/>
                              <a:gd name="T11" fmla="*/ 4278 h 672"/>
                              <a:gd name="T12" fmla="+- 0 3856 3159"/>
                              <a:gd name="T13" fmla="*/ T12 w 5587"/>
                              <a:gd name="T14" fmla="+- 0 4278 4220"/>
                              <a:gd name="T15" fmla="*/ 4278 h 672"/>
                              <a:gd name="T16" fmla="+- 0 3879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720" y="0"/>
                                </a:moveTo>
                                <a:lnTo>
                                  <a:pt x="557" y="0"/>
                                </a:lnTo>
                                <a:lnTo>
                                  <a:pt x="534" y="58"/>
                                </a:lnTo>
                                <a:lnTo>
                                  <a:pt x="697" y="58"/>
                                </a:lnTo>
                                <a:lnTo>
                                  <a:pt x="72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91"/>
                        <wps:cNvSpPr>
                          <a:spLocks/>
                        </wps:cNvSpPr>
                        <wps:spPr bwMode="auto">
                          <a:xfrm>
                            <a:off x="3159" y="4220"/>
                            <a:ext cx="5587" cy="672"/>
                          </a:xfrm>
                          <a:custGeom>
                            <a:avLst/>
                            <a:gdLst>
                              <a:gd name="T0" fmla="+- 0 3848 3159"/>
                              <a:gd name="T1" fmla="*/ T0 w 5587"/>
                              <a:gd name="T2" fmla="+- 0 4297 4220"/>
                              <a:gd name="T3" fmla="*/ 4297 h 672"/>
                              <a:gd name="T4" fmla="+- 0 3685 3159"/>
                              <a:gd name="T5" fmla="*/ T4 w 5587"/>
                              <a:gd name="T6" fmla="+- 0 4297 4220"/>
                              <a:gd name="T7" fmla="*/ 4297 h 672"/>
                              <a:gd name="T8" fmla="+- 0 3662 3159"/>
                              <a:gd name="T9" fmla="*/ T8 w 5587"/>
                              <a:gd name="T10" fmla="+- 0 4354 4220"/>
                              <a:gd name="T11" fmla="*/ 4354 h 672"/>
                              <a:gd name="T12" fmla="+- 0 3825 3159"/>
                              <a:gd name="T13" fmla="*/ T12 w 5587"/>
                              <a:gd name="T14" fmla="+- 0 4354 4220"/>
                              <a:gd name="T15" fmla="*/ 4354 h 672"/>
                              <a:gd name="T16" fmla="+- 0 3848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689" y="77"/>
                                </a:moveTo>
                                <a:lnTo>
                                  <a:pt x="526" y="77"/>
                                </a:lnTo>
                                <a:lnTo>
                                  <a:pt x="503" y="134"/>
                                </a:lnTo>
                                <a:lnTo>
                                  <a:pt x="666" y="134"/>
                                </a:lnTo>
                                <a:lnTo>
                                  <a:pt x="689"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90"/>
                        <wps:cNvSpPr>
                          <a:spLocks/>
                        </wps:cNvSpPr>
                        <wps:spPr bwMode="auto">
                          <a:xfrm>
                            <a:off x="3159" y="4220"/>
                            <a:ext cx="5587" cy="672"/>
                          </a:xfrm>
                          <a:custGeom>
                            <a:avLst/>
                            <a:gdLst>
                              <a:gd name="T0" fmla="+- 0 3818 3159"/>
                              <a:gd name="T1" fmla="*/ T0 w 5587"/>
                              <a:gd name="T2" fmla="+- 0 4374 4220"/>
                              <a:gd name="T3" fmla="*/ 4374 h 672"/>
                              <a:gd name="T4" fmla="+- 0 3655 3159"/>
                              <a:gd name="T5" fmla="*/ T4 w 5587"/>
                              <a:gd name="T6" fmla="+- 0 4374 4220"/>
                              <a:gd name="T7" fmla="*/ 4374 h 672"/>
                              <a:gd name="T8" fmla="+- 0 3632 3159"/>
                              <a:gd name="T9" fmla="*/ T8 w 5587"/>
                              <a:gd name="T10" fmla="+- 0 4431 4220"/>
                              <a:gd name="T11" fmla="*/ 4431 h 672"/>
                              <a:gd name="T12" fmla="+- 0 3795 3159"/>
                              <a:gd name="T13" fmla="*/ T12 w 5587"/>
                              <a:gd name="T14" fmla="+- 0 4431 4220"/>
                              <a:gd name="T15" fmla="*/ 4431 h 672"/>
                              <a:gd name="T16" fmla="+- 0 3818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659" y="154"/>
                                </a:moveTo>
                                <a:lnTo>
                                  <a:pt x="496" y="154"/>
                                </a:lnTo>
                                <a:lnTo>
                                  <a:pt x="473" y="211"/>
                                </a:lnTo>
                                <a:lnTo>
                                  <a:pt x="636" y="211"/>
                                </a:lnTo>
                                <a:lnTo>
                                  <a:pt x="659"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89"/>
                        <wps:cNvSpPr>
                          <a:spLocks/>
                        </wps:cNvSpPr>
                        <wps:spPr bwMode="auto">
                          <a:xfrm>
                            <a:off x="3159" y="4220"/>
                            <a:ext cx="5587" cy="672"/>
                          </a:xfrm>
                          <a:custGeom>
                            <a:avLst/>
                            <a:gdLst>
                              <a:gd name="T0" fmla="+- 0 3787 3159"/>
                              <a:gd name="T1" fmla="*/ T0 w 5587"/>
                              <a:gd name="T2" fmla="+- 0 4450 4220"/>
                              <a:gd name="T3" fmla="*/ 4450 h 672"/>
                              <a:gd name="T4" fmla="+- 0 3624 3159"/>
                              <a:gd name="T5" fmla="*/ T4 w 5587"/>
                              <a:gd name="T6" fmla="+- 0 4450 4220"/>
                              <a:gd name="T7" fmla="*/ 4450 h 672"/>
                              <a:gd name="T8" fmla="+- 0 3601 3159"/>
                              <a:gd name="T9" fmla="*/ T8 w 5587"/>
                              <a:gd name="T10" fmla="+- 0 4508 4220"/>
                              <a:gd name="T11" fmla="*/ 4508 h 672"/>
                              <a:gd name="T12" fmla="+- 0 3764 3159"/>
                              <a:gd name="T13" fmla="*/ T12 w 5587"/>
                              <a:gd name="T14" fmla="+- 0 4508 4220"/>
                              <a:gd name="T15" fmla="*/ 4508 h 672"/>
                              <a:gd name="T16" fmla="+- 0 3787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628" y="230"/>
                                </a:moveTo>
                                <a:lnTo>
                                  <a:pt x="465" y="230"/>
                                </a:lnTo>
                                <a:lnTo>
                                  <a:pt x="442" y="288"/>
                                </a:lnTo>
                                <a:lnTo>
                                  <a:pt x="605" y="288"/>
                                </a:lnTo>
                                <a:lnTo>
                                  <a:pt x="628"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88"/>
                        <wps:cNvSpPr>
                          <a:spLocks/>
                        </wps:cNvSpPr>
                        <wps:spPr bwMode="auto">
                          <a:xfrm>
                            <a:off x="3159" y="4220"/>
                            <a:ext cx="5587" cy="672"/>
                          </a:xfrm>
                          <a:custGeom>
                            <a:avLst/>
                            <a:gdLst>
                              <a:gd name="T0" fmla="+- 0 3756 3159"/>
                              <a:gd name="T1" fmla="*/ T0 w 5587"/>
                              <a:gd name="T2" fmla="+- 0 4527 4220"/>
                              <a:gd name="T3" fmla="*/ 4527 h 672"/>
                              <a:gd name="T4" fmla="+- 0 3593 3159"/>
                              <a:gd name="T5" fmla="*/ T4 w 5587"/>
                              <a:gd name="T6" fmla="+- 0 4527 4220"/>
                              <a:gd name="T7" fmla="*/ 4527 h 672"/>
                              <a:gd name="T8" fmla="+- 0 3570 3159"/>
                              <a:gd name="T9" fmla="*/ T8 w 5587"/>
                              <a:gd name="T10" fmla="+- 0 4585 4220"/>
                              <a:gd name="T11" fmla="*/ 4585 h 672"/>
                              <a:gd name="T12" fmla="+- 0 3733 3159"/>
                              <a:gd name="T13" fmla="*/ T12 w 5587"/>
                              <a:gd name="T14" fmla="+- 0 4585 4220"/>
                              <a:gd name="T15" fmla="*/ 4585 h 672"/>
                              <a:gd name="T16" fmla="+- 0 3756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597" y="307"/>
                                </a:moveTo>
                                <a:lnTo>
                                  <a:pt x="434" y="307"/>
                                </a:lnTo>
                                <a:lnTo>
                                  <a:pt x="411" y="365"/>
                                </a:lnTo>
                                <a:lnTo>
                                  <a:pt x="574" y="365"/>
                                </a:lnTo>
                                <a:lnTo>
                                  <a:pt x="597"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87"/>
                        <wps:cNvSpPr>
                          <a:spLocks/>
                        </wps:cNvSpPr>
                        <wps:spPr bwMode="auto">
                          <a:xfrm>
                            <a:off x="3159" y="4220"/>
                            <a:ext cx="5587" cy="672"/>
                          </a:xfrm>
                          <a:custGeom>
                            <a:avLst/>
                            <a:gdLst>
                              <a:gd name="T0" fmla="+- 0 3322 3159"/>
                              <a:gd name="T1" fmla="*/ T0 w 5587"/>
                              <a:gd name="T2" fmla="+- 0 4220 4220"/>
                              <a:gd name="T3" fmla="*/ 4220 h 672"/>
                              <a:gd name="T4" fmla="+- 0 3159 3159"/>
                              <a:gd name="T5" fmla="*/ T4 w 5587"/>
                              <a:gd name="T6" fmla="+- 0 4220 4220"/>
                              <a:gd name="T7" fmla="*/ 4220 h 672"/>
                              <a:gd name="T8" fmla="+- 0 3182 3159"/>
                              <a:gd name="T9" fmla="*/ T8 w 5587"/>
                              <a:gd name="T10" fmla="+- 0 4278 4220"/>
                              <a:gd name="T11" fmla="*/ 4278 h 672"/>
                              <a:gd name="T12" fmla="+- 0 3345 3159"/>
                              <a:gd name="T13" fmla="*/ T12 w 5587"/>
                              <a:gd name="T14" fmla="+- 0 4278 4220"/>
                              <a:gd name="T15" fmla="*/ 4278 h 672"/>
                              <a:gd name="T16" fmla="+- 0 3322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163" y="0"/>
                                </a:moveTo>
                                <a:lnTo>
                                  <a:pt x="0" y="0"/>
                                </a:lnTo>
                                <a:lnTo>
                                  <a:pt x="23" y="58"/>
                                </a:lnTo>
                                <a:lnTo>
                                  <a:pt x="186" y="58"/>
                                </a:lnTo>
                                <a:lnTo>
                                  <a:pt x="16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86"/>
                        <wps:cNvSpPr>
                          <a:spLocks/>
                        </wps:cNvSpPr>
                        <wps:spPr bwMode="auto">
                          <a:xfrm>
                            <a:off x="3159" y="4220"/>
                            <a:ext cx="5587" cy="672"/>
                          </a:xfrm>
                          <a:custGeom>
                            <a:avLst/>
                            <a:gdLst>
                              <a:gd name="T0" fmla="+- 0 3726 3159"/>
                              <a:gd name="T1" fmla="*/ T0 w 5587"/>
                              <a:gd name="T2" fmla="+- 0 4604 4220"/>
                              <a:gd name="T3" fmla="*/ 4604 h 672"/>
                              <a:gd name="T4" fmla="+- 0 3562 3159"/>
                              <a:gd name="T5" fmla="*/ T4 w 5587"/>
                              <a:gd name="T6" fmla="+- 0 4604 4220"/>
                              <a:gd name="T7" fmla="*/ 4604 h 672"/>
                              <a:gd name="T8" fmla="+- 0 3539 3159"/>
                              <a:gd name="T9" fmla="*/ T8 w 5587"/>
                              <a:gd name="T10" fmla="+- 0 4662 4220"/>
                              <a:gd name="T11" fmla="*/ 4662 h 672"/>
                              <a:gd name="T12" fmla="+- 0 3703 3159"/>
                              <a:gd name="T13" fmla="*/ T12 w 5587"/>
                              <a:gd name="T14" fmla="+- 0 4662 4220"/>
                              <a:gd name="T15" fmla="*/ 4662 h 672"/>
                              <a:gd name="T16" fmla="+- 0 3726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567" y="384"/>
                                </a:moveTo>
                                <a:lnTo>
                                  <a:pt x="403" y="384"/>
                                </a:lnTo>
                                <a:lnTo>
                                  <a:pt x="380" y="442"/>
                                </a:lnTo>
                                <a:lnTo>
                                  <a:pt x="544" y="442"/>
                                </a:lnTo>
                                <a:lnTo>
                                  <a:pt x="567"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85"/>
                        <wps:cNvSpPr>
                          <a:spLocks/>
                        </wps:cNvSpPr>
                        <wps:spPr bwMode="auto">
                          <a:xfrm>
                            <a:off x="3159" y="4220"/>
                            <a:ext cx="5587" cy="672"/>
                          </a:xfrm>
                          <a:custGeom>
                            <a:avLst/>
                            <a:gdLst>
                              <a:gd name="T0" fmla="+- 0 3353 3159"/>
                              <a:gd name="T1" fmla="*/ T0 w 5587"/>
                              <a:gd name="T2" fmla="+- 0 4297 4220"/>
                              <a:gd name="T3" fmla="*/ 4297 h 672"/>
                              <a:gd name="T4" fmla="+- 0 3190 3159"/>
                              <a:gd name="T5" fmla="*/ T4 w 5587"/>
                              <a:gd name="T6" fmla="+- 0 4297 4220"/>
                              <a:gd name="T7" fmla="*/ 4297 h 672"/>
                              <a:gd name="T8" fmla="+- 0 3213 3159"/>
                              <a:gd name="T9" fmla="*/ T8 w 5587"/>
                              <a:gd name="T10" fmla="+- 0 4354 4220"/>
                              <a:gd name="T11" fmla="*/ 4354 h 672"/>
                              <a:gd name="T12" fmla="+- 0 3376 3159"/>
                              <a:gd name="T13" fmla="*/ T12 w 5587"/>
                              <a:gd name="T14" fmla="+- 0 4354 4220"/>
                              <a:gd name="T15" fmla="*/ 4354 h 672"/>
                              <a:gd name="T16" fmla="+- 0 3353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194" y="77"/>
                                </a:moveTo>
                                <a:lnTo>
                                  <a:pt x="31" y="77"/>
                                </a:lnTo>
                                <a:lnTo>
                                  <a:pt x="54" y="134"/>
                                </a:lnTo>
                                <a:lnTo>
                                  <a:pt x="217" y="134"/>
                                </a:lnTo>
                                <a:lnTo>
                                  <a:pt x="194"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84"/>
                        <wps:cNvSpPr>
                          <a:spLocks/>
                        </wps:cNvSpPr>
                        <wps:spPr bwMode="auto">
                          <a:xfrm>
                            <a:off x="3159" y="4220"/>
                            <a:ext cx="5587" cy="672"/>
                          </a:xfrm>
                          <a:custGeom>
                            <a:avLst/>
                            <a:gdLst>
                              <a:gd name="T0" fmla="+- 0 3384 3159"/>
                              <a:gd name="T1" fmla="*/ T0 w 5587"/>
                              <a:gd name="T2" fmla="+- 0 4374 4220"/>
                              <a:gd name="T3" fmla="*/ 4374 h 672"/>
                              <a:gd name="T4" fmla="+- 0 3221 3159"/>
                              <a:gd name="T5" fmla="*/ T4 w 5587"/>
                              <a:gd name="T6" fmla="+- 0 4374 4220"/>
                              <a:gd name="T7" fmla="*/ 4374 h 672"/>
                              <a:gd name="T8" fmla="+- 0 3244 3159"/>
                              <a:gd name="T9" fmla="*/ T8 w 5587"/>
                              <a:gd name="T10" fmla="+- 0 4431 4220"/>
                              <a:gd name="T11" fmla="*/ 4431 h 672"/>
                              <a:gd name="T12" fmla="+- 0 3407 3159"/>
                              <a:gd name="T13" fmla="*/ T12 w 5587"/>
                              <a:gd name="T14" fmla="+- 0 4431 4220"/>
                              <a:gd name="T15" fmla="*/ 4431 h 672"/>
                              <a:gd name="T16" fmla="+- 0 3384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225" y="154"/>
                                </a:moveTo>
                                <a:lnTo>
                                  <a:pt x="62" y="154"/>
                                </a:lnTo>
                                <a:lnTo>
                                  <a:pt x="85" y="211"/>
                                </a:lnTo>
                                <a:lnTo>
                                  <a:pt x="248" y="211"/>
                                </a:lnTo>
                                <a:lnTo>
                                  <a:pt x="225"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83"/>
                        <wps:cNvSpPr>
                          <a:spLocks/>
                        </wps:cNvSpPr>
                        <wps:spPr bwMode="auto">
                          <a:xfrm>
                            <a:off x="3159" y="4220"/>
                            <a:ext cx="5587" cy="672"/>
                          </a:xfrm>
                          <a:custGeom>
                            <a:avLst/>
                            <a:gdLst>
                              <a:gd name="T0" fmla="+- 0 3415 3159"/>
                              <a:gd name="T1" fmla="*/ T0 w 5587"/>
                              <a:gd name="T2" fmla="+- 0 4450 4220"/>
                              <a:gd name="T3" fmla="*/ 4450 h 672"/>
                              <a:gd name="T4" fmla="+- 0 3251 3159"/>
                              <a:gd name="T5" fmla="*/ T4 w 5587"/>
                              <a:gd name="T6" fmla="+- 0 4450 4220"/>
                              <a:gd name="T7" fmla="*/ 4450 h 672"/>
                              <a:gd name="T8" fmla="+- 0 3274 3159"/>
                              <a:gd name="T9" fmla="*/ T8 w 5587"/>
                              <a:gd name="T10" fmla="+- 0 4508 4220"/>
                              <a:gd name="T11" fmla="*/ 4508 h 672"/>
                              <a:gd name="T12" fmla="+- 0 3438 3159"/>
                              <a:gd name="T13" fmla="*/ T12 w 5587"/>
                              <a:gd name="T14" fmla="+- 0 4508 4220"/>
                              <a:gd name="T15" fmla="*/ 4508 h 672"/>
                              <a:gd name="T16" fmla="+- 0 3415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256" y="230"/>
                                </a:moveTo>
                                <a:lnTo>
                                  <a:pt x="92" y="230"/>
                                </a:lnTo>
                                <a:lnTo>
                                  <a:pt x="115" y="288"/>
                                </a:lnTo>
                                <a:lnTo>
                                  <a:pt x="279" y="288"/>
                                </a:lnTo>
                                <a:lnTo>
                                  <a:pt x="256"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82"/>
                        <wps:cNvSpPr>
                          <a:spLocks/>
                        </wps:cNvSpPr>
                        <wps:spPr bwMode="auto">
                          <a:xfrm>
                            <a:off x="3159" y="4220"/>
                            <a:ext cx="5587" cy="672"/>
                          </a:xfrm>
                          <a:custGeom>
                            <a:avLst/>
                            <a:gdLst>
                              <a:gd name="T0" fmla="+- 0 3445 3159"/>
                              <a:gd name="T1" fmla="*/ T0 w 5587"/>
                              <a:gd name="T2" fmla="+- 0 4527 4220"/>
                              <a:gd name="T3" fmla="*/ 4527 h 672"/>
                              <a:gd name="T4" fmla="+- 0 3282 3159"/>
                              <a:gd name="T5" fmla="*/ T4 w 5587"/>
                              <a:gd name="T6" fmla="+- 0 4527 4220"/>
                              <a:gd name="T7" fmla="*/ 4527 h 672"/>
                              <a:gd name="T8" fmla="+- 0 3305 3159"/>
                              <a:gd name="T9" fmla="*/ T8 w 5587"/>
                              <a:gd name="T10" fmla="+- 0 4585 4220"/>
                              <a:gd name="T11" fmla="*/ 4585 h 672"/>
                              <a:gd name="T12" fmla="+- 0 3468 3159"/>
                              <a:gd name="T13" fmla="*/ T12 w 5587"/>
                              <a:gd name="T14" fmla="+- 0 4585 4220"/>
                              <a:gd name="T15" fmla="*/ 4585 h 672"/>
                              <a:gd name="T16" fmla="+- 0 3445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286" y="307"/>
                                </a:moveTo>
                                <a:lnTo>
                                  <a:pt x="123" y="307"/>
                                </a:lnTo>
                                <a:lnTo>
                                  <a:pt x="146" y="365"/>
                                </a:lnTo>
                                <a:lnTo>
                                  <a:pt x="309" y="365"/>
                                </a:lnTo>
                                <a:lnTo>
                                  <a:pt x="286"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81"/>
                        <wps:cNvSpPr>
                          <a:spLocks/>
                        </wps:cNvSpPr>
                        <wps:spPr bwMode="auto">
                          <a:xfrm>
                            <a:off x="3159" y="4220"/>
                            <a:ext cx="5587" cy="672"/>
                          </a:xfrm>
                          <a:custGeom>
                            <a:avLst/>
                            <a:gdLst>
                              <a:gd name="T0" fmla="+- 0 3507 3159"/>
                              <a:gd name="T1" fmla="*/ T0 w 5587"/>
                              <a:gd name="T2" fmla="+- 0 4681 4220"/>
                              <a:gd name="T3" fmla="*/ 4681 h 672"/>
                              <a:gd name="T4" fmla="+- 0 3344 3159"/>
                              <a:gd name="T5" fmla="*/ T4 w 5587"/>
                              <a:gd name="T6" fmla="+- 0 4681 4220"/>
                              <a:gd name="T7" fmla="*/ 4681 h 672"/>
                              <a:gd name="T8" fmla="+- 0 3367 3159"/>
                              <a:gd name="T9" fmla="*/ T8 w 5587"/>
                              <a:gd name="T10" fmla="+- 0 4738 4220"/>
                              <a:gd name="T11" fmla="*/ 4738 h 672"/>
                              <a:gd name="T12" fmla="+- 0 3672 3159"/>
                              <a:gd name="T13" fmla="*/ T12 w 5587"/>
                              <a:gd name="T14" fmla="+- 0 4738 4220"/>
                              <a:gd name="T15" fmla="*/ 4738 h 672"/>
                              <a:gd name="T16" fmla="+- 0 3682 3159"/>
                              <a:gd name="T17" fmla="*/ T16 w 5587"/>
                              <a:gd name="T18" fmla="+- 0 4713 4220"/>
                              <a:gd name="T19" fmla="*/ 4713 h 672"/>
                              <a:gd name="T20" fmla="+- 0 3519 3159"/>
                              <a:gd name="T21" fmla="*/ T20 w 5587"/>
                              <a:gd name="T22" fmla="+- 0 4713 4220"/>
                              <a:gd name="T23" fmla="*/ 4713 h 672"/>
                              <a:gd name="T24" fmla="+- 0 3507 3159"/>
                              <a:gd name="T25" fmla="*/ T24 w 5587"/>
                              <a:gd name="T26" fmla="+- 0 4681 4220"/>
                              <a:gd name="T27" fmla="*/ 4681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348" y="461"/>
                                </a:moveTo>
                                <a:lnTo>
                                  <a:pt x="185" y="461"/>
                                </a:lnTo>
                                <a:lnTo>
                                  <a:pt x="208" y="518"/>
                                </a:lnTo>
                                <a:lnTo>
                                  <a:pt x="513" y="518"/>
                                </a:lnTo>
                                <a:lnTo>
                                  <a:pt x="523" y="493"/>
                                </a:lnTo>
                                <a:lnTo>
                                  <a:pt x="360" y="493"/>
                                </a:lnTo>
                                <a:lnTo>
                                  <a:pt x="348"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80"/>
                        <wps:cNvSpPr>
                          <a:spLocks/>
                        </wps:cNvSpPr>
                        <wps:spPr bwMode="auto">
                          <a:xfrm>
                            <a:off x="3159" y="4220"/>
                            <a:ext cx="5587" cy="672"/>
                          </a:xfrm>
                          <a:custGeom>
                            <a:avLst/>
                            <a:gdLst>
                              <a:gd name="T0" fmla="+- 0 3695 3159"/>
                              <a:gd name="T1" fmla="*/ T0 w 5587"/>
                              <a:gd name="T2" fmla="+- 0 4681 4220"/>
                              <a:gd name="T3" fmla="*/ 4681 h 672"/>
                              <a:gd name="T4" fmla="+- 0 3532 3159"/>
                              <a:gd name="T5" fmla="*/ T4 w 5587"/>
                              <a:gd name="T6" fmla="+- 0 4681 4220"/>
                              <a:gd name="T7" fmla="*/ 4681 h 672"/>
                              <a:gd name="T8" fmla="+- 0 3519 3159"/>
                              <a:gd name="T9" fmla="*/ T8 w 5587"/>
                              <a:gd name="T10" fmla="+- 0 4713 4220"/>
                              <a:gd name="T11" fmla="*/ 4713 h 672"/>
                              <a:gd name="T12" fmla="+- 0 3682 3159"/>
                              <a:gd name="T13" fmla="*/ T12 w 5587"/>
                              <a:gd name="T14" fmla="+- 0 4713 4220"/>
                              <a:gd name="T15" fmla="*/ 4713 h 672"/>
                              <a:gd name="T16" fmla="+- 0 3695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536" y="461"/>
                                </a:moveTo>
                                <a:lnTo>
                                  <a:pt x="373" y="461"/>
                                </a:lnTo>
                                <a:lnTo>
                                  <a:pt x="360" y="493"/>
                                </a:lnTo>
                                <a:lnTo>
                                  <a:pt x="523" y="493"/>
                                </a:lnTo>
                                <a:lnTo>
                                  <a:pt x="536"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79"/>
                        <wps:cNvSpPr>
                          <a:spLocks/>
                        </wps:cNvSpPr>
                        <wps:spPr bwMode="auto">
                          <a:xfrm>
                            <a:off x="3159" y="4220"/>
                            <a:ext cx="5587" cy="672"/>
                          </a:xfrm>
                          <a:custGeom>
                            <a:avLst/>
                            <a:gdLst>
                              <a:gd name="T0" fmla="+- 0 3476 3159"/>
                              <a:gd name="T1" fmla="*/ T0 w 5587"/>
                              <a:gd name="T2" fmla="+- 0 4604 4220"/>
                              <a:gd name="T3" fmla="*/ 4604 h 672"/>
                              <a:gd name="T4" fmla="+- 0 3313 3159"/>
                              <a:gd name="T5" fmla="*/ T4 w 5587"/>
                              <a:gd name="T6" fmla="+- 0 4604 4220"/>
                              <a:gd name="T7" fmla="*/ 4604 h 672"/>
                              <a:gd name="T8" fmla="+- 0 3336 3159"/>
                              <a:gd name="T9" fmla="*/ T8 w 5587"/>
                              <a:gd name="T10" fmla="+- 0 4662 4220"/>
                              <a:gd name="T11" fmla="*/ 4662 h 672"/>
                              <a:gd name="T12" fmla="+- 0 3499 3159"/>
                              <a:gd name="T13" fmla="*/ T12 w 5587"/>
                              <a:gd name="T14" fmla="+- 0 4662 4220"/>
                              <a:gd name="T15" fmla="*/ 4662 h 672"/>
                              <a:gd name="T16" fmla="+- 0 3476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317" y="384"/>
                                </a:moveTo>
                                <a:lnTo>
                                  <a:pt x="154" y="384"/>
                                </a:lnTo>
                                <a:lnTo>
                                  <a:pt x="177" y="442"/>
                                </a:lnTo>
                                <a:lnTo>
                                  <a:pt x="340" y="442"/>
                                </a:lnTo>
                                <a:lnTo>
                                  <a:pt x="317"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78"/>
                        <wps:cNvSpPr>
                          <a:spLocks/>
                        </wps:cNvSpPr>
                        <wps:spPr bwMode="auto">
                          <a:xfrm>
                            <a:off x="3159" y="4220"/>
                            <a:ext cx="5587" cy="672"/>
                          </a:xfrm>
                          <a:custGeom>
                            <a:avLst/>
                            <a:gdLst>
                              <a:gd name="T0" fmla="+- 0 3664 3159"/>
                              <a:gd name="T1" fmla="*/ T0 w 5587"/>
                              <a:gd name="T2" fmla="+- 0 4758 4220"/>
                              <a:gd name="T3" fmla="*/ 4758 h 672"/>
                              <a:gd name="T4" fmla="+- 0 3374 3159"/>
                              <a:gd name="T5" fmla="*/ T4 w 5587"/>
                              <a:gd name="T6" fmla="+- 0 4758 4220"/>
                              <a:gd name="T7" fmla="*/ 4758 h 672"/>
                              <a:gd name="T8" fmla="+- 0 3397 3159"/>
                              <a:gd name="T9" fmla="*/ T8 w 5587"/>
                              <a:gd name="T10" fmla="+- 0 4815 4220"/>
                              <a:gd name="T11" fmla="*/ 4815 h 672"/>
                              <a:gd name="T12" fmla="+- 0 3641 3159"/>
                              <a:gd name="T13" fmla="*/ T12 w 5587"/>
                              <a:gd name="T14" fmla="+- 0 4815 4220"/>
                              <a:gd name="T15" fmla="*/ 4815 h 672"/>
                              <a:gd name="T16" fmla="+- 0 3664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505" y="538"/>
                                </a:moveTo>
                                <a:lnTo>
                                  <a:pt x="215" y="538"/>
                                </a:lnTo>
                                <a:lnTo>
                                  <a:pt x="238" y="595"/>
                                </a:lnTo>
                                <a:lnTo>
                                  <a:pt x="482" y="595"/>
                                </a:lnTo>
                                <a:lnTo>
                                  <a:pt x="505"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77"/>
                        <wps:cNvSpPr>
                          <a:spLocks/>
                        </wps:cNvSpPr>
                        <wps:spPr bwMode="auto">
                          <a:xfrm>
                            <a:off x="3159" y="4220"/>
                            <a:ext cx="5587" cy="672"/>
                          </a:xfrm>
                          <a:custGeom>
                            <a:avLst/>
                            <a:gdLst>
                              <a:gd name="T0" fmla="+- 0 3633 3159"/>
                              <a:gd name="T1" fmla="*/ T0 w 5587"/>
                              <a:gd name="T2" fmla="+- 0 4834 4220"/>
                              <a:gd name="T3" fmla="*/ 4834 h 672"/>
                              <a:gd name="T4" fmla="+- 0 3405 3159"/>
                              <a:gd name="T5" fmla="*/ T4 w 5587"/>
                              <a:gd name="T6" fmla="+- 0 4834 4220"/>
                              <a:gd name="T7" fmla="*/ 4834 h 672"/>
                              <a:gd name="T8" fmla="+- 0 3428 3159"/>
                              <a:gd name="T9" fmla="*/ T8 w 5587"/>
                              <a:gd name="T10" fmla="+- 0 4892 4220"/>
                              <a:gd name="T11" fmla="*/ 4892 h 672"/>
                              <a:gd name="T12" fmla="+- 0 3610 3159"/>
                              <a:gd name="T13" fmla="*/ T12 w 5587"/>
                              <a:gd name="T14" fmla="+- 0 4892 4220"/>
                              <a:gd name="T15" fmla="*/ 4892 h 672"/>
                              <a:gd name="T16" fmla="+- 0 3633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474" y="614"/>
                                </a:moveTo>
                                <a:lnTo>
                                  <a:pt x="246" y="614"/>
                                </a:lnTo>
                                <a:lnTo>
                                  <a:pt x="269" y="672"/>
                                </a:lnTo>
                                <a:lnTo>
                                  <a:pt x="451" y="672"/>
                                </a:lnTo>
                                <a:lnTo>
                                  <a:pt x="474"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76"/>
                        <wps:cNvSpPr>
                          <a:spLocks/>
                        </wps:cNvSpPr>
                        <wps:spPr bwMode="auto">
                          <a:xfrm>
                            <a:off x="3159" y="4220"/>
                            <a:ext cx="5587" cy="672"/>
                          </a:xfrm>
                          <a:custGeom>
                            <a:avLst/>
                            <a:gdLst>
                              <a:gd name="T0" fmla="+- 0 4436 3159"/>
                              <a:gd name="T1" fmla="*/ T0 w 5587"/>
                              <a:gd name="T2" fmla="+- 0 4220 4220"/>
                              <a:gd name="T3" fmla="*/ 4220 h 672"/>
                              <a:gd name="T4" fmla="+- 0 4004 3159"/>
                              <a:gd name="T5" fmla="*/ T4 w 5587"/>
                              <a:gd name="T6" fmla="+- 0 4220 4220"/>
                              <a:gd name="T7" fmla="*/ 4220 h 672"/>
                              <a:gd name="T8" fmla="+- 0 3981 3159"/>
                              <a:gd name="T9" fmla="*/ T8 w 5587"/>
                              <a:gd name="T10" fmla="+- 0 4222 4220"/>
                              <a:gd name="T11" fmla="*/ 4222 h 672"/>
                              <a:gd name="T12" fmla="+- 0 3961 3159"/>
                              <a:gd name="T13" fmla="*/ T12 w 5587"/>
                              <a:gd name="T14" fmla="+- 0 4228 4220"/>
                              <a:gd name="T15" fmla="*/ 4228 h 672"/>
                              <a:gd name="T16" fmla="+- 0 3944 3159"/>
                              <a:gd name="T17" fmla="*/ T16 w 5587"/>
                              <a:gd name="T18" fmla="+- 0 4239 4220"/>
                              <a:gd name="T19" fmla="*/ 4239 h 672"/>
                              <a:gd name="T20" fmla="+- 0 3930 3159"/>
                              <a:gd name="T21" fmla="*/ T20 w 5587"/>
                              <a:gd name="T22" fmla="+- 0 4253 4220"/>
                              <a:gd name="T23" fmla="*/ 4253 h 672"/>
                              <a:gd name="T24" fmla="+- 0 3918 3159"/>
                              <a:gd name="T25" fmla="*/ T24 w 5587"/>
                              <a:gd name="T26" fmla="+- 0 4272 4220"/>
                              <a:gd name="T27" fmla="*/ 4272 h 672"/>
                              <a:gd name="T28" fmla="+- 0 4436 3159"/>
                              <a:gd name="T29" fmla="*/ T28 w 5587"/>
                              <a:gd name="T30" fmla="+- 0 4278 4220"/>
                              <a:gd name="T31" fmla="*/ 4278 h 672"/>
                              <a:gd name="T32" fmla="+- 0 4436 3159"/>
                              <a:gd name="T33" fmla="*/ T32 w 5587"/>
                              <a:gd name="T34" fmla="+- 0 4220 4220"/>
                              <a:gd name="T35" fmla="*/ 422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7" h="672">
                                <a:moveTo>
                                  <a:pt x="1277" y="0"/>
                                </a:moveTo>
                                <a:lnTo>
                                  <a:pt x="845" y="0"/>
                                </a:lnTo>
                                <a:lnTo>
                                  <a:pt x="822" y="2"/>
                                </a:lnTo>
                                <a:lnTo>
                                  <a:pt x="802" y="8"/>
                                </a:lnTo>
                                <a:lnTo>
                                  <a:pt x="785" y="19"/>
                                </a:lnTo>
                                <a:lnTo>
                                  <a:pt x="771" y="33"/>
                                </a:lnTo>
                                <a:lnTo>
                                  <a:pt x="759" y="52"/>
                                </a:lnTo>
                                <a:lnTo>
                                  <a:pt x="1277" y="58"/>
                                </a:lnTo>
                                <a:lnTo>
                                  <a:pt x="1277"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75"/>
                        <wps:cNvSpPr>
                          <a:spLocks/>
                        </wps:cNvSpPr>
                        <wps:spPr bwMode="auto">
                          <a:xfrm>
                            <a:off x="3159" y="4220"/>
                            <a:ext cx="5587" cy="672"/>
                          </a:xfrm>
                          <a:custGeom>
                            <a:avLst/>
                            <a:gdLst>
                              <a:gd name="T0" fmla="+- 0 4436 3159"/>
                              <a:gd name="T1" fmla="*/ T0 w 5587"/>
                              <a:gd name="T2" fmla="+- 0 4297 4220"/>
                              <a:gd name="T3" fmla="*/ 4297 h 672"/>
                              <a:gd name="T4" fmla="+- 0 3910 3159"/>
                              <a:gd name="T5" fmla="*/ T4 w 5587"/>
                              <a:gd name="T6" fmla="+- 0 4297 4220"/>
                              <a:gd name="T7" fmla="*/ 4297 h 672"/>
                              <a:gd name="T8" fmla="+- 0 3909 3159"/>
                              <a:gd name="T9" fmla="*/ T8 w 5587"/>
                              <a:gd name="T10" fmla="+- 0 4303 4220"/>
                              <a:gd name="T11" fmla="*/ 4303 h 672"/>
                              <a:gd name="T12" fmla="+- 0 3908 3159"/>
                              <a:gd name="T13" fmla="*/ T12 w 5587"/>
                              <a:gd name="T14" fmla="+- 0 4310 4220"/>
                              <a:gd name="T15" fmla="*/ 4310 h 672"/>
                              <a:gd name="T16" fmla="+- 0 3908 3159"/>
                              <a:gd name="T17" fmla="*/ T16 w 5587"/>
                              <a:gd name="T18" fmla="+- 0 4354 4220"/>
                              <a:gd name="T19" fmla="*/ 4354 h 672"/>
                              <a:gd name="T20" fmla="+- 0 4436 3159"/>
                              <a:gd name="T21" fmla="*/ T20 w 5587"/>
                              <a:gd name="T22" fmla="+- 0 4354 4220"/>
                              <a:gd name="T23" fmla="*/ 4354 h 672"/>
                              <a:gd name="T24" fmla="+- 0 4436 3159"/>
                              <a:gd name="T25" fmla="*/ T24 w 5587"/>
                              <a:gd name="T26" fmla="+- 0 4297 4220"/>
                              <a:gd name="T27" fmla="*/ 4297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1277" y="77"/>
                                </a:moveTo>
                                <a:lnTo>
                                  <a:pt x="751" y="77"/>
                                </a:lnTo>
                                <a:lnTo>
                                  <a:pt x="750" y="83"/>
                                </a:lnTo>
                                <a:lnTo>
                                  <a:pt x="749" y="90"/>
                                </a:lnTo>
                                <a:lnTo>
                                  <a:pt x="749" y="134"/>
                                </a:lnTo>
                                <a:lnTo>
                                  <a:pt x="1277" y="134"/>
                                </a:lnTo>
                                <a:lnTo>
                                  <a:pt x="1277"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74"/>
                        <wps:cNvSpPr>
                          <a:spLocks/>
                        </wps:cNvSpPr>
                        <wps:spPr bwMode="auto">
                          <a:xfrm>
                            <a:off x="3159" y="4220"/>
                            <a:ext cx="5587" cy="672"/>
                          </a:xfrm>
                          <a:custGeom>
                            <a:avLst/>
                            <a:gdLst>
                              <a:gd name="T0" fmla="+- 0 4436 3159"/>
                              <a:gd name="T1" fmla="*/ T0 w 5587"/>
                              <a:gd name="T2" fmla="+- 0 4450 4220"/>
                              <a:gd name="T3" fmla="*/ 4450 h 672"/>
                              <a:gd name="T4" fmla="+- 0 3908 3159"/>
                              <a:gd name="T5" fmla="*/ T4 w 5587"/>
                              <a:gd name="T6" fmla="+- 0 4450 4220"/>
                              <a:gd name="T7" fmla="*/ 4450 h 672"/>
                              <a:gd name="T8" fmla="+- 0 3908 3159"/>
                              <a:gd name="T9" fmla="*/ T8 w 5587"/>
                              <a:gd name="T10" fmla="+- 0 4508 4220"/>
                              <a:gd name="T11" fmla="*/ 4508 h 672"/>
                              <a:gd name="T12" fmla="+- 0 4436 3159"/>
                              <a:gd name="T13" fmla="*/ T12 w 5587"/>
                              <a:gd name="T14" fmla="+- 0 4508 4220"/>
                              <a:gd name="T15" fmla="*/ 4508 h 672"/>
                              <a:gd name="T16" fmla="+- 0 4436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1277" y="230"/>
                                </a:moveTo>
                                <a:lnTo>
                                  <a:pt x="749" y="230"/>
                                </a:lnTo>
                                <a:lnTo>
                                  <a:pt x="749" y="288"/>
                                </a:lnTo>
                                <a:lnTo>
                                  <a:pt x="1277" y="288"/>
                                </a:lnTo>
                                <a:lnTo>
                                  <a:pt x="1277"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73"/>
                        <wps:cNvSpPr>
                          <a:spLocks/>
                        </wps:cNvSpPr>
                        <wps:spPr bwMode="auto">
                          <a:xfrm>
                            <a:off x="3159" y="4220"/>
                            <a:ext cx="5587" cy="672"/>
                          </a:xfrm>
                          <a:custGeom>
                            <a:avLst/>
                            <a:gdLst>
                              <a:gd name="T0" fmla="+- 0 4436 3159"/>
                              <a:gd name="T1" fmla="*/ T0 w 5587"/>
                              <a:gd name="T2" fmla="+- 0 4527 4220"/>
                              <a:gd name="T3" fmla="*/ 4527 h 672"/>
                              <a:gd name="T4" fmla="+- 0 3908 3159"/>
                              <a:gd name="T5" fmla="*/ T4 w 5587"/>
                              <a:gd name="T6" fmla="+- 0 4527 4220"/>
                              <a:gd name="T7" fmla="*/ 4527 h 672"/>
                              <a:gd name="T8" fmla="+- 0 3908 3159"/>
                              <a:gd name="T9" fmla="*/ T8 w 5587"/>
                              <a:gd name="T10" fmla="+- 0 4585 4220"/>
                              <a:gd name="T11" fmla="*/ 4585 h 672"/>
                              <a:gd name="T12" fmla="+- 0 4436 3159"/>
                              <a:gd name="T13" fmla="*/ T12 w 5587"/>
                              <a:gd name="T14" fmla="+- 0 4585 4220"/>
                              <a:gd name="T15" fmla="*/ 4585 h 672"/>
                              <a:gd name="T16" fmla="+- 0 4436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1277" y="307"/>
                                </a:moveTo>
                                <a:lnTo>
                                  <a:pt x="749" y="307"/>
                                </a:lnTo>
                                <a:lnTo>
                                  <a:pt x="749" y="365"/>
                                </a:lnTo>
                                <a:lnTo>
                                  <a:pt x="1277" y="365"/>
                                </a:lnTo>
                                <a:lnTo>
                                  <a:pt x="1277"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72"/>
                        <wps:cNvSpPr>
                          <a:spLocks/>
                        </wps:cNvSpPr>
                        <wps:spPr bwMode="auto">
                          <a:xfrm>
                            <a:off x="3159" y="4220"/>
                            <a:ext cx="5587" cy="672"/>
                          </a:xfrm>
                          <a:custGeom>
                            <a:avLst/>
                            <a:gdLst>
                              <a:gd name="T0" fmla="+- 0 4052 3159"/>
                              <a:gd name="T1" fmla="*/ T0 w 5587"/>
                              <a:gd name="T2" fmla="+- 0 4374 4220"/>
                              <a:gd name="T3" fmla="*/ 4374 h 672"/>
                              <a:gd name="T4" fmla="+- 0 3908 3159"/>
                              <a:gd name="T5" fmla="*/ T4 w 5587"/>
                              <a:gd name="T6" fmla="+- 0 4374 4220"/>
                              <a:gd name="T7" fmla="*/ 4374 h 672"/>
                              <a:gd name="T8" fmla="+- 0 3908 3159"/>
                              <a:gd name="T9" fmla="*/ T8 w 5587"/>
                              <a:gd name="T10" fmla="+- 0 4431 4220"/>
                              <a:gd name="T11" fmla="*/ 4431 h 672"/>
                              <a:gd name="T12" fmla="+- 0 4052 3159"/>
                              <a:gd name="T13" fmla="*/ T12 w 5587"/>
                              <a:gd name="T14" fmla="+- 0 4431 4220"/>
                              <a:gd name="T15" fmla="*/ 4431 h 672"/>
                              <a:gd name="T16" fmla="+- 0 4052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893" y="154"/>
                                </a:moveTo>
                                <a:lnTo>
                                  <a:pt x="749" y="154"/>
                                </a:lnTo>
                                <a:lnTo>
                                  <a:pt x="749" y="211"/>
                                </a:lnTo>
                                <a:lnTo>
                                  <a:pt x="893" y="211"/>
                                </a:lnTo>
                                <a:lnTo>
                                  <a:pt x="893"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71"/>
                        <wps:cNvSpPr>
                          <a:spLocks/>
                        </wps:cNvSpPr>
                        <wps:spPr bwMode="auto">
                          <a:xfrm>
                            <a:off x="3159" y="4220"/>
                            <a:ext cx="5587" cy="672"/>
                          </a:xfrm>
                          <a:custGeom>
                            <a:avLst/>
                            <a:gdLst>
                              <a:gd name="T0" fmla="+- 0 4436 3159"/>
                              <a:gd name="T1" fmla="*/ T0 w 5587"/>
                              <a:gd name="T2" fmla="+- 0 4758 4220"/>
                              <a:gd name="T3" fmla="*/ 4758 h 672"/>
                              <a:gd name="T4" fmla="+- 0 3908 3159"/>
                              <a:gd name="T5" fmla="*/ T4 w 5587"/>
                              <a:gd name="T6" fmla="+- 0 4758 4220"/>
                              <a:gd name="T7" fmla="*/ 4758 h 672"/>
                              <a:gd name="T8" fmla="+- 0 3908 3159"/>
                              <a:gd name="T9" fmla="*/ T8 w 5587"/>
                              <a:gd name="T10" fmla="+- 0 4802 4220"/>
                              <a:gd name="T11" fmla="*/ 4802 h 672"/>
                              <a:gd name="T12" fmla="+- 0 3909 3159"/>
                              <a:gd name="T13" fmla="*/ T12 w 5587"/>
                              <a:gd name="T14" fmla="+- 0 4809 4220"/>
                              <a:gd name="T15" fmla="*/ 4809 h 672"/>
                              <a:gd name="T16" fmla="+- 0 3910 3159"/>
                              <a:gd name="T17" fmla="*/ T16 w 5587"/>
                              <a:gd name="T18" fmla="+- 0 4815 4220"/>
                              <a:gd name="T19" fmla="*/ 4815 h 672"/>
                              <a:gd name="T20" fmla="+- 0 4436 3159"/>
                              <a:gd name="T21" fmla="*/ T20 w 5587"/>
                              <a:gd name="T22" fmla="+- 0 4815 4220"/>
                              <a:gd name="T23" fmla="*/ 4815 h 672"/>
                              <a:gd name="T24" fmla="+- 0 4436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1277" y="538"/>
                                </a:moveTo>
                                <a:lnTo>
                                  <a:pt x="749" y="538"/>
                                </a:lnTo>
                                <a:lnTo>
                                  <a:pt x="749" y="582"/>
                                </a:lnTo>
                                <a:lnTo>
                                  <a:pt x="750" y="589"/>
                                </a:lnTo>
                                <a:lnTo>
                                  <a:pt x="751" y="595"/>
                                </a:lnTo>
                                <a:lnTo>
                                  <a:pt x="1277" y="595"/>
                                </a:lnTo>
                                <a:lnTo>
                                  <a:pt x="1277"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70"/>
                        <wps:cNvSpPr>
                          <a:spLocks/>
                        </wps:cNvSpPr>
                        <wps:spPr bwMode="auto">
                          <a:xfrm>
                            <a:off x="3159" y="4220"/>
                            <a:ext cx="5587" cy="672"/>
                          </a:xfrm>
                          <a:custGeom>
                            <a:avLst/>
                            <a:gdLst>
                              <a:gd name="T0" fmla="+- 0 4052 3159"/>
                              <a:gd name="T1" fmla="*/ T0 w 5587"/>
                              <a:gd name="T2" fmla="+- 0 4604 4220"/>
                              <a:gd name="T3" fmla="*/ 4604 h 672"/>
                              <a:gd name="T4" fmla="+- 0 3908 3159"/>
                              <a:gd name="T5" fmla="*/ T4 w 5587"/>
                              <a:gd name="T6" fmla="+- 0 4604 4220"/>
                              <a:gd name="T7" fmla="*/ 4604 h 672"/>
                              <a:gd name="T8" fmla="+- 0 3908 3159"/>
                              <a:gd name="T9" fmla="*/ T8 w 5587"/>
                              <a:gd name="T10" fmla="+- 0 4662 4220"/>
                              <a:gd name="T11" fmla="*/ 4662 h 672"/>
                              <a:gd name="T12" fmla="+- 0 4052 3159"/>
                              <a:gd name="T13" fmla="*/ T12 w 5587"/>
                              <a:gd name="T14" fmla="+- 0 4662 4220"/>
                              <a:gd name="T15" fmla="*/ 4662 h 672"/>
                              <a:gd name="T16" fmla="+- 0 4052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893" y="384"/>
                                </a:moveTo>
                                <a:lnTo>
                                  <a:pt x="749" y="384"/>
                                </a:lnTo>
                                <a:lnTo>
                                  <a:pt x="749" y="442"/>
                                </a:lnTo>
                                <a:lnTo>
                                  <a:pt x="893" y="442"/>
                                </a:lnTo>
                                <a:lnTo>
                                  <a:pt x="893"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69"/>
                        <wps:cNvSpPr>
                          <a:spLocks/>
                        </wps:cNvSpPr>
                        <wps:spPr bwMode="auto">
                          <a:xfrm>
                            <a:off x="3159" y="4220"/>
                            <a:ext cx="5587" cy="672"/>
                          </a:xfrm>
                          <a:custGeom>
                            <a:avLst/>
                            <a:gdLst>
                              <a:gd name="T0" fmla="+- 0 4436 3159"/>
                              <a:gd name="T1" fmla="*/ T0 w 5587"/>
                              <a:gd name="T2" fmla="+- 0 4834 4220"/>
                              <a:gd name="T3" fmla="*/ 4834 h 672"/>
                              <a:gd name="T4" fmla="+- 0 3916 3159"/>
                              <a:gd name="T5" fmla="*/ T4 w 5587"/>
                              <a:gd name="T6" fmla="+- 0 4834 4220"/>
                              <a:gd name="T7" fmla="*/ 4834 h 672"/>
                              <a:gd name="T8" fmla="+- 0 3927 3159"/>
                              <a:gd name="T9" fmla="*/ T8 w 5587"/>
                              <a:gd name="T10" fmla="+- 0 4854 4220"/>
                              <a:gd name="T11" fmla="*/ 4854 h 672"/>
                              <a:gd name="T12" fmla="+- 0 3976 3159"/>
                              <a:gd name="T13" fmla="*/ T12 w 5587"/>
                              <a:gd name="T14" fmla="+- 0 4889 4220"/>
                              <a:gd name="T15" fmla="*/ 4889 h 672"/>
                              <a:gd name="T16" fmla="+- 0 4436 3159"/>
                              <a:gd name="T17" fmla="*/ T16 w 5587"/>
                              <a:gd name="T18" fmla="+- 0 4892 4220"/>
                              <a:gd name="T19" fmla="*/ 4892 h 672"/>
                              <a:gd name="T20" fmla="+- 0 4436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1277" y="614"/>
                                </a:moveTo>
                                <a:lnTo>
                                  <a:pt x="757" y="614"/>
                                </a:lnTo>
                                <a:lnTo>
                                  <a:pt x="768" y="634"/>
                                </a:lnTo>
                                <a:lnTo>
                                  <a:pt x="817" y="669"/>
                                </a:lnTo>
                                <a:lnTo>
                                  <a:pt x="1277" y="672"/>
                                </a:lnTo>
                                <a:lnTo>
                                  <a:pt x="1277"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68"/>
                        <wps:cNvSpPr>
                          <a:spLocks/>
                        </wps:cNvSpPr>
                        <wps:spPr bwMode="auto">
                          <a:xfrm>
                            <a:off x="3159" y="4220"/>
                            <a:ext cx="5587" cy="672"/>
                          </a:xfrm>
                          <a:custGeom>
                            <a:avLst/>
                            <a:gdLst>
                              <a:gd name="T0" fmla="+- 0 4052 3159"/>
                              <a:gd name="T1" fmla="*/ T0 w 5587"/>
                              <a:gd name="T2" fmla="+- 0 4681 4220"/>
                              <a:gd name="T3" fmla="*/ 4681 h 672"/>
                              <a:gd name="T4" fmla="+- 0 3908 3159"/>
                              <a:gd name="T5" fmla="*/ T4 w 5587"/>
                              <a:gd name="T6" fmla="+- 0 4681 4220"/>
                              <a:gd name="T7" fmla="*/ 4681 h 672"/>
                              <a:gd name="T8" fmla="+- 0 3908 3159"/>
                              <a:gd name="T9" fmla="*/ T8 w 5587"/>
                              <a:gd name="T10" fmla="+- 0 4738 4220"/>
                              <a:gd name="T11" fmla="*/ 4738 h 672"/>
                              <a:gd name="T12" fmla="+- 0 4052 3159"/>
                              <a:gd name="T13" fmla="*/ T12 w 5587"/>
                              <a:gd name="T14" fmla="+- 0 4738 4220"/>
                              <a:gd name="T15" fmla="*/ 4738 h 672"/>
                              <a:gd name="T16" fmla="+- 0 4052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893" y="461"/>
                                </a:moveTo>
                                <a:lnTo>
                                  <a:pt x="749" y="461"/>
                                </a:lnTo>
                                <a:lnTo>
                                  <a:pt x="749" y="518"/>
                                </a:lnTo>
                                <a:lnTo>
                                  <a:pt x="893" y="518"/>
                                </a:lnTo>
                                <a:lnTo>
                                  <a:pt x="893"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67"/>
                        <wps:cNvSpPr>
                          <a:spLocks/>
                        </wps:cNvSpPr>
                        <wps:spPr bwMode="auto">
                          <a:xfrm>
                            <a:off x="3159" y="4220"/>
                            <a:ext cx="5587" cy="672"/>
                          </a:xfrm>
                          <a:custGeom>
                            <a:avLst/>
                            <a:gdLst>
                              <a:gd name="T0" fmla="+- 0 4638 3159"/>
                              <a:gd name="T1" fmla="*/ T0 w 5587"/>
                              <a:gd name="T2" fmla="+- 0 4220 4220"/>
                              <a:gd name="T3" fmla="*/ 4220 h 672"/>
                              <a:gd name="T4" fmla="+- 0 4494 3159"/>
                              <a:gd name="T5" fmla="*/ T4 w 5587"/>
                              <a:gd name="T6" fmla="+- 0 4220 4220"/>
                              <a:gd name="T7" fmla="*/ 4220 h 672"/>
                              <a:gd name="T8" fmla="+- 0 4494 3159"/>
                              <a:gd name="T9" fmla="*/ T8 w 5587"/>
                              <a:gd name="T10" fmla="+- 0 4278 4220"/>
                              <a:gd name="T11" fmla="*/ 4278 h 672"/>
                              <a:gd name="T12" fmla="+- 0 4638 3159"/>
                              <a:gd name="T13" fmla="*/ T12 w 5587"/>
                              <a:gd name="T14" fmla="+- 0 4278 4220"/>
                              <a:gd name="T15" fmla="*/ 4278 h 672"/>
                              <a:gd name="T16" fmla="+- 0 4638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1479" y="0"/>
                                </a:moveTo>
                                <a:lnTo>
                                  <a:pt x="1335" y="0"/>
                                </a:lnTo>
                                <a:lnTo>
                                  <a:pt x="1335" y="58"/>
                                </a:lnTo>
                                <a:lnTo>
                                  <a:pt x="1479" y="58"/>
                                </a:lnTo>
                                <a:lnTo>
                                  <a:pt x="1479"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66"/>
                        <wps:cNvSpPr>
                          <a:spLocks/>
                        </wps:cNvSpPr>
                        <wps:spPr bwMode="auto">
                          <a:xfrm>
                            <a:off x="3159" y="4220"/>
                            <a:ext cx="5587" cy="672"/>
                          </a:xfrm>
                          <a:custGeom>
                            <a:avLst/>
                            <a:gdLst>
                              <a:gd name="T0" fmla="+- 0 4638 3159"/>
                              <a:gd name="T1" fmla="*/ T0 w 5587"/>
                              <a:gd name="T2" fmla="+- 0 4297 4220"/>
                              <a:gd name="T3" fmla="*/ 4297 h 672"/>
                              <a:gd name="T4" fmla="+- 0 4494 3159"/>
                              <a:gd name="T5" fmla="*/ T4 w 5587"/>
                              <a:gd name="T6" fmla="+- 0 4297 4220"/>
                              <a:gd name="T7" fmla="*/ 4297 h 672"/>
                              <a:gd name="T8" fmla="+- 0 4494 3159"/>
                              <a:gd name="T9" fmla="*/ T8 w 5587"/>
                              <a:gd name="T10" fmla="+- 0 4354 4220"/>
                              <a:gd name="T11" fmla="*/ 4354 h 672"/>
                              <a:gd name="T12" fmla="+- 0 4638 3159"/>
                              <a:gd name="T13" fmla="*/ T12 w 5587"/>
                              <a:gd name="T14" fmla="+- 0 4354 4220"/>
                              <a:gd name="T15" fmla="*/ 4354 h 672"/>
                              <a:gd name="T16" fmla="+- 0 4638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1479" y="77"/>
                                </a:moveTo>
                                <a:lnTo>
                                  <a:pt x="1335" y="77"/>
                                </a:lnTo>
                                <a:lnTo>
                                  <a:pt x="1335" y="134"/>
                                </a:lnTo>
                                <a:lnTo>
                                  <a:pt x="1479" y="134"/>
                                </a:lnTo>
                                <a:lnTo>
                                  <a:pt x="1479"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65"/>
                        <wps:cNvSpPr>
                          <a:spLocks/>
                        </wps:cNvSpPr>
                        <wps:spPr bwMode="auto">
                          <a:xfrm>
                            <a:off x="3159" y="4220"/>
                            <a:ext cx="5587" cy="672"/>
                          </a:xfrm>
                          <a:custGeom>
                            <a:avLst/>
                            <a:gdLst>
                              <a:gd name="T0" fmla="+- 0 4638 3159"/>
                              <a:gd name="T1" fmla="*/ T0 w 5587"/>
                              <a:gd name="T2" fmla="+- 0 4374 4220"/>
                              <a:gd name="T3" fmla="*/ 4374 h 672"/>
                              <a:gd name="T4" fmla="+- 0 4494 3159"/>
                              <a:gd name="T5" fmla="*/ T4 w 5587"/>
                              <a:gd name="T6" fmla="+- 0 4374 4220"/>
                              <a:gd name="T7" fmla="*/ 4374 h 672"/>
                              <a:gd name="T8" fmla="+- 0 4494 3159"/>
                              <a:gd name="T9" fmla="*/ T8 w 5587"/>
                              <a:gd name="T10" fmla="+- 0 4431 4220"/>
                              <a:gd name="T11" fmla="*/ 4431 h 672"/>
                              <a:gd name="T12" fmla="+- 0 4638 3159"/>
                              <a:gd name="T13" fmla="*/ T12 w 5587"/>
                              <a:gd name="T14" fmla="+- 0 4431 4220"/>
                              <a:gd name="T15" fmla="*/ 4431 h 672"/>
                              <a:gd name="T16" fmla="+- 0 4638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1479" y="154"/>
                                </a:moveTo>
                                <a:lnTo>
                                  <a:pt x="1335" y="154"/>
                                </a:lnTo>
                                <a:lnTo>
                                  <a:pt x="1335" y="211"/>
                                </a:lnTo>
                                <a:lnTo>
                                  <a:pt x="1479" y="211"/>
                                </a:lnTo>
                                <a:lnTo>
                                  <a:pt x="1479"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64"/>
                        <wps:cNvSpPr>
                          <a:spLocks/>
                        </wps:cNvSpPr>
                        <wps:spPr bwMode="auto">
                          <a:xfrm>
                            <a:off x="3159" y="4220"/>
                            <a:ext cx="5587" cy="672"/>
                          </a:xfrm>
                          <a:custGeom>
                            <a:avLst/>
                            <a:gdLst>
                              <a:gd name="T0" fmla="+- 0 4638 3159"/>
                              <a:gd name="T1" fmla="*/ T0 w 5587"/>
                              <a:gd name="T2" fmla="+- 0 4450 4220"/>
                              <a:gd name="T3" fmla="*/ 4450 h 672"/>
                              <a:gd name="T4" fmla="+- 0 4494 3159"/>
                              <a:gd name="T5" fmla="*/ T4 w 5587"/>
                              <a:gd name="T6" fmla="+- 0 4450 4220"/>
                              <a:gd name="T7" fmla="*/ 4450 h 672"/>
                              <a:gd name="T8" fmla="+- 0 4494 3159"/>
                              <a:gd name="T9" fmla="*/ T8 w 5587"/>
                              <a:gd name="T10" fmla="+- 0 4508 4220"/>
                              <a:gd name="T11" fmla="*/ 4508 h 672"/>
                              <a:gd name="T12" fmla="+- 0 4638 3159"/>
                              <a:gd name="T13" fmla="*/ T12 w 5587"/>
                              <a:gd name="T14" fmla="+- 0 4508 4220"/>
                              <a:gd name="T15" fmla="*/ 4508 h 672"/>
                              <a:gd name="T16" fmla="+- 0 4638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1479" y="230"/>
                                </a:moveTo>
                                <a:lnTo>
                                  <a:pt x="1335" y="230"/>
                                </a:lnTo>
                                <a:lnTo>
                                  <a:pt x="1335" y="288"/>
                                </a:lnTo>
                                <a:lnTo>
                                  <a:pt x="1479" y="288"/>
                                </a:lnTo>
                                <a:lnTo>
                                  <a:pt x="1479"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63"/>
                        <wps:cNvSpPr>
                          <a:spLocks/>
                        </wps:cNvSpPr>
                        <wps:spPr bwMode="auto">
                          <a:xfrm>
                            <a:off x="3159" y="4220"/>
                            <a:ext cx="5587" cy="672"/>
                          </a:xfrm>
                          <a:custGeom>
                            <a:avLst/>
                            <a:gdLst>
                              <a:gd name="T0" fmla="+- 0 4638 3159"/>
                              <a:gd name="T1" fmla="*/ T0 w 5587"/>
                              <a:gd name="T2" fmla="+- 0 4527 4220"/>
                              <a:gd name="T3" fmla="*/ 4527 h 672"/>
                              <a:gd name="T4" fmla="+- 0 4494 3159"/>
                              <a:gd name="T5" fmla="*/ T4 w 5587"/>
                              <a:gd name="T6" fmla="+- 0 4527 4220"/>
                              <a:gd name="T7" fmla="*/ 4527 h 672"/>
                              <a:gd name="T8" fmla="+- 0 4494 3159"/>
                              <a:gd name="T9" fmla="*/ T8 w 5587"/>
                              <a:gd name="T10" fmla="+- 0 4585 4220"/>
                              <a:gd name="T11" fmla="*/ 4585 h 672"/>
                              <a:gd name="T12" fmla="+- 0 4638 3159"/>
                              <a:gd name="T13" fmla="*/ T12 w 5587"/>
                              <a:gd name="T14" fmla="+- 0 4585 4220"/>
                              <a:gd name="T15" fmla="*/ 4585 h 672"/>
                              <a:gd name="T16" fmla="+- 0 4638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1479" y="307"/>
                                </a:moveTo>
                                <a:lnTo>
                                  <a:pt x="1335" y="307"/>
                                </a:lnTo>
                                <a:lnTo>
                                  <a:pt x="1335" y="365"/>
                                </a:lnTo>
                                <a:lnTo>
                                  <a:pt x="1479" y="365"/>
                                </a:lnTo>
                                <a:lnTo>
                                  <a:pt x="1479"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62"/>
                        <wps:cNvSpPr>
                          <a:spLocks/>
                        </wps:cNvSpPr>
                        <wps:spPr bwMode="auto">
                          <a:xfrm>
                            <a:off x="3159" y="4220"/>
                            <a:ext cx="5587" cy="672"/>
                          </a:xfrm>
                          <a:custGeom>
                            <a:avLst/>
                            <a:gdLst>
                              <a:gd name="T0" fmla="+- 0 4638 3159"/>
                              <a:gd name="T1" fmla="*/ T0 w 5587"/>
                              <a:gd name="T2" fmla="+- 0 4604 4220"/>
                              <a:gd name="T3" fmla="*/ 4604 h 672"/>
                              <a:gd name="T4" fmla="+- 0 4494 3159"/>
                              <a:gd name="T5" fmla="*/ T4 w 5587"/>
                              <a:gd name="T6" fmla="+- 0 4604 4220"/>
                              <a:gd name="T7" fmla="*/ 4604 h 672"/>
                              <a:gd name="T8" fmla="+- 0 4494 3159"/>
                              <a:gd name="T9" fmla="*/ T8 w 5587"/>
                              <a:gd name="T10" fmla="+- 0 4662 4220"/>
                              <a:gd name="T11" fmla="*/ 4662 h 672"/>
                              <a:gd name="T12" fmla="+- 0 4638 3159"/>
                              <a:gd name="T13" fmla="*/ T12 w 5587"/>
                              <a:gd name="T14" fmla="+- 0 4662 4220"/>
                              <a:gd name="T15" fmla="*/ 4662 h 672"/>
                              <a:gd name="T16" fmla="+- 0 4638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1479" y="384"/>
                                </a:moveTo>
                                <a:lnTo>
                                  <a:pt x="1335" y="384"/>
                                </a:lnTo>
                                <a:lnTo>
                                  <a:pt x="1335" y="442"/>
                                </a:lnTo>
                                <a:lnTo>
                                  <a:pt x="1479" y="442"/>
                                </a:lnTo>
                                <a:lnTo>
                                  <a:pt x="1479"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61"/>
                        <wps:cNvSpPr>
                          <a:spLocks/>
                        </wps:cNvSpPr>
                        <wps:spPr bwMode="auto">
                          <a:xfrm>
                            <a:off x="3159" y="4220"/>
                            <a:ext cx="5587" cy="672"/>
                          </a:xfrm>
                          <a:custGeom>
                            <a:avLst/>
                            <a:gdLst>
                              <a:gd name="T0" fmla="+- 0 4638 3159"/>
                              <a:gd name="T1" fmla="*/ T0 w 5587"/>
                              <a:gd name="T2" fmla="+- 0 4681 4220"/>
                              <a:gd name="T3" fmla="*/ 4681 h 672"/>
                              <a:gd name="T4" fmla="+- 0 4494 3159"/>
                              <a:gd name="T5" fmla="*/ T4 w 5587"/>
                              <a:gd name="T6" fmla="+- 0 4681 4220"/>
                              <a:gd name="T7" fmla="*/ 4681 h 672"/>
                              <a:gd name="T8" fmla="+- 0 4494 3159"/>
                              <a:gd name="T9" fmla="*/ T8 w 5587"/>
                              <a:gd name="T10" fmla="+- 0 4738 4220"/>
                              <a:gd name="T11" fmla="*/ 4738 h 672"/>
                              <a:gd name="T12" fmla="+- 0 4638 3159"/>
                              <a:gd name="T13" fmla="*/ T12 w 5587"/>
                              <a:gd name="T14" fmla="+- 0 4738 4220"/>
                              <a:gd name="T15" fmla="*/ 4738 h 672"/>
                              <a:gd name="T16" fmla="+- 0 4638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1479" y="461"/>
                                </a:moveTo>
                                <a:lnTo>
                                  <a:pt x="1335" y="461"/>
                                </a:lnTo>
                                <a:lnTo>
                                  <a:pt x="1335" y="518"/>
                                </a:lnTo>
                                <a:lnTo>
                                  <a:pt x="1479" y="518"/>
                                </a:lnTo>
                                <a:lnTo>
                                  <a:pt x="1479"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60"/>
                        <wps:cNvSpPr>
                          <a:spLocks/>
                        </wps:cNvSpPr>
                        <wps:spPr bwMode="auto">
                          <a:xfrm>
                            <a:off x="3159" y="4220"/>
                            <a:ext cx="5587" cy="672"/>
                          </a:xfrm>
                          <a:custGeom>
                            <a:avLst/>
                            <a:gdLst>
                              <a:gd name="T0" fmla="+- 0 4638 3159"/>
                              <a:gd name="T1" fmla="*/ T0 w 5587"/>
                              <a:gd name="T2" fmla="+- 0 4758 4220"/>
                              <a:gd name="T3" fmla="*/ 4758 h 672"/>
                              <a:gd name="T4" fmla="+- 0 4494 3159"/>
                              <a:gd name="T5" fmla="*/ T4 w 5587"/>
                              <a:gd name="T6" fmla="+- 0 4758 4220"/>
                              <a:gd name="T7" fmla="*/ 4758 h 672"/>
                              <a:gd name="T8" fmla="+- 0 4494 3159"/>
                              <a:gd name="T9" fmla="*/ T8 w 5587"/>
                              <a:gd name="T10" fmla="+- 0 4815 4220"/>
                              <a:gd name="T11" fmla="*/ 4815 h 672"/>
                              <a:gd name="T12" fmla="+- 0 4638 3159"/>
                              <a:gd name="T13" fmla="*/ T12 w 5587"/>
                              <a:gd name="T14" fmla="+- 0 4815 4220"/>
                              <a:gd name="T15" fmla="*/ 4815 h 672"/>
                              <a:gd name="T16" fmla="+- 0 4638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1479" y="538"/>
                                </a:moveTo>
                                <a:lnTo>
                                  <a:pt x="1335" y="538"/>
                                </a:lnTo>
                                <a:lnTo>
                                  <a:pt x="1335" y="595"/>
                                </a:lnTo>
                                <a:lnTo>
                                  <a:pt x="1479" y="595"/>
                                </a:lnTo>
                                <a:lnTo>
                                  <a:pt x="1479"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59"/>
                        <wps:cNvSpPr>
                          <a:spLocks/>
                        </wps:cNvSpPr>
                        <wps:spPr bwMode="auto">
                          <a:xfrm>
                            <a:off x="3159" y="4220"/>
                            <a:ext cx="5587" cy="672"/>
                          </a:xfrm>
                          <a:custGeom>
                            <a:avLst/>
                            <a:gdLst>
                              <a:gd name="T0" fmla="+- 0 4638 3159"/>
                              <a:gd name="T1" fmla="*/ T0 w 5587"/>
                              <a:gd name="T2" fmla="+- 0 4834 4220"/>
                              <a:gd name="T3" fmla="*/ 4834 h 672"/>
                              <a:gd name="T4" fmla="+- 0 4494 3159"/>
                              <a:gd name="T5" fmla="*/ T4 w 5587"/>
                              <a:gd name="T6" fmla="+- 0 4834 4220"/>
                              <a:gd name="T7" fmla="*/ 4834 h 672"/>
                              <a:gd name="T8" fmla="+- 0 4494 3159"/>
                              <a:gd name="T9" fmla="*/ T8 w 5587"/>
                              <a:gd name="T10" fmla="+- 0 4892 4220"/>
                              <a:gd name="T11" fmla="*/ 4892 h 672"/>
                              <a:gd name="T12" fmla="+- 0 4638 3159"/>
                              <a:gd name="T13" fmla="*/ T12 w 5587"/>
                              <a:gd name="T14" fmla="+- 0 4892 4220"/>
                              <a:gd name="T15" fmla="*/ 4892 h 672"/>
                              <a:gd name="T16" fmla="+- 0 4638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1479" y="614"/>
                                </a:moveTo>
                                <a:lnTo>
                                  <a:pt x="1335" y="614"/>
                                </a:lnTo>
                                <a:lnTo>
                                  <a:pt x="1335" y="672"/>
                                </a:lnTo>
                                <a:lnTo>
                                  <a:pt x="1479" y="672"/>
                                </a:lnTo>
                                <a:lnTo>
                                  <a:pt x="1479"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58"/>
                        <wps:cNvSpPr>
                          <a:spLocks/>
                        </wps:cNvSpPr>
                        <wps:spPr bwMode="auto">
                          <a:xfrm>
                            <a:off x="3159" y="4220"/>
                            <a:ext cx="5587" cy="672"/>
                          </a:xfrm>
                          <a:custGeom>
                            <a:avLst/>
                            <a:gdLst>
                              <a:gd name="T0" fmla="+- 0 4839 3159"/>
                              <a:gd name="T1" fmla="*/ T0 w 5587"/>
                              <a:gd name="T2" fmla="+- 0 4220 4220"/>
                              <a:gd name="T3" fmla="*/ 4220 h 672"/>
                              <a:gd name="T4" fmla="+- 0 4695 3159"/>
                              <a:gd name="T5" fmla="*/ T4 w 5587"/>
                              <a:gd name="T6" fmla="+- 0 4220 4220"/>
                              <a:gd name="T7" fmla="*/ 4220 h 672"/>
                              <a:gd name="T8" fmla="+- 0 4695 3159"/>
                              <a:gd name="T9" fmla="*/ T8 w 5587"/>
                              <a:gd name="T10" fmla="+- 0 4278 4220"/>
                              <a:gd name="T11" fmla="*/ 4278 h 672"/>
                              <a:gd name="T12" fmla="+- 0 4839 3159"/>
                              <a:gd name="T13" fmla="*/ T12 w 5587"/>
                              <a:gd name="T14" fmla="+- 0 4278 4220"/>
                              <a:gd name="T15" fmla="*/ 4278 h 672"/>
                              <a:gd name="T16" fmla="+- 0 4839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1680" y="0"/>
                                </a:moveTo>
                                <a:lnTo>
                                  <a:pt x="1536" y="0"/>
                                </a:lnTo>
                                <a:lnTo>
                                  <a:pt x="1536" y="58"/>
                                </a:lnTo>
                                <a:lnTo>
                                  <a:pt x="1680" y="58"/>
                                </a:lnTo>
                                <a:lnTo>
                                  <a:pt x="168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57"/>
                        <wps:cNvSpPr>
                          <a:spLocks/>
                        </wps:cNvSpPr>
                        <wps:spPr bwMode="auto">
                          <a:xfrm>
                            <a:off x="3159" y="4220"/>
                            <a:ext cx="5587" cy="672"/>
                          </a:xfrm>
                          <a:custGeom>
                            <a:avLst/>
                            <a:gdLst>
                              <a:gd name="T0" fmla="+- 0 4839 3159"/>
                              <a:gd name="T1" fmla="*/ T0 w 5587"/>
                              <a:gd name="T2" fmla="+- 0 4297 4220"/>
                              <a:gd name="T3" fmla="*/ 4297 h 672"/>
                              <a:gd name="T4" fmla="+- 0 4695 3159"/>
                              <a:gd name="T5" fmla="*/ T4 w 5587"/>
                              <a:gd name="T6" fmla="+- 0 4297 4220"/>
                              <a:gd name="T7" fmla="*/ 4297 h 672"/>
                              <a:gd name="T8" fmla="+- 0 4695 3159"/>
                              <a:gd name="T9" fmla="*/ T8 w 5587"/>
                              <a:gd name="T10" fmla="+- 0 4354 4220"/>
                              <a:gd name="T11" fmla="*/ 4354 h 672"/>
                              <a:gd name="T12" fmla="+- 0 4839 3159"/>
                              <a:gd name="T13" fmla="*/ T12 w 5587"/>
                              <a:gd name="T14" fmla="+- 0 4354 4220"/>
                              <a:gd name="T15" fmla="*/ 4354 h 672"/>
                              <a:gd name="T16" fmla="+- 0 4839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1680" y="77"/>
                                </a:moveTo>
                                <a:lnTo>
                                  <a:pt x="1536" y="77"/>
                                </a:lnTo>
                                <a:lnTo>
                                  <a:pt x="1536" y="134"/>
                                </a:lnTo>
                                <a:lnTo>
                                  <a:pt x="1680" y="134"/>
                                </a:lnTo>
                                <a:lnTo>
                                  <a:pt x="1680"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56"/>
                        <wps:cNvSpPr>
                          <a:spLocks/>
                        </wps:cNvSpPr>
                        <wps:spPr bwMode="auto">
                          <a:xfrm>
                            <a:off x="3159" y="4220"/>
                            <a:ext cx="5587" cy="672"/>
                          </a:xfrm>
                          <a:custGeom>
                            <a:avLst/>
                            <a:gdLst>
                              <a:gd name="T0" fmla="+- 0 4839 3159"/>
                              <a:gd name="T1" fmla="*/ T0 w 5587"/>
                              <a:gd name="T2" fmla="+- 0 4374 4220"/>
                              <a:gd name="T3" fmla="*/ 4374 h 672"/>
                              <a:gd name="T4" fmla="+- 0 4695 3159"/>
                              <a:gd name="T5" fmla="*/ T4 w 5587"/>
                              <a:gd name="T6" fmla="+- 0 4374 4220"/>
                              <a:gd name="T7" fmla="*/ 4374 h 672"/>
                              <a:gd name="T8" fmla="+- 0 4695 3159"/>
                              <a:gd name="T9" fmla="*/ T8 w 5587"/>
                              <a:gd name="T10" fmla="+- 0 4431 4220"/>
                              <a:gd name="T11" fmla="*/ 4431 h 672"/>
                              <a:gd name="T12" fmla="+- 0 4839 3159"/>
                              <a:gd name="T13" fmla="*/ T12 w 5587"/>
                              <a:gd name="T14" fmla="+- 0 4431 4220"/>
                              <a:gd name="T15" fmla="*/ 4431 h 672"/>
                              <a:gd name="T16" fmla="+- 0 4839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1680" y="154"/>
                                </a:moveTo>
                                <a:lnTo>
                                  <a:pt x="1536" y="154"/>
                                </a:lnTo>
                                <a:lnTo>
                                  <a:pt x="1536" y="211"/>
                                </a:lnTo>
                                <a:lnTo>
                                  <a:pt x="1680" y="211"/>
                                </a:lnTo>
                                <a:lnTo>
                                  <a:pt x="1680"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55"/>
                        <wps:cNvSpPr>
                          <a:spLocks/>
                        </wps:cNvSpPr>
                        <wps:spPr bwMode="auto">
                          <a:xfrm>
                            <a:off x="3159" y="4220"/>
                            <a:ext cx="5587" cy="672"/>
                          </a:xfrm>
                          <a:custGeom>
                            <a:avLst/>
                            <a:gdLst>
                              <a:gd name="T0" fmla="+- 0 4839 3159"/>
                              <a:gd name="T1" fmla="*/ T0 w 5587"/>
                              <a:gd name="T2" fmla="+- 0 4450 4220"/>
                              <a:gd name="T3" fmla="*/ 4450 h 672"/>
                              <a:gd name="T4" fmla="+- 0 4695 3159"/>
                              <a:gd name="T5" fmla="*/ T4 w 5587"/>
                              <a:gd name="T6" fmla="+- 0 4450 4220"/>
                              <a:gd name="T7" fmla="*/ 4450 h 672"/>
                              <a:gd name="T8" fmla="+- 0 4695 3159"/>
                              <a:gd name="T9" fmla="*/ T8 w 5587"/>
                              <a:gd name="T10" fmla="+- 0 4508 4220"/>
                              <a:gd name="T11" fmla="*/ 4508 h 672"/>
                              <a:gd name="T12" fmla="+- 0 4839 3159"/>
                              <a:gd name="T13" fmla="*/ T12 w 5587"/>
                              <a:gd name="T14" fmla="+- 0 4508 4220"/>
                              <a:gd name="T15" fmla="*/ 4508 h 672"/>
                              <a:gd name="T16" fmla="+- 0 4839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1680" y="230"/>
                                </a:moveTo>
                                <a:lnTo>
                                  <a:pt x="1536" y="230"/>
                                </a:lnTo>
                                <a:lnTo>
                                  <a:pt x="1536" y="288"/>
                                </a:lnTo>
                                <a:lnTo>
                                  <a:pt x="1680" y="288"/>
                                </a:lnTo>
                                <a:lnTo>
                                  <a:pt x="1680"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54"/>
                        <wps:cNvSpPr>
                          <a:spLocks/>
                        </wps:cNvSpPr>
                        <wps:spPr bwMode="auto">
                          <a:xfrm>
                            <a:off x="3159" y="4220"/>
                            <a:ext cx="5587" cy="672"/>
                          </a:xfrm>
                          <a:custGeom>
                            <a:avLst/>
                            <a:gdLst>
                              <a:gd name="T0" fmla="+- 0 4839 3159"/>
                              <a:gd name="T1" fmla="*/ T0 w 5587"/>
                              <a:gd name="T2" fmla="+- 0 4527 4220"/>
                              <a:gd name="T3" fmla="*/ 4527 h 672"/>
                              <a:gd name="T4" fmla="+- 0 4695 3159"/>
                              <a:gd name="T5" fmla="*/ T4 w 5587"/>
                              <a:gd name="T6" fmla="+- 0 4527 4220"/>
                              <a:gd name="T7" fmla="*/ 4527 h 672"/>
                              <a:gd name="T8" fmla="+- 0 4695 3159"/>
                              <a:gd name="T9" fmla="*/ T8 w 5587"/>
                              <a:gd name="T10" fmla="+- 0 4585 4220"/>
                              <a:gd name="T11" fmla="*/ 4585 h 672"/>
                              <a:gd name="T12" fmla="+- 0 4839 3159"/>
                              <a:gd name="T13" fmla="*/ T12 w 5587"/>
                              <a:gd name="T14" fmla="+- 0 4585 4220"/>
                              <a:gd name="T15" fmla="*/ 4585 h 672"/>
                              <a:gd name="T16" fmla="+- 0 4839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1680" y="307"/>
                                </a:moveTo>
                                <a:lnTo>
                                  <a:pt x="1536" y="307"/>
                                </a:lnTo>
                                <a:lnTo>
                                  <a:pt x="1536" y="365"/>
                                </a:lnTo>
                                <a:lnTo>
                                  <a:pt x="1680" y="365"/>
                                </a:lnTo>
                                <a:lnTo>
                                  <a:pt x="1680"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53"/>
                        <wps:cNvSpPr>
                          <a:spLocks/>
                        </wps:cNvSpPr>
                        <wps:spPr bwMode="auto">
                          <a:xfrm>
                            <a:off x="3159" y="4220"/>
                            <a:ext cx="5587" cy="672"/>
                          </a:xfrm>
                          <a:custGeom>
                            <a:avLst/>
                            <a:gdLst>
                              <a:gd name="T0" fmla="+- 0 5223 3159"/>
                              <a:gd name="T1" fmla="*/ T0 w 5587"/>
                              <a:gd name="T2" fmla="+- 0 4758 4220"/>
                              <a:gd name="T3" fmla="*/ 4758 h 672"/>
                              <a:gd name="T4" fmla="+- 0 4695 3159"/>
                              <a:gd name="T5" fmla="*/ T4 w 5587"/>
                              <a:gd name="T6" fmla="+- 0 4758 4220"/>
                              <a:gd name="T7" fmla="*/ 4758 h 672"/>
                              <a:gd name="T8" fmla="+- 0 4695 3159"/>
                              <a:gd name="T9" fmla="*/ T8 w 5587"/>
                              <a:gd name="T10" fmla="+- 0 4802 4220"/>
                              <a:gd name="T11" fmla="*/ 4802 h 672"/>
                              <a:gd name="T12" fmla="+- 0 4696 3159"/>
                              <a:gd name="T13" fmla="*/ T12 w 5587"/>
                              <a:gd name="T14" fmla="+- 0 4809 4220"/>
                              <a:gd name="T15" fmla="*/ 4809 h 672"/>
                              <a:gd name="T16" fmla="+- 0 4697 3159"/>
                              <a:gd name="T17" fmla="*/ T16 w 5587"/>
                              <a:gd name="T18" fmla="+- 0 4815 4220"/>
                              <a:gd name="T19" fmla="*/ 4815 h 672"/>
                              <a:gd name="T20" fmla="+- 0 5223 3159"/>
                              <a:gd name="T21" fmla="*/ T20 w 5587"/>
                              <a:gd name="T22" fmla="+- 0 4815 4220"/>
                              <a:gd name="T23" fmla="*/ 4815 h 672"/>
                              <a:gd name="T24" fmla="+- 0 5223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2064" y="538"/>
                                </a:moveTo>
                                <a:lnTo>
                                  <a:pt x="1536" y="538"/>
                                </a:lnTo>
                                <a:lnTo>
                                  <a:pt x="1536" y="582"/>
                                </a:lnTo>
                                <a:lnTo>
                                  <a:pt x="1537" y="589"/>
                                </a:lnTo>
                                <a:lnTo>
                                  <a:pt x="1538" y="595"/>
                                </a:lnTo>
                                <a:lnTo>
                                  <a:pt x="2064" y="595"/>
                                </a:lnTo>
                                <a:lnTo>
                                  <a:pt x="2064"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52"/>
                        <wps:cNvSpPr>
                          <a:spLocks/>
                        </wps:cNvSpPr>
                        <wps:spPr bwMode="auto">
                          <a:xfrm>
                            <a:off x="3159" y="4220"/>
                            <a:ext cx="5587" cy="672"/>
                          </a:xfrm>
                          <a:custGeom>
                            <a:avLst/>
                            <a:gdLst>
                              <a:gd name="T0" fmla="+- 0 4839 3159"/>
                              <a:gd name="T1" fmla="*/ T0 w 5587"/>
                              <a:gd name="T2" fmla="+- 0 4604 4220"/>
                              <a:gd name="T3" fmla="*/ 4604 h 672"/>
                              <a:gd name="T4" fmla="+- 0 4695 3159"/>
                              <a:gd name="T5" fmla="*/ T4 w 5587"/>
                              <a:gd name="T6" fmla="+- 0 4604 4220"/>
                              <a:gd name="T7" fmla="*/ 4604 h 672"/>
                              <a:gd name="T8" fmla="+- 0 4695 3159"/>
                              <a:gd name="T9" fmla="*/ T8 w 5587"/>
                              <a:gd name="T10" fmla="+- 0 4662 4220"/>
                              <a:gd name="T11" fmla="*/ 4662 h 672"/>
                              <a:gd name="T12" fmla="+- 0 4839 3159"/>
                              <a:gd name="T13" fmla="*/ T12 w 5587"/>
                              <a:gd name="T14" fmla="+- 0 4662 4220"/>
                              <a:gd name="T15" fmla="*/ 4662 h 672"/>
                              <a:gd name="T16" fmla="+- 0 4839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1680" y="384"/>
                                </a:moveTo>
                                <a:lnTo>
                                  <a:pt x="1536" y="384"/>
                                </a:lnTo>
                                <a:lnTo>
                                  <a:pt x="1536" y="442"/>
                                </a:lnTo>
                                <a:lnTo>
                                  <a:pt x="1680" y="442"/>
                                </a:lnTo>
                                <a:lnTo>
                                  <a:pt x="1680"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51"/>
                        <wps:cNvSpPr>
                          <a:spLocks/>
                        </wps:cNvSpPr>
                        <wps:spPr bwMode="auto">
                          <a:xfrm>
                            <a:off x="3159" y="4220"/>
                            <a:ext cx="5587" cy="672"/>
                          </a:xfrm>
                          <a:custGeom>
                            <a:avLst/>
                            <a:gdLst>
                              <a:gd name="T0" fmla="+- 0 5223 3159"/>
                              <a:gd name="T1" fmla="*/ T0 w 5587"/>
                              <a:gd name="T2" fmla="+- 0 4834 4220"/>
                              <a:gd name="T3" fmla="*/ 4834 h 672"/>
                              <a:gd name="T4" fmla="+- 0 4703 3159"/>
                              <a:gd name="T5" fmla="*/ T4 w 5587"/>
                              <a:gd name="T6" fmla="+- 0 4834 4220"/>
                              <a:gd name="T7" fmla="*/ 4834 h 672"/>
                              <a:gd name="T8" fmla="+- 0 4714 3159"/>
                              <a:gd name="T9" fmla="*/ T8 w 5587"/>
                              <a:gd name="T10" fmla="+- 0 4854 4220"/>
                              <a:gd name="T11" fmla="*/ 4854 h 672"/>
                              <a:gd name="T12" fmla="+- 0 4763 3159"/>
                              <a:gd name="T13" fmla="*/ T12 w 5587"/>
                              <a:gd name="T14" fmla="+- 0 4889 4220"/>
                              <a:gd name="T15" fmla="*/ 4889 h 672"/>
                              <a:gd name="T16" fmla="+- 0 5223 3159"/>
                              <a:gd name="T17" fmla="*/ T16 w 5587"/>
                              <a:gd name="T18" fmla="+- 0 4892 4220"/>
                              <a:gd name="T19" fmla="*/ 4892 h 672"/>
                              <a:gd name="T20" fmla="+- 0 5223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2064" y="614"/>
                                </a:moveTo>
                                <a:lnTo>
                                  <a:pt x="1544" y="614"/>
                                </a:lnTo>
                                <a:lnTo>
                                  <a:pt x="1555" y="634"/>
                                </a:lnTo>
                                <a:lnTo>
                                  <a:pt x="1604" y="669"/>
                                </a:lnTo>
                                <a:lnTo>
                                  <a:pt x="2064" y="672"/>
                                </a:lnTo>
                                <a:lnTo>
                                  <a:pt x="2064"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50"/>
                        <wps:cNvSpPr>
                          <a:spLocks/>
                        </wps:cNvSpPr>
                        <wps:spPr bwMode="auto">
                          <a:xfrm>
                            <a:off x="3159" y="4220"/>
                            <a:ext cx="5587" cy="672"/>
                          </a:xfrm>
                          <a:custGeom>
                            <a:avLst/>
                            <a:gdLst>
                              <a:gd name="T0" fmla="+- 0 4839 3159"/>
                              <a:gd name="T1" fmla="*/ T0 w 5587"/>
                              <a:gd name="T2" fmla="+- 0 4681 4220"/>
                              <a:gd name="T3" fmla="*/ 4681 h 672"/>
                              <a:gd name="T4" fmla="+- 0 4695 3159"/>
                              <a:gd name="T5" fmla="*/ T4 w 5587"/>
                              <a:gd name="T6" fmla="+- 0 4681 4220"/>
                              <a:gd name="T7" fmla="*/ 4681 h 672"/>
                              <a:gd name="T8" fmla="+- 0 4695 3159"/>
                              <a:gd name="T9" fmla="*/ T8 w 5587"/>
                              <a:gd name="T10" fmla="+- 0 4738 4220"/>
                              <a:gd name="T11" fmla="*/ 4738 h 672"/>
                              <a:gd name="T12" fmla="+- 0 4839 3159"/>
                              <a:gd name="T13" fmla="*/ T12 w 5587"/>
                              <a:gd name="T14" fmla="+- 0 4738 4220"/>
                              <a:gd name="T15" fmla="*/ 4738 h 672"/>
                              <a:gd name="T16" fmla="+- 0 4839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1680" y="461"/>
                                </a:moveTo>
                                <a:lnTo>
                                  <a:pt x="1536" y="461"/>
                                </a:lnTo>
                                <a:lnTo>
                                  <a:pt x="1536" y="518"/>
                                </a:lnTo>
                                <a:lnTo>
                                  <a:pt x="1680" y="518"/>
                                </a:lnTo>
                                <a:lnTo>
                                  <a:pt x="1680"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49"/>
                        <wps:cNvSpPr>
                          <a:spLocks/>
                        </wps:cNvSpPr>
                        <wps:spPr bwMode="auto">
                          <a:xfrm>
                            <a:off x="3159" y="4220"/>
                            <a:ext cx="5587" cy="672"/>
                          </a:xfrm>
                          <a:custGeom>
                            <a:avLst/>
                            <a:gdLst>
                              <a:gd name="T0" fmla="+- 0 5425 3159"/>
                              <a:gd name="T1" fmla="*/ T0 w 5587"/>
                              <a:gd name="T2" fmla="+- 0 4220 4220"/>
                              <a:gd name="T3" fmla="*/ 4220 h 672"/>
                              <a:gd name="T4" fmla="+- 0 5281 3159"/>
                              <a:gd name="T5" fmla="*/ T4 w 5587"/>
                              <a:gd name="T6" fmla="+- 0 4220 4220"/>
                              <a:gd name="T7" fmla="*/ 4220 h 672"/>
                              <a:gd name="T8" fmla="+- 0 5281 3159"/>
                              <a:gd name="T9" fmla="*/ T8 w 5587"/>
                              <a:gd name="T10" fmla="+- 0 4278 4220"/>
                              <a:gd name="T11" fmla="*/ 4278 h 672"/>
                              <a:gd name="T12" fmla="+- 0 5425 3159"/>
                              <a:gd name="T13" fmla="*/ T12 w 5587"/>
                              <a:gd name="T14" fmla="+- 0 4278 4220"/>
                              <a:gd name="T15" fmla="*/ 4278 h 672"/>
                              <a:gd name="T16" fmla="+- 0 5425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2266" y="0"/>
                                </a:moveTo>
                                <a:lnTo>
                                  <a:pt x="2122" y="0"/>
                                </a:lnTo>
                                <a:lnTo>
                                  <a:pt x="2122" y="58"/>
                                </a:lnTo>
                                <a:lnTo>
                                  <a:pt x="2266" y="58"/>
                                </a:lnTo>
                                <a:lnTo>
                                  <a:pt x="226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48"/>
                        <wps:cNvSpPr>
                          <a:spLocks/>
                        </wps:cNvSpPr>
                        <wps:spPr bwMode="auto">
                          <a:xfrm>
                            <a:off x="3159" y="4220"/>
                            <a:ext cx="5587" cy="672"/>
                          </a:xfrm>
                          <a:custGeom>
                            <a:avLst/>
                            <a:gdLst>
                              <a:gd name="T0" fmla="+- 0 5425 3159"/>
                              <a:gd name="T1" fmla="*/ T0 w 5587"/>
                              <a:gd name="T2" fmla="+- 0 4297 4220"/>
                              <a:gd name="T3" fmla="*/ 4297 h 672"/>
                              <a:gd name="T4" fmla="+- 0 5281 3159"/>
                              <a:gd name="T5" fmla="*/ T4 w 5587"/>
                              <a:gd name="T6" fmla="+- 0 4297 4220"/>
                              <a:gd name="T7" fmla="*/ 4297 h 672"/>
                              <a:gd name="T8" fmla="+- 0 5281 3159"/>
                              <a:gd name="T9" fmla="*/ T8 w 5587"/>
                              <a:gd name="T10" fmla="+- 0 4354 4220"/>
                              <a:gd name="T11" fmla="*/ 4354 h 672"/>
                              <a:gd name="T12" fmla="+- 0 5425 3159"/>
                              <a:gd name="T13" fmla="*/ T12 w 5587"/>
                              <a:gd name="T14" fmla="+- 0 4354 4220"/>
                              <a:gd name="T15" fmla="*/ 4354 h 672"/>
                              <a:gd name="T16" fmla="+- 0 5425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2266" y="77"/>
                                </a:moveTo>
                                <a:lnTo>
                                  <a:pt x="2122" y="77"/>
                                </a:lnTo>
                                <a:lnTo>
                                  <a:pt x="2122" y="134"/>
                                </a:lnTo>
                                <a:lnTo>
                                  <a:pt x="2266" y="134"/>
                                </a:lnTo>
                                <a:lnTo>
                                  <a:pt x="2266"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47"/>
                        <wps:cNvSpPr>
                          <a:spLocks/>
                        </wps:cNvSpPr>
                        <wps:spPr bwMode="auto">
                          <a:xfrm>
                            <a:off x="3159" y="4220"/>
                            <a:ext cx="5587" cy="672"/>
                          </a:xfrm>
                          <a:custGeom>
                            <a:avLst/>
                            <a:gdLst>
                              <a:gd name="T0" fmla="+- 0 5425 3159"/>
                              <a:gd name="T1" fmla="*/ T0 w 5587"/>
                              <a:gd name="T2" fmla="+- 0 4374 4220"/>
                              <a:gd name="T3" fmla="*/ 4374 h 672"/>
                              <a:gd name="T4" fmla="+- 0 5281 3159"/>
                              <a:gd name="T5" fmla="*/ T4 w 5587"/>
                              <a:gd name="T6" fmla="+- 0 4374 4220"/>
                              <a:gd name="T7" fmla="*/ 4374 h 672"/>
                              <a:gd name="T8" fmla="+- 0 5281 3159"/>
                              <a:gd name="T9" fmla="*/ T8 w 5587"/>
                              <a:gd name="T10" fmla="+- 0 4431 4220"/>
                              <a:gd name="T11" fmla="*/ 4431 h 672"/>
                              <a:gd name="T12" fmla="+- 0 5425 3159"/>
                              <a:gd name="T13" fmla="*/ T12 w 5587"/>
                              <a:gd name="T14" fmla="+- 0 4431 4220"/>
                              <a:gd name="T15" fmla="*/ 4431 h 672"/>
                              <a:gd name="T16" fmla="+- 0 5425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2266" y="154"/>
                                </a:moveTo>
                                <a:lnTo>
                                  <a:pt x="2122" y="154"/>
                                </a:lnTo>
                                <a:lnTo>
                                  <a:pt x="2122" y="211"/>
                                </a:lnTo>
                                <a:lnTo>
                                  <a:pt x="2266" y="211"/>
                                </a:lnTo>
                                <a:lnTo>
                                  <a:pt x="2266"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46"/>
                        <wps:cNvSpPr>
                          <a:spLocks/>
                        </wps:cNvSpPr>
                        <wps:spPr bwMode="auto">
                          <a:xfrm>
                            <a:off x="3159" y="4220"/>
                            <a:ext cx="5587" cy="672"/>
                          </a:xfrm>
                          <a:custGeom>
                            <a:avLst/>
                            <a:gdLst>
                              <a:gd name="T0" fmla="+- 0 5425 3159"/>
                              <a:gd name="T1" fmla="*/ T0 w 5587"/>
                              <a:gd name="T2" fmla="+- 0 4450 4220"/>
                              <a:gd name="T3" fmla="*/ 4450 h 672"/>
                              <a:gd name="T4" fmla="+- 0 5281 3159"/>
                              <a:gd name="T5" fmla="*/ T4 w 5587"/>
                              <a:gd name="T6" fmla="+- 0 4450 4220"/>
                              <a:gd name="T7" fmla="*/ 4450 h 672"/>
                              <a:gd name="T8" fmla="+- 0 5281 3159"/>
                              <a:gd name="T9" fmla="*/ T8 w 5587"/>
                              <a:gd name="T10" fmla="+- 0 4508 4220"/>
                              <a:gd name="T11" fmla="*/ 4508 h 672"/>
                              <a:gd name="T12" fmla="+- 0 5425 3159"/>
                              <a:gd name="T13" fmla="*/ T12 w 5587"/>
                              <a:gd name="T14" fmla="+- 0 4508 4220"/>
                              <a:gd name="T15" fmla="*/ 4508 h 672"/>
                              <a:gd name="T16" fmla="+- 0 5425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2266" y="230"/>
                                </a:moveTo>
                                <a:lnTo>
                                  <a:pt x="2122" y="230"/>
                                </a:lnTo>
                                <a:lnTo>
                                  <a:pt x="2122" y="288"/>
                                </a:lnTo>
                                <a:lnTo>
                                  <a:pt x="2266" y="288"/>
                                </a:lnTo>
                                <a:lnTo>
                                  <a:pt x="2266"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45"/>
                        <wps:cNvSpPr>
                          <a:spLocks/>
                        </wps:cNvSpPr>
                        <wps:spPr bwMode="auto">
                          <a:xfrm>
                            <a:off x="3159" y="4220"/>
                            <a:ext cx="5587" cy="672"/>
                          </a:xfrm>
                          <a:custGeom>
                            <a:avLst/>
                            <a:gdLst>
                              <a:gd name="T0" fmla="+- 0 5425 3159"/>
                              <a:gd name="T1" fmla="*/ T0 w 5587"/>
                              <a:gd name="T2" fmla="+- 0 4527 4220"/>
                              <a:gd name="T3" fmla="*/ 4527 h 672"/>
                              <a:gd name="T4" fmla="+- 0 5281 3159"/>
                              <a:gd name="T5" fmla="*/ T4 w 5587"/>
                              <a:gd name="T6" fmla="+- 0 4527 4220"/>
                              <a:gd name="T7" fmla="*/ 4527 h 672"/>
                              <a:gd name="T8" fmla="+- 0 5281 3159"/>
                              <a:gd name="T9" fmla="*/ T8 w 5587"/>
                              <a:gd name="T10" fmla="+- 0 4585 4220"/>
                              <a:gd name="T11" fmla="*/ 4585 h 672"/>
                              <a:gd name="T12" fmla="+- 0 5425 3159"/>
                              <a:gd name="T13" fmla="*/ T12 w 5587"/>
                              <a:gd name="T14" fmla="+- 0 4585 4220"/>
                              <a:gd name="T15" fmla="*/ 4585 h 672"/>
                              <a:gd name="T16" fmla="+- 0 5425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2266" y="307"/>
                                </a:moveTo>
                                <a:lnTo>
                                  <a:pt x="2122" y="307"/>
                                </a:lnTo>
                                <a:lnTo>
                                  <a:pt x="2122" y="365"/>
                                </a:lnTo>
                                <a:lnTo>
                                  <a:pt x="2266" y="365"/>
                                </a:lnTo>
                                <a:lnTo>
                                  <a:pt x="2266"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44"/>
                        <wps:cNvSpPr>
                          <a:spLocks/>
                        </wps:cNvSpPr>
                        <wps:spPr bwMode="auto">
                          <a:xfrm>
                            <a:off x="3159" y="4220"/>
                            <a:ext cx="5587" cy="672"/>
                          </a:xfrm>
                          <a:custGeom>
                            <a:avLst/>
                            <a:gdLst>
                              <a:gd name="T0" fmla="+- 0 5425 3159"/>
                              <a:gd name="T1" fmla="*/ T0 w 5587"/>
                              <a:gd name="T2" fmla="+- 0 4604 4220"/>
                              <a:gd name="T3" fmla="*/ 4604 h 672"/>
                              <a:gd name="T4" fmla="+- 0 5281 3159"/>
                              <a:gd name="T5" fmla="*/ T4 w 5587"/>
                              <a:gd name="T6" fmla="+- 0 4604 4220"/>
                              <a:gd name="T7" fmla="*/ 4604 h 672"/>
                              <a:gd name="T8" fmla="+- 0 5281 3159"/>
                              <a:gd name="T9" fmla="*/ T8 w 5587"/>
                              <a:gd name="T10" fmla="+- 0 4662 4220"/>
                              <a:gd name="T11" fmla="*/ 4662 h 672"/>
                              <a:gd name="T12" fmla="+- 0 5425 3159"/>
                              <a:gd name="T13" fmla="*/ T12 w 5587"/>
                              <a:gd name="T14" fmla="+- 0 4662 4220"/>
                              <a:gd name="T15" fmla="*/ 4662 h 672"/>
                              <a:gd name="T16" fmla="+- 0 5425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2266" y="384"/>
                                </a:moveTo>
                                <a:lnTo>
                                  <a:pt x="2122" y="384"/>
                                </a:lnTo>
                                <a:lnTo>
                                  <a:pt x="2122" y="442"/>
                                </a:lnTo>
                                <a:lnTo>
                                  <a:pt x="2266" y="442"/>
                                </a:lnTo>
                                <a:lnTo>
                                  <a:pt x="2266"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43"/>
                        <wps:cNvSpPr>
                          <a:spLocks/>
                        </wps:cNvSpPr>
                        <wps:spPr bwMode="auto">
                          <a:xfrm>
                            <a:off x="3159" y="4220"/>
                            <a:ext cx="5587" cy="672"/>
                          </a:xfrm>
                          <a:custGeom>
                            <a:avLst/>
                            <a:gdLst>
                              <a:gd name="T0" fmla="+- 0 5425 3159"/>
                              <a:gd name="T1" fmla="*/ T0 w 5587"/>
                              <a:gd name="T2" fmla="+- 0 4681 4220"/>
                              <a:gd name="T3" fmla="*/ 4681 h 672"/>
                              <a:gd name="T4" fmla="+- 0 5281 3159"/>
                              <a:gd name="T5" fmla="*/ T4 w 5587"/>
                              <a:gd name="T6" fmla="+- 0 4681 4220"/>
                              <a:gd name="T7" fmla="*/ 4681 h 672"/>
                              <a:gd name="T8" fmla="+- 0 5281 3159"/>
                              <a:gd name="T9" fmla="*/ T8 w 5587"/>
                              <a:gd name="T10" fmla="+- 0 4738 4220"/>
                              <a:gd name="T11" fmla="*/ 4738 h 672"/>
                              <a:gd name="T12" fmla="+- 0 5425 3159"/>
                              <a:gd name="T13" fmla="*/ T12 w 5587"/>
                              <a:gd name="T14" fmla="+- 0 4738 4220"/>
                              <a:gd name="T15" fmla="*/ 4738 h 672"/>
                              <a:gd name="T16" fmla="+- 0 5425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2266" y="461"/>
                                </a:moveTo>
                                <a:lnTo>
                                  <a:pt x="2122" y="461"/>
                                </a:lnTo>
                                <a:lnTo>
                                  <a:pt x="2122" y="518"/>
                                </a:lnTo>
                                <a:lnTo>
                                  <a:pt x="2266" y="518"/>
                                </a:lnTo>
                                <a:lnTo>
                                  <a:pt x="2266"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42"/>
                        <wps:cNvSpPr>
                          <a:spLocks/>
                        </wps:cNvSpPr>
                        <wps:spPr bwMode="auto">
                          <a:xfrm>
                            <a:off x="3159" y="4220"/>
                            <a:ext cx="5587" cy="672"/>
                          </a:xfrm>
                          <a:custGeom>
                            <a:avLst/>
                            <a:gdLst>
                              <a:gd name="T0" fmla="+- 0 5425 3159"/>
                              <a:gd name="T1" fmla="*/ T0 w 5587"/>
                              <a:gd name="T2" fmla="+- 0 4758 4220"/>
                              <a:gd name="T3" fmla="*/ 4758 h 672"/>
                              <a:gd name="T4" fmla="+- 0 5281 3159"/>
                              <a:gd name="T5" fmla="*/ T4 w 5587"/>
                              <a:gd name="T6" fmla="+- 0 4758 4220"/>
                              <a:gd name="T7" fmla="*/ 4758 h 672"/>
                              <a:gd name="T8" fmla="+- 0 5281 3159"/>
                              <a:gd name="T9" fmla="*/ T8 w 5587"/>
                              <a:gd name="T10" fmla="+- 0 4815 4220"/>
                              <a:gd name="T11" fmla="*/ 4815 h 672"/>
                              <a:gd name="T12" fmla="+- 0 5425 3159"/>
                              <a:gd name="T13" fmla="*/ T12 w 5587"/>
                              <a:gd name="T14" fmla="+- 0 4815 4220"/>
                              <a:gd name="T15" fmla="*/ 4815 h 672"/>
                              <a:gd name="T16" fmla="+- 0 5425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2266" y="538"/>
                                </a:moveTo>
                                <a:lnTo>
                                  <a:pt x="2122" y="538"/>
                                </a:lnTo>
                                <a:lnTo>
                                  <a:pt x="2122" y="595"/>
                                </a:lnTo>
                                <a:lnTo>
                                  <a:pt x="2266" y="595"/>
                                </a:lnTo>
                                <a:lnTo>
                                  <a:pt x="2266"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41"/>
                        <wps:cNvSpPr>
                          <a:spLocks/>
                        </wps:cNvSpPr>
                        <wps:spPr bwMode="auto">
                          <a:xfrm>
                            <a:off x="3159" y="4220"/>
                            <a:ext cx="5587" cy="672"/>
                          </a:xfrm>
                          <a:custGeom>
                            <a:avLst/>
                            <a:gdLst>
                              <a:gd name="T0" fmla="+- 0 5425 3159"/>
                              <a:gd name="T1" fmla="*/ T0 w 5587"/>
                              <a:gd name="T2" fmla="+- 0 4834 4220"/>
                              <a:gd name="T3" fmla="*/ 4834 h 672"/>
                              <a:gd name="T4" fmla="+- 0 5281 3159"/>
                              <a:gd name="T5" fmla="*/ T4 w 5587"/>
                              <a:gd name="T6" fmla="+- 0 4834 4220"/>
                              <a:gd name="T7" fmla="*/ 4834 h 672"/>
                              <a:gd name="T8" fmla="+- 0 5281 3159"/>
                              <a:gd name="T9" fmla="*/ T8 w 5587"/>
                              <a:gd name="T10" fmla="+- 0 4892 4220"/>
                              <a:gd name="T11" fmla="*/ 4892 h 672"/>
                              <a:gd name="T12" fmla="+- 0 5425 3159"/>
                              <a:gd name="T13" fmla="*/ T12 w 5587"/>
                              <a:gd name="T14" fmla="+- 0 4892 4220"/>
                              <a:gd name="T15" fmla="*/ 4892 h 672"/>
                              <a:gd name="T16" fmla="+- 0 5425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2266" y="614"/>
                                </a:moveTo>
                                <a:lnTo>
                                  <a:pt x="2122" y="614"/>
                                </a:lnTo>
                                <a:lnTo>
                                  <a:pt x="2122" y="672"/>
                                </a:lnTo>
                                <a:lnTo>
                                  <a:pt x="2266" y="672"/>
                                </a:lnTo>
                                <a:lnTo>
                                  <a:pt x="2266"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40"/>
                        <wps:cNvSpPr>
                          <a:spLocks/>
                        </wps:cNvSpPr>
                        <wps:spPr bwMode="auto">
                          <a:xfrm>
                            <a:off x="3159" y="4220"/>
                            <a:ext cx="5587" cy="672"/>
                          </a:xfrm>
                          <a:custGeom>
                            <a:avLst/>
                            <a:gdLst>
                              <a:gd name="T0" fmla="+- 0 6058 3159"/>
                              <a:gd name="T1" fmla="*/ T0 w 5587"/>
                              <a:gd name="T2" fmla="+- 0 4220 4220"/>
                              <a:gd name="T3" fmla="*/ 4220 h 672"/>
                              <a:gd name="T4" fmla="+- 0 5578 3159"/>
                              <a:gd name="T5" fmla="*/ T4 w 5587"/>
                              <a:gd name="T6" fmla="+- 0 4220 4220"/>
                              <a:gd name="T7" fmla="*/ 4220 h 672"/>
                              <a:gd name="T8" fmla="+- 0 5556 3159"/>
                              <a:gd name="T9" fmla="*/ T8 w 5587"/>
                              <a:gd name="T10" fmla="+- 0 4222 4220"/>
                              <a:gd name="T11" fmla="*/ 4222 h 672"/>
                              <a:gd name="T12" fmla="+- 0 5536 3159"/>
                              <a:gd name="T13" fmla="*/ T12 w 5587"/>
                              <a:gd name="T14" fmla="+- 0 4228 4220"/>
                              <a:gd name="T15" fmla="*/ 4228 h 672"/>
                              <a:gd name="T16" fmla="+- 0 5519 3159"/>
                              <a:gd name="T17" fmla="*/ T16 w 5587"/>
                              <a:gd name="T18" fmla="+- 0 4239 4220"/>
                              <a:gd name="T19" fmla="*/ 4239 h 672"/>
                              <a:gd name="T20" fmla="+- 0 5504 3159"/>
                              <a:gd name="T21" fmla="*/ T20 w 5587"/>
                              <a:gd name="T22" fmla="+- 0 4253 4220"/>
                              <a:gd name="T23" fmla="*/ 4253 h 672"/>
                              <a:gd name="T24" fmla="+- 0 5493 3159"/>
                              <a:gd name="T25" fmla="*/ T24 w 5587"/>
                              <a:gd name="T26" fmla="+- 0 4272 4220"/>
                              <a:gd name="T27" fmla="*/ 4272 h 672"/>
                              <a:gd name="T28" fmla="+- 0 6058 3159"/>
                              <a:gd name="T29" fmla="*/ T28 w 5587"/>
                              <a:gd name="T30" fmla="+- 0 4278 4220"/>
                              <a:gd name="T31" fmla="*/ 4278 h 672"/>
                              <a:gd name="T32" fmla="+- 0 6058 3159"/>
                              <a:gd name="T33" fmla="*/ T32 w 5587"/>
                              <a:gd name="T34" fmla="+- 0 4220 4220"/>
                              <a:gd name="T35" fmla="*/ 422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7" h="672">
                                <a:moveTo>
                                  <a:pt x="2899" y="0"/>
                                </a:moveTo>
                                <a:lnTo>
                                  <a:pt x="2419" y="0"/>
                                </a:lnTo>
                                <a:lnTo>
                                  <a:pt x="2397" y="2"/>
                                </a:lnTo>
                                <a:lnTo>
                                  <a:pt x="2377" y="8"/>
                                </a:lnTo>
                                <a:lnTo>
                                  <a:pt x="2360" y="19"/>
                                </a:lnTo>
                                <a:lnTo>
                                  <a:pt x="2345" y="33"/>
                                </a:lnTo>
                                <a:lnTo>
                                  <a:pt x="2334" y="52"/>
                                </a:lnTo>
                                <a:lnTo>
                                  <a:pt x="2899" y="58"/>
                                </a:lnTo>
                                <a:lnTo>
                                  <a:pt x="2899"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39"/>
                        <wps:cNvSpPr>
                          <a:spLocks/>
                        </wps:cNvSpPr>
                        <wps:spPr bwMode="auto">
                          <a:xfrm>
                            <a:off x="3159" y="4220"/>
                            <a:ext cx="5587" cy="672"/>
                          </a:xfrm>
                          <a:custGeom>
                            <a:avLst/>
                            <a:gdLst>
                              <a:gd name="T0" fmla="+- 0 6058 3159"/>
                              <a:gd name="T1" fmla="*/ T0 w 5587"/>
                              <a:gd name="T2" fmla="+- 0 4297 4220"/>
                              <a:gd name="T3" fmla="*/ 4297 h 672"/>
                              <a:gd name="T4" fmla="+- 0 5484 3159"/>
                              <a:gd name="T5" fmla="*/ T4 w 5587"/>
                              <a:gd name="T6" fmla="+- 0 4297 4220"/>
                              <a:gd name="T7" fmla="*/ 4297 h 672"/>
                              <a:gd name="T8" fmla="+- 0 5483 3159"/>
                              <a:gd name="T9" fmla="*/ T8 w 5587"/>
                              <a:gd name="T10" fmla="+- 0 4303 4220"/>
                              <a:gd name="T11" fmla="*/ 4303 h 672"/>
                              <a:gd name="T12" fmla="+- 0 5482 3159"/>
                              <a:gd name="T13" fmla="*/ T12 w 5587"/>
                              <a:gd name="T14" fmla="+- 0 4310 4220"/>
                              <a:gd name="T15" fmla="*/ 4310 h 672"/>
                              <a:gd name="T16" fmla="+- 0 5482 3159"/>
                              <a:gd name="T17" fmla="*/ T16 w 5587"/>
                              <a:gd name="T18" fmla="+- 0 4354 4220"/>
                              <a:gd name="T19" fmla="*/ 4354 h 672"/>
                              <a:gd name="T20" fmla="+- 0 6058 3159"/>
                              <a:gd name="T21" fmla="*/ T20 w 5587"/>
                              <a:gd name="T22" fmla="+- 0 4354 4220"/>
                              <a:gd name="T23" fmla="*/ 4354 h 672"/>
                              <a:gd name="T24" fmla="+- 0 6058 3159"/>
                              <a:gd name="T25" fmla="*/ T24 w 5587"/>
                              <a:gd name="T26" fmla="+- 0 4297 4220"/>
                              <a:gd name="T27" fmla="*/ 4297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2899" y="77"/>
                                </a:moveTo>
                                <a:lnTo>
                                  <a:pt x="2325" y="77"/>
                                </a:lnTo>
                                <a:lnTo>
                                  <a:pt x="2324" y="83"/>
                                </a:lnTo>
                                <a:lnTo>
                                  <a:pt x="2323" y="90"/>
                                </a:lnTo>
                                <a:lnTo>
                                  <a:pt x="2323" y="134"/>
                                </a:lnTo>
                                <a:lnTo>
                                  <a:pt x="2899" y="134"/>
                                </a:lnTo>
                                <a:lnTo>
                                  <a:pt x="2899"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38"/>
                        <wps:cNvSpPr>
                          <a:spLocks/>
                        </wps:cNvSpPr>
                        <wps:spPr bwMode="auto">
                          <a:xfrm>
                            <a:off x="3159" y="4220"/>
                            <a:ext cx="5587" cy="672"/>
                          </a:xfrm>
                          <a:custGeom>
                            <a:avLst/>
                            <a:gdLst>
                              <a:gd name="T0" fmla="+- 0 6058 3159"/>
                              <a:gd name="T1" fmla="*/ T0 w 5587"/>
                              <a:gd name="T2" fmla="+- 0 4450 4220"/>
                              <a:gd name="T3" fmla="*/ 4450 h 672"/>
                              <a:gd name="T4" fmla="+- 0 5722 3159"/>
                              <a:gd name="T5" fmla="*/ T4 w 5587"/>
                              <a:gd name="T6" fmla="+- 0 4450 4220"/>
                              <a:gd name="T7" fmla="*/ 4450 h 672"/>
                              <a:gd name="T8" fmla="+- 0 5722 3159"/>
                              <a:gd name="T9" fmla="*/ T8 w 5587"/>
                              <a:gd name="T10" fmla="+- 0 4508 4220"/>
                              <a:gd name="T11" fmla="*/ 4508 h 672"/>
                              <a:gd name="T12" fmla="+- 0 6058 3159"/>
                              <a:gd name="T13" fmla="*/ T12 w 5587"/>
                              <a:gd name="T14" fmla="+- 0 4508 4220"/>
                              <a:gd name="T15" fmla="*/ 4508 h 672"/>
                              <a:gd name="T16" fmla="+- 0 6058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2899" y="230"/>
                                </a:moveTo>
                                <a:lnTo>
                                  <a:pt x="2563" y="230"/>
                                </a:lnTo>
                                <a:lnTo>
                                  <a:pt x="2563" y="288"/>
                                </a:lnTo>
                                <a:lnTo>
                                  <a:pt x="2899" y="288"/>
                                </a:lnTo>
                                <a:lnTo>
                                  <a:pt x="2899"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37"/>
                        <wps:cNvSpPr>
                          <a:spLocks/>
                        </wps:cNvSpPr>
                        <wps:spPr bwMode="auto">
                          <a:xfrm>
                            <a:off x="3159" y="4220"/>
                            <a:ext cx="5587" cy="672"/>
                          </a:xfrm>
                          <a:custGeom>
                            <a:avLst/>
                            <a:gdLst>
                              <a:gd name="T0" fmla="+- 0 6058 3159"/>
                              <a:gd name="T1" fmla="*/ T0 w 5587"/>
                              <a:gd name="T2" fmla="+- 0 4604 4220"/>
                              <a:gd name="T3" fmla="*/ 4604 h 672"/>
                              <a:gd name="T4" fmla="+- 0 5914 3159"/>
                              <a:gd name="T5" fmla="*/ T4 w 5587"/>
                              <a:gd name="T6" fmla="+- 0 4604 4220"/>
                              <a:gd name="T7" fmla="*/ 4604 h 672"/>
                              <a:gd name="T8" fmla="+- 0 5914 3159"/>
                              <a:gd name="T9" fmla="*/ T8 w 5587"/>
                              <a:gd name="T10" fmla="+- 0 4662 4220"/>
                              <a:gd name="T11" fmla="*/ 4662 h 672"/>
                              <a:gd name="T12" fmla="+- 0 6058 3159"/>
                              <a:gd name="T13" fmla="*/ T12 w 5587"/>
                              <a:gd name="T14" fmla="+- 0 4662 4220"/>
                              <a:gd name="T15" fmla="*/ 4662 h 672"/>
                              <a:gd name="T16" fmla="+- 0 6058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2899" y="384"/>
                                </a:moveTo>
                                <a:lnTo>
                                  <a:pt x="2755" y="384"/>
                                </a:lnTo>
                                <a:lnTo>
                                  <a:pt x="2755" y="442"/>
                                </a:lnTo>
                                <a:lnTo>
                                  <a:pt x="2899" y="442"/>
                                </a:lnTo>
                                <a:lnTo>
                                  <a:pt x="2899"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36"/>
                        <wps:cNvSpPr>
                          <a:spLocks/>
                        </wps:cNvSpPr>
                        <wps:spPr bwMode="auto">
                          <a:xfrm>
                            <a:off x="3159" y="4220"/>
                            <a:ext cx="5587" cy="672"/>
                          </a:xfrm>
                          <a:custGeom>
                            <a:avLst/>
                            <a:gdLst>
                              <a:gd name="T0" fmla="+- 0 6058 3159"/>
                              <a:gd name="T1" fmla="*/ T0 w 5587"/>
                              <a:gd name="T2" fmla="+- 0 4527 4220"/>
                              <a:gd name="T3" fmla="*/ 4527 h 672"/>
                              <a:gd name="T4" fmla="+- 0 5722 3159"/>
                              <a:gd name="T5" fmla="*/ T4 w 5587"/>
                              <a:gd name="T6" fmla="+- 0 4527 4220"/>
                              <a:gd name="T7" fmla="*/ 4527 h 672"/>
                              <a:gd name="T8" fmla="+- 0 5722 3159"/>
                              <a:gd name="T9" fmla="*/ T8 w 5587"/>
                              <a:gd name="T10" fmla="+- 0 4585 4220"/>
                              <a:gd name="T11" fmla="*/ 4585 h 672"/>
                              <a:gd name="T12" fmla="+- 0 6058 3159"/>
                              <a:gd name="T13" fmla="*/ T12 w 5587"/>
                              <a:gd name="T14" fmla="+- 0 4585 4220"/>
                              <a:gd name="T15" fmla="*/ 4585 h 672"/>
                              <a:gd name="T16" fmla="+- 0 6058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2899" y="307"/>
                                </a:moveTo>
                                <a:lnTo>
                                  <a:pt x="2563" y="307"/>
                                </a:lnTo>
                                <a:lnTo>
                                  <a:pt x="2563" y="365"/>
                                </a:lnTo>
                                <a:lnTo>
                                  <a:pt x="2899" y="365"/>
                                </a:lnTo>
                                <a:lnTo>
                                  <a:pt x="2899"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35"/>
                        <wps:cNvSpPr>
                          <a:spLocks/>
                        </wps:cNvSpPr>
                        <wps:spPr bwMode="auto">
                          <a:xfrm>
                            <a:off x="3159" y="4220"/>
                            <a:ext cx="5587" cy="672"/>
                          </a:xfrm>
                          <a:custGeom>
                            <a:avLst/>
                            <a:gdLst>
                              <a:gd name="T0" fmla="+- 0 6058 3159"/>
                              <a:gd name="T1" fmla="*/ T0 w 5587"/>
                              <a:gd name="T2" fmla="+- 0 4681 4220"/>
                              <a:gd name="T3" fmla="*/ 4681 h 672"/>
                              <a:gd name="T4" fmla="+- 0 5914 3159"/>
                              <a:gd name="T5" fmla="*/ T4 w 5587"/>
                              <a:gd name="T6" fmla="+- 0 4681 4220"/>
                              <a:gd name="T7" fmla="*/ 4681 h 672"/>
                              <a:gd name="T8" fmla="+- 0 5914 3159"/>
                              <a:gd name="T9" fmla="*/ T8 w 5587"/>
                              <a:gd name="T10" fmla="+- 0 4738 4220"/>
                              <a:gd name="T11" fmla="*/ 4738 h 672"/>
                              <a:gd name="T12" fmla="+- 0 6058 3159"/>
                              <a:gd name="T13" fmla="*/ T12 w 5587"/>
                              <a:gd name="T14" fmla="+- 0 4738 4220"/>
                              <a:gd name="T15" fmla="*/ 4738 h 672"/>
                              <a:gd name="T16" fmla="+- 0 6058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2899" y="461"/>
                                </a:moveTo>
                                <a:lnTo>
                                  <a:pt x="2755" y="461"/>
                                </a:lnTo>
                                <a:lnTo>
                                  <a:pt x="2755" y="518"/>
                                </a:lnTo>
                                <a:lnTo>
                                  <a:pt x="2899" y="518"/>
                                </a:lnTo>
                                <a:lnTo>
                                  <a:pt x="2899"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34"/>
                        <wps:cNvSpPr>
                          <a:spLocks/>
                        </wps:cNvSpPr>
                        <wps:spPr bwMode="auto">
                          <a:xfrm>
                            <a:off x="3159" y="4220"/>
                            <a:ext cx="5587" cy="672"/>
                          </a:xfrm>
                          <a:custGeom>
                            <a:avLst/>
                            <a:gdLst>
                              <a:gd name="T0" fmla="+- 0 5626 3159"/>
                              <a:gd name="T1" fmla="*/ T0 w 5587"/>
                              <a:gd name="T2" fmla="+- 0 4374 4220"/>
                              <a:gd name="T3" fmla="*/ 4374 h 672"/>
                              <a:gd name="T4" fmla="+- 0 5482 3159"/>
                              <a:gd name="T5" fmla="*/ T4 w 5587"/>
                              <a:gd name="T6" fmla="+- 0 4374 4220"/>
                              <a:gd name="T7" fmla="*/ 4374 h 672"/>
                              <a:gd name="T8" fmla="+- 0 5482 3159"/>
                              <a:gd name="T9" fmla="*/ T8 w 5587"/>
                              <a:gd name="T10" fmla="+- 0 4431 4220"/>
                              <a:gd name="T11" fmla="*/ 4431 h 672"/>
                              <a:gd name="T12" fmla="+- 0 5626 3159"/>
                              <a:gd name="T13" fmla="*/ T12 w 5587"/>
                              <a:gd name="T14" fmla="+- 0 4431 4220"/>
                              <a:gd name="T15" fmla="*/ 4431 h 672"/>
                              <a:gd name="T16" fmla="+- 0 5626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2467" y="154"/>
                                </a:moveTo>
                                <a:lnTo>
                                  <a:pt x="2323" y="154"/>
                                </a:lnTo>
                                <a:lnTo>
                                  <a:pt x="2323" y="211"/>
                                </a:lnTo>
                                <a:lnTo>
                                  <a:pt x="2467" y="211"/>
                                </a:lnTo>
                                <a:lnTo>
                                  <a:pt x="2467"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3"/>
                        <wps:cNvSpPr>
                          <a:spLocks/>
                        </wps:cNvSpPr>
                        <wps:spPr bwMode="auto">
                          <a:xfrm>
                            <a:off x="3159" y="4220"/>
                            <a:ext cx="5587" cy="672"/>
                          </a:xfrm>
                          <a:custGeom>
                            <a:avLst/>
                            <a:gdLst>
                              <a:gd name="T0" fmla="+- 0 5626 3159"/>
                              <a:gd name="T1" fmla="*/ T0 w 5587"/>
                              <a:gd name="T2" fmla="+- 0 4450 4220"/>
                              <a:gd name="T3" fmla="*/ 4450 h 672"/>
                              <a:gd name="T4" fmla="+- 0 5482 3159"/>
                              <a:gd name="T5" fmla="*/ T4 w 5587"/>
                              <a:gd name="T6" fmla="+- 0 4450 4220"/>
                              <a:gd name="T7" fmla="*/ 4450 h 672"/>
                              <a:gd name="T8" fmla="+- 0 5482 3159"/>
                              <a:gd name="T9" fmla="*/ T8 w 5587"/>
                              <a:gd name="T10" fmla="+- 0 4508 4220"/>
                              <a:gd name="T11" fmla="*/ 4508 h 672"/>
                              <a:gd name="T12" fmla="+- 0 5626 3159"/>
                              <a:gd name="T13" fmla="*/ T12 w 5587"/>
                              <a:gd name="T14" fmla="+- 0 4508 4220"/>
                              <a:gd name="T15" fmla="*/ 4508 h 672"/>
                              <a:gd name="T16" fmla="+- 0 5626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2467" y="230"/>
                                </a:moveTo>
                                <a:lnTo>
                                  <a:pt x="2323" y="230"/>
                                </a:lnTo>
                                <a:lnTo>
                                  <a:pt x="2323" y="288"/>
                                </a:lnTo>
                                <a:lnTo>
                                  <a:pt x="2467" y="288"/>
                                </a:lnTo>
                                <a:lnTo>
                                  <a:pt x="2467"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32"/>
                        <wps:cNvSpPr>
                          <a:spLocks/>
                        </wps:cNvSpPr>
                        <wps:spPr bwMode="auto">
                          <a:xfrm>
                            <a:off x="3159" y="4220"/>
                            <a:ext cx="5587" cy="672"/>
                          </a:xfrm>
                          <a:custGeom>
                            <a:avLst/>
                            <a:gdLst>
                              <a:gd name="T0" fmla="+- 0 5626 3159"/>
                              <a:gd name="T1" fmla="*/ T0 w 5587"/>
                              <a:gd name="T2" fmla="+- 0 4527 4220"/>
                              <a:gd name="T3" fmla="*/ 4527 h 672"/>
                              <a:gd name="T4" fmla="+- 0 5482 3159"/>
                              <a:gd name="T5" fmla="*/ T4 w 5587"/>
                              <a:gd name="T6" fmla="+- 0 4527 4220"/>
                              <a:gd name="T7" fmla="*/ 4527 h 672"/>
                              <a:gd name="T8" fmla="+- 0 5482 3159"/>
                              <a:gd name="T9" fmla="*/ T8 w 5587"/>
                              <a:gd name="T10" fmla="+- 0 4585 4220"/>
                              <a:gd name="T11" fmla="*/ 4585 h 672"/>
                              <a:gd name="T12" fmla="+- 0 5626 3159"/>
                              <a:gd name="T13" fmla="*/ T12 w 5587"/>
                              <a:gd name="T14" fmla="+- 0 4585 4220"/>
                              <a:gd name="T15" fmla="*/ 4585 h 672"/>
                              <a:gd name="T16" fmla="+- 0 5626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2467" y="307"/>
                                </a:moveTo>
                                <a:lnTo>
                                  <a:pt x="2323" y="307"/>
                                </a:lnTo>
                                <a:lnTo>
                                  <a:pt x="2323" y="365"/>
                                </a:lnTo>
                                <a:lnTo>
                                  <a:pt x="2467" y="365"/>
                                </a:lnTo>
                                <a:lnTo>
                                  <a:pt x="2467"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31"/>
                        <wps:cNvSpPr>
                          <a:spLocks/>
                        </wps:cNvSpPr>
                        <wps:spPr bwMode="auto">
                          <a:xfrm>
                            <a:off x="3159" y="4220"/>
                            <a:ext cx="5587" cy="672"/>
                          </a:xfrm>
                          <a:custGeom>
                            <a:avLst/>
                            <a:gdLst>
                              <a:gd name="T0" fmla="+- 0 6058 3159"/>
                              <a:gd name="T1" fmla="*/ T0 w 5587"/>
                              <a:gd name="T2" fmla="+- 0 4758 4220"/>
                              <a:gd name="T3" fmla="*/ 4758 h 672"/>
                              <a:gd name="T4" fmla="+- 0 5482 3159"/>
                              <a:gd name="T5" fmla="*/ T4 w 5587"/>
                              <a:gd name="T6" fmla="+- 0 4758 4220"/>
                              <a:gd name="T7" fmla="*/ 4758 h 672"/>
                              <a:gd name="T8" fmla="+- 0 5482 3159"/>
                              <a:gd name="T9" fmla="*/ T8 w 5587"/>
                              <a:gd name="T10" fmla="+- 0 4802 4220"/>
                              <a:gd name="T11" fmla="*/ 4802 h 672"/>
                              <a:gd name="T12" fmla="+- 0 5483 3159"/>
                              <a:gd name="T13" fmla="*/ T12 w 5587"/>
                              <a:gd name="T14" fmla="+- 0 4809 4220"/>
                              <a:gd name="T15" fmla="*/ 4809 h 672"/>
                              <a:gd name="T16" fmla="+- 0 5484 3159"/>
                              <a:gd name="T17" fmla="*/ T16 w 5587"/>
                              <a:gd name="T18" fmla="+- 0 4815 4220"/>
                              <a:gd name="T19" fmla="*/ 4815 h 672"/>
                              <a:gd name="T20" fmla="+- 0 6058 3159"/>
                              <a:gd name="T21" fmla="*/ T20 w 5587"/>
                              <a:gd name="T22" fmla="+- 0 4815 4220"/>
                              <a:gd name="T23" fmla="*/ 4815 h 672"/>
                              <a:gd name="T24" fmla="+- 0 6058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2899" y="538"/>
                                </a:moveTo>
                                <a:lnTo>
                                  <a:pt x="2323" y="538"/>
                                </a:lnTo>
                                <a:lnTo>
                                  <a:pt x="2323" y="582"/>
                                </a:lnTo>
                                <a:lnTo>
                                  <a:pt x="2324" y="589"/>
                                </a:lnTo>
                                <a:lnTo>
                                  <a:pt x="2325" y="595"/>
                                </a:lnTo>
                                <a:lnTo>
                                  <a:pt x="2899" y="595"/>
                                </a:lnTo>
                                <a:lnTo>
                                  <a:pt x="2899"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30"/>
                        <wps:cNvSpPr>
                          <a:spLocks/>
                        </wps:cNvSpPr>
                        <wps:spPr bwMode="auto">
                          <a:xfrm>
                            <a:off x="3159" y="4220"/>
                            <a:ext cx="5587" cy="672"/>
                          </a:xfrm>
                          <a:custGeom>
                            <a:avLst/>
                            <a:gdLst>
                              <a:gd name="T0" fmla="+- 0 5626 3159"/>
                              <a:gd name="T1" fmla="*/ T0 w 5587"/>
                              <a:gd name="T2" fmla="+- 0 4604 4220"/>
                              <a:gd name="T3" fmla="*/ 4604 h 672"/>
                              <a:gd name="T4" fmla="+- 0 5482 3159"/>
                              <a:gd name="T5" fmla="*/ T4 w 5587"/>
                              <a:gd name="T6" fmla="+- 0 4604 4220"/>
                              <a:gd name="T7" fmla="*/ 4604 h 672"/>
                              <a:gd name="T8" fmla="+- 0 5482 3159"/>
                              <a:gd name="T9" fmla="*/ T8 w 5587"/>
                              <a:gd name="T10" fmla="+- 0 4662 4220"/>
                              <a:gd name="T11" fmla="*/ 4662 h 672"/>
                              <a:gd name="T12" fmla="+- 0 5626 3159"/>
                              <a:gd name="T13" fmla="*/ T12 w 5587"/>
                              <a:gd name="T14" fmla="+- 0 4662 4220"/>
                              <a:gd name="T15" fmla="*/ 4662 h 672"/>
                              <a:gd name="T16" fmla="+- 0 5626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2467" y="384"/>
                                </a:moveTo>
                                <a:lnTo>
                                  <a:pt x="2323" y="384"/>
                                </a:lnTo>
                                <a:lnTo>
                                  <a:pt x="2323" y="442"/>
                                </a:lnTo>
                                <a:lnTo>
                                  <a:pt x="2467" y="442"/>
                                </a:lnTo>
                                <a:lnTo>
                                  <a:pt x="2467"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29"/>
                        <wps:cNvSpPr>
                          <a:spLocks/>
                        </wps:cNvSpPr>
                        <wps:spPr bwMode="auto">
                          <a:xfrm>
                            <a:off x="3159" y="4220"/>
                            <a:ext cx="5587" cy="672"/>
                          </a:xfrm>
                          <a:custGeom>
                            <a:avLst/>
                            <a:gdLst>
                              <a:gd name="T0" fmla="+- 0 6058 3159"/>
                              <a:gd name="T1" fmla="*/ T0 w 5587"/>
                              <a:gd name="T2" fmla="+- 0 4834 4220"/>
                              <a:gd name="T3" fmla="*/ 4834 h 672"/>
                              <a:gd name="T4" fmla="+- 0 5490 3159"/>
                              <a:gd name="T5" fmla="*/ T4 w 5587"/>
                              <a:gd name="T6" fmla="+- 0 4834 4220"/>
                              <a:gd name="T7" fmla="*/ 4834 h 672"/>
                              <a:gd name="T8" fmla="+- 0 5501 3159"/>
                              <a:gd name="T9" fmla="*/ T8 w 5587"/>
                              <a:gd name="T10" fmla="+- 0 4854 4220"/>
                              <a:gd name="T11" fmla="*/ 4854 h 672"/>
                              <a:gd name="T12" fmla="+- 0 5550 3159"/>
                              <a:gd name="T13" fmla="*/ T12 w 5587"/>
                              <a:gd name="T14" fmla="+- 0 4889 4220"/>
                              <a:gd name="T15" fmla="*/ 4889 h 672"/>
                              <a:gd name="T16" fmla="+- 0 6058 3159"/>
                              <a:gd name="T17" fmla="*/ T16 w 5587"/>
                              <a:gd name="T18" fmla="+- 0 4892 4220"/>
                              <a:gd name="T19" fmla="*/ 4892 h 672"/>
                              <a:gd name="T20" fmla="+- 0 6058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2899" y="614"/>
                                </a:moveTo>
                                <a:lnTo>
                                  <a:pt x="2331" y="614"/>
                                </a:lnTo>
                                <a:lnTo>
                                  <a:pt x="2342" y="634"/>
                                </a:lnTo>
                                <a:lnTo>
                                  <a:pt x="2391" y="669"/>
                                </a:lnTo>
                                <a:lnTo>
                                  <a:pt x="2899" y="672"/>
                                </a:lnTo>
                                <a:lnTo>
                                  <a:pt x="2899"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28"/>
                        <wps:cNvSpPr>
                          <a:spLocks/>
                        </wps:cNvSpPr>
                        <wps:spPr bwMode="auto">
                          <a:xfrm>
                            <a:off x="3159" y="4220"/>
                            <a:ext cx="5587" cy="672"/>
                          </a:xfrm>
                          <a:custGeom>
                            <a:avLst/>
                            <a:gdLst>
                              <a:gd name="T0" fmla="+- 0 5626 3159"/>
                              <a:gd name="T1" fmla="*/ T0 w 5587"/>
                              <a:gd name="T2" fmla="+- 0 4681 4220"/>
                              <a:gd name="T3" fmla="*/ 4681 h 672"/>
                              <a:gd name="T4" fmla="+- 0 5482 3159"/>
                              <a:gd name="T5" fmla="*/ T4 w 5587"/>
                              <a:gd name="T6" fmla="+- 0 4681 4220"/>
                              <a:gd name="T7" fmla="*/ 4681 h 672"/>
                              <a:gd name="T8" fmla="+- 0 5482 3159"/>
                              <a:gd name="T9" fmla="*/ T8 w 5587"/>
                              <a:gd name="T10" fmla="+- 0 4738 4220"/>
                              <a:gd name="T11" fmla="*/ 4738 h 672"/>
                              <a:gd name="T12" fmla="+- 0 5626 3159"/>
                              <a:gd name="T13" fmla="*/ T12 w 5587"/>
                              <a:gd name="T14" fmla="+- 0 4738 4220"/>
                              <a:gd name="T15" fmla="*/ 4738 h 672"/>
                              <a:gd name="T16" fmla="+- 0 5626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2467" y="461"/>
                                </a:moveTo>
                                <a:lnTo>
                                  <a:pt x="2323" y="461"/>
                                </a:lnTo>
                                <a:lnTo>
                                  <a:pt x="2323" y="518"/>
                                </a:lnTo>
                                <a:lnTo>
                                  <a:pt x="2467" y="518"/>
                                </a:lnTo>
                                <a:lnTo>
                                  <a:pt x="2467"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27"/>
                        <wps:cNvSpPr>
                          <a:spLocks/>
                        </wps:cNvSpPr>
                        <wps:spPr bwMode="auto">
                          <a:xfrm>
                            <a:off x="3159" y="4220"/>
                            <a:ext cx="5587" cy="672"/>
                          </a:xfrm>
                          <a:custGeom>
                            <a:avLst/>
                            <a:gdLst>
                              <a:gd name="T0" fmla="+- 0 6692 3159"/>
                              <a:gd name="T1" fmla="*/ T0 w 5587"/>
                              <a:gd name="T2" fmla="+- 0 4220 4220"/>
                              <a:gd name="T3" fmla="*/ 4220 h 672"/>
                              <a:gd name="T4" fmla="+- 0 6548 3159"/>
                              <a:gd name="T5" fmla="*/ T4 w 5587"/>
                              <a:gd name="T6" fmla="+- 0 4220 4220"/>
                              <a:gd name="T7" fmla="*/ 4220 h 672"/>
                              <a:gd name="T8" fmla="+- 0 6548 3159"/>
                              <a:gd name="T9" fmla="*/ T8 w 5587"/>
                              <a:gd name="T10" fmla="+- 0 4278 4220"/>
                              <a:gd name="T11" fmla="*/ 4278 h 672"/>
                              <a:gd name="T12" fmla="+- 0 6692 3159"/>
                              <a:gd name="T13" fmla="*/ T12 w 5587"/>
                              <a:gd name="T14" fmla="+- 0 4278 4220"/>
                              <a:gd name="T15" fmla="*/ 4278 h 672"/>
                              <a:gd name="T16" fmla="+- 0 6692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3533" y="0"/>
                                </a:moveTo>
                                <a:lnTo>
                                  <a:pt x="3389" y="0"/>
                                </a:lnTo>
                                <a:lnTo>
                                  <a:pt x="3389" y="58"/>
                                </a:lnTo>
                                <a:lnTo>
                                  <a:pt x="3533" y="58"/>
                                </a:lnTo>
                                <a:lnTo>
                                  <a:pt x="353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26"/>
                        <wps:cNvSpPr>
                          <a:spLocks/>
                        </wps:cNvSpPr>
                        <wps:spPr bwMode="auto">
                          <a:xfrm>
                            <a:off x="3159" y="4220"/>
                            <a:ext cx="5587" cy="672"/>
                          </a:xfrm>
                          <a:custGeom>
                            <a:avLst/>
                            <a:gdLst>
                              <a:gd name="T0" fmla="+- 0 6692 3159"/>
                              <a:gd name="T1" fmla="*/ T0 w 5587"/>
                              <a:gd name="T2" fmla="+- 0 4297 4220"/>
                              <a:gd name="T3" fmla="*/ 4297 h 672"/>
                              <a:gd name="T4" fmla="+- 0 6548 3159"/>
                              <a:gd name="T5" fmla="*/ T4 w 5587"/>
                              <a:gd name="T6" fmla="+- 0 4297 4220"/>
                              <a:gd name="T7" fmla="*/ 4297 h 672"/>
                              <a:gd name="T8" fmla="+- 0 6548 3159"/>
                              <a:gd name="T9" fmla="*/ T8 w 5587"/>
                              <a:gd name="T10" fmla="+- 0 4354 4220"/>
                              <a:gd name="T11" fmla="*/ 4354 h 672"/>
                              <a:gd name="T12" fmla="+- 0 6692 3159"/>
                              <a:gd name="T13" fmla="*/ T12 w 5587"/>
                              <a:gd name="T14" fmla="+- 0 4354 4220"/>
                              <a:gd name="T15" fmla="*/ 4354 h 672"/>
                              <a:gd name="T16" fmla="+- 0 6692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3533" y="77"/>
                                </a:moveTo>
                                <a:lnTo>
                                  <a:pt x="3389" y="77"/>
                                </a:lnTo>
                                <a:lnTo>
                                  <a:pt x="3389" y="134"/>
                                </a:lnTo>
                                <a:lnTo>
                                  <a:pt x="3533" y="134"/>
                                </a:lnTo>
                                <a:lnTo>
                                  <a:pt x="3533"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25"/>
                        <wps:cNvSpPr>
                          <a:spLocks/>
                        </wps:cNvSpPr>
                        <wps:spPr bwMode="auto">
                          <a:xfrm>
                            <a:off x="3159" y="4220"/>
                            <a:ext cx="5587" cy="672"/>
                          </a:xfrm>
                          <a:custGeom>
                            <a:avLst/>
                            <a:gdLst>
                              <a:gd name="T0" fmla="+- 0 6692 3159"/>
                              <a:gd name="T1" fmla="*/ T0 w 5587"/>
                              <a:gd name="T2" fmla="+- 0 4374 4220"/>
                              <a:gd name="T3" fmla="*/ 4374 h 672"/>
                              <a:gd name="T4" fmla="+- 0 6548 3159"/>
                              <a:gd name="T5" fmla="*/ T4 w 5587"/>
                              <a:gd name="T6" fmla="+- 0 4374 4220"/>
                              <a:gd name="T7" fmla="*/ 4374 h 672"/>
                              <a:gd name="T8" fmla="+- 0 6548 3159"/>
                              <a:gd name="T9" fmla="*/ T8 w 5587"/>
                              <a:gd name="T10" fmla="+- 0 4431 4220"/>
                              <a:gd name="T11" fmla="*/ 4431 h 672"/>
                              <a:gd name="T12" fmla="+- 0 6692 3159"/>
                              <a:gd name="T13" fmla="*/ T12 w 5587"/>
                              <a:gd name="T14" fmla="+- 0 4431 4220"/>
                              <a:gd name="T15" fmla="*/ 4431 h 672"/>
                              <a:gd name="T16" fmla="+- 0 6692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3533" y="154"/>
                                </a:moveTo>
                                <a:lnTo>
                                  <a:pt x="3389" y="154"/>
                                </a:lnTo>
                                <a:lnTo>
                                  <a:pt x="3389" y="211"/>
                                </a:lnTo>
                                <a:lnTo>
                                  <a:pt x="3533" y="211"/>
                                </a:lnTo>
                                <a:lnTo>
                                  <a:pt x="3533"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24"/>
                        <wps:cNvSpPr>
                          <a:spLocks/>
                        </wps:cNvSpPr>
                        <wps:spPr bwMode="auto">
                          <a:xfrm>
                            <a:off x="3159" y="4220"/>
                            <a:ext cx="5587" cy="672"/>
                          </a:xfrm>
                          <a:custGeom>
                            <a:avLst/>
                            <a:gdLst>
                              <a:gd name="T0" fmla="+- 0 6692 3159"/>
                              <a:gd name="T1" fmla="*/ T0 w 5587"/>
                              <a:gd name="T2" fmla="+- 0 4604 4220"/>
                              <a:gd name="T3" fmla="*/ 4604 h 672"/>
                              <a:gd name="T4" fmla="+- 0 6548 3159"/>
                              <a:gd name="T5" fmla="*/ T4 w 5587"/>
                              <a:gd name="T6" fmla="+- 0 4604 4220"/>
                              <a:gd name="T7" fmla="*/ 4604 h 672"/>
                              <a:gd name="T8" fmla="+- 0 6548 3159"/>
                              <a:gd name="T9" fmla="*/ T8 w 5587"/>
                              <a:gd name="T10" fmla="+- 0 4662 4220"/>
                              <a:gd name="T11" fmla="*/ 4662 h 672"/>
                              <a:gd name="T12" fmla="+- 0 6692 3159"/>
                              <a:gd name="T13" fmla="*/ T12 w 5587"/>
                              <a:gd name="T14" fmla="+- 0 4662 4220"/>
                              <a:gd name="T15" fmla="*/ 4662 h 672"/>
                              <a:gd name="T16" fmla="+- 0 6692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3533" y="384"/>
                                </a:moveTo>
                                <a:lnTo>
                                  <a:pt x="3389" y="384"/>
                                </a:lnTo>
                                <a:lnTo>
                                  <a:pt x="3389" y="442"/>
                                </a:lnTo>
                                <a:lnTo>
                                  <a:pt x="3533" y="442"/>
                                </a:lnTo>
                                <a:lnTo>
                                  <a:pt x="3533"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23"/>
                        <wps:cNvSpPr>
                          <a:spLocks/>
                        </wps:cNvSpPr>
                        <wps:spPr bwMode="auto">
                          <a:xfrm>
                            <a:off x="3159" y="4220"/>
                            <a:ext cx="5587" cy="672"/>
                          </a:xfrm>
                          <a:custGeom>
                            <a:avLst/>
                            <a:gdLst>
                              <a:gd name="T0" fmla="+- 0 6260 3159"/>
                              <a:gd name="T1" fmla="*/ T0 w 5587"/>
                              <a:gd name="T2" fmla="+- 0 4220 4220"/>
                              <a:gd name="T3" fmla="*/ 4220 h 672"/>
                              <a:gd name="T4" fmla="+- 0 6116 3159"/>
                              <a:gd name="T5" fmla="*/ T4 w 5587"/>
                              <a:gd name="T6" fmla="+- 0 4220 4220"/>
                              <a:gd name="T7" fmla="*/ 4220 h 672"/>
                              <a:gd name="T8" fmla="+- 0 6116 3159"/>
                              <a:gd name="T9" fmla="*/ T8 w 5587"/>
                              <a:gd name="T10" fmla="+- 0 4278 4220"/>
                              <a:gd name="T11" fmla="*/ 4278 h 672"/>
                              <a:gd name="T12" fmla="+- 0 6260 3159"/>
                              <a:gd name="T13" fmla="*/ T12 w 5587"/>
                              <a:gd name="T14" fmla="+- 0 4278 4220"/>
                              <a:gd name="T15" fmla="*/ 4278 h 672"/>
                              <a:gd name="T16" fmla="+- 0 6260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3101" y="0"/>
                                </a:moveTo>
                                <a:lnTo>
                                  <a:pt x="2957" y="0"/>
                                </a:lnTo>
                                <a:lnTo>
                                  <a:pt x="2957" y="58"/>
                                </a:lnTo>
                                <a:lnTo>
                                  <a:pt x="3101" y="58"/>
                                </a:lnTo>
                                <a:lnTo>
                                  <a:pt x="310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22"/>
                        <wps:cNvSpPr>
                          <a:spLocks/>
                        </wps:cNvSpPr>
                        <wps:spPr bwMode="auto">
                          <a:xfrm>
                            <a:off x="3159" y="4220"/>
                            <a:ext cx="5587" cy="672"/>
                          </a:xfrm>
                          <a:custGeom>
                            <a:avLst/>
                            <a:gdLst>
                              <a:gd name="T0" fmla="+- 0 6692 3159"/>
                              <a:gd name="T1" fmla="*/ T0 w 5587"/>
                              <a:gd name="T2" fmla="+- 0 4450 4220"/>
                              <a:gd name="T3" fmla="*/ 4450 h 672"/>
                              <a:gd name="T4" fmla="+- 0 6116 3159"/>
                              <a:gd name="T5" fmla="*/ T4 w 5587"/>
                              <a:gd name="T6" fmla="+- 0 4450 4220"/>
                              <a:gd name="T7" fmla="*/ 4450 h 672"/>
                              <a:gd name="T8" fmla="+- 0 6116 3159"/>
                              <a:gd name="T9" fmla="*/ T8 w 5587"/>
                              <a:gd name="T10" fmla="+- 0 4508 4220"/>
                              <a:gd name="T11" fmla="*/ 4508 h 672"/>
                              <a:gd name="T12" fmla="+- 0 6692 3159"/>
                              <a:gd name="T13" fmla="*/ T12 w 5587"/>
                              <a:gd name="T14" fmla="+- 0 4508 4220"/>
                              <a:gd name="T15" fmla="*/ 4508 h 672"/>
                              <a:gd name="T16" fmla="+- 0 6692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3533" y="230"/>
                                </a:moveTo>
                                <a:lnTo>
                                  <a:pt x="2957" y="230"/>
                                </a:lnTo>
                                <a:lnTo>
                                  <a:pt x="2957" y="288"/>
                                </a:lnTo>
                                <a:lnTo>
                                  <a:pt x="3533" y="288"/>
                                </a:lnTo>
                                <a:lnTo>
                                  <a:pt x="3533"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21"/>
                        <wps:cNvSpPr>
                          <a:spLocks/>
                        </wps:cNvSpPr>
                        <wps:spPr bwMode="auto">
                          <a:xfrm>
                            <a:off x="3159" y="4220"/>
                            <a:ext cx="5587" cy="672"/>
                          </a:xfrm>
                          <a:custGeom>
                            <a:avLst/>
                            <a:gdLst>
                              <a:gd name="T0" fmla="+- 0 6692 3159"/>
                              <a:gd name="T1" fmla="*/ T0 w 5587"/>
                              <a:gd name="T2" fmla="+- 0 4681 4220"/>
                              <a:gd name="T3" fmla="*/ 4681 h 672"/>
                              <a:gd name="T4" fmla="+- 0 6548 3159"/>
                              <a:gd name="T5" fmla="*/ T4 w 5587"/>
                              <a:gd name="T6" fmla="+- 0 4681 4220"/>
                              <a:gd name="T7" fmla="*/ 4681 h 672"/>
                              <a:gd name="T8" fmla="+- 0 6548 3159"/>
                              <a:gd name="T9" fmla="*/ T8 w 5587"/>
                              <a:gd name="T10" fmla="+- 0 4738 4220"/>
                              <a:gd name="T11" fmla="*/ 4738 h 672"/>
                              <a:gd name="T12" fmla="+- 0 6692 3159"/>
                              <a:gd name="T13" fmla="*/ T12 w 5587"/>
                              <a:gd name="T14" fmla="+- 0 4738 4220"/>
                              <a:gd name="T15" fmla="*/ 4738 h 672"/>
                              <a:gd name="T16" fmla="+- 0 6692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3533" y="461"/>
                                </a:moveTo>
                                <a:lnTo>
                                  <a:pt x="3389" y="461"/>
                                </a:lnTo>
                                <a:lnTo>
                                  <a:pt x="3389" y="518"/>
                                </a:lnTo>
                                <a:lnTo>
                                  <a:pt x="3533" y="518"/>
                                </a:lnTo>
                                <a:lnTo>
                                  <a:pt x="3533"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20"/>
                        <wps:cNvSpPr>
                          <a:spLocks/>
                        </wps:cNvSpPr>
                        <wps:spPr bwMode="auto">
                          <a:xfrm>
                            <a:off x="3159" y="4220"/>
                            <a:ext cx="5587" cy="672"/>
                          </a:xfrm>
                          <a:custGeom>
                            <a:avLst/>
                            <a:gdLst>
                              <a:gd name="T0" fmla="+- 0 6260 3159"/>
                              <a:gd name="T1" fmla="*/ T0 w 5587"/>
                              <a:gd name="T2" fmla="+- 0 4297 4220"/>
                              <a:gd name="T3" fmla="*/ 4297 h 672"/>
                              <a:gd name="T4" fmla="+- 0 6116 3159"/>
                              <a:gd name="T5" fmla="*/ T4 w 5587"/>
                              <a:gd name="T6" fmla="+- 0 4297 4220"/>
                              <a:gd name="T7" fmla="*/ 4297 h 672"/>
                              <a:gd name="T8" fmla="+- 0 6116 3159"/>
                              <a:gd name="T9" fmla="*/ T8 w 5587"/>
                              <a:gd name="T10" fmla="+- 0 4354 4220"/>
                              <a:gd name="T11" fmla="*/ 4354 h 672"/>
                              <a:gd name="T12" fmla="+- 0 6260 3159"/>
                              <a:gd name="T13" fmla="*/ T12 w 5587"/>
                              <a:gd name="T14" fmla="+- 0 4354 4220"/>
                              <a:gd name="T15" fmla="*/ 4354 h 672"/>
                              <a:gd name="T16" fmla="+- 0 6260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3101" y="77"/>
                                </a:moveTo>
                                <a:lnTo>
                                  <a:pt x="2957" y="77"/>
                                </a:lnTo>
                                <a:lnTo>
                                  <a:pt x="2957" y="134"/>
                                </a:lnTo>
                                <a:lnTo>
                                  <a:pt x="3101" y="134"/>
                                </a:lnTo>
                                <a:lnTo>
                                  <a:pt x="3101"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19"/>
                        <wps:cNvSpPr>
                          <a:spLocks/>
                        </wps:cNvSpPr>
                        <wps:spPr bwMode="auto">
                          <a:xfrm>
                            <a:off x="3159" y="4220"/>
                            <a:ext cx="5587" cy="672"/>
                          </a:xfrm>
                          <a:custGeom>
                            <a:avLst/>
                            <a:gdLst>
                              <a:gd name="T0" fmla="+- 0 6692 3159"/>
                              <a:gd name="T1" fmla="*/ T0 w 5587"/>
                              <a:gd name="T2" fmla="+- 0 4527 4220"/>
                              <a:gd name="T3" fmla="*/ 4527 h 672"/>
                              <a:gd name="T4" fmla="+- 0 6116 3159"/>
                              <a:gd name="T5" fmla="*/ T4 w 5587"/>
                              <a:gd name="T6" fmla="+- 0 4527 4220"/>
                              <a:gd name="T7" fmla="*/ 4527 h 672"/>
                              <a:gd name="T8" fmla="+- 0 6116 3159"/>
                              <a:gd name="T9" fmla="*/ T8 w 5587"/>
                              <a:gd name="T10" fmla="+- 0 4585 4220"/>
                              <a:gd name="T11" fmla="*/ 4585 h 672"/>
                              <a:gd name="T12" fmla="+- 0 6692 3159"/>
                              <a:gd name="T13" fmla="*/ T12 w 5587"/>
                              <a:gd name="T14" fmla="+- 0 4585 4220"/>
                              <a:gd name="T15" fmla="*/ 4585 h 672"/>
                              <a:gd name="T16" fmla="+- 0 6692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3533" y="307"/>
                                </a:moveTo>
                                <a:lnTo>
                                  <a:pt x="2957" y="307"/>
                                </a:lnTo>
                                <a:lnTo>
                                  <a:pt x="2957" y="365"/>
                                </a:lnTo>
                                <a:lnTo>
                                  <a:pt x="3533" y="365"/>
                                </a:lnTo>
                                <a:lnTo>
                                  <a:pt x="3533"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218"/>
                        <wps:cNvSpPr>
                          <a:spLocks/>
                        </wps:cNvSpPr>
                        <wps:spPr bwMode="auto">
                          <a:xfrm>
                            <a:off x="3159" y="4220"/>
                            <a:ext cx="5587" cy="672"/>
                          </a:xfrm>
                          <a:custGeom>
                            <a:avLst/>
                            <a:gdLst>
                              <a:gd name="T0" fmla="+- 0 6692 3159"/>
                              <a:gd name="T1" fmla="*/ T0 w 5587"/>
                              <a:gd name="T2" fmla="+- 0 4758 4220"/>
                              <a:gd name="T3" fmla="*/ 4758 h 672"/>
                              <a:gd name="T4" fmla="+- 0 6548 3159"/>
                              <a:gd name="T5" fmla="*/ T4 w 5587"/>
                              <a:gd name="T6" fmla="+- 0 4758 4220"/>
                              <a:gd name="T7" fmla="*/ 4758 h 672"/>
                              <a:gd name="T8" fmla="+- 0 6548 3159"/>
                              <a:gd name="T9" fmla="*/ T8 w 5587"/>
                              <a:gd name="T10" fmla="+- 0 4815 4220"/>
                              <a:gd name="T11" fmla="*/ 4815 h 672"/>
                              <a:gd name="T12" fmla="+- 0 6692 3159"/>
                              <a:gd name="T13" fmla="*/ T12 w 5587"/>
                              <a:gd name="T14" fmla="+- 0 4815 4220"/>
                              <a:gd name="T15" fmla="*/ 4815 h 672"/>
                              <a:gd name="T16" fmla="+- 0 6692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3533" y="538"/>
                                </a:moveTo>
                                <a:lnTo>
                                  <a:pt x="3389" y="538"/>
                                </a:lnTo>
                                <a:lnTo>
                                  <a:pt x="3389" y="595"/>
                                </a:lnTo>
                                <a:lnTo>
                                  <a:pt x="3533" y="595"/>
                                </a:lnTo>
                                <a:lnTo>
                                  <a:pt x="3533"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217"/>
                        <wps:cNvSpPr>
                          <a:spLocks/>
                        </wps:cNvSpPr>
                        <wps:spPr bwMode="auto">
                          <a:xfrm>
                            <a:off x="3159" y="4220"/>
                            <a:ext cx="5587" cy="672"/>
                          </a:xfrm>
                          <a:custGeom>
                            <a:avLst/>
                            <a:gdLst>
                              <a:gd name="T0" fmla="+- 0 6260 3159"/>
                              <a:gd name="T1" fmla="*/ T0 w 5587"/>
                              <a:gd name="T2" fmla="+- 0 4374 4220"/>
                              <a:gd name="T3" fmla="*/ 4374 h 672"/>
                              <a:gd name="T4" fmla="+- 0 6116 3159"/>
                              <a:gd name="T5" fmla="*/ T4 w 5587"/>
                              <a:gd name="T6" fmla="+- 0 4374 4220"/>
                              <a:gd name="T7" fmla="*/ 4374 h 672"/>
                              <a:gd name="T8" fmla="+- 0 6116 3159"/>
                              <a:gd name="T9" fmla="*/ T8 w 5587"/>
                              <a:gd name="T10" fmla="+- 0 4431 4220"/>
                              <a:gd name="T11" fmla="*/ 4431 h 672"/>
                              <a:gd name="T12" fmla="+- 0 6260 3159"/>
                              <a:gd name="T13" fmla="*/ T12 w 5587"/>
                              <a:gd name="T14" fmla="+- 0 4431 4220"/>
                              <a:gd name="T15" fmla="*/ 4431 h 672"/>
                              <a:gd name="T16" fmla="+- 0 6260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3101" y="154"/>
                                </a:moveTo>
                                <a:lnTo>
                                  <a:pt x="2957" y="154"/>
                                </a:lnTo>
                                <a:lnTo>
                                  <a:pt x="2957" y="211"/>
                                </a:lnTo>
                                <a:lnTo>
                                  <a:pt x="3101" y="211"/>
                                </a:lnTo>
                                <a:lnTo>
                                  <a:pt x="3101"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16"/>
                        <wps:cNvSpPr>
                          <a:spLocks/>
                        </wps:cNvSpPr>
                        <wps:spPr bwMode="auto">
                          <a:xfrm>
                            <a:off x="3159" y="4220"/>
                            <a:ext cx="5587" cy="672"/>
                          </a:xfrm>
                          <a:custGeom>
                            <a:avLst/>
                            <a:gdLst>
                              <a:gd name="T0" fmla="+- 0 6692 3159"/>
                              <a:gd name="T1" fmla="*/ T0 w 5587"/>
                              <a:gd name="T2" fmla="+- 0 4834 4220"/>
                              <a:gd name="T3" fmla="*/ 4834 h 672"/>
                              <a:gd name="T4" fmla="+- 0 6548 3159"/>
                              <a:gd name="T5" fmla="*/ T4 w 5587"/>
                              <a:gd name="T6" fmla="+- 0 4834 4220"/>
                              <a:gd name="T7" fmla="*/ 4834 h 672"/>
                              <a:gd name="T8" fmla="+- 0 6548 3159"/>
                              <a:gd name="T9" fmla="*/ T8 w 5587"/>
                              <a:gd name="T10" fmla="+- 0 4892 4220"/>
                              <a:gd name="T11" fmla="*/ 4892 h 672"/>
                              <a:gd name="T12" fmla="+- 0 6692 3159"/>
                              <a:gd name="T13" fmla="*/ T12 w 5587"/>
                              <a:gd name="T14" fmla="+- 0 4892 4220"/>
                              <a:gd name="T15" fmla="*/ 4892 h 672"/>
                              <a:gd name="T16" fmla="+- 0 6692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3533" y="614"/>
                                </a:moveTo>
                                <a:lnTo>
                                  <a:pt x="3389" y="614"/>
                                </a:lnTo>
                                <a:lnTo>
                                  <a:pt x="3389" y="672"/>
                                </a:lnTo>
                                <a:lnTo>
                                  <a:pt x="3533" y="672"/>
                                </a:lnTo>
                                <a:lnTo>
                                  <a:pt x="3533"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15"/>
                        <wps:cNvSpPr>
                          <a:spLocks/>
                        </wps:cNvSpPr>
                        <wps:spPr bwMode="auto">
                          <a:xfrm>
                            <a:off x="3159" y="4220"/>
                            <a:ext cx="5587" cy="672"/>
                          </a:xfrm>
                          <a:custGeom>
                            <a:avLst/>
                            <a:gdLst>
                              <a:gd name="T0" fmla="+- 0 6260 3159"/>
                              <a:gd name="T1" fmla="*/ T0 w 5587"/>
                              <a:gd name="T2" fmla="+- 0 4604 4220"/>
                              <a:gd name="T3" fmla="*/ 4604 h 672"/>
                              <a:gd name="T4" fmla="+- 0 6116 3159"/>
                              <a:gd name="T5" fmla="*/ T4 w 5587"/>
                              <a:gd name="T6" fmla="+- 0 4604 4220"/>
                              <a:gd name="T7" fmla="*/ 4604 h 672"/>
                              <a:gd name="T8" fmla="+- 0 6116 3159"/>
                              <a:gd name="T9" fmla="*/ T8 w 5587"/>
                              <a:gd name="T10" fmla="+- 0 4662 4220"/>
                              <a:gd name="T11" fmla="*/ 4662 h 672"/>
                              <a:gd name="T12" fmla="+- 0 6260 3159"/>
                              <a:gd name="T13" fmla="*/ T12 w 5587"/>
                              <a:gd name="T14" fmla="+- 0 4662 4220"/>
                              <a:gd name="T15" fmla="*/ 4662 h 672"/>
                              <a:gd name="T16" fmla="+- 0 6260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3101" y="384"/>
                                </a:moveTo>
                                <a:lnTo>
                                  <a:pt x="2957" y="384"/>
                                </a:lnTo>
                                <a:lnTo>
                                  <a:pt x="2957" y="442"/>
                                </a:lnTo>
                                <a:lnTo>
                                  <a:pt x="3101" y="442"/>
                                </a:lnTo>
                                <a:lnTo>
                                  <a:pt x="3101"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14"/>
                        <wps:cNvSpPr>
                          <a:spLocks/>
                        </wps:cNvSpPr>
                        <wps:spPr bwMode="auto">
                          <a:xfrm>
                            <a:off x="3159" y="4220"/>
                            <a:ext cx="5587" cy="672"/>
                          </a:xfrm>
                          <a:custGeom>
                            <a:avLst/>
                            <a:gdLst>
                              <a:gd name="T0" fmla="+- 0 6260 3159"/>
                              <a:gd name="T1" fmla="*/ T0 w 5587"/>
                              <a:gd name="T2" fmla="+- 0 4681 4220"/>
                              <a:gd name="T3" fmla="*/ 4681 h 672"/>
                              <a:gd name="T4" fmla="+- 0 6116 3159"/>
                              <a:gd name="T5" fmla="*/ T4 w 5587"/>
                              <a:gd name="T6" fmla="+- 0 4681 4220"/>
                              <a:gd name="T7" fmla="*/ 4681 h 672"/>
                              <a:gd name="T8" fmla="+- 0 6116 3159"/>
                              <a:gd name="T9" fmla="*/ T8 w 5587"/>
                              <a:gd name="T10" fmla="+- 0 4738 4220"/>
                              <a:gd name="T11" fmla="*/ 4738 h 672"/>
                              <a:gd name="T12" fmla="+- 0 6260 3159"/>
                              <a:gd name="T13" fmla="*/ T12 w 5587"/>
                              <a:gd name="T14" fmla="+- 0 4738 4220"/>
                              <a:gd name="T15" fmla="*/ 4738 h 672"/>
                              <a:gd name="T16" fmla="+- 0 6260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3101" y="461"/>
                                </a:moveTo>
                                <a:lnTo>
                                  <a:pt x="2957" y="461"/>
                                </a:lnTo>
                                <a:lnTo>
                                  <a:pt x="2957" y="518"/>
                                </a:lnTo>
                                <a:lnTo>
                                  <a:pt x="3101" y="518"/>
                                </a:lnTo>
                                <a:lnTo>
                                  <a:pt x="3101"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13"/>
                        <wps:cNvSpPr>
                          <a:spLocks/>
                        </wps:cNvSpPr>
                        <wps:spPr bwMode="auto">
                          <a:xfrm>
                            <a:off x="3159" y="4220"/>
                            <a:ext cx="5587" cy="672"/>
                          </a:xfrm>
                          <a:custGeom>
                            <a:avLst/>
                            <a:gdLst>
                              <a:gd name="T0" fmla="+- 0 6260 3159"/>
                              <a:gd name="T1" fmla="*/ T0 w 5587"/>
                              <a:gd name="T2" fmla="+- 0 4758 4220"/>
                              <a:gd name="T3" fmla="*/ 4758 h 672"/>
                              <a:gd name="T4" fmla="+- 0 6116 3159"/>
                              <a:gd name="T5" fmla="*/ T4 w 5587"/>
                              <a:gd name="T6" fmla="+- 0 4758 4220"/>
                              <a:gd name="T7" fmla="*/ 4758 h 672"/>
                              <a:gd name="T8" fmla="+- 0 6116 3159"/>
                              <a:gd name="T9" fmla="*/ T8 w 5587"/>
                              <a:gd name="T10" fmla="+- 0 4815 4220"/>
                              <a:gd name="T11" fmla="*/ 4815 h 672"/>
                              <a:gd name="T12" fmla="+- 0 6260 3159"/>
                              <a:gd name="T13" fmla="*/ T12 w 5587"/>
                              <a:gd name="T14" fmla="+- 0 4815 4220"/>
                              <a:gd name="T15" fmla="*/ 4815 h 672"/>
                              <a:gd name="T16" fmla="+- 0 6260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3101" y="538"/>
                                </a:moveTo>
                                <a:lnTo>
                                  <a:pt x="2957" y="538"/>
                                </a:lnTo>
                                <a:lnTo>
                                  <a:pt x="2957" y="595"/>
                                </a:lnTo>
                                <a:lnTo>
                                  <a:pt x="3101" y="595"/>
                                </a:lnTo>
                                <a:lnTo>
                                  <a:pt x="3101"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12"/>
                        <wps:cNvSpPr>
                          <a:spLocks/>
                        </wps:cNvSpPr>
                        <wps:spPr bwMode="auto">
                          <a:xfrm>
                            <a:off x="3159" y="4220"/>
                            <a:ext cx="5587" cy="672"/>
                          </a:xfrm>
                          <a:custGeom>
                            <a:avLst/>
                            <a:gdLst>
                              <a:gd name="T0" fmla="+- 0 6260 3159"/>
                              <a:gd name="T1" fmla="*/ T0 w 5587"/>
                              <a:gd name="T2" fmla="+- 0 4834 4220"/>
                              <a:gd name="T3" fmla="*/ 4834 h 672"/>
                              <a:gd name="T4" fmla="+- 0 6116 3159"/>
                              <a:gd name="T5" fmla="*/ T4 w 5587"/>
                              <a:gd name="T6" fmla="+- 0 4834 4220"/>
                              <a:gd name="T7" fmla="*/ 4834 h 672"/>
                              <a:gd name="T8" fmla="+- 0 6116 3159"/>
                              <a:gd name="T9" fmla="*/ T8 w 5587"/>
                              <a:gd name="T10" fmla="+- 0 4892 4220"/>
                              <a:gd name="T11" fmla="*/ 4892 h 672"/>
                              <a:gd name="T12" fmla="+- 0 6260 3159"/>
                              <a:gd name="T13" fmla="*/ T12 w 5587"/>
                              <a:gd name="T14" fmla="+- 0 4892 4220"/>
                              <a:gd name="T15" fmla="*/ 4892 h 672"/>
                              <a:gd name="T16" fmla="+- 0 6260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3101" y="614"/>
                                </a:moveTo>
                                <a:lnTo>
                                  <a:pt x="2957" y="614"/>
                                </a:lnTo>
                                <a:lnTo>
                                  <a:pt x="2957" y="672"/>
                                </a:lnTo>
                                <a:lnTo>
                                  <a:pt x="3101" y="672"/>
                                </a:lnTo>
                                <a:lnTo>
                                  <a:pt x="3101"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11"/>
                        <wps:cNvSpPr>
                          <a:spLocks/>
                        </wps:cNvSpPr>
                        <wps:spPr bwMode="auto">
                          <a:xfrm>
                            <a:off x="3159" y="4220"/>
                            <a:ext cx="5587" cy="672"/>
                          </a:xfrm>
                          <a:custGeom>
                            <a:avLst/>
                            <a:gdLst>
                              <a:gd name="T0" fmla="+- 0 7278 3159"/>
                              <a:gd name="T1" fmla="*/ T0 w 5587"/>
                              <a:gd name="T2" fmla="+- 0 4220 4220"/>
                              <a:gd name="T3" fmla="*/ 4220 h 672"/>
                              <a:gd name="T4" fmla="+- 0 6846 3159"/>
                              <a:gd name="T5" fmla="*/ T4 w 5587"/>
                              <a:gd name="T6" fmla="+- 0 4220 4220"/>
                              <a:gd name="T7" fmla="*/ 4220 h 672"/>
                              <a:gd name="T8" fmla="+- 0 6823 3159"/>
                              <a:gd name="T9" fmla="*/ T8 w 5587"/>
                              <a:gd name="T10" fmla="+- 0 4222 4220"/>
                              <a:gd name="T11" fmla="*/ 4222 h 672"/>
                              <a:gd name="T12" fmla="+- 0 6803 3159"/>
                              <a:gd name="T13" fmla="*/ T12 w 5587"/>
                              <a:gd name="T14" fmla="+- 0 4228 4220"/>
                              <a:gd name="T15" fmla="*/ 4228 h 672"/>
                              <a:gd name="T16" fmla="+- 0 6786 3159"/>
                              <a:gd name="T17" fmla="*/ T16 w 5587"/>
                              <a:gd name="T18" fmla="+- 0 4239 4220"/>
                              <a:gd name="T19" fmla="*/ 4239 h 672"/>
                              <a:gd name="T20" fmla="+- 0 6771 3159"/>
                              <a:gd name="T21" fmla="*/ T20 w 5587"/>
                              <a:gd name="T22" fmla="+- 0 4253 4220"/>
                              <a:gd name="T23" fmla="*/ 4253 h 672"/>
                              <a:gd name="T24" fmla="+- 0 6760 3159"/>
                              <a:gd name="T25" fmla="*/ T24 w 5587"/>
                              <a:gd name="T26" fmla="+- 0 4272 4220"/>
                              <a:gd name="T27" fmla="*/ 4272 h 672"/>
                              <a:gd name="T28" fmla="+- 0 7278 3159"/>
                              <a:gd name="T29" fmla="*/ T28 w 5587"/>
                              <a:gd name="T30" fmla="+- 0 4278 4220"/>
                              <a:gd name="T31" fmla="*/ 4278 h 672"/>
                              <a:gd name="T32" fmla="+- 0 7278 3159"/>
                              <a:gd name="T33" fmla="*/ T32 w 5587"/>
                              <a:gd name="T34" fmla="+- 0 4220 4220"/>
                              <a:gd name="T35" fmla="*/ 422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7" h="672">
                                <a:moveTo>
                                  <a:pt x="4119" y="0"/>
                                </a:moveTo>
                                <a:lnTo>
                                  <a:pt x="3687" y="0"/>
                                </a:lnTo>
                                <a:lnTo>
                                  <a:pt x="3664" y="2"/>
                                </a:lnTo>
                                <a:lnTo>
                                  <a:pt x="3644" y="8"/>
                                </a:lnTo>
                                <a:lnTo>
                                  <a:pt x="3627" y="19"/>
                                </a:lnTo>
                                <a:lnTo>
                                  <a:pt x="3612" y="33"/>
                                </a:lnTo>
                                <a:lnTo>
                                  <a:pt x="3601" y="52"/>
                                </a:lnTo>
                                <a:lnTo>
                                  <a:pt x="4119" y="58"/>
                                </a:lnTo>
                                <a:lnTo>
                                  <a:pt x="4119"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10"/>
                        <wps:cNvSpPr>
                          <a:spLocks/>
                        </wps:cNvSpPr>
                        <wps:spPr bwMode="auto">
                          <a:xfrm>
                            <a:off x="3159" y="4220"/>
                            <a:ext cx="5587" cy="672"/>
                          </a:xfrm>
                          <a:custGeom>
                            <a:avLst/>
                            <a:gdLst>
                              <a:gd name="T0" fmla="+- 0 7278 3159"/>
                              <a:gd name="T1" fmla="*/ T0 w 5587"/>
                              <a:gd name="T2" fmla="+- 0 4297 4220"/>
                              <a:gd name="T3" fmla="*/ 4297 h 672"/>
                              <a:gd name="T4" fmla="+- 0 6751 3159"/>
                              <a:gd name="T5" fmla="*/ T4 w 5587"/>
                              <a:gd name="T6" fmla="+- 0 4297 4220"/>
                              <a:gd name="T7" fmla="*/ 4297 h 672"/>
                              <a:gd name="T8" fmla="+- 0 6750 3159"/>
                              <a:gd name="T9" fmla="*/ T8 w 5587"/>
                              <a:gd name="T10" fmla="+- 0 4303 4220"/>
                              <a:gd name="T11" fmla="*/ 4303 h 672"/>
                              <a:gd name="T12" fmla="+- 0 6750 3159"/>
                              <a:gd name="T13" fmla="*/ T12 w 5587"/>
                              <a:gd name="T14" fmla="+- 0 4310 4220"/>
                              <a:gd name="T15" fmla="*/ 4310 h 672"/>
                              <a:gd name="T16" fmla="+- 0 6750 3159"/>
                              <a:gd name="T17" fmla="*/ T16 w 5587"/>
                              <a:gd name="T18" fmla="+- 0 4354 4220"/>
                              <a:gd name="T19" fmla="*/ 4354 h 672"/>
                              <a:gd name="T20" fmla="+- 0 7278 3159"/>
                              <a:gd name="T21" fmla="*/ T20 w 5587"/>
                              <a:gd name="T22" fmla="+- 0 4354 4220"/>
                              <a:gd name="T23" fmla="*/ 4354 h 672"/>
                              <a:gd name="T24" fmla="+- 0 7278 3159"/>
                              <a:gd name="T25" fmla="*/ T24 w 5587"/>
                              <a:gd name="T26" fmla="+- 0 4297 4220"/>
                              <a:gd name="T27" fmla="*/ 4297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4119" y="77"/>
                                </a:moveTo>
                                <a:lnTo>
                                  <a:pt x="3592" y="77"/>
                                </a:lnTo>
                                <a:lnTo>
                                  <a:pt x="3591" y="83"/>
                                </a:lnTo>
                                <a:lnTo>
                                  <a:pt x="3591" y="90"/>
                                </a:lnTo>
                                <a:lnTo>
                                  <a:pt x="3591" y="134"/>
                                </a:lnTo>
                                <a:lnTo>
                                  <a:pt x="4119" y="134"/>
                                </a:lnTo>
                                <a:lnTo>
                                  <a:pt x="4119"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09"/>
                        <wps:cNvSpPr>
                          <a:spLocks/>
                        </wps:cNvSpPr>
                        <wps:spPr bwMode="auto">
                          <a:xfrm>
                            <a:off x="3159" y="4220"/>
                            <a:ext cx="5587" cy="672"/>
                          </a:xfrm>
                          <a:custGeom>
                            <a:avLst/>
                            <a:gdLst>
                              <a:gd name="T0" fmla="+- 0 7278 3159"/>
                              <a:gd name="T1" fmla="*/ T0 w 5587"/>
                              <a:gd name="T2" fmla="+- 0 4450 4220"/>
                              <a:gd name="T3" fmla="*/ 4450 h 672"/>
                              <a:gd name="T4" fmla="+- 0 6750 3159"/>
                              <a:gd name="T5" fmla="*/ T4 w 5587"/>
                              <a:gd name="T6" fmla="+- 0 4450 4220"/>
                              <a:gd name="T7" fmla="*/ 4450 h 672"/>
                              <a:gd name="T8" fmla="+- 0 6750 3159"/>
                              <a:gd name="T9" fmla="*/ T8 w 5587"/>
                              <a:gd name="T10" fmla="+- 0 4508 4220"/>
                              <a:gd name="T11" fmla="*/ 4508 h 672"/>
                              <a:gd name="T12" fmla="+- 0 7278 3159"/>
                              <a:gd name="T13" fmla="*/ T12 w 5587"/>
                              <a:gd name="T14" fmla="+- 0 4508 4220"/>
                              <a:gd name="T15" fmla="*/ 4508 h 672"/>
                              <a:gd name="T16" fmla="+- 0 7278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4119" y="230"/>
                                </a:moveTo>
                                <a:lnTo>
                                  <a:pt x="3591" y="230"/>
                                </a:lnTo>
                                <a:lnTo>
                                  <a:pt x="3591" y="288"/>
                                </a:lnTo>
                                <a:lnTo>
                                  <a:pt x="4119" y="288"/>
                                </a:lnTo>
                                <a:lnTo>
                                  <a:pt x="4119"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08"/>
                        <wps:cNvSpPr>
                          <a:spLocks/>
                        </wps:cNvSpPr>
                        <wps:spPr bwMode="auto">
                          <a:xfrm>
                            <a:off x="3159" y="4220"/>
                            <a:ext cx="5587" cy="672"/>
                          </a:xfrm>
                          <a:custGeom>
                            <a:avLst/>
                            <a:gdLst>
                              <a:gd name="T0" fmla="+- 0 7278 3159"/>
                              <a:gd name="T1" fmla="*/ T0 w 5587"/>
                              <a:gd name="T2" fmla="+- 0 4527 4220"/>
                              <a:gd name="T3" fmla="*/ 4527 h 672"/>
                              <a:gd name="T4" fmla="+- 0 6750 3159"/>
                              <a:gd name="T5" fmla="*/ T4 w 5587"/>
                              <a:gd name="T6" fmla="+- 0 4527 4220"/>
                              <a:gd name="T7" fmla="*/ 4527 h 672"/>
                              <a:gd name="T8" fmla="+- 0 6750 3159"/>
                              <a:gd name="T9" fmla="*/ T8 w 5587"/>
                              <a:gd name="T10" fmla="+- 0 4585 4220"/>
                              <a:gd name="T11" fmla="*/ 4585 h 672"/>
                              <a:gd name="T12" fmla="+- 0 7278 3159"/>
                              <a:gd name="T13" fmla="*/ T12 w 5587"/>
                              <a:gd name="T14" fmla="+- 0 4585 4220"/>
                              <a:gd name="T15" fmla="*/ 4585 h 672"/>
                              <a:gd name="T16" fmla="+- 0 7278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4119" y="307"/>
                                </a:moveTo>
                                <a:lnTo>
                                  <a:pt x="3591" y="307"/>
                                </a:lnTo>
                                <a:lnTo>
                                  <a:pt x="3591" y="365"/>
                                </a:lnTo>
                                <a:lnTo>
                                  <a:pt x="4119" y="365"/>
                                </a:lnTo>
                                <a:lnTo>
                                  <a:pt x="4119"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07"/>
                        <wps:cNvSpPr>
                          <a:spLocks/>
                        </wps:cNvSpPr>
                        <wps:spPr bwMode="auto">
                          <a:xfrm>
                            <a:off x="3159" y="4220"/>
                            <a:ext cx="5587" cy="672"/>
                          </a:xfrm>
                          <a:custGeom>
                            <a:avLst/>
                            <a:gdLst>
                              <a:gd name="T0" fmla="+- 0 6894 3159"/>
                              <a:gd name="T1" fmla="*/ T0 w 5587"/>
                              <a:gd name="T2" fmla="+- 0 4374 4220"/>
                              <a:gd name="T3" fmla="*/ 4374 h 672"/>
                              <a:gd name="T4" fmla="+- 0 6750 3159"/>
                              <a:gd name="T5" fmla="*/ T4 w 5587"/>
                              <a:gd name="T6" fmla="+- 0 4374 4220"/>
                              <a:gd name="T7" fmla="*/ 4374 h 672"/>
                              <a:gd name="T8" fmla="+- 0 6750 3159"/>
                              <a:gd name="T9" fmla="*/ T8 w 5587"/>
                              <a:gd name="T10" fmla="+- 0 4431 4220"/>
                              <a:gd name="T11" fmla="*/ 4431 h 672"/>
                              <a:gd name="T12" fmla="+- 0 6894 3159"/>
                              <a:gd name="T13" fmla="*/ T12 w 5587"/>
                              <a:gd name="T14" fmla="+- 0 4431 4220"/>
                              <a:gd name="T15" fmla="*/ 4431 h 672"/>
                              <a:gd name="T16" fmla="+- 0 6894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3735" y="154"/>
                                </a:moveTo>
                                <a:lnTo>
                                  <a:pt x="3591" y="154"/>
                                </a:lnTo>
                                <a:lnTo>
                                  <a:pt x="3591" y="211"/>
                                </a:lnTo>
                                <a:lnTo>
                                  <a:pt x="3735" y="211"/>
                                </a:lnTo>
                                <a:lnTo>
                                  <a:pt x="3735"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06"/>
                        <wps:cNvSpPr>
                          <a:spLocks/>
                        </wps:cNvSpPr>
                        <wps:spPr bwMode="auto">
                          <a:xfrm>
                            <a:off x="3159" y="4220"/>
                            <a:ext cx="5587" cy="672"/>
                          </a:xfrm>
                          <a:custGeom>
                            <a:avLst/>
                            <a:gdLst>
                              <a:gd name="T0" fmla="+- 0 7278 3159"/>
                              <a:gd name="T1" fmla="*/ T0 w 5587"/>
                              <a:gd name="T2" fmla="+- 0 4758 4220"/>
                              <a:gd name="T3" fmla="*/ 4758 h 672"/>
                              <a:gd name="T4" fmla="+- 0 6750 3159"/>
                              <a:gd name="T5" fmla="*/ T4 w 5587"/>
                              <a:gd name="T6" fmla="+- 0 4758 4220"/>
                              <a:gd name="T7" fmla="*/ 4758 h 672"/>
                              <a:gd name="T8" fmla="+- 0 6750 3159"/>
                              <a:gd name="T9" fmla="*/ T8 w 5587"/>
                              <a:gd name="T10" fmla="+- 0 4802 4220"/>
                              <a:gd name="T11" fmla="*/ 4802 h 672"/>
                              <a:gd name="T12" fmla="+- 0 6750 3159"/>
                              <a:gd name="T13" fmla="*/ T12 w 5587"/>
                              <a:gd name="T14" fmla="+- 0 4809 4220"/>
                              <a:gd name="T15" fmla="*/ 4809 h 672"/>
                              <a:gd name="T16" fmla="+- 0 6751 3159"/>
                              <a:gd name="T17" fmla="*/ T16 w 5587"/>
                              <a:gd name="T18" fmla="+- 0 4815 4220"/>
                              <a:gd name="T19" fmla="*/ 4815 h 672"/>
                              <a:gd name="T20" fmla="+- 0 7278 3159"/>
                              <a:gd name="T21" fmla="*/ T20 w 5587"/>
                              <a:gd name="T22" fmla="+- 0 4815 4220"/>
                              <a:gd name="T23" fmla="*/ 4815 h 672"/>
                              <a:gd name="T24" fmla="+- 0 7278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4119" y="538"/>
                                </a:moveTo>
                                <a:lnTo>
                                  <a:pt x="3591" y="538"/>
                                </a:lnTo>
                                <a:lnTo>
                                  <a:pt x="3591" y="582"/>
                                </a:lnTo>
                                <a:lnTo>
                                  <a:pt x="3591" y="589"/>
                                </a:lnTo>
                                <a:lnTo>
                                  <a:pt x="3592" y="595"/>
                                </a:lnTo>
                                <a:lnTo>
                                  <a:pt x="4119" y="595"/>
                                </a:lnTo>
                                <a:lnTo>
                                  <a:pt x="4119"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05"/>
                        <wps:cNvSpPr>
                          <a:spLocks/>
                        </wps:cNvSpPr>
                        <wps:spPr bwMode="auto">
                          <a:xfrm>
                            <a:off x="3159" y="4220"/>
                            <a:ext cx="5587" cy="672"/>
                          </a:xfrm>
                          <a:custGeom>
                            <a:avLst/>
                            <a:gdLst>
                              <a:gd name="T0" fmla="+- 0 6894 3159"/>
                              <a:gd name="T1" fmla="*/ T0 w 5587"/>
                              <a:gd name="T2" fmla="+- 0 4604 4220"/>
                              <a:gd name="T3" fmla="*/ 4604 h 672"/>
                              <a:gd name="T4" fmla="+- 0 6750 3159"/>
                              <a:gd name="T5" fmla="*/ T4 w 5587"/>
                              <a:gd name="T6" fmla="+- 0 4604 4220"/>
                              <a:gd name="T7" fmla="*/ 4604 h 672"/>
                              <a:gd name="T8" fmla="+- 0 6750 3159"/>
                              <a:gd name="T9" fmla="*/ T8 w 5587"/>
                              <a:gd name="T10" fmla="+- 0 4662 4220"/>
                              <a:gd name="T11" fmla="*/ 4662 h 672"/>
                              <a:gd name="T12" fmla="+- 0 6894 3159"/>
                              <a:gd name="T13" fmla="*/ T12 w 5587"/>
                              <a:gd name="T14" fmla="+- 0 4662 4220"/>
                              <a:gd name="T15" fmla="*/ 4662 h 672"/>
                              <a:gd name="T16" fmla="+- 0 6894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3735" y="384"/>
                                </a:moveTo>
                                <a:lnTo>
                                  <a:pt x="3591" y="384"/>
                                </a:lnTo>
                                <a:lnTo>
                                  <a:pt x="3591" y="442"/>
                                </a:lnTo>
                                <a:lnTo>
                                  <a:pt x="3735" y="442"/>
                                </a:lnTo>
                                <a:lnTo>
                                  <a:pt x="3735"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04"/>
                        <wps:cNvSpPr>
                          <a:spLocks/>
                        </wps:cNvSpPr>
                        <wps:spPr bwMode="auto">
                          <a:xfrm>
                            <a:off x="3159" y="4220"/>
                            <a:ext cx="5587" cy="672"/>
                          </a:xfrm>
                          <a:custGeom>
                            <a:avLst/>
                            <a:gdLst>
                              <a:gd name="T0" fmla="+- 0 7278 3159"/>
                              <a:gd name="T1" fmla="*/ T0 w 5587"/>
                              <a:gd name="T2" fmla="+- 0 4834 4220"/>
                              <a:gd name="T3" fmla="*/ 4834 h 672"/>
                              <a:gd name="T4" fmla="+- 0 6757 3159"/>
                              <a:gd name="T5" fmla="*/ T4 w 5587"/>
                              <a:gd name="T6" fmla="+- 0 4834 4220"/>
                              <a:gd name="T7" fmla="*/ 4834 h 672"/>
                              <a:gd name="T8" fmla="+- 0 6768 3159"/>
                              <a:gd name="T9" fmla="*/ T8 w 5587"/>
                              <a:gd name="T10" fmla="+- 0 4854 4220"/>
                              <a:gd name="T11" fmla="*/ 4854 h 672"/>
                              <a:gd name="T12" fmla="+- 0 6817 3159"/>
                              <a:gd name="T13" fmla="*/ T12 w 5587"/>
                              <a:gd name="T14" fmla="+- 0 4889 4220"/>
                              <a:gd name="T15" fmla="*/ 4889 h 672"/>
                              <a:gd name="T16" fmla="+- 0 7278 3159"/>
                              <a:gd name="T17" fmla="*/ T16 w 5587"/>
                              <a:gd name="T18" fmla="+- 0 4892 4220"/>
                              <a:gd name="T19" fmla="*/ 4892 h 672"/>
                              <a:gd name="T20" fmla="+- 0 7278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4119" y="614"/>
                                </a:moveTo>
                                <a:lnTo>
                                  <a:pt x="3598" y="614"/>
                                </a:lnTo>
                                <a:lnTo>
                                  <a:pt x="3609" y="634"/>
                                </a:lnTo>
                                <a:lnTo>
                                  <a:pt x="3658" y="669"/>
                                </a:lnTo>
                                <a:lnTo>
                                  <a:pt x="4119" y="672"/>
                                </a:lnTo>
                                <a:lnTo>
                                  <a:pt x="4119"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03"/>
                        <wps:cNvSpPr>
                          <a:spLocks/>
                        </wps:cNvSpPr>
                        <wps:spPr bwMode="auto">
                          <a:xfrm>
                            <a:off x="3159" y="4220"/>
                            <a:ext cx="5587" cy="672"/>
                          </a:xfrm>
                          <a:custGeom>
                            <a:avLst/>
                            <a:gdLst>
                              <a:gd name="T0" fmla="+- 0 6894 3159"/>
                              <a:gd name="T1" fmla="*/ T0 w 5587"/>
                              <a:gd name="T2" fmla="+- 0 4681 4220"/>
                              <a:gd name="T3" fmla="*/ 4681 h 672"/>
                              <a:gd name="T4" fmla="+- 0 6750 3159"/>
                              <a:gd name="T5" fmla="*/ T4 w 5587"/>
                              <a:gd name="T6" fmla="+- 0 4681 4220"/>
                              <a:gd name="T7" fmla="*/ 4681 h 672"/>
                              <a:gd name="T8" fmla="+- 0 6750 3159"/>
                              <a:gd name="T9" fmla="*/ T8 w 5587"/>
                              <a:gd name="T10" fmla="+- 0 4738 4220"/>
                              <a:gd name="T11" fmla="*/ 4738 h 672"/>
                              <a:gd name="T12" fmla="+- 0 6894 3159"/>
                              <a:gd name="T13" fmla="*/ T12 w 5587"/>
                              <a:gd name="T14" fmla="+- 0 4738 4220"/>
                              <a:gd name="T15" fmla="*/ 4738 h 672"/>
                              <a:gd name="T16" fmla="+- 0 6894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3735" y="461"/>
                                </a:moveTo>
                                <a:lnTo>
                                  <a:pt x="3591" y="461"/>
                                </a:lnTo>
                                <a:lnTo>
                                  <a:pt x="3591" y="518"/>
                                </a:lnTo>
                                <a:lnTo>
                                  <a:pt x="3735" y="518"/>
                                </a:lnTo>
                                <a:lnTo>
                                  <a:pt x="3735"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02"/>
                        <wps:cNvSpPr>
                          <a:spLocks/>
                        </wps:cNvSpPr>
                        <wps:spPr bwMode="auto">
                          <a:xfrm>
                            <a:off x="3159" y="4220"/>
                            <a:ext cx="5587" cy="672"/>
                          </a:xfrm>
                          <a:custGeom>
                            <a:avLst/>
                            <a:gdLst>
                              <a:gd name="T0" fmla="+- 0 7479 3159"/>
                              <a:gd name="T1" fmla="*/ T0 w 5587"/>
                              <a:gd name="T2" fmla="+- 0 4220 4220"/>
                              <a:gd name="T3" fmla="*/ 4220 h 672"/>
                              <a:gd name="T4" fmla="+- 0 7335 3159"/>
                              <a:gd name="T5" fmla="*/ T4 w 5587"/>
                              <a:gd name="T6" fmla="+- 0 4220 4220"/>
                              <a:gd name="T7" fmla="*/ 4220 h 672"/>
                              <a:gd name="T8" fmla="+- 0 7335 3159"/>
                              <a:gd name="T9" fmla="*/ T8 w 5587"/>
                              <a:gd name="T10" fmla="+- 0 4278 4220"/>
                              <a:gd name="T11" fmla="*/ 4278 h 672"/>
                              <a:gd name="T12" fmla="+- 0 7479 3159"/>
                              <a:gd name="T13" fmla="*/ T12 w 5587"/>
                              <a:gd name="T14" fmla="+- 0 4278 4220"/>
                              <a:gd name="T15" fmla="*/ 4278 h 672"/>
                              <a:gd name="T16" fmla="+- 0 7479 3159"/>
                              <a:gd name="T17" fmla="*/ T16 w 5587"/>
                              <a:gd name="T18" fmla="+- 0 4220 4220"/>
                              <a:gd name="T19" fmla="*/ 4220 h 672"/>
                            </a:gdLst>
                            <a:ahLst/>
                            <a:cxnLst>
                              <a:cxn ang="0">
                                <a:pos x="T1" y="T3"/>
                              </a:cxn>
                              <a:cxn ang="0">
                                <a:pos x="T5" y="T7"/>
                              </a:cxn>
                              <a:cxn ang="0">
                                <a:pos x="T9" y="T11"/>
                              </a:cxn>
                              <a:cxn ang="0">
                                <a:pos x="T13" y="T15"/>
                              </a:cxn>
                              <a:cxn ang="0">
                                <a:pos x="T17" y="T19"/>
                              </a:cxn>
                            </a:cxnLst>
                            <a:rect l="0" t="0" r="r" b="b"/>
                            <a:pathLst>
                              <a:path w="5587" h="672">
                                <a:moveTo>
                                  <a:pt x="4320" y="0"/>
                                </a:moveTo>
                                <a:lnTo>
                                  <a:pt x="4176" y="0"/>
                                </a:lnTo>
                                <a:lnTo>
                                  <a:pt x="4176" y="58"/>
                                </a:lnTo>
                                <a:lnTo>
                                  <a:pt x="4320" y="58"/>
                                </a:lnTo>
                                <a:lnTo>
                                  <a:pt x="432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01"/>
                        <wps:cNvSpPr>
                          <a:spLocks/>
                        </wps:cNvSpPr>
                        <wps:spPr bwMode="auto">
                          <a:xfrm>
                            <a:off x="3159" y="4220"/>
                            <a:ext cx="5587" cy="672"/>
                          </a:xfrm>
                          <a:custGeom>
                            <a:avLst/>
                            <a:gdLst>
                              <a:gd name="T0" fmla="+- 0 7479 3159"/>
                              <a:gd name="T1" fmla="*/ T0 w 5587"/>
                              <a:gd name="T2" fmla="+- 0 4297 4220"/>
                              <a:gd name="T3" fmla="*/ 4297 h 672"/>
                              <a:gd name="T4" fmla="+- 0 7335 3159"/>
                              <a:gd name="T5" fmla="*/ T4 w 5587"/>
                              <a:gd name="T6" fmla="+- 0 4297 4220"/>
                              <a:gd name="T7" fmla="*/ 4297 h 672"/>
                              <a:gd name="T8" fmla="+- 0 7335 3159"/>
                              <a:gd name="T9" fmla="*/ T8 w 5587"/>
                              <a:gd name="T10" fmla="+- 0 4354 4220"/>
                              <a:gd name="T11" fmla="*/ 4354 h 672"/>
                              <a:gd name="T12" fmla="+- 0 7479 3159"/>
                              <a:gd name="T13" fmla="*/ T12 w 5587"/>
                              <a:gd name="T14" fmla="+- 0 4354 4220"/>
                              <a:gd name="T15" fmla="*/ 4354 h 672"/>
                              <a:gd name="T16" fmla="+- 0 7479 3159"/>
                              <a:gd name="T17" fmla="*/ T16 w 5587"/>
                              <a:gd name="T18" fmla="+- 0 4297 4220"/>
                              <a:gd name="T19" fmla="*/ 4297 h 672"/>
                            </a:gdLst>
                            <a:ahLst/>
                            <a:cxnLst>
                              <a:cxn ang="0">
                                <a:pos x="T1" y="T3"/>
                              </a:cxn>
                              <a:cxn ang="0">
                                <a:pos x="T5" y="T7"/>
                              </a:cxn>
                              <a:cxn ang="0">
                                <a:pos x="T9" y="T11"/>
                              </a:cxn>
                              <a:cxn ang="0">
                                <a:pos x="T13" y="T15"/>
                              </a:cxn>
                              <a:cxn ang="0">
                                <a:pos x="T17" y="T19"/>
                              </a:cxn>
                            </a:cxnLst>
                            <a:rect l="0" t="0" r="r" b="b"/>
                            <a:pathLst>
                              <a:path w="5587" h="672">
                                <a:moveTo>
                                  <a:pt x="4320" y="77"/>
                                </a:moveTo>
                                <a:lnTo>
                                  <a:pt x="4176" y="77"/>
                                </a:lnTo>
                                <a:lnTo>
                                  <a:pt x="4176" y="134"/>
                                </a:lnTo>
                                <a:lnTo>
                                  <a:pt x="4320" y="134"/>
                                </a:lnTo>
                                <a:lnTo>
                                  <a:pt x="4320"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00"/>
                        <wps:cNvSpPr>
                          <a:spLocks/>
                        </wps:cNvSpPr>
                        <wps:spPr bwMode="auto">
                          <a:xfrm>
                            <a:off x="3159" y="4220"/>
                            <a:ext cx="5587" cy="672"/>
                          </a:xfrm>
                          <a:custGeom>
                            <a:avLst/>
                            <a:gdLst>
                              <a:gd name="T0" fmla="+- 0 7479 3159"/>
                              <a:gd name="T1" fmla="*/ T0 w 5587"/>
                              <a:gd name="T2" fmla="+- 0 4374 4220"/>
                              <a:gd name="T3" fmla="*/ 4374 h 672"/>
                              <a:gd name="T4" fmla="+- 0 7335 3159"/>
                              <a:gd name="T5" fmla="*/ T4 w 5587"/>
                              <a:gd name="T6" fmla="+- 0 4374 4220"/>
                              <a:gd name="T7" fmla="*/ 4374 h 672"/>
                              <a:gd name="T8" fmla="+- 0 7335 3159"/>
                              <a:gd name="T9" fmla="*/ T8 w 5587"/>
                              <a:gd name="T10" fmla="+- 0 4431 4220"/>
                              <a:gd name="T11" fmla="*/ 4431 h 672"/>
                              <a:gd name="T12" fmla="+- 0 7479 3159"/>
                              <a:gd name="T13" fmla="*/ T12 w 5587"/>
                              <a:gd name="T14" fmla="+- 0 4431 4220"/>
                              <a:gd name="T15" fmla="*/ 4431 h 672"/>
                              <a:gd name="T16" fmla="+- 0 7479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4320" y="154"/>
                                </a:moveTo>
                                <a:lnTo>
                                  <a:pt x="4176" y="154"/>
                                </a:lnTo>
                                <a:lnTo>
                                  <a:pt x="4176" y="211"/>
                                </a:lnTo>
                                <a:lnTo>
                                  <a:pt x="4320" y="211"/>
                                </a:lnTo>
                                <a:lnTo>
                                  <a:pt x="4320"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99"/>
                        <wps:cNvSpPr>
                          <a:spLocks/>
                        </wps:cNvSpPr>
                        <wps:spPr bwMode="auto">
                          <a:xfrm>
                            <a:off x="3159" y="4220"/>
                            <a:ext cx="5587" cy="672"/>
                          </a:xfrm>
                          <a:custGeom>
                            <a:avLst/>
                            <a:gdLst>
                              <a:gd name="T0" fmla="+- 0 7479 3159"/>
                              <a:gd name="T1" fmla="*/ T0 w 5587"/>
                              <a:gd name="T2" fmla="+- 0 4450 4220"/>
                              <a:gd name="T3" fmla="*/ 4450 h 672"/>
                              <a:gd name="T4" fmla="+- 0 7335 3159"/>
                              <a:gd name="T5" fmla="*/ T4 w 5587"/>
                              <a:gd name="T6" fmla="+- 0 4450 4220"/>
                              <a:gd name="T7" fmla="*/ 4450 h 672"/>
                              <a:gd name="T8" fmla="+- 0 7335 3159"/>
                              <a:gd name="T9" fmla="*/ T8 w 5587"/>
                              <a:gd name="T10" fmla="+- 0 4508 4220"/>
                              <a:gd name="T11" fmla="*/ 4508 h 672"/>
                              <a:gd name="T12" fmla="+- 0 7479 3159"/>
                              <a:gd name="T13" fmla="*/ T12 w 5587"/>
                              <a:gd name="T14" fmla="+- 0 4508 4220"/>
                              <a:gd name="T15" fmla="*/ 4508 h 672"/>
                              <a:gd name="T16" fmla="+- 0 7479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4320" y="230"/>
                                </a:moveTo>
                                <a:lnTo>
                                  <a:pt x="4176" y="230"/>
                                </a:lnTo>
                                <a:lnTo>
                                  <a:pt x="4176" y="288"/>
                                </a:lnTo>
                                <a:lnTo>
                                  <a:pt x="4320" y="288"/>
                                </a:lnTo>
                                <a:lnTo>
                                  <a:pt x="4320"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98"/>
                        <wps:cNvSpPr>
                          <a:spLocks/>
                        </wps:cNvSpPr>
                        <wps:spPr bwMode="auto">
                          <a:xfrm>
                            <a:off x="3159" y="4220"/>
                            <a:ext cx="5587" cy="672"/>
                          </a:xfrm>
                          <a:custGeom>
                            <a:avLst/>
                            <a:gdLst>
                              <a:gd name="T0" fmla="+- 0 7479 3159"/>
                              <a:gd name="T1" fmla="*/ T0 w 5587"/>
                              <a:gd name="T2" fmla="+- 0 4527 4220"/>
                              <a:gd name="T3" fmla="*/ 4527 h 672"/>
                              <a:gd name="T4" fmla="+- 0 7335 3159"/>
                              <a:gd name="T5" fmla="*/ T4 w 5587"/>
                              <a:gd name="T6" fmla="+- 0 4527 4220"/>
                              <a:gd name="T7" fmla="*/ 4527 h 672"/>
                              <a:gd name="T8" fmla="+- 0 7335 3159"/>
                              <a:gd name="T9" fmla="*/ T8 w 5587"/>
                              <a:gd name="T10" fmla="+- 0 4585 4220"/>
                              <a:gd name="T11" fmla="*/ 4585 h 672"/>
                              <a:gd name="T12" fmla="+- 0 7479 3159"/>
                              <a:gd name="T13" fmla="*/ T12 w 5587"/>
                              <a:gd name="T14" fmla="+- 0 4585 4220"/>
                              <a:gd name="T15" fmla="*/ 4585 h 672"/>
                              <a:gd name="T16" fmla="+- 0 7479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4320" y="307"/>
                                </a:moveTo>
                                <a:lnTo>
                                  <a:pt x="4176" y="307"/>
                                </a:lnTo>
                                <a:lnTo>
                                  <a:pt x="4176" y="365"/>
                                </a:lnTo>
                                <a:lnTo>
                                  <a:pt x="4320" y="365"/>
                                </a:lnTo>
                                <a:lnTo>
                                  <a:pt x="4320"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97"/>
                        <wps:cNvSpPr>
                          <a:spLocks/>
                        </wps:cNvSpPr>
                        <wps:spPr bwMode="auto">
                          <a:xfrm>
                            <a:off x="3159" y="4220"/>
                            <a:ext cx="5587" cy="672"/>
                          </a:xfrm>
                          <a:custGeom>
                            <a:avLst/>
                            <a:gdLst>
                              <a:gd name="T0" fmla="+- 0 7479 3159"/>
                              <a:gd name="T1" fmla="*/ T0 w 5587"/>
                              <a:gd name="T2" fmla="+- 0 4604 4220"/>
                              <a:gd name="T3" fmla="*/ 4604 h 672"/>
                              <a:gd name="T4" fmla="+- 0 7335 3159"/>
                              <a:gd name="T5" fmla="*/ T4 w 5587"/>
                              <a:gd name="T6" fmla="+- 0 4604 4220"/>
                              <a:gd name="T7" fmla="*/ 4604 h 672"/>
                              <a:gd name="T8" fmla="+- 0 7335 3159"/>
                              <a:gd name="T9" fmla="*/ T8 w 5587"/>
                              <a:gd name="T10" fmla="+- 0 4662 4220"/>
                              <a:gd name="T11" fmla="*/ 4662 h 672"/>
                              <a:gd name="T12" fmla="+- 0 7479 3159"/>
                              <a:gd name="T13" fmla="*/ T12 w 5587"/>
                              <a:gd name="T14" fmla="+- 0 4662 4220"/>
                              <a:gd name="T15" fmla="*/ 4662 h 672"/>
                              <a:gd name="T16" fmla="+- 0 7479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4320" y="384"/>
                                </a:moveTo>
                                <a:lnTo>
                                  <a:pt x="4176" y="384"/>
                                </a:lnTo>
                                <a:lnTo>
                                  <a:pt x="4176" y="442"/>
                                </a:lnTo>
                                <a:lnTo>
                                  <a:pt x="4320" y="442"/>
                                </a:lnTo>
                                <a:lnTo>
                                  <a:pt x="4320"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96"/>
                        <wps:cNvSpPr>
                          <a:spLocks/>
                        </wps:cNvSpPr>
                        <wps:spPr bwMode="auto">
                          <a:xfrm>
                            <a:off x="3159" y="4220"/>
                            <a:ext cx="5587" cy="672"/>
                          </a:xfrm>
                          <a:custGeom>
                            <a:avLst/>
                            <a:gdLst>
                              <a:gd name="T0" fmla="+- 0 7479 3159"/>
                              <a:gd name="T1" fmla="*/ T0 w 5587"/>
                              <a:gd name="T2" fmla="+- 0 4681 4220"/>
                              <a:gd name="T3" fmla="*/ 4681 h 672"/>
                              <a:gd name="T4" fmla="+- 0 7335 3159"/>
                              <a:gd name="T5" fmla="*/ T4 w 5587"/>
                              <a:gd name="T6" fmla="+- 0 4681 4220"/>
                              <a:gd name="T7" fmla="*/ 4681 h 672"/>
                              <a:gd name="T8" fmla="+- 0 7335 3159"/>
                              <a:gd name="T9" fmla="*/ T8 w 5587"/>
                              <a:gd name="T10" fmla="+- 0 4738 4220"/>
                              <a:gd name="T11" fmla="*/ 4738 h 672"/>
                              <a:gd name="T12" fmla="+- 0 7479 3159"/>
                              <a:gd name="T13" fmla="*/ T12 w 5587"/>
                              <a:gd name="T14" fmla="+- 0 4738 4220"/>
                              <a:gd name="T15" fmla="*/ 4738 h 672"/>
                              <a:gd name="T16" fmla="+- 0 7479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4320" y="461"/>
                                </a:moveTo>
                                <a:lnTo>
                                  <a:pt x="4176" y="461"/>
                                </a:lnTo>
                                <a:lnTo>
                                  <a:pt x="4176" y="518"/>
                                </a:lnTo>
                                <a:lnTo>
                                  <a:pt x="4320" y="518"/>
                                </a:lnTo>
                                <a:lnTo>
                                  <a:pt x="4320"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95"/>
                        <wps:cNvSpPr>
                          <a:spLocks/>
                        </wps:cNvSpPr>
                        <wps:spPr bwMode="auto">
                          <a:xfrm>
                            <a:off x="3159" y="4220"/>
                            <a:ext cx="5587" cy="672"/>
                          </a:xfrm>
                          <a:custGeom>
                            <a:avLst/>
                            <a:gdLst>
                              <a:gd name="T0" fmla="+- 0 7479 3159"/>
                              <a:gd name="T1" fmla="*/ T0 w 5587"/>
                              <a:gd name="T2" fmla="+- 0 4758 4220"/>
                              <a:gd name="T3" fmla="*/ 4758 h 672"/>
                              <a:gd name="T4" fmla="+- 0 7335 3159"/>
                              <a:gd name="T5" fmla="*/ T4 w 5587"/>
                              <a:gd name="T6" fmla="+- 0 4758 4220"/>
                              <a:gd name="T7" fmla="*/ 4758 h 672"/>
                              <a:gd name="T8" fmla="+- 0 7335 3159"/>
                              <a:gd name="T9" fmla="*/ T8 w 5587"/>
                              <a:gd name="T10" fmla="+- 0 4815 4220"/>
                              <a:gd name="T11" fmla="*/ 4815 h 672"/>
                              <a:gd name="T12" fmla="+- 0 7479 3159"/>
                              <a:gd name="T13" fmla="*/ T12 w 5587"/>
                              <a:gd name="T14" fmla="+- 0 4815 4220"/>
                              <a:gd name="T15" fmla="*/ 4815 h 672"/>
                              <a:gd name="T16" fmla="+- 0 7479 3159"/>
                              <a:gd name="T17" fmla="*/ T16 w 5587"/>
                              <a:gd name="T18" fmla="+- 0 4758 4220"/>
                              <a:gd name="T19" fmla="*/ 4758 h 672"/>
                            </a:gdLst>
                            <a:ahLst/>
                            <a:cxnLst>
                              <a:cxn ang="0">
                                <a:pos x="T1" y="T3"/>
                              </a:cxn>
                              <a:cxn ang="0">
                                <a:pos x="T5" y="T7"/>
                              </a:cxn>
                              <a:cxn ang="0">
                                <a:pos x="T9" y="T11"/>
                              </a:cxn>
                              <a:cxn ang="0">
                                <a:pos x="T13" y="T15"/>
                              </a:cxn>
                              <a:cxn ang="0">
                                <a:pos x="T17" y="T19"/>
                              </a:cxn>
                            </a:cxnLst>
                            <a:rect l="0" t="0" r="r" b="b"/>
                            <a:pathLst>
                              <a:path w="5587" h="672">
                                <a:moveTo>
                                  <a:pt x="4320" y="538"/>
                                </a:moveTo>
                                <a:lnTo>
                                  <a:pt x="4176" y="538"/>
                                </a:lnTo>
                                <a:lnTo>
                                  <a:pt x="4176" y="595"/>
                                </a:lnTo>
                                <a:lnTo>
                                  <a:pt x="4320" y="595"/>
                                </a:lnTo>
                                <a:lnTo>
                                  <a:pt x="4320"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94"/>
                        <wps:cNvSpPr>
                          <a:spLocks/>
                        </wps:cNvSpPr>
                        <wps:spPr bwMode="auto">
                          <a:xfrm>
                            <a:off x="3159" y="4220"/>
                            <a:ext cx="5587" cy="672"/>
                          </a:xfrm>
                          <a:custGeom>
                            <a:avLst/>
                            <a:gdLst>
                              <a:gd name="T0" fmla="+- 0 7479 3159"/>
                              <a:gd name="T1" fmla="*/ T0 w 5587"/>
                              <a:gd name="T2" fmla="+- 0 4834 4220"/>
                              <a:gd name="T3" fmla="*/ 4834 h 672"/>
                              <a:gd name="T4" fmla="+- 0 7335 3159"/>
                              <a:gd name="T5" fmla="*/ T4 w 5587"/>
                              <a:gd name="T6" fmla="+- 0 4834 4220"/>
                              <a:gd name="T7" fmla="*/ 4834 h 672"/>
                              <a:gd name="T8" fmla="+- 0 7335 3159"/>
                              <a:gd name="T9" fmla="*/ T8 w 5587"/>
                              <a:gd name="T10" fmla="+- 0 4892 4220"/>
                              <a:gd name="T11" fmla="*/ 4892 h 672"/>
                              <a:gd name="T12" fmla="+- 0 7479 3159"/>
                              <a:gd name="T13" fmla="*/ T12 w 5587"/>
                              <a:gd name="T14" fmla="+- 0 4892 4220"/>
                              <a:gd name="T15" fmla="*/ 4892 h 672"/>
                              <a:gd name="T16" fmla="+- 0 7479 3159"/>
                              <a:gd name="T17" fmla="*/ T16 w 5587"/>
                              <a:gd name="T18" fmla="+- 0 4834 4220"/>
                              <a:gd name="T19" fmla="*/ 4834 h 672"/>
                            </a:gdLst>
                            <a:ahLst/>
                            <a:cxnLst>
                              <a:cxn ang="0">
                                <a:pos x="T1" y="T3"/>
                              </a:cxn>
                              <a:cxn ang="0">
                                <a:pos x="T5" y="T7"/>
                              </a:cxn>
                              <a:cxn ang="0">
                                <a:pos x="T9" y="T11"/>
                              </a:cxn>
                              <a:cxn ang="0">
                                <a:pos x="T13" y="T15"/>
                              </a:cxn>
                              <a:cxn ang="0">
                                <a:pos x="T17" y="T19"/>
                              </a:cxn>
                            </a:cxnLst>
                            <a:rect l="0" t="0" r="r" b="b"/>
                            <a:pathLst>
                              <a:path w="5587" h="672">
                                <a:moveTo>
                                  <a:pt x="4320" y="614"/>
                                </a:moveTo>
                                <a:lnTo>
                                  <a:pt x="4176" y="614"/>
                                </a:lnTo>
                                <a:lnTo>
                                  <a:pt x="4176" y="672"/>
                                </a:lnTo>
                                <a:lnTo>
                                  <a:pt x="4320" y="672"/>
                                </a:lnTo>
                                <a:lnTo>
                                  <a:pt x="4320"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93"/>
                        <wps:cNvSpPr>
                          <a:spLocks/>
                        </wps:cNvSpPr>
                        <wps:spPr bwMode="auto">
                          <a:xfrm>
                            <a:off x="3159" y="4220"/>
                            <a:ext cx="5587" cy="672"/>
                          </a:xfrm>
                          <a:custGeom>
                            <a:avLst/>
                            <a:gdLst>
                              <a:gd name="T0" fmla="+- 0 8113 3159"/>
                              <a:gd name="T1" fmla="*/ T0 w 5587"/>
                              <a:gd name="T2" fmla="+- 0 4374 4220"/>
                              <a:gd name="T3" fmla="*/ 4374 h 672"/>
                              <a:gd name="T4" fmla="+- 0 7969 3159"/>
                              <a:gd name="T5" fmla="*/ T4 w 5587"/>
                              <a:gd name="T6" fmla="+- 0 4374 4220"/>
                              <a:gd name="T7" fmla="*/ 4374 h 672"/>
                              <a:gd name="T8" fmla="+- 0 7969 3159"/>
                              <a:gd name="T9" fmla="*/ T8 w 5587"/>
                              <a:gd name="T10" fmla="+- 0 4431 4220"/>
                              <a:gd name="T11" fmla="*/ 4431 h 672"/>
                              <a:gd name="T12" fmla="+- 0 8113 3159"/>
                              <a:gd name="T13" fmla="*/ T12 w 5587"/>
                              <a:gd name="T14" fmla="+- 0 4431 4220"/>
                              <a:gd name="T15" fmla="*/ 4431 h 672"/>
                              <a:gd name="T16" fmla="+- 0 8113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4954" y="154"/>
                                </a:moveTo>
                                <a:lnTo>
                                  <a:pt x="4810" y="154"/>
                                </a:lnTo>
                                <a:lnTo>
                                  <a:pt x="4810" y="211"/>
                                </a:lnTo>
                                <a:lnTo>
                                  <a:pt x="4954" y="211"/>
                                </a:lnTo>
                                <a:lnTo>
                                  <a:pt x="4954"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92"/>
                        <wps:cNvSpPr>
                          <a:spLocks/>
                        </wps:cNvSpPr>
                        <wps:spPr bwMode="auto">
                          <a:xfrm>
                            <a:off x="3159" y="4220"/>
                            <a:ext cx="5587" cy="672"/>
                          </a:xfrm>
                          <a:custGeom>
                            <a:avLst/>
                            <a:gdLst>
                              <a:gd name="T0" fmla="+- 0 8017 3159"/>
                              <a:gd name="T1" fmla="*/ T0 w 5587"/>
                              <a:gd name="T2" fmla="+- 0 4220 4220"/>
                              <a:gd name="T3" fmla="*/ 4220 h 672"/>
                              <a:gd name="T4" fmla="+- 0 7537 3159"/>
                              <a:gd name="T5" fmla="*/ T4 w 5587"/>
                              <a:gd name="T6" fmla="+- 0 4220 4220"/>
                              <a:gd name="T7" fmla="*/ 4220 h 672"/>
                              <a:gd name="T8" fmla="+- 0 7537 3159"/>
                              <a:gd name="T9" fmla="*/ T8 w 5587"/>
                              <a:gd name="T10" fmla="+- 0 4278 4220"/>
                              <a:gd name="T11" fmla="*/ 4278 h 672"/>
                              <a:gd name="T12" fmla="+- 0 8105 3159"/>
                              <a:gd name="T13" fmla="*/ T12 w 5587"/>
                              <a:gd name="T14" fmla="+- 0 4278 4220"/>
                              <a:gd name="T15" fmla="*/ 4278 h 672"/>
                              <a:gd name="T16" fmla="+- 0 8094 3159"/>
                              <a:gd name="T17" fmla="*/ T16 w 5587"/>
                              <a:gd name="T18" fmla="+- 0 4258 4220"/>
                              <a:gd name="T19" fmla="*/ 4258 h 672"/>
                              <a:gd name="T20" fmla="+- 0 8045 3159"/>
                              <a:gd name="T21" fmla="*/ T20 w 5587"/>
                              <a:gd name="T22" fmla="+- 0 4223 4220"/>
                              <a:gd name="T23" fmla="*/ 4223 h 672"/>
                              <a:gd name="T24" fmla="+- 0 8017 3159"/>
                              <a:gd name="T25" fmla="*/ T24 w 5587"/>
                              <a:gd name="T26" fmla="+- 0 4220 4220"/>
                              <a:gd name="T27" fmla="*/ 4220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4858" y="0"/>
                                </a:moveTo>
                                <a:lnTo>
                                  <a:pt x="4378" y="0"/>
                                </a:lnTo>
                                <a:lnTo>
                                  <a:pt x="4378" y="58"/>
                                </a:lnTo>
                                <a:lnTo>
                                  <a:pt x="4946" y="58"/>
                                </a:lnTo>
                                <a:lnTo>
                                  <a:pt x="4935" y="38"/>
                                </a:lnTo>
                                <a:lnTo>
                                  <a:pt x="4886" y="3"/>
                                </a:lnTo>
                                <a:lnTo>
                                  <a:pt x="485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91"/>
                        <wps:cNvSpPr>
                          <a:spLocks/>
                        </wps:cNvSpPr>
                        <wps:spPr bwMode="auto">
                          <a:xfrm>
                            <a:off x="3159" y="4220"/>
                            <a:ext cx="5587" cy="672"/>
                          </a:xfrm>
                          <a:custGeom>
                            <a:avLst/>
                            <a:gdLst>
                              <a:gd name="T0" fmla="+- 0 8113 3159"/>
                              <a:gd name="T1" fmla="*/ T0 w 5587"/>
                              <a:gd name="T2" fmla="+- 0 4450 4220"/>
                              <a:gd name="T3" fmla="*/ 4450 h 672"/>
                              <a:gd name="T4" fmla="+- 0 7969 3159"/>
                              <a:gd name="T5" fmla="*/ T4 w 5587"/>
                              <a:gd name="T6" fmla="+- 0 4450 4220"/>
                              <a:gd name="T7" fmla="*/ 4450 h 672"/>
                              <a:gd name="T8" fmla="+- 0 7969 3159"/>
                              <a:gd name="T9" fmla="*/ T8 w 5587"/>
                              <a:gd name="T10" fmla="+- 0 4508 4220"/>
                              <a:gd name="T11" fmla="*/ 4508 h 672"/>
                              <a:gd name="T12" fmla="+- 0 8113 3159"/>
                              <a:gd name="T13" fmla="*/ T12 w 5587"/>
                              <a:gd name="T14" fmla="+- 0 4508 4220"/>
                              <a:gd name="T15" fmla="*/ 4508 h 672"/>
                              <a:gd name="T16" fmla="+- 0 8113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4954" y="230"/>
                                </a:moveTo>
                                <a:lnTo>
                                  <a:pt x="4810" y="230"/>
                                </a:lnTo>
                                <a:lnTo>
                                  <a:pt x="4810" y="288"/>
                                </a:lnTo>
                                <a:lnTo>
                                  <a:pt x="4954" y="288"/>
                                </a:lnTo>
                                <a:lnTo>
                                  <a:pt x="4954"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90"/>
                        <wps:cNvSpPr>
                          <a:spLocks/>
                        </wps:cNvSpPr>
                        <wps:spPr bwMode="auto">
                          <a:xfrm>
                            <a:off x="3159" y="4220"/>
                            <a:ext cx="5587" cy="672"/>
                          </a:xfrm>
                          <a:custGeom>
                            <a:avLst/>
                            <a:gdLst>
                              <a:gd name="T0" fmla="+- 0 8111 3159"/>
                              <a:gd name="T1" fmla="*/ T0 w 5587"/>
                              <a:gd name="T2" fmla="+- 0 4297 4220"/>
                              <a:gd name="T3" fmla="*/ 4297 h 672"/>
                              <a:gd name="T4" fmla="+- 0 7537 3159"/>
                              <a:gd name="T5" fmla="*/ T4 w 5587"/>
                              <a:gd name="T6" fmla="+- 0 4297 4220"/>
                              <a:gd name="T7" fmla="*/ 4297 h 672"/>
                              <a:gd name="T8" fmla="+- 0 7537 3159"/>
                              <a:gd name="T9" fmla="*/ T8 w 5587"/>
                              <a:gd name="T10" fmla="+- 0 4354 4220"/>
                              <a:gd name="T11" fmla="*/ 4354 h 672"/>
                              <a:gd name="T12" fmla="+- 0 8113 3159"/>
                              <a:gd name="T13" fmla="*/ T12 w 5587"/>
                              <a:gd name="T14" fmla="+- 0 4354 4220"/>
                              <a:gd name="T15" fmla="*/ 4354 h 672"/>
                              <a:gd name="T16" fmla="+- 0 8113 3159"/>
                              <a:gd name="T17" fmla="*/ T16 w 5587"/>
                              <a:gd name="T18" fmla="+- 0 4310 4220"/>
                              <a:gd name="T19" fmla="*/ 4310 h 672"/>
                              <a:gd name="T20" fmla="+- 0 8112 3159"/>
                              <a:gd name="T21" fmla="*/ T20 w 5587"/>
                              <a:gd name="T22" fmla="+- 0 4303 4220"/>
                              <a:gd name="T23" fmla="*/ 4303 h 672"/>
                              <a:gd name="T24" fmla="+- 0 8111 3159"/>
                              <a:gd name="T25" fmla="*/ T24 w 5587"/>
                              <a:gd name="T26" fmla="+- 0 4297 4220"/>
                              <a:gd name="T27" fmla="*/ 4297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4952" y="77"/>
                                </a:moveTo>
                                <a:lnTo>
                                  <a:pt x="4378" y="77"/>
                                </a:lnTo>
                                <a:lnTo>
                                  <a:pt x="4378" y="134"/>
                                </a:lnTo>
                                <a:lnTo>
                                  <a:pt x="4954" y="134"/>
                                </a:lnTo>
                                <a:lnTo>
                                  <a:pt x="4954" y="90"/>
                                </a:lnTo>
                                <a:lnTo>
                                  <a:pt x="4953" y="83"/>
                                </a:lnTo>
                                <a:lnTo>
                                  <a:pt x="4952"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89"/>
                        <wps:cNvSpPr>
                          <a:spLocks/>
                        </wps:cNvSpPr>
                        <wps:spPr bwMode="auto">
                          <a:xfrm>
                            <a:off x="3159" y="4220"/>
                            <a:ext cx="5587" cy="672"/>
                          </a:xfrm>
                          <a:custGeom>
                            <a:avLst/>
                            <a:gdLst>
                              <a:gd name="T0" fmla="+- 0 8113 3159"/>
                              <a:gd name="T1" fmla="*/ T0 w 5587"/>
                              <a:gd name="T2" fmla="+- 0 4527 4220"/>
                              <a:gd name="T3" fmla="*/ 4527 h 672"/>
                              <a:gd name="T4" fmla="+- 0 7969 3159"/>
                              <a:gd name="T5" fmla="*/ T4 w 5587"/>
                              <a:gd name="T6" fmla="+- 0 4527 4220"/>
                              <a:gd name="T7" fmla="*/ 4527 h 672"/>
                              <a:gd name="T8" fmla="+- 0 7969 3159"/>
                              <a:gd name="T9" fmla="*/ T8 w 5587"/>
                              <a:gd name="T10" fmla="+- 0 4585 4220"/>
                              <a:gd name="T11" fmla="*/ 4585 h 672"/>
                              <a:gd name="T12" fmla="+- 0 8113 3159"/>
                              <a:gd name="T13" fmla="*/ T12 w 5587"/>
                              <a:gd name="T14" fmla="+- 0 4585 4220"/>
                              <a:gd name="T15" fmla="*/ 4585 h 672"/>
                              <a:gd name="T16" fmla="+- 0 8113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4954" y="307"/>
                                </a:moveTo>
                                <a:lnTo>
                                  <a:pt x="4810" y="307"/>
                                </a:lnTo>
                                <a:lnTo>
                                  <a:pt x="4810" y="365"/>
                                </a:lnTo>
                                <a:lnTo>
                                  <a:pt x="4954" y="365"/>
                                </a:lnTo>
                                <a:lnTo>
                                  <a:pt x="4954"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88"/>
                        <wps:cNvSpPr>
                          <a:spLocks/>
                        </wps:cNvSpPr>
                        <wps:spPr bwMode="auto">
                          <a:xfrm>
                            <a:off x="3159" y="4220"/>
                            <a:ext cx="5587" cy="672"/>
                          </a:xfrm>
                          <a:custGeom>
                            <a:avLst/>
                            <a:gdLst>
                              <a:gd name="T0" fmla="+- 0 8113 3159"/>
                              <a:gd name="T1" fmla="*/ T0 w 5587"/>
                              <a:gd name="T2" fmla="+- 0 4604 4220"/>
                              <a:gd name="T3" fmla="*/ 4604 h 672"/>
                              <a:gd name="T4" fmla="+- 0 7969 3159"/>
                              <a:gd name="T5" fmla="*/ T4 w 5587"/>
                              <a:gd name="T6" fmla="+- 0 4604 4220"/>
                              <a:gd name="T7" fmla="*/ 4604 h 672"/>
                              <a:gd name="T8" fmla="+- 0 7969 3159"/>
                              <a:gd name="T9" fmla="*/ T8 w 5587"/>
                              <a:gd name="T10" fmla="+- 0 4662 4220"/>
                              <a:gd name="T11" fmla="*/ 4662 h 672"/>
                              <a:gd name="T12" fmla="+- 0 8113 3159"/>
                              <a:gd name="T13" fmla="*/ T12 w 5587"/>
                              <a:gd name="T14" fmla="+- 0 4662 4220"/>
                              <a:gd name="T15" fmla="*/ 4662 h 672"/>
                              <a:gd name="T16" fmla="+- 0 8113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4954" y="384"/>
                                </a:moveTo>
                                <a:lnTo>
                                  <a:pt x="4810" y="384"/>
                                </a:lnTo>
                                <a:lnTo>
                                  <a:pt x="4810" y="442"/>
                                </a:lnTo>
                                <a:lnTo>
                                  <a:pt x="4954" y="442"/>
                                </a:lnTo>
                                <a:lnTo>
                                  <a:pt x="4954"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87"/>
                        <wps:cNvSpPr>
                          <a:spLocks/>
                        </wps:cNvSpPr>
                        <wps:spPr bwMode="auto">
                          <a:xfrm>
                            <a:off x="3159" y="4220"/>
                            <a:ext cx="5587" cy="672"/>
                          </a:xfrm>
                          <a:custGeom>
                            <a:avLst/>
                            <a:gdLst>
                              <a:gd name="T0" fmla="+- 0 8113 3159"/>
                              <a:gd name="T1" fmla="*/ T0 w 5587"/>
                              <a:gd name="T2" fmla="+- 0 4681 4220"/>
                              <a:gd name="T3" fmla="*/ 4681 h 672"/>
                              <a:gd name="T4" fmla="+- 0 7969 3159"/>
                              <a:gd name="T5" fmla="*/ T4 w 5587"/>
                              <a:gd name="T6" fmla="+- 0 4681 4220"/>
                              <a:gd name="T7" fmla="*/ 4681 h 672"/>
                              <a:gd name="T8" fmla="+- 0 7969 3159"/>
                              <a:gd name="T9" fmla="*/ T8 w 5587"/>
                              <a:gd name="T10" fmla="+- 0 4738 4220"/>
                              <a:gd name="T11" fmla="*/ 4738 h 672"/>
                              <a:gd name="T12" fmla="+- 0 8113 3159"/>
                              <a:gd name="T13" fmla="*/ T12 w 5587"/>
                              <a:gd name="T14" fmla="+- 0 4738 4220"/>
                              <a:gd name="T15" fmla="*/ 4738 h 672"/>
                              <a:gd name="T16" fmla="+- 0 8113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4954" y="461"/>
                                </a:moveTo>
                                <a:lnTo>
                                  <a:pt x="4810" y="461"/>
                                </a:lnTo>
                                <a:lnTo>
                                  <a:pt x="4810" y="518"/>
                                </a:lnTo>
                                <a:lnTo>
                                  <a:pt x="4954" y="518"/>
                                </a:lnTo>
                                <a:lnTo>
                                  <a:pt x="4954"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86"/>
                        <wps:cNvSpPr>
                          <a:spLocks/>
                        </wps:cNvSpPr>
                        <wps:spPr bwMode="auto">
                          <a:xfrm>
                            <a:off x="3159" y="4220"/>
                            <a:ext cx="5587" cy="672"/>
                          </a:xfrm>
                          <a:custGeom>
                            <a:avLst/>
                            <a:gdLst>
                              <a:gd name="T0" fmla="+- 0 7681 3159"/>
                              <a:gd name="T1" fmla="*/ T0 w 5587"/>
                              <a:gd name="T2" fmla="+- 0 4374 4220"/>
                              <a:gd name="T3" fmla="*/ 4374 h 672"/>
                              <a:gd name="T4" fmla="+- 0 7537 3159"/>
                              <a:gd name="T5" fmla="*/ T4 w 5587"/>
                              <a:gd name="T6" fmla="+- 0 4374 4220"/>
                              <a:gd name="T7" fmla="*/ 4374 h 672"/>
                              <a:gd name="T8" fmla="+- 0 7537 3159"/>
                              <a:gd name="T9" fmla="*/ T8 w 5587"/>
                              <a:gd name="T10" fmla="+- 0 4431 4220"/>
                              <a:gd name="T11" fmla="*/ 4431 h 672"/>
                              <a:gd name="T12" fmla="+- 0 7681 3159"/>
                              <a:gd name="T13" fmla="*/ T12 w 5587"/>
                              <a:gd name="T14" fmla="+- 0 4431 4220"/>
                              <a:gd name="T15" fmla="*/ 4431 h 672"/>
                              <a:gd name="T16" fmla="+- 0 7681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4522" y="154"/>
                                </a:moveTo>
                                <a:lnTo>
                                  <a:pt x="4378" y="154"/>
                                </a:lnTo>
                                <a:lnTo>
                                  <a:pt x="4378" y="211"/>
                                </a:lnTo>
                                <a:lnTo>
                                  <a:pt x="4522" y="211"/>
                                </a:lnTo>
                                <a:lnTo>
                                  <a:pt x="4522"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85"/>
                        <wps:cNvSpPr>
                          <a:spLocks/>
                        </wps:cNvSpPr>
                        <wps:spPr bwMode="auto">
                          <a:xfrm>
                            <a:off x="3159" y="4220"/>
                            <a:ext cx="5587" cy="672"/>
                          </a:xfrm>
                          <a:custGeom>
                            <a:avLst/>
                            <a:gdLst>
                              <a:gd name="T0" fmla="+- 0 7681 3159"/>
                              <a:gd name="T1" fmla="*/ T0 w 5587"/>
                              <a:gd name="T2" fmla="+- 0 4450 4220"/>
                              <a:gd name="T3" fmla="*/ 4450 h 672"/>
                              <a:gd name="T4" fmla="+- 0 7537 3159"/>
                              <a:gd name="T5" fmla="*/ T4 w 5587"/>
                              <a:gd name="T6" fmla="+- 0 4450 4220"/>
                              <a:gd name="T7" fmla="*/ 4450 h 672"/>
                              <a:gd name="T8" fmla="+- 0 7537 3159"/>
                              <a:gd name="T9" fmla="*/ T8 w 5587"/>
                              <a:gd name="T10" fmla="+- 0 4508 4220"/>
                              <a:gd name="T11" fmla="*/ 4508 h 672"/>
                              <a:gd name="T12" fmla="+- 0 7681 3159"/>
                              <a:gd name="T13" fmla="*/ T12 w 5587"/>
                              <a:gd name="T14" fmla="+- 0 4508 4220"/>
                              <a:gd name="T15" fmla="*/ 4508 h 672"/>
                              <a:gd name="T16" fmla="+- 0 7681 3159"/>
                              <a:gd name="T17" fmla="*/ T16 w 5587"/>
                              <a:gd name="T18" fmla="+- 0 4450 4220"/>
                              <a:gd name="T19" fmla="*/ 4450 h 672"/>
                            </a:gdLst>
                            <a:ahLst/>
                            <a:cxnLst>
                              <a:cxn ang="0">
                                <a:pos x="T1" y="T3"/>
                              </a:cxn>
                              <a:cxn ang="0">
                                <a:pos x="T5" y="T7"/>
                              </a:cxn>
                              <a:cxn ang="0">
                                <a:pos x="T9" y="T11"/>
                              </a:cxn>
                              <a:cxn ang="0">
                                <a:pos x="T13" y="T15"/>
                              </a:cxn>
                              <a:cxn ang="0">
                                <a:pos x="T17" y="T19"/>
                              </a:cxn>
                            </a:cxnLst>
                            <a:rect l="0" t="0" r="r" b="b"/>
                            <a:pathLst>
                              <a:path w="5587" h="672">
                                <a:moveTo>
                                  <a:pt x="4522" y="230"/>
                                </a:moveTo>
                                <a:lnTo>
                                  <a:pt x="4378" y="230"/>
                                </a:lnTo>
                                <a:lnTo>
                                  <a:pt x="4378" y="288"/>
                                </a:lnTo>
                                <a:lnTo>
                                  <a:pt x="4522" y="288"/>
                                </a:lnTo>
                                <a:lnTo>
                                  <a:pt x="4522"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84"/>
                        <wps:cNvSpPr>
                          <a:spLocks/>
                        </wps:cNvSpPr>
                        <wps:spPr bwMode="auto">
                          <a:xfrm>
                            <a:off x="3159" y="4220"/>
                            <a:ext cx="5587" cy="672"/>
                          </a:xfrm>
                          <a:custGeom>
                            <a:avLst/>
                            <a:gdLst>
                              <a:gd name="T0" fmla="+- 0 7681 3159"/>
                              <a:gd name="T1" fmla="*/ T0 w 5587"/>
                              <a:gd name="T2" fmla="+- 0 4527 4220"/>
                              <a:gd name="T3" fmla="*/ 4527 h 672"/>
                              <a:gd name="T4" fmla="+- 0 7537 3159"/>
                              <a:gd name="T5" fmla="*/ T4 w 5587"/>
                              <a:gd name="T6" fmla="+- 0 4527 4220"/>
                              <a:gd name="T7" fmla="*/ 4527 h 672"/>
                              <a:gd name="T8" fmla="+- 0 7537 3159"/>
                              <a:gd name="T9" fmla="*/ T8 w 5587"/>
                              <a:gd name="T10" fmla="+- 0 4585 4220"/>
                              <a:gd name="T11" fmla="*/ 4585 h 672"/>
                              <a:gd name="T12" fmla="+- 0 7681 3159"/>
                              <a:gd name="T13" fmla="*/ T12 w 5587"/>
                              <a:gd name="T14" fmla="+- 0 4585 4220"/>
                              <a:gd name="T15" fmla="*/ 4585 h 672"/>
                              <a:gd name="T16" fmla="+- 0 7681 3159"/>
                              <a:gd name="T17" fmla="*/ T16 w 5587"/>
                              <a:gd name="T18" fmla="+- 0 4527 4220"/>
                              <a:gd name="T19" fmla="*/ 4527 h 672"/>
                            </a:gdLst>
                            <a:ahLst/>
                            <a:cxnLst>
                              <a:cxn ang="0">
                                <a:pos x="T1" y="T3"/>
                              </a:cxn>
                              <a:cxn ang="0">
                                <a:pos x="T5" y="T7"/>
                              </a:cxn>
                              <a:cxn ang="0">
                                <a:pos x="T9" y="T11"/>
                              </a:cxn>
                              <a:cxn ang="0">
                                <a:pos x="T13" y="T15"/>
                              </a:cxn>
                              <a:cxn ang="0">
                                <a:pos x="T17" y="T19"/>
                              </a:cxn>
                            </a:cxnLst>
                            <a:rect l="0" t="0" r="r" b="b"/>
                            <a:pathLst>
                              <a:path w="5587" h="672">
                                <a:moveTo>
                                  <a:pt x="4522" y="307"/>
                                </a:moveTo>
                                <a:lnTo>
                                  <a:pt x="4378" y="307"/>
                                </a:lnTo>
                                <a:lnTo>
                                  <a:pt x="4378" y="365"/>
                                </a:lnTo>
                                <a:lnTo>
                                  <a:pt x="4522" y="365"/>
                                </a:lnTo>
                                <a:lnTo>
                                  <a:pt x="4522"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83"/>
                        <wps:cNvSpPr>
                          <a:spLocks/>
                        </wps:cNvSpPr>
                        <wps:spPr bwMode="auto">
                          <a:xfrm>
                            <a:off x="3159" y="4220"/>
                            <a:ext cx="5587" cy="672"/>
                          </a:xfrm>
                          <a:custGeom>
                            <a:avLst/>
                            <a:gdLst>
                              <a:gd name="T0" fmla="+- 0 8113 3159"/>
                              <a:gd name="T1" fmla="*/ T0 w 5587"/>
                              <a:gd name="T2" fmla="+- 0 4758 4220"/>
                              <a:gd name="T3" fmla="*/ 4758 h 672"/>
                              <a:gd name="T4" fmla="+- 0 7537 3159"/>
                              <a:gd name="T5" fmla="*/ T4 w 5587"/>
                              <a:gd name="T6" fmla="+- 0 4758 4220"/>
                              <a:gd name="T7" fmla="*/ 4758 h 672"/>
                              <a:gd name="T8" fmla="+- 0 7537 3159"/>
                              <a:gd name="T9" fmla="*/ T8 w 5587"/>
                              <a:gd name="T10" fmla="+- 0 4815 4220"/>
                              <a:gd name="T11" fmla="*/ 4815 h 672"/>
                              <a:gd name="T12" fmla="+- 0 8111 3159"/>
                              <a:gd name="T13" fmla="*/ T12 w 5587"/>
                              <a:gd name="T14" fmla="+- 0 4815 4220"/>
                              <a:gd name="T15" fmla="*/ 4815 h 672"/>
                              <a:gd name="T16" fmla="+- 0 8112 3159"/>
                              <a:gd name="T17" fmla="*/ T16 w 5587"/>
                              <a:gd name="T18" fmla="+- 0 4809 4220"/>
                              <a:gd name="T19" fmla="*/ 4809 h 672"/>
                              <a:gd name="T20" fmla="+- 0 8113 3159"/>
                              <a:gd name="T21" fmla="*/ T20 w 5587"/>
                              <a:gd name="T22" fmla="+- 0 4802 4220"/>
                              <a:gd name="T23" fmla="*/ 4802 h 672"/>
                              <a:gd name="T24" fmla="+- 0 8113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4954" y="538"/>
                                </a:moveTo>
                                <a:lnTo>
                                  <a:pt x="4378" y="538"/>
                                </a:lnTo>
                                <a:lnTo>
                                  <a:pt x="4378" y="595"/>
                                </a:lnTo>
                                <a:lnTo>
                                  <a:pt x="4952" y="595"/>
                                </a:lnTo>
                                <a:lnTo>
                                  <a:pt x="4953" y="589"/>
                                </a:lnTo>
                                <a:lnTo>
                                  <a:pt x="4954" y="582"/>
                                </a:lnTo>
                                <a:lnTo>
                                  <a:pt x="4954"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82"/>
                        <wps:cNvSpPr>
                          <a:spLocks/>
                        </wps:cNvSpPr>
                        <wps:spPr bwMode="auto">
                          <a:xfrm>
                            <a:off x="3159" y="4220"/>
                            <a:ext cx="5587" cy="672"/>
                          </a:xfrm>
                          <a:custGeom>
                            <a:avLst/>
                            <a:gdLst>
                              <a:gd name="T0" fmla="+- 0 7681 3159"/>
                              <a:gd name="T1" fmla="*/ T0 w 5587"/>
                              <a:gd name="T2" fmla="+- 0 4604 4220"/>
                              <a:gd name="T3" fmla="*/ 4604 h 672"/>
                              <a:gd name="T4" fmla="+- 0 7537 3159"/>
                              <a:gd name="T5" fmla="*/ T4 w 5587"/>
                              <a:gd name="T6" fmla="+- 0 4604 4220"/>
                              <a:gd name="T7" fmla="*/ 4604 h 672"/>
                              <a:gd name="T8" fmla="+- 0 7537 3159"/>
                              <a:gd name="T9" fmla="*/ T8 w 5587"/>
                              <a:gd name="T10" fmla="+- 0 4662 4220"/>
                              <a:gd name="T11" fmla="*/ 4662 h 672"/>
                              <a:gd name="T12" fmla="+- 0 7681 3159"/>
                              <a:gd name="T13" fmla="*/ T12 w 5587"/>
                              <a:gd name="T14" fmla="+- 0 4662 4220"/>
                              <a:gd name="T15" fmla="*/ 4662 h 672"/>
                              <a:gd name="T16" fmla="+- 0 7681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4522" y="384"/>
                                </a:moveTo>
                                <a:lnTo>
                                  <a:pt x="4378" y="384"/>
                                </a:lnTo>
                                <a:lnTo>
                                  <a:pt x="4378" y="442"/>
                                </a:lnTo>
                                <a:lnTo>
                                  <a:pt x="4522" y="442"/>
                                </a:lnTo>
                                <a:lnTo>
                                  <a:pt x="4522"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81"/>
                        <wps:cNvSpPr>
                          <a:spLocks/>
                        </wps:cNvSpPr>
                        <wps:spPr bwMode="auto">
                          <a:xfrm>
                            <a:off x="3159" y="4220"/>
                            <a:ext cx="5587" cy="672"/>
                          </a:xfrm>
                          <a:custGeom>
                            <a:avLst/>
                            <a:gdLst>
                              <a:gd name="T0" fmla="+- 0 7537 3159"/>
                              <a:gd name="T1" fmla="*/ T0 w 5587"/>
                              <a:gd name="T2" fmla="+- 0 4834 4220"/>
                              <a:gd name="T3" fmla="*/ 4834 h 672"/>
                              <a:gd name="T4" fmla="+- 0 7537 3159"/>
                              <a:gd name="T5" fmla="*/ T4 w 5587"/>
                              <a:gd name="T6" fmla="+- 0 4892 4220"/>
                              <a:gd name="T7" fmla="*/ 4892 h 672"/>
                              <a:gd name="T8" fmla="+- 0 8017 3159"/>
                              <a:gd name="T9" fmla="*/ T8 w 5587"/>
                              <a:gd name="T10" fmla="+- 0 4892 4220"/>
                              <a:gd name="T11" fmla="*/ 4892 h 672"/>
                              <a:gd name="T12" fmla="+- 0 8076 3159"/>
                              <a:gd name="T13" fmla="*/ T12 w 5587"/>
                              <a:gd name="T14" fmla="+- 0 4873 4220"/>
                              <a:gd name="T15" fmla="*/ 4873 h 672"/>
                              <a:gd name="T16" fmla="+- 0 8102 3159"/>
                              <a:gd name="T17" fmla="*/ T16 w 5587"/>
                              <a:gd name="T18" fmla="+- 0 4840 4220"/>
                              <a:gd name="T19" fmla="*/ 4840 h 672"/>
                              <a:gd name="T20" fmla="+- 0 7537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4378" y="614"/>
                                </a:moveTo>
                                <a:lnTo>
                                  <a:pt x="4378" y="672"/>
                                </a:lnTo>
                                <a:lnTo>
                                  <a:pt x="4858" y="672"/>
                                </a:lnTo>
                                <a:lnTo>
                                  <a:pt x="4917" y="653"/>
                                </a:lnTo>
                                <a:lnTo>
                                  <a:pt x="4943" y="620"/>
                                </a:lnTo>
                                <a:lnTo>
                                  <a:pt x="4378"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80"/>
                        <wps:cNvSpPr>
                          <a:spLocks/>
                        </wps:cNvSpPr>
                        <wps:spPr bwMode="auto">
                          <a:xfrm>
                            <a:off x="3159" y="4220"/>
                            <a:ext cx="5587" cy="672"/>
                          </a:xfrm>
                          <a:custGeom>
                            <a:avLst/>
                            <a:gdLst>
                              <a:gd name="T0" fmla="+- 0 7681 3159"/>
                              <a:gd name="T1" fmla="*/ T0 w 5587"/>
                              <a:gd name="T2" fmla="+- 0 4681 4220"/>
                              <a:gd name="T3" fmla="*/ 4681 h 672"/>
                              <a:gd name="T4" fmla="+- 0 7537 3159"/>
                              <a:gd name="T5" fmla="*/ T4 w 5587"/>
                              <a:gd name="T6" fmla="+- 0 4681 4220"/>
                              <a:gd name="T7" fmla="*/ 4681 h 672"/>
                              <a:gd name="T8" fmla="+- 0 7537 3159"/>
                              <a:gd name="T9" fmla="*/ T8 w 5587"/>
                              <a:gd name="T10" fmla="+- 0 4738 4220"/>
                              <a:gd name="T11" fmla="*/ 4738 h 672"/>
                              <a:gd name="T12" fmla="+- 0 7681 3159"/>
                              <a:gd name="T13" fmla="*/ T12 w 5587"/>
                              <a:gd name="T14" fmla="+- 0 4738 4220"/>
                              <a:gd name="T15" fmla="*/ 4738 h 672"/>
                              <a:gd name="T16" fmla="+- 0 7681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4522" y="461"/>
                                </a:moveTo>
                                <a:lnTo>
                                  <a:pt x="4378" y="461"/>
                                </a:lnTo>
                                <a:lnTo>
                                  <a:pt x="4378" y="518"/>
                                </a:lnTo>
                                <a:lnTo>
                                  <a:pt x="4522" y="518"/>
                                </a:lnTo>
                                <a:lnTo>
                                  <a:pt x="4522"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79"/>
                        <wps:cNvSpPr>
                          <a:spLocks/>
                        </wps:cNvSpPr>
                        <wps:spPr bwMode="auto">
                          <a:xfrm>
                            <a:off x="3159" y="4220"/>
                            <a:ext cx="5587" cy="672"/>
                          </a:xfrm>
                          <a:custGeom>
                            <a:avLst/>
                            <a:gdLst>
                              <a:gd name="T0" fmla="+- 0 8746 3159"/>
                              <a:gd name="T1" fmla="*/ T0 w 5587"/>
                              <a:gd name="T2" fmla="+- 0 4220 4220"/>
                              <a:gd name="T3" fmla="*/ 4220 h 672"/>
                              <a:gd name="T4" fmla="+- 0 8266 3159"/>
                              <a:gd name="T5" fmla="*/ T4 w 5587"/>
                              <a:gd name="T6" fmla="+- 0 4220 4220"/>
                              <a:gd name="T7" fmla="*/ 4220 h 672"/>
                              <a:gd name="T8" fmla="+- 0 8244 3159"/>
                              <a:gd name="T9" fmla="*/ T8 w 5587"/>
                              <a:gd name="T10" fmla="+- 0 4222 4220"/>
                              <a:gd name="T11" fmla="*/ 4222 h 672"/>
                              <a:gd name="T12" fmla="+- 0 8224 3159"/>
                              <a:gd name="T13" fmla="*/ T12 w 5587"/>
                              <a:gd name="T14" fmla="+- 0 4228 4220"/>
                              <a:gd name="T15" fmla="*/ 4228 h 672"/>
                              <a:gd name="T16" fmla="+- 0 8207 3159"/>
                              <a:gd name="T17" fmla="*/ T16 w 5587"/>
                              <a:gd name="T18" fmla="+- 0 4239 4220"/>
                              <a:gd name="T19" fmla="*/ 4239 h 672"/>
                              <a:gd name="T20" fmla="+- 0 8192 3159"/>
                              <a:gd name="T21" fmla="*/ T20 w 5587"/>
                              <a:gd name="T22" fmla="+- 0 4253 4220"/>
                              <a:gd name="T23" fmla="*/ 4253 h 672"/>
                              <a:gd name="T24" fmla="+- 0 8181 3159"/>
                              <a:gd name="T25" fmla="*/ T24 w 5587"/>
                              <a:gd name="T26" fmla="+- 0 4272 4220"/>
                              <a:gd name="T27" fmla="*/ 4272 h 672"/>
                              <a:gd name="T28" fmla="+- 0 8746 3159"/>
                              <a:gd name="T29" fmla="*/ T28 w 5587"/>
                              <a:gd name="T30" fmla="+- 0 4278 4220"/>
                              <a:gd name="T31" fmla="*/ 4278 h 672"/>
                              <a:gd name="T32" fmla="+- 0 8746 3159"/>
                              <a:gd name="T33" fmla="*/ T32 w 5587"/>
                              <a:gd name="T34" fmla="+- 0 4220 4220"/>
                              <a:gd name="T35" fmla="*/ 4220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87" h="672">
                                <a:moveTo>
                                  <a:pt x="5587" y="0"/>
                                </a:moveTo>
                                <a:lnTo>
                                  <a:pt x="5107" y="0"/>
                                </a:lnTo>
                                <a:lnTo>
                                  <a:pt x="5085" y="2"/>
                                </a:lnTo>
                                <a:lnTo>
                                  <a:pt x="5065" y="8"/>
                                </a:lnTo>
                                <a:lnTo>
                                  <a:pt x="5048" y="19"/>
                                </a:lnTo>
                                <a:lnTo>
                                  <a:pt x="5033" y="33"/>
                                </a:lnTo>
                                <a:lnTo>
                                  <a:pt x="5022" y="52"/>
                                </a:lnTo>
                                <a:lnTo>
                                  <a:pt x="5587" y="58"/>
                                </a:lnTo>
                                <a:lnTo>
                                  <a:pt x="5587"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78"/>
                        <wps:cNvSpPr>
                          <a:spLocks/>
                        </wps:cNvSpPr>
                        <wps:spPr bwMode="auto">
                          <a:xfrm>
                            <a:off x="3159" y="4220"/>
                            <a:ext cx="5587" cy="672"/>
                          </a:xfrm>
                          <a:custGeom>
                            <a:avLst/>
                            <a:gdLst>
                              <a:gd name="T0" fmla="+- 0 8746 3159"/>
                              <a:gd name="T1" fmla="*/ T0 w 5587"/>
                              <a:gd name="T2" fmla="+- 0 4297 4220"/>
                              <a:gd name="T3" fmla="*/ 4297 h 672"/>
                              <a:gd name="T4" fmla="+- 0 8172 3159"/>
                              <a:gd name="T5" fmla="*/ T4 w 5587"/>
                              <a:gd name="T6" fmla="+- 0 4297 4220"/>
                              <a:gd name="T7" fmla="*/ 4297 h 672"/>
                              <a:gd name="T8" fmla="+- 0 8171 3159"/>
                              <a:gd name="T9" fmla="*/ T8 w 5587"/>
                              <a:gd name="T10" fmla="+- 0 4303 4220"/>
                              <a:gd name="T11" fmla="*/ 4303 h 672"/>
                              <a:gd name="T12" fmla="+- 0 8170 3159"/>
                              <a:gd name="T13" fmla="*/ T12 w 5587"/>
                              <a:gd name="T14" fmla="+- 0 4310 4220"/>
                              <a:gd name="T15" fmla="*/ 4310 h 672"/>
                              <a:gd name="T16" fmla="+- 0 8170 3159"/>
                              <a:gd name="T17" fmla="*/ T16 w 5587"/>
                              <a:gd name="T18" fmla="+- 0 4354 4220"/>
                              <a:gd name="T19" fmla="*/ 4354 h 672"/>
                              <a:gd name="T20" fmla="+- 0 8746 3159"/>
                              <a:gd name="T21" fmla="*/ T20 w 5587"/>
                              <a:gd name="T22" fmla="+- 0 4354 4220"/>
                              <a:gd name="T23" fmla="*/ 4354 h 672"/>
                              <a:gd name="T24" fmla="+- 0 8746 3159"/>
                              <a:gd name="T25" fmla="*/ T24 w 5587"/>
                              <a:gd name="T26" fmla="+- 0 4297 4220"/>
                              <a:gd name="T27" fmla="*/ 4297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5587" y="77"/>
                                </a:moveTo>
                                <a:lnTo>
                                  <a:pt x="5013" y="77"/>
                                </a:lnTo>
                                <a:lnTo>
                                  <a:pt x="5012" y="83"/>
                                </a:lnTo>
                                <a:lnTo>
                                  <a:pt x="5011" y="90"/>
                                </a:lnTo>
                                <a:lnTo>
                                  <a:pt x="5011" y="134"/>
                                </a:lnTo>
                                <a:lnTo>
                                  <a:pt x="5587" y="134"/>
                                </a:lnTo>
                                <a:lnTo>
                                  <a:pt x="5587" y="7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77"/>
                        <wps:cNvSpPr>
                          <a:spLocks/>
                        </wps:cNvSpPr>
                        <wps:spPr bwMode="auto">
                          <a:xfrm>
                            <a:off x="3159" y="4220"/>
                            <a:ext cx="5587" cy="672"/>
                          </a:xfrm>
                          <a:custGeom>
                            <a:avLst/>
                            <a:gdLst>
                              <a:gd name="T0" fmla="+- 0 8746 3159"/>
                              <a:gd name="T1" fmla="*/ T0 w 5587"/>
                              <a:gd name="T2" fmla="+- 0 4604 4220"/>
                              <a:gd name="T3" fmla="*/ 4604 h 672"/>
                              <a:gd name="T4" fmla="+- 0 8602 3159"/>
                              <a:gd name="T5" fmla="*/ T4 w 5587"/>
                              <a:gd name="T6" fmla="+- 0 4604 4220"/>
                              <a:gd name="T7" fmla="*/ 4604 h 672"/>
                              <a:gd name="T8" fmla="+- 0 8602 3159"/>
                              <a:gd name="T9" fmla="*/ T8 w 5587"/>
                              <a:gd name="T10" fmla="+- 0 4662 4220"/>
                              <a:gd name="T11" fmla="*/ 4662 h 672"/>
                              <a:gd name="T12" fmla="+- 0 8746 3159"/>
                              <a:gd name="T13" fmla="*/ T12 w 5587"/>
                              <a:gd name="T14" fmla="+- 0 4662 4220"/>
                              <a:gd name="T15" fmla="*/ 4662 h 672"/>
                              <a:gd name="T16" fmla="+- 0 8746 3159"/>
                              <a:gd name="T17" fmla="*/ T16 w 5587"/>
                              <a:gd name="T18" fmla="+- 0 4604 4220"/>
                              <a:gd name="T19" fmla="*/ 4604 h 672"/>
                            </a:gdLst>
                            <a:ahLst/>
                            <a:cxnLst>
                              <a:cxn ang="0">
                                <a:pos x="T1" y="T3"/>
                              </a:cxn>
                              <a:cxn ang="0">
                                <a:pos x="T5" y="T7"/>
                              </a:cxn>
                              <a:cxn ang="0">
                                <a:pos x="T9" y="T11"/>
                              </a:cxn>
                              <a:cxn ang="0">
                                <a:pos x="T13" y="T15"/>
                              </a:cxn>
                              <a:cxn ang="0">
                                <a:pos x="T17" y="T19"/>
                              </a:cxn>
                            </a:cxnLst>
                            <a:rect l="0" t="0" r="r" b="b"/>
                            <a:pathLst>
                              <a:path w="5587" h="672">
                                <a:moveTo>
                                  <a:pt x="5587" y="384"/>
                                </a:moveTo>
                                <a:lnTo>
                                  <a:pt x="5443" y="384"/>
                                </a:lnTo>
                                <a:lnTo>
                                  <a:pt x="5443" y="442"/>
                                </a:lnTo>
                                <a:lnTo>
                                  <a:pt x="5587" y="442"/>
                                </a:lnTo>
                                <a:lnTo>
                                  <a:pt x="5587" y="38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76"/>
                        <wps:cNvSpPr>
                          <a:spLocks/>
                        </wps:cNvSpPr>
                        <wps:spPr bwMode="auto">
                          <a:xfrm>
                            <a:off x="3159" y="4220"/>
                            <a:ext cx="5587" cy="672"/>
                          </a:xfrm>
                          <a:custGeom>
                            <a:avLst/>
                            <a:gdLst>
                              <a:gd name="T0" fmla="+- 0 8650 3159"/>
                              <a:gd name="T1" fmla="*/ T0 w 5587"/>
                              <a:gd name="T2" fmla="+- 0 4450 4220"/>
                              <a:gd name="T3" fmla="*/ 4450 h 672"/>
                              <a:gd name="T4" fmla="+- 0 8170 3159"/>
                              <a:gd name="T5" fmla="*/ T4 w 5587"/>
                              <a:gd name="T6" fmla="+- 0 4450 4220"/>
                              <a:gd name="T7" fmla="*/ 4450 h 672"/>
                              <a:gd name="T8" fmla="+- 0 8170 3159"/>
                              <a:gd name="T9" fmla="*/ T8 w 5587"/>
                              <a:gd name="T10" fmla="+- 0 4495 4220"/>
                              <a:gd name="T11" fmla="*/ 4495 h 672"/>
                              <a:gd name="T12" fmla="+- 0 8171 3159"/>
                              <a:gd name="T13" fmla="*/ T12 w 5587"/>
                              <a:gd name="T14" fmla="+- 0 4502 4220"/>
                              <a:gd name="T15" fmla="*/ 4502 h 672"/>
                              <a:gd name="T16" fmla="+- 0 8172 3159"/>
                              <a:gd name="T17" fmla="*/ T16 w 5587"/>
                              <a:gd name="T18" fmla="+- 0 4508 4220"/>
                              <a:gd name="T19" fmla="*/ 4508 h 672"/>
                              <a:gd name="T20" fmla="+- 0 8739 3159"/>
                              <a:gd name="T21" fmla="*/ T20 w 5587"/>
                              <a:gd name="T22" fmla="+- 0 4508 4220"/>
                              <a:gd name="T23" fmla="*/ 4508 h 672"/>
                              <a:gd name="T24" fmla="+- 0 8698 3159"/>
                              <a:gd name="T25" fmla="*/ T24 w 5587"/>
                              <a:gd name="T26" fmla="+- 0 4461 4220"/>
                              <a:gd name="T27" fmla="*/ 4461 h 672"/>
                              <a:gd name="T28" fmla="+- 0 8650 3159"/>
                              <a:gd name="T29" fmla="*/ T28 w 5587"/>
                              <a:gd name="T30" fmla="+- 0 4450 4220"/>
                              <a:gd name="T31" fmla="*/ 4450 h 6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7" h="672">
                                <a:moveTo>
                                  <a:pt x="5491" y="230"/>
                                </a:moveTo>
                                <a:lnTo>
                                  <a:pt x="5011" y="230"/>
                                </a:lnTo>
                                <a:lnTo>
                                  <a:pt x="5011" y="275"/>
                                </a:lnTo>
                                <a:lnTo>
                                  <a:pt x="5012" y="282"/>
                                </a:lnTo>
                                <a:lnTo>
                                  <a:pt x="5013" y="288"/>
                                </a:lnTo>
                                <a:lnTo>
                                  <a:pt x="5580" y="288"/>
                                </a:lnTo>
                                <a:lnTo>
                                  <a:pt x="5539" y="241"/>
                                </a:lnTo>
                                <a:lnTo>
                                  <a:pt x="5491" y="23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75"/>
                        <wps:cNvSpPr>
                          <a:spLocks/>
                        </wps:cNvSpPr>
                        <wps:spPr bwMode="auto">
                          <a:xfrm>
                            <a:off x="3159" y="4220"/>
                            <a:ext cx="5587" cy="672"/>
                          </a:xfrm>
                          <a:custGeom>
                            <a:avLst/>
                            <a:gdLst>
                              <a:gd name="T0" fmla="+- 0 8746 3159"/>
                              <a:gd name="T1" fmla="*/ T0 w 5587"/>
                              <a:gd name="T2" fmla="+- 0 4681 4220"/>
                              <a:gd name="T3" fmla="*/ 4681 h 672"/>
                              <a:gd name="T4" fmla="+- 0 8602 3159"/>
                              <a:gd name="T5" fmla="*/ T4 w 5587"/>
                              <a:gd name="T6" fmla="+- 0 4681 4220"/>
                              <a:gd name="T7" fmla="*/ 4681 h 672"/>
                              <a:gd name="T8" fmla="+- 0 8602 3159"/>
                              <a:gd name="T9" fmla="*/ T8 w 5587"/>
                              <a:gd name="T10" fmla="+- 0 4738 4220"/>
                              <a:gd name="T11" fmla="*/ 4738 h 672"/>
                              <a:gd name="T12" fmla="+- 0 8746 3159"/>
                              <a:gd name="T13" fmla="*/ T12 w 5587"/>
                              <a:gd name="T14" fmla="+- 0 4738 4220"/>
                              <a:gd name="T15" fmla="*/ 4738 h 672"/>
                              <a:gd name="T16" fmla="+- 0 8746 3159"/>
                              <a:gd name="T17" fmla="*/ T16 w 5587"/>
                              <a:gd name="T18" fmla="+- 0 4681 4220"/>
                              <a:gd name="T19" fmla="*/ 4681 h 672"/>
                            </a:gdLst>
                            <a:ahLst/>
                            <a:cxnLst>
                              <a:cxn ang="0">
                                <a:pos x="T1" y="T3"/>
                              </a:cxn>
                              <a:cxn ang="0">
                                <a:pos x="T5" y="T7"/>
                              </a:cxn>
                              <a:cxn ang="0">
                                <a:pos x="T9" y="T11"/>
                              </a:cxn>
                              <a:cxn ang="0">
                                <a:pos x="T13" y="T15"/>
                              </a:cxn>
                              <a:cxn ang="0">
                                <a:pos x="T17" y="T19"/>
                              </a:cxn>
                            </a:cxnLst>
                            <a:rect l="0" t="0" r="r" b="b"/>
                            <a:pathLst>
                              <a:path w="5587" h="672">
                                <a:moveTo>
                                  <a:pt x="5587" y="461"/>
                                </a:moveTo>
                                <a:lnTo>
                                  <a:pt x="5443" y="461"/>
                                </a:lnTo>
                                <a:lnTo>
                                  <a:pt x="5443" y="518"/>
                                </a:lnTo>
                                <a:lnTo>
                                  <a:pt x="5587" y="518"/>
                                </a:lnTo>
                                <a:lnTo>
                                  <a:pt x="5587" y="461"/>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74"/>
                        <wps:cNvSpPr>
                          <a:spLocks/>
                        </wps:cNvSpPr>
                        <wps:spPr bwMode="auto">
                          <a:xfrm>
                            <a:off x="3159" y="4220"/>
                            <a:ext cx="5587" cy="672"/>
                          </a:xfrm>
                          <a:custGeom>
                            <a:avLst/>
                            <a:gdLst>
                              <a:gd name="T0" fmla="+- 0 8744 3159"/>
                              <a:gd name="T1" fmla="*/ T0 w 5587"/>
                              <a:gd name="T2" fmla="+- 0 4527 4220"/>
                              <a:gd name="T3" fmla="*/ 4527 h 672"/>
                              <a:gd name="T4" fmla="+- 0 8178 3159"/>
                              <a:gd name="T5" fmla="*/ T4 w 5587"/>
                              <a:gd name="T6" fmla="+- 0 4527 4220"/>
                              <a:gd name="T7" fmla="*/ 4527 h 672"/>
                              <a:gd name="T8" fmla="+- 0 8189 3159"/>
                              <a:gd name="T9" fmla="*/ T8 w 5587"/>
                              <a:gd name="T10" fmla="+- 0 4547 4220"/>
                              <a:gd name="T11" fmla="*/ 4547 h 672"/>
                              <a:gd name="T12" fmla="+- 0 8238 3159"/>
                              <a:gd name="T13" fmla="*/ T12 w 5587"/>
                              <a:gd name="T14" fmla="+- 0 4582 4220"/>
                              <a:gd name="T15" fmla="*/ 4582 h 672"/>
                              <a:gd name="T16" fmla="+- 0 8746 3159"/>
                              <a:gd name="T17" fmla="*/ T16 w 5587"/>
                              <a:gd name="T18" fmla="+- 0 4585 4220"/>
                              <a:gd name="T19" fmla="*/ 4585 h 672"/>
                              <a:gd name="T20" fmla="+- 0 8746 3159"/>
                              <a:gd name="T21" fmla="*/ T20 w 5587"/>
                              <a:gd name="T22" fmla="+- 0 4540 4220"/>
                              <a:gd name="T23" fmla="*/ 4540 h 672"/>
                              <a:gd name="T24" fmla="+- 0 8746 3159"/>
                              <a:gd name="T25" fmla="*/ T24 w 5587"/>
                              <a:gd name="T26" fmla="+- 0 4534 4220"/>
                              <a:gd name="T27" fmla="*/ 4534 h 672"/>
                              <a:gd name="T28" fmla="+- 0 8744 3159"/>
                              <a:gd name="T29" fmla="*/ T28 w 5587"/>
                              <a:gd name="T30" fmla="+- 0 4527 4220"/>
                              <a:gd name="T31" fmla="*/ 4527 h 6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7" h="672">
                                <a:moveTo>
                                  <a:pt x="5585" y="307"/>
                                </a:moveTo>
                                <a:lnTo>
                                  <a:pt x="5019" y="307"/>
                                </a:lnTo>
                                <a:lnTo>
                                  <a:pt x="5030" y="327"/>
                                </a:lnTo>
                                <a:lnTo>
                                  <a:pt x="5079" y="362"/>
                                </a:lnTo>
                                <a:lnTo>
                                  <a:pt x="5587" y="365"/>
                                </a:lnTo>
                                <a:lnTo>
                                  <a:pt x="5587" y="320"/>
                                </a:lnTo>
                                <a:lnTo>
                                  <a:pt x="5587" y="314"/>
                                </a:lnTo>
                                <a:lnTo>
                                  <a:pt x="5585" y="307"/>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73"/>
                        <wps:cNvSpPr>
                          <a:spLocks/>
                        </wps:cNvSpPr>
                        <wps:spPr bwMode="auto">
                          <a:xfrm>
                            <a:off x="3159" y="4220"/>
                            <a:ext cx="5587" cy="672"/>
                          </a:xfrm>
                          <a:custGeom>
                            <a:avLst/>
                            <a:gdLst>
                              <a:gd name="T0" fmla="+- 0 8314 3159"/>
                              <a:gd name="T1" fmla="*/ T0 w 5587"/>
                              <a:gd name="T2" fmla="+- 0 4374 4220"/>
                              <a:gd name="T3" fmla="*/ 4374 h 672"/>
                              <a:gd name="T4" fmla="+- 0 8170 3159"/>
                              <a:gd name="T5" fmla="*/ T4 w 5587"/>
                              <a:gd name="T6" fmla="+- 0 4374 4220"/>
                              <a:gd name="T7" fmla="*/ 4374 h 672"/>
                              <a:gd name="T8" fmla="+- 0 8170 3159"/>
                              <a:gd name="T9" fmla="*/ T8 w 5587"/>
                              <a:gd name="T10" fmla="+- 0 4431 4220"/>
                              <a:gd name="T11" fmla="*/ 4431 h 672"/>
                              <a:gd name="T12" fmla="+- 0 8314 3159"/>
                              <a:gd name="T13" fmla="*/ T12 w 5587"/>
                              <a:gd name="T14" fmla="+- 0 4431 4220"/>
                              <a:gd name="T15" fmla="*/ 4431 h 672"/>
                              <a:gd name="T16" fmla="+- 0 8314 3159"/>
                              <a:gd name="T17" fmla="*/ T16 w 5587"/>
                              <a:gd name="T18" fmla="+- 0 4374 4220"/>
                              <a:gd name="T19" fmla="*/ 4374 h 672"/>
                            </a:gdLst>
                            <a:ahLst/>
                            <a:cxnLst>
                              <a:cxn ang="0">
                                <a:pos x="T1" y="T3"/>
                              </a:cxn>
                              <a:cxn ang="0">
                                <a:pos x="T5" y="T7"/>
                              </a:cxn>
                              <a:cxn ang="0">
                                <a:pos x="T9" y="T11"/>
                              </a:cxn>
                              <a:cxn ang="0">
                                <a:pos x="T13" y="T15"/>
                              </a:cxn>
                              <a:cxn ang="0">
                                <a:pos x="T17" y="T19"/>
                              </a:cxn>
                            </a:cxnLst>
                            <a:rect l="0" t="0" r="r" b="b"/>
                            <a:pathLst>
                              <a:path w="5587" h="672">
                                <a:moveTo>
                                  <a:pt x="5155" y="154"/>
                                </a:moveTo>
                                <a:lnTo>
                                  <a:pt x="5011" y="154"/>
                                </a:lnTo>
                                <a:lnTo>
                                  <a:pt x="5011" y="211"/>
                                </a:lnTo>
                                <a:lnTo>
                                  <a:pt x="5155" y="211"/>
                                </a:lnTo>
                                <a:lnTo>
                                  <a:pt x="5155" y="15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72"/>
                        <wps:cNvSpPr>
                          <a:spLocks/>
                        </wps:cNvSpPr>
                        <wps:spPr bwMode="auto">
                          <a:xfrm>
                            <a:off x="3159" y="4220"/>
                            <a:ext cx="5587" cy="672"/>
                          </a:xfrm>
                          <a:custGeom>
                            <a:avLst/>
                            <a:gdLst>
                              <a:gd name="T0" fmla="+- 0 8746 3159"/>
                              <a:gd name="T1" fmla="*/ T0 w 5587"/>
                              <a:gd name="T2" fmla="+- 0 4758 4220"/>
                              <a:gd name="T3" fmla="*/ 4758 h 672"/>
                              <a:gd name="T4" fmla="+- 0 8170 3159"/>
                              <a:gd name="T5" fmla="*/ T4 w 5587"/>
                              <a:gd name="T6" fmla="+- 0 4758 4220"/>
                              <a:gd name="T7" fmla="*/ 4758 h 672"/>
                              <a:gd name="T8" fmla="+- 0 8170 3159"/>
                              <a:gd name="T9" fmla="*/ T8 w 5587"/>
                              <a:gd name="T10" fmla="+- 0 4815 4220"/>
                              <a:gd name="T11" fmla="*/ 4815 h 672"/>
                              <a:gd name="T12" fmla="+- 0 8744 3159"/>
                              <a:gd name="T13" fmla="*/ T12 w 5587"/>
                              <a:gd name="T14" fmla="+- 0 4815 4220"/>
                              <a:gd name="T15" fmla="*/ 4815 h 672"/>
                              <a:gd name="T16" fmla="+- 0 8746 3159"/>
                              <a:gd name="T17" fmla="*/ T16 w 5587"/>
                              <a:gd name="T18" fmla="+- 0 4809 4220"/>
                              <a:gd name="T19" fmla="*/ 4809 h 672"/>
                              <a:gd name="T20" fmla="+- 0 8746 3159"/>
                              <a:gd name="T21" fmla="*/ T20 w 5587"/>
                              <a:gd name="T22" fmla="+- 0 4802 4220"/>
                              <a:gd name="T23" fmla="*/ 4802 h 672"/>
                              <a:gd name="T24" fmla="+- 0 8746 3159"/>
                              <a:gd name="T25" fmla="*/ T24 w 5587"/>
                              <a:gd name="T26" fmla="+- 0 4758 4220"/>
                              <a:gd name="T27" fmla="*/ 4758 h 672"/>
                            </a:gdLst>
                            <a:ahLst/>
                            <a:cxnLst>
                              <a:cxn ang="0">
                                <a:pos x="T1" y="T3"/>
                              </a:cxn>
                              <a:cxn ang="0">
                                <a:pos x="T5" y="T7"/>
                              </a:cxn>
                              <a:cxn ang="0">
                                <a:pos x="T9" y="T11"/>
                              </a:cxn>
                              <a:cxn ang="0">
                                <a:pos x="T13" y="T15"/>
                              </a:cxn>
                              <a:cxn ang="0">
                                <a:pos x="T17" y="T19"/>
                              </a:cxn>
                              <a:cxn ang="0">
                                <a:pos x="T21" y="T23"/>
                              </a:cxn>
                              <a:cxn ang="0">
                                <a:pos x="T25" y="T27"/>
                              </a:cxn>
                            </a:cxnLst>
                            <a:rect l="0" t="0" r="r" b="b"/>
                            <a:pathLst>
                              <a:path w="5587" h="672">
                                <a:moveTo>
                                  <a:pt x="5587" y="538"/>
                                </a:moveTo>
                                <a:lnTo>
                                  <a:pt x="5011" y="538"/>
                                </a:lnTo>
                                <a:lnTo>
                                  <a:pt x="5011" y="595"/>
                                </a:lnTo>
                                <a:lnTo>
                                  <a:pt x="5585" y="595"/>
                                </a:lnTo>
                                <a:lnTo>
                                  <a:pt x="5587" y="589"/>
                                </a:lnTo>
                                <a:lnTo>
                                  <a:pt x="5587" y="582"/>
                                </a:lnTo>
                                <a:lnTo>
                                  <a:pt x="5587" y="538"/>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71"/>
                        <wps:cNvSpPr>
                          <a:spLocks/>
                        </wps:cNvSpPr>
                        <wps:spPr bwMode="auto">
                          <a:xfrm>
                            <a:off x="3159" y="4220"/>
                            <a:ext cx="5587" cy="672"/>
                          </a:xfrm>
                          <a:custGeom>
                            <a:avLst/>
                            <a:gdLst>
                              <a:gd name="T0" fmla="+- 0 8170 3159"/>
                              <a:gd name="T1" fmla="*/ T0 w 5587"/>
                              <a:gd name="T2" fmla="+- 0 4834 4220"/>
                              <a:gd name="T3" fmla="*/ 4834 h 672"/>
                              <a:gd name="T4" fmla="+- 0 8170 3159"/>
                              <a:gd name="T5" fmla="*/ T4 w 5587"/>
                              <a:gd name="T6" fmla="+- 0 4892 4220"/>
                              <a:gd name="T7" fmla="*/ 4892 h 672"/>
                              <a:gd name="T8" fmla="+- 0 8650 3159"/>
                              <a:gd name="T9" fmla="*/ T8 w 5587"/>
                              <a:gd name="T10" fmla="+- 0 4892 4220"/>
                              <a:gd name="T11" fmla="*/ 4892 h 672"/>
                              <a:gd name="T12" fmla="+- 0 8710 3159"/>
                              <a:gd name="T13" fmla="*/ T12 w 5587"/>
                              <a:gd name="T14" fmla="+- 0 4873 4220"/>
                              <a:gd name="T15" fmla="*/ 4873 h 672"/>
                              <a:gd name="T16" fmla="+- 0 8736 3159"/>
                              <a:gd name="T17" fmla="*/ T16 w 5587"/>
                              <a:gd name="T18" fmla="+- 0 4840 4220"/>
                              <a:gd name="T19" fmla="*/ 4840 h 672"/>
                              <a:gd name="T20" fmla="+- 0 8170 3159"/>
                              <a:gd name="T21" fmla="*/ T20 w 5587"/>
                              <a:gd name="T22" fmla="+- 0 4834 4220"/>
                              <a:gd name="T23" fmla="*/ 4834 h 672"/>
                            </a:gdLst>
                            <a:ahLst/>
                            <a:cxnLst>
                              <a:cxn ang="0">
                                <a:pos x="T1" y="T3"/>
                              </a:cxn>
                              <a:cxn ang="0">
                                <a:pos x="T5" y="T7"/>
                              </a:cxn>
                              <a:cxn ang="0">
                                <a:pos x="T9" y="T11"/>
                              </a:cxn>
                              <a:cxn ang="0">
                                <a:pos x="T13" y="T15"/>
                              </a:cxn>
                              <a:cxn ang="0">
                                <a:pos x="T17" y="T19"/>
                              </a:cxn>
                              <a:cxn ang="0">
                                <a:pos x="T21" y="T23"/>
                              </a:cxn>
                            </a:cxnLst>
                            <a:rect l="0" t="0" r="r" b="b"/>
                            <a:pathLst>
                              <a:path w="5587" h="672">
                                <a:moveTo>
                                  <a:pt x="5011" y="614"/>
                                </a:moveTo>
                                <a:lnTo>
                                  <a:pt x="5011" y="672"/>
                                </a:lnTo>
                                <a:lnTo>
                                  <a:pt x="5491" y="672"/>
                                </a:lnTo>
                                <a:lnTo>
                                  <a:pt x="5551" y="653"/>
                                </a:lnTo>
                                <a:lnTo>
                                  <a:pt x="5577" y="620"/>
                                </a:lnTo>
                                <a:lnTo>
                                  <a:pt x="5011" y="614"/>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0FD2A" id="Group 170" o:spid="_x0000_s1026" style="position:absolute;margin-left:157.95pt;margin-top:211pt;width:279.35pt;height:33.6pt;z-index:-251679744;mso-position-horizontal-relative:page;mso-position-vertical-relative:page" coordorigin="3159,4220" coordsize="558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">
                <v:shape id="Freeform 292" o:spid="_x0000_s102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" path="m720,l557,,534,58r163,l720,xe" fillcolor="#d7df23" stroked="f">
                  <v:path arrowok="t" o:connecttype="custom" o:connectlocs="720,4220;557,4220;534,4278;697,4278;720,4220" o:connectangles="0,0,0,0,0"/>
                </v:shape>
                <v:shape id="Freeform 291" o:spid="_x0000_s102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" path="m689,77r-163,l503,134r163,l689,77xe" fillcolor="#d7df23" stroked="f">
                  <v:path arrowok="t" o:connecttype="custom" o:connectlocs="689,4297;526,4297;503,4354;666,4354;689,4297" o:connectangles="0,0,0,0,0"/>
                </v:shape>
                <v:shape id="Freeform 290" o:spid="_x0000_s102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" path="m659,154r-163,l473,211r163,l659,154xe" fillcolor="#d7df23" stroked="f">
                  <v:path arrowok="t" o:connecttype="custom" o:connectlocs="659,4374;496,4374;473,4431;636,4431;659,4374" o:connectangles="0,0,0,0,0"/>
                </v:shape>
                <v:shape id="Freeform 289" o:spid="_x0000_s103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" path="m628,230r-163,l442,288r163,l628,230xe" fillcolor="#d7df23" stroked="f">
                  <v:path arrowok="t" o:connecttype="custom" o:connectlocs="628,4450;465,4450;442,4508;605,4508;628,4450" o:connectangles="0,0,0,0,0"/>
                </v:shape>
                <v:shape id="Freeform 288" o:spid="_x0000_s103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" path="m597,307r-163,l411,365r163,l597,307xe" fillcolor="#d7df23" stroked="f">
                  <v:path arrowok="t" o:connecttype="custom" o:connectlocs="597,4527;434,4527;411,4585;574,4585;597,4527" o:connectangles="0,0,0,0,0"/>
                </v:shape>
                <v:shape id="Freeform 287" o:spid="_x0000_s103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" path="m163,l,,23,58r163,l163,xe" fillcolor="#d7df23" stroked="f">
                  <v:path arrowok="t" o:connecttype="custom" o:connectlocs="163,4220;0,4220;23,4278;186,4278;163,4220" o:connectangles="0,0,0,0,0"/>
                </v:shape>
                <v:shape id="Freeform 286" o:spid="_x0000_s103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" path="m567,384r-164,l380,442r164,l567,384xe" fillcolor="#d7df23" stroked="f">
                  <v:path arrowok="t" o:connecttype="custom" o:connectlocs="567,4604;403,4604;380,4662;544,4662;567,4604" o:connectangles="0,0,0,0,0"/>
                </v:shape>
                <v:shape id="Freeform 285" o:spid="_x0000_s103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" path="m194,77l31,77r23,57l217,134,194,77xe" fillcolor="#d7df23" stroked="f">
                  <v:path arrowok="t" o:connecttype="custom" o:connectlocs="194,4297;31,4297;54,4354;217,4354;194,4297" o:connectangles="0,0,0,0,0"/>
                </v:shape>
                <v:shape id="Freeform 284" o:spid="_x0000_s103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" path="m225,154r-163,l85,211r163,l225,154xe" fillcolor="#d7df23" stroked="f">
                  <v:path arrowok="t" o:connecttype="custom" o:connectlocs="225,4374;62,4374;85,4431;248,4431;225,4374" o:connectangles="0,0,0,0,0"/>
                </v:shape>
                <v:shape id="Freeform 283" o:spid="_x0000_s103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" path="m256,230r-164,l115,288r164,l256,230xe" fillcolor="#d7df23" stroked="f">
                  <v:path arrowok="t" o:connecttype="custom" o:connectlocs="256,4450;92,4450;115,4508;279,4508;256,4450" o:connectangles="0,0,0,0,0"/>
                </v:shape>
                <v:shape id="Freeform 282" o:spid="_x0000_s103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" path="m286,307r-163,l146,365r163,l286,307xe" fillcolor="#d7df23" stroked="f">
                  <v:path arrowok="t" o:connecttype="custom" o:connectlocs="286,4527;123,4527;146,4585;309,4585;286,4527" o:connectangles="0,0,0,0,0"/>
                </v:shape>
                <v:shape id="Freeform 281" o:spid="_x0000_s103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" path="m348,461r-163,l208,518r305,l523,493r-163,l348,461xe" fillcolor="#d7df23" stroked="f">
                  <v:path arrowok="t" o:connecttype="custom" o:connectlocs="348,4681;185,4681;208,4738;513,4738;523,4713;360,4713;348,4681" o:connectangles="0,0,0,0,0,0,0"/>
                </v:shape>
                <v:shape id="Freeform 280" o:spid="_x0000_s103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" path="m536,461r-163,l360,493r163,l536,461xe" fillcolor="#d7df23" stroked="f">
                  <v:path arrowok="t" o:connecttype="custom" o:connectlocs="536,4681;373,4681;360,4713;523,4713;536,4681" o:connectangles="0,0,0,0,0"/>
                </v:shape>
                <v:shape id="Freeform 279" o:spid="_x0000_s104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" path="m317,384r-163,l177,442r163,l317,384xe" fillcolor="#d7df23" stroked="f">
                  <v:path arrowok="t" o:connecttype="custom" o:connectlocs="317,4604;154,4604;177,4662;340,4662;317,4604" o:connectangles="0,0,0,0,0"/>
                </v:shape>
                <v:shape id="Freeform 278" o:spid="_x0000_s104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" path="m505,538r-290,l238,595r244,l505,538xe" fillcolor="#d7df23" stroked="f">
                  <v:path arrowok="t" o:connecttype="custom" o:connectlocs="505,4758;215,4758;238,4815;482,4815;505,4758" o:connectangles="0,0,0,0,0"/>
                </v:shape>
                <v:shape id="Freeform 277" o:spid="_x0000_s104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" path="m474,614r-228,l269,672r182,l474,614xe" fillcolor="#d7df23" stroked="f">
                  <v:path arrowok="t" o:connecttype="custom" o:connectlocs="474,4834;246,4834;269,4892;451,4892;474,4834" o:connectangles="0,0,0,0,0"/>
                </v:shape>
                <v:shape id="Freeform 276" o:spid="_x0000_s104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" path="m1277,l845,,822,2,802,8,785,19,771,33,759,52r518,6l1277,xe" fillcolor="#d7df23" stroked="f">
                  <v:path arrowok="t" o:connecttype="custom" o:connectlocs="1277,4220;845,4220;822,4222;802,4228;785,4239;771,4253;759,4272;1277,4278;1277,4220" o:connectangles="0,0,0,0,0,0,0,0,0"/>
                </v:shape>
                <v:shape id="Freeform 275" o:spid="_x0000_s104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" path="m1277,77r-526,l750,83r-1,7l749,134r528,l1277,77xe" fillcolor="#d7df23" stroked="f">
                  <v:path arrowok="t" o:connecttype="custom" o:connectlocs="1277,4297;751,4297;750,4303;749,4310;749,4354;1277,4354;1277,4297" o:connectangles="0,0,0,0,0,0,0"/>
                </v:shape>
                <v:shape id="Freeform 274" o:spid="_x0000_s104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" path="m1277,230r-528,l749,288r528,l1277,230xe" fillcolor="#d7df23" stroked="f">
                  <v:path arrowok="t" o:connecttype="custom" o:connectlocs="1277,4450;749,4450;749,4508;1277,4508;1277,4450" o:connectangles="0,0,0,0,0"/>
                </v:shape>
                <v:shape id="Freeform 273" o:spid="_x0000_s104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" path="m1277,307r-528,l749,365r528,l1277,307xe" fillcolor="#d7df23" stroked="f">
                  <v:path arrowok="t" o:connecttype="custom" o:connectlocs="1277,4527;749,4527;749,4585;1277,4585;1277,4527" o:connectangles="0,0,0,0,0"/>
                </v:shape>
                <v:shape id="Freeform 272" o:spid="_x0000_s104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" path="m893,154r-144,l749,211r144,l893,154xe" fillcolor="#d7df23" stroked="f">
                  <v:path arrowok="t" o:connecttype="custom" o:connectlocs="893,4374;749,4374;749,4431;893,4431;893,4374" o:connectangles="0,0,0,0,0"/>
                </v:shape>
                <v:shape id="Freeform 271" o:spid="_x0000_s104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" path="m1277,538r-528,l749,582r1,7l751,595r526,l1277,538xe" fillcolor="#d7df23" stroked="f">
                  <v:path arrowok="t" o:connecttype="custom" o:connectlocs="1277,4758;749,4758;749,4802;750,4809;751,4815;1277,4815;1277,4758" o:connectangles="0,0,0,0,0,0,0"/>
                </v:shape>
                <v:shape id="Freeform 270" o:spid="_x0000_s104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" path="m893,384r-144,l749,442r144,l893,384xe" fillcolor="#d7df23" stroked="f">
                  <v:path arrowok="t" o:connecttype="custom" o:connectlocs="893,4604;749,4604;749,4662;893,4662;893,4604" o:connectangles="0,0,0,0,0"/>
                </v:shape>
                <v:shape id="Freeform 269" o:spid="_x0000_s105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" path="m1277,614r-520,l768,634r49,35l1277,672r,-58xe" fillcolor="#d7df23" stroked="f">
                  <v:path arrowok="t" o:connecttype="custom" o:connectlocs="1277,4834;757,4834;768,4854;817,4889;1277,4892;1277,4834" o:connectangles="0,0,0,0,0,0"/>
                </v:shape>
                <v:shape id="Freeform 268" o:spid="_x0000_s105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" path="m893,461r-144,l749,518r144,l893,461xe" fillcolor="#d7df23" stroked="f">
                  <v:path arrowok="t" o:connecttype="custom" o:connectlocs="893,4681;749,4681;749,4738;893,4738;893,4681" o:connectangles="0,0,0,0,0"/>
                </v:shape>
                <v:shape id="Freeform 267" o:spid="_x0000_s105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" path="m1479,l1335,r,58l1479,58r,-58xe" fillcolor="#d7df23" stroked="f">
                  <v:path arrowok="t" o:connecttype="custom" o:connectlocs="1479,4220;1335,4220;1335,4278;1479,4278;1479,4220" o:connectangles="0,0,0,0,0"/>
                </v:shape>
                <v:shape id="Freeform 266" o:spid="_x0000_s105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" path="m1479,77r-144,l1335,134r144,l1479,77xe" fillcolor="#d7df23" stroked="f">
                  <v:path arrowok="t" o:connecttype="custom" o:connectlocs="1479,4297;1335,4297;1335,4354;1479,4354;1479,4297" o:connectangles="0,0,0,0,0"/>
                </v:shape>
                <v:shape id="Freeform 265" o:spid="_x0000_s105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" path="m1479,154r-144,l1335,211r144,l1479,154xe" fillcolor="#d7df23" stroked="f">
                  <v:path arrowok="t" o:connecttype="custom" o:connectlocs="1479,4374;1335,4374;1335,4431;1479,4431;1479,4374" o:connectangles="0,0,0,0,0"/>
                </v:shape>
                <v:shape id="Freeform 264" o:spid="_x0000_s105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" path="m1479,230r-144,l1335,288r144,l1479,230xe" fillcolor="#d7df23" stroked="f">
                  <v:path arrowok="t" o:connecttype="custom" o:connectlocs="1479,4450;1335,4450;1335,4508;1479,4508;1479,4450" o:connectangles="0,0,0,0,0"/>
                </v:shape>
                <v:shape id="Freeform 263" o:spid="_x0000_s105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" path="m1479,307r-144,l1335,365r144,l1479,307xe" fillcolor="#d7df23" stroked="f">
                  <v:path arrowok="t" o:connecttype="custom" o:connectlocs="1479,4527;1335,4527;1335,4585;1479,4585;1479,4527" o:connectangles="0,0,0,0,0"/>
                </v:shape>
                <v:shape id="Freeform 262" o:spid="_x0000_s105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" path="m1479,384r-144,l1335,442r144,l1479,384xe" fillcolor="#d7df23" stroked="f">
                  <v:path arrowok="t" o:connecttype="custom" o:connectlocs="1479,4604;1335,4604;1335,4662;1479,4662;1479,4604" o:connectangles="0,0,0,0,0"/>
                </v:shape>
                <v:shape id="Freeform 261" o:spid="_x0000_s105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" path="m1479,461r-144,l1335,518r144,l1479,461xe" fillcolor="#d7df23" stroked="f">
                  <v:path arrowok="t" o:connecttype="custom" o:connectlocs="1479,4681;1335,4681;1335,4738;1479,4738;1479,4681" o:connectangles="0,0,0,0,0"/>
                </v:shape>
                <v:shape id="Freeform 260" o:spid="_x0000_s105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" path="m1479,538r-144,l1335,595r144,l1479,538xe" fillcolor="#d7df23" stroked="f">
                  <v:path arrowok="t" o:connecttype="custom" o:connectlocs="1479,4758;1335,4758;1335,4815;1479,4815;1479,4758" o:connectangles="0,0,0,0,0"/>
                </v:shape>
                <v:shape id="Freeform 259" o:spid="_x0000_s106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" path="m1479,614r-144,l1335,672r144,l1479,614xe" fillcolor="#d7df23" stroked="f">
                  <v:path arrowok="t" o:connecttype="custom" o:connectlocs="1479,4834;1335,4834;1335,4892;1479,4892;1479,4834" o:connectangles="0,0,0,0,0"/>
                </v:shape>
                <v:shape id="Freeform 258" o:spid="_x0000_s106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" path="m1680,l1536,r,58l1680,58r,-58xe" fillcolor="#d7df23" stroked="f">
                  <v:path arrowok="t" o:connecttype="custom" o:connectlocs="1680,4220;1536,4220;1536,4278;1680,4278;1680,4220" o:connectangles="0,0,0,0,0"/>
                </v:shape>
                <v:shape id="Freeform 257" o:spid="_x0000_s106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" path="m1680,77r-144,l1536,134r144,l1680,77xe" fillcolor="#d7df23" stroked="f">
                  <v:path arrowok="t" o:connecttype="custom" o:connectlocs="1680,4297;1536,4297;1536,4354;1680,4354;1680,4297" o:connectangles="0,0,0,0,0"/>
                </v:shape>
                <v:shape id="Freeform 256" o:spid="_x0000_s106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" path="m1680,154r-144,l1536,211r144,l1680,154xe" fillcolor="#d7df23" stroked="f">
                  <v:path arrowok="t" o:connecttype="custom" o:connectlocs="1680,4374;1536,4374;1536,4431;1680,4431;1680,4374" o:connectangles="0,0,0,0,0"/>
                </v:shape>
                <v:shape id="Freeform 255" o:spid="_x0000_s106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" path="m1680,230r-144,l1536,288r144,l1680,230xe" fillcolor="#d7df23" stroked="f">
                  <v:path arrowok="t" o:connecttype="custom" o:connectlocs="1680,4450;1536,4450;1536,4508;1680,4508;1680,4450" o:connectangles="0,0,0,0,0"/>
                </v:shape>
                <v:shape id="Freeform 254" o:spid="_x0000_s106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" path="m1680,307r-144,l1536,365r144,l1680,307xe" fillcolor="#d7df23" stroked="f">
                  <v:path arrowok="t" o:connecttype="custom" o:connectlocs="1680,4527;1536,4527;1536,4585;1680,4585;1680,4527" o:connectangles="0,0,0,0,0"/>
                </v:shape>
                <v:shape id="Freeform 253" o:spid="_x0000_s106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" path="m2064,538r-528,l1536,582r1,7l1538,595r526,l2064,538xe" fillcolor="#d7df23" stroked="f">
                  <v:path arrowok="t" o:connecttype="custom" o:connectlocs="2064,4758;1536,4758;1536,4802;1537,4809;1538,4815;2064,4815;2064,4758" o:connectangles="0,0,0,0,0,0,0"/>
                </v:shape>
                <v:shape id="Freeform 252" o:spid="_x0000_s106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" path="m1680,384r-144,l1536,442r144,l1680,384xe" fillcolor="#d7df23" stroked="f">
                  <v:path arrowok="t" o:connecttype="custom" o:connectlocs="1680,4604;1536,4604;1536,4662;1680,4662;1680,4604" o:connectangles="0,0,0,0,0"/>
                </v:shape>
                <v:shape id="Freeform 251" o:spid="_x0000_s106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" path="m2064,614r-520,l1555,634r49,35l2064,672r,-58xe" fillcolor="#d7df23" stroked="f">
                  <v:path arrowok="t" o:connecttype="custom" o:connectlocs="2064,4834;1544,4834;1555,4854;1604,4889;2064,4892;2064,4834" o:connectangles="0,0,0,0,0,0"/>
                </v:shape>
                <v:shape id="Freeform 250" o:spid="_x0000_s106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" path="m1680,461r-144,l1536,518r144,l1680,461xe" fillcolor="#d7df23" stroked="f">
                  <v:path arrowok="t" o:connecttype="custom" o:connectlocs="1680,4681;1536,4681;1536,4738;1680,4738;1680,4681" o:connectangles="0,0,0,0,0"/>
                </v:shape>
                <v:shape id="Freeform 249" o:spid="_x0000_s107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" path="m2266,l2122,r,58l2266,58r,-58xe" fillcolor="#d7df23" stroked="f">
                  <v:path arrowok="t" o:connecttype="custom" o:connectlocs="2266,4220;2122,4220;2122,4278;2266,4278;2266,4220" o:connectangles="0,0,0,0,0"/>
                </v:shape>
                <v:shape id="Freeform 248" o:spid="_x0000_s107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" path="m2266,77r-144,l2122,134r144,l2266,77xe" fillcolor="#d7df23" stroked="f">
                  <v:path arrowok="t" o:connecttype="custom" o:connectlocs="2266,4297;2122,4297;2122,4354;2266,4354;2266,4297" o:connectangles="0,0,0,0,0"/>
                </v:shape>
                <v:shape id="Freeform 247" o:spid="_x0000_s107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" path="m2266,154r-144,l2122,211r144,l2266,154xe" fillcolor="#d7df23" stroked="f">
                  <v:path arrowok="t" o:connecttype="custom" o:connectlocs="2266,4374;2122,4374;2122,4431;2266,4431;2266,4374" o:connectangles="0,0,0,0,0"/>
                </v:shape>
                <v:shape id="Freeform 246" o:spid="_x0000_s107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" path="m2266,230r-144,l2122,288r144,l2266,230xe" fillcolor="#d7df23" stroked="f">
                  <v:path arrowok="t" o:connecttype="custom" o:connectlocs="2266,4450;2122,4450;2122,4508;2266,4508;2266,4450" o:connectangles="0,0,0,0,0"/>
                </v:shape>
                <v:shape id="Freeform 245" o:spid="_x0000_s107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" path="m2266,307r-144,l2122,365r144,l2266,307xe" fillcolor="#d7df23" stroked="f">
                  <v:path arrowok="t" o:connecttype="custom" o:connectlocs="2266,4527;2122,4527;2122,4585;2266,4585;2266,4527" o:connectangles="0,0,0,0,0"/>
                </v:shape>
                <v:shape id="Freeform 244" o:spid="_x0000_s107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" path="m2266,384r-144,l2122,442r144,l2266,384xe" fillcolor="#d7df23" stroked="f">
                  <v:path arrowok="t" o:connecttype="custom" o:connectlocs="2266,4604;2122,4604;2122,4662;2266,4662;2266,4604" o:connectangles="0,0,0,0,0"/>
                </v:shape>
                <v:shape id="Freeform 243" o:spid="_x0000_s107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" path="m2266,461r-144,l2122,518r144,l2266,461xe" fillcolor="#d7df23" stroked="f">
                  <v:path arrowok="t" o:connecttype="custom" o:connectlocs="2266,4681;2122,4681;2122,4738;2266,4738;2266,4681" o:connectangles="0,0,0,0,0"/>
                </v:shape>
                <v:shape id="Freeform 242" o:spid="_x0000_s107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" path="m2266,538r-144,l2122,595r144,l2266,538xe" fillcolor="#d7df23" stroked="f">
                  <v:path arrowok="t" o:connecttype="custom" o:connectlocs="2266,4758;2122,4758;2122,4815;2266,4815;2266,4758" o:connectangles="0,0,0,0,0"/>
                </v:shape>
                <v:shape id="Freeform 241" o:spid="_x0000_s107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" path="m2266,614r-144,l2122,672r144,l2266,614xe" fillcolor="#d7df23" stroked="f">
                  <v:path arrowok="t" o:connecttype="custom" o:connectlocs="2266,4834;2122,4834;2122,4892;2266,4892;2266,4834" o:connectangles="0,0,0,0,0"/>
                </v:shape>
                <v:shape id="Freeform 240" o:spid="_x0000_s107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" path="m2899,l2419,r-22,2l2377,8r-17,11l2345,33r-11,19l2899,58r,-58xe" fillcolor="#d7df23" stroked="f">
                  <v:path arrowok="t" o:connecttype="custom" o:connectlocs="2899,4220;2419,4220;2397,4222;2377,4228;2360,4239;2345,4253;2334,4272;2899,4278;2899,4220" o:connectangles="0,0,0,0,0,0,0,0,0"/>
                </v:shape>
                <v:shape id="Freeform 239" o:spid="_x0000_s108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" path="m2899,77r-574,l2324,83r-1,7l2323,134r576,l2899,77xe" fillcolor="#d7df23" stroked="f">
                  <v:path arrowok="t" o:connecttype="custom" o:connectlocs="2899,4297;2325,4297;2324,4303;2323,4310;2323,4354;2899,4354;2899,4297" o:connectangles="0,0,0,0,0,0,0"/>
                </v:shape>
                <v:shape id="Freeform 238" o:spid="_x0000_s108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" path="m2899,230r-336,l2563,288r336,l2899,230xe" fillcolor="#d7df23" stroked="f">
                  <v:path arrowok="t" o:connecttype="custom" o:connectlocs="2899,4450;2563,4450;2563,4508;2899,4508;2899,4450" o:connectangles="0,0,0,0,0"/>
                </v:shape>
                <v:shape id="Freeform 237" o:spid="_x0000_s108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" path="m2899,384r-144,l2755,442r144,l2899,384xe" fillcolor="#d7df23" stroked="f">
                  <v:path arrowok="t" o:connecttype="custom" o:connectlocs="2899,4604;2755,4604;2755,4662;2899,4662;2899,4604" o:connectangles="0,0,0,0,0"/>
                </v:shape>
                <v:shape id="Freeform 236" o:spid="_x0000_s108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" path="m2899,307r-336,l2563,365r336,l2899,307xe" fillcolor="#d7df23" stroked="f">
                  <v:path arrowok="t" o:connecttype="custom" o:connectlocs="2899,4527;2563,4527;2563,4585;2899,4585;2899,4527" o:connectangles="0,0,0,0,0"/>
                </v:shape>
                <v:shape id="Freeform 235" o:spid="_x0000_s108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" path="m2899,461r-144,l2755,518r144,l2899,461xe" fillcolor="#d7df23" stroked="f">
                  <v:path arrowok="t" o:connecttype="custom" o:connectlocs="2899,4681;2755,4681;2755,4738;2899,4738;2899,4681" o:connectangles="0,0,0,0,0"/>
                </v:shape>
                <v:shape id="Freeform 234" o:spid="_x0000_s108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" path="m2467,154r-144,l2323,211r144,l2467,154xe" fillcolor="#d7df23" stroked="f">
                  <v:path arrowok="t" o:connecttype="custom" o:connectlocs="2467,4374;2323,4374;2323,4431;2467,4431;2467,4374" o:connectangles="0,0,0,0,0"/>
                </v:shape>
                <v:shape id="Freeform 233" o:spid="_x0000_s108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" path="m2467,230r-144,l2323,288r144,l2467,230xe" fillcolor="#d7df23" stroked="f">
                  <v:path arrowok="t" o:connecttype="custom" o:connectlocs="2467,4450;2323,4450;2323,4508;2467,4508;2467,4450" o:connectangles="0,0,0,0,0"/>
                </v:shape>
                <v:shape id="Freeform 232" o:spid="_x0000_s108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" path="m2467,307r-144,l2323,365r144,l2467,307xe" fillcolor="#d7df23" stroked="f">
                  <v:path arrowok="t" o:connecttype="custom" o:connectlocs="2467,4527;2323,4527;2323,4585;2467,4585;2467,4527" o:connectangles="0,0,0,0,0"/>
                </v:shape>
                <v:shape id="Freeform 231" o:spid="_x0000_s108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" path="m2899,538r-576,l2323,582r1,7l2325,595r574,l2899,538xe" fillcolor="#d7df23" stroked="f">
                  <v:path arrowok="t" o:connecttype="custom" o:connectlocs="2899,4758;2323,4758;2323,4802;2324,4809;2325,4815;2899,4815;2899,4758" o:connectangles="0,0,0,0,0,0,0"/>
                </v:shape>
                <v:shape id="Freeform 230" o:spid="_x0000_s108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" path="m2467,384r-144,l2323,442r144,l2467,384xe" fillcolor="#d7df23" stroked="f">
                  <v:path arrowok="t" o:connecttype="custom" o:connectlocs="2467,4604;2323,4604;2323,4662;2467,4662;2467,4604" o:connectangles="0,0,0,0,0"/>
                </v:shape>
                <v:shape id="Freeform 229" o:spid="_x0000_s109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" path="m2899,614r-568,l2342,634r49,35l2899,672r,-58xe" fillcolor="#d7df23" stroked="f">
                  <v:path arrowok="t" o:connecttype="custom" o:connectlocs="2899,4834;2331,4834;2342,4854;2391,4889;2899,4892;2899,4834" o:connectangles="0,0,0,0,0,0"/>
                </v:shape>
                <v:shape id="Freeform 228" o:spid="_x0000_s109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" path="m2467,461r-144,l2323,518r144,l2467,461xe" fillcolor="#d7df23" stroked="f">
                  <v:path arrowok="t" o:connecttype="custom" o:connectlocs="2467,4681;2323,4681;2323,4738;2467,4738;2467,4681" o:connectangles="0,0,0,0,0"/>
                </v:shape>
                <v:shape id="Freeform 227" o:spid="_x0000_s109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" path="m3533,l3389,r,58l3533,58r,-58xe" fillcolor="#d7df23" stroked="f">
                  <v:path arrowok="t" o:connecttype="custom" o:connectlocs="3533,4220;3389,4220;3389,4278;3533,4278;3533,4220" o:connectangles="0,0,0,0,0"/>
                </v:shape>
                <v:shape id="Freeform 226" o:spid="_x0000_s109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" path="m3533,77r-144,l3389,134r144,l3533,77xe" fillcolor="#d7df23" stroked="f">
                  <v:path arrowok="t" o:connecttype="custom" o:connectlocs="3533,4297;3389,4297;3389,4354;3533,4354;3533,4297" o:connectangles="0,0,0,0,0"/>
                </v:shape>
                <v:shape id="Freeform 225" o:spid="_x0000_s109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" path="m3533,154r-144,l3389,211r144,l3533,154xe" fillcolor="#d7df23" stroked="f">
                  <v:path arrowok="t" o:connecttype="custom" o:connectlocs="3533,4374;3389,4374;3389,4431;3533,4431;3533,4374" o:connectangles="0,0,0,0,0"/>
                </v:shape>
                <v:shape id="Freeform 224" o:spid="_x0000_s109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" path="m3533,384r-144,l3389,442r144,l3533,384xe" fillcolor="#d7df23" stroked="f">
                  <v:path arrowok="t" o:connecttype="custom" o:connectlocs="3533,4604;3389,4604;3389,4662;3533,4662;3533,4604" o:connectangles="0,0,0,0,0"/>
                </v:shape>
                <v:shape id="Freeform 223" o:spid="_x0000_s109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" path="m3101,l2957,r,58l3101,58r,-58xe" fillcolor="#d7df23" stroked="f">
                  <v:path arrowok="t" o:connecttype="custom" o:connectlocs="3101,4220;2957,4220;2957,4278;3101,4278;3101,4220" o:connectangles="0,0,0,0,0"/>
                </v:shape>
                <v:shape id="Freeform 222" o:spid="_x0000_s109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" path="m3533,230r-576,l2957,288r576,l3533,230xe" fillcolor="#d7df23" stroked="f">
                  <v:path arrowok="t" o:connecttype="custom" o:connectlocs="3533,4450;2957,4450;2957,4508;3533,4508;3533,4450" o:connectangles="0,0,0,0,0"/>
                </v:shape>
                <v:shape id="Freeform 221" o:spid="_x0000_s109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" path="m3533,461r-144,l3389,518r144,l3533,461xe" fillcolor="#d7df23" stroked="f">
                  <v:path arrowok="t" o:connecttype="custom" o:connectlocs="3533,4681;3389,4681;3389,4738;3533,4738;3533,4681" o:connectangles="0,0,0,0,0"/>
                </v:shape>
                <v:shape id="Freeform 220" o:spid="_x0000_s109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" path="m3101,77r-144,l2957,134r144,l3101,77xe" fillcolor="#d7df23" stroked="f">
                  <v:path arrowok="t" o:connecttype="custom" o:connectlocs="3101,4297;2957,4297;2957,4354;3101,4354;3101,4297" o:connectangles="0,0,0,0,0"/>
                </v:shape>
                <v:shape id="Freeform 219" o:spid="_x0000_s110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" path="m3533,307r-576,l2957,365r576,l3533,307xe" fillcolor="#d7df23" stroked="f">
                  <v:path arrowok="t" o:connecttype="custom" o:connectlocs="3533,4527;2957,4527;2957,4585;3533,4585;3533,4527" o:connectangles="0,0,0,0,0"/>
                </v:shape>
                <v:shape id="Freeform 218" o:spid="_x0000_s110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" path="m3533,538r-144,l3389,595r144,l3533,538xe" fillcolor="#d7df23" stroked="f">
                  <v:path arrowok="t" o:connecttype="custom" o:connectlocs="3533,4758;3389,4758;3389,4815;3533,4815;3533,4758" o:connectangles="0,0,0,0,0"/>
                </v:shape>
                <v:shape id="Freeform 217" o:spid="_x0000_s110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" path="m3101,154r-144,l2957,211r144,l3101,154xe" fillcolor="#d7df23" stroked="f">
                  <v:path arrowok="t" o:connecttype="custom" o:connectlocs="3101,4374;2957,4374;2957,4431;3101,4431;3101,4374" o:connectangles="0,0,0,0,0"/>
                </v:shape>
                <v:shape id="Freeform 216" o:spid="_x0000_s110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" path="m3533,614r-144,l3389,672r144,l3533,614xe" fillcolor="#d7df23" stroked="f">
                  <v:path arrowok="t" o:connecttype="custom" o:connectlocs="3533,4834;3389,4834;3389,4892;3533,4892;3533,4834" o:connectangles="0,0,0,0,0"/>
                </v:shape>
                <v:shape id="Freeform 215" o:spid="_x0000_s110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" path="m3101,384r-144,l2957,442r144,l3101,384xe" fillcolor="#d7df23" stroked="f">
                  <v:path arrowok="t" o:connecttype="custom" o:connectlocs="3101,4604;2957,4604;2957,4662;3101,4662;3101,4604" o:connectangles="0,0,0,0,0"/>
                </v:shape>
                <v:shape id="Freeform 214" o:spid="_x0000_s110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" path="m3101,461r-144,l2957,518r144,l3101,461xe" fillcolor="#d7df23" stroked="f">
                  <v:path arrowok="t" o:connecttype="custom" o:connectlocs="3101,4681;2957,4681;2957,4738;3101,4738;3101,4681" o:connectangles="0,0,0,0,0"/>
                </v:shape>
                <v:shape id="Freeform 213" o:spid="_x0000_s110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" path="m3101,538r-144,l2957,595r144,l3101,538xe" fillcolor="#d7df23" stroked="f">
                  <v:path arrowok="t" o:connecttype="custom" o:connectlocs="3101,4758;2957,4758;2957,4815;3101,4815;3101,4758" o:connectangles="0,0,0,0,0"/>
                </v:shape>
                <v:shape id="Freeform 212" o:spid="_x0000_s110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" path="m3101,614r-144,l2957,672r144,l3101,614xe" fillcolor="#d7df23" stroked="f">
                  <v:path arrowok="t" o:connecttype="custom" o:connectlocs="3101,4834;2957,4834;2957,4892;3101,4892;3101,4834" o:connectangles="0,0,0,0,0"/>
                </v:shape>
                <v:shape id="Freeform 211" o:spid="_x0000_s110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" path="m4119,l3687,r-23,2l3644,8r-17,11l3612,33r-11,19l4119,58r,-58xe" fillcolor="#d7df23" stroked="f">
                  <v:path arrowok="t" o:connecttype="custom" o:connectlocs="4119,4220;3687,4220;3664,4222;3644,4228;3627,4239;3612,4253;3601,4272;4119,4278;4119,4220" o:connectangles="0,0,0,0,0,0,0,0,0"/>
                </v:shape>
                <v:shape id="Freeform 210" o:spid="_x0000_s110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" path="m4119,77r-527,l3591,83r,7l3591,134r528,l4119,77xe" fillcolor="#d7df23" stroked="f">
                  <v:path arrowok="t" o:connecttype="custom" o:connectlocs="4119,4297;3592,4297;3591,4303;3591,4310;3591,4354;4119,4354;4119,4297" o:connectangles="0,0,0,0,0,0,0"/>
                </v:shape>
                <v:shape id="Freeform 209" o:spid="_x0000_s111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" path="m4119,230r-528,l3591,288r528,l4119,230xe" fillcolor="#d7df23" stroked="f">
                  <v:path arrowok="t" o:connecttype="custom" o:connectlocs="4119,4450;3591,4450;3591,4508;4119,4508;4119,4450" o:connectangles="0,0,0,0,0"/>
                </v:shape>
                <v:shape id="Freeform 208" o:spid="_x0000_s111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" path="m4119,307r-528,l3591,365r528,l4119,307xe" fillcolor="#d7df23" stroked="f">
                  <v:path arrowok="t" o:connecttype="custom" o:connectlocs="4119,4527;3591,4527;3591,4585;4119,4585;4119,4527" o:connectangles="0,0,0,0,0"/>
                </v:shape>
                <v:shape id="Freeform 207" o:spid="_x0000_s111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" path="m3735,154r-144,l3591,211r144,l3735,154xe" fillcolor="#d7df23" stroked="f">
                  <v:path arrowok="t" o:connecttype="custom" o:connectlocs="3735,4374;3591,4374;3591,4431;3735,4431;3735,4374" o:connectangles="0,0,0,0,0"/>
                </v:shape>
                <v:shape id="Freeform 206" o:spid="_x0000_s111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" path="m4119,538r-528,l3591,582r,7l3592,595r527,l4119,538xe" fillcolor="#d7df23" stroked="f">
                  <v:path arrowok="t" o:connecttype="custom" o:connectlocs="4119,4758;3591,4758;3591,4802;3591,4809;3592,4815;4119,4815;4119,4758" o:connectangles="0,0,0,0,0,0,0"/>
                </v:shape>
                <v:shape id="Freeform 205" o:spid="_x0000_s111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" path="m3735,384r-144,l3591,442r144,l3735,384xe" fillcolor="#d7df23" stroked="f">
                  <v:path arrowok="t" o:connecttype="custom" o:connectlocs="3735,4604;3591,4604;3591,4662;3735,4662;3735,4604" o:connectangles="0,0,0,0,0"/>
                </v:shape>
                <v:shape id="Freeform 204" o:spid="_x0000_s111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" path="m4119,614r-521,l3609,634r49,35l4119,672r,-58xe" fillcolor="#d7df23" stroked="f">
                  <v:path arrowok="t" o:connecttype="custom" o:connectlocs="4119,4834;3598,4834;3609,4854;3658,4889;4119,4892;4119,4834" o:connectangles="0,0,0,0,0,0"/>
                </v:shape>
                <v:shape id="Freeform 203" o:spid="_x0000_s111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" path="m3735,461r-144,l3591,518r144,l3735,461xe" fillcolor="#d7df23" stroked="f">
                  <v:path arrowok="t" o:connecttype="custom" o:connectlocs="3735,4681;3591,4681;3591,4738;3735,4738;3735,4681" o:connectangles="0,0,0,0,0"/>
                </v:shape>
                <v:shape id="Freeform 202" o:spid="_x0000_s111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" path="m4320,l4176,r,58l4320,58r,-58xe" fillcolor="#d7df23" stroked="f">
                  <v:path arrowok="t" o:connecttype="custom" o:connectlocs="4320,4220;4176,4220;4176,4278;4320,4278;4320,4220" o:connectangles="0,0,0,0,0"/>
                </v:shape>
                <v:shape id="Freeform 201" o:spid="_x0000_s111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" path="m4320,77r-144,l4176,134r144,l4320,77xe" fillcolor="#d7df23" stroked="f">
                  <v:path arrowok="t" o:connecttype="custom" o:connectlocs="4320,4297;4176,4297;4176,4354;4320,4354;4320,4297" o:connectangles="0,0,0,0,0"/>
                </v:shape>
                <v:shape id="Freeform 200" o:spid="_x0000_s111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" path="m4320,154r-144,l4176,211r144,l4320,154xe" fillcolor="#d7df23" stroked="f">
                  <v:path arrowok="t" o:connecttype="custom" o:connectlocs="4320,4374;4176,4374;4176,4431;4320,4431;4320,4374" o:connectangles="0,0,0,0,0"/>
                </v:shape>
                <v:shape id="Freeform 199" o:spid="_x0000_s112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" path="m4320,230r-144,l4176,288r144,l4320,230xe" fillcolor="#d7df23" stroked="f">
                  <v:path arrowok="t" o:connecttype="custom" o:connectlocs="4320,4450;4176,4450;4176,4508;4320,4508;4320,4450" o:connectangles="0,0,0,0,0"/>
                </v:shape>
                <v:shape id="Freeform 198" o:spid="_x0000_s112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" path="m4320,307r-144,l4176,365r144,l4320,307xe" fillcolor="#d7df23" stroked="f">
                  <v:path arrowok="t" o:connecttype="custom" o:connectlocs="4320,4527;4176,4527;4176,4585;4320,4585;4320,4527" o:connectangles="0,0,0,0,0"/>
                </v:shape>
                <v:shape id="Freeform 197" o:spid="_x0000_s112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" path="m4320,384r-144,l4176,442r144,l4320,384xe" fillcolor="#d7df23" stroked="f">
                  <v:path arrowok="t" o:connecttype="custom" o:connectlocs="4320,4604;4176,4604;4176,4662;4320,4662;4320,4604" o:connectangles="0,0,0,0,0"/>
                </v:shape>
                <v:shape id="Freeform 196" o:spid="_x0000_s112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" path="m4320,461r-144,l4176,518r144,l4320,461xe" fillcolor="#d7df23" stroked="f">
                  <v:path arrowok="t" o:connecttype="custom" o:connectlocs="4320,4681;4176,4681;4176,4738;4320,4738;4320,4681" o:connectangles="0,0,0,0,0"/>
                </v:shape>
                <v:shape id="Freeform 195" o:spid="_x0000_s112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" path="m4320,538r-144,l4176,595r144,l4320,538xe" fillcolor="#d7df23" stroked="f">
                  <v:path arrowok="t" o:connecttype="custom" o:connectlocs="4320,4758;4176,4758;4176,4815;4320,4815;4320,4758" o:connectangles="0,0,0,0,0"/>
                </v:shape>
                <v:shape id="Freeform 194" o:spid="_x0000_s112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" path="m4320,614r-144,l4176,672r144,l4320,614xe" fillcolor="#d7df23" stroked="f">
                  <v:path arrowok="t" o:connecttype="custom" o:connectlocs="4320,4834;4176,4834;4176,4892;4320,4892;4320,4834" o:connectangles="0,0,0,0,0"/>
                </v:shape>
                <v:shape id="Freeform 193" o:spid="_x0000_s112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" path="m4954,154r-144,l4810,211r144,l4954,154xe" fillcolor="#d7df23" stroked="f">
                  <v:path arrowok="t" o:connecttype="custom" o:connectlocs="4954,4374;4810,4374;4810,4431;4954,4431;4954,4374" o:connectangles="0,0,0,0,0"/>
                </v:shape>
                <v:shape id="Freeform 192" o:spid="_x0000_s112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" path="m4858,l4378,r,58l4946,58,4935,38,4886,3,4858,xe" fillcolor="#d7df23" stroked="f">
                  <v:path arrowok="t" o:connecttype="custom" o:connectlocs="4858,4220;4378,4220;4378,4278;4946,4278;4935,4258;4886,4223;4858,4220" o:connectangles="0,0,0,0,0,0,0"/>
                </v:shape>
                <v:shape id="Freeform 191" o:spid="_x0000_s112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" path="m4954,230r-144,l4810,288r144,l4954,230xe" fillcolor="#d7df23" stroked="f">
                  <v:path arrowok="t" o:connecttype="custom" o:connectlocs="4954,4450;4810,4450;4810,4508;4954,4508;4954,4450" o:connectangles="0,0,0,0,0"/>
                </v:shape>
                <v:shape id="Freeform 190" o:spid="_x0000_s112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" path="m4952,77r-574,l4378,134r576,l4954,90r-1,-7l4952,77xe" fillcolor="#d7df23" stroked="f">
                  <v:path arrowok="t" o:connecttype="custom" o:connectlocs="4952,4297;4378,4297;4378,4354;4954,4354;4954,4310;4953,4303;4952,4297" o:connectangles="0,0,0,0,0,0,0"/>
                </v:shape>
                <v:shape id="Freeform 189" o:spid="_x0000_s113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" path="m4954,307r-144,l4810,365r144,l4954,307xe" fillcolor="#d7df23" stroked="f">
                  <v:path arrowok="t" o:connecttype="custom" o:connectlocs="4954,4527;4810,4527;4810,4585;4954,4585;4954,4527" o:connectangles="0,0,0,0,0"/>
                </v:shape>
                <v:shape id="Freeform 188" o:spid="_x0000_s113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" path="m4954,384r-144,l4810,442r144,l4954,384xe" fillcolor="#d7df23" stroked="f">
                  <v:path arrowok="t" o:connecttype="custom" o:connectlocs="4954,4604;4810,4604;4810,4662;4954,4662;4954,4604" o:connectangles="0,0,0,0,0"/>
                </v:shape>
                <v:shape id="Freeform 187" o:spid="_x0000_s113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" path="m4954,461r-144,l4810,518r144,l4954,461xe" fillcolor="#d7df23" stroked="f">
                  <v:path arrowok="t" o:connecttype="custom" o:connectlocs="4954,4681;4810,4681;4810,4738;4954,4738;4954,4681" o:connectangles="0,0,0,0,0"/>
                </v:shape>
                <v:shape id="Freeform 186" o:spid="_x0000_s113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" path="m4522,154r-144,l4378,211r144,l4522,154xe" fillcolor="#d7df23" stroked="f">
                  <v:path arrowok="t" o:connecttype="custom" o:connectlocs="4522,4374;4378,4374;4378,4431;4522,4431;4522,4374" o:connectangles="0,0,0,0,0"/>
                </v:shape>
                <v:shape id="Freeform 185" o:spid="_x0000_s113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" path="m4522,230r-144,l4378,288r144,l4522,230xe" fillcolor="#d7df23" stroked="f">
                  <v:path arrowok="t" o:connecttype="custom" o:connectlocs="4522,4450;4378,4450;4378,4508;4522,4508;4522,4450" o:connectangles="0,0,0,0,0"/>
                </v:shape>
                <v:shape id="Freeform 184" o:spid="_x0000_s113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" path="m4522,307r-144,l4378,365r144,l4522,307xe" fillcolor="#d7df23" stroked="f">
                  <v:path arrowok="t" o:connecttype="custom" o:connectlocs="4522,4527;4378,4527;4378,4585;4522,4585;4522,4527" o:connectangles="0,0,0,0,0"/>
                </v:shape>
                <v:shape id="Freeform 183" o:spid="_x0000_s113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" path="m4954,538r-576,l4378,595r574,l4953,589r1,-7l4954,538xe" fillcolor="#d7df23" stroked="f">
                  <v:path arrowok="t" o:connecttype="custom" o:connectlocs="4954,4758;4378,4758;4378,4815;4952,4815;4953,4809;4954,4802;4954,4758" o:connectangles="0,0,0,0,0,0,0"/>
                </v:shape>
                <v:shape id="Freeform 182" o:spid="_x0000_s113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" path="m4522,384r-144,l4378,442r144,l4522,384xe" fillcolor="#d7df23" stroked="f">
                  <v:path arrowok="t" o:connecttype="custom" o:connectlocs="4522,4604;4378,4604;4378,4662;4522,4662;4522,4604" o:connectangles="0,0,0,0,0"/>
                </v:shape>
                <v:shape id="Freeform 181" o:spid="_x0000_s113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" path="m4378,614r,58l4858,672r59,-19l4943,620r-565,-6xe" fillcolor="#d7df23" stroked="f">
                  <v:path arrowok="t" o:connecttype="custom" o:connectlocs="4378,4834;4378,4892;4858,4892;4917,4873;4943,4840;4378,4834" o:connectangles="0,0,0,0,0,0"/>
                </v:shape>
                <v:shape id="Freeform 180" o:spid="_x0000_s1139"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" path="m4522,461r-144,l4378,518r144,l4522,461xe" fillcolor="#d7df23" stroked="f">
                  <v:path arrowok="t" o:connecttype="custom" o:connectlocs="4522,4681;4378,4681;4378,4738;4522,4738;4522,4681" o:connectangles="0,0,0,0,0"/>
                </v:shape>
                <v:shape id="Freeform 179" o:spid="_x0000_s1140"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" path="m5587,l5107,r-22,2l5065,8r-17,11l5033,33r-11,19l5587,58r,-58xe" fillcolor="#d7df23" stroked="f">
                  <v:path arrowok="t" o:connecttype="custom" o:connectlocs="5587,4220;5107,4220;5085,4222;5065,4228;5048,4239;5033,4253;5022,4272;5587,4278;5587,4220" o:connectangles="0,0,0,0,0,0,0,0,0"/>
                </v:shape>
                <v:shape id="Freeform 178" o:spid="_x0000_s1141"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" path="m5587,77r-574,l5012,83r-1,7l5011,134r576,l5587,77xe" fillcolor="#d7df23" stroked="f">
                  <v:path arrowok="t" o:connecttype="custom" o:connectlocs="5587,4297;5013,4297;5012,4303;5011,4310;5011,4354;5587,4354;5587,4297" o:connectangles="0,0,0,0,0,0,0"/>
                </v:shape>
                <v:shape id="Freeform 177" o:spid="_x0000_s1142"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" path="m5587,384r-144,l5443,442r144,l5587,384xe" fillcolor="#d7df23" stroked="f">
                  <v:path arrowok="t" o:connecttype="custom" o:connectlocs="5587,4604;5443,4604;5443,4662;5587,4662;5587,4604" o:connectangles="0,0,0,0,0"/>
                </v:shape>
                <v:shape id="Freeform 176" o:spid="_x0000_s1143"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" path="m5491,230r-480,l5011,275r1,7l5013,288r567,l5539,241r-48,-11xe" fillcolor="#d7df23" stroked="f">
                  <v:path arrowok="t" o:connecttype="custom" o:connectlocs="5491,4450;5011,4450;5011,4495;5012,4502;5013,4508;5580,4508;5539,4461;5491,4450" o:connectangles="0,0,0,0,0,0,0,0"/>
                </v:shape>
                <v:shape id="Freeform 175" o:spid="_x0000_s1144"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" path="m5587,461r-144,l5443,518r144,l5587,461xe" fillcolor="#d7df23" stroked="f">
                  <v:path arrowok="t" o:connecttype="custom" o:connectlocs="5587,4681;5443,4681;5443,4738;5587,4738;5587,4681" o:connectangles="0,0,0,0,0"/>
                </v:shape>
                <v:shape id="Freeform 174" o:spid="_x0000_s1145"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" path="m5585,307r-566,l5030,327r49,35l5587,365r,-45l5587,314r-2,-7xe" fillcolor="#d7df23" stroked="f">
                  <v:path arrowok="t" o:connecttype="custom" o:connectlocs="5585,4527;5019,4527;5030,4547;5079,4582;5587,4585;5587,4540;5587,4534;5585,4527" o:connectangles="0,0,0,0,0,0,0,0"/>
                </v:shape>
                <v:shape id="Freeform 173" o:spid="_x0000_s1146"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" path="m5155,154r-144,l5011,211r144,l5155,154xe" fillcolor="#d7df23" stroked="f">
                  <v:path arrowok="t" o:connecttype="custom" o:connectlocs="5155,4374;5011,4374;5011,4431;5155,4431;5155,4374" o:connectangles="0,0,0,0,0"/>
                </v:shape>
                <v:shape id="Freeform 172" o:spid="_x0000_s1147"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" path="m5587,538r-576,l5011,595r574,l5587,589r,-7l5587,538xe" fillcolor="#d7df23" stroked="f">
                  <v:path arrowok="t" o:connecttype="custom" o:connectlocs="5587,4758;5011,4758;5011,4815;5585,4815;5587,4809;5587,4802;5587,4758" o:connectangles="0,0,0,0,0,0,0"/>
                </v:shape>
                <v:shape id="Freeform 171" o:spid="_x0000_s1148" style="position:absolute;left:3159;top:4220;width:5587;height:672;visibility:visible;mso-wrap-style:square;v-text-anchor:top" coordsize="5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" path="m5011,614r,58l5491,672r60,-19l5577,620r-566,-6xe" fillcolor="#d7df23" stroked="f">
                  <v:path arrowok="t" o:connecttype="custom" o:connectlocs="5011,4834;5011,4892;5491,4892;5551,4873;5577,4840;5011,4834" o:connectangles="0,0,0,0,0,0"/>
                </v:shape>
                <w10:wrap anchorx="page" anchory="page"/>
              </v:group>
            </w:pict>
          </mc:Fallback>
        </mc:AlternateContent>
      </w:r>
      <w:r w:rsidR="00D119BF">
        <w:rPr>
          <w:noProof/>
          <w:lang w:val="nl-NL" w:eastAsia="nl-NL"/>
        </w:rPr>
        <mc:AlternateContent>
          <mc:Choice Requires="wpg">
            <w:drawing>
              <wp:anchor distT="0" distB="0" distL="114300" distR="114300" simplePos="0" relativeHeight="251637760" behindDoc="1" locked="0" layoutInCell="1" allowOverlap="1" wp14:anchorId="48EED435" wp14:editId="0D4FCF65">
                <wp:simplePos x="0" y="0"/>
                <wp:positionH relativeFrom="page">
                  <wp:posOffset>2581910</wp:posOffset>
                </wp:positionH>
                <wp:positionV relativeFrom="page">
                  <wp:posOffset>3367405</wp:posOffset>
                </wp:positionV>
                <wp:extent cx="2395855" cy="640080"/>
                <wp:effectExtent l="635" t="5080" r="3810" b="2540"/>
                <wp:wrapNone/>
                <wp:docPr id="39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640080"/>
                          <a:chOff x="4066" y="5303"/>
                          <a:chExt cx="3773" cy="1008"/>
                        </a:xfrm>
                      </wpg:grpSpPr>
                      <wps:wsp>
                        <wps:cNvPr id="395" name="Freeform 169"/>
                        <wps:cNvSpPr>
                          <a:spLocks/>
                        </wps:cNvSpPr>
                        <wps:spPr bwMode="auto">
                          <a:xfrm>
                            <a:off x="4066" y="5303"/>
                            <a:ext cx="3773" cy="1008"/>
                          </a:xfrm>
                          <a:custGeom>
                            <a:avLst/>
                            <a:gdLst>
                              <a:gd name="T0" fmla="+- 0 4930 4066"/>
                              <a:gd name="T1" fmla="*/ T0 w 3773"/>
                              <a:gd name="T2" fmla="+- 0 5533 5303"/>
                              <a:gd name="T3" fmla="*/ 5533 h 1008"/>
                              <a:gd name="T4" fmla="+- 0 4714 4066"/>
                              <a:gd name="T5" fmla="*/ T4 w 3773"/>
                              <a:gd name="T6" fmla="+- 0 5533 5303"/>
                              <a:gd name="T7" fmla="*/ 5533 h 1008"/>
                              <a:gd name="T8" fmla="+- 0 4714 4066"/>
                              <a:gd name="T9" fmla="*/ T8 w 3773"/>
                              <a:gd name="T10" fmla="+- 0 5620 5303"/>
                              <a:gd name="T11" fmla="*/ 5620 h 1008"/>
                              <a:gd name="T12" fmla="+- 0 4930 4066"/>
                              <a:gd name="T13" fmla="*/ T12 w 3773"/>
                              <a:gd name="T14" fmla="+- 0 5620 5303"/>
                              <a:gd name="T15" fmla="*/ 5620 h 1008"/>
                              <a:gd name="T16" fmla="+- 0 4930 4066"/>
                              <a:gd name="T17" fmla="*/ T16 w 3773"/>
                              <a:gd name="T18" fmla="+- 0 5533 5303"/>
                              <a:gd name="T19" fmla="*/ 5533 h 1008"/>
                            </a:gdLst>
                            <a:ahLst/>
                            <a:cxnLst>
                              <a:cxn ang="0">
                                <a:pos x="T1" y="T3"/>
                              </a:cxn>
                              <a:cxn ang="0">
                                <a:pos x="T5" y="T7"/>
                              </a:cxn>
                              <a:cxn ang="0">
                                <a:pos x="T9" y="T11"/>
                              </a:cxn>
                              <a:cxn ang="0">
                                <a:pos x="T13" y="T15"/>
                              </a:cxn>
                              <a:cxn ang="0">
                                <a:pos x="T17" y="T19"/>
                              </a:cxn>
                            </a:cxnLst>
                            <a:rect l="0" t="0" r="r" b="b"/>
                            <a:pathLst>
                              <a:path w="3773" h="1008">
                                <a:moveTo>
                                  <a:pt x="864" y="230"/>
                                </a:moveTo>
                                <a:lnTo>
                                  <a:pt x="648" y="230"/>
                                </a:lnTo>
                                <a:lnTo>
                                  <a:pt x="648" y="317"/>
                                </a:lnTo>
                                <a:lnTo>
                                  <a:pt x="864" y="317"/>
                                </a:lnTo>
                                <a:lnTo>
                                  <a:pt x="864"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8"/>
                        <wps:cNvSpPr>
                          <a:spLocks/>
                        </wps:cNvSpPr>
                        <wps:spPr bwMode="auto">
                          <a:xfrm>
                            <a:off x="4066" y="5303"/>
                            <a:ext cx="3773" cy="1008"/>
                          </a:xfrm>
                          <a:custGeom>
                            <a:avLst/>
                            <a:gdLst>
                              <a:gd name="T0" fmla="+- 0 4786 4066"/>
                              <a:gd name="T1" fmla="*/ T0 w 3773"/>
                              <a:gd name="T2" fmla="+- 0 5303 5303"/>
                              <a:gd name="T3" fmla="*/ 5303 h 1008"/>
                              <a:gd name="T4" fmla="+- 0 4066 4066"/>
                              <a:gd name="T5" fmla="*/ T4 w 3773"/>
                              <a:gd name="T6" fmla="+- 0 5303 5303"/>
                              <a:gd name="T7" fmla="*/ 5303 h 1008"/>
                              <a:gd name="T8" fmla="+- 0 4066 4066"/>
                              <a:gd name="T9" fmla="*/ T8 w 3773"/>
                              <a:gd name="T10" fmla="+- 0 5389 5303"/>
                              <a:gd name="T11" fmla="*/ 5389 h 1008"/>
                              <a:gd name="T12" fmla="+- 0 4919 4066"/>
                              <a:gd name="T13" fmla="*/ T12 w 3773"/>
                              <a:gd name="T14" fmla="+- 0 5389 5303"/>
                              <a:gd name="T15" fmla="*/ 5389 h 1008"/>
                              <a:gd name="T16" fmla="+- 0 4908 4066"/>
                              <a:gd name="T17" fmla="*/ T16 w 3773"/>
                              <a:gd name="T18" fmla="+- 0 5369 5303"/>
                              <a:gd name="T19" fmla="*/ 5369 h 1008"/>
                              <a:gd name="T20" fmla="+- 0 4866 4066"/>
                              <a:gd name="T21" fmla="*/ T20 w 3773"/>
                              <a:gd name="T22" fmla="+- 0 5324 5303"/>
                              <a:gd name="T23" fmla="*/ 5324 h 1008"/>
                              <a:gd name="T24" fmla="+- 0 4807 4066"/>
                              <a:gd name="T25" fmla="*/ T24 w 3773"/>
                              <a:gd name="T26" fmla="+- 0 5304 5303"/>
                              <a:gd name="T27" fmla="*/ 5304 h 1008"/>
                              <a:gd name="T28" fmla="+- 0 4786 4066"/>
                              <a:gd name="T29" fmla="*/ T28 w 3773"/>
                              <a:gd name="T30" fmla="+- 0 5303 5303"/>
                              <a:gd name="T31" fmla="*/ 5303 h 10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3" h="1008">
                                <a:moveTo>
                                  <a:pt x="720" y="0"/>
                                </a:moveTo>
                                <a:lnTo>
                                  <a:pt x="0" y="0"/>
                                </a:lnTo>
                                <a:lnTo>
                                  <a:pt x="0" y="86"/>
                                </a:lnTo>
                                <a:lnTo>
                                  <a:pt x="853" y="86"/>
                                </a:lnTo>
                                <a:lnTo>
                                  <a:pt x="842" y="66"/>
                                </a:lnTo>
                                <a:lnTo>
                                  <a:pt x="800" y="21"/>
                                </a:lnTo>
                                <a:lnTo>
                                  <a:pt x="741" y="1"/>
                                </a:lnTo>
                                <a:lnTo>
                                  <a:pt x="720" y="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67"/>
                        <wps:cNvSpPr>
                          <a:spLocks/>
                        </wps:cNvSpPr>
                        <wps:spPr bwMode="auto">
                          <a:xfrm>
                            <a:off x="4066" y="5303"/>
                            <a:ext cx="3773" cy="1008"/>
                          </a:xfrm>
                          <a:custGeom>
                            <a:avLst/>
                            <a:gdLst>
                              <a:gd name="T0" fmla="+- 0 4928 4066"/>
                              <a:gd name="T1" fmla="*/ T0 w 3773"/>
                              <a:gd name="T2" fmla="+- 0 5418 5303"/>
                              <a:gd name="T3" fmla="*/ 5418 h 1008"/>
                              <a:gd name="T4" fmla="+- 0 4066 4066"/>
                              <a:gd name="T5" fmla="*/ T4 w 3773"/>
                              <a:gd name="T6" fmla="+- 0 5418 5303"/>
                              <a:gd name="T7" fmla="*/ 5418 h 1008"/>
                              <a:gd name="T8" fmla="+- 0 4066 4066"/>
                              <a:gd name="T9" fmla="*/ T8 w 3773"/>
                              <a:gd name="T10" fmla="+- 0 5505 5303"/>
                              <a:gd name="T11" fmla="*/ 5505 h 1008"/>
                              <a:gd name="T12" fmla="+- 0 4930 4066"/>
                              <a:gd name="T13" fmla="*/ T12 w 3773"/>
                              <a:gd name="T14" fmla="+- 0 5505 5303"/>
                              <a:gd name="T15" fmla="*/ 5505 h 1008"/>
                              <a:gd name="T16" fmla="+- 0 4930 4066"/>
                              <a:gd name="T17" fmla="*/ T16 w 3773"/>
                              <a:gd name="T18" fmla="+- 0 5437 5303"/>
                              <a:gd name="T19" fmla="*/ 5437 h 1008"/>
                              <a:gd name="T20" fmla="+- 0 4929 4066"/>
                              <a:gd name="T21" fmla="*/ T20 w 3773"/>
                              <a:gd name="T22" fmla="+- 0 5428 5303"/>
                              <a:gd name="T23" fmla="*/ 5428 h 1008"/>
                              <a:gd name="T24" fmla="+- 0 4928 4066"/>
                              <a:gd name="T25" fmla="*/ T24 w 3773"/>
                              <a:gd name="T26" fmla="+- 0 5418 5303"/>
                              <a:gd name="T27" fmla="*/ 5418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862" y="115"/>
                                </a:moveTo>
                                <a:lnTo>
                                  <a:pt x="0" y="115"/>
                                </a:lnTo>
                                <a:lnTo>
                                  <a:pt x="0" y="202"/>
                                </a:lnTo>
                                <a:lnTo>
                                  <a:pt x="864" y="202"/>
                                </a:lnTo>
                                <a:lnTo>
                                  <a:pt x="864" y="134"/>
                                </a:lnTo>
                                <a:lnTo>
                                  <a:pt x="863" y="125"/>
                                </a:lnTo>
                                <a:lnTo>
                                  <a:pt x="862" y="115"/>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66"/>
                        <wps:cNvSpPr>
                          <a:spLocks/>
                        </wps:cNvSpPr>
                        <wps:spPr bwMode="auto">
                          <a:xfrm>
                            <a:off x="4066" y="5303"/>
                            <a:ext cx="3773" cy="1008"/>
                          </a:xfrm>
                          <a:custGeom>
                            <a:avLst/>
                            <a:gdLst>
                              <a:gd name="T0" fmla="+- 0 4930 4066"/>
                              <a:gd name="T1" fmla="*/ T0 w 3773"/>
                              <a:gd name="T2" fmla="+- 0 5649 5303"/>
                              <a:gd name="T3" fmla="*/ 5649 h 1008"/>
                              <a:gd name="T4" fmla="+- 0 4066 4066"/>
                              <a:gd name="T5" fmla="*/ T4 w 3773"/>
                              <a:gd name="T6" fmla="+- 0 5649 5303"/>
                              <a:gd name="T7" fmla="*/ 5649 h 1008"/>
                              <a:gd name="T8" fmla="+- 0 4066 4066"/>
                              <a:gd name="T9" fmla="*/ T8 w 3773"/>
                              <a:gd name="T10" fmla="+- 0 5735 5303"/>
                              <a:gd name="T11" fmla="*/ 5735 h 1008"/>
                              <a:gd name="T12" fmla="+- 0 4928 4066"/>
                              <a:gd name="T13" fmla="*/ T12 w 3773"/>
                              <a:gd name="T14" fmla="+- 0 5735 5303"/>
                              <a:gd name="T15" fmla="*/ 5735 h 1008"/>
                              <a:gd name="T16" fmla="+- 0 4929 4066"/>
                              <a:gd name="T17" fmla="*/ T16 w 3773"/>
                              <a:gd name="T18" fmla="+- 0 5725 5303"/>
                              <a:gd name="T19" fmla="*/ 5725 h 1008"/>
                              <a:gd name="T20" fmla="+- 0 4930 4066"/>
                              <a:gd name="T21" fmla="*/ T20 w 3773"/>
                              <a:gd name="T22" fmla="+- 0 5716 5303"/>
                              <a:gd name="T23" fmla="*/ 5716 h 1008"/>
                              <a:gd name="T24" fmla="+- 0 4930 4066"/>
                              <a:gd name="T25" fmla="*/ T24 w 3773"/>
                              <a:gd name="T26" fmla="+- 0 5649 5303"/>
                              <a:gd name="T27" fmla="*/ 5649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864" y="346"/>
                                </a:moveTo>
                                <a:lnTo>
                                  <a:pt x="0" y="346"/>
                                </a:lnTo>
                                <a:lnTo>
                                  <a:pt x="0" y="432"/>
                                </a:lnTo>
                                <a:lnTo>
                                  <a:pt x="862" y="432"/>
                                </a:lnTo>
                                <a:lnTo>
                                  <a:pt x="863" y="422"/>
                                </a:lnTo>
                                <a:lnTo>
                                  <a:pt x="864" y="413"/>
                                </a:lnTo>
                                <a:lnTo>
                                  <a:pt x="864"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65"/>
                        <wps:cNvSpPr>
                          <a:spLocks/>
                        </wps:cNvSpPr>
                        <wps:spPr bwMode="auto">
                          <a:xfrm>
                            <a:off x="4066" y="5303"/>
                            <a:ext cx="3773" cy="1008"/>
                          </a:xfrm>
                          <a:custGeom>
                            <a:avLst/>
                            <a:gdLst>
                              <a:gd name="T0" fmla="+- 0 4066 4066"/>
                              <a:gd name="T1" fmla="*/ T0 w 3773"/>
                              <a:gd name="T2" fmla="+- 0 5764 5303"/>
                              <a:gd name="T3" fmla="*/ 5764 h 1008"/>
                              <a:gd name="T4" fmla="+- 0 4066 4066"/>
                              <a:gd name="T5" fmla="*/ T4 w 3773"/>
                              <a:gd name="T6" fmla="+- 0 5850 5303"/>
                              <a:gd name="T7" fmla="*/ 5850 h 1008"/>
                              <a:gd name="T8" fmla="+- 0 4786 4066"/>
                              <a:gd name="T9" fmla="*/ T8 w 3773"/>
                              <a:gd name="T10" fmla="+- 0 5850 5303"/>
                              <a:gd name="T11" fmla="*/ 5850 h 1008"/>
                              <a:gd name="T12" fmla="+- 0 4850 4066"/>
                              <a:gd name="T13" fmla="*/ T12 w 3773"/>
                              <a:gd name="T14" fmla="+- 0 5838 5303"/>
                              <a:gd name="T15" fmla="*/ 5838 h 1008"/>
                              <a:gd name="T16" fmla="+- 0 4897 4066"/>
                              <a:gd name="T17" fmla="*/ T16 w 3773"/>
                              <a:gd name="T18" fmla="+- 0 5800 5303"/>
                              <a:gd name="T19" fmla="*/ 5800 h 1008"/>
                              <a:gd name="T20" fmla="+- 0 4909 4066"/>
                              <a:gd name="T21" fmla="*/ T20 w 3773"/>
                              <a:gd name="T22" fmla="+- 0 5782 5303"/>
                              <a:gd name="T23" fmla="*/ 5782 h 1008"/>
                              <a:gd name="T24" fmla="+- 0 4066 4066"/>
                              <a:gd name="T25" fmla="*/ T24 w 3773"/>
                              <a:gd name="T26" fmla="+- 0 5764 5303"/>
                              <a:gd name="T27" fmla="*/ 5764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0" y="461"/>
                                </a:moveTo>
                                <a:lnTo>
                                  <a:pt x="0" y="547"/>
                                </a:lnTo>
                                <a:lnTo>
                                  <a:pt x="720" y="547"/>
                                </a:lnTo>
                                <a:lnTo>
                                  <a:pt x="784" y="535"/>
                                </a:lnTo>
                                <a:lnTo>
                                  <a:pt x="831" y="497"/>
                                </a:lnTo>
                                <a:lnTo>
                                  <a:pt x="843" y="479"/>
                                </a:lnTo>
                                <a:lnTo>
                                  <a:pt x="0"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64"/>
                        <wps:cNvSpPr>
                          <a:spLocks/>
                        </wps:cNvSpPr>
                        <wps:spPr bwMode="auto">
                          <a:xfrm>
                            <a:off x="4066" y="5303"/>
                            <a:ext cx="3773" cy="1008"/>
                          </a:xfrm>
                          <a:custGeom>
                            <a:avLst/>
                            <a:gdLst>
                              <a:gd name="T0" fmla="+- 0 4282 4066"/>
                              <a:gd name="T1" fmla="*/ T0 w 3773"/>
                              <a:gd name="T2" fmla="+- 0 5533 5303"/>
                              <a:gd name="T3" fmla="*/ 5533 h 1008"/>
                              <a:gd name="T4" fmla="+- 0 4066 4066"/>
                              <a:gd name="T5" fmla="*/ T4 w 3773"/>
                              <a:gd name="T6" fmla="+- 0 5533 5303"/>
                              <a:gd name="T7" fmla="*/ 5533 h 1008"/>
                              <a:gd name="T8" fmla="+- 0 4066 4066"/>
                              <a:gd name="T9" fmla="*/ T8 w 3773"/>
                              <a:gd name="T10" fmla="+- 0 5620 5303"/>
                              <a:gd name="T11" fmla="*/ 5620 h 1008"/>
                              <a:gd name="T12" fmla="+- 0 4282 4066"/>
                              <a:gd name="T13" fmla="*/ T12 w 3773"/>
                              <a:gd name="T14" fmla="+- 0 5620 5303"/>
                              <a:gd name="T15" fmla="*/ 5620 h 1008"/>
                              <a:gd name="T16" fmla="+- 0 4282 4066"/>
                              <a:gd name="T17" fmla="*/ T16 w 3773"/>
                              <a:gd name="T18" fmla="+- 0 5533 5303"/>
                              <a:gd name="T19" fmla="*/ 5533 h 1008"/>
                            </a:gdLst>
                            <a:ahLst/>
                            <a:cxnLst>
                              <a:cxn ang="0">
                                <a:pos x="T1" y="T3"/>
                              </a:cxn>
                              <a:cxn ang="0">
                                <a:pos x="T5" y="T7"/>
                              </a:cxn>
                              <a:cxn ang="0">
                                <a:pos x="T9" y="T11"/>
                              </a:cxn>
                              <a:cxn ang="0">
                                <a:pos x="T13" y="T15"/>
                              </a:cxn>
                              <a:cxn ang="0">
                                <a:pos x="T17" y="T19"/>
                              </a:cxn>
                            </a:cxnLst>
                            <a:rect l="0" t="0" r="r" b="b"/>
                            <a:pathLst>
                              <a:path w="3773" h="1008">
                                <a:moveTo>
                                  <a:pt x="216" y="230"/>
                                </a:moveTo>
                                <a:lnTo>
                                  <a:pt x="0" y="230"/>
                                </a:lnTo>
                                <a:lnTo>
                                  <a:pt x="0" y="317"/>
                                </a:lnTo>
                                <a:lnTo>
                                  <a:pt x="216" y="317"/>
                                </a:lnTo>
                                <a:lnTo>
                                  <a:pt x="216"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63"/>
                        <wps:cNvSpPr>
                          <a:spLocks/>
                        </wps:cNvSpPr>
                        <wps:spPr bwMode="auto">
                          <a:xfrm>
                            <a:off x="4066" y="5303"/>
                            <a:ext cx="3773" cy="1008"/>
                          </a:xfrm>
                          <a:custGeom>
                            <a:avLst/>
                            <a:gdLst>
                              <a:gd name="T0" fmla="+- 0 4282 4066"/>
                              <a:gd name="T1" fmla="*/ T0 w 3773"/>
                              <a:gd name="T2" fmla="+- 0 5879 5303"/>
                              <a:gd name="T3" fmla="*/ 5879 h 1008"/>
                              <a:gd name="T4" fmla="+- 0 4066 4066"/>
                              <a:gd name="T5" fmla="*/ T4 w 3773"/>
                              <a:gd name="T6" fmla="+- 0 5879 5303"/>
                              <a:gd name="T7" fmla="*/ 5879 h 1008"/>
                              <a:gd name="T8" fmla="+- 0 4066 4066"/>
                              <a:gd name="T9" fmla="*/ T8 w 3773"/>
                              <a:gd name="T10" fmla="+- 0 5965 5303"/>
                              <a:gd name="T11" fmla="*/ 5965 h 1008"/>
                              <a:gd name="T12" fmla="+- 0 4282 4066"/>
                              <a:gd name="T13" fmla="*/ T12 w 3773"/>
                              <a:gd name="T14" fmla="+- 0 5965 5303"/>
                              <a:gd name="T15" fmla="*/ 5965 h 1008"/>
                              <a:gd name="T16" fmla="+- 0 4282 4066"/>
                              <a:gd name="T17" fmla="*/ T16 w 3773"/>
                              <a:gd name="T18" fmla="+- 0 5879 5303"/>
                              <a:gd name="T19" fmla="*/ 5879 h 1008"/>
                            </a:gdLst>
                            <a:ahLst/>
                            <a:cxnLst>
                              <a:cxn ang="0">
                                <a:pos x="T1" y="T3"/>
                              </a:cxn>
                              <a:cxn ang="0">
                                <a:pos x="T5" y="T7"/>
                              </a:cxn>
                              <a:cxn ang="0">
                                <a:pos x="T9" y="T11"/>
                              </a:cxn>
                              <a:cxn ang="0">
                                <a:pos x="T13" y="T15"/>
                              </a:cxn>
                              <a:cxn ang="0">
                                <a:pos x="T17" y="T19"/>
                              </a:cxn>
                            </a:cxnLst>
                            <a:rect l="0" t="0" r="r" b="b"/>
                            <a:pathLst>
                              <a:path w="3773" h="1008">
                                <a:moveTo>
                                  <a:pt x="216" y="576"/>
                                </a:moveTo>
                                <a:lnTo>
                                  <a:pt x="0" y="576"/>
                                </a:lnTo>
                                <a:lnTo>
                                  <a:pt x="0" y="662"/>
                                </a:lnTo>
                                <a:lnTo>
                                  <a:pt x="216" y="662"/>
                                </a:lnTo>
                                <a:lnTo>
                                  <a:pt x="216"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62"/>
                        <wps:cNvSpPr>
                          <a:spLocks/>
                        </wps:cNvSpPr>
                        <wps:spPr bwMode="auto">
                          <a:xfrm>
                            <a:off x="4066" y="5303"/>
                            <a:ext cx="3773" cy="1008"/>
                          </a:xfrm>
                          <a:custGeom>
                            <a:avLst/>
                            <a:gdLst>
                              <a:gd name="T0" fmla="+- 0 4282 4066"/>
                              <a:gd name="T1" fmla="*/ T0 w 3773"/>
                              <a:gd name="T2" fmla="+- 0 5994 5303"/>
                              <a:gd name="T3" fmla="*/ 5994 h 1008"/>
                              <a:gd name="T4" fmla="+- 0 4066 4066"/>
                              <a:gd name="T5" fmla="*/ T4 w 3773"/>
                              <a:gd name="T6" fmla="+- 0 5994 5303"/>
                              <a:gd name="T7" fmla="*/ 5994 h 1008"/>
                              <a:gd name="T8" fmla="+- 0 4066 4066"/>
                              <a:gd name="T9" fmla="*/ T8 w 3773"/>
                              <a:gd name="T10" fmla="+- 0 6081 5303"/>
                              <a:gd name="T11" fmla="*/ 6081 h 1008"/>
                              <a:gd name="T12" fmla="+- 0 4282 4066"/>
                              <a:gd name="T13" fmla="*/ T12 w 3773"/>
                              <a:gd name="T14" fmla="+- 0 6081 5303"/>
                              <a:gd name="T15" fmla="*/ 6081 h 1008"/>
                              <a:gd name="T16" fmla="+- 0 4282 4066"/>
                              <a:gd name="T17" fmla="*/ T16 w 3773"/>
                              <a:gd name="T18" fmla="+- 0 5994 5303"/>
                              <a:gd name="T19" fmla="*/ 5994 h 1008"/>
                            </a:gdLst>
                            <a:ahLst/>
                            <a:cxnLst>
                              <a:cxn ang="0">
                                <a:pos x="T1" y="T3"/>
                              </a:cxn>
                              <a:cxn ang="0">
                                <a:pos x="T5" y="T7"/>
                              </a:cxn>
                              <a:cxn ang="0">
                                <a:pos x="T9" y="T11"/>
                              </a:cxn>
                              <a:cxn ang="0">
                                <a:pos x="T13" y="T15"/>
                              </a:cxn>
                              <a:cxn ang="0">
                                <a:pos x="T17" y="T19"/>
                              </a:cxn>
                            </a:cxnLst>
                            <a:rect l="0" t="0" r="r" b="b"/>
                            <a:pathLst>
                              <a:path w="3773" h="1008">
                                <a:moveTo>
                                  <a:pt x="216" y="691"/>
                                </a:moveTo>
                                <a:lnTo>
                                  <a:pt x="0" y="691"/>
                                </a:lnTo>
                                <a:lnTo>
                                  <a:pt x="0" y="778"/>
                                </a:lnTo>
                                <a:lnTo>
                                  <a:pt x="216" y="778"/>
                                </a:lnTo>
                                <a:lnTo>
                                  <a:pt x="216" y="69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61"/>
                        <wps:cNvSpPr>
                          <a:spLocks/>
                        </wps:cNvSpPr>
                        <wps:spPr bwMode="auto">
                          <a:xfrm>
                            <a:off x="4066" y="5303"/>
                            <a:ext cx="3773" cy="1008"/>
                          </a:xfrm>
                          <a:custGeom>
                            <a:avLst/>
                            <a:gdLst>
                              <a:gd name="T0" fmla="+- 0 4282 4066"/>
                              <a:gd name="T1" fmla="*/ T0 w 3773"/>
                              <a:gd name="T2" fmla="+- 0 6109 5303"/>
                              <a:gd name="T3" fmla="*/ 6109 h 1008"/>
                              <a:gd name="T4" fmla="+- 0 4066 4066"/>
                              <a:gd name="T5" fmla="*/ T4 w 3773"/>
                              <a:gd name="T6" fmla="+- 0 6109 5303"/>
                              <a:gd name="T7" fmla="*/ 6109 h 1008"/>
                              <a:gd name="T8" fmla="+- 0 4066 4066"/>
                              <a:gd name="T9" fmla="*/ T8 w 3773"/>
                              <a:gd name="T10" fmla="+- 0 6196 5303"/>
                              <a:gd name="T11" fmla="*/ 6196 h 1008"/>
                              <a:gd name="T12" fmla="+- 0 4282 4066"/>
                              <a:gd name="T13" fmla="*/ T12 w 3773"/>
                              <a:gd name="T14" fmla="+- 0 6196 5303"/>
                              <a:gd name="T15" fmla="*/ 6196 h 1008"/>
                              <a:gd name="T16" fmla="+- 0 4282 4066"/>
                              <a:gd name="T17" fmla="*/ T16 w 3773"/>
                              <a:gd name="T18" fmla="+- 0 6109 5303"/>
                              <a:gd name="T19" fmla="*/ 6109 h 1008"/>
                            </a:gdLst>
                            <a:ahLst/>
                            <a:cxnLst>
                              <a:cxn ang="0">
                                <a:pos x="T1" y="T3"/>
                              </a:cxn>
                              <a:cxn ang="0">
                                <a:pos x="T5" y="T7"/>
                              </a:cxn>
                              <a:cxn ang="0">
                                <a:pos x="T9" y="T11"/>
                              </a:cxn>
                              <a:cxn ang="0">
                                <a:pos x="T13" y="T15"/>
                              </a:cxn>
                              <a:cxn ang="0">
                                <a:pos x="T17" y="T19"/>
                              </a:cxn>
                            </a:cxnLst>
                            <a:rect l="0" t="0" r="r" b="b"/>
                            <a:pathLst>
                              <a:path w="3773" h="1008">
                                <a:moveTo>
                                  <a:pt x="216" y="806"/>
                                </a:moveTo>
                                <a:lnTo>
                                  <a:pt x="0" y="806"/>
                                </a:lnTo>
                                <a:lnTo>
                                  <a:pt x="0" y="893"/>
                                </a:lnTo>
                                <a:lnTo>
                                  <a:pt x="216" y="893"/>
                                </a:lnTo>
                                <a:lnTo>
                                  <a:pt x="216"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60"/>
                        <wps:cNvSpPr>
                          <a:spLocks/>
                        </wps:cNvSpPr>
                        <wps:spPr bwMode="auto">
                          <a:xfrm>
                            <a:off x="4066" y="5303"/>
                            <a:ext cx="3773" cy="1008"/>
                          </a:xfrm>
                          <a:custGeom>
                            <a:avLst/>
                            <a:gdLst>
                              <a:gd name="T0" fmla="+- 0 4282 4066"/>
                              <a:gd name="T1" fmla="*/ T0 w 3773"/>
                              <a:gd name="T2" fmla="+- 0 6225 5303"/>
                              <a:gd name="T3" fmla="*/ 6225 h 1008"/>
                              <a:gd name="T4" fmla="+- 0 4066 4066"/>
                              <a:gd name="T5" fmla="*/ T4 w 3773"/>
                              <a:gd name="T6" fmla="+- 0 6225 5303"/>
                              <a:gd name="T7" fmla="*/ 6225 h 1008"/>
                              <a:gd name="T8" fmla="+- 0 4066 4066"/>
                              <a:gd name="T9" fmla="*/ T8 w 3773"/>
                              <a:gd name="T10" fmla="+- 0 6311 5303"/>
                              <a:gd name="T11" fmla="*/ 6311 h 1008"/>
                              <a:gd name="T12" fmla="+- 0 4282 4066"/>
                              <a:gd name="T13" fmla="*/ T12 w 3773"/>
                              <a:gd name="T14" fmla="+- 0 6311 5303"/>
                              <a:gd name="T15" fmla="*/ 6311 h 1008"/>
                              <a:gd name="T16" fmla="+- 0 4282 4066"/>
                              <a:gd name="T17" fmla="*/ T16 w 3773"/>
                              <a:gd name="T18" fmla="+- 0 6225 5303"/>
                              <a:gd name="T19" fmla="*/ 6225 h 1008"/>
                            </a:gdLst>
                            <a:ahLst/>
                            <a:cxnLst>
                              <a:cxn ang="0">
                                <a:pos x="T1" y="T3"/>
                              </a:cxn>
                              <a:cxn ang="0">
                                <a:pos x="T5" y="T7"/>
                              </a:cxn>
                              <a:cxn ang="0">
                                <a:pos x="T9" y="T11"/>
                              </a:cxn>
                              <a:cxn ang="0">
                                <a:pos x="T13" y="T15"/>
                              </a:cxn>
                              <a:cxn ang="0">
                                <a:pos x="T17" y="T19"/>
                              </a:cxn>
                            </a:cxnLst>
                            <a:rect l="0" t="0" r="r" b="b"/>
                            <a:pathLst>
                              <a:path w="3773" h="1008">
                                <a:moveTo>
                                  <a:pt x="216" y="922"/>
                                </a:moveTo>
                                <a:lnTo>
                                  <a:pt x="0" y="922"/>
                                </a:lnTo>
                                <a:lnTo>
                                  <a:pt x="0" y="1008"/>
                                </a:lnTo>
                                <a:lnTo>
                                  <a:pt x="216" y="1008"/>
                                </a:lnTo>
                                <a:lnTo>
                                  <a:pt x="216"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59"/>
                        <wps:cNvSpPr>
                          <a:spLocks/>
                        </wps:cNvSpPr>
                        <wps:spPr bwMode="auto">
                          <a:xfrm>
                            <a:off x="4066" y="5303"/>
                            <a:ext cx="3773" cy="1008"/>
                          </a:xfrm>
                          <a:custGeom>
                            <a:avLst/>
                            <a:gdLst>
                              <a:gd name="T0" fmla="+- 0 5233 4066"/>
                              <a:gd name="T1" fmla="*/ T0 w 3773"/>
                              <a:gd name="T2" fmla="+- 0 5303 5303"/>
                              <a:gd name="T3" fmla="*/ 5303 h 1008"/>
                              <a:gd name="T4" fmla="+- 0 5017 4066"/>
                              <a:gd name="T5" fmla="*/ T4 w 3773"/>
                              <a:gd name="T6" fmla="+- 0 5303 5303"/>
                              <a:gd name="T7" fmla="*/ 5303 h 1008"/>
                              <a:gd name="T8" fmla="+- 0 5017 4066"/>
                              <a:gd name="T9" fmla="*/ T8 w 3773"/>
                              <a:gd name="T10" fmla="+- 0 5389 5303"/>
                              <a:gd name="T11" fmla="*/ 5389 h 1008"/>
                              <a:gd name="T12" fmla="+- 0 5233 4066"/>
                              <a:gd name="T13" fmla="*/ T12 w 3773"/>
                              <a:gd name="T14" fmla="+- 0 5389 5303"/>
                              <a:gd name="T15" fmla="*/ 5389 h 1008"/>
                              <a:gd name="T16" fmla="+- 0 5233 4066"/>
                              <a:gd name="T17" fmla="*/ T16 w 3773"/>
                              <a:gd name="T18" fmla="+- 0 5303 5303"/>
                              <a:gd name="T19" fmla="*/ 5303 h 1008"/>
                            </a:gdLst>
                            <a:ahLst/>
                            <a:cxnLst>
                              <a:cxn ang="0">
                                <a:pos x="T1" y="T3"/>
                              </a:cxn>
                              <a:cxn ang="0">
                                <a:pos x="T5" y="T7"/>
                              </a:cxn>
                              <a:cxn ang="0">
                                <a:pos x="T9" y="T11"/>
                              </a:cxn>
                              <a:cxn ang="0">
                                <a:pos x="T13" y="T15"/>
                              </a:cxn>
                              <a:cxn ang="0">
                                <a:pos x="T17" y="T19"/>
                              </a:cxn>
                            </a:cxnLst>
                            <a:rect l="0" t="0" r="r" b="b"/>
                            <a:pathLst>
                              <a:path w="3773" h="1008">
                                <a:moveTo>
                                  <a:pt x="1167" y="0"/>
                                </a:moveTo>
                                <a:lnTo>
                                  <a:pt x="951" y="0"/>
                                </a:lnTo>
                                <a:lnTo>
                                  <a:pt x="951" y="86"/>
                                </a:lnTo>
                                <a:lnTo>
                                  <a:pt x="1167" y="86"/>
                                </a:lnTo>
                                <a:lnTo>
                                  <a:pt x="1167" y="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58"/>
                        <wps:cNvSpPr>
                          <a:spLocks/>
                        </wps:cNvSpPr>
                        <wps:spPr bwMode="auto">
                          <a:xfrm>
                            <a:off x="4066" y="5303"/>
                            <a:ext cx="3773" cy="1008"/>
                          </a:xfrm>
                          <a:custGeom>
                            <a:avLst/>
                            <a:gdLst>
                              <a:gd name="T0" fmla="+- 0 5233 4066"/>
                              <a:gd name="T1" fmla="*/ T0 w 3773"/>
                              <a:gd name="T2" fmla="+- 0 5418 5303"/>
                              <a:gd name="T3" fmla="*/ 5418 h 1008"/>
                              <a:gd name="T4" fmla="+- 0 5017 4066"/>
                              <a:gd name="T5" fmla="*/ T4 w 3773"/>
                              <a:gd name="T6" fmla="+- 0 5418 5303"/>
                              <a:gd name="T7" fmla="*/ 5418 h 1008"/>
                              <a:gd name="T8" fmla="+- 0 5017 4066"/>
                              <a:gd name="T9" fmla="*/ T8 w 3773"/>
                              <a:gd name="T10" fmla="+- 0 5505 5303"/>
                              <a:gd name="T11" fmla="*/ 5505 h 1008"/>
                              <a:gd name="T12" fmla="+- 0 5233 4066"/>
                              <a:gd name="T13" fmla="*/ T12 w 3773"/>
                              <a:gd name="T14" fmla="+- 0 5505 5303"/>
                              <a:gd name="T15" fmla="*/ 5505 h 1008"/>
                              <a:gd name="T16" fmla="+- 0 5233 4066"/>
                              <a:gd name="T17" fmla="*/ T16 w 3773"/>
                              <a:gd name="T18" fmla="+- 0 5418 5303"/>
                              <a:gd name="T19" fmla="*/ 5418 h 1008"/>
                            </a:gdLst>
                            <a:ahLst/>
                            <a:cxnLst>
                              <a:cxn ang="0">
                                <a:pos x="T1" y="T3"/>
                              </a:cxn>
                              <a:cxn ang="0">
                                <a:pos x="T5" y="T7"/>
                              </a:cxn>
                              <a:cxn ang="0">
                                <a:pos x="T9" y="T11"/>
                              </a:cxn>
                              <a:cxn ang="0">
                                <a:pos x="T13" y="T15"/>
                              </a:cxn>
                              <a:cxn ang="0">
                                <a:pos x="T17" y="T19"/>
                              </a:cxn>
                            </a:cxnLst>
                            <a:rect l="0" t="0" r="r" b="b"/>
                            <a:pathLst>
                              <a:path w="3773" h="1008">
                                <a:moveTo>
                                  <a:pt x="1167" y="115"/>
                                </a:moveTo>
                                <a:lnTo>
                                  <a:pt x="951" y="115"/>
                                </a:lnTo>
                                <a:lnTo>
                                  <a:pt x="951" y="202"/>
                                </a:lnTo>
                                <a:lnTo>
                                  <a:pt x="1167" y="202"/>
                                </a:lnTo>
                                <a:lnTo>
                                  <a:pt x="1167" y="115"/>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57"/>
                        <wps:cNvSpPr>
                          <a:spLocks/>
                        </wps:cNvSpPr>
                        <wps:spPr bwMode="auto">
                          <a:xfrm>
                            <a:off x="4066" y="5303"/>
                            <a:ext cx="3773" cy="1008"/>
                          </a:xfrm>
                          <a:custGeom>
                            <a:avLst/>
                            <a:gdLst>
                              <a:gd name="T0" fmla="+- 0 5233 4066"/>
                              <a:gd name="T1" fmla="*/ T0 w 3773"/>
                              <a:gd name="T2" fmla="+- 0 5533 5303"/>
                              <a:gd name="T3" fmla="*/ 5533 h 1008"/>
                              <a:gd name="T4" fmla="+- 0 5017 4066"/>
                              <a:gd name="T5" fmla="*/ T4 w 3773"/>
                              <a:gd name="T6" fmla="+- 0 5533 5303"/>
                              <a:gd name="T7" fmla="*/ 5533 h 1008"/>
                              <a:gd name="T8" fmla="+- 0 5017 4066"/>
                              <a:gd name="T9" fmla="*/ T8 w 3773"/>
                              <a:gd name="T10" fmla="+- 0 5620 5303"/>
                              <a:gd name="T11" fmla="*/ 5620 h 1008"/>
                              <a:gd name="T12" fmla="+- 0 5233 4066"/>
                              <a:gd name="T13" fmla="*/ T12 w 3773"/>
                              <a:gd name="T14" fmla="+- 0 5620 5303"/>
                              <a:gd name="T15" fmla="*/ 5620 h 1008"/>
                              <a:gd name="T16" fmla="+- 0 5233 4066"/>
                              <a:gd name="T17" fmla="*/ T16 w 3773"/>
                              <a:gd name="T18" fmla="+- 0 5533 5303"/>
                              <a:gd name="T19" fmla="*/ 5533 h 1008"/>
                            </a:gdLst>
                            <a:ahLst/>
                            <a:cxnLst>
                              <a:cxn ang="0">
                                <a:pos x="T1" y="T3"/>
                              </a:cxn>
                              <a:cxn ang="0">
                                <a:pos x="T5" y="T7"/>
                              </a:cxn>
                              <a:cxn ang="0">
                                <a:pos x="T9" y="T11"/>
                              </a:cxn>
                              <a:cxn ang="0">
                                <a:pos x="T13" y="T15"/>
                              </a:cxn>
                              <a:cxn ang="0">
                                <a:pos x="T17" y="T19"/>
                              </a:cxn>
                            </a:cxnLst>
                            <a:rect l="0" t="0" r="r" b="b"/>
                            <a:pathLst>
                              <a:path w="3773" h="1008">
                                <a:moveTo>
                                  <a:pt x="1167" y="230"/>
                                </a:moveTo>
                                <a:lnTo>
                                  <a:pt x="951" y="230"/>
                                </a:lnTo>
                                <a:lnTo>
                                  <a:pt x="951" y="317"/>
                                </a:lnTo>
                                <a:lnTo>
                                  <a:pt x="1167" y="317"/>
                                </a:lnTo>
                                <a:lnTo>
                                  <a:pt x="1167"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56"/>
                        <wps:cNvSpPr>
                          <a:spLocks/>
                        </wps:cNvSpPr>
                        <wps:spPr bwMode="auto">
                          <a:xfrm>
                            <a:off x="4066" y="5303"/>
                            <a:ext cx="3773" cy="1008"/>
                          </a:xfrm>
                          <a:custGeom>
                            <a:avLst/>
                            <a:gdLst>
                              <a:gd name="T0" fmla="+- 0 5233 4066"/>
                              <a:gd name="T1" fmla="*/ T0 w 3773"/>
                              <a:gd name="T2" fmla="+- 0 5649 5303"/>
                              <a:gd name="T3" fmla="*/ 5649 h 1008"/>
                              <a:gd name="T4" fmla="+- 0 5017 4066"/>
                              <a:gd name="T5" fmla="*/ T4 w 3773"/>
                              <a:gd name="T6" fmla="+- 0 5649 5303"/>
                              <a:gd name="T7" fmla="*/ 5649 h 1008"/>
                              <a:gd name="T8" fmla="+- 0 5017 4066"/>
                              <a:gd name="T9" fmla="*/ T8 w 3773"/>
                              <a:gd name="T10" fmla="+- 0 5735 5303"/>
                              <a:gd name="T11" fmla="*/ 5735 h 1008"/>
                              <a:gd name="T12" fmla="+- 0 5233 4066"/>
                              <a:gd name="T13" fmla="*/ T12 w 3773"/>
                              <a:gd name="T14" fmla="+- 0 5735 5303"/>
                              <a:gd name="T15" fmla="*/ 5735 h 1008"/>
                              <a:gd name="T16" fmla="+- 0 5233 4066"/>
                              <a:gd name="T17" fmla="*/ T16 w 3773"/>
                              <a:gd name="T18" fmla="+- 0 5649 5303"/>
                              <a:gd name="T19" fmla="*/ 5649 h 1008"/>
                            </a:gdLst>
                            <a:ahLst/>
                            <a:cxnLst>
                              <a:cxn ang="0">
                                <a:pos x="T1" y="T3"/>
                              </a:cxn>
                              <a:cxn ang="0">
                                <a:pos x="T5" y="T7"/>
                              </a:cxn>
                              <a:cxn ang="0">
                                <a:pos x="T9" y="T11"/>
                              </a:cxn>
                              <a:cxn ang="0">
                                <a:pos x="T13" y="T15"/>
                              </a:cxn>
                              <a:cxn ang="0">
                                <a:pos x="T17" y="T19"/>
                              </a:cxn>
                            </a:cxnLst>
                            <a:rect l="0" t="0" r="r" b="b"/>
                            <a:pathLst>
                              <a:path w="3773" h="1008">
                                <a:moveTo>
                                  <a:pt x="1167" y="346"/>
                                </a:moveTo>
                                <a:lnTo>
                                  <a:pt x="951" y="346"/>
                                </a:lnTo>
                                <a:lnTo>
                                  <a:pt x="951" y="432"/>
                                </a:lnTo>
                                <a:lnTo>
                                  <a:pt x="1167" y="432"/>
                                </a:lnTo>
                                <a:lnTo>
                                  <a:pt x="1167"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55"/>
                        <wps:cNvSpPr>
                          <a:spLocks/>
                        </wps:cNvSpPr>
                        <wps:spPr bwMode="auto">
                          <a:xfrm>
                            <a:off x="4066" y="5303"/>
                            <a:ext cx="3773" cy="1008"/>
                          </a:xfrm>
                          <a:custGeom>
                            <a:avLst/>
                            <a:gdLst>
                              <a:gd name="T0" fmla="+- 0 5233 4066"/>
                              <a:gd name="T1" fmla="*/ T0 w 3773"/>
                              <a:gd name="T2" fmla="+- 0 5764 5303"/>
                              <a:gd name="T3" fmla="*/ 5764 h 1008"/>
                              <a:gd name="T4" fmla="+- 0 5017 4066"/>
                              <a:gd name="T5" fmla="*/ T4 w 3773"/>
                              <a:gd name="T6" fmla="+- 0 5764 5303"/>
                              <a:gd name="T7" fmla="*/ 5764 h 1008"/>
                              <a:gd name="T8" fmla="+- 0 5017 4066"/>
                              <a:gd name="T9" fmla="*/ T8 w 3773"/>
                              <a:gd name="T10" fmla="+- 0 5850 5303"/>
                              <a:gd name="T11" fmla="*/ 5850 h 1008"/>
                              <a:gd name="T12" fmla="+- 0 5233 4066"/>
                              <a:gd name="T13" fmla="*/ T12 w 3773"/>
                              <a:gd name="T14" fmla="+- 0 5850 5303"/>
                              <a:gd name="T15" fmla="*/ 5850 h 1008"/>
                              <a:gd name="T16" fmla="+- 0 5233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1167" y="461"/>
                                </a:moveTo>
                                <a:lnTo>
                                  <a:pt x="951" y="461"/>
                                </a:lnTo>
                                <a:lnTo>
                                  <a:pt x="951" y="547"/>
                                </a:lnTo>
                                <a:lnTo>
                                  <a:pt x="1167" y="547"/>
                                </a:lnTo>
                                <a:lnTo>
                                  <a:pt x="1167"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54"/>
                        <wps:cNvSpPr>
                          <a:spLocks/>
                        </wps:cNvSpPr>
                        <wps:spPr bwMode="auto">
                          <a:xfrm>
                            <a:off x="4066" y="5303"/>
                            <a:ext cx="3773" cy="1008"/>
                          </a:xfrm>
                          <a:custGeom>
                            <a:avLst/>
                            <a:gdLst>
                              <a:gd name="T0" fmla="+- 0 5809 4066"/>
                              <a:gd name="T1" fmla="*/ T0 w 3773"/>
                              <a:gd name="T2" fmla="+- 0 6109 5303"/>
                              <a:gd name="T3" fmla="*/ 6109 h 1008"/>
                              <a:gd name="T4" fmla="+- 0 5017 4066"/>
                              <a:gd name="T5" fmla="*/ T4 w 3773"/>
                              <a:gd name="T6" fmla="+- 0 6109 5303"/>
                              <a:gd name="T7" fmla="*/ 6109 h 1008"/>
                              <a:gd name="T8" fmla="+- 0 5017 4066"/>
                              <a:gd name="T9" fmla="*/ T8 w 3773"/>
                              <a:gd name="T10" fmla="+- 0 6177 5303"/>
                              <a:gd name="T11" fmla="*/ 6177 h 1008"/>
                              <a:gd name="T12" fmla="+- 0 5018 4066"/>
                              <a:gd name="T13" fmla="*/ T12 w 3773"/>
                              <a:gd name="T14" fmla="+- 0 6186 5303"/>
                              <a:gd name="T15" fmla="*/ 6186 h 1008"/>
                              <a:gd name="T16" fmla="+- 0 5020 4066"/>
                              <a:gd name="T17" fmla="*/ T16 w 3773"/>
                              <a:gd name="T18" fmla="+- 0 6196 5303"/>
                              <a:gd name="T19" fmla="*/ 6196 h 1008"/>
                              <a:gd name="T20" fmla="+- 0 5809 4066"/>
                              <a:gd name="T21" fmla="*/ T20 w 3773"/>
                              <a:gd name="T22" fmla="+- 0 6196 5303"/>
                              <a:gd name="T23" fmla="*/ 6196 h 1008"/>
                              <a:gd name="T24" fmla="+- 0 5809 4066"/>
                              <a:gd name="T25" fmla="*/ T24 w 3773"/>
                              <a:gd name="T26" fmla="+- 0 6109 5303"/>
                              <a:gd name="T27" fmla="*/ 6109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1743" y="806"/>
                                </a:moveTo>
                                <a:lnTo>
                                  <a:pt x="951" y="806"/>
                                </a:lnTo>
                                <a:lnTo>
                                  <a:pt x="951" y="874"/>
                                </a:lnTo>
                                <a:lnTo>
                                  <a:pt x="952" y="883"/>
                                </a:lnTo>
                                <a:lnTo>
                                  <a:pt x="954" y="893"/>
                                </a:lnTo>
                                <a:lnTo>
                                  <a:pt x="1743" y="893"/>
                                </a:lnTo>
                                <a:lnTo>
                                  <a:pt x="1743"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53"/>
                        <wps:cNvSpPr>
                          <a:spLocks/>
                        </wps:cNvSpPr>
                        <wps:spPr bwMode="auto">
                          <a:xfrm>
                            <a:off x="4066" y="5303"/>
                            <a:ext cx="3773" cy="1008"/>
                          </a:xfrm>
                          <a:custGeom>
                            <a:avLst/>
                            <a:gdLst>
                              <a:gd name="T0" fmla="+- 0 5233 4066"/>
                              <a:gd name="T1" fmla="*/ T0 w 3773"/>
                              <a:gd name="T2" fmla="+- 0 5879 5303"/>
                              <a:gd name="T3" fmla="*/ 5879 h 1008"/>
                              <a:gd name="T4" fmla="+- 0 5017 4066"/>
                              <a:gd name="T5" fmla="*/ T4 w 3773"/>
                              <a:gd name="T6" fmla="+- 0 5879 5303"/>
                              <a:gd name="T7" fmla="*/ 5879 h 1008"/>
                              <a:gd name="T8" fmla="+- 0 5017 4066"/>
                              <a:gd name="T9" fmla="*/ T8 w 3773"/>
                              <a:gd name="T10" fmla="+- 0 5965 5303"/>
                              <a:gd name="T11" fmla="*/ 5965 h 1008"/>
                              <a:gd name="T12" fmla="+- 0 5233 4066"/>
                              <a:gd name="T13" fmla="*/ T12 w 3773"/>
                              <a:gd name="T14" fmla="+- 0 5965 5303"/>
                              <a:gd name="T15" fmla="*/ 5965 h 1008"/>
                              <a:gd name="T16" fmla="+- 0 5233 4066"/>
                              <a:gd name="T17" fmla="*/ T16 w 3773"/>
                              <a:gd name="T18" fmla="+- 0 5879 5303"/>
                              <a:gd name="T19" fmla="*/ 5879 h 1008"/>
                            </a:gdLst>
                            <a:ahLst/>
                            <a:cxnLst>
                              <a:cxn ang="0">
                                <a:pos x="T1" y="T3"/>
                              </a:cxn>
                              <a:cxn ang="0">
                                <a:pos x="T5" y="T7"/>
                              </a:cxn>
                              <a:cxn ang="0">
                                <a:pos x="T9" y="T11"/>
                              </a:cxn>
                              <a:cxn ang="0">
                                <a:pos x="T13" y="T15"/>
                              </a:cxn>
                              <a:cxn ang="0">
                                <a:pos x="T17" y="T19"/>
                              </a:cxn>
                            </a:cxnLst>
                            <a:rect l="0" t="0" r="r" b="b"/>
                            <a:pathLst>
                              <a:path w="3773" h="1008">
                                <a:moveTo>
                                  <a:pt x="1167" y="576"/>
                                </a:moveTo>
                                <a:lnTo>
                                  <a:pt x="951" y="576"/>
                                </a:lnTo>
                                <a:lnTo>
                                  <a:pt x="951" y="662"/>
                                </a:lnTo>
                                <a:lnTo>
                                  <a:pt x="1167" y="662"/>
                                </a:lnTo>
                                <a:lnTo>
                                  <a:pt x="1167"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52"/>
                        <wps:cNvSpPr>
                          <a:spLocks/>
                        </wps:cNvSpPr>
                        <wps:spPr bwMode="auto">
                          <a:xfrm>
                            <a:off x="4066" y="5303"/>
                            <a:ext cx="3773" cy="1008"/>
                          </a:xfrm>
                          <a:custGeom>
                            <a:avLst/>
                            <a:gdLst>
                              <a:gd name="T0" fmla="+- 0 5809 4066"/>
                              <a:gd name="T1" fmla="*/ T0 w 3773"/>
                              <a:gd name="T2" fmla="+- 0 6225 5303"/>
                              <a:gd name="T3" fmla="*/ 6225 h 1008"/>
                              <a:gd name="T4" fmla="+- 0 5028 4066"/>
                              <a:gd name="T5" fmla="*/ T4 w 3773"/>
                              <a:gd name="T6" fmla="+- 0 6225 5303"/>
                              <a:gd name="T7" fmla="*/ 6225 h 1008"/>
                              <a:gd name="T8" fmla="+- 0 5039 4066"/>
                              <a:gd name="T9" fmla="*/ T8 w 3773"/>
                              <a:gd name="T10" fmla="+- 0 6245 5303"/>
                              <a:gd name="T11" fmla="*/ 6245 h 1008"/>
                              <a:gd name="T12" fmla="+- 0 5081 4066"/>
                              <a:gd name="T13" fmla="*/ T12 w 3773"/>
                              <a:gd name="T14" fmla="+- 0 6290 5303"/>
                              <a:gd name="T15" fmla="*/ 6290 h 1008"/>
                              <a:gd name="T16" fmla="+- 0 5140 4066"/>
                              <a:gd name="T17" fmla="*/ T16 w 3773"/>
                              <a:gd name="T18" fmla="+- 0 6310 5303"/>
                              <a:gd name="T19" fmla="*/ 6310 h 1008"/>
                              <a:gd name="T20" fmla="+- 0 5809 4066"/>
                              <a:gd name="T21" fmla="*/ T20 w 3773"/>
                              <a:gd name="T22" fmla="+- 0 6311 5303"/>
                              <a:gd name="T23" fmla="*/ 6311 h 1008"/>
                              <a:gd name="T24" fmla="+- 0 5809 4066"/>
                              <a:gd name="T25" fmla="*/ T24 w 3773"/>
                              <a:gd name="T26" fmla="+- 0 6225 5303"/>
                              <a:gd name="T27" fmla="*/ 6225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1743" y="922"/>
                                </a:moveTo>
                                <a:lnTo>
                                  <a:pt x="962" y="922"/>
                                </a:lnTo>
                                <a:lnTo>
                                  <a:pt x="973" y="942"/>
                                </a:lnTo>
                                <a:lnTo>
                                  <a:pt x="1015" y="987"/>
                                </a:lnTo>
                                <a:lnTo>
                                  <a:pt x="1074" y="1007"/>
                                </a:lnTo>
                                <a:lnTo>
                                  <a:pt x="1743" y="1008"/>
                                </a:lnTo>
                                <a:lnTo>
                                  <a:pt x="1743"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51"/>
                        <wps:cNvSpPr>
                          <a:spLocks/>
                        </wps:cNvSpPr>
                        <wps:spPr bwMode="auto">
                          <a:xfrm>
                            <a:off x="4066" y="5303"/>
                            <a:ext cx="3773" cy="1008"/>
                          </a:xfrm>
                          <a:custGeom>
                            <a:avLst/>
                            <a:gdLst>
                              <a:gd name="T0" fmla="+- 0 5233 4066"/>
                              <a:gd name="T1" fmla="*/ T0 w 3773"/>
                              <a:gd name="T2" fmla="+- 0 5994 5303"/>
                              <a:gd name="T3" fmla="*/ 5994 h 1008"/>
                              <a:gd name="T4" fmla="+- 0 5017 4066"/>
                              <a:gd name="T5" fmla="*/ T4 w 3773"/>
                              <a:gd name="T6" fmla="+- 0 5994 5303"/>
                              <a:gd name="T7" fmla="*/ 5994 h 1008"/>
                              <a:gd name="T8" fmla="+- 0 5017 4066"/>
                              <a:gd name="T9" fmla="*/ T8 w 3773"/>
                              <a:gd name="T10" fmla="+- 0 6081 5303"/>
                              <a:gd name="T11" fmla="*/ 6081 h 1008"/>
                              <a:gd name="T12" fmla="+- 0 5233 4066"/>
                              <a:gd name="T13" fmla="*/ T12 w 3773"/>
                              <a:gd name="T14" fmla="+- 0 6081 5303"/>
                              <a:gd name="T15" fmla="*/ 6081 h 1008"/>
                              <a:gd name="T16" fmla="+- 0 5233 4066"/>
                              <a:gd name="T17" fmla="*/ T16 w 3773"/>
                              <a:gd name="T18" fmla="+- 0 5994 5303"/>
                              <a:gd name="T19" fmla="*/ 5994 h 1008"/>
                            </a:gdLst>
                            <a:ahLst/>
                            <a:cxnLst>
                              <a:cxn ang="0">
                                <a:pos x="T1" y="T3"/>
                              </a:cxn>
                              <a:cxn ang="0">
                                <a:pos x="T5" y="T7"/>
                              </a:cxn>
                              <a:cxn ang="0">
                                <a:pos x="T9" y="T11"/>
                              </a:cxn>
                              <a:cxn ang="0">
                                <a:pos x="T13" y="T15"/>
                              </a:cxn>
                              <a:cxn ang="0">
                                <a:pos x="T17" y="T19"/>
                              </a:cxn>
                            </a:cxnLst>
                            <a:rect l="0" t="0" r="r" b="b"/>
                            <a:pathLst>
                              <a:path w="3773" h="1008">
                                <a:moveTo>
                                  <a:pt x="1167" y="691"/>
                                </a:moveTo>
                                <a:lnTo>
                                  <a:pt x="951" y="691"/>
                                </a:lnTo>
                                <a:lnTo>
                                  <a:pt x="951" y="778"/>
                                </a:lnTo>
                                <a:lnTo>
                                  <a:pt x="1167" y="778"/>
                                </a:lnTo>
                                <a:lnTo>
                                  <a:pt x="1167" y="69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50"/>
                        <wps:cNvSpPr>
                          <a:spLocks/>
                        </wps:cNvSpPr>
                        <wps:spPr bwMode="auto">
                          <a:xfrm>
                            <a:off x="4066" y="5303"/>
                            <a:ext cx="3773" cy="1008"/>
                          </a:xfrm>
                          <a:custGeom>
                            <a:avLst/>
                            <a:gdLst>
                              <a:gd name="T0" fmla="+- 0 6529 4066"/>
                              <a:gd name="T1" fmla="*/ T0 w 3773"/>
                              <a:gd name="T2" fmla="+- 0 5303 5303"/>
                              <a:gd name="T3" fmla="*/ 5303 h 1008"/>
                              <a:gd name="T4" fmla="+- 0 6255 4066"/>
                              <a:gd name="T5" fmla="*/ T4 w 3773"/>
                              <a:gd name="T6" fmla="+- 0 5303 5303"/>
                              <a:gd name="T7" fmla="*/ 5303 h 1008"/>
                              <a:gd name="T8" fmla="+- 0 6221 4066"/>
                              <a:gd name="T9" fmla="*/ T8 w 3773"/>
                              <a:gd name="T10" fmla="+- 0 5389 5303"/>
                              <a:gd name="T11" fmla="*/ 5389 h 1008"/>
                              <a:gd name="T12" fmla="+- 0 6563 4066"/>
                              <a:gd name="T13" fmla="*/ T12 w 3773"/>
                              <a:gd name="T14" fmla="+- 0 5389 5303"/>
                              <a:gd name="T15" fmla="*/ 5389 h 1008"/>
                              <a:gd name="T16" fmla="+- 0 6529 4066"/>
                              <a:gd name="T17" fmla="*/ T16 w 3773"/>
                              <a:gd name="T18" fmla="+- 0 5303 5303"/>
                              <a:gd name="T19" fmla="*/ 5303 h 1008"/>
                            </a:gdLst>
                            <a:ahLst/>
                            <a:cxnLst>
                              <a:cxn ang="0">
                                <a:pos x="T1" y="T3"/>
                              </a:cxn>
                              <a:cxn ang="0">
                                <a:pos x="T5" y="T7"/>
                              </a:cxn>
                              <a:cxn ang="0">
                                <a:pos x="T9" y="T11"/>
                              </a:cxn>
                              <a:cxn ang="0">
                                <a:pos x="T13" y="T15"/>
                              </a:cxn>
                              <a:cxn ang="0">
                                <a:pos x="T17" y="T19"/>
                              </a:cxn>
                            </a:cxnLst>
                            <a:rect l="0" t="0" r="r" b="b"/>
                            <a:pathLst>
                              <a:path w="3773" h="1008">
                                <a:moveTo>
                                  <a:pt x="2463" y="0"/>
                                </a:moveTo>
                                <a:lnTo>
                                  <a:pt x="2189" y="0"/>
                                </a:lnTo>
                                <a:lnTo>
                                  <a:pt x="2155" y="86"/>
                                </a:lnTo>
                                <a:lnTo>
                                  <a:pt x="2497" y="86"/>
                                </a:lnTo>
                                <a:lnTo>
                                  <a:pt x="2463" y="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49"/>
                        <wps:cNvSpPr>
                          <a:spLocks/>
                        </wps:cNvSpPr>
                        <wps:spPr bwMode="auto">
                          <a:xfrm>
                            <a:off x="4066" y="5303"/>
                            <a:ext cx="3773" cy="1008"/>
                          </a:xfrm>
                          <a:custGeom>
                            <a:avLst/>
                            <a:gdLst>
                              <a:gd name="T0" fmla="+- 0 6575 4066"/>
                              <a:gd name="T1" fmla="*/ T0 w 3773"/>
                              <a:gd name="T2" fmla="+- 0 5418 5303"/>
                              <a:gd name="T3" fmla="*/ 5418 h 1008"/>
                              <a:gd name="T4" fmla="+- 0 6209 4066"/>
                              <a:gd name="T5" fmla="*/ T4 w 3773"/>
                              <a:gd name="T6" fmla="+- 0 5418 5303"/>
                              <a:gd name="T7" fmla="*/ 5418 h 1008"/>
                              <a:gd name="T8" fmla="+- 0 6175 4066"/>
                              <a:gd name="T9" fmla="*/ T8 w 3773"/>
                              <a:gd name="T10" fmla="+- 0 5505 5303"/>
                              <a:gd name="T11" fmla="*/ 5505 h 1008"/>
                              <a:gd name="T12" fmla="+- 0 6609 4066"/>
                              <a:gd name="T13" fmla="*/ T12 w 3773"/>
                              <a:gd name="T14" fmla="+- 0 5505 5303"/>
                              <a:gd name="T15" fmla="*/ 5505 h 1008"/>
                              <a:gd name="T16" fmla="+- 0 6575 4066"/>
                              <a:gd name="T17" fmla="*/ T16 w 3773"/>
                              <a:gd name="T18" fmla="+- 0 5418 5303"/>
                              <a:gd name="T19" fmla="*/ 5418 h 1008"/>
                            </a:gdLst>
                            <a:ahLst/>
                            <a:cxnLst>
                              <a:cxn ang="0">
                                <a:pos x="T1" y="T3"/>
                              </a:cxn>
                              <a:cxn ang="0">
                                <a:pos x="T5" y="T7"/>
                              </a:cxn>
                              <a:cxn ang="0">
                                <a:pos x="T9" y="T11"/>
                              </a:cxn>
                              <a:cxn ang="0">
                                <a:pos x="T13" y="T15"/>
                              </a:cxn>
                              <a:cxn ang="0">
                                <a:pos x="T17" y="T19"/>
                              </a:cxn>
                            </a:cxnLst>
                            <a:rect l="0" t="0" r="r" b="b"/>
                            <a:pathLst>
                              <a:path w="3773" h="1008">
                                <a:moveTo>
                                  <a:pt x="2509" y="115"/>
                                </a:moveTo>
                                <a:lnTo>
                                  <a:pt x="2143" y="115"/>
                                </a:lnTo>
                                <a:lnTo>
                                  <a:pt x="2109" y="202"/>
                                </a:lnTo>
                                <a:lnTo>
                                  <a:pt x="2543" y="202"/>
                                </a:lnTo>
                                <a:lnTo>
                                  <a:pt x="2509" y="115"/>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48"/>
                        <wps:cNvSpPr>
                          <a:spLocks/>
                        </wps:cNvSpPr>
                        <wps:spPr bwMode="auto">
                          <a:xfrm>
                            <a:off x="4066" y="5303"/>
                            <a:ext cx="3773" cy="1008"/>
                          </a:xfrm>
                          <a:custGeom>
                            <a:avLst/>
                            <a:gdLst>
                              <a:gd name="T0" fmla="+- 0 6667 4066"/>
                              <a:gd name="T1" fmla="*/ T0 w 3773"/>
                              <a:gd name="T2" fmla="+- 0 5649 5303"/>
                              <a:gd name="T3" fmla="*/ 5649 h 1008"/>
                              <a:gd name="T4" fmla="+- 0 6422 4066"/>
                              <a:gd name="T5" fmla="*/ T4 w 3773"/>
                              <a:gd name="T6" fmla="+- 0 5649 5303"/>
                              <a:gd name="T7" fmla="*/ 5649 h 1008"/>
                              <a:gd name="T8" fmla="+- 0 6457 4066"/>
                              <a:gd name="T9" fmla="*/ T8 w 3773"/>
                              <a:gd name="T10" fmla="+- 0 5735 5303"/>
                              <a:gd name="T11" fmla="*/ 5735 h 1008"/>
                              <a:gd name="T12" fmla="+- 0 6702 4066"/>
                              <a:gd name="T13" fmla="*/ T12 w 3773"/>
                              <a:gd name="T14" fmla="+- 0 5735 5303"/>
                              <a:gd name="T15" fmla="*/ 5735 h 1008"/>
                              <a:gd name="T16" fmla="+- 0 6667 4066"/>
                              <a:gd name="T17" fmla="*/ T16 w 3773"/>
                              <a:gd name="T18" fmla="+- 0 5649 5303"/>
                              <a:gd name="T19" fmla="*/ 5649 h 1008"/>
                            </a:gdLst>
                            <a:ahLst/>
                            <a:cxnLst>
                              <a:cxn ang="0">
                                <a:pos x="T1" y="T3"/>
                              </a:cxn>
                              <a:cxn ang="0">
                                <a:pos x="T5" y="T7"/>
                              </a:cxn>
                              <a:cxn ang="0">
                                <a:pos x="T9" y="T11"/>
                              </a:cxn>
                              <a:cxn ang="0">
                                <a:pos x="T13" y="T15"/>
                              </a:cxn>
                              <a:cxn ang="0">
                                <a:pos x="T17" y="T19"/>
                              </a:cxn>
                            </a:cxnLst>
                            <a:rect l="0" t="0" r="r" b="b"/>
                            <a:pathLst>
                              <a:path w="3773" h="1008">
                                <a:moveTo>
                                  <a:pt x="2601" y="346"/>
                                </a:moveTo>
                                <a:lnTo>
                                  <a:pt x="2356" y="346"/>
                                </a:lnTo>
                                <a:lnTo>
                                  <a:pt x="2391" y="432"/>
                                </a:lnTo>
                                <a:lnTo>
                                  <a:pt x="2636" y="432"/>
                                </a:lnTo>
                                <a:lnTo>
                                  <a:pt x="2601"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47"/>
                        <wps:cNvSpPr>
                          <a:spLocks/>
                        </wps:cNvSpPr>
                        <wps:spPr bwMode="auto">
                          <a:xfrm>
                            <a:off x="4066" y="5303"/>
                            <a:ext cx="3773" cy="1008"/>
                          </a:xfrm>
                          <a:custGeom>
                            <a:avLst/>
                            <a:gdLst>
                              <a:gd name="T0" fmla="+- 0 6621 4066"/>
                              <a:gd name="T1" fmla="*/ T0 w 3773"/>
                              <a:gd name="T2" fmla="+- 0 5533 5303"/>
                              <a:gd name="T3" fmla="*/ 5533 h 1008"/>
                              <a:gd name="T4" fmla="+- 0 6163 4066"/>
                              <a:gd name="T5" fmla="*/ T4 w 3773"/>
                              <a:gd name="T6" fmla="+- 0 5533 5303"/>
                              <a:gd name="T7" fmla="*/ 5533 h 1008"/>
                              <a:gd name="T8" fmla="+- 0 6128 4066"/>
                              <a:gd name="T9" fmla="*/ T8 w 3773"/>
                              <a:gd name="T10" fmla="+- 0 5620 5303"/>
                              <a:gd name="T11" fmla="*/ 5620 h 1008"/>
                              <a:gd name="T12" fmla="+- 0 6373 4066"/>
                              <a:gd name="T13" fmla="*/ T12 w 3773"/>
                              <a:gd name="T14" fmla="+- 0 5620 5303"/>
                              <a:gd name="T15" fmla="*/ 5620 h 1008"/>
                              <a:gd name="T16" fmla="+- 0 6392 4066"/>
                              <a:gd name="T17" fmla="*/ T16 w 3773"/>
                              <a:gd name="T18" fmla="+- 0 5572 5303"/>
                              <a:gd name="T19" fmla="*/ 5572 h 1008"/>
                              <a:gd name="T20" fmla="+- 0 6636 4066"/>
                              <a:gd name="T21" fmla="*/ T20 w 3773"/>
                              <a:gd name="T22" fmla="+- 0 5572 5303"/>
                              <a:gd name="T23" fmla="*/ 5572 h 1008"/>
                              <a:gd name="T24" fmla="+- 0 6621 4066"/>
                              <a:gd name="T25" fmla="*/ T24 w 3773"/>
                              <a:gd name="T26" fmla="+- 0 5533 5303"/>
                              <a:gd name="T27" fmla="*/ 5533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2555" y="230"/>
                                </a:moveTo>
                                <a:lnTo>
                                  <a:pt x="2097" y="230"/>
                                </a:lnTo>
                                <a:lnTo>
                                  <a:pt x="2062" y="317"/>
                                </a:lnTo>
                                <a:lnTo>
                                  <a:pt x="2307" y="317"/>
                                </a:lnTo>
                                <a:lnTo>
                                  <a:pt x="2326" y="269"/>
                                </a:lnTo>
                                <a:lnTo>
                                  <a:pt x="2570" y="269"/>
                                </a:lnTo>
                                <a:lnTo>
                                  <a:pt x="2555"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46"/>
                        <wps:cNvSpPr>
                          <a:spLocks/>
                        </wps:cNvSpPr>
                        <wps:spPr bwMode="auto">
                          <a:xfrm>
                            <a:off x="4066" y="5303"/>
                            <a:ext cx="3773" cy="1008"/>
                          </a:xfrm>
                          <a:custGeom>
                            <a:avLst/>
                            <a:gdLst>
                              <a:gd name="T0" fmla="+- 0 6636 4066"/>
                              <a:gd name="T1" fmla="*/ T0 w 3773"/>
                              <a:gd name="T2" fmla="+- 0 5572 5303"/>
                              <a:gd name="T3" fmla="*/ 5572 h 1008"/>
                              <a:gd name="T4" fmla="+- 0 6392 4066"/>
                              <a:gd name="T5" fmla="*/ T4 w 3773"/>
                              <a:gd name="T6" fmla="+- 0 5572 5303"/>
                              <a:gd name="T7" fmla="*/ 5572 h 1008"/>
                              <a:gd name="T8" fmla="+- 0 6411 4066"/>
                              <a:gd name="T9" fmla="*/ T8 w 3773"/>
                              <a:gd name="T10" fmla="+- 0 5620 5303"/>
                              <a:gd name="T11" fmla="*/ 5620 h 1008"/>
                              <a:gd name="T12" fmla="+- 0 6655 4066"/>
                              <a:gd name="T13" fmla="*/ T12 w 3773"/>
                              <a:gd name="T14" fmla="+- 0 5620 5303"/>
                              <a:gd name="T15" fmla="*/ 5620 h 1008"/>
                              <a:gd name="T16" fmla="+- 0 6636 4066"/>
                              <a:gd name="T17" fmla="*/ T16 w 3773"/>
                              <a:gd name="T18" fmla="+- 0 5572 5303"/>
                              <a:gd name="T19" fmla="*/ 5572 h 1008"/>
                            </a:gdLst>
                            <a:ahLst/>
                            <a:cxnLst>
                              <a:cxn ang="0">
                                <a:pos x="T1" y="T3"/>
                              </a:cxn>
                              <a:cxn ang="0">
                                <a:pos x="T5" y="T7"/>
                              </a:cxn>
                              <a:cxn ang="0">
                                <a:pos x="T9" y="T11"/>
                              </a:cxn>
                              <a:cxn ang="0">
                                <a:pos x="T13" y="T15"/>
                              </a:cxn>
                              <a:cxn ang="0">
                                <a:pos x="T17" y="T19"/>
                              </a:cxn>
                            </a:cxnLst>
                            <a:rect l="0" t="0" r="r" b="b"/>
                            <a:pathLst>
                              <a:path w="3773" h="1008">
                                <a:moveTo>
                                  <a:pt x="2570" y="269"/>
                                </a:moveTo>
                                <a:lnTo>
                                  <a:pt x="2326" y="269"/>
                                </a:lnTo>
                                <a:lnTo>
                                  <a:pt x="2345" y="317"/>
                                </a:lnTo>
                                <a:lnTo>
                                  <a:pt x="2589" y="317"/>
                                </a:lnTo>
                                <a:lnTo>
                                  <a:pt x="2570" y="269"/>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45"/>
                        <wps:cNvSpPr>
                          <a:spLocks/>
                        </wps:cNvSpPr>
                        <wps:spPr bwMode="auto">
                          <a:xfrm>
                            <a:off x="4066" y="5303"/>
                            <a:ext cx="3773" cy="1008"/>
                          </a:xfrm>
                          <a:custGeom>
                            <a:avLst/>
                            <a:gdLst>
                              <a:gd name="T0" fmla="+- 0 6713 4066"/>
                              <a:gd name="T1" fmla="*/ T0 w 3773"/>
                              <a:gd name="T2" fmla="+- 0 5764 5303"/>
                              <a:gd name="T3" fmla="*/ 5764 h 1008"/>
                              <a:gd name="T4" fmla="+- 0 6468 4066"/>
                              <a:gd name="T5" fmla="*/ T4 w 3773"/>
                              <a:gd name="T6" fmla="+- 0 5764 5303"/>
                              <a:gd name="T7" fmla="*/ 5764 h 1008"/>
                              <a:gd name="T8" fmla="+- 0 6503 4066"/>
                              <a:gd name="T9" fmla="*/ T8 w 3773"/>
                              <a:gd name="T10" fmla="+- 0 5850 5303"/>
                              <a:gd name="T11" fmla="*/ 5850 h 1008"/>
                              <a:gd name="T12" fmla="+- 0 6748 4066"/>
                              <a:gd name="T13" fmla="*/ T12 w 3773"/>
                              <a:gd name="T14" fmla="+- 0 5850 5303"/>
                              <a:gd name="T15" fmla="*/ 5850 h 1008"/>
                              <a:gd name="T16" fmla="+- 0 6713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2647" y="461"/>
                                </a:moveTo>
                                <a:lnTo>
                                  <a:pt x="2402" y="461"/>
                                </a:lnTo>
                                <a:lnTo>
                                  <a:pt x="2437" y="547"/>
                                </a:lnTo>
                                <a:lnTo>
                                  <a:pt x="2682" y="547"/>
                                </a:lnTo>
                                <a:lnTo>
                                  <a:pt x="2647"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44"/>
                        <wps:cNvSpPr>
                          <a:spLocks/>
                        </wps:cNvSpPr>
                        <wps:spPr bwMode="auto">
                          <a:xfrm>
                            <a:off x="4066" y="5303"/>
                            <a:ext cx="3773" cy="1008"/>
                          </a:xfrm>
                          <a:custGeom>
                            <a:avLst/>
                            <a:gdLst>
                              <a:gd name="T0" fmla="+- 0 6851 4066"/>
                              <a:gd name="T1" fmla="*/ T0 w 3773"/>
                              <a:gd name="T2" fmla="+- 0 6109 5303"/>
                              <a:gd name="T3" fmla="*/ 6109 h 1008"/>
                              <a:gd name="T4" fmla="+- 0 6607 4066"/>
                              <a:gd name="T5" fmla="*/ T4 w 3773"/>
                              <a:gd name="T6" fmla="+- 0 6109 5303"/>
                              <a:gd name="T7" fmla="*/ 6109 h 1008"/>
                              <a:gd name="T8" fmla="+- 0 6641 4066"/>
                              <a:gd name="T9" fmla="*/ T8 w 3773"/>
                              <a:gd name="T10" fmla="+- 0 6196 5303"/>
                              <a:gd name="T11" fmla="*/ 6196 h 1008"/>
                              <a:gd name="T12" fmla="+- 0 6886 4066"/>
                              <a:gd name="T13" fmla="*/ T12 w 3773"/>
                              <a:gd name="T14" fmla="+- 0 6196 5303"/>
                              <a:gd name="T15" fmla="*/ 6196 h 1008"/>
                              <a:gd name="T16" fmla="+- 0 6851 4066"/>
                              <a:gd name="T17" fmla="*/ T16 w 3773"/>
                              <a:gd name="T18" fmla="+- 0 6109 5303"/>
                              <a:gd name="T19" fmla="*/ 6109 h 1008"/>
                            </a:gdLst>
                            <a:ahLst/>
                            <a:cxnLst>
                              <a:cxn ang="0">
                                <a:pos x="T1" y="T3"/>
                              </a:cxn>
                              <a:cxn ang="0">
                                <a:pos x="T5" y="T7"/>
                              </a:cxn>
                              <a:cxn ang="0">
                                <a:pos x="T9" y="T11"/>
                              </a:cxn>
                              <a:cxn ang="0">
                                <a:pos x="T13" y="T15"/>
                              </a:cxn>
                              <a:cxn ang="0">
                                <a:pos x="T17" y="T19"/>
                              </a:cxn>
                            </a:cxnLst>
                            <a:rect l="0" t="0" r="r" b="b"/>
                            <a:pathLst>
                              <a:path w="3773" h="1008">
                                <a:moveTo>
                                  <a:pt x="2785" y="806"/>
                                </a:moveTo>
                                <a:lnTo>
                                  <a:pt x="2541" y="806"/>
                                </a:lnTo>
                                <a:lnTo>
                                  <a:pt x="2575" y="893"/>
                                </a:lnTo>
                                <a:lnTo>
                                  <a:pt x="2820" y="893"/>
                                </a:lnTo>
                                <a:lnTo>
                                  <a:pt x="2785"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43"/>
                        <wps:cNvSpPr>
                          <a:spLocks/>
                        </wps:cNvSpPr>
                        <wps:spPr bwMode="auto">
                          <a:xfrm>
                            <a:off x="4066" y="5303"/>
                            <a:ext cx="3773" cy="1008"/>
                          </a:xfrm>
                          <a:custGeom>
                            <a:avLst/>
                            <a:gdLst>
                              <a:gd name="T0" fmla="+- 0 6362 4066"/>
                              <a:gd name="T1" fmla="*/ T0 w 3773"/>
                              <a:gd name="T2" fmla="+- 0 5649 5303"/>
                              <a:gd name="T3" fmla="*/ 5649 h 1008"/>
                              <a:gd name="T4" fmla="+- 0 6117 4066"/>
                              <a:gd name="T5" fmla="*/ T4 w 3773"/>
                              <a:gd name="T6" fmla="+- 0 5649 5303"/>
                              <a:gd name="T7" fmla="*/ 5649 h 1008"/>
                              <a:gd name="T8" fmla="+- 0 6082 4066"/>
                              <a:gd name="T9" fmla="*/ T8 w 3773"/>
                              <a:gd name="T10" fmla="+- 0 5735 5303"/>
                              <a:gd name="T11" fmla="*/ 5735 h 1008"/>
                              <a:gd name="T12" fmla="+- 0 6327 4066"/>
                              <a:gd name="T13" fmla="*/ T12 w 3773"/>
                              <a:gd name="T14" fmla="+- 0 5735 5303"/>
                              <a:gd name="T15" fmla="*/ 5735 h 1008"/>
                              <a:gd name="T16" fmla="+- 0 6362 4066"/>
                              <a:gd name="T17" fmla="*/ T16 w 3773"/>
                              <a:gd name="T18" fmla="+- 0 5649 5303"/>
                              <a:gd name="T19" fmla="*/ 5649 h 1008"/>
                            </a:gdLst>
                            <a:ahLst/>
                            <a:cxnLst>
                              <a:cxn ang="0">
                                <a:pos x="T1" y="T3"/>
                              </a:cxn>
                              <a:cxn ang="0">
                                <a:pos x="T5" y="T7"/>
                              </a:cxn>
                              <a:cxn ang="0">
                                <a:pos x="T9" y="T11"/>
                              </a:cxn>
                              <a:cxn ang="0">
                                <a:pos x="T13" y="T15"/>
                              </a:cxn>
                              <a:cxn ang="0">
                                <a:pos x="T17" y="T19"/>
                              </a:cxn>
                            </a:cxnLst>
                            <a:rect l="0" t="0" r="r" b="b"/>
                            <a:pathLst>
                              <a:path w="3773" h="1008">
                                <a:moveTo>
                                  <a:pt x="2296" y="346"/>
                                </a:moveTo>
                                <a:lnTo>
                                  <a:pt x="2051" y="346"/>
                                </a:lnTo>
                                <a:lnTo>
                                  <a:pt x="2016" y="432"/>
                                </a:lnTo>
                                <a:lnTo>
                                  <a:pt x="2261" y="432"/>
                                </a:lnTo>
                                <a:lnTo>
                                  <a:pt x="2296"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42"/>
                        <wps:cNvSpPr>
                          <a:spLocks/>
                        </wps:cNvSpPr>
                        <wps:spPr bwMode="auto">
                          <a:xfrm>
                            <a:off x="4066" y="5303"/>
                            <a:ext cx="3773" cy="1008"/>
                          </a:xfrm>
                          <a:custGeom>
                            <a:avLst/>
                            <a:gdLst>
                              <a:gd name="T0" fmla="+- 0 6897 4066"/>
                              <a:gd name="T1" fmla="*/ T0 w 3773"/>
                              <a:gd name="T2" fmla="+- 0 6225 5303"/>
                              <a:gd name="T3" fmla="*/ 6225 h 1008"/>
                              <a:gd name="T4" fmla="+- 0 6653 4066"/>
                              <a:gd name="T5" fmla="*/ T4 w 3773"/>
                              <a:gd name="T6" fmla="+- 0 6225 5303"/>
                              <a:gd name="T7" fmla="*/ 6225 h 1008"/>
                              <a:gd name="T8" fmla="+- 0 6687 4066"/>
                              <a:gd name="T9" fmla="*/ T8 w 3773"/>
                              <a:gd name="T10" fmla="+- 0 6311 5303"/>
                              <a:gd name="T11" fmla="*/ 6311 h 1008"/>
                              <a:gd name="T12" fmla="+- 0 6932 4066"/>
                              <a:gd name="T13" fmla="*/ T12 w 3773"/>
                              <a:gd name="T14" fmla="+- 0 6311 5303"/>
                              <a:gd name="T15" fmla="*/ 6311 h 1008"/>
                              <a:gd name="T16" fmla="+- 0 6897 4066"/>
                              <a:gd name="T17" fmla="*/ T16 w 3773"/>
                              <a:gd name="T18" fmla="+- 0 6225 5303"/>
                              <a:gd name="T19" fmla="*/ 6225 h 1008"/>
                            </a:gdLst>
                            <a:ahLst/>
                            <a:cxnLst>
                              <a:cxn ang="0">
                                <a:pos x="T1" y="T3"/>
                              </a:cxn>
                              <a:cxn ang="0">
                                <a:pos x="T5" y="T7"/>
                              </a:cxn>
                              <a:cxn ang="0">
                                <a:pos x="T9" y="T11"/>
                              </a:cxn>
                              <a:cxn ang="0">
                                <a:pos x="T13" y="T15"/>
                              </a:cxn>
                              <a:cxn ang="0">
                                <a:pos x="T17" y="T19"/>
                              </a:cxn>
                            </a:cxnLst>
                            <a:rect l="0" t="0" r="r" b="b"/>
                            <a:pathLst>
                              <a:path w="3773" h="1008">
                                <a:moveTo>
                                  <a:pt x="2831" y="922"/>
                                </a:moveTo>
                                <a:lnTo>
                                  <a:pt x="2587" y="922"/>
                                </a:lnTo>
                                <a:lnTo>
                                  <a:pt x="2621" y="1008"/>
                                </a:lnTo>
                                <a:lnTo>
                                  <a:pt x="2866" y="1008"/>
                                </a:lnTo>
                                <a:lnTo>
                                  <a:pt x="2831"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41"/>
                        <wps:cNvSpPr>
                          <a:spLocks/>
                        </wps:cNvSpPr>
                        <wps:spPr bwMode="auto">
                          <a:xfrm>
                            <a:off x="4066" y="5303"/>
                            <a:ext cx="3773" cy="1008"/>
                          </a:xfrm>
                          <a:custGeom>
                            <a:avLst/>
                            <a:gdLst>
                              <a:gd name="T0" fmla="+- 0 6759 4066"/>
                              <a:gd name="T1" fmla="*/ T0 w 3773"/>
                              <a:gd name="T2" fmla="+- 0 5879 5303"/>
                              <a:gd name="T3" fmla="*/ 5879 h 1008"/>
                              <a:gd name="T4" fmla="+- 0 6025 4066"/>
                              <a:gd name="T5" fmla="*/ T4 w 3773"/>
                              <a:gd name="T6" fmla="+- 0 5879 5303"/>
                              <a:gd name="T7" fmla="*/ 5879 h 1008"/>
                              <a:gd name="T8" fmla="+- 0 5990 4066"/>
                              <a:gd name="T9" fmla="*/ T8 w 3773"/>
                              <a:gd name="T10" fmla="+- 0 5965 5303"/>
                              <a:gd name="T11" fmla="*/ 5965 h 1008"/>
                              <a:gd name="T12" fmla="+- 0 6794 4066"/>
                              <a:gd name="T13" fmla="*/ T12 w 3773"/>
                              <a:gd name="T14" fmla="+- 0 5965 5303"/>
                              <a:gd name="T15" fmla="*/ 5965 h 1008"/>
                              <a:gd name="T16" fmla="+- 0 6759 4066"/>
                              <a:gd name="T17" fmla="*/ T16 w 3773"/>
                              <a:gd name="T18" fmla="+- 0 5879 5303"/>
                              <a:gd name="T19" fmla="*/ 5879 h 1008"/>
                            </a:gdLst>
                            <a:ahLst/>
                            <a:cxnLst>
                              <a:cxn ang="0">
                                <a:pos x="T1" y="T3"/>
                              </a:cxn>
                              <a:cxn ang="0">
                                <a:pos x="T5" y="T7"/>
                              </a:cxn>
                              <a:cxn ang="0">
                                <a:pos x="T9" y="T11"/>
                              </a:cxn>
                              <a:cxn ang="0">
                                <a:pos x="T13" y="T15"/>
                              </a:cxn>
                              <a:cxn ang="0">
                                <a:pos x="T17" y="T19"/>
                              </a:cxn>
                            </a:cxnLst>
                            <a:rect l="0" t="0" r="r" b="b"/>
                            <a:pathLst>
                              <a:path w="3773" h="1008">
                                <a:moveTo>
                                  <a:pt x="2693" y="576"/>
                                </a:moveTo>
                                <a:lnTo>
                                  <a:pt x="1959" y="576"/>
                                </a:lnTo>
                                <a:lnTo>
                                  <a:pt x="1924" y="662"/>
                                </a:lnTo>
                                <a:lnTo>
                                  <a:pt x="2728" y="662"/>
                                </a:lnTo>
                                <a:lnTo>
                                  <a:pt x="2693"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40"/>
                        <wps:cNvSpPr>
                          <a:spLocks/>
                        </wps:cNvSpPr>
                        <wps:spPr bwMode="auto">
                          <a:xfrm>
                            <a:off x="4066" y="5303"/>
                            <a:ext cx="3773" cy="1008"/>
                          </a:xfrm>
                          <a:custGeom>
                            <a:avLst/>
                            <a:gdLst>
                              <a:gd name="T0" fmla="+- 0 6316 4066"/>
                              <a:gd name="T1" fmla="*/ T0 w 3773"/>
                              <a:gd name="T2" fmla="+- 0 5764 5303"/>
                              <a:gd name="T3" fmla="*/ 5764 h 1008"/>
                              <a:gd name="T4" fmla="+- 0 6071 4066"/>
                              <a:gd name="T5" fmla="*/ T4 w 3773"/>
                              <a:gd name="T6" fmla="+- 0 5764 5303"/>
                              <a:gd name="T7" fmla="*/ 5764 h 1008"/>
                              <a:gd name="T8" fmla="+- 0 6036 4066"/>
                              <a:gd name="T9" fmla="*/ T8 w 3773"/>
                              <a:gd name="T10" fmla="+- 0 5850 5303"/>
                              <a:gd name="T11" fmla="*/ 5850 h 1008"/>
                              <a:gd name="T12" fmla="+- 0 6281 4066"/>
                              <a:gd name="T13" fmla="*/ T12 w 3773"/>
                              <a:gd name="T14" fmla="+- 0 5850 5303"/>
                              <a:gd name="T15" fmla="*/ 5850 h 1008"/>
                              <a:gd name="T16" fmla="+- 0 6316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2250" y="461"/>
                                </a:moveTo>
                                <a:lnTo>
                                  <a:pt x="2005" y="461"/>
                                </a:lnTo>
                                <a:lnTo>
                                  <a:pt x="1970" y="547"/>
                                </a:lnTo>
                                <a:lnTo>
                                  <a:pt x="2215" y="547"/>
                                </a:lnTo>
                                <a:lnTo>
                                  <a:pt x="2250"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39"/>
                        <wps:cNvSpPr>
                          <a:spLocks/>
                        </wps:cNvSpPr>
                        <wps:spPr bwMode="auto">
                          <a:xfrm>
                            <a:off x="4066" y="5303"/>
                            <a:ext cx="3773" cy="1008"/>
                          </a:xfrm>
                          <a:custGeom>
                            <a:avLst/>
                            <a:gdLst>
                              <a:gd name="T0" fmla="+- 0 6805 4066"/>
                              <a:gd name="T1" fmla="*/ T0 w 3773"/>
                              <a:gd name="T2" fmla="+- 0 5994 5303"/>
                              <a:gd name="T3" fmla="*/ 5994 h 1008"/>
                              <a:gd name="T4" fmla="+- 0 5979 4066"/>
                              <a:gd name="T5" fmla="*/ T4 w 3773"/>
                              <a:gd name="T6" fmla="+- 0 5994 5303"/>
                              <a:gd name="T7" fmla="*/ 5994 h 1008"/>
                              <a:gd name="T8" fmla="+- 0 5944 4066"/>
                              <a:gd name="T9" fmla="*/ T8 w 3773"/>
                              <a:gd name="T10" fmla="+- 0 6081 5303"/>
                              <a:gd name="T11" fmla="*/ 6081 h 1008"/>
                              <a:gd name="T12" fmla="+- 0 6840 4066"/>
                              <a:gd name="T13" fmla="*/ T12 w 3773"/>
                              <a:gd name="T14" fmla="+- 0 6081 5303"/>
                              <a:gd name="T15" fmla="*/ 6081 h 1008"/>
                              <a:gd name="T16" fmla="+- 0 6805 4066"/>
                              <a:gd name="T17" fmla="*/ T16 w 3773"/>
                              <a:gd name="T18" fmla="+- 0 5994 5303"/>
                              <a:gd name="T19" fmla="*/ 5994 h 1008"/>
                            </a:gdLst>
                            <a:ahLst/>
                            <a:cxnLst>
                              <a:cxn ang="0">
                                <a:pos x="T1" y="T3"/>
                              </a:cxn>
                              <a:cxn ang="0">
                                <a:pos x="T5" y="T7"/>
                              </a:cxn>
                              <a:cxn ang="0">
                                <a:pos x="T9" y="T11"/>
                              </a:cxn>
                              <a:cxn ang="0">
                                <a:pos x="T13" y="T15"/>
                              </a:cxn>
                              <a:cxn ang="0">
                                <a:pos x="T17" y="T19"/>
                              </a:cxn>
                            </a:cxnLst>
                            <a:rect l="0" t="0" r="r" b="b"/>
                            <a:pathLst>
                              <a:path w="3773" h="1008">
                                <a:moveTo>
                                  <a:pt x="2739" y="691"/>
                                </a:moveTo>
                                <a:lnTo>
                                  <a:pt x="1913" y="691"/>
                                </a:lnTo>
                                <a:lnTo>
                                  <a:pt x="1878" y="778"/>
                                </a:lnTo>
                                <a:lnTo>
                                  <a:pt x="2774" y="778"/>
                                </a:lnTo>
                                <a:lnTo>
                                  <a:pt x="2739" y="69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38"/>
                        <wps:cNvSpPr>
                          <a:spLocks/>
                        </wps:cNvSpPr>
                        <wps:spPr bwMode="auto">
                          <a:xfrm>
                            <a:off x="4066" y="5303"/>
                            <a:ext cx="3773" cy="1008"/>
                          </a:xfrm>
                          <a:custGeom>
                            <a:avLst/>
                            <a:gdLst>
                              <a:gd name="T0" fmla="+- 0 6177 4066"/>
                              <a:gd name="T1" fmla="*/ T0 w 3773"/>
                              <a:gd name="T2" fmla="+- 0 6109 5303"/>
                              <a:gd name="T3" fmla="*/ 6109 h 1008"/>
                              <a:gd name="T4" fmla="+- 0 5933 4066"/>
                              <a:gd name="T5" fmla="*/ T4 w 3773"/>
                              <a:gd name="T6" fmla="+- 0 6109 5303"/>
                              <a:gd name="T7" fmla="*/ 6109 h 1008"/>
                              <a:gd name="T8" fmla="+- 0 5898 4066"/>
                              <a:gd name="T9" fmla="*/ T8 w 3773"/>
                              <a:gd name="T10" fmla="+- 0 6196 5303"/>
                              <a:gd name="T11" fmla="*/ 6196 h 1008"/>
                              <a:gd name="T12" fmla="+- 0 6143 4066"/>
                              <a:gd name="T13" fmla="*/ T12 w 3773"/>
                              <a:gd name="T14" fmla="+- 0 6196 5303"/>
                              <a:gd name="T15" fmla="*/ 6196 h 1008"/>
                              <a:gd name="T16" fmla="+- 0 6177 4066"/>
                              <a:gd name="T17" fmla="*/ T16 w 3773"/>
                              <a:gd name="T18" fmla="+- 0 6109 5303"/>
                              <a:gd name="T19" fmla="*/ 6109 h 1008"/>
                            </a:gdLst>
                            <a:ahLst/>
                            <a:cxnLst>
                              <a:cxn ang="0">
                                <a:pos x="T1" y="T3"/>
                              </a:cxn>
                              <a:cxn ang="0">
                                <a:pos x="T5" y="T7"/>
                              </a:cxn>
                              <a:cxn ang="0">
                                <a:pos x="T9" y="T11"/>
                              </a:cxn>
                              <a:cxn ang="0">
                                <a:pos x="T13" y="T15"/>
                              </a:cxn>
                              <a:cxn ang="0">
                                <a:pos x="T17" y="T19"/>
                              </a:cxn>
                            </a:cxnLst>
                            <a:rect l="0" t="0" r="r" b="b"/>
                            <a:pathLst>
                              <a:path w="3773" h="1008">
                                <a:moveTo>
                                  <a:pt x="2111" y="806"/>
                                </a:moveTo>
                                <a:lnTo>
                                  <a:pt x="1867" y="806"/>
                                </a:lnTo>
                                <a:lnTo>
                                  <a:pt x="1832" y="893"/>
                                </a:lnTo>
                                <a:lnTo>
                                  <a:pt x="2077" y="893"/>
                                </a:lnTo>
                                <a:lnTo>
                                  <a:pt x="2111"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7"/>
                        <wps:cNvSpPr>
                          <a:spLocks/>
                        </wps:cNvSpPr>
                        <wps:spPr bwMode="auto">
                          <a:xfrm>
                            <a:off x="4066" y="5303"/>
                            <a:ext cx="3773" cy="1008"/>
                          </a:xfrm>
                          <a:custGeom>
                            <a:avLst/>
                            <a:gdLst>
                              <a:gd name="T0" fmla="+- 0 6131 4066"/>
                              <a:gd name="T1" fmla="*/ T0 w 3773"/>
                              <a:gd name="T2" fmla="+- 0 6225 5303"/>
                              <a:gd name="T3" fmla="*/ 6225 h 1008"/>
                              <a:gd name="T4" fmla="+- 0 5887 4066"/>
                              <a:gd name="T5" fmla="*/ T4 w 3773"/>
                              <a:gd name="T6" fmla="+- 0 6225 5303"/>
                              <a:gd name="T7" fmla="*/ 6225 h 1008"/>
                              <a:gd name="T8" fmla="+- 0 5852 4066"/>
                              <a:gd name="T9" fmla="*/ T8 w 3773"/>
                              <a:gd name="T10" fmla="+- 0 6311 5303"/>
                              <a:gd name="T11" fmla="*/ 6311 h 1008"/>
                              <a:gd name="T12" fmla="+- 0 6097 4066"/>
                              <a:gd name="T13" fmla="*/ T12 w 3773"/>
                              <a:gd name="T14" fmla="+- 0 6311 5303"/>
                              <a:gd name="T15" fmla="*/ 6311 h 1008"/>
                              <a:gd name="T16" fmla="+- 0 6131 4066"/>
                              <a:gd name="T17" fmla="*/ T16 w 3773"/>
                              <a:gd name="T18" fmla="+- 0 6225 5303"/>
                              <a:gd name="T19" fmla="*/ 6225 h 1008"/>
                            </a:gdLst>
                            <a:ahLst/>
                            <a:cxnLst>
                              <a:cxn ang="0">
                                <a:pos x="T1" y="T3"/>
                              </a:cxn>
                              <a:cxn ang="0">
                                <a:pos x="T5" y="T7"/>
                              </a:cxn>
                              <a:cxn ang="0">
                                <a:pos x="T9" y="T11"/>
                              </a:cxn>
                              <a:cxn ang="0">
                                <a:pos x="T13" y="T15"/>
                              </a:cxn>
                              <a:cxn ang="0">
                                <a:pos x="T17" y="T19"/>
                              </a:cxn>
                            </a:cxnLst>
                            <a:rect l="0" t="0" r="r" b="b"/>
                            <a:pathLst>
                              <a:path w="3773" h="1008">
                                <a:moveTo>
                                  <a:pt x="2065" y="922"/>
                                </a:moveTo>
                                <a:lnTo>
                                  <a:pt x="1821" y="922"/>
                                </a:lnTo>
                                <a:lnTo>
                                  <a:pt x="1786" y="1008"/>
                                </a:lnTo>
                                <a:lnTo>
                                  <a:pt x="2031" y="1008"/>
                                </a:lnTo>
                                <a:lnTo>
                                  <a:pt x="2065"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6"/>
                        <wps:cNvSpPr>
                          <a:spLocks/>
                        </wps:cNvSpPr>
                        <wps:spPr bwMode="auto">
                          <a:xfrm>
                            <a:off x="4066" y="5303"/>
                            <a:ext cx="3773" cy="1008"/>
                          </a:xfrm>
                          <a:custGeom>
                            <a:avLst/>
                            <a:gdLst>
                              <a:gd name="T0" fmla="+- 0 7839 4066"/>
                              <a:gd name="T1" fmla="*/ T0 w 3773"/>
                              <a:gd name="T2" fmla="+- 0 5303 5303"/>
                              <a:gd name="T3" fmla="*/ 5303 h 1008"/>
                              <a:gd name="T4" fmla="+- 0 7623 4066"/>
                              <a:gd name="T5" fmla="*/ T4 w 3773"/>
                              <a:gd name="T6" fmla="+- 0 5303 5303"/>
                              <a:gd name="T7" fmla="*/ 5303 h 1008"/>
                              <a:gd name="T8" fmla="+- 0 7623 4066"/>
                              <a:gd name="T9" fmla="*/ T8 w 3773"/>
                              <a:gd name="T10" fmla="+- 0 5389 5303"/>
                              <a:gd name="T11" fmla="*/ 5389 h 1008"/>
                              <a:gd name="T12" fmla="+- 0 7839 4066"/>
                              <a:gd name="T13" fmla="*/ T12 w 3773"/>
                              <a:gd name="T14" fmla="+- 0 5389 5303"/>
                              <a:gd name="T15" fmla="*/ 5389 h 1008"/>
                              <a:gd name="T16" fmla="+- 0 7839 4066"/>
                              <a:gd name="T17" fmla="*/ T16 w 3773"/>
                              <a:gd name="T18" fmla="+- 0 5303 5303"/>
                              <a:gd name="T19" fmla="*/ 5303 h 1008"/>
                            </a:gdLst>
                            <a:ahLst/>
                            <a:cxnLst>
                              <a:cxn ang="0">
                                <a:pos x="T1" y="T3"/>
                              </a:cxn>
                              <a:cxn ang="0">
                                <a:pos x="T5" y="T7"/>
                              </a:cxn>
                              <a:cxn ang="0">
                                <a:pos x="T9" y="T11"/>
                              </a:cxn>
                              <a:cxn ang="0">
                                <a:pos x="T13" y="T15"/>
                              </a:cxn>
                              <a:cxn ang="0">
                                <a:pos x="T17" y="T19"/>
                              </a:cxn>
                            </a:cxnLst>
                            <a:rect l="0" t="0" r="r" b="b"/>
                            <a:pathLst>
                              <a:path w="3773" h="1008">
                                <a:moveTo>
                                  <a:pt x="3773" y="0"/>
                                </a:moveTo>
                                <a:lnTo>
                                  <a:pt x="3557" y="0"/>
                                </a:lnTo>
                                <a:lnTo>
                                  <a:pt x="3557" y="86"/>
                                </a:lnTo>
                                <a:lnTo>
                                  <a:pt x="3773" y="86"/>
                                </a:lnTo>
                                <a:lnTo>
                                  <a:pt x="3773" y="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35"/>
                        <wps:cNvSpPr>
                          <a:spLocks/>
                        </wps:cNvSpPr>
                        <wps:spPr bwMode="auto">
                          <a:xfrm>
                            <a:off x="4066" y="5303"/>
                            <a:ext cx="3773" cy="1008"/>
                          </a:xfrm>
                          <a:custGeom>
                            <a:avLst/>
                            <a:gdLst>
                              <a:gd name="T0" fmla="+- 0 7839 4066"/>
                              <a:gd name="T1" fmla="*/ T0 w 3773"/>
                              <a:gd name="T2" fmla="+- 0 5418 5303"/>
                              <a:gd name="T3" fmla="*/ 5418 h 1008"/>
                              <a:gd name="T4" fmla="+- 0 7623 4066"/>
                              <a:gd name="T5" fmla="*/ T4 w 3773"/>
                              <a:gd name="T6" fmla="+- 0 5418 5303"/>
                              <a:gd name="T7" fmla="*/ 5418 h 1008"/>
                              <a:gd name="T8" fmla="+- 0 7623 4066"/>
                              <a:gd name="T9" fmla="*/ T8 w 3773"/>
                              <a:gd name="T10" fmla="+- 0 5505 5303"/>
                              <a:gd name="T11" fmla="*/ 5505 h 1008"/>
                              <a:gd name="T12" fmla="+- 0 7839 4066"/>
                              <a:gd name="T13" fmla="*/ T12 w 3773"/>
                              <a:gd name="T14" fmla="+- 0 5505 5303"/>
                              <a:gd name="T15" fmla="*/ 5505 h 1008"/>
                              <a:gd name="T16" fmla="+- 0 7839 4066"/>
                              <a:gd name="T17" fmla="*/ T16 w 3773"/>
                              <a:gd name="T18" fmla="+- 0 5418 5303"/>
                              <a:gd name="T19" fmla="*/ 5418 h 1008"/>
                            </a:gdLst>
                            <a:ahLst/>
                            <a:cxnLst>
                              <a:cxn ang="0">
                                <a:pos x="T1" y="T3"/>
                              </a:cxn>
                              <a:cxn ang="0">
                                <a:pos x="T5" y="T7"/>
                              </a:cxn>
                              <a:cxn ang="0">
                                <a:pos x="T9" y="T11"/>
                              </a:cxn>
                              <a:cxn ang="0">
                                <a:pos x="T13" y="T15"/>
                              </a:cxn>
                              <a:cxn ang="0">
                                <a:pos x="T17" y="T19"/>
                              </a:cxn>
                            </a:cxnLst>
                            <a:rect l="0" t="0" r="r" b="b"/>
                            <a:pathLst>
                              <a:path w="3773" h="1008">
                                <a:moveTo>
                                  <a:pt x="3773" y="115"/>
                                </a:moveTo>
                                <a:lnTo>
                                  <a:pt x="3557" y="115"/>
                                </a:lnTo>
                                <a:lnTo>
                                  <a:pt x="3557" y="202"/>
                                </a:lnTo>
                                <a:lnTo>
                                  <a:pt x="3773" y="202"/>
                                </a:lnTo>
                                <a:lnTo>
                                  <a:pt x="3773" y="115"/>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4"/>
                        <wps:cNvSpPr>
                          <a:spLocks/>
                        </wps:cNvSpPr>
                        <wps:spPr bwMode="auto">
                          <a:xfrm>
                            <a:off x="4066" y="5303"/>
                            <a:ext cx="3773" cy="1008"/>
                          </a:xfrm>
                          <a:custGeom>
                            <a:avLst/>
                            <a:gdLst>
                              <a:gd name="T0" fmla="+- 0 7839 4066"/>
                              <a:gd name="T1" fmla="*/ T0 w 3773"/>
                              <a:gd name="T2" fmla="+- 0 5533 5303"/>
                              <a:gd name="T3" fmla="*/ 5533 h 1008"/>
                              <a:gd name="T4" fmla="+- 0 7623 4066"/>
                              <a:gd name="T5" fmla="*/ T4 w 3773"/>
                              <a:gd name="T6" fmla="+- 0 5533 5303"/>
                              <a:gd name="T7" fmla="*/ 5533 h 1008"/>
                              <a:gd name="T8" fmla="+- 0 7623 4066"/>
                              <a:gd name="T9" fmla="*/ T8 w 3773"/>
                              <a:gd name="T10" fmla="+- 0 5620 5303"/>
                              <a:gd name="T11" fmla="*/ 5620 h 1008"/>
                              <a:gd name="T12" fmla="+- 0 7839 4066"/>
                              <a:gd name="T13" fmla="*/ T12 w 3773"/>
                              <a:gd name="T14" fmla="+- 0 5620 5303"/>
                              <a:gd name="T15" fmla="*/ 5620 h 1008"/>
                              <a:gd name="T16" fmla="+- 0 7839 4066"/>
                              <a:gd name="T17" fmla="*/ T16 w 3773"/>
                              <a:gd name="T18" fmla="+- 0 5533 5303"/>
                              <a:gd name="T19" fmla="*/ 5533 h 1008"/>
                            </a:gdLst>
                            <a:ahLst/>
                            <a:cxnLst>
                              <a:cxn ang="0">
                                <a:pos x="T1" y="T3"/>
                              </a:cxn>
                              <a:cxn ang="0">
                                <a:pos x="T5" y="T7"/>
                              </a:cxn>
                              <a:cxn ang="0">
                                <a:pos x="T9" y="T11"/>
                              </a:cxn>
                              <a:cxn ang="0">
                                <a:pos x="T13" y="T15"/>
                              </a:cxn>
                              <a:cxn ang="0">
                                <a:pos x="T17" y="T19"/>
                              </a:cxn>
                            </a:cxnLst>
                            <a:rect l="0" t="0" r="r" b="b"/>
                            <a:pathLst>
                              <a:path w="3773" h="1008">
                                <a:moveTo>
                                  <a:pt x="3773" y="230"/>
                                </a:moveTo>
                                <a:lnTo>
                                  <a:pt x="3557" y="230"/>
                                </a:lnTo>
                                <a:lnTo>
                                  <a:pt x="3557" y="317"/>
                                </a:lnTo>
                                <a:lnTo>
                                  <a:pt x="3773" y="317"/>
                                </a:lnTo>
                                <a:lnTo>
                                  <a:pt x="3773"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33"/>
                        <wps:cNvSpPr>
                          <a:spLocks/>
                        </wps:cNvSpPr>
                        <wps:spPr bwMode="auto">
                          <a:xfrm>
                            <a:off x="4066" y="5303"/>
                            <a:ext cx="3773" cy="1008"/>
                          </a:xfrm>
                          <a:custGeom>
                            <a:avLst/>
                            <a:gdLst>
                              <a:gd name="T0" fmla="+- 0 7839 4066"/>
                              <a:gd name="T1" fmla="*/ T0 w 3773"/>
                              <a:gd name="T2" fmla="+- 0 5649 5303"/>
                              <a:gd name="T3" fmla="*/ 5649 h 1008"/>
                              <a:gd name="T4" fmla="+- 0 7623 4066"/>
                              <a:gd name="T5" fmla="*/ T4 w 3773"/>
                              <a:gd name="T6" fmla="+- 0 5649 5303"/>
                              <a:gd name="T7" fmla="*/ 5649 h 1008"/>
                              <a:gd name="T8" fmla="+- 0 7623 4066"/>
                              <a:gd name="T9" fmla="*/ T8 w 3773"/>
                              <a:gd name="T10" fmla="+- 0 5735 5303"/>
                              <a:gd name="T11" fmla="*/ 5735 h 1008"/>
                              <a:gd name="T12" fmla="+- 0 7839 4066"/>
                              <a:gd name="T13" fmla="*/ T12 w 3773"/>
                              <a:gd name="T14" fmla="+- 0 5735 5303"/>
                              <a:gd name="T15" fmla="*/ 5735 h 1008"/>
                              <a:gd name="T16" fmla="+- 0 7839 4066"/>
                              <a:gd name="T17" fmla="*/ T16 w 3773"/>
                              <a:gd name="T18" fmla="+- 0 5649 5303"/>
                              <a:gd name="T19" fmla="*/ 5649 h 1008"/>
                            </a:gdLst>
                            <a:ahLst/>
                            <a:cxnLst>
                              <a:cxn ang="0">
                                <a:pos x="T1" y="T3"/>
                              </a:cxn>
                              <a:cxn ang="0">
                                <a:pos x="T5" y="T7"/>
                              </a:cxn>
                              <a:cxn ang="0">
                                <a:pos x="T9" y="T11"/>
                              </a:cxn>
                              <a:cxn ang="0">
                                <a:pos x="T13" y="T15"/>
                              </a:cxn>
                              <a:cxn ang="0">
                                <a:pos x="T17" y="T19"/>
                              </a:cxn>
                            </a:cxnLst>
                            <a:rect l="0" t="0" r="r" b="b"/>
                            <a:pathLst>
                              <a:path w="3773" h="1008">
                                <a:moveTo>
                                  <a:pt x="3773" y="346"/>
                                </a:moveTo>
                                <a:lnTo>
                                  <a:pt x="3557" y="346"/>
                                </a:lnTo>
                                <a:lnTo>
                                  <a:pt x="3557" y="432"/>
                                </a:lnTo>
                                <a:lnTo>
                                  <a:pt x="3773" y="432"/>
                                </a:lnTo>
                                <a:lnTo>
                                  <a:pt x="3773"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
                        <wps:cNvSpPr>
                          <a:spLocks/>
                        </wps:cNvSpPr>
                        <wps:spPr bwMode="auto">
                          <a:xfrm>
                            <a:off x="4066" y="5303"/>
                            <a:ext cx="3773" cy="1008"/>
                          </a:xfrm>
                          <a:custGeom>
                            <a:avLst/>
                            <a:gdLst>
                              <a:gd name="T0" fmla="+- 0 7839 4066"/>
                              <a:gd name="T1" fmla="*/ T0 w 3773"/>
                              <a:gd name="T2" fmla="+- 0 5764 5303"/>
                              <a:gd name="T3" fmla="*/ 5764 h 1008"/>
                              <a:gd name="T4" fmla="+- 0 7623 4066"/>
                              <a:gd name="T5" fmla="*/ T4 w 3773"/>
                              <a:gd name="T6" fmla="+- 0 5764 5303"/>
                              <a:gd name="T7" fmla="*/ 5764 h 1008"/>
                              <a:gd name="T8" fmla="+- 0 7623 4066"/>
                              <a:gd name="T9" fmla="*/ T8 w 3773"/>
                              <a:gd name="T10" fmla="+- 0 5850 5303"/>
                              <a:gd name="T11" fmla="*/ 5850 h 1008"/>
                              <a:gd name="T12" fmla="+- 0 7839 4066"/>
                              <a:gd name="T13" fmla="*/ T12 w 3773"/>
                              <a:gd name="T14" fmla="+- 0 5850 5303"/>
                              <a:gd name="T15" fmla="*/ 5850 h 1008"/>
                              <a:gd name="T16" fmla="+- 0 7839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3773" y="461"/>
                                </a:moveTo>
                                <a:lnTo>
                                  <a:pt x="3557" y="461"/>
                                </a:lnTo>
                                <a:lnTo>
                                  <a:pt x="3557" y="547"/>
                                </a:lnTo>
                                <a:lnTo>
                                  <a:pt x="3773" y="547"/>
                                </a:lnTo>
                                <a:lnTo>
                                  <a:pt x="3773"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31"/>
                        <wps:cNvSpPr>
                          <a:spLocks/>
                        </wps:cNvSpPr>
                        <wps:spPr bwMode="auto">
                          <a:xfrm>
                            <a:off x="4066" y="5303"/>
                            <a:ext cx="3773" cy="1008"/>
                          </a:xfrm>
                          <a:custGeom>
                            <a:avLst/>
                            <a:gdLst>
                              <a:gd name="T0" fmla="+- 0 7191 4066"/>
                              <a:gd name="T1" fmla="*/ T0 w 3773"/>
                              <a:gd name="T2" fmla="+- 0 5303 5303"/>
                              <a:gd name="T3" fmla="*/ 5303 h 1008"/>
                              <a:gd name="T4" fmla="+- 0 6975 4066"/>
                              <a:gd name="T5" fmla="*/ T4 w 3773"/>
                              <a:gd name="T6" fmla="+- 0 5303 5303"/>
                              <a:gd name="T7" fmla="*/ 5303 h 1008"/>
                              <a:gd name="T8" fmla="+- 0 6975 4066"/>
                              <a:gd name="T9" fmla="*/ T8 w 3773"/>
                              <a:gd name="T10" fmla="+- 0 5389 5303"/>
                              <a:gd name="T11" fmla="*/ 5389 h 1008"/>
                              <a:gd name="T12" fmla="+- 0 7253 4066"/>
                              <a:gd name="T13" fmla="*/ T12 w 3773"/>
                              <a:gd name="T14" fmla="+- 0 5389 5303"/>
                              <a:gd name="T15" fmla="*/ 5389 h 1008"/>
                              <a:gd name="T16" fmla="+- 0 7191 4066"/>
                              <a:gd name="T17" fmla="*/ T16 w 3773"/>
                              <a:gd name="T18" fmla="+- 0 5303 5303"/>
                              <a:gd name="T19" fmla="*/ 5303 h 1008"/>
                            </a:gdLst>
                            <a:ahLst/>
                            <a:cxnLst>
                              <a:cxn ang="0">
                                <a:pos x="T1" y="T3"/>
                              </a:cxn>
                              <a:cxn ang="0">
                                <a:pos x="T5" y="T7"/>
                              </a:cxn>
                              <a:cxn ang="0">
                                <a:pos x="T9" y="T11"/>
                              </a:cxn>
                              <a:cxn ang="0">
                                <a:pos x="T13" y="T15"/>
                              </a:cxn>
                              <a:cxn ang="0">
                                <a:pos x="T17" y="T19"/>
                              </a:cxn>
                            </a:cxnLst>
                            <a:rect l="0" t="0" r="r" b="b"/>
                            <a:pathLst>
                              <a:path w="3773" h="1008">
                                <a:moveTo>
                                  <a:pt x="3125" y="0"/>
                                </a:moveTo>
                                <a:lnTo>
                                  <a:pt x="2909" y="0"/>
                                </a:lnTo>
                                <a:lnTo>
                                  <a:pt x="2909" y="86"/>
                                </a:lnTo>
                                <a:lnTo>
                                  <a:pt x="3187" y="86"/>
                                </a:lnTo>
                                <a:lnTo>
                                  <a:pt x="3125" y="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0"/>
                        <wps:cNvSpPr>
                          <a:spLocks/>
                        </wps:cNvSpPr>
                        <wps:spPr bwMode="auto">
                          <a:xfrm>
                            <a:off x="4066" y="5303"/>
                            <a:ext cx="3773" cy="1008"/>
                          </a:xfrm>
                          <a:custGeom>
                            <a:avLst/>
                            <a:gdLst>
                              <a:gd name="T0" fmla="+- 0 7273 4066"/>
                              <a:gd name="T1" fmla="*/ T0 w 3773"/>
                              <a:gd name="T2" fmla="+- 0 5418 5303"/>
                              <a:gd name="T3" fmla="*/ 5418 h 1008"/>
                              <a:gd name="T4" fmla="+- 0 6975 4066"/>
                              <a:gd name="T5" fmla="*/ T4 w 3773"/>
                              <a:gd name="T6" fmla="+- 0 5418 5303"/>
                              <a:gd name="T7" fmla="*/ 5418 h 1008"/>
                              <a:gd name="T8" fmla="+- 0 6975 4066"/>
                              <a:gd name="T9" fmla="*/ T8 w 3773"/>
                              <a:gd name="T10" fmla="+- 0 5505 5303"/>
                              <a:gd name="T11" fmla="*/ 5505 h 1008"/>
                              <a:gd name="T12" fmla="+- 0 7335 4066"/>
                              <a:gd name="T13" fmla="*/ T12 w 3773"/>
                              <a:gd name="T14" fmla="+- 0 5505 5303"/>
                              <a:gd name="T15" fmla="*/ 5505 h 1008"/>
                              <a:gd name="T16" fmla="+- 0 7273 4066"/>
                              <a:gd name="T17" fmla="*/ T16 w 3773"/>
                              <a:gd name="T18" fmla="+- 0 5418 5303"/>
                              <a:gd name="T19" fmla="*/ 5418 h 1008"/>
                            </a:gdLst>
                            <a:ahLst/>
                            <a:cxnLst>
                              <a:cxn ang="0">
                                <a:pos x="T1" y="T3"/>
                              </a:cxn>
                              <a:cxn ang="0">
                                <a:pos x="T5" y="T7"/>
                              </a:cxn>
                              <a:cxn ang="0">
                                <a:pos x="T9" y="T11"/>
                              </a:cxn>
                              <a:cxn ang="0">
                                <a:pos x="T13" y="T15"/>
                              </a:cxn>
                              <a:cxn ang="0">
                                <a:pos x="T17" y="T19"/>
                              </a:cxn>
                            </a:cxnLst>
                            <a:rect l="0" t="0" r="r" b="b"/>
                            <a:pathLst>
                              <a:path w="3773" h="1008">
                                <a:moveTo>
                                  <a:pt x="3207" y="115"/>
                                </a:moveTo>
                                <a:lnTo>
                                  <a:pt x="2909" y="115"/>
                                </a:lnTo>
                                <a:lnTo>
                                  <a:pt x="2909" y="202"/>
                                </a:lnTo>
                                <a:lnTo>
                                  <a:pt x="3269" y="202"/>
                                </a:lnTo>
                                <a:lnTo>
                                  <a:pt x="3207" y="115"/>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29"/>
                        <wps:cNvSpPr>
                          <a:spLocks/>
                        </wps:cNvSpPr>
                        <wps:spPr bwMode="auto">
                          <a:xfrm>
                            <a:off x="4066" y="5303"/>
                            <a:ext cx="3773" cy="1008"/>
                          </a:xfrm>
                          <a:custGeom>
                            <a:avLst/>
                            <a:gdLst>
                              <a:gd name="T0" fmla="+- 0 7603 4066"/>
                              <a:gd name="T1" fmla="*/ T0 w 3773"/>
                              <a:gd name="T2" fmla="+- 0 5879 5303"/>
                              <a:gd name="T3" fmla="*/ 5879 h 1008"/>
                              <a:gd name="T4" fmla="+- 0 7315 4066"/>
                              <a:gd name="T5" fmla="*/ T4 w 3773"/>
                              <a:gd name="T6" fmla="+- 0 5879 5303"/>
                              <a:gd name="T7" fmla="*/ 5879 h 1008"/>
                              <a:gd name="T8" fmla="+- 0 7377 4066"/>
                              <a:gd name="T9" fmla="*/ T8 w 3773"/>
                              <a:gd name="T10" fmla="+- 0 5965 5303"/>
                              <a:gd name="T11" fmla="*/ 5965 h 1008"/>
                              <a:gd name="T12" fmla="+- 0 7839 4066"/>
                              <a:gd name="T13" fmla="*/ T12 w 3773"/>
                              <a:gd name="T14" fmla="+- 0 5965 5303"/>
                              <a:gd name="T15" fmla="*/ 5965 h 1008"/>
                              <a:gd name="T16" fmla="+- 0 7839 4066"/>
                              <a:gd name="T17" fmla="*/ T16 w 3773"/>
                              <a:gd name="T18" fmla="+- 0 5908 5303"/>
                              <a:gd name="T19" fmla="*/ 5908 h 1008"/>
                              <a:gd name="T20" fmla="+- 0 7623 4066"/>
                              <a:gd name="T21" fmla="*/ T20 w 3773"/>
                              <a:gd name="T22" fmla="+- 0 5908 5303"/>
                              <a:gd name="T23" fmla="*/ 5908 h 1008"/>
                              <a:gd name="T24" fmla="+- 0 7603 4066"/>
                              <a:gd name="T25" fmla="*/ T24 w 3773"/>
                              <a:gd name="T26" fmla="+- 0 5879 5303"/>
                              <a:gd name="T27" fmla="*/ 5879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3537" y="576"/>
                                </a:moveTo>
                                <a:lnTo>
                                  <a:pt x="3249" y="576"/>
                                </a:lnTo>
                                <a:lnTo>
                                  <a:pt x="3311" y="662"/>
                                </a:lnTo>
                                <a:lnTo>
                                  <a:pt x="3773" y="662"/>
                                </a:lnTo>
                                <a:lnTo>
                                  <a:pt x="3773" y="605"/>
                                </a:lnTo>
                                <a:lnTo>
                                  <a:pt x="3557" y="605"/>
                                </a:lnTo>
                                <a:lnTo>
                                  <a:pt x="3537"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28"/>
                        <wps:cNvSpPr>
                          <a:spLocks/>
                        </wps:cNvSpPr>
                        <wps:spPr bwMode="auto">
                          <a:xfrm>
                            <a:off x="4066" y="5303"/>
                            <a:ext cx="3773" cy="1008"/>
                          </a:xfrm>
                          <a:custGeom>
                            <a:avLst/>
                            <a:gdLst>
                              <a:gd name="T0" fmla="+- 0 7839 4066"/>
                              <a:gd name="T1" fmla="*/ T0 w 3773"/>
                              <a:gd name="T2" fmla="+- 0 5879 5303"/>
                              <a:gd name="T3" fmla="*/ 5879 h 1008"/>
                              <a:gd name="T4" fmla="+- 0 7623 4066"/>
                              <a:gd name="T5" fmla="*/ T4 w 3773"/>
                              <a:gd name="T6" fmla="+- 0 5879 5303"/>
                              <a:gd name="T7" fmla="*/ 5879 h 1008"/>
                              <a:gd name="T8" fmla="+- 0 7623 4066"/>
                              <a:gd name="T9" fmla="*/ T8 w 3773"/>
                              <a:gd name="T10" fmla="+- 0 5908 5303"/>
                              <a:gd name="T11" fmla="*/ 5908 h 1008"/>
                              <a:gd name="T12" fmla="+- 0 7839 4066"/>
                              <a:gd name="T13" fmla="*/ T12 w 3773"/>
                              <a:gd name="T14" fmla="+- 0 5908 5303"/>
                              <a:gd name="T15" fmla="*/ 5908 h 1008"/>
                              <a:gd name="T16" fmla="+- 0 7839 4066"/>
                              <a:gd name="T17" fmla="*/ T16 w 3773"/>
                              <a:gd name="T18" fmla="+- 0 5879 5303"/>
                              <a:gd name="T19" fmla="*/ 5879 h 1008"/>
                            </a:gdLst>
                            <a:ahLst/>
                            <a:cxnLst>
                              <a:cxn ang="0">
                                <a:pos x="T1" y="T3"/>
                              </a:cxn>
                              <a:cxn ang="0">
                                <a:pos x="T5" y="T7"/>
                              </a:cxn>
                              <a:cxn ang="0">
                                <a:pos x="T9" y="T11"/>
                              </a:cxn>
                              <a:cxn ang="0">
                                <a:pos x="T13" y="T15"/>
                              </a:cxn>
                              <a:cxn ang="0">
                                <a:pos x="T17" y="T19"/>
                              </a:cxn>
                            </a:cxnLst>
                            <a:rect l="0" t="0" r="r" b="b"/>
                            <a:pathLst>
                              <a:path w="3773" h="1008">
                                <a:moveTo>
                                  <a:pt x="3773" y="576"/>
                                </a:moveTo>
                                <a:lnTo>
                                  <a:pt x="3557" y="576"/>
                                </a:lnTo>
                                <a:lnTo>
                                  <a:pt x="3557" y="605"/>
                                </a:lnTo>
                                <a:lnTo>
                                  <a:pt x="3773" y="605"/>
                                </a:lnTo>
                                <a:lnTo>
                                  <a:pt x="3773"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27"/>
                        <wps:cNvSpPr>
                          <a:spLocks/>
                        </wps:cNvSpPr>
                        <wps:spPr bwMode="auto">
                          <a:xfrm>
                            <a:off x="4066" y="5303"/>
                            <a:ext cx="3773" cy="1008"/>
                          </a:xfrm>
                          <a:custGeom>
                            <a:avLst/>
                            <a:gdLst>
                              <a:gd name="T0" fmla="+- 0 7355 4066"/>
                              <a:gd name="T1" fmla="*/ T0 w 3773"/>
                              <a:gd name="T2" fmla="+- 0 5533 5303"/>
                              <a:gd name="T3" fmla="*/ 5533 h 1008"/>
                              <a:gd name="T4" fmla="+- 0 6975 4066"/>
                              <a:gd name="T5" fmla="*/ T4 w 3773"/>
                              <a:gd name="T6" fmla="+- 0 5533 5303"/>
                              <a:gd name="T7" fmla="*/ 5533 h 1008"/>
                              <a:gd name="T8" fmla="+- 0 6975 4066"/>
                              <a:gd name="T9" fmla="*/ T8 w 3773"/>
                              <a:gd name="T10" fmla="+- 0 5620 5303"/>
                              <a:gd name="T11" fmla="*/ 5620 h 1008"/>
                              <a:gd name="T12" fmla="+- 0 7417 4066"/>
                              <a:gd name="T13" fmla="*/ T12 w 3773"/>
                              <a:gd name="T14" fmla="+- 0 5620 5303"/>
                              <a:gd name="T15" fmla="*/ 5620 h 1008"/>
                              <a:gd name="T16" fmla="+- 0 7355 4066"/>
                              <a:gd name="T17" fmla="*/ T16 w 3773"/>
                              <a:gd name="T18" fmla="+- 0 5533 5303"/>
                              <a:gd name="T19" fmla="*/ 5533 h 1008"/>
                            </a:gdLst>
                            <a:ahLst/>
                            <a:cxnLst>
                              <a:cxn ang="0">
                                <a:pos x="T1" y="T3"/>
                              </a:cxn>
                              <a:cxn ang="0">
                                <a:pos x="T5" y="T7"/>
                              </a:cxn>
                              <a:cxn ang="0">
                                <a:pos x="T9" y="T11"/>
                              </a:cxn>
                              <a:cxn ang="0">
                                <a:pos x="T13" y="T15"/>
                              </a:cxn>
                              <a:cxn ang="0">
                                <a:pos x="T17" y="T19"/>
                              </a:cxn>
                            </a:cxnLst>
                            <a:rect l="0" t="0" r="r" b="b"/>
                            <a:pathLst>
                              <a:path w="3773" h="1008">
                                <a:moveTo>
                                  <a:pt x="3289" y="230"/>
                                </a:moveTo>
                                <a:lnTo>
                                  <a:pt x="2909" y="230"/>
                                </a:lnTo>
                                <a:lnTo>
                                  <a:pt x="2909" y="317"/>
                                </a:lnTo>
                                <a:lnTo>
                                  <a:pt x="3351" y="317"/>
                                </a:lnTo>
                                <a:lnTo>
                                  <a:pt x="3289" y="230"/>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26"/>
                        <wps:cNvSpPr>
                          <a:spLocks/>
                        </wps:cNvSpPr>
                        <wps:spPr bwMode="auto">
                          <a:xfrm>
                            <a:off x="4066" y="5303"/>
                            <a:ext cx="3773" cy="1008"/>
                          </a:xfrm>
                          <a:custGeom>
                            <a:avLst/>
                            <a:gdLst>
                              <a:gd name="T0" fmla="+- 0 7521 4066"/>
                              <a:gd name="T1" fmla="*/ T0 w 3773"/>
                              <a:gd name="T2" fmla="+- 0 5764 5303"/>
                              <a:gd name="T3" fmla="*/ 5764 h 1008"/>
                              <a:gd name="T4" fmla="+- 0 7233 4066"/>
                              <a:gd name="T5" fmla="*/ T4 w 3773"/>
                              <a:gd name="T6" fmla="+- 0 5764 5303"/>
                              <a:gd name="T7" fmla="*/ 5764 h 1008"/>
                              <a:gd name="T8" fmla="+- 0 7293 4066"/>
                              <a:gd name="T9" fmla="*/ T8 w 3773"/>
                              <a:gd name="T10" fmla="+- 0 5850 5303"/>
                              <a:gd name="T11" fmla="*/ 5850 h 1008"/>
                              <a:gd name="T12" fmla="+- 0 7581 4066"/>
                              <a:gd name="T13" fmla="*/ T12 w 3773"/>
                              <a:gd name="T14" fmla="+- 0 5850 5303"/>
                              <a:gd name="T15" fmla="*/ 5850 h 1008"/>
                              <a:gd name="T16" fmla="+- 0 7521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3455" y="461"/>
                                </a:moveTo>
                                <a:lnTo>
                                  <a:pt x="3167" y="461"/>
                                </a:lnTo>
                                <a:lnTo>
                                  <a:pt x="3227" y="547"/>
                                </a:lnTo>
                                <a:lnTo>
                                  <a:pt x="3515" y="547"/>
                                </a:lnTo>
                                <a:lnTo>
                                  <a:pt x="3455"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125"/>
                        <wps:cNvSpPr>
                          <a:spLocks/>
                        </wps:cNvSpPr>
                        <wps:spPr bwMode="auto">
                          <a:xfrm>
                            <a:off x="4066" y="5303"/>
                            <a:ext cx="3773" cy="1008"/>
                          </a:xfrm>
                          <a:custGeom>
                            <a:avLst/>
                            <a:gdLst>
                              <a:gd name="T0" fmla="+- 0 7839 4066"/>
                              <a:gd name="T1" fmla="*/ T0 w 3773"/>
                              <a:gd name="T2" fmla="+- 0 5994 5303"/>
                              <a:gd name="T3" fmla="*/ 5994 h 1008"/>
                              <a:gd name="T4" fmla="+- 0 7397 4066"/>
                              <a:gd name="T5" fmla="*/ T4 w 3773"/>
                              <a:gd name="T6" fmla="+- 0 5994 5303"/>
                              <a:gd name="T7" fmla="*/ 5994 h 1008"/>
                              <a:gd name="T8" fmla="+- 0 7459 4066"/>
                              <a:gd name="T9" fmla="*/ T8 w 3773"/>
                              <a:gd name="T10" fmla="+- 0 6081 5303"/>
                              <a:gd name="T11" fmla="*/ 6081 h 1008"/>
                              <a:gd name="T12" fmla="+- 0 7839 4066"/>
                              <a:gd name="T13" fmla="*/ T12 w 3773"/>
                              <a:gd name="T14" fmla="+- 0 6081 5303"/>
                              <a:gd name="T15" fmla="*/ 6081 h 1008"/>
                              <a:gd name="T16" fmla="+- 0 7839 4066"/>
                              <a:gd name="T17" fmla="*/ T16 w 3773"/>
                              <a:gd name="T18" fmla="+- 0 5994 5303"/>
                              <a:gd name="T19" fmla="*/ 5994 h 1008"/>
                            </a:gdLst>
                            <a:ahLst/>
                            <a:cxnLst>
                              <a:cxn ang="0">
                                <a:pos x="T1" y="T3"/>
                              </a:cxn>
                              <a:cxn ang="0">
                                <a:pos x="T5" y="T7"/>
                              </a:cxn>
                              <a:cxn ang="0">
                                <a:pos x="T9" y="T11"/>
                              </a:cxn>
                              <a:cxn ang="0">
                                <a:pos x="T13" y="T15"/>
                              </a:cxn>
                              <a:cxn ang="0">
                                <a:pos x="T17" y="T19"/>
                              </a:cxn>
                            </a:cxnLst>
                            <a:rect l="0" t="0" r="r" b="b"/>
                            <a:pathLst>
                              <a:path w="3773" h="1008">
                                <a:moveTo>
                                  <a:pt x="3773" y="691"/>
                                </a:moveTo>
                                <a:lnTo>
                                  <a:pt x="3331" y="691"/>
                                </a:lnTo>
                                <a:lnTo>
                                  <a:pt x="3393" y="778"/>
                                </a:lnTo>
                                <a:lnTo>
                                  <a:pt x="3773" y="778"/>
                                </a:lnTo>
                                <a:lnTo>
                                  <a:pt x="3773" y="69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24"/>
                        <wps:cNvSpPr>
                          <a:spLocks/>
                        </wps:cNvSpPr>
                        <wps:spPr bwMode="auto">
                          <a:xfrm>
                            <a:off x="4066" y="5303"/>
                            <a:ext cx="3773" cy="1008"/>
                          </a:xfrm>
                          <a:custGeom>
                            <a:avLst/>
                            <a:gdLst>
                              <a:gd name="T0" fmla="+- 0 7437 4066"/>
                              <a:gd name="T1" fmla="*/ T0 w 3773"/>
                              <a:gd name="T2" fmla="+- 0 5649 5303"/>
                              <a:gd name="T3" fmla="*/ 5649 h 1008"/>
                              <a:gd name="T4" fmla="+- 0 6975 4066"/>
                              <a:gd name="T5" fmla="*/ T4 w 3773"/>
                              <a:gd name="T6" fmla="+- 0 5649 5303"/>
                              <a:gd name="T7" fmla="*/ 5649 h 1008"/>
                              <a:gd name="T8" fmla="+- 0 6975 4066"/>
                              <a:gd name="T9" fmla="*/ T8 w 3773"/>
                              <a:gd name="T10" fmla="+- 0 5735 5303"/>
                              <a:gd name="T11" fmla="*/ 5735 h 1008"/>
                              <a:gd name="T12" fmla="+- 0 7191 4066"/>
                              <a:gd name="T13" fmla="*/ T12 w 3773"/>
                              <a:gd name="T14" fmla="+- 0 5735 5303"/>
                              <a:gd name="T15" fmla="*/ 5735 h 1008"/>
                              <a:gd name="T16" fmla="+- 0 7191 4066"/>
                              <a:gd name="T17" fmla="*/ T16 w 3773"/>
                              <a:gd name="T18" fmla="+- 0 5706 5303"/>
                              <a:gd name="T19" fmla="*/ 5706 h 1008"/>
                              <a:gd name="T20" fmla="+- 0 7479 4066"/>
                              <a:gd name="T21" fmla="*/ T20 w 3773"/>
                              <a:gd name="T22" fmla="+- 0 5706 5303"/>
                              <a:gd name="T23" fmla="*/ 5706 h 1008"/>
                              <a:gd name="T24" fmla="+- 0 7437 4066"/>
                              <a:gd name="T25" fmla="*/ T24 w 3773"/>
                              <a:gd name="T26" fmla="+- 0 5649 5303"/>
                              <a:gd name="T27" fmla="*/ 5649 h 1008"/>
                            </a:gdLst>
                            <a:ahLst/>
                            <a:cxnLst>
                              <a:cxn ang="0">
                                <a:pos x="T1" y="T3"/>
                              </a:cxn>
                              <a:cxn ang="0">
                                <a:pos x="T5" y="T7"/>
                              </a:cxn>
                              <a:cxn ang="0">
                                <a:pos x="T9" y="T11"/>
                              </a:cxn>
                              <a:cxn ang="0">
                                <a:pos x="T13" y="T15"/>
                              </a:cxn>
                              <a:cxn ang="0">
                                <a:pos x="T17" y="T19"/>
                              </a:cxn>
                              <a:cxn ang="0">
                                <a:pos x="T21" y="T23"/>
                              </a:cxn>
                              <a:cxn ang="0">
                                <a:pos x="T25" y="T27"/>
                              </a:cxn>
                            </a:cxnLst>
                            <a:rect l="0" t="0" r="r" b="b"/>
                            <a:pathLst>
                              <a:path w="3773" h="1008">
                                <a:moveTo>
                                  <a:pt x="3371" y="346"/>
                                </a:moveTo>
                                <a:lnTo>
                                  <a:pt x="2909" y="346"/>
                                </a:lnTo>
                                <a:lnTo>
                                  <a:pt x="2909" y="432"/>
                                </a:lnTo>
                                <a:lnTo>
                                  <a:pt x="3125" y="432"/>
                                </a:lnTo>
                                <a:lnTo>
                                  <a:pt x="3125" y="403"/>
                                </a:lnTo>
                                <a:lnTo>
                                  <a:pt x="3413" y="403"/>
                                </a:lnTo>
                                <a:lnTo>
                                  <a:pt x="3371" y="34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123"/>
                        <wps:cNvSpPr>
                          <a:spLocks/>
                        </wps:cNvSpPr>
                        <wps:spPr bwMode="auto">
                          <a:xfrm>
                            <a:off x="4066" y="5303"/>
                            <a:ext cx="3773" cy="1008"/>
                          </a:xfrm>
                          <a:custGeom>
                            <a:avLst/>
                            <a:gdLst>
                              <a:gd name="T0" fmla="+- 0 7479 4066"/>
                              <a:gd name="T1" fmla="*/ T0 w 3773"/>
                              <a:gd name="T2" fmla="+- 0 5706 5303"/>
                              <a:gd name="T3" fmla="*/ 5706 h 1008"/>
                              <a:gd name="T4" fmla="+- 0 7191 4066"/>
                              <a:gd name="T5" fmla="*/ T4 w 3773"/>
                              <a:gd name="T6" fmla="+- 0 5706 5303"/>
                              <a:gd name="T7" fmla="*/ 5706 h 1008"/>
                              <a:gd name="T8" fmla="+- 0 7211 4066"/>
                              <a:gd name="T9" fmla="*/ T8 w 3773"/>
                              <a:gd name="T10" fmla="+- 0 5735 5303"/>
                              <a:gd name="T11" fmla="*/ 5735 h 1008"/>
                              <a:gd name="T12" fmla="+- 0 7499 4066"/>
                              <a:gd name="T13" fmla="*/ T12 w 3773"/>
                              <a:gd name="T14" fmla="+- 0 5735 5303"/>
                              <a:gd name="T15" fmla="*/ 5735 h 1008"/>
                              <a:gd name="T16" fmla="+- 0 7479 4066"/>
                              <a:gd name="T17" fmla="*/ T16 w 3773"/>
                              <a:gd name="T18" fmla="+- 0 5706 5303"/>
                              <a:gd name="T19" fmla="*/ 5706 h 1008"/>
                            </a:gdLst>
                            <a:ahLst/>
                            <a:cxnLst>
                              <a:cxn ang="0">
                                <a:pos x="T1" y="T3"/>
                              </a:cxn>
                              <a:cxn ang="0">
                                <a:pos x="T5" y="T7"/>
                              </a:cxn>
                              <a:cxn ang="0">
                                <a:pos x="T9" y="T11"/>
                              </a:cxn>
                              <a:cxn ang="0">
                                <a:pos x="T13" y="T15"/>
                              </a:cxn>
                              <a:cxn ang="0">
                                <a:pos x="T17" y="T19"/>
                              </a:cxn>
                            </a:cxnLst>
                            <a:rect l="0" t="0" r="r" b="b"/>
                            <a:pathLst>
                              <a:path w="3773" h="1008">
                                <a:moveTo>
                                  <a:pt x="3413" y="403"/>
                                </a:moveTo>
                                <a:lnTo>
                                  <a:pt x="3125" y="403"/>
                                </a:lnTo>
                                <a:lnTo>
                                  <a:pt x="3145" y="432"/>
                                </a:lnTo>
                                <a:lnTo>
                                  <a:pt x="3433" y="432"/>
                                </a:lnTo>
                                <a:lnTo>
                                  <a:pt x="3413" y="403"/>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22"/>
                        <wps:cNvSpPr>
                          <a:spLocks/>
                        </wps:cNvSpPr>
                        <wps:spPr bwMode="auto">
                          <a:xfrm>
                            <a:off x="4066" y="5303"/>
                            <a:ext cx="3773" cy="1008"/>
                          </a:xfrm>
                          <a:custGeom>
                            <a:avLst/>
                            <a:gdLst>
                              <a:gd name="T0" fmla="+- 0 7839 4066"/>
                              <a:gd name="T1" fmla="*/ T0 w 3773"/>
                              <a:gd name="T2" fmla="+- 0 6109 5303"/>
                              <a:gd name="T3" fmla="*/ 6109 h 1008"/>
                              <a:gd name="T4" fmla="+- 0 7479 4066"/>
                              <a:gd name="T5" fmla="*/ T4 w 3773"/>
                              <a:gd name="T6" fmla="+- 0 6109 5303"/>
                              <a:gd name="T7" fmla="*/ 6109 h 1008"/>
                              <a:gd name="T8" fmla="+- 0 7541 4066"/>
                              <a:gd name="T9" fmla="*/ T8 w 3773"/>
                              <a:gd name="T10" fmla="+- 0 6196 5303"/>
                              <a:gd name="T11" fmla="*/ 6196 h 1008"/>
                              <a:gd name="T12" fmla="+- 0 7839 4066"/>
                              <a:gd name="T13" fmla="*/ T12 w 3773"/>
                              <a:gd name="T14" fmla="+- 0 6196 5303"/>
                              <a:gd name="T15" fmla="*/ 6196 h 1008"/>
                              <a:gd name="T16" fmla="+- 0 7839 4066"/>
                              <a:gd name="T17" fmla="*/ T16 w 3773"/>
                              <a:gd name="T18" fmla="+- 0 6109 5303"/>
                              <a:gd name="T19" fmla="*/ 6109 h 1008"/>
                            </a:gdLst>
                            <a:ahLst/>
                            <a:cxnLst>
                              <a:cxn ang="0">
                                <a:pos x="T1" y="T3"/>
                              </a:cxn>
                              <a:cxn ang="0">
                                <a:pos x="T5" y="T7"/>
                              </a:cxn>
                              <a:cxn ang="0">
                                <a:pos x="T9" y="T11"/>
                              </a:cxn>
                              <a:cxn ang="0">
                                <a:pos x="T13" y="T15"/>
                              </a:cxn>
                              <a:cxn ang="0">
                                <a:pos x="T17" y="T19"/>
                              </a:cxn>
                            </a:cxnLst>
                            <a:rect l="0" t="0" r="r" b="b"/>
                            <a:pathLst>
                              <a:path w="3773" h="1008">
                                <a:moveTo>
                                  <a:pt x="3773" y="806"/>
                                </a:moveTo>
                                <a:lnTo>
                                  <a:pt x="3413" y="806"/>
                                </a:lnTo>
                                <a:lnTo>
                                  <a:pt x="3475" y="893"/>
                                </a:lnTo>
                                <a:lnTo>
                                  <a:pt x="3773" y="893"/>
                                </a:lnTo>
                                <a:lnTo>
                                  <a:pt x="3773"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21"/>
                        <wps:cNvSpPr>
                          <a:spLocks/>
                        </wps:cNvSpPr>
                        <wps:spPr bwMode="auto">
                          <a:xfrm>
                            <a:off x="4066" y="5303"/>
                            <a:ext cx="3773" cy="1008"/>
                          </a:xfrm>
                          <a:custGeom>
                            <a:avLst/>
                            <a:gdLst>
                              <a:gd name="T0" fmla="+- 0 7839 4066"/>
                              <a:gd name="T1" fmla="*/ T0 w 3773"/>
                              <a:gd name="T2" fmla="+- 0 6225 5303"/>
                              <a:gd name="T3" fmla="*/ 6225 h 1008"/>
                              <a:gd name="T4" fmla="+- 0 7561 4066"/>
                              <a:gd name="T5" fmla="*/ T4 w 3773"/>
                              <a:gd name="T6" fmla="+- 0 6225 5303"/>
                              <a:gd name="T7" fmla="*/ 6225 h 1008"/>
                              <a:gd name="T8" fmla="+- 0 7623 4066"/>
                              <a:gd name="T9" fmla="*/ T8 w 3773"/>
                              <a:gd name="T10" fmla="+- 0 6311 5303"/>
                              <a:gd name="T11" fmla="*/ 6311 h 1008"/>
                              <a:gd name="T12" fmla="+- 0 7839 4066"/>
                              <a:gd name="T13" fmla="*/ T12 w 3773"/>
                              <a:gd name="T14" fmla="+- 0 6311 5303"/>
                              <a:gd name="T15" fmla="*/ 6311 h 1008"/>
                              <a:gd name="T16" fmla="+- 0 7839 4066"/>
                              <a:gd name="T17" fmla="*/ T16 w 3773"/>
                              <a:gd name="T18" fmla="+- 0 6225 5303"/>
                              <a:gd name="T19" fmla="*/ 6225 h 1008"/>
                            </a:gdLst>
                            <a:ahLst/>
                            <a:cxnLst>
                              <a:cxn ang="0">
                                <a:pos x="T1" y="T3"/>
                              </a:cxn>
                              <a:cxn ang="0">
                                <a:pos x="T5" y="T7"/>
                              </a:cxn>
                              <a:cxn ang="0">
                                <a:pos x="T9" y="T11"/>
                              </a:cxn>
                              <a:cxn ang="0">
                                <a:pos x="T13" y="T15"/>
                              </a:cxn>
                              <a:cxn ang="0">
                                <a:pos x="T17" y="T19"/>
                              </a:cxn>
                            </a:cxnLst>
                            <a:rect l="0" t="0" r="r" b="b"/>
                            <a:pathLst>
                              <a:path w="3773" h="1008">
                                <a:moveTo>
                                  <a:pt x="3773" y="922"/>
                                </a:moveTo>
                                <a:lnTo>
                                  <a:pt x="3495" y="922"/>
                                </a:lnTo>
                                <a:lnTo>
                                  <a:pt x="3557" y="1008"/>
                                </a:lnTo>
                                <a:lnTo>
                                  <a:pt x="3773" y="1008"/>
                                </a:lnTo>
                                <a:lnTo>
                                  <a:pt x="3773"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20"/>
                        <wps:cNvSpPr>
                          <a:spLocks/>
                        </wps:cNvSpPr>
                        <wps:spPr bwMode="auto">
                          <a:xfrm>
                            <a:off x="4066" y="5303"/>
                            <a:ext cx="3773" cy="1008"/>
                          </a:xfrm>
                          <a:custGeom>
                            <a:avLst/>
                            <a:gdLst>
                              <a:gd name="T0" fmla="+- 0 7191 4066"/>
                              <a:gd name="T1" fmla="*/ T0 w 3773"/>
                              <a:gd name="T2" fmla="+- 0 5764 5303"/>
                              <a:gd name="T3" fmla="*/ 5764 h 1008"/>
                              <a:gd name="T4" fmla="+- 0 6975 4066"/>
                              <a:gd name="T5" fmla="*/ T4 w 3773"/>
                              <a:gd name="T6" fmla="+- 0 5764 5303"/>
                              <a:gd name="T7" fmla="*/ 5764 h 1008"/>
                              <a:gd name="T8" fmla="+- 0 6975 4066"/>
                              <a:gd name="T9" fmla="*/ T8 w 3773"/>
                              <a:gd name="T10" fmla="+- 0 5850 5303"/>
                              <a:gd name="T11" fmla="*/ 5850 h 1008"/>
                              <a:gd name="T12" fmla="+- 0 7191 4066"/>
                              <a:gd name="T13" fmla="*/ T12 w 3773"/>
                              <a:gd name="T14" fmla="+- 0 5850 5303"/>
                              <a:gd name="T15" fmla="*/ 5850 h 1008"/>
                              <a:gd name="T16" fmla="+- 0 7191 4066"/>
                              <a:gd name="T17" fmla="*/ T16 w 3773"/>
                              <a:gd name="T18" fmla="+- 0 5764 5303"/>
                              <a:gd name="T19" fmla="*/ 5764 h 1008"/>
                            </a:gdLst>
                            <a:ahLst/>
                            <a:cxnLst>
                              <a:cxn ang="0">
                                <a:pos x="T1" y="T3"/>
                              </a:cxn>
                              <a:cxn ang="0">
                                <a:pos x="T5" y="T7"/>
                              </a:cxn>
                              <a:cxn ang="0">
                                <a:pos x="T9" y="T11"/>
                              </a:cxn>
                              <a:cxn ang="0">
                                <a:pos x="T13" y="T15"/>
                              </a:cxn>
                              <a:cxn ang="0">
                                <a:pos x="T17" y="T19"/>
                              </a:cxn>
                            </a:cxnLst>
                            <a:rect l="0" t="0" r="r" b="b"/>
                            <a:pathLst>
                              <a:path w="3773" h="1008">
                                <a:moveTo>
                                  <a:pt x="3125" y="461"/>
                                </a:moveTo>
                                <a:lnTo>
                                  <a:pt x="2909" y="461"/>
                                </a:lnTo>
                                <a:lnTo>
                                  <a:pt x="2909" y="547"/>
                                </a:lnTo>
                                <a:lnTo>
                                  <a:pt x="3125" y="547"/>
                                </a:lnTo>
                                <a:lnTo>
                                  <a:pt x="3125" y="46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119"/>
                        <wps:cNvSpPr>
                          <a:spLocks/>
                        </wps:cNvSpPr>
                        <wps:spPr bwMode="auto">
                          <a:xfrm>
                            <a:off x="4066" y="5303"/>
                            <a:ext cx="3773" cy="1008"/>
                          </a:xfrm>
                          <a:custGeom>
                            <a:avLst/>
                            <a:gdLst>
                              <a:gd name="T0" fmla="+- 0 7191 4066"/>
                              <a:gd name="T1" fmla="*/ T0 w 3773"/>
                              <a:gd name="T2" fmla="+- 0 5879 5303"/>
                              <a:gd name="T3" fmla="*/ 5879 h 1008"/>
                              <a:gd name="T4" fmla="+- 0 6975 4066"/>
                              <a:gd name="T5" fmla="*/ T4 w 3773"/>
                              <a:gd name="T6" fmla="+- 0 5879 5303"/>
                              <a:gd name="T7" fmla="*/ 5879 h 1008"/>
                              <a:gd name="T8" fmla="+- 0 6975 4066"/>
                              <a:gd name="T9" fmla="*/ T8 w 3773"/>
                              <a:gd name="T10" fmla="+- 0 5965 5303"/>
                              <a:gd name="T11" fmla="*/ 5965 h 1008"/>
                              <a:gd name="T12" fmla="+- 0 7191 4066"/>
                              <a:gd name="T13" fmla="*/ T12 w 3773"/>
                              <a:gd name="T14" fmla="+- 0 5965 5303"/>
                              <a:gd name="T15" fmla="*/ 5965 h 1008"/>
                              <a:gd name="T16" fmla="+- 0 7191 4066"/>
                              <a:gd name="T17" fmla="*/ T16 w 3773"/>
                              <a:gd name="T18" fmla="+- 0 5879 5303"/>
                              <a:gd name="T19" fmla="*/ 5879 h 1008"/>
                            </a:gdLst>
                            <a:ahLst/>
                            <a:cxnLst>
                              <a:cxn ang="0">
                                <a:pos x="T1" y="T3"/>
                              </a:cxn>
                              <a:cxn ang="0">
                                <a:pos x="T5" y="T7"/>
                              </a:cxn>
                              <a:cxn ang="0">
                                <a:pos x="T9" y="T11"/>
                              </a:cxn>
                              <a:cxn ang="0">
                                <a:pos x="T13" y="T15"/>
                              </a:cxn>
                              <a:cxn ang="0">
                                <a:pos x="T17" y="T19"/>
                              </a:cxn>
                            </a:cxnLst>
                            <a:rect l="0" t="0" r="r" b="b"/>
                            <a:pathLst>
                              <a:path w="3773" h="1008">
                                <a:moveTo>
                                  <a:pt x="3125" y="576"/>
                                </a:moveTo>
                                <a:lnTo>
                                  <a:pt x="2909" y="576"/>
                                </a:lnTo>
                                <a:lnTo>
                                  <a:pt x="2909" y="662"/>
                                </a:lnTo>
                                <a:lnTo>
                                  <a:pt x="3125" y="662"/>
                                </a:lnTo>
                                <a:lnTo>
                                  <a:pt x="3125" y="57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18"/>
                        <wps:cNvSpPr>
                          <a:spLocks/>
                        </wps:cNvSpPr>
                        <wps:spPr bwMode="auto">
                          <a:xfrm>
                            <a:off x="4066" y="5303"/>
                            <a:ext cx="3773" cy="1008"/>
                          </a:xfrm>
                          <a:custGeom>
                            <a:avLst/>
                            <a:gdLst>
                              <a:gd name="T0" fmla="+- 0 7191 4066"/>
                              <a:gd name="T1" fmla="*/ T0 w 3773"/>
                              <a:gd name="T2" fmla="+- 0 5994 5303"/>
                              <a:gd name="T3" fmla="*/ 5994 h 1008"/>
                              <a:gd name="T4" fmla="+- 0 6975 4066"/>
                              <a:gd name="T5" fmla="*/ T4 w 3773"/>
                              <a:gd name="T6" fmla="+- 0 5994 5303"/>
                              <a:gd name="T7" fmla="*/ 5994 h 1008"/>
                              <a:gd name="T8" fmla="+- 0 6975 4066"/>
                              <a:gd name="T9" fmla="*/ T8 w 3773"/>
                              <a:gd name="T10" fmla="+- 0 6081 5303"/>
                              <a:gd name="T11" fmla="*/ 6081 h 1008"/>
                              <a:gd name="T12" fmla="+- 0 7191 4066"/>
                              <a:gd name="T13" fmla="*/ T12 w 3773"/>
                              <a:gd name="T14" fmla="+- 0 6081 5303"/>
                              <a:gd name="T15" fmla="*/ 6081 h 1008"/>
                              <a:gd name="T16" fmla="+- 0 7191 4066"/>
                              <a:gd name="T17" fmla="*/ T16 w 3773"/>
                              <a:gd name="T18" fmla="+- 0 5994 5303"/>
                              <a:gd name="T19" fmla="*/ 5994 h 1008"/>
                            </a:gdLst>
                            <a:ahLst/>
                            <a:cxnLst>
                              <a:cxn ang="0">
                                <a:pos x="T1" y="T3"/>
                              </a:cxn>
                              <a:cxn ang="0">
                                <a:pos x="T5" y="T7"/>
                              </a:cxn>
                              <a:cxn ang="0">
                                <a:pos x="T9" y="T11"/>
                              </a:cxn>
                              <a:cxn ang="0">
                                <a:pos x="T13" y="T15"/>
                              </a:cxn>
                              <a:cxn ang="0">
                                <a:pos x="T17" y="T19"/>
                              </a:cxn>
                            </a:cxnLst>
                            <a:rect l="0" t="0" r="r" b="b"/>
                            <a:pathLst>
                              <a:path w="3773" h="1008">
                                <a:moveTo>
                                  <a:pt x="3125" y="691"/>
                                </a:moveTo>
                                <a:lnTo>
                                  <a:pt x="2909" y="691"/>
                                </a:lnTo>
                                <a:lnTo>
                                  <a:pt x="2909" y="778"/>
                                </a:lnTo>
                                <a:lnTo>
                                  <a:pt x="3125" y="778"/>
                                </a:lnTo>
                                <a:lnTo>
                                  <a:pt x="3125" y="691"/>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17"/>
                        <wps:cNvSpPr>
                          <a:spLocks/>
                        </wps:cNvSpPr>
                        <wps:spPr bwMode="auto">
                          <a:xfrm>
                            <a:off x="4066" y="5303"/>
                            <a:ext cx="3773" cy="1008"/>
                          </a:xfrm>
                          <a:custGeom>
                            <a:avLst/>
                            <a:gdLst>
                              <a:gd name="T0" fmla="+- 0 7191 4066"/>
                              <a:gd name="T1" fmla="*/ T0 w 3773"/>
                              <a:gd name="T2" fmla="+- 0 6109 5303"/>
                              <a:gd name="T3" fmla="*/ 6109 h 1008"/>
                              <a:gd name="T4" fmla="+- 0 6975 4066"/>
                              <a:gd name="T5" fmla="*/ T4 w 3773"/>
                              <a:gd name="T6" fmla="+- 0 6109 5303"/>
                              <a:gd name="T7" fmla="*/ 6109 h 1008"/>
                              <a:gd name="T8" fmla="+- 0 6975 4066"/>
                              <a:gd name="T9" fmla="*/ T8 w 3773"/>
                              <a:gd name="T10" fmla="+- 0 6196 5303"/>
                              <a:gd name="T11" fmla="*/ 6196 h 1008"/>
                              <a:gd name="T12" fmla="+- 0 7191 4066"/>
                              <a:gd name="T13" fmla="*/ T12 w 3773"/>
                              <a:gd name="T14" fmla="+- 0 6196 5303"/>
                              <a:gd name="T15" fmla="*/ 6196 h 1008"/>
                              <a:gd name="T16" fmla="+- 0 7191 4066"/>
                              <a:gd name="T17" fmla="*/ T16 w 3773"/>
                              <a:gd name="T18" fmla="+- 0 6109 5303"/>
                              <a:gd name="T19" fmla="*/ 6109 h 1008"/>
                            </a:gdLst>
                            <a:ahLst/>
                            <a:cxnLst>
                              <a:cxn ang="0">
                                <a:pos x="T1" y="T3"/>
                              </a:cxn>
                              <a:cxn ang="0">
                                <a:pos x="T5" y="T7"/>
                              </a:cxn>
                              <a:cxn ang="0">
                                <a:pos x="T9" y="T11"/>
                              </a:cxn>
                              <a:cxn ang="0">
                                <a:pos x="T13" y="T15"/>
                              </a:cxn>
                              <a:cxn ang="0">
                                <a:pos x="T17" y="T19"/>
                              </a:cxn>
                            </a:cxnLst>
                            <a:rect l="0" t="0" r="r" b="b"/>
                            <a:pathLst>
                              <a:path w="3773" h="1008">
                                <a:moveTo>
                                  <a:pt x="3125" y="806"/>
                                </a:moveTo>
                                <a:lnTo>
                                  <a:pt x="2909" y="806"/>
                                </a:lnTo>
                                <a:lnTo>
                                  <a:pt x="2909" y="893"/>
                                </a:lnTo>
                                <a:lnTo>
                                  <a:pt x="3125" y="893"/>
                                </a:lnTo>
                                <a:lnTo>
                                  <a:pt x="3125" y="806"/>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16"/>
                        <wps:cNvSpPr>
                          <a:spLocks/>
                        </wps:cNvSpPr>
                        <wps:spPr bwMode="auto">
                          <a:xfrm>
                            <a:off x="4066" y="5303"/>
                            <a:ext cx="3773" cy="1008"/>
                          </a:xfrm>
                          <a:custGeom>
                            <a:avLst/>
                            <a:gdLst>
                              <a:gd name="T0" fmla="+- 0 7191 4066"/>
                              <a:gd name="T1" fmla="*/ T0 w 3773"/>
                              <a:gd name="T2" fmla="+- 0 6225 5303"/>
                              <a:gd name="T3" fmla="*/ 6225 h 1008"/>
                              <a:gd name="T4" fmla="+- 0 6975 4066"/>
                              <a:gd name="T5" fmla="*/ T4 w 3773"/>
                              <a:gd name="T6" fmla="+- 0 6225 5303"/>
                              <a:gd name="T7" fmla="*/ 6225 h 1008"/>
                              <a:gd name="T8" fmla="+- 0 6975 4066"/>
                              <a:gd name="T9" fmla="*/ T8 w 3773"/>
                              <a:gd name="T10" fmla="+- 0 6311 5303"/>
                              <a:gd name="T11" fmla="*/ 6311 h 1008"/>
                              <a:gd name="T12" fmla="+- 0 7191 4066"/>
                              <a:gd name="T13" fmla="*/ T12 w 3773"/>
                              <a:gd name="T14" fmla="+- 0 6311 5303"/>
                              <a:gd name="T15" fmla="*/ 6311 h 1008"/>
                              <a:gd name="T16" fmla="+- 0 7191 4066"/>
                              <a:gd name="T17" fmla="*/ T16 w 3773"/>
                              <a:gd name="T18" fmla="+- 0 6225 5303"/>
                              <a:gd name="T19" fmla="*/ 6225 h 1008"/>
                            </a:gdLst>
                            <a:ahLst/>
                            <a:cxnLst>
                              <a:cxn ang="0">
                                <a:pos x="T1" y="T3"/>
                              </a:cxn>
                              <a:cxn ang="0">
                                <a:pos x="T5" y="T7"/>
                              </a:cxn>
                              <a:cxn ang="0">
                                <a:pos x="T9" y="T11"/>
                              </a:cxn>
                              <a:cxn ang="0">
                                <a:pos x="T13" y="T15"/>
                              </a:cxn>
                              <a:cxn ang="0">
                                <a:pos x="T17" y="T19"/>
                              </a:cxn>
                            </a:cxnLst>
                            <a:rect l="0" t="0" r="r" b="b"/>
                            <a:pathLst>
                              <a:path w="3773" h="1008">
                                <a:moveTo>
                                  <a:pt x="3125" y="922"/>
                                </a:moveTo>
                                <a:lnTo>
                                  <a:pt x="2909" y="922"/>
                                </a:lnTo>
                                <a:lnTo>
                                  <a:pt x="2909" y="1008"/>
                                </a:lnTo>
                                <a:lnTo>
                                  <a:pt x="3125" y="1008"/>
                                </a:lnTo>
                                <a:lnTo>
                                  <a:pt x="3125" y="922"/>
                                </a:lnTo>
                                <a:close/>
                              </a:path>
                            </a:pathLst>
                          </a:custGeom>
                          <a:solidFill>
                            <a:srgbClr val="D5D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D80B0" id="Group 115" o:spid="_x0000_s1026" style="position:absolute;margin-left:203.3pt;margin-top:265.15pt;width:188.65pt;height:50.4pt;z-index:-251678720;mso-position-horizontal-relative:page;mso-position-vertical-relative:page" coordorigin="4066,5303" coordsize="377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">
                <v:shape id="Freeform 169" o:spid="_x0000_s102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" path="m864,230r-216,l648,317r216,l864,230xe" fillcolor="#d5d7d8" stroked="f">
                  <v:path arrowok="t" o:connecttype="custom" o:connectlocs="864,5533;648,5533;648,5620;864,5620;864,5533" o:connectangles="0,0,0,0,0"/>
                </v:shape>
                <v:shape id="Freeform 168" o:spid="_x0000_s102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" path="m720,l,,,86r853,l842,66,800,21,741,1,720,xe" fillcolor="#d5d7d8" stroked="f">
                  <v:path arrowok="t" o:connecttype="custom" o:connectlocs="720,5303;0,5303;0,5389;853,5389;842,5369;800,5324;741,5304;720,5303" o:connectangles="0,0,0,0,0,0,0,0"/>
                </v:shape>
                <v:shape id="Freeform 167" o:spid="_x0000_s102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" path="m862,115l,115r,87l864,202r,-68l863,125r-1,-10xe" fillcolor="#d5d7d8" stroked="f">
                  <v:path arrowok="t" o:connecttype="custom" o:connectlocs="862,5418;0,5418;0,5505;864,5505;864,5437;863,5428;862,5418" o:connectangles="0,0,0,0,0,0,0"/>
                </v:shape>
                <v:shape id="Freeform 166" o:spid="_x0000_s103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" path="m864,346l,346r,86l862,432r1,-10l864,413r,-67xe" fillcolor="#d5d7d8" stroked="f">
                  <v:path arrowok="t" o:connecttype="custom" o:connectlocs="864,5649;0,5649;0,5735;862,5735;863,5725;864,5716;864,5649" o:connectangles="0,0,0,0,0,0,0"/>
                </v:shape>
                <v:shape id="Freeform 165" o:spid="_x0000_s1031"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" path="m,461r,86l720,547r64,-12l831,497r12,-18l,461xe" fillcolor="#d5d7d8" stroked="f">
                  <v:path arrowok="t" o:connecttype="custom" o:connectlocs="0,5764;0,5850;720,5850;784,5838;831,5800;843,5782;0,5764" o:connectangles="0,0,0,0,0,0,0"/>
                </v:shape>
                <v:shape id="Freeform 164" o:spid="_x0000_s1032"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" path="m216,230l,230r,87l216,317r,-87xe" fillcolor="#d5d7d8" stroked="f">
                  <v:path arrowok="t" o:connecttype="custom" o:connectlocs="216,5533;0,5533;0,5620;216,5620;216,5533" o:connectangles="0,0,0,0,0"/>
                </v:shape>
                <v:shape id="Freeform 163" o:spid="_x0000_s1033"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" path="m216,576l,576r,86l216,662r,-86xe" fillcolor="#d5d7d8" stroked="f">
                  <v:path arrowok="t" o:connecttype="custom" o:connectlocs="216,5879;0,5879;0,5965;216,5965;216,5879" o:connectangles="0,0,0,0,0"/>
                </v:shape>
                <v:shape id="Freeform 162" o:spid="_x0000_s1034"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" path="m216,691l,691r,87l216,778r,-87xe" fillcolor="#d5d7d8" stroked="f">
                  <v:path arrowok="t" o:connecttype="custom" o:connectlocs="216,5994;0,5994;0,6081;216,6081;216,5994" o:connectangles="0,0,0,0,0"/>
                </v:shape>
                <v:shape id="Freeform 161" o:spid="_x0000_s1035"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" path="m216,806l,806r,87l216,893r,-87xe" fillcolor="#d5d7d8" stroked="f">
                  <v:path arrowok="t" o:connecttype="custom" o:connectlocs="216,6109;0,6109;0,6196;216,6196;216,6109" o:connectangles="0,0,0,0,0"/>
                </v:shape>
                <v:shape id="Freeform 160" o:spid="_x0000_s1036"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" path="m216,922l,922r,86l216,1008r,-86xe" fillcolor="#d5d7d8" stroked="f">
                  <v:path arrowok="t" o:connecttype="custom" o:connectlocs="216,6225;0,6225;0,6311;216,6311;216,6225" o:connectangles="0,0,0,0,0"/>
                </v:shape>
                <v:shape id="Freeform 159" o:spid="_x0000_s103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" path="m1167,l951,r,86l1167,86r,-86xe" fillcolor="#d5d7d8" stroked="f">
                  <v:path arrowok="t" o:connecttype="custom" o:connectlocs="1167,5303;951,5303;951,5389;1167,5389;1167,5303" o:connectangles="0,0,0,0,0"/>
                </v:shape>
                <v:shape id="Freeform 158" o:spid="_x0000_s103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" path="m1167,115r-216,l951,202r216,l1167,115xe" fillcolor="#d5d7d8" stroked="f">
                  <v:path arrowok="t" o:connecttype="custom" o:connectlocs="1167,5418;951,5418;951,5505;1167,5505;1167,5418" o:connectangles="0,0,0,0,0"/>
                </v:shape>
                <v:shape id="Freeform 157" o:spid="_x0000_s103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" path="m1167,230r-216,l951,317r216,l1167,230xe" fillcolor="#d5d7d8" stroked="f">
                  <v:path arrowok="t" o:connecttype="custom" o:connectlocs="1167,5533;951,5533;951,5620;1167,5620;1167,5533" o:connectangles="0,0,0,0,0"/>
                </v:shape>
                <v:shape id="Freeform 156" o:spid="_x0000_s104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" path="m1167,346r-216,l951,432r216,l1167,346xe" fillcolor="#d5d7d8" stroked="f">
                  <v:path arrowok="t" o:connecttype="custom" o:connectlocs="1167,5649;951,5649;951,5735;1167,5735;1167,5649" o:connectangles="0,0,0,0,0"/>
                </v:shape>
                <v:shape id="Freeform 155" o:spid="_x0000_s1041"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" path="m1167,461r-216,l951,547r216,l1167,461xe" fillcolor="#d5d7d8" stroked="f">
                  <v:path arrowok="t" o:connecttype="custom" o:connectlocs="1167,5764;951,5764;951,5850;1167,5850;1167,5764" o:connectangles="0,0,0,0,0"/>
                </v:shape>
                <v:shape id="Freeform 154" o:spid="_x0000_s1042"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" path="m1743,806r-792,l951,874r1,9l954,893r789,l1743,806xe" fillcolor="#d5d7d8" stroked="f">
                  <v:path arrowok="t" o:connecttype="custom" o:connectlocs="1743,6109;951,6109;951,6177;952,6186;954,6196;1743,6196;1743,6109" o:connectangles="0,0,0,0,0,0,0"/>
                </v:shape>
                <v:shape id="Freeform 153" o:spid="_x0000_s1043"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" path="m1167,576r-216,l951,662r216,l1167,576xe" fillcolor="#d5d7d8" stroked="f">
                  <v:path arrowok="t" o:connecttype="custom" o:connectlocs="1167,5879;951,5879;951,5965;1167,5965;1167,5879" o:connectangles="0,0,0,0,0"/>
                </v:shape>
                <v:shape id="Freeform 152" o:spid="_x0000_s1044"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" path="m1743,922r-781,l973,942r42,45l1074,1007r669,1l1743,922xe" fillcolor="#d5d7d8" stroked="f">
                  <v:path arrowok="t" o:connecttype="custom" o:connectlocs="1743,6225;962,6225;973,6245;1015,6290;1074,6310;1743,6311;1743,6225" o:connectangles="0,0,0,0,0,0,0"/>
                </v:shape>
                <v:shape id="Freeform 151" o:spid="_x0000_s1045"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" path="m1167,691r-216,l951,778r216,l1167,691xe" fillcolor="#d5d7d8" stroked="f">
                  <v:path arrowok="t" o:connecttype="custom" o:connectlocs="1167,5994;951,5994;951,6081;1167,6081;1167,5994" o:connectangles="0,0,0,0,0"/>
                </v:shape>
                <v:shape id="Freeform 150" o:spid="_x0000_s1046"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" path="m2463,l2189,r-34,86l2497,86,2463,xe" fillcolor="#d5d7d8" stroked="f">
                  <v:path arrowok="t" o:connecttype="custom" o:connectlocs="2463,5303;2189,5303;2155,5389;2497,5389;2463,5303" o:connectangles="0,0,0,0,0"/>
                </v:shape>
                <v:shape id="Freeform 149" o:spid="_x0000_s104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" path="m2509,115r-366,l2109,202r434,l2509,115xe" fillcolor="#d5d7d8" stroked="f">
                  <v:path arrowok="t" o:connecttype="custom" o:connectlocs="2509,5418;2143,5418;2109,5505;2543,5505;2509,5418" o:connectangles="0,0,0,0,0"/>
                </v:shape>
                <v:shape id="Freeform 148" o:spid="_x0000_s104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" path="m2601,346r-245,l2391,432r245,l2601,346xe" fillcolor="#d5d7d8" stroked="f">
                  <v:path arrowok="t" o:connecttype="custom" o:connectlocs="2601,5649;2356,5649;2391,5735;2636,5735;2601,5649" o:connectangles="0,0,0,0,0"/>
                </v:shape>
                <v:shape id="Freeform 147" o:spid="_x0000_s104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" path="m2555,230r-458,l2062,317r245,l2326,269r244,l2555,230xe" fillcolor="#d5d7d8" stroked="f">
                  <v:path arrowok="t" o:connecttype="custom" o:connectlocs="2555,5533;2097,5533;2062,5620;2307,5620;2326,5572;2570,5572;2555,5533" o:connectangles="0,0,0,0,0,0,0"/>
                </v:shape>
                <v:shape id="Freeform 146" o:spid="_x0000_s105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" path="m2570,269r-244,l2345,317r244,l2570,269xe" fillcolor="#d5d7d8" stroked="f">
                  <v:path arrowok="t" o:connecttype="custom" o:connectlocs="2570,5572;2326,5572;2345,5620;2589,5620;2570,5572" o:connectangles="0,0,0,0,0"/>
                </v:shape>
                <v:shape id="Freeform 145" o:spid="_x0000_s1051"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" path="m2647,461r-245,l2437,547r245,l2647,461xe" fillcolor="#d5d7d8" stroked="f">
                  <v:path arrowok="t" o:connecttype="custom" o:connectlocs="2647,5764;2402,5764;2437,5850;2682,5850;2647,5764" o:connectangles="0,0,0,0,0"/>
                </v:shape>
                <v:shape id="Freeform 144" o:spid="_x0000_s1052"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" path="m2785,806r-244,l2575,893r245,l2785,806xe" fillcolor="#d5d7d8" stroked="f">
                  <v:path arrowok="t" o:connecttype="custom" o:connectlocs="2785,6109;2541,6109;2575,6196;2820,6196;2785,6109" o:connectangles="0,0,0,0,0"/>
                </v:shape>
                <v:shape id="Freeform 143" o:spid="_x0000_s1053"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" path="m2296,346r-245,l2016,432r245,l2296,346xe" fillcolor="#d5d7d8" stroked="f">
                  <v:path arrowok="t" o:connecttype="custom" o:connectlocs="2296,5649;2051,5649;2016,5735;2261,5735;2296,5649" o:connectangles="0,0,0,0,0"/>
                </v:shape>
                <v:shape id="Freeform 142" o:spid="_x0000_s1054"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" path="m2831,922r-244,l2621,1008r245,l2831,922xe" fillcolor="#d5d7d8" stroked="f">
                  <v:path arrowok="t" o:connecttype="custom" o:connectlocs="2831,6225;2587,6225;2621,6311;2866,6311;2831,6225" o:connectangles="0,0,0,0,0"/>
                </v:shape>
                <v:shape id="Freeform 141" o:spid="_x0000_s1055"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" path="m2693,576r-734,l1924,662r804,l2693,576xe" fillcolor="#d5d7d8" stroked="f">
                  <v:path arrowok="t" o:connecttype="custom" o:connectlocs="2693,5879;1959,5879;1924,5965;2728,5965;2693,5879" o:connectangles="0,0,0,0,0"/>
                </v:shape>
                <v:shape id="Freeform 140" o:spid="_x0000_s1056"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" path="m2250,461r-245,l1970,547r245,l2250,461xe" fillcolor="#d5d7d8" stroked="f">
                  <v:path arrowok="t" o:connecttype="custom" o:connectlocs="2250,5764;2005,5764;1970,5850;2215,5850;2250,5764" o:connectangles="0,0,0,0,0"/>
                </v:shape>
                <v:shape id="Freeform 139" o:spid="_x0000_s105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" path="m2739,691r-826,l1878,778r896,l2739,691xe" fillcolor="#d5d7d8" stroked="f">
                  <v:path arrowok="t" o:connecttype="custom" o:connectlocs="2739,5994;1913,5994;1878,6081;2774,6081;2739,5994" o:connectangles="0,0,0,0,0"/>
                </v:shape>
                <v:shape id="Freeform 138" o:spid="_x0000_s105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" path="m2111,806r-244,l1832,893r245,l2111,806xe" fillcolor="#d5d7d8" stroked="f">
                  <v:path arrowok="t" o:connecttype="custom" o:connectlocs="2111,6109;1867,6109;1832,6196;2077,6196;2111,6109" o:connectangles="0,0,0,0,0"/>
                </v:shape>
                <v:shape id="Freeform 137" o:spid="_x0000_s105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" path="m2065,922r-244,l1786,1008r245,l2065,922xe" fillcolor="#d5d7d8" stroked="f">
                  <v:path arrowok="t" o:connecttype="custom" o:connectlocs="2065,6225;1821,6225;1786,6311;2031,6311;2065,6225" o:connectangles="0,0,0,0,0"/>
                </v:shape>
                <v:shape id="Freeform 136" o:spid="_x0000_s106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" path="m3773,l3557,r,86l3773,86r,-86xe" fillcolor="#d5d7d8" stroked="f">
                  <v:path arrowok="t" o:connecttype="custom" o:connectlocs="3773,5303;3557,5303;3557,5389;3773,5389;3773,5303" o:connectangles="0,0,0,0,0"/>
                </v:shape>
                <v:shape id="Freeform 135" o:spid="_x0000_s1061"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" path="m3773,115r-216,l3557,202r216,l3773,115xe" fillcolor="#d5d7d8" stroked="f">
                  <v:path arrowok="t" o:connecttype="custom" o:connectlocs="3773,5418;3557,5418;3557,5505;3773,5505;3773,5418" o:connectangles="0,0,0,0,0"/>
                </v:shape>
                <v:shape id="Freeform 134" o:spid="_x0000_s1062"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" path="m3773,230r-216,l3557,317r216,l3773,230xe" fillcolor="#d5d7d8" stroked="f">
                  <v:path arrowok="t" o:connecttype="custom" o:connectlocs="3773,5533;3557,5533;3557,5620;3773,5620;3773,5533" o:connectangles="0,0,0,0,0"/>
                </v:shape>
                <v:shape id="Freeform 133" o:spid="_x0000_s1063"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" path="m3773,346r-216,l3557,432r216,l3773,346xe" fillcolor="#d5d7d8" stroked="f">
                  <v:path arrowok="t" o:connecttype="custom" o:connectlocs="3773,5649;3557,5649;3557,5735;3773,5735;3773,5649" o:connectangles="0,0,0,0,0"/>
                </v:shape>
                <v:shape id="Freeform 132" o:spid="_x0000_s1064"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" path="m3773,461r-216,l3557,547r216,l3773,461xe" fillcolor="#d5d7d8" stroked="f">
                  <v:path arrowok="t" o:connecttype="custom" o:connectlocs="3773,5764;3557,5764;3557,5850;3773,5850;3773,5764" o:connectangles="0,0,0,0,0"/>
                </v:shape>
                <v:shape id="Freeform 131" o:spid="_x0000_s1065"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" path="m3125,l2909,r,86l3187,86,3125,xe" fillcolor="#d5d7d8" stroked="f">
                  <v:path arrowok="t" o:connecttype="custom" o:connectlocs="3125,5303;2909,5303;2909,5389;3187,5389;3125,5303" o:connectangles="0,0,0,0,0"/>
                </v:shape>
                <v:shape id="Freeform 130" o:spid="_x0000_s1066"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" path="m3207,115r-298,l2909,202r360,l3207,115xe" fillcolor="#d5d7d8" stroked="f">
                  <v:path arrowok="t" o:connecttype="custom" o:connectlocs="3207,5418;2909,5418;2909,5505;3269,5505;3207,5418" o:connectangles="0,0,0,0,0"/>
                </v:shape>
                <v:shape id="Freeform 129" o:spid="_x0000_s106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" path="m3537,576r-288,l3311,662r462,l3773,605r-216,l3537,576xe" fillcolor="#d5d7d8" stroked="f">
                  <v:path arrowok="t" o:connecttype="custom" o:connectlocs="3537,5879;3249,5879;3311,5965;3773,5965;3773,5908;3557,5908;3537,5879" o:connectangles="0,0,0,0,0,0,0"/>
                </v:shape>
                <v:shape id="Freeform 128" o:spid="_x0000_s106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" path="m3773,576r-216,l3557,605r216,l3773,576xe" fillcolor="#d5d7d8" stroked="f">
                  <v:path arrowok="t" o:connecttype="custom" o:connectlocs="3773,5879;3557,5879;3557,5908;3773,5908;3773,5879" o:connectangles="0,0,0,0,0"/>
                </v:shape>
                <v:shape id="Freeform 127" o:spid="_x0000_s106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" path="m3289,230r-380,l2909,317r442,l3289,230xe" fillcolor="#d5d7d8" stroked="f">
                  <v:path arrowok="t" o:connecttype="custom" o:connectlocs="3289,5533;2909,5533;2909,5620;3351,5620;3289,5533" o:connectangles="0,0,0,0,0"/>
                </v:shape>
                <v:shape id="Freeform 126" o:spid="_x0000_s107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" path="m3455,461r-288,l3227,547r288,l3455,461xe" fillcolor="#d5d7d8" stroked="f">
                  <v:path arrowok="t" o:connecttype="custom" o:connectlocs="3455,5764;3167,5764;3227,5850;3515,5850;3455,5764" o:connectangles="0,0,0,0,0"/>
                </v:shape>
                <v:shape id="Freeform 125" o:spid="_x0000_s1071"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" path="m3773,691r-442,l3393,778r380,l3773,691xe" fillcolor="#d5d7d8" stroked="f">
                  <v:path arrowok="t" o:connecttype="custom" o:connectlocs="3773,5994;3331,5994;3393,6081;3773,6081;3773,5994" o:connectangles="0,0,0,0,0"/>
                </v:shape>
                <v:shape id="Freeform 124" o:spid="_x0000_s1072"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" path="m3371,346r-462,l2909,432r216,l3125,403r288,l3371,346xe" fillcolor="#d5d7d8" stroked="f">
                  <v:path arrowok="t" o:connecttype="custom" o:connectlocs="3371,5649;2909,5649;2909,5735;3125,5735;3125,5706;3413,5706;3371,5649" o:connectangles="0,0,0,0,0,0,0"/>
                </v:shape>
                <v:shape id="Freeform 123" o:spid="_x0000_s1073"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" path="m3413,403r-288,l3145,432r288,l3413,403xe" fillcolor="#d5d7d8" stroked="f">
                  <v:path arrowok="t" o:connecttype="custom" o:connectlocs="3413,5706;3125,5706;3145,5735;3433,5735;3413,5706" o:connectangles="0,0,0,0,0"/>
                </v:shape>
                <v:shape id="Freeform 122" o:spid="_x0000_s1074"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" path="m3773,806r-360,l3475,893r298,l3773,806xe" fillcolor="#d5d7d8" stroked="f">
                  <v:path arrowok="t" o:connecttype="custom" o:connectlocs="3773,6109;3413,6109;3475,6196;3773,6196;3773,6109" o:connectangles="0,0,0,0,0"/>
                </v:shape>
                <v:shape id="Freeform 121" o:spid="_x0000_s1075"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" path="m3773,922r-278,l3557,1008r216,l3773,922xe" fillcolor="#d5d7d8" stroked="f">
                  <v:path arrowok="t" o:connecttype="custom" o:connectlocs="3773,6225;3495,6225;3557,6311;3773,6311;3773,6225" o:connectangles="0,0,0,0,0"/>
                </v:shape>
                <v:shape id="Freeform 120" o:spid="_x0000_s1076"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" path="m3125,461r-216,l2909,547r216,l3125,461xe" fillcolor="#d5d7d8" stroked="f">
                  <v:path arrowok="t" o:connecttype="custom" o:connectlocs="3125,5764;2909,5764;2909,5850;3125,5850;3125,5764" o:connectangles="0,0,0,0,0"/>
                </v:shape>
                <v:shape id="Freeform 119" o:spid="_x0000_s1077"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" path="m3125,576r-216,l2909,662r216,l3125,576xe" fillcolor="#d5d7d8" stroked="f">
                  <v:path arrowok="t" o:connecttype="custom" o:connectlocs="3125,5879;2909,5879;2909,5965;3125,5965;3125,5879" o:connectangles="0,0,0,0,0"/>
                </v:shape>
                <v:shape id="Freeform 118" o:spid="_x0000_s1078"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" path="m3125,691r-216,l2909,778r216,l3125,691xe" fillcolor="#d5d7d8" stroked="f">
                  <v:path arrowok="t" o:connecttype="custom" o:connectlocs="3125,5994;2909,5994;2909,6081;3125,6081;3125,5994" o:connectangles="0,0,0,0,0"/>
                </v:shape>
                <v:shape id="Freeform 117" o:spid="_x0000_s1079"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" path="m3125,806r-216,l2909,893r216,l3125,806xe" fillcolor="#d5d7d8" stroked="f">
                  <v:path arrowok="t" o:connecttype="custom" o:connectlocs="3125,6109;2909,6109;2909,6196;3125,6196;3125,6109" o:connectangles="0,0,0,0,0"/>
                </v:shape>
                <v:shape id="Freeform 116" o:spid="_x0000_s1080" style="position:absolute;left:4066;top:5303;width:3773;height:1008;visibility:visible;mso-wrap-style:square;v-text-anchor:top" coordsize="37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" path="m3125,922r-216,l2909,1008r216,l3125,922xe" fillcolor="#d5d7d8" stroked="f">
                  <v:path arrowok="t" o:connecttype="custom" o:connectlocs="3125,6225;2909,6225;2909,6311;3125,6311;3125,6225" o:connectangles="0,0,0,0,0"/>
                </v:shape>
                <w10:wrap anchorx="page" anchory="page"/>
              </v:group>
            </w:pict>
          </mc:Fallback>
        </mc:AlternateContent>
      </w:r>
      <w:r w:rsidR="005671DE">
        <w:rPr>
          <w:noProof/>
          <w:lang w:val="nl-NL" w:eastAsia="nl-NL"/>
        </w:rPr>
        <mc:AlternateContent>
          <mc:Choice Requires="wps">
            <w:drawing>
              <wp:anchor distT="0" distB="0" distL="114300" distR="114300" simplePos="0" relativeHeight="251639808" behindDoc="1" locked="0" layoutInCell="1" allowOverlap="1" wp14:anchorId="49D41CDF" wp14:editId="321AA88F">
                <wp:simplePos x="0" y="0"/>
                <wp:positionH relativeFrom="page">
                  <wp:posOffset>4275455</wp:posOffset>
                </wp:positionH>
                <wp:positionV relativeFrom="page">
                  <wp:posOffset>8239125</wp:posOffset>
                </wp:positionV>
                <wp:extent cx="1424940" cy="304800"/>
                <wp:effectExtent l="0" t="66675" r="5080" b="9525"/>
                <wp:wrapNone/>
                <wp:docPr id="314"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42494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632818" w14:textId="77777777" w:rsidR="005671DE" w:rsidRDefault="005671DE" w:rsidP="005671DE">
                            <w:pPr>
                              <w:pStyle w:val="Normaalweb"/>
                              <w:spacing w:before="0" w:beforeAutospacing="0" w:after="0" w:afterAutospacing="0"/>
                              <w:jc w:val="center"/>
                            </w:pPr>
                            <w:r>
                              <w:rPr>
                                <w:rFonts w:ascii="&amp;quot" w:hAnsi="&amp;quot"/>
                                <w:b/>
                                <w:bCs/>
                                <w:color w:val="52B3E5"/>
                                <w:sz w:val="48"/>
                                <w:szCs w:val="48"/>
                              </w:rPr>
                              <w:t>Protocol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D41CDF" id="_x0000_t202" coordsize="21600,21600" o:spt="202" path="m,l,21600r21600,l21600,xe">
                <v:stroke joinstyle="miter"/>
                <v:path gradientshapeok="t" o:connecttype="rect"/>
              </v:shapetype>
              <v:shape id="WordArt 109" o:spid="_x0000_s1026" type="#_x0000_t202" style="position:absolute;left:0;text-align:left;margin-left:336.65pt;margin-top:648.75pt;width:112.2pt;height:24pt;rotation:-8;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" filled="f" stroked="f">
                <v:stroke joinstyle="round"/>
                <o:lock v:ext="edit" shapetype="t"/>
                <v:textbox style="mso-fit-shape-to-text:t">
                  <w:txbxContent>
                    <w:p w14:paraId="3B632818" w14:textId="77777777" w:rsidR="005671DE" w:rsidRDefault="005671DE" w:rsidP="005671DE">
                      <w:pPr>
                        <w:pStyle w:val="Normaalweb"/>
                        <w:spacing w:before="0" w:beforeAutospacing="0" w:after="0" w:afterAutospacing="0"/>
                        <w:jc w:val="center"/>
                      </w:pPr>
                      <w:r>
                        <w:rPr>
                          <w:rFonts w:ascii="&amp;quot" w:hAnsi="&amp;quot"/>
                          <w:b/>
                          <w:bCs/>
                          <w:color w:val="52B3E5"/>
                          <w:sz w:val="48"/>
                          <w:szCs w:val="48"/>
                        </w:rPr>
                        <w:t>Protocol</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0832" behindDoc="1" locked="0" layoutInCell="1" allowOverlap="1" wp14:anchorId="69648647" wp14:editId="4F9C07A2">
                <wp:simplePos x="0" y="0"/>
                <wp:positionH relativeFrom="page">
                  <wp:posOffset>1449705</wp:posOffset>
                </wp:positionH>
                <wp:positionV relativeFrom="page">
                  <wp:posOffset>9840595</wp:posOffset>
                </wp:positionV>
                <wp:extent cx="1224280" cy="304800"/>
                <wp:effectExtent l="11430" t="10795" r="2540" b="0"/>
                <wp:wrapNone/>
                <wp:docPr id="313"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224280" cy="304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0CE69F" w14:textId="77777777" w:rsidR="005671DE" w:rsidRDefault="005671DE" w:rsidP="005671DE">
                            <w:pPr>
                              <w:pStyle w:val="Normaalweb"/>
                              <w:spacing w:before="0" w:beforeAutospacing="0" w:after="0" w:afterAutospacing="0"/>
                              <w:jc w:val="center"/>
                            </w:pPr>
                            <w:r>
                              <w:rPr>
                                <w:rFonts w:ascii="&amp;quot" w:hAnsi="&amp;quot"/>
                                <w:b/>
                                <w:bCs/>
                                <w:color w:val="52B3E5"/>
                                <w:sz w:val="48"/>
                                <w:szCs w:val="48"/>
                              </w:rPr>
                              <w:t>Ouders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648647" id="WordArt 108" o:spid="_x0000_s1027" type="#_x0000_t202" style="position:absolute;left:0;text-align:left;margin-left:114.15pt;margin-top:774.85pt;width:96.4pt;height:24pt;rotation:-8;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" filled="f" stroked="f">
                <v:stroke joinstyle="round"/>
                <o:lock v:ext="edit" shapetype="t"/>
                <v:textbox style="mso-fit-shape-to-text:t">
                  <w:txbxContent>
                    <w:p w14:paraId="3F0CE69F" w14:textId="77777777" w:rsidR="005671DE" w:rsidRDefault="005671DE" w:rsidP="005671DE">
                      <w:pPr>
                        <w:pStyle w:val="Normaalweb"/>
                        <w:spacing w:before="0" w:beforeAutospacing="0" w:after="0" w:afterAutospacing="0"/>
                        <w:jc w:val="center"/>
                      </w:pPr>
                      <w:r>
                        <w:rPr>
                          <w:rFonts w:ascii="&amp;quot" w:hAnsi="&amp;quot"/>
                          <w:b/>
                          <w:bCs/>
                          <w:color w:val="52B3E5"/>
                          <w:sz w:val="48"/>
                          <w:szCs w:val="48"/>
                        </w:rPr>
                        <w:t>Ouders</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1856" behindDoc="1" locked="0" layoutInCell="1" allowOverlap="1" wp14:anchorId="508047E1" wp14:editId="3565E424">
                <wp:simplePos x="0" y="0"/>
                <wp:positionH relativeFrom="page">
                  <wp:posOffset>3201035</wp:posOffset>
                </wp:positionH>
                <wp:positionV relativeFrom="page">
                  <wp:posOffset>9688830</wp:posOffset>
                </wp:positionV>
                <wp:extent cx="3422650" cy="381000"/>
                <wp:effectExtent l="10160" t="182880" r="0" b="121920"/>
                <wp:wrapNone/>
                <wp:docPr id="312"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342265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28D3EA" w14:textId="77777777" w:rsidR="005671DE" w:rsidRDefault="005671DE" w:rsidP="005671DE">
                            <w:pPr>
                              <w:pStyle w:val="Normaalweb"/>
                              <w:spacing w:before="0" w:beforeAutospacing="0" w:after="0" w:afterAutospacing="0"/>
                              <w:jc w:val="center"/>
                            </w:pPr>
                            <w:r>
                              <w:rPr>
                                <w:rFonts w:ascii="&amp;quot" w:hAnsi="&amp;quot"/>
                                <w:b/>
                                <w:bCs/>
                                <w:color w:val="E2E772"/>
                                <w:sz w:val="60"/>
                                <w:szCs w:val="60"/>
                              </w:rPr>
                              <w:t>Medicijngebruik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8047E1" id="WordArt 107" o:spid="_x0000_s1028" type="#_x0000_t202" style="position:absolute;left:0;text-align:left;margin-left:252.05pt;margin-top:762.9pt;width:269.5pt;height:30pt;rotation:-8;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" filled="f" stroked="f">
                <v:stroke joinstyle="round"/>
                <o:lock v:ext="edit" shapetype="t"/>
                <v:textbox style="mso-fit-shape-to-text:t">
                  <w:txbxContent>
                    <w:p w14:paraId="6628D3EA" w14:textId="77777777" w:rsidR="005671DE" w:rsidRDefault="005671DE" w:rsidP="005671DE">
                      <w:pPr>
                        <w:pStyle w:val="Normaalweb"/>
                        <w:spacing w:before="0" w:beforeAutospacing="0" w:after="0" w:afterAutospacing="0"/>
                        <w:jc w:val="center"/>
                      </w:pPr>
                      <w:r>
                        <w:rPr>
                          <w:rFonts w:ascii="&amp;quot" w:hAnsi="&amp;quot"/>
                          <w:b/>
                          <w:bCs/>
                          <w:color w:val="E2E772"/>
                          <w:sz w:val="60"/>
                          <w:szCs w:val="60"/>
                        </w:rPr>
                        <w:t>Medicijngebruik</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2880" behindDoc="1" locked="0" layoutInCell="1" allowOverlap="1" wp14:anchorId="645266C4" wp14:editId="0752C554">
                <wp:simplePos x="0" y="0"/>
                <wp:positionH relativeFrom="page">
                  <wp:posOffset>2420620</wp:posOffset>
                </wp:positionH>
                <wp:positionV relativeFrom="page">
                  <wp:posOffset>8325485</wp:posOffset>
                </wp:positionV>
                <wp:extent cx="1045845" cy="247015"/>
                <wp:effectExtent l="0" t="19685" r="10160" b="0"/>
                <wp:wrapNone/>
                <wp:docPr id="31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045845" cy="247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64E38D" w14:textId="77777777" w:rsidR="005671DE" w:rsidRDefault="005671DE" w:rsidP="005671DE">
                            <w:pPr>
                              <w:pStyle w:val="Normaalweb"/>
                              <w:spacing w:before="0" w:beforeAutospacing="0" w:after="0" w:afterAutospacing="0"/>
                              <w:jc w:val="center"/>
                            </w:pPr>
                            <w:r>
                              <w:rPr>
                                <w:rFonts w:ascii="&amp;quot" w:hAnsi="&amp;quot"/>
                                <w:b/>
                                <w:bCs/>
                                <w:color w:val="6D6E71"/>
                                <w:sz w:val="36"/>
                                <w:szCs w:val="36"/>
                              </w:rPr>
                              <w:t>Leerling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5266C4" id="WordArt 106" o:spid="_x0000_s1029" type="#_x0000_t202" style="position:absolute;left:0;text-align:left;margin-left:190.6pt;margin-top:655.55pt;width:82.35pt;height:19.45pt;rotation:-7;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" filled="f" stroked="f">
                <v:stroke joinstyle="round"/>
                <o:lock v:ext="edit" shapetype="t"/>
                <v:textbox style="mso-fit-shape-to-text:t">
                  <w:txbxContent>
                    <w:p w14:paraId="2D64E38D" w14:textId="77777777" w:rsidR="005671DE" w:rsidRDefault="005671DE" w:rsidP="005671DE">
                      <w:pPr>
                        <w:pStyle w:val="Normaalweb"/>
                        <w:spacing w:before="0" w:beforeAutospacing="0" w:after="0" w:afterAutospacing="0"/>
                        <w:jc w:val="center"/>
                      </w:pPr>
                      <w:r>
                        <w:rPr>
                          <w:rFonts w:ascii="&amp;quot" w:hAnsi="&amp;quot"/>
                          <w:b/>
                          <w:bCs/>
                          <w:color w:val="6D6E71"/>
                          <w:sz w:val="36"/>
                          <w:szCs w:val="36"/>
                        </w:rPr>
                        <w:t>Leerling</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3904" behindDoc="1" locked="0" layoutInCell="1" allowOverlap="1" wp14:anchorId="483D59D9" wp14:editId="1FABC527">
                <wp:simplePos x="0" y="0"/>
                <wp:positionH relativeFrom="page">
                  <wp:posOffset>783590</wp:posOffset>
                </wp:positionH>
                <wp:positionV relativeFrom="page">
                  <wp:posOffset>8656955</wp:posOffset>
                </wp:positionV>
                <wp:extent cx="3405505" cy="668655"/>
                <wp:effectExtent l="50165" t="132080" r="1905" b="0"/>
                <wp:wrapNone/>
                <wp:docPr id="310"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3405505" cy="668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29A0B" w14:textId="77777777" w:rsidR="005671DE" w:rsidRDefault="005671DE" w:rsidP="005671DE">
                            <w:pPr>
                              <w:pStyle w:val="Normaalweb"/>
                              <w:spacing w:before="0" w:beforeAutospacing="0" w:after="0" w:afterAutospacing="0"/>
                              <w:jc w:val="center"/>
                            </w:pPr>
                            <w:r>
                              <w:rPr>
                                <w:rFonts w:ascii="&amp;quot" w:hAnsi="&amp;quot"/>
                                <w:b/>
                                <w:bCs/>
                                <w:color w:val="E2E772"/>
                                <w:sz w:val="96"/>
                                <w:szCs w:val="96"/>
                              </w:rPr>
                              <w:t>Veiligheid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3D59D9" id="WordArt 105" o:spid="_x0000_s1030" type="#_x0000_t202" style="position:absolute;left:0;text-align:left;margin-left:61.7pt;margin-top:681.65pt;width:268.15pt;height:52.65pt;rotation:-7;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" filled="f" stroked="f">
                <v:stroke joinstyle="round"/>
                <o:lock v:ext="edit" shapetype="t"/>
                <v:textbox style="mso-fit-shape-to-text:t">
                  <w:txbxContent>
                    <w:p w14:paraId="1F629A0B" w14:textId="77777777" w:rsidR="005671DE" w:rsidRDefault="005671DE" w:rsidP="005671DE">
                      <w:pPr>
                        <w:pStyle w:val="Normaalweb"/>
                        <w:spacing w:before="0" w:beforeAutospacing="0" w:after="0" w:afterAutospacing="0"/>
                        <w:jc w:val="center"/>
                      </w:pPr>
                      <w:r>
                        <w:rPr>
                          <w:rFonts w:ascii="&amp;quot" w:hAnsi="&amp;quot"/>
                          <w:b/>
                          <w:bCs/>
                          <w:color w:val="E2E772"/>
                          <w:sz w:val="96"/>
                          <w:szCs w:val="96"/>
                        </w:rPr>
                        <w:t>Veiligheid</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4928" behindDoc="1" locked="0" layoutInCell="1" allowOverlap="1" wp14:anchorId="74ACC234" wp14:editId="2D2C15AC">
                <wp:simplePos x="0" y="0"/>
                <wp:positionH relativeFrom="page">
                  <wp:posOffset>5567045</wp:posOffset>
                </wp:positionH>
                <wp:positionV relativeFrom="page">
                  <wp:posOffset>8352790</wp:posOffset>
                </wp:positionV>
                <wp:extent cx="1703705" cy="309245"/>
                <wp:effectExtent l="13970" t="46990" r="6350" b="15240"/>
                <wp:wrapNone/>
                <wp:docPr id="309"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703705" cy="3092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21E88E" w14:textId="77777777" w:rsidR="005671DE" w:rsidRDefault="005671DE" w:rsidP="005671DE">
                            <w:pPr>
                              <w:pStyle w:val="Normaalweb"/>
                              <w:spacing w:before="0" w:beforeAutospacing="0" w:after="0" w:afterAutospacing="0"/>
                              <w:jc w:val="center"/>
                            </w:pPr>
                            <w:r>
                              <w:rPr>
                                <w:rFonts w:ascii="&amp;quot" w:hAnsi="&amp;quot"/>
                                <w:b/>
                                <w:bCs/>
                                <w:color w:val="6D6E71"/>
                                <w:sz w:val="44"/>
                                <w:szCs w:val="44"/>
                              </w:rPr>
                              <w:t>Bedreiging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ACC234" id="WordArt 104" o:spid="_x0000_s1031" type="#_x0000_t202" style="position:absolute;left:0;text-align:left;margin-left:438.35pt;margin-top:657.7pt;width:134.15pt;height:24.35pt;rotation:-7;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" filled="f" stroked="f">
                <v:stroke joinstyle="round"/>
                <o:lock v:ext="edit" shapetype="t"/>
                <v:textbox style="mso-fit-shape-to-text:t">
                  <w:txbxContent>
                    <w:p w14:paraId="6C21E88E" w14:textId="77777777" w:rsidR="005671DE" w:rsidRDefault="005671DE" w:rsidP="005671DE">
                      <w:pPr>
                        <w:pStyle w:val="Normaalweb"/>
                        <w:spacing w:before="0" w:beforeAutospacing="0" w:after="0" w:afterAutospacing="0"/>
                        <w:jc w:val="center"/>
                      </w:pPr>
                      <w:r>
                        <w:rPr>
                          <w:rFonts w:ascii="&amp;quot" w:hAnsi="&amp;quot"/>
                          <w:b/>
                          <w:bCs/>
                          <w:color w:val="6D6E71"/>
                          <w:sz w:val="44"/>
                          <w:szCs w:val="44"/>
                        </w:rPr>
                        <w:t>Bedreiging</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5952" behindDoc="1" locked="0" layoutInCell="1" allowOverlap="1" wp14:anchorId="22A34612" wp14:editId="1E5B1375">
                <wp:simplePos x="0" y="0"/>
                <wp:positionH relativeFrom="page">
                  <wp:posOffset>4335780</wp:posOffset>
                </wp:positionH>
                <wp:positionV relativeFrom="page">
                  <wp:posOffset>8712200</wp:posOffset>
                </wp:positionV>
                <wp:extent cx="1087120" cy="247650"/>
                <wp:effectExtent l="1905" t="15875" r="6350" b="3175"/>
                <wp:wrapNone/>
                <wp:docPr id="308"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087120" cy="247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0FD22A" w14:textId="77777777" w:rsidR="005671DE" w:rsidRDefault="005671DE" w:rsidP="005671DE">
                            <w:pPr>
                              <w:pStyle w:val="Normaalweb"/>
                              <w:spacing w:before="0" w:beforeAutospacing="0" w:after="0" w:afterAutospacing="0"/>
                              <w:jc w:val="center"/>
                            </w:pPr>
                            <w:r>
                              <w:rPr>
                                <w:rFonts w:ascii="&amp;quot" w:hAnsi="&amp;quot"/>
                                <w:b/>
                                <w:bCs/>
                                <w:color w:val="6D6E71"/>
                                <w:sz w:val="36"/>
                                <w:szCs w:val="36"/>
                              </w:rPr>
                              <w:t>Aangifte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34612" id="WordArt 103" o:spid="_x0000_s1032" type="#_x0000_t202" style="position:absolute;left:0;text-align:left;margin-left:341.4pt;margin-top:686pt;width:85.6pt;height:19.5pt;rotation:-7;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" filled="f" stroked="f">
                <v:stroke joinstyle="round"/>
                <o:lock v:ext="edit" shapetype="t"/>
                <v:textbox style="mso-fit-shape-to-text:t">
                  <w:txbxContent>
                    <w:p w14:paraId="300FD22A" w14:textId="77777777" w:rsidR="005671DE" w:rsidRDefault="005671DE" w:rsidP="005671DE">
                      <w:pPr>
                        <w:pStyle w:val="Normaalweb"/>
                        <w:spacing w:before="0" w:beforeAutospacing="0" w:after="0" w:afterAutospacing="0"/>
                        <w:jc w:val="center"/>
                      </w:pPr>
                      <w:r>
                        <w:rPr>
                          <w:rFonts w:ascii="&amp;quot" w:hAnsi="&amp;quot"/>
                          <w:b/>
                          <w:bCs/>
                          <w:color w:val="6D6E71"/>
                          <w:sz w:val="36"/>
                          <w:szCs w:val="36"/>
                        </w:rPr>
                        <w:t>Aangifte</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6976" behindDoc="1" locked="0" layoutInCell="1" allowOverlap="1" wp14:anchorId="6CC3D9B5" wp14:editId="49999DD7">
                <wp:simplePos x="0" y="0"/>
                <wp:positionH relativeFrom="page">
                  <wp:posOffset>3877310</wp:posOffset>
                </wp:positionH>
                <wp:positionV relativeFrom="page">
                  <wp:posOffset>8882380</wp:posOffset>
                </wp:positionV>
                <wp:extent cx="2954020" cy="661035"/>
                <wp:effectExtent l="10160" t="100330" r="7620" b="57785"/>
                <wp:wrapNone/>
                <wp:docPr id="307"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2954020" cy="661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FE6824" w14:textId="77777777" w:rsidR="005671DE" w:rsidRDefault="005671DE" w:rsidP="005671DE">
                            <w:pPr>
                              <w:pStyle w:val="Normaalweb"/>
                              <w:spacing w:before="0" w:beforeAutospacing="0" w:after="0" w:afterAutospacing="0"/>
                              <w:jc w:val="center"/>
                            </w:pPr>
                            <w:r>
                              <w:rPr>
                                <w:rFonts w:ascii="&amp;quot" w:hAnsi="&amp;quot"/>
                                <w:b/>
                                <w:bCs/>
                                <w:color w:val="52B3E5"/>
                                <w:sz w:val="96"/>
                                <w:szCs w:val="96"/>
                              </w:rPr>
                              <w:t>Agressie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C3D9B5" id="WordArt 102" o:spid="_x0000_s1033" type="#_x0000_t202" style="position:absolute;left:0;text-align:left;margin-left:305.3pt;margin-top:699.4pt;width:232.6pt;height:52.05pt;rotation:-7;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" filled="f" stroked="f">
                <v:stroke joinstyle="round"/>
                <o:lock v:ext="edit" shapetype="t"/>
                <v:textbox style="mso-fit-shape-to-text:t">
                  <w:txbxContent>
                    <w:p w14:paraId="30FE6824" w14:textId="77777777" w:rsidR="005671DE" w:rsidRDefault="005671DE" w:rsidP="005671DE">
                      <w:pPr>
                        <w:pStyle w:val="Normaalweb"/>
                        <w:spacing w:before="0" w:beforeAutospacing="0" w:after="0" w:afterAutospacing="0"/>
                        <w:jc w:val="center"/>
                      </w:pPr>
                      <w:r>
                        <w:rPr>
                          <w:rFonts w:ascii="&amp;quot" w:hAnsi="&amp;quot"/>
                          <w:b/>
                          <w:bCs/>
                          <w:color w:val="52B3E5"/>
                          <w:sz w:val="96"/>
                          <w:szCs w:val="96"/>
                        </w:rPr>
                        <w:t>Agressie</w:t>
                      </w:r>
                    </w:p>
                  </w:txbxContent>
                </v:textbox>
                <w10:wrap anchorx="page" anchory="page"/>
              </v:shape>
            </w:pict>
          </mc:Fallback>
        </mc:AlternateContent>
      </w:r>
      <w:r w:rsidR="005671DE">
        <w:rPr>
          <w:noProof/>
          <w:lang w:val="nl-NL" w:eastAsia="nl-NL"/>
        </w:rPr>
        <mc:AlternateContent>
          <mc:Choice Requires="wps">
            <w:drawing>
              <wp:anchor distT="0" distB="0" distL="114300" distR="114300" simplePos="0" relativeHeight="251648000" behindDoc="1" locked="0" layoutInCell="1" allowOverlap="1" wp14:anchorId="3083E54C" wp14:editId="30CD594C">
                <wp:simplePos x="0" y="0"/>
                <wp:positionH relativeFrom="page">
                  <wp:posOffset>1993900</wp:posOffset>
                </wp:positionH>
                <wp:positionV relativeFrom="page">
                  <wp:posOffset>9336405</wp:posOffset>
                </wp:positionV>
                <wp:extent cx="1696085" cy="308610"/>
                <wp:effectExtent l="0" t="49530" r="5715" b="13335"/>
                <wp:wrapNone/>
                <wp:docPr id="306"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696085" cy="308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2329F3" w14:textId="77777777" w:rsidR="005671DE" w:rsidRDefault="005671DE" w:rsidP="005671DE">
                            <w:pPr>
                              <w:pStyle w:val="Normaalweb"/>
                              <w:spacing w:before="0" w:beforeAutospacing="0" w:after="0" w:afterAutospacing="0"/>
                              <w:jc w:val="center"/>
                            </w:pPr>
                            <w:r>
                              <w:rPr>
                                <w:rFonts w:ascii="&amp;quot" w:hAnsi="&amp;quot"/>
                                <w:b/>
                                <w:bCs/>
                                <w:color w:val="6D6E71"/>
                                <w:sz w:val="44"/>
                                <w:szCs w:val="44"/>
                              </w:rPr>
                              <w:t>Leerkracht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83E54C" id="WordArt 101" o:spid="_x0000_s1034" type="#_x0000_t202" style="position:absolute;left:0;text-align:left;margin-left:157pt;margin-top:735.15pt;width:133.55pt;height:24.3pt;rotation:-7;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" filled="f" stroked="f">
                <v:stroke joinstyle="round"/>
                <o:lock v:ext="edit" shapetype="t"/>
                <v:textbox style="mso-fit-shape-to-text:t">
                  <w:txbxContent>
                    <w:p w14:paraId="192329F3" w14:textId="77777777" w:rsidR="005671DE" w:rsidRDefault="005671DE" w:rsidP="005671DE">
                      <w:pPr>
                        <w:pStyle w:val="Normaalweb"/>
                        <w:spacing w:before="0" w:beforeAutospacing="0" w:after="0" w:afterAutospacing="0"/>
                        <w:jc w:val="center"/>
                      </w:pPr>
                      <w:r>
                        <w:rPr>
                          <w:rFonts w:ascii="&amp;quot" w:hAnsi="&amp;quot"/>
                          <w:b/>
                          <w:bCs/>
                          <w:color w:val="6D6E71"/>
                          <w:sz w:val="44"/>
                          <w:szCs w:val="44"/>
                        </w:rPr>
                        <w:t>Leerkracht</w:t>
                      </w:r>
                    </w:p>
                  </w:txbxContent>
                </v:textbox>
                <w10:wrap anchorx="page" anchory="page"/>
              </v:shape>
            </w:pict>
          </mc:Fallback>
        </mc:AlternateContent>
      </w:r>
    </w:p>
    <w:p w14:paraId="102BF187" w14:textId="77777777" w:rsidR="00624579" w:rsidRPr="00CA22F4" w:rsidRDefault="00624579">
      <w:pPr>
        <w:rPr>
          <w:rFonts w:ascii="Century Gothic" w:eastAsia="Century Gothic" w:hAnsi="Century Gothic" w:cs="Century Gothic"/>
          <w:sz w:val="36"/>
          <w:szCs w:val="36"/>
          <w:lang w:val="nl-NL"/>
        </w:rPr>
        <w:sectPr w:rsidR="00624579" w:rsidRPr="00CA22F4">
          <w:type w:val="continuous"/>
          <w:pgSz w:w="11906" w:h="16840"/>
          <w:pgMar w:top="1000" w:right="1680" w:bottom="280" w:left="1680" w:header="708" w:footer="708" w:gutter="0"/>
          <w:cols w:space="708"/>
        </w:sectPr>
      </w:pPr>
    </w:p>
    <w:p w14:paraId="00DD8C9B" w14:textId="77777777" w:rsidR="00624579" w:rsidRPr="00CA22F4" w:rsidRDefault="00D119BF">
      <w:pPr>
        <w:spacing w:before="2" w:line="130" w:lineRule="exact"/>
        <w:rPr>
          <w:sz w:val="13"/>
          <w:szCs w:val="13"/>
          <w:lang w:val="nl-NL"/>
        </w:rPr>
      </w:pPr>
      <w:r>
        <w:rPr>
          <w:noProof/>
          <w:lang w:val="nl-NL" w:eastAsia="nl-NL"/>
        </w:rPr>
        <w:lastRenderedPageBreak/>
        <mc:AlternateContent>
          <mc:Choice Requires="wpg">
            <w:drawing>
              <wp:anchor distT="0" distB="0" distL="114300" distR="114300" simplePos="0" relativeHeight="251649024" behindDoc="1" locked="0" layoutInCell="1" allowOverlap="1" wp14:anchorId="4F0067DB" wp14:editId="5D9D0ED4">
                <wp:simplePos x="0" y="0"/>
                <wp:positionH relativeFrom="page">
                  <wp:posOffset>-6350</wp:posOffset>
                </wp:positionH>
                <wp:positionV relativeFrom="page">
                  <wp:posOffset>10351770</wp:posOffset>
                </wp:positionV>
                <wp:extent cx="7573010" cy="346710"/>
                <wp:effectExtent l="3175" t="0" r="5715" b="0"/>
                <wp:wrapNone/>
                <wp:docPr id="38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385" name="Group 99"/>
                        <wpg:cNvGrpSpPr>
                          <a:grpSpLocks/>
                        </wpg:cNvGrpSpPr>
                        <wpg:grpSpPr bwMode="auto">
                          <a:xfrm>
                            <a:off x="0" y="16312"/>
                            <a:ext cx="11906" cy="526"/>
                            <a:chOff x="0" y="16312"/>
                            <a:chExt cx="11906" cy="526"/>
                          </a:xfrm>
                        </wpg:grpSpPr>
                        <wps:wsp>
                          <wps:cNvPr id="386" name="Freeform 100"/>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97"/>
                        <wpg:cNvGrpSpPr>
                          <a:grpSpLocks/>
                        </wpg:cNvGrpSpPr>
                        <wpg:grpSpPr bwMode="auto">
                          <a:xfrm>
                            <a:off x="0" y="16314"/>
                            <a:ext cx="11906" cy="2"/>
                            <a:chOff x="0" y="16314"/>
                            <a:chExt cx="11906" cy="2"/>
                          </a:xfrm>
                        </wpg:grpSpPr>
                        <wps:wsp>
                          <wps:cNvPr id="388" name="Freeform 98"/>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2A42C" id="Group 96" o:spid="_x0000_s1026" style="position:absolute;margin-left:-.5pt;margin-top:815.1pt;width:596.3pt;height:27.3pt;z-index:-251667456;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">
                <v:group id="Group 99"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00"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" path="m,526r11906,l11906,,,,,526xe" fillcolor="#00aeef" stroked="f">
                    <v:path arrowok="t" o:connecttype="custom" o:connectlocs="0,16838;11906,16838;11906,16312;0,16312;0,16838" o:connectangles="0,0,0,0,0"/>
                  </v:shape>
                </v:group>
                <v:group id="Group 97"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98"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" path="m,l11906,e" filled="f" strokecolor="#d1d3d4" strokeweight=".09983mm">
                    <v:path arrowok="t" o:connecttype="custom" o:connectlocs="0,0;11906,0" o:connectangles="0,0"/>
                  </v:shape>
                </v:group>
                <w10:wrap anchorx="page" anchory="page"/>
              </v:group>
            </w:pict>
          </mc:Fallback>
        </mc:AlternateContent>
      </w:r>
    </w:p>
    <w:p w14:paraId="4E67D180" w14:textId="77777777" w:rsidR="00624579" w:rsidRPr="00CA22F4" w:rsidRDefault="00CA22F4">
      <w:pPr>
        <w:pStyle w:val="Kop1"/>
        <w:rPr>
          <w:rFonts w:cs="Calibri"/>
          <w:b w:val="0"/>
          <w:bCs w:val="0"/>
          <w:lang w:val="nl-NL"/>
        </w:rPr>
      </w:pPr>
      <w:r w:rsidRPr="00CA22F4">
        <w:rPr>
          <w:rFonts w:cs="Calibri"/>
          <w:color w:val="D7DF23"/>
          <w:lang w:val="nl-NL"/>
        </w:rPr>
        <w:t>Inhoudsop</w:t>
      </w:r>
      <w:r w:rsidRPr="00CA22F4">
        <w:rPr>
          <w:rFonts w:cs="Calibri"/>
          <w:color w:val="D7DF23"/>
          <w:spacing w:val="-8"/>
          <w:lang w:val="nl-NL"/>
        </w:rPr>
        <w:t>g</w:t>
      </w:r>
      <w:r w:rsidRPr="00CA22F4">
        <w:rPr>
          <w:rFonts w:cs="Calibri"/>
          <w:color w:val="D7DF23"/>
          <w:spacing w:val="-7"/>
          <w:lang w:val="nl-NL"/>
        </w:rPr>
        <w:t>a</w:t>
      </w:r>
      <w:r w:rsidRPr="00CA22F4">
        <w:rPr>
          <w:rFonts w:cs="Calibri"/>
          <w:color w:val="D7DF23"/>
          <w:spacing w:val="-4"/>
          <w:lang w:val="nl-NL"/>
        </w:rPr>
        <w:t>v</w:t>
      </w:r>
      <w:r w:rsidRPr="00CA22F4">
        <w:rPr>
          <w:rFonts w:cs="Calibri"/>
          <w:color w:val="D7DF23"/>
          <w:lang w:val="nl-NL"/>
        </w:rPr>
        <w:t>e</w:t>
      </w:r>
    </w:p>
    <w:p w14:paraId="7FDD085E" w14:textId="77777777" w:rsidR="00624579" w:rsidRPr="00CA22F4" w:rsidRDefault="00624579">
      <w:pPr>
        <w:spacing w:before="11" w:line="200" w:lineRule="exact"/>
        <w:rPr>
          <w:sz w:val="20"/>
          <w:szCs w:val="20"/>
          <w:lang w:val="nl-NL"/>
        </w:rPr>
      </w:pPr>
    </w:p>
    <w:p w14:paraId="5D9706E4" w14:textId="77777777" w:rsidR="00624579" w:rsidRPr="00CA22F4" w:rsidRDefault="00CA22F4">
      <w:pPr>
        <w:pStyle w:val="Plattetekst"/>
        <w:rPr>
          <w:rFonts w:cs="Calibri"/>
          <w:lang w:val="nl-NL"/>
        </w:rPr>
      </w:pPr>
      <w:r w:rsidRPr="00CA22F4">
        <w:rPr>
          <w:rFonts w:cs="Calibri"/>
          <w:color w:val="6D6E71"/>
          <w:lang w:val="nl-NL"/>
        </w:rPr>
        <w:t>Inleidin</w:t>
      </w:r>
      <w:r w:rsidRPr="00CA22F4">
        <w:rPr>
          <w:rFonts w:cs="Calibri"/>
          <w:color w:val="6D6E71"/>
          <w:spacing w:val="10"/>
          <w:lang w:val="nl-NL"/>
        </w:rPr>
        <w:t>g</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blz.3</w:t>
      </w:r>
    </w:p>
    <w:p w14:paraId="05F045B4" w14:textId="77777777" w:rsidR="00624579" w:rsidRPr="00CA22F4" w:rsidRDefault="00CA22F4">
      <w:pPr>
        <w:pStyle w:val="Plattetekst"/>
        <w:spacing w:line="264" w:lineRule="exact"/>
        <w:rPr>
          <w:rFonts w:cs="Calibri"/>
          <w:lang w:val="nl-NL"/>
        </w:rPr>
      </w:pPr>
      <w:r w:rsidRPr="00CA22F4">
        <w:rPr>
          <w:color w:val="6D6E71"/>
          <w:lang w:val="nl-NL"/>
        </w:rPr>
        <w:t>Hoo</w:t>
      </w:r>
      <w:r w:rsidRPr="00CA22F4">
        <w:rPr>
          <w:color w:val="6D6E71"/>
          <w:spacing w:val="-6"/>
          <w:lang w:val="nl-NL"/>
        </w:rPr>
        <w:t>f</w:t>
      </w:r>
      <w:r w:rsidRPr="00CA22F4">
        <w:rPr>
          <w:color w:val="6D6E71"/>
          <w:lang w:val="nl-NL"/>
        </w:rPr>
        <w:t>d</w:t>
      </w:r>
      <w:r w:rsidRPr="00CA22F4">
        <w:rPr>
          <w:color w:val="6D6E71"/>
          <w:spacing w:val="-3"/>
          <w:lang w:val="nl-NL"/>
        </w:rPr>
        <w:t>s</w:t>
      </w:r>
      <w:r w:rsidRPr="00CA22F4">
        <w:rPr>
          <w:color w:val="6D6E71"/>
          <w:lang w:val="nl-NL"/>
        </w:rPr>
        <w:t>tuk</w:t>
      </w:r>
      <w:r w:rsidRPr="00CA22F4">
        <w:rPr>
          <w:color w:val="6D6E71"/>
          <w:spacing w:val="-1"/>
          <w:lang w:val="nl-NL"/>
        </w:rPr>
        <w:t xml:space="preserve"> </w:t>
      </w:r>
      <w:r w:rsidRPr="00CA22F4">
        <w:rPr>
          <w:color w:val="6D6E71"/>
          <w:lang w:val="nl-NL"/>
        </w:rPr>
        <w:t>1 Coö</w:t>
      </w:r>
      <w:r w:rsidRPr="00CA22F4">
        <w:rPr>
          <w:color w:val="6D6E71"/>
          <w:spacing w:val="-3"/>
          <w:lang w:val="nl-NL"/>
        </w:rPr>
        <w:t>r</w:t>
      </w:r>
      <w:r w:rsidRPr="00CA22F4">
        <w:rPr>
          <w:color w:val="6D6E71"/>
          <w:lang w:val="nl-NL"/>
        </w:rPr>
        <w:t>din</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spacing w:val="-3"/>
          <w:lang w:val="nl-NL"/>
        </w:rPr>
        <w:t>v</w:t>
      </w:r>
      <w:r w:rsidRPr="00CA22F4">
        <w:rPr>
          <w:color w:val="6D6E71"/>
          <w:lang w:val="nl-NL"/>
        </w:rPr>
        <w:t>eiligheid</w:t>
      </w:r>
      <w:r w:rsidRPr="00CA22F4">
        <w:rPr>
          <w:color w:val="6D6E71"/>
          <w:spacing w:val="43"/>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blz.4</w:t>
      </w:r>
    </w:p>
    <w:p w14:paraId="6DAEBAF1" w14:textId="77777777" w:rsidR="00624579" w:rsidRPr="00CA22F4" w:rsidRDefault="00CA22F4">
      <w:pPr>
        <w:pStyle w:val="Plattetekst"/>
        <w:spacing w:line="264" w:lineRule="exact"/>
        <w:rPr>
          <w:rFonts w:cs="Calibri"/>
          <w:lang w:val="nl-NL"/>
        </w:rPr>
      </w:pPr>
      <w:r w:rsidRPr="00CA22F4">
        <w:rPr>
          <w:color w:val="6D6E71"/>
          <w:lang w:val="nl-NL"/>
        </w:rPr>
        <w:t>Hoo</w:t>
      </w:r>
      <w:r w:rsidRPr="00CA22F4">
        <w:rPr>
          <w:color w:val="6D6E71"/>
          <w:spacing w:val="-6"/>
          <w:lang w:val="nl-NL"/>
        </w:rPr>
        <w:t>f</w:t>
      </w:r>
      <w:r w:rsidRPr="00CA22F4">
        <w:rPr>
          <w:color w:val="6D6E71"/>
          <w:lang w:val="nl-NL"/>
        </w:rPr>
        <w:t>d</w:t>
      </w:r>
      <w:r w:rsidRPr="00CA22F4">
        <w:rPr>
          <w:color w:val="6D6E71"/>
          <w:spacing w:val="-3"/>
          <w:lang w:val="nl-NL"/>
        </w:rPr>
        <w:t>s</w:t>
      </w:r>
      <w:r w:rsidRPr="00CA22F4">
        <w:rPr>
          <w:color w:val="6D6E71"/>
          <w:lang w:val="nl-NL"/>
        </w:rPr>
        <w:t>tuk 2 School</w:t>
      </w:r>
      <w:r w:rsidRPr="00CA22F4">
        <w:rPr>
          <w:color w:val="6D6E71"/>
          <w:spacing w:val="-2"/>
          <w:lang w:val="nl-NL"/>
        </w:rPr>
        <w:t>g</w:t>
      </w:r>
      <w:r w:rsidRPr="00CA22F4">
        <w:rPr>
          <w:color w:val="6D6E71"/>
          <w:lang w:val="nl-NL"/>
        </w:rPr>
        <w:t>emeenschap</w:t>
      </w:r>
      <w:r w:rsidRPr="00CA22F4">
        <w:rPr>
          <w:color w:val="6D6E71"/>
          <w:spacing w:val="44"/>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blz.7</w:t>
      </w:r>
    </w:p>
    <w:p w14:paraId="6346A45D" w14:textId="77777777" w:rsidR="00624579" w:rsidRPr="00CA22F4" w:rsidRDefault="00CA22F4">
      <w:pPr>
        <w:pStyle w:val="Plattetekst"/>
        <w:spacing w:line="264" w:lineRule="exact"/>
        <w:rPr>
          <w:rFonts w:cs="Calibri"/>
          <w:lang w:val="nl-NL"/>
        </w:rPr>
      </w:pPr>
      <w:r w:rsidRPr="00CA22F4">
        <w:rPr>
          <w:color w:val="6D6E71"/>
          <w:lang w:val="nl-NL"/>
        </w:rPr>
        <w:t>Hoo</w:t>
      </w:r>
      <w:r w:rsidRPr="00CA22F4">
        <w:rPr>
          <w:color w:val="6D6E71"/>
          <w:spacing w:val="-6"/>
          <w:lang w:val="nl-NL"/>
        </w:rPr>
        <w:t>f</w:t>
      </w:r>
      <w:r w:rsidRPr="00CA22F4">
        <w:rPr>
          <w:color w:val="6D6E71"/>
          <w:lang w:val="nl-NL"/>
        </w:rPr>
        <w:t>d</w:t>
      </w:r>
      <w:r w:rsidRPr="00CA22F4">
        <w:rPr>
          <w:color w:val="6D6E71"/>
          <w:spacing w:val="-3"/>
          <w:lang w:val="nl-NL"/>
        </w:rPr>
        <w:t>s</w:t>
      </w:r>
      <w:r w:rsidRPr="00CA22F4">
        <w:rPr>
          <w:color w:val="6D6E71"/>
          <w:lang w:val="nl-NL"/>
        </w:rPr>
        <w:t>tuk</w:t>
      </w:r>
      <w:r w:rsidRPr="00CA22F4">
        <w:rPr>
          <w:color w:val="6D6E71"/>
          <w:spacing w:val="-2"/>
          <w:lang w:val="nl-NL"/>
        </w:rPr>
        <w:t xml:space="preserve"> </w:t>
      </w:r>
      <w:r w:rsidRPr="00CA22F4">
        <w:rPr>
          <w:color w:val="6D6E71"/>
          <w:lang w:val="nl-NL"/>
        </w:rPr>
        <w:t>3</w:t>
      </w:r>
      <w:r w:rsidRPr="00CA22F4">
        <w:rPr>
          <w:color w:val="6D6E71"/>
          <w:spacing w:val="-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w:t>
      </w:r>
      <w:r w:rsidRPr="00CA22F4">
        <w:rPr>
          <w:color w:val="6D6E71"/>
          <w:spacing w:val="17"/>
          <w:lang w:val="nl-NL"/>
        </w:rPr>
        <w:t>e</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blz.9</w:t>
      </w:r>
    </w:p>
    <w:p w14:paraId="281C6485" w14:textId="77777777" w:rsidR="00624579" w:rsidRPr="00CA22F4" w:rsidRDefault="00CA22F4">
      <w:pPr>
        <w:pStyle w:val="Plattetekst"/>
        <w:spacing w:line="264" w:lineRule="exact"/>
        <w:rPr>
          <w:rFonts w:cs="Calibri"/>
          <w:lang w:val="nl-NL"/>
        </w:rPr>
      </w:pPr>
      <w:r w:rsidRPr="00CA22F4">
        <w:rPr>
          <w:color w:val="6D6E71"/>
          <w:lang w:val="nl-NL"/>
        </w:rPr>
        <w:t>Hoo</w:t>
      </w:r>
      <w:r w:rsidRPr="00CA22F4">
        <w:rPr>
          <w:color w:val="6D6E71"/>
          <w:spacing w:val="-6"/>
          <w:lang w:val="nl-NL"/>
        </w:rPr>
        <w:t>f</w:t>
      </w:r>
      <w:r w:rsidRPr="00CA22F4">
        <w:rPr>
          <w:color w:val="6D6E71"/>
          <w:lang w:val="nl-NL"/>
        </w:rPr>
        <w:t>d</w:t>
      </w:r>
      <w:r w:rsidRPr="00CA22F4">
        <w:rPr>
          <w:color w:val="6D6E71"/>
          <w:spacing w:val="-3"/>
          <w:lang w:val="nl-NL"/>
        </w:rPr>
        <w:t>s</w:t>
      </w:r>
      <w:r w:rsidRPr="00CA22F4">
        <w:rPr>
          <w:color w:val="6D6E71"/>
          <w:lang w:val="nl-NL"/>
        </w:rPr>
        <w:t>tuk 4 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blz.10</w:t>
      </w:r>
    </w:p>
    <w:p w14:paraId="644908E6" w14:textId="77777777" w:rsidR="00624579" w:rsidRPr="00CA22F4" w:rsidRDefault="00CA22F4">
      <w:pPr>
        <w:pStyle w:val="Plattetekst"/>
        <w:spacing w:line="264" w:lineRule="exact"/>
        <w:rPr>
          <w:rFonts w:cs="Calibri"/>
          <w:lang w:val="nl-NL"/>
        </w:rPr>
      </w:pPr>
      <w:r w:rsidRPr="00CA22F4">
        <w:rPr>
          <w:color w:val="6D6E71"/>
          <w:lang w:val="nl-NL"/>
        </w:rPr>
        <w:t>Hoo</w:t>
      </w:r>
      <w:r w:rsidRPr="00CA22F4">
        <w:rPr>
          <w:color w:val="6D6E71"/>
          <w:spacing w:val="-6"/>
          <w:lang w:val="nl-NL"/>
        </w:rPr>
        <w:t>f</w:t>
      </w:r>
      <w:r w:rsidRPr="00CA22F4">
        <w:rPr>
          <w:color w:val="6D6E71"/>
          <w:lang w:val="nl-NL"/>
        </w:rPr>
        <w:t>d</w:t>
      </w:r>
      <w:r w:rsidRPr="00CA22F4">
        <w:rPr>
          <w:color w:val="6D6E71"/>
          <w:spacing w:val="-3"/>
          <w:lang w:val="nl-NL"/>
        </w:rPr>
        <w:t>s</w:t>
      </w:r>
      <w:r w:rsidRPr="00CA22F4">
        <w:rPr>
          <w:color w:val="6D6E71"/>
          <w:lang w:val="nl-NL"/>
        </w:rPr>
        <w:t xml:space="preserve">tuk 5 </w:t>
      </w:r>
      <w:r w:rsidRPr="00CA22F4">
        <w:rPr>
          <w:color w:val="6D6E71"/>
          <w:spacing w:val="-11"/>
          <w:lang w:val="nl-NL"/>
        </w:rPr>
        <w:t>K</w:t>
      </w:r>
      <w:r w:rsidRPr="00CA22F4">
        <w:rPr>
          <w:color w:val="6D6E71"/>
          <w:spacing w:val="-3"/>
          <w:lang w:val="nl-NL"/>
        </w:rPr>
        <w:t>w</w:t>
      </w:r>
      <w:r w:rsidRPr="00CA22F4">
        <w:rPr>
          <w:color w:val="6D6E71"/>
          <w:lang w:val="nl-NL"/>
        </w:rPr>
        <w:t>ali</w:t>
      </w:r>
      <w:r w:rsidRPr="00CA22F4">
        <w:rPr>
          <w:color w:val="6D6E71"/>
          <w:spacing w:val="-3"/>
          <w:lang w:val="nl-NL"/>
        </w:rPr>
        <w:t>t</w:t>
      </w:r>
      <w:r w:rsidRPr="00CA22F4">
        <w:rPr>
          <w:color w:val="6D6E71"/>
          <w:lang w:val="nl-NL"/>
        </w:rPr>
        <w:t>eitshandh</w:t>
      </w:r>
      <w:r w:rsidRPr="00CA22F4">
        <w:rPr>
          <w:color w:val="6D6E71"/>
          <w:spacing w:val="-4"/>
          <w:lang w:val="nl-NL"/>
        </w:rPr>
        <w:t>a</w:t>
      </w:r>
      <w:r w:rsidRPr="00CA22F4">
        <w:rPr>
          <w:color w:val="6D6E71"/>
          <w:lang w:val="nl-NL"/>
        </w:rPr>
        <w:t xml:space="preserve">ving </w:t>
      </w:r>
      <w:r w:rsidRPr="00CA22F4">
        <w:rPr>
          <w:color w:val="6D6E71"/>
          <w:spacing w:val="-3"/>
          <w:lang w:val="nl-NL"/>
        </w:rPr>
        <w:t>v</w:t>
      </w:r>
      <w:r w:rsidRPr="00CA22F4">
        <w:rPr>
          <w:color w:val="6D6E71"/>
          <w:lang w:val="nl-NL"/>
        </w:rPr>
        <w:t>eiligheidsbeleid</w:t>
      </w:r>
      <w:r w:rsidRPr="00CA22F4">
        <w:rPr>
          <w:color w:val="6D6E71"/>
          <w:spacing w:val="-4"/>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blz.11</w:t>
      </w:r>
    </w:p>
    <w:p w14:paraId="60E73D70" w14:textId="77777777" w:rsidR="00624579" w:rsidRPr="00CA22F4" w:rsidRDefault="00624579">
      <w:pPr>
        <w:spacing w:before="4" w:line="260" w:lineRule="exact"/>
        <w:rPr>
          <w:sz w:val="26"/>
          <w:szCs w:val="26"/>
          <w:lang w:val="nl-NL"/>
        </w:rPr>
      </w:pPr>
    </w:p>
    <w:p w14:paraId="222CE262" w14:textId="77777777" w:rsidR="00624579" w:rsidRPr="00CA22F4" w:rsidRDefault="00CA22F4">
      <w:pPr>
        <w:pStyle w:val="Kop3"/>
        <w:rPr>
          <w:rFonts w:cs="Calibri"/>
          <w:b w:val="0"/>
          <w:bCs w:val="0"/>
          <w:lang w:val="nl-NL"/>
        </w:rPr>
      </w:pPr>
      <w:r w:rsidRPr="00CA22F4">
        <w:rPr>
          <w:rFonts w:cs="Calibri"/>
          <w:color w:val="58595B"/>
          <w:lang w:val="nl-NL"/>
        </w:rPr>
        <w:t>Bijla</w:t>
      </w:r>
      <w:r w:rsidRPr="00CA22F4">
        <w:rPr>
          <w:rFonts w:cs="Calibri"/>
          <w:color w:val="58595B"/>
          <w:spacing w:val="-3"/>
          <w:lang w:val="nl-NL"/>
        </w:rPr>
        <w:t>g</w:t>
      </w:r>
      <w:r w:rsidRPr="00CA22F4">
        <w:rPr>
          <w:rFonts w:cs="Calibri"/>
          <w:color w:val="58595B"/>
          <w:lang w:val="nl-NL"/>
        </w:rPr>
        <w:t>en</w:t>
      </w:r>
    </w:p>
    <w:p w14:paraId="2EF58446" w14:textId="77777777" w:rsidR="00624579" w:rsidRPr="00CA22F4" w:rsidRDefault="00CA22F4">
      <w:pPr>
        <w:pStyle w:val="Plattetekst"/>
        <w:spacing w:line="259" w:lineRule="exact"/>
        <w:rPr>
          <w:rFonts w:cs="Calibri"/>
          <w:lang w:val="nl-NL"/>
        </w:rPr>
      </w:pPr>
      <w:r w:rsidRPr="00CA22F4">
        <w:rPr>
          <w:rFonts w:cs="Calibri"/>
          <w:color w:val="6D6E71"/>
          <w:lang w:val="nl-NL"/>
        </w:rPr>
        <w:t>Bijla</w:t>
      </w:r>
      <w:r w:rsidRPr="00CA22F4">
        <w:rPr>
          <w:rFonts w:cs="Calibri"/>
          <w:color w:val="6D6E71"/>
          <w:spacing w:val="-2"/>
          <w:lang w:val="nl-NL"/>
        </w:rPr>
        <w:t>g</w:t>
      </w:r>
      <w:r w:rsidRPr="00CA22F4">
        <w:rPr>
          <w:rFonts w:cs="Calibri"/>
          <w:color w:val="6D6E71"/>
          <w:lang w:val="nl-NL"/>
        </w:rPr>
        <w:t>e</w:t>
      </w:r>
      <w:r w:rsidRPr="00CA22F4">
        <w:rPr>
          <w:rFonts w:cs="Calibri"/>
          <w:color w:val="6D6E71"/>
          <w:spacing w:val="-3"/>
          <w:lang w:val="nl-NL"/>
        </w:rPr>
        <w:t xml:space="preserve"> </w:t>
      </w:r>
      <w:r w:rsidRPr="00CA22F4">
        <w:rPr>
          <w:rFonts w:cs="Calibri"/>
          <w:color w:val="6D6E71"/>
          <w:lang w:val="nl-NL"/>
        </w:rPr>
        <w:t>1</w:t>
      </w:r>
      <w:r w:rsidRPr="00CA22F4">
        <w:rPr>
          <w:rFonts w:cs="Calibri"/>
          <w:color w:val="6D6E71"/>
          <w:spacing w:val="-3"/>
          <w:lang w:val="nl-NL"/>
        </w:rPr>
        <w:t xml:space="preserve"> </w:t>
      </w:r>
      <w:r w:rsidRPr="00CA22F4">
        <w:rPr>
          <w:rFonts w:cs="Calibri"/>
          <w:color w:val="6D6E71"/>
          <w:lang w:val="nl-NL"/>
        </w:rPr>
        <w:t>:</w:t>
      </w:r>
      <w:r w:rsidRPr="00CA22F4">
        <w:rPr>
          <w:rFonts w:cs="Calibri"/>
          <w:color w:val="6D6E71"/>
          <w:spacing w:val="-2"/>
          <w:lang w:val="nl-NL"/>
        </w:rPr>
        <w:t xml:space="preserve"> </w:t>
      </w:r>
      <w:r w:rsidRPr="00CA22F4">
        <w:rPr>
          <w:rFonts w:cs="Calibri"/>
          <w:color w:val="6D6E71"/>
          <w:lang w:val="nl-NL"/>
        </w:rPr>
        <w:t>I</w:t>
      </w:r>
      <w:r w:rsidRPr="00CA22F4">
        <w:rPr>
          <w:rFonts w:cs="Calibri"/>
          <w:color w:val="6D6E71"/>
          <w:spacing w:val="-3"/>
          <w:lang w:val="nl-NL"/>
        </w:rPr>
        <w:t>nt</w:t>
      </w:r>
      <w:r w:rsidRPr="00CA22F4">
        <w:rPr>
          <w:rFonts w:cs="Calibri"/>
          <w:color w:val="6D6E71"/>
          <w:lang w:val="nl-NL"/>
        </w:rPr>
        <w:t>ern</w:t>
      </w:r>
      <w:r w:rsidRPr="00CA22F4">
        <w:rPr>
          <w:rFonts w:cs="Calibri"/>
          <w:color w:val="6D6E71"/>
          <w:spacing w:val="-2"/>
          <w:lang w:val="nl-NL"/>
        </w:rPr>
        <w:t>e</w:t>
      </w:r>
      <w:r w:rsidRPr="00CA22F4">
        <w:rPr>
          <w:rFonts w:cs="Calibri"/>
          <w:color w:val="6D6E71"/>
          <w:lang w:val="nl-NL"/>
        </w:rPr>
        <w:t>t</w:t>
      </w:r>
      <w:r w:rsidRPr="00CA22F4">
        <w:rPr>
          <w:rFonts w:cs="Calibri"/>
          <w:color w:val="6D6E71"/>
          <w:spacing w:val="-2"/>
          <w:lang w:val="nl-NL"/>
        </w:rPr>
        <w:t>g</w:t>
      </w:r>
      <w:r w:rsidRPr="00CA22F4">
        <w:rPr>
          <w:rFonts w:cs="Calibri"/>
          <w:color w:val="6D6E71"/>
          <w:lang w:val="nl-NL"/>
        </w:rPr>
        <w:t>ebruik</w:t>
      </w:r>
      <w:r w:rsidRPr="00CA22F4">
        <w:rPr>
          <w:rFonts w:cs="Calibri"/>
          <w:color w:val="6D6E71"/>
          <w:spacing w:val="-23"/>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blz.13</w:t>
      </w:r>
    </w:p>
    <w:p w14:paraId="1BE02D86" w14:textId="77777777" w:rsidR="00624579" w:rsidRPr="00CA22F4" w:rsidRDefault="00CA22F4">
      <w:pPr>
        <w:pStyle w:val="Plattetekst"/>
        <w:spacing w:line="264" w:lineRule="exact"/>
        <w:rPr>
          <w:rFonts w:cs="Calibri"/>
          <w:lang w:val="nl-NL"/>
        </w:rPr>
      </w:pPr>
      <w:r w:rsidRPr="00CA22F4">
        <w:rPr>
          <w:rFonts w:cs="Calibri"/>
          <w:color w:val="6D6E71"/>
          <w:lang w:val="nl-NL"/>
        </w:rPr>
        <w:t>Bijla</w:t>
      </w:r>
      <w:r w:rsidRPr="00CA22F4">
        <w:rPr>
          <w:rFonts w:cs="Calibri"/>
          <w:color w:val="6D6E71"/>
          <w:spacing w:val="-2"/>
          <w:lang w:val="nl-NL"/>
        </w:rPr>
        <w:t>g</w:t>
      </w:r>
      <w:r w:rsidRPr="00CA22F4">
        <w:rPr>
          <w:rFonts w:cs="Calibri"/>
          <w:color w:val="6D6E71"/>
          <w:lang w:val="nl-NL"/>
        </w:rPr>
        <w:t>e</w:t>
      </w:r>
      <w:r w:rsidRPr="00CA22F4">
        <w:rPr>
          <w:rFonts w:cs="Calibri"/>
          <w:color w:val="6D6E71"/>
          <w:spacing w:val="-3"/>
          <w:lang w:val="nl-NL"/>
        </w:rPr>
        <w:t xml:space="preserve"> </w:t>
      </w:r>
      <w:r w:rsidRPr="00CA22F4">
        <w:rPr>
          <w:rFonts w:cs="Calibri"/>
          <w:color w:val="6D6E71"/>
          <w:lang w:val="nl-NL"/>
        </w:rPr>
        <w:t>2</w:t>
      </w:r>
      <w:r w:rsidRPr="00CA22F4">
        <w:rPr>
          <w:rFonts w:cs="Calibri"/>
          <w:color w:val="6D6E71"/>
          <w:spacing w:val="-3"/>
          <w:lang w:val="nl-NL"/>
        </w:rPr>
        <w:t xml:space="preserve"> </w:t>
      </w:r>
      <w:r w:rsidRPr="00CA22F4">
        <w:rPr>
          <w:rFonts w:cs="Calibri"/>
          <w:color w:val="6D6E71"/>
          <w:lang w:val="nl-NL"/>
        </w:rPr>
        <w:t>:</w:t>
      </w:r>
      <w:r w:rsidRPr="00CA22F4">
        <w:rPr>
          <w:rFonts w:cs="Calibri"/>
          <w:color w:val="6D6E71"/>
          <w:spacing w:val="-3"/>
          <w:lang w:val="nl-NL"/>
        </w:rPr>
        <w:t xml:space="preserve"> </w:t>
      </w:r>
      <w:r w:rsidRPr="00CA22F4">
        <w:rPr>
          <w:rFonts w:cs="Calibri"/>
          <w:color w:val="6D6E71"/>
          <w:lang w:val="nl-NL"/>
        </w:rPr>
        <w:t>P</w:t>
      </w:r>
      <w:r w:rsidRPr="00CA22F4">
        <w:rPr>
          <w:rFonts w:cs="Calibri"/>
          <w:color w:val="6D6E71"/>
          <w:spacing w:val="-5"/>
          <w:lang w:val="nl-NL"/>
        </w:rPr>
        <w:t>r</w:t>
      </w:r>
      <w:r w:rsidRPr="00CA22F4">
        <w:rPr>
          <w:rFonts w:cs="Calibri"/>
          <w:color w:val="6D6E71"/>
          <w:lang w:val="nl-NL"/>
        </w:rPr>
        <w:t>o</w:t>
      </w:r>
      <w:r w:rsidRPr="00CA22F4">
        <w:rPr>
          <w:rFonts w:cs="Calibri"/>
          <w:color w:val="6D6E71"/>
          <w:spacing w:val="-3"/>
          <w:lang w:val="nl-NL"/>
        </w:rPr>
        <w:t>t</w:t>
      </w:r>
      <w:r w:rsidRPr="00CA22F4">
        <w:rPr>
          <w:rFonts w:cs="Calibri"/>
          <w:color w:val="6D6E71"/>
          <w:lang w:val="nl-NL"/>
        </w:rPr>
        <w:t>o</w:t>
      </w:r>
      <w:r w:rsidRPr="00CA22F4">
        <w:rPr>
          <w:rFonts w:cs="Calibri"/>
          <w:color w:val="6D6E71"/>
          <w:spacing w:val="-2"/>
          <w:lang w:val="nl-NL"/>
        </w:rPr>
        <w:t>c</w:t>
      </w:r>
      <w:r w:rsidRPr="00CA22F4">
        <w:rPr>
          <w:rFonts w:cs="Calibri"/>
          <w:color w:val="6D6E71"/>
          <w:lang w:val="nl-NL"/>
        </w:rPr>
        <w:t>ol</w:t>
      </w:r>
      <w:r w:rsidRPr="00CA22F4">
        <w:rPr>
          <w:rFonts w:cs="Calibri"/>
          <w:color w:val="6D6E71"/>
          <w:spacing w:val="-3"/>
          <w:lang w:val="nl-NL"/>
        </w:rPr>
        <w:t xml:space="preserve"> </w:t>
      </w:r>
      <w:r w:rsidRPr="00CA22F4">
        <w:rPr>
          <w:rFonts w:cs="Calibri"/>
          <w:color w:val="6D6E71"/>
          <w:lang w:val="nl-NL"/>
        </w:rPr>
        <w:t>Ged</w:t>
      </w:r>
      <w:r w:rsidRPr="00CA22F4">
        <w:rPr>
          <w:rFonts w:cs="Calibri"/>
          <w:color w:val="6D6E71"/>
          <w:spacing w:val="-6"/>
          <w:lang w:val="nl-NL"/>
        </w:rPr>
        <w:t>r</w:t>
      </w:r>
      <w:r w:rsidRPr="00CA22F4">
        <w:rPr>
          <w:rFonts w:cs="Calibri"/>
          <w:color w:val="6D6E71"/>
          <w:lang w:val="nl-NL"/>
        </w:rPr>
        <w:t>ags</w:t>
      </w:r>
      <w:r w:rsidRPr="00CA22F4">
        <w:rPr>
          <w:rFonts w:cs="Calibri"/>
          <w:color w:val="6D6E71"/>
          <w:spacing w:val="-2"/>
          <w:lang w:val="nl-NL"/>
        </w:rPr>
        <w:t>c</w:t>
      </w:r>
      <w:r w:rsidRPr="00CA22F4">
        <w:rPr>
          <w:rFonts w:cs="Calibri"/>
          <w:color w:val="6D6E71"/>
          <w:lang w:val="nl-NL"/>
        </w:rPr>
        <w:t>od</w:t>
      </w:r>
      <w:r w:rsidRPr="00CA22F4">
        <w:rPr>
          <w:rFonts w:cs="Calibri"/>
          <w:color w:val="6D6E71"/>
          <w:spacing w:val="17"/>
          <w:lang w:val="nl-NL"/>
        </w:rPr>
        <w:t>e</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blz.17</w:t>
      </w:r>
    </w:p>
    <w:p w14:paraId="023F3B16"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3 : Aanpak pe</w:t>
      </w:r>
      <w:r w:rsidRPr="00CA22F4">
        <w:rPr>
          <w:color w:val="6D6E71"/>
          <w:spacing w:val="-3"/>
          <w:lang w:val="nl-NL"/>
        </w:rPr>
        <w:t>st</w:t>
      </w:r>
      <w:r w:rsidRPr="00CA22F4">
        <w:rPr>
          <w:color w:val="6D6E71"/>
          <w:lang w:val="nl-NL"/>
        </w:rPr>
        <w:t>en</w:t>
      </w:r>
      <w:r w:rsidRPr="00CA22F4">
        <w:rPr>
          <w:color w:val="6D6E71"/>
          <w:spacing w:val="-7"/>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blz.18</w:t>
      </w:r>
    </w:p>
    <w:p w14:paraId="4ECA6075"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 xml:space="preserve">e 4 : </w:t>
      </w:r>
      <w:r w:rsidRPr="00CA22F4">
        <w:rPr>
          <w:color w:val="6D6E71"/>
          <w:spacing w:val="-5"/>
          <w:lang w:val="nl-NL"/>
        </w:rPr>
        <w:t>P</w:t>
      </w:r>
      <w:r w:rsidRPr="00CA22F4">
        <w:rPr>
          <w:color w:val="6D6E71"/>
          <w:lang w:val="nl-NL"/>
        </w:rPr>
        <w:t>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31"/>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blz.19</w:t>
      </w:r>
    </w:p>
    <w:p w14:paraId="44E33B74"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 xml:space="preserve">e 5 : </w:t>
      </w: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s</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blz.24</w:t>
      </w:r>
    </w:p>
    <w:p w14:paraId="5C6C9E8A" w14:textId="77777777" w:rsidR="00624579" w:rsidRPr="00CA22F4" w:rsidRDefault="00CA22F4">
      <w:pPr>
        <w:pStyle w:val="Plattetekst"/>
        <w:spacing w:line="264" w:lineRule="exact"/>
        <w:rPr>
          <w:rFonts w:cs="Calibri"/>
          <w:lang w:val="nl-NL"/>
        </w:rPr>
      </w:pPr>
      <w:r w:rsidRPr="00CA22F4">
        <w:rPr>
          <w:rFonts w:cs="Calibri"/>
          <w:color w:val="6D6E71"/>
          <w:lang w:val="nl-NL"/>
        </w:rPr>
        <w:t>Bijla</w:t>
      </w:r>
      <w:r w:rsidRPr="00CA22F4">
        <w:rPr>
          <w:rFonts w:cs="Calibri"/>
          <w:color w:val="6D6E71"/>
          <w:spacing w:val="-2"/>
          <w:lang w:val="nl-NL"/>
        </w:rPr>
        <w:t>g</w:t>
      </w:r>
      <w:r w:rsidRPr="00CA22F4">
        <w:rPr>
          <w:rFonts w:cs="Calibri"/>
          <w:color w:val="6D6E71"/>
          <w:lang w:val="nl-NL"/>
        </w:rPr>
        <w:t>e</w:t>
      </w:r>
      <w:r w:rsidRPr="00CA22F4">
        <w:rPr>
          <w:rFonts w:cs="Calibri"/>
          <w:color w:val="6D6E71"/>
          <w:spacing w:val="-2"/>
          <w:lang w:val="nl-NL"/>
        </w:rPr>
        <w:t xml:space="preserve"> </w:t>
      </w:r>
      <w:r w:rsidRPr="00CA22F4">
        <w:rPr>
          <w:rFonts w:cs="Calibri"/>
          <w:color w:val="6D6E71"/>
          <w:lang w:val="nl-NL"/>
        </w:rPr>
        <w:t>6</w:t>
      </w:r>
      <w:r w:rsidRPr="00CA22F4">
        <w:rPr>
          <w:rFonts w:cs="Calibri"/>
          <w:color w:val="6D6E71"/>
          <w:spacing w:val="-1"/>
          <w:lang w:val="nl-NL"/>
        </w:rPr>
        <w:t xml:space="preserve"> </w:t>
      </w:r>
      <w:r w:rsidRPr="00CA22F4">
        <w:rPr>
          <w:rFonts w:cs="Calibri"/>
          <w:color w:val="6D6E71"/>
          <w:lang w:val="nl-NL"/>
        </w:rPr>
        <w:t>:</w:t>
      </w:r>
      <w:r w:rsidRPr="00CA22F4">
        <w:rPr>
          <w:rFonts w:cs="Calibri"/>
          <w:color w:val="6D6E71"/>
          <w:spacing w:val="-2"/>
          <w:lang w:val="nl-NL"/>
        </w:rPr>
        <w:t xml:space="preserve"> A</w:t>
      </w:r>
      <w:r w:rsidRPr="00CA22F4">
        <w:rPr>
          <w:rFonts w:cs="Calibri"/>
          <w:color w:val="6D6E71"/>
          <w:lang w:val="nl-NL"/>
        </w:rPr>
        <w:t>GS</w:t>
      </w:r>
      <w:r w:rsidRPr="00CA22F4">
        <w:rPr>
          <w:rFonts w:cs="Calibri"/>
          <w:color w:val="6D6E71"/>
          <w:spacing w:val="2"/>
          <w:lang w:val="nl-NL"/>
        </w:rPr>
        <w:t>I</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blz.27</w:t>
      </w:r>
    </w:p>
    <w:p w14:paraId="4E0B0653"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7 :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 pe</w:t>
      </w:r>
      <w:r w:rsidRPr="00CA22F4">
        <w:rPr>
          <w:color w:val="6D6E71"/>
          <w:spacing w:val="-4"/>
          <w:lang w:val="nl-NL"/>
        </w:rPr>
        <w:t>r</w:t>
      </w:r>
      <w:r w:rsidRPr="00CA22F4">
        <w:rPr>
          <w:color w:val="6D6E71"/>
          <w:lang w:val="nl-NL"/>
        </w:rPr>
        <w:t>soneel bij 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blz.29</w:t>
      </w:r>
    </w:p>
    <w:p w14:paraId="17FE711A"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8</w:t>
      </w:r>
      <w:r w:rsidRPr="00CA22F4">
        <w:rPr>
          <w:color w:val="6D6E71"/>
          <w:spacing w:val="-1"/>
          <w:lang w:val="nl-NL"/>
        </w:rPr>
        <w:t xml:space="preserve"> </w:t>
      </w:r>
      <w:r w:rsidRPr="00CA22F4">
        <w:rPr>
          <w:color w:val="6D6E71"/>
          <w:lang w:val="nl-NL"/>
        </w:rPr>
        <w:t>: Leerlin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 na</w:t>
      </w:r>
      <w:r w:rsidRPr="00CA22F4">
        <w:rPr>
          <w:color w:val="6D6E71"/>
          <w:spacing w:val="-1"/>
          <w:lang w:val="nl-NL"/>
        </w:rPr>
        <w:t xml:space="preserve"> </w:t>
      </w:r>
      <w:r w:rsidRPr="00CA22F4">
        <w:rPr>
          <w:color w:val="6D6E71"/>
          <w:lang w:val="nl-NL"/>
        </w:rPr>
        <w:t>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1"/>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blz.31</w:t>
      </w:r>
    </w:p>
    <w:p w14:paraId="1745A8D9" w14:textId="77777777" w:rsidR="00624579" w:rsidRPr="00CD3340" w:rsidRDefault="00CA22F4" w:rsidP="00CD3340">
      <w:pPr>
        <w:pStyle w:val="Plattetekst"/>
        <w:spacing w:line="264" w:lineRule="exact"/>
        <w:rPr>
          <w:color w:val="6D6E71"/>
          <w:spacing w:val="-3"/>
          <w:lang w:val="nl-NL"/>
        </w:rPr>
      </w:pPr>
      <w:r w:rsidRPr="00CA22F4">
        <w:rPr>
          <w:color w:val="6D6E71"/>
          <w:lang w:val="nl-NL"/>
        </w:rPr>
        <w:t>Bijla</w:t>
      </w:r>
      <w:r w:rsidRPr="00CA22F4">
        <w:rPr>
          <w:color w:val="6D6E71"/>
          <w:spacing w:val="-2"/>
          <w:lang w:val="nl-NL"/>
        </w:rPr>
        <w:t>g</w:t>
      </w:r>
      <w:r w:rsidRPr="00CA22F4">
        <w:rPr>
          <w:color w:val="6D6E71"/>
          <w:lang w:val="nl-NL"/>
        </w:rPr>
        <w:t xml:space="preserve">e 9 : </w:t>
      </w:r>
      <w:r w:rsidR="00CD3340">
        <w:rPr>
          <w:color w:val="6D6E71"/>
          <w:spacing w:val="-3"/>
          <w:lang w:val="nl-NL"/>
        </w:rPr>
        <w:t>Protocol: meldcode bij signalen van huiselijk geweld en kindermishandeling………………….</w:t>
      </w:r>
      <w:r w:rsidRPr="00CA22F4">
        <w:rPr>
          <w:rFonts w:cs="Calibri"/>
          <w:color w:val="6D6E71"/>
          <w:lang w:val="nl-NL"/>
        </w:rPr>
        <w:t>blz.33</w:t>
      </w:r>
    </w:p>
    <w:p w14:paraId="666B3B5C"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10 :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11"/>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 xml:space="preserve">eiligheid </w:t>
      </w:r>
      <w:r w:rsidRPr="00CA22F4">
        <w:rPr>
          <w:color w:val="6D6E71"/>
          <w:spacing w:val="-4"/>
          <w:lang w:val="nl-NL"/>
        </w:rPr>
        <w:t>r</w:t>
      </w:r>
      <w:r w:rsidRPr="00CA22F4">
        <w:rPr>
          <w:color w:val="6D6E71"/>
          <w:lang w:val="nl-NL"/>
        </w:rPr>
        <w:t>ondom de schoo</w:t>
      </w:r>
      <w:r w:rsidRPr="00CA22F4">
        <w:rPr>
          <w:color w:val="6D6E71"/>
          <w:spacing w:val="7"/>
          <w:lang w:val="nl-NL"/>
        </w:rPr>
        <w:t>l</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blz.40</w:t>
      </w:r>
    </w:p>
    <w:p w14:paraId="3AD130E8"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11 :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5"/>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w:t>
      </w:r>
      <w:r w:rsidRPr="00CA22F4">
        <w:rPr>
          <w:color w:val="6D6E71"/>
          <w:spacing w:val="12"/>
          <w:lang w:val="nl-NL"/>
        </w:rPr>
        <w:t>g</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blz.43</w:t>
      </w:r>
    </w:p>
    <w:p w14:paraId="064E111F"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12 :</w:t>
      </w:r>
      <w:r w:rsidRPr="00CA22F4">
        <w:rPr>
          <w:color w:val="6D6E71"/>
          <w:spacing w:val="-1"/>
          <w:lang w:val="nl-NL"/>
        </w:rPr>
        <w:t xml:space="preserve"> </w:t>
      </w:r>
      <w:r w:rsidRPr="00CA22F4">
        <w:rPr>
          <w:color w:val="6D6E71"/>
          <w:spacing w:val="-5"/>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5"/>
          <w:lang w:val="nl-NL"/>
        </w:rPr>
        <w:t>f</w:t>
      </w:r>
      <w:r w:rsidRPr="00CA22F4">
        <w:rPr>
          <w:color w:val="6D6E71"/>
          <w:lang w:val="nl-NL"/>
        </w:rPr>
        <w:t>ormulier ag</w:t>
      </w:r>
      <w:r w:rsidRPr="00CA22F4">
        <w:rPr>
          <w:color w:val="6D6E71"/>
          <w:spacing w:val="-3"/>
          <w:lang w:val="nl-NL"/>
        </w:rPr>
        <w:t>r</w:t>
      </w:r>
      <w:r w:rsidRPr="00CA22F4">
        <w:rPr>
          <w:color w:val="6D6E71"/>
          <w:lang w:val="nl-NL"/>
        </w:rPr>
        <w:t>essie en</w:t>
      </w:r>
      <w:r w:rsidRPr="00CA22F4">
        <w:rPr>
          <w:color w:val="6D6E71"/>
          <w:spacing w:val="-1"/>
          <w:lang w:val="nl-NL"/>
        </w:rPr>
        <w:t xml:space="preserve"> </w:t>
      </w:r>
      <w:r w:rsidRPr="00CA22F4">
        <w:rPr>
          <w:color w:val="6D6E71"/>
          <w:spacing w:val="-2"/>
          <w:lang w:val="nl-NL"/>
        </w:rPr>
        <w:t>gew</w:t>
      </w:r>
      <w:r w:rsidRPr="00CA22F4">
        <w:rPr>
          <w:color w:val="6D6E71"/>
          <w:lang w:val="nl-NL"/>
        </w:rPr>
        <w:t>el</w:t>
      </w:r>
      <w:r w:rsidRPr="00CA22F4">
        <w:rPr>
          <w:color w:val="6D6E71"/>
          <w:spacing w:val="18"/>
          <w:lang w:val="nl-NL"/>
        </w:rPr>
        <w:t>d</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blz.66</w:t>
      </w:r>
    </w:p>
    <w:p w14:paraId="7BF387C2"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13 : On</w:t>
      </w:r>
      <w:r w:rsidRPr="00CA22F4">
        <w:rPr>
          <w:color w:val="6D6E71"/>
          <w:spacing w:val="-2"/>
          <w:lang w:val="nl-NL"/>
        </w:rPr>
        <w:t>ge</w:t>
      </w:r>
      <w:r w:rsidRPr="00CA22F4">
        <w:rPr>
          <w:color w:val="6D6E71"/>
          <w:spacing w:val="-4"/>
          <w:lang w:val="nl-NL"/>
        </w:rPr>
        <w:t>v</w:t>
      </w:r>
      <w:r w:rsidRPr="00CA22F4">
        <w:rPr>
          <w:color w:val="6D6E71"/>
          <w:lang w:val="nl-NL"/>
        </w:rPr>
        <w:t>allenmelding</w:t>
      </w:r>
      <w:r w:rsidRPr="00CA22F4">
        <w:rPr>
          <w:color w:val="6D6E71"/>
          <w:spacing w:val="-2"/>
          <w:lang w:val="nl-NL"/>
        </w:rPr>
        <w:t>s</w:t>
      </w:r>
      <w:r w:rsidRPr="00CA22F4">
        <w:rPr>
          <w:color w:val="6D6E71"/>
          <w:spacing w:val="-5"/>
          <w:lang w:val="nl-NL"/>
        </w:rPr>
        <w:t>f</w:t>
      </w:r>
      <w:r w:rsidRPr="00CA22F4">
        <w:rPr>
          <w:color w:val="6D6E71"/>
          <w:lang w:val="nl-NL"/>
        </w:rPr>
        <w:t>ormulier</w:t>
      </w:r>
      <w:r w:rsidRPr="00CA22F4">
        <w:rPr>
          <w:color w:val="6D6E71"/>
          <w:spacing w:val="12"/>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blz.69</w:t>
      </w:r>
    </w:p>
    <w:p w14:paraId="48AC11D7"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14:</w:t>
      </w:r>
      <w:r w:rsidRPr="00CA22F4">
        <w:rPr>
          <w:color w:val="6D6E71"/>
          <w:spacing w:val="49"/>
          <w:lang w:val="nl-NL"/>
        </w:rPr>
        <w:t xml:space="preserve"> </w:t>
      </w:r>
      <w:r w:rsidRPr="00CA22F4">
        <w:rPr>
          <w:color w:val="6D6E71"/>
          <w:lang w:val="nl-NL"/>
        </w:rPr>
        <w:t>Medicij</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ekking en medisch handelen</w:t>
      </w:r>
      <w:r w:rsidRPr="00CA22F4">
        <w:rPr>
          <w:color w:val="6D6E71"/>
          <w:spacing w:val="-2"/>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blz.70</w:t>
      </w:r>
    </w:p>
    <w:p w14:paraId="0C354265"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15</w:t>
      </w:r>
      <w:r w:rsidRPr="00CA22F4">
        <w:rPr>
          <w:color w:val="6D6E71"/>
          <w:spacing w:val="-1"/>
          <w:lang w:val="nl-NL"/>
        </w:rPr>
        <w:t xml:space="preserve"> </w:t>
      </w:r>
      <w:r w:rsidRPr="00CA22F4">
        <w:rPr>
          <w:color w:val="6D6E71"/>
          <w:lang w:val="nl-NL"/>
        </w:rPr>
        <w:t>: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
          <w:lang w:val="nl-NL"/>
        </w:rPr>
        <w:t xml:space="preserve"> </w:t>
      </w:r>
      <w:r w:rsidRPr="00CA22F4">
        <w:rPr>
          <w:color w:val="6D6E71"/>
          <w:spacing w:val="-2"/>
          <w:lang w:val="nl-NL"/>
        </w:rPr>
        <w:t>t</w:t>
      </w:r>
      <w:r w:rsidRPr="00CA22F4">
        <w:rPr>
          <w:color w:val="6D6E71"/>
          <w:lang w:val="nl-NL"/>
        </w:rPr>
        <w:t>oel</w:t>
      </w:r>
      <w:r w:rsidRPr="00CA22F4">
        <w:rPr>
          <w:color w:val="6D6E71"/>
          <w:spacing w:val="-2"/>
          <w:lang w:val="nl-NL"/>
        </w:rPr>
        <w:t>a</w:t>
      </w:r>
      <w:r w:rsidRPr="00CA22F4">
        <w:rPr>
          <w:color w:val="6D6E71"/>
          <w:lang w:val="nl-NL"/>
        </w:rPr>
        <w:t>ting en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wijderin</w:t>
      </w:r>
      <w:r w:rsidRPr="00CA22F4">
        <w:rPr>
          <w:color w:val="6D6E71"/>
          <w:spacing w:val="2"/>
          <w:lang w:val="nl-NL"/>
        </w:rPr>
        <w:t>g</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blz.72</w:t>
      </w:r>
    </w:p>
    <w:p w14:paraId="7240D5A2" w14:textId="77777777" w:rsidR="00624579" w:rsidRPr="00CA22F4" w:rsidRDefault="00CA22F4">
      <w:pPr>
        <w:pStyle w:val="Plattetekst"/>
        <w:spacing w:line="264" w:lineRule="exact"/>
        <w:rPr>
          <w:rFonts w:cs="Calibri"/>
          <w:lang w:val="nl-NL"/>
        </w:rPr>
      </w:pPr>
      <w:r w:rsidRPr="00CA22F4">
        <w:rPr>
          <w:color w:val="6D6E71"/>
          <w:lang w:val="nl-NL"/>
        </w:rPr>
        <w:t>Bijla</w:t>
      </w:r>
      <w:r w:rsidRPr="00CA22F4">
        <w:rPr>
          <w:color w:val="6D6E71"/>
          <w:spacing w:val="-2"/>
          <w:lang w:val="nl-NL"/>
        </w:rPr>
        <w:t>g</w:t>
      </w:r>
      <w:r w:rsidRPr="00CA22F4">
        <w:rPr>
          <w:color w:val="6D6E71"/>
          <w:lang w:val="nl-NL"/>
        </w:rPr>
        <w:t>e 16 : Schema klac</w:t>
      </w:r>
      <w:r w:rsidRPr="00CA22F4">
        <w:rPr>
          <w:color w:val="6D6E71"/>
          <w:spacing w:val="-3"/>
          <w:lang w:val="nl-NL"/>
        </w:rPr>
        <w:t>ht</w:t>
      </w:r>
      <w:r w:rsidRPr="00CA22F4">
        <w:rPr>
          <w:color w:val="6D6E71"/>
          <w:lang w:val="nl-NL"/>
        </w:rPr>
        <w:t>enp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 xml:space="preserve">e </w:t>
      </w:r>
      <w:r w:rsidRPr="00CA22F4">
        <w:rPr>
          <w:color w:val="6D6E71"/>
          <w:spacing w:val="3"/>
          <w:lang w:val="nl-NL"/>
        </w:rPr>
        <w:t xml:space="preserve"> </w:t>
      </w:r>
      <w:r w:rsidRPr="00CA22F4">
        <w:rPr>
          <w:rFonts w:cs="Calibri"/>
          <w:color w:val="6D6E71"/>
          <w:lang w:val="nl-NL"/>
        </w:rPr>
        <w:t>........................................................................................</w:t>
      </w:r>
      <w:r w:rsidRPr="00CA22F4">
        <w:rPr>
          <w:rFonts w:cs="Calibri"/>
          <w:color w:val="6D6E71"/>
          <w:spacing w:val="7"/>
          <w:lang w:val="nl-NL"/>
        </w:rPr>
        <w:t>.</w:t>
      </w:r>
      <w:r w:rsidRPr="00CA22F4">
        <w:rPr>
          <w:rFonts w:cs="Calibri"/>
          <w:color w:val="6D6E71"/>
          <w:lang w:val="nl-NL"/>
        </w:rPr>
        <w:t>blz.92</w:t>
      </w:r>
    </w:p>
    <w:p w14:paraId="3C50A9DA" w14:textId="77777777" w:rsidR="00624579" w:rsidRPr="00CA22F4" w:rsidRDefault="00624579">
      <w:pPr>
        <w:spacing w:line="264" w:lineRule="exact"/>
        <w:rPr>
          <w:rFonts w:ascii="Calibri" w:eastAsia="Calibri" w:hAnsi="Calibri" w:cs="Calibri"/>
          <w:lang w:val="nl-NL"/>
        </w:rPr>
        <w:sectPr w:rsidR="00624579" w:rsidRPr="00CA22F4">
          <w:headerReference w:type="even" r:id="rId20"/>
          <w:headerReference w:type="default" r:id="rId21"/>
          <w:pgSz w:w="11906" w:h="16840"/>
          <w:pgMar w:top="900" w:right="0" w:bottom="280" w:left="0" w:header="0" w:footer="0" w:gutter="0"/>
          <w:cols w:space="708"/>
        </w:sectPr>
      </w:pPr>
    </w:p>
    <w:p w14:paraId="7D90EFBA" w14:textId="77777777" w:rsidR="00624579" w:rsidRPr="00CA22F4" w:rsidRDefault="00624579">
      <w:pPr>
        <w:spacing w:before="5" w:line="100" w:lineRule="exact"/>
        <w:rPr>
          <w:sz w:val="10"/>
          <w:szCs w:val="10"/>
          <w:lang w:val="nl-NL"/>
        </w:rPr>
      </w:pPr>
    </w:p>
    <w:p w14:paraId="3C49A31D" w14:textId="77777777" w:rsidR="00624579" w:rsidRPr="00CA22F4" w:rsidRDefault="00CA22F4">
      <w:pPr>
        <w:pStyle w:val="Kop1"/>
        <w:ind w:right="9335"/>
        <w:jc w:val="both"/>
        <w:rPr>
          <w:rFonts w:cs="Calibri"/>
          <w:b w:val="0"/>
          <w:bCs w:val="0"/>
          <w:lang w:val="nl-NL"/>
        </w:rPr>
      </w:pPr>
      <w:r w:rsidRPr="00CA22F4">
        <w:rPr>
          <w:rFonts w:cs="Calibri"/>
          <w:color w:val="D7DF23"/>
          <w:w w:val="95"/>
          <w:lang w:val="nl-NL"/>
        </w:rPr>
        <w:t>Inleiding</w:t>
      </w:r>
    </w:p>
    <w:p w14:paraId="700362C7" w14:textId="77777777" w:rsidR="00624579" w:rsidRPr="00CA22F4" w:rsidRDefault="00624579">
      <w:pPr>
        <w:spacing w:before="5" w:line="180" w:lineRule="exact"/>
        <w:rPr>
          <w:sz w:val="18"/>
          <w:szCs w:val="18"/>
          <w:lang w:val="nl-NL"/>
        </w:rPr>
      </w:pPr>
    </w:p>
    <w:p w14:paraId="4CF164ED"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0"/>
          <w:lang w:val="nl-NL"/>
        </w:rPr>
        <w:t xml:space="preserve"> </w:t>
      </w:r>
      <w:r w:rsidRPr="00CA22F4">
        <w:rPr>
          <w:color w:val="6D6E71"/>
          <w:spacing w:val="-3"/>
          <w:lang w:val="nl-NL"/>
        </w:rPr>
        <w:t>v</w:t>
      </w:r>
      <w:r w:rsidRPr="00CA22F4">
        <w:rPr>
          <w:color w:val="6D6E71"/>
          <w:lang w:val="nl-NL"/>
        </w:rPr>
        <w:t>eiligheid</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alle</w:t>
      </w:r>
      <w:r w:rsidRPr="00CA22F4">
        <w:rPr>
          <w:color w:val="6D6E71"/>
          <w:spacing w:val="21"/>
          <w:lang w:val="nl-NL"/>
        </w:rPr>
        <w:t xml:space="preserve"> </w:t>
      </w:r>
      <w:r w:rsidRPr="00CA22F4">
        <w:rPr>
          <w:color w:val="6D6E71"/>
          <w:lang w:val="nl-NL"/>
        </w:rPr>
        <w:t>mensen</w:t>
      </w:r>
      <w:r w:rsidRPr="00CA22F4">
        <w:rPr>
          <w:color w:val="6D6E71"/>
          <w:spacing w:val="20"/>
          <w:lang w:val="nl-NL"/>
        </w:rPr>
        <w:t xml:space="preserve"> </w:t>
      </w:r>
      <w:r w:rsidRPr="00CA22F4">
        <w:rPr>
          <w:color w:val="6D6E71"/>
          <w:lang w:val="nl-NL"/>
        </w:rPr>
        <w:t>die</w:t>
      </w:r>
      <w:r w:rsidRPr="00CA22F4">
        <w:rPr>
          <w:color w:val="6D6E71"/>
          <w:spacing w:val="21"/>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20"/>
          <w:lang w:val="nl-NL"/>
        </w:rPr>
        <w:t xml:space="preserve"> </w:t>
      </w:r>
      <w:r w:rsidRPr="00CA22F4">
        <w:rPr>
          <w:color w:val="6D6E71"/>
          <w:lang w:val="nl-NL"/>
        </w:rPr>
        <w:t>scholen</w:t>
      </w:r>
      <w:r w:rsidRPr="00CA22F4">
        <w:rPr>
          <w:color w:val="6D6E71"/>
          <w:spacing w:val="21"/>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20"/>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er</w:t>
      </w:r>
      <w:r w:rsidRPr="00CA22F4">
        <w:rPr>
          <w:color w:val="6D6E71"/>
          <w:spacing w:val="20"/>
          <w:lang w:val="nl-NL"/>
        </w:rPr>
        <w:t xml:space="preserve"> </w:t>
      </w:r>
      <w:r w:rsidRPr="00CA22F4">
        <w:rPr>
          <w:color w:val="6D6E71"/>
          <w:spacing w:val="-2"/>
          <w:lang w:val="nl-NL"/>
        </w:rPr>
        <w:t>w</w:t>
      </w:r>
      <w:r w:rsidRPr="00CA22F4">
        <w:rPr>
          <w:color w:val="6D6E71"/>
          <w:lang w:val="nl-NL"/>
        </w:rPr>
        <w:t>erk</w:t>
      </w:r>
      <w:r w:rsidRPr="00CA22F4">
        <w:rPr>
          <w:color w:val="6D6E71"/>
          <w:spacing w:val="-4"/>
          <w:lang w:val="nl-NL"/>
        </w:rPr>
        <w:t>z</w:t>
      </w:r>
      <w:r w:rsidRPr="00CA22F4">
        <w:rPr>
          <w:color w:val="6D6E71"/>
          <w:lang w:val="nl-NL"/>
        </w:rPr>
        <w:t>aam</w:t>
      </w:r>
      <w:r w:rsidRPr="00CA22F4">
        <w:rPr>
          <w:color w:val="6D6E71"/>
          <w:spacing w:val="20"/>
          <w:lang w:val="nl-NL"/>
        </w:rPr>
        <w:t xml:space="preserve"> </w:t>
      </w:r>
      <w:r w:rsidRPr="00CA22F4">
        <w:rPr>
          <w:color w:val="6D6E71"/>
          <w:lang w:val="nl-NL"/>
        </w:rPr>
        <w:t>zijn,</w:t>
      </w:r>
      <w:r w:rsidRPr="00CA22F4">
        <w:rPr>
          <w:color w:val="6D6E71"/>
          <w:spacing w:val="21"/>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21"/>
          <w:lang w:val="nl-NL"/>
        </w:rPr>
        <w:t xml:space="preserve"> </w:t>
      </w:r>
      <w:r w:rsidRPr="00CA22F4">
        <w:rPr>
          <w:color w:val="6D6E71"/>
          <w:spacing w:val="-2"/>
          <w:lang w:val="nl-NL"/>
        </w:rPr>
        <w:t>g</w:t>
      </w:r>
      <w:r w:rsidRPr="00CA22F4">
        <w:rPr>
          <w:color w:val="6D6E71"/>
          <w:lang w:val="nl-NL"/>
        </w:rPr>
        <w:t>oed.</w:t>
      </w:r>
      <w:r w:rsidRPr="00CA22F4">
        <w:rPr>
          <w:color w:val="6D6E71"/>
          <w:spacing w:val="21"/>
          <w:lang w:val="nl-NL"/>
        </w:rPr>
        <w:t xml:space="preserve"> </w:t>
      </w:r>
      <w:r w:rsidRPr="00CA22F4">
        <w:rPr>
          <w:color w:val="6D6E71"/>
          <w:lang w:val="nl-NL"/>
        </w:rPr>
        <w:t>Om</w:t>
      </w:r>
      <w:r w:rsidRPr="00CA22F4">
        <w:rPr>
          <w:color w:val="6D6E71"/>
          <w:spacing w:val="20"/>
          <w:lang w:val="nl-NL"/>
        </w:rPr>
        <w:t xml:space="preserve"> </w:t>
      </w:r>
      <w:r w:rsidRPr="00CA22F4">
        <w:rPr>
          <w:color w:val="6D6E71"/>
          <w:lang w:val="nl-NL"/>
        </w:rPr>
        <w:t xml:space="preserve">die </w:t>
      </w:r>
      <w:r w:rsidRPr="00CA22F4">
        <w:rPr>
          <w:color w:val="6D6E71"/>
          <w:spacing w:val="-3"/>
          <w:lang w:val="nl-NL"/>
        </w:rPr>
        <w:t>v</w:t>
      </w:r>
      <w:r w:rsidRPr="00CA22F4">
        <w:rPr>
          <w:color w:val="6D6E71"/>
          <w:lang w:val="nl-NL"/>
        </w:rPr>
        <w:t>eiligheid</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g</w:t>
      </w:r>
      <w:r w:rsidRPr="00CA22F4">
        <w:rPr>
          <w:color w:val="6D6E71"/>
          <w:lang w:val="nl-NL"/>
        </w:rPr>
        <w:t>a</w:t>
      </w:r>
      <w:r w:rsidRPr="00CA22F4">
        <w:rPr>
          <w:color w:val="6D6E71"/>
          <w:spacing w:val="-5"/>
          <w:lang w:val="nl-NL"/>
        </w:rPr>
        <w:t>r</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5"/>
          <w:lang w:val="nl-NL"/>
        </w:rPr>
        <w:t xml:space="preserve"> </w:t>
      </w:r>
      <w:r w:rsidRPr="00CA22F4">
        <w:rPr>
          <w:color w:val="6D6E71"/>
          <w:spacing w:val="-3"/>
          <w:lang w:val="nl-NL"/>
        </w:rPr>
        <w:t>v</w:t>
      </w:r>
      <w:r w:rsidRPr="00CA22F4">
        <w:rPr>
          <w:color w:val="6D6E71"/>
          <w:lang w:val="nl-NL"/>
        </w:rPr>
        <w:t>oldaan</w:t>
      </w:r>
      <w:r w:rsidRPr="00CA22F4">
        <w:rPr>
          <w:color w:val="6D6E71"/>
          <w:spacing w:val="-3"/>
          <w:lang w:val="nl-NL"/>
        </w:rPr>
        <w:t xml:space="preserve"> </w:t>
      </w:r>
      <w:r w:rsidRPr="00CA22F4">
        <w:rPr>
          <w:color w:val="6D6E71"/>
          <w:lang w:val="nl-NL"/>
        </w:rPr>
        <w:t>aan</w:t>
      </w:r>
      <w:r w:rsidRPr="00CA22F4">
        <w:rPr>
          <w:color w:val="6D6E71"/>
          <w:spacing w:val="-5"/>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5"/>
          <w:lang w:val="nl-NL"/>
        </w:rPr>
        <w:t xml:space="preserve"> </w:t>
      </w:r>
      <w:r w:rsidRPr="00CA22F4">
        <w:rPr>
          <w:color w:val="6D6E71"/>
          <w:lang w:val="nl-NL"/>
        </w:rPr>
        <w:t>ric</w:t>
      </w:r>
      <w:r w:rsidRPr="00CA22F4">
        <w:rPr>
          <w:color w:val="6D6E71"/>
          <w:spacing w:val="-2"/>
          <w:lang w:val="nl-NL"/>
        </w:rPr>
        <w:t>h</w:t>
      </w:r>
      <w:r w:rsidRPr="00CA22F4">
        <w:rPr>
          <w:color w:val="6D6E71"/>
          <w:lang w:val="nl-NL"/>
        </w:rPr>
        <w:t>tlijnen</w:t>
      </w:r>
      <w:r w:rsidRPr="00CA22F4">
        <w:rPr>
          <w:color w:val="6D6E71"/>
          <w:spacing w:val="-3"/>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k</w:t>
      </w:r>
      <w:r w:rsidRPr="00CA22F4">
        <w:rPr>
          <w:color w:val="6D6E71"/>
          <w:lang w:val="nl-NL"/>
        </w:rPr>
        <w:t>ader</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Arbobeleid,</w:t>
      </w:r>
      <w:r w:rsidRPr="00CA22F4">
        <w:rPr>
          <w:color w:val="6D6E71"/>
          <w:spacing w:val="-5"/>
          <w:lang w:val="nl-NL"/>
        </w:rPr>
        <w:t xml:space="preserve"> </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uimbeleid, risi</w:t>
      </w:r>
      <w:r w:rsidRPr="00CA22F4">
        <w:rPr>
          <w:color w:val="6D6E71"/>
          <w:spacing w:val="-2"/>
          <w:lang w:val="nl-NL"/>
        </w:rPr>
        <w:t>c</w:t>
      </w:r>
      <w:r w:rsidRPr="00CA22F4">
        <w:rPr>
          <w:color w:val="6D6E71"/>
          <w:lang w:val="nl-NL"/>
        </w:rPr>
        <w:t>o-</w:t>
      </w:r>
      <w:r w:rsidRPr="00CA22F4">
        <w:rPr>
          <w:color w:val="6D6E71"/>
          <w:spacing w:val="36"/>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3"/>
          <w:lang w:val="nl-NL"/>
        </w:rPr>
        <w:t>nt</w:t>
      </w:r>
      <w:r w:rsidRPr="00CA22F4">
        <w:rPr>
          <w:color w:val="6D6E71"/>
          <w:lang w:val="nl-NL"/>
        </w:rPr>
        <w:t>aris</w:t>
      </w:r>
      <w:r w:rsidRPr="00CA22F4">
        <w:rPr>
          <w:color w:val="6D6E71"/>
          <w:spacing w:val="-2"/>
          <w:lang w:val="nl-NL"/>
        </w:rPr>
        <w:t>a</w:t>
      </w:r>
      <w:r w:rsidRPr="00CA22F4">
        <w:rPr>
          <w:color w:val="6D6E71"/>
          <w:lang w:val="nl-NL"/>
        </w:rPr>
        <w:t>tie,</w:t>
      </w:r>
      <w:r w:rsidRPr="00CA22F4">
        <w:rPr>
          <w:color w:val="6D6E71"/>
          <w:spacing w:val="36"/>
          <w:lang w:val="nl-NL"/>
        </w:rPr>
        <w:t xml:space="preserve"> </w:t>
      </w:r>
      <w:r w:rsidRPr="00CA22F4">
        <w:rPr>
          <w:color w:val="6D6E71"/>
          <w:lang w:val="nl-NL"/>
        </w:rPr>
        <w:t>pe</w:t>
      </w:r>
      <w:r w:rsidRPr="00CA22F4">
        <w:rPr>
          <w:color w:val="6D6E71"/>
          <w:spacing w:val="-4"/>
          <w:lang w:val="nl-NL"/>
        </w:rPr>
        <w:t>r</w:t>
      </w:r>
      <w:r w:rsidRPr="00CA22F4">
        <w:rPr>
          <w:color w:val="6D6E71"/>
          <w:lang w:val="nl-NL"/>
        </w:rPr>
        <w:t>soneelsbeleid</w:t>
      </w:r>
      <w:r w:rsidRPr="00CA22F4">
        <w:rPr>
          <w:color w:val="6D6E71"/>
          <w:spacing w:val="38"/>
          <w:lang w:val="nl-NL"/>
        </w:rPr>
        <w:t xml:space="preserve"> </w:t>
      </w:r>
      <w:r w:rsidRPr="00CA22F4">
        <w:rPr>
          <w:color w:val="6D6E71"/>
          <w:spacing w:val="-2"/>
          <w:lang w:val="nl-NL"/>
        </w:rPr>
        <w:t>e</w:t>
      </w:r>
      <w:r w:rsidRPr="00CA22F4">
        <w:rPr>
          <w:color w:val="6D6E71"/>
          <w:lang w:val="nl-NL"/>
        </w:rPr>
        <w:t>t</w:t>
      </w:r>
      <w:r w:rsidRPr="00CA22F4">
        <w:rPr>
          <w:color w:val="6D6E71"/>
          <w:spacing w:val="36"/>
          <w:lang w:val="nl-NL"/>
        </w:rPr>
        <w:t xml:space="preserve"> </w:t>
      </w:r>
      <w:r w:rsidRPr="00CA22F4">
        <w:rPr>
          <w:color w:val="6D6E71"/>
          <w:lang w:val="nl-NL"/>
        </w:rPr>
        <w:t>c</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37"/>
          <w:lang w:val="nl-NL"/>
        </w:rPr>
        <w:t xml:space="preserve"> </w:t>
      </w:r>
      <w:r w:rsidRPr="00CA22F4">
        <w:rPr>
          <w:color w:val="6D6E71"/>
          <w:lang w:val="nl-NL"/>
        </w:rPr>
        <w:t>Daarnaa</w:t>
      </w:r>
      <w:r w:rsidRPr="00CA22F4">
        <w:rPr>
          <w:color w:val="6D6E71"/>
          <w:spacing w:val="-3"/>
          <w:lang w:val="nl-NL"/>
        </w:rPr>
        <w:t>s</w:t>
      </w:r>
      <w:r w:rsidRPr="00CA22F4">
        <w:rPr>
          <w:color w:val="6D6E71"/>
          <w:lang w:val="nl-NL"/>
        </w:rPr>
        <w:t>t</w:t>
      </w:r>
      <w:r w:rsidRPr="00CA22F4">
        <w:rPr>
          <w:color w:val="6D6E71"/>
          <w:spacing w:val="36"/>
          <w:lang w:val="nl-NL"/>
        </w:rPr>
        <w:t xml:space="preserve"> </w:t>
      </w:r>
      <w:r w:rsidRPr="00CA22F4">
        <w:rPr>
          <w:color w:val="6D6E71"/>
          <w:lang w:val="nl-NL"/>
        </w:rPr>
        <w:t>vinden</w:t>
      </w:r>
      <w:r w:rsidRPr="00CA22F4">
        <w:rPr>
          <w:color w:val="6D6E71"/>
          <w:spacing w:val="38"/>
          <w:lang w:val="nl-NL"/>
        </w:rPr>
        <w:t xml:space="preserve"> </w:t>
      </w:r>
      <w:r w:rsidRPr="00CA22F4">
        <w:rPr>
          <w:color w:val="6D6E71"/>
          <w:lang w:val="nl-NL"/>
        </w:rPr>
        <w:t>wij</w:t>
      </w:r>
      <w:r w:rsidRPr="00CA22F4">
        <w:rPr>
          <w:color w:val="6D6E71"/>
          <w:spacing w:val="3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7"/>
          <w:lang w:val="nl-NL"/>
        </w:rPr>
        <w:t xml:space="preserve"> </w:t>
      </w:r>
      <w:r w:rsidRPr="00CA22F4">
        <w:rPr>
          <w:color w:val="6D6E71"/>
          <w:lang w:val="nl-NL"/>
        </w:rPr>
        <w:t>belangrijk</w:t>
      </w:r>
      <w:r w:rsidRPr="00CA22F4">
        <w:rPr>
          <w:color w:val="6D6E71"/>
          <w:spacing w:val="3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7"/>
          <w:lang w:val="nl-NL"/>
        </w:rPr>
        <w:t xml:space="preserve"> </w:t>
      </w:r>
      <w:r w:rsidRPr="00CA22F4">
        <w:rPr>
          <w:color w:val="6D6E71"/>
          <w:spacing w:val="-3"/>
          <w:lang w:val="nl-NL"/>
        </w:rPr>
        <w:t>v</w:t>
      </w:r>
      <w:r w:rsidRPr="00CA22F4">
        <w:rPr>
          <w:color w:val="6D6E71"/>
          <w:lang w:val="nl-NL"/>
        </w:rPr>
        <w:t>oor</w:t>
      </w:r>
      <w:r w:rsidRPr="00CA22F4">
        <w:rPr>
          <w:color w:val="6D6E71"/>
          <w:spacing w:val="36"/>
          <w:lang w:val="nl-NL"/>
        </w:rPr>
        <w:t xml:space="preserve"> </w:t>
      </w:r>
      <w:r w:rsidRPr="00CA22F4">
        <w:rPr>
          <w:color w:val="6D6E71"/>
          <w:lang w:val="nl-NL"/>
        </w:rPr>
        <w:t>de scholen</w:t>
      </w:r>
      <w:r w:rsidRPr="00CA22F4">
        <w:rPr>
          <w:color w:val="6D6E71"/>
          <w:spacing w:val="40"/>
          <w:lang w:val="nl-NL"/>
        </w:rPr>
        <w:t xml:space="preserve"> </w:t>
      </w:r>
      <w:r w:rsidRPr="00CA22F4">
        <w:rPr>
          <w:color w:val="6D6E71"/>
          <w:lang w:val="nl-NL"/>
        </w:rPr>
        <w:t>die</w:t>
      </w:r>
      <w:r w:rsidRPr="00CA22F4">
        <w:rPr>
          <w:color w:val="6D6E71"/>
          <w:spacing w:val="40"/>
          <w:lang w:val="nl-NL"/>
        </w:rPr>
        <w:t xml:space="preserve"> </w:t>
      </w:r>
      <w:r w:rsidRPr="00CA22F4">
        <w:rPr>
          <w:color w:val="6D6E71"/>
          <w:lang w:val="nl-NL"/>
        </w:rPr>
        <w:t>onder</w:t>
      </w:r>
      <w:r w:rsidRPr="00CA22F4">
        <w:rPr>
          <w:color w:val="6D6E71"/>
          <w:spacing w:val="40"/>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40"/>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40"/>
          <w:lang w:val="nl-NL"/>
        </w:rPr>
        <w:t xml:space="preserve"> </w:t>
      </w:r>
      <w:r w:rsidRPr="00CA22F4">
        <w:rPr>
          <w:color w:val="6D6E71"/>
          <w:spacing w:val="-4"/>
          <w:lang w:val="nl-NL"/>
        </w:rPr>
        <w:t>v</w:t>
      </w:r>
      <w:r w:rsidRPr="00CA22F4">
        <w:rPr>
          <w:color w:val="6D6E71"/>
          <w:lang w:val="nl-NL"/>
        </w:rPr>
        <w:t>allen,</w:t>
      </w:r>
      <w:r w:rsidRPr="00CA22F4">
        <w:rPr>
          <w:color w:val="6D6E71"/>
          <w:spacing w:val="40"/>
          <w:lang w:val="nl-NL"/>
        </w:rPr>
        <w:t xml:space="preserve"> </w:t>
      </w:r>
      <w:r w:rsidRPr="00CA22F4">
        <w:rPr>
          <w:color w:val="6D6E71"/>
          <w:lang w:val="nl-NL"/>
        </w:rPr>
        <w:t>duidelijk</w:t>
      </w:r>
      <w:r w:rsidRPr="00CA22F4">
        <w:rPr>
          <w:color w:val="6D6E71"/>
          <w:spacing w:val="40"/>
          <w:lang w:val="nl-NL"/>
        </w:rPr>
        <w:t xml:space="preserve"> </w:t>
      </w:r>
      <w:r w:rsidRPr="00CA22F4">
        <w:rPr>
          <w:color w:val="6D6E71"/>
          <w:lang w:val="nl-NL"/>
        </w:rPr>
        <w:t>is</w:t>
      </w:r>
      <w:r w:rsidRPr="00CA22F4">
        <w:rPr>
          <w:color w:val="6D6E71"/>
          <w:spacing w:val="40"/>
          <w:lang w:val="nl-NL"/>
        </w:rPr>
        <w:t xml:space="preserve"> </w:t>
      </w:r>
      <w:r w:rsidRPr="00CA22F4">
        <w:rPr>
          <w:color w:val="6D6E71"/>
          <w:lang w:val="nl-NL"/>
        </w:rPr>
        <w:t>hoe</w:t>
      </w:r>
      <w:r w:rsidRPr="00CA22F4">
        <w:rPr>
          <w:color w:val="6D6E71"/>
          <w:spacing w:val="40"/>
          <w:lang w:val="nl-NL"/>
        </w:rPr>
        <w:t xml:space="preserve"> </w:t>
      </w:r>
      <w:r w:rsidRPr="00CA22F4">
        <w:rPr>
          <w:color w:val="6D6E71"/>
          <w:spacing w:val="-3"/>
          <w:lang w:val="nl-NL"/>
        </w:rPr>
        <w:t>t</w:t>
      </w:r>
      <w:r w:rsidRPr="00CA22F4">
        <w:rPr>
          <w:color w:val="6D6E71"/>
          <w:lang w:val="nl-NL"/>
        </w:rPr>
        <w:t>e</w:t>
      </w:r>
      <w:r w:rsidRPr="00CA22F4">
        <w:rPr>
          <w:color w:val="6D6E71"/>
          <w:spacing w:val="40"/>
          <w:lang w:val="nl-NL"/>
        </w:rPr>
        <w:t xml:space="preserve"> </w:t>
      </w:r>
      <w:r w:rsidRPr="00CA22F4">
        <w:rPr>
          <w:color w:val="6D6E71"/>
          <w:lang w:val="nl-NL"/>
        </w:rPr>
        <w:t>handelen</w:t>
      </w:r>
      <w:r w:rsidRPr="00CA22F4">
        <w:rPr>
          <w:color w:val="6D6E71"/>
          <w:spacing w:val="40"/>
          <w:lang w:val="nl-NL"/>
        </w:rPr>
        <w:t xml:space="preserve"> </w:t>
      </w:r>
      <w:r w:rsidRPr="00CA22F4">
        <w:rPr>
          <w:color w:val="6D6E71"/>
          <w:lang w:val="nl-NL"/>
        </w:rPr>
        <w:t>in</w:t>
      </w:r>
      <w:r w:rsidRPr="00CA22F4">
        <w:rPr>
          <w:color w:val="6D6E71"/>
          <w:spacing w:val="40"/>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0"/>
          <w:lang w:val="nl-NL"/>
        </w:rPr>
        <w:t xml:space="preserve"> </w:t>
      </w:r>
      <w:r w:rsidRPr="00CA22F4">
        <w:rPr>
          <w:color w:val="6D6E71"/>
          <w:spacing w:val="-4"/>
          <w:lang w:val="nl-NL"/>
        </w:rPr>
        <w:t>v</w:t>
      </w:r>
      <w:r w:rsidRPr="00CA22F4">
        <w:rPr>
          <w:color w:val="6D6E71"/>
          <w:lang w:val="nl-NL"/>
        </w:rPr>
        <w:t>an</w:t>
      </w:r>
      <w:r w:rsidRPr="00CA22F4">
        <w:rPr>
          <w:color w:val="6D6E71"/>
          <w:spacing w:val="40"/>
          <w:lang w:val="nl-NL"/>
        </w:rPr>
        <w:t xml:space="preserve"> </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40"/>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w w:val="99"/>
          <w:lang w:val="nl-NL"/>
        </w:rPr>
        <w:t xml:space="preserve"> </w:t>
      </w:r>
      <w:hyperlink r:id="rId22">
        <w:r w:rsidRPr="00CA22F4">
          <w:rPr>
            <w:color w:val="6D6E71"/>
            <w:lang w:val="nl-NL"/>
          </w:rPr>
          <w:t>(</w:t>
        </w:r>
        <w:r w:rsidRPr="00CA22F4">
          <w:rPr>
            <w:color w:val="6D6E71"/>
            <w:spacing w:val="-2"/>
            <w:lang w:val="nl-NL"/>
          </w:rPr>
          <w:t>h</w:t>
        </w:r>
        <w:r w:rsidRPr="00CA22F4">
          <w:rPr>
            <w:color w:val="6D6E71"/>
            <w:lang w:val="nl-NL"/>
          </w:rPr>
          <w:t>ttp://</w:t>
        </w:r>
        <w:r w:rsidRPr="00CA22F4">
          <w:rPr>
            <w:color w:val="6D6E71"/>
            <w:spacing w:val="1"/>
            <w:lang w:val="nl-NL"/>
          </w:rPr>
          <w:t>w</w:t>
        </w:r>
      </w:hyperlink>
      <w:r w:rsidRPr="00CA22F4">
        <w:rPr>
          <w:color w:val="6D6E71"/>
          <w:lang w:val="nl-NL"/>
        </w:rPr>
        <w:t>w</w:t>
      </w:r>
      <w:hyperlink r:id="rId23">
        <w:r w:rsidRPr="00CA22F4">
          <w:rPr>
            <w:color w:val="6D6E71"/>
            <w:spacing w:val="-15"/>
            <w:lang w:val="nl-NL"/>
          </w:rPr>
          <w:t>w</w:t>
        </w:r>
        <w:r w:rsidRPr="00CA22F4">
          <w:rPr>
            <w:color w:val="6D6E71"/>
            <w:lang w:val="nl-NL"/>
          </w:rPr>
          <w:t>.</w:t>
        </w:r>
        <w:r w:rsidRPr="00CA22F4">
          <w:rPr>
            <w:color w:val="6D6E71"/>
            <w:spacing w:val="-2"/>
            <w:lang w:val="nl-NL"/>
          </w:rPr>
          <w:t>e</w:t>
        </w:r>
        <w:r w:rsidRPr="00CA22F4">
          <w:rPr>
            <w:color w:val="6D6E71"/>
            <w:lang w:val="nl-NL"/>
          </w:rPr>
          <w:t>v</w:t>
        </w:r>
        <w:r w:rsidRPr="00CA22F4">
          <w:rPr>
            <w:color w:val="6D6E71"/>
            <w:spacing w:val="-1"/>
            <w:lang w:val="nl-NL"/>
          </w:rPr>
          <w:t>p</w:t>
        </w:r>
        <w:r w:rsidRPr="00CA22F4">
          <w:rPr>
            <w:color w:val="6D6E71"/>
            <w:lang w:val="nl-NL"/>
          </w:rPr>
          <w:t>t.nl/)</w:t>
        </w:r>
      </w:hyperlink>
    </w:p>
    <w:p w14:paraId="63B9C305" w14:textId="77777777" w:rsidR="00624579" w:rsidRPr="00CA22F4" w:rsidRDefault="00CA22F4">
      <w:pPr>
        <w:pStyle w:val="Plattetekst"/>
        <w:spacing w:line="264" w:lineRule="exact"/>
        <w:ind w:right="1134"/>
        <w:jc w:val="both"/>
        <w:rPr>
          <w:lang w:val="nl-NL"/>
        </w:rPr>
      </w:pPr>
      <w:r w:rsidRPr="00CA22F4">
        <w:rPr>
          <w:color w:val="6D6E71"/>
          <w:lang w:val="nl-NL"/>
        </w:rPr>
        <w:t>Daar</w:t>
      </w:r>
      <w:r w:rsidRPr="00CA22F4">
        <w:rPr>
          <w:color w:val="6D6E71"/>
          <w:spacing w:val="-3"/>
          <w:lang w:val="nl-NL"/>
        </w:rPr>
        <w:t>t</w:t>
      </w:r>
      <w:r w:rsidRPr="00CA22F4">
        <w:rPr>
          <w:color w:val="6D6E71"/>
          <w:lang w:val="nl-NL"/>
        </w:rPr>
        <w:t>oe</w:t>
      </w:r>
      <w:r w:rsidRPr="00CA22F4">
        <w:rPr>
          <w:color w:val="6D6E71"/>
          <w:spacing w:val="13"/>
          <w:lang w:val="nl-NL"/>
        </w:rPr>
        <w:t xml:space="preserve"> </w:t>
      </w:r>
      <w:r w:rsidRPr="00CA22F4">
        <w:rPr>
          <w:color w:val="6D6E71"/>
          <w:lang w:val="nl-NL"/>
        </w:rPr>
        <w:t>is</w:t>
      </w:r>
      <w:r w:rsidRPr="00CA22F4">
        <w:rPr>
          <w:color w:val="6D6E71"/>
          <w:spacing w:val="14"/>
          <w:lang w:val="nl-NL"/>
        </w:rPr>
        <w:t xml:space="preserve"> </w:t>
      </w:r>
      <w:r w:rsidRPr="00CA22F4">
        <w:rPr>
          <w:color w:val="6D6E71"/>
          <w:lang w:val="nl-NL"/>
        </w:rPr>
        <w:t>dit</w:t>
      </w:r>
      <w:r w:rsidRPr="00CA22F4">
        <w:rPr>
          <w:color w:val="6D6E71"/>
          <w:spacing w:val="14"/>
          <w:lang w:val="nl-NL"/>
        </w:rPr>
        <w:t xml:space="preserve"> </w:t>
      </w:r>
      <w:r w:rsidRPr="00CA22F4">
        <w:rPr>
          <w:color w:val="6D6E71"/>
          <w:spacing w:val="-3"/>
          <w:lang w:val="nl-NL"/>
        </w:rPr>
        <w:t>v</w:t>
      </w:r>
      <w:r w:rsidRPr="00CA22F4">
        <w:rPr>
          <w:color w:val="6D6E71"/>
          <w:lang w:val="nl-NL"/>
        </w:rPr>
        <w:t>eiligheidsplan</w:t>
      </w:r>
      <w:r w:rsidRPr="00CA22F4">
        <w:rPr>
          <w:color w:val="6D6E71"/>
          <w:spacing w:val="14"/>
          <w:lang w:val="nl-NL"/>
        </w:rPr>
        <w:t xml:space="preserve"> </w:t>
      </w:r>
      <w:r w:rsidRPr="00CA22F4">
        <w:rPr>
          <w:color w:val="6D6E71"/>
          <w:lang w:val="nl-NL"/>
        </w:rPr>
        <w:t>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14"/>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3"/>
          <w:lang w:val="nl-NL"/>
        </w:rPr>
        <w:t xml:space="preserve"> </w:t>
      </w:r>
      <w:r w:rsidRPr="00CA22F4">
        <w:rPr>
          <w:color w:val="6D6E71"/>
          <w:spacing w:val="-2"/>
          <w:lang w:val="nl-NL"/>
        </w:rPr>
        <w:t>g</w:t>
      </w:r>
      <w:r w:rsidRPr="00CA22F4">
        <w:rPr>
          <w:color w:val="6D6E71"/>
          <w:lang w:val="nl-NL"/>
        </w:rPr>
        <w:t>eldt</w:t>
      </w:r>
      <w:r w:rsidRPr="00CA22F4">
        <w:rPr>
          <w:color w:val="6D6E71"/>
          <w:spacing w:val="14"/>
          <w:lang w:val="nl-NL"/>
        </w:rPr>
        <w:t xml:space="preserve"> </w:t>
      </w:r>
      <w:r w:rsidRPr="00CA22F4">
        <w:rPr>
          <w:color w:val="6D6E71"/>
          <w:spacing w:val="-3"/>
          <w:lang w:val="nl-NL"/>
        </w:rPr>
        <w:t>v</w:t>
      </w:r>
      <w:r w:rsidRPr="00CA22F4">
        <w:rPr>
          <w:color w:val="6D6E71"/>
          <w:lang w:val="nl-NL"/>
        </w:rPr>
        <w:t>oor</w:t>
      </w:r>
      <w:r w:rsidRPr="00CA22F4">
        <w:rPr>
          <w:color w:val="6D6E71"/>
          <w:spacing w:val="14"/>
          <w:lang w:val="nl-NL"/>
        </w:rPr>
        <w:t xml:space="preserve"> </w:t>
      </w:r>
      <w:r w:rsidRPr="00CA22F4">
        <w:rPr>
          <w:color w:val="6D6E71"/>
          <w:lang w:val="nl-NL"/>
        </w:rPr>
        <w:t>alle</w:t>
      </w:r>
      <w:r w:rsidRPr="00CA22F4">
        <w:rPr>
          <w:color w:val="6D6E71"/>
          <w:spacing w:val="14"/>
          <w:lang w:val="nl-NL"/>
        </w:rPr>
        <w:t xml:space="preserve"> </w:t>
      </w:r>
      <w:r w:rsidRPr="00CA22F4">
        <w:rPr>
          <w:color w:val="6D6E71"/>
          <w:lang w:val="nl-NL"/>
        </w:rPr>
        <w:t>scholen</w:t>
      </w:r>
      <w:r w:rsidRPr="00CA22F4">
        <w:rPr>
          <w:color w:val="6D6E71"/>
          <w:spacing w:val="14"/>
          <w:lang w:val="nl-NL"/>
        </w:rPr>
        <w:t xml:space="preserve"> </w:t>
      </w:r>
      <w:r w:rsidRPr="00CA22F4">
        <w:rPr>
          <w:color w:val="6D6E71"/>
          <w:lang w:val="nl-NL"/>
        </w:rPr>
        <w:t>en</w:t>
      </w:r>
      <w:r w:rsidRPr="00CA22F4">
        <w:rPr>
          <w:color w:val="6D6E71"/>
          <w:spacing w:val="14"/>
          <w:lang w:val="nl-NL"/>
        </w:rPr>
        <w:t xml:space="preserve"> </w:t>
      </w:r>
      <w:r w:rsidRPr="00CA22F4">
        <w:rPr>
          <w:color w:val="6D6E71"/>
          <w:lang w:val="nl-NL"/>
        </w:rPr>
        <w:t>alle</w:t>
      </w:r>
      <w:r w:rsidRPr="00CA22F4">
        <w:rPr>
          <w:color w:val="6D6E71"/>
          <w:spacing w:val="1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4"/>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ieder</w:t>
      </w:r>
      <w:r w:rsidRPr="00CA22F4">
        <w:rPr>
          <w:color w:val="6D6E71"/>
          <w:spacing w:val="13"/>
          <w:lang w:val="nl-NL"/>
        </w:rPr>
        <w:t xml:space="preserve"> </w:t>
      </w:r>
      <w:r w:rsidRPr="00CA22F4">
        <w:rPr>
          <w:color w:val="6D6E71"/>
          <w:lang w:val="nl-NL"/>
        </w:rPr>
        <w:t>die door</w:t>
      </w:r>
      <w:r w:rsidRPr="00CA22F4">
        <w:rPr>
          <w:color w:val="6D6E71"/>
          <w:spacing w:val="-1"/>
          <w:lang w:val="nl-NL"/>
        </w:rPr>
        <w:t xml:space="preserve"> </w:t>
      </w:r>
      <w:r w:rsidRPr="00CA22F4">
        <w:rPr>
          <w:color w:val="6D6E71"/>
          <w:lang w:val="nl-NL"/>
        </w:rPr>
        <w:t>de 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 is</w:t>
      </w:r>
      <w:r w:rsidRPr="00CA22F4">
        <w:rPr>
          <w:color w:val="6D6E71"/>
          <w:spacing w:val="-1"/>
          <w:lang w:val="nl-NL"/>
        </w:rPr>
        <w:t xml:space="preserve"> </w:t>
      </w:r>
      <w:r w:rsidRPr="00CA22F4">
        <w:rPr>
          <w:color w:val="6D6E71"/>
          <w:spacing w:val="-2"/>
          <w:lang w:val="nl-NL"/>
        </w:rPr>
        <w:t>g</w:t>
      </w:r>
      <w:r w:rsidRPr="00CA22F4">
        <w:rPr>
          <w:color w:val="6D6E71"/>
          <w:lang w:val="nl-NL"/>
        </w:rPr>
        <w:t>emac</w:t>
      </w:r>
      <w:r w:rsidRPr="00CA22F4">
        <w:rPr>
          <w:color w:val="6D6E71"/>
          <w:spacing w:val="-3"/>
          <w:lang w:val="nl-NL"/>
        </w:rPr>
        <w:t>h</w:t>
      </w:r>
      <w:r w:rsidRPr="00CA22F4">
        <w:rPr>
          <w:color w:val="6D6E71"/>
          <w:lang w:val="nl-NL"/>
        </w:rPr>
        <w:t>ti</w:t>
      </w:r>
      <w:r w:rsidRPr="00CA22F4">
        <w:rPr>
          <w:color w:val="6D6E71"/>
          <w:spacing w:val="-3"/>
          <w:lang w:val="nl-NL"/>
        </w:rPr>
        <w:t>g</w:t>
      </w:r>
      <w:r w:rsidR="00C93F41">
        <w:rPr>
          <w:color w:val="6D6E71"/>
          <w:lang w:val="nl-NL"/>
        </w:rPr>
        <w:t>d</w:t>
      </w:r>
      <w:r w:rsidRPr="00CA22F4">
        <w:rPr>
          <w:color w:val="6D6E71"/>
          <w:lang w:val="nl-NL"/>
        </w:rPr>
        <w:t>)</w:t>
      </w:r>
      <w:r w:rsidR="00C93F41">
        <w:rPr>
          <w:color w:val="6D6E71"/>
          <w:lang w:val="nl-NL"/>
        </w:rPr>
        <w:t xml:space="preserve"> </w:t>
      </w:r>
      <w:r w:rsidRPr="00CA22F4">
        <w:rPr>
          <w:color w:val="6D6E71"/>
          <w:lang w:val="nl-NL"/>
        </w:rPr>
        <w:t xml:space="preserve">die </w:t>
      </w:r>
      <w:r w:rsidRPr="00CA22F4">
        <w:rPr>
          <w:color w:val="6D6E71"/>
          <w:spacing w:val="-4"/>
          <w:lang w:val="nl-NL"/>
        </w:rPr>
        <w:t>v</w:t>
      </w:r>
      <w:r w:rsidRPr="00CA22F4">
        <w:rPr>
          <w:color w:val="6D6E71"/>
          <w:lang w:val="nl-NL"/>
        </w:rPr>
        <w:t>allen</w:t>
      </w:r>
      <w:r w:rsidRPr="00CA22F4">
        <w:rPr>
          <w:color w:val="6D6E71"/>
          <w:spacing w:val="-1"/>
          <w:lang w:val="nl-NL"/>
        </w:rPr>
        <w:t xml:space="preserve"> </w:t>
      </w:r>
      <w:r w:rsidRPr="00CA22F4">
        <w:rPr>
          <w:color w:val="6D6E71"/>
          <w:lang w:val="nl-NL"/>
        </w:rPr>
        <w:t>onder:</w:t>
      </w:r>
    </w:p>
    <w:p w14:paraId="687B785F" w14:textId="77777777" w:rsidR="00624579" w:rsidRPr="00CA22F4" w:rsidRDefault="00CA22F4" w:rsidP="00CD3340">
      <w:pPr>
        <w:pStyle w:val="Plattetekst"/>
        <w:numPr>
          <w:ilvl w:val="0"/>
          <w:numId w:val="30"/>
        </w:numPr>
        <w:tabs>
          <w:tab w:val="left" w:pos="1493"/>
        </w:tabs>
        <w:spacing w:before="1"/>
        <w:ind w:left="1493" w:right="9298"/>
        <w:jc w:val="both"/>
        <w:rPr>
          <w:rFonts w:cs="Calibri"/>
          <w:lang w:val="nl-NL"/>
        </w:rPr>
      </w:pPr>
      <w:r w:rsidRPr="00CA22F4">
        <w:rPr>
          <w:rFonts w:cs="Calibri"/>
          <w:color w:val="6D6E71"/>
          <w:lang w:val="nl-NL"/>
        </w:rPr>
        <w:t>SCKPO</w:t>
      </w:r>
      <w:r w:rsidRPr="00CA22F4">
        <w:rPr>
          <w:rFonts w:cs="Calibri"/>
          <w:color w:val="6D6E71"/>
          <w:spacing w:val="-6"/>
          <w:lang w:val="nl-NL"/>
        </w:rPr>
        <w:t xml:space="preserve"> </w:t>
      </w:r>
      <w:r w:rsidRPr="00CA22F4">
        <w:rPr>
          <w:rFonts w:cs="Calibri"/>
          <w:color w:val="6D6E71"/>
          <w:lang w:val="nl-NL"/>
        </w:rPr>
        <w:t>Del</w:t>
      </w:r>
      <w:r w:rsidRPr="00CA22F4">
        <w:rPr>
          <w:rFonts w:cs="Calibri"/>
          <w:color w:val="6D6E71"/>
          <w:spacing w:val="-3"/>
          <w:lang w:val="nl-NL"/>
        </w:rPr>
        <w:t>t</w:t>
      </w:r>
      <w:r w:rsidRPr="00CA22F4">
        <w:rPr>
          <w:rFonts w:cs="Calibri"/>
          <w:color w:val="6D6E71"/>
          <w:lang w:val="nl-NL"/>
        </w:rPr>
        <w:t>a</w:t>
      </w:r>
    </w:p>
    <w:p w14:paraId="63C5C161" w14:textId="77777777" w:rsidR="00624579" w:rsidRPr="00CA22F4" w:rsidRDefault="00CA22F4" w:rsidP="00CD3340">
      <w:pPr>
        <w:pStyle w:val="Plattetekst"/>
        <w:numPr>
          <w:ilvl w:val="0"/>
          <w:numId w:val="30"/>
        </w:numPr>
        <w:tabs>
          <w:tab w:val="left" w:pos="1493"/>
        </w:tabs>
        <w:spacing w:line="264" w:lineRule="exact"/>
        <w:ind w:left="1493" w:right="9669"/>
        <w:jc w:val="both"/>
        <w:rPr>
          <w:rFonts w:cs="Calibri"/>
          <w:lang w:val="nl-NL"/>
        </w:rPr>
      </w:pPr>
      <w:r w:rsidRPr="00CA22F4">
        <w:rPr>
          <w:rFonts w:cs="Calibri"/>
          <w:color w:val="6D6E71"/>
          <w:lang w:val="nl-NL"/>
        </w:rPr>
        <w:t>De</w:t>
      </w:r>
      <w:r w:rsidRPr="00CA22F4">
        <w:rPr>
          <w:rFonts w:cs="Calibri"/>
          <w:color w:val="6D6E71"/>
          <w:spacing w:val="-3"/>
          <w:lang w:val="nl-NL"/>
        </w:rPr>
        <w:t xml:space="preserve"> </w:t>
      </w:r>
      <w:r w:rsidRPr="00CA22F4">
        <w:rPr>
          <w:rFonts w:cs="Calibri"/>
          <w:color w:val="6D6E71"/>
          <w:lang w:val="nl-NL"/>
        </w:rPr>
        <w:t>Basis</w:t>
      </w:r>
    </w:p>
    <w:p w14:paraId="3498A385" w14:textId="77777777" w:rsidR="00624579" w:rsidRPr="00CA22F4" w:rsidRDefault="00CA22F4" w:rsidP="00CD3340">
      <w:pPr>
        <w:pStyle w:val="Plattetekst"/>
        <w:numPr>
          <w:ilvl w:val="0"/>
          <w:numId w:val="30"/>
        </w:numPr>
        <w:tabs>
          <w:tab w:val="left" w:pos="1493"/>
        </w:tabs>
        <w:spacing w:line="264" w:lineRule="exact"/>
        <w:ind w:left="1493" w:right="8971"/>
        <w:jc w:val="both"/>
        <w:rPr>
          <w:lang w:val="nl-NL"/>
        </w:rPr>
      </w:pP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8"/>
          <w:lang w:val="nl-NL"/>
        </w:rPr>
        <w:t xml:space="preserve"> </w:t>
      </w:r>
      <w:r w:rsidRPr="00CA22F4">
        <w:rPr>
          <w:color w:val="6D6E71"/>
          <w:lang w:val="nl-NL"/>
        </w:rPr>
        <w:t>Fluvius</w:t>
      </w:r>
    </w:p>
    <w:p w14:paraId="5EC5F3C4" w14:textId="77777777" w:rsidR="00624579" w:rsidRPr="00CA22F4" w:rsidRDefault="00624579">
      <w:pPr>
        <w:spacing w:before="18" w:line="240" w:lineRule="exact"/>
        <w:rPr>
          <w:sz w:val="24"/>
          <w:szCs w:val="24"/>
          <w:lang w:val="nl-NL"/>
        </w:rPr>
      </w:pPr>
    </w:p>
    <w:p w14:paraId="6B2586DC" w14:textId="77777777" w:rsidR="00624579" w:rsidRPr="00CA22F4" w:rsidRDefault="00CA22F4">
      <w:pPr>
        <w:pStyle w:val="Plattetekst"/>
        <w:spacing w:line="264" w:lineRule="exact"/>
        <w:ind w:right="1133"/>
        <w:jc w:val="both"/>
        <w:rPr>
          <w:rFonts w:cs="Calibri"/>
          <w:lang w:val="nl-NL"/>
        </w:rPr>
      </w:pPr>
      <w:r w:rsidRPr="00CA22F4">
        <w:rPr>
          <w:color w:val="6D6E71"/>
          <w:spacing w:val="-10"/>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spacing w:val="-7"/>
          <w:lang w:val="nl-NL"/>
        </w:rPr>
        <w:t>f</w:t>
      </w:r>
      <w:r w:rsidRPr="00CA22F4">
        <w:rPr>
          <w:color w:val="6D6E71"/>
          <w:spacing w:val="-5"/>
          <w:lang w:val="nl-NL"/>
        </w:rPr>
        <w:t>g</w:t>
      </w:r>
      <w:r w:rsidRPr="00CA22F4">
        <w:rPr>
          <w:color w:val="6D6E71"/>
          <w:lang w:val="nl-NL"/>
        </w:rPr>
        <w:t>aand</w:t>
      </w:r>
      <w:r w:rsidRPr="00CA22F4">
        <w:rPr>
          <w:color w:val="6D6E71"/>
          <w:spacing w:val="-9"/>
          <w:lang w:val="nl-NL"/>
        </w:rPr>
        <w:t xml:space="preserve"> </w:t>
      </w:r>
      <w:r w:rsidRPr="00CA22F4">
        <w:rPr>
          <w:color w:val="6D6E71"/>
          <w:lang w:val="nl-NL"/>
        </w:rPr>
        <w:t>aan</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ellen</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dit</w:t>
      </w:r>
      <w:r w:rsidRPr="00CA22F4">
        <w:rPr>
          <w:color w:val="6D6E71"/>
          <w:spacing w:val="-9"/>
          <w:lang w:val="nl-NL"/>
        </w:rPr>
        <w:t xml:space="preserve"> </w:t>
      </w:r>
      <w:r w:rsidRPr="00CA22F4">
        <w:rPr>
          <w:color w:val="6D6E71"/>
          <w:spacing w:val="-3"/>
          <w:lang w:val="nl-NL"/>
        </w:rPr>
        <w:t>v</w:t>
      </w:r>
      <w:r w:rsidRPr="00CA22F4">
        <w:rPr>
          <w:color w:val="6D6E71"/>
          <w:lang w:val="nl-NL"/>
        </w:rPr>
        <w:t>eiligheidsplan,</w:t>
      </w:r>
      <w:r w:rsidRPr="00CA22F4">
        <w:rPr>
          <w:color w:val="6D6E71"/>
          <w:spacing w:val="-7"/>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binnen</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drie</w:t>
      </w:r>
      <w:r w:rsidRPr="00CA22F4">
        <w:rPr>
          <w:color w:val="6D6E71"/>
          <w:spacing w:val="-9"/>
          <w:lang w:val="nl-NL"/>
        </w:rPr>
        <w:t xml:space="preserve"> </w:t>
      </w:r>
      <w:r w:rsidRPr="00CA22F4">
        <w:rPr>
          <w:color w:val="6D6E71"/>
          <w:lang w:val="nl-NL"/>
        </w:rPr>
        <w:t>individuele</w:t>
      </w:r>
      <w:r w:rsidRPr="00CA22F4">
        <w:rPr>
          <w:color w:val="6D6E71"/>
          <w:spacing w:val="-8"/>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nulm</w:t>
      </w:r>
      <w:r w:rsidRPr="00CA22F4">
        <w:rPr>
          <w:color w:val="6D6E71"/>
          <w:spacing w:val="-2"/>
          <w:lang w:val="nl-NL"/>
        </w:rPr>
        <w:t>e</w:t>
      </w:r>
      <w:r w:rsidRPr="00CA22F4">
        <w:rPr>
          <w:color w:val="6D6E71"/>
          <w:lang w:val="nl-NL"/>
        </w:rPr>
        <w:t>ting</w:t>
      </w:r>
      <w:r w:rsidRPr="00CA22F4">
        <w:rPr>
          <w:color w:val="6D6E71"/>
          <w:w w:val="99"/>
          <w:lang w:val="nl-NL"/>
        </w:rPr>
        <w:t xml:space="preserve"> </w:t>
      </w:r>
      <w:r w:rsidRPr="00CA22F4">
        <w:rPr>
          <w:color w:val="6D6E71"/>
          <w:spacing w:val="-2"/>
          <w:lang w:val="nl-NL"/>
        </w:rPr>
        <w:t>g</w:t>
      </w:r>
      <w:r w:rsidRPr="00CA22F4">
        <w:rPr>
          <w:color w:val="6D6E71"/>
          <w:lang w:val="nl-NL"/>
        </w:rPr>
        <w:t>edaan</w:t>
      </w:r>
      <w:r w:rsidRPr="00CA22F4">
        <w:rPr>
          <w:color w:val="6D6E71"/>
          <w:spacing w:val="32"/>
          <w:lang w:val="nl-NL"/>
        </w:rPr>
        <w:t xml:space="preserve"> </w:t>
      </w:r>
      <w:r w:rsidRPr="00CA22F4">
        <w:rPr>
          <w:color w:val="6D6E71"/>
          <w:lang w:val="nl-NL"/>
        </w:rPr>
        <w:t>om</w:t>
      </w:r>
      <w:r w:rsidRPr="00CA22F4">
        <w:rPr>
          <w:color w:val="6D6E71"/>
          <w:spacing w:val="33"/>
          <w:lang w:val="nl-NL"/>
        </w:rPr>
        <w:t xml:space="preserve"> </w:t>
      </w:r>
      <w:r w:rsidRPr="00CA22F4">
        <w:rPr>
          <w:color w:val="6D6E71"/>
          <w:lang w:val="nl-NL"/>
        </w:rPr>
        <w:t>inzic</w:t>
      </w:r>
      <w:r w:rsidRPr="00CA22F4">
        <w:rPr>
          <w:color w:val="6D6E71"/>
          <w:spacing w:val="-2"/>
          <w:lang w:val="nl-NL"/>
        </w:rPr>
        <w:t>h</w:t>
      </w:r>
      <w:r w:rsidRPr="00CA22F4">
        <w:rPr>
          <w:color w:val="6D6E71"/>
          <w:spacing w:val="-3"/>
          <w:lang w:val="nl-NL"/>
        </w:rPr>
        <w:t>t</w:t>
      </w:r>
      <w:r w:rsidRPr="00CA22F4">
        <w:rPr>
          <w:color w:val="6D6E71"/>
          <w:lang w:val="nl-NL"/>
        </w:rPr>
        <w:t>elijk</w:t>
      </w:r>
      <w:r w:rsidRPr="00CA22F4">
        <w:rPr>
          <w:color w:val="6D6E71"/>
          <w:spacing w:val="33"/>
          <w:lang w:val="nl-NL"/>
        </w:rPr>
        <w:t xml:space="preserve"> </w:t>
      </w:r>
      <w:r w:rsidRPr="00CA22F4">
        <w:rPr>
          <w:color w:val="6D6E71"/>
          <w:spacing w:val="-3"/>
          <w:lang w:val="nl-NL"/>
        </w:rPr>
        <w:t>t</w:t>
      </w:r>
      <w:r w:rsidRPr="00CA22F4">
        <w:rPr>
          <w:color w:val="6D6E71"/>
          <w:lang w:val="nl-NL"/>
        </w:rPr>
        <w:t>e</w:t>
      </w:r>
      <w:r w:rsidRPr="00CA22F4">
        <w:rPr>
          <w:color w:val="6D6E71"/>
          <w:spacing w:val="32"/>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33"/>
          <w:lang w:val="nl-NL"/>
        </w:rPr>
        <w:t xml:space="preserve"> </w:t>
      </w:r>
      <w:r w:rsidRPr="00CA22F4">
        <w:rPr>
          <w:color w:val="6D6E71"/>
          <w:spacing w:val="-3"/>
          <w:lang w:val="nl-NL"/>
        </w:rPr>
        <w:t>w</w:t>
      </w:r>
      <w:r w:rsidRPr="00CA22F4">
        <w:rPr>
          <w:color w:val="6D6E71"/>
          <w:lang w:val="nl-NL"/>
        </w:rPr>
        <w:t>aar</w:t>
      </w:r>
      <w:r w:rsidRPr="00CA22F4">
        <w:rPr>
          <w:color w:val="6D6E71"/>
          <w:spacing w:val="33"/>
          <w:lang w:val="nl-NL"/>
        </w:rPr>
        <w:t xml:space="preserve"> </w:t>
      </w:r>
      <w:r w:rsidRPr="00CA22F4">
        <w:rPr>
          <w:color w:val="6D6E71"/>
          <w:lang w:val="nl-NL"/>
        </w:rPr>
        <w:t>de</w:t>
      </w:r>
      <w:r w:rsidRPr="00CA22F4">
        <w:rPr>
          <w:color w:val="6D6E71"/>
          <w:spacing w:val="33"/>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32"/>
          <w:lang w:val="nl-NL"/>
        </w:rPr>
        <w:t xml:space="preserve"> </w:t>
      </w:r>
      <w:r w:rsidRPr="00CA22F4">
        <w:rPr>
          <w:color w:val="6D6E71"/>
          <w:lang w:val="nl-NL"/>
        </w:rPr>
        <w:t>knelpu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3"/>
          <w:lang w:val="nl-NL"/>
        </w:rPr>
        <w:t xml:space="preserve"> </w:t>
      </w:r>
      <w:r w:rsidRPr="00CA22F4">
        <w:rPr>
          <w:color w:val="6D6E71"/>
          <w:lang w:val="nl-NL"/>
        </w:rPr>
        <w:t>op</w:t>
      </w:r>
      <w:r w:rsidRPr="00CA22F4">
        <w:rPr>
          <w:color w:val="6D6E71"/>
          <w:spacing w:val="3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2"/>
          <w:lang w:val="nl-NL"/>
        </w:rPr>
        <w:t xml:space="preserve"> </w:t>
      </w:r>
      <w:r w:rsidRPr="00CA22F4">
        <w:rPr>
          <w:color w:val="6D6E71"/>
          <w:spacing w:val="-3"/>
          <w:lang w:val="nl-NL"/>
        </w:rPr>
        <w:t>v</w:t>
      </w:r>
      <w:r w:rsidRPr="00CA22F4">
        <w:rPr>
          <w:color w:val="6D6E71"/>
          <w:lang w:val="nl-NL"/>
        </w:rPr>
        <w:t>eiligheids</w:t>
      </w:r>
      <w:r w:rsidRPr="00CA22F4">
        <w:rPr>
          <w:color w:val="6D6E71"/>
          <w:spacing w:val="-2"/>
          <w:lang w:val="nl-NL"/>
        </w:rPr>
        <w:t>ge</w:t>
      </w:r>
      <w:r w:rsidRPr="00CA22F4">
        <w:rPr>
          <w:color w:val="6D6E71"/>
          <w:spacing w:val="-3"/>
          <w:lang w:val="nl-NL"/>
        </w:rPr>
        <w:t>v</w:t>
      </w:r>
      <w:r w:rsidRPr="00CA22F4">
        <w:rPr>
          <w:color w:val="6D6E71"/>
          <w:lang w:val="nl-NL"/>
        </w:rPr>
        <w:t>oel</w:t>
      </w:r>
      <w:r w:rsidRPr="00CA22F4">
        <w:rPr>
          <w:color w:val="6D6E71"/>
          <w:spacing w:val="33"/>
          <w:lang w:val="nl-NL"/>
        </w:rPr>
        <w:t xml:space="preserve"> </w:t>
      </w:r>
      <w:r w:rsidRPr="00CA22F4">
        <w:rPr>
          <w:color w:val="6D6E71"/>
          <w:lang w:val="nl-NL"/>
        </w:rPr>
        <w:t>li</w:t>
      </w:r>
      <w:r w:rsidRPr="00CA22F4">
        <w:rPr>
          <w:color w:val="6D6E71"/>
          <w:spacing w:val="2"/>
          <w:lang w:val="nl-NL"/>
        </w:rPr>
        <w:t>g</w:t>
      </w:r>
      <w:r w:rsidRPr="00CA22F4">
        <w:rPr>
          <w:color w:val="6D6E71"/>
          <w:spacing w:val="-2"/>
          <w:lang w:val="nl-NL"/>
        </w:rPr>
        <w:t>g</w:t>
      </w:r>
      <w:r w:rsidRPr="00CA22F4">
        <w:rPr>
          <w:color w:val="6D6E71"/>
          <w:lang w:val="nl-NL"/>
        </w:rPr>
        <w:t>en.</w:t>
      </w:r>
      <w:r w:rsidRPr="00CA22F4">
        <w:rPr>
          <w:color w:val="6D6E71"/>
          <w:spacing w:val="3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3"/>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 knelpu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als</w:t>
      </w:r>
      <w:r w:rsidRPr="00CA22F4">
        <w:rPr>
          <w:color w:val="6D6E71"/>
          <w:spacing w:val="9"/>
          <w:lang w:val="nl-NL"/>
        </w:rPr>
        <w:t xml:space="preserve"> </w:t>
      </w:r>
      <w:r w:rsidRPr="00CA22F4">
        <w:rPr>
          <w:color w:val="6D6E71"/>
          <w:lang w:val="nl-NL"/>
        </w:rPr>
        <w:t>belangrij</w:t>
      </w:r>
      <w:r w:rsidRPr="00CA22F4">
        <w:rPr>
          <w:color w:val="6D6E71"/>
          <w:spacing w:val="-2"/>
          <w:lang w:val="nl-NL"/>
        </w:rPr>
        <w:t>k</w:t>
      </w:r>
      <w:r w:rsidRPr="00CA22F4">
        <w:rPr>
          <w:color w:val="6D6E71"/>
          <w:spacing w:val="-3"/>
          <w:lang w:val="nl-NL"/>
        </w:rPr>
        <w:t>st</w:t>
      </w:r>
      <w:r w:rsidRPr="00CA22F4">
        <w:rPr>
          <w:color w:val="6D6E71"/>
          <w:lang w:val="nl-NL"/>
        </w:rPr>
        <w:t>e</w:t>
      </w:r>
      <w:r w:rsidRPr="00CA22F4">
        <w:rPr>
          <w:color w:val="6D6E71"/>
          <w:spacing w:val="9"/>
          <w:lang w:val="nl-NL"/>
        </w:rPr>
        <w:t xml:space="preserve"> </w:t>
      </w:r>
      <w:r w:rsidRPr="00CA22F4">
        <w:rPr>
          <w:color w:val="6D6E71"/>
          <w:lang w:val="nl-NL"/>
        </w:rPr>
        <w:t>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willen</w:t>
      </w:r>
      <w:r w:rsidRPr="00CA22F4">
        <w:rPr>
          <w:color w:val="6D6E71"/>
          <w:spacing w:val="9"/>
          <w:lang w:val="nl-NL"/>
        </w:rPr>
        <w:t xml:space="preserve"> </w:t>
      </w:r>
      <w:r w:rsidRPr="00CA22F4">
        <w:rPr>
          <w:color w:val="6D6E71"/>
          <w:lang w:val="nl-NL"/>
        </w:rPr>
        <w:t>wij</w:t>
      </w:r>
      <w:r w:rsidRPr="00CA22F4">
        <w:rPr>
          <w:color w:val="6D6E71"/>
          <w:spacing w:val="9"/>
          <w:lang w:val="nl-NL"/>
        </w:rPr>
        <w:t xml:space="preserve"> </w:t>
      </w:r>
      <w:r w:rsidRPr="00CA22F4">
        <w:rPr>
          <w:color w:val="6D6E71"/>
          <w:lang w:val="nl-NL"/>
        </w:rPr>
        <w:t>middels</w:t>
      </w:r>
      <w:r w:rsidRPr="00CA22F4">
        <w:rPr>
          <w:color w:val="6D6E71"/>
          <w:spacing w:val="9"/>
          <w:lang w:val="nl-NL"/>
        </w:rPr>
        <w:t xml:space="preserve"> </w:t>
      </w:r>
      <w:r w:rsidRPr="00CA22F4">
        <w:rPr>
          <w:color w:val="6D6E71"/>
          <w:lang w:val="nl-NL"/>
        </w:rPr>
        <w:t>dit</w:t>
      </w:r>
      <w:r w:rsidRPr="00CA22F4">
        <w:rPr>
          <w:color w:val="6D6E71"/>
          <w:spacing w:val="9"/>
          <w:lang w:val="nl-NL"/>
        </w:rPr>
        <w:t xml:space="preserve"> </w:t>
      </w:r>
      <w:r w:rsidRPr="00CA22F4">
        <w:rPr>
          <w:color w:val="6D6E71"/>
          <w:spacing w:val="-3"/>
          <w:lang w:val="nl-NL"/>
        </w:rPr>
        <w:t>v</w:t>
      </w:r>
      <w:r w:rsidRPr="00CA22F4">
        <w:rPr>
          <w:color w:val="6D6E71"/>
          <w:lang w:val="nl-NL"/>
        </w:rPr>
        <w:t>eiligheidsplan</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name</w:t>
      </w:r>
      <w:r w:rsidRPr="00CA22F4">
        <w:rPr>
          <w:color w:val="6D6E71"/>
          <w:spacing w:val="9"/>
          <w:lang w:val="nl-NL"/>
        </w:rPr>
        <w:t xml:space="preserve"> </w:t>
      </w:r>
      <w:r w:rsidRPr="00CA22F4">
        <w:rPr>
          <w:color w:val="6D6E71"/>
          <w:spacing w:val="-3"/>
          <w:lang w:val="nl-NL"/>
        </w:rPr>
        <w:t>k</w:t>
      </w:r>
      <w:r w:rsidRPr="00CA22F4">
        <w:rPr>
          <w:color w:val="6D6E71"/>
          <w:lang w:val="nl-NL"/>
        </w:rPr>
        <w:t xml:space="preserve">unnen </w:t>
      </w:r>
      <w:r w:rsidRPr="00CA22F4">
        <w:rPr>
          <w:rFonts w:cs="Calibri"/>
          <w:color w:val="6D6E71"/>
          <w:lang w:val="nl-NL"/>
        </w:rPr>
        <w:t>bijd</w:t>
      </w:r>
      <w:r w:rsidRPr="00CA22F4">
        <w:rPr>
          <w:rFonts w:cs="Calibri"/>
          <w:color w:val="6D6E71"/>
          <w:spacing w:val="-5"/>
          <w:lang w:val="nl-NL"/>
        </w:rPr>
        <w:t>r</w:t>
      </w:r>
      <w:r w:rsidRPr="00CA22F4">
        <w:rPr>
          <w:rFonts w:cs="Calibri"/>
          <w:color w:val="6D6E71"/>
          <w:lang w:val="nl-NL"/>
        </w:rPr>
        <w:t>a</w:t>
      </w:r>
      <w:r w:rsidRPr="00CA22F4">
        <w:rPr>
          <w:rFonts w:cs="Calibri"/>
          <w:color w:val="6D6E71"/>
          <w:spacing w:val="-2"/>
          <w:lang w:val="nl-NL"/>
        </w:rPr>
        <w:t>g</w:t>
      </w:r>
      <w:r w:rsidRPr="00CA22F4">
        <w:rPr>
          <w:rFonts w:cs="Calibri"/>
          <w:color w:val="6D6E71"/>
          <w:lang w:val="nl-NL"/>
        </w:rPr>
        <w:t>en</w:t>
      </w:r>
      <w:r w:rsidRPr="00CA22F4">
        <w:rPr>
          <w:rFonts w:cs="Calibri"/>
          <w:color w:val="6D6E71"/>
          <w:spacing w:val="-9"/>
          <w:lang w:val="nl-NL"/>
        </w:rPr>
        <w:t xml:space="preserve"> </w:t>
      </w:r>
      <w:r w:rsidRPr="00CA22F4">
        <w:rPr>
          <w:rFonts w:cs="Calibri"/>
          <w:color w:val="6D6E71"/>
          <w:lang w:val="nl-NL"/>
        </w:rPr>
        <w:t>aan:</w:t>
      </w:r>
    </w:p>
    <w:p w14:paraId="19B38BE7" w14:textId="77777777" w:rsidR="00624579" w:rsidRPr="00CA22F4" w:rsidRDefault="00CA22F4" w:rsidP="00CD3340">
      <w:pPr>
        <w:pStyle w:val="Plattetekst"/>
        <w:numPr>
          <w:ilvl w:val="0"/>
          <w:numId w:val="30"/>
        </w:numPr>
        <w:tabs>
          <w:tab w:val="left" w:pos="1417"/>
        </w:tabs>
        <w:spacing w:before="1"/>
        <w:ind w:left="1417" w:right="6929" w:hanging="284"/>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e</w:t>
      </w:r>
      <w:r w:rsidRPr="00CA22F4">
        <w:rPr>
          <w:color w:val="6D6E71"/>
          <w:lang w:val="nl-NL"/>
        </w:rPr>
        <w:t>f</w:t>
      </w:r>
      <w:r w:rsidRPr="00CA22F4">
        <w:rPr>
          <w:color w:val="6D6E71"/>
          <w:spacing w:val="-7"/>
          <w:lang w:val="nl-NL"/>
        </w:rPr>
        <w:t>f</w:t>
      </w:r>
      <w:r w:rsidRPr="00CA22F4">
        <w:rPr>
          <w:color w:val="6D6E71"/>
          <w:lang w:val="nl-NL"/>
        </w:rPr>
        <w:t>ecti</w:t>
      </w:r>
      <w:r w:rsidRPr="00CA22F4">
        <w:rPr>
          <w:color w:val="6D6E71"/>
          <w:spacing w:val="-3"/>
          <w:lang w:val="nl-NL"/>
        </w:rPr>
        <w:t>e</w:t>
      </w:r>
      <w:r w:rsidRPr="00CA22F4">
        <w:rPr>
          <w:color w:val="6D6E71"/>
          <w:lang w:val="nl-NL"/>
        </w:rPr>
        <w:t>f</w:t>
      </w:r>
      <w:r w:rsidRPr="00CA22F4">
        <w:rPr>
          <w:color w:val="6D6E71"/>
          <w:spacing w:val="-3"/>
          <w:lang w:val="nl-NL"/>
        </w:rPr>
        <w:t xml:space="preserve"> </w:t>
      </w:r>
      <w:r w:rsidRPr="00CA22F4">
        <w:rPr>
          <w:color w:val="6D6E71"/>
          <w:lang w:val="nl-NL"/>
        </w:rPr>
        <w:t>aanpak</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p>
    <w:p w14:paraId="180AD8A3" w14:textId="77777777" w:rsidR="00624579" w:rsidRPr="00CA22F4" w:rsidRDefault="00CA22F4" w:rsidP="00CD3340">
      <w:pPr>
        <w:pStyle w:val="Plattetekst"/>
        <w:numPr>
          <w:ilvl w:val="0"/>
          <w:numId w:val="30"/>
        </w:numPr>
        <w:tabs>
          <w:tab w:val="left" w:pos="1417"/>
        </w:tabs>
        <w:spacing w:line="264" w:lineRule="exact"/>
        <w:ind w:left="1417" w:right="1572" w:hanging="284"/>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 xml:space="preserve">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2"/>
          <w:lang w:val="nl-NL"/>
        </w:rPr>
        <w:t>ge</w:t>
      </w:r>
      <w:r w:rsidRPr="00CA22F4">
        <w:rPr>
          <w:color w:val="6D6E71"/>
          <w:spacing w:val="-3"/>
          <w:lang w:val="nl-NL"/>
        </w:rPr>
        <w:t>v</w:t>
      </w:r>
      <w:r w:rsidRPr="00CA22F4">
        <w:rPr>
          <w:color w:val="6D6E71"/>
          <w:lang w:val="nl-NL"/>
        </w:rPr>
        <w:t xml:space="preserve">oel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3"/>
          <w:lang w:val="nl-NL"/>
        </w:rPr>
        <w:t>v</w:t>
      </w:r>
      <w:r w:rsidRPr="00CA22F4">
        <w:rPr>
          <w:color w:val="6D6E71"/>
          <w:lang w:val="nl-NL"/>
        </w:rPr>
        <w:t>eiligheid om</w:t>
      </w:r>
      <w:r w:rsidRPr="00CA22F4">
        <w:rPr>
          <w:color w:val="6D6E71"/>
          <w:spacing w:val="-1"/>
          <w:lang w:val="nl-NL"/>
        </w:rPr>
        <w:t xml:space="preserve"> </w:t>
      </w:r>
      <w:r w:rsidRPr="00CA22F4">
        <w:rPr>
          <w:color w:val="6D6E71"/>
          <w:lang w:val="nl-NL"/>
        </w:rPr>
        <w:t>en in</w:t>
      </w:r>
      <w:r w:rsidRPr="00CA22F4">
        <w:rPr>
          <w:color w:val="6D6E71"/>
          <w:spacing w:val="49"/>
          <w:lang w:val="nl-NL"/>
        </w:rPr>
        <w:t xml:space="preserve"> </w:t>
      </w:r>
      <w:r w:rsidRPr="00CA22F4">
        <w:rPr>
          <w:color w:val="6D6E71"/>
          <w:lang w:val="nl-NL"/>
        </w:rPr>
        <w:t>h</w:t>
      </w:r>
      <w:r w:rsidRPr="00CA22F4">
        <w:rPr>
          <w:color w:val="6D6E71"/>
          <w:spacing w:val="-1"/>
          <w:lang w:val="nl-NL"/>
        </w:rPr>
        <w:t>e</w:t>
      </w:r>
      <w:r w:rsidRPr="00CA22F4">
        <w:rPr>
          <w:color w:val="6D6E71"/>
          <w:lang w:val="nl-NL"/>
        </w:rPr>
        <w:t>t school</w:t>
      </w:r>
      <w:r w:rsidRPr="00CA22F4">
        <w:rPr>
          <w:color w:val="6D6E71"/>
          <w:spacing w:val="-2"/>
          <w:lang w:val="nl-NL"/>
        </w:rPr>
        <w:t>g</w:t>
      </w:r>
      <w:r w:rsidRPr="00CA22F4">
        <w:rPr>
          <w:color w:val="6D6E71"/>
          <w:lang w:val="nl-NL"/>
        </w:rPr>
        <w:t>ebouw</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 name na</w:t>
      </w:r>
      <w:r w:rsidRPr="00CA22F4">
        <w:rPr>
          <w:color w:val="6D6E71"/>
          <w:spacing w:val="-1"/>
          <w:lang w:val="nl-NL"/>
        </w:rPr>
        <w:t xml:space="preserve"> </w:t>
      </w:r>
      <w:r w:rsidRPr="00CA22F4">
        <w:rPr>
          <w:color w:val="6D6E71"/>
          <w:lang w:val="nl-NL"/>
        </w:rPr>
        <w:t>de le</w:t>
      </w:r>
      <w:r w:rsidRPr="00CA22F4">
        <w:rPr>
          <w:color w:val="6D6E71"/>
          <w:spacing w:val="-3"/>
          <w:lang w:val="nl-NL"/>
        </w:rPr>
        <w:t>s</w:t>
      </w:r>
      <w:r w:rsidRPr="00CA22F4">
        <w:rPr>
          <w:color w:val="6D6E71"/>
          <w:lang w:val="nl-NL"/>
        </w:rPr>
        <w:t>tijden);</w:t>
      </w:r>
    </w:p>
    <w:p w14:paraId="7325B622" w14:textId="77777777" w:rsidR="00624579" w:rsidRPr="00CA22F4" w:rsidRDefault="00CA22F4" w:rsidP="00CD3340">
      <w:pPr>
        <w:pStyle w:val="Plattetekst"/>
        <w:numPr>
          <w:ilvl w:val="0"/>
          <w:numId w:val="30"/>
        </w:numPr>
        <w:tabs>
          <w:tab w:val="left" w:pos="1417"/>
        </w:tabs>
        <w:spacing w:line="264" w:lineRule="exact"/>
        <w:ind w:left="1417" w:right="3772" w:hanging="284"/>
        <w:jc w:val="both"/>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oude</w:t>
      </w:r>
      <w:r w:rsidRPr="00CA22F4">
        <w:rPr>
          <w:color w:val="6D6E71"/>
          <w:spacing w:val="-4"/>
          <w:lang w:val="nl-NL"/>
        </w:rPr>
        <w:t>r</w:t>
      </w:r>
      <w:r w:rsidRPr="00CA22F4">
        <w:rPr>
          <w:color w:val="6D6E71"/>
          <w:lang w:val="nl-NL"/>
        </w:rPr>
        <w:t>s/</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 in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erkrij</w:t>
      </w:r>
      <w:r w:rsidRPr="00CA22F4">
        <w:rPr>
          <w:color w:val="6D6E71"/>
          <w:spacing w:val="-3"/>
          <w:lang w:val="nl-NL"/>
        </w:rPr>
        <w:t>g</w:t>
      </w:r>
      <w:r w:rsidRPr="00CA22F4">
        <w:rPr>
          <w:color w:val="6D6E71"/>
          <w:lang w:val="nl-NL"/>
        </w:rPr>
        <w:t xml:space="preserve">en </w:t>
      </w:r>
      <w:r w:rsidRPr="00CA22F4">
        <w:rPr>
          <w:color w:val="6D6E71"/>
          <w:spacing w:val="-4"/>
          <w:lang w:val="nl-NL"/>
        </w:rPr>
        <w:t>v</w:t>
      </w:r>
      <w:r w:rsidRPr="00CA22F4">
        <w:rPr>
          <w:color w:val="6D6E71"/>
          <w:lang w:val="nl-NL"/>
        </w:rPr>
        <w:t xml:space="preserve">an een </w:t>
      </w:r>
      <w:r w:rsidRPr="00CA22F4">
        <w:rPr>
          <w:color w:val="6D6E71"/>
          <w:spacing w:val="-3"/>
          <w:lang w:val="nl-NL"/>
        </w:rPr>
        <w:t>v</w:t>
      </w:r>
      <w:r w:rsidRPr="00CA22F4">
        <w:rPr>
          <w:color w:val="6D6E71"/>
          <w:lang w:val="nl-NL"/>
        </w:rPr>
        <w:t xml:space="preserve">eilig(er) </w:t>
      </w:r>
      <w:r w:rsidRPr="00CA22F4">
        <w:rPr>
          <w:color w:val="6D6E71"/>
          <w:spacing w:val="-2"/>
          <w:lang w:val="nl-NL"/>
        </w:rPr>
        <w:t>ge</w:t>
      </w:r>
      <w:r w:rsidRPr="00CA22F4">
        <w:rPr>
          <w:color w:val="6D6E71"/>
          <w:spacing w:val="-3"/>
          <w:lang w:val="nl-NL"/>
        </w:rPr>
        <w:t>v</w:t>
      </w:r>
      <w:r w:rsidRPr="00CA22F4">
        <w:rPr>
          <w:color w:val="6D6E71"/>
          <w:lang w:val="nl-NL"/>
        </w:rPr>
        <w:t>oel.</w:t>
      </w:r>
    </w:p>
    <w:p w14:paraId="08C93D27" w14:textId="77777777" w:rsidR="00624579" w:rsidRPr="00CA22F4" w:rsidRDefault="00624579">
      <w:pPr>
        <w:spacing w:before="18" w:line="240" w:lineRule="exact"/>
        <w:rPr>
          <w:sz w:val="24"/>
          <w:szCs w:val="24"/>
          <w:lang w:val="nl-NL"/>
        </w:rPr>
      </w:pPr>
    </w:p>
    <w:p w14:paraId="2B3BABF4" w14:textId="77777777" w:rsidR="00624579" w:rsidRPr="00CA22F4" w:rsidRDefault="00CA22F4">
      <w:pPr>
        <w:pStyle w:val="Plattetekst"/>
        <w:spacing w:line="264" w:lineRule="exact"/>
        <w:ind w:right="1133"/>
        <w:jc w:val="both"/>
        <w:rPr>
          <w:lang w:val="nl-NL"/>
        </w:rPr>
      </w:pPr>
      <w:r w:rsidRPr="00CA22F4">
        <w:rPr>
          <w:color w:val="6D6E71"/>
          <w:lang w:val="nl-NL"/>
        </w:rPr>
        <w:t>Bij</w:t>
      </w:r>
      <w:r w:rsidRPr="00CA22F4">
        <w:rPr>
          <w:color w:val="6D6E71"/>
          <w:spacing w:val="18"/>
          <w:lang w:val="nl-NL"/>
        </w:rPr>
        <w:t xml:space="preserve"> </w:t>
      </w:r>
      <w:r w:rsidRPr="00CA22F4">
        <w:rPr>
          <w:color w:val="6D6E71"/>
          <w:lang w:val="nl-NL"/>
        </w:rPr>
        <w:t>dit</w:t>
      </w:r>
      <w:r w:rsidRPr="00CA22F4">
        <w:rPr>
          <w:color w:val="6D6E71"/>
          <w:spacing w:val="19"/>
          <w:lang w:val="nl-NL"/>
        </w:rPr>
        <w:t xml:space="preserve"> </w:t>
      </w:r>
      <w:r w:rsidRPr="00CA22F4">
        <w:rPr>
          <w:color w:val="6D6E71"/>
          <w:spacing w:val="-3"/>
          <w:lang w:val="nl-NL"/>
        </w:rPr>
        <w:t>s</w:t>
      </w:r>
      <w:r w:rsidRPr="00CA22F4">
        <w:rPr>
          <w:color w:val="6D6E71"/>
          <w:lang w:val="nl-NL"/>
        </w:rPr>
        <w:t>tuk</w:t>
      </w:r>
      <w:r w:rsidRPr="00CA22F4">
        <w:rPr>
          <w:color w:val="6D6E71"/>
          <w:spacing w:val="19"/>
          <w:lang w:val="nl-NL"/>
        </w:rPr>
        <w:t xml:space="preserve"> </w:t>
      </w:r>
      <w:r w:rsidRPr="00CA22F4">
        <w:rPr>
          <w:color w:val="6D6E71"/>
          <w:lang w:val="nl-NL"/>
        </w:rPr>
        <w:t>ho</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lang w:val="nl-NL"/>
        </w:rPr>
        <w:t>een</w:t>
      </w:r>
      <w:r w:rsidRPr="00CA22F4">
        <w:rPr>
          <w:color w:val="6D6E71"/>
          <w:spacing w:val="19"/>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9"/>
          <w:lang w:val="nl-NL"/>
        </w:rPr>
        <w:t xml:space="preserve"> </w:t>
      </w:r>
      <w:r w:rsidRPr="00CA22F4">
        <w:rPr>
          <w:color w:val="6D6E71"/>
          <w:lang w:val="nl-NL"/>
        </w:rPr>
        <w:t>bijla</w:t>
      </w:r>
      <w:r w:rsidRPr="00CA22F4">
        <w:rPr>
          <w:color w:val="6D6E71"/>
          <w:spacing w:val="-2"/>
          <w:lang w:val="nl-NL"/>
        </w:rPr>
        <w:t>g</w:t>
      </w:r>
      <w:r w:rsidRPr="00CA22F4">
        <w:rPr>
          <w:color w:val="6D6E71"/>
          <w:lang w:val="nl-NL"/>
        </w:rPr>
        <w:t>en,</w:t>
      </w:r>
      <w:r w:rsidRPr="00CA22F4">
        <w:rPr>
          <w:color w:val="6D6E71"/>
          <w:spacing w:val="19"/>
          <w:lang w:val="nl-NL"/>
        </w:rPr>
        <w:t xml:space="preserve"> </w:t>
      </w:r>
      <w:r w:rsidRPr="00CA22F4">
        <w:rPr>
          <w:color w:val="6D6E71"/>
          <w:lang w:val="nl-NL"/>
        </w:rPr>
        <w:t>die</w:t>
      </w:r>
      <w:r w:rsidRPr="00CA22F4">
        <w:rPr>
          <w:color w:val="6D6E71"/>
          <w:spacing w:val="18"/>
          <w:lang w:val="nl-NL"/>
        </w:rPr>
        <w:t xml:space="preserve"> </w:t>
      </w:r>
      <w:r w:rsidRPr="00CA22F4">
        <w:rPr>
          <w:color w:val="6D6E71"/>
          <w:lang w:val="nl-NL"/>
        </w:rPr>
        <w:t>als</w:t>
      </w:r>
      <w:r w:rsidRPr="00CA22F4">
        <w:rPr>
          <w:color w:val="6D6E71"/>
          <w:spacing w:val="19"/>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9"/>
          <w:lang w:val="nl-NL"/>
        </w:rPr>
        <w:t xml:space="preserve"> </w:t>
      </w:r>
      <w:r w:rsidRPr="00CA22F4">
        <w:rPr>
          <w:color w:val="6D6E71"/>
          <w:lang w:val="nl-NL"/>
        </w:rPr>
        <w:t>of</w:t>
      </w:r>
      <w:r w:rsidRPr="00CA22F4">
        <w:rPr>
          <w:color w:val="6D6E71"/>
          <w:spacing w:val="19"/>
          <w:lang w:val="nl-NL"/>
        </w:rPr>
        <w:t xml:space="preserve"> </w:t>
      </w:r>
      <w:r w:rsidRPr="00CA22F4">
        <w:rPr>
          <w:color w:val="6D6E71"/>
          <w:lang w:val="nl-NL"/>
        </w:rPr>
        <w:t>handleiding</w:t>
      </w:r>
      <w:r w:rsidRPr="00CA22F4">
        <w:rPr>
          <w:color w:val="6D6E71"/>
          <w:spacing w:val="20"/>
          <w:lang w:val="nl-NL"/>
        </w:rPr>
        <w:t xml:space="preserve"> </w:t>
      </w:r>
      <w:r w:rsidRPr="00CA22F4">
        <w:rPr>
          <w:color w:val="6D6E71"/>
          <w:lang w:val="nl-NL"/>
        </w:rPr>
        <w:t>dienen</w:t>
      </w:r>
      <w:r w:rsidRPr="00CA22F4">
        <w:rPr>
          <w:color w:val="6D6E71"/>
          <w:spacing w:val="19"/>
          <w:lang w:val="nl-NL"/>
        </w:rPr>
        <w:t xml:space="preserve"> </w:t>
      </w:r>
      <w:r w:rsidRPr="00CA22F4">
        <w:rPr>
          <w:color w:val="6D6E71"/>
          <w:lang w:val="nl-NL"/>
        </w:rPr>
        <w:t>in</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8"/>
          <w:lang w:val="nl-NL"/>
        </w:rPr>
        <w:t xml:space="preserve"> </w:t>
      </w:r>
      <w:r w:rsidRPr="00CA22F4">
        <w:rPr>
          <w:color w:val="6D6E71"/>
          <w:lang w:val="nl-NL"/>
        </w:rPr>
        <w:t>zich</w:t>
      </w:r>
      <w:r w:rsidRPr="00CA22F4">
        <w:rPr>
          <w:color w:val="6D6E71"/>
          <w:spacing w:val="19"/>
          <w:lang w:val="nl-NL"/>
        </w:rPr>
        <w:t xml:space="preserve"> </w:t>
      </w:r>
      <w:r w:rsidRPr="00CA22F4">
        <w:rPr>
          <w:color w:val="6D6E71"/>
          <w:lang w:val="nl-NL"/>
        </w:rPr>
        <w:t>een</w:t>
      </w:r>
      <w:r w:rsidRPr="00CA22F4">
        <w:rPr>
          <w:color w:val="6D6E71"/>
          <w:spacing w:val="19"/>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w w:val="99"/>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die</w:t>
      </w:r>
      <w:r w:rsidRPr="00CA22F4">
        <w:rPr>
          <w:color w:val="6D6E71"/>
          <w:spacing w:val="-12"/>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12"/>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12"/>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ollen</w:t>
      </w:r>
      <w:r w:rsidRPr="00CA22F4">
        <w:rPr>
          <w:color w:val="6D6E71"/>
          <w:spacing w:val="-12"/>
          <w:lang w:val="nl-NL"/>
        </w:rPr>
        <w:t xml:space="preserve"> </w:t>
      </w:r>
      <w:r w:rsidRPr="00CA22F4">
        <w:rPr>
          <w:color w:val="6D6E71"/>
          <w:lang w:val="nl-NL"/>
        </w:rPr>
        <w:t>zijn</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lang w:val="nl-NL"/>
        </w:rPr>
        <w:t>minimum,</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school</w:t>
      </w:r>
      <w:r w:rsidRPr="00CA22F4">
        <w:rPr>
          <w:color w:val="6D6E71"/>
          <w:spacing w:val="-2"/>
          <w:lang w:val="nl-NL"/>
        </w:rPr>
        <w:t>v</w:t>
      </w:r>
      <w:r w:rsidRPr="00CA22F4">
        <w:rPr>
          <w:color w:val="6D6E71"/>
          <w:lang w:val="nl-NL"/>
        </w:rPr>
        <w:t>eiligheidsplan</w:t>
      </w:r>
      <w:r w:rsidRPr="00CA22F4">
        <w:rPr>
          <w:color w:val="6D6E71"/>
          <w:spacing w:val="-11"/>
          <w:lang w:val="nl-NL"/>
        </w:rPr>
        <w:t xml:space="preserve"> </w:t>
      </w:r>
      <w:r w:rsidRPr="00CA22F4">
        <w:rPr>
          <w:color w:val="6D6E71"/>
          <w:lang w:val="nl-NL"/>
        </w:rPr>
        <w:t>is</w:t>
      </w:r>
      <w:r w:rsidRPr="00CA22F4">
        <w:rPr>
          <w:color w:val="6D6E71"/>
          <w:spacing w:val="-12"/>
          <w:lang w:val="nl-NL"/>
        </w:rPr>
        <w:t xml:space="preserve"> </w:t>
      </w:r>
      <w:r w:rsidR="00AA6CFB" w:rsidRPr="00CA22F4">
        <w:rPr>
          <w:color w:val="6D6E71"/>
          <w:spacing w:val="-3"/>
          <w:lang w:val="nl-NL"/>
        </w:rPr>
        <w:t>s</w:t>
      </w:r>
      <w:r w:rsidR="00AA6CFB" w:rsidRPr="00CA22F4">
        <w:rPr>
          <w:color w:val="6D6E71"/>
          <w:lang w:val="nl-NL"/>
        </w:rPr>
        <w:t>tic</w:t>
      </w:r>
      <w:r w:rsidR="00AA6CFB" w:rsidRPr="00CA22F4">
        <w:rPr>
          <w:color w:val="6D6E71"/>
          <w:spacing w:val="-2"/>
          <w:lang w:val="nl-NL"/>
        </w:rPr>
        <w:t>h</w:t>
      </w:r>
      <w:r w:rsidR="00AA6CFB" w:rsidRPr="00CA22F4">
        <w:rPr>
          <w:color w:val="6D6E71"/>
          <w:lang w:val="nl-NL"/>
        </w:rPr>
        <w:t>ting b</w:t>
      </w:r>
      <w:r w:rsidR="00AA6CFB" w:rsidRPr="00CA22F4">
        <w:rPr>
          <w:color w:val="6D6E71"/>
          <w:spacing w:val="-3"/>
          <w:lang w:val="nl-NL"/>
        </w:rPr>
        <w:t>r</w:t>
      </w:r>
      <w:r w:rsidR="00AA6CFB" w:rsidRPr="00CA22F4">
        <w:rPr>
          <w:color w:val="6D6E71"/>
          <w:lang w:val="nl-NL"/>
        </w:rPr>
        <w:t>eed</w:t>
      </w:r>
      <w:r w:rsidRPr="00CA22F4">
        <w:rPr>
          <w:color w:val="6D6E71"/>
          <w:lang w:val="nl-NL"/>
        </w:rPr>
        <w:t>, individuele</w:t>
      </w:r>
      <w:r w:rsidRPr="00CA22F4">
        <w:rPr>
          <w:color w:val="6D6E71"/>
          <w:spacing w:val="-17"/>
          <w:lang w:val="nl-NL"/>
        </w:rPr>
        <w:t xml:space="preserve"> </w:t>
      </w:r>
      <w:r w:rsidRPr="00CA22F4">
        <w:rPr>
          <w:color w:val="6D6E71"/>
          <w:lang w:val="nl-NL"/>
        </w:rPr>
        <w:t>scholen</w:t>
      </w:r>
      <w:r w:rsidRPr="00CA22F4">
        <w:rPr>
          <w:color w:val="6D6E71"/>
          <w:spacing w:val="-17"/>
          <w:lang w:val="nl-NL"/>
        </w:rPr>
        <w:t xml:space="preserve"> </w:t>
      </w:r>
      <w:r w:rsidRPr="00CA22F4">
        <w:rPr>
          <w:color w:val="6D6E71"/>
          <w:spacing w:val="-3"/>
          <w:lang w:val="nl-NL"/>
        </w:rPr>
        <w:t>k</w:t>
      </w:r>
      <w:r w:rsidRPr="00CA22F4">
        <w:rPr>
          <w:color w:val="6D6E71"/>
          <w:lang w:val="nl-NL"/>
        </w:rPr>
        <w:t>unnen</w:t>
      </w:r>
      <w:r w:rsidRPr="00CA22F4">
        <w:rPr>
          <w:color w:val="6D6E71"/>
          <w:spacing w:val="-17"/>
          <w:lang w:val="nl-NL"/>
        </w:rPr>
        <w:t xml:space="preserve"> </w:t>
      </w:r>
      <w:r w:rsidR="00AA6CFB" w:rsidRPr="00CA22F4">
        <w:rPr>
          <w:color w:val="6D6E71"/>
          <w:lang w:val="nl-NL"/>
        </w:rPr>
        <w:t>school specifi</w:t>
      </w:r>
      <w:r w:rsidR="00AA6CFB" w:rsidRPr="00CA22F4">
        <w:rPr>
          <w:color w:val="6D6E71"/>
          <w:spacing w:val="-8"/>
          <w:lang w:val="nl-NL"/>
        </w:rPr>
        <w:t>e</w:t>
      </w:r>
      <w:r w:rsidR="00AA6CFB" w:rsidRPr="00CA22F4">
        <w:rPr>
          <w:color w:val="6D6E71"/>
          <w:lang w:val="nl-NL"/>
        </w:rPr>
        <w:t>ke</w:t>
      </w:r>
      <w:r w:rsidRPr="00CA22F4">
        <w:rPr>
          <w:color w:val="6D6E71"/>
          <w:spacing w:val="-17"/>
          <w:lang w:val="nl-NL"/>
        </w:rPr>
        <w:t xml:space="preserve"> </w:t>
      </w:r>
      <w:r w:rsidRPr="00CA22F4">
        <w:rPr>
          <w:color w:val="6D6E71"/>
          <w:lang w:val="nl-NL"/>
        </w:rPr>
        <w:t>aanpassin</w:t>
      </w:r>
      <w:r w:rsidRPr="00CA22F4">
        <w:rPr>
          <w:color w:val="6D6E71"/>
          <w:spacing w:val="-2"/>
          <w:lang w:val="nl-NL"/>
        </w:rPr>
        <w:t>g</w:t>
      </w:r>
      <w:r w:rsidRPr="00CA22F4">
        <w:rPr>
          <w:color w:val="6D6E71"/>
          <w:lang w:val="nl-NL"/>
        </w:rPr>
        <w:t>en</w:t>
      </w:r>
      <w:r w:rsidRPr="00CA22F4">
        <w:rPr>
          <w:color w:val="6D6E71"/>
          <w:spacing w:val="-17"/>
          <w:lang w:val="nl-NL"/>
        </w:rPr>
        <w:t xml:space="preserve"> </w:t>
      </w:r>
      <w:r w:rsidRPr="00CA22F4">
        <w:rPr>
          <w:color w:val="6D6E71"/>
          <w:lang w:val="nl-NL"/>
        </w:rPr>
        <w:t>ple</w:t>
      </w:r>
      <w:r w:rsidRPr="00CA22F4">
        <w:rPr>
          <w:color w:val="6D6E71"/>
          <w:spacing w:val="-2"/>
          <w:lang w:val="nl-NL"/>
        </w:rPr>
        <w:t>g</w:t>
      </w:r>
      <w:r w:rsidRPr="00CA22F4">
        <w:rPr>
          <w:color w:val="6D6E71"/>
          <w:lang w:val="nl-NL"/>
        </w:rPr>
        <w:t>en.</w:t>
      </w:r>
      <w:r w:rsidRPr="00CA22F4">
        <w:rPr>
          <w:color w:val="6D6E71"/>
          <w:spacing w:val="-17"/>
          <w:lang w:val="nl-NL"/>
        </w:rPr>
        <w:t xml:space="preserve"> </w:t>
      </w:r>
      <w:r w:rsidRPr="00CA22F4">
        <w:rPr>
          <w:color w:val="6D6E71"/>
          <w:spacing w:val="-4"/>
          <w:lang w:val="nl-NL"/>
        </w:rPr>
        <w:t>Z</w:t>
      </w:r>
      <w:r w:rsidRPr="00CA22F4">
        <w:rPr>
          <w:color w:val="6D6E71"/>
          <w:lang w:val="nl-NL"/>
        </w:rPr>
        <w:t>od</w:t>
      </w:r>
      <w:r w:rsidRPr="00CA22F4">
        <w:rPr>
          <w:color w:val="6D6E71"/>
          <w:spacing w:val="-5"/>
          <w:lang w:val="nl-NL"/>
        </w:rPr>
        <w:t>r</w:t>
      </w:r>
      <w:r w:rsidRPr="00CA22F4">
        <w:rPr>
          <w:color w:val="6D6E71"/>
          <w:lang w:val="nl-NL"/>
        </w:rPr>
        <w:t>a</w:t>
      </w:r>
      <w:r w:rsidRPr="00CA22F4">
        <w:rPr>
          <w:color w:val="6D6E71"/>
          <w:spacing w:val="-17"/>
          <w:lang w:val="nl-NL"/>
        </w:rPr>
        <w:t xml:space="preserve"> </w:t>
      </w:r>
      <w:r w:rsidRPr="00CA22F4">
        <w:rPr>
          <w:color w:val="6D6E71"/>
          <w:lang w:val="nl-NL"/>
        </w:rPr>
        <w:t>dit</w:t>
      </w:r>
      <w:r w:rsidRPr="00CA22F4">
        <w:rPr>
          <w:color w:val="6D6E71"/>
          <w:spacing w:val="-17"/>
          <w:lang w:val="nl-NL"/>
        </w:rPr>
        <w:t xml:space="preserve"> </w:t>
      </w:r>
      <w:r w:rsidRPr="00CA22F4">
        <w:rPr>
          <w:color w:val="6D6E71"/>
          <w:spacing w:val="-3"/>
          <w:lang w:val="nl-NL"/>
        </w:rPr>
        <w:t>s</w:t>
      </w:r>
      <w:r w:rsidRPr="00CA22F4">
        <w:rPr>
          <w:color w:val="6D6E71"/>
          <w:lang w:val="nl-NL"/>
        </w:rPr>
        <w:t>tuk,</w:t>
      </w:r>
      <w:r w:rsidRPr="00CA22F4">
        <w:rPr>
          <w:color w:val="6D6E71"/>
          <w:spacing w:val="-17"/>
          <w:lang w:val="nl-NL"/>
        </w:rPr>
        <w:t xml:space="preserve"> </w:t>
      </w:r>
      <w:r w:rsidRPr="00CA22F4">
        <w:rPr>
          <w:color w:val="6D6E71"/>
          <w:lang w:val="nl-NL"/>
        </w:rPr>
        <w:t>of</w:t>
      </w:r>
      <w:r w:rsidRPr="00CA22F4">
        <w:rPr>
          <w:color w:val="6D6E71"/>
          <w:spacing w:val="-17"/>
          <w:lang w:val="nl-NL"/>
        </w:rPr>
        <w:t xml:space="preserve"> </w:t>
      </w:r>
      <w:r w:rsidRPr="00CA22F4">
        <w:rPr>
          <w:color w:val="6D6E71"/>
          <w:lang w:val="nl-NL"/>
        </w:rPr>
        <w:t>één</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onderli</w:t>
      </w:r>
      <w:r w:rsidRPr="00CA22F4">
        <w:rPr>
          <w:color w:val="6D6E71"/>
          <w:spacing w:val="2"/>
          <w:lang w:val="nl-NL"/>
        </w:rPr>
        <w:t>g</w:t>
      </w:r>
      <w:r w:rsidRPr="00CA22F4">
        <w:rPr>
          <w:color w:val="6D6E71"/>
          <w:spacing w:val="-2"/>
          <w:lang w:val="nl-NL"/>
        </w:rPr>
        <w:t>g</w:t>
      </w:r>
      <w:r w:rsidRPr="00CA22F4">
        <w:rPr>
          <w:color w:val="6D6E71"/>
          <w:lang w:val="nl-NL"/>
        </w:rPr>
        <w:t>ende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ollen</w:t>
      </w:r>
      <w:r w:rsidRPr="00CA22F4">
        <w:rPr>
          <w:color w:val="6D6E71"/>
          <w:spacing w:val="-5"/>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bijla</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wijzi</w:t>
      </w:r>
      <w:r w:rsidRPr="00CA22F4">
        <w:rPr>
          <w:color w:val="6D6E71"/>
          <w:spacing w:val="-2"/>
          <w:lang w:val="nl-NL"/>
        </w:rPr>
        <w:t>g</w:t>
      </w:r>
      <w:r w:rsidRPr="00CA22F4">
        <w:rPr>
          <w:color w:val="6D6E71"/>
          <w:lang w:val="nl-NL"/>
        </w:rPr>
        <w:t>en,</w:t>
      </w:r>
      <w:r w:rsidRPr="00CA22F4">
        <w:rPr>
          <w:color w:val="6D6E71"/>
          <w:spacing w:val="-5"/>
          <w:lang w:val="nl-NL"/>
        </w:rPr>
        <w:t xml:space="preserve"> </w:t>
      </w:r>
      <w:r w:rsidRPr="00CA22F4">
        <w:rPr>
          <w:color w:val="6D6E71"/>
          <w:spacing w:val="-3"/>
          <w:lang w:val="nl-NL"/>
        </w:rPr>
        <w:t>v</w:t>
      </w:r>
      <w:r w:rsidRPr="00CA22F4">
        <w:rPr>
          <w:color w:val="6D6E71"/>
          <w:lang w:val="nl-NL"/>
        </w:rPr>
        <w:t>ernee</w:t>
      </w:r>
      <w:r w:rsidRPr="00CA22F4">
        <w:rPr>
          <w:color w:val="6D6E71"/>
          <w:spacing w:val="-3"/>
          <w:lang w:val="nl-NL"/>
        </w:rPr>
        <w:t>m</w:t>
      </w:r>
      <w:r w:rsidRPr="00CA22F4">
        <w:rPr>
          <w:color w:val="6D6E71"/>
          <w:lang w:val="nl-NL"/>
        </w:rPr>
        <w:t>t</w:t>
      </w:r>
      <w:r w:rsidRPr="00CA22F4">
        <w:rPr>
          <w:color w:val="6D6E71"/>
          <w:spacing w:val="-4"/>
          <w:lang w:val="nl-NL"/>
        </w:rPr>
        <w:t xml:space="preserve"> </w:t>
      </w:r>
      <w:r w:rsidRPr="00CA22F4">
        <w:rPr>
          <w:color w:val="6D6E71"/>
          <w:lang w:val="nl-NL"/>
        </w:rPr>
        <w:t>u</w:t>
      </w:r>
      <w:r w:rsidRPr="00CA22F4">
        <w:rPr>
          <w:color w:val="6D6E71"/>
          <w:spacing w:val="-4"/>
          <w:lang w:val="nl-NL"/>
        </w:rPr>
        <w:t xml:space="preserve"> </w:t>
      </w:r>
      <w:r w:rsidRPr="00CA22F4">
        <w:rPr>
          <w:color w:val="6D6E71"/>
          <w:lang w:val="nl-NL"/>
        </w:rPr>
        <w:t>dit</w:t>
      </w:r>
      <w:r w:rsidRPr="00CA22F4">
        <w:rPr>
          <w:color w:val="6D6E71"/>
          <w:spacing w:val="-4"/>
          <w:lang w:val="nl-NL"/>
        </w:rPr>
        <w:t xml:space="preserve"> v</w:t>
      </w:r>
      <w:r w:rsidRPr="00CA22F4">
        <w:rPr>
          <w:color w:val="6D6E71"/>
          <w:lang w:val="nl-NL"/>
        </w:rPr>
        <w:t>an</w:t>
      </w:r>
      <w:r w:rsidRPr="00CA22F4">
        <w:rPr>
          <w:color w:val="6D6E71"/>
          <w:spacing w:val="-5"/>
          <w:lang w:val="nl-NL"/>
        </w:rPr>
        <w:t xml:space="preserve"> </w:t>
      </w:r>
      <w:r w:rsidRPr="00CA22F4">
        <w:rPr>
          <w:color w:val="6D6E71"/>
          <w:lang w:val="nl-NL"/>
        </w:rPr>
        <w:t>uw</w:t>
      </w:r>
      <w:r w:rsidRPr="00CA22F4">
        <w:rPr>
          <w:color w:val="6D6E71"/>
          <w:spacing w:val="-4"/>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23"/>
          <w:lang w:val="nl-NL"/>
        </w:rPr>
        <w:t>r</w:t>
      </w:r>
      <w:r w:rsidRPr="00CA22F4">
        <w:rPr>
          <w:color w:val="6D6E71"/>
          <w:lang w:val="nl-NL"/>
        </w:rPr>
        <w:t>.</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is</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belang</w:t>
      </w:r>
      <w:r w:rsidRPr="00CA22F4">
        <w:rPr>
          <w:color w:val="6D6E71"/>
          <w:spacing w:val="-4"/>
          <w:lang w:val="nl-NL"/>
        </w:rPr>
        <w:t xml:space="preserve"> </w:t>
      </w:r>
      <w:r w:rsidRPr="00CA22F4">
        <w:rPr>
          <w:color w:val="6D6E71"/>
          <w:lang w:val="nl-NL"/>
        </w:rPr>
        <w:t>altijd</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up-</w:t>
      </w:r>
      <w:r w:rsidRPr="00CA22F4">
        <w:rPr>
          <w:color w:val="6D6E71"/>
          <w:spacing w:val="-2"/>
          <w:lang w:val="nl-NL"/>
        </w:rPr>
        <w:t>t</w:t>
      </w:r>
      <w:r w:rsidRPr="00CA22F4">
        <w:rPr>
          <w:color w:val="6D6E71"/>
          <w:lang w:val="nl-NL"/>
        </w:rPr>
        <w:t>o-d</w:t>
      </w:r>
      <w:r w:rsidRPr="00CA22F4">
        <w:rPr>
          <w:color w:val="6D6E71"/>
          <w:spacing w:val="-2"/>
          <w:lang w:val="nl-NL"/>
        </w:rPr>
        <w:t>a</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sie </w:t>
      </w:r>
      <w:r w:rsidRPr="00CA22F4">
        <w:rPr>
          <w:color w:val="6D6E71"/>
          <w:spacing w:val="-4"/>
          <w:lang w:val="nl-NL"/>
        </w:rPr>
        <w:t>v</w:t>
      </w:r>
      <w:r w:rsidRPr="00CA22F4">
        <w:rPr>
          <w:color w:val="6D6E71"/>
          <w:lang w:val="nl-NL"/>
        </w:rPr>
        <w:t xml:space="preserve">an dit </w:t>
      </w:r>
      <w:r w:rsidRPr="00CA22F4">
        <w:rPr>
          <w:color w:val="6D6E71"/>
          <w:spacing w:val="-3"/>
          <w:lang w:val="nl-NL"/>
        </w:rPr>
        <w:t>s</w:t>
      </w:r>
      <w:r w:rsidRPr="00CA22F4">
        <w:rPr>
          <w:color w:val="6D6E71"/>
          <w:lang w:val="nl-NL"/>
        </w:rPr>
        <w:t>tuk op school aa</w:t>
      </w:r>
      <w:r w:rsidRPr="00CA22F4">
        <w:rPr>
          <w:color w:val="6D6E71"/>
          <w:spacing w:val="-1"/>
          <w:lang w:val="nl-NL"/>
        </w:rPr>
        <w:t>n</w:t>
      </w:r>
      <w:r w:rsidRPr="00CA22F4">
        <w:rPr>
          <w:color w:val="6D6E71"/>
          <w:spacing w:val="-2"/>
          <w:lang w:val="nl-NL"/>
        </w:rPr>
        <w:t>w</w:t>
      </w:r>
      <w:r w:rsidRPr="00CA22F4">
        <w:rPr>
          <w:color w:val="6D6E71"/>
          <w:spacing w:val="-3"/>
          <w:lang w:val="nl-NL"/>
        </w:rPr>
        <w:t>e</w:t>
      </w:r>
      <w:r w:rsidRPr="00CA22F4">
        <w:rPr>
          <w:color w:val="6D6E71"/>
          <w:lang w:val="nl-NL"/>
        </w:rPr>
        <w:t xml:space="preserve">zig </w:t>
      </w:r>
      <w:r w:rsidRPr="00CA22F4">
        <w:rPr>
          <w:color w:val="6D6E71"/>
          <w:spacing w:val="-3"/>
          <w:lang w:val="nl-NL"/>
        </w:rPr>
        <w:t>t</w:t>
      </w:r>
      <w:r w:rsidRPr="00CA22F4">
        <w:rPr>
          <w:color w:val="6D6E71"/>
          <w:lang w:val="nl-NL"/>
        </w:rPr>
        <w:t>e hebben.</w:t>
      </w:r>
    </w:p>
    <w:p w14:paraId="2B407E9E" w14:textId="77777777" w:rsidR="00624579" w:rsidRPr="00CA22F4" w:rsidRDefault="00624579">
      <w:pPr>
        <w:spacing w:before="4" w:line="260" w:lineRule="exact"/>
        <w:rPr>
          <w:sz w:val="26"/>
          <w:szCs w:val="26"/>
          <w:lang w:val="nl-NL"/>
        </w:rPr>
      </w:pPr>
    </w:p>
    <w:p w14:paraId="6446381B" w14:textId="77777777" w:rsidR="00624579" w:rsidRPr="00CA22F4" w:rsidRDefault="00CA22F4">
      <w:pPr>
        <w:pStyle w:val="Plattetekst"/>
        <w:spacing w:line="264" w:lineRule="exact"/>
        <w:ind w:right="1133"/>
        <w:jc w:val="both"/>
        <w:rPr>
          <w:lang w:val="nl-NL"/>
        </w:rPr>
      </w:pPr>
      <w:r w:rsidRPr="00CA22F4">
        <w:rPr>
          <w:color w:val="6D6E71"/>
          <w:lang w:val="nl-NL"/>
        </w:rPr>
        <w:t>N.B.</w:t>
      </w:r>
      <w:r w:rsidRPr="00CA22F4">
        <w:rPr>
          <w:color w:val="6D6E71"/>
          <w:spacing w:val="4"/>
          <w:lang w:val="nl-NL"/>
        </w:rPr>
        <w:t xml:space="preserve"> </w:t>
      </w:r>
      <w:r w:rsidRPr="00CA22F4">
        <w:rPr>
          <w:color w:val="6D6E71"/>
          <w:lang w:val="nl-NL"/>
        </w:rPr>
        <w:t>Als</w:t>
      </w:r>
      <w:r w:rsidRPr="00CA22F4">
        <w:rPr>
          <w:color w:val="6D6E71"/>
          <w:spacing w:val="4"/>
          <w:lang w:val="nl-NL"/>
        </w:rPr>
        <w:t xml:space="preserve"> </w:t>
      </w:r>
      <w:r w:rsidRPr="00CA22F4">
        <w:rPr>
          <w:color w:val="6D6E71"/>
          <w:lang w:val="nl-NL"/>
        </w:rPr>
        <w:t>al</w:t>
      </w:r>
      <w:r w:rsidRPr="00CA22F4">
        <w:rPr>
          <w:color w:val="6D6E71"/>
          <w:spacing w:val="-2"/>
          <w:lang w:val="nl-NL"/>
        </w:rPr>
        <w:t>g</w:t>
      </w:r>
      <w:r w:rsidRPr="00CA22F4">
        <w:rPr>
          <w:color w:val="6D6E71"/>
          <w:lang w:val="nl-NL"/>
        </w:rPr>
        <w:t>e</w:t>
      </w:r>
      <w:r w:rsidRPr="00CA22F4">
        <w:rPr>
          <w:color w:val="6D6E71"/>
          <w:spacing w:val="-1"/>
          <w:lang w:val="nl-NL"/>
        </w:rPr>
        <w:t>m</w:t>
      </w:r>
      <w:r w:rsidRPr="00CA22F4">
        <w:rPr>
          <w:color w:val="6D6E71"/>
          <w:lang w:val="nl-NL"/>
        </w:rPr>
        <w:t>ene</w:t>
      </w:r>
      <w:r w:rsidRPr="00CA22F4">
        <w:rPr>
          <w:color w:val="6D6E71"/>
          <w:spacing w:val="3"/>
          <w:lang w:val="nl-NL"/>
        </w:rPr>
        <w:t xml:space="preserve"> </w:t>
      </w:r>
      <w:r w:rsidRPr="00CA22F4">
        <w:rPr>
          <w:color w:val="6D6E71"/>
          <w:lang w:val="nl-NL"/>
        </w:rPr>
        <w:t>ric</w:t>
      </w:r>
      <w:r w:rsidRPr="00CA22F4">
        <w:rPr>
          <w:color w:val="6D6E71"/>
          <w:spacing w:val="-2"/>
          <w:lang w:val="nl-NL"/>
        </w:rPr>
        <w:t>h</w:t>
      </w:r>
      <w:r w:rsidRPr="00CA22F4">
        <w:rPr>
          <w:color w:val="6D6E71"/>
          <w:lang w:val="nl-NL"/>
        </w:rPr>
        <w:t>tlijn</w:t>
      </w:r>
      <w:r w:rsidRPr="00CA22F4">
        <w:rPr>
          <w:color w:val="6D6E71"/>
          <w:spacing w:val="5"/>
          <w:lang w:val="nl-NL"/>
        </w:rPr>
        <w:t xml:space="preserve"> </w:t>
      </w:r>
      <w:r w:rsidRPr="00CA22F4">
        <w:rPr>
          <w:color w:val="6D6E71"/>
          <w:lang w:val="nl-NL"/>
        </w:rPr>
        <w:t>willen</w:t>
      </w:r>
      <w:r w:rsidRPr="00CA22F4">
        <w:rPr>
          <w:color w:val="6D6E71"/>
          <w:spacing w:val="5"/>
          <w:lang w:val="nl-NL"/>
        </w:rPr>
        <w:t xml:space="preserve"> </w:t>
      </w:r>
      <w:r w:rsidRPr="00CA22F4">
        <w:rPr>
          <w:color w:val="6D6E71"/>
          <w:lang w:val="nl-NL"/>
        </w:rPr>
        <w:t>wij</w:t>
      </w:r>
      <w:r w:rsidRPr="00CA22F4">
        <w:rPr>
          <w:color w:val="6D6E71"/>
          <w:spacing w:val="4"/>
          <w:lang w:val="nl-NL"/>
        </w:rPr>
        <w:t xml:space="preserve"> </w:t>
      </w:r>
      <w:r w:rsidRPr="00CA22F4">
        <w:rPr>
          <w:color w:val="6D6E71"/>
          <w:lang w:val="nl-NL"/>
        </w:rPr>
        <w:t>aan</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ieder</w:t>
      </w:r>
      <w:r w:rsidRPr="00CA22F4">
        <w:rPr>
          <w:color w:val="6D6E71"/>
          <w:spacing w:val="4"/>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drie</w:t>
      </w:r>
      <w:r w:rsidRPr="00CA22F4">
        <w:rPr>
          <w:color w:val="6D6E71"/>
          <w:spacing w:val="3"/>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handelt naar</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ekk</w:t>
      </w:r>
      <w:r w:rsidRPr="00CA22F4">
        <w:rPr>
          <w:color w:val="6D6E71"/>
          <w:spacing w:val="-1"/>
          <w:lang w:val="nl-NL"/>
        </w:rPr>
        <w:t>i</w:t>
      </w:r>
      <w:r w:rsidRPr="00CA22F4">
        <w:rPr>
          <w:color w:val="6D6E71"/>
          <w:lang w:val="nl-NL"/>
        </w:rPr>
        <w:t>ng</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dit</w:t>
      </w:r>
      <w:r w:rsidRPr="00CA22F4">
        <w:rPr>
          <w:color w:val="6D6E71"/>
          <w:spacing w:val="-8"/>
          <w:lang w:val="nl-NL"/>
        </w:rPr>
        <w:t xml:space="preserve"> </w:t>
      </w:r>
      <w:r w:rsidRPr="00CA22F4">
        <w:rPr>
          <w:color w:val="6D6E71"/>
          <w:lang w:val="nl-NL"/>
        </w:rPr>
        <w:t>plan.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8"/>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schillende</w:t>
      </w:r>
      <w:r w:rsidRPr="00CA22F4">
        <w:rPr>
          <w:color w:val="6D6E71"/>
          <w:spacing w:val="-8"/>
          <w:lang w:val="nl-NL"/>
        </w:rPr>
        <w:t xml:space="preserve"> </w:t>
      </w:r>
      <w:r w:rsidRPr="00CA22F4">
        <w:rPr>
          <w:color w:val="6D6E71"/>
          <w:lang w:val="nl-NL"/>
        </w:rPr>
        <w:t>scholen</w:t>
      </w:r>
      <w:r w:rsidRPr="00CA22F4">
        <w:rPr>
          <w:color w:val="6D6E71"/>
          <w:spacing w:val="-8"/>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lang w:val="nl-NL"/>
        </w:rPr>
        <w:t>aanleiding</w:t>
      </w:r>
      <w:r w:rsidRPr="00CA22F4">
        <w:rPr>
          <w:color w:val="6D6E71"/>
          <w:spacing w:val="-8"/>
          <w:lang w:val="nl-NL"/>
        </w:rPr>
        <w:t xml:space="preserve"> </w:t>
      </w:r>
      <w:r w:rsidRPr="00CA22F4">
        <w:rPr>
          <w:color w:val="6D6E71"/>
          <w:lang w:val="nl-NL"/>
        </w:rPr>
        <w:t>zijn</w:t>
      </w:r>
      <w:r w:rsidRPr="00CA22F4">
        <w:rPr>
          <w:color w:val="6D6E71"/>
          <w:spacing w:val="-9"/>
          <w:lang w:val="nl-NL"/>
        </w:rPr>
        <w:t xml:space="preserve"> </w:t>
      </w:r>
      <w:r w:rsidR="00AA6CFB" w:rsidRPr="00CA22F4">
        <w:rPr>
          <w:color w:val="6D6E71"/>
          <w:lang w:val="nl-NL"/>
        </w:rPr>
        <w:t>school specifiek</w:t>
      </w:r>
      <w:r w:rsidRPr="00CA22F4">
        <w:rPr>
          <w:color w:val="6D6E71"/>
          <w:w w:val="99"/>
          <w:lang w:val="nl-NL"/>
        </w:rPr>
        <w:t xml:space="preserve"> </w:t>
      </w:r>
      <w:r w:rsidRPr="00CA22F4">
        <w:rPr>
          <w:color w:val="6D6E71"/>
          <w:spacing w:val="-3"/>
          <w:lang w:val="nl-NL"/>
        </w:rPr>
        <w:t>t</w:t>
      </w:r>
      <w:r w:rsidRPr="00CA22F4">
        <w:rPr>
          <w:color w:val="6D6E71"/>
          <w:lang w:val="nl-NL"/>
        </w:rPr>
        <w:t>e</w:t>
      </w:r>
      <w:r w:rsidRPr="00CA22F4">
        <w:rPr>
          <w:color w:val="6D6E71"/>
          <w:spacing w:val="45"/>
          <w:lang w:val="nl-NL"/>
        </w:rPr>
        <w:t xml:space="preserve"> </w:t>
      </w:r>
      <w:r w:rsidRPr="00CA22F4">
        <w:rPr>
          <w:color w:val="6D6E71"/>
          <w:lang w:val="nl-NL"/>
        </w:rPr>
        <w:t>handelen,</w:t>
      </w:r>
      <w:r w:rsidRPr="00CA22F4">
        <w:rPr>
          <w:color w:val="6D6E71"/>
          <w:spacing w:val="23"/>
          <w:lang w:val="nl-NL"/>
        </w:rPr>
        <w:t xml:space="preserve"> </w:t>
      </w:r>
      <w:r w:rsidRPr="00CA22F4">
        <w:rPr>
          <w:color w:val="6D6E71"/>
          <w:lang w:val="nl-NL"/>
        </w:rPr>
        <w:t>daarbij</w:t>
      </w:r>
      <w:r w:rsidRPr="00CA22F4">
        <w:rPr>
          <w:color w:val="6D6E71"/>
          <w:spacing w:val="23"/>
          <w:lang w:val="nl-NL"/>
        </w:rPr>
        <w:t xml:space="preserve"> </w:t>
      </w:r>
      <w:r w:rsidRPr="00CA22F4">
        <w:rPr>
          <w:color w:val="6D6E71"/>
          <w:lang w:val="nl-NL"/>
        </w:rPr>
        <w:t>is</w:t>
      </w:r>
      <w:r w:rsidRPr="00CA22F4">
        <w:rPr>
          <w:color w:val="6D6E71"/>
          <w:spacing w:val="2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23"/>
          <w:lang w:val="nl-NL"/>
        </w:rPr>
        <w:t xml:space="preserve"> </w:t>
      </w:r>
      <w:r w:rsidRPr="00CA22F4">
        <w:rPr>
          <w:color w:val="6D6E71"/>
          <w:lang w:val="nl-NL"/>
        </w:rPr>
        <w:t>belang</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2"/>
          <w:lang w:val="nl-NL"/>
        </w:rPr>
        <w:t xml:space="preserve"> </w:t>
      </w:r>
      <w:r w:rsidRPr="00CA22F4">
        <w:rPr>
          <w:color w:val="6D6E71"/>
          <w:lang w:val="nl-NL"/>
        </w:rPr>
        <w:t>altijd</w:t>
      </w:r>
      <w:r w:rsidRPr="00CA22F4">
        <w:rPr>
          <w:color w:val="6D6E71"/>
          <w:spacing w:val="24"/>
          <w:lang w:val="nl-NL"/>
        </w:rPr>
        <w:t xml:space="preserve"> </w:t>
      </w:r>
      <w:r w:rsidRPr="00CA22F4">
        <w:rPr>
          <w:color w:val="6D6E71"/>
          <w:lang w:val="nl-NL"/>
        </w:rPr>
        <w:t>binnen</w:t>
      </w:r>
      <w:r w:rsidRPr="00CA22F4">
        <w:rPr>
          <w:color w:val="6D6E71"/>
          <w:spacing w:val="2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spacing w:val="-4"/>
          <w:lang w:val="nl-NL"/>
        </w:rPr>
        <w:t>k</w:t>
      </w:r>
      <w:r w:rsidRPr="00CA22F4">
        <w:rPr>
          <w:color w:val="6D6E71"/>
          <w:lang w:val="nl-NL"/>
        </w:rPr>
        <w:t>ader</w:t>
      </w:r>
      <w:r w:rsidRPr="00CA22F4">
        <w:rPr>
          <w:color w:val="6D6E71"/>
          <w:spacing w:val="45"/>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dit</w:t>
      </w:r>
      <w:r w:rsidRPr="00CA22F4">
        <w:rPr>
          <w:color w:val="6D6E71"/>
          <w:spacing w:val="23"/>
          <w:lang w:val="nl-NL"/>
        </w:rPr>
        <w:t xml:space="preserve"> </w:t>
      </w:r>
      <w:r w:rsidRPr="00CA22F4">
        <w:rPr>
          <w:color w:val="6D6E71"/>
          <w:lang w:val="nl-NL"/>
        </w:rPr>
        <w:t>door</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 xml:space="preserve">elde </w:t>
      </w:r>
      <w:r w:rsidRPr="00CA22F4">
        <w:rPr>
          <w:color w:val="6D6E71"/>
          <w:spacing w:val="-3"/>
          <w:lang w:val="nl-NL"/>
        </w:rPr>
        <w:t>v</w:t>
      </w:r>
      <w:r w:rsidRPr="00CA22F4">
        <w:rPr>
          <w:color w:val="6D6E71"/>
          <w:lang w:val="nl-NL"/>
        </w:rPr>
        <w:t xml:space="preserve">eiligheidsplan </w:t>
      </w:r>
      <w:r w:rsidRPr="00CA22F4">
        <w:rPr>
          <w:color w:val="6D6E71"/>
          <w:spacing w:val="-4"/>
          <w:lang w:val="nl-NL"/>
        </w:rPr>
        <w:t>g</w:t>
      </w:r>
      <w:r w:rsidRPr="00CA22F4">
        <w:rPr>
          <w:color w:val="6D6E71"/>
          <w:lang w:val="nl-NL"/>
        </w:rPr>
        <w:t>a</w:t>
      </w:r>
      <w:r w:rsidRPr="00CA22F4">
        <w:rPr>
          <w:color w:val="6D6E71"/>
          <w:spacing w:val="-3"/>
          <w:lang w:val="nl-NL"/>
        </w:rPr>
        <w:t>a</w:t>
      </w:r>
      <w:r w:rsidRPr="00CA22F4">
        <w:rPr>
          <w:color w:val="6D6E71"/>
          <w:lang w:val="nl-NL"/>
        </w:rPr>
        <w:t>t.</w:t>
      </w:r>
    </w:p>
    <w:p w14:paraId="74E3534D" w14:textId="77777777" w:rsidR="00624579" w:rsidRPr="00CA22F4" w:rsidRDefault="00CA22F4">
      <w:pPr>
        <w:pStyle w:val="Plattetekst"/>
        <w:spacing w:line="264" w:lineRule="exact"/>
        <w:ind w:right="1133"/>
        <w:jc w:val="both"/>
        <w:rPr>
          <w:lang w:val="nl-NL"/>
        </w:rPr>
      </w:pPr>
      <w:r w:rsidRPr="00CA22F4">
        <w:rPr>
          <w:color w:val="6D6E71"/>
          <w:lang w:val="nl-NL"/>
        </w:rPr>
        <w:t>Alle</w:t>
      </w:r>
      <w:r w:rsidRPr="00CA22F4">
        <w:rPr>
          <w:color w:val="6D6E71"/>
          <w:spacing w:val="-9"/>
          <w:lang w:val="nl-NL"/>
        </w:rPr>
        <w:t xml:space="preserve"> </w:t>
      </w:r>
      <w:r w:rsidRPr="00CA22F4">
        <w:rPr>
          <w:color w:val="6D6E71"/>
          <w:lang w:val="nl-NL"/>
        </w:rPr>
        <w:t>scholen</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8"/>
          <w:lang w:val="nl-NL"/>
        </w:rPr>
        <w:t xml:space="preserve"> </w:t>
      </w:r>
      <w:r w:rsidRPr="00CA22F4">
        <w:rPr>
          <w:color w:val="6D6E71"/>
          <w:lang w:val="nl-NL"/>
        </w:rPr>
        <w:t>link</w:t>
      </w:r>
      <w:r w:rsidRPr="00CA22F4">
        <w:rPr>
          <w:color w:val="6D6E71"/>
          <w:spacing w:val="-9"/>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hun</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naar</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3"/>
          <w:lang w:val="nl-NL"/>
        </w:rPr>
        <w:t>v</w:t>
      </w:r>
      <w:r w:rsidRPr="00CA22F4">
        <w:rPr>
          <w:color w:val="6D6E71"/>
          <w:lang w:val="nl-NL"/>
        </w:rPr>
        <w:t>eiligheidsplan</w:t>
      </w:r>
      <w:r w:rsidRPr="00CA22F4">
        <w:rPr>
          <w:color w:val="6D6E71"/>
          <w:spacing w:val="-7"/>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si</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9"/>
          <w:lang w:val="nl-NL"/>
        </w:rPr>
        <w:t xml:space="preserve"> </w:t>
      </w:r>
      <w:r w:rsidRPr="00CA22F4">
        <w:rPr>
          <w:color w:val="6D6E71"/>
          <w:lang w:val="nl-NL"/>
        </w:rPr>
        <w:t>Alleen 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actueel</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spacing w:val="-4"/>
          <w:lang w:val="nl-NL"/>
        </w:rPr>
        <w:t>z</w:t>
      </w:r>
      <w:r w:rsidRPr="00CA22F4">
        <w:rPr>
          <w:color w:val="6D6E71"/>
          <w:lang w:val="nl-NL"/>
        </w:rPr>
        <w:t>al</w:t>
      </w:r>
      <w:r w:rsidRPr="00CA22F4">
        <w:rPr>
          <w:color w:val="6D6E71"/>
          <w:spacing w:val="12"/>
          <w:lang w:val="nl-NL"/>
        </w:rPr>
        <w:t xml:space="preserve"> </w:t>
      </w:r>
      <w:r w:rsidRPr="00CA22F4">
        <w:rPr>
          <w:color w:val="6D6E71"/>
          <w:lang w:val="nl-NL"/>
        </w:rPr>
        <w:t>jaarlij</w:t>
      </w:r>
      <w:r w:rsidRPr="00CA22F4">
        <w:rPr>
          <w:color w:val="6D6E71"/>
          <w:spacing w:val="-2"/>
          <w:lang w:val="nl-NL"/>
        </w:rPr>
        <w:t>k</w:t>
      </w:r>
      <w:r w:rsidRPr="00CA22F4">
        <w:rPr>
          <w:color w:val="6D6E71"/>
          <w:lang w:val="nl-NL"/>
        </w:rPr>
        <w:t>s</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2"/>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ë</w:t>
      </w:r>
      <w:r w:rsidRPr="00CA22F4">
        <w:rPr>
          <w:color w:val="6D6E71"/>
          <w:spacing w:val="-4"/>
          <w:lang w:val="nl-NL"/>
        </w:rPr>
        <w:t>v</w:t>
      </w:r>
      <w:r w:rsidRPr="00CA22F4">
        <w:rPr>
          <w:color w:val="6D6E71"/>
          <w:lang w:val="nl-NL"/>
        </w:rPr>
        <w:t>aluee</w:t>
      </w:r>
      <w:r w:rsidRPr="00CA22F4">
        <w:rPr>
          <w:color w:val="6D6E71"/>
          <w:spacing w:val="-4"/>
          <w:lang w:val="nl-NL"/>
        </w:rPr>
        <w:t>r</w:t>
      </w:r>
      <w:r w:rsidRPr="00CA22F4">
        <w:rPr>
          <w:color w:val="6D6E71"/>
          <w:lang w:val="nl-NL"/>
        </w:rPr>
        <w:t>d</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actuali</w:t>
      </w:r>
      <w:r w:rsidRPr="00CA22F4">
        <w:rPr>
          <w:color w:val="6D6E71"/>
          <w:spacing w:val="-3"/>
          <w:lang w:val="nl-NL"/>
        </w:rPr>
        <w:t>t</w:t>
      </w:r>
      <w:r w:rsidRPr="00CA22F4">
        <w:rPr>
          <w:color w:val="6D6E71"/>
          <w:lang w:val="nl-NL"/>
        </w:rPr>
        <w:t>eit.</w:t>
      </w:r>
      <w:r w:rsidRPr="00CA22F4">
        <w:rPr>
          <w:color w:val="6D6E71"/>
          <w:spacing w:val="12"/>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arin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alle scholen daarbij b</w:t>
      </w:r>
      <w:r w:rsidRPr="00CA22F4">
        <w:rPr>
          <w:color w:val="6D6E71"/>
          <w:spacing w:val="-1"/>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p>
    <w:p w14:paraId="4FFF959A" w14:textId="77777777" w:rsidR="00624579" w:rsidRPr="00CA22F4" w:rsidRDefault="00624579">
      <w:pPr>
        <w:spacing w:before="4" w:line="260" w:lineRule="exact"/>
        <w:rPr>
          <w:sz w:val="26"/>
          <w:szCs w:val="26"/>
          <w:lang w:val="nl-NL"/>
        </w:rPr>
      </w:pPr>
    </w:p>
    <w:p w14:paraId="1B1B0CB0" w14:textId="77777777" w:rsidR="00624579" w:rsidRPr="00CA22F4" w:rsidRDefault="00CA22F4">
      <w:pPr>
        <w:pStyle w:val="Plattetekst"/>
        <w:spacing w:line="264" w:lineRule="exact"/>
        <w:ind w:right="1133"/>
        <w:jc w:val="both"/>
        <w:rPr>
          <w:lang w:val="nl-NL"/>
        </w:rPr>
      </w:pPr>
      <w:r w:rsidRPr="00CA22F4">
        <w:rPr>
          <w:color w:val="6D6E71"/>
          <w:lang w:val="nl-NL"/>
        </w:rPr>
        <w:t>Dit</w:t>
      </w:r>
      <w:r w:rsidRPr="00CA22F4">
        <w:rPr>
          <w:color w:val="6D6E71"/>
          <w:spacing w:val="-9"/>
          <w:lang w:val="nl-NL"/>
        </w:rPr>
        <w:t xml:space="preserve"> </w:t>
      </w:r>
      <w:r w:rsidRPr="00CA22F4">
        <w:rPr>
          <w:color w:val="6D6E71"/>
          <w:spacing w:val="-3"/>
          <w:lang w:val="nl-NL"/>
        </w:rPr>
        <w:t>v</w:t>
      </w:r>
      <w:r w:rsidRPr="00CA22F4">
        <w:rPr>
          <w:color w:val="6D6E71"/>
          <w:lang w:val="nl-NL"/>
        </w:rPr>
        <w:t>eiligheidsplan</w:t>
      </w:r>
      <w:r w:rsidRPr="00CA22F4">
        <w:rPr>
          <w:color w:val="6D6E71"/>
          <w:spacing w:val="-9"/>
          <w:lang w:val="nl-NL"/>
        </w:rPr>
        <w:t xml:space="preserve"> </w:t>
      </w:r>
      <w:r w:rsidRPr="00CA22F4">
        <w:rPr>
          <w:color w:val="6D6E71"/>
          <w:spacing w:val="-4"/>
          <w:lang w:val="nl-NL"/>
        </w:rPr>
        <w:t>z</w:t>
      </w:r>
      <w:r w:rsidRPr="00CA22F4">
        <w:rPr>
          <w:color w:val="6D6E71"/>
          <w:lang w:val="nl-NL"/>
        </w:rPr>
        <w:t>al</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basis</w:t>
      </w:r>
      <w:r w:rsidRPr="00CA22F4">
        <w:rPr>
          <w:color w:val="6D6E71"/>
          <w:spacing w:val="-9"/>
          <w:lang w:val="nl-NL"/>
        </w:rPr>
        <w:t xml:space="preserve"> </w:t>
      </w:r>
      <w:r w:rsidRPr="00CA22F4">
        <w:rPr>
          <w:color w:val="6D6E71"/>
          <w:lang w:val="nl-NL"/>
        </w:rPr>
        <w:t>zijn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2"/>
          <w:lang w:val="nl-NL"/>
        </w:rPr>
        <w:t>a</w:t>
      </w:r>
      <w:r w:rsidRPr="00CA22F4">
        <w:rPr>
          <w:color w:val="6D6E71"/>
          <w:spacing w:val="-3"/>
          <w:lang w:val="nl-NL"/>
        </w:rPr>
        <w:t>fst</w:t>
      </w:r>
      <w:r w:rsidRPr="00CA22F4">
        <w:rPr>
          <w:color w:val="6D6E71"/>
          <w:lang w:val="nl-NL"/>
        </w:rPr>
        <w:t>emmings</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9"/>
          <w:lang w:val="nl-NL"/>
        </w:rPr>
        <w:t xml:space="preserve"> </w:t>
      </w:r>
      <w:r w:rsidRPr="00CA22F4">
        <w:rPr>
          <w:color w:val="6D6E71"/>
          <w:lang w:val="nl-NL"/>
        </w:rPr>
        <w:t>uit</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9"/>
          <w:lang w:val="nl-NL"/>
        </w:rPr>
        <w:t xml:space="preserve"> </w:t>
      </w:r>
      <w:r w:rsidRPr="00CA22F4">
        <w:rPr>
          <w:color w:val="6D6E71"/>
          <w:spacing w:val="-2"/>
          <w:lang w:val="nl-NL"/>
        </w:rPr>
        <w:t>c</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ena</w:t>
      </w:r>
      <w:r w:rsidRPr="00CA22F4">
        <w:rPr>
          <w:color w:val="6D6E71"/>
          <w:spacing w:val="-2"/>
          <w:lang w:val="nl-NL"/>
        </w:rPr>
        <w:t>n</w:t>
      </w:r>
      <w:r w:rsidRPr="00CA22F4">
        <w:rPr>
          <w:color w:val="6D6E71"/>
          <w:lang w:val="nl-NL"/>
        </w:rPr>
        <w:t>t 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partijen</w:t>
      </w:r>
      <w:r w:rsidRPr="00CA22F4">
        <w:rPr>
          <w:color w:val="6D6E71"/>
          <w:spacing w:val="-2"/>
          <w:lang w:val="nl-NL"/>
        </w:rPr>
        <w:t xml:space="preserve"> </w:t>
      </w:r>
      <w:r w:rsidRPr="00CA22F4">
        <w:rPr>
          <w:color w:val="6D6E71"/>
          <w:lang w:val="nl-NL"/>
        </w:rPr>
        <w:t>als</w:t>
      </w:r>
      <w:r w:rsidRPr="00CA22F4">
        <w:rPr>
          <w:color w:val="6D6E71"/>
          <w:spacing w:val="-2"/>
          <w:lang w:val="nl-NL"/>
        </w:rPr>
        <w:t xml:space="preserve"> </w:t>
      </w:r>
      <w:r w:rsidRPr="00CA22F4">
        <w:rPr>
          <w:color w:val="6D6E71"/>
          <w:lang w:val="nl-NL"/>
        </w:rPr>
        <w:t>HA</w:t>
      </w:r>
      <w:r w:rsidRPr="00CA22F4">
        <w:rPr>
          <w:color w:val="6D6E71"/>
          <w:spacing w:val="-16"/>
          <w:lang w:val="nl-NL"/>
        </w:rPr>
        <w:t>L</w:t>
      </w:r>
      <w:r w:rsidRPr="00CA22F4">
        <w:rPr>
          <w:color w:val="6D6E71"/>
          <w:spacing w:val="-23"/>
          <w:lang w:val="nl-NL"/>
        </w:rPr>
        <w:t>T</w:t>
      </w:r>
      <w:r w:rsidRPr="00CA22F4">
        <w:rPr>
          <w:color w:val="6D6E71"/>
          <w:lang w:val="nl-NL"/>
        </w:rPr>
        <w:t>,</w:t>
      </w:r>
      <w:r w:rsidRPr="00CA22F4">
        <w:rPr>
          <w:color w:val="6D6E71"/>
          <w:spacing w:val="-2"/>
          <w:lang w:val="nl-NL"/>
        </w:rPr>
        <w:t xml:space="preserve"> </w:t>
      </w:r>
      <w:r w:rsidRPr="00CA22F4">
        <w:rPr>
          <w:color w:val="6D6E71"/>
          <w:lang w:val="nl-NL"/>
        </w:rPr>
        <w:t>politie</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g</w:t>
      </w:r>
      <w:r w:rsidRPr="00CA22F4">
        <w:rPr>
          <w:color w:val="6D6E71"/>
          <w:lang w:val="nl-NL"/>
        </w:rPr>
        <w:t>emee</w:t>
      </w:r>
      <w:r w:rsidRPr="00CA22F4">
        <w:rPr>
          <w:color w:val="6D6E71"/>
          <w:spacing w:val="-3"/>
          <w:lang w:val="nl-NL"/>
        </w:rPr>
        <w:t>nt</w:t>
      </w:r>
      <w:r w:rsidRPr="00CA22F4">
        <w:rPr>
          <w:color w:val="6D6E71"/>
          <w:lang w:val="nl-NL"/>
        </w:rPr>
        <w:t>e</w:t>
      </w:r>
      <w:r>
        <w:rPr>
          <w:color w:val="6D6E71"/>
          <w:lang w:val="nl-NL"/>
        </w:rPr>
        <w:t xml:space="preserve"> </w:t>
      </w:r>
      <w:r w:rsidR="00450223" w:rsidRPr="00C93F41">
        <w:rPr>
          <w:lang w:val="nl-NL"/>
        </w:rPr>
        <w:t>en</w:t>
      </w:r>
      <w:r w:rsidR="007D70F8" w:rsidRPr="00C93F41">
        <w:rPr>
          <w:lang w:val="nl-NL"/>
        </w:rPr>
        <w:t xml:space="preserve"> </w:t>
      </w:r>
      <w:r w:rsidRPr="00C93F41">
        <w:rPr>
          <w:lang w:val="nl-NL"/>
        </w:rPr>
        <w:t>OM</w:t>
      </w:r>
      <w:r w:rsidRPr="00CA22F4">
        <w:rPr>
          <w:color w:val="6D6E71"/>
          <w:lang w:val="nl-NL"/>
        </w:rPr>
        <w:t>.</w:t>
      </w:r>
    </w:p>
    <w:p w14:paraId="77C28A4F" w14:textId="77777777" w:rsidR="00624579" w:rsidRPr="00CA22F4" w:rsidRDefault="00624579">
      <w:pPr>
        <w:spacing w:line="264" w:lineRule="exact"/>
        <w:jc w:val="both"/>
        <w:rPr>
          <w:lang w:val="nl-NL"/>
        </w:rPr>
        <w:sectPr w:rsidR="00624579" w:rsidRPr="00CA22F4">
          <w:footerReference w:type="even" r:id="rId24"/>
          <w:footerReference w:type="default" r:id="rId25"/>
          <w:pgSz w:w="11906" w:h="16840"/>
          <w:pgMar w:top="920" w:right="0" w:bottom="500" w:left="0" w:header="0" w:footer="316" w:gutter="0"/>
          <w:pgNumType w:start="3"/>
          <w:cols w:space="708"/>
        </w:sectPr>
      </w:pPr>
    </w:p>
    <w:p w14:paraId="7D40F8C0" w14:textId="77777777" w:rsidR="00624579" w:rsidRPr="00CA22F4" w:rsidRDefault="00624579">
      <w:pPr>
        <w:spacing w:before="2" w:line="130" w:lineRule="exact"/>
        <w:rPr>
          <w:sz w:val="13"/>
          <w:szCs w:val="13"/>
          <w:lang w:val="nl-NL"/>
        </w:rPr>
      </w:pPr>
    </w:p>
    <w:p w14:paraId="4093C7EC" w14:textId="77777777" w:rsidR="00624579" w:rsidRPr="00CA22F4" w:rsidRDefault="00CA22F4" w:rsidP="00CD3340">
      <w:pPr>
        <w:pStyle w:val="Kop1"/>
        <w:numPr>
          <w:ilvl w:val="0"/>
          <w:numId w:val="29"/>
        </w:numPr>
        <w:tabs>
          <w:tab w:val="left" w:pos="1533"/>
        </w:tabs>
        <w:ind w:left="1533" w:right="6744"/>
        <w:jc w:val="both"/>
        <w:rPr>
          <w:b w:val="0"/>
          <w:bCs w:val="0"/>
          <w:lang w:val="nl-NL"/>
        </w:rPr>
      </w:pPr>
      <w:r w:rsidRPr="00CA22F4">
        <w:rPr>
          <w:color w:val="D7DF23"/>
          <w:lang w:val="nl-NL"/>
        </w:rPr>
        <w:t>Coö</w:t>
      </w:r>
      <w:r w:rsidRPr="00CA22F4">
        <w:rPr>
          <w:color w:val="D7DF23"/>
          <w:spacing w:val="-5"/>
          <w:lang w:val="nl-NL"/>
        </w:rPr>
        <w:t>r</w:t>
      </w:r>
      <w:r w:rsidRPr="00CA22F4">
        <w:rPr>
          <w:color w:val="D7DF23"/>
          <w:lang w:val="nl-NL"/>
        </w:rPr>
        <w:t>din</w:t>
      </w:r>
      <w:r w:rsidRPr="00CA22F4">
        <w:rPr>
          <w:color w:val="D7DF23"/>
          <w:spacing w:val="-5"/>
          <w:lang w:val="nl-NL"/>
        </w:rPr>
        <w:t>a</w:t>
      </w:r>
      <w:r w:rsidRPr="00CA22F4">
        <w:rPr>
          <w:color w:val="D7DF23"/>
          <w:lang w:val="nl-NL"/>
        </w:rPr>
        <w:t>tie</w:t>
      </w:r>
      <w:r w:rsidRPr="00CA22F4">
        <w:rPr>
          <w:color w:val="D7DF23"/>
          <w:spacing w:val="-5"/>
          <w:lang w:val="nl-NL"/>
        </w:rPr>
        <w:t xml:space="preserve"> </w:t>
      </w:r>
      <w:r w:rsidRPr="00CA22F4">
        <w:rPr>
          <w:color w:val="D7DF23"/>
          <w:spacing w:val="-4"/>
          <w:lang w:val="nl-NL"/>
        </w:rPr>
        <w:t>v</w:t>
      </w:r>
      <w:r w:rsidRPr="00CA22F4">
        <w:rPr>
          <w:color w:val="D7DF23"/>
          <w:lang w:val="nl-NL"/>
        </w:rPr>
        <w:t>eiligheid</w:t>
      </w:r>
    </w:p>
    <w:p w14:paraId="0069916A" w14:textId="77777777" w:rsidR="00624579" w:rsidRPr="00CA22F4" w:rsidRDefault="00624579">
      <w:pPr>
        <w:spacing w:before="16" w:line="200" w:lineRule="exact"/>
        <w:rPr>
          <w:sz w:val="20"/>
          <w:szCs w:val="20"/>
          <w:lang w:val="nl-NL"/>
        </w:rPr>
      </w:pPr>
    </w:p>
    <w:p w14:paraId="6CFC3977" w14:textId="77777777" w:rsidR="00624579" w:rsidRPr="00CA22F4" w:rsidRDefault="00CA22F4">
      <w:pPr>
        <w:pStyle w:val="Kop3"/>
        <w:ind w:right="9443"/>
        <w:jc w:val="both"/>
        <w:rPr>
          <w:rFonts w:cs="Calibri"/>
          <w:b w:val="0"/>
          <w:bCs w:val="0"/>
          <w:lang w:val="nl-NL"/>
        </w:rPr>
      </w:pPr>
      <w:r w:rsidRPr="00CA22F4">
        <w:rPr>
          <w:rFonts w:cs="Calibri"/>
          <w:color w:val="58595B"/>
          <w:w w:val="95"/>
          <w:lang w:val="nl-NL"/>
        </w:rPr>
        <w:t>Schoolleiding</w:t>
      </w:r>
    </w:p>
    <w:p w14:paraId="23357FA6" w14:textId="77777777" w:rsidR="00624579" w:rsidRPr="00CA22F4" w:rsidRDefault="00CA22F4">
      <w:pPr>
        <w:pStyle w:val="Plattetekst"/>
        <w:spacing w:line="259" w:lineRule="exact"/>
        <w:ind w:right="1134"/>
        <w:jc w:val="both"/>
        <w:rPr>
          <w:lang w:val="nl-NL"/>
        </w:rPr>
      </w:pPr>
      <w:r w:rsidRPr="00CA22F4">
        <w:rPr>
          <w:color w:val="6D6E71"/>
          <w:lang w:val="nl-NL"/>
        </w:rPr>
        <w:t>De</w:t>
      </w:r>
      <w:r w:rsidRPr="00CA22F4">
        <w:rPr>
          <w:color w:val="6D6E71"/>
          <w:spacing w:val="5"/>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school</w:t>
      </w:r>
      <w:r w:rsidRPr="00CA22F4">
        <w:rPr>
          <w:color w:val="6D6E71"/>
          <w:spacing w:val="6"/>
          <w:lang w:val="nl-NL"/>
        </w:rPr>
        <w:t xml:space="preserve"> </w:t>
      </w:r>
      <w:r w:rsidRPr="00CA22F4">
        <w:rPr>
          <w:color w:val="6D6E71"/>
          <w:lang w:val="nl-NL"/>
        </w:rPr>
        <w:t>is</w:t>
      </w:r>
      <w:r w:rsidRPr="00CA22F4">
        <w:rPr>
          <w:color w:val="6D6E71"/>
          <w:spacing w:val="6"/>
          <w:lang w:val="nl-NL"/>
        </w:rPr>
        <w:t xml:space="preserve"> </w:t>
      </w:r>
      <w:r w:rsidRPr="00CA22F4">
        <w:rPr>
          <w:color w:val="6D6E71"/>
          <w:spacing w:val="-2"/>
          <w:lang w:val="nl-NL"/>
        </w:rPr>
        <w:t>w</w:t>
      </w:r>
      <w:r w:rsidRPr="00CA22F4">
        <w:rPr>
          <w:color w:val="6D6E71"/>
          <w:lang w:val="nl-NL"/>
        </w:rPr>
        <w:t>ee</w:t>
      </w:r>
      <w:r w:rsidRPr="00CA22F4">
        <w:rPr>
          <w:color w:val="6D6E71"/>
          <w:spacing w:val="-4"/>
          <w:lang w:val="nl-NL"/>
        </w:rPr>
        <w:t>r</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schoolplan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individuele</w:t>
      </w:r>
      <w:r w:rsidRPr="00CA22F4">
        <w:rPr>
          <w:color w:val="6D6E71"/>
          <w:spacing w:val="6"/>
          <w:lang w:val="nl-NL"/>
        </w:rPr>
        <w:t xml:space="preserve"> </w:t>
      </w:r>
      <w:r w:rsidRPr="00CA22F4">
        <w:rPr>
          <w:color w:val="6D6E71"/>
          <w:lang w:val="nl-NL"/>
        </w:rPr>
        <w:t>scholen.</w:t>
      </w:r>
      <w:r w:rsidRPr="00CA22F4">
        <w:rPr>
          <w:color w:val="6D6E71"/>
          <w:spacing w:val="5"/>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dit</w:t>
      </w:r>
      <w:r w:rsidRPr="00CA22F4">
        <w:rPr>
          <w:color w:val="6D6E71"/>
          <w:spacing w:val="6"/>
          <w:lang w:val="nl-NL"/>
        </w:rPr>
        <w:t xml:space="preserve"> </w:t>
      </w:r>
      <w:r w:rsidRPr="00CA22F4">
        <w:rPr>
          <w:color w:val="6D6E71"/>
          <w:lang w:val="nl-NL"/>
        </w:rPr>
        <w:t>schoolplan</w:t>
      </w:r>
    </w:p>
    <w:p w14:paraId="566EB714" w14:textId="77777777" w:rsidR="00624579" w:rsidRPr="00CA22F4" w:rsidRDefault="00CA22F4">
      <w:pPr>
        <w:pStyle w:val="Plattetekst"/>
        <w:spacing w:line="264" w:lineRule="exact"/>
        <w:ind w:right="1133"/>
        <w:jc w:val="both"/>
        <w:rPr>
          <w:lang w:val="nl-NL"/>
        </w:rPr>
      </w:pP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2"/>
          <w:lang w:val="nl-NL"/>
        </w:rPr>
        <w:t xml:space="preserve"> </w:t>
      </w:r>
      <w:r w:rsidRPr="00CA22F4">
        <w:rPr>
          <w:color w:val="6D6E71"/>
          <w:lang w:val="nl-NL"/>
        </w:rPr>
        <w:t>duidelijk</w:t>
      </w:r>
      <w:r w:rsidRPr="00CA22F4">
        <w:rPr>
          <w:color w:val="6D6E71"/>
          <w:spacing w:val="12"/>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2"/>
          <w:lang w:val="nl-NL"/>
        </w:rPr>
        <w:t xml:space="preserve"> </w:t>
      </w:r>
      <w:r w:rsidRPr="00CA22F4">
        <w:rPr>
          <w:color w:val="6D6E71"/>
          <w:lang w:val="nl-NL"/>
        </w:rPr>
        <w:t>wie</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schoolleider</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wie</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3"/>
          <w:lang w:val="nl-NL"/>
        </w:rPr>
        <w:t>t</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spacing w:val="-3"/>
          <w:lang w:val="nl-NL"/>
        </w:rPr>
        <w:t>w</w:t>
      </w:r>
      <w:r w:rsidRPr="00CA22F4">
        <w:rPr>
          <w:color w:val="6D6E71"/>
          <w:lang w:val="nl-NL"/>
        </w:rPr>
        <w:t>aarnee</w:t>
      </w:r>
      <w:r w:rsidRPr="00CA22F4">
        <w:rPr>
          <w:color w:val="6D6E71"/>
          <w:spacing w:val="-3"/>
          <w:lang w:val="nl-NL"/>
        </w:rPr>
        <w:t>m</w:t>
      </w:r>
      <w:r w:rsidRPr="00CA22F4">
        <w:rPr>
          <w:color w:val="6D6E71"/>
          <w:lang w:val="nl-NL"/>
        </w:rPr>
        <w:t>t</w:t>
      </w:r>
      <w:r w:rsidRPr="00CA22F4">
        <w:rPr>
          <w:color w:val="6D6E71"/>
          <w:spacing w:val="12"/>
          <w:lang w:val="nl-NL"/>
        </w:rPr>
        <w:t xml:space="preserve"> </w:t>
      </w:r>
      <w:r w:rsidRPr="00CA22F4">
        <w:rPr>
          <w:color w:val="6D6E71"/>
          <w:lang w:val="nl-NL"/>
        </w:rPr>
        <w:t>in</w:t>
      </w:r>
      <w:r w:rsidRPr="00CA22F4">
        <w:rPr>
          <w:color w:val="6D6E71"/>
          <w:spacing w:val="12"/>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spacing w:val="-2"/>
          <w:lang w:val="nl-NL"/>
        </w:rPr>
        <w:t>a</w:t>
      </w:r>
      <w:r w:rsidRPr="00CA22F4">
        <w:rPr>
          <w:color w:val="6D6E71"/>
          <w:lang w:val="nl-NL"/>
        </w:rPr>
        <w:t>f</w:t>
      </w:r>
      <w:r w:rsidRPr="00CA22F4">
        <w:rPr>
          <w:color w:val="6D6E71"/>
          <w:spacing w:val="-2"/>
          <w:lang w:val="nl-NL"/>
        </w:rPr>
        <w:t>w</w:t>
      </w:r>
      <w:r w:rsidRPr="00CA22F4">
        <w:rPr>
          <w:color w:val="6D6E71"/>
          <w:spacing w:val="-3"/>
          <w:lang w:val="nl-NL"/>
        </w:rPr>
        <w:t>e</w:t>
      </w:r>
      <w:r w:rsidRPr="00CA22F4">
        <w:rPr>
          <w:color w:val="6D6E71"/>
          <w:lang w:val="nl-NL"/>
        </w:rPr>
        <w:t>zigheid</w:t>
      </w:r>
      <w:r w:rsidRPr="00CA22F4">
        <w:rPr>
          <w:color w:val="6D6E71"/>
          <w:spacing w:val="12"/>
          <w:lang w:val="nl-NL"/>
        </w:rPr>
        <w:t xml:space="preserve"> </w:t>
      </w:r>
      <w:r w:rsidRPr="00CA22F4">
        <w:rPr>
          <w:color w:val="6D6E71"/>
          <w:spacing w:val="-4"/>
          <w:lang w:val="nl-NL"/>
        </w:rPr>
        <w:t>v</w:t>
      </w:r>
      <w:r w:rsidRPr="00CA22F4">
        <w:rPr>
          <w:color w:val="6D6E71"/>
          <w:lang w:val="nl-NL"/>
        </w:rPr>
        <w:t>an</w:t>
      </w:r>
    </w:p>
    <w:p w14:paraId="707267CF" w14:textId="77777777" w:rsidR="00624579" w:rsidRPr="00CA22F4" w:rsidRDefault="00CA22F4">
      <w:pPr>
        <w:pStyle w:val="Plattetekst"/>
        <w:spacing w:line="264" w:lineRule="exact"/>
        <w:ind w:right="9374"/>
        <w:jc w:val="both"/>
        <w:rPr>
          <w:lang w:val="nl-NL"/>
        </w:rPr>
      </w:pPr>
      <w:r w:rsidRPr="00CA22F4">
        <w:rPr>
          <w:color w:val="6D6E71"/>
          <w:lang w:val="nl-NL"/>
        </w:rPr>
        <w:t>de schoolleide</w:t>
      </w:r>
      <w:r w:rsidRPr="00CA22F4">
        <w:rPr>
          <w:color w:val="6D6E71"/>
          <w:spacing w:val="-22"/>
          <w:lang w:val="nl-NL"/>
        </w:rPr>
        <w:t>r</w:t>
      </w:r>
      <w:r w:rsidRPr="00CA22F4">
        <w:rPr>
          <w:color w:val="6D6E71"/>
          <w:lang w:val="nl-NL"/>
        </w:rPr>
        <w:t>.</w:t>
      </w:r>
    </w:p>
    <w:p w14:paraId="70055F77" w14:textId="77777777" w:rsidR="00624579" w:rsidRPr="00CA22F4" w:rsidRDefault="00624579">
      <w:pPr>
        <w:spacing w:before="4" w:line="260" w:lineRule="exact"/>
        <w:rPr>
          <w:sz w:val="26"/>
          <w:szCs w:val="26"/>
          <w:lang w:val="nl-NL"/>
        </w:rPr>
      </w:pPr>
    </w:p>
    <w:p w14:paraId="192C4E65" w14:textId="77777777" w:rsidR="00624579" w:rsidRPr="00CA22F4" w:rsidRDefault="00CA22F4">
      <w:pPr>
        <w:pStyle w:val="Kop3"/>
        <w:ind w:right="4698"/>
        <w:jc w:val="both"/>
        <w:rPr>
          <w:b w:val="0"/>
          <w:bCs w:val="0"/>
          <w:lang w:val="nl-NL"/>
        </w:rPr>
      </w:pPr>
      <w:r w:rsidRPr="00CA22F4">
        <w:rPr>
          <w:color w:val="58595B"/>
          <w:lang w:val="nl-NL"/>
        </w:rPr>
        <w:t>P</w:t>
      </w:r>
      <w:r w:rsidRPr="00CA22F4">
        <w:rPr>
          <w:color w:val="58595B"/>
          <w:spacing w:val="-3"/>
          <w:lang w:val="nl-NL"/>
        </w:rPr>
        <w:t>r</w:t>
      </w:r>
      <w:r w:rsidRPr="00CA22F4">
        <w:rPr>
          <w:color w:val="58595B"/>
          <w:spacing w:val="-2"/>
          <w:lang w:val="nl-NL"/>
        </w:rPr>
        <w:t>e</w:t>
      </w:r>
      <w:r w:rsidRPr="00CA22F4">
        <w:rPr>
          <w:color w:val="58595B"/>
          <w:spacing w:val="-3"/>
          <w:lang w:val="nl-NL"/>
        </w:rPr>
        <w:t>v</w:t>
      </w:r>
      <w:r w:rsidRPr="00CA22F4">
        <w:rPr>
          <w:color w:val="58595B"/>
          <w:lang w:val="nl-NL"/>
        </w:rPr>
        <w:t>e</w:t>
      </w:r>
      <w:r w:rsidRPr="00CA22F4">
        <w:rPr>
          <w:color w:val="58595B"/>
          <w:spacing w:val="-3"/>
          <w:lang w:val="nl-NL"/>
        </w:rPr>
        <w:t>n</w:t>
      </w:r>
      <w:r w:rsidRPr="00CA22F4">
        <w:rPr>
          <w:color w:val="58595B"/>
          <w:lang w:val="nl-NL"/>
        </w:rPr>
        <w:t>tiemed</w:t>
      </w:r>
      <w:r w:rsidRPr="00CA22F4">
        <w:rPr>
          <w:color w:val="58595B"/>
          <w:spacing w:val="-1"/>
          <w:lang w:val="nl-NL"/>
        </w:rPr>
        <w:t>e</w:t>
      </w:r>
      <w:r w:rsidRPr="00CA22F4">
        <w:rPr>
          <w:color w:val="58595B"/>
          <w:spacing w:val="-2"/>
          <w:lang w:val="nl-NL"/>
        </w:rPr>
        <w:t>w</w:t>
      </w:r>
      <w:r w:rsidRPr="00CA22F4">
        <w:rPr>
          <w:color w:val="58595B"/>
          <w:lang w:val="nl-NL"/>
        </w:rPr>
        <w:t>er</w:t>
      </w:r>
      <w:r w:rsidRPr="00CA22F4">
        <w:rPr>
          <w:color w:val="58595B"/>
          <w:spacing w:val="-7"/>
          <w:lang w:val="nl-NL"/>
        </w:rPr>
        <w:t>k</w:t>
      </w:r>
      <w:r w:rsidRPr="00CA22F4">
        <w:rPr>
          <w:color w:val="58595B"/>
          <w:lang w:val="nl-NL"/>
        </w:rPr>
        <w:t>er</w:t>
      </w:r>
      <w:r w:rsidRPr="00CA22F4">
        <w:rPr>
          <w:color w:val="58595B"/>
          <w:spacing w:val="-3"/>
          <w:lang w:val="nl-NL"/>
        </w:rPr>
        <w:t xml:space="preserve"> </w:t>
      </w:r>
      <w:r w:rsidRPr="00CA22F4">
        <w:rPr>
          <w:color w:val="58595B"/>
          <w:lang w:val="nl-NL"/>
        </w:rPr>
        <w:t>(Ook</w:t>
      </w:r>
      <w:r w:rsidRPr="00CA22F4">
        <w:rPr>
          <w:color w:val="58595B"/>
          <w:spacing w:val="-2"/>
          <w:lang w:val="nl-NL"/>
        </w:rPr>
        <w:t xml:space="preserve"> w</w:t>
      </w:r>
      <w:r w:rsidRPr="00CA22F4">
        <w:rPr>
          <w:color w:val="58595B"/>
          <w:lang w:val="nl-NL"/>
        </w:rPr>
        <w:t>el</w:t>
      </w:r>
      <w:r w:rsidRPr="00CA22F4">
        <w:rPr>
          <w:color w:val="58595B"/>
          <w:spacing w:val="-2"/>
          <w:lang w:val="nl-NL"/>
        </w:rPr>
        <w:t xml:space="preserve"> </w:t>
      </w:r>
      <w:r w:rsidRPr="00CA22F4">
        <w:rPr>
          <w:color w:val="58595B"/>
          <w:spacing w:val="-3"/>
          <w:lang w:val="nl-NL"/>
        </w:rPr>
        <w:t>g</w:t>
      </w:r>
      <w:r w:rsidRPr="00CA22F4">
        <w:rPr>
          <w:color w:val="58595B"/>
          <w:lang w:val="nl-NL"/>
        </w:rPr>
        <w:t>enoemd:</w:t>
      </w:r>
      <w:r w:rsidRPr="00CA22F4">
        <w:rPr>
          <w:color w:val="58595B"/>
          <w:spacing w:val="-2"/>
          <w:lang w:val="nl-NL"/>
        </w:rPr>
        <w:t xml:space="preserve"> </w:t>
      </w:r>
      <w:r w:rsidRPr="00CA22F4">
        <w:rPr>
          <w:color w:val="58595B"/>
          <w:lang w:val="nl-NL"/>
        </w:rPr>
        <w:t>Arbo-</w:t>
      </w:r>
      <w:r w:rsidRPr="00CA22F4">
        <w:rPr>
          <w:color w:val="58595B"/>
          <w:spacing w:val="-2"/>
          <w:lang w:val="nl-NL"/>
        </w:rPr>
        <w:t>c</w:t>
      </w:r>
      <w:r w:rsidRPr="00CA22F4">
        <w:rPr>
          <w:color w:val="58595B"/>
          <w:lang w:val="nl-NL"/>
        </w:rPr>
        <w:t>oö</w:t>
      </w:r>
      <w:r w:rsidRPr="00CA22F4">
        <w:rPr>
          <w:color w:val="58595B"/>
          <w:spacing w:val="-3"/>
          <w:lang w:val="nl-NL"/>
        </w:rPr>
        <w:t>r</w:t>
      </w:r>
      <w:r w:rsidRPr="00CA22F4">
        <w:rPr>
          <w:color w:val="58595B"/>
          <w:lang w:val="nl-NL"/>
        </w:rPr>
        <w:t>din</w:t>
      </w:r>
      <w:r w:rsidRPr="00CA22F4">
        <w:rPr>
          <w:color w:val="58595B"/>
          <w:spacing w:val="-3"/>
          <w:lang w:val="nl-NL"/>
        </w:rPr>
        <w:t>at</w:t>
      </w:r>
      <w:r w:rsidRPr="00CA22F4">
        <w:rPr>
          <w:color w:val="58595B"/>
          <w:lang w:val="nl-NL"/>
        </w:rPr>
        <w:t>or)</w:t>
      </w:r>
    </w:p>
    <w:p w14:paraId="53C83D66" w14:textId="77777777" w:rsidR="00624579" w:rsidRPr="00CA22F4" w:rsidRDefault="00CA22F4">
      <w:pPr>
        <w:pStyle w:val="Plattetekst"/>
        <w:spacing w:line="259" w:lineRule="exact"/>
        <w:ind w:right="1133"/>
        <w:jc w:val="both"/>
        <w:rPr>
          <w:lang w:val="nl-NL"/>
        </w:rPr>
      </w:pPr>
      <w:r w:rsidRPr="00CA22F4">
        <w:rPr>
          <w:color w:val="6D6E71"/>
          <w:lang w:val="nl-NL"/>
        </w:rPr>
        <w:t>Sinds</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we</w:t>
      </w:r>
      <w:r w:rsidRPr="00CA22F4">
        <w:rPr>
          <w:color w:val="6D6E71"/>
          <w:lang w:val="nl-NL"/>
        </w:rPr>
        <w:t>t</w:t>
      </w:r>
      <w:r w:rsidRPr="00CA22F4">
        <w:rPr>
          <w:color w:val="6D6E71"/>
          <w:spacing w:val="-2"/>
          <w:lang w:val="nl-NL"/>
        </w:rPr>
        <w:t>ge</w:t>
      </w:r>
      <w:r w:rsidRPr="00CA22F4">
        <w:rPr>
          <w:color w:val="6D6E71"/>
          <w:lang w:val="nl-NL"/>
        </w:rPr>
        <w:t>ving</w:t>
      </w:r>
      <w:r w:rsidRPr="00CA22F4">
        <w:rPr>
          <w:color w:val="6D6E71"/>
          <w:spacing w:val="3"/>
          <w:lang w:val="nl-NL"/>
        </w:rPr>
        <w:t xml:space="preserve"> </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3"/>
          <w:lang w:val="nl-NL"/>
        </w:rPr>
        <w:t>n</w:t>
      </w:r>
      <w:r w:rsidRPr="00CA22F4">
        <w:rPr>
          <w:color w:val="6D6E71"/>
          <w:lang w:val="nl-NL"/>
        </w:rPr>
        <w:t>t</w:t>
      </w:r>
      <w:r w:rsidRPr="00CA22F4">
        <w:rPr>
          <w:color w:val="6D6E71"/>
          <w:spacing w:val="3"/>
          <w:lang w:val="nl-NL"/>
        </w:rPr>
        <w:t xml:space="preserve"> </w:t>
      </w:r>
      <w:r w:rsidRPr="00CA22F4">
        <w:rPr>
          <w:color w:val="6D6E71"/>
          <w:lang w:val="nl-NL"/>
        </w:rPr>
        <w:t>Arb</w:t>
      </w:r>
      <w:r w:rsidRPr="00CA22F4">
        <w:rPr>
          <w:color w:val="6D6E71"/>
          <w:spacing w:val="-3"/>
          <w:lang w:val="nl-NL"/>
        </w:rPr>
        <w:t>o</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w</w:t>
      </w:r>
      <w:r w:rsidRPr="00CA22F4">
        <w:rPr>
          <w:color w:val="6D6E71"/>
          <w:lang w:val="nl-NL"/>
        </w:rPr>
        <w:t>erk</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3"/>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3"/>
          <w:lang w:val="nl-NL"/>
        </w:rPr>
        <w:t xml:space="preserve"> </w:t>
      </w:r>
      <w:r w:rsidRPr="00CA22F4">
        <w:rPr>
          <w:color w:val="6D6E71"/>
          <w:spacing w:val="-3"/>
          <w:lang w:val="nl-NL"/>
        </w:rPr>
        <w:t>t</w:t>
      </w:r>
      <w:r w:rsidRPr="00CA22F4">
        <w:rPr>
          <w:color w:val="6D6E71"/>
          <w:lang w:val="nl-NL"/>
        </w:rPr>
        <w:t>enmin</w:t>
      </w:r>
      <w:r w:rsidRPr="00CA22F4">
        <w:rPr>
          <w:color w:val="6D6E71"/>
          <w:spacing w:val="-3"/>
          <w:lang w:val="nl-NL"/>
        </w:rPr>
        <w:t>st</w:t>
      </w:r>
      <w:r w:rsidRPr="00CA22F4">
        <w:rPr>
          <w:color w:val="6D6E71"/>
          <w:lang w:val="nl-NL"/>
        </w:rPr>
        <w:t>e</w:t>
      </w:r>
      <w:r w:rsidRPr="00CA22F4">
        <w:rPr>
          <w:color w:val="6D6E71"/>
          <w:spacing w:val="3"/>
          <w:lang w:val="nl-NL"/>
        </w:rPr>
        <w:t xml:space="preserve"> </w:t>
      </w:r>
      <w:r w:rsidRPr="00CA22F4">
        <w:rPr>
          <w:color w:val="6D6E71"/>
          <w:lang w:val="nl-NL"/>
        </w:rPr>
        <w:t>één</w:t>
      </w:r>
      <w:r w:rsidRPr="00CA22F4">
        <w:rPr>
          <w:color w:val="6D6E71"/>
          <w:spacing w:val="3"/>
          <w:lang w:val="nl-NL"/>
        </w:rPr>
        <w:t xml:space="preserve"> </w:t>
      </w:r>
      <w:r w:rsidRPr="00CA22F4">
        <w:rPr>
          <w:color w:val="6D6E71"/>
          <w:spacing w:val="-2"/>
          <w:lang w:val="nl-NL"/>
        </w:rPr>
        <w:t>w</w:t>
      </w:r>
      <w:r w:rsidRPr="00CA22F4">
        <w:rPr>
          <w:color w:val="6D6E71"/>
          <w:lang w:val="nl-NL"/>
        </w:rPr>
        <w:t>erknemer</w:t>
      </w:r>
    </w:p>
    <w:p w14:paraId="43E8618C" w14:textId="77777777" w:rsidR="00624579" w:rsidRPr="00CA22F4" w:rsidRDefault="00CA22F4">
      <w:pPr>
        <w:pStyle w:val="Plattetekst"/>
        <w:spacing w:line="264" w:lineRule="exact"/>
        <w:ind w:right="1133"/>
        <w:jc w:val="both"/>
        <w:rPr>
          <w:lang w:val="nl-NL"/>
        </w:rPr>
      </w:pPr>
      <w:r w:rsidRPr="00CA22F4">
        <w:rPr>
          <w:color w:val="6D6E71"/>
          <w:lang w:val="nl-NL"/>
        </w:rPr>
        <w:t>aan</w:t>
      </w:r>
      <w:r w:rsidRPr="00CA22F4">
        <w:rPr>
          <w:color w:val="6D6E71"/>
          <w:spacing w:val="28"/>
          <w:lang w:val="nl-NL"/>
        </w:rPr>
        <w:t xml:space="preserve"> </w:t>
      </w:r>
      <w:r w:rsidRPr="00CA22F4">
        <w:rPr>
          <w:color w:val="6D6E71"/>
          <w:spacing w:val="-3"/>
          <w:lang w:val="nl-NL"/>
        </w:rPr>
        <w:t>t</w:t>
      </w:r>
      <w:r w:rsidRPr="00CA22F4">
        <w:rPr>
          <w:color w:val="6D6E71"/>
          <w:lang w:val="nl-NL"/>
        </w:rPr>
        <w:t>e</w:t>
      </w:r>
      <w:r w:rsidRPr="00CA22F4">
        <w:rPr>
          <w:color w:val="6D6E71"/>
          <w:spacing w:val="28"/>
          <w:lang w:val="nl-NL"/>
        </w:rPr>
        <w:t xml:space="preserve"> </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28"/>
          <w:lang w:val="nl-NL"/>
        </w:rPr>
        <w:t xml:space="preserve"> </w:t>
      </w:r>
      <w:r w:rsidRPr="00CA22F4">
        <w:rPr>
          <w:color w:val="6D6E71"/>
          <w:spacing w:val="-3"/>
          <w:lang w:val="nl-NL"/>
        </w:rPr>
        <w:t>v</w:t>
      </w:r>
      <w:r w:rsidRPr="00CA22F4">
        <w:rPr>
          <w:color w:val="6D6E71"/>
          <w:lang w:val="nl-NL"/>
        </w:rPr>
        <w:t>oor</w:t>
      </w:r>
      <w:r w:rsidRPr="00CA22F4">
        <w:rPr>
          <w:color w:val="6D6E71"/>
          <w:spacing w:val="28"/>
          <w:lang w:val="nl-NL"/>
        </w:rPr>
        <w:t xml:space="preserve"> </w:t>
      </w:r>
      <w:r w:rsidRPr="00CA22F4">
        <w:rPr>
          <w:color w:val="6D6E71"/>
          <w:lang w:val="nl-NL"/>
        </w:rPr>
        <w:t>de</w:t>
      </w:r>
      <w:r w:rsidRPr="00CA22F4">
        <w:rPr>
          <w:color w:val="6D6E71"/>
          <w:spacing w:val="29"/>
          <w:lang w:val="nl-NL"/>
        </w:rPr>
        <w:t xml:space="preserve"> </w:t>
      </w:r>
      <w:r w:rsidRPr="00CA22F4">
        <w:rPr>
          <w:color w:val="6D6E71"/>
          <w:spacing w:val="-3"/>
          <w:lang w:val="nl-NL"/>
        </w:rPr>
        <w:t>t</w:t>
      </w:r>
      <w:r w:rsidRPr="00CA22F4">
        <w:rPr>
          <w:color w:val="6D6E71"/>
          <w:lang w:val="nl-NL"/>
        </w:rPr>
        <w:t>aak</w:t>
      </w:r>
      <w:r w:rsidRPr="00CA22F4">
        <w:rPr>
          <w:color w:val="6D6E71"/>
          <w:spacing w:val="28"/>
          <w:lang w:val="nl-NL"/>
        </w:rPr>
        <w:t xml:space="preserve"> </w:t>
      </w:r>
      <w:r w:rsidRPr="00CA22F4">
        <w:rPr>
          <w:color w:val="6D6E71"/>
          <w:spacing w:val="-4"/>
          <w:lang w:val="nl-NL"/>
        </w:rPr>
        <w:t>v</w:t>
      </w:r>
      <w:r w:rsidRPr="00CA22F4">
        <w:rPr>
          <w:color w:val="6D6E71"/>
          <w:lang w:val="nl-NL"/>
        </w:rPr>
        <w:t>an</w:t>
      </w:r>
      <w:r w:rsidRPr="00CA22F4">
        <w:rPr>
          <w:color w:val="6D6E71"/>
          <w:spacing w:val="28"/>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28"/>
          <w:lang w:val="nl-NL"/>
        </w:rPr>
        <w:t xml:space="preserve"> </w:t>
      </w:r>
      <w:r w:rsidRPr="00CA22F4">
        <w:rPr>
          <w:color w:val="6D6E71"/>
          <w:lang w:val="nl-NL"/>
        </w:rPr>
        <w:t>In</w:t>
      </w:r>
      <w:r w:rsidRPr="00CA22F4">
        <w:rPr>
          <w:color w:val="6D6E71"/>
          <w:spacing w:val="29"/>
          <w:lang w:val="nl-NL"/>
        </w:rPr>
        <w:t xml:space="preserve"> </w:t>
      </w:r>
      <w:r w:rsidRPr="00CA22F4">
        <w:rPr>
          <w:color w:val="6D6E71"/>
          <w:lang w:val="nl-NL"/>
        </w:rPr>
        <w:t>bedrij</w:t>
      </w:r>
      <w:r w:rsidRPr="00CA22F4">
        <w:rPr>
          <w:color w:val="6D6E71"/>
          <w:spacing w:val="-3"/>
          <w:lang w:val="nl-NL"/>
        </w:rPr>
        <w:t>v</w:t>
      </w:r>
      <w:r w:rsidRPr="00CA22F4">
        <w:rPr>
          <w:color w:val="6D6E71"/>
          <w:lang w:val="nl-NL"/>
        </w:rPr>
        <w:t>en</w:t>
      </w:r>
      <w:r w:rsidRPr="00CA22F4">
        <w:rPr>
          <w:color w:val="6D6E71"/>
          <w:spacing w:val="2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m</w:t>
      </w:r>
      <w:r w:rsidRPr="00CA22F4">
        <w:rPr>
          <w:color w:val="6D6E71"/>
          <w:spacing w:val="-3"/>
          <w:lang w:val="nl-NL"/>
        </w:rPr>
        <w:t>a</w:t>
      </w:r>
      <w:r w:rsidRPr="00CA22F4">
        <w:rPr>
          <w:color w:val="6D6E71"/>
          <w:lang w:val="nl-NL"/>
        </w:rPr>
        <w:t>ximaal</w:t>
      </w:r>
      <w:r w:rsidRPr="00CA22F4">
        <w:rPr>
          <w:color w:val="6D6E71"/>
          <w:spacing w:val="29"/>
          <w:lang w:val="nl-NL"/>
        </w:rPr>
        <w:t xml:space="preserve"> </w:t>
      </w:r>
      <w:r w:rsidRPr="00CA22F4">
        <w:rPr>
          <w:color w:val="6D6E71"/>
          <w:lang w:val="nl-NL"/>
        </w:rPr>
        <w:t>15</w:t>
      </w:r>
      <w:r w:rsidRPr="00CA22F4">
        <w:rPr>
          <w:color w:val="6D6E71"/>
          <w:spacing w:val="28"/>
          <w:lang w:val="nl-NL"/>
        </w:rPr>
        <w:t xml:space="preserve"> </w:t>
      </w:r>
      <w:r w:rsidRPr="00CA22F4">
        <w:rPr>
          <w:color w:val="6D6E71"/>
          <w:spacing w:val="-2"/>
          <w:lang w:val="nl-NL"/>
        </w:rPr>
        <w:t>w</w:t>
      </w:r>
      <w:r w:rsidRPr="00CA22F4">
        <w:rPr>
          <w:color w:val="6D6E71"/>
          <w:lang w:val="nl-NL"/>
        </w:rPr>
        <w:t>erkneme</w:t>
      </w:r>
      <w:r w:rsidRPr="00CA22F4">
        <w:rPr>
          <w:color w:val="6D6E71"/>
          <w:spacing w:val="-5"/>
          <w:lang w:val="nl-NL"/>
        </w:rPr>
        <w:t>r</w:t>
      </w:r>
      <w:r w:rsidRPr="00CA22F4">
        <w:rPr>
          <w:color w:val="6D6E71"/>
          <w:lang w:val="nl-NL"/>
        </w:rPr>
        <w:t>s</w:t>
      </w:r>
      <w:r w:rsidRPr="00CA22F4">
        <w:rPr>
          <w:color w:val="6D6E71"/>
          <w:spacing w:val="29"/>
          <w:lang w:val="nl-NL"/>
        </w:rPr>
        <w:t xml:space="preserve"> </w:t>
      </w:r>
      <w:r w:rsidRPr="00CA22F4">
        <w:rPr>
          <w:color w:val="6D6E71"/>
          <w:spacing w:val="-4"/>
          <w:lang w:val="nl-NL"/>
        </w:rPr>
        <w:t>z</w:t>
      </w:r>
      <w:r w:rsidRPr="00CA22F4">
        <w:rPr>
          <w:color w:val="6D6E71"/>
          <w:lang w:val="nl-NL"/>
        </w:rPr>
        <w:t>al</w:t>
      </w:r>
      <w:r w:rsidRPr="00CA22F4">
        <w:rPr>
          <w:color w:val="6D6E71"/>
          <w:spacing w:val="28"/>
          <w:lang w:val="nl-NL"/>
        </w:rPr>
        <w:t xml:space="preserve"> </w:t>
      </w:r>
      <w:r w:rsidRPr="00CA22F4">
        <w:rPr>
          <w:color w:val="6D6E71"/>
          <w:lang w:val="nl-NL"/>
        </w:rPr>
        <w:t>de</w:t>
      </w:r>
    </w:p>
    <w:p w14:paraId="44F31C7D" w14:textId="77777777" w:rsidR="00624579" w:rsidRPr="00CA22F4" w:rsidRDefault="00CA22F4">
      <w:pPr>
        <w:pStyle w:val="Plattetekst"/>
        <w:spacing w:line="264" w:lineRule="exact"/>
        <w:ind w:right="1134"/>
        <w:jc w:val="both"/>
        <w:rPr>
          <w:lang w:val="nl-NL"/>
        </w:rPr>
      </w:pPr>
      <w:r w:rsidRPr="00CA22F4">
        <w:rPr>
          <w:color w:val="6D6E71"/>
          <w:spacing w:val="-2"/>
          <w:lang w:val="nl-NL"/>
        </w:rPr>
        <w:t>w</w:t>
      </w:r>
      <w:r w:rsidRPr="00CA22F4">
        <w:rPr>
          <w:color w:val="6D6E71"/>
          <w:lang w:val="nl-NL"/>
        </w:rPr>
        <w:t>erk</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3"/>
          <w:lang w:val="nl-NL"/>
        </w:rPr>
        <w:t xml:space="preserve"> </w:t>
      </w:r>
      <w:r w:rsidRPr="00CA22F4">
        <w:rPr>
          <w:color w:val="6D6E71"/>
          <w:lang w:val="nl-NL"/>
        </w:rPr>
        <w:t>ee</w:t>
      </w:r>
      <w:r w:rsidRPr="00CA22F4">
        <w:rPr>
          <w:color w:val="6D6E71"/>
          <w:spacing w:val="-4"/>
          <w:lang w:val="nl-NL"/>
        </w:rPr>
        <w:t>n</w:t>
      </w:r>
      <w:r w:rsidRPr="00CA22F4">
        <w:rPr>
          <w:color w:val="6D6E71"/>
          <w:spacing w:val="-3"/>
          <w:lang w:val="nl-NL"/>
        </w:rPr>
        <w:t>v</w:t>
      </w:r>
      <w:r w:rsidRPr="00CA22F4">
        <w:rPr>
          <w:color w:val="6D6E71"/>
          <w:lang w:val="nl-NL"/>
        </w:rPr>
        <w:t>oudig</w:t>
      </w:r>
      <w:r w:rsidRPr="00CA22F4">
        <w:rPr>
          <w:color w:val="6D6E71"/>
          <w:spacing w:val="5"/>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spacing w:val="-3"/>
          <w:lang w:val="nl-NL"/>
        </w:rPr>
        <w:t>t</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spacing w:val="-5"/>
          <w:lang w:val="nl-NL"/>
        </w:rPr>
        <w:t>z</w:t>
      </w:r>
      <w:r w:rsidRPr="00CA22F4">
        <w:rPr>
          <w:color w:val="6D6E71"/>
          <w:lang w:val="nl-NL"/>
        </w:rPr>
        <w:t>elf</w:t>
      </w:r>
      <w:r w:rsidRPr="00CA22F4">
        <w:rPr>
          <w:color w:val="6D6E71"/>
          <w:spacing w:val="3"/>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zich</w:t>
      </w:r>
      <w:r w:rsidRPr="00CA22F4">
        <w:rPr>
          <w:color w:val="6D6E71"/>
          <w:spacing w:val="4"/>
          <w:lang w:val="nl-NL"/>
        </w:rPr>
        <w:t xml:space="preserve"> </w:t>
      </w:r>
      <w:r w:rsidRPr="00CA22F4">
        <w:rPr>
          <w:color w:val="6D6E71"/>
          <w:spacing w:val="-3"/>
          <w:lang w:val="nl-NL"/>
        </w:rPr>
        <w:t>k</w:t>
      </w:r>
      <w:r w:rsidRPr="00CA22F4">
        <w:rPr>
          <w:color w:val="6D6E71"/>
          <w:lang w:val="nl-NL"/>
        </w:rPr>
        <w:t>unnen</w:t>
      </w:r>
      <w:r w:rsidRPr="00CA22F4">
        <w:rPr>
          <w:color w:val="6D6E71"/>
          <w:spacing w:val="5"/>
          <w:lang w:val="nl-NL"/>
        </w:rPr>
        <w:t xml:space="preserve"> </w:t>
      </w:r>
      <w:r w:rsidRPr="00CA22F4">
        <w:rPr>
          <w:color w:val="6D6E71"/>
          <w:lang w:val="nl-NL"/>
        </w:rPr>
        <w:t>nemen.</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3"/>
          <w:lang w:val="nl-NL"/>
        </w:rPr>
        <w:t>t</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zijn</w:t>
      </w:r>
      <w:r w:rsidRPr="00CA22F4">
        <w:rPr>
          <w:color w:val="6D6E71"/>
          <w:spacing w:val="4"/>
          <w:lang w:val="nl-NL"/>
        </w:rPr>
        <w:t xml:space="preserve"> </w:t>
      </w:r>
      <w:r w:rsidRPr="00CA22F4">
        <w:rPr>
          <w:color w:val="6D6E71"/>
          <w:lang w:val="nl-NL"/>
        </w:rPr>
        <w:t>als</w:t>
      </w:r>
    </w:p>
    <w:p w14:paraId="3D98BF14" w14:textId="77777777" w:rsidR="00624579" w:rsidRPr="00CA22F4" w:rsidRDefault="00CA22F4">
      <w:pPr>
        <w:pStyle w:val="Plattetekst"/>
        <w:spacing w:line="264" w:lineRule="exact"/>
        <w:ind w:right="10274"/>
        <w:jc w:val="both"/>
        <w:rPr>
          <w:lang w:val="nl-NL"/>
        </w:rPr>
      </w:pPr>
      <w:r w:rsidRPr="00CA22F4">
        <w:rPr>
          <w:color w:val="6D6E71"/>
          <w:spacing w:val="-3"/>
          <w:lang w:val="nl-NL"/>
        </w:rPr>
        <w:t>v</w:t>
      </w:r>
      <w:r w:rsidRPr="00CA22F4">
        <w:rPr>
          <w:color w:val="6D6E71"/>
          <w:lang w:val="nl-NL"/>
        </w:rPr>
        <w:t>ol</w:t>
      </w:r>
      <w:r w:rsidRPr="00CA22F4">
        <w:rPr>
          <w:color w:val="6D6E71"/>
          <w:spacing w:val="-4"/>
          <w:lang w:val="nl-NL"/>
        </w:rPr>
        <w:t>g</w:t>
      </w:r>
      <w:r w:rsidRPr="00CA22F4">
        <w:rPr>
          <w:color w:val="6D6E71"/>
          <w:lang w:val="nl-NL"/>
        </w:rPr>
        <w:t>t:</w:t>
      </w:r>
    </w:p>
    <w:p w14:paraId="27E729AD" w14:textId="77777777" w:rsidR="00624579" w:rsidRPr="00CA22F4" w:rsidRDefault="00CA22F4" w:rsidP="00CD3340">
      <w:pPr>
        <w:pStyle w:val="Plattetekst"/>
        <w:numPr>
          <w:ilvl w:val="0"/>
          <w:numId w:val="30"/>
        </w:numPr>
        <w:tabs>
          <w:tab w:val="left" w:pos="1493"/>
        </w:tabs>
        <w:spacing w:line="264" w:lineRule="exact"/>
        <w:ind w:left="1493" w:right="3504"/>
        <w:jc w:val="both"/>
        <w:rPr>
          <w:lang w:val="nl-NL"/>
        </w:rPr>
      </w:pPr>
      <w:r w:rsidRPr="00CA22F4">
        <w:rPr>
          <w:color w:val="6D6E71"/>
          <w:spacing w:val="-3"/>
          <w:lang w:val="nl-NL"/>
        </w:rPr>
        <w:t>t</w:t>
      </w:r>
      <w:r w:rsidRPr="00CA22F4">
        <w:rPr>
          <w:color w:val="6D6E71"/>
          <w:lang w:val="nl-NL"/>
        </w:rPr>
        <w:t>o</w:t>
      </w:r>
      <w:r w:rsidRPr="00CA22F4">
        <w:rPr>
          <w:color w:val="6D6E71"/>
          <w:spacing w:val="-3"/>
          <w:lang w:val="nl-NL"/>
        </w:rPr>
        <w:t>e</w:t>
      </w:r>
      <w:r w:rsidRPr="00CA22F4">
        <w:rPr>
          <w:color w:val="6D6E71"/>
          <w:lang w:val="nl-NL"/>
        </w:rPr>
        <w:t>zien</w:t>
      </w:r>
      <w:r w:rsidRPr="00CA22F4">
        <w:rPr>
          <w:color w:val="6D6E71"/>
          <w:spacing w:val="-1"/>
          <w:lang w:val="nl-NL"/>
        </w:rPr>
        <w:t xml:space="preserve"> </w:t>
      </w:r>
      <w:r w:rsidRPr="00CA22F4">
        <w:rPr>
          <w:color w:val="6D6E71"/>
          <w:lang w:val="nl-NL"/>
        </w:rPr>
        <w:t>op de da</w:t>
      </w:r>
      <w:r w:rsidRPr="00CA22F4">
        <w:rPr>
          <w:color w:val="6D6E71"/>
          <w:spacing w:val="-2"/>
          <w:lang w:val="nl-NL"/>
        </w:rPr>
        <w:t>g</w:t>
      </w:r>
      <w:r w:rsidRPr="00CA22F4">
        <w:rPr>
          <w:color w:val="6D6E71"/>
          <w:lang w:val="nl-NL"/>
        </w:rPr>
        <w:t>elij</w:t>
      </w:r>
      <w:r w:rsidRPr="00CA22F4">
        <w:rPr>
          <w:color w:val="6D6E71"/>
          <w:spacing w:val="-2"/>
          <w:lang w:val="nl-NL"/>
        </w:rPr>
        <w:t>k</w:t>
      </w:r>
      <w:r w:rsidRPr="00CA22F4">
        <w:rPr>
          <w:color w:val="6D6E71"/>
          <w:lang w:val="nl-NL"/>
        </w:rPr>
        <w:t>se</w:t>
      </w:r>
      <w:r w:rsidRPr="00CA22F4">
        <w:rPr>
          <w:color w:val="6D6E71"/>
          <w:spacing w:val="-1"/>
          <w:lang w:val="nl-NL"/>
        </w:rPr>
        <w:t xml:space="preserve"> </w:t>
      </w:r>
      <w:r w:rsidRPr="00CA22F4">
        <w:rPr>
          <w:color w:val="6D6E71"/>
          <w:spacing w:val="-3"/>
          <w:lang w:val="nl-NL"/>
        </w:rPr>
        <w:t>v</w:t>
      </w:r>
      <w:r w:rsidRPr="00CA22F4">
        <w:rPr>
          <w:color w:val="6D6E71"/>
          <w:lang w:val="nl-NL"/>
        </w:rPr>
        <w:t xml:space="preserve">eiligheid en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 binnen</w:t>
      </w:r>
      <w:r w:rsidRPr="00CA22F4">
        <w:rPr>
          <w:color w:val="6D6E71"/>
          <w:spacing w:val="-1"/>
          <w:lang w:val="nl-NL"/>
        </w:rPr>
        <w:t xml:space="preserve"> </w:t>
      </w:r>
      <w:r w:rsidRPr="00CA22F4">
        <w:rPr>
          <w:color w:val="6D6E71"/>
          <w:lang w:val="nl-NL"/>
        </w:rPr>
        <w:t>de school of lo</w:t>
      </w:r>
      <w:r w:rsidRPr="00CA22F4">
        <w:rPr>
          <w:color w:val="6D6E71"/>
          <w:spacing w:val="-1"/>
          <w:lang w:val="nl-NL"/>
        </w:rPr>
        <w:t>c</w:t>
      </w:r>
      <w:r w:rsidRPr="00CA22F4">
        <w:rPr>
          <w:color w:val="6D6E71"/>
          <w:spacing w:val="-3"/>
          <w:lang w:val="nl-NL"/>
        </w:rPr>
        <w:t>a</w:t>
      </w:r>
      <w:r w:rsidRPr="00CA22F4">
        <w:rPr>
          <w:color w:val="6D6E71"/>
          <w:lang w:val="nl-NL"/>
        </w:rPr>
        <w:t>tie;</w:t>
      </w:r>
    </w:p>
    <w:p w14:paraId="6A36894B" w14:textId="77777777" w:rsidR="00624579" w:rsidRPr="00CA22F4" w:rsidRDefault="00CA22F4" w:rsidP="00CD3340">
      <w:pPr>
        <w:pStyle w:val="Plattetekst"/>
        <w:numPr>
          <w:ilvl w:val="0"/>
          <w:numId w:val="30"/>
        </w:numPr>
        <w:tabs>
          <w:tab w:val="left" w:pos="1493"/>
        </w:tabs>
        <w:spacing w:line="264" w:lineRule="exact"/>
        <w:ind w:left="1493" w:right="3607"/>
        <w:jc w:val="both"/>
        <w:rPr>
          <w:lang w:val="nl-NL"/>
        </w:rPr>
      </w:pP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4"/>
          <w:lang w:val="nl-NL"/>
        </w:rPr>
        <w:t>’</w:t>
      </w:r>
      <w:r w:rsidRPr="00CA22F4">
        <w:rPr>
          <w:color w:val="6D6E71"/>
          <w:lang w:val="nl-NL"/>
        </w:rPr>
        <w:t>s bij</w:t>
      </w:r>
      <w:r w:rsidRPr="00CA22F4">
        <w:rPr>
          <w:color w:val="6D6E71"/>
          <w:spacing w:val="-3"/>
          <w:lang w:val="nl-NL"/>
        </w:rPr>
        <w:t>st</w:t>
      </w:r>
      <w:r w:rsidRPr="00CA22F4">
        <w:rPr>
          <w:color w:val="6D6E71"/>
          <w:lang w:val="nl-NL"/>
        </w:rPr>
        <w:t>aan in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 xml:space="preserve">omen </w:t>
      </w:r>
      <w:r w:rsidRPr="00CA22F4">
        <w:rPr>
          <w:color w:val="6D6E71"/>
          <w:spacing w:val="-4"/>
          <w:lang w:val="nl-NL"/>
        </w:rPr>
        <w:t>v</w:t>
      </w:r>
      <w:r w:rsidRPr="00CA22F4">
        <w:rPr>
          <w:color w:val="6D6E71"/>
          <w:lang w:val="nl-NL"/>
        </w:rPr>
        <w:t>an bedrij</w:t>
      </w:r>
      <w:r w:rsidRPr="00CA22F4">
        <w:rPr>
          <w:color w:val="6D6E71"/>
          <w:spacing w:val="-3"/>
          <w:lang w:val="nl-NL"/>
        </w:rPr>
        <w:t>f</w:t>
      </w:r>
      <w:r w:rsidRPr="00CA22F4">
        <w:rPr>
          <w:color w:val="6D6E71"/>
          <w:lang w:val="nl-NL"/>
        </w:rPr>
        <w:t>son</w:t>
      </w:r>
      <w:r w:rsidRPr="00CA22F4">
        <w:rPr>
          <w:color w:val="6D6E71"/>
          <w:spacing w:val="-2"/>
          <w:lang w:val="nl-NL"/>
        </w:rPr>
        <w:t>ge</w:t>
      </w:r>
      <w:r w:rsidRPr="00CA22F4">
        <w:rPr>
          <w:color w:val="6D6E71"/>
          <w:spacing w:val="-4"/>
          <w:lang w:val="nl-NL"/>
        </w:rPr>
        <w:t>v</w:t>
      </w:r>
      <w:r w:rsidRPr="00CA22F4">
        <w:rPr>
          <w:color w:val="6D6E71"/>
          <w:lang w:val="nl-NL"/>
        </w:rPr>
        <w:t>allen en zie</w:t>
      </w:r>
      <w:r w:rsidRPr="00CA22F4">
        <w:rPr>
          <w:color w:val="6D6E71"/>
          <w:spacing w:val="-1"/>
          <w:lang w:val="nl-NL"/>
        </w:rPr>
        <w:t>k</w:t>
      </w:r>
      <w:r w:rsidRPr="00CA22F4">
        <w:rPr>
          <w:color w:val="6D6E71"/>
          <w:spacing w:val="-3"/>
          <w:lang w:val="nl-NL"/>
        </w:rPr>
        <w:t>t</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w:t>
      </w:r>
    </w:p>
    <w:p w14:paraId="493DEBF8"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onderhouden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en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uit</w:t>
      </w:r>
      <w:r w:rsidRPr="00CA22F4">
        <w:rPr>
          <w:color w:val="6D6E71"/>
          <w:spacing w:val="-2"/>
          <w:lang w:val="nl-NL"/>
        </w:rPr>
        <w:t>v</w:t>
      </w:r>
      <w:r w:rsidRPr="00CA22F4">
        <w:rPr>
          <w:color w:val="6D6E71"/>
          <w:lang w:val="nl-NL"/>
        </w:rPr>
        <w:t>oe</w:t>
      </w:r>
      <w:r w:rsidRPr="00CA22F4">
        <w:rPr>
          <w:color w:val="6D6E71"/>
          <w:spacing w:val="-4"/>
          <w:lang w:val="nl-NL"/>
        </w:rPr>
        <w:t>r</w:t>
      </w:r>
      <w:r w:rsidRPr="00CA22F4">
        <w:rPr>
          <w:color w:val="6D6E71"/>
          <w:lang w:val="nl-NL"/>
        </w:rPr>
        <w:t>der</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Risi</w:t>
      </w:r>
      <w:r w:rsidRPr="00CA22F4">
        <w:rPr>
          <w:color w:val="6D6E71"/>
          <w:spacing w:val="-2"/>
          <w:lang w:val="nl-NL"/>
        </w:rPr>
        <w:t>c</w:t>
      </w:r>
      <w:r w:rsidRPr="00CA22F4">
        <w:rPr>
          <w:color w:val="6D6E71"/>
          <w:lang w:val="nl-NL"/>
        </w:rPr>
        <w:t>o</w:t>
      </w:r>
      <w:r w:rsidRPr="00CA22F4">
        <w:rPr>
          <w:color w:val="6D6E71"/>
          <w:spacing w:val="-10"/>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3"/>
          <w:lang w:val="nl-NL"/>
        </w:rPr>
        <w:t>nt</w:t>
      </w:r>
      <w:r w:rsidRPr="00CA22F4">
        <w:rPr>
          <w:color w:val="6D6E71"/>
          <w:lang w:val="nl-NL"/>
        </w:rPr>
        <w:t>aris</w:t>
      </w:r>
      <w:r w:rsidRPr="00CA22F4">
        <w:rPr>
          <w:color w:val="6D6E71"/>
          <w:spacing w:val="-2"/>
          <w:lang w:val="nl-NL"/>
        </w:rPr>
        <w:t>a</w:t>
      </w:r>
      <w:r w:rsidRPr="00CA22F4">
        <w:rPr>
          <w:color w:val="6D6E71"/>
          <w:lang w:val="nl-NL"/>
        </w:rPr>
        <w:t>tie</w:t>
      </w:r>
      <w:r w:rsidRPr="00CA22F4">
        <w:rPr>
          <w:color w:val="6D6E71"/>
          <w:spacing w:val="-10"/>
          <w:lang w:val="nl-NL"/>
        </w:rPr>
        <w:t xml:space="preserve"> </w:t>
      </w:r>
      <w:r w:rsidRPr="00CA22F4">
        <w:rPr>
          <w:color w:val="6D6E71"/>
          <w:lang w:val="nl-NL"/>
        </w:rPr>
        <w:t>en</w:t>
      </w:r>
      <w:r w:rsidRPr="00CA22F4">
        <w:rPr>
          <w:color w:val="6D6E71"/>
          <w:spacing w:val="-11"/>
          <w:lang w:val="nl-NL"/>
        </w:rPr>
        <w:t xml:space="preserve"> </w:t>
      </w:r>
      <w:r w:rsidRPr="00CA22F4">
        <w:rPr>
          <w:color w:val="6D6E71"/>
          <w:spacing w:val="-6"/>
          <w:lang w:val="nl-NL"/>
        </w:rPr>
        <w:t>E</w:t>
      </w:r>
      <w:r w:rsidRPr="00CA22F4">
        <w:rPr>
          <w:color w:val="6D6E71"/>
          <w:spacing w:val="-4"/>
          <w:lang w:val="nl-NL"/>
        </w:rPr>
        <w:t>v</w:t>
      </w:r>
      <w:r w:rsidRPr="00CA22F4">
        <w:rPr>
          <w:color w:val="6D6E71"/>
          <w:lang w:val="nl-NL"/>
        </w:rPr>
        <w:t>alu</w:t>
      </w:r>
      <w:r w:rsidRPr="00CA22F4">
        <w:rPr>
          <w:color w:val="6D6E71"/>
          <w:spacing w:val="-2"/>
          <w:lang w:val="nl-NL"/>
        </w:rPr>
        <w:t>a</w:t>
      </w:r>
      <w:r w:rsidRPr="00CA22F4">
        <w:rPr>
          <w:color w:val="6D6E71"/>
          <w:lang w:val="nl-NL"/>
        </w:rPr>
        <w:t>tie</w:t>
      </w:r>
      <w:r w:rsidRPr="00CA22F4">
        <w:rPr>
          <w:color w:val="6D6E71"/>
          <w:spacing w:val="-10"/>
          <w:lang w:val="nl-NL"/>
        </w:rPr>
        <w:t xml:space="preserve"> </w:t>
      </w:r>
      <w:r w:rsidRPr="00CA22F4">
        <w:rPr>
          <w:color w:val="6D6E71"/>
          <w:lang w:val="nl-NL"/>
        </w:rPr>
        <w:t>(</w:t>
      </w:r>
      <w:r w:rsidRPr="00CA22F4">
        <w:rPr>
          <w:color w:val="6D6E71"/>
          <w:spacing w:val="-4"/>
          <w:lang w:val="nl-NL"/>
        </w:rPr>
        <w:t>v</w:t>
      </w:r>
      <w:r w:rsidRPr="00CA22F4">
        <w:rPr>
          <w:color w:val="6D6E71"/>
          <w:lang w:val="nl-NL"/>
        </w:rPr>
        <w:t>an</w:t>
      </w:r>
      <w:r w:rsidRPr="00CA22F4">
        <w:rPr>
          <w:color w:val="6D6E71"/>
          <w:spacing w:val="-2"/>
          <w:lang w:val="nl-NL"/>
        </w:rPr>
        <w:t>a</w:t>
      </w:r>
      <w:r w:rsidRPr="00CA22F4">
        <w:rPr>
          <w:color w:val="6D6E71"/>
          <w:lang w:val="nl-NL"/>
        </w:rPr>
        <w:t>f</w:t>
      </w:r>
      <w:r w:rsidRPr="00CA22F4">
        <w:rPr>
          <w:color w:val="6D6E71"/>
          <w:spacing w:val="-10"/>
          <w:lang w:val="nl-NL"/>
        </w:rPr>
        <w:t xml:space="preserve"> </w:t>
      </w:r>
      <w:r w:rsidRPr="00CA22F4">
        <w:rPr>
          <w:color w:val="6D6E71"/>
          <w:lang w:val="nl-NL"/>
        </w:rPr>
        <w:t>hier</w:t>
      </w:r>
    </w:p>
    <w:p w14:paraId="67926E3F" w14:textId="77777777" w:rsidR="00624579" w:rsidRPr="00CA22F4" w:rsidRDefault="00CA22F4">
      <w:pPr>
        <w:pStyle w:val="Plattetekst"/>
        <w:spacing w:line="264" w:lineRule="exact"/>
        <w:ind w:left="1493"/>
        <w:rPr>
          <w:lang w:val="nl-NL"/>
        </w:rPr>
      </w:pP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lang w:val="nl-NL"/>
        </w:rPr>
        <w:t xml:space="preserve">ort </w:t>
      </w:r>
      <w:r w:rsidRPr="00CA22F4">
        <w:rPr>
          <w:color w:val="6D6E71"/>
          <w:spacing w:val="-3"/>
          <w:lang w:val="nl-NL"/>
        </w:rPr>
        <w:t>t</w:t>
      </w:r>
      <w:r w:rsidRPr="00CA22F4">
        <w:rPr>
          <w:color w:val="6D6E71"/>
          <w:lang w:val="nl-NL"/>
        </w:rPr>
        <w:t>ot RI&amp;E);</w:t>
      </w:r>
    </w:p>
    <w:p w14:paraId="779C48F7" w14:textId="77777777" w:rsidR="00624579" w:rsidRPr="00CA22F4" w:rsidRDefault="00CA22F4" w:rsidP="00CD3340">
      <w:pPr>
        <w:pStyle w:val="Plattetekst"/>
        <w:numPr>
          <w:ilvl w:val="0"/>
          <w:numId w:val="30"/>
        </w:numPr>
        <w:tabs>
          <w:tab w:val="left" w:pos="1493"/>
        </w:tabs>
        <w:spacing w:line="264" w:lineRule="exact"/>
        <w:ind w:left="1493" w:right="1235"/>
        <w:jc w:val="both"/>
        <w:rPr>
          <w:lang w:val="nl-NL"/>
        </w:rPr>
      </w:pPr>
      <w:r w:rsidRPr="00CA22F4">
        <w:rPr>
          <w:color w:val="6D6E71"/>
          <w:lang w:val="nl-NL"/>
        </w:rPr>
        <w:t>h</w:t>
      </w:r>
      <w:r w:rsidRPr="00CA22F4">
        <w:rPr>
          <w:color w:val="6D6E71"/>
          <w:spacing w:val="-2"/>
          <w:lang w:val="nl-NL"/>
        </w:rPr>
        <w:t>e</w:t>
      </w:r>
      <w:r w:rsidRPr="00CA22F4">
        <w:rPr>
          <w:color w:val="6D6E71"/>
          <w:lang w:val="nl-NL"/>
        </w:rPr>
        <w:t>t o</w:t>
      </w:r>
      <w:r w:rsidRPr="00CA22F4">
        <w:rPr>
          <w:color w:val="6D6E71"/>
          <w:spacing w:val="-1"/>
          <w:lang w:val="nl-NL"/>
        </w:rPr>
        <w:t>p</w:t>
      </w:r>
      <w:r w:rsidRPr="00CA22F4">
        <w:rPr>
          <w:color w:val="6D6E71"/>
          <w:spacing w:val="-3"/>
          <w:lang w:val="nl-NL"/>
        </w:rPr>
        <w:t>st</w:t>
      </w:r>
      <w:r w:rsidRPr="00CA22F4">
        <w:rPr>
          <w:color w:val="6D6E71"/>
          <w:lang w:val="nl-NL"/>
        </w:rPr>
        <w:t xml:space="preserve">ellen </w:t>
      </w:r>
      <w:r w:rsidRPr="00CA22F4">
        <w:rPr>
          <w:color w:val="6D6E71"/>
          <w:spacing w:val="-4"/>
          <w:lang w:val="nl-NL"/>
        </w:rPr>
        <w:t>v</w:t>
      </w:r>
      <w:r w:rsidRPr="00CA22F4">
        <w:rPr>
          <w:color w:val="6D6E71"/>
          <w:lang w:val="nl-NL"/>
        </w:rPr>
        <w:t>an een bedrij</w:t>
      </w:r>
      <w:r w:rsidRPr="00CA22F4">
        <w:rPr>
          <w:color w:val="6D6E71"/>
          <w:spacing w:val="-3"/>
          <w:lang w:val="nl-NL"/>
        </w:rPr>
        <w:t>f</w:t>
      </w:r>
      <w:r w:rsidRPr="00CA22F4">
        <w:rPr>
          <w:color w:val="6D6E71"/>
          <w:lang w:val="nl-NL"/>
        </w:rPr>
        <w:t>snoodplan en h</w:t>
      </w:r>
      <w:r w:rsidRPr="00CA22F4">
        <w:rPr>
          <w:color w:val="6D6E71"/>
          <w:spacing w:val="-1"/>
          <w:lang w:val="nl-NL"/>
        </w:rPr>
        <w:t>e</w:t>
      </w:r>
      <w:r w:rsidRPr="00CA22F4">
        <w:rPr>
          <w:color w:val="6D6E71"/>
          <w:lang w:val="nl-NL"/>
        </w:rPr>
        <w:t>t onder de aandac</w:t>
      </w:r>
      <w:r w:rsidRPr="00CA22F4">
        <w:rPr>
          <w:color w:val="6D6E71"/>
          <w:spacing w:val="-2"/>
          <w:lang w:val="nl-NL"/>
        </w:rPr>
        <w:t>h</w:t>
      </w:r>
      <w:r w:rsidRPr="00CA22F4">
        <w:rPr>
          <w:color w:val="6D6E71"/>
          <w:lang w:val="nl-NL"/>
        </w:rPr>
        <w:t>t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 b</w:t>
      </w:r>
      <w:r w:rsidRPr="00CA22F4">
        <w:rPr>
          <w:color w:val="6D6E71"/>
          <w:spacing w:val="-1"/>
          <w:lang w:val="nl-NL"/>
        </w:rPr>
        <w:t>o</w:t>
      </w:r>
      <w:r w:rsidRPr="00CA22F4">
        <w:rPr>
          <w:color w:val="6D6E71"/>
          <w:spacing w:val="-3"/>
          <w:lang w:val="nl-NL"/>
        </w:rPr>
        <w:t>v</w:t>
      </w:r>
      <w:r w:rsidRPr="00CA22F4">
        <w:rPr>
          <w:color w:val="6D6E71"/>
          <w:lang w:val="nl-NL"/>
        </w:rPr>
        <w:t>en</w:t>
      </w:r>
      <w:r w:rsidRPr="00CA22F4">
        <w:rPr>
          <w:color w:val="6D6E71"/>
          <w:spacing w:val="-2"/>
          <w:lang w:val="nl-NL"/>
        </w:rPr>
        <w:t>g</w:t>
      </w:r>
      <w:r w:rsidRPr="00CA22F4">
        <w:rPr>
          <w:color w:val="6D6E71"/>
          <w:lang w:val="nl-NL"/>
        </w:rPr>
        <w:t xml:space="preserve">enoemde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p>
    <w:p w14:paraId="41A82304"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spacing w:val="-3"/>
          <w:lang w:val="nl-NL"/>
        </w:rPr>
        <w:t>v</w:t>
      </w:r>
      <w:r w:rsidRPr="00CA22F4">
        <w:rPr>
          <w:color w:val="6D6E71"/>
          <w:lang w:val="nl-NL"/>
        </w:rPr>
        <w:t>oorlic</w:t>
      </w:r>
      <w:r w:rsidRPr="00CA22F4">
        <w:rPr>
          <w:color w:val="6D6E71"/>
          <w:spacing w:val="-2"/>
          <w:lang w:val="nl-NL"/>
        </w:rPr>
        <w:t>h</w:t>
      </w:r>
      <w:r w:rsidRPr="00CA22F4">
        <w:rPr>
          <w:color w:val="6D6E71"/>
          <w:lang w:val="nl-NL"/>
        </w:rPr>
        <w:t>ting</w:t>
      </w:r>
      <w:r w:rsidRPr="00CA22F4">
        <w:rPr>
          <w:color w:val="6D6E71"/>
          <w:spacing w:val="-1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3"/>
          <w:lang w:val="nl-NL"/>
        </w:rPr>
        <w:t xml:space="preserve"> </w:t>
      </w:r>
      <w:r w:rsidRPr="00CA22F4">
        <w:rPr>
          <w:color w:val="6D6E71"/>
          <w:spacing w:val="-3"/>
          <w:lang w:val="nl-NL"/>
        </w:rPr>
        <w:t>v</w:t>
      </w:r>
      <w:r w:rsidRPr="00CA22F4">
        <w:rPr>
          <w:color w:val="6D6E71"/>
          <w:lang w:val="nl-NL"/>
        </w:rPr>
        <w:t>eiligheid</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doen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spacing w:val="-3"/>
          <w:lang w:val="nl-NL"/>
        </w:rPr>
        <w:t>v</w:t>
      </w:r>
      <w:r w:rsidRPr="00CA22F4">
        <w:rPr>
          <w:color w:val="6D6E71"/>
          <w:lang w:val="nl-NL"/>
        </w:rPr>
        <w:t>oo</w:t>
      </w:r>
      <w:r w:rsidRPr="00CA22F4">
        <w:rPr>
          <w:color w:val="6D6E71"/>
          <w:spacing w:val="-4"/>
          <w:lang w:val="nl-NL"/>
        </w:rPr>
        <w:t>r</w:t>
      </w:r>
      <w:r w:rsidRPr="00CA22F4">
        <w:rPr>
          <w:color w:val="6D6E71"/>
          <w:spacing w:val="-3"/>
          <w:lang w:val="nl-NL"/>
        </w:rPr>
        <w:t>st</w:t>
      </w:r>
      <w:r w:rsidRPr="00CA22F4">
        <w:rPr>
          <w:color w:val="6D6E71"/>
          <w:lang w:val="nl-NL"/>
        </w:rPr>
        <w:t>ellen</w:t>
      </w:r>
      <w:r w:rsidRPr="00CA22F4">
        <w:rPr>
          <w:color w:val="6D6E71"/>
          <w:spacing w:val="-12"/>
          <w:lang w:val="nl-NL"/>
        </w:rPr>
        <w:t xml:space="preserve"> </w:t>
      </w:r>
      <w:r w:rsidRPr="00CA22F4">
        <w:rPr>
          <w:color w:val="6D6E71"/>
          <w:lang w:val="nl-NL"/>
        </w:rPr>
        <w:t>aan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schoolleiding</w:t>
      </w:r>
      <w:r w:rsidRPr="00CA22F4">
        <w:rPr>
          <w:color w:val="6D6E71"/>
          <w:spacing w:val="-12"/>
          <w:lang w:val="nl-NL"/>
        </w:rPr>
        <w:t xml:space="preserve"> </w:t>
      </w:r>
      <w:r w:rsidRPr="00CA22F4">
        <w:rPr>
          <w:color w:val="6D6E71"/>
          <w:lang w:val="nl-NL"/>
        </w:rPr>
        <w:t>of</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23"/>
          <w:lang w:val="nl-NL"/>
        </w:rPr>
        <w:t>r</w:t>
      </w:r>
      <w:r w:rsidRPr="00CA22F4">
        <w:rPr>
          <w:color w:val="6D6E71"/>
          <w:lang w:val="nl-NL"/>
        </w:rPr>
        <w:t>.</w:t>
      </w:r>
    </w:p>
    <w:p w14:paraId="6A5430E2" w14:textId="77777777" w:rsidR="00624579" w:rsidRPr="00CA22F4" w:rsidRDefault="00CA22F4">
      <w:pPr>
        <w:pStyle w:val="Plattetekst"/>
        <w:spacing w:line="264" w:lineRule="exact"/>
        <w:ind w:right="1134"/>
        <w:jc w:val="both"/>
        <w:rPr>
          <w:lang w:val="nl-NL"/>
        </w:rPr>
      </w:pPr>
      <w:r w:rsidRPr="00CA22F4">
        <w:rPr>
          <w:color w:val="6D6E71"/>
          <w:lang w:val="nl-NL"/>
        </w:rPr>
        <w:t>Daarnaa</w:t>
      </w:r>
      <w:r w:rsidRPr="00CA22F4">
        <w:rPr>
          <w:color w:val="6D6E71"/>
          <w:spacing w:val="-3"/>
          <w:lang w:val="nl-NL"/>
        </w:rPr>
        <w:t>s</w:t>
      </w:r>
      <w:r w:rsidRPr="00CA22F4">
        <w:rPr>
          <w:color w:val="6D6E71"/>
          <w:lang w:val="nl-NL"/>
        </w:rPr>
        <w:t>t</w:t>
      </w:r>
      <w:r w:rsidRPr="00CA22F4">
        <w:rPr>
          <w:color w:val="6D6E71"/>
          <w:spacing w:val="23"/>
          <w:lang w:val="nl-NL"/>
        </w:rPr>
        <w:t xml:space="preserve"> </w:t>
      </w:r>
      <w:r w:rsidRPr="00CA22F4">
        <w:rPr>
          <w:color w:val="6D6E71"/>
          <w:lang w:val="nl-NL"/>
        </w:rPr>
        <w:t>is</w:t>
      </w:r>
      <w:r w:rsidRPr="00CA22F4">
        <w:rPr>
          <w:color w:val="6D6E71"/>
          <w:spacing w:val="24"/>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w:t>
      </w:r>
      <w:r w:rsidRPr="00CA22F4">
        <w:rPr>
          <w:color w:val="6D6E71"/>
          <w:spacing w:val="-1"/>
          <w:lang w:val="nl-NL"/>
        </w:rPr>
        <w:t>e</w:t>
      </w:r>
      <w:r w:rsidRPr="00CA22F4">
        <w:rPr>
          <w:color w:val="6D6E71"/>
          <w:lang w:val="nl-NL"/>
        </w:rPr>
        <w:t>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3"/>
          <w:lang w:val="nl-NL"/>
        </w:rPr>
        <w:t xml:space="preserve"> </w:t>
      </w:r>
      <w:r w:rsidRPr="00CA22F4">
        <w:rPr>
          <w:color w:val="6D6E71"/>
          <w:lang w:val="nl-NL"/>
        </w:rPr>
        <w:t>v</w:t>
      </w:r>
      <w:r w:rsidRPr="00CA22F4">
        <w:rPr>
          <w:color w:val="6D6E71"/>
          <w:spacing w:val="-5"/>
          <w:lang w:val="nl-NL"/>
        </w:rPr>
        <w:t>r</w:t>
      </w:r>
      <w:r w:rsidRPr="00CA22F4">
        <w:rPr>
          <w:color w:val="6D6E71"/>
          <w:lang w:val="nl-NL"/>
        </w:rPr>
        <w:t>aagbaak</w:t>
      </w:r>
      <w:r w:rsidRPr="00CA22F4">
        <w:rPr>
          <w:color w:val="6D6E71"/>
          <w:spacing w:val="24"/>
          <w:lang w:val="nl-NL"/>
        </w:rPr>
        <w:t xml:space="preserve"> </w:t>
      </w:r>
      <w:r w:rsidRPr="00CA22F4">
        <w:rPr>
          <w:color w:val="6D6E71"/>
          <w:spacing w:val="-3"/>
          <w:lang w:val="nl-NL"/>
        </w:rPr>
        <w:t>v</w:t>
      </w:r>
      <w:r w:rsidRPr="00CA22F4">
        <w:rPr>
          <w:color w:val="6D6E71"/>
          <w:lang w:val="nl-NL"/>
        </w:rPr>
        <w:t>oor</w:t>
      </w:r>
      <w:r w:rsidRPr="00CA22F4">
        <w:rPr>
          <w:color w:val="6D6E71"/>
          <w:spacing w:val="23"/>
          <w:lang w:val="nl-NL"/>
        </w:rPr>
        <w:t xml:space="preserve"> </w:t>
      </w:r>
      <w:r w:rsidRPr="00CA22F4">
        <w:rPr>
          <w:color w:val="6D6E71"/>
          <w:lang w:val="nl-NL"/>
        </w:rPr>
        <w:t>allerlei</w:t>
      </w:r>
      <w:r w:rsidRPr="00CA22F4">
        <w:rPr>
          <w:color w:val="6D6E71"/>
          <w:spacing w:val="24"/>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23"/>
          <w:lang w:val="nl-NL"/>
        </w:rPr>
        <w:t xml:space="preserve"> </w:t>
      </w:r>
      <w:r w:rsidRPr="00CA22F4">
        <w:rPr>
          <w:color w:val="6D6E71"/>
          <w:lang w:val="nl-NL"/>
        </w:rPr>
        <w:t>die</w:t>
      </w:r>
      <w:r w:rsidRPr="00CA22F4">
        <w:rPr>
          <w:color w:val="6D6E71"/>
          <w:spacing w:val="24"/>
          <w:lang w:val="nl-NL"/>
        </w:rPr>
        <w:t xml:space="preserve"> </w:t>
      </w:r>
      <w:r w:rsidRPr="00CA22F4">
        <w:rPr>
          <w:color w:val="6D6E71"/>
          <w:spacing w:val="-3"/>
          <w:lang w:val="nl-NL"/>
        </w:rPr>
        <w:t>t</w:t>
      </w:r>
      <w:r w:rsidRPr="00CA22F4">
        <w:rPr>
          <w:color w:val="6D6E71"/>
          <w:lang w:val="nl-NL"/>
        </w:rPr>
        <w:t>e</w:t>
      </w:r>
      <w:r w:rsidRPr="00CA22F4">
        <w:rPr>
          <w:color w:val="6D6E71"/>
          <w:spacing w:val="24"/>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23"/>
          <w:lang w:val="nl-NL"/>
        </w:rPr>
        <w:t xml:space="preserve"> </w:t>
      </w:r>
      <w:r w:rsidRPr="00CA22F4">
        <w:rPr>
          <w:color w:val="6D6E71"/>
          <w:lang w:val="nl-NL"/>
        </w:rPr>
        <w:t>hebben</w:t>
      </w:r>
      <w:r w:rsidRPr="00CA22F4">
        <w:rPr>
          <w:color w:val="6D6E71"/>
          <w:spacing w:val="2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spacing w:val="-3"/>
          <w:lang w:val="nl-NL"/>
        </w:rPr>
        <w:t>v</w:t>
      </w:r>
      <w:r w:rsidRPr="00CA22F4">
        <w:rPr>
          <w:color w:val="6D6E71"/>
          <w:lang w:val="nl-NL"/>
        </w:rPr>
        <w:t>eiligheid,</w:t>
      </w:r>
    </w:p>
    <w:p w14:paraId="3AE4458A" w14:textId="77777777" w:rsidR="00624579" w:rsidRPr="00CA22F4" w:rsidRDefault="00CA22F4">
      <w:pPr>
        <w:pStyle w:val="Plattetekst"/>
        <w:spacing w:line="264" w:lineRule="exact"/>
        <w:ind w:right="8741"/>
        <w:jc w:val="both"/>
        <w:rPr>
          <w:lang w:val="nl-NL"/>
        </w:rPr>
      </w:pP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 xml:space="preserve">ondheid en </w:t>
      </w:r>
      <w:r w:rsidRPr="00CA22F4">
        <w:rPr>
          <w:color w:val="6D6E71"/>
          <w:spacing w:val="-2"/>
          <w:lang w:val="nl-NL"/>
        </w:rPr>
        <w:t>w</w:t>
      </w:r>
      <w:r w:rsidRPr="00CA22F4">
        <w:rPr>
          <w:color w:val="6D6E71"/>
          <w:lang w:val="nl-NL"/>
        </w:rPr>
        <w:t>elzijn.</w:t>
      </w:r>
    </w:p>
    <w:p w14:paraId="624C8723" w14:textId="77777777" w:rsidR="00624579" w:rsidRPr="00CA22F4" w:rsidRDefault="00624579">
      <w:pPr>
        <w:spacing w:before="18" w:line="240" w:lineRule="exact"/>
        <w:rPr>
          <w:sz w:val="24"/>
          <w:szCs w:val="24"/>
          <w:lang w:val="nl-NL"/>
        </w:rPr>
      </w:pPr>
    </w:p>
    <w:p w14:paraId="2CE938E9"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40"/>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1"/>
          <w:lang w:val="nl-NL"/>
        </w:rPr>
        <w:t>m</w:t>
      </w:r>
      <w:r w:rsidRPr="00CA22F4">
        <w:rPr>
          <w:color w:val="6D6E71"/>
          <w:lang w:val="nl-NL"/>
        </w:rPr>
        <w:t>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1"/>
          <w:lang w:val="nl-NL"/>
        </w:rPr>
        <w:t xml:space="preserve"> </w:t>
      </w:r>
      <w:r w:rsidRPr="00CA22F4">
        <w:rPr>
          <w:color w:val="6D6E71"/>
          <w:lang w:val="nl-NL"/>
        </w:rPr>
        <w:t>die</w:t>
      </w:r>
      <w:r w:rsidRPr="00CA22F4">
        <w:rPr>
          <w:color w:val="6D6E71"/>
          <w:spacing w:val="-3"/>
          <w:lang w:val="nl-NL"/>
        </w:rPr>
        <w:t>n</w:t>
      </w:r>
      <w:r w:rsidRPr="00CA22F4">
        <w:rPr>
          <w:color w:val="6D6E71"/>
          <w:lang w:val="nl-NL"/>
        </w:rPr>
        <w:t>t</w:t>
      </w:r>
      <w:r w:rsidRPr="00CA22F4">
        <w:rPr>
          <w:color w:val="6D6E71"/>
          <w:spacing w:val="40"/>
          <w:lang w:val="nl-NL"/>
        </w:rPr>
        <w:t xml:space="preserve"> </w:t>
      </w:r>
      <w:r w:rsidRPr="00CA22F4">
        <w:rPr>
          <w:color w:val="6D6E71"/>
          <w:lang w:val="nl-NL"/>
        </w:rPr>
        <w:t>op</w:t>
      </w:r>
      <w:r w:rsidRPr="00CA22F4">
        <w:rPr>
          <w:color w:val="6D6E71"/>
          <w:spacing w:val="42"/>
          <w:lang w:val="nl-NL"/>
        </w:rPr>
        <w:t xml:space="preserve"> </w:t>
      </w:r>
      <w:r w:rsidRPr="00CA22F4">
        <w:rPr>
          <w:color w:val="6D6E71"/>
          <w:lang w:val="nl-NL"/>
        </w:rPr>
        <w:t>de</w:t>
      </w:r>
      <w:r w:rsidRPr="00CA22F4">
        <w:rPr>
          <w:color w:val="6D6E71"/>
          <w:spacing w:val="40"/>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41"/>
          <w:lang w:val="nl-NL"/>
        </w:rPr>
        <w:t xml:space="preserve"> </w:t>
      </w:r>
      <w:r w:rsidRPr="00CA22F4">
        <w:rPr>
          <w:color w:val="6D6E71"/>
          <w:spacing w:val="-3"/>
          <w:lang w:val="nl-NL"/>
        </w:rPr>
        <w:t>t</w:t>
      </w:r>
      <w:r w:rsidRPr="00CA22F4">
        <w:rPr>
          <w:color w:val="6D6E71"/>
          <w:lang w:val="nl-NL"/>
        </w:rPr>
        <w:t>e</w:t>
      </w:r>
      <w:r w:rsidRPr="00CA22F4">
        <w:rPr>
          <w:color w:val="6D6E71"/>
          <w:spacing w:val="40"/>
          <w:lang w:val="nl-NL"/>
        </w:rPr>
        <w:t xml:space="preserve"> </w:t>
      </w:r>
      <w:r w:rsidRPr="00CA22F4">
        <w:rPr>
          <w:color w:val="6D6E71"/>
          <w:lang w:val="nl-NL"/>
        </w:rPr>
        <w:t>zijn</w:t>
      </w:r>
      <w:r w:rsidRPr="00CA22F4">
        <w:rPr>
          <w:color w:val="6D6E71"/>
          <w:spacing w:val="41"/>
          <w:lang w:val="nl-NL"/>
        </w:rPr>
        <w:t xml:space="preserve"> </w:t>
      </w:r>
      <w:r w:rsidRPr="00CA22F4">
        <w:rPr>
          <w:color w:val="6D6E71"/>
          <w:spacing w:val="-4"/>
          <w:lang w:val="nl-NL"/>
        </w:rPr>
        <w:t>v</w:t>
      </w:r>
      <w:r w:rsidRPr="00CA22F4">
        <w:rPr>
          <w:color w:val="6D6E71"/>
          <w:lang w:val="nl-NL"/>
        </w:rPr>
        <w:t>an</w:t>
      </w:r>
      <w:r w:rsidRPr="00CA22F4">
        <w:rPr>
          <w:color w:val="6D6E71"/>
          <w:spacing w:val="41"/>
          <w:lang w:val="nl-NL"/>
        </w:rPr>
        <w:t xml:space="preserve"> </w:t>
      </w:r>
      <w:r w:rsidRPr="00CA22F4">
        <w:rPr>
          <w:color w:val="6D6E71"/>
          <w:spacing w:val="-2"/>
          <w:lang w:val="nl-NL"/>
        </w:rPr>
        <w:t>we</w:t>
      </w:r>
      <w:r w:rsidRPr="00CA22F4">
        <w:rPr>
          <w:color w:val="6D6E71"/>
          <w:spacing w:val="-7"/>
          <w:lang w:val="nl-NL"/>
        </w:rPr>
        <w:t>t</w:t>
      </w:r>
      <w:r w:rsidRPr="00CA22F4">
        <w:rPr>
          <w:color w:val="6D6E71"/>
          <w:lang w:val="nl-NL"/>
        </w:rPr>
        <w:t>-</w:t>
      </w:r>
      <w:r w:rsidRPr="00CA22F4">
        <w:rPr>
          <w:color w:val="6D6E71"/>
          <w:spacing w:val="40"/>
          <w:lang w:val="nl-NL"/>
        </w:rPr>
        <w:t xml:space="preserve"> </w:t>
      </w:r>
      <w:r w:rsidRPr="00CA22F4">
        <w:rPr>
          <w:color w:val="6D6E71"/>
          <w:lang w:val="nl-NL"/>
        </w:rPr>
        <w:t>en</w:t>
      </w:r>
      <w:r w:rsidRPr="00CA22F4">
        <w:rPr>
          <w:color w:val="6D6E71"/>
          <w:spacing w:val="41"/>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2"/>
          <w:lang w:val="nl-NL"/>
        </w:rPr>
        <w:t>ge</w:t>
      </w:r>
      <w:r w:rsidRPr="00CA22F4">
        <w:rPr>
          <w:color w:val="6D6E71"/>
          <w:lang w:val="nl-NL"/>
        </w:rPr>
        <w:t>ving</w:t>
      </w:r>
      <w:r w:rsidRPr="00CA22F4">
        <w:rPr>
          <w:color w:val="6D6E71"/>
          <w:spacing w:val="40"/>
          <w:lang w:val="nl-NL"/>
        </w:rPr>
        <w:t xml:space="preserve"> </w:t>
      </w:r>
      <w:r w:rsidRPr="00CA22F4">
        <w:rPr>
          <w:color w:val="6D6E71"/>
          <w:lang w:val="nl-NL"/>
        </w:rPr>
        <w:t>en</w:t>
      </w:r>
      <w:r w:rsidRPr="00CA22F4">
        <w:rPr>
          <w:color w:val="6D6E71"/>
          <w:spacing w:val="41"/>
          <w:lang w:val="nl-NL"/>
        </w:rPr>
        <w:t xml:space="preserve"> </w:t>
      </w:r>
      <w:r w:rsidRPr="00CA22F4">
        <w:rPr>
          <w:color w:val="6D6E71"/>
          <w:lang w:val="nl-NL"/>
        </w:rPr>
        <w:t>in</w:t>
      </w:r>
      <w:r w:rsidRPr="00CA22F4">
        <w:rPr>
          <w:color w:val="6D6E71"/>
          <w:spacing w:val="41"/>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41"/>
          <w:lang w:val="nl-NL"/>
        </w:rPr>
        <w:t xml:space="preserve"> </w:t>
      </w:r>
      <w:r w:rsidRPr="00CA22F4">
        <w:rPr>
          <w:color w:val="6D6E71"/>
          <w:spacing w:val="-3"/>
          <w:lang w:val="nl-NL"/>
        </w:rPr>
        <w:t>t</w:t>
      </w:r>
      <w:r w:rsidRPr="00CA22F4">
        <w:rPr>
          <w:color w:val="6D6E71"/>
          <w:lang w:val="nl-NL"/>
        </w:rPr>
        <w:t>e</w:t>
      </w:r>
      <w:r w:rsidRPr="00CA22F4">
        <w:rPr>
          <w:color w:val="6D6E71"/>
          <w:spacing w:val="40"/>
          <w:lang w:val="nl-NL"/>
        </w:rPr>
        <w:t xml:space="preserve"> </w:t>
      </w:r>
      <w:r w:rsidRPr="00CA22F4">
        <w:rPr>
          <w:color w:val="6D6E71"/>
          <w:lang w:val="nl-NL"/>
        </w:rPr>
        <w:t>zijn</w:t>
      </w:r>
      <w:r w:rsidRPr="00CA22F4">
        <w:rPr>
          <w:color w:val="6D6E71"/>
          <w:spacing w:val="42"/>
          <w:lang w:val="nl-NL"/>
        </w:rPr>
        <w:t xml:space="preserve"> </w:t>
      </w:r>
      <w:r w:rsidRPr="00CA22F4">
        <w:rPr>
          <w:color w:val="6D6E71"/>
          <w:lang w:val="nl-NL"/>
        </w:rPr>
        <w:t>die</w:t>
      </w:r>
      <w:r w:rsidRPr="00CA22F4">
        <w:rPr>
          <w:color w:val="6D6E71"/>
          <w:spacing w:val="41"/>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alen</w:t>
      </w:r>
      <w:r w:rsidRPr="00CA22F4">
        <w:rPr>
          <w:color w:val="6D6E71"/>
          <w:spacing w:val="-2"/>
          <w:lang w:val="nl-NL"/>
        </w:rPr>
        <w:t xml:space="preserve"> </w:t>
      </w:r>
      <w:r w:rsidRPr="00CA22F4">
        <w:rPr>
          <w:color w:val="6D6E71"/>
          <w:lang w:val="nl-NL"/>
        </w:rPr>
        <w:t>naar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schoolsitu</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spacing w:val="-4"/>
          <w:lang w:val="nl-NL"/>
        </w:rPr>
        <w:t>E</w:t>
      </w:r>
      <w:r w:rsidRPr="00CA22F4">
        <w:rPr>
          <w:color w:val="6D6E71"/>
          <w:lang w:val="nl-NL"/>
        </w:rPr>
        <w:t>en</w:t>
      </w:r>
      <w:r w:rsidRPr="00CA22F4">
        <w:rPr>
          <w:color w:val="6D6E71"/>
          <w:spacing w:val="-1"/>
          <w:lang w:val="nl-NL"/>
        </w:rPr>
        <w:t xml:space="preserve"> </w:t>
      </w:r>
      <w:r w:rsidRPr="00CA22F4">
        <w:rPr>
          <w:color w:val="6D6E71"/>
          <w:lang w:val="nl-NL"/>
        </w:rPr>
        <w:t>belangrij</w:t>
      </w:r>
      <w:r w:rsidRPr="00CA22F4">
        <w:rPr>
          <w:color w:val="6D6E71"/>
          <w:spacing w:val="-7"/>
          <w:lang w:val="nl-NL"/>
        </w:rPr>
        <w:t>k</w:t>
      </w:r>
      <w:r w:rsidRPr="00CA22F4">
        <w:rPr>
          <w:color w:val="6D6E71"/>
          <w:lang w:val="nl-NL"/>
        </w:rPr>
        <w:t>e</w:t>
      </w:r>
      <w:r w:rsidRPr="00CA22F4">
        <w:rPr>
          <w:color w:val="6D6E71"/>
          <w:spacing w:val="-1"/>
          <w:lang w:val="nl-NL"/>
        </w:rPr>
        <w:t xml:space="preserve"> </w:t>
      </w:r>
      <w:r w:rsidRPr="00CA22F4">
        <w:rPr>
          <w:color w:val="6D6E71"/>
          <w:spacing w:val="-3"/>
          <w:lang w:val="nl-NL"/>
        </w:rPr>
        <w:t>t</w:t>
      </w:r>
      <w:r w:rsidRPr="00CA22F4">
        <w:rPr>
          <w:color w:val="6D6E71"/>
          <w:lang w:val="nl-NL"/>
        </w:rPr>
        <w:t>aak</w:t>
      </w:r>
      <w:r w:rsidRPr="00CA22F4">
        <w:rPr>
          <w:color w:val="6D6E71"/>
          <w:spacing w:val="-2"/>
          <w:lang w:val="nl-NL"/>
        </w:rPr>
        <w:t xml:space="preserve"> </w:t>
      </w:r>
      <w:r w:rsidRPr="00CA22F4">
        <w:rPr>
          <w:color w:val="6D6E71"/>
          <w:lang w:val="nl-NL"/>
        </w:rPr>
        <w:t>is</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schoolleider of</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advise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spacing w:val="-3"/>
          <w:lang w:val="nl-NL"/>
        </w:rPr>
        <w:t>t</w:t>
      </w:r>
      <w:r w:rsidRPr="00CA22F4">
        <w:rPr>
          <w:color w:val="6D6E71"/>
          <w:lang w:val="nl-NL"/>
        </w:rPr>
        <w:t>e moti</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
          <w:lang w:val="nl-NL"/>
        </w:rPr>
        <w:t xml:space="preserve"> </w:t>
      </w:r>
      <w:r w:rsidRPr="00CA22F4">
        <w:rPr>
          <w:color w:val="6D6E71"/>
          <w:lang w:val="nl-NL"/>
        </w:rPr>
        <w:t>zich binnen</w:t>
      </w:r>
      <w:r w:rsidRPr="00CA22F4">
        <w:rPr>
          <w:color w:val="6D6E71"/>
          <w:spacing w:val="-1"/>
          <w:lang w:val="nl-NL"/>
        </w:rPr>
        <w:t xml:space="preserve"> </w:t>
      </w:r>
      <w:r w:rsidRPr="00CA22F4">
        <w:rPr>
          <w:color w:val="6D6E71"/>
          <w:lang w:val="nl-NL"/>
        </w:rPr>
        <w:t xml:space="preserve">de </w:t>
      </w:r>
      <w:r w:rsidRPr="00CA22F4">
        <w:rPr>
          <w:color w:val="6D6E71"/>
          <w:spacing w:val="-4"/>
          <w:lang w:val="nl-NL"/>
        </w:rPr>
        <w:t>k</w:t>
      </w:r>
      <w:r w:rsidRPr="00CA22F4">
        <w:rPr>
          <w:color w:val="6D6E71"/>
          <w:lang w:val="nl-NL"/>
        </w:rPr>
        <w:t>ade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elde</w:t>
      </w:r>
      <w:r w:rsidRPr="00CA22F4">
        <w:rPr>
          <w:color w:val="6D6E71"/>
          <w:spacing w:val="-1"/>
          <w:lang w:val="nl-NL"/>
        </w:rPr>
        <w:t xml:space="preserve"> </w:t>
      </w:r>
      <w:r w:rsidRPr="00CA22F4">
        <w:rPr>
          <w:color w:val="6D6E71"/>
          <w:lang w:val="nl-NL"/>
        </w:rPr>
        <w:t xml:space="preserve">beleid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be</w:t>
      </w:r>
      <w:r w:rsidRPr="00CA22F4">
        <w:rPr>
          <w:color w:val="6D6E71"/>
          <w:spacing w:val="-2"/>
          <w:lang w:val="nl-NL"/>
        </w:rPr>
        <w:t>ge</w:t>
      </w:r>
      <w:r w:rsidRPr="00CA22F4">
        <w:rPr>
          <w:color w:val="6D6E71"/>
          <w:spacing w:val="-3"/>
          <w:lang w:val="nl-NL"/>
        </w:rPr>
        <w:t>v</w:t>
      </w:r>
      <w:r w:rsidRPr="00CA22F4">
        <w:rPr>
          <w:color w:val="6D6E71"/>
          <w:lang w:val="nl-NL"/>
        </w:rPr>
        <w:t>en.</w:t>
      </w:r>
    </w:p>
    <w:p w14:paraId="0A390B67" w14:textId="77777777" w:rsidR="00624579" w:rsidRPr="00CA22F4" w:rsidRDefault="00624579">
      <w:pPr>
        <w:spacing w:before="4" w:line="260" w:lineRule="exact"/>
        <w:rPr>
          <w:sz w:val="26"/>
          <w:szCs w:val="26"/>
          <w:lang w:val="nl-NL"/>
        </w:rPr>
      </w:pPr>
    </w:p>
    <w:p w14:paraId="49773034"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3"/>
          <w:lang w:val="nl-NL"/>
        </w:rPr>
        <w:t xml:space="preserve"> </w:t>
      </w:r>
      <w:r w:rsidRPr="00CA22F4">
        <w:rPr>
          <w:color w:val="6D6E71"/>
          <w:spacing w:val="-2"/>
          <w:lang w:val="nl-NL"/>
        </w:rPr>
        <w:t>we</w:t>
      </w:r>
      <w:r w:rsidRPr="00CA22F4">
        <w:rPr>
          <w:color w:val="6D6E71"/>
          <w:lang w:val="nl-NL"/>
        </w:rPr>
        <w:t>t</w:t>
      </w:r>
      <w:r w:rsidRPr="00CA22F4">
        <w:rPr>
          <w:color w:val="6D6E71"/>
          <w:spacing w:val="-2"/>
          <w:lang w:val="nl-NL"/>
        </w:rPr>
        <w:t>ge</w:t>
      </w:r>
      <w:r w:rsidRPr="00CA22F4">
        <w:rPr>
          <w:color w:val="6D6E71"/>
          <w:lang w:val="nl-NL"/>
        </w:rPr>
        <w:t>ving</w:t>
      </w:r>
      <w:r w:rsidRPr="00CA22F4">
        <w:rPr>
          <w:color w:val="6D6E71"/>
          <w:spacing w:val="23"/>
          <w:lang w:val="nl-NL"/>
        </w:rPr>
        <w:t xml:space="preserve"> </w:t>
      </w:r>
      <w:r w:rsidRPr="00CA22F4">
        <w:rPr>
          <w:color w:val="6D6E71"/>
          <w:lang w:val="nl-NL"/>
        </w:rPr>
        <w:t>schrijft</w:t>
      </w:r>
      <w:r w:rsidRPr="00CA22F4">
        <w:rPr>
          <w:color w:val="6D6E71"/>
          <w:spacing w:val="23"/>
          <w:lang w:val="nl-NL"/>
        </w:rPr>
        <w:t xml:space="preserve"> </w:t>
      </w:r>
      <w:r w:rsidRPr="00CA22F4">
        <w:rPr>
          <w:color w:val="6D6E71"/>
          <w:spacing w:val="-3"/>
          <w:lang w:val="nl-NL"/>
        </w:rPr>
        <w:t>v</w:t>
      </w:r>
      <w:r w:rsidRPr="00CA22F4">
        <w:rPr>
          <w:color w:val="6D6E71"/>
          <w:lang w:val="nl-NL"/>
        </w:rPr>
        <w:t>oor</w:t>
      </w:r>
      <w:r w:rsidRPr="00CA22F4">
        <w:rPr>
          <w:color w:val="6D6E71"/>
          <w:spacing w:val="2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3"/>
          <w:lang w:val="nl-NL"/>
        </w:rPr>
        <w:t xml:space="preserve"> </w:t>
      </w:r>
      <w:r w:rsidRPr="00CA22F4">
        <w:rPr>
          <w:color w:val="6D6E71"/>
          <w:lang w:val="nl-NL"/>
        </w:rPr>
        <w:t>de</w:t>
      </w:r>
      <w:r w:rsidRPr="00CA22F4">
        <w:rPr>
          <w:color w:val="6D6E71"/>
          <w:spacing w:val="24"/>
          <w:lang w:val="nl-NL"/>
        </w:rPr>
        <w:t xml:space="preserve"> </w:t>
      </w:r>
      <w:r w:rsidRPr="00CA22F4">
        <w:rPr>
          <w:color w:val="6D6E71"/>
          <w:spacing w:val="-8"/>
          <w:lang w:val="nl-NL"/>
        </w:rPr>
        <w:t>k</w:t>
      </w:r>
      <w:r w:rsidRPr="00CA22F4">
        <w:rPr>
          <w:color w:val="6D6E71"/>
          <w:lang w:val="nl-NL"/>
        </w:rPr>
        <w:t>ennis</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3"/>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emd</w:t>
      </w:r>
      <w:r w:rsidRPr="00CA22F4">
        <w:rPr>
          <w:color w:val="6D6E71"/>
          <w:spacing w:val="23"/>
          <w:lang w:val="nl-NL"/>
        </w:rPr>
        <w:t xml:space="preserve"> </w:t>
      </w:r>
      <w:r w:rsidRPr="00CA22F4">
        <w:rPr>
          <w:color w:val="6D6E71"/>
          <w:lang w:val="nl-NL"/>
        </w:rPr>
        <w:t>is</w:t>
      </w:r>
      <w:r w:rsidRPr="00CA22F4">
        <w:rPr>
          <w:color w:val="6D6E71"/>
          <w:spacing w:val="24"/>
          <w:lang w:val="nl-NL"/>
        </w:rPr>
        <w:t xml:space="preserve"> </w:t>
      </w:r>
      <w:r w:rsidRPr="00CA22F4">
        <w:rPr>
          <w:color w:val="6D6E71"/>
          <w:lang w:val="nl-NL"/>
        </w:rPr>
        <w:t>op</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risi</w:t>
      </w:r>
      <w:r w:rsidRPr="00CA22F4">
        <w:rPr>
          <w:color w:val="6D6E71"/>
          <w:spacing w:val="-2"/>
          <w:lang w:val="nl-NL"/>
        </w:rPr>
        <w:t>c</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de 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22"/>
          <w:lang w:val="nl-NL"/>
        </w:rPr>
        <w:t xml:space="preserve"> </w:t>
      </w:r>
      <w:r w:rsidRPr="00CA22F4">
        <w:rPr>
          <w:color w:val="6D6E71"/>
          <w:lang w:val="nl-NL"/>
        </w:rPr>
        <w:t>of</w:t>
      </w:r>
      <w:r w:rsidRPr="00CA22F4">
        <w:rPr>
          <w:color w:val="6D6E71"/>
          <w:spacing w:val="-20"/>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school.</w:t>
      </w:r>
      <w:r w:rsidRPr="00CA22F4">
        <w:rPr>
          <w:color w:val="6D6E71"/>
          <w:spacing w:val="-20"/>
          <w:lang w:val="nl-NL"/>
        </w:rPr>
        <w:t xml:space="preserve"> </w:t>
      </w:r>
      <w:r w:rsidRPr="00CA22F4">
        <w:rPr>
          <w:color w:val="6D6E71"/>
          <w:spacing w:val="-4"/>
          <w:lang w:val="nl-NL"/>
        </w:rPr>
        <w:t>E</w:t>
      </w:r>
      <w:r w:rsidRPr="00CA22F4">
        <w:rPr>
          <w:color w:val="6D6E71"/>
          <w:lang w:val="nl-NL"/>
        </w:rPr>
        <w:t>en</w:t>
      </w:r>
      <w:r w:rsidRPr="00CA22F4">
        <w:rPr>
          <w:color w:val="6D6E71"/>
          <w:spacing w:val="-20"/>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1"/>
          <w:lang w:val="nl-NL"/>
        </w:rPr>
        <w:t xml:space="preserve"> </w:t>
      </w:r>
      <w:r w:rsidRPr="00CA22F4">
        <w:rPr>
          <w:color w:val="6D6E71"/>
          <w:lang w:val="nl-NL"/>
        </w:rPr>
        <w:t>in</w:t>
      </w:r>
      <w:r w:rsidRPr="00CA22F4">
        <w:rPr>
          <w:color w:val="6D6E71"/>
          <w:spacing w:val="-20"/>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m</w:t>
      </w:r>
      <w:r w:rsidRPr="00CA22F4">
        <w:rPr>
          <w:color w:val="6D6E71"/>
          <w:spacing w:val="-2"/>
          <w:lang w:val="nl-NL"/>
        </w:rPr>
        <w:t>e</w:t>
      </w:r>
      <w:r w:rsidRPr="00CA22F4">
        <w:rPr>
          <w:color w:val="6D6E71"/>
          <w:spacing w:val="-3"/>
          <w:lang w:val="nl-NL"/>
        </w:rPr>
        <w:t>t</w:t>
      </w:r>
      <w:r w:rsidRPr="00CA22F4">
        <w:rPr>
          <w:color w:val="6D6E71"/>
          <w:lang w:val="nl-NL"/>
        </w:rPr>
        <w:t>aalbedrijf</w:t>
      </w:r>
      <w:r w:rsidRPr="00CA22F4">
        <w:rPr>
          <w:color w:val="6D6E71"/>
          <w:spacing w:val="-20"/>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20"/>
          <w:lang w:val="nl-NL"/>
        </w:rPr>
        <w:t xml:space="preserve"> </w:t>
      </w:r>
      <w:r w:rsidRPr="00CA22F4">
        <w:rPr>
          <w:color w:val="6D6E71"/>
          <w:lang w:val="nl-NL"/>
        </w:rPr>
        <w:t>nu</w:t>
      </w:r>
      <w:r w:rsidRPr="00CA22F4">
        <w:rPr>
          <w:color w:val="6D6E71"/>
          <w:spacing w:val="-20"/>
          <w:lang w:val="nl-NL"/>
        </w:rPr>
        <w:t xml:space="preserve"> </w:t>
      </w:r>
      <w:r w:rsidRPr="00CA22F4">
        <w:rPr>
          <w:color w:val="6D6E71"/>
          <w:lang w:val="nl-NL"/>
        </w:rPr>
        <w:t>eenmaal</w:t>
      </w:r>
      <w:r w:rsidRPr="00CA22F4">
        <w:rPr>
          <w:color w:val="6D6E71"/>
          <w:spacing w:val="-20"/>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21"/>
          <w:lang w:val="nl-NL"/>
        </w:rPr>
        <w:t xml:space="preserve"> </w:t>
      </w:r>
      <w:r w:rsidRPr="00CA22F4">
        <w:rPr>
          <w:color w:val="6D6E71"/>
          <w:spacing w:val="-8"/>
          <w:lang w:val="nl-NL"/>
        </w:rPr>
        <w:t>k</w:t>
      </w:r>
      <w:r w:rsidRPr="00CA22F4">
        <w:rPr>
          <w:color w:val="6D6E71"/>
          <w:lang w:val="nl-NL"/>
        </w:rPr>
        <w:t>ennis</w:t>
      </w:r>
      <w:r w:rsidRPr="00CA22F4">
        <w:rPr>
          <w:color w:val="6D6E71"/>
          <w:spacing w:val="-20"/>
          <w:lang w:val="nl-NL"/>
        </w:rPr>
        <w:t xml:space="preserve"> </w:t>
      </w:r>
      <w:r w:rsidRPr="00CA22F4">
        <w:rPr>
          <w:color w:val="6D6E71"/>
          <w:lang w:val="nl-NL"/>
        </w:rPr>
        <w:t>nodig dan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in</w:t>
      </w:r>
      <w:r w:rsidRPr="00CA22F4">
        <w:rPr>
          <w:color w:val="6D6E71"/>
          <w:spacing w:val="-1"/>
          <w:lang w:val="nl-NL"/>
        </w:rPr>
        <w:t xml:space="preserve"> </w:t>
      </w:r>
      <w:r w:rsidRPr="00CA22F4">
        <w:rPr>
          <w:color w:val="6D6E71"/>
          <w:lang w:val="nl-NL"/>
        </w:rPr>
        <w:t>een schoolom</w:t>
      </w:r>
      <w:r w:rsidRPr="00CA22F4">
        <w:rPr>
          <w:color w:val="6D6E71"/>
          <w:spacing w:val="-2"/>
          <w:lang w:val="nl-NL"/>
        </w:rPr>
        <w:t>ge</w:t>
      </w:r>
      <w:r w:rsidRPr="00CA22F4">
        <w:rPr>
          <w:color w:val="6D6E71"/>
          <w:lang w:val="nl-NL"/>
        </w:rPr>
        <w:t>ving.</w:t>
      </w:r>
      <w:r w:rsidRPr="00CA22F4">
        <w:rPr>
          <w:color w:val="6D6E71"/>
          <w:spacing w:val="-1"/>
          <w:lang w:val="nl-NL"/>
        </w:rPr>
        <w:t xml:space="preserve"> </w:t>
      </w:r>
      <w:r w:rsidRPr="00CA22F4">
        <w:rPr>
          <w:color w:val="6D6E71"/>
          <w:lang w:val="nl-NL"/>
        </w:rPr>
        <w:t>Uit de</w:t>
      </w:r>
      <w:r w:rsidRPr="00CA22F4">
        <w:rPr>
          <w:color w:val="6D6E71"/>
          <w:spacing w:val="-1"/>
          <w:lang w:val="nl-NL"/>
        </w:rPr>
        <w:t xml:space="preserve"> </w:t>
      </w:r>
      <w:r w:rsidRPr="00CA22F4">
        <w:rPr>
          <w:color w:val="6D6E71"/>
          <w:lang w:val="nl-NL"/>
        </w:rPr>
        <w:t xml:space="preserve">RI&amp;E </w:t>
      </w:r>
      <w:r w:rsidRPr="00CA22F4">
        <w:rPr>
          <w:color w:val="6D6E71"/>
          <w:spacing w:val="-4"/>
          <w:lang w:val="nl-NL"/>
        </w:rPr>
        <w:t>z</w:t>
      </w:r>
      <w:r w:rsidRPr="00CA22F4">
        <w:rPr>
          <w:color w:val="6D6E71"/>
          <w:lang w:val="nl-NL"/>
        </w:rPr>
        <w:t>al</w:t>
      </w:r>
      <w:r w:rsidRPr="00CA22F4">
        <w:rPr>
          <w:color w:val="6D6E71"/>
          <w:spacing w:val="-1"/>
          <w:lang w:val="nl-NL"/>
        </w:rPr>
        <w:t xml:space="preserve"> </w:t>
      </w:r>
      <w:r w:rsidRPr="00CA22F4">
        <w:rPr>
          <w:color w:val="6D6E71"/>
          <w:lang w:val="nl-NL"/>
        </w:rPr>
        <w:t>duidelijk blij</w:t>
      </w:r>
      <w:r w:rsidRPr="00CA22F4">
        <w:rPr>
          <w:color w:val="6D6E71"/>
          <w:spacing w:val="-7"/>
          <w:lang w:val="nl-NL"/>
        </w:rPr>
        <w:t>k</w:t>
      </w:r>
      <w:r w:rsidRPr="00CA22F4">
        <w:rPr>
          <w:color w:val="6D6E71"/>
          <w:lang w:val="nl-NL"/>
        </w:rPr>
        <w:t xml:space="preserve">en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lang w:val="nl-NL"/>
        </w:rPr>
        <w:t>des</w:t>
      </w:r>
      <w:r w:rsidRPr="00CA22F4">
        <w:rPr>
          <w:color w:val="6D6E71"/>
          <w:spacing w:val="-3"/>
          <w:lang w:val="nl-NL"/>
        </w:rPr>
        <w:t>k</w:t>
      </w:r>
      <w:r w:rsidRPr="00CA22F4">
        <w:rPr>
          <w:color w:val="6D6E71"/>
          <w:lang w:val="nl-NL"/>
        </w:rPr>
        <w:t>undigheid de</w:t>
      </w:r>
      <w:r w:rsidRPr="00CA22F4">
        <w:rPr>
          <w:color w:val="6D6E71"/>
          <w:spacing w:val="6"/>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hebben.</w:t>
      </w:r>
      <w:r w:rsidRPr="00CA22F4">
        <w:rPr>
          <w:color w:val="6D6E71"/>
          <w:spacing w:val="7"/>
          <w:lang w:val="nl-NL"/>
        </w:rPr>
        <w:t xml:space="preserve"> </w:t>
      </w:r>
      <w:r w:rsidRPr="00CA22F4">
        <w:rPr>
          <w:color w:val="6D6E71"/>
          <w:lang w:val="nl-NL"/>
        </w:rPr>
        <w:t>Derhal</w:t>
      </w:r>
      <w:r w:rsidRPr="00CA22F4">
        <w:rPr>
          <w:color w:val="6D6E71"/>
          <w:spacing w:val="-3"/>
          <w:lang w:val="nl-NL"/>
        </w:rPr>
        <w:t>v</w:t>
      </w:r>
      <w:r w:rsidRPr="00CA22F4">
        <w:rPr>
          <w:color w:val="6D6E71"/>
          <w:lang w:val="nl-NL"/>
        </w:rPr>
        <w:t>e</w:t>
      </w:r>
      <w:r w:rsidRPr="00CA22F4">
        <w:rPr>
          <w:color w:val="6D6E71"/>
          <w:spacing w:val="7"/>
          <w:lang w:val="nl-NL"/>
        </w:rPr>
        <w:t xml:space="preserve"> </w:t>
      </w:r>
      <w:r w:rsidRPr="00CA22F4">
        <w:rPr>
          <w:color w:val="6D6E71"/>
          <w:lang w:val="nl-NL"/>
        </w:rPr>
        <w:t>beschik</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alle</w:t>
      </w:r>
      <w:r w:rsidRPr="00CA22F4">
        <w:rPr>
          <w:color w:val="6D6E71"/>
          <w:spacing w:val="6"/>
          <w:lang w:val="nl-NL"/>
        </w:rPr>
        <w:t xml:space="preserve"> </w:t>
      </w:r>
      <w:r w:rsidRPr="00CA22F4">
        <w:rPr>
          <w:color w:val="6D6E71"/>
          <w:lang w:val="nl-NL"/>
        </w:rPr>
        <w:t>scholen</w:t>
      </w:r>
      <w:r w:rsidRPr="00CA22F4">
        <w:rPr>
          <w:color w:val="6D6E71"/>
          <w:spacing w:val="7"/>
          <w:lang w:val="nl-NL"/>
        </w:rPr>
        <w:t xml:space="preserve"> </w:t>
      </w:r>
      <w:r w:rsidRPr="00CA22F4">
        <w:rPr>
          <w:color w:val="6D6E71"/>
          <w:lang w:val="nl-NL"/>
        </w:rPr>
        <w:t>of</w:t>
      </w:r>
      <w:r w:rsidRPr="00CA22F4">
        <w:rPr>
          <w:color w:val="6D6E71"/>
          <w:spacing w:val="6"/>
          <w:lang w:val="nl-NL"/>
        </w:rPr>
        <w:t xml:space="preserve"> </w:t>
      </w:r>
      <w:r w:rsidRPr="00CA22F4">
        <w:rPr>
          <w:color w:val="6D6E71"/>
          <w:lang w:val="nl-NL"/>
        </w:rPr>
        <w:t>lo</w:t>
      </w:r>
      <w:r w:rsidRPr="00CA22F4">
        <w:rPr>
          <w:color w:val="6D6E71"/>
          <w:spacing w:val="-2"/>
          <w:lang w:val="nl-NL"/>
        </w:rPr>
        <w:t>c</w:t>
      </w:r>
      <w:r w:rsidRPr="00CA22F4">
        <w:rPr>
          <w:color w:val="6D6E71"/>
          <w:spacing w:val="-3"/>
          <w:lang w:val="nl-NL"/>
        </w:rPr>
        <w:t>a</w:t>
      </w:r>
      <w:r w:rsidRPr="00CA22F4">
        <w:rPr>
          <w:color w:val="6D6E71"/>
          <w:lang w:val="nl-NL"/>
        </w:rPr>
        <w:t>ties</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actuele</w:t>
      </w:r>
      <w:r w:rsidRPr="00CA22F4">
        <w:rPr>
          <w:color w:val="6D6E71"/>
          <w:spacing w:val="6"/>
          <w:lang w:val="nl-NL"/>
        </w:rPr>
        <w:t xml:space="preserve"> </w:t>
      </w:r>
      <w:r w:rsidRPr="00CA22F4">
        <w:rPr>
          <w:color w:val="6D6E71"/>
          <w:lang w:val="nl-NL"/>
        </w:rPr>
        <w:t>RI&amp;E om</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spacing w:val="-3"/>
          <w:lang w:val="nl-NL"/>
        </w:rPr>
        <w:t>t</w:t>
      </w:r>
      <w:r w:rsidRPr="00CA22F4">
        <w:rPr>
          <w:color w:val="6D6E71"/>
          <w:lang w:val="nl-NL"/>
        </w:rPr>
        <w:t>onen</w:t>
      </w:r>
      <w:r w:rsidRPr="00CA22F4">
        <w:rPr>
          <w:color w:val="6D6E71"/>
          <w:spacing w:val="-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7"/>
          <w:lang w:val="nl-NL"/>
        </w:rPr>
        <w:t xml:space="preserve"> </w:t>
      </w:r>
      <w:r w:rsidRPr="00CA22F4">
        <w:rPr>
          <w:color w:val="6D6E71"/>
          <w:spacing w:val="-3"/>
          <w:lang w:val="nl-NL"/>
        </w:rPr>
        <w:t>t</w:t>
      </w:r>
      <w:r w:rsidRPr="00CA22F4">
        <w:rPr>
          <w:color w:val="6D6E71"/>
          <w:lang w:val="nl-NL"/>
        </w:rPr>
        <w:t>oe</w:t>
      </w:r>
      <w:r w:rsidRPr="00CA22F4">
        <w:rPr>
          <w:color w:val="6D6E71"/>
          <w:spacing w:val="-2"/>
          <w:lang w:val="nl-NL"/>
        </w:rPr>
        <w:t>g</w:t>
      </w:r>
      <w:r w:rsidRPr="00CA22F4">
        <w:rPr>
          <w:color w:val="6D6E71"/>
          <w:lang w:val="nl-NL"/>
        </w:rPr>
        <w:t>eru</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is</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6"/>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3"/>
          <w:lang w:val="nl-NL"/>
        </w:rPr>
        <w:t>t</w:t>
      </w:r>
      <w:r w:rsidRPr="00CA22F4">
        <w:rPr>
          <w:color w:val="6D6E71"/>
          <w:lang w:val="nl-NL"/>
        </w:rPr>
        <w:t>aak.</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6"/>
          <w:lang w:val="nl-NL"/>
        </w:rPr>
        <w:t xml:space="preserve"> </w:t>
      </w:r>
      <w:r w:rsidRPr="00CA22F4">
        <w:rPr>
          <w:color w:val="6D6E71"/>
          <w:lang w:val="nl-NL"/>
        </w:rPr>
        <w:t>lo</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7"/>
          <w:lang w:val="nl-NL"/>
        </w:rPr>
        <w:t xml:space="preserve"> </w:t>
      </w:r>
      <w:r w:rsidRPr="00CA22F4">
        <w:rPr>
          <w:color w:val="6D6E71"/>
          <w:lang w:val="nl-NL"/>
        </w:rPr>
        <w:t>beschik</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lang w:val="nl-NL"/>
        </w:rPr>
        <w:t>de mee</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 xml:space="preserve">actuele RI&amp;E is </w:t>
      </w:r>
      <w:r w:rsidRPr="00CA22F4">
        <w:rPr>
          <w:color w:val="6D6E71"/>
          <w:spacing w:val="-1"/>
          <w:lang w:val="nl-NL"/>
        </w:rPr>
        <w:t>o</w:t>
      </w:r>
      <w:r w:rsidRPr="00CA22F4">
        <w:rPr>
          <w:color w:val="6D6E71"/>
          <w:spacing w:val="-3"/>
          <w:lang w:val="nl-NL"/>
        </w:rPr>
        <w:t>v</w:t>
      </w:r>
      <w:r w:rsidRPr="00CA22F4">
        <w:rPr>
          <w:color w:val="6D6E71"/>
          <w:lang w:val="nl-NL"/>
        </w:rPr>
        <w:t>eri</w:t>
      </w:r>
      <w:r w:rsidRPr="00CA22F4">
        <w:rPr>
          <w:color w:val="6D6E71"/>
          <w:spacing w:val="-2"/>
          <w:lang w:val="nl-NL"/>
        </w:rPr>
        <w:t>g</w:t>
      </w:r>
      <w:r w:rsidRPr="00CA22F4">
        <w:rPr>
          <w:color w:val="6D6E71"/>
          <w:lang w:val="nl-NL"/>
        </w:rPr>
        <w:t>ens</w:t>
      </w:r>
      <w:r w:rsidRPr="00CA22F4">
        <w:rPr>
          <w:color w:val="6D6E71"/>
          <w:spacing w:val="-1"/>
          <w:lang w:val="nl-NL"/>
        </w:rPr>
        <w:t xml:space="preserve"> </w:t>
      </w:r>
      <w:r w:rsidRPr="00CA22F4">
        <w:rPr>
          <w:color w:val="6D6E71"/>
          <w:lang w:val="nl-NL"/>
        </w:rPr>
        <w:t xml:space="preserve">een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ting (h</w:t>
      </w:r>
      <w:r w:rsidRPr="00CA22F4">
        <w:rPr>
          <w:color w:val="6D6E71"/>
          <w:spacing w:val="-2"/>
          <w:lang w:val="nl-NL"/>
        </w:rPr>
        <w:t>e</w:t>
      </w:r>
      <w:r w:rsidRPr="00CA22F4">
        <w:rPr>
          <w:color w:val="6D6E71"/>
          <w:lang w:val="nl-NL"/>
        </w:rPr>
        <w:t>t o</w:t>
      </w:r>
      <w:r w:rsidRPr="00CA22F4">
        <w:rPr>
          <w:color w:val="6D6E71"/>
          <w:spacing w:val="-2"/>
          <w:lang w:val="nl-NL"/>
        </w:rPr>
        <w:t>n</w:t>
      </w:r>
      <w:r w:rsidRPr="00CA22F4">
        <w:rPr>
          <w:color w:val="6D6E71"/>
          <w:lang w:val="nl-NL"/>
        </w:rPr>
        <w:t>tb</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hie</w:t>
      </w:r>
      <w:r w:rsidRPr="00CA22F4">
        <w:rPr>
          <w:color w:val="6D6E71"/>
          <w:spacing w:val="2"/>
          <w:lang w:val="nl-NL"/>
        </w:rPr>
        <w:t>r</w:t>
      </w:r>
      <w:r w:rsidRPr="00CA22F4">
        <w:rPr>
          <w:color w:val="6D6E71"/>
          <w:spacing w:val="-4"/>
          <w:lang w:val="nl-NL"/>
        </w:rPr>
        <w:t>v</w:t>
      </w:r>
      <w:r w:rsidRPr="00CA22F4">
        <w:rPr>
          <w:color w:val="6D6E71"/>
          <w:lang w:val="nl-NL"/>
        </w:rPr>
        <w:t xml:space="preserve">an </w:t>
      </w:r>
      <w:r w:rsidRPr="00CA22F4">
        <w:rPr>
          <w:color w:val="6D6E71"/>
          <w:spacing w:val="-4"/>
          <w:lang w:val="nl-NL"/>
        </w:rPr>
        <w:t>k</w:t>
      </w:r>
      <w:r w:rsidRPr="00CA22F4">
        <w:rPr>
          <w:color w:val="6D6E71"/>
          <w:lang w:val="nl-NL"/>
        </w:rPr>
        <w:t xml:space="preserve">an leiden </w:t>
      </w:r>
      <w:r w:rsidRPr="00CA22F4">
        <w:rPr>
          <w:color w:val="6D6E71"/>
          <w:spacing w:val="-2"/>
          <w:lang w:val="nl-NL"/>
        </w:rPr>
        <w:t>t</w:t>
      </w:r>
      <w:r w:rsidRPr="00CA22F4">
        <w:rPr>
          <w:color w:val="6D6E71"/>
          <w:lang w:val="nl-NL"/>
        </w:rPr>
        <w:t>ot</w:t>
      </w:r>
      <w:r w:rsidRPr="00CA22F4">
        <w:rPr>
          <w:color w:val="6D6E71"/>
          <w:spacing w:val="-1"/>
          <w:lang w:val="nl-NL"/>
        </w:rPr>
        <w:t xml:space="preserve"> </w:t>
      </w:r>
      <w:r w:rsidRPr="00CA22F4">
        <w:rPr>
          <w:color w:val="6D6E71"/>
          <w:spacing w:val="-5"/>
          <w:lang w:val="nl-NL"/>
        </w:rPr>
        <w:t>f</w:t>
      </w:r>
      <w:r w:rsidRPr="00CA22F4">
        <w:rPr>
          <w:color w:val="6D6E71"/>
          <w:lang w:val="nl-NL"/>
        </w:rPr>
        <w:t>o</w:t>
      </w:r>
      <w:r w:rsidRPr="00CA22F4">
        <w:rPr>
          <w:color w:val="6D6E71"/>
          <w:spacing w:val="-4"/>
          <w:lang w:val="nl-NL"/>
        </w:rPr>
        <w:t>r</w:t>
      </w:r>
      <w:r w:rsidRPr="00CA22F4">
        <w:rPr>
          <w:color w:val="6D6E71"/>
          <w:lang w:val="nl-NL"/>
        </w:rPr>
        <w:t>se bo</w:t>
      </w:r>
      <w:r w:rsidRPr="00CA22F4">
        <w:rPr>
          <w:color w:val="6D6E71"/>
          <w:spacing w:val="-2"/>
          <w:lang w:val="nl-NL"/>
        </w:rPr>
        <w:t>e</w:t>
      </w:r>
      <w:r w:rsidRPr="00CA22F4">
        <w:rPr>
          <w:color w:val="6D6E71"/>
          <w:spacing w:val="-3"/>
          <w:lang w:val="nl-NL"/>
        </w:rPr>
        <w:t>t</w:t>
      </w:r>
      <w:r w:rsidRPr="00CA22F4">
        <w:rPr>
          <w:color w:val="6D6E71"/>
          <w:lang w:val="nl-NL"/>
        </w:rPr>
        <w:t>es).</w:t>
      </w:r>
    </w:p>
    <w:p w14:paraId="7C812729" w14:textId="77777777" w:rsidR="00624579" w:rsidRPr="00CA22F4" w:rsidRDefault="00624579">
      <w:pPr>
        <w:spacing w:before="4" w:line="260" w:lineRule="exact"/>
        <w:rPr>
          <w:sz w:val="26"/>
          <w:szCs w:val="26"/>
          <w:lang w:val="nl-NL"/>
        </w:rPr>
      </w:pPr>
    </w:p>
    <w:p w14:paraId="01C83BCC" w14:textId="77777777" w:rsidR="00624579" w:rsidRPr="00CA22F4" w:rsidRDefault="00CA22F4">
      <w:pPr>
        <w:pStyle w:val="Plattetekst"/>
        <w:spacing w:line="264" w:lineRule="exact"/>
        <w:ind w:right="1133"/>
        <w:jc w:val="both"/>
        <w:rPr>
          <w:lang w:val="nl-NL"/>
        </w:rPr>
      </w:pPr>
      <w:r w:rsidRPr="00CA22F4">
        <w:rPr>
          <w:color w:val="6D6E71"/>
          <w:spacing w:val="-4"/>
          <w:lang w:val="nl-NL"/>
        </w:rPr>
        <w:t>E</w:t>
      </w:r>
      <w:r w:rsidRPr="00CA22F4">
        <w:rPr>
          <w:color w:val="6D6E71"/>
          <w:lang w:val="nl-NL"/>
        </w:rPr>
        <w:t>en</w:t>
      </w:r>
      <w:r w:rsidRPr="00CA22F4">
        <w:rPr>
          <w:color w:val="6D6E71"/>
          <w:spacing w:val="17"/>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1"/>
          <w:lang w:val="nl-NL"/>
        </w:rPr>
        <w:t>m</w:t>
      </w:r>
      <w:r w:rsidRPr="00CA22F4">
        <w:rPr>
          <w:color w:val="6D6E71"/>
          <w:lang w:val="nl-NL"/>
        </w:rPr>
        <w:t>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7"/>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w:t>
      </w:r>
      <w:r w:rsidRPr="00CA22F4">
        <w:rPr>
          <w:color w:val="6D6E71"/>
          <w:spacing w:val="-2"/>
          <w:lang w:val="nl-NL"/>
        </w:rPr>
        <w:t>n</w:t>
      </w:r>
      <w:r w:rsidRPr="00CA22F4">
        <w:rPr>
          <w:color w:val="6D6E71"/>
          <w:lang w:val="nl-NL"/>
        </w:rPr>
        <w:t>t</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spacing w:val="-2"/>
          <w:lang w:val="nl-NL"/>
        </w:rPr>
        <w:t>w</w:t>
      </w:r>
      <w:r w:rsidRPr="00CA22F4">
        <w:rPr>
          <w:color w:val="6D6E71"/>
          <w:lang w:val="nl-NL"/>
        </w:rPr>
        <w:t>erk</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17"/>
          <w:lang w:val="nl-NL"/>
        </w:rPr>
        <w:t xml:space="preserve"> </w:t>
      </w:r>
      <w:r w:rsidRPr="00CA22F4">
        <w:rPr>
          <w:color w:val="6D6E71"/>
          <w:lang w:val="nl-NL"/>
        </w:rPr>
        <w:t>bij</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17"/>
          <w:lang w:val="nl-NL"/>
        </w:rPr>
        <w:t xml:space="preserve"> </w:t>
      </w:r>
      <w:r w:rsidRPr="00CA22F4">
        <w:rPr>
          <w:color w:val="6D6E71"/>
          <w:spacing w:val="-3"/>
          <w:lang w:val="nl-NL"/>
        </w:rPr>
        <w:t>v</w:t>
      </w:r>
      <w:r w:rsidRPr="00CA22F4">
        <w:rPr>
          <w:color w:val="6D6E71"/>
          <w:lang w:val="nl-NL"/>
        </w:rPr>
        <w:t>oor</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da</w:t>
      </w:r>
      <w:r w:rsidRPr="00CA22F4">
        <w:rPr>
          <w:color w:val="6D6E71"/>
          <w:spacing w:val="-2"/>
          <w:lang w:val="nl-NL"/>
        </w:rPr>
        <w:t>g</w:t>
      </w:r>
      <w:r w:rsidRPr="00CA22F4">
        <w:rPr>
          <w:color w:val="6D6E71"/>
          <w:lang w:val="nl-NL"/>
        </w:rPr>
        <w:t>elij</w:t>
      </w:r>
      <w:r w:rsidRPr="00CA22F4">
        <w:rPr>
          <w:color w:val="6D6E71"/>
          <w:spacing w:val="-2"/>
          <w:lang w:val="nl-NL"/>
        </w:rPr>
        <w:t>k</w:t>
      </w:r>
      <w:r w:rsidRPr="00CA22F4">
        <w:rPr>
          <w:color w:val="6D6E71"/>
          <w:lang w:val="nl-NL"/>
        </w:rPr>
        <w:t>se</w:t>
      </w:r>
      <w:r w:rsidRPr="00CA22F4">
        <w:rPr>
          <w:color w:val="6D6E71"/>
          <w:spacing w:val="17"/>
          <w:lang w:val="nl-NL"/>
        </w:rPr>
        <w:t xml:space="preserve"> </w:t>
      </w:r>
      <w:r w:rsidRPr="00CA22F4">
        <w:rPr>
          <w:color w:val="6D6E71"/>
          <w:lang w:val="nl-NL"/>
        </w:rPr>
        <w:t>sociale</w:t>
      </w:r>
      <w:r w:rsidRPr="00CA22F4">
        <w:rPr>
          <w:color w:val="6D6E71"/>
          <w:spacing w:val="18"/>
          <w:lang w:val="nl-NL"/>
        </w:rPr>
        <w:t xml:space="preserve"> </w:t>
      </w:r>
      <w:hyperlink r:id="rId26">
        <w:r w:rsidRPr="00CA22F4">
          <w:rPr>
            <w:color w:val="6D6E71"/>
            <w:spacing w:val="-3"/>
            <w:lang w:val="nl-NL"/>
          </w:rPr>
          <w:t>v</w:t>
        </w:r>
        <w:r w:rsidRPr="00CA22F4">
          <w:rPr>
            <w:color w:val="6D6E71"/>
            <w:lang w:val="nl-NL"/>
          </w:rPr>
          <w:t>eiligheid</w:t>
        </w:r>
      </w:hyperlink>
      <w:r w:rsidRPr="00CA22F4">
        <w:rPr>
          <w:rFonts w:cs="Calibri"/>
          <w:color w:val="6D6E71"/>
          <w:lang w:val="nl-NL"/>
        </w:rPr>
        <w:t>(</w:t>
      </w:r>
      <w:r w:rsidRPr="00CA22F4">
        <w:rPr>
          <w:rFonts w:cs="Calibri"/>
          <w:color w:val="6D6E71"/>
          <w:spacing w:val="18"/>
          <w:lang w:val="nl-NL"/>
        </w:rPr>
        <w:t xml:space="preserve"> </w:t>
      </w:r>
      <w:r w:rsidRPr="00CA22F4">
        <w:rPr>
          <w:rFonts w:cs="Calibri"/>
          <w:color w:val="6D6E71"/>
          <w:lang w:val="nl-NL"/>
        </w:rPr>
        <w:t xml:space="preserve">ook </w:t>
      </w:r>
      <w:r w:rsidRPr="00CA22F4">
        <w:rPr>
          <w:color w:val="6D6E71"/>
          <w:spacing w:val="1"/>
          <w:lang w:val="nl-NL"/>
        </w:rPr>
        <w:t>f</w:t>
      </w:r>
      <w:r w:rsidRPr="00CA22F4">
        <w:rPr>
          <w:color w:val="6D6E71"/>
          <w:spacing w:val="-3"/>
          <w:lang w:val="nl-NL"/>
        </w:rPr>
        <w:t>y</w:t>
      </w:r>
      <w:r w:rsidRPr="00CA22F4">
        <w:rPr>
          <w:color w:val="6D6E71"/>
          <w:lang w:val="nl-NL"/>
        </w:rPr>
        <w:t>sie</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hyperlink r:id="rId27">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 xml:space="preserve">ondheid </w:t>
        </w:r>
      </w:hyperlink>
      <w:r w:rsidRPr="00CA22F4">
        <w:rPr>
          <w:color w:val="6D6E71"/>
          <w:lang w:val="nl-NL"/>
        </w:rPr>
        <w:t>en</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spacing w:val="-8"/>
          <w:lang w:val="nl-NL"/>
        </w:rPr>
        <w:t>k</w:t>
      </w:r>
      <w:r w:rsidRPr="00CA22F4">
        <w:rPr>
          <w:color w:val="6D6E71"/>
          <w:lang w:val="nl-NL"/>
        </w:rPr>
        <w:t xml:space="preserve">ennis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 arbeidsrisi</w:t>
      </w:r>
      <w:r w:rsidRPr="00CA22F4">
        <w:rPr>
          <w:color w:val="6D6E71"/>
          <w:spacing w:val="-2"/>
          <w:lang w:val="nl-NL"/>
        </w:rPr>
        <w:t>c</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 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nemen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 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31"/>
          <w:lang w:val="nl-NL"/>
        </w:rPr>
        <w:t xml:space="preserve"> </w:t>
      </w:r>
      <w:r w:rsidRPr="00CA22F4">
        <w:rPr>
          <w:color w:val="6D6E71"/>
          <w:spacing w:val="-5"/>
          <w:lang w:val="nl-NL"/>
        </w:rPr>
        <w:t>z</w:t>
      </w:r>
      <w:r w:rsidRPr="00CA22F4">
        <w:rPr>
          <w:color w:val="6D6E71"/>
          <w:lang w:val="nl-NL"/>
        </w:rPr>
        <w:t>oals</w:t>
      </w:r>
      <w:r w:rsidRPr="00CA22F4">
        <w:rPr>
          <w:color w:val="6D6E71"/>
          <w:spacing w:val="33"/>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33"/>
          <w:lang w:val="nl-NL"/>
        </w:rPr>
        <w:t xml:space="preserve"> </w:t>
      </w:r>
      <w:r w:rsidRPr="00CA22F4">
        <w:rPr>
          <w:color w:val="6D6E71"/>
          <w:spacing w:val="-3"/>
          <w:lang w:val="nl-NL"/>
        </w:rPr>
        <w:t>t</w:t>
      </w:r>
      <w:r w:rsidRPr="00CA22F4">
        <w:rPr>
          <w:color w:val="6D6E71"/>
          <w:lang w:val="nl-NL"/>
        </w:rPr>
        <w:t>er</w:t>
      </w:r>
      <w:r w:rsidRPr="00CA22F4">
        <w:rPr>
          <w:color w:val="6D6E71"/>
          <w:spacing w:val="31"/>
          <w:lang w:val="nl-NL"/>
        </w:rPr>
        <w:t xml:space="preserve"> </w:t>
      </w:r>
      <w:r w:rsidRPr="00CA22F4">
        <w:rPr>
          <w:color w:val="6D6E71"/>
          <w:spacing w:val="-3"/>
          <w:lang w:val="nl-NL"/>
        </w:rPr>
        <w:t>v</w:t>
      </w:r>
      <w:r w:rsidRPr="00CA22F4">
        <w:rPr>
          <w:color w:val="6D6E71"/>
          <w:lang w:val="nl-NL"/>
        </w:rPr>
        <w:t>erb</w:t>
      </w:r>
      <w:r w:rsidRPr="00CA22F4">
        <w:rPr>
          <w:color w:val="6D6E71"/>
          <w:spacing w:val="-2"/>
          <w:lang w:val="nl-NL"/>
        </w:rPr>
        <w:t>e</w:t>
      </w:r>
      <w:r w:rsidRPr="00CA22F4">
        <w:rPr>
          <w:color w:val="6D6E71"/>
          <w:spacing w:val="-3"/>
          <w:lang w:val="nl-NL"/>
        </w:rPr>
        <w:t>t</w:t>
      </w:r>
      <w:r w:rsidRPr="00CA22F4">
        <w:rPr>
          <w:color w:val="6D6E71"/>
          <w:lang w:val="nl-NL"/>
        </w:rPr>
        <w:t>ering</w:t>
      </w:r>
      <w:r w:rsidRPr="00CA22F4">
        <w:rPr>
          <w:color w:val="6D6E71"/>
          <w:spacing w:val="32"/>
          <w:lang w:val="nl-NL"/>
        </w:rPr>
        <w:t xml:space="preserve"> </w:t>
      </w:r>
      <w:r w:rsidRPr="00CA22F4">
        <w:rPr>
          <w:color w:val="6D6E71"/>
          <w:spacing w:val="-4"/>
          <w:lang w:val="nl-NL"/>
        </w:rPr>
        <w:t>v</w:t>
      </w:r>
      <w:r w:rsidRPr="00CA22F4">
        <w:rPr>
          <w:color w:val="6D6E71"/>
          <w:lang w:val="nl-NL"/>
        </w:rPr>
        <w:t>an</w:t>
      </w:r>
      <w:r w:rsidRPr="00CA22F4">
        <w:rPr>
          <w:color w:val="6D6E71"/>
          <w:spacing w:val="33"/>
          <w:lang w:val="nl-NL"/>
        </w:rPr>
        <w:t xml:space="preserve"> </w:t>
      </w:r>
      <w:r w:rsidRPr="00CA22F4">
        <w:rPr>
          <w:color w:val="6D6E71"/>
          <w:lang w:val="nl-NL"/>
        </w:rPr>
        <w:t>de</w:t>
      </w:r>
      <w:r w:rsidRPr="00CA22F4">
        <w:rPr>
          <w:color w:val="6D6E71"/>
          <w:spacing w:val="32"/>
          <w:lang w:val="nl-NL"/>
        </w:rPr>
        <w:t xml:space="preserve"> </w:t>
      </w:r>
      <w:hyperlink r:id="rId28">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onomie</w:t>
        </w:r>
      </w:hyperlink>
      <w:r w:rsidRPr="00CA22F4">
        <w:rPr>
          <w:color w:val="6D6E71"/>
          <w:lang w:val="nl-NL"/>
        </w:rPr>
        <w:t>,</w:t>
      </w:r>
      <w:r w:rsidRPr="00CA22F4">
        <w:rPr>
          <w:color w:val="6D6E71"/>
          <w:spacing w:val="31"/>
          <w:lang w:val="nl-NL"/>
        </w:rPr>
        <w:t xml:space="preserve">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w:t>
      </w:r>
      <w:r w:rsidRPr="00CA22F4">
        <w:rPr>
          <w:color w:val="6D6E71"/>
          <w:spacing w:val="32"/>
          <w:lang w:val="nl-NL"/>
        </w:rPr>
        <w:t xml:space="preserve"> </w:t>
      </w:r>
      <w:r w:rsidRPr="00CA22F4">
        <w:rPr>
          <w:color w:val="6D6E71"/>
          <w:spacing w:val="-2"/>
          <w:lang w:val="nl-NL"/>
        </w:rPr>
        <w:t>g</w:t>
      </w:r>
      <w:r w:rsidRPr="00CA22F4">
        <w:rPr>
          <w:color w:val="6D6E71"/>
          <w:lang w:val="nl-NL"/>
        </w:rPr>
        <w:t>oede</w:t>
      </w:r>
      <w:r w:rsidRPr="00CA22F4">
        <w:rPr>
          <w:color w:val="6D6E71"/>
          <w:spacing w:val="32"/>
          <w:lang w:val="nl-NL"/>
        </w:rPr>
        <w:t xml:space="preserve"> </w:t>
      </w:r>
      <w:hyperlink r:id="rId29">
        <w:r w:rsidRPr="00CA22F4">
          <w:rPr>
            <w:color w:val="6D6E71"/>
            <w:lang w:val="nl-NL"/>
          </w:rPr>
          <w:t>arbeidsom</w:t>
        </w:r>
        <w:r w:rsidRPr="00CA22F4">
          <w:rPr>
            <w:color w:val="6D6E71"/>
            <w:spacing w:val="-3"/>
            <w:lang w:val="nl-NL"/>
          </w:rPr>
          <w:t>st</w:t>
        </w:r>
        <w:r w:rsidRPr="00CA22F4">
          <w:rPr>
            <w:color w:val="6D6E71"/>
            <w:lang w:val="nl-NL"/>
          </w:rPr>
          <w:t>andigheden</w:t>
        </w:r>
      </w:hyperlink>
      <w:r w:rsidRPr="00CA22F4">
        <w:rPr>
          <w:color w:val="6D6E71"/>
          <w:lang w:val="nl-NL"/>
        </w:rPr>
        <w:t xml:space="preserve"> </w:t>
      </w:r>
      <w:r w:rsidRPr="00CA22F4">
        <w:rPr>
          <w:color w:val="6D6E71"/>
          <w:spacing w:val="-2"/>
          <w:lang w:val="nl-NL"/>
        </w:rPr>
        <w:t>ge</w:t>
      </w:r>
      <w:r w:rsidRPr="00CA22F4">
        <w:rPr>
          <w:color w:val="6D6E71"/>
          <w:spacing w:val="-3"/>
          <w:lang w:val="nl-NL"/>
        </w:rPr>
        <w:t>w</w:t>
      </w:r>
      <w:r w:rsidRPr="00CA22F4">
        <w:rPr>
          <w:color w:val="6D6E71"/>
          <w:lang w:val="nl-NL"/>
        </w:rPr>
        <w:t>aarbo</w:t>
      </w:r>
      <w:r w:rsidRPr="00CA22F4">
        <w:rPr>
          <w:color w:val="6D6E71"/>
          <w:spacing w:val="-3"/>
          <w:lang w:val="nl-NL"/>
        </w:rPr>
        <w:t>rg</w:t>
      </w:r>
      <w:r w:rsidRPr="00CA22F4">
        <w:rPr>
          <w:color w:val="6D6E71"/>
          <w:lang w:val="nl-NL"/>
        </w:rPr>
        <w:t>d zijn.</w:t>
      </w:r>
      <w:r w:rsidRPr="00CA22F4">
        <w:rPr>
          <w:color w:val="6D6E71"/>
          <w:spacing w:val="1"/>
          <w:lang w:val="nl-NL"/>
        </w:rPr>
        <w:t xml:space="preserve"> </w:t>
      </w:r>
      <w:r w:rsidRPr="00CA22F4">
        <w:rPr>
          <w:color w:val="6D6E71"/>
          <w:lang w:val="nl-NL"/>
        </w:rPr>
        <w:t>Indien</w:t>
      </w:r>
      <w:r w:rsidRPr="00CA22F4">
        <w:rPr>
          <w:color w:val="6D6E71"/>
          <w:spacing w:val="2"/>
          <w:lang w:val="nl-NL"/>
        </w:rPr>
        <w:t xml:space="preserve"> </w:t>
      </w:r>
      <w:r w:rsidRPr="00CA22F4">
        <w:rPr>
          <w:color w:val="6D6E71"/>
          <w:lang w:val="nl-NL"/>
        </w:rPr>
        <w:t xml:space="preserve">die </w:t>
      </w:r>
      <w:r w:rsidRPr="00CA22F4">
        <w:rPr>
          <w:color w:val="6D6E71"/>
          <w:spacing w:val="-8"/>
          <w:lang w:val="nl-NL"/>
        </w:rPr>
        <w:t>k</w:t>
      </w:r>
      <w:r w:rsidRPr="00CA22F4">
        <w:rPr>
          <w:color w:val="6D6E71"/>
          <w:lang w:val="nl-NL"/>
        </w:rPr>
        <w:t>ennis</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oldoende</w:t>
      </w:r>
      <w:r w:rsidRPr="00CA22F4">
        <w:rPr>
          <w:color w:val="6D6E71"/>
          <w:spacing w:val="2"/>
          <w:lang w:val="nl-NL"/>
        </w:rPr>
        <w:t xml:space="preserve"> </w:t>
      </w:r>
      <w:r w:rsidRPr="00CA22F4">
        <w:rPr>
          <w:color w:val="6D6E71"/>
          <w:lang w:val="nl-NL"/>
        </w:rPr>
        <w:t>bij de</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1"/>
          <w:lang w:val="nl-NL"/>
        </w:rPr>
        <w:t xml:space="preserve"> </w:t>
      </w:r>
      <w:r w:rsidRPr="00CA22F4">
        <w:rPr>
          <w:color w:val="6D6E71"/>
          <w:lang w:val="nl-NL"/>
        </w:rPr>
        <w:t>zijn, dan</w:t>
      </w:r>
      <w:r w:rsidRPr="00CA22F4">
        <w:rPr>
          <w:color w:val="6D6E71"/>
          <w:spacing w:val="1"/>
          <w:lang w:val="nl-NL"/>
        </w:rPr>
        <w:t xml:space="preserve"> </w:t>
      </w:r>
      <w:r w:rsidRPr="00CA22F4">
        <w:rPr>
          <w:color w:val="6D6E71"/>
          <w:spacing w:val="-4"/>
          <w:lang w:val="nl-NL"/>
        </w:rPr>
        <w:t>k</w:t>
      </w:r>
      <w:r w:rsidRPr="00CA22F4">
        <w:rPr>
          <w:color w:val="6D6E71"/>
          <w:lang w:val="nl-NL"/>
        </w:rPr>
        <w:t>an d</w:t>
      </w:r>
      <w:r w:rsidRPr="00CA22F4">
        <w:rPr>
          <w:color w:val="6D6E71"/>
          <w:spacing w:val="-3"/>
          <w:lang w:val="nl-NL"/>
        </w:rPr>
        <w:t>e</w:t>
      </w:r>
      <w:r w:rsidRPr="00CA22F4">
        <w:rPr>
          <w:color w:val="6D6E71"/>
          <w:spacing w:val="-5"/>
          <w:lang w:val="nl-NL"/>
        </w:rPr>
        <w:t>z</w:t>
      </w:r>
      <w:r w:rsidRPr="00CA22F4">
        <w:rPr>
          <w:color w:val="6D6E71"/>
          <w:lang w:val="nl-NL"/>
        </w:rPr>
        <w:t xml:space="preserve">e </w:t>
      </w:r>
      <w:r w:rsidRPr="00CA22F4">
        <w:rPr>
          <w:color w:val="6D6E71"/>
          <w:spacing w:val="-8"/>
          <w:lang w:val="nl-NL"/>
        </w:rPr>
        <w:t>k</w:t>
      </w:r>
      <w:r w:rsidRPr="00CA22F4">
        <w:rPr>
          <w:color w:val="6D6E71"/>
          <w:lang w:val="nl-NL"/>
        </w:rPr>
        <w:t>ennis op</w:t>
      </w:r>
      <w:r w:rsidRPr="00CA22F4">
        <w:rPr>
          <w:color w:val="6D6E71"/>
          <w:spacing w:val="-2"/>
          <w:lang w:val="nl-NL"/>
        </w:rPr>
        <w:t>ge</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3"/>
          <w:lang w:val="nl-NL"/>
        </w:rPr>
        <w:t>g</w:t>
      </w:r>
      <w:r w:rsidRPr="00CA22F4">
        <w:rPr>
          <w:color w:val="6D6E71"/>
          <w:lang w:val="nl-NL"/>
        </w:rPr>
        <w:t xml:space="preserve">d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 bij h</w:t>
      </w:r>
      <w:r w:rsidRPr="00CA22F4">
        <w:rPr>
          <w:color w:val="6D6E71"/>
          <w:spacing w:val="-1"/>
          <w:lang w:val="nl-NL"/>
        </w:rPr>
        <w:t>e</w:t>
      </w:r>
      <w:r w:rsidRPr="00CA22F4">
        <w:rPr>
          <w:color w:val="6D6E71"/>
          <w:lang w:val="nl-NL"/>
        </w:rPr>
        <w:t>t be</w:t>
      </w:r>
      <w:r w:rsidRPr="00CA22F4">
        <w:rPr>
          <w:color w:val="6D6E71"/>
          <w:spacing w:val="-3"/>
          <w:lang w:val="nl-NL"/>
        </w:rPr>
        <w:t>s</w:t>
      </w:r>
      <w:r w:rsidRPr="00CA22F4">
        <w:rPr>
          <w:color w:val="6D6E71"/>
          <w:lang w:val="nl-NL"/>
        </w:rPr>
        <w:t>tuu</w:t>
      </w:r>
      <w:r w:rsidRPr="00CA22F4">
        <w:rPr>
          <w:color w:val="6D6E71"/>
          <w:spacing w:val="-23"/>
          <w:lang w:val="nl-NL"/>
        </w:rPr>
        <w:t>r</w:t>
      </w:r>
      <w:r w:rsidRPr="00CA22F4">
        <w:rPr>
          <w:color w:val="6D6E71"/>
          <w:lang w:val="nl-NL"/>
        </w:rPr>
        <w:t>.</w:t>
      </w:r>
    </w:p>
    <w:p w14:paraId="79AAA3CC" w14:textId="77777777" w:rsidR="00624579" w:rsidRPr="00CA22F4" w:rsidRDefault="00624579">
      <w:pPr>
        <w:spacing w:before="4" w:line="260" w:lineRule="exact"/>
        <w:rPr>
          <w:sz w:val="26"/>
          <w:szCs w:val="26"/>
          <w:lang w:val="nl-NL"/>
        </w:rPr>
      </w:pPr>
    </w:p>
    <w:p w14:paraId="225ACD23"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6"/>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7"/>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een</w:t>
      </w:r>
      <w:r w:rsidRPr="00CA22F4">
        <w:rPr>
          <w:color w:val="6D6E71"/>
          <w:spacing w:val="27"/>
          <w:lang w:val="nl-NL"/>
        </w:rPr>
        <w:t xml:space="preserve"> </w:t>
      </w:r>
      <w:r w:rsidRPr="00CA22F4">
        <w:rPr>
          <w:color w:val="6D6E71"/>
          <w:lang w:val="nl-NL"/>
        </w:rPr>
        <w:t>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w:t>
      </w:r>
      <w:r w:rsidRPr="00CA22F4">
        <w:rPr>
          <w:color w:val="6D6E71"/>
          <w:spacing w:val="27"/>
          <w:lang w:val="nl-NL"/>
        </w:rPr>
        <w:t xml:space="preserve"> </w:t>
      </w:r>
      <w:r w:rsidRPr="00CA22F4">
        <w:rPr>
          <w:color w:val="6D6E71"/>
          <w:spacing w:val="-2"/>
          <w:lang w:val="nl-NL"/>
        </w:rPr>
        <w:t>w</w:t>
      </w:r>
      <w:r w:rsidRPr="00CA22F4">
        <w:rPr>
          <w:color w:val="6D6E71"/>
          <w:lang w:val="nl-NL"/>
        </w:rPr>
        <w:t>erkne</w:t>
      </w:r>
      <w:r w:rsidRPr="00CA22F4">
        <w:rPr>
          <w:color w:val="6D6E71"/>
          <w:spacing w:val="-1"/>
          <w:lang w:val="nl-NL"/>
        </w:rPr>
        <w:t>m</w:t>
      </w:r>
      <w:r w:rsidRPr="00CA22F4">
        <w:rPr>
          <w:color w:val="6D6E71"/>
          <w:lang w:val="nl-NL"/>
        </w:rPr>
        <w:t>er</w:t>
      </w:r>
      <w:r w:rsidRPr="00CA22F4">
        <w:rPr>
          <w:color w:val="6D6E71"/>
          <w:spacing w:val="27"/>
          <w:lang w:val="nl-NL"/>
        </w:rPr>
        <w:t xml:space="preserve"> </w:t>
      </w:r>
      <w:r w:rsidRPr="00CA22F4">
        <w:rPr>
          <w:color w:val="6D6E71"/>
          <w:lang w:val="nl-NL"/>
        </w:rPr>
        <w:t>zijn</w:t>
      </w:r>
      <w:r w:rsidRPr="00CA22F4">
        <w:rPr>
          <w:color w:val="6D6E71"/>
          <w:spacing w:val="28"/>
          <w:lang w:val="nl-NL"/>
        </w:rPr>
        <w:t xml:space="preserve"> </w:t>
      </w:r>
      <w:r w:rsidRPr="00CA22F4">
        <w:rPr>
          <w:color w:val="6D6E71"/>
          <w:lang w:val="nl-NL"/>
        </w:rPr>
        <w:t>en</w:t>
      </w:r>
      <w:r w:rsidRPr="00CA22F4">
        <w:rPr>
          <w:color w:val="6D6E71"/>
          <w:spacing w:val="27"/>
          <w:lang w:val="nl-NL"/>
        </w:rPr>
        <w:t xml:space="preserve"> </w:t>
      </w:r>
      <w:r w:rsidRPr="00CA22F4">
        <w:rPr>
          <w:color w:val="6D6E71"/>
          <w:lang w:val="nl-NL"/>
        </w:rPr>
        <w:t>is</w:t>
      </w:r>
      <w:r w:rsidRPr="00CA22F4">
        <w:rPr>
          <w:color w:val="6D6E71"/>
          <w:spacing w:val="28"/>
          <w:lang w:val="nl-NL"/>
        </w:rPr>
        <w:t xml:space="preserve"> </w:t>
      </w:r>
      <w:r w:rsidRPr="00CA22F4">
        <w:rPr>
          <w:color w:val="6D6E71"/>
          <w:lang w:val="nl-NL"/>
        </w:rPr>
        <w:t>dus</w:t>
      </w:r>
      <w:r w:rsidRPr="00CA22F4">
        <w:rPr>
          <w:color w:val="6D6E71"/>
          <w:spacing w:val="28"/>
          <w:lang w:val="nl-NL"/>
        </w:rPr>
        <w:t xml:space="preserve"> </w:t>
      </w:r>
      <w:r w:rsidRPr="00CA22F4">
        <w:rPr>
          <w:color w:val="6D6E71"/>
          <w:lang w:val="nl-NL"/>
        </w:rPr>
        <w:t>iemand</w:t>
      </w:r>
      <w:r w:rsidRPr="00CA22F4">
        <w:rPr>
          <w:color w:val="6D6E71"/>
          <w:spacing w:val="28"/>
          <w:lang w:val="nl-NL"/>
        </w:rPr>
        <w:t xml:space="preserve"> </w:t>
      </w:r>
      <w:r w:rsidRPr="00CA22F4">
        <w:rPr>
          <w:color w:val="6D6E71"/>
          <w:lang w:val="nl-NL"/>
        </w:rPr>
        <w:t>binnen</w:t>
      </w:r>
      <w:r w:rsidRPr="00CA22F4">
        <w:rPr>
          <w:color w:val="6D6E71"/>
          <w:spacing w:val="28"/>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w w:val="99"/>
          <w:lang w:val="nl-NL"/>
        </w:rPr>
        <w:t xml:space="preserve"> </w:t>
      </w:r>
      <w:r w:rsidRPr="00CA22F4">
        <w:rPr>
          <w:color w:val="6D6E71"/>
          <w:spacing w:val="-20"/>
          <w:lang w:val="nl-NL"/>
        </w:rPr>
        <w:t>T</w:t>
      </w:r>
      <w:r w:rsidRPr="00CA22F4">
        <w:rPr>
          <w:color w:val="6D6E71"/>
          <w:lang w:val="nl-NL"/>
        </w:rPr>
        <w:t>enzij</w:t>
      </w:r>
      <w:r w:rsidRPr="00CA22F4">
        <w:rPr>
          <w:color w:val="6D6E71"/>
          <w:spacing w:val="-11"/>
          <w:lang w:val="nl-NL"/>
        </w:rPr>
        <w:t xml:space="preserve"> </w:t>
      </w:r>
      <w:r w:rsidRPr="00CA22F4">
        <w:rPr>
          <w:color w:val="6D6E71"/>
          <w:lang w:val="nl-NL"/>
        </w:rPr>
        <w:t>dit</w:t>
      </w:r>
      <w:r w:rsidRPr="00CA22F4">
        <w:rPr>
          <w:color w:val="6D6E71"/>
          <w:spacing w:val="-1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3"/>
          <w:lang w:val="nl-NL"/>
        </w:rPr>
        <w:t>zw</w:t>
      </w:r>
      <w:r w:rsidRPr="00CA22F4">
        <w:rPr>
          <w:color w:val="6D6E71"/>
          <w:lang w:val="nl-NL"/>
        </w:rPr>
        <w:t>aa</w:t>
      </w:r>
      <w:r w:rsidRPr="00CA22F4">
        <w:rPr>
          <w:color w:val="6D6E71"/>
          <w:spacing w:val="1"/>
          <w:lang w:val="nl-NL"/>
        </w:rPr>
        <w:t>r</w:t>
      </w:r>
      <w:r w:rsidRPr="00CA22F4">
        <w:rPr>
          <w:color w:val="6D6E71"/>
          <w:spacing w:val="-2"/>
          <w:lang w:val="nl-NL"/>
        </w:rPr>
        <w:t>w</w:t>
      </w:r>
      <w:r w:rsidRPr="00CA22F4">
        <w:rPr>
          <w:color w:val="6D6E71"/>
          <w:lang w:val="nl-NL"/>
        </w:rPr>
        <w:t>e</w:t>
      </w:r>
      <w:r w:rsidRPr="00CA22F4">
        <w:rPr>
          <w:color w:val="6D6E71"/>
          <w:spacing w:val="-2"/>
          <w:lang w:val="nl-NL"/>
        </w:rPr>
        <w:t>g</w:t>
      </w:r>
      <w:r w:rsidRPr="00CA22F4">
        <w:rPr>
          <w:color w:val="6D6E71"/>
          <w:lang w:val="nl-NL"/>
        </w:rPr>
        <w:t>ende</w:t>
      </w:r>
      <w:r w:rsidRPr="00CA22F4">
        <w:rPr>
          <w:color w:val="6D6E71"/>
          <w:spacing w:val="-10"/>
          <w:lang w:val="nl-NL"/>
        </w:rPr>
        <w:t xml:space="preserve"> </w:t>
      </w:r>
      <w:r w:rsidRPr="00CA22F4">
        <w:rPr>
          <w:color w:val="6D6E71"/>
          <w:lang w:val="nl-NL"/>
        </w:rPr>
        <w:t>moti</w:t>
      </w:r>
      <w:r w:rsidRPr="00CA22F4">
        <w:rPr>
          <w:color w:val="6D6E71"/>
          <w:spacing w:val="-3"/>
          <w:lang w:val="nl-NL"/>
        </w:rPr>
        <w:t>v</w:t>
      </w:r>
      <w:r w:rsidRPr="00CA22F4">
        <w:rPr>
          <w:color w:val="6D6E71"/>
          <w:lang w:val="nl-NL"/>
        </w:rPr>
        <w:t>ering)</w:t>
      </w:r>
      <w:r w:rsidRPr="00CA22F4">
        <w:rPr>
          <w:color w:val="6D6E71"/>
          <w:spacing w:val="-11"/>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0"/>
          <w:lang w:val="nl-NL"/>
        </w:rPr>
        <w:t xml:space="preserve"> </w:t>
      </w:r>
      <w:r w:rsidRPr="00CA22F4">
        <w:rPr>
          <w:color w:val="6D6E71"/>
          <w:lang w:val="nl-NL"/>
        </w:rPr>
        <w:t>is,</w:t>
      </w:r>
      <w:r w:rsidRPr="00CA22F4">
        <w:rPr>
          <w:color w:val="6D6E71"/>
          <w:spacing w:val="-10"/>
          <w:lang w:val="nl-NL"/>
        </w:rPr>
        <w:t xml:space="preserve"> </w:t>
      </w:r>
      <w:r w:rsidRPr="00CA22F4">
        <w:rPr>
          <w:color w:val="6D6E71"/>
          <w:lang w:val="nl-NL"/>
        </w:rPr>
        <w:t>mag</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bij</w:t>
      </w:r>
      <w:r w:rsidRPr="00CA22F4">
        <w:rPr>
          <w:color w:val="6D6E71"/>
          <w:spacing w:val="-3"/>
          <w:lang w:val="nl-NL"/>
        </w:rPr>
        <w:t>st</w:t>
      </w:r>
      <w:r w:rsidRPr="00CA22F4">
        <w:rPr>
          <w:color w:val="6D6E71"/>
          <w:lang w:val="nl-NL"/>
        </w:rPr>
        <w:t>and</w:t>
      </w:r>
      <w:r w:rsidRPr="00CA22F4">
        <w:rPr>
          <w:color w:val="6D6E71"/>
          <w:spacing w:val="-1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spacing w:val="-3"/>
          <w:lang w:val="nl-NL"/>
        </w:rPr>
        <w:t>v</w:t>
      </w:r>
      <w:r w:rsidRPr="00CA22F4">
        <w:rPr>
          <w:color w:val="6D6E71"/>
          <w:lang w:val="nl-NL"/>
        </w:rPr>
        <w:t>erleend</w:t>
      </w:r>
      <w:r w:rsidRPr="00CA22F4">
        <w:rPr>
          <w:color w:val="6D6E71"/>
          <w:spacing w:val="-10"/>
          <w:lang w:val="nl-NL"/>
        </w:rPr>
        <w:t xml:space="preserve"> </w:t>
      </w:r>
      <w:r w:rsidRPr="00CA22F4">
        <w:rPr>
          <w:color w:val="6D6E71"/>
          <w:lang w:val="nl-NL"/>
        </w:rPr>
        <w:t>door</w:t>
      </w:r>
      <w:r w:rsidRPr="00CA22F4">
        <w:rPr>
          <w:color w:val="6D6E71"/>
          <w:spacing w:val="-10"/>
          <w:lang w:val="nl-NL"/>
        </w:rPr>
        <w:t xml:space="preserve"> </w:t>
      </w:r>
      <w:r w:rsidRPr="00CA22F4">
        <w:rPr>
          <w:color w:val="6D6E71"/>
          <w:lang w:val="nl-NL"/>
        </w:rPr>
        <w:t>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 xml:space="preserve">e </w:t>
      </w:r>
      <w:r w:rsidRPr="00CA22F4">
        <w:rPr>
          <w:color w:val="6D6E71"/>
          <w:spacing w:val="-2"/>
          <w:lang w:val="nl-NL"/>
        </w:rPr>
        <w:t>w</w:t>
      </w:r>
      <w:r w:rsidRPr="00CA22F4">
        <w:rPr>
          <w:color w:val="6D6E71"/>
          <w:lang w:val="nl-NL"/>
        </w:rPr>
        <w:t>erkneme</w:t>
      </w:r>
      <w:r w:rsidRPr="00CA22F4">
        <w:rPr>
          <w:color w:val="6D6E71"/>
          <w:spacing w:val="-5"/>
          <w:lang w:val="nl-NL"/>
        </w:rPr>
        <w:t>r</w:t>
      </w:r>
      <w:r w:rsidRPr="00CA22F4">
        <w:rPr>
          <w:color w:val="6D6E71"/>
          <w:lang w:val="nl-NL"/>
        </w:rPr>
        <w:t>s</w:t>
      </w:r>
      <w:r w:rsidRPr="00CA22F4">
        <w:rPr>
          <w:color w:val="6D6E71"/>
          <w:spacing w:val="7"/>
          <w:lang w:val="nl-NL"/>
        </w:rPr>
        <w:t xml:space="preserve"> </w:t>
      </w:r>
      <w:r w:rsidRPr="00CA22F4">
        <w:rPr>
          <w:color w:val="6D6E71"/>
          <w:lang w:val="nl-NL"/>
        </w:rPr>
        <w:t>samen</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w:t>
      </w:r>
      <w:r w:rsidRPr="00CA22F4">
        <w:rPr>
          <w:color w:val="6D6E71"/>
          <w:spacing w:val="6"/>
          <w:lang w:val="nl-NL"/>
        </w:rPr>
        <w:t xml:space="preserve"> </w:t>
      </w:r>
      <w:r w:rsidRPr="00CA22F4">
        <w:rPr>
          <w:color w:val="6D6E71"/>
          <w:lang w:val="nl-NL"/>
        </w:rPr>
        <w:t>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w:t>
      </w:r>
      <w:r w:rsidRPr="00CA22F4">
        <w:rPr>
          <w:color w:val="6D6E71"/>
          <w:spacing w:val="6"/>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7"/>
          <w:lang w:val="nl-NL"/>
        </w:rPr>
        <w:t xml:space="preserve"> </w:t>
      </w:r>
      <w:r w:rsidRPr="00CA22F4">
        <w:rPr>
          <w:color w:val="6D6E71"/>
          <w:spacing w:val="-5"/>
          <w:lang w:val="nl-NL"/>
        </w:rPr>
        <w:t>P</w:t>
      </w:r>
      <w:r w:rsidRPr="00CA22F4">
        <w:rPr>
          <w:color w:val="6D6E71"/>
          <w:lang w:val="nl-NL"/>
        </w:rPr>
        <w:t>as</w:t>
      </w:r>
      <w:r w:rsidRPr="00CA22F4">
        <w:rPr>
          <w:color w:val="6D6E71"/>
          <w:spacing w:val="7"/>
          <w:lang w:val="nl-NL"/>
        </w:rPr>
        <w:t xml:space="preserve"> </w:t>
      </w:r>
      <w:r w:rsidRPr="00CA22F4">
        <w:rPr>
          <w:color w:val="6D6E71"/>
          <w:lang w:val="nl-NL"/>
        </w:rPr>
        <w:t>indien</w:t>
      </w:r>
      <w:r w:rsidRPr="00CA22F4">
        <w:rPr>
          <w:color w:val="6D6E71"/>
          <w:spacing w:val="7"/>
          <w:lang w:val="nl-NL"/>
        </w:rPr>
        <w:t xml:space="preserve"> </w:t>
      </w:r>
      <w:r w:rsidRPr="00CA22F4">
        <w:rPr>
          <w:color w:val="6D6E71"/>
          <w:lang w:val="nl-NL"/>
        </w:rPr>
        <w:t>dit</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7"/>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mag</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 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w:t>
      </w:r>
      <w:r w:rsidRPr="00CA22F4">
        <w:rPr>
          <w:color w:val="6D6E71"/>
          <w:spacing w:val="29"/>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den</w:t>
      </w:r>
      <w:r w:rsidRPr="00CA22F4">
        <w:rPr>
          <w:color w:val="6D6E71"/>
          <w:spacing w:val="30"/>
          <w:lang w:val="nl-NL"/>
        </w:rPr>
        <w:t xml:space="preserve"> </w:t>
      </w:r>
      <w:r w:rsidRPr="00CA22F4">
        <w:rPr>
          <w:color w:val="6D6E71"/>
          <w:lang w:val="nl-NL"/>
        </w:rPr>
        <w:t>in</w:t>
      </w:r>
      <w:r w:rsidRPr="00CA22F4">
        <w:rPr>
          <w:color w:val="6D6E71"/>
          <w:spacing w:val="-2"/>
          <w:lang w:val="nl-NL"/>
        </w:rPr>
        <w:t>g</w:t>
      </w:r>
      <w:r w:rsidRPr="00CA22F4">
        <w:rPr>
          <w:color w:val="6D6E71"/>
          <w:lang w:val="nl-NL"/>
        </w:rPr>
        <w:t>escha</w:t>
      </w:r>
      <w:r w:rsidRPr="00CA22F4">
        <w:rPr>
          <w:color w:val="6D6E71"/>
          <w:spacing w:val="-8"/>
          <w:lang w:val="nl-NL"/>
        </w:rPr>
        <w:t>k</w:t>
      </w:r>
      <w:r w:rsidRPr="00CA22F4">
        <w:rPr>
          <w:color w:val="6D6E71"/>
          <w:lang w:val="nl-NL"/>
        </w:rPr>
        <w:t>eld.</w:t>
      </w:r>
      <w:r w:rsidRPr="00CA22F4">
        <w:rPr>
          <w:color w:val="6D6E71"/>
          <w:spacing w:val="30"/>
          <w:lang w:val="nl-NL"/>
        </w:rPr>
        <w:t xml:space="preserve"> </w:t>
      </w:r>
      <w:r w:rsidRPr="00CA22F4">
        <w:rPr>
          <w:color w:val="6D6E71"/>
          <w:lang w:val="nl-NL"/>
        </w:rPr>
        <w:t>In</w:t>
      </w:r>
      <w:r w:rsidRPr="00CA22F4">
        <w:rPr>
          <w:color w:val="6D6E71"/>
          <w:spacing w:val="31"/>
          <w:lang w:val="nl-NL"/>
        </w:rPr>
        <w:t xml:space="preserve"> </w:t>
      </w:r>
      <w:r w:rsidRPr="00CA22F4">
        <w:rPr>
          <w:color w:val="6D6E71"/>
          <w:lang w:val="nl-NL"/>
        </w:rPr>
        <w:t>sommi</w:t>
      </w:r>
      <w:r w:rsidRPr="00CA22F4">
        <w:rPr>
          <w:color w:val="6D6E71"/>
          <w:spacing w:val="-2"/>
          <w:lang w:val="nl-NL"/>
        </w:rPr>
        <w:t>g</w:t>
      </w:r>
      <w:r w:rsidRPr="00CA22F4">
        <w:rPr>
          <w:color w:val="6D6E71"/>
          <w:lang w:val="nl-NL"/>
        </w:rPr>
        <w:t>e</w:t>
      </w:r>
      <w:r w:rsidRPr="00CA22F4">
        <w:rPr>
          <w:color w:val="6D6E71"/>
          <w:spacing w:val="29"/>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30"/>
          <w:lang w:val="nl-NL"/>
        </w:rPr>
        <w:t xml:space="preserve"> </w:t>
      </w:r>
      <w:r w:rsidRPr="00CA22F4">
        <w:rPr>
          <w:color w:val="6D6E71"/>
          <w:lang w:val="nl-NL"/>
        </w:rPr>
        <w:t>kie</w:t>
      </w:r>
      <w:r w:rsidRPr="00CA22F4">
        <w:rPr>
          <w:color w:val="6D6E71"/>
          <w:spacing w:val="-3"/>
          <w:lang w:val="nl-NL"/>
        </w:rPr>
        <w:t>s</w:t>
      </w:r>
      <w:r w:rsidRPr="00CA22F4">
        <w:rPr>
          <w:color w:val="6D6E71"/>
          <w:lang w:val="nl-NL"/>
        </w:rPr>
        <w:t>t</w:t>
      </w:r>
      <w:r w:rsidRPr="00CA22F4">
        <w:rPr>
          <w:color w:val="6D6E71"/>
          <w:spacing w:val="30"/>
          <w:lang w:val="nl-NL"/>
        </w:rPr>
        <w:t xml:space="preserve"> </w:t>
      </w:r>
      <w:r w:rsidRPr="00CA22F4">
        <w:rPr>
          <w:color w:val="6D6E71"/>
          <w:lang w:val="nl-NL"/>
        </w:rPr>
        <w:t>de</w:t>
      </w:r>
      <w:r w:rsidRPr="00CA22F4">
        <w:rPr>
          <w:color w:val="6D6E71"/>
          <w:spacing w:val="29"/>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31"/>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30"/>
          <w:lang w:val="nl-NL"/>
        </w:rPr>
        <w:t xml:space="preserve"> </w:t>
      </w:r>
      <w:r w:rsidRPr="00CA22F4">
        <w:rPr>
          <w:color w:val="6D6E71"/>
          <w:lang w:val="nl-NL"/>
        </w:rPr>
        <w:t>om</w:t>
      </w:r>
      <w:r w:rsidRPr="00CA22F4">
        <w:rPr>
          <w:color w:val="6D6E71"/>
          <w:spacing w:val="30"/>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w:t>
      </w:r>
      <w:r w:rsidRPr="00CA22F4">
        <w:rPr>
          <w:color w:val="6D6E71"/>
          <w:spacing w:val="29"/>
          <w:lang w:val="nl-NL"/>
        </w:rPr>
        <w:t xml:space="preserve"> </w:t>
      </w:r>
      <w:r w:rsidRPr="00CA22F4">
        <w:rPr>
          <w:color w:val="6D6E71"/>
          <w:spacing w:val="-8"/>
          <w:lang w:val="nl-NL"/>
        </w:rPr>
        <w:t>k</w:t>
      </w:r>
      <w:r w:rsidRPr="00CA22F4">
        <w:rPr>
          <w:color w:val="6D6E71"/>
          <w:lang w:val="nl-NL"/>
        </w:rPr>
        <w:t>ennis</w:t>
      </w:r>
      <w:r w:rsidRPr="00CA22F4">
        <w:rPr>
          <w:color w:val="6D6E71"/>
          <w:spacing w:val="31"/>
          <w:lang w:val="nl-NL"/>
        </w:rPr>
        <w:t xml:space="preserve"> </w:t>
      </w:r>
      <w:r w:rsidRPr="00CA22F4">
        <w:rPr>
          <w:color w:val="6D6E71"/>
          <w:lang w:val="nl-NL"/>
        </w:rPr>
        <w:t>in</w:t>
      </w:r>
      <w:r w:rsidRPr="00CA22F4">
        <w:rPr>
          <w:color w:val="6D6E71"/>
          <w:spacing w:val="30"/>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open.</w:t>
      </w:r>
    </w:p>
    <w:p w14:paraId="107C8438" w14:textId="77777777" w:rsidR="00624579" w:rsidRPr="00CA22F4" w:rsidRDefault="00624579">
      <w:pPr>
        <w:spacing w:before="11" w:line="260" w:lineRule="exact"/>
        <w:rPr>
          <w:sz w:val="26"/>
          <w:szCs w:val="26"/>
          <w:lang w:val="nl-NL"/>
        </w:rPr>
      </w:pPr>
    </w:p>
    <w:p w14:paraId="13E91D48" w14:textId="77777777" w:rsidR="00624579" w:rsidRPr="00CA22F4" w:rsidRDefault="00CA22F4">
      <w:pPr>
        <w:pStyle w:val="Kop3"/>
        <w:ind w:right="8871"/>
        <w:jc w:val="both"/>
        <w:rPr>
          <w:b w:val="0"/>
          <w:bCs w:val="0"/>
          <w:lang w:val="nl-NL"/>
        </w:rPr>
      </w:pPr>
      <w:r w:rsidRPr="00CA22F4">
        <w:rPr>
          <w:color w:val="58595B"/>
          <w:lang w:val="nl-NL"/>
        </w:rPr>
        <w:t>Schoolo</w:t>
      </w:r>
      <w:r w:rsidRPr="00CA22F4">
        <w:rPr>
          <w:color w:val="58595B"/>
          <w:spacing w:val="-2"/>
          <w:lang w:val="nl-NL"/>
        </w:rPr>
        <w:t>p</w:t>
      </w:r>
      <w:r w:rsidRPr="00CA22F4">
        <w:rPr>
          <w:color w:val="58595B"/>
          <w:spacing w:val="-4"/>
          <w:lang w:val="nl-NL"/>
        </w:rPr>
        <w:t>v</w:t>
      </w:r>
      <w:r w:rsidRPr="00CA22F4">
        <w:rPr>
          <w:color w:val="58595B"/>
          <w:lang w:val="nl-NL"/>
        </w:rPr>
        <w:t>an</w:t>
      </w:r>
      <w:r w:rsidRPr="00CA22F4">
        <w:rPr>
          <w:color w:val="58595B"/>
          <w:spacing w:val="-2"/>
          <w:lang w:val="nl-NL"/>
        </w:rPr>
        <w:t>g</w:t>
      </w:r>
      <w:r w:rsidRPr="00CA22F4">
        <w:rPr>
          <w:color w:val="58595B"/>
          <w:spacing w:val="-3"/>
          <w:lang w:val="nl-NL"/>
        </w:rPr>
        <w:t>t</w:t>
      </w:r>
      <w:r w:rsidRPr="00CA22F4">
        <w:rPr>
          <w:color w:val="58595B"/>
          <w:lang w:val="nl-NL"/>
        </w:rPr>
        <w:t>eam</w:t>
      </w:r>
    </w:p>
    <w:p w14:paraId="71150AD3" w14:textId="77777777" w:rsidR="00624579" w:rsidRPr="00CA22F4" w:rsidRDefault="00CA22F4">
      <w:pPr>
        <w:pStyle w:val="Plattetekst"/>
        <w:spacing w:line="259" w:lineRule="exact"/>
        <w:ind w:right="1134"/>
        <w:jc w:val="both"/>
        <w:rPr>
          <w:lang w:val="nl-NL"/>
        </w:rPr>
      </w:pPr>
      <w:r w:rsidRPr="00CA22F4">
        <w:rPr>
          <w:color w:val="6D6E71"/>
          <w:lang w:val="nl-NL"/>
        </w:rPr>
        <w:t>Op</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er</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lang w:val="nl-NL"/>
        </w:rPr>
        <w:t>(ern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11"/>
          <w:lang w:val="nl-NL"/>
        </w:rPr>
        <w:t xml:space="preserve"> </w:t>
      </w:r>
      <w:r w:rsidRPr="00CA22F4">
        <w:rPr>
          <w:color w:val="6D6E71"/>
          <w:spacing w:val="-2"/>
          <w:lang w:val="nl-NL"/>
        </w:rPr>
        <w:t>c</w:t>
      </w:r>
      <w:r w:rsidRPr="00CA22F4">
        <w:rPr>
          <w:color w:val="6D6E71"/>
          <w:lang w:val="nl-NL"/>
        </w:rPr>
        <w:t>alami</w:t>
      </w:r>
      <w:r w:rsidRPr="00CA22F4">
        <w:rPr>
          <w:color w:val="6D6E71"/>
          <w:spacing w:val="-3"/>
          <w:lang w:val="nl-NL"/>
        </w:rPr>
        <w:t>t</w:t>
      </w:r>
      <w:r w:rsidRPr="00CA22F4">
        <w:rPr>
          <w:color w:val="6D6E71"/>
          <w:lang w:val="nl-NL"/>
        </w:rPr>
        <w:t>eit</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12"/>
          <w:lang w:val="nl-NL"/>
        </w:rPr>
        <w:t xml:space="preserve"> </w:t>
      </w:r>
      <w:r w:rsidRPr="00CA22F4">
        <w:rPr>
          <w:color w:val="6D6E71"/>
          <w:lang w:val="nl-NL"/>
        </w:rPr>
        <w:t>er</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lang w:val="nl-NL"/>
        </w:rPr>
        <w:t>schoolo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12"/>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4F4D3F48" w14:textId="77777777" w:rsidR="00624579" w:rsidRPr="00CA22F4" w:rsidRDefault="00CA22F4">
      <w:pPr>
        <w:pStyle w:val="Plattetekst"/>
        <w:spacing w:line="264" w:lineRule="exact"/>
        <w:ind w:right="1133"/>
        <w:jc w:val="both"/>
        <w:rPr>
          <w:lang w:val="nl-NL"/>
        </w:rPr>
      </w:pPr>
      <w:r w:rsidRPr="00CA22F4">
        <w:rPr>
          <w:color w:val="6D6E71"/>
          <w:lang w:val="nl-NL"/>
        </w:rPr>
        <w:t>Hoe</w:t>
      </w:r>
      <w:r w:rsidRPr="00CA22F4">
        <w:rPr>
          <w:color w:val="6D6E71"/>
          <w:spacing w:val="16"/>
          <w:lang w:val="nl-NL"/>
        </w:rPr>
        <w:t xml:space="preserve"> </w:t>
      </w:r>
      <w:r w:rsidRPr="00CA22F4">
        <w:rPr>
          <w:color w:val="6D6E71"/>
          <w:lang w:val="nl-NL"/>
        </w:rPr>
        <w:t>dit</w:t>
      </w:r>
      <w:r w:rsidRPr="00CA22F4">
        <w:rPr>
          <w:color w:val="6D6E71"/>
          <w:spacing w:val="16"/>
          <w:lang w:val="nl-NL"/>
        </w:rPr>
        <w:t xml:space="preserve"> </w:t>
      </w:r>
      <w:r w:rsidRPr="00CA22F4">
        <w:rPr>
          <w:color w:val="6D6E71"/>
          <w:lang w:val="nl-NL"/>
        </w:rPr>
        <w:t>schoolo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16"/>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aan</w:t>
      </w:r>
      <w:r w:rsidRPr="00CA22F4">
        <w:rPr>
          <w:color w:val="6D6E71"/>
          <w:spacing w:val="16"/>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16"/>
          <w:lang w:val="nl-NL"/>
        </w:rPr>
        <w:t xml:space="preserve"> </w:t>
      </w:r>
      <w:r w:rsidRPr="00CA22F4">
        <w:rPr>
          <w:color w:val="6D6E71"/>
          <w:lang w:val="nl-NL"/>
        </w:rPr>
        <w:t>school</w:t>
      </w:r>
      <w:r w:rsidRPr="00CA22F4">
        <w:rPr>
          <w:color w:val="6D6E71"/>
          <w:spacing w:val="16"/>
          <w:lang w:val="nl-NL"/>
        </w:rPr>
        <w:t xml:space="preserve"> </w:t>
      </w:r>
      <w:r w:rsidRPr="00CA22F4">
        <w:rPr>
          <w:color w:val="6D6E71"/>
          <w:lang w:val="nl-NL"/>
        </w:rPr>
        <w:t>om</w:t>
      </w:r>
      <w:r w:rsidRPr="00CA22F4">
        <w:rPr>
          <w:color w:val="6D6E71"/>
          <w:spacing w:val="16"/>
          <w:lang w:val="nl-NL"/>
        </w:rPr>
        <w:t xml:space="preserve"> </w:t>
      </w:r>
      <w:r w:rsidRPr="00CA22F4">
        <w:rPr>
          <w:color w:val="6D6E71"/>
          <w:spacing w:val="-3"/>
          <w:lang w:val="nl-NL"/>
        </w:rPr>
        <w:t>t</w:t>
      </w:r>
      <w:r w:rsidRPr="00CA22F4">
        <w:rPr>
          <w:color w:val="6D6E71"/>
          <w:lang w:val="nl-NL"/>
        </w:rPr>
        <w:t>e</w:t>
      </w:r>
      <w:r w:rsidRPr="00CA22F4">
        <w:rPr>
          <w:color w:val="6D6E71"/>
          <w:spacing w:val="16"/>
          <w:lang w:val="nl-NL"/>
        </w:rPr>
        <w:t xml:space="preserve"> </w:t>
      </w:r>
      <w:r w:rsidRPr="00CA22F4">
        <w:rPr>
          <w:color w:val="6D6E71"/>
          <w:lang w:val="nl-NL"/>
        </w:rPr>
        <w:t>bepalen.</w:t>
      </w:r>
      <w:r w:rsidRPr="00CA22F4">
        <w:rPr>
          <w:color w:val="6D6E71"/>
          <w:spacing w:val="16"/>
          <w:lang w:val="nl-NL"/>
        </w:rPr>
        <w:t xml:space="preserve"> </w:t>
      </w:r>
      <w:r w:rsidRPr="00CA22F4">
        <w:rPr>
          <w:color w:val="6D6E71"/>
          <w:spacing w:val="-9"/>
          <w:lang w:val="nl-NL"/>
        </w:rPr>
        <w:t>W</w:t>
      </w:r>
      <w:r w:rsidRPr="00CA22F4">
        <w:rPr>
          <w:color w:val="6D6E71"/>
          <w:lang w:val="nl-NL"/>
        </w:rPr>
        <w:t>el</w:t>
      </w:r>
      <w:r w:rsidRPr="00CA22F4">
        <w:rPr>
          <w:color w:val="6D6E71"/>
          <w:spacing w:val="16"/>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hier</w:t>
      </w:r>
      <w:r w:rsidRPr="00CA22F4">
        <w:rPr>
          <w:color w:val="6D6E71"/>
          <w:spacing w:val="16"/>
          <w:lang w:val="nl-NL"/>
        </w:rPr>
        <w:t xml:space="preserve"> </w:t>
      </w:r>
      <w:r w:rsidRPr="00CA22F4">
        <w:rPr>
          <w:color w:val="6D6E71"/>
          <w:lang w:val="nl-NL"/>
        </w:rPr>
        <w:t>duidelij</w:t>
      </w:r>
      <w:r w:rsidRPr="00CA22F4">
        <w:rPr>
          <w:color w:val="6D6E71"/>
          <w:spacing w:val="-7"/>
          <w:lang w:val="nl-NL"/>
        </w:rPr>
        <w:t>k</w:t>
      </w:r>
      <w:r w:rsidRPr="00CA22F4">
        <w:rPr>
          <w:color w:val="6D6E71"/>
          <w:lang w:val="nl-NL"/>
        </w:rPr>
        <w:t>e</w:t>
      </w:r>
    </w:p>
    <w:p w14:paraId="61818618" w14:textId="77777777" w:rsidR="00624579" w:rsidRPr="00CA22F4" w:rsidRDefault="00CA22F4">
      <w:pPr>
        <w:pStyle w:val="Plattetekst"/>
        <w:spacing w:line="264" w:lineRule="exact"/>
        <w:ind w:right="1133"/>
        <w:jc w:val="both"/>
        <w:rPr>
          <w:lang w:val="nl-NL"/>
        </w:rPr>
      </w:pP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lo</w:t>
      </w:r>
      <w:r w:rsidRPr="00CA22F4">
        <w:rPr>
          <w:color w:val="6D6E71"/>
          <w:spacing w:val="-2"/>
          <w:lang w:val="nl-NL"/>
        </w:rPr>
        <w:t>c</w:t>
      </w:r>
      <w:r w:rsidRPr="00CA22F4">
        <w:rPr>
          <w:color w:val="6D6E71"/>
          <w:spacing w:val="-3"/>
          <w:lang w:val="nl-NL"/>
        </w:rPr>
        <w:t>a</w:t>
      </w:r>
      <w:r w:rsidRPr="00CA22F4">
        <w:rPr>
          <w:color w:val="6D6E71"/>
          <w:lang w:val="nl-NL"/>
        </w:rPr>
        <w:t>tieni</w:t>
      </w:r>
      <w:r w:rsidRPr="00CA22F4">
        <w:rPr>
          <w:color w:val="6D6E71"/>
          <w:spacing w:val="-3"/>
          <w:lang w:val="nl-NL"/>
        </w:rPr>
        <w:t>v</w:t>
      </w:r>
      <w:r w:rsidRPr="00CA22F4">
        <w:rPr>
          <w:color w:val="6D6E71"/>
          <w:lang w:val="nl-NL"/>
        </w:rPr>
        <w:t>eau</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3"/>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aan</w:t>
      </w:r>
      <w:r w:rsidRPr="00CA22F4">
        <w:rPr>
          <w:color w:val="6D6E71"/>
          <w:spacing w:val="4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2"/>
          <w:lang w:val="nl-NL"/>
        </w:rPr>
        <w:t xml:space="preserve"> </w:t>
      </w:r>
      <w:r w:rsidRPr="00CA22F4">
        <w:rPr>
          <w:color w:val="6D6E71"/>
          <w:lang w:val="nl-NL"/>
        </w:rPr>
        <w:t>om</w:t>
      </w:r>
      <w:r w:rsidRPr="00CA22F4">
        <w:rPr>
          <w:color w:val="6D6E71"/>
          <w:spacing w:val="-2"/>
          <w:lang w:val="nl-NL"/>
        </w:rPr>
        <w:t xml:space="preserve"> </w:t>
      </w:r>
      <w:r w:rsidRPr="00CA22F4">
        <w:rPr>
          <w:color w:val="6D6E71"/>
          <w:lang w:val="nl-NL"/>
        </w:rPr>
        <w:t>zijn/haar</w:t>
      </w:r>
      <w:r w:rsidRPr="00CA22F4">
        <w:rPr>
          <w:color w:val="6D6E71"/>
          <w:spacing w:val="-3"/>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46"/>
          <w:lang w:val="nl-NL"/>
        </w:rPr>
        <w:t xml:space="preserve"> </w:t>
      </w:r>
      <w:r w:rsidRPr="00CA22F4">
        <w:rPr>
          <w:color w:val="6D6E71"/>
          <w:lang w:val="nl-NL"/>
        </w:rPr>
        <w:t>hier</w:t>
      </w:r>
      <w:r w:rsidRPr="00CA22F4">
        <w:rPr>
          <w:color w:val="6D6E71"/>
          <w:spacing w:val="-3"/>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aan</w:t>
      </w:r>
    </w:p>
    <w:p w14:paraId="410237DC" w14:textId="77777777" w:rsidR="00624579" w:rsidRPr="00CA22F4" w:rsidRDefault="00CA22F4">
      <w:pPr>
        <w:pStyle w:val="Plattetekst"/>
        <w:spacing w:line="264" w:lineRule="exact"/>
        <w:ind w:right="9782"/>
        <w:jc w:val="both"/>
        <w:rPr>
          <w:lang w:val="nl-NL"/>
        </w:rPr>
      </w:pPr>
      <w:r w:rsidRPr="00CA22F4">
        <w:rPr>
          <w:color w:val="6D6E71"/>
          <w:spacing w:val="-3"/>
          <w:lang w:val="nl-NL"/>
        </w:rPr>
        <w:t>t</w:t>
      </w:r>
      <w:r w:rsidRPr="00CA22F4">
        <w:rPr>
          <w:color w:val="6D6E71"/>
          <w:lang w:val="nl-NL"/>
        </w:rPr>
        <w:t>e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p>
    <w:p w14:paraId="0D25D767" w14:textId="77777777" w:rsidR="00624579" w:rsidRPr="00CA22F4" w:rsidRDefault="00624579">
      <w:pPr>
        <w:spacing w:before="18" w:line="240" w:lineRule="exact"/>
        <w:rPr>
          <w:sz w:val="24"/>
          <w:szCs w:val="24"/>
          <w:lang w:val="nl-NL"/>
        </w:rPr>
      </w:pPr>
    </w:p>
    <w:p w14:paraId="7FC55425" w14:textId="77777777" w:rsidR="00624579" w:rsidRPr="00CA22F4" w:rsidRDefault="00CA22F4">
      <w:pPr>
        <w:pStyle w:val="Plattetekst"/>
        <w:spacing w:line="264" w:lineRule="exact"/>
        <w:ind w:right="1134"/>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is</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belang</w:t>
      </w:r>
      <w:r w:rsidRPr="00CA22F4">
        <w:rPr>
          <w:color w:val="6D6E71"/>
          <w:spacing w:val="8"/>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schoolgids</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3"/>
          <w:lang w:val="nl-NL"/>
        </w:rPr>
        <w:t>v</w:t>
      </w:r>
      <w:r w:rsidRPr="00CA22F4">
        <w:rPr>
          <w:color w:val="6D6E71"/>
          <w:lang w:val="nl-NL"/>
        </w:rPr>
        <w:t>ermelden</w:t>
      </w:r>
      <w:r w:rsidRPr="00CA22F4">
        <w:rPr>
          <w:color w:val="6D6E71"/>
          <w:spacing w:val="7"/>
          <w:lang w:val="nl-NL"/>
        </w:rPr>
        <w:t xml:space="preserve"> </w:t>
      </w:r>
      <w:r w:rsidRPr="00CA22F4">
        <w:rPr>
          <w:color w:val="6D6E71"/>
          <w:lang w:val="nl-NL"/>
        </w:rPr>
        <w:t>wie</w:t>
      </w:r>
      <w:r w:rsidRPr="00CA22F4">
        <w:rPr>
          <w:color w:val="6D6E71"/>
          <w:spacing w:val="6"/>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schoolo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14"/>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7"/>
          <w:lang w:val="nl-NL"/>
        </w:rPr>
        <w:t xml:space="preserve"> </w:t>
      </w:r>
      <w:r w:rsidRPr="00CA22F4">
        <w:rPr>
          <w:color w:val="6D6E71"/>
          <w:spacing w:val="-13"/>
          <w:lang w:val="nl-NL"/>
        </w:rPr>
        <w:t>V</w:t>
      </w:r>
      <w:r w:rsidRPr="00CA22F4">
        <w:rPr>
          <w:color w:val="6D6E71"/>
          <w:lang w:val="nl-NL"/>
        </w:rPr>
        <w:t>aak</w:t>
      </w:r>
      <w:r w:rsidRPr="00CA22F4">
        <w:rPr>
          <w:color w:val="6D6E71"/>
          <w:spacing w:val="7"/>
          <w:lang w:val="nl-NL"/>
        </w:rPr>
        <w:t xml:space="preserve"> </w:t>
      </w:r>
      <w:r w:rsidRPr="00CA22F4">
        <w:rPr>
          <w:color w:val="6D6E71"/>
          <w:lang w:val="nl-NL"/>
        </w:rPr>
        <w:t>be</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7"/>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lang w:val="nl-NL"/>
        </w:rPr>
        <w:t>uit de</w:t>
      </w:r>
      <w:r w:rsidRPr="00CA22F4">
        <w:rPr>
          <w:color w:val="6D6E71"/>
          <w:spacing w:val="-1"/>
          <w:lang w:val="nl-NL"/>
        </w:rPr>
        <w:t xml:space="preserve"> </w:t>
      </w:r>
      <w:r w:rsidRPr="00CA22F4">
        <w:rPr>
          <w:color w:val="6D6E71"/>
          <w:lang w:val="nl-NL"/>
        </w:rPr>
        <w:t>schoolleide</w:t>
      </w:r>
      <w:r w:rsidRPr="00CA22F4">
        <w:rPr>
          <w:color w:val="6D6E71"/>
          <w:spacing w:val="-19"/>
          <w:lang w:val="nl-NL"/>
        </w:rPr>
        <w:t>r</w:t>
      </w:r>
      <w:r w:rsidRPr="00CA22F4">
        <w:rPr>
          <w:color w:val="6D6E71"/>
          <w:lang w:val="nl-NL"/>
        </w:rPr>
        <w:t>,</w:t>
      </w:r>
      <w:r w:rsidRPr="00CA22F4">
        <w:rPr>
          <w:color w:val="6D6E71"/>
          <w:spacing w:val="-1"/>
          <w:lang w:val="nl-NL"/>
        </w:rPr>
        <w:t xml:space="preserve"> </w:t>
      </w:r>
      <w:r w:rsidRPr="00CA22F4">
        <w:rPr>
          <w:color w:val="6D6E71"/>
          <w:lang w:val="nl-NL"/>
        </w:rPr>
        <w:t>de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
          <w:lang w:val="nl-NL"/>
        </w:rPr>
        <w:t xml:space="preserve"> </w:t>
      </w:r>
      <w:r w:rsidRPr="00CA22F4">
        <w:rPr>
          <w:color w:val="6D6E71"/>
          <w:lang w:val="nl-NL"/>
        </w:rPr>
        <w:t xml:space="preserve">de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
          <w:lang w:val="nl-NL"/>
        </w:rPr>
        <w:t xml:space="preserve"> </w:t>
      </w:r>
      <w:r w:rsidRPr="00CA22F4">
        <w:rPr>
          <w:color w:val="6D6E71"/>
          <w:spacing w:val="-3"/>
          <w:lang w:val="nl-NL"/>
        </w:rPr>
        <w:t>v</w:t>
      </w:r>
      <w:r w:rsidRPr="00CA22F4">
        <w:rPr>
          <w:color w:val="6D6E71"/>
          <w:lang w:val="nl-NL"/>
        </w:rPr>
        <w:t>an de</w:t>
      </w:r>
      <w:r w:rsidRPr="00CA22F4">
        <w:rPr>
          <w:color w:val="6D6E71"/>
          <w:spacing w:val="-1"/>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1"/>
          <w:lang w:val="nl-NL"/>
        </w:rPr>
        <w:t xml:space="preserve"> </w:t>
      </w:r>
      <w:r w:rsidRPr="00CA22F4">
        <w:rPr>
          <w:color w:val="6D6E71"/>
          <w:lang w:val="nl-NL"/>
        </w:rPr>
        <w:t>en</w:t>
      </w:r>
      <w:r w:rsidRPr="00CA22F4">
        <w:rPr>
          <w:color w:val="6D6E71"/>
          <w:spacing w:val="-4"/>
          <w:lang w:val="nl-NL"/>
        </w:rPr>
        <w:t>/</w:t>
      </w:r>
      <w:r w:rsidRPr="00CA22F4">
        <w:rPr>
          <w:color w:val="6D6E71"/>
          <w:lang w:val="nl-NL"/>
        </w:rPr>
        <w:t>of de</w:t>
      </w:r>
      <w:r w:rsidRPr="00CA22F4">
        <w:rPr>
          <w:color w:val="6D6E71"/>
          <w:spacing w:val="-1"/>
          <w:lang w:val="nl-NL"/>
        </w:rPr>
        <w:t xml:space="preserve"> </w:t>
      </w:r>
      <w:r w:rsidRPr="00CA22F4">
        <w:rPr>
          <w:color w:val="6D6E71"/>
          <w:lang w:val="nl-NL"/>
        </w:rPr>
        <w:t>IB-e</w:t>
      </w:r>
      <w:r w:rsidRPr="00CA22F4">
        <w:rPr>
          <w:color w:val="6D6E71"/>
          <w:spacing w:val="-23"/>
          <w:lang w:val="nl-NL"/>
        </w:rPr>
        <w:t>r</w:t>
      </w:r>
      <w:r w:rsidRPr="00CA22F4">
        <w:rPr>
          <w:color w:val="6D6E71"/>
          <w:lang w:val="nl-NL"/>
        </w:rPr>
        <w:t>.</w:t>
      </w:r>
    </w:p>
    <w:p w14:paraId="503A0574" w14:textId="77777777" w:rsidR="00624579" w:rsidRPr="00CA22F4" w:rsidRDefault="00624579">
      <w:pPr>
        <w:spacing w:line="264" w:lineRule="exact"/>
        <w:jc w:val="both"/>
        <w:rPr>
          <w:lang w:val="nl-NL"/>
        </w:rPr>
        <w:sectPr w:rsidR="00624579" w:rsidRPr="00CA22F4">
          <w:pgSz w:w="11906" w:h="16840"/>
          <w:pgMar w:top="900" w:right="0" w:bottom="500" w:left="0" w:header="0" w:footer="316" w:gutter="0"/>
          <w:cols w:space="708"/>
        </w:sectPr>
      </w:pPr>
    </w:p>
    <w:p w14:paraId="5CF01046" w14:textId="77777777" w:rsidR="00624579" w:rsidRPr="00CA22F4" w:rsidRDefault="00624579">
      <w:pPr>
        <w:spacing w:before="5" w:line="100" w:lineRule="exact"/>
        <w:rPr>
          <w:sz w:val="10"/>
          <w:szCs w:val="10"/>
          <w:lang w:val="nl-NL"/>
        </w:rPr>
      </w:pPr>
    </w:p>
    <w:p w14:paraId="00AD452B" w14:textId="77777777" w:rsidR="00624579" w:rsidRPr="00CA22F4" w:rsidRDefault="00CA22F4">
      <w:pPr>
        <w:pStyle w:val="Kop3"/>
        <w:spacing w:before="51"/>
        <w:ind w:right="8009"/>
        <w:jc w:val="both"/>
        <w:rPr>
          <w:b w:val="0"/>
          <w:bCs w:val="0"/>
          <w:lang w:val="nl-NL"/>
        </w:rPr>
      </w:pPr>
      <w:r w:rsidRPr="00CA22F4">
        <w:rPr>
          <w:color w:val="58595B"/>
          <w:lang w:val="nl-NL"/>
        </w:rPr>
        <w:t>Bedrij</w:t>
      </w:r>
      <w:r w:rsidRPr="00CA22F4">
        <w:rPr>
          <w:color w:val="58595B"/>
          <w:spacing w:val="-3"/>
          <w:lang w:val="nl-NL"/>
        </w:rPr>
        <w:t>f</w:t>
      </w:r>
      <w:r w:rsidRPr="00CA22F4">
        <w:rPr>
          <w:color w:val="58595B"/>
          <w:lang w:val="nl-NL"/>
        </w:rPr>
        <w:t>shul</w:t>
      </w:r>
      <w:r w:rsidRPr="00CA22F4">
        <w:rPr>
          <w:color w:val="58595B"/>
          <w:spacing w:val="-2"/>
          <w:lang w:val="nl-NL"/>
        </w:rPr>
        <w:t>p</w:t>
      </w:r>
      <w:r w:rsidRPr="00CA22F4">
        <w:rPr>
          <w:color w:val="58595B"/>
          <w:spacing w:val="-3"/>
          <w:lang w:val="nl-NL"/>
        </w:rPr>
        <w:t>v</w:t>
      </w:r>
      <w:r w:rsidRPr="00CA22F4">
        <w:rPr>
          <w:color w:val="58595B"/>
          <w:lang w:val="nl-NL"/>
        </w:rPr>
        <w:t>erlening (BHV)</w:t>
      </w:r>
    </w:p>
    <w:p w14:paraId="12434024" w14:textId="77777777" w:rsidR="00624579" w:rsidRPr="00CA22F4" w:rsidRDefault="00CA22F4">
      <w:pPr>
        <w:pStyle w:val="Plattetekst"/>
        <w:spacing w:line="259" w:lineRule="exact"/>
        <w:ind w:right="1133"/>
        <w:jc w:val="both"/>
        <w:rPr>
          <w:lang w:val="nl-NL"/>
        </w:rPr>
      </w:pPr>
      <w:r w:rsidRPr="00CA22F4">
        <w:rPr>
          <w:color w:val="6D6E71"/>
          <w:lang w:val="nl-NL"/>
        </w:rPr>
        <w:t>Alle</w:t>
      </w:r>
      <w:r w:rsidRPr="00CA22F4">
        <w:rPr>
          <w:color w:val="6D6E71"/>
          <w:spacing w:val="11"/>
          <w:lang w:val="nl-NL"/>
        </w:rPr>
        <w:t xml:space="preserve"> </w:t>
      </w:r>
      <w:r w:rsidRPr="00CA22F4">
        <w:rPr>
          <w:color w:val="6D6E71"/>
          <w:lang w:val="nl-NL"/>
        </w:rPr>
        <w:t>scholen</w:t>
      </w:r>
      <w:r w:rsidRPr="00CA22F4">
        <w:rPr>
          <w:color w:val="6D6E71"/>
          <w:spacing w:val="11"/>
          <w:lang w:val="nl-NL"/>
        </w:rPr>
        <w:t xml:space="preserve"> </w:t>
      </w:r>
      <w:r w:rsidRPr="00CA22F4">
        <w:rPr>
          <w:color w:val="6D6E71"/>
          <w:lang w:val="nl-NL"/>
        </w:rPr>
        <w:t>hebben</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1"/>
          <w:lang w:val="nl-NL"/>
        </w:rPr>
        <w:t xml:space="preserve"> </w:t>
      </w:r>
      <w:r w:rsidRPr="00CA22F4">
        <w:rPr>
          <w:color w:val="6D6E71"/>
          <w:spacing w:val="-2"/>
          <w:lang w:val="nl-NL"/>
        </w:rPr>
        <w:t>g</w:t>
      </w:r>
      <w:r w:rsidRPr="00CA22F4">
        <w:rPr>
          <w:color w:val="6D6E71"/>
          <w:lang w:val="nl-NL"/>
        </w:rPr>
        <w:t>oed</w:t>
      </w:r>
      <w:r w:rsidRPr="00CA22F4">
        <w:rPr>
          <w:color w:val="6D6E71"/>
          <w:spacing w:val="11"/>
          <w:lang w:val="nl-NL"/>
        </w:rPr>
        <w:t xml:space="preserve"> </w:t>
      </w:r>
      <w:r w:rsidRPr="00CA22F4">
        <w:rPr>
          <w:color w:val="6D6E71"/>
          <w:lang w:val="nl-NL"/>
        </w:rPr>
        <w:t>op</w:t>
      </w:r>
      <w:r w:rsidRPr="00CA22F4">
        <w:rPr>
          <w:color w:val="6D6E71"/>
          <w:spacing w:val="-2"/>
          <w:lang w:val="nl-NL"/>
        </w:rPr>
        <w:t>g</w:t>
      </w:r>
      <w:r w:rsidRPr="00CA22F4">
        <w:rPr>
          <w:color w:val="6D6E71"/>
          <w:lang w:val="nl-NL"/>
        </w:rPr>
        <w:t>eleide</w:t>
      </w:r>
      <w:r w:rsidRPr="00CA22F4">
        <w:rPr>
          <w:color w:val="6D6E71"/>
          <w:spacing w:val="11"/>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1"/>
          <w:lang w:val="nl-NL"/>
        </w:rPr>
        <w:t xml:space="preserve"> </w:t>
      </w:r>
      <w:r w:rsidRPr="00CA22F4">
        <w:rPr>
          <w:color w:val="6D6E71"/>
          <w:lang w:val="nl-NL"/>
        </w:rPr>
        <w:t>die</w:t>
      </w:r>
      <w:r w:rsidRPr="00CA22F4">
        <w:rPr>
          <w:color w:val="6D6E71"/>
          <w:spacing w:val="11"/>
          <w:lang w:val="nl-NL"/>
        </w:rPr>
        <w:t xml:space="preserve"> </w:t>
      </w:r>
      <w:r w:rsidRPr="00CA22F4">
        <w:rPr>
          <w:color w:val="6D6E71"/>
          <w:lang w:val="nl-NL"/>
        </w:rPr>
        <w:t>jaarlij</w:t>
      </w:r>
      <w:r w:rsidRPr="00CA22F4">
        <w:rPr>
          <w:color w:val="6D6E71"/>
          <w:spacing w:val="-2"/>
          <w:lang w:val="nl-NL"/>
        </w:rPr>
        <w:t>k</w:t>
      </w:r>
      <w:r w:rsidRPr="00CA22F4">
        <w:rPr>
          <w:color w:val="6D6E71"/>
          <w:lang w:val="nl-NL"/>
        </w:rPr>
        <w:t>s</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lang w:val="nl-NL"/>
        </w:rPr>
        <w:t>bij</w:t>
      </w:r>
      <w:r w:rsidRPr="00CA22F4">
        <w:rPr>
          <w:color w:val="6D6E71"/>
          <w:spacing w:val="-2"/>
          <w:lang w:val="nl-NL"/>
        </w:rPr>
        <w:t>g</w:t>
      </w:r>
      <w:r w:rsidRPr="00CA22F4">
        <w:rPr>
          <w:color w:val="6D6E71"/>
          <w:lang w:val="nl-NL"/>
        </w:rPr>
        <w:t>eschoold.</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BHV</w:t>
      </w:r>
      <w:r w:rsidRPr="00CA22F4">
        <w:rPr>
          <w:color w:val="6D6E71"/>
          <w:spacing w:val="11"/>
          <w:lang w:val="nl-NL"/>
        </w:rPr>
        <w:t xml:space="preserve"> </w:t>
      </w:r>
      <w:r w:rsidRPr="00CA22F4">
        <w:rPr>
          <w:color w:val="6D6E71"/>
          <w:lang w:val="nl-NL"/>
        </w:rPr>
        <w:t>be</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p>
    <w:p w14:paraId="39005D6D" w14:textId="77777777" w:rsidR="00624579" w:rsidRPr="00CA22F4" w:rsidRDefault="00CA22F4">
      <w:pPr>
        <w:pStyle w:val="Plattetekst"/>
        <w:spacing w:line="264" w:lineRule="exact"/>
        <w:ind w:right="1133"/>
        <w:jc w:val="both"/>
        <w:rPr>
          <w:lang w:val="nl-NL"/>
        </w:rPr>
      </w:pPr>
      <w:r w:rsidRPr="00CA22F4">
        <w:rPr>
          <w:color w:val="6D6E71"/>
          <w:lang w:val="nl-NL"/>
        </w:rPr>
        <w:t>uit</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dri</w:t>
      </w:r>
      <w:r w:rsidRPr="00CA22F4">
        <w:rPr>
          <w:color w:val="6D6E71"/>
          <w:spacing w:val="-2"/>
          <w:lang w:val="nl-NL"/>
        </w:rPr>
        <w:t>e</w:t>
      </w:r>
      <w:r w:rsidRPr="00CA22F4">
        <w:rPr>
          <w:color w:val="6D6E71"/>
          <w:spacing w:val="-3"/>
          <w:lang w:val="nl-NL"/>
        </w:rPr>
        <w:t>t</w:t>
      </w:r>
      <w:r w:rsidRPr="00CA22F4">
        <w:rPr>
          <w:color w:val="6D6E71"/>
          <w:lang w:val="nl-NL"/>
        </w:rPr>
        <w:t>al</w:t>
      </w:r>
      <w:r w:rsidRPr="00CA22F4">
        <w:rPr>
          <w:color w:val="6D6E71"/>
          <w:spacing w:val="9"/>
          <w:lang w:val="nl-NL"/>
        </w:rPr>
        <w:t xml:space="preserve"> </w:t>
      </w:r>
      <w:r w:rsidRPr="00CA22F4">
        <w:rPr>
          <w:color w:val="6D6E71"/>
          <w:lang w:val="nl-NL"/>
        </w:rPr>
        <w:t>aspec</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ELH</w:t>
      </w:r>
      <w:r w:rsidRPr="00CA22F4">
        <w:rPr>
          <w:color w:val="6D6E71"/>
          <w:spacing w:val="9"/>
          <w:lang w:val="nl-NL"/>
        </w:rPr>
        <w:t xml:space="preserve"> </w:t>
      </w:r>
      <w:r w:rsidRPr="00CA22F4">
        <w:rPr>
          <w:color w:val="6D6E71"/>
          <w:lang w:val="nl-NL"/>
        </w:rPr>
        <w:t>(ee</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9"/>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3"/>
          <w:lang w:val="nl-NL"/>
        </w:rPr>
        <w:t>r</w:t>
      </w:r>
      <w:r w:rsidRPr="00CA22F4">
        <w:rPr>
          <w:color w:val="6D6E71"/>
          <w:lang w:val="nl-NL"/>
        </w:rPr>
        <w:t>eddende</w:t>
      </w:r>
      <w:r w:rsidRPr="00CA22F4">
        <w:rPr>
          <w:color w:val="6D6E71"/>
          <w:spacing w:val="9"/>
          <w:lang w:val="nl-NL"/>
        </w:rPr>
        <w:t xml:space="preserve"> </w:t>
      </w:r>
      <w:r w:rsidRPr="00CA22F4">
        <w:rPr>
          <w:color w:val="6D6E71"/>
          <w:lang w:val="nl-NL"/>
        </w:rPr>
        <w:t>handelin</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beginnende</w:t>
      </w:r>
      <w:r w:rsidRPr="00CA22F4">
        <w:rPr>
          <w:color w:val="6D6E71"/>
          <w:spacing w:val="9"/>
          <w:lang w:val="nl-NL"/>
        </w:rPr>
        <w:t xml:space="preserve"> </w:t>
      </w:r>
      <w:r w:rsidRPr="00CA22F4">
        <w:rPr>
          <w:color w:val="6D6E71"/>
          <w:lang w:val="nl-NL"/>
        </w:rPr>
        <w:t>b</w:t>
      </w:r>
      <w:r w:rsidRPr="00CA22F4">
        <w:rPr>
          <w:color w:val="6D6E71"/>
          <w:spacing w:val="-5"/>
          <w:lang w:val="nl-NL"/>
        </w:rPr>
        <w:t>r</w:t>
      </w:r>
      <w:r w:rsidRPr="00CA22F4">
        <w:rPr>
          <w:color w:val="6D6E71"/>
          <w:lang w:val="nl-NL"/>
        </w:rPr>
        <w:t>and</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o</w:t>
      </w:r>
      <w:r w:rsidRPr="00CA22F4">
        <w:rPr>
          <w:color w:val="6D6E71"/>
          <w:spacing w:val="-2"/>
          <w:lang w:val="nl-NL"/>
        </w:rPr>
        <w:t>n</w:t>
      </w:r>
      <w:r w:rsidRPr="00CA22F4">
        <w:rPr>
          <w:color w:val="6D6E71"/>
          <w:lang w:val="nl-NL"/>
        </w:rPr>
        <w:t>truiming.</w:t>
      </w:r>
      <w:r w:rsidRPr="00CA22F4">
        <w:rPr>
          <w:color w:val="6D6E71"/>
          <w:spacing w:val="9"/>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p>
    <w:p w14:paraId="5E0CF45A" w14:textId="77777777" w:rsidR="00624579" w:rsidRPr="00CA22F4" w:rsidRDefault="00CA22F4">
      <w:pPr>
        <w:pStyle w:val="Plattetekst"/>
        <w:spacing w:line="264" w:lineRule="exact"/>
        <w:ind w:right="1134"/>
        <w:jc w:val="both"/>
        <w:rPr>
          <w:lang w:val="nl-NL"/>
        </w:rPr>
      </w:pPr>
      <w:r w:rsidRPr="00CA22F4">
        <w:rPr>
          <w:color w:val="6D6E71"/>
          <w:lang w:val="nl-NL"/>
        </w:rPr>
        <w:t>aspec</w:t>
      </w:r>
      <w:r w:rsidRPr="00CA22F4">
        <w:rPr>
          <w:color w:val="6D6E71"/>
          <w:spacing w:val="-3"/>
          <w:lang w:val="nl-NL"/>
        </w:rPr>
        <w:t>t</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lang w:val="nl-NL"/>
        </w:rPr>
        <w:t>ieder jaar</w:t>
      </w:r>
      <w:r w:rsidRPr="00CA22F4">
        <w:rPr>
          <w:color w:val="6D6E71"/>
          <w:spacing w:val="1"/>
          <w:lang w:val="nl-NL"/>
        </w:rPr>
        <w:t xml:space="preserve"> </w:t>
      </w:r>
      <w:r w:rsidRPr="00CA22F4">
        <w:rPr>
          <w:color w:val="6D6E71"/>
          <w:spacing w:val="-2"/>
          <w:lang w:val="nl-NL"/>
        </w:rPr>
        <w:t>ge</w:t>
      </w:r>
      <w:r w:rsidRPr="00CA22F4">
        <w:rPr>
          <w:color w:val="6D6E71"/>
          <w:lang w:val="nl-NL"/>
        </w:rPr>
        <w:t>t</w:t>
      </w:r>
      <w:r w:rsidRPr="00CA22F4">
        <w:rPr>
          <w:color w:val="6D6E71"/>
          <w:spacing w:val="-5"/>
          <w:lang w:val="nl-NL"/>
        </w:rPr>
        <w:t>r</w:t>
      </w:r>
      <w:r w:rsidRPr="00CA22F4">
        <w:rPr>
          <w:color w:val="6D6E71"/>
          <w:lang w:val="nl-NL"/>
        </w:rPr>
        <w:t>aind.</w:t>
      </w:r>
      <w:r w:rsidRPr="00CA22F4">
        <w:rPr>
          <w:color w:val="6D6E71"/>
          <w:spacing w:val="1"/>
          <w:lang w:val="nl-NL"/>
        </w:rPr>
        <w:t xml:space="preserve"> </w:t>
      </w:r>
      <w:r w:rsidRPr="00CA22F4">
        <w:rPr>
          <w:color w:val="6D6E71"/>
          <w:lang w:val="nl-NL"/>
        </w:rPr>
        <w:t>Iede</w:t>
      </w:r>
      <w:r w:rsidRPr="00CA22F4">
        <w:rPr>
          <w:color w:val="6D6E71"/>
          <w:spacing w:val="-4"/>
          <w:lang w:val="nl-NL"/>
        </w:rPr>
        <w:t>r</w:t>
      </w:r>
      <w:r w:rsidRPr="00CA22F4">
        <w:rPr>
          <w:color w:val="6D6E71"/>
          <w:lang w:val="nl-NL"/>
        </w:rPr>
        <w:t>e</w:t>
      </w:r>
      <w:r w:rsidRPr="00CA22F4">
        <w:rPr>
          <w:color w:val="6D6E71"/>
          <w:spacing w:val="1"/>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 xml:space="preserve">ting </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r w:rsidRPr="00CA22F4">
        <w:rPr>
          <w:color w:val="6D6E71"/>
          <w:spacing w:val="1"/>
          <w:lang w:val="nl-NL"/>
        </w:rPr>
        <w:t xml:space="preserve"> </w:t>
      </w:r>
      <w:r w:rsidRPr="00CA22F4">
        <w:rPr>
          <w:color w:val="6D6E71"/>
          <w:lang w:val="nl-NL"/>
        </w:rPr>
        <w:t>een ande</w:t>
      </w:r>
      <w:r w:rsidRPr="00CA22F4">
        <w:rPr>
          <w:color w:val="6D6E71"/>
          <w:spacing w:val="-3"/>
          <w:lang w:val="nl-NL"/>
        </w:rPr>
        <w:t>r</w:t>
      </w:r>
      <w:r w:rsidRPr="00CA22F4">
        <w:rPr>
          <w:color w:val="6D6E71"/>
          <w:lang w:val="nl-NL"/>
        </w:rPr>
        <w:t>e</w:t>
      </w:r>
      <w:r w:rsidRPr="00CA22F4">
        <w:rPr>
          <w:color w:val="6D6E71"/>
          <w:spacing w:val="1"/>
          <w:lang w:val="nl-NL"/>
        </w:rPr>
        <w:t xml:space="preserve"> </w:t>
      </w:r>
      <w:r w:rsidRPr="00CA22F4">
        <w:rPr>
          <w:color w:val="6D6E71"/>
          <w:lang w:val="nl-NL"/>
        </w:rPr>
        <w:t>manier</w:t>
      </w:r>
      <w:r w:rsidRPr="00CA22F4">
        <w:rPr>
          <w:color w:val="6D6E71"/>
          <w:spacing w:val="1"/>
          <w:lang w:val="nl-NL"/>
        </w:rPr>
        <w:t xml:space="preserve"> </w:t>
      </w:r>
      <w:r w:rsidRPr="00CA22F4">
        <w:rPr>
          <w:color w:val="6D6E71"/>
          <w:spacing w:val="-4"/>
          <w:lang w:val="nl-NL"/>
        </w:rPr>
        <w:t>v</w:t>
      </w:r>
      <w:r w:rsidRPr="00CA22F4">
        <w:rPr>
          <w:color w:val="6D6E71"/>
          <w:lang w:val="nl-NL"/>
        </w:rPr>
        <w:t>an in</w:t>
      </w:r>
      <w:r w:rsidRPr="00CA22F4">
        <w:rPr>
          <w:color w:val="6D6E71"/>
          <w:spacing w:val="-8"/>
          <w:lang w:val="nl-NL"/>
        </w:rPr>
        <w:t>k</w:t>
      </w:r>
      <w:r w:rsidRPr="00CA22F4">
        <w:rPr>
          <w:color w:val="6D6E71"/>
          <w:lang w:val="nl-NL"/>
        </w:rPr>
        <w:t>open</w:t>
      </w:r>
      <w:r w:rsidRPr="00CA22F4">
        <w:rPr>
          <w:color w:val="6D6E71"/>
          <w:spacing w:val="1"/>
          <w:lang w:val="nl-NL"/>
        </w:rPr>
        <w:t xml:space="preserve"> </w:t>
      </w:r>
      <w:r w:rsidRPr="00CA22F4">
        <w:rPr>
          <w:color w:val="6D6E71"/>
          <w:spacing w:val="-4"/>
          <w:lang w:val="nl-NL"/>
        </w:rPr>
        <w:t>v</w:t>
      </w:r>
      <w:r w:rsidRPr="00CA22F4">
        <w:rPr>
          <w:color w:val="6D6E71"/>
          <w:lang w:val="nl-NL"/>
        </w:rPr>
        <w:t>an BHV</w:t>
      </w:r>
      <w:r w:rsidRPr="00CA22F4">
        <w:rPr>
          <w:color w:val="6D6E71"/>
          <w:spacing w:val="1"/>
          <w:lang w:val="nl-NL"/>
        </w:rPr>
        <w:t xml:space="preserve"> </w:t>
      </w:r>
      <w:r w:rsidRPr="00CA22F4">
        <w:rPr>
          <w:color w:val="6D6E71"/>
          <w:lang w:val="nl-NL"/>
        </w:rPr>
        <w:t>scholing</w:t>
      </w:r>
    </w:p>
    <w:p w14:paraId="32070972" w14:textId="77777777" w:rsidR="00624579" w:rsidRPr="00CA22F4" w:rsidRDefault="00CA22F4">
      <w:pPr>
        <w:pStyle w:val="Plattetekst"/>
        <w:spacing w:line="264" w:lineRule="exact"/>
        <w:ind w:right="1918"/>
        <w:jc w:val="both"/>
        <w:rPr>
          <w:lang w:val="nl-NL"/>
        </w:rPr>
      </w:pPr>
      <w:r w:rsidRPr="00CA22F4">
        <w:rPr>
          <w:color w:val="6D6E71"/>
          <w:lang w:val="nl-NL"/>
        </w:rPr>
        <w:t>en</w:t>
      </w:r>
      <w:r w:rsidRPr="00CA22F4">
        <w:rPr>
          <w:color w:val="6D6E71"/>
          <w:spacing w:val="-1"/>
          <w:lang w:val="nl-NL"/>
        </w:rPr>
        <w:t xml:space="preserve"> </w:t>
      </w:r>
      <w:r w:rsidRPr="00CA22F4">
        <w:rPr>
          <w:color w:val="6D6E71"/>
          <w:lang w:val="nl-NL"/>
        </w:rPr>
        <w:t>nascholing. Daa</w:t>
      </w:r>
      <w:r w:rsidRPr="00CA22F4">
        <w:rPr>
          <w:color w:val="6D6E71"/>
          <w:spacing w:val="2"/>
          <w:lang w:val="nl-NL"/>
        </w:rPr>
        <w:t>r</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spacing w:val="-4"/>
          <w:lang w:val="nl-NL"/>
        </w:rPr>
        <w:t>k</w:t>
      </w:r>
      <w:r w:rsidRPr="00CA22F4">
        <w:rPr>
          <w:color w:val="6D6E71"/>
          <w:lang w:val="nl-NL"/>
        </w:rPr>
        <w:t>an men</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 bij</w:t>
      </w:r>
      <w:r w:rsidRPr="00CA22F4">
        <w:rPr>
          <w:color w:val="6D6E71"/>
          <w:spacing w:val="-1"/>
          <w:lang w:val="nl-NL"/>
        </w:rPr>
        <w:t xml:space="preserve"> </w:t>
      </w:r>
      <w:r w:rsidRPr="00CA22F4">
        <w:rPr>
          <w:color w:val="6D6E71"/>
          <w:lang w:val="nl-NL"/>
        </w:rPr>
        <w:t>de schoolleider</w:t>
      </w:r>
      <w:r w:rsidRPr="00CA22F4">
        <w:rPr>
          <w:color w:val="6D6E71"/>
          <w:spacing w:val="-1"/>
          <w:lang w:val="nl-NL"/>
        </w:rPr>
        <w:t xml:space="preserve"> </w:t>
      </w:r>
      <w:r w:rsidRPr="00CA22F4">
        <w:rPr>
          <w:color w:val="6D6E71"/>
          <w:lang w:val="nl-NL"/>
        </w:rPr>
        <w:t>of bij</w:t>
      </w:r>
      <w:r w:rsidRPr="00CA22F4">
        <w:rPr>
          <w:color w:val="6D6E71"/>
          <w:spacing w:val="-1"/>
          <w:lang w:val="nl-NL"/>
        </w:rPr>
        <w:t xml:space="preserve"> </w:t>
      </w:r>
      <w:r w:rsidRPr="00CA22F4">
        <w:rPr>
          <w:color w:val="6D6E71"/>
          <w:lang w:val="nl-NL"/>
        </w:rPr>
        <w:t xml:space="preserve">de </w:t>
      </w:r>
      <w:r w:rsidRPr="00CA22F4">
        <w:rPr>
          <w:color w:val="6D6E71"/>
          <w:spacing w:val="-1"/>
          <w:lang w:val="nl-NL"/>
        </w:rPr>
        <w:t>a</w:t>
      </w:r>
      <w:r w:rsidRPr="00CA22F4">
        <w:rPr>
          <w:color w:val="6D6E71"/>
          <w:spacing w:val="-6"/>
          <w:lang w:val="nl-NL"/>
        </w:rPr>
        <w:t>f</w:t>
      </w:r>
      <w:r w:rsidRPr="00CA22F4">
        <w:rPr>
          <w:color w:val="6D6E71"/>
          <w:lang w:val="nl-NL"/>
        </w:rPr>
        <w:t>deling P&amp;O</w:t>
      </w:r>
      <w:r w:rsidRPr="00CA22F4">
        <w:rPr>
          <w:color w:val="6D6E71"/>
          <w:spacing w:val="-1"/>
          <w:lang w:val="nl-NL"/>
        </w:rPr>
        <w:t xml:space="preserve"> </w:t>
      </w:r>
      <w:r w:rsidRPr="00CA22F4">
        <w:rPr>
          <w:color w:val="6D6E71"/>
          <w:spacing w:val="-4"/>
          <w:lang w:val="nl-NL"/>
        </w:rPr>
        <w:t>v</w:t>
      </w:r>
      <w:r w:rsidRPr="00CA22F4">
        <w:rPr>
          <w:color w:val="6D6E71"/>
          <w:lang w:val="nl-NL"/>
        </w:rPr>
        <w:t>an de</w:t>
      </w:r>
      <w:r w:rsidRPr="00CA22F4">
        <w:rPr>
          <w:color w:val="6D6E71"/>
          <w:spacing w:val="-1"/>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p>
    <w:p w14:paraId="530231B4" w14:textId="77777777" w:rsidR="00624579" w:rsidRPr="00CA22F4" w:rsidRDefault="00624579">
      <w:pPr>
        <w:spacing w:before="18" w:line="240" w:lineRule="exact"/>
        <w:rPr>
          <w:sz w:val="24"/>
          <w:szCs w:val="24"/>
          <w:lang w:val="nl-NL"/>
        </w:rPr>
      </w:pPr>
    </w:p>
    <w:p w14:paraId="1639B7AF" w14:textId="77777777" w:rsidR="00624579" w:rsidRPr="00CA22F4" w:rsidRDefault="00CA22F4">
      <w:pPr>
        <w:pStyle w:val="Plattetekst"/>
        <w:spacing w:line="264" w:lineRule="exact"/>
        <w:ind w:right="1133"/>
        <w:jc w:val="both"/>
        <w:rPr>
          <w:lang w:val="nl-NL"/>
        </w:rPr>
      </w:pPr>
      <w:r w:rsidRPr="00CA22F4">
        <w:rPr>
          <w:color w:val="6D6E71"/>
          <w:lang w:val="nl-NL"/>
        </w:rPr>
        <w:t>Alle</w:t>
      </w:r>
      <w:r w:rsidRPr="00CA22F4">
        <w:rPr>
          <w:color w:val="6D6E71"/>
          <w:spacing w:val="1"/>
          <w:lang w:val="nl-NL"/>
        </w:rPr>
        <w:t xml:space="preserve"> </w:t>
      </w:r>
      <w:r w:rsidRPr="00CA22F4">
        <w:rPr>
          <w:color w:val="6D6E71"/>
          <w:lang w:val="nl-NL"/>
        </w:rPr>
        <w:t>beginnende</w:t>
      </w:r>
      <w:r w:rsidRPr="00CA22F4">
        <w:rPr>
          <w:color w:val="6D6E71"/>
          <w:spacing w:val="1"/>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
          <w:lang w:val="nl-NL"/>
        </w:rPr>
        <w:t xml:space="preserve"> </w:t>
      </w:r>
      <w:r w:rsidRPr="00CA22F4">
        <w:rPr>
          <w:color w:val="6D6E71"/>
          <w:lang w:val="nl-NL"/>
        </w:rPr>
        <w:t>jaar</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basi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ainin</w:t>
      </w:r>
      <w:r w:rsidRPr="00CA22F4">
        <w:rPr>
          <w:color w:val="6D6E71"/>
          <w:spacing w:val="2"/>
          <w:lang w:val="nl-NL"/>
        </w:rPr>
        <w:t>g</w:t>
      </w:r>
      <w:r w:rsidRPr="00CA22F4">
        <w:rPr>
          <w:color w:val="6D6E71"/>
          <w:lang w:val="nl-NL"/>
        </w:rPr>
        <w:t xml:space="preserve">, </w:t>
      </w:r>
      <w:r w:rsidRPr="00CA22F4">
        <w:rPr>
          <w:color w:val="6D6E71"/>
          <w:spacing w:val="1"/>
          <w:lang w:val="nl-NL"/>
        </w:rPr>
        <w:t xml:space="preserve"> </w:t>
      </w:r>
      <w:r w:rsidRPr="00CA22F4">
        <w:rPr>
          <w:color w:val="6D6E71"/>
          <w:spacing w:val="-3"/>
          <w:lang w:val="nl-NL"/>
        </w:rPr>
        <w:t>w</w:t>
      </w:r>
      <w:r w:rsidRPr="00CA22F4">
        <w:rPr>
          <w:color w:val="6D6E71"/>
          <w:lang w:val="nl-NL"/>
        </w:rPr>
        <w:t xml:space="preserve">aarna </w:t>
      </w:r>
      <w:r w:rsidRPr="00CA22F4">
        <w:rPr>
          <w:color w:val="6D6E71"/>
          <w:spacing w:val="1"/>
          <w:lang w:val="nl-NL"/>
        </w:rPr>
        <w:t xml:space="preserve"> </w:t>
      </w:r>
      <w:r w:rsidRPr="00CA22F4">
        <w:rPr>
          <w:color w:val="6D6E71"/>
          <w:lang w:val="nl-NL"/>
        </w:rPr>
        <w:t xml:space="preserve">zij </w:t>
      </w:r>
      <w:r w:rsidRPr="00CA22F4">
        <w:rPr>
          <w:color w:val="6D6E71"/>
          <w:spacing w:val="2"/>
          <w:lang w:val="nl-NL"/>
        </w:rPr>
        <w:t xml:space="preserve"> </w:t>
      </w:r>
      <w:r w:rsidRPr="00CA22F4">
        <w:rPr>
          <w:color w:val="6D6E71"/>
          <w:lang w:val="nl-NL"/>
        </w:rPr>
        <w:t xml:space="preserve">elk </w:t>
      </w:r>
      <w:r w:rsidRPr="00CA22F4">
        <w:rPr>
          <w:color w:val="6D6E71"/>
          <w:spacing w:val="1"/>
          <w:lang w:val="nl-NL"/>
        </w:rPr>
        <w:t xml:space="preserve"> </w:t>
      </w:r>
      <w:r w:rsidRPr="00CA22F4">
        <w:rPr>
          <w:color w:val="6D6E71"/>
          <w:lang w:val="nl-NL"/>
        </w:rPr>
        <w:t xml:space="preserve">jaar </w:t>
      </w:r>
      <w:r w:rsidRPr="00CA22F4">
        <w:rPr>
          <w:color w:val="6D6E71"/>
          <w:spacing w:val="1"/>
          <w:lang w:val="nl-NL"/>
        </w:rPr>
        <w:t xml:space="preserve"> </w:t>
      </w:r>
      <w:r w:rsidRPr="00CA22F4">
        <w:rPr>
          <w:color w:val="6D6E71"/>
          <w:lang w:val="nl-NL"/>
        </w:rPr>
        <w:t xml:space="preserve">op </w:t>
      </w:r>
      <w:r w:rsidRPr="00CA22F4">
        <w:rPr>
          <w:color w:val="6D6E71"/>
          <w:spacing w:val="2"/>
          <w:lang w:val="nl-NL"/>
        </w:rPr>
        <w:t xml:space="preserve"> </w:t>
      </w:r>
      <w:r w:rsidRPr="00CA22F4">
        <w:rPr>
          <w:color w:val="6D6E71"/>
          <w:lang w:val="nl-NL"/>
        </w:rPr>
        <w:t xml:space="preserve">herhaling </w:t>
      </w:r>
      <w:r w:rsidRPr="00CA22F4">
        <w:rPr>
          <w:color w:val="6D6E71"/>
          <w:spacing w:val="-5"/>
          <w:lang w:val="nl-NL"/>
        </w:rPr>
        <w:t>g</w:t>
      </w:r>
      <w:r w:rsidRPr="00CA22F4">
        <w:rPr>
          <w:color w:val="6D6E71"/>
          <w:lang w:val="nl-NL"/>
        </w:rPr>
        <w:t>aan.</w:t>
      </w:r>
      <w:r w:rsidRPr="00CA22F4">
        <w:rPr>
          <w:color w:val="6D6E71"/>
          <w:spacing w:val="46"/>
          <w:lang w:val="nl-NL"/>
        </w:rPr>
        <w:t xml:space="preserve"> </w:t>
      </w:r>
      <w:r w:rsidRPr="00CA22F4">
        <w:rPr>
          <w:color w:val="6D6E71"/>
          <w:lang w:val="nl-NL"/>
        </w:rPr>
        <w:t>Arti</w:t>
      </w:r>
      <w:r w:rsidRPr="00CA22F4">
        <w:rPr>
          <w:color w:val="6D6E71"/>
          <w:spacing w:val="-9"/>
          <w:lang w:val="nl-NL"/>
        </w:rPr>
        <w:t>k</w:t>
      </w:r>
      <w:r w:rsidRPr="00CA22F4">
        <w:rPr>
          <w:color w:val="6D6E71"/>
          <w:lang w:val="nl-NL"/>
        </w:rPr>
        <w:t>el</w:t>
      </w:r>
      <w:r w:rsidRPr="00CA22F4">
        <w:rPr>
          <w:color w:val="6D6E71"/>
          <w:spacing w:val="46"/>
          <w:lang w:val="nl-NL"/>
        </w:rPr>
        <w:t xml:space="preserve"> </w:t>
      </w:r>
      <w:r w:rsidRPr="00CA22F4">
        <w:rPr>
          <w:color w:val="6D6E71"/>
          <w:lang w:val="nl-NL"/>
        </w:rPr>
        <w:t>2.22</w:t>
      </w:r>
      <w:r w:rsidRPr="00CA22F4">
        <w:rPr>
          <w:color w:val="6D6E71"/>
          <w:spacing w:val="47"/>
          <w:lang w:val="nl-NL"/>
        </w:rPr>
        <w:t xml:space="preserve"> </w:t>
      </w:r>
      <w:r w:rsidRPr="00CA22F4">
        <w:rPr>
          <w:color w:val="6D6E71"/>
          <w:spacing w:val="-4"/>
          <w:lang w:val="nl-NL"/>
        </w:rPr>
        <w:t>v</w:t>
      </w:r>
      <w:r w:rsidRPr="00CA22F4">
        <w:rPr>
          <w:color w:val="6D6E71"/>
          <w:lang w:val="nl-NL"/>
        </w:rPr>
        <w:t>an</w:t>
      </w:r>
      <w:r w:rsidRPr="00CA22F4">
        <w:rPr>
          <w:color w:val="6D6E71"/>
          <w:spacing w:val="4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7"/>
          <w:lang w:val="nl-NL"/>
        </w:rPr>
        <w:t xml:space="preserve"> </w:t>
      </w:r>
      <w:r w:rsidRPr="00CA22F4">
        <w:rPr>
          <w:color w:val="6D6E71"/>
          <w:lang w:val="nl-NL"/>
        </w:rPr>
        <w:t>Arbo-besluit</w:t>
      </w:r>
      <w:r w:rsidRPr="00CA22F4">
        <w:rPr>
          <w:color w:val="6D6E71"/>
          <w:spacing w:val="46"/>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ei</w:t>
      </w:r>
      <w:r w:rsidRPr="00CA22F4">
        <w:rPr>
          <w:color w:val="6D6E71"/>
          <w:spacing w:val="-3"/>
          <w:lang w:val="nl-NL"/>
        </w:rPr>
        <w:t>s</w:t>
      </w:r>
      <w:r w:rsidRPr="00CA22F4">
        <w:rPr>
          <w:color w:val="6D6E71"/>
          <w:lang w:val="nl-NL"/>
        </w:rPr>
        <w:t>t</w:t>
      </w:r>
      <w:r w:rsidRPr="00CA22F4">
        <w:rPr>
          <w:color w:val="6D6E71"/>
          <w:spacing w:val="47"/>
          <w:lang w:val="nl-NL"/>
        </w:rPr>
        <w:t xml:space="preserve"> </w:t>
      </w:r>
      <w:r w:rsidRPr="00CA22F4">
        <w:rPr>
          <w:color w:val="6D6E71"/>
          <w:lang w:val="nl-NL"/>
        </w:rPr>
        <w:t>deelname</w:t>
      </w:r>
      <w:r w:rsidRPr="00CA22F4">
        <w:rPr>
          <w:color w:val="6D6E71"/>
          <w:spacing w:val="46"/>
          <w:lang w:val="nl-NL"/>
        </w:rPr>
        <w:t xml:space="preserve"> </w:t>
      </w:r>
      <w:r w:rsidRPr="00CA22F4">
        <w:rPr>
          <w:color w:val="6D6E71"/>
          <w:spacing w:val="-4"/>
          <w:lang w:val="nl-NL"/>
        </w:rPr>
        <w:t>v</w:t>
      </w:r>
      <w:r w:rsidRPr="00CA22F4">
        <w:rPr>
          <w:color w:val="6D6E71"/>
          <w:lang w:val="nl-NL"/>
        </w:rPr>
        <w:t>an</w:t>
      </w:r>
      <w:r w:rsidRPr="00CA22F4">
        <w:rPr>
          <w:color w:val="6D6E71"/>
          <w:spacing w:val="46"/>
          <w:lang w:val="nl-NL"/>
        </w:rPr>
        <w:t xml:space="preserve"> </w:t>
      </w:r>
      <w:r w:rsidRPr="00CA22F4">
        <w:rPr>
          <w:color w:val="6D6E71"/>
          <w:lang w:val="nl-NL"/>
        </w:rPr>
        <w:t>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5"/>
          <w:lang w:val="nl-NL"/>
        </w:rPr>
        <w:t>r</w:t>
      </w:r>
      <w:r w:rsidRPr="00CA22F4">
        <w:rPr>
          <w:color w:val="6D6E71"/>
          <w:lang w:val="nl-NL"/>
        </w:rPr>
        <w:t>s</w:t>
      </w:r>
      <w:r w:rsidRPr="00CA22F4">
        <w:rPr>
          <w:color w:val="6D6E71"/>
          <w:spacing w:val="47"/>
          <w:lang w:val="nl-NL"/>
        </w:rPr>
        <w:t xml:space="preserve"> </w:t>
      </w:r>
      <w:r w:rsidRPr="00CA22F4">
        <w:rPr>
          <w:color w:val="6D6E71"/>
          <w:lang w:val="nl-NL"/>
        </w:rPr>
        <w:t>aan</w:t>
      </w:r>
      <w:r w:rsidRPr="00CA22F4">
        <w:rPr>
          <w:color w:val="6D6E71"/>
          <w:spacing w:val="46"/>
          <w:lang w:val="nl-NL"/>
        </w:rPr>
        <w:t xml:space="preserve"> </w:t>
      </w:r>
      <w:r w:rsidRPr="00CA22F4">
        <w:rPr>
          <w:color w:val="6D6E71"/>
          <w:spacing w:val="-2"/>
          <w:lang w:val="nl-NL"/>
        </w:rPr>
        <w:t>g</w:t>
      </w:r>
      <w:r w:rsidRPr="00CA22F4">
        <w:rPr>
          <w:color w:val="6D6E71"/>
          <w:lang w:val="nl-NL"/>
        </w:rPr>
        <w:t>eo</w:t>
      </w:r>
      <w:r w:rsidRPr="00CA22F4">
        <w:rPr>
          <w:color w:val="6D6E71"/>
          <w:spacing w:val="-4"/>
          <w:lang w:val="nl-NL"/>
        </w:rPr>
        <w:t>r</w:t>
      </w:r>
      <w:r w:rsidRPr="00CA22F4">
        <w:rPr>
          <w:color w:val="6D6E71"/>
          <w:spacing w:val="-5"/>
          <w:lang w:val="nl-NL"/>
        </w:rPr>
        <w:t>g</w:t>
      </w:r>
      <w:r w:rsidRPr="00CA22F4">
        <w:rPr>
          <w:color w:val="6D6E71"/>
          <w:lang w:val="nl-NL"/>
        </w:rPr>
        <w:t>anisee</w:t>
      </w:r>
      <w:r w:rsidRPr="00CA22F4">
        <w:rPr>
          <w:color w:val="6D6E71"/>
          <w:spacing w:val="-4"/>
          <w:lang w:val="nl-NL"/>
        </w:rPr>
        <w:t>r</w:t>
      </w:r>
      <w:r w:rsidRPr="00CA22F4">
        <w:rPr>
          <w:color w:val="6D6E71"/>
          <w:lang w:val="nl-NL"/>
        </w:rPr>
        <w:t>de herhalingscu</w:t>
      </w:r>
      <w:r w:rsidRPr="00CA22F4">
        <w:rPr>
          <w:color w:val="6D6E71"/>
          <w:spacing w:val="-4"/>
          <w:lang w:val="nl-NL"/>
        </w:rPr>
        <w:t>r</w:t>
      </w:r>
      <w:r w:rsidRPr="00CA22F4">
        <w:rPr>
          <w:color w:val="6D6E71"/>
          <w:lang w:val="nl-NL"/>
        </w:rPr>
        <w:t>sussen,</w:t>
      </w:r>
      <w:r w:rsidRPr="00CA22F4">
        <w:rPr>
          <w:color w:val="6D6E71"/>
          <w:spacing w:val="37"/>
          <w:lang w:val="nl-NL"/>
        </w:rPr>
        <w:t xml:space="preserve"> </w:t>
      </w:r>
      <w:r w:rsidRPr="00CA22F4">
        <w:rPr>
          <w:color w:val="6D6E71"/>
          <w:lang w:val="nl-NL"/>
        </w:rPr>
        <w:t>o</w:t>
      </w:r>
      <w:r w:rsidRPr="00CA22F4">
        <w:rPr>
          <w:color w:val="6D6E71"/>
          <w:spacing w:val="-2"/>
          <w:lang w:val="nl-NL"/>
        </w:rPr>
        <w:t>e</w:t>
      </w:r>
      <w:r w:rsidRPr="00CA22F4">
        <w:rPr>
          <w:color w:val="6D6E71"/>
          <w:spacing w:val="-6"/>
          <w:lang w:val="nl-NL"/>
        </w:rPr>
        <w:t>f</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38"/>
          <w:lang w:val="nl-NL"/>
        </w:rPr>
        <w:t xml:space="preserve"> </w:t>
      </w:r>
      <w:r w:rsidRPr="00CA22F4">
        <w:rPr>
          <w:color w:val="6D6E71"/>
          <w:lang w:val="nl-NL"/>
        </w:rPr>
        <w:t>of</w:t>
      </w:r>
      <w:r w:rsidRPr="00CA22F4">
        <w:rPr>
          <w:color w:val="6D6E71"/>
          <w:spacing w:val="38"/>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38"/>
          <w:lang w:val="nl-NL"/>
        </w:rPr>
        <w:t xml:space="preserve"> </w:t>
      </w:r>
      <w:r w:rsidRPr="00CA22F4">
        <w:rPr>
          <w:color w:val="6D6E71"/>
          <w:lang w:val="nl-NL"/>
        </w:rPr>
        <w:t>activi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38"/>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38"/>
          <w:lang w:val="nl-NL"/>
        </w:rPr>
        <w:t xml:space="preserve"> </w:t>
      </w:r>
      <w:r w:rsidRPr="00CA22F4">
        <w:rPr>
          <w:color w:val="6D6E71"/>
          <w:lang w:val="nl-NL"/>
        </w:rPr>
        <w:t>herhalingsactivi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37"/>
          <w:lang w:val="nl-NL"/>
        </w:rPr>
        <w:t xml:space="preserve"> </w:t>
      </w:r>
      <w:r w:rsidRPr="00CA22F4">
        <w:rPr>
          <w:color w:val="6D6E71"/>
          <w:lang w:val="nl-NL"/>
        </w:rPr>
        <w:t>dienen</w:t>
      </w:r>
      <w:r w:rsidRPr="00CA22F4">
        <w:rPr>
          <w:color w:val="6D6E71"/>
          <w:spacing w:val="39"/>
          <w:lang w:val="nl-NL"/>
        </w:rPr>
        <w:t xml:space="preserve"> </w:t>
      </w:r>
      <w:r w:rsidRPr="00CA22F4">
        <w:rPr>
          <w:color w:val="6D6E71"/>
          <w:spacing w:val="-4"/>
          <w:lang w:val="nl-NL"/>
        </w:rPr>
        <w:t>v</w:t>
      </w:r>
      <w:r w:rsidRPr="00CA22F4">
        <w:rPr>
          <w:color w:val="6D6E71"/>
          <w:lang w:val="nl-NL"/>
        </w:rPr>
        <w:t>an</w:t>
      </w:r>
      <w:r w:rsidRPr="00CA22F4">
        <w:rPr>
          <w:color w:val="6D6E71"/>
          <w:spacing w:val="38"/>
          <w:lang w:val="nl-NL"/>
        </w:rPr>
        <w:t xml:space="preserve"> </w:t>
      </w:r>
      <w:r w:rsidRPr="00CA22F4">
        <w:rPr>
          <w:color w:val="6D6E71"/>
          <w:spacing w:val="-5"/>
          <w:lang w:val="nl-NL"/>
        </w:rPr>
        <w:t>z</w:t>
      </w:r>
      <w:r w:rsidRPr="00CA22F4">
        <w:rPr>
          <w:color w:val="6D6E71"/>
          <w:lang w:val="nl-NL"/>
        </w:rPr>
        <w:t>odani</w:t>
      </w:r>
      <w:r w:rsidRPr="00CA22F4">
        <w:rPr>
          <w:color w:val="6D6E71"/>
          <w:spacing w:val="-2"/>
          <w:lang w:val="nl-NL"/>
        </w:rPr>
        <w:t>g</w:t>
      </w:r>
      <w:r w:rsidRPr="00CA22F4">
        <w:rPr>
          <w:color w:val="6D6E71"/>
          <w:lang w:val="nl-NL"/>
        </w:rPr>
        <w:t>e inhoud</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zijn</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f</w:t>
      </w:r>
      <w:r w:rsidRPr="00CA22F4">
        <w:rPr>
          <w:color w:val="6D6E71"/>
          <w:spacing w:val="-3"/>
          <w:lang w:val="nl-NL"/>
        </w:rPr>
        <w:t>r</w:t>
      </w:r>
      <w:r w:rsidRPr="00CA22F4">
        <w:rPr>
          <w:color w:val="6D6E71"/>
          <w:lang w:val="nl-NL"/>
        </w:rPr>
        <w:t>eque</w:t>
      </w:r>
      <w:r w:rsidRPr="00CA22F4">
        <w:rPr>
          <w:color w:val="6D6E71"/>
          <w:spacing w:val="-2"/>
          <w:lang w:val="nl-NL"/>
        </w:rPr>
        <w:t>n</w:t>
      </w:r>
      <w:r w:rsidRPr="00CA22F4">
        <w:rPr>
          <w:color w:val="6D6E71"/>
          <w:lang w:val="nl-NL"/>
        </w:rPr>
        <w:t>tie</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hebben</w:t>
      </w:r>
      <w:r w:rsidRPr="00CA22F4">
        <w:rPr>
          <w:color w:val="6D6E71"/>
          <w:spacing w:val="1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8"/>
          <w:lang w:val="nl-NL"/>
        </w:rPr>
        <w:t>k</w:t>
      </w:r>
      <w:r w:rsidRPr="00CA22F4">
        <w:rPr>
          <w:color w:val="6D6E71"/>
          <w:lang w:val="nl-NL"/>
        </w:rPr>
        <w:t>ennis</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spacing w:val="-4"/>
          <w:lang w:val="nl-NL"/>
        </w:rPr>
        <w:t>v</w:t>
      </w:r>
      <w:r w:rsidRPr="00CA22F4">
        <w:rPr>
          <w:color w:val="6D6E71"/>
          <w:lang w:val="nl-NL"/>
        </w:rPr>
        <w:t>aa</w:t>
      </w:r>
      <w:r w:rsidRPr="00CA22F4">
        <w:rPr>
          <w:color w:val="6D6E71"/>
          <w:spacing w:val="-4"/>
          <w:lang w:val="nl-NL"/>
        </w:rPr>
        <w:t>r</w:t>
      </w:r>
      <w:r w:rsidRPr="00CA22F4">
        <w:rPr>
          <w:color w:val="6D6E71"/>
          <w:lang w:val="nl-NL"/>
        </w:rPr>
        <w:t>digheden</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5"/>
          <w:lang w:val="nl-NL"/>
        </w:rPr>
        <w:t>r</w:t>
      </w:r>
      <w:r w:rsidRPr="00CA22F4">
        <w:rPr>
          <w:color w:val="6D6E71"/>
          <w:lang w:val="nl-NL"/>
        </w:rPr>
        <w:t>s</w:t>
      </w:r>
      <w:r w:rsidRPr="00CA22F4">
        <w:rPr>
          <w:color w:val="6D6E71"/>
          <w:spacing w:val="12"/>
          <w:lang w:val="nl-NL"/>
        </w:rPr>
        <w:t xml:space="preserve"> </w:t>
      </w:r>
      <w:r w:rsidRPr="00CA22F4">
        <w:rPr>
          <w:color w:val="6D6E71"/>
          <w:lang w:val="nl-NL"/>
        </w:rPr>
        <w:t>op</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oor een 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 xml:space="preserve">erlening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ei</w:t>
      </w:r>
      <w:r w:rsidRPr="00CA22F4">
        <w:rPr>
          <w:color w:val="6D6E71"/>
          <w:spacing w:val="-3"/>
          <w:lang w:val="nl-NL"/>
        </w:rPr>
        <w:t>st</w:t>
      </w:r>
      <w:r w:rsidRPr="00CA22F4">
        <w:rPr>
          <w:color w:val="6D6E71"/>
          <w:lang w:val="nl-NL"/>
        </w:rPr>
        <w:t>e ni</w:t>
      </w:r>
      <w:r w:rsidRPr="00CA22F4">
        <w:rPr>
          <w:color w:val="6D6E71"/>
          <w:spacing w:val="-3"/>
          <w:lang w:val="nl-NL"/>
        </w:rPr>
        <w:t>v</w:t>
      </w:r>
      <w:r w:rsidRPr="00CA22F4">
        <w:rPr>
          <w:color w:val="6D6E71"/>
          <w:lang w:val="nl-NL"/>
        </w:rPr>
        <w:t xml:space="preserve">eau </w:t>
      </w:r>
      <w:r w:rsidRPr="00CA22F4">
        <w:rPr>
          <w:color w:val="6D6E71"/>
          <w:spacing w:val="-2"/>
          <w:lang w:val="nl-NL"/>
        </w:rPr>
        <w:t>g</w:t>
      </w:r>
      <w:r w:rsidRPr="00CA22F4">
        <w:rPr>
          <w:color w:val="6D6E71"/>
          <w:lang w:val="nl-NL"/>
        </w:rPr>
        <w:t>ehandha</w:t>
      </w:r>
      <w:r w:rsidRPr="00CA22F4">
        <w:rPr>
          <w:color w:val="6D6E71"/>
          <w:spacing w:val="-2"/>
          <w:lang w:val="nl-NL"/>
        </w:rPr>
        <w:t>a</w:t>
      </w:r>
      <w:r w:rsidRPr="00CA22F4">
        <w:rPr>
          <w:color w:val="6D6E71"/>
          <w:spacing w:val="-6"/>
          <w:lang w:val="nl-NL"/>
        </w:rPr>
        <w:t>f</w:t>
      </w:r>
      <w:r w:rsidRPr="00CA22F4">
        <w:rPr>
          <w:color w:val="6D6E71"/>
          <w:lang w:val="nl-NL"/>
        </w:rPr>
        <w:t>d blij</w:t>
      </w:r>
      <w:r w:rsidRPr="00CA22F4">
        <w:rPr>
          <w:color w:val="6D6E71"/>
          <w:spacing w:val="-2"/>
          <w:lang w:val="nl-NL"/>
        </w:rPr>
        <w:t>v</w:t>
      </w:r>
      <w:r w:rsidRPr="00CA22F4">
        <w:rPr>
          <w:color w:val="6D6E71"/>
          <w:lang w:val="nl-NL"/>
        </w:rPr>
        <w:t>en.</w:t>
      </w:r>
    </w:p>
    <w:p w14:paraId="3F4880A0" w14:textId="77777777" w:rsidR="00624579" w:rsidRPr="00CA22F4" w:rsidRDefault="00CA22F4">
      <w:pPr>
        <w:pStyle w:val="Plattetekst"/>
        <w:spacing w:line="264" w:lineRule="exact"/>
        <w:ind w:right="2749"/>
        <w:rPr>
          <w:lang w:val="nl-NL"/>
        </w:rPr>
      </w:pPr>
      <w:r w:rsidRPr="00CA22F4">
        <w:rPr>
          <w:color w:val="6D6E71"/>
          <w:lang w:val="nl-NL"/>
        </w:rPr>
        <w:t>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5"/>
          <w:lang w:val="nl-NL"/>
        </w:rPr>
        <w:t>r</w:t>
      </w:r>
      <w:r w:rsidRPr="00CA22F4">
        <w:rPr>
          <w:color w:val="6D6E71"/>
          <w:lang w:val="nl-NL"/>
        </w:rPr>
        <w:t xml:space="preserve">s zijn </w:t>
      </w:r>
      <w:r w:rsidRPr="00CA22F4">
        <w:rPr>
          <w:color w:val="6D6E71"/>
          <w:spacing w:val="-2"/>
          <w:lang w:val="nl-NL"/>
        </w:rPr>
        <w:t>w</w:t>
      </w:r>
      <w:r w:rsidRPr="00CA22F4">
        <w:rPr>
          <w:color w:val="6D6E71"/>
          <w:lang w:val="nl-NL"/>
        </w:rPr>
        <w:t>erkneme</w:t>
      </w:r>
      <w:r w:rsidRPr="00CA22F4">
        <w:rPr>
          <w:color w:val="6D6E71"/>
          <w:spacing w:val="-5"/>
          <w:lang w:val="nl-NL"/>
        </w:rPr>
        <w:t>r</w:t>
      </w:r>
      <w:r w:rsidRPr="00CA22F4">
        <w:rPr>
          <w:color w:val="6D6E71"/>
          <w:lang w:val="nl-NL"/>
        </w:rPr>
        <w:t xml:space="preserve">s die de </w:t>
      </w:r>
      <w:r w:rsidRPr="00CA22F4">
        <w:rPr>
          <w:color w:val="6D6E71"/>
          <w:spacing w:val="-3"/>
          <w:lang w:val="nl-NL"/>
        </w:rPr>
        <w:t>t</w:t>
      </w:r>
      <w:r w:rsidRPr="00CA22F4">
        <w:rPr>
          <w:color w:val="6D6E71"/>
          <w:lang w:val="nl-NL"/>
        </w:rPr>
        <w:t xml:space="preserve">aak </w:t>
      </w:r>
      <w:r w:rsidRPr="00CA22F4">
        <w:rPr>
          <w:color w:val="6D6E71"/>
          <w:spacing w:val="-4"/>
          <w:lang w:val="nl-NL"/>
        </w:rPr>
        <w:t>v</w:t>
      </w:r>
      <w:r w:rsidRPr="00CA22F4">
        <w:rPr>
          <w:color w:val="6D6E71"/>
          <w:lang w:val="nl-NL"/>
        </w:rPr>
        <w:t>an BH</w:t>
      </w:r>
      <w:r w:rsidRPr="00CA22F4">
        <w:rPr>
          <w:color w:val="6D6E71"/>
          <w:spacing w:val="-11"/>
          <w:lang w:val="nl-NL"/>
        </w:rPr>
        <w:t>V</w:t>
      </w:r>
      <w:r w:rsidRPr="00CA22F4">
        <w:rPr>
          <w:color w:val="6D6E71"/>
          <w:lang w:val="nl-NL"/>
        </w:rPr>
        <w:t xml:space="preserve">-er op zich hebben </w:t>
      </w:r>
      <w:r w:rsidRPr="00CA22F4">
        <w:rPr>
          <w:color w:val="6D6E71"/>
          <w:spacing w:val="-2"/>
          <w:lang w:val="nl-NL"/>
        </w:rPr>
        <w:t>g</w:t>
      </w:r>
      <w:r w:rsidRPr="00CA22F4">
        <w:rPr>
          <w:color w:val="6D6E71"/>
          <w:lang w:val="nl-NL"/>
        </w:rPr>
        <w:t>enomen. Zij mo</w:t>
      </w:r>
      <w:r w:rsidRPr="00CA22F4">
        <w:rPr>
          <w:color w:val="6D6E71"/>
          <w:spacing w:val="-1"/>
          <w:lang w:val="nl-NL"/>
        </w:rPr>
        <w:t>e</w:t>
      </w:r>
      <w:r w:rsidRPr="00CA22F4">
        <w:rPr>
          <w:color w:val="6D6E71"/>
          <w:spacing w:val="-3"/>
          <w:lang w:val="nl-NL"/>
        </w:rPr>
        <w:t>t</w:t>
      </w:r>
      <w:r w:rsidRPr="00CA22F4">
        <w:rPr>
          <w:color w:val="6D6E71"/>
          <w:lang w:val="nl-NL"/>
        </w:rPr>
        <w:t>en:</w:t>
      </w:r>
    </w:p>
    <w:p w14:paraId="5B7B61F9" w14:textId="77777777" w:rsidR="00624579" w:rsidRPr="00CA22F4" w:rsidRDefault="00CA22F4" w:rsidP="00CD3340">
      <w:pPr>
        <w:pStyle w:val="Plattetekst"/>
        <w:numPr>
          <w:ilvl w:val="0"/>
          <w:numId w:val="30"/>
        </w:numPr>
        <w:tabs>
          <w:tab w:val="left" w:pos="1493"/>
        </w:tabs>
        <w:spacing w:before="1"/>
        <w:ind w:left="1493" w:right="5798"/>
        <w:jc w:val="both"/>
        <w:rPr>
          <w:lang w:val="nl-NL"/>
        </w:rPr>
      </w:pPr>
      <w:r w:rsidRPr="00CA22F4">
        <w:rPr>
          <w:color w:val="6D6E71"/>
          <w:lang w:val="nl-NL"/>
        </w:rPr>
        <w:t>ELH(</w:t>
      </w:r>
      <w:r w:rsidRPr="00CA22F4">
        <w:rPr>
          <w:color w:val="6D6E71"/>
          <w:spacing w:val="-4"/>
          <w:lang w:val="nl-NL"/>
        </w:rPr>
        <w:t>E</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e L</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3"/>
          <w:lang w:val="nl-NL"/>
        </w:rPr>
        <w:t>r</w:t>
      </w:r>
      <w:r w:rsidRPr="00CA22F4">
        <w:rPr>
          <w:color w:val="6D6E71"/>
          <w:lang w:val="nl-NL"/>
        </w:rPr>
        <w:t>eddende Handelin</w:t>
      </w:r>
      <w:r w:rsidRPr="00CA22F4">
        <w:rPr>
          <w:color w:val="6D6E71"/>
          <w:spacing w:val="-2"/>
          <w:lang w:val="nl-NL"/>
        </w:rPr>
        <w:t>g</w:t>
      </w:r>
      <w:r w:rsidRPr="00CA22F4">
        <w:rPr>
          <w:color w:val="6D6E71"/>
          <w:lang w:val="nl-NL"/>
        </w:rPr>
        <w:t xml:space="preserve">en) </w:t>
      </w:r>
      <w:r w:rsidRPr="00CA22F4">
        <w:rPr>
          <w:color w:val="6D6E71"/>
          <w:spacing w:val="-3"/>
          <w:lang w:val="nl-NL"/>
        </w:rPr>
        <w:t>v</w:t>
      </w:r>
      <w:r w:rsidRPr="00CA22F4">
        <w:rPr>
          <w:color w:val="6D6E71"/>
          <w:lang w:val="nl-NL"/>
        </w:rPr>
        <w:t>erlenen;</w:t>
      </w:r>
    </w:p>
    <w:p w14:paraId="276A8438"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b</w:t>
      </w:r>
      <w:r w:rsidRPr="00CA22F4">
        <w:rPr>
          <w:color w:val="6D6E71"/>
          <w:spacing w:val="-5"/>
          <w:lang w:val="nl-NL"/>
        </w:rPr>
        <w:t>r</w:t>
      </w:r>
      <w:r w:rsidRPr="00CA22F4">
        <w:rPr>
          <w:color w:val="6D6E71"/>
          <w:lang w:val="nl-NL"/>
        </w:rPr>
        <w:t>and</w:t>
      </w:r>
      <w:r w:rsidRPr="00CA22F4">
        <w:rPr>
          <w:color w:val="6D6E71"/>
          <w:spacing w:val="-11"/>
          <w:lang w:val="nl-NL"/>
        </w:rPr>
        <w:t xml:space="preserve"> </w:t>
      </w:r>
      <w:r w:rsidRPr="00CA22F4">
        <w:rPr>
          <w:color w:val="6D6E71"/>
          <w:lang w:val="nl-NL"/>
        </w:rPr>
        <w:t>beper</w:t>
      </w:r>
      <w:r w:rsidRPr="00CA22F4">
        <w:rPr>
          <w:color w:val="6D6E71"/>
          <w:spacing w:val="-8"/>
          <w:lang w:val="nl-NL"/>
        </w:rPr>
        <w:t>k</w:t>
      </w:r>
      <w:r w:rsidRPr="00CA22F4">
        <w:rPr>
          <w:color w:val="6D6E71"/>
          <w:spacing w:val="-1"/>
          <w:lang w:val="nl-NL"/>
        </w:rPr>
        <w:t>e</w:t>
      </w:r>
      <w:r w:rsidRPr="00CA22F4">
        <w:rPr>
          <w:color w:val="6D6E71"/>
          <w:lang w:val="nl-NL"/>
        </w:rPr>
        <w:t>n</w:t>
      </w:r>
      <w:r w:rsidRPr="00CA22F4">
        <w:rPr>
          <w:color w:val="6D6E71"/>
          <w:spacing w:val="-12"/>
          <w:lang w:val="nl-NL"/>
        </w:rPr>
        <w:t xml:space="preserve"> </w:t>
      </w:r>
      <w:r w:rsidRPr="00CA22F4">
        <w:rPr>
          <w:color w:val="6D6E71"/>
          <w:lang w:val="nl-NL"/>
        </w:rPr>
        <w:t>of</w:t>
      </w:r>
      <w:r w:rsidRPr="00CA22F4">
        <w:rPr>
          <w:color w:val="6D6E71"/>
          <w:spacing w:val="-12"/>
          <w:lang w:val="nl-NL"/>
        </w:rPr>
        <w:t xml:space="preserve"> </w:t>
      </w:r>
      <w:r w:rsidRPr="00CA22F4">
        <w:rPr>
          <w:color w:val="6D6E71"/>
          <w:lang w:val="nl-NL"/>
        </w:rPr>
        <w:t>be</w:t>
      </w:r>
      <w:r w:rsidRPr="00CA22F4">
        <w:rPr>
          <w:color w:val="6D6E71"/>
          <w:spacing w:val="-3"/>
          <w:lang w:val="nl-NL"/>
        </w:rPr>
        <w:t>s</w:t>
      </w:r>
      <w:r w:rsidRPr="00CA22F4">
        <w:rPr>
          <w:color w:val="6D6E71"/>
          <w:lang w:val="nl-NL"/>
        </w:rPr>
        <w:t>trijden,</w:t>
      </w:r>
      <w:r w:rsidRPr="00CA22F4">
        <w:rPr>
          <w:color w:val="6D6E71"/>
          <w:spacing w:val="-12"/>
          <w:lang w:val="nl-NL"/>
        </w:rPr>
        <w:t xml:space="preserve"> </w:t>
      </w:r>
      <w:r w:rsidRPr="00CA22F4">
        <w:rPr>
          <w:color w:val="6D6E71"/>
          <w:lang w:val="nl-NL"/>
        </w:rPr>
        <w:t>maar</w:t>
      </w:r>
      <w:r w:rsidRPr="00CA22F4">
        <w:rPr>
          <w:color w:val="6D6E71"/>
          <w:spacing w:val="-12"/>
          <w:lang w:val="nl-NL"/>
        </w:rPr>
        <w:t xml:space="preserve"> </w:t>
      </w:r>
      <w:r w:rsidRPr="00CA22F4">
        <w:rPr>
          <w:color w:val="6D6E71"/>
          <w:lang w:val="nl-NL"/>
        </w:rPr>
        <w:t>ook</w:t>
      </w:r>
      <w:r w:rsidRPr="00CA22F4">
        <w:rPr>
          <w:color w:val="6D6E71"/>
          <w:spacing w:val="-12"/>
          <w:lang w:val="nl-NL"/>
        </w:rPr>
        <w:t xml:space="preserve"> </w:t>
      </w:r>
      <w:r w:rsidRPr="00CA22F4">
        <w:rPr>
          <w:color w:val="6D6E71"/>
          <w:lang w:val="nl-NL"/>
        </w:rPr>
        <w:t>zijn</w:t>
      </w:r>
      <w:r w:rsidRPr="00CA22F4">
        <w:rPr>
          <w:color w:val="6D6E71"/>
          <w:spacing w:val="-11"/>
          <w:lang w:val="nl-NL"/>
        </w:rPr>
        <w:t xml:space="preserve"> </w:t>
      </w:r>
      <w:r w:rsidRPr="00CA22F4">
        <w:rPr>
          <w:color w:val="6D6E71"/>
          <w:lang w:val="nl-NL"/>
        </w:rPr>
        <w:t>zij</w:t>
      </w:r>
      <w:r w:rsidRPr="00CA22F4">
        <w:rPr>
          <w:color w:val="6D6E71"/>
          <w:spacing w:val="-11"/>
          <w:lang w:val="nl-NL"/>
        </w:rPr>
        <w:t xml:space="preserve"> </w:t>
      </w:r>
      <w:r w:rsidRPr="00CA22F4">
        <w:rPr>
          <w:color w:val="6D6E71"/>
          <w:lang w:val="nl-NL"/>
        </w:rPr>
        <w:t>in</w:t>
      </w:r>
      <w:r w:rsidRPr="00CA22F4">
        <w:rPr>
          <w:color w:val="6D6E71"/>
          <w:spacing w:val="-11"/>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2"/>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11"/>
          <w:lang w:val="nl-NL"/>
        </w:rPr>
        <w:t xml:space="preserve"> </w:t>
      </w:r>
      <w:r w:rsidRPr="00CA22F4">
        <w:rPr>
          <w:color w:val="6D6E71"/>
          <w:lang w:val="nl-NL"/>
        </w:rPr>
        <w:t>bij</w:t>
      </w:r>
      <w:r w:rsidRPr="00CA22F4">
        <w:rPr>
          <w:color w:val="6D6E71"/>
          <w:spacing w:val="-11"/>
          <w:lang w:val="nl-NL"/>
        </w:rPr>
        <w:t xml:space="preserve"> </w:t>
      </w:r>
      <w:r w:rsidRPr="00CA22F4">
        <w:rPr>
          <w:color w:val="6D6E71"/>
          <w:lang w:val="nl-NL"/>
        </w:rPr>
        <w:t>b</w:t>
      </w:r>
      <w:r w:rsidRPr="00CA22F4">
        <w:rPr>
          <w:color w:val="6D6E71"/>
          <w:spacing w:val="-5"/>
          <w:lang w:val="nl-NL"/>
        </w:rPr>
        <w:t>r</w:t>
      </w:r>
      <w:r w:rsidRPr="00CA22F4">
        <w:rPr>
          <w:color w:val="6D6E71"/>
          <w:lang w:val="nl-NL"/>
        </w:rPr>
        <w:t>and</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beper</w:t>
      </w:r>
      <w:r w:rsidRPr="00CA22F4">
        <w:rPr>
          <w:color w:val="6D6E71"/>
          <w:spacing w:val="-8"/>
          <w:lang w:val="nl-NL"/>
        </w:rPr>
        <w:t>k</w:t>
      </w:r>
      <w:r w:rsidRPr="00CA22F4">
        <w:rPr>
          <w:color w:val="6D6E71"/>
          <w:lang w:val="nl-NL"/>
        </w:rPr>
        <w:t>en;</w:t>
      </w:r>
    </w:p>
    <w:p w14:paraId="3C5F2E5D"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in noodsitu</w:t>
      </w:r>
      <w:r w:rsidRPr="00CA22F4">
        <w:rPr>
          <w:color w:val="6D6E71"/>
          <w:spacing w:val="-2"/>
          <w:lang w:val="nl-NL"/>
        </w:rPr>
        <w:t>a</w:t>
      </w:r>
      <w:r w:rsidRPr="00CA22F4">
        <w:rPr>
          <w:color w:val="6D6E71"/>
          <w:lang w:val="nl-NL"/>
        </w:rPr>
        <w:t>ties</w:t>
      </w:r>
      <w:r w:rsidRPr="00CA22F4">
        <w:rPr>
          <w:color w:val="6D6E71"/>
          <w:spacing w:val="1"/>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1"/>
          <w:lang w:val="nl-NL"/>
        </w:rPr>
        <w:t xml:space="preserve"> </w:t>
      </w:r>
      <w:r w:rsidRPr="00CA22F4">
        <w:rPr>
          <w:color w:val="6D6E71"/>
          <w:lang w:val="nl-NL"/>
        </w:rPr>
        <w:t>alarme</w:t>
      </w:r>
      <w:r w:rsidRPr="00CA22F4">
        <w:rPr>
          <w:color w:val="6D6E71"/>
          <w:spacing w:val="-4"/>
          <w:lang w:val="nl-NL"/>
        </w:rPr>
        <w:t>r</w:t>
      </w:r>
      <w:r w:rsidRPr="00CA22F4">
        <w:rPr>
          <w:color w:val="6D6E71"/>
          <w:lang w:val="nl-NL"/>
        </w:rPr>
        <w:t>en en</w:t>
      </w:r>
      <w:r w:rsidRPr="00CA22F4">
        <w:rPr>
          <w:color w:val="6D6E71"/>
          <w:spacing w:val="1"/>
          <w:lang w:val="nl-NL"/>
        </w:rPr>
        <w:t xml:space="preserve"> </w:t>
      </w:r>
      <w:r w:rsidRPr="00CA22F4">
        <w:rPr>
          <w:color w:val="6D6E71"/>
          <w:spacing w:val="-2"/>
          <w:lang w:val="nl-NL"/>
        </w:rPr>
        <w:t>e</w:t>
      </w:r>
      <w:r w:rsidRPr="00CA22F4">
        <w:rPr>
          <w:color w:val="6D6E71"/>
          <w:spacing w:val="-4"/>
          <w:lang w:val="nl-NL"/>
        </w:rPr>
        <w:t>v</w:t>
      </w:r>
      <w:r w:rsidRPr="00CA22F4">
        <w:rPr>
          <w:color w:val="6D6E71"/>
          <w:lang w:val="nl-NL"/>
        </w:rPr>
        <w:t>acue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alarm</w:t>
      </w:r>
      <w:r w:rsidRPr="00CA22F4">
        <w:rPr>
          <w:color w:val="6D6E71"/>
          <w:spacing w:val="-1"/>
          <w:lang w:val="nl-NL"/>
        </w:rPr>
        <w:t>e</w:t>
      </w:r>
      <w:r w:rsidRPr="00CA22F4">
        <w:rPr>
          <w:color w:val="6D6E71"/>
          <w:spacing w:val="-3"/>
          <w:lang w:val="nl-NL"/>
        </w:rPr>
        <w:t>r</w:t>
      </w:r>
      <w:r w:rsidRPr="00CA22F4">
        <w:rPr>
          <w:color w:val="6D6E71"/>
          <w:lang w:val="nl-NL"/>
        </w:rPr>
        <w:t>en en</w:t>
      </w:r>
      <w:r w:rsidRPr="00CA22F4">
        <w:rPr>
          <w:color w:val="6D6E71"/>
          <w:spacing w:val="1"/>
          <w:lang w:val="nl-NL"/>
        </w:rPr>
        <w:t xml:space="preserve"> </w:t>
      </w:r>
      <w:r w:rsidRPr="00CA22F4">
        <w:rPr>
          <w:color w:val="6D6E71"/>
          <w:lang w:val="nl-NL"/>
        </w:rPr>
        <w:t>same</w:t>
      </w:r>
      <w:r w:rsidRPr="00CA22F4">
        <w:rPr>
          <w:color w:val="6D6E71"/>
          <w:spacing w:val="-2"/>
          <w:lang w:val="nl-NL"/>
        </w:rPr>
        <w:t>nw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hulpdien</w:t>
      </w:r>
      <w:r w:rsidRPr="00CA22F4">
        <w:rPr>
          <w:color w:val="6D6E71"/>
          <w:spacing w:val="-2"/>
          <w:lang w:val="nl-NL"/>
        </w:rPr>
        <w:t>s</w:t>
      </w:r>
      <w:r w:rsidRPr="00CA22F4">
        <w:rPr>
          <w:color w:val="6D6E71"/>
          <w:spacing w:val="-3"/>
          <w:lang w:val="nl-NL"/>
        </w:rPr>
        <w:t>t</w:t>
      </w:r>
      <w:r w:rsidRPr="00CA22F4">
        <w:rPr>
          <w:color w:val="6D6E71"/>
          <w:lang w:val="nl-NL"/>
        </w:rPr>
        <w:t>en (b</w:t>
      </w:r>
      <w:r w:rsidRPr="00CA22F4">
        <w:rPr>
          <w:color w:val="6D6E71"/>
          <w:spacing w:val="-4"/>
          <w:lang w:val="nl-NL"/>
        </w:rPr>
        <w:t>r</w:t>
      </w:r>
      <w:r w:rsidRPr="00CA22F4">
        <w:rPr>
          <w:color w:val="6D6E71"/>
          <w:lang w:val="nl-NL"/>
        </w:rPr>
        <w:t>on:</w:t>
      </w:r>
    </w:p>
    <w:p w14:paraId="2A826D58" w14:textId="77777777" w:rsidR="00624579" w:rsidRPr="00CA22F4" w:rsidRDefault="00CA22F4">
      <w:pPr>
        <w:pStyle w:val="Plattetekst"/>
        <w:spacing w:line="264" w:lineRule="exact"/>
        <w:ind w:left="1493"/>
        <w:rPr>
          <w:lang w:val="nl-NL"/>
        </w:rPr>
      </w:pPr>
      <w:r w:rsidRPr="00CA22F4">
        <w:rPr>
          <w:color w:val="6D6E71"/>
          <w:lang w:val="nl-NL"/>
        </w:rPr>
        <w:t>arti</w:t>
      </w:r>
      <w:r w:rsidRPr="00CA22F4">
        <w:rPr>
          <w:color w:val="6D6E71"/>
          <w:spacing w:val="-9"/>
          <w:lang w:val="nl-NL"/>
        </w:rPr>
        <w:t>k</w:t>
      </w:r>
      <w:r w:rsidRPr="00CA22F4">
        <w:rPr>
          <w:color w:val="6D6E71"/>
          <w:lang w:val="nl-NL"/>
        </w:rPr>
        <w:t>el</w:t>
      </w:r>
      <w:r w:rsidRPr="00CA22F4">
        <w:rPr>
          <w:color w:val="6D6E71"/>
          <w:spacing w:val="-2"/>
          <w:lang w:val="nl-NL"/>
        </w:rPr>
        <w:t xml:space="preserve"> </w:t>
      </w:r>
      <w:r w:rsidRPr="00CA22F4">
        <w:rPr>
          <w:color w:val="6D6E71"/>
          <w:lang w:val="nl-NL"/>
        </w:rPr>
        <w:t>15,</w:t>
      </w:r>
      <w:r w:rsidRPr="00CA22F4">
        <w:rPr>
          <w:color w:val="6D6E71"/>
          <w:spacing w:val="-1"/>
          <w:lang w:val="nl-NL"/>
        </w:rPr>
        <w:t xml:space="preserve"> </w:t>
      </w:r>
      <w:r w:rsidRPr="00CA22F4">
        <w:rPr>
          <w:color w:val="6D6E71"/>
          <w:lang w:val="nl-NL"/>
        </w:rPr>
        <w:t>Arbo-</w:t>
      </w:r>
      <w:r w:rsidRPr="00CA22F4">
        <w:rPr>
          <w:color w:val="6D6E71"/>
          <w:spacing w:val="-3"/>
          <w:lang w:val="nl-NL"/>
        </w:rPr>
        <w:t>w</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‘98).</w:t>
      </w:r>
    </w:p>
    <w:p w14:paraId="68A98E5A" w14:textId="77777777" w:rsidR="00624579" w:rsidRPr="00CA22F4" w:rsidRDefault="00624579">
      <w:pPr>
        <w:spacing w:before="18" w:line="240" w:lineRule="exact"/>
        <w:rPr>
          <w:sz w:val="24"/>
          <w:szCs w:val="24"/>
          <w:lang w:val="nl-NL"/>
        </w:rPr>
      </w:pPr>
    </w:p>
    <w:p w14:paraId="4BC6F42D" w14:textId="77777777" w:rsidR="00624579" w:rsidRPr="00CA22F4" w:rsidRDefault="00CA22F4">
      <w:pPr>
        <w:pStyle w:val="Plattetekst"/>
        <w:spacing w:line="264"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8"/>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han</w:t>
      </w:r>
      <w:r w:rsidRPr="00CA22F4">
        <w:rPr>
          <w:color w:val="6D6E71"/>
          <w:spacing w:val="-4"/>
          <w:lang w:val="nl-NL"/>
        </w:rPr>
        <w:t>g</w:t>
      </w:r>
      <w:r w:rsidRPr="00CA22F4">
        <w:rPr>
          <w:color w:val="6D6E71"/>
          <w:lang w:val="nl-NL"/>
        </w:rPr>
        <w:t>t</w:t>
      </w:r>
      <w:r w:rsidRPr="00CA22F4">
        <w:rPr>
          <w:color w:val="6D6E71"/>
          <w:spacing w:val="8"/>
          <w:lang w:val="nl-NL"/>
        </w:rPr>
        <w:t xml:space="preserve"> </w:t>
      </w:r>
      <w:r w:rsidR="00450223">
        <w:rPr>
          <w:color w:val="6D6E71"/>
          <w:spacing w:val="8"/>
          <w:lang w:val="nl-NL"/>
        </w:rPr>
        <w:t xml:space="preserve">o.a. </w:t>
      </w:r>
      <w:r w:rsidRPr="00CA22F4">
        <w:rPr>
          <w:color w:val="6D6E71"/>
          <w:spacing w:val="-2"/>
          <w:lang w:val="nl-NL"/>
        </w:rPr>
        <w:t>a</w:t>
      </w:r>
      <w:r w:rsidRPr="00CA22F4">
        <w:rPr>
          <w:color w:val="6D6E71"/>
          <w:lang w:val="nl-NL"/>
        </w:rPr>
        <w:t>f</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8"/>
          <w:lang w:val="nl-NL"/>
        </w:rPr>
        <w:t xml:space="preserve"> </w:t>
      </w:r>
      <w:r w:rsidRPr="00CA22F4">
        <w:rPr>
          <w:color w:val="6D6E71"/>
          <w:spacing w:val="-2"/>
          <w:lang w:val="nl-NL"/>
        </w:rPr>
        <w:t>w</w:t>
      </w:r>
      <w:r w:rsidRPr="00CA22F4">
        <w:rPr>
          <w:color w:val="6D6E71"/>
          <w:lang w:val="nl-NL"/>
        </w:rPr>
        <w:t>erkneme</w:t>
      </w:r>
      <w:r w:rsidRPr="00CA22F4">
        <w:rPr>
          <w:color w:val="6D6E71"/>
          <w:spacing w:val="-5"/>
          <w:lang w:val="nl-NL"/>
        </w:rPr>
        <w:t>r</w:t>
      </w:r>
      <w:r w:rsidRPr="00CA22F4">
        <w:rPr>
          <w:color w:val="6D6E71"/>
          <w:lang w:val="nl-NL"/>
        </w:rPr>
        <w:t>s</w:t>
      </w:r>
      <w:r w:rsidRPr="00CA22F4">
        <w:rPr>
          <w:color w:val="6D6E71"/>
          <w:spacing w:val="8"/>
          <w:lang w:val="nl-NL"/>
        </w:rPr>
        <w:t xml:space="preserve"> </w:t>
      </w:r>
      <w:r w:rsidRPr="00CA22F4">
        <w:rPr>
          <w:color w:val="6D6E71"/>
          <w:lang w:val="nl-NL"/>
        </w:rPr>
        <w:t>(dus</w:t>
      </w:r>
      <w:r w:rsidRPr="00CA22F4">
        <w:rPr>
          <w:color w:val="6D6E71"/>
          <w:spacing w:val="8"/>
          <w:lang w:val="nl-NL"/>
        </w:rPr>
        <w:t xml:space="preserve"> </w:t>
      </w:r>
      <w:r w:rsidRPr="00CA22F4">
        <w:rPr>
          <w:color w:val="6D6E71"/>
          <w:lang w:val="nl-NL"/>
        </w:rPr>
        <w:t>ook</w:t>
      </w:r>
      <w:r w:rsidRPr="00CA22F4">
        <w:rPr>
          <w:color w:val="6D6E71"/>
          <w:spacing w:val="8"/>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2"/>
          <w:lang w:val="nl-NL"/>
        </w:rPr>
        <w:t>g</w:t>
      </w:r>
      <w:r w:rsidRPr="00CA22F4">
        <w:rPr>
          <w:color w:val="6D6E71"/>
          <w:lang w:val="nl-NL"/>
        </w:rPr>
        <w:t>ebou</w:t>
      </w:r>
      <w:r w:rsidRPr="00CA22F4">
        <w:rPr>
          <w:color w:val="6D6E71"/>
          <w:spacing w:val="-14"/>
          <w:lang w:val="nl-NL"/>
        </w:rPr>
        <w:t>w</w:t>
      </w:r>
      <w:r w:rsidRPr="00CA22F4">
        <w:rPr>
          <w:color w:val="6D6E71"/>
          <w:lang w:val="nl-NL"/>
        </w:rPr>
        <w: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 Arbo besluit (art.2.4.4) b</w:t>
      </w:r>
      <w:r w:rsidRPr="00CA22F4">
        <w:rPr>
          <w:color w:val="6D6E71"/>
          <w:spacing w:val="-2"/>
          <w:lang w:val="nl-NL"/>
        </w:rPr>
        <w:t>e</w:t>
      </w:r>
      <w:r w:rsidRPr="00CA22F4">
        <w:rPr>
          <w:color w:val="6D6E71"/>
          <w:spacing w:val="-4"/>
          <w:lang w:val="nl-NL"/>
        </w:rPr>
        <w:t>v</w:t>
      </w:r>
      <w:r w:rsidRPr="00CA22F4">
        <w:rPr>
          <w:color w:val="6D6E71"/>
          <w:spacing w:val="-3"/>
          <w:lang w:val="nl-NL"/>
        </w:rPr>
        <w:t>a</w:t>
      </w:r>
      <w:r w:rsidRPr="00CA22F4">
        <w:rPr>
          <w:color w:val="6D6E71"/>
          <w:lang w:val="nl-NL"/>
        </w:rPr>
        <w:t xml:space="preserve">t </w:t>
      </w:r>
      <w:r w:rsidR="00450223">
        <w:rPr>
          <w:color w:val="6D6E71"/>
          <w:lang w:val="nl-NL"/>
        </w:rPr>
        <w:t>richtlijnen voor</w:t>
      </w:r>
      <w:r w:rsidRPr="00CA22F4">
        <w:rPr>
          <w:color w:val="6D6E71"/>
          <w:lang w:val="nl-NL"/>
        </w:rPr>
        <w:t xml:space="preserve"> h</w:t>
      </w:r>
      <w:r w:rsidRPr="00CA22F4">
        <w:rPr>
          <w:color w:val="6D6E71"/>
          <w:spacing w:val="-2"/>
          <w:lang w:val="nl-NL"/>
        </w:rPr>
        <w:t>e</w:t>
      </w:r>
      <w:r w:rsidRPr="00CA22F4">
        <w:rPr>
          <w:color w:val="6D6E71"/>
          <w:lang w:val="nl-NL"/>
        </w:rPr>
        <w:t>t aa</w:t>
      </w:r>
      <w:r w:rsidRPr="00CA22F4">
        <w:rPr>
          <w:color w:val="6D6E71"/>
          <w:spacing w:val="-2"/>
          <w:lang w:val="nl-NL"/>
        </w:rPr>
        <w:t>n</w:t>
      </w:r>
      <w:r w:rsidRPr="00CA22F4">
        <w:rPr>
          <w:color w:val="6D6E71"/>
          <w:spacing w:val="-3"/>
          <w:lang w:val="nl-NL"/>
        </w:rPr>
        <w:t>t</w:t>
      </w:r>
      <w:r w:rsidR="00450223">
        <w:rPr>
          <w:color w:val="6D6E71"/>
          <w:lang w:val="nl-NL"/>
        </w:rPr>
        <w:t>al</w:t>
      </w:r>
      <w:r w:rsidRPr="00CA22F4">
        <w:rPr>
          <w:color w:val="6D6E71"/>
          <w:lang w:val="nl-NL"/>
        </w:rPr>
        <w:t xml:space="preserve"> 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5"/>
          <w:lang w:val="nl-NL"/>
        </w:rPr>
        <w:t>r</w:t>
      </w:r>
      <w:r w:rsidRPr="00CA22F4">
        <w:rPr>
          <w:color w:val="6D6E71"/>
          <w:lang w:val="nl-NL"/>
        </w:rPr>
        <w:t xml:space="preserve">s. Daarbij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h</w:t>
      </w:r>
      <w:r w:rsidRPr="00CA22F4">
        <w:rPr>
          <w:color w:val="6D6E71"/>
          <w:spacing w:val="-2"/>
          <w:lang w:val="nl-NL"/>
        </w:rPr>
        <w:t>e</w:t>
      </w:r>
      <w:r w:rsidRPr="00CA22F4">
        <w:rPr>
          <w:color w:val="6D6E71"/>
          <w:lang w:val="nl-NL"/>
        </w:rPr>
        <w:t>t om h</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29"/>
          <w:lang w:val="nl-NL"/>
        </w:rPr>
        <w:t xml:space="preserve"> </w:t>
      </w:r>
      <w:r w:rsidRPr="00CA22F4">
        <w:rPr>
          <w:color w:val="6D6E71"/>
          <w:lang w:val="nl-NL"/>
        </w:rPr>
        <w:t>normaal</w:t>
      </w:r>
      <w:r w:rsidRPr="00CA22F4">
        <w:rPr>
          <w:color w:val="6D6E71"/>
          <w:spacing w:val="29"/>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28"/>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29"/>
          <w:lang w:val="nl-NL"/>
        </w:rPr>
        <w:t xml:space="preserve"> </w:t>
      </w:r>
      <w:r w:rsidRPr="00CA22F4">
        <w:rPr>
          <w:color w:val="6D6E71"/>
          <w:lang w:val="nl-NL"/>
        </w:rPr>
        <w:t>Ook</w:t>
      </w:r>
      <w:r w:rsidRPr="00CA22F4">
        <w:rPr>
          <w:color w:val="6D6E71"/>
          <w:spacing w:val="2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29"/>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29"/>
          <w:lang w:val="nl-NL"/>
        </w:rPr>
        <w:t xml:space="preserve"> </w:t>
      </w:r>
      <w:r w:rsidRPr="00CA22F4">
        <w:rPr>
          <w:color w:val="6D6E71"/>
          <w:lang w:val="nl-NL"/>
        </w:rPr>
        <w:t>ni</w:t>
      </w:r>
      <w:r w:rsidRPr="00CA22F4">
        <w:rPr>
          <w:color w:val="6D6E71"/>
          <w:spacing w:val="-2"/>
          <w:lang w:val="nl-NL"/>
        </w:rPr>
        <w:t>e</w:t>
      </w:r>
      <w:r w:rsidRPr="00CA22F4">
        <w:rPr>
          <w:color w:val="6D6E71"/>
          <w:spacing w:val="-7"/>
          <w:lang w:val="nl-NL"/>
        </w:rPr>
        <w:t>t</w:t>
      </w:r>
      <w:r w:rsidRPr="00CA22F4">
        <w:rPr>
          <w:color w:val="6D6E71"/>
          <w:lang w:val="nl-NL"/>
        </w:rPr>
        <w:t>-</w:t>
      </w:r>
      <w:r w:rsidRPr="00CA22F4">
        <w:rPr>
          <w:color w:val="6D6E71"/>
          <w:spacing w:val="-2"/>
          <w:lang w:val="nl-NL"/>
        </w:rPr>
        <w:t>w</w:t>
      </w:r>
      <w:r w:rsidRPr="00CA22F4">
        <w:rPr>
          <w:color w:val="6D6E71"/>
          <w:lang w:val="nl-NL"/>
        </w:rPr>
        <w:t>erkneme</w:t>
      </w:r>
      <w:r w:rsidRPr="00CA22F4">
        <w:rPr>
          <w:color w:val="6D6E71"/>
          <w:spacing w:val="-5"/>
          <w:lang w:val="nl-NL"/>
        </w:rPr>
        <w:t>r</w:t>
      </w:r>
      <w:r w:rsidRPr="00CA22F4">
        <w:rPr>
          <w:color w:val="6D6E71"/>
          <w:lang w:val="nl-NL"/>
        </w:rPr>
        <w:t>s</w:t>
      </w:r>
      <w:r w:rsidRPr="00CA22F4">
        <w:rPr>
          <w:color w:val="6D6E71"/>
          <w:spacing w:val="2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ening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2"/>
          <w:lang w:val="nl-NL"/>
        </w:rPr>
        <w:t>g</w:t>
      </w:r>
      <w:r w:rsidRPr="00CA22F4">
        <w:rPr>
          <w:color w:val="6D6E71"/>
          <w:lang w:val="nl-NL"/>
        </w:rPr>
        <w:t>ehouden.</w:t>
      </w:r>
    </w:p>
    <w:p w14:paraId="2A924840" w14:textId="77777777" w:rsidR="00624579" w:rsidRPr="00CA22F4" w:rsidRDefault="00624579">
      <w:pPr>
        <w:spacing w:before="4" w:line="260" w:lineRule="exact"/>
        <w:rPr>
          <w:sz w:val="26"/>
          <w:szCs w:val="26"/>
          <w:lang w:val="nl-NL"/>
        </w:rPr>
      </w:pPr>
    </w:p>
    <w:p w14:paraId="48EA9A4A" w14:textId="77777777" w:rsidR="00624579" w:rsidRPr="00CA22F4" w:rsidRDefault="00CA22F4">
      <w:pPr>
        <w:pStyle w:val="Plattetekst"/>
        <w:spacing w:line="264" w:lineRule="exact"/>
        <w:ind w:right="1133"/>
        <w:jc w:val="both"/>
        <w:rPr>
          <w:rFonts w:cs="Calibri"/>
          <w:lang w:val="nl-NL"/>
        </w:rPr>
      </w:pPr>
      <w:r w:rsidRPr="00CA22F4">
        <w:rPr>
          <w:color w:val="6D6E71"/>
          <w:lang w:val="nl-NL"/>
        </w:rPr>
        <w:t>De</w:t>
      </w:r>
      <w:r w:rsidRPr="00CA22F4">
        <w:rPr>
          <w:color w:val="6D6E71"/>
          <w:spacing w:val="11"/>
          <w:lang w:val="nl-NL"/>
        </w:rPr>
        <w:t xml:space="preserve"> </w:t>
      </w:r>
      <w:r w:rsidRPr="00CA22F4">
        <w:rPr>
          <w:color w:val="6D6E71"/>
          <w:lang w:val="nl-NL"/>
        </w:rPr>
        <w:t>schoolleider</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school</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2"/>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in</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school</w:t>
      </w:r>
      <w:r w:rsidRPr="00CA22F4">
        <w:rPr>
          <w:color w:val="6D6E71"/>
          <w:spacing w:val="12"/>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De ric</w:t>
      </w:r>
      <w:r w:rsidRPr="00CA22F4">
        <w:rPr>
          <w:color w:val="6D6E71"/>
          <w:spacing w:val="-2"/>
          <w:lang w:val="nl-NL"/>
        </w:rPr>
        <w:t>h</w:t>
      </w:r>
      <w:r w:rsidRPr="00CA22F4">
        <w:rPr>
          <w:color w:val="6D6E71"/>
          <w:lang w:val="nl-NL"/>
        </w:rPr>
        <w:t>tlijn</w:t>
      </w:r>
      <w:r w:rsidRPr="00CA22F4">
        <w:rPr>
          <w:color w:val="6D6E71"/>
          <w:spacing w:val="-3"/>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4"/>
          <w:lang w:val="nl-NL"/>
        </w:rPr>
        <w:t xml:space="preserve"> </w:t>
      </w:r>
      <w:r w:rsidRPr="00CA22F4">
        <w:rPr>
          <w:color w:val="6D6E71"/>
          <w:lang w:val="nl-NL"/>
        </w:rPr>
        <w:t>aan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scholen</w:t>
      </w:r>
      <w:r w:rsidRPr="00CA22F4">
        <w:rPr>
          <w:color w:val="6D6E71"/>
          <w:spacing w:val="-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4"/>
          <w:lang w:val="nl-NL"/>
        </w:rPr>
        <w:t xml:space="preserve"> </w:t>
      </w:r>
      <w:r w:rsidRPr="00CA22F4">
        <w:rPr>
          <w:color w:val="6D6E71"/>
          <w:spacing w:val="-2"/>
          <w:lang w:val="nl-NL"/>
        </w:rPr>
        <w:t>g</w:t>
      </w:r>
      <w:r w:rsidRPr="00CA22F4">
        <w:rPr>
          <w:color w:val="6D6E71"/>
          <w:lang w:val="nl-NL"/>
        </w:rPr>
        <w:t>edaan</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zij</w:t>
      </w:r>
      <w:r w:rsidRPr="00CA22F4">
        <w:rPr>
          <w:color w:val="6D6E71"/>
          <w:spacing w:val="-3"/>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uit</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spacing w:val="-5"/>
          <w:lang w:val="nl-NL"/>
        </w:rPr>
        <w:t>g</w:t>
      </w:r>
      <w:r w:rsidRPr="00CA22F4">
        <w:rPr>
          <w:color w:val="6D6E71"/>
          <w:lang w:val="nl-NL"/>
        </w:rPr>
        <w:t>aan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3"/>
          <w:lang w:val="nl-NL"/>
        </w:rPr>
        <w:t xml:space="preserve"> </w:t>
      </w:r>
      <w:r w:rsidRPr="00CA22F4">
        <w:rPr>
          <w:color w:val="6D6E71"/>
          <w:lang w:val="nl-NL"/>
        </w:rPr>
        <w:t>vleu</w:t>
      </w:r>
      <w:r w:rsidRPr="00CA22F4">
        <w:rPr>
          <w:color w:val="6D6E71"/>
          <w:spacing w:val="-2"/>
          <w:lang w:val="nl-NL"/>
        </w:rPr>
        <w:t>g</w:t>
      </w:r>
      <w:r w:rsidRPr="00CA22F4">
        <w:rPr>
          <w:color w:val="6D6E71"/>
          <w:lang w:val="nl-NL"/>
        </w:rPr>
        <w:t>el, die</w:t>
      </w:r>
      <w:r w:rsidRPr="00CA22F4">
        <w:rPr>
          <w:color w:val="6D6E71"/>
          <w:spacing w:val="19"/>
          <w:lang w:val="nl-NL"/>
        </w:rPr>
        <w:t xml:space="preserve"> </w:t>
      </w:r>
      <w:r w:rsidRPr="00CA22F4">
        <w:rPr>
          <w:color w:val="6D6E71"/>
          <w:lang w:val="nl-NL"/>
        </w:rPr>
        <w:t>in</w:t>
      </w:r>
      <w:r w:rsidRPr="00CA22F4">
        <w:rPr>
          <w:color w:val="6D6E71"/>
          <w:spacing w:val="20"/>
          <w:lang w:val="nl-NL"/>
        </w:rPr>
        <w:t xml:space="preserve"> </w:t>
      </w:r>
      <w:r w:rsidRPr="00CA22F4">
        <w:rPr>
          <w:color w:val="6D6E71"/>
          <w:lang w:val="nl-NL"/>
        </w:rPr>
        <w:t>een</w:t>
      </w:r>
      <w:r w:rsidRPr="00CA22F4">
        <w:rPr>
          <w:color w:val="6D6E71"/>
          <w:spacing w:val="20"/>
          <w:lang w:val="nl-NL"/>
        </w:rPr>
        <w:t xml:space="preserve"> </w:t>
      </w:r>
      <w:r w:rsidRPr="00CA22F4">
        <w:rPr>
          <w:color w:val="6D6E71"/>
          <w:spacing w:val="-8"/>
          <w:lang w:val="nl-NL"/>
        </w:rPr>
        <w:t>k</w:t>
      </w:r>
      <w:r w:rsidRPr="00CA22F4">
        <w:rPr>
          <w:color w:val="6D6E71"/>
          <w:lang w:val="nl-NL"/>
        </w:rPr>
        <w:t>eer</w:t>
      </w:r>
      <w:r w:rsidRPr="00CA22F4">
        <w:rPr>
          <w:color w:val="6D6E71"/>
          <w:spacing w:val="20"/>
          <w:lang w:val="nl-NL"/>
        </w:rPr>
        <w:t xml:space="preserve"> </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erzien</w:t>
      </w:r>
      <w:r w:rsidRPr="00CA22F4">
        <w:rPr>
          <w:color w:val="6D6E71"/>
          <w:spacing w:val="20"/>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BH</w:t>
      </w:r>
      <w:r w:rsidRPr="00CA22F4">
        <w:rPr>
          <w:color w:val="6D6E71"/>
          <w:spacing w:val="-11"/>
          <w:lang w:val="nl-NL"/>
        </w:rPr>
        <w:t>V</w:t>
      </w:r>
      <w:r w:rsidRPr="00CA22F4">
        <w:rPr>
          <w:color w:val="6D6E71"/>
          <w:lang w:val="nl-NL"/>
        </w:rPr>
        <w:t>-er</w:t>
      </w:r>
      <w:r w:rsidRPr="00CA22F4">
        <w:rPr>
          <w:color w:val="6D6E71"/>
          <w:spacing w:val="20"/>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1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zijn.</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dus</w:t>
      </w:r>
      <w:r w:rsidRPr="00CA22F4">
        <w:rPr>
          <w:color w:val="6D6E71"/>
          <w:spacing w:val="20"/>
          <w:lang w:val="nl-NL"/>
        </w:rPr>
        <w:t xml:space="preserve"> </w:t>
      </w:r>
      <w:r w:rsidRPr="00CA22F4">
        <w:rPr>
          <w:color w:val="6D6E71"/>
          <w:spacing w:val="-5"/>
          <w:lang w:val="nl-NL"/>
        </w:rPr>
        <w:t>z</w:t>
      </w:r>
      <w:r w:rsidRPr="00CA22F4">
        <w:rPr>
          <w:color w:val="6D6E71"/>
          <w:lang w:val="nl-NL"/>
        </w:rPr>
        <w:t>eer</w:t>
      </w:r>
      <w:r w:rsidRPr="00CA22F4">
        <w:rPr>
          <w:color w:val="6D6E71"/>
          <w:spacing w:val="20"/>
          <w:lang w:val="nl-NL"/>
        </w:rPr>
        <w:t xml:space="preserve"> </w:t>
      </w:r>
      <w:r w:rsidRPr="00CA22F4">
        <w:rPr>
          <w:color w:val="6D6E71"/>
          <w:spacing w:val="-2"/>
          <w:lang w:val="nl-NL"/>
        </w:rPr>
        <w:t>g</w:t>
      </w:r>
      <w:r w:rsidRPr="00CA22F4">
        <w:rPr>
          <w:color w:val="6D6E71"/>
          <w:lang w:val="nl-NL"/>
        </w:rPr>
        <w:t>ebou</w:t>
      </w:r>
      <w:r w:rsidRPr="00CA22F4">
        <w:rPr>
          <w:color w:val="6D6E71"/>
          <w:spacing w:val="-3"/>
          <w:lang w:val="nl-NL"/>
        </w:rPr>
        <w:t>w</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20"/>
          <w:lang w:val="nl-NL"/>
        </w:rPr>
        <w:t xml:space="preserve"> </w:t>
      </w:r>
      <w:r w:rsidRPr="00CA22F4">
        <w:rPr>
          <w:color w:val="6D6E71"/>
          <w:spacing w:val="-3"/>
          <w:lang w:val="nl-NL"/>
        </w:rPr>
        <w:t>wa</w:t>
      </w:r>
      <w:r w:rsidRPr="00CA22F4">
        <w:rPr>
          <w:color w:val="6D6E71"/>
          <w:lang w:val="nl-NL"/>
        </w:rPr>
        <w:t>t</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 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9"/>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per</w:t>
      </w:r>
      <w:r w:rsidRPr="00CA22F4">
        <w:rPr>
          <w:color w:val="6D6E71"/>
          <w:spacing w:val="-9"/>
          <w:lang w:val="nl-NL"/>
        </w:rPr>
        <w:t xml:space="preserve"> </w:t>
      </w:r>
      <w:r w:rsidRPr="00CA22F4">
        <w:rPr>
          <w:color w:val="6D6E71"/>
          <w:lang w:val="nl-NL"/>
        </w:rPr>
        <w:t>school</w:t>
      </w:r>
      <w:r w:rsidRPr="00CA22F4">
        <w:rPr>
          <w:color w:val="6D6E71"/>
          <w:spacing w:val="-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Als</w:t>
      </w:r>
      <w:r w:rsidRPr="00CA22F4">
        <w:rPr>
          <w:color w:val="6D6E71"/>
          <w:spacing w:val="-9"/>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8"/>
          <w:lang w:val="nl-NL"/>
        </w:rPr>
        <w:t xml:space="preserve"> </w:t>
      </w:r>
      <w:r w:rsidRPr="00CA22F4">
        <w:rPr>
          <w:color w:val="6D6E71"/>
          <w:lang w:val="nl-NL"/>
        </w:rPr>
        <w:t>ric</w:t>
      </w:r>
      <w:r w:rsidRPr="00CA22F4">
        <w:rPr>
          <w:color w:val="6D6E71"/>
          <w:spacing w:val="-2"/>
          <w:lang w:val="nl-NL"/>
        </w:rPr>
        <w:t>h</w:t>
      </w:r>
      <w:r w:rsidRPr="00CA22F4">
        <w:rPr>
          <w:color w:val="6D6E71"/>
          <w:lang w:val="nl-NL"/>
        </w:rPr>
        <w:t>tpu</w:t>
      </w:r>
      <w:r w:rsidRPr="00CA22F4">
        <w:rPr>
          <w:color w:val="6D6E71"/>
          <w:spacing w:val="-2"/>
          <w:lang w:val="nl-NL"/>
        </w:rPr>
        <w:t>n</w:t>
      </w:r>
      <w:r w:rsidRPr="00CA22F4">
        <w:rPr>
          <w:color w:val="6D6E71"/>
          <w:lang w:val="nl-NL"/>
        </w:rPr>
        <w:t>t</w:t>
      </w:r>
      <w:r w:rsidRPr="00CA22F4">
        <w:rPr>
          <w:color w:val="6D6E71"/>
          <w:spacing w:val="3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schoolleider</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jaarlij</w:t>
      </w:r>
      <w:r w:rsidRPr="00CA22F4">
        <w:rPr>
          <w:color w:val="6D6E71"/>
          <w:spacing w:val="-2"/>
          <w:lang w:val="nl-NL"/>
        </w:rPr>
        <w:t>k</w:t>
      </w:r>
      <w:r w:rsidRPr="00CA22F4">
        <w:rPr>
          <w:color w:val="6D6E71"/>
          <w:lang w:val="nl-NL"/>
        </w:rPr>
        <w:t>se</w:t>
      </w:r>
      <w:r w:rsidRPr="00CA22F4">
        <w:rPr>
          <w:color w:val="6D6E71"/>
          <w:spacing w:val="-9"/>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elijk</w:t>
      </w:r>
      <w:r w:rsidRPr="00CA22F4">
        <w:rPr>
          <w:color w:val="6D6E71"/>
          <w:spacing w:val="-8"/>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spacing w:val="-3"/>
          <w:lang w:val="nl-NL"/>
        </w:rPr>
        <w:t>t</w:t>
      </w:r>
      <w:r w:rsidRPr="00CA22F4">
        <w:rPr>
          <w:color w:val="6D6E71"/>
          <w:lang w:val="nl-NL"/>
        </w:rPr>
        <w:t>e o</w:t>
      </w:r>
      <w:r w:rsidRPr="00CA22F4">
        <w:rPr>
          <w:color w:val="6D6E71"/>
          <w:spacing w:val="-2"/>
          <w:lang w:val="nl-NL"/>
        </w:rPr>
        <w:t>n</w:t>
      </w:r>
      <w:r w:rsidRPr="00CA22F4">
        <w:rPr>
          <w:color w:val="6D6E71"/>
          <w:lang w:val="nl-NL"/>
        </w:rPr>
        <w:t>truimingso</w:t>
      </w:r>
      <w:r w:rsidRPr="00CA22F4">
        <w:rPr>
          <w:color w:val="6D6E71"/>
          <w:spacing w:val="-2"/>
          <w:lang w:val="nl-NL"/>
        </w:rPr>
        <w:t>e</w:t>
      </w:r>
      <w:r w:rsidRPr="00CA22F4">
        <w:rPr>
          <w:color w:val="6D6E71"/>
          <w:spacing w:val="-6"/>
          <w:lang w:val="nl-NL"/>
        </w:rPr>
        <w:t>f</w:t>
      </w:r>
      <w:r w:rsidRPr="00CA22F4">
        <w:rPr>
          <w:color w:val="6D6E71"/>
          <w:lang w:val="nl-NL"/>
        </w:rPr>
        <w:t>ening</w:t>
      </w:r>
      <w:r w:rsidRPr="00CA22F4">
        <w:rPr>
          <w:color w:val="6D6E71"/>
          <w:spacing w:val="19"/>
          <w:lang w:val="nl-NL"/>
        </w:rPr>
        <w:t xml:space="preserve"> </w:t>
      </w:r>
      <w:r w:rsidRPr="00CA22F4">
        <w:rPr>
          <w:color w:val="6D6E71"/>
          <w:lang w:val="nl-NL"/>
        </w:rPr>
        <w:t>kritisch</w:t>
      </w:r>
      <w:r w:rsidRPr="00CA22F4">
        <w:rPr>
          <w:color w:val="6D6E71"/>
          <w:spacing w:val="20"/>
          <w:lang w:val="nl-NL"/>
        </w:rPr>
        <w:t xml:space="preserve"> </w:t>
      </w:r>
      <w:r w:rsidRPr="00CA22F4">
        <w:rPr>
          <w:color w:val="6D6E71"/>
          <w:spacing w:val="-2"/>
          <w:lang w:val="nl-NL"/>
        </w:rPr>
        <w:t>e</w:t>
      </w:r>
      <w:r w:rsidRPr="00CA22F4">
        <w:rPr>
          <w:color w:val="6D6E71"/>
          <w:spacing w:val="-4"/>
          <w:lang w:val="nl-NL"/>
        </w:rPr>
        <w:t>v</w:t>
      </w:r>
      <w:r w:rsidRPr="00CA22F4">
        <w:rPr>
          <w:color w:val="6D6E71"/>
          <w:lang w:val="nl-NL"/>
        </w:rPr>
        <w:t>alue</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lang w:val="nl-NL"/>
        </w:rPr>
        <w:t>Daarbij</w:t>
      </w:r>
      <w:r w:rsidRPr="00CA22F4">
        <w:rPr>
          <w:color w:val="6D6E71"/>
          <w:spacing w:val="20"/>
          <w:lang w:val="nl-NL"/>
        </w:rPr>
        <w:t xml:space="preserve"> </w:t>
      </w:r>
      <w:r w:rsidRPr="00CA22F4">
        <w:rPr>
          <w:color w:val="6D6E71"/>
          <w:spacing w:val="-4"/>
          <w:lang w:val="nl-NL"/>
        </w:rPr>
        <w:t>z</w:t>
      </w:r>
      <w:r w:rsidRPr="00CA22F4">
        <w:rPr>
          <w:color w:val="6D6E71"/>
          <w:lang w:val="nl-NL"/>
        </w:rPr>
        <w:t>al</w:t>
      </w:r>
      <w:r w:rsidRPr="00CA22F4">
        <w:rPr>
          <w:color w:val="6D6E71"/>
          <w:spacing w:val="19"/>
          <w:lang w:val="nl-NL"/>
        </w:rPr>
        <w:t xml:space="preserve"> </w:t>
      </w:r>
      <w:r w:rsidRPr="00CA22F4">
        <w:rPr>
          <w:color w:val="6D6E71"/>
          <w:lang w:val="nl-NL"/>
        </w:rPr>
        <w:t>duidelijk</w:t>
      </w:r>
      <w:r w:rsidRPr="00CA22F4">
        <w:rPr>
          <w:color w:val="6D6E71"/>
          <w:spacing w:val="2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9"/>
          <w:lang w:val="nl-NL"/>
        </w:rPr>
        <w:t xml:space="preserve"> </w:t>
      </w:r>
      <w:r w:rsidRPr="00CA22F4">
        <w:rPr>
          <w:color w:val="6D6E71"/>
          <w:lang w:val="nl-NL"/>
        </w:rPr>
        <w:t>of</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20"/>
          <w:lang w:val="nl-NL"/>
        </w:rPr>
        <w:t xml:space="preserve"> </w:t>
      </w:r>
      <w:r w:rsidRPr="00CA22F4">
        <w:rPr>
          <w:color w:val="6D6E71"/>
          <w:lang w:val="nl-NL"/>
        </w:rPr>
        <w:t>BH</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9"/>
          <w:lang w:val="nl-NL"/>
        </w:rPr>
        <w:t xml:space="preserve"> </w:t>
      </w:r>
      <w:r w:rsidRPr="00CA22F4">
        <w:rPr>
          <w:color w:val="6D6E71"/>
          <w:lang w:val="nl-NL"/>
        </w:rPr>
        <w:t>in</w:t>
      </w:r>
      <w:r w:rsidRPr="00CA22F4">
        <w:rPr>
          <w:color w:val="6D6E71"/>
          <w:spacing w:val="20"/>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9"/>
          <w:lang w:val="nl-NL"/>
        </w:rPr>
        <w:t xml:space="preserve"> </w:t>
      </w:r>
      <w:r w:rsidRPr="00CA22F4">
        <w:rPr>
          <w:color w:val="6D6E71"/>
          <w:lang w:val="nl-NL"/>
        </w:rPr>
        <w:t>zijn de</w:t>
      </w:r>
      <w:r w:rsidRPr="00CA22F4">
        <w:rPr>
          <w:color w:val="6D6E71"/>
          <w:spacing w:val="15"/>
          <w:lang w:val="nl-NL"/>
        </w:rPr>
        <w:t xml:space="preserve"> </w:t>
      </w:r>
      <w:r w:rsidRPr="00CA22F4">
        <w:rPr>
          <w:color w:val="6D6E71"/>
          <w:lang w:val="nl-NL"/>
        </w:rPr>
        <w:t>o</w:t>
      </w:r>
      <w:r w:rsidRPr="00CA22F4">
        <w:rPr>
          <w:color w:val="6D6E71"/>
          <w:spacing w:val="-2"/>
          <w:lang w:val="nl-NL"/>
        </w:rPr>
        <w:t>n</w:t>
      </w:r>
      <w:r w:rsidRPr="00CA22F4">
        <w:rPr>
          <w:color w:val="6D6E71"/>
          <w:lang w:val="nl-NL"/>
        </w:rPr>
        <w:t>truiming</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een</w:t>
      </w:r>
      <w:r w:rsidRPr="00CA22F4">
        <w:rPr>
          <w:color w:val="6D6E71"/>
          <w:spacing w:val="15"/>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6"/>
          <w:lang w:val="nl-NL"/>
        </w:rPr>
        <w:t>f</w:t>
      </w:r>
      <w:r w:rsidRPr="00CA22F4">
        <w:rPr>
          <w:color w:val="6D6E71"/>
          <w:lang w:val="nl-NL"/>
        </w:rPr>
        <w:t>essionele</w:t>
      </w:r>
      <w:r w:rsidRPr="00CA22F4">
        <w:rPr>
          <w:color w:val="6D6E71"/>
          <w:spacing w:val="15"/>
          <w:lang w:val="nl-NL"/>
        </w:rPr>
        <w:t xml:space="preserve"> </w:t>
      </w:r>
      <w:r w:rsidRPr="00CA22F4">
        <w:rPr>
          <w:color w:val="6D6E71"/>
          <w:lang w:val="nl-NL"/>
        </w:rPr>
        <w:t>manier</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15"/>
          <w:lang w:val="nl-NL"/>
        </w:rPr>
        <w:t xml:space="preserve"> </w:t>
      </w:r>
      <w:r w:rsidRPr="00CA22F4">
        <w:rPr>
          <w:color w:val="6D6E71"/>
          <w:lang w:val="nl-NL"/>
        </w:rPr>
        <w:t>kla</w:t>
      </w:r>
      <w:r w:rsidRPr="00CA22F4">
        <w:rPr>
          <w:color w:val="6D6E71"/>
          <w:spacing w:val="-3"/>
          <w:lang w:val="nl-NL"/>
        </w:rPr>
        <w:t>r</w:t>
      </w:r>
      <w:r w:rsidRPr="00CA22F4">
        <w:rPr>
          <w:color w:val="6D6E71"/>
          <w:lang w:val="nl-NL"/>
        </w:rPr>
        <w:t>en.</w:t>
      </w:r>
      <w:r w:rsidRPr="00CA22F4">
        <w:rPr>
          <w:color w:val="6D6E71"/>
          <w:spacing w:val="15"/>
          <w:lang w:val="nl-NL"/>
        </w:rPr>
        <w:t xml:space="preserve"> </w:t>
      </w:r>
      <w:r w:rsidRPr="00CA22F4">
        <w:rPr>
          <w:color w:val="6D6E71"/>
          <w:lang w:val="nl-NL"/>
        </w:rPr>
        <w:t>Elk</w:t>
      </w:r>
      <w:r w:rsidRPr="00CA22F4">
        <w:rPr>
          <w:color w:val="6D6E71"/>
          <w:spacing w:val="15"/>
          <w:lang w:val="nl-NL"/>
        </w:rPr>
        <w:t xml:space="preserve"> </w:t>
      </w:r>
      <w:r w:rsidRPr="00CA22F4">
        <w:rPr>
          <w:color w:val="6D6E71"/>
          <w:lang w:val="nl-NL"/>
        </w:rPr>
        <w:t>jaar</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5"/>
          <w:lang w:val="nl-NL"/>
        </w:rPr>
        <w:t xml:space="preserve"> </w:t>
      </w:r>
      <w:r w:rsidRPr="00CA22F4">
        <w:rPr>
          <w:color w:val="6D6E71"/>
          <w:lang w:val="nl-NL"/>
        </w:rPr>
        <w:t>er</w:t>
      </w:r>
      <w:r w:rsidRPr="00CA22F4">
        <w:rPr>
          <w:color w:val="6D6E71"/>
          <w:spacing w:val="15"/>
          <w:lang w:val="nl-NL"/>
        </w:rPr>
        <w:t xml:space="preserve"> </w:t>
      </w:r>
      <w:r w:rsidRPr="00CA22F4">
        <w:rPr>
          <w:color w:val="6D6E71"/>
          <w:lang w:val="nl-NL"/>
        </w:rPr>
        <w:t>min</w:t>
      </w:r>
      <w:r w:rsidRPr="00CA22F4">
        <w:rPr>
          <w:color w:val="6D6E71"/>
          <w:spacing w:val="-3"/>
          <w:lang w:val="nl-NL"/>
        </w:rPr>
        <w:t>st</w:t>
      </w:r>
      <w:r w:rsidRPr="00CA22F4">
        <w:rPr>
          <w:color w:val="6D6E71"/>
          <w:lang w:val="nl-NL"/>
        </w:rPr>
        <w:t>ens</w:t>
      </w:r>
      <w:r w:rsidRPr="00CA22F4">
        <w:rPr>
          <w:color w:val="6D6E71"/>
          <w:spacing w:val="15"/>
          <w:lang w:val="nl-NL"/>
        </w:rPr>
        <w:t xml:space="preserve"> </w:t>
      </w:r>
      <w:r w:rsidRPr="00CA22F4">
        <w:rPr>
          <w:color w:val="6D6E71"/>
          <w:lang w:val="nl-NL"/>
        </w:rPr>
        <w:t>één</w:t>
      </w:r>
      <w:r w:rsidRPr="00CA22F4">
        <w:rPr>
          <w:color w:val="6D6E71"/>
          <w:spacing w:val="15"/>
          <w:lang w:val="nl-NL"/>
        </w:rPr>
        <w:t xml:space="preserve"> </w:t>
      </w:r>
      <w:r w:rsidRPr="00CA22F4">
        <w:rPr>
          <w:color w:val="6D6E71"/>
          <w:lang w:val="nl-NL"/>
        </w:rPr>
        <w:t>o</w:t>
      </w:r>
      <w:r w:rsidRPr="00CA22F4">
        <w:rPr>
          <w:color w:val="6D6E71"/>
          <w:spacing w:val="-2"/>
          <w:lang w:val="nl-NL"/>
        </w:rPr>
        <w:t>n</w:t>
      </w:r>
      <w:r w:rsidRPr="00CA22F4">
        <w:rPr>
          <w:color w:val="6D6E71"/>
          <w:lang w:val="nl-NL"/>
        </w:rPr>
        <w:t>truimingso</w:t>
      </w:r>
      <w:r w:rsidRPr="00CA22F4">
        <w:rPr>
          <w:color w:val="6D6E71"/>
          <w:spacing w:val="-2"/>
          <w:lang w:val="nl-NL"/>
        </w:rPr>
        <w:t>e</w:t>
      </w:r>
      <w:r w:rsidRPr="00CA22F4">
        <w:rPr>
          <w:color w:val="6D6E71"/>
          <w:spacing w:val="-6"/>
          <w:lang w:val="nl-NL"/>
        </w:rPr>
        <w:t>f</w:t>
      </w:r>
      <w:r w:rsidRPr="00CA22F4">
        <w:rPr>
          <w:color w:val="6D6E71"/>
          <w:lang w:val="nl-NL"/>
        </w:rPr>
        <w:t xml:space="preserve">ening </w:t>
      </w:r>
      <w:r w:rsidRPr="00CA22F4">
        <w:rPr>
          <w:color w:val="6D6E71"/>
          <w:spacing w:val="-2"/>
          <w:lang w:val="nl-NL"/>
        </w:rPr>
        <w:t>g</w:t>
      </w:r>
      <w:r w:rsidRPr="00CA22F4">
        <w:rPr>
          <w:color w:val="6D6E71"/>
          <w:lang w:val="nl-NL"/>
        </w:rPr>
        <w:t>edaan.</w:t>
      </w:r>
      <w:r w:rsidRPr="00CA22F4">
        <w:rPr>
          <w:color w:val="6D6E71"/>
          <w:spacing w:val="23"/>
          <w:lang w:val="nl-NL"/>
        </w:rPr>
        <w:t xml:space="preserve"> </w:t>
      </w:r>
      <w:r w:rsidRPr="00CA22F4">
        <w:rPr>
          <w:color w:val="6D6E71"/>
          <w:lang w:val="nl-NL"/>
        </w:rPr>
        <w:t>Bij</w:t>
      </w:r>
      <w:r w:rsidRPr="00CA22F4">
        <w:rPr>
          <w:color w:val="6D6E71"/>
          <w:spacing w:val="23"/>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eur</w:t>
      </w:r>
      <w:r w:rsidRPr="00CA22F4">
        <w:rPr>
          <w:color w:val="6D6E71"/>
          <w:spacing w:val="2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3"/>
          <w:lang w:val="nl-NL"/>
        </w:rPr>
        <w:t xml:space="preserve"> </w:t>
      </w:r>
      <w:r w:rsidRPr="00CA22F4">
        <w:rPr>
          <w:color w:val="6D6E71"/>
          <w:lang w:val="nl-NL"/>
        </w:rPr>
        <w:t>er</w:t>
      </w:r>
      <w:r w:rsidRPr="00CA22F4">
        <w:rPr>
          <w:color w:val="6D6E71"/>
          <w:spacing w:val="23"/>
          <w:lang w:val="nl-NL"/>
        </w:rPr>
        <w:t xml:space="preserve"> </w:t>
      </w:r>
      <w:r w:rsidRPr="00CA22F4">
        <w:rPr>
          <w:color w:val="6D6E71"/>
          <w:lang w:val="nl-NL"/>
        </w:rPr>
        <w:t>ec</w:t>
      </w:r>
      <w:r w:rsidRPr="00CA22F4">
        <w:rPr>
          <w:color w:val="6D6E71"/>
          <w:spacing w:val="-3"/>
          <w:lang w:val="nl-NL"/>
        </w:rPr>
        <w:t>ht</w:t>
      </w:r>
      <w:r w:rsidRPr="00CA22F4">
        <w:rPr>
          <w:color w:val="6D6E71"/>
          <w:lang w:val="nl-NL"/>
        </w:rPr>
        <w:t>er</w:t>
      </w:r>
      <w:r w:rsidRPr="00CA22F4">
        <w:rPr>
          <w:color w:val="6D6E71"/>
          <w:spacing w:val="23"/>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23"/>
          <w:lang w:val="nl-NL"/>
        </w:rPr>
        <w:t xml:space="preserve"> </w:t>
      </w:r>
      <w:r w:rsidRPr="00CA22F4">
        <w:rPr>
          <w:color w:val="6D6E71"/>
          <w:lang w:val="nl-NL"/>
        </w:rPr>
        <w:t>maal</w:t>
      </w:r>
      <w:r w:rsidRPr="00CA22F4">
        <w:rPr>
          <w:color w:val="6D6E71"/>
          <w:spacing w:val="23"/>
          <w:lang w:val="nl-NL"/>
        </w:rPr>
        <w:t xml:space="preserve"> </w:t>
      </w:r>
      <w:r w:rsidRPr="00CA22F4">
        <w:rPr>
          <w:color w:val="6D6E71"/>
          <w:lang w:val="nl-NL"/>
        </w:rPr>
        <w:t>per</w:t>
      </w:r>
      <w:r w:rsidRPr="00CA22F4">
        <w:rPr>
          <w:color w:val="6D6E71"/>
          <w:spacing w:val="23"/>
          <w:lang w:val="nl-NL"/>
        </w:rPr>
        <w:t xml:space="preserve"> </w:t>
      </w:r>
      <w:r w:rsidRPr="00CA22F4">
        <w:rPr>
          <w:color w:val="6D6E71"/>
          <w:lang w:val="nl-NL"/>
        </w:rPr>
        <w:t>jaar</w:t>
      </w:r>
      <w:r w:rsidRPr="00CA22F4">
        <w:rPr>
          <w:color w:val="6D6E71"/>
          <w:spacing w:val="23"/>
          <w:lang w:val="nl-NL"/>
        </w:rPr>
        <w:t xml:space="preserve"> </w:t>
      </w:r>
      <w:r w:rsidRPr="00CA22F4">
        <w:rPr>
          <w:color w:val="6D6E71"/>
          <w:lang w:val="nl-NL"/>
        </w:rPr>
        <w:t>o</w:t>
      </w:r>
      <w:r w:rsidRPr="00CA22F4">
        <w:rPr>
          <w:color w:val="6D6E71"/>
          <w:spacing w:val="-2"/>
          <w:lang w:val="nl-NL"/>
        </w:rPr>
        <w:t>n</w:t>
      </w:r>
      <w:r w:rsidRPr="00CA22F4">
        <w:rPr>
          <w:color w:val="6D6E71"/>
          <w:lang w:val="nl-NL"/>
        </w:rPr>
        <w:t>truimd:</w:t>
      </w:r>
      <w:r w:rsidRPr="00CA22F4">
        <w:rPr>
          <w:color w:val="6D6E71"/>
          <w:spacing w:val="23"/>
          <w:lang w:val="nl-NL"/>
        </w:rPr>
        <w:t xml:space="preserve"> </w:t>
      </w:r>
      <w:r w:rsidRPr="00CA22F4">
        <w:rPr>
          <w:color w:val="6D6E71"/>
          <w:lang w:val="nl-NL"/>
        </w:rPr>
        <w:t>één</w:t>
      </w:r>
      <w:r w:rsidRPr="00CA22F4">
        <w:rPr>
          <w:color w:val="6D6E71"/>
          <w:spacing w:val="23"/>
          <w:lang w:val="nl-NL"/>
        </w:rPr>
        <w:t xml:space="preserve"> </w:t>
      </w:r>
      <w:r w:rsidRPr="00CA22F4">
        <w:rPr>
          <w:color w:val="6D6E71"/>
          <w:lang w:val="nl-NL"/>
        </w:rPr>
        <w:t>maal</w:t>
      </w:r>
      <w:r w:rsidRPr="00CA22F4">
        <w:rPr>
          <w:color w:val="6D6E71"/>
          <w:spacing w:val="23"/>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lang w:val="nl-NL"/>
        </w:rPr>
        <w:t>ondi</w:t>
      </w:r>
      <w:r w:rsidRPr="00CA22F4">
        <w:rPr>
          <w:color w:val="6D6E71"/>
          <w:spacing w:val="-2"/>
          <w:lang w:val="nl-NL"/>
        </w:rPr>
        <w:t>g</w:t>
      </w:r>
      <w:r w:rsidRPr="00CA22F4">
        <w:rPr>
          <w:color w:val="6D6E71"/>
          <w:lang w:val="nl-NL"/>
        </w:rPr>
        <w:t>d</w:t>
      </w:r>
      <w:r w:rsidRPr="00CA22F4">
        <w:rPr>
          <w:color w:val="6D6E71"/>
          <w:spacing w:val="23"/>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één</w:t>
      </w:r>
      <w:r w:rsidRPr="00CA22F4">
        <w:rPr>
          <w:color w:val="6D6E71"/>
          <w:spacing w:val="23"/>
          <w:lang w:val="nl-NL"/>
        </w:rPr>
        <w:t xml:space="preserve"> </w:t>
      </w:r>
      <w:r w:rsidRPr="00CA22F4">
        <w:rPr>
          <w:color w:val="6D6E71"/>
          <w:lang w:val="nl-NL"/>
        </w:rPr>
        <w:t>maal onaan</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lang w:val="nl-NL"/>
        </w:rPr>
        <w:t>ondi</w:t>
      </w:r>
      <w:r w:rsidRPr="00CA22F4">
        <w:rPr>
          <w:color w:val="6D6E71"/>
          <w:spacing w:val="-2"/>
          <w:lang w:val="nl-NL"/>
        </w:rPr>
        <w:t>g</w:t>
      </w:r>
      <w:r w:rsidRPr="00CA22F4">
        <w:rPr>
          <w:color w:val="6D6E71"/>
          <w:lang w:val="nl-NL"/>
        </w:rPr>
        <w:t>d.</w:t>
      </w:r>
      <w:r w:rsidRPr="00CA22F4">
        <w:rPr>
          <w:color w:val="6D6E71"/>
          <w:spacing w:val="-4"/>
          <w:lang w:val="nl-NL"/>
        </w:rPr>
        <w:t xml:space="preserve"> </w:t>
      </w:r>
      <w:r w:rsidRPr="00CA22F4">
        <w:rPr>
          <w:color w:val="6D6E71"/>
          <w:lang w:val="nl-NL"/>
        </w:rPr>
        <w:t>Zie</w:t>
      </w:r>
      <w:r w:rsidRPr="00CA22F4">
        <w:rPr>
          <w:color w:val="6D6E71"/>
          <w:spacing w:val="-3"/>
          <w:lang w:val="nl-NL"/>
        </w:rPr>
        <w:t xml:space="preserve"> </w:t>
      </w:r>
      <w:r w:rsidRPr="00CA22F4">
        <w:rPr>
          <w:color w:val="6D6E71"/>
          <w:spacing w:val="-2"/>
          <w:lang w:val="nl-NL"/>
        </w:rPr>
        <w:t>v</w:t>
      </w:r>
      <w:r w:rsidRPr="00CA22F4">
        <w:rPr>
          <w:color w:val="6D6E71"/>
          <w:lang w:val="nl-NL"/>
        </w:rPr>
        <w:t>oor</w:t>
      </w:r>
      <w:r w:rsidRPr="00CA22F4">
        <w:rPr>
          <w:color w:val="6D6E71"/>
          <w:spacing w:val="-3"/>
          <w:lang w:val="nl-NL"/>
        </w:rPr>
        <w:t xml:space="preserve"> </w:t>
      </w:r>
      <w:r w:rsidRPr="00CA22F4">
        <w:rPr>
          <w:color w:val="6D6E71"/>
          <w:lang w:val="nl-NL"/>
        </w:rPr>
        <w:t>meer</w:t>
      </w:r>
      <w:r w:rsidRPr="00CA22F4">
        <w:rPr>
          <w:color w:val="6D6E71"/>
          <w:spacing w:val="-3"/>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4"/>
          <w:lang w:val="nl-NL"/>
        </w:rPr>
        <w:t xml:space="preserve"> </w:t>
      </w:r>
      <w:hyperlink r:id="rId30">
        <w:r w:rsidRPr="00CA22F4">
          <w:rPr>
            <w:color w:val="6D6E71"/>
            <w:spacing w:val="-2"/>
            <w:lang w:val="nl-NL"/>
          </w:rPr>
          <w:t>h</w:t>
        </w:r>
        <w:r w:rsidRPr="00CA22F4">
          <w:rPr>
            <w:color w:val="6D6E71"/>
            <w:lang w:val="nl-NL"/>
          </w:rPr>
          <w:t>ttp://</w:t>
        </w:r>
        <w:r w:rsidRPr="00CA22F4">
          <w:rPr>
            <w:color w:val="6D6E71"/>
            <w:spacing w:val="1"/>
            <w:lang w:val="nl-NL"/>
          </w:rPr>
          <w:t>w</w:t>
        </w:r>
        <w:r w:rsidRPr="00CA22F4">
          <w:rPr>
            <w:color w:val="6D6E71"/>
            <w:lang w:val="nl-NL"/>
          </w:rPr>
          <w:t>w</w:t>
        </w:r>
        <w:r w:rsidRPr="00CA22F4">
          <w:rPr>
            <w:color w:val="6D6E71"/>
            <w:spacing w:val="-15"/>
            <w:lang w:val="nl-NL"/>
          </w:rPr>
          <w:t>w</w:t>
        </w:r>
        <w:r w:rsidRPr="00CA22F4">
          <w:rPr>
            <w:color w:val="6D6E71"/>
            <w:lang w:val="nl-NL"/>
          </w:rPr>
          <w:t>.arbopor</w:t>
        </w:r>
        <w:r w:rsidRPr="00CA22F4">
          <w:rPr>
            <w:color w:val="6D6E71"/>
            <w:spacing w:val="-3"/>
            <w:lang w:val="nl-NL"/>
          </w:rPr>
          <w:t>t</w:t>
        </w:r>
        <w:r w:rsidRPr="00CA22F4">
          <w:rPr>
            <w:color w:val="6D6E71"/>
            <w:lang w:val="nl-NL"/>
          </w:rPr>
          <w:t>aal.nl/</w:t>
        </w:r>
      </w:hyperlink>
      <w:r w:rsidRPr="00CA22F4">
        <w:rPr>
          <w:rFonts w:cs="Calibri"/>
          <w:color w:val="6D6E71"/>
          <w:lang w:val="nl-NL"/>
        </w:rPr>
        <w:t>.</w:t>
      </w:r>
    </w:p>
    <w:p w14:paraId="6B2DD6F5" w14:textId="77777777" w:rsidR="00624579" w:rsidRPr="00CA22F4" w:rsidRDefault="00624579">
      <w:pPr>
        <w:spacing w:before="11" w:line="260" w:lineRule="exact"/>
        <w:rPr>
          <w:sz w:val="26"/>
          <w:szCs w:val="26"/>
          <w:lang w:val="nl-NL"/>
        </w:rPr>
      </w:pPr>
    </w:p>
    <w:p w14:paraId="589C592F" w14:textId="77777777" w:rsidR="00624579" w:rsidRPr="00CA22F4" w:rsidRDefault="00CA22F4">
      <w:pPr>
        <w:pStyle w:val="Kop3"/>
        <w:ind w:right="8511"/>
        <w:jc w:val="both"/>
        <w:rPr>
          <w:b w:val="0"/>
          <w:bCs w:val="0"/>
          <w:lang w:val="nl-NL"/>
        </w:rPr>
      </w:pPr>
      <w:r w:rsidRPr="00CA22F4">
        <w:rPr>
          <w:color w:val="58595B"/>
          <w:lang w:val="nl-NL"/>
        </w:rPr>
        <w:t>Om</w:t>
      </w:r>
      <w:r w:rsidRPr="00CA22F4">
        <w:rPr>
          <w:color w:val="58595B"/>
          <w:spacing w:val="-4"/>
          <w:lang w:val="nl-NL"/>
        </w:rPr>
        <w:t>g</w:t>
      </w:r>
      <w:r w:rsidRPr="00CA22F4">
        <w:rPr>
          <w:color w:val="58595B"/>
          <w:lang w:val="nl-NL"/>
        </w:rPr>
        <w:t>ang m</w:t>
      </w:r>
      <w:r w:rsidRPr="00CA22F4">
        <w:rPr>
          <w:color w:val="58595B"/>
          <w:spacing w:val="-2"/>
          <w:lang w:val="nl-NL"/>
        </w:rPr>
        <w:t>e</w:t>
      </w:r>
      <w:r w:rsidRPr="00CA22F4">
        <w:rPr>
          <w:color w:val="58595B"/>
          <w:lang w:val="nl-NL"/>
        </w:rPr>
        <w:t>t de media</w:t>
      </w:r>
    </w:p>
    <w:p w14:paraId="0116345F" w14:textId="77777777" w:rsidR="00624579" w:rsidRPr="00CA22F4" w:rsidRDefault="00CA22F4" w:rsidP="00CD3340">
      <w:pPr>
        <w:pStyle w:val="Plattetekst"/>
        <w:numPr>
          <w:ilvl w:val="0"/>
          <w:numId w:val="30"/>
        </w:numPr>
        <w:tabs>
          <w:tab w:val="left" w:pos="1493"/>
        </w:tabs>
        <w:spacing w:line="259" w:lineRule="exact"/>
        <w:ind w:left="1493" w:right="1134"/>
        <w:jc w:val="both"/>
        <w:rPr>
          <w:lang w:val="nl-NL"/>
        </w:rPr>
      </w:pPr>
      <w:r w:rsidRPr="00CA22F4">
        <w:rPr>
          <w:color w:val="6D6E71"/>
          <w:lang w:val="nl-NL"/>
        </w:rPr>
        <w:t>De</w:t>
      </w:r>
      <w:r w:rsidRPr="00CA22F4">
        <w:rPr>
          <w:color w:val="6D6E71"/>
          <w:spacing w:val="13"/>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v</w:t>
      </w:r>
      <w:r w:rsidRPr="00CA22F4">
        <w:rPr>
          <w:color w:val="6D6E71"/>
          <w:lang w:val="nl-NL"/>
        </w:rPr>
        <w:t>oering</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w:t>
      </w:r>
      <w:r w:rsidRPr="00CA22F4">
        <w:rPr>
          <w:color w:val="6D6E71"/>
          <w:spacing w:val="14"/>
          <w:lang w:val="nl-NL"/>
        </w:rPr>
        <w:t xml:space="preserve"> </w:t>
      </w:r>
      <w:r w:rsidRPr="00CA22F4">
        <w:rPr>
          <w:color w:val="6D6E71"/>
          <w:lang w:val="nl-NL"/>
        </w:rPr>
        <w:t>li</w:t>
      </w:r>
      <w:r w:rsidRPr="00CA22F4">
        <w:rPr>
          <w:color w:val="6D6E71"/>
          <w:spacing w:val="-4"/>
          <w:lang w:val="nl-NL"/>
        </w:rPr>
        <w:t>g</w:t>
      </w:r>
      <w:r w:rsidRPr="00CA22F4">
        <w:rPr>
          <w:color w:val="6D6E71"/>
          <w:lang w:val="nl-NL"/>
        </w:rPr>
        <w:t>t</w:t>
      </w:r>
      <w:r w:rsidRPr="00CA22F4">
        <w:rPr>
          <w:color w:val="6D6E71"/>
          <w:spacing w:val="14"/>
          <w:lang w:val="nl-NL"/>
        </w:rPr>
        <w:t xml:space="preserve"> </w:t>
      </w:r>
      <w:r w:rsidRPr="00CA22F4">
        <w:rPr>
          <w:color w:val="6D6E71"/>
          <w:lang w:val="nl-NL"/>
        </w:rPr>
        <w:t>altijd</w:t>
      </w:r>
      <w:r w:rsidRPr="00CA22F4">
        <w:rPr>
          <w:color w:val="6D6E71"/>
          <w:spacing w:val="14"/>
          <w:lang w:val="nl-NL"/>
        </w:rPr>
        <w:t xml:space="preserve"> </w:t>
      </w:r>
      <w:r w:rsidRPr="00CA22F4">
        <w:rPr>
          <w:color w:val="6D6E71"/>
          <w:lang w:val="nl-NL"/>
        </w:rPr>
        <w:t>bij</w:t>
      </w:r>
      <w:r w:rsidRPr="00CA22F4">
        <w:rPr>
          <w:color w:val="6D6E71"/>
          <w:spacing w:val="13"/>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schoolleider</w:t>
      </w:r>
      <w:r w:rsidRPr="00CA22F4">
        <w:rPr>
          <w:color w:val="6D6E71"/>
          <w:spacing w:val="14"/>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23"/>
          <w:lang w:val="nl-NL"/>
        </w:rPr>
        <w:t>r</w:t>
      </w:r>
      <w:r w:rsidRPr="00CA22F4">
        <w:rPr>
          <w:color w:val="6D6E71"/>
          <w:lang w:val="nl-NL"/>
        </w:rPr>
        <w:t xml:space="preserve">. </w:t>
      </w:r>
      <w:r w:rsidRPr="00CA22F4">
        <w:rPr>
          <w:color w:val="6D6E71"/>
          <w:spacing w:val="28"/>
          <w:lang w:val="nl-NL"/>
        </w:rPr>
        <w:t xml:space="preserve"> </w:t>
      </w:r>
      <w:r w:rsidRPr="00CA22F4">
        <w:rPr>
          <w:color w:val="6D6E71"/>
          <w:lang w:val="nl-NL"/>
        </w:rPr>
        <w:t>Indien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schoolleider</w:t>
      </w:r>
    </w:p>
    <w:p w14:paraId="4BE3E140" w14:textId="77777777" w:rsidR="00624579" w:rsidRPr="00CA22F4" w:rsidRDefault="00CA22F4">
      <w:pPr>
        <w:pStyle w:val="Plattetekst"/>
        <w:spacing w:line="264" w:lineRule="exact"/>
        <w:ind w:left="1493"/>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v</w:t>
      </w:r>
      <w:r w:rsidRPr="00CA22F4">
        <w:rPr>
          <w:color w:val="6D6E71"/>
          <w:lang w:val="nl-NL"/>
        </w:rPr>
        <w:t>oering</w:t>
      </w:r>
      <w:r w:rsidRPr="00CA22F4">
        <w:rPr>
          <w:color w:val="6D6E71"/>
          <w:spacing w:val="5"/>
          <w:lang w:val="nl-NL"/>
        </w:rPr>
        <w:t xml:space="preserve"> </w:t>
      </w:r>
      <w:r w:rsidRPr="00CA22F4">
        <w:rPr>
          <w:color w:val="6D6E71"/>
          <w:lang w:val="nl-NL"/>
        </w:rPr>
        <w:t>(</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pas</w:t>
      </w:r>
      <w:r w:rsidRPr="00CA22F4">
        <w:rPr>
          <w:color w:val="6D6E71"/>
          <w:spacing w:val="6"/>
          <w:lang w:val="nl-NL"/>
        </w:rPr>
        <w:t xml:space="preserve"> </w:t>
      </w:r>
      <w:r w:rsidRPr="00CA22F4">
        <w:rPr>
          <w:color w:val="6D6E71"/>
          <w:lang w:val="nl-NL"/>
        </w:rPr>
        <w:t>aan</w:t>
      </w:r>
      <w:r w:rsidRPr="00CA22F4">
        <w:rPr>
          <w:color w:val="6D6E71"/>
          <w:spacing w:val="-3"/>
          <w:lang w:val="nl-NL"/>
        </w:rPr>
        <w:t>st</w:t>
      </w:r>
      <w:r w:rsidRPr="00CA22F4">
        <w:rPr>
          <w:color w:val="6D6E71"/>
          <w:lang w:val="nl-NL"/>
        </w:rPr>
        <w:t>ellen</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spacing w:val="-2"/>
          <w:lang w:val="nl-NL"/>
        </w:rPr>
        <w:t>c</w:t>
      </w:r>
      <w:r w:rsidRPr="00CA22F4">
        <w:rPr>
          <w:color w:val="6D6E71"/>
          <w:lang w:val="nl-NL"/>
        </w:rPr>
        <w:t>alami</w:t>
      </w:r>
      <w:r w:rsidRPr="00CA22F4">
        <w:rPr>
          <w:color w:val="6D6E71"/>
          <w:spacing w:val="-3"/>
          <w:lang w:val="nl-NL"/>
        </w:rPr>
        <w:t>t</w:t>
      </w:r>
      <w:r w:rsidRPr="00CA22F4">
        <w:rPr>
          <w:color w:val="6D6E71"/>
          <w:lang w:val="nl-NL"/>
        </w:rPr>
        <w:t>eit)</w:t>
      </w:r>
      <w:r w:rsidRPr="00CA22F4">
        <w:rPr>
          <w:color w:val="6D6E71"/>
          <w:spacing w:val="5"/>
          <w:lang w:val="nl-NL"/>
        </w:rPr>
        <w:t xml:space="preserve"> </w:t>
      </w:r>
      <w:r w:rsidRPr="00CA22F4">
        <w:rPr>
          <w:color w:val="6D6E71"/>
          <w:lang w:val="nl-NL"/>
        </w:rPr>
        <w:t>bele</w:t>
      </w:r>
      <w:r w:rsidRPr="00CA22F4">
        <w:rPr>
          <w:color w:val="6D6E71"/>
          <w:spacing w:val="-3"/>
          <w:lang w:val="nl-NL"/>
        </w:rPr>
        <w:t>g</w:t>
      </w:r>
      <w:r w:rsidRPr="00CA22F4">
        <w:rPr>
          <w:color w:val="6D6E71"/>
          <w:lang w:val="nl-NL"/>
        </w:rPr>
        <w:t>d</w:t>
      </w:r>
      <w:r w:rsidRPr="00CA22F4">
        <w:rPr>
          <w:color w:val="6D6E71"/>
          <w:spacing w:val="5"/>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een</w:t>
      </w:r>
    </w:p>
    <w:p w14:paraId="00452BB2" w14:textId="77777777" w:rsidR="00624579" w:rsidRPr="00CA22F4" w:rsidRDefault="00CA22F4">
      <w:pPr>
        <w:pStyle w:val="Plattetekst"/>
        <w:spacing w:line="264" w:lineRule="exact"/>
        <w:ind w:left="1493"/>
        <w:rPr>
          <w:lang w:val="nl-NL"/>
        </w:rPr>
      </w:pPr>
      <w:r w:rsidRPr="00CA22F4">
        <w:rPr>
          <w:color w:val="6D6E71"/>
          <w:lang w:val="nl-NL"/>
        </w:rPr>
        <w:t>lo</w:t>
      </w:r>
      <w:r w:rsidRPr="00CA22F4">
        <w:rPr>
          <w:color w:val="6D6E71"/>
          <w:spacing w:val="-2"/>
          <w:lang w:val="nl-NL"/>
        </w:rPr>
        <w:t>c</w:t>
      </w:r>
      <w:r w:rsidRPr="00CA22F4">
        <w:rPr>
          <w:color w:val="6D6E71"/>
          <w:spacing w:val="-3"/>
          <w:lang w:val="nl-NL"/>
        </w:rPr>
        <w:t>a</w:t>
      </w:r>
      <w:r w:rsidRPr="00CA22F4">
        <w:rPr>
          <w:color w:val="6D6E71"/>
          <w:lang w:val="nl-NL"/>
        </w:rPr>
        <w:t>tieleide</w:t>
      </w:r>
      <w:r w:rsidRPr="00CA22F4">
        <w:rPr>
          <w:color w:val="6D6E71"/>
          <w:spacing w:val="-20"/>
          <w:lang w:val="nl-NL"/>
        </w:rPr>
        <w:t>r</w:t>
      </w:r>
      <w:r w:rsidRPr="00CA22F4">
        <w:rPr>
          <w:color w:val="6D6E71"/>
          <w:lang w:val="nl-NL"/>
        </w:rPr>
        <w:t>,</w:t>
      </w:r>
      <w:r w:rsidRPr="00CA22F4">
        <w:rPr>
          <w:color w:val="6D6E71"/>
          <w:spacing w:val="-1"/>
          <w:lang w:val="nl-NL"/>
        </w:rPr>
        <w:t xml:space="preserve"> </w:t>
      </w:r>
      <w:r w:rsidRPr="00CA22F4">
        <w:rPr>
          <w:color w:val="6D6E71"/>
          <w:lang w:val="nl-NL"/>
        </w:rPr>
        <w:t>adjunct of</w:t>
      </w:r>
      <w:r w:rsidRPr="00CA22F4">
        <w:rPr>
          <w:color w:val="6D6E71"/>
          <w:spacing w:val="-1"/>
          <w:lang w:val="nl-NL"/>
        </w:rPr>
        <w:t xml:space="preserve"> </w:t>
      </w:r>
      <w:r w:rsidRPr="00CA22F4">
        <w:rPr>
          <w:color w:val="6D6E71"/>
          <w:spacing w:val="-3"/>
          <w:lang w:val="nl-NL"/>
        </w:rPr>
        <w:t>t</w:t>
      </w:r>
      <w:r w:rsidRPr="00CA22F4">
        <w:rPr>
          <w:color w:val="6D6E71"/>
          <w:lang w:val="nl-NL"/>
        </w:rPr>
        <w:t>eamlid. Neem</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v</w:t>
      </w:r>
      <w:r w:rsidRPr="00CA22F4">
        <w:rPr>
          <w:color w:val="6D6E71"/>
          <w:lang w:val="nl-NL"/>
        </w:rPr>
        <w:t>oering</w:t>
      </w:r>
      <w:r w:rsidRPr="00CA22F4">
        <w:rPr>
          <w:color w:val="6D6E71"/>
          <w:spacing w:val="-1"/>
          <w:lang w:val="nl-NL"/>
        </w:rPr>
        <w:t xml:space="preserve"> </w:t>
      </w:r>
      <w:r w:rsidRPr="00CA22F4">
        <w:rPr>
          <w:color w:val="6D6E71"/>
          <w:spacing w:val="-3"/>
          <w:lang w:val="nl-NL"/>
        </w:rPr>
        <w:t>v</w:t>
      </w:r>
      <w:r w:rsidRPr="00CA22F4">
        <w:rPr>
          <w:color w:val="6D6E71"/>
          <w:lang w:val="nl-NL"/>
        </w:rPr>
        <w:t>oor media</w:t>
      </w:r>
      <w:r w:rsidRPr="00CA22F4">
        <w:rPr>
          <w:color w:val="6D6E71"/>
          <w:spacing w:val="-1"/>
          <w:lang w:val="nl-NL"/>
        </w:rPr>
        <w:t xml:space="preserve"> </w:t>
      </w:r>
      <w:r w:rsidRPr="00CA22F4">
        <w:rPr>
          <w:color w:val="6D6E71"/>
          <w:lang w:val="nl-NL"/>
        </w:rPr>
        <w:t>ook op</w:t>
      </w:r>
      <w:r w:rsidRPr="00CA22F4">
        <w:rPr>
          <w:color w:val="6D6E71"/>
          <w:spacing w:val="-1"/>
          <w:lang w:val="nl-NL"/>
        </w:rPr>
        <w:t xml:space="preserve"> </w:t>
      </w:r>
      <w:r w:rsidRPr="00CA22F4">
        <w:rPr>
          <w:color w:val="6D6E71"/>
          <w:lang w:val="nl-NL"/>
        </w:rPr>
        <w:t>in uw</w:t>
      </w:r>
      <w:r w:rsidRPr="00CA22F4">
        <w:rPr>
          <w:color w:val="6D6E71"/>
          <w:spacing w:val="-1"/>
          <w:lang w:val="nl-NL"/>
        </w:rPr>
        <w:t xml:space="preserve"> </w:t>
      </w:r>
      <w:r w:rsidRPr="00CA22F4">
        <w:rPr>
          <w:color w:val="6D6E71"/>
          <w:lang w:val="nl-NL"/>
        </w:rPr>
        <w:t>schoolgids.</w:t>
      </w:r>
    </w:p>
    <w:p w14:paraId="78AA09A0"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 sp</w:t>
      </w:r>
      <w:r w:rsidRPr="00CA22F4">
        <w:rPr>
          <w:color w:val="6D6E71"/>
          <w:spacing w:val="-3"/>
          <w:lang w:val="nl-NL"/>
        </w:rPr>
        <w:t>r</w:t>
      </w:r>
      <w:r w:rsidRPr="00CA22F4">
        <w:rPr>
          <w:color w:val="6D6E71"/>
          <w:lang w:val="nl-NL"/>
        </w:rPr>
        <w:t>ee</w:t>
      </w:r>
      <w:r w:rsidRPr="00CA22F4">
        <w:rPr>
          <w:color w:val="6D6E71"/>
          <w:spacing w:val="-2"/>
          <w:lang w:val="nl-NL"/>
        </w:rPr>
        <w:t>k</w:t>
      </w:r>
      <w:r w:rsidRPr="00CA22F4">
        <w:rPr>
          <w:color w:val="6D6E71"/>
          <w:lang w:val="nl-NL"/>
        </w:rPr>
        <w:t xml:space="preserve">t </w:t>
      </w:r>
      <w:r w:rsidRPr="00CA22F4">
        <w:rPr>
          <w:color w:val="6D6E71"/>
          <w:spacing w:val="-3"/>
          <w:lang w:val="nl-NL"/>
        </w:rPr>
        <w:t>v</w:t>
      </w:r>
      <w:r w:rsidRPr="00CA22F4">
        <w:rPr>
          <w:color w:val="6D6E71"/>
          <w:lang w:val="nl-NL"/>
        </w:rPr>
        <w:t>oor zich d</w:t>
      </w:r>
      <w:r w:rsidRPr="00CA22F4">
        <w:rPr>
          <w:color w:val="6D6E71"/>
          <w:spacing w:val="-2"/>
          <w:lang w:val="nl-NL"/>
        </w:rPr>
        <w:t>a</w:t>
      </w:r>
      <w:r w:rsidRPr="00CA22F4">
        <w:rPr>
          <w:color w:val="6D6E71"/>
          <w:lang w:val="nl-NL"/>
        </w:rPr>
        <w:t>t d</w:t>
      </w:r>
      <w:r w:rsidRPr="00CA22F4">
        <w:rPr>
          <w:color w:val="6D6E71"/>
          <w:spacing w:val="-3"/>
          <w:lang w:val="nl-NL"/>
        </w:rPr>
        <w:t>e</w:t>
      </w:r>
      <w:r w:rsidRPr="00CA22F4">
        <w:rPr>
          <w:color w:val="6D6E71"/>
          <w:spacing w:val="-5"/>
          <w:lang w:val="nl-NL"/>
        </w:rPr>
        <w:t>z</w:t>
      </w:r>
      <w:r w:rsidRPr="00CA22F4">
        <w:rPr>
          <w:color w:val="6D6E71"/>
          <w:lang w:val="nl-NL"/>
        </w:rPr>
        <w:t xml:space="preserve">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v</w:t>
      </w:r>
      <w:r w:rsidRPr="00CA22F4">
        <w:rPr>
          <w:color w:val="6D6E71"/>
          <w:lang w:val="nl-NL"/>
        </w:rPr>
        <w:t>oe</w:t>
      </w:r>
      <w:r w:rsidR="002C36CB">
        <w:rPr>
          <w:color w:val="6D6E71"/>
          <w:lang w:val="nl-NL"/>
        </w:rPr>
        <w:t>r</w:t>
      </w:r>
      <w:r w:rsidRPr="00CA22F4">
        <w:rPr>
          <w:color w:val="6D6E71"/>
          <w:lang w:val="nl-NL"/>
        </w:rPr>
        <w:t>der de eni</w:t>
      </w:r>
      <w:r w:rsidRPr="00CA22F4">
        <w:rPr>
          <w:color w:val="6D6E71"/>
          <w:spacing w:val="-2"/>
          <w:lang w:val="nl-NL"/>
        </w:rPr>
        <w:t>g</w:t>
      </w:r>
      <w:r w:rsidRPr="00CA22F4">
        <w:rPr>
          <w:color w:val="6D6E71"/>
          <w:lang w:val="nl-NL"/>
        </w:rPr>
        <w:t xml:space="preserve">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v</w:t>
      </w:r>
      <w:r w:rsidRPr="00CA22F4">
        <w:rPr>
          <w:color w:val="6D6E71"/>
          <w:lang w:val="nl-NL"/>
        </w:rPr>
        <w:t>oe</w:t>
      </w:r>
      <w:r w:rsidRPr="00CA22F4">
        <w:rPr>
          <w:color w:val="6D6E71"/>
          <w:spacing w:val="-4"/>
          <w:lang w:val="nl-NL"/>
        </w:rPr>
        <w:t>r</w:t>
      </w:r>
      <w:r w:rsidRPr="00CA22F4">
        <w:rPr>
          <w:color w:val="6D6E71"/>
          <w:lang w:val="nl-NL"/>
        </w:rPr>
        <w:t>der namens de school is.</w:t>
      </w:r>
    </w:p>
    <w:p w14:paraId="2E4047A6"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Maak</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spacing w:val="-3"/>
          <w:lang w:val="nl-NL"/>
        </w:rPr>
        <w:t>t</w:t>
      </w:r>
      <w:r w:rsidRPr="00CA22F4">
        <w:rPr>
          <w:color w:val="6D6E71"/>
          <w:lang w:val="nl-NL"/>
        </w:rPr>
        <w:t>ot</w:t>
      </w:r>
      <w:r w:rsidRPr="00CA22F4">
        <w:rPr>
          <w:color w:val="6D6E71"/>
          <w:spacing w:val="4"/>
          <w:lang w:val="nl-NL"/>
        </w:rPr>
        <w:t xml:space="preserve"> </w:t>
      </w:r>
      <w:r w:rsidRPr="00CA22F4">
        <w:rPr>
          <w:color w:val="6D6E71"/>
          <w:lang w:val="nl-NL"/>
        </w:rPr>
        <w:t>bond</w:t>
      </w:r>
      <w:r w:rsidRPr="00CA22F4">
        <w:rPr>
          <w:color w:val="6D6E71"/>
          <w:spacing w:val="-2"/>
          <w:lang w:val="nl-NL"/>
        </w:rPr>
        <w:t>g</w:t>
      </w:r>
      <w:r w:rsidRPr="00CA22F4">
        <w:rPr>
          <w:color w:val="6D6E71"/>
          <w:lang w:val="nl-NL"/>
        </w:rPr>
        <w:t>enoot.</w:t>
      </w:r>
      <w:r w:rsidRPr="00CA22F4">
        <w:rPr>
          <w:color w:val="6D6E71"/>
          <w:spacing w:val="4"/>
          <w:lang w:val="nl-NL"/>
        </w:rPr>
        <w:t xml:space="preserve"> </w:t>
      </w:r>
      <w:r w:rsidRPr="00CA22F4">
        <w:rPr>
          <w:color w:val="6D6E71"/>
          <w:lang w:val="nl-NL"/>
        </w:rPr>
        <w:t>Journali</w:t>
      </w:r>
      <w:r w:rsidRPr="00CA22F4">
        <w:rPr>
          <w:color w:val="6D6E71"/>
          <w:spacing w:val="-3"/>
          <w:lang w:val="nl-NL"/>
        </w:rPr>
        <w:t>st</w:t>
      </w:r>
      <w:r w:rsidRPr="00CA22F4">
        <w:rPr>
          <w:color w:val="6D6E71"/>
          <w:lang w:val="nl-NL"/>
        </w:rPr>
        <w:t>en</w:t>
      </w:r>
      <w:r w:rsidRPr="00CA22F4">
        <w:rPr>
          <w:color w:val="6D6E71"/>
          <w:spacing w:val="3"/>
          <w:lang w:val="nl-NL"/>
        </w:rPr>
        <w:t xml:space="preserve"> </w:t>
      </w:r>
      <w:r w:rsidRPr="00CA22F4">
        <w:rPr>
          <w:color w:val="6D6E71"/>
          <w:lang w:val="nl-NL"/>
        </w:rPr>
        <w:t>publice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spacing w:val="-3"/>
          <w:lang w:val="nl-NL"/>
        </w:rPr>
        <w:t>t</w:t>
      </w:r>
      <w:r w:rsidRPr="00CA22F4">
        <w:rPr>
          <w:color w:val="6D6E71"/>
          <w:lang w:val="nl-NL"/>
        </w:rPr>
        <w:t>och</w:t>
      </w:r>
      <w:r w:rsidRPr="00CA22F4">
        <w:rPr>
          <w:color w:val="6D6E71"/>
          <w:spacing w:val="4"/>
          <w:lang w:val="nl-NL"/>
        </w:rPr>
        <w:t xml:space="preserve"> </w:t>
      </w:r>
      <w:r w:rsidRPr="00CA22F4">
        <w:rPr>
          <w:color w:val="6D6E71"/>
          <w:lang w:val="nl-NL"/>
        </w:rPr>
        <w:t>als</w:t>
      </w:r>
      <w:r w:rsidRPr="00CA22F4">
        <w:rPr>
          <w:color w:val="6D6E71"/>
          <w:spacing w:val="4"/>
          <w:lang w:val="nl-NL"/>
        </w:rPr>
        <w:t xml:space="preserve"> </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spacing w:val="-2"/>
          <w:lang w:val="nl-NL"/>
        </w:rPr>
        <w:t>g</w:t>
      </w:r>
      <w:r w:rsidRPr="00CA22F4">
        <w:rPr>
          <w:color w:val="6D6E71"/>
          <w:lang w:val="nl-NL"/>
        </w:rPr>
        <w:t>een</w:t>
      </w:r>
      <w:r w:rsidRPr="00CA22F4">
        <w:rPr>
          <w:color w:val="6D6E71"/>
          <w:spacing w:val="3"/>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en</w:t>
      </w:r>
    </w:p>
    <w:p w14:paraId="73096B37"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1"/>
          <w:lang w:val="nl-NL"/>
        </w:rPr>
        <w:t xml:space="preserve"> </w:t>
      </w:r>
      <w:r w:rsidRPr="00CA22F4">
        <w:rPr>
          <w:color w:val="6D6E71"/>
          <w:spacing w:val="-4"/>
          <w:lang w:val="nl-NL"/>
        </w:rPr>
        <w:t>k</w:t>
      </w:r>
      <w:r w:rsidRPr="00CA22F4">
        <w:rPr>
          <w:color w:val="6D6E71"/>
          <w:lang w:val="nl-NL"/>
        </w:rPr>
        <w:t>ans is g</w:t>
      </w:r>
      <w:r w:rsidRPr="00CA22F4">
        <w:rPr>
          <w:color w:val="6D6E71"/>
          <w:spacing w:val="-4"/>
          <w:lang w:val="nl-NL"/>
        </w:rPr>
        <w:t>r</w:t>
      </w:r>
      <w:r w:rsidRPr="00CA22F4">
        <w:rPr>
          <w:color w:val="6D6E71"/>
          <w:lang w:val="nl-NL"/>
        </w:rPr>
        <w:t>oot, 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spacing w:val="-5"/>
          <w:lang w:val="nl-NL"/>
        </w:rPr>
        <w:t>z</w:t>
      </w:r>
      <w:r w:rsidRPr="00CA22F4">
        <w:rPr>
          <w:color w:val="6D6E71"/>
          <w:lang w:val="nl-NL"/>
        </w:rPr>
        <w:t>e hun i</w:t>
      </w:r>
      <w:r w:rsidRPr="00CA22F4">
        <w:rPr>
          <w:color w:val="6D6E71"/>
          <w:spacing w:val="-1"/>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 xml:space="preserve">tie dan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elde</w:t>
      </w:r>
      <w:r w:rsidRPr="00CA22F4">
        <w:rPr>
          <w:color w:val="6D6E71"/>
          <w:spacing w:val="-4"/>
          <w:lang w:val="nl-NL"/>
        </w:rPr>
        <w:t>r</w:t>
      </w:r>
      <w:r w:rsidRPr="00CA22F4">
        <w:rPr>
          <w:color w:val="6D6E71"/>
          <w:lang w:val="nl-NL"/>
        </w:rPr>
        <w:t>s halen.</w:t>
      </w:r>
    </w:p>
    <w:p w14:paraId="4B631ADC" w14:textId="77777777" w:rsidR="00624579" w:rsidRPr="00CA22F4" w:rsidRDefault="00CA22F4">
      <w:pPr>
        <w:pStyle w:val="Plattetekst"/>
        <w:spacing w:line="264" w:lineRule="exact"/>
        <w:ind w:left="1493"/>
        <w:rPr>
          <w:lang w:val="nl-NL"/>
        </w:rPr>
      </w:pPr>
      <w:r w:rsidRPr="00CA22F4">
        <w:rPr>
          <w:color w:val="6D6E71"/>
          <w:lang w:val="nl-NL"/>
        </w:rPr>
        <w:t>Aa</w:t>
      </w:r>
      <w:r w:rsidRPr="00CA22F4">
        <w:rPr>
          <w:color w:val="6D6E71"/>
          <w:spacing w:val="-4"/>
          <w:lang w:val="nl-NL"/>
        </w:rPr>
        <w:t>n</w:t>
      </w:r>
      <w:r w:rsidRPr="00CA22F4">
        <w:rPr>
          <w:color w:val="6D6E71"/>
          <w:lang w:val="nl-NL"/>
        </w:rPr>
        <w:t>vullend</w:t>
      </w:r>
      <w:r w:rsidRPr="00CA22F4">
        <w:rPr>
          <w:color w:val="6D6E71"/>
          <w:spacing w:val="-9"/>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dit</w:t>
      </w:r>
      <w:r w:rsidRPr="00CA22F4">
        <w:rPr>
          <w:color w:val="6D6E71"/>
          <w:spacing w:val="-9"/>
          <w:lang w:val="nl-NL"/>
        </w:rPr>
        <w:t xml:space="preserve"> </w:t>
      </w:r>
      <w:r w:rsidRPr="00CA22F4">
        <w:rPr>
          <w:color w:val="6D6E71"/>
          <w:lang w:val="nl-NL"/>
        </w:rPr>
        <w:t>pu</w:t>
      </w:r>
      <w:r w:rsidRPr="00CA22F4">
        <w:rPr>
          <w:color w:val="6D6E71"/>
          <w:spacing w:val="-2"/>
          <w:lang w:val="nl-NL"/>
        </w:rPr>
        <w:t>n</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school</w:t>
      </w:r>
      <w:r w:rsidRPr="00CA22F4">
        <w:rPr>
          <w:color w:val="6D6E71"/>
          <w:spacing w:val="-9"/>
          <w:lang w:val="nl-NL"/>
        </w:rPr>
        <w:t xml:space="preserve"> </w:t>
      </w:r>
      <w:r w:rsidRPr="00CA22F4">
        <w:rPr>
          <w:color w:val="6D6E71"/>
          <w:spacing w:val="-4"/>
          <w:lang w:val="nl-NL"/>
        </w:rPr>
        <w:t>k</w:t>
      </w:r>
      <w:r w:rsidRPr="00CA22F4">
        <w:rPr>
          <w:color w:val="6D6E71"/>
          <w:lang w:val="nl-NL"/>
        </w:rPr>
        <w:t>an</w:t>
      </w:r>
      <w:r w:rsidRPr="00CA22F4">
        <w:rPr>
          <w:color w:val="6D6E71"/>
          <w:spacing w:val="-9"/>
          <w:lang w:val="nl-NL"/>
        </w:rPr>
        <w:t xml:space="preserve"> </w:t>
      </w:r>
      <w:r w:rsidRPr="00CA22F4">
        <w:rPr>
          <w:color w:val="6D6E71"/>
          <w:lang w:val="nl-NL"/>
        </w:rPr>
        <w:t>dan</w:t>
      </w:r>
      <w:r w:rsidRPr="00CA22F4">
        <w:rPr>
          <w:color w:val="6D6E71"/>
          <w:spacing w:val="-9"/>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9"/>
          <w:lang w:val="nl-NL"/>
        </w:rPr>
        <w:t xml:space="preserve"> </w:t>
      </w:r>
      <w:r w:rsidRPr="00CA22F4">
        <w:rPr>
          <w:color w:val="6D6E71"/>
          <w:lang w:val="nl-NL"/>
        </w:rPr>
        <w:t>doen</w:t>
      </w:r>
      <w:r w:rsidRPr="00CA22F4">
        <w:rPr>
          <w:color w:val="6D6E71"/>
          <w:spacing w:val="-9"/>
          <w:lang w:val="nl-NL"/>
        </w:rPr>
        <w:t xml:space="preserve"> </w:t>
      </w:r>
      <w:r w:rsidRPr="00CA22F4">
        <w:rPr>
          <w:color w:val="6D6E71"/>
          <w:lang w:val="nl-NL"/>
        </w:rPr>
        <w:t>onder</w:t>
      </w:r>
      <w:r w:rsidRPr="00CA22F4">
        <w:rPr>
          <w:color w:val="6D6E71"/>
          <w:spacing w:val="-9"/>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den.</w:t>
      </w:r>
      <w:r w:rsidRPr="00CA22F4">
        <w:rPr>
          <w:color w:val="6D6E71"/>
          <w:spacing w:val="-9"/>
          <w:lang w:val="nl-NL"/>
        </w:rPr>
        <w:t xml:space="preserve"> </w:t>
      </w:r>
      <w:r w:rsidRPr="00CA22F4">
        <w:rPr>
          <w:color w:val="6D6E71"/>
          <w:spacing w:val="-4"/>
          <w:lang w:val="nl-NL"/>
        </w:rPr>
        <w:t>E</w:t>
      </w:r>
      <w:r w:rsidRPr="00CA22F4">
        <w:rPr>
          <w:color w:val="6D6E71"/>
          <w:lang w:val="nl-NL"/>
        </w:rPr>
        <w:t>en</w:t>
      </w:r>
      <w:r w:rsidRPr="00CA22F4">
        <w:rPr>
          <w:color w:val="6D6E71"/>
          <w:spacing w:val="-9"/>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w:t>
      </w:r>
      <w:r w:rsidRPr="00CA22F4">
        <w:rPr>
          <w:color w:val="6D6E71"/>
          <w:spacing w:val="-9"/>
          <w:lang w:val="nl-NL"/>
        </w:rPr>
        <w:t xml:space="preserve"> </w:t>
      </w:r>
      <w:r w:rsidRPr="00CA22F4">
        <w:rPr>
          <w:color w:val="6D6E71"/>
          <w:spacing w:val="-4"/>
          <w:lang w:val="nl-NL"/>
        </w:rPr>
        <w:t>k</w:t>
      </w:r>
      <w:r w:rsidRPr="00CA22F4">
        <w:rPr>
          <w:color w:val="6D6E71"/>
          <w:lang w:val="nl-NL"/>
        </w:rPr>
        <w:t>an</w:t>
      </w:r>
      <w:r w:rsidRPr="00CA22F4">
        <w:rPr>
          <w:color w:val="6D6E71"/>
          <w:spacing w:val="-9"/>
          <w:lang w:val="nl-NL"/>
        </w:rPr>
        <w:t xml:space="preserve"> </w:t>
      </w:r>
      <w:r w:rsidRPr="00CA22F4">
        <w:rPr>
          <w:color w:val="6D6E71"/>
          <w:lang w:val="nl-NL"/>
        </w:rPr>
        <w:t>zijn</w:t>
      </w:r>
    </w:p>
    <w:p w14:paraId="340A49C2" w14:textId="77777777" w:rsidR="00624579" w:rsidRPr="00CA22F4" w:rsidRDefault="00CA22F4">
      <w:pPr>
        <w:pStyle w:val="Plattetekst"/>
        <w:spacing w:line="264" w:lineRule="exact"/>
        <w:ind w:left="1493"/>
        <w:rPr>
          <w:lang w:val="nl-NL"/>
        </w:rPr>
      </w:pP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een</w:t>
      </w:r>
      <w:r w:rsidRPr="00CA22F4">
        <w:rPr>
          <w:color w:val="6D6E71"/>
          <w:spacing w:val="1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dac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ernaam</w:t>
      </w:r>
      <w:r w:rsidRPr="00CA22F4">
        <w:rPr>
          <w:color w:val="6D6E71"/>
          <w:spacing w:val="12"/>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tuele</w:t>
      </w:r>
      <w:r w:rsidRPr="00CA22F4">
        <w:rPr>
          <w:color w:val="6D6E71"/>
          <w:spacing w:val="11"/>
          <w:lang w:val="nl-NL"/>
        </w:rPr>
        <w:t xml:space="preserve"> </w:t>
      </w:r>
      <w:r w:rsidRPr="00CA22F4">
        <w:rPr>
          <w:color w:val="6D6E71"/>
          <w:spacing w:val="-2"/>
          <w:lang w:val="nl-NL"/>
        </w:rPr>
        <w:t>e</w:t>
      </w:r>
      <w:r w:rsidRPr="00CA22F4">
        <w:rPr>
          <w:color w:val="6D6E71"/>
          <w:lang w:val="nl-NL"/>
        </w:rPr>
        <w:t>tnische</w:t>
      </w:r>
      <w:r w:rsidRPr="00CA22F4">
        <w:rPr>
          <w:color w:val="6D6E71"/>
          <w:spacing w:val="12"/>
          <w:lang w:val="nl-NL"/>
        </w:rPr>
        <w:t xml:space="preserve"> </w:t>
      </w:r>
      <w:r w:rsidRPr="00CA22F4">
        <w:rPr>
          <w:color w:val="6D6E71"/>
          <w:lang w:val="nl-NL"/>
        </w:rPr>
        <w:t>her</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11"/>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de</w:t>
      </w:r>
    </w:p>
    <w:p w14:paraId="09BC572B" w14:textId="77777777" w:rsidR="00624579" w:rsidRPr="00CA22F4" w:rsidRDefault="00CA22F4">
      <w:pPr>
        <w:pStyle w:val="Plattetekst"/>
        <w:spacing w:line="264" w:lineRule="exact"/>
        <w:ind w:left="1493"/>
        <w:rPr>
          <w:lang w:val="nl-NL"/>
        </w:rPr>
      </w:pPr>
      <w:r w:rsidRPr="00CA22F4">
        <w:rPr>
          <w:color w:val="6D6E71"/>
          <w:lang w:val="nl-NL"/>
        </w:rPr>
        <w:t>media</w:t>
      </w:r>
      <w:r w:rsidRPr="00CA22F4">
        <w:rPr>
          <w:color w:val="6D6E71"/>
          <w:spacing w:val="-1"/>
          <w:lang w:val="nl-NL"/>
        </w:rPr>
        <w:t xml:space="preserve"> </w:t>
      </w:r>
      <w:r w:rsidRPr="00CA22F4">
        <w:rPr>
          <w:color w:val="6D6E71"/>
          <w:spacing w:val="-8"/>
          <w:lang w:val="nl-NL"/>
        </w:rPr>
        <w:t>k</w:t>
      </w:r>
      <w:r w:rsidRPr="00CA22F4">
        <w:rPr>
          <w:color w:val="6D6E71"/>
          <w:lang w:val="nl-NL"/>
        </w:rPr>
        <w:t xml:space="preserve">omen. </w:t>
      </w:r>
      <w:r w:rsidRPr="00CA22F4">
        <w:rPr>
          <w:color w:val="6D6E71"/>
          <w:spacing w:val="-4"/>
          <w:lang w:val="nl-NL"/>
        </w:rPr>
        <w:t>E</w:t>
      </w:r>
      <w:r w:rsidRPr="00CA22F4">
        <w:rPr>
          <w:color w:val="6D6E71"/>
          <w:lang w:val="nl-NL"/>
        </w:rPr>
        <w:t xml:space="preserve">en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 xml:space="preserve">de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ook zijn d</w:t>
      </w:r>
      <w:r w:rsidRPr="00CA22F4">
        <w:rPr>
          <w:color w:val="6D6E71"/>
          <w:spacing w:val="-2"/>
          <w:lang w:val="nl-NL"/>
        </w:rPr>
        <w:t>a</w:t>
      </w:r>
      <w:r w:rsidRPr="00CA22F4">
        <w:rPr>
          <w:color w:val="6D6E71"/>
          <w:lang w:val="nl-NL"/>
        </w:rPr>
        <w:t>t er in</w:t>
      </w:r>
      <w:r w:rsidRPr="00CA22F4">
        <w:rPr>
          <w:color w:val="6D6E71"/>
          <w:spacing w:val="-4"/>
          <w:lang w:val="nl-NL"/>
        </w:rPr>
        <w:t>z</w:t>
      </w:r>
      <w:r w:rsidRPr="00CA22F4">
        <w:rPr>
          <w:color w:val="6D6E71"/>
          <w:lang w:val="nl-NL"/>
        </w:rPr>
        <w:t>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 xml:space="preserve">t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spacing w:val="-7"/>
          <w:lang w:val="nl-NL"/>
        </w:rPr>
        <w:t>f</w:t>
      </w:r>
      <w:r w:rsidRPr="00CA22F4">
        <w:rPr>
          <w:color w:val="6D6E71"/>
          <w:spacing w:val="-5"/>
          <w:lang w:val="nl-NL"/>
        </w:rPr>
        <w:t>g</w:t>
      </w:r>
      <w:r w:rsidRPr="00CA22F4">
        <w:rPr>
          <w:color w:val="6D6E71"/>
          <w:lang w:val="nl-NL"/>
        </w:rPr>
        <w:t>aande aan publi</w:t>
      </w:r>
      <w:r w:rsidRPr="00CA22F4">
        <w:rPr>
          <w:color w:val="6D6E71"/>
          <w:spacing w:val="-2"/>
          <w:lang w:val="nl-NL"/>
        </w:rPr>
        <w:t>c</w:t>
      </w:r>
      <w:r w:rsidRPr="00CA22F4">
        <w:rPr>
          <w:color w:val="6D6E71"/>
          <w:spacing w:val="-3"/>
          <w:lang w:val="nl-NL"/>
        </w:rPr>
        <w:t>a</w:t>
      </w:r>
      <w:r w:rsidRPr="00CA22F4">
        <w:rPr>
          <w:color w:val="6D6E71"/>
          <w:lang w:val="nl-NL"/>
        </w:rPr>
        <w:t>tie.</w:t>
      </w:r>
    </w:p>
    <w:p w14:paraId="1968CF3C"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alle</w:t>
      </w:r>
      <w:r w:rsidRPr="00CA22F4">
        <w:rPr>
          <w:color w:val="6D6E71"/>
          <w:spacing w:val="1"/>
          <w:lang w:val="nl-NL"/>
        </w:rPr>
        <w:t xml:space="preserve"> </w:t>
      </w:r>
      <w:r w:rsidRPr="00CA22F4">
        <w:rPr>
          <w:color w:val="6D6E71"/>
          <w:spacing w:val="-2"/>
          <w:lang w:val="nl-NL"/>
        </w:rPr>
        <w:t>g</w:t>
      </w:r>
      <w:r w:rsidRPr="00CA22F4">
        <w:rPr>
          <w:color w:val="6D6E71"/>
          <w:lang w:val="nl-NL"/>
        </w:rPr>
        <w:t>eledin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klem 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1"/>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3"/>
          <w:lang w:val="nl-NL"/>
        </w:rPr>
        <w:t>st</w:t>
      </w:r>
      <w:r w:rsidRPr="00CA22F4">
        <w:rPr>
          <w:color w:val="6D6E71"/>
          <w:lang w:val="nl-NL"/>
        </w:rPr>
        <w:t>aan.</w:t>
      </w:r>
      <w:r w:rsidRPr="00CA22F4">
        <w:rPr>
          <w:color w:val="6D6E71"/>
          <w:spacing w:val="1"/>
          <w:lang w:val="nl-NL"/>
        </w:rPr>
        <w:t xml:space="preserve"> </w:t>
      </w:r>
      <w:r w:rsidRPr="00CA22F4">
        <w:rPr>
          <w:color w:val="6D6E71"/>
          <w:spacing w:val="-10"/>
          <w:lang w:val="nl-NL"/>
        </w:rPr>
        <w:t>V</w:t>
      </w:r>
      <w:r w:rsidRPr="00CA22F4">
        <w:rPr>
          <w:color w:val="6D6E71"/>
          <w:lang w:val="nl-NL"/>
        </w:rPr>
        <w:t>oo</w:t>
      </w:r>
      <w:r w:rsidRPr="00CA22F4">
        <w:rPr>
          <w:color w:val="6D6E71"/>
          <w:spacing w:val="-5"/>
          <w:lang w:val="nl-NL"/>
        </w:rPr>
        <w:t>r</w:t>
      </w:r>
      <w:r w:rsidRPr="00CA22F4">
        <w:rPr>
          <w:color w:val="6D6E71"/>
          <w:lang w:val="nl-NL"/>
        </w:rPr>
        <w:t>al</w:t>
      </w:r>
    </w:p>
    <w:p w14:paraId="64E2F6A1" w14:textId="77777777" w:rsidR="00624579" w:rsidRPr="00CA22F4" w:rsidRDefault="00CA22F4">
      <w:pPr>
        <w:pStyle w:val="Plattetekst"/>
        <w:spacing w:line="264" w:lineRule="exact"/>
        <w:ind w:left="1493"/>
        <w:rPr>
          <w:lang w:val="nl-NL"/>
        </w:rPr>
      </w:pPr>
      <w:r w:rsidRPr="00CA22F4">
        <w:rPr>
          <w:color w:val="6D6E71"/>
          <w:lang w:val="nl-NL"/>
        </w:rPr>
        <w:t>aan</w:t>
      </w:r>
      <w:r w:rsidRPr="00CA22F4">
        <w:rPr>
          <w:color w:val="6D6E71"/>
          <w:spacing w:val="22"/>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2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duidelijk</w:t>
      </w:r>
      <w:r w:rsidRPr="00CA22F4">
        <w:rPr>
          <w:color w:val="6D6E71"/>
          <w:spacing w:val="22"/>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politie</w:t>
      </w:r>
      <w:r w:rsidRPr="00CA22F4">
        <w:rPr>
          <w:color w:val="6D6E71"/>
          <w:spacing w:val="22"/>
          <w:lang w:val="nl-NL"/>
        </w:rPr>
        <w:t xml:space="preserve"> </w:t>
      </w:r>
      <w:r w:rsidRPr="00CA22F4">
        <w:rPr>
          <w:color w:val="6D6E71"/>
          <w:lang w:val="nl-NL"/>
        </w:rPr>
        <w:t>onder</w:t>
      </w:r>
      <w:r w:rsidRPr="00CA22F4">
        <w:rPr>
          <w:color w:val="6D6E71"/>
          <w:spacing w:val="-5"/>
          <w:lang w:val="nl-NL"/>
        </w:rPr>
        <w:t>z</w:t>
      </w:r>
      <w:r w:rsidRPr="00CA22F4">
        <w:rPr>
          <w:color w:val="6D6E71"/>
          <w:lang w:val="nl-NL"/>
        </w:rPr>
        <w:t>oek</w:t>
      </w:r>
      <w:r w:rsidRPr="00CA22F4">
        <w:rPr>
          <w:color w:val="6D6E71"/>
          <w:spacing w:val="21"/>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en</w:t>
      </w:r>
      <w:r w:rsidRPr="00CA22F4">
        <w:rPr>
          <w:color w:val="6D6E71"/>
          <w:spacing w:val="21"/>
          <w:lang w:val="nl-NL"/>
        </w:rPr>
        <w:t xml:space="preserve"> </w:t>
      </w:r>
      <w:r w:rsidRPr="00CA22F4">
        <w:rPr>
          <w:color w:val="6D6E71"/>
          <w:lang w:val="nl-NL"/>
        </w:rPr>
        <w:t>dader</w:t>
      </w:r>
      <w:r w:rsidRPr="00CA22F4">
        <w:rPr>
          <w:color w:val="6D6E71"/>
          <w:spacing w:val="21"/>
          <w:lang w:val="nl-NL"/>
        </w:rPr>
        <w:t xml:space="preserve"> </w:t>
      </w:r>
      <w:r w:rsidRPr="00CA22F4">
        <w:rPr>
          <w:color w:val="6D6E71"/>
          <w:lang w:val="nl-NL"/>
        </w:rPr>
        <w:t>en</w:t>
      </w:r>
      <w:r w:rsidRPr="00CA22F4">
        <w:rPr>
          <w:color w:val="6D6E71"/>
          <w:spacing w:val="2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721C636A" w14:textId="77777777" w:rsidR="00624579" w:rsidRPr="00CA22F4" w:rsidRDefault="00CA22F4">
      <w:pPr>
        <w:pStyle w:val="Plattetekst"/>
        <w:spacing w:line="264" w:lineRule="exact"/>
        <w:ind w:left="1493"/>
        <w:rPr>
          <w:lang w:val="nl-NL"/>
        </w:rPr>
      </w:pPr>
      <w:r w:rsidRPr="00CA22F4">
        <w:rPr>
          <w:color w:val="6D6E71"/>
          <w:lang w:val="nl-NL"/>
        </w:rPr>
        <w:t>aa</w:t>
      </w:r>
      <w:r w:rsidRPr="00CA22F4">
        <w:rPr>
          <w:color w:val="6D6E71"/>
          <w:spacing w:val="-2"/>
          <w:lang w:val="nl-NL"/>
        </w:rPr>
        <w:t>n</w:t>
      </w:r>
      <w:r w:rsidRPr="00CA22F4">
        <w:rPr>
          <w:color w:val="6D6E71"/>
          <w:lang w:val="nl-NL"/>
        </w:rPr>
        <w:t>wij</w:t>
      </w:r>
      <w:r w:rsidRPr="00CA22F4">
        <w:rPr>
          <w:color w:val="6D6E71"/>
          <w:spacing w:val="-3"/>
          <w:lang w:val="nl-NL"/>
        </w:rPr>
        <w:t>s</w:t>
      </w:r>
      <w:r w:rsidRPr="00CA22F4">
        <w:rPr>
          <w:color w:val="6D6E71"/>
          <w:lang w:val="nl-NL"/>
        </w:rPr>
        <w:t>t</w:t>
      </w:r>
      <w:r w:rsidRPr="00CA22F4">
        <w:rPr>
          <w:color w:val="6D6E71"/>
          <w:spacing w:val="19"/>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lang w:val="nl-NL"/>
        </w:rPr>
        <w:t>de</w:t>
      </w:r>
      <w:r w:rsidRPr="00CA22F4">
        <w:rPr>
          <w:color w:val="6D6E71"/>
          <w:spacing w:val="20"/>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ht</w:t>
      </w:r>
      <w:r w:rsidRPr="00CA22F4">
        <w:rPr>
          <w:color w:val="6D6E71"/>
          <w:lang w:val="nl-NL"/>
        </w:rPr>
        <w:t>er</w:t>
      </w:r>
      <w:r w:rsidRPr="00CA22F4">
        <w:rPr>
          <w:color w:val="6D6E71"/>
          <w:spacing w:val="20"/>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ft.</w:t>
      </w:r>
      <w:r w:rsidRPr="00CA22F4">
        <w:rPr>
          <w:color w:val="6D6E71"/>
          <w:spacing w:val="19"/>
          <w:lang w:val="nl-NL"/>
        </w:rPr>
        <w:t xml:space="preserve"> </w:t>
      </w:r>
      <w:r w:rsidRPr="00CA22F4">
        <w:rPr>
          <w:color w:val="6D6E71"/>
          <w:lang w:val="nl-NL"/>
        </w:rPr>
        <w:t>Dit</w:t>
      </w:r>
      <w:r w:rsidRPr="00CA22F4">
        <w:rPr>
          <w:color w:val="6D6E71"/>
          <w:spacing w:val="2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als</w:t>
      </w:r>
      <w:r w:rsidRPr="00CA22F4">
        <w:rPr>
          <w:color w:val="6D6E71"/>
          <w:spacing w:val="21"/>
          <w:lang w:val="nl-NL"/>
        </w:rPr>
        <w:t xml:space="preserve"> </w:t>
      </w:r>
      <w:r w:rsidRPr="00CA22F4">
        <w:rPr>
          <w:color w:val="6D6E71"/>
          <w:lang w:val="nl-NL"/>
        </w:rPr>
        <w:t>een</w:t>
      </w:r>
      <w:r w:rsidRPr="00CA22F4">
        <w:rPr>
          <w:color w:val="6D6E71"/>
          <w:spacing w:val="19"/>
          <w:lang w:val="nl-NL"/>
        </w:rPr>
        <w:t xml:space="preserve"> </w:t>
      </w:r>
      <w:r w:rsidRPr="00CA22F4">
        <w:rPr>
          <w:color w:val="6D6E71"/>
          <w:lang w:val="nl-NL"/>
        </w:rPr>
        <w:t>sp</w:t>
      </w:r>
      <w:r w:rsidRPr="00CA22F4">
        <w:rPr>
          <w:color w:val="6D6E71"/>
          <w:spacing w:val="-3"/>
          <w:lang w:val="nl-NL"/>
        </w:rPr>
        <w:t>r</w:t>
      </w:r>
      <w:r w:rsidRPr="00CA22F4">
        <w:rPr>
          <w:color w:val="6D6E71"/>
          <w:lang w:val="nl-NL"/>
        </w:rPr>
        <w:t>eek</w:t>
      </w:r>
      <w:r w:rsidRPr="00CA22F4">
        <w:rPr>
          <w:color w:val="6D6E71"/>
          <w:spacing w:val="-3"/>
          <w:lang w:val="nl-NL"/>
        </w:rPr>
        <w:t>v</w:t>
      </w:r>
      <w:r w:rsidRPr="00CA22F4">
        <w:rPr>
          <w:color w:val="6D6E71"/>
          <w:lang w:val="nl-NL"/>
        </w:rPr>
        <w:t>erbod</w:t>
      </w:r>
      <w:r w:rsidRPr="00CA22F4">
        <w:rPr>
          <w:color w:val="6D6E71"/>
          <w:spacing w:val="20"/>
          <w:lang w:val="nl-NL"/>
        </w:rPr>
        <w:t xml:space="preserve"> </w:t>
      </w:r>
      <w:r w:rsidRPr="00CA22F4">
        <w:rPr>
          <w:color w:val="6D6E71"/>
          <w:lang w:val="nl-NL"/>
        </w:rPr>
        <w:t>uit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9"/>
          <w:lang w:val="nl-NL"/>
        </w:rPr>
        <w:t xml:space="preserve"> </w:t>
      </w:r>
      <w:r w:rsidRPr="00CA22F4">
        <w:rPr>
          <w:color w:val="6D6E71"/>
          <w:lang w:val="nl-NL"/>
        </w:rPr>
        <w:t>maar</w:t>
      </w:r>
      <w:r w:rsidRPr="00CA22F4">
        <w:rPr>
          <w:color w:val="6D6E71"/>
          <w:spacing w:val="20"/>
          <w:lang w:val="nl-NL"/>
        </w:rPr>
        <w:t xml:space="preserve"> </w:t>
      </w:r>
      <w:r w:rsidRPr="00CA22F4">
        <w:rPr>
          <w:color w:val="6D6E71"/>
          <w:lang w:val="nl-NL"/>
        </w:rPr>
        <w:t>als</w:t>
      </w:r>
      <w:r w:rsidRPr="00CA22F4">
        <w:rPr>
          <w:color w:val="6D6E71"/>
          <w:spacing w:val="21"/>
          <w:lang w:val="nl-NL"/>
        </w:rPr>
        <w:t xml:space="preserve"> </w:t>
      </w:r>
      <w:r w:rsidRPr="00CA22F4">
        <w:rPr>
          <w:color w:val="6D6E71"/>
          <w:lang w:val="nl-NL"/>
        </w:rPr>
        <w:t>een</w:t>
      </w:r>
    </w:p>
    <w:p w14:paraId="461ECD0C"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andig</w:t>
      </w:r>
      <w:r w:rsidRPr="00CA22F4">
        <w:rPr>
          <w:color w:val="6D6E71"/>
          <w:spacing w:val="4"/>
          <w:lang w:val="nl-NL"/>
        </w:rPr>
        <w:t xml:space="preserve"> </w:t>
      </w: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3"/>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ook</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3"/>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periode</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arring</w:t>
      </w:r>
      <w:r w:rsidRPr="00CA22F4">
        <w:rPr>
          <w:color w:val="6D6E71"/>
          <w:spacing w:val="3"/>
          <w:lang w:val="nl-NL"/>
        </w:rPr>
        <w:t xml:space="preserve"> </w:t>
      </w:r>
      <w:r w:rsidRPr="00CA22F4">
        <w:rPr>
          <w:color w:val="6D6E71"/>
          <w:spacing w:val="-3"/>
          <w:lang w:val="nl-NL"/>
        </w:rPr>
        <w:t>t</w:t>
      </w:r>
      <w:r w:rsidRPr="00CA22F4">
        <w:rPr>
          <w:color w:val="6D6E71"/>
          <w:lang w:val="nl-NL"/>
        </w:rPr>
        <w:t>erughoudend</w:t>
      </w:r>
      <w:r w:rsidRPr="00CA22F4">
        <w:rPr>
          <w:color w:val="6D6E71"/>
          <w:spacing w:val="4"/>
          <w:lang w:val="nl-NL"/>
        </w:rPr>
        <w:t xml:space="preserve"> </w:t>
      </w:r>
      <w:r w:rsidRPr="00CA22F4">
        <w:rPr>
          <w:color w:val="6D6E71"/>
          <w:spacing w:val="-3"/>
          <w:lang w:val="nl-NL"/>
        </w:rPr>
        <w:t>t</w:t>
      </w:r>
      <w:r w:rsidRPr="00CA22F4">
        <w:rPr>
          <w:color w:val="6D6E71"/>
          <w:lang w:val="nl-NL"/>
        </w:rPr>
        <w:t>e</w:t>
      </w:r>
    </w:p>
    <w:p w14:paraId="26AD22CC" w14:textId="77777777" w:rsidR="00624579" w:rsidRPr="00CA22F4" w:rsidRDefault="00CA22F4">
      <w:pPr>
        <w:pStyle w:val="Plattetekst"/>
        <w:spacing w:line="264" w:lineRule="exact"/>
        <w:ind w:left="1493"/>
        <w:rPr>
          <w:rFonts w:cs="Calibri"/>
          <w:lang w:val="nl-NL"/>
        </w:rPr>
      </w:pPr>
      <w:r w:rsidRPr="00CA22F4">
        <w:rPr>
          <w:rFonts w:cs="Calibri"/>
          <w:color w:val="6D6E71"/>
          <w:lang w:val="nl-NL"/>
        </w:rPr>
        <w:t>zijn.</w:t>
      </w:r>
    </w:p>
    <w:p w14:paraId="5B1CB2FD"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is</w:t>
      </w:r>
      <w:r w:rsidRPr="00CA22F4">
        <w:rPr>
          <w:color w:val="6D6E71"/>
          <w:spacing w:val="22"/>
          <w:lang w:val="nl-NL"/>
        </w:rPr>
        <w:t xml:space="preserve"> </w:t>
      </w:r>
      <w:r w:rsidRPr="00CA22F4">
        <w:rPr>
          <w:color w:val="6D6E71"/>
          <w:spacing w:val="-2"/>
          <w:lang w:val="nl-NL"/>
        </w:rPr>
        <w:t>g</w:t>
      </w:r>
      <w:r w:rsidRPr="00CA22F4">
        <w:rPr>
          <w:color w:val="6D6E71"/>
          <w:lang w:val="nl-NL"/>
        </w:rPr>
        <w:t>oed</w:t>
      </w:r>
      <w:r w:rsidRPr="00CA22F4">
        <w:rPr>
          <w:color w:val="6D6E71"/>
          <w:spacing w:val="21"/>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1"/>
          <w:lang w:val="nl-NL"/>
        </w:rPr>
        <w:t xml:space="preserve"> </w:t>
      </w:r>
      <w:r w:rsidRPr="00CA22F4">
        <w:rPr>
          <w:color w:val="6D6E71"/>
          <w:lang w:val="nl-NL"/>
        </w:rPr>
        <w:t>dag</w:t>
      </w:r>
      <w:r w:rsidRPr="00CA22F4">
        <w:rPr>
          <w:color w:val="6D6E71"/>
          <w:spacing w:val="21"/>
          <w:lang w:val="nl-NL"/>
        </w:rPr>
        <w:t xml:space="preserve"> </w:t>
      </w:r>
      <w:r w:rsidRPr="00CA22F4">
        <w:rPr>
          <w:color w:val="6D6E71"/>
          <w:lang w:val="nl-NL"/>
        </w:rPr>
        <w:t>in</w:t>
      </w:r>
      <w:r w:rsidRPr="00CA22F4">
        <w:rPr>
          <w:color w:val="6D6E71"/>
          <w:spacing w:val="22"/>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een</w:t>
      </w:r>
      <w:r w:rsidRPr="00CA22F4">
        <w:rPr>
          <w:color w:val="6D6E71"/>
          <w:spacing w:val="21"/>
          <w:lang w:val="nl-NL"/>
        </w:rPr>
        <w:t xml:space="preserve"> </w:t>
      </w:r>
      <w:r w:rsidRPr="00CA22F4">
        <w:rPr>
          <w:color w:val="6D6E71"/>
          <w:spacing w:val="-2"/>
          <w:lang w:val="nl-NL"/>
        </w:rPr>
        <w:t>c</w:t>
      </w:r>
      <w:r w:rsidRPr="00CA22F4">
        <w:rPr>
          <w:color w:val="6D6E71"/>
          <w:lang w:val="nl-NL"/>
        </w:rPr>
        <w:t>alami</w:t>
      </w:r>
      <w:r w:rsidRPr="00CA22F4">
        <w:rPr>
          <w:color w:val="6D6E71"/>
          <w:spacing w:val="-3"/>
          <w:lang w:val="nl-NL"/>
        </w:rPr>
        <w:t>t</w:t>
      </w:r>
      <w:r w:rsidRPr="00CA22F4">
        <w:rPr>
          <w:color w:val="6D6E71"/>
          <w:lang w:val="nl-NL"/>
        </w:rPr>
        <w:t>eit</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6"/>
          <w:lang w:val="nl-NL"/>
        </w:rPr>
        <w:t>f</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21"/>
          <w:lang w:val="nl-NL"/>
        </w:rPr>
        <w:t xml:space="preserve"> </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spacing w:val="-2"/>
          <w:lang w:val="nl-NL"/>
        </w:rPr>
        <w:t>g</w:t>
      </w:r>
      <w:r w:rsidRPr="00CA22F4">
        <w:rPr>
          <w:color w:val="6D6E71"/>
          <w:lang w:val="nl-NL"/>
        </w:rPr>
        <w:t>ebeurt</w:t>
      </w:r>
      <w:r w:rsidRPr="00CA22F4">
        <w:rPr>
          <w:color w:val="6D6E71"/>
          <w:spacing w:val="21"/>
          <w:lang w:val="nl-NL"/>
        </w:rPr>
        <w:t xml:space="preserve"> </w:t>
      </w:r>
      <w:r w:rsidRPr="00CA22F4">
        <w:rPr>
          <w:color w:val="6D6E71"/>
          <w:lang w:val="nl-NL"/>
        </w:rPr>
        <w:t>dan</w:t>
      </w:r>
    </w:p>
    <w:p w14:paraId="770B8DAA" w14:textId="77777777" w:rsidR="00624579" w:rsidRPr="00CA22F4" w:rsidRDefault="00CA22F4">
      <w:pPr>
        <w:pStyle w:val="Plattetekst"/>
        <w:spacing w:line="264" w:lineRule="exact"/>
        <w:ind w:left="1493"/>
        <w:rPr>
          <w:lang w:val="nl-NL"/>
        </w:rPr>
      </w:pPr>
      <w:r w:rsidRPr="00CA22F4">
        <w:rPr>
          <w:color w:val="6D6E71"/>
          <w:lang w:val="nl-NL"/>
        </w:rPr>
        <w:t>bij</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eur</w:t>
      </w:r>
      <w:r w:rsidRPr="00CA22F4">
        <w:rPr>
          <w:color w:val="6D6E71"/>
          <w:spacing w:val="13"/>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12"/>
          <w:lang w:val="nl-NL"/>
        </w:rPr>
        <w:t xml:space="preserve"> </w:t>
      </w:r>
      <w:r w:rsidRPr="00CA22F4">
        <w:rPr>
          <w:color w:val="6D6E71"/>
          <w:lang w:val="nl-NL"/>
        </w:rPr>
        <w:t>lo</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13"/>
          <w:lang w:val="nl-NL"/>
        </w:rPr>
        <w:t xml:space="preserve"> </w:t>
      </w:r>
      <w:r w:rsidRPr="00CA22F4">
        <w:rPr>
          <w:color w:val="6D6E71"/>
          <w:lang w:val="nl-NL"/>
        </w:rPr>
        <w:t>dan</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w:t>
      </w:r>
      <w:r w:rsidRPr="00CA22F4">
        <w:rPr>
          <w:color w:val="6D6E71"/>
          <w:spacing w:val="12"/>
          <w:lang w:val="nl-NL"/>
        </w:rPr>
        <w:t xml:space="preserve"> </w:t>
      </w:r>
      <w:r w:rsidRPr="00CA22F4">
        <w:rPr>
          <w:color w:val="6D6E71"/>
          <w:spacing w:val="1"/>
          <w:lang w:val="nl-NL"/>
        </w:rPr>
        <w:t>(</w:t>
      </w:r>
      <w:r w:rsidRPr="00CA22F4">
        <w:rPr>
          <w:color w:val="6D6E71"/>
          <w:spacing w:val="-2"/>
          <w:lang w:val="nl-NL"/>
        </w:rPr>
        <w:t>g</w:t>
      </w:r>
      <w:r w:rsidRPr="00CA22F4">
        <w:rPr>
          <w:color w:val="6D6E71"/>
          <w:lang w:val="nl-NL"/>
        </w:rPr>
        <w:t>een</w:t>
      </w:r>
      <w:r w:rsidRPr="00CA22F4">
        <w:rPr>
          <w:color w:val="6D6E71"/>
          <w:spacing w:val="13"/>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in</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w:t>
      </w:r>
      <w:r w:rsidRPr="00CA22F4">
        <w:rPr>
          <w:color w:val="6D6E71"/>
          <w:spacing w:val="12"/>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12"/>
          <w:lang w:val="nl-NL"/>
        </w:rPr>
        <w:t xml:space="preserve"> </w:t>
      </w: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13"/>
          <w:lang w:val="nl-NL"/>
        </w:rPr>
        <w:t xml:space="preserve"> </w:t>
      </w:r>
      <w:r w:rsidRPr="00CA22F4">
        <w:rPr>
          <w:color w:val="6D6E71"/>
          <w:lang w:val="nl-NL"/>
        </w:rPr>
        <w:t>de</w:t>
      </w:r>
    </w:p>
    <w:p w14:paraId="1146B955" w14:textId="77777777" w:rsidR="00624579" w:rsidRPr="00CA22F4" w:rsidRDefault="00CA22F4">
      <w:pPr>
        <w:pStyle w:val="Plattetekst"/>
        <w:spacing w:line="264" w:lineRule="exact"/>
        <w:ind w:left="1493"/>
        <w:rPr>
          <w:lang w:val="nl-NL"/>
        </w:rPr>
      </w:pPr>
      <w:r w:rsidRPr="00CA22F4">
        <w:rPr>
          <w:color w:val="6D6E71"/>
          <w:lang w:val="nl-NL"/>
        </w:rPr>
        <w:t>schooltijden.</w:t>
      </w:r>
    </w:p>
    <w:p w14:paraId="6140AE0B"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De</w:t>
      </w:r>
      <w:r w:rsidRPr="00CA22F4">
        <w:rPr>
          <w:color w:val="6D6E71"/>
          <w:spacing w:val="-5"/>
          <w:lang w:val="nl-NL"/>
        </w:rPr>
        <w:t xml:space="preserve"> </w:t>
      </w:r>
      <w:r w:rsidRPr="00CA22F4">
        <w:rPr>
          <w:color w:val="6D6E71"/>
          <w:spacing w:val="-2"/>
          <w:lang w:val="nl-NL"/>
        </w:rPr>
        <w:t>c</w:t>
      </w:r>
      <w:r w:rsidRPr="00CA22F4">
        <w:rPr>
          <w:color w:val="6D6E71"/>
          <w:lang w:val="nl-NL"/>
        </w:rPr>
        <w:t>oncië</w:t>
      </w:r>
      <w:r w:rsidRPr="00CA22F4">
        <w:rPr>
          <w:color w:val="6D6E71"/>
          <w:spacing w:val="-3"/>
          <w:lang w:val="nl-NL"/>
        </w:rPr>
        <w:t>r</w:t>
      </w:r>
      <w:r w:rsidRPr="00CA22F4">
        <w:rPr>
          <w:color w:val="6D6E71"/>
          <w:spacing w:val="-2"/>
          <w:lang w:val="nl-NL"/>
        </w:rPr>
        <w:t>g</w:t>
      </w:r>
      <w:r w:rsidRPr="00CA22F4">
        <w:rPr>
          <w:color w:val="6D6E71"/>
          <w:lang w:val="nl-NL"/>
        </w:rPr>
        <w:t>es</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schoolleiding</w:t>
      </w:r>
      <w:r w:rsidRPr="00CA22F4">
        <w:rPr>
          <w:color w:val="6D6E71"/>
          <w:spacing w:val="-5"/>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t</w:t>
      </w:r>
      <w:r w:rsidRPr="00CA22F4">
        <w:rPr>
          <w:color w:val="6D6E71"/>
          <w:lang w:val="nl-NL"/>
        </w:rPr>
        <w:t>er</w:t>
      </w:r>
      <w:r w:rsidRPr="00CA22F4">
        <w:rPr>
          <w:color w:val="6D6E71"/>
          <w:spacing w:val="-4"/>
          <w:lang w:val="nl-NL"/>
        </w:rPr>
        <w:t>r</w:t>
      </w:r>
      <w:r w:rsidRPr="00CA22F4">
        <w:rPr>
          <w:color w:val="6D6E71"/>
          <w:lang w:val="nl-NL"/>
        </w:rPr>
        <w:t>ein.</w:t>
      </w:r>
      <w:r w:rsidRPr="00CA22F4">
        <w:rPr>
          <w:color w:val="6D6E71"/>
          <w:spacing w:val="-5"/>
          <w:lang w:val="nl-NL"/>
        </w:rPr>
        <w:t xml:space="preserve"> </w:t>
      </w:r>
      <w:r w:rsidRPr="00CA22F4">
        <w:rPr>
          <w:color w:val="6D6E71"/>
          <w:lang w:val="nl-NL"/>
        </w:rPr>
        <w:t>Opdrin</w:t>
      </w:r>
      <w:r w:rsidRPr="00CA22F4">
        <w:rPr>
          <w:color w:val="6D6E71"/>
          <w:spacing w:val="-2"/>
          <w:lang w:val="nl-NL"/>
        </w:rPr>
        <w:t>g</w:t>
      </w:r>
      <w:r w:rsidRPr="00CA22F4">
        <w:rPr>
          <w:color w:val="6D6E71"/>
          <w:lang w:val="nl-NL"/>
        </w:rPr>
        <w:t>ende</w:t>
      </w:r>
      <w:r w:rsidRPr="00CA22F4">
        <w:rPr>
          <w:color w:val="6D6E71"/>
          <w:spacing w:val="-5"/>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5"/>
          <w:lang w:val="nl-NL"/>
        </w:rPr>
        <w:t xml:space="preserve"> </w:t>
      </w:r>
      <w:r w:rsidRPr="00CA22F4">
        <w:rPr>
          <w:color w:val="6D6E71"/>
          <w:spacing w:val="-2"/>
          <w:lang w:val="nl-NL"/>
        </w:rPr>
        <w:t>gew</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in</w:t>
      </w:r>
    </w:p>
    <w:p w14:paraId="0961D6BB"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6"/>
          <w:lang w:val="nl-NL"/>
        </w:rPr>
        <w:t xml:space="preserve"> </w:t>
      </w:r>
      <w:r w:rsidRPr="00CA22F4">
        <w:rPr>
          <w:color w:val="6D6E71"/>
          <w:lang w:val="nl-NL"/>
        </w:rPr>
        <w:t>om</w:t>
      </w:r>
      <w:r w:rsidRPr="00CA22F4">
        <w:rPr>
          <w:color w:val="6D6E71"/>
          <w:spacing w:val="-2"/>
          <w:lang w:val="nl-NL"/>
        </w:rPr>
        <w:t>ge</w:t>
      </w:r>
      <w:r w:rsidRPr="00CA22F4">
        <w:rPr>
          <w:color w:val="6D6E71"/>
          <w:lang w:val="nl-NL"/>
        </w:rPr>
        <w:t>ving</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school</w:t>
      </w:r>
      <w:r w:rsidRPr="00CA22F4">
        <w:rPr>
          <w:color w:val="6D6E71"/>
          <w:spacing w:val="-6"/>
          <w:lang w:val="nl-NL"/>
        </w:rPr>
        <w:t xml:space="preserve"> </w:t>
      </w:r>
      <w:r w:rsidRPr="00CA22F4">
        <w:rPr>
          <w:color w:val="6D6E71"/>
          <w:spacing w:val="-4"/>
          <w:lang w:val="nl-NL"/>
        </w:rPr>
        <w:t>k</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pe</w:t>
      </w:r>
      <w:r w:rsidRPr="00CA22F4">
        <w:rPr>
          <w:color w:val="6D6E71"/>
          <w:spacing w:val="-4"/>
          <w:lang w:val="nl-NL"/>
        </w:rPr>
        <w:t>r</w:t>
      </w:r>
      <w:r w:rsidRPr="00CA22F4">
        <w:rPr>
          <w:color w:val="6D6E71"/>
          <w:lang w:val="nl-NL"/>
        </w:rPr>
        <w:t>s</w:t>
      </w:r>
      <w:r w:rsidRPr="00CA22F4">
        <w:rPr>
          <w:color w:val="6D6E71"/>
          <w:spacing w:val="-6"/>
          <w:lang w:val="nl-NL"/>
        </w:rPr>
        <w:t xml:space="preserve"> </w:t>
      </w:r>
      <w:r w:rsidRPr="00CA22F4">
        <w:rPr>
          <w:color w:val="6D6E71"/>
          <w:lang w:val="nl-NL"/>
        </w:rPr>
        <w:t>opdui</w:t>
      </w:r>
      <w:r w:rsidRPr="00CA22F4">
        <w:rPr>
          <w:color w:val="6D6E71"/>
          <w:spacing w:val="-7"/>
          <w:lang w:val="nl-NL"/>
        </w:rPr>
        <w:t>k</w:t>
      </w:r>
      <w:r w:rsidRPr="00CA22F4">
        <w:rPr>
          <w:color w:val="6D6E71"/>
          <w:lang w:val="nl-NL"/>
        </w:rPr>
        <w:t>en,</w:t>
      </w:r>
      <w:r w:rsidRPr="00CA22F4">
        <w:rPr>
          <w:color w:val="6D6E71"/>
          <w:spacing w:val="-6"/>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dic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lang w:val="nl-NL"/>
        </w:rPr>
        <w:t>bij</w:t>
      </w:r>
      <w:r w:rsidR="00450223">
        <w:rPr>
          <w:color w:val="6D6E71"/>
          <w:lang w:val="nl-NL"/>
        </w:rPr>
        <w:t xml:space="preserve"> </w:t>
      </w:r>
      <w:r w:rsidRPr="00CA22F4">
        <w:rPr>
          <w:color w:val="6D6E71"/>
          <w:lang w:val="nl-NL"/>
        </w:rPr>
        <w:t>zijnde</w:t>
      </w:r>
      <w:r w:rsidRPr="00CA22F4">
        <w:rPr>
          <w:color w:val="6D6E71"/>
          <w:spacing w:val="-6"/>
          <w:lang w:val="nl-NL"/>
        </w:rPr>
        <w:t xml:space="preserve"> </w:t>
      </w:r>
      <w:r w:rsidRPr="00CA22F4">
        <w:rPr>
          <w:color w:val="6D6E71"/>
          <w:lang w:val="nl-NL"/>
        </w:rPr>
        <w:t>bushal</w:t>
      </w:r>
      <w:r w:rsidRPr="00CA22F4">
        <w:rPr>
          <w:color w:val="6D6E71"/>
          <w:spacing w:val="-2"/>
          <w:lang w:val="nl-NL"/>
        </w:rPr>
        <w:t>t</w:t>
      </w:r>
      <w:r w:rsidRPr="00CA22F4">
        <w:rPr>
          <w:color w:val="6D6E71"/>
          <w:lang w:val="nl-NL"/>
        </w:rPr>
        <w:t>e,</w:t>
      </w:r>
      <w:r w:rsidRPr="00CA22F4">
        <w:rPr>
          <w:color w:val="6D6E71"/>
          <w:spacing w:val="-7"/>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lang w:val="nl-NL"/>
        </w:rPr>
        <w:t>dan</w:t>
      </w:r>
      <w:r w:rsidRPr="00CA22F4">
        <w:rPr>
          <w:color w:val="6D6E71"/>
          <w:spacing w:val="-6"/>
          <w:lang w:val="nl-NL"/>
        </w:rPr>
        <w:t xml:space="preserve"> </w:t>
      </w:r>
      <w:r w:rsidRPr="00CA22F4">
        <w:rPr>
          <w:color w:val="6D6E71"/>
          <w:lang w:val="nl-NL"/>
        </w:rPr>
        <w:t>is</w:t>
      </w:r>
    </w:p>
    <w:p w14:paraId="09778BA5"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oek aan de pe</w:t>
      </w:r>
      <w:r w:rsidRPr="00CA22F4">
        <w:rPr>
          <w:color w:val="6D6E71"/>
          <w:spacing w:val="-4"/>
          <w:lang w:val="nl-NL"/>
        </w:rPr>
        <w:t>r</w:t>
      </w:r>
      <w:r w:rsidRPr="00CA22F4">
        <w:rPr>
          <w:color w:val="6D6E71"/>
          <w:lang w:val="nl-NL"/>
        </w:rPr>
        <w:t>s zich ni</w:t>
      </w:r>
      <w:r w:rsidRPr="00CA22F4">
        <w:rPr>
          <w:color w:val="6D6E71"/>
          <w:spacing w:val="-2"/>
          <w:lang w:val="nl-NL"/>
        </w:rPr>
        <w:t>e</w:t>
      </w:r>
      <w:r w:rsidRPr="00CA22F4">
        <w:rPr>
          <w:color w:val="6D6E71"/>
          <w:lang w:val="nl-NL"/>
        </w:rPr>
        <w:t>t m</w:t>
      </w:r>
      <w:r w:rsidRPr="00CA22F4">
        <w:rPr>
          <w:color w:val="6D6E71"/>
          <w:spacing w:val="-2"/>
          <w:lang w:val="nl-NL"/>
        </w:rPr>
        <w:t>e</w:t>
      </w:r>
      <w:r w:rsidRPr="00CA22F4">
        <w:rPr>
          <w:color w:val="6D6E71"/>
          <w:lang w:val="nl-NL"/>
        </w:rPr>
        <w:t>t de leerlin</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e bemoeien. Aa</w:t>
      </w:r>
      <w:r w:rsidRPr="00CA22F4">
        <w:rPr>
          <w:color w:val="6D6E71"/>
          <w:spacing w:val="-2"/>
          <w:lang w:val="nl-NL"/>
        </w:rPr>
        <w:t>nw</w:t>
      </w:r>
      <w:r w:rsidRPr="00CA22F4">
        <w:rPr>
          <w:color w:val="6D6E71"/>
          <w:spacing w:val="-3"/>
          <w:lang w:val="nl-NL"/>
        </w:rPr>
        <w:t>e</w:t>
      </w:r>
      <w:r w:rsidRPr="00CA22F4">
        <w:rPr>
          <w:color w:val="6D6E71"/>
          <w:lang w:val="nl-NL"/>
        </w:rPr>
        <w:t xml:space="preserve">zigheid daar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 xml:space="preserve">t ook </w:t>
      </w:r>
      <w:r w:rsidRPr="00CA22F4">
        <w:rPr>
          <w:color w:val="6D6E71"/>
          <w:spacing w:val="-4"/>
          <w:lang w:val="nl-NL"/>
        </w:rPr>
        <w:t>v</w:t>
      </w:r>
      <w:r w:rsidRPr="00CA22F4">
        <w:rPr>
          <w:color w:val="6D6E71"/>
          <w:lang w:val="nl-NL"/>
        </w:rPr>
        <w:t>aak</w:t>
      </w:r>
    </w:p>
    <w:p w14:paraId="4A34E5E6" w14:textId="77777777" w:rsidR="00624579" w:rsidRPr="00CA22F4" w:rsidRDefault="00CA22F4">
      <w:pPr>
        <w:pStyle w:val="Plattetekst"/>
        <w:spacing w:line="264" w:lineRule="exact"/>
        <w:ind w:left="1493"/>
        <w:rPr>
          <w:lang w:val="nl-NL"/>
        </w:rPr>
      </w:pPr>
      <w:r w:rsidRPr="00CA22F4">
        <w:rPr>
          <w:color w:val="6D6E71"/>
          <w:lang w:val="nl-NL"/>
        </w:rPr>
        <w:t>al d</w:t>
      </w:r>
      <w:r w:rsidRPr="00CA22F4">
        <w:rPr>
          <w:color w:val="6D6E71"/>
          <w:spacing w:val="-2"/>
          <w:lang w:val="nl-NL"/>
        </w:rPr>
        <w:t>a</w:t>
      </w:r>
      <w:r w:rsidRPr="00CA22F4">
        <w:rPr>
          <w:color w:val="6D6E71"/>
          <w:lang w:val="nl-NL"/>
        </w:rPr>
        <w:t>t leerlin</w:t>
      </w:r>
      <w:r w:rsidRPr="00CA22F4">
        <w:rPr>
          <w:color w:val="6D6E71"/>
          <w:spacing w:val="-2"/>
          <w:lang w:val="nl-NL"/>
        </w:rPr>
        <w:t>g</w:t>
      </w:r>
      <w:r w:rsidRPr="00CA22F4">
        <w:rPr>
          <w:color w:val="6D6E71"/>
          <w:lang w:val="nl-NL"/>
        </w:rPr>
        <w:t>en de pe</w:t>
      </w:r>
      <w:r w:rsidRPr="00CA22F4">
        <w:rPr>
          <w:color w:val="6D6E71"/>
          <w:spacing w:val="-4"/>
          <w:lang w:val="nl-NL"/>
        </w:rPr>
        <w:t>r</w:t>
      </w:r>
      <w:r w:rsidRPr="00CA22F4">
        <w:rPr>
          <w:color w:val="6D6E71"/>
          <w:lang w:val="nl-NL"/>
        </w:rPr>
        <w:t xml:space="preserve">s </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 </w:t>
      </w:r>
      <w:r w:rsidRPr="00CA22F4">
        <w:rPr>
          <w:color w:val="6D6E71"/>
          <w:spacing w:val="-3"/>
          <w:lang w:val="nl-NL"/>
        </w:rPr>
        <w:t>st</w:t>
      </w:r>
      <w:r w:rsidRPr="00CA22F4">
        <w:rPr>
          <w:color w:val="6D6E71"/>
          <w:lang w:val="nl-NL"/>
        </w:rPr>
        <w:t>aan.</w:t>
      </w:r>
    </w:p>
    <w:p w14:paraId="6A6481CB"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De</w:t>
      </w:r>
      <w:r w:rsidRPr="00CA22F4">
        <w:rPr>
          <w:color w:val="6D6E71"/>
          <w:spacing w:val="-8"/>
          <w:lang w:val="nl-NL"/>
        </w:rPr>
        <w:t xml:space="preserve"> </w:t>
      </w:r>
      <w:r w:rsidRPr="00CA22F4">
        <w:rPr>
          <w:color w:val="6D6E71"/>
          <w:lang w:val="nl-NL"/>
        </w:rPr>
        <w:t>school</w:t>
      </w:r>
      <w:r w:rsidRPr="00CA22F4">
        <w:rPr>
          <w:color w:val="6D6E71"/>
          <w:spacing w:val="-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er</w:t>
      </w:r>
      <w:r w:rsidRPr="00CA22F4">
        <w:rPr>
          <w:color w:val="6D6E71"/>
          <w:spacing w:val="-8"/>
          <w:lang w:val="nl-NL"/>
        </w:rPr>
        <w:t xml:space="preserve"> </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ening</w:t>
      </w:r>
      <w:r w:rsidRPr="00CA22F4">
        <w:rPr>
          <w:color w:val="6D6E71"/>
          <w:spacing w:val="-8"/>
          <w:lang w:val="nl-NL"/>
        </w:rPr>
        <w:t xml:space="preserve"> </w:t>
      </w:r>
      <w:r w:rsidRPr="00CA22F4">
        <w:rPr>
          <w:color w:val="6D6E71"/>
          <w:lang w:val="nl-NL"/>
        </w:rPr>
        <w:t>mee</w:t>
      </w:r>
      <w:r w:rsidRPr="00CA22F4">
        <w:rPr>
          <w:color w:val="6D6E71"/>
          <w:spacing w:val="-8"/>
          <w:lang w:val="nl-NL"/>
        </w:rPr>
        <w:t xml:space="preserve"> </w:t>
      </w:r>
      <w:r w:rsidRPr="00CA22F4">
        <w:rPr>
          <w:color w:val="6D6E71"/>
          <w:lang w:val="nl-NL"/>
        </w:rPr>
        <w:t>houden</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8"/>
          <w:lang w:val="nl-NL"/>
        </w:rPr>
        <w:t xml:space="preserve"> </w:t>
      </w:r>
      <w:r w:rsidRPr="00CA22F4">
        <w:rPr>
          <w:color w:val="6D6E71"/>
          <w:spacing w:val="-3"/>
          <w:lang w:val="nl-NL"/>
        </w:rPr>
        <w:t>t</w:t>
      </w:r>
      <w:r w:rsidRPr="00CA22F4">
        <w:rPr>
          <w:color w:val="6D6E71"/>
          <w:lang w:val="nl-NL"/>
        </w:rPr>
        <w:t>el</w:t>
      </w:r>
      <w:r w:rsidRPr="00CA22F4">
        <w:rPr>
          <w:color w:val="6D6E71"/>
          <w:spacing w:val="-2"/>
          <w:lang w:val="nl-NL"/>
        </w:rPr>
        <w:t>e</w:t>
      </w:r>
      <w:r w:rsidRPr="00CA22F4">
        <w:rPr>
          <w:color w:val="6D6E71"/>
          <w:lang w:val="nl-NL"/>
        </w:rPr>
        <w:t>visiejournali</w:t>
      </w:r>
      <w:r w:rsidRPr="00CA22F4">
        <w:rPr>
          <w:color w:val="6D6E71"/>
          <w:spacing w:val="-2"/>
          <w:lang w:val="nl-NL"/>
        </w:rPr>
        <w:t>s</w:t>
      </w:r>
      <w:r w:rsidRPr="00CA22F4">
        <w:rPr>
          <w:color w:val="6D6E71"/>
          <w:spacing w:val="-3"/>
          <w:lang w:val="nl-NL"/>
        </w:rPr>
        <w:t>t</w:t>
      </w:r>
      <w:r w:rsidRPr="00CA22F4">
        <w:rPr>
          <w:color w:val="6D6E71"/>
          <w:lang w:val="nl-NL"/>
        </w:rPr>
        <w:t>en</w:t>
      </w:r>
      <w:r w:rsidRPr="00CA22F4">
        <w:rPr>
          <w:color w:val="6D6E71"/>
          <w:spacing w:val="-8"/>
          <w:lang w:val="nl-NL"/>
        </w:rPr>
        <w:t xml:space="preserve"> </w:t>
      </w:r>
      <w:r w:rsidRPr="00CA22F4">
        <w:rPr>
          <w:color w:val="6D6E71"/>
          <w:lang w:val="nl-NL"/>
        </w:rPr>
        <w:t>beschik</w:t>
      </w:r>
      <w:r w:rsidRPr="00CA22F4">
        <w:rPr>
          <w:color w:val="6D6E71"/>
          <w:spacing w:val="-8"/>
          <w:lang w:val="nl-NL"/>
        </w:rPr>
        <w:t>k</w:t>
      </w:r>
      <w:r w:rsidRPr="00CA22F4">
        <w:rPr>
          <w:color w:val="6D6E71"/>
          <w:lang w:val="nl-NL"/>
        </w:rPr>
        <w:t>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lang w:val="nl-NL"/>
        </w:rPr>
        <w:t>appa</w:t>
      </w:r>
      <w:r w:rsidRPr="00CA22F4">
        <w:rPr>
          <w:color w:val="6D6E71"/>
          <w:spacing w:val="-5"/>
          <w:lang w:val="nl-NL"/>
        </w:rPr>
        <w:t>r</w:t>
      </w:r>
      <w:r w:rsidRPr="00CA22F4">
        <w:rPr>
          <w:color w:val="6D6E71"/>
          <w:spacing w:val="-3"/>
          <w:lang w:val="nl-NL"/>
        </w:rPr>
        <w:t>a</w:t>
      </w:r>
      <w:r w:rsidRPr="00CA22F4">
        <w:rPr>
          <w:color w:val="6D6E71"/>
          <w:lang w:val="nl-NL"/>
        </w:rPr>
        <w:t>tuur</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2CD42F66" w14:textId="77777777" w:rsidR="00624579" w:rsidRPr="00CA22F4" w:rsidRDefault="00624579">
      <w:pPr>
        <w:spacing w:line="264" w:lineRule="exact"/>
        <w:jc w:val="both"/>
        <w:rPr>
          <w:lang w:val="nl-NL"/>
        </w:rPr>
        <w:sectPr w:rsidR="00624579" w:rsidRPr="00CA22F4">
          <w:pgSz w:w="11906" w:h="16840"/>
          <w:pgMar w:top="920" w:right="0" w:bottom="500" w:left="0" w:header="0" w:footer="316" w:gutter="0"/>
          <w:cols w:space="708"/>
        </w:sectPr>
      </w:pPr>
    </w:p>
    <w:p w14:paraId="632B300C" w14:textId="77777777" w:rsidR="00624579" w:rsidRPr="00CA22F4" w:rsidRDefault="00624579">
      <w:pPr>
        <w:spacing w:before="2" w:line="130" w:lineRule="exact"/>
        <w:rPr>
          <w:sz w:val="13"/>
          <w:szCs w:val="13"/>
          <w:lang w:val="nl-NL"/>
        </w:rPr>
      </w:pPr>
    </w:p>
    <w:p w14:paraId="0ADF2DF4" w14:textId="77777777" w:rsidR="00624579" w:rsidRPr="00CA22F4" w:rsidRDefault="00CA22F4">
      <w:pPr>
        <w:pStyle w:val="Plattetekst"/>
        <w:spacing w:before="55"/>
        <w:ind w:left="1493"/>
        <w:rPr>
          <w:lang w:val="nl-NL"/>
        </w:rPr>
      </w:pPr>
      <w:r w:rsidRPr="00CA22F4">
        <w:rPr>
          <w:color w:val="6D6E71"/>
          <w:spacing w:val="-3"/>
          <w:lang w:val="nl-NL"/>
        </w:rPr>
        <w:t>t</w:t>
      </w:r>
      <w:r w:rsidRPr="00CA22F4">
        <w:rPr>
          <w:color w:val="6D6E71"/>
          <w:lang w:val="nl-NL"/>
        </w:rPr>
        <w:t>elelen</w:t>
      </w:r>
      <w:r w:rsidRPr="00CA22F4">
        <w:rPr>
          <w:color w:val="6D6E71"/>
          <w:spacing w:val="-5"/>
          <w:lang w:val="nl-NL"/>
        </w:rPr>
        <w:t>z</w:t>
      </w:r>
      <w:r w:rsidRPr="00CA22F4">
        <w:rPr>
          <w:color w:val="6D6E71"/>
          <w:lang w:val="nl-NL"/>
        </w:rPr>
        <w:t xml:space="preserve">en, </w:t>
      </w:r>
      <w:r w:rsidRPr="00CA22F4">
        <w:rPr>
          <w:color w:val="6D6E71"/>
          <w:spacing w:val="-3"/>
          <w:lang w:val="nl-NL"/>
        </w:rPr>
        <w:t>w</w:t>
      </w:r>
      <w:r w:rsidRPr="00CA22F4">
        <w:rPr>
          <w:color w:val="6D6E71"/>
          <w:lang w:val="nl-NL"/>
        </w:rPr>
        <w:t xml:space="preserve">aarmee </w:t>
      </w:r>
      <w:r w:rsidRPr="00CA22F4">
        <w:rPr>
          <w:color w:val="6D6E71"/>
          <w:spacing w:val="-6"/>
          <w:lang w:val="nl-NL"/>
        </w:rPr>
        <w:t>z</w:t>
      </w:r>
      <w:r w:rsidRPr="00CA22F4">
        <w:rPr>
          <w:color w:val="6D6E71"/>
          <w:lang w:val="nl-NL"/>
        </w:rPr>
        <w:t xml:space="preserve">e op </w:t>
      </w:r>
      <w:r w:rsidRPr="00CA22F4">
        <w:rPr>
          <w:color w:val="6D6E71"/>
          <w:spacing w:val="-2"/>
          <w:lang w:val="nl-NL"/>
        </w:rPr>
        <w:t>a</w:t>
      </w:r>
      <w:r w:rsidRPr="00CA22F4">
        <w:rPr>
          <w:color w:val="6D6E71"/>
          <w:spacing w:val="-3"/>
          <w:lang w:val="nl-NL"/>
        </w:rPr>
        <w:t>fst</w:t>
      </w:r>
      <w:r w:rsidRPr="00CA22F4">
        <w:rPr>
          <w:color w:val="6D6E71"/>
          <w:lang w:val="nl-NL"/>
        </w:rPr>
        <w:t xml:space="preserve">and de hele school </w:t>
      </w:r>
      <w:r w:rsidRPr="00CA22F4">
        <w:rPr>
          <w:color w:val="6D6E71"/>
          <w:spacing w:val="-3"/>
          <w:lang w:val="nl-NL"/>
        </w:rPr>
        <w:t>k</w:t>
      </w:r>
      <w:r w:rsidRPr="00CA22F4">
        <w:rPr>
          <w:color w:val="6D6E71"/>
          <w:lang w:val="nl-NL"/>
        </w:rPr>
        <w:t>unnen bekij</w:t>
      </w:r>
      <w:r w:rsidRPr="00CA22F4">
        <w:rPr>
          <w:color w:val="6D6E71"/>
          <w:spacing w:val="-7"/>
          <w:lang w:val="nl-NL"/>
        </w:rPr>
        <w:t>k</w:t>
      </w:r>
      <w:r w:rsidRPr="00CA22F4">
        <w:rPr>
          <w:color w:val="6D6E71"/>
          <w:lang w:val="nl-NL"/>
        </w:rPr>
        <w:t>en.</w:t>
      </w:r>
    </w:p>
    <w:p w14:paraId="2EF2AB3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Journali</w:t>
      </w:r>
      <w:r w:rsidRPr="00CA22F4">
        <w:rPr>
          <w:color w:val="6D6E71"/>
          <w:spacing w:val="-3"/>
          <w:lang w:val="nl-NL"/>
        </w:rPr>
        <w:t>st</w:t>
      </w:r>
      <w:r w:rsidRPr="00CA22F4">
        <w:rPr>
          <w:color w:val="6D6E71"/>
          <w:lang w:val="nl-NL"/>
        </w:rPr>
        <w:t>en</w:t>
      </w:r>
      <w:r w:rsidRPr="00CA22F4">
        <w:rPr>
          <w:color w:val="6D6E71"/>
          <w:spacing w:val="29"/>
          <w:lang w:val="nl-NL"/>
        </w:rPr>
        <w:t xml:space="preserve"> </w:t>
      </w:r>
      <w:r w:rsidRPr="00CA22F4">
        <w:rPr>
          <w:color w:val="6D6E71"/>
          <w:spacing w:val="-3"/>
          <w:lang w:val="nl-NL"/>
        </w:rPr>
        <w:t>k</w:t>
      </w:r>
      <w:r w:rsidRPr="00CA22F4">
        <w:rPr>
          <w:color w:val="6D6E71"/>
          <w:lang w:val="nl-NL"/>
        </w:rPr>
        <w:t>unnen</w:t>
      </w:r>
      <w:r w:rsidRPr="00CA22F4">
        <w:rPr>
          <w:color w:val="6D6E71"/>
          <w:spacing w:val="31"/>
          <w:lang w:val="nl-NL"/>
        </w:rPr>
        <w:t xml:space="preserve"> </w:t>
      </w:r>
      <w:r w:rsidRPr="00CA22F4">
        <w:rPr>
          <w:color w:val="6D6E71"/>
          <w:lang w:val="nl-NL"/>
        </w:rPr>
        <w:t>ook</w:t>
      </w:r>
      <w:r w:rsidRPr="00CA22F4">
        <w:rPr>
          <w:color w:val="6D6E71"/>
          <w:spacing w:val="29"/>
          <w:lang w:val="nl-NL"/>
        </w:rPr>
        <w:t xml:space="preserve"> </w:t>
      </w:r>
      <w:r w:rsidRPr="00CA22F4">
        <w:rPr>
          <w:color w:val="6D6E71"/>
          <w:lang w:val="nl-NL"/>
        </w:rPr>
        <w:t>de</w:t>
      </w:r>
      <w:r w:rsidRPr="00CA22F4">
        <w:rPr>
          <w:color w:val="6D6E71"/>
          <w:spacing w:val="30"/>
          <w:lang w:val="nl-NL"/>
        </w:rPr>
        <w:t xml:space="preserve"> </w:t>
      </w:r>
      <w:r w:rsidRPr="00CA22F4">
        <w:rPr>
          <w:color w:val="6D6E71"/>
          <w:lang w:val="nl-NL"/>
        </w:rPr>
        <w:t>school</w:t>
      </w:r>
      <w:r w:rsidRPr="00CA22F4">
        <w:rPr>
          <w:color w:val="6D6E71"/>
          <w:spacing w:val="30"/>
          <w:lang w:val="nl-NL"/>
        </w:rPr>
        <w:t xml:space="preserve"> </w:t>
      </w:r>
      <w:r w:rsidRPr="00CA22F4">
        <w:rPr>
          <w:color w:val="6D6E71"/>
          <w:lang w:val="nl-NL"/>
        </w:rPr>
        <w:t>bellen</w:t>
      </w:r>
      <w:r w:rsidRPr="00CA22F4">
        <w:rPr>
          <w:color w:val="6D6E71"/>
          <w:spacing w:val="3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een</w:t>
      </w:r>
      <w:r w:rsidRPr="00CA22F4">
        <w:rPr>
          <w:color w:val="6D6E71"/>
          <w:spacing w:val="29"/>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oek</w:t>
      </w:r>
      <w:r w:rsidRPr="00CA22F4">
        <w:rPr>
          <w:color w:val="6D6E71"/>
          <w:spacing w:val="30"/>
          <w:lang w:val="nl-NL"/>
        </w:rPr>
        <w:t xml:space="preserve"> </w:t>
      </w:r>
      <w:r w:rsidRPr="00CA22F4">
        <w:rPr>
          <w:color w:val="6D6E71"/>
          <w:lang w:val="nl-NL"/>
        </w:rPr>
        <w:t>om</w:t>
      </w:r>
      <w:r w:rsidRPr="00CA22F4">
        <w:rPr>
          <w:color w:val="6D6E71"/>
          <w:spacing w:val="29"/>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3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30"/>
          <w:lang w:val="nl-NL"/>
        </w:rPr>
        <w:t xml:space="preserve"> </w:t>
      </w:r>
      <w:r w:rsidRPr="00CA22F4">
        <w:rPr>
          <w:color w:val="6D6E71"/>
          <w:lang w:val="nl-NL"/>
        </w:rPr>
        <w:t>aanb</w:t>
      </w:r>
      <w:r w:rsidRPr="00CA22F4">
        <w:rPr>
          <w:color w:val="6D6E71"/>
          <w:spacing w:val="-1"/>
          <w:lang w:val="nl-NL"/>
        </w:rPr>
        <w:t>e</w:t>
      </w:r>
      <w:r w:rsidRPr="00CA22F4">
        <w:rPr>
          <w:color w:val="6D6E71"/>
          <w:spacing w:val="-3"/>
          <w:lang w:val="nl-NL"/>
        </w:rPr>
        <w:t>v</w:t>
      </w:r>
      <w:r w:rsidRPr="00CA22F4">
        <w:rPr>
          <w:color w:val="6D6E71"/>
          <w:lang w:val="nl-NL"/>
        </w:rPr>
        <w:t>eling</w:t>
      </w:r>
    </w:p>
    <w:p w14:paraId="2E9EC142"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22"/>
          <w:lang w:val="nl-NL"/>
        </w:rPr>
        <w:t xml:space="preserve"> </w:t>
      </w:r>
      <w:r w:rsidRPr="00CA22F4">
        <w:rPr>
          <w:color w:val="6D6E71"/>
          <w:lang w:val="nl-NL"/>
        </w:rPr>
        <w:t>desb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23"/>
          <w:lang w:val="nl-NL"/>
        </w:rPr>
        <w:t xml:space="preserve"> </w:t>
      </w:r>
      <w:r w:rsidRPr="00CA22F4">
        <w:rPr>
          <w:color w:val="6D6E71"/>
          <w:lang w:val="nl-NL"/>
        </w:rPr>
        <w:t>journali</w:t>
      </w:r>
      <w:r w:rsidRPr="00CA22F4">
        <w:rPr>
          <w:color w:val="6D6E71"/>
          <w:spacing w:val="-2"/>
          <w:lang w:val="nl-NL"/>
        </w:rPr>
        <w:t>s</w:t>
      </w:r>
      <w:r w:rsidRPr="00CA22F4">
        <w:rPr>
          <w:color w:val="6D6E71"/>
          <w:lang w:val="nl-NL"/>
        </w:rPr>
        <w:t>t</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3"/>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23"/>
          <w:lang w:val="nl-NL"/>
        </w:rPr>
        <w:t xml:space="preserve"> </w:t>
      </w:r>
      <w:r w:rsidRPr="00CA22F4">
        <w:rPr>
          <w:color w:val="6D6E71"/>
          <w:lang w:val="nl-NL"/>
        </w:rPr>
        <w:t>om</w:t>
      </w:r>
      <w:r w:rsidRPr="00CA22F4">
        <w:rPr>
          <w:color w:val="6D6E71"/>
          <w:spacing w:val="22"/>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half</w:t>
      </w:r>
      <w:r w:rsidRPr="00CA22F4">
        <w:rPr>
          <w:color w:val="6D6E71"/>
          <w:spacing w:val="22"/>
          <w:lang w:val="nl-NL"/>
        </w:rPr>
        <w:t xml:space="preserve"> </w:t>
      </w:r>
      <w:r w:rsidRPr="00CA22F4">
        <w:rPr>
          <w:color w:val="6D6E71"/>
          <w:lang w:val="nl-NL"/>
        </w:rPr>
        <w:t>uur</w:t>
      </w:r>
      <w:r w:rsidRPr="00CA22F4">
        <w:rPr>
          <w:color w:val="6D6E71"/>
          <w:spacing w:val="2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w:t>
      </w:r>
      <w:r w:rsidRPr="00CA22F4">
        <w:rPr>
          <w:color w:val="6D6E71"/>
          <w:spacing w:val="23"/>
          <w:lang w:val="nl-NL"/>
        </w:rPr>
        <w:t xml:space="preserve"> </w:t>
      </w:r>
      <w:r w:rsidRPr="00CA22F4">
        <w:rPr>
          <w:color w:val="6D6E71"/>
          <w:spacing w:val="-3"/>
          <w:lang w:val="nl-NL"/>
        </w:rPr>
        <w:t>t</w:t>
      </w:r>
      <w:r w:rsidRPr="00CA22F4">
        <w:rPr>
          <w:color w:val="6D6E71"/>
          <w:lang w:val="nl-NL"/>
        </w:rPr>
        <w:t>erug</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3"/>
          <w:lang w:val="nl-NL"/>
        </w:rPr>
        <w:t xml:space="preserve"> </w:t>
      </w:r>
      <w:r w:rsidRPr="00CA22F4">
        <w:rPr>
          <w:color w:val="6D6E71"/>
          <w:lang w:val="nl-NL"/>
        </w:rPr>
        <w:t>bellen.</w:t>
      </w:r>
      <w:r w:rsidRPr="00CA22F4">
        <w:rPr>
          <w:color w:val="6D6E71"/>
          <w:spacing w:val="23"/>
          <w:lang w:val="nl-NL"/>
        </w:rPr>
        <w:t xml:space="preserve"> </w:t>
      </w:r>
      <w:r w:rsidRPr="00CA22F4">
        <w:rPr>
          <w:color w:val="6D6E71"/>
          <w:lang w:val="nl-NL"/>
        </w:rPr>
        <w:t>Ondertussen</w:t>
      </w:r>
      <w:r w:rsidRPr="00CA22F4">
        <w:rPr>
          <w:color w:val="6D6E71"/>
          <w:spacing w:val="22"/>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spacing w:val="23"/>
          <w:lang w:val="nl-NL"/>
        </w:rPr>
        <w:t xml:space="preserve"> </w:t>
      </w:r>
      <w:r w:rsidRPr="00CA22F4">
        <w:rPr>
          <w:color w:val="6D6E71"/>
          <w:lang w:val="nl-NL"/>
        </w:rPr>
        <w:t>je</w:t>
      </w:r>
    </w:p>
    <w:p w14:paraId="1B68D2E0" w14:textId="77777777" w:rsidR="00624579" w:rsidRPr="00CA22F4" w:rsidRDefault="00CA22F4">
      <w:pPr>
        <w:pStyle w:val="Plattetekst"/>
        <w:spacing w:line="264" w:lineRule="exact"/>
        <w:ind w:left="1493"/>
        <w:rPr>
          <w:lang w:val="nl-NL"/>
        </w:rPr>
      </w:pPr>
      <w:r w:rsidRPr="00CA22F4">
        <w:rPr>
          <w:color w:val="6D6E71"/>
          <w:lang w:val="nl-NL"/>
        </w:rPr>
        <w:t>naden</w:t>
      </w:r>
      <w:r w:rsidRPr="00CA22F4">
        <w:rPr>
          <w:color w:val="6D6E71"/>
          <w:spacing w:val="-7"/>
          <w:lang w:val="nl-NL"/>
        </w:rPr>
        <w:t>k</w:t>
      </w:r>
      <w:r w:rsidRPr="00CA22F4">
        <w:rPr>
          <w:color w:val="6D6E71"/>
          <w:lang w:val="nl-NL"/>
        </w:rPr>
        <w:t xml:space="preserve">en </w:t>
      </w:r>
      <w:r w:rsidRPr="00CA22F4">
        <w:rPr>
          <w:color w:val="6D6E71"/>
          <w:spacing w:val="-3"/>
          <w:lang w:val="nl-NL"/>
        </w:rPr>
        <w:t>wa</w:t>
      </w:r>
      <w:r w:rsidRPr="00CA22F4">
        <w:rPr>
          <w:color w:val="6D6E71"/>
          <w:lang w:val="nl-NL"/>
        </w:rPr>
        <w:t xml:space="preserve">t je kwijt wilt en </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 xml:space="preserve">tueel </w:t>
      </w:r>
      <w:r w:rsidRPr="00CA22F4">
        <w:rPr>
          <w:color w:val="6D6E71"/>
          <w:spacing w:val="-5"/>
          <w:lang w:val="nl-NL"/>
        </w:rPr>
        <w:t>z</w:t>
      </w:r>
      <w:r w:rsidRPr="00CA22F4">
        <w:rPr>
          <w:color w:val="6D6E71"/>
          <w:lang w:val="nl-NL"/>
        </w:rPr>
        <w:t xml:space="preserve">elf een </w:t>
      </w:r>
      <w:r w:rsidRPr="00CA22F4">
        <w:rPr>
          <w:color w:val="6D6E71"/>
          <w:spacing w:val="-3"/>
          <w:lang w:val="nl-NL"/>
        </w:rPr>
        <w:t>t</w:t>
      </w:r>
      <w:r w:rsidRPr="00CA22F4">
        <w:rPr>
          <w:color w:val="6D6E71"/>
          <w:lang w:val="nl-NL"/>
        </w:rPr>
        <w:t>e</w:t>
      </w:r>
      <w:r w:rsidRPr="00CA22F4">
        <w:rPr>
          <w:color w:val="6D6E71"/>
          <w:spacing w:val="-3"/>
          <w:lang w:val="nl-NL"/>
        </w:rPr>
        <w:t>ks</w:t>
      </w:r>
      <w:r w:rsidRPr="00CA22F4">
        <w:rPr>
          <w:color w:val="6D6E71"/>
          <w:lang w:val="nl-NL"/>
        </w:rPr>
        <w:t>t aanl</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en.</w:t>
      </w:r>
    </w:p>
    <w:p w14:paraId="1F6EA34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4"/>
          <w:lang w:val="nl-NL"/>
        </w:rPr>
        <w:t xml:space="preserve"> k</w:t>
      </w:r>
      <w:r w:rsidRPr="00CA22F4">
        <w:rPr>
          <w:color w:val="6D6E71"/>
          <w:lang w:val="nl-NL"/>
        </w:rPr>
        <w:t>an</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opname</w:t>
      </w:r>
      <w:r w:rsidRPr="00CA22F4">
        <w:rPr>
          <w:color w:val="6D6E71"/>
          <w:spacing w:val="-4"/>
          <w:lang w:val="nl-NL"/>
        </w:rPr>
        <w:t xml:space="preserve"> </w:t>
      </w:r>
      <w:r w:rsidRPr="00CA22F4">
        <w:rPr>
          <w:color w:val="6D6E71"/>
          <w:spacing w:val="-3"/>
          <w:lang w:val="nl-NL"/>
        </w:rPr>
        <w:t>v</w:t>
      </w:r>
      <w:r w:rsidRPr="00CA22F4">
        <w:rPr>
          <w:color w:val="6D6E71"/>
          <w:lang w:val="nl-NL"/>
        </w:rPr>
        <w:t>erhinde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be</w:t>
      </w:r>
      <w:r w:rsidRPr="00CA22F4">
        <w:rPr>
          <w:color w:val="6D6E71"/>
          <w:spacing w:val="-4"/>
          <w:lang w:val="nl-NL"/>
        </w:rPr>
        <w:t>r</w:t>
      </w:r>
      <w:r w:rsidRPr="00CA22F4">
        <w:rPr>
          <w:color w:val="6D6E71"/>
          <w:lang w:val="nl-NL"/>
        </w:rPr>
        <w:t>oep</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lang w:val="nl-NL"/>
        </w:rPr>
        <w:t>port</w:t>
      </w:r>
      <w:r w:rsidRPr="00CA22F4">
        <w:rPr>
          <w:color w:val="6D6E71"/>
          <w:spacing w:val="-3"/>
          <w:lang w:val="nl-NL"/>
        </w:rPr>
        <w:t>r</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4"/>
          <w:lang w:val="nl-NL"/>
        </w:rPr>
        <w:t xml:space="preserve"> </w:t>
      </w:r>
      <w:r w:rsidRPr="00CA22F4">
        <w:rPr>
          <w:color w:val="6D6E71"/>
          <w:lang w:val="nl-NL"/>
        </w:rPr>
        <w:t>Journali</w:t>
      </w:r>
      <w:r w:rsidRPr="00CA22F4">
        <w:rPr>
          <w:color w:val="6D6E71"/>
          <w:spacing w:val="-3"/>
          <w:lang w:val="nl-NL"/>
        </w:rPr>
        <w:t>st</w:t>
      </w:r>
      <w:r w:rsidRPr="00CA22F4">
        <w:rPr>
          <w:color w:val="6D6E71"/>
          <w:lang w:val="nl-NL"/>
        </w:rPr>
        <w:t>en</w:t>
      </w:r>
      <w:r w:rsidRPr="00CA22F4">
        <w:rPr>
          <w:color w:val="6D6E71"/>
          <w:spacing w:val="-4"/>
          <w:lang w:val="nl-NL"/>
        </w:rPr>
        <w:t xml:space="preserve"> </w:t>
      </w:r>
      <w:r w:rsidRPr="00CA22F4">
        <w:rPr>
          <w:color w:val="6D6E71"/>
          <w:spacing w:val="-2"/>
          <w:lang w:val="nl-NL"/>
        </w:rPr>
        <w:t>we</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is</w:t>
      </w:r>
    </w:p>
    <w:p w14:paraId="727BCF8F" w14:textId="77777777" w:rsidR="00624579" w:rsidRPr="00CA22F4" w:rsidRDefault="00CA22F4">
      <w:pPr>
        <w:pStyle w:val="Plattetekst"/>
        <w:spacing w:line="264" w:lineRule="exact"/>
        <w:ind w:left="1493"/>
        <w:rPr>
          <w:lang w:val="nl-NL"/>
        </w:rPr>
      </w:pPr>
      <w:r w:rsidRPr="00CA22F4">
        <w:rPr>
          <w:color w:val="6D6E71"/>
          <w:lang w:val="nl-NL"/>
        </w:rPr>
        <w:t>dan</w:t>
      </w:r>
      <w:r w:rsidRPr="00CA22F4">
        <w:rPr>
          <w:color w:val="6D6E71"/>
          <w:spacing w:val="-3"/>
          <w:lang w:val="nl-NL"/>
        </w:rPr>
        <w:t xml:space="preserve"> </w:t>
      </w:r>
      <w:r w:rsidRPr="00CA22F4">
        <w:rPr>
          <w:color w:val="6D6E71"/>
          <w:spacing w:val="-4"/>
          <w:lang w:val="nl-NL"/>
        </w:rPr>
        <w:t>v</w:t>
      </w:r>
      <w:r w:rsidRPr="00CA22F4">
        <w:rPr>
          <w:color w:val="6D6E71"/>
          <w:lang w:val="nl-NL"/>
        </w:rPr>
        <w:t>aak</w:t>
      </w:r>
      <w:r w:rsidRPr="00CA22F4">
        <w:rPr>
          <w:color w:val="6D6E71"/>
          <w:spacing w:val="-4"/>
          <w:lang w:val="nl-NL"/>
        </w:rPr>
        <w:t xml:space="preserve"> </w:t>
      </w:r>
      <w:r w:rsidRPr="00CA22F4">
        <w:rPr>
          <w:color w:val="6D6E71"/>
          <w:lang w:val="nl-NL"/>
        </w:rPr>
        <w:t>al</w:t>
      </w:r>
      <w:r w:rsidRPr="00CA22F4">
        <w:rPr>
          <w:color w:val="6D6E71"/>
          <w:spacing w:val="-3"/>
          <w:lang w:val="nl-NL"/>
        </w:rPr>
        <w:t xml:space="preserve"> </w:t>
      </w:r>
      <w:r w:rsidRPr="00CA22F4">
        <w:rPr>
          <w:color w:val="6D6E71"/>
          <w:spacing w:val="-2"/>
          <w:lang w:val="nl-NL"/>
        </w:rPr>
        <w:t>g</w:t>
      </w:r>
      <w:r w:rsidRPr="00CA22F4">
        <w:rPr>
          <w:color w:val="6D6E71"/>
          <w:lang w:val="nl-NL"/>
        </w:rPr>
        <w:t>enoeg</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4"/>
          <w:lang w:val="nl-NL"/>
        </w:rPr>
        <w:t xml:space="preserve"> </w:t>
      </w:r>
      <w:r w:rsidRPr="00CA22F4">
        <w:rPr>
          <w:color w:val="6D6E71"/>
          <w:lang w:val="nl-NL"/>
        </w:rPr>
        <w:t>mede</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lang w:val="nl-NL"/>
        </w:rPr>
        <w:t>delen:</w:t>
      </w:r>
      <w:r w:rsidRPr="00CA22F4">
        <w:rPr>
          <w:color w:val="6D6E71"/>
          <w:spacing w:val="-4"/>
          <w:lang w:val="nl-NL"/>
        </w:rPr>
        <w:t xml:space="preserve"> </w:t>
      </w:r>
      <w:r w:rsidRPr="00CA22F4">
        <w:rPr>
          <w:color w:val="6D6E71"/>
          <w:lang w:val="nl-NL"/>
        </w:rPr>
        <w:t>“Ik</w:t>
      </w:r>
      <w:r w:rsidRPr="00CA22F4">
        <w:rPr>
          <w:color w:val="6D6E71"/>
          <w:spacing w:val="-4"/>
          <w:lang w:val="nl-NL"/>
        </w:rPr>
        <w:t xml:space="preserve"> </w:t>
      </w:r>
      <w:r w:rsidRPr="00CA22F4">
        <w:rPr>
          <w:color w:val="6D6E71"/>
          <w:lang w:val="nl-NL"/>
        </w:rPr>
        <w:t>wil</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lang w:val="nl-NL"/>
        </w:rPr>
        <w:t>dit</w:t>
      </w:r>
      <w:r w:rsidRPr="00CA22F4">
        <w:rPr>
          <w:color w:val="6D6E71"/>
          <w:spacing w:val="-3"/>
          <w:lang w:val="nl-NL"/>
        </w:rPr>
        <w:t xml:space="preserve"> </w:t>
      </w:r>
      <w:r w:rsidRPr="00CA22F4">
        <w:rPr>
          <w:color w:val="6D6E71"/>
          <w:lang w:val="nl-NL"/>
        </w:rPr>
        <w:t>uit</w:t>
      </w:r>
      <w:r w:rsidRPr="00CA22F4">
        <w:rPr>
          <w:color w:val="6D6E71"/>
          <w:spacing w:val="-5"/>
          <w:lang w:val="nl-NL"/>
        </w:rPr>
        <w:t>z</w:t>
      </w:r>
      <w:r w:rsidRPr="00CA22F4">
        <w:rPr>
          <w:color w:val="6D6E71"/>
          <w:lang w:val="nl-NL"/>
        </w:rPr>
        <w:t>endt.</w:t>
      </w:r>
      <w:r w:rsidRPr="00CA22F4">
        <w:rPr>
          <w:color w:val="6D6E71"/>
          <w:spacing w:val="-3"/>
          <w:lang w:val="nl-NL"/>
        </w:rPr>
        <w:t xml:space="preserve"> </w:t>
      </w:r>
      <w:r w:rsidRPr="00CA22F4">
        <w:rPr>
          <w:color w:val="6D6E71"/>
          <w:lang w:val="nl-NL"/>
        </w:rPr>
        <w:t>Ik</w:t>
      </w:r>
      <w:r w:rsidRPr="00CA22F4">
        <w:rPr>
          <w:color w:val="6D6E71"/>
          <w:spacing w:val="-4"/>
          <w:lang w:val="nl-NL"/>
        </w:rPr>
        <w:t xml:space="preserve"> </w:t>
      </w:r>
      <w:r w:rsidRPr="00CA22F4">
        <w:rPr>
          <w:color w:val="6D6E71"/>
          <w:lang w:val="nl-NL"/>
        </w:rPr>
        <w:t>wil</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mijn</w:t>
      </w:r>
      <w:r w:rsidRPr="00CA22F4">
        <w:rPr>
          <w:color w:val="6D6E71"/>
          <w:spacing w:val="-3"/>
          <w:lang w:val="nl-NL"/>
        </w:rPr>
        <w:t xml:space="preserve"> </w:t>
      </w:r>
      <w:r w:rsidRPr="00CA22F4">
        <w:rPr>
          <w:color w:val="6D6E71"/>
          <w:lang w:val="nl-NL"/>
        </w:rPr>
        <w:t>hoo</w:t>
      </w:r>
      <w:r w:rsidRPr="00CA22F4">
        <w:rPr>
          <w:color w:val="6D6E71"/>
          <w:spacing w:val="-6"/>
          <w:lang w:val="nl-NL"/>
        </w:rPr>
        <w:t>f</w:t>
      </w:r>
      <w:r w:rsidRPr="00CA22F4">
        <w:rPr>
          <w:color w:val="6D6E71"/>
          <w:lang w:val="nl-NL"/>
        </w:rPr>
        <w:t>d</w:t>
      </w:r>
    </w:p>
    <w:p w14:paraId="12D69431" w14:textId="77777777" w:rsidR="00624579" w:rsidRPr="00CA22F4" w:rsidRDefault="00CA22F4">
      <w:pPr>
        <w:pStyle w:val="Plattetekst"/>
        <w:spacing w:line="264" w:lineRule="exact"/>
        <w:ind w:left="1493"/>
        <w:rPr>
          <w:lang w:val="nl-NL"/>
        </w:rPr>
      </w:pPr>
      <w:r w:rsidRPr="00CA22F4">
        <w:rPr>
          <w:color w:val="6D6E71"/>
          <w:lang w:val="nl-NL"/>
        </w:rPr>
        <w:t xml:space="preserve">op </w:t>
      </w:r>
      <w:r w:rsidRPr="00CA22F4">
        <w:rPr>
          <w:color w:val="6D6E71"/>
          <w:spacing w:val="-3"/>
          <w:lang w:val="nl-NL"/>
        </w:rPr>
        <w:t>t</w:t>
      </w:r>
      <w:r w:rsidRPr="00CA22F4">
        <w:rPr>
          <w:color w:val="6D6E71"/>
          <w:lang w:val="nl-NL"/>
        </w:rPr>
        <w:t>el</w:t>
      </w:r>
      <w:r w:rsidRPr="00CA22F4">
        <w:rPr>
          <w:color w:val="6D6E71"/>
          <w:spacing w:val="-2"/>
          <w:lang w:val="nl-NL"/>
        </w:rPr>
        <w:t>e</w:t>
      </w:r>
      <w:r w:rsidRPr="00CA22F4">
        <w:rPr>
          <w:color w:val="6D6E71"/>
          <w:lang w:val="nl-NL"/>
        </w:rPr>
        <w:t>visie. Als je h</w:t>
      </w:r>
      <w:r w:rsidRPr="00CA22F4">
        <w:rPr>
          <w:color w:val="6D6E71"/>
          <w:spacing w:val="-1"/>
          <w:lang w:val="nl-NL"/>
        </w:rPr>
        <w:t>e</w:t>
      </w:r>
      <w:r w:rsidRPr="00CA22F4">
        <w:rPr>
          <w:color w:val="6D6E71"/>
          <w:lang w:val="nl-NL"/>
        </w:rPr>
        <w:t xml:space="preserve">t </w:t>
      </w:r>
      <w:r w:rsidRPr="00CA22F4">
        <w:rPr>
          <w:color w:val="6D6E71"/>
          <w:spacing w:val="-3"/>
          <w:lang w:val="nl-NL"/>
        </w:rPr>
        <w:t>t</w:t>
      </w:r>
      <w:r w:rsidRPr="00CA22F4">
        <w:rPr>
          <w:color w:val="6D6E71"/>
          <w:lang w:val="nl-NL"/>
        </w:rPr>
        <w:t>och do</w:t>
      </w:r>
      <w:r w:rsidRPr="00CA22F4">
        <w:rPr>
          <w:color w:val="6D6E71"/>
          <w:spacing w:val="-1"/>
          <w:lang w:val="nl-NL"/>
        </w:rPr>
        <w:t>e</w:t>
      </w:r>
      <w:r w:rsidRPr="00CA22F4">
        <w:rPr>
          <w:color w:val="6D6E71"/>
          <w:lang w:val="nl-NL"/>
        </w:rPr>
        <w:t xml:space="preserve">t maak ik er een </w:t>
      </w:r>
      <w:r w:rsidRPr="00CA22F4">
        <w:rPr>
          <w:color w:val="6D6E71"/>
          <w:spacing w:val="-4"/>
          <w:lang w:val="nl-NL"/>
        </w:rPr>
        <w:t>z</w:t>
      </w:r>
      <w:r w:rsidRPr="00CA22F4">
        <w:rPr>
          <w:color w:val="6D6E71"/>
          <w:lang w:val="nl-NL"/>
        </w:rPr>
        <w:t xml:space="preserve">aak </w:t>
      </w:r>
      <w:r w:rsidRPr="00CA22F4">
        <w:rPr>
          <w:color w:val="6D6E71"/>
          <w:spacing w:val="-4"/>
          <w:lang w:val="nl-NL"/>
        </w:rPr>
        <w:t>v</w:t>
      </w:r>
      <w:r w:rsidRPr="00CA22F4">
        <w:rPr>
          <w:color w:val="6D6E71"/>
          <w:lang w:val="nl-NL"/>
        </w:rPr>
        <w:t>an</w:t>
      </w:r>
      <w:r w:rsidRPr="00CA22F4">
        <w:rPr>
          <w:color w:val="6D6E71"/>
          <w:spacing w:val="-16"/>
          <w:lang w:val="nl-NL"/>
        </w:rPr>
        <w:t>.</w:t>
      </w:r>
      <w:r w:rsidRPr="00CA22F4">
        <w:rPr>
          <w:color w:val="6D6E71"/>
          <w:lang w:val="nl-NL"/>
        </w:rPr>
        <w:t>”</w:t>
      </w:r>
    </w:p>
    <w:p w14:paraId="4CFFDD5D" w14:textId="77777777" w:rsidR="00624579" w:rsidRPr="00CA22F4" w:rsidRDefault="00624579">
      <w:pPr>
        <w:spacing w:before="4" w:line="260" w:lineRule="exact"/>
        <w:rPr>
          <w:sz w:val="26"/>
          <w:szCs w:val="26"/>
          <w:lang w:val="nl-NL"/>
        </w:rPr>
      </w:pPr>
    </w:p>
    <w:p w14:paraId="0EDC1028" w14:textId="77777777" w:rsidR="00624579" w:rsidRPr="00CA22F4" w:rsidRDefault="00CA22F4">
      <w:pPr>
        <w:pStyle w:val="Kop3"/>
        <w:rPr>
          <w:b w:val="0"/>
          <w:bCs w:val="0"/>
          <w:lang w:val="nl-NL"/>
        </w:rPr>
      </w:pPr>
      <w:r w:rsidRPr="00CA22F4">
        <w:rPr>
          <w:color w:val="58595B"/>
          <w:lang w:val="nl-NL"/>
        </w:rPr>
        <w:t>School</w:t>
      </w:r>
      <w:r w:rsidRPr="00CA22F4">
        <w:rPr>
          <w:color w:val="58595B"/>
          <w:spacing w:val="-3"/>
          <w:lang w:val="nl-NL"/>
        </w:rPr>
        <w:t>g</w:t>
      </w:r>
      <w:r w:rsidRPr="00CA22F4">
        <w:rPr>
          <w:color w:val="58595B"/>
          <w:lang w:val="nl-NL"/>
        </w:rPr>
        <w:t>ebouw en om</w:t>
      </w:r>
      <w:r w:rsidRPr="00CA22F4">
        <w:rPr>
          <w:color w:val="58595B"/>
          <w:spacing w:val="-3"/>
          <w:lang w:val="nl-NL"/>
        </w:rPr>
        <w:t>g</w:t>
      </w:r>
      <w:r w:rsidRPr="00CA22F4">
        <w:rPr>
          <w:color w:val="58595B"/>
          <w:spacing w:val="-2"/>
          <w:lang w:val="nl-NL"/>
        </w:rPr>
        <w:t>e</w:t>
      </w:r>
      <w:r w:rsidRPr="00CA22F4">
        <w:rPr>
          <w:color w:val="58595B"/>
          <w:lang w:val="nl-NL"/>
        </w:rPr>
        <w:t>ving</w:t>
      </w:r>
    </w:p>
    <w:p w14:paraId="2B647A11" w14:textId="77777777" w:rsidR="00624579" w:rsidRPr="00CA22F4" w:rsidRDefault="00CA22F4">
      <w:pPr>
        <w:pStyle w:val="Plattetekst"/>
        <w:spacing w:line="259" w:lineRule="exact"/>
        <w:rPr>
          <w:lang w:val="nl-NL"/>
        </w:rPr>
      </w:pPr>
      <w:r w:rsidRPr="00CA22F4">
        <w:rPr>
          <w:color w:val="6D6E71"/>
          <w:lang w:val="nl-NL"/>
        </w:rPr>
        <w:t>Als</w:t>
      </w:r>
      <w:r w:rsidRPr="00CA22F4">
        <w:rPr>
          <w:color w:val="6D6E71"/>
          <w:spacing w:val="-20"/>
          <w:lang w:val="nl-NL"/>
        </w:rPr>
        <w:t xml:space="preserve"> </w:t>
      </w:r>
      <w:r w:rsidRPr="00CA22F4">
        <w:rPr>
          <w:color w:val="6D6E71"/>
          <w:lang w:val="nl-NL"/>
        </w:rPr>
        <w:t>belangrij</w:t>
      </w:r>
      <w:r w:rsidRPr="00CA22F4">
        <w:rPr>
          <w:color w:val="6D6E71"/>
          <w:spacing w:val="-2"/>
          <w:lang w:val="nl-NL"/>
        </w:rPr>
        <w:t>k</w:t>
      </w:r>
      <w:r w:rsidRPr="00CA22F4">
        <w:rPr>
          <w:color w:val="6D6E71"/>
          <w:spacing w:val="-3"/>
          <w:lang w:val="nl-NL"/>
        </w:rPr>
        <w:t>st</w:t>
      </w:r>
      <w:r w:rsidRPr="00CA22F4">
        <w:rPr>
          <w:color w:val="6D6E71"/>
          <w:lang w:val="nl-NL"/>
        </w:rPr>
        <w:t>e</w:t>
      </w:r>
      <w:r w:rsidRPr="00CA22F4">
        <w:rPr>
          <w:color w:val="6D6E71"/>
          <w:spacing w:val="-20"/>
          <w:lang w:val="nl-NL"/>
        </w:rPr>
        <w:t xml:space="preserve"> </w:t>
      </w:r>
      <w:r w:rsidRPr="00CA22F4">
        <w:rPr>
          <w:color w:val="6D6E71"/>
          <w:lang w:val="nl-NL"/>
        </w:rPr>
        <w:t>hulpmiddel</w:t>
      </w:r>
      <w:r w:rsidRPr="00CA22F4">
        <w:rPr>
          <w:color w:val="6D6E71"/>
          <w:spacing w:val="-19"/>
          <w:lang w:val="nl-NL"/>
        </w:rPr>
        <w:t xml:space="preserve"> </w:t>
      </w:r>
      <w:r w:rsidRPr="00CA22F4">
        <w:rPr>
          <w:color w:val="6D6E71"/>
          <w:spacing w:val="-3"/>
          <w:lang w:val="nl-NL"/>
        </w:rPr>
        <w:t>v</w:t>
      </w:r>
      <w:r w:rsidRPr="00CA22F4">
        <w:rPr>
          <w:color w:val="6D6E71"/>
          <w:lang w:val="nl-NL"/>
        </w:rPr>
        <w:t>oor</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spacing w:val="-3"/>
          <w:lang w:val="nl-NL"/>
        </w:rPr>
        <w:t>v</w:t>
      </w:r>
      <w:r w:rsidRPr="00CA22F4">
        <w:rPr>
          <w:color w:val="6D6E71"/>
          <w:lang w:val="nl-NL"/>
        </w:rPr>
        <w:t>eiligheid</w:t>
      </w:r>
      <w:r w:rsidRPr="00CA22F4">
        <w:rPr>
          <w:color w:val="6D6E71"/>
          <w:spacing w:val="-19"/>
          <w:lang w:val="nl-NL"/>
        </w:rPr>
        <w:t xml:space="preserve"> </w:t>
      </w:r>
      <w:r w:rsidRPr="00CA22F4">
        <w:rPr>
          <w:color w:val="6D6E71"/>
          <w:spacing w:val="-4"/>
          <w:lang w:val="nl-NL"/>
        </w:rPr>
        <w:t>r</w:t>
      </w:r>
      <w:r w:rsidRPr="00CA22F4">
        <w:rPr>
          <w:color w:val="6D6E71"/>
          <w:lang w:val="nl-NL"/>
        </w:rPr>
        <w:t>ond</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school</w:t>
      </w:r>
      <w:r w:rsidRPr="00CA22F4">
        <w:rPr>
          <w:color w:val="6D6E71"/>
          <w:spacing w:val="-2"/>
          <w:lang w:val="nl-NL"/>
        </w:rPr>
        <w:t>g</w:t>
      </w:r>
      <w:r w:rsidRPr="00CA22F4">
        <w:rPr>
          <w:color w:val="6D6E71"/>
          <w:lang w:val="nl-NL"/>
        </w:rPr>
        <w:t>ebouw</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om</w:t>
      </w:r>
      <w:r w:rsidRPr="00CA22F4">
        <w:rPr>
          <w:color w:val="6D6E71"/>
          <w:spacing w:val="-2"/>
          <w:lang w:val="nl-NL"/>
        </w:rPr>
        <w:t>ge</w:t>
      </w:r>
      <w:r w:rsidRPr="00CA22F4">
        <w:rPr>
          <w:color w:val="6D6E71"/>
          <w:lang w:val="nl-NL"/>
        </w:rPr>
        <w:t>ving</w:t>
      </w:r>
      <w:r w:rsidRPr="00CA22F4">
        <w:rPr>
          <w:color w:val="6D6E71"/>
          <w:spacing w:val="-2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0"/>
          <w:lang w:val="nl-NL"/>
        </w:rPr>
        <w:t xml:space="preserve"> </w:t>
      </w:r>
      <w:r w:rsidRPr="00CA22F4">
        <w:rPr>
          <w:color w:val="6D6E71"/>
          <w:spacing w:val="-2"/>
          <w:lang w:val="nl-NL"/>
        </w:rPr>
        <w:t>g</w:t>
      </w:r>
      <w:r w:rsidRPr="00CA22F4">
        <w:rPr>
          <w:color w:val="6D6E71"/>
          <w:lang w:val="nl-NL"/>
        </w:rPr>
        <w:t>ebruik</w:t>
      </w:r>
      <w:r w:rsidRPr="00CA22F4">
        <w:rPr>
          <w:color w:val="6D6E71"/>
          <w:spacing w:val="-20"/>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p>
    <w:p w14:paraId="48ABA61B"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Risi</w:t>
      </w:r>
      <w:r w:rsidRPr="00CA22F4">
        <w:rPr>
          <w:color w:val="6D6E71"/>
          <w:spacing w:val="-2"/>
          <w:lang w:val="nl-NL"/>
        </w:rPr>
        <w:t>c</w:t>
      </w:r>
      <w:r w:rsidRPr="00CA22F4">
        <w:rPr>
          <w:color w:val="6D6E71"/>
          <w:lang w:val="nl-NL"/>
        </w:rPr>
        <w:t>o</w:t>
      </w:r>
      <w:r w:rsidRPr="00CA22F4">
        <w:rPr>
          <w:color w:val="6D6E71"/>
          <w:spacing w:val="7"/>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3"/>
          <w:lang w:val="nl-NL"/>
        </w:rPr>
        <w:t>nt</w:t>
      </w:r>
      <w:r w:rsidRPr="00CA22F4">
        <w:rPr>
          <w:color w:val="6D6E71"/>
          <w:lang w:val="nl-NL"/>
        </w:rPr>
        <w:t>aris</w:t>
      </w:r>
      <w:r w:rsidRPr="00CA22F4">
        <w:rPr>
          <w:color w:val="6D6E71"/>
          <w:spacing w:val="-2"/>
          <w:lang w:val="nl-NL"/>
        </w:rPr>
        <w:t>a</w:t>
      </w:r>
      <w:r w:rsidRPr="00CA22F4">
        <w:rPr>
          <w:color w:val="6D6E71"/>
          <w:lang w:val="nl-NL"/>
        </w:rPr>
        <w:t>tie</w:t>
      </w:r>
      <w:r w:rsidRPr="00CA22F4">
        <w:rPr>
          <w:color w:val="6D6E71"/>
          <w:spacing w:val="6"/>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6"/>
          <w:lang w:val="nl-NL"/>
        </w:rPr>
        <w:t>E</w:t>
      </w:r>
      <w:r w:rsidRPr="00CA22F4">
        <w:rPr>
          <w:color w:val="6D6E71"/>
          <w:spacing w:val="-4"/>
          <w:lang w:val="nl-NL"/>
        </w:rPr>
        <w:t>v</w:t>
      </w:r>
      <w:r w:rsidRPr="00CA22F4">
        <w:rPr>
          <w:color w:val="6D6E71"/>
          <w:lang w:val="nl-NL"/>
        </w:rPr>
        <w:t>alu</w:t>
      </w:r>
      <w:r w:rsidRPr="00CA22F4">
        <w:rPr>
          <w:color w:val="6D6E71"/>
          <w:spacing w:val="-2"/>
          <w:lang w:val="nl-NL"/>
        </w:rPr>
        <w:t>a</w:t>
      </w:r>
      <w:r w:rsidRPr="00CA22F4">
        <w:rPr>
          <w:color w:val="6D6E71"/>
          <w:lang w:val="nl-NL"/>
        </w:rPr>
        <w:t>tie(RI&amp;</w:t>
      </w:r>
      <w:r w:rsidRPr="00CA22F4">
        <w:rPr>
          <w:color w:val="6D6E71"/>
          <w:spacing w:val="6"/>
          <w:lang w:val="nl-NL"/>
        </w:rPr>
        <w:t xml:space="preserve"> </w:t>
      </w:r>
      <w:r w:rsidRPr="00CA22F4">
        <w:rPr>
          <w:color w:val="6D6E71"/>
          <w:lang w:val="nl-NL"/>
        </w:rPr>
        <w:t>E).</w:t>
      </w:r>
      <w:r w:rsidRPr="00CA22F4">
        <w:rPr>
          <w:color w:val="6D6E71"/>
          <w:spacing w:val="8"/>
          <w:lang w:val="nl-NL"/>
        </w:rPr>
        <w:t xml:space="preserve"> </w:t>
      </w:r>
      <w:r w:rsidRPr="00CA22F4">
        <w:rPr>
          <w:color w:val="6D6E71"/>
          <w:spacing w:val="-8"/>
          <w:lang w:val="nl-NL"/>
        </w:rPr>
        <w:t>W</w:t>
      </w:r>
      <w:r w:rsidRPr="00CA22F4">
        <w:rPr>
          <w:color w:val="6D6E71"/>
          <w:lang w:val="nl-NL"/>
        </w:rPr>
        <w:t>aarbij</w:t>
      </w:r>
      <w:r w:rsidRPr="00CA22F4">
        <w:rPr>
          <w:color w:val="6D6E71"/>
          <w:spacing w:val="7"/>
          <w:lang w:val="nl-NL"/>
        </w:rPr>
        <w:t xml:space="preserve"> </w:t>
      </w:r>
      <w:r w:rsidRPr="00CA22F4">
        <w:rPr>
          <w:color w:val="6D6E71"/>
          <w:lang w:val="nl-NL"/>
        </w:rPr>
        <w:t>jaarlij</w:t>
      </w:r>
      <w:r w:rsidRPr="00CA22F4">
        <w:rPr>
          <w:color w:val="6D6E71"/>
          <w:spacing w:val="-2"/>
          <w:lang w:val="nl-NL"/>
        </w:rPr>
        <w:t>k</w:t>
      </w:r>
      <w:r w:rsidRPr="00CA22F4">
        <w:rPr>
          <w:color w:val="6D6E71"/>
          <w:lang w:val="nl-NL"/>
        </w:rPr>
        <w:t>s</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behulp</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plan</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aanpak</w:t>
      </w:r>
      <w:r w:rsidRPr="00CA22F4">
        <w:rPr>
          <w:color w:val="6D6E71"/>
          <w:spacing w:val="7"/>
          <w:lang w:val="nl-NL"/>
        </w:rPr>
        <w:t xml:space="preserve"> </w:t>
      </w:r>
      <w:r w:rsidRPr="00CA22F4">
        <w:rPr>
          <w:color w:val="6D6E71"/>
          <w:spacing w:val="-3"/>
          <w:lang w:val="nl-NL"/>
        </w:rPr>
        <w:t>w</w:t>
      </w:r>
      <w:r w:rsidRPr="00CA22F4">
        <w:rPr>
          <w:color w:val="6D6E71"/>
          <w:lang w:val="nl-NL"/>
        </w:rPr>
        <w:t>aar</w:t>
      </w:r>
    </w:p>
    <w:p w14:paraId="7C104208" w14:textId="77777777" w:rsidR="00624579" w:rsidRPr="00CA22F4" w:rsidRDefault="00CA22F4">
      <w:pPr>
        <w:pStyle w:val="Plattetekst"/>
        <w:spacing w:line="264" w:lineRule="exact"/>
        <w:rPr>
          <w:lang w:val="nl-NL"/>
        </w:rPr>
      </w:pPr>
      <w:r w:rsidRPr="00CA22F4">
        <w:rPr>
          <w:color w:val="6D6E71"/>
          <w:lang w:val="nl-NL"/>
        </w:rPr>
        <w:t>nodig</w:t>
      </w:r>
      <w:r w:rsidRPr="00CA22F4">
        <w:rPr>
          <w:color w:val="6D6E71"/>
          <w:spacing w:val="-5"/>
          <w:lang w:val="nl-NL"/>
        </w:rPr>
        <w:t xml:space="preserve"> </w:t>
      </w:r>
      <w:r w:rsidRPr="00CA22F4">
        <w:rPr>
          <w:color w:val="6D6E71"/>
          <w:lang w:val="nl-NL"/>
        </w:rPr>
        <w:t>bij</w:t>
      </w:r>
      <w:r w:rsidRPr="00CA22F4">
        <w:rPr>
          <w:color w:val="6D6E71"/>
          <w:spacing w:val="-3"/>
          <w:lang w:val="nl-NL"/>
        </w:rPr>
        <w:t>st</w:t>
      </w:r>
      <w:r w:rsidRPr="00CA22F4">
        <w:rPr>
          <w:color w:val="6D6E71"/>
          <w:lang w:val="nl-NL"/>
        </w:rPr>
        <w:t>elling</w:t>
      </w:r>
      <w:r w:rsidRPr="00CA22F4">
        <w:rPr>
          <w:color w:val="6D6E71"/>
          <w:spacing w:val="-5"/>
          <w:lang w:val="nl-NL"/>
        </w:rPr>
        <w:t xml:space="preserve"> </w:t>
      </w:r>
      <w:r w:rsidRPr="00CA22F4">
        <w:rPr>
          <w:color w:val="6D6E71"/>
          <w:lang w:val="nl-NL"/>
        </w:rPr>
        <w:t>pla</w:t>
      </w:r>
      <w:r w:rsidRPr="00CA22F4">
        <w:rPr>
          <w:color w:val="6D6E71"/>
          <w:spacing w:val="-2"/>
          <w:lang w:val="nl-NL"/>
        </w:rPr>
        <w:t>a</w:t>
      </w:r>
      <w:r w:rsidRPr="00CA22F4">
        <w:rPr>
          <w:color w:val="6D6E71"/>
          <w:lang w:val="nl-NL"/>
        </w:rPr>
        <w:t>t</w:t>
      </w:r>
      <w:r w:rsidRPr="00CA22F4">
        <w:rPr>
          <w:color w:val="6D6E71"/>
          <w:spacing w:val="-4"/>
          <w:lang w:val="nl-NL"/>
        </w:rPr>
        <w:t>s</w:t>
      </w:r>
      <w:r w:rsidRPr="00CA22F4">
        <w:rPr>
          <w:color w:val="6D6E71"/>
          <w:lang w:val="nl-NL"/>
        </w:rPr>
        <w:t>vindt.</w:t>
      </w:r>
      <w:r w:rsidRPr="00CA22F4">
        <w:rPr>
          <w:color w:val="6D6E71"/>
          <w:spacing w:val="-5"/>
          <w:lang w:val="nl-NL"/>
        </w:rPr>
        <w:t xml:space="preserve"> </w:t>
      </w:r>
      <w:r w:rsidRPr="00CA22F4">
        <w:rPr>
          <w:color w:val="6D6E71"/>
          <w:lang w:val="nl-NL"/>
        </w:rPr>
        <w:t>Om</w:t>
      </w:r>
      <w:r w:rsidRPr="00CA22F4">
        <w:rPr>
          <w:color w:val="6D6E71"/>
          <w:spacing w:val="-5"/>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5"/>
          <w:lang w:val="nl-NL"/>
        </w:rPr>
        <w:t xml:space="preserve"> </w:t>
      </w:r>
      <w:r w:rsidRPr="00CA22F4">
        <w:rPr>
          <w:color w:val="6D6E71"/>
          <w:lang w:val="nl-NL"/>
        </w:rPr>
        <w:t>RI&amp;</w:t>
      </w:r>
      <w:r w:rsidRPr="00CA22F4">
        <w:rPr>
          <w:color w:val="6D6E71"/>
          <w:spacing w:val="-5"/>
          <w:lang w:val="nl-NL"/>
        </w:rPr>
        <w:t xml:space="preserve"> </w:t>
      </w:r>
      <w:r w:rsidRPr="00CA22F4">
        <w:rPr>
          <w:color w:val="6D6E71"/>
          <w:lang w:val="nl-NL"/>
        </w:rPr>
        <w:t>E</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jui</w:t>
      </w:r>
      <w:r w:rsidRPr="00CA22F4">
        <w:rPr>
          <w:color w:val="6D6E71"/>
          <w:spacing w:val="-3"/>
          <w:lang w:val="nl-NL"/>
        </w:rPr>
        <w:t>st</w:t>
      </w:r>
      <w:r w:rsidRPr="00CA22F4">
        <w:rPr>
          <w:color w:val="6D6E71"/>
          <w:lang w:val="nl-NL"/>
        </w:rPr>
        <w:t>e</w:t>
      </w:r>
      <w:r w:rsidRPr="00CA22F4">
        <w:rPr>
          <w:color w:val="6D6E71"/>
          <w:spacing w:val="-5"/>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5"/>
          <w:lang w:val="nl-NL"/>
        </w:rPr>
        <w:t xml:space="preserve"> </w:t>
      </w:r>
      <w:r w:rsidRPr="00CA22F4">
        <w:rPr>
          <w:color w:val="6D6E71"/>
          <w:lang w:val="nl-NL"/>
        </w:rPr>
        <w:t>uit</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hierna</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5"/>
          <w:lang w:val="nl-NL"/>
        </w:rPr>
        <w:t xml:space="preserve"> </w:t>
      </w:r>
      <w:r w:rsidRPr="00CA22F4">
        <w:rPr>
          <w:color w:val="6D6E71"/>
          <w:lang w:val="nl-NL"/>
        </w:rPr>
        <w:t>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p>
    <w:p w14:paraId="16C22026" w14:textId="77777777" w:rsidR="00624579" w:rsidRPr="00CA22F4" w:rsidRDefault="00624579">
      <w:pPr>
        <w:spacing w:before="4" w:line="260" w:lineRule="exact"/>
        <w:rPr>
          <w:sz w:val="26"/>
          <w:szCs w:val="26"/>
          <w:lang w:val="nl-NL"/>
        </w:rPr>
      </w:pPr>
    </w:p>
    <w:p w14:paraId="3058135E" w14:textId="77777777" w:rsidR="00624579" w:rsidRPr="00CA22F4" w:rsidRDefault="00CA22F4">
      <w:pPr>
        <w:pStyle w:val="Kop3"/>
        <w:rPr>
          <w:b w:val="0"/>
          <w:bCs w:val="0"/>
          <w:lang w:val="nl-NL"/>
        </w:rPr>
      </w:pPr>
      <w:r w:rsidRPr="00CA22F4">
        <w:rPr>
          <w:color w:val="58595B"/>
          <w:lang w:val="nl-NL"/>
        </w:rPr>
        <w:t>Uitleg</w:t>
      </w:r>
    </w:p>
    <w:p w14:paraId="3DEBD484"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4"/>
          <w:lang w:val="nl-NL"/>
        </w:rPr>
        <w:t xml:space="preserve"> </w:t>
      </w:r>
      <w:r w:rsidRPr="00CA22F4">
        <w:rPr>
          <w:color w:val="6D6E71"/>
          <w:lang w:val="nl-NL"/>
        </w:rPr>
        <w:t>Arbo-</w:t>
      </w:r>
      <w:r w:rsidRPr="00CA22F4">
        <w:rPr>
          <w:color w:val="6D6E71"/>
          <w:spacing w:val="-2"/>
          <w:lang w:val="nl-NL"/>
        </w:rPr>
        <w:t>we</w:t>
      </w:r>
      <w:r w:rsidRPr="00CA22F4">
        <w:rPr>
          <w:color w:val="6D6E71"/>
          <w:lang w:val="nl-NL"/>
        </w:rPr>
        <w:t>t</w:t>
      </w:r>
      <w:r w:rsidRPr="00CA22F4">
        <w:rPr>
          <w:color w:val="6D6E71"/>
          <w:spacing w:val="5"/>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2"/>
          <w:lang w:val="nl-NL"/>
        </w:rPr>
        <w:t>w</w:t>
      </w:r>
      <w:r w:rsidRPr="00CA22F4">
        <w:rPr>
          <w:color w:val="6D6E71"/>
          <w:lang w:val="nl-NL"/>
        </w:rPr>
        <w:t>erk</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beleidsm</w:t>
      </w:r>
      <w:r w:rsidRPr="00CA22F4">
        <w:rPr>
          <w:color w:val="6D6E71"/>
          <w:spacing w:val="-2"/>
          <w:lang w:val="nl-NL"/>
        </w:rPr>
        <w:t>a</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4"/>
          <w:lang w:val="nl-NL"/>
        </w:rPr>
        <w:t xml:space="preserve"> </w:t>
      </w:r>
      <w:r w:rsidRPr="00CA22F4">
        <w:rPr>
          <w:color w:val="6D6E71"/>
          <w:lang w:val="nl-NL"/>
        </w:rPr>
        <w:t>aanpak</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arbo-</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uimbeleid.</w:t>
      </w:r>
      <w:r w:rsidRPr="00CA22F4">
        <w:rPr>
          <w:color w:val="6D6E71"/>
          <w:spacing w:val="5"/>
          <w:lang w:val="nl-NL"/>
        </w:rPr>
        <w:t xml:space="preserve"> </w:t>
      </w:r>
      <w:r w:rsidRPr="00CA22F4">
        <w:rPr>
          <w:color w:val="6D6E71"/>
          <w:lang w:val="nl-NL"/>
        </w:rPr>
        <w:t>Om</w:t>
      </w:r>
      <w:r w:rsidRPr="00CA22F4">
        <w:rPr>
          <w:color w:val="6D6E71"/>
          <w:spacing w:val="5"/>
          <w:lang w:val="nl-NL"/>
        </w:rPr>
        <w:t xml:space="preserve"> </w:t>
      </w:r>
      <w:r w:rsidRPr="00CA22F4">
        <w:rPr>
          <w:color w:val="6D6E71"/>
          <w:lang w:val="nl-NL"/>
        </w:rPr>
        <w:t>dit</w:t>
      </w:r>
      <w:r w:rsidRPr="00CA22F4">
        <w:rPr>
          <w:color w:val="6D6E71"/>
          <w:spacing w:val="4"/>
          <w:lang w:val="nl-NL"/>
        </w:rPr>
        <w:t xml:space="preserve"> </w:t>
      </w:r>
      <w:r w:rsidRPr="00CA22F4">
        <w:rPr>
          <w:color w:val="6D6E71"/>
          <w:lang w:val="nl-NL"/>
        </w:rPr>
        <w:t>aan</w:t>
      </w:r>
      <w:r w:rsidRPr="00CA22F4">
        <w:rPr>
          <w:color w:val="6D6E71"/>
          <w:spacing w:val="5"/>
          <w:lang w:val="nl-NL"/>
        </w:rPr>
        <w:t xml:space="preserve"> </w:t>
      </w:r>
      <w:r w:rsidRPr="00CA22F4">
        <w:rPr>
          <w:color w:val="6D6E71"/>
          <w:spacing w:val="-3"/>
          <w:lang w:val="nl-NL"/>
        </w:rPr>
        <w:t>t</w:t>
      </w:r>
      <w:r w:rsidRPr="00CA22F4">
        <w:rPr>
          <w:color w:val="6D6E71"/>
          <w:lang w:val="nl-NL"/>
        </w:rPr>
        <w:t>e</w:t>
      </w:r>
    </w:p>
    <w:p w14:paraId="1B449DDA" w14:textId="77777777" w:rsidR="00624579" w:rsidRPr="00CA22F4" w:rsidRDefault="00CA22F4">
      <w:pPr>
        <w:pStyle w:val="Plattetekst"/>
        <w:spacing w:line="264" w:lineRule="exact"/>
        <w:rPr>
          <w:lang w:val="nl-NL"/>
        </w:rPr>
      </w:pPr>
      <w:r w:rsidRPr="00CA22F4">
        <w:rPr>
          <w:color w:val="6D6E71"/>
          <w:spacing w:val="-3"/>
          <w:lang w:val="nl-NL"/>
        </w:rPr>
        <w:t>k</w:t>
      </w:r>
      <w:r w:rsidRPr="00CA22F4">
        <w:rPr>
          <w:color w:val="6D6E71"/>
          <w:lang w:val="nl-NL"/>
        </w:rPr>
        <w:t>unnen</w:t>
      </w:r>
      <w:r w:rsidRPr="00CA22F4">
        <w:rPr>
          <w:color w:val="6D6E71"/>
          <w:spacing w:val="3"/>
          <w:lang w:val="nl-NL"/>
        </w:rPr>
        <w:t xml:space="preserve"> </w:t>
      </w:r>
      <w:r w:rsidRPr="00CA22F4">
        <w:rPr>
          <w:color w:val="6D6E71"/>
          <w:spacing w:val="-3"/>
          <w:lang w:val="nl-NL"/>
        </w:rPr>
        <w:t>t</w:t>
      </w:r>
      <w:r w:rsidRPr="00CA22F4">
        <w:rPr>
          <w:color w:val="6D6E71"/>
          <w:lang w:val="nl-NL"/>
        </w:rPr>
        <w:t>onen</w:t>
      </w:r>
      <w:r w:rsidRPr="00CA22F4">
        <w:rPr>
          <w:color w:val="6D6E71"/>
          <w:spacing w:val="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school</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4"/>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activi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uit</w:t>
      </w:r>
      <w:r w:rsidRPr="00CA22F4">
        <w:rPr>
          <w:color w:val="6D6E71"/>
          <w:spacing w:val="-2"/>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Daar</w:t>
      </w:r>
      <w:r w:rsidRPr="00CA22F4">
        <w:rPr>
          <w:color w:val="6D6E71"/>
          <w:spacing w:val="-3"/>
          <w:lang w:val="nl-NL"/>
        </w:rPr>
        <w:t>t</w:t>
      </w:r>
      <w:r w:rsidRPr="00CA22F4">
        <w:rPr>
          <w:color w:val="6D6E71"/>
          <w:lang w:val="nl-NL"/>
        </w:rPr>
        <w:t>oe</w:t>
      </w:r>
      <w:r w:rsidRPr="00CA22F4">
        <w:rPr>
          <w:color w:val="6D6E71"/>
          <w:spacing w:val="3"/>
          <w:lang w:val="nl-NL"/>
        </w:rPr>
        <w:t xml:space="preserve"> </w:t>
      </w:r>
      <w:r w:rsidRPr="00CA22F4">
        <w:rPr>
          <w:color w:val="6D6E71"/>
          <w:lang w:val="nl-NL"/>
        </w:rPr>
        <w:t>beho</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5"/>
          <w:lang w:val="nl-NL"/>
        </w:rPr>
        <w:t>f</w:t>
      </w:r>
      <w:r w:rsidRPr="00CA22F4">
        <w:rPr>
          <w:color w:val="6D6E71"/>
          <w:lang w:val="nl-NL"/>
        </w:rPr>
        <w:t>ormule</w:t>
      </w:r>
      <w:r w:rsidRPr="00CA22F4">
        <w:rPr>
          <w:color w:val="6D6E71"/>
          <w:spacing w:val="-3"/>
          <w:lang w:val="nl-NL"/>
        </w:rPr>
        <w:t>r</w:t>
      </w:r>
      <w:r w:rsidRPr="00CA22F4">
        <w:rPr>
          <w:color w:val="6D6E71"/>
          <w:lang w:val="nl-NL"/>
        </w:rPr>
        <w:t>en</w:t>
      </w:r>
    </w:p>
    <w:p w14:paraId="32687C21"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arbo-beleidsplan,</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uit</w:t>
      </w:r>
      <w:r w:rsidRPr="00CA22F4">
        <w:rPr>
          <w:color w:val="6D6E71"/>
          <w:spacing w:val="-2"/>
          <w:lang w:val="nl-NL"/>
        </w:rPr>
        <w:t>v</w:t>
      </w:r>
      <w:r w:rsidRPr="00CA22F4">
        <w:rPr>
          <w:color w:val="6D6E71"/>
          <w:lang w:val="nl-NL"/>
        </w:rPr>
        <w:t>oering</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RI</w:t>
      </w:r>
      <w:r w:rsidRPr="00CA22F4">
        <w:rPr>
          <w:color w:val="6D6E71"/>
          <w:spacing w:val="-10"/>
          <w:lang w:val="nl-NL"/>
        </w:rPr>
        <w:t xml:space="preserve"> </w:t>
      </w:r>
      <w:r w:rsidRPr="00CA22F4">
        <w:rPr>
          <w:color w:val="6D6E71"/>
          <w:lang w:val="nl-NL"/>
        </w:rPr>
        <w:t>&amp;</w:t>
      </w:r>
      <w:r w:rsidRPr="00CA22F4">
        <w:rPr>
          <w:color w:val="6D6E71"/>
          <w:spacing w:val="-10"/>
          <w:lang w:val="nl-NL"/>
        </w:rPr>
        <w:t xml:space="preserve"> </w:t>
      </w:r>
      <w:r w:rsidRPr="00CA22F4">
        <w:rPr>
          <w:color w:val="6D6E71"/>
          <w:lang w:val="nl-NL"/>
        </w:rPr>
        <w:t>E,</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ellen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plan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aanpak,</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4"/>
          <w:lang w:val="nl-NL"/>
        </w:rPr>
        <w:t>v</w:t>
      </w:r>
      <w:r w:rsidRPr="00CA22F4">
        <w:rPr>
          <w:color w:val="6D6E71"/>
          <w:lang w:val="nl-NL"/>
        </w:rPr>
        <w:t>an</w:t>
      </w:r>
    </w:p>
    <w:p w14:paraId="6D6EBFD9" w14:textId="77777777" w:rsidR="00624579" w:rsidRPr="00CA22F4" w:rsidRDefault="00CA22F4" w:rsidP="00171EDA">
      <w:pPr>
        <w:pStyle w:val="Plattetekst"/>
        <w:spacing w:line="264" w:lineRule="exact"/>
        <w:rPr>
          <w:lang w:val="nl-NL"/>
        </w:rPr>
      </w:pPr>
      <w:r w:rsidRPr="00CA22F4">
        <w:rPr>
          <w:color w:val="6D6E71"/>
          <w:lang w:val="nl-NL"/>
        </w:rPr>
        <w:t>een</w:t>
      </w:r>
      <w:r w:rsidRPr="00CA22F4">
        <w:rPr>
          <w:color w:val="6D6E71"/>
          <w:spacing w:val="20"/>
          <w:lang w:val="nl-NL"/>
        </w:rPr>
        <w:t xml:space="preserve"> </w:t>
      </w:r>
      <w:r w:rsidRPr="00CA22F4">
        <w:rPr>
          <w:color w:val="6D6E71"/>
          <w:spacing w:val="-3"/>
          <w:lang w:val="nl-NL"/>
        </w:rPr>
        <w:t>v</w:t>
      </w:r>
      <w:r w:rsidRPr="00CA22F4">
        <w:rPr>
          <w:color w:val="6D6E71"/>
          <w:lang w:val="nl-NL"/>
        </w:rPr>
        <w:t>oort</w:t>
      </w:r>
      <w:r w:rsidRPr="00CA22F4">
        <w:rPr>
          <w:color w:val="6D6E71"/>
          <w:spacing w:val="-5"/>
          <w:lang w:val="nl-NL"/>
        </w:rPr>
        <w:t>g</w:t>
      </w:r>
      <w:r w:rsidRPr="00CA22F4">
        <w:rPr>
          <w:color w:val="6D6E71"/>
          <w:lang w:val="nl-NL"/>
        </w:rPr>
        <w:t>angs</w:t>
      </w:r>
      <w:r w:rsidRPr="00CA22F4">
        <w:rPr>
          <w:color w:val="6D6E71"/>
          <w:spacing w:val="-5"/>
          <w:lang w:val="nl-NL"/>
        </w:rPr>
        <w:t>r</w:t>
      </w:r>
      <w:r w:rsidRPr="00CA22F4">
        <w:rPr>
          <w:color w:val="6D6E71"/>
          <w:lang w:val="nl-NL"/>
        </w:rPr>
        <w:t>appor</w:t>
      </w:r>
      <w:r w:rsidRPr="00CA22F4">
        <w:rPr>
          <w:color w:val="6D6E71"/>
          <w:spacing w:val="-3"/>
          <w:lang w:val="nl-NL"/>
        </w:rPr>
        <w:t>t</w:t>
      </w:r>
      <w:r w:rsidRPr="00CA22F4">
        <w:rPr>
          <w:color w:val="6D6E71"/>
          <w:lang w:val="nl-NL"/>
        </w:rPr>
        <w:t>a</w:t>
      </w:r>
      <w:r w:rsidRPr="00CA22F4">
        <w:rPr>
          <w:color w:val="6D6E71"/>
          <w:spacing w:val="-2"/>
          <w:lang w:val="nl-NL"/>
        </w:rPr>
        <w:t>g</w:t>
      </w:r>
      <w:r w:rsidRPr="00CA22F4">
        <w:rPr>
          <w:color w:val="6D6E71"/>
          <w:lang w:val="nl-NL"/>
        </w:rPr>
        <w:t>e</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00992448" w:rsidRPr="00C93F41">
        <w:rPr>
          <w:lang w:val="nl-NL"/>
        </w:rPr>
        <w:t>/incidentenregistratie</w:t>
      </w:r>
      <w:r w:rsidRPr="00CA22F4">
        <w:rPr>
          <w:color w:val="6D6E71"/>
          <w:lang w:val="nl-NL"/>
        </w:rPr>
        <w:t>.</w:t>
      </w:r>
      <w:r w:rsidRPr="00CA22F4">
        <w:rPr>
          <w:color w:val="6D6E71"/>
          <w:spacing w:val="21"/>
          <w:lang w:val="nl-NL"/>
        </w:rPr>
        <w:t xml:space="preserve"> </w:t>
      </w:r>
      <w:r w:rsidRPr="00CA22F4">
        <w:rPr>
          <w:color w:val="6D6E71"/>
          <w:lang w:val="nl-NL"/>
        </w:rPr>
        <w:t>Binnen</w:t>
      </w:r>
      <w:r w:rsidRPr="00CA22F4">
        <w:rPr>
          <w:color w:val="6D6E71"/>
          <w:spacing w:val="21"/>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20"/>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22"/>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2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00171EDA">
        <w:rPr>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partij die</w:t>
      </w:r>
      <w:r w:rsidRPr="00CA22F4">
        <w:rPr>
          <w:color w:val="6D6E71"/>
          <w:spacing w:val="-1"/>
          <w:lang w:val="nl-NL"/>
        </w:rPr>
        <w:t xml:space="preserve"> </w:t>
      </w:r>
      <w:r w:rsidRPr="00CA22F4">
        <w:rPr>
          <w:color w:val="6D6E71"/>
          <w:lang w:val="nl-NL"/>
        </w:rPr>
        <w:t>de arbeidsom</w:t>
      </w:r>
      <w:r w:rsidRPr="00CA22F4">
        <w:rPr>
          <w:color w:val="6D6E71"/>
          <w:spacing w:val="-3"/>
          <w:lang w:val="nl-NL"/>
        </w:rPr>
        <w:t>st</w:t>
      </w:r>
      <w:r w:rsidRPr="00CA22F4">
        <w:rPr>
          <w:color w:val="6D6E71"/>
          <w:lang w:val="nl-NL"/>
        </w:rPr>
        <w:t>andigheden</w:t>
      </w:r>
      <w:r w:rsidRPr="00CA22F4">
        <w:rPr>
          <w:color w:val="6D6E71"/>
          <w:spacing w:val="-1"/>
          <w:lang w:val="nl-NL"/>
        </w:rPr>
        <w:t xml:space="preserve"> </w:t>
      </w:r>
      <w:r w:rsidRPr="00CA22F4">
        <w:rPr>
          <w:color w:val="6D6E71"/>
          <w:lang w:val="nl-NL"/>
        </w:rPr>
        <w:t>inzic</w:t>
      </w:r>
      <w:r w:rsidRPr="00CA22F4">
        <w:rPr>
          <w:color w:val="6D6E71"/>
          <w:spacing w:val="-2"/>
          <w:lang w:val="nl-NL"/>
        </w:rPr>
        <w:t>h</w:t>
      </w:r>
      <w:r w:rsidRPr="00CA22F4">
        <w:rPr>
          <w:color w:val="6D6E71"/>
          <w:spacing w:val="-3"/>
          <w:lang w:val="nl-NL"/>
        </w:rPr>
        <w:t>t</w:t>
      </w:r>
      <w:r w:rsidRPr="00CA22F4">
        <w:rPr>
          <w:color w:val="6D6E71"/>
          <w:lang w:val="nl-NL"/>
        </w:rPr>
        <w:t>elijk maa</w:t>
      </w:r>
      <w:r w:rsidRPr="00CA22F4">
        <w:rPr>
          <w:color w:val="6D6E71"/>
          <w:spacing w:val="-2"/>
          <w:lang w:val="nl-NL"/>
        </w:rPr>
        <w:t>k</w:t>
      </w:r>
      <w:r w:rsidRPr="00CA22F4">
        <w:rPr>
          <w:color w:val="6D6E71"/>
          <w:lang w:val="nl-NL"/>
        </w:rPr>
        <w:t>t. Dit</w:t>
      </w:r>
      <w:r w:rsidRPr="00CA22F4">
        <w:rPr>
          <w:color w:val="6D6E71"/>
          <w:spacing w:val="-1"/>
          <w:lang w:val="nl-NL"/>
        </w:rPr>
        <w:t xml:space="preserve"> </w:t>
      </w:r>
      <w:r w:rsidRPr="00CA22F4">
        <w:rPr>
          <w:color w:val="6D6E71"/>
          <w:spacing w:val="-2"/>
          <w:lang w:val="nl-NL"/>
        </w:rPr>
        <w:t>g</w:t>
      </w:r>
      <w:r w:rsidRPr="00CA22F4">
        <w:rPr>
          <w:color w:val="6D6E71"/>
          <w:lang w:val="nl-NL"/>
        </w:rPr>
        <w:t>eschiedt in</w:t>
      </w:r>
      <w:r w:rsidRPr="00CA22F4">
        <w:rPr>
          <w:color w:val="6D6E71"/>
          <w:spacing w:val="-1"/>
          <w:lang w:val="nl-NL"/>
        </w:rPr>
        <w:t xml:space="preserve"> </w:t>
      </w:r>
      <w:r w:rsidRPr="00CA22F4">
        <w:rPr>
          <w:color w:val="6D6E71"/>
          <w:lang w:val="nl-NL"/>
        </w:rPr>
        <w:t>de RI&amp;E.</w:t>
      </w:r>
    </w:p>
    <w:p w14:paraId="4CC2DB12" w14:textId="77777777" w:rsidR="00624579" w:rsidRPr="00CA22F4" w:rsidRDefault="00624579">
      <w:pPr>
        <w:spacing w:before="4" w:line="260" w:lineRule="exact"/>
        <w:rPr>
          <w:sz w:val="26"/>
          <w:szCs w:val="26"/>
          <w:lang w:val="nl-NL"/>
        </w:rPr>
      </w:pPr>
    </w:p>
    <w:p w14:paraId="6A5B2976" w14:textId="77777777" w:rsidR="00624579" w:rsidRPr="00CA22F4" w:rsidRDefault="00CA22F4">
      <w:pPr>
        <w:pStyle w:val="Kop3"/>
        <w:rPr>
          <w:b w:val="0"/>
          <w:bCs w:val="0"/>
          <w:lang w:val="nl-NL"/>
        </w:rPr>
      </w:pPr>
      <w:r w:rsidRPr="00CA22F4">
        <w:rPr>
          <w:color w:val="58595B"/>
          <w:lang w:val="nl-NL"/>
        </w:rPr>
        <w:t>P</w:t>
      </w:r>
      <w:r w:rsidRPr="00CA22F4">
        <w:rPr>
          <w:color w:val="58595B"/>
          <w:spacing w:val="-3"/>
          <w:lang w:val="nl-NL"/>
        </w:rPr>
        <w:t>r</w:t>
      </w:r>
      <w:r w:rsidRPr="00CA22F4">
        <w:rPr>
          <w:color w:val="58595B"/>
          <w:lang w:val="nl-NL"/>
        </w:rPr>
        <w:t>o</w:t>
      </w:r>
      <w:r w:rsidRPr="00CA22F4">
        <w:rPr>
          <w:color w:val="58595B"/>
          <w:spacing w:val="-3"/>
          <w:lang w:val="nl-NL"/>
        </w:rPr>
        <w:t>t</w:t>
      </w:r>
      <w:r w:rsidRPr="00CA22F4">
        <w:rPr>
          <w:color w:val="58595B"/>
          <w:lang w:val="nl-NL"/>
        </w:rPr>
        <w:t>o</w:t>
      </w:r>
      <w:r w:rsidRPr="00CA22F4">
        <w:rPr>
          <w:color w:val="58595B"/>
          <w:spacing w:val="-2"/>
          <w:lang w:val="nl-NL"/>
        </w:rPr>
        <w:t>c</w:t>
      </w:r>
      <w:r w:rsidRPr="00CA22F4">
        <w:rPr>
          <w:color w:val="58595B"/>
          <w:lang w:val="nl-NL"/>
        </w:rPr>
        <w:t>ol</w:t>
      </w:r>
      <w:r w:rsidRPr="00CA22F4">
        <w:rPr>
          <w:color w:val="58595B"/>
          <w:spacing w:val="-2"/>
          <w:lang w:val="nl-NL"/>
        </w:rPr>
        <w:t xml:space="preserve"> </w:t>
      </w:r>
      <w:r w:rsidRPr="00CA22F4">
        <w:rPr>
          <w:color w:val="58595B"/>
          <w:lang w:val="nl-NL"/>
        </w:rPr>
        <w:t>Risi</w:t>
      </w:r>
      <w:r w:rsidRPr="00CA22F4">
        <w:rPr>
          <w:color w:val="58595B"/>
          <w:spacing w:val="-2"/>
          <w:lang w:val="nl-NL"/>
        </w:rPr>
        <w:t>c</w:t>
      </w:r>
      <w:r w:rsidRPr="00CA22F4">
        <w:rPr>
          <w:color w:val="58595B"/>
          <w:lang w:val="nl-NL"/>
        </w:rPr>
        <w:t>o</w:t>
      </w:r>
      <w:r w:rsidRPr="00CA22F4">
        <w:rPr>
          <w:color w:val="58595B"/>
          <w:spacing w:val="-1"/>
          <w:lang w:val="nl-NL"/>
        </w:rPr>
        <w:t xml:space="preserve"> </w:t>
      </w:r>
      <w:r w:rsidRPr="00CA22F4">
        <w:rPr>
          <w:color w:val="58595B"/>
          <w:lang w:val="nl-NL"/>
        </w:rPr>
        <w:t>I</w:t>
      </w:r>
      <w:r w:rsidRPr="00CA22F4">
        <w:rPr>
          <w:color w:val="58595B"/>
          <w:spacing w:val="-4"/>
          <w:lang w:val="nl-NL"/>
        </w:rPr>
        <w:t>n</w:t>
      </w:r>
      <w:r w:rsidRPr="00CA22F4">
        <w:rPr>
          <w:color w:val="58595B"/>
          <w:spacing w:val="-3"/>
          <w:lang w:val="nl-NL"/>
        </w:rPr>
        <w:t>v</w:t>
      </w:r>
      <w:r w:rsidRPr="00CA22F4">
        <w:rPr>
          <w:color w:val="58595B"/>
          <w:lang w:val="nl-NL"/>
        </w:rPr>
        <w:t>e</w:t>
      </w:r>
      <w:r w:rsidRPr="00CA22F4">
        <w:rPr>
          <w:color w:val="58595B"/>
          <w:spacing w:val="-3"/>
          <w:lang w:val="nl-NL"/>
        </w:rPr>
        <w:t>nt</w:t>
      </w:r>
      <w:r w:rsidRPr="00CA22F4">
        <w:rPr>
          <w:color w:val="58595B"/>
          <w:lang w:val="nl-NL"/>
        </w:rPr>
        <w:t>aris</w:t>
      </w:r>
      <w:r w:rsidRPr="00CA22F4">
        <w:rPr>
          <w:color w:val="58595B"/>
          <w:spacing w:val="-3"/>
          <w:lang w:val="nl-NL"/>
        </w:rPr>
        <w:t>a</w:t>
      </w:r>
      <w:r w:rsidRPr="00CA22F4">
        <w:rPr>
          <w:color w:val="58595B"/>
          <w:lang w:val="nl-NL"/>
        </w:rPr>
        <w:t>tie</w:t>
      </w:r>
      <w:r w:rsidRPr="00CA22F4">
        <w:rPr>
          <w:color w:val="58595B"/>
          <w:spacing w:val="-2"/>
          <w:lang w:val="nl-NL"/>
        </w:rPr>
        <w:t xml:space="preserve"> </w:t>
      </w:r>
      <w:r w:rsidRPr="00CA22F4">
        <w:rPr>
          <w:color w:val="58595B"/>
          <w:lang w:val="nl-NL"/>
        </w:rPr>
        <w:t>en</w:t>
      </w:r>
      <w:r w:rsidRPr="00CA22F4">
        <w:rPr>
          <w:color w:val="58595B"/>
          <w:spacing w:val="-1"/>
          <w:lang w:val="nl-NL"/>
        </w:rPr>
        <w:t xml:space="preserve"> </w:t>
      </w:r>
      <w:r w:rsidRPr="00CA22F4">
        <w:rPr>
          <w:color w:val="58595B"/>
          <w:spacing w:val="-7"/>
          <w:lang w:val="nl-NL"/>
        </w:rPr>
        <w:t>E</w:t>
      </w:r>
      <w:r w:rsidRPr="00CA22F4">
        <w:rPr>
          <w:color w:val="58595B"/>
          <w:spacing w:val="-4"/>
          <w:lang w:val="nl-NL"/>
        </w:rPr>
        <w:t>v</w:t>
      </w:r>
      <w:r w:rsidRPr="00CA22F4">
        <w:rPr>
          <w:color w:val="58595B"/>
          <w:lang w:val="nl-NL"/>
        </w:rPr>
        <w:t>alu</w:t>
      </w:r>
      <w:r w:rsidRPr="00CA22F4">
        <w:rPr>
          <w:color w:val="58595B"/>
          <w:spacing w:val="-3"/>
          <w:lang w:val="nl-NL"/>
        </w:rPr>
        <w:t>a</w:t>
      </w:r>
      <w:r w:rsidRPr="00CA22F4">
        <w:rPr>
          <w:color w:val="58595B"/>
          <w:lang w:val="nl-NL"/>
        </w:rPr>
        <w:t>tie.</w:t>
      </w:r>
    </w:p>
    <w:p w14:paraId="46529199" w14:textId="77777777" w:rsidR="00624579" w:rsidRPr="00CA22F4" w:rsidRDefault="00CA22F4">
      <w:pPr>
        <w:pStyle w:val="Plattetekst"/>
        <w:spacing w:line="259" w:lineRule="exact"/>
        <w:rPr>
          <w:lang w:val="nl-NL"/>
        </w:rPr>
      </w:pPr>
      <w:r w:rsidRPr="00CA22F4">
        <w:rPr>
          <w:color w:val="6D6E71"/>
          <w:spacing w:val="-11"/>
          <w:lang w:val="nl-NL"/>
        </w:rPr>
        <w:t>V</w:t>
      </w:r>
      <w:r w:rsidRPr="00CA22F4">
        <w:rPr>
          <w:color w:val="6D6E71"/>
          <w:lang w:val="nl-NL"/>
        </w:rPr>
        <w:t>eilig</w:t>
      </w:r>
      <w:r w:rsidRPr="00CA22F4">
        <w:rPr>
          <w:color w:val="6D6E71"/>
          <w:spacing w:val="30"/>
          <w:lang w:val="nl-NL"/>
        </w:rPr>
        <w:t xml:space="preserve"> </w:t>
      </w:r>
      <w:r w:rsidRPr="00CA22F4">
        <w:rPr>
          <w:color w:val="6D6E71"/>
          <w:lang w:val="nl-NL"/>
        </w:rPr>
        <w:t>en</w:t>
      </w:r>
      <w:r w:rsidRPr="00CA22F4">
        <w:rPr>
          <w:color w:val="6D6E71"/>
          <w:spacing w:val="31"/>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w:t>
      </w:r>
      <w:r w:rsidRPr="00CA22F4">
        <w:rPr>
          <w:color w:val="6D6E71"/>
          <w:spacing w:val="31"/>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30"/>
          <w:lang w:val="nl-NL"/>
        </w:rPr>
        <w:t xml:space="preserve"> </w:t>
      </w:r>
      <w:r w:rsidRPr="00CA22F4">
        <w:rPr>
          <w:color w:val="6D6E71"/>
          <w:lang w:val="nl-NL"/>
        </w:rPr>
        <w:t>is</w:t>
      </w:r>
      <w:r w:rsidRPr="00CA22F4">
        <w:rPr>
          <w:color w:val="6D6E71"/>
          <w:spacing w:val="31"/>
          <w:lang w:val="nl-NL"/>
        </w:rPr>
        <w:t xml:space="preserve"> </w:t>
      </w:r>
      <w:r w:rsidRPr="00CA22F4">
        <w:rPr>
          <w:color w:val="6D6E71"/>
          <w:spacing w:val="-3"/>
          <w:lang w:val="nl-NL"/>
        </w:rPr>
        <w:t>v</w:t>
      </w:r>
      <w:r w:rsidRPr="00CA22F4">
        <w:rPr>
          <w:color w:val="6D6E71"/>
          <w:lang w:val="nl-NL"/>
        </w:rPr>
        <w:t>oor</w:t>
      </w:r>
      <w:r w:rsidRPr="00CA22F4">
        <w:rPr>
          <w:color w:val="6D6E71"/>
          <w:spacing w:val="31"/>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31"/>
          <w:lang w:val="nl-NL"/>
        </w:rPr>
        <w:t xml:space="preserve"> </w:t>
      </w:r>
      <w:r w:rsidRPr="00CA22F4">
        <w:rPr>
          <w:color w:val="6D6E71"/>
          <w:spacing w:val="-4"/>
          <w:lang w:val="nl-NL"/>
        </w:rPr>
        <w:t>v</w:t>
      </w:r>
      <w:r w:rsidRPr="00CA22F4">
        <w:rPr>
          <w:color w:val="6D6E71"/>
          <w:lang w:val="nl-NL"/>
        </w:rPr>
        <w:t>an</w:t>
      </w:r>
      <w:r w:rsidRPr="00CA22F4">
        <w:rPr>
          <w:color w:val="6D6E71"/>
          <w:spacing w:val="3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3"/>
          <w:lang w:val="nl-NL"/>
        </w:rPr>
        <w:t>st</w:t>
      </w:r>
      <w:r w:rsidRPr="00CA22F4">
        <w:rPr>
          <w:color w:val="6D6E71"/>
          <w:lang w:val="nl-NL"/>
        </w:rPr>
        <w:t>e</w:t>
      </w:r>
      <w:r w:rsidRPr="00CA22F4">
        <w:rPr>
          <w:color w:val="6D6E71"/>
          <w:spacing w:val="31"/>
          <w:lang w:val="nl-NL"/>
        </w:rPr>
        <w:t xml:space="preserve"> </w:t>
      </w:r>
      <w:r w:rsidRPr="00CA22F4">
        <w:rPr>
          <w:color w:val="6D6E71"/>
          <w:lang w:val="nl-NL"/>
        </w:rPr>
        <w:t>belang.</w:t>
      </w:r>
      <w:r w:rsidRPr="00CA22F4">
        <w:rPr>
          <w:color w:val="6D6E71"/>
          <w:spacing w:val="30"/>
          <w:lang w:val="nl-NL"/>
        </w:rPr>
        <w:t xml:space="preserve"> </w:t>
      </w:r>
      <w:r w:rsidRPr="00CA22F4">
        <w:rPr>
          <w:color w:val="6D6E71"/>
          <w:lang w:val="nl-NL"/>
        </w:rPr>
        <w:t>U</w:t>
      </w:r>
      <w:r w:rsidRPr="00CA22F4">
        <w:rPr>
          <w:color w:val="6D6E71"/>
          <w:spacing w:val="31"/>
          <w:lang w:val="nl-NL"/>
        </w:rPr>
        <w:t xml:space="preserve"> </w:t>
      </w:r>
      <w:r w:rsidRPr="00CA22F4">
        <w:rPr>
          <w:color w:val="6D6E71"/>
          <w:lang w:val="nl-NL"/>
        </w:rPr>
        <w:t>be</w:t>
      </w:r>
      <w:r w:rsidRPr="00CA22F4">
        <w:rPr>
          <w:color w:val="6D6E71"/>
          <w:spacing w:val="-2"/>
          <w:lang w:val="nl-NL"/>
        </w:rPr>
        <w:t>n</w:t>
      </w:r>
      <w:r w:rsidRPr="00CA22F4">
        <w:rPr>
          <w:color w:val="6D6E71"/>
          <w:lang w:val="nl-NL"/>
        </w:rPr>
        <w:t>t</w:t>
      </w:r>
      <w:r w:rsidRPr="00CA22F4">
        <w:rPr>
          <w:color w:val="6D6E71"/>
          <w:spacing w:val="31"/>
          <w:lang w:val="nl-NL"/>
        </w:rPr>
        <w:t xml:space="preserve"> </w:t>
      </w:r>
      <w:r w:rsidRPr="00CA22F4">
        <w:rPr>
          <w:color w:val="6D6E71"/>
          <w:lang w:val="nl-NL"/>
        </w:rPr>
        <w:t>zich</w:t>
      </w:r>
      <w:r w:rsidRPr="00CA22F4">
        <w:rPr>
          <w:color w:val="6D6E71"/>
          <w:spacing w:val="31"/>
          <w:lang w:val="nl-NL"/>
        </w:rPr>
        <w:t xml:space="preserve"> </w:t>
      </w:r>
      <w:r w:rsidRPr="00CA22F4">
        <w:rPr>
          <w:color w:val="6D6E71"/>
          <w:lang w:val="nl-NL"/>
        </w:rPr>
        <w:t>er</w:t>
      </w:r>
      <w:r w:rsidRPr="00CA22F4">
        <w:rPr>
          <w:color w:val="6D6E71"/>
          <w:spacing w:val="30"/>
          <w:lang w:val="nl-NL"/>
        </w:rPr>
        <w:t xml:space="preserve"> </w:t>
      </w:r>
      <w:r w:rsidRPr="00CA22F4">
        <w:rPr>
          <w:color w:val="6D6E71"/>
          <w:lang w:val="nl-NL"/>
        </w:rPr>
        <w:t>misschien</w:t>
      </w:r>
      <w:r w:rsidRPr="00CA22F4">
        <w:rPr>
          <w:color w:val="6D6E71"/>
          <w:spacing w:val="3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spacing w:val="-5"/>
          <w:lang w:val="nl-NL"/>
        </w:rPr>
        <w:t>z</w:t>
      </w:r>
      <w:r w:rsidRPr="00CA22F4">
        <w:rPr>
          <w:color w:val="6D6E71"/>
          <w:lang w:val="nl-NL"/>
        </w:rPr>
        <w:t>o</w:t>
      </w:r>
      <w:r w:rsidRPr="00CA22F4">
        <w:rPr>
          <w:color w:val="6D6E71"/>
          <w:spacing w:val="30"/>
          <w:lang w:val="nl-NL"/>
        </w:rPr>
        <w:t xml:space="preserve"> </w:t>
      </w:r>
      <w:r w:rsidRPr="00CA22F4">
        <w:rPr>
          <w:color w:val="6D6E71"/>
          <w:spacing w:val="-4"/>
          <w:lang w:val="nl-NL"/>
        </w:rPr>
        <w:t>v</w:t>
      </w:r>
      <w:r w:rsidRPr="00CA22F4">
        <w:rPr>
          <w:color w:val="6D6E71"/>
          <w:lang w:val="nl-NL"/>
        </w:rPr>
        <w:t>an</w:t>
      </w:r>
    </w:p>
    <w:p w14:paraId="68A86C7A" w14:textId="77777777" w:rsidR="00624579" w:rsidRPr="00CA22F4" w:rsidRDefault="00CA22F4">
      <w:pPr>
        <w:pStyle w:val="Plattetekst"/>
        <w:spacing w:line="264" w:lineRule="exact"/>
        <w:rPr>
          <w:lang w:val="nl-NL"/>
        </w:rPr>
      </w:pPr>
      <w:r w:rsidRPr="00CA22F4">
        <w:rPr>
          <w:color w:val="6D6E71"/>
          <w:lang w:val="nl-NL"/>
        </w:rPr>
        <w:t>b</w:t>
      </w:r>
      <w:r w:rsidRPr="00CA22F4">
        <w:rPr>
          <w:color w:val="6D6E71"/>
          <w:spacing w:val="-2"/>
          <w:lang w:val="nl-NL"/>
        </w:rPr>
        <w:t>e</w:t>
      </w:r>
      <w:r w:rsidRPr="00CA22F4">
        <w:rPr>
          <w:color w:val="6D6E71"/>
          <w:lang w:val="nl-NL"/>
        </w:rPr>
        <w:t>wu</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maar</w:t>
      </w:r>
      <w:r w:rsidRPr="00CA22F4">
        <w:rPr>
          <w:color w:val="6D6E71"/>
          <w:spacing w:val="-6"/>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6"/>
          <w:lang w:val="nl-NL"/>
        </w:rPr>
        <w:t xml:space="preserve"> </w:t>
      </w:r>
      <w:r w:rsidRPr="00CA22F4">
        <w:rPr>
          <w:color w:val="6D6E71"/>
          <w:lang w:val="nl-NL"/>
        </w:rPr>
        <w:t>dag</w:t>
      </w:r>
      <w:r w:rsidRPr="00CA22F4">
        <w:rPr>
          <w:color w:val="6D6E71"/>
          <w:spacing w:val="-6"/>
          <w:lang w:val="nl-NL"/>
        </w:rPr>
        <w:t xml:space="preserve"> </w:t>
      </w:r>
      <w:r w:rsidRPr="00CA22F4">
        <w:rPr>
          <w:color w:val="6D6E71"/>
          <w:spacing w:val="-2"/>
          <w:lang w:val="nl-NL"/>
        </w:rPr>
        <w:t>w</w:t>
      </w:r>
      <w:r w:rsidRPr="00CA22F4">
        <w:rPr>
          <w:color w:val="6D6E71"/>
          <w:lang w:val="nl-NL"/>
        </w:rPr>
        <w:t>eer</w:t>
      </w:r>
      <w:r w:rsidRPr="00CA22F4">
        <w:rPr>
          <w:color w:val="6D6E71"/>
          <w:spacing w:val="-6"/>
          <w:lang w:val="nl-NL"/>
        </w:rPr>
        <w:t xml:space="preserve"> </w:t>
      </w:r>
      <w:r w:rsidRPr="00CA22F4">
        <w:rPr>
          <w:color w:val="6D6E71"/>
          <w:lang w:val="nl-NL"/>
        </w:rPr>
        <w:t>lopen</w:t>
      </w:r>
      <w:r w:rsidRPr="00CA22F4">
        <w:rPr>
          <w:color w:val="6D6E71"/>
          <w:spacing w:val="-6"/>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school</w:t>
      </w:r>
      <w:r w:rsidRPr="00CA22F4">
        <w:rPr>
          <w:color w:val="6D6E71"/>
          <w:spacing w:val="-6"/>
          <w:lang w:val="nl-NL"/>
        </w:rPr>
        <w:t xml:space="preserve"> </w:t>
      </w:r>
      <w:r w:rsidRPr="00CA22F4">
        <w:rPr>
          <w:color w:val="6D6E71"/>
          <w:lang w:val="nl-NL"/>
        </w:rPr>
        <w:t>risi</w:t>
      </w:r>
      <w:r w:rsidRPr="00CA22F4">
        <w:rPr>
          <w:color w:val="6D6E71"/>
          <w:spacing w:val="-2"/>
          <w:lang w:val="nl-NL"/>
        </w:rPr>
        <w:t>c</w:t>
      </w:r>
      <w:r w:rsidRPr="00CA22F4">
        <w:rPr>
          <w:color w:val="6D6E71"/>
          <w:lang w:val="nl-NL"/>
        </w:rPr>
        <w:t>o´s</w:t>
      </w:r>
      <w:r w:rsidRPr="00CA22F4">
        <w:rPr>
          <w:color w:val="6D6E71"/>
          <w:spacing w:val="-6"/>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g</w:t>
      </w:r>
      <w:r w:rsidRPr="00CA22F4">
        <w:rPr>
          <w:color w:val="6D6E71"/>
          <w:lang w:val="nl-NL"/>
        </w:rPr>
        <w:t>ebied</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spacing w:val="-3"/>
          <w:lang w:val="nl-NL"/>
        </w:rPr>
        <w:t>v</w:t>
      </w:r>
      <w:r w:rsidRPr="00CA22F4">
        <w:rPr>
          <w:color w:val="6D6E71"/>
          <w:lang w:val="nl-NL"/>
        </w:rPr>
        <w:t>eiligheid,</w:t>
      </w:r>
    </w:p>
    <w:p w14:paraId="2056729E"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5"/>
          <w:lang w:val="nl-NL"/>
        </w:rPr>
        <w:t xml:space="preserve"> </w:t>
      </w:r>
      <w:r w:rsidRPr="00CA22F4">
        <w:rPr>
          <w:color w:val="6D6E71"/>
          <w:lang w:val="nl-NL"/>
        </w:rPr>
        <w:t>en</w:t>
      </w:r>
      <w:r w:rsidRPr="00CA22F4">
        <w:rPr>
          <w:color w:val="6D6E71"/>
          <w:spacing w:val="4"/>
          <w:lang w:val="nl-NL"/>
        </w:rPr>
        <w:t xml:space="preserve"> </w:t>
      </w:r>
      <w:r w:rsidRPr="00CA22F4">
        <w:rPr>
          <w:color w:val="6D6E71"/>
          <w:spacing w:val="-2"/>
          <w:lang w:val="nl-NL"/>
        </w:rPr>
        <w:t>w</w:t>
      </w:r>
      <w:r w:rsidRPr="00CA22F4">
        <w:rPr>
          <w:color w:val="6D6E71"/>
          <w:lang w:val="nl-NL"/>
        </w:rPr>
        <w:t>elzijn.</w:t>
      </w:r>
      <w:r w:rsidRPr="00CA22F4">
        <w:rPr>
          <w:color w:val="6D6E71"/>
          <w:spacing w:val="5"/>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5"/>
          <w:lang w:val="nl-NL"/>
        </w:rPr>
        <w:t xml:space="preserve"> </w:t>
      </w:r>
      <w:r w:rsidRPr="00CA22F4">
        <w:rPr>
          <w:color w:val="6D6E71"/>
          <w:lang w:val="nl-NL"/>
        </w:rPr>
        <w:t>wilt</w:t>
      </w:r>
      <w:r w:rsidRPr="00CA22F4">
        <w:rPr>
          <w:color w:val="6D6E71"/>
          <w:spacing w:val="5"/>
          <w:lang w:val="nl-NL"/>
        </w:rPr>
        <w:t xml:space="preserve"> </w:t>
      </w:r>
      <w:r w:rsidRPr="00CA22F4">
        <w:rPr>
          <w:color w:val="6D6E71"/>
          <w:lang w:val="nl-NL"/>
        </w:rPr>
        <w:t>u</w:t>
      </w:r>
      <w:r w:rsidRPr="00CA22F4">
        <w:rPr>
          <w:color w:val="6D6E71"/>
          <w:spacing w:val="5"/>
          <w:lang w:val="nl-NL"/>
        </w:rPr>
        <w:t xml:space="preserve"> </w:t>
      </w:r>
      <w:r w:rsidRPr="00CA22F4">
        <w:rPr>
          <w:color w:val="6D6E71"/>
          <w:lang w:val="nl-NL"/>
        </w:rPr>
        <w:t>hen</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risi</w:t>
      </w:r>
      <w:r w:rsidRPr="00CA22F4">
        <w:rPr>
          <w:color w:val="6D6E71"/>
          <w:spacing w:val="-2"/>
          <w:lang w:val="nl-NL"/>
        </w:rPr>
        <w:t>c</w:t>
      </w:r>
      <w:r w:rsidRPr="00CA22F4">
        <w:rPr>
          <w:color w:val="6D6E71"/>
          <w:lang w:val="nl-NL"/>
        </w:rPr>
        <w:t>o´s</w:t>
      </w:r>
      <w:r w:rsidRPr="00CA22F4">
        <w:rPr>
          <w:color w:val="6D6E71"/>
          <w:spacing w:val="5"/>
          <w:lang w:val="nl-NL"/>
        </w:rPr>
        <w:t xml:space="preserve"> </w:t>
      </w:r>
      <w:r w:rsidRPr="00CA22F4">
        <w:rPr>
          <w:color w:val="6D6E71"/>
          <w:lang w:val="nl-NL"/>
        </w:rPr>
        <w:t>beschermen.</w:t>
      </w:r>
      <w:r w:rsidRPr="00CA22F4">
        <w:rPr>
          <w:color w:val="6D6E71"/>
          <w:spacing w:val="4"/>
          <w:lang w:val="nl-NL"/>
        </w:rPr>
        <w:t xml:space="preserve"> </w:t>
      </w:r>
      <w:r w:rsidRPr="00CA22F4">
        <w:rPr>
          <w:color w:val="6D6E71"/>
          <w:lang w:val="nl-NL"/>
        </w:rPr>
        <w:t>U</w:t>
      </w:r>
      <w:r w:rsidRPr="00CA22F4">
        <w:rPr>
          <w:color w:val="6D6E71"/>
          <w:spacing w:val="4"/>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door</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spacing w:val="-3"/>
          <w:lang w:val="nl-NL"/>
        </w:rPr>
        <w:t>v</w:t>
      </w:r>
      <w:r w:rsidRPr="00CA22F4">
        <w:rPr>
          <w:color w:val="6D6E71"/>
          <w:lang w:val="nl-NL"/>
        </w:rPr>
        <w:t>oor</w:t>
      </w:r>
    </w:p>
    <w:p w14:paraId="2F77D943"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oede</w:t>
      </w:r>
      <w:r w:rsidRPr="00CA22F4">
        <w:rPr>
          <w:color w:val="6D6E71"/>
          <w:spacing w:val="14"/>
          <w:lang w:val="nl-NL"/>
        </w:rPr>
        <w:t xml:space="preserve"> </w:t>
      </w:r>
      <w:r w:rsidRPr="00CA22F4">
        <w:rPr>
          <w:color w:val="6D6E71"/>
          <w:lang w:val="nl-NL"/>
        </w:rPr>
        <w:t>arbeidsom</w:t>
      </w:r>
      <w:r w:rsidRPr="00CA22F4">
        <w:rPr>
          <w:color w:val="6D6E71"/>
          <w:spacing w:val="-3"/>
          <w:lang w:val="nl-NL"/>
        </w:rPr>
        <w:t>st</w:t>
      </w:r>
      <w:r w:rsidRPr="00CA22F4">
        <w:rPr>
          <w:color w:val="6D6E71"/>
          <w:lang w:val="nl-NL"/>
        </w:rPr>
        <w:t>andigheden</w:t>
      </w:r>
      <w:r w:rsidRPr="00CA22F4">
        <w:rPr>
          <w:color w:val="6D6E71"/>
          <w:spacing w:val="14"/>
          <w:lang w:val="nl-NL"/>
        </w:rPr>
        <w:t xml:space="preserve"> </w:t>
      </w:r>
      <w:r w:rsidRPr="00CA22F4">
        <w:rPr>
          <w:color w:val="6D6E71"/>
          <w:lang w:val="nl-NL"/>
        </w:rPr>
        <w:t>op</w:t>
      </w:r>
      <w:r w:rsidRPr="00CA22F4">
        <w:rPr>
          <w:color w:val="6D6E71"/>
          <w:spacing w:val="14"/>
          <w:lang w:val="nl-NL"/>
        </w:rPr>
        <w:t xml:space="preserve"> </w:t>
      </w:r>
      <w:r w:rsidRPr="00CA22F4">
        <w:rPr>
          <w:color w:val="6D6E71"/>
          <w:lang w:val="nl-NL"/>
        </w:rPr>
        <w:t>uw</w:t>
      </w:r>
      <w:r w:rsidRPr="00CA22F4">
        <w:rPr>
          <w:color w:val="6D6E71"/>
          <w:spacing w:val="14"/>
          <w:lang w:val="nl-NL"/>
        </w:rPr>
        <w:t xml:space="preserve"> </w:t>
      </w:r>
      <w:r w:rsidRPr="00CA22F4">
        <w:rPr>
          <w:color w:val="6D6E71"/>
          <w:lang w:val="nl-NL"/>
        </w:rPr>
        <w:t>school.</w:t>
      </w:r>
      <w:r w:rsidRPr="00CA22F4">
        <w:rPr>
          <w:color w:val="6D6E71"/>
          <w:spacing w:val="15"/>
          <w:lang w:val="nl-NL"/>
        </w:rPr>
        <w:t xml:space="preserve"> </w:t>
      </w:r>
      <w:r w:rsidRPr="00CA22F4">
        <w:rPr>
          <w:color w:val="6D6E71"/>
          <w:spacing w:val="-10"/>
          <w:lang w:val="nl-NL"/>
        </w:rPr>
        <w:t>V</w:t>
      </w:r>
      <w:r w:rsidRPr="00CA22F4">
        <w:rPr>
          <w:color w:val="6D6E71"/>
          <w:lang w:val="nl-NL"/>
        </w:rPr>
        <w:t>oor</w:t>
      </w:r>
      <w:r w:rsidRPr="00CA22F4">
        <w:rPr>
          <w:color w:val="6D6E71"/>
          <w:spacing w:val="14"/>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1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4"/>
          <w:lang w:val="nl-NL"/>
        </w:rPr>
        <w:t xml:space="preserve"> </w:t>
      </w:r>
      <w:r w:rsidRPr="00CA22F4">
        <w:rPr>
          <w:color w:val="6D6E71"/>
          <w:lang w:val="nl-NL"/>
        </w:rPr>
        <w:t>zie</w:t>
      </w:r>
      <w:r w:rsidRPr="00CA22F4">
        <w:rPr>
          <w:color w:val="6D6E71"/>
          <w:spacing w:val="15"/>
          <w:lang w:val="nl-NL"/>
        </w:rPr>
        <w:t xml:space="preserve"> </w:t>
      </w:r>
      <w:hyperlink r:id="rId31">
        <w:r w:rsidRPr="00CA22F4">
          <w:rPr>
            <w:color w:val="6D6E71"/>
            <w:spacing w:val="-2"/>
            <w:lang w:val="nl-NL"/>
          </w:rPr>
          <w:t>h</w:t>
        </w:r>
        <w:r w:rsidRPr="00CA22F4">
          <w:rPr>
            <w:color w:val="6D6E71"/>
            <w:lang w:val="nl-NL"/>
          </w:rPr>
          <w:t>ttp://</w:t>
        </w:r>
        <w:r w:rsidRPr="00CA22F4">
          <w:rPr>
            <w:color w:val="6D6E71"/>
            <w:spacing w:val="1"/>
            <w:lang w:val="nl-NL"/>
          </w:rPr>
          <w:t>w</w:t>
        </w:r>
        <w:r w:rsidRPr="00CA22F4">
          <w:rPr>
            <w:color w:val="6D6E71"/>
            <w:lang w:val="nl-NL"/>
          </w:rPr>
          <w:t>w</w:t>
        </w:r>
        <w:r w:rsidRPr="00CA22F4">
          <w:rPr>
            <w:color w:val="6D6E71"/>
            <w:spacing w:val="-15"/>
            <w:lang w:val="nl-NL"/>
          </w:rPr>
          <w:t>w</w:t>
        </w:r>
        <w:r w:rsidRPr="00CA22F4">
          <w:rPr>
            <w:color w:val="6D6E71"/>
            <w:lang w:val="nl-NL"/>
          </w:rPr>
          <w:t>.rie.nl/</w:t>
        </w:r>
        <w:r w:rsidRPr="00CA22F4">
          <w:rPr>
            <w:color w:val="6D6E71"/>
            <w:spacing w:val="14"/>
            <w:lang w:val="nl-NL"/>
          </w:rPr>
          <w:t xml:space="preserve"> </w:t>
        </w:r>
      </w:hyperlink>
      <w:r w:rsidRPr="00CA22F4">
        <w:rPr>
          <w:rFonts w:cs="Calibri"/>
          <w:color w:val="6D6E71"/>
          <w:lang w:val="nl-NL"/>
        </w:rPr>
        <w:t>en</w:t>
      </w:r>
      <w:r w:rsidRPr="00CA22F4">
        <w:rPr>
          <w:rFonts w:cs="Calibri"/>
          <w:color w:val="6D6E71"/>
          <w:spacing w:val="14"/>
          <w:lang w:val="nl-NL"/>
        </w:rPr>
        <w:t xml:space="preserve"> </w:t>
      </w:r>
      <w:hyperlink r:id="rId32">
        <w:r w:rsidRPr="00CA22F4">
          <w:rPr>
            <w:color w:val="6D6E71"/>
            <w:spacing w:val="-2"/>
            <w:lang w:val="nl-NL"/>
          </w:rPr>
          <w:t>h</w:t>
        </w:r>
        <w:r w:rsidRPr="00CA22F4">
          <w:rPr>
            <w:color w:val="6D6E71"/>
            <w:lang w:val="nl-NL"/>
          </w:rPr>
          <w:t>ttp://</w:t>
        </w:r>
        <w:r w:rsidRPr="00CA22F4">
          <w:rPr>
            <w:color w:val="6D6E71"/>
            <w:spacing w:val="1"/>
            <w:lang w:val="nl-NL"/>
          </w:rPr>
          <w:t>w</w:t>
        </w:r>
        <w:r w:rsidRPr="00CA22F4">
          <w:rPr>
            <w:color w:val="6D6E71"/>
            <w:lang w:val="nl-NL"/>
          </w:rPr>
          <w:t>w</w:t>
        </w:r>
        <w:r w:rsidRPr="00CA22F4">
          <w:rPr>
            <w:color w:val="6D6E71"/>
            <w:spacing w:val="-15"/>
            <w:lang w:val="nl-NL"/>
          </w:rPr>
          <w:t>w</w:t>
        </w:r>
        <w:r w:rsidRPr="00CA22F4">
          <w:rPr>
            <w:color w:val="6D6E71"/>
            <w:lang w:val="nl-NL"/>
          </w:rPr>
          <w:t>.</w:t>
        </w:r>
      </w:hyperlink>
    </w:p>
    <w:p w14:paraId="23D6AC38" w14:textId="77777777" w:rsidR="00624579" w:rsidRPr="00CA22F4" w:rsidRDefault="00892B60">
      <w:pPr>
        <w:pStyle w:val="Plattetekst"/>
        <w:spacing w:line="264" w:lineRule="exact"/>
        <w:rPr>
          <w:rFonts w:cs="Calibri"/>
          <w:lang w:val="nl-NL"/>
        </w:rPr>
      </w:pPr>
      <w:hyperlink r:id="rId33">
        <w:r w:rsidR="00CA22F4" w:rsidRPr="00CA22F4">
          <w:rPr>
            <w:color w:val="6D6E71"/>
            <w:spacing w:val="-3"/>
            <w:lang w:val="nl-NL"/>
          </w:rPr>
          <w:t>v</w:t>
        </w:r>
        <w:r w:rsidR="00CA22F4" w:rsidRPr="00CA22F4">
          <w:rPr>
            <w:color w:val="6D6E71"/>
            <w:lang w:val="nl-NL"/>
          </w:rPr>
          <w:t>e</w:t>
        </w:r>
        <w:r w:rsidR="00CA22F4" w:rsidRPr="00CA22F4">
          <w:rPr>
            <w:color w:val="6D6E71"/>
            <w:spacing w:val="1"/>
            <w:lang w:val="nl-NL"/>
          </w:rPr>
          <w:t>r</w:t>
        </w:r>
        <w:r w:rsidR="00CA22F4" w:rsidRPr="00CA22F4">
          <w:rPr>
            <w:color w:val="6D6E71"/>
            <w:spacing w:val="-4"/>
            <w:lang w:val="nl-NL"/>
          </w:rPr>
          <w:t>v</w:t>
        </w:r>
        <w:r w:rsidR="00CA22F4" w:rsidRPr="00CA22F4">
          <w:rPr>
            <w:color w:val="6D6E71"/>
            <w:lang w:val="nl-NL"/>
          </w:rPr>
          <w:t>anging</w:t>
        </w:r>
        <w:r w:rsidR="00CA22F4" w:rsidRPr="00CA22F4">
          <w:rPr>
            <w:color w:val="6D6E71"/>
            <w:spacing w:val="-2"/>
            <w:lang w:val="nl-NL"/>
          </w:rPr>
          <w:t>s</w:t>
        </w:r>
        <w:r w:rsidR="00CA22F4" w:rsidRPr="00CA22F4">
          <w:rPr>
            <w:color w:val="6D6E71"/>
            <w:spacing w:val="-5"/>
            <w:lang w:val="nl-NL"/>
          </w:rPr>
          <w:t>f</w:t>
        </w:r>
        <w:r w:rsidR="00CA22F4" w:rsidRPr="00CA22F4">
          <w:rPr>
            <w:color w:val="6D6E71"/>
            <w:lang w:val="nl-NL"/>
          </w:rPr>
          <w:t>onds.nl/</w:t>
        </w:r>
        <w:r w:rsidR="00CA22F4" w:rsidRPr="00CA22F4">
          <w:rPr>
            <w:color w:val="6D6E71"/>
            <w:spacing w:val="-2"/>
            <w:lang w:val="nl-NL"/>
          </w:rPr>
          <w:t>w</w:t>
        </w:r>
        <w:r w:rsidR="00CA22F4" w:rsidRPr="00CA22F4">
          <w:rPr>
            <w:color w:val="6D6E71"/>
            <w:lang w:val="nl-NL"/>
          </w:rPr>
          <w:t>elzijn</w:t>
        </w:r>
        <w:r w:rsidR="00CA22F4" w:rsidRPr="00CA22F4">
          <w:rPr>
            <w:color w:val="6D6E71"/>
            <w:spacing w:val="-4"/>
            <w:lang w:val="nl-NL"/>
          </w:rPr>
          <w:t>/</w:t>
        </w:r>
        <w:r w:rsidR="00CA22F4" w:rsidRPr="00CA22F4">
          <w:rPr>
            <w:color w:val="6D6E71"/>
            <w:lang w:val="nl-NL"/>
          </w:rPr>
          <w:t>arbo</w:t>
        </w:r>
        <w:r w:rsidR="00CA22F4" w:rsidRPr="00CA22F4">
          <w:rPr>
            <w:color w:val="6D6E71"/>
            <w:spacing w:val="-4"/>
            <w:lang w:val="nl-NL"/>
          </w:rPr>
          <w:t>/</w:t>
        </w:r>
        <w:r w:rsidR="00CA22F4" w:rsidRPr="00CA22F4">
          <w:rPr>
            <w:color w:val="6D6E71"/>
            <w:lang w:val="nl-NL"/>
          </w:rPr>
          <w:t>arbomee</w:t>
        </w:r>
        <w:r w:rsidR="00CA22F4" w:rsidRPr="00CA22F4">
          <w:rPr>
            <w:color w:val="6D6E71"/>
            <w:spacing w:val="-3"/>
            <w:lang w:val="nl-NL"/>
          </w:rPr>
          <w:t>st</w:t>
        </w:r>
        <w:r w:rsidR="00CA22F4" w:rsidRPr="00CA22F4">
          <w:rPr>
            <w:color w:val="6D6E71"/>
            <w:lang w:val="nl-NL"/>
          </w:rPr>
          <w:t>er?se=arbomee</w:t>
        </w:r>
        <w:r w:rsidR="00CA22F4" w:rsidRPr="00CA22F4">
          <w:rPr>
            <w:color w:val="6D6E71"/>
            <w:spacing w:val="-3"/>
            <w:lang w:val="nl-NL"/>
          </w:rPr>
          <w:t>st</w:t>
        </w:r>
        <w:r w:rsidR="00CA22F4" w:rsidRPr="00CA22F4">
          <w:rPr>
            <w:color w:val="6D6E71"/>
            <w:lang w:val="nl-NL"/>
          </w:rPr>
          <w:t>er</w:t>
        </w:r>
        <w:r w:rsidR="00CA22F4" w:rsidRPr="00CA22F4">
          <w:rPr>
            <w:color w:val="6D6E71"/>
            <w:spacing w:val="-1"/>
            <w:lang w:val="nl-NL"/>
          </w:rPr>
          <w:t xml:space="preserve"> </w:t>
        </w:r>
      </w:hyperlink>
      <w:r w:rsidR="00CA22F4" w:rsidRPr="00CA22F4">
        <w:rPr>
          <w:rFonts w:cs="Calibri"/>
          <w:color w:val="6D6E71"/>
          <w:lang w:val="nl-NL"/>
        </w:rPr>
        <w:t>.</w:t>
      </w:r>
    </w:p>
    <w:p w14:paraId="7D99A1C1" w14:textId="77777777" w:rsidR="00624579" w:rsidRPr="00CA22F4" w:rsidRDefault="00624579">
      <w:pPr>
        <w:spacing w:before="4" w:line="260" w:lineRule="exact"/>
        <w:rPr>
          <w:sz w:val="26"/>
          <w:szCs w:val="26"/>
          <w:lang w:val="nl-NL"/>
        </w:rPr>
      </w:pPr>
    </w:p>
    <w:p w14:paraId="09DF58E9" w14:textId="77777777" w:rsidR="00624579" w:rsidRPr="00CA22F4" w:rsidRDefault="00CA22F4">
      <w:pPr>
        <w:pStyle w:val="Kop3"/>
        <w:rPr>
          <w:b w:val="0"/>
          <w:bCs w:val="0"/>
          <w:lang w:val="nl-NL"/>
        </w:rPr>
      </w:pPr>
      <w:r w:rsidRPr="00CA22F4">
        <w:rPr>
          <w:color w:val="58595B"/>
          <w:lang w:val="nl-NL"/>
        </w:rPr>
        <w:t>H</w:t>
      </w:r>
      <w:r w:rsidRPr="00CA22F4">
        <w:rPr>
          <w:color w:val="58595B"/>
          <w:spacing w:val="-2"/>
          <w:lang w:val="nl-NL"/>
        </w:rPr>
        <w:t>e</w:t>
      </w:r>
      <w:r w:rsidRPr="00CA22F4">
        <w:rPr>
          <w:color w:val="58595B"/>
          <w:lang w:val="nl-NL"/>
        </w:rPr>
        <w:t>t arbobeleidsplan</w:t>
      </w:r>
    </w:p>
    <w:p w14:paraId="5862966B" w14:textId="77777777" w:rsidR="00624579" w:rsidRPr="00CA22F4" w:rsidRDefault="00CA22F4">
      <w:pPr>
        <w:pStyle w:val="Plattetekst"/>
        <w:spacing w:line="259"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arbobeleidsplan</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5"/>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via</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w:t>
      </w:r>
      <w:r w:rsidRPr="00CA22F4">
        <w:rPr>
          <w:color w:val="6D6E71"/>
          <w:spacing w:val="4"/>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2"/>
          <w:lang w:val="nl-NL"/>
        </w:rPr>
        <w:t>a</w:t>
      </w:r>
      <w:r w:rsidRPr="00CA22F4">
        <w:rPr>
          <w:color w:val="6D6E71"/>
          <w:spacing w:val="-6"/>
          <w:lang w:val="nl-NL"/>
        </w:rPr>
        <w:t>f</w:t>
      </w:r>
      <w:r w:rsidRPr="00CA22F4">
        <w:rPr>
          <w:color w:val="6D6E71"/>
          <w:lang w:val="nl-NL"/>
        </w:rPr>
        <w:t>deling</w:t>
      </w:r>
      <w:r w:rsidRPr="00CA22F4">
        <w:rPr>
          <w:color w:val="6D6E71"/>
          <w:spacing w:val="4"/>
          <w:lang w:val="nl-NL"/>
        </w:rPr>
        <w:t xml:space="preserve"> </w:t>
      </w:r>
      <w:r w:rsidRPr="00CA22F4">
        <w:rPr>
          <w:color w:val="6D6E71"/>
          <w:lang w:val="nl-NL"/>
        </w:rPr>
        <w:t>P&amp;O</w:t>
      </w:r>
    </w:p>
    <w:p w14:paraId="5931746A" w14:textId="77777777" w:rsidR="00624579" w:rsidRPr="00CA22F4" w:rsidRDefault="00CA22F4">
      <w:pPr>
        <w:pStyle w:val="Plattetekst"/>
        <w:spacing w:line="264" w:lineRule="exact"/>
        <w:rPr>
          <w:lang w:val="nl-NL"/>
        </w:rPr>
      </w:pPr>
      <w:r w:rsidRPr="00CA22F4">
        <w:rPr>
          <w:color w:val="6D6E71"/>
          <w:lang w:val="nl-NL"/>
        </w:rPr>
        <w:t>of</w:t>
      </w:r>
      <w:r w:rsidRPr="00CA22F4">
        <w:rPr>
          <w:color w:val="6D6E71"/>
          <w:spacing w:val="21"/>
          <w:lang w:val="nl-NL"/>
        </w:rPr>
        <w:t xml:space="preserve"> </w:t>
      </w:r>
      <w:r w:rsidRPr="00CA22F4">
        <w:rPr>
          <w:color w:val="6D6E71"/>
          <w:lang w:val="nl-NL"/>
        </w:rPr>
        <w:t>is</w:t>
      </w:r>
      <w:r w:rsidRPr="00CA22F4">
        <w:rPr>
          <w:color w:val="6D6E71"/>
          <w:spacing w:val="21"/>
          <w:lang w:val="nl-NL"/>
        </w:rPr>
        <w:t xml:space="preserve"> </w:t>
      </w:r>
      <w:r w:rsidRPr="00CA22F4">
        <w:rPr>
          <w:color w:val="6D6E71"/>
          <w:spacing w:val="-3"/>
          <w:lang w:val="nl-NL"/>
        </w:rPr>
        <w:t>r</w:t>
      </w:r>
      <w:r w:rsidRPr="00CA22F4">
        <w:rPr>
          <w:color w:val="6D6E71"/>
          <w:lang w:val="nl-NL"/>
        </w:rPr>
        <w:t>eeds</w:t>
      </w:r>
      <w:r w:rsidRPr="00CA22F4">
        <w:rPr>
          <w:color w:val="6D6E71"/>
          <w:spacing w:val="2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21"/>
          <w:lang w:val="nl-NL"/>
        </w:rPr>
        <w:t xml:space="preserve"> </w:t>
      </w:r>
      <w:r w:rsidRPr="00CA22F4">
        <w:rPr>
          <w:color w:val="6D6E71"/>
          <w:lang w:val="nl-NL"/>
        </w:rPr>
        <w:t>op</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individuele</w:t>
      </w:r>
      <w:r w:rsidRPr="00CA22F4">
        <w:rPr>
          <w:color w:val="6D6E71"/>
          <w:spacing w:val="21"/>
          <w:lang w:val="nl-NL"/>
        </w:rPr>
        <w:t xml:space="preserve"> </w:t>
      </w:r>
      <w:r w:rsidRPr="00CA22F4">
        <w:rPr>
          <w:color w:val="6D6E71"/>
          <w:lang w:val="nl-NL"/>
        </w:rPr>
        <w:t>school.</w:t>
      </w:r>
      <w:r w:rsidRPr="00CA22F4">
        <w:rPr>
          <w:color w:val="6D6E71"/>
          <w:spacing w:val="21"/>
          <w:lang w:val="nl-NL"/>
        </w:rPr>
        <w:t xml:space="preserve"> </w:t>
      </w:r>
      <w:r w:rsidRPr="00CA22F4">
        <w:rPr>
          <w:color w:val="6D6E71"/>
          <w:lang w:val="nl-NL"/>
        </w:rPr>
        <w:t>Alle</w:t>
      </w:r>
      <w:r w:rsidRPr="00CA22F4">
        <w:rPr>
          <w:color w:val="6D6E71"/>
          <w:spacing w:val="21"/>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ollen</w:t>
      </w:r>
      <w:r w:rsidRPr="00CA22F4">
        <w:rPr>
          <w:color w:val="6D6E71"/>
          <w:spacing w:val="21"/>
          <w:lang w:val="nl-NL"/>
        </w:rPr>
        <w:t xml:space="preserve"> </w:t>
      </w:r>
      <w:r w:rsidRPr="00CA22F4">
        <w:rPr>
          <w:color w:val="6D6E71"/>
          <w:lang w:val="nl-NL"/>
        </w:rPr>
        <w:t>zijn</w:t>
      </w:r>
      <w:r w:rsidRPr="00CA22F4">
        <w:rPr>
          <w:color w:val="6D6E71"/>
          <w:spacing w:val="21"/>
          <w:lang w:val="nl-NL"/>
        </w:rPr>
        <w:t xml:space="preserve"> </w:t>
      </w:r>
      <w:r w:rsidRPr="00CA22F4">
        <w:rPr>
          <w:color w:val="6D6E71"/>
          <w:lang w:val="nl-NL"/>
        </w:rPr>
        <w:t>daarin</w:t>
      </w:r>
      <w:r w:rsidRPr="00CA22F4">
        <w:rPr>
          <w:color w:val="6D6E71"/>
          <w:spacing w:val="21"/>
          <w:lang w:val="nl-NL"/>
        </w:rPr>
        <w:t xml:space="preserve"> </w:t>
      </w:r>
      <w:r w:rsidRPr="00CA22F4">
        <w:rPr>
          <w:color w:val="6D6E71"/>
          <w:lang w:val="nl-NL"/>
        </w:rPr>
        <w:t>op</w:t>
      </w:r>
      <w:r w:rsidRPr="00CA22F4">
        <w:rPr>
          <w:color w:val="6D6E71"/>
          <w:spacing w:val="-2"/>
          <w:lang w:val="nl-NL"/>
        </w:rPr>
        <w:t>g</w:t>
      </w:r>
      <w:r w:rsidRPr="00CA22F4">
        <w:rPr>
          <w:color w:val="6D6E71"/>
          <w:lang w:val="nl-NL"/>
        </w:rPr>
        <w:t>enomen.</w:t>
      </w:r>
      <w:r w:rsidRPr="00CA22F4">
        <w:rPr>
          <w:color w:val="6D6E71"/>
          <w:spacing w:val="21"/>
          <w:lang w:val="nl-NL"/>
        </w:rPr>
        <w:t xml:space="preserve"> </w:t>
      </w:r>
      <w:r w:rsidRPr="00CA22F4">
        <w:rPr>
          <w:color w:val="6D6E71"/>
          <w:spacing w:val="-9"/>
          <w:lang w:val="nl-NL"/>
        </w:rPr>
        <w:t>W</w:t>
      </w:r>
      <w:r w:rsidRPr="00CA22F4">
        <w:rPr>
          <w:color w:val="6D6E71"/>
          <w:lang w:val="nl-NL"/>
        </w:rPr>
        <w:t>el</w:t>
      </w:r>
    </w:p>
    <w:p w14:paraId="594BF5C6" w14:textId="77777777" w:rsidR="00624579" w:rsidRPr="00CA22F4" w:rsidRDefault="00CA22F4">
      <w:pPr>
        <w:pStyle w:val="Plattetekst"/>
        <w:spacing w:line="264" w:lineRule="exact"/>
        <w:rPr>
          <w:lang w:val="nl-NL"/>
        </w:rPr>
      </w:pPr>
      <w:r w:rsidRPr="00CA22F4">
        <w:rPr>
          <w:color w:val="6D6E71"/>
          <w:lang w:val="nl-NL"/>
        </w:rPr>
        <w:t>is</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belang</w:t>
      </w:r>
      <w:r w:rsidRPr="00CA22F4">
        <w:rPr>
          <w:color w:val="6D6E71"/>
          <w:spacing w:val="13"/>
          <w:lang w:val="nl-NL"/>
        </w:rPr>
        <w:t xml:space="preserve"> </w:t>
      </w:r>
      <w:r w:rsidRPr="00CA22F4">
        <w:rPr>
          <w:color w:val="6D6E71"/>
          <w:lang w:val="nl-NL"/>
        </w:rPr>
        <w:t>dit</w:t>
      </w:r>
      <w:r w:rsidRPr="00CA22F4">
        <w:rPr>
          <w:color w:val="6D6E71"/>
          <w:spacing w:val="13"/>
          <w:lang w:val="nl-NL"/>
        </w:rPr>
        <w:t xml:space="preserve"> </w:t>
      </w:r>
      <w:r w:rsidRPr="00CA22F4">
        <w:rPr>
          <w:color w:val="6D6E71"/>
          <w:lang w:val="nl-NL"/>
        </w:rPr>
        <w:t>beleidsplan</w:t>
      </w:r>
      <w:r w:rsidRPr="00CA22F4">
        <w:rPr>
          <w:color w:val="6D6E71"/>
          <w:spacing w:val="13"/>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spacing w:val="-3"/>
          <w:lang w:val="nl-NL"/>
        </w:rPr>
        <w:t>t</w:t>
      </w:r>
      <w:r w:rsidRPr="00CA22F4">
        <w:rPr>
          <w:color w:val="6D6E71"/>
          <w:lang w:val="nl-NL"/>
        </w:rPr>
        <w:t>o</w:t>
      </w:r>
      <w:r w:rsidRPr="00CA22F4">
        <w:rPr>
          <w:color w:val="6D6E71"/>
          <w:spacing w:val="-2"/>
          <w:lang w:val="nl-NL"/>
        </w:rPr>
        <w:t>e</w:t>
      </w:r>
      <w:r w:rsidRPr="00CA22F4">
        <w:rPr>
          <w:color w:val="6D6E71"/>
          <w:lang w:val="nl-NL"/>
        </w:rPr>
        <w:t>tsen</w:t>
      </w:r>
      <w:r w:rsidRPr="00CA22F4">
        <w:rPr>
          <w:color w:val="6D6E71"/>
          <w:spacing w:val="12"/>
          <w:lang w:val="nl-NL"/>
        </w:rPr>
        <w:t xml:space="preserve"> </w:t>
      </w:r>
      <w:r w:rsidRPr="00CA22F4">
        <w:rPr>
          <w:color w:val="6D6E71"/>
          <w:lang w:val="nl-NL"/>
        </w:rPr>
        <w:t>door</w:t>
      </w:r>
      <w:r w:rsidRPr="00CA22F4">
        <w:rPr>
          <w:color w:val="6D6E71"/>
          <w:spacing w:val="13"/>
          <w:lang w:val="nl-NL"/>
        </w:rPr>
        <w:t xml:space="preserve"> </w:t>
      </w:r>
      <w:r w:rsidRPr="00CA22F4">
        <w:rPr>
          <w:color w:val="6D6E71"/>
          <w:lang w:val="nl-NL"/>
        </w:rPr>
        <w:t>middel</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5-jaarlij</w:t>
      </w:r>
      <w:r w:rsidRPr="00CA22F4">
        <w:rPr>
          <w:color w:val="6D6E71"/>
          <w:spacing w:val="-2"/>
          <w:lang w:val="nl-NL"/>
        </w:rPr>
        <w:t>k</w:t>
      </w:r>
      <w:r w:rsidRPr="00CA22F4">
        <w:rPr>
          <w:color w:val="6D6E71"/>
          <w:lang w:val="nl-NL"/>
        </w:rPr>
        <w:t>se</w:t>
      </w:r>
      <w:r w:rsidRPr="00CA22F4">
        <w:rPr>
          <w:color w:val="6D6E71"/>
          <w:spacing w:val="13"/>
          <w:lang w:val="nl-NL"/>
        </w:rPr>
        <w:t xml:space="preserve"> </w:t>
      </w:r>
      <w:r w:rsidRPr="00CA22F4">
        <w:rPr>
          <w:color w:val="6D6E71"/>
          <w:lang w:val="nl-NL"/>
        </w:rPr>
        <w:t>RI&amp;</w:t>
      </w:r>
      <w:r w:rsidRPr="00CA22F4">
        <w:rPr>
          <w:color w:val="6D6E71"/>
          <w:spacing w:val="13"/>
          <w:lang w:val="nl-NL"/>
        </w:rPr>
        <w:t xml:space="preserve"> </w:t>
      </w:r>
      <w:r w:rsidRPr="00CA22F4">
        <w:rPr>
          <w:color w:val="6D6E71"/>
          <w:lang w:val="nl-NL"/>
        </w:rPr>
        <w:t>E</w:t>
      </w:r>
      <w:r w:rsidRPr="00CA22F4">
        <w:rPr>
          <w:color w:val="6D6E71"/>
          <w:spacing w:val="12"/>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daaruit</w:t>
      </w:r>
    </w:p>
    <w:p w14:paraId="5220A304"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oort</w:t>
      </w:r>
      <w:r w:rsidRPr="00CA22F4">
        <w:rPr>
          <w:color w:val="6D6E71"/>
          <w:spacing w:val="-8"/>
          <w:lang w:val="nl-NL"/>
        </w:rPr>
        <w:t>k</w:t>
      </w:r>
      <w:r w:rsidRPr="00CA22F4">
        <w:rPr>
          <w:color w:val="6D6E71"/>
          <w:lang w:val="nl-NL"/>
        </w:rPr>
        <w:t xml:space="preserve">omende plannen </w:t>
      </w:r>
      <w:r w:rsidRPr="00CA22F4">
        <w:rPr>
          <w:color w:val="6D6E71"/>
          <w:spacing w:val="-3"/>
          <w:lang w:val="nl-NL"/>
        </w:rPr>
        <w:t>v</w:t>
      </w:r>
      <w:r w:rsidRPr="00CA22F4">
        <w:rPr>
          <w:color w:val="6D6E71"/>
          <w:lang w:val="nl-NL"/>
        </w:rPr>
        <w:t xml:space="preserve">an aanpak en dit </w:t>
      </w:r>
      <w:r w:rsidRPr="00CA22F4">
        <w:rPr>
          <w:color w:val="6D6E71"/>
          <w:spacing w:val="-2"/>
          <w:lang w:val="nl-NL"/>
        </w:rPr>
        <w:t>v</w:t>
      </w:r>
      <w:r w:rsidRPr="00CA22F4">
        <w:rPr>
          <w:color w:val="6D6E71"/>
          <w:lang w:val="nl-NL"/>
        </w:rPr>
        <w:t>eiligheidsplan.</w:t>
      </w:r>
    </w:p>
    <w:p w14:paraId="491AB47B"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208ABF55" w14:textId="77777777" w:rsidR="00624579" w:rsidRPr="00CA22F4" w:rsidRDefault="00624579">
      <w:pPr>
        <w:spacing w:before="5" w:line="100" w:lineRule="exact"/>
        <w:rPr>
          <w:sz w:val="10"/>
          <w:szCs w:val="10"/>
          <w:lang w:val="nl-NL"/>
        </w:rPr>
      </w:pPr>
    </w:p>
    <w:p w14:paraId="05DAE1E5" w14:textId="77777777" w:rsidR="00624579" w:rsidRPr="00CA22F4" w:rsidRDefault="00CA22F4" w:rsidP="00CD3340">
      <w:pPr>
        <w:pStyle w:val="Kop1"/>
        <w:numPr>
          <w:ilvl w:val="0"/>
          <w:numId w:val="29"/>
        </w:numPr>
        <w:tabs>
          <w:tab w:val="left" w:pos="1533"/>
        </w:tabs>
        <w:ind w:left="1533" w:right="6989"/>
        <w:jc w:val="both"/>
        <w:rPr>
          <w:b w:val="0"/>
          <w:bCs w:val="0"/>
          <w:lang w:val="nl-NL"/>
        </w:rPr>
      </w:pPr>
      <w:r w:rsidRPr="00CA22F4">
        <w:rPr>
          <w:color w:val="D7DF23"/>
          <w:lang w:val="nl-NL"/>
        </w:rPr>
        <w:t>School</w:t>
      </w:r>
      <w:r w:rsidRPr="00CA22F4">
        <w:rPr>
          <w:color w:val="D7DF23"/>
          <w:spacing w:val="-5"/>
          <w:lang w:val="nl-NL"/>
        </w:rPr>
        <w:t>g</w:t>
      </w:r>
      <w:r w:rsidRPr="00CA22F4">
        <w:rPr>
          <w:color w:val="D7DF23"/>
          <w:lang w:val="nl-NL"/>
        </w:rPr>
        <w:t>emeenschap</w:t>
      </w:r>
    </w:p>
    <w:p w14:paraId="3918C2A4" w14:textId="77777777" w:rsidR="00624579" w:rsidRPr="00CA22F4" w:rsidRDefault="00624579">
      <w:pPr>
        <w:spacing w:line="240" w:lineRule="exact"/>
        <w:rPr>
          <w:sz w:val="24"/>
          <w:szCs w:val="24"/>
          <w:lang w:val="nl-NL"/>
        </w:rPr>
      </w:pPr>
    </w:p>
    <w:p w14:paraId="05EFED1E" w14:textId="77777777" w:rsidR="00624579" w:rsidRPr="00CA22F4" w:rsidRDefault="00CA22F4">
      <w:pPr>
        <w:pStyle w:val="Kop3"/>
        <w:ind w:right="6853"/>
        <w:jc w:val="both"/>
        <w:rPr>
          <w:b w:val="0"/>
          <w:bCs w:val="0"/>
          <w:lang w:val="nl-NL"/>
        </w:rPr>
      </w:pPr>
      <w:r w:rsidRPr="00CA22F4">
        <w:rPr>
          <w:color w:val="58595B"/>
          <w:lang w:val="nl-NL"/>
        </w:rPr>
        <w:t>Visie</w:t>
      </w:r>
      <w:r w:rsidRPr="00CA22F4">
        <w:rPr>
          <w:color w:val="58595B"/>
          <w:spacing w:val="-3"/>
          <w:lang w:val="nl-NL"/>
        </w:rPr>
        <w:t xml:space="preserve"> </w:t>
      </w:r>
      <w:r w:rsidRPr="00CA22F4">
        <w:rPr>
          <w:color w:val="58595B"/>
          <w:lang w:val="nl-NL"/>
        </w:rPr>
        <w:t>(</w:t>
      </w:r>
      <w:r w:rsidRPr="00CA22F4">
        <w:rPr>
          <w:color w:val="58595B"/>
          <w:spacing w:val="-3"/>
          <w:lang w:val="nl-NL"/>
        </w:rPr>
        <w:t>s</w:t>
      </w:r>
      <w:r w:rsidRPr="00CA22F4">
        <w:rPr>
          <w:color w:val="58595B"/>
          <w:lang w:val="nl-NL"/>
        </w:rPr>
        <w:t>tic</w:t>
      </w:r>
      <w:r w:rsidRPr="00CA22F4">
        <w:rPr>
          <w:color w:val="58595B"/>
          <w:spacing w:val="-3"/>
          <w:lang w:val="nl-NL"/>
        </w:rPr>
        <w:t>h</w:t>
      </w:r>
      <w:r w:rsidRPr="00CA22F4">
        <w:rPr>
          <w:color w:val="58595B"/>
          <w:lang w:val="nl-NL"/>
        </w:rPr>
        <w:t>ting:</w:t>
      </w:r>
      <w:r w:rsidRPr="00CA22F4">
        <w:rPr>
          <w:color w:val="58595B"/>
          <w:spacing w:val="-3"/>
          <w:lang w:val="nl-NL"/>
        </w:rPr>
        <w:t xml:space="preserve"> s</w:t>
      </w:r>
      <w:r w:rsidRPr="00CA22F4">
        <w:rPr>
          <w:color w:val="58595B"/>
          <w:lang w:val="nl-NL"/>
        </w:rPr>
        <w:t>t</w:t>
      </w:r>
      <w:r w:rsidRPr="00CA22F4">
        <w:rPr>
          <w:color w:val="58595B"/>
          <w:spacing w:val="-6"/>
          <w:lang w:val="nl-NL"/>
        </w:rPr>
        <w:t>r</w:t>
      </w:r>
      <w:r w:rsidRPr="00CA22F4">
        <w:rPr>
          <w:color w:val="58595B"/>
          <w:spacing w:val="-3"/>
          <w:lang w:val="nl-NL"/>
        </w:rPr>
        <w:t>at</w:t>
      </w:r>
      <w:r w:rsidRPr="00CA22F4">
        <w:rPr>
          <w:color w:val="58595B"/>
          <w:lang w:val="nl-NL"/>
        </w:rPr>
        <w:t>egisch</w:t>
      </w:r>
      <w:r w:rsidRPr="00CA22F4">
        <w:rPr>
          <w:color w:val="58595B"/>
          <w:spacing w:val="-3"/>
          <w:lang w:val="nl-NL"/>
        </w:rPr>
        <w:t xml:space="preserve"> </w:t>
      </w:r>
      <w:r w:rsidRPr="00CA22F4">
        <w:rPr>
          <w:color w:val="58595B"/>
          <w:lang w:val="nl-NL"/>
        </w:rPr>
        <w:t>beleidsplan)</w:t>
      </w:r>
    </w:p>
    <w:p w14:paraId="60683BB6" w14:textId="77777777" w:rsidR="00624579" w:rsidRPr="00CA22F4" w:rsidRDefault="00CA22F4">
      <w:pPr>
        <w:pStyle w:val="Plattetekst"/>
        <w:spacing w:line="259" w:lineRule="exact"/>
        <w:ind w:right="1133"/>
        <w:jc w:val="both"/>
        <w:rPr>
          <w:lang w:val="nl-NL"/>
        </w:rPr>
      </w:pPr>
      <w:r w:rsidRPr="00CA22F4">
        <w:rPr>
          <w:color w:val="6D6E71"/>
          <w:spacing w:val="-10"/>
          <w:lang w:val="nl-NL"/>
        </w:rPr>
        <w:t>V</w:t>
      </w:r>
      <w:r w:rsidRPr="00CA22F4">
        <w:rPr>
          <w:color w:val="6D6E71"/>
          <w:lang w:val="nl-NL"/>
        </w:rPr>
        <w:t>oor</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visie</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individuele</w:t>
      </w:r>
      <w:r w:rsidRPr="00CA22F4">
        <w:rPr>
          <w:color w:val="6D6E71"/>
          <w:spacing w:val="-4"/>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w:t>
      </w:r>
      <w:r w:rsidRPr="00CA22F4">
        <w:rPr>
          <w:color w:val="6D6E71"/>
          <w:spacing w:val="-5"/>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5"/>
          <w:lang w:val="nl-NL"/>
        </w:rPr>
        <w:t xml:space="preserve"> </w:t>
      </w:r>
      <w:r w:rsidRPr="00CA22F4">
        <w:rPr>
          <w:color w:val="6D6E71"/>
          <w:lang w:val="nl-NL"/>
        </w:rPr>
        <w:t>naar</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r w:rsidRPr="00CA22F4">
        <w:rPr>
          <w:color w:val="6D6E71"/>
          <w:spacing w:val="-4"/>
          <w:lang w:val="nl-NL"/>
        </w:rPr>
        <w:t xml:space="preserve"> 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5"/>
          <w:lang w:val="nl-NL"/>
        </w:rPr>
        <w:t xml:space="preserve"> </w:t>
      </w:r>
      <w:r w:rsidRPr="00CA22F4">
        <w:rPr>
          <w:color w:val="6D6E71"/>
          <w:lang w:val="nl-NL"/>
        </w:rPr>
        <w:t>Daar</w:t>
      </w:r>
      <w:r w:rsidRPr="00CA22F4">
        <w:rPr>
          <w:color w:val="6D6E71"/>
          <w:spacing w:val="-5"/>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beleids</w:t>
      </w:r>
      <w:r w:rsidRPr="00CA22F4">
        <w:rPr>
          <w:color w:val="6D6E71"/>
          <w:spacing w:val="-3"/>
          <w:lang w:val="nl-NL"/>
        </w:rPr>
        <w:t>s</w:t>
      </w:r>
      <w:r w:rsidRPr="00CA22F4">
        <w:rPr>
          <w:color w:val="6D6E71"/>
          <w:lang w:val="nl-NL"/>
        </w:rPr>
        <w:t>tuk</w:t>
      </w:r>
    </w:p>
    <w:p w14:paraId="19C7AE94" w14:textId="77777777" w:rsidR="00624579" w:rsidRPr="00CA22F4" w:rsidRDefault="00CA22F4">
      <w:pPr>
        <w:pStyle w:val="Plattetekst"/>
        <w:spacing w:line="264" w:lineRule="exact"/>
        <w:ind w:right="2476"/>
        <w:jc w:val="both"/>
        <w:rPr>
          <w:lang w:val="nl-NL"/>
        </w:rPr>
      </w:pP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 xml:space="preserve">alle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2"/>
          <w:lang w:val="nl-NL"/>
        </w:rPr>
        <w:t>g</w:t>
      </w:r>
      <w:r w:rsidRPr="00CA22F4">
        <w:rPr>
          <w:color w:val="6D6E71"/>
          <w:lang w:val="nl-NL"/>
        </w:rPr>
        <w:t xml:space="preserve">eldt,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 xml:space="preserve">oor </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spacing w:val="-3"/>
          <w:lang w:val="nl-NL"/>
        </w:rPr>
        <w:t>o</w:t>
      </w:r>
      <w:r w:rsidRPr="00CA22F4">
        <w:rPr>
          <w:color w:val="6D6E71"/>
          <w:spacing w:val="-5"/>
          <w:lang w:val="nl-NL"/>
        </w:rPr>
        <w:t>z</w:t>
      </w:r>
      <w:r w:rsidRPr="00CA22F4">
        <w:rPr>
          <w:color w:val="6D6E71"/>
          <w:lang w:val="nl-NL"/>
        </w:rPr>
        <w:t>en</w:t>
      </w:r>
      <w:r w:rsidRPr="00CA22F4">
        <w:rPr>
          <w:color w:val="6D6E71"/>
          <w:spacing w:val="-1"/>
          <w:lang w:val="nl-NL"/>
        </w:rPr>
        <w:t xml:space="preserve"> </w:t>
      </w:r>
      <w:r w:rsidRPr="00CA22F4">
        <w:rPr>
          <w:color w:val="6D6E71"/>
          <w:lang w:val="nl-NL"/>
        </w:rPr>
        <w:t>de visie</w:t>
      </w:r>
      <w:r w:rsidRPr="00CA22F4">
        <w:rPr>
          <w:color w:val="6D6E71"/>
          <w:spacing w:val="-1"/>
          <w:lang w:val="nl-NL"/>
        </w:rPr>
        <w:t xml:space="preserve"> </w:t>
      </w:r>
      <w:r w:rsidRPr="00CA22F4">
        <w:rPr>
          <w:color w:val="6D6E71"/>
          <w:lang w:val="nl-NL"/>
        </w:rPr>
        <w:t>ni</w:t>
      </w:r>
      <w:r w:rsidRPr="00CA22F4">
        <w:rPr>
          <w:color w:val="6D6E71"/>
          <w:spacing w:val="-1"/>
          <w:lang w:val="nl-NL"/>
        </w:rPr>
        <w:t>e</w:t>
      </w:r>
      <w:r w:rsidRPr="00CA22F4">
        <w:rPr>
          <w:color w:val="6D6E71"/>
          <w:lang w:val="nl-NL"/>
        </w:rPr>
        <w:t xml:space="preserve">t op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nemen in</w:t>
      </w:r>
      <w:r w:rsidRPr="00CA22F4">
        <w:rPr>
          <w:color w:val="6D6E71"/>
          <w:spacing w:val="-1"/>
          <w:lang w:val="nl-NL"/>
        </w:rPr>
        <w:t xml:space="preserve"> </w:t>
      </w:r>
      <w:r w:rsidRPr="00CA22F4">
        <w:rPr>
          <w:color w:val="6D6E71"/>
          <w:lang w:val="nl-NL"/>
        </w:rPr>
        <w:t>dit beleidsplan.</w:t>
      </w:r>
    </w:p>
    <w:p w14:paraId="1C81281A" w14:textId="77777777" w:rsidR="00624579" w:rsidRPr="00CA22F4" w:rsidRDefault="00624579">
      <w:pPr>
        <w:spacing w:before="3" w:line="260" w:lineRule="exact"/>
        <w:rPr>
          <w:sz w:val="26"/>
          <w:szCs w:val="26"/>
          <w:lang w:val="nl-NL"/>
        </w:rPr>
      </w:pPr>
    </w:p>
    <w:p w14:paraId="21EC3A19" w14:textId="77777777" w:rsidR="00624579" w:rsidRPr="00CA22F4" w:rsidRDefault="00CA22F4">
      <w:pPr>
        <w:pStyle w:val="Kop3"/>
        <w:spacing w:line="288" w:lineRule="exact"/>
        <w:ind w:right="2796"/>
        <w:rPr>
          <w:b w:val="0"/>
          <w:bCs w:val="0"/>
          <w:lang w:val="nl-NL"/>
        </w:rPr>
      </w:pPr>
      <w:r w:rsidRPr="00CA22F4">
        <w:rPr>
          <w:color w:val="58595B"/>
          <w:lang w:val="nl-NL"/>
        </w:rPr>
        <w:t>Om</w:t>
      </w:r>
      <w:r w:rsidRPr="00CA22F4">
        <w:rPr>
          <w:color w:val="58595B"/>
          <w:spacing w:val="-4"/>
          <w:lang w:val="nl-NL"/>
        </w:rPr>
        <w:t>g</w:t>
      </w:r>
      <w:r w:rsidRPr="00CA22F4">
        <w:rPr>
          <w:color w:val="58595B"/>
          <w:lang w:val="nl-NL"/>
        </w:rPr>
        <w:t>aan m</w:t>
      </w:r>
      <w:r w:rsidRPr="00CA22F4">
        <w:rPr>
          <w:color w:val="58595B"/>
          <w:spacing w:val="-2"/>
          <w:lang w:val="nl-NL"/>
        </w:rPr>
        <w:t>e</w:t>
      </w:r>
      <w:r w:rsidRPr="00CA22F4">
        <w:rPr>
          <w:color w:val="58595B"/>
          <w:lang w:val="nl-NL"/>
        </w:rPr>
        <w:t>t en melding ma</w:t>
      </w:r>
      <w:r w:rsidRPr="00CA22F4">
        <w:rPr>
          <w:color w:val="58595B"/>
          <w:spacing w:val="-7"/>
          <w:lang w:val="nl-NL"/>
        </w:rPr>
        <w:t>k</w:t>
      </w:r>
      <w:r w:rsidRPr="00CA22F4">
        <w:rPr>
          <w:color w:val="58595B"/>
          <w:lang w:val="nl-NL"/>
        </w:rPr>
        <w:t xml:space="preserve">en </w:t>
      </w:r>
      <w:r w:rsidRPr="00CA22F4">
        <w:rPr>
          <w:color w:val="58595B"/>
          <w:spacing w:val="-4"/>
          <w:lang w:val="nl-NL"/>
        </w:rPr>
        <w:t>v</w:t>
      </w:r>
      <w:r w:rsidRPr="00CA22F4">
        <w:rPr>
          <w:color w:val="58595B"/>
          <w:lang w:val="nl-NL"/>
        </w:rPr>
        <w:t>an (d</w:t>
      </w:r>
      <w:r w:rsidRPr="00CA22F4">
        <w:rPr>
          <w:color w:val="58595B"/>
          <w:spacing w:val="-3"/>
          <w:lang w:val="nl-NL"/>
        </w:rPr>
        <w:t>r</w:t>
      </w:r>
      <w:r w:rsidRPr="00CA22F4">
        <w:rPr>
          <w:color w:val="58595B"/>
          <w:lang w:val="nl-NL"/>
        </w:rPr>
        <w:t>ei</w:t>
      </w:r>
      <w:r w:rsidRPr="00CA22F4">
        <w:rPr>
          <w:color w:val="58595B"/>
          <w:spacing w:val="-3"/>
          <w:lang w:val="nl-NL"/>
        </w:rPr>
        <w:t>g</w:t>
      </w:r>
      <w:r w:rsidRPr="00CA22F4">
        <w:rPr>
          <w:color w:val="58595B"/>
          <w:lang w:val="nl-NL"/>
        </w:rPr>
        <w:t>ende) ag</w:t>
      </w:r>
      <w:r w:rsidRPr="00CA22F4">
        <w:rPr>
          <w:color w:val="58595B"/>
          <w:spacing w:val="-3"/>
          <w:lang w:val="nl-NL"/>
        </w:rPr>
        <w:t>r</w:t>
      </w:r>
      <w:r w:rsidRPr="00CA22F4">
        <w:rPr>
          <w:color w:val="58595B"/>
          <w:lang w:val="nl-NL"/>
        </w:rPr>
        <w:t>essie en</w:t>
      </w:r>
      <w:r w:rsidRPr="00CA22F4">
        <w:rPr>
          <w:color w:val="58595B"/>
          <w:spacing w:val="-6"/>
          <w:lang w:val="nl-NL"/>
        </w:rPr>
        <w:t>/</w:t>
      </w:r>
      <w:r w:rsidRPr="00CA22F4">
        <w:rPr>
          <w:color w:val="58595B"/>
          <w:lang w:val="nl-NL"/>
        </w:rPr>
        <w:t xml:space="preserve">of </w:t>
      </w:r>
      <w:r w:rsidRPr="00CA22F4">
        <w:rPr>
          <w:color w:val="58595B"/>
          <w:spacing w:val="-3"/>
          <w:lang w:val="nl-NL"/>
        </w:rPr>
        <w:t>g</w:t>
      </w:r>
      <w:r w:rsidRPr="00CA22F4">
        <w:rPr>
          <w:color w:val="58595B"/>
          <w:spacing w:val="-2"/>
          <w:lang w:val="nl-NL"/>
        </w:rPr>
        <w:t>ew</w:t>
      </w:r>
      <w:r w:rsidRPr="00CA22F4">
        <w:rPr>
          <w:color w:val="58595B"/>
          <w:lang w:val="nl-NL"/>
        </w:rPr>
        <w:t xml:space="preserve">eld </w:t>
      </w:r>
      <w:r w:rsidR="00525340" w:rsidRPr="00C93F41">
        <w:rPr>
          <w:lang w:val="nl-NL"/>
        </w:rPr>
        <w:t xml:space="preserve">en/of terreur </w:t>
      </w:r>
      <w:r w:rsidRPr="00CA22F4">
        <w:rPr>
          <w:color w:val="58595B"/>
          <w:lang w:val="nl-NL"/>
        </w:rPr>
        <w:t>(Ag</w:t>
      </w:r>
      <w:r w:rsidRPr="00CA22F4">
        <w:rPr>
          <w:color w:val="58595B"/>
          <w:spacing w:val="-3"/>
          <w:lang w:val="nl-NL"/>
        </w:rPr>
        <w:t>r</w:t>
      </w:r>
      <w:r w:rsidRPr="00CA22F4">
        <w:rPr>
          <w:color w:val="58595B"/>
          <w:lang w:val="nl-NL"/>
        </w:rPr>
        <w:t>essie,</w:t>
      </w:r>
      <w:r w:rsidRPr="00CA22F4">
        <w:rPr>
          <w:color w:val="58595B"/>
          <w:spacing w:val="-3"/>
          <w:lang w:val="nl-NL"/>
        </w:rPr>
        <w:t xml:space="preserve"> </w:t>
      </w:r>
      <w:r w:rsidRPr="00CA22F4">
        <w:rPr>
          <w:color w:val="58595B"/>
          <w:lang w:val="nl-NL"/>
        </w:rPr>
        <w:t>G</w:t>
      </w:r>
      <w:r w:rsidRPr="00CA22F4">
        <w:rPr>
          <w:color w:val="58595B"/>
          <w:spacing w:val="-1"/>
          <w:lang w:val="nl-NL"/>
        </w:rPr>
        <w:t>e</w:t>
      </w:r>
      <w:r w:rsidRPr="00CA22F4">
        <w:rPr>
          <w:color w:val="58595B"/>
          <w:spacing w:val="-2"/>
          <w:lang w:val="nl-NL"/>
        </w:rPr>
        <w:t>w</w:t>
      </w:r>
      <w:r w:rsidRPr="00CA22F4">
        <w:rPr>
          <w:color w:val="58595B"/>
          <w:lang w:val="nl-NL"/>
        </w:rPr>
        <w:t>eld</w:t>
      </w:r>
      <w:r w:rsidRPr="00CA22F4">
        <w:rPr>
          <w:color w:val="58595B"/>
          <w:spacing w:val="-3"/>
          <w:lang w:val="nl-NL"/>
        </w:rPr>
        <w:t xml:space="preserve"> </w:t>
      </w:r>
      <w:r w:rsidRPr="00CA22F4">
        <w:rPr>
          <w:color w:val="58595B"/>
          <w:lang w:val="nl-NL"/>
        </w:rPr>
        <w:t>en</w:t>
      </w:r>
      <w:r w:rsidRPr="00CA22F4">
        <w:rPr>
          <w:color w:val="58595B"/>
          <w:spacing w:val="-3"/>
          <w:lang w:val="nl-NL"/>
        </w:rPr>
        <w:t xml:space="preserve"> </w:t>
      </w:r>
      <w:r w:rsidRPr="00CA22F4">
        <w:rPr>
          <w:color w:val="58595B"/>
          <w:lang w:val="nl-NL"/>
        </w:rPr>
        <w:t>S</w:t>
      </w:r>
      <w:r w:rsidRPr="00CA22F4">
        <w:rPr>
          <w:color w:val="58595B"/>
          <w:spacing w:val="-4"/>
          <w:lang w:val="nl-NL"/>
        </w:rPr>
        <w:t>e</w:t>
      </w:r>
      <w:r w:rsidRPr="00CA22F4">
        <w:rPr>
          <w:color w:val="58595B"/>
          <w:spacing w:val="-3"/>
          <w:lang w:val="nl-NL"/>
        </w:rPr>
        <w:t>x</w:t>
      </w:r>
      <w:r w:rsidRPr="00CA22F4">
        <w:rPr>
          <w:color w:val="58595B"/>
          <w:lang w:val="nl-NL"/>
        </w:rPr>
        <w:t>uele</w:t>
      </w:r>
      <w:r w:rsidRPr="00CA22F4">
        <w:rPr>
          <w:color w:val="58595B"/>
          <w:spacing w:val="-3"/>
          <w:lang w:val="nl-NL"/>
        </w:rPr>
        <w:t xml:space="preserve"> </w:t>
      </w:r>
      <w:r w:rsidRPr="00CA22F4">
        <w:rPr>
          <w:color w:val="58595B"/>
          <w:lang w:val="nl-NL"/>
        </w:rPr>
        <w:t>I</w:t>
      </w:r>
      <w:r w:rsidRPr="00CA22F4">
        <w:rPr>
          <w:color w:val="58595B"/>
          <w:spacing w:val="-3"/>
          <w:lang w:val="nl-NL"/>
        </w:rPr>
        <w:t>n</w:t>
      </w:r>
      <w:r w:rsidRPr="00CA22F4">
        <w:rPr>
          <w:color w:val="58595B"/>
          <w:lang w:val="nl-NL"/>
        </w:rPr>
        <w:t>timid</w:t>
      </w:r>
      <w:r w:rsidRPr="00CA22F4">
        <w:rPr>
          <w:color w:val="58595B"/>
          <w:spacing w:val="-3"/>
          <w:lang w:val="nl-NL"/>
        </w:rPr>
        <w:t>a</w:t>
      </w:r>
      <w:r w:rsidRPr="00CA22F4">
        <w:rPr>
          <w:color w:val="58595B"/>
          <w:lang w:val="nl-NL"/>
        </w:rPr>
        <w:t>tie=</w:t>
      </w:r>
      <w:r w:rsidRPr="00CA22F4">
        <w:rPr>
          <w:color w:val="58595B"/>
          <w:spacing w:val="-3"/>
          <w:lang w:val="nl-NL"/>
        </w:rPr>
        <w:t>A</w:t>
      </w:r>
      <w:r w:rsidRPr="00CA22F4">
        <w:rPr>
          <w:color w:val="58595B"/>
          <w:lang w:val="nl-NL"/>
        </w:rPr>
        <w:t>GSI)</w:t>
      </w:r>
    </w:p>
    <w:p w14:paraId="7E7DA3F3" w14:textId="77777777" w:rsidR="00624579" w:rsidRPr="00CA22F4" w:rsidRDefault="00CA22F4">
      <w:pPr>
        <w:pStyle w:val="Plattetekst"/>
        <w:spacing w:line="235" w:lineRule="auto"/>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lang w:val="nl-NL"/>
        </w:rPr>
        <w:t>t</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school</w:t>
      </w:r>
      <w:r w:rsidRPr="00CA22F4">
        <w:rPr>
          <w:color w:val="6D6E71"/>
          <w:spacing w:val="-3"/>
          <w:lang w:val="nl-NL"/>
        </w:rPr>
        <w:t>t</w:t>
      </w:r>
      <w:r w:rsidRPr="00CA22F4">
        <w:rPr>
          <w:color w:val="6D6E71"/>
          <w:lang w:val="nl-NL"/>
        </w:rPr>
        <w:t>er</w:t>
      </w:r>
      <w:r w:rsidRPr="00CA22F4">
        <w:rPr>
          <w:color w:val="6D6E71"/>
          <w:spacing w:val="-4"/>
          <w:lang w:val="nl-NL"/>
        </w:rPr>
        <w:t>r</w:t>
      </w:r>
      <w:r w:rsidRPr="00CA22F4">
        <w:rPr>
          <w:color w:val="6D6E71"/>
          <w:lang w:val="nl-NL"/>
        </w:rPr>
        <w:t>ein</w:t>
      </w:r>
      <w:r w:rsidRPr="00CA22F4">
        <w:rPr>
          <w:color w:val="6D6E71"/>
          <w:spacing w:val="-3"/>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binnen</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schoolpoor</w:t>
      </w:r>
      <w:r w:rsidRPr="00CA22F4">
        <w:rPr>
          <w:color w:val="6D6E71"/>
          <w:spacing w:val="-2"/>
          <w:lang w:val="nl-NL"/>
        </w:rPr>
        <w:t>t</w:t>
      </w:r>
      <w:r w:rsidRPr="00CA22F4">
        <w:rPr>
          <w:color w:val="6D6E71"/>
          <w:lang w:val="nl-NL"/>
        </w:rPr>
        <w:t>en</w:t>
      </w:r>
      <w:r w:rsidRPr="00CA22F4">
        <w:rPr>
          <w:color w:val="6D6E71"/>
          <w:spacing w:val="-2"/>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3"/>
          <w:lang w:val="nl-NL"/>
        </w:rPr>
        <w:t xml:space="preserve"> v</w:t>
      </w:r>
      <w:r w:rsidRPr="00CA22F4">
        <w:rPr>
          <w:color w:val="6D6E71"/>
          <w:lang w:val="nl-NL"/>
        </w:rPr>
        <w:t>orm</w:t>
      </w:r>
      <w:r w:rsidRPr="00CA22F4">
        <w:rPr>
          <w:color w:val="6D6E71"/>
          <w:spacing w:val="-2"/>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erbaal</w:t>
      </w:r>
      <w:r w:rsidRPr="00CA22F4">
        <w:rPr>
          <w:color w:val="6D6E71"/>
          <w:spacing w:val="16"/>
          <w:lang w:val="nl-NL"/>
        </w:rPr>
        <w:t xml:space="preserve"> </w:t>
      </w:r>
      <w:r w:rsidRPr="00CA22F4">
        <w:rPr>
          <w:color w:val="6D6E71"/>
          <w:lang w:val="nl-NL"/>
        </w:rPr>
        <w:t>en</w:t>
      </w:r>
      <w:r w:rsidRPr="00CA22F4">
        <w:rPr>
          <w:color w:val="6D6E71"/>
          <w:spacing w:val="16"/>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siek</w:t>
      </w:r>
      <w:r w:rsidRPr="00CA22F4">
        <w:rPr>
          <w:color w:val="6D6E71"/>
          <w:spacing w:val="16"/>
          <w:lang w:val="nl-NL"/>
        </w:rPr>
        <w:t xml:space="preserve"> </w:t>
      </w:r>
      <w:r w:rsidRPr="00CA22F4">
        <w:rPr>
          <w:color w:val="6D6E71"/>
          <w:spacing w:val="-2"/>
          <w:lang w:val="nl-NL"/>
        </w:rPr>
        <w:t>gew</w:t>
      </w:r>
      <w:r w:rsidRPr="00CA22F4">
        <w:rPr>
          <w:color w:val="6D6E71"/>
          <w:lang w:val="nl-NL"/>
        </w:rPr>
        <w:t>eld</w:t>
      </w:r>
      <w:r w:rsidRPr="00CA22F4">
        <w:rPr>
          <w:color w:val="6D6E71"/>
          <w:spacing w:val="-4"/>
          <w:lang w:val="nl-NL"/>
        </w:rPr>
        <w:t>/</w:t>
      </w:r>
      <w:r w:rsidRPr="00CA22F4">
        <w:rPr>
          <w:color w:val="6D6E71"/>
          <w:lang w:val="nl-NL"/>
        </w:rPr>
        <w:t>ag</w:t>
      </w:r>
      <w:r w:rsidRPr="00CA22F4">
        <w:rPr>
          <w:color w:val="6D6E71"/>
          <w:spacing w:val="-4"/>
          <w:lang w:val="nl-NL"/>
        </w:rPr>
        <w:t>r</w:t>
      </w:r>
      <w:r w:rsidRPr="00CA22F4">
        <w:rPr>
          <w:color w:val="6D6E71"/>
          <w:lang w:val="nl-NL"/>
        </w:rPr>
        <w:t>essie</w:t>
      </w:r>
      <w:r w:rsidRPr="00CA22F4">
        <w:rPr>
          <w:color w:val="6D6E71"/>
          <w:spacing w:val="16"/>
          <w:lang w:val="nl-NL"/>
        </w:rPr>
        <w:t xml:space="preserve"> </w:t>
      </w:r>
      <w:r w:rsidRPr="00CA22F4">
        <w:rPr>
          <w:color w:val="6D6E71"/>
          <w:lang w:val="nl-NL"/>
        </w:rPr>
        <w:t>en</w:t>
      </w:r>
      <w:r w:rsidRPr="00CA22F4">
        <w:rPr>
          <w:color w:val="6D6E71"/>
          <w:spacing w:val="17"/>
          <w:lang w:val="nl-NL"/>
        </w:rPr>
        <w:t xml:space="preserve"> </w:t>
      </w:r>
      <w:r w:rsidRPr="00CA22F4">
        <w:rPr>
          <w:color w:val="6D6E71"/>
          <w:lang w:val="nl-NL"/>
        </w:rPr>
        <w:t>se</w:t>
      </w:r>
      <w:r w:rsidRPr="00CA22F4">
        <w:rPr>
          <w:color w:val="6D6E71"/>
          <w:spacing w:val="-3"/>
          <w:lang w:val="nl-NL"/>
        </w:rPr>
        <w:t>k</w:t>
      </w:r>
      <w:r w:rsidRPr="00CA22F4">
        <w:rPr>
          <w:color w:val="6D6E71"/>
          <w:lang w:val="nl-NL"/>
        </w:rPr>
        <w:t>suele</w:t>
      </w:r>
      <w:r w:rsidRPr="00CA22F4">
        <w:rPr>
          <w:color w:val="6D6E71"/>
          <w:spacing w:val="16"/>
          <w:lang w:val="nl-NL"/>
        </w:rPr>
        <w:t xml:space="preserve"> </w:t>
      </w:r>
      <w:r w:rsidRPr="00CA22F4">
        <w:rPr>
          <w:color w:val="6D6E71"/>
          <w:lang w:val="nl-NL"/>
        </w:rPr>
        <w:t>i</w:t>
      </w:r>
      <w:r w:rsidRPr="00CA22F4">
        <w:rPr>
          <w:color w:val="6D6E71"/>
          <w:spacing w:val="-2"/>
          <w:lang w:val="nl-NL"/>
        </w:rPr>
        <w:t>n</w:t>
      </w:r>
      <w:r w:rsidRPr="00CA22F4">
        <w:rPr>
          <w:color w:val="6D6E71"/>
          <w:lang w:val="nl-NL"/>
        </w:rPr>
        <w:t>timid</w:t>
      </w:r>
      <w:r w:rsidRPr="00CA22F4">
        <w:rPr>
          <w:color w:val="6D6E71"/>
          <w:spacing w:val="-2"/>
          <w:lang w:val="nl-NL"/>
        </w:rPr>
        <w:t>a</w:t>
      </w:r>
      <w:r w:rsidRPr="00CA22F4">
        <w:rPr>
          <w:color w:val="6D6E71"/>
          <w:lang w:val="nl-NL"/>
        </w:rPr>
        <w:t>tie,</w:t>
      </w:r>
      <w:r w:rsidRPr="00CA22F4">
        <w:rPr>
          <w:color w:val="6D6E71"/>
          <w:spacing w:val="16"/>
          <w:lang w:val="nl-NL"/>
        </w:rPr>
        <w:t xml:space="preserve"> </w:t>
      </w:r>
      <w:r w:rsidRPr="00CA22F4">
        <w:rPr>
          <w:color w:val="6D6E71"/>
          <w:lang w:val="nl-NL"/>
        </w:rPr>
        <w:t>door</w:t>
      </w:r>
      <w:r w:rsidRPr="00CA22F4">
        <w:rPr>
          <w:color w:val="6D6E71"/>
          <w:spacing w:val="1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16"/>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6"/>
          <w:lang w:val="nl-NL"/>
        </w:rPr>
        <w:t xml:space="preserve"> </w:t>
      </w:r>
      <w:r w:rsidRPr="00CA22F4">
        <w:rPr>
          <w:color w:val="6D6E71"/>
          <w:lang w:val="nl-NL"/>
        </w:rPr>
        <w:t>vrijwilli</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s, </w:t>
      </w: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 e.d. ni</w:t>
      </w:r>
      <w:r w:rsidRPr="00CA22F4">
        <w:rPr>
          <w:color w:val="6D6E71"/>
          <w:spacing w:val="-2"/>
          <w:lang w:val="nl-NL"/>
        </w:rPr>
        <w:t>e</w:t>
      </w:r>
      <w:r w:rsidRPr="00CA22F4">
        <w:rPr>
          <w:color w:val="6D6E71"/>
          <w:lang w:val="nl-NL"/>
        </w:rPr>
        <w:t xml:space="preserve">t </w:t>
      </w:r>
      <w:r w:rsidRPr="00CA22F4">
        <w:rPr>
          <w:color w:val="6D6E71"/>
          <w:spacing w:val="-2"/>
          <w:lang w:val="nl-NL"/>
        </w:rPr>
        <w:t>ge</w:t>
      </w:r>
      <w:r w:rsidRPr="00CA22F4">
        <w:rPr>
          <w:color w:val="6D6E71"/>
          <w:spacing w:val="-3"/>
          <w:lang w:val="nl-NL"/>
        </w:rPr>
        <w:t>t</w:t>
      </w:r>
      <w:r w:rsidRPr="00CA22F4">
        <w:rPr>
          <w:color w:val="6D6E71"/>
          <w:lang w:val="nl-NL"/>
        </w:rPr>
        <w:t>ole</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 xml:space="preserve">d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w:t>
      </w:r>
    </w:p>
    <w:p w14:paraId="35079D6F" w14:textId="77777777" w:rsidR="00624579" w:rsidRPr="00CA22F4" w:rsidRDefault="00624579">
      <w:pPr>
        <w:spacing w:before="19" w:line="240" w:lineRule="exact"/>
        <w:rPr>
          <w:sz w:val="24"/>
          <w:szCs w:val="24"/>
          <w:lang w:val="nl-NL"/>
        </w:rPr>
      </w:pPr>
    </w:p>
    <w:p w14:paraId="002F846B" w14:textId="77777777" w:rsidR="00624579" w:rsidRPr="00CA22F4" w:rsidRDefault="00CA22F4">
      <w:pPr>
        <w:pStyle w:val="Plattetekst"/>
        <w:spacing w:line="264" w:lineRule="exact"/>
        <w:ind w:right="1134"/>
        <w:rPr>
          <w:lang w:val="nl-NL"/>
        </w:rPr>
      </w:pPr>
      <w:r w:rsidRPr="00CA22F4">
        <w:rPr>
          <w:color w:val="6D6E71"/>
          <w:spacing w:val="-20"/>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11"/>
          <w:lang w:val="nl-NL"/>
        </w:rPr>
        <w:t xml:space="preserve"> </w:t>
      </w:r>
      <w:r w:rsidRPr="00CA22F4">
        <w:rPr>
          <w:color w:val="6D6E71"/>
          <w:lang w:val="nl-NL"/>
        </w:rPr>
        <w:t>di</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tië</w:t>
      </w:r>
      <w:r w:rsidRPr="00CA22F4">
        <w:rPr>
          <w:color w:val="6D6E71"/>
          <w:spacing w:val="-5"/>
          <w:lang w:val="nl-NL"/>
        </w:rPr>
        <w:t>r</w:t>
      </w:r>
      <w:r w:rsidRPr="00CA22F4">
        <w:rPr>
          <w:color w:val="6D6E71"/>
          <w:lang w:val="nl-NL"/>
        </w:rPr>
        <w:t>en</w:t>
      </w:r>
      <w:r w:rsidRPr="00CA22F4">
        <w:rPr>
          <w:color w:val="6D6E71"/>
          <w:spacing w:val="12"/>
          <w:lang w:val="nl-NL"/>
        </w:rPr>
        <w:t xml:space="preserve"> </w:t>
      </w:r>
      <w:r w:rsidRPr="00CA22F4">
        <w:rPr>
          <w:color w:val="6D6E71"/>
          <w:lang w:val="nl-NL"/>
        </w:rPr>
        <w:t>wij</w:t>
      </w:r>
      <w:r w:rsidRPr="00CA22F4">
        <w:rPr>
          <w:color w:val="6D6E71"/>
          <w:spacing w:val="12"/>
          <w:lang w:val="nl-NL"/>
        </w:rPr>
        <w:t xml:space="preserve"> </w:t>
      </w:r>
      <w:r w:rsidRPr="00CA22F4">
        <w:rPr>
          <w:color w:val="6D6E71"/>
          <w:lang w:val="nl-NL"/>
        </w:rPr>
        <w:t>ons</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aanhoudend</w:t>
      </w:r>
      <w:r w:rsidRPr="00CA22F4">
        <w:rPr>
          <w:color w:val="6D6E71"/>
          <w:spacing w:val="12"/>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2"/>
          <w:lang w:val="nl-NL"/>
        </w:rPr>
        <w:t xml:space="preserve"> </w:t>
      </w:r>
      <w:r w:rsidRPr="00CA22F4">
        <w:rPr>
          <w:color w:val="6D6E71"/>
          <w:lang w:val="nl-NL"/>
        </w:rPr>
        <w:t>ook</w:t>
      </w:r>
      <w:r w:rsidRPr="00CA22F4">
        <w:rPr>
          <w:color w:val="6D6E71"/>
          <w:spacing w:val="12"/>
          <w:lang w:val="nl-NL"/>
        </w:rPr>
        <w:t xml:space="preserve"> </w:t>
      </w:r>
      <w:r w:rsidRPr="00CA22F4">
        <w:rPr>
          <w:color w:val="6D6E71"/>
          <w:lang w:val="nl-NL"/>
        </w:rPr>
        <w:t>digi</w:t>
      </w:r>
      <w:r w:rsidRPr="00CA22F4">
        <w:rPr>
          <w:color w:val="6D6E71"/>
          <w:spacing w:val="-3"/>
          <w:lang w:val="nl-NL"/>
        </w:rPr>
        <w:t>t</w:t>
      </w:r>
      <w:r w:rsidRPr="00CA22F4">
        <w:rPr>
          <w:color w:val="6D6E71"/>
          <w:lang w:val="nl-NL"/>
        </w:rPr>
        <w:t>aal),</w:t>
      </w:r>
      <w:r w:rsidRPr="00CA22F4">
        <w:rPr>
          <w:color w:val="6D6E71"/>
          <w:spacing w:val="12"/>
          <w:lang w:val="nl-NL"/>
        </w:rPr>
        <w:t xml:space="preserve"> </w:t>
      </w:r>
      <w:r w:rsidRPr="00CA22F4">
        <w:rPr>
          <w:color w:val="6D6E71"/>
          <w:lang w:val="nl-NL"/>
        </w:rPr>
        <w:t>di</w:t>
      </w:r>
      <w:r w:rsidRPr="00CA22F4">
        <w:rPr>
          <w:color w:val="6D6E71"/>
          <w:spacing w:val="-2"/>
          <w:lang w:val="nl-NL"/>
        </w:rPr>
        <w:t>e</w:t>
      </w:r>
      <w:r w:rsidRPr="00CA22F4">
        <w:rPr>
          <w:color w:val="6D6E71"/>
          <w:spacing w:val="-3"/>
          <w:lang w:val="nl-NL"/>
        </w:rPr>
        <w:t>fst</w:t>
      </w:r>
      <w:r w:rsidRPr="00CA22F4">
        <w:rPr>
          <w:color w:val="6D6E71"/>
          <w:lang w:val="nl-NL"/>
        </w:rPr>
        <w:t>al,</w:t>
      </w:r>
      <w:r w:rsidRPr="00CA22F4">
        <w:rPr>
          <w:color w:val="6D6E71"/>
          <w:spacing w:val="12"/>
          <w:lang w:val="nl-NL"/>
        </w:rPr>
        <w:t xml:space="preserve"> </w:t>
      </w:r>
      <w:r w:rsidRPr="00CA22F4">
        <w:rPr>
          <w:color w:val="6D6E71"/>
          <w:spacing w:val="-3"/>
          <w:lang w:val="nl-NL"/>
        </w:rPr>
        <w:t>v</w:t>
      </w:r>
      <w:r w:rsidRPr="00CA22F4">
        <w:rPr>
          <w:color w:val="6D6E71"/>
          <w:lang w:val="nl-NL"/>
        </w:rPr>
        <w:t>ernielin</w:t>
      </w:r>
      <w:r w:rsidRPr="00CA22F4">
        <w:rPr>
          <w:color w:val="6D6E71"/>
          <w:spacing w:val="2"/>
          <w:lang w:val="nl-NL"/>
        </w:rPr>
        <w:t>g</w:t>
      </w:r>
      <w:r w:rsidRPr="00CA22F4">
        <w:rPr>
          <w:color w:val="6D6E71"/>
          <w:lang w:val="nl-NL"/>
        </w:rPr>
        <w:t>,</w:t>
      </w:r>
      <w:r w:rsidRPr="00CA22F4">
        <w:rPr>
          <w:color w:val="6D6E71"/>
          <w:spacing w:val="12"/>
          <w:lang w:val="nl-NL"/>
        </w:rPr>
        <w:t xml:space="preserve"> </w:t>
      </w:r>
      <w:r w:rsidRPr="00CA22F4">
        <w:rPr>
          <w:color w:val="6D6E71"/>
          <w:lang w:val="nl-NL"/>
        </w:rPr>
        <w:t>vuu</w:t>
      </w:r>
      <w:r w:rsidRPr="00CA22F4">
        <w:rPr>
          <w:color w:val="6D6E71"/>
          <w:spacing w:val="1"/>
          <w:lang w:val="nl-NL"/>
        </w:rPr>
        <w:t>r</w:t>
      </w:r>
      <w:r w:rsidRPr="00CA22F4">
        <w:rPr>
          <w:color w:val="6D6E71"/>
          <w:spacing w:val="-2"/>
          <w:lang w:val="nl-NL"/>
        </w:rPr>
        <w:t>w</w:t>
      </w:r>
      <w:r w:rsidRPr="00CA22F4">
        <w:rPr>
          <w:color w:val="6D6E71"/>
          <w:lang w:val="nl-NL"/>
        </w:rPr>
        <w:t>erkb</w:t>
      </w:r>
      <w:r w:rsidRPr="00CA22F4">
        <w:rPr>
          <w:color w:val="6D6E71"/>
          <w:spacing w:val="-3"/>
          <w:lang w:val="nl-NL"/>
        </w:rPr>
        <w:t>e</w:t>
      </w:r>
      <w:r w:rsidRPr="00CA22F4">
        <w:rPr>
          <w:color w:val="6D6E71"/>
          <w:lang w:val="nl-NL"/>
        </w:rPr>
        <w:t>zit</w:t>
      </w:r>
      <w:r w:rsidRPr="00CA22F4">
        <w:rPr>
          <w:color w:val="6D6E71"/>
          <w:spacing w:val="11"/>
          <w:lang w:val="nl-NL"/>
        </w:rPr>
        <w:t xml:space="preserve"> </w:t>
      </w:r>
      <w:r w:rsidRPr="00CA22F4">
        <w:rPr>
          <w:color w:val="6D6E71"/>
          <w:lang w:val="nl-NL"/>
        </w:rPr>
        <w:t>en</w:t>
      </w:r>
      <w:r w:rsidRPr="00CA22F4">
        <w:rPr>
          <w:color w:val="6D6E71"/>
          <w:spacing w:val="-4"/>
          <w:lang w:val="nl-NL"/>
        </w:rPr>
        <w:t>/</w:t>
      </w:r>
      <w:r w:rsidRPr="00CA22F4">
        <w:rPr>
          <w:color w:val="6D6E71"/>
          <w:lang w:val="nl-NL"/>
        </w:rPr>
        <w:t xml:space="preserve">of </w:t>
      </w:r>
      <w:r w:rsidRPr="00CA22F4">
        <w:rPr>
          <w:color w:val="6D6E71"/>
          <w:spacing w:val="-3"/>
          <w:lang w:val="nl-NL"/>
        </w:rPr>
        <w:t>w</w:t>
      </w:r>
      <w:r w:rsidRPr="00CA22F4">
        <w:rPr>
          <w:color w:val="6D6E71"/>
          <w:lang w:val="nl-NL"/>
        </w:rPr>
        <w:t>apenb</w:t>
      </w:r>
      <w:r w:rsidRPr="00CA22F4">
        <w:rPr>
          <w:color w:val="6D6E71"/>
          <w:spacing w:val="-3"/>
          <w:lang w:val="nl-NL"/>
        </w:rPr>
        <w:t>e</w:t>
      </w:r>
      <w:r w:rsidRPr="00CA22F4">
        <w:rPr>
          <w:color w:val="6D6E71"/>
          <w:lang w:val="nl-NL"/>
        </w:rPr>
        <w:t>zit.</w:t>
      </w:r>
    </w:p>
    <w:p w14:paraId="39F7AF39" w14:textId="77777777" w:rsidR="00624579" w:rsidRPr="00CA22F4" w:rsidRDefault="00624579">
      <w:pPr>
        <w:spacing w:before="6" w:line="260" w:lineRule="exact"/>
        <w:rPr>
          <w:sz w:val="26"/>
          <w:szCs w:val="26"/>
          <w:lang w:val="nl-NL"/>
        </w:rPr>
      </w:pPr>
    </w:p>
    <w:p w14:paraId="6E09F9F1" w14:textId="77777777" w:rsidR="00624579" w:rsidRPr="00CA22F4" w:rsidRDefault="00CA22F4">
      <w:pPr>
        <w:pStyle w:val="Plattetekst"/>
        <w:ind w:right="1133"/>
        <w:jc w:val="both"/>
        <w:rPr>
          <w:lang w:val="nl-NL"/>
        </w:rPr>
      </w:pPr>
      <w:r w:rsidRPr="00CA22F4">
        <w:rPr>
          <w:color w:val="6D6E71"/>
          <w:lang w:val="nl-NL"/>
        </w:rPr>
        <w:t>Hoe</w:t>
      </w:r>
      <w:r w:rsidRPr="00CA22F4">
        <w:rPr>
          <w:color w:val="6D6E71"/>
          <w:spacing w:val="-4"/>
          <w:lang w:val="nl-NL"/>
        </w:rPr>
        <w:t xml:space="preserve"> </w:t>
      </w:r>
      <w:r w:rsidRPr="00CA22F4">
        <w:rPr>
          <w:color w:val="6D6E71"/>
          <w:lang w:val="nl-NL"/>
        </w:rPr>
        <w:t>om</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spacing w:val="-5"/>
          <w:lang w:val="nl-NL"/>
        </w:rPr>
        <w:t>g</w:t>
      </w:r>
      <w:r w:rsidRPr="00CA22F4">
        <w:rPr>
          <w:color w:val="6D6E71"/>
          <w:lang w:val="nl-NL"/>
        </w:rPr>
        <w:t>aan</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4"/>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4"/>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4"/>
          <w:lang w:val="nl-NL"/>
        </w:rPr>
        <w:t xml:space="preserve"> </w:t>
      </w:r>
      <w:r w:rsidRPr="00CA22F4">
        <w:rPr>
          <w:color w:val="6D6E71"/>
          <w:lang w:val="nl-NL"/>
        </w:rPr>
        <w:t>is</w:t>
      </w:r>
      <w:r w:rsidRPr="00CA22F4">
        <w:rPr>
          <w:color w:val="6D6E71"/>
          <w:spacing w:val="-3"/>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beleids</w:t>
      </w:r>
      <w:r w:rsidRPr="00CA22F4">
        <w:rPr>
          <w:color w:val="6D6E71"/>
          <w:spacing w:val="-3"/>
          <w:lang w:val="nl-NL"/>
        </w:rPr>
        <w:t>s</w:t>
      </w:r>
      <w:r w:rsidRPr="00CA22F4">
        <w:rPr>
          <w:color w:val="6D6E71"/>
          <w:lang w:val="nl-NL"/>
        </w:rPr>
        <w:t>tuk</w:t>
      </w:r>
      <w:r w:rsidRPr="00CA22F4">
        <w:rPr>
          <w:color w:val="6D6E71"/>
          <w:spacing w:val="-4"/>
          <w:lang w:val="nl-NL"/>
        </w:rPr>
        <w:t xml:space="preserve"> </w:t>
      </w:r>
      <w:r w:rsidRPr="00CA22F4">
        <w:rPr>
          <w:color w:val="6D6E71"/>
          <w:spacing w:val="-2"/>
          <w:lang w:val="nl-NL"/>
        </w:rPr>
        <w:t>A</w:t>
      </w:r>
      <w:r w:rsidRPr="00CA22F4">
        <w:rPr>
          <w:color w:val="6D6E71"/>
          <w:lang w:val="nl-NL"/>
        </w:rPr>
        <w:t>GSI.</w:t>
      </w:r>
      <w:r w:rsidRPr="00CA22F4">
        <w:rPr>
          <w:color w:val="6D6E71"/>
          <w:spacing w:val="-3"/>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t</w:t>
      </w:r>
      <w:r w:rsidRPr="00CA22F4">
        <w:rPr>
          <w:color w:val="6D6E71"/>
          <w:spacing w:val="-3"/>
          <w:lang w:val="nl-NL"/>
        </w:rPr>
        <w:t>re</w:t>
      </w:r>
      <w:r w:rsidRPr="00CA22F4">
        <w:rPr>
          <w:color w:val="6D6E71"/>
          <w:lang w:val="nl-NL"/>
        </w:rPr>
        <w:t>ft</w:t>
      </w:r>
    </w:p>
    <w:p w14:paraId="0FC691C8" w14:textId="77777777" w:rsidR="00624579" w:rsidRPr="00CA22F4" w:rsidRDefault="00CA22F4">
      <w:pPr>
        <w:pStyle w:val="Plattetekst"/>
        <w:spacing w:line="264" w:lineRule="exact"/>
        <w:ind w:right="9211"/>
        <w:jc w:val="both"/>
        <w:rPr>
          <w:rFonts w:cs="Calibri"/>
          <w:lang w:val="nl-NL"/>
        </w:rPr>
      </w:pPr>
      <w:r w:rsidRPr="00CA22F4">
        <w:rPr>
          <w:rFonts w:cs="Calibri"/>
          <w:color w:val="6D6E71"/>
          <w:lang w:val="nl-NL"/>
        </w:rPr>
        <w:t>u</w:t>
      </w:r>
      <w:r w:rsidRPr="00CA22F4">
        <w:rPr>
          <w:rFonts w:cs="Calibri"/>
          <w:color w:val="6D6E71"/>
          <w:spacing w:val="-2"/>
          <w:lang w:val="nl-NL"/>
        </w:rPr>
        <w:t xml:space="preserve"> </w:t>
      </w:r>
      <w:r w:rsidRPr="00CA22F4">
        <w:rPr>
          <w:rFonts w:cs="Calibri"/>
          <w:color w:val="6D6E71"/>
          <w:lang w:val="nl-NL"/>
        </w:rPr>
        <w:t>aan</w:t>
      </w:r>
      <w:r w:rsidRPr="00CA22F4">
        <w:rPr>
          <w:rFonts w:cs="Calibri"/>
          <w:color w:val="6D6E71"/>
          <w:spacing w:val="-1"/>
          <w:lang w:val="nl-NL"/>
        </w:rPr>
        <w:t xml:space="preserve"> </w:t>
      </w:r>
      <w:r w:rsidRPr="00CA22F4">
        <w:rPr>
          <w:rFonts w:cs="Calibri"/>
          <w:color w:val="6D6E71"/>
          <w:lang w:val="nl-NL"/>
        </w:rPr>
        <w:t>in</w:t>
      </w:r>
      <w:r w:rsidRPr="00CA22F4">
        <w:rPr>
          <w:rFonts w:cs="Calibri"/>
          <w:color w:val="6D6E71"/>
          <w:spacing w:val="-1"/>
          <w:lang w:val="nl-NL"/>
        </w:rPr>
        <w:t xml:space="preserve"> </w:t>
      </w:r>
      <w:r w:rsidRPr="00CA22F4">
        <w:rPr>
          <w:rFonts w:cs="Calibri"/>
          <w:color w:val="6D6E71"/>
          <w:lang w:val="nl-NL"/>
        </w:rPr>
        <w:t>bijla</w:t>
      </w:r>
      <w:r w:rsidRPr="00CA22F4">
        <w:rPr>
          <w:rFonts w:cs="Calibri"/>
          <w:color w:val="6D6E71"/>
          <w:spacing w:val="-2"/>
          <w:lang w:val="nl-NL"/>
        </w:rPr>
        <w:t>g</w:t>
      </w:r>
      <w:r w:rsidRPr="00CA22F4">
        <w:rPr>
          <w:rFonts w:cs="Calibri"/>
          <w:color w:val="6D6E71"/>
          <w:lang w:val="nl-NL"/>
        </w:rPr>
        <w:t>e</w:t>
      </w:r>
      <w:r w:rsidRPr="00CA22F4">
        <w:rPr>
          <w:rFonts w:cs="Calibri"/>
          <w:color w:val="6D6E71"/>
          <w:spacing w:val="-1"/>
          <w:lang w:val="nl-NL"/>
        </w:rPr>
        <w:t xml:space="preserve"> </w:t>
      </w:r>
      <w:r w:rsidRPr="00CA22F4">
        <w:rPr>
          <w:rFonts w:cs="Calibri"/>
          <w:color w:val="6D6E71"/>
          <w:lang w:val="nl-NL"/>
        </w:rPr>
        <w:t>6.</w:t>
      </w:r>
    </w:p>
    <w:p w14:paraId="4FD3699E" w14:textId="77777777" w:rsidR="00624579" w:rsidRPr="00CA22F4" w:rsidRDefault="00624579">
      <w:pPr>
        <w:spacing w:before="4" w:line="260" w:lineRule="exact"/>
        <w:rPr>
          <w:sz w:val="26"/>
          <w:szCs w:val="26"/>
          <w:lang w:val="nl-NL"/>
        </w:rPr>
      </w:pPr>
    </w:p>
    <w:p w14:paraId="7C87A291" w14:textId="77777777" w:rsidR="00624579" w:rsidRPr="00CA22F4" w:rsidRDefault="00CA22F4">
      <w:pPr>
        <w:pStyle w:val="Kop3"/>
        <w:ind w:right="5265"/>
        <w:jc w:val="both"/>
        <w:rPr>
          <w:b w:val="0"/>
          <w:bCs w:val="0"/>
          <w:lang w:val="nl-NL"/>
        </w:rPr>
      </w:pPr>
      <w:r w:rsidRPr="00CA22F4">
        <w:rPr>
          <w:color w:val="58595B"/>
          <w:lang w:val="nl-NL"/>
        </w:rPr>
        <w:t>Ged</w:t>
      </w:r>
      <w:r w:rsidRPr="00CA22F4">
        <w:rPr>
          <w:color w:val="58595B"/>
          <w:spacing w:val="-6"/>
          <w:lang w:val="nl-NL"/>
        </w:rPr>
        <w:t>r</w:t>
      </w:r>
      <w:r w:rsidRPr="00CA22F4">
        <w:rPr>
          <w:color w:val="58595B"/>
          <w:lang w:val="nl-NL"/>
        </w:rPr>
        <w:t>ags</w:t>
      </w:r>
      <w:r w:rsidRPr="00CA22F4">
        <w:rPr>
          <w:color w:val="58595B"/>
          <w:spacing w:val="-3"/>
          <w:lang w:val="nl-NL"/>
        </w:rPr>
        <w:t>r</w:t>
      </w:r>
      <w:r w:rsidRPr="00CA22F4">
        <w:rPr>
          <w:color w:val="58595B"/>
          <w:lang w:val="nl-NL"/>
        </w:rPr>
        <w:t>e</w:t>
      </w:r>
      <w:r w:rsidRPr="00CA22F4">
        <w:rPr>
          <w:color w:val="58595B"/>
          <w:spacing w:val="-3"/>
          <w:lang w:val="nl-NL"/>
        </w:rPr>
        <w:t>g</w:t>
      </w:r>
      <w:r w:rsidRPr="00CA22F4">
        <w:rPr>
          <w:color w:val="58595B"/>
          <w:lang w:val="nl-NL"/>
        </w:rPr>
        <w:t>els op de scholen en huis</w:t>
      </w:r>
      <w:r w:rsidRPr="00CA22F4">
        <w:rPr>
          <w:color w:val="58595B"/>
          <w:spacing w:val="-4"/>
          <w:lang w:val="nl-NL"/>
        </w:rPr>
        <w:t>r</w:t>
      </w:r>
      <w:r w:rsidRPr="00CA22F4">
        <w:rPr>
          <w:color w:val="58595B"/>
          <w:lang w:val="nl-NL"/>
        </w:rPr>
        <w:t>e</w:t>
      </w:r>
      <w:r w:rsidRPr="00CA22F4">
        <w:rPr>
          <w:color w:val="58595B"/>
          <w:spacing w:val="-3"/>
          <w:lang w:val="nl-NL"/>
        </w:rPr>
        <w:t>g</w:t>
      </w:r>
      <w:r w:rsidRPr="00CA22F4">
        <w:rPr>
          <w:color w:val="58595B"/>
          <w:lang w:val="nl-NL"/>
        </w:rPr>
        <w:t>els op de school</w:t>
      </w:r>
    </w:p>
    <w:p w14:paraId="7A74A283" w14:textId="77777777" w:rsidR="00624579" w:rsidRPr="00CA22F4" w:rsidRDefault="00CA22F4" w:rsidP="00450223">
      <w:pPr>
        <w:pStyle w:val="Plattetekst"/>
        <w:spacing w:line="259" w:lineRule="exact"/>
        <w:ind w:right="1133"/>
        <w:jc w:val="both"/>
        <w:rPr>
          <w:lang w:val="nl-NL"/>
        </w:rPr>
      </w:pPr>
      <w:r w:rsidRPr="00CA22F4">
        <w:rPr>
          <w:color w:val="6D6E71"/>
          <w:spacing w:val="-10"/>
          <w:lang w:val="nl-NL"/>
        </w:rPr>
        <w:t>V</w:t>
      </w:r>
      <w:r w:rsidRPr="00CA22F4">
        <w:rPr>
          <w:color w:val="6D6E71"/>
          <w:lang w:val="nl-NL"/>
        </w:rPr>
        <w:t xml:space="preserve">oor de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els </w:t>
      </w:r>
      <w:r w:rsidRPr="00CA22F4">
        <w:rPr>
          <w:color w:val="6D6E71"/>
          <w:spacing w:val="-4"/>
          <w:lang w:val="nl-NL"/>
        </w:rPr>
        <w:t>v</w:t>
      </w:r>
      <w:r w:rsidRPr="00CA22F4">
        <w:rPr>
          <w:color w:val="6D6E71"/>
          <w:lang w:val="nl-NL"/>
        </w:rPr>
        <w:t>an de school,</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 wij u g</w:t>
      </w:r>
      <w:r w:rsidRPr="00CA22F4">
        <w:rPr>
          <w:color w:val="6D6E71"/>
          <w:spacing w:val="-5"/>
          <w:lang w:val="nl-NL"/>
        </w:rPr>
        <w:t>r</w:t>
      </w:r>
      <w:r w:rsidRPr="00CA22F4">
        <w:rPr>
          <w:color w:val="6D6E71"/>
          <w:lang w:val="nl-NL"/>
        </w:rPr>
        <w:t>aag naar h</w:t>
      </w:r>
      <w:r w:rsidRPr="00CA22F4">
        <w:rPr>
          <w:color w:val="6D6E71"/>
          <w:spacing w:val="-2"/>
          <w:lang w:val="nl-NL"/>
        </w:rPr>
        <w:t>e</w:t>
      </w:r>
      <w:r w:rsidRPr="00CA22F4">
        <w:rPr>
          <w:color w:val="6D6E71"/>
          <w:lang w:val="nl-NL"/>
        </w:rPr>
        <w:t>t schoolp</w:t>
      </w:r>
      <w:r w:rsidR="00525340">
        <w:rPr>
          <w:color w:val="6D6E71"/>
          <w:lang w:val="nl-NL"/>
        </w:rPr>
        <w:t>l</w:t>
      </w:r>
      <w:r w:rsidRPr="00CA22F4">
        <w:rPr>
          <w:color w:val="6D6E71"/>
          <w:lang w:val="nl-NL"/>
        </w:rPr>
        <w:t>an.</w:t>
      </w:r>
      <w:r w:rsidRPr="00CA22F4">
        <w:rPr>
          <w:color w:val="6D6E71"/>
          <w:spacing w:val="1"/>
          <w:lang w:val="nl-NL"/>
        </w:rPr>
        <w:t xml:space="preserve"> </w:t>
      </w:r>
      <w:r w:rsidRPr="00CA22F4">
        <w:rPr>
          <w:color w:val="6D6E71"/>
          <w:lang w:val="nl-NL"/>
        </w:rPr>
        <w:t xml:space="preserve">Hierin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 op</w:t>
      </w:r>
      <w:r w:rsidRPr="00CA22F4">
        <w:rPr>
          <w:color w:val="6D6E71"/>
          <w:spacing w:val="-2"/>
          <w:lang w:val="nl-NL"/>
        </w:rPr>
        <w:t>g</w:t>
      </w:r>
      <w:r w:rsidRPr="00CA22F4">
        <w:rPr>
          <w:color w:val="6D6E71"/>
          <w:lang w:val="nl-NL"/>
        </w:rPr>
        <w:t>enomen hoe</w:t>
      </w:r>
      <w:r w:rsidR="00450223">
        <w:rPr>
          <w:color w:val="6D6E71"/>
          <w:lang w:val="nl-NL"/>
        </w:rPr>
        <w:t xml:space="preserve"> </w:t>
      </w:r>
      <w:r w:rsidRPr="00CA22F4">
        <w:rPr>
          <w:color w:val="6D6E71"/>
          <w:lang w:val="nl-NL"/>
        </w:rPr>
        <w:t>wij op school m</w:t>
      </w:r>
      <w:r w:rsidRPr="00CA22F4">
        <w:rPr>
          <w:color w:val="6D6E71"/>
          <w:spacing w:val="-1"/>
          <w:lang w:val="nl-NL"/>
        </w:rPr>
        <w:t>e</w:t>
      </w:r>
      <w:r w:rsidRPr="00CA22F4">
        <w:rPr>
          <w:color w:val="6D6E71"/>
          <w:lang w:val="nl-NL"/>
        </w:rPr>
        <w:t>t el</w:t>
      </w:r>
      <w:r w:rsidRPr="00CA22F4">
        <w:rPr>
          <w:color w:val="6D6E71"/>
          <w:spacing w:val="-4"/>
          <w:lang w:val="nl-NL"/>
        </w:rPr>
        <w:t>k</w:t>
      </w:r>
      <w:r w:rsidRPr="00CA22F4">
        <w:rPr>
          <w:color w:val="6D6E71"/>
          <w:lang w:val="nl-NL"/>
        </w:rPr>
        <w:t xml:space="preserve">aar om (willen) </w:t>
      </w:r>
      <w:r w:rsidRPr="00CA22F4">
        <w:rPr>
          <w:color w:val="6D6E71"/>
          <w:spacing w:val="-4"/>
          <w:lang w:val="nl-NL"/>
        </w:rPr>
        <w:t>g</w:t>
      </w:r>
      <w:r w:rsidRPr="00CA22F4">
        <w:rPr>
          <w:color w:val="6D6E71"/>
          <w:lang w:val="nl-NL"/>
        </w:rPr>
        <w:t>aan.</w:t>
      </w:r>
    </w:p>
    <w:p w14:paraId="678B75F2" w14:textId="77777777" w:rsidR="00624579" w:rsidRPr="00CA22F4" w:rsidRDefault="00624579">
      <w:pPr>
        <w:spacing w:before="4" w:line="260" w:lineRule="exact"/>
        <w:rPr>
          <w:sz w:val="26"/>
          <w:szCs w:val="26"/>
          <w:lang w:val="nl-NL"/>
        </w:rPr>
      </w:pPr>
    </w:p>
    <w:p w14:paraId="6C38B694" w14:textId="77777777" w:rsidR="00624579" w:rsidRPr="00CA22F4" w:rsidRDefault="00CA22F4">
      <w:pPr>
        <w:pStyle w:val="Kop3"/>
        <w:ind w:right="8676"/>
        <w:jc w:val="both"/>
        <w:rPr>
          <w:b w:val="0"/>
          <w:bCs w:val="0"/>
          <w:lang w:val="nl-NL"/>
        </w:rPr>
      </w:pPr>
      <w:r w:rsidRPr="00CA22F4">
        <w:rPr>
          <w:color w:val="58595B"/>
          <w:spacing w:val="-13"/>
          <w:lang w:val="nl-NL"/>
        </w:rPr>
        <w:t>V</w:t>
      </w:r>
      <w:r w:rsidRPr="00CA22F4">
        <w:rPr>
          <w:color w:val="58595B"/>
          <w:lang w:val="nl-NL"/>
        </w:rPr>
        <w:t>ernieling en di</w:t>
      </w:r>
      <w:r w:rsidRPr="00CA22F4">
        <w:rPr>
          <w:color w:val="58595B"/>
          <w:spacing w:val="-2"/>
          <w:lang w:val="nl-NL"/>
        </w:rPr>
        <w:t>e</w:t>
      </w:r>
      <w:r w:rsidRPr="00CA22F4">
        <w:rPr>
          <w:color w:val="58595B"/>
          <w:spacing w:val="-3"/>
          <w:lang w:val="nl-NL"/>
        </w:rPr>
        <w:t>fst</w:t>
      </w:r>
      <w:r w:rsidRPr="00CA22F4">
        <w:rPr>
          <w:color w:val="58595B"/>
          <w:lang w:val="nl-NL"/>
        </w:rPr>
        <w:t>al</w:t>
      </w:r>
    </w:p>
    <w:p w14:paraId="56C13AA9" w14:textId="77777777" w:rsidR="00624579" w:rsidRPr="00CA22F4" w:rsidRDefault="00CA22F4">
      <w:pPr>
        <w:pStyle w:val="Plattetekst"/>
        <w:spacing w:line="259" w:lineRule="exact"/>
        <w:ind w:right="1134"/>
        <w:jc w:val="both"/>
        <w:rPr>
          <w:lang w:val="nl-NL"/>
        </w:rPr>
      </w:pPr>
      <w:r w:rsidRPr="00CA22F4">
        <w:rPr>
          <w:color w:val="6D6E71"/>
          <w:spacing w:val="-11"/>
          <w:lang w:val="nl-NL"/>
        </w:rPr>
        <w:t>V</w:t>
      </w:r>
      <w:r w:rsidRPr="00CA22F4">
        <w:rPr>
          <w:color w:val="6D6E71"/>
          <w:lang w:val="nl-NL"/>
        </w:rPr>
        <w:t>ernieling</w:t>
      </w:r>
      <w:r w:rsidRPr="00CA22F4">
        <w:rPr>
          <w:color w:val="6D6E71"/>
          <w:spacing w:val="16"/>
          <w:lang w:val="nl-NL"/>
        </w:rPr>
        <w:t xml:space="preserve"> </w:t>
      </w:r>
      <w:r w:rsidRPr="00CA22F4">
        <w:rPr>
          <w:color w:val="6D6E71"/>
          <w:lang w:val="nl-NL"/>
        </w:rPr>
        <w:t>en</w:t>
      </w:r>
      <w:r w:rsidRPr="00CA22F4">
        <w:rPr>
          <w:color w:val="6D6E71"/>
          <w:spacing w:val="16"/>
          <w:lang w:val="nl-NL"/>
        </w:rPr>
        <w:t xml:space="preserve"> </w:t>
      </w:r>
      <w:r w:rsidRPr="00CA22F4">
        <w:rPr>
          <w:color w:val="6D6E71"/>
          <w:lang w:val="nl-NL"/>
        </w:rPr>
        <w:t>di</w:t>
      </w:r>
      <w:r w:rsidRPr="00CA22F4">
        <w:rPr>
          <w:color w:val="6D6E71"/>
          <w:spacing w:val="-2"/>
          <w:lang w:val="nl-NL"/>
        </w:rPr>
        <w:t>e</w:t>
      </w:r>
      <w:r w:rsidRPr="00CA22F4">
        <w:rPr>
          <w:color w:val="6D6E71"/>
          <w:spacing w:val="-3"/>
          <w:lang w:val="nl-NL"/>
        </w:rPr>
        <w:t>fst</w:t>
      </w:r>
      <w:r w:rsidRPr="00CA22F4">
        <w:rPr>
          <w:color w:val="6D6E71"/>
          <w:lang w:val="nl-NL"/>
        </w:rPr>
        <w:t>al</w:t>
      </w:r>
      <w:r w:rsidRPr="00CA22F4">
        <w:rPr>
          <w:color w:val="6D6E71"/>
          <w:spacing w:val="16"/>
          <w:lang w:val="nl-NL"/>
        </w:rPr>
        <w:t xml:space="preserve"> </w:t>
      </w:r>
      <w:r w:rsidRPr="00CA22F4">
        <w:rPr>
          <w:color w:val="6D6E71"/>
          <w:lang w:val="nl-NL"/>
        </w:rPr>
        <w:t>door</w:t>
      </w:r>
      <w:r w:rsidRPr="00CA22F4">
        <w:rPr>
          <w:color w:val="6D6E71"/>
          <w:spacing w:val="16"/>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6"/>
          <w:lang w:val="nl-NL"/>
        </w:rPr>
        <w:t xml:space="preserve"> </w:t>
      </w:r>
      <w:r w:rsidRPr="00CA22F4">
        <w:rPr>
          <w:color w:val="6D6E71"/>
          <w:lang w:val="nl-NL"/>
        </w:rPr>
        <w:t>dan</w:t>
      </w:r>
      <w:r w:rsidRPr="00CA22F4">
        <w:rPr>
          <w:color w:val="6D6E71"/>
          <w:spacing w:val="16"/>
          <w:lang w:val="nl-NL"/>
        </w:rPr>
        <w:t xml:space="preserve"> </w:t>
      </w:r>
      <w:r w:rsidRPr="00CA22F4">
        <w:rPr>
          <w:color w:val="6D6E71"/>
          <w:spacing w:val="-2"/>
          <w:lang w:val="nl-NL"/>
        </w:rPr>
        <w:t>w</w:t>
      </w:r>
      <w:r w:rsidRPr="00CA22F4">
        <w:rPr>
          <w:color w:val="6D6E71"/>
          <w:lang w:val="nl-NL"/>
        </w:rPr>
        <w:t>el</w:t>
      </w:r>
      <w:r w:rsidRPr="00CA22F4">
        <w:rPr>
          <w:color w:val="6D6E71"/>
          <w:spacing w:val="16"/>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6"/>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16"/>
          <w:lang w:val="nl-NL"/>
        </w:rPr>
        <w:t xml:space="preserve"> </w:t>
      </w:r>
      <w:r w:rsidRPr="00CA22F4">
        <w:rPr>
          <w:color w:val="6D6E71"/>
          <w:lang w:val="nl-NL"/>
        </w:rPr>
        <w:t>onde</w:t>
      </w:r>
      <w:r w:rsidRPr="00CA22F4">
        <w:rPr>
          <w:color w:val="6D6E71"/>
          <w:spacing w:val="-3"/>
          <w:lang w:val="nl-NL"/>
        </w:rPr>
        <w:t>r</w:t>
      </w:r>
      <w:r w:rsidRPr="00CA22F4">
        <w:rPr>
          <w:color w:val="6D6E71"/>
          <w:lang w:val="nl-NL"/>
        </w:rPr>
        <w:t>deel</w:t>
      </w:r>
      <w:r w:rsidRPr="00CA22F4">
        <w:rPr>
          <w:color w:val="6D6E71"/>
          <w:spacing w:val="16"/>
          <w:lang w:val="nl-NL"/>
        </w:rPr>
        <w:t xml:space="preserve"> </w:t>
      </w:r>
      <w:r w:rsidRPr="00CA22F4">
        <w:rPr>
          <w:color w:val="6D6E71"/>
          <w:lang w:val="nl-NL"/>
        </w:rPr>
        <w:t>uit</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6"/>
          <w:lang w:val="nl-NL"/>
        </w:rPr>
        <w:t xml:space="preserve"> </w:t>
      </w:r>
      <w:r w:rsidRPr="00CA22F4">
        <w:rPr>
          <w:color w:val="6D6E71"/>
          <w:lang w:val="nl-NL"/>
        </w:rPr>
        <w:t>op</w:t>
      </w:r>
    </w:p>
    <w:p w14:paraId="4DF438A4" w14:textId="77777777" w:rsidR="00624579" w:rsidRPr="00CA22F4" w:rsidRDefault="00CA22F4">
      <w:pPr>
        <w:pStyle w:val="Plattetekst"/>
        <w:spacing w:line="264" w:lineRule="exact"/>
        <w:ind w:right="6386"/>
        <w:jc w:val="both"/>
        <w:rPr>
          <w:lang w:val="nl-NL"/>
        </w:rPr>
      </w:pPr>
      <w:r w:rsidRPr="00CA22F4">
        <w:rPr>
          <w:color w:val="6D6E71"/>
          <w:lang w:val="nl-NL"/>
        </w:rPr>
        <w:t>school. Hie</w:t>
      </w:r>
      <w:r w:rsidRPr="00CA22F4">
        <w:rPr>
          <w:color w:val="6D6E71"/>
          <w:spacing w:val="2"/>
          <w:lang w:val="nl-NL"/>
        </w:rPr>
        <w:t>r</w:t>
      </w:r>
      <w:r w:rsidRPr="00CA22F4">
        <w:rPr>
          <w:color w:val="6D6E71"/>
          <w:spacing w:val="-3"/>
          <w:lang w:val="nl-NL"/>
        </w:rPr>
        <w:t>v</w:t>
      </w:r>
      <w:r w:rsidRPr="00CA22F4">
        <w:rPr>
          <w:color w:val="6D6E71"/>
          <w:lang w:val="nl-NL"/>
        </w:rPr>
        <w:t xml:space="preserve">oor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 wij naar de schoolgids</w:t>
      </w:r>
    </w:p>
    <w:p w14:paraId="2D2DBDDA" w14:textId="77777777" w:rsidR="00624579" w:rsidRPr="00CA22F4" w:rsidRDefault="00624579">
      <w:pPr>
        <w:spacing w:before="4" w:line="260" w:lineRule="exact"/>
        <w:rPr>
          <w:sz w:val="26"/>
          <w:szCs w:val="26"/>
          <w:lang w:val="nl-NL"/>
        </w:rPr>
      </w:pPr>
    </w:p>
    <w:p w14:paraId="4ED9189B" w14:textId="77777777" w:rsidR="00624579" w:rsidRPr="00CA22F4" w:rsidRDefault="00CA22F4">
      <w:pPr>
        <w:pStyle w:val="Kop3"/>
        <w:ind w:right="9373"/>
        <w:jc w:val="both"/>
        <w:rPr>
          <w:b w:val="0"/>
          <w:bCs w:val="0"/>
          <w:lang w:val="nl-NL"/>
        </w:rPr>
      </w:pPr>
      <w:r w:rsidRPr="00CA22F4">
        <w:rPr>
          <w:color w:val="58595B"/>
          <w:spacing w:val="-13"/>
          <w:lang w:val="nl-NL"/>
        </w:rPr>
        <w:t>V</w:t>
      </w:r>
      <w:r w:rsidRPr="00CA22F4">
        <w:rPr>
          <w:color w:val="58595B"/>
          <w:lang w:val="nl-NL"/>
        </w:rPr>
        <w:t>eilig i</w:t>
      </w:r>
      <w:r w:rsidRPr="00CA22F4">
        <w:rPr>
          <w:color w:val="58595B"/>
          <w:spacing w:val="-3"/>
          <w:lang w:val="nl-NL"/>
        </w:rPr>
        <w:t>nt</w:t>
      </w:r>
      <w:r w:rsidRPr="00CA22F4">
        <w:rPr>
          <w:color w:val="58595B"/>
          <w:lang w:val="nl-NL"/>
        </w:rPr>
        <w:t>ern</w:t>
      </w:r>
      <w:r w:rsidRPr="00CA22F4">
        <w:rPr>
          <w:color w:val="58595B"/>
          <w:spacing w:val="-2"/>
          <w:lang w:val="nl-NL"/>
        </w:rPr>
        <w:t>e</w:t>
      </w:r>
      <w:r w:rsidRPr="00CA22F4">
        <w:rPr>
          <w:color w:val="58595B"/>
          <w:lang w:val="nl-NL"/>
        </w:rPr>
        <w:t>t</w:t>
      </w:r>
    </w:p>
    <w:p w14:paraId="7991C5ED" w14:textId="77777777" w:rsidR="00624579" w:rsidRPr="00CA22F4" w:rsidRDefault="00CA22F4">
      <w:pPr>
        <w:pStyle w:val="Plattetekst"/>
        <w:spacing w:line="259"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belangrijk</w:t>
      </w:r>
      <w:r w:rsidRPr="00CA22F4">
        <w:rPr>
          <w:color w:val="6D6E71"/>
          <w:spacing w:val="1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lang w:val="nl-NL"/>
        </w:rPr>
        <w:t>op</w:t>
      </w:r>
      <w:r w:rsidRPr="00CA22F4">
        <w:rPr>
          <w:color w:val="6D6E71"/>
          <w:spacing w:val="19"/>
          <w:lang w:val="nl-NL"/>
        </w:rPr>
        <w:t xml:space="preserve"> </w:t>
      </w:r>
      <w:r w:rsidRPr="00CA22F4">
        <w:rPr>
          <w:color w:val="6D6E71"/>
          <w:lang w:val="nl-NL"/>
        </w:rPr>
        <w:t>een</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w:t>
      </w:r>
      <w:r w:rsidRPr="00CA22F4">
        <w:rPr>
          <w:color w:val="6D6E71"/>
          <w:spacing w:val="18"/>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18"/>
          <w:lang w:val="nl-NL"/>
        </w:rPr>
        <w:t xml:space="preserve"> </w:t>
      </w:r>
      <w:r w:rsidRPr="00CA22F4">
        <w:rPr>
          <w:color w:val="6D6E71"/>
          <w:spacing w:val="-2"/>
          <w:lang w:val="nl-NL"/>
        </w:rPr>
        <w:t>g</w:t>
      </w:r>
      <w:r w:rsidRPr="00CA22F4">
        <w:rPr>
          <w:color w:val="6D6E71"/>
          <w:lang w:val="nl-NL"/>
        </w:rPr>
        <w:t>ebruikma</w:t>
      </w:r>
      <w:r w:rsidRPr="00CA22F4">
        <w:rPr>
          <w:color w:val="6D6E71"/>
          <w:spacing w:val="-8"/>
          <w:lang w:val="nl-NL"/>
        </w:rPr>
        <w:t>k</w:t>
      </w:r>
      <w:r w:rsidRPr="00CA22F4">
        <w:rPr>
          <w:color w:val="6D6E71"/>
          <w:lang w:val="nl-NL"/>
        </w:rPr>
        <w:t>en</w:t>
      </w:r>
      <w:r w:rsidRPr="00CA22F4">
        <w:rPr>
          <w:color w:val="6D6E71"/>
          <w:spacing w:val="18"/>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Daar</w:t>
      </w:r>
      <w:r w:rsidRPr="00CA22F4">
        <w:rPr>
          <w:color w:val="6D6E71"/>
          <w:spacing w:val="-3"/>
          <w:lang w:val="nl-NL"/>
        </w:rPr>
        <w:t>t</w:t>
      </w:r>
      <w:r w:rsidRPr="00CA22F4">
        <w:rPr>
          <w:color w:val="6D6E71"/>
          <w:lang w:val="nl-NL"/>
        </w:rPr>
        <w:t>oe</w:t>
      </w:r>
      <w:r w:rsidRPr="00CA22F4">
        <w:rPr>
          <w:color w:val="6D6E71"/>
          <w:spacing w:val="18"/>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8"/>
          <w:lang w:val="nl-NL"/>
        </w:rPr>
        <w:t xml:space="preserve"> </w:t>
      </w:r>
      <w:r w:rsidRPr="00CA22F4">
        <w:rPr>
          <w:color w:val="6D6E71"/>
          <w:lang w:val="nl-NL"/>
        </w:rPr>
        <w:t>1</w:t>
      </w:r>
    </w:p>
    <w:p w14:paraId="68630A35" w14:textId="77777777" w:rsidR="00624579" w:rsidRPr="00CA22F4" w:rsidRDefault="00CA22F4">
      <w:pPr>
        <w:pStyle w:val="Plattetekst"/>
        <w:spacing w:line="264" w:lineRule="exact"/>
        <w:ind w:right="1134"/>
        <w:jc w:val="both"/>
        <w:rPr>
          <w:lang w:val="nl-NL"/>
        </w:rPr>
      </w:pPr>
      <w:r w:rsidRPr="00CA22F4">
        <w:rPr>
          <w:color w:val="6D6E71"/>
          <w:spacing w:val="-2"/>
          <w:lang w:val="nl-NL"/>
        </w:rPr>
        <w:t>g</w:t>
      </w:r>
      <w:r w:rsidRPr="00CA22F4">
        <w:rPr>
          <w:color w:val="6D6E71"/>
          <w:lang w:val="nl-NL"/>
        </w:rPr>
        <w:t>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7"/>
          <w:lang w:val="nl-NL"/>
        </w:rPr>
        <w:t xml:space="preserve"> </w:t>
      </w:r>
      <w:r w:rsidRPr="00CA22F4">
        <w:rPr>
          <w:color w:val="6D6E71"/>
          <w:lang w:val="nl-NL"/>
        </w:rPr>
        <w:t>hierin</w:t>
      </w:r>
      <w:r w:rsidRPr="00CA22F4">
        <w:rPr>
          <w:color w:val="6D6E71"/>
          <w:spacing w:val="-16"/>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7"/>
          <w:lang w:val="nl-NL"/>
        </w:rPr>
        <w:t xml:space="preserve"> </w:t>
      </w:r>
      <w:r w:rsidRPr="00CA22F4">
        <w:rPr>
          <w:color w:val="6D6E71"/>
          <w:lang w:val="nl-NL"/>
        </w:rPr>
        <w:t>op</w:t>
      </w:r>
      <w:r w:rsidRPr="00CA22F4">
        <w:rPr>
          <w:color w:val="6D6E71"/>
          <w:spacing w:val="-2"/>
          <w:lang w:val="nl-NL"/>
        </w:rPr>
        <w:t>g</w:t>
      </w:r>
      <w:r w:rsidRPr="00CA22F4">
        <w:rPr>
          <w:color w:val="6D6E71"/>
          <w:lang w:val="nl-NL"/>
        </w:rPr>
        <w:t>enomen</w:t>
      </w:r>
      <w:r w:rsidRPr="00CA22F4">
        <w:rPr>
          <w:color w:val="6D6E71"/>
          <w:spacing w:val="-17"/>
          <w:lang w:val="nl-NL"/>
        </w:rPr>
        <w:t xml:space="preserve"> </w:t>
      </w:r>
      <w:r w:rsidRPr="00CA22F4">
        <w:rPr>
          <w:color w:val="6D6E71"/>
          <w:lang w:val="nl-NL"/>
        </w:rPr>
        <w:t>hoe</w:t>
      </w:r>
      <w:r w:rsidRPr="00CA22F4">
        <w:rPr>
          <w:color w:val="6D6E71"/>
          <w:spacing w:val="-17"/>
          <w:lang w:val="nl-NL"/>
        </w:rPr>
        <w:t xml:space="preserve"> </w:t>
      </w:r>
      <w:r w:rsidRPr="00CA22F4">
        <w:rPr>
          <w:color w:val="6D6E71"/>
          <w:lang w:val="nl-NL"/>
        </w:rPr>
        <w:t>wij</w:t>
      </w:r>
      <w:r w:rsidRPr="00CA22F4">
        <w:rPr>
          <w:color w:val="6D6E71"/>
          <w:spacing w:val="-16"/>
          <w:lang w:val="nl-NL"/>
        </w:rPr>
        <w:t xml:space="preserve"> </w:t>
      </w:r>
      <w:r w:rsidRPr="00CA22F4">
        <w:rPr>
          <w:color w:val="6D6E71"/>
          <w:lang w:val="nl-NL"/>
        </w:rPr>
        <w:t>om</w:t>
      </w:r>
      <w:r w:rsidRPr="00CA22F4">
        <w:rPr>
          <w:color w:val="6D6E71"/>
          <w:spacing w:val="-17"/>
          <w:lang w:val="nl-NL"/>
        </w:rPr>
        <w:t xml:space="preserve"> </w:t>
      </w:r>
      <w:r w:rsidRPr="00CA22F4">
        <w:rPr>
          <w:color w:val="6D6E71"/>
          <w:lang w:val="nl-NL"/>
        </w:rPr>
        <w:t>willen</w:t>
      </w:r>
      <w:r w:rsidRPr="00CA22F4">
        <w:rPr>
          <w:color w:val="6D6E71"/>
          <w:spacing w:val="-16"/>
          <w:lang w:val="nl-NL"/>
        </w:rPr>
        <w:t xml:space="preserve"> </w:t>
      </w:r>
      <w:r w:rsidRPr="00CA22F4">
        <w:rPr>
          <w:color w:val="6D6E71"/>
          <w:spacing w:val="-5"/>
          <w:lang w:val="nl-NL"/>
        </w:rPr>
        <w:t>g</w:t>
      </w:r>
      <w:r w:rsidRPr="00CA22F4">
        <w:rPr>
          <w:color w:val="6D6E71"/>
          <w:lang w:val="nl-NL"/>
        </w:rPr>
        <w:t>aan</w:t>
      </w:r>
      <w:r w:rsidRPr="00CA22F4">
        <w:rPr>
          <w:color w:val="6D6E71"/>
          <w:spacing w:val="-1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2"/>
          <w:lang w:val="nl-NL"/>
        </w:rPr>
        <w:t>g</w:t>
      </w:r>
      <w:r w:rsidRPr="00CA22F4">
        <w:rPr>
          <w:color w:val="6D6E71"/>
          <w:lang w:val="nl-NL"/>
        </w:rPr>
        <w:t>ebruik</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lang w:val="nl-NL"/>
        </w:rPr>
        <w:t>en</w:t>
      </w:r>
      <w:r w:rsidRPr="00CA22F4">
        <w:rPr>
          <w:color w:val="6D6E71"/>
          <w:spacing w:val="-17"/>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4"/>
          <w:lang w:val="nl-NL"/>
        </w:rPr>
        <w:t>’</w:t>
      </w:r>
      <w:r w:rsidRPr="00CA22F4">
        <w:rPr>
          <w:color w:val="6D6E71"/>
          <w:lang w:val="nl-NL"/>
        </w:rPr>
        <w:t>s.</w:t>
      </w:r>
    </w:p>
    <w:p w14:paraId="3A8B8FDC" w14:textId="77777777" w:rsidR="00624579" w:rsidRPr="00CA22F4" w:rsidRDefault="00624579">
      <w:pPr>
        <w:spacing w:before="4" w:line="260" w:lineRule="exact"/>
        <w:rPr>
          <w:sz w:val="26"/>
          <w:szCs w:val="26"/>
          <w:lang w:val="nl-NL"/>
        </w:rPr>
      </w:pPr>
    </w:p>
    <w:p w14:paraId="171AC763" w14:textId="77777777" w:rsidR="00624579" w:rsidRPr="00CA22F4" w:rsidRDefault="00CA22F4">
      <w:pPr>
        <w:pStyle w:val="Kop3"/>
        <w:ind w:right="9289"/>
        <w:jc w:val="both"/>
        <w:rPr>
          <w:b w:val="0"/>
          <w:bCs w:val="0"/>
          <w:lang w:val="nl-NL"/>
        </w:rPr>
      </w:pPr>
      <w:r w:rsidRPr="00CA22F4">
        <w:rPr>
          <w:color w:val="58595B"/>
          <w:lang w:val="nl-NL"/>
        </w:rPr>
        <w:t>Aanpak pe</w:t>
      </w:r>
      <w:r w:rsidRPr="00CA22F4">
        <w:rPr>
          <w:color w:val="58595B"/>
          <w:spacing w:val="-4"/>
          <w:lang w:val="nl-NL"/>
        </w:rPr>
        <w:t>s</w:t>
      </w:r>
      <w:r w:rsidRPr="00CA22F4">
        <w:rPr>
          <w:color w:val="58595B"/>
          <w:spacing w:val="-3"/>
          <w:lang w:val="nl-NL"/>
        </w:rPr>
        <w:t>t</w:t>
      </w:r>
      <w:r w:rsidRPr="00CA22F4">
        <w:rPr>
          <w:color w:val="58595B"/>
          <w:lang w:val="nl-NL"/>
        </w:rPr>
        <w:t>en</w:t>
      </w:r>
    </w:p>
    <w:p w14:paraId="795FD9FB" w14:textId="77777777" w:rsidR="00624579" w:rsidRPr="00CA22F4" w:rsidRDefault="00CA22F4">
      <w:pPr>
        <w:pStyle w:val="Plattetekst"/>
        <w:spacing w:line="259" w:lineRule="exact"/>
        <w:ind w:right="1133"/>
        <w:jc w:val="both"/>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en</w:t>
      </w:r>
      <w:r w:rsidRPr="00CA22F4">
        <w:rPr>
          <w:color w:val="6D6E71"/>
          <w:spacing w:val="7"/>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onaa</w:t>
      </w:r>
      <w:r w:rsidRPr="00CA22F4">
        <w:rPr>
          <w:color w:val="6D6E71"/>
          <w:spacing w:val="-4"/>
          <w:lang w:val="nl-NL"/>
        </w:rPr>
        <w:t>nv</w:t>
      </w:r>
      <w:r w:rsidRPr="00CA22F4">
        <w:rPr>
          <w:color w:val="6D6E71"/>
          <w:lang w:val="nl-NL"/>
        </w:rPr>
        <w:t>aa</w:t>
      </w:r>
      <w:r w:rsidRPr="00CA22F4">
        <w:rPr>
          <w:color w:val="6D6E71"/>
          <w:spacing w:val="-4"/>
          <w:lang w:val="nl-NL"/>
        </w:rPr>
        <w:t>r</w:t>
      </w:r>
      <w:r w:rsidRPr="00CA22F4">
        <w:rPr>
          <w:color w:val="6D6E71"/>
          <w:lang w:val="nl-NL"/>
        </w:rPr>
        <w:t>dbaar</w:t>
      </w:r>
      <w:r w:rsidRPr="00CA22F4">
        <w:rPr>
          <w:color w:val="6D6E71"/>
          <w:spacing w:val="7"/>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or</w:t>
      </w:r>
      <w:r w:rsidRPr="00CA22F4">
        <w:rPr>
          <w:color w:val="6D6E71"/>
          <w:spacing w:val="-3"/>
          <w:lang w:val="nl-NL"/>
        </w:rPr>
        <w:t>m</w:t>
      </w:r>
      <w:r w:rsidRPr="00CA22F4">
        <w:rPr>
          <w:color w:val="6D6E71"/>
          <w:lang w:val="nl-NL"/>
        </w:rPr>
        <w:t>t</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bed</w:t>
      </w:r>
      <w:r w:rsidRPr="00CA22F4">
        <w:rPr>
          <w:color w:val="6D6E71"/>
          <w:spacing w:val="-3"/>
          <w:lang w:val="nl-NL"/>
        </w:rPr>
        <w:t>r</w:t>
      </w:r>
      <w:r w:rsidRPr="00CA22F4">
        <w:rPr>
          <w:color w:val="6D6E71"/>
          <w:lang w:val="nl-NL"/>
        </w:rPr>
        <w:t>eiging</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individu</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name</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p>
    <w:p w14:paraId="6D3A7B26" w14:textId="77777777" w:rsidR="00624579" w:rsidRPr="00CA22F4" w:rsidRDefault="00CA22F4">
      <w:pPr>
        <w:pStyle w:val="Plattetekst"/>
        <w:spacing w:line="264" w:lineRule="exact"/>
        <w:ind w:right="1134"/>
        <w:jc w:val="both"/>
        <w:rPr>
          <w:lang w:val="nl-NL"/>
        </w:rPr>
      </w:pPr>
      <w:r w:rsidRPr="00CA22F4">
        <w:rPr>
          <w:color w:val="6D6E71"/>
          <w:lang w:val="nl-NL"/>
        </w:rPr>
        <w:t>en</w:t>
      </w:r>
      <w:r w:rsidRPr="00CA22F4">
        <w:rPr>
          <w:color w:val="6D6E71"/>
          <w:spacing w:val="3"/>
          <w:lang w:val="nl-NL"/>
        </w:rPr>
        <w:t xml:space="preserve"> </w:t>
      </w:r>
      <w:r w:rsidRPr="00CA22F4">
        <w:rPr>
          <w:color w:val="6D6E71"/>
          <w:spacing w:val="-3"/>
          <w:lang w:val="nl-NL"/>
        </w:rPr>
        <w:t>v</w:t>
      </w:r>
      <w:r w:rsidRPr="00CA22F4">
        <w:rPr>
          <w:color w:val="6D6E71"/>
          <w:lang w:val="nl-NL"/>
        </w:rPr>
        <w:t>oor</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3"/>
          <w:lang w:val="nl-NL"/>
        </w:rPr>
        <w:t>s</w:t>
      </w:r>
      <w:r w:rsidRPr="00CA22F4">
        <w:rPr>
          <w:color w:val="6D6E71"/>
          <w:spacing w:val="-6"/>
          <w:lang w:val="nl-NL"/>
        </w:rPr>
        <w:t>f</w:t>
      </w:r>
      <w:r w:rsidRPr="00CA22F4">
        <w:rPr>
          <w:color w:val="6D6E71"/>
          <w:lang w:val="nl-NL"/>
        </w:rPr>
        <w:t>eer</w:t>
      </w:r>
      <w:r w:rsidRPr="00CA22F4">
        <w:rPr>
          <w:color w:val="6D6E71"/>
          <w:spacing w:val="3"/>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school.</w:t>
      </w:r>
      <w:r w:rsidRPr="00CA22F4">
        <w:rPr>
          <w:color w:val="6D6E71"/>
          <w:spacing w:val="4"/>
          <w:lang w:val="nl-NL"/>
        </w:rPr>
        <w:t xml:space="preserve"> </w:t>
      </w:r>
      <w:r w:rsidRPr="00CA22F4">
        <w:rPr>
          <w:color w:val="6D6E71"/>
          <w:spacing w:val="-4"/>
          <w:lang w:val="nl-NL"/>
        </w:rPr>
        <w:t>E</w:t>
      </w:r>
      <w:r w:rsidRPr="00CA22F4">
        <w:rPr>
          <w:color w:val="6D6E71"/>
          <w:lang w:val="nl-NL"/>
        </w:rPr>
        <w:t>en</w:t>
      </w:r>
      <w:r w:rsidRPr="00CA22F4">
        <w:rPr>
          <w:color w:val="6D6E71"/>
          <w:spacing w:val="3"/>
          <w:lang w:val="nl-NL"/>
        </w:rPr>
        <w:t xml:space="preserve"> </w:t>
      </w:r>
      <w:r w:rsidRPr="00CA22F4">
        <w:rPr>
          <w:color w:val="6D6E71"/>
          <w:spacing w:val="-2"/>
          <w:lang w:val="nl-NL"/>
        </w:rPr>
        <w:t>g</w:t>
      </w:r>
      <w:r w:rsidRPr="00CA22F4">
        <w:rPr>
          <w:color w:val="6D6E71"/>
          <w:lang w:val="nl-NL"/>
        </w:rPr>
        <w:t>oed</w:t>
      </w:r>
      <w:r w:rsidRPr="00CA22F4">
        <w:rPr>
          <w:color w:val="6D6E71"/>
          <w:spacing w:val="3"/>
          <w:lang w:val="nl-NL"/>
        </w:rPr>
        <w:t xml:space="preserve"> </w:t>
      </w:r>
      <w:r w:rsidRPr="00CA22F4">
        <w:rPr>
          <w:color w:val="6D6E71"/>
          <w:lang w:val="nl-NL"/>
        </w:rPr>
        <w:t>peda</w:t>
      </w:r>
      <w:r w:rsidRPr="00CA22F4">
        <w:rPr>
          <w:color w:val="6D6E71"/>
          <w:spacing w:val="-2"/>
          <w:lang w:val="nl-NL"/>
        </w:rPr>
        <w:t>g</w:t>
      </w:r>
      <w:r w:rsidRPr="00CA22F4">
        <w:rPr>
          <w:color w:val="6D6E71"/>
          <w:lang w:val="nl-NL"/>
        </w:rPr>
        <w:t>ogisch</w:t>
      </w:r>
      <w:r w:rsidRPr="00CA22F4">
        <w:rPr>
          <w:color w:val="6D6E71"/>
          <w:spacing w:val="4"/>
          <w:lang w:val="nl-NL"/>
        </w:rPr>
        <w:t xml:space="preserve"> </w:t>
      </w:r>
      <w:r w:rsidRPr="00CA22F4">
        <w:rPr>
          <w:color w:val="6D6E71"/>
          <w:lang w:val="nl-NL"/>
        </w:rPr>
        <w:t>klima</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w:t>
      </w:r>
      <w:r w:rsidRPr="00CA22F4">
        <w:rPr>
          <w:color w:val="6D6E71"/>
          <w:spacing w:val="3"/>
          <w:lang w:val="nl-NL"/>
        </w:rPr>
        <w:t xml:space="preserve"> </w:t>
      </w:r>
      <w:r w:rsidRPr="00CA22F4">
        <w:rPr>
          <w:color w:val="6D6E71"/>
          <w:lang w:val="nl-NL"/>
        </w:rPr>
        <w:t>om</w:t>
      </w:r>
      <w:r w:rsidRPr="00CA22F4">
        <w:rPr>
          <w:color w:val="6D6E71"/>
          <w:spacing w:val="3"/>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3"/>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p>
    <w:p w14:paraId="77936281" w14:textId="77777777" w:rsidR="00624579" w:rsidRPr="00CA22F4" w:rsidRDefault="00CA22F4">
      <w:pPr>
        <w:pStyle w:val="Plattetekst"/>
        <w:spacing w:line="264" w:lineRule="exact"/>
        <w:ind w:right="1134"/>
        <w:jc w:val="both"/>
        <w:rPr>
          <w:lang w:val="nl-NL"/>
        </w:rPr>
      </w:pPr>
      <w:r w:rsidRPr="00CA22F4">
        <w:rPr>
          <w:color w:val="6D6E71"/>
          <w:lang w:val="nl-NL"/>
        </w:rPr>
        <w:t>Daarnaa</w:t>
      </w:r>
      <w:r w:rsidRPr="00CA22F4">
        <w:rPr>
          <w:color w:val="6D6E71"/>
          <w:spacing w:val="-3"/>
          <w:lang w:val="nl-NL"/>
        </w:rPr>
        <w:t>s</w:t>
      </w:r>
      <w:r w:rsidRPr="00CA22F4">
        <w:rPr>
          <w:color w:val="6D6E71"/>
          <w:lang w:val="nl-NL"/>
        </w:rPr>
        <w:t>t</w:t>
      </w:r>
      <w:r w:rsidRPr="00CA22F4">
        <w:rPr>
          <w:color w:val="6D6E71"/>
          <w:spacing w:val="14"/>
          <w:lang w:val="nl-NL"/>
        </w:rPr>
        <w:t xml:space="preserve"> </w:t>
      </w:r>
      <w:r w:rsidRPr="00CA22F4">
        <w:rPr>
          <w:color w:val="6D6E71"/>
          <w:lang w:val="nl-NL"/>
        </w:rPr>
        <w:t>zijn</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4"/>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4"/>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f</w:t>
      </w:r>
      <w:r w:rsidRPr="00CA22F4">
        <w:rPr>
          <w:color w:val="6D6E71"/>
          <w:lang w:val="nl-NL"/>
        </w:rPr>
        <w:t>ormulee</w:t>
      </w:r>
      <w:r w:rsidRPr="00CA22F4">
        <w:rPr>
          <w:color w:val="6D6E71"/>
          <w:spacing w:val="-4"/>
          <w:lang w:val="nl-NL"/>
        </w:rPr>
        <w:t>r</w:t>
      </w:r>
      <w:r w:rsidRPr="00CA22F4">
        <w:rPr>
          <w:color w:val="6D6E71"/>
          <w:lang w:val="nl-NL"/>
        </w:rPr>
        <w:t>d</w:t>
      </w:r>
      <w:r w:rsidRPr="00CA22F4">
        <w:rPr>
          <w:color w:val="6D6E71"/>
          <w:spacing w:val="14"/>
          <w:lang w:val="nl-NL"/>
        </w:rPr>
        <w:t xml:space="preserve"> </w:t>
      </w:r>
      <w:r w:rsidRPr="00CA22F4">
        <w:rPr>
          <w:color w:val="6D6E71"/>
          <w:spacing w:val="-3"/>
          <w:lang w:val="nl-NL"/>
        </w:rPr>
        <w:t>v</w:t>
      </w:r>
      <w:r w:rsidRPr="00CA22F4">
        <w:rPr>
          <w:color w:val="6D6E71"/>
          <w:lang w:val="nl-NL"/>
        </w:rPr>
        <w:t>oor</w:t>
      </w:r>
      <w:r w:rsidRPr="00CA22F4">
        <w:rPr>
          <w:color w:val="6D6E71"/>
          <w:spacing w:val="14"/>
          <w:lang w:val="nl-NL"/>
        </w:rPr>
        <w:t xml:space="preserve"> </w:t>
      </w:r>
      <w:r w:rsidRPr="00CA22F4">
        <w:rPr>
          <w:color w:val="6D6E71"/>
          <w:spacing w:val="-5"/>
          <w:lang w:val="nl-NL"/>
        </w:rPr>
        <w:t>z</w:t>
      </w:r>
      <w:r w:rsidRPr="00CA22F4">
        <w:rPr>
          <w:color w:val="6D6E71"/>
          <w:spacing w:val="-1"/>
          <w:lang w:val="nl-NL"/>
        </w:rPr>
        <w:t>o</w:t>
      </w:r>
      <w:r w:rsidRPr="00CA22F4">
        <w:rPr>
          <w:color w:val="6D6E71"/>
          <w:spacing w:val="-2"/>
          <w:lang w:val="nl-NL"/>
        </w:rPr>
        <w:t>w</w:t>
      </w:r>
      <w:r w:rsidRPr="00CA22F4">
        <w:rPr>
          <w:color w:val="6D6E71"/>
          <w:lang w:val="nl-NL"/>
        </w:rPr>
        <w:t>el</w:t>
      </w:r>
      <w:r w:rsidRPr="00CA22F4">
        <w:rPr>
          <w:color w:val="6D6E71"/>
          <w:spacing w:val="14"/>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4"/>
          <w:lang w:val="nl-NL"/>
        </w:rPr>
        <w:t xml:space="preserve"> </w:t>
      </w:r>
      <w:r w:rsidRPr="00CA22F4">
        <w:rPr>
          <w:color w:val="6D6E71"/>
          <w:lang w:val="nl-NL"/>
        </w:rPr>
        <w:t>als</w:t>
      </w:r>
      <w:r w:rsidRPr="00CA22F4">
        <w:rPr>
          <w:color w:val="6D6E71"/>
          <w:spacing w:val="1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4"/>
          <w:lang w:val="nl-NL"/>
        </w:rPr>
        <w:t xml:space="preserve"> </w:t>
      </w:r>
      <w:r w:rsidRPr="00CA22F4">
        <w:rPr>
          <w:color w:val="6D6E71"/>
          <w:lang w:val="nl-NL"/>
        </w:rPr>
        <w:t>die</w:t>
      </w:r>
      <w:r w:rsidRPr="00CA22F4">
        <w:rPr>
          <w:color w:val="6D6E71"/>
          <w:spacing w:val="14"/>
          <w:lang w:val="nl-NL"/>
        </w:rPr>
        <w:t xml:space="preserve"> </w:t>
      </w:r>
      <w:r w:rsidRPr="00CA22F4">
        <w:rPr>
          <w:color w:val="6D6E71"/>
          <w:lang w:val="nl-NL"/>
        </w:rPr>
        <w:t>als</w:t>
      </w:r>
      <w:r w:rsidRPr="00CA22F4">
        <w:rPr>
          <w:color w:val="6D6E71"/>
          <w:spacing w:val="14"/>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4"/>
          <w:lang w:val="nl-NL"/>
        </w:rPr>
        <w:t xml:space="preserve"> </w:t>
      </w:r>
      <w:r w:rsidRPr="00CA22F4">
        <w:rPr>
          <w:color w:val="6D6E71"/>
          <w:lang w:val="nl-NL"/>
        </w:rPr>
        <w:t>3</w:t>
      </w:r>
      <w:r w:rsidRPr="00CA22F4">
        <w:rPr>
          <w:color w:val="6D6E71"/>
          <w:spacing w:val="14"/>
          <w:lang w:val="nl-NL"/>
        </w:rPr>
        <w:t xml:space="preserve"> </w:t>
      </w:r>
      <w:r w:rsidRPr="00CA22F4">
        <w:rPr>
          <w:color w:val="6D6E71"/>
          <w:lang w:val="nl-NL"/>
        </w:rPr>
        <w:t>zijn</w:t>
      </w:r>
    </w:p>
    <w:p w14:paraId="6C36D8E2" w14:textId="77777777" w:rsidR="00624579" w:rsidRPr="00CA22F4" w:rsidRDefault="00CA22F4">
      <w:pPr>
        <w:pStyle w:val="Plattetekst"/>
        <w:spacing w:line="264" w:lineRule="exact"/>
        <w:ind w:right="5678"/>
        <w:jc w:val="both"/>
        <w:rPr>
          <w:rFonts w:cs="Calibri"/>
          <w:lang w:val="nl-NL"/>
        </w:rPr>
      </w:pPr>
      <w:r w:rsidRPr="00CA22F4">
        <w:rPr>
          <w:color w:val="6D6E71"/>
          <w:spacing w:val="-3"/>
          <w:lang w:val="nl-NL"/>
        </w:rPr>
        <w:t>t</w:t>
      </w:r>
      <w:r w:rsidRPr="00CA22F4">
        <w:rPr>
          <w:color w:val="6D6E71"/>
          <w:lang w:val="nl-NL"/>
        </w:rPr>
        <w:t>oe</w:t>
      </w:r>
      <w:r w:rsidRPr="00CA22F4">
        <w:rPr>
          <w:color w:val="6D6E71"/>
          <w:spacing w:val="-2"/>
          <w:lang w:val="nl-NL"/>
        </w:rPr>
        <w:t>ge</w:t>
      </w:r>
      <w:r w:rsidRPr="00CA22F4">
        <w:rPr>
          <w:color w:val="6D6E71"/>
          <w:spacing w:val="-3"/>
          <w:lang w:val="nl-NL"/>
        </w:rPr>
        <w:t>v</w:t>
      </w:r>
      <w:r w:rsidRPr="00CA22F4">
        <w:rPr>
          <w:color w:val="6D6E71"/>
          <w:lang w:val="nl-NL"/>
        </w:rPr>
        <w:t>oe</w:t>
      </w:r>
      <w:r w:rsidRPr="00CA22F4">
        <w:rPr>
          <w:color w:val="6D6E71"/>
          <w:spacing w:val="-3"/>
          <w:lang w:val="nl-NL"/>
        </w:rPr>
        <w:t>g</w:t>
      </w:r>
      <w:hyperlink r:id="rId34">
        <w:r w:rsidRPr="00CA22F4">
          <w:rPr>
            <w:color w:val="6D6E71"/>
            <w:lang w:val="nl-NL"/>
          </w:rPr>
          <w:t>d.</w:t>
        </w:r>
        <w:r w:rsidRPr="00CA22F4">
          <w:rPr>
            <w:color w:val="6D6E71"/>
            <w:spacing w:val="-3"/>
            <w:lang w:val="nl-NL"/>
          </w:rPr>
          <w:t xml:space="preserve"> </w:t>
        </w:r>
        <w:r w:rsidRPr="00CA22F4">
          <w:rPr>
            <w:color w:val="6D6E71"/>
            <w:lang w:val="nl-NL"/>
          </w:rPr>
          <w:t>Advies</w:t>
        </w:r>
        <w:r w:rsidRPr="00CA22F4">
          <w:rPr>
            <w:color w:val="6D6E71"/>
            <w:spacing w:val="-2"/>
            <w:lang w:val="nl-NL"/>
          </w:rPr>
          <w:t xml:space="preserve"> </w:t>
        </w:r>
        <w:r w:rsidRPr="00CA22F4">
          <w:rPr>
            <w:color w:val="6D6E71"/>
            <w:lang w:val="nl-NL"/>
          </w:rPr>
          <w:t>kijk</w:t>
        </w:r>
        <w:r w:rsidRPr="00CA22F4">
          <w:rPr>
            <w:color w:val="6D6E71"/>
            <w:spacing w:val="-2"/>
            <w:lang w:val="nl-NL"/>
          </w:rPr>
          <w:t xml:space="preserve"> </w:t>
        </w:r>
        <w:r w:rsidRPr="00CA22F4">
          <w:rPr>
            <w:color w:val="6D6E71"/>
            <w:lang w:val="nl-NL"/>
          </w:rPr>
          <w:t>ook</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h</w:t>
        </w:r>
        <w:r w:rsidRPr="00CA22F4">
          <w:rPr>
            <w:color w:val="6D6E71"/>
            <w:lang w:val="nl-NL"/>
          </w:rPr>
          <w:t>ttp://</w:t>
        </w:r>
        <w:r w:rsidRPr="00CA22F4">
          <w:rPr>
            <w:color w:val="6D6E71"/>
            <w:spacing w:val="1"/>
            <w:lang w:val="nl-NL"/>
          </w:rPr>
          <w:t>w</w:t>
        </w:r>
        <w:r w:rsidRPr="00CA22F4">
          <w:rPr>
            <w:color w:val="6D6E71"/>
            <w:lang w:val="nl-NL"/>
          </w:rPr>
          <w:t>w</w:t>
        </w:r>
        <w:r w:rsidRPr="00CA22F4">
          <w:rPr>
            <w:color w:val="6D6E71"/>
            <w:spacing w:val="-15"/>
            <w:lang w:val="nl-NL"/>
          </w:rPr>
          <w:t>w</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w</w:t>
        </w:r>
        <w:r w:rsidRPr="00CA22F4">
          <w:rPr>
            <w:color w:val="6D6E71"/>
            <w:lang w:val="nl-NL"/>
          </w:rPr>
          <w:t>eb.nl/</w:t>
        </w:r>
        <w:r w:rsidRPr="00CA22F4">
          <w:rPr>
            <w:color w:val="6D6E71"/>
            <w:spacing w:val="-2"/>
            <w:lang w:val="nl-NL"/>
          </w:rPr>
          <w:t xml:space="preserve"> </w:t>
        </w:r>
      </w:hyperlink>
      <w:r w:rsidRPr="00CA22F4">
        <w:rPr>
          <w:rFonts w:cs="Calibri"/>
          <w:color w:val="6D6E71"/>
          <w:lang w:val="nl-NL"/>
        </w:rPr>
        <w:t>.</w:t>
      </w:r>
    </w:p>
    <w:p w14:paraId="0F2B5735" w14:textId="77777777" w:rsidR="00624579" w:rsidRPr="00CA22F4" w:rsidRDefault="00624579">
      <w:pPr>
        <w:spacing w:before="4" w:line="260" w:lineRule="exact"/>
        <w:rPr>
          <w:sz w:val="26"/>
          <w:szCs w:val="26"/>
          <w:lang w:val="nl-NL"/>
        </w:rPr>
      </w:pPr>
    </w:p>
    <w:p w14:paraId="0CBD3E89" w14:textId="77777777" w:rsidR="00624579" w:rsidRPr="00CA22F4" w:rsidRDefault="00CA22F4">
      <w:pPr>
        <w:pStyle w:val="Kop3"/>
        <w:ind w:right="9167"/>
        <w:jc w:val="both"/>
        <w:rPr>
          <w:b w:val="0"/>
          <w:bCs w:val="0"/>
          <w:lang w:val="nl-NL"/>
        </w:rPr>
      </w:pPr>
      <w:r w:rsidRPr="00CA22F4">
        <w:rPr>
          <w:color w:val="58595B"/>
          <w:lang w:val="nl-NL"/>
        </w:rPr>
        <w:t xml:space="preserve">Aanpak </w:t>
      </w:r>
      <w:r w:rsidRPr="00CA22F4">
        <w:rPr>
          <w:color w:val="58595B"/>
          <w:spacing w:val="-3"/>
          <w:lang w:val="nl-NL"/>
        </w:rPr>
        <w:t>v</w:t>
      </w:r>
      <w:r w:rsidRPr="00CA22F4">
        <w:rPr>
          <w:color w:val="58595B"/>
          <w:lang w:val="nl-NL"/>
        </w:rPr>
        <w:t>er</w:t>
      </w:r>
      <w:r w:rsidRPr="00CA22F4">
        <w:rPr>
          <w:color w:val="58595B"/>
          <w:spacing w:val="-1"/>
          <w:lang w:val="nl-NL"/>
        </w:rPr>
        <w:t>z</w:t>
      </w:r>
      <w:r w:rsidRPr="00CA22F4">
        <w:rPr>
          <w:color w:val="58595B"/>
          <w:lang w:val="nl-NL"/>
        </w:rPr>
        <w:t>uim</w:t>
      </w:r>
    </w:p>
    <w:p w14:paraId="5314BCAC" w14:textId="77777777" w:rsidR="00624579" w:rsidRPr="00CA22F4" w:rsidRDefault="00CA22F4">
      <w:pPr>
        <w:pStyle w:val="Plattetekst"/>
        <w:spacing w:line="259" w:lineRule="exact"/>
        <w:ind w:right="1133"/>
        <w:jc w:val="both"/>
        <w:rPr>
          <w:lang w:val="nl-NL"/>
        </w:rPr>
      </w:pPr>
      <w:r w:rsidRPr="00CA22F4">
        <w:rPr>
          <w:color w:val="6D6E71"/>
          <w:lang w:val="nl-NL"/>
        </w:rPr>
        <w:t>De</w:t>
      </w:r>
      <w:r w:rsidRPr="00CA22F4">
        <w:rPr>
          <w:color w:val="6D6E71"/>
          <w:spacing w:val="-6"/>
          <w:lang w:val="nl-NL"/>
        </w:rPr>
        <w:t xml:space="preserve"> </w:t>
      </w:r>
      <w:r w:rsidRPr="00CA22F4">
        <w:rPr>
          <w:color w:val="6D6E71"/>
          <w:lang w:val="nl-NL"/>
        </w:rPr>
        <w:t>aanpak</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w:t>
      </w:r>
      <w:r w:rsidRPr="00CA22F4">
        <w:rPr>
          <w:color w:val="6D6E71"/>
          <w:spacing w:val="-5"/>
          <w:lang w:val="nl-NL"/>
        </w:rPr>
        <w:t xml:space="preserve"> </w:t>
      </w:r>
      <w:r w:rsidRPr="00CA22F4">
        <w:rPr>
          <w:color w:val="6D6E71"/>
          <w:lang w:val="nl-NL"/>
        </w:rPr>
        <w:t>binnen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5"/>
          <w:lang w:val="nl-NL"/>
        </w:rPr>
        <w:t xml:space="preserve"> </w:t>
      </w:r>
      <w:r w:rsidRPr="00CA22F4">
        <w:rPr>
          <w:color w:val="6D6E71"/>
          <w:lang w:val="nl-NL"/>
        </w:rPr>
        <w:t>is</w:t>
      </w:r>
      <w:r w:rsidRPr="00CA22F4">
        <w:rPr>
          <w:color w:val="6D6E71"/>
          <w:spacing w:val="-6"/>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6"/>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ons</w:t>
      </w:r>
      <w:r w:rsidRPr="00CA22F4">
        <w:rPr>
          <w:color w:val="6D6E71"/>
          <w:spacing w:val="-6"/>
          <w:lang w:val="nl-NL"/>
        </w:rPr>
        <w:t xml:space="preserve"> </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uimbeleid.</w:t>
      </w:r>
      <w:r w:rsidRPr="00CA22F4">
        <w:rPr>
          <w:color w:val="6D6E71"/>
          <w:spacing w:val="-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5"/>
          <w:lang w:val="nl-NL"/>
        </w:rPr>
        <w:t xml:space="preserve"> </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6"/>
          <w:lang w:val="nl-NL"/>
        </w:rPr>
        <w:t xml:space="preserve"> </w:t>
      </w:r>
      <w:r w:rsidRPr="00CA22F4">
        <w:rPr>
          <w:color w:val="6D6E71"/>
          <w:lang w:val="nl-NL"/>
        </w:rPr>
        <w:t>u</w:t>
      </w:r>
      <w:r w:rsidRPr="00CA22F4">
        <w:rPr>
          <w:color w:val="6D6E71"/>
          <w:spacing w:val="-6"/>
          <w:lang w:val="nl-NL"/>
        </w:rPr>
        <w:t xml:space="preserve"> </w:t>
      </w:r>
      <w:r w:rsidRPr="00CA22F4">
        <w:rPr>
          <w:color w:val="6D6E71"/>
          <w:lang w:val="nl-NL"/>
        </w:rPr>
        <w:t>aan</w:t>
      </w:r>
      <w:r w:rsidRPr="00CA22F4">
        <w:rPr>
          <w:color w:val="6D6E71"/>
          <w:spacing w:val="-5"/>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p>
    <w:p w14:paraId="5D970772" w14:textId="77777777" w:rsidR="00624579" w:rsidRPr="00CA22F4" w:rsidRDefault="00CA22F4">
      <w:pPr>
        <w:pStyle w:val="Plattetekst"/>
        <w:spacing w:line="264" w:lineRule="exact"/>
        <w:ind w:right="1134"/>
        <w:jc w:val="both"/>
        <w:rPr>
          <w:lang w:val="nl-NL"/>
        </w:rPr>
      </w:pPr>
      <w:r w:rsidRPr="00CA22F4">
        <w:rPr>
          <w:color w:val="6D6E71"/>
          <w:lang w:val="nl-NL"/>
        </w:rPr>
        <w:t>of</w:t>
      </w:r>
      <w:r w:rsidRPr="00CA22F4">
        <w:rPr>
          <w:color w:val="6D6E71"/>
          <w:spacing w:val="6"/>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7"/>
          <w:lang w:val="nl-NL"/>
        </w:rPr>
        <w:t xml:space="preserve"> </w:t>
      </w:r>
      <w:r w:rsidRPr="00CA22F4">
        <w:rPr>
          <w:color w:val="6D6E71"/>
          <w:lang w:val="nl-NL"/>
        </w:rPr>
        <w:t>u</w:t>
      </w:r>
      <w:r w:rsidRPr="00CA22F4">
        <w:rPr>
          <w:color w:val="6D6E71"/>
          <w:spacing w:val="6"/>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P&amp;O</w:t>
      </w:r>
      <w:r w:rsidRPr="00CA22F4">
        <w:rPr>
          <w:color w:val="6D6E71"/>
          <w:spacing w:val="7"/>
          <w:lang w:val="nl-NL"/>
        </w:rPr>
        <w:t xml:space="preserve"> </w:t>
      </w:r>
      <w:r w:rsidRPr="00CA22F4">
        <w:rPr>
          <w:color w:val="6D6E71"/>
          <w:lang w:val="nl-NL"/>
        </w:rPr>
        <w:t>o</w:t>
      </w:r>
      <w:r w:rsidRPr="00CA22F4">
        <w:rPr>
          <w:color w:val="6D6E71"/>
          <w:spacing w:val="-1"/>
          <w:lang w:val="nl-NL"/>
        </w:rPr>
        <w:t>p</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belangrijk</w:t>
      </w:r>
      <w:r w:rsidRPr="00CA22F4">
        <w:rPr>
          <w:color w:val="6D6E71"/>
          <w:spacing w:val="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6"/>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6"/>
          <w:lang w:val="nl-NL"/>
        </w:rPr>
        <w:t xml:space="preserve"> </w:t>
      </w:r>
      <w:r w:rsidRPr="00CA22F4">
        <w:rPr>
          <w:color w:val="6D6E71"/>
          <w:lang w:val="nl-NL"/>
        </w:rPr>
        <w:t>binnen</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7"/>
          <w:lang w:val="nl-NL"/>
        </w:rPr>
        <w:t xml:space="preserve"> </w:t>
      </w:r>
      <w:r w:rsidRPr="00CA22F4">
        <w:rPr>
          <w:color w:val="6D6E71"/>
          <w:lang w:val="nl-NL"/>
        </w:rPr>
        <w:t>be</w:t>
      </w:r>
      <w:r w:rsidRPr="00CA22F4">
        <w:rPr>
          <w:color w:val="6D6E71"/>
          <w:spacing w:val="-8"/>
          <w:lang w:val="nl-NL"/>
        </w:rPr>
        <w:t>k</w:t>
      </w:r>
      <w:r w:rsidRPr="00CA22F4">
        <w:rPr>
          <w:color w:val="6D6E71"/>
          <w:lang w:val="nl-NL"/>
        </w:rPr>
        <w:t>end</w:t>
      </w:r>
      <w:r w:rsidRPr="00CA22F4">
        <w:rPr>
          <w:color w:val="6D6E71"/>
          <w:spacing w:val="7"/>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ons</w:t>
      </w:r>
    </w:p>
    <w:p w14:paraId="06058F03" w14:textId="77777777" w:rsidR="00624579" w:rsidRPr="00CA22F4" w:rsidRDefault="00CA22F4">
      <w:pPr>
        <w:pStyle w:val="Plattetekst"/>
        <w:spacing w:line="264" w:lineRule="exact"/>
        <w:ind w:right="9454"/>
        <w:jc w:val="both"/>
        <w:rPr>
          <w:lang w:val="nl-NL"/>
        </w:rPr>
      </w:pP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uimbeleid.</w:t>
      </w:r>
    </w:p>
    <w:p w14:paraId="1E4C1D77" w14:textId="77777777" w:rsidR="00624579" w:rsidRPr="00CA22F4" w:rsidRDefault="00624579">
      <w:pPr>
        <w:spacing w:before="4" w:line="260" w:lineRule="exact"/>
        <w:rPr>
          <w:sz w:val="26"/>
          <w:szCs w:val="26"/>
          <w:lang w:val="nl-NL"/>
        </w:rPr>
      </w:pPr>
    </w:p>
    <w:p w14:paraId="69131A9F" w14:textId="77777777" w:rsidR="00624579" w:rsidRPr="00CA22F4" w:rsidRDefault="00CA22F4">
      <w:pPr>
        <w:pStyle w:val="Kop3"/>
        <w:ind w:right="6972"/>
        <w:jc w:val="both"/>
        <w:rPr>
          <w:b w:val="0"/>
          <w:bCs w:val="0"/>
          <w:lang w:val="nl-NL"/>
        </w:rPr>
      </w:pPr>
      <w:r w:rsidRPr="00CA22F4">
        <w:rPr>
          <w:color w:val="58595B"/>
          <w:lang w:val="nl-NL"/>
        </w:rPr>
        <w:t>Pri</w:t>
      </w:r>
      <w:r w:rsidRPr="00CA22F4">
        <w:rPr>
          <w:color w:val="58595B"/>
          <w:spacing w:val="-4"/>
          <w:lang w:val="nl-NL"/>
        </w:rPr>
        <w:t>v</w:t>
      </w:r>
      <w:r w:rsidRPr="00CA22F4">
        <w:rPr>
          <w:color w:val="58595B"/>
          <w:lang w:val="nl-NL"/>
        </w:rPr>
        <w:t>acy kinde</w:t>
      </w:r>
      <w:r w:rsidRPr="00CA22F4">
        <w:rPr>
          <w:color w:val="58595B"/>
          <w:spacing w:val="-3"/>
          <w:lang w:val="nl-NL"/>
        </w:rPr>
        <w:t>r</w:t>
      </w:r>
      <w:r w:rsidRPr="00CA22F4">
        <w:rPr>
          <w:color w:val="58595B"/>
          <w:lang w:val="nl-NL"/>
        </w:rPr>
        <w:t>en, oude</w:t>
      </w:r>
      <w:r w:rsidRPr="00CA22F4">
        <w:rPr>
          <w:color w:val="58595B"/>
          <w:spacing w:val="-4"/>
          <w:lang w:val="nl-NL"/>
        </w:rPr>
        <w:t>r</w:t>
      </w:r>
      <w:r w:rsidRPr="00CA22F4">
        <w:rPr>
          <w:color w:val="58595B"/>
          <w:lang w:val="nl-NL"/>
        </w:rPr>
        <w:t>s en pe</w:t>
      </w:r>
      <w:r w:rsidRPr="00CA22F4">
        <w:rPr>
          <w:color w:val="58595B"/>
          <w:spacing w:val="-3"/>
          <w:lang w:val="nl-NL"/>
        </w:rPr>
        <w:t>r</w:t>
      </w:r>
      <w:r w:rsidRPr="00CA22F4">
        <w:rPr>
          <w:color w:val="58595B"/>
          <w:lang w:val="nl-NL"/>
        </w:rPr>
        <w:t>soneel</w:t>
      </w:r>
    </w:p>
    <w:p w14:paraId="1CF12F0A" w14:textId="77777777" w:rsidR="00624579" w:rsidRPr="00C93F41" w:rsidRDefault="00CA22F4">
      <w:pPr>
        <w:pStyle w:val="Plattetekst"/>
        <w:spacing w:line="259" w:lineRule="exact"/>
        <w:ind w:right="1133"/>
        <w:jc w:val="both"/>
        <w:rPr>
          <w:lang w:val="nl-NL"/>
        </w:rPr>
      </w:pPr>
      <w:r w:rsidRPr="00C93F41">
        <w:rPr>
          <w:spacing w:val="-5"/>
          <w:lang w:val="nl-NL"/>
        </w:rPr>
        <w:t>P</w:t>
      </w:r>
      <w:r w:rsidRPr="00C93F41">
        <w:rPr>
          <w:lang w:val="nl-NL"/>
        </w:rPr>
        <w:t>er</w:t>
      </w:r>
      <w:r w:rsidRPr="00C93F41">
        <w:rPr>
          <w:spacing w:val="16"/>
          <w:lang w:val="nl-NL"/>
        </w:rPr>
        <w:t xml:space="preserve"> </w:t>
      </w:r>
      <w:r w:rsidRPr="00C93F41">
        <w:rPr>
          <w:lang w:val="nl-NL"/>
        </w:rPr>
        <w:t>1</w:t>
      </w:r>
      <w:r w:rsidRPr="00C93F41">
        <w:rPr>
          <w:spacing w:val="16"/>
          <w:lang w:val="nl-NL"/>
        </w:rPr>
        <w:t xml:space="preserve"> </w:t>
      </w:r>
      <w:r w:rsidRPr="00C93F41">
        <w:rPr>
          <w:lang w:val="nl-NL"/>
        </w:rPr>
        <w:t>se</w:t>
      </w:r>
      <w:r w:rsidRPr="00C93F41">
        <w:rPr>
          <w:spacing w:val="-1"/>
          <w:lang w:val="nl-NL"/>
        </w:rPr>
        <w:t>p</w:t>
      </w:r>
      <w:r w:rsidRPr="00C93F41">
        <w:rPr>
          <w:spacing w:val="-3"/>
          <w:lang w:val="nl-NL"/>
        </w:rPr>
        <w:t>t</w:t>
      </w:r>
      <w:r w:rsidRPr="00C93F41">
        <w:rPr>
          <w:lang w:val="nl-NL"/>
        </w:rPr>
        <w:t>ember</w:t>
      </w:r>
      <w:r w:rsidRPr="00C93F41">
        <w:rPr>
          <w:spacing w:val="16"/>
          <w:lang w:val="nl-NL"/>
        </w:rPr>
        <w:t xml:space="preserve"> </w:t>
      </w:r>
      <w:r w:rsidRPr="00C93F41">
        <w:rPr>
          <w:lang w:val="nl-NL"/>
        </w:rPr>
        <w:t>2001</w:t>
      </w:r>
      <w:r w:rsidRPr="00C93F41">
        <w:rPr>
          <w:spacing w:val="16"/>
          <w:lang w:val="nl-NL"/>
        </w:rPr>
        <w:t xml:space="preserve"> </w:t>
      </w:r>
      <w:r w:rsidRPr="00C93F41">
        <w:rPr>
          <w:lang w:val="nl-NL"/>
        </w:rPr>
        <w:t>is</w:t>
      </w:r>
      <w:r w:rsidRPr="00C93F41">
        <w:rPr>
          <w:spacing w:val="16"/>
          <w:lang w:val="nl-NL"/>
        </w:rPr>
        <w:t xml:space="preserve"> </w:t>
      </w:r>
      <w:r w:rsidRPr="00C93F41">
        <w:rPr>
          <w:lang w:val="nl-NL"/>
        </w:rPr>
        <w:t>de</w:t>
      </w:r>
      <w:r w:rsidRPr="00C93F41">
        <w:rPr>
          <w:spacing w:val="16"/>
          <w:lang w:val="nl-NL"/>
        </w:rPr>
        <w:t xml:space="preserve"> </w:t>
      </w:r>
      <w:r w:rsidRPr="00C93F41">
        <w:rPr>
          <w:spacing w:val="-9"/>
          <w:lang w:val="nl-NL"/>
        </w:rPr>
        <w:t>W</w:t>
      </w:r>
      <w:r w:rsidRPr="00C93F41">
        <w:rPr>
          <w:spacing w:val="-2"/>
          <w:lang w:val="nl-NL"/>
        </w:rPr>
        <w:t>e</w:t>
      </w:r>
      <w:r w:rsidRPr="00C93F41">
        <w:rPr>
          <w:lang w:val="nl-NL"/>
        </w:rPr>
        <w:t>t</w:t>
      </w:r>
      <w:r w:rsidRPr="00C93F41">
        <w:rPr>
          <w:spacing w:val="16"/>
          <w:lang w:val="nl-NL"/>
        </w:rPr>
        <w:t xml:space="preserve"> </w:t>
      </w:r>
      <w:r w:rsidRPr="00C93F41">
        <w:rPr>
          <w:lang w:val="nl-NL"/>
        </w:rPr>
        <w:t>Bescherming</w:t>
      </w:r>
      <w:r w:rsidRPr="00C93F41">
        <w:rPr>
          <w:spacing w:val="16"/>
          <w:lang w:val="nl-NL"/>
        </w:rPr>
        <w:t xml:space="preserve"> </w:t>
      </w:r>
      <w:r w:rsidRPr="00C93F41">
        <w:rPr>
          <w:spacing w:val="-5"/>
          <w:lang w:val="nl-NL"/>
        </w:rPr>
        <w:t>P</w:t>
      </w:r>
      <w:r w:rsidRPr="00C93F41">
        <w:rPr>
          <w:lang w:val="nl-NL"/>
        </w:rPr>
        <w:t>e</w:t>
      </w:r>
      <w:r w:rsidRPr="00C93F41">
        <w:rPr>
          <w:spacing w:val="-4"/>
          <w:lang w:val="nl-NL"/>
        </w:rPr>
        <w:t>r</w:t>
      </w:r>
      <w:r w:rsidRPr="00C93F41">
        <w:rPr>
          <w:lang w:val="nl-NL"/>
        </w:rPr>
        <w:t>soons</w:t>
      </w:r>
      <w:r w:rsidRPr="00C93F41">
        <w:rPr>
          <w:spacing w:val="-2"/>
          <w:lang w:val="nl-NL"/>
        </w:rPr>
        <w:t>g</w:t>
      </w:r>
      <w:r w:rsidRPr="00C93F41">
        <w:rPr>
          <w:lang w:val="nl-NL"/>
        </w:rPr>
        <w:t>e</w:t>
      </w:r>
      <w:r w:rsidRPr="00C93F41">
        <w:rPr>
          <w:spacing w:val="-2"/>
          <w:lang w:val="nl-NL"/>
        </w:rPr>
        <w:t>ge</w:t>
      </w:r>
      <w:r w:rsidRPr="00C93F41">
        <w:rPr>
          <w:spacing w:val="-3"/>
          <w:lang w:val="nl-NL"/>
        </w:rPr>
        <w:t>v</w:t>
      </w:r>
      <w:r w:rsidRPr="00C93F41">
        <w:rPr>
          <w:lang w:val="nl-NL"/>
        </w:rPr>
        <w:t>ens</w:t>
      </w:r>
      <w:r w:rsidRPr="00C93F41">
        <w:rPr>
          <w:spacing w:val="16"/>
          <w:lang w:val="nl-NL"/>
        </w:rPr>
        <w:t xml:space="preserve"> </w:t>
      </w:r>
      <w:r w:rsidRPr="00C93F41">
        <w:rPr>
          <w:lang w:val="nl-NL"/>
        </w:rPr>
        <w:t>(WBP)</w:t>
      </w:r>
      <w:r w:rsidRPr="00C93F41">
        <w:rPr>
          <w:spacing w:val="16"/>
          <w:lang w:val="nl-NL"/>
        </w:rPr>
        <w:t xml:space="preserve"> </w:t>
      </w:r>
      <w:r w:rsidRPr="00C93F41">
        <w:rPr>
          <w:lang w:val="nl-NL"/>
        </w:rPr>
        <w:t>in</w:t>
      </w:r>
      <w:r w:rsidRPr="00C93F41">
        <w:rPr>
          <w:spacing w:val="16"/>
          <w:lang w:val="nl-NL"/>
        </w:rPr>
        <w:t xml:space="preserve"> </w:t>
      </w:r>
      <w:r w:rsidRPr="00C93F41">
        <w:rPr>
          <w:spacing w:val="-2"/>
          <w:lang w:val="nl-NL"/>
        </w:rPr>
        <w:t>w</w:t>
      </w:r>
      <w:r w:rsidRPr="00C93F41">
        <w:rPr>
          <w:lang w:val="nl-NL"/>
        </w:rPr>
        <w:t>erking</w:t>
      </w:r>
      <w:r w:rsidRPr="00C93F41">
        <w:rPr>
          <w:spacing w:val="16"/>
          <w:lang w:val="nl-NL"/>
        </w:rPr>
        <w:t xml:space="preserve"> </w:t>
      </w:r>
      <w:r w:rsidRPr="00C93F41">
        <w:rPr>
          <w:spacing w:val="-2"/>
          <w:lang w:val="nl-NL"/>
        </w:rPr>
        <w:t>ge</w:t>
      </w:r>
      <w:r w:rsidRPr="00C93F41">
        <w:rPr>
          <w:lang w:val="nl-NL"/>
        </w:rPr>
        <w:t>t</w:t>
      </w:r>
      <w:r w:rsidRPr="00C93F41">
        <w:rPr>
          <w:spacing w:val="-3"/>
          <w:lang w:val="nl-NL"/>
        </w:rPr>
        <w:t>r</w:t>
      </w:r>
      <w:r w:rsidRPr="00C93F41">
        <w:rPr>
          <w:lang w:val="nl-NL"/>
        </w:rPr>
        <w:t>eden.</w:t>
      </w:r>
      <w:r w:rsidRPr="00C93F41">
        <w:rPr>
          <w:spacing w:val="16"/>
          <w:lang w:val="nl-NL"/>
        </w:rPr>
        <w:t xml:space="preserve"> </w:t>
      </w:r>
      <w:r w:rsidRPr="00C93F41">
        <w:rPr>
          <w:lang w:val="nl-NL"/>
        </w:rPr>
        <w:t>De</w:t>
      </w:r>
      <w:r w:rsidRPr="00C93F41">
        <w:rPr>
          <w:spacing w:val="16"/>
          <w:lang w:val="nl-NL"/>
        </w:rPr>
        <w:t xml:space="preserve"> </w:t>
      </w:r>
      <w:r w:rsidRPr="00C93F41">
        <w:rPr>
          <w:lang w:val="nl-NL"/>
        </w:rPr>
        <w:t>WBP</w:t>
      </w:r>
      <w:r w:rsidRPr="00C93F41">
        <w:rPr>
          <w:spacing w:val="16"/>
          <w:lang w:val="nl-NL"/>
        </w:rPr>
        <w:t xml:space="preserve"> </w:t>
      </w:r>
      <w:r w:rsidRPr="00C93F41">
        <w:rPr>
          <w:lang w:val="nl-NL"/>
        </w:rPr>
        <w:t>zi</w:t>
      </w:r>
      <w:r w:rsidRPr="00C93F41">
        <w:rPr>
          <w:spacing w:val="-2"/>
          <w:lang w:val="nl-NL"/>
        </w:rPr>
        <w:t>e</w:t>
      </w:r>
      <w:r w:rsidRPr="00C93F41">
        <w:rPr>
          <w:lang w:val="nl-NL"/>
        </w:rPr>
        <w:t>t</w:t>
      </w:r>
    </w:p>
    <w:p w14:paraId="6BA64DF9" w14:textId="77777777" w:rsidR="00624579" w:rsidRPr="00C93F41" w:rsidRDefault="00CA22F4">
      <w:pPr>
        <w:pStyle w:val="Plattetekst"/>
        <w:spacing w:line="264" w:lineRule="exact"/>
        <w:ind w:right="1134"/>
        <w:jc w:val="both"/>
        <w:rPr>
          <w:lang w:val="nl-NL"/>
        </w:rPr>
      </w:pPr>
      <w:r w:rsidRPr="00C93F41">
        <w:rPr>
          <w:spacing w:val="-3"/>
          <w:lang w:val="nl-NL"/>
        </w:rPr>
        <w:t>t</w:t>
      </w:r>
      <w:r w:rsidRPr="00C93F41">
        <w:rPr>
          <w:lang w:val="nl-NL"/>
        </w:rPr>
        <w:t>oe</w:t>
      </w:r>
      <w:r w:rsidRPr="00C93F41">
        <w:rPr>
          <w:spacing w:val="4"/>
          <w:lang w:val="nl-NL"/>
        </w:rPr>
        <w:t xml:space="preserve"> </w:t>
      </w:r>
      <w:r w:rsidRPr="00C93F41">
        <w:rPr>
          <w:lang w:val="nl-NL"/>
        </w:rPr>
        <w:t>op</w:t>
      </w:r>
      <w:r w:rsidRPr="00C93F41">
        <w:rPr>
          <w:spacing w:val="5"/>
          <w:lang w:val="nl-NL"/>
        </w:rPr>
        <w:t xml:space="preserve"> </w:t>
      </w:r>
      <w:r w:rsidRPr="00C93F41">
        <w:rPr>
          <w:lang w:val="nl-NL"/>
        </w:rPr>
        <w:t>de</w:t>
      </w:r>
      <w:r w:rsidRPr="00C93F41">
        <w:rPr>
          <w:spacing w:val="4"/>
          <w:lang w:val="nl-NL"/>
        </w:rPr>
        <w:t xml:space="preserve"> </w:t>
      </w:r>
      <w:r w:rsidRPr="00C93F41">
        <w:rPr>
          <w:lang w:val="nl-NL"/>
        </w:rPr>
        <w:t>bescherming</w:t>
      </w:r>
      <w:r w:rsidRPr="00C93F41">
        <w:rPr>
          <w:spacing w:val="5"/>
          <w:lang w:val="nl-NL"/>
        </w:rPr>
        <w:t xml:space="preserve"> </w:t>
      </w:r>
      <w:r w:rsidRPr="00C93F41">
        <w:rPr>
          <w:spacing w:val="-4"/>
          <w:lang w:val="nl-NL"/>
        </w:rPr>
        <w:t>v</w:t>
      </w:r>
      <w:r w:rsidRPr="00C93F41">
        <w:rPr>
          <w:lang w:val="nl-NL"/>
        </w:rPr>
        <w:t>an</w:t>
      </w:r>
      <w:r w:rsidRPr="00C93F41">
        <w:rPr>
          <w:spacing w:val="5"/>
          <w:lang w:val="nl-NL"/>
        </w:rPr>
        <w:t xml:space="preserve"> </w:t>
      </w:r>
      <w:r w:rsidRPr="00C93F41">
        <w:rPr>
          <w:lang w:val="nl-NL"/>
        </w:rPr>
        <w:t>de</w:t>
      </w:r>
      <w:r w:rsidRPr="00C93F41">
        <w:rPr>
          <w:spacing w:val="4"/>
          <w:lang w:val="nl-NL"/>
        </w:rPr>
        <w:t xml:space="preserve"> </w:t>
      </w:r>
      <w:r w:rsidRPr="00C93F41">
        <w:rPr>
          <w:lang w:val="nl-NL"/>
        </w:rPr>
        <w:t>pe</w:t>
      </w:r>
      <w:r w:rsidRPr="00C93F41">
        <w:rPr>
          <w:spacing w:val="-4"/>
          <w:lang w:val="nl-NL"/>
        </w:rPr>
        <w:t>r</w:t>
      </w:r>
      <w:r w:rsidRPr="00C93F41">
        <w:rPr>
          <w:lang w:val="nl-NL"/>
        </w:rPr>
        <w:t>soonlij</w:t>
      </w:r>
      <w:r w:rsidRPr="00C93F41">
        <w:rPr>
          <w:spacing w:val="-7"/>
          <w:lang w:val="nl-NL"/>
        </w:rPr>
        <w:t>k</w:t>
      </w:r>
      <w:r w:rsidRPr="00C93F41">
        <w:rPr>
          <w:lang w:val="nl-NL"/>
        </w:rPr>
        <w:t>e</w:t>
      </w:r>
      <w:r w:rsidRPr="00C93F41">
        <w:rPr>
          <w:spacing w:val="5"/>
          <w:lang w:val="nl-NL"/>
        </w:rPr>
        <w:t xml:space="preserve"> </w:t>
      </w:r>
      <w:r w:rsidRPr="00C93F41">
        <w:rPr>
          <w:lang w:val="nl-NL"/>
        </w:rPr>
        <w:t>l</w:t>
      </w:r>
      <w:r w:rsidRPr="00C93F41">
        <w:rPr>
          <w:spacing w:val="-2"/>
          <w:lang w:val="nl-NL"/>
        </w:rPr>
        <w:t>e</w:t>
      </w:r>
      <w:r w:rsidRPr="00C93F41">
        <w:rPr>
          <w:spacing w:val="-3"/>
          <w:lang w:val="nl-NL"/>
        </w:rPr>
        <w:t>v</w:t>
      </w:r>
      <w:r w:rsidRPr="00C93F41">
        <w:rPr>
          <w:lang w:val="nl-NL"/>
        </w:rPr>
        <w:t>ens</w:t>
      </w:r>
      <w:r w:rsidRPr="00C93F41">
        <w:rPr>
          <w:spacing w:val="-2"/>
          <w:lang w:val="nl-NL"/>
        </w:rPr>
        <w:t>s</w:t>
      </w:r>
      <w:r w:rsidRPr="00C93F41">
        <w:rPr>
          <w:spacing w:val="-6"/>
          <w:lang w:val="nl-NL"/>
        </w:rPr>
        <w:t>f</w:t>
      </w:r>
      <w:r w:rsidRPr="00C93F41">
        <w:rPr>
          <w:lang w:val="nl-NL"/>
        </w:rPr>
        <w:t>eer</w:t>
      </w:r>
      <w:r w:rsidRPr="00C93F41">
        <w:rPr>
          <w:spacing w:val="5"/>
          <w:lang w:val="nl-NL"/>
        </w:rPr>
        <w:t xml:space="preserve"> </w:t>
      </w:r>
      <w:r w:rsidRPr="00C93F41">
        <w:rPr>
          <w:lang w:val="nl-NL"/>
        </w:rPr>
        <w:t>en</w:t>
      </w:r>
      <w:r w:rsidRPr="00C93F41">
        <w:rPr>
          <w:spacing w:val="4"/>
          <w:lang w:val="nl-NL"/>
        </w:rPr>
        <w:t xml:space="preserve"> </w:t>
      </w:r>
      <w:r w:rsidRPr="00C93F41">
        <w:rPr>
          <w:lang w:val="nl-NL"/>
        </w:rPr>
        <w:t>he</w:t>
      </w:r>
      <w:r w:rsidRPr="00C93F41">
        <w:rPr>
          <w:spacing w:val="-3"/>
          <w:lang w:val="nl-NL"/>
        </w:rPr>
        <w:t>e</w:t>
      </w:r>
      <w:r w:rsidRPr="00C93F41">
        <w:rPr>
          <w:lang w:val="nl-NL"/>
        </w:rPr>
        <w:t>ft</w:t>
      </w:r>
      <w:r w:rsidRPr="00C93F41">
        <w:rPr>
          <w:spacing w:val="5"/>
          <w:lang w:val="nl-NL"/>
        </w:rPr>
        <w:t xml:space="preserve"> </w:t>
      </w:r>
      <w:r w:rsidRPr="00C93F41">
        <w:rPr>
          <w:lang w:val="nl-NL"/>
        </w:rPr>
        <w:t>daarbij</w:t>
      </w:r>
      <w:r w:rsidRPr="00C93F41">
        <w:rPr>
          <w:spacing w:val="5"/>
          <w:lang w:val="nl-NL"/>
        </w:rPr>
        <w:t xml:space="preserve"> </w:t>
      </w:r>
      <w:r w:rsidRPr="00C93F41">
        <w:rPr>
          <w:lang w:val="nl-NL"/>
        </w:rPr>
        <w:t>als</w:t>
      </w:r>
      <w:r w:rsidRPr="00C93F41">
        <w:rPr>
          <w:spacing w:val="5"/>
          <w:lang w:val="nl-NL"/>
        </w:rPr>
        <w:t xml:space="preserve"> </w:t>
      </w:r>
      <w:r w:rsidRPr="00C93F41">
        <w:rPr>
          <w:lang w:val="nl-NL"/>
        </w:rPr>
        <w:t>uit</w:t>
      </w:r>
      <w:r w:rsidRPr="00C93F41">
        <w:rPr>
          <w:spacing w:val="-4"/>
          <w:lang w:val="nl-NL"/>
        </w:rPr>
        <w:t>g</w:t>
      </w:r>
      <w:r w:rsidRPr="00C93F41">
        <w:rPr>
          <w:lang w:val="nl-NL"/>
        </w:rPr>
        <w:t>angspu</w:t>
      </w:r>
      <w:r w:rsidRPr="00C93F41">
        <w:rPr>
          <w:spacing w:val="-2"/>
          <w:lang w:val="nl-NL"/>
        </w:rPr>
        <w:t>n</w:t>
      </w:r>
      <w:r w:rsidRPr="00C93F41">
        <w:rPr>
          <w:lang w:val="nl-NL"/>
        </w:rPr>
        <w:t>t</w:t>
      </w:r>
      <w:r w:rsidRPr="00C93F41">
        <w:rPr>
          <w:spacing w:val="5"/>
          <w:lang w:val="nl-NL"/>
        </w:rPr>
        <w:t xml:space="preserve"> </w:t>
      </w:r>
      <w:r w:rsidRPr="00C93F41">
        <w:rPr>
          <w:lang w:val="nl-NL"/>
        </w:rPr>
        <w:t>de</w:t>
      </w:r>
      <w:r w:rsidRPr="00C93F41">
        <w:rPr>
          <w:spacing w:val="4"/>
          <w:lang w:val="nl-NL"/>
        </w:rPr>
        <w:t xml:space="preserve"> </w:t>
      </w:r>
      <w:r w:rsidRPr="00C93F41">
        <w:rPr>
          <w:spacing w:val="-3"/>
          <w:lang w:val="nl-NL"/>
        </w:rPr>
        <w:t>v</w:t>
      </w:r>
      <w:r w:rsidRPr="00C93F41">
        <w:rPr>
          <w:lang w:val="nl-NL"/>
        </w:rPr>
        <w:t>e</w:t>
      </w:r>
      <w:r w:rsidRPr="00C93F41">
        <w:rPr>
          <w:spacing w:val="1"/>
          <w:lang w:val="nl-NL"/>
        </w:rPr>
        <w:t>r</w:t>
      </w:r>
      <w:r w:rsidRPr="00C93F41">
        <w:rPr>
          <w:spacing w:val="-2"/>
          <w:lang w:val="nl-NL"/>
        </w:rPr>
        <w:t>w</w:t>
      </w:r>
      <w:r w:rsidRPr="00C93F41">
        <w:rPr>
          <w:lang w:val="nl-NL"/>
        </w:rPr>
        <w:t>erking</w:t>
      </w:r>
      <w:r w:rsidRPr="00C93F41">
        <w:rPr>
          <w:spacing w:val="5"/>
          <w:lang w:val="nl-NL"/>
        </w:rPr>
        <w:t xml:space="preserve"> </w:t>
      </w:r>
      <w:r w:rsidRPr="00C93F41">
        <w:rPr>
          <w:spacing w:val="-4"/>
          <w:lang w:val="nl-NL"/>
        </w:rPr>
        <w:t>v</w:t>
      </w:r>
      <w:r w:rsidRPr="00C93F41">
        <w:rPr>
          <w:lang w:val="nl-NL"/>
        </w:rPr>
        <w:t>an</w:t>
      </w:r>
    </w:p>
    <w:p w14:paraId="660A4443" w14:textId="77777777" w:rsidR="00624579" w:rsidRPr="00C93F41" w:rsidRDefault="00CA22F4">
      <w:pPr>
        <w:pStyle w:val="Plattetekst"/>
        <w:spacing w:line="264" w:lineRule="exact"/>
        <w:ind w:right="1133"/>
        <w:jc w:val="both"/>
        <w:rPr>
          <w:lang w:val="nl-NL"/>
        </w:rPr>
      </w:pPr>
      <w:r w:rsidRPr="00C93F41">
        <w:rPr>
          <w:lang w:val="nl-NL"/>
        </w:rPr>
        <w:t>pe</w:t>
      </w:r>
      <w:r w:rsidRPr="00C93F41">
        <w:rPr>
          <w:spacing w:val="-4"/>
          <w:lang w:val="nl-NL"/>
        </w:rPr>
        <w:t>r</w:t>
      </w:r>
      <w:r w:rsidRPr="00C93F41">
        <w:rPr>
          <w:lang w:val="nl-NL"/>
        </w:rPr>
        <w:t>soons</w:t>
      </w:r>
      <w:r w:rsidRPr="00C93F41">
        <w:rPr>
          <w:spacing w:val="-2"/>
          <w:lang w:val="nl-NL"/>
        </w:rPr>
        <w:t>g</w:t>
      </w:r>
      <w:r w:rsidRPr="00C93F41">
        <w:rPr>
          <w:lang w:val="nl-NL"/>
        </w:rPr>
        <w:t>e</w:t>
      </w:r>
      <w:r w:rsidRPr="00C93F41">
        <w:rPr>
          <w:spacing w:val="-2"/>
          <w:lang w:val="nl-NL"/>
        </w:rPr>
        <w:t>ge</w:t>
      </w:r>
      <w:r w:rsidRPr="00C93F41">
        <w:rPr>
          <w:spacing w:val="-3"/>
          <w:lang w:val="nl-NL"/>
        </w:rPr>
        <w:t>v</w:t>
      </w:r>
      <w:r w:rsidRPr="00C93F41">
        <w:rPr>
          <w:lang w:val="nl-NL"/>
        </w:rPr>
        <w:t>ens</w:t>
      </w:r>
      <w:r w:rsidRPr="00C93F41">
        <w:rPr>
          <w:spacing w:val="6"/>
          <w:lang w:val="nl-NL"/>
        </w:rPr>
        <w:t xml:space="preserve"> </w:t>
      </w:r>
      <w:r w:rsidRPr="00C93F41">
        <w:rPr>
          <w:lang w:val="nl-NL"/>
        </w:rPr>
        <w:t>(</w:t>
      </w:r>
      <w:r w:rsidRPr="00C93F41">
        <w:rPr>
          <w:spacing w:val="-4"/>
          <w:lang w:val="nl-NL"/>
        </w:rPr>
        <w:t>v</w:t>
      </w:r>
      <w:r w:rsidRPr="00C93F41">
        <w:rPr>
          <w:lang w:val="nl-NL"/>
        </w:rPr>
        <w:t>an</w:t>
      </w:r>
      <w:r w:rsidRPr="00C93F41">
        <w:rPr>
          <w:spacing w:val="7"/>
          <w:lang w:val="nl-NL"/>
        </w:rPr>
        <w:t xml:space="preserve"> </w:t>
      </w:r>
      <w:r w:rsidRPr="00C93F41">
        <w:rPr>
          <w:spacing w:val="-3"/>
          <w:lang w:val="nl-NL"/>
        </w:rPr>
        <w:t>v</w:t>
      </w:r>
      <w:r w:rsidRPr="00C93F41">
        <w:rPr>
          <w:lang w:val="nl-NL"/>
        </w:rPr>
        <w:t>er</w:t>
      </w:r>
      <w:r w:rsidRPr="00C93F41">
        <w:rPr>
          <w:spacing w:val="-4"/>
          <w:lang w:val="nl-NL"/>
        </w:rPr>
        <w:t>z</w:t>
      </w:r>
      <w:r w:rsidRPr="00C93F41">
        <w:rPr>
          <w:lang w:val="nl-NL"/>
        </w:rPr>
        <w:t>ameling</w:t>
      </w:r>
      <w:r w:rsidRPr="00C93F41">
        <w:rPr>
          <w:spacing w:val="7"/>
          <w:lang w:val="nl-NL"/>
        </w:rPr>
        <w:t xml:space="preserve"> </w:t>
      </w:r>
      <w:r w:rsidRPr="00C93F41">
        <w:rPr>
          <w:spacing w:val="-3"/>
          <w:lang w:val="nl-NL"/>
        </w:rPr>
        <w:t>t</w:t>
      </w:r>
      <w:r w:rsidRPr="00C93F41">
        <w:rPr>
          <w:lang w:val="nl-NL"/>
        </w:rPr>
        <w:t>ot</w:t>
      </w:r>
      <w:r w:rsidRPr="00C93F41">
        <w:rPr>
          <w:spacing w:val="7"/>
          <w:lang w:val="nl-NL"/>
        </w:rPr>
        <w:t xml:space="preserve"> </w:t>
      </w:r>
      <w:r w:rsidRPr="00C93F41">
        <w:rPr>
          <w:spacing w:val="-3"/>
          <w:lang w:val="nl-NL"/>
        </w:rPr>
        <w:t>v</w:t>
      </w:r>
      <w:r w:rsidRPr="00C93F41">
        <w:rPr>
          <w:lang w:val="nl-NL"/>
        </w:rPr>
        <w:t>erni</w:t>
      </w:r>
      <w:r w:rsidRPr="00C93F41">
        <w:rPr>
          <w:spacing w:val="-2"/>
          <w:lang w:val="nl-NL"/>
        </w:rPr>
        <w:t>e</w:t>
      </w:r>
      <w:r w:rsidRPr="00C93F41">
        <w:rPr>
          <w:lang w:val="nl-NL"/>
        </w:rPr>
        <w:t>tiging).</w:t>
      </w:r>
      <w:r w:rsidRPr="00C93F41">
        <w:rPr>
          <w:spacing w:val="6"/>
          <w:lang w:val="nl-NL"/>
        </w:rPr>
        <w:t xml:space="preserve"> </w:t>
      </w:r>
      <w:r w:rsidRPr="00C93F41">
        <w:rPr>
          <w:lang w:val="nl-NL"/>
        </w:rPr>
        <w:t>Dit</w:t>
      </w:r>
      <w:r w:rsidRPr="00C93F41">
        <w:rPr>
          <w:spacing w:val="7"/>
          <w:lang w:val="nl-NL"/>
        </w:rPr>
        <w:t xml:space="preserve"> </w:t>
      </w:r>
      <w:r w:rsidRPr="00C93F41">
        <w:rPr>
          <w:lang w:val="nl-NL"/>
        </w:rPr>
        <w:t>he</w:t>
      </w:r>
      <w:r w:rsidRPr="00C93F41">
        <w:rPr>
          <w:spacing w:val="-3"/>
          <w:lang w:val="nl-NL"/>
        </w:rPr>
        <w:t>e</w:t>
      </w:r>
      <w:r w:rsidRPr="00C93F41">
        <w:rPr>
          <w:lang w:val="nl-NL"/>
        </w:rPr>
        <w:t>ft</w:t>
      </w:r>
      <w:r w:rsidRPr="00C93F41">
        <w:rPr>
          <w:spacing w:val="7"/>
          <w:lang w:val="nl-NL"/>
        </w:rPr>
        <w:t xml:space="preserve"> </w:t>
      </w:r>
      <w:r w:rsidRPr="00C93F41">
        <w:rPr>
          <w:spacing w:val="-2"/>
          <w:lang w:val="nl-NL"/>
        </w:rPr>
        <w:t>c</w:t>
      </w:r>
      <w:r w:rsidRPr="00C93F41">
        <w:rPr>
          <w:lang w:val="nl-NL"/>
        </w:rPr>
        <w:t>onseque</w:t>
      </w:r>
      <w:r w:rsidRPr="00C93F41">
        <w:rPr>
          <w:spacing w:val="-2"/>
          <w:lang w:val="nl-NL"/>
        </w:rPr>
        <w:t>n</w:t>
      </w:r>
      <w:r w:rsidRPr="00C93F41">
        <w:rPr>
          <w:lang w:val="nl-NL"/>
        </w:rPr>
        <w:t>ties</w:t>
      </w:r>
      <w:r w:rsidRPr="00C93F41">
        <w:rPr>
          <w:spacing w:val="7"/>
          <w:lang w:val="nl-NL"/>
        </w:rPr>
        <w:t xml:space="preserve"> </w:t>
      </w:r>
      <w:r w:rsidRPr="00C93F41">
        <w:rPr>
          <w:spacing w:val="-3"/>
          <w:lang w:val="nl-NL"/>
        </w:rPr>
        <w:t>v</w:t>
      </w:r>
      <w:r w:rsidRPr="00C93F41">
        <w:rPr>
          <w:lang w:val="nl-NL"/>
        </w:rPr>
        <w:t>oor</w:t>
      </w:r>
      <w:r w:rsidRPr="00C93F41">
        <w:rPr>
          <w:spacing w:val="6"/>
          <w:lang w:val="nl-NL"/>
        </w:rPr>
        <w:t xml:space="preserve"> </w:t>
      </w:r>
      <w:r w:rsidRPr="00C93F41">
        <w:rPr>
          <w:lang w:val="nl-NL"/>
        </w:rPr>
        <w:t>de</w:t>
      </w:r>
      <w:r w:rsidRPr="00C93F41">
        <w:rPr>
          <w:spacing w:val="7"/>
          <w:lang w:val="nl-NL"/>
        </w:rPr>
        <w:t xml:space="preserve"> </w:t>
      </w:r>
      <w:r w:rsidRPr="00C93F41">
        <w:rPr>
          <w:lang w:val="nl-NL"/>
        </w:rPr>
        <w:t>pri</w:t>
      </w:r>
      <w:r w:rsidRPr="00C93F41">
        <w:rPr>
          <w:spacing w:val="-4"/>
          <w:lang w:val="nl-NL"/>
        </w:rPr>
        <w:t>v</w:t>
      </w:r>
      <w:r w:rsidRPr="00C93F41">
        <w:rPr>
          <w:lang w:val="nl-NL"/>
        </w:rPr>
        <w:t>acy</w:t>
      </w:r>
      <w:r w:rsidRPr="00C93F41">
        <w:rPr>
          <w:spacing w:val="7"/>
          <w:lang w:val="nl-NL"/>
        </w:rPr>
        <w:t xml:space="preserve"> </w:t>
      </w:r>
      <w:r w:rsidRPr="00C93F41">
        <w:rPr>
          <w:spacing w:val="-4"/>
          <w:lang w:val="nl-NL"/>
        </w:rPr>
        <w:t>v</w:t>
      </w:r>
      <w:r w:rsidRPr="00C93F41">
        <w:rPr>
          <w:lang w:val="nl-NL"/>
        </w:rPr>
        <w:t>an</w:t>
      </w:r>
      <w:r w:rsidRPr="00C93F41">
        <w:rPr>
          <w:spacing w:val="6"/>
          <w:lang w:val="nl-NL"/>
        </w:rPr>
        <w:t xml:space="preserve"> </w:t>
      </w:r>
      <w:r w:rsidRPr="00C93F41">
        <w:rPr>
          <w:lang w:val="nl-NL"/>
        </w:rPr>
        <w:t>kinde</w:t>
      </w:r>
      <w:r w:rsidRPr="00C93F41">
        <w:rPr>
          <w:spacing w:val="-3"/>
          <w:lang w:val="nl-NL"/>
        </w:rPr>
        <w:t>r</w:t>
      </w:r>
      <w:r w:rsidRPr="00C93F41">
        <w:rPr>
          <w:lang w:val="nl-NL"/>
        </w:rPr>
        <w:t>en</w:t>
      </w:r>
    </w:p>
    <w:p w14:paraId="32E9B374" w14:textId="77777777" w:rsidR="00624579" w:rsidRPr="00C93F41" w:rsidRDefault="00CA22F4">
      <w:pPr>
        <w:pStyle w:val="Plattetekst"/>
        <w:spacing w:line="264" w:lineRule="exact"/>
        <w:ind w:right="4938"/>
        <w:jc w:val="both"/>
        <w:rPr>
          <w:lang w:val="nl-NL"/>
        </w:rPr>
      </w:pPr>
      <w:r w:rsidRPr="00C93F41">
        <w:rPr>
          <w:lang w:val="nl-NL"/>
        </w:rPr>
        <w:t>en hun oude</w:t>
      </w:r>
      <w:r w:rsidRPr="00C93F41">
        <w:rPr>
          <w:spacing w:val="-4"/>
          <w:lang w:val="nl-NL"/>
        </w:rPr>
        <w:t>r</w:t>
      </w:r>
      <w:r w:rsidRPr="00C93F41">
        <w:rPr>
          <w:lang w:val="nl-NL"/>
        </w:rPr>
        <w:t>s, alsook op de pri</w:t>
      </w:r>
      <w:r w:rsidRPr="00C93F41">
        <w:rPr>
          <w:spacing w:val="-3"/>
          <w:lang w:val="nl-NL"/>
        </w:rPr>
        <w:t>v</w:t>
      </w:r>
      <w:r w:rsidRPr="00C93F41">
        <w:rPr>
          <w:lang w:val="nl-NL"/>
        </w:rPr>
        <w:t xml:space="preserve">acy </w:t>
      </w:r>
      <w:r w:rsidRPr="00C93F41">
        <w:rPr>
          <w:spacing w:val="-4"/>
          <w:lang w:val="nl-NL"/>
        </w:rPr>
        <w:t>v</w:t>
      </w:r>
      <w:r w:rsidRPr="00C93F41">
        <w:rPr>
          <w:lang w:val="nl-NL"/>
        </w:rPr>
        <w:t>an pe</w:t>
      </w:r>
      <w:r w:rsidRPr="00C93F41">
        <w:rPr>
          <w:spacing w:val="-4"/>
          <w:lang w:val="nl-NL"/>
        </w:rPr>
        <w:t>r</w:t>
      </w:r>
      <w:r w:rsidRPr="00C93F41">
        <w:rPr>
          <w:lang w:val="nl-NL"/>
        </w:rPr>
        <w:t xml:space="preserve">soneel </w:t>
      </w:r>
      <w:r w:rsidRPr="00C93F41">
        <w:rPr>
          <w:spacing w:val="-4"/>
          <w:lang w:val="nl-NL"/>
        </w:rPr>
        <w:t>v</w:t>
      </w:r>
      <w:r w:rsidRPr="00C93F41">
        <w:rPr>
          <w:lang w:val="nl-NL"/>
        </w:rPr>
        <w:t>an de school.</w:t>
      </w:r>
    </w:p>
    <w:p w14:paraId="4A963F4F" w14:textId="77777777" w:rsidR="00624579" w:rsidRPr="00C93F41" w:rsidRDefault="00624579">
      <w:pPr>
        <w:spacing w:before="18" w:line="240" w:lineRule="exact"/>
        <w:rPr>
          <w:sz w:val="24"/>
          <w:szCs w:val="24"/>
          <w:lang w:val="nl-NL"/>
        </w:rPr>
      </w:pPr>
    </w:p>
    <w:p w14:paraId="01078F32" w14:textId="77777777" w:rsidR="00624579" w:rsidRPr="00C93F41" w:rsidRDefault="00CA22F4">
      <w:pPr>
        <w:pStyle w:val="Plattetekst"/>
        <w:spacing w:line="264" w:lineRule="exact"/>
        <w:ind w:right="1009"/>
        <w:rPr>
          <w:lang w:val="nl-NL"/>
        </w:rPr>
      </w:pPr>
      <w:r w:rsidRPr="00C93F41">
        <w:rPr>
          <w:lang w:val="nl-NL"/>
        </w:rPr>
        <w:t>Om</w:t>
      </w:r>
      <w:r w:rsidRPr="00C93F41">
        <w:rPr>
          <w:spacing w:val="3"/>
          <w:lang w:val="nl-NL"/>
        </w:rPr>
        <w:t xml:space="preserve"> </w:t>
      </w:r>
      <w:r w:rsidRPr="00C93F41">
        <w:rPr>
          <w:spacing w:val="-3"/>
          <w:lang w:val="nl-NL"/>
        </w:rPr>
        <w:t>t</w:t>
      </w:r>
      <w:r w:rsidRPr="00C93F41">
        <w:rPr>
          <w:lang w:val="nl-NL"/>
        </w:rPr>
        <w:t>e</w:t>
      </w:r>
      <w:r w:rsidRPr="00C93F41">
        <w:rPr>
          <w:spacing w:val="3"/>
          <w:lang w:val="nl-NL"/>
        </w:rPr>
        <w:t xml:space="preserve"> </w:t>
      </w:r>
      <w:r w:rsidRPr="00C93F41">
        <w:rPr>
          <w:spacing w:val="-3"/>
          <w:lang w:val="nl-NL"/>
        </w:rPr>
        <w:t>w</w:t>
      </w:r>
      <w:r w:rsidRPr="00C93F41">
        <w:rPr>
          <w:lang w:val="nl-NL"/>
        </w:rPr>
        <w:t>aarbo</w:t>
      </w:r>
      <w:r w:rsidRPr="00C93F41">
        <w:rPr>
          <w:spacing w:val="-3"/>
          <w:lang w:val="nl-NL"/>
        </w:rPr>
        <w:t>r</w:t>
      </w:r>
      <w:r w:rsidRPr="00C93F41">
        <w:rPr>
          <w:spacing w:val="-2"/>
          <w:lang w:val="nl-NL"/>
        </w:rPr>
        <w:t>g</w:t>
      </w:r>
      <w:r w:rsidRPr="00C93F41">
        <w:rPr>
          <w:lang w:val="nl-NL"/>
        </w:rPr>
        <w:t>en</w:t>
      </w:r>
      <w:r w:rsidRPr="00C93F41">
        <w:rPr>
          <w:spacing w:val="3"/>
          <w:lang w:val="nl-NL"/>
        </w:rPr>
        <w:t xml:space="preserve"> </w:t>
      </w:r>
      <w:r w:rsidRPr="00C93F41">
        <w:rPr>
          <w:lang w:val="nl-NL"/>
        </w:rPr>
        <w:t>d</w:t>
      </w:r>
      <w:r w:rsidRPr="00C93F41">
        <w:rPr>
          <w:spacing w:val="-2"/>
          <w:lang w:val="nl-NL"/>
        </w:rPr>
        <w:t>a</w:t>
      </w:r>
      <w:r w:rsidRPr="00C93F41">
        <w:rPr>
          <w:lang w:val="nl-NL"/>
        </w:rPr>
        <w:t>t</w:t>
      </w:r>
      <w:r w:rsidRPr="00C93F41">
        <w:rPr>
          <w:spacing w:val="3"/>
          <w:lang w:val="nl-NL"/>
        </w:rPr>
        <w:t xml:space="preserve"> </w:t>
      </w:r>
      <w:r w:rsidRPr="00C93F41">
        <w:rPr>
          <w:lang w:val="nl-NL"/>
        </w:rPr>
        <w:t>er</w:t>
      </w:r>
      <w:r w:rsidRPr="00C93F41">
        <w:rPr>
          <w:spacing w:val="3"/>
          <w:lang w:val="nl-NL"/>
        </w:rPr>
        <w:t xml:space="preserve"> </w:t>
      </w:r>
      <w:r w:rsidRPr="00C93F41">
        <w:rPr>
          <w:spacing w:val="-2"/>
          <w:lang w:val="nl-NL"/>
        </w:rPr>
        <w:t>g</w:t>
      </w:r>
      <w:r w:rsidRPr="00C93F41">
        <w:rPr>
          <w:lang w:val="nl-NL"/>
        </w:rPr>
        <w:t>oed</w:t>
      </w:r>
      <w:r w:rsidRPr="00C93F41">
        <w:rPr>
          <w:spacing w:val="4"/>
          <w:lang w:val="nl-NL"/>
        </w:rPr>
        <w:t xml:space="preserve"> </w:t>
      </w:r>
      <w:r w:rsidRPr="00C93F41">
        <w:rPr>
          <w:lang w:val="nl-NL"/>
        </w:rPr>
        <w:t>m</w:t>
      </w:r>
      <w:r w:rsidRPr="00C93F41">
        <w:rPr>
          <w:spacing w:val="-2"/>
          <w:lang w:val="nl-NL"/>
        </w:rPr>
        <w:t>e</w:t>
      </w:r>
      <w:r w:rsidRPr="00C93F41">
        <w:rPr>
          <w:lang w:val="nl-NL"/>
        </w:rPr>
        <w:t>t</w:t>
      </w:r>
      <w:r w:rsidRPr="00C93F41">
        <w:rPr>
          <w:spacing w:val="3"/>
          <w:lang w:val="nl-NL"/>
        </w:rPr>
        <w:t xml:space="preserve"> </w:t>
      </w:r>
      <w:r w:rsidRPr="00C93F41">
        <w:rPr>
          <w:lang w:val="nl-NL"/>
        </w:rPr>
        <w:t>de</w:t>
      </w:r>
      <w:r w:rsidRPr="00C93F41">
        <w:rPr>
          <w:spacing w:val="3"/>
          <w:lang w:val="nl-NL"/>
        </w:rPr>
        <w:t xml:space="preserve"> </w:t>
      </w:r>
      <w:r w:rsidRPr="00C93F41">
        <w:rPr>
          <w:spacing w:val="-2"/>
          <w:lang w:val="nl-NL"/>
        </w:rPr>
        <w:t>g</w:t>
      </w:r>
      <w:r w:rsidRPr="00C93F41">
        <w:rPr>
          <w:lang w:val="nl-NL"/>
        </w:rPr>
        <w:t>e</w:t>
      </w:r>
      <w:r w:rsidRPr="00C93F41">
        <w:rPr>
          <w:spacing w:val="-2"/>
          <w:lang w:val="nl-NL"/>
        </w:rPr>
        <w:t>ge</w:t>
      </w:r>
      <w:r w:rsidRPr="00C93F41">
        <w:rPr>
          <w:spacing w:val="-3"/>
          <w:lang w:val="nl-NL"/>
        </w:rPr>
        <w:t>v</w:t>
      </w:r>
      <w:r w:rsidRPr="00C93F41">
        <w:rPr>
          <w:lang w:val="nl-NL"/>
        </w:rPr>
        <w:t>ens</w:t>
      </w:r>
      <w:r w:rsidRPr="00C93F41">
        <w:rPr>
          <w:spacing w:val="3"/>
          <w:lang w:val="nl-NL"/>
        </w:rPr>
        <w:t xml:space="preserve"> </w:t>
      </w:r>
      <w:r w:rsidRPr="00C93F41">
        <w:rPr>
          <w:spacing w:val="-4"/>
          <w:lang w:val="nl-NL"/>
        </w:rPr>
        <w:t>v</w:t>
      </w:r>
      <w:r w:rsidRPr="00C93F41">
        <w:rPr>
          <w:lang w:val="nl-NL"/>
        </w:rPr>
        <w:t>an</w:t>
      </w:r>
      <w:r w:rsidRPr="00C93F41">
        <w:rPr>
          <w:spacing w:val="4"/>
          <w:lang w:val="nl-NL"/>
        </w:rPr>
        <w:t xml:space="preserve"> </w:t>
      </w:r>
      <w:r w:rsidRPr="00C93F41">
        <w:rPr>
          <w:lang w:val="nl-NL"/>
        </w:rPr>
        <w:t>med</w:t>
      </w:r>
      <w:r w:rsidRPr="00C93F41">
        <w:rPr>
          <w:spacing w:val="-2"/>
          <w:lang w:val="nl-NL"/>
        </w:rPr>
        <w:t>ew</w:t>
      </w:r>
      <w:r w:rsidRPr="00C93F41">
        <w:rPr>
          <w:lang w:val="nl-NL"/>
        </w:rPr>
        <w:t>er</w:t>
      </w:r>
      <w:r w:rsidRPr="00C93F41">
        <w:rPr>
          <w:spacing w:val="-8"/>
          <w:lang w:val="nl-NL"/>
        </w:rPr>
        <w:t>k</w:t>
      </w:r>
      <w:r w:rsidRPr="00C93F41">
        <w:rPr>
          <w:lang w:val="nl-NL"/>
        </w:rPr>
        <w:t>e</w:t>
      </w:r>
      <w:r w:rsidRPr="00C93F41">
        <w:rPr>
          <w:spacing w:val="-4"/>
          <w:lang w:val="nl-NL"/>
        </w:rPr>
        <w:t>r</w:t>
      </w:r>
      <w:r w:rsidRPr="00C93F41">
        <w:rPr>
          <w:lang w:val="nl-NL"/>
        </w:rPr>
        <w:t>s,</w:t>
      </w:r>
      <w:r w:rsidRPr="00C93F41">
        <w:rPr>
          <w:spacing w:val="3"/>
          <w:lang w:val="nl-NL"/>
        </w:rPr>
        <w:t xml:space="preserve"> </w:t>
      </w:r>
      <w:r w:rsidRPr="00C93F41">
        <w:rPr>
          <w:lang w:val="nl-NL"/>
        </w:rPr>
        <w:t>oude</w:t>
      </w:r>
      <w:r w:rsidRPr="00C93F41">
        <w:rPr>
          <w:spacing w:val="-4"/>
          <w:lang w:val="nl-NL"/>
        </w:rPr>
        <w:t>r</w:t>
      </w:r>
      <w:r w:rsidRPr="00C93F41">
        <w:rPr>
          <w:lang w:val="nl-NL"/>
        </w:rPr>
        <w:t>s</w:t>
      </w:r>
      <w:r w:rsidRPr="00C93F41">
        <w:rPr>
          <w:spacing w:val="3"/>
          <w:lang w:val="nl-NL"/>
        </w:rPr>
        <w:t xml:space="preserve"> </w:t>
      </w:r>
      <w:r w:rsidRPr="00C93F41">
        <w:rPr>
          <w:lang w:val="nl-NL"/>
        </w:rPr>
        <w:t>en</w:t>
      </w:r>
      <w:r w:rsidRPr="00C93F41">
        <w:rPr>
          <w:spacing w:val="3"/>
          <w:lang w:val="nl-NL"/>
        </w:rPr>
        <w:t xml:space="preserve"> </w:t>
      </w:r>
      <w:r w:rsidRPr="00C93F41">
        <w:rPr>
          <w:lang w:val="nl-NL"/>
        </w:rPr>
        <w:t>kinde</w:t>
      </w:r>
      <w:r w:rsidRPr="00C93F41">
        <w:rPr>
          <w:spacing w:val="-3"/>
          <w:lang w:val="nl-NL"/>
        </w:rPr>
        <w:t>r</w:t>
      </w:r>
      <w:r w:rsidRPr="00C93F41">
        <w:rPr>
          <w:lang w:val="nl-NL"/>
        </w:rPr>
        <w:t>en</w:t>
      </w:r>
      <w:r w:rsidRPr="00C93F41">
        <w:rPr>
          <w:spacing w:val="3"/>
          <w:lang w:val="nl-NL"/>
        </w:rPr>
        <w:t xml:space="preserve"> </w:t>
      </w:r>
      <w:r w:rsidRPr="00C93F41">
        <w:rPr>
          <w:spacing w:val="-3"/>
          <w:lang w:val="nl-NL"/>
        </w:rPr>
        <w:t>w</w:t>
      </w:r>
      <w:r w:rsidRPr="00C93F41">
        <w:rPr>
          <w:lang w:val="nl-NL"/>
        </w:rPr>
        <w:t>o</w:t>
      </w:r>
      <w:r w:rsidRPr="00C93F41">
        <w:rPr>
          <w:spacing w:val="-3"/>
          <w:lang w:val="nl-NL"/>
        </w:rPr>
        <w:t>r</w:t>
      </w:r>
      <w:r w:rsidRPr="00C93F41">
        <w:rPr>
          <w:lang w:val="nl-NL"/>
        </w:rPr>
        <w:t>dt</w:t>
      </w:r>
      <w:r w:rsidRPr="00C93F41">
        <w:rPr>
          <w:spacing w:val="4"/>
          <w:lang w:val="nl-NL"/>
        </w:rPr>
        <w:t xml:space="preserve"> </w:t>
      </w:r>
      <w:r w:rsidRPr="00C93F41">
        <w:rPr>
          <w:lang w:val="nl-NL"/>
        </w:rPr>
        <w:t>om</w:t>
      </w:r>
      <w:r w:rsidRPr="00C93F41">
        <w:rPr>
          <w:spacing w:val="-2"/>
          <w:lang w:val="nl-NL"/>
        </w:rPr>
        <w:t>g</w:t>
      </w:r>
      <w:r w:rsidRPr="00C93F41">
        <w:rPr>
          <w:lang w:val="nl-NL"/>
        </w:rPr>
        <w:t>e</w:t>
      </w:r>
      <w:r w:rsidRPr="00C93F41">
        <w:rPr>
          <w:spacing w:val="-5"/>
          <w:lang w:val="nl-NL"/>
        </w:rPr>
        <w:t>g</w:t>
      </w:r>
      <w:r w:rsidRPr="00C93F41">
        <w:rPr>
          <w:lang w:val="nl-NL"/>
        </w:rPr>
        <w:t>aan,</w:t>
      </w:r>
      <w:r w:rsidRPr="00C93F41">
        <w:rPr>
          <w:spacing w:val="3"/>
          <w:lang w:val="nl-NL"/>
        </w:rPr>
        <w:t xml:space="preserve"> </w:t>
      </w:r>
      <w:r w:rsidRPr="00C93F41">
        <w:rPr>
          <w:lang w:val="nl-NL"/>
        </w:rPr>
        <w:t>is in de bijla</w:t>
      </w:r>
      <w:r w:rsidRPr="00C93F41">
        <w:rPr>
          <w:spacing w:val="-2"/>
          <w:lang w:val="nl-NL"/>
        </w:rPr>
        <w:t>g</w:t>
      </w:r>
      <w:r w:rsidRPr="00C93F41">
        <w:rPr>
          <w:lang w:val="nl-NL"/>
        </w:rPr>
        <w:t>e p</w:t>
      </w:r>
      <w:r w:rsidRPr="00C93F41">
        <w:rPr>
          <w:spacing w:val="-4"/>
          <w:lang w:val="nl-NL"/>
        </w:rPr>
        <w:t>r</w:t>
      </w:r>
      <w:r w:rsidRPr="00C93F41">
        <w:rPr>
          <w:lang w:val="nl-NL"/>
        </w:rPr>
        <w:t>o</w:t>
      </w:r>
      <w:r w:rsidRPr="00C93F41">
        <w:rPr>
          <w:spacing w:val="-3"/>
          <w:lang w:val="nl-NL"/>
        </w:rPr>
        <w:t>t</w:t>
      </w:r>
      <w:r w:rsidRPr="00C93F41">
        <w:rPr>
          <w:lang w:val="nl-NL"/>
        </w:rPr>
        <w:t>o</w:t>
      </w:r>
      <w:r w:rsidRPr="00C93F41">
        <w:rPr>
          <w:spacing w:val="-2"/>
          <w:lang w:val="nl-NL"/>
        </w:rPr>
        <w:t>c</w:t>
      </w:r>
      <w:r w:rsidRPr="00C93F41">
        <w:rPr>
          <w:lang w:val="nl-NL"/>
        </w:rPr>
        <w:t>ol ‘</w:t>
      </w:r>
      <w:r w:rsidRPr="00C93F41">
        <w:rPr>
          <w:spacing w:val="-5"/>
          <w:lang w:val="nl-NL"/>
        </w:rPr>
        <w:t>P</w:t>
      </w:r>
      <w:r w:rsidRPr="00C93F41">
        <w:rPr>
          <w:lang w:val="nl-NL"/>
        </w:rPr>
        <w:t>e</w:t>
      </w:r>
      <w:r w:rsidRPr="00C93F41">
        <w:rPr>
          <w:spacing w:val="-4"/>
          <w:lang w:val="nl-NL"/>
        </w:rPr>
        <w:t>r</w:t>
      </w:r>
      <w:r w:rsidRPr="00C93F41">
        <w:rPr>
          <w:lang w:val="nl-NL"/>
        </w:rPr>
        <w:t>soons</w:t>
      </w:r>
      <w:r w:rsidRPr="00C93F41">
        <w:rPr>
          <w:spacing w:val="-2"/>
          <w:lang w:val="nl-NL"/>
        </w:rPr>
        <w:t>g</w:t>
      </w:r>
      <w:r w:rsidRPr="00C93F41">
        <w:rPr>
          <w:lang w:val="nl-NL"/>
        </w:rPr>
        <w:t>e</w:t>
      </w:r>
      <w:r w:rsidRPr="00C93F41">
        <w:rPr>
          <w:spacing w:val="-2"/>
          <w:lang w:val="nl-NL"/>
        </w:rPr>
        <w:t>ge</w:t>
      </w:r>
      <w:r w:rsidRPr="00C93F41">
        <w:rPr>
          <w:spacing w:val="-3"/>
          <w:lang w:val="nl-NL"/>
        </w:rPr>
        <w:t>v</w:t>
      </w:r>
      <w:r w:rsidRPr="00C93F41">
        <w:rPr>
          <w:lang w:val="nl-NL"/>
        </w:rPr>
        <w:t>ens’ op</w:t>
      </w:r>
      <w:r w:rsidRPr="00C93F41">
        <w:rPr>
          <w:spacing w:val="-2"/>
          <w:lang w:val="nl-NL"/>
        </w:rPr>
        <w:t>g</w:t>
      </w:r>
      <w:r w:rsidRPr="00C93F41">
        <w:rPr>
          <w:lang w:val="nl-NL"/>
        </w:rPr>
        <w:t>enomen.</w:t>
      </w:r>
    </w:p>
    <w:p w14:paraId="1A0D2E4F" w14:textId="77777777" w:rsidR="00624579" w:rsidRPr="00C93F41" w:rsidRDefault="00CA22F4">
      <w:pPr>
        <w:pStyle w:val="Plattetekst"/>
        <w:spacing w:before="1"/>
        <w:ind w:right="7106"/>
        <w:jc w:val="both"/>
        <w:rPr>
          <w:lang w:val="nl-NL"/>
        </w:rPr>
      </w:pPr>
      <w:r w:rsidRPr="00C93F41">
        <w:rPr>
          <w:lang w:val="nl-NL"/>
        </w:rPr>
        <w:t>In bijla</w:t>
      </w:r>
      <w:r w:rsidRPr="00C93F41">
        <w:rPr>
          <w:spacing w:val="-2"/>
          <w:lang w:val="nl-NL"/>
        </w:rPr>
        <w:t>g</w:t>
      </w:r>
      <w:r w:rsidRPr="00C93F41">
        <w:rPr>
          <w:lang w:val="nl-NL"/>
        </w:rPr>
        <w:t>e 5 vindt u de pe</w:t>
      </w:r>
      <w:r w:rsidRPr="00C93F41">
        <w:rPr>
          <w:spacing w:val="-4"/>
          <w:lang w:val="nl-NL"/>
        </w:rPr>
        <w:t>r</w:t>
      </w:r>
      <w:r w:rsidRPr="00C93F41">
        <w:rPr>
          <w:lang w:val="nl-NL"/>
        </w:rPr>
        <w:t>soons</w:t>
      </w:r>
      <w:r w:rsidRPr="00C93F41">
        <w:rPr>
          <w:spacing w:val="-2"/>
          <w:lang w:val="nl-NL"/>
        </w:rPr>
        <w:t>g</w:t>
      </w:r>
      <w:r w:rsidRPr="00C93F41">
        <w:rPr>
          <w:lang w:val="nl-NL"/>
        </w:rPr>
        <w:t>e</w:t>
      </w:r>
      <w:r w:rsidRPr="00C93F41">
        <w:rPr>
          <w:spacing w:val="-2"/>
          <w:lang w:val="nl-NL"/>
        </w:rPr>
        <w:t>ge</w:t>
      </w:r>
      <w:r w:rsidRPr="00C93F41">
        <w:rPr>
          <w:spacing w:val="-3"/>
          <w:lang w:val="nl-NL"/>
        </w:rPr>
        <w:t>v</w:t>
      </w:r>
      <w:r w:rsidRPr="00C93F41">
        <w:rPr>
          <w:lang w:val="nl-NL"/>
        </w:rPr>
        <w:t>ens.</w:t>
      </w:r>
    </w:p>
    <w:p w14:paraId="06B64892" w14:textId="77777777" w:rsidR="00171EDA" w:rsidRDefault="00171EDA">
      <w:pPr>
        <w:pStyle w:val="Plattetekst"/>
        <w:spacing w:before="1"/>
        <w:ind w:right="7106"/>
        <w:jc w:val="both"/>
        <w:rPr>
          <w:color w:val="00B050"/>
          <w:lang w:val="nl-NL"/>
        </w:rPr>
      </w:pPr>
    </w:p>
    <w:p w14:paraId="1A0ACD0A" w14:textId="77777777" w:rsidR="00624579" w:rsidRPr="00CA22F4" w:rsidRDefault="00624579">
      <w:pPr>
        <w:spacing w:before="2" w:line="150" w:lineRule="exact"/>
        <w:rPr>
          <w:sz w:val="15"/>
          <w:szCs w:val="15"/>
          <w:lang w:val="nl-NL"/>
        </w:rPr>
      </w:pPr>
    </w:p>
    <w:p w14:paraId="2B68B91C" w14:textId="77777777" w:rsidR="00624579" w:rsidRPr="00CA22F4" w:rsidRDefault="00624579">
      <w:pPr>
        <w:spacing w:line="200" w:lineRule="exact"/>
        <w:rPr>
          <w:sz w:val="20"/>
          <w:szCs w:val="20"/>
          <w:lang w:val="nl-NL"/>
        </w:rPr>
      </w:pPr>
    </w:p>
    <w:p w14:paraId="6B923967" w14:textId="77777777" w:rsidR="006B5684" w:rsidRDefault="006B5684">
      <w:pPr>
        <w:pStyle w:val="Kop3"/>
        <w:ind w:right="6285"/>
        <w:jc w:val="both"/>
        <w:rPr>
          <w:color w:val="58595B"/>
          <w:lang w:val="nl-NL"/>
        </w:rPr>
      </w:pPr>
    </w:p>
    <w:p w14:paraId="63B11EE3" w14:textId="77777777" w:rsidR="006B5684" w:rsidRDefault="006B5684">
      <w:pPr>
        <w:pStyle w:val="Kop3"/>
        <w:ind w:right="6285"/>
        <w:jc w:val="both"/>
        <w:rPr>
          <w:color w:val="58595B"/>
          <w:lang w:val="nl-NL"/>
        </w:rPr>
      </w:pPr>
    </w:p>
    <w:p w14:paraId="1CFAD371" w14:textId="77777777" w:rsidR="00450223" w:rsidRDefault="00450223">
      <w:pPr>
        <w:pStyle w:val="Kop3"/>
        <w:ind w:right="6285"/>
        <w:jc w:val="both"/>
        <w:rPr>
          <w:color w:val="58595B"/>
          <w:lang w:val="nl-NL"/>
        </w:rPr>
      </w:pPr>
    </w:p>
    <w:p w14:paraId="5D8E5BE2" w14:textId="77777777" w:rsidR="00624579" w:rsidRPr="00CA22F4" w:rsidRDefault="00CA22F4">
      <w:pPr>
        <w:pStyle w:val="Kop3"/>
        <w:ind w:right="6285"/>
        <w:jc w:val="both"/>
        <w:rPr>
          <w:b w:val="0"/>
          <w:bCs w:val="0"/>
          <w:lang w:val="nl-NL"/>
        </w:rPr>
      </w:pPr>
      <w:r w:rsidRPr="00CA22F4">
        <w:rPr>
          <w:color w:val="58595B"/>
          <w:lang w:val="nl-NL"/>
        </w:rPr>
        <w:t>O</w:t>
      </w:r>
      <w:r w:rsidRPr="00CA22F4">
        <w:rPr>
          <w:color w:val="58595B"/>
          <w:spacing w:val="-2"/>
          <w:lang w:val="nl-NL"/>
        </w:rPr>
        <w:t>p</w:t>
      </w:r>
      <w:r w:rsidRPr="00CA22F4">
        <w:rPr>
          <w:color w:val="58595B"/>
          <w:spacing w:val="-4"/>
          <w:lang w:val="nl-NL"/>
        </w:rPr>
        <w:t>v</w:t>
      </w:r>
      <w:r w:rsidRPr="00CA22F4">
        <w:rPr>
          <w:color w:val="58595B"/>
          <w:lang w:val="nl-NL"/>
        </w:rPr>
        <w:t>ang</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leerlin</w:t>
      </w:r>
      <w:r w:rsidRPr="00CA22F4">
        <w:rPr>
          <w:color w:val="58595B"/>
          <w:spacing w:val="-3"/>
          <w:lang w:val="nl-NL"/>
        </w:rPr>
        <w:t>g</w:t>
      </w:r>
      <w:r w:rsidRPr="00CA22F4">
        <w:rPr>
          <w:color w:val="58595B"/>
          <w:lang w:val="nl-NL"/>
        </w:rPr>
        <w:t>en bij</w:t>
      </w:r>
      <w:r w:rsidRPr="00CA22F4">
        <w:rPr>
          <w:color w:val="58595B"/>
          <w:spacing w:val="-1"/>
          <w:lang w:val="nl-NL"/>
        </w:rPr>
        <w:t xml:space="preserve"> </w:t>
      </w:r>
      <w:r w:rsidRPr="00CA22F4">
        <w:rPr>
          <w:color w:val="58595B"/>
          <w:lang w:val="nl-NL"/>
        </w:rPr>
        <w:t>ern</w:t>
      </w:r>
      <w:r w:rsidRPr="00CA22F4">
        <w:rPr>
          <w:color w:val="58595B"/>
          <w:spacing w:val="-3"/>
          <w:lang w:val="nl-NL"/>
        </w:rPr>
        <w:t>s</w:t>
      </w:r>
      <w:r w:rsidRPr="00CA22F4">
        <w:rPr>
          <w:color w:val="58595B"/>
          <w:lang w:val="nl-NL"/>
        </w:rPr>
        <w:t>ti</w:t>
      </w:r>
      <w:r w:rsidRPr="00CA22F4">
        <w:rPr>
          <w:color w:val="58595B"/>
          <w:spacing w:val="-3"/>
          <w:lang w:val="nl-NL"/>
        </w:rPr>
        <w:t>g</w:t>
      </w:r>
      <w:r w:rsidRPr="00CA22F4">
        <w:rPr>
          <w:color w:val="58595B"/>
          <w:lang w:val="nl-NL"/>
        </w:rPr>
        <w:t>e incide</w:t>
      </w:r>
      <w:r w:rsidRPr="00CA22F4">
        <w:rPr>
          <w:color w:val="58595B"/>
          <w:spacing w:val="-3"/>
          <w:lang w:val="nl-NL"/>
        </w:rPr>
        <w:t>nt</w:t>
      </w:r>
      <w:r w:rsidRPr="00CA22F4">
        <w:rPr>
          <w:color w:val="58595B"/>
          <w:lang w:val="nl-NL"/>
        </w:rPr>
        <w:t>en</w:t>
      </w:r>
    </w:p>
    <w:p w14:paraId="3967D208" w14:textId="77777777" w:rsidR="00624579" w:rsidRPr="00CA22F4" w:rsidRDefault="00CA22F4">
      <w:pPr>
        <w:pStyle w:val="Plattetekst"/>
        <w:spacing w:line="259" w:lineRule="exact"/>
        <w:ind w:right="1133"/>
        <w:jc w:val="both"/>
        <w:rPr>
          <w:lang w:val="nl-NL"/>
        </w:rPr>
      </w:pPr>
      <w:r w:rsidRPr="00CA22F4">
        <w:rPr>
          <w:color w:val="6D6E71"/>
          <w:lang w:val="nl-NL"/>
        </w:rPr>
        <w:t>Op</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1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7"/>
          <w:lang w:val="nl-NL"/>
        </w:rPr>
        <w:t xml:space="preserve"> </w:t>
      </w:r>
      <w:r w:rsidRPr="00CA22F4">
        <w:rPr>
          <w:color w:val="6D6E71"/>
          <w:lang w:val="nl-NL"/>
        </w:rPr>
        <w:t>er</w:t>
      </w:r>
      <w:r w:rsidRPr="00CA22F4">
        <w:rPr>
          <w:color w:val="6D6E71"/>
          <w:spacing w:val="16"/>
          <w:lang w:val="nl-NL"/>
        </w:rPr>
        <w:t xml:space="preserve"> </w:t>
      </w:r>
      <w:r w:rsidRPr="00CA22F4">
        <w:rPr>
          <w:color w:val="6D6E71"/>
          <w:lang w:val="nl-NL"/>
        </w:rPr>
        <w:t>een</w:t>
      </w:r>
      <w:r w:rsidRPr="00CA22F4">
        <w:rPr>
          <w:color w:val="6D6E71"/>
          <w:spacing w:val="17"/>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16"/>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7"/>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6"/>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7"/>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16"/>
          <w:lang w:val="nl-NL"/>
        </w:rPr>
        <w:t xml:space="preserve"> </w:t>
      </w:r>
      <w:r w:rsidRPr="00CA22F4">
        <w:rPr>
          <w:color w:val="6D6E71"/>
          <w:lang w:val="nl-NL"/>
        </w:rPr>
        <w:t>binnen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school,</w:t>
      </w:r>
      <w:r w:rsidRPr="00CA22F4">
        <w:rPr>
          <w:color w:val="6D6E71"/>
          <w:spacing w:val="17"/>
          <w:lang w:val="nl-NL"/>
        </w:rPr>
        <w:t xml:space="preserve"> </w:t>
      </w:r>
      <w:r w:rsidRPr="00CA22F4">
        <w:rPr>
          <w:color w:val="6D6E71"/>
          <w:lang w:val="nl-NL"/>
        </w:rPr>
        <w:t>is</w:t>
      </w:r>
      <w:r w:rsidRPr="00CA22F4">
        <w:rPr>
          <w:color w:val="6D6E71"/>
          <w:spacing w:val="1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belangrijk</w:t>
      </w:r>
      <w:r w:rsidRPr="00CA22F4">
        <w:rPr>
          <w:color w:val="6D6E71"/>
          <w:spacing w:val="17"/>
          <w:lang w:val="nl-NL"/>
        </w:rPr>
        <w:t xml:space="preserve"> </w:t>
      </w:r>
      <w:r w:rsidRPr="00CA22F4">
        <w:rPr>
          <w:color w:val="6D6E71"/>
          <w:lang w:val="nl-NL"/>
        </w:rPr>
        <w:t>hier</w:t>
      </w:r>
    </w:p>
    <w:p w14:paraId="5EF14A15" w14:textId="77777777" w:rsidR="00624579" w:rsidRPr="00CA22F4" w:rsidRDefault="00CA22F4" w:rsidP="006B5684">
      <w:pPr>
        <w:pStyle w:val="Plattetekst"/>
        <w:spacing w:line="264" w:lineRule="exact"/>
        <w:ind w:right="1133"/>
        <w:jc w:val="both"/>
        <w:rPr>
          <w:sz w:val="13"/>
          <w:szCs w:val="13"/>
          <w:lang w:val="nl-NL"/>
        </w:rPr>
      </w:pPr>
      <w:r w:rsidRPr="00CA22F4">
        <w:rPr>
          <w:color w:val="6D6E71"/>
          <w:lang w:val="nl-NL"/>
        </w:rPr>
        <w:t>tijdig</w:t>
      </w:r>
      <w:r w:rsidRPr="00CA22F4">
        <w:rPr>
          <w:color w:val="6D6E71"/>
          <w:spacing w:val="8"/>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9"/>
          <w:lang w:val="nl-NL"/>
        </w:rPr>
        <w:t xml:space="preserve"> </w:t>
      </w:r>
      <w:r w:rsidRPr="00CA22F4">
        <w:rPr>
          <w:color w:val="6D6E71"/>
          <w:lang w:val="nl-NL"/>
        </w:rPr>
        <w:t>mee</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handelen.</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spacing w:val="-2"/>
          <w:lang w:val="nl-NL"/>
        </w:rPr>
        <w:t>w</w:t>
      </w:r>
      <w:r w:rsidRPr="00CA22F4">
        <w:rPr>
          <w:color w:val="6D6E71"/>
          <w:lang w:val="nl-NL"/>
        </w:rPr>
        <w:t>eer</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9"/>
          <w:lang w:val="nl-NL"/>
        </w:rPr>
        <w:t xml:space="preserve"> </w:t>
      </w:r>
      <w:r w:rsidRPr="00CA22F4">
        <w:rPr>
          <w:color w:val="6D6E71"/>
          <w:lang w:val="nl-NL"/>
        </w:rPr>
        <w:t>hoe</w:t>
      </w:r>
      <w:r w:rsidRPr="00CA22F4">
        <w:rPr>
          <w:color w:val="6D6E71"/>
          <w:spacing w:val="9"/>
          <w:lang w:val="nl-NL"/>
        </w:rPr>
        <w:t xml:space="preserve"> </w:t>
      </w:r>
      <w:r w:rsidRPr="00CA22F4">
        <w:rPr>
          <w:color w:val="6D6E71"/>
          <w:lang w:val="nl-NL"/>
        </w:rPr>
        <w:t>er</w:t>
      </w:r>
      <w:r w:rsidRPr="00CA22F4">
        <w:rPr>
          <w:color w:val="6D6E71"/>
          <w:spacing w:val="9"/>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9"/>
          <w:lang w:val="nl-NL"/>
        </w:rPr>
        <w:t xml:space="preserve"> </w:t>
      </w:r>
      <w:r w:rsidRPr="00CA22F4">
        <w:rPr>
          <w:color w:val="6D6E71"/>
          <w:lang w:val="nl-NL"/>
        </w:rPr>
        <w:t>scholen</w:t>
      </w:r>
      <w:r w:rsidRPr="00CA22F4">
        <w:rPr>
          <w:color w:val="6D6E71"/>
          <w:spacing w:val="9"/>
          <w:lang w:val="nl-NL"/>
        </w:rPr>
        <w:t xml:space="preserve"> </w:t>
      </w:r>
      <w:r w:rsidRPr="00CA22F4">
        <w:rPr>
          <w:color w:val="6D6E71"/>
          <w:spacing w:val="-2"/>
          <w:lang w:val="nl-NL"/>
        </w:rPr>
        <w:t>g</w:t>
      </w:r>
      <w:r w:rsidRPr="00CA22F4">
        <w:rPr>
          <w:color w:val="6D6E71"/>
          <w:lang w:val="nl-NL"/>
        </w:rPr>
        <w:t>ehandeld</w:t>
      </w:r>
      <w:r w:rsidRPr="00CA22F4">
        <w:rPr>
          <w:color w:val="6D6E71"/>
          <w:spacing w:val="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8"/>
          <w:lang w:val="nl-NL"/>
        </w:rPr>
        <w:t xml:space="preserve"> </w:t>
      </w:r>
      <w:r w:rsidRPr="00CA22F4">
        <w:rPr>
          <w:color w:val="6D6E71"/>
          <w:lang w:val="nl-NL"/>
        </w:rPr>
        <w:t>bij</w:t>
      </w:r>
      <w:r w:rsidRPr="00CA22F4">
        <w:rPr>
          <w:color w:val="6D6E71"/>
          <w:spacing w:val="9"/>
          <w:lang w:val="nl-NL"/>
        </w:rPr>
        <w:t xml:space="preserve"> </w:t>
      </w:r>
      <w:r w:rsidRPr="00CA22F4">
        <w:rPr>
          <w:color w:val="6D6E71"/>
          <w:lang w:val="nl-NL"/>
        </w:rPr>
        <w:t>een</w:t>
      </w:r>
    </w:p>
    <w:p w14:paraId="69B3E4EA" w14:textId="77777777" w:rsidR="00624579" w:rsidRPr="00CA22F4" w:rsidRDefault="00CA22F4">
      <w:pPr>
        <w:pStyle w:val="Plattetekst"/>
        <w:spacing w:before="54" w:line="264" w:lineRule="exact"/>
        <w:ind w:right="1057"/>
        <w:rPr>
          <w:lang w:val="nl-NL"/>
        </w:rPr>
      </w:pP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5"/>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4"/>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4"/>
          <w:lang w:val="nl-NL"/>
        </w:rPr>
        <w:t xml:space="preserve"> </w:t>
      </w:r>
      <w:r w:rsidRPr="00CA22F4">
        <w:rPr>
          <w:color w:val="6D6E71"/>
          <w:spacing w:val="-8"/>
          <w:lang w:val="nl-NL"/>
        </w:rPr>
        <w:t>‘</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5"/>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5"/>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spacing w:val="-3"/>
          <w:lang w:val="nl-NL"/>
        </w:rPr>
        <w:t>t</w:t>
      </w:r>
      <w:r w:rsidRPr="00CA22F4">
        <w:rPr>
          <w:color w:val="6D6E71"/>
          <w:lang w:val="nl-NL"/>
        </w:rPr>
        <w:t>oepassing.</w:t>
      </w:r>
      <w:r w:rsidRPr="00CA22F4">
        <w:rPr>
          <w:color w:val="6D6E71"/>
          <w:spacing w:val="-5"/>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4"/>
          <w:lang w:val="nl-NL"/>
        </w:rPr>
        <w:t xml:space="preserve"> </w:t>
      </w:r>
      <w:r w:rsidRPr="00CA22F4">
        <w:rPr>
          <w:color w:val="6D6E71"/>
          <w:lang w:val="nl-NL"/>
        </w:rPr>
        <w:t>8</w:t>
      </w:r>
      <w:r w:rsidRPr="00CA22F4">
        <w:rPr>
          <w:color w:val="6D6E71"/>
          <w:spacing w:val="-5"/>
          <w:lang w:val="nl-NL"/>
        </w:rPr>
        <w:t xml:space="preserve"> </w:t>
      </w:r>
      <w:r w:rsidRPr="00CA22F4">
        <w:rPr>
          <w:color w:val="6D6E71"/>
          <w:lang w:val="nl-NL"/>
        </w:rPr>
        <w:t>vindt u h</w:t>
      </w:r>
      <w:r w:rsidRPr="00CA22F4">
        <w:rPr>
          <w:color w:val="6D6E71"/>
          <w:spacing w:val="-2"/>
          <w:lang w:val="nl-NL"/>
        </w:rPr>
        <w:t>e</w:t>
      </w:r>
      <w:r w:rsidRPr="00CA22F4">
        <w:rPr>
          <w:color w:val="6D6E71"/>
          <w:lang w:val="nl-NL"/>
        </w:rPr>
        <w:t>t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 hie</w:t>
      </w:r>
      <w:r w:rsidRPr="00CA22F4">
        <w:rPr>
          <w:color w:val="6D6E71"/>
          <w:spacing w:val="-4"/>
          <w:lang w:val="nl-NL"/>
        </w:rPr>
        <w:t>r</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23"/>
          <w:lang w:val="nl-NL"/>
        </w:rPr>
        <w:t>r</w:t>
      </w:r>
      <w:r w:rsidRPr="00CA22F4">
        <w:rPr>
          <w:color w:val="6D6E71"/>
          <w:lang w:val="nl-NL"/>
        </w:rPr>
        <w:t>.</w:t>
      </w:r>
    </w:p>
    <w:p w14:paraId="3561C451" w14:textId="77777777" w:rsidR="00624579" w:rsidRPr="00CA22F4" w:rsidRDefault="00624579">
      <w:pPr>
        <w:spacing w:before="11" w:line="260" w:lineRule="exact"/>
        <w:rPr>
          <w:sz w:val="26"/>
          <w:szCs w:val="26"/>
          <w:lang w:val="nl-NL"/>
        </w:rPr>
      </w:pPr>
    </w:p>
    <w:p w14:paraId="02B53311" w14:textId="77777777" w:rsidR="00624579" w:rsidRPr="00CA22F4" w:rsidRDefault="00CA22F4">
      <w:pPr>
        <w:pStyle w:val="Kop3"/>
        <w:rPr>
          <w:b w:val="0"/>
          <w:bCs w:val="0"/>
          <w:lang w:val="nl-NL"/>
        </w:rPr>
      </w:pPr>
      <w:r w:rsidRPr="00CA22F4">
        <w:rPr>
          <w:color w:val="58595B"/>
          <w:lang w:val="nl-NL"/>
        </w:rPr>
        <w:t>H</w:t>
      </w:r>
      <w:r w:rsidRPr="00CA22F4">
        <w:rPr>
          <w:color w:val="58595B"/>
          <w:spacing w:val="-2"/>
          <w:lang w:val="nl-NL"/>
        </w:rPr>
        <w:t>e</w:t>
      </w:r>
      <w:r w:rsidRPr="00CA22F4">
        <w:rPr>
          <w:color w:val="58595B"/>
          <w:lang w:val="nl-NL"/>
        </w:rPr>
        <w:t xml:space="preserve">t </w:t>
      </w:r>
      <w:r w:rsidRPr="00CA22F4">
        <w:rPr>
          <w:color w:val="58595B"/>
          <w:spacing w:val="-3"/>
          <w:lang w:val="nl-NL"/>
        </w:rPr>
        <w:t>v</w:t>
      </w:r>
      <w:r w:rsidRPr="00CA22F4">
        <w:rPr>
          <w:color w:val="58595B"/>
          <w:lang w:val="nl-NL"/>
        </w:rPr>
        <w:t xml:space="preserve">ermoeden </w:t>
      </w:r>
      <w:r w:rsidRPr="00CA22F4">
        <w:rPr>
          <w:color w:val="58595B"/>
          <w:spacing w:val="-4"/>
          <w:lang w:val="nl-NL"/>
        </w:rPr>
        <w:t>v</w:t>
      </w:r>
      <w:r w:rsidRPr="00CA22F4">
        <w:rPr>
          <w:color w:val="58595B"/>
          <w:lang w:val="nl-NL"/>
        </w:rPr>
        <w:t>an kindermishandeling</w:t>
      </w:r>
    </w:p>
    <w:p w14:paraId="7C74CC45" w14:textId="77777777" w:rsidR="00624579" w:rsidRPr="00CA22F4" w:rsidRDefault="00CA22F4">
      <w:pPr>
        <w:pStyle w:val="Plattetekst"/>
        <w:spacing w:line="259" w:lineRule="exact"/>
        <w:rPr>
          <w:lang w:val="nl-NL"/>
        </w:rPr>
      </w:pPr>
      <w:r w:rsidRPr="00CA22F4">
        <w:rPr>
          <w:color w:val="6D6E71"/>
          <w:lang w:val="nl-NL"/>
        </w:rPr>
        <w:t>Hoe</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5"/>
          <w:lang w:val="nl-NL"/>
        </w:rPr>
        <w:t>g</w:t>
      </w:r>
      <w:r w:rsidRPr="00CA22F4">
        <w:rPr>
          <w:color w:val="6D6E71"/>
          <w:lang w:val="nl-NL"/>
        </w:rPr>
        <w:t>aan</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3"/>
          <w:lang w:val="nl-NL"/>
        </w:rPr>
        <w:t>v</w:t>
      </w:r>
      <w:r w:rsidRPr="00CA22F4">
        <w:rPr>
          <w:color w:val="6D6E71"/>
          <w:lang w:val="nl-NL"/>
        </w:rPr>
        <w:t>ermoeden</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kindermishandeling?</w:t>
      </w:r>
      <w:r w:rsidRPr="00CA22F4">
        <w:rPr>
          <w:color w:val="6D6E71"/>
          <w:spacing w:val="9"/>
          <w:lang w:val="nl-NL"/>
        </w:rPr>
        <w:t xml:space="preserve"> </w:t>
      </w:r>
      <w:r w:rsidRPr="00CA22F4">
        <w:rPr>
          <w:color w:val="6D6E71"/>
          <w:spacing w:val="-4"/>
          <w:lang w:val="nl-NL"/>
        </w:rPr>
        <w:t>E</w:t>
      </w:r>
      <w:r w:rsidRPr="00CA22F4">
        <w:rPr>
          <w:color w:val="6D6E71"/>
          <w:lang w:val="nl-NL"/>
        </w:rPr>
        <w:t>en</w:t>
      </w:r>
      <w:r w:rsidRPr="00CA22F4">
        <w:rPr>
          <w:color w:val="6D6E71"/>
          <w:spacing w:val="9"/>
          <w:lang w:val="nl-NL"/>
        </w:rPr>
        <w:t xml:space="preserve"> </w:t>
      </w:r>
      <w:r w:rsidRPr="00CA22F4">
        <w:rPr>
          <w:color w:val="6D6E71"/>
          <w:lang w:val="nl-NL"/>
        </w:rPr>
        <w:t>in</w:t>
      </w:r>
      <w:r w:rsidRPr="00CA22F4">
        <w:rPr>
          <w:color w:val="6D6E71"/>
          <w:spacing w:val="-2"/>
          <w:lang w:val="nl-NL"/>
        </w:rPr>
        <w:t>ge</w:t>
      </w:r>
      <w:r w:rsidRPr="00CA22F4">
        <w:rPr>
          <w:color w:val="6D6E71"/>
          <w:lang w:val="nl-NL"/>
        </w:rPr>
        <w:t>wik</w:t>
      </w:r>
      <w:r w:rsidRPr="00CA22F4">
        <w:rPr>
          <w:color w:val="6D6E71"/>
          <w:spacing w:val="-8"/>
          <w:lang w:val="nl-NL"/>
        </w:rPr>
        <w:t>k</w:t>
      </w:r>
      <w:r w:rsidRPr="00CA22F4">
        <w:rPr>
          <w:color w:val="6D6E71"/>
          <w:lang w:val="nl-NL"/>
        </w:rPr>
        <w:t>elde,</w:t>
      </w:r>
      <w:r w:rsidRPr="00CA22F4">
        <w:rPr>
          <w:color w:val="6D6E71"/>
          <w:spacing w:val="9"/>
          <w:lang w:val="nl-NL"/>
        </w:rPr>
        <w:t xml:space="preserve"> </w:t>
      </w:r>
      <w:r w:rsidRPr="00CA22F4">
        <w:rPr>
          <w:color w:val="6D6E71"/>
          <w:lang w:val="nl-NL"/>
        </w:rPr>
        <w:t>maar</w:t>
      </w:r>
      <w:r w:rsidRPr="00CA22F4">
        <w:rPr>
          <w:color w:val="6D6E71"/>
          <w:spacing w:val="9"/>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minder</w:t>
      </w:r>
    </w:p>
    <w:p w14:paraId="27CD5CA5" w14:textId="77777777" w:rsidR="00624579" w:rsidRPr="00CA22F4" w:rsidRDefault="00CA22F4">
      <w:pPr>
        <w:pStyle w:val="Plattetekst"/>
        <w:spacing w:line="264" w:lineRule="exact"/>
        <w:rPr>
          <w:lang w:val="nl-NL"/>
        </w:rPr>
      </w:pPr>
      <w:r w:rsidRPr="00CA22F4">
        <w:rPr>
          <w:color w:val="6D6E71"/>
          <w:lang w:val="nl-NL"/>
        </w:rPr>
        <w:t>p</w:t>
      </w:r>
      <w:r w:rsidRPr="00CA22F4">
        <w:rPr>
          <w:color w:val="6D6E71"/>
          <w:spacing w:val="-5"/>
          <w:lang w:val="nl-NL"/>
        </w:rPr>
        <w:t>r</w:t>
      </w:r>
      <w:r w:rsidRPr="00CA22F4">
        <w:rPr>
          <w:color w:val="6D6E71"/>
          <w:lang w:val="nl-NL"/>
        </w:rPr>
        <w:t>an</w:t>
      </w:r>
      <w:r w:rsidRPr="00CA22F4">
        <w:rPr>
          <w:color w:val="6D6E71"/>
          <w:spacing w:val="-2"/>
          <w:lang w:val="nl-NL"/>
        </w:rPr>
        <w:t>g</w:t>
      </w:r>
      <w:r w:rsidRPr="00CA22F4">
        <w:rPr>
          <w:color w:val="6D6E71"/>
          <w:lang w:val="nl-NL"/>
        </w:rPr>
        <w:t>ende</w:t>
      </w:r>
      <w:r w:rsidRPr="00CA22F4">
        <w:rPr>
          <w:color w:val="6D6E71"/>
          <w:spacing w:val="47"/>
          <w:lang w:val="nl-NL"/>
        </w:rPr>
        <w:t xml:space="preserve"> </w:t>
      </w:r>
      <w:r w:rsidRPr="00CA22F4">
        <w:rPr>
          <w:color w:val="6D6E71"/>
          <w:lang w:val="nl-NL"/>
        </w:rPr>
        <w:t>v</w:t>
      </w:r>
      <w:r w:rsidRPr="00CA22F4">
        <w:rPr>
          <w:color w:val="6D6E71"/>
          <w:spacing w:val="-5"/>
          <w:lang w:val="nl-NL"/>
        </w:rPr>
        <w:t>r</w:t>
      </w:r>
      <w:r w:rsidRPr="00CA22F4">
        <w:rPr>
          <w:color w:val="6D6E71"/>
          <w:lang w:val="nl-NL"/>
        </w:rPr>
        <w:t>aag.</w:t>
      </w:r>
      <w:r w:rsidRPr="00CA22F4">
        <w:rPr>
          <w:color w:val="6D6E71"/>
          <w:spacing w:val="48"/>
          <w:lang w:val="nl-NL"/>
        </w:rPr>
        <w:t xml:space="preserve"> </w:t>
      </w:r>
      <w:r w:rsidRPr="00CA22F4">
        <w:rPr>
          <w:color w:val="6D6E71"/>
          <w:spacing w:val="-9"/>
          <w:lang w:val="nl-NL"/>
        </w:rPr>
        <w:t>W</w:t>
      </w:r>
      <w:r w:rsidRPr="00CA22F4">
        <w:rPr>
          <w:color w:val="6D6E71"/>
          <w:lang w:val="nl-NL"/>
        </w:rPr>
        <w:t>e</w:t>
      </w:r>
      <w:r w:rsidRPr="00CA22F4">
        <w:rPr>
          <w:color w:val="6D6E71"/>
          <w:spacing w:val="48"/>
          <w:lang w:val="nl-NL"/>
        </w:rPr>
        <w:t xml:space="preserve"> </w:t>
      </w:r>
      <w:r w:rsidRPr="00CA22F4">
        <w:rPr>
          <w:color w:val="6D6E71"/>
          <w:lang w:val="nl-NL"/>
        </w:rPr>
        <w:t>willen</w:t>
      </w:r>
      <w:r w:rsidRPr="00CA22F4">
        <w:rPr>
          <w:color w:val="6D6E71"/>
          <w:spacing w:val="48"/>
          <w:lang w:val="nl-NL"/>
        </w:rPr>
        <w:t xml:space="preserve"> </w:t>
      </w:r>
      <w:r w:rsidRPr="00CA22F4">
        <w:rPr>
          <w:color w:val="6D6E71"/>
          <w:lang w:val="nl-NL"/>
        </w:rPr>
        <w:t>ons</w:t>
      </w:r>
      <w:r w:rsidRPr="00CA22F4">
        <w:rPr>
          <w:color w:val="6D6E71"/>
          <w:spacing w:val="48"/>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48"/>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lang w:val="nl-NL"/>
        </w:rPr>
        <w:t>wissen</w:t>
      </w:r>
      <w:r w:rsidRPr="00CA22F4">
        <w:rPr>
          <w:color w:val="6D6E71"/>
          <w:spacing w:val="4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7"/>
          <w:lang w:val="nl-NL"/>
        </w:rPr>
        <w:t xml:space="preserve"> </w:t>
      </w:r>
      <w:r w:rsidRPr="00CA22F4">
        <w:rPr>
          <w:color w:val="6D6E71"/>
          <w:lang w:val="nl-NL"/>
        </w:rPr>
        <w:t>er</w:t>
      </w:r>
      <w:r w:rsidRPr="00CA22F4">
        <w:rPr>
          <w:color w:val="6D6E71"/>
          <w:spacing w:val="48"/>
          <w:lang w:val="nl-NL"/>
        </w:rPr>
        <w:t xml:space="preserve"> </w:t>
      </w:r>
      <w:r w:rsidRPr="00CA22F4">
        <w:rPr>
          <w:color w:val="6D6E71"/>
          <w:lang w:val="nl-NL"/>
        </w:rPr>
        <w:t>op</w:t>
      </w:r>
      <w:r w:rsidRPr="00CA22F4">
        <w:rPr>
          <w:color w:val="6D6E71"/>
          <w:spacing w:val="48"/>
          <w:lang w:val="nl-NL"/>
        </w:rPr>
        <w:t xml:space="preserve"> </w:t>
      </w:r>
      <w:r w:rsidRPr="00CA22F4">
        <w:rPr>
          <w:color w:val="6D6E71"/>
          <w:lang w:val="nl-NL"/>
        </w:rPr>
        <w:t>alle</w:t>
      </w:r>
      <w:r w:rsidRPr="00CA22F4">
        <w:rPr>
          <w:color w:val="6D6E71"/>
          <w:spacing w:val="47"/>
          <w:lang w:val="nl-NL"/>
        </w:rPr>
        <w:t xml:space="preserve"> </w:t>
      </w:r>
      <w:r w:rsidRPr="00CA22F4">
        <w:rPr>
          <w:color w:val="6D6E71"/>
          <w:lang w:val="nl-NL"/>
        </w:rPr>
        <w:t>scholen</w:t>
      </w:r>
      <w:r w:rsidRPr="00CA22F4">
        <w:rPr>
          <w:color w:val="6D6E71"/>
          <w:spacing w:val="4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de</w:t>
      </w:r>
      <w:r w:rsidRPr="00CA22F4">
        <w:rPr>
          <w:color w:val="6D6E71"/>
          <w:spacing w:val="4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48"/>
          <w:lang w:val="nl-NL"/>
        </w:rPr>
        <w:t xml:space="preserve"> </w:t>
      </w:r>
      <w:r w:rsidRPr="00CA22F4">
        <w:rPr>
          <w:color w:val="6D6E71"/>
          <w:spacing w:val="-2"/>
          <w:lang w:val="nl-NL"/>
        </w:rPr>
        <w:t>g</w:t>
      </w:r>
      <w:r w:rsidRPr="00CA22F4">
        <w:rPr>
          <w:color w:val="6D6E71"/>
          <w:lang w:val="nl-NL"/>
        </w:rPr>
        <w:t>ehandeld</w:t>
      </w:r>
    </w:p>
    <w:p w14:paraId="0C67EDCD" w14:textId="77777777" w:rsidR="00624579" w:rsidRPr="00CA22F4" w:rsidRDefault="00CA22F4">
      <w:pPr>
        <w:pStyle w:val="Plattetekst"/>
        <w:spacing w:line="264" w:lineRule="exact"/>
        <w:rPr>
          <w:lang w:val="nl-NL"/>
        </w:rPr>
      </w:pPr>
      <w:r w:rsidRPr="00CA22F4">
        <w:rPr>
          <w:color w:val="6D6E71"/>
          <w:lang w:val="nl-NL"/>
        </w:rPr>
        <w:t>in</w:t>
      </w:r>
      <w:r w:rsidRPr="00CA22F4">
        <w:rPr>
          <w:color w:val="6D6E71"/>
          <w:spacing w:val="34"/>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35"/>
          <w:lang w:val="nl-NL"/>
        </w:rPr>
        <w:t xml:space="preserve"> </w:t>
      </w:r>
      <w:r w:rsidRPr="00CA22F4">
        <w:rPr>
          <w:color w:val="6D6E71"/>
          <w:spacing w:val="-4"/>
          <w:lang w:val="nl-NL"/>
        </w:rPr>
        <w:t>v</w:t>
      </w:r>
      <w:r w:rsidRPr="00CA22F4">
        <w:rPr>
          <w:color w:val="6D6E71"/>
          <w:lang w:val="nl-NL"/>
        </w:rPr>
        <w:t>an</w:t>
      </w:r>
      <w:r w:rsidRPr="00CA22F4">
        <w:rPr>
          <w:color w:val="6D6E71"/>
          <w:spacing w:val="35"/>
          <w:lang w:val="nl-NL"/>
        </w:rPr>
        <w:t xml:space="preserve"> </w:t>
      </w:r>
      <w:r w:rsidRPr="00CA22F4">
        <w:rPr>
          <w:color w:val="6D6E71"/>
          <w:lang w:val="nl-NL"/>
        </w:rPr>
        <w:t>een</w:t>
      </w:r>
      <w:r w:rsidRPr="00CA22F4">
        <w:rPr>
          <w:color w:val="6D6E71"/>
          <w:spacing w:val="34"/>
          <w:lang w:val="nl-NL"/>
        </w:rPr>
        <w:t xml:space="preserve"> </w:t>
      </w:r>
      <w:r w:rsidRPr="00CA22F4">
        <w:rPr>
          <w:color w:val="6D6E71"/>
          <w:spacing w:val="-3"/>
          <w:lang w:val="nl-NL"/>
        </w:rPr>
        <w:t>v</w:t>
      </w:r>
      <w:r w:rsidRPr="00CA22F4">
        <w:rPr>
          <w:color w:val="6D6E71"/>
          <w:lang w:val="nl-NL"/>
        </w:rPr>
        <w:t>ermoeden</w:t>
      </w:r>
      <w:r w:rsidRPr="00CA22F4">
        <w:rPr>
          <w:color w:val="6D6E71"/>
          <w:spacing w:val="35"/>
          <w:lang w:val="nl-NL"/>
        </w:rPr>
        <w:t xml:space="preserve"> </w:t>
      </w:r>
      <w:r w:rsidRPr="00CA22F4">
        <w:rPr>
          <w:color w:val="6D6E71"/>
          <w:spacing w:val="-3"/>
          <w:lang w:val="nl-NL"/>
        </w:rPr>
        <w:t>t</w:t>
      </w:r>
      <w:r w:rsidRPr="00CA22F4">
        <w:rPr>
          <w:color w:val="6D6E71"/>
          <w:lang w:val="nl-NL"/>
        </w:rPr>
        <w:t>ot</w:t>
      </w:r>
      <w:r w:rsidRPr="00CA22F4">
        <w:rPr>
          <w:color w:val="6D6E71"/>
          <w:spacing w:val="35"/>
          <w:lang w:val="nl-NL"/>
        </w:rPr>
        <w:t xml:space="preserve"> </w:t>
      </w:r>
      <w:r w:rsidRPr="00CA22F4">
        <w:rPr>
          <w:color w:val="6D6E71"/>
          <w:lang w:val="nl-NL"/>
        </w:rPr>
        <w:t>kindermishandeling.</w:t>
      </w:r>
      <w:r w:rsidRPr="00CA22F4">
        <w:rPr>
          <w:color w:val="6D6E71"/>
          <w:spacing w:val="3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4"/>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35"/>
          <w:lang w:val="nl-NL"/>
        </w:rPr>
        <w:t xml:space="preserve"> </w:t>
      </w: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35"/>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34"/>
          <w:lang w:val="nl-NL"/>
        </w:rPr>
        <w:t xml:space="preserve"> </w:t>
      </w:r>
      <w:r w:rsidRPr="00CA22F4">
        <w:rPr>
          <w:color w:val="6D6E71"/>
          <w:lang w:val="nl-NL"/>
        </w:rPr>
        <w:t>onde</w:t>
      </w:r>
      <w:r w:rsidRPr="00CA22F4">
        <w:rPr>
          <w:color w:val="6D6E71"/>
          <w:spacing w:val="-3"/>
          <w:lang w:val="nl-NL"/>
        </w:rPr>
        <w:t>r</w:t>
      </w:r>
      <w:r w:rsidRPr="00CA22F4">
        <w:rPr>
          <w:color w:val="6D6E71"/>
          <w:lang w:val="nl-NL"/>
        </w:rPr>
        <w:t>deel</w:t>
      </w:r>
      <w:r w:rsidRPr="00CA22F4">
        <w:rPr>
          <w:color w:val="6D6E71"/>
          <w:spacing w:val="35"/>
          <w:lang w:val="nl-NL"/>
        </w:rPr>
        <w:t xml:space="preserve"> </w:t>
      </w:r>
      <w:r w:rsidRPr="00CA22F4">
        <w:rPr>
          <w:color w:val="6D6E71"/>
          <w:lang w:val="nl-NL"/>
        </w:rPr>
        <w:t>uit</w:t>
      </w:r>
      <w:r w:rsidRPr="00CA22F4">
        <w:rPr>
          <w:color w:val="6D6E71"/>
          <w:spacing w:val="35"/>
          <w:lang w:val="nl-NL"/>
        </w:rPr>
        <w:t xml:space="preserve"> </w:t>
      </w:r>
      <w:r w:rsidRPr="00CA22F4">
        <w:rPr>
          <w:color w:val="6D6E71"/>
          <w:spacing w:val="-4"/>
          <w:lang w:val="nl-NL"/>
        </w:rPr>
        <w:t>v</w:t>
      </w:r>
      <w:r w:rsidRPr="00CA22F4">
        <w:rPr>
          <w:color w:val="6D6E71"/>
          <w:lang w:val="nl-NL"/>
        </w:rPr>
        <w:t>an</w:t>
      </w:r>
      <w:r w:rsidRPr="00CA22F4">
        <w:rPr>
          <w:color w:val="6D6E71"/>
          <w:spacing w:val="35"/>
          <w:lang w:val="nl-NL"/>
        </w:rPr>
        <w:t xml:space="preserve"> </w:t>
      </w:r>
      <w:r w:rsidRPr="00CA22F4">
        <w:rPr>
          <w:color w:val="6D6E71"/>
          <w:lang w:val="nl-NL"/>
        </w:rPr>
        <w:t>dit</w:t>
      </w:r>
    </w:p>
    <w:p w14:paraId="0A1A8C5F" w14:textId="77777777" w:rsidR="00624579" w:rsidRPr="00CA22F4" w:rsidRDefault="00CA22F4">
      <w:pPr>
        <w:pStyle w:val="Plattetekst"/>
        <w:spacing w:line="264" w:lineRule="exact"/>
        <w:rPr>
          <w:lang w:val="nl-NL"/>
        </w:rPr>
      </w:pPr>
      <w:r w:rsidRPr="00CA22F4">
        <w:rPr>
          <w:color w:val="6D6E71"/>
          <w:lang w:val="nl-NL"/>
        </w:rPr>
        <w:t>school</w:t>
      </w:r>
      <w:r w:rsidRPr="00CA22F4">
        <w:rPr>
          <w:color w:val="6D6E71"/>
          <w:spacing w:val="-2"/>
          <w:lang w:val="nl-NL"/>
        </w:rPr>
        <w:t>v</w:t>
      </w:r>
      <w:r w:rsidRPr="00CA22F4">
        <w:rPr>
          <w:color w:val="6D6E71"/>
          <w:lang w:val="nl-NL"/>
        </w:rPr>
        <w:t>eiligheidsplan</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12"/>
          <w:lang w:val="nl-NL"/>
        </w:rPr>
        <w:t xml:space="preserve"> </w:t>
      </w:r>
      <w:r w:rsidRPr="00CA22F4">
        <w:rPr>
          <w:color w:val="6D6E71"/>
          <w:lang w:val="nl-NL"/>
        </w:rPr>
        <w:t>u</w:t>
      </w:r>
      <w:r w:rsidRPr="00CA22F4">
        <w:rPr>
          <w:color w:val="6D6E71"/>
          <w:spacing w:val="14"/>
          <w:lang w:val="nl-NL"/>
        </w:rPr>
        <w:t xml:space="preserve"> </w:t>
      </w:r>
      <w:r w:rsidRPr="00CA22F4">
        <w:rPr>
          <w:color w:val="6D6E71"/>
          <w:lang w:val="nl-NL"/>
        </w:rPr>
        <w:t>aan</w:t>
      </w:r>
      <w:r w:rsidRPr="00CA22F4">
        <w:rPr>
          <w:color w:val="6D6E71"/>
          <w:spacing w:val="14"/>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3"/>
          <w:lang w:val="nl-NL"/>
        </w:rPr>
        <w:t xml:space="preserve"> </w:t>
      </w:r>
      <w:r w:rsidRPr="00CA22F4">
        <w:rPr>
          <w:color w:val="6D6E71"/>
          <w:lang w:val="nl-NL"/>
        </w:rPr>
        <w:t>9</w:t>
      </w:r>
      <w:r w:rsidRPr="00CA22F4">
        <w:rPr>
          <w:color w:val="6D6E71"/>
          <w:spacing w:val="13"/>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meld</w:t>
      </w:r>
      <w:r w:rsidRPr="00CA22F4">
        <w:rPr>
          <w:color w:val="6D6E71"/>
          <w:spacing w:val="-2"/>
          <w:lang w:val="nl-NL"/>
        </w:rPr>
        <w:t>c</w:t>
      </w:r>
      <w:r w:rsidRPr="00CA22F4">
        <w:rPr>
          <w:color w:val="6D6E71"/>
          <w:lang w:val="nl-NL"/>
        </w:rPr>
        <w:t>ode</w:t>
      </w:r>
      <w:r w:rsidRPr="00CA22F4">
        <w:rPr>
          <w:color w:val="6D6E71"/>
          <w:spacing w:val="14"/>
          <w:lang w:val="nl-NL"/>
        </w:rPr>
        <w:t xml:space="preserve"> </w:t>
      </w:r>
      <w:r w:rsidRPr="00CA22F4">
        <w:rPr>
          <w:color w:val="6D6E71"/>
          <w:lang w:val="nl-NL"/>
        </w:rPr>
        <w:t>huiselijk</w:t>
      </w:r>
      <w:r w:rsidRPr="00CA22F4">
        <w:rPr>
          <w:color w:val="6D6E71"/>
          <w:spacing w:val="14"/>
          <w:lang w:val="nl-NL"/>
        </w:rPr>
        <w:t xml:space="preserve"> </w:t>
      </w:r>
      <w:r w:rsidRPr="00CA22F4">
        <w:rPr>
          <w:color w:val="6D6E71"/>
          <w:spacing w:val="-2"/>
          <w:lang w:val="nl-NL"/>
        </w:rPr>
        <w:t>gew</w:t>
      </w:r>
      <w:r w:rsidRPr="00CA22F4">
        <w:rPr>
          <w:color w:val="6D6E71"/>
          <w:lang w:val="nl-NL"/>
        </w:rPr>
        <w:t>eld</w:t>
      </w:r>
      <w:r w:rsidRPr="00CA22F4">
        <w:rPr>
          <w:color w:val="6D6E71"/>
          <w:spacing w:val="13"/>
          <w:lang w:val="nl-NL"/>
        </w:rPr>
        <w:t xml:space="preserve"> </w:t>
      </w:r>
      <w:r w:rsidRPr="00CA22F4">
        <w:rPr>
          <w:color w:val="6D6E71"/>
          <w:lang w:val="nl-NL"/>
        </w:rPr>
        <w:t>en</w:t>
      </w:r>
      <w:r w:rsidRPr="00CA22F4">
        <w:rPr>
          <w:color w:val="6D6E71"/>
          <w:spacing w:val="14"/>
          <w:lang w:val="nl-NL"/>
        </w:rPr>
        <w:t xml:space="preserve"> </w:t>
      </w:r>
      <w:r w:rsidRPr="00CA22F4">
        <w:rPr>
          <w:color w:val="6D6E71"/>
          <w:lang w:val="nl-NL"/>
        </w:rPr>
        <w:t>kindermishandeling</w:t>
      </w:r>
    </w:p>
    <w:p w14:paraId="3787C326" w14:textId="77777777" w:rsidR="00624579" w:rsidRPr="00CA22F4" w:rsidRDefault="00CA22F4">
      <w:pPr>
        <w:pStyle w:val="Plattetekst"/>
        <w:spacing w:line="264" w:lineRule="exact"/>
        <w:rPr>
          <w:lang w:val="nl-NL"/>
        </w:rPr>
      </w:pPr>
      <w:r w:rsidRPr="00CA22F4">
        <w:rPr>
          <w:color w:val="6D6E71"/>
          <w:spacing w:val="-3"/>
          <w:lang w:val="nl-NL"/>
        </w:rPr>
        <w:t>st</w:t>
      </w:r>
      <w:r w:rsidRPr="00CA22F4">
        <w:rPr>
          <w:color w:val="6D6E71"/>
          <w:lang w:val="nl-NL"/>
        </w:rPr>
        <w:t>aan</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st</w:t>
      </w:r>
      <w:r w:rsidRPr="00CA22F4">
        <w:rPr>
          <w:color w:val="6D6E71"/>
          <w:lang w:val="nl-NL"/>
        </w:rPr>
        <w:t xml:space="preserve">appen </w:t>
      </w:r>
      <w:r w:rsidRPr="00CA22F4">
        <w:rPr>
          <w:color w:val="6D6E71"/>
          <w:spacing w:val="-5"/>
          <w:lang w:val="nl-NL"/>
        </w:rPr>
        <w:t>z</w:t>
      </w:r>
      <w:r w:rsidRPr="00CA22F4">
        <w:rPr>
          <w:color w:val="6D6E71"/>
          <w:lang w:val="nl-NL"/>
        </w:rPr>
        <w:t>oals die in de</w:t>
      </w:r>
      <w:r w:rsidRPr="00CA22F4">
        <w:rPr>
          <w:color w:val="6D6E71"/>
          <w:spacing w:val="-1"/>
          <w:lang w:val="nl-NL"/>
        </w:rPr>
        <w:t xml:space="preserve"> </w:t>
      </w:r>
      <w:r w:rsidRPr="00CA22F4">
        <w:rPr>
          <w:color w:val="6D6E71"/>
          <w:spacing w:val="-2"/>
          <w:lang w:val="nl-NL"/>
        </w:rPr>
        <w:t>we</w:t>
      </w:r>
      <w:r w:rsidRPr="00CA22F4">
        <w:rPr>
          <w:color w:val="6D6E71"/>
          <w:lang w:val="nl-NL"/>
        </w:rPr>
        <w:t xml:space="preserve">t </w:t>
      </w:r>
      <w:r w:rsidRPr="00CA22F4">
        <w:rPr>
          <w:color w:val="6D6E71"/>
          <w:spacing w:val="-3"/>
          <w:lang w:val="nl-NL"/>
        </w:rPr>
        <w:t>st</w:t>
      </w:r>
      <w:r w:rsidRPr="00CA22F4">
        <w:rPr>
          <w:color w:val="6D6E71"/>
          <w:lang w:val="nl-NL"/>
        </w:rPr>
        <w:t>aan omsch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 hie</w:t>
      </w:r>
      <w:r w:rsidRPr="00CA22F4">
        <w:rPr>
          <w:color w:val="6D6E71"/>
          <w:spacing w:val="-4"/>
          <w:lang w:val="nl-NL"/>
        </w:rPr>
        <w:t>r</w:t>
      </w:r>
      <w:r w:rsidRPr="00CA22F4">
        <w:rPr>
          <w:color w:val="6D6E71"/>
          <w:spacing w:val="-1"/>
          <w:lang w:val="nl-NL"/>
        </w:rPr>
        <w:t>o</w:t>
      </w:r>
      <w:r w:rsidRPr="00CA22F4">
        <w:rPr>
          <w:color w:val="6D6E71"/>
          <w:spacing w:val="-3"/>
          <w:lang w:val="nl-NL"/>
        </w:rPr>
        <w:t>v</w:t>
      </w:r>
      <w:r w:rsidRPr="00CA22F4">
        <w:rPr>
          <w:color w:val="6D6E71"/>
          <w:lang w:val="nl-NL"/>
        </w:rPr>
        <w:t>er vind</w:t>
      </w:r>
      <w:r w:rsidRPr="00CA22F4">
        <w:rPr>
          <w:color w:val="6D6E71"/>
          <w:spacing w:val="-1"/>
          <w:lang w:val="nl-NL"/>
        </w:rPr>
        <w:t xml:space="preserve"> </w:t>
      </w:r>
      <w:r w:rsidRPr="00CA22F4">
        <w:rPr>
          <w:color w:val="6D6E71"/>
          <w:lang w:val="nl-NL"/>
        </w:rPr>
        <w:t>je op:</w:t>
      </w:r>
    </w:p>
    <w:p w14:paraId="6E5649D7" w14:textId="77777777" w:rsidR="008955C4" w:rsidRPr="00C93F41" w:rsidRDefault="00892B60" w:rsidP="00CD3340">
      <w:pPr>
        <w:pStyle w:val="Plattetekst"/>
        <w:numPr>
          <w:ilvl w:val="0"/>
          <w:numId w:val="30"/>
        </w:numPr>
        <w:tabs>
          <w:tab w:val="left" w:pos="1493"/>
        </w:tabs>
        <w:spacing w:line="264" w:lineRule="exact"/>
        <w:ind w:left="1493"/>
        <w:rPr>
          <w:lang w:val="nl-NL"/>
        </w:rPr>
      </w:pPr>
      <w:hyperlink r:id="rId35" w:history="1">
        <w:r w:rsidR="008955C4" w:rsidRPr="00C93F41">
          <w:rPr>
            <w:rStyle w:val="Hyperlink"/>
            <w:color w:val="auto"/>
            <w:lang w:val="nl-NL"/>
          </w:rPr>
          <w:t>https://www.rijksoverheid.nl/onderwerpen/huiselijk-geweld/documenten/publicaties/2015/07/16/toolkit-meldcode-huiselijk-geweld-en-kindermishandeling#</w:t>
        </w:r>
      </w:hyperlink>
    </w:p>
    <w:p w14:paraId="7F5BB06B" w14:textId="77777777" w:rsidR="00624579" w:rsidRPr="00CA22F4" w:rsidRDefault="00892B60" w:rsidP="00CD3340">
      <w:pPr>
        <w:pStyle w:val="Plattetekst"/>
        <w:numPr>
          <w:ilvl w:val="0"/>
          <w:numId w:val="30"/>
        </w:numPr>
        <w:tabs>
          <w:tab w:val="left" w:pos="1493"/>
        </w:tabs>
        <w:spacing w:line="264" w:lineRule="exact"/>
        <w:ind w:left="1493"/>
        <w:rPr>
          <w:lang w:val="nl-NL"/>
        </w:rPr>
      </w:pPr>
      <w:hyperlink r:id="rId36">
        <w:r w:rsidR="00CA22F4" w:rsidRPr="00CA22F4">
          <w:rPr>
            <w:color w:val="6D6E71"/>
            <w:spacing w:val="-2"/>
            <w:lang w:val="nl-NL"/>
          </w:rPr>
          <w:t>h</w:t>
        </w:r>
        <w:r w:rsidR="00CA22F4" w:rsidRPr="00CA22F4">
          <w:rPr>
            <w:color w:val="6D6E71"/>
            <w:lang w:val="nl-NL"/>
          </w:rPr>
          <w:t>ttp://</w:t>
        </w:r>
        <w:r w:rsidR="00CA22F4" w:rsidRPr="00CA22F4">
          <w:rPr>
            <w:color w:val="6D6E71"/>
            <w:spacing w:val="1"/>
            <w:lang w:val="nl-NL"/>
          </w:rPr>
          <w:t>w</w:t>
        </w:r>
        <w:r w:rsidR="00CA22F4" w:rsidRPr="00CA22F4">
          <w:rPr>
            <w:color w:val="6D6E71"/>
            <w:lang w:val="nl-NL"/>
          </w:rPr>
          <w:t>w</w:t>
        </w:r>
        <w:r w:rsidR="00CA22F4" w:rsidRPr="00CA22F4">
          <w:rPr>
            <w:color w:val="6D6E71"/>
            <w:spacing w:val="-15"/>
            <w:lang w:val="nl-NL"/>
          </w:rPr>
          <w:t>w</w:t>
        </w:r>
        <w:r w:rsidR="00CA22F4" w:rsidRPr="00CA22F4">
          <w:rPr>
            <w:color w:val="6D6E71"/>
            <w:lang w:val="nl-NL"/>
          </w:rPr>
          <w:t>.meld</w:t>
        </w:r>
        <w:r w:rsidR="00CA22F4" w:rsidRPr="00CA22F4">
          <w:rPr>
            <w:color w:val="6D6E71"/>
            <w:spacing w:val="-2"/>
            <w:lang w:val="nl-NL"/>
          </w:rPr>
          <w:t>c</w:t>
        </w:r>
        <w:r w:rsidR="00CA22F4" w:rsidRPr="00CA22F4">
          <w:rPr>
            <w:color w:val="6D6E71"/>
            <w:lang w:val="nl-NL"/>
          </w:rPr>
          <w:t>ode.nl</w:t>
        </w:r>
      </w:hyperlink>
    </w:p>
    <w:p w14:paraId="7B8BE7B0" w14:textId="77777777" w:rsidR="00624579" w:rsidRPr="00CA22F4" w:rsidRDefault="00CA22F4">
      <w:pPr>
        <w:pStyle w:val="Plattetekst"/>
        <w:spacing w:line="264" w:lineRule="exact"/>
        <w:rPr>
          <w:lang w:val="nl-NL"/>
        </w:rPr>
      </w:pPr>
      <w:r w:rsidRPr="00CA22F4">
        <w:rPr>
          <w:color w:val="6D6E71"/>
          <w:lang w:val="nl-NL"/>
        </w:rPr>
        <w:t>Ook</w:t>
      </w:r>
      <w:r w:rsidRPr="00CA22F4">
        <w:rPr>
          <w:color w:val="6D6E71"/>
          <w:spacing w:val="5"/>
          <w:lang w:val="nl-NL"/>
        </w:rPr>
        <w:t xml:space="preserve"> </w:t>
      </w:r>
      <w:r w:rsidRPr="00CA22F4">
        <w:rPr>
          <w:color w:val="6D6E71"/>
          <w:lang w:val="nl-NL"/>
        </w:rPr>
        <w:t>be</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er</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app</w:t>
      </w:r>
      <w:r w:rsidRPr="00CA22F4">
        <w:rPr>
          <w:color w:val="6D6E71"/>
          <w:spacing w:val="5"/>
          <w:lang w:val="nl-NL"/>
        </w:rPr>
        <w:t xml:space="preserve"> </w:t>
      </w:r>
      <w:r w:rsidRPr="00CA22F4">
        <w:rPr>
          <w:color w:val="6D6E71"/>
          <w:lang w:val="nl-NL"/>
        </w:rPr>
        <w:t>‘meld</w:t>
      </w:r>
      <w:r w:rsidRPr="00CA22F4">
        <w:rPr>
          <w:color w:val="6D6E71"/>
          <w:spacing w:val="-2"/>
          <w:lang w:val="nl-NL"/>
        </w:rPr>
        <w:t>c</w:t>
      </w:r>
      <w:r w:rsidRPr="00CA22F4">
        <w:rPr>
          <w:color w:val="6D6E71"/>
          <w:lang w:val="nl-NL"/>
        </w:rPr>
        <w:t>ode</w:t>
      </w:r>
      <w:r w:rsidRPr="00CA22F4">
        <w:rPr>
          <w:color w:val="6D6E71"/>
          <w:spacing w:val="5"/>
          <w:lang w:val="nl-NL"/>
        </w:rPr>
        <w:t xml:space="preserve"> </w:t>
      </w:r>
      <w:r w:rsidRPr="00CA22F4">
        <w:rPr>
          <w:color w:val="6D6E71"/>
          <w:lang w:val="nl-NL"/>
        </w:rPr>
        <w:t>huiselijk</w:t>
      </w:r>
      <w:r w:rsidRPr="00CA22F4">
        <w:rPr>
          <w:color w:val="6D6E71"/>
          <w:spacing w:val="5"/>
          <w:lang w:val="nl-NL"/>
        </w:rPr>
        <w:t xml:space="preserve"> </w:t>
      </w:r>
      <w:r w:rsidRPr="00CA22F4">
        <w:rPr>
          <w:color w:val="6D6E71"/>
          <w:spacing w:val="-2"/>
          <w:lang w:val="nl-NL"/>
        </w:rPr>
        <w:t>gew</w:t>
      </w:r>
      <w:r w:rsidRPr="00CA22F4">
        <w:rPr>
          <w:color w:val="6D6E71"/>
          <w:lang w:val="nl-NL"/>
        </w:rPr>
        <w:t>eld</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kindermishandelin</w:t>
      </w:r>
      <w:r w:rsidRPr="00CA22F4">
        <w:rPr>
          <w:color w:val="6D6E71"/>
          <w:spacing w:val="9"/>
          <w:lang w:val="nl-NL"/>
        </w:rPr>
        <w:t>g</w:t>
      </w:r>
      <w:r w:rsidRPr="00CA22F4">
        <w:rPr>
          <w:color w:val="6D6E71"/>
          <w:lang w:val="nl-NL"/>
        </w:rPr>
        <w:t>’</w:t>
      </w:r>
      <w:r w:rsidRPr="00CA22F4">
        <w:rPr>
          <w:color w:val="6D6E71"/>
          <w:spacing w:val="5"/>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spacing w:val="-5"/>
          <w:lang w:val="nl-NL"/>
        </w:rPr>
        <w:t>z</w:t>
      </w:r>
      <w:r w:rsidRPr="00CA22F4">
        <w:rPr>
          <w:color w:val="6D6E71"/>
          <w:spacing w:val="-1"/>
          <w:lang w:val="nl-NL"/>
        </w:rPr>
        <w:t>o</w:t>
      </w:r>
      <w:r w:rsidRPr="00CA22F4">
        <w:rPr>
          <w:color w:val="6D6E71"/>
          <w:spacing w:val="-2"/>
          <w:lang w:val="nl-NL"/>
        </w:rPr>
        <w:t>w</w:t>
      </w:r>
      <w:r w:rsidRPr="00CA22F4">
        <w:rPr>
          <w:color w:val="6D6E71"/>
          <w:lang w:val="nl-NL"/>
        </w:rPr>
        <w:t>el</w:t>
      </w:r>
      <w:r w:rsidRPr="00CA22F4">
        <w:rPr>
          <w:color w:val="6D6E71"/>
          <w:spacing w:val="5"/>
          <w:lang w:val="nl-NL"/>
        </w:rPr>
        <w:t xml:space="preserve"> </w:t>
      </w:r>
      <w:r w:rsidRPr="00CA22F4">
        <w:rPr>
          <w:color w:val="6D6E71"/>
          <w:lang w:val="nl-NL"/>
        </w:rPr>
        <w:t>Apple</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And</w:t>
      </w:r>
      <w:r w:rsidRPr="00CA22F4">
        <w:rPr>
          <w:color w:val="6D6E71"/>
          <w:spacing w:val="-4"/>
          <w:lang w:val="nl-NL"/>
        </w:rPr>
        <w:t>r</w:t>
      </w:r>
      <w:r w:rsidRPr="00CA22F4">
        <w:rPr>
          <w:color w:val="6D6E71"/>
          <w:lang w:val="nl-NL"/>
        </w:rPr>
        <w:t>oid</w:t>
      </w:r>
      <w:r w:rsidRPr="00CA22F4">
        <w:rPr>
          <w:color w:val="6D6E71"/>
          <w:spacing w:val="5"/>
          <w:lang w:val="nl-NL"/>
        </w:rPr>
        <w:t xml:space="preserve"> </w:t>
      </w:r>
      <w:r w:rsidRPr="00CA22F4">
        <w:rPr>
          <w:color w:val="6D6E71"/>
          <w:spacing w:val="-3"/>
          <w:lang w:val="nl-NL"/>
        </w:rPr>
        <w:t>t</w:t>
      </w:r>
      <w:r w:rsidRPr="00CA22F4">
        <w:rPr>
          <w:color w:val="6D6E71"/>
          <w:lang w:val="nl-NL"/>
        </w:rPr>
        <w:t>e</w:t>
      </w:r>
    </w:p>
    <w:p w14:paraId="41443DA7" w14:textId="77777777" w:rsidR="00624579" w:rsidRPr="00CA22F4" w:rsidRDefault="00CA22F4">
      <w:pPr>
        <w:pStyle w:val="Plattetekst"/>
        <w:spacing w:line="264" w:lineRule="exact"/>
        <w:rPr>
          <w:lang w:val="nl-NL"/>
        </w:rPr>
      </w:pPr>
      <w:r w:rsidRPr="00CA22F4">
        <w:rPr>
          <w:color w:val="6D6E71"/>
          <w:lang w:val="nl-NL"/>
        </w:rPr>
        <w:t>d</w:t>
      </w:r>
      <w:r w:rsidRPr="00CA22F4">
        <w:rPr>
          <w:color w:val="6D6E71"/>
          <w:spacing w:val="-1"/>
          <w:lang w:val="nl-NL"/>
        </w:rPr>
        <w:t>o</w:t>
      </w:r>
      <w:r w:rsidRPr="00CA22F4">
        <w:rPr>
          <w:color w:val="6D6E71"/>
          <w:lang w:val="nl-NL"/>
        </w:rPr>
        <w:t>wnloaden,</w:t>
      </w:r>
      <w:r w:rsidRPr="00CA22F4">
        <w:rPr>
          <w:color w:val="6D6E71"/>
          <w:spacing w:val="-1"/>
          <w:lang w:val="nl-NL"/>
        </w:rPr>
        <w:t xml:space="preserve">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 je</w:t>
      </w:r>
      <w:r w:rsidRPr="00CA22F4">
        <w:rPr>
          <w:color w:val="6D6E71"/>
          <w:spacing w:val="-1"/>
          <w:lang w:val="nl-NL"/>
        </w:rPr>
        <w:t xml:space="preserve"> </w:t>
      </w:r>
      <w:r w:rsidRPr="00CA22F4">
        <w:rPr>
          <w:color w:val="6D6E71"/>
          <w:lang w:val="nl-NL"/>
        </w:rPr>
        <w:t>altijd 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5-</w:t>
      </w:r>
      <w:r w:rsidRPr="00CA22F4">
        <w:rPr>
          <w:color w:val="6D6E71"/>
          <w:spacing w:val="-3"/>
          <w:lang w:val="nl-NL"/>
        </w:rPr>
        <w:t>st</w:t>
      </w:r>
      <w:r w:rsidRPr="00CA22F4">
        <w:rPr>
          <w:color w:val="6D6E71"/>
          <w:lang w:val="nl-NL"/>
        </w:rPr>
        <w:t>appenplan bij</w:t>
      </w:r>
      <w:r w:rsidRPr="00CA22F4">
        <w:rPr>
          <w:color w:val="6D6E71"/>
          <w:spacing w:val="-1"/>
          <w:lang w:val="nl-NL"/>
        </w:rPr>
        <w:t xml:space="preserve"> </w:t>
      </w:r>
      <w:r w:rsidRPr="00CA22F4">
        <w:rPr>
          <w:color w:val="6D6E71"/>
          <w:lang w:val="nl-NL"/>
        </w:rPr>
        <w:t>de hand</w:t>
      </w:r>
      <w:r w:rsidRPr="00CA22F4">
        <w:rPr>
          <w:color w:val="6D6E71"/>
          <w:spacing w:val="-1"/>
          <w:lang w:val="nl-NL"/>
        </w:rPr>
        <w:t xml:space="preserve"> </w:t>
      </w:r>
      <w:r w:rsidRPr="00CA22F4">
        <w:rPr>
          <w:color w:val="6D6E71"/>
          <w:lang w:val="nl-NL"/>
        </w:rPr>
        <w:t>hebt.</w:t>
      </w:r>
    </w:p>
    <w:p w14:paraId="71FE0D1A" w14:textId="77777777" w:rsidR="00624579" w:rsidRPr="00CA22F4" w:rsidRDefault="00624579">
      <w:pPr>
        <w:spacing w:before="4" w:line="260" w:lineRule="exact"/>
        <w:rPr>
          <w:sz w:val="26"/>
          <w:szCs w:val="26"/>
          <w:lang w:val="nl-NL"/>
        </w:rPr>
      </w:pPr>
    </w:p>
    <w:p w14:paraId="3A498BB1" w14:textId="77777777" w:rsidR="00624579" w:rsidRPr="00CA22F4" w:rsidRDefault="00CA22F4">
      <w:pPr>
        <w:pStyle w:val="Kop3"/>
        <w:rPr>
          <w:b w:val="0"/>
          <w:bCs w:val="0"/>
          <w:lang w:val="nl-NL"/>
        </w:rPr>
      </w:pPr>
      <w:r w:rsidRPr="00CA22F4">
        <w:rPr>
          <w:color w:val="58595B"/>
          <w:lang w:val="nl-NL"/>
        </w:rPr>
        <w:t>Be</w:t>
      </w:r>
      <w:r w:rsidRPr="00CA22F4">
        <w:rPr>
          <w:color w:val="58595B"/>
          <w:spacing w:val="-3"/>
          <w:lang w:val="nl-NL"/>
        </w:rPr>
        <w:t>g</w:t>
      </w:r>
      <w:r w:rsidRPr="00CA22F4">
        <w:rPr>
          <w:color w:val="58595B"/>
          <w:lang w:val="nl-NL"/>
        </w:rPr>
        <w:t>eleiding</w:t>
      </w:r>
      <w:r w:rsidRPr="00CA22F4">
        <w:rPr>
          <w:color w:val="58595B"/>
          <w:spacing w:val="-1"/>
          <w:lang w:val="nl-NL"/>
        </w:rPr>
        <w:t xml:space="preserve"> </w:t>
      </w:r>
      <w:r w:rsidRPr="00CA22F4">
        <w:rPr>
          <w:color w:val="58595B"/>
          <w:lang w:val="nl-NL"/>
        </w:rPr>
        <w:t>en</w:t>
      </w:r>
      <w:r w:rsidRPr="00CA22F4">
        <w:rPr>
          <w:color w:val="58595B"/>
          <w:spacing w:val="-1"/>
          <w:lang w:val="nl-NL"/>
        </w:rPr>
        <w:t xml:space="preserve"> </w:t>
      </w:r>
      <w:r w:rsidRPr="00CA22F4">
        <w:rPr>
          <w:color w:val="58595B"/>
          <w:lang w:val="nl-NL"/>
        </w:rPr>
        <w:t>i</w:t>
      </w:r>
      <w:r w:rsidRPr="00CA22F4">
        <w:rPr>
          <w:color w:val="58595B"/>
          <w:spacing w:val="-3"/>
          <w:lang w:val="nl-NL"/>
        </w:rPr>
        <w:t>n</w:t>
      </w:r>
      <w:r w:rsidRPr="00CA22F4">
        <w:rPr>
          <w:color w:val="58595B"/>
          <w:lang w:val="nl-NL"/>
        </w:rPr>
        <w:t>t</w:t>
      </w:r>
      <w:r w:rsidRPr="00CA22F4">
        <w:rPr>
          <w:color w:val="58595B"/>
          <w:spacing w:val="-3"/>
          <w:lang w:val="nl-NL"/>
        </w:rPr>
        <w:t>r</w:t>
      </w:r>
      <w:r w:rsidRPr="00CA22F4">
        <w:rPr>
          <w:color w:val="58595B"/>
          <w:lang w:val="nl-NL"/>
        </w:rPr>
        <w:t>oductie</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(nieu</w:t>
      </w:r>
      <w:r w:rsidRPr="00CA22F4">
        <w:rPr>
          <w:color w:val="58595B"/>
          <w:spacing w:val="-3"/>
          <w:lang w:val="nl-NL"/>
        </w:rPr>
        <w:t>w</w:t>
      </w:r>
      <w:r w:rsidRPr="00CA22F4">
        <w:rPr>
          <w:color w:val="58595B"/>
          <w:lang w:val="nl-NL"/>
        </w:rPr>
        <w:t>e)</w:t>
      </w:r>
      <w:r w:rsidRPr="00CA22F4">
        <w:rPr>
          <w:color w:val="58595B"/>
          <w:spacing w:val="-1"/>
          <w:lang w:val="nl-NL"/>
        </w:rPr>
        <w:t xml:space="preserve"> </w:t>
      </w:r>
      <w:r w:rsidRPr="00CA22F4">
        <w:rPr>
          <w:color w:val="58595B"/>
          <w:lang w:val="nl-NL"/>
        </w:rPr>
        <w:t>leerlin</w:t>
      </w:r>
      <w:r w:rsidRPr="00CA22F4">
        <w:rPr>
          <w:color w:val="58595B"/>
          <w:spacing w:val="-3"/>
          <w:lang w:val="nl-NL"/>
        </w:rPr>
        <w:t>g</w:t>
      </w:r>
      <w:r w:rsidRPr="00CA22F4">
        <w:rPr>
          <w:color w:val="58595B"/>
          <w:lang w:val="nl-NL"/>
        </w:rPr>
        <w:t>en</w:t>
      </w:r>
      <w:r w:rsidRPr="00CA22F4">
        <w:rPr>
          <w:color w:val="58595B"/>
          <w:spacing w:val="-1"/>
          <w:lang w:val="nl-NL"/>
        </w:rPr>
        <w:t xml:space="preserve"> </w:t>
      </w:r>
      <w:r w:rsidRPr="00CA22F4">
        <w:rPr>
          <w:color w:val="58595B"/>
          <w:lang w:val="nl-NL"/>
        </w:rPr>
        <w:t>en</w:t>
      </w:r>
      <w:r w:rsidRPr="00CA22F4">
        <w:rPr>
          <w:color w:val="58595B"/>
          <w:spacing w:val="-1"/>
          <w:lang w:val="nl-NL"/>
        </w:rPr>
        <w:t xml:space="preserve"> </w:t>
      </w:r>
      <w:r w:rsidRPr="00CA22F4">
        <w:rPr>
          <w:color w:val="58595B"/>
          <w:lang w:val="nl-NL"/>
        </w:rPr>
        <w:t>(nieu</w:t>
      </w:r>
      <w:r w:rsidRPr="00CA22F4">
        <w:rPr>
          <w:color w:val="58595B"/>
          <w:spacing w:val="-3"/>
          <w:lang w:val="nl-NL"/>
        </w:rPr>
        <w:t>w</w:t>
      </w:r>
      <w:r w:rsidRPr="00CA22F4">
        <w:rPr>
          <w:color w:val="58595B"/>
          <w:lang w:val="nl-NL"/>
        </w:rPr>
        <w:t>e)</w:t>
      </w:r>
      <w:r w:rsidRPr="00CA22F4">
        <w:rPr>
          <w:color w:val="58595B"/>
          <w:spacing w:val="-1"/>
          <w:lang w:val="nl-NL"/>
        </w:rPr>
        <w:t xml:space="preserve"> </w:t>
      </w:r>
      <w:r w:rsidRPr="00CA22F4">
        <w:rPr>
          <w:color w:val="58595B"/>
          <w:lang w:val="nl-NL"/>
        </w:rPr>
        <w:t>pe</w:t>
      </w:r>
      <w:r w:rsidRPr="00CA22F4">
        <w:rPr>
          <w:color w:val="58595B"/>
          <w:spacing w:val="-3"/>
          <w:lang w:val="nl-NL"/>
        </w:rPr>
        <w:t>r</w:t>
      </w:r>
      <w:r w:rsidRPr="00CA22F4">
        <w:rPr>
          <w:color w:val="58595B"/>
          <w:lang w:val="nl-NL"/>
        </w:rPr>
        <w:t>soneelsleden</w:t>
      </w:r>
    </w:p>
    <w:p w14:paraId="3280D8D9"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20"/>
          <w:lang w:val="nl-NL"/>
        </w:rPr>
        <w:t xml:space="preserve"> </w:t>
      </w:r>
      <w:r w:rsidRPr="00CA22F4">
        <w:rPr>
          <w:color w:val="6D6E71"/>
          <w:lang w:val="nl-NL"/>
        </w:rPr>
        <w:t>i</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oductie</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0"/>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nieuw</w:t>
      </w:r>
      <w:r w:rsidRPr="00CA22F4">
        <w:rPr>
          <w:color w:val="6D6E71"/>
          <w:spacing w:val="21"/>
          <w:lang w:val="nl-NL"/>
        </w:rPr>
        <w:t xml:space="preserve"> </w:t>
      </w:r>
      <w:r w:rsidRPr="00CA22F4">
        <w:rPr>
          <w:color w:val="6D6E71"/>
          <w:lang w:val="nl-NL"/>
        </w:rPr>
        <w:t>kind/nieu</w:t>
      </w:r>
      <w:r w:rsidRPr="00CA22F4">
        <w:rPr>
          <w:color w:val="6D6E71"/>
          <w:spacing w:val="-2"/>
          <w:lang w:val="nl-NL"/>
        </w:rPr>
        <w:t>w</w:t>
      </w:r>
      <w:r w:rsidRPr="00CA22F4">
        <w:rPr>
          <w:color w:val="6D6E71"/>
          <w:lang w:val="nl-NL"/>
        </w:rPr>
        <w:t>e</w:t>
      </w:r>
      <w:r w:rsidRPr="00CA22F4">
        <w:rPr>
          <w:color w:val="6D6E71"/>
          <w:spacing w:val="2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op</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school,</w:t>
      </w:r>
      <w:r w:rsidRPr="00CA22F4">
        <w:rPr>
          <w:color w:val="6D6E71"/>
          <w:spacing w:val="21"/>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een</w:t>
      </w:r>
      <w:r w:rsidRPr="00CA22F4">
        <w:rPr>
          <w:color w:val="6D6E71"/>
          <w:spacing w:val="21"/>
          <w:lang w:val="nl-NL"/>
        </w:rPr>
        <w:t xml:space="preserve"> </w:t>
      </w:r>
      <w:r w:rsidRPr="00CA22F4">
        <w:rPr>
          <w:color w:val="6D6E71"/>
          <w:spacing w:val="-3"/>
          <w:lang w:val="nl-NL"/>
        </w:rPr>
        <w:t>t</w:t>
      </w:r>
      <w:r w:rsidRPr="00CA22F4">
        <w:rPr>
          <w:color w:val="6D6E71"/>
          <w:lang w:val="nl-NL"/>
        </w:rPr>
        <w:t>aak</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0"/>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school.</w:t>
      </w:r>
      <w:r w:rsidRPr="00CA22F4">
        <w:rPr>
          <w:color w:val="6D6E71"/>
          <w:spacing w:val="21"/>
          <w:lang w:val="nl-NL"/>
        </w:rPr>
        <w:t xml:space="preserve"> </w:t>
      </w:r>
      <w:r w:rsidRPr="00CA22F4">
        <w:rPr>
          <w:color w:val="6D6E71"/>
          <w:lang w:val="nl-NL"/>
        </w:rPr>
        <w:t>Daar</w:t>
      </w:r>
      <w:r w:rsidRPr="00CA22F4">
        <w:rPr>
          <w:color w:val="6D6E71"/>
          <w:spacing w:val="20"/>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op</w:t>
      </w:r>
    </w:p>
    <w:p w14:paraId="140BC49E" w14:textId="77777777" w:rsidR="00624579" w:rsidRPr="00CA22F4" w:rsidRDefault="00CA22F4">
      <w:pPr>
        <w:pStyle w:val="Plattetekst"/>
        <w:spacing w:line="264" w:lineRule="exact"/>
        <w:rPr>
          <w:lang w:val="nl-NL"/>
        </w:rPr>
      </w:pP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tingsni</w:t>
      </w:r>
      <w:r w:rsidRPr="00CA22F4">
        <w:rPr>
          <w:color w:val="6D6E71"/>
          <w:spacing w:val="-2"/>
          <w:lang w:val="nl-NL"/>
        </w:rPr>
        <w:t>v</w:t>
      </w:r>
      <w:r w:rsidRPr="00CA22F4">
        <w:rPr>
          <w:color w:val="6D6E71"/>
          <w:lang w:val="nl-NL"/>
        </w:rPr>
        <w:t>eau</w:t>
      </w:r>
      <w:r w:rsidRPr="00CA22F4">
        <w:rPr>
          <w:color w:val="6D6E71"/>
          <w:spacing w:val="30"/>
          <w:lang w:val="nl-NL"/>
        </w:rPr>
        <w:t xml:space="preserve"> </w:t>
      </w:r>
      <w:r w:rsidRPr="00CA22F4">
        <w:rPr>
          <w:color w:val="6D6E71"/>
          <w:spacing w:val="-2"/>
          <w:lang w:val="nl-NL"/>
        </w:rPr>
        <w:t>g</w:t>
      </w:r>
      <w:r w:rsidRPr="00CA22F4">
        <w:rPr>
          <w:color w:val="6D6E71"/>
          <w:lang w:val="nl-NL"/>
        </w:rPr>
        <w:t>een</w:t>
      </w:r>
      <w:r w:rsidRPr="00CA22F4">
        <w:rPr>
          <w:color w:val="6D6E71"/>
          <w:spacing w:val="3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31"/>
          <w:lang w:val="nl-NL"/>
        </w:rPr>
        <w:t xml:space="preserve"> </w:t>
      </w:r>
      <w:r w:rsidRPr="00CA22F4">
        <w:rPr>
          <w:color w:val="6D6E71"/>
          <w:lang w:val="nl-NL"/>
        </w:rPr>
        <w:t>of</w:t>
      </w:r>
      <w:r w:rsidRPr="00CA22F4">
        <w:rPr>
          <w:color w:val="6D6E71"/>
          <w:spacing w:val="31"/>
          <w:lang w:val="nl-NL"/>
        </w:rPr>
        <w:t xml:space="preserve"> </w:t>
      </w:r>
      <w:r w:rsidRPr="00CA22F4">
        <w:rPr>
          <w:color w:val="6D6E71"/>
          <w:lang w:val="nl-NL"/>
        </w:rPr>
        <w:t>hand</w:t>
      </w:r>
      <w:r w:rsidRPr="00CA22F4">
        <w:rPr>
          <w:color w:val="6D6E71"/>
          <w:spacing w:val="-3"/>
          <w:lang w:val="nl-NL"/>
        </w:rPr>
        <w:t>r</w:t>
      </w:r>
      <w:r w:rsidRPr="00CA22F4">
        <w:rPr>
          <w:color w:val="6D6E71"/>
          <w:lang w:val="nl-NL"/>
        </w:rPr>
        <w:t>eiking</w:t>
      </w:r>
      <w:r w:rsidRPr="00CA22F4">
        <w:rPr>
          <w:color w:val="6D6E71"/>
          <w:spacing w:val="30"/>
          <w:lang w:val="nl-NL"/>
        </w:rPr>
        <w:t xml:space="preserve"> </w:t>
      </w:r>
      <w:r w:rsidRPr="00CA22F4">
        <w:rPr>
          <w:color w:val="6D6E71"/>
          <w:spacing w:val="-3"/>
          <w:lang w:val="nl-NL"/>
        </w:rPr>
        <w:t>v</w:t>
      </w:r>
      <w:r w:rsidRPr="00CA22F4">
        <w:rPr>
          <w:color w:val="6D6E71"/>
          <w:lang w:val="nl-NL"/>
        </w:rPr>
        <w:t>oor</w:t>
      </w:r>
      <w:r w:rsidRPr="00CA22F4">
        <w:rPr>
          <w:color w:val="6D6E71"/>
          <w:spacing w:val="31"/>
          <w:lang w:val="nl-NL"/>
        </w:rPr>
        <w:t xml:space="preserve"> </w:t>
      </w:r>
      <w:r w:rsidRPr="00CA22F4">
        <w:rPr>
          <w:color w:val="6D6E71"/>
          <w:spacing w:val="-3"/>
          <w:lang w:val="nl-NL"/>
        </w:rPr>
        <w:t>t</w:t>
      </w:r>
      <w:r w:rsidRPr="00CA22F4">
        <w:rPr>
          <w:color w:val="6D6E71"/>
          <w:lang w:val="nl-NL"/>
        </w:rPr>
        <w:t>e</w:t>
      </w:r>
      <w:r w:rsidRPr="00CA22F4">
        <w:rPr>
          <w:color w:val="6D6E71"/>
          <w:spacing w:val="3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31"/>
          <w:lang w:val="nl-NL"/>
        </w:rPr>
        <w:t xml:space="preserve"> </w:t>
      </w:r>
      <w:r w:rsidRPr="00CA22F4">
        <w:rPr>
          <w:color w:val="6D6E71"/>
          <w:lang w:val="nl-NL"/>
        </w:rPr>
        <w:t>omd</w:t>
      </w:r>
      <w:r w:rsidRPr="00CA22F4">
        <w:rPr>
          <w:color w:val="6D6E71"/>
          <w:spacing w:val="-2"/>
          <w:lang w:val="nl-NL"/>
        </w:rPr>
        <w:t>a</w:t>
      </w:r>
      <w:r w:rsidRPr="00CA22F4">
        <w:rPr>
          <w:color w:val="6D6E71"/>
          <w:lang w:val="nl-NL"/>
        </w:rPr>
        <w:t>t</w:t>
      </w:r>
      <w:r w:rsidRPr="00CA22F4">
        <w:rPr>
          <w:color w:val="6D6E71"/>
          <w:spacing w:val="30"/>
          <w:lang w:val="nl-NL"/>
        </w:rPr>
        <w:t xml:space="preserve"> </w:t>
      </w:r>
      <w:r w:rsidRPr="00CA22F4">
        <w:rPr>
          <w:color w:val="6D6E71"/>
          <w:lang w:val="nl-NL"/>
        </w:rPr>
        <w:t>dit</w:t>
      </w:r>
      <w:r w:rsidRPr="00CA22F4">
        <w:rPr>
          <w:color w:val="6D6E71"/>
          <w:spacing w:val="31"/>
          <w:lang w:val="nl-NL"/>
        </w:rPr>
        <w:t xml:space="preserve"> </w:t>
      </w:r>
      <w:r w:rsidRPr="00CA22F4">
        <w:rPr>
          <w:color w:val="6D6E71"/>
          <w:spacing w:val="-3"/>
          <w:lang w:val="nl-NL"/>
        </w:rPr>
        <w:t>st</w:t>
      </w:r>
      <w:r w:rsidRPr="00CA22F4">
        <w:rPr>
          <w:color w:val="6D6E71"/>
          <w:lang w:val="nl-NL"/>
        </w:rPr>
        <w:t>erk</w:t>
      </w:r>
      <w:r w:rsidRPr="00CA22F4">
        <w:rPr>
          <w:color w:val="6D6E71"/>
          <w:spacing w:val="31"/>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31"/>
          <w:lang w:val="nl-NL"/>
        </w:rPr>
        <w:t xml:space="preserve"> </w:t>
      </w:r>
      <w:r w:rsidRPr="00CA22F4">
        <w:rPr>
          <w:color w:val="6D6E71"/>
          <w:lang w:val="nl-NL"/>
        </w:rPr>
        <w:t>is</w:t>
      </w:r>
      <w:r w:rsidRPr="00CA22F4">
        <w:rPr>
          <w:color w:val="6D6E71"/>
          <w:spacing w:val="30"/>
          <w:lang w:val="nl-NL"/>
        </w:rPr>
        <w:t xml:space="preserve"> </w:t>
      </w:r>
      <w:r w:rsidRPr="00CA22F4">
        <w:rPr>
          <w:color w:val="6D6E71"/>
          <w:spacing w:val="-4"/>
          <w:lang w:val="nl-NL"/>
        </w:rPr>
        <w:t>v</w:t>
      </w:r>
      <w:r w:rsidRPr="00CA22F4">
        <w:rPr>
          <w:color w:val="6D6E71"/>
          <w:lang w:val="nl-NL"/>
        </w:rPr>
        <w:t>an</w:t>
      </w:r>
      <w:r w:rsidRPr="00CA22F4">
        <w:rPr>
          <w:color w:val="6D6E71"/>
          <w:spacing w:val="3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type</w:t>
      </w:r>
    </w:p>
    <w:p w14:paraId="22829553" w14:textId="77777777" w:rsidR="00624579" w:rsidRPr="00CA22F4" w:rsidRDefault="00CA22F4">
      <w:pPr>
        <w:pStyle w:val="Plattetekst"/>
        <w:spacing w:line="264" w:lineRule="exact"/>
        <w:rPr>
          <w:lang w:val="nl-NL"/>
        </w:rPr>
      </w:pPr>
      <w:r w:rsidRPr="00CA22F4">
        <w:rPr>
          <w:color w:val="6D6E71"/>
          <w:lang w:val="nl-NL"/>
        </w:rPr>
        <w:t>onde</w:t>
      </w:r>
      <w:r w:rsidRPr="00CA22F4">
        <w:rPr>
          <w:color w:val="6D6E71"/>
          <w:spacing w:val="1"/>
          <w:lang w:val="nl-NL"/>
        </w:rPr>
        <w:t>r</w:t>
      </w:r>
      <w:r w:rsidRPr="00CA22F4">
        <w:rPr>
          <w:color w:val="6D6E71"/>
          <w:lang w:val="nl-NL"/>
        </w:rPr>
        <w:t>wijs,</w:t>
      </w:r>
      <w:r w:rsidRPr="00CA22F4">
        <w:rPr>
          <w:color w:val="6D6E71"/>
          <w:spacing w:val="30"/>
          <w:lang w:val="nl-NL"/>
        </w:rPr>
        <w:t xml:space="preserve"> </w:t>
      </w:r>
      <w:r w:rsidRPr="00CA22F4">
        <w:rPr>
          <w:color w:val="6D6E71"/>
          <w:lang w:val="nl-NL"/>
        </w:rPr>
        <w:t>de</w:t>
      </w:r>
      <w:r w:rsidRPr="00CA22F4">
        <w:rPr>
          <w:color w:val="6D6E71"/>
          <w:spacing w:val="30"/>
          <w:lang w:val="nl-NL"/>
        </w:rPr>
        <w:t xml:space="preserve"> </w:t>
      </w:r>
      <w:r w:rsidRPr="00CA22F4">
        <w:rPr>
          <w:color w:val="6D6E71"/>
          <w:lang w:val="nl-NL"/>
        </w:rPr>
        <w:t>schoolo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elin</w:t>
      </w:r>
      <w:r w:rsidRPr="00CA22F4">
        <w:rPr>
          <w:color w:val="6D6E71"/>
          <w:spacing w:val="2"/>
          <w:lang w:val="nl-NL"/>
        </w:rPr>
        <w:t>g</w:t>
      </w:r>
      <w:r w:rsidRPr="00CA22F4">
        <w:rPr>
          <w:color w:val="6D6E71"/>
          <w:lang w:val="nl-NL"/>
        </w:rPr>
        <w:t>,</w:t>
      </w:r>
      <w:r w:rsidRPr="00CA22F4">
        <w:rPr>
          <w:color w:val="6D6E71"/>
          <w:spacing w:val="30"/>
          <w:lang w:val="nl-NL"/>
        </w:rPr>
        <w:t xml:space="preserve"> </w:t>
      </w:r>
      <w:r w:rsidRPr="00CA22F4">
        <w:rPr>
          <w:color w:val="6D6E71"/>
          <w:lang w:val="nl-NL"/>
        </w:rPr>
        <w:t>de</w:t>
      </w:r>
      <w:r w:rsidRPr="00CA22F4">
        <w:rPr>
          <w:color w:val="6D6E71"/>
          <w:spacing w:val="30"/>
          <w:lang w:val="nl-NL"/>
        </w:rPr>
        <w:t xml:space="preserve"> </w:t>
      </w:r>
      <w:r w:rsidRPr="00CA22F4">
        <w:rPr>
          <w:color w:val="6D6E71"/>
          <w:lang w:val="nl-NL"/>
        </w:rPr>
        <w:t>le</w:t>
      </w:r>
      <w:r w:rsidRPr="00CA22F4">
        <w:rPr>
          <w:color w:val="6D6E71"/>
          <w:spacing w:val="-3"/>
          <w:lang w:val="nl-NL"/>
        </w:rPr>
        <w:t>e</w:t>
      </w:r>
      <w:r w:rsidRPr="00CA22F4">
        <w:rPr>
          <w:color w:val="6D6E71"/>
          <w:lang w:val="nl-NL"/>
        </w:rPr>
        <w:t>ftijd</w:t>
      </w:r>
      <w:r w:rsidRPr="00CA22F4">
        <w:rPr>
          <w:color w:val="6D6E71"/>
          <w:spacing w:val="31"/>
          <w:lang w:val="nl-NL"/>
        </w:rPr>
        <w:t xml:space="preserve"> </w:t>
      </w:r>
      <w:r w:rsidRPr="00CA22F4">
        <w:rPr>
          <w:color w:val="6D6E71"/>
          <w:spacing w:val="-4"/>
          <w:lang w:val="nl-NL"/>
        </w:rPr>
        <w:t>v</w:t>
      </w:r>
      <w:r w:rsidRPr="00CA22F4">
        <w:rPr>
          <w:color w:val="6D6E71"/>
          <w:lang w:val="nl-NL"/>
        </w:rPr>
        <w:t>an</w:t>
      </w:r>
      <w:r w:rsidRPr="00CA22F4">
        <w:rPr>
          <w:color w:val="6D6E71"/>
          <w:spacing w:val="3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0"/>
          <w:lang w:val="nl-NL"/>
        </w:rPr>
        <w:t xml:space="preserve"> </w:t>
      </w:r>
      <w:r w:rsidRPr="00CA22F4">
        <w:rPr>
          <w:color w:val="6D6E71"/>
          <w:lang w:val="nl-NL"/>
        </w:rPr>
        <w:t>kind,</w:t>
      </w:r>
      <w:r w:rsidRPr="00CA22F4">
        <w:rPr>
          <w:color w:val="6D6E71"/>
          <w:spacing w:val="31"/>
          <w:lang w:val="nl-NL"/>
        </w:rPr>
        <w:t xml:space="preserve"> </w:t>
      </w:r>
      <w:r w:rsidRPr="00CA22F4">
        <w:rPr>
          <w:color w:val="6D6E71"/>
          <w:lang w:val="nl-NL"/>
        </w:rPr>
        <w:t>de</w:t>
      </w:r>
      <w:r w:rsidRPr="00CA22F4">
        <w:rPr>
          <w:color w:val="6D6E71"/>
          <w:spacing w:val="30"/>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31"/>
          <w:lang w:val="nl-NL"/>
        </w:rPr>
        <w:t xml:space="preserve"> </w:t>
      </w:r>
      <w:r w:rsidRPr="00CA22F4">
        <w:rPr>
          <w:color w:val="6D6E71"/>
          <w:lang w:val="nl-NL"/>
        </w:rPr>
        <w:t>en</w:t>
      </w:r>
      <w:r w:rsidRPr="00CA22F4">
        <w:rPr>
          <w:color w:val="6D6E71"/>
          <w:spacing w:val="30"/>
          <w:lang w:val="nl-NL"/>
        </w:rPr>
        <w:t xml:space="preserve"> </w:t>
      </w:r>
      <w:r w:rsidRPr="00CA22F4">
        <w:rPr>
          <w:color w:val="6D6E71"/>
          <w:lang w:val="nl-NL"/>
        </w:rPr>
        <w:t>de</w:t>
      </w:r>
      <w:r w:rsidRPr="00CA22F4">
        <w:rPr>
          <w:color w:val="6D6E71"/>
          <w:spacing w:val="30"/>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r w:rsidRPr="00CA22F4">
        <w:rPr>
          <w:color w:val="6D6E71"/>
          <w:spacing w:val="30"/>
          <w:lang w:val="nl-NL"/>
        </w:rPr>
        <w:t xml:space="preserve"> </w:t>
      </w:r>
      <w:r w:rsidRPr="00CA22F4">
        <w:rPr>
          <w:color w:val="6D6E71"/>
          <w:lang w:val="nl-NL"/>
        </w:rPr>
        <w:t>(</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31"/>
          <w:lang w:val="nl-NL"/>
        </w:rPr>
        <w:t xml:space="preserve"> </w:t>
      </w:r>
      <w:r w:rsidRPr="00CA22F4">
        <w:rPr>
          <w:color w:val="6D6E71"/>
          <w:lang w:val="nl-NL"/>
        </w:rPr>
        <w:t>per</w:t>
      </w:r>
    </w:p>
    <w:p w14:paraId="06A76646" w14:textId="77777777" w:rsidR="00624579" w:rsidRPr="00CA22F4" w:rsidRDefault="00CA22F4">
      <w:pPr>
        <w:pStyle w:val="Plattetekst"/>
        <w:spacing w:line="264" w:lineRule="exact"/>
        <w:rPr>
          <w:lang w:val="nl-NL"/>
        </w:rPr>
      </w:pP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p>
    <w:p w14:paraId="5F0B4C17" w14:textId="77777777" w:rsidR="00624579" w:rsidRPr="00CA22F4" w:rsidRDefault="00624579">
      <w:pPr>
        <w:spacing w:before="4" w:line="260" w:lineRule="exact"/>
        <w:rPr>
          <w:sz w:val="26"/>
          <w:szCs w:val="26"/>
          <w:lang w:val="nl-NL"/>
        </w:rPr>
      </w:pPr>
    </w:p>
    <w:p w14:paraId="4F730531" w14:textId="77777777" w:rsidR="00624579" w:rsidRPr="00CA22F4" w:rsidRDefault="00CA22F4">
      <w:pPr>
        <w:pStyle w:val="Kop3"/>
        <w:rPr>
          <w:b w:val="0"/>
          <w:bCs w:val="0"/>
          <w:lang w:val="nl-NL"/>
        </w:rPr>
      </w:pPr>
      <w:r w:rsidRPr="00CA22F4">
        <w:rPr>
          <w:color w:val="58595B"/>
          <w:lang w:val="nl-NL"/>
        </w:rPr>
        <w:t>Ouderparticip</w:t>
      </w:r>
      <w:r w:rsidRPr="00CA22F4">
        <w:rPr>
          <w:color w:val="58595B"/>
          <w:spacing w:val="-3"/>
          <w:lang w:val="nl-NL"/>
        </w:rPr>
        <w:t>a</w:t>
      </w:r>
      <w:r w:rsidRPr="00CA22F4">
        <w:rPr>
          <w:color w:val="58595B"/>
          <w:lang w:val="nl-NL"/>
        </w:rPr>
        <w:t>tie</w:t>
      </w:r>
    </w:p>
    <w:p w14:paraId="0A9B05CA" w14:textId="77777777" w:rsidR="00624579" w:rsidRPr="00CA22F4" w:rsidRDefault="00CA22F4">
      <w:pPr>
        <w:pStyle w:val="Plattetekst"/>
        <w:spacing w:line="259" w:lineRule="exact"/>
        <w:rPr>
          <w:lang w:val="nl-NL"/>
        </w:rPr>
      </w:pPr>
      <w:r w:rsidRPr="00CA22F4">
        <w:rPr>
          <w:color w:val="6D6E71"/>
          <w:lang w:val="nl-NL"/>
        </w:rPr>
        <w:t>Ouderparticip</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lang w:val="nl-NL"/>
        </w:rPr>
        <w:t>per</w:t>
      </w:r>
      <w:r w:rsidRPr="00CA22F4">
        <w:rPr>
          <w:color w:val="6D6E71"/>
          <w:spacing w:val="-1"/>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1"/>
          <w:lang w:val="nl-NL"/>
        </w:rPr>
        <w:t xml:space="preserve"> </w:t>
      </w:r>
      <w:r w:rsidRPr="00CA22F4">
        <w:rPr>
          <w:color w:val="6D6E71"/>
          <w:lang w:val="nl-NL"/>
        </w:rPr>
        <w:t>en</w:t>
      </w:r>
      <w:r w:rsidRPr="00CA22F4">
        <w:rPr>
          <w:color w:val="6D6E71"/>
          <w:spacing w:val="-4"/>
          <w:lang w:val="nl-NL"/>
        </w:rPr>
        <w:t>/</w:t>
      </w:r>
      <w:r w:rsidRPr="00CA22F4">
        <w:rPr>
          <w:color w:val="6D6E71"/>
          <w:lang w:val="nl-NL"/>
        </w:rPr>
        <w:t>of per school in</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t</w:t>
      </w:r>
      <w:r w:rsidRPr="00CA22F4">
        <w:rPr>
          <w:color w:val="6D6E71"/>
          <w:spacing w:val="1"/>
          <w:lang w:val="nl-NL"/>
        </w:rPr>
        <w:t xml:space="preserve"> </w:t>
      </w:r>
      <w:r w:rsidRPr="00CA22F4">
        <w:rPr>
          <w:color w:val="6D6E71"/>
          <w:lang w:val="nl-NL"/>
        </w:rPr>
        <w:t xml:space="preserve">en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 Hie</w:t>
      </w:r>
      <w:r w:rsidRPr="00CA22F4">
        <w:rPr>
          <w:color w:val="6D6E71"/>
          <w:spacing w:val="2"/>
          <w:lang w:val="nl-NL"/>
        </w:rPr>
        <w:t>r</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 wij</w:t>
      </w:r>
      <w:r w:rsidRPr="00CA22F4">
        <w:rPr>
          <w:color w:val="6D6E71"/>
          <w:spacing w:val="1"/>
          <w:lang w:val="nl-NL"/>
        </w:rPr>
        <w:t xml:space="preserve"> </w:t>
      </w:r>
      <w:r w:rsidRPr="00CA22F4">
        <w:rPr>
          <w:color w:val="6D6E71"/>
          <w:lang w:val="nl-NL"/>
        </w:rPr>
        <w:t>u naar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7839D9D1" w14:textId="77777777" w:rsidR="00624579" w:rsidRPr="00CA22F4" w:rsidRDefault="00CA22F4">
      <w:pPr>
        <w:pStyle w:val="Plattetekst"/>
        <w:spacing w:line="264" w:lineRule="exact"/>
        <w:rPr>
          <w:rFonts w:cs="Calibri"/>
          <w:lang w:val="nl-NL"/>
        </w:rPr>
      </w:pPr>
      <w:r w:rsidRPr="00CA22F4">
        <w:rPr>
          <w:rFonts w:cs="Calibri"/>
          <w:color w:val="6D6E71"/>
          <w:lang w:val="nl-NL"/>
        </w:rPr>
        <w:t>ei</w:t>
      </w:r>
      <w:r w:rsidRPr="00CA22F4">
        <w:rPr>
          <w:rFonts w:cs="Calibri"/>
          <w:color w:val="6D6E71"/>
          <w:spacing w:val="-2"/>
          <w:lang w:val="nl-NL"/>
        </w:rPr>
        <w:t>g</w:t>
      </w:r>
      <w:r w:rsidRPr="00CA22F4">
        <w:rPr>
          <w:rFonts w:cs="Calibri"/>
          <w:color w:val="6D6E71"/>
          <w:lang w:val="nl-NL"/>
        </w:rPr>
        <w:t>en</w:t>
      </w:r>
      <w:r w:rsidRPr="00CA22F4">
        <w:rPr>
          <w:rFonts w:cs="Calibri"/>
          <w:color w:val="6D6E71"/>
          <w:spacing w:val="-5"/>
          <w:lang w:val="nl-NL"/>
        </w:rPr>
        <w:t xml:space="preserve"> </w:t>
      </w:r>
      <w:r w:rsidRPr="00CA22F4">
        <w:rPr>
          <w:rFonts w:cs="Calibri"/>
          <w:color w:val="6D6E71"/>
          <w:lang w:val="nl-NL"/>
        </w:rPr>
        <w:t>be</w:t>
      </w:r>
      <w:r w:rsidRPr="00CA22F4">
        <w:rPr>
          <w:rFonts w:cs="Calibri"/>
          <w:color w:val="6D6E71"/>
          <w:spacing w:val="-3"/>
          <w:lang w:val="nl-NL"/>
        </w:rPr>
        <w:t>s</w:t>
      </w:r>
      <w:r w:rsidRPr="00CA22F4">
        <w:rPr>
          <w:rFonts w:cs="Calibri"/>
          <w:color w:val="6D6E71"/>
          <w:lang w:val="nl-NL"/>
        </w:rPr>
        <w:t>tu</w:t>
      </w:r>
      <w:r w:rsidRPr="00CA22F4">
        <w:rPr>
          <w:rFonts w:cs="Calibri"/>
          <w:color w:val="6D6E71"/>
          <w:spacing w:val="-1"/>
          <w:lang w:val="nl-NL"/>
        </w:rPr>
        <w:t>u</w:t>
      </w:r>
      <w:r w:rsidRPr="00CA22F4">
        <w:rPr>
          <w:rFonts w:cs="Calibri"/>
          <w:color w:val="6D6E71"/>
          <w:spacing w:val="-23"/>
          <w:lang w:val="nl-NL"/>
        </w:rPr>
        <w:t>r</w:t>
      </w:r>
      <w:r w:rsidRPr="00CA22F4">
        <w:rPr>
          <w:rFonts w:cs="Calibri"/>
          <w:color w:val="6D6E71"/>
          <w:lang w:val="nl-NL"/>
        </w:rPr>
        <w:t>.</w:t>
      </w:r>
    </w:p>
    <w:p w14:paraId="5E66130C" w14:textId="77777777" w:rsidR="00624579" w:rsidRPr="00CA22F4" w:rsidRDefault="00624579">
      <w:pPr>
        <w:spacing w:before="4" w:line="260" w:lineRule="exact"/>
        <w:rPr>
          <w:sz w:val="26"/>
          <w:szCs w:val="26"/>
          <w:lang w:val="nl-NL"/>
        </w:rPr>
      </w:pPr>
    </w:p>
    <w:p w14:paraId="0CF59166" w14:textId="77777777" w:rsidR="00624579" w:rsidRPr="00CA22F4" w:rsidRDefault="00CA22F4">
      <w:pPr>
        <w:pStyle w:val="Kop3"/>
        <w:rPr>
          <w:b w:val="0"/>
          <w:bCs w:val="0"/>
          <w:lang w:val="nl-NL"/>
        </w:rPr>
      </w:pPr>
      <w:r w:rsidRPr="00CA22F4">
        <w:rPr>
          <w:color w:val="58595B"/>
          <w:spacing w:val="-13"/>
          <w:lang w:val="nl-NL"/>
        </w:rPr>
        <w:t>V</w:t>
      </w:r>
      <w:r w:rsidRPr="00CA22F4">
        <w:rPr>
          <w:color w:val="58595B"/>
          <w:lang w:val="nl-NL"/>
        </w:rPr>
        <w:t>er</w:t>
      </w:r>
      <w:r w:rsidRPr="00CA22F4">
        <w:rPr>
          <w:color w:val="58595B"/>
          <w:spacing w:val="-7"/>
          <w:lang w:val="nl-NL"/>
        </w:rPr>
        <w:t>k</w:t>
      </w:r>
      <w:r w:rsidRPr="00CA22F4">
        <w:rPr>
          <w:color w:val="58595B"/>
          <w:lang w:val="nl-NL"/>
        </w:rPr>
        <w:t>ee</w:t>
      </w:r>
      <w:r w:rsidRPr="00CA22F4">
        <w:rPr>
          <w:color w:val="58595B"/>
          <w:spacing w:val="-3"/>
          <w:lang w:val="nl-NL"/>
        </w:rPr>
        <w:t>r</w:t>
      </w:r>
      <w:r w:rsidRPr="00CA22F4">
        <w:rPr>
          <w:color w:val="58595B"/>
          <w:spacing w:val="-4"/>
          <w:lang w:val="nl-NL"/>
        </w:rPr>
        <w:t>s</w:t>
      </w:r>
      <w:r w:rsidRPr="00CA22F4">
        <w:rPr>
          <w:color w:val="58595B"/>
          <w:spacing w:val="-3"/>
          <w:lang w:val="nl-NL"/>
        </w:rPr>
        <w:t>v</w:t>
      </w:r>
      <w:r w:rsidRPr="00CA22F4">
        <w:rPr>
          <w:color w:val="58595B"/>
          <w:lang w:val="nl-NL"/>
        </w:rPr>
        <w:t xml:space="preserve">eiligheid </w:t>
      </w:r>
      <w:r w:rsidRPr="00CA22F4">
        <w:rPr>
          <w:color w:val="58595B"/>
          <w:spacing w:val="-4"/>
          <w:lang w:val="nl-NL"/>
        </w:rPr>
        <w:t>r</w:t>
      </w:r>
      <w:r w:rsidRPr="00CA22F4">
        <w:rPr>
          <w:color w:val="58595B"/>
          <w:lang w:val="nl-NL"/>
        </w:rPr>
        <w:t>ondom de school</w:t>
      </w:r>
    </w:p>
    <w:p w14:paraId="43D7A7F5"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1"/>
          <w:lang w:val="nl-NL"/>
        </w:rPr>
        <w:t xml:space="preserve"> </w:t>
      </w:r>
      <w:r w:rsidRPr="00CA22F4">
        <w:rPr>
          <w:color w:val="6D6E71"/>
          <w:lang w:val="nl-NL"/>
        </w:rPr>
        <w:t>situ</w:t>
      </w:r>
      <w:r w:rsidRPr="00CA22F4">
        <w:rPr>
          <w:color w:val="6D6E71"/>
          <w:spacing w:val="-2"/>
          <w:lang w:val="nl-NL"/>
        </w:rPr>
        <w:t>a</w:t>
      </w:r>
      <w:r w:rsidRPr="00CA22F4">
        <w:rPr>
          <w:color w:val="6D6E71"/>
          <w:lang w:val="nl-NL"/>
        </w:rPr>
        <w:t xml:space="preserve">tie </w:t>
      </w:r>
      <w:r w:rsidRPr="00CA22F4">
        <w:rPr>
          <w:color w:val="6D6E71"/>
          <w:spacing w:val="-3"/>
          <w:lang w:val="nl-NL"/>
        </w:rPr>
        <w:t>w</w:t>
      </w:r>
      <w:r w:rsidRPr="00CA22F4">
        <w:rPr>
          <w:color w:val="6D6E71"/>
          <w:lang w:val="nl-NL"/>
        </w:rPr>
        <w:t>aar een school</w:t>
      </w:r>
      <w:r w:rsidRPr="00CA22F4">
        <w:rPr>
          <w:color w:val="6D6E71"/>
          <w:spacing w:val="1"/>
          <w:lang w:val="nl-NL"/>
        </w:rPr>
        <w:t xml:space="preserve"> </w:t>
      </w:r>
      <w:r w:rsidRPr="00CA22F4">
        <w:rPr>
          <w:color w:val="6D6E71"/>
          <w:lang w:val="nl-NL"/>
        </w:rPr>
        <w:t>li</w:t>
      </w:r>
      <w:r w:rsidRPr="00CA22F4">
        <w:rPr>
          <w:color w:val="6D6E71"/>
          <w:spacing w:val="-4"/>
          <w:lang w:val="nl-NL"/>
        </w:rPr>
        <w:t>g</w:t>
      </w:r>
      <w:r w:rsidRPr="00CA22F4">
        <w:rPr>
          <w:color w:val="6D6E71"/>
          <w:lang w:val="nl-NL"/>
        </w:rPr>
        <w:t>t is n</w:t>
      </w:r>
      <w:r w:rsidRPr="00CA22F4">
        <w:rPr>
          <w:color w:val="6D6E71"/>
          <w:spacing w:val="-2"/>
          <w:lang w:val="nl-NL"/>
        </w:rPr>
        <w:t>a</w:t>
      </w:r>
      <w:r w:rsidRPr="00CA22F4">
        <w:rPr>
          <w:color w:val="6D6E71"/>
          <w:lang w:val="nl-NL"/>
        </w:rPr>
        <w:t>tuurlijk bepalend</w:t>
      </w:r>
      <w:r w:rsidRPr="00CA22F4">
        <w:rPr>
          <w:color w:val="6D6E71"/>
          <w:spacing w:val="1"/>
          <w:lang w:val="nl-NL"/>
        </w:rPr>
        <w:t xml:space="preserve"> </w:t>
      </w:r>
      <w:r w:rsidRPr="00CA22F4">
        <w:rPr>
          <w:color w:val="6D6E71"/>
          <w:spacing w:val="-3"/>
          <w:lang w:val="nl-NL"/>
        </w:rPr>
        <w:t>v</w:t>
      </w:r>
      <w:r w:rsidRPr="00CA22F4">
        <w:rPr>
          <w:color w:val="6D6E71"/>
          <w:lang w:val="nl-NL"/>
        </w:rPr>
        <w:t xml:space="preserve">oor de </w:t>
      </w:r>
      <w:r w:rsidRPr="00CA22F4">
        <w:rPr>
          <w:color w:val="6D6E71"/>
          <w:spacing w:val="-3"/>
          <w:lang w:val="nl-NL"/>
        </w:rPr>
        <w:t>v</w:t>
      </w:r>
      <w:r w:rsidRPr="00CA22F4">
        <w:rPr>
          <w:color w:val="6D6E71"/>
          <w:lang w:val="nl-NL"/>
        </w:rPr>
        <w:t>eiligheid</w:t>
      </w:r>
      <w:r w:rsidRPr="00CA22F4">
        <w:rPr>
          <w:color w:val="6D6E71"/>
          <w:spacing w:val="1"/>
          <w:lang w:val="nl-NL"/>
        </w:rPr>
        <w:t xml:space="preserve"> </w:t>
      </w:r>
      <w:r w:rsidRPr="00CA22F4">
        <w:rPr>
          <w:color w:val="6D6E71"/>
          <w:spacing w:val="-4"/>
          <w:lang w:val="nl-NL"/>
        </w:rPr>
        <w:t>v</w:t>
      </w:r>
      <w:r w:rsidRPr="00CA22F4">
        <w:rPr>
          <w:color w:val="6D6E71"/>
          <w:lang w:val="nl-NL"/>
        </w:rPr>
        <w:t>an alle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 Dit</w:t>
      </w:r>
      <w:r w:rsidRPr="00CA22F4">
        <w:rPr>
          <w:color w:val="6D6E71"/>
          <w:spacing w:val="-1"/>
          <w:lang w:val="nl-NL"/>
        </w:rPr>
        <w:t xml:space="preserve"> </w:t>
      </w:r>
      <w:r w:rsidRPr="00CA22F4">
        <w:rPr>
          <w:color w:val="6D6E71"/>
          <w:lang w:val="nl-NL"/>
        </w:rPr>
        <w:t>is dan ook</w:t>
      </w:r>
    </w:p>
    <w:p w14:paraId="43533ACB"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oor el</w:t>
      </w:r>
      <w:r w:rsidRPr="00CA22F4">
        <w:rPr>
          <w:color w:val="6D6E71"/>
          <w:spacing w:val="-8"/>
          <w:lang w:val="nl-NL"/>
        </w:rPr>
        <w:t>k</w:t>
      </w:r>
      <w:r w:rsidRPr="00CA22F4">
        <w:rPr>
          <w:color w:val="6D6E71"/>
          <w:lang w:val="nl-NL"/>
        </w:rPr>
        <w:t>e school ande</w:t>
      </w:r>
      <w:r w:rsidRPr="00CA22F4">
        <w:rPr>
          <w:color w:val="6D6E71"/>
          <w:spacing w:val="-4"/>
          <w:lang w:val="nl-NL"/>
        </w:rPr>
        <w:t>r</w:t>
      </w:r>
      <w:r w:rsidRPr="00CA22F4">
        <w:rPr>
          <w:color w:val="6D6E71"/>
          <w:lang w:val="nl-NL"/>
        </w:rPr>
        <w:t>s.</w:t>
      </w:r>
    </w:p>
    <w:p w14:paraId="6B0360F3" w14:textId="77777777" w:rsidR="00624579" w:rsidRPr="00CA22F4" w:rsidRDefault="00CA22F4">
      <w:pPr>
        <w:pStyle w:val="Plattetekst"/>
        <w:spacing w:line="264" w:lineRule="exact"/>
        <w:rPr>
          <w:lang w:val="nl-NL"/>
        </w:rPr>
      </w:pPr>
      <w:r w:rsidRPr="00CA22F4">
        <w:rPr>
          <w:color w:val="6D6E71"/>
          <w:lang w:val="nl-NL"/>
        </w:rPr>
        <w:t>Ui</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ssitu</w:t>
      </w:r>
      <w:r w:rsidRPr="00CA22F4">
        <w:rPr>
          <w:color w:val="6D6E71"/>
          <w:spacing w:val="-2"/>
          <w:lang w:val="nl-NL"/>
        </w:rPr>
        <w:t>a</w:t>
      </w:r>
      <w:r w:rsidRPr="00CA22F4">
        <w:rPr>
          <w:color w:val="6D6E71"/>
          <w:lang w:val="nl-NL"/>
        </w:rPr>
        <w:t>tie</w:t>
      </w:r>
      <w:r w:rsidRPr="00CA22F4">
        <w:rPr>
          <w:color w:val="6D6E71"/>
          <w:spacing w:val="12"/>
          <w:lang w:val="nl-NL"/>
        </w:rPr>
        <w:t xml:space="preserve"> </w:t>
      </w:r>
      <w:r w:rsidRPr="00CA22F4">
        <w:rPr>
          <w:color w:val="6D6E71"/>
          <w:spacing w:val="-4"/>
          <w:lang w:val="nl-NL"/>
        </w:rPr>
        <w:t>r</w:t>
      </w:r>
      <w:r w:rsidRPr="00CA22F4">
        <w:rPr>
          <w:color w:val="6D6E71"/>
          <w:lang w:val="nl-NL"/>
        </w:rPr>
        <w:t>ond</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w:t>
      </w:r>
      <w:r w:rsidRPr="00CA22F4">
        <w:rPr>
          <w:color w:val="6D6E71"/>
          <w:spacing w:val="13"/>
          <w:lang w:val="nl-NL"/>
        </w:rPr>
        <w:t xml:space="preserve"> </w:t>
      </w:r>
      <w:r w:rsidRPr="00CA22F4">
        <w:rPr>
          <w:color w:val="6D6E71"/>
          <w:spacing w:val="-5"/>
          <w:lang w:val="nl-NL"/>
        </w:rPr>
        <w:t>z</w:t>
      </w:r>
      <w:r w:rsidRPr="00CA22F4">
        <w:rPr>
          <w:color w:val="6D6E71"/>
          <w:lang w:val="nl-NL"/>
        </w:rPr>
        <w:t>o</w:t>
      </w:r>
      <w:r w:rsidRPr="00CA22F4">
        <w:rPr>
          <w:color w:val="6D6E71"/>
          <w:spacing w:val="12"/>
          <w:lang w:val="nl-NL"/>
        </w:rPr>
        <w:t xml:space="preserve"> </w:t>
      </w:r>
      <w:r w:rsidRPr="00CA22F4">
        <w:rPr>
          <w:color w:val="6D6E71"/>
          <w:spacing w:val="-3"/>
          <w:lang w:val="nl-NL"/>
        </w:rPr>
        <w:t>v</w:t>
      </w:r>
      <w:r w:rsidRPr="00CA22F4">
        <w:rPr>
          <w:color w:val="6D6E71"/>
          <w:lang w:val="nl-NL"/>
        </w:rPr>
        <w:t>eilig</w:t>
      </w:r>
      <w:r w:rsidRPr="00CA22F4">
        <w:rPr>
          <w:color w:val="6D6E71"/>
          <w:spacing w:val="13"/>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3"/>
          <w:lang w:val="nl-NL"/>
        </w:rPr>
        <w:t xml:space="preserve"> </w:t>
      </w:r>
      <w:r w:rsidRPr="00CA22F4">
        <w:rPr>
          <w:color w:val="6D6E71"/>
          <w:lang w:val="nl-NL"/>
        </w:rPr>
        <w:t>zijn.</w:t>
      </w:r>
      <w:r w:rsidRPr="00CA22F4">
        <w:rPr>
          <w:color w:val="6D6E71"/>
          <w:spacing w:val="12"/>
          <w:lang w:val="nl-NL"/>
        </w:rPr>
        <w:t xml:space="preserve"> </w:t>
      </w:r>
      <w:r w:rsidRPr="00CA22F4">
        <w:rPr>
          <w:color w:val="6D6E71"/>
          <w:lang w:val="nl-NL"/>
        </w:rPr>
        <w:t>Dit</w:t>
      </w:r>
      <w:r w:rsidRPr="00CA22F4">
        <w:rPr>
          <w:color w:val="6D6E71"/>
          <w:spacing w:val="13"/>
          <w:lang w:val="nl-NL"/>
        </w:rPr>
        <w:t xml:space="preserve"> </w:t>
      </w:r>
      <w:r w:rsidRPr="00CA22F4">
        <w:rPr>
          <w:color w:val="6D6E71"/>
          <w:spacing w:val="-2"/>
          <w:lang w:val="nl-NL"/>
        </w:rPr>
        <w:t>g</w:t>
      </w:r>
      <w:r w:rsidRPr="00CA22F4">
        <w:rPr>
          <w:color w:val="6D6E71"/>
          <w:lang w:val="nl-NL"/>
        </w:rPr>
        <w:t>eldt</w:t>
      </w:r>
      <w:r w:rsidRPr="00CA22F4">
        <w:rPr>
          <w:color w:val="6D6E71"/>
          <w:spacing w:val="13"/>
          <w:lang w:val="nl-NL"/>
        </w:rPr>
        <w:t xml:space="preserve"> </w:t>
      </w:r>
      <w:r w:rsidRPr="00CA22F4">
        <w:rPr>
          <w:color w:val="6D6E71"/>
          <w:spacing w:val="-3"/>
          <w:lang w:val="nl-NL"/>
        </w:rPr>
        <w:t>v</w:t>
      </w:r>
      <w:r w:rsidRPr="00CA22F4">
        <w:rPr>
          <w:color w:val="6D6E71"/>
          <w:lang w:val="nl-NL"/>
        </w:rPr>
        <w:t>oor</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fi</w:t>
      </w:r>
      <w:r w:rsidRPr="00CA22F4">
        <w:rPr>
          <w:color w:val="6D6E71"/>
          <w:spacing w:val="-2"/>
          <w:lang w:val="nl-NL"/>
        </w:rPr>
        <w:t>e</w:t>
      </w:r>
      <w:r w:rsidRPr="00CA22F4">
        <w:rPr>
          <w:color w:val="6D6E71"/>
          <w:lang w:val="nl-NL"/>
        </w:rPr>
        <w:t>tsende</w:t>
      </w:r>
      <w:r w:rsidRPr="00CA22F4">
        <w:rPr>
          <w:color w:val="6D6E71"/>
          <w:spacing w:val="13"/>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p>
    <w:p w14:paraId="7BAB36FF" w14:textId="77777777" w:rsidR="00624579" w:rsidRPr="00CA22F4" w:rsidRDefault="00CA22F4">
      <w:pPr>
        <w:pStyle w:val="Plattetekst"/>
        <w:spacing w:line="264" w:lineRule="exact"/>
        <w:rPr>
          <w:lang w:val="nl-NL"/>
        </w:rPr>
      </w:pPr>
      <w:r w:rsidRPr="00CA22F4">
        <w:rPr>
          <w:color w:val="6D6E71"/>
          <w:lang w:val="nl-NL"/>
        </w:rPr>
        <w:t>lopende kinde</w:t>
      </w:r>
      <w:r w:rsidRPr="00CA22F4">
        <w:rPr>
          <w:color w:val="6D6E71"/>
          <w:spacing w:val="-3"/>
          <w:lang w:val="nl-NL"/>
        </w:rPr>
        <w:t>r</w:t>
      </w:r>
      <w:r w:rsidRPr="00CA22F4">
        <w:rPr>
          <w:color w:val="6D6E71"/>
          <w:lang w:val="nl-NL"/>
        </w:rPr>
        <w:t>en en hun oude</w:t>
      </w:r>
      <w:r w:rsidRPr="00CA22F4">
        <w:rPr>
          <w:color w:val="6D6E71"/>
          <w:spacing w:val="-4"/>
          <w:lang w:val="nl-NL"/>
        </w:rPr>
        <w:t>r</w:t>
      </w:r>
      <w:r w:rsidRPr="00CA22F4">
        <w:rPr>
          <w:color w:val="6D6E71"/>
          <w:lang w:val="nl-NL"/>
        </w:rPr>
        <w:t xml:space="preserve">s, maar ook </w:t>
      </w:r>
      <w:r w:rsidRPr="00CA22F4">
        <w:rPr>
          <w:color w:val="6D6E71"/>
          <w:spacing w:val="-3"/>
          <w:lang w:val="nl-NL"/>
        </w:rPr>
        <w:t>v</w:t>
      </w:r>
      <w:r w:rsidRPr="00CA22F4">
        <w:rPr>
          <w:color w:val="6D6E71"/>
          <w:lang w:val="nl-NL"/>
        </w:rPr>
        <w:t>oor de kinde</w:t>
      </w:r>
      <w:r w:rsidRPr="00CA22F4">
        <w:rPr>
          <w:color w:val="6D6E71"/>
          <w:spacing w:val="-3"/>
          <w:lang w:val="nl-NL"/>
        </w:rPr>
        <w:t>r</w:t>
      </w:r>
      <w:r w:rsidRPr="00CA22F4">
        <w:rPr>
          <w:color w:val="6D6E71"/>
          <w:lang w:val="nl-NL"/>
        </w:rPr>
        <w:t>en die m</w:t>
      </w:r>
      <w:r w:rsidRPr="00CA22F4">
        <w:rPr>
          <w:color w:val="6D6E71"/>
          <w:spacing w:val="-2"/>
          <w:lang w:val="nl-NL"/>
        </w:rPr>
        <w:t>e</w:t>
      </w:r>
      <w:r w:rsidRPr="00CA22F4">
        <w:rPr>
          <w:color w:val="6D6E71"/>
          <w:lang w:val="nl-NL"/>
        </w:rPr>
        <w:t>t de au</w:t>
      </w:r>
      <w:r w:rsidRPr="00CA22F4">
        <w:rPr>
          <w:color w:val="6D6E71"/>
          <w:spacing w:val="-3"/>
          <w:lang w:val="nl-NL"/>
        </w:rPr>
        <w:t>t</w:t>
      </w:r>
      <w:r w:rsidRPr="00CA22F4">
        <w:rPr>
          <w:color w:val="6D6E71"/>
          <w:lang w:val="nl-NL"/>
        </w:rPr>
        <w:t xml:space="preserve">o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4"/>
          <w:lang w:val="nl-NL"/>
        </w:rPr>
        <w:t>r</w:t>
      </w:r>
      <w:r w:rsidRPr="00CA22F4">
        <w:rPr>
          <w:color w:val="6D6E71"/>
          <w:lang w:val="nl-NL"/>
        </w:rPr>
        <w:t>d.</w:t>
      </w:r>
    </w:p>
    <w:p w14:paraId="7269C40D" w14:textId="77777777" w:rsidR="00624579" w:rsidRPr="00CA22F4" w:rsidRDefault="00624579">
      <w:pPr>
        <w:spacing w:before="19" w:line="240" w:lineRule="exact"/>
        <w:rPr>
          <w:sz w:val="24"/>
          <w:szCs w:val="24"/>
          <w:lang w:val="nl-NL"/>
        </w:rPr>
      </w:pPr>
    </w:p>
    <w:p w14:paraId="5E932AD2" w14:textId="77777777" w:rsidR="00624579" w:rsidRPr="00CA22F4" w:rsidRDefault="00CA22F4">
      <w:pPr>
        <w:pStyle w:val="Plattetekst"/>
        <w:rPr>
          <w:lang w:val="nl-NL"/>
        </w:rPr>
      </w:pP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p>
    <w:p w14:paraId="4EDE9D1E"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De</w:t>
      </w:r>
      <w:r w:rsidRPr="00CA22F4">
        <w:rPr>
          <w:color w:val="6D6E71"/>
          <w:spacing w:val="-1"/>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 xml:space="preserve">t </w:t>
      </w:r>
      <w:r w:rsidRPr="00CA22F4">
        <w:rPr>
          <w:color w:val="6D6E71"/>
          <w:spacing w:val="-3"/>
          <w:lang w:val="nl-NL"/>
        </w:rPr>
        <w:t>w</w:t>
      </w:r>
      <w:r w:rsidRPr="00CA22F4">
        <w:rPr>
          <w:color w:val="6D6E71"/>
          <w:lang w:val="nl-NL"/>
        </w:rPr>
        <w:t>aar</w:t>
      </w:r>
      <w:r w:rsidRPr="00CA22F4">
        <w:rPr>
          <w:color w:val="6D6E71"/>
          <w:spacing w:val="-1"/>
          <w:lang w:val="nl-NL"/>
        </w:rPr>
        <w:t xml:space="preserve"> </w:t>
      </w:r>
      <w:r w:rsidRPr="00CA22F4">
        <w:rPr>
          <w:color w:val="6D6E71"/>
          <w:lang w:val="nl-NL"/>
        </w:rPr>
        <w:t>de school aan</w:t>
      </w:r>
      <w:r w:rsidRPr="00CA22F4">
        <w:rPr>
          <w:color w:val="6D6E71"/>
          <w:spacing w:val="-1"/>
          <w:lang w:val="nl-NL"/>
        </w:rPr>
        <w:t xml:space="preserve"> </w:t>
      </w:r>
      <w:r w:rsidRPr="00CA22F4">
        <w:rPr>
          <w:color w:val="6D6E71"/>
          <w:lang w:val="nl-NL"/>
        </w:rPr>
        <w:t>li</w:t>
      </w:r>
      <w:r w:rsidRPr="00CA22F4">
        <w:rPr>
          <w:color w:val="6D6E71"/>
          <w:spacing w:val="-3"/>
          <w:lang w:val="nl-NL"/>
        </w:rPr>
        <w:t>g</w:t>
      </w:r>
      <w:r w:rsidRPr="00CA22F4">
        <w:rPr>
          <w:color w:val="6D6E71"/>
          <w:lang w:val="nl-NL"/>
        </w:rPr>
        <w:t xml:space="preserve">t is </w:t>
      </w:r>
      <w:r w:rsidRPr="00CA22F4">
        <w:rPr>
          <w:color w:val="6D6E71"/>
          <w:spacing w:val="-5"/>
          <w:lang w:val="nl-NL"/>
        </w:rPr>
        <w:t>z</w:t>
      </w:r>
      <w:r w:rsidRPr="00CA22F4">
        <w:rPr>
          <w:color w:val="6D6E71"/>
          <w:lang w:val="nl-NL"/>
        </w:rPr>
        <w:t>o</w:t>
      </w:r>
      <w:r w:rsidRPr="00CA22F4">
        <w:rPr>
          <w:color w:val="6D6E71"/>
          <w:spacing w:val="-1"/>
          <w:lang w:val="nl-NL"/>
        </w:rPr>
        <w:t xml:space="preserve"> </w:t>
      </w:r>
      <w:r w:rsidRPr="00CA22F4">
        <w:rPr>
          <w:color w:val="6D6E71"/>
          <w:lang w:val="nl-NL"/>
        </w:rPr>
        <w:t>leeg mo</w:t>
      </w:r>
      <w:r w:rsidRPr="00CA22F4">
        <w:rPr>
          <w:color w:val="6D6E71"/>
          <w:spacing w:val="-2"/>
          <w:lang w:val="nl-NL"/>
        </w:rPr>
        <w:t>g</w:t>
      </w:r>
      <w:r w:rsidRPr="00CA22F4">
        <w:rPr>
          <w:color w:val="6D6E71"/>
          <w:lang w:val="nl-NL"/>
        </w:rPr>
        <w:t>elijk</w:t>
      </w:r>
      <w:r w:rsidRPr="00CA22F4">
        <w:rPr>
          <w:color w:val="6D6E71"/>
          <w:spacing w:val="-1"/>
          <w:lang w:val="nl-NL"/>
        </w:rPr>
        <w:t xml:space="preserve"> </w:t>
      </w:r>
      <w:r w:rsidRPr="00CA22F4">
        <w:rPr>
          <w:color w:val="6D6E71"/>
          <w:spacing w:val="-2"/>
          <w:lang w:val="nl-NL"/>
        </w:rPr>
        <w:t>v</w:t>
      </w:r>
      <w:r w:rsidRPr="00CA22F4">
        <w:rPr>
          <w:color w:val="6D6E71"/>
          <w:lang w:val="nl-NL"/>
        </w:rPr>
        <w:t xml:space="preserve">oor </w:t>
      </w:r>
      <w:r w:rsidRPr="00CA22F4">
        <w:rPr>
          <w:color w:val="6D6E71"/>
          <w:spacing w:val="-3"/>
          <w:lang w:val="nl-NL"/>
        </w:rPr>
        <w:t>wa</w:t>
      </w:r>
      <w:r w:rsidRPr="00CA22F4">
        <w:rPr>
          <w:color w:val="6D6E71"/>
          <w:lang w:val="nl-NL"/>
        </w:rPr>
        <w:t>t 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1"/>
          <w:lang w:val="nl-NL"/>
        </w:rPr>
        <w:t xml:space="preserve"> </w:t>
      </w:r>
      <w:r w:rsidRPr="00CA22F4">
        <w:rPr>
          <w:color w:val="6D6E71"/>
          <w:spacing w:val="-2"/>
          <w:lang w:val="nl-NL"/>
        </w:rPr>
        <w:t>g</w:t>
      </w:r>
      <w:r w:rsidRPr="00CA22F4">
        <w:rPr>
          <w:color w:val="6D6E71"/>
          <w:lang w:val="nl-NL"/>
        </w:rPr>
        <w:t>emo</w:t>
      </w:r>
      <w:r w:rsidRPr="00CA22F4">
        <w:rPr>
          <w:color w:val="6D6E71"/>
          <w:spacing w:val="-3"/>
          <w:lang w:val="nl-NL"/>
        </w:rPr>
        <w:t>t</w:t>
      </w:r>
      <w:r w:rsidRPr="00CA22F4">
        <w:rPr>
          <w:color w:val="6D6E71"/>
          <w:lang w:val="nl-NL"/>
        </w:rPr>
        <w:t>orisee</w:t>
      </w:r>
      <w:r w:rsidRPr="00CA22F4">
        <w:rPr>
          <w:color w:val="6D6E71"/>
          <w:spacing w:val="-4"/>
          <w:lang w:val="nl-NL"/>
        </w:rPr>
        <w:t>r</w:t>
      </w:r>
      <w:r w:rsidRPr="00CA22F4">
        <w:rPr>
          <w:color w:val="6D6E71"/>
          <w:lang w:val="nl-NL"/>
        </w:rPr>
        <w:t xml:space="preserve">d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w:t>
      </w:r>
    </w:p>
    <w:p w14:paraId="4D3E7824"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 xml:space="preserve">Er is een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 xml:space="preserve">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eekpla</w:t>
      </w:r>
      <w:r w:rsidRPr="00CA22F4">
        <w:rPr>
          <w:color w:val="6D6E71"/>
          <w:spacing w:val="-3"/>
          <w:lang w:val="nl-NL"/>
        </w:rPr>
        <w:t>a</w:t>
      </w:r>
      <w:r w:rsidRPr="00CA22F4">
        <w:rPr>
          <w:color w:val="6D6E71"/>
          <w:lang w:val="nl-NL"/>
        </w:rPr>
        <w:t xml:space="preserve">ts </w:t>
      </w:r>
      <w:r w:rsidRPr="00CA22F4">
        <w:rPr>
          <w:color w:val="6D6E71"/>
          <w:spacing w:val="-3"/>
          <w:lang w:val="nl-NL"/>
        </w:rPr>
        <w:t>v</w:t>
      </w:r>
      <w:r w:rsidRPr="00CA22F4">
        <w:rPr>
          <w:color w:val="6D6E71"/>
          <w:lang w:val="nl-NL"/>
        </w:rPr>
        <w:t>oor de school;</w:t>
      </w:r>
    </w:p>
    <w:p w14:paraId="7093DAA9"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De schooluit</w:t>
      </w:r>
      <w:r w:rsidRPr="00CA22F4">
        <w:rPr>
          <w:color w:val="6D6E71"/>
          <w:spacing w:val="-4"/>
          <w:lang w:val="nl-NL"/>
        </w:rPr>
        <w:t>g</w:t>
      </w:r>
      <w:r w:rsidRPr="00CA22F4">
        <w:rPr>
          <w:color w:val="6D6E71"/>
          <w:lang w:val="nl-NL"/>
        </w:rPr>
        <w:t xml:space="preserve">ang is </w:t>
      </w:r>
      <w:r w:rsidRPr="00CA22F4">
        <w:rPr>
          <w:color w:val="6D6E71"/>
          <w:spacing w:val="-3"/>
          <w:lang w:val="nl-NL"/>
        </w:rPr>
        <w:t>v</w:t>
      </w:r>
      <w:r w:rsidRPr="00CA22F4">
        <w:rPr>
          <w:color w:val="6D6E71"/>
          <w:lang w:val="nl-NL"/>
        </w:rPr>
        <w:t xml:space="preserve">eilig </w:t>
      </w:r>
      <w:r w:rsidRPr="00CA22F4">
        <w:rPr>
          <w:color w:val="6D6E71"/>
          <w:spacing w:val="-6"/>
          <w:lang w:val="nl-NL"/>
        </w:rPr>
        <w:t>“</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spacing w:val="-2"/>
          <w:lang w:val="nl-NL"/>
        </w:rPr>
        <w:t>e</w:t>
      </w:r>
      <w:r w:rsidRPr="00CA22F4">
        <w:rPr>
          <w:color w:val="6D6E71"/>
          <w:spacing w:val="7"/>
          <w:lang w:val="nl-NL"/>
        </w:rPr>
        <w:t>t</w:t>
      </w:r>
      <w:r w:rsidRPr="00CA22F4">
        <w:rPr>
          <w:color w:val="6D6E71"/>
          <w:lang w:val="nl-NL"/>
        </w:rPr>
        <w:t>”;</w:t>
      </w:r>
    </w:p>
    <w:p w14:paraId="73388093"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Er</w:t>
      </w:r>
      <w:r w:rsidRPr="00CA22F4">
        <w:rPr>
          <w:color w:val="6D6E71"/>
          <w:spacing w:val="-1"/>
          <w:lang w:val="nl-NL"/>
        </w:rPr>
        <w:t xml:space="preserve"> </w:t>
      </w:r>
      <w:r w:rsidRPr="00CA22F4">
        <w:rPr>
          <w:color w:val="6D6E71"/>
          <w:lang w:val="nl-NL"/>
        </w:rPr>
        <w:t xml:space="preserve">zijn </w:t>
      </w:r>
      <w:r w:rsidRPr="00CA22F4">
        <w:rPr>
          <w:color w:val="6D6E71"/>
          <w:spacing w:val="-2"/>
          <w:lang w:val="nl-NL"/>
        </w:rPr>
        <w:t>v</w:t>
      </w:r>
      <w:r w:rsidRPr="00CA22F4">
        <w:rPr>
          <w:color w:val="6D6E71"/>
          <w:lang w:val="nl-NL"/>
        </w:rPr>
        <w:t>oldoende</w:t>
      </w:r>
      <w:r w:rsidRPr="00CA22F4">
        <w:rPr>
          <w:color w:val="6D6E71"/>
          <w:spacing w:val="-1"/>
          <w:lang w:val="nl-NL"/>
        </w:rPr>
        <w:t xml:space="preserve"> </w:t>
      </w:r>
      <w:r w:rsidRPr="00CA22F4">
        <w:rPr>
          <w:color w:val="6D6E71"/>
          <w:lang w:val="nl-NL"/>
        </w:rPr>
        <w:t>fi</w:t>
      </w:r>
      <w:r w:rsidRPr="00CA22F4">
        <w:rPr>
          <w:color w:val="6D6E71"/>
          <w:spacing w:val="-1"/>
          <w:lang w:val="nl-NL"/>
        </w:rPr>
        <w:t>e</w:t>
      </w:r>
      <w:r w:rsidRPr="00CA22F4">
        <w:rPr>
          <w:color w:val="6D6E71"/>
          <w:lang w:val="nl-NL"/>
        </w:rPr>
        <w:t>tsen</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 xml:space="preserve">en </w:t>
      </w:r>
      <w:r w:rsidRPr="00CA22F4">
        <w:rPr>
          <w:color w:val="6D6E71"/>
          <w:spacing w:val="-3"/>
          <w:lang w:val="nl-NL"/>
        </w:rPr>
        <w:t>v</w:t>
      </w:r>
      <w:r w:rsidRPr="00CA22F4">
        <w:rPr>
          <w:color w:val="6D6E71"/>
          <w:lang w:val="nl-NL"/>
        </w:rPr>
        <w:t>oor de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59A978EB"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De</w:t>
      </w:r>
      <w:r w:rsidRPr="00CA22F4">
        <w:rPr>
          <w:color w:val="6D6E71"/>
          <w:spacing w:val="4"/>
          <w:lang w:val="nl-NL"/>
        </w:rPr>
        <w:t xml:space="preserve"> </w:t>
      </w:r>
      <w:r w:rsidRPr="00CA22F4">
        <w:rPr>
          <w:color w:val="6D6E71"/>
          <w:lang w:val="nl-NL"/>
        </w:rPr>
        <w:t>schoolbus</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BSO</w:t>
      </w:r>
      <w:r w:rsidRPr="00CA22F4">
        <w:rPr>
          <w:color w:val="6D6E71"/>
          <w:spacing w:val="6"/>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ese</w:t>
      </w:r>
      <w:r w:rsidRPr="00CA22F4">
        <w:rPr>
          <w:color w:val="6D6E71"/>
          <w:spacing w:val="1"/>
          <w:lang w:val="nl-NL"/>
        </w:rPr>
        <w:t>r</w:t>
      </w:r>
      <w:r w:rsidRPr="00CA22F4">
        <w:rPr>
          <w:color w:val="6D6E71"/>
          <w:spacing w:val="-3"/>
          <w:lang w:val="nl-NL"/>
        </w:rPr>
        <w:t>v</w:t>
      </w:r>
      <w:r w:rsidRPr="00CA22F4">
        <w:rPr>
          <w:color w:val="6D6E71"/>
          <w:lang w:val="nl-NL"/>
        </w:rPr>
        <w:t>ee</w:t>
      </w:r>
      <w:r w:rsidRPr="00CA22F4">
        <w:rPr>
          <w:color w:val="6D6E71"/>
          <w:spacing w:val="-4"/>
          <w:lang w:val="nl-NL"/>
        </w:rPr>
        <w:t>r</w:t>
      </w:r>
      <w:r w:rsidRPr="00CA22F4">
        <w:rPr>
          <w:color w:val="6D6E71"/>
          <w:lang w:val="nl-NL"/>
        </w:rPr>
        <w:t>de</w:t>
      </w:r>
      <w:r w:rsidRPr="00CA22F4">
        <w:rPr>
          <w:color w:val="6D6E71"/>
          <w:spacing w:val="4"/>
          <w:lang w:val="nl-NL"/>
        </w:rPr>
        <w:t xml:space="preserve"> </w:t>
      </w:r>
      <w:r w:rsidRPr="00CA22F4">
        <w:rPr>
          <w:color w:val="6D6E71"/>
          <w:lang w:val="nl-NL"/>
        </w:rPr>
        <w:t>par</w:t>
      </w:r>
      <w:r w:rsidRPr="00CA22F4">
        <w:rPr>
          <w:color w:val="6D6E71"/>
          <w:spacing w:val="-8"/>
          <w:lang w:val="nl-NL"/>
        </w:rPr>
        <w:t>k</w:t>
      </w:r>
      <w:r w:rsidRPr="00CA22F4">
        <w:rPr>
          <w:color w:val="6D6E71"/>
          <w:lang w:val="nl-NL"/>
        </w:rPr>
        <w:t>eerpla</w:t>
      </w:r>
      <w:r w:rsidRPr="00CA22F4">
        <w:rPr>
          <w:color w:val="6D6E71"/>
          <w:spacing w:val="-3"/>
          <w:lang w:val="nl-NL"/>
        </w:rPr>
        <w:t>a</w:t>
      </w:r>
      <w:r w:rsidRPr="00CA22F4">
        <w:rPr>
          <w:color w:val="6D6E71"/>
          <w:lang w:val="nl-NL"/>
        </w:rPr>
        <w:t>ts</w:t>
      </w:r>
      <w:r w:rsidRPr="00CA22F4">
        <w:rPr>
          <w:color w:val="6D6E71"/>
          <w:spacing w:val="5"/>
          <w:lang w:val="nl-NL"/>
        </w:rPr>
        <w:t xml:space="preserve"> </w:t>
      </w:r>
      <w:r w:rsidRPr="00CA22F4">
        <w:rPr>
          <w:color w:val="6D6E71"/>
          <w:spacing w:val="-3"/>
          <w:lang w:val="nl-NL"/>
        </w:rPr>
        <w:t>w</w:t>
      </w:r>
      <w:r w:rsidRPr="00CA22F4">
        <w:rPr>
          <w:color w:val="6D6E71"/>
          <w:lang w:val="nl-NL"/>
        </w:rPr>
        <w:t>aarbij</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ho</w:t>
      </w:r>
      <w:r w:rsidRPr="00CA22F4">
        <w:rPr>
          <w:color w:val="6D6E71"/>
          <w:spacing w:val="-1"/>
          <w:lang w:val="nl-NL"/>
        </w:rPr>
        <w:t>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p>
    <w:p w14:paraId="5590B067" w14:textId="77777777" w:rsidR="00624579" w:rsidRPr="00CA22F4" w:rsidRDefault="00CA22F4">
      <w:pPr>
        <w:pStyle w:val="Plattetekst"/>
        <w:spacing w:line="264" w:lineRule="exact"/>
        <w:ind w:left="0" w:right="7925"/>
        <w:jc w:val="center"/>
        <w:rPr>
          <w:lang w:val="nl-NL"/>
        </w:rPr>
      </w:pPr>
      <w:r w:rsidRPr="00CA22F4">
        <w:rPr>
          <w:color w:val="6D6E71"/>
          <w:spacing w:val="-3"/>
          <w:lang w:val="nl-NL"/>
        </w:rPr>
        <w:t>t</w:t>
      </w:r>
      <w:r w:rsidRPr="00CA22F4">
        <w:rPr>
          <w:color w:val="6D6E71"/>
          <w:lang w:val="nl-NL"/>
        </w:rPr>
        <w:t xml:space="preserve">e </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en;</w:t>
      </w:r>
    </w:p>
    <w:p w14:paraId="2ACC41E0"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Er</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spacing w:val="-2"/>
          <w:lang w:val="nl-NL"/>
        </w:rPr>
        <w:t>g</w:t>
      </w:r>
      <w:r w:rsidRPr="00CA22F4">
        <w:rPr>
          <w:color w:val="6D6E71"/>
          <w:lang w:val="nl-NL"/>
        </w:rPr>
        <w:t>oede</w:t>
      </w:r>
      <w:r w:rsidRPr="00CA22F4">
        <w:rPr>
          <w:color w:val="6D6E71"/>
          <w:spacing w:val="-1"/>
          <w:lang w:val="nl-NL"/>
        </w:rPr>
        <w:t xml:space="preserve"> </w:t>
      </w:r>
      <w:r w:rsidRPr="00CA22F4">
        <w:rPr>
          <w:color w:val="6D6E71"/>
          <w:lang w:val="nl-NL"/>
        </w:rPr>
        <w:t>mo</w:t>
      </w:r>
      <w:r w:rsidRPr="00CA22F4">
        <w:rPr>
          <w:color w:val="6D6E71"/>
          <w:spacing w:val="-2"/>
          <w:lang w:val="nl-NL"/>
        </w:rPr>
        <w:t>g</w:t>
      </w:r>
      <w:r w:rsidRPr="00CA22F4">
        <w:rPr>
          <w:color w:val="6D6E71"/>
          <w:lang w:val="nl-NL"/>
        </w:rPr>
        <w:t>elijkheden</w:t>
      </w:r>
      <w:r w:rsidRPr="00CA22F4">
        <w:rPr>
          <w:color w:val="6D6E71"/>
          <w:spacing w:val="-1"/>
          <w:lang w:val="nl-NL"/>
        </w:rPr>
        <w:t xml:space="preserve">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om hun</w:t>
      </w:r>
      <w:r w:rsidRPr="00CA22F4">
        <w:rPr>
          <w:color w:val="6D6E71"/>
          <w:spacing w:val="-1"/>
          <w:lang w:val="nl-NL"/>
        </w:rPr>
        <w:t xml:space="preserve"> </w:t>
      </w:r>
      <w:r w:rsidRPr="00CA22F4">
        <w:rPr>
          <w:color w:val="6D6E71"/>
          <w:lang w:val="nl-NL"/>
        </w:rPr>
        <w:t>fi</w:t>
      </w:r>
      <w:r w:rsidRPr="00CA22F4">
        <w:rPr>
          <w:color w:val="6D6E71"/>
          <w:spacing w:val="-1"/>
          <w:lang w:val="nl-NL"/>
        </w:rPr>
        <w:t>e</w:t>
      </w:r>
      <w:r w:rsidRPr="00CA22F4">
        <w:rPr>
          <w:color w:val="6D6E71"/>
          <w:lang w:val="nl-NL"/>
        </w:rPr>
        <w:t>tsen</w:t>
      </w:r>
      <w:r w:rsidRPr="00CA22F4">
        <w:rPr>
          <w:color w:val="6D6E71"/>
          <w:spacing w:val="-1"/>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lang w:val="nl-NL"/>
        </w:rPr>
        <w:t>neer</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p>
    <w:p w14:paraId="7907FBC6"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 xml:space="preserve">Er is </w:t>
      </w:r>
      <w:r w:rsidRPr="00CA22F4">
        <w:rPr>
          <w:color w:val="6D6E71"/>
          <w:spacing w:val="-2"/>
          <w:lang w:val="nl-NL"/>
        </w:rPr>
        <w:t>v</w:t>
      </w:r>
      <w:r w:rsidRPr="00CA22F4">
        <w:rPr>
          <w:color w:val="6D6E71"/>
          <w:lang w:val="nl-NL"/>
        </w:rPr>
        <w:t xml:space="preserve">oldoende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trui</w:t>
      </w:r>
      <w:r w:rsidRPr="00CA22F4">
        <w:rPr>
          <w:color w:val="6D6E71"/>
          <w:spacing w:val="-2"/>
          <w:lang w:val="nl-NL"/>
        </w:rPr>
        <w:t>m</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oor de oude</w:t>
      </w:r>
      <w:r w:rsidRPr="00CA22F4">
        <w:rPr>
          <w:color w:val="6D6E71"/>
          <w:spacing w:val="-4"/>
          <w:lang w:val="nl-NL"/>
        </w:rPr>
        <w:t>r</w:t>
      </w:r>
      <w:r w:rsidRPr="00CA22F4">
        <w:rPr>
          <w:color w:val="6D6E71"/>
          <w:lang w:val="nl-NL"/>
        </w:rPr>
        <w:t>s (bui</w:t>
      </w:r>
      <w:r w:rsidRPr="00CA22F4">
        <w:rPr>
          <w:color w:val="6D6E71"/>
          <w:spacing w:val="-2"/>
          <w:lang w:val="nl-NL"/>
        </w:rPr>
        <w:t>t</w:t>
      </w:r>
      <w:r w:rsidRPr="00CA22F4">
        <w:rPr>
          <w:color w:val="6D6E71"/>
          <w:lang w:val="nl-NL"/>
        </w:rPr>
        <w:t>en, en in h</w:t>
      </w:r>
      <w:r w:rsidRPr="00CA22F4">
        <w:rPr>
          <w:color w:val="6D6E71"/>
          <w:spacing w:val="-2"/>
          <w:lang w:val="nl-NL"/>
        </w:rPr>
        <w:t>e</w:t>
      </w:r>
      <w:r w:rsidRPr="00CA22F4">
        <w:rPr>
          <w:color w:val="6D6E71"/>
          <w:lang w:val="nl-NL"/>
        </w:rPr>
        <w:t xml:space="preserve">t </w:t>
      </w:r>
      <w:r w:rsidRPr="00CA22F4">
        <w:rPr>
          <w:color w:val="6D6E71"/>
          <w:spacing w:val="-2"/>
          <w:lang w:val="nl-NL"/>
        </w:rPr>
        <w:t>ge</w:t>
      </w:r>
      <w:r w:rsidRPr="00CA22F4">
        <w:rPr>
          <w:color w:val="6D6E71"/>
          <w:spacing w:val="-4"/>
          <w:lang w:val="nl-NL"/>
        </w:rPr>
        <w:t>v</w:t>
      </w:r>
      <w:r w:rsidRPr="00CA22F4">
        <w:rPr>
          <w:color w:val="6D6E71"/>
          <w:lang w:val="nl-NL"/>
        </w:rPr>
        <w:t xml:space="preserve">al </w:t>
      </w:r>
      <w:r w:rsidRPr="00CA22F4">
        <w:rPr>
          <w:color w:val="6D6E71"/>
          <w:spacing w:val="-4"/>
          <w:lang w:val="nl-NL"/>
        </w:rPr>
        <w:t>v</w:t>
      </w:r>
      <w:r w:rsidRPr="00CA22F4">
        <w:rPr>
          <w:color w:val="6D6E71"/>
          <w:lang w:val="nl-NL"/>
        </w:rPr>
        <w:t>an slec</w:t>
      </w:r>
      <w:r w:rsidRPr="00CA22F4">
        <w:rPr>
          <w:color w:val="6D6E71"/>
          <w:spacing w:val="-2"/>
          <w:lang w:val="nl-NL"/>
        </w:rPr>
        <w:t>h</w:t>
      </w:r>
      <w:r w:rsidRPr="00CA22F4">
        <w:rPr>
          <w:color w:val="6D6E71"/>
          <w:lang w:val="nl-NL"/>
        </w:rPr>
        <w:t xml:space="preserve">t </w:t>
      </w:r>
      <w:r w:rsidRPr="00CA22F4">
        <w:rPr>
          <w:color w:val="6D6E71"/>
          <w:spacing w:val="-2"/>
          <w:lang w:val="nl-NL"/>
        </w:rPr>
        <w:t>w</w:t>
      </w:r>
      <w:r w:rsidRPr="00CA22F4">
        <w:rPr>
          <w:color w:val="6D6E71"/>
          <w:lang w:val="nl-NL"/>
        </w:rPr>
        <w:t>eer ook binnen);</w:t>
      </w:r>
    </w:p>
    <w:p w14:paraId="4252CD1F" w14:textId="77777777" w:rsidR="00624579" w:rsidRPr="00CA22F4" w:rsidRDefault="00CA22F4" w:rsidP="00CD3340">
      <w:pPr>
        <w:pStyle w:val="Plattetekst"/>
        <w:numPr>
          <w:ilvl w:val="1"/>
          <w:numId w:val="30"/>
        </w:numPr>
        <w:tabs>
          <w:tab w:val="left" w:pos="1553"/>
        </w:tabs>
        <w:spacing w:line="264" w:lineRule="exact"/>
        <w:ind w:left="1553"/>
        <w:rPr>
          <w:lang w:val="nl-NL"/>
        </w:rPr>
      </w:pPr>
      <w:r w:rsidRPr="00CA22F4">
        <w:rPr>
          <w:color w:val="6D6E71"/>
          <w:lang w:val="nl-NL"/>
        </w:rPr>
        <w:t>De</w:t>
      </w:r>
      <w:r w:rsidRPr="00CA22F4">
        <w:rPr>
          <w:color w:val="6D6E71"/>
          <w:spacing w:val="-1"/>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he</w:t>
      </w:r>
      <w:r w:rsidRPr="00CA22F4">
        <w:rPr>
          <w:color w:val="6D6E71"/>
          <w:spacing w:val="-2"/>
          <w:lang w:val="nl-NL"/>
        </w:rPr>
        <w:t>e</w:t>
      </w:r>
      <w:r w:rsidRPr="00CA22F4">
        <w:rPr>
          <w:color w:val="6D6E71"/>
          <w:lang w:val="nl-NL"/>
        </w:rPr>
        <w:t>ft een</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w:t>
      </w:r>
      <w:r w:rsidRPr="00CA22F4">
        <w:rPr>
          <w:color w:val="6D6E71"/>
          <w:spacing w:val="-2"/>
          <w:lang w:val="nl-NL"/>
        </w:rPr>
        <w:t>c</w:t>
      </w:r>
      <w:r w:rsidRPr="00CA22F4">
        <w:rPr>
          <w:color w:val="6D6E71"/>
          <w:lang w:val="nl-NL"/>
        </w:rPr>
        <w:t>ommissie als</w:t>
      </w:r>
      <w:r w:rsidRPr="00CA22F4">
        <w:rPr>
          <w:color w:val="6D6E71"/>
          <w:spacing w:val="-1"/>
          <w:lang w:val="nl-NL"/>
        </w:rPr>
        <w:t xml:space="preserve"> </w:t>
      </w:r>
      <w:r w:rsidRPr="00CA22F4">
        <w:rPr>
          <w:color w:val="6D6E71"/>
          <w:lang w:val="nl-NL"/>
        </w:rPr>
        <w:t xml:space="preserve">de </w:t>
      </w:r>
      <w:r w:rsidRPr="00CA22F4">
        <w:rPr>
          <w:color w:val="6D6E71"/>
          <w:spacing w:val="-2"/>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si</w:t>
      </w:r>
      <w:r w:rsidRPr="00CA22F4">
        <w:rPr>
          <w:color w:val="6D6E71"/>
          <w:spacing w:val="-2"/>
          <w:lang w:val="nl-NL"/>
        </w:rPr>
        <w:t>n</w:t>
      </w:r>
      <w:r w:rsidRPr="00CA22F4">
        <w:rPr>
          <w:color w:val="6D6E71"/>
          <w:spacing w:val="-3"/>
          <w:lang w:val="nl-NL"/>
        </w:rPr>
        <w:t>t</w:t>
      </w:r>
      <w:r w:rsidRPr="00CA22F4">
        <w:rPr>
          <w:color w:val="6D6E71"/>
          <w:lang w:val="nl-NL"/>
        </w:rPr>
        <w:t>ensi</w:t>
      </w:r>
      <w:r w:rsidRPr="00CA22F4">
        <w:rPr>
          <w:color w:val="6D6E71"/>
          <w:spacing w:val="-3"/>
          <w:lang w:val="nl-NL"/>
        </w:rPr>
        <w:t>t</w:t>
      </w:r>
      <w:r w:rsidRPr="00CA22F4">
        <w:rPr>
          <w:color w:val="6D6E71"/>
          <w:lang w:val="nl-NL"/>
        </w:rPr>
        <w:t>eit</w:t>
      </w:r>
      <w:r w:rsidRPr="00CA22F4">
        <w:rPr>
          <w:color w:val="6D6E71"/>
          <w:spacing w:val="-1"/>
          <w:lang w:val="nl-NL"/>
        </w:rPr>
        <w:t xml:space="preserve"> </w:t>
      </w:r>
      <w:r w:rsidRPr="00CA22F4">
        <w:rPr>
          <w:color w:val="6D6E71"/>
          <w:lang w:val="nl-NL"/>
        </w:rPr>
        <w:t>daar</w:t>
      </w:r>
      <w:r w:rsidRPr="00CA22F4">
        <w:rPr>
          <w:color w:val="6D6E71"/>
          <w:spacing w:val="-1"/>
          <w:lang w:val="nl-NL"/>
        </w:rPr>
        <w:t xml:space="preserve"> </w:t>
      </w:r>
      <w:r w:rsidRPr="00CA22F4">
        <w:rPr>
          <w:color w:val="6D6E71"/>
          <w:lang w:val="nl-NL"/>
        </w:rPr>
        <w:t>om 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p>
    <w:p w14:paraId="7D93F134" w14:textId="77777777" w:rsidR="00624579" w:rsidRPr="00CA22F4" w:rsidRDefault="00624579">
      <w:pPr>
        <w:spacing w:before="19" w:line="240" w:lineRule="exact"/>
        <w:rPr>
          <w:sz w:val="24"/>
          <w:szCs w:val="24"/>
          <w:lang w:val="nl-NL"/>
        </w:rPr>
      </w:pPr>
    </w:p>
    <w:p w14:paraId="2F995B04" w14:textId="77777777" w:rsidR="00624579" w:rsidRPr="00CA22F4" w:rsidRDefault="00CA22F4">
      <w:pPr>
        <w:pStyle w:val="Plattetekst"/>
        <w:rPr>
          <w:lang w:val="nl-NL"/>
        </w:rPr>
      </w:pPr>
      <w:r w:rsidRPr="00CA22F4">
        <w:rPr>
          <w:color w:val="6D6E71"/>
          <w:lang w:val="nl-NL"/>
        </w:rPr>
        <w:t>In</w:t>
      </w:r>
      <w:r w:rsidRPr="00CA22F4">
        <w:rPr>
          <w:color w:val="6D6E71"/>
          <w:spacing w:val="-1"/>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10 t</w:t>
      </w:r>
      <w:r w:rsidRPr="00CA22F4">
        <w:rPr>
          <w:color w:val="6D6E71"/>
          <w:spacing w:val="-4"/>
          <w:lang w:val="nl-NL"/>
        </w:rPr>
        <w:t>r</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u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 “</w:t>
      </w:r>
      <w:r w:rsidRPr="00CA22F4">
        <w:rPr>
          <w:color w:val="6D6E71"/>
          <w:spacing w:val="-2"/>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r w:rsidRPr="00CA22F4">
        <w:rPr>
          <w:color w:val="6D6E71"/>
          <w:spacing w:val="-1"/>
          <w:lang w:val="nl-NL"/>
        </w:rPr>
        <w:t xml:space="preserve"> </w:t>
      </w:r>
      <w:r w:rsidRPr="00CA22F4">
        <w:rPr>
          <w:color w:val="6D6E71"/>
          <w:spacing w:val="-4"/>
          <w:lang w:val="nl-NL"/>
        </w:rPr>
        <w:t>r</w:t>
      </w:r>
      <w:r w:rsidRPr="00CA22F4">
        <w:rPr>
          <w:color w:val="6D6E71"/>
          <w:lang w:val="nl-NL"/>
        </w:rPr>
        <w:t>ondom de</w:t>
      </w:r>
      <w:r w:rsidRPr="00CA22F4">
        <w:rPr>
          <w:color w:val="6D6E71"/>
          <w:spacing w:val="-1"/>
          <w:lang w:val="nl-NL"/>
        </w:rPr>
        <w:t xml:space="preserve"> </w:t>
      </w:r>
      <w:r w:rsidRPr="00CA22F4">
        <w:rPr>
          <w:color w:val="6D6E71"/>
          <w:lang w:val="nl-NL"/>
        </w:rPr>
        <w:t>school” aan.</w:t>
      </w:r>
    </w:p>
    <w:p w14:paraId="29457D80" w14:textId="77777777" w:rsidR="00624579" w:rsidRPr="00CA22F4" w:rsidRDefault="00624579">
      <w:pPr>
        <w:spacing w:before="4" w:line="260" w:lineRule="exact"/>
        <w:rPr>
          <w:sz w:val="26"/>
          <w:szCs w:val="26"/>
          <w:lang w:val="nl-NL"/>
        </w:rPr>
      </w:pPr>
    </w:p>
    <w:p w14:paraId="69EC5131" w14:textId="77777777" w:rsidR="00624579" w:rsidRPr="00CA22F4" w:rsidRDefault="00CA22F4">
      <w:pPr>
        <w:pStyle w:val="Kop3"/>
        <w:rPr>
          <w:b w:val="0"/>
          <w:bCs w:val="0"/>
          <w:lang w:val="nl-NL"/>
        </w:rPr>
      </w:pPr>
      <w:r w:rsidRPr="00CA22F4">
        <w:rPr>
          <w:color w:val="58595B"/>
          <w:spacing w:val="-5"/>
          <w:lang w:val="nl-NL"/>
        </w:rPr>
        <w:t>R</w:t>
      </w:r>
      <w:r w:rsidRPr="00CA22F4">
        <w:rPr>
          <w:color w:val="58595B"/>
          <w:lang w:val="nl-NL"/>
        </w:rPr>
        <w:t>ouw</w:t>
      </w:r>
      <w:r w:rsidRPr="00CA22F4">
        <w:rPr>
          <w:color w:val="58595B"/>
          <w:spacing w:val="-1"/>
          <w:lang w:val="nl-NL"/>
        </w:rPr>
        <w:t xml:space="preserve"> </w:t>
      </w:r>
      <w:r w:rsidRPr="00CA22F4">
        <w:rPr>
          <w:color w:val="58595B"/>
          <w:lang w:val="nl-NL"/>
        </w:rPr>
        <w:t>en</w:t>
      </w:r>
      <w:r w:rsidRPr="00CA22F4">
        <w:rPr>
          <w:color w:val="58595B"/>
          <w:spacing w:val="-1"/>
          <w:lang w:val="nl-NL"/>
        </w:rPr>
        <w:t xml:space="preserve"> </w:t>
      </w:r>
      <w:r w:rsidRPr="00CA22F4">
        <w:rPr>
          <w:color w:val="58595B"/>
          <w:lang w:val="nl-NL"/>
        </w:rPr>
        <w:t>ern</w:t>
      </w:r>
      <w:r w:rsidRPr="00CA22F4">
        <w:rPr>
          <w:color w:val="58595B"/>
          <w:spacing w:val="-3"/>
          <w:lang w:val="nl-NL"/>
        </w:rPr>
        <w:t>s</w:t>
      </w:r>
      <w:r w:rsidRPr="00CA22F4">
        <w:rPr>
          <w:color w:val="58595B"/>
          <w:lang w:val="nl-NL"/>
        </w:rPr>
        <w:t>ti</w:t>
      </w:r>
      <w:r w:rsidRPr="00CA22F4">
        <w:rPr>
          <w:color w:val="58595B"/>
          <w:spacing w:val="-3"/>
          <w:lang w:val="nl-NL"/>
        </w:rPr>
        <w:t>g</w:t>
      </w:r>
      <w:r w:rsidRPr="00CA22F4">
        <w:rPr>
          <w:color w:val="58595B"/>
          <w:lang w:val="nl-NL"/>
        </w:rPr>
        <w:t>e</w:t>
      </w:r>
      <w:r w:rsidRPr="00CA22F4">
        <w:rPr>
          <w:color w:val="58595B"/>
          <w:spacing w:val="-1"/>
          <w:lang w:val="nl-NL"/>
        </w:rPr>
        <w:t xml:space="preserve"> </w:t>
      </w:r>
      <w:r w:rsidRPr="00CA22F4">
        <w:rPr>
          <w:color w:val="58595B"/>
          <w:lang w:val="nl-NL"/>
        </w:rPr>
        <w:t>t</w:t>
      </w:r>
      <w:r w:rsidRPr="00CA22F4">
        <w:rPr>
          <w:color w:val="58595B"/>
          <w:spacing w:val="-6"/>
          <w:lang w:val="nl-NL"/>
        </w:rPr>
        <w:t>r</w:t>
      </w:r>
      <w:r w:rsidRPr="00CA22F4">
        <w:rPr>
          <w:color w:val="58595B"/>
          <w:lang w:val="nl-NL"/>
        </w:rPr>
        <w:t>auma</w:t>
      </w:r>
    </w:p>
    <w:p w14:paraId="29F3BFC3" w14:textId="77777777" w:rsidR="00624579" w:rsidRPr="00CA22F4" w:rsidRDefault="00CA22F4">
      <w:pPr>
        <w:pStyle w:val="Plattetekst"/>
        <w:spacing w:line="259" w:lineRule="exact"/>
        <w:rPr>
          <w:lang w:val="nl-NL"/>
        </w:rPr>
      </w:pPr>
      <w:r w:rsidRPr="00CA22F4">
        <w:rPr>
          <w:color w:val="6D6E71"/>
          <w:lang w:val="nl-NL"/>
        </w:rPr>
        <w:t>In</w:t>
      </w:r>
      <w:r w:rsidRPr="00CA22F4">
        <w:rPr>
          <w:color w:val="6D6E71"/>
          <w:spacing w:val="-6"/>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7"/>
          <w:lang w:val="nl-NL"/>
        </w:rPr>
        <w:t xml:space="preserve"> </w:t>
      </w:r>
      <w:r w:rsidRPr="00CA22F4">
        <w:rPr>
          <w:color w:val="6D6E71"/>
          <w:spacing w:val="-3"/>
          <w:lang w:val="nl-NL"/>
        </w:rPr>
        <w:t>w</w:t>
      </w:r>
      <w:r w:rsidRPr="00CA22F4">
        <w:rPr>
          <w:color w:val="6D6E71"/>
          <w:lang w:val="nl-NL"/>
        </w:rPr>
        <w:t>aarin</w:t>
      </w:r>
      <w:r w:rsidRPr="00CA22F4">
        <w:rPr>
          <w:color w:val="6D6E71"/>
          <w:spacing w:val="-5"/>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7"/>
          <w:lang w:val="nl-NL"/>
        </w:rPr>
        <w:t xml:space="preserve"> </w:t>
      </w:r>
      <w:r w:rsidRPr="00CA22F4">
        <w:rPr>
          <w:color w:val="6D6E71"/>
          <w:lang w:val="nl-NL"/>
        </w:rPr>
        <w:t>is</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6"/>
          <w:lang w:val="nl-NL"/>
        </w:rPr>
        <w:t xml:space="preserve"> </w:t>
      </w:r>
      <w:r w:rsidRPr="00CA22F4">
        <w:rPr>
          <w:color w:val="6D6E71"/>
          <w:lang w:val="nl-NL"/>
        </w:rPr>
        <w:t>t</w:t>
      </w:r>
      <w:r w:rsidRPr="00CA22F4">
        <w:rPr>
          <w:color w:val="6D6E71"/>
          <w:spacing w:val="-5"/>
          <w:lang w:val="nl-NL"/>
        </w:rPr>
        <w:t>r</w:t>
      </w:r>
      <w:r w:rsidRPr="00CA22F4">
        <w:rPr>
          <w:color w:val="6D6E71"/>
          <w:lang w:val="nl-NL"/>
        </w:rPr>
        <w:t>aum</w:t>
      </w:r>
      <w:r w:rsidRPr="00CA22F4">
        <w:rPr>
          <w:color w:val="6D6E71"/>
          <w:spacing w:val="-2"/>
          <w:lang w:val="nl-NL"/>
        </w:rPr>
        <w:t>a</w:t>
      </w:r>
      <w:r w:rsidRPr="00CA22F4">
        <w:rPr>
          <w:color w:val="6D6E71"/>
          <w:lang w:val="nl-NL"/>
        </w:rPr>
        <w:t>tische</w:t>
      </w:r>
      <w:r w:rsidRPr="00CA22F4">
        <w:rPr>
          <w:color w:val="6D6E71"/>
          <w:spacing w:val="-6"/>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arin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6"/>
          <w:lang w:val="nl-NL"/>
        </w:rPr>
        <w:t xml:space="preserve"> </w:t>
      </w:r>
      <w:r w:rsidRPr="00CA22F4">
        <w:rPr>
          <w:color w:val="6D6E71"/>
          <w:spacing w:val="-2"/>
          <w:lang w:val="nl-NL"/>
        </w:rPr>
        <w:t>g</w:t>
      </w:r>
      <w:r w:rsidRPr="00CA22F4">
        <w:rPr>
          <w:color w:val="6D6E71"/>
          <w:lang w:val="nl-NL"/>
        </w:rPr>
        <w:t>oed</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lang w:val="nl-NL"/>
        </w:rPr>
        <w:t>handelen.</w:t>
      </w:r>
      <w:r w:rsidRPr="00CA22F4">
        <w:rPr>
          <w:color w:val="6D6E71"/>
          <w:spacing w:val="-6"/>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is</w:t>
      </w:r>
    </w:p>
    <w:p w14:paraId="07105217"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ons p</w:t>
      </w:r>
      <w:r w:rsidRPr="00CA22F4">
        <w:rPr>
          <w:color w:val="6D6E71"/>
          <w:spacing w:val="-3"/>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
          <w:lang w:val="nl-NL"/>
        </w:rPr>
        <w:t xml:space="preserve"> </w:t>
      </w:r>
      <w:r w:rsidRPr="00CA22F4">
        <w:rPr>
          <w:color w:val="6D6E71"/>
          <w:spacing w:val="-4"/>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w:t>
      </w:r>
      <w:r w:rsidRPr="00CA22F4">
        <w:rPr>
          <w:color w:val="6D6E71"/>
          <w:spacing w:val="2"/>
          <w:lang w:val="nl-NL"/>
        </w:rPr>
        <w:t>g</w:t>
      </w:r>
      <w:r w:rsidRPr="00CA22F4">
        <w:rPr>
          <w:color w:val="6D6E71"/>
          <w:lang w:val="nl-NL"/>
        </w:rPr>
        <w:t xml:space="preserve">, </w:t>
      </w:r>
      <w:r w:rsidRPr="00CA22F4">
        <w:rPr>
          <w:color w:val="6D6E71"/>
          <w:spacing w:val="-3"/>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lang w:val="nl-NL"/>
        </w:rPr>
        <w:t>u</w:t>
      </w:r>
      <w:r w:rsidRPr="00CA22F4">
        <w:rPr>
          <w:color w:val="6D6E71"/>
          <w:spacing w:val="-1"/>
          <w:lang w:val="nl-NL"/>
        </w:rPr>
        <w:t xml:space="preserve"> </w:t>
      </w:r>
      <w:r w:rsidRPr="00CA22F4">
        <w:rPr>
          <w:color w:val="6D6E71"/>
          <w:lang w:val="nl-NL"/>
        </w:rPr>
        <w:t>in 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11 aa</w:t>
      </w:r>
      <w:r w:rsidRPr="00CA22F4">
        <w:rPr>
          <w:color w:val="6D6E71"/>
          <w:spacing w:val="-3"/>
          <w:lang w:val="nl-NL"/>
        </w:rPr>
        <w:t>n</w:t>
      </w:r>
      <w:r w:rsidRPr="00CA22F4">
        <w:rPr>
          <w:color w:val="6D6E71"/>
          <w:lang w:val="nl-NL"/>
        </w:rPr>
        <w:t>t</w:t>
      </w:r>
      <w:r w:rsidRPr="00CA22F4">
        <w:rPr>
          <w:color w:val="6D6E71"/>
          <w:spacing w:val="-3"/>
          <w:lang w:val="nl-NL"/>
        </w:rPr>
        <w:t>re</w:t>
      </w:r>
      <w:r w:rsidRPr="00CA22F4">
        <w:rPr>
          <w:color w:val="6D6E71"/>
          <w:lang w:val="nl-NL"/>
        </w:rPr>
        <w:t>ft.</w:t>
      </w:r>
    </w:p>
    <w:p w14:paraId="182A0351"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1ECDEE6E" w14:textId="77777777" w:rsidR="00624579" w:rsidRPr="00CA22F4" w:rsidRDefault="00624579">
      <w:pPr>
        <w:spacing w:before="5" w:line="100" w:lineRule="exact"/>
        <w:rPr>
          <w:sz w:val="10"/>
          <w:szCs w:val="10"/>
          <w:lang w:val="nl-NL"/>
        </w:rPr>
      </w:pPr>
    </w:p>
    <w:p w14:paraId="5D40A7AF" w14:textId="77777777" w:rsidR="00624579" w:rsidRPr="00CA22F4" w:rsidRDefault="00CA22F4" w:rsidP="00CD3340">
      <w:pPr>
        <w:pStyle w:val="Kop1"/>
        <w:numPr>
          <w:ilvl w:val="0"/>
          <w:numId w:val="29"/>
        </w:numPr>
        <w:tabs>
          <w:tab w:val="left" w:pos="1533"/>
        </w:tabs>
        <w:ind w:left="1533"/>
        <w:rPr>
          <w:b w:val="0"/>
          <w:bCs w:val="0"/>
          <w:lang w:val="nl-NL"/>
        </w:rPr>
      </w:pPr>
      <w:r w:rsidRPr="00CA22F4">
        <w:rPr>
          <w:color w:val="D7DF23"/>
          <w:lang w:val="nl-NL"/>
        </w:rPr>
        <w:t>Incide</w:t>
      </w:r>
      <w:r w:rsidRPr="00CA22F4">
        <w:rPr>
          <w:color w:val="D7DF23"/>
          <w:spacing w:val="-5"/>
          <w:lang w:val="nl-NL"/>
        </w:rPr>
        <w:t>n</w:t>
      </w:r>
      <w:r w:rsidRPr="00CA22F4">
        <w:rPr>
          <w:color w:val="D7DF23"/>
          <w:spacing w:val="-6"/>
          <w:lang w:val="nl-NL"/>
        </w:rPr>
        <w:t>t</w:t>
      </w:r>
      <w:r w:rsidRPr="00CA22F4">
        <w:rPr>
          <w:color w:val="D7DF23"/>
          <w:lang w:val="nl-NL"/>
        </w:rPr>
        <w:t>en</w:t>
      </w:r>
      <w:r w:rsidRPr="00CA22F4">
        <w:rPr>
          <w:color w:val="D7DF23"/>
          <w:spacing w:val="-5"/>
          <w:lang w:val="nl-NL"/>
        </w:rPr>
        <w:t>r</w:t>
      </w:r>
      <w:r w:rsidRPr="00CA22F4">
        <w:rPr>
          <w:color w:val="D7DF23"/>
          <w:lang w:val="nl-NL"/>
        </w:rPr>
        <w:t>egi</w:t>
      </w:r>
      <w:r w:rsidRPr="00CA22F4">
        <w:rPr>
          <w:color w:val="D7DF23"/>
          <w:spacing w:val="-5"/>
          <w:lang w:val="nl-NL"/>
        </w:rPr>
        <w:t>s</w:t>
      </w:r>
      <w:r w:rsidRPr="00CA22F4">
        <w:rPr>
          <w:color w:val="D7DF23"/>
          <w:lang w:val="nl-NL"/>
        </w:rPr>
        <w:t>t</w:t>
      </w:r>
      <w:r w:rsidRPr="00CA22F4">
        <w:rPr>
          <w:color w:val="D7DF23"/>
          <w:spacing w:val="-9"/>
          <w:lang w:val="nl-NL"/>
        </w:rPr>
        <w:t>r</w:t>
      </w:r>
      <w:r w:rsidRPr="00CA22F4">
        <w:rPr>
          <w:color w:val="D7DF23"/>
          <w:spacing w:val="-4"/>
          <w:lang w:val="nl-NL"/>
        </w:rPr>
        <w:t>a</w:t>
      </w:r>
      <w:r w:rsidRPr="00CA22F4">
        <w:rPr>
          <w:color w:val="D7DF23"/>
          <w:lang w:val="nl-NL"/>
        </w:rPr>
        <w:t>tie</w:t>
      </w:r>
    </w:p>
    <w:p w14:paraId="146DC77C" w14:textId="77777777" w:rsidR="00624579" w:rsidRPr="00CA22F4" w:rsidRDefault="00624579">
      <w:pPr>
        <w:spacing w:before="16" w:line="200" w:lineRule="exact"/>
        <w:rPr>
          <w:sz w:val="20"/>
          <w:szCs w:val="20"/>
          <w:lang w:val="nl-NL"/>
        </w:rPr>
      </w:pPr>
    </w:p>
    <w:p w14:paraId="528A8A88" w14:textId="77777777" w:rsidR="00624579" w:rsidRPr="00CA22F4" w:rsidRDefault="00CA22F4">
      <w:pPr>
        <w:pStyle w:val="Kop3"/>
        <w:rPr>
          <w:b w:val="0"/>
          <w:bCs w:val="0"/>
          <w:lang w:val="nl-NL"/>
        </w:rPr>
      </w:pPr>
      <w:r w:rsidRPr="00CA22F4">
        <w:rPr>
          <w:color w:val="58595B"/>
          <w:lang w:val="nl-NL"/>
        </w:rPr>
        <w:t>Doelen</w:t>
      </w:r>
      <w:r w:rsidRPr="00CA22F4">
        <w:rPr>
          <w:color w:val="58595B"/>
          <w:spacing w:val="-3"/>
          <w:lang w:val="nl-NL"/>
        </w:rPr>
        <w:t xml:space="preserve"> </w:t>
      </w:r>
      <w:r w:rsidRPr="00CA22F4">
        <w:rPr>
          <w:color w:val="58595B"/>
          <w:lang w:val="nl-NL"/>
        </w:rPr>
        <w:t>incide</w:t>
      </w:r>
      <w:r w:rsidRPr="00CA22F4">
        <w:rPr>
          <w:color w:val="58595B"/>
          <w:spacing w:val="-3"/>
          <w:lang w:val="nl-NL"/>
        </w:rPr>
        <w:t>n</w:t>
      </w:r>
      <w:r w:rsidRPr="00CA22F4">
        <w:rPr>
          <w:color w:val="58595B"/>
          <w:spacing w:val="-4"/>
          <w:lang w:val="nl-NL"/>
        </w:rPr>
        <w:t>t</w:t>
      </w:r>
      <w:r w:rsidRPr="00CA22F4">
        <w:rPr>
          <w:color w:val="58595B"/>
          <w:lang w:val="nl-NL"/>
        </w:rPr>
        <w:t>en</w:t>
      </w:r>
      <w:r w:rsidRPr="00CA22F4">
        <w:rPr>
          <w:color w:val="58595B"/>
          <w:spacing w:val="-3"/>
          <w:lang w:val="nl-NL"/>
        </w:rPr>
        <w:t>r</w:t>
      </w:r>
      <w:r w:rsidRPr="00CA22F4">
        <w:rPr>
          <w:color w:val="58595B"/>
          <w:lang w:val="nl-NL"/>
        </w:rPr>
        <w:t>egi</w:t>
      </w:r>
      <w:r w:rsidRPr="00CA22F4">
        <w:rPr>
          <w:color w:val="58595B"/>
          <w:spacing w:val="-3"/>
          <w:lang w:val="nl-NL"/>
        </w:rPr>
        <w:t>s</w:t>
      </w:r>
      <w:r w:rsidRPr="00CA22F4">
        <w:rPr>
          <w:color w:val="58595B"/>
          <w:lang w:val="nl-NL"/>
        </w:rPr>
        <w:t>t</w:t>
      </w:r>
      <w:r w:rsidRPr="00CA22F4">
        <w:rPr>
          <w:color w:val="58595B"/>
          <w:spacing w:val="-6"/>
          <w:lang w:val="nl-NL"/>
        </w:rPr>
        <w:t>r</w:t>
      </w:r>
      <w:r w:rsidRPr="00CA22F4">
        <w:rPr>
          <w:color w:val="58595B"/>
          <w:spacing w:val="-3"/>
          <w:lang w:val="nl-NL"/>
        </w:rPr>
        <w:t>a</w:t>
      </w:r>
      <w:r w:rsidRPr="00CA22F4">
        <w:rPr>
          <w:color w:val="58595B"/>
          <w:lang w:val="nl-NL"/>
        </w:rPr>
        <w:t>tie</w:t>
      </w:r>
    </w:p>
    <w:p w14:paraId="27F15CDF"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Le</w:t>
      </w:r>
      <w:r w:rsidRPr="00CA22F4">
        <w:rPr>
          <w:color w:val="6D6E71"/>
          <w:spacing w:val="-3"/>
          <w:lang w:val="nl-NL"/>
        </w:rPr>
        <w:t>r</w:t>
      </w:r>
      <w:r w:rsidRPr="00CA22F4">
        <w:rPr>
          <w:color w:val="6D6E71"/>
          <w:lang w:val="nl-NL"/>
        </w:rPr>
        <w:t xml:space="preserve">en </w:t>
      </w:r>
      <w:r w:rsidRPr="00CA22F4">
        <w:rPr>
          <w:color w:val="6D6E71"/>
          <w:spacing w:val="-4"/>
          <w:lang w:val="nl-NL"/>
        </w:rPr>
        <w:t>v</w:t>
      </w:r>
      <w:r w:rsidRPr="00CA22F4">
        <w:rPr>
          <w:color w:val="6D6E71"/>
          <w:lang w:val="nl-NL"/>
        </w:rPr>
        <w:t>an incide</w:t>
      </w:r>
      <w:r w:rsidRPr="00CA22F4">
        <w:rPr>
          <w:color w:val="6D6E71"/>
          <w:spacing w:val="-2"/>
          <w:lang w:val="nl-NL"/>
        </w:rPr>
        <w:t>n</w:t>
      </w:r>
      <w:r w:rsidRPr="00CA22F4">
        <w:rPr>
          <w:color w:val="6D6E71"/>
          <w:spacing w:val="-3"/>
          <w:lang w:val="nl-NL"/>
        </w:rPr>
        <w:t>t</w:t>
      </w:r>
      <w:r w:rsidRPr="00CA22F4">
        <w:rPr>
          <w:color w:val="6D6E71"/>
          <w:lang w:val="nl-NL"/>
        </w:rPr>
        <w:t>en</w:t>
      </w:r>
    </w:p>
    <w:p w14:paraId="7184AC3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0"/>
          <w:lang w:val="nl-NL"/>
        </w:rPr>
        <w:t>V</w:t>
      </w:r>
      <w:r w:rsidRPr="00CA22F4">
        <w:rPr>
          <w:color w:val="6D6E71"/>
          <w:lang w:val="nl-NL"/>
        </w:rPr>
        <w:t>oortschrijdend</w:t>
      </w:r>
      <w:r w:rsidRPr="00CA22F4">
        <w:rPr>
          <w:color w:val="6D6E71"/>
          <w:spacing w:val="-1"/>
          <w:lang w:val="nl-NL"/>
        </w:rPr>
        <w:t xml:space="preserve"> </w:t>
      </w:r>
      <w:r w:rsidRPr="00CA22F4">
        <w:rPr>
          <w:color w:val="6D6E71"/>
          <w:spacing w:val="-2"/>
          <w:lang w:val="nl-NL"/>
        </w:rPr>
        <w:t>v</w:t>
      </w:r>
      <w:r w:rsidRPr="00CA22F4">
        <w:rPr>
          <w:color w:val="6D6E71"/>
          <w:lang w:val="nl-NL"/>
        </w:rPr>
        <w:t>eiligheidsbeleid op</w:t>
      </w:r>
      <w:r w:rsidRPr="00CA22F4">
        <w:rPr>
          <w:color w:val="6D6E71"/>
          <w:spacing w:val="-1"/>
          <w:lang w:val="nl-NL"/>
        </w:rPr>
        <w:t xml:space="preserve"> </w:t>
      </w:r>
      <w:r w:rsidRPr="00CA22F4">
        <w:rPr>
          <w:color w:val="6D6E71"/>
          <w:lang w:val="nl-NL"/>
        </w:rPr>
        <w:t xml:space="preserve">basis </w:t>
      </w:r>
      <w:r w:rsidRPr="00CA22F4">
        <w:rPr>
          <w:color w:val="6D6E71"/>
          <w:spacing w:val="-3"/>
          <w:lang w:val="nl-NL"/>
        </w:rPr>
        <w:t>v</w:t>
      </w:r>
      <w:r w:rsidRPr="00CA22F4">
        <w:rPr>
          <w:color w:val="6D6E71"/>
          <w:lang w:val="nl-NL"/>
        </w:rPr>
        <w:t>an</w:t>
      </w:r>
      <w:r w:rsidRPr="00CA22F4">
        <w:rPr>
          <w:color w:val="6D6E71"/>
          <w:spacing w:val="-1"/>
          <w:lang w:val="nl-NL"/>
        </w:rPr>
        <w:t xml:space="preserve"> </w:t>
      </w:r>
      <w:r w:rsidRPr="00CA22F4">
        <w:rPr>
          <w:color w:val="6D6E71"/>
          <w:lang w:val="nl-NL"/>
        </w:rPr>
        <w:t>de schoolp</w:t>
      </w:r>
      <w:r w:rsidRPr="00CA22F4">
        <w:rPr>
          <w:color w:val="6D6E71"/>
          <w:spacing w:val="-5"/>
          <w:lang w:val="nl-NL"/>
        </w:rPr>
        <w:t>r</w:t>
      </w:r>
      <w:r w:rsidRPr="00CA22F4">
        <w:rPr>
          <w:color w:val="6D6E71"/>
          <w:lang w:val="nl-NL"/>
        </w:rPr>
        <w:t>a</w:t>
      </w:r>
      <w:r w:rsidRPr="00CA22F4">
        <w:rPr>
          <w:color w:val="6D6E71"/>
          <w:spacing w:val="-2"/>
          <w:lang w:val="nl-NL"/>
        </w:rPr>
        <w:t>k</w:t>
      </w:r>
      <w:r w:rsidRPr="00CA22F4">
        <w:rPr>
          <w:color w:val="6D6E71"/>
          <w:lang w:val="nl-NL"/>
        </w:rPr>
        <w:t>tijk</w:t>
      </w:r>
    </w:p>
    <w:p w14:paraId="09CF34E4" w14:textId="77777777" w:rsidR="00624579" w:rsidRPr="00CA22F4" w:rsidRDefault="00CA22F4">
      <w:pPr>
        <w:pStyle w:val="Kop3"/>
        <w:spacing w:before="7" w:line="550" w:lineRule="atLeast"/>
        <w:ind w:right="5776"/>
        <w:rPr>
          <w:b w:val="0"/>
          <w:bCs w:val="0"/>
          <w:lang w:val="nl-NL"/>
        </w:rPr>
      </w:pPr>
      <w:r w:rsidRPr="00CA22F4">
        <w:rPr>
          <w:color w:val="58595B"/>
          <w:lang w:val="nl-NL"/>
        </w:rPr>
        <w:t>O</w:t>
      </w:r>
      <w:r w:rsidRPr="00CA22F4">
        <w:rPr>
          <w:color w:val="58595B"/>
          <w:spacing w:val="-3"/>
          <w:lang w:val="nl-NL"/>
        </w:rPr>
        <w:t>r</w:t>
      </w:r>
      <w:r w:rsidRPr="00CA22F4">
        <w:rPr>
          <w:color w:val="58595B"/>
          <w:spacing w:val="-5"/>
          <w:lang w:val="nl-NL"/>
        </w:rPr>
        <w:t>g</w:t>
      </w:r>
      <w:r w:rsidRPr="00CA22F4">
        <w:rPr>
          <w:color w:val="58595B"/>
          <w:lang w:val="nl-NL"/>
        </w:rPr>
        <w:t>anis</w:t>
      </w:r>
      <w:r w:rsidRPr="00CA22F4">
        <w:rPr>
          <w:color w:val="58595B"/>
          <w:spacing w:val="-3"/>
          <w:lang w:val="nl-NL"/>
        </w:rPr>
        <w:t>a</w:t>
      </w:r>
      <w:r w:rsidRPr="00CA22F4">
        <w:rPr>
          <w:color w:val="58595B"/>
          <w:lang w:val="nl-NL"/>
        </w:rPr>
        <w:t>tie</w:t>
      </w:r>
      <w:r w:rsidRPr="00CA22F4">
        <w:rPr>
          <w:color w:val="58595B"/>
          <w:spacing w:val="-2"/>
          <w:lang w:val="nl-NL"/>
        </w:rPr>
        <w:t xml:space="preserve"> </w:t>
      </w:r>
      <w:r w:rsidRPr="00CA22F4">
        <w:rPr>
          <w:color w:val="58595B"/>
          <w:spacing w:val="-4"/>
          <w:lang w:val="nl-NL"/>
        </w:rPr>
        <w:t>v</w:t>
      </w:r>
      <w:r w:rsidRPr="00CA22F4">
        <w:rPr>
          <w:color w:val="58595B"/>
          <w:lang w:val="nl-NL"/>
        </w:rPr>
        <w:t>an</w:t>
      </w:r>
      <w:r w:rsidRPr="00CA22F4">
        <w:rPr>
          <w:color w:val="58595B"/>
          <w:spacing w:val="-2"/>
          <w:lang w:val="nl-NL"/>
        </w:rPr>
        <w:t xml:space="preserve"> </w:t>
      </w:r>
      <w:r w:rsidRPr="00CA22F4">
        <w:rPr>
          <w:color w:val="58595B"/>
          <w:lang w:val="nl-NL"/>
        </w:rPr>
        <w:t>de</w:t>
      </w:r>
      <w:r w:rsidRPr="00CA22F4">
        <w:rPr>
          <w:color w:val="58595B"/>
          <w:spacing w:val="-2"/>
          <w:lang w:val="nl-NL"/>
        </w:rPr>
        <w:t xml:space="preserve"> </w:t>
      </w:r>
      <w:r w:rsidRPr="00CA22F4">
        <w:rPr>
          <w:color w:val="58595B"/>
          <w:lang w:val="nl-NL"/>
        </w:rPr>
        <w:t>incide</w:t>
      </w:r>
      <w:r w:rsidRPr="00CA22F4">
        <w:rPr>
          <w:color w:val="58595B"/>
          <w:spacing w:val="-3"/>
          <w:lang w:val="nl-NL"/>
        </w:rPr>
        <w:t>nt</w:t>
      </w:r>
      <w:r w:rsidRPr="00CA22F4">
        <w:rPr>
          <w:color w:val="58595B"/>
          <w:lang w:val="nl-NL"/>
        </w:rPr>
        <w:t>en</w:t>
      </w:r>
      <w:r w:rsidRPr="00CA22F4">
        <w:rPr>
          <w:color w:val="58595B"/>
          <w:spacing w:val="-3"/>
          <w:lang w:val="nl-NL"/>
        </w:rPr>
        <w:t>r</w:t>
      </w:r>
      <w:r w:rsidRPr="00CA22F4">
        <w:rPr>
          <w:color w:val="58595B"/>
          <w:lang w:val="nl-NL"/>
        </w:rPr>
        <w:t>egi</w:t>
      </w:r>
      <w:r w:rsidRPr="00CA22F4">
        <w:rPr>
          <w:color w:val="58595B"/>
          <w:spacing w:val="-3"/>
          <w:lang w:val="nl-NL"/>
        </w:rPr>
        <w:t>s</w:t>
      </w:r>
      <w:r w:rsidRPr="00CA22F4">
        <w:rPr>
          <w:color w:val="58595B"/>
          <w:lang w:val="nl-NL"/>
        </w:rPr>
        <w:t>t</w:t>
      </w:r>
      <w:r w:rsidRPr="00CA22F4">
        <w:rPr>
          <w:color w:val="58595B"/>
          <w:spacing w:val="-6"/>
          <w:lang w:val="nl-NL"/>
        </w:rPr>
        <w:t>r</w:t>
      </w:r>
      <w:r w:rsidRPr="00CA22F4">
        <w:rPr>
          <w:color w:val="58595B"/>
          <w:spacing w:val="-3"/>
          <w:lang w:val="nl-NL"/>
        </w:rPr>
        <w:t>a</w:t>
      </w:r>
      <w:r w:rsidRPr="00CA22F4">
        <w:rPr>
          <w:color w:val="58595B"/>
          <w:lang w:val="nl-NL"/>
        </w:rPr>
        <w:t>tie</w:t>
      </w:r>
      <w:r w:rsidRPr="00CA22F4">
        <w:rPr>
          <w:color w:val="58595B"/>
          <w:w w:val="99"/>
          <w:lang w:val="nl-NL"/>
        </w:rPr>
        <w:t xml:space="preserve"> </w:t>
      </w:r>
      <w:r w:rsidRPr="00CA22F4">
        <w:rPr>
          <w:color w:val="58595B"/>
          <w:lang w:val="nl-NL"/>
        </w:rPr>
        <w:t>Incide</w:t>
      </w:r>
      <w:r w:rsidRPr="00CA22F4">
        <w:rPr>
          <w:color w:val="58595B"/>
          <w:spacing w:val="-3"/>
          <w:lang w:val="nl-NL"/>
        </w:rPr>
        <w:t>n</w:t>
      </w:r>
      <w:r w:rsidRPr="00CA22F4">
        <w:rPr>
          <w:color w:val="58595B"/>
          <w:spacing w:val="-4"/>
          <w:lang w:val="nl-NL"/>
        </w:rPr>
        <w:t>t</w:t>
      </w:r>
      <w:r w:rsidRPr="00CA22F4">
        <w:rPr>
          <w:color w:val="58595B"/>
          <w:lang w:val="nl-NL"/>
        </w:rPr>
        <w:t xml:space="preserve">en melden en </w:t>
      </w:r>
      <w:r w:rsidRPr="00CA22F4">
        <w:rPr>
          <w:color w:val="58595B"/>
          <w:spacing w:val="-3"/>
          <w:lang w:val="nl-NL"/>
        </w:rPr>
        <w:t>r</w:t>
      </w:r>
      <w:r w:rsidRPr="00CA22F4">
        <w:rPr>
          <w:color w:val="58595B"/>
          <w:lang w:val="nl-NL"/>
        </w:rPr>
        <w:t>egi</w:t>
      </w:r>
      <w:r w:rsidRPr="00CA22F4">
        <w:rPr>
          <w:color w:val="58595B"/>
          <w:spacing w:val="-3"/>
          <w:lang w:val="nl-NL"/>
        </w:rPr>
        <w:t>s</w:t>
      </w:r>
      <w:r w:rsidRPr="00CA22F4">
        <w:rPr>
          <w:color w:val="58595B"/>
          <w:lang w:val="nl-NL"/>
        </w:rPr>
        <w:t>t</w:t>
      </w:r>
      <w:r w:rsidRPr="00CA22F4">
        <w:rPr>
          <w:color w:val="58595B"/>
          <w:spacing w:val="-3"/>
          <w:lang w:val="nl-NL"/>
        </w:rPr>
        <w:t>r</w:t>
      </w:r>
      <w:r w:rsidRPr="00CA22F4">
        <w:rPr>
          <w:color w:val="58595B"/>
          <w:lang w:val="nl-NL"/>
        </w:rPr>
        <w:t>e</w:t>
      </w:r>
      <w:r w:rsidRPr="00CA22F4">
        <w:rPr>
          <w:color w:val="58595B"/>
          <w:spacing w:val="-3"/>
          <w:lang w:val="nl-NL"/>
        </w:rPr>
        <w:t>r</w:t>
      </w:r>
      <w:r w:rsidRPr="00CA22F4">
        <w:rPr>
          <w:color w:val="58595B"/>
          <w:lang w:val="nl-NL"/>
        </w:rPr>
        <w:t>en</w:t>
      </w:r>
    </w:p>
    <w:p w14:paraId="6D2CB4D0" w14:textId="77777777" w:rsidR="00624579" w:rsidRPr="00CA22F4" w:rsidRDefault="00CA22F4">
      <w:pPr>
        <w:pStyle w:val="Plattetekst"/>
        <w:spacing w:line="259" w:lineRule="exact"/>
        <w:rPr>
          <w:lang w:val="nl-NL"/>
        </w:rPr>
      </w:pPr>
      <w:r w:rsidRPr="00CA22F4">
        <w:rPr>
          <w:color w:val="6D6E71"/>
          <w:spacing w:val="-4"/>
          <w:lang w:val="nl-NL"/>
        </w:rPr>
        <w:t>E</w:t>
      </w:r>
      <w:r w:rsidRPr="00CA22F4">
        <w:rPr>
          <w:color w:val="6D6E71"/>
          <w:lang w:val="nl-NL"/>
        </w:rPr>
        <w:t>en</w:t>
      </w:r>
      <w:r w:rsidRPr="00CA22F4">
        <w:rPr>
          <w:color w:val="6D6E71"/>
          <w:spacing w:val="7"/>
          <w:lang w:val="nl-NL"/>
        </w:rPr>
        <w:t xml:space="preserve"> </w:t>
      </w:r>
      <w:r w:rsidRPr="00CA22F4">
        <w:rPr>
          <w:color w:val="6D6E71"/>
          <w:lang w:val="nl-NL"/>
        </w:rPr>
        <w:t>belangrijk</w:t>
      </w:r>
      <w:r w:rsidRPr="00CA22F4">
        <w:rPr>
          <w:color w:val="6D6E71"/>
          <w:spacing w:val="9"/>
          <w:lang w:val="nl-NL"/>
        </w:rPr>
        <w:t xml:space="preserve"> </w:t>
      </w:r>
      <w:r w:rsidRPr="00CA22F4">
        <w:rPr>
          <w:color w:val="6D6E71"/>
          <w:lang w:val="nl-NL"/>
        </w:rPr>
        <w:t>in</w:t>
      </w:r>
      <w:r w:rsidRPr="00CA22F4">
        <w:rPr>
          <w:color w:val="6D6E71"/>
          <w:spacing w:val="-3"/>
          <w:lang w:val="nl-NL"/>
        </w:rPr>
        <w:t>s</w:t>
      </w:r>
      <w:r w:rsidRPr="00CA22F4">
        <w:rPr>
          <w:color w:val="6D6E71"/>
          <w:lang w:val="nl-NL"/>
        </w:rPr>
        <w:t>trume</w:t>
      </w:r>
      <w:r w:rsidRPr="00CA22F4">
        <w:rPr>
          <w:color w:val="6D6E71"/>
          <w:spacing w:val="-3"/>
          <w:lang w:val="nl-NL"/>
        </w:rPr>
        <w:t>n</w:t>
      </w:r>
      <w:r w:rsidRPr="00CA22F4">
        <w:rPr>
          <w:color w:val="6D6E71"/>
          <w:lang w:val="nl-NL"/>
        </w:rPr>
        <w:t>t</w:t>
      </w:r>
      <w:r w:rsidRPr="00CA22F4">
        <w:rPr>
          <w:color w:val="6D6E71"/>
          <w:spacing w:val="7"/>
          <w:lang w:val="nl-NL"/>
        </w:rPr>
        <w:t xml:space="preserve"> </w:t>
      </w:r>
      <w:r w:rsidRPr="00CA22F4">
        <w:rPr>
          <w:color w:val="6D6E71"/>
          <w:lang w:val="nl-NL"/>
        </w:rPr>
        <w:t>bij</w:t>
      </w:r>
      <w:r w:rsidRPr="00CA22F4">
        <w:rPr>
          <w:color w:val="6D6E71"/>
          <w:spacing w:val="9"/>
          <w:lang w:val="nl-NL"/>
        </w:rPr>
        <w:t xml:space="preserve"> </w:t>
      </w:r>
      <w:r w:rsidRPr="00CA22F4">
        <w:rPr>
          <w:color w:val="6D6E71"/>
          <w:lang w:val="nl-NL"/>
        </w:rPr>
        <w:t>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elen</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spacing w:val="-3"/>
          <w:lang w:val="nl-NL"/>
        </w:rPr>
        <w:t>v</w:t>
      </w:r>
      <w:r w:rsidRPr="00CA22F4">
        <w:rPr>
          <w:color w:val="6D6E71"/>
          <w:lang w:val="nl-NL"/>
        </w:rPr>
        <w:t>eiligheidsbeleid</w:t>
      </w:r>
      <w:r w:rsidRPr="00CA22F4">
        <w:rPr>
          <w:color w:val="6D6E71"/>
          <w:spacing w:val="8"/>
          <w:lang w:val="nl-NL"/>
        </w:rPr>
        <w:t xml:space="preserve"> </w:t>
      </w:r>
      <w:r w:rsidRPr="00CA22F4">
        <w:rPr>
          <w:color w:val="6D6E71"/>
          <w:lang w:val="nl-NL"/>
        </w:rPr>
        <w:t>is</w:t>
      </w:r>
      <w:r w:rsidRPr="00CA22F4">
        <w:rPr>
          <w:color w:val="6D6E71"/>
          <w:spacing w:val="9"/>
          <w:lang w:val="nl-NL"/>
        </w:rPr>
        <w:t xml:space="preserve"> </w:t>
      </w:r>
      <w:r w:rsidRPr="00CA22F4">
        <w:rPr>
          <w:color w:val="6D6E71"/>
          <w:spacing w:val="-10"/>
          <w:lang w:val="nl-NL"/>
        </w:rPr>
        <w:t>‘</w:t>
      </w:r>
      <w:r w:rsidRPr="00CA22F4">
        <w:rPr>
          <w:color w:val="6D6E71"/>
          <w:lang w:val="nl-NL"/>
        </w:rPr>
        <w:t>een</w:t>
      </w:r>
      <w:r w:rsidRPr="00CA22F4">
        <w:rPr>
          <w:color w:val="6D6E71"/>
          <w:spacing w:val="7"/>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8"/>
          <w:lang w:val="nl-NL"/>
        </w:rPr>
        <w:t xml:space="preserve"> </w:t>
      </w:r>
      <w:r w:rsidRPr="00CA22F4">
        <w:rPr>
          <w:color w:val="6D6E71"/>
          <w:lang w:val="nl-NL"/>
        </w:rPr>
        <w:t>meld-</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tiepu</w:t>
      </w:r>
      <w:r w:rsidRPr="00CA22F4">
        <w:rPr>
          <w:color w:val="6D6E71"/>
          <w:spacing w:val="-2"/>
          <w:lang w:val="nl-NL"/>
        </w:rPr>
        <w:t>n</w:t>
      </w:r>
      <w:r w:rsidRPr="00CA22F4">
        <w:rPr>
          <w:color w:val="6D6E71"/>
          <w:spacing w:val="7"/>
          <w:lang w:val="nl-NL"/>
        </w:rPr>
        <w:t>t</w:t>
      </w:r>
      <w:r w:rsidRPr="00CA22F4">
        <w:rPr>
          <w:color w:val="6D6E71"/>
          <w:spacing w:val="-22"/>
          <w:lang w:val="nl-NL"/>
        </w:rPr>
        <w:t>’</w:t>
      </w:r>
      <w:r w:rsidRPr="00CA22F4">
        <w:rPr>
          <w:color w:val="6D6E71"/>
          <w:lang w:val="nl-NL"/>
        </w:rPr>
        <w:t>.</w:t>
      </w:r>
    </w:p>
    <w:p w14:paraId="67219349" w14:textId="77777777" w:rsidR="00624579" w:rsidRPr="00CA22F4" w:rsidRDefault="00CA22F4">
      <w:pPr>
        <w:pStyle w:val="Plattetekst"/>
        <w:spacing w:line="264" w:lineRule="exact"/>
        <w:rPr>
          <w:lang w:val="nl-NL"/>
        </w:rPr>
      </w:pPr>
      <w:r w:rsidRPr="00CA22F4">
        <w:rPr>
          <w:color w:val="6D6E71"/>
          <w:spacing w:val="-4"/>
          <w:lang w:val="nl-NL"/>
        </w:rPr>
        <w:t>E</w:t>
      </w:r>
      <w:r w:rsidRPr="00CA22F4">
        <w:rPr>
          <w:color w:val="6D6E71"/>
          <w:lang w:val="nl-NL"/>
        </w:rPr>
        <w:t>en</w:t>
      </w:r>
      <w:r w:rsidRPr="00CA22F4">
        <w:rPr>
          <w:color w:val="6D6E71"/>
          <w:spacing w:val="12"/>
          <w:lang w:val="nl-NL"/>
        </w:rPr>
        <w:t xml:space="preserve"> </w:t>
      </w:r>
      <w:r w:rsidRPr="00CA22F4">
        <w:rPr>
          <w:color w:val="6D6E71"/>
          <w:lang w:val="nl-NL"/>
        </w:rPr>
        <w:t>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ale</w:t>
      </w:r>
      <w:r w:rsidRPr="00CA22F4">
        <w:rPr>
          <w:color w:val="6D6E71"/>
          <w:spacing w:val="12"/>
          <w:lang w:val="nl-NL"/>
        </w:rPr>
        <w:t xml:space="preserve"> </w:t>
      </w:r>
      <w:r w:rsidRPr="00CA22F4">
        <w:rPr>
          <w:color w:val="6D6E71"/>
          <w:lang w:val="nl-NL"/>
        </w:rPr>
        <w:t>plek</w:t>
      </w:r>
      <w:r w:rsidRPr="00CA22F4">
        <w:rPr>
          <w:color w:val="6D6E71"/>
          <w:spacing w:val="12"/>
          <w:lang w:val="nl-NL"/>
        </w:rPr>
        <w:t xml:space="preserve"> </w:t>
      </w:r>
      <w:r w:rsidRPr="00CA22F4">
        <w:rPr>
          <w:color w:val="6D6E71"/>
          <w:spacing w:val="-3"/>
          <w:lang w:val="nl-NL"/>
        </w:rPr>
        <w:t>w</w:t>
      </w:r>
      <w:r w:rsidRPr="00CA22F4">
        <w:rPr>
          <w:color w:val="6D6E71"/>
          <w:lang w:val="nl-NL"/>
        </w:rPr>
        <w:t>aar</w:t>
      </w:r>
      <w:r w:rsidRPr="00CA22F4">
        <w:rPr>
          <w:color w:val="6D6E71"/>
          <w:spacing w:val="12"/>
          <w:lang w:val="nl-NL"/>
        </w:rPr>
        <w:t xml:space="preserve"> </w:t>
      </w:r>
      <w:r w:rsidRPr="00CA22F4">
        <w:rPr>
          <w:color w:val="6D6E71"/>
          <w:lang w:val="nl-NL"/>
        </w:rPr>
        <w:t>alle</w:t>
      </w:r>
      <w:r w:rsidRPr="00CA22F4">
        <w:rPr>
          <w:color w:val="6D6E71"/>
          <w:spacing w:val="12"/>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2"/>
          <w:lang w:val="nl-NL"/>
        </w:rPr>
        <w:t xml:space="preserve"> </w:t>
      </w:r>
      <w:r w:rsidRPr="00CA22F4">
        <w:rPr>
          <w:color w:val="6D6E71"/>
          <w:lang w:val="nl-NL"/>
        </w:rPr>
        <w:t>meldin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2"/>
          <w:lang w:val="nl-NL"/>
        </w:rPr>
        <w:t>g</w:t>
      </w:r>
      <w:r w:rsidRPr="00CA22F4">
        <w:rPr>
          <w:color w:val="6D6E71"/>
          <w:lang w:val="nl-NL"/>
        </w:rPr>
        <w:t>ebied</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2"/>
          <w:lang w:val="nl-NL"/>
        </w:rPr>
        <w:t xml:space="preserve"> </w:t>
      </w:r>
      <w:r w:rsidRPr="00CA22F4">
        <w:rPr>
          <w:color w:val="6D6E71"/>
          <w:lang w:val="nl-NL"/>
        </w:rPr>
        <w:t>ag</w:t>
      </w:r>
      <w:r w:rsidRPr="00CA22F4">
        <w:rPr>
          <w:color w:val="6D6E71"/>
          <w:spacing w:val="-4"/>
          <w:lang w:val="nl-NL"/>
        </w:rPr>
        <w:t>r</w:t>
      </w:r>
      <w:r w:rsidRPr="00CA22F4">
        <w:rPr>
          <w:color w:val="6D6E71"/>
          <w:lang w:val="nl-NL"/>
        </w:rPr>
        <w:t>essie,</w:t>
      </w:r>
      <w:r w:rsidRPr="00CA22F4">
        <w:rPr>
          <w:color w:val="6D6E71"/>
          <w:spacing w:val="12"/>
          <w:lang w:val="nl-NL"/>
        </w:rPr>
        <w:t xml:space="preserve"> </w:t>
      </w:r>
      <w:r w:rsidRPr="00CA22F4">
        <w:rPr>
          <w:color w:val="6D6E71"/>
          <w:spacing w:val="-2"/>
          <w:lang w:val="nl-NL"/>
        </w:rPr>
        <w:t>gew</w:t>
      </w:r>
      <w:r w:rsidRPr="00CA22F4">
        <w:rPr>
          <w:color w:val="6D6E71"/>
          <w:lang w:val="nl-NL"/>
        </w:rPr>
        <w:t>eld,</w:t>
      </w:r>
    </w:p>
    <w:p w14:paraId="0E1C3DF3" w14:textId="77777777" w:rsidR="00624579" w:rsidRPr="00CA22F4" w:rsidRDefault="00CA22F4">
      <w:pPr>
        <w:pStyle w:val="Plattetekst"/>
        <w:spacing w:line="264" w:lineRule="exact"/>
        <w:rPr>
          <w:lang w:val="nl-NL"/>
        </w:rPr>
      </w:pPr>
      <w:r w:rsidRPr="00CA22F4">
        <w:rPr>
          <w:color w:val="6D6E71"/>
          <w:lang w:val="nl-NL"/>
        </w:rPr>
        <w:t>(homo)se</w:t>
      </w:r>
      <w:r w:rsidRPr="00CA22F4">
        <w:rPr>
          <w:color w:val="6D6E71"/>
          <w:spacing w:val="-2"/>
          <w:lang w:val="nl-NL"/>
        </w:rPr>
        <w:t>k</w:t>
      </w:r>
      <w:r w:rsidRPr="00CA22F4">
        <w:rPr>
          <w:color w:val="6D6E71"/>
          <w:lang w:val="nl-NL"/>
        </w:rPr>
        <w:t>suele</w:t>
      </w:r>
      <w:r w:rsidRPr="00CA22F4">
        <w:rPr>
          <w:color w:val="6D6E71"/>
          <w:spacing w:val="39"/>
          <w:lang w:val="nl-NL"/>
        </w:rPr>
        <w:t xml:space="preserve"> </w:t>
      </w:r>
      <w:r w:rsidRPr="00CA22F4">
        <w:rPr>
          <w:color w:val="6D6E71"/>
          <w:lang w:val="nl-NL"/>
        </w:rPr>
        <w:t>i</w:t>
      </w:r>
      <w:r w:rsidRPr="00CA22F4">
        <w:rPr>
          <w:color w:val="6D6E71"/>
          <w:spacing w:val="-2"/>
          <w:lang w:val="nl-NL"/>
        </w:rPr>
        <w:t>n</w:t>
      </w:r>
      <w:r w:rsidRPr="00CA22F4">
        <w:rPr>
          <w:color w:val="6D6E71"/>
          <w:lang w:val="nl-NL"/>
        </w:rPr>
        <w:t>timid</w:t>
      </w:r>
      <w:r w:rsidRPr="00CA22F4">
        <w:rPr>
          <w:color w:val="6D6E71"/>
          <w:spacing w:val="-2"/>
          <w:lang w:val="nl-NL"/>
        </w:rPr>
        <w:t>a</w:t>
      </w:r>
      <w:r w:rsidRPr="00CA22F4">
        <w:rPr>
          <w:color w:val="6D6E71"/>
          <w:lang w:val="nl-NL"/>
        </w:rPr>
        <w:t>tie,</w:t>
      </w:r>
      <w:r w:rsidRPr="00CA22F4">
        <w:rPr>
          <w:color w:val="6D6E71"/>
          <w:spacing w:val="40"/>
          <w:lang w:val="nl-NL"/>
        </w:rPr>
        <w:t xml:space="preserve"> </w:t>
      </w:r>
      <w:r w:rsidRPr="00CA22F4">
        <w:rPr>
          <w:color w:val="6D6E71"/>
          <w:lang w:val="nl-NL"/>
        </w:rPr>
        <w:t>discrimin</w:t>
      </w:r>
      <w:r w:rsidRPr="00CA22F4">
        <w:rPr>
          <w:color w:val="6D6E71"/>
          <w:spacing w:val="-2"/>
          <w:lang w:val="nl-NL"/>
        </w:rPr>
        <w:t>a</w:t>
      </w:r>
      <w:r w:rsidRPr="00CA22F4">
        <w:rPr>
          <w:color w:val="6D6E71"/>
          <w:lang w:val="nl-NL"/>
        </w:rPr>
        <w:t>tie</w:t>
      </w:r>
      <w:r w:rsidRPr="00CA22F4">
        <w:rPr>
          <w:color w:val="6D6E71"/>
          <w:spacing w:val="40"/>
          <w:lang w:val="nl-NL"/>
        </w:rPr>
        <w:t xml:space="preserve"> </w:t>
      </w:r>
      <w:r w:rsidRPr="00CA22F4">
        <w:rPr>
          <w:color w:val="6D6E71"/>
          <w:lang w:val="nl-NL"/>
        </w:rPr>
        <w:t>en</w:t>
      </w:r>
      <w:r w:rsidRPr="00CA22F4">
        <w:rPr>
          <w:color w:val="6D6E71"/>
          <w:spacing w:val="40"/>
          <w:lang w:val="nl-NL"/>
        </w:rPr>
        <w:t xml:space="preserve"> </w:t>
      </w:r>
      <w:r w:rsidRPr="00CA22F4">
        <w:rPr>
          <w:color w:val="6D6E71"/>
          <w:spacing w:val="-5"/>
          <w:lang w:val="nl-NL"/>
        </w:rPr>
        <w:t>r</w:t>
      </w:r>
      <w:r w:rsidRPr="00CA22F4">
        <w:rPr>
          <w:color w:val="6D6E71"/>
          <w:lang w:val="nl-NL"/>
        </w:rPr>
        <w:t>acisme</w:t>
      </w:r>
      <w:r w:rsidRPr="00CA22F4">
        <w:rPr>
          <w:color w:val="6D6E71"/>
          <w:spacing w:val="4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9"/>
          <w:lang w:val="nl-NL"/>
        </w:rPr>
        <w:t xml:space="preserve"> </w:t>
      </w:r>
      <w:r w:rsidRPr="00CA22F4">
        <w:rPr>
          <w:color w:val="6D6E71"/>
          <w:spacing w:val="-2"/>
          <w:lang w:val="nl-NL"/>
        </w:rPr>
        <w:t>g</w:t>
      </w:r>
      <w:r w:rsidRPr="00CA22F4">
        <w:rPr>
          <w:color w:val="6D6E71"/>
          <w:lang w:val="nl-NL"/>
        </w:rPr>
        <w:t>emeld</w:t>
      </w:r>
      <w:r w:rsidRPr="00CA22F4">
        <w:rPr>
          <w:color w:val="6D6E71"/>
          <w:spacing w:val="40"/>
          <w:lang w:val="nl-NL"/>
        </w:rPr>
        <w:t xml:space="preserve"> </w:t>
      </w:r>
      <w:r w:rsidRPr="00CA22F4">
        <w:rPr>
          <w:color w:val="6D6E71"/>
          <w:lang w:val="nl-NL"/>
        </w:rPr>
        <w:t>en</w:t>
      </w:r>
      <w:r w:rsidRPr="00CA22F4">
        <w:rPr>
          <w:color w:val="6D6E71"/>
          <w:spacing w:val="40"/>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40"/>
          <w:lang w:val="nl-NL"/>
        </w:rPr>
        <w:t xml:space="preserve"> </w:t>
      </w:r>
      <w:r w:rsidRPr="00CA22F4">
        <w:rPr>
          <w:color w:val="6D6E71"/>
          <w:lang w:val="nl-NL"/>
        </w:rPr>
        <w:t>Maak</w:t>
      </w:r>
      <w:r w:rsidRPr="00CA22F4">
        <w:rPr>
          <w:color w:val="6D6E71"/>
          <w:spacing w:val="40"/>
          <w:lang w:val="nl-NL"/>
        </w:rPr>
        <w:t xml:space="preserve"> </w:t>
      </w:r>
      <w:r w:rsidRPr="00CA22F4">
        <w:rPr>
          <w:color w:val="6D6E71"/>
          <w:lang w:val="nl-NL"/>
        </w:rPr>
        <w:t>ook</w:t>
      </w:r>
      <w:r w:rsidRPr="00CA22F4">
        <w:rPr>
          <w:color w:val="6D6E71"/>
          <w:spacing w:val="39"/>
          <w:lang w:val="nl-NL"/>
        </w:rPr>
        <w:t xml:space="preserve"> </w:t>
      </w:r>
      <w:r w:rsidRPr="00CA22F4">
        <w:rPr>
          <w:color w:val="6D6E71"/>
          <w:lang w:val="nl-NL"/>
        </w:rPr>
        <w:t>in</w:t>
      </w:r>
      <w:r w:rsidRPr="00CA22F4">
        <w:rPr>
          <w:color w:val="6D6E71"/>
          <w:spacing w:val="40"/>
          <w:lang w:val="nl-NL"/>
        </w:rPr>
        <w:t xml:space="preserve"> </w:t>
      </w:r>
      <w:r w:rsidRPr="00CA22F4">
        <w:rPr>
          <w:color w:val="6D6E71"/>
          <w:lang w:val="nl-NL"/>
        </w:rPr>
        <w:t>de</w:t>
      </w:r>
    </w:p>
    <w:p w14:paraId="6C81525D" w14:textId="77777777" w:rsidR="00624579" w:rsidRPr="00CA22F4" w:rsidRDefault="00CA22F4">
      <w:pPr>
        <w:pStyle w:val="Plattetekst"/>
        <w:spacing w:line="264" w:lineRule="exact"/>
        <w:rPr>
          <w:lang w:val="nl-NL"/>
        </w:rPr>
      </w:pPr>
      <w:r w:rsidRPr="00CA22F4">
        <w:rPr>
          <w:color w:val="6D6E71"/>
          <w:lang w:val="nl-NL"/>
        </w:rPr>
        <w:t>schoolgids</w:t>
      </w:r>
      <w:r w:rsidRPr="00CA22F4">
        <w:rPr>
          <w:color w:val="6D6E71"/>
          <w:spacing w:val="-1"/>
          <w:lang w:val="nl-NL"/>
        </w:rPr>
        <w:t xml:space="preserve"> </w:t>
      </w:r>
      <w:r w:rsidRPr="00CA22F4">
        <w:rPr>
          <w:color w:val="6D6E71"/>
          <w:lang w:val="nl-NL"/>
        </w:rPr>
        <w:t xml:space="preserve">melding </w:t>
      </w:r>
      <w:r w:rsidRPr="00CA22F4">
        <w:rPr>
          <w:color w:val="6D6E71"/>
          <w:spacing w:val="-3"/>
          <w:lang w:val="nl-NL"/>
        </w:rPr>
        <w:t>v</w:t>
      </w:r>
      <w:r w:rsidRPr="00CA22F4">
        <w:rPr>
          <w:color w:val="6D6E71"/>
          <w:lang w:val="nl-NL"/>
        </w:rPr>
        <w:t>an</w:t>
      </w:r>
      <w:r w:rsidRPr="00CA22F4">
        <w:rPr>
          <w:color w:val="6D6E71"/>
          <w:spacing w:val="-1"/>
          <w:lang w:val="nl-NL"/>
        </w:rPr>
        <w:t xml:space="preserve"> </w:t>
      </w:r>
      <w:r w:rsidRPr="00CA22F4">
        <w:rPr>
          <w:color w:val="6D6E71"/>
          <w:lang w:val="nl-NL"/>
        </w:rPr>
        <w:t>een 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 op</w:t>
      </w:r>
      <w:r w:rsidRPr="00CA22F4">
        <w:rPr>
          <w:color w:val="6D6E71"/>
          <w:spacing w:val="-1"/>
          <w:lang w:val="nl-NL"/>
        </w:rPr>
        <w:t xml:space="preserve"> </w:t>
      </w:r>
      <w:r w:rsidRPr="00CA22F4">
        <w:rPr>
          <w:color w:val="6D6E71"/>
          <w:lang w:val="nl-NL"/>
        </w:rPr>
        <w:t>school.</w:t>
      </w:r>
    </w:p>
    <w:p w14:paraId="3841B7BE" w14:textId="77777777" w:rsidR="00624579" w:rsidRPr="00CA22F4" w:rsidRDefault="00624579">
      <w:pPr>
        <w:spacing w:before="4" w:line="260" w:lineRule="exact"/>
        <w:rPr>
          <w:sz w:val="26"/>
          <w:szCs w:val="26"/>
          <w:lang w:val="nl-NL"/>
        </w:rPr>
      </w:pPr>
    </w:p>
    <w:p w14:paraId="4C32B489" w14:textId="77777777" w:rsidR="00624579" w:rsidRPr="00CA22F4" w:rsidRDefault="00CA22F4">
      <w:pPr>
        <w:pStyle w:val="Kop3"/>
        <w:rPr>
          <w:b w:val="0"/>
          <w:bCs w:val="0"/>
          <w:lang w:val="nl-NL"/>
        </w:rPr>
      </w:pPr>
      <w:r w:rsidRPr="00CA22F4">
        <w:rPr>
          <w:color w:val="58595B"/>
          <w:spacing w:val="-12"/>
          <w:lang w:val="nl-NL"/>
        </w:rPr>
        <w:t>V</w:t>
      </w:r>
      <w:r w:rsidRPr="00CA22F4">
        <w:rPr>
          <w:color w:val="58595B"/>
          <w:lang w:val="nl-NL"/>
        </w:rPr>
        <w:t>oo</w:t>
      </w:r>
      <w:r w:rsidRPr="00CA22F4">
        <w:rPr>
          <w:color w:val="58595B"/>
          <w:spacing w:val="1"/>
          <w:lang w:val="nl-NL"/>
        </w:rPr>
        <w:t>r</w:t>
      </w:r>
      <w:r w:rsidRPr="00CA22F4">
        <w:rPr>
          <w:color w:val="58595B"/>
          <w:spacing w:val="-3"/>
          <w:lang w:val="nl-NL"/>
        </w:rPr>
        <w:t>w</w:t>
      </w:r>
      <w:r w:rsidRPr="00CA22F4">
        <w:rPr>
          <w:color w:val="58595B"/>
          <w:lang w:val="nl-NL"/>
        </w:rPr>
        <w:t>aa</w:t>
      </w:r>
      <w:r w:rsidRPr="00CA22F4">
        <w:rPr>
          <w:color w:val="58595B"/>
          <w:spacing w:val="-3"/>
          <w:lang w:val="nl-NL"/>
        </w:rPr>
        <w:t>r</w:t>
      </w:r>
      <w:r w:rsidRPr="00CA22F4">
        <w:rPr>
          <w:color w:val="58595B"/>
          <w:lang w:val="nl-NL"/>
        </w:rPr>
        <w:t>den</w:t>
      </w:r>
      <w:r w:rsidRPr="00CA22F4">
        <w:rPr>
          <w:color w:val="58595B"/>
          <w:spacing w:val="-1"/>
          <w:lang w:val="nl-NL"/>
        </w:rPr>
        <w:t xml:space="preserve"> </w:t>
      </w:r>
      <w:r w:rsidRPr="00CA22F4">
        <w:rPr>
          <w:color w:val="58595B"/>
          <w:spacing w:val="-3"/>
          <w:lang w:val="nl-NL"/>
        </w:rPr>
        <w:t>v</w:t>
      </w:r>
      <w:r w:rsidRPr="00CA22F4">
        <w:rPr>
          <w:color w:val="58595B"/>
          <w:lang w:val="nl-NL"/>
        </w:rPr>
        <w:t>oor</w:t>
      </w:r>
      <w:r w:rsidRPr="00CA22F4">
        <w:rPr>
          <w:color w:val="58595B"/>
          <w:spacing w:val="-1"/>
          <w:lang w:val="nl-NL"/>
        </w:rPr>
        <w:t xml:space="preserve"> </w:t>
      </w:r>
      <w:r w:rsidRPr="00CA22F4">
        <w:rPr>
          <w:color w:val="58595B"/>
          <w:lang w:val="nl-NL"/>
        </w:rPr>
        <w:t>een succe</w:t>
      </w:r>
      <w:r w:rsidRPr="00CA22F4">
        <w:rPr>
          <w:color w:val="58595B"/>
          <w:spacing w:val="-4"/>
          <w:lang w:val="nl-NL"/>
        </w:rPr>
        <w:t>s</w:t>
      </w:r>
      <w:r w:rsidRPr="00CA22F4">
        <w:rPr>
          <w:color w:val="58595B"/>
          <w:spacing w:val="-3"/>
          <w:lang w:val="nl-NL"/>
        </w:rPr>
        <w:t>v</w:t>
      </w:r>
      <w:r w:rsidRPr="00CA22F4">
        <w:rPr>
          <w:color w:val="58595B"/>
          <w:lang w:val="nl-NL"/>
        </w:rPr>
        <w:t>olle</w:t>
      </w:r>
      <w:r w:rsidRPr="00CA22F4">
        <w:rPr>
          <w:color w:val="58595B"/>
          <w:spacing w:val="-1"/>
          <w:lang w:val="nl-NL"/>
        </w:rPr>
        <w:t xml:space="preserve"> </w:t>
      </w:r>
      <w:r w:rsidRPr="00CA22F4">
        <w:rPr>
          <w:color w:val="58595B"/>
          <w:lang w:val="nl-NL"/>
        </w:rPr>
        <w:t>incide</w:t>
      </w:r>
      <w:r w:rsidRPr="00CA22F4">
        <w:rPr>
          <w:color w:val="58595B"/>
          <w:spacing w:val="-3"/>
          <w:lang w:val="nl-NL"/>
        </w:rPr>
        <w:t>nt</w:t>
      </w:r>
      <w:r w:rsidRPr="00CA22F4">
        <w:rPr>
          <w:color w:val="58595B"/>
          <w:lang w:val="nl-NL"/>
        </w:rPr>
        <w:t>en</w:t>
      </w:r>
      <w:r w:rsidRPr="00CA22F4">
        <w:rPr>
          <w:color w:val="58595B"/>
          <w:spacing w:val="-3"/>
          <w:lang w:val="nl-NL"/>
        </w:rPr>
        <w:t>r</w:t>
      </w:r>
      <w:r w:rsidRPr="00CA22F4">
        <w:rPr>
          <w:color w:val="58595B"/>
          <w:lang w:val="nl-NL"/>
        </w:rPr>
        <w:t>egi</w:t>
      </w:r>
      <w:r w:rsidRPr="00CA22F4">
        <w:rPr>
          <w:color w:val="58595B"/>
          <w:spacing w:val="-3"/>
          <w:lang w:val="nl-NL"/>
        </w:rPr>
        <w:t>s</w:t>
      </w:r>
      <w:r w:rsidRPr="00CA22F4">
        <w:rPr>
          <w:color w:val="58595B"/>
          <w:lang w:val="nl-NL"/>
        </w:rPr>
        <w:t>t</w:t>
      </w:r>
      <w:r w:rsidRPr="00CA22F4">
        <w:rPr>
          <w:color w:val="58595B"/>
          <w:spacing w:val="-6"/>
          <w:lang w:val="nl-NL"/>
        </w:rPr>
        <w:t>r</w:t>
      </w:r>
      <w:r w:rsidRPr="00CA22F4">
        <w:rPr>
          <w:color w:val="58595B"/>
          <w:spacing w:val="-3"/>
          <w:lang w:val="nl-NL"/>
        </w:rPr>
        <w:t>a</w:t>
      </w:r>
      <w:r w:rsidRPr="00CA22F4">
        <w:rPr>
          <w:color w:val="58595B"/>
          <w:lang w:val="nl-NL"/>
        </w:rPr>
        <w:t>tie</w:t>
      </w:r>
    </w:p>
    <w:p w14:paraId="5044D4AB" w14:textId="77777777" w:rsidR="00624579" w:rsidRPr="00CA22F4" w:rsidRDefault="00CA22F4">
      <w:pPr>
        <w:pStyle w:val="Plattetekst"/>
        <w:spacing w:line="259" w:lineRule="exact"/>
        <w:rPr>
          <w:lang w:val="nl-NL"/>
        </w:rPr>
      </w:pPr>
      <w:r w:rsidRPr="00CA22F4">
        <w:rPr>
          <w:color w:val="6D6E71"/>
          <w:lang w:val="nl-NL"/>
        </w:rPr>
        <w:t>Om</w:t>
      </w:r>
      <w:r w:rsidRPr="00CA22F4">
        <w:rPr>
          <w:color w:val="6D6E71"/>
          <w:spacing w:val="-6"/>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5"/>
          <w:lang w:val="nl-NL"/>
        </w:rPr>
        <w:t xml:space="preserve"> </w:t>
      </w:r>
      <w:r w:rsidRPr="00CA22F4">
        <w:rPr>
          <w:color w:val="6D6E71"/>
          <w:spacing w:val="-3"/>
          <w:lang w:val="nl-NL"/>
        </w:rPr>
        <w:t>t</w:t>
      </w:r>
      <w:r w:rsidRPr="00CA22F4">
        <w:rPr>
          <w:color w:val="6D6E71"/>
          <w:lang w:val="nl-NL"/>
        </w:rPr>
        <w:t>ot</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succes</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aan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5"/>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den</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spacing w:val="-3"/>
          <w:lang w:val="nl-NL"/>
        </w:rPr>
        <w:t>v</w:t>
      </w:r>
      <w:r w:rsidRPr="00CA22F4">
        <w:rPr>
          <w:color w:val="6D6E71"/>
          <w:lang w:val="nl-NL"/>
        </w:rPr>
        <w:t>oldaan:</w:t>
      </w:r>
      <w:r w:rsidRPr="00CA22F4">
        <w:rPr>
          <w:color w:val="6D6E71"/>
          <w:spacing w:val="-5"/>
          <w:lang w:val="nl-NL"/>
        </w:rPr>
        <w:t xml:space="preserve"> </w:t>
      </w:r>
      <w:r w:rsidRPr="00CA22F4">
        <w:rPr>
          <w:color w:val="6D6E71"/>
          <w:spacing w:val="-2"/>
          <w:lang w:val="nl-NL"/>
        </w:rPr>
        <w:t>g</w:t>
      </w:r>
      <w:r w:rsidRPr="00CA22F4">
        <w:rPr>
          <w:color w:val="6D6E71"/>
          <w:lang w:val="nl-NL"/>
        </w:rPr>
        <w:t>oede</w:t>
      </w:r>
    </w:p>
    <w:p w14:paraId="7B9F8959" w14:textId="77777777" w:rsidR="00624579" w:rsidRPr="00CA22F4" w:rsidRDefault="00CA22F4">
      <w:pPr>
        <w:pStyle w:val="Plattetekst"/>
        <w:spacing w:line="264" w:lineRule="exact"/>
        <w:rPr>
          <w:lang w:val="nl-NL"/>
        </w:rPr>
      </w:pP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lang w:val="nl-NL"/>
        </w:rPr>
        <w:t>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ale</w:t>
      </w:r>
      <w:r w:rsidRPr="00CA22F4">
        <w:rPr>
          <w:color w:val="6D6E71"/>
          <w:spacing w:val="-1"/>
          <w:lang w:val="nl-NL"/>
        </w:rPr>
        <w:t xml:space="preserve"> </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lang w:val="nl-NL"/>
        </w:rPr>
        <w:t>en anal</w:t>
      </w:r>
      <w:r w:rsidRPr="00CA22F4">
        <w:rPr>
          <w:color w:val="6D6E71"/>
          <w:spacing w:val="-2"/>
          <w:lang w:val="nl-NL"/>
        </w:rPr>
        <w:t>y</w:t>
      </w:r>
      <w:r w:rsidRPr="00CA22F4">
        <w:rPr>
          <w:color w:val="6D6E71"/>
          <w:lang w:val="nl-NL"/>
        </w:rPr>
        <w:t>se</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32650462" w14:textId="77777777" w:rsidR="00624579" w:rsidRPr="00CA22F4" w:rsidRDefault="00624579">
      <w:pPr>
        <w:spacing w:before="19" w:line="240" w:lineRule="exact"/>
        <w:rPr>
          <w:sz w:val="24"/>
          <w:szCs w:val="24"/>
          <w:lang w:val="nl-NL"/>
        </w:rPr>
      </w:pPr>
    </w:p>
    <w:p w14:paraId="6865F08D" w14:textId="77777777" w:rsidR="00624579" w:rsidRPr="00CA22F4" w:rsidRDefault="00CA22F4" w:rsidP="00CD3340">
      <w:pPr>
        <w:pStyle w:val="Plattetekst"/>
        <w:numPr>
          <w:ilvl w:val="0"/>
          <w:numId w:val="30"/>
        </w:numPr>
        <w:tabs>
          <w:tab w:val="left" w:pos="1493"/>
        </w:tabs>
        <w:ind w:left="1493"/>
        <w:rPr>
          <w:lang w:val="nl-NL"/>
        </w:rPr>
      </w:pPr>
      <w:r w:rsidRPr="00CA22F4">
        <w:rPr>
          <w:color w:val="6D6E71"/>
          <w:lang w:val="nl-NL"/>
        </w:rPr>
        <w:t>Goede</w:t>
      </w:r>
      <w:r w:rsidRPr="00CA22F4">
        <w:rPr>
          <w:color w:val="6D6E71"/>
          <w:spacing w:val="-3"/>
          <w:lang w:val="nl-NL"/>
        </w:rPr>
        <w:t xml:space="preserv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p>
    <w:p w14:paraId="29CA3FF8" w14:textId="77777777" w:rsidR="00624579" w:rsidRPr="00CA22F4" w:rsidRDefault="00CA22F4">
      <w:pPr>
        <w:pStyle w:val="Plattetekst"/>
        <w:spacing w:line="264" w:lineRule="exact"/>
        <w:ind w:left="1481"/>
        <w:rPr>
          <w:lang w:val="nl-NL"/>
        </w:rPr>
      </w:pPr>
      <w:r w:rsidRPr="00CA22F4">
        <w:rPr>
          <w:color w:val="6D6E71"/>
          <w:spacing w:val="-4"/>
          <w:lang w:val="nl-NL"/>
        </w:rPr>
        <w:t>E</w:t>
      </w:r>
      <w:r w:rsidRPr="00CA22F4">
        <w:rPr>
          <w:color w:val="6D6E71"/>
          <w:lang w:val="nl-NL"/>
        </w:rPr>
        <w:t>en</w:t>
      </w:r>
      <w:r w:rsidRPr="00CA22F4">
        <w:rPr>
          <w:color w:val="6D6E71"/>
          <w:spacing w:val="4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6"/>
          <w:lang w:val="nl-NL"/>
        </w:rPr>
        <w:t>s</w:t>
      </w:r>
      <w:r w:rsidRPr="00CA22F4">
        <w:rPr>
          <w:color w:val="6D6E71"/>
          <w:spacing w:val="-3"/>
          <w:lang w:val="nl-NL"/>
        </w:rPr>
        <w:t>yst</w:t>
      </w:r>
      <w:r w:rsidRPr="00CA22F4">
        <w:rPr>
          <w:color w:val="6D6E71"/>
          <w:lang w:val="nl-NL"/>
        </w:rPr>
        <w:t>eem</w:t>
      </w:r>
      <w:r w:rsidRPr="00CA22F4">
        <w:rPr>
          <w:color w:val="6D6E71"/>
          <w:spacing w:val="4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41"/>
          <w:lang w:val="nl-NL"/>
        </w:rPr>
        <w:t xml:space="preserve"> </w:t>
      </w:r>
      <w:r w:rsidRPr="00CA22F4">
        <w:rPr>
          <w:color w:val="6D6E71"/>
          <w:lang w:val="nl-NL"/>
        </w:rPr>
        <w:t>pas</w:t>
      </w:r>
      <w:r w:rsidRPr="00CA22F4">
        <w:rPr>
          <w:color w:val="6D6E71"/>
          <w:spacing w:val="41"/>
          <w:lang w:val="nl-NL"/>
        </w:rPr>
        <w:t xml:space="preserve"> </w:t>
      </w:r>
      <w:r w:rsidRPr="00CA22F4">
        <w:rPr>
          <w:color w:val="6D6E71"/>
          <w:lang w:val="nl-NL"/>
        </w:rPr>
        <w:t>zin</w:t>
      </w:r>
      <w:r w:rsidRPr="00CA22F4">
        <w:rPr>
          <w:color w:val="6D6E71"/>
          <w:spacing w:val="41"/>
          <w:lang w:val="nl-NL"/>
        </w:rPr>
        <w:t xml:space="preserve"> </w:t>
      </w:r>
      <w:r w:rsidRPr="00CA22F4">
        <w:rPr>
          <w:color w:val="6D6E71"/>
          <w:lang w:val="nl-NL"/>
        </w:rPr>
        <w:t>als</w:t>
      </w:r>
      <w:r w:rsidRPr="00CA22F4">
        <w:rPr>
          <w:color w:val="6D6E71"/>
          <w:spacing w:val="41"/>
          <w:lang w:val="nl-NL"/>
        </w:rPr>
        <w:t xml:space="preserve"> </w:t>
      </w:r>
      <w:r w:rsidRPr="00CA22F4">
        <w:rPr>
          <w:color w:val="6D6E71"/>
          <w:lang w:val="nl-NL"/>
        </w:rPr>
        <w:t>er</w:t>
      </w:r>
      <w:r w:rsidRPr="00CA22F4">
        <w:rPr>
          <w:color w:val="6D6E71"/>
          <w:spacing w:val="41"/>
          <w:lang w:val="nl-NL"/>
        </w:rPr>
        <w:t xml:space="preserve"> </w:t>
      </w:r>
      <w:r w:rsidRPr="00CA22F4">
        <w:rPr>
          <w:color w:val="6D6E71"/>
          <w:lang w:val="nl-NL"/>
        </w:rPr>
        <w:t>ook</w:t>
      </w:r>
      <w:r w:rsidRPr="00CA22F4">
        <w:rPr>
          <w:color w:val="6D6E71"/>
          <w:spacing w:val="41"/>
          <w:lang w:val="nl-NL"/>
        </w:rPr>
        <w:t xml:space="preserve"> </w:t>
      </w:r>
      <w:r w:rsidRPr="00CA22F4">
        <w:rPr>
          <w:color w:val="6D6E71"/>
          <w:lang w:val="nl-NL"/>
        </w:rPr>
        <w:t>daad</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w:t>
      </w:r>
      <w:r w:rsidRPr="00CA22F4">
        <w:rPr>
          <w:color w:val="6D6E71"/>
          <w:spacing w:val="4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41"/>
          <w:lang w:val="nl-NL"/>
        </w:rPr>
        <w:t xml:space="preserve"> </w:t>
      </w:r>
      <w:r w:rsidRPr="00CA22F4">
        <w:rPr>
          <w:color w:val="6D6E71"/>
          <w:spacing w:val="-2"/>
          <w:lang w:val="nl-NL"/>
        </w:rPr>
        <w:t>g</w:t>
      </w:r>
      <w:r w:rsidRPr="00CA22F4">
        <w:rPr>
          <w:color w:val="6D6E71"/>
          <w:lang w:val="nl-NL"/>
        </w:rPr>
        <w:t>emeld</w:t>
      </w:r>
      <w:r w:rsidRPr="00CA22F4">
        <w:rPr>
          <w:color w:val="6D6E71"/>
          <w:spacing w:val="4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4F04D267" w14:textId="77777777" w:rsidR="00624579" w:rsidRPr="00CA22F4" w:rsidRDefault="00CA22F4">
      <w:pPr>
        <w:pStyle w:val="Plattetekst"/>
        <w:spacing w:line="264" w:lineRule="exact"/>
        <w:ind w:left="1481"/>
        <w:rPr>
          <w:lang w:val="nl-NL"/>
        </w:rPr>
      </w:pPr>
      <w:r w:rsidRPr="00CA22F4">
        <w:rPr>
          <w:color w:val="6D6E71"/>
          <w:lang w:val="nl-NL"/>
        </w:rPr>
        <w:t>Goede</w:t>
      </w:r>
      <w:r w:rsidRPr="00CA22F4">
        <w:rPr>
          <w:color w:val="6D6E71"/>
          <w:spacing w:val="7"/>
          <w:lang w:val="nl-NL"/>
        </w:rPr>
        <w:t xml:space="preserv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8"/>
          <w:lang w:val="nl-NL"/>
        </w:rPr>
        <w:t xml:space="preserve"> </w:t>
      </w:r>
      <w:r w:rsidRPr="00CA22F4">
        <w:rPr>
          <w:color w:val="6D6E71"/>
          <w:lang w:val="nl-NL"/>
        </w:rPr>
        <w:t>daarbij</w:t>
      </w:r>
      <w:r w:rsidRPr="00CA22F4">
        <w:rPr>
          <w:color w:val="6D6E71"/>
          <w:spacing w:val="8"/>
          <w:lang w:val="nl-NL"/>
        </w:rPr>
        <w:t xml:space="preserve"> </w:t>
      </w:r>
      <w:r w:rsidRPr="00CA22F4">
        <w:rPr>
          <w:color w:val="6D6E71"/>
          <w:lang w:val="nl-NL"/>
        </w:rPr>
        <w:t>is</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7"/>
          <w:lang w:val="nl-NL"/>
        </w:rPr>
        <w:t xml:space="preserve"> </w:t>
      </w:r>
      <w:r w:rsidRPr="00CA22F4">
        <w:rPr>
          <w:color w:val="6D6E71"/>
          <w:lang w:val="nl-NL"/>
        </w:rPr>
        <w:t>belang:</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hele</w:t>
      </w:r>
      <w:r w:rsidRPr="00CA22F4">
        <w:rPr>
          <w:color w:val="6D6E71"/>
          <w:spacing w:val="8"/>
          <w:lang w:val="nl-NL"/>
        </w:rPr>
        <w:t xml:space="preserve"> </w:t>
      </w:r>
      <w:r w:rsidRPr="00CA22F4">
        <w:rPr>
          <w:color w:val="6D6E71"/>
          <w:lang w:val="nl-NL"/>
        </w:rPr>
        <w:t>schoolb</w:t>
      </w:r>
      <w:r w:rsidRPr="00CA22F4">
        <w:rPr>
          <w:color w:val="6D6E71"/>
          <w:spacing w:val="-1"/>
          <w:lang w:val="nl-NL"/>
        </w:rPr>
        <w:t>e</w:t>
      </w:r>
      <w:r w:rsidRPr="00CA22F4">
        <w:rPr>
          <w:color w:val="6D6E71"/>
          <w:spacing w:val="-3"/>
          <w:lang w:val="nl-NL"/>
        </w:rPr>
        <w:t>v</w:t>
      </w:r>
      <w:r w:rsidRPr="00CA22F4">
        <w:rPr>
          <w:color w:val="6D6E71"/>
          <w:lang w:val="nl-NL"/>
        </w:rPr>
        <w:t>olking</w:t>
      </w:r>
      <w:r w:rsidRPr="00CA22F4">
        <w:rPr>
          <w:color w:val="6D6E71"/>
          <w:spacing w:val="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2"/>
          <w:lang w:val="nl-NL"/>
        </w:rPr>
        <w:t>we</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spacing w:val="-3"/>
          <w:lang w:val="nl-NL"/>
        </w:rPr>
        <w:t>w</w:t>
      </w:r>
      <w:r w:rsidRPr="00CA22F4">
        <w:rPr>
          <w:color w:val="6D6E71"/>
          <w:lang w:val="nl-NL"/>
        </w:rPr>
        <w:t>aar</w:t>
      </w:r>
      <w:r w:rsidRPr="00CA22F4">
        <w:rPr>
          <w:color w:val="6D6E71"/>
          <w:spacing w:val="8"/>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p>
    <w:p w14:paraId="070893EF" w14:textId="77777777" w:rsidR="00624579" w:rsidRPr="00CA22F4" w:rsidRDefault="00CA22F4">
      <w:pPr>
        <w:pStyle w:val="Plattetekst"/>
        <w:spacing w:line="264" w:lineRule="exact"/>
        <w:ind w:left="1481"/>
        <w:rPr>
          <w:lang w:val="nl-NL"/>
        </w:rPr>
      </w:pPr>
      <w:r w:rsidRPr="00CA22F4">
        <w:rPr>
          <w:color w:val="6D6E71"/>
          <w:spacing w:val="-2"/>
          <w:lang w:val="nl-NL"/>
        </w:rPr>
        <w:t>g</w:t>
      </w:r>
      <w:r w:rsidRPr="00CA22F4">
        <w:rPr>
          <w:color w:val="6D6E71"/>
          <w:lang w:val="nl-NL"/>
        </w:rPr>
        <w:t>emeld</w:t>
      </w:r>
      <w:r w:rsidRPr="00CA22F4">
        <w:rPr>
          <w:color w:val="6D6E71"/>
          <w:spacing w:val="-1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lang w:val="nl-NL"/>
        </w:rPr>
        <w:t>en</w:t>
      </w:r>
      <w:r w:rsidRPr="00CA22F4">
        <w:rPr>
          <w:color w:val="6D6E71"/>
          <w:spacing w:val="-11"/>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1"/>
          <w:lang w:val="nl-NL"/>
        </w:rPr>
        <w:t xml:space="preserve"> </w:t>
      </w:r>
      <w:r w:rsidRPr="00CA22F4">
        <w:rPr>
          <w:color w:val="6D6E71"/>
          <w:spacing w:val="-3"/>
          <w:lang w:val="nl-NL"/>
        </w:rPr>
        <w:t>st</w:t>
      </w:r>
      <w:r w:rsidRPr="00CA22F4">
        <w:rPr>
          <w:color w:val="6D6E71"/>
          <w:lang w:val="nl-NL"/>
        </w:rPr>
        <w:t>appen</w:t>
      </w:r>
      <w:r w:rsidRPr="00CA22F4">
        <w:rPr>
          <w:color w:val="6D6E71"/>
          <w:spacing w:val="-10"/>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lang w:val="nl-NL"/>
        </w:rPr>
        <w:t>doorlopen.</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r w:rsidRPr="00CA22F4">
        <w:rPr>
          <w:color w:val="6D6E71"/>
          <w:spacing w:val="-11"/>
          <w:lang w:val="nl-NL"/>
        </w:rPr>
        <w:t xml:space="preserve"> </w:t>
      </w:r>
      <w:r w:rsidRPr="00CA22F4">
        <w:rPr>
          <w:color w:val="6D6E71"/>
          <w:spacing w:val="-3"/>
          <w:lang w:val="nl-NL"/>
        </w:rPr>
        <w:t>v</w:t>
      </w:r>
      <w:r w:rsidRPr="00CA22F4">
        <w:rPr>
          <w:color w:val="6D6E71"/>
          <w:lang w:val="nl-NL"/>
        </w:rPr>
        <w:t>oor</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melden</w:t>
      </w:r>
      <w:r w:rsidRPr="00CA22F4">
        <w:rPr>
          <w:color w:val="6D6E71"/>
          <w:spacing w:val="-11"/>
          <w:lang w:val="nl-NL"/>
        </w:rPr>
        <w:t xml:space="preserve"> </w:t>
      </w:r>
      <w:r w:rsidRPr="00CA22F4">
        <w:rPr>
          <w:color w:val="6D6E71"/>
          <w:spacing w:val="-4"/>
          <w:lang w:val="nl-NL"/>
        </w:rPr>
        <w:t>v</w:t>
      </w:r>
      <w:r w:rsidRPr="00CA22F4">
        <w:rPr>
          <w:color w:val="6D6E71"/>
          <w:lang w:val="nl-NL"/>
        </w:rPr>
        <w:t>an</w:t>
      </w:r>
    </w:p>
    <w:p w14:paraId="6F1FFB7B" w14:textId="77777777" w:rsidR="00624579" w:rsidRPr="00CA22F4" w:rsidRDefault="00CA22F4">
      <w:pPr>
        <w:pStyle w:val="Plattetekst"/>
        <w:spacing w:line="264" w:lineRule="exact"/>
        <w:ind w:left="1481"/>
        <w:rPr>
          <w:lang w:val="nl-NL"/>
        </w:rPr>
      </w:pP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11"/>
          <w:lang w:val="nl-NL"/>
        </w:rPr>
        <w:t xml:space="preserve"> </w:t>
      </w:r>
      <w:r w:rsidRPr="00CA22F4">
        <w:rPr>
          <w:color w:val="6D6E71"/>
          <w:lang w:val="nl-NL"/>
        </w:rPr>
        <w:t>duidelijk</w:t>
      </w:r>
      <w:r w:rsidRPr="00CA22F4">
        <w:rPr>
          <w:color w:val="6D6E71"/>
          <w:spacing w:val="11"/>
          <w:lang w:val="nl-NL"/>
        </w:rPr>
        <w:t xml:space="preserve"> </w:t>
      </w:r>
      <w:r w:rsidRPr="00CA22F4">
        <w:rPr>
          <w:color w:val="6D6E71"/>
          <w:spacing w:val="-3"/>
          <w:lang w:val="nl-NL"/>
        </w:rPr>
        <w:t>v</w:t>
      </w:r>
      <w:r w:rsidRPr="00CA22F4">
        <w:rPr>
          <w:color w:val="6D6E71"/>
          <w:lang w:val="nl-NL"/>
        </w:rPr>
        <w:t>ermeld</w:t>
      </w:r>
      <w:r w:rsidRPr="00CA22F4">
        <w:rPr>
          <w:color w:val="6D6E71"/>
          <w:spacing w:val="11"/>
          <w:lang w:val="nl-NL"/>
        </w:rPr>
        <w:t xml:space="preserve"> </w:t>
      </w:r>
      <w:r w:rsidRPr="00CA22F4">
        <w:rPr>
          <w:color w:val="6D6E71"/>
          <w:spacing w:val="-3"/>
          <w:lang w:val="nl-NL"/>
        </w:rPr>
        <w:t>st</w:t>
      </w:r>
      <w:r w:rsidRPr="00CA22F4">
        <w:rPr>
          <w:color w:val="6D6E71"/>
          <w:lang w:val="nl-NL"/>
        </w:rPr>
        <w:t>aan</w:t>
      </w:r>
      <w:r w:rsidRPr="00CA22F4">
        <w:rPr>
          <w:color w:val="6D6E71"/>
          <w:spacing w:val="11"/>
          <w:lang w:val="nl-NL"/>
        </w:rPr>
        <w:t xml:space="preserve"> </w:t>
      </w:r>
      <w:r w:rsidRPr="00CA22F4">
        <w:rPr>
          <w:color w:val="6D6E71"/>
          <w:lang w:val="nl-NL"/>
        </w:rPr>
        <w:t>in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schoolgids</w:t>
      </w:r>
      <w:r w:rsidRPr="00CA22F4">
        <w:rPr>
          <w:color w:val="6D6E71"/>
          <w:spacing w:val="12"/>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indien</w:t>
      </w:r>
      <w:r w:rsidRPr="00CA22F4">
        <w:rPr>
          <w:color w:val="6D6E71"/>
          <w:spacing w:val="12"/>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w:t>
      </w:r>
      <w:r w:rsidRPr="00CA22F4">
        <w:rPr>
          <w:color w:val="6D6E71"/>
          <w:spacing w:val="11"/>
          <w:lang w:val="nl-NL"/>
        </w:rPr>
        <w:t xml:space="preserve"> </w:t>
      </w:r>
      <w:r w:rsidRPr="00CA22F4">
        <w:rPr>
          <w:color w:val="6D6E71"/>
          <w:lang w:val="nl-NL"/>
        </w:rPr>
        <w:t>op</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i</w:t>
      </w:r>
      <w:r w:rsidRPr="00CA22F4">
        <w:rPr>
          <w:color w:val="6D6E71"/>
          <w:spacing w:val="-2"/>
          <w:lang w:val="nl-NL"/>
        </w:rPr>
        <w:t>n</w:t>
      </w:r>
      <w:r w:rsidRPr="00CA22F4">
        <w:rPr>
          <w:color w:val="6D6E71"/>
          <w:lang w:val="nl-NL"/>
        </w:rPr>
        <w:t>t</w:t>
      </w:r>
      <w:r w:rsidRPr="00CA22F4">
        <w:rPr>
          <w:color w:val="6D6E71"/>
          <w:spacing w:val="-5"/>
          <w:lang w:val="nl-NL"/>
        </w:rPr>
        <w:t>r</w:t>
      </w:r>
      <w:r w:rsidRPr="00CA22F4">
        <w:rPr>
          <w:color w:val="6D6E71"/>
          <w:lang w:val="nl-NL"/>
        </w:rPr>
        <w:t>an</w:t>
      </w:r>
      <w:r w:rsidRPr="00CA22F4">
        <w:rPr>
          <w:color w:val="6D6E71"/>
          <w:spacing w:val="-2"/>
          <w:lang w:val="nl-NL"/>
        </w:rPr>
        <w:t>e</w:t>
      </w:r>
      <w:r w:rsidRPr="00CA22F4">
        <w:rPr>
          <w:color w:val="6D6E71"/>
          <w:lang w:val="nl-NL"/>
        </w:rPr>
        <w:t>t.</w:t>
      </w:r>
    </w:p>
    <w:p w14:paraId="38FF9EB6" w14:textId="77777777" w:rsidR="00624579" w:rsidRPr="00CA22F4" w:rsidRDefault="00CA22F4">
      <w:pPr>
        <w:pStyle w:val="Plattetekst"/>
        <w:spacing w:line="264" w:lineRule="exact"/>
        <w:ind w:left="1481"/>
        <w:rPr>
          <w:lang w:val="nl-NL"/>
        </w:rPr>
      </w:pPr>
      <w:r w:rsidRPr="00CA22F4">
        <w:rPr>
          <w:color w:val="6D6E71"/>
          <w:lang w:val="nl-NL"/>
        </w:rPr>
        <w:t>Om</w:t>
      </w:r>
      <w:r w:rsidRPr="00CA22F4">
        <w:rPr>
          <w:color w:val="6D6E71"/>
          <w:spacing w:val="1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12"/>
          <w:lang w:val="nl-NL"/>
        </w:rPr>
        <w:t xml:space="preserve"> </w:t>
      </w:r>
      <w:r w:rsidRPr="00CA22F4">
        <w:rPr>
          <w:color w:val="6D6E71"/>
          <w:lang w:val="nl-NL"/>
        </w:rPr>
        <w:t>onder</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1"/>
          <w:lang w:val="nl-NL"/>
        </w:rPr>
        <w:t xml:space="preserve"> </w:t>
      </w:r>
      <w:r w:rsidRPr="00CA22F4">
        <w:rPr>
          <w:color w:val="6D6E71"/>
          <w:spacing w:val="-1"/>
          <w:lang w:val="nl-NL"/>
        </w:rPr>
        <w:t>e</w:t>
      </w:r>
      <w:r w:rsidRPr="00CA22F4">
        <w:rPr>
          <w:color w:val="6D6E71"/>
          <w:lang w:val="nl-NL"/>
        </w:rPr>
        <w:t>n</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houden</w:t>
      </w:r>
      <w:r w:rsidRPr="00CA22F4">
        <w:rPr>
          <w:color w:val="6D6E71"/>
          <w:spacing w:val="12"/>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andig</w:t>
      </w:r>
      <w:r w:rsidRPr="00CA22F4">
        <w:rPr>
          <w:color w:val="6D6E71"/>
          <w:spacing w:val="12"/>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2"/>
          <w:lang w:val="nl-NL"/>
        </w:rPr>
        <w:t xml:space="preserve"> </w:t>
      </w:r>
      <w:r w:rsidRPr="00CA22F4">
        <w:rPr>
          <w:color w:val="6D6E71"/>
          <w:lang w:val="nl-NL"/>
        </w:rPr>
        <w:t>een</w:t>
      </w:r>
    </w:p>
    <w:p w14:paraId="41787DDD" w14:textId="77777777" w:rsidR="00624579" w:rsidRPr="00CA22F4" w:rsidRDefault="00CA22F4">
      <w:pPr>
        <w:pStyle w:val="Plattetekst"/>
        <w:spacing w:line="264" w:lineRule="exact"/>
        <w:ind w:left="1481"/>
        <w:rPr>
          <w:lang w:val="nl-NL"/>
        </w:rPr>
      </w:pPr>
      <w:r w:rsidRPr="00CA22F4">
        <w:rPr>
          <w:color w:val="6D6E71"/>
          <w:lang w:val="nl-NL"/>
        </w:rPr>
        <w:t>kleine</w:t>
      </w:r>
      <w:r w:rsidRPr="00CA22F4">
        <w:rPr>
          <w:color w:val="6D6E71"/>
          <w:spacing w:val="-1"/>
          <w:lang w:val="nl-NL"/>
        </w:rPr>
        <w:t xml:space="preserve"> </w:t>
      </w:r>
      <w:r w:rsidRPr="00CA22F4">
        <w:rPr>
          <w:color w:val="6D6E71"/>
          <w:lang w:val="nl-NL"/>
        </w:rPr>
        <w:t>p</w:t>
      </w:r>
      <w:r w:rsidRPr="00CA22F4">
        <w:rPr>
          <w:color w:val="6D6E71"/>
          <w:spacing w:val="-7"/>
          <w:lang w:val="nl-NL"/>
        </w:rPr>
        <w:t>r</w:t>
      </w:r>
      <w:r w:rsidRPr="00CA22F4">
        <w:rPr>
          <w:color w:val="6D6E71"/>
          <w:lang w:val="nl-NL"/>
        </w:rPr>
        <w:t>-</w:t>
      </w:r>
      <w:r w:rsidRPr="00CA22F4">
        <w:rPr>
          <w:color w:val="6D6E71"/>
          <w:spacing w:val="-2"/>
          <w:lang w:val="nl-NL"/>
        </w:rPr>
        <w:t>c</w:t>
      </w:r>
      <w:r w:rsidRPr="00CA22F4">
        <w:rPr>
          <w:color w:val="6D6E71"/>
          <w:lang w:val="nl-NL"/>
        </w:rPr>
        <w:t>ampagne</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o</w:t>
      </w:r>
      <w:r w:rsidRPr="00CA22F4">
        <w:rPr>
          <w:color w:val="6D6E71"/>
          <w:spacing w:val="-4"/>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 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lang w:val="nl-NL"/>
        </w:rPr>
        <w:t>middels</w:t>
      </w:r>
      <w:r w:rsidRPr="00CA22F4">
        <w:rPr>
          <w:color w:val="6D6E71"/>
          <w:spacing w:val="-1"/>
          <w:lang w:val="nl-NL"/>
        </w:rPr>
        <w:t xml:space="preserve"> </w:t>
      </w:r>
      <w:r w:rsidRPr="00CA22F4">
        <w:rPr>
          <w:color w:val="6D6E71"/>
          <w:lang w:val="nl-NL"/>
        </w:rPr>
        <w:t>een po</w:t>
      </w:r>
      <w:r w:rsidRPr="00CA22F4">
        <w:rPr>
          <w:color w:val="6D6E71"/>
          <w:spacing w:val="-2"/>
          <w:lang w:val="nl-NL"/>
        </w:rPr>
        <w:t>s</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actie;</w:t>
      </w:r>
    </w:p>
    <w:p w14:paraId="468167A5"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Ce</w:t>
      </w:r>
      <w:r w:rsidRPr="00CA22F4">
        <w:rPr>
          <w:color w:val="6D6E71"/>
          <w:spacing w:val="-2"/>
          <w:lang w:val="nl-NL"/>
        </w:rPr>
        <w:t>n</w:t>
      </w:r>
      <w:r w:rsidRPr="00CA22F4">
        <w:rPr>
          <w:color w:val="6D6E71"/>
          <w:lang w:val="nl-NL"/>
        </w:rPr>
        <w:t>t</w:t>
      </w:r>
      <w:r w:rsidRPr="00CA22F4">
        <w:rPr>
          <w:color w:val="6D6E71"/>
          <w:spacing w:val="-5"/>
          <w:lang w:val="nl-NL"/>
        </w:rPr>
        <w:t>r</w:t>
      </w:r>
      <w:r w:rsidRPr="00CA22F4">
        <w:rPr>
          <w:color w:val="6D6E71"/>
          <w:lang w:val="nl-NL"/>
        </w:rPr>
        <w:t>ale</w:t>
      </w:r>
      <w:r w:rsidRPr="00CA22F4">
        <w:rPr>
          <w:color w:val="6D6E71"/>
          <w:spacing w:val="-3"/>
          <w:lang w:val="nl-NL"/>
        </w:rPr>
        <w:t xml:space="preserve"> 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p>
    <w:p w14:paraId="6D71EF0B" w14:textId="77777777" w:rsidR="00624579" w:rsidRPr="00CA22F4" w:rsidRDefault="00CA22F4">
      <w:pPr>
        <w:pStyle w:val="Plattetekst"/>
        <w:spacing w:line="264" w:lineRule="exact"/>
        <w:ind w:left="1481"/>
        <w:rPr>
          <w:lang w:val="nl-NL"/>
        </w:rPr>
      </w:pPr>
      <w:r w:rsidRPr="00CA22F4">
        <w:rPr>
          <w:color w:val="6D6E71"/>
          <w:lang w:val="nl-NL"/>
        </w:rPr>
        <w:t xml:space="preserve">Binnen  </w:t>
      </w:r>
      <w:r w:rsidRPr="00CA22F4">
        <w:rPr>
          <w:color w:val="6D6E71"/>
          <w:spacing w:val="12"/>
          <w:lang w:val="nl-NL"/>
        </w:rPr>
        <w:t xml:space="preserve"> </w:t>
      </w:r>
      <w:r w:rsidRPr="00CA22F4">
        <w:rPr>
          <w:color w:val="6D6E71"/>
          <w:lang w:val="nl-NL"/>
        </w:rPr>
        <w:t xml:space="preserve">de  </w:t>
      </w:r>
      <w:r w:rsidRPr="00CA22F4">
        <w:rPr>
          <w:color w:val="6D6E71"/>
          <w:spacing w:val="12"/>
          <w:lang w:val="nl-NL"/>
        </w:rPr>
        <w:t xml:space="preserve"> </w:t>
      </w:r>
      <w:r w:rsidRPr="00CA22F4">
        <w:rPr>
          <w:color w:val="6D6E71"/>
          <w:lang w:val="nl-NL"/>
        </w:rPr>
        <w:t xml:space="preserve">school  </w:t>
      </w:r>
      <w:r w:rsidRPr="00CA22F4">
        <w:rPr>
          <w:color w:val="6D6E71"/>
          <w:spacing w:val="12"/>
          <w:lang w:val="nl-NL"/>
        </w:rPr>
        <w:t xml:space="preserve"> </w:t>
      </w:r>
      <w:r w:rsidRPr="00CA22F4">
        <w:rPr>
          <w:color w:val="6D6E71"/>
          <w:lang w:val="nl-NL"/>
        </w:rPr>
        <w:t>mo</w:t>
      </w:r>
      <w:r w:rsidRPr="00CA22F4">
        <w:rPr>
          <w:color w:val="6D6E71"/>
          <w:spacing w:val="-2"/>
          <w:lang w:val="nl-NL"/>
        </w:rPr>
        <w:t>e</w:t>
      </w:r>
      <w:r w:rsidRPr="00CA22F4">
        <w:rPr>
          <w:color w:val="6D6E71"/>
          <w:lang w:val="nl-NL"/>
        </w:rPr>
        <w:t xml:space="preserve">t  </w:t>
      </w:r>
      <w:r w:rsidRPr="00CA22F4">
        <w:rPr>
          <w:color w:val="6D6E71"/>
          <w:spacing w:val="12"/>
          <w:lang w:val="nl-NL"/>
        </w:rPr>
        <w:t xml:space="preserve"> </w:t>
      </w:r>
      <w:r w:rsidRPr="00CA22F4">
        <w:rPr>
          <w:color w:val="6D6E71"/>
          <w:lang w:val="nl-NL"/>
        </w:rPr>
        <w:t xml:space="preserve">bij  </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 xml:space="preserve">eur  </w:t>
      </w:r>
      <w:r w:rsidRPr="00CA22F4">
        <w:rPr>
          <w:color w:val="6D6E71"/>
          <w:spacing w:val="12"/>
          <w:lang w:val="nl-NL"/>
        </w:rPr>
        <w:t xml:space="preserve"> </w:t>
      </w:r>
      <w:r w:rsidRPr="00CA22F4">
        <w:rPr>
          <w:color w:val="6D6E71"/>
          <w:lang w:val="nl-NL"/>
        </w:rPr>
        <w:t xml:space="preserve">één  </w:t>
      </w:r>
      <w:r w:rsidRPr="00CA22F4">
        <w:rPr>
          <w:color w:val="6D6E71"/>
          <w:spacing w:val="12"/>
          <w:lang w:val="nl-NL"/>
        </w:rPr>
        <w:t xml:space="preserve"> </w:t>
      </w:r>
      <w:r w:rsidRPr="00CA22F4">
        <w:rPr>
          <w:color w:val="6D6E71"/>
          <w:lang w:val="nl-NL"/>
        </w:rPr>
        <w:t>pe</w:t>
      </w:r>
      <w:r w:rsidRPr="00CA22F4">
        <w:rPr>
          <w:color w:val="6D6E71"/>
          <w:spacing w:val="-4"/>
          <w:lang w:val="nl-NL"/>
        </w:rPr>
        <w:t>r</w:t>
      </w:r>
      <w:r w:rsidRPr="00CA22F4">
        <w:rPr>
          <w:color w:val="6D6E71"/>
          <w:lang w:val="nl-NL"/>
        </w:rPr>
        <w:t xml:space="preserve">soon  </w:t>
      </w:r>
      <w:r w:rsidRPr="00CA22F4">
        <w:rPr>
          <w:color w:val="6D6E71"/>
          <w:spacing w:val="12"/>
          <w:lang w:val="nl-NL"/>
        </w:rPr>
        <w:t xml:space="preserve"> </w:t>
      </w:r>
      <w:r w:rsidRPr="00CA22F4">
        <w:rPr>
          <w:color w:val="6D6E71"/>
          <w:lang w:val="nl-NL"/>
        </w:rPr>
        <w:t xml:space="preserve">de  </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delijkheid  </w:t>
      </w:r>
      <w:r w:rsidRPr="00CA22F4">
        <w:rPr>
          <w:color w:val="6D6E71"/>
          <w:spacing w:val="12"/>
          <w:lang w:val="nl-NL"/>
        </w:rPr>
        <w:t xml:space="preserve"> </w:t>
      </w:r>
      <w:r w:rsidRPr="00CA22F4">
        <w:rPr>
          <w:color w:val="6D6E71"/>
          <w:lang w:val="nl-NL"/>
        </w:rPr>
        <w:t>krij</w:t>
      </w:r>
      <w:r w:rsidRPr="00CA22F4">
        <w:rPr>
          <w:color w:val="6D6E71"/>
          <w:spacing w:val="-2"/>
          <w:lang w:val="nl-NL"/>
        </w:rPr>
        <w:t>g</w:t>
      </w:r>
      <w:r w:rsidRPr="00CA22F4">
        <w:rPr>
          <w:color w:val="6D6E71"/>
          <w:lang w:val="nl-NL"/>
        </w:rPr>
        <w:t xml:space="preserve">en  </w:t>
      </w:r>
      <w:r w:rsidRPr="00CA22F4">
        <w:rPr>
          <w:color w:val="6D6E71"/>
          <w:spacing w:val="12"/>
          <w:lang w:val="nl-NL"/>
        </w:rPr>
        <w:t xml:space="preserve"> </w:t>
      </w:r>
      <w:r w:rsidRPr="00CA22F4">
        <w:rPr>
          <w:color w:val="6D6E71"/>
          <w:spacing w:val="-3"/>
          <w:lang w:val="nl-NL"/>
        </w:rPr>
        <w:t>v</w:t>
      </w:r>
      <w:r w:rsidRPr="00CA22F4">
        <w:rPr>
          <w:color w:val="6D6E71"/>
          <w:lang w:val="nl-NL"/>
        </w:rPr>
        <w:t xml:space="preserve">oor  </w:t>
      </w:r>
      <w:r w:rsidRPr="00CA22F4">
        <w:rPr>
          <w:color w:val="6D6E71"/>
          <w:spacing w:val="12"/>
          <w:lang w:val="nl-NL"/>
        </w:rPr>
        <w:t xml:space="preserve"> </w:t>
      </w:r>
      <w:r w:rsidRPr="00CA22F4">
        <w:rPr>
          <w:color w:val="6D6E71"/>
          <w:lang w:val="nl-NL"/>
        </w:rPr>
        <w:t>de</w:t>
      </w:r>
    </w:p>
    <w:p w14:paraId="46EC6B7D" w14:textId="77777777" w:rsidR="00624579" w:rsidRPr="00CA22F4" w:rsidRDefault="00CA22F4">
      <w:pPr>
        <w:pStyle w:val="Plattetekst"/>
        <w:spacing w:line="264" w:lineRule="exact"/>
        <w:ind w:left="1481"/>
        <w:rPr>
          <w:lang w:val="nl-NL"/>
        </w:rPr>
      </w:pP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2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7"/>
          <w:lang w:val="nl-NL"/>
        </w:rPr>
        <w:t xml:space="preserve"> </w:t>
      </w:r>
      <w:r w:rsidRPr="00CA22F4">
        <w:rPr>
          <w:color w:val="6D6E71"/>
          <w:spacing w:val="-4"/>
          <w:lang w:val="nl-NL"/>
        </w:rPr>
        <w:t>k</w:t>
      </w:r>
      <w:r w:rsidRPr="00CA22F4">
        <w:rPr>
          <w:color w:val="6D6E71"/>
          <w:lang w:val="nl-NL"/>
        </w:rPr>
        <w:t>an</w:t>
      </w:r>
      <w:r w:rsidRPr="00CA22F4">
        <w:rPr>
          <w:color w:val="6D6E71"/>
          <w:spacing w:val="28"/>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27"/>
          <w:lang w:val="nl-NL"/>
        </w:rPr>
        <w:t xml:space="preserve"> </w:t>
      </w:r>
      <w:r w:rsidRPr="00CA22F4">
        <w:rPr>
          <w:color w:val="6D6E71"/>
          <w:lang w:val="nl-NL"/>
        </w:rPr>
        <w:t>zijn.</w:t>
      </w:r>
      <w:r w:rsidRPr="00CA22F4">
        <w:rPr>
          <w:color w:val="6D6E71"/>
          <w:spacing w:val="28"/>
          <w:lang w:val="nl-NL"/>
        </w:rPr>
        <w:t xml:space="preserve"> </w:t>
      </w:r>
      <w:r w:rsidRPr="00CA22F4">
        <w:rPr>
          <w:color w:val="6D6E71"/>
          <w:lang w:val="nl-NL"/>
        </w:rPr>
        <w:t>Door</w:t>
      </w:r>
      <w:r w:rsidRPr="00CA22F4">
        <w:rPr>
          <w:color w:val="6D6E71"/>
          <w:spacing w:val="27"/>
          <w:lang w:val="nl-NL"/>
        </w:rPr>
        <w:t xml:space="preserve"> </w:t>
      </w:r>
      <w:r w:rsidRPr="00CA22F4">
        <w:rPr>
          <w:color w:val="6D6E71"/>
          <w:lang w:val="nl-NL"/>
        </w:rPr>
        <w:t>een</w:t>
      </w:r>
      <w:r w:rsidRPr="00CA22F4">
        <w:rPr>
          <w:color w:val="6D6E71"/>
          <w:spacing w:val="28"/>
          <w:lang w:val="nl-NL"/>
        </w:rPr>
        <w:t xml:space="preserve"> </w:t>
      </w:r>
      <w:r w:rsidRPr="00CA22F4">
        <w:rPr>
          <w:color w:val="6D6E71"/>
          <w:lang w:val="nl-NL"/>
        </w:rPr>
        <w:t>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aal</w:t>
      </w:r>
      <w:r w:rsidRPr="00CA22F4">
        <w:rPr>
          <w:color w:val="6D6E71"/>
          <w:spacing w:val="27"/>
          <w:lang w:val="nl-NL"/>
        </w:rPr>
        <w:t xml:space="preserve"> </w:t>
      </w:r>
      <w:r w:rsidRPr="00CA22F4">
        <w:rPr>
          <w:color w:val="6D6E71"/>
          <w:lang w:val="nl-NL"/>
        </w:rPr>
        <w:t>meldpu</w:t>
      </w:r>
      <w:r w:rsidRPr="00CA22F4">
        <w:rPr>
          <w:color w:val="6D6E71"/>
          <w:spacing w:val="-2"/>
          <w:lang w:val="nl-NL"/>
        </w:rPr>
        <w:t>n</w:t>
      </w:r>
      <w:r w:rsidRPr="00CA22F4">
        <w:rPr>
          <w:color w:val="6D6E71"/>
          <w:lang w:val="nl-NL"/>
        </w:rPr>
        <w:t>t</w:t>
      </w:r>
      <w:r w:rsidRPr="00CA22F4">
        <w:rPr>
          <w:color w:val="6D6E71"/>
          <w:spacing w:val="28"/>
          <w:lang w:val="nl-NL"/>
        </w:rPr>
        <w:t xml:space="preserve"> </w:t>
      </w:r>
      <w:r w:rsidRPr="00CA22F4">
        <w:rPr>
          <w:color w:val="6D6E71"/>
          <w:lang w:val="nl-NL"/>
        </w:rPr>
        <w:t>in</w:t>
      </w:r>
      <w:r w:rsidRPr="00CA22F4">
        <w:rPr>
          <w:color w:val="6D6E71"/>
          <w:spacing w:val="27"/>
          <w:lang w:val="nl-NL"/>
        </w:rPr>
        <w:t xml:space="preserve"> </w:t>
      </w:r>
      <w:r w:rsidRPr="00CA22F4">
        <w:rPr>
          <w:color w:val="6D6E71"/>
          <w:spacing w:val="-3"/>
          <w:lang w:val="nl-NL"/>
        </w:rPr>
        <w:t>t</w:t>
      </w:r>
      <w:r w:rsidRPr="00CA22F4">
        <w:rPr>
          <w:color w:val="6D6E71"/>
          <w:lang w:val="nl-NL"/>
        </w:rPr>
        <w:t>e</w:t>
      </w:r>
    </w:p>
    <w:p w14:paraId="76E462DD" w14:textId="77777777" w:rsidR="00624579" w:rsidRPr="00CA22F4" w:rsidRDefault="00CA22F4">
      <w:pPr>
        <w:pStyle w:val="Plattetekst"/>
        <w:spacing w:line="264" w:lineRule="exact"/>
        <w:ind w:left="1481"/>
        <w:rPr>
          <w:lang w:val="nl-NL"/>
        </w:rPr>
      </w:pPr>
      <w:r w:rsidRPr="00CA22F4">
        <w:rPr>
          <w:color w:val="6D6E71"/>
          <w:spacing w:val="-3"/>
          <w:lang w:val="nl-NL"/>
        </w:rPr>
        <w:t>st</w:t>
      </w:r>
      <w:r w:rsidRPr="00CA22F4">
        <w:rPr>
          <w:color w:val="6D6E71"/>
          <w:lang w:val="nl-NL"/>
        </w:rPr>
        <w:t>ellen is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oor iede</w:t>
      </w:r>
      <w:r w:rsidRPr="00CA22F4">
        <w:rPr>
          <w:color w:val="6D6E71"/>
          <w:spacing w:val="-3"/>
          <w:lang w:val="nl-NL"/>
        </w:rPr>
        <w:t>r</w:t>
      </w:r>
      <w:r w:rsidRPr="00CA22F4">
        <w:rPr>
          <w:color w:val="6D6E71"/>
          <w:lang w:val="nl-NL"/>
        </w:rPr>
        <w:t xml:space="preserve">een duidelijk </w:t>
      </w:r>
      <w:r w:rsidRPr="00CA22F4">
        <w:rPr>
          <w:color w:val="6D6E71"/>
          <w:spacing w:val="-3"/>
          <w:lang w:val="nl-NL"/>
        </w:rPr>
        <w:t>w</w:t>
      </w:r>
      <w:r w:rsidRPr="00CA22F4">
        <w:rPr>
          <w:color w:val="6D6E71"/>
          <w:lang w:val="nl-NL"/>
        </w:rPr>
        <w:t>aar incide</w:t>
      </w:r>
      <w:r w:rsidRPr="00CA22F4">
        <w:rPr>
          <w:color w:val="6D6E71"/>
          <w:spacing w:val="-2"/>
          <w:lang w:val="nl-NL"/>
        </w:rPr>
        <w:t>n</w:t>
      </w:r>
      <w:r w:rsidRPr="00CA22F4">
        <w:rPr>
          <w:color w:val="6D6E71"/>
          <w:spacing w:val="-3"/>
          <w:lang w:val="nl-NL"/>
        </w:rPr>
        <w:t>t</w:t>
      </w:r>
      <w:r w:rsidRPr="00CA22F4">
        <w:rPr>
          <w:color w:val="6D6E71"/>
          <w:lang w:val="nl-NL"/>
        </w:rPr>
        <w:t xml:space="preserve">en </w:t>
      </w:r>
      <w:r w:rsidRPr="00CA22F4">
        <w:rPr>
          <w:color w:val="6D6E71"/>
          <w:spacing w:val="-2"/>
          <w:lang w:val="nl-NL"/>
        </w:rPr>
        <w:t>g</w:t>
      </w:r>
      <w:r w:rsidRPr="00CA22F4">
        <w:rPr>
          <w:color w:val="6D6E71"/>
          <w:lang w:val="nl-NL"/>
        </w:rPr>
        <w:t>emeld 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32B1AAED" w14:textId="77777777" w:rsidR="00624579" w:rsidRPr="00CA22F4" w:rsidRDefault="00CA22F4">
      <w:pPr>
        <w:pStyle w:val="Plattetekst"/>
        <w:spacing w:line="264" w:lineRule="exact"/>
        <w:ind w:left="1481"/>
        <w:rPr>
          <w:lang w:val="nl-NL"/>
        </w:rPr>
      </w:pPr>
      <w:r w:rsidRPr="00CA22F4">
        <w:rPr>
          <w:color w:val="6D6E71"/>
          <w:lang w:val="nl-NL"/>
        </w:rPr>
        <w:t>Daarbij</w:t>
      </w:r>
      <w:r w:rsidRPr="00CA22F4">
        <w:rPr>
          <w:color w:val="6D6E71"/>
          <w:spacing w:val="3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men</w:t>
      </w:r>
      <w:r w:rsidRPr="00CA22F4">
        <w:rPr>
          <w:color w:val="6D6E71"/>
          <w:spacing w:val="32"/>
          <w:lang w:val="nl-NL"/>
        </w:rPr>
        <w:t xml:space="preserve"> </w:t>
      </w:r>
      <w:r w:rsidRPr="00CA22F4">
        <w:rPr>
          <w:color w:val="6D6E71"/>
          <w:spacing w:val="-2"/>
          <w:lang w:val="nl-NL"/>
        </w:rPr>
        <w:t>w</w:t>
      </w:r>
      <w:r w:rsidRPr="00CA22F4">
        <w:rPr>
          <w:color w:val="6D6E71"/>
          <w:lang w:val="nl-NL"/>
        </w:rPr>
        <w:t>el</w:t>
      </w:r>
      <w:r w:rsidRPr="00CA22F4">
        <w:rPr>
          <w:color w:val="6D6E71"/>
          <w:spacing w:val="31"/>
          <w:lang w:val="nl-NL"/>
        </w:rPr>
        <w:t xml:space="preserve"> </w:t>
      </w:r>
      <w:r w:rsidRPr="00CA22F4">
        <w:rPr>
          <w:color w:val="6D6E71"/>
          <w:lang w:val="nl-NL"/>
        </w:rPr>
        <w:t>beden</w:t>
      </w:r>
      <w:r w:rsidRPr="00CA22F4">
        <w:rPr>
          <w:color w:val="6D6E71"/>
          <w:spacing w:val="-8"/>
          <w:lang w:val="nl-NL"/>
        </w:rPr>
        <w:t>k</w:t>
      </w:r>
      <w:r w:rsidRPr="00CA22F4">
        <w:rPr>
          <w:color w:val="6D6E71"/>
          <w:lang w:val="nl-NL"/>
        </w:rPr>
        <w:t>en</w:t>
      </w:r>
      <w:r w:rsidRPr="00CA22F4">
        <w:rPr>
          <w:color w:val="6D6E71"/>
          <w:spacing w:val="3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2"/>
          <w:lang w:val="nl-NL"/>
        </w:rPr>
        <w:t xml:space="preserve"> </w:t>
      </w:r>
      <w:r w:rsidRPr="00CA22F4">
        <w:rPr>
          <w:color w:val="6D6E71"/>
          <w:lang w:val="nl-NL"/>
        </w:rPr>
        <w:t>onde</w:t>
      </w:r>
      <w:r w:rsidRPr="00CA22F4">
        <w:rPr>
          <w:color w:val="6D6E71"/>
          <w:spacing w:val="1"/>
          <w:lang w:val="nl-NL"/>
        </w:rPr>
        <w:t>r</w:t>
      </w:r>
      <w:r w:rsidRPr="00CA22F4">
        <w:rPr>
          <w:color w:val="6D6E71"/>
          <w:lang w:val="nl-NL"/>
        </w:rPr>
        <w:t>wijspe</w:t>
      </w:r>
      <w:r w:rsidRPr="00CA22F4">
        <w:rPr>
          <w:color w:val="6D6E71"/>
          <w:spacing w:val="-4"/>
          <w:lang w:val="nl-NL"/>
        </w:rPr>
        <w:t>r</w:t>
      </w:r>
      <w:r w:rsidRPr="00CA22F4">
        <w:rPr>
          <w:color w:val="6D6E71"/>
          <w:lang w:val="nl-NL"/>
        </w:rPr>
        <w:t>soneel</w:t>
      </w:r>
      <w:r w:rsidRPr="00CA22F4">
        <w:rPr>
          <w:color w:val="6D6E71"/>
          <w:spacing w:val="3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au</w:t>
      </w:r>
      <w:r w:rsidRPr="00CA22F4">
        <w:rPr>
          <w:color w:val="6D6E71"/>
          <w:spacing w:val="-3"/>
          <w:lang w:val="nl-NL"/>
        </w:rPr>
        <w:t>t</w:t>
      </w:r>
      <w:r w:rsidRPr="00CA22F4">
        <w:rPr>
          <w:color w:val="6D6E71"/>
          <w:lang w:val="nl-NL"/>
        </w:rPr>
        <w:t>om</w:t>
      </w:r>
      <w:r w:rsidRPr="00CA22F4">
        <w:rPr>
          <w:color w:val="6D6E71"/>
          <w:spacing w:val="-2"/>
          <w:lang w:val="nl-NL"/>
        </w:rPr>
        <w:t>a</w:t>
      </w:r>
      <w:r w:rsidRPr="00CA22F4">
        <w:rPr>
          <w:color w:val="6D6E71"/>
          <w:lang w:val="nl-NL"/>
        </w:rPr>
        <w:t>tisch</w:t>
      </w:r>
      <w:r w:rsidRPr="00CA22F4">
        <w:rPr>
          <w:color w:val="6D6E71"/>
          <w:spacing w:val="32"/>
          <w:lang w:val="nl-NL"/>
        </w:rPr>
        <w:t xml:space="preserve"> </w:t>
      </w:r>
      <w:r w:rsidRPr="00CA22F4">
        <w:rPr>
          <w:color w:val="6D6E71"/>
          <w:lang w:val="nl-NL"/>
        </w:rPr>
        <w:t>alle</w:t>
      </w:r>
      <w:r w:rsidRPr="00CA22F4">
        <w:rPr>
          <w:color w:val="6D6E71"/>
          <w:spacing w:val="31"/>
          <w:lang w:val="nl-NL"/>
        </w:rPr>
        <w:t xml:space="preserve"> </w:t>
      </w:r>
      <w:r w:rsidRPr="00CA22F4">
        <w:rPr>
          <w:color w:val="6D6E71"/>
          <w:lang w:val="nl-NL"/>
        </w:rPr>
        <w:t>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2"/>
          <w:lang w:val="nl-NL"/>
        </w:rPr>
        <w:t xml:space="preserve"> </w:t>
      </w:r>
      <w:r w:rsidRPr="00CA22F4">
        <w:rPr>
          <w:color w:val="6D6E71"/>
          <w:lang w:val="nl-NL"/>
        </w:rPr>
        <w:t>meldt.</w:t>
      </w:r>
      <w:r w:rsidRPr="00CA22F4">
        <w:rPr>
          <w:color w:val="6D6E71"/>
          <w:spacing w:val="31"/>
          <w:lang w:val="nl-NL"/>
        </w:rPr>
        <w:t xml:space="preserve"> </w:t>
      </w:r>
      <w:r w:rsidRPr="00CA22F4">
        <w:rPr>
          <w:color w:val="6D6E71"/>
          <w:lang w:val="nl-NL"/>
        </w:rPr>
        <w:t>De</w:t>
      </w:r>
    </w:p>
    <w:p w14:paraId="64F71CA3" w14:textId="77777777" w:rsidR="00624579" w:rsidRPr="00CA22F4" w:rsidRDefault="00CA22F4">
      <w:pPr>
        <w:pStyle w:val="Plattetekst"/>
        <w:spacing w:line="264" w:lineRule="exact"/>
        <w:ind w:left="1481"/>
        <w:rPr>
          <w:lang w:val="nl-NL"/>
        </w:rPr>
      </w:pP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 mo</w:t>
      </w:r>
      <w:r w:rsidRPr="00CA22F4">
        <w:rPr>
          <w:color w:val="6D6E71"/>
          <w:spacing w:val="-1"/>
          <w:lang w:val="nl-NL"/>
        </w:rPr>
        <w:t>e</w:t>
      </w:r>
      <w:r w:rsidRPr="00CA22F4">
        <w:rPr>
          <w:color w:val="6D6E71"/>
          <w:lang w:val="nl-NL"/>
        </w:rPr>
        <w:t>t daa</w:t>
      </w:r>
      <w:r w:rsidRPr="00CA22F4">
        <w:rPr>
          <w:color w:val="6D6E71"/>
          <w:spacing w:val="-4"/>
          <w:lang w:val="nl-NL"/>
        </w:rPr>
        <w:t>r</w:t>
      </w:r>
      <w:r w:rsidRPr="00CA22F4">
        <w:rPr>
          <w:color w:val="6D6E71"/>
          <w:lang w:val="nl-NL"/>
        </w:rPr>
        <w:t xml:space="preserve">om </w:t>
      </w:r>
      <w:r w:rsidRPr="00CA22F4">
        <w:rPr>
          <w:color w:val="6D6E71"/>
          <w:spacing w:val="-3"/>
          <w:lang w:val="nl-NL"/>
        </w:rPr>
        <w:t>v</w:t>
      </w:r>
      <w:r w:rsidRPr="00CA22F4">
        <w:rPr>
          <w:color w:val="6D6E71"/>
          <w:lang w:val="nl-NL"/>
        </w:rPr>
        <w:t>oeling houden m</w:t>
      </w:r>
      <w:r w:rsidRPr="00CA22F4">
        <w:rPr>
          <w:color w:val="6D6E71"/>
          <w:spacing w:val="-1"/>
          <w:lang w:val="nl-NL"/>
        </w:rPr>
        <w:t>e</w:t>
      </w:r>
      <w:r w:rsidRPr="00CA22F4">
        <w:rPr>
          <w:color w:val="6D6E71"/>
          <w:lang w:val="nl-NL"/>
        </w:rPr>
        <w:t xml:space="preserve">t de </w:t>
      </w:r>
      <w:r w:rsidRPr="00CA22F4">
        <w:rPr>
          <w:color w:val="6D6E71"/>
          <w:spacing w:val="-2"/>
          <w:lang w:val="nl-NL"/>
        </w:rPr>
        <w:t>w</w:t>
      </w:r>
      <w:r w:rsidRPr="00CA22F4">
        <w:rPr>
          <w:color w:val="6D6E71"/>
          <w:lang w:val="nl-NL"/>
        </w:rPr>
        <w:t>erkvloer;</w:t>
      </w:r>
    </w:p>
    <w:p w14:paraId="7712918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Anal</w:t>
      </w:r>
      <w:r w:rsidRPr="00CA22F4">
        <w:rPr>
          <w:color w:val="6D6E71"/>
          <w:spacing w:val="-2"/>
          <w:lang w:val="nl-NL"/>
        </w:rPr>
        <w:t>y</w:t>
      </w:r>
      <w:r w:rsidRPr="00CA22F4">
        <w:rPr>
          <w:color w:val="6D6E71"/>
          <w:lang w:val="nl-NL"/>
        </w:rPr>
        <w:t xml:space="preserve">se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 xml:space="preserve">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1E669D20" w14:textId="77777777" w:rsidR="00624579" w:rsidRPr="00CA22F4" w:rsidRDefault="00CA22F4">
      <w:pPr>
        <w:pStyle w:val="Plattetekst"/>
        <w:spacing w:line="264" w:lineRule="exact"/>
        <w:ind w:left="1481"/>
        <w:rPr>
          <w:lang w:val="nl-NL"/>
        </w:rPr>
      </w:pP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36"/>
          <w:lang w:val="nl-NL"/>
        </w:rPr>
        <w:t xml:space="preserve"> </w:t>
      </w:r>
      <w:r w:rsidRPr="00CA22F4">
        <w:rPr>
          <w:color w:val="6D6E71"/>
          <w:lang w:val="nl-NL"/>
        </w:rPr>
        <w:t>is</w:t>
      </w:r>
      <w:r w:rsidRPr="00CA22F4">
        <w:rPr>
          <w:color w:val="6D6E71"/>
          <w:spacing w:val="36"/>
          <w:lang w:val="nl-NL"/>
        </w:rPr>
        <w:t xml:space="preserve"> </w:t>
      </w:r>
      <w:r w:rsidRPr="00CA22F4">
        <w:rPr>
          <w:color w:val="6D6E71"/>
          <w:spacing w:val="-2"/>
          <w:lang w:val="nl-NL"/>
        </w:rPr>
        <w:t>g</w:t>
      </w:r>
      <w:r w:rsidRPr="00CA22F4">
        <w:rPr>
          <w:color w:val="6D6E71"/>
          <w:lang w:val="nl-NL"/>
        </w:rPr>
        <w:t>een</w:t>
      </w:r>
      <w:r w:rsidRPr="00CA22F4">
        <w:rPr>
          <w:color w:val="6D6E71"/>
          <w:spacing w:val="37"/>
          <w:lang w:val="nl-NL"/>
        </w:rPr>
        <w:t xml:space="preserve"> </w:t>
      </w:r>
      <w:r w:rsidRPr="00CA22F4">
        <w:rPr>
          <w:color w:val="6D6E71"/>
          <w:lang w:val="nl-NL"/>
        </w:rPr>
        <w:t>doel</w:t>
      </w:r>
      <w:r w:rsidRPr="00CA22F4">
        <w:rPr>
          <w:color w:val="6D6E71"/>
          <w:spacing w:val="36"/>
          <w:lang w:val="nl-NL"/>
        </w:rPr>
        <w:t xml:space="preserve"> </w:t>
      </w:r>
      <w:r w:rsidRPr="00CA22F4">
        <w:rPr>
          <w:color w:val="6D6E71"/>
          <w:lang w:val="nl-NL"/>
        </w:rPr>
        <w:t>op</w:t>
      </w:r>
      <w:r w:rsidRPr="00CA22F4">
        <w:rPr>
          <w:color w:val="6D6E71"/>
          <w:spacing w:val="37"/>
          <w:lang w:val="nl-NL"/>
        </w:rPr>
        <w:t xml:space="preserve"> </w:t>
      </w:r>
      <w:r w:rsidRPr="00CA22F4">
        <w:rPr>
          <w:color w:val="6D6E71"/>
          <w:lang w:val="nl-NL"/>
        </w:rPr>
        <w:t>zich,</w:t>
      </w:r>
      <w:r w:rsidRPr="00CA22F4">
        <w:rPr>
          <w:color w:val="6D6E71"/>
          <w:spacing w:val="36"/>
          <w:lang w:val="nl-NL"/>
        </w:rPr>
        <w:t xml:space="preserve"> </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36"/>
          <w:lang w:val="nl-NL"/>
        </w:rPr>
        <w:t xml:space="preserve"> </w:t>
      </w:r>
      <w:r w:rsidRPr="00CA22F4">
        <w:rPr>
          <w:color w:val="6D6E71"/>
          <w:lang w:val="nl-NL"/>
        </w:rPr>
        <w:t>is</w:t>
      </w:r>
      <w:r w:rsidRPr="00CA22F4">
        <w:rPr>
          <w:color w:val="6D6E71"/>
          <w:spacing w:val="37"/>
          <w:lang w:val="nl-NL"/>
        </w:rPr>
        <w:t xml:space="preserve"> </w:t>
      </w:r>
      <w:r w:rsidRPr="00CA22F4">
        <w:rPr>
          <w:color w:val="6D6E71"/>
          <w:lang w:val="nl-NL"/>
        </w:rPr>
        <w:t>een</w:t>
      </w:r>
      <w:r w:rsidRPr="00CA22F4">
        <w:rPr>
          <w:color w:val="6D6E71"/>
          <w:spacing w:val="36"/>
          <w:lang w:val="nl-NL"/>
        </w:rPr>
        <w:t xml:space="preserve"> </w:t>
      </w:r>
      <w:r w:rsidRPr="00CA22F4">
        <w:rPr>
          <w:color w:val="6D6E71"/>
          <w:lang w:val="nl-NL"/>
        </w:rPr>
        <w:t>middel</w:t>
      </w:r>
      <w:r w:rsidRPr="00CA22F4">
        <w:rPr>
          <w:color w:val="6D6E71"/>
          <w:spacing w:val="37"/>
          <w:lang w:val="nl-NL"/>
        </w:rPr>
        <w:t xml:space="preserve"> </w:t>
      </w:r>
      <w:r w:rsidRPr="00CA22F4">
        <w:rPr>
          <w:color w:val="6D6E71"/>
          <w:lang w:val="nl-NL"/>
        </w:rPr>
        <w:t>om</w:t>
      </w:r>
      <w:r w:rsidRPr="00CA22F4">
        <w:rPr>
          <w:color w:val="6D6E71"/>
          <w:spacing w:val="36"/>
          <w:lang w:val="nl-NL"/>
        </w:rPr>
        <w:t xml:space="preserve"> </w:t>
      </w:r>
      <w:r w:rsidRPr="00CA22F4">
        <w:rPr>
          <w:color w:val="6D6E71"/>
          <w:spacing w:val="-3"/>
          <w:lang w:val="nl-NL"/>
        </w:rPr>
        <w:t>v</w:t>
      </w:r>
      <w:r w:rsidRPr="00CA22F4">
        <w:rPr>
          <w:color w:val="6D6E71"/>
          <w:lang w:val="nl-NL"/>
        </w:rPr>
        <w:t>eiligheidsbeleid</w:t>
      </w:r>
      <w:r w:rsidRPr="00CA22F4">
        <w:rPr>
          <w:color w:val="6D6E71"/>
          <w:spacing w:val="36"/>
          <w:lang w:val="nl-NL"/>
        </w:rPr>
        <w:t xml:space="preserve"> </w:t>
      </w:r>
      <w:r w:rsidRPr="00CA22F4">
        <w:rPr>
          <w:color w:val="6D6E71"/>
          <w:spacing w:val="-3"/>
          <w:lang w:val="nl-NL"/>
        </w:rPr>
        <w:t>t</w:t>
      </w:r>
      <w:r w:rsidRPr="00CA22F4">
        <w:rPr>
          <w:color w:val="6D6E71"/>
          <w:lang w:val="nl-NL"/>
        </w:rPr>
        <w:t>e</w:t>
      </w:r>
      <w:r w:rsidRPr="00CA22F4">
        <w:rPr>
          <w:color w:val="6D6E71"/>
          <w:spacing w:val="37"/>
          <w:lang w:val="nl-NL"/>
        </w:rPr>
        <w:t xml:space="preserve"> </w:t>
      </w:r>
      <w:r w:rsidRPr="00CA22F4">
        <w:rPr>
          <w:color w:val="6D6E71"/>
          <w:lang w:val="nl-NL"/>
        </w:rPr>
        <w:t>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elen</w:t>
      </w:r>
      <w:r w:rsidRPr="00CA22F4">
        <w:rPr>
          <w:color w:val="6D6E71"/>
          <w:spacing w:val="36"/>
          <w:lang w:val="nl-NL"/>
        </w:rPr>
        <w:t xml:space="preserve"> </w:t>
      </w:r>
      <w:r w:rsidRPr="00CA22F4">
        <w:rPr>
          <w:color w:val="6D6E71"/>
          <w:lang w:val="nl-NL"/>
        </w:rPr>
        <w:t>en</w:t>
      </w:r>
      <w:r w:rsidRPr="00CA22F4">
        <w:rPr>
          <w:color w:val="6D6E71"/>
          <w:spacing w:val="37"/>
          <w:lang w:val="nl-NL"/>
        </w:rPr>
        <w:t xml:space="preserve"> </w:t>
      </w:r>
      <w:r w:rsidRPr="00CA22F4">
        <w:rPr>
          <w:color w:val="6D6E71"/>
          <w:spacing w:val="-3"/>
          <w:lang w:val="nl-NL"/>
        </w:rPr>
        <w:t>t</w:t>
      </w:r>
      <w:r w:rsidRPr="00CA22F4">
        <w:rPr>
          <w:color w:val="6D6E71"/>
          <w:lang w:val="nl-NL"/>
        </w:rPr>
        <w:t>e</w:t>
      </w:r>
    </w:p>
    <w:p w14:paraId="61A69270" w14:textId="77777777" w:rsidR="00624579" w:rsidRPr="00CA22F4" w:rsidRDefault="00CA22F4">
      <w:pPr>
        <w:pStyle w:val="Plattetekst"/>
        <w:spacing w:line="264" w:lineRule="exact"/>
        <w:ind w:left="1481"/>
        <w:rPr>
          <w:lang w:val="nl-NL"/>
        </w:rPr>
      </w:pPr>
      <w:r w:rsidRPr="00CA22F4">
        <w:rPr>
          <w:color w:val="6D6E71"/>
          <w:spacing w:val="-3"/>
          <w:lang w:val="nl-NL"/>
        </w:rPr>
        <w:t>v</w:t>
      </w:r>
      <w:r w:rsidRPr="00CA22F4">
        <w:rPr>
          <w:color w:val="6D6E71"/>
          <w:lang w:val="nl-NL"/>
        </w:rPr>
        <w:t>erb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5"/>
          <w:lang w:val="nl-NL"/>
        </w:rPr>
        <w:t xml:space="preserve"> </w:t>
      </w: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14"/>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5"/>
          <w:lang w:val="nl-NL"/>
        </w:rPr>
        <w:t xml:space="preserve"> </w:t>
      </w:r>
      <w:r w:rsidRPr="00CA22F4">
        <w:rPr>
          <w:color w:val="6D6E71"/>
          <w:lang w:val="nl-NL"/>
        </w:rPr>
        <w:t>dus</w:t>
      </w:r>
      <w:r w:rsidRPr="00CA22F4">
        <w:rPr>
          <w:color w:val="6D6E71"/>
          <w:spacing w:val="15"/>
          <w:lang w:val="nl-NL"/>
        </w:rPr>
        <w:t xml:space="preserve"> </w:t>
      </w:r>
      <w:r w:rsidRPr="00CA22F4">
        <w:rPr>
          <w:color w:val="6D6E71"/>
          <w:lang w:val="nl-NL"/>
        </w:rPr>
        <w:t>pas</w:t>
      </w:r>
      <w:r w:rsidRPr="00CA22F4">
        <w:rPr>
          <w:color w:val="6D6E71"/>
          <w:spacing w:val="16"/>
          <w:lang w:val="nl-NL"/>
        </w:rPr>
        <w:t xml:space="preserve"> </w:t>
      </w:r>
      <w:r w:rsidRPr="00CA22F4">
        <w:rPr>
          <w:color w:val="6D6E71"/>
          <w:lang w:val="nl-NL"/>
        </w:rPr>
        <w:t>zin</w:t>
      </w:r>
      <w:r w:rsidRPr="00CA22F4">
        <w:rPr>
          <w:color w:val="6D6E71"/>
          <w:spacing w:val="15"/>
          <w:lang w:val="nl-NL"/>
        </w:rPr>
        <w:t xml:space="preserve"> </w:t>
      </w:r>
      <w:r w:rsidRPr="00CA22F4">
        <w:rPr>
          <w:color w:val="6D6E71"/>
          <w:lang w:val="nl-NL"/>
        </w:rPr>
        <w:t>als</w:t>
      </w:r>
      <w:r w:rsidRPr="00CA22F4">
        <w:rPr>
          <w:color w:val="6D6E71"/>
          <w:spacing w:val="16"/>
          <w:lang w:val="nl-NL"/>
        </w:rPr>
        <w:t xml:space="preserve"> </w:t>
      </w:r>
      <w:r w:rsidRPr="00CA22F4">
        <w:rPr>
          <w:color w:val="6D6E71"/>
          <w:lang w:val="nl-NL"/>
        </w:rPr>
        <w:t>er</w:t>
      </w:r>
      <w:r w:rsidRPr="00CA22F4">
        <w:rPr>
          <w:color w:val="6D6E71"/>
          <w:spacing w:val="14"/>
          <w:lang w:val="nl-NL"/>
        </w:rPr>
        <w:t xml:space="preserve"> </w:t>
      </w:r>
      <w:r w:rsidRPr="00CA22F4">
        <w:rPr>
          <w:color w:val="6D6E71"/>
          <w:lang w:val="nl-NL"/>
        </w:rPr>
        <w:t>ook</w:t>
      </w:r>
      <w:r w:rsidRPr="00CA22F4">
        <w:rPr>
          <w:color w:val="6D6E71"/>
          <w:spacing w:val="16"/>
          <w:lang w:val="nl-NL"/>
        </w:rPr>
        <w:t xml:space="preserve"> </w:t>
      </w:r>
      <w:r w:rsidRPr="00CA22F4">
        <w:rPr>
          <w:color w:val="6D6E71"/>
          <w:lang w:val="nl-NL"/>
        </w:rPr>
        <w:t>daad</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w:t>
      </w:r>
      <w:r w:rsidRPr="00CA22F4">
        <w:rPr>
          <w:color w:val="6D6E71"/>
          <w:spacing w:val="15"/>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1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6"/>
          <w:lang w:val="nl-NL"/>
        </w:rPr>
        <w:t xml:space="preserve"> </w:t>
      </w:r>
      <w:r w:rsidRPr="00CA22F4">
        <w:rPr>
          <w:color w:val="6D6E71"/>
          <w:spacing w:val="-2"/>
          <w:lang w:val="nl-NL"/>
        </w:rPr>
        <w:t>g</w:t>
      </w:r>
      <w:r w:rsidRPr="00CA22F4">
        <w:rPr>
          <w:color w:val="6D6E71"/>
          <w:lang w:val="nl-NL"/>
        </w:rPr>
        <w:t>edaan.</w:t>
      </w:r>
    </w:p>
    <w:p w14:paraId="4E4CCD45" w14:textId="77777777" w:rsidR="00624579" w:rsidRPr="00CA22F4" w:rsidRDefault="00CA22F4">
      <w:pPr>
        <w:pStyle w:val="Plattetekst"/>
        <w:spacing w:line="264" w:lineRule="exact"/>
        <w:ind w:left="1481"/>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anal</w:t>
      </w:r>
      <w:r w:rsidRPr="00CA22F4">
        <w:rPr>
          <w:color w:val="6D6E71"/>
          <w:spacing w:val="-3"/>
          <w:lang w:val="nl-NL"/>
        </w:rPr>
        <w:t>y</w:t>
      </w:r>
      <w:r w:rsidRPr="00CA22F4">
        <w:rPr>
          <w:color w:val="6D6E71"/>
          <w:lang w:val="nl-NL"/>
        </w:rPr>
        <w:t>se</w:t>
      </w:r>
      <w:r w:rsidRPr="00CA22F4">
        <w:rPr>
          <w:color w:val="6D6E71"/>
          <w:spacing w:val="-4"/>
          <w:lang w:val="nl-NL"/>
        </w:rPr>
        <w:t>r</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cij</w:t>
      </w:r>
      <w:r w:rsidRPr="00CA22F4">
        <w:rPr>
          <w:color w:val="6D6E71"/>
          <w:spacing w:val="-6"/>
          <w:lang w:val="nl-NL"/>
        </w:rPr>
        <w:t>f</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lang w:val="nl-NL"/>
        </w:rPr>
        <w:t>signale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t</w:t>
      </w:r>
      <w:r w:rsidRPr="00CA22F4">
        <w:rPr>
          <w:color w:val="6D6E71"/>
          <w:spacing w:val="-3"/>
          <w:lang w:val="nl-NL"/>
        </w:rPr>
        <w:t>r</w:t>
      </w:r>
      <w:r w:rsidRPr="00CA22F4">
        <w:rPr>
          <w:color w:val="6D6E71"/>
          <w:lang w:val="nl-NL"/>
        </w:rPr>
        <w:t>ends</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alen</w:t>
      </w:r>
      <w:r w:rsidRPr="00CA22F4">
        <w:rPr>
          <w:color w:val="6D6E71"/>
          <w:spacing w:val="-2"/>
          <w:lang w:val="nl-NL"/>
        </w:rPr>
        <w:t xml:space="preserve"> </w:t>
      </w: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naar</w:t>
      </w:r>
      <w:r w:rsidRPr="00CA22F4">
        <w:rPr>
          <w:color w:val="6D6E71"/>
          <w:spacing w:val="-2"/>
          <w:lang w:val="nl-NL"/>
        </w:rPr>
        <w:t xml:space="preserve"> </w:t>
      </w:r>
      <w:r w:rsidRPr="00CA22F4">
        <w:rPr>
          <w:color w:val="6D6E71"/>
          <w:lang w:val="nl-NL"/>
        </w:rPr>
        <w:t>beleid,</w:t>
      </w:r>
      <w:r w:rsidRPr="00CA22F4">
        <w:rPr>
          <w:color w:val="6D6E71"/>
          <w:spacing w:val="-2"/>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
          <w:lang w:val="nl-NL"/>
        </w:rPr>
        <w:t xml:space="preserve"> </w:t>
      </w:r>
      <w:r w:rsidRPr="00CA22F4">
        <w:rPr>
          <w:color w:val="6D6E71"/>
          <w:lang w:val="nl-NL"/>
        </w:rPr>
        <w:t>en</w:t>
      </w:r>
    </w:p>
    <w:p w14:paraId="736BB032" w14:textId="77777777" w:rsidR="00624579" w:rsidRPr="00CA22F4" w:rsidRDefault="00CA22F4">
      <w:pPr>
        <w:pStyle w:val="Plattetekst"/>
        <w:spacing w:line="264" w:lineRule="exact"/>
        <w:ind w:left="1481"/>
        <w:rPr>
          <w:lang w:val="nl-NL"/>
        </w:rPr>
      </w:pPr>
      <w:r w:rsidRPr="00CA22F4">
        <w:rPr>
          <w:color w:val="6D6E71"/>
          <w:spacing w:val="-3"/>
          <w:lang w:val="nl-NL"/>
        </w:rPr>
        <w:t>v</w:t>
      </w:r>
      <w:r w:rsidRPr="00CA22F4">
        <w:rPr>
          <w:color w:val="6D6E71"/>
          <w:lang w:val="nl-NL"/>
        </w:rPr>
        <w:t>oorzienin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zijn daa</w:t>
      </w:r>
      <w:r w:rsidRPr="00CA22F4">
        <w:rPr>
          <w:color w:val="6D6E71"/>
          <w:spacing w:val="-4"/>
          <w:lang w:val="nl-NL"/>
        </w:rPr>
        <w:t>r</w:t>
      </w:r>
      <w:r w:rsidRPr="00CA22F4">
        <w:rPr>
          <w:color w:val="6D6E71"/>
          <w:lang w:val="nl-NL"/>
        </w:rPr>
        <w:t>om</w:t>
      </w:r>
      <w:r w:rsidRPr="00CA22F4">
        <w:rPr>
          <w:color w:val="6D6E71"/>
          <w:spacing w:val="-1"/>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 xml:space="preserve">den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een zi</w:t>
      </w:r>
      <w:r w:rsidRPr="00CA22F4">
        <w:rPr>
          <w:color w:val="6D6E71"/>
          <w:spacing w:val="-4"/>
          <w:lang w:val="nl-NL"/>
        </w:rPr>
        <w:t>n</w:t>
      </w:r>
      <w:r w:rsidRPr="00CA22F4">
        <w:rPr>
          <w:color w:val="6D6E71"/>
          <w:spacing w:val="-3"/>
          <w:lang w:val="nl-NL"/>
        </w:rPr>
        <w:t>v</w:t>
      </w:r>
      <w:r w:rsidRPr="00CA22F4">
        <w:rPr>
          <w:color w:val="6D6E71"/>
          <w:lang w:val="nl-NL"/>
        </w:rPr>
        <w:t>olle 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p>
    <w:p w14:paraId="0553701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20"/>
          <w:lang w:val="nl-NL"/>
        </w:rPr>
        <w:t>T</w:t>
      </w:r>
      <w:r w:rsidRPr="00CA22F4">
        <w:rPr>
          <w:color w:val="6D6E71"/>
          <w:lang w:val="nl-NL"/>
        </w:rPr>
        <w:t>erug</w:t>
      </w:r>
      <w:r w:rsidRPr="00CA22F4">
        <w:rPr>
          <w:color w:val="6D6E71"/>
          <w:spacing w:val="-8"/>
          <w:lang w:val="nl-NL"/>
        </w:rPr>
        <w:t>k</w:t>
      </w:r>
      <w:r w:rsidRPr="00CA22F4">
        <w:rPr>
          <w:color w:val="6D6E71"/>
          <w:lang w:val="nl-NL"/>
        </w:rPr>
        <w:t>oppeling</w:t>
      </w:r>
      <w:r w:rsidRPr="00CA22F4">
        <w:rPr>
          <w:color w:val="6D6E71"/>
          <w:spacing w:val="-1"/>
          <w:lang w:val="nl-NL"/>
        </w:rPr>
        <w:t xml:space="preserve"> </w:t>
      </w:r>
      <w:r w:rsidRPr="00CA22F4">
        <w:rPr>
          <w:color w:val="6D6E71"/>
          <w:lang w:val="nl-NL"/>
        </w:rPr>
        <w:t>naar</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melder 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dade</w:t>
      </w:r>
      <w:r w:rsidRPr="00CA22F4">
        <w:rPr>
          <w:color w:val="6D6E71"/>
          <w:spacing w:val="-23"/>
          <w:lang w:val="nl-NL"/>
        </w:rPr>
        <w:t>r</w:t>
      </w:r>
      <w:r w:rsidRPr="00CA22F4">
        <w:rPr>
          <w:color w:val="6D6E71"/>
          <w:lang w:val="nl-NL"/>
        </w:rPr>
        <w:t>.</w:t>
      </w:r>
    </w:p>
    <w:p w14:paraId="6CFFFAFE" w14:textId="77777777" w:rsidR="00624579" w:rsidRPr="00CA22F4" w:rsidRDefault="00624579">
      <w:pPr>
        <w:spacing w:line="200" w:lineRule="exact"/>
        <w:rPr>
          <w:sz w:val="20"/>
          <w:szCs w:val="20"/>
          <w:lang w:val="nl-NL"/>
        </w:rPr>
      </w:pPr>
    </w:p>
    <w:p w14:paraId="334CDDE8" w14:textId="77777777" w:rsidR="00624579" w:rsidRPr="00CA22F4" w:rsidRDefault="00624579">
      <w:pPr>
        <w:spacing w:line="200" w:lineRule="exact"/>
        <w:rPr>
          <w:sz w:val="20"/>
          <w:szCs w:val="20"/>
          <w:lang w:val="nl-NL"/>
        </w:rPr>
      </w:pPr>
    </w:p>
    <w:p w14:paraId="26E9DC08" w14:textId="77777777" w:rsidR="00624579" w:rsidRPr="00CA22F4" w:rsidRDefault="00624579">
      <w:pPr>
        <w:spacing w:line="200" w:lineRule="exact"/>
        <w:rPr>
          <w:sz w:val="20"/>
          <w:szCs w:val="20"/>
          <w:lang w:val="nl-NL"/>
        </w:rPr>
      </w:pPr>
    </w:p>
    <w:p w14:paraId="74AAF512" w14:textId="77777777" w:rsidR="00624579" w:rsidRPr="00CA22F4" w:rsidRDefault="00624579">
      <w:pPr>
        <w:spacing w:line="200" w:lineRule="exact"/>
        <w:rPr>
          <w:sz w:val="20"/>
          <w:szCs w:val="20"/>
          <w:lang w:val="nl-NL"/>
        </w:rPr>
      </w:pPr>
    </w:p>
    <w:p w14:paraId="5D88AF65" w14:textId="77777777" w:rsidR="00624579" w:rsidRPr="00CA22F4" w:rsidRDefault="00624579">
      <w:pPr>
        <w:spacing w:line="200" w:lineRule="exact"/>
        <w:rPr>
          <w:sz w:val="20"/>
          <w:szCs w:val="20"/>
          <w:lang w:val="nl-NL"/>
        </w:rPr>
      </w:pPr>
    </w:p>
    <w:p w14:paraId="5FBD9945" w14:textId="77777777" w:rsidR="00624579" w:rsidRPr="00CA22F4" w:rsidRDefault="00624579">
      <w:pPr>
        <w:spacing w:line="200" w:lineRule="exact"/>
        <w:rPr>
          <w:sz w:val="20"/>
          <w:szCs w:val="20"/>
          <w:lang w:val="nl-NL"/>
        </w:rPr>
      </w:pPr>
    </w:p>
    <w:p w14:paraId="07ADD545" w14:textId="77777777" w:rsidR="00624579" w:rsidRPr="00CA22F4" w:rsidRDefault="00624579">
      <w:pPr>
        <w:spacing w:line="200" w:lineRule="exact"/>
        <w:rPr>
          <w:sz w:val="20"/>
          <w:szCs w:val="20"/>
          <w:lang w:val="nl-NL"/>
        </w:rPr>
      </w:pPr>
    </w:p>
    <w:p w14:paraId="32DB6C71" w14:textId="77777777" w:rsidR="00624579" w:rsidRPr="00CA22F4" w:rsidRDefault="00624579">
      <w:pPr>
        <w:spacing w:line="200" w:lineRule="exact"/>
        <w:rPr>
          <w:sz w:val="20"/>
          <w:szCs w:val="20"/>
          <w:lang w:val="nl-NL"/>
        </w:rPr>
      </w:pPr>
    </w:p>
    <w:p w14:paraId="26DC039E" w14:textId="77777777" w:rsidR="00624579" w:rsidRPr="00CA22F4" w:rsidRDefault="00624579">
      <w:pPr>
        <w:spacing w:line="200" w:lineRule="exact"/>
        <w:rPr>
          <w:sz w:val="20"/>
          <w:szCs w:val="20"/>
          <w:lang w:val="nl-NL"/>
        </w:rPr>
      </w:pPr>
    </w:p>
    <w:p w14:paraId="618392B2" w14:textId="77777777" w:rsidR="00624579" w:rsidRPr="00CA22F4" w:rsidRDefault="00624579">
      <w:pPr>
        <w:spacing w:line="200" w:lineRule="exact"/>
        <w:rPr>
          <w:sz w:val="20"/>
          <w:szCs w:val="20"/>
          <w:lang w:val="nl-NL"/>
        </w:rPr>
      </w:pPr>
    </w:p>
    <w:p w14:paraId="0F9FAFC0" w14:textId="77777777" w:rsidR="00624579" w:rsidRPr="00CA22F4" w:rsidRDefault="00624579">
      <w:pPr>
        <w:spacing w:line="200" w:lineRule="exact"/>
        <w:rPr>
          <w:sz w:val="20"/>
          <w:szCs w:val="20"/>
          <w:lang w:val="nl-NL"/>
        </w:rPr>
      </w:pPr>
    </w:p>
    <w:p w14:paraId="7C26209A" w14:textId="77777777" w:rsidR="00624579" w:rsidRPr="00CA22F4" w:rsidRDefault="00624579">
      <w:pPr>
        <w:spacing w:line="200" w:lineRule="exact"/>
        <w:rPr>
          <w:sz w:val="20"/>
          <w:szCs w:val="20"/>
          <w:lang w:val="nl-NL"/>
        </w:rPr>
      </w:pPr>
    </w:p>
    <w:p w14:paraId="5DBDBB90" w14:textId="77777777" w:rsidR="00624579" w:rsidRPr="00CA22F4" w:rsidRDefault="00624579">
      <w:pPr>
        <w:spacing w:line="200" w:lineRule="exact"/>
        <w:rPr>
          <w:sz w:val="20"/>
          <w:szCs w:val="20"/>
          <w:lang w:val="nl-NL"/>
        </w:rPr>
      </w:pPr>
    </w:p>
    <w:p w14:paraId="52D17AD3" w14:textId="77777777" w:rsidR="00624579" w:rsidRPr="00CA22F4" w:rsidRDefault="00624579">
      <w:pPr>
        <w:spacing w:line="200" w:lineRule="exact"/>
        <w:rPr>
          <w:sz w:val="20"/>
          <w:szCs w:val="20"/>
          <w:lang w:val="nl-NL"/>
        </w:rPr>
      </w:pPr>
    </w:p>
    <w:p w14:paraId="4961BFA0" w14:textId="77777777" w:rsidR="00624579" w:rsidRPr="00CA22F4" w:rsidRDefault="00624579">
      <w:pPr>
        <w:spacing w:line="200" w:lineRule="exact"/>
        <w:rPr>
          <w:sz w:val="20"/>
          <w:szCs w:val="20"/>
          <w:lang w:val="nl-NL"/>
        </w:rPr>
      </w:pPr>
    </w:p>
    <w:p w14:paraId="46014833" w14:textId="77777777" w:rsidR="00624579" w:rsidRPr="00CA22F4" w:rsidRDefault="00624579">
      <w:pPr>
        <w:spacing w:line="200" w:lineRule="exact"/>
        <w:rPr>
          <w:sz w:val="20"/>
          <w:szCs w:val="20"/>
          <w:lang w:val="nl-NL"/>
        </w:rPr>
      </w:pPr>
    </w:p>
    <w:p w14:paraId="3A3B95A8" w14:textId="77777777" w:rsidR="00624579" w:rsidRPr="00CA22F4" w:rsidRDefault="00624579">
      <w:pPr>
        <w:spacing w:before="6" w:line="220" w:lineRule="exact"/>
        <w:rPr>
          <w:lang w:val="nl-NL"/>
        </w:rPr>
      </w:pPr>
    </w:p>
    <w:p w14:paraId="1AE932AA" w14:textId="77777777" w:rsidR="00624579" w:rsidRPr="00CA22F4" w:rsidRDefault="00CA22F4">
      <w:pPr>
        <w:pStyle w:val="Plattetekst"/>
        <w:spacing w:line="264" w:lineRule="exact"/>
        <w:ind w:right="5659"/>
        <w:rPr>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12 :</w:t>
      </w:r>
      <w:r w:rsidRPr="00CA22F4">
        <w:rPr>
          <w:color w:val="6D6E71"/>
          <w:spacing w:val="-1"/>
          <w:lang w:val="nl-NL"/>
        </w:rPr>
        <w:t xml:space="preserve"> </w:t>
      </w: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5"/>
          <w:lang w:val="nl-NL"/>
        </w:rPr>
        <w:t>f</w:t>
      </w:r>
      <w:r w:rsidRPr="00CA22F4">
        <w:rPr>
          <w:color w:val="6D6E71"/>
          <w:lang w:val="nl-NL"/>
        </w:rPr>
        <w:t>ormulier ag</w:t>
      </w:r>
      <w:r w:rsidRPr="00CA22F4">
        <w:rPr>
          <w:color w:val="6D6E71"/>
          <w:spacing w:val="-3"/>
          <w:lang w:val="nl-NL"/>
        </w:rPr>
        <w:t>r</w:t>
      </w:r>
      <w:r w:rsidRPr="00CA22F4">
        <w:rPr>
          <w:color w:val="6D6E71"/>
          <w:lang w:val="nl-NL"/>
        </w:rPr>
        <w:t>essie en</w:t>
      </w:r>
      <w:r w:rsidRPr="00CA22F4">
        <w:rPr>
          <w:color w:val="6D6E71"/>
          <w:spacing w:val="-1"/>
          <w:lang w:val="nl-NL"/>
        </w:rPr>
        <w:t xml:space="preserve"> </w:t>
      </w:r>
      <w:r w:rsidRPr="00CA22F4">
        <w:rPr>
          <w:color w:val="6D6E71"/>
          <w:spacing w:val="-2"/>
          <w:lang w:val="nl-NL"/>
        </w:rPr>
        <w:t>gew</w:t>
      </w:r>
      <w:r w:rsidRPr="00CA22F4">
        <w:rPr>
          <w:color w:val="6D6E71"/>
          <w:lang w:val="nl-NL"/>
        </w:rPr>
        <w:t>eld. Bijla</w:t>
      </w:r>
      <w:r w:rsidRPr="00CA22F4">
        <w:rPr>
          <w:color w:val="6D6E71"/>
          <w:spacing w:val="-2"/>
          <w:lang w:val="nl-NL"/>
        </w:rPr>
        <w:t>g</w:t>
      </w:r>
      <w:r w:rsidRPr="00CA22F4">
        <w:rPr>
          <w:color w:val="6D6E71"/>
          <w:lang w:val="nl-NL"/>
        </w:rPr>
        <w:t>e 13 : on</w:t>
      </w:r>
      <w:r w:rsidRPr="00CA22F4">
        <w:rPr>
          <w:color w:val="6D6E71"/>
          <w:spacing w:val="-2"/>
          <w:lang w:val="nl-NL"/>
        </w:rPr>
        <w:t>ge</w:t>
      </w:r>
      <w:r w:rsidRPr="00CA22F4">
        <w:rPr>
          <w:color w:val="6D6E71"/>
          <w:spacing w:val="-4"/>
          <w:lang w:val="nl-NL"/>
        </w:rPr>
        <w:t>v</w:t>
      </w:r>
      <w:r w:rsidRPr="00CA22F4">
        <w:rPr>
          <w:color w:val="6D6E71"/>
          <w:lang w:val="nl-NL"/>
        </w:rPr>
        <w:t>allenmelding</w:t>
      </w:r>
      <w:r w:rsidRPr="00CA22F4">
        <w:rPr>
          <w:color w:val="6D6E71"/>
          <w:spacing w:val="-2"/>
          <w:lang w:val="nl-NL"/>
        </w:rPr>
        <w:t>s</w:t>
      </w:r>
      <w:r w:rsidRPr="00CA22F4">
        <w:rPr>
          <w:color w:val="6D6E71"/>
          <w:spacing w:val="-5"/>
          <w:lang w:val="nl-NL"/>
        </w:rPr>
        <w:t>f</w:t>
      </w:r>
      <w:r w:rsidRPr="00CA22F4">
        <w:rPr>
          <w:color w:val="6D6E71"/>
          <w:lang w:val="nl-NL"/>
        </w:rPr>
        <w:t>ormulie</w:t>
      </w:r>
      <w:r w:rsidRPr="00CA22F4">
        <w:rPr>
          <w:color w:val="6D6E71"/>
          <w:spacing w:val="-23"/>
          <w:lang w:val="nl-NL"/>
        </w:rPr>
        <w:t>r</w:t>
      </w:r>
      <w:r w:rsidRPr="00CA22F4">
        <w:rPr>
          <w:color w:val="6D6E71"/>
          <w:lang w:val="nl-NL"/>
        </w:rPr>
        <w:t>.</w:t>
      </w:r>
    </w:p>
    <w:p w14:paraId="7F49550F" w14:textId="77777777" w:rsidR="00624579" w:rsidRPr="00CA22F4" w:rsidRDefault="00CA22F4">
      <w:pPr>
        <w:pStyle w:val="Plattetekst"/>
        <w:spacing w:before="1"/>
        <w:rPr>
          <w:lang w:val="nl-NL"/>
        </w:rPr>
      </w:pP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 xml:space="preserve">e zijn nu </w:t>
      </w:r>
      <w:r w:rsidRPr="00CA22F4">
        <w:rPr>
          <w:color w:val="6D6E71"/>
          <w:spacing w:val="-3"/>
          <w:lang w:val="nl-NL"/>
        </w:rPr>
        <w:t>v</w:t>
      </w:r>
      <w:r w:rsidRPr="00CA22F4">
        <w:rPr>
          <w:color w:val="6D6E71"/>
          <w:lang w:val="nl-NL"/>
        </w:rPr>
        <w:t xml:space="preserve">an </w:t>
      </w:r>
      <w:r w:rsidRPr="00CA22F4">
        <w:rPr>
          <w:color w:val="6D6E71"/>
          <w:spacing w:val="-3"/>
          <w:lang w:val="nl-NL"/>
        </w:rPr>
        <w:t>t</w:t>
      </w:r>
      <w:r w:rsidRPr="00CA22F4">
        <w:rPr>
          <w:color w:val="6D6E71"/>
          <w:lang w:val="nl-NL"/>
        </w:rPr>
        <w:t>oepassing bij o</w:t>
      </w:r>
      <w:r w:rsidRPr="00CA22F4">
        <w:rPr>
          <w:color w:val="6D6E71"/>
          <w:spacing w:val="-2"/>
          <w:lang w:val="nl-NL"/>
        </w:rPr>
        <w:t>n</w:t>
      </w:r>
      <w:r w:rsidRPr="00CA22F4">
        <w:rPr>
          <w:color w:val="6D6E71"/>
          <w:lang w:val="nl-NL"/>
        </w:rPr>
        <w:t>tb</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een digi</w:t>
      </w:r>
      <w:r w:rsidRPr="00CA22F4">
        <w:rPr>
          <w:color w:val="6D6E71"/>
          <w:spacing w:val="-3"/>
          <w:lang w:val="nl-NL"/>
        </w:rPr>
        <w:t>t</w:t>
      </w:r>
      <w:r w:rsidRPr="00CA22F4">
        <w:rPr>
          <w:color w:val="6D6E71"/>
          <w:lang w:val="nl-NL"/>
        </w:rPr>
        <w:t xml:space="preserve">aal </w:t>
      </w:r>
      <w:r w:rsidRPr="00CA22F4">
        <w:rPr>
          <w:color w:val="6D6E71"/>
          <w:spacing w:val="-4"/>
          <w:lang w:val="nl-NL"/>
        </w:rPr>
        <w:t>s</w:t>
      </w:r>
      <w:r w:rsidRPr="00CA22F4">
        <w:rPr>
          <w:color w:val="6D6E71"/>
          <w:spacing w:val="-3"/>
          <w:lang w:val="nl-NL"/>
        </w:rPr>
        <w:t>yst</w:t>
      </w:r>
      <w:r w:rsidRPr="00CA22F4">
        <w:rPr>
          <w:color w:val="6D6E71"/>
          <w:lang w:val="nl-NL"/>
        </w:rPr>
        <w:t>eem)</w:t>
      </w:r>
    </w:p>
    <w:p w14:paraId="3B510E38" w14:textId="77777777" w:rsidR="00624579" w:rsidRPr="00CA22F4" w:rsidRDefault="00624579">
      <w:pPr>
        <w:rPr>
          <w:lang w:val="nl-NL"/>
        </w:rPr>
        <w:sectPr w:rsidR="00624579" w:rsidRPr="00CA22F4">
          <w:pgSz w:w="11906" w:h="16840"/>
          <w:pgMar w:top="920" w:right="0" w:bottom="500" w:left="0" w:header="0" w:footer="316" w:gutter="0"/>
          <w:cols w:space="708"/>
        </w:sectPr>
      </w:pPr>
    </w:p>
    <w:p w14:paraId="2F9B583B" w14:textId="77777777" w:rsidR="00624579" w:rsidRPr="00CA22F4" w:rsidRDefault="00624579">
      <w:pPr>
        <w:spacing w:before="2" w:line="130" w:lineRule="exact"/>
        <w:rPr>
          <w:sz w:val="13"/>
          <w:szCs w:val="13"/>
          <w:lang w:val="nl-NL"/>
        </w:rPr>
      </w:pPr>
    </w:p>
    <w:p w14:paraId="759499C2" w14:textId="77777777" w:rsidR="00624579" w:rsidRPr="00CA22F4" w:rsidRDefault="00CA22F4" w:rsidP="00CD3340">
      <w:pPr>
        <w:pStyle w:val="Kop1"/>
        <w:numPr>
          <w:ilvl w:val="0"/>
          <w:numId w:val="29"/>
        </w:numPr>
        <w:tabs>
          <w:tab w:val="left" w:pos="1533"/>
        </w:tabs>
        <w:ind w:left="1533"/>
        <w:rPr>
          <w:b w:val="0"/>
          <w:bCs w:val="0"/>
          <w:lang w:val="nl-NL"/>
        </w:rPr>
      </w:pPr>
      <w:r w:rsidRPr="00CA22F4">
        <w:rPr>
          <w:color w:val="D7DF23"/>
          <w:lang w:val="nl-NL"/>
        </w:rPr>
        <w:t>Klac</w:t>
      </w:r>
      <w:r w:rsidRPr="00CA22F4">
        <w:rPr>
          <w:color w:val="D7DF23"/>
          <w:spacing w:val="-5"/>
          <w:lang w:val="nl-NL"/>
        </w:rPr>
        <w:t>ht</w:t>
      </w:r>
      <w:r w:rsidRPr="00CA22F4">
        <w:rPr>
          <w:color w:val="D7DF23"/>
          <w:lang w:val="nl-NL"/>
        </w:rPr>
        <w:t>en</w:t>
      </w:r>
      <w:r w:rsidRPr="00CA22F4">
        <w:rPr>
          <w:color w:val="D7DF23"/>
          <w:spacing w:val="-5"/>
          <w:lang w:val="nl-NL"/>
        </w:rPr>
        <w:t>r</w:t>
      </w:r>
      <w:r w:rsidRPr="00CA22F4">
        <w:rPr>
          <w:color w:val="D7DF23"/>
          <w:lang w:val="nl-NL"/>
        </w:rPr>
        <w:t>e</w:t>
      </w:r>
      <w:r w:rsidRPr="00CA22F4">
        <w:rPr>
          <w:color w:val="D7DF23"/>
          <w:spacing w:val="-5"/>
          <w:lang w:val="nl-NL"/>
        </w:rPr>
        <w:t>g</w:t>
      </w:r>
      <w:r w:rsidRPr="00CA22F4">
        <w:rPr>
          <w:color w:val="D7DF23"/>
          <w:lang w:val="nl-NL"/>
        </w:rPr>
        <w:t>elin</w:t>
      </w:r>
      <w:r w:rsidRPr="00CA22F4">
        <w:rPr>
          <w:color w:val="D7DF23"/>
          <w:spacing w:val="-5"/>
          <w:lang w:val="nl-NL"/>
        </w:rPr>
        <w:t>g</w:t>
      </w:r>
      <w:r w:rsidRPr="00CA22F4">
        <w:rPr>
          <w:color w:val="D7DF23"/>
          <w:lang w:val="nl-NL"/>
        </w:rPr>
        <w:t>en</w:t>
      </w:r>
    </w:p>
    <w:p w14:paraId="60DBAEDF" w14:textId="77777777" w:rsidR="00624579" w:rsidRPr="00CA22F4" w:rsidRDefault="00624579">
      <w:pPr>
        <w:spacing w:before="16" w:line="200" w:lineRule="exact"/>
        <w:rPr>
          <w:sz w:val="20"/>
          <w:szCs w:val="20"/>
          <w:lang w:val="nl-NL"/>
        </w:rPr>
      </w:pPr>
    </w:p>
    <w:p w14:paraId="66D0838A" w14:textId="77777777" w:rsidR="00624579" w:rsidRPr="00CA22F4" w:rsidRDefault="00CA22F4">
      <w:pPr>
        <w:pStyle w:val="Kop3"/>
        <w:rPr>
          <w:b w:val="0"/>
          <w:bCs w:val="0"/>
          <w:lang w:val="nl-NL"/>
        </w:rPr>
      </w:pPr>
      <w:r w:rsidRPr="00CA22F4">
        <w:rPr>
          <w:color w:val="58595B"/>
          <w:lang w:val="nl-NL"/>
        </w:rPr>
        <w:t>Klac</w:t>
      </w:r>
      <w:r w:rsidRPr="00CA22F4">
        <w:rPr>
          <w:color w:val="58595B"/>
          <w:spacing w:val="-3"/>
          <w:lang w:val="nl-NL"/>
        </w:rPr>
        <w:t>ht</w:t>
      </w:r>
      <w:r w:rsidRPr="00CA22F4">
        <w:rPr>
          <w:color w:val="58595B"/>
          <w:lang w:val="nl-NL"/>
        </w:rPr>
        <w:t>en</w:t>
      </w:r>
      <w:r w:rsidRPr="00CA22F4">
        <w:rPr>
          <w:color w:val="58595B"/>
          <w:spacing w:val="-3"/>
          <w:lang w:val="nl-NL"/>
        </w:rPr>
        <w:t>r</w:t>
      </w:r>
      <w:r w:rsidRPr="00CA22F4">
        <w:rPr>
          <w:color w:val="58595B"/>
          <w:lang w:val="nl-NL"/>
        </w:rPr>
        <w:t>e</w:t>
      </w:r>
      <w:r w:rsidRPr="00CA22F4">
        <w:rPr>
          <w:color w:val="58595B"/>
          <w:spacing w:val="-3"/>
          <w:lang w:val="nl-NL"/>
        </w:rPr>
        <w:t>g</w:t>
      </w:r>
      <w:r w:rsidRPr="00CA22F4">
        <w:rPr>
          <w:color w:val="58595B"/>
          <w:lang w:val="nl-NL"/>
        </w:rPr>
        <w:t>eling al</w:t>
      </w:r>
      <w:r w:rsidRPr="00CA22F4">
        <w:rPr>
          <w:color w:val="58595B"/>
          <w:spacing w:val="-3"/>
          <w:lang w:val="nl-NL"/>
        </w:rPr>
        <w:t>g</w:t>
      </w:r>
      <w:r w:rsidRPr="00CA22F4">
        <w:rPr>
          <w:color w:val="58595B"/>
          <w:lang w:val="nl-NL"/>
        </w:rPr>
        <w:t>emeen</w:t>
      </w:r>
    </w:p>
    <w:p w14:paraId="68533FDD" w14:textId="77777777" w:rsidR="00624579" w:rsidRPr="00CA22F4" w:rsidRDefault="00CA22F4">
      <w:pPr>
        <w:pStyle w:val="Plattetekst"/>
        <w:spacing w:line="259" w:lineRule="exact"/>
        <w:rPr>
          <w:lang w:val="nl-NL"/>
        </w:rPr>
      </w:pP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2"/>
          <w:lang w:val="nl-NL"/>
        </w:rPr>
        <w:t xml:space="preserve"> </w:t>
      </w:r>
      <w:r w:rsidRPr="00CA22F4">
        <w:rPr>
          <w:color w:val="6D6E71"/>
          <w:lang w:val="nl-NL"/>
        </w:rPr>
        <w:t>in</w:t>
      </w:r>
      <w:r w:rsidRPr="00CA22F4">
        <w:rPr>
          <w:color w:val="6D6E71"/>
          <w:spacing w:val="-4"/>
          <w:lang w:val="nl-NL"/>
        </w:rPr>
        <w:t>g</w:t>
      </w:r>
      <w:r w:rsidRPr="00CA22F4">
        <w:rPr>
          <w:color w:val="6D6E71"/>
          <w:lang w:val="nl-NL"/>
        </w:rPr>
        <w:t>ang</w:t>
      </w:r>
      <w:r w:rsidRPr="00CA22F4">
        <w:rPr>
          <w:color w:val="6D6E71"/>
          <w:spacing w:val="43"/>
          <w:lang w:val="nl-NL"/>
        </w:rPr>
        <w:t xml:space="preserve"> </w:t>
      </w:r>
      <w:r w:rsidRPr="00CA22F4">
        <w:rPr>
          <w:color w:val="6D6E71"/>
          <w:spacing w:val="-4"/>
          <w:lang w:val="nl-NL"/>
        </w:rPr>
        <w:t>v</w:t>
      </w:r>
      <w:r w:rsidRPr="00CA22F4">
        <w:rPr>
          <w:color w:val="6D6E71"/>
          <w:lang w:val="nl-NL"/>
        </w:rPr>
        <w:t>an</w:t>
      </w:r>
      <w:r w:rsidRPr="00CA22F4">
        <w:rPr>
          <w:color w:val="6D6E71"/>
          <w:spacing w:val="43"/>
          <w:lang w:val="nl-NL"/>
        </w:rPr>
        <w:t xml:space="preserve"> </w:t>
      </w:r>
      <w:r w:rsidRPr="00CA22F4">
        <w:rPr>
          <w:color w:val="6D6E71"/>
          <w:lang w:val="nl-NL"/>
        </w:rPr>
        <w:t>1</w:t>
      </w:r>
      <w:r w:rsidRPr="00CA22F4">
        <w:rPr>
          <w:color w:val="6D6E71"/>
          <w:spacing w:val="42"/>
          <w:lang w:val="nl-NL"/>
        </w:rPr>
        <w:t xml:space="preserve"> </w:t>
      </w:r>
      <w:r w:rsidRPr="00CA22F4">
        <w:rPr>
          <w:color w:val="6D6E71"/>
          <w:lang w:val="nl-NL"/>
        </w:rPr>
        <w:t>augu</w:t>
      </w:r>
      <w:r w:rsidRPr="00CA22F4">
        <w:rPr>
          <w:color w:val="6D6E71"/>
          <w:spacing w:val="-3"/>
          <w:lang w:val="nl-NL"/>
        </w:rPr>
        <w:t>s</w:t>
      </w:r>
      <w:r w:rsidRPr="00CA22F4">
        <w:rPr>
          <w:color w:val="6D6E71"/>
          <w:lang w:val="nl-NL"/>
        </w:rPr>
        <w:t>tus</w:t>
      </w:r>
      <w:r w:rsidRPr="00CA22F4">
        <w:rPr>
          <w:color w:val="6D6E71"/>
          <w:spacing w:val="43"/>
          <w:lang w:val="nl-NL"/>
        </w:rPr>
        <w:t xml:space="preserve"> </w:t>
      </w:r>
      <w:r w:rsidRPr="00CA22F4">
        <w:rPr>
          <w:color w:val="6D6E71"/>
          <w:lang w:val="nl-NL"/>
        </w:rPr>
        <w:t>1998</w:t>
      </w:r>
      <w:r w:rsidRPr="00CA22F4">
        <w:rPr>
          <w:color w:val="6D6E71"/>
          <w:spacing w:val="42"/>
          <w:lang w:val="nl-NL"/>
        </w:rPr>
        <w:t xml:space="preserve"> </w:t>
      </w:r>
      <w:r w:rsidRPr="00CA22F4">
        <w:rPr>
          <w:color w:val="6D6E71"/>
          <w:lang w:val="nl-NL"/>
        </w:rPr>
        <w:t>is</w:t>
      </w:r>
      <w:r w:rsidRPr="00CA22F4">
        <w:rPr>
          <w:color w:val="6D6E71"/>
          <w:spacing w:val="43"/>
          <w:lang w:val="nl-NL"/>
        </w:rPr>
        <w:t xml:space="preserve"> </w:t>
      </w:r>
      <w:r w:rsidRPr="00CA22F4">
        <w:rPr>
          <w:color w:val="6D6E71"/>
          <w:lang w:val="nl-NL"/>
        </w:rPr>
        <w:t>de</w:t>
      </w:r>
      <w:r w:rsidRPr="00CA22F4">
        <w:rPr>
          <w:color w:val="6D6E71"/>
          <w:spacing w:val="42"/>
          <w:lang w:val="nl-NL"/>
        </w:rPr>
        <w:t xml:space="preserve"> </w:t>
      </w:r>
      <w:r w:rsidRPr="00CA22F4">
        <w:rPr>
          <w:color w:val="6D6E71"/>
          <w:lang w:val="nl-NL"/>
        </w:rPr>
        <w:t>onde</w:t>
      </w:r>
      <w:r w:rsidRPr="00CA22F4">
        <w:rPr>
          <w:color w:val="6D6E71"/>
          <w:spacing w:val="1"/>
          <w:lang w:val="nl-NL"/>
        </w:rPr>
        <w:t>r</w:t>
      </w:r>
      <w:r w:rsidRPr="00CA22F4">
        <w:rPr>
          <w:color w:val="6D6E71"/>
          <w:lang w:val="nl-NL"/>
        </w:rPr>
        <w:t>wij</w:t>
      </w:r>
      <w:r w:rsidRPr="00CA22F4">
        <w:rPr>
          <w:color w:val="6D6E71"/>
          <w:spacing w:val="-1"/>
          <w:lang w:val="nl-NL"/>
        </w:rPr>
        <w:t>s</w:t>
      </w:r>
      <w:r w:rsidRPr="00CA22F4">
        <w:rPr>
          <w:color w:val="6D6E71"/>
          <w:spacing w:val="-2"/>
          <w:lang w:val="nl-NL"/>
        </w:rPr>
        <w:t>we</w:t>
      </w:r>
      <w:r w:rsidRPr="00CA22F4">
        <w:rPr>
          <w:color w:val="6D6E71"/>
          <w:lang w:val="nl-NL"/>
        </w:rPr>
        <w:t>t</w:t>
      </w:r>
      <w:r w:rsidRPr="00CA22F4">
        <w:rPr>
          <w:color w:val="6D6E71"/>
          <w:spacing w:val="-2"/>
          <w:lang w:val="nl-NL"/>
        </w:rPr>
        <w:t>ge</w:t>
      </w:r>
      <w:r w:rsidRPr="00CA22F4">
        <w:rPr>
          <w:color w:val="6D6E71"/>
          <w:lang w:val="nl-NL"/>
        </w:rPr>
        <w:t>ving</w:t>
      </w:r>
      <w:r w:rsidRPr="00CA22F4">
        <w:rPr>
          <w:color w:val="6D6E71"/>
          <w:spacing w:val="43"/>
          <w:lang w:val="nl-NL"/>
        </w:rPr>
        <w:t xml:space="preserve"> </w:t>
      </w:r>
      <w:r w:rsidRPr="00CA22F4">
        <w:rPr>
          <w:color w:val="6D6E71"/>
          <w:spacing w:val="-2"/>
          <w:lang w:val="nl-NL"/>
        </w:rPr>
        <w:t>ge</w:t>
      </w:r>
      <w:r w:rsidRPr="00CA22F4">
        <w:rPr>
          <w:color w:val="6D6E71"/>
          <w:lang w:val="nl-NL"/>
        </w:rPr>
        <w:t>wijzi</w:t>
      </w:r>
      <w:r w:rsidRPr="00CA22F4">
        <w:rPr>
          <w:color w:val="6D6E71"/>
          <w:spacing w:val="-2"/>
          <w:lang w:val="nl-NL"/>
        </w:rPr>
        <w:t>g</w:t>
      </w:r>
      <w:r w:rsidRPr="00CA22F4">
        <w:rPr>
          <w:color w:val="6D6E71"/>
          <w:lang w:val="nl-NL"/>
        </w:rPr>
        <w:t>d</w:t>
      </w:r>
      <w:r w:rsidRPr="00CA22F4">
        <w:rPr>
          <w:color w:val="6D6E71"/>
          <w:spacing w:val="43"/>
          <w:lang w:val="nl-NL"/>
        </w:rPr>
        <w:t xml:space="preserve"> </w:t>
      </w:r>
      <w:r w:rsidRPr="00CA22F4">
        <w:rPr>
          <w:color w:val="6D6E71"/>
          <w:lang w:val="nl-NL"/>
        </w:rPr>
        <w:t>in</w:t>
      </w:r>
      <w:r w:rsidRPr="00CA22F4">
        <w:rPr>
          <w:color w:val="6D6E71"/>
          <w:spacing w:val="42"/>
          <w:lang w:val="nl-NL"/>
        </w:rPr>
        <w:t xml:space="preserve"> </w:t>
      </w:r>
      <w:r w:rsidRPr="00CA22F4">
        <w:rPr>
          <w:color w:val="6D6E71"/>
          <w:spacing w:val="-3"/>
          <w:lang w:val="nl-NL"/>
        </w:rPr>
        <w:t>v</w:t>
      </w:r>
      <w:r w:rsidRPr="00CA22F4">
        <w:rPr>
          <w:color w:val="6D6E71"/>
          <w:lang w:val="nl-NL"/>
        </w:rPr>
        <w:t>erband</w:t>
      </w:r>
      <w:r w:rsidRPr="00CA22F4">
        <w:rPr>
          <w:color w:val="6D6E71"/>
          <w:spacing w:val="4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3"/>
          <w:lang w:val="nl-NL"/>
        </w:rPr>
        <w:t xml:space="preserve"> </w:t>
      </w:r>
      <w:r w:rsidRPr="00CA22F4">
        <w:rPr>
          <w:color w:val="6D6E71"/>
          <w:lang w:val="nl-NL"/>
        </w:rPr>
        <w:t>de</w:t>
      </w:r>
      <w:r w:rsidRPr="00CA22F4">
        <w:rPr>
          <w:color w:val="6D6E71"/>
          <w:spacing w:val="43"/>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oering</w:t>
      </w:r>
      <w:r w:rsidRPr="00CA22F4">
        <w:rPr>
          <w:color w:val="6D6E71"/>
          <w:spacing w:val="42"/>
          <w:lang w:val="nl-NL"/>
        </w:rPr>
        <w:t xml:space="preserve"> </w:t>
      </w:r>
      <w:r w:rsidRPr="00CA22F4">
        <w:rPr>
          <w:color w:val="6D6E71"/>
          <w:spacing w:val="-4"/>
          <w:lang w:val="nl-NL"/>
        </w:rPr>
        <w:t>v</w:t>
      </w:r>
      <w:r w:rsidRPr="00CA22F4">
        <w:rPr>
          <w:color w:val="6D6E71"/>
          <w:lang w:val="nl-NL"/>
        </w:rPr>
        <w:t>an</w:t>
      </w:r>
    </w:p>
    <w:p w14:paraId="5CC5EF5A"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5"/>
          <w:lang w:val="nl-NL"/>
        </w:rPr>
        <w:t xml:space="preserve"> </w:t>
      </w:r>
      <w:r w:rsidRPr="00CA22F4">
        <w:rPr>
          <w:color w:val="6D6E71"/>
          <w:lang w:val="nl-NL"/>
        </w:rPr>
        <w:t>schoolplan,</w:t>
      </w:r>
      <w:r w:rsidRPr="00CA22F4">
        <w:rPr>
          <w:color w:val="6D6E71"/>
          <w:spacing w:val="47"/>
          <w:lang w:val="nl-NL"/>
        </w:rPr>
        <w:t xml:space="preserve"> </w:t>
      </w:r>
      <w:r w:rsidRPr="00CA22F4">
        <w:rPr>
          <w:color w:val="6D6E71"/>
          <w:lang w:val="nl-NL"/>
        </w:rPr>
        <w:t>de</w:t>
      </w:r>
      <w:r w:rsidRPr="00CA22F4">
        <w:rPr>
          <w:color w:val="6D6E71"/>
          <w:spacing w:val="46"/>
          <w:lang w:val="nl-NL"/>
        </w:rPr>
        <w:t xml:space="preserve"> </w:t>
      </w:r>
      <w:r w:rsidRPr="00CA22F4">
        <w:rPr>
          <w:color w:val="6D6E71"/>
          <w:lang w:val="nl-NL"/>
        </w:rPr>
        <w:t>schoolgids</w:t>
      </w:r>
      <w:r w:rsidRPr="00CA22F4">
        <w:rPr>
          <w:color w:val="6D6E71"/>
          <w:spacing w:val="46"/>
          <w:lang w:val="nl-NL"/>
        </w:rPr>
        <w:t xml:space="preserve"> </w:t>
      </w:r>
      <w:r w:rsidRPr="00CA22F4">
        <w:rPr>
          <w:color w:val="6D6E71"/>
          <w:lang w:val="nl-NL"/>
        </w:rPr>
        <w:t>en</w:t>
      </w:r>
      <w:r w:rsidRPr="00CA22F4">
        <w:rPr>
          <w:color w:val="6D6E71"/>
          <w:spacing w:val="46"/>
          <w:lang w:val="nl-NL"/>
        </w:rPr>
        <w:t xml:space="preserve"> </w:t>
      </w:r>
      <w:r w:rsidRPr="00CA22F4">
        <w:rPr>
          <w:color w:val="6D6E71"/>
          <w:lang w:val="nl-NL"/>
        </w:rPr>
        <w:t>de</w:t>
      </w:r>
      <w:r w:rsidRPr="00CA22F4">
        <w:rPr>
          <w:color w:val="6D6E71"/>
          <w:spacing w:val="46"/>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47"/>
          <w:lang w:val="nl-NL"/>
        </w:rPr>
        <w:t xml:space="preserve"> </w:t>
      </w:r>
      <w:r w:rsidRPr="00CA22F4">
        <w:rPr>
          <w:color w:val="6D6E71"/>
          <w:spacing w:val="-10"/>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4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46"/>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3"/>
          <w:lang w:val="nl-NL"/>
        </w:rPr>
        <w:t>st</w:t>
      </w:r>
      <w:r w:rsidRPr="00CA22F4">
        <w:rPr>
          <w:color w:val="6D6E71"/>
          <w:lang w:val="nl-NL"/>
        </w:rPr>
        <w:t>e</w:t>
      </w:r>
      <w:r w:rsidRPr="00CA22F4">
        <w:rPr>
          <w:color w:val="6D6E71"/>
          <w:spacing w:val="46"/>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46"/>
          <w:lang w:val="nl-NL"/>
        </w:rPr>
        <w:t xml:space="preserve"> </w:t>
      </w:r>
      <w:r w:rsidRPr="00CA22F4">
        <w:rPr>
          <w:color w:val="6D6E71"/>
          <w:spacing w:val="-3"/>
          <w:lang w:val="nl-NL"/>
        </w:rPr>
        <w:t>k</w:t>
      </w:r>
      <w:r w:rsidRPr="00CA22F4">
        <w:rPr>
          <w:color w:val="6D6E71"/>
          <w:lang w:val="nl-NL"/>
        </w:rPr>
        <w:t>unnen</w:t>
      </w:r>
      <w:r w:rsidRPr="00CA22F4">
        <w:rPr>
          <w:color w:val="6D6E71"/>
          <w:spacing w:val="4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7"/>
          <w:lang w:val="nl-NL"/>
        </w:rPr>
        <w:t xml:space="preserve"> </w:t>
      </w:r>
      <w:r w:rsidRPr="00CA22F4">
        <w:rPr>
          <w:color w:val="6D6E71"/>
          <w:lang w:val="nl-NL"/>
        </w:rPr>
        <w:t>en</w:t>
      </w:r>
    </w:p>
    <w:p w14:paraId="307C4961" w14:textId="77777777" w:rsidR="00624579" w:rsidRPr="00CA22F4" w:rsidRDefault="00CA22F4">
      <w:pPr>
        <w:pStyle w:val="Plattetekst"/>
        <w:spacing w:line="264" w:lineRule="exact"/>
        <w:rPr>
          <w:lang w:val="nl-NL"/>
        </w:rPr>
      </w:pP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lang w:val="nl-NL"/>
        </w:rPr>
        <w:t>indienen</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4"/>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beslissin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nal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w:t>
      </w:r>
      <w:r w:rsidRPr="00CA22F4">
        <w:rPr>
          <w:color w:val="6D6E71"/>
          <w:spacing w:val="-4"/>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ag</w:t>
      </w:r>
    </w:p>
    <w:p w14:paraId="2B17E77B" w14:textId="77777777" w:rsidR="00624579" w:rsidRPr="00CA22F4" w:rsidRDefault="00CA22F4">
      <w:pPr>
        <w:pStyle w:val="Plattetekst"/>
        <w:spacing w:line="264" w:lineRule="exact"/>
        <w:rPr>
          <w:lang w:val="nl-NL"/>
        </w:rPr>
      </w:pPr>
      <w:r w:rsidRPr="00CA22F4">
        <w:rPr>
          <w:color w:val="6D6E71"/>
          <w:lang w:val="nl-NL"/>
        </w:rPr>
        <w:t>(schoolbe</w:t>
      </w:r>
      <w:r w:rsidRPr="00CA22F4">
        <w:rPr>
          <w:color w:val="6D6E71"/>
          <w:spacing w:val="-3"/>
          <w:lang w:val="nl-NL"/>
        </w:rPr>
        <w:t>s</w:t>
      </w:r>
      <w:r w:rsidRPr="00CA22F4">
        <w:rPr>
          <w:color w:val="6D6E71"/>
          <w:lang w:val="nl-NL"/>
        </w:rPr>
        <w:t>tuur)</w:t>
      </w:r>
      <w:r w:rsidRPr="00CA22F4">
        <w:rPr>
          <w:color w:val="6D6E71"/>
          <w:spacing w:val="-3"/>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klac</w:t>
      </w:r>
      <w:r w:rsidRPr="00CA22F4">
        <w:rPr>
          <w:color w:val="6D6E71"/>
          <w:spacing w:val="-2"/>
          <w:lang w:val="nl-NL"/>
        </w:rPr>
        <w:t>h</w:t>
      </w:r>
      <w:r w:rsidRPr="00CA22F4">
        <w:rPr>
          <w:color w:val="6D6E71"/>
          <w:lang w:val="nl-NL"/>
        </w:rPr>
        <w:t>t</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2"/>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3"/>
          <w:lang w:val="nl-NL"/>
        </w:rPr>
        <w:t xml:space="preserve"> </w:t>
      </w:r>
      <w:r w:rsidRPr="00CA22F4">
        <w:rPr>
          <w:color w:val="6D6E71"/>
          <w:lang w:val="nl-NL"/>
        </w:rPr>
        <w:t>belangrij</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lang w:val="nl-NL"/>
        </w:rPr>
        <w:t>signaalfunctie</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ekking</w:t>
      </w:r>
      <w:r w:rsidRPr="00CA22F4">
        <w:rPr>
          <w:color w:val="6D6E71"/>
          <w:spacing w:val="-2"/>
          <w:lang w:val="nl-NL"/>
        </w:rPr>
        <w:t xml:space="preserve"> </w:t>
      </w:r>
      <w:r w:rsidRPr="00CA22F4">
        <w:rPr>
          <w:color w:val="6D6E71"/>
          <w:spacing w:val="-3"/>
          <w:lang w:val="nl-NL"/>
        </w:rPr>
        <w:t>t</w:t>
      </w:r>
      <w:r w:rsidRPr="00CA22F4">
        <w:rPr>
          <w:color w:val="6D6E71"/>
          <w:lang w:val="nl-NL"/>
        </w:rPr>
        <w:t>ot</w:t>
      </w:r>
      <w:r w:rsidRPr="00CA22F4">
        <w:rPr>
          <w:color w:val="6D6E71"/>
          <w:spacing w:val="-3"/>
          <w:lang w:val="nl-NL"/>
        </w:rPr>
        <w:t xml:space="preserve"> </w:t>
      </w:r>
      <w:r w:rsidRPr="00CA22F4">
        <w:rPr>
          <w:color w:val="6D6E71"/>
          <w:lang w:val="nl-NL"/>
        </w:rPr>
        <w:t>de</w:t>
      </w:r>
    </w:p>
    <w:p w14:paraId="4F1819F9" w14:textId="77777777" w:rsidR="00624579" w:rsidRPr="00CA22F4" w:rsidRDefault="00CA22F4">
      <w:pPr>
        <w:pStyle w:val="Plattetekst"/>
        <w:spacing w:line="264" w:lineRule="exact"/>
        <w:rPr>
          <w:lang w:val="nl-NL"/>
        </w:rPr>
      </w:pPr>
      <w:r w:rsidRPr="00CA22F4">
        <w:rPr>
          <w:color w:val="6D6E71"/>
          <w:lang w:val="nl-NL"/>
        </w:rPr>
        <w:t>k</w:t>
      </w:r>
      <w:r w:rsidRPr="00CA22F4">
        <w:rPr>
          <w:color w:val="6D6E71"/>
          <w:spacing w:val="-3"/>
          <w:lang w:val="nl-NL"/>
        </w:rPr>
        <w:t>w</w:t>
      </w:r>
      <w:r w:rsidRPr="00CA22F4">
        <w:rPr>
          <w:color w:val="6D6E71"/>
          <w:lang w:val="nl-NL"/>
        </w:rPr>
        <w:t>ali</w:t>
      </w:r>
      <w:r w:rsidRPr="00CA22F4">
        <w:rPr>
          <w:color w:val="6D6E71"/>
          <w:spacing w:val="-3"/>
          <w:lang w:val="nl-NL"/>
        </w:rPr>
        <w:t>t</w:t>
      </w:r>
      <w:r w:rsidRPr="00CA22F4">
        <w:rPr>
          <w:color w:val="6D6E71"/>
          <w:lang w:val="nl-NL"/>
        </w:rPr>
        <w:t>eit</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onde</w:t>
      </w:r>
      <w:r w:rsidRPr="00CA22F4">
        <w:rPr>
          <w:color w:val="6D6E71"/>
          <w:spacing w:val="1"/>
          <w:lang w:val="nl-NL"/>
        </w:rPr>
        <w:t>r</w:t>
      </w:r>
      <w:r w:rsidRPr="00CA22F4">
        <w:rPr>
          <w:color w:val="6D6E71"/>
          <w:lang w:val="nl-NL"/>
        </w:rPr>
        <w:t>wijs</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15"/>
          <w:lang w:val="nl-NL"/>
        </w:rPr>
        <w:t xml:space="preserve"> </w:t>
      </w:r>
      <w:r w:rsidRPr="00CA22F4">
        <w:rPr>
          <w:color w:val="6D6E71"/>
          <w:lang w:val="nl-NL"/>
        </w:rPr>
        <w:t>scholen.</w:t>
      </w:r>
      <w:r w:rsidRPr="00CA22F4">
        <w:rPr>
          <w:color w:val="6D6E71"/>
          <w:spacing w:val="15"/>
          <w:lang w:val="nl-NL"/>
        </w:rPr>
        <w:t xml:space="preserve"> </w:t>
      </w:r>
      <w:r w:rsidRPr="00CA22F4">
        <w:rPr>
          <w:color w:val="6D6E71"/>
          <w:lang w:val="nl-NL"/>
        </w:rPr>
        <w:t>Door</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15"/>
          <w:lang w:val="nl-NL"/>
        </w:rPr>
        <w:t xml:space="preserve"> </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lang w:val="nl-NL"/>
        </w:rPr>
        <w:t>wij</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ee</w:t>
      </w:r>
      <w:r w:rsidRPr="00CA22F4">
        <w:rPr>
          <w:color w:val="6D6E71"/>
          <w:spacing w:val="-4"/>
          <w:lang w:val="nl-NL"/>
        </w:rPr>
        <w:t>n</w:t>
      </w:r>
      <w:r w:rsidRPr="00CA22F4">
        <w:rPr>
          <w:color w:val="6D6E71"/>
          <w:spacing w:val="-3"/>
          <w:lang w:val="nl-NL"/>
        </w:rPr>
        <w:t>v</w:t>
      </w:r>
      <w:r w:rsidRPr="00CA22F4">
        <w:rPr>
          <w:color w:val="6D6E71"/>
          <w:lang w:val="nl-NL"/>
        </w:rPr>
        <w:t>oudi</w:t>
      </w:r>
      <w:r w:rsidRPr="00CA22F4">
        <w:rPr>
          <w:color w:val="6D6E71"/>
          <w:spacing w:val="-2"/>
          <w:lang w:val="nl-NL"/>
        </w:rPr>
        <w:t>g</w:t>
      </w:r>
      <w:r w:rsidRPr="00CA22F4">
        <w:rPr>
          <w:color w:val="6D6E71"/>
          <w:lang w:val="nl-NL"/>
        </w:rPr>
        <w:t>e</w:t>
      </w:r>
      <w:r w:rsidRPr="00CA22F4">
        <w:rPr>
          <w:color w:val="6D6E71"/>
          <w:spacing w:val="15"/>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p>
    <w:p w14:paraId="6AA93973" w14:textId="77777777" w:rsidR="00624579" w:rsidRPr="00CA22F4" w:rsidRDefault="00CA22F4">
      <w:pPr>
        <w:pStyle w:val="Plattetekst"/>
        <w:spacing w:line="264" w:lineRule="exact"/>
        <w:rPr>
          <w:lang w:val="nl-NL"/>
        </w:rPr>
      </w:pPr>
      <w:r w:rsidRPr="00CA22F4">
        <w:rPr>
          <w:color w:val="6D6E71"/>
          <w:lang w:val="nl-NL"/>
        </w:rPr>
        <w:t>signalen</w:t>
      </w:r>
      <w:r w:rsidRPr="00CA22F4">
        <w:rPr>
          <w:color w:val="6D6E71"/>
          <w:spacing w:val="21"/>
          <w:lang w:val="nl-NL"/>
        </w:rPr>
        <w:t xml:space="preserve"> </w:t>
      </w:r>
      <w:r w:rsidRPr="00CA22F4">
        <w:rPr>
          <w:color w:val="6D6E71"/>
          <w:lang w:val="nl-NL"/>
        </w:rPr>
        <w:t>die</w:t>
      </w:r>
      <w:r w:rsidRPr="00CA22F4">
        <w:rPr>
          <w:color w:val="6D6E71"/>
          <w:spacing w:val="21"/>
          <w:lang w:val="nl-NL"/>
        </w:rPr>
        <w:t xml:space="preserve"> </w:t>
      </w:r>
      <w:r w:rsidRPr="00CA22F4">
        <w:rPr>
          <w:color w:val="6D6E71"/>
          <w:lang w:val="nl-NL"/>
        </w:rPr>
        <w:t>ons</w:t>
      </w:r>
      <w:r w:rsidRPr="00CA22F4">
        <w:rPr>
          <w:color w:val="6D6E71"/>
          <w:spacing w:val="21"/>
          <w:lang w:val="nl-NL"/>
        </w:rPr>
        <w:t xml:space="preserve"> </w:t>
      </w:r>
      <w:r w:rsidRPr="00CA22F4">
        <w:rPr>
          <w:color w:val="6D6E71"/>
          <w:spacing w:val="-3"/>
          <w:lang w:val="nl-NL"/>
        </w:rPr>
        <w:t>k</w:t>
      </w:r>
      <w:r w:rsidRPr="00CA22F4">
        <w:rPr>
          <w:color w:val="6D6E71"/>
          <w:lang w:val="nl-NL"/>
        </w:rPr>
        <w:t>unnen</w:t>
      </w:r>
      <w:r w:rsidRPr="00CA22F4">
        <w:rPr>
          <w:color w:val="6D6E71"/>
          <w:spacing w:val="2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eunen</w:t>
      </w:r>
      <w:r w:rsidRPr="00CA22F4">
        <w:rPr>
          <w:color w:val="6D6E71"/>
          <w:spacing w:val="21"/>
          <w:lang w:val="nl-NL"/>
        </w:rPr>
        <w:t xml:space="preserve"> </w:t>
      </w:r>
      <w:r w:rsidRPr="00CA22F4">
        <w:rPr>
          <w:color w:val="6D6E71"/>
          <w:lang w:val="nl-NL"/>
        </w:rPr>
        <w:t>bij</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spacing w:val="-3"/>
          <w:lang w:val="nl-NL"/>
        </w:rPr>
        <w:t>v</w:t>
      </w:r>
      <w:r w:rsidRPr="00CA22F4">
        <w:rPr>
          <w:color w:val="6D6E71"/>
          <w:lang w:val="nl-NL"/>
        </w:rPr>
        <w:t>erb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onde</w:t>
      </w:r>
      <w:r w:rsidRPr="00CA22F4">
        <w:rPr>
          <w:color w:val="6D6E71"/>
          <w:spacing w:val="1"/>
          <w:lang w:val="nl-NL"/>
        </w:rPr>
        <w:t>r</w:t>
      </w:r>
      <w:r w:rsidRPr="00CA22F4">
        <w:rPr>
          <w:color w:val="6D6E71"/>
          <w:lang w:val="nl-NL"/>
        </w:rPr>
        <w:t>wijs</w:t>
      </w:r>
      <w:r w:rsidRPr="00CA22F4">
        <w:rPr>
          <w:color w:val="6D6E71"/>
          <w:spacing w:val="21"/>
          <w:lang w:val="nl-NL"/>
        </w:rPr>
        <w:t xml:space="preserve"> </w:t>
      </w:r>
      <w:r w:rsidRPr="00CA22F4">
        <w:rPr>
          <w:color w:val="6D6E71"/>
          <w:lang w:val="nl-NL"/>
        </w:rPr>
        <w:t>en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2"/>
          <w:lang w:val="nl-NL"/>
        </w:rPr>
        <w:t>g</w:t>
      </w:r>
      <w:r w:rsidRPr="00CA22F4">
        <w:rPr>
          <w:color w:val="6D6E71"/>
          <w:lang w:val="nl-NL"/>
        </w:rPr>
        <w:t>oede</w:t>
      </w:r>
      <w:r w:rsidRPr="00CA22F4">
        <w:rPr>
          <w:color w:val="6D6E71"/>
          <w:spacing w:val="21"/>
          <w:lang w:val="nl-NL"/>
        </w:rPr>
        <w:t xml:space="preserve"> </w:t>
      </w:r>
      <w:r w:rsidRPr="00CA22F4">
        <w:rPr>
          <w:color w:val="6D6E71"/>
          <w:spacing w:val="-5"/>
          <w:lang w:val="nl-NL"/>
        </w:rPr>
        <w:t>g</w:t>
      </w:r>
      <w:r w:rsidRPr="00CA22F4">
        <w:rPr>
          <w:color w:val="6D6E71"/>
          <w:lang w:val="nl-NL"/>
        </w:rPr>
        <w:t>ang</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p>
    <w:p w14:paraId="790DE25E" w14:textId="77777777" w:rsidR="00624579" w:rsidRPr="00CA22F4" w:rsidRDefault="00CA22F4">
      <w:pPr>
        <w:pStyle w:val="Plattetekst"/>
        <w:spacing w:line="264" w:lineRule="exact"/>
        <w:rPr>
          <w:lang w:val="nl-NL"/>
        </w:rPr>
      </w:pPr>
      <w:r w:rsidRPr="00CA22F4">
        <w:rPr>
          <w:color w:val="6D6E71"/>
          <w:lang w:val="nl-NL"/>
        </w:rPr>
        <w:t>op</w:t>
      </w:r>
      <w:r w:rsidRPr="00CA22F4">
        <w:rPr>
          <w:color w:val="6D6E71"/>
          <w:spacing w:val="5"/>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alleen</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spacing w:val="-3"/>
          <w:lang w:val="nl-NL"/>
        </w:rPr>
        <w:t>t</w:t>
      </w:r>
      <w:r w:rsidRPr="00CA22F4">
        <w:rPr>
          <w:color w:val="6D6E71"/>
          <w:lang w:val="nl-NL"/>
        </w:rPr>
        <w:t>oepassing</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u</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uw</w:t>
      </w:r>
      <w:r w:rsidRPr="00CA22F4">
        <w:rPr>
          <w:color w:val="6D6E71"/>
          <w:spacing w:val="4"/>
          <w:lang w:val="nl-NL"/>
        </w:rPr>
        <w:t xml:space="preserve"> </w:t>
      </w:r>
      <w:r w:rsidRPr="00CA22F4">
        <w:rPr>
          <w:color w:val="6D6E71"/>
          <w:lang w:val="nl-NL"/>
        </w:rPr>
        <w:t>klac</w:t>
      </w:r>
      <w:r w:rsidRPr="00CA22F4">
        <w:rPr>
          <w:color w:val="6D6E71"/>
          <w:spacing w:val="-2"/>
          <w:lang w:val="nl-NL"/>
        </w:rPr>
        <w:t>h</w:t>
      </w:r>
      <w:r w:rsidRPr="00CA22F4">
        <w:rPr>
          <w:color w:val="6D6E71"/>
          <w:lang w:val="nl-NL"/>
        </w:rPr>
        <w:t>t</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ens</w:t>
      </w:r>
      <w:r w:rsidRPr="00CA22F4">
        <w:rPr>
          <w:color w:val="6D6E71"/>
          <w:spacing w:val="4"/>
          <w:lang w:val="nl-NL"/>
        </w:rPr>
        <w:t xml:space="preserve"> </w:t>
      </w:r>
      <w:r w:rsidRPr="00CA22F4">
        <w:rPr>
          <w:color w:val="6D6E71"/>
          <w:lang w:val="nl-NL"/>
        </w:rPr>
        <w:t>ande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4"/>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p>
    <w:p w14:paraId="24B21813" w14:textId="77777777" w:rsidR="00624579" w:rsidRPr="00CA22F4" w:rsidRDefault="00CA22F4">
      <w:pPr>
        <w:pStyle w:val="Plattetekst"/>
        <w:spacing w:line="264" w:lineRule="exact"/>
        <w:rPr>
          <w:lang w:val="nl-NL"/>
        </w:rPr>
      </w:pPr>
      <w:r w:rsidRPr="00CA22F4">
        <w:rPr>
          <w:color w:val="6D6E71"/>
          <w:spacing w:val="-11"/>
          <w:lang w:val="nl-NL"/>
        </w:rPr>
        <w:t>V</w:t>
      </w:r>
      <w:r w:rsidRPr="00CA22F4">
        <w:rPr>
          <w:color w:val="6D6E71"/>
          <w:lang w:val="nl-NL"/>
        </w:rPr>
        <w:t>eruit</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mee</w:t>
      </w:r>
      <w:r w:rsidRPr="00CA22F4">
        <w:rPr>
          <w:color w:val="6D6E71"/>
          <w:spacing w:val="-3"/>
          <w:lang w:val="nl-NL"/>
        </w:rPr>
        <w:t>st</w:t>
      </w:r>
      <w:r w:rsidRPr="00CA22F4">
        <w:rPr>
          <w:color w:val="6D6E71"/>
          <w:lang w:val="nl-NL"/>
        </w:rPr>
        <w:t>e</w:t>
      </w:r>
      <w:r w:rsidRPr="00CA22F4">
        <w:rPr>
          <w:color w:val="6D6E71"/>
          <w:spacing w:val="5"/>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da</w:t>
      </w:r>
      <w:r w:rsidRPr="00CA22F4">
        <w:rPr>
          <w:color w:val="6D6E71"/>
          <w:spacing w:val="-2"/>
          <w:lang w:val="nl-NL"/>
        </w:rPr>
        <w:t>g</w:t>
      </w:r>
      <w:r w:rsidRPr="00CA22F4">
        <w:rPr>
          <w:color w:val="6D6E71"/>
          <w:lang w:val="nl-NL"/>
        </w:rPr>
        <w:t>elij</w:t>
      </w:r>
      <w:r w:rsidRPr="00CA22F4">
        <w:rPr>
          <w:color w:val="6D6E71"/>
          <w:spacing w:val="-2"/>
          <w:lang w:val="nl-NL"/>
        </w:rPr>
        <w:t>k</w:t>
      </w:r>
      <w:r w:rsidRPr="00CA22F4">
        <w:rPr>
          <w:color w:val="6D6E71"/>
          <w:lang w:val="nl-NL"/>
        </w:rPr>
        <w:t>se</w:t>
      </w:r>
      <w:r w:rsidRPr="00CA22F4">
        <w:rPr>
          <w:color w:val="6D6E71"/>
          <w:spacing w:val="5"/>
          <w:lang w:val="nl-NL"/>
        </w:rPr>
        <w:t xml:space="preserve"> </w:t>
      </w:r>
      <w:r w:rsidRPr="00CA22F4">
        <w:rPr>
          <w:color w:val="6D6E71"/>
          <w:spacing w:val="-5"/>
          <w:lang w:val="nl-NL"/>
        </w:rPr>
        <w:t>g</w:t>
      </w:r>
      <w:r w:rsidRPr="00CA22F4">
        <w:rPr>
          <w:color w:val="6D6E71"/>
          <w:lang w:val="nl-NL"/>
        </w:rPr>
        <w:t>ang</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school</w:t>
      </w:r>
      <w:r w:rsidRPr="00CA22F4">
        <w:rPr>
          <w:color w:val="6D6E71"/>
          <w:spacing w:val="6"/>
          <w:lang w:val="nl-NL"/>
        </w:rPr>
        <w:t xml:space="preserve"> </w:t>
      </w:r>
      <w:r w:rsidRPr="00CA22F4">
        <w:rPr>
          <w:color w:val="6D6E71"/>
          <w:spacing w:val="-2"/>
          <w:lang w:val="nl-NL"/>
        </w:rPr>
        <w:t>z</w:t>
      </w:r>
      <w:r w:rsidRPr="00CA22F4">
        <w:rPr>
          <w:color w:val="6D6E71"/>
          <w:lang w:val="nl-NL"/>
        </w:rPr>
        <w:t>ullen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onderling</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5"/>
          <w:lang w:val="nl-NL"/>
        </w:rPr>
        <w:t xml:space="preserve"> </w:t>
      </w:r>
      <w:r w:rsidRPr="00CA22F4">
        <w:rPr>
          <w:color w:val="6D6E71"/>
          <w:lang w:val="nl-NL"/>
        </w:rPr>
        <w:t>tussen</w:t>
      </w:r>
    </w:p>
    <w:p w14:paraId="5F526858" w14:textId="77777777" w:rsidR="00624579" w:rsidRPr="00CA22F4" w:rsidRDefault="00CA22F4">
      <w:pPr>
        <w:pStyle w:val="Plattetekst"/>
        <w:spacing w:line="264" w:lineRule="exact"/>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1"/>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21"/>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21"/>
          <w:lang w:val="nl-NL"/>
        </w:rPr>
        <w:t xml:space="preserve"> </w:t>
      </w:r>
      <w:r w:rsidRPr="00CA22F4">
        <w:rPr>
          <w:color w:val="6D6E71"/>
          <w:lang w:val="nl-NL"/>
        </w:rPr>
        <w:t>en</w:t>
      </w:r>
      <w:r w:rsidRPr="00CA22F4">
        <w:rPr>
          <w:color w:val="6D6E71"/>
          <w:spacing w:val="21"/>
          <w:lang w:val="nl-NL"/>
        </w:rPr>
        <w:t xml:space="preserve"> </w:t>
      </w:r>
      <w:r w:rsidRPr="00CA22F4">
        <w:rPr>
          <w:color w:val="6D6E71"/>
          <w:lang w:val="nl-NL"/>
        </w:rPr>
        <w:t>schoolleiding</w:t>
      </w:r>
      <w:r w:rsidRPr="00CA22F4">
        <w:rPr>
          <w:color w:val="6D6E71"/>
          <w:spacing w:val="22"/>
          <w:lang w:val="nl-NL"/>
        </w:rPr>
        <w:t xml:space="preserve"> </w:t>
      </w:r>
      <w:r w:rsidRPr="00CA22F4">
        <w:rPr>
          <w:color w:val="6D6E71"/>
          <w:lang w:val="nl-NL"/>
        </w:rPr>
        <w:t>op</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jui</w:t>
      </w:r>
      <w:r w:rsidRPr="00CA22F4">
        <w:rPr>
          <w:color w:val="6D6E71"/>
          <w:spacing w:val="-3"/>
          <w:lang w:val="nl-NL"/>
        </w:rPr>
        <w:t>st</w:t>
      </w:r>
      <w:r w:rsidRPr="00CA22F4">
        <w:rPr>
          <w:color w:val="6D6E71"/>
          <w:lang w:val="nl-NL"/>
        </w:rPr>
        <w:t>e</w:t>
      </w:r>
      <w:r w:rsidRPr="00CA22F4">
        <w:rPr>
          <w:color w:val="6D6E71"/>
          <w:spacing w:val="21"/>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1"/>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ehandeld.</w:t>
      </w:r>
      <w:r w:rsidRPr="00CA22F4">
        <w:rPr>
          <w:color w:val="6D6E71"/>
          <w:spacing w:val="22"/>
          <w:lang w:val="nl-NL"/>
        </w:rPr>
        <w:t xml:space="preserve"> </w:t>
      </w:r>
      <w:r w:rsidRPr="00CA22F4">
        <w:rPr>
          <w:color w:val="6D6E71"/>
          <w:lang w:val="nl-NL"/>
        </w:rPr>
        <w:t>Indien</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ec</w:t>
      </w:r>
      <w:r w:rsidRPr="00CA22F4">
        <w:rPr>
          <w:color w:val="6D6E71"/>
          <w:spacing w:val="-3"/>
          <w:lang w:val="nl-NL"/>
        </w:rPr>
        <w:t>ht</w:t>
      </w:r>
      <w:r w:rsidRPr="00CA22F4">
        <w:rPr>
          <w:color w:val="6D6E71"/>
          <w:lang w:val="nl-NL"/>
        </w:rPr>
        <w:t>e</w:t>
      </w:r>
      <w:r w:rsidRPr="00CA22F4">
        <w:rPr>
          <w:color w:val="6D6E71"/>
          <w:spacing w:val="-20"/>
          <w:lang w:val="nl-NL"/>
        </w:rPr>
        <w:t>r</w:t>
      </w:r>
      <w:r w:rsidRPr="00CA22F4">
        <w:rPr>
          <w:color w:val="6D6E71"/>
          <w:lang w:val="nl-NL"/>
        </w:rPr>
        <w:t>,</w:t>
      </w:r>
    </w:p>
    <w:p w14:paraId="7779D0D5"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el</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op</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klac</w:t>
      </w:r>
      <w:r w:rsidRPr="00CA22F4">
        <w:rPr>
          <w:color w:val="6D6E71"/>
          <w:spacing w:val="-2"/>
          <w:lang w:val="nl-NL"/>
        </w:rPr>
        <w:t>h</w:t>
      </w:r>
      <w:r w:rsidRPr="00CA22F4">
        <w:rPr>
          <w:color w:val="6D6E71"/>
          <w:lang w:val="nl-NL"/>
        </w:rPr>
        <w:t>t,</w:t>
      </w:r>
      <w:r w:rsidRPr="00CA22F4">
        <w:rPr>
          <w:color w:val="6D6E71"/>
          <w:spacing w:val="2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9"/>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of</w:t>
      </w:r>
      <w:r w:rsidRPr="00CA22F4">
        <w:rPr>
          <w:color w:val="6D6E71"/>
          <w:spacing w:val="19"/>
          <w:lang w:val="nl-NL"/>
        </w:rPr>
        <w:t xml:space="preserve"> </w:t>
      </w:r>
      <w:r w:rsidRPr="00CA22F4">
        <w:rPr>
          <w:color w:val="6D6E71"/>
          <w:lang w:val="nl-NL"/>
        </w:rPr>
        <w:t>als</w:t>
      </w:r>
      <w:r w:rsidRPr="00CA22F4">
        <w:rPr>
          <w:color w:val="6D6E71"/>
          <w:spacing w:val="19"/>
          <w:lang w:val="nl-NL"/>
        </w:rPr>
        <w:t xml:space="preserve"> </w:t>
      </w:r>
      <w:r w:rsidRPr="00CA22F4">
        <w:rPr>
          <w:color w:val="6D6E71"/>
          <w:lang w:val="nl-NL"/>
        </w:rPr>
        <w:t>de</w:t>
      </w:r>
      <w:r w:rsidRPr="00CA22F4">
        <w:rPr>
          <w:color w:val="6D6E71"/>
          <w:spacing w:val="20"/>
          <w:lang w:val="nl-NL"/>
        </w:rPr>
        <w:t xml:space="preserve"> </w:t>
      </w:r>
      <w:r w:rsidRPr="00CA22F4">
        <w:rPr>
          <w:color w:val="6D6E71"/>
          <w:spacing w:val="-2"/>
          <w:lang w:val="nl-NL"/>
        </w:rPr>
        <w:t>a</w:t>
      </w:r>
      <w:r w:rsidRPr="00CA22F4">
        <w:rPr>
          <w:color w:val="6D6E71"/>
          <w:lang w:val="nl-NL"/>
        </w:rPr>
        <w:t>fhandeling</w:t>
      </w:r>
      <w:r w:rsidRPr="00CA22F4">
        <w:rPr>
          <w:color w:val="6D6E71"/>
          <w:spacing w:val="1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naar</w:t>
      </w:r>
      <w:r w:rsidRPr="00CA22F4">
        <w:rPr>
          <w:color w:val="6D6E71"/>
          <w:spacing w:val="19"/>
          <w:lang w:val="nl-NL"/>
        </w:rPr>
        <w:t xml:space="preserve"> </w:t>
      </w:r>
      <w:r w:rsidRPr="00CA22F4">
        <w:rPr>
          <w:color w:val="6D6E71"/>
          <w:spacing w:val="-3"/>
          <w:lang w:val="nl-NL"/>
        </w:rPr>
        <w:t>t</w:t>
      </w:r>
      <w:r w:rsidRPr="00CA22F4">
        <w:rPr>
          <w:color w:val="6D6E71"/>
          <w:spacing w:val="-2"/>
          <w:lang w:val="nl-NL"/>
        </w:rPr>
        <w:t>e</w:t>
      </w:r>
      <w:r w:rsidRPr="00CA22F4">
        <w:rPr>
          <w:color w:val="6D6E71"/>
          <w:lang w:val="nl-NL"/>
        </w:rPr>
        <w:t>v</w:t>
      </w:r>
      <w:r w:rsidRPr="00CA22F4">
        <w:rPr>
          <w:color w:val="6D6E71"/>
          <w:spacing w:val="-4"/>
          <w:lang w:val="nl-NL"/>
        </w:rPr>
        <w:t>r</w:t>
      </w:r>
      <w:r w:rsidRPr="00CA22F4">
        <w:rPr>
          <w:color w:val="6D6E71"/>
          <w:lang w:val="nl-NL"/>
        </w:rPr>
        <w:t>edenheid</w:t>
      </w:r>
      <w:r w:rsidRPr="00CA22F4">
        <w:rPr>
          <w:color w:val="6D6E71"/>
          <w:spacing w:val="19"/>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9"/>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p>
    <w:p w14:paraId="174D658E" w14:textId="77777777" w:rsidR="00624579" w:rsidRPr="00CA22F4" w:rsidRDefault="00CA22F4">
      <w:pPr>
        <w:pStyle w:val="Plattetekst"/>
        <w:spacing w:line="264" w:lineRule="exact"/>
        <w:rPr>
          <w:lang w:val="nl-NL"/>
        </w:rPr>
      </w:pPr>
      <w:r w:rsidRPr="00CA22F4">
        <w:rPr>
          <w:color w:val="6D6E71"/>
          <w:spacing w:val="-2"/>
          <w:lang w:val="nl-NL"/>
        </w:rPr>
        <w:t>ge</w:t>
      </w:r>
      <w:r w:rsidRPr="00CA22F4">
        <w:rPr>
          <w:color w:val="6D6E71"/>
          <w:spacing w:val="-3"/>
          <w:lang w:val="nl-NL"/>
        </w:rPr>
        <w:t>v</w:t>
      </w:r>
      <w:r w:rsidRPr="00CA22F4">
        <w:rPr>
          <w:color w:val="6D6E71"/>
          <w:lang w:val="nl-NL"/>
        </w:rPr>
        <w:t xml:space="preserve">onden, </w:t>
      </w:r>
      <w:r w:rsidRPr="00CA22F4">
        <w:rPr>
          <w:color w:val="6D6E71"/>
          <w:spacing w:val="-4"/>
          <w:lang w:val="nl-NL"/>
        </w:rPr>
        <w:t>k</w:t>
      </w:r>
      <w:r w:rsidRPr="00CA22F4">
        <w:rPr>
          <w:color w:val="6D6E71"/>
          <w:lang w:val="nl-NL"/>
        </w:rPr>
        <w:t>an er een be</w:t>
      </w:r>
      <w:r w:rsidRPr="00CA22F4">
        <w:rPr>
          <w:color w:val="6D6E71"/>
          <w:spacing w:val="-4"/>
          <w:lang w:val="nl-NL"/>
        </w:rPr>
        <w:t>r</w:t>
      </w:r>
      <w:r w:rsidRPr="00CA22F4">
        <w:rPr>
          <w:color w:val="6D6E71"/>
          <w:lang w:val="nl-NL"/>
        </w:rPr>
        <w:t xml:space="preserve">oep </w:t>
      </w:r>
      <w:r w:rsidRPr="00CA22F4">
        <w:rPr>
          <w:color w:val="6D6E71"/>
          <w:spacing w:val="-2"/>
          <w:lang w:val="nl-NL"/>
        </w:rPr>
        <w:t>g</w:t>
      </w:r>
      <w:r w:rsidRPr="00CA22F4">
        <w:rPr>
          <w:color w:val="6D6E71"/>
          <w:lang w:val="nl-NL"/>
        </w:rPr>
        <w:t xml:space="preserve">edaan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 op de 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p>
    <w:p w14:paraId="0F3DBAE7" w14:textId="77777777" w:rsidR="00624579" w:rsidRPr="00CA22F4" w:rsidRDefault="00624579">
      <w:pPr>
        <w:spacing w:before="18" w:line="240" w:lineRule="exact"/>
        <w:rPr>
          <w:sz w:val="24"/>
          <w:szCs w:val="24"/>
          <w:lang w:val="nl-NL"/>
        </w:rPr>
      </w:pPr>
    </w:p>
    <w:p w14:paraId="4E37D9E1" w14:textId="77777777" w:rsidR="00624579" w:rsidRPr="00CA22F4" w:rsidRDefault="00CA22F4">
      <w:pPr>
        <w:pStyle w:val="Plattetekst"/>
        <w:spacing w:line="264" w:lineRule="exact"/>
        <w:ind w:right="731"/>
        <w:rPr>
          <w:lang w:val="nl-NL"/>
        </w:rPr>
      </w:pPr>
      <w:r w:rsidRPr="00CA22F4">
        <w:rPr>
          <w:color w:val="6D6E71"/>
          <w:lang w:val="nl-NL"/>
        </w:rPr>
        <w:t>De</w:t>
      </w:r>
      <w:r w:rsidRPr="00CA22F4">
        <w:rPr>
          <w:color w:val="6D6E71"/>
          <w:spacing w:val="-3"/>
          <w:lang w:val="nl-NL"/>
        </w:rPr>
        <w:t xml:space="preserve"> 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zijn</w:t>
      </w:r>
      <w:r w:rsidRPr="00CA22F4">
        <w:rPr>
          <w:color w:val="6D6E71"/>
          <w:spacing w:val="-3"/>
          <w:lang w:val="nl-NL"/>
        </w:rPr>
        <w:t xml:space="preserve"> </w:t>
      </w:r>
      <w:r w:rsidRPr="00CA22F4">
        <w:rPr>
          <w:color w:val="6D6E71"/>
          <w:lang w:val="nl-NL"/>
        </w:rPr>
        <w:t>aan</w:t>
      </w:r>
      <w:r w:rsidRPr="00CA22F4">
        <w:rPr>
          <w:color w:val="6D6E71"/>
          <w:spacing w:val="-2"/>
          <w:lang w:val="nl-NL"/>
        </w:rPr>
        <w:t>g</w:t>
      </w:r>
      <w:r w:rsidRPr="00CA22F4">
        <w:rPr>
          <w:color w:val="6D6E71"/>
          <w:lang w:val="nl-NL"/>
        </w:rPr>
        <w:t>eslo</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bij</w:t>
      </w:r>
      <w:r w:rsidRPr="00CA22F4">
        <w:rPr>
          <w:color w:val="6D6E71"/>
          <w:spacing w:val="-3"/>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Landelij</w:t>
      </w:r>
      <w:r w:rsidRPr="00CA22F4">
        <w:rPr>
          <w:color w:val="6D6E71"/>
          <w:spacing w:val="-7"/>
          <w:lang w:val="nl-NL"/>
        </w:rPr>
        <w:t>k</w:t>
      </w:r>
      <w:r w:rsidRPr="00CA22F4">
        <w:rPr>
          <w:color w:val="6D6E71"/>
          <w:lang w:val="nl-NL"/>
        </w:rPr>
        <w:t>e</w:t>
      </w:r>
      <w:r w:rsidRPr="00CA22F4">
        <w:rPr>
          <w:color w:val="6D6E71"/>
          <w:spacing w:val="-3"/>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
          <w:lang w:val="nl-NL"/>
        </w:rPr>
        <w:t>c</w:t>
      </w:r>
      <w:r w:rsidRPr="00CA22F4">
        <w:rPr>
          <w:color w:val="6D6E71"/>
          <w:lang w:val="nl-NL"/>
        </w:rPr>
        <w:t>ommissie.</w:t>
      </w:r>
      <w:r w:rsidRPr="00CA22F4">
        <w:rPr>
          <w:color w:val="6D6E71"/>
          <w:spacing w:val="-2"/>
          <w:lang w:val="nl-NL"/>
        </w:rPr>
        <w:t xml:space="preserve"> </w:t>
      </w:r>
      <w:r w:rsidRPr="00CA22F4">
        <w:rPr>
          <w:color w:val="6D6E71"/>
          <w:lang w:val="nl-NL"/>
        </w:rPr>
        <w:t>Dit</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on</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
          <w:lang w:val="nl-NL"/>
        </w:rPr>
        <w:t xml:space="preserve"> c</w:t>
      </w:r>
      <w:r w:rsidRPr="00CA22F4">
        <w:rPr>
          <w:color w:val="6D6E71"/>
          <w:lang w:val="nl-NL"/>
        </w:rPr>
        <w:t>ommissie</w:t>
      </w:r>
      <w:r w:rsidRPr="00CA22F4">
        <w:rPr>
          <w:color w:val="6D6E71"/>
          <w:spacing w:val="-3"/>
          <w:lang w:val="nl-NL"/>
        </w:rPr>
        <w:t xml:space="preserve"> </w:t>
      </w:r>
      <w:r w:rsidRPr="00CA22F4">
        <w:rPr>
          <w:color w:val="6D6E71"/>
          <w:spacing w:val="-4"/>
          <w:lang w:val="nl-NL"/>
        </w:rPr>
        <w:t>v</w:t>
      </w:r>
      <w:r w:rsidRPr="00CA22F4">
        <w:rPr>
          <w:color w:val="6D6E71"/>
          <w:lang w:val="nl-NL"/>
        </w:rPr>
        <w:t>an 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en, die uitsp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 do</w:t>
      </w:r>
      <w:r w:rsidRPr="00CA22F4">
        <w:rPr>
          <w:color w:val="6D6E71"/>
          <w:spacing w:val="-2"/>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er klac</w:t>
      </w:r>
      <w:r w:rsidRPr="00CA22F4">
        <w:rPr>
          <w:color w:val="6D6E71"/>
          <w:spacing w:val="-3"/>
          <w:lang w:val="nl-NL"/>
        </w:rPr>
        <w:t>ht</w:t>
      </w:r>
      <w:r w:rsidRPr="00CA22F4">
        <w:rPr>
          <w:color w:val="6D6E71"/>
          <w:lang w:val="nl-NL"/>
        </w:rPr>
        <w:t>en, die ni</w:t>
      </w:r>
      <w:r w:rsidRPr="00CA22F4">
        <w:rPr>
          <w:color w:val="6D6E71"/>
          <w:spacing w:val="-2"/>
          <w:lang w:val="nl-NL"/>
        </w:rPr>
        <w:t>e</w:t>
      </w:r>
      <w:r w:rsidRPr="00CA22F4">
        <w:rPr>
          <w:color w:val="6D6E71"/>
          <w:lang w:val="nl-NL"/>
        </w:rPr>
        <w:t>t op een ande</w:t>
      </w:r>
      <w:r w:rsidRPr="00CA22F4">
        <w:rPr>
          <w:color w:val="6D6E71"/>
          <w:spacing w:val="-3"/>
          <w:lang w:val="nl-NL"/>
        </w:rPr>
        <w:t>r</w:t>
      </w:r>
      <w:r w:rsidRPr="00CA22F4">
        <w:rPr>
          <w:color w:val="6D6E71"/>
          <w:lang w:val="nl-NL"/>
        </w:rPr>
        <w:t>e manier op</w:t>
      </w:r>
      <w:r w:rsidRPr="00CA22F4">
        <w:rPr>
          <w:color w:val="6D6E71"/>
          <w:spacing w:val="-2"/>
          <w:lang w:val="nl-NL"/>
        </w:rPr>
        <w:t>g</w:t>
      </w:r>
      <w:r w:rsidRPr="00CA22F4">
        <w:rPr>
          <w:color w:val="6D6E71"/>
          <w:lang w:val="nl-NL"/>
        </w:rPr>
        <w:t>elo</w:t>
      </w:r>
      <w:r w:rsidRPr="00CA22F4">
        <w:rPr>
          <w:color w:val="6D6E71"/>
          <w:spacing w:val="-3"/>
          <w:lang w:val="nl-NL"/>
        </w:rPr>
        <w:t>s</w:t>
      </w:r>
      <w:r w:rsidRPr="00CA22F4">
        <w:rPr>
          <w:color w:val="6D6E71"/>
          <w:lang w:val="nl-NL"/>
        </w:rPr>
        <w:t xml:space="preserve">t </w:t>
      </w:r>
      <w:r w:rsidRPr="00CA22F4">
        <w:rPr>
          <w:color w:val="6D6E71"/>
          <w:spacing w:val="-8"/>
          <w:lang w:val="nl-NL"/>
        </w:rPr>
        <w:t>k</w:t>
      </w:r>
      <w:r w:rsidRPr="00CA22F4">
        <w:rPr>
          <w:color w:val="6D6E71"/>
          <w:lang w:val="nl-NL"/>
        </w:rPr>
        <w:t xml:space="preserve">onden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p>
    <w:p w14:paraId="4FAE5BC9" w14:textId="77777777" w:rsidR="00624579" w:rsidRPr="00CA22F4" w:rsidRDefault="00624579">
      <w:pPr>
        <w:spacing w:before="11" w:line="260" w:lineRule="exact"/>
        <w:rPr>
          <w:sz w:val="26"/>
          <w:szCs w:val="26"/>
          <w:lang w:val="nl-NL"/>
        </w:rPr>
      </w:pPr>
    </w:p>
    <w:p w14:paraId="6F04200F" w14:textId="77777777" w:rsidR="00624579" w:rsidRPr="00CA22F4" w:rsidRDefault="00CA22F4">
      <w:pPr>
        <w:pStyle w:val="Kop3"/>
        <w:rPr>
          <w:b w:val="0"/>
          <w:bCs w:val="0"/>
          <w:lang w:val="nl-NL"/>
        </w:rPr>
      </w:pPr>
      <w:r w:rsidRPr="00CA22F4">
        <w:rPr>
          <w:color w:val="58595B"/>
          <w:spacing w:val="-13"/>
          <w:lang w:val="nl-NL"/>
        </w:rPr>
        <w:t>V</w:t>
      </w:r>
      <w:r w:rsidRPr="00CA22F4">
        <w:rPr>
          <w:color w:val="58595B"/>
          <w:lang w:val="nl-NL"/>
        </w:rPr>
        <w:t>ert</w:t>
      </w:r>
      <w:r w:rsidRPr="00CA22F4">
        <w:rPr>
          <w:color w:val="58595B"/>
          <w:spacing w:val="-3"/>
          <w:lang w:val="nl-NL"/>
        </w:rPr>
        <w:t>r</w:t>
      </w:r>
      <w:r w:rsidRPr="00CA22F4">
        <w:rPr>
          <w:color w:val="58595B"/>
          <w:lang w:val="nl-NL"/>
        </w:rPr>
        <w:t>ou</w:t>
      </w:r>
      <w:r w:rsidRPr="00CA22F4">
        <w:rPr>
          <w:color w:val="58595B"/>
          <w:spacing w:val="-3"/>
          <w:lang w:val="nl-NL"/>
        </w:rPr>
        <w:t>w</w:t>
      </w:r>
      <w:r w:rsidRPr="00CA22F4">
        <w:rPr>
          <w:color w:val="58595B"/>
          <w:lang w:val="nl-NL"/>
        </w:rPr>
        <w:t>enspe</w:t>
      </w:r>
      <w:r w:rsidRPr="00CA22F4">
        <w:rPr>
          <w:color w:val="58595B"/>
          <w:spacing w:val="-3"/>
          <w:lang w:val="nl-NL"/>
        </w:rPr>
        <w:t>r</w:t>
      </w:r>
      <w:r w:rsidRPr="00CA22F4">
        <w:rPr>
          <w:color w:val="58595B"/>
          <w:lang w:val="nl-NL"/>
        </w:rPr>
        <w:t>soon</w:t>
      </w:r>
    </w:p>
    <w:p w14:paraId="0C4ECAD3" w14:textId="77777777" w:rsidR="00624579" w:rsidRPr="00CA22F4" w:rsidRDefault="00CA22F4">
      <w:pPr>
        <w:pStyle w:val="Plattetekst"/>
        <w:spacing w:line="259" w:lineRule="exact"/>
        <w:rPr>
          <w:lang w:val="nl-NL"/>
        </w:rPr>
      </w:pPr>
      <w:r w:rsidRPr="00CA22F4">
        <w:rPr>
          <w:color w:val="6D6E71"/>
          <w:spacing w:val="-4"/>
          <w:lang w:val="nl-NL"/>
        </w:rPr>
        <w:t>E</w:t>
      </w:r>
      <w:r w:rsidRPr="00CA22F4">
        <w:rPr>
          <w:color w:val="6D6E71"/>
          <w:lang w:val="nl-NL"/>
        </w:rPr>
        <w:t>en</w:t>
      </w:r>
      <w:r w:rsidRPr="00CA22F4">
        <w:rPr>
          <w:color w:val="6D6E71"/>
          <w:spacing w:val="19"/>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spacing w:val="-1"/>
          <w:lang w:val="nl-NL"/>
        </w:rPr>
        <w:t>e</w:t>
      </w:r>
      <w:r w:rsidRPr="00CA22F4">
        <w:rPr>
          <w:color w:val="6D6E71"/>
          <w:lang w:val="nl-NL"/>
        </w:rPr>
        <w:t>nspe</w:t>
      </w:r>
      <w:r w:rsidRPr="00CA22F4">
        <w:rPr>
          <w:color w:val="6D6E71"/>
          <w:spacing w:val="-4"/>
          <w:lang w:val="nl-NL"/>
        </w:rPr>
        <w:t>r</w:t>
      </w:r>
      <w:r w:rsidRPr="00CA22F4">
        <w:rPr>
          <w:color w:val="6D6E71"/>
          <w:lang w:val="nl-NL"/>
        </w:rPr>
        <w:t>soon</w:t>
      </w:r>
      <w:r w:rsidRPr="00CA22F4">
        <w:rPr>
          <w:color w:val="6D6E71"/>
          <w:spacing w:val="19"/>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een</w:t>
      </w:r>
      <w:r w:rsidRPr="00CA22F4">
        <w:rPr>
          <w:color w:val="6D6E71"/>
          <w:spacing w:val="18"/>
          <w:lang w:val="nl-NL"/>
        </w:rPr>
        <w:t xml:space="preserve"> </w:t>
      </w:r>
      <w:r w:rsidRPr="00CA22F4">
        <w:rPr>
          <w:color w:val="6D6E71"/>
          <w:lang w:val="nl-NL"/>
        </w:rPr>
        <w:t>on</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19"/>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20"/>
          <w:lang w:val="nl-NL"/>
        </w:rPr>
        <w:t xml:space="preserve"> </w:t>
      </w:r>
      <w:r w:rsidRPr="00CA22F4">
        <w:rPr>
          <w:color w:val="6D6E71"/>
          <w:lang w:val="nl-NL"/>
        </w:rPr>
        <w:t>die</w:t>
      </w:r>
      <w:r w:rsidRPr="00CA22F4">
        <w:rPr>
          <w:color w:val="6D6E71"/>
          <w:spacing w:val="19"/>
          <w:lang w:val="nl-NL"/>
        </w:rPr>
        <w:t xml:space="preserve"> </w:t>
      </w:r>
      <w:r w:rsidRPr="00CA22F4">
        <w:rPr>
          <w:color w:val="6D6E71"/>
          <w:lang w:val="nl-NL"/>
        </w:rPr>
        <w:t>ni</w:t>
      </w:r>
      <w:r w:rsidRPr="00CA22F4">
        <w:rPr>
          <w:color w:val="6D6E71"/>
          <w:spacing w:val="-2"/>
          <w:lang w:val="nl-NL"/>
        </w:rPr>
        <w:t>e</w:t>
      </w:r>
      <w:r w:rsidRPr="00CA22F4">
        <w:rPr>
          <w:color w:val="6D6E71"/>
          <w:lang w:val="nl-NL"/>
        </w:rPr>
        <w:t>ts</w:t>
      </w:r>
      <w:r w:rsidRPr="00CA22F4">
        <w:rPr>
          <w:color w:val="6D6E71"/>
          <w:spacing w:val="1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school</w:t>
      </w:r>
      <w:r w:rsidRPr="00CA22F4">
        <w:rPr>
          <w:color w:val="6D6E71"/>
          <w:spacing w:val="19"/>
          <w:lang w:val="nl-NL"/>
        </w:rPr>
        <w:t xml:space="preserve"> </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8"/>
          <w:lang w:val="nl-NL"/>
        </w:rPr>
        <w:t xml:space="preserve"> </w:t>
      </w:r>
      <w:r w:rsidRPr="00CA22F4">
        <w:rPr>
          <w:color w:val="6D6E71"/>
          <w:lang w:val="nl-NL"/>
        </w:rPr>
        <w:t>maar</w:t>
      </w:r>
      <w:r w:rsidRPr="00CA22F4">
        <w:rPr>
          <w:color w:val="6D6E71"/>
          <w:spacing w:val="19"/>
          <w:lang w:val="nl-NL"/>
        </w:rPr>
        <w:t xml:space="preserve"> </w:t>
      </w:r>
      <w:r w:rsidRPr="00CA22F4">
        <w:rPr>
          <w:color w:val="6D6E71"/>
          <w:spacing w:val="-2"/>
          <w:lang w:val="nl-NL"/>
        </w:rPr>
        <w:t>w</w:t>
      </w:r>
      <w:r w:rsidRPr="00CA22F4">
        <w:rPr>
          <w:color w:val="6D6E71"/>
          <w:lang w:val="nl-NL"/>
        </w:rPr>
        <w:t>el</w:t>
      </w:r>
    </w:p>
    <w:p w14:paraId="45C7BF5E"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w:t>
      </w:r>
      <w:r w:rsidRPr="00CA22F4">
        <w:rPr>
          <w:color w:val="6D6E71"/>
          <w:spacing w:val="-8"/>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lang w:val="nl-NL"/>
        </w:rPr>
        <w:t>die</w:t>
      </w:r>
      <w:r w:rsidRPr="00CA22F4">
        <w:rPr>
          <w:color w:val="6D6E71"/>
          <w:spacing w:val="-7"/>
          <w:lang w:val="nl-NL"/>
        </w:rPr>
        <w:t xml:space="preserve"> </w:t>
      </w:r>
      <w:r w:rsidRPr="00CA22F4">
        <w:rPr>
          <w:color w:val="6D6E71"/>
          <w:lang w:val="nl-NL"/>
        </w:rPr>
        <w:t>zich</w:t>
      </w:r>
      <w:r w:rsidRPr="00CA22F4">
        <w:rPr>
          <w:color w:val="6D6E71"/>
          <w:spacing w:val="-8"/>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school</w:t>
      </w:r>
      <w:r w:rsidRPr="00CA22F4">
        <w:rPr>
          <w:color w:val="6D6E71"/>
          <w:spacing w:val="-7"/>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spelen.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namen</w:t>
      </w:r>
      <w:r w:rsidRPr="00CA22F4">
        <w:rPr>
          <w:color w:val="6D6E71"/>
          <w:spacing w:val="-8"/>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oonnumme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w:t>
      </w:r>
    </w:p>
    <w:p w14:paraId="1B055444"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 xml:space="preserve">sonen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 xml:space="preserve">t u op de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 vinden.</w:t>
      </w:r>
    </w:p>
    <w:p w14:paraId="367E6362" w14:textId="77777777" w:rsidR="00624579" w:rsidRPr="00CA22F4" w:rsidRDefault="00624579">
      <w:pPr>
        <w:spacing w:before="4" w:line="260" w:lineRule="exact"/>
        <w:rPr>
          <w:sz w:val="26"/>
          <w:szCs w:val="26"/>
          <w:lang w:val="nl-NL"/>
        </w:rPr>
      </w:pPr>
    </w:p>
    <w:p w14:paraId="29B786A9" w14:textId="77777777" w:rsidR="00624579" w:rsidRPr="00CA22F4" w:rsidRDefault="00CA22F4">
      <w:pPr>
        <w:pStyle w:val="Kop3"/>
        <w:rPr>
          <w:b w:val="0"/>
          <w:bCs w:val="0"/>
          <w:lang w:val="nl-NL"/>
        </w:rPr>
      </w:pPr>
      <w:r w:rsidRPr="00CA22F4">
        <w:rPr>
          <w:color w:val="58595B"/>
          <w:lang w:val="nl-NL"/>
        </w:rPr>
        <w:t>Co</w:t>
      </w:r>
      <w:r w:rsidRPr="00CA22F4">
        <w:rPr>
          <w:color w:val="58595B"/>
          <w:spacing w:val="-3"/>
          <w:lang w:val="nl-NL"/>
        </w:rPr>
        <w:t>nt</w:t>
      </w:r>
      <w:r w:rsidRPr="00CA22F4">
        <w:rPr>
          <w:color w:val="58595B"/>
          <w:lang w:val="nl-NL"/>
        </w:rPr>
        <w:t>actpe</w:t>
      </w:r>
      <w:r w:rsidRPr="00CA22F4">
        <w:rPr>
          <w:color w:val="58595B"/>
          <w:spacing w:val="-3"/>
          <w:lang w:val="nl-NL"/>
        </w:rPr>
        <w:t>r</w:t>
      </w:r>
      <w:r w:rsidRPr="00CA22F4">
        <w:rPr>
          <w:color w:val="58595B"/>
          <w:lang w:val="nl-NL"/>
        </w:rPr>
        <w:t>sonen</w:t>
      </w:r>
    </w:p>
    <w:p w14:paraId="00B5D5FE" w14:textId="77777777" w:rsidR="00624579" w:rsidRPr="00CA22F4" w:rsidRDefault="00CA22F4">
      <w:pPr>
        <w:pStyle w:val="Plattetekst"/>
        <w:spacing w:line="259" w:lineRule="exact"/>
        <w:rPr>
          <w:lang w:val="nl-NL"/>
        </w:rPr>
      </w:pPr>
      <w:r w:rsidRPr="00CA22F4">
        <w:rPr>
          <w:color w:val="6D6E71"/>
          <w:lang w:val="nl-NL"/>
        </w:rPr>
        <w:t>Op</w:t>
      </w:r>
      <w:r w:rsidRPr="00CA22F4">
        <w:rPr>
          <w:color w:val="6D6E71"/>
          <w:spacing w:val="2"/>
          <w:lang w:val="nl-NL"/>
        </w:rPr>
        <w:t xml:space="preserve"> </w:t>
      </w:r>
      <w:r w:rsidRPr="00CA22F4">
        <w:rPr>
          <w:color w:val="6D6E71"/>
          <w:lang w:val="nl-NL"/>
        </w:rPr>
        <w:t>ied</w:t>
      </w:r>
      <w:r w:rsidRPr="00CA22F4">
        <w:rPr>
          <w:color w:val="6D6E71"/>
          <w:spacing w:val="-1"/>
          <w:lang w:val="nl-NL"/>
        </w:rPr>
        <w:t>e</w:t>
      </w:r>
      <w:r w:rsidRPr="00CA22F4">
        <w:rPr>
          <w:color w:val="6D6E71"/>
          <w:spacing w:val="-3"/>
          <w:lang w:val="nl-NL"/>
        </w:rPr>
        <w:t>r</w:t>
      </w:r>
      <w:r w:rsidRPr="00CA22F4">
        <w:rPr>
          <w:color w:val="6D6E71"/>
          <w:lang w:val="nl-NL"/>
        </w:rPr>
        <w:t>e</w:t>
      </w:r>
      <w:r w:rsidRPr="00CA22F4">
        <w:rPr>
          <w:color w:val="6D6E71"/>
          <w:spacing w:val="1"/>
          <w:lang w:val="nl-NL"/>
        </w:rPr>
        <w:t xml:space="preserve"> </w:t>
      </w:r>
      <w:r w:rsidRPr="00CA22F4">
        <w:rPr>
          <w:color w:val="6D6E71"/>
          <w:lang w:val="nl-NL"/>
        </w:rPr>
        <w:t>school</w:t>
      </w:r>
      <w:r w:rsidRPr="00CA22F4">
        <w:rPr>
          <w:color w:val="6D6E71"/>
          <w:spacing w:val="2"/>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erne)</w:t>
      </w:r>
      <w:r w:rsidRPr="00CA22F4">
        <w:rPr>
          <w:color w:val="6D6E71"/>
          <w:spacing w:val="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2"/>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w:t>
      </w:r>
      <w:r w:rsidRPr="00CA22F4">
        <w:rPr>
          <w:color w:val="6D6E71"/>
          <w:spacing w:val="1"/>
          <w:lang w:val="nl-NL"/>
        </w:rPr>
        <w:t xml:space="preserve"> </w:t>
      </w:r>
      <w:r w:rsidRPr="00CA22F4">
        <w:rPr>
          <w:color w:val="6D6E71"/>
          <w:spacing w:val="-3"/>
          <w:lang w:val="nl-NL"/>
        </w:rPr>
        <w:t>w</w:t>
      </w:r>
      <w:r w:rsidRPr="00CA22F4">
        <w:rPr>
          <w:color w:val="6D6E71"/>
          <w:lang w:val="nl-NL"/>
        </w:rPr>
        <w:t>aar</w:t>
      </w:r>
      <w:r w:rsidRPr="00CA22F4">
        <w:rPr>
          <w:color w:val="6D6E71"/>
          <w:spacing w:val="1"/>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2"/>
          <w:lang w:val="nl-NL"/>
        </w:rPr>
        <w:t xml:space="preserve"> </w:t>
      </w:r>
      <w:r w:rsidRPr="00CA22F4">
        <w:rPr>
          <w:color w:val="6D6E71"/>
          <w:lang w:val="nl-NL"/>
        </w:rPr>
        <w:t>dan</w:t>
      </w:r>
    </w:p>
    <w:p w14:paraId="5ADF2785" w14:textId="77777777" w:rsidR="00624579" w:rsidRPr="00CA22F4" w:rsidRDefault="00CA22F4">
      <w:pPr>
        <w:pStyle w:val="Plattetekst"/>
        <w:spacing w:line="264" w:lineRule="exact"/>
        <w:rPr>
          <w:lang w:val="nl-NL"/>
        </w:rPr>
      </w:pPr>
      <w:r w:rsidRPr="00CA22F4">
        <w:rPr>
          <w:color w:val="6D6E71"/>
          <w:lang w:val="nl-NL"/>
        </w:rPr>
        <w:t>ook</w:t>
      </w:r>
      <w:r w:rsidRPr="00CA22F4">
        <w:rPr>
          <w:color w:val="6D6E71"/>
          <w:spacing w:val="17"/>
          <w:lang w:val="nl-NL"/>
        </w:rPr>
        <w:t xml:space="preserve"> </w:t>
      </w:r>
      <w:r w:rsidRPr="00CA22F4">
        <w:rPr>
          <w:color w:val="6D6E71"/>
          <w:lang w:val="nl-NL"/>
        </w:rPr>
        <w:t>naar</w:t>
      </w:r>
      <w:r w:rsidRPr="00CA22F4">
        <w:rPr>
          <w:color w:val="6D6E71"/>
          <w:spacing w:val="18"/>
          <w:lang w:val="nl-NL"/>
        </w:rPr>
        <w:t xml:space="preserve"> </w:t>
      </w:r>
      <w:r w:rsidRPr="00CA22F4">
        <w:rPr>
          <w:color w:val="6D6E71"/>
          <w:spacing w:val="-3"/>
          <w:lang w:val="nl-NL"/>
        </w:rPr>
        <w:t>t</w:t>
      </w:r>
      <w:r w:rsidRPr="00CA22F4">
        <w:rPr>
          <w:color w:val="6D6E71"/>
          <w:lang w:val="nl-NL"/>
        </w:rPr>
        <w:t>oe</w:t>
      </w:r>
      <w:r w:rsidRPr="00CA22F4">
        <w:rPr>
          <w:color w:val="6D6E71"/>
          <w:spacing w:val="18"/>
          <w:lang w:val="nl-NL"/>
        </w:rPr>
        <w:t xml:space="preserve"> </w:t>
      </w:r>
      <w:r w:rsidRPr="00CA22F4">
        <w:rPr>
          <w:color w:val="6D6E71"/>
          <w:spacing w:val="-4"/>
          <w:lang w:val="nl-NL"/>
        </w:rPr>
        <w:t>k</w:t>
      </w:r>
      <w:r w:rsidRPr="00CA22F4">
        <w:rPr>
          <w:color w:val="6D6E71"/>
          <w:lang w:val="nl-NL"/>
        </w:rPr>
        <w:t>an</w:t>
      </w:r>
      <w:r w:rsidRPr="00CA22F4">
        <w:rPr>
          <w:color w:val="6D6E71"/>
          <w:spacing w:val="17"/>
          <w:lang w:val="nl-NL"/>
        </w:rPr>
        <w:t xml:space="preserve"> </w:t>
      </w:r>
      <w:r w:rsidRPr="00CA22F4">
        <w:rPr>
          <w:color w:val="6D6E71"/>
          <w:spacing w:val="-5"/>
          <w:lang w:val="nl-NL"/>
        </w:rPr>
        <w:t>g</w:t>
      </w:r>
      <w:r w:rsidRPr="00CA22F4">
        <w:rPr>
          <w:color w:val="6D6E71"/>
          <w:lang w:val="nl-NL"/>
        </w:rPr>
        <w:t>aan.</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7"/>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8"/>
          <w:lang w:val="nl-NL"/>
        </w:rPr>
        <w:t xml:space="preserve"> </w:t>
      </w:r>
      <w:r w:rsidRPr="00CA22F4">
        <w:rPr>
          <w:color w:val="6D6E71"/>
          <w:lang w:val="nl-NL"/>
        </w:rPr>
        <w:t>als</w:t>
      </w:r>
      <w:r w:rsidRPr="00CA22F4">
        <w:rPr>
          <w:color w:val="6D6E71"/>
          <w:spacing w:val="18"/>
          <w:lang w:val="nl-NL"/>
        </w:rPr>
        <w:t xml:space="preserve"> </w:t>
      </w:r>
      <w:r w:rsidRPr="00CA22F4">
        <w:rPr>
          <w:color w:val="6D6E71"/>
          <w:spacing w:val="-3"/>
          <w:lang w:val="nl-NL"/>
        </w:rPr>
        <w:t>t</w:t>
      </w:r>
      <w:r w:rsidRPr="00CA22F4">
        <w:rPr>
          <w:color w:val="6D6E71"/>
          <w:lang w:val="nl-NL"/>
        </w:rPr>
        <w:t>aak</w:t>
      </w:r>
      <w:r w:rsidRPr="00CA22F4">
        <w:rPr>
          <w:color w:val="6D6E71"/>
          <w:spacing w:val="17"/>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kla</w:t>
      </w:r>
      <w:r w:rsidRPr="00CA22F4">
        <w:rPr>
          <w:color w:val="6D6E71"/>
          <w:spacing w:val="-2"/>
          <w:lang w:val="nl-NL"/>
        </w:rPr>
        <w:t>g</w:t>
      </w:r>
      <w:r w:rsidRPr="00CA22F4">
        <w:rPr>
          <w:color w:val="6D6E71"/>
          <w:lang w:val="nl-NL"/>
        </w:rPr>
        <w:t>er</w:t>
      </w:r>
      <w:r w:rsidRPr="00CA22F4">
        <w:rPr>
          <w:color w:val="6D6E71"/>
          <w:spacing w:val="18"/>
          <w:lang w:val="nl-NL"/>
        </w:rPr>
        <w:t xml:space="preserve"> </w:t>
      </w:r>
      <w:r w:rsidRPr="00CA22F4">
        <w:rPr>
          <w:color w:val="6D6E71"/>
          <w:spacing w:val="-3"/>
          <w:lang w:val="nl-NL"/>
        </w:rPr>
        <w:t>t</w:t>
      </w:r>
      <w:r w:rsidRPr="00CA22F4">
        <w:rPr>
          <w:color w:val="6D6E71"/>
          <w:lang w:val="nl-NL"/>
        </w:rPr>
        <w:t>e</w:t>
      </w:r>
      <w:r w:rsidRPr="00CA22F4">
        <w:rPr>
          <w:color w:val="6D6E71"/>
          <w:spacing w:val="17"/>
          <w:lang w:val="nl-NL"/>
        </w:rPr>
        <w:t xml:space="preserve"> </w:t>
      </w:r>
      <w:r w:rsidRPr="00CA22F4">
        <w:rPr>
          <w:color w:val="6D6E71"/>
          <w:lang w:val="nl-NL"/>
        </w:rPr>
        <w:t>helpen</w:t>
      </w:r>
      <w:r w:rsidRPr="00CA22F4">
        <w:rPr>
          <w:color w:val="6D6E71"/>
          <w:spacing w:val="18"/>
          <w:lang w:val="nl-NL"/>
        </w:rPr>
        <w:t xml:space="preserve"> </w:t>
      </w:r>
      <w:r w:rsidRPr="00CA22F4">
        <w:rPr>
          <w:color w:val="6D6E71"/>
          <w:lang w:val="nl-NL"/>
        </w:rPr>
        <w:t>bij</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r w:rsidRPr="00CA22F4">
        <w:rPr>
          <w:color w:val="6D6E71"/>
          <w:spacing w:val="18"/>
          <w:lang w:val="nl-NL"/>
        </w:rPr>
        <w:t xml:space="preserve"> </w:t>
      </w:r>
      <w:r w:rsidRPr="00CA22F4">
        <w:rPr>
          <w:color w:val="6D6E71"/>
          <w:lang w:val="nl-NL"/>
        </w:rPr>
        <w:t>en</w:t>
      </w:r>
    </w:p>
    <w:p w14:paraId="3DFC06A3" w14:textId="77777777" w:rsidR="00624579" w:rsidRPr="00CA22F4" w:rsidRDefault="00CA22F4">
      <w:pPr>
        <w:pStyle w:val="Plattetekst"/>
        <w:spacing w:line="264" w:lineRule="exact"/>
        <w:rPr>
          <w:lang w:val="nl-NL"/>
        </w:rPr>
      </w:pP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
          <w:lang w:val="nl-NL"/>
        </w:rPr>
        <w:t xml:space="preserve"> </w:t>
      </w:r>
      <w:r w:rsidRPr="00CA22F4">
        <w:rPr>
          <w:color w:val="6D6E71"/>
          <w:lang w:val="nl-NL"/>
        </w:rPr>
        <w:t>door</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
          <w:lang w:val="nl-NL"/>
        </w:rPr>
        <w:t xml:space="preserve"> </w:t>
      </w:r>
      <w:r w:rsidRPr="00CA22F4">
        <w:rPr>
          <w:color w:val="6D6E71"/>
          <w:lang w:val="nl-NL"/>
        </w:rPr>
        <w:t>naar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namen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sonen</w:t>
      </w:r>
      <w:r w:rsidRPr="00CA22F4">
        <w:rPr>
          <w:color w:val="6D6E71"/>
          <w:spacing w:val="1"/>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u</w:t>
      </w:r>
      <w:r w:rsidRPr="00CA22F4">
        <w:rPr>
          <w:color w:val="6D6E71"/>
          <w:spacing w:val="1"/>
          <w:lang w:val="nl-NL"/>
        </w:rPr>
        <w:t xml:space="preserve"> </w:t>
      </w:r>
      <w:r w:rsidRPr="00CA22F4">
        <w:rPr>
          <w:color w:val="6D6E71"/>
          <w:lang w:val="nl-NL"/>
        </w:rPr>
        <w:t>vinden</w:t>
      </w:r>
    </w:p>
    <w:p w14:paraId="0897810C" w14:textId="77777777" w:rsidR="00624579" w:rsidRPr="00CA22F4" w:rsidRDefault="00CA22F4">
      <w:pPr>
        <w:pStyle w:val="Plattetekst"/>
        <w:spacing w:line="264" w:lineRule="exact"/>
        <w:rPr>
          <w:lang w:val="nl-NL"/>
        </w:rPr>
      </w:pP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jaar</w:t>
      </w:r>
      <w:r w:rsidRPr="00CA22F4">
        <w:rPr>
          <w:color w:val="6D6E71"/>
          <w:spacing w:val="-4"/>
          <w:lang w:val="nl-NL"/>
        </w:rPr>
        <w:t>k</w:t>
      </w:r>
      <w:r w:rsidRPr="00CA22F4">
        <w:rPr>
          <w:color w:val="6D6E71"/>
          <w:lang w:val="nl-NL"/>
        </w:rPr>
        <w:t>alende</w:t>
      </w:r>
      <w:r w:rsidRPr="00CA22F4">
        <w:rPr>
          <w:color w:val="6D6E71"/>
          <w:spacing w:val="-23"/>
          <w:lang w:val="nl-NL"/>
        </w:rPr>
        <w:t>r</w:t>
      </w:r>
      <w:r w:rsidRPr="00CA22F4">
        <w:rPr>
          <w:color w:val="6D6E71"/>
          <w:lang w:val="nl-NL"/>
        </w:rPr>
        <w:t>.</w:t>
      </w:r>
      <w:r w:rsidRPr="00CA22F4">
        <w:rPr>
          <w:color w:val="6D6E71"/>
          <w:spacing w:val="7"/>
          <w:lang w:val="nl-NL"/>
        </w:rPr>
        <w:t xml:space="preserve"> </w:t>
      </w:r>
      <w:r w:rsidRPr="00CA22F4">
        <w:rPr>
          <w:color w:val="6D6E71"/>
          <w:lang w:val="nl-NL"/>
        </w:rPr>
        <w:t>El</w:t>
      </w:r>
      <w:r w:rsidRPr="00CA22F4">
        <w:rPr>
          <w:color w:val="6D6E71"/>
          <w:spacing w:val="-7"/>
          <w:lang w:val="nl-NL"/>
        </w:rPr>
        <w:t>k</w:t>
      </w:r>
      <w:r w:rsidRPr="00CA22F4">
        <w:rPr>
          <w:color w:val="6D6E71"/>
          <w:lang w:val="nl-NL"/>
        </w:rPr>
        <w:t>e</w:t>
      </w:r>
      <w:r w:rsidRPr="00CA22F4">
        <w:rPr>
          <w:color w:val="6D6E71"/>
          <w:spacing w:val="7"/>
          <w:lang w:val="nl-NL"/>
        </w:rPr>
        <w:t xml:space="preserve"> </w:t>
      </w:r>
      <w:r w:rsidRPr="00CA22F4">
        <w:rPr>
          <w:color w:val="6D6E71"/>
          <w:lang w:val="nl-NL"/>
        </w:rPr>
        <w:t>ouder</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kind</w:t>
      </w:r>
      <w:r w:rsidRPr="00CA22F4">
        <w:rPr>
          <w:color w:val="6D6E71"/>
          <w:spacing w:val="7"/>
          <w:lang w:val="nl-NL"/>
        </w:rPr>
        <w:t xml:space="preserve"> </w:t>
      </w:r>
      <w:r w:rsidRPr="00CA22F4">
        <w:rPr>
          <w:color w:val="6D6E71"/>
          <w:spacing w:val="-4"/>
          <w:lang w:val="nl-NL"/>
        </w:rPr>
        <w:t>k</w:t>
      </w:r>
      <w:r w:rsidRPr="00CA22F4">
        <w:rPr>
          <w:color w:val="6D6E71"/>
          <w:lang w:val="nl-NL"/>
        </w:rPr>
        <w:t>an</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be</w:t>
      </w:r>
      <w:r w:rsidRPr="00CA22F4">
        <w:rPr>
          <w:color w:val="6D6E71"/>
          <w:spacing w:val="-4"/>
          <w:lang w:val="nl-NL"/>
        </w:rPr>
        <w:t>r</w:t>
      </w:r>
      <w:r w:rsidRPr="00CA22F4">
        <w:rPr>
          <w:color w:val="6D6E71"/>
          <w:lang w:val="nl-NL"/>
        </w:rPr>
        <w:t>oep</w:t>
      </w:r>
      <w:r w:rsidRPr="00CA22F4">
        <w:rPr>
          <w:color w:val="6D6E71"/>
          <w:spacing w:val="7"/>
          <w:lang w:val="nl-NL"/>
        </w:rPr>
        <w:t xml:space="preserve"> </w:t>
      </w:r>
      <w:r w:rsidRPr="00CA22F4">
        <w:rPr>
          <w:color w:val="6D6E71"/>
          <w:lang w:val="nl-NL"/>
        </w:rPr>
        <w:t>doen.</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sp</w:t>
      </w:r>
      <w:r w:rsidRPr="00CA22F4">
        <w:rPr>
          <w:color w:val="6D6E71"/>
          <w:spacing w:val="-3"/>
          <w:lang w:val="nl-NL"/>
        </w:rPr>
        <w:t>r</w:t>
      </w:r>
      <w:r w:rsidRPr="00CA22F4">
        <w:rPr>
          <w:color w:val="6D6E71"/>
          <w:lang w:val="nl-NL"/>
        </w:rPr>
        <w:t>ee</w:t>
      </w:r>
      <w:r w:rsidRPr="00CA22F4">
        <w:rPr>
          <w:color w:val="6D6E71"/>
          <w:spacing w:val="-2"/>
          <w:lang w:val="nl-NL"/>
        </w:rPr>
        <w:t>k</w:t>
      </w:r>
      <w:r w:rsidRPr="00CA22F4">
        <w:rPr>
          <w:color w:val="6D6E71"/>
          <w:lang w:val="nl-NL"/>
        </w:rPr>
        <w:t>t</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z</w:t>
      </w:r>
      <w:r w:rsidRPr="00CA22F4">
        <w:rPr>
          <w:color w:val="6D6E71"/>
          <w:lang w:val="nl-NL"/>
        </w:rPr>
        <w:t>elf</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p>
    <w:p w14:paraId="373E5711" w14:textId="77777777" w:rsidR="00624579" w:rsidRPr="00CA22F4" w:rsidRDefault="00CA22F4">
      <w:pPr>
        <w:pStyle w:val="Plattetekst"/>
        <w:spacing w:line="264" w:lineRule="exact"/>
        <w:rPr>
          <w:lang w:val="nl-NL"/>
        </w:rPr>
      </w:pPr>
      <w:r w:rsidRPr="00CA22F4">
        <w:rPr>
          <w:color w:val="6D6E71"/>
          <w:lang w:val="nl-NL"/>
        </w:rPr>
        <w:t>elk</w:t>
      </w:r>
      <w:r w:rsidRPr="00CA22F4">
        <w:rPr>
          <w:color w:val="6D6E71"/>
          <w:spacing w:val="10"/>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10"/>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elijk</w:t>
      </w:r>
      <w:r w:rsidRPr="00CA22F4">
        <w:rPr>
          <w:color w:val="6D6E71"/>
          <w:spacing w:val="1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0"/>
          <w:lang w:val="nl-NL"/>
        </w:rPr>
        <w:t xml:space="preserve"> </w:t>
      </w:r>
      <w:r w:rsidRPr="00CA22F4">
        <w:rPr>
          <w:color w:val="6D6E71"/>
          <w:lang w:val="nl-NL"/>
        </w:rPr>
        <w:t>behandeld.</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0"/>
          <w:lang w:val="nl-NL"/>
        </w:rPr>
        <w:t xml:space="preserve"> </w:t>
      </w:r>
      <w:r w:rsidRPr="00CA22F4">
        <w:rPr>
          <w:color w:val="6D6E71"/>
          <w:spacing w:val="-4"/>
          <w:lang w:val="nl-NL"/>
        </w:rPr>
        <w:t>k</w:t>
      </w:r>
      <w:r w:rsidRPr="00CA22F4">
        <w:rPr>
          <w:color w:val="6D6E71"/>
          <w:lang w:val="nl-NL"/>
        </w:rPr>
        <w:t>an</w:t>
      </w:r>
      <w:r w:rsidRPr="00CA22F4">
        <w:rPr>
          <w:color w:val="6D6E71"/>
          <w:spacing w:val="10"/>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0"/>
          <w:lang w:val="nl-NL"/>
        </w:rPr>
        <w:t xml:space="preserve"> </w:t>
      </w:r>
      <w:r w:rsidRPr="00CA22F4">
        <w:rPr>
          <w:color w:val="6D6E71"/>
          <w:lang w:val="nl-NL"/>
        </w:rPr>
        <w:t>naar</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w:t>
      </w:r>
    </w:p>
    <w:p w14:paraId="6D9EF95F" w14:textId="77777777" w:rsidR="00624579" w:rsidRPr="00CA22F4" w:rsidRDefault="00CA22F4">
      <w:pPr>
        <w:pStyle w:val="Plattetekst"/>
        <w:spacing w:line="264" w:lineRule="exact"/>
        <w:rPr>
          <w:lang w:val="nl-NL"/>
        </w:rPr>
      </w:pP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6"/>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
          <w:lang w:val="nl-NL"/>
        </w:rPr>
        <w:t>c</w:t>
      </w:r>
      <w:r w:rsidRPr="00CA22F4">
        <w:rPr>
          <w:color w:val="6D6E71"/>
          <w:lang w:val="nl-NL"/>
        </w:rPr>
        <w:t>ommissie.</w:t>
      </w:r>
      <w:r w:rsidRPr="00CA22F4">
        <w:rPr>
          <w:color w:val="6D6E71"/>
          <w:spacing w:val="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6"/>
          <w:lang w:val="nl-NL"/>
        </w:rPr>
        <w:t xml:space="preserve"> </w:t>
      </w:r>
      <w:r w:rsidRPr="00CA22F4">
        <w:rPr>
          <w:color w:val="6D6E71"/>
          <w:spacing w:val="-3"/>
          <w:lang w:val="nl-NL"/>
        </w:rPr>
        <w:t>k</w:t>
      </w:r>
      <w:r w:rsidRPr="00CA22F4">
        <w:rPr>
          <w:color w:val="6D6E71"/>
          <w:lang w:val="nl-NL"/>
        </w:rPr>
        <w:t>unnen</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w:t>
      </w:r>
      <w:r w:rsidRPr="00CA22F4">
        <w:rPr>
          <w:color w:val="6D6E71"/>
          <w:spacing w:val="-3"/>
          <w:lang w:val="nl-NL"/>
        </w:rPr>
        <w:t>k</w:t>
      </w:r>
      <w:r w:rsidRPr="00CA22F4">
        <w:rPr>
          <w:color w:val="6D6E71"/>
          <w:lang w:val="nl-NL"/>
        </w:rPr>
        <w:t>s</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lang w:val="nl-NL"/>
        </w:rPr>
        <w:t>als</w:t>
      </w:r>
      <w:r w:rsidRPr="00CA22F4">
        <w:rPr>
          <w:color w:val="6D6E71"/>
          <w:spacing w:val="6"/>
          <w:lang w:val="nl-NL"/>
        </w:rPr>
        <w:t xml:space="preserve"> </w:t>
      </w:r>
      <w:r w:rsidRPr="00CA22F4">
        <w:rPr>
          <w:color w:val="6D6E71"/>
          <w:lang w:val="nl-NL"/>
        </w:rPr>
        <w:t>men</w:t>
      </w:r>
    </w:p>
    <w:p w14:paraId="06D19552" w14:textId="77777777" w:rsidR="00624579" w:rsidRPr="00CA22F4" w:rsidRDefault="00CA22F4">
      <w:pPr>
        <w:pStyle w:val="Plattetekst"/>
        <w:spacing w:line="264" w:lineRule="exact"/>
        <w:rPr>
          <w:lang w:val="nl-NL"/>
        </w:rPr>
      </w:pPr>
      <w:r w:rsidRPr="00CA22F4">
        <w:rPr>
          <w:color w:val="6D6E71"/>
          <w:lang w:val="nl-NL"/>
        </w:rPr>
        <w:t>bij</w:t>
      </w:r>
      <w:r w:rsidRPr="00CA22F4">
        <w:rPr>
          <w:color w:val="6D6E71"/>
          <w:spacing w:val="-2"/>
          <w:lang w:val="nl-NL"/>
        </w:rPr>
        <w:t>v</w:t>
      </w:r>
      <w:r w:rsidRPr="00CA22F4">
        <w:rPr>
          <w:color w:val="6D6E71"/>
          <w:lang w:val="nl-NL"/>
        </w:rPr>
        <w:t xml:space="preserve">oorbeeld alleen advies wil </w:t>
      </w:r>
      <w:r w:rsidRPr="00CA22F4">
        <w:rPr>
          <w:color w:val="6D6E71"/>
          <w:spacing w:val="-1"/>
          <w:lang w:val="nl-NL"/>
        </w:rPr>
        <w:t>o</w:t>
      </w:r>
      <w:r w:rsidRPr="00CA22F4">
        <w:rPr>
          <w:color w:val="6D6E71"/>
          <w:spacing w:val="-3"/>
          <w:lang w:val="nl-NL"/>
        </w:rPr>
        <w:t>v</w:t>
      </w:r>
      <w:r w:rsidRPr="00CA22F4">
        <w:rPr>
          <w:color w:val="6D6E71"/>
          <w:lang w:val="nl-NL"/>
        </w:rPr>
        <w:t>er een bepaald onde</w:t>
      </w:r>
      <w:r w:rsidRPr="00CA22F4">
        <w:rPr>
          <w:color w:val="6D6E71"/>
          <w:spacing w:val="1"/>
          <w:lang w:val="nl-NL"/>
        </w:rPr>
        <w:t>r</w:t>
      </w:r>
      <w:r w:rsidRPr="00CA22F4">
        <w:rPr>
          <w:color w:val="6D6E71"/>
          <w:spacing w:val="-2"/>
          <w:lang w:val="nl-NL"/>
        </w:rPr>
        <w:t>w</w:t>
      </w:r>
      <w:r w:rsidRPr="00CA22F4">
        <w:rPr>
          <w:color w:val="6D6E71"/>
          <w:lang w:val="nl-NL"/>
        </w:rPr>
        <w:t>erp.</w:t>
      </w:r>
    </w:p>
    <w:p w14:paraId="315A1C2B" w14:textId="77777777" w:rsidR="00624579" w:rsidRPr="00CA22F4" w:rsidRDefault="00624579">
      <w:pPr>
        <w:spacing w:before="4" w:line="260" w:lineRule="exact"/>
        <w:rPr>
          <w:sz w:val="26"/>
          <w:szCs w:val="26"/>
          <w:lang w:val="nl-NL"/>
        </w:rPr>
      </w:pPr>
    </w:p>
    <w:p w14:paraId="68F76BFE" w14:textId="77777777" w:rsidR="00624579" w:rsidRPr="00CA22F4" w:rsidRDefault="00CA22F4">
      <w:pPr>
        <w:pStyle w:val="Kop3"/>
        <w:rPr>
          <w:b w:val="0"/>
          <w:bCs w:val="0"/>
          <w:lang w:val="nl-NL"/>
        </w:rPr>
      </w:pPr>
      <w:r w:rsidRPr="00CA22F4">
        <w:rPr>
          <w:color w:val="58595B"/>
          <w:lang w:val="nl-NL"/>
        </w:rPr>
        <w:t>S</w:t>
      </w:r>
      <w:r w:rsidRPr="00CA22F4">
        <w:rPr>
          <w:color w:val="58595B"/>
          <w:spacing w:val="-3"/>
          <w:lang w:val="nl-NL"/>
        </w:rPr>
        <w:t>t</w:t>
      </w:r>
      <w:r w:rsidRPr="00CA22F4">
        <w:rPr>
          <w:color w:val="58595B"/>
          <w:lang w:val="nl-NL"/>
        </w:rPr>
        <w:t>appenplan</w:t>
      </w:r>
    </w:p>
    <w:p w14:paraId="76F6EF53" w14:textId="77777777" w:rsidR="00624579" w:rsidRPr="00CA22F4" w:rsidRDefault="00CA22F4">
      <w:pPr>
        <w:pStyle w:val="Plattetekst"/>
        <w:spacing w:line="259" w:lineRule="exact"/>
        <w:rPr>
          <w:lang w:val="nl-NL"/>
        </w:rPr>
      </w:pPr>
      <w:r w:rsidRPr="00CA22F4">
        <w:rPr>
          <w:color w:val="6D6E71"/>
          <w:lang w:val="nl-NL"/>
        </w:rPr>
        <w:t>In</w:t>
      </w:r>
      <w:r w:rsidRPr="00CA22F4">
        <w:rPr>
          <w:color w:val="6D6E71"/>
          <w:spacing w:val="-1"/>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16 t</w:t>
      </w:r>
      <w:r w:rsidRPr="00CA22F4">
        <w:rPr>
          <w:color w:val="6D6E71"/>
          <w:spacing w:val="-4"/>
          <w:lang w:val="nl-NL"/>
        </w:rPr>
        <w:t>r</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u ons</w:t>
      </w:r>
      <w:r w:rsidRPr="00CA22F4">
        <w:rPr>
          <w:color w:val="6D6E71"/>
          <w:spacing w:val="-1"/>
          <w:lang w:val="nl-NL"/>
        </w:rPr>
        <w:t xml:space="preserve"> </w:t>
      </w:r>
      <w:r w:rsidRPr="00CA22F4">
        <w:rPr>
          <w:color w:val="6D6E71"/>
          <w:lang w:val="nl-NL"/>
        </w:rPr>
        <w:t xml:space="preserve">schema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 aan.</w:t>
      </w:r>
    </w:p>
    <w:p w14:paraId="7A482D3F" w14:textId="77777777" w:rsidR="00624579" w:rsidRPr="00CA22F4" w:rsidRDefault="00624579">
      <w:pPr>
        <w:spacing w:line="259" w:lineRule="exact"/>
        <w:rPr>
          <w:lang w:val="nl-NL"/>
        </w:rPr>
        <w:sectPr w:rsidR="00624579" w:rsidRPr="00CA22F4">
          <w:footerReference w:type="even" r:id="rId37"/>
          <w:footerReference w:type="default" r:id="rId38"/>
          <w:pgSz w:w="11906" w:h="16840"/>
          <w:pgMar w:top="900" w:right="0" w:bottom="500" w:left="0" w:header="0" w:footer="316" w:gutter="0"/>
          <w:cols w:space="708"/>
        </w:sectPr>
      </w:pPr>
    </w:p>
    <w:p w14:paraId="3DFCD1E2" w14:textId="77777777" w:rsidR="00624579" w:rsidRPr="00CA22F4" w:rsidRDefault="00624579">
      <w:pPr>
        <w:spacing w:before="5" w:line="100" w:lineRule="exact"/>
        <w:rPr>
          <w:sz w:val="10"/>
          <w:szCs w:val="10"/>
          <w:lang w:val="nl-NL"/>
        </w:rPr>
      </w:pPr>
    </w:p>
    <w:p w14:paraId="270C98A7" w14:textId="77777777" w:rsidR="00624579" w:rsidRPr="00CA22F4" w:rsidRDefault="00CA22F4" w:rsidP="00CD3340">
      <w:pPr>
        <w:pStyle w:val="Kop1"/>
        <w:numPr>
          <w:ilvl w:val="0"/>
          <w:numId w:val="29"/>
        </w:numPr>
        <w:tabs>
          <w:tab w:val="left" w:pos="1533"/>
        </w:tabs>
        <w:ind w:left="1533"/>
        <w:rPr>
          <w:b w:val="0"/>
          <w:bCs w:val="0"/>
          <w:lang w:val="nl-NL"/>
        </w:rPr>
      </w:pPr>
      <w:r w:rsidRPr="00CA22F4">
        <w:rPr>
          <w:color w:val="D7DF23"/>
          <w:spacing w:val="-17"/>
          <w:lang w:val="nl-NL"/>
        </w:rPr>
        <w:t>K</w:t>
      </w:r>
      <w:r w:rsidRPr="00CA22F4">
        <w:rPr>
          <w:color w:val="D7DF23"/>
          <w:spacing w:val="-5"/>
          <w:lang w:val="nl-NL"/>
        </w:rPr>
        <w:t>w</w:t>
      </w:r>
      <w:r w:rsidRPr="00CA22F4">
        <w:rPr>
          <w:color w:val="D7DF23"/>
          <w:lang w:val="nl-NL"/>
        </w:rPr>
        <w:t>ali</w:t>
      </w:r>
      <w:r w:rsidRPr="00CA22F4">
        <w:rPr>
          <w:color w:val="D7DF23"/>
          <w:spacing w:val="-6"/>
          <w:lang w:val="nl-NL"/>
        </w:rPr>
        <w:t>t</w:t>
      </w:r>
      <w:r w:rsidRPr="00CA22F4">
        <w:rPr>
          <w:color w:val="D7DF23"/>
          <w:lang w:val="nl-NL"/>
        </w:rPr>
        <w:t>eitshandh</w:t>
      </w:r>
      <w:r w:rsidRPr="00CA22F4">
        <w:rPr>
          <w:color w:val="D7DF23"/>
          <w:spacing w:val="-7"/>
          <w:lang w:val="nl-NL"/>
        </w:rPr>
        <w:t>a</w:t>
      </w:r>
      <w:r w:rsidRPr="00CA22F4">
        <w:rPr>
          <w:color w:val="D7DF23"/>
          <w:lang w:val="nl-NL"/>
        </w:rPr>
        <w:t xml:space="preserve">ving </w:t>
      </w:r>
      <w:r w:rsidRPr="00CA22F4">
        <w:rPr>
          <w:color w:val="D7DF23"/>
          <w:spacing w:val="-4"/>
          <w:lang w:val="nl-NL"/>
        </w:rPr>
        <w:t>v</w:t>
      </w:r>
      <w:r w:rsidRPr="00CA22F4">
        <w:rPr>
          <w:color w:val="D7DF23"/>
          <w:lang w:val="nl-NL"/>
        </w:rPr>
        <w:t>eiligheidsbeleid</w:t>
      </w:r>
    </w:p>
    <w:p w14:paraId="2949186F" w14:textId="77777777" w:rsidR="00624579" w:rsidRPr="00CA22F4" w:rsidRDefault="00624579">
      <w:pPr>
        <w:spacing w:before="16" w:line="200" w:lineRule="exact"/>
        <w:rPr>
          <w:sz w:val="20"/>
          <w:szCs w:val="20"/>
          <w:lang w:val="nl-NL"/>
        </w:rPr>
      </w:pPr>
    </w:p>
    <w:p w14:paraId="743B2506" w14:textId="77777777" w:rsidR="00624579" w:rsidRPr="00CA22F4" w:rsidRDefault="00CA22F4">
      <w:pPr>
        <w:pStyle w:val="Kop3"/>
        <w:rPr>
          <w:b w:val="0"/>
          <w:bCs w:val="0"/>
          <w:lang w:val="nl-NL"/>
        </w:rPr>
      </w:pPr>
      <w:r w:rsidRPr="00CA22F4">
        <w:rPr>
          <w:color w:val="58595B"/>
          <w:spacing w:val="-21"/>
          <w:lang w:val="nl-NL"/>
        </w:rPr>
        <w:t>T</w:t>
      </w:r>
      <w:r w:rsidRPr="00CA22F4">
        <w:rPr>
          <w:color w:val="58595B"/>
          <w:lang w:val="nl-NL"/>
        </w:rPr>
        <w:t>o</w:t>
      </w:r>
      <w:r w:rsidRPr="00CA22F4">
        <w:rPr>
          <w:color w:val="58595B"/>
          <w:spacing w:val="-2"/>
          <w:lang w:val="nl-NL"/>
        </w:rPr>
        <w:t>e</w:t>
      </w:r>
      <w:r w:rsidRPr="00CA22F4">
        <w:rPr>
          <w:color w:val="58595B"/>
          <w:lang w:val="nl-NL"/>
        </w:rPr>
        <w:t>tsing</w:t>
      </w:r>
    </w:p>
    <w:p w14:paraId="1C085B0E" w14:textId="77777777" w:rsidR="00624579" w:rsidRPr="00CA22F4" w:rsidRDefault="00CA22F4">
      <w:pPr>
        <w:pStyle w:val="Plattetekst"/>
        <w:spacing w:line="259"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9"/>
          <w:lang w:val="nl-NL"/>
        </w:rPr>
        <w:t xml:space="preserve"> </w:t>
      </w:r>
      <w:r w:rsidRPr="00CA22F4">
        <w:rPr>
          <w:color w:val="6D6E71"/>
          <w:spacing w:val="-3"/>
          <w:lang w:val="nl-NL"/>
        </w:rPr>
        <w:t>v</w:t>
      </w:r>
      <w:r w:rsidRPr="00CA22F4">
        <w:rPr>
          <w:color w:val="6D6E71"/>
          <w:lang w:val="nl-NL"/>
        </w:rPr>
        <w:t>eiligheidsplan  is  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49"/>
          <w:lang w:val="nl-NL"/>
        </w:rPr>
        <w:t xml:space="preserve"> </w:t>
      </w:r>
      <w:r w:rsidRPr="00CA22F4">
        <w:rPr>
          <w:color w:val="6D6E71"/>
          <w:lang w:val="nl-NL"/>
        </w:rPr>
        <w:t>door  de</w:t>
      </w:r>
      <w:r w:rsidRPr="00CA22F4">
        <w:rPr>
          <w:color w:val="6D6E71"/>
          <w:spacing w:val="49"/>
          <w:lang w:val="nl-NL"/>
        </w:rPr>
        <w:t xml:space="preserve"> </w:t>
      </w:r>
      <w:r w:rsidRPr="00CA22F4">
        <w:rPr>
          <w:color w:val="6D6E71"/>
          <w:lang w:val="nl-NL"/>
        </w:rPr>
        <w:t>drie</w:t>
      </w:r>
      <w:r w:rsidRPr="00CA22F4">
        <w:rPr>
          <w:color w:val="6D6E71"/>
          <w:spacing w:val="49"/>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  Na</w:t>
      </w:r>
      <w:r w:rsidRPr="00CA22F4">
        <w:rPr>
          <w:color w:val="6D6E71"/>
          <w:spacing w:val="49"/>
          <w:lang w:val="nl-NL"/>
        </w:rPr>
        <w:t xml:space="preserve"> </w:t>
      </w:r>
      <w:r w:rsidRPr="00CA22F4">
        <w:rPr>
          <w:color w:val="6D6E71"/>
          <w:spacing w:val="-3"/>
          <w:lang w:val="nl-NL"/>
        </w:rPr>
        <w:t>t</w:t>
      </w:r>
      <w:r w:rsidRPr="00CA22F4">
        <w:rPr>
          <w:color w:val="6D6E71"/>
          <w:lang w:val="nl-NL"/>
        </w:rPr>
        <w:t>o</w:t>
      </w:r>
      <w:r w:rsidRPr="00CA22F4">
        <w:rPr>
          <w:color w:val="6D6E71"/>
          <w:spacing w:val="-2"/>
          <w:lang w:val="nl-NL"/>
        </w:rPr>
        <w:t>e</w:t>
      </w:r>
      <w:r w:rsidRPr="00CA22F4">
        <w:rPr>
          <w:color w:val="6D6E71"/>
          <w:lang w:val="nl-NL"/>
        </w:rPr>
        <w:t>tsing</w:t>
      </w:r>
      <w:r w:rsidRPr="00CA22F4">
        <w:rPr>
          <w:color w:val="6D6E71"/>
          <w:spacing w:val="49"/>
          <w:lang w:val="nl-NL"/>
        </w:rPr>
        <w:t xml:space="preserve"> </w:t>
      </w:r>
      <w:r w:rsidRPr="00CA22F4">
        <w:rPr>
          <w:color w:val="6D6E71"/>
          <w:lang w:val="nl-NL"/>
        </w:rPr>
        <w:t>door  de</w:t>
      </w:r>
      <w:r w:rsidRPr="00CA22F4">
        <w:rPr>
          <w:color w:val="6D6E71"/>
          <w:spacing w:val="49"/>
          <w:lang w:val="nl-NL"/>
        </w:rPr>
        <w:t xml:space="preserve"> </w:t>
      </w:r>
      <w:r w:rsidRPr="00CA22F4">
        <w:rPr>
          <w:color w:val="6D6E71"/>
          <w:lang w:val="nl-NL"/>
        </w:rPr>
        <w:t>schoolleide</w:t>
      </w:r>
      <w:r w:rsidRPr="00CA22F4">
        <w:rPr>
          <w:color w:val="6D6E71"/>
          <w:spacing w:val="-4"/>
          <w:lang w:val="nl-NL"/>
        </w:rPr>
        <w:t>r</w:t>
      </w:r>
      <w:r w:rsidRPr="00CA22F4">
        <w:rPr>
          <w:color w:val="6D6E71"/>
          <w:lang w:val="nl-NL"/>
        </w:rPr>
        <w:t>s</w:t>
      </w:r>
      <w:r w:rsidRPr="00CA22F4">
        <w:rPr>
          <w:color w:val="6D6E71"/>
          <w:spacing w:val="49"/>
          <w:lang w:val="nl-NL"/>
        </w:rPr>
        <w:t xml:space="preserve"> </w:t>
      </w:r>
      <w:r w:rsidRPr="00CA22F4">
        <w:rPr>
          <w:color w:val="6D6E71"/>
          <w:spacing w:val="-2"/>
          <w:lang w:val="nl-NL"/>
        </w:rPr>
        <w:t>z</w:t>
      </w:r>
      <w:r w:rsidRPr="00CA22F4">
        <w:rPr>
          <w:color w:val="6D6E71"/>
          <w:lang w:val="nl-NL"/>
        </w:rPr>
        <w:t xml:space="preserve">ullen </w:t>
      </w:r>
      <w:r w:rsidRPr="00CA22F4">
        <w:rPr>
          <w:color w:val="6D6E71"/>
          <w:spacing w:val="1"/>
          <w:lang w:val="nl-NL"/>
        </w:rPr>
        <w:t xml:space="preserve"> </w:t>
      </w:r>
      <w:r w:rsidRPr="00CA22F4">
        <w:rPr>
          <w:color w:val="6D6E71"/>
          <w:lang w:val="nl-NL"/>
        </w:rPr>
        <w:t>de</w:t>
      </w:r>
    </w:p>
    <w:p w14:paraId="0799F5F1"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emeenschappelij</w:t>
      </w:r>
      <w:r w:rsidRPr="00CA22F4">
        <w:rPr>
          <w:color w:val="6D6E71"/>
          <w:spacing w:val="-7"/>
          <w:lang w:val="nl-NL"/>
        </w:rPr>
        <w:t>k</w:t>
      </w:r>
      <w:r w:rsidRPr="00CA22F4">
        <w:rPr>
          <w:color w:val="6D6E71"/>
          <w:lang w:val="nl-NL"/>
        </w:rPr>
        <w:t>e</w:t>
      </w:r>
      <w:r w:rsidRPr="00CA22F4">
        <w:rPr>
          <w:color w:val="6D6E71"/>
          <w:spacing w:val="21"/>
          <w:lang w:val="nl-NL"/>
        </w:rPr>
        <w:t xml:space="preserve"> </w:t>
      </w:r>
      <w:r w:rsidRPr="00CA22F4">
        <w:rPr>
          <w:color w:val="6D6E71"/>
          <w:lang w:val="nl-NL"/>
        </w:rPr>
        <w:t>med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enscha</w:t>
      </w:r>
      <w:r w:rsidRPr="00CA22F4">
        <w:rPr>
          <w:color w:val="6D6E71"/>
          <w:spacing w:val="-1"/>
          <w:lang w:val="nl-NL"/>
        </w:rPr>
        <w:t>p</w:t>
      </w:r>
      <w:r w:rsidRPr="00CA22F4">
        <w:rPr>
          <w:color w:val="6D6E71"/>
          <w:lang w:val="nl-NL"/>
        </w:rPr>
        <w:t>s</w:t>
      </w:r>
      <w:r w:rsidRPr="00CA22F4">
        <w:rPr>
          <w:color w:val="6D6E71"/>
          <w:spacing w:val="-5"/>
          <w:lang w:val="nl-NL"/>
        </w:rPr>
        <w:t>r</w:t>
      </w:r>
      <w:r w:rsidRPr="00CA22F4">
        <w:rPr>
          <w:color w:val="6D6E71"/>
          <w:lang w:val="nl-NL"/>
        </w:rPr>
        <w:t>aden</w:t>
      </w:r>
      <w:r w:rsidRPr="00CA22F4">
        <w:rPr>
          <w:color w:val="6D6E71"/>
          <w:spacing w:val="21"/>
          <w:lang w:val="nl-NL"/>
        </w:rPr>
        <w:t xml:space="preserve"> </w:t>
      </w:r>
      <w:r w:rsidRPr="00CA22F4">
        <w:rPr>
          <w:color w:val="6D6E71"/>
          <w:lang w:val="nl-NL"/>
        </w:rPr>
        <w:t xml:space="preserve">hun </w:t>
      </w:r>
      <w:r w:rsidRPr="00CA22F4">
        <w:rPr>
          <w:color w:val="6D6E71"/>
          <w:spacing w:val="43"/>
          <w:lang w:val="nl-NL"/>
        </w:rPr>
        <w:t xml:space="preserve"> </w:t>
      </w:r>
      <w:r w:rsidRPr="00CA22F4">
        <w:rPr>
          <w:color w:val="6D6E71"/>
          <w:lang w:val="nl-NL"/>
        </w:rPr>
        <w:t>in</w:t>
      </w:r>
      <w:r w:rsidRPr="00CA22F4">
        <w:rPr>
          <w:color w:val="6D6E71"/>
          <w:spacing w:val="-3"/>
          <w:lang w:val="nl-NL"/>
        </w:rPr>
        <w:t>st</w:t>
      </w:r>
      <w:r w:rsidRPr="00CA22F4">
        <w:rPr>
          <w:color w:val="6D6E71"/>
          <w:lang w:val="nl-NL"/>
        </w:rPr>
        <w:t>emming</w:t>
      </w:r>
      <w:r w:rsidRPr="00CA22F4">
        <w:rPr>
          <w:color w:val="6D6E71"/>
          <w:spacing w:val="2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2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1"/>
          <w:lang w:val="nl-NL"/>
        </w:rPr>
        <w:t xml:space="preserve"> </w:t>
      </w:r>
      <w:r w:rsidRPr="00CA22F4">
        <w:rPr>
          <w:color w:val="6D6E71"/>
          <w:spacing w:val="-3"/>
          <w:lang w:val="nl-NL"/>
        </w:rPr>
        <w:t>w</w:t>
      </w:r>
      <w:r w:rsidRPr="00CA22F4">
        <w:rPr>
          <w:color w:val="6D6E71"/>
          <w:lang w:val="nl-NL"/>
        </w:rPr>
        <w:t>aarna</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w:t>
      </w:r>
      <w:r w:rsidRPr="00CA22F4">
        <w:rPr>
          <w:color w:val="6D6E71"/>
          <w:spacing w:val="21"/>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ag</w:t>
      </w:r>
    </w:p>
    <w:p w14:paraId="387CC776"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 xml:space="preserve">t plan </w:t>
      </w:r>
      <w:r w:rsidRPr="00CA22F4">
        <w:rPr>
          <w:color w:val="6D6E71"/>
          <w:spacing w:val="-4"/>
          <w:lang w:val="nl-NL"/>
        </w:rPr>
        <w:t>z</w:t>
      </w:r>
      <w:r w:rsidRPr="00CA22F4">
        <w:rPr>
          <w:color w:val="6D6E71"/>
          <w:lang w:val="nl-NL"/>
        </w:rPr>
        <w:t xml:space="preserve">al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3"/>
          <w:lang w:val="nl-NL"/>
        </w:rPr>
        <w:t>st</w:t>
      </w:r>
      <w:r w:rsidRPr="00CA22F4">
        <w:rPr>
          <w:color w:val="6D6E71"/>
          <w:lang w:val="nl-NL"/>
        </w:rPr>
        <w:t>ellen.</w:t>
      </w:r>
    </w:p>
    <w:p w14:paraId="25FCDA74" w14:textId="77777777" w:rsidR="00624579" w:rsidRPr="00CA22F4" w:rsidRDefault="00624579">
      <w:pPr>
        <w:spacing w:before="4" w:line="260" w:lineRule="exact"/>
        <w:rPr>
          <w:sz w:val="26"/>
          <w:szCs w:val="26"/>
          <w:lang w:val="nl-NL"/>
        </w:rPr>
      </w:pPr>
    </w:p>
    <w:p w14:paraId="70554CC9" w14:textId="77777777" w:rsidR="00624579" w:rsidRPr="00CA22F4" w:rsidRDefault="00CA22F4">
      <w:pPr>
        <w:pStyle w:val="Kop3"/>
        <w:rPr>
          <w:b w:val="0"/>
          <w:bCs w:val="0"/>
          <w:lang w:val="nl-NL"/>
        </w:rPr>
      </w:pPr>
      <w:r w:rsidRPr="00CA22F4">
        <w:rPr>
          <w:color w:val="58595B"/>
          <w:spacing w:val="-7"/>
          <w:lang w:val="nl-NL"/>
        </w:rPr>
        <w:t>E</w:t>
      </w:r>
      <w:r w:rsidRPr="00CA22F4">
        <w:rPr>
          <w:color w:val="58595B"/>
          <w:spacing w:val="-4"/>
          <w:lang w:val="nl-NL"/>
        </w:rPr>
        <w:t>v</w:t>
      </w:r>
      <w:r w:rsidRPr="00CA22F4">
        <w:rPr>
          <w:color w:val="58595B"/>
          <w:lang w:val="nl-NL"/>
        </w:rPr>
        <w:t>alu</w:t>
      </w:r>
      <w:r w:rsidRPr="00CA22F4">
        <w:rPr>
          <w:color w:val="58595B"/>
          <w:spacing w:val="-3"/>
          <w:lang w:val="nl-NL"/>
        </w:rPr>
        <w:t>a</w:t>
      </w:r>
      <w:r w:rsidRPr="00CA22F4">
        <w:rPr>
          <w:color w:val="58595B"/>
          <w:lang w:val="nl-NL"/>
        </w:rPr>
        <w:t>tie</w:t>
      </w:r>
    </w:p>
    <w:p w14:paraId="136FA126" w14:textId="77777777" w:rsidR="00624579" w:rsidRPr="00CA22F4" w:rsidRDefault="00CA22F4">
      <w:pPr>
        <w:pStyle w:val="Plattetekst"/>
        <w:spacing w:line="259" w:lineRule="exact"/>
        <w:rPr>
          <w:lang w:val="nl-NL"/>
        </w:rPr>
      </w:pPr>
      <w:r w:rsidRPr="00CA22F4">
        <w:rPr>
          <w:color w:val="6D6E71"/>
          <w:lang w:val="nl-NL"/>
        </w:rPr>
        <w:t>Om</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4</w:t>
      </w:r>
      <w:r w:rsidRPr="00CA22F4">
        <w:rPr>
          <w:color w:val="6D6E71"/>
          <w:spacing w:val="-1"/>
          <w:lang w:val="nl-NL"/>
        </w:rPr>
        <w:t xml:space="preserve"> </w:t>
      </w:r>
      <w:r w:rsidRPr="00CA22F4">
        <w:rPr>
          <w:color w:val="6D6E71"/>
          <w:lang w:val="nl-NL"/>
        </w:rPr>
        <w:t xml:space="preserve">jaar </w:t>
      </w:r>
      <w:r w:rsidRPr="00CA22F4">
        <w:rPr>
          <w:color w:val="6D6E71"/>
          <w:spacing w:val="-4"/>
          <w:lang w:val="nl-NL"/>
        </w:rPr>
        <w:t>z</w:t>
      </w:r>
      <w:r w:rsidRPr="00CA22F4">
        <w:rPr>
          <w:color w:val="6D6E71"/>
          <w:lang w:val="nl-NL"/>
        </w:rPr>
        <w:t>al</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plan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ë</w:t>
      </w:r>
      <w:r w:rsidRPr="00CA22F4">
        <w:rPr>
          <w:color w:val="6D6E71"/>
          <w:spacing w:val="-4"/>
          <w:lang w:val="nl-NL"/>
        </w:rPr>
        <w:t>v</w:t>
      </w:r>
      <w:r w:rsidRPr="00CA22F4">
        <w:rPr>
          <w:color w:val="6D6E71"/>
          <w:lang w:val="nl-NL"/>
        </w:rPr>
        <w:t>aluee</w:t>
      </w:r>
      <w:r w:rsidRPr="00CA22F4">
        <w:rPr>
          <w:color w:val="6D6E71"/>
          <w:spacing w:val="-4"/>
          <w:lang w:val="nl-NL"/>
        </w:rPr>
        <w:t>r</w:t>
      </w:r>
      <w:r w:rsidRPr="00CA22F4">
        <w:rPr>
          <w:color w:val="6D6E71"/>
          <w:lang w:val="nl-NL"/>
        </w:rPr>
        <w:t>d</w:t>
      </w:r>
      <w:r w:rsidRPr="00CA22F4">
        <w:rPr>
          <w:color w:val="6D6E71"/>
          <w:spacing w:val="-1"/>
          <w:lang w:val="nl-NL"/>
        </w:rPr>
        <w:t xml:space="preserve"> </w:t>
      </w:r>
      <w:r w:rsidRPr="00CA22F4">
        <w:rPr>
          <w:color w:val="6D6E71"/>
          <w:lang w:val="nl-NL"/>
        </w:rPr>
        <w:t>door alle</w:t>
      </w:r>
      <w:r w:rsidRPr="00CA22F4">
        <w:rPr>
          <w:color w:val="6D6E71"/>
          <w:spacing w:val="-1"/>
          <w:lang w:val="nl-NL"/>
        </w:rPr>
        <w:t xml:space="preserve"> </w:t>
      </w:r>
      <w:r w:rsidRPr="00CA22F4">
        <w:rPr>
          <w:color w:val="6D6E71"/>
          <w:lang w:val="nl-NL"/>
        </w:rPr>
        <w:t>partijen.</w:t>
      </w:r>
    </w:p>
    <w:p w14:paraId="3C85F876" w14:textId="77777777" w:rsidR="00624579" w:rsidRPr="00CA22F4" w:rsidRDefault="00624579">
      <w:pPr>
        <w:spacing w:before="4" w:line="260" w:lineRule="exact"/>
        <w:rPr>
          <w:sz w:val="26"/>
          <w:szCs w:val="26"/>
          <w:lang w:val="nl-NL"/>
        </w:rPr>
      </w:pPr>
    </w:p>
    <w:p w14:paraId="7A998F8B" w14:textId="77777777" w:rsidR="00624579" w:rsidRPr="00CA22F4" w:rsidRDefault="00CA22F4">
      <w:pPr>
        <w:pStyle w:val="Kop3"/>
        <w:rPr>
          <w:b w:val="0"/>
          <w:bCs w:val="0"/>
          <w:lang w:val="nl-NL"/>
        </w:rPr>
      </w:pPr>
      <w:r w:rsidRPr="00CA22F4">
        <w:rPr>
          <w:color w:val="58595B"/>
          <w:lang w:val="nl-NL"/>
        </w:rPr>
        <w:t>Herziening</w:t>
      </w:r>
    </w:p>
    <w:p w14:paraId="7024CF0A" w14:textId="77777777" w:rsidR="00624579" w:rsidRPr="00CA22F4" w:rsidRDefault="00CA22F4">
      <w:pPr>
        <w:pStyle w:val="Plattetekst"/>
        <w:spacing w:line="259" w:lineRule="exact"/>
        <w:rPr>
          <w:lang w:val="nl-NL"/>
        </w:rPr>
      </w:pPr>
      <w:r w:rsidRPr="00CA22F4">
        <w:rPr>
          <w:color w:val="6D6E71"/>
          <w:lang w:val="nl-NL"/>
        </w:rPr>
        <w:t>Moc</w:t>
      </w:r>
      <w:r w:rsidRPr="00CA22F4">
        <w:rPr>
          <w:color w:val="6D6E71"/>
          <w:spacing w:val="-2"/>
          <w:lang w:val="nl-NL"/>
        </w:rPr>
        <w:t>h</w:t>
      </w:r>
      <w:r w:rsidRPr="00CA22F4">
        <w:rPr>
          <w:color w:val="6D6E71"/>
          <w:lang w:val="nl-NL"/>
        </w:rPr>
        <w:t>t</w:t>
      </w:r>
      <w:r w:rsidRPr="00CA22F4">
        <w:rPr>
          <w:color w:val="6D6E71"/>
          <w:spacing w:val="-9"/>
          <w:lang w:val="nl-NL"/>
        </w:rPr>
        <w:t xml:space="preserve"> </w:t>
      </w:r>
      <w:r w:rsidRPr="00CA22F4">
        <w:rPr>
          <w:color w:val="6D6E71"/>
          <w:lang w:val="nl-NL"/>
        </w:rPr>
        <w:t>naar</w:t>
      </w:r>
      <w:r w:rsidRPr="00CA22F4">
        <w:rPr>
          <w:color w:val="6D6E71"/>
          <w:spacing w:val="-8"/>
          <w:lang w:val="nl-NL"/>
        </w:rPr>
        <w:t xml:space="preserve"> </w:t>
      </w:r>
      <w:r w:rsidRPr="00CA22F4">
        <w:rPr>
          <w:color w:val="6D6E71"/>
          <w:lang w:val="nl-NL"/>
        </w:rPr>
        <w:t>aanleiding</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e</w:t>
      </w:r>
      <w:r w:rsidRPr="00CA22F4">
        <w:rPr>
          <w:color w:val="6D6E71"/>
          <w:spacing w:val="-4"/>
          <w:lang w:val="nl-NL"/>
        </w:rPr>
        <w:t>v</w:t>
      </w:r>
      <w:r w:rsidRPr="00CA22F4">
        <w:rPr>
          <w:color w:val="6D6E71"/>
          <w:lang w:val="nl-NL"/>
        </w:rPr>
        <w:t>alu</w:t>
      </w:r>
      <w:r w:rsidRPr="00CA22F4">
        <w:rPr>
          <w:color w:val="6D6E71"/>
          <w:spacing w:val="-2"/>
          <w:lang w:val="nl-NL"/>
        </w:rPr>
        <w:t>a</w:t>
      </w:r>
      <w:r w:rsidRPr="00CA22F4">
        <w:rPr>
          <w:color w:val="6D6E71"/>
          <w:lang w:val="nl-NL"/>
        </w:rPr>
        <w:t>tie</w:t>
      </w:r>
      <w:r w:rsidRPr="00CA22F4">
        <w:rPr>
          <w:color w:val="6D6E71"/>
          <w:spacing w:val="-8"/>
          <w:lang w:val="nl-NL"/>
        </w:rPr>
        <w:t xml:space="preserve"> </w:t>
      </w:r>
      <w:r w:rsidRPr="00CA22F4">
        <w:rPr>
          <w:color w:val="6D6E71"/>
          <w:lang w:val="nl-NL"/>
        </w:rPr>
        <w:t>blij</w:t>
      </w:r>
      <w:r w:rsidRPr="00CA22F4">
        <w:rPr>
          <w:color w:val="6D6E71"/>
          <w:spacing w:val="-7"/>
          <w:lang w:val="nl-NL"/>
        </w:rPr>
        <w:t>k</w:t>
      </w:r>
      <w:r w:rsidRPr="00CA22F4">
        <w:rPr>
          <w:color w:val="6D6E71"/>
          <w:lang w:val="nl-NL"/>
        </w:rPr>
        <w:t>en</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g</w:t>
      </w:r>
      <w:r w:rsidRPr="00CA22F4">
        <w:rPr>
          <w:color w:val="6D6E71"/>
          <w:spacing w:val="-4"/>
          <w:lang w:val="nl-NL"/>
        </w:rPr>
        <w:t>r</w:t>
      </w:r>
      <w:r w:rsidRPr="00CA22F4">
        <w:rPr>
          <w:color w:val="6D6E71"/>
          <w:lang w:val="nl-NL"/>
        </w:rPr>
        <w:t>ondi</w:t>
      </w:r>
      <w:r w:rsidRPr="00CA22F4">
        <w:rPr>
          <w:color w:val="6D6E71"/>
          <w:spacing w:val="-2"/>
          <w:lang w:val="nl-NL"/>
        </w:rPr>
        <w:t>g</w:t>
      </w:r>
      <w:r w:rsidRPr="00CA22F4">
        <w:rPr>
          <w:color w:val="6D6E71"/>
          <w:lang w:val="nl-NL"/>
        </w:rPr>
        <w:t>e</w:t>
      </w:r>
      <w:r w:rsidRPr="00CA22F4">
        <w:rPr>
          <w:color w:val="6D6E71"/>
          <w:spacing w:val="-8"/>
          <w:lang w:val="nl-NL"/>
        </w:rPr>
        <w:t xml:space="preserve"> </w:t>
      </w:r>
      <w:r w:rsidRPr="00CA22F4">
        <w:rPr>
          <w:color w:val="6D6E71"/>
          <w:lang w:val="nl-NL"/>
        </w:rPr>
        <w:t>herziening</w:t>
      </w:r>
      <w:r w:rsidRPr="00CA22F4">
        <w:rPr>
          <w:color w:val="6D6E71"/>
          <w:spacing w:val="-8"/>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8"/>
          <w:lang w:val="nl-NL"/>
        </w:rPr>
        <w:t xml:space="preserve"> </w:t>
      </w:r>
      <w:r w:rsidRPr="00CA22F4">
        <w:rPr>
          <w:color w:val="6D6E71"/>
          <w:lang w:val="nl-NL"/>
        </w:rPr>
        <w:t>is,</w:t>
      </w:r>
      <w:r w:rsidRPr="00CA22F4">
        <w:rPr>
          <w:color w:val="6D6E71"/>
          <w:spacing w:val="-9"/>
          <w:lang w:val="nl-NL"/>
        </w:rPr>
        <w:t xml:space="preserve"> </w:t>
      </w:r>
      <w:r w:rsidRPr="00CA22F4">
        <w:rPr>
          <w:color w:val="6D6E71"/>
          <w:spacing w:val="-4"/>
          <w:lang w:val="nl-NL"/>
        </w:rPr>
        <w:t>z</w:t>
      </w:r>
      <w:r w:rsidRPr="00CA22F4">
        <w:rPr>
          <w:color w:val="6D6E71"/>
          <w:lang w:val="nl-NL"/>
        </w:rPr>
        <w:t>al</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herziening</w:t>
      </w:r>
    </w:p>
    <w:p w14:paraId="4F27A319"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3EA8E8A6"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70F1F7BA" w14:textId="77777777" w:rsidR="00624579" w:rsidRPr="00CA22F4" w:rsidRDefault="00624579">
      <w:pPr>
        <w:spacing w:line="200" w:lineRule="exact"/>
        <w:rPr>
          <w:sz w:val="20"/>
          <w:szCs w:val="20"/>
          <w:lang w:val="nl-NL"/>
        </w:rPr>
      </w:pPr>
    </w:p>
    <w:p w14:paraId="0DB98918" w14:textId="77777777" w:rsidR="00624579" w:rsidRPr="00CA22F4" w:rsidRDefault="00624579">
      <w:pPr>
        <w:spacing w:line="200" w:lineRule="exact"/>
        <w:rPr>
          <w:sz w:val="20"/>
          <w:szCs w:val="20"/>
          <w:lang w:val="nl-NL"/>
        </w:rPr>
      </w:pPr>
    </w:p>
    <w:p w14:paraId="21CD0E33" w14:textId="77777777" w:rsidR="00624579" w:rsidRPr="00CA22F4" w:rsidRDefault="00624579">
      <w:pPr>
        <w:spacing w:line="200" w:lineRule="exact"/>
        <w:rPr>
          <w:sz w:val="20"/>
          <w:szCs w:val="20"/>
          <w:lang w:val="nl-NL"/>
        </w:rPr>
      </w:pPr>
    </w:p>
    <w:p w14:paraId="52A68202" w14:textId="77777777" w:rsidR="00624579" w:rsidRPr="00CA22F4" w:rsidRDefault="00624579">
      <w:pPr>
        <w:spacing w:line="200" w:lineRule="exact"/>
        <w:rPr>
          <w:sz w:val="20"/>
          <w:szCs w:val="20"/>
          <w:lang w:val="nl-NL"/>
        </w:rPr>
      </w:pPr>
    </w:p>
    <w:p w14:paraId="58D66B81" w14:textId="77777777" w:rsidR="00624579" w:rsidRPr="00CA22F4" w:rsidRDefault="00624579">
      <w:pPr>
        <w:spacing w:line="200" w:lineRule="exact"/>
        <w:rPr>
          <w:sz w:val="20"/>
          <w:szCs w:val="20"/>
          <w:lang w:val="nl-NL"/>
        </w:rPr>
      </w:pPr>
    </w:p>
    <w:p w14:paraId="34E71978" w14:textId="77777777" w:rsidR="00624579" w:rsidRPr="00CA22F4" w:rsidRDefault="00624579">
      <w:pPr>
        <w:spacing w:line="200" w:lineRule="exact"/>
        <w:rPr>
          <w:sz w:val="20"/>
          <w:szCs w:val="20"/>
          <w:lang w:val="nl-NL"/>
        </w:rPr>
      </w:pPr>
    </w:p>
    <w:p w14:paraId="20C8CFC3" w14:textId="77777777" w:rsidR="00624579" w:rsidRPr="00CA22F4" w:rsidRDefault="00624579">
      <w:pPr>
        <w:spacing w:line="200" w:lineRule="exact"/>
        <w:rPr>
          <w:sz w:val="20"/>
          <w:szCs w:val="20"/>
          <w:lang w:val="nl-NL"/>
        </w:rPr>
      </w:pPr>
    </w:p>
    <w:p w14:paraId="52D72409" w14:textId="77777777" w:rsidR="00624579" w:rsidRPr="00CA22F4" w:rsidRDefault="00624579">
      <w:pPr>
        <w:spacing w:line="200" w:lineRule="exact"/>
        <w:rPr>
          <w:sz w:val="20"/>
          <w:szCs w:val="20"/>
          <w:lang w:val="nl-NL"/>
        </w:rPr>
      </w:pPr>
    </w:p>
    <w:p w14:paraId="228E4FF4" w14:textId="77777777" w:rsidR="00624579" w:rsidRPr="00CA22F4" w:rsidRDefault="00624579">
      <w:pPr>
        <w:spacing w:line="200" w:lineRule="exact"/>
        <w:rPr>
          <w:sz w:val="20"/>
          <w:szCs w:val="20"/>
          <w:lang w:val="nl-NL"/>
        </w:rPr>
      </w:pPr>
    </w:p>
    <w:p w14:paraId="489DFF95" w14:textId="77777777" w:rsidR="00624579" w:rsidRPr="00CA22F4" w:rsidRDefault="00624579">
      <w:pPr>
        <w:spacing w:line="200" w:lineRule="exact"/>
        <w:rPr>
          <w:sz w:val="20"/>
          <w:szCs w:val="20"/>
          <w:lang w:val="nl-NL"/>
        </w:rPr>
      </w:pPr>
    </w:p>
    <w:p w14:paraId="7062DCF4" w14:textId="77777777" w:rsidR="00624579" w:rsidRPr="00CA22F4" w:rsidRDefault="00624579">
      <w:pPr>
        <w:spacing w:line="200" w:lineRule="exact"/>
        <w:rPr>
          <w:sz w:val="20"/>
          <w:szCs w:val="20"/>
          <w:lang w:val="nl-NL"/>
        </w:rPr>
      </w:pPr>
    </w:p>
    <w:p w14:paraId="1BC37713" w14:textId="77777777" w:rsidR="00624579" w:rsidRPr="00CA22F4" w:rsidRDefault="00624579">
      <w:pPr>
        <w:spacing w:line="200" w:lineRule="exact"/>
        <w:rPr>
          <w:sz w:val="20"/>
          <w:szCs w:val="20"/>
          <w:lang w:val="nl-NL"/>
        </w:rPr>
      </w:pPr>
    </w:p>
    <w:p w14:paraId="34BBE640" w14:textId="77777777" w:rsidR="00624579" w:rsidRPr="00CA22F4" w:rsidRDefault="00624579">
      <w:pPr>
        <w:spacing w:line="200" w:lineRule="exact"/>
        <w:rPr>
          <w:sz w:val="20"/>
          <w:szCs w:val="20"/>
          <w:lang w:val="nl-NL"/>
        </w:rPr>
      </w:pPr>
    </w:p>
    <w:p w14:paraId="277CF0A1" w14:textId="77777777" w:rsidR="00624579" w:rsidRPr="00CA22F4" w:rsidRDefault="00624579">
      <w:pPr>
        <w:spacing w:line="200" w:lineRule="exact"/>
        <w:rPr>
          <w:sz w:val="20"/>
          <w:szCs w:val="20"/>
          <w:lang w:val="nl-NL"/>
        </w:rPr>
      </w:pPr>
    </w:p>
    <w:p w14:paraId="7F281FFC" w14:textId="77777777" w:rsidR="00624579" w:rsidRPr="00CA22F4" w:rsidRDefault="00624579">
      <w:pPr>
        <w:spacing w:line="200" w:lineRule="exact"/>
        <w:rPr>
          <w:sz w:val="20"/>
          <w:szCs w:val="20"/>
          <w:lang w:val="nl-NL"/>
        </w:rPr>
      </w:pPr>
    </w:p>
    <w:p w14:paraId="415FFC09" w14:textId="77777777" w:rsidR="00624579" w:rsidRPr="00CA22F4" w:rsidRDefault="00624579">
      <w:pPr>
        <w:spacing w:line="200" w:lineRule="exact"/>
        <w:rPr>
          <w:sz w:val="20"/>
          <w:szCs w:val="20"/>
          <w:lang w:val="nl-NL"/>
        </w:rPr>
      </w:pPr>
    </w:p>
    <w:p w14:paraId="1A54B7EB" w14:textId="77777777" w:rsidR="00624579" w:rsidRPr="00CA22F4" w:rsidRDefault="00624579">
      <w:pPr>
        <w:spacing w:line="200" w:lineRule="exact"/>
        <w:rPr>
          <w:sz w:val="20"/>
          <w:szCs w:val="20"/>
          <w:lang w:val="nl-NL"/>
        </w:rPr>
      </w:pPr>
    </w:p>
    <w:p w14:paraId="3F207342" w14:textId="77777777" w:rsidR="00624579" w:rsidRPr="00CA22F4" w:rsidRDefault="00624579">
      <w:pPr>
        <w:spacing w:line="200" w:lineRule="exact"/>
        <w:rPr>
          <w:sz w:val="20"/>
          <w:szCs w:val="20"/>
          <w:lang w:val="nl-NL"/>
        </w:rPr>
      </w:pPr>
    </w:p>
    <w:p w14:paraId="5AF2905A" w14:textId="77777777" w:rsidR="00624579" w:rsidRPr="00CA22F4" w:rsidRDefault="00624579">
      <w:pPr>
        <w:spacing w:line="200" w:lineRule="exact"/>
        <w:rPr>
          <w:sz w:val="20"/>
          <w:szCs w:val="20"/>
          <w:lang w:val="nl-NL"/>
        </w:rPr>
      </w:pPr>
    </w:p>
    <w:p w14:paraId="2698C3AF" w14:textId="77777777" w:rsidR="00624579" w:rsidRPr="00CA22F4" w:rsidRDefault="00624579">
      <w:pPr>
        <w:spacing w:line="200" w:lineRule="exact"/>
        <w:rPr>
          <w:sz w:val="20"/>
          <w:szCs w:val="20"/>
          <w:lang w:val="nl-NL"/>
        </w:rPr>
      </w:pPr>
    </w:p>
    <w:p w14:paraId="4D97D522" w14:textId="77777777" w:rsidR="00624579" w:rsidRPr="00CA22F4" w:rsidRDefault="00624579">
      <w:pPr>
        <w:spacing w:line="200" w:lineRule="exact"/>
        <w:rPr>
          <w:sz w:val="20"/>
          <w:szCs w:val="20"/>
          <w:lang w:val="nl-NL"/>
        </w:rPr>
      </w:pPr>
    </w:p>
    <w:p w14:paraId="54D85AE8" w14:textId="77777777" w:rsidR="00624579" w:rsidRPr="00CA22F4" w:rsidRDefault="00624579">
      <w:pPr>
        <w:spacing w:line="200" w:lineRule="exact"/>
        <w:rPr>
          <w:sz w:val="20"/>
          <w:szCs w:val="20"/>
          <w:lang w:val="nl-NL"/>
        </w:rPr>
      </w:pPr>
    </w:p>
    <w:p w14:paraId="0B246328" w14:textId="77777777" w:rsidR="00624579" w:rsidRPr="00CA22F4" w:rsidRDefault="00624579">
      <w:pPr>
        <w:spacing w:line="200" w:lineRule="exact"/>
        <w:rPr>
          <w:sz w:val="20"/>
          <w:szCs w:val="20"/>
          <w:lang w:val="nl-NL"/>
        </w:rPr>
      </w:pPr>
    </w:p>
    <w:p w14:paraId="0DFCA617" w14:textId="77777777" w:rsidR="00624579" w:rsidRPr="00CA22F4" w:rsidRDefault="00624579">
      <w:pPr>
        <w:spacing w:line="200" w:lineRule="exact"/>
        <w:rPr>
          <w:sz w:val="20"/>
          <w:szCs w:val="20"/>
          <w:lang w:val="nl-NL"/>
        </w:rPr>
      </w:pPr>
    </w:p>
    <w:p w14:paraId="307C6872" w14:textId="77777777" w:rsidR="00624579" w:rsidRPr="00CA22F4" w:rsidRDefault="00624579">
      <w:pPr>
        <w:spacing w:line="200" w:lineRule="exact"/>
        <w:rPr>
          <w:sz w:val="20"/>
          <w:szCs w:val="20"/>
          <w:lang w:val="nl-NL"/>
        </w:rPr>
      </w:pPr>
    </w:p>
    <w:p w14:paraId="2FBF97B6" w14:textId="77777777" w:rsidR="00624579" w:rsidRPr="00CA22F4" w:rsidRDefault="00624579">
      <w:pPr>
        <w:spacing w:before="5" w:line="200" w:lineRule="exact"/>
        <w:rPr>
          <w:sz w:val="20"/>
          <w:szCs w:val="20"/>
          <w:lang w:val="nl-NL"/>
        </w:rPr>
      </w:pPr>
    </w:p>
    <w:p w14:paraId="642BE0BB" w14:textId="77777777" w:rsidR="00624579" w:rsidRPr="00CA22F4" w:rsidRDefault="00D119BF">
      <w:pPr>
        <w:ind w:left="1959"/>
        <w:rPr>
          <w:rFonts w:ascii="Times New Roman" w:eastAsia="Times New Roman" w:hAnsi="Times New Roman" w:cs="Times New Roman"/>
          <w:sz w:val="20"/>
          <w:szCs w:val="20"/>
          <w:lang w:val="nl-NL"/>
        </w:rPr>
      </w:pPr>
      <w:r>
        <w:rPr>
          <w:noProof/>
          <w:lang w:val="nl-NL" w:eastAsia="nl-NL"/>
        </w:rPr>
        <w:drawing>
          <wp:inline distT="0" distB="0" distL="0" distR="0" wp14:anchorId="6D4EC5C9" wp14:editId="0206AA02">
            <wp:extent cx="962025" cy="874395"/>
            <wp:effectExtent l="0" t="0" r="9525" b="1905"/>
            <wp:docPr id="2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874395"/>
                    </a:xfrm>
                    <a:prstGeom prst="rect">
                      <a:avLst/>
                    </a:prstGeom>
                    <a:noFill/>
                    <a:ln>
                      <a:noFill/>
                    </a:ln>
                  </pic:spPr>
                </pic:pic>
              </a:graphicData>
            </a:graphic>
          </wp:inline>
        </w:drawing>
      </w:r>
    </w:p>
    <w:p w14:paraId="025947F2" w14:textId="77777777" w:rsidR="00624579" w:rsidRPr="00CA22F4" w:rsidRDefault="00624579">
      <w:pPr>
        <w:spacing w:before="7" w:line="200" w:lineRule="exact"/>
        <w:rPr>
          <w:sz w:val="20"/>
          <w:szCs w:val="20"/>
          <w:lang w:val="nl-NL"/>
        </w:rPr>
      </w:pPr>
    </w:p>
    <w:p w14:paraId="3629B282" w14:textId="77777777" w:rsidR="00624579" w:rsidRPr="00CA22F4" w:rsidRDefault="00D119BF">
      <w:pPr>
        <w:ind w:left="1935" w:right="11886"/>
        <w:rPr>
          <w:rFonts w:ascii="Times New Roman" w:eastAsia="Times New Roman" w:hAnsi="Times New Roman" w:cs="Times New Roman"/>
          <w:sz w:val="20"/>
          <w:szCs w:val="20"/>
          <w:lang w:val="nl-NL"/>
        </w:rPr>
      </w:pPr>
      <w:r>
        <w:rPr>
          <w:noProof/>
          <w:lang w:val="nl-NL" w:eastAsia="nl-NL"/>
        </w:rPr>
        <w:drawing>
          <wp:inline distT="0" distB="0" distL="0" distR="0" wp14:anchorId="54B4B71D" wp14:editId="33E1A9B5">
            <wp:extent cx="1311910" cy="2679700"/>
            <wp:effectExtent l="0" t="0" r="2540" b="6350"/>
            <wp:docPr id="2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1910" cy="2679700"/>
                    </a:xfrm>
                    <a:prstGeom prst="rect">
                      <a:avLst/>
                    </a:prstGeom>
                    <a:noFill/>
                    <a:ln>
                      <a:noFill/>
                    </a:ln>
                  </pic:spPr>
                </pic:pic>
              </a:graphicData>
            </a:graphic>
          </wp:inline>
        </w:drawing>
      </w:r>
    </w:p>
    <w:p w14:paraId="78B1E36B" w14:textId="77777777" w:rsidR="00624579" w:rsidRPr="00CA22F4" w:rsidRDefault="00624579">
      <w:pPr>
        <w:spacing w:before="1" w:line="150" w:lineRule="exact"/>
        <w:rPr>
          <w:sz w:val="15"/>
          <w:szCs w:val="15"/>
          <w:lang w:val="nl-NL"/>
        </w:rPr>
      </w:pPr>
    </w:p>
    <w:p w14:paraId="5B6E6792" w14:textId="77777777" w:rsidR="00624579" w:rsidRPr="00CA22F4" w:rsidRDefault="00D119BF">
      <w:pPr>
        <w:tabs>
          <w:tab w:val="left" w:pos="3331"/>
        </w:tabs>
        <w:ind w:left="1337"/>
        <w:rPr>
          <w:rFonts w:ascii="Arial" w:eastAsia="Arial" w:hAnsi="Arial" w:cs="Arial"/>
          <w:sz w:val="38"/>
          <w:szCs w:val="38"/>
          <w:lang w:val="nl-NL"/>
        </w:rPr>
      </w:pPr>
      <w:r>
        <w:rPr>
          <w:noProof/>
          <w:lang w:val="nl-NL" w:eastAsia="nl-NL"/>
        </w:rPr>
        <w:drawing>
          <wp:anchor distT="0" distB="0" distL="114300" distR="114300" simplePos="0" relativeHeight="251650048" behindDoc="1" locked="0" layoutInCell="1" allowOverlap="1" wp14:anchorId="73384AE2" wp14:editId="519DC0E7">
            <wp:simplePos x="0" y="0"/>
            <wp:positionH relativeFrom="page">
              <wp:posOffset>4631690</wp:posOffset>
            </wp:positionH>
            <wp:positionV relativeFrom="paragraph">
              <wp:posOffset>-46355</wp:posOffset>
            </wp:positionV>
            <wp:extent cx="2023745" cy="2383155"/>
            <wp:effectExtent l="0" t="0" r="0" b="0"/>
            <wp:wrapNone/>
            <wp:docPr id="38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3745" cy="2383155"/>
                    </a:xfrm>
                    <a:prstGeom prst="rect">
                      <a:avLst/>
                    </a:prstGeom>
                    <a:noFill/>
                  </pic:spPr>
                </pic:pic>
              </a:graphicData>
            </a:graphic>
            <wp14:sizeRelH relativeFrom="page">
              <wp14:pctWidth>0</wp14:pctWidth>
            </wp14:sizeRelH>
            <wp14:sizeRelV relativeFrom="page">
              <wp14:pctHeight>0</wp14:pctHeight>
            </wp14:sizeRelV>
          </wp:anchor>
        </w:drawing>
      </w:r>
      <w:r w:rsidR="00CA22F4" w:rsidRPr="00CA22F4">
        <w:rPr>
          <w:rFonts w:ascii="Arial" w:eastAsia="Arial" w:hAnsi="Arial" w:cs="Arial"/>
          <w:color w:val="DAE136"/>
          <w:w w:val="75"/>
          <w:position w:val="1"/>
          <w:sz w:val="37"/>
          <w:szCs w:val="37"/>
          <w:lang w:val="nl-NL"/>
        </w:rPr>
        <w:t>(</w:t>
      </w:r>
      <w:r w:rsidR="00CA22F4" w:rsidRPr="00CA22F4">
        <w:rPr>
          <w:rFonts w:ascii="Arial" w:eastAsia="Arial" w:hAnsi="Arial" w:cs="Arial"/>
          <w:color w:val="DAE136"/>
          <w:w w:val="75"/>
          <w:position w:val="1"/>
          <w:sz w:val="37"/>
          <w:szCs w:val="37"/>
          <w:lang w:val="nl-NL"/>
        </w:rPr>
        <w:tab/>
      </w:r>
      <w:r w:rsidR="00CA22F4" w:rsidRPr="00CA22F4">
        <w:rPr>
          <w:rFonts w:ascii="Arial" w:eastAsia="Arial" w:hAnsi="Arial" w:cs="Arial"/>
          <w:color w:val="DAE136"/>
          <w:w w:val="75"/>
          <w:sz w:val="38"/>
          <w:szCs w:val="38"/>
          <w:lang w:val="nl-NL"/>
        </w:rPr>
        <w:t>}</w:t>
      </w:r>
    </w:p>
    <w:p w14:paraId="358834DD" w14:textId="77777777" w:rsidR="00624579" w:rsidRPr="00CA22F4" w:rsidRDefault="00624579">
      <w:pPr>
        <w:spacing w:before="12" w:line="220" w:lineRule="exact"/>
        <w:rPr>
          <w:lang w:val="nl-NL"/>
        </w:rPr>
      </w:pPr>
    </w:p>
    <w:p w14:paraId="4560E08C" w14:textId="77777777" w:rsidR="00624579" w:rsidRPr="00CA22F4" w:rsidRDefault="00D119BF">
      <w:pPr>
        <w:ind w:left="1384"/>
        <w:rPr>
          <w:rFonts w:ascii="Courier New" w:eastAsia="Courier New" w:hAnsi="Courier New" w:cs="Courier New"/>
          <w:sz w:val="60"/>
          <w:szCs w:val="60"/>
          <w:lang w:val="nl-NL"/>
        </w:rPr>
      </w:pPr>
      <w:r>
        <w:rPr>
          <w:noProof/>
          <w:lang w:val="nl-NL" w:eastAsia="nl-NL"/>
        </w:rPr>
        <mc:AlternateContent>
          <mc:Choice Requires="wpg">
            <w:drawing>
              <wp:anchor distT="0" distB="0" distL="114300" distR="114300" simplePos="0" relativeHeight="251652096" behindDoc="1" locked="0" layoutInCell="1" allowOverlap="1" wp14:anchorId="2BFE410D" wp14:editId="54124F1C">
                <wp:simplePos x="0" y="0"/>
                <wp:positionH relativeFrom="page">
                  <wp:posOffset>1683385</wp:posOffset>
                </wp:positionH>
                <wp:positionV relativeFrom="paragraph">
                  <wp:posOffset>92710</wp:posOffset>
                </wp:positionV>
                <wp:extent cx="603250" cy="1270"/>
                <wp:effectExtent l="16510" t="16510" r="8890" b="10795"/>
                <wp:wrapNone/>
                <wp:docPr id="3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270"/>
                          <a:chOff x="2651" y="146"/>
                          <a:chExt cx="950" cy="2"/>
                        </a:xfrm>
                      </wpg:grpSpPr>
                      <wps:wsp>
                        <wps:cNvPr id="382" name="Freeform 92"/>
                        <wps:cNvSpPr>
                          <a:spLocks/>
                        </wps:cNvSpPr>
                        <wps:spPr bwMode="auto">
                          <a:xfrm>
                            <a:off x="2651" y="146"/>
                            <a:ext cx="950" cy="2"/>
                          </a:xfrm>
                          <a:custGeom>
                            <a:avLst/>
                            <a:gdLst>
                              <a:gd name="T0" fmla="+- 0 2651 2651"/>
                              <a:gd name="T1" fmla="*/ T0 w 950"/>
                              <a:gd name="T2" fmla="+- 0 3601 2651"/>
                              <a:gd name="T3" fmla="*/ T2 w 950"/>
                            </a:gdLst>
                            <a:ahLst/>
                            <a:cxnLst>
                              <a:cxn ang="0">
                                <a:pos x="T1" y="0"/>
                              </a:cxn>
                              <a:cxn ang="0">
                                <a:pos x="T3" y="0"/>
                              </a:cxn>
                            </a:cxnLst>
                            <a:rect l="0" t="0" r="r" b="b"/>
                            <a:pathLst>
                              <a:path w="950">
                                <a:moveTo>
                                  <a:pt x="0" y="0"/>
                                </a:moveTo>
                                <a:lnTo>
                                  <a:pt x="950" y="0"/>
                                </a:lnTo>
                              </a:path>
                            </a:pathLst>
                          </a:custGeom>
                          <a:noFill/>
                          <a:ln w="14897">
                            <a:solidFill>
                              <a:srgbClr val="D8D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5E623" id="Group 91" o:spid="_x0000_s1026" style="position:absolute;margin-left:132.55pt;margin-top:7.3pt;width:47.5pt;height:.1pt;z-index:-251664384;mso-position-horizontal-relative:page" coordorigin="2651,146" coordsize="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">
                <v:shape id="Freeform 92" o:spid="_x0000_s1027" style="position:absolute;left:2651;top:146;width:950;height:2;visibility:visible;mso-wrap-style:square;v-text-anchor:top" coordsize="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" path="m,l950,e" filled="f" strokecolor="#d8df28" strokeweight=".41381mm">
                  <v:path arrowok="t" o:connecttype="custom" o:connectlocs="0,0;950,0" o:connectangles="0,0"/>
                </v:shape>
                <w10:wrap anchorx="page"/>
              </v:group>
            </w:pict>
          </mc:Fallback>
        </mc:AlternateContent>
      </w:r>
      <w:r w:rsidR="00CA22F4" w:rsidRPr="00CA22F4">
        <w:rPr>
          <w:rFonts w:ascii="Courier New" w:eastAsia="Courier New" w:hAnsi="Courier New" w:cs="Courier New"/>
          <w:color w:val="DAE136"/>
          <w:w w:val="105"/>
          <w:sz w:val="60"/>
          <w:szCs w:val="60"/>
          <w:lang w:val="nl-NL"/>
        </w:rPr>
        <w:t>Ü(</w:t>
      </w:r>
    </w:p>
    <w:p w14:paraId="309321AB" w14:textId="77777777" w:rsidR="00624579" w:rsidRPr="00CA22F4" w:rsidRDefault="00D119BF">
      <w:pPr>
        <w:tabs>
          <w:tab w:val="left" w:pos="3342"/>
        </w:tabs>
        <w:spacing w:before="74"/>
        <w:ind w:left="1372"/>
        <w:rPr>
          <w:rFonts w:ascii="Times New Roman" w:eastAsia="Times New Roman" w:hAnsi="Times New Roman" w:cs="Times New Roman"/>
          <w:sz w:val="40"/>
          <w:szCs w:val="40"/>
          <w:lang w:val="nl-NL"/>
        </w:rPr>
      </w:pPr>
      <w:r>
        <w:rPr>
          <w:noProof/>
          <w:lang w:val="nl-NL" w:eastAsia="nl-NL"/>
        </w:rPr>
        <mc:AlternateContent>
          <mc:Choice Requires="wpg">
            <w:drawing>
              <wp:anchor distT="0" distB="0" distL="114300" distR="114300" simplePos="0" relativeHeight="251651072" behindDoc="1" locked="0" layoutInCell="1" allowOverlap="1" wp14:anchorId="5D71D8A3" wp14:editId="7390BB88">
                <wp:simplePos x="0" y="0"/>
                <wp:positionH relativeFrom="page">
                  <wp:posOffset>848995</wp:posOffset>
                </wp:positionH>
                <wp:positionV relativeFrom="paragraph">
                  <wp:posOffset>95250</wp:posOffset>
                </wp:positionV>
                <wp:extent cx="1645920" cy="1270"/>
                <wp:effectExtent l="10795" t="9525" r="10160" b="8255"/>
                <wp:wrapNone/>
                <wp:docPr id="37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1270"/>
                          <a:chOff x="1337" y="150"/>
                          <a:chExt cx="2592" cy="2"/>
                        </a:xfrm>
                      </wpg:grpSpPr>
                      <wps:wsp>
                        <wps:cNvPr id="380" name="Freeform 90"/>
                        <wps:cNvSpPr>
                          <a:spLocks/>
                        </wps:cNvSpPr>
                        <wps:spPr bwMode="auto">
                          <a:xfrm>
                            <a:off x="1337" y="150"/>
                            <a:ext cx="2592" cy="2"/>
                          </a:xfrm>
                          <a:custGeom>
                            <a:avLst/>
                            <a:gdLst>
                              <a:gd name="T0" fmla="+- 0 1337 1337"/>
                              <a:gd name="T1" fmla="*/ T0 w 2592"/>
                              <a:gd name="T2" fmla="+- 0 3929 1337"/>
                              <a:gd name="T3" fmla="*/ T2 w 2592"/>
                            </a:gdLst>
                            <a:ahLst/>
                            <a:cxnLst>
                              <a:cxn ang="0">
                                <a:pos x="T1" y="0"/>
                              </a:cxn>
                              <a:cxn ang="0">
                                <a:pos x="T3" y="0"/>
                              </a:cxn>
                            </a:cxnLst>
                            <a:rect l="0" t="0" r="r" b="b"/>
                            <a:pathLst>
                              <a:path w="2592">
                                <a:moveTo>
                                  <a:pt x="0" y="0"/>
                                </a:moveTo>
                                <a:lnTo>
                                  <a:pt x="2592" y="0"/>
                                </a:lnTo>
                              </a:path>
                            </a:pathLst>
                          </a:custGeom>
                          <a:noFill/>
                          <a:ln w="7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6183AC" id="Group 89" o:spid="_x0000_s1026" style="position:absolute;margin-left:66.85pt;margin-top:7.5pt;width:129.6pt;height:.1pt;z-index:-251665408;mso-position-horizontal-relative:page" coordorigin="1337,150" coordsize="25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">
                <v:shape id="Freeform 90" o:spid="_x0000_s1027" style="position:absolute;left:1337;top:150;width:2592;height:2;visibility:visible;mso-wrap-style:square;v-text-anchor:top"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" path="m,l2592,e" filled="f" strokeweight=".20689mm">
                  <v:path arrowok="t" o:connecttype="custom" o:connectlocs="0,0;2592,0" o:connectangles="0,0"/>
                </v:shape>
                <w10:wrap anchorx="page"/>
              </v:group>
            </w:pict>
          </mc:Fallback>
        </mc:AlternateContent>
      </w:r>
      <w:r>
        <w:rPr>
          <w:noProof/>
          <w:lang w:val="nl-NL" w:eastAsia="nl-NL"/>
        </w:rPr>
        <mc:AlternateContent>
          <mc:Choice Requires="wpg">
            <w:drawing>
              <wp:anchor distT="0" distB="0" distL="114300" distR="114300" simplePos="0" relativeHeight="251653120" behindDoc="1" locked="0" layoutInCell="1" allowOverlap="1" wp14:anchorId="127733D7" wp14:editId="020C7415">
                <wp:simplePos x="0" y="0"/>
                <wp:positionH relativeFrom="page">
                  <wp:posOffset>841375</wp:posOffset>
                </wp:positionH>
                <wp:positionV relativeFrom="paragraph">
                  <wp:posOffset>401320</wp:posOffset>
                </wp:positionV>
                <wp:extent cx="1657350" cy="14605"/>
                <wp:effectExtent l="3175" t="1270" r="6350" b="3175"/>
                <wp:wrapNone/>
                <wp:docPr id="37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4605"/>
                          <a:chOff x="1325" y="632"/>
                          <a:chExt cx="2610" cy="23"/>
                        </a:xfrm>
                      </wpg:grpSpPr>
                      <wpg:grpSp>
                        <wpg:cNvPr id="375" name="Group 87"/>
                        <wpg:cNvGrpSpPr>
                          <a:grpSpLocks/>
                        </wpg:cNvGrpSpPr>
                        <wpg:grpSpPr bwMode="auto">
                          <a:xfrm>
                            <a:off x="1337" y="644"/>
                            <a:ext cx="1349" cy="2"/>
                            <a:chOff x="1337" y="644"/>
                            <a:chExt cx="1349" cy="2"/>
                          </a:xfrm>
                        </wpg:grpSpPr>
                        <wps:wsp>
                          <wps:cNvPr id="376" name="Freeform 88"/>
                          <wps:cNvSpPr>
                            <a:spLocks/>
                          </wps:cNvSpPr>
                          <wps:spPr bwMode="auto">
                            <a:xfrm>
                              <a:off x="1337" y="644"/>
                              <a:ext cx="1349" cy="2"/>
                            </a:xfrm>
                            <a:custGeom>
                              <a:avLst/>
                              <a:gdLst>
                                <a:gd name="T0" fmla="+- 0 1337 1337"/>
                                <a:gd name="T1" fmla="*/ T0 w 1349"/>
                                <a:gd name="T2" fmla="+- 0 2686 1337"/>
                                <a:gd name="T3" fmla="*/ T2 w 1349"/>
                              </a:gdLst>
                              <a:ahLst/>
                              <a:cxnLst>
                                <a:cxn ang="0">
                                  <a:pos x="T1" y="0"/>
                                </a:cxn>
                                <a:cxn ang="0">
                                  <a:pos x="T3" y="0"/>
                                </a:cxn>
                              </a:cxnLst>
                              <a:rect l="0" t="0" r="r" b="b"/>
                              <a:pathLst>
                                <a:path w="1349">
                                  <a:moveTo>
                                    <a:pt x="0" y="0"/>
                                  </a:moveTo>
                                  <a:lnTo>
                                    <a:pt x="1349" y="0"/>
                                  </a:lnTo>
                                </a:path>
                              </a:pathLst>
                            </a:custGeom>
                            <a:noFill/>
                            <a:ln w="14897">
                              <a:solidFill>
                                <a:srgbClr val="E4E8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85"/>
                        <wpg:cNvGrpSpPr>
                          <a:grpSpLocks/>
                        </wpg:cNvGrpSpPr>
                        <wpg:grpSpPr bwMode="auto">
                          <a:xfrm>
                            <a:off x="2674" y="644"/>
                            <a:ext cx="1255" cy="2"/>
                            <a:chOff x="2674" y="644"/>
                            <a:chExt cx="1255" cy="2"/>
                          </a:xfrm>
                        </wpg:grpSpPr>
                        <wps:wsp>
                          <wps:cNvPr id="378" name="Freeform 86"/>
                          <wps:cNvSpPr>
                            <a:spLocks/>
                          </wps:cNvSpPr>
                          <wps:spPr bwMode="auto">
                            <a:xfrm>
                              <a:off x="2674" y="644"/>
                              <a:ext cx="1255" cy="2"/>
                            </a:xfrm>
                            <a:custGeom>
                              <a:avLst/>
                              <a:gdLst>
                                <a:gd name="T0" fmla="+- 0 2674 2674"/>
                                <a:gd name="T1" fmla="*/ T0 w 1255"/>
                                <a:gd name="T2" fmla="+- 0 3929 2674"/>
                                <a:gd name="T3" fmla="*/ T2 w 1255"/>
                              </a:gdLst>
                              <a:ahLst/>
                              <a:cxnLst>
                                <a:cxn ang="0">
                                  <a:pos x="T1" y="0"/>
                                </a:cxn>
                                <a:cxn ang="0">
                                  <a:pos x="T3" y="0"/>
                                </a:cxn>
                              </a:cxnLst>
                              <a:rect l="0" t="0" r="r" b="b"/>
                              <a:pathLst>
                                <a:path w="1255">
                                  <a:moveTo>
                                    <a:pt x="0" y="0"/>
                                  </a:moveTo>
                                  <a:lnTo>
                                    <a:pt x="1255" y="0"/>
                                  </a:lnTo>
                                </a:path>
                              </a:pathLst>
                            </a:custGeom>
                            <a:noFill/>
                            <a:ln w="7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80CD59" id="Group 84" o:spid="_x0000_s1026" style="position:absolute;margin-left:66.25pt;margin-top:31.6pt;width:130.5pt;height:1.15pt;z-index:-251663360;mso-position-horizontal-relative:page" coordorigin="1325,632" coordsize="26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">
                <v:group id="Group 87" o:spid="_x0000_s1027" style="position:absolute;left:1337;top:644;width:1349;height:2" coordorigin="1337,644"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88" o:spid="_x0000_s1028" style="position:absolute;left:1337;top:644;width:1349;height:2;visibility:visible;mso-wrap-style:square;v-text-anchor:top"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" path="m,l1349,e" filled="f" strokecolor="#e4e874" strokeweight=".41381mm">
                    <v:path arrowok="t" o:connecttype="custom" o:connectlocs="0,0;1349,0" o:connectangles="0,0"/>
                  </v:shape>
                </v:group>
                <v:group id="Group 85" o:spid="_x0000_s1029" style="position:absolute;left:2674;top:644;width:1255;height:2" coordorigin="2674,644" coordsize="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86" o:spid="_x0000_s1030" style="position:absolute;left:2674;top:644;width:1255;height:2;visibility:visible;mso-wrap-style:square;v-text-anchor:top" coordsize="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" path="m,l1255,e" filled="f" strokeweight=".20689mm">
                    <v:path arrowok="t" o:connecttype="custom" o:connectlocs="0,0;1255,0" o:connectangles="0,0"/>
                  </v:shape>
                </v:group>
                <w10:wrap anchorx="page"/>
              </v:group>
            </w:pict>
          </mc:Fallback>
        </mc:AlternateContent>
      </w:r>
      <w:r w:rsidR="00CA22F4" w:rsidRPr="00CA22F4">
        <w:rPr>
          <w:rFonts w:ascii="Courier New" w:eastAsia="Courier New" w:hAnsi="Courier New" w:cs="Courier New"/>
          <w:color w:val="DAE136"/>
          <w:w w:val="85"/>
          <w:sz w:val="60"/>
          <w:szCs w:val="60"/>
          <w:lang w:val="nl-NL"/>
        </w:rPr>
        <w:t>Ü(</w:t>
      </w:r>
      <w:r w:rsidR="00CA22F4" w:rsidRPr="00CA22F4">
        <w:rPr>
          <w:rFonts w:ascii="Courier New" w:eastAsia="Courier New" w:hAnsi="Courier New" w:cs="Courier New"/>
          <w:color w:val="DAE136"/>
          <w:w w:val="85"/>
          <w:sz w:val="60"/>
          <w:szCs w:val="60"/>
          <w:lang w:val="nl-NL"/>
        </w:rPr>
        <w:tab/>
      </w:r>
      <w:r w:rsidR="00CA22F4" w:rsidRPr="00CA22F4">
        <w:rPr>
          <w:rFonts w:ascii="Times New Roman" w:eastAsia="Times New Roman" w:hAnsi="Times New Roman" w:cs="Times New Roman"/>
          <w:color w:val="DAE136"/>
          <w:w w:val="80"/>
          <w:position w:val="6"/>
          <w:sz w:val="40"/>
          <w:szCs w:val="40"/>
          <w:lang w:val="nl-NL"/>
        </w:rPr>
        <w:t>}</w:t>
      </w:r>
    </w:p>
    <w:p w14:paraId="177F698D" w14:textId="77777777" w:rsidR="00624579" w:rsidRPr="00CA22F4" w:rsidRDefault="00624579">
      <w:pPr>
        <w:spacing w:before="7" w:line="130" w:lineRule="exact"/>
        <w:rPr>
          <w:sz w:val="13"/>
          <w:szCs w:val="13"/>
          <w:lang w:val="nl-NL"/>
        </w:rPr>
      </w:pPr>
    </w:p>
    <w:p w14:paraId="0E010431" w14:textId="77777777" w:rsidR="00624579" w:rsidRPr="00CA22F4" w:rsidRDefault="00D119BF">
      <w:pPr>
        <w:ind w:left="1440" w:right="11886"/>
        <w:rPr>
          <w:rFonts w:ascii="Times New Roman" w:eastAsia="Times New Roman" w:hAnsi="Times New Roman" w:cs="Times New Roman"/>
          <w:sz w:val="20"/>
          <w:szCs w:val="20"/>
          <w:lang w:val="nl-NL"/>
        </w:rPr>
      </w:pPr>
      <w:r>
        <w:rPr>
          <w:noProof/>
          <w:lang w:val="nl-NL" w:eastAsia="nl-NL"/>
        </w:rPr>
        <w:drawing>
          <wp:inline distT="0" distB="0" distL="0" distR="0" wp14:anchorId="32CE0D37" wp14:editId="25DDCAAE">
            <wp:extent cx="1296035" cy="930275"/>
            <wp:effectExtent l="0" t="0" r="0" b="3175"/>
            <wp:docPr id="29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35" cy="930275"/>
                    </a:xfrm>
                    <a:prstGeom prst="rect">
                      <a:avLst/>
                    </a:prstGeom>
                    <a:noFill/>
                    <a:ln>
                      <a:noFill/>
                    </a:ln>
                  </pic:spPr>
                </pic:pic>
              </a:graphicData>
            </a:graphic>
          </wp:inline>
        </w:drawing>
      </w:r>
    </w:p>
    <w:p w14:paraId="580A8798" w14:textId="77777777" w:rsidR="00624579" w:rsidRPr="00CA22F4" w:rsidRDefault="00624579">
      <w:pPr>
        <w:spacing w:before="7" w:line="130" w:lineRule="exact"/>
        <w:rPr>
          <w:sz w:val="13"/>
          <w:szCs w:val="13"/>
          <w:lang w:val="nl-NL"/>
        </w:rPr>
      </w:pPr>
    </w:p>
    <w:p w14:paraId="2700AA1D" w14:textId="77777777" w:rsidR="00624579" w:rsidRPr="00CA22F4" w:rsidRDefault="00624579">
      <w:pPr>
        <w:spacing w:line="200" w:lineRule="exact"/>
        <w:rPr>
          <w:sz w:val="20"/>
          <w:szCs w:val="20"/>
          <w:lang w:val="nl-NL"/>
        </w:rPr>
      </w:pPr>
    </w:p>
    <w:p w14:paraId="5F8AD07B" w14:textId="77777777" w:rsidR="00624579" w:rsidRPr="00CA22F4" w:rsidRDefault="00624579">
      <w:pPr>
        <w:spacing w:line="200" w:lineRule="exact"/>
        <w:rPr>
          <w:sz w:val="20"/>
          <w:szCs w:val="20"/>
          <w:lang w:val="nl-NL"/>
        </w:rPr>
      </w:pPr>
    </w:p>
    <w:p w14:paraId="6B6CF67E" w14:textId="77777777" w:rsidR="00624579" w:rsidRPr="00CA22F4" w:rsidRDefault="00D119BF">
      <w:pPr>
        <w:ind w:right="11886"/>
        <w:rPr>
          <w:rFonts w:ascii="Times New Roman" w:eastAsia="Times New Roman" w:hAnsi="Times New Roman" w:cs="Times New Roman"/>
          <w:sz w:val="20"/>
          <w:szCs w:val="20"/>
          <w:lang w:val="nl-NL"/>
        </w:rPr>
      </w:pPr>
      <w:r>
        <w:rPr>
          <w:noProof/>
          <w:lang w:val="nl-NL" w:eastAsia="nl-NL"/>
        </w:rPr>
        <w:drawing>
          <wp:inline distT="0" distB="0" distL="0" distR="0" wp14:anchorId="48B53B92" wp14:editId="6BBB1904">
            <wp:extent cx="7473950" cy="334010"/>
            <wp:effectExtent l="0" t="0" r="0" b="8890"/>
            <wp:docPr id="2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73950" cy="334010"/>
                    </a:xfrm>
                    <a:prstGeom prst="rect">
                      <a:avLst/>
                    </a:prstGeom>
                    <a:noFill/>
                    <a:ln>
                      <a:noFill/>
                    </a:ln>
                  </pic:spPr>
                </pic:pic>
              </a:graphicData>
            </a:graphic>
          </wp:inline>
        </w:drawing>
      </w:r>
    </w:p>
    <w:p w14:paraId="4E392A9F" w14:textId="77777777" w:rsidR="00624579" w:rsidRPr="00CA22F4" w:rsidRDefault="00624579">
      <w:pPr>
        <w:rPr>
          <w:rFonts w:ascii="Times New Roman" w:eastAsia="Times New Roman" w:hAnsi="Times New Roman" w:cs="Times New Roman"/>
          <w:sz w:val="20"/>
          <w:szCs w:val="20"/>
          <w:lang w:val="nl-NL"/>
        </w:rPr>
        <w:sectPr w:rsidR="00624579" w:rsidRPr="00CA22F4">
          <w:headerReference w:type="even" r:id="rId44"/>
          <w:headerReference w:type="default" r:id="rId45"/>
          <w:footerReference w:type="even" r:id="rId46"/>
          <w:pgSz w:w="11906" w:h="16840"/>
          <w:pgMar w:top="900" w:right="0" w:bottom="0" w:left="0" w:header="24" w:footer="0" w:gutter="0"/>
          <w:cols w:space="708"/>
        </w:sectPr>
      </w:pPr>
    </w:p>
    <w:p w14:paraId="0224F081" w14:textId="77777777" w:rsidR="00624579" w:rsidRPr="00CA22F4" w:rsidRDefault="00624579">
      <w:pPr>
        <w:spacing w:before="5" w:line="100" w:lineRule="exact"/>
        <w:rPr>
          <w:sz w:val="10"/>
          <w:szCs w:val="10"/>
          <w:lang w:val="nl-NL"/>
        </w:rPr>
      </w:pPr>
    </w:p>
    <w:p w14:paraId="5E2B3710"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2"/>
          <w:lang w:val="nl-NL"/>
        </w:rPr>
        <w:t xml:space="preserve"> </w:t>
      </w:r>
      <w:r w:rsidRPr="00CA22F4">
        <w:rPr>
          <w:rFonts w:cs="Calibri"/>
          <w:color w:val="D7DF23"/>
          <w:lang w:val="nl-NL"/>
        </w:rPr>
        <w:t>1</w:t>
      </w:r>
    </w:p>
    <w:p w14:paraId="3AEC557B" w14:textId="77777777" w:rsidR="00624579" w:rsidRPr="00CA22F4" w:rsidRDefault="00CA22F4">
      <w:pPr>
        <w:pStyle w:val="Kop2"/>
        <w:spacing w:line="304" w:lineRule="exact"/>
        <w:rPr>
          <w:b w:val="0"/>
          <w:bCs w:val="0"/>
          <w:lang w:val="nl-NL"/>
        </w:rPr>
      </w:pPr>
      <w:r w:rsidRPr="00CA22F4">
        <w:rPr>
          <w:color w:val="6D6E71"/>
          <w:lang w:val="nl-NL"/>
        </w:rPr>
        <w:t>I</w:t>
      </w:r>
      <w:r w:rsidRPr="00CA22F4">
        <w:rPr>
          <w:color w:val="6D6E71"/>
          <w:spacing w:val="-3"/>
          <w:lang w:val="nl-NL"/>
        </w:rPr>
        <w:t>n</w:t>
      </w:r>
      <w:r w:rsidRPr="00CA22F4">
        <w:rPr>
          <w:color w:val="6D6E71"/>
          <w:spacing w:val="-4"/>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4"/>
          <w:lang w:val="nl-NL"/>
        </w:rPr>
        <w:t>g</w:t>
      </w:r>
      <w:r w:rsidRPr="00CA22F4">
        <w:rPr>
          <w:color w:val="6D6E71"/>
          <w:lang w:val="nl-NL"/>
        </w:rPr>
        <w:t xml:space="preserve">ebruik </w:t>
      </w:r>
      <w:r w:rsidRPr="00CA22F4">
        <w:rPr>
          <w:color w:val="6D6E71"/>
          <w:spacing w:val="-3"/>
          <w:lang w:val="nl-NL"/>
        </w:rPr>
        <w:t>v</w:t>
      </w:r>
      <w:r w:rsidRPr="00CA22F4">
        <w:rPr>
          <w:color w:val="6D6E71"/>
          <w:lang w:val="nl-NL"/>
        </w:rPr>
        <w:t>oor kinde</w:t>
      </w:r>
      <w:r w:rsidRPr="00CA22F4">
        <w:rPr>
          <w:color w:val="6D6E71"/>
          <w:spacing w:val="-4"/>
          <w:lang w:val="nl-NL"/>
        </w:rPr>
        <w:t>r</w:t>
      </w:r>
      <w:r w:rsidRPr="00CA22F4">
        <w:rPr>
          <w:color w:val="6D6E71"/>
          <w:lang w:val="nl-NL"/>
        </w:rPr>
        <w:t xml:space="preserve">en en </w:t>
      </w:r>
      <w:r w:rsidRPr="00CA22F4">
        <w:rPr>
          <w:color w:val="6D6E71"/>
          <w:spacing w:val="-3"/>
          <w:lang w:val="nl-NL"/>
        </w:rPr>
        <w:t>v</w:t>
      </w:r>
      <w:r w:rsidRPr="00CA22F4">
        <w:rPr>
          <w:color w:val="6D6E71"/>
          <w:lang w:val="nl-NL"/>
        </w:rPr>
        <w:t>ol</w:t>
      </w:r>
      <w:r w:rsidRPr="00CA22F4">
        <w:rPr>
          <w:color w:val="6D6E71"/>
          <w:spacing w:val="-4"/>
          <w:lang w:val="nl-NL"/>
        </w:rPr>
        <w:t>w</w:t>
      </w:r>
      <w:r w:rsidRPr="00CA22F4">
        <w:rPr>
          <w:color w:val="6D6E71"/>
          <w:lang w:val="nl-NL"/>
        </w:rPr>
        <w:t>assenen(</w:t>
      </w:r>
      <w:r w:rsidRPr="00CA22F4">
        <w:rPr>
          <w:color w:val="6D6E71"/>
          <w:spacing w:val="-3"/>
          <w:lang w:val="nl-NL"/>
        </w:rPr>
        <w:t>v</w:t>
      </w:r>
      <w:r w:rsidRPr="00CA22F4">
        <w:rPr>
          <w:color w:val="6D6E71"/>
          <w:lang w:val="nl-NL"/>
        </w:rPr>
        <w:t>oorbeeld</w:t>
      </w:r>
      <w:r w:rsidRPr="00CA22F4">
        <w:rPr>
          <w:color w:val="6D6E71"/>
          <w:spacing w:val="-4"/>
          <w:lang w:val="nl-NL"/>
        </w:rPr>
        <w:t>g</w:t>
      </w:r>
      <w:r w:rsidRPr="00CA22F4">
        <w:rPr>
          <w:color w:val="6D6E71"/>
          <w:lang w:val="nl-NL"/>
        </w:rPr>
        <w:t>ed</w:t>
      </w:r>
      <w:r w:rsidRPr="00CA22F4">
        <w:rPr>
          <w:color w:val="6D6E71"/>
          <w:spacing w:val="-6"/>
          <w:lang w:val="nl-NL"/>
        </w:rPr>
        <w:t>r</w:t>
      </w:r>
      <w:r w:rsidRPr="00CA22F4">
        <w:rPr>
          <w:color w:val="6D6E71"/>
          <w:lang w:val="nl-NL"/>
        </w:rPr>
        <w:t>ag).</w:t>
      </w:r>
    </w:p>
    <w:p w14:paraId="1798130C" w14:textId="77777777" w:rsidR="00624579" w:rsidRPr="00CA22F4" w:rsidRDefault="00624579">
      <w:pPr>
        <w:spacing w:before="8" w:line="240" w:lineRule="exact"/>
        <w:rPr>
          <w:sz w:val="24"/>
          <w:szCs w:val="24"/>
          <w:lang w:val="nl-NL"/>
        </w:rPr>
      </w:pPr>
    </w:p>
    <w:p w14:paraId="401F7226" w14:textId="77777777" w:rsidR="00624579" w:rsidRPr="00CA22F4" w:rsidRDefault="00CA22F4">
      <w:pPr>
        <w:pStyle w:val="Kop3"/>
        <w:rPr>
          <w:b w:val="0"/>
          <w:bCs w:val="0"/>
          <w:lang w:val="nl-NL"/>
        </w:rPr>
      </w:pPr>
      <w:r w:rsidRPr="00CA22F4">
        <w:rPr>
          <w:color w:val="4FA6E7"/>
          <w:lang w:val="nl-NL"/>
        </w:rPr>
        <w:t>Kinde</w:t>
      </w:r>
      <w:r w:rsidRPr="00CA22F4">
        <w:rPr>
          <w:color w:val="4FA6E7"/>
          <w:spacing w:val="-3"/>
          <w:lang w:val="nl-NL"/>
        </w:rPr>
        <w:t>r</w:t>
      </w:r>
      <w:r w:rsidRPr="00CA22F4">
        <w:rPr>
          <w:color w:val="4FA6E7"/>
          <w:lang w:val="nl-NL"/>
        </w:rPr>
        <w:t>en en i</w:t>
      </w:r>
      <w:r w:rsidRPr="00CA22F4">
        <w:rPr>
          <w:color w:val="4FA6E7"/>
          <w:spacing w:val="-3"/>
          <w:lang w:val="nl-NL"/>
        </w:rPr>
        <w:t>nt</w:t>
      </w:r>
      <w:r w:rsidRPr="00CA22F4">
        <w:rPr>
          <w:color w:val="4FA6E7"/>
          <w:lang w:val="nl-NL"/>
        </w:rPr>
        <w:t>ern</w:t>
      </w:r>
      <w:r w:rsidRPr="00CA22F4">
        <w:rPr>
          <w:color w:val="4FA6E7"/>
          <w:spacing w:val="-2"/>
          <w:lang w:val="nl-NL"/>
        </w:rPr>
        <w:t>e</w:t>
      </w:r>
      <w:r w:rsidRPr="00CA22F4">
        <w:rPr>
          <w:color w:val="4FA6E7"/>
          <w:lang w:val="nl-NL"/>
        </w:rPr>
        <w:t>t</w:t>
      </w:r>
    </w:p>
    <w:p w14:paraId="116AFDE4" w14:textId="77777777" w:rsidR="00624579" w:rsidRPr="00CA22F4" w:rsidRDefault="00CA22F4">
      <w:pPr>
        <w:pStyle w:val="Plattetekst"/>
        <w:spacing w:line="259" w:lineRule="exact"/>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2"/>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w:t>
      </w:r>
      <w:r w:rsidRPr="00CA22F4">
        <w:rPr>
          <w:color w:val="6D6E71"/>
          <w:spacing w:val="-2"/>
          <w:lang w:val="nl-NL"/>
        </w:rPr>
        <w:t>n</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dig</w:t>
      </w:r>
      <w:r w:rsidRPr="00CA22F4">
        <w:rPr>
          <w:color w:val="6D6E71"/>
          <w:spacing w:val="-1"/>
          <w:lang w:val="nl-NL"/>
        </w:rPr>
        <w:t xml:space="preserve"> </w:t>
      </w:r>
      <w:r w:rsidRPr="00CA22F4">
        <w:rPr>
          <w:color w:val="6D6E71"/>
          <w:spacing w:val="-2"/>
          <w:lang w:val="nl-NL"/>
        </w:rPr>
        <w:t>g</w:t>
      </w:r>
      <w:r w:rsidRPr="00CA22F4">
        <w:rPr>
          <w:color w:val="6D6E71"/>
          <w:lang w:val="nl-NL"/>
        </w:rPr>
        <w:t>ebruik</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lang w:val="nl-NL"/>
        </w:rPr>
        <w:t>ei</w:t>
      </w:r>
      <w:r w:rsidRPr="00CA22F4">
        <w:rPr>
          <w:color w:val="6D6E71"/>
          <w:spacing w:val="-2"/>
          <w:lang w:val="nl-NL"/>
        </w:rPr>
        <w:t>g</w:t>
      </w:r>
      <w:r w:rsidRPr="00CA22F4">
        <w:rPr>
          <w:color w:val="6D6E71"/>
          <w:lang w:val="nl-NL"/>
        </w:rPr>
        <w:t>enlijk</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z</w:t>
      </w:r>
      <w:r w:rsidRPr="00CA22F4">
        <w:rPr>
          <w:color w:val="6D6E71"/>
          <w:lang w:val="nl-NL"/>
        </w:rPr>
        <w:t>el</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end</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bijna</w:t>
      </w:r>
      <w:r w:rsidRPr="00CA22F4">
        <w:rPr>
          <w:color w:val="6D6E71"/>
          <w:spacing w:val="-1"/>
          <w:lang w:val="nl-NL"/>
        </w:rPr>
        <w:t xml:space="preserve"> </w:t>
      </w:r>
      <w:r w:rsidRPr="00CA22F4">
        <w:rPr>
          <w:color w:val="6D6E71"/>
          <w:lang w:val="nl-NL"/>
        </w:rPr>
        <w:t>onmisbaar</w:t>
      </w:r>
      <w:r w:rsidRPr="00CA22F4">
        <w:rPr>
          <w:color w:val="6D6E71"/>
          <w:spacing w:val="-1"/>
          <w:lang w:val="nl-NL"/>
        </w:rPr>
        <w:t xml:space="preserve"> </w:t>
      </w:r>
      <w:r w:rsidRPr="00CA22F4">
        <w:rPr>
          <w:color w:val="6D6E71"/>
          <w:spacing w:val="-3"/>
          <w:lang w:val="nl-NL"/>
        </w:rPr>
        <w:t>v</w:t>
      </w:r>
      <w:r w:rsidRPr="00CA22F4">
        <w:rPr>
          <w:color w:val="6D6E71"/>
          <w:lang w:val="nl-NL"/>
        </w:rPr>
        <w:t>oor</w:t>
      </w:r>
    </w:p>
    <w:p w14:paraId="509ABE63"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7"/>
          <w:lang w:val="nl-NL"/>
        </w:rPr>
        <w:t xml:space="preserve"> </w:t>
      </w:r>
      <w:r w:rsidRPr="00CA22F4">
        <w:rPr>
          <w:color w:val="6D6E71"/>
          <w:lang w:val="nl-NL"/>
        </w:rPr>
        <w:t>deel</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je</w:t>
      </w:r>
      <w:r w:rsidRPr="00CA22F4">
        <w:rPr>
          <w:color w:val="6D6E71"/>
          <w:spacing w:val="8"/>
          <w:lang w:val="nl-NL"/>
        </w:rPr>
        <w:t xml:space="preserve"> </w:t>
      </w:r>
      <w:r w:rsidRPr="00CA22F4">
        <w:rPr>
          <w:color w:val="6D6E71"/>
          <w:lang w:val="nl-NL"/>
        </w:rPr>
        <w:t>school</w:t>
      </w:r>
      <w:r w:rsidRPr="00CA22F4">
        <w:rPr>
          <w:color w:val="6D6E71"/>
          <w:spacing w:val="-2"/>
          <w:lang w:val="nl-NL"/>
        </w:rPr>
        <w:t>w</w:t>
      </w:r>
      <w:r w:rsidRPr="00CA22F4">
        <w:rPr>
          <w:color w:val="6D6E71"/>
          <w:lang w:val="nl-NL"/>
        </w:rPr>
        <w:t>erk</w:t>
      </w:r>
      <w:r w:rsidRPr="00CA22F4">
        <w:rPr>
          <w:color w:val="6D6E71"/>
          <w:spacing w:val="8"/>
          <w:lang w:val="nl-NL"/>
        </w:rPr>
        <w:t xml:space="preserve"> </w:t>
      </w:r>
      <w:r w:rsidRPr="00CA22F4">
        <w:rPr>
          <w:color w:val="6D6E71"/>
          <w:spacing w:val="-1"/>
          <w:lang w:val="nl-NL"/>
        </w:rPr>
        <w:t>e</w:t>
      </w:r>
      <w:r w:rsidRPr="00CA22F4">
        <w:rPr>
          <w:color w:val="6D6E71"/>
          <w:lang w:val="nl-NL"/>
        </w:rPr>
        <w:t>n</w:t>
      </w:r>
      <w:r w:rsidRPr="00CA22F4">
        <w:rPr>
          <w:color w:val="6D6E71"/>
          <w:spacing w:val="8"/>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je</w:t>
      </w:r>
      <w:r w:rsidRPr="00CA22F4">
        <w:rPr>
          <w:color w:val="6D6E71"/>
          <w:spacing w:val="8"/>
          <w:lang w:val="nl-NL"/>
        </w:rPr>
        <w:t xml:space="preserve"> </w:t>
      </w:r>
      <w:r w:rsidRPr="00CA22F4">
        <w:rPr>
          <w:color w:val="6D6E71"/>
          <w:lang w:val="nl-NL"/>
        </w:rPr>
        <w:t>vrienden.</w:t>
      </w:r>
      <w:r w:rsidRPr="00CA22F4">
        <w:rPr>
          <w:color w:val="6D6E71"/>
          <w:spacing w:val="9"/>
          <w:lang w:val="nl-NL"/>
        </w:rPr>
        <w:t xml:space="preserve"> </w:t>
      </w:r>
      <w:r w:rsidRPr="00CA22F4">
        <w:rPr>
          <w:color w:val="6D6E71"/>
          <w:lang w:val="nl-NL"/>
        </w:rPr>
        <w:t>Maar</w:t>
      </w:r>
      <w:r w:rsidRPr="00CA22F4">
        <w:rPr>
          <w:color w:val="6D6E71"/>
          <w:spacing w:val="8"/>
          <w:lang w:val="nl-NL"/>
        </w:rPr>
        <w:t xml:space="preserve"> </w:t>
      </w:r>
      <w:r w:rsidRPr="00CA22F4">
        <w:rPr>
          <w:color w:val="6D6E71"/>
          <w:lang w:val="nl-NL"/>
        </w:rPr>
        <w:t>omd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7"/>
          <w:lang w:val="nl-NL"/>
        </w:rPr>
        <w:t xml:space="preserve"> </w:t>
      </w:r>
      <w:r w:rsidRPr="00CA22F4">
        <w:rPr>
          <w:color w:val="6D6E71"/>
          <w:spacing w:val="-2"/>
          <w:lang w:val="nl-NL"/>
        </w:rPr>
        <w:t>g</w:t>
      </w:r>
      <w:r w:rsidRPr="00CA22F4">
        <w:rPr>
          <w:color w:val="6D6E71"/>
          <w:lang w:val="nl-NL"/>
        </w:rPr>
        <w:t>ebruik</w:t>
      </w:r>
      <w:r w:rsidRPr="00CA22F4">
        <w:rPr>
          <w:color w:val="6D6E71"/>
          <w:spacing w:val="8"/>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8"/>
          <w:lang w:val="nl-NL"/>
        </w:rPr>
        <w:t xml:space="preserve"> </w:t>
      </w:r>
      <w:r w:rsidRPr="00CA22F4">
        <w:rPr>
          <w:color w:val="6D6E71"/>
          <w:spacing w:val="-4"/>
          <w:lang w:val="nl-NL"/>
        </w:rPr>
        <w:t>v</w:t>
      </w:r>
      <w:r w:rsidRPr="00CA22F4">
        <w:rPr>
          <w:color w:val="6D6E71"/>
          <w:lang w:val="nl-NL"/>
        </w:rPr>
        <w:t>an</w:t>
      </w:r>
    </w:p>
    <w:p w14:paraId="5B86BC65" w14:textId="77777777" w:rsidR="00624579" w:rsidRPr="00CA22F4" w:rsidRDefault="00CA22F4">
      <w:pPr>
        <w:pStyle w:val="Plattetekst"/>
        <w:spacing w:line="264" w:lineRule="exact"/>
        <w:rPr>
          <w:lang w:val="nl-NL"/>
        </w:rPr>
      </w:pP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is h</w:t>
      </w:r>
      <w:r w:rsidRPr="00CA22F4">
        <w:rPr>
          <w:color w:val="6D6E71"/>
          <w:spacing w:val="-2"/>
          <w:lang w:val="nl-NL"/>
        </w:rPr>
        <w:t>e</w:t>
      </w:r>
      <w:r w:rsidRPr="00CA22F4">
        <w:rPr>
          <w:color w:val="6D6E71"/>
          <w:lang w:val="nl-NL"/>
        </w:rPr>
        <w:t>t jui</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heel belangrijk 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 xml:space="preserve">je hier </w:t>
      </w:r>
      <w:r w:rsidRPr="00CA22F4">
        <w:rPr>
          <w:color w:val="6D6E71"/>
          <w:spacing w:val="-3"/>
          <w:lang w:val="nl-NL"/>
        </w:rPr>
        <w:t>v</w:t>
      </w:r>
      <w:r w:rsidRPr="00CA22F4">
        <w:rPr>
          <w:color w:val="6D6E71"/>
          <w:lang w:val="nl-NL"/>
        </w:rPr>
        <w:t>oorzic</w:t>
      </w:r>
      <w:r w:rsidRPr="00CA22F4">
        <w:rPr>
          <w:color w:val="6D6E71"/>
          <w:spacing w:val="-2"/>
          <w:lang w:val="nl-NL"/>
        </w:rPr>
        <w:t>h</w:t>
      </w:r>
      <w:r w:rsidRPr="00CA22F4">
        <w:rPr>
          <w:color w:val="6D6E71"/>
          <w:lang w:val="nl-NL"/>
        </w:rPr>
        <w:t>tig mee</w:t>
      </w:r>
      <w:r w:rsidRPr="00CA22F4">
        <w:rPr>
          <w:color w:val="6D6E71"/>
          <w:spacing w:val="-1"/>
          <w:lang w:val="nl-NL"/>
        </w:rPr>
        <w:t xml:space="preserve"> </w:t>
      </w:r>
      <w:r w:rsidRPr="00CA22F4">
        <w:rPr>
          <w:color w:val="6D6E71"/>
          <w:lang w:val="nl-NL"/>
        </w:rPr>
        <w:t>om</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Heb je</w:t>
      </w:r>
      <w:r w:rsidRPr="00CA22F4">
        <w:rPr>
          <w:color w:val="6D6E71"/>
          <w:spacing w:val="-1"/>
          <w:lang w:val="nl-NL"/>
        </w:rPr>
        <w:t xml:space="preserve"> </w:t>
      </w:r>
      <w:r w:rsidRPr="00CA22F4">
        <w:rPr>
          <w:color w:val="6D6E71"/>
          <w:lang w:val="nl-NL"/>
        </w:rPr>
        <w:t>hier al bij</w:t>
      </w:r>
      <w:r w:rsidRPr="00CA22F4">
        <w:rPr>
          <w:color w:val="6D6E71"/>
          <w:spacing w:val="-1"/>
          <w:lang w:val="nl-NL"/>
        </w:rPr>
        <w:t xml:space="preserve"> </w:t>
      </w:r>
      <w:r w:rsidRPr="00CA22F4">
        <w:rPr>
          <w:color w:val="6D6E71"/>
          <w:spacing w:val="-2"/>
          <w:lang w:val="nl-NL"/>
        </w:rPr>
        <w:t>s</w:t>
      </w:r>
      <w:r w:rsidRPr="00CA22F4">
        <w:rPr>
          <w:color w:val="6D6E71"/>
          <w:lang w:val="nl-NL"/>
        </w:rPr>
        <w:t>til</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aan?</w:t>
      </w:r>
    </w:p>
    <w:p w14:paraId="5AF6662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w:t>
      </w:r>
      <w:r w:rsidRPr="00CA22F4">
        <w:rPr>
          <w:color w:val="6D6E71"/>
          <w:spacing w:val="-2"/>
          <w:lang w:val="nl-NL"/>
        </w:rPr>
        <w:t>g</w:t>
      </w:r>
      <w:r w:rsidRPr="00CA22F4">
        <w:rPr>
          <w:color w:val="6D6E71"/>
          <w:lang w:val="nl-NL"/>
        </w:rPr>
        <w:t>ebruik h</w:t>
      </w:r>
      <w:r w:rsidRPr="00CA22F4">
        <w:rPr>
          <w:color w:val="6D6E71"/>
          <w:spacing w:val="-2"/>
          <w:lang w:val="nl-NL"/>
        </w:rPr>
        <w:t>e</w:t>
      </w:r>
      <w:r w:rsidRPr="00CA22F4">
        <w:rPr>
          <w:color w:val="6D6E71"/>
          <w:lang w:val="nl-NL"/>
        </w:rPr>
        <w:t>t 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 xml:space="preserve">t alleen na </w:t>
      </w:r>
      <w:r w:rsidRPr="00CA22F4">
        <w:rPr>
          <w:color w:val="6D6E71"/>
          <w:spacing w:val="-2"/>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an de mee</w:t>
      </w:r>
      <w:r w:rsidRPr="00CA22F4">
        <w:rPr>
          <w:color w:val="6D6E71"/>
          <w:spacing w:val="-3"/>
          <w:lang w:val="nl-NL"/>
        </w:rPr>
        <w:t>st</w:t>
      </w:r>
      <w:r w:rsidRPr="00CA22F4">
        <w:rPr>
          <w:color w:val="6D6E71"/>
          <w:lang w:val="nl-NL"/>
        </w:rPr>
        <w:t>er/juf;</w:t>
      </w:r>
    </w:p>
    <w:p w14:paraId="39B8C7F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12"/>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w:t>
      </w:r>
      <w:r w:rsidRPr="00CA22F4">
        <w:rPr>
          <w:color w:val="6D6E71"/>
          <w:spacing w:val="12"/>
          <w:lang w:val="nl-NL"/>
        </w:rPr>
        <w:t xml:space="preserve"> </w:t>
      </w:r>
      <w:r w:rsidRPr="00CA22F4">
        <w:rPr>
          <w:color w:val="6D6E71"/>
          <w:lang w:val="nl-NL"/>
        </w:rPr>
        <w:t>mijn</w:t>
      </w:r>
      <w:r w:rsidRPr="00CA22F4">
        <w:rPr>
          <w:color w:val="6D6E71"/>
          <w:spacing w:val="12"/>
          <w:lang w:val="nl-NL"/>
        </w:rPr>
        <w:t xml:space="preserve"> </w:t>
      </w:r>
      <w:r w:rsidRPr="00CA22F4">
        <w:rPr>
          <w:color w:val="6D6E71"/>
          <w:lang w:val="nl-NL"/>
        </w:rPr>
        <w:t>naam</w:t>
      </w:r>
      <w:r w:rsidRPr="00CA22F4">
        <w:rPr>
          <w:color w:val="6D6E71"/>
          <w:spacing w:val="12"/>
          <w:lang w:val="nl-NL"/>
        </w:rPr>
        <w:t xml:space="preserve"> </w:t>
      </w:r>
      <w:r w:rsidRPr="00CA22F4">
        <w:rPr>
          <w:color w:val="6D6E71"/>
          <w:lang w:val="nl-NL"/>
        </w:rPr>
        <w:t>(email)</w:t>
      </w:r>
      <w:r w:rsidRPr="00CA22F4">
        <w:rPr>
          <w:color w:val="6D6E71"/>
          <w:spacing w:val="12"/>
          <w:lang w:val="nl-NL"/>
        </w:rPr>
        <w:t xml:space="preserve"> </w:t>
      </w:r>
      <w:r w:rsidRPr="00CA22F4">
        <w:rPr>
          <w:color w:val="6D6E71"/>
          <w:lang w:val="nl-NL"/>
        </w:rPr>
        <w:t>ad</w:t>
      </w:r>
      <w:r w:rsidRPr="00CA22F4">
        <w:rPr>
          <w:color w:val="6D6E71"/>
          <w:spacing w:val="-3"/>
          <w:lang w:val="nl-NL"/>
        </w:rPr>
        <w:t>r</w:t>
      </w:r>
      <w:r w:rsidRPr="00CA22F4">
        <w:rPr>
          <w:color w:val="6D6E71"/>
          <w:lang w:val="nl-NL"/>
        </w:rPr>
        <w:t xml:space="preserve">es </w:t>
      </w:r>
      <w:r w:rsidRPr="00CA22F4">
        <w:rPr>
          <w:color w:val="6D6E71"/>
          <w:spacing w:val="24"/>
          <w:lang w:val="nl-NL"/>
        </w:rPr>
        <w:t xml:space="preserve"> </w:t>
      </w:r>
      <w:r w:rsidRPr="00CA22F4">
        <w:rPr>
          <w:color w:val="6D6E71"/>
          <w:lang w:val="nl-NL"/>
        </w:rPr>
        <w:t>of</w:t>
      </w:r>
      <w:r w:rsidRPr="00CA22F4">
        <w:rPr>
          <w:color w:val="6D6E71"/>
          <w:spacing w:val="12"/>
          <w:lang w:val="nl-NL"/>
        </w:rPr>
        <w:t xml:space="preserve"> </w:t>
      </w: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oonnummer</w:t>
      </w:r>
      <w:r w:rsidRPr="00CA22F4">
        <w:rPr>
          <w:color w:val="6D6E71"/>
          <w:spacing w:val="12"/>
          <w:lang w:val="nl-NL"/>
        </w:rPr>
        <w:t xml:space="preserve"> </w:t>
      </w:r>
      <w:r w:rsidRPr="00CA22F4">
        <w:rPr>
          <w:color w:val="6D6E71"/>
          <w:lang w:val="nl-NL"/>
        </w:rPr>
        <w:t>alleen</w:t>
      </w:r>
      <w:r w:rsidRPr="00CA22F4">
        <w:rPr>
          <w:color w:val="6D6E71"/>
          <w:spacing w:val="12"/>
          <w:lang w:val="nl-NL"/>
        </w:rPr>
        <w:t xml:space="preserve"> </w:t>
      </w:r>
      <w:r w:rsidRPr="00CA22F4">
        <w:rPr>
          <w:color w:val="6D6E71"/>
          <w:lang w:val="nl-NL"/>
        </w:rPr>
        <w:t>door</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na</w:t>
      </w:r>
      <w:r w:rsidRPr="00CA22F4">
        <w:rPr>
          <w:color w:val="6D6E71"/>
          <w:spacing w:val="12"/>
          <w:lang w:val="nl-NL"/>
        </w:rPr>
        <w:t xml:space="preserve">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emming</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mijn</w:t>
      </w:r>
    </w:p>
    <w:p w14:paraId="00DD4A79" w14:textId="77777777" w:rsidR="00624579" w:rsidRPr="00CA22F4" w:rsidRDefault="00CA22F4">
      <w:pPr>
        <w:pStyle w:val="Plattetekst"/>
        <w:spacing w:line="264" w:lineRule="exact"/>
        <w:ind w:left="1493"/>
        <w:rPr>
          <w:lang w:val="nl-NL"/>
        </w:rPr>
      </w:pPr>
      <w:r w:rsidRPr="00CA22F4">
        <w:rPr>
          <w:color w:val="6D6E71"/>
          <w:lang w:val="nl-NL"/>
        </w:rPr>
        <w:t>juf/mee</w:t>
      </w:r>
      <w:r w:rsidRPr="00CA22F4">
        <w:rPr>
          <w:color w:val="6D6E71"/>
          <w:spacing w:val="-3"/>
          <w:lang w:val="nl-NL"/>
        </w:rPr>
        <w:t>st</w:t>
      </w:r>
      <w:r w:rsidRPr="00CA22F4">
        <w:rPr>
          <w:color w:val="6D6E71"/>
          <w:lang w:val="nl-NL"/>
        </w:rPr>
        <w:t>er;</w:t>
      </w:r>
    </w:p>
    <w:p w14:paraId="447EA65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4"/>
          <w:lang w:val="nl-NL"/>
        </w:rPr>
        <w:t xml:space="preserve"> </w:t>
      </w:r>
      <w:r w:rsidRPr="00CA22F4">
        <w:rPr>
          <w:color w:val="6D6E71"/>
          <w:spacing w:val="-2"/>
          <w:lang w:val="nl-NL"/>
        </w:rPr>
        <w:t>g</w:t>
      </w:r>
      <w:r w:rsidRPr="00CA22F4">
        <w:rPr>
          <w:color w:val="6D6E71"/>
          <w:lang w:val="nl-NL"/>
        </w:rPr>
        <w:t>ebruik</w:t>
      </w:r>
      <w:r w:rsidRPr="00CA22F4">
        <w:rPr>
          <w:color w:val="6D6E71"/>
          <w:spacing w:val="4"/>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2"/>
          <w:lang w:val="nl-NL"/>
        </w:rPr>
        <w:t>g</w:t>
      </w:r>
      <w:r w:rsidRPr="00CA22F4">
        <w:rPr>
          <w:color w:val="6D6E71"/>
          <w:lang w:val="nl-NL"/>
        </w:rPr>
        <w:t>ebrui</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5"/>
          <w:lang w:val="nl-NL"/>
        </w:rPr>
        <w:t>z</w:t>
      </w:r>
      <w:r w:rsidRPr="00CA22F4">
        <w:rPr>
          <w:color w:val="6D6E71"/>
          <w:lang w:val="nl-NL"/>
        </w:rPr>
        <w:t>oekmachine</w:t>
      </w:r>
      <w:r w:rsidRPr="00CA22F4">
        <w:rPr>
          <w:color w:val="6D6E71"/>
          <w:spacing w:val="4"/>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5"/>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binnen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normen</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den</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mijn</w:t>
      </w:r>
    </w:p>
    <w:p w14:paraId="49C08C7C" w14:textId="77777777" w:rsidR="00624579" w:rsidRPr="00CA22F4" w:rsidRDefault="00CA22F4">
      <w:pPr>
        <w:pStyle w:val="Plattetekst"/>
        <w:spacing w:line="264" w:lineRule="exact"/>
        <w:ind w:left="1493"/>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school</w:t>
      </w:r>
      <w:r w:rsidRPr="00CA22F4">
        <w:rPr>
          <w:color w:val="6D6E71"/>
          <w:spacing w:val="11"/>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mij</w:t>
      </w:r>
      <w:r w:rsidRPr="00CA22F4">
        <w:rPr>
          <w:color w:val="6D6E71"/>
          <w:spacing w:val="-5"/>
          <w:lang w:val="nl-NL"/>
        </w:rPr>
        <w:t>z</w:t>
      </w:r>
      <w:r w:rsidRPr="00CA22F4">
        <w:rPr>
          <w:color w:val="6D6E71"/>
          <w:lang w:val="nl-NL"/>
        </w:rPr>
        <w:t>elf</w:t>
      </w:r>
      <w:r w:rsidRPr="00CA22F4">
        <w:rPr>
          <w:color w:val="6D6E71"/>
          <w:spacing w:val="10"/>
          <w:lang w:val="nl-NL"/>
        </w:rPr>
        <w:t xml:space="preserve"> </w:t>
      </w:r>
      <w:r w:rsidRPr="00CA22F4">
        <w:rPr>
          <w:color w:val="6D6E71"/>
          <w:spacing w:val="-4"/>
          <w:lang w:val="nl-NL"/>
        </w:rPr>
        <w:t>v</w:t>
      </w:r>
      <w:r w:rsidRPr="00CA22F4">
        <w:rPr>
          <w:color w:val="6D6E71"/>
          <w:lang w:val="nl-NL"/>
        </w:rPr>
        <w:t>allen</w:t>
      </w:r>
      <w:r w:rsidRPr="00CA22F4">
        <w:rPr>
          <w:color w:val="6D6E71"/>
          <w:spacing w:val="10"/>
          <w:lang w:val="nl-NL"/>
        </w:rPr>
        <w:t xml:space="preserve"> </w:t>
      </w:r>
      <w:r w:rsidRPr="00CA22F4">
        <w:rPr>
          <w:color w:val="6D6E71"/>
          <w:lang w:val="nl-NL"/>
        </w:rPr>
        <w:t>(</w:t>
      </w:r>
      <w:r w:rsidRPr="00CA22F4">
        <w:rPr>
          <w:color w:val="6D6E71"/>
          <w:spacing w:val="-5"/>
          <w:lang w:val="nl-NL"/>
        </w:rPr>
        <w:t>z</w:t>
      </w:r>
      <w:r w:rsidRPr="00CA22F4">
        <w:rPr>
          <w:color w:val="6D6E71"/>
          <w:lang w:val="nl-NL"/>
        </w:rPr>
        <w:t>oe</w:t>
      </w:r>
      <w:r w:rsidRPr="00CA22F4">
        <w:rPr>
          <w:color w:val="6D6E71"/>
          <w:spacing w:val="-2"/>
          <w:lang w:val="nl-NL"/>
        </w:rPr>
        <w:t>k</w:t>
      </w:r>
      <w:r w:rsidRPr="00CA22F4">
        <w:rPr>
          <w:color w:val="6D6E71"/>
          <w:spacing w:val="-3"/>
          <w:lang w:val="nl-NL"/>
        </w:rPr>
        <w:t>t</w:t>
      </w:r>
      <w:r w:rsidRPr="00CA22F4">
        <w:rPr>
          <w:color w:val="6D6E71"/>
          <w:lang w:val="nl-NL"/>
        </w:rPr>
        <w:t>ermen).</w:t>
      </w:r>
      <w:r w:rsidRPr="00CA22F4">
        <w:rPr>
          <w:color w:val="6D6E71"/>
          <w:spacing w:val="10"/>
          <w:lang w:val="nl-NL"/>
        </w:rPr>
        <w:t xml:space="preserve"> </w:t>
      </w:r>
      <w:r w:rsidRPr="00CA22F4">
        <w:rPr>
          <w:color w:val="6D6E71"/>
          <w:lang w:val="nl-NL"/>
        </w:rPr>
        <w:t>Ik</w:t>
      </w:r>
      <w:r w:rsidRPr="00CA22F4">
        <w:rPr>
          <w:color w:val="6D6E71"/>
          <w:spacing w:val="10"/>
          <w:lang w:val="nl-NL"/>
        </w:rPr>
        <w:t xml:space="preserve"> </w:t>
      </w:r>
      <w:r w:rsidRPr="00CA22F4">
        <w:rPr>
          <w:color w:val="6D6E71"/>
          <w:spacing w:val="-5"/>
          <w:lang w:val="nl-NL"/>
        </w:rPr>
        <w:t>z</w:t>
      </w:r>
      <w:r w:rsidRPr="00CA22F4">
        <w:rPr>
          <w:color w:val="6D6E71"/>
          <w:lang w:val="nl-NL"/>
        </w:rPr>
        <w:t>oek</w:t>
      </w:r>
      <w:r w:rsidRPr="00CA22F4">
        <w:rPr>
          <w:color w:val="6D6E71"/>
          <w:spacing w:val="1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10"/>
          <w:lang w:val="nl-NL"/>
        </w:rPr>
        <w:t xml:space="preserve"> </w:t>
      </w:r>
      <w:r w:rsidRPr="00CA22F4">
        <w:rPr>
          <w:color w:val="6D6E71"/>
          <w:lang w:val="nl-NL"/>
        </w:rPr>
        <w:t>die</w:t>
      </w:r>
      <w:r w:rsidRPr="00CA22F4">
        <w:rPr>
          <w:color w:val="6D6E71"/>
          <w:spacing w:val="10"/>
          <w:lang w:val="nl-NL"/>
        </w:rPr>
        <w:t xml:space="preserve"> </w:t>
      </w:r>
      <w:r w:rsidRPr="00CA22F4">
        <w:rPr>
          <w:color w:val="6D6E71"/>
          <w:spacing w:val="-3"/>
          <w:lang w:val="nl-NL"/>
        </w:rPr>
        <w:t>t</w:t>
      </w:r>
      <w:r w:rsidRPr="00CA22F4">
        <w:rPr>
          <w:color w:val="6D6E71"/>
          <w:lang w:val="nl-NL"/>
        </w:rPr>
        <w:t>e</w:t>
      </w:r>
      <w:r w:rsidRPr="00CA22F4">
        <w:rPr>
          <w:color w:val="6D6E71"/>
          <w:spacing w:val="10"/>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lang w:val="nl-NL"/>
        </w:rPr>
        <w:t>heb</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g</w:t>
      </w:r>
      <w:r w:rsidRPr="00CA22F4">
        <w:rPr>
          <w:color w:val="6D6E71"/>
          <w:spacing w:val="-4"/>
          <w:lang w:val="nl-NL"/>
        </w:rPr>
        <w:t>r</w:t>
      </w:r>
      <w:r w:rsidRPr="00CA22F4">
        <w:rPr>
          <w:color w:val="6D6E71"/>
          <w:lang w:val="nl-NL"/>
        </w:rPr>
        <w:t>of</w:t>
      </w:r>
    </w:p>
    <w:p w14:paraId="7ADA426A"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2"/>
          <w:lang w:val="nl-NL"/>
        </w:rPr>
        <w:t>g</w:t>
      </w:r>
      <w:r w:rsidRPr="00CA22F4">
        <w:rPr>
          <w:color w:val="6D6E71"/>
          <w:lang w:val="nl-NL"/>
        </w:rPr>
        <w:t>ebruik,</w:t>
      </w:r>
      <w:r w:rsidRPr="00CA22F4">
        <w:rPr>
          <w:color w:val="6D6E71"/>
          <w:spacing w:val="-1"/>
          <w:lang w:val="nl-NL"/>
        </w:rPr>
        <w:t xml:space="preserve"> </w:t>
      </w:r>
      <w:r w:rsidRPr="00CA22F4">
        <w:rPr>
          <w:color w:val="6D6E71"/>
          <w:spacing w:val="-5"/>
          <w:lang w:val="nl-NL"/>
        </w:rPr>
        <w:t>r</w:t>
      </w:r>
      <w:r w:rsidRPr="00CA22F4">
        <w:rPr>
          <w:color w:val="6D6E71"/>
          <w:lang w:val="nl-NL"/>
        </w:rPr>
        <w:t>acisme, discrimin</w:t>
      </w:r>
      <w:r w:rsidRPr="00CA22F4">
        <w:rPr>
          <w:color w:val="6D6E71"/>
          <w:spacing w:val="-2"/>
          <w:lang w:val="nl-NL"/>
        </w:rPr>
        <w:t>a</w:t>
      </w:r>
      <w:r w:rsidRPr="00CA22F4">
        <w:rPr>
          <w:color w:val="6D6E71"/>
          <w:lang w:val="nl-NL"/>
        </w:rPr>
        <w:t xml:space="preserve">tie of </w:t>
      </w:r>
      <w:r w:rsidRPr="00CA22F4">
        <w:rPr>
          <w:color w:val="6D6E71"/>
          <w:spacing w:val="-2"/>
          <w:lang w:val="nl-NL"/>
        </w:rPr>
        <w:t>gew</w:t>
      </w:r>
      <w:r w:rsidRPr="00CA22F4">
        <w:rPr>
          <w:color w:val="6D6E71"/>
          <w:lang w:val="nl-NL"/>
        </w:rPr>
        <w:t>eld. Als</w:t>
      </w:r>
      <w:r w:rsidRPr="00CA22F4">
        <w:rPr>
          <w:color w:val="6D6E71"/>
          <w:spacing w:val="-1"/>
          <w:lang w:val="nl-NL"/>
        </w:rPr>
        <w:t xml:space="preserve"> </w:t>
      </w:r>
      <w:r w:rsidRPr="00CA22F4">
        <w:rPr>
          <w:color w:val="6D6E71"/>
          <w:lang w:val="nl-NL"/>
        </w:rPr>
        <w:t>ik twij</w:t>
      </w:r>
      <w:r w:rsidRPr="00CA22F4">
        <w:rPr>
          <w:color w:val="6D6E71"/>
          <w:spacing w:val="-5"/>
          <w:lang w:val="nl-NL"/>
        </w:rPr>
        <w:t>f</w:t>
      </w:r>
      <w:r w:rsidRPr="00CA22F4">
        <w:rPr>
          <w:color w:val="6D6E71"/>
          <w:lang w:val="nl-NL"/>
        </w:rPr>
        <w:t xml:space="preserve">el </w:t>
      </w:r>
      <w:r w:rsidRPr="00CA22F4">
        <w:rPr>
          <w:color w:val="6D6E71"/>
          <w:spacing w:val="-1"/>
          <w:lang w:val="nl-NL"/>
        </w:rPr>
        <w:t>o</w:t>
      </w:r>
      <w:r w:rsidRPr="00CA22F4">
        <w:rPr>
          <w:color w:val="6D6E71"/>
          <w:spacing w:val="-3"/>
          <w:lang w:val="nl-NL"/>
        </w:rPr>
        <w:t>v</w:t>
      </w:r>
      <w:r w:rsidRPr="00CA22F4">
        <w:rPr>
          <w:color w:val="6D6E71"/>
          <w:lang w:val="nl-NL"/>
        </w:rPr>
        <w:t>erleg ik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 juf/mee</w:t>
      </w:r>
      <w:r w:rsidRPr="00CA22F4">
        <w:rPr>
          <w:color w:val="6D6E71"/>
          <w:spacing w:val="-3"/>
          <w:lang w:val="nl-NL"/>
        </w:rPr>
        <w:t>st</w:t>
      </w:r>
      <w:r w:rsidRPr="00CA22F4">
        <w:rPr>
          <w:color w:val="6D6E71"/>
          <w:lang w:val="nl-NL"/>
        </w:rPr>
        <w:t>er;</w:t>
      </w:r>
    </w:p>
    <w:p w14:paraId="2232E6C1"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3"/>
          <w:lang w:val="nl-NL"/>
        </w:rPr>
        <w:t xml:space="preserve"> 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di</w:t>
      </w:r>
      <w:r w:rsidRPr="00CA22F4">
        <w:rPr>
          <w:color w:val="6D6E71"/>
          <w:spacing w:val="-3"/>
          <w:lang w:val="nl-NL"/>
        </w:rPr>
        <w:t>r</w:t>
      </w:r>
      <w:r w:rsidRPr="00CA22F4">
        <w:rPr>
          <w:color w:val="6D6E71"/>
          <w:lang w:val="nl-NL"/>
        </w:rPr>
        <w:t>ect</w:t>
      </w:r>
      <w:r w:rsidRPr="00CA22F4">
        <w:rPr>
          <w:color w:val="6D6E71"/>
          <w:spacing w:val="-2"/>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mijn</w:t>
      </w:r>
      <w:r w:rsidRPr="00CA22F4">
        <w:rPr>
          <w:color w:val="6D6E71"/>
          <w:spacing w:val="-2"/>
          <w:lang w:val="nl-NL"/>
        </w:rPr>
        <w:t xml:space="preserve"> </w:t>
      </w:r>
      <w:r w:rsidRPr="00CA22F4">
        <w:rPr>
          <w:color w:val="6D6E71"/>
          <w:lang w:val="nl-NL"/>
        </w:rPr>
        <w:t>juf/mee</w:t>
      </w:r>
      <w:r w:rsidRPr="00CA22F4">
        <w:rPr>
          <w:color w:val="6D6E71"/>
          <w:spacing w:val="-3"/>
          <w:lang w:val="nl-NL"/>
        </w:rPr>
        <w:t>st</w:t>
      </w:r>
      <w:r w:rsidRPr="00CA22F4">
        <w:rPr>
          <w:color w:val="6D6E71"/>
          <w:lang w:val="nl-NL"/>
        </w:rPr>
        <w:t>er</w:t>
      </w:r>
      <w:r w:rsidRPr="00CA22F4">
        <w:rPr>
          <w:color w:val="6D6E71"/>
          <w:spacing w:val="-2"/>
          <w:lang w:val="nl-NL"/>
        </w:rPr>
        <w:t xml:space="preserve"> </w:t>
      </w:r>
      <w:r w:rsidRPr="00CA22F4">
        <w:rPr>
          <w:color w:val="6D6E71"/>
          <w:lang w:val="nl-NL"/>
        </w:rPr>
        <w:t>als</w:t>
      </w:r>
      <w:r w:rsidRPr="00CA22F4">
        <w:rPr>
          <w:color w:val="6D6E71"/>
          <w:spacing w:val="-3"/>
          <w:lang w:val="nl-NL"/>
        </w:rPr>
        <w:t xml:space="preserve"> </w:t>
      </w:r>
      <w:r w:rsidRPr="00CA22F4">
        <w:rPr>
          <w:color w:val="6D6E71"/>
          <w:lang w:val="nl-NL"/>
        </w:rPr>
        <w:t>ik</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
          <w:lang w:val="nl-NL"/>
        </w:rPr>
        <w:t xml:space="preserve"> </w:t>
      </w:r>
      <w:r w:rsidRPr="00CA22F4">
        <w:rPr>
          <w:color w:val="6D6E71"/>
          <w:lang w:val="nl-NL"/>
        </w:rPr>
        <w:t>zie</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e-mailberic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
          <w:lang w:val="nl-NL"/>
        </w:rPr>
        <w:t xml:space="preserve"> </w:t>
      </w:r>
      <w:r w:rsidRPr="00CA22F4">
        <w:rPr>
          <w:color w:val="6D6E71"/>
          <w:lang w:val="nl-NL"/>
        </w:rPr>
        <w:t>krijg</w:t>
      </w:r>
      <w:r w:rsidRPr="00CA22F4">
        <w:rPr>
          <w:color w:val="6D6E71"/>
          <w:spacing w:val="-2"/>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3"/>
          <w:lang w:val="nl-NL"/>
        </w:rPr>
        <w:t xml:space="preserve"> </w:t>
      </w:r>
      <w:r w:rsidRPr="00CA22F4">
        <w:rPr>
          <w:color w:val="6D6E71"/>
          <w:lang w:val="nl-NL"/>
        </w:rPr>
        <w:t>ik</w:t>
      </w:r>
      <w:r w:rsidRPr="00CA22F4">
        <w:rPr>
          <w:color w:val="6D6E71"/>
          <w:spacing w:val="-2"/>
          <w:lang w:val="nl-NL"/>
        </w:rPr>
        <w:t xml:space="preserve"> </w:t>
      </w:r>
      <w:r w:rsidRPr="00CA22F4">
        <w:rPr>
          <w:color w:val="6D6E71"/>
          <w:lang w:val="nl-NL"/>
        </w:rPr>
        <w:t>me</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p>
    <w:p w14:paraId="15CB328A" w14:textId="77777777" w:rsidR="00624579" w:rsidRPr="00CA22F4" w:rsidRDefault="00CA22F4">
      <w:pPr>
        <w:pStyle w:val="Plattetekst"/>
        <w:spacing w:line="264" w:lineRule="exact"/>
        <w:ind w:left="1493"/>
        <w:rPr>
          <w:lang w:val="nl-NL"/>
        </w:rPr>
      </w:pP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lang w:val="nl-NL"/>
        </w:rPr>
        <w:t>ttig</w:t>
      </w:r>
      <w:r w:rsidRPr="00CA22F4">
        <w:rPr>
          <w:color w:val="6D6E71"/>
          <w:spacing w:val="-13"/>
          <w:lang w:val="nl-NL"/>
        </w:rPr>
        <w:t xml:space="preserve"> </w:t>
      </w:r>
      <w:r w:rsidRPr="00CA22F4">
        <w:rPr>
          <w:color w:val="6D6E71"/>
          <w:spacing w:val="-3"/>
          <w:lang w:val="nl-NL"/>
        </w:rPr>
        <w:t>v</w:t>
      </w:r>
      <w:r w:rsidRPr="00CA22F4">
        <w:rPr>
          <w:color w:val="6D6E71"/>
          <w:lang w:val="nl-NL"/>
        </w:rPr>
        <w:t>oel;</w:t>
      </w:r>
    </w:p>
    <w:p w14:paraId="2F5E82F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di</w:t>
      </w:r>
      <w:r w:rsidRPr="00CA22F4">
        <w:rPr>
          <w:color w:val="6D6E71"/>
          <w:spacing w:val="-3"/>
          <w:lang w:val="nl-NL"/>
        </w:rPr>
        <w:t>r</w:t>
      </w:r>
      <w:r w:rsidRPr="00CA22F4">
        <w:rPr>
          <w:color w:val="6D6E71"/>
          <w:lang w:val="nl-NL"/>
        </w:rPr>
        <w:t>ect</w:t>
      </w:r>
      <w:r w:rsidRPr="00CA22F4">
        <w:rPr>
          <w:color w:val="6D6E71"/>
          <w:spacing w:val="6"/>
          <w:lang w:val="nl-NL"/>
        </w:rPr>
        <w:t xml:space="preserve"> </w:t>
      </w:r>
      <w:r w:rsidRPr="00CA22F4">
        <w:rPr>
          <w:color w:val="6D6E71"/>
          <w:lang w:val="nl-NL"/>
        </w:rPr>
        <w:t>aan</w:t>
      </w:r>
      <w:r w:rsidRPr="00CA22F4">
        <w:rPr>
          <w:color w:val="6D6E71"/>
          <w:spacing w:val="7"/>
          <w:lang w:val="nl-NL"/>
        </w:rPr>
        <w:t xml:space="preserve"> </w:t>
      </w:r>
      <w:r w:rsidRPr="00CA22F4">
        <w:rPr>
          <w:color w:val="6D6E71"/>
          <w:lang w:val="nl-NL"/>
        </w:rPr>
        <w:t>mijn</w:t>
      </w:r>
      <w:r w:rsidRPr="00CA22F4">
        <w:rPr>
          <w:color w:val="6D6E71"/>
          <w:spacing w:val="7"/>
          <w:lang w:val="nl-NL"/>
        </w:rPr>
        <w:t xml:space="preserve"> </w:t>
      </w:r>
      <w:r w:rsidRPr="00CA22F4">
        <w:rPr>
          <w:color w:val="6D6E71"/>
          <w:lang w:val="nl-NL"/>
        </w:rPr>
        <w:t>juf/mee</w:t>
      </w:r>
      <w:r w:rsidRPr="00CA22F4">
        <w:rPr>
          <w:color w:val="6D6E71"/>
          <w:spacing w:val="-3"/>
          <w:lang w:val="nl-NL"/>
        </w:rPr>
        <w:t>st</w:t>
      </w:r>
      <w:r w:rsidRPr="00CA22F4">
        <w:rPr>
          <w:color w:val="6D6E71"/>
          <w:lang w:val="nl-NL"/>
        </w:rPr>
        <w:t>er</w:t>
      </w:r>
      <w:r w:rsidRPr="00CA22F4">
        <w:rPr>
          <w:color w:val="6D6E71"/>
          <w:spacing w:val="6"/>
          <w:lang w:val="nl-NL"/>
        </w:rPr>
        <w:t xml:space="preserve"> </w:t>
      </w:r>
      <w:r w:rsidRPr="00CA22F4">
        <w:rPr>
          <w:color w:val="6D6E71"/>
          <w:lang w:val="nl-NL"/>
        </w:rPr>
        <w:t>als</w:t>
      </w:r>
      <w:r w:rsidRPr="00CA22F4">
        <w:rPr>
          <w:color w:val="6D6E71"/>
          <w:spacing w:val="7"/>
          <w:lang w:val="nl-NL"/>
        </w:rPr>
        <w:t xml:space="preserve"> </w:t>
      </w:r>
      <w:r w:rsidRPr="00CA22F4">
        <w:rPr>
          <w:color w:val="6D6E71"/>
          <w:lang w:val="nl-NL"/>
        </w:rPr>
        <w:t>ik</w:t>
      </w:r>
      <w:r w:rsidRPr="00CA22F4">
        <w:rPr>
          <w:color w:val="6D6E71"/>
          <w:spacing w:val="7"/>
          <w:lang w:val="nl-NL"/>
        </w:rPr>
        <w:t xml:space="preserve"> </w:t>
      </w:r>
      <w:r w:rsidRPr="00CA22F4">
        <w:rPr>
          <w:color w:val="6D6E71"/>
          <w:lang w:val="nl-NL"/>
        </w:rPr>
        <w:t>e-mailberic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lang w:val="nl-NL"/>
        </w:rPr>
        <w:t>krijg</w:t>
      </w:r>
      <w:r w:rsidRPr="00CA22F4">
        <w:rPr>
          <w:color w:val="6D6E71"/>
          <w:spacing w:val="7"/>
          <w:lang w:val="nl-NL"/>
        </w:rPr>
        <w:t xml:space="preserve"> </w:t>
      </w:r>
      <w:r w:rsidRPr="00CA22F4">
        <w:rPr>
          <w:color w:val="6D6E71"/>
          <w:lang w:val="nl-NL"/>
        </w:rPr>
        <w:t>die</w:t>
      </w:r>
      <w:r w:rsidRPr="00CA22F4">
        <w:rPr>
          <w:color w:val="6D6E71"/>
          <w:spacing w:val="7"/>
          <w:lang w:val="nl-NL"/>
        </w:rPr>
        <w:t xml:space="preserve"> </w:t>
      </w:r>
      <w:r w:rsidRPr="00CA22F4">
        <w:rPr>
          <w:color w:val="6D6E71"/>
          <w:lang w:val="nl-NL"/>
        </w:rPr>
        <w:t>ik</w:t>
      </w:r>
      <w:r w:rsidRPr="00CA22F4">
        <w:rPr>
          <w:color w:val="6D6E71"/>
          <w:spacing w:val="7"/>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w:t>
      </w:r>
      <w:r w:rsidRPr="00CA22F4">
        <w:rPr>
          <w:color w:val="6D6E71"/>
          <w:spacing w:val="7"/>
          <w:lang w:val="nl-NL"/>
        </w:rPr>
        <w:t xml:space="preserve"> </w:t>
      </w:r>
      <w:r w:rsidRPr="00CA22F4">
        <w:rPr>
          <w:color w:val="6D6E71"/>
          <w:lang w:val="nl-NL"/>
        </w:rPr>
        <w:t>i</w:t>
      </w:r>
      <w:r w:rsidRPr="00CA22F4">
        <w:rPr>
          <w:color w:val="6D6E71"/>
          <w:spacing w:val="-9"/>
          <w:lang w:val="nl-NL"/>
        </w:rPr>
        <w:t>.</w:t>
      </w:r>
      <w:r w:rsidRPr="00CA22F4">
        <w:rPr>
          <w:color w:val="6D6E71"/>
          <w:spacing w:val="-19"/>
          <w:lang w:val="nl-NL"/>
        </w:rPr>
        <w:t>v</w:t>
      </w:r>
      <w:r w:rsidRPr="00CA22F4">
        <w:rPr>
          <w:color w:val="6D6E71"/>
          <w:lang w:val="nl-NL"/>
        </w:rPr>
        <w:t>.m.</w:t>
      </w:r>
      <w:r w:rsidRPr="00CA22F4">
        <w:rPr>
          <w:color w:val="6D6E71"/>
          <w:spacing w:val="7"/>
          <w:lang w:val="nl-NL"/>
        </w:rPr>
        <w:t xml:space="preserve"> </w:t>
      </w:r>
      <w:r w:rsidRPr="00CA22F4">
        <w:rPr>
          <w:color w:val="6D6E71"/>
          <w:lang w:val="nl-NL"/>
        </w:rPr>
        <w:t>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p>
    <w:p w14:paraId="57D42037" w14:textId="77777777" w:rsidR="00624579" w:rsidRPr="00CA22F4" w:rsidRDefault="00CA22F4">
      <w:pPr>
        <w:pStyle w:val="Plattetekst"/>
        <w:spacing w:line="264" w:lineRule="exact"/>
        <w:ind w:left="1493"/>
        <w:rPr>
          <w:lang w:val="nl-NL"/>
        </w:rPr>
      </w:pPr>
      <w:r w:rsidRPr="00CA22F4">
        <w:rPr>
          <w:color w:val="6D6E71"/>
          <w:lang w:val="nl-NL"/>
        </w:rPr>
        <w:t>virussen;</w:t>
      </w:r>
    </w:p>
    <w:p w14:paraId="7FE4C4E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10"/>
          <w:lang w:val="nl-NL"/>
        </w:rPr>
        <w:t xml:space="preserve"> </w:t>
      </w:r>
      <w:r w:rsidRPr="00CA22F4">
        <w:rPr>
          <w:color w:val="6D6E71"/>
          <w:lang w:val="nl-NL"/>
        </w:rPr>
        <w:t>sp</w:t>
      </w:r>
      <w:r w:rsidRPr="00CA22F4">
        <w:rPr>
          <w:color w:val="6D6E71"/>
          <w:spacing w:val="-3"/>
          <w:lang w:val="nl-NL"/>
        </w:rPr>
        <w:t>r</w:t>
      </w:r>
      <w:r w:rsidRPr="00CA22F4">
        <w:rPr>
          <w:color w:val="6D6E71"/>
          <w:lang w:val="nl-NL"/>
        </w:rPr>
        <w:t>eek</w:t>
      </w:r>
      <w:r w:rsidRPr="00CA22F4">
        <w:rPr>
          <w:color w:val="6D6E71"/>
          <w:spacing w:val="-10"/>
          <w:lang w:val="nl-NL"/>
        </w:rPr>
        <w:t xml:space="preserve"> </w:t>
      </w:r>
      <w:r w:rsidRPr="00CA22F4">
        <w:rPr>
          <w:color w:val="6D6E71"/>
          <w:lang w:val="nl-NL"/>
        </w:rPr>
        <w:t>nooit</w:t>
      </w:r>
      <w:r w:rsidRPr="00CA22F4">
        <w:rPr>
          <w:color w:val="6D6E71"/>
          <w:spacing w:val="-9"/>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10"/>
          <w:lang w:val="nl-NL"/>
        </w:rPr>
        <w:t xml:space="preserve"> </w:t>
      </w:r>
      <w:r w:rsidRPr="00CA22F4">
        <w:rPr>
          <w:color w:val="6D6E71"/>
          <w:spacing w:val="-2"/>
          <w:lang w:val="nl-NL"/>
        </w:rPr>
        <w:t>a</w:t>
      </w:r>
      <w:r w:rsidRPr="00CA22F4">
        <w:rPr>
          <w:color w:val="6D6E71"/>
          <w:lang w:val="nl-NL"/>
        </w:rPr>
        <w:t>f</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iemand</w:t>
      </w:r>
      <w:r w:rsidRPr="00CA22F4">
        <w:rPr>
          <w:color w:val="6D6E71"/>
          <w:spacing w:val="-9"/>
          <w:lang w:val="nl-NL"/>
        </w:rPr>
        <w:t xml:space="preserve"> </w:t>
      </w:r>
      <w:r w:rsidRPr="00CA22F4">
        <w:rPr>
          <w:color w:val="6D6E71"/>
          <w:lang w:val="nl-NL"/>
        </w:rPr>
        <w:t>die</w:t>
      </w:r>
      <w:r w:rsidRPr="00CA22F4">
        <w:rPr>
          <w:color w:val="6D6E71"/>
          <w:spacing w:val="-9"/>
          <w:lang w:val="nl-NL"/>
        </w:rPr>
        <w:t xml:space="preserve"> </w:t>
      </w:r>
      <w:r w:rsidRPr="00CA22F4">
        <w:rPr>
          <w:color w:val="6D6E71"/>
          <w:lang w:val="nl-NL"/>
        </w:rPr>
        <w:t>ik</w:t>
      </w:r>
      <w:r w:rsidRPr="00CA22F4">
        <w:rPr>
          <w:color w:val="6D6E71"/>
          <w:spacing w:val="-10"/>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8"/>
          <w:lang w:val="nl-NL"/>
        </w:rPr>
        <w:t>‘</w:t>
      </w:r>
      <w:r w:rsidRPr="00CA22F4">
        <w:rPr>
          <w:color w:val="6D6E71"/>
          <w:lang w:val="nl-NL"/>
        </w:rPr>
        <w:t>online’</w:t>
      </w:r>
      <w:r w:rsidRPr="00CA22F4">
        <w:rPr>
          <w:color w:val="6D6E71"/>
          <w:spacing w:val="-10"/>
          <w:lang w:val="nl-NL"/>
        </w:rPr>
        <w:t xml:space="preserve"> </w:t>
      </w:r>
      <w:r w:rsidRPr="00CA22F4">
        <w:rPr>
          <w:color w:val="6D6E71"/>
          <w:lang w:val="nl-NL"/>
        </w:rPr>
        <w:t>heb</w:t>
      </w:r>
      <w:r w:rsidRPr="00CA22F4">
        <w:rPr>
          <w:color w:val="6D6E71"/>
          <w:spacing w:val="-9"/>
          <w:lang w:val="nl-NL"/>
        </w:rPr>
        <w:t xml:space="preserve"> </w:t>
      </w:r>
      <w:r w:rsidRPr="00CA22F4">
        <w:rPr>
          <w:color w:val="6D6E71"/>
          <w:lang w:val="nl-NL"/>
        </w:rPr>
        <w:t>o</w:t>
      </w:r>
      <w:r w:rsidRPr="00CA22F4">
        <w:rPr>
          <w:color w:val="6D6E71"/>
          <w:spacing w:val="-2"/>
          <w:lang w:val="nl-NL"/>
        </w:rPr>
        <w:t>n</w:t>
      </w:r>
      <w:r w:rsidRPr="00CA22F4">
        <w:rPr>
          <w:color w:val="6D6E71"/>
          <w:lang w:val="nl-NL"/>
        </w:rPr>
        <w:t>tmo</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die</w:t>
      </w:r>
      <w:r w:rsidRPr="00CA22F4">
        <w:rPr>
          <w:color w:val="6D6E71"/>
          <w:spacing w:val="-9"/>
          <w:lang w:val="nl-NL"/>
        </w:rPr>
        <w:t xml:space="preserve"> </w:t>
      </w:r>
      <w:r w:rsidRPr="00CA22F4">
        <w:rPr>
          <w:color w:val="6D6E71"/>
          <w:lang w:val="nl-NL"/>
        </w:rPr>
        <w:t>ik</w:t>
      </w:r>
      <w:r w:rsidRPr="00CA22F4">
        <w:rPr>
          <w:color w:val="6D6E71"/>
          <w:spacing w:val="-10"/>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1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5"/>
          <w:lang w:val="nl-NL"/>
        </w:rPr>
        <w:t>z</w:t>
      </w:r>
      <w:r w:rsidRPr="00CA22F4">
        <w:rPr>
          <w:color w:val="6D6E71"/>
          <w:lang w:val="nl-NL"/>
        </w:rPr>
        <w:t>onder</w:t>
      </w:r>
    </w:p>
    <w:p w14:paraId="0663CE55"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an mijn juf/mee</w:t>
      </w:r>
      <w:r w:rsidRPr="00CA22F4">
        <w:rPr>
          <w:color w:val="6D6E71"/>
          <w:spacing w:val="-3"/>
          <w:lang w:val="nl-NL"/>
        </w:rPr>
        <w:t>st</w:t>
      </w:r>
      <w:r w:rsidRPr="00CA22F4">
        <w:rPr>
          <w:color w:val="6D6E71"/>
          <w:lang w:val="nl-NL"/>
        </w:rPr>
        <w:t>er of oude</w:t>
      </w:r>
      <w:r w:rsidRPr="00CA22F4">
        <w:rPr>
          <w:color w:val="6D6E71"/>
          <w:spacing w:val="-4"/>
          <w:lang w:val="nl-NL"/>
        </w:rPr>
        <w:t>r</w:t>
      </w:r>
      <w:r w:rsidRPr="00CA22F4">
        <w:rPr>
          <w:color w:val="6D6E71"/>
          <w:lang w:val="nl-NL"/>
        </w:rPr>
        <w:t>s;</w:t>
      </w:r>
    </w:p>
    <w:p w14:paraId="3DEF4DB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w:t>
      </w:r>
      <w:r w:rsidRPr="00CA22F4">
        <w:rPr>
          <w:color w:val="6D6E71"/>
          <w:lang w:val="nl-NL"/>
        </w:rPr>
        <w:t xml:space="preserve">tuur </w:t>
      </w:r>
      <w:r w:rsidRPr="00CA22F4">
        <w:rPr>
          <w:color w:val="6D6E71"/>
          <w:spacing w:val="-2"/>
          <w:lang w:val="nl-NL"/>
        </w:rPr>
        <w:t>g</w:t>
      </w:r>
      <w:r w:rsidRPr="00CA22F4">
        <w:rPr>
          <w:color w:val="6D6E71"/>
          <w:lang w:val="nl-NL"/>
        </w:rPr>
        <w:t xml:space="preserve">een mailtjes </w:t>
      </w:r>
      <w:r w:rsidRPr="00CA22F4">
        <w:rPr>
          <w:color w:val="6D6E71"/>
          <w:spacing w:val="-5"/>
          <w:lang w:val="nl-NL"/>
        </w:rPr>
        <w:t>z</w:t>
      </w:r>
      <w:r w:rsidRPr="00CA22F4">
        <w:rPr>
          <w:color w:val="6D6E71"/>
          <w:lang w:val="nl-NL"/>
        </w:rPr>
        <w:t xml:space="preserve">onder </w:t>
      </w:r>
      <w:r w:rsidRPr="00CA22F4">
        <w:rPr>
          <w:color w:val="6D6E71"/>
          <w:spacing w:val="-1"/>
          <w:lang w:val="nl-NL"/>
        </w:rPr>
        <w:t>o</w:t>
      </w:r>
      <w:r w:rsidRPr="00CA22F4">
        <w:rPr>
          <w:color w:val="6D6E71"/>
          <w:spacing w:val="-3"/>
          <w:lang w:val="nl-NL"/>
        </w:rPr>
        <w:t>v</w:t>
      </w:r>
      <w:r w:rsidRPr="00CA22F4">
        <w:rPr>
          <w:color w:val="6D6E71"/>
          <w:lang w:val="nl-NL"/>
        </w:rPr>
        <w:t>erleg m</w:t>
      </w:r>
      <w:r w:rsidRPr="00CA22F4">
        <w:rPr>
          <w:color w:val="6D6E71"/>
          <w:spacing w:val="-2"/>
          <w:lang w:val="nl-NL"/>
        </w:rPr>
        <w:t>e</w:t>
      </w:r>
      <w:r w:rsidRPr="00CA22F4">
        <w:rPr>
          <w:color w:val="6D6E71"/>
          <w:lang w:val="nl-NL"/>
        </w:rPr>
        <w:t>t de juf/mee</w:t>
      </w:r>
      <w:r w:rsidRPr="00CA22F4">
        <w:rPr>
          <w:color w:val="6D6E71"/>
          <w:spacing w:val="-3"/>
          <w:lang w:val="nl-NL"/>
        </w:rPr>
        <w:t>st</w:t>
      </w:r>
      <w:r w:rsidRPr="00CA22F4">
        <w:rPr>
          <w:color w:val="6D6E71"/>
          <w:lang w:val="nl-NL"/>
        </w:rPr>
        <w:t>er;</w:t>
      </w:r>
    </w:p>
    <w:p w14:paraId="2084960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7"/>
          <w:lang w:val="nl-NL"/>
        </w:rPr>
        <w:t xml:space="preserve"> </w:t>
      </w:r>
      <w:r w:rsidRPr="00CA22F4">
        <w:rPr>
          <w:color w:val="6D6E71"/>
          <w:spacing w:val="-3"/>
          <w:lang w:val="nl-NL"/>
        </w:rPr>
        <w:t>v</w:t>
      </w:r>
      <w:r w:rsidRPr="00CA22F4">
        <w:rPr>
          <w:color w:val="6D6E71"/>
          <w:spacing w:val="-1"/>
          <w:lang w:val="nl-NL"/>
        </w:rPr>
        <w:t>e</w:t>
      </w:r>
      <w:r w:rsidRPr="00CA22F4">
        <w:rPr>
          <w:color w:val="6D6E71"/>
          <w:spacing w:val="-4"/>
          <w:lang w:val="nl-NL"/>
        </w:rPr>
        <w:t>r</w:t>
      </w:r>
      <w:r w:rsidRPr="00CA22F4">
        <w:rPr>
          <w:color w:val="6D6E71"/>
          <w:spacing w:val="-3"/>
          <w:lang w:val="nl-NL"/>
        </w:rPr>
        <w:t>s</w:t>
      </w:r>
      <w:r w:rsidRPr="00CA22F4">
        <w:rPr>
          <w:color w:val="6D6E71"/>
          <w:lang w:val="nl-NL"/>
        </w:rPr>
        <w:t>tuur</w:t>
      </w:r>
      <w:r w:rsidRPr="00CA22F4">
        <w:rPr>
          <w:color w:val="6D6E71"/>
          <w:spacing w:val="-7"/>
          <w:lang w:val="nl-NL"/>
        </w:rPr>
        <w:t xml:space="preserve"> </w:t>
      </w:r>
      <w:r w:rsidRPr="00CA22F4">
        <w:rPr>
          <w:color w:val="6D6E71"/>
          <w:lang w:val="nl-NL"/>
        </w:rPr>
        <w:t>nooit</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7"/>
          <w:lang w:val="nl-NL"/>
        </w:rPr>
        <w:t xml:space="preserve"> </w:t>
      </w:r>
      <w:r w:rsidRPr="00CA22F4">
        <w:rPr>
          <w:color w:val="6D6E71"/>
          <w:lang w:val="nl-NL"/>
        </w:rPr>
        <w:t>ande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m</w:t>
      </w:r>
      <w:r w:rsidRPr="00CA22F4">
        <w:rPr>
          <w:color w:val="6D6E71"/>
          <w:spacing w:val="-3"/>
          <w:lang w:val="nl-NL"/>
        </w:rPr>
        <w:t>e</w:t>
      </w:r>
      <w:r w:rsidRPr="00CA22F4">
        <w:rPr>
          <w:color w:val="6D6E71"/>
          <w:spacing w:val="-5"/>
          <w:lang w:val="nl-NL"/>
        </w:rPr>
        <w:t>z</w:t>
      </w:r>
      <w:r w:rsidRPr="00CA22F4">
        <w:rPr>
          <w:color w:val="6D6E71"/>
          <w:lang w:val="nl-NL"/>
        </w:rPr>
        <w:t>elf</w:t>
      </w:r>
      <w:r w:rsidRPr="00CA22F4">
        <w:rPr>
          <w:color w:val="6D6E71"/>
          <w:spacing w:val="-7"/>
          <w:lang w:val="nl-NL"/>
        </w:rPr>
        <w:t xml:space="preserve"> </w:t>
      </w:r>
      <w:r w:rsidRPr="00CA22F4">
        <w:rPr>
          <w:color w:val="6D6E71"/>
          <w:lang w:val="nl-NL"/>
        </w:rPr>
        <w:t>per</w:t>
      </w:r>
      <w:r w:rsidRPr="00CA22F4">
        <w:rPr>
          <w:color w:val="6D6E71"/>
          <w:spacing w:val="-7"/>
          <w:lang w:val="nl-NL"/>
        </w:rPr>
        <w:t xml:space="preserve"> </w:t>
      </w:r>
      <w:r w:rsidRPr="00CA22F4">
        <w:rPr>
          <w:color w:val="6D6E71"/>
          <w:lang w:val="nl-NL"/>
        </w:rPr>
        <w:t>e-mail</w:t>
      </w:r>
      <w:r w:rsidRPr="00CA22F4">
        <w:rPr>
          <w:color w:val="6D6E71"/>
          <w:spacing w:val="-7"/>
          <w:lang w:val="nl-NL"/>
        </w:rPr>
        <w:t xml:space="preserve"> </w:t>
      </w:r>
      <w:r w:rsidRPr="00CA22F4">
        <w:rPr>
          <w:color w:val="6D6E71"/>
          <w:spacing w:val="-5"/>
          <w:lang w:val="nl-NL"/>
        </w:rPr>
        <w:t>z</w:t>
      </w:r>
      <w:r w:rsidRPr="00CA22F4">
        <w:rPr>
          <w:color w:val="6D6E71"/>
          <w:lang w:val="nl-NL"/>
        </w:rPr>
        <w:t>onder</w:t>
      </w:r>
      <w:r w:rsidRPr="00CA22F4">
        <w:rPr>
          <w:color w:val="6D6E71"/>
          <w:spacing w:val="-7"/>
          <w:lang w:val="nl-NL"/>
        </w:rPr>
        <w:t xml:space="preserve">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emming</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mee</w:t>
      </w:r>
      <w:r w:rsidRPr="00CA22F4">
        <w:rPr>
          <w:color w:val="6D6E71"/>
          <w:spacing w:val="-3"/>
          <w:lang w:val="nl-NL"/>
        </w:rPr>
        <w:t>st</w:t>
      </w:r>
      <w:r w:rsidRPr="00CA22F4">
        <w:rPr>
          <w:color w:val="6D6E71"/>
          <w:lang w:val="nl-NL"/>
        </w:rPr>
        <w:t>er</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juf;</w:t>
      </w:r>
    </w:p>
    <w:p w14:paraId="197D829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16"/>
          <w:lang w:val="nl-NL"/>
        </w:rPr>
        <w:t xml:space="preserve"> </w:t>
      </w:r>
      <w:r w:rsidRPr="00CA22F4">
        <w:rPr>
          <w:color w:val="6D6E71"/>
          <w:spacing w:val="-2"/>
          <w:lang w:val="nl-NL"/>
        </w:rPr>
        <w:t>g</w:t>
      </w:r>
      <w:r w:rsidRPr="00CA22F4">
        <w:rPr>
          <w:color w:val="6D6E71"/>
          <w:lang w:val="nl-NL"/>
        </w:rPr>
        <w:t>ebruik</w:t>
      </w:r>
      <w:r w:rsidRPr="00CA22F4">
        <w:rPr>
          <w:color w:val="6D6E71"/>
          <w:spacing w:val="-16"/>
          <w:lang w:val="nl-NL"/>
        </w:rPr>
        <w:t xml:space="preserve"> </w:t>
      </w:r>
      <w:r w:rsidRPr="00CA22F4">
        <w:rPr>
          <w:color w:val="6D6E71"/>
          <w:lang w:val="nl-NL"/>
        </w:rPr>
        <w:t>in</w:t>
      </w:r>
      <w:r w:rsidRPr="00CA22F4">
        <w:rPr>
          <w:color w:val="6D6E71"/>
          <w:spacing w:val="-16"/>
          <w:lang w:val="nl-NL"/>
        </w:rPr>
        <w:t xml:space="preserve"> </w:t>
      </w:r>
      <w:r w:rsidRPr="00CA22F4">
        <w:rPr>
          <w:color w:val="6D6E71"/>
          <w:lang w:val="nl-NL"/>
        </w:rPr>
        <w:t>mijn</w:t>
      </w:r>
      <w:r w:rsidRPr="00CA22F4">
        <w:rPr>
          <w:color w:val="6D6E71"/>
          <w:spacing w:val="-16"/>
          <w:lang w:val="nl-NL"/>
        </w:rPr>
        <w:t xml:space="preserve"> </w:t>
      </w:r>
      <w:r w:rsidRPr="00CA22F4">
        <w:rPr>
          <w:color w:val="6D6E71"/>
          <w:lang w:val="nl-NL"/>
        </w:rPr>
        <w:t>e-mails</w:t>
      </w:r>
      <w:r w:rsidRPr="00CA22F4">
        <w:rPr>
          <w:color w:val="6D6E71"/>
          <w:spacing w:val="-16"/>
          <w:lang w:val="nl-NL"/>
        </w:rPr>
        <w:t xml:space="preserve"> </w:t>
      </w:r>
      <w:r w:rsidRPr="00CA22F4">
        <w:rPr>
          <w:color w:val="6D6E71"/>
          <w:lang w:val="nl-NL"/>
        </w:rPr>
        <w:t>alleen</w:t>
      </w:r>
      <w:r w:rsidRPr="00CA22F4">
        <w:rPr>
          <w:color w:val="6D6E71"/>
          <w:spacing w:val="-16"/>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16"/>
          <w:lang w:val="nl-NL"/>
        </w:rPr>
        <w:t xml:space="preserve"> </w:t>
      </w:r>
      <w:r w:rsidRPr="00CA22F4">
        <w:rPr>
          <w:color w:val="6D6E71"/>
          <w:spacing w:val="-3"/>
          <w:lang w:val="nl-NL"/>
        </w:rPr>
        <w:t>w</w:t>
      </w:r>
      <w:r w:rsidRPr="00CA22F4">
        <w:rPr>
          <w:color w:val="6D6E71"/>
          <w:lang w:val="nl-NL"/>
        </w:rPr>
        <w:t>aa</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ik</w:t>
      </w:r>
      <w:r w:rsidRPr="00CA22F4">
        <w:rPr>
          <w:color w:val="6D6E71"/>
          <w:spacing w:val="-16"/>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d</w:t>
      </w:r>
      <w:r w:rsidRPr="00CA22F4">
        <w:rPr>
          <w:color w:val="6D6E71"/>
          <w:spacing w:val="-3"/>
          <w:lang w:val="nl-NL"/>
        </w:rPr>
        <w:t>a</w:t>
      </w:r>
      <w:r w:rsidRPr="00CA22F4">
        <w:rPr>
          <w:color w:val="6D6E71"/>
          <w:lang w:val="nl-NL"/>
        </w:rPr>
        <w:t>t</w:t>
      </w:r>
      <w:r w:rsidRPr="00CA22F4">
        <w:rPr>
          <w:color w:val="6D6E71"/>
          <w:spacing w:val="-16"/>
          <w:lang w:val="nl-NL"/>
        </w:rPr>
        <w:t xml:space="preserve"> </w:t>
      </w:r>
      <w:r w:rsidRPr="00CA22F4">
        <w:rPr>
          <w:color w:val="6D6E71"/>
          <w:spacing w:val="-5"/>
          <w:lang w:val="nl-NL"/>
        </w:rPr>
        <w:t>z</w:t>
      </w:r>
      <w:r w:rsidRPr="00CA22F4">
        <w:rPr>
          <w:color w:val="6D6E71"/>
          <w:lang w:val="nl-NL"/>
        </w:rPr>
        <w:t>e</w:t>
      </w:r>
      <w:r w:rsidRPr="00CA22F4">
        <w:rPr>
          <w:color w:val="6D6E71"/>
          <w:spacing w:val="-16"/>
          <w:lang w:val="nl-NL"/>
        </w:rPr>
        <w:t xml:space="preserve"> </w:t>
      </w:r>
      <w:r w:rsidRPr="00CA22F4">
        <w:rPr>
          <w:color w:val="6D6E71"/>
          <w:spacing w:val="-4"/>
          <w:lang w:val="nl-NL"/>
        </w:rPr>
        <w:t>v</w:t>
      </w:r>
      <w:r w:rsidRPr="00CA22F4">
        <w:rPr>
          <w:color w:val="6D6E71"/>
          <w:lang w:val="nl-NL"/>
        </w:rPr>
        <w:t>allen</w:t>
      </w:r>
      <w:r w:rsidRPr="00CA22F4">
        <w:rPr>
          <w:color w:val="6D6E71"/>
          <w:spacing w:val="-16"/>
          <w:lang w:val="nl-NL"/>
        </w:rPr>
        <w:t xml:space="preserve"> </w:t>
      </w:r>
      <w:r w:rsidRPr="00CA22F4">
        <w:rPr>
          <w:color w:val="6D6E71"/>
          <w:lang w:val="nl-NL"/>
        </w:rPr>
        <w:t>binnen</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normale</w:t>
      </w:r>
      <w:r w:rsidRPr="00CA22F4">
        <w:rPr>
          <w:color w:val="6D6E71"/>
          <w:spacing w:val="-16"/>
          <w:lang w:val="nl-NL"/>
        </w:rPr>
        <w:t xml:space="preserve"> </w:t>
      </w:r>
      <w:r w:rsidRPr="00CA22F4">
        <w:rPr>
          <w:color w:val="6D6E71"/>
          <w:lang w:val="nl-NL"/>
        </w:rPr>
        <w:t>om</w:t>
      </w:r>
      <w:r w:rsidRPr="00CA22F4">
        <w:rPr>
          <w:color w:val="6D6E71"/>
          <w:spacing w:val="-5"/>
          <w:lang w:val="nl-NL"/>
        </w:rPr>
        <w:t>g</w:t>
      </w:r>
      <w:r w:rsidRPr="00CA22F4">
        <w:rPr>
          <w:color w:val="6D6E71"/>
          <w:lang w:val="nl-NL"/>
        </w:rPr>
        <w:t>angs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p>
    <w:p w14:paraId="7F08673F" w14:textId="77777777" w:rsidR="00624579" w:rsidRPr="00CA22F4" w:rsidRDefault="00CA22F4">
      <w:pPr>
        <w:pStyle w:val="Plattetekst"/>
        <w:spacing w:line="264" w:lineRule="exact"/>
        <w:ind w:left="1493"/>
        <w:rPr>
          <w:lang w:val="nl-NL"/>
        </w:rPr>
      </w:pPr>
      <w:r w:rsidRPr="00CA22F4">
        <w:rPr>
          <w:color w:val="6D6E71"/>
          <w:lang w:val="nl-NL"/>
        </w:rPr>
        <w:t xml:space="preserve">Dus </w:t>
      </w:r>
      <w:r w:rsidRPr="00CA22F4">
        <w:rPr>
          <w:color w:val="6D6E71"/>
          <w:spacing w:val="-2"/>
          <w:lang w:val="nl-NL"/>
        </w:rPr>
        <w:t>g</w:t>
      </w:r>
      <w:r w:rsidRPr="00CA22F4">
        <w:rPr>
          <w:color w:val="6D6E71"/>
          <w:lang w:val="nl-NL"/>
        </w:rPr>
        <w:t xml:space="preserve">een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den </w:t>
      </w:r>
      <w:r w:rsidRPr="00CA22F4">
        <w:rPr>
          <w:color w:val="6D6E71"/>
          <w:spacing w:val="-3"/>
          <w:lang w:val="nl-NL"/>
        </w:rPr>
        <w:t>w</w:t>
      </w:r>
      <w:r w:rsidRPr="00CA22F4">
        <w:rPr>
          <w:color w:val="6D6E71"/>
          <w:lang w:val="nl-NL"/>
        </w:rPr>
        <w:t>aarmee ik ande</w:t>
      </w:r>
      <w:r w:rsidRPr="00CA22F4">
        <w:rPr>
          <w:color w:val="6D6E71"/>
          <w:spacing w:val="-4"/>
          <w:lang w:val="nl-NL"/>
        </w:rPr>
        <w:t>r</w:t>
      </w:r>
      <w:r w:rsidRPr="00CA22F4">
        <w:rPr>
          <w:color w:val="6D6E71"/>
          <w:lang w:val="nl-NL"/>
        </w:rPr>
        <w:t xml:space="preserve">en </w:t>
      </w:r>
      <w:r w:rsidRPr="00CA22F4">
        <w:rPr>
          <w:color w:val="6D6E71"/>
          <w:spacing w:val="-5"/>
          <w:lang w:val="nl-NL"/>
        </w:rPr>
        <w:t>z</w:t>
      </w:r>
      <w:r w:rsidRPr="00CA22F4">
        <w:rPr>
          <w:color w:val="6D6E71"/>
          <w:lang w:val="nl-NL"/>
        </w:rPr>
        <w:t xml:space="preserve">ou </w:t>
      </w:r>
      <w:r w:rsidRPr="00CA22F4">
        <w:rPr>
          <w:color w:val="6D6E71"/>
          <w:spacing w:val="-3"/>
          <w:lang w:val="nl-NL"/>
        </w:rPr>
        <w:t>k</w:t>
      </w:r>
      <w:r w:rsidRPr="00CA22F4">
        <w:rPr>
          <w:color w:val="6D6E71"/>
          <w:lang w:val="nl-NL"/>
        </w:rPr>
        <w:t>unnen k</w:t>
      </w:r>
      <w:r w:rsidRPr="00CA22F4">
        <w:rPr>
          <w:color w:val="6D6E71"/>
          <w:spacing w:val="-2"/>
          <w:lang w:val="nl-NL"/>
        </w:rPr>
        <w:t>we</w:t>
      </w:r>
      <w:r w:rsidRPr="00CA22F4">
        <w:rPr>
          <w:color w:val="6D6E71"/>
          <w:lang w:val="nl-NL"/>
        </w:rPr>
        <w:t xml:space="preserve">tsen, </w:t>
      </w:r>
      <w:r w:rsidRPr="00CA22F4">
        <w:rPr>
          <w:color w:val="6D6E71"/>
          <w:spacing w:val="-2"/>
          <w:lang w:val="nl-NL"/>
        </w:rPr>
        <w:t>e</w:t>
      </w:r>
      <w:r w:rsidRPr="00CA22F4">
        <w:rPr>
          <w:color w:val="6D6E71"/>
          <w:spacing w:val="-3"/>
          <w:lang w:val="nl-NL"/>
        </w:rPr>
        <w:t>t</w:t>
      </w:r>
      <w:r w:rsidRPr="00CA22F4">
        <w:rPr>
          <w:color w:val="6D6E71"/>
          <w:lang w:val="nl-NL"/>
        </w:rPr>
        <w:t>c;</w:t>
      </w:r>
    </w:p>
    <w:p w14:paraId="006DCE2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 d</w:t>
      </w:r>
      <w:r w:rsidRPr="00CA22F4">
        <w:rPr>
          <w:color w:val="6D6E71"/>
          <w:spacing w:val="-1"/>
          <w:lang w:val="nl-NL"/>
        </w:rPr>
        <w:t>o</w:t>
      </w:r>
      <w:r w:rsidRPr="00CA22F4">
        <w:rPr>
          <w:color w:val="6D6E71"/>
          <w:lang w:val="nl-NL"/>
        </w:rPr>
        <w:t xml:space="preserve">wnload </w:t>
      </w:r>
      <w:r w:rsidRPr="00CA22F4">
        <w:rPr>
          <w:color w:val="6D6E71"/>
          <w:spacing w:val="-2"/>
          <w:lang w:val="nl-NL"/>
        </w:rPr>
        <w:t>g</w:t>
      </w:r>
      <w:r w:rsidRPr="00CA22F4">
        <w:rPr>
          <w:color w:val="6D6E71"/>
          <w:lang w:val="nl-NL"/>
        </w:rPr>
        <w:t>een be</w:t>
      </w:r>
      <w:r w:rsidRPr="00CA22F4">
        <w:rPr>
          <w:color w:val="6D6E71"/>
          <w:spacing w:val="-3"/>
          <w:lang w:val="nl-NL"/>
        </w:rPr>
        <w:t>st</w:t>
      </w:r>
      <w:r w:rsidRPr="00CA22F4">
        <w:rPr>
          <w:color w:val="6D6E71"/>
          <w:lang w:val="nl-NL"/>
        </w:rPr>
        <w:t xml:space="preserve">anden </w:t>
      </w:r>
      <w:r w:rsidRPr="00CA22F4">
        <w:rPr>
          <w:color w:val="6D6E71"/>
          <w:spacing w:val="-3"/>
          <w:lang w:val="nl-NL"/>
        </w:rPr>
        <w:t>t</w:t>
      </w:r>
      <w:r w:rsidRPr="00CA22F4">
        <w:rPr>
          <w:color w:val="6D6E71"/>
          <w:lang w:val="nl-NL"/>
        </w:rPr>
        <w:t>enzij ik daa</w:t>
      </w:r>
      <w:r w:rsidRPr="00CA22F4">
        <w:rPr>
          <w:color w:val="6D6E71"/>
          <w:spacing w:val="2"/>
          <w:lang w:val="nl-NL"/>
        </w:rPr>
        <w:t>r</w:t>
      </w:r>
      <w:r w:rsidRPr="00CA22F4">
        <w:rPr>
          <w:color w:val="6D6E71"/>
          <w:spacing w:val="-3"/>
          <w:lang w:val="nl-NL"/>
        </w:rPr>
        <w:t>v</w:t>
      </w:r>
      <w:r w:rsidRPr="00CA22F4">
        <w:rPr>
          <w:color w:val="6D6E71"/>
          <w:lang w:val="nl-NL"/>
        </w:rPr>
        <w:t xml:space="preserve">oor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heb </w:t>
      </w:r>
      <w:r w:rsidRPr="00CA22F4">
        <w:rPr>
          <w:color w:val="6D6E71"/>
          <w:spacing w:val="-2"/>
          <w:lang w:val="nl-NL"/>
        </w:rPr>
        <w:t>g</w:t>
      </w:r>
      <w:r w:rsidRPr="00CA22F4">
        <w:rPr>
          <w:color w:val="6D6E71"/>
          <w:lang w:val="nl-NL"/>
        </w:rPr>
        <w:t>ek</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 de juf/mee</w:t>
      </w:r>
      <w:r w:rsidRPr="00CA22F4">
        <w:rPr>
          <w:color w:val="6D6E71"/>
          <w:spacing w:val="-3"/>
          <w:lang w:val="nl-NL"/>
        </w:rPr>
        <w:t>st</w:t>
      </w:r>
      <w:r w:rsidRPr="00CA22F4">
        <w:rPr>
          <w:color w:val="6D6E71"/>
          <w:lang w:val="nl-NL"/>
        </w:rPr>
        <w:t>er;</w:t>
      </w:r>
    </w:p>
    <w:p w14:paraId="0F8A882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2"/>
          <w:lang w:val="nl-NL"/>
        </w:rPr>
        <w:t xml:space="preserve"> </w:t>
      </w:r>
      <w:r w:rsidRPr="00CA22F4">
        <w:rPr>
          <w:color w:val="6D6E71"/>
          <w:lang w:val="nl-NL"/>
        </w:rPr>
        <w:t>maak</w:t>
      </w:r>
      <w:r w:rsidRPr="00CA22F4">
        <w:rPr>
          <w:color w:val="6D6E71"/>
          <w:spacing w:val="-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juf/mee</w:t>
      </w:r>
      <w:r w:rsidRPr="00CA22F4">
        <w:rPr>
          <w:color w:val="6D6E71"/>
          <w:spacing w:val="-3"/>
          <w:lang w:val="nl-NL"/>
        </w:rPr>
        <w:t>st</w:t>
      </w:r>
      <w:r w:rsidRPr="00CA22F4">
        <w:rPr>
          <w:color w:val="6D6E71"/>
          <w:lang w:val="nl-NL"/>
        </w:rPr>
        <w:t>er</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tijd</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ik</w:t>
      </w:r>
      <w:r w:rsidRPr="00CA22F4">
        <w:rPr>
          <w:color w:val="6D6E71"/>
          <w:spacing w:val="-2"/>
          <w:lang w:val="nl-NL"/>
        </w:rPr>
        <w:t xml:space="preserve"> g</w:t>
      </w:r>
      <w:r w:rsidRPr="00CA22F4">
        <w:rPr>
          <w:color w:val="6D6E71"/>
          <w:lang w:val="nl-NL"/>
        </w:rPr>
        <w:t>ebruik</w:t>
      </w:r>
      <w:r w:rsidRPr="00CA22F4">
        <w:rPr>
          <w:color w:val="6D6E71"/>
          <w:spacing w:val="-1"/>
          <w:lang w:val="nl-NL"/>
        </w:rPr>
        <w:t xml:space="preserve"> </w:t>
      </w:r>
      <w:r w:rsidRPr="00CA22F4">
        <w:rPr>
          <w:color w:val="6D6E71"/>
          <w:lang w:val="nl-NL"/>
        </w:rPr>
        <w:t>mag</w:t>
      </w:r>
      <w:r w:rsidRPr="00CA22F4">
        <w:rPr>
          <w:color w:val="6D6E71"/>
          <w:spacing w:val="-2"/>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p>
    <w:p w14:paraId="5096462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1"/>
          <w:lang w:val="nl-NL"/>
        </w:rPr>
        <w:t xml:space="preserve"> </w:t>
      </w:r>
      <w:r w:rsidRPr="00CA22F4">
        <w:rPr>
          <w:color w:val="6D6E71"/>
          <w:lang w:val="nl-NL"/>
        </w:rPr>
        <w:t>mag</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ni</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 mag</w:t>
      </w:r>
      <w:r w:rsidRPr="00CA22F4">
        <w:rPr>
          <w:color w:val="6D6E71"/>
          <w:spacing w:val="-1"/>
          <w:lang w:val="nl-NL"/>
        </w:rPr>
        <w:t xml:space="preserve"> </w:t>
      </w:r>
      <w:r w:rsidRPr="00CA22F4">
        <w:rPr>
          <w:color w:val="6D6E71"/>
          <w:lang w:val="nl-NL"/>
        </w:rPr>
        <w:t>alleen</w:t>
      </w:r>
      <w:r w:rsidRPr="00CA22F4">
        <w:rPr>
          <w:color w:val="6D6E71"/>
          <w:spacing w:val="-1"/>
          <w:lang w:val="nl-NL"/>
        </w:rPr>
        <w:t xml:space="preserve"> </w:t>
      </w:r>
      <w:r w:rsidRPr="00CA22F4">
        <w:rPr>
          <w:color w:val="6D6E71"/>
          <w:lang w:val="nl-NL"/>
        </w:rPr>
        <w:t>als</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juf/mee</w:t>
      </w:r>
      <w:r w:rsidRPr="00CA22F4">
        <w:rPr>
          <w:color w:val="6D6E71"/>
          <w:spacing w:val="-3"/>
          <w:lang w:val="nl-NL"/>
        </w:rPr>
        <w:t>st</w:t>
      </w:r>
      <w:r w:rsidRPr="00CA22F4">
        <w:rPr>
          <w:color w:val="6D6E71"/>
          <w:lang w:val="nl-NL"/>
        </w:rPr>
        <w:t>er</w:t>
      </w:r>
      <w:r w:rsidRPr="00CA22F4">
        <w:rPr>
          <w:color w:val="6D6E71"/>
          <w:spacing w:val="-1"/>
          <w:lang w:val="nl-NL"/>
        </w:rPr>
        <w:t xml:space="preserve"> </w:t>
      </w:r>
      <w:r w:rsidRPr="00CA22F4">
        <w:rPr>
          <w:color w:val="6D6E71"/>
          <w:lang w:val="nl-NL"/>
        </w:rPr>
        <w:t>hie</w:t>
      </w:r>
      <w:r w:rsidRPr="00CA22F4">
        <w:rPr>
          <w:color w:val="6D6E71"/>
          <w:spacing w:val="1"/>
          <w:lang w:val="nl-NL"/>
        </w:rPr>
        <w:t>r</w:t>
      </w:r>
      <w:r w:rsidRPr="00CA22F4">
        <w:rPr>
          <w:color w:val="6D6E71"/>
          <w:spacing w:val="-3"/>
          <w:lang w:val="nl-NL"/>
        </w:rPr>
        <w:t>v</w:t>
      </w:r>
      <w:r w:rsidRPr="00CA22F4">
        <w:rPr>
          <w:color w:val="6D6E71"/>
          <w:lang w:val="nl-NL"/>
        </w:rPr>
        <w:t>oor een</w:t>
      </w:r>
      <w:r w:rsidRPr="00CA22F4">
        <w:rPr>
          <w:color w:val="6D6E71"/>
          <w:spacing w:val="-1"/>
          <w:lang w:val="nl-NL"/>
        </w:rPr>
        <w:t xml:space="preserve"> </w:t>
      </w:r>
      <w:r w:rsidRPr="00CA22F4">
        <w:rPr>
          <w:color w:val="6D6E71"/>
          <w:lang w:val="nl-NL"/>
        </w:rPr>
        <w:t>opd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p>
    <w:p w14:paraId="300DAFBA"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Als ik </w:t>
      </w:r>
      <w:r w:rsidRPr="00CA22F4">
        <w:rPr>
          <w:color w:val="6D6E71"/>
          <w:spacing w:val="-2"/>
          <w:lang w:val="nl-NL"/>
        </w:rPr>
        <w:t>g</w:t>
      </w:r>
      <w:r w:rsidRPr="00CA22F4">
        <w:rPr>
          <w:color w:val="6D6E71"/>
          <w:spacing w:val="-1"/>
          <w:lang w:val="nl-NL"/>
        </w:rPr>
        <w:t>e</w:t>
      </w:r>
      <w:r w:rsidRPr="00CA22F4">
        <w:rPr>
          <w:color w:val="6D6E71"/>
          <w:lang w:val="nl-NL"/>
        </w:rPr>
        <w:t>bruik mo</w:t>
      </w:r>
      <w:r w:rsidRPr="00CA22F4">
        <w:rPr>
          <w:color w:val="6D6E71"/>
          <w:spacing w:val="-2"/>
          <w:lang w:val="nl-NL"/>
        </w:rPr>
        <w:t>e</w:t>
      </w:r>
      <w:r w:rsidRPr="00CA22F4">
        <w:rPr>
          <w:color w:val="6D6E71"/>
          <w:lang w:val="nl-NL"/>
        </w:rPr>
        <w:t>t ma</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 xml:space="preserve">an een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 (bij</w:t>
      </w:r>
      <w:r w:rsidRPr="00CA22F4">
        <w:rPr>
          <w:color w:val="6D6E71"/>
          <w:spacing w:val="-2"/>
          <w:lang w:val="nl-NL"/>
        </w:rPr>
        <w:t>v</w:t>
      </w:r>
      <w:r w:rsidRPr="00CA22F4">
        <w:rPr>
          <w:color w:val="6D6E71"/>
          <w:lang w:val="nl-NL"/>
        </w:rPr>
        <w:t xml:space="preserve">oorbeeld om </w:t>
      </w:r>
      <w:r w:rsidRPr="00CA22F4">
        <w:rPr>
          <w:color w:val="6D6E71"/>
          <w:spacing w:val="-3"/>
          <w:lang w:val="nl-NL"/>
        </w:rPr>
        <w:t>t</w:t>
      </w:r>
      <w:r w:rsidRPr="00CA22F4">
        <w:rPr>
          <w:color w:val="6D6E71"/>
          <w:lang w:val="nl-NL"/>
        </w:rPr>
        <w:t xml:space="preserve">e e-mailen) dan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 ik e</w:t>
      </w:r>
      <w:r w:rsidRPr="00CA22F4">
        <w:rPr>
          <w:color w:val="6D6E71"/>
          <w:spacing w:val="1"/>
          <w:lang w:val="nl-NL"/>
        </w:rPr>
        <w:t>r</w:t>
      </w:r>
      <w:r w:rsidRPr="00CA22F4">
        <w:rPr>
          <w:color w:val="6D6E71"/>
          <w:spacing w:val="-3"/>
          <w:lang w:val="nl-NL"/>
        </w:rPr>
        <w:t>v</w:t>
      </w:r>
      <w:r w:rsidRPr="00CA22F4">
        <w:rPr>
          <w:color w:val="6D6E71"/>
          <w:lang w:val="nl-NL"/>
        </w:rPr>
        <w:t>oor d</w:t>
      </w:r>
      <w:r w:rsidRPr="00CA22F4">
        <w:rPr>
          <w:color w:val="6D6E71"/>
          <w:spacing w:val="-2"/>
          <w:lang w:val="nl-NL"/>
        </w:rPr>
        <w:t>a</w:t>
      </w:r>
      <w:r w:rsidRPr="00CA22F4">
        <w:rPr>
          <w:color w:val="6D6E71"/>
          <w:lang w:val="nl-NL"/>
        </w:rPr>
        <w:t>t dit</w:t>
      </w:r>
    </w:p>
    <w:p w14:paraId="181B503C"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1"/>
          <w:lang w:val="nl-NL"/>
        </w:rPr>
        <w:t xml:space="preserve"> </w:t>
      </w:r>
      <w:r w:rsidRPr="00CA22F4">
        <w:rPr>
          <w:color w:val="6D6E71"/>
          <w:spacing w:val="-2"/>
          <w:lang w:val="nl-NL"/>
        </w:rPr>
        <w:t>g</w:t>
      </w:r>
      <w:r w:rsidRPr="00CA22F4">
        <w:rPr>
          <w:color w:val="6D6E71"/>
          <w:lang w:val="nl-NL"/>
        </w:rPr>
        <w:t>eheim</w:t>
      </w:r>
      <w:r w:rsidRPr="00CA22F4">
        <w:rPr>
          <w:color w:val="6D6E71"/>
          <w:spacing w:val="-1"/>
          <w:lang w:val="nl-NL"/>
        </w:rPr>
        <w:t xml:space="preserve"> </w:t>
      </w:r>
      <w:r w:rsidRPr="00CA22F4">
        <w:rPr>
          <w:color w:val="6D6E71"/>
          <w:lang w:val="nl-NL"/>
        </w:rPr>
        <w:t>blijft. Ik</w:t>
      </w:r>
      <w:r w:rsidRPr="00CA22F4">
        <w:rPr>
          <w:color w:val="6D6E71"/>
          <w:spacing w:val="-1"/>
          <w:lang w:val="nl-NL"/>
        </w:rPr>
        <w:t xml:space="preserve"> </w:t>
      </w:r>
      <w:r w:rsidRPr="00CA22F4">
        <w:rPr>
          <w:color w:val="6D6E71"/>
          <w:spacing w:val="-2"/>
          <w:lang w:val="nl-NL"/>
        </w:rPr>
        <w:t>v</w:t>
      </w:r>
      <w:r w:rsidRPr="00CA22F4">
        <w:rPr>
          <w:color w:val="6D6E71"/>
          <w:lang w:val="nl-NL"/>
        </w:rPr>
        <w:t>er</w:t>
      </w:r>
      <w:r w:rsidRPr="00CA22F4">
        <w:rPr>
          <w:color w:val="6D6E71"/>
          <w:spacing w:val="-3"/>
          <w:lang w:val="nl-NL"/>
        </w:rPr>
        <w:t>t</w:t>
      </w:r>
      <w:r w:rsidRPr="00CA22F4">
        <w:rPr>
          <w:color w:val="6D6E71"/>
          <w:lang w:val="nl-NL"/>
        </w:rPr>
        <w:t>el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dus</w:t>
      </w:r>
      <w:r w:rsidRPr="00CA22F4">
        <w:rPr>
          <w:color w:val="6D6E71"/>
          <w:spacing w:val="-1"/>
          <w:lang w:val="nl-NL"/>
        </w:rPr>
        <w:t xml:space="preserve"> </w:t>
      </w:r>
      <w:r w:rsidRPr="00CA22F4">
        <w:rPr>
          <w:color w:val="6D6E71"/>
          <w:lang w:val="nl-NL"/>
        </w:rPr>
        <w:t>ni</w:t>
      </w:r>
      <w:r w:rsidRPr="00CA22F4">
        <w:rPr>
          <w:color w:val="6D6E71"/>
          <w:spacing w:val="-1"/>
          <w:lang w:val="nl-NL"/>
        </w:rPr>
        <w:t>e</w:t>
      </w:r>
      <w:r w:rsidRPr="00CA22F4">
        <w:rPr>
          <w:color w:val="6D6E71"/>
          <w:lang w:val="nl-NL"/>
        </w:rPr>
        <w:t>t aan</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en die</w:t>
      </w:r>
      <w:r w:rsidRPr="00CA22F4">
        <w:rPr>
          <w:color w:val="6D6E71"/>
          <w:spacing w:val="-1"/>
          <w:lang w:val="nl-NL"/>
        </w:rPr>
        <w:t xml:space="preserve"> </w:t>
      </w:r>
      <w:r w:rsidRPr="00CA22F4">
        <w:rPr>
          <w:color w:val="6D6E71"/>
          <w:lang w:val="nl-NL"/>
        </w:rPr>
        <w:t>er ni</w:t>
      </w:r>
      <w:r w:rsidRPr="00CA22F4">
        <w:rPr>
          <w:color w:val="6D6E71"/>
          <w:spacing w:val="-2"/>
          <w:lang w:val="nl-NL"/>
        </w:rPr>
        <w:t>e</w:t>
      </w:r>
      <w:r w:rsidRPr="00CA22F4">
        <w:rPr>
          <w:color w:val="6D6E71"/>
          <w:lang w:val="nl-NL"/>
        </w:rPr>
        <w:t>ts</w:t>
      </w:r>
      <w:r w:rsidRPr="00CA22F4">
        <w:rPr>
          <w:color w:val="6D6E71"/>
          <w:spacing w:val="-1"/>
          <w:lang w:val="nl-NL"/>
        </w:rPr>
        <w:t xml:space="preserve"> </w:t>
      </w:r>
      <w:r w:rsidRPr="00CA22F4">
        <w:rPr>
          <w:color w:val="6D6E71"/>
          <w:lang w:val="nl-NL"/>
        </w:rPr>
        <w:t>mee</w:t>
      </w:r>
      <w:r w:rsidRPr="00CA22F4">
        <w:rPr>
          <w:color w:val="6D6E71"/>
          <w:spacing w:val="-1"/>
          <w:lang w:val="nl-NL"/>
        </w:rPr>
        <w:t xml:space="preserve"> </w:t>
      </w:r>
      <w:r w:rsidRPr="00CA22F4">
        <w:rPr>
          <w:color w:val="6D6E71"/>
          <w:spacing w:val="-3"/>
          <w:lang w:val="nl-NL"/>
        </w:rPr>
        <w:t>t</w:t>
      </w:r>
      <w:r w:rsidRPr="00CA22F4">
        <w:rPr>
          <w:color w:val="6D6E71"/>
          <w:lang w:val="nl-NL"/>
        </w:rPr>
        <w:t>e ma</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hebben;</w:t>
      </w:r>
    </w:p>
    <w:p w14:paraId="6AE1C33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3"/>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oek</w:t>
      </w:r>
      <w:r w:rsidRPr="00CA22F4">
        <w:rPr>
          <w:color w:val="6D6E71"/>
          <w:spacing w:val="-3"/>
          <w:lang w:val="nl-NL"/>
        </w:rPr>
        <w:t xml:space="preserve"> </w:t>
      </w:r>
      <w:r w:rsidRPr="00CA22F4">
        <w:rPr>
          <w:color w:val="6D6E71"/>
          <w:lang w:val="nl-NL"/>
        </w:rPr>
        <w:t>alleen</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es</w:t>
      </w:r>
      <w:r w:rsidRPr="00CA22F4">
        <w:rPr>
          <w:color w:val="6D6E71"/>
          <w:spacing w:val="-3"/>
          <w:lang w:val="nl-NL"/>
        </w:rPr>
        <w:t xml:space="preserve"> w</w:t>
      </w:r>
      <w:r w:rsidRPr="00CA22F4">
        <w:rPr>
          <w:color w:val="6D6E71"/>
          <w:lang w:val="nl-NL"/>
        </w:rPr>
        <w:t>aa</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ik</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v</w:t>
      </w:r>
      <w:r w:rsidRPr="00CA22F4">
        <w:rPr>
          <w:color w:val="6D6E71"/>
          <w:lang w:val="nl-NL"/>
        </w:rPr>
        <w:t>eili</w:t>
      </w:r>
      <w:r w:rsidRPr="00CA22F4">
        <w:rPr>
          <w:color w:val="6D6E71"/>
          <w:spacing w:val="2"/>
          <w:lang w:val="nl-NL"/>
        </w:rPr>
        <w:t>g</w:t>
      </w:r>
      <w:r w:rsidRPr="00CA22F4">
        <w:rPr>
          <w:color w:val="6D6E71"/>
          <w:lang w:val="nl-NL"/>
        </w:rPr>
        <w:t>,</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ouwbaar</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binnen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normen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w:t>
      </w:r>
      <w:r w:rsidRPr="00CA22F4">
        <w:rPr>
          <w:color w:val="6D6E71"/>
          <w:lang w:val="nl-NL"/>
        </w:rPr>
        <w:t>aa</w:t>
      </w:r>
      <w:r w:rsidRPr="00CA22F4">
        <w:rPr>
          <w:color w:val="6D6E71"/>
          <w:spacing w:val="-4"/>
          <w:lang w:val="nl-NL"/>
        </w:rPr>
        <w:t>r</w:t>
      </w:r>
      <w:r w:rsidRPr="00CA22F4">
        <w:rPr>
          <w:color w:val="6D6E71"/>
          <w:lang w:val="nl-NL"/>
        </w:rPr>
        <w:t>den</w:t>
      </w:r>
    </w:p>
    <w:p w14:paraId="720B28BC" w14:textId="77777777" w:rsidR="00624579" w:rsidRPr="00CA22F4" w:rsidRDefault="00CA22F4">
      <w:pPr>
        <w:pStyle w:val="Plattetekst"/>
        <w:spacing w:line="264" w:lineRule="exact"/>
        <w:ind w:left="1493"/>
        <w:rPr>
          <w:lang w:val="nl-NL"/>
        </w:rPr>
      </w:pP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mijn</w:t>
      </w:r>
      <w:r w:rsidRPr="00CA22F4">
        <w:rPr>
          <w:color w:val="6D6E71"/>
          <w:spacing w:val="-10"/>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school</w:t>
      </w:r>
      <w:r w:rsidRPr="00CA22F4">
        <w:rPr>
          <w:color w:val="6D6E71"/>
          <w:spacing w:val="-10"/>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mij</w:t>
      </w:r>
      <w:r w:rsidRPr="00CA22F4">
        <w:rPr>
          <w:color w:val="6D6E71"/>
          <w:spacing w:val="-5"/>
          <w:lang w:val="nl-NL"/>
        </w:rPr>
        <w:t>z</w:t>
      </w:r>
      <w:r w:rsidRPr="00CA22F4">
        <w:rPr>
          <w:color w:val="6D6E71"/>
          <w:lang w:val="nl-NL"/>
        </w:rPr>
        <w:t>elf</w:t>
      </w:r>
      <w:r w:rsidRPr="00CA22F4">
        <w:rPr>
          <w:color w:val="6D6E71"/>
          <w:spacing w:val="-10"/>
          <w:lang w:val="nl-NL"/>
        </w:rPr>
        <w:t xml:space="preserve"> </w:t>
      </w:r>
      <w:r w:rsidRPr="00CA22F4">
        <w:rPr>
          <w:color w:val="6D6E71"/>
          <w:spacing w:val="-4"/>
          <w:lang w:val="nl-NL"/>
        </w:rPr>
        <w:t>v</w:t>
      </w:r>
      <w:r w:rsidRPr="00CA22F4">
        <w:rPr>
          <w:color w:val="6D6E71"/>
          <w:lang w:val="nl-NL"/>
        </w:rPr>
        <w:t>allen.</w:t>
      </w:r>
      <w:r w:rsidRPr="00CA22F4">
        <w:rPr>
          <w:color w:val="6D6E71"/>
          <w:spacing w:val="-10"/>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ik</w:t>
      </w:r>
      <w:r w:rsidRPr="00CA22F4">
        <w:rPr>
          <w:color w:val="6D6E71"/>
          <w:spacing w:val="-10"/>
          <w:lang w:val="nl-NL"/>
        </w:rPr>
        <w:t xml:space="preserve"> </w:t>
      </w:r>
      <w:r w:rsidRPr="00CA22F4">
        <w:rPr>
          <w:color w:val="6D6E71"/>
          <w:lang w:val="nl-NL"/>
        </w:rPr>
        <w:t>twij</w:t>
      </w:r>
      <w:r w:rsidRPr="00CA22F4">
        <w:rPr>
          <w:color w:val="6D6E71"/>
          <w:spacing w:val="-6"/>
          <w:lang w:val="nl-NL"/>
        </w:rPr>
        <w:t>f</w:t>
      </w:r>
      <w:r w:rsidRPr="00CA22F4">
        <w:rPr>
          <w:color w:val="6D6E71"/>
          <w:lang w:val="nl-NL"/>
        </w:rPr>
        <w:t>el</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11"/>
          <w:lang w:val="nl-NL"/>
        </w:rPr>
        <w:t xml:space="preserve"> </w:t>
      </w:r>
      <w:r w:rsidRPr="00CA22F4">
        <w:rPr>
          <w:color w:val="6D6E71"/>
          <w:lang w:val="nl-NL"/>
        </w:rPr>
        <w:t>ik</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mijn</w:t>
      </w:r>
      <w:r w:rsidRPr="00CA22F4">
        <w:rPr>
          <w:color w:val="6D6E71"/>
          <w:spacing w:val="-10"/>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0"/>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juf/mee</w:t>
      </w:r>
      <w:r w:rsidRPr="00CA22F4">
        <w:rPr>
          <w:color w:val="6D6E71"/>
          <w:spacing w:val="-3"/>
          <w:lang w:val="nl-NL"/>
        </w:rPr>
        <w:t>st</w:t>
      </w:r>
      <w:r w:rsidRPr="00CA22F4">
        <w:rPr>
          <w:color w:val="6D6E71"/>
          <w:lang w:val="nl-NL"/>
        </w:rPr>
        <w:t>er;</w:t>
      </w:r>
    </w:p>
    <w:p w14:paraId="3126BBF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Als</w:t>
      </w:r>
      <w:r w:rsidRPr="00CA22F4">
        <w:rPr>
          <w:color w:val="6D6E71"/>
          <w:spacing w:val="-9"/>
          <w:lang w:val="nl-NL"/>
        </w:rPr>
        <w:t xml:space="preserve"> </w:t>
      </w:r>
      <w:r w:rsidRPr="00CA22F4">
        <w:rPr>
          <w:color w:val="6D6E71"/>
          <w:lang w:val="nl-NL"/>
        </w:rPr>
        <w:t>ik</w:t>
      </w:r>
      <w:r w:rsidRPr="00CA22F4">
        <w:rPr>
          <w:color w:val="6D6E71"/>
          <w:spacing w:val="-9"/>
          <w:lang w:val="nl-NL"/>
        </w:rPr>
        <w:t xml:space="preserve"> </w:t>
      </w:r>
      <w:r w:rsidRPr="00CA22F4">
        <w:rPr>
          <w:color w:val="6D6E71"/>
          <w:lang w:val="nl-NL"/>
        </w:rPr>
        <w:t>per</w:t>
      </w:r>
      <w:r w:rsidRPr="00CA22F4">
        <w:rPr>
          <w:color w:val="6D6E71"/>
          <w:spacing w:val="-9"/>
          <w:lang w:val="nl-NL"/>
        </w:rPr>
        <w:t xml:space="preserve"> </w:t>
      </w:r>
      <w:r w:rsidRPr="00CA22F4">
        <w:rPr>
          <w:color w:val="6D6E71"/>
          <w:lang w:val="nl-NL"/>
        </w:rPr>
        <w:t>on</w:t>
      </w:r>
      <w:r w:rsidRPr="00CA22F4">
        <w:rPr>
          <w:color w:val="6D6E71"/>
          <w:spacing w:val="-2"/>
          <w:lang w:val="nl-NL"/>
        </w:rPr>
        <w:t>g</w:t>
      </w:r>
      <w:r w:rsidRPr="00CA22F4">
        <w:rPr>
          <w:color w:val="6D6E71"/>
          <w:lang w:val="nl-NL"/>
        </w:rPr>
        <w:t>eluk</w:t>
      </w:r>
      <w:r w:rsidRPr="00CA22F4">
        <w:rPr>
          <w:color w:val="6D6E71"/>
          <w:spacing w:val="-9"/>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9"/>
          <w:lang w:val="nl-NL"/>
        </w:rPr>
        <w:t xml:space="preserve"> </w:t>
      </w:r>
      <w:r w:rsidRPr="00CA22F4">
        <w:rPr>
          <w:color w:val="6D6E71"/>
          <w:spacing w:val="-8"/>
          <w:lang w:val="nl-NL"/>
        </w:rPr>
        <w:t>k</w:t>
      </w:r>
      <w:r w:rsidRPr="00CA22F4">
        <w:rPr>
          <w:color w:val="6D6E71"/>
          <w:lang w:val="nl-NL"/>
        </w:rPr>
        <w:t>om</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zie</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4"/>
          <w:lang w:val="nl-NL"/>
        </w:rPr>
        <w:t>v</w:t>
      </w:r>
      <w:r w:rsidRPr="00CA22F4">
        <w:rPr>
          <w:color w:val="6D6E71"/>
          <w:lang w:val="nl-NL"/>
        </w:rPr>
        <w:t>alt</w:t>
      </w:r>
      <w:r w:rsidRPr="00CA22F4">
        <w:rPr>
          <w:color w:val="6D6E71"/>
          <w:spacing w:val="-9"/>
          <w:lang w:val="nl-NL"/>
        </w:rPr>
        <w:t xml:space="preserve"> </w:t>
      </w:r>
      <w:r w:rsidRPr="00CA22F4">
        <w:rPr>
          <w:color w:val="6D6E71"/>
          <w:lang w:val="nl-NL"/>
        </w:rPr>
        <w:t>binnen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normen</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den</w:t>
      </w:r>
      <w:r w:rsidRPr="00CA22F4">
        <w:rPr>
          <w:color w:val="6D6E71"/>
          <w:spacing w:val="-9"/>
          <w:lang w:val="nl-NL"/>
        </w:rPr>
        <w:t xml:space="preserve"> </w:t>
      </w:r>
      <w:r w:rsidRPr="00CA22F4">
        <w:rPr>
          <w:color w:val="6D6E71"/>
          <w:spacing w:val="-4"/>
          <w:lang w:val="nl-NL"/>
        </w:rPr>
        <w:t>v</w:t>
      </w:r>
      <w:r w:rsidRPr="00CA22F4">
        <w:rPr>
          <w:color w:val="6D6E71"/>
          <w:lang w:val="nl-NL"/>
        </w:rPr>
        <w:t>an</w:t>
      </w:r>
    </w:p>
    <w:p w14:paraId="3606D751" w14:textId="77777777" w:rsidR="00624579" w:rsidRPr="00CA22F4" w:rsidRDefault="00CA22F4">
      <w:pPr>
        <w:pStyle w:val="Plattetekst"/>
        <w:spacing w:line="264" w:lineRule="exact"/>
        <w:ind w:left="1493"/>
        <w:rPr>
          <w:lang w:val="nl-NL"/>
        </w:rPr>
      </w:pPr>
      <w:r w:rsidRPr="00CA22F4">
        <w:rPr>
          <w:color w:val="6D6E71"/>
          <w:lang w:val="nl-NL"/>
        </w:rPr>
        <w:t>mijn oude</w:t>
      </w:r>
      <w:r w:rsidRPr="00CA22F4">
        <w:rPr>
          <w:color w:val="6D6E71"/>
          <w:spacing w:val="-4"/>
          <w:lang w:val="nl-NL"/>
        </w:rPr>
        <w:t>r</w:t>
      </w:r>
      <w:r w:rsidRPr="00CA22F4">
        <w:rPr>
          <w:color w:val="6D6E71"/>
          <w:lang w:val="nl-NL"/>
        </w:rPr>
        <w:t>s, de school en</w:t>
      </w:r>
      <w:r w:rsidRPr="00CA22F4">
        <w:rPr>
          <w:color w:val="6D6E71"/>
          <w:spacing w:val="-4"/>
          <w:lang w:val="nl-NL"/>
        </w:rPr>
        <w:t>/</w:t>
      </w:r>
      <w:r w:rsidRPr="00CA22F4">
        <w:rPr>
          <w:color w:val="6D6E71"/>
          <w:lang w:val="nl-NL"/>
        </w:rPr>
        <w:t>of mij</w:t>
      </w:r>
      <w:r w:rsidRPr="00CA22F4">
        <w:rPr>
          <w:color w:val="6D6E71"/>
          <w:spacing w:val="-5"/>
          <w:lang w:val="nl-NL"/>
        </w:rPr>
        <w:t>z</w:t>
      </w:r>
      <w:r w:rsidRPr="00CA22F4">
        <w:rPr>
          <w:color w:val="6D6E71"/>
          <w:lang w:val="nl-NL"/>
        </w:rPr>
        <w:t>elf sluit ik d</w:t>
      </w:r>
      <w:r w:rsidRPr="00CA22F4">
        <w:rPr>
          <w:color w:val="6D6E71"/>
          <w:spacing w:val="-3"/>
          <w:lang w:val="nl-NL"/>
        </w:rPr>
        <w:t>e</w:t>
      </w:r>
      <w:r w:rsidRPr="00CA22F4">
        <w:rPr>
          <w:color w:val="6D6E71"/>
          <w:spacing w:val="-5"/>
          <w:lang w:val="nl-NL"/>
        </w:rPr>
        <w:t>z</w:t>
      </w:r>
      <w:r w:rsidRPr="00CA22F4">
        <w:rPr>
          <w:color w:val="6D6E71"/>
          <w:lang w:val="nl-NL"/>
        </w:rPr>
        <w:t>e di</w:t>
      </w:r>
      <w:r w:rsidRPr="00CA22F4">
        <w:rPr>
          <w:color w:val="6D6E71"/>
          <w:spacing w:val="-3"/>
          <w:lang w:val="nl-NL"/>
        </w:rPr>
        <w:t>r</w:t>
      </w:r>
      <w:r w:rsidRPr="00CA22F4">
        <w:rPr>
          <w:color w:val="6D6E71"/>
          <w:lang w:val="nl-NL"/>
        </w:rPr>
        <w:t xml:space="preserve">ect </w:t>
      </w:r>
      <w:r w:rsidRPr="00CA22F4">
        <w:rPr>
          <w:color w:val="6D6E71"/>
          <w:spacing w:val="-2"/>
          <w:lang w:val="nl-NL"/>
        </w:rPr>
        <w:t>a</w:t>
      </w:r>
      <w:r w:rsidRPr="00CA22F4">
        <w:rPr>
          <w:color w:val="6D6E71"/>
          <w:lang w:val="nl-NL"/>
        </w:rPr>
        <w:t>f en meld dit aan mijn oude</w:t>
      </w:r>
      <w:r w:rsidRPr="00CA22F4">
        <w:rPr>
          <w:color w:val="6D6E71"/>
          <w:spacing w:val="-4"/>
          <w:lang w:val="nl-NL"/>
        </w:rPr>
        <w:t>r</w:t>
      </w:r>
      <w:r w:rsidRPr="00CA22F4">
        <w:rPr>
          <w:color w:val="6D6E71"/>
          <w:lang w:val="nl-NL"/>
        </w:rPr>
        <w:t>s of de juf/mee</w:t>
      </w:r>
      <w:r w:rsidRPr="00CA22F4">
        <w:rPr>
          <w:color w:val="6D6E71"/>
          <w:spacing w:val="-3"/>
          <w:lang w:val="nl-NL"/>
        </w:rPr>
        <w:t>st</w:t>
      </w:r>
      <w:r w:rsidRPr="00CA22F4">
        <w:rPr>
          <w:color w:val="6D6E71"/>
          <w:lang w:val="nl-NL"/>
        </w:rPr>
        <w:t>e</w:t>
      </w:r>
      <w:r w:rsidRPr="00CA22F4">
        <w:rPr>
          <w:color w:val="6D6E71"/>
          <w:spacing w:val="-23"/>
          <w:lang w:val="nl-NL"/>
        </w:rPr>
        <w:t>r</w:t>
      </w:r>
      <w:r w:rsidRPr="00CA22F4">
        <w:rPr>
          <w:color w:val="6D6E71"/>
          <w:lang w:val="nl-NL"/>
        </w:rPr>
        <w:t>.</w:t>
      </w:r>
    </w:p>
    <w:p w14:paraId="3F7F0250" w14:textId="77777777" w:rsidR="00624579" w:rsidRPr="00CA22F4" w:rsidRDefault="00CA22F4">
      <w:pPr>
        <w:pStyle w:val="Plattetekst"/>
        <w:spacing w:line="264" w:lineRule="exact"/>
        <w:ind w:left="1493"/>
        <w:rPr>
          <w:lang w:val="nl-NL"/>
        </w:rPr>
      </w:pPr>
      <w:r w:rsidRPr="00CA22F4">
        <w:rPr>
          <w:color w:val="6D6E71"/>
          <w:lang w:val="nl-NL"/>
        </w:rPr>
        <w:t>Ik</w:t>
      </w:r>
      <w:r w:rsidRPr="00CA22F4">
        <w:rPr>
          <w:color w:val="6D6E71"/>
          <w:spacing w:val="-2"/>
          <w:lang w:val="nl-NL"/>
        </w:rPr>
        <w:t xml:space="preserve"> </w:t>
      </w:r>
      <w:r w:rsidRPr="00CA22F4">
        <w:rPr>
          <w:color w:val="6D6E71"/>
          <w:lang w:val="nl-NL"/>
        </w:rPr>
        <w:t>ben</w:t>
      </w:r>
      <w:r w:rsidRPr="00CA22F4">
        <w:rPr>
          <w:color w:val="6D6E71"/>
          <w:spacing w:val="-2"/>
          <w:lang w:val="nl-NL"/>
        </w:rPr>
        <w:t xml:space="preserve"> </w:t>
      </w:r>
      <w:r w:rsidRPr="00CA22F4">
        <w:rPr>
          <w:color w:val="6D6E71"/>
          <w:lang w:val="nl-NL"/>
        </w:rPr>
        <w:t>me</w:t>
      </w:r>
      <w:r w:rsidRPr="00CA22F4">
        <w:rPr>
          <w:color w:val="6D6E71"/>
          <w:spacing w:val="-2"/>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lang w:val="nl-NL"/>
        </w:rPr>
        <w:t>wu</w:t>
      </w:r>
      <w:r w:rsidRPr="00CA22F4">
        <w:rPr>
          <w:color w:val="6D6E71"/>
          <w:spacing w:val="-3"/>
          <w:lang w:val="nl-NL"/>
        </w:rPr>
        <w:t>s</w:t>
      </w:r>
      <w:r w:rsidRPr="00CA22F4">
        <w:rPr>
          <w:color w:val="6D6E71"/>
          <w:lang w:val="nl-NL"/>
        </w:rPr>
        <w:t>t</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mijn</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mee</w:t>
      </w:r>
      <w:r w:rsidRPr="00CA22F4">
        <w:rPr>
          <w:color w:val="6D6E71"/>
          <w:spacing w:val="-3"/>
          <w:lang w:val="nl-NL"/>
        </w:rPr>
        <w:t>st</w:t>
      </w:r>
      <w:r w:rsidRPr="00CA22F4">
        <w:rPr>
          <w:color w:val="6D6E71"/>
          <w:lang w:val="nl-NL"/>
        </w:rPr>
        <w:t>er/juf</w:t>
      </w:r>
      <w:r w:rsidRPr="00CA22F4">
        <w:rPr>
          <w:color w:val="6D6E71"/>
          <w:spacing w:val="-2"/>
          <w:lang w:val="nl-NL"/>
        </w:rPr>
        <w:t xml:space="preserve"> </w:t>
      </w:r>
      <w:r w:rsidRPr="00CA22F4">
        <w:rPr>
          <w:color w:val="6D6E71"/>
          <w:lang w:val="nl-NL"/>
        </w:rPr>
        <w:t>in</w:t>
      </w:r>
      <w:r w:rsidRPr="00CA22F4">
        <w:rPr>
          <w:color w:val="6D6E71"/>
          <w:spacing w:val="-1"/>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2"/>
          <w:lang w:val="nl-NL"/>
        </w:rPr>
        <w:t xml:space="preserve"> </w:t>
      </w:r>
      <w:r w:rsidRPr="00CA22F4">
        <w:rPr>
          <w:color w:val="6D6E71"/>
          <w:lang w:val="nl-NL"/>
        </w:rPr>
        <w:t>zijn</w:t>
      </w:r>
      <w:r w:rsidRPr="00CA22F4">
        <w:rPr>
          <w:color w:val="6D6E71"/>
          <w:spacing w:val="-1"/>
          <w:lang w:val="nl-NL"/>
        </w:rPr>
        <w:t xml:space="preserve"> </w:t>
      </w:r>
      <w:r w:rsidRPr="00CA22F4">
        <w:rPr>
          <w:color w:val="6D6E71"/>
          <w:lang w:val="nl-NL"/>
        </w:rPr>
        <w:t>om</w:t>
      </w:r>
      <w:r w:rsidRPr="00CA22F4">
        <w:rPr>
          <w:color w:val="6D6E71"/>
          <w:spacing w:val="-2"/>
          <w:lang w:val="nl-NL"/>
        </w:rPr>
        <w:t xml:space="preserve"> </w:t>
      </w:r>
      <w:r w:rsidRPr="00CA22F4">
        <w:rPr>
          <w:color w:val="6D6E71"/>
          <w:spacing w:val="-3"/>
          <w:lang w:val="nl-NL"/>
        </w:rPr>
        <w:t>t</w:t>
      </w:r>
      <w:r w:rsidRPr="00CA22F4">
        <w:rPr>
          <w:color w:val="6D6E71"/>
          <w:lang w:val="nl-NL"/>
        </w:rPr>
        <w:t>erug</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zien</w:t>
      </w:r>
      <w:r w:rsidRPr="00CA22F4">
        <w:rPr>
          <w:color w:val="6D6E71"/>
          <w:spacing w:val="-1"/>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lang w:val="nl-NL"/>
        </w:rPr>
        <w:t>si</w:t>
      </w:r>
      <w:r w:rsidRPr="00CA22F4">
        <w:rPr>
          <w:color w:val="6D6E71"/>
          <w:spacing w:val="-3"/>
          <w:lang w:val="nl-NL"/>
        </w:rPr>
        <w:t>t</w:t>
      </w:r>
      <w:r w:rsidRPr="00CA22F4">
        <w:rPr>
          <w:color w:val="6D6E71"/>
          <w:lang w:val="nl-NL"/>
        </w:rPr>
        <w:t>es</w:t>
      </w:r>
      <w:r w:rsidRPr="00CA22F4">
        <w:rPr>
          <w:color w:val="6D6E71"/>
          <w:spacing w:val="-2"/>
          <w:lang w:val="nl-NL"/>
        </w:rPr>
        <w:t xml:space="preserve"> </w:t>
      </w:r>
      <w:r w:rsidRPr="00CA22F4">
        <w:rPr>
          <w:color w:val="6D6E71"/>
          <w:lang w:val="nl-NL"/>
        </w:rPr>
        <w:t>ik</w:t>
      </w:r>
    </w:p>
    <w:p w14:paraId="06888045" w14:textId="77777777" w:rsidR="00624579" w:rsidRPr="00CA22F4" w:rsidRDefault="00CA22F4">
      <w:pPr>
        <w:pStyle w:val="Plattetekst"/>
        <w:spacing w:line="264" w:lineRule="exact"/>
        <w:ind w:left="1493"/>
        <w:rPr>
          <w:lang w:val="nl-NL"/>
        </w:rPr>
      </w:pPr>
      <w:r w:rsidRPr="00CA22F4">
        <w:rPr>
          <w:color w:val="6D6E71"/>
          <w:lang w:val="nl-NL"/>
        </w:rPr>
        <w:t>heb b</w:t>
      </w:r>
      <w:r w:rsidRPr="00CA22F4">
        <w:rPr>
          <w:color w:val="6D6E71"/>
          <w:spacing w:val="-3"/>
          <w:lang w:val="nl-NL"/>
        </w:rPr>
        <w:t>e</w:t>
      </w:r>
      <w:r w:rsidRPr="00CA22F4">
        <w:rPr>
          <w:color w:val="6D6E71"/>
          <w:spacing w:val="-5"/>
          <w:lang w:val="nl-NL"/>
        </w:rPr>
        <w:t>z</w:t>
      </w:r>
      <w:r w:rsidRPr="00CA22F4">
        <w:rPr>
          <w:color w:val="6D6E71"/>
          <w:lang w:val="nl-NL"/>
        </w:rPr>
        <w:t>oc</w:t>
      </w:r>
      <w:r w:rsidRPr="00CA22F4">
        <w:rPr>
          <w:color w:val="6D6E71"/>
          <w:spacing w:val="-2"/>
          <w:lang w:val="nl-NL"/>
        </w:rPr>
        <w:t>h</w:t>
      </w:r>
      <w:r w:rsidRPr="00CA22F4">
        <w:rPr>
          <w:color w:val="6D6E71"/>
          <w:lang w:val="nl-NL"/>
        </w:rPr>
        <w:t>t.</w:t>
      </w:r>
    </w:p>
    <w:p w14:paraId="3DAD9C4D" w14:textId="77777777" w:rsidR="00624579" w:rsidRPr="00CA22F4" w:rsidRDefault="00624579">
      <w:pPr>
        <w:spacing w:before="4" w:line="260" w:lineRule="exact"/>
        <w:rPr>
          <w:sz w:val="26"/>
          <w:szCs w:val="26"/>
          <w:lang w:val="nl-NL"/>
        </w:rPr>
      </w:pPr>
    </w:p>
    <w:p w14:paraId="48520984" w14:textId="77777777" w:rsidR="00624579" w:rsidRPr="00CA22F4" w:rsidRDefault="00CA22F4">
      <w:pPr>
        <w:pStyle w:val="Kop3"/>
        <w:rPr>
          <w:rFonts w:cs="Calibri"/>
          <w:b w:val="0"/>
          <w:bCs w:val="0"/>
          <w:lang w:val="nl-NL"/>
        </w:rPr>
      </w:pPr>
      <w:r w:rsidRPr="00CA22F4">
        <w:rPr>
          <w:rFonts w:cs="Calibri"/>
          <w:color w:val="4FA6E7"/>
          <w:lang w:val="nl-NL"/>
        </w:rPr>
        <w:t>Kinde</w:t>
      </w:r>
      <w:r w:rsidRPr="00CA22F4">
        <w:rPr>
          <w:rFonts w:cs="Calibri"/>
          <w:color w:val="4FA6E7"/>
          <w:spacing w:val="-3"/>
          <w:lang w:val="nl-NL"/>
        </w:rPr>
        <w:t>r</w:t>
      </w:r>
      <w:r w:rsidRPr="00CA22F4">
        <w:rPr>
          <w:rFonts w:cs="Calibri"/>
          <w:color w:val="4FA6E7"/>
          <w:lang w:val="nl-NL"/>
        </w:rPr>
        <w:t>en</w:t>
      </w:r>
      <w:r w:rsidRPr="00CA22F4">
        <w:rPr>
          <w:rFonts w:cs="Calibri"/>
          <w:color w:val="4FA6E7"/>
          <w:spacing w:val="-7"/>
          <w:lang w:val="nl-NL"/>
        </w:rPr>
        <w:t xml:space="preserve"> </w:t>
      </w:r>
      <w:r w:rsidRPr="00CA22F4">
        <w:rPr>
          <w:rFonts w:cs="Calibri"/>
          <w:color w:val="4FA6E7"/>
          <w:lang w:val="nl-NL"/>
        </w:rPr>
        <w:t>en</w:t>
      </w:r>
      <w:r w:rsidRPr="00CA22F4">
        <w:rPr>
          <w:rFonts w:cs="Calibri"/>
          <w:color w:val="4FA6E7"/>
          <w:spacing w:val="-6"/>
          <w:lang w:val="nl-NL"/>
        </w:rPr>
        <w:t xml:space="preserve"> </w:t>
      </w:r>
      <w:r w:rsidRPr="00CA22F4">
        <w:rPr>
          <w:rFonts w:cs="Calibri"/>
          <w:color w:val="4FA6E7"/>
          <w:lang w:val="nl-NL"/>
        </w:rPr>
        <w:t>Social</w:t>
      </w:r>
      <w:r w:rsidRPr="00CA22F4">
        <w:rPr>
          <w:rFonts w:cs="Calibri"/>
          <w:color w:val="4FA6E7"/>
          <w:spacing w:val="-6"/>
          <w:lang w:val="nl-NL"/>
        </w:rPr>
        <w:t xml:space="preserve"> </w:t>
      </w:r>
      <w:r w:rsidRPr="00CA22F4">
        <w:rPr>
          <w:rFonts w:cs="Calibri"/>
          <w:color w:val="4FA6E7"/>
          <w:lang w:val="nl-NL"/>
        </w:rPr>
        <w:t>Media</w:t>
      </w:r>
    </w:p>
    <w:p w14:paraId="0E43FB1A" w14:textId="77777777" w:rsidR="00624579" w:rsidRPr="00CA22F4" w:rsidRDefault="00CA22F4">
      <w:pPr>
        <w:pStyle w:val="Plattetekst"/>
        <w:spacing w:line="259" w:lineRule="exact"/>
        <w:rPr>
          <w:lang w:val="nl-NL"/>
        </w:rPr>
      </w:pPr>
      <w:r w:rsidRPr="00CA22F4">
        <w:rPr>
          <w:color w:val="6D6E71"/>
          <w:lang w:val="nl-NL"/>
        </w:rPr>
        <w:t xml:space="preserve">Misschien </w:t>
      </w:r>
      <w:r w:rsidRPr="00CA22F4">
        <w:rPr>
          <w:color w:val="6D6E71"/>
          <w:spacing w:val="28"/>
          <w:lang w:val="nl-NL"/>
        </w:rPr>
        <w:t xml:space="preserve"> </w:t>
      </w:r>
      <w:r w:rsidRPr="00CA22F4">
        <w:rPr>
          <w:color w:val="6D6E71"/>
          <w:lang w:val="nl-NL"/>
        </w:rPr>
        <w:t>zijn</w:t>
      </w:r>
      <w:r w:rsidRPr="00CA22F4">
        <w:rPr>
          <w:color w:val="6D6E71"/>
          <w:spacing w:val="14"/>
          <w:lang w:val="nl-NL"/>
        </w:rPr>
        <w:t xml:space="preserve"> </w:t>
      </w:r>
      <w:r w:rsidRPr="00CA22F4">
        <w:rPr>
          <w:color w:val="6D6E71"/>
          <w:lang w:val="nl-NL"/>
        </w:rPr>
        <w:t>social</w:t>
      </w:r>
      <w:r w:rsidRPr="00CA22F4">
        <w:rPr>
          <w:color w:val="6D6E71"/>
          <w:spacing w:val="14"/>
          <w:lang w:val="nl-NL"/>
        </w:rPr>
        <w:t xml:space="preserve"> </w:t>
      </w:r>
      <w:r w:rsidRPr="00CA22F4">
        <w:rPr>
          <w:color w:val="6D6E71"/>
          <w:lang w:val="nl-NL"/>
        </w:rPr>
        <w:t>media</w:t>
      </w:r>
      <w:r w:rsidRPr="00CA22F4">
        <w:rPr>
          <w:color w:val="6D6E71"/>
          <w:spacing w:val="14"/>
          <w:lang w:val="nl-NL"/>
        </w:rPr>
        <w:t xml:space="preserve"> </w:t>
      </w:r>
      <w:r w:rsidRPr="00CA22F4">
        <w:rPr>
          <w:color w:val="6D6E71"/>
          <w:spacing w:val="-2"/>
          <w:lang w:val="nl-NL"/>
        </w:rPr>
        <w:t>w</w:t>
      </w:r>
      <w:r w:rsidRPr="00CA22F4">
        <w:rPr>
          <w:color w:val="6D6E71"/>
          <w:lang w:val="nl-NL"/>
        </w:rPr>
        <w:t xml:space="preserve">el </w:t>
      </w:r>
      <w:r w:rsidRPr="00CA22F4">
        <w:rPr>
          <w:color w:val="6D6E71"/>
          <w:spacing w:val="28"/>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populai</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14"/>
          <w:lang w:val="nl-NL"/>
        </w:rPr>
        <w:t xml:space="preserve"> </w:t>
      </w:r>
      <w:r w:rsidRPr="00CA22F4">
        <w:rPr>
          <w:color w:val="6D6E71"/>
          <w:lang w:val="nl-NL"/>
        </w:rPr>
        <w:t>onde</w:t>
      </w:r>
      <w:r w:rsidRPr="00CA22F4">
        <w:rPr>
          <w:color w:val="6D6E71"/>
          <w:spacing w:val="-3"/>
          <w:lang w:val="nl-NL"/>
        </w:rPr>
        <w:t>r</w:t>
      </w:r>
      <w:r w:rsidRPr="00CA22F4">
        <w:rPr>
          <w:color w:val="6D6E71"/>
          <w:lang w:val="nl-NL"/>
        </w:rPr>
        <w:t>delen</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4"/>
          <w:lang w:val="nl-NL"/>
        </w:rPr>
        <w:t xml:space="preserve"> </w:t>
      </w:r>
      <w:r w:rsidRPr="00CA22F4">
        <w:rPr>
          <w:color w:val="6D6E71"/>
          <w:lang w:val="nl-NL"/>
        </w:rPr>
        <w:t>En</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lij</w:t>
      </w:r>
      <w:r w:rsidRPr="00CA22F4">
        <w:rPr>
          <w:color w:val="6D6E71"/>
          <w:spacing w:val="-1"/>
          <w:lang w:val="nl-NL"/>
        </w:rPr>
        <w:t>k</w:t>
      </w:r>
      <w:r w:rsidRPr="00CA22F4">
        <w:rPr>
          <w:color w:val="6D6E71"/>
          <w:lang w:val="nl-NL"/>
        </w:rPr>
        <w:t>t</w:t>
      </w:r>
      <w:r w:rsidRPr="00CA22F4">
        <w:rPr>
          <w:color w:val="6D6E71"/>
          <w:spacing w:val="14"/>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w:t>
      </w:r>
      <w:r w:rsidRPr="00CA22F4">
        <w:rPr>
          <w:color w:val="6D6E71"/>
          <w:spacing w:val="14"/>
          <w:lang w:val="nl-NL"/>
        </w:rPr>
        <w:t xml:space="preserve"> </w:t>
      </w:r>
      <w:r w:rsidRPr="00CA22F4">
        <w:rPr>
          <w:color w:val="6D6E71"/>
          <w:lang w:val="nl-NL"/>
        </w:rPr>
        <w:t>omd</w:t>
      </w:r>
      <w:r w:rsidRPr="00CA22F4">
        <w:rPr>
          <w:color w:val="6D6E71"/>
          <w:spacing w:val="-2"/>
          <w:lang w:val="nl-NL"/>
        </w:rPr>
        <w:t>a</w:t>
      </w:r>
      <w:r w:rsidRPr="00CA22F4">
        <w:rPr>
          <w:color w:val="6D6E71"/>
          <w:lang w:val="nl-NL"/>
        </w:rPr>
        <w:t>t</w:t>
      </w:r>
    </w:p>
    <w:p w14:paraId="6104C85E" w14:textId="77777777" w:rsidR="00624579" w:rsidRPr="00CA22F4" w:rsidRDefault="00CA22F4">
      <w:pPr>
        <w:pStyle w:val="Plattetekst"/>
        <w:spacing w:line="264" w:lineRule="exact"/>
        <w:rPr>
          <w:lang w:val="nl-NL"/>
        </w:rPr>
      </w:pPr>
      <w:r w:rsidRPr="00CA22F4">
        <w:rPr>
          <w:color w:val="6D6E71"/>
          <w:lang w:val="nl-NL"/>
        </w:rPr>
        <w:t>je</w:t>
      </w:r>
      <w:r w:rsidRPr="00CA22F4">
        <w:rPr>
          <w:color w:val="6D6E71"/>
          <w:spacing w:val="-11"/>
          <w:lang w:val="nl-NL"/>
        </w:rPr>
        <w:t xml:space="preserve"> </w:t>
      </w:r>
      <w:r w:rsidRPr="00CA22F4">
        <w:rPr>
          <w:color w:val="6D6E71"/>
          <w:lang w:val="nl-NL"/>
        </w:rPr>
        <w:t>alleen</w:t>
      </w:r>
      <w:r w:rsidRPr="00CA22F4">
        <w:rPr>
          <w:color w:val="6D6E71"/>
          <w:spacing w:val="-11"/>
          <w:lang w:val="nl-NL"/>
        </w:rPr>
        <w:t xml:space="preserve"> </w:t>
      </w:r>
      <w:r w:rsidRPr="00CA22F4">
        <w:rPr>
          <w:color w:val="6D6E71"/>
          <w:lang w:val="nl-NL"/>
        </w:rPr>
        <w:t>maar</w:t>
      </w:r>
      <w:r w:rsidRPr="00CA22F4">
        <w:rPr>
          <w:color w:val="6D6E71"/>
          <w:spacing w:val="-11"/>
          <w:lang w:val="nl-NL"/>
        </w:rPr>
        <w:t xml:space="preserve"> </w:t>
      </w:r>
      <w:r w:rsidRPr="00CA22F4">
        <w:rPr>
          <w:color w:val="6D6E71"/>
          <w:lang w:val="nl-NL"/>
        </w:rPr>
        <w:t>vriendjes</w:t>
      </w:r>
      <w:r w:rsidRPr="00CA22F4">
        <w:rPr>
          <w:color w:val="6D6E71"/>
          <w:spacing w:val="-11"/>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vriendinn</w:t>
      </w:r>
      <w:r w:rsidRPr="00CA22F4">
        <w:rPr>
          <w:color w:val="6D6E71"/>
          <w:spacing w:val="-1"/>
          <w:lang w:val="nl-NL"/>
        </w:rPr>
        <w:t>e</w:t>
      </w:r>
      <w:r w:rsidRPr="00CA22F4">
        <w:rPr>
          <w:color w:val="6D6E71"/>
          <w:lang w:val="nl-NL"/>
        </w:rPr>
        <w:t>tjes</w:t>
      </w:r>
      <w:r w:rsidRPr="00CA22F4">
        <w:rPr>
          <w:color w:val="6D6E71"/>
          <w:spacing w:val="-11"/>
          <w:lang w:val="nl-NL"/>
        </w:rPr>
        <w:t xml:space="preserve"> </w:t>
      </w:r>
      <w:r w:rsidRPr="00CA22F4">
        <w:rPr>
          <w:color w:val="6D6E71"/>
          <w:lang w:val="nl-NL"/>
        </w:rPr>
        <w:t>uitnodi</w:t>
      </w:r>
      <w:r w:rsidRPr="00CA22F4">
        <w:rPr>
          <w:color w:val="6D6E71"/>
          <w:spacing w:val="-3"/>
          <w:lang w:val="nl-NL"/>
        </w:rPr>
        <w:t>g</w:t>
      </w:r>
      <w:r w:rsidRPr="00CA22F4">
        <w:rPr>
          <w:color w:val="6D6E71"/>
          <w:lang w:val="nl-NL"/>
        </w:rPr>
        <w:t>t</w:t>
      </w:r>
      <w:r w:rsidRPr="00CA22F4">
        <w:rPr>
          <w:color w:val="6D6E71"/>
          <w:spacing w:val="-11"/>
          <w:lang w:val="nl-NL"/>
        </w:rPr>
        <w:t xml:space="preserve"> </w:t>
      </w:r>
      <w:r w:rsidRPr="00CA22F4">
        <w:rPr>
          <w:color w:val="6D6E71"/>
          <w:lang w:val="nl-NL"/>
        </w:rPr>
        <w:t>die</w:t>
      </w:r>
      <w:r w:rsidRPr="00CA22F4">
        <w:rPr>
          <w:color w:val="6D6E71"/>
          <w:spacing w:val="-11"/>
          <w:lang w:val="nl-NL"/>
        </w:rPr>
        <w:t xml:space="preserve"> </w:t>
      </w:r>
      <w:r w:rsidRPr="00CA22F4">
        <w:rPr>
          <w:color w:val="6D6E71"/>
          <w:lang w:val="nl-NL"/>
        </w:rPr>
        <w:t>je</w:t>
      </w:r>
      <w:r w:rsidRPr="00CA22F4">
        <w:rPr>
          <w:color w:val="6D6E71"/>
          <w:spacing w:val="-11"/>
          <w:lang w:val="nl-NL"/>
        </w:rPr>
        <w:t xml:space="preserve"> </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r w:rsidRPr="00CA22F4">
        <w:rPr>
          <w:color w:val="6D6E71"/>
          <w:spacing w:val="-11"/>
          <w:lang w:val="nl-NL"/>
        </w:rPr>
        <w:t xml:space="preserve"> </w:t>
      </w:r>
      <w:r w:rsidRPr="00CA22F4">
        <w:rPr>
          <w:color w:val="6D6E71"/>
          <w:lang w:val="nl-NL"/>
        </w:rPr>
        <w:t>Maar</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ook</w:t>
      </w:r>
      <w:r w:rsidRPr="00CA22F4">
        <w:rPr>
          <w:color w:val="6D6E71"/>
          <w:spacing w:val="-11"/>
          <w:lang w:val="nl-NL"/>
        </w:rPr>
        <w:t xml:space="preserve"> </w:t>
      </w:r>
      <w:r w:rsidRPr="00CA22F4">
        <w:rPr>
          <w:color w:val="6D6E71"/>
          <w:spacing w:val="-5"/>
          <w:lang w:val="nl-NL"/>
        </w:rPr>
        <w:t>z</w:t>
      </w:r>
      <w:r w:rsidRPr="00CA22F4">
        <w:rPr>
          <w:color w:val="6D6E71"/>
          <w:lang w:val="nl-NL"/>
        </w:rPr>
        <w:t>o?</w:t>
      </w:r>
      <w:r w:rsidRPr="00CA22F4">
        <w:rPr>
          <w:color w:val="6D6E71"/>
          <w:spacing w:val="-1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op</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11"/>
          <w:lang w:val="nl-NL"/>
        </w:rPr>
        <w:t xml:space="preserve"> </w:t>
      </w:r>
      <w:r w:rsidRPr="00CA22F4">
        <w:rPr>
          <w:color w:val="6D6E71"/>
          <w:lang w:val="nl-NL"/>
        </w:rPr>
        <w:t>din</w:t>
      </w:r>
      <w:r w:rsidRPr="00CA22F4">
        <w:rPr>
          <w:color w:val="6D6E71"/>
          <w:spacing w:val="-2"/>
          <w:lang w:val="nl-NL"/>
        </w:rPr>
        <w:t>g</w:t>
      </w:r>
      <w:r w:rsidRPr="00CA22F4">
        <w:rPr>
          <w:color w:val="6D6E71"/>
          <w:lang w:val="nl-NL"/>
        </w:rPr>
        <w:t>en:</w:t>
      </w:r>
    </w:p>
    <w:p w14:paraId="0F87B9A2"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w:t>
      </w:r>
      <w:r w:rsidRPr="00CA22F4">
        <w:rPr>
          <w:color w:val="6D6E71"/>
          <w:spacing w:val="-2"/>
          <w:lang w:val="nl-NL"/>
        </w:rPr>
        <w:t>g</w:t>
      </w:r>
      <w:r w:rsidRPr="00CA22F4">
        <w:rPr>
          <w:color w:val="6D6E71"/>
          <w:lang w:val="nl-NL"/>
        </w:rPr>
        <w:t>ebruik een nickname en ni</w:t>
      </w:r>
      <w:r w:rsidRPr="00CA22F4">
        <w:rPr>
          <w:color w:val="6D6E71"/>
          <w:spacing w:val="-2"/>
          <w:lang w:val="nl-NL"/>
        </w:rPr>
        <w:t>e</w:t>
      </w:r>
      <w:r w:rsidRPr="00CA22F4">
        <w:rPr>
          <w:color w:val="6D6E71"/>
          <w:lang w:val="nl-NL"/>
        </w:rPr>
        <w:t>t mijn ei</w:t>
      </w:r>
      <w:r w:rsidRPr="00CA22F4">
        <w:rPr>
          <w:color w:val="6D6E71"/>
          <w:spacing w:val="-2"/>
          <w:lang w:val="nl-NL"/>
        </w:rPr>
        <w:t>g</w:t>
      </w:r>
      <w:r w:rsidRPr="00CA22F4">
        <w:rPr>
          <w:color w:val="6D6E71"/>
          <w:lang w:val="nl-NL"/>
        </w:rPr>
        <w:t>en naam;</w:t>
      </w:r>
    </w:p>
    <w:p w14:paraId="64E93C8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neem </w:t>
      </w:r>
      <w:r w:rsidRPr="00CA22F4">
        <w:rPr>
          <w:color w:val="6D6E71"/>
          <w:spacing w:val="-3"/>
          <w:lang w:val="nl-NL"/>
        </w:rPr>
        <w:t>g</w:t>
      </w:r>
      <w:r w:rsidRPr="00CA22F4">
        <w:rPr>
          <w:color w:val="6D6E71"/>
          <w:lang w:val="nl-NL"/>
        </w:rPr>
        <w:t>een ch</w:t>
      </w:r>
      <w:r w:rsidRPr="00CA22F4">
        <w:rPr>
          <w:color w:val="6D6E71"/>
          <w:spacing w:val="-3"/>
          <w:lang w:val="nl-NL"/>
        </w:rPr>
        <w:t>a</w:t>
      </w:r>
      <w:r w:rsidRPr="00CA22F4">
        <w:rPr>
          <w:color w:val="6D6E71"/>
          <w:lang w:val="nl-NL"/>
        </w:rPr>
        <w:t>t</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 xml:space="preserve">oekjes of video aan </w:t>
      </w:r>
      <w:r w:rsidRPr="00CA22F4">
        <w:rPr>
          <w:color w:val="6D6E71"/>
          <w:spacing w:val="-4"/>
          <w:lang w:val="nl-NL"/>
        </w:rPr>
        <w:t>v</w:t>
      </w:r>
      <w:r w:rsidRPr="00CA22F4">
        <w:rPr>
          <w:color w:val="6D6E71"/>
          <w:lang w:val="nl-NL"/>
        </w:rPr>
        <w:t>an onbe</w:t>
      </w:r>
      <w:r w:rsidRPr="00CA22F4">
        <w:rPr>
          <w:color w:val="6D6E71"/>
          <w:spacing w:val="-7"/>
          <w:lang w:val="nl-NL"/>
        </w:rPr>
        <w:t>k</w:t>
      </w:r>
      <w:r w:rsidRPr="00CA22F4">
        <w:rPr>
          <w:color w:val="6D6E71"/>
          <w:lang w:val="nl-NL"/>
        </w:rPr>
        <w:t>enden;</w:t>
      </w:r>
    </w:p>
    <w:p w14:paraId="62C3646D"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open </w:t>
      </w:r>
      <w:r w:rsidRPr="00CA22F4">
        <w:rPr>
          <w:color w:val="6D6E71"/>
          <w:spacing w:val="-2"/>
          <w:lang w:val="nl-NL"/>
        </w:rPr>
        <w:t>g</w:t>
      </w:r>
      <w:r w:rsidRPr="00CA22F4">
        <w:rPr>
          <w:color w:val="6D6E71"/>
          <w:lang w:val="nl-NL"/>
        </w:rPr>
        <w:t xml:space="preserve">een e-mailtjes </w:t>
      </w:r>
      <w:r w:rsidRPr="00CA22F4">
        <w:rPr>
          <w:color w:val="6D6E71"/>
          <w:spacing w:val="-4"/>
          <w:lang w:val="nl-NL"/>
        </w:rPr>
        <w:t>v</w:t>
      </w:r>
      <w:r w:rsidRPr="00CA22F4">
        <w:rPr>
          <w:color w:val="6D6E71"/>
          <w:lang w:val="nl-NL"/>
        </w:rPr>
        <w:t>an onbe</w:t>
      </w:r>
      <w:r w:rsidRPr="00CA22F4">
        <w:rPr>
          <w:color w:val="6D6E71"/>
          <w:spacing w:val="-7"/>
          <w:lang w:val="nl-NL"/>
        </w:rPr>
        <w:t>k</w:t>
      </w:r>
      <w:r w:rsidRPr="00CA22F4">
        <w:rPr>
          <w:color w:val="6D6E71"/>
          <w:lang w:val="nl-NL"/>
        </w:rPr>
        <w:t>enden;</w:t>
      </w:r>
    </w:p>
    <w:p w14:paraId="7CF08695"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w:t>
      </w:r>
      <w:r w:rsidRPr="00CA22F4">
        <w:rPr>
          <w:color w:val="6D6E71"/>
          <w:spacing w:val="-3"/>
          <w:lang w:val="nl-NL"/>
        </w:rPr>
        <w:t>v</w:t>
      </w:r>
      <w:r w:rsidRPr="00CA22F4">
        <w:rPr>
          <w:color w:val="6D6E71"/>
          <w:lang w:val="nl-NL"/>
        </w:rPr>
        <w:t xml:space="preserve">oeg </w:t>
      </w:r>
      <w:r w:rsidRPr="00CA22F4">
        <w:rPr>
          <w:color w:val="6D6E71"/>
          <w:spacing w:val="-2"/>
          <w:lang w:val="nl-NL"/>
        </w:rPr>
        <w:t>g</w:t>
      </w:r>
      <w:r w:rsidRPr="00CA22F4">
        <w:rPr>
          <w:color w:val="6D6E71"/>
          <w:lang w:val="nl-NL"/>
        </w:rPr>
        <w:t xml:space="preserve">een mensen </w:t>
      </w:r>
      <w:r w:rsidRPr="00CA22F4">
        <w:rPr>
          <w:color w:val="6D6E71"/>
          <w:spacing w:val="-3"/>
          <w:lang w:val="nl-NL"/>
        </w:rPr>
        <w:t>t</w:t>
      </w:r>
      <w:r w:rsidRPr="00CA22F4">
        <w:rPr>
          <w:color w:val="6D6E71"/>
          <w:lang w:val="nl-NL"/>
        </w:rPr>
        <w:t>oe die ik ni</w:t>
      </w:r>
      <w:r w:rsidRPr="00CA22F4">
        <w:rPr>
          <w:color w:val="6D6E71"/>
          <w:spacing w:val="-1"/>
          <w:lang w:val="nl-NL"/>
        </w:rPr>
        <w:t>e</w:t>
      </w:r>
      <w:r w:rsidRPr="00CA22F4">
        <w:rPr>
          <w:color w:val="6D6E71"/>
          <w:lang w:val="nl-NL"/>
        </w:rPr>
        <w:t xml:space="preserve">t </w:t>
      </w:r>
      <w:r w:rsidRPr="00CA22F4">
        <w:rPr>
          <w:color w:val="6D6E71"/>
          <w:spacing w:val="-8"/>
          <w:lang w:val="nl-NL"/>
        </w:rPr>
        <w:t>k</w:t>
      </w:r>
      <w:r w:rsidRPr="00CA22F4">
        <w:rPr>
          <w:color w:val="6D6E71"/>
          <w:lang w:val="nl-NL"/>
        </w:rPr>
        <w:t>en;</w:t>
      </w:r>
    </w:p>
    <w:p w14:paraId="3267EBE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 blok</w:t>
      </w:r>
      <w:r w:rsidRPr="00CA22F4">
        <w:rPr>
          <w:color w:val="6D6E71"/>
          <w:spacing w:val="-8"/>
          <w:lang w:val="nl-NL"/>
        </w:rPr>
        <w:t>k</w:t>
      </w:r>
      <w:r w:rsidRPr="00CA22F4">
        <w:rPr>
          <w:color w:val="6D6E71"/>
          <w:lang w:val="nl-NL"/>
        </w:rPr>
        <w:t xml:space="preserve">eer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elende mensen;</w:t>
      </w:r>
    </w:p>
    <w:p w14:paraId="57D2CF3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Ik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 xml:space="preserve">el mijn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 aan niemand.;</w:t>
      </w:r>
    </w:p>
    <w:p w14:paraId="4D64754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Ik</w:t>
      </w:r>
      <w:r w:rsidRPr="00CA22F4">
        <w:rPr>
          <w:color w:val="6D6E71"/>
          <w:spacing w:val="-1"/>
          <w:lang w:val="nl-NL"/>
        </w:rPr>
        <w:t xml:space="preserve"> </w:t>
      </w:r>
      <w:r w:rsidRPr="00CA22F4">
        <w:rPr>
          <w:color w:val="6D6E71"/>
          <w:lang w:val="nl-NL"/>
        </w:rPr>
        <w:t xml:space="preserve">maak </w:t>
      </w:r>
      <w:r w:rsidRPr="00CA22F4">
        <w:rPr>
          <w:color w:val="6D6E71"/>
          <w:spacing w:val="-3"/>
          <w:lang w:val="nl-NL"/>
        </w:rPr>
        <w:t>g</w:t>
      </w:r>
      <w:r w:rsidRPr="00CA22F4">
        <w:rPr>
          <w:color w:val="6D6E71"/>
          <w:lang w:val="nl-NL"/>
        </w:rPr>
        <w:t xml:space="preserve">een </w:t>
      </w:r>
      <w:r w:rsidRPr="00CA22F4">
        <w:rPr>
          <w:color w:val="6D6E71"/>
          <w:spacing w:val="-3"/>
          <w:lang w:val="nl-NL"/>
        </w:rPr>
        <w:t>s</w:t>
      </w:r>
      <w:r w:rsidRPr="00CA22F4">
        <w:rPr>
          <w:color w:val="6D6E71"/>
          <w:lang w:val="nl-NL"/>
        </w:rPr>
        <w:t>tie</w:t>
      </w:r>
      <w:r w:rsidRPr="00CA22F4">
        <w:rPr>
          <w:color w:val="6D6E71"/>
          <w:spacing w:val="-9"/>
          <w:lang w:val="nl-NL"/>
        </w:rPr>
        <w:t>k</w:t>
      </w:r>
      <w:r w:rsidRPr="00CA22F4">
        <w:rPr>
          <w:color w:val="6D6E71"/>
          <w:lang w:val="nl-NL"/>
        </w:rPr>
        <w:t xml:space="preserve">eme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aakjes</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 mensen.</w:t>
      </w:r>
    </w:p>
    <w:p w14:paraId="21F502A3" w14:textId="77777777" w:rsidR="00624579" w:rsidRPr="00CA22F4" w:rsidRDefault="00624579">
      <w:pPr>
        <w:spacing w:before="4" w:line="260" w:lineRule="exact"/>
        <w:rPr>
          <w:sz w:val="26"/>
          <w:szCs w:val="26"/>
          <w:lang w:val="nl-NL"/>
        </w:rPr>
      </w:pPr>
    </w:p>
    <w:p w14:paraId="4F72DDC3" w14:textId="77777777" w:rsidR="00624579" w:rsidRPr="00CA22F4" w:rsidRDefault="00CA22F4">
      <w:pPr>
        <w:pStyle w:val="Kop3"/>
        <w:rPr>
          <w:b w:val="0"/>
          <w:bCs w:val="0"/>
          <w:lang w:val="nl-NL"/>
        </w:rPr>
      </w:pPr>
      <w:r w:rsidRPr="00CA22F4">
        <w:rPr>
          <w:color w:val="4FA6E7"/>
          <w:lang w:val="nl-NL"/>
        </w:rPr>
        <w:t>Ti</w:t>
      </w:r>
      <w:r w:rsidRPr="00CA22F4">
        <w:rPr>
          <w:color w:val="4FA6E7"/>
          <w:spacing w:val="-2"/>
          <w:lang w:val="nl-NL"/>
        </w:rPr>
        <w:t>p</w:t>
      </w:r>
      <w:r w:rsidRPr="00CA22F4">
        <w:rPr>
          <w:color w:val="4FA6E7"/>
          <w:lang w:val="nl-NL"/>
        </w:rPr>
        <w:t xml:space="preserve">s </w:t>
      </w:r>
      <w:r w:rsidRPr="00CA22F4">
        <w:rPr>
          <w:color w:val="4FA6E7"/>
          <w:spacing w:val="-3"/>
          <w:lang w:val="nl-NL"/>
        </w:rPr>
        <w:t>v</w:t>
      </w:r>
      <w:r w:rsidRPr="00CA22F4">
        <w:rPr>
          <w:color w:val="4FA6E7"/>
          <w:lang w:val="nl-NL"/>
        </w:rPr>
        <w:t xml:space="preserve">oor een </w:t>
      </w:r>
      <w:r w:rsidRPr="00CA22F4">
        <w:rPr>
          <w:color w:val="4FA6E7"/>
          <w:spacing w:val="-3"/>
          <w:lang w:val="nl-NL"/>
        </w:rPr>
        <w:t>g</w:t>
      </w:r>
      <w:r w:rsidRPr="00CA22F4">
        <w:rPr>
          <w:color w:val="4FA6E7"/>
          <w:lang w:val="nl-NL"/>
        </w:rPr>
        <w:t xml:space="preserve">oed en </w:t>
      </w:r>
      <w:r w:rsidRPr="00CA22F4">
        <w:rPr>
          <w:color w:val="4FA6E7"/>
          <w:spacing w:val="-3"/>
          <w:lang w:val="nl-NL"/>
        </w:rPr>
        <w:t>v</w:t>
      </w:r>
      <w:r w:rsidRPr="00CA22F4">
        <w:rPr>
          <w:color w:val="4FA6E7"/>
          <w:lang w:val="nl-NL"/>
        </w:rPr>
        <w:t xml:space="preserve">eilig </w:t>
      </w:r>
      <w:r w:rsidRPr="00CA22F4">
        <w:rPr>
          <w:color w:val="4FA6E7"/>
          <w:spacing w:val="-3"/>
          <w:lang w:val="nl-NL"/>
        </w:rPr>
        <w:t>w</w:t>
      </w:r>
      <w:r w:rsidRPr="00CA22F4">
        <w:rPr>
          <w:color w:val="4FA6E7"/>
          <w:lang w:val="nl-NL"/>
        </w:rPr>
        <w:t>ac</w:t>
      </w:r>
      <w:r w:rsidRPr="00CA22F4">
        <w:rPr>
          <w:color w:val="4FA6E7"/>
          <w:spacing w:val="-3"/>
          <w:lang w:val="nl-NL"/>
        </w:rPr>
        <w:t>h</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3"/>
          <w:lang w:val="nl-NL"/>
        </w:rPr>
        <w:t>r</w:t>
      </w:r>
      <w:r w:rsidRPr="00CA22F4">
        <w:rPr>
          <w:color w:val="4FA6E7"/>
          <w:lang w:val="nl-NL"/>
        </w:rPr>
        <w:t>d</w:t>
      </w:r>
    </w:p>
    <w:p w14:paraId="04B264AD"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Bedenk een onzin-zin m</w:t>
      </w:r>
      <w:r w:rsidRPr="00CA22F4">
        <w:rPr>
          <w:color w:val="6D6E71"/>
          <w:spacing w:val="-1"/>
          <w:lang w:val="nl-NL"/>
        </w:rPr>
        <w:t>e</w:t>
      </w:r>
      <w:r w:rsidRPr="00CA22F4">
        <w:rPr>
          <w:color w:val="6D6E71"/>
          <w:lang w:val="nl-NL"/>
        </w:rPr>
        <w:t xml:space="preserve">t een </w:t>
      </w:r>
      <w:r w:rsidRPr="00CA22F4">
        <w:rPr>
          <w:color w:val="6D6E71"/>
          <w:spacing w:val="-2"/>
          <w:lang w:val="nl-NL"/>
        </w:rPr>
        <w:t>ge</w:t>
      </w:r>
      <w:r w:rsidRPr="00CA22F4">
        <w:rPr>
          <w:color w:val="6D6E71"/>
          <w:spacing w:val="-3"/>
          <w:lang w:val="nl-NL"/>
        </w:rPr>
        <w:t>t</w:t>
      </w:r>
      <w:r w:rsidRPr="00CA22F4">
        <w:rPr>
          <w:color w:val="6D6E71"/>
          <w:lang w:val="nl-NL"/>
        </w:rPr>
        <w:t>al of een lee</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en bij</w:t>
      </w:r>
      <w:r w:rsidRPr="00CA22F4">
        <w:rPr>
          <w:color w:val="6D6E71"/>
          <w:spacing w:val="-2"/>
          <w:lang w:val="nl-NL"/>
        </w:rPr>
        <w:t>v</w:t>
      </w:r>
      <w:r w:rsidRPr="00CA22F4">
        <w:rPr>
          <w:color w:val="6D6E71"/>
          <w:lang w:val="nl-NL"/>
        </w:rPr>
        <w:t>oorbeeld: Jij krij</w:t>
      </w:r>
      <w:r w:rsidRPr="00CA22F4">
        <w:rPr>
          <w:color w:val="6D6E71"/>
          <w:spacing w:val="-4"/>
          <w:lang w:val="nl-NL"/>
        </w:rPr>
        <w:t>g</w:t>
      </w:r>
      <w:r w:rsidRPr="00CA22F4">
        <w:rPr>
          <w:color w:val="6D6E71"/>
          <w:lang w:val="nl-NL"/>
        </w:rPr>
        <w:t xml:space="preserve">t </w:t>
      </w:r>
      <w:r w:rsidRPr="00CA22F4">
        <w:rPr>
          <w:color w:val="6D6E71"/>
          <w:spacing w:val="-4"/>
          <w:lang w:val="nl-NL"/>
        </w:rPr>
        <w:t>v</w:t>
      </w:r>
      <w:r w:rsidRPr="00CA22F4">
        <w:rPr>
          <w:color w:val="6D6E71"/>
          <w:lang w:val="nl-NL"/>
        </w:rPr>
        <w:t>an mij een dik</w:t>
      </w:r>
      <w:r w:rsidRPr="00CA22F4">
        <w:rPr>
          <w:color w:val="6D6E71"/>
          <w:spacing w:val="-7"/>
          <w:lang w:val="nl-NL"/>
        </w:rPr>
        <w:t>k</w:t>
      </w:r>
      <w:r w:rsidRPr="00CA22F4">
        <w:rPr>
          <w:color w:val="6D6E71"/>
          <w:lang w:val="nl-NL"/>
        </w:rPr>
        <w:t>e 10!;</w:t>
      </w:r>
    </w:p>
    <w:p w14:paraId="4ACCE45D"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Neem</w:t>
      </w:r>
      <w:r w:rsidRPr="00CA22F4">
        <w:rPr>
          <w:color w:val="6D6E71"/>
          <w:spacing w:val="-4"/>
          <w:lang w:val="nl-NL"/>
        </w:rPr>
        <w:t xml:space="preserve"> v</w:t>
      </w:r>
      <w:r w:rsidRPr="00CA22F4">
        <w:rPr>
          <w:color w:val="6D6E71"/>
          <w:lang w:val="nl-NL"/>
        </w:rPr>
        <w:t>an</w:t>
      </w:r>
      <w:r w:rsidRPr="00CA22F4">
        <w:rPr>
          <w:color w:val="6D6E71"/>
          <w:spacing w:val="-3"/>
          <w:lang w:val="nl-NL"/>
        </w:rPr>
        <w:t xml:space="preserve"> </w:t>
      </w:r>
      <w:r w:rsidRPr="00CA22F4">
        <w:rPr>
          <w:color w:val="6D6E71"/>
          <w:lang w:val="nl-NL"/>
        </w:rPr>
        <w:t>ieder</w:t>
      </w:r>
      <w:r w:rsidRPr="00CA22F4">
        <w:rPr>
          <w:color w:val="6D6E71"/>
          <w:spacing w:val="-4"/>
          <w:lang w:val="nl-NL"/>
        </w:rPr>
        <w:t xml:space="preserve">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e</w:t>
      </w:r>
      <w:r w:rsidRPr="00CA22F4">
        <w:rPr>
          <w:color w:val="6D6E71"/>
          <w:spacing w:val="-1"/>
          <w:lang w:val="nl-NL"/>
        </w:rPr>
        <w:t>e</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3"/>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er</w:t>
      </w:r>
      <w:r w:rsidRPr="00CA22F4">
        <w:rPr>
          <w:color w:val="6D6E71"/>
          <w:spacing w:val="-4"/>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neem</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ge</w:t>
      </w:r>
      <w:r w:rsidRPr="00CA22F4">
        <w:rPr>
          <w:color w:val="6D6E71"/>
          <w:spacing w:val="-3"/>
          <w:lang w:val="nl-NL"/>
        </w:rPr>
        <w:t>t</w:t>
      </w:r>
      <w:r w:rsidRPr="00CA22F4">
        <w:rPr>
          <w:color w:val="6D6E71"/>
          <w:lang w:val="nl-NL"/>
        </w:rPr>
        <w:t>allen</w:t>
      </w:r>
      <w:r w:rsidRPr="00CA22F4">
        <w:rPr>
          <w:color w:val="6D6E71"/>
          <w:spacing w:val="-4"/>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lee</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ens</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4"/>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krij</w:t>
      </w:r>
      <w:r w:rsidRPr="00CA22F4">
        <w:rPr>
          <w:color w:val="6D6E71"/>
          <w:spacing w:val="-4"/>
          <w:lang w:val="nl-NL"/>
        </w:rPr>
        <w:t>g</w:t>
      </w:r>
      <w:r w:rsidRPr="00CA22F4">
        <w:rPr>
          <w:color w:val="6D6E71"/>
          <w:lang w:val="nl-NL"/>
        </w:rPr>
        <w:t>t</w:t>
      </w:r>
      <w:r w:rsidRPr="00CA22F4">
        <w:rPr>
          <w:color w:val="6D6E71"/>
          <w:spacing w:val="-4"/>
          <w:lang w:val="nl-NL"/>
        </w:rPr>
        <w:t xml:space="preserve"> </w:t>
      </w:r>
      <w:r w:rsidRPr="00CA22F4">
        <w:rPr>
          <w:color w:val="6D6E71"/>
          <w:lang w:val="nl-NL"/>
        </w:rPr>
        <w:t>dan:</w:t>
      </w:r>
      <w:r w:rsidRPr="00CA22F4">
        <w:rPr>
          <w:color w:val="6D6E71"/>
          <w:spacing w:val="-3"/>
          <w:lang w:val="nl-NL"/>
        </w:rPr>
        <w:t xml:space="preserve"> </w:t>
      </w:r>
      <w:r w:rsidRPr="00CA22F4">
        <w:rPr>
          <w:color w:val="6D6E71"/>
          <w:lang w:val="nl-NL"/>
        </w:rPr>
        <w:t>Jkvmed10!;</w:t>
      </w:r>
    </w:p>
    <w:p w14:paraId="3161A15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 xml:space="preserve">g </w:t>
      </w:r>
      <w:r w:rsidRPr="00CA22F4">
        <w:rPr>
          <w:color w:val="6D6E71"/>
          <w:spacing w:val="-3"/>
          <w:lang w:val="nl-NL"/>
        </w:rPr>
        <w:t>v</w:t>
      </w:r>
      <w:r w:rsidRPr="00CA22F4">
        <w:rPr>
          <w:color w:val="6D6E71"/>
          <w:lang w:val="nl-NL"/>
        </w:rPr>
        <w:t xml:space="preserve">oor minimaal 8 </w:t>
      </w:r>
      <w:r w:rsidRPr="00CA22F4">
        <w:rPr>
          <w:color w:val="6D6E71"/>
          <w:spacing w:val="-2"/>
          <w:lang w:val="nl-NL"/>
        </w:rPr>
        <w:t>t</w:t>
      </w:r>
      <w:r w:rsidRPr="00CA22F4">
        <w:rPr>
          <w:color w:val="6D6E71"/>
          <w:lang w:val="nl-NL"/>
        </w:rPr>
        <w:t>e</w:t>
      </w:r>
      <w:r w:rsidRPr="00CA22F4">
        <w:rPr>
          <w:color w:val="6D6E71"/>
          <w:spacing w:val="-8"/>
          <w:lang w:val="nl-NL"/>
        </w:rPr>
        <w:t>k</w:t>
      </w:r>
      <w:r w:rsidRPr="00CA22F4">
        <w:rPr>
          <w:color w:val="6D6E71"/>
          <w:lang w:val="nl-NL"/>
        </w:rPr>
        <w:t xml:space="preserve">ens in je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p>
    <w:p w14:paraId="09788E56"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 xml:space="preserve">f je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 nooit aan iemand ande</w:t>
      </w:r>
      <w:r w:rsidRPr="00CA22F4">
        <w:rPr>
          <w:color w:val="6D6E71"/>
          <w:spacing w:val="-4"/>
          <w:lang w:val="nl-NL"/>
        </w:rPr>
        <w:t>r</w:t>
      </w:r>
      <w:r w:rsidRPr="00CA22F4">
        <w:rPr>
          <w:color w:val="6D6E71"/>
          <w:lang w:val="nl-NL"/>
        </w:rPr>
        <w:t>s, ook ni</w:t>
      </w:r>
      <w:r w:rsidRPr="00CA22F4">
        <w:rPr>
          <w:color w:val="6D6E71"/>
          <w:spacing w:val="-2"/>
          <w:lang w:val="nl-NL"/>
        </w:rPr>
        <w:t>e</w:t>
      </w:r>
      <w:r w:rsidRPr="00CA22F4">
        <w:rPr>
          <w:color w:val="6D6E71"/>
          <w:lang w:val="nl-NL"/>
        </w:rPr>
        <w:t>t aan je be</w:t>
      </w:r>
      <w:r w:rsidRPr="00CA22F4">
        <w:rPr>
          <w:color w:val="6D6E71"/>
          <w:spacing w:val="-3"/>
          <w:lang w:val="nl-NL"/>
        </w:rPr>
        <w:t>st</w:t>
      </w:r>
      <w:r w:rsidRPr="00CA22F4">
        <w:rPr>
          <w:color w:val="6D6E71"/>
          <w:lang w:val="nl-NL"/>
        </w:rPr>
        <w:t>e vriend of vriendin;</w:t>
      </w:r>
    </w:p>
    <w:p w14:paraId="70F91E0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La</w:t>
      </w:r>
      <w:r w:rsidRPr="00CA22F4">
        <w:rPr>
          <w:color w:val="6D6E71"/>
          <w:spacing w:val="-2"/>
          <w:lang w:val="nl-NL"/>
        </w:rPr>
        <w:t>a</w:t>
      </w:r>
      <w:r w:rsidRPr="00CA22F4">
        <w:rPr>
          <w:color w:val="6D6E71"/>
          <w:lang w:val="nl-NL"/>
        </w:rPr>
        <w:t xml:space="preserve">t je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 ni</w:t>
      </w:r>
      <w:r w:rsidRPr="00CA22F4">
        <w:rPr>
          <w:color w:val="6D6E71"/>
          <w:spacing w:val="-1"/>
          <w:lang w:val="nl-NL"/>
        </w:rPr>
        <w:t>e</w:t>
      </w:r>
      <w:r w:rsidRPr="00CA22F4">
        <w:rPr>
          <w:color w:val="6D6E71"/>
          <w:lang w:val="nl-NL"/>
        </w:rPr>
        <w:t xml:space="preserve">t </w:t>
      </w:r>
      <w:r w:rsidRPr="00CA22F4">
        <w:rPr>
          <w:color w:val="6D6E71"/>
          <w:spacing w:val="-4"/>
          <w:lang w:val="nl-NL"/>
        </w:rPr>
        <w:t>r</w:t>
      </w:r>
      <w:r w:rsidRPr="00CA22F4">
        <w:rPr>
          <w:color w:val="6D6E71"/>
          <w:lang w:val="nl-NL"/>
        </w:rPr>
        <w:t>ondslin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en in de buurt </w:t>
      </w:r>
      <w:r w:rsidRPr="00CA22F4">
        <w:rPr>
          <w:color w:val="6D6E71"/>
          <w:spacing w:val="-3"/>
          <w:lang w:val="nl-NL"/>
        </w:rPr>
        <w:t>v</w:t>
      </w:r>
      <w:r w:rsidRPr="00CA22F4">
        <w:rPr>
          <w:color w:val="6D6E71"/>
          <w:lang w:val="nl-NL"/>
        </w:rPr>
        <w:t>an je pc of in je a</w:t>
      </w:r>
      <w:r w:rsidRPr="00CA22F4">
        <w:rPr>
          <w:color w:val="6D6E71"/>
          <w:spacing w:val="-2"/>
          <w:lang w:val="nl-NL"/>
        </w:rPr>
        <w:t>g</w:t>
      </w:r>
      <w:r w:rsidRPr="00CA22F4">
        <w:rPr>
          <w:color w:val="6D6E71"/>
          <w:lang w:val="nl-NL"/>
        </w:rPr>
        <w:t>enda;</w:t>
      </w:r>
    </w:p>
    <w:p w14:paraId="2001F9D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Gebruik ni</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oor alles h</w:t>
      </w:r>
      <w:r w:rsidRPr="00CA22F4">
        <w:rPr>
          <w:color w:val="6D6E71"/>
          <w:spacing w:val="-1"/>
          <w:lang w:val="nl-NL"/>
        </w:rPr>
        <w:t>e</w:t>
      </w:r>
      <w:r w:rsidRPr="00CA22F4">
        <w:rPr>
          <w:color w:val="6D6E71"/>
          <w:lang w:val="nl-NL"/>
        </w:rPr>
        <w:t>t</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 xml:space="preserve">de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p>
    <w:p w14:paraId="06DB6EED" w14:textId="77777777" w:rsidR="00624579" w:rsidRPr="00CA22F4" w:rsidRDefault="00624579">
      <w:pPr>
        <w:spacing w:line="264" w:lineRule="exact"/>
        <w:rPr>
          <w:lang w:val="nl-NL"/>
        </w:rPr>
        <w:sectPr w:rsidR="00624579" w:rsidRPr="00CA22F4">
          <w:headerReference w:type="even" r:id="rId47"/>
          <w:headerReference w:type="default" r:id="rId48"/>
          <w:footerReference w:type="even" r:id="rId49"/>
          <w:footerReference w:type="default" r:id="rId50"/>
          <w:pgSz w:w="11906" w:h="16840"/>
          <w:pgMar w:top="920" w:right="0" w:bottom="500" w:left="0" w:header="0" w:footer="316" w:gutter="0"/>
          <w:pgNumType w:start="13"/>
          <w:cols w:space="708"/>
        </w:sectPr>
      </w:pPr>
    </w:p>
    <w:p w14:paraId="2B3B3332" w14:textId="77777777" w:rsidR="00624579" w:rsidRPr="00CA22F4" w:rsidRDefault="00624579">
      <w:pPr>
        <w:spacing w:before="5" w:line="120" w:lineRule="exact"/>
        <w:rPr>
          <w:sz w:val="12"/>
          <w:szCs w:val="12"/>
          <w:lang w:val="nl-NL"/>
        </w:rPr>
      </w:pPr>
    </w:p>
    <w:p w14:paraId="1927C861" w14:textId="77777777" w:rsidR="00624579" w:rsidRPr="00CA22F4" w:rsidRDefault="00CA22F4">
      <w:pPr>
        <w:pStyle w:val="Kop3"/>
        <w:spacing w:before="51"/>
        <w:rPr>
          <w:b w:val="0"/>
          <w:bCs w:val="0"/>
          <w:lang w:val="nl-NL"/>
        </w:rPr>
      </w:pPr>
      <w:r w:rsidRPr="00CA22F4">
        <w:rPr>
          <w:color w:val="4FA6E7"/>
          <w:lang w:val="nl-NL"/>
        </w:rPr>
        <w:t>Ti</w:t>
      </w:r>
      <w:r w:rsidRPr="00CA22F4">
        <w:rPr>
          <w:color w:val="4FA6E7"/>
          <w:spacing w:val="-2"/>
          <w:lang w:val="nl-NL"/>
        </w:rPr>
        <w:t>p</w:t>
      </w:r>
      <w:r w:rsidRPr="00CA22F4">
        <w:rPr>
          <w:color w:val="4FA6E7"/>
          <w:lang w:val="nl-NL"/>
        </w:rPr>
        <w:t xml:space="preserve">s </w:t>
      </w:r>
      <w:r w:rsidRPr="00CA22F4">
        <w:rPr>
          <w:color w:val="4FA6E7"/>
          <w:spacing w:val="-3"/>
          <w:lang w:val="nl-NL"/>
        </w:rPr>
        <w:t>v</w:t>
      </w:r>
      <w:r w:rsidRPr="00CA22F4">
        <w:rPr>
          <w:color w:val="4FA6E7"/>
          <w:lang w:val="nl-NL"/>
        </w:rPr>
        <w:t>oor med</w:t>
      </w:r>
      <w:r w:rsidRPr="00CA22F4">
        <w:rPr>
          <w:color w:val="4FA6E7"/>
          <w:spacing w:val="-1"/>
          <w:lang w:val="nl-NL"/>
        </w:rPr>
        <w:t>e</w:t>
      </w:r>
      <w:r w:rsidRPr="00CA22F4">
        <w:rPr>
          <w:color w:val="4FA6E7"/>
          <w:spacing w:val="-2"/>
          <w:lang w:val="nl-NL"/>
        </w:rPr>
        <w:t>w</w:t>
      </w:r>
      <w:r w:rsidRPr="00CA22F4">
        <w:rPr>
          <w:color w:val="4FA6E7"/>
          <w:lang w:val="nl-NL"/>
        </w:rPr>
        <w:t>er</w:t>
      </w:r>
      <w:r w:rsidRPr="00CA22F4">
        <w:rPr>
          <w:color w:val="4FA6E7"/>
          <w:spacing w:val="-7"/>
          <w:lang w:val="nl-NL"/>
        </w:rPr>
        <w:t>k</w:t>
      </w:r>
      <w:r w:rsidRPr="00CA22F4">
        <w:rPr>
          <w:color w:val="4FA6E7"/>
          <w:lang w:val="nl-NL"/>
        </w:rPr>
        <w:t>e</w:t>
      </w:r>
      <w:r w:rsidRPr="00CA22F4">
        <w:rPr>
          <w:color w:val="4FA6E7"/>
          <w:spacing w:val="-3"/>
          <w:lang w:val="nl-NL"/>
        </w:rPr>
        <w:t>r</w:t>
      </w:r>
      <w:r w:rsidRPr="00CA22F4">
        <w:rPr>
          <w:color w:val="4FA6E7"/>
          <w:lang w:val="nl-NL"/>
        </w:rPr>
        <w:t>s</w:t>
      </w:r>
      <w:r w:rsidRPr="00CA22F4">
        <w:rPr>
          <w:color w:val="4FA6E7"/>
          <w:spacing w:val="-6"/>
          <w:lang w:val="nl-NL"/>
        </w:rPr>
        <w:t>/</w:t>
      </w:r>
      <w:r w:rsidRPr="00CA22F4">
        <w:rPr>
          <w:color w:val="4FA6E7"/>
          <w:lang w:val="nl-NL"/>
        </w:rPr>
        <w:t>oude</w:t>
      </w:r>
      <w:r w:rsidRPr="00CA22F4">
        <w:rPr>
          <w:color w:val="4FA6E7"/>
          <w:spacing w:val="-3"/>
          <w:lang w:val="nl-NL"/>
        </w:rPr>
        <w:t>r</w:t>
      </w:r>
      <w:r w:rsidRPr="00CA22F4">
        <w:rPr>
          <w:color w:val="4FA6E7"/>
          <w:lang w:val="nl-NL"/>
        </w:rPr>
        <w:t xml:space="preserve">s </w:t>
      </w:r>
      <w:r w:rsidRPr="00CA22F4">
        <w:rPr>
          <w:color w:val="4FA6E7"/>
          <w:spacing w:val="-3"/>
          <w:lang w:val="nl-NL"/>
        </w:rPr>
        <w:t>v</w:t>
      </w:r>
      <w:r w:rsidRPr="00CA22F4">
        <w:rPr>
          <w:color w:val="4FA6E7"/>
          <w:lang w:val="nl-NL"/>
        </w:rPr>
        <w:t>oor h</w:t>
      </w:r>
      <w:r w:rsidRPr="00CA22F4">
        <w:rPr>
          <w:color w:val="4FA6E7"/>
          <w:spacing w:val="-2"/>
          <w:lang w:val="nl-NL"/>
        </w:rPr>
        <w:t>e</w:t>
      </w:r>
      <w:r w:rsidRPr="00CA22F4">
        <w:rPr>
          <w:color w:val="4FA6E7"/>
          <w:lang w:val="nl-NL"/>
        </w:rPr>
        <w:t>t om</w:t>
      </w:r>
      <w:r w:rsidRPr="00CA22F4">
        <w:rPr>
          <w:color w:val="4FA6E7"/>
          <w:spacing w:val="-5"/>
          <w:lang w:val="nl-NL"/>
        </w:rPr>
        <w:t>g</w:t>
      </w:r>
      <w:r w:rsidRPr="00CA22F4">
        <w:rPr>
          <w:color w:val="4FA6E7"/>
          <w:lang w:val="nl-NL"/>
        </w:rPr>
        <w:t>aan m</w:t>
      </w:r>
      <w:r w:rsidRPr="00CA22F4">
        <w:rPr>
          <w:color w:val="4FA6E7"/>
          <w:spacing w:val="-2"/>
          <w:lang w:val="nl-NL"/>
        </w:rPr>
        <w:t>e</w:t>
      </w:r>
      <w:r w:rsidRPr="00CA22F4">
        <w:rPr>
          <w:color w:val="4FA6E7"/>
          <w:lang w:val="nl-NL"/>
        </w:rPr>
        <w:t>t kinde</w:t>
      </w:r>
      <w:r w:rsidRPr="00CA22F4">
        <w:rPr>
          <w:color w:val="4FA6E7"/>
          <w:spacing w:val="-3"/>
          <w:lang w:val="nl-NL"/>
        </w:rPr>
        <w:t>r</w:t>
      </w:r>
      <w:r w:rsidRPr="00CA22F4">
        <w:rPr>
          <w:color w:val="4FA6E7"/>
          <w:lang w:val="nl-NL"/>
        </w:rPr>
        <w:t xml:space="preserve">en die </w:t>
      </w:r>
      <w:r w:rsidRPr="00CA22F4">
        <w:rPr>
          <w:color w:val="4FA6E7"/>
          <w:spacing w:val="-3"/>
          <w:lang w:val="nl-NL"/>
        </w:rPr>
        <w:t>g</w:t>
      </w:r>
      <w:r w:rsidRPr="00CA22F4">
        <w:rPr>
          <w:color w:val="4FA6E7"/>
          <w:lang w:val="nl-NL"/>
        </w:rPr>
        <w:t>ebruik ma</w:t>
      </w:r>
      <w:r w:rsidRPr="00CA22F4">
        <w:rPr>
          <w:color w:val="4FA6E7"/>
          <w:spacing w:val="-7"/>
          <w:lang w:val="nl-NL"/>
        </w:rPr>
        <w:t>k</w:t>
      </w:r>
      <w:r w:rsidRPr="00CA22F4">
        <w:rPr>
          <w:color w:val="4FA6E7"/>
          <w:lang w:val="nl-NL"/>
        </w:rPr>
        <w:t xml:space="preserve">en </w:t>
      </w:r>
      <w:r w:rsidRPr="00CA22F4">
        <w:rPr>
          <w:color w:val="4FA6E7"/>
          <w:spacing w:val="-4"/>
          <w:lang w:val="nl-NL"/>
        </w:rPr>
        <w:t>v</w:t>
      </w:r>
      <w:r w:rsidRPr="00CA22F4">
        <w:rPr>
          <w:color w:val="4FA6E7"/>
          <w:lang w:val="nl-NL"/>
        </w:rPr>
        <w:t>an i</w:t>
      </w:r>
      <w:r w:rsidRPr="00CA22F4">
        <w:rPr>
          <w:color w:val="4FA6E7"/>
          <w:spacing w:val="-3"/>
          <w:lang w:val="nl-NL"/>
        </w:rPr>
        <w:t>nt</w:t>
      </w:r>
      <w:r w:rsidRPr="00CA22F4">
        <w:rPr>
          <w:color w:val="4FA6E7"/>
          <w:lang w:val="nl-NL"/>
        </w:rPr>
        <w:t>ern</w:t>
      </w:r>
      <w:r w:rsidRPr="00CA22F4">
        <w:rPr>
          <w:color w:val="4FA6E7"/>
          <w:spacing w:val="-2"/>
          <w:lang w:val="nl-NL"/>
        </w:rPr>
        <w:t>e</w:t>
      </w:r>
      <w:r w:rsidRPr="00CA22F4">
        <w:rPr>
          <w:color w:val="4FA6E7"/>
          <w:lang w:val="nl-NL"/>
        </w:rPr>
        <w:t>t:</w:t>
      </w:r>
    </w:p>
    <w:p w14:paraId="263EE218"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Sp</w:t>
      </w:r>
      <w:r w:rsidRPr="00CA22F4">
        <w:rPr>
          <w:color w:val="6D6E71"/>
          <w:spacing w:val="-3"/>
          <w:lang w:val="nl-NL"/>
        </w:rPr>
        <w:t>r</w:t>
      </w:r>
      <w:r w:rsidRPr="00CA22F4">
        <w:rPr>
          <w:color w:val="6D6E71"/>
          <w:lang w:val="nl-NL"/>
        </w:rPr>
        <w:t>eek</w:t>
      </w:r>
      <w:r w:rsidRPr="00CA22F4">
        <w:rPr>
          <w:color w:val="6D6E71"/>
          <w:spacing w:val="-2"/>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2"/>
          <w:lang w:val="nl-NL"/>
        </w:rPr>
        <w:t xml:space="preserve"> a</w:t>
      </w:r>
      <w:r w:rsidRPr="00CA22F4">
        <w:rPr>
          <w:color w:val="6D6E71"/>
          <w:lang w:val="nl-NL"/>
        </w:rPr>
        <w:t>f</w:t>
      </w:r>
      <w:r w:rsidRPr="00CA22F4">
        <w:rPr>
          <w:color w:val="6D6E71"/>
          <w:spacing w:val="-2"/>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2"/>
          <w:lang w:val="nl-NL"/>
        </w:rPr>
        <w:t>g</w:t>
      </w:r>
      <w:r w:rsidRPr="00CA22F4">
        <w:rPr>
          <w:color w:val="6D6E71"/>
          <w:lang w:val="nl-NL"/>
        </w:rPr>
        <w:t>ebruik.</w:t>
      </w:r>
      <w:r w:rsidRPr="00CA22F4">
        <w:rPr>
          <w:color w:val="6D6E71"/>
          <w:spacing w:val="-2"/>
          <w:lang w:val="nl-NL"/>
        </w:rPr>
        <w:t xml:space="preserve"> </w:t>
      </w: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w:t>
      </w:r>
      <w:r w:rsidRPr="00CA22F4">
        <w:rPr>
          <w:color w:val="6D6E71"/>
          <w:lang w:val="nl-NL"/>
        </w:rPr>
        <w:t>el</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w:t>
      </w:r>
      <w:r w:rsidRPr="00CA22F4">
        <w:rPr>
          <w:color w:val="6D6E71"/>
          <w:spacing w:val="-2"/>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er</w:t>
      </w:r>
      <w:r w:rsidRPr="00CA22F4">
        <w:rPr>
          <w:color w:val="6D6E71"/>
          <w:spacing w:val="-2"/>
          <w:lang w:val="nl-NL"/>
        </w:rPr>
        <w:t xml:space="preserve"> </w:t>
      </w:r>
      <w:r w:rsidRPr="00CA22F4">
        <w:rPr>
          <w:color w:val="6D6E71"/>
          <w:lang w:val="nl-NL"/>
        </w:rPr>
        <w:t>tussen</w:t>
      </w:r>
      <w:r w:rsidRPr="00CA22F4">
        <w:rPr>
          <w:color w:val="6D6E71"/>
          <w:spacing w:val="-2"/>
          <w:lang w:val="nl-NL"/>
        </w:rPr>
        <w:t xml:space="preserve"> </w:t>
      </w:r>
      <w:r w:rsidRPr="00CA22F4">
        <w:rPr>
          <w:color w:val="6D6E71"/>
          <w:lang w:val="nl-NL"/>
        </w:rPr>
        <w:t>thuis-</w:t>
      </w:r>
      <w:r w:rsidRPr="00CA22F4">
        <w:rPr>
          <w:color w:val="6D6E71"/>
          <w:spacing w:val="-2"/>
          <w:lang w:val="nl-NL"/>
        </w:rPr>
        <w:t xml:space="preserve"> </w:t>
      </w:r>
      <w:r w:rsidRPr="00CA22F4">
        <w:rPr>
          <w:color w:val="6D6E71"/>
          <w:lang w:val="nl-NL"/>
        </w:rPr>
        <w:t>en</w:t>
      </w:r>
    </w:p>
    <w:p w14:paraId="557476AD" w14:textId="77777777" w:rsidR="00624579" w:rsidRPr="00CA22F4" w:rsidRDefault="00CA22F4">
      <w:pPr>
        <w:pStyle w:val="Plattetekst"/>
        <w:spacing w:line="264" w:lineRule="exact"/>
        <w:ind w:left="1493"/>
        <w:rPr>
          <w:lang w:val="nl-NL"/>
        </w:rPr>
      </w:pPr>
      <w:r w:rsidRPr="00CA22F4">
        <w:rPr>
          <w:color w:val="6D6E71"/>
          <w:lang w:val="nl-NL"/>
        </w:rPr>
        <w:t>schooli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p>
    <w:p w14:paraId="6FF9C162"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rFonts w:cs="Calibri"/>
          <w:color w:val="6D6E71"/>
          <w:lang w:val="nl-NL"/>
        </w:rPr>
        <w:t>Bouw</w:t>
      </w:r>
      <w:r w:rsidRPr="00CA22F4">
        <w:rPr>
          <w:rFonts w:cs="Calibri"/>
          <w:color w:val="6D6E71"/>
          <w:spacing w:val="-9"/>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r w:rsidRPr="00CA22F4">
        <w:rPr>
          <w:color w:val="6D6E71"/>
          <w:spacing w:val="-10"/>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Als</w:t>
      </w:r>
      <w:r w:rsidRPr="00CA22F4">
        <w:rPr>
          <w:color w:val="6D6E71"/>
          <w:spacing w:val="-9"/>
          <w:lang w:val="nl-NL"/>
        </w:rPr>
        <w:t xml:space="preserve"> </w:t>
      </w:r>
      <w:r w:rsidRPr="00CA22F4">
        <w:rPr>
          <w:color w:val="6D6E71"/>
          <w:lang w:val="nl-NL"/>
        </w:rPr>
        <w:t>er</w:t>
      </w:r>
      <w:r w:rsidRPr="00CA22F4">
        <w:rPr>
          <w:color w:val="6D6E71"/>
          <w:spacing w:val="-10"/>
          <w:lang w:val="nl-NL"/>
        </w:rPr>
        <w:t xml:space="preserve"> </w:t>
      </w:r>
      <w:r w:rsidRPr="00CA22F4">
        <w:rPr>
          <w:color w:val="6D6E71"/>
          <w:lang w:val="nl-NL"/>
        </w:rPr>
        <w:t>p</w:t>
      </w:r>
      <w:r w:rsidRPr="00CA22F4">
        <w:rPr>
          <w:color w:val="6D6E71"/>
          <w:spacing w:val="-4"/>
          <w:lang w:val="nl-NL"/>
        </w:rPr>
        <w:t>r</w:t>
      </w:r>
      <w:r w:rsidRPr="00CA22F4">
        <w:rPr>
          <w:color w:val="6D6E71"/>
          <w:lang w:val="nl-NL"/>
        </w:rPr>
        <w:t>oblemen</w:t>
      </w:r>
      <w:r w:rsidRPr="00CA22F4">
        <w:rPr>
          <w:color w:val="6D6E71"/>
          <w:spacing w:val="-9"/>
          <w:lang w:val="nl-NL"/>
        </w:rPr>
        <w:t xml:space="preserve"> </w:t>
      </w:r>
      <w:r w:rsidRPr="00CA22F4">
        <w:rPr>
          <w:color w:val="6D6E71"/>
          <w:lang w:val="nl-NL"/>
        </w:rPr>
        <w:t>zijn</w:t>
      </w:r>
      <w:r w:rsidRPr="00CA22F4">
        <w:rPr>
          <w:color w:val="6D6E71"/>
          <w:spacing w:val="-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leerling</w:t>
      </w:r>
      <w:r w:rsidRPr="00CA22F4">
        <w:rPr>
          <w:color w:val="6D6E71"/>
          <w:spacing w:val="-9"/>
          <w:lang w:val="nl-NL"/>
        </w:rPr>
        <w:t xml:space="preserve"> </w:t>
      </w:r>
      <w:r w:rsidRPr="00CA22F4">
        <w:rPr>
          <w:color w:val="6D6E71"/>
          <w:lang w:val="nl-NL"/>
        </w:rPr>
        <w:t>naar</w:t>
      </w:r>
      <w:r w:rsidRPr="00CA22F4">
        <w:rPr>
          <w:color w:val="6D6E71"/>
          <w:spacing w:val="-9"/>
          <w:lang w:val="nl-NL"/>
        </w:rPr>
        <w:t xml:space="preserve"> </w:t>
      </w:r>
      <w:r w:rsidRPr="00CA22F4">
        <w:rPr>
          <w:color w:val="6D6E71"/>
          <w:lang w:val="nl-NL"/>
        </w:rPr>
        <w:t>je</w:t>
      </w:r>
      <w:r w:rsidRPr="00CA22F4">
        <w:rPr>
          <w:color w:val="6D6E71"/>
          <w:spacing w:val="-10"/>
          <w:lang w:val="nl-NL"/>
        </w:rPr>
        <w:t xml:space="preserve"> </w:t>
      </w:r>
      <w:r w:rsidRPr="00CA22F4">
        <w:rPr>
          <w:color w:val="6D6E71"/>
          <w:spacing w:val="-3"/>
          <w:lang w:val="nl-NL"/>
        </w:rPr>
        <w:t>t</w:t>
      </w:r>
      <w:r w:rsidRPr="00CA22F4">
        <w:rPr>
          <w:color w:val="6D6E71"/>
          <w:lang w:val="nl-NL"/>
        </w:rPr>
        <w:t>oe</w:t>
      </w:r>
      <w:r w:rsidRPr="00CA22F4">
        <w:rPr>
          <w:color w:val="6D6E71"/>
          <w:spacing w:val="-9"/>
          <w:lang w:val="nl-NL"/>
        </w:rPr>
        <w:t xml:space="preserve"> </w:t>
      </w:r>
      <w:r w:rsidRPr="00CA22F4">
        <w:rPr>
          <w:color w:val="6D6E71"/>
          <w:lang w:val="nl-NL"/>
        </w:rPr>
        <w:t>willen</w:t>
      </w:r>
      <w:r w:rsidRPr="00CA22F4">
        <w:rPr>
          <w:color w:val="6D6E71"/>
          <w:spacing w:val="-9"/>
          <w:lang w:val="nl-NL"/>
        </w:rPr>
        <w:t xml:space="preserve"> </w:t>
      </w:r>
      <w:r w:rsidRPr="00CA22F4">
        <w:rPr>
          <w:color w:val="6D6E71"/>
          <w:spacing w:val="-8"/>
          <w:lang w:val="nl-NL"/>
        </w:rPr>
        <w:t>k</w:t>
      </w:r>
      <w:r w:rsidRPr="00CA22F4">
        <w:rPr>
          <w:color w:val="6D6E71"/>
          <w:lang w:val="nl-NL"/>
        </w:rPr>
        <w:t>omen;</w:t>
      </w:r>
    </w:p>
    <w:p w14:paraId="5B7CB41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Blijf</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 buurt</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i</w:t>
      </w:r>
      <w:r w:rsidRPr="00CA22F4">
        <w:rPr>
          <w:color w:val="6D6E71"/>
          <w:spacing w:val="-1"/>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ende leerlin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Co</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oleer</w:t>
      </w:r>
      <w:r w:rsidRPr="00CA22F4">
        <w:rPr>
          <w:color w:val="6D6E71"/>
          <w:spacing w:val="-1"/>
          <w:lang w:val="nl-NL"/>
        </w:rPr>
        <w:t xml:space="preserve"> </w:t>
      </w:r>
      <w:r w:rsidRPr="00CA22F4">
        <w:rPr>
          <w:color w:val="6D6E71"/>
          <w:lang w:val="nl-NL"/>
        </w:rPr>
        <w:t>of de</w:t>
      </w:r>
      <w:r w:rsidRPr="00CA22F4">
        <w:rPr>
          <w:color w:val="6D6E71"/>
          <w:spacing w:val="-1"/>
          <w:lang w:val="nl-NL"/>
        </w:rPr>
        <w:t xml:space="preserve"> </w:t>
      </w:r>
      <w:r w:rsidRPr="00CA22F4">
        <w:rPr>
          <w:color w:val="6D6E71"/>
          <w:lang w:val="nl-NL"/>
        </w:rPr>
        <w:t>school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op</w:t>
      </w: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d;</w:t>
      </w:r>
    </w:p>
    <w:p w14:paraId="5A153742"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7"/>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7"/>
          <w:lang w:val="nl-NL"/>
        </w:rPr>
        <w:t xml:space="preserve"> </w:t>
      </w:r>
      <w:r w:rsidRPr="00CA22F4">
        <w:rPr>
          <w:color w:val="6D6E71"/>
          <w:lang w:val="nl-NL"/>
        </w:rPr>
        <w:t>pri</w:t>
      </w:r>
      <w:r w:rsidRPr="00CA22F4">
        <w:rPr>
          <w:color w:val="6D6E71"/>
          <w:spacing w:val="-3"/>
          <w:lang w:val="nl-NL"/>
        </w:rPr>
        <w:t>v</w:t>
      </w:r>
      <w:r w:rsidRPr="00CA22F4">
        <w:rPr>
          <w:color w:val="6D6E71"/>
          <w:lang w:val="nl-NL"/>
        </w:rPr>
        <w:t>é</w:t>
      </w:r>
      <w:r w:rsidRPr="00CA22F4">
        <w:rPr>
          <w:color w:val="6D6E71"/>
          <w:spacing w:val="7"/>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er</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er</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5"/>
          <w:lang w:val="nl-NL"/>
        </w:rPr>
        <w:t>z</w:t>
      </w:r>
      <w:r w:rsidRPr="00CA22F4">
        <w:rPr>
          <w:color w:val="6D6E71"/>
          <w:lang w:val="nl-NL"/>
        </w:rPr>
        <w:t>o</w:t>
      </w:r>
      <w:r w:rsidRPr="00CA22F4">
        <w:rPr>
          <w:color w:val="6D6E71"/>
          <w:spacing w:val="7"/>
          <w:lang w:val="nl-NL"/>
        </w:rPr>
        <w:t xml:space="preserve"> </w:t>
      </w:r>
      <w:r w:rsidRPr="00CA22F4">
        <w:rPr>
          <w:color w:val="6D6E71"/>
          <w:spacing w:val="-2"/>
          <w:lang w:val="nl-NL"/>
        </w:rPr>
        <w:t>w</w:t>
      </w:r>
      <w:r w:rsidRPr="00CA22F4">
        <w:rPr>
          <w:color w:val="6D6E71"/>
          <w:lang w:val="nl-NL"/>
        </w:rPr>
        <w:t>einig</w:t>
      </w:r>
      <w:r w:rsidRPr="00CA22F4">
        <w:rPr>
          <w:color w:val="6D6E71"/>
          <w:spacing w:val="7"/>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7"/>
          <w:lang w:val="nl-NL"/>
        </w:rPr>
        <w:t xml:space="preserve"> </w:t>
      </w:r>
      <w:r w:rsidRPr="00CA22F4">
        <w:rPr>
          <w:color w:val="6D6E71"/>
          <w:spacing w:val="-4"/>
          <w:lang w:val="nl-NL"/>
        </w:rPr>
        <w:t>v</w:t>
      </w:r>
      <w:r w:rsidRPr="00CA22F4">
        <w:rPr>
          <w:color w:val="6D6E71"/>
          <w:lang w:val="nl-NL"/>
        </w:rPr>
        <w:t>alt</w:t>
      </w:r>
      <w:r w:rsidRPr="00CA22F4">
        <w:rPr>
          <w:color w:val="6D6E71"/>
          <w:spacing w:val="7"/>
          <w:lang w:val="nl-NL"/>
        </w:rPr>
        <w:t xml:space="preserve"> </w:t>
      </w:r>
      <w:r w:rsidRPr="00CA22F4">
        <w:rPr>
          <w:color w:val="6D6E71"/>
          <w:spacing w:val="-3"/>
          <w:lang w:val="nl-NL"/>
        </w:rPr>
        <w:t>t</w:t>
      </w:r>
      <w:r w:rsidRPr="00CA22F4">
        <w:rPr>
          <w:color w:val="6D6E71"/>
          <w:lang w:val="nl-NL"/>
        </w:rPr>
        <w:t>e</w:t>
      </w:r>
    </w:p>
    <w:p w14:paraId="7AF5D091" w14:textId="77777777" w:rsidR="00624579" w:rsidRPr="00CA22F4" w:rsidRDefault="00CA22F4">
      <w:pPr>
        <w:pStyle w:val="Plattetekst"/>
        <w:spacing w:line="264" w:lineRule="exact"/>
        <w:ind w:left="1493"/>
        <w:rPr>
          <w:lang w:val="nl-NL"/>
        </w:rPr>
      </w:pPr>
      <w:r w:rsidRPr="00CA22F4">
        <w:rPr>
          <w:color w:val="6D6E71"/>
          <w:lang w:val="nl-NL"/>
        </w:rPr>
        <w:t>t</w:t>
      </w:r>
      <w:r w:rsidRPr="00CA22F4">
        <w:rPr>
          <w:color w:val="6D6E71"/>
          <w:spacing w:val="-5"/>
          <w:lang w:val="nl-NL"/>
        </w:rPr>
        <w:t>r</w:t>
      </w:r>
      <w:r w:rsidRPr="00CA22F4">
        <w:rPr>
          <w:color w:val="6D6E71"/>
          <w:lang w:val="nl-NL"/>
        </w:rPr>
        <w:t>ace</w:t>
      </w:r>
      <w:r w:rsidRPr="00CA22F4">
        <w:rPr>
          <w:color w:val="6D6E71"/>
          <w:spacing w:val="-4"/>
          <w:lang w:val="nl-NL"/>
        </w:rPr>
        <w:t>r</w:t>
      </w:r>
      <w:r w:rsidRPr="00CA22F4">
        <w:rPr>
          <w:color w:val="6D6E71"/>
          <w:lang w:val="nl-NL"/>
        </w:rPr>
        <w:t>en;</w:t>
      </w:r>
    </w:p>
    <w:p w14:paraId="434F329A"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spacing w:val="-5"/>
          <w:lang w:val="nl-NL"/>
        </w:rPr>
        <w:t>z</w:t>
      </w:r>
      <w:r w:rsidRPr="00CA22F4">
        <w:rPr>
          <w:color w:val="6D6E71"/>
          <w:lang w:val="nl-NL"/>
        </w:rPr>
        <w:t>e</w:t>
      </w:r>
      <w:r w:rsidRPr="00CA22F4">
        <w:rPr>
          <w:color w:val="6D6E71"/>
          <w:spacing w:val="2"/>
          <w:lang w:val="nl-NL"/>
        </w:rPr>
        <w:t xml:space="preserve"> </w:t>
      </w:r>
      <w:r w:rsidRPr="00CA22F4">
        <w:rPr>
          <w:color w:val="6D6E71"/>
          <w:lang w:val="nl-NL"/>
        </w:rPr>
        <w:t>li</w:t>
      </w:r>
      <w:r w:rsidRPr="00CA22F4">
        <w:rPr>
          <w:color w:val="6D6E71"/>
          <w:spacing w:val="-1"/>
          <w:lang w:val="nl-NL"/>
        </w:rPr>
        <w:t>e</w:t>
      </w:r>
      <w:r w:rsidRPr="00CA22F4">
        <w:rPr>
          <w:color w:val="6D6E71"/>
          <w:spacing w:val="-3"/>
          <w:lang w:val="nl-NL"/>
        </w:rPr>
        <w:t>v</w:t>
      </w:r>
      <w:r w:rsidRPr="00CA22F4">
        <w:rPr>
          <w:color w:val="6D6E71"/>
          <w:lang w:val="nl-NL"/>
        </w:rPr>
        <w:t>er</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t>
      </w:r>
      <w:r w:rsidRPr="00CA22F4">
        <w:rPr>
          <w:color w:val="6D6E71"/>
          <w:lang w:val="nl-NL"/>
        </w:rPr>
        <w:t>thuis,</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school-pc</w:t>
      </w:r>
      <w:r w:rsidRPr="00CA22F4">
        <w:rPr>
          <w:color w:val="6D6E71"/>
          <w:spacing w:val="-14"/>
          <w:lang w:val="nl-NL"/>
        </w:rPr>
        <w:t>’</w:t>
      </w:r>
      <w:r w:rsidRPr="00CA22F4">
        <w:rPr>
          <w:color w:val="6D6E71"/>
          <w:lang w:val="nl-NL"/>
        </w:rPr>
        <w:t>s.</w:t>
      </w:r>
      <w:r w:rsidRPr="00CA22F4">
        <w:rPr>
          <w:color w:val="6D6E71"/>
          <w:spacing w:val="3"/>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endien</w:t>
      </w:r>
      <w:r w:rsidRPr="00CA22F4">
        <w:rPr>
          <w:color w:val="6D6E71"/>
          <w:spacing w:val="2"/>
          <w:lang w:val="nl-NL"/>
        </w:rPr>
        <w:t xml:space="preserve"> </w:t>
      </w:r>
      <w:r w:rsidRPr="00CA22F4">
        <w:rPr>
          <w:color w:val="6D6E71"/>
          <w:spacing w:val="-3"/>
          <w:lang w:val="nl-NL"/>
        </w:rPr>
        <w:t>k</w:t>
      </w:r>
      <w:r w:rsidRPr="00CA22F4">
        <w:rPr>
          <w:color w:val="6D6E71"/>
          <w:lang w:val="nl-NL"/>
        </w:rPr>
        <w:t>un</w:t>
      </w:r>
      <w:r w:rsidRPr="00CA22F4">
        <w:rPr>
          <w:color w:val="6D6E71"/>
          <w:spacing w:val="2"/>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als</w:t>
      </w:r>
      <w:r w:rsidRPr="00CA22F4">
        <w:rPr>
          <w:color w:val="6D6E71"/>
          <w:spacing w:val="2"/>
          <w:lang w:val="nl-NL"/>
        </w:rPr>
        <w:t xml:space="preserve"> </w:t>
      </w:r>
      <w:r w:rsidRPr="00CA22F4">
        <w:rPr>
          <w:color w:val="6D6E71"/>
          <w:lang w:val="nl-NL"/>
        </w:rPr>
        <w:t>doce</w:t>
      </w:r>
      <w:r w:rsidRPr="00CA22F4">
        <w:rPr>
          <w:color w:val="6D6E71"/>
          <w:spacing w:val="-2"/>
          <w:lang w:val="nl-NL"/>
        </w:rPr>
        <w:t>n</w:t>
      </w:r>
      <w:r w:rsidRPr="00CA22F4">
        <w:rPr>
          <w:color w:val="6D6E71"/>
          <w:lang w:val="nl-NL"/>
        </w:rPr>
        <w:t>t</w:t>
      </w:r>
    </w:p>
    <w:p w14:paraId="50551563" w14:textId="77777777" w:rsidR="00624579" w:rsidRPr="00CA22F4" w:rsidRDefault="00CA22F4">
      <w:pPr>
        <w:pStyle w:val="Plattetekst"/>
        <w:spacing w:line="264" w:lineRule="exact"/>
        <w:ind w:left="1493"/>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4"/>
          <w:lang w:val="nl-NL"/>
        </w:rPr>
        <w:t>g</w:t>
      </w:r>
      <w:r w:rsidRPr="00CA22F4">
        <w:rPr>
          <w:color w:val="6D6E71"/>
          <w:spacing w:val="-3"/>
          <w:lang w:val="nl-NL"/>
        </w:rPr>
        <w:t>at</w:t>
      </w:r>
      <w:r w:rsidRPr="00CA22F4">
        <w:rPr>
          <w:color w:val="6D6E71"/>
          <w:lang w:val="nl-NL"/>
        </w:rPr>
        <w:t>en</w:t>
      </w:r>
      <w:r w:rsidRPr="00CA22F4">
        <w:rPr>
          <w:color w:val="6D6E71"/>
          <w:spacing w:val="-1"/>
          <w:lang w:val="nl-NL"/>
        </w:rPr>
        <w:t xml:space="preserve"> </w:t>
      </w:r>
      <w:r w:rsidRPr="00CA22F4">
        <w:rPr>
          <w:color w:val="6D6E71"/>
          <w:lang w:val="nl-NL"/>
        </w:rPr>
        <w:t>houden</w:t>
      </w:r>
      <w:r w:rsidRPr="00CA22F4">
        <w:rPr>
          <w:color w:val="6D6E71"/>
          <w:spacing w:val="-1"/>
          <w:lang w:val="nl-NL"/>
        </w:rPr>
        <w:t xml:space="preserve"> </w:t>
      </w:r>
      <w:r w:rsidRPr="00CA22F4">
        <w:rPr>
          <w:color w:val="6D6E71"/>
          <w:lang w:val="nl-NL"/>
        </w:rPr>
        <w:t>m</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wie</w:t>
      </w:r>
      <w:r w:rsidRPr="00CA22F4">
        <w:rPr>
          <w:color w:val="6D6E71"/>
          <w:spacing w:val="-1"/>
          <w:lang w:val="nl-NL"/>
        </w:rPr>
        <w:t xml:space="preserve"> </w:t>
      </w:r>
      <w:r w:rsidRPr="00CA22F4">
        <w:rPr>
          <w:color w:val="6D6E71"/>
          <w:lang w:val="nl-NL"/>
        </w:rPr>
        <w:t>de 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p>
    <w:p w14:paraId="6B224FD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Ga</w:t>
      </w:r>
      <w:r w:rsidRPr="00CA22F4">
        <w:rPr>
          <w:color w:val="6D6E71"/>
          <w:spacing w:val="-5"/>
          <w:lang w:val="nl-NL"/>
        </w:rPr>
        <w:t xml:space="preserve"> z</w:t>
      </w:r>
      <w:r w:rsidRPr="00CA22F4">
        <w:rPr>
          <w:color w:val="6D6E71"/>
          <w:lang w:val="nl-NL"/>
        </w:rPr>
        <w:t>elf</w:t>
      </w:r>
      <w:r w:rsidRPr="00CA22F4">
        <w:rPr>
          <w:color w:val="6D6E71"/>
          <w:spacing w:val="-4"/>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ee</w:t>
      </w:r>
      <w:r w:rsidRPr="00CA22F4">
        <w:rPr>
          <w:color w:val="6D6E71"/>
          <w:spacing w:val="-1"/>
          <w:lang w:val="nl-NL"/>
        </w:rPr>
        <w:t>n</w:t>
      </w:r>
      <w:r w:rsidRPr="00CA22F4">
        <w:rPr>
          <w:color w:val="6D6E71"/>
          <w:lang w:val="nl-NL"/>
        </w:rPr>
        <w:t>s</w:t>
      </w:r>
      <w:r w:rsidRPr="00CA22F4">
        <w:rPr>
          <w:color w:val="6D6E71"/>
          <w:spacing w:val="-4"/>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4"/>
          <w:lang w:val="nl-NL"/>
        </w:rPr>
        <w:t xml:space="preserve"> </w:t>
      </w:r>
      <w:r w:rsidRPr="00CA22F4">
        <w:rPr>
          <w:color w:val="6D6E71"/>
          <w:lang w:val="nl-NL"/>
        </w:rPr>
        <w:t>Om</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le</w:t>
      </w:r>
      <w:r w:rsidRPr="00CA22F4">
        <w:rPr>
          <w:color w:val="6D6E71"/>
          <w:spacing w:val="-3"/>
          <w:lang w:val="nl-NL"/>
        </w:rPr>
        <w:t>e</w:t>
      </w:r>
      <w:r w:rsidRPr="00CA22F4">
        <w:rPr>
          <w:color w:val="6D6E71"/>
          <w:lang w:val="nl-NL"/>
        </w:rPr>
        <w:t>f</w:t>
      </w:r>
      <w:r w:rsidRPr="00CA22F4">
        <w:rPr>
          <w:color w:val="6D6E71"/>
          <w:spacing w:val="-2"/>
          <w:lang w:val="nl-NL"/>
        </w:rPr>
        <w:t>w</w:t>
      </w:r>
      <w:r w:rsidRPr="00CA22F4">
        <w:rPr>
          <w:color w:val="6D6E71"/>
          <w:lang w:val="nl-NL"/>
        </w:rPr>
        <w:t>e</w:t>
      </w:r>
      <w:r w:rsidRPr="00CA22F4">
        <w:rPr>
          <w:color w:val="6D6E71"/>
          <w:spacing w:val="-4"/>
          <w:lang w:val="nl-NL"/>
        </w:rPr>
        <w:t>r</w:t>
      </w:r>
      <w:r w:rsidRPr="00CA22F4">
        <w:rPr>
          <w:color w:val="6D6E71"/>
          <w:lang w:val="nl-NL"/>
        </w:rPr>
        <w:t>eld</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5"/>
          <w:lang w:val="nl-NL"/>
        </w:rPr>
        <w:t xml:space="preserve"> </w:t>
      </w:r>
      <w:r w:rsidRPr="00CA22F4">
        <w:rPr>
          <w:color w:val="6D6E71"/>
          <w:spacing w:val="-2"/>
          <w:lang w:val="nl-NL"/>
        </w:rPr>
        <w:t>a</w:t>
      </w:r>
      <w:r w:rsidRPr="00CA22F4">
        <w:rPr>
          <w:color w:val="6D6E71"/>
          <w:lang w:val="nl-NL"/>
        </w:rPr>
        <w:t>f</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spacing w:val="-2"/>
          <w:lang w:val="nl-NL"/>
        </w:rPr>
        <w:t>we</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2"/>
          <w:lang w:val="nl-NL"/>
        </w:rPr>
        <w:t>w</w:t>
      </w:r>
      <w:r w:rsidRPr="00CA22F4">
        <w:rPr>
          <w:color w:val="6D6E71"/>
          <w:lang w:val="nl-NL"/>
        </w:rPr>
        <w:t>el</w:t>
      </w:r>
      <w:r w:rsidRPr="00CA22F4">
        <w:rPr>
          <w:color w:val="6D6E71"/>
          <w:spacing w:val="-4"/>
          <w:lang w:val="nl-NL"/>
        </w:rPr>
        <w:t xml:space="preserve"> </w:t>
      </w:r>
      <w:r w:rsidRPr="00CA22F4">
        <w:rPr>
          <w:color w:val="6D6E71"/>
          <w:lang w:val="nl-NL"/>
        </w:rPr>
        <w:t>eens</w:t>
      </w:r>
      <w:r w:rsidRPr="00CA22F4">
        <w:rPr>
          <w:color w:val="6D6E71"/>
          <w:spacing w:val="-5"/>
          <w:lang w:val="nl-NL"/>
        </w:rPr>
        <w:t xml:space="preserve"> </w:t>
      </w:r>
      <w:r w:rsidRPr="00CA22F4">
        <w:rPr>
          <w:color w:val="6D6E71"/>
          <w:lang w:val="nl-NL"/>
        </w:rPr>
        <w:t>aa</w:t>
      </w:r>
      <w:r w:rsidRPr="00CA22F4">
        <w:rPr>
          <w:color w:val="6D6E71"/>
          <w:spacing w:val="-4"/>
          <w:lang w:val="nl-NL"/>
        </w:rPr>
        <w:t>r</w:t>
      </w:r>
      <w:r w:rsidRPr="00CA22F4">
        <w:rPr>
          <w:color w:val="6D6E71"/>
          <w:lang w:val="nl-NL"/>
        </w:rPr>
        <w:t>dig</w:t>
      </w:r>
      <w:r w:rsidRPr="00CA22F4">
        <w:rPr>
          <w:color w:val="6D6E71"/>
          <w:spacing w:val="-4"/>
          <w:lang w:val="nl-NL"/>
        </w:rPr>
        <w:t xml:space="preserve"> </w:t>
      </w:r>
      <w:r w:rsidRPr="00CA22F4">
        <w:rPr>
          <w:color w:val="6D6E71"/>
          <w:lang w:val="nl-NL"/>
        </w:rPr>
        <w:t>om</w:t>
      </w:r>
      <w:r w:rsidRPr="00CA22F4">
        <w:rPr>
          <w:color w:val="6D6E71"/>
          <w:spacing w:val="-4"/>
          <w:lang w:val="nl-NL"/>
        </w:rPr>
        <w:t xml:space="preserve"> </w:t>
      </w:r>
      <w:r w:rsidRPr="00CA22F4">
        <w:rPr>
          <w:color w:val="6D6E71"/>
          <w:spacing w:val="-5"/>
          <w:lang w:val="nl-NL"/>
        </w:rPr>
        <w:t>z</w:t>
      </w:r>
      <w:r w:rsidRPr="00CA22F4">
        <w:rPr>
          <w:color w:val="6D6E71"/>
          <w:lang w:val="nl-NL"/>
        </w:rPr>
        <w:t>elf</w:t>
      </w:r>
    </w:p>
    <w:p w14:paraId="1E5D6231" w14:textId="77777777" w:rsidR="00624579" w:rsidRPr="00CA22F4" w:rsidRDefault="00CA22F4">
      <w:pPr>
        <w:pStyle w:val="Plattetekst"/>
        <w:spacing w:line="264" w:lineRule="exact"/>
        <w:ind w:left="1493"/>
        <w:rPr>
          <w:lang w:val="nl-NL"/>
        </w:rPr>
      </w:pPr>
      <w:r w:rsidRPr="00CA22F4">
        <w:rPr>
          <w:rFonts w:cs="Calibri"/>
          <w:color w:val="6D6E71"/>
          <w:lang w:val="nl-NL"/>
        </w:rPr>
        <w:t>een</w:t>
      </w:r>
      <w:r w:rsidRPr="00CA22F4">
        <w:rPr>
          <w:rFonts w:cs="Calibri"/>
          <w:color w:val="6D6E71"/>
          <w:spacing w:val="-2"/>
          <w:lang w:val="nl-NL"/>
        </w:rPr>
        <w:t xml:space="preserve"> </w:t>
      </w:r>
      <w:r w:rsidRPr="00CA22F4">
        <w:rPr>
          <w:rFonts w:cs="Calibri"/>
          <w:color w:val="6D6E71"/>
          <w:lang w:val="nl-NL"/>
        </w:rPr>
        <w:t>kijkje</w:t>
      </w:r>
      <w:r w:rsidRPr="00CA22F4">
        <w:rPr>
          <w:rFonts w:cs="Calibri"/>
          <w:color w:val="6D6E71"/>
          <w:spacing w:val="-2"/>
          <w:lang w:val="nl-NL"/>
        </w:rPr>
        <w:t xml:space="preserve"> </w:t>
      </w:r>
      <w:r w:rsidRPr="00CA22F4">
        <w:rPr>
          <w:rFonts w:cs="Calibri"/>
          <w:color w:val="6D6E71"/>
          <w:lang w:val="nl-NL"/>
        </w:rPr>
        <w:t>in</w:t>
      </w:r>
      <w:r w:rsidRPr="00CA22F4">
        <w:rPr>
          <w:rFonts w:cs="Calibri"/>
          <w:color w:val="6D6E71"/>
          <w:spacing w:val="-3"/>
          <w:lang w:val="nl-NL"/>
        </w:rPr>
        <w:t xml:space="preserve"> </w:t>
      </w:r>
      <w:r w:rsidRPr="00CA22F4">
        <w:rPr>
          <w:rFonts w:cs="Calibri"/>
          <w:color w:val="6D6E71"/>
          <w:lang w:val="nl-NL"/>
        </w:rPr>
        <w:t>een</w:t>
      </w:r>
      <w:r w:rsidRPr="00CA22F4">
        <w:rPr>
          <w:rFonts w:cs="Calibri"/>
          <w:color w:val="6D6E71"/>
          <w:spacing w:val="-2"/>
          <w:lang w:val="nl-NL"/>
        </w:rPr>
        <w:t xml:space="preserve"> </w:t>
      </w:r>
      <w:r w:rsidRPr="00CA22F4">
        <w:rPr>
          <w:color w:val="6D6E71"/>
          <w:lang w:val="nl-NL"/>
        </w:rPr>
        <w:t>ch</w:t>
      </w:r>
      <w:r w:rsidRPr="00CA22F4">
        <w:rPr>
          <w:color w:val="6D6E71"/>
          <w:spacing w:val="-2"/>
          <w:lang w:val="nl-NL"/>
        </w:rPr>
        <w:t>a</w:t>
      </w:r>
      <w:r w:rsidRPr="00CA22F4">
        <w:rPr>
          <w:color w:val="6D6E71"/>
          <w:lang w:val="nl-NL"/>
        </w:rPr>
        <w:t>tb</w:t>
      </w:r>
      <w:r w:rsidRPr="00CA22F4">
        <w:rPr>
          <w:color w:val="6D6E71"/>
          <w:spacing w:val="-5"/>
          <w:lang w:val="nl-NL"/>
        </w:rPr>
        <w:t>o</w:t>
      </w:r>
      <w:r w:rsidRPr="00CA22F4">
        <w:rPr>
          <w:color w:val="6D6E71"/>
          <w:lang w:val="nl-NL"/>
        </w:rPr>
        <w:t>x</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nemen;</w:t>
      </w:r>
    </w:p>
    <w:p w14:paraId="7F8CB41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Leer</w:t>
      </w:r>
      <w:r w:rsidRPr="00CA22F4">
        <w:rPr>
          <w:color w:val="6D6E71"/>
          <w:spacing w:val="-1"/>
          <w:lang w:val="nl-NL"/>
        </w:rPr>
        <w:t xml:space="preserve"> </w:t>
      </w:r>
      <w:r w:rsidRPr="00CA22F4">
        <w:rPr>
          <w:color w:val="6D6E71"/>
          <w:spacing w:val="-4"/>
          <w:lang w:val="nl-NL"/>
        </w:rPr>
        <w:t>v</w:t>
      </w:r>
      <w:r w:rsidRPr="00CA22F4">
        <w:rPr>
          <w:color w:val="6D6E71"/>
          <w:lang w:val="nl-NL"/>
        </w:rPr>
        <w:t>an je</w:t>
      </w:r>
      <w:r w:rsidRPr="00CA22F4">
        <w:rPr>
          <w:color w:val="6D6E71"/>
          <w:spacing w:val="-1"/>
          <w:lang w:val="nl-NL"/>
        </w:rPr>
        <w:t xml:space="preserve"> </w:t>
      </w:r>
      <w:r w:rsidRPr="00CA22F4">
        <w:rPr>
          <w:color w:val="6D6E71"/>
          <w:lang w:val="nl-NL"/>
        </w:rPr>
        <w:t>leerlin</w:t>
      </w:r>
      <w:r w:rsidRPr="00CA22F4">
        <w:rPr>
          <w:color w:val="6D6E71"/>
          <w:spacing w:val="-2"/>
          <w:lang w:val="nl-NL"/>
        </w:rPr>
        <w:t>g</w:t>
      </w:r>
      <w:r w:rsidRPr="00CA22F4">
        <w:rPr>
          <w:color w:val="6D6E71"/>
          <w:lang w:val="nl-NL"/>
        </w:rPr>
        <w:t>en. Je</w:t>
      </w:r>
      <w:r w:rsidRPr="00CA22F4">
        <w:rPr>
          <w:color w:val="6D6E71"/>
          <w:spacing w:val="-1"/>
          <w:lang w:val="nl-NL"/>
        </w:rPr>
        <w:t xml:space="preserve"> </w:t>
      </w:r>
      <w:r w:rsidRPr="00CA22F4">
        <w:rPr>
          <w:color w:val="6D6E71"/>
          <w:lang w:val="nl-NL"/>
        </w:rPr>
        <w:t>leerlin</w:t>
      </w:r>
      <w:r w:rsidRPr="00CA22F4">
        <w:rPr>
          <w:color w:val="6D6E71"/>
          <w:spacing w:val="-2"/>
          <w:lang w:val="nl-NL"/>
        </w:rPr>
        <w:t>g</w:t>
      </w:r>
      <w:r w:rsidRPr="00CA22F4">
        <w:rPr>
          <w:color w:val="6D6E71"/>
          <w:lang w:val="nl-NL"/>
        </w:rPr>
        <w:t>en 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spacing w:val="-3"/>
          <w:lang w:val="nl-NL"/>
        </w:rPr>
        <w:t>v</w:t>
      </w:r>
      <w:r w:rsidRPr="00CA22F4">
        <w:rPr>
          <w:color w:val="6D6E71"/>
          <w:lang w:val="nl-NL"/>
        </w:rPr>
        <w:t>eel en</w:t>
      </w:r>
      <w:r w:rsidRPr="00CA22F4">
        <w:rPr>
          <w:color w:val="6D6E71"/>
          <w:spacing w:val="-1"/>
          <w:lang w:val="nl-NL"/>
        </w:rPr>
        <w:t xml:space="preserve"> </w:t>
      </w:r>
      <w:r w:rsidRPr="00CA22F4">
        <w:rPr>
          <w:color w:val="6D6E71"/>
          <w:spacing w:val="-4"/>
          <w:lang w:val="nl-NL"/>
        </w:rPr>
        <w:t>v</w:t>
      </w:r>
      <w:r w:rsidRPr="00CA22F4">
        <w:rPr>
          <w:color w:val="6D6E71"/>
          <w:lang w:val="nl-NL"/>
        </w:rPr>
        <w:t>aak. La</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hen el</w:t>
      </w:r>
      <w:r w:rsidRPr="00CA22F4">
        <w:rPr>
          <w:color w:val="6D6E71"/>
          <w:spacing w:val="-4"/>
          <w:lang w:val="nl-NL"/>
        </w:rPr>
        <w:t>k</w:t>
      </w:r>
      <w:r w:rsidRPr="00CA22F4">
        <w:rPr>
          <w:color w:val="6D6E71"/>
          <w:lang w:val="nl-NL"/>
        </w:rPr>
        <w:t>aar</w:t>
      </w:r>
      <w:r w:rsidRPr="00CA22F4">
        <w:rPr>
          <w:color w:val="6D6E71"/>
          <w:spacing w:val="-1"/>
          <w:lang w:val="nl-NL"/>
        </w:rPr>
        <w:t xml:space="preserve"> </w:t>
      </w:r>
      <w:r w:rsidRPr="00CA22F4">
        <w:rPr>
          <w:color w:val="6D6E71"/>
          <w:lang w:val="nl-NL"/>
        </w:rPr>
        <w:t>en de</w:t>
      </w:r>
      <w:r w:rsidRPr="00CA22F4">
        <w:rPr>
          <w:color w:val="6D6E71"/>
          <w:spacing w:val="-1"/>
          <w:lang w:val="nl-NL"/>
        </w:rPr>
        <w:t xml:space="preserve"> </w:t>
      </w:r>
      <w:r w:rsidRPr="00CA22F4">
        <w:rPr>
          <w:color w:val="6D6E71"/>
          <w:lang w:val="nl-NL"/>
        </w:rPr>
        <w:t>school advise</w:t>
      </w:r>
      <w:r w:rsidRPr="00CA22F4">
        <w:rPr>
          <w:color w:val="6D6E71"/>
          <w:spacing w:val="-3"/>
          <w:lang w:val="nl-NL"/>
        </w:rPr>
        <w:t>r</w:t>
      </w:r>
      <w:r w:rsidRPr="00CA22F4">
        <w:rPr>
          <w:color w:val="6D6E71"/>
          <w:lang w:val="nl-NL"/>
        </w:rPr>
        <w:t>en;</w:t>
      </w:r>
    </w:p>
    <w:p w14:paraId="53E68CDB"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 mo</w:t>
      </w:r>
      <w:r w:rsidRPr="00CA22F4">
        <w:rPr>
          <w:color w:val="6D6E71"/>
          <w:spacing w:val="-2"/>
          <w:lang w:val="nl-NL"/>
        </w:rPr>
        <w:t>e</w:t>
      </w:r>
      <w:r w:rsidRPr="00CA22F4">
        <w:rPr>
          <w:color w:val="6D6E71"/>
          <w:lang w:val="nl-NL"/>
        </w:rPr>
        <w:t xml:space="preserve">t </w:t>
      </w:r>
      <w:r w:rsidRPr="00CA22F4">
        <w:rPr>
          <w:color w:val="6D6E71"/>
          <w:spacing w:val="-2"/>
          <w:lang w:val="nl-NL"/>
        </w:rPr>
        <w:t>w</w:t>
      </w:r>
      <w:r w:rsidRPr="00CA22F4">
        <w:rPr>
          <w:color w:val="6D6E71"/>
          <w:lang w:val="nl-NL"/>
        </w:rPr>
        <w:t>el leuk blij</w:t>
      </w:r>
      <w:r w:rsidRPr="00CA22F4">
        <w:rPr>
          <w:color w:val="6D6E71"/>
          <w:spacing w:val="-2"/>
          <w:lang w:val="nl-NL"/>
        </w:rPr>
        <w:t>v</w:t>
      </w:r>
      <w:r w:rsidRPr="00CA22F4">
        <w:rPr>
          <w:color w:val="6D6E71"/>
          <w:lang w:val="nl-NL"/>
        </w:rPr>
        <w:t xml:space="preserve">en, dus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w:t>
      </w:r>
      <w:r w:rsidRPr="00CA22F4">
        <w:rPr>
          <w:color w:val="6D6E71"/>
          <w:spacing w:val="-2"/>
          <w:lang w:val="nl-NL"/>
        </w:rPr>
        <w:t>e</w:t>
      </w:r>
      <w:r w:rsidRPr="00CA22F4">
        <w:rPr>
          <w:color w:val="6D6E71"/>
          <w:lang w:val="nl-NL"/>
        </w:rPr>
        <w:t>t ni</w:t>
      </w:r>
      <w:r w:rsidRPr="00CA22F4">
        <w:rPr>
          <w:color w:val="6D6E71"/>
          <w:spacing w:val="-2"/>
          <w:lang w:val="nl-NL"/>
        </w:rPr>
        <w:t>e</w:t>
      </w:r>
      <w:r w:rsidRPr="00CA22F4">
        <w:rPr>
          <w:color w:val="6D6E71"/>
          <w:lang w:val="nl-NL"/>
        </w:rPr>
        <w:t xml:space="preserve">t om ook </w:t>
      </w:r>
      <w:r w:rsidRPr="00CA22F4">
        <w:rPr>
          <w:color w:val="6D6E71"/>
          <w:spacing w:val="-1"/>
          <w:lang w:val="nl-NL"/>
        </w:rPr>
        <w:t>o</w:t>
      </w:r>
      <w:r w:rsidRPr="00CA22F4">
        <w:rPr>
          <w:color w:val="6D6E71"/>
          <w:spacing w:val="-3"/>
          <w:lang w:val="nl-NL"/>
        </w:rPr>
        <w:t>v</w:t>
      </w:r>
      <w:r w:rsidRPr="00CA22F4">
        <w:rPr>
          <w:color w:val="6D6E71"/>
          <w:lang w:val="nl-NL"/>
        </w:rPr>
        <w:t>er de leu</w:t>
      </w:r>
      <w:r w:rsidRPr="00CA22F4">
        <w:rPr>
          <w:color w:val="6D6E71"/>
          <w:spacing w:val="-8"/>
          <w:lang w:val="nl-NL"/>
        </w:rPr>
        <w:t>k</w:t>
      </w:r>
      <w:r w:rsidRPr="00CA22F4">
        <w:rPr>
          <w:color w:val="6D6E71"/>
          <w:lang w:val="nl-NL"/>
        </w:rPr>
        <w:t>e din</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e p</w:t>
      </w:r>
      <w:r w:rsidRPr="00CA22F4">
        <w:rPr>
          <w:color w:val="6D6E71"/>
          <w:spacing w:val="-5"/>
          <w:lang w:val="nl-NL"/>
        </w:rPr>
        <w:t>r</w:t>
      </w:r>
      <w:r w:rsidRPr="00CA22F4">
        <w:rPr>
          <w:color w:val="6D6E71"/>
          <w:spacing w:val="-3"/>
          <w:lang w:val="nl-NL"/>
        </w:rPr>
        <w:t>at</w:t>
      </w:r>
      <w:r w:rsidRPr="00CA22F4">
        <w:rPr>
          <w:color w:val="6D6E71"/>
          <w:lang w:val="nl-NL"/>
        </w:rPr>
        <w:t>en;</w:t>
      </w:r>
    </w:p>
    <w:p w14:paraId="4EB6A2F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Gebruik</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alles h</w:t>
      </w:r>
      <w:r w:rsidRPr="00CA22F4">
        <w:rPr>
          <w:color w:val="6D6E71"/>
          <w:spacing w:val="-1"/>
          <w:lang w:val="nl-NL"/>
        </w:rPr>
        <w:t>e</w:t>
      </w:r>
      <w:r w:rsidRPr="00CA22F4">
        <w:rPr>
          <w:color w:val="6D6E71"/>
          <w:lang w:val="nl-NL"/>
        </w:rPr>
        <w:t>t</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 xml:space="preserve">de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1"/>
          <w:lang w:val="nl-NL"/>
        </w:rPr>
        <w:t xml:space="preserve"> </w:t>
      </w:r>
      <w:r w:rsidRPr="00CA22F4">
        <w:rPr>
          <w:color w:val="6D6E71"/>
          <w:lang w:val="nl-NL"/>
        </w:rPr>
        <w:t xml:space="preserve">maar </w:t>
      </w:r>
      <w:r w:rsidRPr="00CA22F4">
        <w:rPr>
          <w:color w:val="6D6E71"/>
          <w:spacing w:val="-3"/>
          <w:lang w:val="nl-NL"/>
        </w:rPr>
        <w:t>v</w:t>
      </w:r>
      <w:r w:rsidRPr="00CA22F4">
        <w:rPr>
          <w:color w:val="6D6E71"/>
          <w:lang w:val="nl-NL"/>
        </w:rPr>
        <w:t>erzin</w:t>
      </w:r>
      <w:r w:rsidRPr="00CA22F4">
        <w:rPr>
          <w:color w:val="6D6E71"/>
          <w:spacing w:val="-1"/>
          <w:lang w:val="nl-NL"/>
        </w:rPr>
        <w:t xml:space="preserve"> </w:t>
      </w:r>
      <w:r w:rsidRPr="00CA22F4">
        <w:rPr>
          <w:color w:val="6D6E71"/>
          <w:spacing w:val="-3"/>
          <w:lang w:val="nl-NL"/>
        </w:rPr>
        <w:t>v</w:t>
      </w:r>
      <w:r w:rsidRPr="00CA22F4">
        <w:rPr>
          <w:color w:val="6D6E71"/>
          <w:lang w:val="nl-NL"/>
        </w:rPr>
        <w:t>oor al je</w:t>
      </w:r>
      <w:r w:rsidRPr="00CA22F4">
        <w:rPr>
          <w:color w:val="6D6E71"/>
          <w:spacing w:val="-1"/>
          <w:lang w:val="nl-NL"/>
        </w:rPr>
        <w:t xml:space="preserve"> </w:t>
      </w:r>
      <w:r w:rsidRPr="00CA22F4">
        <w:rPr>
          <w:color w:val="6D6E71"/>
          <w:lang w:val="nl-NL"/>
        </w:rPr>
        <w:t>online activi</w:t>
      </w:r>
      <w:r w:rsidRPr="00CA22F4">
        <w:rPr>
          <w:color w:val="6D6E71"/>
          <w:spacing w:val="-2"/>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een nieu</w:t>
      </w:r>
      <w:r w:rsidRPr="00CA22F4">
        <w:rPr>
          <w:color w:val="6D6E71"/>
          <w:spacing w:val="-2"/>
          <w:lang w:val="nl-NL"/>
        </w:rPr>
        <w:t>w</w:t>
      </w:r>
      <w:r w:rsidRPr="00CA22F4">
        <w:rPr>
          <w:color w:val="6D6E71"/>
          <w:lang w:val="nl-NL"/>
        </w:rPr>
        <w:t>e.</w:t>
      </w:r>
    </w:p>
    <w:p w14:paraId="4F96F622" w14:textId="77777777" w:rsidR="00624579" w:rsidRPr="00CA22F4" w:rsidRDefault="00624579">
      <w:pPr>
        <w:spacing w:before="4" w:line="260" w:lineRule="exact"/>
        <w:rPr>
          <w:sz w:val="26"/>
          <w:szCs w:val="26"/>
          <w:lang w:val="nl-NL"/>
        </w:rPr>
      </w:pPr>
    </w:p>
    <w:p w14:paraId="6D6D61B9" w14:textId="77777777" w:rsidR="00624579" w:rsidRPr="00CA22F4" w:rsidRDefault="00CA22F4">
      <w:pPr>
        <w:pStyle w:val="Kop3"/>
        <w:rPr>
          <w:b w:val="0"/>
          <w:bCs w:val="0"/>
          <w:lang w:val="nl-NL"/>
        </w:rPr>
      </w:pPr>
      <w:r w:rsidRPr="00CA22F4">
        <w:rPr>
          <w:color w:val="4FA6E7"/>
          <w:lang w:val="nl-NL"/>
        </w:rPr>
        <w:t>Ti</w:t>
      </w:r>
      <w:r w:rsidRPr="00CA22F4">
        <w:rPr>
          <w:color w:val="4FA6E7"/>
          <w:spacing w:val="-2"/>
          <w:lang w:val="nl-NL"/>
        </w:rPr>
        <w:t>p</w:t>
      </w:r>
      <w:r w:rsidRPr="00CA22F4">
        <w:rPr>
          <w:color w:val="4FA6E7"/>
          <w:lang w:val="nl-NL"/>
        </w:rPr>
        <w:t xml:space="preserve">s </w:t>
      </w:r>
      <w:r w:rsidRPr="00CA22F4">
        <w:rPr>
          <w:color w:val="4FA6E7"/>
          <w:spacing w:val="-3"/>
          <w:lang w:val="nl-NL"/>
        </w:rPr>
        <w:t>v</w:t>
      </w:r>
      <w:r w:rsidRPr="00CA22F4">
        <w:rPr>
          <w:color w:val="4FA6E7"/>
          <w:lang w:val="nl-NL"/>
        </w:rPr>
        <w:t>oor h</w:t>
      </w:r>
      <w:r w:rsidRPr="00CA22F4">
        <w:rPr>
          <w:color w:val="4FA6E7"/>
          <w:spacing w:val="-2"/>
          <w:lang w:val="nl-NL"/>
        </w:rPr>
        <w:t>e</w:t>
      </w:r>
      <w:r w:rsidRPr="00CA22F4">
        <w:rPr>
          <w:color w:val="4FA6E7"/>
          <w:lang w:val="nl-NL"/>
        </w:rPr>
        <w:t>t om</w:t>
      </w:r>
      <w:r w:rsidRPr="00CA22F4">
        <w:rPr>
          <w:color w:val="4FA6E7"/>
          <w:spacing w:val="-5"/>
          <w:lang w:val="nl-NL"/>
        </w:rPr>
        <w:t>g</w:t>
      </w:r>
      <w:r w:rsidRPr="00CA22F4">
        <w:rPr>
          <w:color w:val="4FA6E7"/>
          <w:lang w:val="nl-NL"/>
        </w:rPr>
        <w:t>aan m</w:t>
      </w:r>
      <w:r w:rsidRPr="00CA22F4">
        <w:rPr>
          <w:color w:val="4FA6E7"/>
          <w:spacing w:val="-2"/>
          <w:lang w:val="nl-NL"/>
        </w:rPr>
        <w:t>e</w:t>
      </w:r>
      <w:r w:rsidRPr="00CA22F4">
        <w:rPr>
          <w:color w:val="4FA6E7"/>
          <w:lang w:val="nl-NL"/>
        </w:rPr>
        <w:t>t digi</w:t>
      </w:r>
      <w:r w:rsidRPr="00CA22F4">
        <w:rPr>
          <w:color w:val="4FA6E7"/>
          <w:spacing w:val="-3"/>
          <w:lang w:val="nl-NL"/>
        </w:rPr>
        <w:t>t</w:t>
      </w:r>
      <w:r w:rsidRPr="00CA22F4">
        <w:rPr>
          <w:color w:val="4FA6E7"/>
          <w:lang w:val="nl-NL"/>
        </w:rPr>
        <w:t>aal pe</w:t>
      </w:r>
      <w:r w:rsidRPr="00CA22F4">
        <w:rPr>
          <w:color w:val="4FA6E7"/>
          <w:spacing w:val="-3"/>
          <w:lang w:val="nl-NL"/>
        </w:rPr>
        <w:t>st</w:t>
      </w:r>
      <w:r w:rsidRPr="00CA22F4">
        <w:rPr>
          <w:color w:val="4FA6E7"/>
          <w:lang w:val="nl-NL"/>
        </w:rPr>
        <w:t>en</w:t>
      </w:r>
    </w:p>
    <w:p w14:paraId="184ADB37"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Besp</w:t>
      </w:r>
      <w:r w:rsidRPr="00CA22F4">
        <w:rPr>
          <w:color w:val="6D6E71"/>
          <w:spacing w:val="-3"/>
          <w:lang w:val="nl-NL"/>
        </w:rPr>
        <w:t>r</w:t>
      </w:r>
      <w:r w:rsidRPr="00CA22F4">
        <w:rPr>
          <w:color w:val="6D6E71"/>
          <w:lang w:val="nl-NL"/>
        </w:rPr>
        <w:t>eek pe</w:t>
      </w:r>
      <w:r w:rsidRPr="00CA22F4">
        <w:rPr>
          <w:color w:val="6D6E71"/>
          <w:spacing w:val="-3"/>
          <w:lang w:val="nl-NL"/>
        </w:rPr>
        <w:t>st</w:t>
      </w:r>
      <w:r w:rsidRPr="00CA22F4">
        <w:rPr>
          <w:color w:val="6D6E71"/>
          <w:lang w:val="nl-NL"/>
        </w:rPr>
        <w:t>en m</w:t>
      </w:r>
      <w:r w:rsidRPr="00CA22F4">
        <w:rPr>
          <w:color w:val="6D6E71"/>
          <w:spacing w:val="-2"/>
          <w:lang w:val="nl-NL"/>
        </w:rPr>
        <w:t>e</w:t>
      </w:r>
      <w:r w:rsidRPr="00CA22F4">
        <w:rPr>
          <w:color w:val="6D6E71"/>
          <w:lang w:val="nl-NL"/>
        </w:rPr>
        <w:t>t de school;</w:t>
      </w:r>
    </w:p>
    <w:p w14:paraId="0AC87AC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Besp</w:t>
      </w:r>
      <w:r w:rsidRPr="00CA22F4">
        <w:rPr>
          <w:color w:val="6D6E71"/>
          <w:spacing w:val="-3"/>
          <w:lang w:val="nl-NL"/>
        </w:rPr>
        <w:t>r</w:t>
      </w:r>
      <w:r w:rsidRPr="00CA22F4">
        <w:rPr>
          <w:color w:val="6D6E71"/>
          <w:lang w:val="nl-NL"/>
        </w:rPr>
        <w:t>eek digi</w:t>
      </w:r>
      <w:r w:rsidRPr="00CA22F4">
        <w:rPr>
          <w:color w:val="6D6E71"/>
          <w:spacing w:val="-3"/>
          <w:lang w:val="nl-NL"/>
        </w:rPr>
        <w:t>t</w:t>
      </w:r>
      <w:r w:rsidRPr="00CA22F4">
        <w:rPr>
          <w:color w:val="6D6E71"/>
          <w:lang w:val="nl-NL"/>
        </w:rPr>
        <w:t>aal pe</w:t>
      </w:r>
      <w:r w:rsidRPr="00CA22F4">
        <w:rPr>
          <w:color w:val="6D6E71"/>
          <w:spacing w:val="-3"/>
          <w:lang w:val="nl-NL"/>
        </w:rPr>
        <w:t>st</w:t>
      </w:r>
      <w:r w:rsidRPr="00CA22F4">
        <w:rPr>
          <w:color w:val="6D6E71"/>
          <w:lang w:val="nl-NL"/>
        </w:rPr>
        <w:t>en m</w:t>
      </w:r>
      <w:r w:rsidRPr="00CA22F4">
        <w:rPr>
          <w:color w:val="6D6E71"/>
          <w:spacing w:val="-2"/>
          <w:lang w:val="nl-NL"/>
        </w:rPr>
        <w:t>e</w:t>
      </w:r>
      <w:r w:rsidRPr="00CA22F4">
        <w:rPr>
          <w:color w:val="6D6E71"/>
          <w:lang w:val="nl-NL"/>
        </w:rPr>
        <w:t>t je kind:</w:t>
      </w:r>
    </w:p>
    <w:p w14:paraId="481A6401" w14:textId="77777777" w:rsidR="00624579" w:rsidRPr="00CA22F4" w:rsidRDefault="00CA22F4">
      <w:pPr>
        <w:pStyle w:val="Plattetekst"/>
        <w:spacing w:line="264" w:lineRule="exact"/>
        <w:ind w:left="1493" w:right="1009"/>
        <w:rPr>
          <w:lang w:val="nl-NL"/>
        </w:rPr>
      </w:pPr>
      <w:r w:rsidRPr="00CA22F4">
        <w:rPr>
          <w:color w:val="6D6E71"/>
          <w:spacing w:val="-4"/>
          <w:lang w:val="nl-NL"/>
        </w:rPr>
        <w:t>R</w:t>
      </w:r>
      <w:r w:rsidRPr="00CA22F4">
        <w:rPr>
          <w:color w:val="6D6E71"/>
          <w:lang w:val="nl-NL"/>
        </w:rPr>
        <w:t>ea</w:t>
      </w:r>
      <w:r w:rsidRPr="00CA22F4">
        <w:rPr>
          <w:color w:val="6D6E71"/>
          <w:spacing w:val="-2"/>
          <w:lang w:val="nl-NL"/>
        </w:rPr>
        <w:t>g</w:t>
      </w:r>
      <w:r w:rsidRPr="00CA22F4">
        <w:rPr>
          <w:color w:val="6D6E71"/>
          <w:lang w:val="nl-NL"/>
        </w:rPr>
        <w:t>eer ni</w:t>
      </w:r>
      <w:r w:rsidRPr="00CA22F4">
        <w:rPr>
          <w:color w:val="6D6E71"/>
          <w:spacing w:val="-2"/>
          <w:lang w:val="nl-NL"/>
        </w:rPr>
        <w:t>e</w:t>
      </w:r>
      <w:r w:rsidRPr="00CA22F4">
        <w:rPr>
          <w:color w:val="6D6E71"/>
          <w:lang w:val="nl-NL"/>
        </w:rPr>
        <w:t>t op pe</w:t>
      </w:r>
      <w:r w:rsidRPr="00CA22F4">
        <w:rPr>
          <w:color w:val="6D6E71"/>
          <w:spacing w:val="-3"/>
          <w:lang w:val="nl-NL"/>
        </w:rPr>
        <w:t>s</w:t>
      </w:r>
      <w:r w:rsidRPr="00CA22F4">
        <w:rPr>
          <w:color w:val="6D6E71"/>
          <w:lang w:val="nl-NL"/>
        </w:rPr>
        <w:t xml:space="preserve">tmails of sms-jes </w:t>
      </w:r>
      <w:r w:rsidR="00330406" w:rsidRPr="00C93F41">
        <w:rPr>
          <w:lang w:val="nl-NL"/>
        </w:rPr>
        <w:t xml:space="preserve">of appjes </w:t>
      </w:r>
      <w:r w:rsidRPr="00CA22F4">
        <w:rPr>
          <w:color w:val="6D6E71"/>
          <w:lang w:val="nl-NL"/>
        </w:rPr>
        <w:t>en blok</w:t>
      </w:r>
      <w:r w:rsidRPr="00CA22F4">
        <w:rPr>
          <w:color w:val="6D6E71"/>
          <w:spacing w:val="-7"/>
          <w:lang w:val="nl-NL"/>
        </w:rPr>
        <w:t>k</w:t>
      </w:r>
      <w:r w:rsidRPr="00CA22F4">
        <w:rPr>
          <w:color w:val="6D6E71"/>
          <w:lang w:val="nl-NL"/>
        </w:rPr>
        <w:t>eer als d</w:t>
      </w:r>
      <w:r w:rsidRPr="00CA22F4">
        <w:rPr>
          <w:color w:val="6D6E71"/>
          <w:spacing w:val="-3"/>
          <w:lang w:val="nl-NL"/>
        </w:rPr>
        <w:t>a</w:t>
      </w:r>
      <w:r w:rsidRPr="00CA22F4">
        <w:rPr>
          <w:color w:val="6D6E71"/>
          <w:lang w:val="nl-NL"/>
        </w:rPr>
        <w:t>t mo</w:t>
      </w:r>
      <w:r w:rsidRPr="00CA22F4">
        <w:rPr>
          <w:color w:val="6D6E71"/>
          <w:spacing w:val="-2"/>
          <w:lang w:val="nl-NL"/>
        </w:rPr>
        <w:t>g</w:t>
      </w:r>
      <w:r w:rsidRPr="00CA22F4">
        <w:rPr>
          <w:color w:val="6D6E71"/>
          <w:lang w:val="nl-NL"/>
        </w:rPr>
        <w:t xml:space="preserve">elijk is de </w:t>
      </w:r>
      <w:r w:rsidRPr="00CA22F4">
        <w:rPr>
          <w:color w:val="6D6E71"/>
          <w:spacing w:val="-2"/>
          <w:lang w:val="nl-NL"/>
        </w:rPr>
        <w:t>a</w:t>
      </w:r>
      <w:r w:rsidRPr="00CA22F4">
        <w:rPr>
          <w:color w:val="6D6E71"/>
          <w:spacing w:val="-3"/>
          <w:lang w:val="nl-NL"/>
        </w:rPr>
        <w:t>f</w:t>
      </w:r>
      <w:r w:rsidRPr="00CA22F4">
        <w:rPr>
          <w:color w:val="6D6E71"/>
          <w:spacing w:val="-5"/>
          <w:lang w:val="nl-NL"/>
        </w:rPr>
        <w:t>z</w:t>
      </w:r>
      <w:r w:rsidRPr="00CA22F4">
        <w:rPr>
          <w:color w:val="6D6E71"/>
          <w:lang w:val="nl-NL"/>
        </w:rPr>
        <w:t>ende</w:t>
      </w:r>
      <w:r w:rsidRPr="00CA22F4">
        <w:rPr>
          <w:color w:val="6D6E71"/>
          <w:spacing w:val="-4"/>
          <w:lang w:val="nl-NL"/>
        </w:rPr>
        <w:t>r</w:t>
      </w:r>
      <w:r w:rsidRPr="00CA22F4">
        <w:rPr>
          <w:color w:val="6D6E71"/>
          <w:lang w:val="nl-NL"/>
        </w:rPr>
        <w:t>s.</w:t>
      </w:r>
    </w:p>
    <w:p w14:paraId="377B5A0C" w14:textId="77777777" w:rsidR="00624579" w:rsidRPr="00CA22F4" w:rsidRDefault="00CA22F4" w:rsidP="00330406">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Ga</w:t>
      </w:r>
      <w:r w:rsidRPr="00CA22F4">
        <w:rPr>
          <w:color w:val="6D6E71"/>
          <w:spacing w:val="-11"/>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gvuldig</w:t>
      </w:r>
      <w:r w:rsidRPr="00CA22F4">
        <w:rPr>
          <w:color w:val="6D6E71"/>
          <w:spacing w:val="-10"/>
          <w:lang w:val="nl-NL"/>
        </w:rPr>
        <w:t xml:space="preserve"> </w:t>
      </w:r>
      <w:r w:rsidRPr="00CA22F4">
        <w:rPr>
          <w:color w:val="6D6E71"/>
          <w:lang w:val="nl-NL"/>
        </w:rPr>
        <w:t>om</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je</w:t>
      </w:r>
      <w:r w:rsidRPr="00CA22F4">
        <w:rPr>
          <w:color w:val="6D6E71"/>
          <w:spacing w:val="-11"/>
          <w:lang w:val="nl-NL"/>
        </w:rPr>
        <w:t xml:space="preserv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w:t>
      </w:r>
      <w:r w:rsidRPr="00CA22F4">
        <w:rPr>
          <w:color w:val="6D6E71"/>
          <w:spacing w:val="-11"/>
          <w:lang w:val="nl-NL"/>
        </w:rPr>
        <w:t xml:space="preserve">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mak</w:t>
      </w:r>
      <w:r w:rsidRPr="00CA22F4">
        <w:rPr>
          <w:color w:val="6D6E71"/>
          <w:spacing w:val="-8"/>
          <w:lang w:val="nl-NL"/>
        </w:rPr>
        <w:t>k</w:t>
      </w:r>
      <w:r w:rsidRPr="00CA22F4">
        <w:rPr>
          <w:color w:val="6D6E71"/>
          <w:spacing w:val="-1"/>
          <w:lang w:val="nl-NL"/>
        </w:rPr>
        <w:t>e</w:t>
      </w:r>
      <w:r w:rsidRPr="00CA22F4">
        <w:rPr>
          <w:color w:val="6D6E71"/>
          <w:lang w:val="nl-NL"/>
        </w:rPr>
        <w:t>lijk</w:t>
      </w:r>
      <w:r w:rsidR="00330406">
        <w:rPr>
          <w:color w:val="6D6E71"/>
          <w:lang w:val="nl-NL"/>
        </w:rPr>
        <w:t xml:space="preserve"> </w:t>
      </w:r>
      <w:r w:rsidR="00330406" w:rsidRPr="00C93F41">
        <w:rPr>
          <w:lang w:val="nl-NL"/>
        </w:rPr>
        <w:t>is</w:t>
      </w:r>
      <w:r w:rsidRPr="00C93F41">
        <w:rPr>
          <w:spacing w:val="-9"/>
          <w:lang w:val="nl-NL"/>
        </w:rPr>
        <w:t xml:space="preserve"> </w:t>
      </w:r>
      <w:r w:rsidR="00330406" w:rsidRPr="00C93F41">
        <w:rPr>
          <w:lang w:val="nl-NL"/>
        </w:rPr>
        <w:t xml:space="preserve">gegevens </w:t>
      </w:r>
      <w:r w:rsidRPr="00CA22F4">
        <w:rPr>
          <w:color w:val="6D6E71"/>
          <w:spacing w:val="-3"/>
          <w:lang w:val="nl-NL"/>
        </w:rPr>
        <w:t>t</w:t>
      </w:r>
      <w:r w:rsidRPr="00CA22F4">
        <w:rPr>
          <w:color w:val="6D6E71"/>
          <w:lang w:val="nl-NL"/>
        </w:rPr>
        <w:t>e k</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p>
    <w:p w14:paraId="123A567A"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aar de pe</w:t>
      </w:r>
      <w:r w:rsidRPr="00CA22F4">
        <w:rPr>
          <w:color w:val="6D6E71"/>
          <w:spacing w:val="-3"/>
          <w:lang w:val="nl-NL"/>
        </w:rPr>
        <w:t>s</w:t>
      </w:r>
      <w:r w:rsidRPr="00CA22F4">
        <w:rPr>
          <w:color w:val="6D6E71"/>
          <w:lang w:val="nl-NL"/>
        </w:rPr>
        <w:t xml:space="preserve">tmails of </w:t>
      </w:r>
      <w:r w:rsidRPr="00C93F41">
        <w:rPr>
          <w:lang w:val="nl-NL"/>
        </w:rPr>
        <w:t>sms-jes</w:t>
      </w:r>
      <w:r w:rsidR="00330406" w:rsidRPr="00C93F41">
        <w:rPr>
          <w:lang w:val="nl-NL"/>
        </w:rPr>
        <w:t xml:space="preserve"> of appjes </w:t>
      </w:r>
      <w:r w:rsidRPr="00CA22F4">
        <w:rPr>
          <w:color w:val="6D6E71"/>
          <w:lang w:val="nl-NL"/>
        </w:rPr>
        <w:t>als b</w:t>
      </w:r>
      <w:r w:rsidRPr="00CA22F4">
        <w:rPr>
          <w:color w:val="6D6E71"/>
          <w:spacing w:val="-1"/>
          <w:lang w:val="nl-NL"/>
        </w:rPr>
        <w:t>e</w:t>
      </w:r>
      <w:r w:rsidRPr="00CA22F4">
        <w:rPr>
          <w:color w:val="6D6E71"/>
          <w:lang w:val="nl-NL"/>
        </w:rPr>
        <w:t>wijs;</w:t>
      </w:r>
    </w:p>
    <w:p w14:paraId="6314512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Wijs</w:t>
      </w:r>
      <w:r w:rsidRPr="00CA22F4">
        <w:rPr>
          <w:color w:val="6D6E71"/>
          <w:spacing w:val="-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op</w:t>
      </w:r>
      <w:r w:rsidRPr="00CA22F4">
        <w:rPr>
          <w:color w:val="6D6E71"/>
          <w:spacing w:val="-3"/>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3"/>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w:t>
      </w:r>
      <w:r w:rsidRPr="00CA22F4">
        <w:rPr>
          <w:color w:val="6D6E71"/>
          <w:spacing w:val="-3"/>
          <w:lang w:val="nl-NL"/>
        </w:rPr>
        <w:t xml:space="preserve"> wa</w:t>
      </w:r>
      <w:r w:rsidRPr="00CA22F4">
        <w:rPr>
          <w:color w:val="6D6E71"/>
          <w:lang w:val="nl-NL"/>
        </w:rPr>
        <w:t>t</w:t>
      </w:r>
      <w:r w:rsidRPr="00CA22F4">
        <w:rPr>
          <w:color w:val="6D6E71"/>
          <w:spacing w:val="-3"/>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spacing w:val="-2"/>
          <w:lang w:val="nl-NL"/>
        </w:rPr>
        <w:t>w</w:t>
      </w:r>
      <w:r w:rsidRPr="00CA22F4">
        <w:rPr>
          <w:color w:val="6D6E71"/>
          <w:lang w:val="nl-NL"/>
        </w:rPr>
        <w:t>el</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wa</w:t>
      </w:r>
      <w:r w:rsidRPr="00CA22F4">
        <w:rPr>
          <w:color w:val="6D6E71"/>
          <w:lang w:val="nl-NL"/>
        </w:rPr>
        <w:t>t</w:t>
      </w:r>
      <w:r w:rsidRPr="00CA22F4">
        <w:rPr>
          <w:color w:val="6D6E71"/>
          <w:spacing w:val="-3"/>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Als</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r w:rsidRPr="00CA22F4">
        <w:rPr>
          <w:color w:val="6D6E71"/>
          <w:spacing w:val="-3"/>
          <w:lang w:val="nl-NL"/>
        </w:rPr>
        <w:t xml:space="preserve"> 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hem</w:t>
      </w:r>
    </w:p>
    <w:p w14:paraId="1D7AF06F" w14:textId="77777777" w:rsidR="00624579" w:rsidRPr="00CA22F4" w:rsidRDefault="00CA22F4">
      <w:pPr>
        <w:pStyle w:val="Plattetekst"/>
        <w:spacing w:line="264" w:lineRule="exact"/>
        <w:ind w:left="1493"/>
        <w:rPr>
          <w:lang w:val="nl-NL"/>
        </w:rPr>
      </w:pPr>
      <w:r w:rsidRPr="00CA22F4">
        <w:rPr>
          <w:color w:val="6D6E71"/>
          <w:lang w:val="nl-NL"/>
        </w:rPr>
        <w:t>of</w:t>
      </w:r>
      <w:r w:rsidRPr="00CA22F4">
        <w:rPr>
          <w:color w:val="6D6E71"/>
          <w:spacing w:val="-9"/>
          <w:lang w:val="nl-NL"/>
        </w:rPr>
        <w:t xml:space="preserve"> </w:t>
      </w:r>
      <w:r w:rsidRPr="00CA22F4">
        <w:rPr>
          <w:color w:val="6D6E71"/>
          <w:lang w:val="nl-NL"/>
        </w:rPr>
        <w:t>haar</w:t>
      </w:r>
      <w:r w:rsidRPr="00CA22F4">
        <w:rPr>
          <w:color w:val="6D6E71"/>
          <w:spacing w:val="-9"/>
          <w:lang w:val="nl-NL"/>
        </w:rPr>
        <w:t xml:space="preserve"> </w:t>
      </w:r>
      <w:r w:rsidRPr="00CA22F4">
        <w:rPr>
          <w:color w:val="6D6E71"/>
          <w:lang w:val="nl-NL"/>
        </w:rPr>
        <w:t>serieus</w:t>
      </w:r>
      <w:r w:rsidRPr="00CA22F4">
        <w:rPr>
          <w:color w:val="6D6E71"/>
          <w:spacing w:val="-8"/>
          <w:lang w:val="nl-NL"/>
        </w:rPr>
        <w:t xml:space="preserve"> </w:t>
      </w:r>
      <w:r w:rsidRPr="00CA22F4">
        <w:rPr>
          <w:color w:val="6D6E71"/>
          <w:lang w:val="nl-NL"/>
        </w:rPr>
        <w:t>nemen,</w:t>
      </w:r>
      <w:r w:rsidRPr="00CA22F4">
        <w:rPr>
          <w:color w:val="6D6E71"/>
          <w:spacing w:val="-9"/>
          <w:lang w:val="nl-NL"/>
        </w:rPr>
        <w:t xml:space="preserve"> </w:t>
      </w:r>
      <w:r w:rsidRPr="00CA22F4">
        <w:rPr>
          <w:color w:val="6D6E71"/>
          <w:lang w:val="nl-NL"/>
        </w:rPr>
        <w:t>maar</w:t>
      </w:r>
      <w:r w:rsidRPr="00CA22F4">
        <w:rPr>
          <w:color w:val="6D6E71"/>
          <w:spacing w:val="-8"/>
          <w:lang w:val="nl-NL"/>
        </w:rPr>
        <w:t xml:space="preserve"> </w:t>
      </w:r>
      <w:r w:rsidRPr="00CA22F4">
        <w:rPr>
          <w:color w:val="6D6E71"/>
          <w:lang w:val="nl-NL"/>
        </w:rPr>
        <w:t>ook</w:t>
      </w:r>
      <w:r w:rsidRPr="00CA22F4">
        <w:rPr>
          <w:color w:val="6D6E71"/>
          <w:spacing w:val="-9"/>
          <w:lang w:val="nl-NL"/>
        </w:rPr>
        <w:t xml:space="preserve"> </w:t>
      </w:r>
      <w:r w:rsidRPr="00CA22F4">
        <w:rPr>
          <w:color w:val="6D6E71"/>
          <w:lang w:val="nl-NL"/>
        </w:rPr>
        <w:t>le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spacing w:val="-3"/>
          <w:lang w:val="nl-NL"/>
        </w:rPr>
        <w:t>r</w:t>
      </w:r>
      <w:r w:rsidRPr="00CA22F4">
        <w:rPr>
          <w:color w:val="6D6E71"/>
          <w:lang w:val="nl-NL"/>
        </w:rPr>
        <w:t>el</w:t>
      </w:r>
      <w:r w:rsidRPr="00CA22F4">
        <w:rPr>
          <w:color w:val="6D6E71"/>
          <w:spacing w:val="-3"/>
          <w:lang w:val="nl-NL"/>
        </w:rPr>
        <w:t>a</w:t>
      </w:r>
      <w:r w:rsidRPr="00CA22F4">
        <w:rPr>
          <w:color w:val="6D6E71"/>
          <w:lang w:val="nl-NL"/>
        </w:rPr>
        <w:t>ti</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8"/>
          <w:lang w:val="nl-NL"/>
        </w:rPr>
        <w:t xml:space="preserve"> </w:t>
      </w:r>
      <w:r w:rsidRPr="00CA22F4">
        <w:rPr>
          <w:color w:val="6D6E71"/>
          <w:lang w:val="nl-NL"/>
        </w:rPr>
        <w:t>Soms</w:t>
      </w:r>
      <w:r w:rsidRPr="00CA22F4">
        <w:rPr>
          <w:color w:val="6D6E71"/>
          <w:spacing w:val="-9"/>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pe</w:t>
      </w:r>
      <w:r w:rsidRPr="00CA22F4">
        <w:rPr>
          <w:color w:val="6D6E71"/>
          <w:spacing w:val="-3"/>
          <w:lang w:val="nl-NL"/>
        </w:rPr>
        <w:t>s</w:t>
      </w:r>
      <w:r w:rsidRPr="00CA22F4">
        <w:rPr>
          <w:color w:val="6D6E71"/>
          <w:lang w:val="nl-NL"/>
        </w:rPr>
        <w:t>tmails</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specifiek</w:t>
      </w:r>
      <w:r w:rsidRPr="00CA22F4">
        <w:rPr>
          <w:color w:val="6D6E71"/>
          <w:spacing w:val="-9"/>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 xml:space="preserve"> </w:t>
      </w:r>
      <w:r w:rsidRPr="00CA22F4">
        <w:rPr>
          <w:color w:val="6D6E71"/>
          <w:lang w:val="nl-NL"/>
        </w:rPr>
        <w:t>hem</w:t>
      </w:r>
      <w:r w:rsidRPr="00CA22F4">
        <w:rPr>
          <w:color w:val="6D6E71"/>
          <w:spacing w:val="-9"/>
          <w:lang w:val="nl-NL"/>
        </w:rPr>
        <w:t xml:space="preserve"> </w:t>
      </w:r>
      <w:r w:rsidRPr="00CA22F4">
        <w:rPr>
          <w:color w:val="6D6E71"/>
          <w:lang w:val="nl-NL"/>
        </w:rPr>
        <w:t>of</w:t>
      </w:r>
      <w:r w:rsidRPr="00CA22F4">
        <w:rPr>
          <w:color w:val="6D6E71"/>
          <w:spacing w:val="-9"/>
          <w:lang w:val="nl-NL"/>
        </w:rPr>
        <w:t xml:space="preserve"> </w:t>
      </w:r>
      <w:r w:rsidRPr="00CA22F4">
        <w:rPr>
          <w:color w:val="6D6E71"/>
          <w:lang w:val="nl-NL"/>
        </w:rPr>
        <w:t>haar</w:t>
      </w:r>
    </w:p>
    <w:p w14:paraId="106697F0" w14:textId="77777777" w:rsidR="00624579" w:rsidRPr="00CA22F4" w:rsidRDefault="00CA22F4">
      <w:pPr>
        <w:pStyle w:val="Plattetekst"/>
        <w:spacing w:line="264" w:lineRule="exact"/>
        <w:ind w:left="1493"/>
        <w:rPr>
          <w:lang w:val="nl-NL"/>
        </w:rPr>
      </w:pPr>
      <w:r w:rsidRPr="00CA22F4">
        <w:rPr>
          <w:color w:val="6D6E71"/>
          <w:lang w:val="nl-NL"/>
        </w:rPr>
        <w:t>bedoeld en is h</w:t>
      </w:r>
      <w:r w:rsidRPr="00CA22F4">
        <w:rPr>
          <w:color w:val="6D6E71"/>
          <w:spacing w:val="-1"/>
          <w:lang w:val="nl-NL"/>
        </w:rPr>
        <w:t>e</w:t>
      </w:r>
      <w:r w:rsidRPr="00CA22F4">
        <w:rPr>
          <w:color w:val="6D6E71"/>
          <w:lang w:val="nl-NL"/>
        </w:rPr>
        <w:t>t h</w:t>
      </w:r>
      <w:r w:rsidRPr="00CA22F4">
        <w:rPr>
          <w:color w:val="6D6E71"/>
          <w:spacing w:val="-2"/>
          <w:lang w:val="nl-NL"/>
        </w:rPr>
        <w:t>e</w:t>
      </w:r>
      <w:r w:rsidRPr="00CA22F4">
        <w:rPr>
          <w:color w:val="6D6E71"/>
          <w:lang w:val="nl-NL"/>
        </w:rPr>
        <w:t>t be</w:t>
      </w:r>
      <w:r w:rsidRPr="00CA22F4">
        <w:rPr>
          <w:color w:val="6D6E71"/>
          <w:spacing w:val="-3"/>
          <w:lang w:val="nl-NL"/>
        </w:rPr>
        <w:t>st</w:t>
      </w:r>
      <w:r w:rsidRPr="00CA22F4">
        <w:rPr>
          <w:color w:val="6D6E71"/>
          <w:lang w:val="nl-NL"/>
        </w:rPr>
        <w:t>e d</w:t>
      </w:r>
      <w:r w:rsidRPr="00CA22F4">
        <w:rPr>
          <w:color w:val="6D6E71"/>
          <w:spacing w:val="-3"/>
          <w:lang w:val="nl-NL"/>
        </w:rPr>
        <w:t>e</w:t>
      </w:r>
      <w:r w:rsidRPr="00CA22F4">
        <w:rPr>
          <w:color w:val="6D6E71"/>
          <w:spacing w:val="-5"/>
          <w:lang w:val="nl-NL"/>
        </w:rPr>
        <w:t>z</w:t>
      </w:r>
      <w:r w:rsidRPr="00CA22F4">
        <w:rPr>
          <w:color w:val="6D6E71"/>
          <w:lang w:val="nl-NL"/>
        </w:rPr>
        <w:t xml:space="preserve">e </w:t>
      </w:r>
      <w:r w:rsidRPr="00CA22F4">
        <w:rPr>
          <w:color w:val="6D6E71"/>
          <w:spacing w:val="-3"/>
          <w:lang w:val="nl-NL"/>
        </w:rPr>
        <w:t>t</w:t>
      </w:r>
      <w:r w:rsidRPr="00CA22F4">
        <w:rPr>
          <w:color w:val="6D6E71"/>
          <w:lang w:val="nl-NL"/>
        </w:rPr>
        <w:t>e ne</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p>
    <w:p w14:paraId="4ADF7BD9" w14:textId="77777777" w:rsidR="00624579" w:rsidRPr="00CA22F4" w:rsidRDefault="00624579">
      <w:pPr>
        <w:spacing w:before="4" w:line="260" w:lineRule="exact"/>
        <w:rPr>
          <w:sz w:val="26"/>
          <w:szCs w:val="26"/>
          <w:lang w:val="nl-NL"/>
        </w:rPr>
      </w:pPr>
    </w:p>
    <w:p w14:paraId="7A9F0D5E" w14:textId="77777777" w:rsidR="00624579" w:rsidRPr="00CA22F4" w:rsidRDefault="00CA22F4">
      <w:pPr>
        <w:pStyle w:val="Kop3"/>
        <w:rPr>
          <w:b w:val="0"/>
          <w:bCs w:val="0"/>
          <w:lang w:val="nl-NL"/>
        </w:rPr>
      </w:pPr>
      <w:r w:rsidRPr="00CA22F4">
        <w:rPr>
          <w:color w:val="4FA6E7"/>
          <w:lang w:val="nl-NL"/>
        </w:rPr>
        <w:t>Ti</w:t>
      </w:r>
      <w:r w:rsidRPr="00CA22F4">
        <w:rPr>
          <w:color w:val="4FA6E7"/>
          <w:spacing w:val="-2"/>
          <w:lang w:val="nl-NL"/>
        </w:rPr>
        <w:t>p</w:t>
      </w:r>
      <w:r w:rsidRPr="00CA22F4">
        <w:rPr>
          <w:color w:val="4FA6E7"/>
          <w:lang w:val="nl-NL"/>
        </w:rPr>
        <w:t>s</w:t>
      </w:r>
      <w:r w:rsidRPr="00CA22F4">
        <w:rPr>
          <w:color w:val="4FA6E7"/>
          <w:spacing w:val="-5"/>
          <w:lang w:val="nl-NL"/>
        </w:rPr>
        <w:t xml:space="preserve"> </w:t>
      </w:r>
      <w:r w:rsidRPr="00CA22F4">
        <w:rPr>
          <w:color w:val="4FA6E7"/>
          <w:spacing w:val="-3"/>
          <w:lang w:val="nl-NL"/>
        </w:rPr>
        <w:t>v</w:t>
      </w:r>
      <w:r w:rsidRPr="00CA22F4">
        <w:rPr>
          <w:color w:val="4FA6E7"/>
          <w:lang w:val="nl-NL"/>
        </w:rPr>
        <w:t>oor</w:t>
      </w:r>
      <w:r w:rsidRPr="00CA22F4">
        <w:rPr>
          <w:color w:val="4FA6E7"/>
          <w:spacing w:val="-4"/>
          <w:lang w:val="nl-NL"/>
        </w:rPr>
        <w:t xml:space="preserve"> </w:t>
      </w:r>
      <w:r w:rsidRPr="00CA22F4">
        <w:rPr>
          <w:color w:val="4FA6E7"/>
          <w:lang w:val="nl-NL"/>
        </w:rPr>
        <w:t>ch</w:t>
      </w:r>
      <w:r w:rsidRPr="00CA22F4">
        <w:rPr>
          <w:color w:val="4FA6E7"/>
          <w:spacing w:val="-3"/>
          <w:lang w:val="nl-NL"/>
        </w:rPr>
        <w:t>a</w:t>
      </w:r>
      <w:r w:rsidRPr="00CA22F4">
        <w:rPr>
          <w:color w:val="4FA6E7"/>
          <w:lang w:val="nl-NL"/>
        </w:rPr>
        <w:t>t</w:t>
      </w:r>
      <w:r w:rsidRPr="00CA22F4">
        <w:rPr>
          <w:color w:val="4FA6E7"/>
          <w:spacing w:val="-4"/>
          <w:lang w:val="nl-NL"/>
        </w:rPr>
        <w:t>t</w:t>
      </w:r>
      <w:r w:rsidRPr="00CA22F4">
        <w:rPr>
          <w:color w:val="4FA6E7"/>
          <w:lang w:val="nl-NL"/>
        </w:rPr>
        <w:t>en</w:t>
      </w:r>
    </w:p>
    <w:p w14:paraId="42D0D1AC" w14:textId="77777777" w:rsidR="00624579" w:rsidRPr="00CA22F4" w:rsidRDefault="00CA22F4" w:rsidP="00CD3340">
      <w:pPr>
        <w:pStyle w:val="Plattetekst"/>
        <w:numPr>
          <w:ilvl w:val="1"/>
          <w:numId w:val="30"/>
        </w:numPr>
        <w:tabs>
          <w:tab w:val="left" w:pos="1853"/>
        </w:tabs>
        <w:spacing w:line="259" w:lineRule="exact"/>
        <w:ind w:left="1853"/>
        <w:rPr>
          <w:lang w:val="nl-NL"/>
        </w:rPr>
      </w:pPr>
      <w:r w:rsidRPr="00CA22F4">
        <w:rPr>
          <w:color w:val="6D6E71"/>
          <w:lang w:val="nl-NL"/>
        </w:rPr>
        <w:t>Pla</w:t>
      </w:r>
      <w:r w:rsidRPr="00CA22F4">
        <w:rPr>
          <w:color w:val="6D6E71"/>
          <w:spacing w:val="-3"/>
          <w:lang w:val="nl-NL"/>
        </w:rPr>
        <w:t>a</w:t>
      </w:r>
      <w:r w:rsidRPr="00CA22F4">
        <w:rPr>
          <w:color w:val="6D6E71"/>
          <w:lang w:val="nl-NL"/>
        </w:rPr>
        <w:t xml:space="preserve">ts de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 xml:space="preserve">er </w:t>
      </w:r>
      <w:r w:rsidRPr="00CA22F4">
        <w:rPr>
          <w:color w:val="6D6E71"/>
          <w:spacing w:val="-3"/>
          <w:lang w:val="nl-NL"/>
        </w:rPr>
        <w:t>w</w:t>
      </w:r>
      <w:r w:rsidRPr="00CA22F4">
        <w:rPr>
          <w:color w:val="6D6E71"/>
          <w:lang w:val="nl-NL"/>
        </w:rPr>
        <w:t>aar je kind op 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 xml:space="preserve">t op een plek </w:t>
      </w:r>
      <w:r w:rsidRPr="00CA22F4">
        <w:rPr>
          <w:color w:val="6D6E71"/>
          <w:spacing w:val="-3"/>
          <w:lang w:val="nl-NL"/>
        </w:rPr>
        <w:t>w</w:t>
      </w:r>
      <w:r w:rsidRPr="00CA22F4">
        <w:rPr>
          <w:color w:val="6D6E71"/>
          <w:lang w:val="nl-NL"/>
        </w:rPr>
        <w:t>aar je er zic</w:t>
      </w:r>
      <w:r w:rsidRPr="00CA22F4">
        <w:rPr>
          <w:color w:val="6D6E71"/>
          <w:spacing w:val="-3"/>
          <w:lang w:val="nl-NL"/>
        </w:rPr>
        <w:t>h</w:t>
      </w:r>
      <w:r w:rsidRPr="00CA22F4">
        <w:rPr>
          <w:color w:val="6D6E71"/>
          <w:lang w:val="nl-NL"/>
        </w:rPr>
        <w:t>t op he</w:t>
      </w:r>
      <w:r w:rsidRPr="00CA22F4">
        <w:rPr>
          <w:color w:val="6D6E71"/>
          <w:spacing w:val="-1"/>
          <w:lang w:val="nl-NL"/>
        </w:rPr>
        <w:t>b</w:t>
      </w:r>
      <w:r w:rsidRPr="00CA22F4">
        <w:rPr>
          <w:color w:val="6D6E71"/>
          <w:lang w:val="nl-NL"/>
        </w:rPr>
        <w:t>t;</w:t>
      </w:r>
    </w:p>
    <w:p w14:paraId="60089D82"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spacing w:val="-9"/>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w</w:t>
      </w:r>
      <w:r w:rsidRPr="00CA22F4">
        <w:rPr>
          <w:color w:val="6D6E71"/>
          <w:lang w:val="nl-NL"/>
        </w:rPr>
        <w:t>aar</w:t>
      </w:r>
      <w:r w:rsidRPr="00CA22F4">
        <w:rPr>
          <w:color w:val="6D6E71"/>
          <w:spacing w:val="-1"/>
          <w:lang w:val="nl-NL"/>
        </w:rPr>
        <w:t xml:space="preserve"> </w:t>
      </w:r>
      <w:r w:rsidRPr="00CA22F4">
        <w:rPr>
          <w:color w:val="6D6E71"/>
          <w:lang w:val="nl-NL"/>
        </w:rPr>
        <w:t>je</w:t>
      </w:r>
      <w:r w:rsidRPr="00CA22F4">
        <w:rPr>
          <w:color w:val="6D6E71"/>
          <w:spacing w:val="-1"/>
          <w:lang w:val="nl-NL"/>
        </w:rPr>
        <w:t xml:space="preserve"> </w:t>
      </w:r>
      <w:r w:rsidRPr="00CA22F4">
        <w:rPr>
          <w:color w:val="6D6E71"/>
          <w:lang w:val="nl-NL"/>
        </w:rPr>
        <w:t>kind</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oon i</w:t>
      </w:r>
      <w:r w:rsidRPr="00CA22F4">
        <w:rPr>
          <w:color w:val="6D6E71"/>
          <w:spacing w:val="-2"/>
          <w:lang w:val="nl-NL"/>
        </w:rPr>
        <w:t>n</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esse</w:t>
      </w:r>
      <w:r w:rsidRPr="00CA22F4">
        <w:rPr>
          <w:color w:val="6D6E71"/>
          <w:spacing w:val="-2"/>
          <w:lang w:val="nl-NL"/>
        </w:rPr>
        <w:t xml:space="preserve"> </w:t>
      </w:r>
      <w:r w:rsidRPr="00CA22F4">
        <w:rPr>
          <w:color w:val="6D6E71"/>
          <w:lang w:val="nl-NL"/>
        </w:rPr>
        <w:t xml:space="preserve">in </w:t>
      </w:r>
      <w:r w:rsidRPr="00CA22F4">
        <w:rPr>
          <w:color w:val="6D6E71"/>
          <w:spacing w:val="-3"/>
          <w:lang w:val="nl-NL"/>
        </w:rPr>
        <w:t>wa</w:t>
      </w:r>
      <w:r w:rsidRPr="00CA22F4">
        <w:rPr>
          <w:color w:val="6D6E71"/>
          <w:lang w:val="nl-NL"/>
        </w:rPr>
        <w:t>t</w:t>
      </w:r>
      <w:r w:rsidRPr="00CA22F4">
        <w:rPr>
          <w:color w:val="6D6E71"/>
          <w:spacing w:val="-1"/>
          <w:lang w:val="nl-NL"/>
        </w:rPr>
        <w:t xml:space="preserve"> </w:t>
      </w:r>
      <w:r w:rsidRPr="00CA22F4">
        <w:rPr>
          <w:color w:val="6D6E71"/>
          <w:lang w:val="nl-NL"/>
        </w:rPr>
        <w:t>je</w:t>
      </w:r>
      <w:r w:rsidRPr="00CA22F4">
        <w:rPr>
          <w:color w:val="6D6E71"/>
          <w:spacing w:val="-1"/>
          <w:lang w:val="nl-NL"/>
        </w:rPr>
        <w:t xml:space="preserve"> </w:t>
      </w:r>
      <w:r w:rsidRPr="00CA22F4">
        <w:rPr>
          <w:color w:val="6D6E71"/>
          <w:lang w:val="nl-NL"/>
        </w:rPr>
        <w:t>kind</w:t>
      </w:r>
      <w:r w:rsidRPr="00CA22F4">
        <w:rPr>
          <w:color w:val="6D6E71"/>
          <w:spacing w:val="-1"/>
          <w:lang w:val="nl-NL"/>
        </w:rPr>
        <w:t xml:space="preserve"> </w:t>
      </w:r>
      <w:r w:rsidRPr="00CA22F4">
        <w:rPr>
          <w:color w:val="6D6E71"/>
          <w:lang w:val="nl-NL"/>
        </w:rPr>
        <w:t>daar</w:t>
      </w:r>
      <w:r w:rsidRPr="00CA22F4">
        <w:rPr>
          <w:color w:val="6D6E71"/>
          <w:spacing w:val="-1"/>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wie</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 Sp</w:t>
      </w:r>
      <w:r w:rsidRPr="00CA22F4">
        <w:rPr>
          <w:color w:val="6D6E71"/>
          <w:spacing w:val="-3"/>
          <w:lang w:val="nl-NL"/>
        </w:rPr>
        <w:t>r</w:t>
      </w:r>
      <w:r w:rsidRPr="00CA22F4">
        <w:rPr>
          <w:color w:val="6D6E71"/>
          <w:lang w:val="nl-NL"/>
        </w:rPr>
        <w:t>eek</w:t>
      </w:r>
      <w:r w:rsidRPr="00CA22F4">
        <w:rPr>
          <w:color w:val="6D6E71"/>
          <w:spacing w:val="-2"/>
          <w:lang w:val="nl-NL"/>
        </w:rPr>
        <w:t xml:space="preserve"> </w:t>
      </w:r>
      <w:r w:rsidRPr="00CA22F4">
        <w:rPr>
          <w:color w:val="6D6E71"/>
          <w:lang w:val="nl-NL"/>
        </w:rPr>
        <w:t>tijden</w:t>
      </w:r>
    </w:p>
    <w:p w14:paraId="458F5EE4" w14:textId="77777777" w:rsidR="00624579" w:rsidRPr="00CA22F4" w:rsidRDefault="00CA22F4">
      <w:pPr>
        <w:pStyle w:val="Plattetekst"/>
        <w:spacing w:line="264" w:lineRule="exact"/>
        <w:ind w:left="1853"/>
        <w:rPr>
          <w:lang w:val="nl-NL"/>
        </w:rPr>
      </w:pPr>
      <w:r w:rsidRPr="00CA22F4">
        <w:rPr>
          <w:color w:val="6D6E71"/>
          <w:spacing w:val="-2"/>
          <w:lang w:val="nl-NL"/>
        </w:rPr>
        <w:t>a</w:t>
      </w:r>
      <w:r w:rsidRPr="00CA22F4">
        <w:rPr>
          <w:color w:val="6D6E71"/>
          <w:lang w:val="nl-NL"/>
        </w:rPr>
        <w:t>f</w:t>
      </w:r>
      <w:r w:rsidRPr="00CA22F4">
        <w:rPr>
          <w:color w:val="6D6E71"/>
          <w:spacing w:val="-2"/>
          <w:lang w:val="nl-NL"/>
        </w:rPr>
        <w:t xml:space="preserve"> </w:t>
      </w:r>
      <w:r w:rsidRPr="00CA22F4">
        <w:rPr>
          <w:color w:val="6D6E71"/>
          <w:spacing w:val="-3"/>
          <w:lang w:val="nl-NL"/>
        </w:rPr>
        <w:t>w</w:t>
      </w:r>
      <w:r w:rsidRPr="00CA22F4">
        <w:rPr>
          <w:color w:val="6D6E71"/>
          <w:lang w:val="nl-NL"/>
        </w:rPr>
        <w:t>anneer</w:t>
      </w:r>
      <w:r w:rsidRPr="00CA22F4">
        <w:rPr>
          <w:color w:val="6D6E71"/>
          <w:spacing w:val="-1"/>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kind</w:t>
      </w:r>
      <w:r w:rsidRPr="00CA22F4">
        <w:rPr>
          <w:color w:val="6D6E71"/>
          <w:spacing w:val="-1"/>
          <w:lang w:val="nl-NL"/>
        </w:rPr>
        <w:t xml:space="preserve"> </w:t>
      </w:r>
      <w:r w:rsidRPr="00CA22F4">
        <w:rPr>
          <w:color w:val="6D6E71"/>
          <w:lang w:val="nl-NL"/>
        </w:rPr>
        <w:t>mag</w:t>
      </w:r>
      <w:r w:rsidRPr="00CA22F4">
        <w:rPr>
          <w:color w:val="6D6E71"/>
          <w:spacing w:val="-2"/>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hoe</w:t>
      </w:r>
      <w:r w:rsidRPr="00CA22F4">
        <w:rPr>
          <w:color w:val="6D6E71"/>
          <w:spacing w:val="-2"/>
          <w:lang w:val="nl-NL"/>
        </w:rPr>
        <w:t xml:space="preserve"> </w:t>
      </w:r>
      <w:r w:rsidRPr="00CA22F4">
        <w:rPr>
          <w:color w:val="6D6E71"/>
          <w:lang w:val="nl-NL"/>
        </w:rPr>
        <w:t>lang</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2"/>
          <w:lang w:val="nl-NL"/>
        </w:rPr>
        <w:t xml:space="preserve"> </w:t>
      </w:r>
      <w:r w:rsidRPr="00CA22F4">
        <w:rPr>
          <w:color w:val="6D6E71"/>
          <w:lang w:val="nl-NL"/>
        </w:rPr>
        <w:t>mag</w:t>
      </w:r>
      <w:r w:rsidRPr="00CA22F4">
        <w:rPr>
          <w:color w:val="6D6E71"/>
          <w:spacing w:val="-1"/>
          <w:lang w:val="nl-NL"/>
        </w:rPr>
        <w:t xml:space="preserve"> </w:t>
      </w:r>
      <w:r w:rsidRPr="00CA22F4">
        <w:rPr>
          <w:color w:val="6D6E71"/>
          <w:lang w:val="nl-NL"/>
        </w:rPr>
        <w:t>ch</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en;</w:t>
      </w:r>
    </w:p>
    <w:p w14:paraId="2838226D"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Be</w:t>
      </w:r>
      <w:r w:rsidRPr="00CA22F4">
        <w:rPr>
          <w:color w:val="6D6E71"/>
          <w:spacing w:val="-4"/>
          <w:lang w:val="nl-NL"/>
        </w:rPr>
        <w:t>r</w:t>
      </w:r>
      <w:r w:rsidRPr="00CA22F4">
        <w:rPr>
          <w:color w:val="6D6E71"/>
          <w:lang w:val="nl-NL"/>
        </w:rPr>
        <w:t>eid</w:t>
      </w:r>
      <w:r w:rsidRPr="00CA22F4">
        <w:rPr>
          <w:color w:val="6D6E71"/>
          <w:spacing w:val="5"/>
          <w:lang w:val="nl-NL"/>
        </w:rPr>
        <w:t xml:space="preserve"> </w:t>
      </w:r>
      <w:r w:rsidRPr="00CA22F4">
        <w:rPr>
          <w:color w:val="6D6E71"/>
          <w:lang w:val="nl-NL"/>
        </w:rPr>
        <w:t>je</w:t>
      </w:r>
      <w:r w:rsidRPr="00CA22F4">
        <w:rPr>
          <w:color w:val="6D6E71"/>
          <w:spacing w:val="5"/>
          <w:lang w:val="nl-NL"/>
        </w:rPr>
        <w:t xml:space="preserve"> </w:t>
      </w:r>
      <w:r w:rsidRPr="00CA22F4">
        <w:rPr>
          <w:color w:val="6D6E71"/>
          <w:lang w:val="nl-NL"/>
        </w:rPr>
        <w:t>kind</w:t>
      </w:r>
      <w:r w:rsidRPr="00CA22F4">
        <w:rPr>
          <w:color w:val="6D6E71"/>
          <w:spacing w:val="5"/>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spacing w:val="-3"/>
          <w:lang w:val="nl-NL"/>
        </w:rPr>
        <w:t>wa</w:t>
      </w:r>
      <w:r w:rsidRPr="00CA22F4">
        <w:rPr>
          <w:color w:val="6D6E71"/>
          <w:lang w:val="nl-NL"/>
        </w:rPr>
        <w:t>t</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4"/>
          <w:lang w:val="nl-NL"/>
        </w:rPr>
        <w:t>k</w:t>
      </w:r>
      <w:r w:rsidRPr="00CA22F4">
        <w:rPr>
          <w:color w:val="6D6E71"/>
          <w:lang w:val="nl-NL"/>
        </w:rPr>
        <w:t>an</w:t>
      </w:r>
      <w:r w:rsidRPr="00CA22F4">
        <w:rPr>
          <w:color w:val="6D6E71"/>
          <w:spacing w:val="5"/>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8"/>
          <w:lang w:val="nl-NL"/>
        </w:rPr>
        <w:t>k</w:t>
      </w:r>
      <w:r w:rsidRPr="00CA22F4">
        <w:rPr>
          <w:color w:val="6D6E71"/>
          <w:lang w:val="nl-NL"/>
        </w:rPr>
        <w:t>omen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r</w:t>
      </w:r>
      <w:r w:rsidRPr="00CA22F4">
        <w:rPr>
          <w:color w:val="6D6E71"/>
          <w:lang w:val="nl-NL"/>
        </w:rPr>
        <w:t>oom.</w:t>
      </w:r>
      <w:r w:rsidRPr="00CA22F4">
        <w:rPr>
          <w:color w:val="6D6E71"/>
          <w:spacing w:val="5"/>
          <w:lang w:val="nl-NL"/>
        </w:rPr>
        <w:t xml:space="preserve"> </w:t>
      </w:r>
      <w:r w:rsidRPr="00CA22F4">
        <w:rPr>
          <w:color w:val="6D6E71"/>
          <w:lang w:val="nl-NL"/>
        </w:rPr>
        <w:t>Leg</w:t>
      </w:r>
      <w:r w:rsidRPr="00CA22F4">
        <w:rPr>
          <w:color w:val="6D6E71"/>
          <w:spacing w:val="5"/>
          <w:lang w:val="nl-NL"/>
        </w:rPr>
        <w:t xml:space="preserve"> </w:t>
      </w:r>
      <w:r w:rsidRPr="00CA22F4">
        <w:rPr>
          <w:color w:val="6D6E71"/>
          <w:lang w:val="nl-NL"/>
        </w:rPr>
        <w:t>uit</w:t>
      </w:r>
      <w:r w:rsidRPr="00CA22F4">
        <w:rPr>
          <w:color w:val="6D6E71"/>
          <w:spacing w:val="5"/>
          <w:lang w:val="nl-NL"/>
        </w:rPr>
        <w:t xml:space="preserve"> </w:t>
      </w:r>
      <w:r w:rsidRPr="00CA22F4">
        <w:rPr>
          <w:color w:val="6D6E71"/>
          <w:spacing w:val="-3"/>
          <w:lang w:val="nl-NL"/>
        </w:rPr>
        <w:t>w</w:t>
      </w:r>
      <w:r w:rsidRPr="00CA22F4">
        <w:rPr>
          <w:color w:val="6D6E71"/>
          <w:lang w:val="nl-NL"/>
        </w:rPr>
        <w:t>aar</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op</w:t>
      </w:r>
    </w:p>
    <w:p w14:paraId="0C8D8206" w14:textId="77777777" w:rsidR="00624579" w:rsidRPr="00CA22F4" w:rsidRDefault="00CA22F4">
      <w:pPr>
        <w:pStyle w:val="Plattetekst"/>
        <w:spacing w:line="264" w:lineRule="exact"/>
        <w:ind w:left="1853"/>
        <w:rPr>
          <w:lang w:val="nl-NL"/>
        </w:rPr>
      </w:pP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hoe</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om</w:t>
      </w:r>
      <w:r w:rsidRPr="00CA22F4">
        <w:rPr>
          <w:color w:val="6D6E71"/>
          <w:spacing w:val="-4"/>
          <w:lang w:val="nl-NL"/>
        </w:rPr>
        <w:t>g</w:t>
      </w:r>
      <w:r w:rsidRPr="00CA22F4">
        <w:rPr>
          <w:color w:val="6D6E71"/>
          <w:lang w:val="nl-NL"/>
        </w:rPr>
        <w:t>aan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p</w:t>
      </w:r>
      <w:r w:rsidRPr="00CA22F4">
        <w:rPr>
          <w:color w:val="6D6E71"/>
          <w:spacing w:val="-4"/>
          <w:lang w:val="nl-NL"/>
        </w:rPr>
        <w:t>r</w:t>
      </w:r>
      <w:r w:rsidRPr="00CA22F4">
        <w:rPr>
          <w:color w:val="6D6E71"/>
          <w:lang w:val="nl-NL"/>
        </w:rPr>
        <w:t>oblemen.</w:t>
      </w:r>
      <w:r w:rsidRPr="00CA22F4">
        <w:rPr>
          <w:color w:val="6D6E71"/>
          <w:spacing w:val="-1"/>
          <w:lang w:val="nl-NL"/>
        </w:rPr>
        <w:t xml:space="preserve"> </w:t>
      </w:r>
      <w:r w:rsidRPr="00CA22F4">
        <w:rPr>
          <w:color w:val="6D6E71"/>
          <w:lang w:val="nl-NL"/>
        </w:rPr>
        <w:t>Zie</w:t>
      </w:r>
      <w:r w:rsidRPr="00CA22F4">
        <w:rPr>
          <w:color w:val="6D6E71"/>
          <w:spacing w:val="-1"/>
          <w:lang w:val="nl-NL"/>
        </w:rPr>
        <w:t xml:space="preserve"> </w:t>
      </w:r>
      <w:r w:rsidRPr="00CA22F4">
        <w:rPr>
          <w:color w:val="6D6E71"/>
          <w:lang w:val="nl-NL"/>
        </w:rPr>
        <w:t>hie</w:t>
      </w:r>
      <w:r w:rsidRPr="00CA22F4">
        <w:rPr>
          <w:color w:val="6D6E71"/>
          <w:spacing w:val="2"/>
          <w:lang w:val="nl-NL"/>
        </w:rPr>
        <w:t>r</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aande</w:t>
      </w:r>
      <w:r w:rsidRPr="00CA22F4">
        <w:rPr>
          <w:color w:val="6D6E71"/>
          <w:spacing w:val="-1"/>
          <w:lang w:val="nl-NL"/>
        </w:rPr>
        <w:t xml:space="preserve"> </w:t>
      </w:r>
      <w:r w:rsidRPr="00CA22F4">
        <w:rPr>
          <w:color w:val="6D6E71"/>
          <w:lang w:val="nl-NL"/>
        </w:rPr>
        <w:t>ti</w:t>
      </w:r>
      <w:r w:rsidRPr="00CA22F4">
        <w:rPr>
          <w:color w:val="6D6E71"/>
          <w:spacing w:val="-1"/>
          <w:lang w:val="nl-NL"/>
        </w:rPr>
        <w:t>p</w:t>
      </w:r>
      <w:r w:rsidRPr="00CA22F4">
        <w:rPr>
          <w:color w:val="6D6E71"/>
          <w:lang w:val="nl-NL"/>
        </w:rPr>
        <w:t>s;</w:t>
      </w:r>
    </w:p>
    <w:p w14:paraId="2BC1CC2A"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Help</w:t>
      </w:r>
      <w:r w:rsidRPr="00CA22F4">
        <w:rPr>
          <w:color w:val="6D6E71"/>
          <w:spacing w:val="21"/>
          <w:lang w:val="nl-NL"/>
        </w:rPr>
        <w:t xml:space="preserve"> </w:t>
      </w:r>
      <w:r w:rsidRPr="00CA22F4">
        <w:rPr>
          <w:color w:val="6D6E71"/>
          <w:lang w:val="nl-NL"/>
        </w:rPr>
        <w:t>je</w:t>
      </w:r>
      <w:r w:rsidRPr="00CA22F4">
        <w:rPr>
          <w:color w:val="6D6E71"/>
          <w:spacing w:val="21"/>
          <w:lang w:val="nl-NL"/>
        </w:rPr>
        <w:t xml:space="preserve"> </w:t>
      </w:r>
      <w:r w:rsidRPr="00CA22F4">
        <w:rPr>
          <w:color w:val="6D6E71"/>
          <w:lang w:val="nl-NL"/>
        </w:rPr>
        <w:t>kind</w:t>
      </w:r>
      <w:r w:rsidRPr="00CA22F4">
        <w:rPr>
          <w:color w:val="6D6E71"/>
          <w:spacing w:val="22"/>
          <w:lang w:val="nl-NL"/>
        </w:rPr>
        <w:t xml:space="preserve"> </w:t>
      </w:r>
      <w:r w:rsidRPr="00CA22F4">
        <w:rPr>
          <w:color w:val="6D6E71"/>
          <w:lang w:val="nl-NL"/>
        </w:rPr>
        <w:t>bij</w:t>
      </w:r>
      <w:r w:rsidRPr="00CA22F4">
        <w:rPr>
          <w:color w:val="6D6E71"/>
          <w:spacing w:val="2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spacing w:val="-3"/>
          <w:lang w:val="nl-NL"/>
        </w:rPr>
        <w:t>v</w:t>
      </w:r>
      <w:r w:rsidRPr="00CA22F4">
        <w:rPr>
          <w:color w:val="6D6E71"/>
          <w:lang w:val="nl-NL"/>
        </w:rPr>
        <w:t>erzinnen</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spacing w:val="-2"/>
          <w:lang w:val="nl-NL"/>
        </w:rPr>
        <w:t>g</w:t>
      </w:r>
      <w:r w:rsidRPr="00CA22F4">
        <w:rPr>
          <w:color w:val="6D6E71"/>
          <w:lang w:val="nl-NL"/>
        </w:rPr>
        <w:t>oede</w:t>
      </w:r>
      <w:r w:rsidRPr="00CA22F4">
        <w:rPr>
          <w:color w:val="6D6E71"/>
          <w:spacing w:val="21"/>
          <w:lang w:val="nl-NL"/>
        </w:rPr>
        <w:t xml:space="preserve"> </w:t>
      </w:r>
      <w:r w:rsidRPr="00CA22F4">
        <w:rPr>
          <w:color w:val="6D6E71"/>
          <w:lang w:val="nl-NL"/>
        </w:rPr>
        <w:t>nickname</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spacing w:val="-1"/>
          <w:lang w:val="nl-NL"/>
        </w:rPr>
        <w:t>p</w:t>
      </w:r>
      <w:r w:rsidRPr="00CA22F4">
        <w:rPr>
          <w:color w:val="6D6E71"/>
          <w:lang w:val="nl-NL"/>
        </w:rPr>
        <w:t>seudoniem).</w:t>
      </w:r>
      <w:r w:rsidRPr="00CA22F4">
        <w:rPr>
          <w:color w:val="6D6E71"/>
          <w:spacing w:val="22"/>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er</w:t>
      </w:r>
      <w:r w:rsidRPr="00CA22F4">
        <w:rPr>
          <w:color w:val="6D6E71"/>
          <w:spacing w:val="21"/>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2"/>
          <w:lang w:val="nl-NL"/>
        </w:rPr>
        <w:t xml:space="preserve"> </w:t>
      </w:r>
      <w:r w:rsidRPr="00CA22F4">
        <w:rPr>
          <w:color w:val="6D6E71"/>
          <w:lang w:val="nl-NL"/>
        </w:rPr>
        <w:t>op</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p>
    <w:p w14:paraId="44C232A3" w14:textId="77777777" w:rsidR="00624579" w:rsidRPr="00CA22F4" w:rsidRDefault="00CA22F4">
      <w:pPr>
        <w:pStyle w:val="Plattetekst"/>
        <w:spacing w:line="264" w:lineRule="exact"/>
        <w:ind w:left="185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5"/>
          <w:lang w:val="nl-NL"/>
        </w:rPr>
        <w:t xml:space="preserve"> </w:t>
      </w:r>
      <w:r w:rsidRPr="00CA22F4">
        <w:rPr>
          <w:color w:val="6D6E71"/>
          <w:spacing w:val="-2"/>
          <w:lang w:val="nl-NL"/>
        </w:rPr>
        <w:t>g</w:t>
      </w:r>
      <w:r w:rsidRPr="00CA22F4">
        <w:rPr>
          <w:color w:val="6D6E71"/>
          <w:lang w:val="nl-NL"/>
        </w:rPr>
        <w:t>een</w:t>
      </w:r>
      <w:r w:rsidRPr="00CA22F4">
        <w:rPr>
          <w:color w:val="6D6E71"/>
          <w:spacing w:val="26"/>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5"/>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2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5"/>
          <w:lang w:val="nl-NL"/>
        </w:rPr>
        <w:t xml:space="preserve"> </w:t>
      </w:r>
      <w:r w:rsidRPr="00CA22F4">
        <w:rPr>
          <w:color w:val="6D6E71"/>
          <w:lang w:val="nl-NL"/>
        </w:rPr>
        <w:t>zijn/haar</w:t>
      </w:r>
      <w:r w:rsidRPr="00CA22F4">
        <w:rPr>
          <w:color w:val="6D6E71"/>
          <w:spacing w:val="25"/>
          <w:lang w:val="nl-NL"/>
        </w:rPr>
        <w:t xml:space="preserve"> </w:t>
      </w:r>
      <w:r w:rsidRPr="00CA22F4">
        <w:rPr>
          <w:color w:val="6D6E71"/>
          <w:lang w:val="nl-NL"/>
        </w:rPr>
        <w:t>ec</w:t>
      </w:r>
      <w:r w:rsidRPr="00CA22F4">
        <w:rPr>
          <w:color w:val="6D6E71"/>
          <w:spacing w:val="-3"/>
          <w:lang w:val="nl-NL"/>
        </w:rPr>
        <w:t>ht</w:t>
      </w:r>
      <w:r w:rsidRPr="00CA22F4">
        <w:rPr>
          <w:color w:val="6D6E71"/>
          <w:lang w:val="nl-NL"/>
        </w:rPr>
        <w:t>e</w:t>
      </w:r>
      <w:r w:rsidRPr="00CA22F4">
        <w:rPr>
          <w:color w:val="6D6E71"/>
          <w:spacing w:val="26"/>
          <w:lang w:val="nl-NL"/>
        </w:rPr>
        <w:t xml:space="preserve"> </w:t>
      </w:r>
      <w:r w:rsidRPr="00CA22F4">
        <w:rPr>
          <w:color w:val="6D6E71"/>
          <w:lang w:val="nl-NL"/>
        </w:rPr>
        <w:t>naam</w:t>
      </w:r>
      <w:r w:rsidRPr="00CA22F4">
        <w:rPr>
          <w:color w:val="6D6E71"/>
          <w:spacing w:val="26"/>
          <w:lang w:val="nl-NL"/>
        </w:rPr>
        <w:t xml:space="preserve"> </w:t>
      </w:r>
      <w:r w:rsidRPr="00CA22F4">
        <w:rPr>
          <w:color w:val="6D6E71"/>
          <w:lang w:val="nl-NL"/>
        </w:rPr>
        <w:t>of</w:t>
      </w:r>
      <w:r w:rsidRPr="00CA22F4">
        <w:rPr>
          <w:color w:val="6D6E71"/>
          <w:spacing w:val="25"/>
          <w:lang w:val="nl-NL"/>
        </w:rPr>
        <w:t xml:space="preserve"> </w:t>
      </w:r>
      <w:r w:rsidRPr="00CA22F4">
        <w:rPr>
          <w:color w:val="6D6E71"/>
          <w:lang w:val="nl-NL"/>
        </w:rPr>
        <w:t>le</w:t>
      </w:r>
      <w:r w:rsidRPr="00CA22F4">
        <w:rPr>
          <w:color w:val="6D6E71"/>
          <w:spacing w:val="-2"/>
          <w:lang w:val="nl-NL"/>
        </w:rPr>
        <w:t>e</w:t>
      </w:r>
      <w:r w:rsidRPr="00CA22F4">
        <w:rPr>
          <w:color w:val="6D6E71"/>
          <w:lang w:val="nl-NL"/>
        </w:rPr>
        <w:t>ftijd</w:t>
      </w:r>
      <w:r w:rsidRPr="00CA22F4">
        <w:rPr>
          <w:color w:val="6D6E71"/>
          <w:spacing w:val="26"/>
          <w:lang w:val="nl-NL"/>
        </w:rPr>
        <w:t xml:space="preserve"> </w:t>
      </w:r>
      <w:r w:rsidRPr="00CA22F4">
        <w:rPr>
          <w:color w:val="6D6E71"/>
          <w:lang w:val="nl-NL"/>
        </w:rPr>
        <w:t>via</w:t>
      </w:r>
      <w:r w:rsidRPr="00CA22F4">
        <w:rPr>
          <w:color w:val="6D6E71"/>
          <w:spacing w:val="2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25"/>
          <w:lang w:val="nl-NL"/>
        </w:rPr>
        <w:t xml:space="preserve"> </w:t>
      </w:r>
      <w:r w:rsidRPr="00CA22F4">
        <w:rPr>
          <w:color w:val="6D6E71"/>
          <w:lang w:val="nl-NL"/>
        </w:rPr>
        <w:t>nickname.</w:t>
      </w:r>
      <w:r w:rsidRPr="00CA22F4">
        <w:rPr>
          <w:color w:val="6D6E71"/>
          <w:spacing w:val="26"/>
          <w:lang w:val="nl-NL"/>
        </w:rPr>
        <w:t xml:space="preserve"> </w:t>
      </w:r>
      <w:r w:rsidRPr="00CA22F4">
        <w:rPr>
          <w:color w:val="6D6E71"/>
          <w:spacing w:val="-10"/>
          <w:lang w:val="nl-NL"/>
        </w:rPr>
        <w:t>V</w:t>
      </w:r>
      <w:r w:rsidRPr="00CA22F4">
        <w:rPr>
          <w:color w:val="6D6E71"/>
          <w:lang w:val="nl-NL"/>
        </w:rPr>
        <w:t>oor</w:t>
      </w:r>
      <w:r w:rsidRPr="00CA22F4">
        <w:rPr>
          <w:color w:val="6D6E71"/>
          <w:spacing w:val="-8"/>
          <w:lang w:val="nl-NL"/>
        </w:rPr>
        <w:t>k</w:t>
      </w:r>
      <w:r w:rsidRPr="00CA22F4">
        <w:rPr>
          <w:color w:val="6D6E71"/>
          <w:lang w:val="nl-NL"/>
        </w:rPr>
        <w:t>om</w:t>
      </w:r>
      <w:r w:rsidRPr="00CA22F4">
        <w:rPr>
          <w:color w:val="6D6E71"/>
          <w:spacing w:val="25"/>
          <w:lang w:val="nl-NL"/>
        </w:rPr>
        <w:t xml:space="preserve"> </w:t>
      </w:r>
      <w:r w:rsidRPr="00CA22F4">
        <w:rPr>
          <w:color w:val="6D6E71"/>
          <w:lang w:val="nl-NL"/>
        </w:rPr>
        <w:t>ook</w:t>
      </w:r>
    </w:p>
    <w:p w14:paraId="691D66B6" w14:textId="77777777" w:rsidR="00624579" w:rsidRPr="00CA22F4" w:rsidRDefault="00CA22F4">
      <w:pPr>
        <w:pStyle w:val="Plattetekst"/>
        <w:spacing w:line="264" w:lineRule="exact"/>
        <w:ind w:left="1853"/>
        <w:rPr>
          <w:lang w:val="nl-NL"/>
        </w:rPr>
      </w:pPr>
      <w:r w:rsidRPr="00CA22F4">
        <w:rPr>
          <w:color w:val="6D6E71"/>
          <w:lang w:val="nl-NL"/>
        </w:rPr>
        <w:t>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lang w:val="nl-NL"/>
        </w:rPr>
        <w:t xml:space="preserve">namen </w:t>
      </w:r>
      <w:r w:rsidRPr="00CA22F4">
        <w:rPr>
          <w:color w:val="6D6E71"/>
          <w:spacing w:val="-5"/>
          <w:lang w:val="nl-NL"/>
        </w:rPr>
        <w:t>z</w:t>
      </w:r>
      <w:r w:rsidRPr="00CA22F4">
        <w:rPr>
          <w:color w:val="6D6E71"/>
          <w:lang w:val="nl-NL"/>
        </w:rPr>
        <w:t xml:space="preserve">oals </w:t>
      </w:r>
      <w:r w:rsidRPr="00CA22F4">
        <w:rPr>
          <w:color w:val="6D6E71"/>
          <w:spacing w:val="-5"/>
          <w:lang w:val="nl-NL"/>
        </w:rPr>
        <w:t>‘</w:t>
      </w:r>
      <w:r w:rsidRPr="00CA22F4">
        <w:rPr>
          <w:color w:val="6D6E71"/>
          <w:lang w:val="nl-NL"/>
        </w:rPr>
        <w:t>s</w:t>
      </w:r>
      <w:r w:rsidRPr="00CA22F4">
        <w:rPr>
          <w:color w:val="6D6E71"/>
          <w:spacing w:val="-4"/>
          <w:lang w:val="nl-NL"/>
        </w:rPr>
        <w:t>e</w:t>
      </w:r>
      <w:r w:rsidRPr="00CA22F4">
        <w:rPr>
          <w:color w:val="6D6E71"/>
          <w:lang w:val="nl-NL"/>
        </w:rPr>
        <w:t>x</w:t>
      </w:r>
      <w:r w:rsidRPr="00CA22F4">
        <w:rPr>
          <w:color w:val="6D6E71"/>
          <w:spacing w:val="-3"/>
          <w:lang w:val="nl-NL"/>
        </w:rPr>
        <w:t>y</w:t>
      </w:r>
      <w:r w:rsidRPr="00CA22F4">
        <w:rPr>
          <w:color w:val="6D6E71"/>
          <w:lang w:val="nl-NL"/>
        </w:rPr>
        <w:t>girl</w:t>
      </w:r>
      <w:r w:rsidRPr="00CA22F4">
        <w:rPr>
          <w:color w:val="6D6E71"/>
          <w:spacing w:val="-21"/>
          <w:lang w:val="nl-NL"/>
        </w:rPr>
        <w:t>’</w:t>
      </w:r>
      <w:r w:rsidRPr="00CA22F4">
        <w:rPr>
          <w:color w:val="6D6E71"/>
          <w:lang w:val="nl-NL"/>
        </w:rPr>
        <w:t>. Dit soort</w:t>
      </w:r>
      <w:r w:rsidRPr="00CA22F4">
        <w:rPr>
          <w:color w:val="6D6E71"/>
          <w:spacing w:val="-1"/>
          <w:lang w:val="nl-NL"/>
        </w:rPr>
        <w:t xml:space="preserve"> </w:t>
      </w:r>
      <w:r w:rsidRPr="00CA22F4">
        <w:rPr>
          <w:color w:val="6D6E71"/>
          <w:lang w:val="nl-NL"/>
        </w:rPr>
        <w:t>namen t</w:t>
      </w:r>
      <w:r w:rsidRPr="00CA22F4">
        <w:rPr>
          <w:color w:val="6D6E71"/>
          <w:spacing w:val="-3"/>
          <w:lang w:val="nl-NL"/>
        </w:rPr>
        <w:t>r</w:t>
      </w:r>
      <w:r w:rsidRPr="00CA22F4">
        <w:rPr>
          <w:color w:val="6D6E71"/>
          <w:lang w:val="nl-NL"/>
        </w:rPr>
        <w:t>e</w:t>
      </w:r>
      <w:r w:rsidRPr="00CA22F4">
        <w:rPr>
          <w:color w:val="6D6E71"/>
          <w:spacing w:val="-2"/>
          <w:lang w:val="nl-NL"/>
        </w:rPr>
        <w:t>k</w:t>
      </w:r>
      <w:r w:rsidRPr="00CA22F4">
        <w:rPr>
          <w:color w:val="6D6E71"/>
          <w:lang w:val="nl-NL"/>
        </w:rPr>
        <w:t>t een bepaald slag</w:t>
      </w:r>
      <w:r w:rsidRPr="00CA22F4">
        <w:rPr>
          <w:color w:val="6D6E71"/>
          <w:spacing w:val="-1"/>
          <w:lang w:val="nl-NL"/>
        </w:rPr>
        <w:t xml:space="preserve"> </w:t>
      </w:r>
      <w:r w:rsidRPr="00CA22F4">
        <w:rPr>
          <w:color w:val="6D6E71"/>
          <w:lang w:val="nl-NL"/>
        </w:rPr>
        <w:t>mensen aan;</w:t>
      </w:r>
    </w:p>
    <w:p w14:paraId="27FA499B"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Ge</w:t>
      </w:r>
      <w:r w:rsidRPr="00CA22F4">
        <w:rPr>
          <w:color w:val="6D6E71"/>
          <w:spacing w:val="-3"/>
          <w:lang w:val="nl-NL"/>
        </w:rPr>
        <w:t>e</w:t>
      </w:r>
      <w:r w:rsidRPr="00CA22F4">
        <w:rPr>
          <w:color w:val="6D6E71"/>
          <w:lang w:val="nl-NL"/>
        </w:rPr>
        <w:t>f</w:t>
      </w:r>
      <w:r w:rsidRPr="00CA22F4">
        <w:rPr>
          <w:color w:val="6D6E71"/>
          <w:spacing w:val="24"/>
          <w:lang w:val="nl-NL"/>
        </w:rPr>
        <w:t xml:space="preserve"> </w:t>
      </w:r>
      <w:r w:rsidRPr="00CA22F4">
        <w:rPr>
          <w:color w:val="6D6E71"/>
          <w:lang w:val="nl-NL"/>
        </w:rPr>
        <w:t>je</w:t>
      </w:r>
      <w:r w:rsidRPr="00CA22F4">
        <w:rPr>
          <w:color w:val="6D6E71"/>
          <w:spacing w:val="25"/>
          <w:lang w:val="nl-NL"/>
        </w:rPr>
        <w:t xml:space="preserve"> </w:t>
      </w:r>
      <w:r w:rsidRPr="00CA22F4">
        <w:rPr>
          <w:color w:val="6D6E71"/>
          <w:lang w:val="nl-NL"/>
        </w:rPr>
        <w:t>kind</w:t>
      </w:r>
      <w:r w:rsidRPr="00CA22F4">
        <w:rPr>
          <w:color w:val="6D6E71"/>
          <w:spacing w:val="24"/>
          <w:lang w:val="nl-NL"/>
        </w:rPr>
        <w:t xml:space="preserve"> </w:t>
      </w:r>
      <w:r w:rsidRPr="00CA22F4">
        <w:rPr>
          <w:color w:val="6D6E71"/>
          <w:lang w:val="nl-NL"/>
        </w:rPr>
        <w:t>mee</w:t>
      </w:r>
      <w:r w:rsidRPr="00CA22F4">
        <w:rPr>
          <w:color w:val="6D6E71"/>
          <w:spacing w:val="2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spacing w:val="-3"/>
          <w:lang w:val="nl-NL"/>
        </w:rPr>
        <w:t>v</w:t>
      </w:r>
      <w:r w:rsidRPr="00CA22F4">
        <w:rPr>
          <w:color w:val="6D6E71"/>
          <w:lang w:val="nl-NL"/>
        </w:rPr>
        <w:t>oorzic</w:t>
      </w:r>
      <w:r w:rsidRPr="00CA22F4">
        <w:rPr>
          <w:color w:val="6D6E71"/>
          <w:spacing w:val="-2"/>
          <w:lang w:val="nl-NL"/>
        </w:rPr>
        <w:t>h</w:t>
      </w:r>
      <w:r w:rsidRPr="00CA22F4">
        <w:rPr>
          <w:color w:val="6D6E71"/>
          <w:lang w:val="nl-NL"/>
        </w:rPr>
        <w:t>tig</w:t>
      </w:r>
      <w:r w:rsidRPr="00CA22F4">
        <w:rPr>
          <w:color w:val="6D6E71"/>
          <w:spacing w:val="2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zijn</w:t>
      </w:r>
      <w:r w:rsidRPr="00CA22F4">
        <w:rPr>
          <w:color w:val="6D6E71"/>
          <w:spacing w:val="2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5"/>
          <w:lang w:val="nl-NL"/>
        </w:rPr>
        <w:t xml:space="preserve"> </w:t>
      </w:r>
      <w:r w:rsidRPr="00CA22F4">
        <w:rPr>
          <w:color w:val="6D6E71"/>
          <w:spacing w:val="-3"/>
          <w:lang w:val="nl-NL"/>
        </w:rPr>
        <w:t>v</w:t>
      </w:r>
      <w:r w:rsidRPr="00CA22F4">
        <w:rPr>
          <w:color w:val="6D6E71"/>
          <w:lang w:val="nl-NL"/>
        </w:rPr>
        <w:t>ermelden</w:t>
      </w:r>
      <w:r w:rsidRPr="00CA22F4">
        <w:rPr>
          <w:color w:val="6D6E71"/>
          <w:spacing w:val="24"/>
          <w:lang w:val="nl-NL"/>
        </w:rPr>
        <w:t xml:space="preserve"> </w:t>
      </w:r>
      <w:r w:rsidRPr="00CA22F4">
        <w:rPr>
          <w:color w:val="6D6E71"/>
          <w:spacing w:val="-4"/>
          <w:lang w:val="nl-NL"/>
        </w:rPr>
        <w:t>v</w:t>
      </w:r>
      <w:r w:rsidRPr="00CA22F4">
        <w:rPr>
          <w:color w:val="6D6E71"/>
          <w:lang w:val="nl-NL"/>
        </w:rPr>
        <w:t>an</w:t>
      </w:r>
      <w:r w:rsidRPr="00CA22F4">
        <w:rPr>
          <w:color w:val="6D6E71"/>
          <w:spacing w:val="24"/>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2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5"/>
          <w:lang w:val="nl-NL"/>
        </w:rPr>
        <w:t xml:space="preserve"> </w:t>
      </w:r>
      <w:r w:rsidRPr="00CA22F4">
        <w:rPr>
          <w:color w:val="6D6E71"/>
          <w:lang w:val="nl-NL"/>
        </w:rPr>
        <w:t>als</w:t>
      </w:r>
    </w:p>
    <w:p w14:paraId="47E691F4" w14:textId="77777777" w:rsidR="00624579" w:rsidRPr="00CA22F4" w:rsidRDefault="00CA22F4">
      <w:pPr>
        <w:pStyle w:val="Plattetekst"/>
        <w:spacing w:line="264" w:lineRule="exact"/>
        <w:ind w:left="1853"/>
        <w:rPr>
          <w:lang w:val="nl-NL"/>
        </w:rPr>
      </w:pPr>
      <w:r w:rsidRPr="00CA22F4">
        <w:rPr>
          <w:color w:val="6D6E71"/>
          <w:lang w:val="nl-NL"/>
        </w:rPr>
        <w:t>ad</w:t>
      </w:r>
      <w:r w:rsidRPr="00CA22F4">
        <w:rPr>
          <w:color w:val="6D6E71"/>
          <w:spacing w:val="-3"/>
          <w:lang w:val="nl-NL"/>
        </w:rPr>
        <w:t>r</w:t>
      </w:r>
      <w:r w:rsidRPr="00CA22F4">
        <w:rPr>
          <w:color w:val="6D6E71"/>
          <w:lang w:val="nl-NL"/>
        </w:rPr>
        <w:t>es,</w:t>
      </w:r>
      <w:r w:rsidRPr="00CA22F4">
        <w:rPr>
          <w:color w:val="6D6E71"/>
          <w:spacing w:val="4"/>
          <w:lang w:val="nl-NL"/>
        </w:rPr>
        <w:t xml:space="preserve"> </w:t>
      </w:r>
      <w:r w:rsidRPr="00CA22F4">
        <w:rPr>
          <w:color w:val="6D6E71"/>
          <w:lang w:val="nl-NL"/>
        </w:rPr>
        <w:t>(mobiele)</w:t>
      </w:r>
      <w:r w:rsidRPr="00CA22F4">
        <w:rPr>
          <w:color w:val="6D6E71"/>
          <w:spacing w:val="4"/>
          <w:lang w:val="nl-NL"/>
        </w:rPr>
        <w:t xml:space="preserve"> </w:t>
      </w: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oonnummer</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ernaam.</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iemand</w:t>
      </w:r>
    </w:p>
    <w:p w14:paraId="737A24E4" w14:textId="77777777" w:rsidR="00624579" w:rsidRPr="00CA22F4" w:rsidRDefault="00CA22F4">
      <w:pPr>
        <w:pStyle w:val="Plattetekst"/>
        <w:spacing w:line="264" w:lineRule="exact"/>
        <w:ind w:left="1853"/>
        <w:rPr>
          <w:lang w:val="nl-NL"/>
        </w:rPr>
      </w:pPr>
      <w:r w:rsidRPr="00CA22F4">
        <w:rPr>
          <w:color w:val="6D6E71"/>
          <w:lang w:val="nl-NL"/>
        </w:rPr>
        <w:t>die je ni</w:t>
      </w:r>
      <w:r w:rsidRPr="00CA22F4">
        <w:rPr>
          <w:color w:val="6D6E71"/>
          <w:spacing w:val="-1"/>
          <w:lang w:val="nl-NL"/>
        </w:rPr>
        <w:t>e</w:t>
      </w:r>
      <w:r w:rsidRPr="00CA22F4">
        <w:rPr>
          <w:color w:val="6D6E71"/>
          <w:lang w:val="nl-NL"/>
        </w:rPr>
        <w:t xml:space="preserve">t </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 is o</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andig;</w:t>
      </w:r>
    </w:p>
    <w:p w14:paraId="2FE62435"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Maak</w:t>
      </w:r>
      <w:r w:rsidRPr="00CA22F4">
        <w:rPr>
          <w:color w:val="6D6E71"/>
          <w:spacing w:val="-2"/>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duidelijk</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virtuele</w:t>
      </w:r>
      <w:r w:rsidRPr="00CA22F4">
        <w:rPr>
          <w:color w:val="6D6E71"/>
          <w:spacing w:val="-2"/>
          <w:lang w:val="nl-NL"/>
        </w:rPr>
        <w:t xml:space="preserve"> w</w:t>
      </w:r>
      <w:r w:rsidRPr="00CA22F4">
        <w:rPr>
          <w:color w:val="6D6E71"/>
          <w:lang w:val="nl-NL"/>
        </w:rPr>
        <w:t>e</w:t>
      </w:r>
      <w:r w:rsidRPr="00CA22F4">
        <w:rPr>
          <w:color w:val="6D6E71"/>
          <w:spacing w:val="-4"/>
          <w:lang w:val="nl-NL"/>
        </w:rPr>
        <w:t>r</w:t>
      </w:r>
      <w:r w:rsidRPr="00CA22F4">
        <w:rPr>
          <w:color w:val="6D6E71"/>
          <w:lang w:val="nl-NL"/>
        </w:rPr>
        <w:t>eld</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schij</w:t>
      </w:r>
      <w:r w:rsidRPr="00CA22F4">
        <w:rPr>
          <w:color w:val="6D6E71"/>
          <w:spacing w:val="-2"/>
          <w:lang w:val="nl-NL"/>
        </w:rPr>
        <w:t>nw</w:t>
      </w:r>
      <w:r w:rsidRPr="00CA22F4">
        <w:rPr>
          <w:color w:val="6D6E71"/>
          <w:lang w:val="nl-NL"/>
        </w:rPr>
        <w:t>e</w:t>
      </w:r>
      <w:r w:rsidRPr="00CA22F4">
        <w:rPr>
          <w:color w:val="6D6E71"/>
          <w:spacing w:val="-3"/>
          <w:lang w:val="nl-NL"/>
        </w:rPr>
        <w:t>r</w:t>
      </w:r>
      <w:r w:rsidRPr="00CA22F4">
        <w:rPr>
          <w:color w:val="6D6E71"/>
          <w:lang w:val="nl-NL"/>
        </w:rPr>
        <w:t>eld</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t>
      </w:r>
      <w:r w:rsidRPr="00CA22F4">
        <w:rPr>
          <w:color w:val="6D6E71"/>
          <w:lang w:val="nl-NL"/>
        </w:rPr>
        <w:t>zijn.</w:t>
      </w:r>
      <w:r w:rsidRPr="00CA22F4">
        <w:rPr>
          <w:color w:val="6D6E71"/>
          <w:spacing w:val="-2"/>
          <w:lang w:val="nl-NL"/>
        </w:rPr>
        <w:t xml:space="preserve"> </w:t>
      </w: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2"/>
          <w:lang w:val="nl-NL"/>
        </w:rPr>
        <w:t xml:space="preserve"> g</w:t>
      </w:r>
      <w:r w:rsidRPr="00CA22F4">
        <w:rPr>
          <w:color w:val="6D6E71"/>
          <w:lang w:val="nl-NL"/>
        </w:rPr>
        <w:t>ep</w:t>
      </w:r>
      <w:r w:rsidRPr="00CA22F4">
        <w:rPr>
          <w:color w:val="6D6E71"/>
          <w:spacing w:val="-3"/>
          <w:lang w:val="nl-NL"/>
        </w:rPr>
        <w:t>r</w:t>
      </w:r>
      <w:r w:rsidRPr="00CA22F4">
        <w:rPr>
          <w:color w:val="6D6E71"/>
          <w:lang w:val="nl-NL"/>
        </w:rPr>
        <w:t>ese</w:t>
      </w:r>
      <w:r w:rsidRPr="00CA22F4">
        <w:rPr>
          <w:color w:val="6D6E71"/>
          <w:spacing w:val="-3"/>
          <w:lang w:val="nl-NL"/>
        </w:rPr>
        <w:t>nt</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
          <w:lang w:val="nl-NL"/>
        </w:rPr>
        <w:t xml:space="preserve"> </w:t>
      </w:r>
      <w:r w:rsidRPr="00CA22F4">
        <w:rPr>
          <w:color w:val="6D6E71"/>
          <w:lang w:val="nl-NL"/>
        </w:rPr>
        <w:t>als</w:t>
      </w:r>
    </w:p>
    <w:p w14:paraId="2B07D5F4" w14:textId="77777777" w:rsidR="00624579" w:rsidRPr="00CA22F4" w:rsidRDefault="00CA22F4">
      <w:pPr>
        <w:pStyle w:val="Plattetekst"/>
        <w:spacing w:line="264" w:lineRule="exact"/>
        <w:ind w:left="1853"/>
        <w:rPr>
          <w:lang w:val="nl-NL"/>
        </w:rPr>
      </w:pP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7"/>
          <w:lang w:val="nl-NL"/>
        </w:rPr>
        <w:t xml:space="preserve"> </w:t>
      </w:r>
      <w:r w:rsidRPr="00CA22F4">
        <w:rPr>
          <w:color w:val="6D6E71"/>
          <w:spacing w:val="-4"/>
          <w:lang w:val="nl-NL"/>
        </w:rPr>
        <w:t>k</w:t>
      </w:r>
      <w:r w:rsidRPr="00CA22F4">
        <w:rPr>
          <w:color w:val="6D6E71"/>
          <w:lang w:val="nl-NL"/>
        </w:rPr>
        <w:t>an</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3"/>
          <w:lang w:val="nl-NL"/>
        </w:rPr>
        <w:t>v</w:t>
      </w:r>
      <w:r w:rsidRPr="00CA22F4">
        <w:rPr>
          <w:color w:val="6D6E71"/>
          <w:lang w:val="nl-NL"/>
        </w:rPr>
        <w:t>erzinsel</w:t>
      </w:r>
      <w:r w:rsidRPr="00CA22F4">
        <w:rPr>
          <w:color w:val="6D6E71"/>
          <w:spacing w:val="7"/>
          <w:lang w:val="nl-NL"/>
        </w:rPr>
        <w:t xml:space="preserve"> </w:t>
      </w:r>
      <w:r w:rsidRPr="00CA22F4">
        <w:rPr>
          <w:color w:val="6D6E71"/>
          <w:lang w:val="nl-NL"/>
        </w:rPr>
        <w:t>zijn.</w:t>
      </w:r>
      <w:r w:rsidRPr="00CA22F4">
        <w:rPr>
          <w:color w:val="6D6E71"/>
          <w:spacing w:val="7"/>
          <w:lang w:val="nl-NL"/>
        </w:rPr>
        <w:t xml:space="preserve"> </w:t>
      </w:r>
      <w:r w:rsidRPr="00CA22F4">
        <w:rPr>
          <w:color w:val="6D6E71"/>
          <w:lang w:val="nl-NL"/>
        </w:rPr>
        <w:t>Wie</w:t>
      </w:r>
      <w:r w:rsidRPr="00CA22F4">
        <w:rPr>
          <w:color w:val="6D6E71"/>
          <w:spacing w:val="7"/>
          <w:lang w:val="nl-NL"/>
        </w:rPr>
        <w:t xml:space="preserve"> </w:t>
      </w:r>
      <w:r w:rsidRPr="00CA22F4">
        <w:rPr>
          <w:color w:val="6D6E71"/>
          <w:lang w:val="nl-NL"/>
        </w:rPr>
        <w:t>zich</w:t>
      </w:r>
      <w:r w:rsidRPr="00CA22F4">
        <w:rPr>
          <w:color w:val="6D6E71"/>
          <w:spacing w:val="7"/>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als</w:t>
      </w:r>
      <w:r w:rsidRPr="00CA22F4">
        <w:rPr>
          <w:color w:val="6D6E71"/>
          <w:spacing w:val="7"/>
          <w:lang w:val="nl-NL"/>
        </w:rPr>
        <w:t xml:space="preserve"> </w:t>
      </w:r>
      <w:r w:rsidRPr="00CA22F4">
        <w:rPr>
          <w:color w:val="6D6E71"/>
          <w:lang w:val="nl-NL"/>
        </w:rPr>
        <w:t>v</w:t>
      </w:r>
      <w:r w:rsidRPr="00CA22F4">
        <w:rPr>
          <w:color w:val="6D6E71"/>
          <w:spacing w:val="-4"/>
          <w:lang w:val="nl-NL"/>
        </w:rPr>
        <w:t>r</w:t>
      </w:r>
      <w:r w:rsidRPr="00CA22F4">
        <w:rPr>
          <w:color w:val="6D6E71"/>
          <w:lang w:val="nl-NL"/>
        </w:rPr>
        <w:t>ouw</w:t>
      </w:r>
      <w:r w:rsidRPr="00CA22F4">
        <w:rPr>
          <w:color w:val="6D6E71"/>
          <w:spacing w:val="7"/>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man.</w:t>
      </w:r>
      <w:r w:rsidRPr="00CA22F4">
        <w:rPr>
          <w:color w:val="6D6E71"/>
          <w:spacing w:val="7"/>
          <w:lang w:val="nl-NL"/>
        </w:rPr>
        <w:t xml:space="preserve"> </w:t>
      </w:r>
      <w:r w:rsidRPr="00CA22F4">
        <w:rPr>
          <w:color w:val="6D6E71"/>
          <w:lang w:val="nl-NL"/>
        </w:rPr>
        <w:t>Wie</w:t>
      </w:r>
      <w:r w:rsidRPr="00CA22F4">
        <w:rPr>
          <w:color w:val="6D6E71"/>
          <w:spacing w:val="7"/>
          <w:lang w:val="nl-NL"/>
        </w:rPr>
        <w:t xml:space="preserve"> </w:t>
      </w:r>
      <w:r w:rsidRPr="00CA22F4">
        <w:rPr>
          <w:color w:val="6D6E71"/>
          <w:lang w:val="nl-NL"/>
        </w:rPr>
        <w:t>zich</w:t>
      </w:r>
      <w:r w:rsidRPr="00CA22F4">
        <w:rPr>
          <w:color w:val="6D6E71"/>
          <w:spacing w:val="7"/>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als</w:t>
      </w:r>
    </w:p>
    <w:p w14:paraId="66A7BD2B" w14:textId="77777777" w:rsidR="00624579" w:rsidRPr="00CA22F4" w:rsidRDefault="00CA22F4">
      <w:pPr>
        <w:pStyle w:val="Plattetekst"/>
        <w:spacing w:line="264" w:lineRule="exact"/>
        <w:ind w:left="1853"/>
        <w:rPr>
          <w:lang w:val="nl-NL"/>
        </w:rPr>
      </w:pPr>
      <w:r w:rsidRPr="00CA22F4">
        <w:rPr>
          <w:color w:val="6D6E71"/>
          <w:lang w:val="nl-NL"/>
        </w:rPr>
        <w:t xml:space="preserve">kind is </w:t>
      </w:r>
      <w:r w:rsidRPr="00CA22F4">
        <w:rPr>
          <w:color w:val="6D6E71"/>
          <w:spacing w:val="-2"/>
          <w:lang w:val="nl-NL"/>
        </w:rPr>
        <w:t>w</w:t>
      </w:r>
      <w:r w:rsidRPr="00CA22F4">
        <w:rPr>
          <w:color w:val="6D6E71"/>
          <w:lang w:val="nl-NL"/>
        </w:rPr>
        <w:t>ellic</w:t>
      </w:r>
      <w:r w:rsidRPr="00CA22F4">
        <w:rPr>
          <w:color w:val="6D6E71"/>
          <w:spacing w:val="-2"/>
          <w:lang w:val="nl-NL"/>
        </w:rPr>
        <w:t>h</w:t>
      </w:r>
      <w:r w:rsidRPr="00CA22F4">
        <w:rPr>
          <w:color w:val="6D6E71"/>
          <w:lang w:val="nl-NL"/>
        </w:rPr>
        <w:t xml:space="preserve">t een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w:t>
      </w:r>
    </w:p>
    <w:p w14:paraId="4C10F80E"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Maak</w:t>
      </w:r>
      <w:r w:rsidRPr="00CA22F4">
        <w:rPr>
          <w:color w:val="6D6E71"/>
          <w:spacing w:val="22"/>
          <w:lang w:val="nl-NL"/>
        </w:rPr>
        <w:t xml:space="preserve"> </w:t>
      </w:r>
      <w:r w:rsidRPr="00CA22F4">
        <w:rPr>
          <w:color w:val="6D6E71"/>
          <w:lang w:val="nl-NL"/>
        </w:rPr>
        <w:t>je</w:t>
      </w:r>
      <w:r w:rsidRPr="00CA22F4">
        <w:rPr>
          <w:color w:val="6D6E71"/>
          <w:spacing w:val="22"/>
          <w:lang w:val="nl-NL"/>
        </w:rPr>
        <w:t xml:space="preserve"> </w:t>
      </w:r>
      <w:r w:rsidRPr="00CA22F4">
        <w:rPr>
          <w:color w:val="6D6E71"/>
          <w:lang w:val="nl-NL"/>
        </w:rPr>
        <w:t>kind</w:t>
      </w:r>
      <w:r w:rsidRPr="00CA22F4">
        <w:rPr>
          <w:color w:val="6D6E71"/>
          <w:spacing w:val="24"/>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b</w:t>
      </w:r>
      <w:r w:rsidRPr="00CA22F4">
        <w:rPr>
          <w:color w:val="6D6E71"/>
          <w:spacing w:val="-2"/>
          <w:lang w:val="nl-NL"/>
        </w:rPr>
        <w:t>e</w:t>
      </w:r>
      <w:r w:rsidRPr="00CA22F4">
        <w:rPr>
          <w:color w:val="6D6E71"/>
          <w:lang w:val="nl-NL"/>
        </w:rPr>
        <w:t>wu</w:t>
      </w:r>
      <w:r w:rsidRPr="00CA22F4">
        <w:rPr>
          <w:color w:val="6D6E71"/>
          <w:spacing w:val="-3"/>
          <w:lang w:val="nl-NL"/>
        </w:rPr>
        <w:t>s</w:t>
      </w:r>
      <w:r w:rsidRPr="00CA22F4">
        <w:rPr>
          <w:color w:val="6D6E71"/>
          <w:lang w:val="nl-NL"/>
        </w:rPr>
        <w:t>t</w:t>
      </w:r>
      <w:r w:rsidRPr="00CA22F4">
        <w:rPr>
          <w:color w:val="6D6E71"/>
          <w:spacing w:val="2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2"/>
          <w:lang w:val="nl-NL"/>
        </w:rPr>
        <w:t xml:space="preserve"> </w:t>
      </w:r>
      <w:r w:rsidRPr="00CA22F4">
        <w:rPr>
          <w:color w:val="6D6E71"/>
          <w:lang w:val="nl-NL"/>
        </w:rPr>
        <w:t>alle</w:t>
      </w:r>
      <w:r w:rsidRPr="00CA22F4">
        <w:rPr>
          <w:color w:val="6D6E71"/>
          <w:spacing w:val="23"/>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w:t>
      </w:r>
      <w:r w:rsidRPr="00CA22F4">
        <w:rPr>
          <w:color w:val="6D6E71"/>
          <w:spacing w:val="22"/>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23"/>
          <w:lang w:val="nl-NL"/>
        </w:rPr>
        <w:t xml:space="preserve"> </w:t>
      </w:r>
      <w:r w:rsidRPr="00CA22F4">
        <w:rPr>
          <w:color w:val="6D6E71"/>
          <w:spacing w:val="-2"/>
          <w:lang w:val="nl-NL"/>
        </w:rPr>
        <w:t>w</w:t>
      </w:r>
      <w:r w:rsidRPr="00CA22F4">
        <w:rPr>
          <w:color w:val="6D6E71"/>
          <w:lang w:val="nl-NL"/>
        </w:rPr>
        <w:t>eb</w:t>
      </w:r>
      <w:r w:rsidRPr="00CA22F4">
        <w:rPr>
          <w:color w:val="6D6E71"/>
          <w:spacing w:val="-2"/>
          <w:lang w:val="nl-NL"/>
        </w:rPr>
        <w:t>c</w:t>
      </w:r>
      <w:r w:rsidRPr="00CA22F4">
        <w:rPr>
          <w:color w:val="6D6E71"/>
          <w:lang w:val="nl-NL"/>
        </w:rPr>
        <w:t>amsessies</w:t>
      </w:r>
      <w:r w:rsidRPr="00CA22F4">
        <w:rPr>
          <w:color w:val="6D6E71"/>
          <w:spacing w:val="22"/>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filmpjes</w:t>
      </w:r>
      <w:r w:rsidRPr="00CA22F4">
        <w:rPr>
          <w:color w:val="6D6E71"/>
          <w:spacing w:val="23"/>
          <w:lang w:val="nl-NL"/>
        </w:rPr>
        <w:t xml:space="preserve"> </w:t>
      </w:r>
      <w:r w:rsidRPr="00CA22F4">
        <w:rPr>
          <w:color w:val="6D6E71"/>
          <w:lang w:val="nl-NL"/>
        </w:rPr>
        <w:t>op</w:t>
      </w:r>
      <w:r w:rsidRPr="00CA22F4">
        <w:rPr>
          <w:color w:val="6D6E71"/>
          <w:spacing w:val="-2"/>
          <w:lang w:val="nl-NL"/>
        </w:rPr>
        <w:t>g</w:t>
      </w:r>
      <w:r w:rsidRPr="00CA22F4">
        <w:rPr>
          <w:color w:val="6D6E71"/>
          <w:lang w:val="nl-NL"/>
        </w:rPr>
        <w:t>esla</w:t>
      </w:r>
      <w:r w:rsidRPr="00CA22F4">
        <w:rPr>
          <w:color w:val="6D6E71"/>
          <w:spacing w:val="-2"/>
          <w:lang w:val="nl-NL"/>
        </w:rPr>
        <w:t>g</w:t>
      </w:r>
      <w:r w:rsidRPr="00CA22F4">
        <w:rPr>
          <w:color w:val="6D6E71"/>
          <w:lang w:val="nl-NL"/>
        </w:rPr>
        <w:t>en</w:t>
      </w:r>
      <w:r w:rsidRPr="00CA22F4">
        <w:rPr>
          <w:color w:val="6D6E71"/>
          <w:spacing w:val="22"/>
          <w:lang w:val="nl-NL"/>
        </w:rPr>
        <w:t xml:space="preserve"> </w:t>
      </w:r>
      <w:r w:rsidRPr="00CA22F4">
        <w:rPr>
          <w:color w:val="6D6E71"/>
          <w:lang w:val="nl-NL"/>
        </w:rPr>
        <w:t>en</w:t>
      </w:r>
    </w:p>
    <w:p w14:paraId="42091E55" w14:textId="77777777" w:rsidR="00624579" w:rsidRPr="00CA22F4" w:rsidRDefault="00CA22F4">
      <w:pPr>
        <w:pStyle w:val="Plattetekst"/>
        <w:spacing w:line="264" w:lineRule="exact"/>
        <w:ind w:left="1853"/>
        <w:rPr>
          <w:lang w:val="nl-NL"/>
        </w:rPr>
      </w:pPr>
      <w:r w:rsidRPr="00CA22F4">
        <w:rPr>
          <w:color w:val="6D6E71"/>
          <w:lang w:val="nl-NL"/>
        </w:rPr>
        <w:t>he</w:t>
      </w:r>
      <w:r w:rsidRPr="00CA22F4">
        <w:rPr>
          <w:color w:val="6D6E71"/>
          <w:spacing w:val="-4"/>
          <w:lang w:val="nl-NL"/>
        </w:rPr>
        <w:t>r</w:t>
      </w:r>
      <w:r w:rsidRPr="00CA22F4">
        <w:rPr>
          <w:color w:val="6D6E71"/>
          <w:spacing w:val="-2"/>
          <w:lang w:val="nl-NL"/>
        </w:rPr>
        <w:t>g</w:t>
      </w:r>
      <w:r w:rsidRPr="00CA22F4">
        <w:rPr>
          <w:color w:val="6D6E71"/>
          <w:lang w:val="nl-NL"/>
        </w:rPr>
        <w:t>ebrui</w:t>
      </w:r>
      <w:r w:rsidRPr="00CA22F4">
        <w:rPr>
          <w:color w:val="6D6E71"/>
          <w:spacing w:val="-2"/>
          <w:lang w:val="nl-NL"/>
        </w:rPr>
        <w:t>k</w:t>
      </w:r>
      <w:r w:rsidRPr="00CA22F4">
        <w:rPr>
          <w:color w:val="6D6E71"/>
          <w:lang w:val="nl-NL"/>
        </w:rPr>
        <w:t>t</w:t>
      </w:r>
      <w:r w:rsidRPr="00CA22F4">
        <w:rPr>
          <w:color w:val="6D6E71"/>
          <w:spacing w:val="14"/>
          <w:lang w:val="nl-NL"/>
        </w:rPr>
        <w:t xml:space="preserve"> </w:t>
      </w:r>
      <w:r w:rsidRPr="00CA22F4">
        <w:rPr>
          <w:color w:val="6D6E71"/>
          <w:spacing w:val="-3"/>
          <w:lang w:val="nl-NL"/>
        </w:rPr>
        <w:t>k</w:t>
      </w:r>
      <w:r w:rsidRPr="00CA22F4">
        <w:rPr>
          <w:color w:val="6D6E71"/>
          <w:lang w:val="nl-NL"/>
        </w:rPr>
        <w:t>unnen</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4"/>
          <w:lang w:val="nl-NL"/>
        </w:rPr>
        <w:t xml:space="preserve"> </w:t>
      </w:r>
      <w:r w:rsidRPr="00CA22F4">
        <w:rPr>
          <w:color w:val="6D6E71"/>
          <w:lang w:val="nl-NL"/>
        </w:rPr>
        <w:t>door</w:t>
      </w:r>
      <w:r w:rsidRPr="00CA22F4">
        <w:rPr>
          <w:color w:val="6D6E71"/>
          <w:spacing w:val="15"/>
          <w:lang w:val="nl-NL"/>
        </w:rPr>
        <w:t xml:space="preserve"> </w:t>
      </w:r>
      <w:r w:rsidRPr="00CA22F4">
        <w:rPr>
          <w:color w:val="6D6E71"/>
          <w:lang w:val="nl-NL"/>
        </w:rPr>
        <w:t>ch</w:t>
      </w:r>
      <w:r w:rsidRPr="00CA22F4">
        <w:rPr>
          <w:color w:val="6D6E71"/>
          <w:spacing w:val="-2"/>
          <w:lang w:val="nl-NL"/>
        </w:rPr>
        <w:t>a</w:t>
      </w:r>
      <w:r w:rsidRPr="00CA22F4">
        <w:rPr>
          <w:color w:val="6D6E71"/>
          <w:lang w:val="nl-NL"/>
        </w:rPr>
        <w:t>tbuddies.</w:t>
      </w:r>
      <w:r w:rsidRPr="00CA22F4">
        <w:rPr>
          <w:color w:val="6D6E71"/>
          <w:spacing w:val="15"/>
          <w:lang w:val="nl-NL"/>
        </w:rPr>
        <w:t xml:space="preserve"> </w:t>
      </w: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14"/>
          <w:lang w:val="nl-NL"/>
        </w:rPr>
        <w:t xml:space="preserve"> </w:t>
      </w:r>
      <w:r w:rsidRPr="00CA22F4">
        <w:rPr>
          <w:color w:val="6D6E71"/>
          <w:lang w:val="nl-NL"/>
        </w:rPr>
        <w:t>of</w:t>
      </w:r>
      <w:r w:rsidRPr="00CA22F4">
        <w:rPr>
          <w:color w:val="6D6E71"/>
          <w:spacing w:val="15"/>
          <w:lang w:val="nl-NL"/>
        </w:rPr>
        <w:t xml:space="preserve"> </w:t>
      </w:r>
      <w:r w:rsidRPr="00CA22F4">
        <w:rPr>
          <w:color w:val="6D6E71"/>
          <w:lang w:val="nl-NL"/>
        </w:rPr>
        <w:t>je</w:t>
      </w:r>
      <w:r w:rsidRPr="00CA22F4">
        <w:rPr>
          <w:color w:val="6D6E71"/>
          <w:spacing w:val="14"/>
          <w:lang w:val="nl-NL"/>
        </w:rPr>
        <w:t xml:space="preserve"> </w:t>
      </w:r>
      <w:r w:rsidRPr="00CA22F4">
        <w:rPr>
          <w:color w:val="6D6E71"/>
          <w:lang w:val="nl-NL"/>
        </w:rPr>
        <w:t>kind</w:t>
      </w:r>
      <w:r w:rsidRPr="00CA22F4">
        <w:rPr>
          <w:color w:val="6D6E71"/>
          <w:spacing w:val="15"/>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1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wie</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dit</w:t>
      </w:r>
      <w:r w:rsidRPr="00CA22F4">
        <w:rPr>
          <w:color w:val="6D6E71"/>
          <w:spacing w:val="15"/>
          <w:lang w:val="nl-NL"/>
        </w:rPr>
        <w:t xml:space="preserve"> </w:t>
      </w:r>
      <w:r w:rsidRPr="00CA22F4">
        <w:rPr>
          <w:color w:val="6D6E71"/>
          <w:lang w:val="nl-NL"/>
        </w:rPr>
        <w:t>soort</w:t>
      </w:r>
    </w:p>
    <w:p w14:paraId="72DD7645" w14:textId="77777777" w:rsidR="00624579" w:rsidRPr="00CA22F4" w:rsidRDefault="00CA22F4">
      <w:pPr>
        <w:pStyle w:val="Plattetekst"/>
        <w:spacing w:line="264" w:lineRule="exact"/>
        <w:ind w:left="1853"/>
        <w:rPr>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lang w:val="nl-NL"/>
        </w:rPr>
        <w:t>uitwisselt</w:t>
      </w:r>
      <w:r w:rsidRPr="00CA22F4">
        <w:rPr>
          <w:color w:val="6D6E71"/>
          <w:spacing w:val="-1"/>
          <w:lang w:val="nl-NL"/>
        </w:rPr>
        <w:t xml:space="preserve"> </w:t>
      </w:r>
      <w:r w:rsidRPr="00CA22F4">
        <w:rPr>
          <w:color w:val="6D6E71"/>
          <w:lang w:val="nl-NL"/>
        </w:rPr>
        <w:t>ec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p>
    <w:p w14:paraId="350F3BA3" w14:textId="77777777" w:rsidR="00624579" w:rsidRPr="00CA22F4" w:rsidRDefault="00CA22F4" w:rsidP="00CD3340">
      <w:pPr>
        <w:pStyle w:val="Plattetekst"/>
        <w:numPr>
          <w:ilvl w:val="1"/>
          <w:numId w:val="30"/>
        </w:numPr>
        <w:tabs>
          <w:tab w:val="left" w:pos="1853"/>
        </w:tabs>
        <w:spacing w:line="264" w:lineRule="exact"/>
        <w:ind w:left="1853"/>
        <w:rPr>
          <w:rFonts w:cs="Calibri"/>
          <w:lang w:val="nl-NL"/>
        </w:rPr>
      </w:pPr>
      <w:r w:rsidRPr="00CA22F4">
        <w:rPr>
          <w:color w:val="6D6E71"/>
          <w:lang w:val="nl-NL"/>
        </w:rPr>
        <w:t>Maak</w:t>
      </w:r>
      <w:r w:rsidRPr="00CA22F4">
        <w:rPr>
          <w:color w:val="6D6E71"/>
          <w:spacing w:val="11"/>
          <w:lang w:val="nl-NL"/>
        </w:rPr>
        <w:t xml:space="preserve"> </w:t>
      </w:r>
      <w:r w:rsidRPr="00CA22F4">
        <w:rPr>
          <w:color w:val="6D6E71"/>
          <w:lang w:val="nl-NL"/>
        </w:rPr>
        <w:t>je</w:t>
      </w:r>
      <w:r w:rsidRPr="00CA22F4">
        <w:rPr>
          <w:color w:val="6D6E71"/>
          <w:spacing w:val="11"/>
          <w:lang w:val="nl-NL"/>
        </w:rPr>
        <w:t xml:space="preserve"> </w:t>
      </w:r>
      <w:r w:rsidRPr="00CA22F4">
        <w:rPr>
          <w:color w:val="6D6E71"/>
          <w:lang w:val="nl-NL"/>
        </w:rPr>
        <w:t>kind</w:t>
      </w:r>
      <w:r w:rsidRPr="00CA22F4">
        <w:rPr>
          <w:color w:val="6D6E71"/>
          <w:spacing w:val="12"/>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b</w:t>
      </w:r>
      <w:r w:rsidRPr="00CA22F4">
        <w:rPr>
          <w:color w:val="6D6E71"/>
          <w:spacing w:val="-2"/>
          <w:lang w:val="nl-NL"/>
        </w:rPr>
        <w:t>e</w:t>
      </w:r>
      <w:r w:rsidRPr="00CA22F4">
        <w:rPr>
          <w:color w:val="6D6E71"/>
          <w:lang w:val="nl-NL"/>
        </w:rPr>
        <w:t>wu</w:t>
      </w:r>
      <w:r w:rsidRPr="00CA22F4">
        <w:rPr>
          <w:color w:val="6D6E71"/>
          <w:spacing w:val="-3"/>
          <w:lang w:val="nl-NL"/>
        </w:rPr>
        <w:t>s</w:t>
      </w:r>
      <w:r w:rsidRPr="00CA22F4">
        <w:rPr>
          <w:color w:val="6D6E71"/>
          <w:lang w:val="nl-NL"/>
        </w:rPr>
        <w:t>t</w:t>
      </w:r>
      <w:r w:rsidRPr="00CA22F4">
        <w:rPr>
          <w:color w:val="6D6E71"/>
          <w:spacing w:val="11"/>
          <w:lang w:val="nl-NL"/>
        </w:rPr>
        <w:t xml:space="preserve"> </w:t>
      </w:r>
      <w:r w:rsidRPr="00CA22F4">
        <w:rPr>
          <w:color w:val="6D6E71"/>
          <w:lang w:val="nl-NL"/>
        </w:rPr>
        <w:t>d</w:t>
      </w:r>
      <w:r w:rsidRPr="00CA22F4">
        <w:rPr>
          <w:color w:val="6D6E71"/>
          <w:spacing w:val="-3"/>
          <w:lang w:val="nl-NL"/>
        </w:rPr>
        <w:t>a</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wie</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elende</w:t>
      </w:r>
      <w:r w:rsidRPr="00CA22F4">
        <w:rPr>
          <w:color w:val="6D6E71"/>
          <w:spacing w:val="11"/>
          <w:lang w:val="nl-NL"/>
        </w:rPr>
        <w:t xml:space="preserve"> </w:t>
      </w:r>
      <w:r w:rsidRPr="00CA22F4">
        <w:rPr>
          <w:color w:val="6D6E71"/>
          <w:lang w:val="nl-NL"/>
        </w:rPr>
        <w:t>beelden</w:t>
      </w:r>
      <w:r w:rsidRPr="00CA22F4">
        <w:rPr>
          <w:color w:val="6D6E71"/>
          <w:spacing w:val="11"/>
          <w:lang w:val="nl-NL"/>
        </w:rPr>
        <w:t xml:space="preserve"> </w:t>
      </w:r>
      <w:r w:rsidRPr="00CA22F4">
        <w:rPr>
          <w:color w:val="6D6E71"/>
          <w:spacing w:val="-3"/>
          <w:lang w:val="nl-NL"/>
        </w:rPr>
        <w:t>v</w:t>
      </w:r>
      <w:r w:rsidRPr="00CA22F4">
        <w:rPr>
          <w:color w:val="6D6E71"/>
          <w:lang w:val="nl-NL"/>
        </w:rPr>
        <w:t>oor</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2"/>
          <w:lang w:val="nl-NL"/>
        </w:rPr>
        <w:t>w</w:t>
      </w:r>
      <w:r w:rsidRPr="00CA22F4">
        <w:rPr>
          <w:color w:val="6D6E71"/>
          <w:lang w:val="nl-NL"/>
        </w:rPr>
        <w:t>eb</w:t>
      </w:r>
      <w:r w:rsidRPr="00CA22F4">
        <w:rPr>
          <w:color w:val="6D6E71"/>
          <w:spacing w:val="-2"/>
          <w:lang w:val="nl-NL"/>
        </w:rPr>
        <w:t>c</w:t>
      </w:r>
      <w:r w:rsidRPr="00CA22F4">
        <w:rPr>
          <w:color w:val="6D6E71"/>
          <w:lang w:val="nl-NL"/>
        </w:rPr>
        <w:t>am</w:t>
      </w:r>
      <w:r w:rsidRPr="00CA22F4">
        <w:rPr>
          <w:color w:val="6D6E71"/>
          <w:spacing w:val="11"/>
          <w:lang w:val="nl-NL"/>
        </w:rPr>
        <w:t xml:space="preserve"> </w:t>
      </w:r>
      <w:r w:rsidRPr="00CA22F4">
        <w:rPr>
          <w:rFonts w:cs="Calibri"/>
          <w:color w:val="6D6E71"/>
          <w:spacing w:val="-5"/>
          <w:lang w:val="nl-NL"/>
        </w:rPr>
        <w:t>k</w:t>
      </w:r>
      <w:r w:rsidRPr="00CA22F4">
        <w:rPr>
          <w:rFonts w:cs="Calibri"/>
          <w:color w:val="6D6E71"/>
          <w:lang w:val="nl-NL"/>
        </w:rPr>
        <w:t>an</w:t>
      </w:r>
    </w:p>
    <w:p w14:paraId="246FBEBF" w14:textId="77777777" w:rsidR="00624579" w:rsidRPr="00CA22F4" w:rsidRDefault="00CA22F4">
      <w:pPr>
        <w:pStyle w:val="Plattetekst"/>
        <w:spacing w:line="264" w:lineRule="exact"/>
        <w:ind w:left="1853"/>
        <w:rPr>
          <w:lang w:val="nl-NL"/>
        </w:rPr>
      </w:pPr>
      <w:r w:rsidRPr="00CA22F4">
        <w:rPr>
          <w:color w:val="6D6E71"/>
          <w:spacing w:val="-3"/>
          <w:lang w:val="nl-NL"/>
        </w:rPr>
        <w:t>t</w:t>
      </w:r>
      <w:r w:rsidRPr="00CA22F4">
        <w:rPr>
          <w:color w:val="6D6E71"/>
          <w:lang w:val="nl-NL"/>
        </w:rPr>
        <w:t>onen;</w:t>
      </w:r>
    </w:p>
    <w:p w14:paraId="6DF579C1"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spacing w:val="-9"/>
          <w:lang w:val="nl-NL"/>
        </w:rPr>
        <w:t>W</w:t>
      </w:r>
      <w:r w:rsidRPr="00CA22F4">
        <w:rPr>
          <w:color w:val="6D6E71"/>
          <w:lang w:val="nl-NL"/>
        </w:rPr>
        <w:t>ees</w:t>
      </w:r>
      <w:r w:rsidRPr="00CA22F4">
        <w:rPr>
          <w:color w:val="6D6E71"/>
          <w:spacing w:val="33"/>
          <w:lang w:val="nl-NL"/>
        </w:rPr>
        <w:t xml:space="preserve"> </w:t>
      </w:r>
      <w:r w:rsidRPr="00CA22F4">
        <w:rPr>
          <w:color w:val="6D6E71"/>
          <w:lang w:val="nl-NL"/>
        </w:rPr>
        <w:t>alert</w:t>
      </w:r>
      <w:r w:rsidRPr="00CA22F4">
        <w:rPr>
          <w:color w:val="6D6E71"/>
          <w:spacing w:val="34"/>
          <w:lang w:val="nl-NL"/>
        </w:rPr>
        <w:t xml:space="preserve"> </w:t>
      </w:r>
      <w:r w:rsidRPr="00CA22F4">
        <w:rPr>
          <w:color w:val="6D6E71"/>
          <w:lang w:val="nl-NL"/>
        </w:rPr>
        <w:t>op</w:t>
      </w:r>
      <w:r w:rsidRPr="00CA22F4">
        <w:rPr>
          <w:color w:val="6D6E71"/>
          <w:spacing w:val="3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33"/>
          <w:lang w:val="nl-NL"/>
        </w:rPr>
        <w:t xml:space="preserve"> </w:t>
      </w:r>
      <w:r w:rsidRPr="00CA22F4">
        <w:rPr>
          <w:color w:val="6D6E71"/>
          <w:lang w:val="nl-NL"/>
        </w:rPr>
        <w:t>en</w:t>
      </w:r>
      <w:r w:rsidRPr="00CA22F4">
        <w:rPr>
          <w:color w:val="6D6E71"/>
          <w:spacing w:val="34"/>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34"/>
          <w:lang w:val="nl-NL"/>
        </w:rPr>
        <w:t xml:space="preserve"> </w:t>
      </w:r>
      <w:r w:rsidRPr="00CA22F4">
        <w:rPr>
          <w:color w:val="6D6E71"/>
          <w:spacing w:val="-3"/>
          <w:lang w:val="nl-NL"/>
        </w:rPr>
        <w:t>v</w:t>
      </w:r>
      <w:r w:rsidRPr="00CA22F4">
        <w:rPr>
          <w:color w:val="6D6E71"/>
          <w:lang w:val="nl-NL"/>
        </w:rPr>
        <w:t>ormen</w:t>
      </w:r>
      <w:r w:rsidRPr="00CA22F4">
        <w:rPr>
          <w:color w:val="6D6E71"/>
          <w:spacing w:val="34"/>
          <w:lang w:val="nl-NL"/>
        </w:rPr>
        <w:t xml:space="preserve"> </w:t>
      </w:r>
      <w:r w:rsidRPr="00CA22F4">
        <w:rPr>
          <w:color w:val="6D6E71"/>
          <w:spacing w:val="-4"/>
          <w:lang w:val="nl-NL"/>
        </w:rPr>
        <w:t>v</w:t>
      </w:r>
      <w:r w:rsidRPr="00CA22F4">
        <w:rPr>
          <w:color w:val="6D6E71"/>
          <w:lang w:val="nl-NL"/>
        </w:rPr>
        <w:t>an</w:t>
      </w:r>
      <w:r w:rsidRPr="00CA22F4">
        <w:rPr>
          <w:color w:val="6D6E71"/>
          <w:spacing w:val="33"/>
          <w:lang w:val="nl-NL"/>
        </w:rPr>
        <w:t xml:space="preserve"> </w:t>
      </w:r>
      <w:r w:rsidRPr="00CA22F4">
        <w:rPr>
          <w:color w:val="6D6E71"/>
          <w:lang w:val="nl-NL"/>
        </w:rPr>
        <w:t>belediging.</w:t>
      </w:r>
      <w:r w:rsidRPr="00CA22F4">
        <w:rPr>
          <w:color w:val="6D6E71"/>
          <w:spacing w:val="34"/>
          <w:lang w:val="nl-NL"/>
        </w:rPr>
        <w:t xml:space="preserve"> </w:t>
      </w: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34"/>
          <w:lang w:val="nl-NL"/>
        </w:rPr>
        <w:t xml:space="preserve"> </w:t>
      </w:r>
      <w:r w:rsidRPr="00CA22F4">
        <w:rPr>
          <w:color w:val="6D6E71"/>
          <w:lang w:val="nl-NL"/>
        </w:rPr>
        <w:t>je</w:t>
      </w:r>
      <w:r w:rsidRPr="00CA22F4">
        <w:rPr>
          <w:color w:val="6D6E71"/>
          <w:spacing w:val="33"/>
          <w:lang w:val="nl-NL"/>
        </w:rPr>
        <w:t xml:space="preserve"> </w:t>
      </w:r>
      <w:r w:rsidRPr="00CA22F4">
        <w:rPr>
          <w:color w:val="6D6E71"/>
          <w:lang w:val="nl-NL"/>
        </w:rPr>
        <w:t>kind</w:t>
      </w:r>
      <w:r w:rsidRPr="00CA22F4">
        <w:rPr>
          <w:color w:val="6D6E71"/>
          <w:spacing w:val="3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4"/>
          <w:lang w:val="nl-NL"/>
        </w:rPr>
        <w:t xml:space="preserve"> </w:t>
      </w:r>
      <w:r w:rsidRPr="00CA22F4">
        <w:rPr>
          <w:color w:val="6D6E71"/>
          <w:lang w:val="nl-NL"/>
        </w:rPr>
        <w:t>er</w:t>
      </w:r>
      <w:r w:rsidRPr="00CA22F4">
        <w:rPr>
          <w:color w:val="6D6E71"/>
          <w:spacing w:val="3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4"/>
          <w:lang w:val="nl-NL"/>
        </w:rPr>
        <w:t xml:space="preserve"> </w:t>
      </w:r>
      <w:r w:rsidRPr="00CA22F4">
        <w:rPr>
          <w:color w:val="6D6E71"/>
          <w:lang w:val="nl-NL"/>
        </w:rPr>
        <w:t>op</w:t>
      </w:r>
      <w:r w:rsidRPr="00CA22F4">
        <w:rPr>
          <w:color w:val="6D6E71"/>
          <w:spacing w:val="3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p>
    <w:p w14:paraId="7D4CCF2E" w14:textId="77777777" w:rsidR="00624579" w:rsidRPr="00CA22F4" w:rsidRDefault="00CA22F4">
      <w:pPr>
        <w:pStyle w:val="Plattetekst"/>
        <w:spacing w:line="264" w:lineRule="exact"/>
        <w:ind w:left="1853"/>
        <w:rPr>
          <w:lang w:val="nl-NL"/>
        </w:rPr>
      </w:pP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spacing w:val="-5"/>
          <w:lang w:val="nl-NL"/>
        </w:rPr>
        <w:t>z</w:t>
      </w:r>
      <w:r w:rsidRPr="00CA22F4">
        <w:rPr>
          <w:color w:val="6D6E71"/>
          <w:lang w:val="nl-NL"/>
        </w:rPr>
        <w:t>elf</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mag</w:t>
      </w:r>
      <w:r w:rsidRPr="00CA22F4">
        <w:rPr>
          <w:color w:val="6D6E71"/>
          <w:spacing w:val="-3"/>
          <w:lang w:val="nl-NL"/>
        </w:rPr>
        <w:t xml:space="preserve"> v</w:t>
      </w:r>
      <w:r w:rsidRPr="00CA22F4">
        <w:rPr>
          <w:color w:val="6D6E71"/>
          <w:lang w:val="nl-NL"/>
        </w:rPr>
        <w:t>e</w:t>
      </w:r>
      <w:r w:rsidRPr="00CA22F4">
        <w:rPr>
          <w:color w:val="6D6E71"/>
          <w:spacing w:val="-4"/>
          <w:lang w:val="nl-NL"/>
        </w:rPr>
        <w:t>r</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spacing w:val="-8"/>
          <w:lang w:val="nl-NL"/>
        </w:rPr>
        <w:t>W</w:t>
      </w:r>
      <w:r w:rsidRPr="00CA22F4">
        <w:rPr>
          <w:color w:val="6D6E71"/>
          <w:lang w:val="nl-NL"/>
        </w:rPr>
        <w:t>anneer</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r w:rsidRPr="00CA22F4">
        <w:rPr>
          <w:color w:val="6D6E71"/>
          <w:spacing w:val="-3"/>
          <w:lang w:val="nl-NL"/>
        </w:rPr>
        <w:t xml:space="preserve"> 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
          <w:lang w:val="nl-NL"/>
        </w:rPr>
        <w:t xml:space="preserve"> </w:t>
      </w:r>
      <w:r w:rsidRPr="00CA22F4">
        <w:rPr>
          <w:color w:val="6D6E71"/>
          <w:lang w:val="nl-NL"/>
        </w:rPr>
        <w:t>meldt</w:t>
      </w:r>
      <w:r w:rsidRPr="00CA22F4">
        <w:rPr>
          <w:color w:val="6D6E71"/>
          <w:spacing w:val="-3"/>
          <w:lang w:val="nl-NL"/>
        </w:rPr>
        <w:t xml:space="preserve"> </w:t>
      </w:r>
      <w:r w:rsidRPr="00CA22F4">
        <w:rPr>
          <w:color w:val="6D6E71"/>
          <w:lang w:val="nl-NL"/>
        </w:rPr>
        <w:t>dit</w:t>
      </w:r>
      <w:r w:rsidRPr="00CA22F4">
        <w:rPr>
          <w:color w:val="6D6E71"/>
          <w:spacing w:val="-3"/>
          <w:lang w:val="nl-NL"/>
        </w:rPr>
        <w:t xml:space="preserve"> </w:t>
      </w:r>
      <w:r w:rsidRPr="00CA22F4">
        <w:rPr>
          <w:color w:val="6D6E71"/>
          <w:lang w:val="nl-NL"/>
        </w:rPr>
        <w:t>dan</w:t>
      </w:r>
      <w:r w:rsidRPr="00CA22F4">
        <w:rPr>
          <w:color w:val="6D6E71"/>
          <w:spacing w:val="-3"/>
          <w:lang w:val="nl-NL"/>
        </w:rPr>
        <w:t xml:space="preserve"> </w:t>
      </w:r>
      <w:r w:rsidRPr="00CA22F4">
        <w:rPr>
          <w:color w:val="6D6E71"/>
          <w:lang w:val="nl-NL"/>
        </w:rPr>
        <w:t>bij</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r</w:t>
      </w:r>
      <w:r w:rsidRPr="00CA22F4">
        <w:rPr>
          <w:color w:val="6D6E71"/>
          <w:lang w:val="nl-NL"/>
        </w:rPr>
        <w:t>oom</w:t>
      </w:r>
    </w:p>
    <w:p w14:paraId="06B51179" w14:textId="77777777" w:rsidR="00624579" w:rsidRPr="00CA22F4" w:rsidRDefault="00CA22F4">
      <w:pPr>
        <w:pStyle w:val="Plattetekst"/>
        <w:spacing w:line="264" w:lineRule="exact"/>
        <w:ind w:left="1853"/>
        <w:rPr>
          <w:lang w:val="nl-NL"/>
        </w:rPr>
      </w:pPr>
      <w:r w:rsidRPr="00CA22F4">
        <w:rPr>
          <w:color w:val="6D6E71"/>
          <w:lang w:val="nl-NL"/>
        </w:rPr>
        <w:t>mode</w:t>
      </w:r>
      <w:r w:rsidRPr="00CA22F4">
        <w:rPr>
          <w:color w:val="6D6E71"/>
          <w:spacing w:val="-5"/>
          <w:lang w:val="nl-NL"/>
        </w:rPr>
        <w:t>r</w:t>
      </w:r>
      <w:r w:rsidRPr="00CA22F4">
        <w:rPr>
          <w:color w:val="6D6E71"/>
          <w:spacing w:val="-3"/>
          <w:lang w:val="nl-NL"/>
        </w:rPr>
        <w:t>at</w:t>
      </w:r>
      <w:r w:rsidRPr="00CA22F4">
        <w:rPr>
          <w:color w:val="6D6E71"/>
          <w:lang w:val="nl-NL"/>
        </w:rPr>
        <w:t>o</w:t>
      </w:r>
      <w:r w:rsidRPr="00CA22F4">
        <w:rPr>
          <w:color w:val="6D6E71"/>
          <w:spacing w:val="-23"/>
          <w:lang w:val="nl-NL"/>
        </w:rPr>
        <w:t>r</w:t>
      </w:r>
      <w:r w:rsidRPr="00CA22F4">
        <w:rPr>
          <w:color w:val="6D6E71"/>
          <w:lang w:val="nl-NL"/>
        </w:rPr>
        <w:t>.</w:t>
      </w:r>
      <w:r w:rsidRPr="00CA22F4">
        <w:rPr>
          <w:color w:val="6D6E71"/>
          <w:spacing w:val="1"/>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1"/>
          <w:lang w:val="nl-NL"/>
        </w:rPr>
        <w:t xml:space="preserve"> </w:t>
      </w:r>
      <w:r w:rsidRPr="00CA22F4">
        <w:rPr>
          <w:color w:val="6D6E71"/>
          <w:lang w:val="nl-NL"/>
        </w:rPr>
        <w:t>uit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r</w:t>
      </w:r>
      <w:r w:rsidRPr="00CA22F4">
        <w:rPr>
          <w:color w:val="6D6E71"/>
          <w:lang w:val="nl-NL"/>
        </w:rPr>
        <w:t>oom</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w:t>
      </w:r>
      <w:r w:rsidRPr="00CA22F4">
        <w:rPr>
          <w:color w:val="6D6E71"/>
          <w:spacing w:val="-3"/>
          <w:lang w:val="nl-NL"/>
        </w:rPr>
        <w:t>r</w:t>
      </w:r>
      <w:r w:rsidRPr="00CA22F4">
        <w:rPr>
          <w:color w:val="6D6E71"/>
          <w:spacing w:val="-1"/>
          <w:lang w:val="nl-NL"/>
        </w:rPr>
        <w:t>e</w:t>
      </w:r>
      <w:r w:rsidRPr="00CA22F4">
        <w:rPr>
          <w:color w:val="6D6E71"/>
          <w:lang w:val="nl-NL"/>
        </w:rPr>
        <w:t>n.</w:t>
      </w:r>
      <w:r w:rsidRPr="00CA22F4">
        <w:rPr>
          <w:color w:val="6D6E71"/>
          <w:spacing w:val="1"/>
          <w:lang w:val="nl-NL"/>
        </w:rPr>
        <w:t xml:space="preserve"> </w:t>
      </w:r>
      <w:r w:rsidRPr="00CA22F4">
        <w:rPr>
          <w:color w:val="6D6E71"/>
          <w:lang w:val="nl-NL"/>
        </w:rPr>
        <w:t>Blok</w:t>
      </w:r>
      <w:r w:rsidRPr="00CA22F4">
        <w:rPr>
          <w:color w:val="6D6E71"/>
          <w:spacing w:val="-8"/>
          <w:lang w:val="nl-NL"/>
        </w:rPr>
        <w:t>k</w:t>
      </w:r>
      <w:r w:rsidRPr="00CA22F4">
        <w:rPr>
          <w:color w:val="6D6E71"/>
          <w:lang w:val="nl-NL"/>
        </w:rPr>
        <w:t>eer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dade</w:t>
      </w:r>
      <w:r w:rsidRPr="00CA22F4">
        <w:rPr>
          <w:color w:val="6D6E71"/>
          <w:spacing w:val="-23"/>
          <w:lang w:val="nl-NL"/>
        </w:rPr>
        <w:t>r</w:t>
      </w:r>
      <w:r w:rsidRPr="00CA22F4">
        <w:rPr>
          <w:color w:val="6D6E71"/>
          <w:lang w:val="nl-NL"/>
        </w:rPr>
        <w:t>.</w:t>
      </w:r>
      <w:r w:rsidRPr="00CA22F4">
        <w:rPr>
          <w:color w:val="6D6E71"/>
          <w:spacing w:val="1"/>
          <w:lang w:val="nl-NL"/>
        </w:rPr>
        <w:t xml:space="preserve"> </w:t>
      </w:r>
      <w:r w:rsidRPr="00CA22F4">
        <w:rPr>
          <w:color w:val="6D6E71"/>
          <w:lang w:val="nl-NL"/>
        </w:rPr>
        <w:t>Hij/zij</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dan</w:t>
      </w:r>
      <w:r w:rsidRPr="00CA22F4">
        <w:rPr>
          <w:color w:val="6D6E71"/>
          <w:spacing w:val="1"/>
          <w:lang w:val="nl-NL"/>
        </w:rPr>
        <w:t xml:space="preserve"> </w:t>
      </w:r>
      <w:r w:rsidRPr="00CA22F4">
        <w:rPr>
          <w:color w:val="6D6E71"/>
          <w:spacing w:val="-2"/>
          <w:lang w:val="nl-NL"/>
        </w:rPr>
        <w:t>g</w:t>
      </w:r>
      <w:r w:rsidRPr="00CA22F4">
        <w:rPr>
          <w:color w:val="6D6E71"/>
          <w:lang w:val="nl-NL"/>
        </w:rPr>
        <w:t>een</w:t>
      </w:r>
    </w:p>
    <w:p w14:paraId="6B6C08E0" w14:textId="77777777" w:rsidR="00624579" w:rsidRPr="00CA22F4" w:rsidRDefault="00CA22F4">
      <w:pPr>
        <w:pStyle w:val="Plattetekst"/>
        <w:spacing w:line="264" w:lineRule="exact"/>
        <w:ind w:left="1853"/>
        <w:rPr>
          <w:lang w:val="nl-NL"/>
        </w:rPr>
      </w:pPr>
      <w:r w:rsidRPr="00CA22F4">
        <w:rPr>
          <w:color w:val="6D6E71"/>
          <w:lang w:val="nl-NL"/>
        </w:rPr>
        <w:t>beric</w:t>
      </w:r>
      <w:r w:rsidRPr="00CA22F4">
        <w:rPr>
          <w:color w:val="6D6E71"/>
          <w:spacing w:val="-2"/>
          <w:lang w:val="nl-NL"/>
        </w:rPr>
        <w:t>h</w:t>
      </w:r>
      <w:r w:rsidRPr="00CA22F4">
        <w:rPr>
          <w:color w:val="6D6E71"/>
          <w:spacing w:val="-3"/>
          <w:lang w:val="nl-NL"/>
        </w:rPr>
        <w:t>t</w:t>
      </w:r>
      <w:r w:rsidRPr="00CA22F4">
        <w:rPr>
          <w:color w:val="6D6E71"/>
          <w:lang w:val="nl-NL"/>
        </w:rPr>
        <w:t xml:space="preserve">en meer </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en naar je kind;</w:t>
      </w:r>
    </w:p>
    <w:p w14:paraId="2A9D62E0"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Als</w:t>
      </w:r>
      <w:r w:rsidRPr="00CA22F4">
        <w:rPr>
          <w:color w:val="6D6E71"/>
          <w:spacing w:val="-5"/>
          <w:lang w:val="nl-NL"/>
        </w:rPr>
        <w:t xml:space="preserve"> </w:t>
      </w:r>
      <w:r w:rsidRPr="00CA22F4">
        <w:rPr>
          <w:color w:val="6D6E71"/>
          <w:lang w:val="nl-NL"/>
        </w:rPr>
        <w:t>je</w:t>
      </w:r>
      <w:r w:rsidRPr="00CA22F4">
        <w:rPr>
          <w:color w:val="6D6E71"/>
          <w:spacing w:val="-5"/>
          <w:lang w:val="nl-NL"/>
        </w:rPr>
        <w:t xml:space="preserve"> </w:t>
      </w:r>
      <w:r w:rsidRPr="00CA22F4">
        <w:rPr>
          <w:color w:val="6D6E71"/>
          <w:lang w:val="nl-NL"/>
        </w:rPr>
        <w:t>kind</w:t>
      </w:r>
      <w:r w:rsidRPr="00CA22F4">
        <w:rPr>
          <w:color w:val="6D6E71"/>
          <w:spacing w:val="-5"/>
          <w:lang w:val="nl-NL"/>
        </w:rPr>
        <w:t xml:space="preserve"> </w:t>
      </w:r>
      <w:r w:rsidRPr="00CA22F4">
        <w:rPr>
          <w:color w:val="6D6E71"/>
          <w:lang w:val="nl-NL"/>
        </w:rPr>
        <w:t>wil</w:t>
      </w:r>
      <w:r w:rsidRPr="00CA22F4">
        <w:rPr>
          <w:color w:val="6D6E71"/>
          <w:spacing w:val="-5"/>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ch</w:t>
      </w:r>
      <w:r w:rsidRPr="00CA22F4">
        <w:rPr>
          <w:color w:val="6D6E71"/>
          <w:spacing w:val="-2"/>
          <w:lang w:val="nl-NL"/>
        </w:rPr>
        <w:t>a</w:t>
      </w:r>
      <w:r w:rsidRPr="00CA22F4">
        <w:rPr>
          <w:color w:val="6D6E71"/>
          <w:lang w:val="nl-NL"/>
        </w:rPr>
        <w:t>tvriend(in),</w:t>
      </w:r>
      <w:r w:rsidRPr="00CA22F4">
        <w:rPr>
          <w:color w:val="6D6E71"/>
          <w:spacing w:val="-5"/>
          <w:lang w:val="nl-NL"/>
        </w:rPr>
        <w:t xml:space="preserve"> 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5"/>
          <w:lang w:val="nl-NL"/>
        </w:rPr>
        <w:t xml:space="preserve"> </w:t>
      </w:r>
      <w:r w:rsidRPr="00CA22F4">
        <w:rPr>
          <w:color w:val="6D6E71"/>
          <w:lang w:val="nl-NL"/>
        </w:rPr>
        <w:t>dan</w:t>
      </w:r>
      <w:r w:rsidRPr="00CA22F4">
        <w:rPr>
          <w:color w:val="6D6E71"/>
          <w:spacing w:val="-5"/>
          <w:lang w:val="nl-NL"/>
        </w:rPr>
        <w:t xml:space="preserve"> </w:t>
      </w:r>
      <w:r w:rsidRPr="00CA22F4">
        <w:rPr>
          <w:color w:val="6D6E71"/>
          <w:lang w:val="nl-NL"/>
        </w:rPr>
        <w:t>d</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er</w:t>
      </w:r>
      <w:r w:rsidRPr="00CA22F4">
        <w:rPr>
          <w:color w:val="6D6E71"/>
          <w:spacing w:val="-6"/>
          <w:lang w:val="nl-NL"/>
        </w:rPr>
        <w:t xml:space="preserve"> </w:t>
      </w:r>
      <w:r w:rsidRPr="00CA22F4">
        <w:rPr>
          <w:color w:val="6D6E71"/>
          <w:lang w:val="nl-NL"/>
        </w:rPr>
        <w:t>iemand</w:t>
      </w:r>
      <w:r w:rsidRPr="00CA22F4">
        <w:rPr>
          <w:color w:val="6D6E71"/>
          <w:spacing w:val="-5"/>
          <w:lang w:val="nl-NL"/>
        </w:rPr>
        <w:t xml:space="preserve"> </w:t>
      </w:r>
      <w:r w:rsidRPr="00CA22F4">
        <w:rPr>
          <w:color w:val="6D6E71"/>
          <w:lang w:val="nl-NL"/>
        </w:rPr>
        <w:t>mee</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z</w:t>
      </w:r>
      <w:r w:rsidRPr="00CA22F4">
        <w:rPr>
          <w:color w:val="6D6E71"/>
          <w:lang w:val="nl-NL"/>
        </w:rPr>
        <w:t>e</w:t>
      </w:r>
      <w:r w:rsidRPr="00CA22F4">
        <w:rPr>
          <w:color w:val="6D6E71"/>
          <w:spacing w:val="-5"/>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p>
    <w:p w14:paraId="72E6FB9F" w14:textId="77777777" w:rsidR="00624579" w:rsidRPr="00CA22F4" w:rsidRDefault="00CA22F4">
      <w:pPr>
        <w:pStyle w:val="Plattetekst"/>
        <w:spacing w:line="264" w:lineRule="exact"/>
        <w:ind w:left="1853"/>
        <w:rPr>
          <w:lang w:val="nl-NL"/>
        </w:rPr>
      </w:pPr>
      <w:r w:rsidRPr="00CA22F4">
        <w:rPr>
          <w:color w:val="6D6E71"/>
          <w:lang w:val="nl-NL"/>
        </w:rPr>
        <w:t>op een openba</w:t>
      </w:r>
      <w:r w:rsidRPr="00CA22F4">
        <w:rPr>
          <w:color w:val="6D6E71"/>
          <w:spacing w:val="-3"/>
          <w:lang w:val="nl-NL"/>
        </w:rPr>
        <w:t>r</w:t>
      </w:r>
      <w:r w:rsidRPr="00CA22F4">
        <w:rPr>
          <w:color w:val="6D6E71"/>
          <w:lang w:val="nl-NL"/>
        </w:rPr>
        <w:t xml:space="preserve">e plek </w:t>
      </w:r>
      <w:r w:rsidRPr="00CA22F4">
        <w:rPr>
          <w:color w:val="6D6E71"/>
          <w:spacing w:val="-3"/>
          <w:lang w:val="nl-NL"/>
        </w:rPr>
        <w:t>w</w:t>
      </w:r>
      <w:r w:rsidRPr="00CA22F4">
        <w:rPr>
          <w:color w:val="6D6E71"/>
          <w:lang w:val="nl-NL"/>
        </w:rPr>
        <w:t xml:space="preserve">aar </w:t>
      </w:r>
      <w:r w:rsidRPr="00CA22F4">
        <w:rPr>
          <w:color w:val="6D6E71"/>
          <w:spacing w:val="-3"/>
          <w:lang w:val="nl-NL"/>
        </w:rPr>
        <w:t>v</w:t>
      </w:r>
      <w:r w:rsidRPr="00CA22F4">
        <w:rPr>
          <w:color w:val="6D6E71"/>
          <w:lang w:val="nl-NL"/>
        </w:rPr>
        <w:t>eel mensen zijn;</w:t>
      </w:r>
    </w:p>
    <w:p w14:paraId="224FF135"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Wijs</w:t>
      </w:r>
      <w:r w:rsidRPr="00CA22F4">
        <w:rPr>
          <w:color w:val="6D6E71"/>
          <w:spacing w:val="18"/>
          <w:lang w:val="nl-NL"/>
        </w:rPr>
        <w:t xml:space="preserve"> </w:t>
      </w:r>
      <w:r w:rsidRPr="00CA22F4">
        <w:rPr>
          <w:color w:val="6D6E71"/>
          <w:lang w:val="nl-NL"/>
        </w:rPr>
        <w:t>je</w:t>
      </w:r>
      <w:r w:rsidRPr="00CA22F4">
        <w:rPr>
          <w:color w:val="6D6E71"/>
          <w:spacing w:val="18"/>
          <w:lang w:val="nl-NL"/>
        </w:rPr>
        <w:t xml:space="preserve"> </w:t>
      </w:r>
      <w:r w:rsidRPr="00CA22F4">
        <w:rPr>
          <w:color w:val="6D6E71"/>
          <w:lang w:val="nl-NL"/>
        </w:rPr>
        <w:t>kind</w:t>
      </w:r>
      <w:r w:rsidRPr="00CA22F4">
        <w:rPr>
          <w:color w:val="6D6E71"/>
          <w:spacing w:val="18"/>
          <w:lang w:val="nl-NL"/>
        </w:rPr>
        <w:t xml:space="preserve"> </w:t>
      </w:r>
      <w:r w:rsidRPr="00CA22F4">
        <w:rPr>
          <w:color w:val="6D6E71"/>
          <w:lang w:val="nl-NL"/>
        </w:rPr>
        <w:t>e</w:t>
      </w:r>
      <w:r w:rsidRPr="00CA22F4">
        <w:rPr>
          <w:color w:val="6D6E71"/>
          <w:spacing w:val="-4"/>
          <w:lang w:val="nl-NL"/>
        </w:rPr>
        <w:t>r</w:t>
      </w:r>
      <w:r w:rsidRPr="00CA22F4">
        <w:rPr>
          <w:color w:val="6D6E71"/>
          <w:lang w:val="nl-NL"/>
        </w:rPr>
        <w:t>op</w:t>
      </w:r>
      <w:r w:rsidRPr="00CA22F4">
        <w:rPr>
          <w:color w:val="6D6E71"/>
          <w:spacing w:val="1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lang w:val="nl-NL"/>
        </w:rPr>
        <w:t>er</w:t>
      </w:r>
      <w:r w:rsidRPr="00CA22F4">
        <w:rPr>
          <w:color w:val="6D6E71"/>
          <w:spacing w:val="18"/>
          <w:lang w:val="nl-NL"/>
        </w:rPr>
        <w:t xml:space="preserve"> </w:t>
      </w:r>
      <w:r w:rsidRPr="00CA22F4">
        <w:rPr>
          <w:color w:val="6D6E71"/>
          <w:lang w:val="nl-NL"/>
        </w:rPr>
        <w:t>een</w:t>
      </w:r>
      <w:r w:rsidRPr="00CA22F4">
        <w:rPr>
          <w:color w:val="6D6E71"/>
          <w:spacing w:val="18"/>
          <w:lang w:val="nl-NL"/>
        </w:rPr>
        <w:t xml:space="preserve"> </w:t>
      </w:r>
      <w:r w:rsidRPr="00CA22F4">
        <w:rPr>
          <w:color w:val="6D6E71"/>
          <w:spacing w:val="-4"/>
          <w:lang w:val="nl-NL"/>
        </w:rPr>
        <w:t>k</w:t>
      </w:r>
      <w:r w:rsidRPr="00CA22F4">
        <w:rPr>
          <w:color w:val="6D6E71"/>
          <w:lang w:val="nl-NL"/>
        </w:rPr>
        <w:t>ans</w:t>
      </w:r>
      <w:r w:rsidRPr="00CA22F4">
        <w:rPr>
          <w:color w:val="6D6E71"/>
          <w:spacing w:val="19"/>
          <w:lang w:val="nl-NL"/>
        </w:rPr>
        <w:t xml:space="preserve"> </w:t>
      </w:r>
      <w:r w:rsidRPr="00CA22F4">
        <w:rPr>
          <w:color w:val="6D6E71"/>
          <w:lang w:val="nl-NL"/>
        </w:rPr>
        <w:t>be</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tijdens</w:t>
      </w:r>
      <w:r w:rsidRPr="00CA22F4">
        <w:rPr>
          <w:color w:val="6D6E71"/>
          <w:spacing w:val="18"/>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8"/>
          <w:lang w:val="nl-NL"/>
        </w:rPr>
        <w:t xml:space="preserve"> </w:t>
      </w:r>
      <w:r w:rsidRPr="00CA22F4">
        <w:rPr>
          <w:color w:val="6D6E71"/>
          <w:lang w:val="nl-NL"/>
        </w:rPr>
        <w:t>in</w:t>
      </w:r>
      <w:r w:rsidRPr="00CA22F4">
        <w:rPr>
          <w:color w:val="6D6E71"/>
          <w:spacing w:val="18"/>
          <w:lang w:val="nl-NL"/>
        </w:rPr>
        <w:t xml:space="preserve"> </w:t>
      </w:r>
      <w:r w:rsidRPr="00CA22F4">
        <w:rPr>
          <w:color w:val="6D6E71"/>
          <w:lang w:val="nl-NL"/>
        </w:rPr>
        <w:t>open</w:t>
      </w:r>
      <w:r w:rsidRPr="00CA22F4">
        <w:rPr>
          <w:color w:val="6D6E71"/>
          <w:spacing w:val="19"/>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r</w:t>
      </w:r>
      <w:r w:rsidRPr="00CA22F4">
        <w:rPr>
          <w:color w:val="6D6E71"/>
          <w:lang w:val="nl-NL"/>
        </w:rPr>
        <w:t>ooms</w:t>
      </w:r>
      <w:r w:rsidRPr="00CA22F4">
        <w:rPr>
          <w:color w:val="6D6E71"/>
          <w:spacing w:val="18"/>
          <w:lang w:val="nl-NL"/>
        </w:rPr>
        <w:t xml:space="preserve"> </w:t>
      </w:r>
      <w:r w:rsidRPr="00CA22F4">
        <w:rPr>
          <w:color w:val="6D6E71"/>
          <w:lang w:val="nl-NL"/>
        </w:rPr>
        <w:t>on</w:t>
      </w:r>
      <w:r w:rsidRPr="00CA22F4">
        <w:rPr>
          <w:color w:val="6D6E71"/>
          <w:spacing w:val="-2"/>
          <w:lang w:val="nl-NL"/>
        </w:rPr>
        <w:t>ge</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3"/>
          <w:lang w:val="nl-NL"/>
        </w:rPr>
        <w:t>g</w:t>
      </w:r>
      <w:r w:rsidRPr="00CA22F4">
        <w:rPr>
          <w:color w:val="6D6E71"/>
          <w:lang w:val="nl-NL"/>
        </w:rPr>
        <w:t>de</w:t>
      </w:r>
    </w:p>
    <w:p w14:paraId="6FE54E33" w14:textId="77777777" w:rsidR="00624579" w:rsidRPr="00CA22F4" w:rsidRDefault="00CA22F4">
      <w:pPr>
        <w:pStyle w:val="Plattetekst"/>
        <w:spacing w:line="264" w:lineRule="exact"/>
        <w:ind w:left="1853"/>
        <w:rPr>
          <w:lang w:val="nl-NL"/>
        </w:rPr>
      </w:pPr>
      <w:r w:rsidRPr="00CA22F4">
        <w:rPr>
          <w:color w:val="6D6E71"/>
          <w:lang w:val="nl-NL"/>
        </w:rPr>
        <w:t>beric</w:t>
      </w:r>
      <w:r w:rsidRPr="00CA22F4">
        <w:rPr>
          <w:color w:val="6D6E71"/>
          <w:spacing w:val="-2"/>
          <w:lang w:val="nl-NL"/>
        </w:rPr>
        <w:t>h</w:t>
      </w:r>
      <w:r w:rsidRPr="00CA22F4">
        <w:rPr>
          <w:color w:val="6D6E71"/>
          <w:spacing w:val="-3"/>
          <w:lang w:val="nl-NL"/>
        </w:rPr>
        <w:t>t</w:t>
      </w:r>
      <w:r w:rsidRPr="00CA22F4">
        <w:rPr>
          <w:color w:val="6D6E71"/>
          <w:lang w:val="nl-NL"/>
        </w:rPr>
        <w:t>en m</w:t>
      </w:r>
      <w:r w:rsidRPr="00CA22F4">
        <w:rPr>
          <w:color w:val="6D6E71"/>
          <w:spacing w:val="-2"/>
          <w:lang w:val="nl-NL"/>
        </w:rPr>
        <w:t>e</w:t>
      </w:r>
      <w:r w:rsidRPr="00CA22F4">
        <w:rPr>
          <w:color w:val="6D6E71"/>
          <w:lang w:val="nl-NL"/>
        </w:rPr>
        <w:t>t 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 xml:space="preserve">e inhoud </w:t>
      </w:r>
      <w:r w:rsidRPr="00CA22F4">
        <w:rPr>
          <w:color w:val="6D6E71"/>
          <w:spacing w:val="-4"/>
          <w:lang w:val="nl-NL"/>
        </w:rPr>
        <w:t>k</w:t>
      </w:r>
      <w:r w:rsidRPr="00CA22F4">
        <w:rPr>
          <w:color w:val="6D6E71"/>
          <w:lang w:val="nl-NL"/>
        </w:rPr>
        <w:t>an o</w:t>
      </w:r>
      <w:r w:rsidRPr="00CA22F4">
        <w:rPr>
          <w:color w:val="6D6E71"/>
          <w:spacing w:val="-2"/>
          <w:lang w:val="nl-NL"/>
        </w:rPr>
        <w:t>n</w:t>
      </w:r>
      <w:r w:rsidRPr="00CA22F4">
        <w:rPr>
          <w:color w:val="6D6E71"/>
          <w:lang w:val="nl-NL"/>
        </w:rPr>
        <w:t>t</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en;</w:t>
      </w:r>
    </w:p>
    <w:p w14:paraId="4AF5F376"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Je</w:t>
      </w:r>
      <w:r w:rsidRPr="00CA22F4">
        <w:rPr>
          <w:color w:val="6D6E71"/>
          <w:spacing w:val="-1"/>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 als ouder de ch</w:t>
      </w:r>
      <w:r w:rsidRPr="00CA22F4">
        <w:rPr>
          <w:color w:val="6D6E71"/>
          <w:spacing w:val="-2"/>
          <w:lang w:val="nl-NL"/>
        </w:rPr>
        <w:t>a</w:t>
      </w:r>
      <w:r w:rsidRPr="00CA22F4">
        <w:rPr>
          <w:color w:val="6D6E71"/>
          <w:lang w:val="nl-NL"/>
        </w:rPr>
        <w:t>tsi</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aar</w:t>
      </w:r>
      <w:r w:rsidRPr="00CA22F4">
        <w:rPr>
          <w:color w:val="6D6E71"/>
          <w:spacing w:val="-1"/>
          <w:lang w:val="nl-NL"/>
        </w:rPr>
        <w:t xml:space="preserve"> </w:t>
      </w:r>
      <w:r w:rsidRPr="00CA22F4">
        <w:rPr>
          <w:color w:val="6D6E71"/>
          <w:lang w:val="nl-NL"/>
        </w:rPr>
        <w:t xml:space="preserve">je kind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 ch</w:t>
      </w:r>
      <w:r w:rsidRPr="00CA22F4">
        <w:rPr>
          <w:color w:val="6D6E71"/>
          <w:spacing w:val="-3"/>
          <w:lang w:val="nl-NL"/>
        </w:rPr>
        <w:t>a</w:t>
      </w:r>
      <w:r w:rsidRPr="00CA22F4">
        <w:rPr>
          <w:color w:val="6D6E71"/>
          <w:lang w:val="nl-NL"/>
        </w:rPr>
        <w:t>t op een 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 xml:space="preserve">en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ole</w:t>
      </w:r>
      <w:r w:rsidRPr="00CA22F4">
        <w:rPr>
          <w:color w:val="6D6E71"/>
          <w:spacing w:val="-3"/>
          <w:lang w:val="nl-NL"/>
        </w:rPr>
        <w:t>r</w:t>
      </w:r>
      <w:r w:rsidRPr="00CA22F4">
        <w:rPr>
          <w:color w:val="6D6E71"/>
          <w:lang w:val="nl-NL"/>
        </w:rPr>
        <w:t>en:</w:t>
      </w:r>
    </w:p>
    <w:p w14:paraId="5889D64C"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3AEF190C" w14:textId="77777777" w:rsidR="00624579" w:rsidRPr="00CA22F4" w:rsidRDefault="00624579">
      <w:pPr>
        <w:spacing w:before="1" w:line="160" w:lineRule="exact"/>
        <w:rPr>
          <w:sz w:val="16"/>
          <w:szCs w:val="16"/>
          <w:lang w:val="nl-NL"/>
        </w:rPr>
      </w:pPr>
    </w:p>
    <w:p w14:paraId="01A0A95F" w14:textId="77777777" w:rsidR="00624579" w:rsidRPr="00CA22F4" w:rsidRDefault="00CA22F4">
      <w:pPr>
        <w:pStyle w:val="Plattetekst"/>
        <w:tabs>
          <w:tab w:val="left" w:pos="2573"/>
        </w:tabs>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Zijn</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mode</w:t>
      </w:r>
      <w:r w:rsidRPr="00CA22F4">
        <w:rPr>
          <w:color w:val="6D6E71"/>
          <w:spacing w:val="-5"/>
          <w:lang w:val="nl-NL"/>
        </w:rPr>
        <w:t>r</w:t>
      </w:r>
      <w:r w:rsidRPr="00CA22F4">
        <w:rPr>
          <w:color w:val="6D6E71"/>
          <w:spacing w:val="-3"/>
          <w:lang w:val="nl-NL"/>
        </w:rPr>
        <w:t>at</w:t>
      </w:r>
      <w:r w:rsidRPr="00CA22F4">
        <w:rPr>
          <w:color w:val="6D6E71"/>
          <w:lang w:val="nl-NL"/>
        </w:rPr>
        <w:t>o</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 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r</w:t>
      </w:r>
      <w:r w:rsidRPr="00CA22F4">
        <w:rPr>
          <w:color w:val="6D6E71"/>
          <w:lang w:val="nl-NL"/>
        </w:rPr>
        <w:t>oom? Geen</w:t>
      </w:r>
      <w:r w:rsidRPr="00CA22F4">
        <w:rPr>
          <w:color w:val="6D6E71"/>
          <w:spacing w:val="-1"/>
          <w:lang w:val="nl-NL"/>
        </w:rPr>
        <w:t xml:space="preserve"> </w:t>
      </w:r>
      <w:r w:rsidRPr="00CA22F4">
        <w:rPr>
          <w:color w:val="6D6E71"/>
          <w:lang w:val="nl-NL"/>
        </w:rPr>
        <w:t>mode</w:t>
      </w:r>
      <w:r w:rsidRPr="00CA22F4">
        <w:rPr>
          <w:color w:val="6D6E71"/>
          <w:spacing w:val="-5"/>
          <w:lang w:val="nl-NL"/>
        </w:rPr>
        <w:t>r</w:t>
      </w:r>
      <w:r w:rsidRPr="00CA22F4">
        <w:rPr>
          <w:color w:val="6D6E71"/>
          <w:spacing w:val="-3"/>
          <w:lang w:val="nl-NL"/>
        </w:rPr>
        <w:t>at</w:t>
      </w:r>
      <w:r w:rsidRPr="00CA22F4">
        <w:rPr>
          <w:color w:val="6D6E71"/>
          <w:lang w:val="nl-NL"/>
        </w:rPr>
        <w:t>o</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r w:rsidRPr="00CA22F4">
        <w:rPr>
          <w:color w:val="6D6E71"/>
          <w:spacing w:val="-1"/>
          <w:lang w:val="nl-NL"/>
        </w:rPr>
        <w:t xml:space="preserve"> </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er 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p>
    <w:p w14:paraId="0B8E43FB" w14:textId="77777777" w:rsidR="00624579" w:rsidRPr="00CA22F4" w:rsidRDefault="00CA22F4">
      <w:pPr>
        <w:pStyle w:val="Plattetekst"/>
        <w:spacing w:line="264" w:lineRule="exact"/>
        <w:ind w:left="2573"/>
        <w:rPr>
          <w:lang w:val="nl-NL"/>
        </w:rPr>
      </w:pPr>
      <w:r w:rsidRPr="00CA22F4">
        <w:rPr>
          <w:color w:val="6D6E71"/>
          <w:lang w:val="nl-NL"/>
        </w:rPr>
        <w:t>Hoe meer mode</w:t>
      </w:r>
      <w:r w:rsidRPr="00CA22F4">
        <w:rPr>
          <w:color w:val="6D6E71"/>
          <w:spacing w:val="-5"/>
          <w:lang w:val="nl-NL"/>
        </w:rPr>
        <w:t>r</w:t>
      </w:r>
      <w:r w:rsidRPr="00CA22F4">
        <w:rPr>
          <w:color w:val="6D6E71"/>
          <w:spacing w:val="-3"/>
          <w:lang w:val="nl-NL"/>
        </w:rPr>
        <w:t>at</w:t>
      </w:r>
      <w:r w:rsidRPr="00CA22F4">
        <w:rPr>
          <w:color w:val="6D6E71"/>
          <w:lang w:val="nl-NL"/>
        </w:rPr>
        <w:t>o</w:t>
      </w:r>
      <w:r w:rsidRPr="00CA22F4">
        <w:rPr>
          <w:color w:val="6D6E71"/>
          <w:spacing w:val="-4"/>
          <w:lang w:val="nl-NL"/>
        </w:rPr>
        <w:t>r</w:t>
      </w:r>
      <w:r w:rsidRPr="00CA22F4">
        <w:rPr>
          <w:color w:val="6D6E71"/>
          <w:lang w:val="nl-NL"/>
        </w:rPr>
        <w:t>s, hoe b</w:t>
      </w:r>
      <w:r w:rsidRPr="00CA22F4">
        <w:rPr>
          <w:color w:val="6D6E71"/>
          <w:spacing w:val="-2"/>
          <w:lang w:val="nl-NL"/>
        </w:rPr>
        <w:t>e</w:t>
      </w:r>
      <w:r w:rsidRPr="00CA22F4">
        <w:rPr>
          <w:color w:val="6D6E71"/>
          <w:spacing w:val="-3"/>
          <w:lang w:val="nl-NL"/>
        </w:rPr>
        <w:t>t</w:t>
      </w:r>
      <w:r w:rsidRPr="00CA22F4">
        <w:rPr>
          <w:color w:val="6D6E71"/>
          <w:lang w:val="nl-NL"/>
        </w:rPr>
        <w:t>er;</w:t>
      </w:r>
    </w:p>
    <w:p w14:paraId="6BD2BCF0" w14:textId="77777777" w:rsidR="00624579" w:rsidRPr="00CA22F4" w:rsidRDefault="00CA22F4">
      <w:pPr>
        <w:pStyle w:val="Plattetekst"/>
        <w:tabs>
          <w:tab w:val="left" w:pos="2573"/>
        </w:tabs>
        <w:spacing w:line="264" w:lineRule="exact"/>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Is</w:t>
      </w:r>
      <w:r w:rsidRPr="00CA22F4">
        <w:rPr>
          <w:color w:val="6D6E71"/>
          <w:spacing w:val="34"/>
          <w:lang w:val="nl-NL"/>
        </w:rPr>
        <w:t xml:space="preserve"> </w:t>
      </w:r>
      <w:r w:rsidRPr="00CA22F4">
        <w:rPr>
          <w:color w:val="6D6E71"/>
          <w:lang w:val="nl-NL"/>
        </w:rPr>
        <w:t>er</w:t>
      </w:r>
      <w:r w:rsidRPr="00CA22F4">
        <w:rPr>
          <w:color w:val="6D6E71"/>
          <w:spacing w:val="34"/>
          <w:lang w:val="nl-NL"/>
        </w:rPr>
        <w:t xml:space="preserve"> </w:t>
      </w:r>
      <w:r w:rsidRPr="00CA22F4">
        <w:rPr>
          <w:color w:val="6D6E71"/>
          <w:lang w:val="nl-NL"/>
        </w:rPr>
        <w:t>een</w:t>
      </w:r>
      <w:r w:rsidRPr="00CA22F4">
        <w:rPr>
          <w:color w:val="6D6E71"/>
          <w:spacing w:val="34"/>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r w:rsidRPr="00CA22F4">
        <w:rPr>
          <w:color w:val="6D6E71"/>
          <w:spacing w:val="34"/>
          <w:lang w:val="nl-NL"/>
        </w:rPr>
        <w:t xml:space="preserve"> </w:t>
      </w:r>
      <w:r w:rsidRPr="00CA22F4">
        <w:rPr>
          <w:color w:val="6D6E71"/>
          <w:lang w:val="nl-NL"/>
        </w:rPr>
        <w:t>om</w:t>
      </w:r>
      <w:r w:rsidRPr="00CA22F4">
        <w:rPr>
          <w:color w:val="6D6E71"/>
          <w:spacing w:val="34"/>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34"/>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34"/>
          <w:lang w:val="nl-NL"/>
        </w:rPr>
        <w:t xml:space="preserve"> </w:t>
      </w:r>
      <w:r w:rsidRPr="00CA22F4">
        <w:rPr>
          <w:color w:val="6D6E71"/>
          <w:spacing w:val="-3"/>
          <w:lang w:val="nl-NL"/>
        </w:rPr>
        <w:t>t</w:t>
      </w:r>
      <w:r w:rsidRPr="00CA22F4">
        <w:rPr>
          <w:color w:val="6D6E71"/>
          <w:lang w:val="nl-NL"/>
        </w:rPr>
        <w:t>e</w:t>
      </w:r>
      <w:r w:rsidRPr="00CA22F4">
        <w:rPr>
          <w:color w:val="6D6E71"/>
          <w:spacing w:val="34"/>
          <w:lang w:val="nl-NL"/>
        </w:rPr>
        <w:t xml:space="preserve"> </w:t>
      </w:r>
      <w:r w:rsidRPr="00CA22F4">
        <w:rPr>
          <w:color w:val="6D6E71"/>
          <w:lang w:val="nl-NL"/>
        </w:rPr>
        <w:t>ne</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en/blok</w:t>
      </w:r>
      <w:r w:rsidRPr="00CA22F4">
        <w:rPr>
          <w:color w:val="6D6E71"/>
          <w:spacing w:val="-7"/>
          <w:lang w:val="nl-NL"/>
        </w:rPr>
        <w:t>k</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35"/>
          <w:lang w:val="nl-NL"/>
        </w:rPr>
        <w:t xml:space="preserve"> </w:t>
      </w:r>
      <w:r w:rsidRPr="00CA22F4">
        <w:rPr>
          <w:color w:val="6D6E71"/>
          <w:lang w:val="nl-NL"/>
        </w:rPr>
        <w:t>Op</w:t>
      </w:r>
      <w:r w:rsidRPr="00CA22F4">
        <w:rPr>
          <w:color w:val="6D6E71"/>
          <w:spacing w:val="34"/>
          <w:lang w:val="nl-NL"/>
        </w:rPr>
        <w:t xml:space="preserve"> </w:t>
      </w:r>
      <w:r w:rsidRPr="00CA22F4">
        <w:rPr>
          <w:color w:val="6D6E71"/>
          <w:lang w:val="nl-NL"/>
        </w:rPr>
        <w:t>die</w:t>
      </w:r>
      <w:r w:rsidRPr="00CA22F4">
        <w:rPr>
          <w:color w:val="6D6E71"/>
          <w:spacing w:val="34"/>
          <w:lang w:val="nl-NL"/>
        </w:rPr>
        <w:t xml:space="preserve"> </w:t>
      </w:r>
      <w:r w:rsidRPr="00CA22F4">
        <w:rPr>
          <w:color w:val="6D6E71"/>
          <w:lang w:val="nl-NL"/>
        </w:rPr>
        <w:t>manier</w:t>
      </w:r>
      <w:r w:rsidRPr="00CA22F4">
        <w:rPr>
          <w:color w:val="6D6E71"/>
          <w:spacing w:val="34"/>
          <w:lang w:val="nl-NL"/>
        </w:rPr>
        <w:t xml:space="preserve"> </w:t>
      </w:r>
      <w:r w:rsidRPr="00CA22F4">
        <w:rPr>
          <w:color w:val="6D6E71"/>
          <w:spacing w:val="-3"/>
          <w:lang w:val="nl-NL"/>
        </w:rPr>
        <w:t>k</w:t>
      </w:r>
      <w:r w:rsidRPr="00CA22F4">
        <w:rPr>
          <w:color w:val="6D6E71"/>
          <w:lang w:val="nl-NL"/>
        </w:rPr>
        <w:t>un</w:t>
      </w:r>
      <w:r w:rsidRPr="00CA22F4">
        <w:rPr>
          <w:color w:val="6D6E71"/>
          <w:spacing w:val="34"/>
          <w:lang w:val="nl-NL"/>
        </w:rPr>
        <w:t xml:space="preserve"> </w:t>
      </w:r>
      <w:r w:rsidRPr="00CA22F4">
        <w:rPr>
          <w:color w:val="6D6E71"/>
          <w:lang w:val="nl-NL"/>
        </w:rPr>
        <w:t>je</w:t>
      </w:r>
    </w:p>
    <w:p w14:paraId="0EA736D8" w14:textId="77777777" w:rsidR="00624579" w:rsidRPr="00CA22F4" w:rsidRDefault="00CA22F4">
      <w:pPr>
        <w:pStyle w:val="Plattetekst"/>
        <w:spacing w:line="264" w:lineRule="exact"/>
        <w:ind w:left="2573"/>
        <w:rPr>
          <w:lang w:val="nl-NL"/>
        </w:rPr>
      </w:pP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benade</w:t>
      </w:r>
      <w:r w:rsidRPr="00CA22F4">
        <w:rPr>
          <w:color w:val="6D6E71"/>
          <w:spacing w:val="-4"/>
          <w:lang w:val="nl-NL"/>
        </w:rPr>
        <w:t>r</w:t>
      </w:r>
      <w:r w:rsidRPr="00CA22F4">
        <w:rPr>
          <w:color w:val="6D6E71"/>
          <w:lang w:val="nl-NL"/>
        </w:rPr>
        <w:t>d</w:t>
      </w:r>
      <w:r w:rsidRPr="00CA22F4">
        <w:rPr>
          <w:color w:val="6D6E71"/>
          <w:spacing w:val="-2"/>
          <w:lang w:val="nl-NL"/>
        </w:rPr>
        <w:t xml:space="preserve"> </w:t>
      </w:r>
      <w:r w:rsidRPr="00CA22F4">
        <w:rPr>
          <w:color w:val="6D6E71"/>
          <w:lang w:val="nl-NL"/>
        </w:rPr>
        <w:t>blijft</w:t>
      </w:r>
      <w:r w:rsidRPr="00CA22F4">
        <w:rPr>
          <w:color w:val="6D6E71"/>
          <w:spacing w:val="-3"/>
          <w:lang w:val="nl-NL"/>
        </w:rPr>
        <w:t xml:space="preserve">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w:t>
      </w:r>
      <w:r w:rsidRPr="00CA22F4">
        <w:rPr>
          <w:color w:val="6D6E71"/>
          <w:lang w:val="nl-NL"/>
        </w:rPr>
        <w:t>door</w:t>
      </w:r>
      <w:r w:rsidRPr="00CA22F4">
        <w:rPr>
          <w:color w:val="6D6E71"/>
          <w:spacing w:val="-2"/>
          <w:lang w:val="nl-NL"/>
        </w:rPr>
        <w:t xml:space="preserve"> 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elende</w:t>
      </w:r>
      <w:r w:rsidRPr="00CA22F4">
        <w:rPr>
          <w:color w:val="6D6E71"/>
          <w:spacing w:val="-2"/>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w:t>
      </w:r>
      <w:r w:rsidRPr="00CA22F4">
        <w:rPr>
          <w:color w:val="6D6E71"/>
          <w:spacing w:val="-4"/>
          <w:lang w:val="nl-NL"/>
        </w:rPr>
        <w:t>r</w:t>
      </w:r>
      <w:r w:rsidRPr="00CA22F4">
        <w:rPr>
          <w:color w:val="6D6E71"/>
          <w:lang w:val="nl-NL"/>
        </w:rPr>
        <w:t>s;</w:t>
      </w:r>
    </w:p>
    <w:p w14:paraId="3FEFAAB3" w14:textId="77777777" w:rsidR="00624579" w:rsidRPr="00CA22F4" w:rsidRDefault="00CA22F4">
      <w:pPr>
        <w:pStyle w:val="Plattetekst"/>
        <w:tabs>
          <w:tab w:val="left" w:pos="2573"/>
        </w:tabs>
        <w:spacing w:line="264" w:lineRule="exact"/>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Is</w:t>
      </w:r>
      <w:r w:rsidRPr="00CA22F4">
        <w:rPr>
          <w:color w:val="6D6E71"/>
          <w:spacing w:val="-1"/>
          <w:lang w:val="nl-NL"/>
        </w:rPr>
        <w:t xml:space="preserve"> </w:t>
      </w:r>
      <w:r w:rsidRPr="00CA22F4">
        <w:rPr>
          <w:color w:val="6D6E71"/>
          <w:lang w:val="nl-NL"/>
        </w:rPr>
        <w:t>er een</w:t>
      </w:r>
      <w:r w:rsidRPr="00CA22F4">
        <w:rPr>
          <w:color w:val="6D6E71"/>
          <w:spacing w:val="-1"/>
          <w:lang w:val="nl-NL"/>
        </w:rPr>
        <w:t xml:space="preserve"> </w:t>
      </w:r>
      <w:r w:rsidRPr="00CA22F4">
        <w:rPr>
          <w:color w:val="6D6E71"/>
          <w:lang w:val="nl-NL"/>
        </w:rPr>
        <w:t>help</w:t>
      </w:r>
      <w:r w:rsidRPr="00CA22F4">
        <w:rPr>
          <w:color w:val="6D6E71"/>
          <w:spacing w:val="-2"/>
          <w:lang w:val="nl-NL"/>
        </w:rPr>
        <w:t>-</w:t>
      </w:r>
      <w:r w:rsidRPr="00CA22F4">
        <w:rPr>
          <w:color w:val="6D6E71"/>
          <w:lang w:val="nl-NL"/>
        </w:rPr>
        <w:t>functie 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1"/>
          <w:lang w:val="nl-NL"/>
        </w:rPr>
        <w:t xml:space="preserve"> </w:t>
      </w:r>
      <w:r w:rsidRPr="00CA22F4">
        <w:rPr>
          <w:color w:val="6D6E71"/>
          <w:spacing w:val="-3"/>
          <w:lang w:val="nl-NL"/>
        </w:rPr>
        <w:t>w</w:t>
      </w:r>
      <w:r w:rsidRPr="00CA22F4">
        <w:rPr>
          <w:color w:val="6D6E71"/>
          <w:lang w:val="nl-NL"/>
        </w:rPr>
        <w:t>aar je</w:t>
      </w:r>
      <w:r w:rsidRPr="00CA22F4">
        <w:rPr>
          <w:color w:val="6D6E71"/>
          <w:spacing w:val="-1"/>
          <w:lang w:val="nl-NL"/>
        </w:rPr>
        <w:t xml:space="preserve"> </w:t>
      </w:r>
      <w:r w:rsidRPr="00CA22F4">
        <w:rPr>
          <w:color w:val="6D6E71"/>
          <w:lang w:val="nl-NL"/>
        </w:rPr>
        <w:t xml:space="preserve">naar </w:t>
      </w:r>
      <w:r w:rsidRPr="00CA22F4">
        <w:rPr>
          <w:color w:val="6D6E71"/>
          <w:spacing w:val="-3"/>
          <w:lang w:val="nl-NL"/>
        </w:rPr>
        <w:t>t</w:t>
      </w:r>
      <w:r w:rsidRPr="00CA22F4">
        <w:rPr>
          <w:color w:val="6D6E71"/>
          <w:lang w:val="nl-NL"/>
        </w:rPr>
        <w:t>oe</w:t>
      </w:r>
      <w:r w:rsidRPr="00CA22F4">
        <w:rPr>
          <w:color w:val="6D6E71"/>
          <w:spacing w:val="-1"/>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 als</w:t>
      </w:r>
      <w:r w:rsidRPr="00CA22F4">
        <w:rPr>
          <w:color w:val="6D6E71"/>
          <w:spacing w:val="-1"/>
          <w:lang w:val="nl-NL"/>
        </w:rPr>
        <w:t xml:space="preserve"> </w:t>
      </w:r>
      <w:r w:rsidRPr="00CA22F4">
        <w:rPr>
          <w:color w:val="6D6E71"/>
          <w:lang w:val="nl-NL"/>
        </w:rPr>
        <w:t>er p</w:t>
      </w:r>
      <w:r w:rsidRPr="00CA22F4">
        <w:rPr>
          <w:color w:val="6D6E71"/>
          <w:spacing w:val="-4"/>
          <w:lang w:val="nl-NL"/>
        </w:rPr>
        <w:t>r</w:t>
      </w:r>
      <w:r w:rsidRPr="00CA22F4">
        <w:rPr>
          <w:color w:val="6D6E71"/>
          <w:lang w:val="nl-NL"/>
        </w:rPr>
        <w:t>oblemen</w:t>
      </w:r>
      <w:r w:rsidRPr="00CA22F4">
        <w:rPr>
          <w:color w:val="6D6E71"/>
          <w:spacing w:val="-1"/>
          <w:lang w:val="nl-NL"/>
        </w:rPr>
        <w:t xml:space="preserve"> </w:t>
      </w:r>
      <w:r w:rsidRPr="00CA22F4">
        <w:rPr>
          <w:color w:val="6D6E71"/>
          <w:lang w:val="nl-NL"/>
        </w:rPr>
        <w:t>zijn?;</w:t>
      </w:r>
    </w:p>
    <w:p w14:paraId="687471A3" w14:textId="77777777" w:rsidR="00624579" w:rsidRPr="00CA22F4" w:rsidRDefault="00CA22F4">
      <w:pPr>
        <w:pStyle w:val="Plattetekst"/>
        <w:tabs>
          <w:tab w:val="left" w:pos="2573"/>
        </w:tabs>
        <w:spacing w:line="264" w:lineRule="exact"/>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4"/>
          <w:lang w:val="nl-NL"/>
        </w:rPr>
        <w:t>K</w:t>
      </w:r>
      <w:r w:rsidRPr="00CA22F4">
        <w:rPr>
          <w:color w:val="6D6E71"/>
          <w:lang w:val="nl-NL"/>
        </w:rPr>
        <w:t>un je klac</w:t>
      </w:r>
      <w:r w:rsidRPr="00CA22F4">
        <w:rPr>
          <w:color w:val="6D6E71"/>
          <w:spacing w:val="-2"/>
          <w:lang w:val="nl-NL"/>
        </w:rPr>
        <w:t>h</w:t>
      </w:r>
      <w:r w:rsidRPr="00CA22F4">
        <w:rPr>
          <w:color w:val="6D6E71"/>
          <w:spacing w:val="-3"/>
          <w:lang w:val="nl-NL"/>
        </w:rPr>
        <w:t>t</w:t>
      </w:r>
      <w:r w:rsidRPr="00CA22F4">
        <w:rPr>
          <w:color w:val="6D6E71"/>
          <w:lang w:val="nl-NL"/>
        </w:rPr>
        <w:t xml:space="preserve">en indienen en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 e</w:t>
      </w:r>
      <w:r w:rsidRPr="00CA22F4">
        <w:rPr>
          <w:color w:val="6D6E71"/>
          <w:spacing w:val="-4"/>
          <w:lang w:val="nl-NL"/>
        </w:rPr>
        <w:t>r</w:t>
      </w:r>
      <w:r w:rsidRPr="00CA22F4">
        <w:rPr>
          <w:color w:val="6D6E71"/>
          <w:spacing w:val="-2"/>
          <w:lang w:val="nl-NL"/>
        </w:rPr>
        <w:t>g</w:t>
      </w:r>
      <w:r w:rsidRPr="00CA22F4">
        <w:rPr>
          <w:color w:val="6D6E71"/>
          <w:lang w:val="nl-NL"/>
        </w:rPr>
        <w:t>ens besch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3"/>
          <w:lang w:val="nl-NL"/>
        </w:rPr>
        <w:t>wa</w:t>
      </w:r>
      <w:r w:rsidRPr="00CA22F4">
        <w:rPr>
          <w:color w:val="6D6E71"/>
          <w:lang w:val="nl-NL"/>
        </w:rPr>
        <w:t>t er m</w:t>
      </w:r>
      <w:r w:rsidRPr="00CA22F4">
        <w:rPr>
          <w:color w:val="6D6E71"/>
          <w:spacing w:val="-2"/>
          <w:lang w:val="nl-NL"/>
        </w:rPr>
        <w:t>e</w:t>
      </w:r>
      <w:r w:rsidRPr="00CA22F4">
        <w:rPr>
          <w:color w:val="6D6E71"/>
          <w:lang w:val="nl-NL"/>
        </w:rPr>
        <w:t>t je klac</w:t>
      </w:r>
      <w:r w:rsidRPr="00CA22F4">
        <w:rPr>
          <w:color w:val="6D6E71"/>
          <w:spacing w:val="-2"/>
          <w:lang w:val="nl-NL"/>
        </w:rPr>
        <w:t>h</w:t>
      </w:r>
      <w:r w:rsidRPr="00CA22F4">
        <w:rPr>
          <w:color w:val="6D6E71"/>
          <w:lang w:val="nl-NL"/>
        </w:rPr>
        <w:t xml:space="preserve">t </w:t>
      </w:r>
      <w:r w:rsidRPr="00CA22F4">
        <w:rPr>
          <w:color w:val="6D6E71"/>
          <w:spacing w:val="-2"/>
          <w:lang w:val="nl-NL"/>
        </w:rPr>
        <w:t>g</w:t>
      </w:r>
      <w:r w:rsidRPr="00CA22F4">
        <w:rPr>
          <w:color w:val="6D6E71"/>
          <w:lang w:val="nl-NL"/>
        </w:rPr>
        <w:t xml:space="preserve">edaan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w:t>
      </w:r>
    </w:p>
    <w:p w14:paraId="56386789" w14:textId="77777777" w:rsidR="00624579" w:rsidRPr="00CA22F4" w:rsidRDefault="00CA22F4">
      <w:pPr>
        <w:pStyle w:val="Plattetekst"/>
        <w:tabs>
          <w:tab w:val="left" w:pos="2573"/>
        </w:tabs>
        <w:spacing w:line="264" w:lineRule="exact"/>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Is</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een scheld</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w:t>
      </w:r>
      <w:r w:rsidRPr="00CA22F4">
        <w:rPr>
          <w:color w:val="6D6E71"/>
          <w:spacing w:val="-2"/>
          <w:lang w:val="nl-NL"/>
        </w:rPr>
        <w:t>n</w:t>
      </w:r>
      <w:r w:rsidRPr="00CA22F4">
        <w:rPr>
          <w:color w:val="6D6E71"/>
          <w:lang w:val="nl-NL"/>
        </w:rPr>
        <w:t>fil</w:t>
      </w:r>
      <w:r w:rsidRPr="00CA22F4">
        <w:rPr>
          <w:color w:val="6D6E71"/>
          <w:spacing w:val="-3"/>
          <w:lang w:val="nl-NL"/>
        </w:rPr>
        <w:t>t</w:t>
      </w:r>
      <w:r w:rsidRPr="00CA22F4">
        <w:rPr>
          <w:color w:val="6D6E71"/>
          <w:lang w:val="nl-NL"/>
        </w:rPr>
        <w:t>er</w:t>
      </w:r>
      <w:r w:rsidRPr="00CA22F4">
        <w:rPr>
          <w:color w:val="6D6E71"/>
          <w:spacing w:val="-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p>
    <w:p w14:paraId="4CE8CD22" w14:textId="77777777" w:rsidR="00624579" w:rsidRPr="00CA22F4" w:rsidRDefault="00CA22F4">
      <w:pPr>
        <w:pStyle w:val="Plattetekst"/>
        <w:tabs>
          <w:tab w:val="left" w:pos="2573"/>
        </w:tabs>
        <w:spacing w:line="264" w:lineRule="exact"/>
        <w:ind w:left="221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Ge</w:t>
      </w:r>
      <w:r w:rsidRPr="00CA22F4">
        <w:rPr>
          <w:color w:val="6D6E71"/>
          <w:spacing w:val="-3"/>
          <w:lang w:val="nl-NL"/>
        </w:rPr>
        <w:t>e</w:t>
      </w:r>
      <w:r w:rsidRPr="00CA22F4">
        <w:rPr>
          <w:color w:val="6D6E71"/>
          <w:lang w:val="nl-NL"/>
        </w:rPr>
        <w:t>ft</w:t>
      </w:r>
      <w:r w:rsidRPr="00CA22F4">
        <w:rPr>
          <w:color w:val="6D6E71"/>
          <w:spacing w:val="-19"/>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ch</w:t>
      </w:r>
      <w:r w:rsidRPr="00CA22F4">
        <w:rPr>
          <w:color w:val="6D6E71"/>
          <w:spacing w:val="-2"/>
          <w:lang w:val="nl-NL"/>
        </w:rPr>
        <w:t>a</w:t>
      </w:r>
      <w:r w:rsidRPr="00CA22F4">
        <w:rPr>
          <w:color w:val="6D6E71"/>
          <w:lang w:val="nl-NL"/>
        </w:rPr>
        <w:t>tsi</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9"/>
          <w:lang w:val="nl-NL"/>
        </w:rPr>
        <w:t xml:space="preserve"> </w:t>
      </w:r>
      <w:r w:rsidRPr="00CA22F4">
        <w:rPr>
          <w:color w:val="6D6E71"/>
          <w:lang w:val="nl-NL"/>
        </w:rPr>
        <w:t>hoe</w:t>
      </w:r>
      <w:r w:rsidRPr="00CA22F4">
        <w:rPr>
          <w:color w:val="6D6E71"/>
          <w:spacing w:val="-18"/>
          <w:lang w:val="nl-NL"/>
        </w:rPr>
        <w:t xml:space="preserve"> </w:t>
      </w:r>
      <w:r w:rsidRPr="00CA22F4">
        <w:rPr>
          <w:color w:val="6D6E71"/>
          <w:lang w:val="nl-NL"/>
        </w:rPr>
        <w:t>je</w:t>
      </w:r>
      <w:r w:rsidRPr="00CA22F4">
        <w:rPr>
          <w:color w:val="6D6E71"/>
          <w:spacing w:val="-1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8"/>
          <w:lang w:val="nl-NL"/>
        </w:rPr>
        <w:t xml:space="preserve"> </w:t>
      </w:r>
      <w:r w:rsidRPr="00CA22F4">
        <w:rPr>
          <w:color w:val="6D6E71"/>
          <w:lang w:val="nl-NL"/>
        </w:rPr>
        <w:t>of</w:t>
      </w:r>
      <w:r w:rsidRPr="00CA22F4">
        <w:rPr>
          <w:color w:val="6D6E71"/>
          <w:spacing w:val="-19"/>
          <w:lang w:val="nl-NL"/>
        </w:rPr>
        <w:t xml:space="preserve"> </w:t>
      </w:r>
      <w:r w:rsidRPr="00CA22F4">
        <w:rPr>
          <w:color w:val="6D6E71"/>
          <w:spacing w:val="-3"/>
          <w:lang w:val="nl-NL"/>
        </w:rPr>
        <w:t>w</w:t>
      </w:r>
      <w:r w:rsidRPr="00CA22F4">
        <w:rPr>
          <w:color w:val="6D6E71"/>
          <w:lang w:val="nl-NL"/>
        </w:rPr>
        <w:t>aar</w:t>
      </w:r>
      <w:r w:rsidRPr="00CA22F4">
        <w:rPr>
          <w:color w:val="6D6E71"/>
          <w:spacing w:val="-18"/>
          <w:lang w:val="nl-NL"/>
        </w:rPr>
        <w:t xml:space="preserve"> </w:t>
      </w:r>
      <w:r w:rsidRPr="00CA22F4">
        <w:rPr>
          <w:color w:val="6D6E71"/>
          <w:lang w:val="nl-NL"/>
        </w:rPr>
        <w:t>je</w:t>
      </w:r>
      <w:r w:rsidRPr="00CA22F4">
        <w:rPr>
          <w:color w:val="6D6E71"/>
          <w:spacing w:val="-18"/>
          <w:lang w:val="nl-NL"/>
        </w:rPr>
        <w:t xml:space="preserve"> </w:t>
      </w:r>
      <w:r w:rsidRPr="00CA22F4">
        <w:rPr>
          <w:color w:val="6D6E71"/>
          <w:lang w:val="nl-NL"/>
        </w:rPr>
        <w:t>meer</w:t>
      </w:r>
      <w:r w:rsidRPr="00CA22F4">
        <w:rPr>
          <w:color w:val="6D6E71"/>
          <w:spacing w:val="-18"/>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8"/>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9"/>
          <w:lang w:val="nl-NL"/>
        </w:rPr>
        <w:t xml:space="preserve"> </w:t>
      </w:r>
      <w:r w:rsidRPr="00CA22F4">
        <w:rPr>
          <w:color w:val="6D6E71"/>
          <w:lang w:val="nl-NL"/>
        </w:rPr>
        <w:t>vinden?</w:t>
      </w:r>
    </w:p>
    <w:p w14:paraId="1A126D71" w14:textId="77777777" w:rsidR="00624579" w:rsidRPr="00CA22F4" w:rsidRDefault="00892B60">
      <w:pPr>
        <w:pStyle w:val="Plattetekst"/>
        <w:spacing w:line="264" w:lineRule="exact"/>
        <w:ind w:left="1208"/>
        <w:jc w:val="center"/>
        <w:rPr>
          <w:lang w:val="nl-NL"/>
        </w:rPr>
      </w:pPr>
      <w:hyperlink r:id="rId51">
        <w:r w:rsidR="00CA22F4" w:rsidRPr="00CA22F4">
          <w:rPr>
            <w:color w:val="6D6E71"/>
            <w:lang w:val="nl-NL"/>
          </w:rPr>
          <w:t>Kijk</w:t>
        </w:r>
        <w:r w:rsidR="00CA22F4" w:rsidRPr="00CA22F4">
          <w:rPr>
            <w:color w:val="6D6E71"/>
            <w:spacing w:val="-1"/>
            <w:lang w:val="nl-NL"/>
          </w:rPr>
          <w:t xml:space="preserve"> </w:t>
        </w:r>
        <w:r w:rsidR="00CA22F4" w:rsidRPr="00CA22F4">
          <w:rPr>
            <w:color w:val="6D6E71"/>
            <w:lang w:val="nl-NL"/>
          </w:rPr>
          <w:t>op</w:t>
        </w:r>
        <w:r w:rsidR="00CA22F4" w:rsidRPr="00CA22F4">
          <w:rPr>
            <w:color w:val="6D6E71"/>
            <w:spacing w:val="-1"/>
            <w:lang w:val="nl-NL"/>
          </w:rPr>
          <w:t xml:space="preserve"> </w:t>
        </w:r>
        <w:r w:rsidR="00CA22F4" w:rsidRPr="00CA22F4">
          <w:rPr>
            <w:color w:val="6D6E71"/>
            <w:lang w:val="nl-NL"/>
          </w:rPr>
          <w:t>ww</w:t>
        </w:r>
        <w:r w:rsidR="00CA22F4" w:rsidRPr="00CA22F4">
          <w:rPr>
            <w:color w:val="6D6E71"/>
            <w:spacing w:val="-15"/>
            <w:lang w:val="nl-NL"/>
          </w:rPr>
          <w:t>w</w:t>
        </w:r>
        <w:r w:rsidR="00CA22F4" w:rsidRPr="00CA22F4">
          <w:rPr>
            <w:color w:val="6D6E71"/>
            <w:lang w:val="nl-NL"/>
          </w:rPr>
          <w:t>.ch</w:t>
        </w:r>
        <w:r w:rsidR="00CA22F4" w:rsidRPr="00CA22F4">
          <w:rPr>
            <w:color w:val="6D6E71"/>
            <w:spacing w:val="-2"/>
            <w:lang w:val="nl-NL"/>
          </w:rPr>
          <w:t>a</w:t>
        </w:r>
        <w:r w:rsidR="00CA22F4" w:rsidRPr="00CA22F4">
          <w:rPr>
            <w:color w:val="6D6E71"/>
            <w:lang w:val="nl-NL"/>
          </w:rPr>
          <w:t>ti</w:t>
        </w:r>
        <w:r w:rsidR="00CA22F4" w:rsidRPr="00CA22F4">
          <w:rPr>
            <w:color w:val="6D6E71"/>
            <w:spacing w:val="-2"/>
            <w:lang w:val="nl-NL"/>
          </w:rPr>
          <w:t>n</w:t>
        </w:r>
        <w:r w:rsidR="00CA22F4" w:rsidRPr="00CA22F4">
          <w:rPr>
            <w:color w:val="6D6E71"/>
            <w:spacing w:val="-5"/>
            <w:lang w:val="nl-NL"/>
          </w:rPr>
          <w:t>f</w:t>
        </w:r>
        <w:r w:rsidR="00CA22F4" w:rsidRPr="00CA22F4">
          <w:rPr>
            <w:color w:val="6D6E71"/>
            <w:lang w:val="nl-NL"/>
          </w:rPr>
          <w:t>o.nl</w:t>
        </w:r>
        <w:r w:rsidR="00CA22F4" w:rsidRPr="00CA22F4">
          <w:rPr>
            <w:color w:val="6D6E71"/>
            <w:spacing w:val="-1"/>
            <w:lang w:val="nl-NL"/>
          </w:rPr>
          <w:t xml:space="preserve"> </w:t>
        </w:r>
      </w:hyperlink>
      <w:r w:rsidR="00CA22F4" w:rsidRPr="00CA22F4">
        <w:rPr>
          <w:color w:val="6D6E71"/>
          <w:spacing w:val="-3"/>
          <w:lang w:val="nl-NL"/>
        </w:rPr>
        <w:t>v</w:t>
      </w:r>
      <w:r w:rsidR="00CA22F4" w:rsidRPr="00CA22F4">
        <w:rPr>
          <w:color w:val="6D6E71"/>
          <w:lang w:val="nl-NL"/>
        </w:rPr>
        <w:t>oor</w:t>
      </w:r>
      <w:r w:rsidR="00CA22F4" w:rsidRPr="00CA22F4">
        <w:rPr>
          <w:color w:val="6D6E71"/>
          <w:spacing w:val="-1"/>
          <w:lang w:val="nl-NL"/>
        </w:rPr>
        <w:t xml:space="preserve"> </w:t>
      </w:r>
      <w:r w:rsidR="00CA22F4" w:rsidRPr="00CA22F4">
        <w:rPr>
          <w:color w:val="6D6E71"/>
          <w:lang w:val="nl-NL"/>
        </w:rPr>
        <w:t>ch</w:t>
      </w:r>
      <w:r w:rsidR="00CA22F4" w:rsidRPr="00CA22F4">
        <w:rPr>
          <w:color w:val="6D6E71"/>
          <w:spacing w:val="-2"/>
          <w:lang w:val="nl-NL"/>
        </w:rPr>
        <w:t>a</w:t>
      </w:r>
      <w:r w:rsidR="00CA22F4" w:rsidRPr="00CA22F4">
        <w:rPr>
          <w:color w:val="6D6E71"/>
          <w:lang w:val="nl-NL"/>
        </w:rPr>
        <w:t>tsi</w:t>
      </w:r>
      <w:r w:rsidR="00CA22F4" w:rsidRPr="00CA22F4">
        <w:rPr>
          <w:color w:val="6D6E71"/>
          <w:spacing w:val="-3"/>
          <w:lang w:val="nl-NL"/>
        </w:rPr>
        <w:t>t</w:t>
      </w:r>
      <w:r w:rsidR="00CA22F4" w:rsidRPr="00CA22F4">
        <w:rPr>
          <w:color w:val="6D6E71"/>
          <w:lang w:val="nl-NL"/>
        </w:rPr>
        <w:t>es</w:t>
      </w:r>
      <w:r w:rsidR="00CA22F4" w:rsidRPr="00CA22F4">
        <w:rPr>
          <w:color w:val="6D6E71"/>
          <w:spacing w:val="-1"/>
          <w:lang w:val="nl-NL"/>
        </w:rPr>
        <w:t xml:space="preserve"> </w:t>
      </w:r>
      <w:r w:rsidR="00CA22F4" w:rsidRPr="00CA22F4">
        <w:rPr>
          <w:color w:val="6D6E71"/>
          <w:lang w:val="nl-NL"/>
        </w:rPr>
        <w:t>die</w:t>
      </w:r>
      <w:r w:rsidR="00CA22F4" w:rsidRPr="00CA22F4">
        <w:rPr>
          <w:color w:val="6D6E71"/>
          <w:spacing w:val="-1"/>
          <w:lang w:val="nl-NL"/>
        </w:rPr>
        <w:t xml:space="preserve"> </w:t>
      </w:r>
      <w:r w:rsidR="00CA22F4" w:rsidRPr="00CA22F4">
        <w:rPr>
          <w:color w:val="6D6E71"/>
          <w:spacing w:val="-3"/>
          <w:lang w:val="nl-NL"/>
        </w:rPr>
        <w:t>v</w:t>
      </w:r>
      <w:r w:rsidR="00CA22F4" w:rsidRPr="00CA22F4">
        <w:rPr>
          <w:color w:val="6D6E71"/>
          <w:lang w:val="nl-NL"/>
        </w:rPr>
        <w:t>oldoen aan</w:t>
      </w:r>
      <w:r w:rsidR="00CA22F4" w:rsidRPr="00CA22F4">
        <w:rPr>
          <w:color w:val="6D6E71"/>
          <w:spacing w:val="-1"/>
          <w:lang w:val="nl-NL"/>
        </w:rPr>
        <w:t xml:space="preserve"> </w:t>
      </w:r>
      <w:r w:rsidR="00CA22F4" w:rsidRPr="00CA22F4">
        <w:rPr>
          <w:color w:val="6D6E71"/>
          <w:lang w:val="nl-NL"/>
        </w:rPr>
        <w:t>de</w:t>
      </w:r>
      <w:r w:rsidR="00CA22F4" w:rsidRPr="00CA22F4">
        <w:rPr>
          <w:color w:val="6D6E71"/>
          <w:spacing w:val="-1"/>
          <w:lang w:val="nl-NL"/>
        </w:rPr>
        <w:t xml:space="preserve"> </w:t>
      </w:r>
      <w:r w:rsidR="00CA22F4" w:rsidRPr="00CA22F4">
        <w:rPr>
          <w:color w:val="6D6E71"/>
          <w:lang w:val="nl-NL"/>
        </w:rPr>
        <w:t>Ric</w:t>
      </w:r>
      <w:r w:rsidR="00CA22F4" w:rsidRPr="00CA22F4">
        <w:rPr>
          <w:color w:val="6D6E71"/>
          <w:spacing w:val="-2"/>
          <w:lang w:val="nl-NL"/>
        </w:rPr>
        <w:t>h</w:t>
      </w:r>
      <w:r w:rsidR="00CA22F4" w:rsidRPr="00CA22F4">
        <w:rPr>
          <w:color w:val="6D6E71"/>
          <w:lang w:val="nl-NL"/>
        </w:rPr>
        <w:t>tlijnen</w:t>
      </w:r>
      <w:r w:rsidR="00CA22F4" w:rsidRPr="00CA22F4">
        <w:rPr>
          <w:color w:val="6D6E71"/>
          <w:spacing w:val="-1"/>
          <w:lang w:val="nl-NL"/>
        </w:rPr>
        <w:t xml:space="preserve"> </w:t>
      </w:r>
      <w:r w:rsidR="00CA22F4" w:rsidRPr="00CA22F4">
        <w:rPr>
          <w:color w:val="6D6E71"/>
          <w:spacing w:val="-2"/>
          <w:lang w:val="nl-NL"/>
        </w:rPr>
        <w:t>v</w:t>
      </w:r>
      <w:r w:rsidR="00CA22F4" w:rsidRPr="00CA22F4">
        <w:rPr>
          <w:color w:val="6D6E71"/>
          <w:lang w:val="nl-NL"/>
        </w:rPr>
        <w:t>oor</w:t>
      </w:r>
      <w:r w:rsidR="00CA22F4" w:rsidRPr="00CA22F4">
        <w:rPr>
          <w:color w:val="6D6E71"/>
          <w:spacing w:val="-1"/>
          <w:lang w:val="nl-NL"/>
        </w:rPr>
        <w:t xml:space="preserve"> </w:t>
      </w:r>
      <w:r w:rsidR="00CA22F4" w:rsidRPr="00CA22F4">
        <w:rPr>
          <w:color w:val="6D6E71"/>
          <w:spacing w:val="-3"/>
          <w:lang w:val="nl-NL"/>
        </w:rPr>
        <w:t>v</w:t>
      </w:r>
      <w:r w:rsidR="00CA22F4" w:rsidRPr="00CA22F4">
        <w:rPr>
          <w:color w:val="6D6E71"/>
          <w:lang w:val="nl-NL"/>
        </w:rPr>
        <w:t>eilig</w:t>
      </w:r>
      <w:r w:rsidR="00CA22F4" w:rsidRPr="00CA22F4">
        <w:rPr>
          <w:color w:val="6D6E71"/>
          <w:spacing w:val="-1"/>
          <w:lang w:val="nl-NL"/>
        </w:rPr>
        <w:t xml:space="preserve"> </w:t>
      </w:r>
      <w:r w:rsidR="00CA22F4" w:rsidRPr="00CA22F4">
        <w:rPr>
          <w:color w:val="6D6E71"/>
          <w:lang w:val="nl-NL"/>
        </w:rPr>
        <w:t>ch</w:t>
      </w:r>
      <w:r w:rsidR="00CA22F4" w:rsidRPr="00CA22F4">
        <w:rPr>
          <w:color w:val="6D6E71"/>
          <w:spacing w:val="-2"/>
          <w:lang w:val="nl-NL"/>
        </w:rPr>
        <w:t>a</w:t>
      </w:r>
      <w:r w:rsidR="00CA22F4" w:rsidRPr="00CA22F4">
        <w:rPr>
          <w:color w:val="6D6E71"/>
          <w:lang w:val="nl-NL"/>
        </w:rPr>
        <w:t>t</w:t>
      </w:r>
      <w:r w:rsidR="00CA22F4" w:rsidRPr="00CA22F4">
        <w:rPr>
          <w:color w:val="6D6E71"/>
          <w:spacing w:val="-4"/>
          <w:lang w:val="nl-NL"/>
        </w:rPr>
        <w:t>t</w:t>
      </w:r>
      <w:r w:rsidR="00CA22F4" w:rsidRPr="00CA22F4">
        <w:rPr>
          <w:color w:val="6D6E71"/>
          <w:lang w:val="nl-NL"/>
        </w:rPr>
        <w:t>en!.</w:t>
      </w:r>
    </w:p>
    <w:p w14:paraId="4FFD4498" w14:textId="77777777" w:rsidR="00624579" w:rsidRPr="00CA22F4" w:rsidRDefault="00CA22F4" w:rsidP="00CD3340">
      <w:pPr>
        <w:pStyle w:val="Plattetekst"/>
        <w:numPr>
          <w:ilvl w:val="1"/>
          <w:numId w:val="30"/>
        </w:numPr>
        <w:tabs>
          <w:tab w:val="left" w:pos="1853"/>
        </w:tabs>
        <w:spacing w:line="264" w:lineRule="exact"/>
        <w:ind w:left="1853"/>
        <w:rPr>
          <w:lang w:val="nl-NL"/>
        </w:rPr>
      </w:pPr>
      <w:r w:rsidRPr="00CA22F4">
        <w:rPr>
          <w:color w:val="6D6E71"/>
          <w:lang w:val="nl-NL"/>
        </w:rPr>
        <w:t>Kijk</w:t>
      </w:r>
      <w:r w:rsidRPr="00CA22F4">
        <w:rPr>
          <w:color w:val="6D6E71"/>
          <w:spacing w:val="-6"/>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eens</w:t>
      </w:r>
      <w:r w:rsidRPr="00CA22F4">
        <w:rPr>
          <w:color w:val="6D6E71"/>
          <w:spacing w:val="-5"/>
          <w:lang w:val="nl-NL"/>
        </w:rPr>
        <w:t xml:space="preserve"> </w:t>
      </w:r>
      <w:r w:rsidRPr="00CA22F4">
        <w:rPr>
          <w:color w:val="6D6E71"/>
          <w:lang w:val="nl-NL"/>
        </w:rPr>
        <w:t>op</w:t>
      </w:r>
      <w:r w:rsidRPr="00CA22F4">
        <w:rPr>
          <w:color w:val="6D6E71"/>
          <w:spacing w:val="-6"/>
          <w:lang w:val="nl-NL"/>
        </w:rPr>
        <w:t xml:space="preserve"> </w:t>
      </w:r>
      <w:r w:rsidRPr="00CA22F4">
        <w:rPr>
          <w:color w:val="6D6E71"/>
          <w:spacing w:val="-8"/>
          <w:lang w:val="nl-NL"/>
        </w:rPr>
        <w:t>k</w:t>
      </w:r>
      <w:r w:rsidRPr="00CA22F4">
        <w:rPr>
          <w:color w:val="6D6E71"/>
          <w:lang w:val="nl-NL"/>
        </w:rPr>
        <w:t>ennisn</w:t>
      </w:r>
      <w:r w:rsidRPr="00CA22F4">
        <w:rPr>
          <w:color w:val="6D6E71"/>
          <w:spacing w:val="-1"/>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w</w:t>
      </w:r>
      <w:r w:rsidRPr="00CA22F4">
        <w:rPr>
          <w:color w:val="6D6E71"/>
          <w:lang w:val="nl-NL"/>
        </w:rPr>
        <w:t>aar</w:t>
      </w:r>
      <w:r w:rsidRPr="00CA22F4">
        <w:rPr>
          <w:color w:val="6D6E71"/>
          <w:spacing w:val="-5"/>
          <w:lang w:val="nl-NL"/>
        </w:rPr>
        <w:t xml:space="preserve"> </w:t>
      </w:r>
      <w:r w:rsidRPr="00CA22F4">
        <w:rPr>
          <w:color w:val="6D6E71"/>
          <w:lang w:val="nl-NL"/>
        </w:rPr>
        <w:t>u</w:t>
      </w:r>
      <w:r w:rsidRPr="00CA22F4">
        <w:rPr>
          <w:color w:val="6D6E71"/>
          <w:spacing w:val="-5"/>
          <w:lang w:val="nl-NL"/>
        </w:rPr>
        <w:t xml:space="preserve"> </w:t>
      </w:r>
      <w:r w:rsidRPr="00CA22F4">
        <w:rPr>
          <w:color w:val="6D6E71"/>
          <w:spacing w:val="-3"/>
          <w:lang w:val="nl-NL"/>
        </w:rPr>
        <w:t>v</w:t>
      </w:r>
      <w:r w:rsidRPr="00CA22F4">
        <w:rPr>
          <w:color w:val="6D6E71"/>
          <w:lang w:val="nl-NL"/>
        </w:rPr>
        <w:t>eel</w:t>
      </w:r>
      <w:r w:rsidRPr="00CA22F4">
        <w:rPr>
          <w:color w:val="6D6E71"/>
          <w:spacing w:val="-6"/>
          <w:lang w:val="nl-NL"/>
        </w:rPr>
        <w:t xml:space="preserve"> </w:t>
      </w:r>
      <w:r w:rsidRPr="00CA22F4">
        <w:rPr>
          <w:color w:val="6D6E71"/>
          <w:lang w:val="nl-NL"/>
        </w:rPr>
        <w:t>ti</w:t>
      </w:r>
      <w:r w:rsidRPr="00CA22F4">
        <w:rPr>
          <w:color w:val="6D6E71"/>
          <w:spacing w:val="-1"/>
          <w:lang w:val="nl-NL"/>
        </w:rPr>
        <w:t>p</w:t>
      </w:r>
      <w:r w:rsidRPr="00CA22F4">
        <w:rPr>
          <w:color w:val="6D6E71"/>
          <w:lang w:val="nl-NL"/>
        </w:rPr>
        <w:t>s</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lin</w:t>
      </w:r>
      <w:r w:rsidRPr="00CA22F4">
        <w:rPr>
          <w:color w:val="6D6E71"/>
          <w:spacing w:val="-2"/>
          <w:lang w:val="nl-NL"/>
        </w:rPr>
        <w:t>k</w:t>
      </w:r>
      <w:r w:rsidRPr="00CA22F4">
        <w:rPr>
          <w:color w:val="6D6E71"/>
          <w:lang w:val="nl-NL"/>
        </w:rPr>
        <w:t>s</w:t>
      </w:r>
      <w:r w:rsidRPr="00CA22F4">
        <w:rPr>
          <w:color w:val="6D6E71"/>
          <w:spacing w:val="-6"/>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5"/>
          <w:lang w:val="nl-NL"/>
        </w:rPr>
        <w:t xml:space="preserve"> </w:t>
      </w:r>
      <w:r w:rsidRPr="00CA22F4">
        <w:rPr>
          <w:color w:val="6D6E71"/>
          <w:lang w:val="nl-NL"/>
        </w:rPr>
        <w:t>vinden</w:t>
      </w:r>
      <w:r w:rsidRPr="00CA22F4">
        <w:rPr>
          <w:color w:val="6D6E71"/>
          <w:spacing w:val="-5"/>
          <w:lang w:val="nl-NL"/>
        </w:rPr>
        <w:t xml:space="preserve"> </w:t>
      </w:r>
      <w:r w:rsidRPr="00CA22F4">
        <w:rPr>
          <w:color w:val="6D6E71"/>
          <w:lang w:val="nl-NL"/>
        </w:rPr>
        <w:t>naar</w:t>
      </w:r>
      <w:r w:rsidRPr="00CA22F4">
        <w:rPr>
          <w:color w:val="6D6E71"/>
          <w:spacing w:val="-5"/>
          <w:lang w:val="nl-NL"/>
        </w:rPr>
        <w:t xml:space="preserve"> </w:t>
      </w:r>
      <w:r w:rsidRPr="00CA22F4">
        <w:rPr>
          <w:color w:val="6D6E71"/>
          <w:lang w:val="nl-NL"/>
        </w:rPr>
        <w:t>meer</w:t>
      </w:r>
      <w:r w:rsidRPr="00CA22F4">
        <w:rPr>
          <w:color w:val="6D6E71"/>
          <w:spacing w:val="-6"/>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423D4C11" w14:textId="77777777" w:rsidR="00624579" w:rsidRPr="00CA22F4" w:rsidRDefault="00CA22F4">
      <w:pPr>
        <w:pStyle w:val="Plattetekst"/>
        <w:spacing w:line="264" w:lineRule="exact"/>
        <w:ind w:left="0" w:right="7159"/>
        <w:jc w:val="center"/>
        <w:rPr>
          <w:lang w:val="nl-NL"/>
        </w:rPr>
      </w:pPr>
      <w:r w:rsidRPr="00CA22F4">
        <w:rPr>
          <w:color w:val="6D6E71"/>
          <w:lang w:val="nl-NL"/>
        </w:rPr>
        <w:t>en</w:t>
      </w:r>
      <w:r w:rsidRPr="00CA22F4">
        <w:rPr>
          <w:color w:val="6D6E71"/>
          <w:spacing w:val="-8"/>
          <w:lang w:val="nl-NL"/>
        </w:rPr>
        <w:t xml:space="preserve"> </w:t>
      </w:r>
      <w:r w:rsidRPr="00CA22F4">
        <w:rPr>
          <w:color w:val="6D6E71"/>
          <w:lang w:val="nl-NL"/>
        </w:rPr>
        <w:t>ch</w:t>
      </w:r>
      <w:r w:rsidRPr="00CA22F4">
        <w:rPr>
          <w:color w:val="6D6E71"/>
          <w:spacing w:val="-2"/>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2"/>
          <w:lang w:val="nl-NL"/>
        </w:rPr>
        <w:t>’</w:t>
      </w:r>
      <w:r w:rsidRPr="00CA22F4">
        <w:rPr>
          <w:color w:val="6D6E71"/>
          <w:lang w:val="nl-NL"/>
        </w:rPr>
        <w:t>.</w:t>
      </w:r>
    </w:p>
    <w:p w14:paraId="449C01A4" w14:textId="77777777" w:rsidR="00624579" w:rsidRPr="00CA22F4" w:rsidRDefault="00624579">
      <w:pPr>
        <w:spacing w:before="4" w:line="260" w:lineRule="exact"/>
        <w:rPr>
          <w:sz w:val="26"/>
          <w:szCs w:val="26"/>
          <w:lang w:val="nl-NL"/>
        </w:rPr>
      </w:pPr>
    </w:p>
    <w:p w14:paraId="2FF7C5C6" w14:textId="77777777" w:rsidR="00624579" w:rsidRPr="00CA22F4" w:rsidRDefault="00CA22F4">
      <w:pPr>
        <w:pStyle w:val="Kop3"/>
        <w:rPr>
          <w:b w:val="0"/>
          <w:bCs w:val="0"/>
          <w:lang w:val="nl-NL"/>
        </w:rPr>
      </w:pPr>
      <w:r w:rsidRPr="00CA22F4">
        <w:rPr>
          <w:color w:val="4FA6E7"/>
          <w:lang w:val="nl-NL"/>
        </w:rPr>
        <w:t>Ti</w:t>
      </w:r>
      <w:r w:rsidRPr="00CA22F4">
        <w:rPr>
          <w:color w:val="4FA6E7"/>
          <w:spacing w:val="-2"/>
          <w:lang w:val="nl-NL"/>
        </w:rPr>
        <w:t>p</w:t>
      </w:r>
      <w:r w:rsidRPr="00CA22F4">
        <w:rPr>
          <w:color w:val="4FA6E7"/>
          <w:lang w:val="nl-NL"/>
        </w:rPr>
        <w:t xml:space="preserve">s </w:t>
      </w:r>
      <w:r w:rsidRPr="00CA22F4">
        <w:rPr>
          <w:color w:val="4FA6E7"/>
          <w:spacing w:val="-3"/>
          <w:lang w:val="nl-NL"/>
        </w:rPr>
        <w:t>v</w:t>
      </w:r>
      <w:r w:rsidRPr="00CA22F4">
        <w:rPr>
          <w:color w:val="4FA6E7"/>
          <w:lang w:val="nl-NL"/>
        </w:rPr>
        <w:t>oor e-mailen</w:t>
      </w:r>
    </w:p>
    <w:p w14:paraId="4F6B048F"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 je kind d</w:t>
      </w:r>
      <w:r w:rsidRPr="00CA22F4">
        <w:rPr>
          <w:color w:val="6D6E71"/>
          <w:spacing w:val="-2"/>
          <w:lang w:val="nl-NL"/>
        </w:rPr>
        <w:t>a</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een e-mails mo</w:t>
      </w:r>
      <w:r w:rsidRPr="00CA22F4">
        <w:rPr>
          <w:color w:val="6D6E71"/>
          <w:spacing w:val="-2"/>
          <w:lang w:val="nl-NL"/>
        </w:rPr>
        <w:t>e</w:t>
      </w:r>
      <w:r w:rsidRPr="00CA22F4">
        <w:rPr>
          <w:color w:val="6D6E71"/>
          <w:lang w:val="nl-NL"/>
        </w:rPr>
        <w:t xml:space="preserve">t openen </w:t>
      </w:r>
      <w:r w:rsidRPr="00CA22F4">
        <w:rPr>
          <w:color w:val="6D6E71"/>
          <w:spacing w:val="-4"/>
          <w:lang w:val="nl-NL"/>
        </w:rPr>
        <w:t>v</w:t>
      </w:r>
      <w:r w:rsidRPr="00CA22F4">
        <w:rPr>
          <w:color w:val="6D6E71"/>
          <w:lang w:val="nl-NL"/>
        </w:rPr>
        <w:t>an onbe</w:t>
      </w:r>
      <w:r w:rsidRPr="00CA22F4">
        <w:rPr>
          <w:color w:val="6D6E71"/>
          <w:spacing w:val="-7"/>
          <w:lang w:val="nl-NL"/>
        </w:rPr>
        <w:t>k</w:t>
      </w:r>
      <w:r w:rsidRPr="00CA22F4">
        <w:rPr>
          <w:color w:val="6D6E71"/>
          <w:lang w:val="nl-NL"/>
        </w:rPr>
        <w:t>ende pe</w:t>
      </w:r>
      <w:r w:rsidRPr="00CA22F4">
        <w:rPr>
          <w:color w:val="6D6E71"/>
          <w:spacing w:val="-4"/>
          <w:lang w:val="nl-NL"/>
        </w:rPr>
        <w:t>r</w:t>
      </w:r>
      <w:r w:rsidRPr="00CA22F4">
        <w:rPr>
          <w:color w:val="6D6E71"/>
          <w:lang w:val="nl-NL"/>
        </w:rPr>
        <w:t>sonen;</w:t>
      </w:r>
    </w:p>
    <w:p w14:paraId="579AD4AA"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spacing w:val="-2"/>
          <w:lang w:val="nl-NL"/>
        </w:rPr>
        <w:t>g</w:t>
      </w:r>
      <w:r w:rsidRPr="00CA22F4">
        <w:rPr>
          <w:color w:val="6D6E71"/>
          <w:lang w:val="nl-NL"/>
        </w:rPr>
        <w:t>ebruik</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mee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3"/>
          <w:lang w:val="nl-NL"/>
        </w:rPr>
        <w:t xml:space="preserve"> </w:t>
      </w:r>
      <w:r w:rsidRPr="00CA22F4">
        <w:rPr>
          <w:color w:val="6D6E71"/>
          <w:lang w:val="nl-NL"/>
        </w:rPr>
        <w:t>e-mailad</w:t>
      </w:r>
      <w:r w:rsidRPr="00CA22F4">
        <w:rPr>
          <w:color w:val="6D6E71"/>
          <w:spacing w:val="-3"/>
          <w:lang w:val="nl-NL"/>
        </w:rPr>
        <w:t>r</w:t>
      </w:r>
      <w:r w:rsidRPr="00CA22F4">
        <w:rPr>
          <w:color w:val="6D6E71"/>
          <w:lang w:val="nl-NL"/>
        </w:rPr>
        <w:t>essen.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belangrij</w:t>
      </w:r>
      <w:r w:rsidRPr="00CA22F4">
        <w:rPr>
          <w:color w:val="6D6E71"/>
          <w:spacing w:val="-2"/>
          <w:lang w:val="nl-NL"/>
        </w:rPr>
        <w:t>k</w:t>
      </w:r>
      <w:r w:rsidRPr="00CA22F4">
        <w:rPr>
          <w:color w:val="6D6E71"/>
          <w:spacing w:val="-3"/>
          <w:lang w:val="nl-NL"/>
        </w:rPr>
        <w:t>st</w:t>
      </w:r>
      <w:r w:rsidRPr="00CA22F4">
        <w:rPr>
          <w:color w:val="6D6E71"/>
          <w:lang w:val="nl-NL"/>
        </w:rPr>
        <w:t>e</w:t>
      </w:r>
      <w:r w:rsidRPr="00CA22F4">
        <w:rPr>
          <w:color w:val="6D6E71"/>
          <w:spacing w:val="-3"/>
          <w:lang w:val="nl-NL"/>
        </w:rPr>
        <w:t xml:space="preserve"> </w:t>
      </w:r>
      <w:r w:rsidRPr="00CA22F4">
        <w:rPr>
          <w:color w:val="6D6E71"/>
          <w:lang w:val="nl-NL"/>
        </w:rPr>
        <w:t>e-mailad</w:t>
      </w:r>
      <w:r w:rsidRPr="00CA22F4">
        <w:rPr>
          <w:color w:val="6D6E71"/>
          <w:spacing w:val="-3"/>
          <w:lang w:val="nl-NL"/>
        </w:rPr>
        <w:t>r</w:t>
      </w:r>
      <w:r w:rsidRPr="00CA22F4">
        <w:rPr>
          <w:color w:val="6D6E71"/>
          <w:lang w:val="nl-NL"/>
        </w:rPr>
        <w:t>es</w:t>
      </w:r>
      <w:r w:rsidRPr="00CA22F4">
        <w:rPr>
          <w:color w:val="6D6E71"/>
          <w:spacing w:val="-3"/>
          <w:lang w:val="nl-NL"/>
        </w:rPr>
        <w:t xml:space="preserve"> </w:t>
      </w:r>
      <w:r w:rsidRPr="00CA22F4">
        <w:rPr>
          <w:color w:val="6D6E71"/>
          <w:lang w:val="nl-NL"/>
        </w:rPr>
        <w:t>mag</w:t>
      </w:r>
    </w:p>
    <w:p w14:paraId="69DD5B1E" w14:textId="77777777" w:rsidR="00624579" w:rsidRPr="00CA22F4" w:rsidRDefault="00CA22F4">
      <w:pPr>
        <w:pStyle w:val="Plattetekst"/>
        <w:spacing w:line="264" w:lineRule="exact"/>
        <w:ind w:left="1493"/>
        <w:rPr>
          <w:lang w:val="nl-NL"/>
        </w:rPr>
      </w:pPr>
      <w:r w:rsidRPr="00CA22F4">
        <w:rPr>
          <w:color w:val="6D6E71"/>
          <w:lang w:val="nl-NL"/>
        </w:rPr>
        <w:t>alleen</w:t>
      </w:r>
      <w:r w:rsidRPr="00CA22F4">
        <w:rPr>
          <w:color w:val="6D6E71"/>
          <w:spacing w:val="15"/>
          <w:lang w:val="nl-NL"/>
        </w:rPr>
        <w:t xml:space="preserve"> </w:t>
      </w:r>
      <w:r w:rsidRPr="00CA22F4">
        <w:rPr>
          <w:color w:val="6D6E71"/>
          <w:lang w:val="nl-NL"/>
        </w:rPr>
        <w:t>aan</w:t>
      </w:r>
      <w:r w:rsidRPr="00CA22F4">
        <w:rPr>
          <w:color w:val="6D6E71"/>
          <w:spacing w:val="15"/>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ouwba</w:t>
      </w:r>
      <w:r w:rsidRPr="00CA22F4">
        <w:rPr>
          <w:color w:val="6D6E71"/>
          <w:spacing w:val="-3"/>
          <w:lang w:val="nl-NL"/>
        </w:rPr>
        <w:t>r</w:t>
      </w:r>
      <w:r w:rsidRPr="00CA22F4">
        <w:rPr>
          <w:color w:val="6D6E71"/>
          <w:lang w:val="nl-NL"/>
        </w:rPr>
        <w:t>e</w:t>
      </w:r>
      <w:r w:rsidRPr="00CA22F4">
        <w:rPr>
          <w:color w:val="6D6E71"/>
          <w:spacing w:val="14"/>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5"/>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5"/>
          <w:lang w:val="nl-NL"/>
        </w:rPr>
        <w:t xml:space="preserve"> </w:t>
      </w:r>
      <w:r w:rsidRPr="00CA22F4">
        <w:rPr>
          <w:color w:val="6D6E71"/>
          <w:lang w:val="nl-NL"/>
        </w:rPr>
        <w:t>Hiermee</w:t>
      </w:r>
      <w:r w:rsidRPr="00CA22F4">
        <w:rPr>
          <w:color w:val="6D6E71"/>
          <w:spacing w:val="14"/>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w:t>
      </w:r>
      <w:r w:rsidRPr="00CA22F4">
        <w:rPr>
          <w:color w:val="6D6E71"/>
          <w:spacing w:val="14"/>
          <w:lang w:val="nl-NL"/>
        </w:rPr>
        <w:t xml:space="preserve"> </w:t>
      </w:r>
      <w:r w:rsidRPr="00CA22F4">
        <w:rPr>
          <w:color w:val="6D6E71"/>
          <w:lang w:val="nl-NL"/>
        </w:rPr>
        <w:t>je</w:t>
      </w:r>
      <w:r w:rsidRPr="00CA22F4">
        <w:rPr>
          <w:color w:val="6D6E71"/>
          <w:spacing w:val="1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4"/>
          <w:lang w:val="nl-NL"/>
        </w:rPr>
        <w:t xml:space="preserve"> </w:t>
      </w:r>
      <w:r w:rsidRPr="00CA22F4">
        <w:rPr>
          <w:color w:val="6D6E71"/>
          <w:lang w:val="nl-NL"/>
        </w:rPr>
        <w:t>dit</w:t>
      </w:r>
      <w:r w:rsidRPr="00CA22F4">
        <w:rPr>
          <w:color w:val="6D6E71"/>
          <w:spacing w:val="15"/>
          <w:lang w:val="nl-NL"/>
        </w:rPr>
        <w:t xml:space="preserve"> </w:t>
      </w:r>
      <w:r w:rsidRPr="00CA22F4">
        <w:rPr>
          <w:color w:val="6D6E71"/>
          <w:lang w:val="nl-NL"/>
        </w:rPr>
        <w:t>e-mailad</w:t>
      </w:r>
      <w:r w:rsidRPr="00CA22F4">
        <w:rPr>
          <w:color w:val="6D6E71"/>
          <w:spacing w:val="-3"/>
          <w:lang w:val="nl-NL"/>
        </w:rPr>
        <w:t>r</w:t>
      </w:r>
      <w:r w:rsidRPr="00CA22F4">
        <w:rPr>
          <w:color w:val="6D6E71"/>
          <w:lang w:val="nl-NL"/>
        </w:rPr>
        <w:t>es</w:t>
      </w:r>
      <w:r w:rsidRPr="00CA22F4">
        <w:rPr>
          <w:color w:val="6D6E71"/>
          <w:spacing w:val="14"/>
          <w:lang w:val="nl-NL"/>
        </w:rPr>
        <w:t xml:space="preserve"> </w:t>
      </w:r>
      <w:r w:rsidRPr="00CA22F4">
        <w:rPr>
          <w:color w:val="6D6E71"/>
          <w:lang w:val="nl-NL"/>
        </w:rPr>
        <w:t>misbrui</w:t>
      </w:r>
      <w:r w:rsidRPr="00CA22F4">
        <w:rPr>
          <w:color w:val="6D6E71"/>
          <w:spacing w:val="-1"/>
          <w:lang w:val="nl-NL"/>
        </w:rPr>
        <w:t>k</w:t>
      </w:r>
      <w:r w:rsidRPr="00CA22F4">
        <w:rPr>
          <w:color w:val="6D6E71"/>
          <w:lang w:val="nl-NL"/>
        </w:rPr>
        <w:t>t</w:t>
      </w:r>
    </w:p>
    <w:p w14:paraId="6BFD742C"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755EB9D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27"/>
          <w:lang w:val="nl-NL"/>
        </w:rPr>
        <w:t xml:space="preserve"> </w:t>
      </w:r>
      <w:r w:rsidRPr="00CA22F4">
        <w:rPr>
          <w:color w:val="6D6E71"/>
          <w:lang w:val="nl-NL"/>
        </w:rPr>
        <w:t>je</w:t>
      </w:r>
      <w:r w:rsidRPr="00CA22F4">
        <w:rPr>
          <w:color w:val="6D6E71"/>
          <w:spacing w:val="27"/>
          <w:lang w:val="nl-NL"/>
        </w:rPr>
        <w:t xml:space="preserve"> </w:t>
      </w:r>
      <w:r w:rsidRPr="00CA22F4">
        <w:rPr>
          <w:color w:val="6D6E71"/>
          <w:lang w:val="nl-NL"/>
        </w:rPr>
        <w:t>kind</w:t>
      </w:r>
      <w:r w:rsidRPr="00CA22F4">
        <w:rPr>
          <w:color w:val="6D6E71"/>
          <w:spacing w:val="2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spacing w:val="-3"/>
          <w:lang w:val="nl-NL"/>
        </w:rPr>
        <w:t>v</w:t>
      </w:r>
      <w:r w:rsidRPr="00CA22F4">
        <w:rPr>
          <w:color w:val="6D6E71"/>
          <w:lang w:val="nl-NL"/>
        </w:rPr>
        <w:t>oorzic</w:t>
      </w:r>
      <w:r w:rsidRPr="00CA22F4">
        <w:rPr>
          <w:color w:val="6D6E71"/>
          <w:spacing w:val="-2"/>
          <w:lang w:val="nl-NL"/>
        </w:rPr>
        <w:t>h</w:t>
      </w:r>
      <w:r w:rsidRPr="00CA22F4">
        <w:rPr>
          <w:color w:val="6D6E71"/>
          <w:lang w:val="nl-NL"/>
        </w:rPr>
        <w:t>tig</w:t>
      </w:r>
      <w:r w:rsidRPr="00CA22F4">
        <w:rPr>
          <w:color w:val="6D6E71"/>
          <w:spacing w:val="27"/>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zijn</w:t>
      </w:r>
      <w:r w:rsidRPr="00CA22F4">
        <w:rPr>
          <w:color w:val="6D6E71"/>
          <w:spacing w:val="2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openen</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8"/>
          <w:lang w:val="nl-NL"/>
        </w:rPr>
        <w:t xml:space="preserve"> </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achme</w:t>
      </w:r>
      <w:r w:rsidRPr="00CA22F4">
        <w:rPr>
          <w:color w:val="6D6E71"/>
          <w:spacing w:val="-3"/>
          <w:lang w:val="nl-NL"/>
        </w:rPr>
        <w:t>n</w:t>
      </w:r>
      <w:r w:rsidRPr="00CA22F4">
        <w:rPr>
          <w:color w:val="6D6E71"/>
          <w:lang w:val="nl-NL"/>
        </w:rPr>
        <w:t>ts(bijla</w:t>
      </w:r>
      <w:r w:rsidRPr="00CA22F4">
        <w:rPr>
          <w:color w:val="6D6E71"/>
          <w:spacing w:val="-2"/>
          <w:lang w:val="nl-NL"/>
        </w:rPr>
        <w:t>g</w:t>
      </w:r>
      <w:r w:rsidRPr="00CA22F4">
        <w:rPr>
          <w:color w:val="6D6E71"/>
          <w:lang w:val="nl-NL"/>
        </w:rPr>
        <w:t>en).</w:t>
      </w:r>
      <w:r w:rsidRPr="00CA22F4">
        <w:rPr>
          <w:color w:val="6D6E71"/>
          <w:spacing w:val="28"/>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27"/>
          <w:lang w:val="nl-NL"/>
        </w:rPr>
        <w:t xml:space="preserve"> </w:t>
      </w:r>
      <w:r w:rsidRPr="00CA22F4">
        <w:rPr>
          <w:color w:val="6D6E71"/>
          <w:spacing w:val="-3"/>
          <w:lang w:val="nl-NL"/>
        </w:rPr>
        <w:t>k</w:t>
      </w:r>
      <w:r w:rsidRPr="00CA22F4">
        <w:rPr>
          <w:color w:val="6D6E71"/>
          <w:lang w:val="nl-NL"/>
        </w:rPr>
        <w:t>unnen</w:t>
      </w:r>
    </w:p>
    <w:p w14:paraId="4E0D331E" w14:textId="77777777" w:rsidR="00624579" w:rsidRPr="00CA22F4" w:rsidRDefault="00CA22F4">
      <w:pPr>
        <w:pStyle w:val="Plattetekst"/>
        <w:spacing w:line="264" w:lineRule="exact"/>
        <w:ind w:left="1493"/>
        <w:rPr>
          <w:lang w:val="nl-NL"/>
        </w:rPr>
      </w:pPr>
      <w:r w:rsidRPr="00CA22F4">
        <w:rPr>
          <w:color w:val="6D6E71"/>
          <w:lang w:val="nl-NL"/>
        </w:rPr>
        <w:t>virussen</w:t>
      </w:r>
      <w:r w:rsidRPr="00CA22F4">
        <w:rPr>
          <w:color w:val="6D6E71"/>
          <w:spacing w:val="-8"/>
          <w:lang w:val="nl-NL"/>
        </w:rPr>
        <w:t xml:space="preserve"> </w:t>
      </w:r>
      <w:r w:rsidRPr="00CA22F4">
        <w:rPr>
          <w:color w:val="6D6E71"/>
          <w:lang w:val="nl-NL"/>
        </w:rPr>
        <w:t>b</w:t>
      </w:r>
      <w:r w:rsidRPr="00CA22F4">
        <w:rPr>
          <w:color w:val="6D6E71"/>
          <w:spacing w:val="-1"/>
          <w:lang w:val="nl-NL"/>
        </w:rPr>
        <w:t>e</w:t>
      </w:r>
      <w:r w:rsidRPr="00CA22F4">
        <w:rPr>
          <w:color w:val="6D6E71"/>
          <w:spacing w:val="-4"/>
          <w:lang w:val="nl-NL"/>
        </w:rPr>
        <w:t>v</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en;</w:t>
      </w:r>
    </w:p>
    <w:p w14:paraId="6B6EEC06"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In</w:t>
      </w:r>
      <w:r w:rsidRPr="00CA22F4">
        <w:rPr>
          <w:color w:val="6D6E71"/>
          <w:spacing w:val="-3"/>
          <w:lang w:val="nl-NL"/>
        </w:rPr>
        <w:t>st</w:t>
      </w:r>
      <w:r w:rsidRPr="00CA22F4">
        <w:rPr>
          <w:color w:val="6D6E71"/>
          <w:lang w:val="nl-NL"/>
        </w:rPr>
        <w:t>alleer</w:t>
      </w:r>
      <w:r w:rsidRPr="00CA22F4">
        <w:rPr>
          <w:color w:val="6D6E71"/>
          <w:spacing w:val="-7"/>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Spa</w:t>
      </w:r>
      <w:r w:rsidRPr="00CA22F4">
        <w:rPr>
          <w:color w:val="6D6E71"/>
          <w:spacing w:val="-2"/>
          <w:lang w:val="nl-NL"/>
        </w:rPr>
        <w:t>m</w:t>
      </w:r>
      <w:r w:rsidRPr="00CA22F4">
        <w:rPr>
          <w:color w:val="6D6E71"/>
          <w:lang w:val="nl-NL"/>
        </w:rPr>
        <w:t>fil</w:t>
      </w:r>
      <w:r w:rsidRPr="00CA22F4">
        <w:rPr>
          <w:color w:val="6D6E71"/>
          <w:spacing w:val="-3"/>
          <w:lang w:val="nl-NL"/>
        </w:rPr>
        <w:t>t</w:t>
      </w:r>
      <w:r w:rsidRPr="00CA22F4">
        <w:rPr>
          <w:color w:val="6D6E71"/>
          <w:lang w:val="nl-NL"/>
        </w:rPr>
        <w:t>er</w:t>
      </w:r>
      <w:r w:rsidRPr="00CA22F4">
        <w:rPr>
          <w:color w:val="6D6E71"/>
          <w:spacing w:val="-6"/>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maak</w:t>
      </w:r>
      <w:r w:rsidRPr="00CA22F4">
        <w:rPr>
          <w:color w:val="6D6E71"/>
          <w:spacing w:val="-6"/>
          <w:lang w:val="nl-NL"/>
        </w:rPr>
        <w:t xml:space="preserve"> </w:t>
      </w:r>
      <w:r w:rsidRPr="00CA22F4">
        <w:rPr>
          <w:color w:val="6D6E71"/>
          <w:spacing w:val="-2"/>
          <w:lang w:val="nl-NL"/>
        </w:rPr>
        <w:t>g</w:t>
      </w:r>
      <w:r w:rsidRPr="00CA22F4">
        <w:rPr>
          <w:color w:val="6D6E71"/>
          <w:lang w:val="nl-NL"/>
        </w:rPr>
        <w:t>ebruik</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5"/>
          <w:lang w:val="nl-NL"/>
        </w:rPr>
        <w:t>f</w:t>
      </w:r>
      <w:r w:rsidRPr="00CA22F4">
        <w:rPr>
          <w:color w:val="6D6E71"/>
          <w:lang w:val="nl-NL"/>
        </w:rPr>
        <w:t>acili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je</w:t>
      </w:r>
      <w:r w:rsidRPr="00CA22F4">
        <w:rPr>
          <w:color w:val="6D6E71"/>
          <w:spacing w:val="-6"/>
          <w:lang w:val="nl-NL"/>
        </w:rPr>
        <w:t xml:space="preserve"> </w:t>
      </w:r>
      <w:r w:rsidRPr="00CA22F4">
        <w:rPr>
          <w:color w:val="6D6E71"/>
          <w:lang w:val="nl-NL"/>
        </w:rPr>
        <w:t>p</w:t>
      </w:r>
      <w:r w:rsidRPr="00CA22F4">
        <w:rPr>
          <w:color w:val="6D6E71"/>
          <w:spacing w:val="-4"/>
          <w:lang w:val="nl-NL"/>
        </w:rPr>
        <w:t>r</w:t>
      </w:r>
      <w:r w:rsidRPr="00CA22F4">
        <w:rPr>
          <w:color w:val="6D6E71"/>
          <w:spacing w:val="-1"/>
          <w:lang w:val="nl-NL"/>
        </w:rPr>
        <w:t>o</w:t>
      </w:r>
      <w:r w:rsidRPr="00CA22F4">
        <w:rPr>
          <w:color w:val="6D6E71"/>
          <w:lang w:val="nl-NL"/>
        </w:rPr>
        <w:t>vider</w:t>
      </w:r>
      <w:r w:rsidRPr="00CA22F4">
        <w:rPr>
          <w:color w:val="6D6E71"/>
          <w:spacing w:val="-6"/>
          <w:lang w:val="nl-NL"/>
        </w:rPr>
        <w:t xml:space="preserve"> </w:t>
      </w:r>
      <w:r w:rsidRPr="00CA22F4">
        <w:rPr>
          <w:color w:val="6D6E71"/>
          <w:lang w:val="nl-NL"/>
        </w:rPr>
        <w:t>biedt.</w:t>
      </w:r>
      <w:r w:rsidRPr="00CA22F4">
        <w:rPr>
          <w:color w:val="6D6E71"/>
          <w:spacing w:val="-5"/>
          <w:lang w:val="nl-NL"/>
        </w:rPr>
        <w:t xml:space="preserve"> </w:t>
      </w: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6"/>
          <w:lang w:val="nl-NL"/>
        </w:rPr>
        <w:t xml:space="preserve"> </w:t>
      </w:r>
      <w:r w:rsidRPr="00CA22F4">
        <w:rPr>
          <w:color w:val="6D6E71"/>
          <w:lang w:val="nl-NL"/>
        </w:rPr>
        <w:t>je</w:t>
      </w:r>
      <w:r w:rsidRPr="00CA22F4">
        <w:rPr>
          <w:color w:val="6D6E71"/>
          <w:spacing w:val="-6"/>
          <w:lang w:val="nl-NL"/>
        </w:rPr>
        <w:t xml:space="preserve"> </w:t>
      </w:r>
      <w:r w:rsidRPr="00CA22F4">
        <w:rPr>
          <w:color w:val="6D6E71"/>
          <w:lang w:val="nl-NL"/>
        </w:rPr>
        <w:t>kind</w:t>
      </w:r>
      <w:r w:rsidRPr="00CA22F4">
        <w:rPr>
          <w:color w:val="6D6E71"/>
          <w:spacing w:val="-6"/>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aan</w:t>
      </w:r>
    </w:p>
    <w:p w14:paraId="19619220" w14:textId="77777777" w:rsidR="00624579" w:rsidRPr="00CA22F4" w:rsidRDefault="00CA22F4">
      <w:pPr>
        <w:pStyle w:val="Plattetekst"/>
        <w:spacing w:line="264" w:lineRule="exact"/>
        <w:ind w:left="1493"/>
        <w:rPr>
          <w:lang w:val="nl-NL"/>
        </w:rPr>
      </w:pPr>
      <w:r w:rsidRPr="00CA22F4">
        <w:rPr>
          <w:color w:val="6D6E71"/>
          <w:lang w:val="nl-NL"/>
        </w:rPr>
        <w:t xml:space="preserve">jou wil </w:t>
      </w:r>
      <w:r w:rsidRPr="00CA22F4">
        <w:rPr>
          <w:color w:val="6D6E71"/>
          <w:spacing w:val="-2"/>
          <w:lang w:val="nl-NL"/>
        </w:rPr>
        <w:t>v</w:t>
      </w:r>
      <w:r w:rsidRPr="00CA22F4">
        <w:rPr>
          <w:color w:val="6D6E71"/>
          <w:lang w:val="nl-NL"/>
        </w:rPr>
        <w:t>er</w:t>
      </w:r>
      <w:r w:rsidRPr="00CA22F4">
        <w:rPr>
          <w:color w:val="6D6E71"/>
          <w:spacing w:val="-3"/>
          <w:lang w:val="nl-NL"/>
        </w:rPr>
        <w:t>t</w:t>
      </w:r>
      <w:r w:rsidRPr="00CA22F4">
        <w:rPr>
          <w:color w:val="6D6E71"/>
          <w:lang w:val="nl-NL"/>
        </w:rPr>
        <w:t xml:space="preserve">ellen </w:t>
      </w:r>
      <w:r w:rsidRPr="00CA22F4">
        <w:rPr>
          <w:color w:val="6D6E71"/>
          <w:spacing w:val="-3"/>
          <w:lang w:val="nl-NL"/>
        </w:rPr>
        <w:t>w</w:t>
      </w:r>
      <w:r w:rsidRPr="00CA22F4">
        <w:rPr>
          <w:color w:val="6D6E71"/>
          <w:lang w:val="nl-NL"/>
        </w:rPr>
        <w:t>anneer h</w:t>
      </w:r>
      <w:r w:rsidRPr="00CA22F4">
        <w:rPr>
          <w:color w:val="6D6E71"/>
          <w:spacing w:val="-2"/>
          <w:lang w:val="nl-NL"/>
        </w:rPr>
        <w:t>e</w:t>
      </w:r>
      <w:r w:rsidRPr="00CA22F4">
        <w:rPr>
          <w:color w:val="6D6E71"/>
          <w:lang w:val="nl-NL"/>
        </w:rPr>
        <w:t>t 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 e-mail o</w:t>
      </w:r>
      <w:r w:rsidRPr="00CA22F4">
        <w:rPr>
          <w:color w:val="6D6E71"/>
          <w:spacing w:val="-2"/>
          <w:lang w:val="nl-NL"/>
        </w:rPr>
        <w:t>n</w:t>
      </w:r>
      <w:r w:rsidRPr="00CA22F4">
        <w:rPr>
          <w:color w:val="6D6E71"/>
          <w:lang w:val="nl-NL"/>
        </w:rPr>
        <w:t>t</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lang w:val="nl-NL"/>
        </w:rPr>
        <w:t>t;</w:t>
      </w:r>
    </w:p>
    <w:p w14:paraId="4F2F977D"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 je kind d</w:t>
      </w:r>
      <w:r w:rsidRPr="00CA22F4">
        <w:rPr>
          <w:color w:val="6D6E71"/>
          <w:spacing w:val="-2"/>
          <w:lang w:val="nl-NL"/>
        </w:rPr>
        <w:t>a</w:t>
      </w:r>
      <w:r w:rsidRPr="00CA22F4">
        <w:rPr>
          <w:color w:val="6D6E71"/>
          <w:lang w:val="nl-NL"/>
        </w:rPr>
        <w:t>t h</w:t>
      </w:r>
      <w:r w:rsidRPr="00CA22F4">
        <w:rPr>
          <w:color w:val="6D6E71"/>
          <w:spacing w:val="-2"/>
          <w:lang w:val="nl-NL"/>
        </w:rPr>
        <w:t>e</w:t>
      </w:r>
      <w:r w:rsidRPr="00CA22F4">
        <w:rPr>
          <w:color w:val="6D6E71"/>
          <w:lang w:val="nl-NL"/>
        </w:rPr>
        <w:t xml:space="preserve">t nooit op spam mag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 maar d</w:t>
      </w:r>
      <w:r w:rsidRPr="00CA22F4">
        <w:rPr>
          <w:color w:val="6D6E71"/>
          <w:spacing w:val="-3"/>
          <w:lang w:val="nl-NL"/>
        </w:rPr>
        <w:t>e</w:t>
      </w:r>
      <w:r w:rsidRPr="00CA22F4">
        <w:rPr>
          <w:color w:val="6D6E71"/>
          <w:spacing w:val="-5"/>
          <w:lang w:val="nl-NL"/>
        </w:rPr>
        <w:t>z</w:t>
      </w:r>
      <w:r w:rsidRPr="00CA22F4">
        <w:rPr>
          <w:color w:val="6D6E71"/>
          <w:lang w:val="nl-NL"/>
        </w:rPr>
        <w:t>e di</w:t>
      </w:r>
      <w:r w:rsidRPr="00CA22F4">
        <w:rPr>
          <w:color w:val="6D6E71"/>
          <w:spacing w:val="-3"/>
          <w:lang w:val="nl-NL"/>
        </w:rPr>
        <w:t>r</w:t>
      </w:r>
      <w:r w:rsidRPr="00CA22F4">
        <w:rPr>
          <w:color w:val="6D6E71"/>
          <w:lang w:val="nl-NL"/>
        </w:rPr>
        <w:t>ect mo</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w:t>
      </w:r>
      <w:r w:rsidRPr="00CA22F4">
        <w:rPr>
          <w:color w:val="6D6E71"/>
          <w:spacing w:val="-3"/>
          <w:lang w:val="nl-NL"/>
        </w:rPr>
        <w:t>r</w:t>
      </w:r>
      <w:r w:rsidRPr="00CA22F4">
        <w:rPr>
          <w:color w:val="6D6E71"/>
          <w:lang w:val="nl-NL"/>
        </w:rPr>
        <w:t>en;</w:t>
      </w:r>
    </w:p>
    <w:p w14:paraId="6FD3634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rFonts w:cs="Calibri"/>
          <w:color w:val="6D6E71"/>
          <w:lang w:val="nl-NL"/>
        </w:rPr>
        <w:t>In</w:t>
      </w:r>
      <w:r w:rsidRPr="00CA22F4">
        <w:rPr>
          <w:rFonts w:cs="Calibri"/>
          <w:color w:val="6D6E71"/>
          <w:spacing w:val="-3"/>
          <w:lang w:val="nl-NL"/>
        </w:rPr>
        <w:t>st</w:t>
      </w:r>
      <w:r w:rsidRPr="00CA22F4">
        <w:rPr>
          <w:rFonts w:cs="Calibri"/>
          <w:color w:val="6D6E71"/>
          <w:lang w:val="nl-NL"/>
        </w:rPr>
        <w:t>alleer</w:t>
      </w:r>
      <w:r w:rsidRPr="00CA22F4">
        <w:rPr>
          <w:rFonts w:cs="Calibri"/>
          <w:color w:val="6D6E71"/>
          <w:spacing w:val="-3"/>
          <w:lang w:val="nl-NL"/>
        </w:rPr>
        <w:t xml:space="preserve"> </w:t>
      </w:r>
      <w:r w:rsidRPr="00CA22F4">
        <w:rPr>
          <w:rFonts w:cs="Calibri"/>
          <w:color w:val="6D6E71"/>
          <w:lang w:val="nl-NL"/>
        </w:rPr>
        <w:t>een</w:t>
      </w:r>
      <w:r w:rsidRPr="00CA22F4">
        <w:rPr>
          <w:rFonts w:cs="Calibri"/>
          <w:color w:val="6D6E71"/>
          <w:spacing w:val="-3"/>
          <w:lang w:val="nl-NL"/>
        </w:rPr>
        <w:t xml:space="preserve"> </w:t>
      </w:r>
      <w:r w:rsidRPr="00CA22F4">
        <w:rPr>
          <w:color w:val="6D6E71"/>
          <w:lang w:val="nl-NL"/>
        </w:rPr>
        <w:t>viruss</w:t>
      </w:r>
      <w:r w:rsidRPr="00CA22F4">
        <w:rPr>
          <w:color w:val="6D6E71"/>
          <w:spacing w:val="-2"/>
          <w:lang w:val="nl-NL"/>
        </w:rPr>
        <w:t>c</w:t>
      </w:r>
      <w:r w:rsidRPr="00CA22F4">
        <w:rPr>
          <w:color w:val="6D6E71"/>
          <w:lang w:val="nl-NL"/>
        </w:rPr>
        <w:t>anner</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mee</w:t>
      </w:r>
      <w:r w:rsidRPr="00CA22F4">
        <w:rPr>
          <w:color w:val="6D6E71"/>
          <w:spacing w:val="-3"/>
          <w:lang w:val="nl-NL"/>
        </w:rPr>
        <w:t>s</w:t>
      </w:r>
      <w:r w:rsidRPr="00CA22F4">
        <w:rPr>
          <w:color w:val="6D6E71"/>
          <w:lang w:val="nl-NL"/>
        </w:rPr>
        <w:t>t</w:t>
      </w:r>
      <w:r w:rsidRPr="00CA22F4">
        <w:rPr>
          <w:color w:val="6D6E71"/>
          <w:spacing w:val="-2"/>
          <w:lang w:val="nl-NL"/>
        </w:rPr>
        <w:t xml:space="preserve"> </w:t>
      </w:r>
      <w:r w:rsidRPr="00CA22F4">
        <w:rPr>
          <w:color w:val="6D6E71"/>
          <w:spacing w:val="-3"/>
          <w:lang w:val="nl-NL"/>
        </w:rPr>
        <w:t>r</w:t>
      </w:r>
      <w:r w:rsidRPr="00CA22F4">
        <w:rPr>
          <w:color w:val="6D6E71"/>
          <w:lang w:val="nl-NL"/>
        </w:rPr>
        <w:t>ece</w:t>
      </w:r>
      <w:r w:rsidRPr="00CA22F4">
        <w:rPr>
          <w:color w:val="6D6E71"/>
          <w:spacing w:val="-3"/>
          <w:lang w:val="nl-NL"/>
        </w:rPr>
        <w:t>nt</w:t>
      </w:r>
      <w:r w:rsidRPr="00CA22F4">
        <w:rPr>
          <w:color w:val="6D6E71"/>
          <w:lang w:val="nl-NL"/>
        </w:rPr>
        <w:t>e</w:t>
      </w:r>
      <w:r w:rsidRPr="00CA22F4">
        <w:rPr>
          <w:color w:val="6D6E71"/>
          <w:spacing w:val="-2"/>
          <w:lang w:val="nl-NL"/>
        </w:rPr>
        <w:t xml:space="preserve"> </w:t>
      </w:r>
      <w:r w:rsidRPr="00CA22F4">
        <w:rPr>
          <w:color w:val="6D6E71"/>
          <w:lang w:val="nl-NL"/>
        </w:rPr>
        <w:t>virusd</w:t>
      </w:r>
      <w:r w:rsidRPr="00CA22F4">
        <w:rPr>
          <w:color w:val="6D6E71"/>
          <w:spacing w:val="-2"/>
          <w:lang w:val="nl-NL"/>
        </w:rPr>
        <w:t>e</w:t>
      </w:r>
      <w:r w:rsidRPr="00CA22F4">
        <w:rPr>
          <w:color w:val="6D6E71"/>
          <w:lang w:val="nl-NL"/>
        </w:rPr>
        <w:t>finities;</w:t>
      </w:r>
    </w:p>
    <w:p w14:paraId="1B94CF4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26"/>
          <w:lang w:val="nl-NL"/>
        </w:rPr>
        <w:t xml:space="preserve"> </w:t>
      </w:r>
      <w:r w:rsidRPr="00CA22F4">
        <w:rPr>
          <w:color w:val="6D6E71"/>
          <w:lang w:val="nl-NL"/>
        </w:rPr>
        <w:t>je</w:t>
      </w:r>
      <w:r w:rsidRPr="00CA22F4">
        <w:rPr>
          <w:color w:val="6D6E71"/>
          <w:spacing w:val="27"/>
          <w:lang w:val="nl-NL"/>
        </w:rPr>
        <w:t xml:space="preserve"> </w:t>
      </w:r>
      <w:r w:rsidRPr="00CA22F4">
        <w:rPr>
          <w:color w:val="6D6E71"/>
          <w:lang w:val="nl-NL"/>
        </w:rPr>
        <w:t>kind</w:t>
      </w:r>
      <w:r w:rsidRPr="00CA22F4">
        <w:rPr>
          <w:color w:val="6D6E71"/>
          <w:spacing w:val="27"/>
          <w:lang w:val="nl-NL"/>
        </w:rPr>
        <w:t xml:space="preserve"> </w:t>
      </w:r>
      <w:r w:rsidRPr="00CA22F4">
        <w:rPr>
          <w:color w:val="6D6E71"/>
          <w:spacing w:val="-3"/>
          <w:lang w:val="nl-NL"/>
        </w:rPr>
        <w:t>w</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ouwig</w:t>
      </w:r>
      <w:r w:rsidRPr="00CA22F4">
        <w:rPr>
          <w:color w:val="6D6E71"/>
          <w:spacing w:val="26"/>
          <w:lang w:val="nl-NL"/>
        </w:rPr>
        <w:t xml:space="preserve"> </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lang w:val="nl-NL"/>
        </w:rPr>
        <w:t>zijn</w:t>
      </w:r>
      <w:r w:rsidRPr="00CA22F4">
        <w:rPr>
          <w:color w:val="6D6E71"/>
          <w:spacing w:val="27"/>
          <w:lang w:val="nl-NL"/>
        </w:rPr>
        <w:t xml:space="preserve"> </w:t>
      </w:r>
      <w:r w:rsidRPr="00CA22F4">
        <w:rPr>
          <w:color w:val="6D6E71"/>
          <w:lang w:val="nl-NL"/>
        </w:rPr>
        <w:t>bij</w:t>
      </w:r>
      <w:r w:rsidRPr="00CA22F4">
        <w:rPr>
          <w:color w:val="6D6E71"/>
          <w:spacing w:val="27"/>
          <w:lang w:val="nl-NL"/>
        </w:rPr>
        <w:t xml:space="preserve"> </w:t>
      </w:r>
      <w:r w:rsidRPr="00CA22F4">
        <w:rPr>
          <w:color w:val="6D6E71"/>
          <w:lang w:val="nl-NL"/>
        </w:rPr>
        <w:t>e-mails</w:t>
      </w:r>
      <w:r w:rsidRPr="00CA22F4">
        <w:rPr>
          <w:color w:val="6D6E71"/>
          <w:spacing w:val="26"/>
          <w:lang w:val="nl-NL"/>
        </w:rPr>
        <w:t xml:space="preserve"> </w:t>
      </w:r>
      <w:r w:rsidRPr="00CA22F4">
        <w:rPr>
          <w:color w:val="6D6E71"/>
          <w:lang w:val="nl-NL"/>
        </w:rPr>
        <w:t>die</w:t>
      </w:r>
      <w:r w:rsidRPr="00CA22F4">
        <w:rPr>
          <w:color w:val="6D6E71"/>
          <w:spacing w:val="27"/>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schu</w:t>
      </w:r>
      <w:r w:rsidRPr="00CA22F4">
        <w:rPr>
          <w:color w:val="6D6E71"/>
          <w:spacing w:val="-2"/>
          <w:lang w:val="nl-NL"/>
        </w:rPr>
        <w:t>w</w:t>
      </w:r>
      <w:r w:rsidRPr="00CA22F4">
        <w:rPr>
          <w:color w:val="6D6E71"/>
          <w:lang w:val="nl-NL"/>
        </w:rPr>
        <w:t>en</w:t>
      </w:r>
      <w:r w:rsidRPr="00CA22F4">
        <w:rPr>
          <w:color w:val="6D6E71"/>
          <w:spacing w:val="27"/>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26"/>
          <w:lang w:val="nl-NL"/>
        </w:rPr>
        <w:t xml:space="preserve"> </w:t>
      </w:r>
      <w:r w:rsidRPr="00CA22F4">
        <w:rPr>
          <w:color w:val="6D6E71"/>
          <w:lang w:val="nl-NL"/>
        </w:rPr>
        <w:t>een</w:t>
      </w:r>
      <w:r w:rsidRPr="00CA22F4">
        <w:rPr>
          <w:color w:val="6D6E71"/>
          <w:spacing w:val="27"/>
          <w:lang w:val="nl-NL"/>
        </w:rPr>
        <w:t xml:space="preserve"> </w:t>
      </w:r>
      <w:r w:rsidRPr="00CA22F4">
        <w:rPr>
          <w:color w:val="6D6E71"/>
          <w:lang w:val="nl-NL"/>
        </w:rPr>
        <w:t>bij</w:t>
      </w:r>
      <w:r w:rsidRPr="00CA22F4">
        <w:rPr>
          <w:color w:val="6D6E71"/>
          <w:spacing w:val="-5"/>
          <w:lang w:val="nl-NL"/>
        </w:rPr>
        <w:t>z</w:t>
      </w:r>
      <w:r w:rsidRPr="00CA22F4">
        <w:rPr>
          <w:color w:val="6D6E71"/>
          <w:lang w:val="nl-NL"/>
        </w:rPr>
        <w:t>onder</w:t>
      </w:r>
      <w:r w:rsidRPr="00CA22F4">
        <w:rPr>
          <w:color w:val="6D6E71"/>
          <w:spacing w:val="27"/>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aarlijk</w:t>
      </w:r>
      <w:r w:rsidRPr="00CA22F4">
        <w:rPr>
          <w:color w:val="6D6E71"/>
          <w:spacing w:val="27"/>
          <w:lang w:val="nl-NL"/>
        </w:rPr>
        <w:t xml:space="preserve"> </w:t>
      </w:r>
      <w:r w:rsidRPr="00CA22F4">
        <w:rPr>
          <w:color w:val="6D6E71"/>
          <w:lang w:val="nl-NL"/>
        </w:rPr>
        <w:t>virus</w:t>
      </w:r>
      <w:r w:rsidRPr="00CA22F4">
        <w:rPr>
          <w:color w:val="6D6E71"/>
          <w:spacing w:val="26"/>
          <w:lang w:val="nl-NL"/>
        </w:rPr>
        <w:t xml:space="preserve"> </w:t>
      </w:r>
      <w:r w:rsidRPr="00CA22F4">
        <w:rPr>
          <w:color w:val="6D6E71"/>
          <w:lang w:val="nl-NL"/>
        </w:rPr>
        <w:t>of</w:t>
      </w:r>
    </w:p>
    <w:p w14:paraId="36E1601D" w14:textId="77777777" w:rsidR="00624579" w:rsidRPr="00CA22F4" w:rsidRDefault="00CA22F4">
      <w:pPr>
        <w:pStyle w:val="Plattetekst"/>
        <w:spacing w:line="264" w:lineRule="exact"/>
        <w:ind w:left="1493"/>
        <w:rPr>
          <w:lang w:val="nl-NL"/>
        </w:rPr>
      </w:pPr>
      <w:r w:rsidRPr="00CA22F4">
        <w:rPr>
          <w:color w:val="6D6E71"/>
          <w:lang w:val="nl-NL"/>
        </w:rPr>
        <w:t>die</w:t>
      </w:r>
      <w:r w:rsidRPr="00CA22F4">
        <w:rPr>
          <w:color w:val="6D6E71"/>
          <w:spacing w:val="6"/>
          <w:lang w:val="nl-NL"/>
        </w:rPr>
        <w:t xml:space="preserve"> </w:t>
      </w:r>
      <w:r w:rsidRPr="00CA22F4">
        <w:rPr>
          <w:color w:val="6D6E71"/>
          <w:lang w:val="nl-NL"/>
        </w:rPr>
        <w:t>b</w:t>
      </w:r>
      <w:r w:rsidRPr="00CA22F4">
        <w:rPr>
          <w:color w:val="6D6E71"/>
          <w:spacing w:val="-2"/>
          <w:lang w:val="nl-NL"/>
        </w:rPr>
        <w:t>ew</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6"/>
          <w:lang w:val="nl-NL"/>
        </w:rPr>
        <w:t xml:space="preserve"> </w:t>
      </w:r>
      <w:r w:rsidRPr="00CA22F4">
        <w:rPr>
          <w:color w:val="6D6E71"/>
          <w:lang w:val="nl-NL"/>
        </w:rPr>
        <w:t>je</w:t>
      </w:r>
      <w:r w:rsidRPr="00CA22F4">
        <w:rPr>
          <w:color w:val="6D6E71"/>
          <w:spacing w:val="6"/>
          <w:lang w:val="nl-NL"/>
        </w:rPr>
        <w:t xml:space="preserve"> </w:t>
      </w:r>
      <w:r w:rsidRPr="00CA22F4">
        <w:rPr>
          <w:color w:val="6D6E71"/>
          <w:spacing w:val="-2"/>
          <w:lang w:val="nl-NL"/>
        </w:rPr>
        <w:t>g</w:t>
      </w:r>
      <w:r w:rsidRPr="00CA22F4">
        <w:rPr>
          <w:color w:val="6D6E71"/>
          <w:lang w:val="nl-NL"/>
        </w:rPr>
        <w:t>eld</w:t>
      </w:r>
      <w:r w:rsidRPr="00CA22F4">
        <w:rPr>
          <w:color w:val="6D6E71"/>
          <w:spacing w:val="6"/>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6"/>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dienen</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mail</w:t>
      </w:r>
      <w:r w:rsidRPr="00CA22F4">
        <w:rPr>
          <w:color w:val="6D6E71"/>
          <w:spacing w:val="6"/>
          <w:lang w:val="nl-NL"/>
        </w:rPr>
        <w:t xml:space="preserve"> </w:t>
      </w:r>
      <w:r w:rsidRPr="00CA22F4">
        <w:rPr>
          <w:color w:val="6D6E71"/>
          <w:lang w:val="nl-NL"/>
        </w:rPr>
        <w:t>naar</w:t>
      </w:r>
      <w:r w:rsidRPr="00CA22F4">
        <w:rPr>
          <w:color w:val="6D6E71"/>
          <w:spacing w:val="6"/>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eel</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6"/>
          <w:lang w:val="nl-NL"/>
        </w:rPr>
        <w:t xml:space="preserve"> </w:t>
      </w:r>
      <w:r w:rsidRPr="00CA22F4">
        <w:rPr>
          <w:color w:val="6D6E71"/>
          <w:lang w:val="nl-NL"/>
        </w:rPr>
        <w:t>mensen</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p>
    <w:p w14:paraId="7F3119A4" w14:textId="77777777" w:rsidR="00624579" w:rsidRPr="00CA22F4" w:rsidRDefault="00CA22F4">
      <w:pPr>
        <w:pStyle w:val="Plattetekst"/>
        <w:spacing w:line="264" w:lineRule="exact"/>
        <w:ind w:left="1493"/>
        <w:rPr>
          <w:lang w:val="nl-NL"/>
        </w:rPr>
      </w:pPr>
      <w:r w:rsidRPr="00CA22F4">
        <w:rPr>
          <w:color w:val="6D6E71"/>
          <w:lang w:val="nl-NL"/>
        </w:rPr>
        <w:t>beric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1"/>
          <w:lang w:val="nl-NL"/>
        </w:rPr>
        <w:t xml:space="preserve"> </w:t>
      </w:r>
      <w:r w:rsidRPr="00CA22F4">
        <w:rPr>
          <w:color w:val="6D6E71"/>
          <w:lang w:val="nl-NL"/>
        </w:rPr>
        <w:t>zijn</w:t>
      </w:r>
      <w:r w:rsidRPr="00CA22F4">
        <w:rPr>
          <w:color w:val="6D6E71"/>
          <w:spacing w:val="11"/>
          <w:lang w:val="nl-NL"/>
        </w:rPr>
        <w:t xml:space="preserve"> </w:t>
      </w:r>
      <w:r w:rsidRPr="00CA22F4">
        <w:rPr>
          <w:color w:val="6D6E71"/>
          <w:spacing w:val="-4"/>
          <w:lang w:val="nl-NL"/>
        </w:rPr>
        <w:t>v</w:t>
      </w:r>
      <w:r w:rsidRPr="00CA22F4">
        <w:rPr>
          <w:color w:val="6D6E71"/>
          <w:lang w:val="nl-NL"/>
        </w:rPr>
        <w:t>aak</w:t>
      </w:r>
      <w:r w:rsidRPr="00CA22F4">
        <w:rPr>
          <w:color w:val="6D6E71"/>
          <w:spacing w:val="11"/>
          <w:lang w:val="nl-NL"/>
        </w:rPr>
        <w:t xml:space="preserve"> </w:t>
      </w:r>
      <w:r w:rsidRPr="00CA22F4">
        <w:rPr>
          <w:color w:val="6D6E71"/>
          <w:lang w:val="nl-NL"/>
        </w:rPr>
        <w:t>o</w:t>
      </w:r>
      <w:r w:rsidRPr="00CA22F4">
        <w:rPr>
          <w:color w:val="6D6E71"/>
          <w:spacing w:val="-2"/>
          <w:lang w:val="nl-NL"/>
        </w:rPr>
        <w:t>n</w:t>
      </w:r>
      <w:r w:rsidRPr="00CA22F4">
        <w:rPr>
          <w:color w:val="6D6E71"/>
          <w:spacing w:val="-3"/>
          <w:lang w:val="nl-NL"/>
        </w:rPr>
        <w:t>w</w:t>
      </w:r>
      <w:r w:rsidRPr="00CA22F4">
        <w:rPr>
          <w:color w:val="6D6E71"/>
          <w:lang w:val="nl-NL"/>
        </w:rPr>
        <w:t>aar</w:t>
      </w:r>
      <w:r w:rsidRPr="00CA22F4">
        <w:rPr>
          <w:color w:val="6D6E71"/>
          <w:spacing w:val="11"/>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alleen</w:t>
      </w:r>
      <w:r w:rsidRPr="00CA22F4">
        <w:rPr>
          <w:color w:val="6D6E71"/>
          <w:spacing w:val="11"/>
          <w:lang w:val="nl-NL"/>
        </w:rPr>
        <w:t xml:space="preserve"> </w:t>
      </w:r>
      <w:r w:rsidRPr="00CA22F4">
        <w:rPr>
          <w:color w:val="6D6E71"/>
          <w:lang w:val="nl-NL"/>
        </w:rPr>
        <w:t>bedoeld</w:t>
      </w:r>
      <w:r w:rsidRPr="00CA22F4">
        <w:rPr>
          <w:color w:val="6D6E71"/>
          <w:spacing w:val="11"/>
          <w:lang w:val="nl-NL"/>
        </w:rPr>
        <w:t xml:space="preserve"> </w:t>
      </w:r>
      <w:r w:rsidRPr="00CA22F4">
        <w:rPr>
          <w:color w:val="6D6E71"/>
          <w:lang w:val="nl-NL"/>
        </w:rPr>
        <w:t>om</w:t>
      </w:r>
      <w:r w:rsidRPr="00CA22F4">
        <w:rPr>
          <w:color w:val="6D6E71"/>
          <w:spacing w:val="11"/>
          <w:lang w:val="nl-NL"/>
        </w:rPr>
        <w:t xml:space="preserve"> </w:t>
      </w:r>
      <w:r w:rsidRPr="00CA22F4">
        <w:rPr>
          <w:color w:val="6D6E71"/>
          <w:lang w:val="nl-NL"/>
        </w:rPr>
        <w:t>(</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spacing w:val="-3"/>
          <w:lang w:val="nl-NL"/>
        </w:rPr>
        <w:t>v</w:t>
      </w:r>
      <w:r w:rsidRPr="00CA22F4">
        <w:rPr>
          <w:color w:val="6D6E71"/>
          <w:lang w:val="nl-NL"/>
        </w:rPr>
        <w:t>eel</w:t>
      </w:r>
      <w:r w:rsidRPr="00CA22F4">
        <w:rPr>
          <w:color w:val="6D6E71"/>
          <w:spacing w:val="11"/>
          <w:lang w:val="nl-NL"/>
        </w:rPr>
        <w:t xml:space="preserve"> </w:t>
      </w:r>
      <w:r w:rsidRPr="00CA22F4">
        <w:rPr>
          <w:color w:val="6D6E71"/>
          <w:lang w:val="nl-NL"/>
        </w:rPr>
        <w:t>e-mail</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w:t>
      </w:r>
      <w:r w:rsidRPr="00CA22F4">
        <w:rPr>
          <w:color w:val="6D6E71"/>
          <w:spacing w:val="10"/>
          <w:lang w:val="nl-NL"/>
        </w:rPr>
        <w:t xml:space="preserve"> </w:t>
      </w:r>
      <w:r w:rsidRPr="00CA22F4">
        <w:rPr>
          <w:color w:val="6D6E71"/>
          <w:lang w:val="nl-NL"/>
        </w:rPr>
        <w:t>op</w:t>
      </w:r>
      <w:r w:rsidRPr="00CA22F4">
        <w:rPr>
          <w:color w:val="6D6E71"/>
          <w:spacing w:val="11"/>
          <w:lang w:val="nl-NL"/>
        </w:rPr>
        <w:t xml:space="preserve"> </w:t>
      </w:r>
      <w:r w:rsidRPr="00CA22F4">
        <w:rPr>
          <w:color w:val="6D6E71"/>
          <w:spacing w:val="-5"/>
          <w:lang w:val="nl-NL"/>
        </w:rPr>
        <w:t>g</w:t>
      </w:r>
      <w:r w:rsidRPr="00CA22F4">
        <w:rPr>
          <w:color w:val="6D6E71"/>
          <w:lang w:val="nl-NL"/>
        </w:rPr>
        <w:t>ang</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1"/>
          <w:lang w:val="nl-NL"/>
        </w:rPr>
        <w:t xml:space="preserve"> </w:t>
      </w:r>
      <w:r w:rsidRPr="00CA22F4">
        <w:rPr>
          <w:color w:val="6D6E71"/>
          <w:lang w:val="nl-NL"/>
        </w:rPr>
        <w:t>Dit</w:t>
      </w:r>
      <w:r w:rsidRPr="00CA22F4">
        <w:rPr>
          <w:color w:val="6D6E71"/>
          <w:spacing w:val="11"/>
          <w:lang w:val="nl-NL"/>
        </w:rPr>
        <w:t xml:space="preserve"> </w:t>
      </w:r>
      <w:r w:rsidRPr="00CA22F4">
        <w:rPr>
          <w:color w:val="6D6E71"/>
          <w:lang w:val="nl-NL"/>
        </w:rPr>
        <w:t>soort</w:t>
      </w:r>
    </w:p>
    <w:p w14:paraId="19B19201" w14:textId="77777777" w:rsidR="00624579" w:rsidRPr="00CA22F4" w:rsidRDefault="00CA22F4">
      <w:pPr>
        <w:pStyle w:val="Plattetekst"/>
        <w:spacing w:line="264" w:lineRule="exact"/>
        <w:ind w:left="1493"/>
        <w:rPr>
          <w:lang w:val="nl-NL"/>
        </w:rPr>
      </w:pPr>
      <w:r w:rsidRPr="00CA22F4">
        <w:rPr>
          <w:color w:val="6D6E71"/>
          <w:lang w:val="nl-NL"/>
        </w:rPr>
        <w:t xml:space="preserve">e-mails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 ho</w:t>
      </w:r>
      <w:r w:rsidRPr="00CA22F4">
        <w:rPr>
          <w:color w:val="6D6E71"/>
          <w:spacing w:val="-2"/>
          <w:lang w:val="nl-NL"/>
        </w:rPr>
        <w:t>a</w:t>
      </w:r>
      <w:r w:rsidRPr="00CA22F4">
        <w:rPr>
          <w:color w:val="6D6E71"/>
          <w:spacing w:val="-6"/>
          <w:lang w:val="nl-NL"/>
        </w:rPr>
        <w:t>x</w:t>
      </w:r>
      <w:r w:rsidRPr="00CA22F4">
        <w:rPr>
          <w:color w:val="6D6E71"/>
          <w:lang w:val="nl-NL"/>
        </w:rPr>
        <w:t xml:space="preserve">es </w:t>
      </w:r>
      <w:r w:rsidRPr="00CA22F4">
        <w:rPr>
          <w:color w:val="6D6E71"/>
          <w:spacing w:val="-2"/>
          <w:lang w:val="nl-NL"/>
        </w:rPr>
        <w:t>g</w:t>
      </w:r>
      <w:r w:rsidRPr="00CA22F4">
        <w:rPr>
          <w:color w:val="6D6E71"/>
          <w:lang w:val="nl-NL"/>
        </w:rPr>
        <w:t>enoemd;</w:t>
      </w:r>
    </w:p>
    <w:p w14:paraId="4C3AF9B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8"/>
          <w:lang w:val="nl-NL"/>
        </w:rPr>
        <w:t>W</w:t>
      </w:r>
      <w:r w:rsidRPr="00CA22F4">
        <w:rPr>
          <w:color w:val="6D6E71"/>
          <w:lang w:val="nl-NL"/>
        </w:rPr>
        <w:t>aa</w:t>
      </w:r>
      <w:r w:rsidRPr="00CA22F4">
        <w:rPr>
          <w:color w:val="6D6E71"/>
          <w:spacing w:val="-4"/>
          <w:lang w:val="nl-NL"/>
        </w:rPr>
        <w:t>r</w:t>
      </w:r>
      <w:r w:rsidRPr="00CA22F4">
        <w:rPr>
          <w:color w:val="6D6E71"/>
          <w:lang w:val="nl-NL"/>
        </w:rPr>
        <w:t>schuw</w:t>
      </w:r>
      <w:r w:rsidRPr="00CA22F4">
        <w:rPr>
          <w:color w:val="6D6E71"/>
          <w:spacing w:val="19"/>
          <w:lang w:val="nl-NL"/>
        </w:rPr>
        <w:t xml:space="preserve"> </w:t>
      </w:r>
      <w:r w:rsidRPr="00CA22F4">
        <w:rPr>
          <w:color w:val="6D6E71"/>
          <w:lang w:val="nl-NL"/>
        </w:rPr>
        <w:t>je</w:t>
      </w:r>
      <w:r w:rsidRPr="00CA22F4">
        <w:rPr>
          <w:color w:val="6D6E71"/>
          <w:spacing w:val="20"/>
          <w:lang w:val="nl-NL"/>
        </w:rPr>
        <w:t xml:space="preserve"> </w:t>
      </w:r>
      <w:r w:rsidRPr="00CA22F4">
        <w:rPr>
          <w:color w:val="6D6E71"/>
          <w:lang w:val="nl-NL"/>
        </w:rPr>
        <w:t>kind</w:t>
      </w:r>
      <w:r w:rsidRPr="00CA22F4">
        <w:rPr>
          <w:color w:val="6D6E71"/>
          <w:spacing w:val="20"/>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20"/>
          <w:lang w:val="nl-NL"/>
        </w:rPr>
        <w:t xml:space="preserve"> </w:t>
      </w:r>
      <w:r w:rsidRPr="00CA22F4">
        <w:rPr>
          <w:color w:val="6D6E71"/>
          <w:lang w:val="nl-NL"/>
        </w:rPr>
        <w:t>e-</w:t>
      </w:r>
      <w:r w:rsidRPr="00CA22F4">
        <w:rPr>
          <w:color w:val="6D6E71"/>
          <w:spacing w:val="-1"/>
          <w:lang w:val="nl-NL"/>
        </w:rPr>
        <w:t>m</w:t>
      </w:r>
      <w:r w:rsidRPr="00CA22F4">
        <w:rPr>
          <w:color w:val="6D6E71"/>
          <w:lang w:val="nl-NL"/>
        </w:rPr>
        <w:t>ails</w:t>
      </w:r>
      <w:r w:rsidRPr="00CA22F4">
        <w:rPr>
          <w:color w:val="6D6E71"/>
          <w:spacing w:val="20"/>
          <w:lang w:val="nl-NL"/>
        </w:rPr>
        <w:t xml:space="preserve"> </w:t>
      </w:r>
      <w:r w:rsidRPr="00CA22F4">
        <w:rPr>
          <w:color w:val="6D6E71"/>
          <w:spacing w:val="-3"/>
          <w:lang w:val="nl-NL"/>
        </w:rPr>
        <w:t>w</w:t>
      </w:r>
      <w:r w:rsidRPr="00CA22F4">
        <w:rPr>
          <w:color w:val="6D6E71"/>
          <w:lang w:val="nl-NL"/>
        </w:rPr>
        <w:t>aarin</w:t>
      </w:r>
      <w:r w:rsidRPr="00CA22F4">
        <w:rPr>
          <w:color w:val="6D6E71"/>
          <w:spacing w:val="19"/>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ouwba</w:t>
      </w:r>
      <w:r w:rsidRPr="00CA22F4">
        <w:rPr>
          <w:color w:val="6D6E71"/>
          <w:spacing w:val="-3"/>
          <w:lang w:val="nl-NL"/>
        </w:rPr>
        <w:t>r</w:t>
      </w:r>
      <w:r w:rsidRPr="00CA22F4">
        <w:rPr>
          <w:color w:val="6D6E71"/>
          <w:lang w:val="nl-NL"/>
        </w:rPr>
        <w:t>e</w:t>
      </w:r>
      <w:r w:rsidRPr="00CA22F4">
        <w:rPr>
          <w:color w:val="6D6E71"/>
          <w:spacing w:val="20"/>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w:t>
      </w:r>
      <w:r w:rsidRPr="00CA22F4">
        <w:rPr>
          <w:color w:val="6D6E71"/>
          <w:spacing w:val="20"/>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20"/>
          <w:lang w:val="nl-NL"/>
        </w:rPr>
        <w:t xml:space="preserve"> </w:t>
      </w:r>
      <w:r w:rsidRPr="00CA22F4">
        <w:rPr>
          <w:color w:val="6D6E71"/>
          <w:lang w:val="nl-NL"/>
        </w:rPr>
        <w:t>om</w:t>
      </w:r>
      <w:r w:rsidRPr="00CA22F4">
        <w:rPr>
          <w:color w:val="6D6E71"/>
          <w:spacing w:val="19"/>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20"/>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0D8ADB04" w14:textId="77777777" w:rsidR="00624579" w:rsidRPr="00CA22F4" w:rsidRDefault="00CA22F4">
      <w:pPr>
        <w:pStyle w:val="Plattetekst"/>
        <w:spacing w:line="264" w:lineRule="exact"/>
        <w:ind w:left="1493"/>
        <w:rPr>
          <w:lang w:val="nl-NL"/>
        </w:rPr>
      </w:pPr>
      <w:r w:rsidRPr="00CA22F4">
        <w:rPr>
          <w:color w:val="6D6E71"/>
          <w:lang w:val="nl-NL"/>
        </w:rPr>
        <w:t>Je</w:t>
      </w:r>
      <w:r w:rsidRPr="00CA22F4">
        <w:rPr>
          <w:color w:val="6D6E71"/>
          <w:spacing w:val="22"/>
          <w:lang w:val="nl-NL"/>
        </w:rPr>
        <w:t xml:space="preserve"> </w:t>
      </w:r>
      <w:r w:rsidRPr="00CA22F4">
        <w:rPr>
          <w:color w:val="6D6E71"/>
          <w:lang w:val="nl-NL"/>
        </w:rPr>
        <w:t>he</w:t>
      </w:r>
      <w:r w:rsidRPr="00CA22F4">
        <w:rPr>
          <w:color w:val="6D6E71"/>
          <w:spacing w:val="-1"/>
          <w:lang w:val="nl-NL"/>
        </w:rPr>
        <w:t>b</w:t>
      </w:r>
      <w:r w:rsidRPr="00CA22F4">
        <w:rPr>
          <w:color w:val="6D6E71"/>
          <w:lang w:val="nl-NL"/>
        </w:rPr>
        <w:t>t</w:t>
      </w:r>
      <w:r w:rsidRPr="00CA22F4">
        <w:rPr>
          <w:color w:val="6D6E71"/>
          <w:spacing w:val="22"/>
          <w:lang w:val="nl-NL"/>
        </w:rPr>
        <w:t xml:space="preserve"> </w:t>
      </w:r>
      <w:r w:rsidRPr="00CA22F4">
        <w:rPr>
          <w:color w:val="6D6E71"/>
          <w:lang w:val="nl-NL"/>
        </w:rPr>
        <w:t>hier</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2"/>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22"/>
          <w:lang w:val="nl-NL"/>
        </w:rPr>
        <w:t xml:space="preserve"> </w:t>
      </w:r>
      <w:r w:rsidRPr="00CA22F4">
        <w:rPr>
          <w:color w:val="6D6E71"/>
          <w:lang w:val="nl-NL"/>
        </w:rPr>
        <w:t>hebben</w:t>
      </w:r>
      <w:r w:rsidRPr="00CA22F4">
        <w:rPr>
          <w:color w:val="6D6E71"/>
          <w:spacing w:val="2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lang w:val="nl-NL"/>
        </w:rPr>
        <w:t>phising.</w:t>
      </w:r>
      <w:r w:rsidRPr="00CA22F4">
        <w:rPr>
          <w:color w:val="6D6E71"/>
          <w:spacing w:val="23"/>
          <w:lang w:val="nl-NL"/>
        </w:rPr>
        <w:t xml:space="preserve"> </w:t>
      </w:r>
      <w:r w:rsidRPr="00CA22F4">
        <w:rPr>
          <w:color w:val="6D6E71"/>
          <w:lang w:val="nl-NL"/>
        </w:rPr>
        <w:t>Ban</w:t>
      </w:r>
      <w:r w:rsidRPr="00CA22F4">
        <w:rPr>
          <w:color w:val="6D6E71"/>
          <w:spacing w:val="-8"/>
          <w:lang w:val="nl-NL"/>
        </w:rPr>
        <w:t>k</w:t>
      </w:r>
      <w:r w:rsidRPr="00CA22F4">
        <w:rPr>
          <w:color w:val="6D6E71"/>
          <w:lang w:val="nl-NL"/>
        </w:rPr>
        <w:t>en</w:t>
      </w:r>
      <w:r w:rsidRPr="00CA22F4">
        <w:rPr>
          <w:color w:val="6D6E71"/>
          <w:spacing w:val="22"/>
          <w:lang w:val="nl-NL"/>
        </w:rPr>
        <w:t xml:space="preserve"> </w:t>
      </w:r>
      <w:r w:rsidRPr="00CA22F4">
        <w:rPr>
          <w:color w:val="6D6E71"/>
          <w:spacing w:val="-2"/>
          <w:lang w:val="nl-NL"/>
        </w:rPr>
        <w:t>z</w:t>
      </w:r>
      <w:r w:rsidRPr="00CA22F4">
        <w:rPr>
          <w:color w:val="6D6E71"/>
          <w:lang w:val="nl-NL"/>
        </w:rPr>
        <w:t>ullen</w:t>
      </w:r>
      <w:r w:rsidRPr="00CA22F4">
        <w:rPr>
          <w:color w:val="6D6E71"/>
          <w:spacing w:val="23"/>
          <w:lang w:val="nl-NL"/>
        </w:rPr>
        <w:t xml:space="preserve"> </w:t>
      </w:r>
      <w:r w:rsidRPr="00CA22F4">
        <w:rPr>
          <w:color w:val="6D6E71"/>
          <w:lang w:val="nl-NL"/>
        </w:rPr>
        <w:t>je</w:t>
      </w:r>
      <w:r w:rsidRPr="00CA22F4">
        <w:rPr>
          <w:color w:val="6D6E71"/>
          <w:spacing w:val="22"/>
          <w:lang w:val="nl-NL"/>
        </w:rPr>
        <w:t xml:space="preserve"> </w:t>
      </w:r>
      <w:r w:rsidRPr="00CA22F4">
        <w:rPr>
          <w:color w:val="6D6E71"/>
          <w:lang w:val="nl-NL"/>
        </w:rPr>
        <w:t>nooit</w:t>
      </w:r>
      <w:r w:rsidRPr="00CA22F4">
        <w:rPr>
          <w:color w:val="6D6E71"/>
          <w:spacing w:val="23"/>
          <w:lang w:val="nl-NL"/>
        </w:rPr>
        <w:t xml:space="preserve"> </w:t>
      </w:r>
      <w:r w:rsidRPr="00CA22F4">
        <w:rPr>
          <w:color w:val="6D6E71"/>
          <w:lang w:val="nl-NL"/>
        </w:rPr>
        <w:t>een</w:t>
      </w:r>
      <w:r w:rsidRPr="00CA22F4">
        <w:rPr>
          <w:color w:val="6D6E71"/>
          <w:spacing w:val="22"/>
          <w:lang w:val="nl-NL"/>
        </w:rPr>
        <w:t xml:space="preserve"> </w:t>
      </w:r>
      <w:r w:rsidRPr="00CA22F4">
        <w:rPr>
          <w:color w:val="6D6E71"/>
          <w:lang w:val="nl-NL"/>
        </w:rPr>
        <w:t>e-mail</w:t>
      </w:r>
      <w:r w:rsidRPr="00CA22F4">
        <w:rPr>
          <w:color w:val="6D6E71"/>
          <w:spacing w:val="22"/>
          <w:lang w:val="nl-NL"/>
        </w:rPr>
        <w:t xml:space="preserve"> </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en</w:t>
      </w:r>
      <w:r w:rsidRPr="00CA22F4">
        <w:rPr>
          <w:color w:val="6D6E71"/>
          <w:spacing w:val="2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v</w:t>
      </w:r>
      <w:r w:rsidRPr="00CA22F4">
        <w:rPr>
          <w:color w:val="6D6E71"/>
          <w:spacing w:val="-5"/>
          <w:lang w:val="nl-NL"/>
        </w:rPr>
        <w:t>r</w:t>
      </w:r>
      <w:r w:rsidRPr="00CA22F4">
        <w:rPr>
          <w:color w:val="6D6E71"/>
          <w:lang w:val="nl-NL"/>
        </w:rPr>
        <w:t>aag</w:t>
      </w:r>
      <w:r w:rsidRPr="00CA22F4">
        <w:rPr>
          <w:color w:val="6D6E71"/>
          <w:spacing w:val="22"/>
          <w:lang w:val="nl-NL"/>
        </w:rPr>
        <w:t xml:space="preserve"> </w:t>
      </w:r>
      <w:r w:rsidRPr="00CA22F4">
        <w:rPr>
          <w:color w:val="6D6E71"/>
          <w:lang w:val="nl-NL"/>
        </w:rPr>
        <w:t>je</w:t>
      </w:r>
    </w:p>
    <w:p w14:paraId="2300F3C2" w14:textId="77777777" w:rsidR="00624579" w:rsidRPr="00CA22F4" w:rsidRDefault="00CA22F4">
      <w:pPr>
        <w:pStyle w:val="Plattetekst"/>
        <w:spacing w:line="264" w:lineRule="exact"/>
        <w:ind w:left="1493"/>
        <w:rPr>
          <w:lang w:val="nl-NL"/>
        </w:rPr>
      </w:pPr>
      <w:r w:rsidRPr="00CA22F4">
        <w:rPr>
          <w:color w:val="6D6E71"/>
          <w:lang w:val="nl-NL"/>
        </w:rPr>
        <w:t>pin</w:t>
      </w:r>
      <w:r w:rsidRPr="00CA22F4">
        <w:rPr>
          <w:color w:val="6D6E71"/>
          <w:spacing w:val="-2"/>
          <w:lang w:val="nl-NL"/>
        </w:rPr>
        <w:t>c</w:t>
      </w:r>
      <w:r w:rsidRPr="00CA22F4">
        <w:rPr>
          <w:color w:val="6D6E71"/>
          <w:lang w:val="nl-NL"/>
        </w:rPr>
        <w:t>odes,</w:t>
      </w:r>
      <w:r w:rsidRPr="00CA22F4">
        <w:rPr>
          <w:color w:val="6D6E71"/>
          <w:spacing w:val="-8"/>
          <w:lang w:val="nl-NL"/>
        </w:rPr>
        <w:t xml:space="preserve"> </w:t>
      </w:r>
      <w:r w:rsidRPr="00CA22F4">
        <w:rPr>
          <w:color w:val="6D6E71"/>
          <w:lang w:val="nl-NL"/>
        </w:rPr>
        <w:t>pas</w:t>
      </w:r>
      <w:r w:rsidRPr="00CA22F4">
        <w:rPr>
          <w:color w:val="6D6E71"/>
          <w:spacing w:val="-1"/>
          <w:lang w:val="nl-NL"/>
        </w:rPr>
        <w:t>s</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ds</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7"/>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7"/>
          <w:lang w:val="nl-NL"/>
        </w:rPr>
        <w:t xml:space="preserve"> </w:t>
      </w:r>
      <w:r w:rsidRPr="00CA22F4">
        <w:rPr>
          <w:color w:val="6D6E71"/>
          <w:lang w:val="nl-NL"/>
        </w:rPr>
        <w:t>vrij</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link</w:t>
      </w:r>
      <w:r w:rsidRPr="00CA22F4">
        <w:rPr>
          <w:color w:val="6D6E71"/>
          <w:spacing w:val="-7"/>
          <w:lang w:val="nl-NL"/>
        </w:rPr>
        <w:t xml:space="preserve"> </w:t>
      </w:r>
      <w:r w:rsidRPr="00CA22F4">
        <w:rPr>
          <w:color w:val="6D6E71"/>
          <w:lang w:val="nl-NL"/>
        </w:rPr>
        <w:t>naar</w:t>
      </w:r>
      <w:r w:rsidRPr="00CA22F4">
        <w:rPr>
          <w:color w:val="6D6E71"/>
          <w:spacing w:val="-8"/>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pagina</w:t>
      </w:r>
      <w:r w:rsidRPr="00CA22F4">
        <w:rPr>
          <w:color w:val="6D6E71"/>
          <w:spacing w:val="-7"/>
          <w:lang w:val="nl-NL"/>
        </w:rPr>
        <w:t xml:space="preserve"> </w:t>
      </w:r>
      <w:r w:rsidRPr="00CA22F4">
        <w:rPr>
          <w:color w:val="6D6E71"/>
          <w:spacing w:val="-3"/>
          <w:lang w:val="nl-NL"/>
        </w:rPr>
        <w:t>w</w:t>
      </w:r>
      <w:r w:rsidRPr="00CA22F4">
        <w:rPr>
          <w:color w:val="6D6E71"/>
          <w:lang w:val="nl-NL"/>
        </w:rPr>
        <w:t>aar</w:t>
      </w:r>
    </w:p>
    <w:p w14:paraId="76942201"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5"/>
          <w:lang w:val="nl-NL"/>
        </w:rPr>
        <w:t xml:space="preserve"> </w:t>
      </w:r>
      <w:r w:rsidRPr="00CA22F4">
        <w:rPr>
          <w:color w:val="6D6E71"/>
          <w:spacing w:val="-2"/>
          <w:lang w:val="nl-NL"/>
        </w:rPr>
        <w:t>ge</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3"/>
          <w:lang w:val="nl-NL"/>
        </w:rPr>
        <w:t>g</w:t>
      </w:r>
      <w:r w:rsidRPr="00CA22F4">
        <w:rPr>
          <w:color w:val="6D6E71"/>
          <w:lang w:val="nl-NL"/>
        </w:rPr>
        <w:t>d</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5"/>
          <w:lang w:val="nl-NL"/>
        </w:rPr>
        <w:t xml:space="preserve"> </w:t>
      </w: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5"/>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je</w:t>
      </w:r>
      <w:r w:rsidRPr="00CA22F4">
        <w:rPr>
          <w:color w:val="6D6E71"/>
          <w:spacing w:val="5"/>
          <w:lang w:val="nl-NL"/>
        </w:rPr>
        <w:t xml:space="preserve"> </w:t>
      </w:r>
      <w:r w:rsidRPr="00CA22F4">
        <w:rPr>
          <w:color w:val="6D6E71"/>
          <w:lang w:val="nl-NL"/>
        </w:rPr>
        <w:t>kind</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eert</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spacing w:val="-5"/>
          <w:lang w:val="nl-NL"/>
        </w:rPr>
        <w:t>z</w:t>
      </w:r>
      <w:r w:rsidRPr="00CA22F4">
        <w:rPr>
          <w:color w:val="6D6E71"/>
          <w:lang w:val="nl-NL"/>
        </w:rPr>
        <w:t>o</w:t>
      </w:r>
      <w:r w:rsidRPr="00CA22F4">
        <w:rPr>
          <w:color w:val="6D6E71"/>
          <w:spacing w:val="-5"/>
          <w:lang w:val="nl-NL"/>
        </w:rPr>
        <w:t>’</w:t>
      </w:r>
      <w:r w:rsidRPr="00CA22F4">
        <w:rPr>
          <w:color w:val="6D6E71"/>
          <w:lang w:val="nl-NL"/>
        </w:rPr>
        <w:t>n</w:t>
      </w:r>
      <w:r w:rsidRPr="00CA22F4">
        <w:rPr>
          <w:color w:val="6D6E71"/>
          <w:spacing w:val="5"/>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4"/>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di</w:t>
      </w:r>
      <w:r w:rsidRPr="00CA22F4">
        <w:rPr>
          <w:color w:val="6D6E71"/>
          <w:spacing w:val="-3"/>
          <w:lang w:val="nl-NL"/>
        </w:rPr>
        <w:t>r</w:t>
      </w:r>
      <w:r w:rsidRPr="00CA22F4">
        <w:rPr>
          <w:color w:val="6D6E71"/>
          <w:lang w:val="nl-NL"/>
        </w:rPr>
        <w:t>ect</w:t>
      </w:r>
    </w:p>
    <w:p w14:paraId="2BE979F9"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wijdert;</w:t>
      </w:r>
    </w:p>
    <w:p w14:paraId="36F917C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 e</w:t>
      </w:r>
      <w:r w:rsidRPr="00CA22F4">
        <w:rPr>
          <w:color w:val="6D6E71"/>
          <w:spacing w:val="1"/>
          <w:lang w:val="nl-NL"/>
        </w:rPr>
        <w:t>r</w:t>
      </w:r>
      <w:r w:rsidRPr="00CA22F4">
        <w:rPr>
          <w:color w:val="6D6E71"/>
          <w:spacing w:val="-3"/>
          <w:lang w:val="nl-NL"/>
        </w:rPr>
        <w:t>v</w:t>
      </w:r>
      <w:r w:rsidRPr="00CA22F4">
        <w:rPr>
          <w:color w:val="6D6E71"/>
          <w:lang w:val="nl-NL"/>
        </w:rPr>
        <w:t>oor d</w:t>
      </w:r>
      <w:r w:rsidRPr="00CA22F4">
        <w:rPr>
          <w:color w:val="6D6E71"/>
          <w:spacing w:val="-2"/>
          <w:lang w:val="nl-NL"/>
        </w:rPr>
        <w:t>a</w:t>
      </w:r>
      <w:r w:rsidRPr="00CA22F4">
        <w:rPr>
          <w:color w:val="6D6E71"/>
          <w:lang w:val="nl-NL"/>
        </w:rPr>
        <w:t xml:space="preserve">t je kind </w:t>
      </w:r>
      <w:r w:rsidRPr="00CA22F4">
        <w:rPr>
          <w:color w:val="6D6E71"/>
          <w:spacing w:val="-5"/>
          <w:lang w:val="nl-NL"/>
        </w:rPr>
        <w:t>z</w:t>
      </w:r>
      <w:r w:rsidRPr="00CA22F4">
        <w:rPr>
          <w:color w:val="6D6E71"/>
          <w:lang w:val="nl-NL"/>
        </w:rPr>
        <w:t xml:space="preserve">eer </w:t>
      </w:r>
      <w:r w:rsidRPr="00CA22F4">
        <w:rPr>
          <w:color w:val="6D6E71"/>
          <w:spacing w:val="-6"/>
          <w:lang w:val="nl-NL"/>
        </w:rPr>
        <w:t>z</w:t>
      </w:r>
      <w:r w:rsidRPr="00CA22F4">
        <w:rPr>
          <w:color w:val="6D6E71"/>
          <w:lang w:val="nl-NL"/>
        </w:rPr>
        <w:t>o</w:t>
      </w:r>
      <w:r w:rsidRPr="00CA22F4">
        <w:rPr>
          <w:color w:val="6D6E71"/>
          <w:spacing w:val="-3"/>
          <w:lang w:val="nl-NL"/>
        </w:rPr>
        <w:t>r</w:t>
      </w:r>
      <w:r w:rsidRPr="00CA22F4">
        <w:rPr>
          <w:color w:val="6D6E71"/>
          <w:lang w:val="nl-NL"/>
        </w:rPr>
        <w:t>gvuldig is m</w:t>
      </w:r>
      <w:r w:rsidRPr="00CA22F4">
        <w:rPr>
          <w:color w:val="6D6E71"/>
          <w:spacing w:val="-1"/>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zijn/haar 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 xml:space="preserve">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0D130538" w14:textId="77777777" w:rsidR="00624579" w:rsidRPr="00CA22F4" w:rsidRDefault="00624579">
      <w:pPr>
        <w:spacing w:before="4" w:line="260" w:lineRule="exact"/>
        <w:rPr>
          <w:sz w:val="26"/>
          <w:szCs w:val="26"/>
          <w:lang w:val="nl-NL"/>
        </w:rPr>
      </w:pPr>
    </w:p>
    <w:p w14:paraId="2DBBDE7B" w14:textId="77777777" w:rsidR="00624579" w:rsidRPr="00CA22F4" w:rsidRDefault="00CA22F4">
      <w:pPr>
        <w:pStyle w:val="Kop3"/>
        <w:rPr>
          <w:rFonts w:cs="Calibri"/>
          <w:b w:val="0"/>
          <w:bCs w:val="0"/>
          <w:lang w:val="nl-NL"/>
        </w:rPr>
      </w:pPr>
      <w:r w:rsidRPr="00CA22F4">
        <w:rPr>
          <w:rFonts w:cs="Calibri"/>
          <w:color w:val="4FA6E7"/>
          <w:lang w:val="nl-NL"/>
        </w:rPr>
        <w:t>Ti</w:t>
      </w:r>
      <w:r w:rsidRPr="00CA22F4">
        <w:rPr>
          <w:rFonts w:cs="Calibri"/>
          <w:color w:val="4FA6E7"/>
          <w:spacing w:val="-2"/>
          <w:lang w:val="nl-NL"/>
        </w:rPr>
        <w:t>p</w:t>
      </w:r>
      <w:r w:rsidRPr="00CA22F4">
        <w:rPr>
          <w:rFonts w:cs="Calibri"/>
          <w:color w:val="4FA6E7"/>
          <w:lang w:val="nl-NL"/>
        </w:rPr>
        <w:t>s</w:t>
      </w:r>
      <w:r w:rsidRPr="00CA22F4">
        <w:rPr>
          <w:rFonts w:cs="Calibri"/>
          <w:color w:val="4FA6E7"/>
          <w:spacing w:val="-4"/>
          <w:lang w:val="nl-NL"/>
        </w:rPr>
        <w:t xml:space="preserve"> </w:t>
      </w:r>
      <w:r w:rsidRPr="00CA22F4">
        <w:rPr>
          <w:rFonts w:cs="Calibri"/>
          <w:color w:val="4FA6E7"/>
          <w:spacing w:val="-3"/>
          <w:lang w:val="nl-NL"/>
        </w:rPr>
        <w:t>v</w:t>
      </w:r>
      <w:r w:rsidRPr="00CA22F4">
        <w:rPr>
          <w:rFonts w:cs="Calibri"/>
          <w:color w:val="4FA6E7"/>
          <w:lang w:val="nl-NL"/>
        </w:rPr>
        <w:t>oor</w:t>
      </w:r>
      <w:r w:rsidRPr="00CA22F4">
        <w:rPr>
          <w:rFonts w:cs="Calibri"/>
          <w:color w:val="4FA6E7"/>
          <w:spacing w:val="-4"/>
          <w:lang w:val="nl-NL"/>
        </w:rPr>
        <w:t xml:space="preserve"> </w:t>
      </w:r>
      <w:r w:rsidRPr="00CA22F4">
        <w:rPr>
          <w:rFonts w:cs="Calibri"/>
          <w:color w:val="4FA6E7"/>
          <w:lang w:val="nl-NL"/>
        </w:rPr>
        <w:t>sur</w:t>
      </w:r>
      <w:r w:rsidRPr="00CA22F4">
        <w:rPr>
          <w:rFonts w:cs="Calibri"/>
          <w:color w:val="4FA6E7"/>
          <w:spacing w:val="-5"/>
          <w:lang w:val="nl-NL"/>
        </w:rPr>
        <w:t>f</w:t>
      </w:r>
      <w:r w:rsidRPr="00CA22F4">
        <w:rPr>
          <w:rFonts w:cs="Calibri"/>
          <w:color w:val="4FA6E7"/>
          <w:lang w:val="nl-NL"/>
        </w:rPr>
        <w:t>en</w:t>
      </w:r>
    </w:p>
    <w:p w14:paraId="1B52E3CF"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5"/>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lang w:val="nl-NL"/>
        </w:rPr>
        <w:t>kind</w:t>
      </w:r>
      <w:r w:rsidRPr="00CA22F4">
        <w:rPr>
          <w:color w:val="6D6E71"/>
          <w:spacing w:val="-4"/>
          <w:lang w:val="nl-NL"/>
        </w:rPr>
        <w:t xml:space="preserve"> </w:t>
      </w:r>
      <w:r w:rsidRPr="00CA22F4">
        <w:rPr>
          <w:color w:val="6D6E71"/>
          <w:spacing w:val="-3"/>
          <w:lang w:val="nl-NL"/>
        </w:rPr>
        <w:t>v</w:t>
      </w:r>
      <w:r w:rsidRPr="00CA22F4">
        <w:rPr>
          <w:color w:val="6D6E71"/>
          <w:lang w:val="nl-NL"/>
        </w:rPr>
        <w:t>oorzic</w:t>
      </w:r>
      <w:r w:rsidRPr="00CA22F4">
        <w:rPr>
          <w:color w:val="6D6E71"/>
          <w:spacing w:val="-2"/>
          <w:lang w:val="nl-NL"/>
        </w:rPr>
        <w:t>h</w:t>
      </w:r>
      <w:r w:rsidRPr="00CA22F4">
        <w:rPr>
          <w:color w:val="6D6E71"/>
          <w:lang w:val="nl-NL"/>
        </w:rPr>
        <w:t>tig</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zijn/haar</w:t>
      </w:r>
      <w:r w:rsidRPr="00CA22F4">
        <w:rPr>
          <w:color w:val="6D6E71"/>
          <w:spacing w:val="-4"/>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
          <w:lang w:val="nl-NL"/>
        </w:rPr>
        <w:t xml:space="preserve"> </w:t>
      </w:r>
      <w:r w:rsidRPr="00CA22F4">
        <w:rPr>
          <w:color w:val="6D6E71"/>
          <w:lang w:val="nl-NL"/>
        </w:rPr>
        <w:t>op</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es.</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55FA4ED8" w14:textId="77777777" w:rsidR="00624579" w:rsidRPr="00CA22F4" w:rsidRDefault="00CA22F4">
      <w:pPr>
        <w:pStyle w:val="Plattetekst"/>
        <w:spacing w:line="264" w:lineRule="exact"/>
        <w:ind w:left="1493"/>
        <w:rPr>
          <w:lang w:val="nl-NL"/>
        </w:rPr>
      </w:pP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5"/>
          <w:lang w:val="nl-NL"/>
        </w:rPr>
        <w:t>z</w:t>
      </w:r>
      <w:r w:rsidRPr="00CA22F4">
        <w:rPr>
          <w:color w:val="6D6E71"/>
          <w:lang w:val="nl-NL"/>
        </w:rPr>
        <w:t>o</w:t>
      </w:r>
      <w:r w:rsidRPr="00CA22F4">
        <w:rPr>
          <w:color w:val="6D6E71"/>
          <w:spacing w:val="-4"/>
          <w:lang w:val="nl-NL"/>
        </w:rPr>
        <w:t>r</w:t>
      </w:r>
      <w:r w:rsidRPr="00CA22F4">
        <w:rPr>
          <w:color w:val="6D6E71"/>
          <w:lang w:val="nl-NL"/>
        </w:rPr>
        <w:t>gvuldig</w:t>
      </w:r>
      <w:r w:rsidRPr="00CA22F4">
        <w:rPr>
          <w:color w:val="6D6E71"/>
          <w:spacing w:val="12"/>
          <w:lang w:val="nl-NL"/>
        </w:rPr>
        <w:t xml:space="preserve"> </w:t>
      </w: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3"/>
          <w:lang w:val="nl-NL"/>
        </w:rPr>
        <w:t>v</w:t>
      </w:r>
      <w:r w:rsidRPr="00CA22F4">
        <w:rPr>
          <w:color w:val="6D6E71"/>
          <w:lang w:val="nl-NL"/>
        </w:rPr>
        <w:t>ermelden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w:t>
      </w:r>
      <w:r w:rsidRPr="00CA22F4">
        <w:rPr>
          <w:color w:val="6D6E71"/>
          <w:spacing w:val="12"/>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2"/>
          <w:lang w:val="nl-NL"/>
        </w:rPr>
        <w:t xml:space="preserve"> </w:t>
      </w:r>
      <w:r w:rsidRPr="00CA22F4">
        <w:rPr>
          <w:color w:val="6D6E71"/>
          <w:lang w:val="nl-NL"/>
        </w:rPr>
        <w:t>in</w:t>
      </w:r>
      <w:r w:rsidRPr="00CA22F4">
        <w:rPr>
          <w:color w:val="6D6E71"/>
          <w:spacing w:val="12"/>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st</w:t>
      </w:r>
      <w:r w:rsidRPr="00CA22F4">
        <w:rPr>
          <w:color w:val="6D6E71"/>
          <w:lang w:val="nl-NL"/>
        </w:rPr>
        <w:t>enboe</w:t>
      </w:r>
      <w:r w:rsidRPr="00CA22F4">
        <w:rPr>
          <w:color w:val="6D6E71"/>
          <w:spacing w:val="-8"/>
          <w:lang w:val="nl-NL"/>
        </w:rPr>
        <w:t>k</w:t>
      </w:r>
      <w:r w:rsidRPr="00CA22F4">
        <w:rPr>
          <w:color w:val="6D6E71"/>
          <w:lang w:val="nl-NL"/>
        </w:rPr>
        <w:t>en,</w:t>
      </w:r>
    </w:p>
    <w:p w14:paraId="7EAF9BB7" w14:textId="77777777" w:rsidR="00624579" w:rsidRPr="00CA22F4" w:rsidRDefault="00CA22F4">
      <w:pPr>
        <w:pStyle w:val="Plattetekst"/>
        <w:spacing w:line="264" w:lineRule="exact"/>
        <w:ind w:left="1493"/>
        <w:rPr>
          <w:lang w:val="nl-NL"/>
        </w:rPr>
      </w:pPr>
      <w:r w:rsidRPr="00CA22F4">
        <w:rPr>
          <w:color w:val="6D6E71"/>
          <w:spacing w:val="-5"/>
          <w:lang w:val="nl-NL"/>
        </w:rPr>
        <w:t>f</w:t>
      </w:r>
      <w:r w:rsidRPr="00CA22F4">
        <w:rPr>
          <w:color w:val="6D6E71"/>
          <w:lang w:val="nl-NL"/>
        </w:rPr>
        <w:t xml:space="preserve">orums </w:t>
      </w:r>
      <w:r w:rsidRPr="00CA22F4">
        <w:rPr>
          <w:color w:val="6D6E71"/>
          <w:spacing w:val="-2"/>
          <w:lang w:val="nl-NL"/>
        </w:rPr>
        <w:t>e</w:t>
      </w:r>
      <w:r w:rsidRPr="00CA22F4">
        <w:rPr>
          <w:color w:val="6D6E71"/>
          <w:spacing w:val="-3"/>
          <w:lang w:val="nl-NL"/>
        </w:rPr>
        <w:t>t</w:t>
      </w:r>
      <w:r w:rsidRPr="00CA22F4">
        <w:rPr>
          <w:color w:val="6D6E71"/>
          <w:lang w:val="nl-NL"/>
        </w:rPr>
        <w:t xml:space="preserve">c. </w:t>
      </w:r>
      <w:r w:rsidRPr="00CA22F4">
        <w:rPr>
          <w:color w:val="6D6E71"/>
          <w:spacing w:val="-11"/>
          <w:lang w:val="nl-NL"/>
        </w:rPr>
        <w:t>K</w:t>
      </w:r>
      <w:r w:rsidRPr="00CA22F4">
        <w:rPr>
          <w:color w:val="6D6E71"/>
          <w:spacing w:val="-3"/>
          <w:lang w:val="nl-NL"/>
        </w:rPr>
        <w:t>w</w:t>
      </w:r>
      <w:r w:rsidRPr="00CA22F4">
        <w:rPr>
          <w:color w:val="6D6E71"/>
          <w:lang w:val="nl-NL"/>
        </w:rPr>
        <w:t xml:space="preserve">aadwillende </w:t>
      </w:r>
      <w:r w:rsidRPr="00CA22F4">
        <w:rPr>
          <w:color w:val="6D6E71"/>
          <w:spacing w:val="-3"/>
          <w:lang w:val="nl-NL"/>
        </w:rPr>
        <w:t>k</w:t>
      </w:r>
      <w:r w:rsidRPr="00CA22F4">
        <w:rPr>
          <w:color w:val="6D6E71"/>
          <w:lang w:val="nl-NL"/>
        </w:rPr>
        <w:t>unnen hie</w:t>
      </w:r>
      <w:r w:rsidRPr="00CA22F4">
        <w:rPr>
          <w:color w:val="6D6E71"/>
          <w:spacing w:val="2"/>
          <w:lang w:val="nl-NL"/>
        </w:rPr>
        <w:t>r</w:t>
      </w:r>
      <w:r w:rsidRPr="00CA22F4">
        <w:rPr>
          <w:color w:val="6D6E71"/>
          <w:spacing w:val="-4"/>
          <w:lang w:val="nl-NL"/>
        </w:rPr>
        <w:t>v</w:t>
      </w:r>
      <w:r w:rsidRPr="00CA22F4">
        <w:rPr>
          <w:color w:val="6D6E71"/>
          <w:lang w:val="nl-NL"/>
        </w:rPr>
        <w:t>an misbruik ma</w:t>
      </w:r>
      <w:r w:rsidRPr="00CA22F4">
        <w:rPr>
          <w:color w:val="6D6E71"/>
          <w:spacing w:val="-7"/>
          <w:lang w:val="nl-NL"/>
        </w:rPr>
        <w:t>k</w:t>
      </w:r>
      <w:r w:rsidRPr="00CA22F4">
        <w:rPr>
          <w:color w:val="6D6E71"/>
          <w:lang w:val="nl-NL"/>
        </w:rPr>
        <w:t>en;</w:t>
      </w:r>
    </w:p>
    <w:p w14:paraId="31F5C73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Surf ook eens samen m</w:t>
      </w:r>
      <w:r w:rsidRPr="00CA22F4">
        <w:rPr>
          <w:color w:val="6D6E71"/>
          <w:spacing w:val="-2"/>
          <w:lang w:val="nl-NL"/>
        </w:rPr>
        <w:t>e</w:t>
      </w:r>
      <w:r w:rsidRPr="00CA22F4">
        <w:rPr>
          <w:color w:val="6D6E71"/>
          <w:lang w:val="nl-NL"/>
        </w:rPr>
        <w:t>t je kind;</w:t>
      </w:r>
    </w:p>
    <w:p w14:paraId="3CE8A66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4"/>
          <w:lang w:val="nl-NL"/>
        </w:rPr>
        <w:t>E</w:t>
      </w:r>
      <w:r w:rsidRPr="00CA22F4">
        <w:rPr>
          <w:color w:val="6D6E71"/>
          <w:lang w:val="nl-NL"/>
        </w:rPr>
        <w:t>en</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2"/>
          <w:lang w:val="nl-NL"/>
        </w:rPr>
        <w:t>e</w:t>
      </w:r>
      <w:r w:rsidRPr="00CA22F4">
        <w:rPr>
          <w:color w:val="6D6E71"/>
          <w:lang w:val="nl-NL"/>
        </w:rPr>
        <w:t>tfil</w:t>
      </w:r>
      <w:r w:rsidRPr="00CA22F4">
        <w:rPr>
          <w:color w:val="6D6E71"/>
          <w:spacing w:val="-4"/>
          <w:lang w:val="nl-NL"/>
        </w:rPr>
        <w:t>t</w:t>
      </w:r>
      <w:r w:rsidRPr="00CA22F4">
        <w:rPr>
          <w:color w:val="6D6E71"/>
          <w:lang w:val="nl-NL"/>
        </w:rPr>
        <w:t>er is</w:t>
      </w:r>
      <w:r w:rsidRPr="00CA22F4">
        <w:rPr>
          <w:color w:val="6D6E71"/>
          <w:spacing w:val="-1"/>
          <w:lang w:val="nl-NL"/>
        </w:rPr>
        <w:t xml:space="preserve"> </w:t>
      </w:r>
      <w:r w:rsidRPr="00CA22F4">
        <w:rPr>
          <w:color w:val="6D6E71"/>
          <w:lang w:val="nl-NL"/>
        </w:rPr>
        <w:t>een hulpmiddel</w:t>
      </w:r>
      <w:r w:rsidRPr="00CA22F4">
        <w:rPr>
          <w:color w:val="6D6E71"/>
          <w:spacing w:val="-1"/>
          <w:lang w:val="nl-NL"/>
        </w:rPr>
        <w:t xml:space="preserve"> </w:t>
      </w:r>
      <w:r w:rsidRPr="00CA22F4">
        <w:rPr>
          <w:color w:val="6D6E71"/>
          <w:lang w:val="nl-NL"/>
        </w:rPr>
        <w:t xml:space="preserve">om </w:t>
      </w:r>
      <w:r w:rsidRPr="00CA22F4">
        <w:rPr>
          <w:color w:val="6D6E71"/>
          <w:spacing w:val="7"/>
          <w:lang w:val="nl-NL"/>
        </w:rPr>
        <w:t>(</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 xml:space="preserve">en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 inhoud</w:t>
      </w:r>
      <w:r w:rsidRPr="00CA22F4">
        <w:rPr>
          <w:color w:val="6D6E71"/>
          <w:spacing w:val="-1"/>
          <w:lang w:val="nl-NL"/>
        </w:rPr>
        <w:t xml:space="preserve"> </w:t>
      </w:r>
      <w:r w:rsidRPr="00CA22F4">
        <w:rPr>
          <w:color w:val="6D6E71"/>
          <w:lang w:val="nl-NL"/>
        </w:rPr>
        <w:t>beschermen;</w:t>
      </w:r>
    </w:p>
    <w:p w14:paraId="4444AF4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S</w:t>
      </w:r>
      <w:r w:rsidRPr="00CA22F4">
        <w:rPr>
          <w:color w:val="6D6E71"/>
          <w:spacing w:val="-3"/>
          <w:lang w:val="nl-NL"/>
        </w:rPr>
        <w:t>t</w:t>
      </w:r>
      <w:r w:rsidRPr="00CA22F4">
        <w:rPr>
          <w:color w:val="6D6E71"/>
          <w:lang w:val="nl-NL"/>
        </w:rPr>
        <w:t>eeds</w:t>
      </w:r>
      <w:r w:rsidRPr="00CA22F4">
        <w:rPr>
          <w:color w:val="6D6E71"/>
          <w:spacing w:val="5"/>
          <w:lang w:val="nl-NL"/>
        </w:rPr>
        <w:t xml:space="preserve"> </w:t>
      </w:r>
      <w:r w:rsidRPr="00CA22F4">
        <w:rPr>
          <w:color w:val="6D6E71"/>
          <w:lang w:val="nl-NL"/>
        </w:rPr>
        <w:t>meer</w:t>
      </w:r>
      <w:r w:rsidRPr="00CA22F4">
        <w:rPr>
          <w:color w:val="6D6E71"/>
          <w:spacing w:val="6"/>
          <w:lang w:val="nl-NL"/>
        </w:rPr>
        <w:t xml:space="preserve"> </w:t>
      </w:r>
      <w:r w:rsidRPr="00CA22F4">
        <w:rPr>
          <w:color w:val="6D6E71"/>
          <w:spacing w:val="-5"/>
          <w:lang w:val="nl-NL"/>
        </w:rPr>
        <w:t>z</w:t>
      </w:r>
      <w:r w:rsidRPr="00CA22F4">
        <w:rPr>
          <w:color w:val="6D6E71"/>
          <w:lang w:val="nl-NL"/>
        </w:rPr>
        <w:t>oekmachines</w:t>
      </w:r>
      <w:r w:rsidRPr="00CA22F4">
        <w:rPr>
          <w:color w:val="6D6E71"/>
          <w:spacing w:val="5"/>
          <w:lang w:val="nl-NL"/>
        </w:rPr>
        <w:t xml:space="preserve"> </w:t>
      </w:r>
      <w:r w:rsidRPr="00CA22F4">
        <w:rPr>
          <w:color w:val="6D6E71"/>
          <w:lang w:val="nl-NL"/>
        </w:rPr>
        <w:t>bieden</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5"/>
          <w:lang w:val="nl-NL"/>
        </w:rPr>
        <w:t>f</w:t>
      </w:r>
      <w:r w:rsidRPr="00CA22F4">
        <w:rPr>
          <w:color w:val="6D6E71"/>
          <w:lang w:val="nl-NL"/>
        </w:rPr>
        <w:t>amili</w:t>
      </w:r>
      <w:r w:rsidRPr="00CA22F4">
        <w:rPr>
          <w:color w:val="6D6E71"/>
          <w:spacing w:val="-2"/>
          <w:lang w:val="nl-NL"/>
        </w:rPr>
        <w:t>e</w:t>
      </w:r>
      <w:r w:rsidRPr="00CA22F4">
        <w:rPr>
          <w:color w:val="6D6E71"/>
          <w:lang w:val="nl-NL"/>
        </w:rPr>
        <w:t>fil</w:t>
      </w:r>
      <w:r w:rsidRPr="00CA22F4">
        <w:rPr>
          <w:color w:val="6D6E71"/>
          <w:spacing w:val="-3"/>
          <w:lang w:val="nl-NL"/>
        </w:rPr>
        <w:t>t</w:t>
      </w:r>
      <w:r w:rsidRPr="00CA22F4">
        <w:rPr>
          <w:color w:val="6D6E71"/>
          <w:lang w:val="nl-NL"/>
        </w:rPr>
        <w:t>er</w:t>
      </w:r>
      <w:r w:rsidRPr="00CA22F4">
        <w:rPr>
          <w:color w:val="6D6E71"/>
          <w:spacing w:val="5"/>
          <w:lang w:val="nl-NL"/>
        </w:rPr>
        <w:t xml:space="preserve"> </w:t>
      </w:r>
      <w:r w:rsidRPr="00CA22F4">
        <w:rPr>
          <w:color w:val="6D6E71"/>
          <w:lang w:val="nl-NL"/>
        </w:rPr>
        <w:t>aan.</w:t>
      </w:r>
      <w:r w:rsidRPr="00CA22F4">
        <w:rPr>
          <w:color w:val="6D6E71"/>
          <w:spacing w:val="6"/>
          <w:lang w:val="nl-NL"/>
        </w:rPr>
        <w:t xml:space="preserve"> </w:t>
      </w:r>
      <w:r w:rsidRPr="00CA22F4">
        <w:rPr>
          <w:color w:val="6D6E71"/>
          <w:lang w:val="nl-NL"/>
        </w:rPr>
        <w:t>Als</w:t>
      </w:r>
      <w:r w:rsidRPr="00CA22F4">
        <w:rPr>
          <w:color w:val="6D6E71"/>
          <w:spacing w:val="6"/>
          <w:lang w:val="nl-NL"/>
        </w:rPr>
        <w:t xml:space="preserve"> </w:t>
      </w:r>
      <w:r w:rsidRPr="00CA22F4">
        <w:rPr>
          <w:color w:val="6D6E71"/>
          <w:lang w:val="nl-NL"/>
        </w:rPr>
        <w:t>je</w:t>
      </w:r>
      <w:r w:rsidRPr="00CA22F4">
        <w:rPr>
          <w:color w:val="6D6E71"/>
          <w:spacing w:val="5"/>
          <w:lang w:val="nl-NL"/>
        </w:rPr>
        <w:t xml:space="preserve"> </w:t>
      </w:r>
      <w:r w:rsidRPr="00CA22F4">
        <w:rPr>
          <w:color w:val="6D6E71"/>
          <w:lang w:val="nl-NL"/>
        </w:rPr>
        <w:t>dit</w:t>
      </w:r>
      <w:r w:rsidRPr="00CA22F4">
        <w:rPr>
          <w:color w:val="6D6E71"/>
          <w:spacing w:val="6"/>
          <w:lang w:val="nl-NL"/>
        </w:rPr>
        <w:t xml:space="preserve"> </w:t>
      </w:r>
      <w:r w:rsidRPr="00CA22F4">
        <w:rPr>
          <w:color w:val="6D6E71"/>
          <w:lang w:val="nl-NL"/>
        </w:rPr>
        <w:t>fil</w:t>
      </w:r>
      <w:r w:rsidRPr="00CA22F4">
        <w:rPr>
          <w:color w:val="6D6E71"/>
          <w:spacing w:val="-3"/>
          <w:lang w:val="nl-NL"/>
        </w:rPr>
        <w:t>t</w:t>
      </w:r>
      <w:r w:rsidRPr="00CA22F4">
        <w:rPr>
          <w:color w:val="6D6E71"/>
          <w:lang w:val="nl-NL"/>
        </w:rPr>
        <w:t>er</w:t>
      </w:r>
      <w:r w:rsidRPr="00CA22F4">
        <w:rPr>
          <w:color w:val="6D6E71"/>
          <w:spacing w:val="6"/>
          <w:lang w:val="nl-NL"/>
        </w:rPr>
        <w:t xml:space="preserve"> </w:t>
      </w:r>
      <w:r w:rsidRPr="00CA22F4">
        <w:rPr>
          <w:color w:val="6D6E71"/>
          <w:lang w:val="nl-NL"/>
        </w:rPr>
        <w:t>inscha</w:t>
      </w:r>
      <w:r w:rsidRPr="00CA22F4">
        <w:rPr>
          <w:color w:val="6D6E71"/>
          <w:spacing w:val="-7"/>
          <w:lang w:val="nl-NL"/>
        </w:rPr>
        <w:t>k</w:t>
      </w:r>
      <w:r w:rsidRPr="00CA22F4">
        <w:rPr>
          <w:color w:val="6D6E71"/>
          <w:lang w:val="nl-NL"/>
        </w:rPr>
        <w:t>elt</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es</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1A064723" w14:textId="77777777" w:rsidR="00330406" w:rsidRPr="00CA22F4" w:rsidRDefault="00CA22F4" w:rsidP="00330406">
      <w:pPr>
        <w:pStyle w:val="Plattetekst"/>
        <w:spacing w:line="264" w:lineRule="exact"/>
        <w:ind w:left="1493"/>
        <w:rPr>
          <w:color w:val="6D6E71"/>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7"/>
          <w:lang w:val="nl-NL"/>
        </w:rPr>
        <w:t xml:space="preserve"> </w:t>
      </w:r>
      <w:r w:rsidRPr="00CA22F4">
        <w:rPr>
          <w:color w:val="6D6E71"/>
          <w:lang w:val="nl-NL"/>
        </w:rPr>
        <w:t>die</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v</w:t>
      </w:r>
      <w:r w:rsidRPr="00CA22F4">
        <w:rPr>
          <w:color w:val="6D6E71"/>
          <w:lang w:val="nl-NL"/>
        </w:rPr>
        <w:t>oor</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spacing w:val="-2"/>
          <w:lang w:val="nl-NL"/>
        </w:rPr>
        <w:t>g</w:t>
      </w:r>
      <w:r w:rsidRPr="00CA22F4">
        <w:rPr>
          <w:color w:val="6D6E71"/>
          <w:lang w:val="nl-NL"/>
        </w:rPr>
        <w:t>eschi</w:t>
      </w:r>
      <w:r w:rsidRPr="00CA22F4">
        <w:rPr>
          <w:color w:val="6D6E71"/>
          <w:spacing w:val="-2"/>
          <w:lang w:val="nl-NL"/>
        </w:rPr>
        <w:t>k</w:t>
      </w:r>
      <w:r w:rsidRPr="00CA22F4">
        <w:rPr>
          <w:color w:val="6D6E71"/>
          <w:lang w:val="nl-NL"/>
        </w:rPr>
        <w:t>t</w:t>
      </w:r>
      <w:r w:rsidRPr="00CA22F4">
        <w:rPr>
          <w:color w:val="6D6E71"/>
          <w:spacing w:val="38"/>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r</w:t>
      </w:r>
      <w:r w:rsidRPr="00CA22F4">
        <w:rPr>
          <w:color w:val="6D6E71"/>
          <w:spacing w:val="-1"/>
          <w:lang w:val="nl-NL"/>
        </w:rPr>
        <w:t>e</w:t>
      </w:r>
      <w:r w:rsidRPr="00CA22F4">
        <w:rPr>
          <w:color w:val="6D6E71"/>
          <w:lang w:val="nl-NL"/>
        </w:rPr>
        <w:t>sul</w:t>
      </w:r>
      <w:r w:rsidRPr="00CA22F4">
        <w:rPr>
          <w:color w:val="6D6E71"/>
          <w:spacing w:val="-3"/>
          <w:lang w:val="nl-NL"/>
        </w:rPr>
        <w:t>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7"/>
          <w:lang w:val="nl-NL"/>
        </w:rPr>
        <w:t xml:space="preserve"> </w:t>
      </w:r>
      <w:r w:rsidRPr="00CA22F4">
        <w:rPr>
          <w:color w:val="6D6E71"/>
          <w:lang w:val="nl-NL"/>
        </w:rPr>
        <w:t>op</w:t>
      </w:r>
      <w:r w:rsidRPr="00CA22F4">
        <w:rPr>
          <w:color w:val="6D6E71"/>
          <w:spacing w:val="-2"/>
          <w:lang w:val="nl-NL"/>
        </w:rPr>
        <w:t>g</w:t>
      </w:r>
      <w:r w:rsidRPr="00CA22F4">
        <w:rPr>
          <w:color w:val="6D6E71"/>
          <w:lang w:val="nl-NL"/>
        </w:rPr>
        <w:t>enomen.</w:t>
      </w:r>
      <w:r w:rsidRPr="00CA22F4">
        <w:rPr>
          <w:color w:val="6D6E71"/>
          <w:spacing w:val="-6"/>
          <w:lang w:val="nl-NL"/>
        </w:rPr>
        <w:t xml:space="preserve"> </w:t>
      </w:r>
      <w:r w:rsidRPr="00CA22F4">
        <w:rPr>
          <w:color w:val="6D6E71"/>
          <w:spacing w:val="-4"/>
          <w:lang w:val="nl-NL"/>
        </w:rPr>
        <w:t>Z</w:t>
      </w:r>
      <w:r w:rsidRPr="00CA22F4">
        <w:rPr>
          <w:color w:val="6D6E71"/>
          <w:lang w:val="nl-NL"/>
        </w:rPr>
        <w:t>oekmachines</w:t>
      </w:r>
      <w:r w:rsidRPr="00CA22F4">
        <w:rPr>
          <w:color w:val="6D6E71"/>
          <w:spacing w:val="-6"/>
          <w:lang w:val="nl-NL"/>
        </w:rPr>
        <w:t xml:space="preserve"> </w:t>
      </w:r>
    </w:p>
    <w:p w14:paraId="7DE3D098" w14:textId="77777777" w:rsidR="00624579" w:rsidRPr="00CA22F4" w:rsidRDefault="00CA22F4">
      <w:pPr>
        <w:pStyle w:val="Plattetekst"/>
        <w:spacing w:line="264" w:lineRule="exact"/>
        <w:ind w:left="1493"/>
        <w:rPr>
          <w:lang w:val="nl-NL"/>
        </w:rPr>
      </w:pPr>
      <w:r w:rsidRPr="00CA22F4">
        <w:rPr>
          <w:color w:val="6D6E71"/>
          <w:lang w:val="nl-NL"/>
        </w:rPr>
        <w:t>bieden</w:t>
      </w:r>
      <w:r w:rsidRPr="00CA22F4">
        <w:rPr>
          <w:color w:val="6D6E71"/>
          <w:spacing w:val="18"/>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r w:rsidRPr="00CA22F4">
        <w:rPr>
          <w:color w:val="6D6E71"/>
          <w:spacing w:val="18"/>
          <w:lang w:val="nl-NL"/>
        </w:rPr>
        <w:t xml:space="preserve"> </w:t>
      </w:r>
      <w:r w:rsidRPr="00CA22F4">
        <w:rPr>
          <w:color w:val="6D6E71"/>
          <w:lang w:val="nl-NL"/>
        </w:rPr>
        <w:t>een</w:t>
      </w:r>
      <w:r w:rsidRPr="00CA22F4">
        <w:rPr>
          <w:color w:val="6D6E71"/>
          <w:spacing w:val="18"/>
          <w:lang w:val="nl-NL"/>
        </w:rPr>
        <w:t xml:space="preserve"> </w:t>
      </w:r>
      <w:r w:rsidRPr="00CA22F4">
        <w:rPr>
          <w:color w:val="6D6E71"/>
          <w:lang w:val="nl-NL"/>
        </w:rPr>
        <w:t>fil</w:t>
      </w:r>
      <w:r w:rsidRPr="00CA22F4">
        <w:rPr>
          <w:color w:val="6D6E71"/>
          <w:spacing w:val="-3"/>
          <w:lang w:val="nl-NL"/>
        </w:rPr>
        <w:t>t</w:t>
      </w:r>
      <w:r w:rsidRPr="00CA22F4">
        <w:rPr>
          <w:color w:val="6D6E71"/>
          <w:lang w:val="nl-NL"/>
        </w:rPr>
        <w:t>er</w:t>
      </w:r>
      <w:r w:rsidRPr="00CA22F4">
        <w:rPr>
          <w:color w:val="6D6E71"/>
          <w:spacing w:val="19"/>
          <w:lang w:val="nl-NL"/>
        </w:rPr>
        <w:t xml:space="preserve"> </w:t>
      </w:r>
      <w:r w:rsidRPr="00CA22F4">
        <w:rPr>
          <w:color w:val="6D6E71"/>
          <w:lang w:val="nl-NL"/>
        </w:rPr>
        <w:t>aan</w:t>
      </w:r>
      <w:r w:rsidRPr="00CA22F4">
        <w:rPr>
          <w:color w:val="6D6E71"/>
          <w:spacing w:val="18"/>
          <w:lang w:val="nl-NL"/>
        </w:rPr>
        <w:t xml:space="preserve"> </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9"/>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lang w:val="nl-NL"/>
        </w:rPr>
        <w:t>je</w:t>
      </w:r>
      <w:r w:rsidRPr="00CA22F4">
        <w:rPr>
          <w:color w:val="6D6E71"/>
          <w:spacing w:val="19"/>
          <w:lang w:val="nl-NL"/>
        </w:rPr>
        <w:t xml:space="preserve"> </w:t>
      </w:r>
      <w:r w:rsidRPr="00CA22F4">
        <w:rPr>
          <w:color w:val="6D6E71"/>
          <w:lang w:val="nl-NL"/>
        </w:rPr>
        <w:t>kind</w:t>
      </w:r>
      <w:r w:rsidRPr="00CA22F4">
        <w:rPr>
          <w:color w:val="6D6E71"/>
          <w:spacing w:val="18"/>
          <w:lang w:val="nl-NL"/>
        </w:rPr>
        <w:t xml:space="preserve"> </w:t>
      </w:r>
      <w:r w:rsidRPr="00CA22F4">
        <w:rPr>
          <w:color w:val="6D6E71"/>
          <w:spacing w:val="-2"/>
          <w:lang w:val="nl-NL"/>
        </w:rPr>
        <w:t>g</w:t>
      </w:r>
      <w:r w:rsidRPr="00CA22F4">
        <w:rPr>
          <w:color w:val="6D6E71"/>
          <w:lang w:val="nl-NL"/>
        </w:rPr>
        <w:t>ebruik</w:t>
      </w:r>
      <w:r w:rsidRPr="00CA22F4">
        <w:rPr>
          <w:color w:val="6D6E71"/>
          <w:spacing w:val="18"/>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18"/>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p>
    <w:p w14:paraId="27C650FB" w14:textId="77777777" w:rsidR="00624579" w:rsidRPr="00CA22F4" w:rsidRDefault="00CA22F4">
      <w:pPr>
        <w:pStyle w:val="Plattetekst"/>
        <w:spacing w:line="264" w:lineRule="exact"/>
        <w:ind w:left="1493"/>
        <w:rPr>
          <w:lang w:val="nl-NL"/>
        </w:rPr>
      </w:pPr>
      <w:r w:rsidRPr="00CA22F4">
        <w:rPr>
          <w:color w:val="6D6E71"/>
          <w:spacing w:val="-5"/>
          <w:lang w:val="nl-NL"/>
        </w:rPr>
        <w:t>z</w:t>
      </w:r>
      <w:r w:rsidRPr="00CA22F4">
        <w:rPr>
          <w:color w:val="6D6E71"/>
          <w:lang w:val="nl-NL"/>
        </w:rPr>
        <w:t>oekmachines;</w:t>
      </w:r>
    </w:p>
    <w:p w14:paraId="7E1D671A"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Tijdens</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sur</w:t>
      </w:r>
      <w:r w:rsidRPr="00CA22F4">
        <w:rPr>
          <w:color w:val="6D6E71"/>
          <w:spacing w:val="-6"/>
          <w:lang w:val="nl-NL"/>
        </w:rPr>
        <w:t>f</w:t>
      </w:r>
      <w:r w:rsidRPr="00CA22F4">
        <w:rPr>
          <w:color w:val="6D6E71"/>
          <w:lang w:val="nl-NL"/>
        </w:rPr>
        <w:t>en</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on</w:t>
      </w:r>
      <w:r w:rsidRPr="00CA22F4">
        <w:rPr>
          <w:color w:val="6D6E71"/>
          <w:spacing w:val="-2"/>
          <w:lang w:val="nl-NL"/>
        </w:rPr>
        <w:t>g</w:t>
      </w:r>
      <w:r w:rsidRPr="00CA22F4">
        <w:rPr>
          <w:color w:val="6D6E71"/>
          <w:lang w:val="nl-NL"/>
        </w:rPr>
        <w:t>emer</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s</w:t>
      </w:r>
      <w:r w:rsidRPr="00CA22F4">
        <w:rPr>
          <w:color w:val="6D6E71"/>
          <w:spacing w:val="-1"/>
          <w:lang w:val="nl-NL"/>
        </w:rPr>
        <w:t>p</w:t>
      </w:r>
      <w:r w:rsidRPr="00CA22F4">
        <w:rPr>
          <w:color w:val="6D6E71"/>
          <w:lang w:val="nl-NL"/>
        </w:rPr>
        <w:t>y</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w:t>
      </w:r>
      <w:r w:rsidRPr="00CA22F4">
        <w:rPr>
          <w:color w:val="6D6E71"/>
          <w:spacing w:val="1"/>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er</w:t>
      </w:r>
      <w:r w:rsidRPr="00CA22F4">
        <w:rPr>
          <w:color w:val="6D6E71"/>
          <w:spacing w:val="1"/>
          <w:lang w:val="nl-NL"/>
        </w:rPr>
        <w:t xml:space="preserve"> </w:t>
      </w:r>
      <w:r w:rsidRPr="00CA22F4">
        <w:rPr>
          <w:color w:val="6D6E71"/>
          <w:spacing w:val="-2"/>
          <w:lang w:val="nl-NL"/>
        </w:rPr>
        <w:t>g</w:t>
      </w:r>
      <w:r w:rsidRPr="00CA22F4">
        <w:rPr>
          <w:color w:val="6D6E71"/>
          <w:lang w:val="nl-NL"/>
        </w:rPr>
        <w:t>eïn</w:t>
      </w:r>
      <w:r w:rsidRPr="00CA22F4">
        <w:rPr>
          <w:color w:val="6D6E71"/>
          <w:spacing w:val="-3"/>
          <w:lang w:val="nl-NL"/>
        </w:rPr>
        <w:t>st</w:t>
      </w:r>
      <w:r w:rsidRPr="00CA22F4">
        <w:rPr>
          <w:color w:val="6D6E71"/>
          <w:lang w:val="nl-NL"/>
        </w:rPr>
        <w:t>allee</w:t>
      </w:r>
      <w:r w:rsidRPr="00CA22F4">
        <w:rPr>
          <w:color w:val="6D6E71"/>
          <w:spacing w:val="-4"/>
          <w:lang w:val="nl-NL"/>
        </w:rPr>
        <w:t>r</w:t>
      </w:r>
      <w:r w:rsidRPr="00CA22F4">
        <w:rPr>
          <w:color w:val="6D6E71"/>
          <w:lang w:val="nl-NL"/>
        </w:rPr>
        <w:t>d</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w:t>
      </w:r>
      <w:r w:rsidRPr="00CA22F4">
        <w:rPr>
          <w:color w:val="6D6E71"/>
          <w:lang w:val="nl-NL"/>
        </w:rPr>
        <w:t>In</w:t>
      </w:r>
      <w:r w:rsidRPr="00CA22F4">
        <w:rPr>
          <w:color w:val="6D6E71"/>
          <w:spacing w:val="-3"/>
          <w:lang w:val="nl-NL"/>
        </w:rPr>
        <w:t>st</w:t>
      </w:r>
      <w:r w:rsidRPr="00CA22F4">
        <w:rPr>
          <w:color w:val="6D6E71"/>
          <w:lang w:val="nl-NL"/>
        </w:rPr>
        <w:t>alleer</w:t>
      </w:r>
      <w:r w:rsidRPr="00CA22F4">
        <w:rPr>
          <w:color w:val="6D6E71"/>
          <w:spacing w:val="1"/>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1"/>
          <w:lang w:val="nl-NL"/>
        </w:rPr>
        <w:t xml:space="preserve"> </w:t>
      </w:r>
      <w:r w:rsidRPr="00CA22F4">
        <w:rPr>
          <w:color w:val="6D6E71"/>
          <w:lang w:val="nl-NL"/>
        </w:rPr>
        <w:t>een</w:t>
      </w:r>
    </w:p>
    <w:p w14:paraId="490939F2" w14:textId="77777777" w:rsidR="00624579" w:rsidRPr="00CA22F4" w:rsidRDefault="00CA22F4">
      <w:pPr>
        <w:pStyle w:val="Plattetekst"/>
        <w:spacing w:line="264" w:lineRule="exact"/>
        <w:ind w:left="1493"/>
        <w:rPr>
          <w:lang w:val="nl-NL"/>
        </w:rPr>
      </w:pPr>
      <w:r w:rsidRPr="00CA22F4">
        <w:rPr>
          <w:color w:val="6D6E71"/>
          <w:lang w:val="nl-NL"/>
        </w:rPr>
        <w:t>a</w:t>
      </w:r>
      <w:r w:rsidRPr="00CA22F4">
        <w:rPr>
          <w:color w:val="6D6E71"/>
          <w:spacing w:val="-2"/>
          <w:lang w:val="nl-NL"/>
        </w:rPr>
        <w:t>n</w:t>
      </w:r>
      <w:r w:rsidRPr="00CA22F4">
        <w:rPr>
          <w:color w:val="6D6E71"/>
          <w:lang w:val="nl-NL"/>
        </w:rPr>
        <w:t>ti-s</w:t>
      </w:r>
      <w:r w:rsidRPr="00CA22F4">
        <w:rPr>
          <w:color w:val="6D6E71"/>
          <w:spacing w:val="-1"/>
          <w:lang w:val="nl-NL"/>
        </w:rPr>
        <w:t>p</w:t>
      </w:r>
      <w:r w:rsidRPr="00CA22F4">
        <w:rPr>
          <w:color w:val="6D6E71"/>
          <w:lang w:val="nl-NL"/>
        </w:rPr>
        <w:t>y</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ep</w:t>
      </w:r>
      <w:r w:rsidRPr="00CA22F4">
        <w:rPr>
          <w:color w:val="6D6E71"/>
          <w:spacing w:val="-4"/>
          <w:lang w:val="nl-NL"/>
        </w:rPr>
        <w:t>r</w:t>
      </w:r>
      <w:r w:rsidRPr="00CA22F4">
        <w:rPr>
          <w:color w:val="6D6E71"/>
          <w:lang w:val="nl-NL"/>
        </w:rPr>
        <w:t>og</w:t>
      </w:r>
      <w:r w:rsidRPr="00CA22F4">
        <w:rPr>
          <w:color w:val="6D6E71"/>
          <w:spacing w:val="-5"/>
          <w:lang w:val="nl-NL"/>
        </w:rPr>
        <w:t>r</w:t>
      </w:r>
      <w:r w:rsidRPr="00CA22F4">
        <w:rPr>
          <w:color w:val="6D6E71"/>
          <w:lang w:val="nl-NL"/>
        </w:rPr>
        <w:t>amma</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fi</w:t>
      </w:r>
      <w:r w:rsidRPr="00CA22F4">
        <w:rPr>
          <w:color w:val="6D6E71"/>
          <w:spacing w:val="-3"/>
          <w:lang w:val="nl-NL"/>
        </w:rPr>
        <w:t>r</w:t>
      </w:r>
      <w:r w:rsidRPr="00CA22F4">
        <w:rPr>
          <w:color w:val="6D6E71"/>
          <w:spacing w:val="-2"/>
          <w:lang w:val="nl-NL"/>
        </w:rPr>
        <w:t>e</w:t>
      </w:r>
      <w:r w:rsidRPr="00CA22F4">
        <w:rPr>
          <w:color w:val="6D6E71"/>
          <w:spacing w:val="-3"/>
          <w:lang w:val="nl-NL"/>
        </w:rPr>
        <w:t>w</w:t>
      </w:r>
      <w:r w:rsidRPr="00CA22F4">
        <w:rPr>
          <w:color w:val="6D6E71"/>
          <w:lang w:val="nl-NL"/>
        </w:rPr>
        <w:t>all</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er;</w:t>
      </w:r>
    </w:p>
    <w:p w14:paraId="0200C92B"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rFonts w:cs="Calibri"/>
          <w:color w:val="6D6E71"/>
          <w:lang w:val="nl-NL"/>
        </w:rPr>
        <w:t>Gebruik</w:t>
      </w:r>
      <w:r w:rsidRPr="00CA22F4">
        <w:rPr>
          <w:rFonts w:cs="Calibri"/>
          <w:color w:val="6D6E71"/>
          <w:spacing w:val="-6"/>
          <w:lang w:val="nl-NL"/>
        </w:rPr>
        <w:t xml:space="preserve"> </w:t>
      </w:r>
      <w:r w:rsidRPr="00CA22F4">
        <w:rPr>
          <w:rFonts w:cs="Calibri"/>
          <w:color w:val="6D6E71"/>
          <w:lang w:val="nl-NL"/>
        </w:rPr>
        <w:t>een</w:t>
      </w:r>
      <w:r w:rsidRPr="00CA22F4">
        <w:rPr>
          <w:rFonts w:cs="Calibri"/>
          <w:color w:val="6D6E71"/>
          <w:spacing w:val="-5"/>
          <w:lang w:val="nl-NL"/>
        </w:rPr>
        <w:t xml:space="preserve"> </w:t>
      </w:r>
      <w:r w:rsidRPr="00CA22F4">
        <w:rPr>
          <w:rFonts w:cs="Calibri"/>
          <w:color w:val="6D6E71"/>
          <w:spacing w:val="-2"/>
          <w:lang w:val="nl-NL"/>
        </w:rPr>
        <w:t>g</w:t>
      </w:r>
      <w:r w:rsidRPr="00CA22F4">
        <w:rPr>
          <w:rFonts w:cs="Calibri"/>
          <w:color w:val="6D6E71"/>
          <w:lang w:val="nl-NL"/>
        </w:rPr>
        <w:t>oede</w:t>
      </w:r>
      <w:r w:rsidRPr="00CA22F4">
        <w:rPr>
          <w:rFonts w:cs="Calibri"/>
          <w:color w:val="6D6E71"/>
          <w:spacing w:val="-5"/>
          <w:lang w:val="nl-NL"/>
        </w:rPr>
        <w:t xml:space="preserve"> </w:t>
      </w:r>
      <w:r w:rsidRPr="00CA22F4">
        <w:rPr>
          <w:color w:val="6D6E71"/>
          <w:lang w:val="nl-NL"/>
        </w:rPr>
        <w:t>viruss</w:t>
      </w:r>
      <w:r w:rsidRPr="00CA22F4">
        <w:rPr>
          <w:color w:val="6D6E71"/>
          <w:spacing w:val="-2"/>
          <w:lang w:val="nl-NL"/>
        </w:rPr>
        <w:t>c</w:t>
      </w:r>
      <w:r w:rsidRPr="00CA22F4">
        <w:rPr>
          <w:color w:val="6D6E71"/>
          <w:lang w:val="nl-NL"/>
        </w:rPr>
        <w:t>anner;</w:t>
      </w:r>
    </w:p>
    <w:p w14:paraId="73321856"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In</w:t>
      </w:r>
      <w:r w:rsidRPr="00CA22F4">
        <w:rPr>
          <w:color w:val="6D6E71"/>
          <w:spacing w:val="-3"/>
          <w:lang w:val="nl-NL"/>
        </w:rPr>
        <w:t>st</w:t>
      </w:r>
      <w:r w:rsidRPr="00CA22F4">
        <w:rPr>
          <w:color w:val="6D6E71"/>
          <w:lang w:val="nl-NL"/>
        </w:rPr>
        <w:t>alleer</w:t>
      </w:r>
      <w:r w:rsidRPr="00CA22F4">
        <w:rPr>
          <w:color w:val="6D6E71"/>
          <w:spacing w:val="-1"/>
          <w:lang w:val="nl-NL"/>
        </w:rPr>
        <w:t xml:space="preserve"> </w:t>
      </w:r>
      <w:r w:rsidRPr="00CA22F4">
        <w:rPr>
          <w:color w:val="6D6E71"/>
          <w:lang w:val="nl-NL"/>
        </w:rPr>
        <w:t>een popupkiller</w:t>
      </w:r>
      <w:r w:rsidRPr="00CA22F4">
        <w:rPr>
          <w:color w:val="6D6E71"/>
          <w:spacing w:val="-1"/>
          <w:lang w:val="nl-NL"/>
        </w:rPr>
        <w:t xml:space="preserve"> </w:t>
      </w:r>
      <w:r w:rsidRPr="00CA22F4">
        <w:rPr>
          <w:color w:val="6D6E71"/>
          <w:lang w:val="nl-NL"/>
        </w:rPr>
        <w:t>om h</w:t>
      </w:r>
      <w:r w:rsidRPr="00CA22F4">
        <w:rPr>
          <w:color w:val="6D6E71"/>
          <w:spacing w:val="-1"/>
          <w:lang w:val="nl-NL"/>
        </w:rPr>
        <w:t>e</w:t>
      </w:r>
      <w:r w:rsidRPr="00CA22F4">
        <w:rPr>
          <w:color w:val="6D6E71"/>
          <w:lang w:val="nl-NL"/>
        </w:rPr>
        <w:t>t au</w:t>
      </w:r>
      <w:r w:rsidRPr="00CA22F4">
        <w:rPr>
          <w:color w:val="6D6E71"/>
          <w:spacing w:val="-3"/>
          <w:lang w:val="nl-NL"/>
        </w:rPr>
        <w:t>t</w:t>
      </w:r>
      <w:r w:rsidRPr="00CA22F4">
        <w:rPr>
          <w:color w:val="6D6E71"/>
          <w:lang w:val="nl-NL"/>
        </w:rPr>
        <w:t>om</w:t>
      </w:r>
      <w:r w:rsidRPr="00CA22F4">
        <w:rPr>
          <w:color w:val="6D6E71"/>
          <w:spacing w:val="-2"/>
          <w:lang w:val="nl-NL"/>
        </w:rPr>
        <w:t>a</w:t>
      </w:r>
      <w:r w:rsidRPr="00CA22F4">
        <w:rPr>
          <w:color w:val="6D6E71"/>
          <w:lang w:val="nl-NL"/>
        </w:rPr>
        <w:t>tisch</w:t>
      </w:r>
      <w:r w:rsidRPr="00CA22F4">
        <w:rPr>
          <w:color w:val="6D6E71"/>
          <w:spacing w:val="-1"/>
          <w:lang w:val="nl-NL"/>
        </w:rPr>
        <w:t xml:space="preserve"> </w:t>
      </w:r>
      <w:r w:rsidRPr="00CA22F4">
        <w:rPr>
          <w:color w:val="6D6E71"/>
          <w:lang w:val="nl-NL"/>
        </w:rPr>
        <w:t xml:space="preserve">openen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w:t>
      </w:r>
      <w:r w:rsidRPr="00CA22F4">
        <w:rPr>
          <w:color w:val="6D6E71"/>
          <w:spacing w:val="-3"/>
          <w:lang w:val="nl-NL"/>
        </w:rPr>
        <w:t>r</w:t>
      </w:r>
      <w:r w:rsidRPr="00CA22F4">
        <w:rPr>
          <w:color w:val="6D6E71"/>
          <w:lang w:val="nl-NL"/>
        </w:rPr>
        <w:t xml:space="preserve">eclame)schermen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g</w:t>
      </w:r>
      <w:r w:rsidRPr="00CA22F4">
        <w:rPr>
          <w:color w:val="6D6E71"/>
          <w:lang w:val="nl-NL"/>
        </w:rPr>
        <w:t>aan;</w:t>
      </w:r>
    </w:p>
    <w:p w14:paraId="63DC916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1"/>
          <w:lang w:val="nl-NL"/>
        </w:rPr>
        <w:t>V</w:t>
      </w:r>
      <w:r w:rsidRPr="00CA22F4">
        <w:rPr>
          <w:color w:val="6D6E71"/>
          <w:lang w:val="nl-NL"/>
        </w:rPr>
        <w:t>e</w:t>
      </w:r>
      <w:r w:rsidRPr="00CA22F4">
        <w:rPr>
          <w:color w:val="6D6E71"/>
          <w:spacing w:val="1"/>
          <w:lang w:val="nl-NL"/>
        </w:rPr>
        <w:t>r</w:t>
      </w:r>
      <w:r w:rsidRPr="00CA22F4">
        <w:rPr>
          <w:color w:val="6D6E71"/>
          <w:lang w:val="nl-NL"/>
        </w:rPr>
        <w:t>wijder</w:t>
      </w:r>
      <w:r w:rsidRPr="00CA22F4">
        <w:rPr>
          <w:color w:val="6D6E71"/>
          <w:spacing w:val="-8"/>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7"/>
          <w:lang w:val="nl-NL"/>
        </w:rPr>
        <w:t xml:space="preserve"> </w:t>
      </w:r>
      <w:r w:rsidRPr="00CA22F4">
        <w:rPr>
          <w:color w:val="6D6E71"/>
          <w:spacing w:val="-2"/>
          <w:lang w:val="nl-NL"/>
        </w:rPr>
        <w:t>c</w:t>
      </w:r>
      <w:r w:rsidRPr="00CA22F4">
        <w:rPr>
          <w:color w:val="6D6E71"/>
          <w:lang w:val="nl-NL"/>
        </w:rPr>
        <w:t>ookies</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8"/>
          <w:lang w:val="nl-NL"/>
        </w:rPr>
        <w:t xml:space="preserve"> </w:t>
      </w:r>
    </w:p>
    <w:p w14:paraId="1FC31E6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rFonts w:cs="Calibri"/>
          <w:color w:val="6D6E71"/>
          <w:lang w:val="nl-NL"/>
        </w:rPr>
        <w:t>S</w:t>
      </w:r>
      <w:r w:rsidRPr="00CA22F4">
        <w:rPr>
          <w:rFonts w:cs="Calibri"/>
          <w:color w:val="6D6E71"/>
          <w:spacing w:val="-2"/>
          <w:lang w:val="nl-NL"/>
        </w:rPr>
        <w:t>c</w:t>
      </w:r>
      <w:r w:rsidRPr="00CA22F4">
        <w:rPr>
          <w:rFonts w:cs="Calibri"/>
          <w:color w:val="6D6E71"/>
          <w:lang w:val="nl-NL"/>
        </w:rPr>
        <w:t xml:space="preserve">an </w:t>
      </w:r>
      <w:r w:rsidRPr="00CA22F4">
        <w:rPr>
          <w:rFonts w:cs="Calibri"/>
          <w:color w:val="6D6E71"/>
          <w:spacing w:val="13"/>
          <w:lang w:val="nl-NL"/>
        </w:rPr>
        <w:t xml:space="preserve"> </w:t>
      </w:r>
      <w:r w:rsidRPr="00CA22F4">
        <w:rPr>
          <w:color w:val="6D6E71"/>
          <w:lang w:val="nl-NL"/>
        </w:rPr>
        <w:t xml:space="preserve">je </w:t>
      </w:r>
      <w:r w:rsidRPr="00CA22F4">
        <w:rPr>
          <w:color w:val="6D6E71"/>
          <w:spacing w:val="13"/>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 xml:space="preserve">er </w:t>
      </w:r>
      <w:r w:rsidRPr="00CA22F4">
        <w:rPr>
          <w:color w:val="6D6E71"/>
          <w:spacing w:val="14"/>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 xml:space="preserve">tig </w:t>
      </w:r>
      <w:r w:rsidRPr="00CA22F4">
        <w:rPr>
          <w:color w:val="6D6E71"/>
          <w:spacing w:val="13"/>
          <w:lang w:val="nl-NL"/>
        </w:rPr>
        <w:t xml:space="preserve"> </w:t>
      </w:r>
      <w:r w:rsidRPr="00CA22F4">
        <w:rPr>
          <w:color w:val="6D6E71"/>
          <w:lang w:val="nl-NL"/>
        </w:rPr>
        <w:t xml:space="preserve">op </w:t>
      </w:r>
      <w:r w:rsidRPr="00CA22F4">
        <w:rPr>
          <w:color w:val="6D6E71"/>
          <w:spacing w:val="14"/>
          <w:lang w:val="nl-NL"/>
        </w:rPr>
        <w:t xml:space="preserve"> </w:t>
      </w:r>
      <w:r w:rsidRPr="00CA22F4">
        <w:rPr>
          <w:color w:val="6D6E71"/>
          <w:lang w:val="nl-NL"/>
        </w:rPr>
        <w:t>s</w:t>
      </w:r>
      <w:r w:rsidRPr="00CA22F4">
        <w:rPr>
          <w:color w:val="6D6E71"/>
          <w:spacing w:val="-1"/>
          <w:lang w:val="nl-NL"/>
        </w:rPr>
        <w:t>p</w:t>
      </w:r>
      <w:r w:rsidRPr="00CA22F4">
        <w:rPr>
          <w:color w:val="6D6E71"/>
          <w:lang w:val="nl-NL"/>
        </w:rPr>
        <w:t>y</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 xml:space="preserve">e </w:t>
      </w:r>
      <w:r w:rsidRPr="00CA22F4">
        <w:rPr>
          <w:color w:val="6D6E71"/>
          <w:spacing w:val="13"/>
          <w:lang w:val="nl-NL"/>
        </w:rPr>
        <w:t xml:space="preserve"> </w:t>
      </w:r>
      <w:r w:rsidRPr="00CA22F4">
        <w:rPr>
          <w:color w:val="6D6E71"/>
          <w:lang w:val="nl-NL"/>
        </w:rPr>
        <w:t xml:space="preserve">en </w:t>
      </w:r>
      <w:r w:rsidRPr="00CA22F4">
        <w:rPr>
          <w:color w:val="6D6E71"/>
          <w:spacing w:val="14"/>
          <w:lang w:val="nl-NL"/>
        </w:rPr>
        <w:t xml:space="preserve"> </w:t>
      </w:r>
      <w:r w:rsidRPr="00CA22F4">
        <w:rPr>
          <w:rFonts w:cs="Calibri"/>
          <w:color w:val="6D6E71"/>
          <w:lang w:val="nl-NL"/>
        </w:rPr>
        <w:t>ad</w:t>
      </w:r>
      <w:r w:rsidRPr="00CA22F4">
        <w:rPr>
          <w:rFonts w:cs="Calibri"/>
          <w:color w:val="6D6E71"/>
          <w:spacing w:val="-3"/>
          <w:lang w:val="nl-NL"/>
        </w:rPr>
        <w:t>w</w:t>
      </w:r>
      <w:r w:rsidRPr="00CA22F4">
        <w:rPr>
          <w:rFonts w:cs="Calibri"/>
          <w:color w:val="6D6E71"/>
          <w:lang w:val="nl-NL"/>
        </w:rPr>
        <w:t>a</w:t>
      </w:r>
      <w:r w:rsidRPr="00CA22F4">
        <w:rPr>
          <w:rFonts w:cs="Calibri"/>
          <w:color w:val="6D6E71"/>
          <w:spacing w:val="-3"/>
          <w:lang w:val="nl-NL"/>
        </w:rPr>
        <w:t>r</w:t>
      </w:r>
      <w:r w:rsidRPr="00CA22F4">
        <w:rPr>
          <w:rFonts w:cs="Calibri"/>
          <w:color w:val="6D6E71"/>
          <w:lang w:val="nl-NL"/>
        </w:rPr>
        <w:t>e</w:t>
      </w:r>
      <w:r w:rsidRPr="00CA22F4">
        <w:rPr>
          <w:color w:val="6D6E71"/>
          <w:lang w:val="nl-NL"/>
        </w:rPr>
        <w:t xml:space="preserve">. </w:t>
      </w:r>
      <w:r w:rsidRPr="00CA22F4">
        <w:rPr>
          <w:color w:val="6D6E71"/>
          <w:spacing w:val="13"/>
          <w:lang w:val="nl-NL"/>
        </w:rPr>
        <w:t xml:space="preserve"> </w:t>
      </w:r>
      <w:r w:rsidRPr="00CA22F4">
        <w:rPr>
          <w:color w:val="6D6E71"/>
          <w:lang w:val="nl-NL"/>
        </w:rPr>
        <w:t>Hie</w:t>
      </w:r>
      <w:r w:rsidRPr="00CA22F4">
        <w:rPr>
          <w:color w:val="6D6E71"/>
          <w:spacing w:val="2"/>
          <w:lang w:val="nl-NL"/>
        </w:rPr>
        <w:t>r</w:t>
      </w:r>
      <w:r w:rsidRPr="00CA22F4">
        <w:rPr>
          <w:color w:val="6D6E71"/>
          <w:spacing w:val="-3"/>
          <w:lang w:val="nl-NL"/>
        </w:rPr>
        <w:t>v</w:t>
      </w:r>
      <w:r w:rsidRPr="00CA22F4">
        <w:rPr>
          <w:color w:val="6D6E71"/>
          <w:lang w:val="nl-NL"/>
        </w:rPr>
        <w:t xml:space="preserve">oor </w:t>
      </w:r>
      <w:r w:rsidRPr="00CA22F4">
        <w:rPr>
          <w:color w:val="6D6E71"/>
          <w:spacing w:val="13"/>
          <w:lang w:val="nl-NL"/>
        </w:rPr>
        <w:t xml:space="preserve"> </w:t>
      </w:r>
      <w:r w:rsidRPr="00CA22F4">
        <w:rPr>
          <w:color w:val="6D6E71"/>
          <w:lang w:val="nl-NL"/>
        </w:rPr>
        <w:t xml:space="preserve">zijn </w:t>
      </w:r>
      <w:r w:rsidRPr="00CA22F4">
        <w:rPr>
          <w:color w:val="6D6E71"/>
          <w:spacing w:val="14"/>
          <w:lang w:val="nl-NL"/>
        </w:rPr>
        <w:t xml:space="preserve"> </w:t>
      </w:r>
      <w:r w:rsidRPr="00CA22F4">
        <w:rPr>
          <w:color w:val="6D6E71"/>
          <w:spacing w:val="-2"/>
          <w:lang w:val="nl-NL"/>
        </w:rPr>
        <w:t>g</w:t>
      </w:r>
      <w:r w:rsidRPr="00CA22F4">
        <w:rPr>
          <w:color w:val="6D6E71"/>
          <w:lang w:val="nl-NL"/>
        </w:rPr>
        <w:t xml:space="preserve">oede </w:t>
      </w:r>
      <w:r w:rsidRPr="00CA22F4">
        <w:rPr>
          <w:color w:val="6D6E71"/>
          <w:spacing w:val="13"/>
          <w:lang w:val="nl-NL"/>
        </w:rPr>
        <w:t xml:space="preserve"> </w:t>
      </w:r>
      <w:r w:rsidRPr="00CA22F4">
        <w:rPr>
          <w:color w:val="6D6E71"/>
          <w:lang w:val="nl-NL"/>
        </w:rPr>
        <w:t>g</w:t>
      </w:r>
      <w:r w:rsidRPr="00CA22F4">
        <w:rPr>
          <w:color w:val="6D6E71"/>
          <w:spacing w:val="-5"/>
          <w:lang w:val="nl-NL"/>
        </w:rPr>
        <w:t>r</w:t>
      </w:r>
      <w:r w:rsidRPr="00CA22F4">
        <w:rPr>
          <w:color w:val="6D6E71"/>
          <w:spacing w:val="-3"/>
          <w:lang w:val="nl-NL"/>
        </w:rPr>
        <w:t>a</w:t>
      </w:r>
      <w:r w:rsidRPr="00CA22F4">
        <w:rPr>
          <w:color w:val="6D6E71"/>
          <w:lang w:val="nl-NL"/>
        </w:rPr>
        <w:t xml:space="preserve">tis </w:t>
      </w:r>
      <w:r w:rsidRPr="00CA22F4">
        <w:rPr>
          <w:color w:val="6D6E71"/>
          <w:spacing w:val="14"/>
          <w:lang w:val="nl-NL"/>
        </w:rPr>
        <w:t xml:space="preserve"> </w:t>
      </w:r>
      <w:r w:rsidRPr="00CA22F4">
        <w:rPr>
          <w:color w:val="6D6E71"/>
          <w:lang w:val="nl-NL"/>
        </w:rPr>
        <w:t>p</w:t>
      </w:r>
      <w:r w:rsidRPr="00CA22F4">
        <w:rPr>
          <w:color w:val="6D6E71"/>
          <w:spacing w:val="-4"/>
          <w:lang w:val="nl-NL"/>
        </w:rPr>
        <w:t>r</w:t>
      </w:r>
      <w:r w:rsidRPr="00CA22F4">
        <w:rPr>
          <w:color w:val="6D6E71"/>
          <w:lang w:val="nl-NL"/>
        </w:rPr>
        <w:t>og</w:t>
      </w:r>
      <w:r w:rsidRPr="00CA22F4">
        <w:rPr>
          <w:color w:val="6D6E71"/>
          <w:spacing w:val="-5"/>
          <w:lang w:val="nl-NL"/>
        </w:rPr>
        <w:t>r</w:t>
      </w:r>
      <w:r w:rsidRPr="00CA22F4">
        <w:rPr>
          <w:color w:val="6D6E71"/>
          <w:lang w:val="nl-NL"/>
        </w:rPr>
        <w:t>amma</w:t>
      </w:r>
      <w:r w:rsidRPr="00CA22F4">
        <w:rPr>
          <w:color w:val="6D6E71"/>
          <w:spacing w:val="-14"/>
          <w:lang w:val="nl-NL"/>
        </w:rPr>
        <w:t>’</w:t>
      </w:r>
      <w:r w:rsidRPr="00CA22F4">
        <w:rPr>
          <w:color w:val="6D6E71"/>
          <w:lang w:val="nl-NL"/>
        </w:rPr>
        <w:t xml:space="preserve">s </w:t>
      </w:r>
      <w:r w:rsidRPr="00CA22F4">
        <w:rPr>
          <w:color w:val="6D6E71"/>
          <w:spacing w:val="13"/>
          <w:lang w:val="nl-NL"/>
        </w:rPr>
        <w:t xml:space="preserve"> </w:t>
      </w:r>
      <w:r w:rsidRPr="00CA22F4">
        <w:rPr>
          <w:color w:val="6D6E71"/>
          <w:spacing w:val="-3"/>
          <w:lang w:val="nl-NL"/>
        </w:rPr>
        <w:t>t</w:t>
      </w:r>
      <w:r w:rsidRPr="00CA22F4">
        <w:rPr>
          <w:color w:val="6D6E71"/>
          <w:lang w:val="nl-NL"/>
        </w:rPr>
        <w:t>e</w:t>
      </w:r>
    </w:p>
    <w:p w14:paraId="1B72CE55" w14:textId="77777777" w:rsidR="00624579" w:rsidRPr="00CA22F4" w:rsidRDefault="00CA22F4">
      <w:pPr>
        <w:pStyle w:val="Plattetekst"/>
        <w:spacing w:line="264" w:lineRule="exact"/>
        <w:ind w:left="1493"/>
        <w:rPr>
          <w:lang w:val="nl-NL"/>
        </w:rPr>
      </w:pPr>
      <w:r w:rsidRPr="00CA22F4">
        <w:rPr>
          <w:rFonts w:cs="Calibri"/>
          <w:color w:val="6D6E71"/>
          <w:lang w:val="nl-NL"/>
        </w:rPr>
        <w:t>d</w:t>
      </w:r>
      <w:r w:rsidRPr="00CA22F4">
        <w:rPr>
          <w:rFonts w:cs="Calibri"/>
          <w:color w:val="6D6E71"/>
          <w:spacing w:val="-1"/>
          <w:lang w:val="nl-NL"/>
        </w:rPr>
        <w:t>o</w:t>
      </w:r>
      <w:r w:rsidRPr="00CA22F4">
        <w:rPr>
          <w:rFonts w:cs="Calibri"/>
          <w:color w:val="6D6E71"/>
          <w:lang w:val="nl-NL"/>
        </w:rPr>
        <w:t>wnloaden</w:t>
      </w:r>
      <w:r w:rsidRPr="00CA22F4">
        <w:rPr>
          <w:color w:val="6D6E71"/>
          <w:lang w:val="nl-NL"/>
        </w:rPr>
        <w:t>;</w:t>
      </w:r>
    </w:p>
    <w:p w14:paraId="1E625618"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3D8D8793" w14:textId="77777777" w:rsidR="00624579" w:rsidRPr="00CA22F4" w:rsidRDefault="00624579">
      <w:pPr>
        <w:spacing w:before="5" w:line="120" w:lineRule="exact"/>
        <w:rPr>
          <w:sz w:val="12"/>
          <w:szCs w:val="12"/>
          <w:lang w:val="nl-NL"/>
        </w:rPr>
      </w:pPr>
    </w:p>
    <w:p w14:paraId="7996D65C" w14:textId="77777777" w:rsidR="00624579" w:rsidRPr="00CA22F4" w:rsidRDefault="00CA22F4" w:rsidP="00CD3340">
      <w:pPr>
        <w:pStyle w:val="Plattetekst"/>
        <w:numPr>
          <w:ilvl w:val="0"/>
          <w:numId w:val="30"/>
        </w:numPr>
        <w:tabs>
          <w:tab w:val="left" w:pos="1493"/>
        </w:tabs>
        <w:spacing w:before="54" w:line="264" w:lineRule="exact"/>
        <w:ind w:left="1493" w:right="1134"/>
        <w:rPr>
          <w:lang w:val="nl-NL"/>
        </w:rPr>
      </w:pPr>
      <w:r w:rsidRPr="00CA22F4">
        <w:rPr>
          <w:color w:val="6D6E71"/>
          <w:spacing w:val="-11"/>
          <w:lang w:val="nl-NL"/>
        </w:rPr>
        <w:t>V</w:t>
      </w:r>
      <w:r w:rsidRPr="00CA22F4">
        <w:rPr>
          <w:color w:val="6D6E71"/>
          <w:lang w:val="nl-NL"/>
        </w:rPr>
        <w:t>erhoog</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st</w:t>
      </w:r>
      <w:r w:rsidRPr="00CA22F4">
        <w:rPr>
          <w:color w:val="6D6E71"/>
          <w:lang w:val="nl-NL"/>
        </w:rPr>
        <w:t>andaa</w:t>
      </w:r>
      <w:r w:rsidRPr="00CA22F4">
        <w:rPr>
          <w:color w:val="6D6E71"/>
          <w:spacing w:val="-3"/>
          <w:lang w:val="nl-NL"/>
        </w:rPr>
        <w:t>r</w:t>
      </w:r>
      <w:r w:rsidRPr="00CA22F4">
        <w:rPr>
          <w:color w:val="6D6E71"/>
          <w:lang w:val="nl-NL"/>
        </w:rPr>
        <w:t>d</w:t>
      </w:r>
      <w:r w:rsidRPr="00CA22F4">
        <w:rPr>
          <w:color w:val="6D6E71"/>
          <w:spacing w:val="-9"/>
          <w:lang w:val="nl-NL"/>
        </w:rPr>
        <w:t xml:space="preserve"> </w:t>
      </w:r>
      <w:r w:rsidRPr="00CA22F4">
        <w:rPr>
          <w:color w:val="6D6E71"/>
          <w:spacing w:val="-3"/>
          <w:lang w:val="nl-NL"/>
        </w:rPr>
        <w:t>v</w:t>
      </w:r>
      <w:r w:rsidRPr="00CA22F4">
        <w:rPr>
          <w:color w:val="6D6E71"/>
          <w:lang w:val="nl-NL"/>
        </w:rPr>
        <w:t>eiligheidsin</w:t>
      </w:r>
      <w:r w:rsidRPr="00CA22F4">
        <w:rPr>
          <w:color w:val="6D6E71"/>
          <w:spacing w:val="-3"/>
          <w:lang w:val="nl-NL"/>
        </w:rPr>
        <w:t>st</w:t>
      </w:r>
      <w:r w:rsidRPr="00CA22F4">
        <w:rPr>
          <w:color w:val="6D6E71"/>
          <w:lang w:val="nl-NL"/>
        </w:rPr>
        <w:t>ellin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00C93F41" w:rsidRPr="00CA22F4">
        <w:rPr>
          <w:color w:val="6D6E71"/>
          <w:lang w:val="nl-NL"/>
        </w:rPr>
        <w:t>pri</w:t>
      </w:r>
      <w:r w:rsidR="00C93F41" w:rsidRPr="00CA22F4">
        <w:rPr>
          <w:color w:val="6D6E71"/>
          <w:spacing w:val="-4"/>
          <w:lang w:val="nl-NL"/>
        </w:rPr>
        <w:t>v</w:t>
      </w:r>
      <w:r w:rsidR="00C93F41" w:rsidRPr="00CA22F4">
        <w:rPr>
          <w:color w:val="6D6E71"/>
          <w:lang w:val="nl-NL"/>
        </w:rPr>
        <w:t>acy i</w:t>
      </w:r>
      <w:r w:rsidR="00C93F41" w:rsidRPr="00CA22F4">
        <w:rPr>
          <w:color w:val="6D6E71"/>
          <w:spacing w:val="-3"/>
          <w:lang w:val="nl-NL"/>
        </w:rPr>
        <w:t>ns</w:t>
      </w:r>
      <w:r w:rsidR="00C93F41" w:rsidRPr="00CA22F4">
        <w:rPr>
          <w:color w:val="6D6E71"/>
          <w:lang w:val="nl-NL"/>
        </w:rPr>
        <w:t>telli</w:t>
      </w:r>
      <w:r w:rsidR="00C93F41" w:rsidRPr="00CA22F4">
        <w:rPr>
          <w:color w:val="6D6E71"/>
          <w:spacing w:val="-2"/>
          <w:lang w:val="nl-NL"/>
        </w:rPr>
        <w:t>n</w:t>
      </w:r>
      <w:r w:rsidR="00C93F41" w:rsidRPr="00CA22F4">
        <w:rPr>
          <w:color w:val="6D6E71"/>
          <w:lang w:val="nl-NL"/>
        </w:rPr>
        <w:t>gen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je</w:t>
      </w:r>
      <w:r w:rsidRPr="00CA22F4">
        <w:rPr>
          <w:color w:val="6D6E71"/>
          <w:spacing w:val="-8"/>
          <w:lang w:val="nl-NL"/>
        </w:rPr>
        <w:t xml:space="preserve"> </w:t>
      </w:r>
      <w:r w:rsidRPr="00CA22F4">
        <w:rPr>
          <w:rFonts w:cs="Calibri"/>
          <w:color w:val="6D6E71"/>
          <w:lang w:val="nl-NL"/>
        </w:rPr>
        <w:t>b</w:t>
      </w:r>
      <w:r w:rsidRPr="00CA22F4">
        <w:rPr>
          <w:rFonts w:cs="Calibri"/>
          <w:color w:val="6D6E71"/>
          <w:spacing w:val="-4"/>
          <w:lang w:val="nl-NL"/>
        </w:rPr>
        <w:t>r</w:t>
      </w:r>
      <w:r w:rsidRPr="00CA22F4">
        <w:rPr>
          <w:rFonts w:cs="Calibri"/>
          <w:color w:val="6D6E71"/>
          <w:spacing w:val="-1"/>
          <w:lang w:val="nl-NL"/>
        </w:rPr>
        <w:t>o</w:t>
      </w:r>
      <w:r w:rsidRPr="00CA22F4">
        <w:rPr>
          <w:rFonts w:cs="Calibri"/>
          <w:color w:val="6D6E71"/>
          <w:spacing w:val="-2"/>
          <w:lang w:val="nl-NL"/>
        </w:rPr>
        <w:t>w</w:t>
      </w:r>
      <w:r w:rsidRPr="00CA22F4">
        <w:rPr>
          <w:rFonts w:cs="Calibri"/>
          <w:color w:val="6D6E71"/>
          <w:lang w:val="nl-NL"/>
        </w:rPr>
        <w:t>ser</w:t>
      </w:r>
      <w:r w:rsidRPr="00CA22F4">
        <w:rPr>
          <w:rFonts w:cs="Calibri"/>
          <w:color w:val="6D6E71"/>
          <w:spacing w:val="-9"/>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e-mailsoft</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w:t>
      </w:r>
      <w:r w:rsidRPr="00CA22F4">
        <w:rPr>
          <w:color w:val="6D6E71"/>
          <w:spacing w:val="-8"/>
          <w:lang w:val="nl-NL"/>
        </w:rPr>
        <w:t xml:space="preserve"> </w:t>
      </w:r>
      <w:r w:rsidRPr="00CA22F4">
        <w:rPr>
          <w:color w:val="6D6E71"/>
          <w:lang w:val="nl-NL"/>
        </w:rPr>
        <w:t xml:space="preserve">Dit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 bij</w:t>
      </w:r>
      <w:r w:rsidRPr="00CA22F4">
        <w:rPr>
          <w:color w:val="6D6E71"/>
          <w:spacing w:val="-1"/>
          <w:lang w:val="nl-NL"/>
        </w:rPr>
        <w:t xml:space="preserve"> </w:t>
      </w:r>
      <w:r w:rsidRPr="00CA22F4">
        <w:rPr>
          <w:color w:val="6D6E71"/>
          <w:lang w:val="nl-NL"/>
        </w:rPr>
        <w:t>de o</w:t>
      </w:r>
      <w:r w:rsidRPr="00CA22F4">
        <w:rPr>
          <w:color w:val="6D6E71"/>
          <w:spacing w:val="-1"/>
          <w:lang w:val="nl-NL"/>
        </w:rPr>
        <w:t>p</w:t>
      </w:r>
      <w:r w:rsidRPr="00CA22F4">
        <w:rPr>
          <w:color w:val="6D6E71"/>
          <w:lang w:val="nl-NL"/>
        </w:rPr>
        <w:t>ties</w:t>
      </w:r>
      <w:r w:rsidRPr="00CA22F4">
        <w:rPr>
          <w:color w:val="6D6E71"/>
          <w:spacing w:val="-1"/>
          <w:lang w:val="nl-NL"/>
        </w:rPr>
        <w:t xml:space="preserve"> </w:t>
      </w:r>
      <w:r w:rsidRPr="00CA22F4">
        <w:rPr>
          <w:color w:val="6D6E71"/>
          <w:spacing w:val="-4"/>
          <w:lang w:val="nl-NL"/>
        </w:rPr>
        <w:t>v</w:t>
      </w:r>
      <w:r w:rsidRPr="00CA22F4">
        <w:rPr>
          <w:color w:val="6D6E71"/>
          <w:lang w:val="nl-NL"/>
        </w:rPr>
        <w:t>an je</w:t>
      </w:r>
      <w:r w:rsidRPr="00CA22F4">
        <w:rPr>
          <w:color w:val="6D6E71"/>
          <w:spacing w:val="-1"/>
          <w:lang w:val="nl-NL"/>
        </w:rPr>
        <w:t xml:space="preserve"> </w:t>
      </w:r>
      <w:r w:rsidRPr="00CA22F4">
        <w:rPr>
          <w:color w:val="6D6E71"/>
          <w:lang w:val="nl-NL"/>
        </w:rPr>
        <w:t>b</w:t>
      </w:r>
      <w:r w:rsidRPr="00CA22F4">
        <w:rPr>
          <w:color w:val="6D6E71"/>
          <w:spacing w:val="-4"/>
          <w:lang w:val="nl-NL"/>
        </w:rPr>
        <w:t>r</w:t>
      </w:r>
      <w:r w:rsidRPr="00CA22F4">
        <w:rPr>
          <w:color w:val="6D6E71"/>
          <w:spacing w:val="-1"/>
          <w:lang w:val="nl-NL"/>
        </w:rPr>
        <w:t>o</w:t>
      </w:r>
      <w:r w:rsidRPr="00CA22F4">
        <w:rPr>
          <w:color w:val="6D6E71"/>
          <w:spacing w:val="-2"/>
          <w:lang w:val="nl-NL"/>
        </w:rPr>
        <w:t>w</w:t>
      </w:r>
      <w:r w:rsidRPr="00CA22F4">
        <w:rPr>
          <w:color w:val="6D6E71"/>
          <w:lang w:val="nl-NL"/>
        </w:rPr>
        <w:t>se</w:t>
      </w:r>
      <w:r w:rsidRPr="00CA22F4">
        <w:rPr>
          <w:color w:val="6D6E71"/>
          <w:spacing w:val="-23"/>
          <w:lang w:val="nl-NL"/>
        </w:rPr>
        <w:t>r</w:t>
      </w:r>
      <w:r w:rsidRPr="00CA22F4">
        <w:rPr>
          <w:color w:val="6D6E71"/>
          <w:lang w:val="nl-NL"/>
        </w:rPr>
        <w:t>.</w:t>
      </w:r>
    </w:p>
    <w:p w14:paraId="2AAA7DF6" w14:textId="77777777" w:rsidR="00624579" w:rsidRPr="00CA22F4" w:rsidRDefault="00624579">
      <w:pPr>
        <w:spacing w:before="6" w:line="260" w:lineRule="exact"/>
        <w:rPr>
          <w:sz w:val="26"/>
          <w:szCs w:val="26"/>
          <w:lang w:val="nl-NL"/>
        </w:rPr>
      </w:pPr>
    </w:p>
    <w:p w14:paraId="69AF07A1" w14:textId="77777777" w:rsidR="00624579" w:rsidRPr="00CA22F4" w:rsidRDefault="00624579">
      <w:pPr>
        <w:rPr>
          <w:lang w:val="nl-NL"/>
        </w:rPr>
        <w:sectPr w:rsidR="00624579" w:rsidRPr="00CA22F4">
          <w:pgSz w:w="11906" w:h="16840"/>
          <w:pgMar w:top="900" w:right="0" w:bottom="500" w:left="0" w:header="0" w:footer="316" w:gutter="0"/>
          <w:cols w:space="708"/>
        </w:sectPr>
      </w:pPr>
    </w:p>
    <w:p w14:paraId="7AC48D57" w14:textId="77777777" w:rsidR="00624579" w:rsidRPr="00CA22F4" w:rsidRDefault="00624579">
      <w:pPr>
        <w:spacing w:before="1" w:line="150" w:lineRule="exact"/>
        <w:rPr>
          <w:sz w:val="15"/>
          <w:szCs w:val="15"/>
          <w:lang w:val="nl-NL"/>
        </w:rPr>
      </w:pPr>
    </w:p>
    <w:p w14:paraId="616F4B59" w14:textId="77777777" w:rsidR="00624579" w:rsidRPr="00CA22F4" w:rsidRDefault="00624579">
      <w:pPr>
        <w:spacing w:line="200" w:lineRule="exact"/>
        <w:rPr>
          <w:sz w:val="20"/>
          <w:szCs w:val="20"/>
          <w:lang w:val="nl-NL"/>
        </w:rPr>
      </w:pPr>
    </w:p>
    <w:p w14:paraId="05AA8235" w14:textId="77777777" w:rsidR="00624579" w:rsidRPr="00CA22F4" w:rsidRDefault="00624579">
      <w:pPr>
        <w:spacing w:line="200" w:lineRule="exact"/>
        <w:rPr>
          <w:sz w:val="20"/>
          <w:szCs w:val="20"/>
          <w:lang w:val="nl-NL"/>
        </w:rPr>
      </w:pPr>
    </w:p>
    <w:p w14:paraId="7951DBCE" w14:textId="77777777" w:rsidR="00624579" w:rsidRPr="00CA22F4" w:rsidRDefault="00CA22F4">
      <w:pPr>
        <w:pStyle w:val="Kop2"/>
        <w:spacing w:before="43"/>
        <w:rPr>
          <w:b w:val="0"/>
          <w:bCs w:val="0"/>
          <w:lang w:val="nl-NL"/>
        </w:rPr>
      </w:pP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4"/>
          <w:lang w:val="nl-NL"/>
        </w:rPr>
        <w:t>g</w:t>
      </w:r>
      <w:r w:rsidRPr="00CA22F4">
        <w:rPr>
          <w:color w:val="6D6E71"/>
          <w:lang w:val="nl-NL"/>
        </w:rPr>
        <w:t>ed</w:t>
      </w:r>
      <w:r w:rsidRPr="00CA22F4">
        <w:rPr>
          <w:color w:val="6D6E71"/>
          <w:spacing w:val="-6"/>
          <w:lang w:val="nl-NL"/>
        </w:rPr>
        <w:t>r</w:t>
      </w:r>
      <w:r w:rsidRPr="00CA22F4">
        <w:rPr>
          <w:color w:val="6D6E71"/>
          <w:lang w:val="nl-NL"/>
        </w:rPr>
        <w:t>ags</w:t>
      </w:r>
      <w:r w:rsidRPr="00CA22F4">
        <w:rPr>
          <w:color w:val="6D6E71"/>
          <w:spacing w:val="-2"/>
          <w:lang w:val="nl-NL"/>
        </w:rPr>
        <w:t>c</w:t>
      </w:r>
      <w:r w:rsidRPr="00CA22F4">
        <w:rPr>
          <w:color w:val="6D6E71"/>
          <w:lang w:val="nl-NL"/>
        </w:rPr>
        <w:t>ode</w:t>
      </w:r>
    </w:p>
    <w:p w14:paraId="546A62A6" w14:textId="77777777" w:rsidR="00624579" w:rsidRPr="00CA22F4" w:rsidRDefault="00624579">
      <w:pPr>
        <w:spacing w:before="12" w:line="260" w:lineRule="exact"/>
        <w:rPr>
          <w:sz w:val="26"/>
          <w:szCs w:val="26"/>
          <w:lang w:val="nl-NL"/>
        </w:rPr>
      </w:pPr>
    </w:p>
    <w:p w14:paraId="10575B0A" w14:textId="77777777" w:rsidR="00624579" w:rsidRPr="00CA22F4" w:rsidRDefault="00CA22F4">
      <w:pPr>
        <w:pStyle w:val="Kop3"/>
        <w:rPr>
          <w:rFonts w:cs="Calibri"/>
          <w:b w:val="0"/>
          <w:bCs w:val="0"/>
          <w:lang w:val="nl-NL"/>
        </w:rPr>
      </w:pPr>
      <w:r w:rsidRPr="00CA22F4">
        <w:rPr>
          <w:rFonts w:cs="Calibri"/>
          <w:color w:val="4FA6E7"/>
          <w:lang w:val="nl-NL"/>
        </w:rPr>
        <w:t>De</w:t>
      </w:r>
      <w:r w:rsidRPr="00CA22F4">
        <w:rPr>
          <w:rFonts w:cs="Calibri"/>
          <w:color w:val="4FA6E7"/>
          <w:spacing w:val="-5"/>
          <w:lang w:val="nl-NL"/>
        </w:rPr>
        <w:t xml:space="preserve"> </w:t>
      </w:r>
      <w:r w:rsidRPr="00CA22F4">
        <w:rPr>
          <w:rFonts w:cs="Calibri"/>
          <w:color w:val="4FA6E7"/>
          <w:spacing w:val="-3"/>
          <w:lang w:val="nl-NL"/>
        </w:rPr>
        <w:t>g</w:t>
      </w:r>
      <w:r w:rsidRPr="00CA22F4">
        <w:rPr>
          <w:rFonts w:cs="Calibri"/>
          <w:color w:val="4FA6E7"/>
          <w:lang w:val="nl-NL"/>
        </w:rPr>
        <w:t>ed</w:t>
      </w:r>
      <w:r w:rsidRPr="00CA22F4">
        <w:rPr>
          <w:rFonts w:cs="Calibri"/>
          <w:color w:val="4FA6E7"/>
          <w:spacing w:val="-6"/>
          <w:lang w:val="nl-NL"/>
        </w:rPr>
        <w:t>r</w:t>
      </w:r>
      <w:r w:rsidRPr="00CA22F4">
        <w:rPr>
          <w:rFonts w:cs="Calibri"/>
          <w:color w:val="4FA6E7"/>
          <w:lang w:val="nl-NL"/>
        </w:rPr>
        <w:t>ags</w:t>
      </w:r>
      <w:r w:rsidRPr="00CA22F4">
        <w:rPr>
          <w:rFonts w:cs="Calibri"/>
          <w:color w:val="4FA6E7"/>
          <w:spacing w:val="-2"/>
          <w:lang w:val="nl-NL"/>
        </w:rPr>
        <w:t>c</w:t>
      </w:r>
      <w:r w:rsidRPr="00CA22F4">
        <w:rPr>
          <w:rFonts w:cs="Calibri"/>
          <w:color w:val="4FA6E7"/>
          <w:lang w:val="nl-NL"/>
        </w:rPr>
        <w:t>ode</w:t>
      </w:r>
    </w:p>
    <w:p w14:paraId="024C5538" w14:textId="77777777" w:rsidR="00624579" w:rsidRPr="00CA22F4" w:rsidRDefault="00CA22F4">
      <w:pPr>
        <w:pStyle w:val="Plattetekst"/>
        <w:spacing w:line="259" w:lineRule="exact"/>
        <w:rPr>
          <w:lang w:val="nl-NL"/>
        </w:rPr>
      </w:pPr>
      <w:r w:rsidRPr="00CA22F4">
        <w:rPr>
          <w:color w:val="6D6E71"/>
          <w:lang w:val="nl-NL"/>
        </w:rPr>
        <w:t>Wij</w:t>
      </w:r>
      <w:r w:rsidRPr="00CA22F4">
        <w:rPr>
          <w:color w:val="6D6E71"/>
          <w:spacing w:val="-9"/>
          <w:lang w:val="nl-NL"/>
        </w:rPr>
        <w:t xml:space="preserve"> </w:t>
      </w:r>
      <w:r w:rsidRPr="00CA22F4">
        <w:rPr>
          <w:color w:val="6D6E71"/>
          <w:lang w:val="nl-NL"/>
        </w:rPr>
        <w:t>willen</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alle</w:t>
      </w:r>
      <w:r w:rsidRPr="00CA22F4">
        <w:rPr>
          <w:color w:val="6D6E71"/>
          <w:spacing w:val="-8"/>
          <w:lang w:val="nl-NL"/>
        </w:rPr>
        <w:t xml:space="preserve"> </w:t>
      </w:r>
      <w:r w:rsidRPr="00CA22F4">
        <w:rPr>
          <w:color w:val="6D6E71"/>
          <w:lang w:val="nl-NL"/>
        </w:rPr>
        <w:t>scholen</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drie</w:t>
      </w:r>
      <w:r w:rsidRPr="00CA22F4">
        <w:rPr>
          <w:color w:val="6D6E71"/>
          <w:spacing w:val="-8"/>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pla</w:t>
      </w:r>
      <w:r w:rsidRPr="00CA22F4">
        <w:rPr>
          <w:color w:val="6D6E71"/>
          <w:spacing w:val="-2"/>
          <w:lang w:val="nl-NL"/>
        </w:rPr>
        <w:t>a</w:t>
      </w:r>
      <w:r w:rsidRPr="00CA22F4">
        <w:rPr>
          <w:color w:val="6D6E71"/>
          <w:lang w:val="nl-NL"/>
        </w:rPr>
        <w:t>tsen</w:t>
      </w:r>
      <w:r w:rsidRPr="00CA22F4">
        <w:rPr>
          <w:color w:val="6D6E71"/>
          <w:spacing w:val="-8"/>
          <w:lang w:val="nl-NL"/>
        </w:rPr>
        <w:t xml:space="preserve"> </w:t>
      </w:r>
      <w:r w:rsidRPr="00CA22F4">
        <w:rPr>
          <w:color w:val="6D6E71"/>
          <w:lang w:val="nl-NL"/>
        </w:rPr>
        <w:t>zijn</w:t>
      </w:r>
      <w:r w:rsidRPr="00CA22F4">
        <w:rPr>
          <w:color w:val="6D6E71"/>
          <w:spacing w:val="33"/>
          <w:lang w:val="nl-NL"/>
        </w:rPr>
        <w:t xml:space="preserve"> </w:t>
      </w:r>
      <w:r w:rsidRPr="00CA22F4">
        <w:rPr>
          <w:color w:val="6D6E71"/>
          <w:spacing w:val="-3"/>
          <w:lang w:val="nl-NL"/>
        </w:rPr>
        <w:t>w</w:t>
      </w:r>
      <w:r w:rsidRPr="00CA22F4">
        <w:rPr>
          <w:color w:val="6D6E71"/>
          <w:lang w:val="nl-NL"/>
        </w:rPr>
        <w:t>aar</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maar</w:t>
      </w:r>
      <w:r w:rsidRPr="00CA22F4">
        <w:rPr>
          <w:color w:val="6D6E71"/>
          <w:spacing w:val="-8"/>
          <w:lang w:val="nl-NL"/>
        </w:rPr>
        <w:t xml:space="preserve"> </w:t>
      </w:r>
      <w:r w:rsidRPr="00CA22F4">
        <w:rPr>
          <w:color w:val="6D6E71"/>
          <w:lang w:val="nl-NL"/>
        </w:rPr>
        <w:t>ook</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w:t>
      </w:r>
    </w:p>
    <w:p w14:paraId="456DFCDE" w14:textId="77777777" w:rsidR="00624579" w:rsidRPr="00CA22F4" w:rsidRDefault="00CA22F4">
      <w:pPr>
        <w:pStyle w:val="Plattetekst"/>
        <w:spacing w:line="264" w:lineRule="exact"/>
        <w:rPr>
          <w:lang w:val="nl-NL"/>
        </w:rPr>
      </w:pPr>
      <w:r w:rsidRPr="00CA22F4">
        <w:rPr>
          <w:color w:val="6D6E71"/>
          <w:lang w:val="nl-NL"/>
        </w:rPr>
        <w:t>en</w:t>
      </w:r>
      <w:r w:rsidRPr="00CA22F4">
        <w:rPr>
          <w:color w:val="6D6E71"/>
          <w:spacing w:val="8"/>
          <w:lang w:val="nl-NL"/>
        </w:rPr>
        <w:t xml:space="preserve"> </w:t>
      </w:r>
      <w:r w:rsidRPr="00CA22F4">
        <w:rPr>
          <w:color w:val="6D6E71"/>
          <w:spacing w:val="-3"/>
          <w:lang w:val="nl-NL"/>
        </w:rPr>
        <w:t>t</w:t>
      </w:r>
      <w:r w:rsidRPr="00CA22F4">
        <w:rPr>
          <w:color w:val="6D6E71"/>
          <w:lang w:val="nl-NL"/>
        </w:rPr>
        <w:t>eamleden,</w:t>
      </w:r>
      <w:r w:rsidRPr="00CA22F4">
        <w:rPr>
          <w:color w:val="6D6E71"/>
          <w:spacing w:val="8"/>
          <w:lang w:val="nl-NL"/>
        </w:rPr>
        <w:t xml:space="preserve"> </w:t>
      </w:r>
      <w:r w:rsidRPr="00CA22F4">
        <w:rPr>
          <w:color w:val="6D6E71"/>
          <w:lang w:val="nl-NL"/>
        </w:rPr>
        <w:t>zich</w:t>
      </w:r>
      <w:r w:rsidRPr="00CA22F4">
        <w:rPr>
          <w:color w:val="6D6E71"/>
          <w:spacing w:val="8"/>
          <w:lang w:val="nl-NL"/>
        </w:rPr>
        <w:t xml:space="preserve"> </w:t>
      </w:r>
      <w:r w:rsidRPr="00CA22F4">
        <w:rPr>
          <w:color w:val="6D6E71"/>
          <w:spacing w:val="-3"/>
          <w:lang w:val="nl-NL"/>
        </w:rPr>
        <w:t>v</w:t>
      </w:r>
      <w:r w:rsidRPr="00CA22F4">
        <w:rPr>
          <w:color w:val="6D6E71"/>
          <w:lang w:val="nl-NL"/>
        </w:rPr>
        <w:t>eilig</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espec</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8"/>
          <w:lang w:val="nl-NL"/>
        </w:rPr>
        <w:t xml:space="preserve"> </w:t>
      </w:r>
      <w:r w:rsidRPr="00CA22F4">
        <w:rPr>
          <w:color w:val="6D6E71"/>
          <w:spacing w:val="-3"/>
          <w:lang w:val="nl-NL"/>
        </w:rPr>
        <w:t>v</w:t>
      </w:r>
      <w:r w:rsidRPr="00CA22F4">
        <w:rPr>
          <w:color w:val="6D6E71"/>
          <w:lang w:val="nl-NL"/>
        </w:rPr>
        <w:t>oelen,</w:t>
      </w:r>
      <w:r w:rsidRPr="00CA22F4">
        <w:rPr>
          <w:color w:val="6D6E71"/>
          <w:spacing w:val="8"/>
          <w:lang w:val="nl-NL"/>
        </w:rPr>
        <w:t xml:space="preserve"> </w:t>
      </w:r>
      <w:r w:rsidRPr="00CA22F4">
        <w:rPr>
          <w:color w:val="6D6E71"/>
          <w:lang w:val="nl-NL"/>
        </w:rPr>
        <w:t>zich</w:t>
      </w:r>
      <w:r w:rsidRPr="00CA22F4">
        <w:rPr>
          <w:color w:val="6D6E71"/>
          <w:spacing w:val="-5"/>
          <w:lang w:val="nl-NL"/>
        </w:rPr>
        <w:t>z</w:t>
      </w:r>
      <w:r w:rsidRPr="00CA22F4">
        <w:rPr>
          <w:color w:val="6D6E71"/>
          <w:spacing w:val="-1"/>
          <w:lang w:val="nl-NL"/>
        </w:rPr>
        <w:t>e</w:t>
      </w:r>
      <w:r w:rsidRPr="00CA22F4">
        <w:rPr>
          <w:color w:val="6D6E71"/>
          <w:lang w:val="nl-NL"/>
        </w:rPr>
        <w:t>lf</w:t>
      </w:r>
      <w:r w:rsidRPr="00CA22F4">
        <w:rPr>
          <w:color w:val="6D6E71"/>
          <w:spacing w:val="8"/>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pl</w:t>
      </w:r>
      <w:r w:rsidRPr="00CA22F4">
        <w:rPr>
          <w:color w:val="6D6E71"/>
          <w:spacing w:val="-3"/>
          <w:lang w:val="nl-NL"/>
        </w:rPr>
        <w:t>e</w:t>
      </w:r>
      <w:r w:rsidRPr="00CA22F4">
        <w:rPr>
          <w:color w:val="6D6E71"/>
          <w:lang w:val="nl-NL"/>
        </w:rPr>
        <w:t>zier</w:t>
      </w:r>
      <w:r w:rsidRPr="00CA22F4">
        <w:rPr>
          <w:color w:val="6D6E71"/>
          <w:spacing w:val="8"/>
          <w:lang w:val="nl-NL"/>
        </w:rPr>
        <w:t xml:space="preserve"> </w:t>
      </w:r>
      <w:r w:rsidRPr="00CA22F4">
        <w:rPr>
          <w:color w:val="6D6E71"/>
          <w:lang w:val="nl-NL"/>
        </w:rPr>
        <w:t>naar</w:t>
      </w:r>
      <w:r w:rsidRPr="00CA22F4">
        <w:rPr>
          <w:color w:val="6D6E71"/>
          <w:spacing w:val="8"/>
          <w:lang w:val="nl-NL"/>
        </w:rPr>
        <w:t xml:space="preserve"> </w:t>
      </w:r>
      <w:r w:rsidRPr="00CA22F4">
        <w:rPr>
          <w:color w:val="6D6E71"/>
          <w:spacing w:val="-3"/>
          <w:lang w:val="nl-NL"/>
        </w:rPr>
        <w:t>t</w:t>
      </w:r>
      <w:r w:rsidRPr="00CA22F4">
        <w:rPr>
          <w:color w:val="6D6E71"/>
          <w:lang w:val="nl-NL"/>
        </w:rPr>
        <w:t>oe</w:t>
      </w:r>
      <w:r w:rsidRPr="00CA22F4">
        <w:rPr>
          <w:color w:val="6D6E71"/>
          <w:spacing w:val="8"/>
          <w:lang w:val="nl-NL"/>
        </w:rPr>
        <w:t xml:space="preserve"> </w:t>
      </w:r>
      <w:r w:rsidRPr="00CA22F4">
        <w:rPr>
          <w:color w:val="6D6E71"/>
          <w:spacing w:val="-8"/>
          <w:lang w:val="nl-NL"/>
        </w:rPr>
        <w:t>k</w:t>
      </w:r>
      <w:r w:rsidRPr="00CA22F4">
        <w:rPr>
          <w:color w:val="6D6E71"/>
          <w:lang w:val="nl-NL"/>
        </w:rPr>
        <w:t>omen.</w:t>
      </w:r>
      <w:r w:rsidRPr="00CA22F4">
        <w:rPr>
          <w:color w:val="6D6E71"/>
          <w:spacing w:val="8"/>
          <w:lang w:val="nl-NL"/>
        </w:rPr>
        <w:t xml:space="preserve"> </w:t>
      </w:r>
      <w:r w:rsidRPr="00CA22F4">
        <w:rPr>
          <w:color w:val="6D6E71"/>
          <w:spacing w:val="-4"/>
          <w:lang w:val="nl-NL"/>
        </w:rPr>
        <w:t>E</w:t>
      </w:r>
      <w:r w:rsidRPr="00CA22F4">
        <w:rPr>
          <w:color w:val="6D6E71"/>
          <w:lang w:val="nl-NL"/>
        </w:rPr>
        <w:t>en</w:t>
      </w:r>
    </w:p>
    <w:p w14:paraId="278A9AFB"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elijk</w:t>
      </w:r>
      <w:r w:rsidRPr="00CA22F4">
        <w:rPr>
          <w:color w:val="6D6E71"/>
          <w:spacing w:val="32"/>
          <w:lang w:val="nl-NL"/>
        </w:rPr>
        <w:t xml:space="preserve"> </w:t>
      </w:r>
      <w:r w:rsidRPr="00CA22F4">
        <w:rPr>
          <w:color w:val="6D6E71"/>
          <w:lang w:val="nl-NL"/>
        </w:rPr>
        <w:t>schoolklima</w:t>
      </w:r>
      <w:r w:rsidRPr="00CA22F4">
        <w:rPr>
          <w:color w:val="6D6E71"/>
          <w:spacing w:val="-2"/>
          <w:lang w:val="nl-NL"/>
        </w:rPr>
        <w:t>a</w:t>
      </w:r>
      <w:r w:rsidRPr="00CA22F4">
        <w:rPr>
          <w:color w:val="6D6E71"/>
          <w:lang w:val="nl-NL"/>
        </w:rPr>
        <w:t>t</w:t>
      </w:r>
      <w:r w:rsidRPr="00CA22F4">
        <w:rPr>
          <w:color w:val="6D6E71"/>
          <w:spacing w:val="3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3"/>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32"/>
          <w:lang w:val="nl-NL"/>
        </w:rPr>
        <w:t xml:space="preserve"> </w:t>
      </w:r>
      <w:r w:rsidRPr="00CA22F4">
        <w:rPr>
          <w:color w:val="6D6E71"/>
          <w:lang w:val="nl-NL"/>
        </w:rPr>
        <w:t>door</w:t>
      </w:r>
      <w:r w:rsidRPr="00CA22F4">
        <w:rPr>
          <w:color w:val="6D6E71"/>
          <w:spacing w:val="33"/>
          <w:lang w:val="nl-NL"/>
        </w:rPr>
        <w:t xml:space="preserve"> </w:t>
      </w:r>
      <w:r w:rsidRPr="00CA22F4">
        <w:rPr>
          <w:color w:val="6D6E71"/>
          <w:lang w:val="nl-NL"/>
        </w:rPr>
        <w:t>de</w:t>
      </w:r>
      <w:r w:rsidRPr="00CA22F4">
        <w:rPr>
          <w:color w:val="6D6E71"/>
          <w:spacing w:val="3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3"/>
          <w:lang w:val="nl-NL"/>
        </w:rPr>
        <w:t xml:space="preserve"> </w:t>
      </w:r>
      <w:r w:rsidRPr="00CA22F4">
        <w:rPr>
          <w:color w:val="6D6E71"/>
          <w:lang w:val="nl-NL"/>
        </w:rPr>
        <w:t>de</w:t>
      </w:r>
      <w:r w:rsidRPr="00CA22F4">
        <w:rPr>
          <w:color w:val="6D6E71"/>
          <w:spacing w:val="32"/>
          <w:lang w:val="nl-NL"/>
        </w:rPr>
        <w:t xml:space="preserve"> </w:t>
      </w:r>
      <w:r w:rsidRPr="00CA22F4">
        <w:rPr>
          <w:color w:val="6D6E71"/>
          <w:spacing w:val="-3"/>
          <w:lang w:val="nl-NL"/>
        </w:rPr>
        <w:t>t</w:t>
      </w:r>
      <w:r w:rsidRPr="00CA22F4">
        <w:rPr>
          <w:color w:val="6D6E71"/>
          <w:lang w:val="nl-NL"/>
        </w:rPr>
        <w:t>eamleden,</w:t>
      </w:r>
      <w:r w:rsidRPr="00CA22F4">
        <w:rPr>
          <w:color w:val="6D6E71"/>
          <w:spacing w:val="33"/>
          <w:lang w:val="nl-NL"/>
        </w:rPr>
        <w:t xml:space="preserve"> </w:t>
      </w:r>
      <w:r w:rsidRPr="00CA22F4">
        <w:rPr>
          <w:color w:val="6D6E71"/>
          <w:lang w:val="nl-NL"/>
        </w:rPr>
        <w:t>de</w:t>
      </w:r>
      <w:r w:rsidRPr="00CA22F4">
        <w:rPr>
          <w:color w:val="6D6E71"/>
          <w:spacing w:val="3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2"/>
          <w:lang w:val="nl-NL"/>
        </w:rPr>
        <w:t xml:space="preserve"> </w:t>
      </w:r>
      <w:r w:rsidRPr="00CA22F4">
        <w:rPr>
          <w:color w:val="6D6E71"/>
          <w:lang w:val="nl-NL"/>
        </w:rPr>
        <w:t>de</w:t>
      </w:r>
      <w:r w:rsidRPr="00CA22F4">
        <w:rPr>
          <w:color w:val="6D6E71"/>
          <w:spacing w:val="33"/>
          <w:lang w:val="nl-NL"/>
        </w:rPr>
        <w:t xml:space="preserve"> </w:t>
      </w:r>
      <w:r w:rsidRPr="00CA22F4">
        <w:rPr>
          <w:color w:val="6D6E71"/>
          <w:lang w:val="nl-NL"/>
        </w:rPr>
        <w:t>schoolleiding</w:t>
      </w:r>
      <w:r w:rsidRPr="00CA22F4">
        <w:rPr>
          <w:color w:val="6D6E71"/>
          <w:spacing w:val="34"/>
          <w:lang w:val="nl-NL"/>
        </w:rPr>
        <w:t xml:space="preserve"> </w:t>
      </w:r>
      <w:r w:rsidRPr="00CA22F4">
        <w:rPr>
          <w:color w:val="6D6E71"/>
          <w:lang w:val="nl-NL"/>
        </w:rPr>
        <w:t>en</w:t>
      </w:r>
    </w:p>
    <w:p w14:paraId="0B6860DC"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23"/>
          <w:lang w:val="nl-NL"/>
        </w:rPr>
        <w:t>r</w:t>
      </w:r>
      <w:r w:rsidRPr="00CA22F4">
        <w:rPr>
          <w:color w:val="6D6E71"/>
          <w:lang w:val="nl-NL"/>
        </w:rPr>
        <w: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behoorlij</w:t>
      </w:r>
      <w:r w:rsidRPr="00CA22F4">
        <w:rPr>
          <w:color w:val="6D6E71"/>
          <w:spacing w:val="-7"/>
          <w:lang w:val="nl-NL"/>
        </w:rPr>
        <w:t>k</w:t>
      </w:r>
      <w:r w:rsidRPr="00CA22F4">
        <w:rPr>
          <w:color w:val="6D6E71"/>
          <w:lang w:val="nl-NL"/>
        </w:rPr>
        <w:t>e</w:t>
      </w:r>
      <w:r w:rsidRPr="00CA22F4">
        <w:rPr>
          <w:color w:val="6D6E71"/>
          <w:spacing w:val="8"/>
          <w:lang w:val="nl-NL"/>
        </w:rPr>
        <w:t xml:space="preserve"> </w:t>
      </w:r>
      <w:r w:rsidRPr="00CA22F4">
        <w:rPr>
          <w:color w:val="6D6E71"/>
          <w:lang w:val="nl-NL"/>
        </w:rPr>
        <w:t>dosis</w:t>
      </w:r>
      <w:r w:rsidRPr="00CA22F4">
        <w:rPr>
          <w:color w:val="6D6E71"/>
          <w:spacing w:val="8"/>
          <w:lang w:val="nl-NL"/>
        </w:rPr>
        <w:t xml:space="preserve"> </w:t>
      </w:r>
      <w:r w:rsidRPr="00CA22F4">
        <w:rPr>
          <w:color w:val="6D6E71"/>
          <w:lang w:val="nl-NL"/>
        </w:rPr>
        <w:t>in</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nodi</w:t>
      </w:r>
      <w:r w:rsidRPr="00CA22F4">
        <w:rPr>
          <w:color w:val="6D6E71"/>
          <w:spacing w:val="-2"/>
          <w:lang w:val="nl-NL"/>
        </w:rPr>
        <w:t>g</w:t>
      </w:r>
      <w:r w:rsidRPr="00CA22F4">
        <w:rPr>
          <w:color w:val="6D6E71"/>
          <w:lang w:val="nl-NL"/>
        </w:rPr>
        <w:t>e</w:t>
      </w:r>
      <w:r w:rsidRPr="00CA22F4">
        <w:rPr>
          <w:color w:val="6D6E71"/>
          <w:spacing w:val="8"/>
          <w:lang w:val="nl-NL"/>
        </w:rPr>
        <w:t xml:space="preserve"> </w:t>
      </w:r>
      <w:r w:rsidRPr="00CA22F4">
        <w:rPr>
          <w:color w:val="6D6E71"/>
          <w:lang w:val="nl-NL"/>
        </w:rPr>
        <w:t>tijd.</w:t>
      </w:r>
      <w:r w:rsidRPr="00CA22F4">
        <w:rPr>
          <w:color w:val="6D6E71"/>
          <w:spacing w:val="8"/>
          <w:lang w:val="nl-NL"/>
        </w:rPr>
        <w:t xml:space="preserve"> </w:t>
      </w:r>
      <w:r w:rsidRPr="00CA22F4">
        <w:rPr>
          <w:color w:val="6D6E71"/>
          <w:lang w:val="nl-NL"/>
        </w:rPr>
        <w:t>Hier</w:t>
      </w:r>
      <w:r w:rsidRPr="00CA22F4">
        <w:rPr>
          <w:color w:val="6D6E71"/>
          <w:spacing w:val="7"/>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p>
    <w:p w14:paraId="3E588AF3" w14:textId="77777777" w:rsidR="00624579" w:rsidRPr="00CA22F4" w:rsidRDefault="00CA22F4">
      <w:pPr>
        <w:pStyle w:val="Plattetekst"/>
        <w:spacing w:line="264" w:lineRule="exact"/>
        <w:rPr>
          <w:lang w:val="nl-NL"/>
        </w:rPr>
      </w:pPr>
      <w:r w:rsidRPr="00CA22F4">
        <w:rPr>
          <w:color w:val="6D6E71"/>
          <w:lang w:val="nl-NL"/>
        </w:rPr>
        <w:t>er</w:t>
      </w:r>
      <w:r w:rsidRPr="00CA22F4">
        <w:rPr>
          <w:color w:val="6D6E71"/>
          <w:spacing w:val="15"/>
          <w:lang w:val="nl-NL"/>
        </w:rPr>
        <w:t xml:space="preserve"> </w:t>
      </w:r>
      <w:r w:rsidRPr="00CA22F4">
        <w:rPr>
          <w:color w:val="6D6E71"/>
          <w:spacing w:val="-2"/>
          <w:lang w:val="nl-NL"/>
        </w:rPr>
        <w:t>g</w:t>
      </w:r>
      <w:r w:rsidRPr="00CA22F4">
        <w:rPr>
          <w:color w:val="6D6E71"/>
          <w:lang w:val="nl-NL"/>
        </w:rPr>
        <w:t>elui</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d</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5"/>
          <w:lang w:val="nl-NL"/>
        </w:rPr>
        <w:t xml:space="preserve"> </w:t>
      </w:r>
      <w:r w:rsidRPr="00CA22F4">
        <w:rPr>
          <w:color w:val="6D6E71"/>
          <w:lang w:val="nl-NL"/>
        </w:rPr>
        <w:t>naar</w:t>
      </w:r>
      <w:r w:rsidRPr="00CA22F4">
        <w:rPr>
          <w:color w:val="6D6E71"/>
          <w:spacing w:val="15"/>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5"/>
          <w:lang w:val="nl-NL"/>
        </w:rPr>
        <w:t xml:space="preserve"> </w:t>
      </w:r>
      <w:r w:rsidRPr="00CA22F4">
        <w:rPr>
          <w:color w:val="6D6E71"/>
          <w:lang w:val="nl-NL"/>
        </w:rPr>
        <w:t>en</w:t>
      </w:r>
      <w:r w:rsidRPr="00CA22F4">
        <w:rPr>
          <w:color w:val="6D6E71"/>
          <w:spacing w:val="1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5"/>
          <w:lang w:val="nl-NL"/>
        </w:rPr>
        <w:t xml:space="preserve"> </w:t>
      </w:r>
      <w:r w:rsidRPr="00CA22F4">
        <w:rPr>
          <w:color w:val="6D6E71"/>
          <w:lang w:val="nl-NL"/>
        </w:rPr>
        <w:t>p</w:t>
      </w:r>
      <w:r w:rsidRPr="00CA22F4">
        <w:rPr>
          <w:color w:val="6D6E71"/>
          <w:spacing w:val="-4"/>
          <w:lang w:val="nl-NL"/>
        </w:rPr>
        <w:t>r</w:t>
      </w:r>
      <w:r w:rsidRPr="00CA22F4">
        <w:rPr>
          <w:color w:val="6D6E71"/>
          <w:lang w:val="nl-NL"/>
        </w:rPr>
        <w:t>oblemen</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5"/>
          <w:lang w:val="nl-NL"/>
        </w:rPr>
        <w:t xml:space="preserve"> </w:t>
      </w:r>
      <w:r w:rsidRPr="00CA22F4">
        <w:rPr>
          <w:color w:val="6D6E71"/>
          <w:lang w:val="nl-NL"/>
        </w:rPr>
        <w:t>uit</w:t>
      </w:r>
      <w:r w:rsidRPr="00CA22F4">
        <w:rPr>
          <w:color w:val="6D6E71"/>
          <w:spacing w:val="-2"/>
          <w:lang w:val="nl-NL"/>
        </w:rPr>
        <w:t>g</w:t>
      </w:r>
      <w:r w:rsidRPr="00CA22F4">
        <w:rPr>
          <w:color w:val="6D6E71"/>
          <w:lang w:val="nl-NL"/>
        </w:rPr>
        <w:t>ep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5"/>
          <w:lang w:val="nl-NL"/>
        </w:rPr>
        <w:t xml:space="preserve"> </w:t>
      </w:r>
      <w:r w:rsidRPr="00CA22F4">
        <w:rPr>
          <w:color w:val="6D6E71"/>
          <w:lang w:val="nl-NL"/>
        </w:rPr>
        <w:t>Men</w:t>
      </w:r>
      <w:r w:rsidRPr="00CA22F4">
        <w:rPr>
          <w:color w:val="6D6E71"/>
          <w:spacing w:val="15"/>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aart</w:t>
      </w:r>
      <w:r w:rsidRPr="00CA22F4">
        <w:rPr>
          <w:color w:val="6D6E71"/>
          <w:spacing w:val="15"/>
          <w:lang w:val="nl-NL"/>
        </w:rPr>
        <w:t xml:space="preserve"> </w:t>
      </w:r>
      <w:r w:rsidRPr="00CA22F4">
        <w:rPr>
          <w:color w:val="6D6E71"/>
          <w:spacing w:val="-3"/>
          <w:lang w:val="nl-NL"/>
        </w:rPr>
        <w:t>st</w:t>
      </w:r>
      <w:r w:rsidRPr="00CA22F4">
        <w:rPr>
          <w:color w:val="6D6E71"/>
          <w:lang w:val="nl-NL"/>
        </w:rPr>
        <w:t>eun</w:t>
      </w:r>
      <w:r w:rsidRPr="00CA22F4">
        <w:rPr>
          <w:color w:val="6D6E71"/>
          <w:spacing w:val="15"/>
          <w:lang w:val="nl-NL"/>
        </w:rPr>
        <w:t xml:space="preserve"> </w:t>
      </w:r>
      <w:r w:rsidRPr="00CA22F4">
        <w:rPr>
          <w:color w:val="6D6E71"/>
          <w:lang w:val="nl-NL"/>
        </w:rPr>
        <w:t>en</w:t>
      </w:r>
      <w:r w:rsidRPr="00CA22F4">
        <w:rPr>
          <w:color w:val="6D6E71"/>
          <w:spacing w:val="15"/>
          <w:lang w:val="nl-NL"/>
        </w:rPr>
        <w:t xml:space="preserve"> </w:t>
      </w:r>
      <w:r w:rsidRPr="00CA22F4">
        <w:rPr>
          <w:color w:val="6D6E71"/>
          <w:lang w:val="nl-NL"/>
        </w:rPr>
        <w:t>belang</w:t>
      </w:r>
      <w:r w:rsidRPr="00CA22F4">
        <w:rPr>
          <w:color w:val="6D6E71"/>
          <w:spacing w:val="-3"/>
          <w:lang w:val="nl-NL"/>
        </w:rPr>
        <w:t>st</w:t>
      </w:r>
      <w:r w:rsidRPr="00CA22F4">
        <w:rPr>
          <w:color w:val="6D6E71"/>
          <w:lang w:val="nl-NL"/>
        </w:rPr>
        <w:t>elling</w:t>
      </w:r>
    </w:p>
    <w:p w14:paraId="65D75A80"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spacing w:val="-2"/>
          <w:lang w:val="nl-NL"/>
        </w:rPr>
        <w:t>g</w:t>
      </w:r>
      <w:r w:rsidRPr="00CA22F4">
        <w:rPr>
          <w:color w:val="6D6E71"/>
          <w:lang w:val="nl-NL"/>
        </w:rPr>
        <w:t>oede</w:t>
      </w:r>
      <w:r w:rsidRPr="00CA22F4">
        <w:rPr>
          <w:color w:val="6D6E71"/>
          <w:spacing w:val="20"/>
          <w:lang w:val="nl-NL"/>
        </w:rPr>
        <w:t xml:space="preserve"> </w:t>
      </w:r>
      <w:r w:rsidRPr="00CA22F4">
        <w:rPr>
          <w:color w:val="6D6E71"/>
          <w:spacing w:val="-3"/>
          <w:lang w:val="nl-NL"/>
        </w:rPr>
        <w:t>s</w:t>
      </w:r>
      <w:r w:rsidRPr="00CA22F4">
        <w:rPr>
          <w:color w:val="6D6E71"/>
          <w:spacing w:val="-6"/>
          <w:lang w:val="nl-NL"/>
        </w:rPr>
        <w:t>f</w:t>
      </w:r>
      <w:r w:rsidRPr="00CA22F4">
        <w:rPr>
          <w:color w:val="6D6E71"/>
          <w:lang w:val="nl-NL"/>
        </w:rPr>
        <w:t>eer</w:t>
      </w:r>
      <w:r w:rsidRPr="00CA22F4">
        <w:rPr>
          <w:color w:val="6D6E71"/>
          <w:spacing w:val="20"/>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9"/>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positi</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19"/>
          <w:lang w:val="nl-NL"/>
        </w:rPr>
        <w:t xml:space="preserve"> </w:t>
      </w:r>
      <w:r w:rsidRPr="00CA22F4">
        <w:rPr>
          <w:color w:val="6D6E71"/>
          <w:lang w:val="nl-NL"/>
        </w:rPr>
        <w:t>i</w:t>
      </w:r>
      <w:r w:rsidRPr="00CA22F4">
        <w:rPr>
          <w:color w:val="6D6E71"/>
          <w:spacing w:val="-4"/>
          <w:lang w:val="nl-NL"/>
        </w:rPr>
        <w:t>n</w:t>
      </w:r>
      <w:r w:rsidRPr="00CA22F4">
        <w:rPr>
          <w:color w:val="6D6E71"/>
          <w:lang w:val="nl-NL"/>
        </w:rPr>
        <w:t>vloed</w:t>
      </w:r>
      <w:r w:rsidRPr="00CA22F4">
        <w:rPr>
          <w:color w:val="6D6E71"/>
          <w:spacing w:val="20"/>
          <w:lang w:val="nl-NL"/>
        </w:rPr>
        <w:t xml:space="preserve"> </w:t>
      </w:r>
      <w:r w:rsidRPr="00CA22F4">
        <w:rPr>
          <w:color w:val="6D6E71"/>
          <w:lang w:val="nl-NL"/>
        </w:rPr>
        <w:t>op</w:t>
      </w:r>
      <w:r w:rsidRPr="00CA22F4">
        <w:rPr>
          <w:color w:val="6D6E71"/>
          <w:spacing w:val="20"/>
          <w:lang w:val="nl-NL"/>
        </w:rPr>
        <w:t xml:space="preserve"> </w:t>
      </w:r>
      <w:r w:rsidRPr="00CA22F4">
        <w:rPr>
          <w:color w:val="6D6E71"/>
          <w:lang w:val="nl-NL"/>
        </w:rPr>
        <w:t>iede</w:t>
      </w:r>
      <w:r w:rsidRPr="00CA22F4">
        <w:rPr>
          <w:color w:val="6D6E71"/>
          <w:spacing w:val="-4"/>
          <w:lang w:val="nl-NL"/>
        </w:rPr>
        <w:t>r</w:t>
      </w:r>
      <w:r w:rsidRPr="00CA22F4">
        <w:rPr>
          <w:color w:val="6D6E71"/>
          <w:lang w:val="nl-NL"/>
        </w:rPr>
        <w:t>s</w:t>
      </w:r>
      <w:r w:rsidRPr="00CA22F4">
        <w:rPr>
          <w:color w:val="6D6E71"/>
          <w:spacing w:val="19"/>
          <w:lang w:val="nl-NL"/>
        </w:rPr>
        <w:t xml:space="preserve"> </w:t>
      </w:r>
      <w:r w:rsidRPr="00CA22F4">
        <w:rPr>
          <w:color w:val="6D6E71"/>
          <w:lang w:val="nl-NL"/>
        </w:rPr>
        <w:t>functione</w:t>
      </w:r>
      <w:r w:rsidRPr="00CA22F4">
        <w:rPr>
          <w:color w:val="6D6E71"/>
          <w:spacing w:val="-3"/>
          <w:lang w:val="nl-NL"/>
        </w:rPr>
        <w:t>r</w:t>
      </w:r>
      <w:r w:rsidRPr="00CA22F4">
        <w:rPr>
          <w:color w:val="6D6E71"/>
          <w:lang w:val="nl-NL"/>
        </w:rPr>
        <w:t>en</w:t>
      </w:r>
      <w:r w:rsidRPr="00CA22F4">
        <w:rPr>
          <w:color w:val="6D6E71"/>
          <w:spacing w:val="20"/>
          <w:lang w:val="nl-NL"/>
        </w:rPr>
        <w:t xml:space="preserve"> </w:t>
      </w:r>
      <w:r w:rsidRPr="00CA22F4">
        <w:rPr>
          <w:color w:val="6D6E71"/>
          <w:lang w:val="nl-NL"/>
        </w:rPr>
        <w:t>en</w:t>
      </w:r>
      <w:r w:rsidRPr="00CA22F4">
        <w:rPr>
          <w:color w:val="6D6E71"/>
          <w:spacing w:val="19"/>
          <w:lang w:val="nl-NL"/>
        </w:rPr>
        <w:t xml:space="preserve"> </w:t>
      </w:r>
      <w:r w:rsidRPr="00CA22F4">
        <w:rPr>
          <w:color w:val="6D6E71"/>
          <w:spacing w:val="-2"/>
          <w:lang w:val="nl-NL"/>
        </w:rPr>
        <w:t>w</w:t>
      </w:r>
      <w:r w:rsidRPr="00CA22F4">
        <w:rPr>
          <w:color w:val="6D6E71"/>
          <w:lang w:val="nl-NL"/>
        </w:rPr>
        <w:t>elb</w:t>
      </w:r>
      <w:r w:rsidRPr="00CA22F4">
        <w:rPr>
          <w:color w:val="6D6E71"/>
          <w:spacing w:val="-2"/>
          <w:lang w:val="nl-NL"/>
        </w:rPr>
        <w:t>e</w:t>
      </w:r>
      <w:r w:rsidRPr="00CA22F4">
        <w:rPr>
          <w:color w:val="6D6E71"/>
          <w:lang w:val="nl-NL"/>
        </w:rPr>
        <w:t>vinden.</w:t>
      </w:r>
      <w:r w:rsidRPr="00CA22F4">
        <w:rPr>
          <w:color w:val="6D6E71"/>
          <w:spacing w:val="2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de</w:t>
      </w:r>
    </w:p>
    <w:p w14:paraId="11B7D29E"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2"/>
          <w:lang w:val="nl-NL"/>
        </w:rPr>
        <w:t>c</w:t>
      </w:r>
      <w:r w:rsidRPr="00CA22F4">
        <w:rPr>
          <w:color w:val="6D6E71"/>
          <w:lang w:val="nl-NL"/>
        </w:rPr>
        <w:t xml:space="preserve">ode </w:t>
      </w:r>
      <w:r w:rsidRPr="00CA22F4">
        <w:rPr>
          <w:color w:val="6D6E71"/>
          <w:spacing w:val="10"/>
          <w:lang w:val="nl-NL"/>
        </w:rPr>
        <w:t xml:space="preserve"> </w:t>
      </w:r>
      <w:r w:rsidRPr="00CA22F4">
        <w:rPr>
          <w:color w:val="6D6E71"/>
          <w:spacing w:val="-3"/>
          <w:lang w:val="nl-NL"/>
        </w:rPr>
        <w:t>k</w:t>
      </w:r>
      <w:r w:rsidRPr="00CA22F4">
        <w:rPr>
          <w:color w:val="6D6E71"/>
          <w:lang w:val="nl-NL"/>
        </w:rPr>
        <w:t xml:space="preserve">unnen </w:t>
      </w:r>
      <w:r w:rsidRPr="00CA22F4">
        <w:rPr>
          <w:color w:val="6D6E71"/>
          <w:spacing w:val="10"/>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 xml:space="preserve">enen </w:t>
      </w:r>
      <w:r w:rsidRPr="00CA22F4">
        <w:rPr>
          <w:color w:val="6D6E71"/>
          <w:spacing w:val="10"/>
          <w:lang w:val="nl-NL"/>
        </w:rPr>
        <w:t xml:space="preserve"> </w:t>
      </w:r>
      <w:r w:rsidRPr="00CA22F4">
        <w:rPr>
          <w:color w:val="6D6E71"/>
          <w:lang w:val="nl-NL"/>
        </w:rPr>
        <w:t>el</w:t>
      </w:r>
      <w:r w:rsidRPr="00CA22F4">
        <w:rPr>
          <w:color w:val="6D6E71"/>
          <w:spacing w:val="-4"/>
          <w:lang w:val="nl-NL"/>
        </w:rPr>
        <w:t>k</w:t>
      </w:r>
      <w:r w:rsidRPr="00CA22F4">
        <w:rPr>
          <w:color w:val="6D6E71"/>
          <w:lang w:val="nl-NL"/>
        </w:rPr>
        <w:t xml:space="preserve">aar </w:t>
      </w:r>
      <w:r w:rsidRPr="00CA22F4">
        <w:rPr>
          <w:color w:val="6D6E71"/>
          <w:spacing w:val="10"/>
          <w:lang w:val="nl-NL"/>
        </w:rPr>
        <w:t xml:space="preserve"> </w:t>
      </w:r>
      <w:r w:rsidRPr="00CA22F4">
        <w:rPr>
          <w:color w:val="6D6E71"/>
          <w:lang w:val="nl-NL"/>
        </w:rPr>
        <w:t>aansp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10"/>
          <w:lang w:val="nl-NL"/>
        </w:rPr>
        <w:t xml:space="preserve"> </w:t>
      </w:r>
      <w:r w:rsidRPr="00CA22F4">
        <w:rPr>
          <w:color w:val="6D6E71"/>
          <w:lang w:val="nl-NL"/>
        </w:rPr>
        <w:t xml:space="preserve">op </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0"/>
          <w:lang w:val="nl-NL"/>
        </w:rPr>
        <w:t xml:space="preserve"> </w:t>
      </w:r>
      <w:r w:rsidRPr="00CA22F4">
        <w:rPr>
          <w:color w:val="6D6E71"/>
          <w:lang w:val="nl-NL"/>
        </w:rPr>
        <w:t>nal</w:t>
      </w:r>
      <w:r w:rsidRPr="00CA22F4">
        <w:rPr>
          <w:color w:val="6D6E71"/>
          <w:spacing w:val="-1"/>
          <w:lang w:val="nl-NL"/>
        </w:rPr>
        <w:t>e</w:t>
      </w:r>
      <w:r w:rsidRPr="00CA22F4">
        <w:rPr>
          <w:color w:val="6D6E71"/>
          <w:spacing w:val="-3"/>
          <w:lang w:val="nl-NL"/>
        </w:rPr>
        <w:t>v</w:t>
      </w:r>
      <w:r w:rsidRPr="00CA22F4">
        <w:rPr>
          <w:color w:val="6D6E71"/>
          <w:lang w:val="nl-NL"/>
        </w:rPr>
        <w:t xml:space="preserve">en </w:t>
      </w:r>
      <w:r w:rsidRPr="00CA22F4">
        <w:rPr>
          <w:color w:val="6D6E71"/>
          <w:spacing w:val="10"/>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10"/>
          <w:lang w:val="nl-NL"/>
        </w:rPr>
        <w:t xml:space="preserve"> </w:t>
      </w:r>
      <w:r w:rsidRPr="00CA22F4">
        <w:rPr>
          <w:color w:val="6D6E71"/>
          <w:lang w:val="nl-NL"/>
        </w:rPr>
        <w:t xml:space="preserve">de </w:t>
      </w:r>
      <w:r w:rsidRPr="00CA22F4">
        <w:rPr>
          <w:color w:val="6D6E71"/>
          <w:spacing w:val="10"/>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 xml:space="preserve">amenlijk </w:t>
      </w:r>
      <w:r w:rsidRPr="00CA22F4">
        <w:rPr>
          <w:color w:val="6D6E71"/>
          <w:spacing w:val="10"/>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elde</w:t>
      </w:r>
    </w:p>
    <w:p w14:paraId="5417C360"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agslijn</w:t>
      </w:r>
      <w:r w:rsidRPr="00CA22F4">
        <w:rPr>
          <w:color w:val="6D6E71"/>
          <w:spacing w:val="23"/>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houding.</w:t>
      </w:r>
      <w:r w:rsidRPr="00CA22F4">
        <w:rPr>
          <w:color w:val="6D6E71"/>
          <w:spacing w:val="23"/>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school</w:t>
      </w:r>
      <w:r w:rsidRPr="00CA22F4">
        <w:rPr>
          <w:color w:val="6D6E71"/>
          <w:spacing w:val="23"/>
          <w:lang w:val="nl-NL"/>
        </w:rPr>
        <w:t xml:space="preserve"> </w:t>
      </w:r>
      <w:r w:rsidRPr="00CA22F4">
        <w:rPr>
          <w:color w:val="6D6E71"/>
          <w:lang w:val="nl-NL"/>
        </w:rPr>
        <w:t>wil</w:t>
      </w:r>
      <w:r w:rsidRPr="00CA22F4">
        <w:rPr>
          <w:color w:val="6D6E71"/>
          <w:spacing w:val="23"/>
          <w:lang w:val="nl-NL"/>
        </w:rPr>
        <w:t xml:space="preserve"> </w:t>
      </w:r>
      <w:r w:rsidRPr="00CA22F4">
        <w:rPr>
          <w:color w:val="6D6E71"/>
          <w:lang w:val="nl-NL"/>
        </w:rPr>
        <w:t>door</w:t>
      </w:r>
      <w:r w:rsidRPr="00CA22F4">
        <w:rPr>
          <w:color w:val="6D6E71"/>
          <w:spacing w:val="23"/>
          <w:lang w:val="nl-NL"/>
        </w:rPr>
        <w:t xml:space="preserve"> </w:t>
      </w:r>
      <w:r w:rsidRPr="00CA22F4">
        <w:rPr>
          <w:color w:val="6D6E71"/>
          <w:lang w:val="nl-NL"/>
        </w:rPr>
        <w:t>middel</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22"/>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2"/>
          <w:lang w:val="nl-NL"/>
        </w:rPr>
        <w:t>c</w:t>
      </w:r>
      <w:r w:rsidRPr="00CA22F4">
        <w:rPr>
          <w:color w:val="6D6E71"/>
          <w:lang w:val="nl-NL"/>
        </w:rPr>
        <w:t>ode</w:t>
      </w:r>
      <w:r w:rsidRPr="00CA22F4">
        <w:rPr>
          <w:color w:val="6D6E71"/>
          <w:spacing w:val="23"/>
          <w:lang w:val="nl-NL"/>
        </w:rPr>
        <w:t xml:space="preserve"> </w:t>
      </w:r>
      <w:r w:rsidRPr="00CA22F4">
        <w:rPr>
          <w:color w:val="6D6E71"/>
          <w:lang w:val="nl-NL"/>
        </w:rPr>
        <w:t>naar</w:t>
      </w:r>
      <w:r w:rsidRPr="00CA22F4">
        <w:rPr>
          <w:color w:val="6D6E71"/>
          <w:spacing w:val="23"/>
          <w:lang w:val="nl-NL"/>
        </w:rPr>
        <w:t xml:space="preserve"> </w:t>
      </w: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23"/>
          <w:lang w:val="nl-NL"/>
        </w:rPr>
        <w:t xml:space="preserve"> </w:t>
      </w:r>
      <w:r w:rsidRPr="00CA22F4">
        <w:rPr>
          <w:color w:val="6D6E71"/>
          <w:spacing w:val="-3"/>
          <w:lang w:val="nl-NL"/>
        </w:rPr>
        <w:t>t</w:t>
      </w:r>
      <w:r w:rsidRPr="00CA22F4">
        <w:rPr>
          <w:color w:val="6D6E71"/>
          <w:lang w:val="nl-NL"/>
        </w:rPr>
        <w:t>oe,</w:t>
      </w:r>
      <w:r w:rsidRPr="00CA22F4">
        <w:rPr>
          <w:color w:val="6D6E71"/>
          <w:spacing w:val="22"/>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23"/>
          <w:lang w:val="nl-NL"/>
        </w:rPr>
        <w:t xml:space="preserve"> </w:t>
      </w:r>
      <w:r w:rsidRPr="00CA22F4">
        <w:rPr>
          <w:color w:val="6D6E71"/>
          <w:lang w:val="nl-NL"/>
        </w:rPr>
        <w:t>naar</w:t>
      </w:r>
      <w:r w:rsidRPr="00CA22F4">
        <w:rPr>
          <w:color w:val="6D6E71"/>
          <w:spacing w:val="23"/>
          <w:lang w:val="nl-NL"/>
        </w:rPr>
        <w:t xml:space="preserve"> </w:t>
      </w:r>
      <w:r w:rsidRPr="00CA22F4">
        <w:rPr>
          <w:color w:val="6D6E71"/>
          <w:lang w:val="nl-NL"/>
        </w:rPr>
        <w:t>de</w:t>
      </w:r>
    </w:p>
    <w:p w14:paraId="2EAF1AC2" w14:textId="77777777" w:rsidR="00624579" w:rsidRPr="00CA22F4" w:rsidRDefault="00CA22F4">
      <w:pPr>
        <w:pStyle w:val="Plattetekst"/>
        <w:spacing w:line="264" w:lineRule="exact"/>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duidelijk</w:t>
      </w:r>
      <w:r w:rsidRPr="00CA22F4">
        <w:rPr>
          <w:color w:val="6D6E71"/>
          <w:spacing w:val="-4"/>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hoe</w:t>
      </w:r>
      <w:r w:rsidRPr="00CA22F4">
        <w:rPr>
          <w:color w:val="6D6E71"/>
          <w:spacing w:val="-4"/>
          <w:lang w:val="nl-NL"/>
        </w:rPr>
        <w:t xml:space="preserve"> </w:t>
      </w:r>
      <w:r w:rsidRPr="00CA22F4">
        <w:rPr>
          <w:color w:val="6D6E71"/>
          <w:lang w:val="nl-NL"/>
        </w:rPr>
        <w:t>binnen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4"/>
          <w:lang w:val="nl-NL"/>
        </w:rPr>
        <w:t xml:space="preserve"> </w:t>
      </w: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aan</w:t>
      </w:r>
    </w:p>
    <w:p w14:paraId="0EA25900" w14:textId="77777777" w:rsidR="00624579" w:rsidRPr="00CA22F4" w:rsidRDefault="00CA22F4">
      <w:pPr>
        <w:pStyle w:val="Plattetekst"/>
        <w:spacing w:line="264" w:lineRule="exact"/>
        <w:rPr>
          <w:lang w:val="nl-NL"/>
        </w:rPr>
      </w:pPr>
      <w:r w:rsidRPr="00CA22F4">
        <w:rPr>
          <w:color w:val="6D6E71"/>
          <w:lang w:val="nl-NL"/>
        </w:rPr>
        <w:t xml:space="preserve">hen </w:t>
      </w:r>
      <w:r w:rsidRPr="00CA22F4">
        <w:rPr>
          <w:color w:val="6D6E71"/>
          <w:spacing w:val="-3"/>
          <w:lang w:val="nl-NL"/>
        </w:rPr>
        <w:t>t</w:t>
      </w:r>
      <w:r w:rsidRPr="00CA22F4">
        <w:rPr>
          <w:color w:val="6D6E71"/>
          <w:lang w:val="nl-NL"/>
        </w:rPr>
        <w:t>o</w:t>
      </w:r>
      <w:r w:rsidRPr="00CA22F4">
        <w:rPr>
          <w:color w:val="6D6E71"/>
          <w:spacing w:val="-2"/>
          <w:lang w:val="nl-NL"/>
        </w:rPr>
        <w:t>e</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de leerlin</w:t>
      </w:r>
      <w:r w:rsidRPr="00CA22F4">
        <w:rPr>
          <w:color w:val="6D6E71"/>
          <w:spacing w:val="-2"/>
          <w:lang w:val="nl-NL"/>
        </w:rPr>
        <w:t>g</w:t>
      </w:r>
      <w:r w:rsidRPr="00CA22F4">
        <w:rPr>
          <w:color w:val="6D6E71"/>
          <w:lang w:val="nl-NL"/>
        </w:rPr>
        <w:t>en.</w:t>
      </w:r>
    </w:p>
    <w:p w14:paraId="053D0449" w14:textId="77777777" w:rsidR="00624579" w:rsidRPr="00CA22F4" w:rsidRDefault="00624579">
      <w:pPr>
        <w:spacing w:before="4" w:line="260" w:lineRule="exact"/>
        <w:rPr>
          <w:sz w:val="26"/>
          <w:szCs w:val="26"/>
          <w:lang w:val="nl-NL"/>
        </w:rPr>
      </w:pPr>
    </w:p>
    <w:p w14:paraId="10DA093D" w14:textId="77777777" w:rsidR="00624579" w:rsidRPr="00CA22F4" w:rsidRDefault="00CA22F4">
      <w:pPr>
        <w:pStyle w:val="Kop3"/>
        <w:rPr>
          <w:rFonts w:cs="Calibri"/>
          <w:b w:val="0"/>
          <w:bCs w:val="0"/>
          <w:lang w:val="nl-NL"/>
        </w:rPr>
      </w:pPr>
      <w:r w:rsidRPr="00CA22F4">
        <w:rPr>
          <w:rFonts w:cs="Calibri"/>
          <w:color w:val="4FA6E7"/>
          <w:lang w:val="nl-NL"/>
        </w:rPr>
        <w:t>Doel</w:t>
      </w:r>
      <w:r w:rsidRPr="00CA22F4">
        <w:rPr>
          <w:rFonts w:cs="Calibri"/>
          <w:color w:val="4FA6E7"/>
          <w:spacing w:val="-4"/>
          <w:lang w:val="nl-NL"/>
        </w:rPr>
        <w:t xml:space="preserve"> v</w:t>
      </w:r>
      <w:r w:rsidRPr="00CA22F4">
        <w:rPr>
          <w:rFonts w:cs="Calibri"/>
          <w:color w:val="4FA6E7"/>
          <w:lang w:val="nl-NL"/>
        </w:rPr>
        <w:t>an</w:t>
      </w:r>
      <w:r w:rsidRPr="00CA22F4">
        <w:rPr>
          <w:rFonts w:cs="Calibri"/>
          <w:color w:val="4FA6E7"/>
          <w:spacing w:val="-4"/>
          <w:lang w:val="nl-NL"/>
        </w:rPr>
        <w:t xml:space="preserve"> </w:t>
      </w:r>
      <w:r w:rsidRPr="00CA22F4">
        <w:rPr>
          <w:rFonts w:cs="Calibri"/>
          <w:color w:val="4FA6E7"/>
          <w:lang w:val="nl-NL"/>
        </w:rPr>
        <w:t>de</w:t>
      </w:r>
      <w:r w:rsidRPr="00CA22F4">
        <w:rPr>
          <w:rFonts w:cs="Calibri"/>
          <w:color w:val="4FA6E7"/>
          <w:spacing w:val="-3"/>
          <w:lang w:val="nl-NL"/>
        </w:rPr>
        <w:t xml:space="preserve"> g</w:t>
      </w:r>
      <w:r w:rsidRPr="00CA22F4">
        <w:rPr>
          <w:rFonts w:cs="Calibri"/>
          <w:color w:val="4FA6E7"/>
          <w:lang w:val="nl-NL"/>
        </w:rPr>
        <w:t>ed</w:t>
      </w:r>
      <w:r w:rsidRPr="00CA22F4">
        <w:rPr>
          <w:rFonts w:cs="Calibri"/>
          <w:color w:val="4FA6E7"/>
          <w:spacing w:val="-6"/>
          <w:lang w:val="nl-NL"/>
        </w:rPr>
        <w:t>r</w:t>
      </w:r>
      <w:r w:rsidRPr="00CA22F4">
        <w:rPr>
          <w:rFonts w:cs="Calibri"/>
          <w:color w:val="4FA6E7"/>
          <w:lang w:val="nl-NL"/>
        </w:rPr>
        <w:t>ags</w:t>
      </w:r>
      <w:r w:rsidRPr="00CA22F4">
        <w:rPr>
          <w:rFonts w:cs="Calibri"/>
          <w:color w:val="4FA6E7"/>
          <w:spacing w:val="-2"/>
          <w:lang w:val="nl-NL"/>
        </w:rPr>
        <w:t>c</w:t>
      </w:r>
      <w:r w:rsidRPr="00CA22F4">
        <w:rPr>
          <w:rFonts w:cs="Calibri"/>
          <w:color w:val="4FA6E7"/>
          <w:lang w:val="nl-NL"/>
        </w:rPr>
        <w:t>ode</w:t>
      </w:r>
    </w:p>
    <w:p w14:paraId="17A11CCA"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een</w:t>
      </w:r>
      <w:r w:rsidRPr="00CA22F4">
        <w:rPr>
          <w:color w:val="6D6E71"/>
          <w:spacing w:val="17"/>
          <w:lang w:val="nl-NL"/>
        </w:rPr>
        <w:t xml:space="preserve"> </w:t>
      </w:r>
      <w:r w:rsidRPr="00CA22F4">
        <w:rPr>
          <w:color w:val="6D6E71"/>
          <w:spacing w:val="-2"/>
          <w:lang w:val="nl-NL"/>
        </w:rPr>
        <w:t>g</w:t>
      </w:r>
      <w:r w:rsidRPr="00CA22F4">
        <w:rPr>
          <w:color w:val="6D6E71"/>
          <w:lang w:val="nl-NL"/>
        </w:rPr>
        <w:t>oed</w:t>
      </w:r>
      <w:r w:rsidRPr="00CA22F4">
        <w:rPr>
          <w:color w:val="6D6E71"/>
          <w:spacing w:val="17"/>
          <w:lang w:val="nl-NL"/>
        </w:rPr>
        <w:t xml:space="preserve"> </w:t>
      </w:r>
      <w:r w:rsidRPr="00CA22F4">
        <w:rPr>
          <w:color w:val="6D6E71"/>
          <w:lang w:val="nl-NL"/>
        </w:rPr>
        <w:t>peda</w:t>
      </w:r>
      <w:r w:rsidRPr="00CA22F4">
        <w:rPr>
          <w:color w:val="6D6E71"/>
          <w:spacing w:val="-2"/>
          <w:lang w:val="nl-NL"/>
        </w:rPr>
        <w:t>g</w:t>
      </w:r>
      <w:r w:rsidRPr="00CA22F4">
        <w:rPr>
          <w:color w:val="6D6E71"/>
          <w:lang w:val="nl-NL"/>
        </w:rPr>
        <w:t>ogisch</w:t>
      </w:r>
      <w:r w:rsidRPr="00CA22F4">
        <w:rPr>
          <w:color w:val="6D6E71"/>
          <w:spacing w:val="18"/>
          <w:lang w:val="nl-NL"/>
        </w:rPr>
        <w:t xml:space="preserve"> </w:t>
      </w:r>
      <w:r w:rsidRPr="00CA22F4">
        <w:rPr>
          <w:color w:val="6D6E71"/>
          <w:lang w:val="nl-NL"/>
        </w:rPr>
        <w:t>klima</w:t>
      </w:r>
      <w:r w:rsidRPr="00CA22F4">
        <w:rPr>
          <w:color w:val="6D6E71"/>
          <w:spacing w:val="-2"/>
          <w:lang w:val="nl-NL"/>
        </w:rPr>
        <w:t>a</w:t>
      </w:r>
      <w:r w:rsidRPr="00CA22F4">
        <w:rPr>
          <w:color w:val="6D6E71"/>
          <w:lang w:val="nl-NL"/>
        </w:rPr>
        <w:t>t,</w:t>
      </w:r>
      <w:r w:rsidRPr="00CA22F4">
        <w:rPr>
          <w:color w:val="6D6E71"/>
          <w:spacing w:val="17"/>
          <w:lang w:val="nl-NL"/>
        </w:rPr>
        <w:t xml:space="preserve"> </w:t>
      </w:r>
      <w:r w:rsidRPr="00CA22F4">
        <w:rPr>
          <w:color w:val="6D6E71"/>
          <w:spacing w:val="-3"/>
          <w:lang w:val="nl-NL"/>
        </w:rPr>
        <w:t>w</w:t>
      </w:r>
      <w:r w:rsidRPr="00CA22F4">
        <w:rPr>
          <w:color w:val="6D6E71"/>
          <w:lang w:val="nl-NL"/>
        </w:rPr>
        <w:t>aarbinnen</w:t>
      </w:r>
      <w:r w:rsidRPr="00CA22F4">
        <w:rPr>
          <w:color w:val="6D6E71"/>
          <w:spacing w:val="18"/>
          <w:lang w:val="nl-NL"/>
        </w:rPr>
        <w:t xml:space="preserve"> </w:t>
      </w:r>
      <w:r w:rsidRPr="00CA22F4">
        <w:rPr>
          <w:color w:val="6D6E71"/>
          <w:lang w:val="nl-NL"/>
        </w:rPr>
        <w:t>alle</w:t>
      </w:r>
      <w:r w:rsidRPr="00CA22F4">
        <w:rPr>
          <w:color w:val="6D6E71"/>
          <w:spacing w:val="1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17"/>
          <w:lang w:val="nl-NL"/>
        </w:rPr>
        <w:t xml:space="preserve"> </w:t>
      </w:r>
      <w:r w:rsidRPr="00CA22F4">
        <w:rPr>
          <w:color w:val="6D6E71"/>
          <w:lang w:val="nl-NL"/>
        </w:rPr>
        <w:t>zich</w:t>
      </w:r>
      <w:r w:rsidRPr="00CA22F4">
        <w:rPr>
          <w:color w:val="6D6E71"/>
          <w:spacing w:val="18"/>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lang w:val="nl-NL"/>
        </w:rPr>
        <w:t>ttig</w:t>
      </w:r>
      <w:r w:rsidRPr="00CA22F4">
        <w:rPr>
          <w:color w:val="6D6E71"/>
          <w:spacing w:val="17"/>
          <w:lang w:val="nl-NL"/>
        </w:rPr>
        <w:t xml:space="preserve"> </w:t>
      </w:r>
      <w:r w:rsidRPr="00CA22F4">
        <w:rPr>
          <w:color w:val="6D6E71"/>
          <w:lang w:val="nl-NL"/>
        </w:rPr>
        <w:t>en</w:t>
      </w:r>
      <w:r w:rsidRPr="00CA22F4">
        <w:rPr>
          <w:color w:val="6D6E71"/>
          <w:spacing w:val="17"/>
          <w:lang w:val="nl-NL"/>
        </w:rPr>
        <w:t xml:space="preserve"> </w:t>
      </w:r>
      <w:r w:rsidRPr="00CA22F4">
        <w:rPr>
          <w:color w:val="6D6E71"/>
          <w:spacing w:val="-3"/>
          <w:lang w:val="nl-NL"/>
        </w:rPr>
        <w:t>v</w:t>
      </w:r>
      <w:r w:rsidRPr="00CA22F4">
        <w:rPr>
          <w:color w:val="6D6E71"/>
          <w:lang w:val="nl-NL"/>
        </w:rPr>
        <w:t>eilig</w:t>
      </w:r>
    </w:p>
    <w:p w14:paraId="1ADA2AA1"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oelen;</w:t>
      </w:r>
    </w:p>
    <w:p w14:paraId="3EA233A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bijd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 aan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1"/>
          <w:lang w:val="nl-NL"/>
        </w:rPr>
        <w:t xml:space="preserve"> </w:t>
      </w:r>
      <w:r w:rsidRPr="00CA22F4">
        <w:rPr>
          <w:color w:val="6D6E71"/>
          <w:spacing w:val="-4"/>
          <w:lang w:val="nl-NL"/>
        </w:rPr>
        <w:t>v</w:t>
      </w:r>
      <w:r w:rsidRPr="00CA22F4">
        <w:rPr>
          <w:color w:val="6D6E71"/>
          <w:lang w:val="nl-NL"/>
        </w:rPr>
        <w:t>an mac</w:t>
      </w:r>
      <w:r w:rsidRPr="00CA22F4">
        <w:rPr>
          <w:color w:val="6D6E71"/>
          <w:spacing w:val="-2"/>
          <w:lang w:val="nl-NL"/>
        </w:rPr>
        <w:t>h</w:t>
      </w:r>
      <w:r w:rsidRPr="00CA22F4">
        <w:rPr>
          <w:color w:val="6D6E71"/>
          <w:lang w:val="nl-NL"/>
        </w:rPr>
        <w:t>tsmisbruik in de</w:t>
      </w:r>
      <w:r w:rsidRPr="00CA22F4">
        <w:rPr>
          <w:color w:val="6D6E71"/>
          <w:spacing w:val="-1"/>
          <w:lang w:val="nl-NL"/>
        </w:rPr>
        <w:t xml:space="preserve"> </w:t>
      </w:r>
      <w:r w:rsidRPr="00CA22F4">
        <w:rPr>
          <w:color w:val="6D6E71"/>
          <w:lang w:val="nl-NL"/>
        </w:rPr>
        <w:t>ruim</w:t>
      </w:r>
      <w:r w:rsidRPr="00CA22F4">
        <w:rPr>
          <w:color w:val="6D6E71"/>
          <w:spacing w:val="-2"/>
          <w:lang w:val="nl-NL"/>
        </w:rPr>
        <w:t>s</w:t>
      </w:r>
      <w:r w:rsidRPr="00CA22F4">
        <w:rPr>
          <w:color w:val="6D6E71"/>
          <w:spacing w:val="-3"/>
          <w:lang w:val="nl-NL"/>
        </w:rPr>
        <w:t>t</w:t>
      </w:r>
      <w:r w:rsidRPr="00CA22F4">
        <w:rPr>
          <w:color w:val="6D6E71"/>
          <w:lang w:val="nl-NL"/>
        </w:rPr>
        <w:t>e zin;</w:t>
      </w:r>
    </w:p>
    <w:p w14:paraId="6FA3C33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spacing w:val="-3"/>
          <w:lang w:val="nl-NL"/>
        </w:rPr>
        <w:t>v</w:t>
      </w:r>
      <w:r w:rsidRPr="00CA22F4">
        <w:rPr>
          <w:color w:val="6D6E71"/>
          <w:lang w:val="nl-NL"/>
        </w:rPr>
        <w:t>eiligheids-,</w:t>
      </w:r>
      <w:r w:rsidRPr="00CA22F4">
        <w:rPr>
          <w:color w:val="6D6E71"/>
          <w:spacing w:val="-6"/>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ondheids-,</w:t>
      </w:r>
      <w:r w:rsidRPr="00CA22F4">
        <w:rPr>
          <w:color w:val="6D6E71"/>
          <w:spacing w:val="-6"/>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2"/>
          <w:lang w:val="nl-NL"/>
        </w:rPr>
        <w:t>w</w:t>
      </w:r>
      <w:r w:rsidRPr="00CA22F4">
        <w:rPr>
          <w:color w:val="6D6E71"/>
          <w:lang w:val="nl-NL"/>
        </w:rPr>
        <w:t>elzijnsaspec</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alle</w:t>
      </w:r>
      <w:r w:rsidRPr="00CA22F4">
        <w:rPr>
          <w:color w:val="6D6E71"/>
          <w:spacing w:val="-7"/>
          <w:lang w:val="nl-NL"/>
        </w:rPr>
        <w:t xml:space="preserve"> </w:t>
      </w:r>
      <w:r w:rsidRPr="00CA22F4">
        <w:rPr>
          <w:color w:val="6D6E71"/>
          <w:lang w:val="nl-NL"/>
        </w:rPr>
        <w:t>mensen</w:t>
      </w:r>
      <w:r w:rsidRPr="00CA22F4">
        <w:rPr>
          <w:color w:val="6D6E71"/>
          <w:spacing w:val="-7"/>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hun</w:t>
      </w:r>
    </w:p>
    <w:p w14:paraId="7883F382" w14:textId="77777777" w:rsidR="00624579" w:rsidRPr="00CA22F4" w:rsidRDefault="00CA22F4">
      <w:pPr>
        <w:pStyle w:val="Plattetekst"/>
        <w:spacing w:line="264" w:lineRule="exact"/>
        <w:ind w:left="1493"/>
        <w:rPr>
          <w:lang w:val="nl-NL"/>
        </w:rPr>
      </w:pPr>
      <w:r w:rsidRPr="00CA22F4">
        <w:rPr>
          <w:color w:val="6D6E71"/>
          <w:spacing w:val="-2"/>
          <w:lang w:val="nl-NL"/>
        </w:rPr>
        <w:t>w</w:t>
      </w:r>
      <w:r w:rsidRPr="00CA22F4">
        <w:rPr>
          <w:color w:val="6D6E71"/>
          <w:lang w:val="nl-NL"/>
        </w:rPr>
        <w:t>erk op school;</w:t>
      </w:r>
    </w:p>
    <w:p w14:paraId="7921B1CB"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 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de pri</w:t>
      </w:r>
      <w:r w:rsidRPr="00CA22F4">
        <w:rPr>
          <w:color w:val="6D6E71"/>
          <w:spacing w:val="-4"/>
          <w:lang w:val="nl-NL"/>
        </w:rPr>
        <w:t>v</w:t>
      </w:r>
      <w:r w:rsidRPr="00CA22F4">
        <w:rPr>
          <w:color w:val="6D6E71"/>
          <w:lang w:val="nl-NL"/>
        </w:rPr>
        <w:t xml:space="preserve">acy </w:t>
      </w:r>
      <w:r w:rsidRPr="00CA22F4">
        <w:rPr>
          <w:color w:val="6D6E71"/>
          <w:spacing w:val="-4"/>
          <w:lang w:val="nl-NL"/>
        </w:rPr>
        <w:t>v</w:t>
      </w:r>
      <w:r w:rsidRPr="00CA22F4">
        <w:rPr>
          <w:color w:val="6D6E71"/>
          <w:lang w:val="nl-NL"/>
        </w:rPr>
        <w:t>an alle b</w:t>
      </w:r>
      <w:r w:rsidRPr="00CA22F4">
        <w:rPr>
          <w:color w:val="6D6E71"/>
          <w:spacing w:val="-1"/>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p>
    <w:p w14:paraId="1CAEA46C" w14:textId="77777777" w:rsidR="00624579" w:rsidRPr="00CA22F4" w:rsidRDefault="00624579">
      <w:pPr>
        <w:spacing w:before="4" w:line="260" w:lineRule="exact"/>
        <w:rPr>
          <w:sz w:val="26"/>
          <w:szCs w:val="26"/>
          <w:lang w:val="nl-NL"/>
        </w:rPr>
      </w:pPr>
    </w:p>
    <w:p w14:paraId="72E67775" w14:textId="77777777" w:rsidR="00624579" w:rsidRPr="00CA22F4" w:rsidRDefault="00CA22F4">
      <w:pPr>
        <w:pStyle w:val="Kop3"/>
        <w:rPr>
          <w:b w:val="0"/>
          <w:bCs w:val="0"/>
          <w:lang w:val="nl-NL"/>
        </w:rPr>
      </w:pPr>
      <w:r w:rsidRPr="00CA22F4">
        <w:rPr>
          <w:color w:val="4FA6E7"/>
          <w:lang w:val="nl-NL"/>
        </w:rPr>
        <w:t>Wij ha</w:t>
      </w:r>
      <w:r w:rsidRPr="00CA22F4">
        <w:rPr>
          <w:color w:val="4FA6E7"/>
          <w:spacing w:val="-3"/>
          <w:lang w:val="nl-NL"/>
        </w:rPr>
        <w:t>nt</w:t>
      </w:r>
      <w:r w:rsidRPr="00CA22F4">
        <w:rPr>
          <w:color w:val="4FA6E7"/>
          <w:lang w:val="nl-NL"/>
        </w:rPr>
        <w:t>e</w:t>
      </w:r>
      <w:r w:rsidRPr="00CA22F4">
        <w:rPr>
          <w:color w:val="4FA6E7"/>
          <w:spacing w:val="-3"/>
          <w:lang w:val="nl-NL"/>
        </w:rPr>
        <w:t>r</w:t>
      </w:r>
      <w:r w:rsidRPr="00CA22F4">
        <w:rPr>
          <w:color w:val="4FA6E7"/>
          <w:lang w:val="nl-NL"/>
        </w:rPr>
        <w:t xml:space="preserve">en de </w:t>
      </w:r>
      <w:r w:rsidRPr="00CA22F4">
        <w:rPr>
          <w:color w:val="4FA6E7"/>
          <w:spacing w:val="-3"/>
          <w:lang w:val="nl-NL"/>
        </w:rPr>
        <w:t>v</w:t>
      </w:r>
      <w:r w:rsidRPr="00CA22F4">
        <w:rPr>
          <w:color w:val="4FA6E7"/>
          <w:lang w:val="nl-NL"/>
        </w:rPr>
        <w:t>ol</w:t>
      </w:r>
      <w:r w:rsidRPr="00CA22F4">
        <w:rPr>
          <w:color w:val="4FA6E7"/>
          <w:spacing w:val="-3"/>
          <w:lang w:val="nl-NL"/>
        </w:rPr>
        <w:t>g</w:t>
      </w:r>
      <w:r w:rsidRPr="00CA22F4">
        <w:rPr>
          <w:color w:val="4FA6E7"/>
          <w:lang w:val="nl-NL"/>
        </w:rPr>
        <w:t>ende uit</w:t>
      </w:r>
      <w:r w:rsidRPr="00CA22F4">
        <w:rPr>
          <w:color w:val="4FA6E7"/>
          <w:spacing w:val="-5"/>
          <w:lang w:val="nl-NL"/>
        </w:rPr>
        <w:t>g</w:t>
      </w:r>
      <w:r w:rsidRPr="00CA22F4">
        <w:rPr>
          <w:color w:val="4FA6E7"/>
          <w:lang w:val="nl-NL"/>
        </w:rPr>
        <w:t>angspu</w:t>
      </w:r>
      <w:r w:rsidRPr="00CA22F4">
        <w:rPr>
          <w:color w:val="4FA6E7"/>
          <w:spacing w:val="-3"/>
          <w:lang w:val="nl-NL"/>
        </w:rPr>
        <w:t>nt</w:t>
      </w:r>
      <w:r w:rsidRPr="00CA22F4">
        <w:rPr>
          <w:color w:val="4FA6E7"/>
          <w:lang w:val="nl-NL"/>
        </w:rPr>
        <w:t>en:</w:t>
      </w:r>
    </w:p>
    <w:p w14:paraId="0E81B480"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 xml:space="preserve">Wij </w:t>
      </w:r>
      <w:r w:rsidRPr="00CA22F4">
        <w:rPr>
          <w:color w:val="6D6E71"/>
          <w:spacing w:val="-5"/>
          <w:lang w:val="nl-NL"/>
        </w:rPr>
        <w:t>g</w:t>
      </w:r>
      <w:r w:rsidRPr="00CA22F4">
        <w:rPr>
          <w:color w:val="6D6E71"/>
          <w:lang w:val="nl-NL"/>
        </w:rPr>
        <w:t xml:space="preserve">aan op een </w:t>
      </w:r>
      <w:r w:rsidRPr="00CA22F4">
        <w:rPr>
          <w:color w:val="6D6E71"/>
          <w:spacing w:val="-3"/>
          <w:lang w:val="nl-NL"/>
        </w:rPr>
        <w:t>r</w:t>
      </w:r>
      <w:r w:rsidRPr="00CA22F4">
        <w:rPr>
          <w:color w:val="6D6E71"/>
          <w:lang w:val="nl-NL"/>
        </w:rPr>
        <w:t>espect</w:t>
      </w:r>
      <w:r w:rsidRPr="00CA22F4">
        <w:rPr>
          <w:color w:val="6D6E71"/>
          <w:spacing w:val="-3"/>
          <w:lang w:val="nl-NL"/>
        </w:rPr>
        <w:t>v</w:t>
      </w:r>
      <w:r w:rsidRPr="00CA22F4">
        <w:rPr>
          <w:color w:val="6D6E71"/>
          <w:lang w:val="nl-NL"/>
        </w:rPr>
        <w:t>olle wij</w:t>
      </w:r>
      <w:r w:rsidRPr="00CA22F4">
        <w:rPr>
          <w:color w:val="6D6E71"/>
          <w:spacing w:val="-5"/>
          <w:lang w:val="nl-NL"/>
        </w:rPr>
        <w:t>z</w:t>
      </w:r>
      <w:r w:rsidRPr="00CA22F4">
        <w:rPr>
          <w:color w:val="6D6E71"/>
          <w:lang w:val="nl-NL"/>
        </w:rPr>
        <w:t>e m</w:t>
      </w:r>
      <w:r w:rsidRPr="00CA22F4">
        <w:rPr>
          <w:color w:val="6D6E71"/>
          <w:spacing w:val="-2"/>
          <w:lang w:val="nl-NL"/>
        </w:rPr>
        <w:t>e</w:t>
      </w:r>
      <w:r w:rsidRPr="00CA22F4">
        <w:rPr>
          <w:color w:val="6D6E71"/>
          <w:lang w:val="nl-NL"/>
        </w:rPr>
        <w:t>t el</w:t>
      </w:r>
      <w:r w:rsidRPr="00CA22F4">
        <w:rPr>
          <w:color w:val="6D6E71"/>
          <w:spacing w:val="-4"/>
          <w:lang w:val="nl-NL"/>
        </w:rPr>
        <w:t>k</w:t>
      </w:r>
      <w:r w:rsidRPr="00CA22F4">
        <w:rPr>
          <w:color w:val="6D6E71"/>
          <w:lang w:val="nl-NL"/>
        </w:rPr>
        <w:t>aar om;</w:t>
      </w:r>
    </w:p>
    <w:p w14:paraId="20F642A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Wij onde</w:t>
      </w:r>
      <w:r w:rsidRPr="00CA22F4">
        <w:rPr>
          <w:color w:val="6D6E71"/>
          <w:spacing w:val="-4"/>
          <w:lang w:val="nl-NL"/>
        </w:rPr>
        <w:t>r</w:t>
      </w:r>
      <w:r w:rsidRPr="00CA22F4">
        <w:rPr>
          <w:color w:val="6D6E71"/>
          <w:lang w:val="nl-NL"/>
        </w:rPr>
        <w:t>schrij</w:t>
      </w:r>
      <w:r w:rsidRPr="00CA22F4">
        <w:rPr>
          <w:color w:val="6D6E71"/>
          <w:spacing w:val="-3"/>
          <w:lang w:val="nl-NL"/>
        </w:rPr>
        <w:t>v</w:t>
      </w:r>
      <w:r w:rsidRPr="00CA22F4">
        <w:rPr>
          <w:color w:val="6D6E71"/>
          <w:lang w:val="nl-NL"/>
        </w:rPr>
        <w:t>en h</w:t>
      </w:r>
      <w:r w:rsidRPr="00CA22F4">
        <w:rPr>
          <w:color w:val="6D6E71"/>
          <w:spacing w:val="-2"/>
          <w:lang w:val="nl-NL"/>
        </w:rPr>
        <w:t>e</w:t>
      </w:r>
      <w:r w:rsidRPr="00CA22F4">
        <w:rPr>
          <w:color w:val="6D6E71"/>
          <w:lang w:val="nl-NL"/>
        </w:rPr>
        <w:t>t 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lang w:val="nl-NL"/>
        </w:rPr>
        <w:t>t d</w:t>
      </w:r>
      <w:r w:rsidRPr="00CA22F4">
        <w:rPr>
          <w:color w:val="6D6E71"/>
          <w:spacing w:val="-2"/>
          <w:lang w:val="nl-NL"/>
        </w:rPr>
        <w:t>a</w:t>
      </w:r>
      <w:r w:rsidRPr="00CA22F4">
        <w:rPr>
          <w:color w:val="6D6E71"/>
          <w:lang w:val="nl-NL"/>
        </w:rPr>
        <w:t>t mannen en v</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 jon</w:t>
      </w:r>
      <w:r w:rsidRPr="00CA22F4">
        <w:rPr>
          <w:color w:val="6D6E71"/>
          <w:spacing w:val="-2"/>
          <w:lang w:val="nl-NL"/>
        </w:rPr>
        <w:t>g</w:t>
      </w:r>
      <w:r w:rsidRPr="00CA22F4">
        <w:rPr>
          <w:color w:val="6D6E71"/>
          <w:lang w:val="nl-NL"/>
        </w:rPr>
        <w:t xml:space="preserve">ens en meisjes </w:t>
      </w:r>
      <w:r w:rsidRPr="00CA22F4">
        <w:rPr>
          <w:color w:val="6D6E71"/>
          <w:spacing w:val="-2"/>
          <w:lang w:val="nl-NL"/>
        </w:rPr>
        <w:t>g</w:t>
      </w:r>
      <w:r w:rsidRPr="00CA22F4">
        <w:rPr>
          <w:color w:val="6D6E71"/>
          <w:lang w:val="nl-NL"/>
        </w:rPr>
        <w:t>elijk</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dig zijn;</w:t>
      </w:r>
    </w:p>
    <w:p w14:paraId="2268DF2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Wij</w:t>
      </w:r>
      <w:r w:rsidRPr="00CA22F4">
        <w:rPr>
          <w:color w:val="6D6E71"/>
          <w:spacing w:val="14"/>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lang w:val="nl-NL"/>
        </w:rPr>
        <w:t>aan</w:t>
      </w:r>
      <w:r w:rsidRPr="00CA22F4">
        <w:rPr>
          <w:color w:val="6D6E71"/>
          <w:spacing w:val="15"/>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ebonden</w:t>
      </w:r>
      <w:r w:rsidRPr="00CA22F4">
        <w:rPr>
          <w:color w:val="6D6E71"/>
          <w:spacing w:val="15"/>
          <w:lang w:val="nl-NL"/>
        </w:rPr>
        <w:t xml:space="preserve"> </w:t>
      </w:r>
      <w:r w:rsidRPr="00CA22F4">
        <w:rPr>
          <w:color w:val="6D6E71"/>
          <w:lang w:val="nl-NL"/>
        </w:rPr>
        <w:t>en</w:t>
      </w:r>
      <w:r w:rsidRPr="00CA22F4">
        <w:rPr>
          <w:color w:val="6D6E71"/>
          <w:spacing w:val="15"/>
          <w:lang w:val="nl-NL"/>
        </w:rPr>
        <w:t xml:space="preserve"> </w:t>
      </w:r>
      <w:r w:rsidRPr="00CA22F4">
        <w:rPr>
          <w:color w:val="6D6E71"/>
          <w:lang w:val="nl-NL"/>
        </w:rPr>
        <w:t>cultuu</w:t>
      </w:r>
      <w:r w:rsidRPr="00CA22F4">
        <w:rPr>
          <w:color w:val="6D6E71"/>
          <w:spacing w:val="-3"/>
          <w:lang w:val="nl-NL"/>
        </w:rPr>
        <w:t>r</w:t>
      </w:r>
      <w:r w:rsidRPr="00CA22F4">
        <w:rPr>
          <w:color w:val="6D6E71"/>
          <w:spacing w:val="-2"/>
          <w:lang w:val="nl-NL"/>
        </w:rPr>
        <w:t>g</w:t>
      </w:r>
      <w:r w:rsidRPr="00CA22F4">
        <w:rPr>
          <w:color w:val="6D6E71"/>
          <w:lang w:val="nl-NL"/>
        </w:rPr>
        <w:t>ebonden</w:t>
      </w:r>
      <w:r w:rsidRPr="00CA22F4">
        <w:rPr>
          <w:color w:val="6D6E71"/>
          <w:spacing w:val="14"/>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w:t>
      </w:r>
      <w:r w:rsidRPr="00CA22F4">
        <w:rPr>
          <w:color w:val="6D6E71"/>
          <w:spacing w:val="15"/>
          <w:lang w:val="nl-NL"/>
        </w:rPr>
        <w:t xml:space="preserve"> </w:t>
      </w:r>
      <w:r w:rsidRPr="00CA22F4">
        <w:rPr>
          <w:color w:val="6D6E71"/>
          <w:lang w:val="nl-NL"/>
        </w:rPr>
        <w:t>mits</w:t>
      </w:r>
      <w:r w:rsidRPr="00CA22F4">
        <w:rPr>
          <w:color w:val="6D6E71"/>
          <w:spacing w:val="15"/>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in</w:t>
      </w:r>
      <w:r w:rsidRPr="00CA22F4">
        <w:rPr>
          <w:color w:val="6D6E71"/>
          <w:spacing w:val="1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flict</w:t>
      </w:r>
    </w:p>
    <w:p w14:paraId="2C46DCFA" w14:textId="77777777" w:rsidR="00624579" w:rsidRPr="00CA22F4" w:rsidRDefault="00CA22F4">
      <w:pPr>
        <w:pStyle w:val="Plattetekst"/>
        <w:spacing w:line="264" w:lineRule="exact"/>
        <w:ind w:left="1493"/>
        <w:rPr>
          <w:lang w:val="nl-NL"/>
        </w:rPr>
      </w:pPr>
      <w:r w:rsidRPr="00CA22F4">
        <w:rPr>
          <w:color w:val="6D6E71"/>
          <w:spacing w:val="-8"/>
          <w:lang w:val="nl-NL"/>
        </w:rPr>
        <w:t>k</w:t>
      </w:r>
      <w:r w:rsidRPr="00CA22F4">
        <w:rPr>
          <w:color w:val="6D6E71"/>
          <w:lang w:val="nl-NL"/>
        </w:rPr>
        <w:t>omen m</w:t>
      </w:r>
      <w:r w:rsidRPr="00CA22F4">
        <w:rPr>
          <w:color w:val="6D6E71"/>
          <w:spacing w:val="-2"/>
          <w:lang w:val="nl-NL"/>
        </w:rPr>
        <w:t>e</w:t>
      </w:r>
      <w:r w:rsidRPr="00CA22F4">
        <w:rPr>
          <w:color w:val="6D6E71"/>
          <w:lang w:val="nl-NL"/>
        </w:rPr>
        <w:t>t de al</w:t>
      </w:r>
      <w:r w:rsidRPr="00CA22F4">
        <w:rPr>
          <w:color w:val="6D6E71"/>
          <w:spacing w:val="-2"/>
          <w:lang w:val="nl-NL"/>
        </w:rPr>
        <w:t>g</w:t>
      </w:r>
      <w:r w:rsidRPr="00CA22F4">
        <w:rPr>
          <w:color w:val="6D6E71"/>
          <w:lang w:val="nl-NL"/>
        </w:rPr>
        <w:t xml:space="preserve">emene </w:t>
      </w:r>
      <w:r w:rsidRPr="00CA22F4">
        <w:rPr>
          <w:color w:val="6D6E71"/>
          <w:spacing w:val="-3"/>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p>
    <w:p w14:paraId="3598209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Wij scheppen een klima</w:t>
      </w:r>
      <w:r w:rsidRPr="00CA22F4">
        <w:rPr>
          <w:color w:val="6D6E71"/>
          <w:spacing w:val="-2"/>
          <w:lang w:val="nl-NL"/>
        </w:rPr>
        <w:t>a</w:t>
      </w:r>
      <w:r w:rsidRPr="00CA22F4">
        <w:rPr>
          <w:color w:val="6D6E71"/>
          <w:lang w:val="nl-NL"/>
        </w:rPr>
        <w:t xml:space="preserve">t </w:t>
      </w:r>
      <w:r w:rsidRPr="00CA22F4">
        <w:rPr>
          <w:color w:val="6D6E71"/>
          <w:spacing w:val="-3"/>
          <w:lang w:val="nl-NL"/>
        </w:rPr>
        <w:t>w</w:t>
      </w:r>
      <w:r w:rsidRPr="00CA22F4">
        <w:rPr>
          <w:color w:val="6D6E71"/>
          <w:lang w:val="nl-NL"/>
        </w:rPr>
        <w:t>aarin kinde</w:t>
      </w:r>
      <w:r w:rsidRPr="00CA22F4">
        <w:rPr>
          <w:color w:val="6D6E71"/>
          <w:spacing w:val="-3"/>
          <w:lang w:val="nl-NL"/>
        </w:rPr>
        <w:t>r</w:t>
      </w:r>
      <w:r w:rsidRPr="00CA22F4">
        <w:rPr>
          <w:color w:val="6D6E71"/>
          <w:lang w:val="nl-NL"/>
        </w:rPr>
        <w:t xml:space="preserve">en en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 xml:space="preserve">assenen zich </w:t>
      </w:r>
      <w:r w:rsidRPr="00CA22F4">
        <w:rPr>
          <w:color w:val="6D6E71"/>
          <w:spacing w:val="-2"/>
          <w:lang w:val="nl-NL"/>
        </w:rPr>
        <w:t>v</w:t>
      </w:r>
      <w:r w:rsidRPr="00CA22F4">
        <w:rPr>
          <w:color w:val="6D6E71"/>
          <w:lang w:val="nl-NL"/>
        </w:rPr>
        <w:t xml:space="preserve">eilig </w:t>
      </w:r>
      <w:r w:rsidRPr="00CA22F4">
        <w:rPr>
          <w:color w:val="6D6E71"/>
          <w:spacing w:val="-2"/>
          <w:lang w:val="nl-NL"/>
        </w:rPr>
        <w:t>v</w:t>
      </w:r>
      <w:r w:rsidRPr="00CA22F4">
        <w:rPr>
          <w:color w:val="6D6E71"/>
          <w:lang w:val="nl-NL"/>
        </w:rPr>
        <w:t>oelen;</w:t>
      </w:r>
    </w:p>
    <w:p w14:paraId="28260191"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Wij</w:t>
      </w:r>
      <w:r w:rsidRPr="00CA22F4">
        <w:rPr>
          <w:color w:val="6D6E71"/>
          <w:spacing w:val="6"/>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klima</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spacing w:val="-3"/>
          <w:lang w:val="nl-NL"/>
        </w:rPr>
        <w:t>w</w:t>
      </w:r>
      <w:r w:rsidRPr="00CA22F4">
        <w:rPr>
          <w:color w:val="6D6E71"/>
          <w:lang w:val="nl-NL"/>
        </w:rPr>
        <w:t>aarin</w:t>
      </w:r>
      <w:r w:rsidRPr="00CA22F4">
        <w:rPr>
          <w:color w:val="6D6E71"/>
          <w:spacing w:val="6"/>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den</w:t>
      </w:r>
      <w:r w:rsidRPr="00CA22F4">
        <w:rPr>
          <w:color w:val="6D6E71"/>
          <w:spacing w:val="5"/>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5"/>
          <w:lang w:val="nl-NL"/>
        </w:rPr>
        <w:t xml:space="preserve"> </w:t>
      </w:r>
      <w:r w:rsidRPr="00CA22F4">
        <w:rPr>
          <w:color w:val="6D6E71"/>
          <w:lang w:val="nl-NL"/>
        </w:rPr>
        <w:t>zijn</w:t>
      </w:r>
    </w:p>
    <w:p w14:paraId="5516D591" w14:textId="77777777" w:rsidR="00624579" w:rsidRPr="00CA22F4" w:rsidRDefault="00CA22F4">
      <w:pPr>
        <w:pStyle w:val="Plattetekst"/>
        <w:spacing w:line="264" w:lineRule="exact"/>
        <w:ind w:left="1493"/>
        <w:rPr>
          <w:lang w:val="nl-NL"/>
        </w:rPr>
      </w:pPr>
      <w:r w:rsidRPr="00CA22F4">
        <w:rPr>
          <w:color w:val="6D6E71"/>
          <w:lang w:val="nl-NL"/>
        </w:rPr>
        <w:t>om</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positi</w:t>
      </w:r>
      <w:r w:rsidRPr="00CA22F4">
        <w:rPr>
          <w:color w:val="6D6E71"/>
          <w:spacing w:val="-2"/>
          <w:lang w:val="nl-NL"/>
        </w:rPr>
        <w:t>e</w:t>
      </w:r>
      <w:r w:rsidRPr="00CA22F4">
        <w:rPr>
          <w:color w:val="6D6E71"/>
          <w:lang w:val="nl-NL"/>
        </w:rPr>
        <w:t>f</w:t>
      </w:r>
      <w:r w:rsidRPr="00CA22F4">
        <w:rPr>
          <w:color w:val="6D6E71"/>
          <w:spacing w:val="-2"/>
          <w:lang w:val="nl-NL"/>
        </w:rPr>
        <w:t xml:space="preserve"> </w:t>
      </w:r>
      <w:r w:rsidRPr="00CA22F4">
        <w:rPr>
          <w:color w:val="6D6E71"/>
          <w:spacing w:val="-5"/>
          <w:lang w:val="nl-NL"/>
        </w:rPr>
        <w:t>z</w:t>
      </w:r>
      <w:r w:rsidRPr="00CA22F4">
        <w:rPr>
          <w:color w:val="6D6E71"/>
          <w:lang w:val="nl-NL"/>
        </w:rPr>
        <w:t>elfbeeld</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v</w:t>
      </w:r>
      <w:r w:rsidRPr="00CA22F4">
        <w:rPr>
          <w:color w:val="6D6E71"/>
          <w:lang w:val="nl-NL"/>
        </w:rPr>
        <w:t>ormen;</w:t>
      </w:r>
    </w:p>
    <w:p w14:paraId="680BF6DD"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Er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3"/>
          <w:lang w:val="nl-NL"/>
        </w:rPr>
        <w:t>v</w:t>
      </w:r>
      <w:r w:rsidRPr="00CA22F4">
        <w:rPr>
          <w:color w:val="6D6E71"/>
          <w:lang w:val="nl-NL"/>
        </w:rPr>
        <w:t>eel aandac</w:t>
      </w:r>
      <w:r w:rsidRPr="00CA22F4">
        <w:rPr>
          <w:color w:val="6D6E71"/>
          <w:spacing w:val="-2"/>
          <w:lang w:val="nl-NL"/>
        </w:rPr>
        <w:t>h</w:t>
      </w:r>
      <w:r w:rsidRPr="00CA22F4">
        <w:rPr>
          <w:color w:val="6D6E71"/>
          <w:lang w:val="nl-NL"/>
        </w:rPr>
        <w:t>t be</w:t>
      </w:r>
      <w:r w:rsidRPr="00CA22F4">
        <w:rPr>
          <w:color w:val="6D6E71"/>
          <w:spacing w:val="-3"/>
          <w:lang w:val="nl-NL"/>
        </w:rPr>
        <w:t>st</w:t>
      </w:r>
      <w:r w:rsidRPr="00CA22F4">
        <w:rPr>
          <w:color w:val="6D6E71"/>
          <w:lang w:val="nl-NL"/>
        </w:rPr>
        <w:t xml:space="preserve">eed aan </w:t>
      </w:r>
      <w:r w:rsidRPr="00CA22F4">
        <w:rPr>
          <w:color w:val="6D6E71"/>
          <w:spacing w:val="-5"/>
          <w:lang w:val="nl-NL"/>
        </w:rPr>
        <w:t>z</w:t>
      </w:r>
      <w:r w:rsidRPr="00CA22F4">
        <w:rPr>
          <w:color w:val="6D6E71"/>
          <w:lang w:val="nl-NL"/>
        </w:rPr>
        <w:t>elf</w:t>
      </w:r>
      <w:r w:rsidRPr="00CA22F4">
        <w:rPr>
          <w:color w:val="6D6E71"/>
          <w:spacing w:val="-3"/>
          <w:lang w:val="nl-NL"/>
        </w:rPr>
        <w:t>r</w:t>
      </w:r>
      <w:r w:rsidRPr="00CA22F4">
        <w:rPr>
          <w:color w:val="6D6E71"/>
          <w:lang w:val="nl-NL"/>
        </w:rPr>
        <w:t>ed</w:t>
      </w:r>
      <w:r w:rsidRPr="00CA22F4">
        <w:rPr>
          <w:color w:val="6D6E71"/>
          <w:spacing w:val="-4"/>
          <w:lang w:val="nl-NL"/>
        </w:rPr>
        <w:t>z</w:t>
      </w:r>
      <w:r w:rsidRPr="00CA22F4">
        <w:rPr>
          <w:color w:val="6D6E71"/>
          <w:lang w:val="nl-NL"/>
        </w:rPr>
        <w:t xml:space="preserve">aamheid en </w:t>
      </w:r>
      <w:r w:rsidRPr="00CA22F4">
        <w:rPr>
          <w:color w:val="6D6E71"/>
          <w:spacing w:val="-2"/>
          <w:lang w:val="nl-NL"/>
        </w:rPr>
        <w:t>w</w:t>
      </w:r>
      <w:r w:rsidRPr="00CA22F4">
        <w:rPr>
          <w:color w:val="6D6E71"/>
          <w:lang w:val="nl-NL"/>
        </w:rPr>
        <w:t xml:space="preserve">eerbaar </w:t>
      </w:r>
      <w:r w:rsidRPr="00CA22F4">
        <w:rPr>
          <w:color w:val="6D6E71"/>
          <w:spacing w:val="-3"/>
          <w:lang w:val="nl-NL"/>
        </w:rPr>
        <w:t>g</w:t>
      </w:r>
      <w:r w:rsidRPr="00CA22F4">
        <w:rPr>
          <w:color w:val="6D6E71"/>
          <w:lang w:val="nl-NL"/>
        </w:rPr>
        <w:t>ed</w:t>
      </w:r>
      <w:r w:rsidRPr="00CA22F4">
        <w:rPr>
          <w:color w:val="6D6E71"/>
          <w:spacing w:val="-5"/>
          <w:lang w:val="nl-NL"/>
        </w:rPr>
        <w:t>r</w:t>
      </w:r>
      <w:r w:rsidRPr="00CA22F4">
        <w:rPr>
          <w:color w:val="6D6E71"/>
          <w:lang w:val="nl-NL"/>
        </w:rPr>
        <w:t>ag;</w:t>
      </w:r>
    </w:p>
    <w:p w14:paraId="2E0A584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Op</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2"/>
          <w:lang w:val="nl-NL"/>
        </w:rPr>
        <w:t xml:space="preserve"> w</w:t>
      </w:r>
      <w:r w:rsidRPr="00CA22F4">
        <w:rPr>
          <w:color w:val="6D6E71"/>
          <w:lang w:val="nl-NL"/>
        </w:rPr>
        <w:t>e</w:t>
      </w:r>
      <w:r w:rsidRPr="00CA22F4">
        <w:rPr>
          <w:color w:val="6D6E71"/>
          <w:spacing w:val="-2"/>
          <w:lang w:val="nl-NL"/>
        </w:rPr>
        <w:t xml:space="preserve"> g</w:t>
      </w:r>
      <w:r w:rsidRPr="00CA22F4">
        <w:rPr>
          <w:color w:val="6D6E71"/>
          <w:lang w:val="nl-NL"/>
        </w:rPr>
        <w:t>oed</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2"/>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3"/>
          <w:lang w:val="nl-NL"/>
        </w:rPr>
        <w:t>at</w:t>
      </w:r>
      <w:r w:rsidRPr="00CA22F4">
        <w:rPr>
          <w:color w:val="6D6E71"/>
          <w:lang w:val="nl-NL"/>
        </w:rPr>
        <w:t>erialen,</w:t>
      </w:r>
      <w:r w:rsidRPr="00CA22F4">
        <w:rPr>
          <w:color w:val="6D6E71"/>
          <w:spacing w:val="-2"/>
          <w:lang w:val="nl-NL"/>
        </w:rPr>
        <w:t xml:space="preserve"> </w:t>
      </w:r>
      <w:r w:rsidRPr="00CA22F4">
        <w:rPr>
          <w:color w:val="6D6E71"/>
          <w:lang w:val="nl-NL"/>
        </w:rPr>
        <w:t>die</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ander</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spacing w:val="-5"/>
          <w:lang w:val="nl-NL"/>
        </w:rPr>
        <w:t>z</w:t>
      </w:r>
      <w:r w:rsidRPr="00CA22F4">
        <w:rPr>
          <w:color w:val="6D6E71"/>
          <w:lang w:val="nl-NL"/>
        </w:rPr>
        <w:t>o</w:t>
      </w:r>
      <w:r w:rsidRPr="00CA22F4">
        <w:rPr>
          <w:color w:val="6D6E71"/>
          <w:spacing w:val="-4"/>
          <w:lang w:val="nl-NL"/>
        </w:rPr>
        <w:t>r</w:t>
      </w:r>
      <w:r w:rsidRPr="00CA22F4">
        <w:rPr>
          <w:color w:val="6D6E71"/>
          <w:spacing w:val="-2"/>
          <w:lang w:val="nl-NL"/>
        </w:rPr>
        <w:t>g</w:t>
      </w:r>
      <w:r w:rsidRPr="00CA22F4">
        <w:rPr>
          <w:color w:val="6D6E71"/>
          <w:lang w:val="nl-NL"/>
        </w:rPr>
        <w:t>en</w:t>
      </w:r>
      <w:r w:rsidRPr="00CA22F4">
        <w:rPr>
          <w:color w:val="6D6E71"/>
          <w:spacing w:val="-2"/>
          <w:lang w:val="nl-NL"/>
        </w:rPr>
        <w:t xml:space="preserve"> w</w:t>
      </w:r>
      <w:r w:rsidRPr="00CA22F4">
        <w:rPr>
          <w:color w:val="6D6E71"/>
          <w:lang w:val="nl-NL"/>
        </w:rPr>
        <w:t>e</w:t>
      </w:r>
    </w:p>
    <w:p w14:paraId="5DEA378B" w14:textId="77777777" w:rsidR="00624579" w:rsidRPr="00CA22F4" w:rsidRDefault="00CA22F4">
      <w:pPr>
        <w:pStyle w:val="Plattetekst"/>
        <w:spacing w:line="264" w:lineRule="exact"/>
        <w:ind w:left="1493"/>
        <w:rPr>
          <w:lang w:val="nl-NL"/>
        </w:rPr>
      </w:pPr>
      <w:r w:rsidRPr="00CA22F4">
        <w:rPr>
          <w:color w:val="6D6E71"/>
          <w:lang w:val="nl-NL"/>
        </w:rPr>
        <w:t xml:space="preserve">er samen </w:t>
      </w:r>
      <w:r w:rsidRPr="00CA22F4">
        <w:rPr>
          <w:color w:val="6D6E71"/>
          <w:spacing w:val="-3"/>
          <w:lang w:val="nl-NL"/>
        </w:rPr>
        <w:t>v</w:t>
      </w:r>
      <w:r w:rsidRPr="00CA22F4">
        <w:rPr>
          <w:color w:val="6D6E71"/>
          <w:lang w:val="nl-NL"/>
        </w:rPr>
        <w:t>oor d</w:t>
      </w:r>
      <w:r w:rsidRPr="00CA22F4">
        <w:rPr>
          <w:color w:val="6D6E71"/>
          <w:spacing w:val="-2"/>
          <w:lang w:val="nl-NL"/>
        </w:rPr>
        <w:t>a</w:t>
      </w:r>
      <w:r w:rsidRPr="00CA22F4">
        <w:rPr>
          <w:color w:val="6D6E71"/>
          <w:lang w:val="nl-NL"/>
        </w:rPr>
        <w:t>t de school er n</w:t>
      </w:r>
      <w:r w:rsidRPr="00CA22F4">
        <w:rPr>
          <w:color w:val="6D6E71"/>
          <w:spacing w:val="-1"/>
          <w:lang w:val="nl-NL"/>
        </w:rPr>
        <w:t>e</w:t>
      </w:r>
      <w:r w:rsidRPr="00CA22F4">
        <w:rPr>
          <w:color w:val="6D6E71"/>
          <w:lang w:val="nl-NL"/>
        </w:rPr>
        <w:t xml:space="preserve">tjes en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rg</w:t>
      </w:r>
      <w:r w:rsidRPr="00CA22F4">
        <w:rPr>
          <w:color w:val="6D6E71"/>
          <w:lang w:val="nl-NL"/>
        </w:rPr>
        <w:t>d uitzi</w:t>
      </w:r>
      <w:r w:rsidRPr="00CA22F4">
        <w:rPr>
          <w:color w:val="6D6E71"/>
          <w:spacing w:val="-1"/>
          <w:lang w:val="nl-NL"/>
        </w:rPr>
        <w:t>e</w:t>
      </w:r>
      <w:r w:rsidRPr="00CA22F4">
        <w:rPr>
          <w:color w:val="6D6E71"/>
          <w:lang w:val="nl-NL"/>
        </w:rPr>
        <w:t>t;</w:t>
      </w:r>
    </w:p>
    <w:p w14:paraId="7D61CAD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3"/>
          <w:lang w:val="nl-NL"/>
        </w:rPr>
        <w:t>V</w:t>
      </w:r>
      <w:r w:rsidRPr="00CA22F4">
        <w:rPr>
          <w:color w:val="6D6E71"/>
          <w:lang w:val="nl-NL"/>
        </w:rPr>
        <w:t>an iede</w:t>
      </w:r>
      <w:r w:rsidRPr="00CA22F4">
        <w:rPr>
          <w:color w:val="6D6E71"/>
          <w:spacing w:val="-3"/>
          <w:lang w:val="nl-NL"/>
        </w:rPr>
        <w:t>r</w:t>
      </w:r>
      <w:r w:rsidRPr="00CA22F4">
        <w:rPr>
          <w:color w:val="6D6E71"/>
          <w:lang w:val="nl-NL"/>
        </w:rPr>
        <w:t xml:space="preserve">een binnen de school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 d</w:t>
      </w:r>
      <w:r w:rsidRPr="00CA22F4">
        <w:rPr>
          <w:color w:val="6D6E71"/>
          <w:spacing w:val="-2"/>
          <w:lang w:val="nl-NL"/>
        </w:rPr>
        <w:t>a</w:t>
      </w:r>
      <w:r w:rsidRPr="00CA22F4">
        <w:rPr>
          <w:color w:val="6D6E71"/>
          <w:lang w:val="nl-NL"/>
        </w:rPr>
        <w:t xml:space="preserve">t zij zich aan de </w:t>
      </w:r>
      <w:r w:rsidRPr="00CA22F4">
        <w:rPr>
          <w:color w:val="6D6E71"/>
          <w:spacing w:val="-3"/>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 xml:space="preserve">elde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 houden;</w:t>
      </w:r>
    </w:p>
    <w:p w14:paraId="2BAF001B"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els </w:t>
      </w:r>
      <w:r w:rsidRPr="00CA22F4">
        <w:rPr>
          <w:color w:val="6D6E71"/>
          <w:spacing w:val="-8"/>
          <w:lang w:val="nl-NL"/>
        </w:rPr>
        <w:t>k</w:t>
      </w:r>
      <w:r w:rsidRPr="00CA22F4">
        <w:rPr>
          <w:color w:val="6D6E71"/>
          <w:lang w:val="nl-NL"/>
        </w:rPr>
        <w:t xml:space="preserve">omen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
          <w:lang w:val="nl-NL"/>
        </w:rPr>
        <w:t xml:space="preserve"> </w:t>
      </w:r>
      <w:r w:rsidRPr="00CA22F4">
        <w:rPr>
          <w:color w:val="6D6E71"/>
          <w:spacing w:val="-3"/>
          <w:lang w:val="nl-NL"/>
        </w:rPr>
        <w:t>t</w:t>
      </w:r>
      <w:r w:rsidRPr="00CA22F4">
        <w:rPr>
          <w:color w:val="6D6E71"/>
          <w:lang w:val="nl-NL"/>
        </w:rPr>
        <w:t xml:space="preserve">erug binnen </w:t>
      </w:r>
      <w:r w:rsidRPr="00CA22F4">
        <w:rPr>
          <w:color w:val="6D6E71"/>
          <w:spacing w:val="-3"/>
          <w:lang w:val="nl-NL"/>
        </w:rPr>
        <w:t>t</w:t>
      </w:r>
      <w:r w:rsidRPr="00CA22F4">
        <w:rPr>
          <w:color w:val="6D6E71"/>
          <w:lang w:val="nl-NL"/>
        </w:rPr>
        <w:t>ea</w:t>
      </w:r>
      <w:r w:rsidRPr="00CA22F4">
        <w:rPr>
          <w:color w:val="6D6E71"/>
          <w:spacing w:val="-4"/>
          <w:lang w:val="nl-NL"/>
        </w:rPr>
        <w:t>m</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5"/>
          <w:lang w:val="nl-NL"/>
        </w:rPr>
        <w:t>g</w:t>
      </w:r>
      <w:r w:rsidRPr="00CA22F4">
        <w:rPr>
          <w:color w:val="6D6E71"/>
          <w:lang w:val="nl-NL"/>
        </w:rPr>
        <w:t>aderin</w:t>
      </w:r>
      <w:r w:rsidRPr="00CA22F4">
        <w:rPr>
          <w:color w:val="6D6E71"/>
          <w:spacing w:val="-2"/>
          <w:lang w:val="nl-NL"/>
        </w:rPr>
        <w:t>g</w:t>
      </w:r>
      <w:r w:rsidRPr="00CA22F4">
        <w:rPr>
          <w:color w:val="6D6E71"/>
          <w:lang w:val="nl-NL"/>
        </w:rPr>
        <w:t>en en</w:t>
      </w:r>
      <w:r w:rsidRPr="00CA22F4">
        <w:rPr>
          <w:color w:val="6D6E71"/>
          <w:spacing w:val="-1"/>
          <w:lang w:val="nl-NL"/>
        </w:rPr>
        <w:t xml:space="preserve"> </w:t>
      </w:r>
      <w:r w:rsidRPr="00CA22F4">
        <w:rPr>
          <w:color w:val="6D6E71"/>
          <w:lang w:val="nl-NL"/>
        </w:rPr>
        <w:t>klassen</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w:t>
      </w:r>
    </w:p>
    <w:p w14:paraId="73A3E499" w14:textId="77777777" w:rsidR="00624579" w:rsidRPr="00CA22F4" w:rsidRDefault="00624579">
      <w:pPr>
        <w:spacing w:before="4" w:line="260" w:lineRule="exact"/>
        <w:rPr>
          <w:sz w:val="26"/>
          <w:szCs w:val="26"/>
          <w:lang w:val="nl-NL"/>
        </w:rPr>
      </w:pPr>
    </w:p>
    <w:p w14:paraId="7185A4C9" w14:textId="77777777" w:rsidR="00624579" w:rsidRPr="00CA22F4" w:rsidRDefault="00CA22F4">
      <w:pPr>
        <w:pStyle w:val="Kop3"/>
        <w:rPr>
          <w:b w:val="0"/>
          <w:bCs w:val="0"/>
          <w:lang w:val="nl-NL"/>
        </w:rPr>
      </w:pPr>
      <w:r w:rsidRPr="00CA22F4">
        <w:rPr>
          <w:color w:val="4FA6E7"/>
          <w:lang w:val="nl-NL"/>
        </w:rPr>
        <w:t>Conseque</w:t>
      </w:r>
      <w:r w:rsidRPr="00CA22F4">
        <w:rPr>
          <w:color w:val="4FA6E7"/>
          <w:spacing w:val="-3"/>
          <w:lang w:val="nl-NL"/>
        </w:rPr>
        <w:t>n</w:t>
      </w:r>
      <w:r w:rsidRPr="00CA22F4">
        <w:rPr>
          <w:color w:val="4FA6E7"/>
          <w:lang w:val="nl-NL"/>
        </w:rPr>
        <w:t>ties</w:t>
      </w:r>
    </w:p>
    <w:p w14:paraId="2F0F9FBE" w14:textId="77777777" w:rsidR="00624579" w:rsidRPr="00CA22F4" w:rsidRDefault="00CA22F4">
      <w:pPr>
        <w:pStyle w:val="Plattetekst"/>
        <w:spacing w:line="259" w:lineRule="exact"/>
        <w:rPr>
          <w:lang w:val="nl-NL"/>
        </w:rPr>
      </w:pP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6"/>
          <w:lang w:val="nl-NL"/>
        </w:rPr>
        <w:t xml:space="preserve"> </w:t>
      </w:r>
      <w:r w:rsidRPr="00CA22F4">
        <w:rPr>
          <w:color w:val="6D6E71"/>
          <w:lang w:val="nl-NL"/>
        </w:rPr>
        <w:t>zijn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w:t>
      </w:r>
      <w:r w:rsidRPr="00CA22F4">
        <w:rPr>
          <w:color w:val="6D6E71"/>
          <w:spacing w:val="-3"/>
          <w:lang w:val="nl-NL"/>
        </w:rPr>
        <w:t>st</w:t>
      </w:r>
      <w:r w:rsidRPr="00CA22F4">
        <w:rPr>
          <w:color w:val="6D6E71"/>
          <w:lang w:val="nl-NL"/>
        </w:rPr>
        <w:t>aande</w:t>
      </w:r>
      <w:r w:rsidRPr="00CA22F4">
        <w:rPr>
          <w:color w:val="6D6E71"/>
          <w:spacing w:val="-6"/>
          <w:lang w:val="nl-NL"/>
        </w:rPr>
        <w:t xml:space="preserve"> </w:t>
      </w:r>
      <w:r w:rsidRPr="00CA22F4">
        <w:rPr>
          <w:color w:val="6D6E71"/>
          <w:lang w:val="nl-NL"/>
        </w:rPr>
        <w:t>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spacing w:val="-3"/>
          <w:lang w:val="nl-NL"/>
        </w:rPr>
        <w:t>t</w:t>
      </w:r>
      <w:r w:rsidRPr="00CA22F4">
        <w:rPr>
          <w:color w:val="6D6E71"/>
          <w:lang w:val="nl-NL"/>
        </w:rPr>
        <w:t>oepassing</w:t>
      </w:r>
      <w:r w:rsidRPr="00CA22F4">
        <w:rPr>
          <w:color w:val="6D6E71"/>
          <w:spacing w:val="-6"/>
          <w:lang w:val="nl-NL"/>
        </w:rPr>
        <w:t xml:space="preserve"> </w:t>
      </w:r>
      <w:r w:rsidRPr="00CA22F4">
        <w:rPr>
          <w:color w:val="6D6E71"/>
          <w:lang w:val="nl-NL"/>
        </w:rPr>
        <w:t>na</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schrijden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2"/>
          <w:lang w:val="nl-NL"/>
        </w:rPr>
        <w:t>c</w:t>
      </w:r>
      <w:r w:rsidRPr="00CA22F4">
        <w:rPr>
          <w:color w:val="6D6E71"/>
          <w:lang w:val="nl-NL"/>
        </w:rPr>
        <w:t>ode</w:t>
      </w:r>
    </w:p>
    <w:p w14:paraId="05700515" w14:textId="77777777" w:rsidR="00624579" w:rsidRPr="00CA22F4" w:rsidRDefault="00CA22F4">
      <w:pPr>
        <w:pStyle w:val="Plattetekst"/>
        <w:spacing w:line="264" w:lineRule="exact"/>
        <w:rPr>
          <w:lang w:val="nl-NL"/>
        </w:rPr>
      </w:pPr>
      <w:r w:rsidRPr="00CA22F4">
        <w:rPr>
          <w:color w:val="6D6E71"/>
          <w:lang w:val="nl-NL"/>
        </w:rPr>
        <w:t>bij</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 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 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Lo</w:t>
      </w:r>
      <w:r w:rsidRPr="00CA22F4">
        <w:rPr>
          <w:color w:val="6D6E71"/>
          <w:spacing w:val="-3"/>
          <w:lang w:val="nl-NL"/>
        </w:rPr>
        <w:t>s</w:t>
      </w:r>
      <w:r w:rsidRPr="00CA22F4">
        <w:rPr>
          <w:color w:val="6D6E71"/>
          <w:lang w:val="nl-NL"/>
        </w:rPr>
        <w:t>t d</w:t>
      </w:r>
      <w:r w:rsidRPr="00CA22F4">
        <w:rPr>
          <w:color w:val="6D6E71"/>
          <w:spacing w:val="-2"/>
          <w:lang w:val="nl-NL"/>
        </w:rPr>
        <w:t>a</w:t>
      </w:r>
      <w:r w:rsidRPr="00CA22F4">
        <w:rPr>
          <w:color w:val="6D6E71"/>
          <w:lang w:val="nl-NL"/>
        </w:rPr>
        <w:t>t ni</w:t>
      </w:r>
      <w:r w:rsidRPr="00CA22F4">
        <w:rPr>
          <w:color w:val="6D6E71"/>
          <w:spacing w:val="-2"/>
          <w:lang w:val="nl-NL"/>
        </w:rPr>
        <w:t>e</w:t>
      </w:r>
      <w:r w:rsidRPr="00CA22F4">
        <w:rPr>
          <w:color w:val="6D6E71"/>
          <w:lang w:val="nl-NL"/>
        </w:rPr>
        <w:t>ts</w:t>
      </w:r>
      <w:r w:rsidRPr="00CA22F4">
        <w:rPr>
          <w:color w:val="6D6E71"/>
          <w:spacing w:val="-1"/>
          <w:lang w:val="nl-NL"/>
        </w:rPr>
        <w:t xml:space="preserve"> </w:t>
      </w:r>
      <w:r w:rsidRPr="00CA22F4">
        <w:rPr>
          <w:color w:val="6D6E71"/>
          <w:lang w:val="nl-NL"/>
        </w:rPr>
        <w:t xml:space="preserve">op dan zijn </w:t>
      </w:r>
      <w:r w:rsidRPr="00CA22F4">
        <w:rPr>
          <w:color w:val="6D6E71"/>
          <w:spacing w:val="-2"/>
          <w:lang w:val="nl-NL"/>
        </w:rPr>
        <w:t>c</w:t>
      </w:r>
      <w:r w:rsidRPr="00CA22F4">
        <w:rPr>
          <w:color w:val="6D6E71"/>
          <w:lang w:val="nl-NL"/>
        </w:rPr>
        <w:t>onseque</w:t>
      </w:r>
      <w:r w:rsidRPr="00CA22F4">
        <w:rPr>
          <w:color w:val="6D6E71"/>
          <w:spacing w:val="-2"/>
          <w:lang w:val="nl-NL"/>
        </w:rPr>
        <w:t>n</w:t>
      </w:r>
      <w:r w:rsidRPr="00CA22F4">
        <w:rPr>
          <w:color w:val="6D6E71"/>
          <w:lang w:val="nl-NL"/>
        </w:rPr>
        <w:t>ties</w:t>
      </w:r>
      <w:r w:rsidRPr="00CA22F4">
        <w:rPr>
          <w:color w:val="6D6E71"/>
          <w:spacing w:val="-1"/>
          <w:lang w:val="nl-NL"/>
        </w:rPr>
        <w:t xml:space="preserve"> </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ermijdelijk.</w:t>
      </w:r>
    </w:p>
    <w:p w14:paraId="357FADED" w14:textId="77777777" w:rsidR="00624579" w:rsidRPr="00CA22F4" w:rsidRDefault="00CA22F4">
      <w:pPr>
        <w:pStyle w:val="Plattetekst"/>
        <w:spacing w:line="264" w:lineRule="exact"/>
        <w:rPr>
          <w:lang w:val="nl-NL"/>
        </w:rPr>
      </w:pPr>
      <w:r w:rsidRPr="00CA22F4">
        <w:rPr>
          <w:color w:val="6D6E71"/>
          <w:lang w:val="nl-NL"/>
        </w:rPr>
        <w:t>Als</w:t>
      </w:r>
      <w:r w:rsidRPr="00CA22F4">
        <w:rPr>
          <w:color w:val="6D6E71"/>
          <w:spacing w:val="22"/>
          <w:lang w:val="nl-NL"/>
        </w:rPr>
        <w:t xml:space="preserve"> </w:t>
      </w:r>
      <w:r w:rsidRPr="00CA22F4">
        <w:rPr>
          <w:color w:val="6D6E71"/>
          <w:spacing w:val="-3"/>
          <w:lang w:val="nl-NL"/>
        </w:rPr>
        <w:t>r</w:t>
      </w:r>
      <w:r w:rsidRPr="00CA22F4">
        <w:rPr>
          <w:color w:val="6D6E71"/>
          <w:lang w:val="nl-NL"/>
        </w:rPr>
        <w:t>el</w:t>
      </w:r>
      <w:r w:rsidRPr="00CA22F4">
        <w:rPr>
          <w:color w:val="6D6E71"/>
          <w:spacing w:val="-3"/>
          <w:lang w:val="nl-NL"/>
        </w:rPr>
        <w:t>a</w:t>
      </w:r>
      <w:r w:rsidRPr="00CA22F4">
        <w:rPr>
          <w:color w:val="6D6E71"/>
          <w:lang w:val="nl-NL"/>
        </w:rPr>
        <w:t>ties</w:t>
      </w:r>
      <w:r w:rsidRPr="00CA22F4">
        <w:rPr>
          <w:color w:val="6D6E71"/>
          <w:spacing w:val="23"/>
          <w:lang w:val="nl-NL"/>
        </w:rPr>
        <w:t xml:space="preserve"> </w:t>
      </w:r>
      <w:r w:rsidRPr="00CA22F4">
        <w:rPr>
          <w:color w:val="6D6E71"/>
          <w:lang w:val="nl-NL"/>
        </w:rPr>
        <w:t>onder</w:t>
      </w:r>
      <w:r w:rsidRPr="00CA22F4">
        <w:rPr>
          <w:color w:val="6D6E71"/>
          <w:spacing w:val="23"/>
          <w:lang w:val="nl-NL"/>
        </w:rPr>
        <w:t xml:space="preserve"> </w:t>
      </w:r>
      <w:r w:rsidRPr="00CA22F4">
        <w:rPr>
          <w:color w:val="6D6E71"/>
          <w:lang w:val="nl-NL"/>
        </w:rPr>
        <w:t>druk</w:t>
      </w:r>
      <w:r w:rsidRPr="00CA22F4">
        <w:rPr>
          <w:color w:val="6D6E71"/>
          <w:spacing w:val="23"/>
          <w:lang w:val="nl-NL"/>
        </w:rPr>
        <w:t xml:space="preserve"> </w:t>
      </w:r>
      <w:r w:rsidRPr="00CA22F4">
        <w:rPr>
          <w:color w:val="6D6E71"/>
          <w:spacing w:val="-8"/>
          <w:lang w:val="nl-NL"/>
        </w:rPr>
        <w:t>k</w:t>
      </w:r>
      <w:r w:rsidRPr="00CA22F4">
        <w:rPr>
          <w:color w:val="6D6E71"/>
          <w:lang w:val="nl-NL"/>
        </w:rPr>
        <w:t>omen</w:t>
      </w:r>
      <w:r w:rsidRPr="00CA22F4">
        <w:rPr>
          <w:color w:val="6D6E71"/>
          <w:spacing w:val="23"/>
          <w:lang w:val="nl-NL"/>
        </w:rPr>
        <w:t xml:space="preserve"> </w:t>
      </w:r>
      <w:r w:rsidRPr="00CA22F4">
        <w:rPr>
          <w:color w:val="6D6E71"/>
          <w:spacing w:val="-3"/>
          <w:lang w:val="nl-NL"/>
        </w:rPr>
        <w:t>t</w:t>
      </w:r>
      <w:r w:rsidRPr="00CA22F4">
        <w:rPr>
          <w:color w:val="6D6E71"/>
          <w:lang w:val="nl-NL"/>
        </w:rPr>
        <w:t>e</w:t>
      </w:r>
      <w:r w:rsidRPr="00CA22F4">
        <w:rPr>
          <w:color w:val="6D6E71"/>
          <w:spacing w:val="22"/>
          <w:lang w:val="nl-NL"/>
        </w:rPr>
        <w:t xml:space="preserve"> </w:t>
      </w:r>
      <w:r w:rsidRPr="00CA22F4">
        <w:rPr>
          <w:color w:val="6D6E71"/>
          <w:spacing w:val="-3"/>
          <w:lang w:val="nl-NL"/>
        </w:rPr>
        <w:t>st</w:t>
      </w:r>
      <w:r w:rsidRPr="00CA22F4">
        <w:rPr>
          <w:color w:val="6D6E71"/>
          <w:lang w:val="nl-NL"/>
        </w:rPr>
        <w:t>aan</w:t>
      </w:r>
      <w:r w:rsidRPr="00CA22F4">
        <w:rPr>
          <w:color w:val="6D6E71"/>
          <w:spacing w:val="23"/>
          <w:lang w:val="nl-NL"/>
        </w:rPr>
        <w:t xml:space="preserve"> </w:t>
      </w:r>
      <w:r w:rsidRPr="00CA22F4">
        <w:rPr>
          <w:color w:val="6D6E71"/>
          <w:lang w:val="nl-NL"/>
        </w:rPr>
        <w:t>door</w:t>
      </w:r>
      <w:r w:rsidRPr="00CA22F4">
        <w:rPr>
          <w:color w:val="6D6E71"/>
          <w:spacing w:val="2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lang w:val="nl-NL"/>
        </w:rPr>
        <w:t>o</w:t>
      </w:r>
      <w:r w:rsidRPr="00CA22F4">
        <w:rPr>
          <w:color w:val="6D6E71"/>
          <w:spacing w:val="-2"/>
          <w:lang w:val="nl-NL"/>
        </w:rPr>
        <w:t>n</w:t>
      </w:r>
      <w:r w:rsidRPr="00CA22F4">
        <w:rPr>
          <w:color w:val="6D6E71"/>
          <w:lang w:val="nl-NL"/>
        </w:rPr>
        <w:t>tb</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dit</w:t>
      </w:r>
      <w:r w:rsidRPr="00CA22F4">
        <w:rPr>
          <w:color w:val="6D6E71"/>
          <w:spacing w:val="23"/>
          <w:lang w:val="nl-NL"/>
        </w:rPr>
        <w:t xml:space="preserve"> </w:t>
      </w:r>
      <w:r w:rsidRPr="00CA22F4">
        <w:rPr>
          <w:color w:val="6D6E71"/>
          <w:spacing w:val="-3"/>
          <w:lang w:val="nl-NL"/>
        </w:rPr>
        <w:t>r</w:t>
      </w:r>
      <w:r w:rsidRPr="00CA22F4">
        <w:rPr>
          <w:color w:val="6D6E71"/>
          <w:lang w:val="nl-NL"/>
        </w:rPr>
        <w:t>espect</w:t>
      </w:r>
      <w:r w:rsidRPr="00CA22F4">
        <w:rPr>
          <w:color w:val="6D6E71"/>
          <w:spacing w:val="23"/>
          <w:lang w:val="nl-NL"/>
        </w:rPr>
        <w:t xml:space="preserve"> </w:t>
      </w:r>
      <w:r w:rsidRPr="00CA22F4">
        <w:rPr>
          <w:color w:val="6D6E71"/>
          <w:spacing w:val="-4"/>
          <w:lang w:val="nl-NL"/>
        </w:rPr>
        <w:t>k</w:t>
      </w:r>
      <w:r w:rsidRPr="00CA22F4">
        <w:rPr>
          <w:color w:val="6D6E71"/>
          <w:lang w:val="nl-NL"/>
        </w:rPr>
        <w:t>an</w:t>
      </w:r>
      <w:r w:rsidRPr="00CA22F4">
        <w:rPr>
          <w:color w:val="6D6E71"/>
          <w:spacing w:val="23"/>
          <w:lang w:val="nl-NL"/>
        </w:rPr>
        <w:t xml:space="preserve"> </w:t>
      </w:r>
      <w:r w:rsidRPr="00CA22F4">
        <w:rPr>
          <w:color w:val="6D6E71"/>
          <w:lang w:val="nl-NL"/>
        </w:rPr>
        <w:t>er</w:t>
      </w:r>
      <w:r w:rsidRPr="00CA22F4">
        <w:rPr>
          <w:color w:val="6D6E71"/>
          <w:spacing w:val="22"/>
          <w:lang w:val="nl-NL"/>
        </w:rPr>
        <w:t xml:space="preserve"> </w:t>
      </w:r>
      <w:r w:rsidRPr="00CA22F4">
        <w:rPr>
          <w:color w:val="6D6E71"/>
          <w:lang w:val="nl-NL"/>
        </w:rPr>
        <w:t>een</w:t>
      </w:r>
      <w:r w:rsidRPr="00CA22F4">
        <w:rPr>
          <w:color w:val="6D6E71"/>
          <w:spacing w:val="22"/>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ensb</w:t>
      </w:r>
      <w:r w:rsidRPr="00CA22F4">
        <w:rPr>
          <w:color w:val="6D6E71"/>
          <w:spacing w:val="-3"/>
          <w:lang w:val="nl-NL"/>
        </w:rPr>
        <w:t>r</w:t>
      </w:r>
      <w:r w:rsidRPr="00CA22F4">
        <w:rPr>
          <w:color w:val="6D6E71"/>
          <w:lang w:val="nl-NL"/>
        </w:rPr>
        <w:t>euk</w:t>
      </w:r>
    </w:p>
    <w:p w14:paraId="7E4038E2" w14:textId="77777777" w:rsidR="00624579" w:rsidRPr="00CA22F4" w:rsidRDefault="00CA22F4">
      <w:pPr>
        <w:pStyle w:val="Plattetekst"/>
        <w:spacing w:line="264" w:lineRule="exact"/>
        <w:rPr>
          <w:lang w:val="nl-NL"/>
        </w:rPr>
      </w:pP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3"/>
          <w:lang w:val="nl-NL"/>
        </w:rPr>
        <w:t>st</w:t>
      </w:r>
      <w:r w:rsidRPr="00CA22F4">
        <w:rPr>
          <w:color w:val="6D6E71"/>
          <w:lang w:val="nl-NL"/>
        </w:rPr>
        <w:t>aan.</w:t>
      </w:r>
      <w:r w:rsidRPr="00CA22F4">
        <w:rPr>
          <w:color w:val="6D6E71"/>
          <w:spacing w:val="37"/>
          <w:lang w:val="nl-NL"/>
        </w:rPr>
        <w:t xml:space="preserve"> </w:t>
      </w:r>
      <w:r w:rsidRPr="00CA22F4">
        <w:rPr>
          <w:color w:val="6D6E71"/>
          <w:spacing w:val="-4"/>
          <w:lang w:val="nl-NL"/>
        </w:rPr>
        <w:t>E</w:t>
      </w:r>
      <w:r w:rsidRPr="00CA22F4">
        <w:rPr>
          <w:color w:val="6D6E71"/>
          <w:lang w:val="nl-NL"/>
        </w:rPr>
        <w:t>en</w:t>
      </w:r>
      <w:r w:rsidRPr="00CA22F4">
        <w:rPr>
          <w:color w:val="6D6E71"/>
          <w:spacing w:val="36"/>
          <w:lang w:val="nl-NL"/>
        </w:rPr>
        <w:t xml:space="preserve"> </w:t>
      </w: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37"/>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ensb</w:t>
      </w:r>
      <w:r w:rsidRPr="00CA22F4">
        <w:rPr>
          <w:color w:val="6D6E71"/>
          <w:spacing w:val="-3"/>
          <w:lang w:val="nl-NL"/>
        </w:rPr>
        <w:t>r</w:t>
      </w:r>
      <w:r w:rsidRPr="00CA22F4">
        <w:rPr>
          <w:color w:val="6D6E71"/>
          <w:lang w:val="nl-NL"/>
        </w:rPr>
        <w:t>euk</w:t>
      </w:r>
      <w:r w:rsidRPr="00CA22F4">
        <w:rPr>
          <w:color w:val="6D6E71"/>
          <w:spacing w:val="36"/>
          <w:lang w:val="nl-NL"/>
        </w:rPr>
        <w:t xml:space="preserve"> </w:t>
      </w:r>
      <w:r w:rsidRPr="00CA22F4">
        <w:rPr>
          <w:color w:val="6D6E71"/>
          <w:spacing w:val="-4"/>
          <w:lang w:val="nl-NL"/>
        </w:rPr>
        <w:t>k</w:t>
      </w:r>
      <w:r w:rsidRPr="00CA22F4">
        <w:rPr>
          <w:color w:val="6D6E71"/>
          <w:lang w:val="nl-NL"/>
        </w:rPr>
        <w:t>an</w:t>
      </w:r>
      <w:r w:rsidRPr="00CA22F4">
        <w:rPr>
          <w:color w:val="6D6E71"/>
          <w:spacing w:val="37"/>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r</w:t>
      </w:r>
      <w:r w:rsidRPr="00CA22F4">
        <w:rPr>
          <w:color w:val="6D6E71"/>
          <w:lang w:val="nl-NL"/>
        </w:rPr>
        <w:t>e</w:t>
      </w:r>
      <w:r w:rsidRPr="00CA22F4">
        <w:rPr>
          <w:color w:val="6D6E71"/>
          <w:spacing w:val="-5"/>
          <w:lang w:val="nl-NL"/>
        </w:rPr>
        <w:t>g</w:t>
      </w:r>
      <w:r w:rsidRPr="00CA22F4">
        <w:rPr>
          <w:color w:val="6D6E71"/>
          <w:lang w:val="nl-NL"/>
        </w:rPr>
        <w:t>aande</w:t>
      </w:r>
      <w:r w:rsidRPr="00CA22F4">
        <w:rPr>
          <w:color w:val="6D6E71"/>
          <w:spacing w:val="36"/>
          <w:lang w:val="nl-NL"/>
        </w:rPr>
        <w:t xml:space="preserve"> </w:t>
      </w:r>
      <w:r w:rsidRPr="00CA22F4">
        <w:rPr>
          <w:color w:val="6D6E71"/>
          <w:spacing w:val="-2"/>
          <w:lang w:val="nl-NL"/>
        </w:rPr>
        <w:t>c</w:t>
      </w:r>
      <w:r w:rsidRPr="00CA22F4">
        <w:rPr>
          <w:color w:val="6D6E71"/>
          <w:lang w:val="nl-NL"/>
        </w:rPr>
        <w:t>onseque</w:t>
      </w:r>
      <w:r w:rsidRPr="00CA22F4">
        <w:rPr>
          <w:color w:val="6D6E71"/>
          <w:spacing w:val="-2"/>
          <w:lang w:val="nl-NL"/>
        </w:rPr>
        <w:t>n</w:t>
      </w:r>
      <w:r w:rsidRPr="00CA22F4">
        <w:rPr>
          <w:color w:val="6D6E71"/>
          <w:lang w:val="nl-NL"/>
        </w:rPr>
        <w:t>ties</w:t>
      </w:r>
      <w:r w:rsidRPr="00CA22F4">
        <w:rPr>
          <w:color w:val="6D6E71"/>
          <w:spacing w:val="36"/>
          <w:lang w:val="nl-NL"/>
        </w:rPr>
        <w:t xml:space="preserve"> </w:t>
      </w:r>
      <w:r w:rsidRPr="00CA22F4">
        <w:rPr>
          <w:color w:val="6D6E71"/>
          <w:lang w:val="nl-NL"/>
        </w:rPr>
        <w:t>hebben.</w:t>
      </w:r>
      <w:r w:rsidRPr="00CA22F4">
        <w:rPr>
          <w:color w:val="6D6E71"/>
          <w:spacing w:val="38"/>
          <w:lang w:val="nl-NL"/>
        </w:rPr>
        <w:t xml:space="preserve"> </w:t>
      </w:r>
      <w:r w:rsidRPr="00CA22F4">
        <w:rPr>
          <w:color w:val="6D6E71"/>
          <w:spacing w:val="-10"/>
          <w:lang w:val="nl-NL"/>
        </w:rPr>
        <w:t>V</w:t>
      </w:r>
      <w:r w:rsidRPr="00CA22F4">
        <w:rPr>
          <w:color w:val="6D6E71"/>
          <w:lang w:val="nl-NL"/>
        </w:rPr>
        <w:t>oor</w:t>
      </w:r>
      <w:r w:rsidRPr="00CA22F4">
        <w:rPr>
          <w:color w:val="6D6E71"/>
          <w:spacing w:val="36"/>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37"/>
          <w:lang w:val="nl-NL"/>
        </w:rPr>
        <w:t xml:space="preserve"> </w:t>
      </w:r>
      <w:r w:rsidRPr="00CA22F4">
        <w:rPr>
          <w:color w:val="6D6E71"/>
          <w:spacing w:val="-4"/>
          <w:lang w:val="nl-NL"/>
        </w:rPr>
        <w:t>k</w:t>
      </w:r>
      <w:r w:rsidRPr="00CA22F4">
        <w:rPr>
          <w:color w:val="6D6E71"/>
          <w:lang w:val="nl-NL"/>
        </w:rPr>
        <w:t>an</w:t>
      </w:r>
    </w:p>
    <w:p w14:paraId="00D32380" w14:textId="77777777" w:rsidR="00624579" w:rsidRPr="00CA22F4" w:rsidRDefault="00CA22F4">
      <w:pPr>
        <w:pStyle w:val="Plattetekst"/>
        <w:spacing w:line="264" w:lineRule="exact"/>
        <w:rPr>
          <w:lang w:val="nl-NL"/>
        </w:rPr>
      </w:pPr>
      <w:r w:rsidRPr="00CA22F4">
        <w:rPr>
          <w:color w:val="6D6E71"/>
          <w:lang w:val="nl-NL"/>
        </w:rPr>
        <w:t>dit</w:t>
      </w:r>
      <w:r w:rsidRPr="00CA22F4">
        <w:rPr>
          <w:color w:val="6D6E71"/>
          <w:spacing w:val="25"/>
          <w:lang w:val="nl-NL"/>
        </w:rPr>
        <w:t xml:space="preserve"> </w:t>
      </w:r>
      <w:r w:rsidRPr="00CA22F4">
        <w:rPr>
          <w:color w:val="6D6E71"/>
          <w:lang w:val="nl-NL"/>
        </w:rPr>
        <w:t>leiden</w:t>
      </w:r>
      <w:r w:rsidRPr="00CA22F4">
        <w:rPr>
          <w:color w:val="6D6E71"/>
          <w:spacing w:val="26"/>
          <w:lang w:val="nl-NL"/>
        </w:rPr>
        <w:t xml:space="preserve"> </w:t>
      </w:r>
      <w:r w:rsidRPr="00CA22F4">
        <w:rPr>
          <w:color w:val="6D6E71"/>
          <w:spacing w:val="-3"/>
          <w:lang w:val="nl-NL"/>
        </w:rPr>
        <w:t>t</w:t>
      </w:r>
      <w:r w:rsidRPr="00CA22F4">
        <w:rPr>
          <w:color w:val="6D6E71"/>
          <w:lang w:val="nl-NL"/>
        </w:rPr>
        <w:t>ot</w:t>
      </w:r>
      <w:r w:rsidRPr="00CA22F4">
        <w:rPr>
          <w:color w:val="6D6E71"/>
          <w:spacing w:val="26"/>
          <w:lang w:val="nl-NL"/>
        </w:rPr>
        <w:t xml:space="preserve"> </w:t>
      </w:r>
      <w:r w:rsidRPr="00CA22F4">
        <w:rPr>
          <w:color w:val="6D6E71"/>
          <w:lang w:val="nl-NL"/>
        </w:rPr>
        <w:t>berispin</w:t>
      </w:r>
      <w:r w:rsidRPr="00CA22F4">
        <w:rPr>
          <w:color w:val="6D6E71"/>
          <w:spacing w:val="2"/>
          <w:lang w:val="nl-NL"/>
        </w:rPr>
        <w:t>g</w:t>
      </w:r>
      <w:r w:rsidRPr="00CA22F4">
        <w:rPr>
          <w:color w:val="6D6E71"/>
          <w:lang w:val="nl-NL"/>
        </w:rPr>
        <w:t>,</w:t>
      </w:r>
      <w:r w:rsidRPr="00CA22F4">
        <w:rPr>
          <w:color w:val="6D6E71"/>
          <w:spacing w:val="24"/>
          <w:lang w:val="nl-NL"/>
        </w:rPr>
        <w:t xml:space="preserve"> </w:t>
      </w:r>
      <w:r w:rsidRPr="00CA22F4">
        <w:rPr>
          <w:color w:val="6D6E71"/>
          <w:lang w:val="nl-NL"/>
        </w:rPr>
        <w:t>scho</w:t>
      </w:r>
      <w:r w:rsidRPr="00CA22F4">
        <w:rPr>
          <w:color w:val="6D6E71"/>
          <w:spacing w:val="-4"/>
          <w:lang w:val="nl-NL"/>
        </w:rPr>
        <w:t>r</w:t>
      </w:r>
      <w:r w:rsidRPr="00CA22F4">
        <w:rPr>
          <w:color w:val="6D6E71"/>
          <w:lang w:val="nl-NL"/>
        </w:rPr>
        <w:t>sing</w:t>
      </w:r>
      <w:r w:rsidRPr="00CA22F4">
        <w:rPr>
          <w:color w:val="6D6E71"/>
          <w:spacing w:val="26"/>
          <w:lang w:val="nl-NL"/>
        </w:rPr>
        <w:t xml:space="preserve"> </w:t>
      </w:r>
      <w:r w:rsidRPr="00CA22F4">
        <w:rPr>
          <w:color w:val="6D6E71"/>
          <w:lang w:val="nl-NL"/>
        </w:rPr>
        <w:t>of</w:t>
      </w:r>
      <w:r w:rsidRPr="00CA22F4">
        <w:rPr>
          <w:color w:val="6D6E71"/>
          <w:spacing w:val="26"/>
          <w:lang w:val="nl-NL"/>
        </w:rPr>
        <w:t xml:space="preserve"> </w:t>
      </w:r>
      <w:r w:rsidRPr="00CA22F4">
        <w:rPr>
          <w:color w:val="6D6E71"/>
          <w:lang w:val="nl-NL"/>
        </w:rPr>
        <w:t>o</w:t>
      </w:r>
      <w:r w:rsidRPr="00CA22F4">
        <w:rPr>
          <w:color w:val="6D6E71"/>
          <w:spacing w:val="-2"/>
          <w:lang w:val="nl-NL"/>
        </w:rPr>
        <w:t>n</w:t>
      </w:r>
      <w:r w:rsidRPr="00CA22F4">
        <w:rPr>
          <w:color w:val="6D6E71"/>
          <w:lang w:val="nl-NL"/>
        </w:rPr>
        <w:t>tsla</w:t>
      </w:r>
      <w:r w:rsidRPr="00CA22F4">
        <w:rPr>
          <w:color w:val="6D6E71"/>
          <w:spacing w:val="2"/>
          <w:lang w:val="nl-NL"/>
        </w:rPr>
        <w:t>g</w:t>
      </w:r>
      <w:r w:rsidRPr="00CA22F4">
        <w:rPr>
          <w:color w:val="6D6E71"/>
          <w:lang w:val="nl-NL"/>
        </w:rPr>
        <w:t>,</w:t>
      </w:r>
      <w:r w:rsidRPr="00CA22F4">
        <w:rPr>
          <w:color w:val="6D6E71"/>
          <w:spacing w:val="25"/>
          <w:lang w:val="nl-NL"/>
        </w:rPr>
        <w:t xml:space="preserve"> </w:t>
      </w:r>
      <w:r w:rsidRPr="00CA22F4">
        <w:rPr>
          <w:color w:val="6D6E71"/>
          <w:spacing w:val="-3"/>
          <w:lang w:val="nl-NL"/>
        </w:rPr>
        <w:t>v</w:t>
      </w:r>
      <w:r w:rsidRPr="00CA22F4">
        <w:rPr>
          <w:color w:val="6D6E71"/>
          <w:lang w:val="nl-NL"/>
        </w:rPr>
        <w:t>oor</w:t>
      </w:r>
      <w:r w:rsidRPr="00CA22F4">
        <w:rPr>
          <w:color w:val="6D6E71"/>
          <w:spacing w:val="25"/>
          <w:lang w:val="nl-NL"/>
        </w:rPr>
        <w:t xml:space="preserve"> </w:t>
      </w:r>
      <w:r w:rsidRPr="00CA22F4">
        <w:rPr>
          <w:color w:val="6D6E71"/>
          <w:lang w:val="nl-NL"/>
        </w:rPr>
        <w:t>hulpoude</w:t>
      </w:r>
      <w:r w:rsidRPr="00CA22F4">
        <w:rPr>
          <w:color w:val="6D6E71"/>
          <w:spacing w:val="-4"/>
          <w:lang w:val="nl-NL"/>
        </w:rPr>
        <w:t>r</w:t>
      </w:r>
      <w:r w:rsidRPr="00CA22F4">
        <w:rPr>
          <w:color w:val="6D6E71"/>
          <w:lang w:val="nl-NL"/>
        </w:rPr>
        <w:t>s</w:t>
      </w:r>
      <w:r w:rsidRPr="00CA22F4">
        <w:rPr>
          <w:color w:val="6D6E71"/>
          <w:spacing w:val="26"/>
          <w:lang w:val="nl-NL"/>
        </w:rPr>
        <w:t xml:space="preserve"> </w:t>
      </w:r>
      <w:r w:rsidRPr="00CA22F4">
        <w:rPr>
          <w:color w:val="6D6E71"/>
          <w:spacing w:val="-3"/>
          <w:lang w:val="nl-NL"/>
        </w:rPr>
        <w:t>t</w:t>
      </w:r>
      <w:r w:rsidRPr="00CA22F4">
        <w:rPr>
          <w:color w:val="6D6E71"/>
          <w:lang w:val="nl-NL"/>
        </w:rPr>
        <w:t>ot</w:t>
      </w:r>
      <w:r w:rsidRPr="00CA22F4">
        <w:rPr>
          <w:color w:val="6D6E71"/>
          <w:spacing w:val="26"/>
          <w:lang w:val="nl-NL"/>
        </w:rPr>
        <w:t xml:space="preserve"> </w:t>
      </w:r>
      <w:r w:rsidRPr="00CA22F4">
        <w:rPr>
          <w:color w:val="6D6E71"/>
          <w:lang w:val="nl-NL"/>
        </w:rPr>
        <w:t>beëindiging</w:t>
      </w:r>
      <w:r w:rsidRPr="00CA22F4">
        <w:rPr>
          <w:color w:val="6D6E71"/>
          <w:spacing w:val="25"/>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same</w:t>
      </w:r>
      <w:r w:rsidRPr="00CA22F4">
        <w:rPr>
          <w:color w:val="6D6E71"/>
          <w:spacing w:val="-2"/>
          <w:lang w:val="nl-NL"/>
        </w:rPr>
        <w:t>nw</w:t>
      </w:r>
      <w:r w:rsidRPr="00CA22F4">
        <w:rPr>
          <w:color w:val="6D6E71"/>
          <w:lang w:val="nl-NL"/>
        </w:rPr>
        <w:t>erkin</w:t>
      </w:r>
      <w:r w:rsidRPr="00CA22F4">
        <w:rPr>
          <w:color w:val="6D6E71"/>
          <w:spacing w:val="2"/>
          <w:lang w:val="nl-NL"/>
        </w:rPr>
        <w:t>g</w:t>
      </w:r>
      <w:r w:rsidRPr="00CA22F4">
        <w:rPr>
          <w:color w:val="6D6E71"/>
          <w:lang w:val="nl-NL"/>
        </w:rPr>
        <w:t>,</w:t>
      </w:r>
      <w:r w:rsidRPr="00CA22F4">
        <w:rPr>
          <w:color w:val="6D6E71"/>
          <w:spacing w:val="2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3F05A078" w14:textId="77777777" w:rsidR="00624579" w:rsidRPr="00CA22F4" w:rsidRDefault="00CA22F4">
      <w:pPr>
        <w:pStyle w:val="Plattetekst"/>
        <w:spacing w:line="264" w:lineRule="exact"/>
        <w:rPr>
          <w:lang w:val="nl-NL"/>
        </w:rPr>
      </w:pP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ang</w:t>
      </w:r>
      <w:r w:rsidRPr="00CA22F4">
        <w:rPr>
          <w:color w:val="6D6E71"/>
          <w:spacing w:val="-13"/>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ui</w:t>
      </w:r>
      <w:r w:rsidRPr="00CA22F4">
        <w:rPr>
          <w:color w:val="6D6E71"/>
          <w:spacing w:val="-3"/>
          <w:lang w:val="nl-NL"/>
        </w:rPr>
        <w:t>t</w:t>
      </w:r>
      <w:r w:rsidRPr="00CA22F4">
        <w:rPr>
          <w:color w:val="6D6E71"/>
          <w:lang w:val="nl-NL"/>
        </w:rPr>
        <w:t>eindelijk</w:t>
      </w:r>
      <w:r w:rsidRPr="00CA22F4">
        <w:rPr>
          <w:color w:val="6D6E71"/>
          <w:spacing w:val="-13"/>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hun</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spacing w:val="-3"/>
          <w:lang w:val="nl-NL"/>
        </w:rPr>
        <w:t>v</w:t>
      </w:r>
      <w:r w:rsidRPr="00CA22F4">
        <w:rPr>
          <w:color w:val="6D6E71"/>
          <w:lang w:val="nl-NL"/>
        </w:rPr>
        <w:t>oor</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leerling</w:t>
      </w:r>
      <w:r w:rsidRPr="00CA22F4">
        <w:rPr>
          <w:color w:val="6D6E71"/>
          <w:spacing w:val="-13"/>
          <w:lang w:val="nl-NL"/>
        </w:rPr>
        <w:t xml:space="preserve"> </w:t>
      </w:r>
      <w:r w:rsidRPr="00CA22F4">
        <w:rPr>
          <w:color w:val="6D6E71"/>
          <w:spacing w:val="-3"/>
          <w:lang w:val="nl-NL"/>
        </w:rPr>
        <w:t>t</w:t>
      </w:r>
      <w:r w:rsidRPr="00CA22F4">
        <w:rPr>
          <w:color w:val="6D6E71"/>
          <w:lang w:val="nl-NL"/>
        </w:rPr>
        <w:t>ot</w:t>
      </w:r>
      <w:r w:rsidRPr="00CA22F4">
        <w:rPr>
          <w:color w:val="6D6E71"/>
          <w:spacing w:val="-13"/>
          <w:lang w:val="nl-NL"/>
        </w:rPr>
        <w:t xml:space="preserve"> </w:t>
      </w:r>
      <w:r w:rsidRPr="00CA22F4">
        <w:rPr>
          <w:color w:val="6D6E71"/>
          <w:lang w:val="nl-NL"/>
        </w:rPr>
        <w:t>scho</w:t>
      </w:r>
      <w:r w:rsidRPr="00CA22F4">
        <w:rPr>
          <w:color w:val="6D6E71"/>
          <w:spacing w:val="-4"/>
          <w:lang w:val="nl-NL"/>
        </w:rPr>
        <w:t>r</w:t>
      </w:r>
      <w:r w:rsidRPr="00CA22F4">
        <w:rPr>
          <w:color w:val="6D6E71"/>
          <w:lang w:val="nl-NL"/>
        </w:rPr>
        <w:t>sing</w:t>
      </w:r>
    </w:p>
    <w:p w14:paraId="55E9F38F" w14:textId="77777777" w:rsidR="00624579" w:rsidRPr="00CA22F4" w:rsidRDefault="00CA22F4">
      <w:pPr>
        <w:pStyle w:val="Plattetekst"/>
        <w:spacing w:line="264" w:lineRule="exact"/>
        <w:rPr>
          <w:lang w:val="nl-NL"/>
        </w:rPr>
      </w:pPr>
      <w:r w:rsidRPr="00CA22F4">
        <w:rPr>
          <w:color w:val="6D6E71"/>
          <w:lang w:val="nl-NL"/>
        </w:rPr>
        <w:t>of</w:t>
      </w:r>
      <w:r w:rsidRPr="00CA22F4">
        <w:rPr>
          <w:color w:val="6D6E71"/>
          <w:spacing w:val="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wijdering.</w:t>
      </w:r>
      <w:r w:rsidRPr="00CA22F4">
        <w:rPr>
          <w:color w:val="6D6E71"/>
          <w:spacing w:val="7"/>
          <w:lang w:val="nl-NL"/>
        </w:rPr>
        <w:t xml:space="preserve"> </w:t>
      </w:r>
      <w:r w:rsidRPr="00CA22F4">
        <w:rPr>
          <w:color w:val="6D6E71"/>
          <w:spacing w:val="-13"/>
          <w:lang w:val="nl-NL"/>
        </w:rPr>
        <w:t>V</w:t>
      </w:r>
      <w:r w:rsidRPr="00CA22F4">
        <w:rPr>
          <w:color w:val="6D6E71"/>
          <w:lang w:val="nl-NL"/>
        </w:rPr>
        <w:t>an</w:t>
      </w:r>
      <w:r w:rsidRPr="00CA22F4">
        <w:rPr>
          <w:color w:val="6D6E71"/>
          <w:spacing w:val="6"/>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spacing w:val="-3"/>
          <w:lang w:val="nl-NL"/>
        </w:rPr>
        <w:t>t</w:t>
      </w:r>
      <w:r w:rsidRPr="00CA22F4">
        <w:rPr>
          <w:color w:val="6D6E71"/>
          <w:lang w:val="nl-NL"/>
        </w:rPr>
        <w:t>ot</w:t>
      </w:r>
      <w:r w:rsidRPr="00CA22F4">
        <w:rPr>
          <w:color w:val="6D6E71"/>
          <w:spacing w:val="6"/>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lang w:val="nl-NL"/>
        </w:rPr>
        <w:t>b</w:t>
      </w:r>
      <w:r w:rsidRPr="00CA22F4">
        <w:rPr>
          <w:color w:val="6D6E71"/>
          <w:spacing w:val="-3"/>
          <w:lang w:val="nl-NL"/>
        </w:rPr>
        <w:t>e</w:t>
      </w:r>
      <w:r w:rsidRPr="00CA22F4">
        <w:rPr>
          <w:color w:val="6D6E71"/>
          <w:lang w:val="nl-NL"/>
        </w:rPr>
        <w:t>zien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scholen</w:t>
      </w:r>
      <w:r w:rsidRPr="00CA22F4">
        <w:rPr>
          <w:color w:val="6D6E71"/>
          <w:spacing w:val="7"/>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6"/>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amenlijk</w:t>
      </w:r>
      <w:r w:rsidRPr="00CA22F4">
        <w:rPr>
          <w:color w:val="6D6E71"/>
          <w:spacing w:val="6"/>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p>
    <w:p w14:paraId="0B31A3B2"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oplossing</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r</w:t>
      </w:r>
      <w:r w:rsidRPr="00CA22F4">
        <w:rPr>
          <w:color w:val="6D6E71"/>
          <w:lang w:val="nl-NL"/>
        </w:rPr>
        <w:t>ede li</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binnen</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bui</w:t>
      </w:r>
      <w:r w:rsidRPr="00CA22F4">
        <w:rPr>
          <w:color w:val="6D6E71"/>
          <w:spacing w:val="-2"/>
          <w:lang w:val="nl-NL"/>
        </w:rPr>
        <w:t>t</w:t>
      </w:r>
      <w:r w:rsidRPr="00CA22F4">
        <w:rPr>
          <w:color w:val="6D6E71"/>
          <w:lang w:val="nl-NL"/>
        </w:rPr>
        <w:t>en de</w:t>
      </w:r>
      <w:r w:rsidRPr="00CA22F4">
        <w:rPr>
          <w:color w:val="6D6E71"/>
          <w:spacing w:val="-1"/>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p>
    <w:p w14:paraId="0A61A8FA" w14:textId="77777777" w:rsidR="00624579" w:rsidRPr="00CA22F4" w:rsidRDefault="00624579">
      <w:pPr>
        <w:spacing w:line="264" w:lineRule="exact"/>
        <w:rPr>
          <w:lang w:val="nl-NL"/>
        </w:rPr>
        <w:sectPr w:rsidR="00624579" w:rsidRPr="00CA22F4">
          <w:headerReference w:type="even" r:id="rId52"/>
          <w:headerReference w:type="default" r:id="rId53"/>
          <w:pgSz w:w="11906" w:h="16840"/>
          <w:pgMar w:top="900" w:right="0" w:bottom="500" w:left="0" w:header="0" w:footer="316" w:gutter="0"/>
          <w:pgNumType w:start="2"/>
          <w:cols w:space="708"/>
        </w:sectPr>
      </w:pPr>
    </w:p>
    <w:p w14:paraId="5F9C32F8" w14:textId="77777777" w:rsidR="00624579" w:rsidRPr="00CA22F4" w:rsidRDefault="00624579">
      <w:pPr>
        <w:spacing w:before="5" w:line="120" w:lineRule="exact"/>
        <w:rPr>
          <w:sz w:val="12"/>
          <w:szCs w:val="12"/>
          <w:lang w:val="nl-NL"/>
        </w:rPr>
      </w:pPr>
    </w:p>
    <w:p w14:paraId="065C3E1F"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2"/>
          <w:lang w:val="nl-NL"/>
        </w:rPr>
        <w:t xml:space="preserve"> </w:t>
      </w:r>
      <w:r w:rsidRPr="00CA22F4">
        <w:rPr>
          <w:rFonts w:cs="Calibri"/>
          <w:color w:val="D7DF23"/>
          <w:lang w:val="nl-NL"/>
        </w:rPr>
        <w:t>3</w:t>
      </w:r>
    </w:p>
    <w:p w14:paraId="1BC7DF90" w14:textId="77777777" w:rsidR="00624579" w:rsidRPr="00CA22F4" w:rsidRDefault="00CA22F4">
      <w:pPr>
        <w:pStyle w:val="Kop2"/>
        <w:spacing w:line="304" w:lineRule="exact"/>
        <w:rPr>
          <w:b w:val="0"/>
          <w:bCs w:val="0"/>
          <w:lang w:val="nl-NL"/>
        </w:rPr>
      </w:pPr>
      <w:r w:rsidRPr="00CA22F4">
        <w:rPr>
          <w:color w:val="6D6E71"/>
          <w:lang w:val="nl-NL"/>
        </w:rPr>
        <w:t>Aanpak pe</w:t>
      </w:r>
      <w:r w:rsidRPr="00CA22F4">
        <w:rPr>
          <w:color w:val="6D6E71"/>
          <w:spacing w:val="-4"/>
          <w:lang w:val="nl-NL"/>
        </w:rPr>
        <w:t>st</w:t>
      </w:r>
      <w:r w:rsidRPr="00CA22F4">
        <w:rPr>
          <w:color w:val="6D6E71"/>
          <w:lang w:val="nl-NL"/>
        </w:rPr>
        <w:t>en dus ook digi</w:t>
      </w:r>
      <w:r w:rsidRPr="00CA22F4">
        <w:rPr>
          <w:color w:val="6D6E71"/>
          <w:spacing w:val="-4"/>
          <w:lang w:val="nl-NL"/>
        </w:rPr>
        <w:t>t</w:t>
      </w:r>
      <w:r w:rsidRPr="00CA22F4">
        <w:rPr>
          <w:color w:val="6D6E71"/>
          <w:lang w:val="nl-NL"/>
        </w:rPr>
        <w:t>aal. (hie</w:t>
      </w:r>
      <w:r w:rsidRPr="00CA22F4">
        <w:rPr>
          <w:color w:val="6D6E71"/>
          <w:spacing w:val="-4"/>
          <w:lang w:val="nl-NL"/>
        </w:rPr>
        <w:t>r</w:t>
      </w:r>
      <w:r w:rsidRPr="00CA22F4">
        <w:rPr>
          <w:color w:val="6D6E71"/>
          <w:lang w:val="nl-NL"/>
        </w:rPr>
        <w:t xml:space="preserve">onder </w:t>
      </w:r>
      <w:r w:rsidRPr="00CA22F4">
        <w:rPr>
          <w:color w:val="6D6E71"/>
          <w:spacing w:val="-3"/>
          <w:lang w:val="nl-NL"/>
        </w:rPr>
        <w:t>v</w:t>
      </w:r>
      <w:r w:rsidRPr="00CA22F4">
        <w:rPr>
          <w:color w:val="6D6E71"/>
          <w:lang w:val="nl-NL"/>
        </w:rPr>
        <w:t>ol</w:t>
      </w:r>
      <w:r w:rsidRPr="00CA22F4">
        <w:rPr>
          <w:color w:val="6D6E71"/>
          <w:spacing w:val="-3"/>
          <w:lang w:val="nl-NL"/>
        </w:rPr>
        <w:t>g</w:t>
      </w:r>
      <w:r w:rsidRPr="00CA22F4">
        <w:rPr>
          <w:color w:val="6D6E71"/>
          <w:lang w:val="nl-NL"/>
        </w:rPr>
        <w:t xml:space="preserve">t een minimum </w:t>
      </w:r>
      <w:r w:rsidRPr="00CA22F4">
        <w:rPr>
          <w:color w:val="6D6E71"/>
          <w:spacing w:val="-5"/>
          <w:lang w:val="nl-NL"/>
        </w:rPr>
        <w:t>f</w:t>
      </w:r>
      <w:r w:rsidRPr="00CA22F4">
        <w:rPr>
          <w:color w:val="6D6E71"/>
          <w:lang w:val="nl-NL"/>
        </w:rPr>
        <w:t>ormulering)</w:t>
      </w:r>
    </w:p>
    <w:p w14:paraId="5DD868E8" w14:textId="77777777" w:rsidR="00624579" w:rsidRPr="00CA22F4" w:rsidRDefault="00624579">
      <w:pPr>
        <w:spacing w:before="3" w:line="240" w:lineRule="exact"/>
        <w:rPr>
          <w:sz w:val="24"/>
          <w:szCs w:val="24"/>
          <w:lang w:val="nl-NL"/>
        </w:rPr>
      </w:pPr>
    </w:p>
    <w:p w14:paraId="523D8511" w14:textId="77777777" w:rsidR="00624579" w:rsidRPr="00CA22F4" w:rsidRDefault="00CA22F4">
      <w:pPr>
        <w:pStyle w:val="Plattetekst"/>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in </w:t>
      </w:r>
      <w:r w:rsidRPr="00CA22F4">
        <w:rPr>
          <w:color w:val="6D6E71"/>
          <w:spacing w:val="-2"/>
          <w:lang w:val="nl-NL"/>
        </w:rPr>
        <w:t>g</w:t>
      </w:r>
      <w:r w:rsidRPr="00CA22F4">
        <w:rPr>
          <w:color w:val="6D6E71"/>
          <w:lang w:val="nl-NL"/>
        </w:rPr>
        <w:t>een en</w:t>
      </w:r>
      <w:r w:rsidRPr="00CA22F4">
        <w:rPr>
          <w:color w:val="6D6E71"/>
          <w:spacing w:val="-8"/>
          <w:lang w:val="nl-NL"/>
        </w:rPr>
        <w:t>k</w:t>
      </w:r>
      <w:r w:rsidRPr="00CA22F4">
        <w:rPr>
          <w:color w:val="6D6E71"/>
          <w:lang w:val="nl-NL"/>
        </w:rPr>
        <w:t xml:space="preserve">ele </w:t>
      </w:r>
      <w:r w:rsidRPr="00CA22F4">
        <w:rPr>
          <w:color w:val="6D6E71"/>
          <w:spacing w:val="-3"/>
          <w:lang w:val="nl-NL"/>
        </w:rPr>
        <w:t>v</w:t>
      </w:r>
      <w:r w:rsidRPr="00CA22F4">
        <w:rPr>
          <w:color w:val="6D6E71"/>
          <w:lang w:val="nl-NL"/>
        </w:rPr>
        <w:t xml:space="preserve">orm </w:t>
      </w:r>
      <w:r w:rsidRPr="00CA22F4">
        <w:rPr>
          <w:color w:val="6D6E71"/>
          <w:spacing w:val="-2"/>
          <w:lang w:val="nl-NL"/>
        </w:rPr>
        <w:t>g</w:t>
      </w:r>
      <w:r w:rsidRPr="00CA22F4">
        <w:rPr>
          <w:color w:val="6D6E71"/>
          <w:lang w:val="nl-NL"/>
        </w:rPr>
        <w:t>eacce</w:t>
      </w:r>
      <w:r w:rsidRPr="00CA22F4">
        <w:rPr>
          <w:color w:val="6D6E71"/>
          <w:spacing w:val="-2"/>
          <w:lang w:val="nl-NL"/>
        </w:rPr>
        <w:t>p</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 xml:space="preserve">d. </w:t>
      </w:r>
      <w:r w:rsidRPr="00CA22F4">
        <w:rPr>
          <w:color w:val="6D6E71"/>
          <w:spacing w:val="-8"/>
          <w:lang w:val="nl-NL"/>
        </w:rPr>
        <w:t>W</w:t>
      </w:r>
      <w:r w:rsidRPr="00CA22F4">
        <w:rPr>
          <w:color w:val="6D6E71"/>
          <w:lang w:val="nl-NL"/>
        </w:rPr>
        <w:t xml:space="preserve">e </w:t>
      </w:r>
      <w:r w:rsidRPr="00CA22F4">
        <w:rPr>
          <w:color w:val="6D6E71"/>
          <w:spacing w:val="-5"/>
          <w:lang w:val="nl-NL"/>
        </w:rPr>
        <w:t>g</w:t>
      </w:r>
      <w:r w:rsidRPr="00CA22F4">
        <w:rPr>
          <w:color w:val="6D6E71"/>
          <w:lang w:val="nl-NL"/>
        </w:rPr>
        <w:t xml:space="preserve">aan op school </w:t>
      </w:r>
      <w:r w:rsidRPr="00CA22F4">
        <w:rPr>
          <w:color w:val="6D6E71"/>
          <w:spacing w:val="-3"/>
          <w:lang w:val="nl-NL"/>
        </w:rPr>
        <w:t>r</w:t>
      </w:r>
      <w:r w:rsidRPr="00CA22F4">
        <w:rPr>
          <w:color w:val="6D6E71"/>
          <w:lang w:val="nl-NL"/>
        </w:rPr>
        <w:t>espect</w:t>
      </w:r>
      <w:r w:rsidRPr="00CA22F4">
        <w:rPr>
          <w:color w:val="6D6E71"/>
          <w:spacing w:val="-3"/>
          <w:lang w:val="nl-NL"/>
        </w:rPr>
        <w:t>v</w:t>
      </w:r>
      <w:r w:rsidRPr="00CA22F4">
        <w:rPr>
          <w:color w:val="6D6E71"/>
          <w:lang w:val="nl-NL"/>
        </w:rPr>
        <w:t>ol m</w:t>
      </w:r>
      <w:r w:rsidRPr="00CA22F4">
        <w:rPr>
          <w:color w:val="6D6E71"/>
          <w:spacing w:val="-2"/>
          <w:lang w:val="nl-NL"/>
        </w:rPr>
        <w:t>e</w:t>
      </w:r>
      <w:r w:rsidRPr="00CA22F4">
        <w:rPr>
          <w:color w:val="6D6E71"/>
          <w:lang w:val="nl-NL"/>
        </w:rPr>
        <w:t>t el</w:t>
      </w:r>
      <w:r w:rsidRPr="00CA22F4">
        <w:rPr>
          <w:color w:val="6D6E71"/>
          <w:spacing w:val="-4"/>
          <w:lang w:val="nl-NL"/>
        </w:rPr>
        <w:t>k</w:t>
      </w:r>
      <w:r w:rsidRPr="00CA22F4">
        <w:rPr>
          <w:color w:val="6D6E71"/>
          <w:lang w:val="nl-NL"/>
        </w:rPr>
        <w:t>aar om!</w:t>
      </w:r>
    </w:p>
    <w:p w14:paraId="1D26AF86" w14:textId="77777777" w:rsidR="00624579" w:rsidRPr="00CA22F4" w:rsidRDefault="00624579">
      <w:pPr>
        <w:spacing w:before="4" w:line="260" w:lineRule="exact"/>
        <w:rPr>
          <w:sz w:val="26"/>
          <w:szCs w:val="26"/>
          <w:lang w:val="nl-NL"/>
        </w:rPr>
      </w:pPr>
    </w:p>
    <w:p w14:paraId="7028730E" w14:textId="77777777" w:rsidR="00624579" w:rsidRPr="00CA22F4" w:rsidRDefault="00CA22F4">
      <w:pPr>
        <w:pStyle w:val="Kop3"/>
        <w:rPr>
          <w:b w:val="0"/>
          <w:bCs w:val="0"/>
          <w:lang w:val="nl-NL"/>
        </w:rPr>
      </w:pPr>
      <w:r w:rsidRPr="00CA22F4">
        <w:rPr>
          <w:color w:val="4FA6E7"/>
          <w:spacing w:val="-4"/>
          <w:lang w:val="nl-NL"/>
        </w:rPr>
        <w:t>P</w:t>
      </w:r>
      <w:r w:rsidRPr="00CA22F4">
        <w:rPr>
          <w:color w:val="4FA6E7"/>
          <w:lang w:val="nl-NL"/>
        </w:rPr>
        <w:t>e</w:t>
      </w:r>
      <w:r w:rsidRPr="00CA22F4">
        <w:rPr>
          <w:color w:val="4FA6E7"/>
          <w:spacing w:val="-3"/>
          <w:lang w:val="nl-NL"/>
        </w:rPr>
        <w:t>s</w:t>
      </w:r>
      <w:r w:rsidRPr="00CA22F4">
        <w:rPr>
          <w:color w:val="4FA6E7"/>
          <w:lang w:val="nl-NL"/>
        </w:rPr>
        <w:t>t</w:t>
      </w:r>
      <w:r w:rsidRPr="00CA22F4">
        <w:rPr>
          <w:color w:val="4FA6E7"/>
          <w:spacing w:val="-3"/>
          <w:lang w:val="nl-NL"/>
        </w:rPr>
        <w:t>r</w:t>
      </w:r>
      <w:r w:rsidRPr="00CA22F4">
        <w:rPr>
          <w:color w:val="4FA6E7"/>
          <w:lang w:val="nl-NL"/>
        </w:rPr>
        <w:t>e</w:t>
      </w:r>
      <w:r w:rsidRPr="00CA22F4">
        <w:rPr>
          <w:color w:val="4FA6E7"/>
          <w:spacing w:val="-3"/>
          <w:lang w:val="nl-NL"/>
        </w:rPr>
        <w:t>g</w:t>
      </w:r>
      <w:r w:rsidRPr="00CA22F4">
        <w:rPr>
          <w:color w:val="4FA6E7"/>
          <w:lang w:val="nl-NL"/>
        </w:rPr>
        <w:t>els leerlin</w:t>
      </w:r>
      <w:r w:rsidRPr="00CA22F4">
        <w:rPr>
          <w:color w:val="4FA6E7"/>
          <w:spacing w:val="-3"/>
          <w:lang w:val="nl-NL"/>
        </w:rPr>
        <w:t>g</w:t>
      </w:r>
      <w:r w:rsidRPr="00CA22F4">
        <w:rPr>
          <w:color w:val="4FA6E7"/>
          <w:lang w:val="nl-NL"/>
        </w:rPr>
        <w:t>en</w:t>
      </w:r>
    </w:p>
    <w:p w14:paraId="5AD2D5F2"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Maak aan de leerlin</w:t>
      </w:r>
      <w:r w:rsidRPr="00CA22F4">
        <w:rPr>
          <w:color w:val="6D6E71"/>
          <w:spacing w:val="-2"/>
          <w:lang w:val="nl-NL"/>
        </w:rPr>
        <w:t>g</w:t>
      </w:r>
      <w:r w:rsidRPr="00CA22F4">
        <w:rPr>
          <w:color w:val="6D6E71"/>
          <w:lang w:val="nl-NL"/>
        </w:rPr>
        <w:t>en duidelijk d</w:t>
      </w:r>
      <w:r w:rsidRPr="00CA22F4">
        <w:rPr>
          <w:color w:val="6D6E71"/>
          <w:spacing w:val="-2"/>
          <w:lang w:val="nl-NL"/>
        </w:rPr>
        <w:t>a</w:t>
      </w:r>
      <w:r w:rsidRPr="00CA22F4">
        <w:rPr>
          <w:color w:val="6D6E71"/>
          <w:lang w:val="nl-NL"/>
        </w:rPr>
        <w:t xml:space="preserve">t signalen </w:t>
      </w:r>
      <w:r w:rsidRPr="00CA22F4">
        <w:rPr>
          <w:color w:val="6D6E71"/>
          <w:spacing w:val="-4"/>
          <w:lang w:val="nl-NL"/>
        </w:rPr>
        <w:t>v</w:t>
      </w:r>
      <w:r w:rsidRPr="00CA22F4">
        <w:rPr>
          <w:color w:val="6D6E71"/>
          <w:lang w:val="nl-NL"/>
        </w:rPr>
        <w:t>an pe</w:t>
      </w:r>
      <w:r w:rsidRPr="00CA22F4">
        <w:rPr>
          <w:color w:val="6D6E71"/>
          <w:spacing w:val="-3"/>
          <w:lang w:val="nl-NL"/>
        </w:rPr>
        <w:t>st</w:t>
      </w:r>
      <w:r w:rsidRPr="00CA22F4">
        <w:rPr>
          <w:color w:val="6D6E71"/>
          <w:lang w:val="nl-NL"/>
        </w:rPr>
        <w:t>en (i</w:t>
      </w:r>
      <w:r w:rsidRPr="00CA22F4">
        <w:rPr>
          <w:color w:val="6D6E71"/>
          <w:spacing w:val="-2"/>
          <w:lang w:val="nl-NL"/>
        </w:rPr>
        <w:t>e</w:t>
      </w:r>
      <w:r w:rsidRPr="00CA22F4">
        <w:rPr>
          <w:color w:val="6D6E71"/>
          <w:lang w:val="nl-NL"/>
        </w:rPr>
        <w:t>ts ande</w:t>
      </w:r>
      <w:r w:rsidRPr="00CA22F4">
        <w:rPr>
          <w:color w:val="6D6E71"/>
          <w:spacing w:val="-4"/>
          <w:lang w:val="nl-NL"/>
        </w:rPr>
        <w:t>r</w:t>
      </w:r>
      <w:r w:rsidRPr="00CA22F4">
        <w:rPr>
          <w:color w:val="6D6E71"/>
          <w:lang w:val="nl-NL"/>
        </w:rPr>
        <w:t>s dan pla</w:t>
      </w:r>
      <w:r w:rsidRPr="00CA22F4">
        <w:rPr>
          <w:color w:val="6D6E71"/>
          <w:spacing w:val="-2"/>
          <w:lang w:val="nl-NL"/>
        </w:rPr>
        <w:t>g</w:t>
      </w:r>
      <w:r w:rsidRPr="00CA22F4">
        <w:rPr>
          <w:color w:val="6D6E71"/>
          <w:lang w:val="nl-NL"/>
        </w:rPr>
        <w:t>en!) doo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 mo</w:t>
      </w:r>
      <w:r w:rsidRPr="00CA22F4">
        <w:rPr>
          <w:color w:val="6D6E71"/>
          <w:spacing w:val="-2"/>
          <w:lang w:val="nl-NL"/>
        </w:rPr>
        <w:t>e</w:t>
      </w:r>
      <w:r w:rsidRPr="00CA22F4">
        <w:rPr>
          <w:color w:val="6D6E71"/>
          <w:spacing w:val="-3"/>
          <w:lang w:val="nl-NL"/>
        </w:rPr>
        <w:t>t</w:t>
      </w:r>
      <w:r w:rsidRPr="00CA22F4">
        <w:rPr>
          <w:color w:val="6D6E71"/>
          <w:lang w:val="nl-NL"/>
        </w:rPr>
        <w:t>en</w:t>
      </w:r>
    </w:p>
    <w:p w14:paraId="65669A79"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aan 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3"/>
          <w:lang w:val="nl-NL"/>
        </w:rPr>
        <w:t>r</w:t>
      </w:r>
      <w:r w:rsidRPr="00CA22F4">
        <w:rPr>
          <w:color w:val="6D6E71"/>
          <w:lang w:val="nl-NL"/>
        </w:rPr>
        <w:t>. Leg uit d</w:t>
      </w:r>
      <w:r w:rsidRPr="00CA22F4">
        <w:rPr>
          <w:color w:val="6D6E71"/>
          <w:spacing w:val="-2"/>
          <w:lang w:val="nl-NL"/>
        </w:rPr>
        <w:t>a</w:t>
      </w:r>
      <w:r w:rsidRPr="00CA22F4">
        <w:rPr>
          <w:color w:val="6D6E71"/>
          <w:lang w:val="nl-NL"/>
        </w:rPr>
        <w:t xml:space="preserve">t dit </w:t>
      </w:r>
      <w:r w:rsidRPr="00CA22F4">
        <w:rPr>
          <w:color w:val="6D6E71"/>
          <w:spacing w:val="-2"/>
          <w:lang w:val="nl-NL"/>
        </w:rPr>
        <w:t>g</w:t>
      </w:r>
      <w:r w:rsidRPr="00CA22F4">
        <w:rPr>
          <w:color w:val="6D6E71"/>
          <w:lang w:val="nl-NL"/>
        </w:rPr>
        <w:t>een klik</w:t>
      </w:r>
      <w:r w:rsidRPr="00CA22F4">
        <w:rPr>
          <w:color w:val="6D6E71"/>
          <w:spacing w:val="-8"/>
          <w:lang w:val="nl-NL"/>
        </w:rPr>
        <w:t>k</w:t>
      </w:r>
      <w:r w:rsidRPr="00CA22F4">
        <w:rPr>
          <w:color w:val="6D6E71"/>
          <w:lang w:val="nl-NL"/>
        </w:rPr>
        <w:t>en is maar kla</w:t>
      </w:r>
      <w:r w:rsidRPr="00CA22F4">
        <w:rPr>
          <w:color w:val="6D6E71"/>
          <w:spacing w:val="-2"/>
          <w:lang w:val="nl-NL"/>
        </w:rPr>
        <w:t>g</w:t>
      </w:r>
      <w:r w:rsidRPr="00CA22F4">
        <w:rPr>
          <w:color w:val="6D6E71"/>
          <w:lang w:val="nl-NL"/>
        </w:rPr>
        <w:t>en!;</w:t>
      </w:r>
    </w:p>
    <w:p w14:paraId="2C4113F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soneel en leerlin</w:t>
      </w:r>
      <w:r w:rsidRPr="00CA22F4">
        <w:rPr>
          <w:color w:val="6D6E71"/>
          <w:spacing w:val="-2"/>
          <w:lang w:val="nl-NL"/>
        </w:rPr>
        <w:t>g</w:t>
      </w:r>
      <w:r w:rsidRPr="00CA22F4">
        <w:rPr>
          <w:color w:val="6D6E71"/>
          <w:lang w:val="nl-NL"/>
        </w:rPr>
        <w:t>en noemen leerlin</w:t>
      </w:r>
      <w:r w:rsidRPr="00CA22F4">
        <w:rPr>
          <w:color w:val="6D6E71"/>
          <w:spacing w:val="-2"/>
          <w:lang w:val="nl-NL"/>
        </w:rPr>
        <w:t>g</w:t>
      </w:r>
      <w:r w:rsidRPr="00CA22F4">
        <w:rPr>
          <w:color w:val="6D6E71"/>
          <w:lang w:val="nl-NL"/>
        </w:rPr>
        <w:t>en ni</w:t>
      </w:r>
      <w:r w:rsidRPr="00CA22F4">
        <w:rPr>
          <w:color w:val="6D6E71"/>
          <w:spacing w:val="-2"/>
          <w:lang w:val="nl-NL"/>
        </w:rPr>
        <w:t>e</w:t>
      </w:r>
      <w:r w:rsidRPr="00CA22F4">
        <w:rPr>
          <w:color w:val="6D6E71"/>
          <w:lang w:val="nl-NL"/>
        </w:rPr>
        <w:t>t m</w:t>
      </w:r>
      <w:r w:rsidRPr="00CA22F4">
        <w:rPr>
          <w:color w:val="6D6E71"/>
          <w:spacing w:val="-2"/>
          <w:lang w:val="nl-NL"/>
        </w:rPr>
        <w:t>e</w:t>
      </w:r>
      <w:r w:rsidRPr="00CA22F4">
        <w:rPr>
          <w:color w:val="6D6E71"/>
          <w:lang w:val="nl-NL"/>
        </w:rPr>
        <w:t>t een bijnaam die als k</w:t>
      </w:r>
      <w:r w:rsidRPr="00CA22F4">
        <w:rPr>
          <w:color w:val="6D6E71"/>
          <w:spacing w:val="-2"/>
          <w:lang w:val="nl-NL"/>
        </w:rPr>
        <w:t>we</w:t>
      </w:r>
      <w:r w:rsidRPr="00CA22F4">
        <w:rPr>
          <w:color w:val="6D6E71"/>
          <w:lang w:val="nl-NL"/>
        </w:rPr>
        <w:t>tsend 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 xml:space="preserve">en </w:t>
      </w:r>
      <w:r w:rsidRPr="00CA22F4">
        <w:rPr>
          <w:color w:val="6D6E71"/>
          <w:spacing w:val="-4"/>
          <w:lang w:val="nl-NL"/>
        </w:rPr>
        <w:t>k</w:t>
      </w:r>
      <w:r w:rsidRPr="00CA22F4">
        <w:rPr>
          <w:color w:val="6D6E71"/>
          <w:lang w:val="nl-NL"/>
        </w:rPr>
        <w:t xml:space="preserve">an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p>
    <w:p w14:paraId="57A69AF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soneel</w:t>
      </w:r>
      <w:r w:rsidRPr="00CA22F4">
        <w:rPr>
          <w:color w:val="6D6E71"/>
          <w:spacing w:val="10"/>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2"/>
          <w:lang w:val="nl-NL"/>
        </w:rPr>
        <w:t>g</w:t>
      </w:r>
      <w:r w:rsidRPr="00CA22F4">
        <w:rPr>
          <w:color w:val="6D6E71"/>
          <w:lang w:val="nl-NL"/>
        </w:rPr>
        <w:t>een</w:t>
      </w:r>
      <w:r w:rsidRPr="00CA22F4">
        <w:rPr>
          <w:color w:val="6D6E71"/>
          <w:spacing w:val="10"/>
          <w:lang w:val="nl-NL"/>
        </w:rPr>
        <w:t xml:space="preserve"> </w:t>
      </w:r>
      <w:r w:rsidRPr="00CA22F4">
        <w:rPr>
          <w:color w:val="6D6E71"/>
          <w:lang w:val="nl-NL"/>
        </w:rPr>
        <w:t>opmerkin</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0"/>
          <w:lang w:val="nl-NL"/>
        </w:rPr>
        <w:t xml:space="preserve"> </w:t>
      </w:r>
      <w:r w:rsidRPr="00CA22F4">
        <w:rPr>
          <w:color w:val="6D6E71"/>
          <w:lang w:val="nl-NL"/>
        </w:rPr>
        <w:t>kleding</w:t>
      </w:r>
      <w:r w:rsidRPr="00CA22F4">
        <w:rPr>
          <w:color w:val="6D6E71"/>
          <w:spacing w:val="10"/>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0"/>
          <w:lang w:val="nl-NL"/>
        </w:rPr>
        <w:t xml:space="preserve"> </w:t>
      </w:r>
      <w:r w:rsidRPr="00CA22F4">
        <w:rPr>
          <w:color w:val="6D6E71"/>
          <w:lang w:val="nl-NL"/>
        </w:rPr>
        <w:t>ui</w:t>
      </w:r>
      <w:r w:rsidRPr="00CA22F4">
        <w:rPr>
          <w:color w:val="6D6E71"/>
          <w:spacing w:val="-3"/>
          <w:lang w:val="nl-NL"/>
        </w:rPr>
        <w:t>t</w:t>
      </w:r>
      <w:r w:rsidRPr="00CA22F4">
        <w:rPr>
          <w:color w:val="6D6E71"/>
          <w:lang w:val="nl-NL"/>
        </w:rPr>
        <w:t>erlijk</w:t>
      </w:r>
      <w:r w:rsidRPr="00CA22F4">
        <w:rPr>
          <w:color w:val="6D6E71"/>
          <w:spacing w:val="10"/>
          <w:lang w:val="nl-NL"/>
        </w:rPr>
        <w:t xml:space="preserve"> </w:t>
      </w:r>
      <w:r w:rsidRPr="00CA22F4">
        <w:rPr>
          <w:color w:val="6D6E71"/>
          <w:lang w:val="nl-NL"/>
        </w:rPr>
        <w:t>die</w:t>
      </w:r>
      <w:r w:rsidRPr="00CA22F4">
        <w:rPr>
          <w:color w:val="6D6E71"/>
          <w:spacing w:val="10"/>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k</w:t>
      </w:r>
      <w:r w:rsidRPr="00CA22F4">
        <w:rPr>
          <w:color w:val="6D6E71"/>
          <w:spacing w:val="-3"/>
          <w:lang w:val="nl-NL"/>
        </w:rPr>
        <w:t>w</w:t>
      </w:r>
      <w:r w:rsidRPr="00CA22F4">
        <w:rPr>
          <w:color w:val="6D6E71"/>
          <w:spacing w:val="-2"/>
          <w:lang w:val="nl-NL"/>
        </w:rPr>
        <w:t>e</w:t>
      </w:r>
      <w:r w:rsidRPr="00CA22F4">
        <w:rPr>
          <w:color w:val="6D6E71"/>
          <w:lang w:val="nl-NL"/>
        </w:rPr>
        <w:t>tsend</w:t>
      </w:r>
      <w:r w:rsidRPr="00CA22F4">
        <w:rPr>
          <w:color w:val="6D6E71"/>
          <w:spacing w:val="10"/>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p>
    <w:p w14:paraId="2D936865" w14:textId="77777777" w:rsidR="00624579" w:rsidRPr="00CA22F4" w:rsidRDefault="00CA22F4">
      <w:pPr>
        <w:pStyle w:val="Plattetekst"/>
        <w:spacing w:line="264" w:lineRule="exact"/>
        <w:ind w:left="1493"/>
        <w:rPr>
          <w:lang w:val="nl-NL"/>
        </w:rPr>
      </w:pPr>
      <w:r w:rsidRPr="00CA22F4">
        <w:rPr>
          <w:color w:val="6D6E71"/>
          <w:spacing w:val="-3"/>
          <w:lang w:val="nl-NL"/>
        </w:rPr>
        <w:t>k</w:t>
      </w:r>
      <w:r w:rsidRPr="00CA22F4">
        <w:rPr>
          <w:color w:val="6D6E71"/>
          <w:lang w:val="nl-NL"/>
        </w:rPr>
        <w:t xml:space="preserve">unnen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p>
    <w:p w14:paraId="0B18B7C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Indien</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med</w:t>
      </w:r>
      <w:r w:rsidRPr="00CA22F4">
        <w:rPr>
          <w:color w:val="6D6E71"/>
          <w:spacing w:val="-1"/>
          <w:lang w:val="nl-NL"/>
        </w:rPr>
        <w:t>e</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spacing w:val="-2"/>
          <w:lang w:val="nl-NL"/>
        </w:rPr>
        <w:t>g</w:t>
      </w:r>
      <w:r w:rsidRPr="00CA22F4">
        <w:rPr>
          <w:color w:val="6D6E71"/>
          <w:lang w:val="nl-NL"/>
        </w:rPr>
        <w:t>esignalee</w:t>
      </w:r>
      <w:r w:rsidRPr="00CA22F4">
        <w:rPr>
          <w:color w:val="6D6E71"/>
          <w:spacing w:val="-4"/>
          <w:lang w:val="nl-NL"/>
        </w:rPr>
        <w:t>r</w:t>
      </w:r>
      <w:r w:rsidRPr="00CA22F4">
        <w:rPr>
          <w:color w:val="6D6E71"/>
          <w:lang w:val="nl-NL"/>
        </w:rPr>
        <w:t>d:</w:t>
      </w:r>
    </w:p>
    <w:p w14:paraId="4E4FBD10"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hij</w:t>
      </w:r>
      <w:r w:rsidRPr="00CA22F4">
        <w:rPr>
          <w:color w:val="6D6E71"/>
          <w:spacing w:val="-1"/>
          <w:lang w:val="nl-NL"/>
        </w:rPr>
        <w:t xml:space="preserve"> </w:t>
      </w:r>
      <w:r w:rsidRPr="00CA22F4">
        <w:rPr>
          <w:color w:val="6D6E71"/>
          <w:lang w:val="nl-NL"/>
        </w:rPr>
        <w:t>duidelijk</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ondubbelzinnig</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d</w:t>
      </w:r>
      <w:r w:rsidRPr="00CA22F4">
        <w:rPr>
          <w:color w:val="6D6E71"/>
          <w:spacing w:val="-1"/>
          <w:lang w:val="nl-NL"/>
        </w:rPr>
        <w:t>a</w:t>
      </w:r>
      <w:r w:rsidRPr="00CA22F4">
        <w:rPr>
          <w:color w:val="6D6E71"/>
          <w:lang w:val="nl-NL"/>
        </w:rPr>
        <w:t>t</w:t>
      </w:r>
      <w:r w:rsidRPr="00CA22F4">
        <w:rPr>
          <w:color w:val="6D6E71"/>
          <w:spacing w:val="-1"/>
          <w:lang w:val="nl-NL"/>
        </w:rPr>
        <w:t xml:space="preserve"> </w:t>
      </w:r>
      <w:r w:rsidRPr="00CA22F4">
        <w:rPr>
          <w:color w:val="6D6E71"/>
          <w:lang w:val="nl-NL"/>
        </w:rPr>
        <w:t>hij</w:t>
      </w:r>
      <w:r w:rsidRPr="00CA22F4">
        <w:rPr>
          <w:color w:val="6D6E71"/>
          <w:spacing w:val="-1"/>
          <w:lang w:val="nl-NL"/>
        </w:rPr>
        <w:t xml:space="preserve"> </w:t>
      </w:r>
      <w:r w:rsidRPr="00CA22F4">
        <w:rPr>
          <w:color w:val="6D6E71"/>
          <w:lang w:val="nl-NL"/>
        </w:rPr>
        <w:t>de</w:t>
      </w:r>
      <w:r w:rsidRPr="00CA22F4">
        <w:rPr>
          <w:color w:val="6D6E71"/>
          <w:spacing w:val="-3"/>
          <w:lang w:val="nl-NL"/>
        </w:rPr>
        <w:t>r</w:t>
      </w:r>
      <w:r w:rsidRPr="00CA22F4">
        <w:rPr>
          <w:color w:val="6D6E71"/>
          <w:spacing w:val="-2"/>
          <w:lang w:val="nl-NL"/>
        </w:rPr>
        <w:t>g</w:t>
      </w:r>
      <w:r w:rsidRPr="00CA22F4">
        <w:rPr>
          <w:color w:val="6D6E71"/>
          <w:lang w:val="nl-NL"/>
        </w:rPr>
        <w:t xml:space="preserve">elijk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spacing w:val="-2"/>
          <w:lang w:val="nl-NL"/>
        </w:rPr>
        <w:t>a</w:t>
      </w:r>
      <w:r w:rsidRPr="00CA22F4">
        <w:rPr>
          <w:color w:val="6D6E71"/>
          <w:spacing w:val="-3"/>
          <w:lang w:val="nl-NL"/>
        </w:rPr>
        <w:t>f</w:t>
      </w:r>
      <w:r w:rsidRPr="00CA22F4">
        <w:rPr>
          <w:color w:val="6D6E71"/>
          <w:lang w:val="nl-NL"/>
        </w:rPr>
        <w:t>schuwt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2"/>
          <w:lang w:val="nl-NL"/>
        </w:rPr>
        <w:t>a</w:t>
      </w:r>
      <w:r w:rsidRPr="00CA22F4">
        <w:rPr>
          <w:color w:val="6D6E71"/>
          <w:lang w:val="nl-NL"/>
        </w:rPr>
        <w:t>fkeurt;</w:t>
      </w:r>
    </w:p>
    <w:p w14:paraId="6414F23E"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9"/>
          <w:lang w:val="nl-NL"/>
        </w:rPr>
        <w:t xml:space="preserve"> </w:t>
      </w:r>
      <w:r w:rsidRPr="00CA22F4">
        <w:rPr>
          <w:color w:val="6D6E71"/>
          <w:lang w:val="nl-NL"/>
        </w:rPr>
        <w:t>p</w:t>
      </w:r>
      <w:r w:rsidRPr="00CA22F4">
        <w:rPr>
          <w:color w:val="6D6E71"/>
          <w:spacing w:val="-4"/>
          <w:lang w:val="nl-NL"/>
        </w:rPr>
        <w:t>r</w:t>
      </w:r>
      <w:r w:rsidRPr="00CA22F4">
        <w:rPr>
          <w:color w:val="6D6E71"/>
          <w:lang w:val="nl-NL"/>
        </w:rPr>
        <w:t>obeert</w:t>
      </w:r>
      <w:r w:rsidRPr="00CA22F4">
        <w:rPr>
          <w:color w:val="6D6E71"/>
          <w:spacing w:val="9"/>
          <w:lang w:val="nl-NL"/>
        </w:rPr>
        <w:t xml:space="preserve"> </w:t>
      </w:r>
      <w:r w:rsidRPr="00CA22F4">
        <w:rPr>
          <w:color w:val="6D6E71"/>
          <w:lang w:val="nl-NL"/>
        </w:rPr>
        <w:t>hij</w:t>
      </w:r>
      <w:r w:rsidRPr="00CA22F4">
        <w:rPr>
          <w:color w:val="6D6E71"/>
          <w:spacing w:val="9"/>
          <w:lang w:val="nl-NL"/>
        </w:rPr>
        <w:t xml:space="preserve"> </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oor</w:t>
      </w:r>
      <w:r w:rsidRPr="00CA22F4">
        <w:rPr>
          <w:color w:val="6D6E71"/>
          <w:spacing w:val="-4"/>
          <w:lang w:val="nl-NL"/>
        </w:rPr>
        <w:t>z</w:t>
      </w:r>
      <w:r w:rsidRPr="00CA22F4">
        <w:rPr>
          <w:color w:val="6D6E71"/>
          <w:lang w:val="nl-NL"/>
        </w:rPr>
        <w:t>aak,</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o</w:t>
      </w:r>
      <w:r w:rsidRPr="00CA22F4">
        <w:rPr>
          <w:color w:val="6D6E71"/>
          <w:spacing w:val="-4"/>
          <w:lang w:val="nl-NL"/>
        </w:rPr>
        <w:t>mv</w:t>
      </w:r>
      <w:r w:rsidRPr="00CA22F4">
        <w:rPr>
          <w:color w:val="6D6E71"/>
          <w:lang w:val="nl-NL"/>
        </w:rPr>
        <w:t>ang</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p>
    <w:p w14:paraId="129E0FCA" w14:textId="77777777" w:rsidR="00624579" w:rsidRPr="00CA22F4" w:rsidRDefault="00CA22F4">
      <w:pPr>
        <w:pStyle w:val="Plattetekst"/>
        <w:spacing w:line="264" w:lineRule="exact"/>
        <w:ind w:left="2213"/>
        <w:rPr>
          <w:lang w:val="nl-NL"/>
        </w:rPr>
      </w:pP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w:t>
      </w:r>
      <w:r w:rsidRPr="00CA22F4">
        <w:rPr>
          <w:color w:val="6D6E71"/>
          <w:spacing w:val="-3"/>
          <w:lang w:val="nl-NL"/>
        </w:rPr>
        <w:t xml:space="preserve"> v</w:t>
      </w:r>
      <w:r w:rsidRPr="00CA22F4">
        <w:rPr>
          <w:color w:val="6D6E71"/>
          <w:lang w:val="nl-NL"/>
        </w:rPr>
        <w:t>oor</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54D07500"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44"/>
          <w:lang w:val="nl-NL"/>
        </w:rPr>
        <w:t xml:space="preserve"> </w:t>
      </w:r>
      <w:r w:rsidRPr="00CA22F4">
        <w:rPr>
          <w:color w:val="6D6E71"/>
          <w:lang w:val="nl-NL"/>
        </w:rPr>
        <w:t>p</w:t>
      </w:r>
      <w:r w:rsidRPr="00CA22F4">
        <w:rPr>
          <w:color w:val="6D6E71"/>
          <w:spacing w:val="-4"/>
          <w:lang w:val="nl-NL"/>
        </w:rPr>
        <w:t>r</w:t>
      </w:r>
      <w:r w:rsidRPr="00CA22F4">
        <w:rPr>
          <w:color w:val="6D6E71"/>
          <w:lang w:val="nl-NL"/>
        </w:rPr>
        <w:t>obeert</w:t>
      </w:r>
      <w:r w:rsidRPr="00CA22F4">
        <w:rPr>
          <w:color w:val="6D6E71"/>
          <w:spacing w:val="45"/>
          <w:lang w:val="nl-NL"/>
        </w:rPr>
        <w:t xml:space="preserve"> </w:t>
      </w:r>
      <w:r w:rsidRPr="00CA22F4">
        <w:rPr>
          <w:color w:val="6D6E71"/>
          <w:lang w:val="nl-NL"/>
        </w:rPr>
        <w:t>hij</w:t>
      </w:r>
      <w:r w:rsidRPr="00CA22F4">
        <w:rPr>
          <w:color w:val="6D6E71"/>
          <w:spacing w:val="4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4"/>
          <w:lang w:val="nl-NL"/>
        </w:rPr>
        <w:t xml:space="preserve"> </w:t>
      </w:r>
      <w:r w:rsidRPr="00CA22F4">
        <w:rPr>
          <w:color w:val="6D6E71"/>
          <w:lang w:val="nl-NL"/>
        </w:rPr>
        <w:t>i</w:t>
      </w:r>
      <w:r w:rsidRPr="00CA22F4">
        <w:rPr>
          <w:color w:val="6D6E71"/>
          <w:spacing w:val="-4"/>
          <w:lang w:val="nl-NL"/>
        </w:rPr>
        <w:t>n</w:t>
      </w:r>
      <w:r w:rsidRPr="00CA22F4">
        <w:rPr>
          <w:color w:val="6D6E71"/>
          <w:spacing w:val="-3"/>
          <w:lang w:val="nl-NL"/>
        </w:rPr>
        <w:t>v</w:t>
      </w:r>
      <w:r w:rsidRPr="00CA22F4">
        <w:rPr>
          <w:color w:val="6D6E71"/>
          <w:lang w:val="nl-NL"/>
        </w:rPr>
        <w:t>oelend</w:t>
      </w:r>
      <w:r w:rsidRPr="00CA22F4">
        <w:rPr>
          <w:color w:val="6D6E71"/>
          <w:spacing w:val="45"/>
          <w:lang w:val="nl-NL"/>
        </w:rPr>
        <w:t xml:space="preserve"> </w:t>
      </w:r>
      <w:r w:rsidRPr="00CA22F4">
        <w:rPr>
          <w:color w:val="6D6E71"/>
          <w:spacing w:val="-3"/>
          <w:lang w:val="nl-NL"/>
        </w:rPr>
        <w:t>v</w:t>
      </w:r>
      <w:r w:rsidRPr="00CA22F4">
        <w:rPr>
          <w:color w:val="6D6E71"/>
          <w:lang w:val="nl-NL"/>
        </w:rPr>
        <w:t>ermo</w:t>
      </w:r>
      <w:r w:rsidRPr="00CA22F4">
        <w:rPr>
          <w:color w:val="6D6E71"/>
          <w:spacing w:val="-3"/>
          <w:lang w:val="nl-NL"/>
        </w:rPr>
        <w:t>g</w:t>
      </w:r>
      <w:r w:rsidRPr="00CA22F4">
        <w:rPr>
          <w:color w:val="6D6E71"/>
          <w:lang w:val="nl-NL"/>
        </w:rPr>
        <w:t>en</w:t>
      </w:r>
      <w:r w:rsidRPr="00CA22F4">
        <w:rPr>
          <w:color w:val="6D6E71"/>
          <w:spacing w:val="45"/>
          <w:lang w:val="nl-NL"/>
        </w:rPr>
        <w:t xml:space="preserve"> </w:t>
      </w:r>
      <w:r w:rsidRPr="00CA22F4">
        <w:rPr>
          <w:color w:val="6D6E71"/>
          <w:spacing w:val="-4"/>
          <w:lang w:val="nl-NL"/>
        </w:rPr>
        <w:t>v</w:t>
      </w:r>
      <w:r w:rsidRPr="00CA22F4">
        <w:rPr>
          <w:color w:val="6D6E71"/>
          <w:lang w:val="nl-NL"/>
        </w:rPr>
        <w:t>an</w:t>
      </w:r>
      <w:r w:rsidRPr="00CA22F4">
        <w:rPr>
          <w:color w:val="6D6E71"/>
          <w:spacing w:val="45"/>
          <w:lang w:val="nl-NL"/>
        </w:rPr>
        <w:t xml:space="preserve"> </w:t>
      </w:r>
      <w:r w:rsidRPr="00CA22F4">
        <w:rPr>
          <w:color w:val="6D6E71"/>
          <w:lang w:val="nl-NL"/>
        </w:rPr>
        <w:t>de</w:t>
      </w:r>
      <w:r w:rsidRPr="00CA22F4">
        <w:rPr>
          <w:color w:val="6D6E71"/>
          <w:spacing w:val="44"/>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45"/>
          <w:lang w:val="nl-NL"/>
        </w:rPr>
        <w:t xml:space="preserve"> </w:t>
      </w:r>
      <w:r w:rsidRPr="00CA22F4">
        <w:rPr>
          <w:color w:val="6D6E71"/>
          <w:lang w:val="nl-NL"/>
        </w:rPr>
        <w:t>en</w:t>
      </w:r>
      <w:r w:rsidRPr="00CA22F4">
        <w:rPr>
          <w:color w:val="6D6E71"/>
          <w:spacing w:val="45"/>
          <w:lang w:val="nl-NL"/>
        </w:rPr>
        <w:t xml:space="preserve"> </w:t>
      </w:r>
      <w:r w:rsidRPr="00CA22F4">
        <w:rPr>
          <w:color w:val="6D6E71"/>
          <w:lang w:val="nl-NL"/>
        </w:rPr>
        <w:t>de</w:t>
      </w:r>
      <w:r w:rsidRPr="00CA22F4">
        <w:rPr>
          <w:color w:val="6D6E71"/>
          <w:spacing w:val="44"/>
          <w:lang w:val="nl-NL"/>
        </w:rPr>
        <w:t xml:space="preserve"> </w:t>
      </w:r>
      <w:r w:rsidRPr="00CA22F4">
        <w:rPr>
          <w:color w:val="6D6E71"/>
          <w:lang w:val="nl-NL"/>
        </w:rPr>
        <w:t>‘</w:t>
      </w:r>
      <w:r w:rsidRPr="00CA22F4">
        <w:rPr>
          <w:color w:val="6D6E71"/>
          <w:spacing w:val="-3"/>
          <w:lang w:val="nl-NL"/>
        </w:rPr>
        <w:t>z</w:t>
      </w:r>
      <w:r w:rsidRPr="00CA22F4">
        <w:rPr>
          <w:color w:val="6D6E71"/>
          <w:lang w:val="nl-NL"/>
        </w:rPr>
        <w:t>wij</w:t>
      </w:r>
      <w:r w:rsidRPr="00CA22F4">
        <w:rPr>
          <w:color w:val="6D6E71"/>
          <w:spacing w:val="-2"/>
          <w:lang w:val="nl-NL"/>
        </w:rPr>
        <w:t>g</w:t>
      </w:r>
      <w:r w:rsidRPr="00CA22F4">
        <w:rPr>
          <w:color w:val="6D6E71"/>
          <w:lang w:val="nl-NL"/>
        </w:rPr>
        <w:t>ende</w:t>
      </w:r>
      <w:r w:rsidRPr="00CA22F4">
        <w:rPr>
          <w:color w:val="6D6E71"/>
          <w:spacing w:val="45"/>
          <w:lang w:val="nl-NL"/>
        </w:rPr>
        <w:t xml:space="preserve"> </w:t>
      </w:r>
      <w:r w:rsidRPr="00CA22F4">
        <w:rPr>
          <w:color w:val="6D6E71"/>
          <w:lang w:val="nl-NL"/>
        </w:rPr>
        <w:t>mee</w:t>
      </w:r>
      <w:r w:rsidRPr="00CA22F4">
        <w:rPr>
          <w:color w:val="6D6E71"/>
          <w:spacing w:val="-4"/>
          <w:lang w:val="nl-NL"/>
        </w:rPr>
        <w:t>r</w:t>
      </w:r>
      <w:r w:rsidRPr="00CA22F4">
        <w:rPr>
          <w:color w:val="6D6E71"/>
          <w:lang w:val="nl-NL"/>
        </w:rPr>
        <w:t>derheid’</w:t>
      </w:r>
      <w:r w:rsidRPr="00CA22F4">
        <w:rPr>
          <w:color w:val="6D6E71"/>
          <w:spacing w:val="45"/>
          <w:lang w:val="nl-NL"/>
        </w:rPr>
        <w:t xml:space="preserve"> </w:t>
      </w:r>
      <w:r w:rsidRPr="00CA22F4">
        <w:rPr>
          <w:color w:val="6D6E71"/>
          <w:spacing w:val="-3"/>
          <w:lang w:val="nl-NL"/>
        </w:rPr>
        <w:t>t</w:t>
      </w:r>
      <w:r w:rsidRPr="00CA22F4">
        <w:rPr>
          <w:color w:val="6D6E71"/>
          <w:lang w:val="nl-NL"/>
        </w:rPr>
        <w:t>e</w:t>
      </w:r>
    </w:p>
    <w:p w14:paraId="5C2558D1" w14:textId="77777777" w:rsidR="00624579" w:rsidRPr="00CA22F4" w:rsidRDefault="00CA22F4">
      <w:pPr>
        <w:pStyle w:val="Plattetekst"/>
        <w:spacing w:line="264" w:lineRule="exact"/>
        <w:ind w:left="2213"/>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en (</w:t>
      </w:r>
      <w:r w:rsidRPr="00CA22F4">
        <w:rPr>
          <w:color w:val="6D6E71"/>
          <w:spacing w:val="-6"/>
          <w:lang w:val="nl-NL"/>
        </w:rPr>
        <w:t>“</w:t>
      </w:r>
      <w:r w:rsidRPr="00CA22F4">
        <w:rPr>
          <w:color w:val="6D6E71"/>
          <w:lang w:val="nl-NL"/>
        </w:rPr>
        <w:t xml:space="preserve">als jij nu eens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 xml:space="preserve">t </w:t>
      </w:r>
      <w:r w:rsidRPr="00CA22F4">
        <w:rPr>
          <w:color w:val="6D6E71"/>
          <w:spacing w:val="-2"/>
          <w:lang w:val="nl-NL"/>
        </w:rPr>
        <w:t>w</w:t>
      </w:r>
      <w:r w:rsidRPr="00CA22F4">
        <w:rPr>
          <w:color w:val="6D6E71"/>
          <w:lang w:val="nl-NL"/>
        </w:rPr>
        <w:t>e</w:t>
      </w:r>
      <w:r w:rsidRPr="00CA22F4">
        <w:rPr>
          <w:color w:val="6D6E71"/>
          <w:spacing w:val="-4"/>
          <w:lang w:val="nl-NL"/>
        </w:rPr>
        <w:t>r</w:t>
      </w:r>
      <w:r w:rsidRPr="00CA22F4">
        <w:rPr>
          <w:color w:val="6D6E71"/>
          <w:lang w:val="nl-NL"/>
        </w:rPr>
        <w:t>d..</w:t>
      </w:r>
      <w:r w:rsidRPr="00CA22F4">
        <w:rPr>
          <w:color w:val="6D6E71"/>
          <w:spacing w:val="-16"/>
          <w:lang w:val="nl-NL"/>
        </w:rPr>
        <w:t>.</w:t>
      </w:r>
      <w:r w:rsidRPr="00CA22F4">
        <w:rPr>
          <w:color w:val="6D6E71"/>
          <w:lang w:val="nl-NL"/>
        </w:rPr>
        <w:t>”);</w:t>
      </w:r>
    </w:p>
    <w:p w14:paraId="1FCD1F45"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21"/>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4"/>
          <w:lang w:val="nl-NL"/>
        </w:rPr>
        <w:t>g</w:t>
      </w:r>
      <w:r w:rsidRPr="00CA22F4">
        <w:rPr>
          <w:color w:val="6D6E71"/>
          <w:lang w:val="nl-NL"/>
        </w:rPr>
        <w:t>t</w:t>
      </w:r>
      <w:r w:rsidRPr="00CA22F4">
        <w:rPr>
          <w:color w:val="6D6E71"/>
          <w:spacing w:val="21"/>
          <w:lang w:val="nl-NL"/>
        </w:rPr>
        <w:t xml:space="preserve"> </w:t>
      </w:r>
      <w:r w:rsidRPr="00CA22F4">
        <w:rPr>
          <w:color w:val="6D6E71"/>
          <w:lang w:val="nl-NL"/>
        </w:rPr>
        <w:t>hij</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21"/>
          <w:lang w:val="nl-NL"/>
        </w:rPr>
        <w:t xml:space="preserve"> </w:t>
      </w:r>
      <w:r w:rsidRPr="00CA22F4">
        <w:rPr>
          <w:color w:val="6D6E71"/>
          <w:lang w:val="nl-NL"/>
        </w:rPr>
        <w:t>in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3"/>
          <w:lang w:val="nl-NL"/>
        </w:rPr>
        <w:t>t</w:t>
      </w:r>
      <w:r w:rsidRPr="00CA22F4">
        <w:rPr>
          <w:color w:val="6D6E71"/>
          <w:lang w:val="nl-NL"/>
        </w:rPr>
        <w:t>ea</w:t>
      </w:r>
      <w:r w:rsidRPr="00CA22F4">
        <w:rPr>
          <w:color w:val="6D6E71"/>
          <w:spacing w:val="-4"/>
          <w:lang w:val="nl-NL"/>
        </w:rPr>
        <w:t>m</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5"/>
          <w:lang w:val="nl-NL"/>
        </w:rPr>
        <w:t>g</w:t>
      </w:r>
      <w:r w:rsidRPr="00CA22F4">
        <w:rPr>
          <w:color w:val="6D6E71"/>
          <w:lang w:val="nl-NL"/>
        </w:rPr>
        <w:t>adering</w:t>
      </w:r>
      <w:r w:rsidRPr="00CA22F4">
        <w:rPr>
          <w:color w:val="6D6E71"/>
          <w:spacing w:val="21"/>
          <w:lang w:val="nl-NL"/>
        </w:rPr>
        <w:t xml:space="preserve"> </w:t>
      </w:r>
      <w:r w:rsidRPr="00CA22F4">
        <w:rPr>
          <w:color w:val="6D6E71"/>
          <w:spacing w:val="-3"/>
          <w:lang w:val="nl-NL"/>
        </w:rPr>
        <w:t>t</w:t>
      </w:r>
      <w:r w:rsidRPr="00CA22F4">
        <w:rPr>
          <w:color w:val="6D6E71"/>
          <w:lang w:val="nl-NL"/>
        </w:rPr>
        <w:t>er</w:t>
      </w:r>
      <w:r w:rsidRPr="00CA22F4">
        <w:rPr>
          <w:color w:val="6D6E71"/>
          <w:spacing w:val="20"/>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20"/>
          <w:lang w:val="nl-NL"/>
        </w:rPr>
        <w:t xml:space="preserve"> </w:t>
      </w:r>
      <w:r w:rsidRPr="00CA22F4">
        <w:rPr>
          <w:color w:val="6D6E71"/>
          <w:lang w:val="nl-NL"/>
        </w:rPr>
        <w:t>en</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plan</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aanpak</w:t>
      </w:r>
    </w:p>
    <w:p w14:paraId="1B356FA3" w14:textId="77777777" w:rsidR="00624579" w:rsidRPr="00CA22F4" w:rsidRDefault="00CA22F4">
      <w:pPr>
        <w:pStyle w:val="Plattetekst"/>
        <w:spacing w:line="264" w:lineRule="exact"/>
        <w:ind w:left="2213"/>
        <w:rPr>
          <w:lang w:val="nl-NL"/>
        </w:rPr>
      </w:pPr>
      <w:r w:rsidRPr="00CA22F4">
        <w:rPr>
          <w:color w:val="6D6E71"/>
          <w:lang w:val="nl-NL"/>
        </w:rPr>
        <w:t>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p>
    <w:p w14:paraId="6C088453"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8"/>
          <w:lang w:val="nl-NL"/>
        </w:rPr>
        <w:t xml:space="preserve"> </w:t>
      </w:r>
      <w:r w:rsidRPr="00CA22F4">
        <w:rPr>
          <w:color w:val="6D6E71"/>
          <w:spacing w:val="-3"/>
          <w:lang w:val="nl-NL"/>
        </w:rPr>
        <w:t>st</w:t>
      </w:r>
      <w:r w:rsidRPr="00CA22F4">
        <w:rPr>
          <w:color w:val="6D6E71"/>
          <w:lang w:val="nl-NL"/>
        </w:rPr>
        <w:t>elt</w:t>
      </w:r>
      <w:r w:rsidRPr="00CA22F4">
        <w:rPr>
          <w:color w:val="6D6E71"/>
          <w:spacing w:val="9"/>
          <w:lang w:val="nl-NL"/>
        </w:rPr>
        <w:t xml:space="preserve"> </w:t>
      </w:r>
      <w:r w:rsidRPr="00CA22F4">
        <w:rPr>
          <w:color w:val="6D6E71"/>
          <w:lang w:val="nl-NL"/>
        </w:rPr>
        <w:t>hij</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9"/>
          <w:lang w:val="nl-NL"/>
        </w:rPr>
        <w:t xml:space="preserve"> </w:t>
      </w:r>
      <w:r w:rsidRPr="00CA22F4">
        <w:rPr>
          <w:color w:val="6D6E71"/>
          <w:lang w:val="nl-NL"/>
        </w:rPr>
        <w:t>(pe</w:t>
      </w:r>
      <w:r w:rsidRPr="00CA22F4">
        <w:rPr>
          <w:color w:val="6D6E71"/>
          <w:spacing w:val="-3"/>
          <w:lang w:val="nl-NL"/>
        </w:rPr>
        <w:t>st</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9"/>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8"/>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en</w:t>
      </w:r>
      <w:r w:rsidRPr="00CA22F4">
        <w:rPr>
          <w:color w:val="6D6E71"/>
          <w:spacing w:val="9"/>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9"/>
          <w:lang w:val="nl-NL"/>
        </w:rPr>
        <w:t xml:space="preserve"> </w:t>
      </w:r>
      <w:r w:rsidRPr="00CA22F4">
        <w:rPr>
          <w:color w:val="6D6E71"/>
          <w:lang w:val="nl-NL"/>
        </w:rPr>
        <w:t>aan</w:t>
      </w:r>
      <w:r w:rsidRPr="00CA22F4">
        <w:rPr>
          <w:color w:val="6D6E71"/>
          <w:spacing w:val="8"/>
          <w:lang w:val="nl-NL"/>
        </w:rPr>
        <w:t xml:space="preserve"> </w:t>
      </w:r>
      <w:r w:rsidRPr="00CA22F4">
        <w:rPr>
          <w:color w:val="6D6E71"/>
          <w:lang w:val="nl-NL"/>
        </w:rPr>
        <w:t>hoe</w:t>
      </w:r>
      <w:r w:rsidRPr="00CA22F4">
        <w:rPr>
          <w:color w:val="6D6E71"/>
          <w:spacing w:val="9"/>
          <w:lang w:val="nl-NL"/>
        </w:rPr>
        <w:t xml:space="preserve"> </w:t>
      </w:r>
      <w:r w:rsidRPr="00CA22F4">
        <w:rPr>
          <w:color w:val="6D6E71"/>
          <w:lang w:val="nl-NL"/>
        </w:rPr>
        <w:t>de</w:t>
      </w:r>
    </w:p>
    <w:p w14:paraId="1DC94244" w14:textId="77777777" w:rsidR="00624579" w:rsidRPr="00CA22F4" w:rsidRDefault="00CA22F4">
      <w:pPr>
        <w:pStyle w:val="Plattetekst"/>
        <w:spacing w:line="264" w:lineRule="exact"/>
        <w:ind w:left="2213"/>
        <w:rPr>
          <w:lang w:val="nl-NL"/>
        </w:rPr>
      </w:pPr>
      <w:r w:rsidRPr="00CA22F4">
        <w:rPr>
          <w:color w:val="6D6E71"/>
          <w:lang w:val="nl-NL"/>
        </w:rPr>
        <w:t>school dit p</w:t>
      </w:r>
      <w:r w:rsidRPr="00CA22F4">
        <w:rPr>
          <w:color w:val="6D6E71"/>
          <w:spacing w:val="-3"/>
          <w:lang w:val="nl-NL"/>
        </w:rPr>
        <w:t>r</w:t>
      </w:r>
      <w:r w:rsidRPr="00CA22F4">
        <w:rPr>
          <w:color w:val="6D6E71"/>
          <w:lang w:val="nl-NL"/>
        </w:rPr>
        <w:t xml:space="preserve">obleem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aanpak</w:t>
      </w:r>
      <w:r w:rsidRPr="00CA22F4">
        <w:rPr>
          <w:color w:val="6D6E71"/>
          <w:spacing w:val="-8"/>
          <w:lang w:val="nl-NL"/>
        </w:rPr>
        <w:t>k</w:t>
      </w:r>
      <w:r w:rsidRPr="00CA22F4">
        <w:rPr>
          <w:color w:val="6D6E71"/>
          <w:lang w:val="nl-NL"/>
        </w:rPr>
        <w:t xml:space="preserve">en en </w:t>
      </w:r>
      <w:r w:rsidRPr="00CA22F4">
        <w:rPr>
          <w:color w:val="6D6E71"/>
          <w:spacing w:val="-3"/>
          <w:lang w:val="nl-NL"/>
        </w:rPr>
        <w:t>wa</w:t>
      </w:r>
      <w:r w:rsidRPr="00CA22F4">
        <w:rPr>
          <w:color w:val="6D6E71"/>
          <w:lang w:val="nl-NL"/>
        </w:rPr>
        <w:t xml:space="preserve">t men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 xml:space="preserve">t </w:t>
      </w:r>
      <w:r w:rsidRPr="00CA22F4">
        <w:rPr>
          <w:color w:val="6D6E71"/>
          <w:spacing w:val="-4"/>
          <w:lang w:val="nl-NL"/>
        </w:rPr>
        <w:t>v</w:t>
      </w:r>
      <w:r w:rsidRPr="00CA22F4">
        <w:rPr>
          <w:color w:val="6D6E71"/>
          <w:lang w:val="nl-NL"/>
        </w:rPr>
        <w:t>an de oude</w:t>
      </w:r>
      <w:r w:rsidRPr="00CA22F4">
        <w:rPr>
          <w:color w:val="6D6E71"/>
          <w:spacing w:val="-4"/>
          <w:lang w:val="nl-NL"/>
        </w:rPr>
        <w:t>r</w:t>
      </w:r>
      <w:r w:rsidRPr="00CA22F4">
        <w:rPr>
          <w:color w:val="6D6E71"/>
          <w:lang w:val="nl-NL"/>
        </w:rPr>
        <w:t>s;</w:t>
      </w:r>
    </w:p>
    <w:p w14:paraId="4CFFE393" w14:textId="77777777" w:rsidR="00624579" w:rsidRPr="00CA22F4" w:rsidRDefault="00CA22F4">
      <w:pPr>
        <w:pStyle w:val="Plattetekst"/>
        <w:tabs>
          <w:tab w:val="left" w:pos="2213"/>
        </w:tabs>
        <w:spacing w:line="264" w:lineRule="exact"/>
        <w:ind w:left="185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dan</w:t>
      </w:r>
      <w:r w:rsidRPr="00CA22F4">
        <w:rPr>
          <w:color w:val="6D6E71"/>
          <w:spacing w:val="-1"/>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 xml:space="preserve">t hij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 bij de oude</w:t>
      </w:r>
      <w:r w:rsidRPr="00CA22F4">
        <w:rPr>
          <w:color w:val="6D6E71"/>
          <w:spacing w:val="-4"/>
          <w:lang w:val="nl-NL"/>
        </w:rPr>
        <w:t>r</w:t>
      </w:r>
      <w:r w:rsidRPr="00CA22F4">
        <w:rPr>
          <w:color w:val="6D6E71"/>
          <w:lang w:val="nl-NL"/>
        </w:rPr>
        <w:t>s na</w:t>
      </w:r>
      <w:r w:rsidRPr="00CA22F4">
        <w:rPr>
          <w:color w:val="6D6E71"/>
          <w:spacing w:val="-1"/>
          <w:lang w:val="nl-NL"/>
        </w:rPr>
        <w:t xml:space="preserve"> </w:t>
      </w:r>
      <w:r w:rsidRPr="00CA22F4">
        <w:rPr>
          <w:color w:val="6D6E71"/>
          <w:spacing w:val="-3"/>
          <w:lang w:val="nl-NL"/>
        </w:rPr>
        <w:t>wa</w:t>
      </w:r>
      <w:r w:rsidRPr="00CA22F4">
        <w:rPr>
          <w:color w:val="6D6E71"/>
          <w:lang w:val="nl-NL"/>
        </w:rPr>
        <w:t>t de b</w:t>
      </w:r>
      <w:r w:rsidRPr="00CA22F4">
        <w:rPr>
          <w:color w:val="6D6E71"/>
          <w:spacing w:val="-2"/>
          <w:lang w:val="nl-NL"/>
        </w:rPr>
        <w:t>e</w:t>
      </w:r>
      <w:r w:rsidRPr="00CA22F4">
        <w:rPr>
          <w:color w:val="6D6E71"/>
          <w:lang w:val="nl-NL"/>
        </w:rPr>
        <w:t>vindin</w:t>
      </w:r>
      <w:r w:rsidRPr="00CA22F4">
        <w:rPr>
          <w:color w:val="6D6E71"/>
          <w:spacing w:val="-2"/>
          <w:lang w:val="nl-NL"/>
        </w:rPr>
        <w:t>g</w:t>
      </w:r>
      <w:r w:rsidRPr="00CA22F4">
        <w:rPr>
          <w:color w:val="6D6E71"/>
          <w:lang w:val="nl-NL"/>
        </w:rPr>
        <w:t>en, uit</w:t>
      </w:r>
      <w:r w:rsidRPr="00CA22F4">
        <w:rPr>
          <w:color w:val="6D6E71"/>
          <w:spacing w:val="-8"/>
          <w:lang w:val="nl-NL"/>
        </w:rPr>
        <w:t>k</w:t>
      </w:r>
      <w:r w:rsidRPr="00CA22F4">
        <w:rPr>
          <w:color w:val="6D6E71"/>
          <w:lang w:val="nl-NL"/>
        </w:rPr>
        <w:t>om</w:t>
      </w:r>
      <w:r w:rsidRPr="00CA22F4">
        <w:rPr>
          <w:color w:val="6D6E71"/>
          <w:spacing w:val="-3"/>
          <w:lang w:val="nl-NL"/>
        </w:rPr>
        <w:t>st</w:t>
      </w:r>
      <w:r w:rsidRPr="00CA22F4">
        <w:rPr>
          <w:color w:val="6D6E71"/>
          <w:lang w:val="nl-NL"/>
        </w:rPr>
        <w:t xml:space="preserve">en of </w:t>
      </w:r>
      <w:r w:rsidRPr="00CA22F4">
        <w:rPr>
          <w:color w:val="6D6E71"/>
          <w:spacing w:val="-3"/>
          <w:lang w:val="nl-NL"/>
        </w:rPr>
        <w:t>st</w:t>
      </w:r>
      <w:r w:rsidRPr="00CA22F4">
        <w:rPr>
          <w:color w:val="6D6E71"/>
          <w:lang w:val="nl-NL"/>
        </w:rPr>
        <w:t xml:space="preserve">and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 is.</w:t>
      </w:r>
    </w:p>
    <w:p w14:paraId="0FCA5313" w14:textId="77777777" w:rsidR="00624579" w:rsidRPr="00CA22F4" w:rsidRDefault="00624579">
      <w:pPr>
        <w:spacing w:before="4" w:line="260" w:lineRule="exact"/>
        <w:rPr>
          <w:sz w:val="26"/>
          <w:szCs w:val="26"/>
          <w:lang w:val="nl-NL"/>
        </w:rPr>
      </w:pPr>
    </w:p>
    <w:p w14:paraId="5FE1BD1E" w14:textId="77777777" w:rsidR="00624579" w:rsidRPr="00CA22F4" w:rsidRDefault="00CA22F4">
      <w:pPr>
        <w:pStyle w:val="Kop3"/>
        <w:rPr>
          <w:b w:val="0"/>
          <w:bCs w:val="0"/>
          <w:lang w:val="nl-NL"/>
        </w:rPr>
      </w:pPr>
      <w:r w:rsidRPr="00CA22F4">
        <w:rPr>
          <w:color w:val="4FA6E7"/>
          <w:spacing w:val="-4"/>
          <w:lang w:val="nl-NL"/>
        </w:rPr>
        <w:t>P</w:t>
      </w:r>
      <w:r w:rsidRPr="00CA22F4">
        <w:rPr>
          <w:color w:val="4FA6E7"/>
          <w:lang w:val="nl-NL"/>
        </w:rPr>
        <w:t>e</w:t>
      </w:r>
      <w:r w:rsidRPr="00CA22F4">
        <w:rPr>
          <w:color w:val="4FA6E7"/>
          <w:spacing w:val="-3"/>
          <w:lang w:val="nl-NL"/>
        </w:rPr>
        <w:t>st</w:t>
      </w:r>
      <w:r w:rsidRPr="00CA22F4">
        <w:rPr>
          <w:color w:val="4FA6E7"/>
          <w:lang w:val="nl-NL"/>
        </w:rPr>
        <w:t xml:space="preserve">en </w:t>
      </w:r>
      <w:r w:rsidRPr="00CA22F4">
        <w:rPr>
          <w:color w:val="4FA6E7"/>
          <w:spacing w:val="-4"/>
          <w:lang w:val="nl-NL"/>
        </w:rPr>
        <w:t>v</w:t>
      </w:r>
      <w:r w:rsidRPr="00CA22F4">
        <w:rPr>
          <w:color w:val="4FA6E7"/>
          <w:lang w:val="nl-NL"/>
        </w:rPr>
        <w:t>an pe</w:t>
      </w:r>
      <w:r w:rsidRPr="00CA22F4">
        <w:rPr>
          <w:color w:val="4FA6E7"/>
          <w:spacing w:val="-3"/>
          <w:lang w:val="nl-NL"/>
        </w:rPr>
        <w:t>r</w:t>
      </w:r>
      <w:r w:rsidRPr="00CA22F4">
        <w:rPr>
          <w:color w:val="4FA6E7"/>
          <w:lang w:val="nl-NL"/>
        </w:rPr>
        <w:t>soneel</w:t>
      </w:r>
    </w:p>
    <w:p w14:paraId="72211118" w14:textId="77777777" w:rsidR="00624579" w:rsidRPr="00CA22F4" w:rsidRDefault="00CA22F4">
      <w:pPr>
        <w:pStyle w:val="Plattetekst"/>
        <w:spacing w:line="259" w:lineRule="exact"/>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en</w:t>
      </w:r>
      <w:r w:rsidRPr="00CA22F4">
        <w:rPr>
          <w:color w:val="6D6E71"/>
          <w:spacing w:val="30"/>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3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alleen</w:t>
      </w:r>
      <w:r w:rsidRPr="00CA22F4">
        <w:rPr>
          <w:color w:val="6D6E71"/>
          <w:spacing w:val="30"/>
          <w:lang w:val="nl-NL"/>
        </w:rPr>
        <w:t xml:space="preserve"> </w:t>
      </w:r>
      <w:r w:rsidRPr="00CA22F4">
        <w:rPr>
          <w:color w:val="6D6E71"/>
          <w:spacing w:val="-3"/>
          <w:lang w:val="nl-NL"/>
        </w:rPr>
        <w:t>v</w:t>
      </w:r>
      <w:r w:rsidRPr="00CA22F4">
        <w:rPr>
          <w:color w:val="6D6E71"/>
          <w:lang w:val="nl-NL"/>
        </w:rPr>
        <w:t>oor</w:t>
      </w:r>
      <w:r w:rsidRPr="00CA22F4">
        <w:rPr>
          <w:color w:val="6D6E71"/>
          <w:spacing w:val="31"/>
          <w:lang w:val="nl-NL"/>
        </w:rPr>
        <w:t xml:space="preserve"> </w:t>
      </w:r>
      <w:r w:rsidRPr="00CA22F4">
        <w:rPr>
          <w:color w:val="6D6E71"/>
          <w:lang w:val="nl-NL"/>
        </w:rPr>
        <w:t>tussen</w:t>
      </w:r>
      <w:r w:rsidRPr="00CA22F4">
        <w:rPr>
          <w:color w:val="6D6E71"/>
          <w:spacing w:val="31"/>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31"/>
          <w:lang w:val="nl-NL"/>
        </w:rPr>
        <w:t xml:space="preserve"> </w:t>
      </w:r>
      <w:r w:rsidRPr="00CA22F4">
        <w:rPr>
          <w:color w:val="6D6E71"/>
          <w:lang w:val="nl-NL"/>
        </w:rPr>
        <w:t>Ook</w:t>
      </w:r>
      <w:r w:rsidRPr="00CA22F4">
        <w:rPr>
          <w:color w:val="6D6E71"/>
          <w:spacing w:val="30"/>
          <w:lang w:val="nl-NL"/>
        </w:rPr>
        <w:t xml:space="preserve"> </w:t>
      </w:r>
      <w:r w:rsidRPr="00CA22F4">
        <w:rPr>
          <w:color w:val="6D6E71"/>
          <w:lang w:val="nl-NL"/>
        </w:rPr>
        <w:t>pe</w:t>
      </w:r>
      <w:r w:rsidRPr="00CA22F4">
        <w:rPr>
          <w:color w:val="6D6E71"/>
          <w:spacing w:val="-4"/>
          <w:lang w:val="nl-NL"/>
        </w:rPr>
        <w:t>r</w:t>
      </w:r>
      <w:r w:rsidRPr="00CA22F4">
        <w:rPr>
          <w:color w:val="6D6E71"/>
          <w:lang w:val="nl-NL"/>
        </w:rPr>
        <w:t>soneelsleden</w:t>
      </w:r>
      <w:r w:rsidRPr="00CA22F4">
        <w:rPr>
          <w:color w:val="6D6E71"/>
          <w:spacing w:val="31"/>
          <w:lang w:val="nl-NL"/>
        </w:rPr>
        <w:t xml:space="preserve"> </w:t>
      </w:r>
      <w:r w:rsidRPr="00CA22F4">
        <w:rPr>
          <w:color w:val="6D6E71"/>
          <w:spacing w:val="-3"/>
          <w:lang w:val="nl-NL"/>
        </w:rPr>
        <w:t>k</w:t>
      </w:r>
      <w:r w:rsidRPr="00CA22F4">
        <w:rPr>
          <w:color w:val="6D6E71"/>
          <w:lang w:val="nl-NL"/>
        </w:rPr>
        <w:t>unnen</w:t>
      </w:r>
      <w:r w:rsidRPr="00CA22F4">
        <w:rPr>
          <w:color w:val="6D6E71"/>
          <w:spacing w:val="31"/>
          <w:lang w:val="nl-NL"/>
        </w:rPr>
        <w:t xml:space="preserve"> </w:t>
      </w:r>
      <w:r w:rsidRPr="00CA22F4">
        <w:rPr>
          <w:color w:val="6D6E71"/>
          <w:lang w:val="nl-NL"/>
        </w:rPr>
        <w:t>onderling</w:t>
      </w:r>
      <w:r w:rsidRPr="00CA22F4">
        <w:rPr>
          <w:color w:val="6D6E71"/>
          <w:spacing w:val="30"/>
          <w:lang w:val="nl-NL"/>
        </w:rPr>
        <w:t xml:space="preserve"> </w:t>
      </w:r>
      <w:r w:rsidRPr="00CA22F4">
        <w:rPr>
          <w:color w:val="6D6E71"/>
          <w:lang w:val="nl-NL"/>
        </w:rPr>
        <w:t>hiermee</w:t>
      </w:r>
      <w:r w:rsidRPr="00CA22F4">
        <w:rPr>
          <w:color w:val="6D6E71"/>
          <w:spacing w:val="3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7999C6D1"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w:t>
      </w:r>
      <w:r w:rsidRPr="00CA22F4">
        <w:rPr>
          <w:color w:val="6D6E71"/>
          <w:spacing w:val="-4"/>
          <w:lang w:val="nl-NL"/>
        </w:rPr>
        <w:t>r</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d. Om pe</w:t>
      </w:r>
      <w:r w:rsidRPr="00CA22F4">
        <w:rPr>
          <w:color w:val="6D6E71"/>
          <w:spacing w:val="-3"/>
          <w:lang w:val="nl-NL"/>
        </w:rPr>
        <w:t>st</w:t>
      </w:r>
      <w:r w:rsidRPr="00CA22F4">
        <w:rPr>
          <w:color w:val="6D6E71"/>
          <w:lang w:val="nl-NL"/>
        </w:rPr>
        <w:t xml:space="preserve">en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 xml:space="preserve">e </w:t>
      </w:r>
      <w:r w:rsidRPr="00CA22F4">
        <w:rPr>
          <w:color w:val="6D6E71"/>
          <w:spacing w:val="-5"/>
          <w:lang w:val="nl-NL"/>
        </w:rPr>
        <w:t>g</w:t>
      </w:r>
      <w:r w:rsidRPr="00CA22F4">
        <w:rPr>
          <w:color w:val="6D6E71"/>
          <w:lang w:val="nl-NL"/>
        </w:rPr>
        <w:t xml:space="preserve">aan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4"/>
          <w:lang w:val="nl-NL"/>
        </w:rPr>
        <w:t>v</w:t>
      </w:r>
      <w:r w:rsidRPr="00CA22F4">
        <w:rPr>
          <w:color w:val="6D6E71"/>
          <w:lang w:val="nl-NL"/>
        </w:rPr>
        <w:t>an iede</w:t>
      </w:r>
      <w:r w:rsidRPr="00CA22F4">
        <w:rPr>
          <w:color w:val="6D6E71"/>
          <w:spacing w:val="-3"/>
          <w:lang w:val="nl-NL"/>
        </w:rPr>
        <w:t>r</w:t>
      </w:r>
      <w:r w:rsidRPr="00CA22F4">
        <w:rPr>
          <w:color w:val="6D6E71"/>
          <w:lang w:val="nl-NL"/>
        </w:rPr>
        <w:t xml:space="preserve">een binnen de school </w:t>
      </w:r>
      <w:r w:rsidRPr="00CA22F4">
        <w:rPr>
          <w:color w:val="6D6E71"/>
          <w:spacing w:val="-2"/>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p>
    <w:p w14:paraId="1B6D3EE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Maak de pe</w:t>
      </w:r>
      <w:r w:rsidRPr="00CA22F4">
        <w:rPr>
          <w:color w:val="6D6E71"/>
          <w:spacing w:val="-3"/>
          <w:lang w:val="nl-NL"/>
        </w:rPr>
        <w:t>st</w:t>
      </w:r>
      <w:r w:rsidRPr="00CA22F4">
        <w:rPr>
          <w:color w:val="6D6E71"/>
          <w:lang w:val="nl-NL"/>
        </w:rPr>
        <w:t>er duidelijk d</w:t>
      </w:r>
      <w:r w:rsidRPr="00CA22F4">
        <w:rPr>
          <w:color w:val="6D6E71"/>
          <w:spacing w:val="-2"/>
          <w:lang w:val="nl-NL"/>
        </w:rPr>
        <w:t>a</w:t>
      </w:r>
      <w:r w:rsidRPr="00CA22F4">
        <w:rPr>
          <w:color w:val="6D6E71"/>
          <w:lang w:val="nl-NL"/>
        </w:rPr>
        <w:t xml:space="preserve">t hij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 xml:space="preserve">er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d</w:t>
      </w:r>
      <w:r w:rsidRPr="00CA22F4">
        <w:rPr>
          <w:color w:val="6D6E71"/>
          <w:spacing w:val="-3"/>
          <w:lang w:val="nl-NL"/>
        </w:rPr>
        <w:t>a</w:t>
      </w:r>
      <w:r w:rsidRPr="00CA22F4">
        <w:rPr>
          <w:color w:val="6D6E71"/>
          <w:lang w:val="nl-NL"/>
        </w:rPr>
        <w:t xml:space="preserve">t zijn </w:t>
      </w:r>
      <w:r w:rsidRPr="00CA22F4">
        <w:rPr>
          <w:color w:val="6D6E71"/>
          <w:spacing w:val="-9"/>
          <w:lang w:val="nl-NL"/>
        </w:rPr>
        <w:t>‘</w:t>
      </w:r>
      <w:r w:rsidRPr="00CA22F4">
        <w:rPr>
          <w:color w:val="6D6E71"/>
          <w:lang w:val="nl-NL"/>
        </w:rPr>
        <w:t>g</w:t>
      </w:r>
      <w:r w:rsidRPr="00CA22F4">
        <w:rPr>
          <w:color w:val="6D6E71"/>
          <w:spacing w:val="-5"/>
          <w:lang w:val="nl-NL"/>
        </w:rPr>
        <w:t>r</w:t>
      </w:r>
      <w:r w:rsidRPr="00CA22F4">
        <w:rPr>
          <w:color w:val="6D6E71"/>
          <w:lang w:val="nl-NL"/>
        </w:rPr>
        <w:t>apjes’ ni</w:t>
      </w:r>
      <w:r w:rsidRPr="00CA22F4">
        <w:rPr>
          <w:color w:val="6D6E71"/>
          <w:spacing w:val="-2"/>
          <w:lang w:val="nl-NL"/>
        </w:rPr>
        <w:t>e</w:t>
      </w:r>
      <w:r w:rsidRPr="00CA22F4">
        <w:rPr>
          <w:color w:val="6D6E71"/>
          <w:lang w:val="nl-NL"/>
        </w:rPr>
        <w:t>t meer leuk zijn;</w:t>
      </w:r>
    </w:p>
    <w:p w14:paraId="491405C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4"/>
          <w:lang w:val="nl-NL"/>
        </w:rPr>
        <w:t>Z</w:t>
      </w:r>
      <w:r w:rsidRPr="00CA22F4">
        <w:rPr>
          <w:color w:val="6D6E71"/>
          <w:lang w:val="nl-NL"/>
        </w:rPr>
        <w:t xml:space="preserve">oek </w:t>
      </w:r>
      <w:r w:rsidRPr="00CA22F4">
        <w:rPr>
          <w:color w:val="6D6E71"/>
          <w:spacing w:val="-3"/>
          <w:lang w:val="nl-NL"/>
        </w:rPr>
        <w:t>st</w:t>
      </w:r>
      <w:r w:rsidRPr="00CA22F4">
        <w:rPr>
          <w:color w:val="6D6E71"/>
          <w:lang w:val="nl-NL"/>
        </w:rPr>
        <w:t>eun bij de schoolleider;</w:t>
      </w:r>
    </w:p>
    <w:p w14:paraId="202F856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4"/>
          <w:lang w:val="nl-NL"/>
        </w:rPr>
        <w:t>Z</w:t>
      </w:r>
      <w:r w:rsidRPr="00CA22F4">
        <w:rPr>
          <w:color w:val="6D6E71"/>
          <w:lang w:val="nl-NL"/>
        </w:rPr>
        <w:t>oek</w:t>
      </w:r>
      <w:r w:rsidRPr="00CA22F4">
        <w:rPr>
          <w:color w:val="6D6E71"/>
          <w:spacing w:val="14"/>
          <w:lang w:val="nl-NL"/>
        </w:rPr>
        <w:t xml:space="preserve"> </w:t>
      </w:r>
      <w:r w:rsidRPr="00CA22F4">
        <w:rPr>
          <w:color w:val="6D6E71"/>
          <w:spacing w:val="-3"/>
          <w:lang w:val="nl-NL"/>
        </w:rPr>
        <w:t>st</w:t>
      </w:r>
      <w:r w:rsidRPr="00CA22F4">
        <w:rPr>
          <w:color w:val="6D6E71"/>
          <w:lang w:val="nl-NL"/>
        </w:rPr>
        <w:t>eun</w:t>
      </w:r>
      <w:r w:rsidRPr="00CA22F4">
        <w:rPr>
          <w:color w:val="6D6E71"/>
          <w:spacing w:val="14"/>
          <w:lang w:val="nl-NL"/>
        </w:rPr>
        <w:t xml:space="preserve"> </w:t>
      </w:r>
      <w:r w:rsidRPr="00CA22F4">
        <w:rPr>
          <w:color w:val="6D6E71"/>
          <w:lang w:val="nl-NL"/>
        </w:rPr>
        <w:t>bij</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school</w:t>
      </w:r>
      <w:r w:rsidRPr="00CA22F4">
        <w:rPr>
          <w:color w:val="6D6E71"/>
          <w:spacing w:val="14"/>
          <w:lang w:val="nl-NL"/>
        </w:rPr>
        <w:t xml:space="preserve"> </w:t>
      </w:r>
      <w:r w:rsidRPr="00CA22F4">
        <w:rPr>
          <w:color w:val="6D6E71"/>
          <w:lang w:val="nl-NL"/>
        </w:rPr>
        <w:t>of</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w:t>
      </w:r>
      <w:r w:rsidRPr="00CA22F4">
        <w:rPr>
          <w:color w:val="6D6E71"/>
          <w:spacing w:val="15"/>
          <w:lang w:val="nl-NL"/>
        </w:rPr>
        <w:t xml:space="preserve"> </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4"/>
          <w:lang w:val="nl-NL"/>
        </w:rPr>
        <w:t>r</w:t>
      </w:r>
      <w:r w:rsidRPr="00CA22F4">
        <w:rPr>
          <w:color w:val="6D6E71"/>
          <w:lang w:val="nl-NL"/>
        </w:rPr>
        <w:t>ol</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p>
    <w:p w14:paraId="5A1DAAE4" w14:textId="77777777" w:rsidR="00624579" w:rsidRPr="00CA22F4" w:rsidRDefault="00CA22F4">
      <w:pPr>
        <w:pStyle w:val="Plattetekst"/>
        <w:spacing w:line="264" w:lineRule="exact"/>
        <w:ind w:left="1493"/>
        <w:rPr>
          <w:lang w:val="nl-NL"/>
        </w:rPr>
      </w:pPr>
      <w:r w:rsidRPr="00CA22F4">
        <w:rPr>
          <w:color w:val="6D6E71"/>
          <w:lang w:val="nl-NL"/>
        </w:rPr>
        <w:t>schoolleider/leidin</w:t>
      </w:r>
      <w:r w:rsidRPr="00CA22F4">
        <w:rPr>
          <w:color w:val="6D6E71"/>
          <w:spacing w:val="2"/>
          <w:lang w:val="nl-NL"/>
        </w:rPr>
        <w:t>g</w:t>
      </w:r>
      <w:r w:rsidRPr="00CA22F4">
        <w:rPr>
          <w:color w:val="6D6E71"/>
          <w:spacing w:val="-2"/>
          <w:lang w:val="nl-NL"/>
        </w:rPr>
        <w:t>ge</w:t>
      </w:r>
      <w:r w:rsidRPr="00CA22F4">
        <w:rPr>
          <w:color w:val="6D6E71"/>
          <w:spacing w:val="-3"/>
          <w:lang w:val="nl-NL"/>
        </w:rPr>
        <w:t>v</w:t>
      </w:r>
      <w:r w:rsidRPr="00CA22F4">
        <w:rPr>
          <w:color w:val="6D6E71"/>
          <w:lang w:val="nl-NL"/>
        </w:rPr>
        <w:t>ende</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w:t>
      </w:r>
      <w:r w:rsidRPr="00CA22F4">
        <w:rPr>
          <w:color w:val="6D6E71"/>
          <w:lang w:val="nl-NL"/>
        </w:rPr>
        <w:t>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4"/>
          <w:lang w:val="nl-NL"/>
        </w:rPr>
        <w:t>E</w:t>
      </w:r>
      <w:r w:rsidRPr="00CA22F4">
        <w:rPr>
          <w:color w:val="6D6E71"/>
          <w:lang w:val="nl-NL"/>
        </w:rPr>
        <w:t>en</w:t>
      </w:r>
      <w:r w:rsidRPr="00CA22F4">
        <w:rPr>
          <w:color w:val="6D6E71"/>
          <w:spacing w:val="-3"/>
          <w:lang w:val="nl-NL"/>
        </w:rPr>
        <w:t xml:space="preserve"> </w:t>
      </w:r>
      <w:r w:rsidRPr="00CA22F4">
        <w:rPr>
          <w:color w:val="6D6E71"/>
          <w:spacing w:val="-2"/>
          <w:lang w:val="nl-NL"/>
        </w:rPr>
        <w:t>g</w:t>
      </w:r>
      <w:r w:rsidRPr="00CA22F4">
        <w:rPr>
          <w:color w:val="6D6E71"/>
          <w:lang w:val="nl-NL"/>
        </w:rPr>
        <w:t>oede</w:t>
      </w:r>
      <w:r w:rsidRPr="00CA22F4">
        <w:rPr>
          <w:color w:val="6D6E71"/>
          <w:spacing w:val="-3"/>
          <w:lang w:val="nl-NL"/>
        </w:rPr>
        <w:t xml:space="preserve"> </w:t>
      </w:r>
      <w:r w:rsidRPr="00CA22F4">
        <w:rPr>
          <w:color w:val="6D6E71"/>
          <w:lang w:val="nl-NL"/>
        </w:rPr>
        <w:t>leidin</w:t>
      </w:r>
      <w:r w:rsidRPr="00CA22F4">
        <w:rPr>
          <w:color w:val="6D6E71"/>
          <w:spacing w:val="2"/>
          <w:lang w:val="nl-NL"/>
        </w:rPr>
        <w:t>g</w:t>
      </w:r>
      <w:r w:rsidRPr="00CA22F4">
        <w:rPr>
          <w:color w:val="6D6E71"/>
          <w:spacing w:val="-2"/>
          <w:lang w:val="nl-NL"/>
        </w:rPr>
        <w:t>ge</w:t>
      </w:r>
      <w:r w:rsidRPr="00CA22F4">
        <w:rPr>
          <w:color w:val="6D6E71"/>
          <w:spacing w:val="-3"/>
          <w:lang w:val="nl-NL"/>
        </w:rPr>
        <w:t>v</w:t>
      </w:r>
      <w:r w:rsidRPr="00CA22F4">
        <w:rPr>
          <w:color w:val="6D6E71"/>
          <w:lang w:val="nl-NL"/>
        </w:rPr>
        <w:t>ende</w:t>
      </w:r>
      <w:r w:rsidRPr="00CA22F4">
        <w:rPr>
          <w:color w:val="6D6E71"/>
          <w:spacing w:val="-3"/>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3"/>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kiem</w:t>
      </w:r>
      <w:r w:rsidRPr="00CA22F4">
        <w:rPr>
          <w:color w:val="6D6E71"/>
          <w:spacing w:val="-3"/>
          <w:lang w:val="nl-NL"/>
        </w:rPr>
        <w:t xml:space="preserve"> </w:t>
      </w:r>
      <w:r w:rsidRPr="00CA22F4">
        <w:rPr>
          <w:color w:val="6D6E71"/>
          <w:lang w:val="nl-NL"/>
        </w:rPr>
        <w:t>smo</w:t>
      </w:r>
      <w:r w:rsidRPr="00CA22F4">
        <w:rPr>
          <w:color w:val="6D6E71"/>
          <w:spacing w:val="-3"/>
          <w:lang w:val="nl-NL"/>
        </w:rPr>
        <w:t>r</w:t>
      </w:r>
      <w:r w:rsidRPr="00CA22F4">
        <w:rPr>
          <w:color w:val="6D6E71"/>
          <w:lang w:val="nl-NL"/>
        </w:rPr>
        <w:t>en;</w:t>
      </w:r>
    </w:p>
    <w:p w14:paraId="3F31CAF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Houd</w:t>
      </w:r>
      <w:r w:rsidRPr="00CA22F4">
        <w:rPr>
          <w:color w:val="6D6E71"/>
          <w:spacing w:val="-1"/>
          <w:lang w:val="nl-NL"/>
        </w:rPr>
        <w:t xml:space="preserve"> </w:t>
      </w:r>
      <w:r w:rsidRPr="00CA22F4">
        <w:rPr>
          <w:color w:val="6D6E71"/>
          <w:spacing w:val="-5"/>
          <w:lang w:val="nl-NL"/>
        </w:rPr>
        <w:t>z</w:t>
      </w:r>
      <w:r w:rsidRPr="00CA22F4">
        <w:rPr>
          <w:color w:val="6D6E71"/>
          <w:lang w:val="nl-NL"/>
        </w:rPr>
        <w:t>elf</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logboek</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spacing w:val="-4"/>
          <w:lang w:val="nl-NL"/>
        </w:rPr>
        <w:t>Z</w:t>
      </w:r>
      <w:r w:rsidRPr="00CA22F4">
        <w:rPr>
          <w:color w:val="6D6E71"/>
          <w:lang w:val="nl-NL"/>
        </w:rPr>
        <w:t>o</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u</w:t>
      </w:r>
      <w:r w:rsidRPr="00CA22F4">
        <w:rPr>
          <w:color w:val="6D6E71"/>
          <w:spacing w:val="-1"/>
          <w:lang w:val="nl-NL"/>
        </w:rPr>
        <w:t xml:space="preserve"> </w:t>
      </w:r>
      <w:r w:rsidRPr="00CA22F4">
        <w:rPr>
          <w:color w:val="6D6E71"/>
          <w:spacing w:val="-3"/>
          <w:lang w:val="nl-NL"/>
        </w:rPr>
        <w:t>w</w:t>
      </w:r>
      <w:r w:rsidRPr="00CA22F4">
        <w:rPr>
          <w:color w:val="6D6E71"/>
          <w:lang w:val="nl-NL"/>
        </w:rPr>
        <w:t>anneer</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w:t>
      </w:r>
      <w:r w:rsidRPr="00CA22F4">
        <w:rPr>
          <w:color w:val="6D6E71"/>
          <w:spacing w:val="-1"/>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lang w:val="nl-NL"/>
        </w:rPr>
        <w:t>hadden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wie</w:t>
      </w:r>
      <w:r w:rsidRPr="00CA22F4">
        <w:rPr>
          <w:color w:val="6D6E71"/>
          <w:spacing w:val="-1"/>
          <w:lang w:val="nl-NL"/>
        </w:rPr>
        <w:t xml:space="preserve"> </w:t>
      </w:r>
      <w:r w:rsidRPr="00CA22F4">
        <w:rPr>
          <w:color w:val="6D6E71"/>
          <w:lang w:val="nl-NL"/>
        </w:rPr>
        <w:t>erbij</w:t>
      </w:r>
      <w:r w:rsidRPr="00CA22F4">
        <w:rPr>
          <w:color w:val="6D6E71"/>
          <w:spacing w:val="-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p>
    <w:p w14:paraId="7443386B"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en. H</w:t>
      </w:r>
      <w:r w:rsidRPr="00CA22F4">
        <w:rPr>
          <w:color w:val="6D6E71"/>
          <w:spacing w:val="-2"/>
          <w:lang w:val="nl-NL"/>
        </w:rPr>
        <w:t>e</w:t>
      </w:r>
      <w:r w:rsidRPr="00CA22F4">
        <w:rPr>
          <w:color w:val="6D6E71"/>
          <w:lang w:val="nl-NL"/>
        </w:rPr>
        <w:t xml:space="preserve">t logboek </w:t>
      </w:r>
      <w:r w:rsidRPr="00CA22F4">
        <w:rPr>
          <w:color w:val="6D6E71"/>
          <w:spacing w:val="-4"/>
          <w:lang w:val="nl-NL"/>
        </w:rPr>
        <w:t>k</w:t>
      </w:r>
      <w:r w:rsidRPr="00CA22F4">
        <w:rPr>
          <w:color w:val="6D6E71"/>
          <w:lang w:val="nl-NL"/>
        </w:rPr>
        <w:t>an dienen als b</w:t>
      </w:r>
      <w:r w:rsidRPr="00CA22F4">
        <w:rPr>
          <w:color w:val="6D6E71"/>
          <w:spacing w:val="-1"/>
          <w:lang w:val="nl-NL"/>
        </w:rPr>
        <w:t>e</w:t>
      </w:r>
      <w:r w:rsidRPr="00CA22F4">
        <w:rPr>
          <w:color w:val="6D6E71"/>
          <w:lang w:val="nl-NL"/>
        </w:rPr>
        <w:t xml:space="preserve">wijs, maar ook om uw hart </w:t>
      </w:r>
      <w:r w:rsidRPr="00CA22F4">
        <w:rPr>
          <w:color w:val="6D6E71"/>
          <w:spacing w:val="-3"/>
          <w:lang w:val="nl-NL"/>
        </w:rPr>
        <w:t>t</w:t>
      </w:r>
      <w:r w:rsidRPr="00CA22F4">
        <w:rPr>
          <w:color w:val="6D6E71"/>
          <w:lang w:val="nl-NL"/>
        </w:rPr>
        <w:t>e luc</w:t>
      </w:r>
      <w:r w:rsidRPr="00CA22F4">
        <w:rPr>
          <w:color w:val="6D6E71"/>
          <w:spacing w:val="-2"/>
          <w:lang w:val="nl-NL"/>
        </w:rPr>
        <w:t>h</w:t>
      </w:r>
      <w:r w:rsidRPr="00CA22F4">
        <w:rPr>
          <w:color w:val="6D6E71"/>
          <w:spacing w:val="-3"/>
          <w:lang w:val="nl-NL"/>
        </w:rPr>
        <w:t>t</w:t>
      </w:r>
      <w:r w:rsidRPr="00CA22F4">
        <w:rPr>
          <w:color w:val="6D6E71"/>
          <w:lang w:val="nl-NL"/>
        </w:rPr>
        <w:t>en;</w:t>
      </w:r>
    </w:p>
    <w:p w14:paraId="51D85BE7"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Bedenk</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lang w:val="nl-NL"/>
        </w:rPr>
        <w:t>u</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alleen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5"/>
          <w:lang w:val="nl-NL"/>
        </w:rPr>
        <w:t xml:space="preserve"> </w:t>
      </w:r>
      <w:r w:rsidRPr="00CA22F4">
        <w:rPr>
          <w:color w:val="6D6E71"/>
          <w:lang w:val="nl-NL"/>
        </w:rPr>
        <w:t>be</w:t>
      </w:r>
      <w:r w:rsidRPr="00CA22F4">
        <w:rPr>
          <w:color w:val="6D6E71"/>
          <w:spacing w:val="-2"/>
          <w:lang w:val="nl-NL"/>
        </w:rPr>
        <w:t>n</w:t>
      </w:r>
      <w:r w:rsidRPr="00CA22F4">
        <w:rPr>
          <w:color w:val="6D6E71"/>
          <w:lang w:val="nl-NL"/>
        </w:rPr>
        <w:t>t,</w:t>
      </w:r>
      <w:r w:rsidRPr="00CA22F4">
        <w:rPr>
          <w:color w:val="6D6E71"/>
          <w:spacing w:val="-5"/>
          <w:lang w:val="nl-NL"/>
        </w:rPr>
        <w:t xml:space="preserve"> </w:t>
      </w:r>
      <w:r w:rsidRPr="00CA22F4">
        <w:rPr>
          <w:color w:val="6D6E71"/>
          <w:lang w:val="nl-NL"/>
        </w:rPr>
        <w:t>maar</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5"/>
          <w:lang w:val="nl-NL"/>
        </w:rPr>
        <w:t xml:space="preserve"> </w:t>
      </w:r>
      <w:r w:rsidRPr="00CA22F4">
        <w:rPr>
          <w:color w:val="6D6E71"/>
          <w:lang w:val="nl-NL"/>
        </w:rPr>
        <w:t>Ui</w:t>
      </w:r>
      <w:r w:rsidRPr="00CA22F4">
        <w:rPr>
          <w:color w:val="6D6E71"/>
          <w:spacing w:val="-3"/>
          <w:lang w:val="nl-NL"/>
        </w:rPr>
        <w:t>t</w:t>
      </w:r>
      <w:r w:rsidRPr="00CA22F4">
        <w:rPr>
          <w:color w:val="6D6E71"/>
          <w:lang w:val="nl-NL"/>
        </w:rPr>
        <w:t>eindelijk</w:t>
      </w:r>
      <w:r w:rsidRPr="00CA22F4">
        <w:rPr>
          <w:color w:val="6D6E71"/>
          <w:spacing w:val="-5"/>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p>
    <w:p w14:paraId="744A90A5" w14:textId="77777777" w:rsidR="00624579" w:rsidRPr="00CA22F4" w:rsidRDefault="00CA22F4">
      <w:pPr>
        <w:pStyle w:val="Plattetekst"/>
        <w:spacing w:line="264" w:lineRule="exact"/>
        <w:ind w:left="1493"/>
        <w:rPr>
          <w:lang w:val="nl-NL"/>
        </w:rPr>
      </w:pPr>
      <w:r w:rsidRPr="00CA22F4">
        <w:rPr>
          <w:color w:val="6D6E71"/>
          <w:lang w:val="nl-NL"/>
        </w:rPr>
        <w:t xml:space="preserve">belang bij </w:t>
      </w:r>
      <w:r w:rsidRPr="00CA22F4">
        <w:rPr>
          <w:color w:val="6D6E71"/>
          <w:spacing w:val="-2"/>
          <w:lang w:val="nl-NL"/>
        </w:rPr>
        <w:t>g</w:t>
      </w:r>
      <w:r w:rsidRPr="00CA22F4">
        <w:rPr>
          <w:color w:val="6D6E71"/>
          <w:lang w:val="nl-NL"/>
        </w:rPr>
        <w:t>oede onderlin</w:t>
      </w:r>
      <w:r w:rsidRPr="00CA22F4">
        <w:rPr>
          <w:color w:val="6D6E71"/>
          <w:spacing w:val="-2"/>
          <w:lang w:val="nl-NL"/>
        </w:rPr>
        <w:t>g</w:t>
      </w:r>
      <w:r w:rsidRPr="00CA22F4">
        <w:rPr>
          <w:color w:val="6D6E71"/>
          <w:lang w:val="nl-NL"/>
        </w:rPr>
        <w:t xml:space="preserve">e </w:t>
      </w:r>
      <w:r w:rsidRPr="00CA22F4">
        <w:rPr>
          <w:color w:val="6D6E71"/>
          <w:spacing w:val="-3"/>
          <w:lang w:val="nl-NL"/>
        </w:rPr>
        <w:t>v</w:t>
      </w:r>
      <w:r w:rsidRPr="00CA22F4">
        <w:rPr>
          <w:color w:val="6D6E71"/>
          <w:lang w:val="nl-NL"/>
        </w:rPr>
        <w:t>erhoudin</w:t>
      </w:r>
      <w:r w:rsidRPr="00CA22F4">
        <w:rPr>
          <w:color w:val="6D6E71"/>
          <w:spacing w:val="-2"/>
          <w:lang w:val="nl-NL"/>
        </w:rPr>
        <w:t>g</w:t>
      </w:r>
      <w:r w:rsidRPr="00CA22F4">
        <w:rPr>
          <w:color w:val="6D6E71"/>
          <w:lang w:val="nl-NL"/>
        </w:rPr>
        <w:t>en;</w:t>
      </w:r>
    </w:p>
    <w:p w14:paraId="6B9C011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5"/>
          <w:lang w:val="nl-NL"/>
        </w:rPr>
        <w:t xml:space="preserve"> </w:t>
      </w:r>
      <w:r w:rsidRPr="00CA22F4">
        <w:rPr>
          <w:color w:val="6D6E71"/>
          <w:lang w:val="nl-NL"/>
        </w:rPr>
        <w:t>u</w:t>
      </w:r>
      <w:r w:rsidRPr="00CA22F4">
        <w:rPr>
          <w:color w:val="6D6E71"/>
          <w:spacing w:val="-4"/>
          <w:lang w:val="nl-NL"/>
        </w:rPr>
        <w:t xml:space="preserve"> </w:t>
      </w:r>
      <w:r w:rsidRPr="00CA22F4">
        <w:rPr>
          <w:color w:val="6D6E71"/>
          <w:spacing w:val="-2"/>
          <w:lang w:val="nl-NL"/>
        </w:rPr>
        <w:t>a</w:t>
      </w:r>
      <w:r w:rsidRPr="00CA22F4">
        <w:rPr>
          <w:color w:val="6D6E71"/>
          <w:lang w:val="nl-NL"/>
        </w:rPr>
        <w:t>f</w:t>
      </w:r>
      <w:r w:rsidRPr="00CA22F4">
        <w:rPr>
          <w:color w:val="6D6E71"/>
          <w:spacing w:val="-4"/>
          <w:lang w:val="nl-NL"/>
        </w:rPr>
        <w:t xml:space="preserve"> </w:t>
      </w:r>
      <w:r w:rsidRPr="00CA22F4">
        <w:rPr>
          <w:color w:val="6D6E71"/>
          <w:spacing w:val="-3"/>
          <w:lang w:val="nl-NL"/>
        </w:rPr>
        <w:t>wa</w:t>
      </w:r>
      <w:r w:rsidRPr="00CA22F4">
        <w:rPr>
          <w:color w:val="6D6E71"/>
          <w:lang w:val="nl-NL"/>
        </w:rPr>
        <w:t>t</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moti</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zijn</w:t>
      </w:r>
      <w:r w:rsidRPr="00CA22F4">
        <w:rPr>
          <w:color w:val="6D6E71"/>
          <w:spacing w:val="-4"/>
          <w:lang w:val="nl-NL"/>
        </w:rPr>
        <w:t xml:space="preserve"> 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pe</w:t>
      </w:r>
      <w:r w:rsidRPr="00CA22F4">
        <w:rPr>
          <w:color w:val="6D6E71"/>
          <w:spacing w:val="-3"/>
          <w:lang w:val="nl-NL"/>
        </w:rPr>
        <w:t>st</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4"/>
          <w:lang w:val="nl-NL"/>
        </w:rPr>
        <w:t xml:space="preserve"> </w:t>
      </w:r>
      <w:r w:rsidRPr="00CA22F4">
        <w:rPr>
          <w:color w:val="6D6E71"/>
          <w:lang w:val="nl-NL"/>
        </w:rPr>
        <w:t>Dan</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u</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4"/>
          <w:lang w:val="nl-NL"/>
        </w:rPr>
        <w:t xml:space="preserve"> </w:t>
      </w:r>
      <w:r w:rsidRPr="00CA22F4">
        <w:rPr>
          <w:color w:val="6D6E71"/>
          <w:lang w:val="nl-NL"/>
        </w:rPr>
        <w:t>hoe</w:t>
      </w:r>
      <w:r w:rsidRPr="00CA22F4">
        <w:rPr>
          <w:color w:val="6D6E71"/>
          <w:spacing w:val="-5"/>
          <w:lang w:val="nl-NL"/>
        </w:rPr>
        <w:t xml:space="preserve"> </w:t>
      </w:r>
      <w:r w:rsidRPr="00CA22F4">
        <w:rPr>
          <w:color w:val="6D6E71"/>
          <w:lang w:val="nl-NL"/>
        </w:rPr>
        <w:t>u</w:t>
      </w:r>
      <w:r w:rsidRPr="00CA22F4">
        <w:rPr>
          <w:color w:val="6D6E71"/>
          <w:spacing w:val="-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o</w:t>
      </w:r>
      <w:r w:rsidRPr="00CA22F4">
        <w:rPr>
          <w:color w:val="6D6E71"/>
          <w:spacing w:val="-1"/>
          <w:lang w:val="nl-NL"/>
        </w:rPr>
        <w:t>p</w:t>
      </w:r>
      <w:r w:rsidRPr="00CA22F4">
        <w:rPr>
          <w:color w:val="6D6E71"/>
          <w:lang w:val="nl-NL"/>
        </w:rPr>
        <w:t>t</w:t>
      </w:r>
      <w:r w:rsidRPr="00CA22F4">
        <w:rPr>
          <w:color w:val="6D6E71"/>
          <w:spacing w:val="-3"/>
          <w:lang w:val="nl-NL"/>
        </w:rPr>
        <w:t>r</w:t>
      </w:r>
      <w:r w:rsidRPr="00CA22F4">
        <w:rPr>
          <w:color w:val="6D6E71"/>
          <w:lang w:val="nl-NL"/>
        </w:rPr>
        <w:t>eden.</w:t>
      </w:r>
      <w:r w:rsidRPr="00CA22F4">
        <w:rPr>
          <w:color w:val="6D6E71"/>
          <w:spacing w:val="-4"/>
          <w:lang w:val="nl-NL"/>
        </w:rPr>
        <w:t xml:space="preserve"> </w:t>
      </w:r>
      <w:r w:rsidRPr="00CA22F4">
        <w:rPr>
          <w:color w:val="6D6E71"/>
          <w:lang w:val="nl-NL"/>
        </w:rPr>
        <w:t>Sommi</w:t>
      </w:r>
      <w:r w:rsidRPr="00CA22F4">
        <w:rPr>
          <w:color w:val="6D6E71"/>
          <w:spacing w:val="-2"/>
          <w:lang w:val="nl-NL"/>
        </w:rPr>
        <w:t>g</w:t>
      </w:r>
      <w:r w:rsidRPr="00CA22F4">
        <w:rPr>
          <w:color w:val="6D6E71"/>
          <w:lang w:val="nl-NL"/>
        </w:rPr>
        <w:t>e</w:t>
      </w:r>
      <w:r w:rsidRPr="00CA22F4">
        <w:rPr>
          <w:color w:val="6D6E71"/>
          <w:spacing w:val="-5"/>
          <w:lang w:val="nl-NL"/>
        </w:rPr>
        <w:t xml:space="preserve"> </w:t>
      </w:r>
      <w:r w:rsidRPr="00CA22F4">
        <w:rPr>
          <w:color w:val="6D6E71"/>
          <w:lang w:val="nl-NL"/>
        </w:rPr>
        <w:t>mensen</w:t>
      </w:r>
    </w:p>
    <w:p w14:paraId="5AE22EE9" w14:textId="77777777" w:rsidR="00624579" w:rsidRPr="00CA22F4" w:rsidRDefault="00CA22F4">
      <w:pPr>
        <w:pStyle w:val="Plattetekst"/>
        <w:spacing w:line="264" w:lineRule="exact"/>
        <w:ind w:left="1493"/>
        <w:rPr>
          <w:lang w:val="nl-NL"/>
        </w:rPr>
      </w:pPr>
      <w:r w:rsidRPr="00CA22F4">
        <w:rPr>
          <w:color w:val="6D6E71"/>
          <w:lang w:val="nl-NL"/>
        </w:rPr>
        <w:t>pe</w:t>
      </w:r>
      <w:r w:rsidRPr="00CA22F4">
        <w:rPr>
          <w:color w:val="6D6E71"/>
          <w:spacing w:val="-3"/>
          <w:lang w:val="nl-NL"/>
        </w:rPr>
        <w:t>st</w:t>
      </w:r>
      <w:r w:rsidRPr="00CA22F4">
        <w:rPr>
          <w:color w:val="6D6E71"/>
          <w:lang w:val="nl-NL"/>
        </w:rPr>
        <w:t>en simpel</w:t>
      </w:r>
      <w:r w:rsidRPr="00CA22F4">
        <w:rPr>
          <w:color w:val="6D6E71"/>
          <w:spacing w:val="-2"/>
          <w:lang w:val="nl-NL"/>
        </w:rPr>
        <w:t>w</w:t>
      </w:r>
      <w:r w:rsidRPr="00CA22F4">
        <w:rPr>
          <w:color w:val="6D6E71"/>
          <w:lang w:val="nl-NL"/>
        </w:rPr>
        <w:t>eg omd</w:t>
      </w:r>
      <w:r w:rsidRPr="00CA22F4">
        <w:rPr>
          <w:color w:val="6D6E71"/>
          <w:spacing w:val="-3"/>
          <w:lang w:val="nl-NL"/>
        </w:rPr>
        <w:t>a</w:t>
      </w:r>
      <w:r w:rsidRPr="00CA22F4">
        <w:rPr>
          <w:color w:val="6D6E71"/>
          <w:lang w:val="nl-NL"/>
        </w:rPr>
        <w:t xml:space="preserve">t </w:t>
      </w:r>
      <w:r w:rsidRPr="00CA22F4">
        <w:rPr>
          <w:color w:val="6D6E71"/>
          <w:spacing w:val="-5"/>
          <w:lang w:val="nl-NL"/>
        </w:rPr>
        <w:t>z</w:t>
      </w:r>
      <w:r w:rsidRPr="00CA22F4">
        <w:rPr>
          <w:color w:val="6D6E71"/>
          <w:lang w:val="nl-NL"/>
        </w:rPr>
        <w:t xml:space="preserve">e er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 xml:space="preserve">deel mee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 xml:space="preserve">en </w:t>
      </w:r>
      <w:r w:rsidRPr="00CA22F4">
        <w:rPr>
          <w:color w:val="6D6E71"/>
          <w:spacing w:val="-3"/>
          <w:lang w:val="nl-NL"/>
        </w:rPr>
        <w:t>t</w:t>
      </w:r>
      <w:r w:rsidRPr="00CA22F4">
        <w:rPr>
          <w:color w:val="6D6E71"/>
          <w:lang w:val="nl-NL"/>
        </w:rPr>
        <w:t>e behalen;</w:t>
      </w:r>
    </w:p>
    <w:p w14:paraId="322E87F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mensen</w:t>
      </w:r>
      <w:r w:rsidRPr="00CA22F4">
        <w:rPr>
          <w:color w:val="6D6E71"/>
          <w:spacing w:val="16"/>
          <w:lang w:val="nl-NL"/>
        </w:rPr>
        <w:t xml:space="preserve"> </w:t>
      </w:r>
      <w:r w:rsidRPr="00CA22F4">
        <w:rPr>
          <w:color w:val="6D6E71"/>
          <w:lang w:val="nl-NL"/>
        </w:rPr>
        <w:t>die</w:t>
      </w:r>
      <w:r w:rsidRPr="00CA22F4">
        <w:rPr>
          <w:color w:val="6D6E71"/>
          <w:spacing w:val="16"/>
          <w:lang w:val="nl-NL"/>
        </w:rPr>
        <w:t xml:space="preserve"> </w:t>
      </w:r>
      <w:r w:rsidRPr="00CA22F4">
        <w:rPr>
          <w:color w:val="6D6E71"/>
          <w:spacing w:val="-2"/>
          <w:lang w:val="nl-NL"/>
        </w:rPr>
        <w:t>ge</w:t>
      </w:r>
      <w:r w:rsidRPr="00CA22F4">
        <w:rPr>
          <w:color w:val="6D6E71"/>
          <w:lang w:val="nl-NL"/>
        </w:rPr>
        <w:t>tui</w:t>
      </w:r>
      <w:r w:rsidRPr="00CA22F4">
        <w:rPr>
          <w:color w:val="6D6E71"/>
          <w:spacing w:val="-2"/>
          <w:lang w:val="nl-NL"/>
        </w:rPr>
        <w:t>g</w:t>
      </w:r>
      <w:r w:rsidRPr="00CA22F4">
        <w:rPr>
          <w:color w:val="6D6E71"/>
          <w:lang w:val="nl-NL"/>
        </w:rPr>
        <w:t>e</w:t>
      </w:r>
      <w:r w:rsidRPr="00CA22F4">
        <w:rPr>
          <w:color w:val="6D6E71"/>
          <w:spacing w:val="15"/>
          <w:lang w:val="nl-NL"/>
        </w:rPr>
        <w:t xml:space="preserve"> </w:t>
      </w:r>
      <w:r w:rsidRPr="00CA22F4">
        <w:rPr>
          <w:color w:val="6D6E71"/>
          <w:lang w:val="nl-NL"/>
        </w:rPr>
        <w:t>zijn</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16"/>
          <w:lang w:val="nl-NL"/>
        </w:rPr>
        <w:t xml:space="preserve"> </w:t>
      </w:r>
      <w:r w:rsidRPr="00CA22F4">
        <w:rPr>
          <w:color w:val="6D6E71"/>
          <w:spacing w:val="-13"/>
          <w:lang w:val="nl-NL"/>
        </w:rPr>
        <w:t>V</w:t>
      </w:r>
      <w:r w:rsidRPr="00CA22F4">
        <w:rPr>
          <w:color w:val="6D6E71"/>
          <w:lang w:val="nl-NL"/>
        </w:rPr>
        <w:t>aak</w:t>
      </w:r>
      <w:r w:rsidRPr="00CA22F4">
        <w:rPr>
          <w:color w:val="6D6E71"/>
          <w:spacing w:val="15"/>
          <w:lang w:val="nl-NL"/>
        </w:rPr>
        <w:t xml:space="preserve"> </w:t>
      </w:r>
      <w:r w:rsidRPr="00CA22F4">
        <w:rPr>
          <w:color w:val="6D6E71"/>
          <w:spacing w:val="-3"/>
          <w:lang w:val="nl-NL"/>
        </w:rPr>
        <w:t>v</w:t>
      </w:r>
      <w:r w:rsidRPr="00CA22F4">
        <w:rPr>
          <w:color w:val="6D6E71"/>
          <w:lang w:val="nl-NL"/>
        </w:rPr>
        <w:t>ormen</w:t>
      </w:r>
      <w:r w:rsidRPr="00CA22F4">
        <w:rPr>
          <w:color w:val="6D6E71"/>
          <w:spacing w:val="15"/>
          <w:lang w:val="nl-NL"/>
        </w:rPr>
        <w:t xml:space="preserve"> </w:t>
      </w:r>
      <w:r w:rsidRPr="00CA22F4">
        <w:rPr>
          <w:color w:val="6D6E71"/>
          <w:lang w:val="nl-NL"/>
        </w:rPr>
        <w:t>zij</w:t>
      </w:r>
      <w:r w:rsidRPr="00CA22F4">
        <w:rPr>
          <w:color w:val="6D6E71"/>
          <w:spacing w:val="16"/>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3"/>
          <w:lang w:val="nl-NL"/>
        </w:rPr>
        <w:t>z</w:t>
      </w:r>
      <w:r w:rsidRPr="00CA22F4">
        <w:rPr>
          <w:color w:val="6D6E71"/>
          <w:lang w:val="nl-NL"/>
        </w:rPr>
        <w:t>wij</w:t>
      </w:r>
      <w:r w:rsidRPr="00CA22F4">
        <w:rPr>
          <w:color w:val="6D6E71"/>
          <w:spacing w:val="-2"/>
          <w:lang w:val="nl-NL"/>
        </w:rPr>
        <w:t>g</w:t>
      </w:r>
      <w:r w:rsidRPr="00CA22F4">
        <w:rPr>
          <w:color w:val="6D6E71"/>
          <w:lang w:val="nl-NL"/>
        </w:rPr>
        <w:t>ende</w:t>
      </w:r>
      <w:r w:rsidRPr="00CA22F4">
        <w:rPr>
          <w:color w:val="6D6E71"/>
          <w:spacing w:val="15"/>
          <w:lang w:val="nl-NL"/>
        </w:rPr>
        <w:t xml:space="preserve"> </w:t>
      </w:r>
      <w:r w:rsidRPr="00CA22F4">
        <w:rPr>
          <w:color w:val="6D6E71"/>
          <w:lang w:val="nl-NL"/>
        </w:rPr>
        <w:t>mee</w:t>
      </w:r>
      <w:r w:rsidRPr="00CA22F4">
        <w:rPr>
          <w:color w:val="6D6E71"/>
          <w:spacing w:val="-4"/>
          <w:lang w:val="nl-NL"/>
        </w:rPr>
        <w:t>r</w:t>
      </w:r>
      <w:r w:rsidRPr="00CA22F4">
        <w:rPr>
          <w:color w:val="6D6E71"/>
          <w:lang w:val="nl-NL"/>
        </w:rPr>
        <w:t>derheid.</w:t>
      </w:r>
      <w:r w:rsidRPr="00CA22F4">
        <w:rPr>
          <w:color w:val="6D6E71"/>
          <w:spacing w:val="16"/>
          <w:lang w:val="nl-NL"/>
        </w:rPr>
        <w:t xml:space="preserve"> </w:t>
      </w:r>
      <w:r w:rsidRPr="00CA22F4">
        <w:rPr>
          <w:color w:val="6D6E71"/>
          <w:spacing w:val="-4"/>
          <w:lang w:val="nl-NL"/>
        </w:rPr>
        <w:t>Z</w:t>
      </w:r>
      <w:r w:rsidRPr="00CA22F4">
        <w:rPr>
          <w:color w:val="6D6E71"/>
          <w:lang w:val="nl-NL"/>
        </w:rPr>
        <w:t>e</w:t>
      </w:r>
    </w:p>
    <w:p w14:paraId="3E232171" w14:textId="77777777" w:rsidR="00624579" w:rsidRPr="00CA22F4" w:rsidRDefault="00CA22F4">
      <w:pPr>
        <w:pStyle w:val="Plattetekst"/>
        <w:spacing w:line="264" w:lineRule="exact"/>
        <w:ind w:left="1493"/>
        <w:rPr>
          <w:lang w:val="nl-NL"/>
        </w:rPr>
      </w:pPr>
      <w:r w:rsidRPr="00CA22F4">
        <w:rPr>
          <w:color w:val="6D6E71"/>
          <w:lang w:val="nl-NL"/>
        </w:rPr>
        <w:t>zien</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3"/>
          <w:lang w:val="nl-NL"/>
        </w:rPr>
        <w:t xml:space="preserve"> </w:t>
      </w:r>
      <w:r w:rsidRPr="00CA22F4">
        <w:rPr>
          <w:color w:val="6D6E71"/>
          <w:spacing w:val="-2"/>
          <w:lang w:val="nl-NL"/>
        </w:rPr>
        <w:t>w</w:t>
      </w:r>
      <w:r w:rsidRPr="00CA22F4">
        <w:rPr>
          <w:color w:val="6D6E71"/>
          <w:lang w:val="nl-NL"/>
        </w:rPr>
        <w:t>el,</w:t>
      </w:r>
      <w:r w:rsidRPr="00CA22F4">
        <w:rPr>
          <w:color w:val="6D6E71"/>
          <w:spacing w:val="14"/>
          <w:lang w:val="nl-NL"/>
        </w:rPr>
        <w:t xml:space="preserve"> </w:t>
      </w:r>
      <w:r w:rsidRPr="00CA22F4">
        <w:rPr>
          <w:color w:val="6D6E71"/>
          <w:lang w:val="nl-NL"/>
        </w:rPr>
        <w:t>maar</w:t>
      </w:r>
      <w:r w:rsidRPr="00CA22F4">
        <w:rPr>
          <w:color w:val="6D6E71"/>
          <w:spacing w:val="13"/>
          <w:lang w:val="nl-NL"/>
        </w:rPr>
        <w:t xml:space="preserve"> </w:t>
      </w:r>
      <w:r w:rsidRPr="00CA22F4">
        <w:rPr>
          <w:color w:val="6D6E71"/>
          <w:lang w:val="nl-NL"/>
        </w:rPr>
        <w:t>t</w:t>
      </w:r>
      <w:r w:rsidRPr="00CA22F4">
        <w:rPr>
          <w:color w:val="6D6E71"/>
          <w:spacing w:val="-3"/>
          <w:lang w:val="nl-NL"/>
        </w:rPr>
        <w:t>r</w:t>
      </w:r>
      <w:r w:rsidRPr="00CA22F4">
        <w:rPr>
          <w:color w:val="6D6E71"/>
          <w:lang w:val="nl-NL"/>
        </w:rPr>
        <w:t>eden</w:t>
      </w:r>
      <w:r w:rsidRPr="00CA22F4">
        <w:rPr>
          <w:color w:val="6D6E71"/>
          <w:spacing w:val="1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op,</w:t>
      </w:r>
      <w:r w:rsidRPr="00CA22F4">
        <w:rPr>
          <w:color w:val="6D6E71"/>
          <w:spacing w:val="14"/>
          <w:lang w:val="nl-NL"/>
        </w:rPr>
        <w:t xml:space="preserve"> </w:t>
      </w:r>
      <w:r w:rsidRPr="00CA22F4">
        <w:rPr>
          <w:color w:val="6D6E71"/>
          <w:lang w:val="nl-NL"/>
        </w:rPr>
        <w:t>misschien</w:t>
      </w:r>
      <w:r w:rsidRPr="00CA22F4">
        <w:rPr>
          <w:color w:val="6D6E71"/>
          <w:spacing w:val="15"/>
          <w:lang w:val="nl-NL"/>
        </w:rPr>
        <w:t xml:space="preserve"> </w:t>
      </w:r>
      <w:r w:rsidRPr="00CA22F4">
        <w:rPr>
          <w:color w:val="6D6E71"/>
          <w:lang w:val="nl-NL"/>
        </w:rPr>
        <w:t>om</w:t>
      </w:r>
      <w:r w:rsidRPr="00CA22F4">
        <w:rPr>
          <w:color w:val="6D6E71"/>
          <w:spacing w:val="14"/>
          <w:lang w:val="nl-NL"/>
        </w:rPr>
        <w:t xml:space="preserve"> </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1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3"/>
          <w:lang w:val="nl-NL"/>
        </w:rPr>
        <w:t xml:space="preserve"> </w:t>
      </w:r>
      <w:r w:rsidRPr="00CA22F4">
        <w:rPr>
          <w:color w:val="6D6E71"/>
          <w:spacing w:val="-5"/>
          <w:lang w:val="nl-NL"/>
        </w:rPr>
        <w:t>z</w:t>
      </w:r>
      <w:r w:rsidRPr="00CA22F4">
        <w:rPr>
          <w:color w:val="6D6E71"/>
          <w:lang w:val="nl-NL"/>
        </w:rPr>
        <w:t>e</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14"/>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64C6B88D"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36A2E485"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Lees</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onde</w:t>
      </w:r>
      <w:r w:rsidRPr="00CA22F4">
        <w:rPr>
          <w:color w:val="6D6E71"/>
          <w:spacing w:val="1"/>
          <w:lang w:val="nl-NL"/>
        </w:rPr>
        <w:t>r</w:t>
      </w:r>
      <w:r w:rsidRPr="00CA22F4">
        <w:rPr>
          <w:color w:val="6D6E71"/>
          <w:spacing w:val="-2"/>
          <w:lang w:val="nl-NL"/>
        </w:rPr>
        <w:t>w</w:t>
      </w:r>
      <w:r w:rsidRPr="00CA22F4">
        <w:rPr>
          <w:color w:val="6D6E71"/>
          <w:lang w:val="nl-NL"/>
        </w:rPr>
        <w:t>erp.</w:t>
      </w:r>
      <w:r w:rsidRPr="00CA22F4">
        <w:rPr>
          <w:color w:val="6D6E71"/>
          <w:spacing w:val="-9"/>
          <w:lang w:val="nl-NL"/>
        </w:rPr>
        <w:t xml:space="preserve"> </w:t>
      </w:r>
      <w:r w:rsidRPr="00CA22F4">
        <w:rPr>
          <w:color w:val="6D6E71"/>
          <w:spacing w:val="-11"/>
          <w:lang w:val="nl-NL"/>
        </w:rPr>
        <w:t>V</w:t>
      </w:r>
      <w:r w:rsidRPr="00CA22F4">
        <w:rPr>
          <w:color w:val="6D6E71"/>
          <w:lang w:val="nl-NL"/>
        </w:rPr>
        <w:t>erhalen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lang w:val="nl-NL"/>
        </w:rPr>
        <w:t>u</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w:t>
      </w:r>
      <w:r w:rsidRPr="00CA22F4">
        <w:rPr>
          <w:color w:val="6D6E71"/>
          <w:spacing w:val="-8"/>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u</w:t>
      </w:r>
      <w:r w:rsidRPr="00CA22F4">
        <w:rPr>
          <w:color w:val="6D6E71"/>
          <w:spacing w:val="-8"/>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alleen</w:t>
      </w:r>
      <w:r w:rsidRPr="00CA22F4">
        <w:rPr>
          <w:color w:val="6D6E71"/>
          <w:spacing w:val="-8"/>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8"/>
          <w:lang w:val="nl-NL"/>
        </w:rPr>
        <w:t xml:space="preserve"> </w:t>
      </w:r>
      <w:r w:rsidRPr="00CA22F4">
        <w:rPr>
          <w:color w:val="6D6E71"/>
          <w:lang w:val="nl-NL"/>
        </w:rPr>
        <w:t>U</w:t>
      </w:r>
      <w:r w:rsidRPr="00CA22F4">
        <w:rPr>
          <w:color w:val="6D6E71"/>
          <w:spacing w:val="-9"/>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p>
    <w:p w14:paraId="2225A05B" w14:textId="77777777" w:rsidR="00624579" w:rsidRPr="00CA22F4" w:rsidRDefault="00CA22F4">
      <w:pPr>
        <w:pStyle w:val="Plattetekst"/>
        <w:spacing w:line="264" w:lineRule="exact"/>
        <w:ind w:left="1493"/>
        <w:rPr>
          <w:lang w:val="nl-NL"/>
        </w:rPr>
      </w:pPr>
      <w:r w:rsidRPr="00CA22F4">
        <w:rPr>
          <w:color w:val="6D6E71"/>
          <w:lang w:val="nl-NL"/>
        </w:rPr>
        <w:t>le</w:t>
      </w:r>
      <w:r w:rsidRPr="00CA22F4">
        <w:rPr>
          <w:color w:val="6D6E71"/>
          <w:spacing w:val="-3"/>
          <w:lang w:val="nl-NL"/>
        </w:rPr>
        <w:t>r</w:t>
      </w:r>
      <w:r w:rsidRPr="00CA22F4">
        <w:rPr>
          <w:color w:val="6D6E71"/>
          <w:lang w:val="nl-NL"/>
        </w:rPr>
        <w:t xml:space="preserve">en </w:t>
      </w:r>
      <w:r w:rsidRPr="00CA22F4">
        <w:rPr>
          <w:color w:val="6D6E71"/>
          <w:spacing w:val="-4"/>
          <w:lang w:val="nl-NL"/>
        </w:rPr>
        <w:t>v</w:t>
      </w:r>
      <w:r w:rsidRPr="00CA22F4">
        <w:rPr>
          <w:color w:val="6D6E71"/>
          <w:lang w:val="nl-NL"/>
        </w:rPr>
        <w:t>an hun e</w:t>
      </w:r>
      <w:r w:rsidRPr="00CA22F4">
        <w:rPr>
          <w:color w:val="6D6E71"/>
          <w:spacing w:val="2"/>
          <w:lang w:val="nl-NL"/>
        </w:rPr>
        <w:t>r</w:t>
      </w:r>
      <w:r w:rsidRPr="00CA22F4">
        <w:rPr>
          <w:color w:val="6D6E71"/>
          <w:spacing w:val="-4"/>
          <w:lang w:val="nl-NL"/>
        </w:rPr>
        <w:t>v</w:t>
      </w:r>
      <w:r w:rsidRPr="00CA22F4">
        <w:rPr>
          <w:color w:val="6D6E71"/>
          <w:lang w:val="nl-NL"/>
        </w:rPr>
        <w:t>arin</w:t>
      </w:r>
      <w:r w:rsidRPr="00CA22F4">
        <w:rPr>
          <w:color w:val="6D6E71"/>
          <w:spacing w:val="-2"/>
          <w:lang w:val="nl-NL"/>
        </w:rPr>
        <w:t>g</w:t>
      </w:r>
      <w:r w:rsidRPr="00CA22F4">
        <w:rPr>
          <w:color w:val="6D6E71"/>
          <w:lang w:val="nl-NL"/>
        </w:rPr>
        <w:t>en;</w:t>
      </w:r>
    </w:p>
    <w:p w14:paraId="188574F7"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Neem</w:t>
      </w:r>
      <w:r w:rsidRPr="00CA22F4">
        <w:rPr>
          <w:color w:val="6D6E71"/>
          <w:spacing w:val="-9"/>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9"/>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a</w:t>
      </w:r>
      <w:r w:rsidRPr="00CA22F4">
        <w:rPr>
          <w:color w:val="6D6E71"/>
          <w:spacing w:val="-6"/>
          <w:lang w:val="nl-NL"/>
        </w:rPr>
        <w:t>f</w:t>
      </w:r>
      <w:r w:rsidRPr="00CA22F4">
        <w:rPr>
          <w:color w:val="6D6E71"/>
          <w:lang w:val="nl-NL"/>
        </w:rPr>
        <w:t>deling</w:t>
      </w:r>
      <w:r w:rsidRPr="00CA22F4">
        <w:rPr>
          <w:color w:val="6D6E71"/>
          <w:spacing w:val="-9"/>
          <w:lang w:val="nl-NL"/>
        </w:rPr>
        <w:t xml:space="preserve"> </w:t>
      </w:r>
      <w:r w:rsidRPr="00CA22F4">
        <w:rPr>
          <w:color w:val="6D6E71"/>
          <w:lang w:val="nl-NL"/>
        </w:rPr>
        <w:t>P&amp;O</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uw</w:t>
      </w:r>
      <w:r w:rsidRPr="00CA22F4">
        <w:rPr>
          <w:color w:val="6D6E71"/>
          <w:spacing w:val="-9"/>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9"/>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g</w:t>
      </w:r>
      <w:r w:rsidRPr="00CA22F4">
        <w:rPr>
          <w:color w:val="6D6E71"/>
          <w:spacing w:val="-4"/>
          <w:lang w:val="nl-NL"/>
        </w:rPr>
        <w:t>r</w:t>
      </w:r>
      <w:r w:rsidRPr="00CA22F4">
        <w:rPr>
          <w:color w:val="6D6E71"/>
          <w:lang w:val="nl-NL"/>
        </w:rPr>
        <w:t>ond</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Arb</w:t>
      </w:r>
      <w:r w:rsidRPr="00CA22F4">
        <w:rPr>
          <w:color w:val="6D6E71"/>
          <w:spacing w:val="-1"/>
          <w:lang w:val="nl-NL"/>
        </w:rPr>
        <w:t>o</w:t>
      </w:r>
      <w:r w:rsidRPr="00CA22F4">
        <w:rPr>
          <w:color w:val="6D6E71"/>
          <w:spacing w:val="-2"/>
          <w:lang w:val="nl-NL"/>
        </w:rPr>
        <w:t>we</w:t>
      </w:r>
      <w:r w:rsidRPr="00CA22F4">
        <w:rPr>
          <w:color w:val="6D6E71"/>
          <w:lang w:val="nl-NL"/>
        </w:rPr>
        <w:t>t</w:t>
      </w:r>
      <w:r w:rsidRPr="00CA22F4">
        <w:rPr>
          <w:color w:val="6D6E71"/>
          <w:spacing w:val="-9"/>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p>
    <w:p w14:paraId="52E4DA28" w14:textId="77777777" w:rsidR="00624579" w:rsidRPr="00CA22F4" w:rsidRDefault="00CA22F4">
      <w:pPr>
        <w:pStyle w:val="Plattetekst"/>
        <w:spacing w:line="264" w:lineRule="exact"/>
        <w:ind w:left="1493"/>
        <w:rPr>
          <w:lang w:val="nl-NL"/>
        </w:rPr>
      </w:pP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elen </w:t>
      </w:r>
      <w:r w:rsidRPr="00CA22F4">
        <w:rPr>
          <w:color w:val="6D6E71"/>
          <w:spacing w:val="-3"/>
          <w:lang w:val="nl-NL"/>
        </w:rPr>
        <w:t>t</w:t>
      </w:r>
      <w:r w:rsidRPr="00CA22F4">
        <w:rPr>
          <w:color w:val="6D6E71"/>
          <w:lang w:val="nl-NL"/>
        </w:rPr>
        <w:t>e nemen.</w:t>
      </w:r>
    </w:p>
    <w:p w14:paraId="309213BD" w14:textId="77777777" w:rsidR="00624579" w:rsidRPr="00CA22F4" w:rsidRDefault="00624579">
      <w:pPr>
        <w:spacing w:before="19" w:line="240" w:lineRule="exact"/>
        <w:rPr>
          <w:sz w:val="24"/>
          <w:szCs w:val="24"/>
          <w:lang w:val="nl-NL"/>
        </w:rPr>
      </w:pPr>
    </w:p>
    <w:p w14:paraId="6F0C0004" w14:textId="77777777" w:rsidR="00624579" w:rsidRPr="00CA22F4" w:rsidRDefault="00CA22F4">
      <w:pPr>
        <w:pStyle w:val="Plattetekst"/>
        <w:rPr>
          <w:lang w:val="nl-NL"/>
        </w:rPr>
      </w:pPr>
      <w:r w:rsidRPr="00CA22F4">
        <w:rPr>
          <w:color w:val="6D6E71"/>
          <w:lang w:val="nl-NL"/>
        </w:rPr>
        <w:t>In bijla</w:t>
      </w:r>
      <w:r w:rsidRPr="00CA22F4">
        <w:rPr>
          <w:color w:val="6D6E71"/>
          <w:spacing w:val="-2"/>
          <w:lang w:val="nl-NL"/>
        </w:rPr>
        <w:t>g</w:t>
      </w:r>
      <w:r w:rsidRPr="00CA22F4">
        <w:rPr>
          <w:color w:val="6D6E71"/>
          <w:lang w:val="nl-NL"/>
        </w:rPr>
        <w:t>e 4 is ons uit</w:t>
      </w:r>
      <w:r w:rsidRPr="00CA22F4">
        <w:rPr>
          <w:color w:val="6D6E71"/>
          <w:spacing w:val="-2"/>
          <w:lang w:val="nl-NL"/>
        </w:rPr>
        <w:t>g</w:t>
      </w:r>
      <w:r w:rsidRPr="00CA22F4">
        <w:rPr>
          <w:color w:val="6D6E71"/>
          <w:lang w:val="nl-NL"/>
        </w:rPr>
        <w:t>eb</w:t>
      </w:r>
      <w:r w:rsidRPr="00CA22F4">
        <w:rPr>
          <w:color w:val="6D6E71"/>
          <w:spacing w:val="-3"/>
          <w:lang w:val="nl-NL"/>
        </w:rPr>
        <w:t>r</w:t>
      </w:r>
      <w:r w:rsidRPr="00CA22F4">
        <w:rPr>
          <w:color w:val="6D6E71"/>
          <w:lang w:val="nl-NL"/>
        </w:rPr>
        <w:t>eide 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 op</w:t>
      </w:r>
      <w:r w:rsidRPr="00CA22F4">
        <w:rPr>
          <w:color w:val="6D6E71"/>
          <w:spacing w:val="-2"/>
          <w:lang w:val="nl-NL"/>
        </w:rPr>
        <w:t>g</w:t>
      </w:r>
      <w:r w:rsidRPr="00CA22F4">
        <w:rPr>
          <w:color w:val="6D6E71"/>
          <w:lang w:val="nl-NL"/>
        </w:rPr>
        <w:t>enomen.</w:t>
      </w:r>
    </w:p>
    <w:p w14:paraId="3A6988CC" w14:textId="77777777" w:rsidR="00624579" w:rsidRPr="00CA22F4" w:rsidRDefault="00624579">
      <w:pPr>
        <w:rPr>
          <w:lang w:val="nl-NL"/>
        </w:rPr>
        <w:sectPr w:rsidR="00624579" w:rsidRPr="00CA22F4">
          <w:pgSz w:w="11906" w:h="16840"/>
          <w:pgMar w:top="900" w:right="0" w:bottom="500" w:left="0" w:header="0" w:footer="316" w:gutter="0"/>
          <w:cols w:space="708"/>
        </w:sectPr>
      </w:pPr>
    </w:p>
    <w:p w14:paraId="7DB1D0F3" w14:textId="77777777" w:rsidR="00624579" w:rsidRPr="00CA22F4" w:rsidRDefault="00CA22F4">
      <w:pPr>
        <w:pStyle w:val="Kop2"/>
        <w:spacing w:line="311" w:lineRule="exact"/>
        <w:ind w:right="7909"/>
        <w:jc w:val="both"/>
        <w:rPr>
          <w:b w:val="0"/>
          <w:bCs w:val="0"/>
          <w:lang w:val="nl-NL"/>
        </w:rPr>
      </w:pPr>
      <w:r w:rsidRPr="00CA22F4">
        <w:rPr>
          <w:color w:val="6D6E71"/>
          <w:spacing w:val="-5"/>
          <w:lang w:val="nl-NL"/>
        </w:rPr>
        <w:t>P</w:t>
      </w:r>
      <w:r w:rsidRPr="00CA22F4">
        <w:rPr>
          <w:color w:val="6D6E71"/>
          <w:lang w:val="nl-NL"/>
        </w:rPr>
        <w:t>e</w:t>
      </w:r>
      <w:r w:rsidRPr="00CA22F4">
        <w:rPr>
          <w:color w:val="6D6E71"/>
          <w:spacing w:val="-4"/>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 basisschool</w:t>
      </w:r>
    </w:p>
    <w:p w14:paraId="29A9E820" w14:textId="77777777" w:rsidR="00624579" w:rsidRPr="00CA22F4" w:rsidRDefault="00624579">
      <w:pPr>
        <w:spacing w:before="8" w:line="240" w:lineRule="exact"/>
        <w:rPr>
          <w:sz w:val="24"/>
          <w:szCs w:val="24"/>
          <w:lang w:val="nl-NL"/>
        </w:rPr>
      </w:pPr>
    </w:p>
    <w:p w14:paraId="763AD230" w14:textId="77777777" w:rsidR="00624579" w:rsidRPr="00CA22F4" w:rsidRDefault="00CA22F4">
      <w:pPr>
        <w:pStyle w:val="Kop3"/>
        <w:ind w:right="7716"/>
        <w:jc w:val="both"/>
        <w:rPr>
          <w:b w:val="0"/>
          <w:bCs w:val="0"/>
          <w:lang w:val="nl-NL"/>
        </w:rPr>
      </w:pPr>
      <w:r w:rsidRPr="00CA22F4">
        <w:rPr>
          <w:color w:val="4FA6E7"/>
          <w:lang w:val="nl-NL"/>
        </w:rPr>
        <w:t>H</w:t>
      </w:r>
      <w:r w:rsidRPr="00CA22F4">
        <w:rPr>
          <w:color w:val="4FA6E7"/>
          <w:spacing w:val="-2"/>
          <w:lang w:val="nl-NL"/>
        </w:rPr>
        <w:t>e</w:t>
      </w:r>
      <w:r w:rsidRPr="00CA22F4">
        <w:rPr>
          <w:color w:val="4FA6E7"/>
          <w:lang w:val="nl-NL"/>
        </w:rPr>
        <w:t>t p</w:t>
      </w:r>
      <w:r w:rsidRPr="00CA22F4">
        <w:rPr>
          <w:color w:val="4FA6E7"/>
          <w:spacing w:val="-3"/>
          <w:lang w:val="nl-NL"/>
        </w:rPr>
        <w:t>r</w:t>
      </w:r>
      <w:r w:rsidRPr="00CA22F4">
        <w:rPr>
          <w:color w:val="4FA6E7"/>
          <w:lang w:val="nl-NL"/>
        </w:rPr>
        <w:t>obleem d</w:t>
      </w:r>
      <w:r w:rsidRPr="00CA22F4">
        <w:rPr>
          <w:color w:val="4FA6E7"/>
          <w:spacing w:val="-3"/>
          <w:lang w:val="nl-NL"/>
        </w:rPr>
        <w:t>a</w:t>
      </w:r>
      <w:r w:rsidRPr="00CA22F4">
        <w:rPr>
          <w:color w:val="4FA6E7"/>
          <w:lang w:val="nl-NL"/>
        </w:rPr>
        <w:t>t pe</w:t>
      </w:r>
      <w:r w:rsidRPr="00CA22F4">
        <w:rPr>
          <w:color w:val="4FA6E7"/>
          <w:spacing w:val="-3"/>
          <w:lang w:val="nl-NL"/>
        </w:rPr>
        <w:t>st</w:t>
      </w:r>
      <w:r w:rsidRPr="00CA22F4">
        <w:rPr>
          <w:color w:val="4FA6E7"/>
          <w:lang w:val="nl-NL"/>
        </w:rPr>
        <w:t>en he</w:t>
      </w:r>
      <w:r w:rsidRPr="00CA22F4">
        <w:rPr>
          <w:color w:val="4FA6E7"/>
          <w:spacing w:val="-2"/>
          <w:lang w:val="nl-NL"/>
        </w:rPr>
        <w:t>e</w:t>
      </w:r>
      <w:r w:rsidRPr="00CA22F4">
        <w:rPr>
          <w:color w:val="4FA6E7"/>
          <w:lang w:val="nl-NL"/>
        </w:rPr>
        <w:t>t:</w:t>
      </w:r>
    </w:p>
    <w:p w14:paraId="499E6EFA" w14:textId="77777777" w:rsidR="00624579" w:rsidRPr="00CA22F4" w:rsidRDefault="00CA22F4">
      <w:pPr>
        <w:pStyle w:val="Plattetekst"/>
        <w:spacing w:line="259" w:lineRule="exact"/>
        <w:ind w:right="1134"/>
        <w:jc w:val="both"/>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en</w:t>
      </w:r>
      <w:r w:rsidRPr="00CA22F4">
        <w:rPr>
          <w:color w:val="6D6E71"/>
          <w:spacing w:val="13"/>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13"/>
          <w:lang w:val="nl-NL"/>
        </w:rPr>
        <w:t xml:space="preserve"> </w:t>
      </w:r>
      <w:r w:rsidRPr="00CA22F4">
        <w:rPr>
          <w:color w:val="6D6E71"/>
          <w:lang w:val="nl-NL"/>
        </w:rPr>
        <w:t>helaas</w:t>
      </w:r>
      <w:r w:rsidRPr="00CA22F4">
        <w:rPr>
          <w:color w:val="6D6E71"/>
          <w:spacing w:val="13"/>
          <w:lang w:val="nl-NL"/>
        </w:rPr>
        <w:t xml:space="preserve"> </w:t>
      </w:r>
      <w:r w:rsidRPr="00CA22F4">
        <w:rPr>
          <w:color w:val="6D6E71"/>
          <w:lang w:val="nl-NL"/>
        </w:rPr>
        <w:t>op</w:t>
      </w:r>
      <w:r w:rsidRPr="00CA22F4">
        <w:rPr>
          <w:color w:val="6D6E71"/>
          <w:spacing w:val="13"/>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13"/>
          <w:lang w:val="nl-NL"/>
        </w:rPr>
        <w:t xml:space="preserve"> </w:t>
      </w:r>
      <w:r w:rsidRPr="00CA22F4">
        <w:rPr>
          <w:color w:val="6D6E71"/>
          <w:lang w:val="nl-NL"/>
        </w:rPr>
        <w:t>school</w:t>
      </w:r>
      <w:r w:rsidRPr="00CA22F4">
        <w:rPr>
          <w:color w:val="6D6E71"/>
          <w:spacing w:val="13"/>
          <w:lang w:val="nl-NL"/>
        </w:rPr>
        <w:t xml:space="preserve"> </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w:t>
      </w:r>
      <w:r w:rsidRPr="00CA22F4">
        <w:rPr>
          <w:color w:val="6D6E71"/>
          <w:spacing w:val="13"/>
          <w:lang w:val="nl-NL"/>
        </w:rPr>
        <w:t xml:space="preserve"> </w:t>
      </w:r>
      <w:r w:rsidRPr="00CA22F4">
        <w:rPr>
          <w:color w:val="6D6E71"/>
          <w:lang w:val="nl-NL"/>
        </w:rPr>
        <w:t>ook</w:t>
      </w:r>
      <w:r w:rsidRPr="00CA22F4">
        <w:rPr>
          <w:color w:val="6D6E71"/>
          <w:spacing w:val="13"/>
          <w:lang w:val="nl-NL"/>
        </w:rPr>
        <w:t xml:space="preserve"> </w:t>
      </w:r>
      <w:r w:rsidRPr="00CA22F4">
        <w:rPr>
          <w:color w:val="6D6E71"/>
          <w:lang w:val="nl-NL"/>
        </w:rPr>
        <w:t>bij</w:t>
      </w:r>
      <w:r w:rsidRPr="00CA22F4">
        <w:rPr>
          <w:color w:val="6D6E71"/>
          <w:spacing w:val="13"/>
          <w:lang w:val="nl-NL"/>
        </w:rPr>
        <w:t xml:space="preserve"> </w:t>
      </w:r>
      <w:r w:rsidRPr="00CA22F4">
        <w:rPr>
          <w:color w:val="6D6E71"/>
          <w:lang w:val="nl-NL"/>
        </w:rPr>
        <w:t>ons.</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1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3"/>
          <w:lang w:val="nl-NL"/>
        </w:rPr>
        <w:t xml:space="preserve"> </w:t>
      </w:r>
      <w:r w:rsidRPr="00CA22F4">
        <w:rPr>
          <w:color w:val="6D6E71"/>
          <w:lang w:val="nl-NL"/>
        </w:rPr>
        <w:t>wij</w:t>
      </w:r>
      <w:r w:rsidRPr="00CA22F4">
        <w:rPr>
          <w:color w:val="6D6E71"/>
          <w:spacing w:val="13"/>
          <w:lang w:val="nl-NL"/>
        </w:rPr>
        <w:t xml:space="preserve"> </w:t>
      </w:r>
      <w:r w:rsidRPr="00CA22F4">
        <w:rPr>
          <w:color w:val="6D6E71"/>
          <w:lang w:val="nl-NL"/>
        </w:rPr>
        <w:t>onder</w:t>
      </w:r>
      <w:r w:rsidRPr="00CA22F4">
        <w:rPr>
          <w:color w:val="6D6E71"/>
          <w:spacing w:val="13"/>
          <w:lang w:val="nl-NL"/>
        </w:rPr>
        <w:t xml:space="preserve"> </w:t>
      </w:r>
      <w:r w:rsidRPr="00CA22F4">
        <w:rPr>
          <w:color w:val="6D6E71"/>
          <w:lang w:val="nl-NL"/>
        </w:rPr>
        <w:t>o</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zien</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op</w:t>
      </w:r>
    </w:p>
    <w:p w14:paraId="5E144A41" w14:textId="77777777" w:rsidR="00624579" w:rsidRPr="00CA22F4" w:rsidRDefault="00CA22F4">
      <w:pPr>
        <w:pStyle w:val="Plattetekst"/>
        <w:spacing w:line="264" w:lineRule="exact"/>
        <w:ind w:right="1133"/>
        <w:jc w:val="both"/>
        <w:rPr>
          <w:lang w:val="nl-NL"/>
        </w:rPr>
      </w:pP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serieus</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willen</w:t>
      </w:r>
      <w:r w:rsidRPr="00CA22F4">
        <w:rPr>
          <w:color w:val="6D6E71"/>
          <w:spacing w:val="-4"/>
          <w:lang w:val="nl-NL"/>
        </w:rPr>
        <w:t xml:space="preserve"> </w:t>
      </w:r>
      <w:r w:rsidRPr="00CA22F4">
        <w:rPr>
          <w:color w:val="6D6E71"/>
          <w:lang w:val="nl-NL"/>
        </w:rPr>
        <w:t>pak</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piek</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4"/>
          <w:lang w:val="nl-NL"/>
        </w:rPr>
        <w:t xml:space="preserve"> </w:t>
      </w:r>
      <w:r w:rsidRPr="00CA22F4">
        <w:rPr>
          <w:color w:val="6D6E71"/>
          <w:lang w:val="nl-NL"/>
        </w:rPr>
        <w:t>li</w:t>
      </w:r>
      <w:r w:rsidRPr="00CA22F4">
        <w:rPr>
          <w:color w:val="6D6E71"/>
          <w:spacing w:val="-4"/>
          <w:lang w:val="nl-NL"/>
        </w:rPr>
        <w:t>g</w:t>
      </w:r>
      <w:r w:rsidRPr="00CA22F4">
        <w:rPr>
          <w:color w:val="6D6E71"/>
          <w:lang w:val="nl-NL"/>
        </w:rPr>
        <w:t>t</w:t>
      </w:r>
      <w:r w:rsidRPr="00CA22F4">
        <w:rPr>
          <w:color w:val="6D6E71"/>
          <w:spacing w:val="-4"/>
          <w:lang w:val="nl-NL"/>
        </w:rPr>
        <w:t xml:space="preserve"> </w:t>
      </w:r>
      <w:r w:rsidRPr="00CA22F4">
        <w:rPr>
          <w:color w:val="6D6E71"/>
          <w:lang w:val="nl-NL"/>
        </w:rPr>
        <w:t>tussen</w:t>
      </w:r>
      <w:r w:rsidRPr="00CA22F4">
        <w:rPr>
          <w:color w:val="6D6E71"/>
          <w:spacing w:val="-4"/>
          <w:lang w:val="nl-NL"/>
        </w:rPr>
        <w:t xml:space="preserve"> </w:t>
      </w:r>
      <w:r w:rsidRPr="00CA22F4">
        <w:rPr>
          <w:color w:val="6D6E71"/>
          <w:lang w:val="nl-NL"/>
        </w:rPr>
        <w:t>10</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14</w:t>
      </w:r>
      <w:r w:rsidRPr="00CA22F4">
        <w:rPr>
          <w:color w:val="6D6E71"/>
          <w:spacing w:val="-4"/>
          <w:lang w:val="nl-NL"/>
        </w:rPr>
        <w:t xml:space="preserve"> </w:t>
      </w:r>
      <w:r w:rsidRPr="00CA22F4">
        <w:rPr>
          <w:color w:val="6D6E71"/>
          <w:lang w:val="nl-NL"/>
        </w:rPr>
        <w:t>jaa</w:t>
      </w:r>
      <w:r w:rsidRPr="00CA22F4">
        <w:rPr>
          <w:color w:val="6D6E71"/>
          <w:spacing w:val="-19"/>
          <w:lang w:val="nl-NL"/>
        </w:rPr>
        <w:t>r</w:t>
      </w:r>
      <w:r w:rsidRPr="00CA22F4">
        <w:rPr>
          <w:color w:val="6D6E71"/>
          <w:lang w:val="nl-NL"/>
        </w:rPr>
        <w:t>,</w:t>
      </w:r>
      <w:r w:rsidRPr="00CA22F4">
        <w:rPr>
          <w:color w:val="6D6E71"/>
          <w:spacing w:val="-4"/>
          <w:lang w:val="nl-NL"/>
        </w:rPr>
        <w:t xml:space="preserve"> </w:t>
      </w:r>
      <w:r w:rsidRPr="00CA22F4">
        <w:rPr>
          <w:color w:val="6D6E71"/>
          <w:lang w:val="nl-NL"/>
        </w:rPr>
        <w:t>maar</w:t>
      </w:r>
      <w:r w:rsidRPr="00CA22F4">
        <w:rPr>
          <w:color w:val="6D6E71"/>
          <w:spacing w:val="-4"/>
          <w:lang w:val="nl-NL"/>
        </w:rPr>
        <w:t xml:space="preserve"> </w:t>
      </w:r>
      <w:r w:rsidRPr="00CA22F4">
        <w:rPr>
          <w:color w:val="6D6E71"/>
          <w:lang w:val="nl-NL"/>
        </w:rPr>
        <w:t>ook</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la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4"/>
          <w:lang w:val="nl-NL"/>
        </w:rPr>
        <w:t xml:space="preserve"> </w:t>
      </w:r>
      <w:r w:rsidRPr="00CA22F4">
        <w:rPr>
          <w:color w:val="6D6E71"/>
          <w:lang w:val="nl-NL"/>
        </w:rPr>
        <w:t>en</w:t>
      </w:r>
    </w:p>
    <w:p w14:paraId="4B718CDC" w14:textId="77777777" w:rsidR="00624579" w:rsidRPr="00CA22F4" w:rsidRDefault="00CA22F4">
      <w:pPr>
        <w:pStyle w:val="Plattetekst"/>
        <w:spacing w:line="264" w:lineRule="exact"/>
        <w:ind w:right="7834"/>
        <w:jc w:val="both"/>
        <w:rPr>
          <w:lang w:val="nl-NL"/>
        </w:rPr>
      </w:pPr>
      <w:r w:rsidRPr="00CA22F4">
        <w:rPr>
          <w:color w:val="6D6E71"/>
          <w:lang w:val="nl-NL"/>
        </w:rPr>
        <w:t>ho</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 g</w:t>
      </w:r>
      <w:r w:rsidRPr="00CA22F4">
        <w:rPr>
          <w:color w:val="6D6E71"/>
          <w:spacing w:val="-4"/>
          <w:lang w:val="nl-NL"/>
        </w:rPr>
        <w:t>r</w:t>
      </w:r>
      <w:r w:rsidRPr="00CA22F4">
        <w:rPr>
          <w:color w:val="6D6E71"/>
          <w:lang w:val="nl-NL"/>
        </w:rPr>
        <w:t xml:space="preserve">oepen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er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p>
    <w:p w14:paraId="5E35A751" w14:textId="77777777" w:rsidR="00624579" w:rsidRPr="00CA22F4" w:rsidRDefault="00624579">
      <w:pPr>
        <w:spacing w:before="4" w:line="260" w:lineRule="exact"/>
        <w:rPr>
          <w:sz w:val="26"/>
          <w:szCs w:val="26"/>
          <w:lang w:val="nl-NL"/>
        </w:rPr>
      </w:pPr>
    </w:p>
    <w:p w14:paraId="4B60AEA2" w14:textId="77777777" w:rsidR="00624579" w:rsidRPr="00CA22F4" w:rsidRDefault="00CA22F4">
      <w:pPr>
        <w:pStyle w:val="Kop3"/>
        <w:ind w:right="7344"/>
        <w:jc w:val="both"/>
        <w:rPr>
          <w:b w:val="0"/>
          <w:bCs w:val="0"/>
          <w:lang w:val="nl-NL"/>
        </w:rPr>
      </w:pPr>
      <w:r w:rsidRPr="00CA22F4">
        <w:rPr>
          <w:color w:val="4FA6E7"/>
          <w:spacing w:val="-4"/>
          <w:lang w:val="nl-NL"/>
        </w:rPr>
        <w:t>P</w:t>
      </w:r>
      <w:r w:rsidRPr="00CA22F4">
        <w:rPr>
          <w:color w:val="4FA6E7"/>
          <w:lang w:val="nl-NL"/>
        </w:rPr>
        <w:t>e</w:t>
      </w:r>
      <w:r w:rsidRPr="00CA22F4">
        <w:rPr>
          <w:color w:val="4FA6E7"/>
          <w:spacing w:val="-3"/>
          <w:lang w:val="nl-NL"/>
        </w:rPr>
        <w:t>st</w:t>
      </w:r>
      <w:r w:rsidRPr="00CA22F4">
        <w:rPr>
          <w:color w:val="4FA6E7"/>
          <w:lang w:val="nl-NL"/>
        </w:rPr>
        <w:t xml:space="preserve">en en hoe </w:t>
      </w:r>
      <w:r w:rsidRPr="00CA22F4">
        <w:rPr>
          <w:color w:val="4FA6E7"/>
          <w:spacing w:val="-5"/>
          <w:lang w:val="nl-NL"/>
        </w:rPr>
        <w:t>g</w:t>
      </w:r>
      <w:r w:rsidRPr="00CA22F4">
        <w:rPr>
          <w:color w:val="4FA6E7"/>
          <w:lang w:val="nl-NL"/>
        </w:rPr>
        <w:t xml:space="preserve">aan </w:t>
      </w:r>
      <w:r w:rsidRPr="00CA22F4">
        <w:rPr>
          <w:color w:val="4FA6E7"/>
          <w:spacing w:val="-3"/>
          <w:lang w:val="nl-NL"/>
        </w:rPr>
        <w:t>w</w:t>
      </w:r>
      <w:r w:rsidRPr="00CA22F4">
        <w:rPr>
          <w:color w:val="4FA6E7"/>
          <w:lang w:val="nl-NL"/>
        </w:rPr>
        <w:t>e ermee om:</w:t>
      </w:r>
    </w:p>
    <w:p w14:paraId="57185F62" w14:textId="77777777" w:rsidR="00624579" w:rsidRPr="00CA22F4" w:rsidRDefault="00CA22F4">
      <w:pPr>
        <w:pStyle w:val="Plattetekst"/>
        <w:spacing w:line="259" w:lineRule="exact"/>
        <w:ind w:right="1133"/>
        <w:jc w:val="both"/>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en</w:t>
      </w:r>
      <w:r w:rsidRPr="00CA22F4">
        <w:rPr>
          <w:color w:val="6D6E71"/>
          <w:spacing w:val="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0"/>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zien</w:t>
      </w:r>
      <w:r w:rsidRPr="00CA22F4">
        <w:rPr>
          <w:color w:val="6D6E71"/>
          <w:spacing w:val="9"/>
          <w:lang w:val="nl-NL"/>
        </w:rPr>
        <w:t xml:space="preserve"> </w:t>
      </w:r>
      <w:r w:rsidRPr="00CA22F4">
        <w:rPr>
          <w:color w:val="6D6E71"/>
          <w:lang w:val="nl-NL"/>
        </w:rPr>
        <w:t>door</w:t>
      </w:r>
      <w:r w:rsidRPr="00CA22F4">
        <w:rPr>
          <w:color w:val="6D6E71"/>
          <w:spacing w:val="9"/>
          <w:lang w:val="nl-NL"/>
        </w:rPr>
        <w:t xml:space="preserve"> </w:t>
      </w:r>
      <w:r w:rsidRPr="00CA22F4">
        <w:rPr>
          <w:color w:val="6D6E71"/>
          <w:lang w:val="nl-NL"/>
        </w:rPr>
        <w:t>alle</w:t>
      </w:r>
      <w:r w:rsidRPr="00CA22F4">
        <w:rPr>
          <w:color w:val="6D6E71"/>
          <w:spacing w:val="10"/>
          <w:lang w:val="nl-NL"/>
        </w:rPr>
        <w:t xml:space="preserve"> </w:t>
      </w:r>
      <w:r w:rsidRPr="00CA22F4">
        <w:rPr>
          <w:color w:val="6D6E71"/>
          <w:lang w:val="nl-NL"/>
        </w:rPr>
        <w:t>di</w:t>
      </w:r>
      <w:r w:rsidRPr="00CA22F4">
        <w:rPr>
          <w:color w:val="6D6E71"/>
          <w:spacing w:val="-3"/>
          <w:lang w:val="nl-NL"/>
        </w:rPr>
        <w:t>r</w:t>
      </w:r>
      <w:r w:rsidRPr="00CA22F4">
        <w:rPr>
          <w:color w:val="6D6E71"/>
          <w:lang w:val="nl-NL"/>
        </w:rPr>
        <w:t>ect</w:t>
      </w:r>
      <w:r w:rsidRPr="00CA22F4">
        <w:rPr>
          <w:color w:val="6D6E71"/>
          <w:spacing w:val="9"/>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lang w:val="nl-NL"/>
        </w:rPr>
        <w:t>partijen:</w:t>
      </w:r>
      <w:r w:rsidRPr="00CA22F4">
        <w:rPr>
          <w:color w:val="6D6E71"/>
          <w:spacing w:val="9"/>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spacing w:val="1"/>
          <w:lang w:val="nl-NL"/>
        </w:rPr>
        <w:t>(</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5D1006F8" w14:textId="77777777" w:rsidR="00624579" w:rsidRPr="00CA22F4" w:rsidRDefault="00CA22F4">
      <w:pPr>
        <w:pStyle w:val="Plattetekst"/>
        <w:spacing w:line="264" w:lineRule="exact"/>
        <w:ind w:right="2027"/>
        <w:jc w:val="both"/>
        <w:rPr>
          <w:lang w:val="nl-NL"/>
        </w:rPr>
      </w:pPr>
      <w:r w:rsidRPr="00CA22F4">
        <w:rPr>
          <w:color w:val="6D6E71"/>
          <w:lang w:val="nl-NL"/>
        </w:rPr>
        <w:t>pe</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 xml:space="preserve">s en de </w:t>
      </w:r>
      <w:r w:rsidRPr="00CA22F4">
        <w:rPr>
          <w:color w:val="6D6E71"/>
          <w:spacing w:val="-3"/>
          <w:lang w:val="nl-NL"/>
        </w:rPr>
        <w:t>z</w:t>
      </w:r>
      <w:r w:rsidRPr="00CA22F4">
        <w:rPr>
          <w:color w:val="6D6E71"/>
          <w:lang w:val="nl-NL"/>
        </w:rPr>
        <w:t>wij</w:t>
      </w:r>
      <w:r w:rsidRPr="00CA22F4">
        <w:rPr>
          <w:color w:val="6D6E71"/>
          <w:spacing w:val="-2"/>
          <w:lang w:val="nl-NL"/>
        </w:rPr>
        <w:t>g</w:t>
      </w:r>
      <w:r w:rsidRPr="00CA22F4">
        <w:rPr>
          <w:color w:val="6D6E71"/>
          <w:lang w:val="nl-NL"/>
        </w:rPr>
        <w:t>ende g</w:t>
      </w:r>
      <w:r w:rsidRPr="00CA22F4">
        <w:rPr>
          <w:color w:val="6D6E71"/>
          <w:spacing w:val="-4"/>
          <w:lang w:val="nl-NL"/>
        </w:rPr>
        <w:t>r</w:t>
      </w:r>
      <w:r w:rsidRPr="00CA22F4">
        <w:rPr>
          <w:color w:val="6D6E71"/>
          <w:lang w:val="nl-NL"/>
        </w:rPr>
        <w:t>oep),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 en de oude</w:t>
      </w:r>
      <w:r w:rsidRPr="00CA22F4">
        <w:rPr>
          <w:color w:val="6D6E71"/>
          <w:spacing w:val="-4"/>
          <w:lang w:val="nl-NL"/>
        </w:rPr>
        <w:t>r</w:t>
      </w:r>
      <w:r w:rsidRPr="00CA22F4">
        <w:rPr>
          <w:color w:val="6D6E71"/>
          <w:lang w:val="nl-NL"/>
        </w:rPr>
        <w:t xml:space="preserve">s/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s (hierna </w:t>
      </w:r>
      <w:r w:rsidRPr="00CA22F4">
        <w:rPr>
          <w:color w:val="6D6E71"/>
          <w:spacing w:val="-2"/>
          <w:lang w:val="nl-NL"/>
        </w:rPr>
        <w:t>g</w:t>
      </w:r>
      <w:r w:rsidRPr="00CA22F4">
        <w:rPr>
          <w:color w:val="6D6E71"/>
          <w:lang w:val="nl-NL"/>
        </w:rPr>
        <w:t>enoemd: oude</w:t>
      </w:r>
      <w:r w:rsidRPr="00CA22F4">
        <w:rPr>
          <w:color w:val="6D6E71"/>
          <w:spacing w:val="-4"/>
          <w:lang w:val="nl-NL"/>
        </w:rPr>
        <w:t>r</w:t>
      </w:r>
      <w:r w:rsidRPr="00CA22F4">
        <w:rPr>
          <w:color w:val="6D6E71"/>
          <w:lang w:val="nl-NL"/>
        </w:rPr>
        <w:t>s)</w:t>
      </w:r>
    </w:p>
    <w:p w14:paraId="4AE8462A" w14:textId="77777777" w:rsidR="00624579" w:rsidRPr="00CA22F4" w:rsidRDefault="00624579">
      <w:pPr>
        <w:spacing w:before="18" w:line="240" w:lineRule="exact"/>
        <w:rPr>
          <w:sz w:val="24"/>
          <w:szCs w:val="24"/>
          <w:lang w:val="nl-NL"/>
        </w:rPr>
      </w:pPr>
    </w:p>
    <w:p w14:paraId="4BD88C94"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3"/>
          <w:lang w:val="nl-NL"/>
        </w:rPr>
        <w:t xml:space="preserve"> </w:t>
      </w:r>
      <w:r w:rsidRPr="00CA22F4">
        <w:rPr>
          <w:color w:val="6D6E71"/>
          <w:lang w:val="nl-NL"/>
        </w:rPr>
        <w:t>school</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oblemen</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3"/>
          <w:lang w:val="nl-NL"/>
        </w:rPr>
        <w:t xml:space="preserve"> </w:t>
      </w:r>
      <w:r w:rsidRPr="00CA22F4">
        <w:rPr>
          <w:color w:val="6D6E71"/>
          <w:lang w:val="nl-NL"/>
        </w:rPr>
        <w:t>Los</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6"/>
          <w:lang w:val="nl-NL"/>
        </w:rPr>
        <w:t>f</w:t>
      </w:r>
      <w:r w:rsidRPr="00CA22F4">
        <w:rPr>
          <w:color w:val="6D6E71"/>
          <w:lang w:val="nl-NL"/>
        </w:rPr>
        <w:t>eit</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3"/>
          <w:lang w:val="nl-NL"/>
        </w:rPr>
        <w:t xml:space="preserve"> </w:t>
      </w:r>
      <w:r w:rsidRPr="00CA22F4">
        <w:rPr>
          <w:color w:val="6D6E71"/>
          <w:spacing w:val="-2"/>
          <w:lang w:val="nl-NL"/>
        </w:rPr>
        <w:t>w</w:t>
      </w:r>
      <w:r w:rsidRPr="00CA22F4">
        <w:rPr>
          <w:color w:val="6D6E71"/>
          <w:lang w:val="nl-NL"/>
        </w:rPr>
        <w:t>el</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aan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3"/>
          <w:lang w:val="nl-NL"/>
        </w:rPr>
        <w:t xml:space="preserve"> </w:t>
      </w:r>
      <w:r w:rsidRPr="00CA22F4">
        <w:rPr>
          <w:color w:val="6D6E71"/>
          <w:lang w:val="nl-NL"/>
        </w:rPr>
        <w:t>is, mo</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onde</w:t>
      </w:r>
      <w:r w:rsidRPr="00CA22F4">
        <w:rPr>
          <w:color w:val="6D6E71"/>
          <w:spacing w:val="1"/>
          <w:lang w:val="nl-NL"/>
        </w:rPr>
        <w:t>r</w:t>
      </w:r>
      <w:r w:rsidRPr="00CA22F4">
        <w:rPr>
          <w:color w:val="6D6E71"/>
          <w:spacing w:val="-2"/>
          <w:lang w:val="nl-NL"/>
        </w:rPr>
        <w:t>w</w:t>
      </w:r>
      <w:r w:rsidRPr="00CA22F4">
        <w:rPr>
          <w:color w:val="6D6E71"/>
          <w:lang w:val="nl-NL"/>
        </w:rPr>
        <w:t>erp</w:t>
      </w:r>
      <w:r w:rsidRPr="00CA22F4">
        <w:rPr>
          <w:color w:val="6D6E71"/>
          <w:spacing w:val="-8"/>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besp</w:t>
      </w:r>
      <w:r w:rsidRPr="00CA22F4">
        <w:rPr>
          <w:color w:val="6D6E71"/>
          <w:spacing w:val="-3"/>
          <w:lang w:val="nl-NL"/>
        </w:rPr>
        <w:t>r</w:t>
      </w:r>
      <w:r w:rsidRPr="00CA22F4">
        <w:rPr>
          <w:color w:val="6D6E71"/>
          <w:lang w:val="nl-NL"/>
        </w:rPr>
        <w:t>eekbaar</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den</w:t>
      </w:r>
      <w:r w:rsidRPr="00CA22F4">
        <w:rPr>
          <w:color w:val="6D6E71"/>
          <w:spacing w:val="-8"/>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8"/>
          <w:lang w:val="nl-NL"/>
        </w:rPr>
        <w:t xml:space="preserve"> </w:t>
      </w:r>
      <w:r w:rsidRPr="00CA22F4">
        <w:rPr>
          <w:color w:val="6D6E71"/>
          <w:spacing w:val="-3"/>
          <w:lang w:val="nl-NL"/>
        </w:rPr>
        <w:t>w</w:t>
      </w:r>
      <w:r w:rsidRPr="00CA22F4">
        <w:rPr>
          <w:color w:val="6D6E71"/>
          <w:lang w:val="nl-NL"/>
        </w:rPr>
        <w:t>aarna</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hen</w:t>
      </w:r>
      <w:r w:rsidRPr="00CA22F4">
        <w:rPr>
          <w:color w:val="6D6E71"/>
          <w:spacing w:val="-8"/>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p>
    <w:p w14:paraId="4D95E301" w14:textId="77777777" w:rsidR="00624579" w:rsidRPr="00CA22F4" w:rsidRDefault="00624579">
      <w:pPr>
        <w:spacing w:before="4" w:line="260" w:lineRule="exact"/>
        <w:rPr>
          <w:sz w:val="26"/>
          <w:szCs w:val="26"/>
          <w:lang w:val="nl-NL"/>
        </w:rPr>
      </w:pPr>
    </w:p>
    <w:p w14:paraId="0A328405" w14:textId="77777777" w:rsidR="00624579" w:rsidRPr="00CA22F4" w:rsidRDefault="00CA22F4">
      <w:pPr>
        <w:pStyle w:val="Plattetekst"/>
        <w:spacing w:line="264" w:lineRule="exact"/>
        <w:ind w:right="731"/>
        <w:rPr>
          <w:lang w:val="nl-NL"/>
        </w:rPr>
      </w:pPr>
      <w:r w:rsidRPr="00CA22F4">
        <w:rPr>
          <w:color w:val="6D6E71"/>
          <w:lang w:val="nl-NL"/>
        </w:rPr>
        <w:t>Als</w:t>
      </w:r>
      <w:r w:rsidRPr="00CA22F4">
        <w:rPr>
          <w:color w:val="6D6E71"/>
          <w:spacing w:val="35"/>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36"/>
          <w:lang w:val="nl-NL"/>
        </w:rPr>
        <w:t xml:space="preserve"> </w:t>
      </w:r>
      <w:r w:rsidRPr="00CA22F4">
        <w:rPr>
          <w:color w:val="6D6E71"/>
          <w:lang w:val="nl-NL"/>
        </w:rPr>
        <w:t>o</w:t>
      </w:r>
      <w:r w:rsidRPr="00CA22F4">
        <w:rPr>
          <w:color w:val="6D6E71"/>
          <w:spacing w:val="-1"/>
          <w:lang w:val="nl-NL"/>
        </w:rPr>
        <w:t>p</w:t>
      </w:r>
      <w:r w:rsidRPr="00CA22F4">
        <w:rPr>
          <w:color w:val="6D6E71"/>
          <w:lang w:val="nl-NL"/>
        </w:rPr>
        <w:t>t</w:t>
      </w:r>
      <w:r w:rsidRPr="00CA22F4">
        <w:rPr>
          <w:color w:val="6D6E71"/>
          <w:spacing w:val="-3"/>
          <w:lang w:val="nl-NL"/>
        </w:rPr>
        <w:t>r</w:t>
      </w:r>
      <w:r w:rsidRPr="00CA22F4">
        <w:rPr>
          <w:color w:val="6D6E71"/>
          <w:lang w:val="nl-NL"/>
        </w:rPr>
        <w:t>eedt,</w:t>
      </w:r>
      <w:r w:rsidRPr="00CA22F4">
        <w:rPr>
          <w:color w:val="6D6E71"/>
          <w:spacing w:val="35"/>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35"/>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36"/>
          <w:lang w:val="nl-NL"/>
        </w:rPr>
        <w:t xml:space="preserve"> </w:t>
      </w:r>
      <w:r w:rsidRPr="00CA22F4">
        <w:rPr>
          <w:color w:val="6D6E71"/>
          <w:lang w:val="nl-NL"/>
        </w:rPr>
        <w:t>(in</w:t>
      </w:r>
      <w:r w:rsidRPr="00CA22F4">
        <w:rPr>
          <w:color w:val="6D6E71"/>
          <w:spacing w:val="36"/>
          <w:lang w:val="nl-NL"/>
        </w:rPr>
        <w:t xml:space="preserve"> </w:t>
      </w:r>
      <w:r w:rsidRPr="00CA22F4">
        <w:rPr>
          <w:color w:val="6D6E71"/>
          <w:lang w:val="nl-NL"/>
        </w:rPr>
        <w:t>same</w:t>
      </w:r>
      <w:r w:rsidRPr="00CA22F4">
        <w:rPr>
          <w:color w:val="6D6E71"/>
          <w:spacing w:val="-2"/>
          <w:lang w:val="nl-NL"/>
        </w:rPr>
        <w:t>nw</w:t>
      </w:r>
      <w:r w:rsidRPr="00CA22F4">
        <w:rPr>
          <w:color w:val="6D6E71"/>
          <w:lang w:val="nl-NL"/>
        </w:rPr>
        <w:t>erking</w:t>
      </w:r>
      <w:r w:rsidRPr="00CA22F4">
        <w:rPr>
          <w:color w:val="6D6E71"/>
          <w:spacing w:val="3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5"/>
          <w:lang w:val="nl-NL"/>
        </w:rPr>
        <w:t xml:space="preserve"> </w:t>
      </w:r>
      <w:r w:rsidRPr="00CA22F4">
        <w:rPr>
          <w:color w:val="6D6E71"/>
          <w:lang w:val="nl-NL"/>
        </w:rPr>
        <w:t>de</w:t>
      </w:r>
      <w:r w:rsidRPr="00CA22F4">
        <w:rPr>
          <w:color w:val="6D6E71"/>
          <w:spacing w:val="3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5"/>
          <w:lang w:val="nl-NL"/>
        </w:rPr>
        <w:t xml:space="preserve"> </w:t>
      </w:r>
      <w:r w:rsidRPr="00CA22F4">
        <w:rPr>
          <w:color w:val="6D6E71"/>
          <w:spacing w:val="-3"/>
          <w:lang w:val="nl-NL"/>
        </w:rPr>
        <w:t>k</w:t>
      </w:r>
      <w:r w:rsidRPr="00CA22F4">
        <w:rPr>
          <w:color w:val="6D6E71"/>
          <w:lang w:val="nl-NL"/>
        </w:rPr>
        <w:t>unnen</w:t>
      </w:r>
      <w:r w:rsidRPr="00CA22F4">
        <w:rPr>
          <w:color w:val="6D6E71"/>
          <w:spacing w:val="36"/>
          <w:lang w:val="nl-NL"/>
        </w:rPr>
        <w:t xml:space="preserve"> </w:t>
      </w:r>
      <w:r w:rsidRPr="00CA22F4">
        <w:rPr>
          <w:color w:val="6D6E71"/>
          <w:lang w:val="nl-NL"/>
        </w:rPr>
        <w:t>signale</w:t>
      </w:r>
      <w:r w:rsidRPr="00CA22F4">
        <w:rPr>
          <w:color w:val="6D6E71"/>
          <w:spacing w:val="-3"/>
          <w:lang w:val="nl-NL"/>
        </w:rPr>
        <w:t>r</w:t>
      </w:r>
      <w:r w:rsidRPr="00CA22F4">
        <w:rPr>
          <w:color w:val="6D6E71"/>
          <w:lang w:val="nl-NL"/>
        </w:rPr>
        <w:t>en</w:t>
      </w:r>
      <w:r w:rsidRPr="00CA22F4">
        <w:rPr>
          <w:color w:val="6D6E71"/>
          <w:spacing w:val="36"/>
          <w:lang w:val="nl-NL"/>
        </w:rPr>
        <w:t xml:space="preserve"> </w:t>
      </w:r>
      <w:r w:rsidRPr="00CA22F4">
        <w:rPr>
          <w:color w:val="6D6E71"/>
          <w:lang w:val="nl-NL"/>
        </w:rPr>
        <w:t xml:space="preserve">en duidelijk </w:t>
      </w:r>
      <w:r w:rsidRPr="00CA22F4">
        <w:rPr>
          <w:color w:val="6D6E71"/>
          <w:spacing w:val="-2"/>
          <w:lang w:val="nl-NL"/>
        </w:rPr>
        <w:t>s</w:t>
      </w:r>
      <w:r w:rsidRPr="00CA22F4">
        <w:rPr>
          <w:color w:val="6D6E71"/>
          <w:spacing w:val="-3"/>
          <w:lang w:val="nl-NL"/>
        </w:rPr>
        <w:t>t</w:t>
      </w:r>
      <w:r w:rsidRPr="00CA22F4">
        <w:rPr>
          <w:color w:val="6D6E71"/>
          <w:lang w:val="nl-NL"/>
        </w:rPr>
        <w:t>elling nemen</w:t>
      </w:r>
    </w:p>
    <w:p w14:paraId="4EFF6172" w14:textId="77777777" w:rsidR="00624579" w:rsidRPr="00CA22F4" w:rsidRDefault="00624579">
      <w:pPr>
        <w:spacing w:before="4" w:line="260" w:lineRule="exact"/>
        <w:rPr>
          <w:sz w:val="26"/>
          <w:szCs w:val="26"/>
          <w:lang w:val="nl-NL"/>
        </w:rPr>
      </w:pPr>
    </w:p>
    <w:p w14:paraId="364A4402" w14:textId="77777777" w:rsidR="00624579" w:rsidRPr="00CA22F4" w:rsidRDefault="00CA22F4">
      <w:pPr>
        <w:pStyle w:val="Plattetekst"/>
        <w:spacing w:line="264" w:lineRule="exact"/>
        <w:ind w:right="1133"/>
        <w:rPr>
          <w:lang w:val="nl-NL"/>
        </w:rPr>
      </w:pPr>
      <w:r w:rsidRPr="00CA22F4">
        <w:rPr>
          <w:color w:val="6D6E71"/>
          <w:spacing w:val="-8"/>
          <w:lang w:val="nl-NL"/>
        </w:rPr>
        <w:t>W</w:t>
      </w:r>
      <w:r w:rsidRPr="00CA22F4">
        <w:rPr>
          <w:color w:val="6D6E71"/>
          <w:lang w:val="nl-NL"/>
        </w:rPr>
        <w:t>anneer</w:t>
      </w:r>
      <w:r w:rsidRPr="00CA22F4">
        <w:rPr>
          <w:color w:val="6D6E71"/>
          <w:spacing w:val="-2"/>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2"/>
          <w:lang w:val="nl-NL"/>
        </w:rPr>
        <w:t xml:space="preserve"> </w:t>
      </w:r>
      <w:r w:rsidRPr="00CA22F4">
        <w:rPr>
          <w:color w:val="6D6E71"/>
          <w:lang w:val="nl-NL"/>
        </w:rPr>
        <w:t>ondan</w:t>
      </w:r>
      <w:r w:rsidRPr="00CA22F4">
        <w:rPr>
          <w:color w:val="6D6E71"/>
          <w:spacing w:val="-2"/>
          <w:lang w:val="nl-NL"/>
        </w:rPr>
        <w:t>k</w:t>
      </w:r>
      <w:r w:rsidRPr="00CA22F4">
        <w:rPr>
          <w:color w:val="6D6E71"/>
          <w:lang w:val="nl-NL"/>
        </w:rPr>
        <w:t>s</w:t>
      </w:r>
      <w:r w:rsidRPr="00CA22F4">
        <w:rPr>
          <w:color w:val="6D6E71"/>
          <w:spacing w:val="-2"/>
          <w:lang w:val="nl-NL"/>
        </w:rPr>
        <w:t xml:space="preserve"> </w:t>
      </w:r>
      <w:r w:rsidRPr="00CA22F4">
        <w:rPr>
          <w:color w:val="6D6E71"/>
          <w:lang w:val="nl-NL"/>
        </w:rPr>
        <w:t>alle</w:t>
      </w:r>
      <w:r w:rsidRPr="00CA22F4">
        <w:rPr>
          <w:color w:val="6D6E71"/>
          <w:spacing w:val="-2"/>
          <w:lang w:val="nl-NL"/>
        </w:rPr>
        <w:t xml:space="preserve"> </w:t>
      </w:r>
      <w:r w:rsidRPr="00CA22F4">
        <w:rPr>
          <w:color w:val="6D6E71"/>
          <w:lang w:val="nl-NL"/>
        </w:rPr>
        <w:t>inspannin</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spacing w:val="-3"/>
          <w:lang w:val="nl-NL"/>
        </w:rPr>
        <w:t>t</w:t>
      </w:r>
      <w:r w:rsidRPr="00CA22F4">
        <w:rPr>
          <w:color w:val="6D6E71"/>
          <w:lang w:val="nl-NL"/>
        </w:rPr>
        <w:t>och</w:t>
      </w:r>
      <w:r w:rsidRPr="00CA22F4">
        <w:rPr>
          <w:color w:val="6D6E71"/>
          <w:spacing w:val="-2"/>
          <w:lang w:val="nl-NL"/>
        </w:rPr>
        <w:t xml:space="preserve"> w</w:t>
      </w:r>
      <w:r w:rsidRPr="00CA22F4">
        <w:rPr>
          <w:color w:val="6D6E71"/>
          <w:lang w:val="nl-NL"/>
        </w:rPr>
        <w:t>eer</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8"/>
          <w:lang w:val="nl-NL"/>
        </w:rPr>
        <w:t>k</w:t>
      </w:r>
      <w:r w:rsidRPr="00CA22F4">
        <w:rPr>
          <w:color w:val="6D6E71"/>
          <w:lang w:val="nl-NL"/>
        </w:rPr>
        <w:t>op</w:t>
      </w:r>
      <w:r w:rsidRPr="00CA22F4">
        <w:rPr>
          <w:color w:val="6D6E71"/>
          <w:spacing w:val="-2"/>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ee</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lang w:val="nl-NL"/>
        </w:rPr>
        <w:t>beschik</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
          <w:lang w:val="nl-NL"/>
        </w:rPr>
        <w:t xml:space="preserve"> </w:t>
      </w:r>
      <w:r w:rsidRPr="00CA22F4">
        <w:rPr>
          <w:color w:val="6D6E71"/>
          <w:lang w:val="nl-NL"/>
        </w:rPr>
        <w:t>een 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 aanpak en een duidelijk 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p>
    <w:p w14:paraId="5A1FC24A" w14:textId="77777777" w:rsidR="00624579" w:rsidRPr="00CA22F4" w:rsidRDefault="00624579">
      <w:pPr>
        <w:spacing w:before="4" w:line="260" w:lineRule="exact"/>
        <w:rPr>
          <w:sz w:val="26"/>
          <w:szCs w:val="26"/>
          <w:lang w:val="nl-NL"/>
        </w:rPr>
      </w:pPr>
    </w:p>
    <w:p w14:paraId="0F6D6841" w14:textId="77777777" w:rsidR="00624579" w:rsidRPr="00CA22F4" w:rsidRDefault="00CA22F4">
      <w:pPr>
        <w:pStyle w:val="Plattetekst"/>
        <w:spacing w:line="264" w:lineRule="exact"/>
        <w:ind w:right="1133"/>
        <w:jc w:val="both"/>
        <w:rPr>
          <w:lang w:val="nl-NL"/>
        </w:rPr>
      </w:pPr>
      <w:r w:rsidRPr="00CA22F4">
        <w:rPr>
          <w:color w:val="6D6E71"/>
          <w:spacing w:val="-8"/>
          <w:lang w:val="nl-NL"/>
        </w:rPr>
        <w:t>W</w:t>
      </w:r>
      <w:r w:rsidRPr="00CA22F4">
        <w:rPr>
          <w:color w:val="6D6E71"/>
          <w:lang w:val="nl-NL"/>
        </w:rPr>
        <w:t>anneer</w:t>
      </w:r>
      <w:r w:rsidRPr="00CA22F4">
        <w:rPr>
          <w:color w:val="6D6E71"/>
          <w:spacing w:val="-2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2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op</w:t>
      </w:r>
      <w:r w:rsidRPr="00CA22F4">
        <w:rPr>
          <w:color w:val="6D6E71"/>
          <w:spacing w:val="-29"/>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jui</w:t>
      </w:r>
      <w:r w:rsidRPr="00CA22F4">
        <w:rPr>
          <w:color w:val="6D6E71"/>
          <w:spacing w:val="-3"/>
          <w:lang w:val="nl-NL"/>
        </w:rPr>
        <w:t>st</w:t>
      </w:r>
      <w:r w:rsidRPr="00CA22F4">
        <w:rPr>
          <w:color w:val="6D6E71"/>
          <w:lang w:val="nl-NL"/>
        </w:rPr>
        <w:t>e</w:t>
      </w:r>
      <w:r w:rsidRPr="00CA22F4">
        <w:rPr>
          <w:color w:val="6D6E71"/>
          <w:spacing w:val="-29"/>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2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9"/>
          <w:lang w:val="nl-NL"/>
        </w:rPr>
        <w:t xml:space="preserve"> </w:t>
      </w:r>
      <w:r w:rsidRPr="00CA22F4">
        <w:rPr>
          <w:color w:val="6D6E71"/>
          <w:lang w:val="nl-NL"/>
        </w:rPr>
        <w:t>aan</w:t>
      </w:r>
      <w:r w:rsidRPr="00CA22F4">
        <w:rPr>
          <w:color w:val="6D6E71"/>
          <w:spacing w:val="-2"/>
          <w:lang w:val="nl-NL"/>
        </w:rPr>
        <w:t>g</w:t>
      </w:r>
      <w:r w:rsidRPr="00CA22F4">
        <w:rPr>
          <w:color w:val="6D6E71"/>
          <w:lang w:val="nl-NL"/>
        </w:rPr>
        <w:t>epa</w:t>
      </w:r>
      <w:r w:rsidRPr="00CA22F4">
        <w:rPr>
          <w:color w:val="6D6E71"/>
          <w:spacing w:val="-2"/>
          <w:lang w:val="nl-NL"/>
        </w:rPr>
        <w:t>k</w:t>
      </w:r>
      <w:r w:rsidRPr="00CA22F4">
        <w:rPr>
          <w:color w:val="6D6E71"/>
          <w:lang w:val="nl-NL"/>
        </w:rPr>
        <w:t>t</w:t>
      </w:r>
      <w:r w:rsidRPr="00CA22F4">
        <w:rPr>
          <w:color w:val="6D6E71"/>
          <w:spacing w:val="-29"/>
          <w:lang w:val="nl-NL"/>
        </w:rPr>
        <w:t xml:space="preserve"> </w:t>
      </w:r>
      <w:r w:rsidRPr="00CA22F4">
        <w:rPr>
          <w:color w:val="6D6E71"/>
          <w:lang w:val="nl-NL"/>
        </w:rPr>
        <w:t>of</w:t>
      </w:r>
      <w:r w:rsidRPr="00CA22F4">
        <w:rPr>
          <w:color w:val="6D6E71"/>
          <w:spacing w:val="-29"/>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aanpak</w:t>
      </w:r>
      <w:r w:rsidRPr="00CA22F4">
        <w:rPr>
          <w:color w:val="6D6E71"/>
          <w:spacing w:val="-2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w:t>
      </w:r>
      <w:r w:rsidRPr="00CA22F4">
        <w:rPr>
          <w:color w:val="6D6E71"/>
          <w:spacing w:val="-29"/>
          <w:lang w:val="nl-NL"/>
        </w:rPr>
        <w:t xml:space="preserve"> </w:t>
      </w:r>
      <w:r w:rsidRPr="00CA22F4">
        <w:rPr>
          <w:color w:val="6D6E71"/>
          <w:spacing w:val="-3"/>
          <w:lang w:val="nl-NL"/>
        </w:rPr>
        <w:t>r</w:t>
      </w:r>
      <w:r w:rsidRPr="00CA22F4">
        <w:rPr>
          <w:color w:val="6D6E71"/>
          <w:lang w:val="nl-NL"/>
        </w:rPr>
        <w:t>esul</w:t>
      </w:r>
      <w:r w:rsidRPr="00CA22F4">
        <w:rPr>
          <w:color w:val="6D6E71"/>
          <w:spacing w:val="-3"/>
          <w:lang w:val="nl-NL"/>
        </w:rPr>
        <w:t>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29"/>
          <w:lang w:val="nl-NL"/>
        </w:rPr>
        <w:t xml:space="preserve"> </w:t>
      </w:r>
      <w:r w:rsidRPr="00CA22F4">
        <w:rPr>
          <w:color w:val="6D6E71"/>
          <w:lang w:val="nl-NL"/>
        </w:rPr>
        <w:t>opl</w:t>
      </w:r>
      <w:r w:rsidRPr="00CA22F4">
        <w:rPr>
          <w:color w:val="6D6E71"/>
          <w:spacing w:val="-1"/>
          <w:lang w:val="nl-NL"/>
        </w:rPr>
        <w:t>e</w:t>
      </w:r>
      <w:r w:rsidRPr="00CA22F4">
        <w:rPr>
          <w:color w:val="6D6E71"/>
          <w:spacing w:val="-3"/>
          <w:lang w:val="nl-NL"/>
        </w:rPr>
        <w:t>v</w:t>
      </w:r>
      <w:r w:rsidRPr="00CA22F4">
        <w:rPr>
          <w:color w:val="6D6E71"/>
          <w:lang w:val="nl-NL"/>
        </w:rPr>
        <w:t>ert dan</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inscha</w:t>
      </w:r>
      <w:r w:rsidRPr="00CA22F4">
        <w:rPr>
          <w:color w:val="6D6E71"/>
          <w:spacing w:val="-7"/>
          <w:lang w:val="nl-NL"/>
        </w:rPr>
        <w:t>k</w:t>
      </w:r>
      <w:r w:rsidRPr="00CA22F4">
        <w:rPr>
          <w:color w:val="6D6E71"/>
          <w:lang w:val="nl-NL"/>
        </w:rPr>
        <w:t>eling</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16"/>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w:t>
      </w:r>
      <w:r w:rsidRPr="00CA22F4">
        <w:rPr>
          <w:color w:val="6D6E71"/>
          <w:spacing w:val="32"/>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6"/>
          <w:lang w:val="nl-NL"/>
        </w:rPr>
        <w:t xml:space="preserve"> </w:t>
      </w:r>
      <w:r w:rsidRPr="00CA22F4">
        <w:rPr>
          <w:color w:val="6D6E71"/>
          <w:lang w:val="nl-NL"/>
        </w:rPr>
        <w:t>nodig.</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enspe</w:t>
      </w:r>
      <w:r w:rsidRPr="00CA22F4">
        <w:rPr>
          <w:color w:val="6D6E71"/>
          <w:spacing w:val="-4"/>
          <w:lang w:val="nl-NL"/>
        </w:rPr>
        <w:t>r</w:t>
      </w:r>
      <w:r w:rsidRPr="00CA22F4">
        <w:rPr>
          <w:color w:val="6D6E71"/>
          <w:lang w:val="nl-NL"/>
        </w:rPr>
        <w:t>soon en</w:t>
      </w:r>
      <w:r w:rsidRPr="00CA22F4">
        <w:rPr>
          <w:color w:val="6D6E71"/>
          <w:spacing w:val="-4"/>
          <w:lang w:val="nl-NL"/>
        </w:rPr>
        <w:t>/</w:t>
      </w:r>
      <w:r w:rsidRPr="00CA22F4">
        <w:rPr>
          <w:color w:val="6D6E71"/>
          <w:lang w:val="nl-NL"/>
        </w:rPr>
        <w:t>of</w:t>
      </w:r>
      <w:r w:rsidRPr="00CA22F4">
        <w:rPr>
          <w:color w:val="6D6E71"/>
          <w:spacing w:val="25"/>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26"/>
          <w:lang w:val="nl-NL"/>
        </w:rPr>
        <w:t xml:space="preserve"> </w:t>
      </w:r>
      <w:r w:rsidRPr="00CA22F4">
        <w:rPr>
          <w:color w:val="6D6E71"/>
          <w:spacing w:val="-4"/>
          <w:lang w:val="nl-NL"/>
        </w:rPr>
        <w:t>k</w:t>
      </w:r>
      <w:r w:rsidRPr="00CA22F4">
        <w:rPr>
          <w:color w:val="6D6E71"/>
          <w:lang w:val="nl-NL"/>
        </w:rPr>
        <w:t>an</w:t>
      </w:r>
      <w:r w:rsidRPr="00CA22F4">
        <w:rPr>
          <w:color w:val="6D6E71"/>
          <w:spacing w:val="2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26"/>
          <w:lang w:val="nl-NL"/>
        </w:rPr>
        <w:t xml:space="preserve"> </w:t>
      </w:r>
      <w:r w:rsidRPr="00CA22F4">
        <w:rPr>
          <w:color w:val="6D6E71"/>
          <w:lang w:val="nl-NL"/>
        </w:rPr>
        <w:t>onder</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26"/>
          <w:lang w:val="nl-NL"/>
        </w:rPr>
        <w:t xml:space="preserve"> </w:t>
      </w:r>
      <w:r w:rsidRPr="00CA22F4">
        <w:rPr>
          <w:color w:val="6D6E71"/>
          <w:lang w:val="nl-NL"/>
        </w:rPr>
        <w:t>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en</w:t>
      </w:r>
      <w:r w:rsidRPr="00CA22F4">
        <w:rPr>
          <w:color w:val="6D6E71"/>
          <w:spacing w:val="25"/>
          <w:lang w:val="nl-NL"/>
        </w:rPr>
        <w:t xml:space="preserve"> </w:t>
      </w:r>
      <w:r w:rsidRPr="00CA22F4">
        <w:rPr>
          <w:color w:val="6D6E71"/>
          <w:spacing w:val="-5"/>
          <w:lang w:val="nl-NL"/>
        </w:rPr>
        <w:t>r</w:t>
      </w:r>
      <w:r w:rsidRPr="00CA22F4">
        <w:rPr>
          <w:color w:val="6D6E71"/>
          <w:lang w:val="nl-NL"/>
        </w:rPr>
        <w:t>aadple</w:t>
      </w:r>
      <w:r w:rsidRPr="00CA22F4">
        <w:rPr>
          <w:color w:val="6D6E71"/>
          <w:spacing w:val="-2"/>
          <w:lang w:val="nl-NL"/>
        </w:rPr>
        <w:t>g</w:t>
      </w:r>
      <w:r w:rsidRPr="00CA22F4">
        <w:rPr>
          <w:color w:val="6D6E71"/>
          <w:lang w:val="nl-NL"/>
        </w:rPr>
        <w:t>en</w:t>
      </w:r>
      <w:r w:rsidRPr="00CA22F4">
        <w:rPr>
          <w:color w:val="6D6E71"/>
          <w:spacing w:val="26"/>
          <w:lang w:val="nl-NL"/>
        </w:rPr>
        <w:t xml:space="preserve"> </w:t>
      </w:r>
      <w:r w:rsidRPr="00CA22F4">
        <w:rPr>
          <w:color w:val="6D6E71"/>
          <w:lang w:val="nl-NL"/>
        </w:rPr>
        <w:t>en</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5"/>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w:t>
      </w:r>
      <w:r w:rsidRPr="00CA22F4">
        <w:rPr>
          <w:color w:val="6D6E71"/>
          <w:spacing w:val="26"/>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ag advise</w:t>
      </w:r>
      <w:r w:rsidRPr="00CA22F4">
        <w:rPr>
          <w:color w:val="6D6E71"/>
          <w:spacing w:val="-3"/>
          <w:lang w:val="nl-NL"/>
        </w:rPr>
        <w:t>r</w:t>
      </w:r>
      <w:r w:rsidRPr="00CA22F4">
        <w:rPr>
          <w:color w:val="6D6E71"/>
          <w:lang w:val="nl-NL"/>
        </w:rPr>
        <w:t>en.</w:t>
      </w:r>
    </w:p>
    <w:p w14:paraId="73453125" w14:textId="77777777" w:rsidR="00624579" w:rsidRPr="00CA22F4" w:rsidRDefault="00624579">
      <w:pPr>
        <w:spacing w:before="4" w:line="260" w:lineRule="exact"/>
        <w:rPr>
          <w:sz w:val="26"/>
          <w:szCs w:val="26"/>
          <w:lang w:val="nl-NL"/>
        </w:rPr>
      </w:pPr>
    </w:p>
    <w:p w14:paraId="407B46BC" w14:textId="77777777" w:rsidR="00624579" w:rsidRPr="00CA22F4" w:rsidRDefault="00CA22F4">
      <w:pPr>
        <w:pStyle w:val="Plattetekst"/>
        <w:spacing w:line="264" w:lineRule="exact"/>
        <w:ind w:right="731"/>
        <w:rPr>
          <w:lang w:val="nl-NL"/>
        </w:rPr>
      </w:pPr>
      <w:r w:rsidRPr="00CA22F4">
        <w:rPr>
          <w:color w:val="6D6E71"/>
          <w:lang w:val="nl-NL"/>
        </w:rPr>
        <w:t>Op</w:t>
      </w:r>
      <w:r w:rsidRPr="00CA22F4">
        <w:rPr>
          <w:color w:val="6D6E71"/>
          <w:spacing w:val="14"/>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14"/>
          <w:lang w:val="nl-NL"/>
        </w:rPr>
        <w:t xml:space="preserve"> </w:t>
      </w:r>
      <w:r w:rsidRPr="00CA22F4">
        <w:rPr>
          <w:color w:val="6D6E71"/>
          <w:lang w:val="nl-NL"/>
        </w:rPr>
        <w:t>school</w:t>
      </w:r>
      <w:r w:rsidRPr="00CA22F4">
        <w:rPr>
          <w:color w:val="6D6E71"/>
          <w:spacing w:val="15"/>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een</w:t>
      </w:r>
      <w:r w:rsidRPr="00CA22F4">
        <w:rPr>
          <w:color w:val="6D6E71"/>
          <w:spacing w:val="1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soon</w:t>
      </w:r>
      <w:r w:rsidRPr="00CA22F4">
        <w:rPr>
          <w:color w:val="6D6E71"/>
          <w:spacing w:val="15"/>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14"/>
          <w:lang w:val="nl-NL"/>
        </w:rPr>
        <w:t xml:space="preserve"> </w:t>
      </w:r>
      <w:r w:rsidRPr="00CA22F4">
        <w:rPr>
          <w:color w:val="6D6E71"/>
          <w:spacing w:val="-3"/>
          <w:lang w:val="nl-NL"/>
        </w:rPr>
        <w:t>w</w:t>
      </w:r>
      <w:r w:rsidRPr="00CA22F4">
        <w:rPr>
          <w:color w:val="6D6E71"/>
          <w:lang w:val="nl-NL"/>
        </w:rPr>
        <w:t>aar</w:t>
      </w:r>
      <w:r w:rsidRPr="00CA22F4">
        <w:rPr>
          <w:color w:val="6D6E71"/>
          <w:spacing w:val="1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4"/>
          <w:lang w:val="nl-NL"/>
        </w:rPr>
        <w:t xml:space="preserve"> </w:t>
      </w:r>
      <w:r w:rsidR="004C0795" w:rsidRPr="00CA22F4">
        <w:rPr>
          <w:color w:val="6D6E71"/>
          <w:lang w:val="nl-NL"/>
        </w:rPr>
        <w:t>mede</w:t>
      </w:r>
      <w:r w:rsidR="004C0795" w:rsidRPr="00CA22F4">
        <w:rPr>
          <w:color w:val="6D6E71"/>
          <w:spacing w:val="-2"/>
          <w:lang w:val="nl-NL"/>
        </w:rPr>
        <w:t>we</w:t>
      </w:r>
      <w:r w:rsidR="004C0795" w:rsidRPr="00CA22F4">
        <w:rPr>
          <w:color w:val="6D6E71"/>
          <w:lang w:val="nl-NL"/>
        </w:rPr>
        <w:t>rk</w:t>
      </w:r>
      <w:r w:rsidR="004C0795" w:rsidRPr="00CA22F4">
        <w:rPr>
          <w:color w:val="6D6E71"/>
          <w:spacing w:val="-8"/>
          <w:lang w:val="nl-NL"/>
        </w:rPr>
        <w:t>e</w:t>
      </w:r>
      <w:r w:rsidR="004C0795" w:rsidRPr="00CA22F4">
        <w:rPr>
          <w:color w:val="6D6E71"/>
          <w:lang w:val="nl-NL"/>
        </w:rPr>
        <w:t>rs</w:t>
      </w:r>
      <w:r w:rsidRPr="00CA22F4">
        <w:rPr>
          <w:color w:val="6D6E71"/>
          <w:spacing w:val="14"/>
          <w:lang w:val="nl-NL"/>
        </w:rPr>
        <w:t xml:space="preserve"> </w:t>
      </w:r>
      <w:r w:rsidRPr="00CA22F4">
        <w:rPr>
          <w:color w:val="6D6E71"/>
          <w:lang w:val="nl-NL"/>
        </w:rPr>
        <w:t>en</w:t>
      </w:r>
      <w:r w:rsidRPr="00CA22F4">
        <w:rPr>
          <w:color w:val="6D6E71"/>
          <w:spacing w:val="1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4"/>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4"/>
          <w:lang w:val="nl-NL"/>
        </w:rPr>
        <w:t xml:space="preserve"> </w:t>
      </w:r>
      <w:r w:rsidRPr="00CA22F4">
        <w:rPr>
          <w:color w:val="6D6E71"/>
          <w:lang w:val="nl-NL"/>
        </w:rPr>
        <w:t xml:space="preserve">aan </w:t>
      </w:r>
      <w:r w:rsidRPr="00CA22F4">
        <w:rPr>
          <w:color w:val="6D6E71"/>
          <w:spacing w:val="-3"/>
          <w:lang w:val="nl-NL"/>
        </w:rPr>
        <w:t>k</w:t>
      </w:r>
      <w:r w:rsidRPr="00CA22F4">
        <w:rPr>
          <w:color w:val="6D6E71"/>
          <w:lang w:val="nl-NL"/>
        </w:rPr>
        <w:t xml:space="preserve">unnen kloppen als </w:t>
      </w:r>
      <w:r w:rsidRPr="00CA22F4">
        <w:rPr>
          <w:color w:val="6D6E71"/>
          <w:spacing w:val="-5"/>
          <w:lang w:val="nl-NL"/>
        </w:rPr>
        <w:t>z</w:t>
      </w:r>
      <w:r w:rsidRPr="00CA22F4">
        <w:rPr>
          <w:color w:val="6D6E71"/>
          <w:lang w:val="nl-NL"/>
        </w:rPr>
        <w:t>e er samen ni</w:t>
      </w:r>
      <w:r w:rsidRPr="00CA22F4">
        <w:rPr>
          <w:color w:val="6D6E71"/>
          <w:spacing w:val="-2"/>
          <w:lang w:val="nl-NL"/>
        </w:rPr>
        <w:t>e</w:t>
      </w:r>
      <w:r w:rsidRPr="00CA22F4">
        <w:rPr>
          <w:color w:val="6D6E71"/>
          <w:lang w:val="nl-NL"/>
        </w:rPr>
        <w:t xml:space="preserve">t meer uit </w:t>
      </w:r>
      <w:r w:rsidRPr="00CA22F4">
        <w:rPr>
          <w:color w:val="6D6E71"/>
          <w:spacing w:val="-8"/>
          <w:lang w:val="nl-NL"/>
        </w:rPr>
        <w:t>k</w:t>
      </w:r>
      <w:r w:rsidRPr="00CA22F4">
        <w:rPr>
          <w:color w:val="6D6E71"/>
          <w:lang w:val="nl-NL"/>
        </w:rPr>
        <w:t>omen.</w:t>
      </w:r>
    </w:p>
    <w:p w14:paraId="54558285" w14:textId="77777777" w:rsidR="00624579" w:rsidRPr="00CA22F4" w:rsidRDefault="00624579">
      <w:pPr>
        <w:spacing w:before="11" w:line="260" w:lineRule="exact"/>
        <w:rPr>
          <w:sz w:val="26"/>
          <w:szCs w:val="26"/>
          <w:lang w:val="nl-NL"/>
        </w:rPr>
      </w:pPr>
    </w:p>
    <w:p w14:paraId="6F7D1B8E" w14:textId="77777777" w:rsidR="00624579" w:rsidRPr="00CA22F4" w:rsidRDefault="00CA22F4">
      <w:pPr>
        <w:pStyle w:val="Kop3"/>
        <w:ind w:right="6767"/>
        <w:jc w:val="both"/>
        <w:rPr>
          <w:b w:val="0"/>
          <w:bCs w:val="0"/>
          <w:lang w:val="nl-NL"/>
        </w:rPr>
      </w:pPr>
      <w:r w:rsidRPr="00CA22F4">
        <w:rPr>
          <w:color w:val="4FA6E7"/>
          <w:lang w:val="nl-NL"/>
        </w:rPr>
        <w:t xml:space="preserve">Signalen </w:t>
      </w:r>
      <w:r w:rsidRPr="00CA22F4">
        <w:rPr>
          <w:color w:val="4FA6E7"/>
          <w:spacing w:val="-4"/>
          <w:lang w:val="nl-NL"/>
        </w:rPr>
        <w:t>v</w:t>
      </w:r>
      <w:r w:rsidRPr="00CA22F4">
        <w:rPr>
          <w:color w:val="4FA6E7"/>
          <w:lang w:val="nl-NL"/>
        </w:rPr>
        <w:t>an pe</w:t>
      </w:r>
      <w:r w:rsidRPr="00CA22F4">
        <w:rPr>
          <w:color w:val="4FA6E7"/>
          <w:spacing w:val="-3"/>
          <w:lang w:val="nl-NL"/>
        </w:rPr>
        <w:t>s</w:t>
      </w:r>
      <w:r w:rsidRPr="00CA22F4">
        <w:rPr>
          <w:color w:val="4FA6E7"/>
          <w:spacing w:val="-4"/>
          <w:lang w:val="nl-NL"/>
        </w:rPr>
        <w:t>t</w:t>
      </w:r>
      <w:r w:rsidRPr="00CA22F4">
        <w:rPr>
          <w:color w:val="4FA6E7"/>
          <w:lang w:val="nl-NL"/>
        </w:rPr>
        <w:t xml:space="preserve">erijen </w:t>
      </w:r>
      <w:r w:rsidRPr="00CA22F4">
        <w:rPr>
          <w:color w:val="4FA6E7"/>
          <w:spacing w:val="-3"/>
          <w:lang w:val="nl-NL"/>
        </w:rPr>
        <w:t>k</w:t>
      </w:r>
      <w:r w:rsidRPr="00CA22F4">
        <w:rPr>
          <w:color w:val="4FA6E7"/>
          <w:lang w:val="nl-NL"/>
        </w:rPr>
        <w:t>unnen o.a. zijn:</w:t>
      </w:r>
    </w:p>
    <w:p w14:paraId="2D96FE5D" w14:textId="77777777" w:rsidR="00624579" w:rsidRPr="00CA22F4" w:rsidRDefault="00CA22F4" w:rsidP="00CD3340">
      <w:pPr>
        <w:pStyle w:val="Plattetekst"/>
        <w:numPr>
          <w:ilvl w:val="0"/>
          <w:numId w:val="30"/>
        </w:numPr>
        <w:tabs>
          <w:tab w:val="left" w:pos="1493"/>
        </w:tabs>
        <w:spacing w:line="259" w:lineRule="exact"/>
        <w:ind w:left="1493" w:right="5751"/>
        <w:jc w:val="both"/>
        <w:rPr>
          <w:lang w:val="nl-NL"/>
        </w:rPr>
      </w:pPr>
      <w:r w:rsidRPr="00CA22F4">
        <w:rPr>
          <w:color w:val="6D6E71"/>
          <w:lang w:val="nl-NL"/>
        </w:rPr>
        <w:t>altijd</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bijnaam, nooit</w:t>
      </w:r>
      <w:r w:rsidRPr="00CA22F4">
        <w:rPr>
          <w:color w:val="6D6E71"/>
          <w:spacing w:val="-1"/>
          <w:lang w:val="nl-NL"/>
        </w:rPr>
        <w:t xml:space="preserve"> </w:t>
      </w:r>
      <w:r w:rsidRPr="00CA22F4">
        <w:rPr>
          <w:color w:val="6D6E71"/>
          <w:lang w:val="nl-NL"/>
        </w:rPr>
        <w:t>bij de</w:t>
      </w:r>
      <w:r w:rsidRPr="00CA22F4">
        <w:rPr>
          <w:color w:val="6D6E71"/>
          <w:spacing w:val="-1"/>
          <w:lang w:val="nl-NL"/>
        </w:rPr>
        <w:t xml:space="preserve"> </w:t>
      </w:r>
      <w:r w:rsidRPr="00CA22F4">
        <w:rPr>
          <w:color w:val="6D6E71"/>
          <w:lang w:val="nl-NL"/>
        </w:rPr>
        <w:t>ei</w:t>
      </w:r>
      <w:r w:rsidRPr="00CA22F4">
        <w:rPr>
          <w:color w:val="6D6E71"/>
          <w:spacing w:val="-1"/>
          <w:lang w:val="nl-NL"/>
        </w:rPr>
        <w:t>g</w:t>
      </w:r>
      <w:r w:rsidRPr="00CA22F4">
        <w:rPr>
          <w:color w:val="6D6E71"/>
          <w:lang w:val="nl-NL"/>
        </w:rPr>
        <w:t>en naam</w:t>
      </w:r>
      <w:r w:rsidRPr="00CA22F4">
        <w:rPr>
          <w:color w:val="6D6E71"/>
          <w:spacing w:val="-1"/>
          <w:lang w:val="nl-NL"/>
        </w:rPr>
        <w:t xml:space="preserve"> </w:t>
      </w:r>
      <w:r w:rsidRPr="00CA22F4">
        <w:rPr>
          <w:color w:val="6D6E71"/>
          <w:lang w:val="nl-NL"/>
        </w:rPr>
        <w:t>noemen;</w:t>
      </w:r>
    </w:p>
    <w:p w14:paraId="14A8FF4B" w14:textId="77777777" w:rsidR="00624579" w:rsidRPr="00CA22F4" w:rsidRDefault="00CA22F4" w:rsidP="00CD3340">
      <w:pPr>
        <w:pStyle w:val="Plattetekst"/>
        <w:numPr>
          <w:ilvl w:val="0"/>
          <w:numId w:val="30"/>
        </w:numPr>
        <w:tabs>
          <w:tab w:val="left" w:pos="1493"/>
        </w:tabs>
        <w:spacing w:line="264" w:lineRule="exact"/>
        <w:ind w:left="1493" w:right="4947"/>
        <w:jc w:val="both"/>
        <w:rPr>
          <w:lang w:val="nl-NL"/>
        </w:rPr>
      </w:pPr>
      <w:r w:rsidRPr="00CA22F4">
        <w:rPr>
          <w:color w:val="6D6E71"/>
          <w:spacing w:val="-5"/>
          <w:lang w:val="nl-NL"/>
        </w:rPr>
        <w:t>z</w:t>
      </w:r>
      <w:r w:rsidRPr="00CA22F4">
        <w:rPr>
          <w:color w:val="6D6E71"/>
          <w:lang w:val="nl-NL"/>
        </w:rPr>
        <w:t>o</w:t>
      </w:r>
      <w:r w:rsidRPr="00CA22F4">
        <w:rPr>
          <w:color w:val="6D6E71"/>
          <w:spacing w:val="-2"/>
          <w:lang w:val="nl-NL"/>
        </w:rPr>
        <w:t>g</w:t>
      </w:r>
      <w:r w:rsidRPr="00CA22F4">
        <w:rPr>
          <w:color w:val="6D6E71"/>
          <w:lang w:val="nl-NL"/>
        </w:rPr>
        <w:t>enaamde leu</w:t>
      </w:r>
      <w:r w:rsidRPr="00CA22F4">
        <w:rPr>
          <w:color w:val="6D6E71"/>
          <w:spacing w:val="-8"/>
          <w:lang w:val="nl-NL"/>
        </w:rPr>
        <w:t>k</w:t>
      </w:r>
      <w:r w:rsidRPr="00CA22F4">
        <w:rPr>
          <w:color w:val="6D6E71"/>
          <w:lang w:val="nl-NL"/>
        </w:rPr>
        <w:t>e opmerkin</w:t>
      </w:r>
      <w:r w:rsidRPr="00CA22F4">
        <w:rPr>
          <w:color w:val="6D6E71"/>
          <w:spacing w:val="-2"/>
          <w:lang w:val="nl-NL"/>
        </w:rPr>
        <w:t>g</w:t>
      </w:r>
      <w:r w:rsidRPr="00CA22F4">
        <w:rPr>
          <w:color w:val="6D6E71"/>
          <w:lang w:val="nl-NL"/>
        </w:rPr>
        <w:t>en ma</w:t>
      </w:r>
      <w:r w:rsidRPr="00CA22F4">
        <w:rPr>
          <w:color w:val="6D6E71"/>
          <w:spacing w:val="-8"/>
          <w:lang w:val="nl-NL"/>
        </w:rPr>
        <w:t>k</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er een klas</w:t>
      </w:r>
      <w:r w:rsidRPr="00CA22F4">
        <w:rPr>
          <w:color w:val="6D6E71"/>
          <w:spacing w:val="-3"/>
          <w:lang w:val="nl-NL"/>
        </w:rPr>
        <w:t>g</w:t>
      </w:r>
      <w:r w:rsidRPr="00CA22F4">
        <w:rPr>
          <w:color w:val="6D6E71"/>
          <w:lang w:val="nl-NL"/>
        </w:rPr>
        <w:t>enoot;</w:t>
      </w:r>
    </w:p>
    <w:p w14:paraId="32569AFE" w14:textId="77777777" w:rsidR="00624579" w:rsidRPr="00CA22F4" w:rsidRDefault="00CA22F4" w:rsidP="00CD3340">
      <w:pPr>
        <w:pStyle w:val="Plattetekst"/>
        <w:numPr>
          <w:ilvl w:val="0"/>
          <w:numId w:val="30"/>
        </w:numPr>
        <w:tabs>
          <w:tab w:val="left" w:pos="1493"/>
        </w:tabs>
        <w:spacing w:line="264" w:lineRule="exact"/>
        <w:ind w:left="1493" w:right="5325"/>
        <w:jc w:val="both"/>
        <w:rPr>
          <w:lang w:val="nl-NL"/>
        </w:rPr>
      </w:pPr>
      <w:r w:rsidRPr="00CA22F4">
        <w:rPr>
          <w:color w:val="6D6E71"/>
          <w:lang w:val="nl-NL"/>
        </w:rPr>
        <w:t>een klas</w:t>
      </w:r>
      <w:r w:rsidRPr="00CA22F4">
        <w:rPr>
          <w:color w:val="6D6E71"/>
          <w:spacing w:val="-2"/>
          <w:lang w:val="nl-NL"/>
        </w:rPr>
        <w:t>g</w:t>
      </w:r>
      <w:r w:rsidRPr="00CA22F4">
        <w:rPr>
          <w:color w:val="6D6E71"/>
          <w:lang w:val="nl-NL"/>
        </w:rPr>
        <w:t xml:space="preserve">enoot </w:t>
      </w:r>
      <w:r w:rsidRPr="00CA22F4">
        <w:rPr>
          <w:color w:val="6D6E71"/>
          <w:spacing w:val="-2"/>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 e</w:t>
      </w:r>
      <w:r w:rsidRPr="00CA22F4">
        <w:rPr>
          <w:color w:val="6D6E71"/>
          <w:spacing w:val="-4"/>
          <w:lang w:val="nl-NL"/>
        </w:rPr>
        <w:t>r</w:t>
      </w:r>
      <w:r w:rsidRPr="00CA22F4">
        <w:rPr>
          <w:color w:val="6D6E71"/>
          <w:spacing w:val="-2"/>
          <w:lang w:val="nl-NL"/>
        </w:rPr>
        <w:t>g</w:t>
      </w:r>
      <w:r w:rsidRPr="00CA22F4">
        <w:rPr>
          <w:color w:val="6D6E71"/>
          <w:lang w:val="nl-NL"/>
        </w:rPr>
        <w:t xml:space="preserve">ens de schuld </w:t>
      </w:r>
      <w:r w:rsidRPr="00CA22F4">
        <w:rPr>
          <w:color w:val="6D6E71"/>
          <w:spacing w:val="-3"/>
          <w:lang w:val="nl-NL"/>
        </w:rPr>
        <w:t>v</w:t>
      </w:r>
      <w:r w:rsidRPr="00CA22F4">
        <w:rPr>
          <w:color w:val="6D6E71"/>
          <w:lang w:val="nl-NL"/>
        </w:rPr>
        <w:t xml:space="preserve">an </w:t>
      </w:r>
      <w:r w:rsidRPr="00CA22F4">
        <w:rPr>
          <w:color w:val="6D6E71"/>
          <w:spacing w:val="-2"/>
          <w:lang w:val="nl-NL"/>
        </w:rPr>
        <w:t>ge</w:t>
      </w:r>
      <w:r w:rsidRPr="00CA22F4">
        <w:rPr>
          <w:color w:val="6D6E71"/>
          <w:spacing w:val="-3"/>
          <w:lang w:val="nl-NL"/>
        </w:rPr>
        <w:t>v</w:t>
      </w:r>
      <w:r w:rsidRPr="00CA22F4">
        <w:rPr>
          <w:color w:val="6D6E71"/>
          <w:lang w:val="nl-NL"/>
        </w:rPr>
        <w:t>en;</w:t>
      </w:r>
    </w:p>
    <w:p w14:paraId="3F84C556" w14:textId="77777777" w:rsidR="00624579" w:rsidRPr="00CA22F4" w:rsidRDefault="00CA22F4" w:rsidP="00CD3340">
      <w:pPr>
        <w:pStyle w:val="Plattetekst"/>
        <w:numPr>
          <w:ilvl w:val="0"/>
          <w:numId w:val="30"/>
        </w:numPr>
        <w:tabs>
          <w:tab w:val="left" w:pos="1493"/>
        </w:tabs>
        <w:spacing w:line="264" w:lineRule="exact"/>
        <w:ind w:left="1493" w:right="8687"/>
        <w:jc w:val="both"/>
        <w:rPr>
          <w:lang w:val="nl-NL"/>
        </w:rPr>
      </w:pPr>
      <w:r w:rsidRPr="00CA22F4">
        <w:rPr>
          <w:color w:val="6D6E71"/>
          <w:lang w:val="nl-NL"/>
        </w:rPr>
        <w:t>bri</w:t>
      </w:r>
      <w:r w:rsidRPr="00CA22F4">
        <w:rPr>
          <w:color w:val="6D6E71"/>
          <w:spacing w:val="-2"/>
          <w:lang w:val="nl-NL"/>
        </w:rPr>
        <w:t>e</w:t>
      </w:r>
      <w:r w:rsidRPr="00CA22F4">
        <w:rPr>
          <w:color w:val="6D6E71"/>
          <w:lang w:val="nl-NL"/>
        </w:rPr>
        <w:t>fjes</w:t>
      </w:r>
      <w:r w:rsidRPr="00CA22F4">
        <w:rPr>
          <w:color w:val="6D6E71"/>
          <w:spacing w:val="-7"/>
          <w:lang w:val="nl-NL"/>
        </w:rPr>
        <w:t xml:space="preserve"> </w:t>
      </w:r>
      <w:r w:rsidRPr="00CA22F4">
        <w:rPr>
          <w:color w:val="6D6E71"/>
          <w:lang w:val="nl-NL"/>
        </w:rPr>
        <w:t>doo</w:t>
      </w:r>
      <w:r w:rsidRPr="00CA22F4">
        <w:rPr>
          <w:color w:val="6D6E71"/>
          <w:spacing w:val="-3"/>
          <w:lang w:val="nl-NL"/>
        </w:rPr>
        <w:t>r</w:t>
      </w:r>
      <w:r w:rsidRPr="00CA22F4">
        <w:rPr>
          <w:color w:val="6D6E71"/>
          <w:spacing w:val="-2"/>
          <w:lang w:val="nl-NL"/>
        </w:rPr>
        <w:t>ge</w:t>
      </w:r>
      <w:r w:rsidRPr="00CA22F4">
        <w:rPr>
          <w:color w:val="6D6E71"/>
          <w:spacing w:val="-3"/>
          <w:lang w:val="nl-NL"/>
        </w:rPr>
        <w:t>v</w:t>
      </w:r>
      <w:r w:rsidRPr="00CA22F4">
        <w:rPr>
          <w:color w:val="6D6E71"/>
          <w:lang w:val="nl-NL"/>
        </w:rPr>
        <w:t>en;</w:t>
      </w:r>
    </w:p>
    <w:p w14:paraId="63933D85" w14:textId="77777777" w:rsidR="00624579" w:rsidRPr="00CA22F4" w:rsidRDefault="00CA22F4" w:rsidP="00CD3340">
      <w:pPr>
        <w:pStyle w:val="Plattetekst"/>
        <w:numPr>
          <w:ilvl w:val="0"/>
          <w:numId w:val="30"/>
        </w:numPr>
        <w:tabs>
          <w:tab w:val="left" w:pos="1493"/>
        </w:tabs>
        <w:spacing w:line="264" w:lineRule="exact"/>
        <w:ind w:left="1493" w:right="9474"/>
        <w:jc w:val="both"/>
        <w:rPr>
          <w:lang w:val="nl-NL"/>
        </w:rPr>
      </w:pPr>
      <w:r w:rsidRPr="00CA22F4">
        <w:rPr>
          <w:color w:val="6D6E71"/>
          <w:lang w:val="nl-NL"/>
        </w:rPr>
        <w:t>beledi</w:t>
      </w:r>
      <w:r w:rsidRPr="00CA22F4">
        <w:rPr>
          <w:color w:val="6D6E71"/>
          <w:spacing w:val="-2"/>
          <w:lang w:val="nl-NL"/>
        </w:rPr>
        <w:t>g</w:t>
      </w:r>
      <w:r w:rsidRPr="00CA22F4">
        <w:rPr>
          <w:color w:val="6D6E71"/>
          <w:lang w:val="nl-NL"/>
        </w:rPr>
        <w:t>en;</w:t>
      </w:r>
    </w:p>
    <w:p w14:paraId="22AC09E2" w14:textId="77777777" w:rsidR="00624579" w:rsidRPr="00CA22F4" w:rsidRDefault="00CA22F4" w:rsidP="00CD3340">
      <w:pPr>
        <w:pStyle w:val="Plattetekst"/>
        <w:numPr>
          <w:ilvl w:val="0"/>
          <w:numId w:val="30"/>
        </w:numPr>
        <w:tabs>
          <w:tab w:val="left" w:pos="1493"/>
        </w:tabs>
        <w:spacing w:line="264" w:lineRule="exact"/>
        <w:ind w:left="1493" w:right="7374"/>
        <w:jc w:val="both"/>
        <w:rPr>
          <w:lang w:val="nl-NL"/>
        </w:rPr>
      </w:pPr>
      <w:r w:rsidRPr="00CA22F4">
        <w:rPr>
          <w:color w:val="6D6E71"/>
          <w:lang w:val="nl-NL"/>
        </w:rPr>
        <w:t>opmerkin</w:t>
      </w:r>
      <w:r w:rsidRPr="00CA22F4">
        <w:rPr>
          <w:color w:val="6D6E71"/>
          <w:spacing w:val="-2"/>
          <w:lang w:val="nl-NL"/>
        </w:rPr>
        <w:t>g</w:t>
      </w:r>
      <w:r w:rsidRPr="00CA22F4">
        <w:rPr>
          <w:color w:val="6D6E71"/>
          <w:lang w:val="nl-NL"/>
        </w:rPr>
        <w:t>en ma</w:t>
      </w:r>
      <w:r w:rsidRPr="00CA22F4">
        <w:rPr>
          <w:color w:val="6D6E71"/>
          <w:spacing w:val="-8"/>
          <w:lang w:val="nl-NL"/>
        </w:rPr>
        <w:t>k</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er kleding;</w:t>
      </w:r>
    </w:p>
    <w:p w14:paraId="3D03F287" w14:textId="77777777" w:rsidR="00624579" w:rsidRPr="00CA22F4" w:rsidRDefault="00CA22F4" w:rsidP="00CD3340">
      <w:pPr>
        <w:pStyle w:val="Plattetekst"/>
        <w:numPr>
          <w:ilvl w:val="0"/>
          <w:numId w:val="30"/>
        </w:numPr>
        <w:tabs>
          <w:tab w:val="left" w:pos="1493"/>
        </w:tabs>
        <w:spacing w:line="264" w:lineRule="exact"/>
        <w:ind w:left="1493" w:right="9641"/>
        <w:jc w:val="both"/>
        <w:rPr>
          <w:lang w:val="nl-NL"/>
        </w:rPr>
      </w:pPr>
      <w:r w:rsidRPr="00CA22F4">
        <w:rPr>
          <w:color w:val="6D6E71"/>
          <w:lang w:val="nl-NL"/>
        </w:rPr>
        <w:t>isole</w:t>
      </w:r>
      <w:r w:rsidRPr="00CA22F4">
        <w:rPr>
          <w:color w:val="6D6E71"/>
          <w:spacing w:val="-3"/>
          <w:lang w:val="nl-NL"/>
        </w:rPr>
        <w:t>r</w:t>
      </w:r>
      <w:r w:rsidRPr="00CA22F4">
        <w:rPr>
          <w:color w:val="6D6E71"/>
          <w:lang w:val="nl-NL"/>
        </w:rPr>
        <w:t>en;</w:t>
      </w:r>
    </w:p>
    <w:p w14:paraId="5B7BED33" w14:textId="77777777" w:rsidR="00624579" w:rsidRPr="00CA22F4" w:rsidRDefault="00CA22F4" w:rsidP="00CD3340">
      <w:pPr>
        <w:pStyle w:val="Plattetekst"/>
        <w:numPr>
          <w:ilvl w:val="0"/>
          <w:numId w:val="30"/>
        </w:numPr>
        <w:tabs>
          <w:tab w:val="left" w:pos="1493"/>
        </w:tabs>
        <w:spacing w:line="264" w:lineRule="exact"/>
        <w:ind w:left="1493" w:right="6387"/>
        <w:jc w:val="both"/>
        <w:rPr>
          <w:lang w:val="nl-NL"/>
        </w:rPr>
      </w:pPr>
      <w:r w:rsidRPr="00CA22F4">
        <w:rPr>
          <w:color w:val="6D6E71"/>
          <w:lang w:val="nl-NL"/>
        </w:rPr>
        <w:t>bui</w:t>
      </w:r>
      <w:r w:rsidRPr="00CA22F4">
        <w:rPr>
          <w:color w:val="6D6E71"/>
          <w:spacing w:val="-3"/>
          <w:lang w:val="nl-NL"/>
        </w:rPr>
        <w:t>t</w:t>
      </w:r>
      <w:r w:rsidRPr="00CA22F4">
        <w:rPr>
          <w:color w:val="6D6E71"/>
          <w:lang w:val="nl-NL"/>
        </w:rPr>
        <w:t>en school o</w:t>
      </w:r>
      <w:r w:rsidRPr="00CA22F4">
        <w:rPr>
          <w:color w:val="6D6E71"/>
          <w:spacing w:val="-1"/>
          <w:lang w:val="nl-NL"/>
        </w:rPr>
        <w:t>p</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 slaan of schoppen;</w:t>
      </w:r>
    </w:p>
    <w:p w14:paraId="3C47944B" w14:textId="77777777" w:rsidR="00624579" w:rsidRPr="00CA22F4" w:rsidRDefault="00CA22F4" w:rsidP="00CD3340">
      <w:pPr>
        <w:pStyle w:val="Plattetekst"/>
        <w:numPr>
          <w:ilvl w:val="0"/>
          <w:numId w:val="30"/>
        </w:numPr>
        <w:tabs>
          <w:tab w:val="left" w:pos="1493"/>
        </w:tabs>
        <w:spacing w:line="264" w:lineRule="exact"/>
        <w:ind w:left="1493" w:right="7422"/>
        <w:jc w:val="both"/>
        <w:rPr>
          <w:lang w:val="nl-NL"/>
        </w:rPr>
      </w:pPr>
      <w:r w:rsidRPr="00CA22F4">
        <w:rPr>
          <w:color w:val="6D6E71"/>
          <w:lang w:val="nl-NL"/>
        </w:rPr>
        <w:t xml:space="preserve">op </w:t>
      </w:r>
      <w:r w:rsidRPr="00CA22F4">
        <w:rPr>
          <w:color w:val="6D6E71"/>
          <w:spacing w:val="-2"/>
          <w:lang w:val="nl-NL"/>
        </w:rPr>
        <w:t>w</w:t>
      </w:r>
      <w:r w:rsidRPr="00CA22F4">
        <w:rPr>
          <w:color w:val="6D6E71"/>
          <w:lang w:val="nl-NL"/>
        </w:rPr>
        <w:t>eg naar huis ac</w:t>
      </w:r>
      <w:r w:rsidRPr="00CA22F4">
        <w:rPr>
          <w:color w:val="6D6E71"/>
          <w:spacing w:val="-2"/>
          <w:lang w:val="nl-NL"/>
        </w:rPr>
        <w:t>h</w:t>
      </w:r>
      <w:r w:rsidRPr="00CA22F4">
        <w:rPr>
          <w:color w:val="6D6E71"/>
          <w:spacing w:val="-3"/>
          <w:lang w:val="nl-NL"/>
        </w:rPr>
        <w:t>t</w:t>
      </w:r>
      <w:r w:rsidRPr="00CA22F4">
        <w:rPr>
          <w:color w:val="6D6E71"/>
          <w:lang w:val="nl-NL"/>
        </w:rPr>
        <w:t>erna rijden;</w:t>
      </w:r>
    </w:p>
    <w:p w14:paraId="2110E820" w14:textId="77777777" w:rsidR="00624579" w:rsidRPr="00CA22F4" w:rsidRDefault="00CA22F4" w:rsidP="00CD3340">
      <w:pPr>
        <w:pStyle w:val="Plattetekst"/>
        <w:numPr>
          <w:ilvl w:val="0"/>
          <w:numId w:val="30"/>
        </w:numPr>
        <w:tabs>
          <w:tab w:val="left" w:pos="1493"/>
        </w:tabs>
        <w:spacing w:line="264" w:lineRule="exact"/>
        <w:ind w:left="1493" w:right="7000"/>
        <w:jc w:val="both"/>
        <w:rPr>
          <w:lang w:val="nl-NL"/>
        </w:rPr>
      </w:pPr>
      <w:r w:rsidRPr="00CA22F4">
        <w:rPr>
          <w:color w:val="6D6E71"/>
          <w:lang w:val="nl-NL"/>
        </w:rPr>
        <w:t>naar</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huis</w:t>
      </w:r>
      <w:r w:rsidRPr="00CA22F4">
        <w:rPr>
          <w:color w:val="6D6E71"/>
          <w:spacing w:val="-1"/>
          <w:lang w:val="nl-NL"/>
        </w:rPr>
        <w:t xml:space="preserve"> </w:t>
      </w:r>
      <w:r w:rsidRPr="00CA22F4">
        <w:rPr>
          <w:color w:val="6D6E71"/>
          <w:spacing w:val="-3"/>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spacing w:val="-5"/>
          <w:lang w:val="nl-NL"/>
        </w:rPr>
        <w:t>g</w:t>
      </w:r>
      <w:r w:rsidRPr="00CA22F4">
        <w:rPr>
          <w:color w:val="6D6E71"/>
          <w:lang w:val="nl-NL"/>
        </w:rPr>
        <w:t>aan;</w:t>
      </w:r>
    </w:p>
    <w:p w14:paraId="20A5D62A" w14:textId="77777777" w:rsidR="00624579" w:rsidRPr="00CA22F4" w:rsidRDefault="00CA22F4" w:rsidP="00CD3340">
      <w:pPr>
        <w:pStyle w:val="Plattetekst"/>
        <w:numPr>
          <w:ilvl w:val="0"/>
          <w:numId w:val="30"/>
        </w:numPr>
        <w:tabs>
          <w:tab w:val="left" w:pos="1493"/>
        </w:tabs>
        <w:spacing w:line="264" w:lineRule="exact"/>
        <w:ind w:left="1493" w:right="8501"/>
        <w:jc w:val="both"/>
        <w:rPr>
          <w:lang w:val="nl-NL"/>
        </w:rPr>
      </w:pPr>
      <w:r w:rsidRPr="00CA22F4">
        <w:rPr>
          <w:color w:val="6D6E71"/>
          <w:lang w:val="nl-NL"/>
        </w:rPr>
        <w:t>b</w:t>
      </w:r>
      <w:r w:rsidRPr="00CA22F4">
        <w:rPr>
          <w:color w:val="6D6E71"/>
          <w:spacing w:val="-3"/>
          <w:lang w:val="nl-NL"/>
        </w:rPr>
        <w:t>e</w:t>
      </w:r>
      <w:r w:rsidRPr="00CA22F4">
        <w:rPr>
          <w:color w:val="6D6E71"/>
          <w:lang w:val="nl-NL"/>
        </w:rPr>
        <w:t>zittin</w:t>
      </w:r>
      <w:r w:rsidRPr="00CA22F4">
        <w:rPr>
          <w:color w:val="6D6E71"/>
          <w:spacing w:val="-3"/>
          <w:lang w:val="nl-NL"/>
        </w:rPr>
        <w:t>g</w:t>
      </w:r>
      <w:r w:rsidRPr="00CA22F4">
        <w:rPr>
          <w:color w:val="6D6E71"/>
          <w:lang w:val="nl-NL"/>
        </w:rPr>
        <w:t>en</w:t>
      </w:r>
      <w:r w:rsidRPr="00CA22F4">
        <w:rPr>
          <w:color w:val="6D6E71"/>
          <w:spacing w:val="-11"/>
          <w:lang w:val="nl-NL"/>
        </w:rPr>
        <w:t xml:space="preserve"> </w:t>
      </w:r>
      <w:r w:rsidRPr="00CA22F4">
        <w:rPr>
          <w:color w:val="6D6E71"/>
          <w:spacing w:val="-2"/>
          <w:lang w:val="nl-NL"/>
        </w:rPr>
        <w:t>a</w:t>
      </w:r>
      <w:r w:rsidRPr="00CA22F4">
        <w:rPr>
          <w:color w:val="6D6E71"/>
          <w:lang w:val="nl-NL"/>
        </w:rPr>
        <w:t>fpak</w:t>
      </w:r>
      <w:r w:rsidRPr="00CA22F4">
        <w:rPr>
          <w:color w:val="6D6E71"/>
          <w:spacing w:val="-8"/>
          <w:lang w:val="nl-NL"/>
        </w:rPr>
        <w:t>k</w:t>
      </w:r>
      <w:r w:rsidRPr="00CA22F4">
        <w:rPr>
          <w:color w:val="6D6E71"/>
          <w:lang w:val="nl-NL"/>
        </w:rPr>
        <w:t>en;</w:t>
      </w:r>
    </w:p>
    <w:p w14:paraId="1515C820" w14:textId="77777777" w:rsidR="00624579" w:rsidRPr="00CA22F4" w:rsidRDefault="00CA22F4" w:rsidP="00CD3340">
      <w:pPr>
        <w:pStyle w:val="Plattetekst"/>
        <w:numPr>
          <w:ilvl w:val="0"/>
          <w:numId w:val="30"/>
        </w:numPr>
        <w:tabs>
          <w:tab w:val="left" w:pos="1493"/>
        </w:tabs>
        <w:spacing w:line="264" w:lineRule="exact"/>
        <w:ind w:left="1493" w:right="6317"/>
        <w:jc w:val="both"/>
        <w:rPr>
          <w:lang w:val="nl-NL"/>
        </w:rPr>
      </w:pPr>
      <w:r w:rsidRPr="00CA22F4">
        <w:rPr>
          <w:color w:val="6D6E71"/>
          <w:lang w:val="nl-NL"/>
        </w:rPr>
        <w:t>schelden</w:t>
      </w:r>
      <w:r w:rsidRPr="00CA22F4">
        <w:rPr>
          <w:color w:val="6D6E71"/>
          <w:spacing w:val="-2"/>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sch</w:t>
      </w:r>
      <w:r w:rsidRPr="00CA22F4">
        <w:rPr>
          <w:color w:val="6D6E71"/>
          <w:spacing w:val="-3"/>
          <w:lang w:val="nl-NL"/>
        </w:rPr>
        <w:t>r</w:t>
      </w:r>
      <w:r w:rsidRPr="00CA22F4">
        <w:rPr>
          <w:color w:val="6D6E71"/>
          <w:lang w:val="nl-NL"/>
        </w:rPr>
        <w:t>eeu</w:t>
      </w:r>
      <w:r w:rsidRPr="00CA22F4">
        <w:rPr>
          <w:color w:val="6D6E71"/>
          <w:spacing w:val="-3"/>
          <w:lang w:val="nl-NL"/>
        </w:rPr>
        <w:t>w</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w:t>
      </w:r>
      <w:r w:rsidRPr="00CA22F4">
        <w:rPr>
          <w:color w:val="6D6E71"/>
          <w:spacing w:val="-23"/>
          <w:lang w:val="nl-NL"/>
        </w:rPr>
        <w:t>r</w:t>
      </w:r>
      <w:r w:rsidRPr="00CA22F4">
        <w:rPr>
          <w:color w:val="6D6E71"/>
          <w:lang w:val="nl-NL"/>
        </w:rPr>
        <w:t>.</w:t>
      </w:r>
    </w:p>
    <w:p w14:paraId="7FAB364F" w14:textId="77777777" w:rsidR="00624579" w:rsidRPr="00CA22F4" w:rsidRDefault="00624579">
      <w:pPr>
        <w:spacing w:before="18" w:line="240" w:lineRule="exact"/>
        <w:rPr>
          <w:sz w:val="24"/>
          <w:szCs w:val="24"/>
          <w:lang w:val="nl-NL"/>
        </w:rPr>
      </w:pPr>
    </w:p>
    <w:p w14:paraId="664F67DD" w14:textId="77777777" w:rsidR="00624579" w:rsidRPr="00CA22F4" w:rsidRDefault="00CA22F4">
      <w:pPr>
        <w:pStyle w:val="Plattetekst"/>
        <w:spacing w:line="264" w:lineRule="exact"/>
        <w:ind w:right="1133"/>
        <w:jc w:val="both"/>
        <w:rPr>
          <w:lang w:val="nl-NL"/>
        </w:rPr>
      </w:pP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6"/>
          <w:lang w:val="nl-NL"/>
        </w:rPr>
        <w:t xml:space="preserve"> </w:t>
      </w:r>
      <w:r w:rsidRPr="00CA22F4">
        <w:rPr>
          <w:color w:val="6D6E71"/>
          <w:lang w:val="nl-NL"/>
        </w:rPr>
        <w:t>lij</w:t>
      </w:r>
      <w:r w:rsidRPr="00CA22F4">
        <w:rPr>
          <w:color w:val="6D6E71"/>
          <w:spacing w:val="-3"/>
          <w:lang w:val="nl-NL"/>
        </w:rPr>
        <w:t>s</w:t>
      </w:r>
      <w:r w:rsidRPr="00CA22F4">
        <w:rPr>
          <w:color w:val="6D6E71"/>
          <w:lang w:val="nl-NL"/>
        </w:rPr>
        <w:t>t</w:t>
      </w:r>
      <w:r w:rsidRPr="00CA22F4">
        <w:rPr>
          <w:color w:val="6D6E71"/>
          <w:spacing w:val="16"/>
          <w:lang w:val="nl-NL"/>
        </w:rPr>
        <w:t xml:space="preserve"> </w:t>
      </w:r>
      <w:r w:rsidRPr="00CA22F4">
        <w:rPr>
          <w:color w:val="6D6E71"/>
          <w:spacing w:val="-4"/>
          <w:lang w:val="nl-NL"/>
        </w:rPr>
        <w:t>k</w:t>
      </w:r>
      <w:r w:rsidRPr="00CA22F4">
        <w:rPr>
          <w:color w:val="6D6E71"/>
          <w:lang w:val="nl-NL"/>
        </w:rPr>
        <w:t>an</w:t>
      </w:r>
      <w:r w:rsidRPr="00CA22F4">
        <w:rPr>
          <w:color w:val="6D6E71"/>
          <w:spacing w:val="16"/>
          <w:lang w:val="nl-NL"/>
        </w:rPr>
        <w:t xml:space="preserve"> </w:t>
      </w:r>
      <w:r w:rsidRPr="00CA22F4">
        <w:rPr>
          <w:color w:val="6D6E71"/>
          <w:lang w:val="nl-NL"/>
        </w:rPr>
        <w:t>nog</w:t>
      </w:r>
      <w:r w:rsidRPr="00CA22F4">
        <w:rPr>
          <w:color w:val="6D6E71"/>
          <w:spacing w:val="16"/>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16"/>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den</w:t>
      </w:r>
      <w:r w:rsidRPr="00CA22F4">
        <w:rPr>
          <w:color w:val="6D6E71"/>
          <w:spacing w:val="16"/>
          <w:lang w:val="nl-NL"/>
        </w:rPr>
        <w:t xml:space="preserve"> </w:t>
      </w:r>
      <w:r w:rsidRPr="00CA22F4">
        <w:rPr>
          <w:color w:val="6D6E71"/>
          <w:lang w:val="nl-NL"/>
        </w:rPr>
        <w:t>uit</w:t>
      </w:r>
      <w:r w:rsidRPr="00CA22F4">
        <w:rPr>
          <w:color w:val="6D6E71"/>
          <w:spacing w:val="-2"/>
          <w:lang w:val="nl-NL"/>
        </w:rPr>
        <w:t>g</w:t>
      </w:r>
      <w:r w:rsidRPr="00CA22F4">
        <w:rPr>
          <w:color w:val="6D6E71"/>
          <w:lang w:val="nl-NL"/>
        </w:rPr>
        <w:t>eb</w:t>
      </w:r>
      <w:r w:rsidRPr="00CA22F4">
        <w:rPr>
          <w:color w:val="6D6E71"/>
          <w:spacing w:val="-3"/>
          <w:lang w:val="nl-NL"/>
        </w:rPr>
        <w:t>r</w:t>
      </w:r>
      <w:r w:rsidRPr="00CA22F4">
        <w:rPr>
          <w:color w:val="6D6E71"/>
          <w:lang w:val="nl-NL"/>
        </w:rPr>
        <w:t>eid:</w:t>
      </w:r>
      <w:r w:rsidRPr="00CA22F4">
        <w:rPr>
          <w:color w:val="6D6E71"/>
          <w:spacing w:val="16"/>
          <w:lang w:val="nl-NL"/>
        </w:rPr>
        <w:t xml:space="preserve"> </w:t>
      </w:r>
      <w:r w:rsidRPr="00CA22F4">
        <w:rPr>
          <w:color w:val="6D6E71"/>
          <w:lang w:val="nl-NL"/>
        </w:rPr>
        <w:t>je</w:t>
      </w:r>
      <w:r w:rsidRPr="00CA22F4">
        <w:rPr>
          <w:color w:val="6D6E71"/>
          <w:spacing w:val="16"/>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spacing w:val="-5"/>
          <w:lang w:val="nl-NL"/>
        </w:rPr>
        <w:t>z</w:t>
      </w:r>
      <w:r w:rsidRPr="00CA22F4">
        <w:rPr>
          <w:color w:val="6D6E71"/>
          <w:lang w:val="nl-NL"/>
        </w:rPr>
        <w:t>o</w:t>
      </w:r>
      <w:r w:rsidRPr="00CA22F4">
        <w:rPr>
          <w:color w:val="6D6E71"/>
          <w:spacing w:val="16"/>
          <w:lang w:val="nl-NL"/>
        </w:rPr>
        <w:t xml:space="preserve"> </w:t>
      </w:r>
      <w:r w:rsidRPr="00CA22F4">
        <w:rPr>
          <w:color w:val="6D6E71"/>
          <w:spacing w:val="-2"/>
          <w:lang w:val="nl-NL"/>
        </w:rPr>
        <w:t>g</w:t>
      </w:r>
      <w:r w:rsidRPr="00CA22F4">
        <w:rPr>
          <w:color w:val="6D6E71"/>
          <w:lang w:val="nl-NL"/>
        </w:rPr>
        <w:t>ek</w:t>
      </w:r>
      <w:r w:rsidRPr="00CA22F4">
        <w:rPr>
          <w:color w:val="6D6E71"/>
          <w:spacing w:val="1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beden</w:t>
      </w:r>
      <w:r w:rsidRPr="00CA22F4">
        <w:rPr>
          <w:color w:val="6D6E71"/>
          <w:spacing w:val="-8"/>
          <w:lang w:val="nl-NL"/>
        </w:rPr>
        <w:t>k</w:t>
      </w:r>
      <w:r w:rsidRPr="00CA22F4">
        <w:rPr>
          <w:color w:val="6D6E71"/>
          <w:lang w:val="nl-NL"/>
        </w:rPr>
        <w:t>en</w:t>
      </w:r>
      <w:r w:rsidRPr="00CA22F4">
        <w:rPr>
          <w:color w:val="6D6E71"/>
          <w:spacing w:val="16"/>
          <w:lang w:val="nl-NL"/>
        </w:rPr>
        <w:t xml:space="preserve"> </w:t>
      </w:r>
      <w:r w:rsidRPr="00CA22F4">
        <w:rPr>
          <w:color w:val="6D6E71"/>
          <w:lang w:val="nl-NL"/>
        </w:rPr>
        <w:t>of</w:t>
      </w:r>
      <w:r w:rsidRPr="00CA22F4">
        <w:rPr>
          <w:color w:val="6D6E71"/>
          <w:spacing w:val="16"/>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assenen</w:t>
      </w:r>
      <w:r w:rsidRPr="00CA22F4">
        <w:rPr>
          <w:color w:val="6D6E71"/>
          <w:spacing w:val="16"/>
          <w:lang w:val="nl-NL"/>
        </w:rPr>
        <w:t xml:space="preserve"> </w:t>
      </w:r>
      <w:r w:rsidRPr="00CA22F4">
        <w:rPr>
          <w:color w:val="6D6E71"/>
          <w:lang w:val="nl-NL"/>
        </w:rPr>
        <w:t>en</w:t>
      </w:r>
      <w:r w:rsidRPr="00CA22F4">
        <w:rPr>
          <w:color w:val="6D6E71"/>
          <w:spacing w:val="16"/>
          <w:lang w:val="nl-NL"/>
        </w:rPr>
        <w:t xml:space="preserve"> </w:t>
      </w:r>
      <w:r w:rsidRPr="00CA22F4">
        <w:rPr>
          <w:color w:val="6D6E71"/>
          <w:lang w:val="nl-NL"/>
        </w:rPr>
        <w:t>dus</w:t>
      </w:r>
      <w:r w:rsidRPr="00CA22F4">
        <w:rPr>
          <w:color w:val="6D6E71"/>
          <w:spacing w:val="16"/>
          <w:lang w:val="nl-NL"/>
        </w:rPr>
        <w:t xml:space="preserve"> </w:t>
      </w:r>
      <w:r w:rsidRPr="00CA22F4">
        <w:rPr>
          <w:color w:val="6D6E71"/>
          <w:lang w:val="nl-NL"/>
        </w:rPr>
        <w:t>ook leerlin</w:t>
      </w:r>
      <w:r w:rsidRPr="00CA22F4">
        <w:rPr>
          <w:color w:val="6D6E71"/>
          <w:spacing w:val="-2"/>
          <w:lang w:val="nl-NL"/>
        </w:rPr>
        <w:t>g</w:t>
      </w:r>
      <w:r w:rsidRPr="00CA22F4">
        <w:rPr>
          <w:color w:val="6D6E71"/>
          <w:lang w:val="nl-NL"/>
        </w:rPr>
        <w:t>en</w:t>
      </w:r>
      <w:r w:rsidRPr="00CA22F4">
        <w:rPr>
          <w:color w:val="6D6E71"/>
          <w:spacing w:val="24"/>
          <w:lang w:val="nl-NL"/>
        </w:rPr>
        <w:t xml:space="preserve"> </w:t>
      </w:r>
      <w:r w:rsidRPr="00CA22F4">
        <w:rPr>
          <w:color w:val="6D6E71"/>
          <w:lang w:val="nl-NL"/>
        </w:rPr>
        <w:t>hebben</w:t>
      </w:r>
      <w:r w:rsidRPr="00CA22F4">
        <w:rPr>
          <w:color w:val="6D6E71"/>
          <w:spacing w:val="2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5"/>
          <w:lang w:val="nl-NL"/>
        </w:rPr>
        <w:t xml:space="preserve"> </w:t>
      </w:r>
      <w:r w:rsidRPr="00CA22F4">
        <w:rPr>
          <w:color w:val="6D6E71"/>
          <w:lang w:val="nl-NL"/>
        </w:rPr>
        <w:t>bedac</w:t>
      </w:r>
      <w:r w:rsidRPr="00CA22F4">
        <w:rPr>
          <w:color w:val="6D6E71"/>
          <w:spacing w:val="-2"/>
          <w:lang w:val="nl-NL"/>
        </w:rPr>
        <w:t>h</w:t>
      </w:r>
      <w:r w:rsidRPr="00CA22F4">
        <w:rPr>
          <w:color w:val="6D6E71"/>
          <w:lang w:val="nl-NL"/>
        </w:rPr>
        <w:t>t.</w:t>
      </w:r>
      <w:r w:rsidRPr="00CA22F4">
        <w:rPr>
          <w:color w:val="6D6E71"/>
          <w:spacing w:val="2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5"/>
          <w:lang w:val="nl-NL"/>
        </w:rPr>
        <w:t xml:space="preserve"> </w:t>
      </w:r>
      <w:r w:rsidRPr="00CA22F4">
        <w:rPr>
          <w:color w:val="6D6E71"/>
          <w:lang w:val="nl-NL"/>
        </w:rPr>
        <w:t>en</w:t>
      </w:r>
      <w:r w:rsidRPr="00CA22F4">
        <w:rPr>
          <w:color w:val="6D6E71"/>
          <w:spacing w:val="25"/>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5"/>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24"/>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25"/>
          <w:lang w:val="nl-NL"/>
        </w:rPr>
        <w:t xml:space="preserve"> </w:t>
      </w:r>
      <w:r w:rsidRPr="00CA22F4">
        <w:rPr>
          <w:color w:val="6D6E71"/>
          <w:lang w:val="nl-NL"/>
        </w:rPr>
        <w:t>alert</w:t>
      </w:r>
      <w:r w:rsidRPr="00CA22F4">
        <w:rPr>
          <w:color w:val="6D6E71"/>
          <w:spacing w:val="25"/>
          <w:lang w:val="nl-NL"/>
        </w:rPr>
        <w:t xml:space="preserve"> </w:t>
      </w:r>
      <w:r w:rsidRPr="00CA22F4">
        <w:rPr>
          <w:color w:val="6D6E71"/>
          <w:lang w:val="nl-NL"/>
        </w:rPr>
        <w:t>zijn</w:t>
      </w:r>
      <w:r w:rsidRPr="00CA22F4">
        <w:rPr>
          <w:color w:val="6D6E71"/>
          <w:spacing w:val="25"/>
          <w:lang w:val="nl-NL"/>
        </w:rPr>
        <w:t xml:space="preserve"> </w:t>
      </w:r>
      <w:r w:rsidRPr="00CA22F4">
        <w:rPr>
          <w:color w:val="6D6E71"/>
          <w:lang w:val="nl-NL"/>
        </w:rPr>
        <w:t>op</w:t>
      </w:r>
      <w:r w:rsidRPr="00CA22F4">
        <w:rPr>
          <w:color w:val="6D6E71"/>
          <w:spacing w:val="25"/>
          <w:lang w:val="nl-NL"/>
        </w:rPr>
        <w:t xml:space="preserve"> </w:t>
      </w:r>
      <w:r w:rsidRPr="00CA22F4">
        <w:rPr>
          <w:color w:val="6D6E71"/>
          <w:lang w:val="nl-NL"/>
        </w:rPr>
        <w:t>de</w:t>
      </w:r>
      <w:r w:rsidRPr="00CA22F4">
        <w:rPr>
          <w:color w:val="6D6E71"/>
          <w:spacing w:val="25"/>
          <w:lang w:val="nl-NL"/>
        </w:rPr>
        <w:t xml:space="preserve"> </w:t>
      </w:r>
      <w:r w:rsidRPr="00CA22F4">
        <w:rPr>
          <w:color w:val="6D6E71"/>
          <w:lang w:val="nl-NL"/>
        </w:rPr>
        <w:t>manier</w:t>
      </w:r>
      <w:r w:rsidRPr="00CA22F4">
        <w:rPr>
          <w:color w:val="6D6E71"/>
          <w:spacing w:val="25"/>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 kinde</w:t>
      </w:r>
      <w:r w:rsidRPr="00CA22F4">
        <w:rPr>
          <w:color w:val="6D6E71"/>
          <w:spacing w:val="-3"/>
          <w:lang w:val="nl-NL"/>
        </w:rPr>
        <w:t>r</w:t>
      </w:r>
      <w:r w:rsidRPr="00CA22F4">
        <w:rPr>
          <w:color w:val="6D6E71"/>
          <w:lang w:val="nl-NL"/>
        </w:rPr>
        <w:t>en</w:t>
      </w:r>
      <w:r w:rsidRPr="00CA22F4">
        <w:rPr>
          <w:color w:val="6D6E71"/>
          <w:spacing w:val="2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20"/>
          <w:lang w:val="nl-NL"/>
        </w:rPr>
        <w:t xml:space="preserve"> </w:t>
      </w: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duidelijk</w:t>
      </w:r>
      <w:r w:rsidRPr="00CA22F4">
        <w:rPr>
          <w:color w:val="6D6E71"/>
          <w:spacing w:val="20"/>
          <w:lang w:val="nl-NL"/>
        </w:rPr>
        <w:t xml:space="preserve"> </w:t>
      </w:r>
      <w:r w:rsidRPr="00CA22F4">
        <w:rPr>
          <w:color w:val="6D6E71"/>
          <w:spacing w:val="-3"/>
          <w:lang w:val="nl-NL"/>
        </w:rPr>
        <w:t>st</w:t>
      </w:r>
      <w:r w:rsidRPr="00CA22F4">
        <w:rPr>
          <w:color w:val="6D6E71"/>
          <w:lang w:val="nl-NL"/>
        </w:rPr>
        <w:t>elling</w:t>
      </w:r>
      <w:r w:rsidRPr="00CA22F4">
        <w:rPr>
          <w:color w:val="6D6E71"/>
          <w:spacing w:val="20"/>
          <w:lang w:val="nl-NL"/>
        </w:rPr>
        <w:t xml:space="preserve"> </w:t>
      </w:r>
      <w:r w:rsidRPr="00CA22F4">
        <w:rPr>
          <w:color w:val="6D6E71"/>
          <w:lang w:val="nl-NL"/>
        </w:rPr>
        <w:t>nemen</w:t>
      </w:r>
      <w:r w:rsidRPr="00CA22F4">
        <w:rPr>
          <w:color w:val="6D6E71"/>
          <w:spacing w:val="20"/>
          <w:lang w:val="nl-NL"/>
        </w:rPr>
        <w:t xml:space="preserve"> </w:t>
      </w:r>
      <w:r w:rsidRPr="00CA22F4">
        <w:rPr>
          <w:color w:val="6D6E71"/>
          <w:spacing w:val="-3"/>
          <w:lang w:val="nl-NL"/>
        </w:rPr>
        <w:t>w</w:t>
      </w:r>
      <w:r w:rsidRPr="00CA22F4">
        <w:rPr>
          <w:color w:val="6D6E71"/>
          <w:lang w:val="nl-NL"/>
        </w:rPr>
        <w:t>anneer</w:t>
      </w:r>
      <w:r w:rsidRPr="00CA22F4">
        <w:rPr>
          <w:color w:val="6D6E71"/>
          <w:spacing w:val="20"/>
          <w:lang w:val="nl-NL"/>
        </w:rPr>
        <w:t xml:space="preserve"> </w:t>
      </w:r>
      <w:r w:rsidRPr="00CA22F4">
        <w:rPr>
          <w:color w:val="6D6E71"/>
          <w:lang w:val="nl-NL"/>
        </w:rPr>
        <w:t>bepaalde</w:t>
      </w:r>
      <w:r w:rsidRPr="00CA22F4">
        <w:rPr>
          <w:color w:val="6D6E71"/>
          <w:spacing w:val="20"/>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agin</w:t>
      </w:r>
      <w:r w:rsidRPr="00CA22F4">
        <w:rPr>
          <w:color w:val="6D6E71"/>
          <w:spacing w:val="-2"/>
          <w:lang w:val="nl-NL"/>
        </w:rPr>
        <w:t>g</w:t>
      </w:r>
      <w:r w:rsidRPr="00CA22F4">
        <w:rPr>
          <w:color w:val="6D6E71"/>
          <w:lang w:val="nl-NL"/>
        </w:rPr>
        <w:t>en</w:t>
      </w:r>
      <w:r w:rsidRPr="00CA22F4">
        <w:rPr>
          <w:color w:val="6D6E71"/>
          <w:spacing w:val="20"/>
          <w:lang w:val="nl-NL"/>
        </w:rPr>
        <w:t xml:space="preserve"> </w:t>
      </w:r>
      <w:r w:rsidRPr="00CA22F4">
        <w:rPr>
          <w:color w:val="6D6E71"/>
          <w:lang w:val="nl-NL"/>
        </w:rPr>
        <w:t>hun</w:t>
      </w:r>
      <w:r w:rsidRPr="00CA22F4">
        <w:rPr>
          <w:color w:val="6D6E71"/>
          <w:spacing w:val="20"/>
          <w:lang w:val="nl-NL"/>
        </w:rPr>
        <w:t xml:space="preserve"> </w:t>
      </w:r>
      <w:r w:rsidRPr="00CA22F4">
        <w:rPr>
          <w:color w:val="6D6E71"/>
          <w:lang w:val="nl-NL"/>
        </w:rPr>
        <w:t xml:space="preserve">norm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schrijden.</w:t>
      </w:r>
    </w:p>
    <w:p w14:paraId="0F506A2C" w14:textId="77777777" w:rsidR="00624579" w:rsidRPr="00CA22F4" w:rsidRDefault="00624579">
      <w:pPr>
        <w:spacing w:before="11" w:line="260" w:lineRule="exact"/>
        <w:rPr>
          <w:sz w:val="26"/>
          <w:szCs w:val="26"/>
          <w:lang w:val="nl-NL"/>
        </w:rPr>
      </w:pPr>
    </w:p>
    <w:p w14:paraId="1B05C825" w14:textId="77777777" w:rsidR="00624579" w:rsidRPr="00CA22F4" w:rsidRDefault="00CA22F4">
      <w:pPr>
        <w:pStyle w:val="Kop3"/>
        <w:ind w:right="5498"/>
        <w:jc w:val="both"/>
        <w:rPr>
          <w:b w:val="0"/>
          <w:bCs w:val="0"/>
          <w:lang w:val="nl-NL"/>
        </w:rPr>
      </w:pPr>
      <w:r w:rsidRPr="00CA22F4">
        <w:rPr>
          <w:color w:val="4FA6E7"/>
          <w:lang w:val="nl-NL"/>
        </w:rPr>
        <w:t>Su</w:t>
      </w:r>
      <w:r w:rsidRPr="00CA22F4">
        <w:rPr>
          <w:color w:val="4FA6E7"/>
          <w:spacing w:val="1"/>
          <w:lang w:val="nl-NL"/>
        </w:rPr>
        <w:t>g</w:t>
      </w:r>
      <w:r w:rsidRPr="00CA22F4">
        <w:rPr>
          <w:color w:val="4FA6E7"/>
          <w:spacing w:val="-3"/>
          <w:lang w:val="nl-NL"/>
        </w:rPr>
        <w:t>g</w:t>
      </w:r>
      <w:r w:rsidRPr="00CA22F4">
        <w:rPr>
          <w:color w:val="4FA6E7"/>
          <w:lang w:val="nl-NL"/>
        </w:rPr>
        <w:t>e</w:t>
      </w:r>
      <w:r w:rsidRPr="00CA22F4">
        <w:rPr>
          <w:color w:val="4FA6E7"/>
          <w:spacing w:val="-3"/>
          <w:lang w:val="nl-NL"/>
        </w:rPr>
        <w:t>s</w:t>
      </w:r>
      <w:r w:rsidRPr="00CA22F4">
        <w:rPr>
          <w:color w:val="4FA6E7"/>
          <w:lang w:val="nl-NL"/>
        </w:rPr>
        <w:t>ties</w:t>
      </w:r>
      <w:r w:rsidRPr="00CA22F4">
        <w:rPr>
          <w:color w:val="4FA6E7"/>
          <w:spacing w:val="-1"/>
          <w:lang w:val="nl-NL"/>
        </w:rPr>
        <w:t xml:space="preserve"> </w:t>
      </w:r>
      <w:r w:rsidRPr="00CA22F4">
        <w:rPr>
          <w:color w:val="4FA6E7"/>
          <w:spacing w:val="-2"/>
          <w:lang w:val="nl-NL"/>
        </w:rPr>
        <w:t>v</w:t>
      </w:r>
      <w:r w:rsidRPr="00CA22F4">
        <w:rPr>
          <w:color w:val="4FA6E7"/>
          <w:lang w:val="nl-NL"/>
        </w:rPr>
        <w:t>oor</w:t>
      </w:r>
      <w:r w:rsidRPr="00CA22F4">
        <w:rPr>
          <w:color w:val="4FA6E7"/>
          <w:spacing w:val="-1"/>
          <w:lang w:val="nl-NL"/>
        </w:rPr>
        <w:t xml:space="preserve"> </w:t>
      </w:r>
      <w:r w:rsidRPr="00CA22F4">
        <w:rPr>
          <w:color w:val="4FA6E7"/>
          <w:lang w:val="nl-NL"/>
        </w:rPr>
        <w:t>hoe scholen</w:t>
      </w:r>
      <w:r w:rsidRPr="00CA22F4">
        <w:rPr>
          <w:color w:val="4FA6E7"/>
          <w:spacing w:val="-1"/>
          <w:lang w:val="nl-NL"/>
        </w:rPr>
        <w:t xml:space="preserve"> </w:t>
      </w:r>
      <w:r w:rsidRPr="00CA22F4">
        <w:rPr>
          <w:color w:val="4FA6E7"/>
          <w:lang w:val="nl-NL"/>
        </w:rPr>
        <w:t>ermee om</w:t>
      </w:r>
      <w:r w:rsidRPr="00CA22F4">
        <w:rPr>
          <w:color w:val="4FA6E7"/>
          <w:spacing w:val="-1"/>
          <w:lang w:val="nl-NL"/>
        </w:rPr>
        <w:t xml:space="preserve"> </w:t>
      </w:r>
      <w:r w:rsidRPr="00CA22F4">
        <w:rPr>
          <w:color w:val="4FA6E7"/>
          <w:spacing w:val="-3"/>
          <w:lang w:val="nl-NL"/>
        </w:rPr>
        <w:t>k</w:t>
      </w:r>
      <w:r w:rsidRPr="00CA22F4">
        <w:rPr>
          <w:color w:val="4FA6E7"/>
          <w:lang w:val="nl-NL"/>
        </w:rPr>
        <w:t xml:space="preserve">unnen </w:t>
      </w:r>
      <w:r w:rsidRPr="00CA22F4">
        <w:rPr>
          <w:color w:val="4FA6E7"/>
          <w:spacing w:val="-5"/>
          <w:lang w:val="nl-NL"/>
        </w:rPr>
        <w:t>g</w:t>
      </w:r>
      <w:r w:rsidRPr="00CA22F4">
        <w:rPr>
          <w:color w:val="4FA6E7"/>
          <w:lang w:val="nl-NL"/>
        </w:rPr>
        <w:t>aan:</w:t>
      </w:r>
    </w:p>
    <w:p w14:paraId="47DBE2B9" w14:textId="77777777" w:rsidR="00624579" w:rsidRPr="00CA22F4" w:rsidRDefault="00CA22F4">
      <w:pPr>
        <w:pStyle w:val="Plattetekst"/>
        <w:spacing w:line="259" w:lineRule="exact"/>
        <w:ind w:right="1134"/>
        <w:jc w:val="both"/>
        <w:rPr>
          <w:lang w:val="nl-NL"/>
        </w:rPr>
      </w:pPr>
      <w:r w:rsidRPr="00CA22F4">
        <w:rPr>
          <w:color w:val="6D6E71"/>
          <w:lang w:val="nl-NL"/>
        </w:rPr>
        <w:t>Op</w:t>
      </w:r>
      <w:r w:rsidRPr="00CA22F4">
        <w:rPr>
          <w:color w:val="6D6E71"/>
          <w:spacing w:val="4"/>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willen</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onde</w:t>
      </w:r>
      <w:r w:rsidRPr="00CA22F4">
        <w:rPr>
          <w:color w:val="6D6E71"/>
          <w:spacing w:val="1"/>
          <w:lang w:val="nl-NL"/>
        </w:rPr>
        <w:t>r</w:t>
      </w:r>
      <w:r w:rsidRPr="00CA22F4">
        <w:rPr>
          <w:color w:val="6D6E71"/>
          <w:spacing w:val="-2"/>
          <w:lang w:val="nl-NL"/>
        </w:rPr>
        <w:t>w</w:t>
      </w:r>
      <w:r w:rsidRPr="00CA22F4">
        <w:rPr>
          <w:color w:val="6D6E71"/>
          <w:lang w:val="nl-NL"/>
        </w:rPr>
        <w:t>erp</w:t>
      </w:r>
      <w:r w:rsidRPr="00CA22F4">
        <w:rPr>
          <w:color w:val="6D6E71"/>
          <w:spacing w:val="5"/>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kring</w:t>
      </w:r>
      <w:r w:rsidRPr="00CA22F4">
        <w:rPr>
          <w:color w:val="6D6E71"/>
          <w:spacing w:val="5"/>
          <w:lang w:val="nl-NL"/>
        </w:rPr>
        <w:t xml:space="preserve"> </w:t>
      </w:r>
      <w:r w:rsidRPr="00CA22F4">
        <w:rPr>
          <w:color w:val="6D6E71"/>
          <w:lang w:val="nl-NL"/>
        </w:rPr>
        <w:t>aan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5"/>
          <w:lang w:val="nl-NL"/>
        </w:rPr>
        <w:t xml:space="preserve"> </w:t>
      </w:r>
      <w:r w:rsidRPr="00CA22F4">
        <w:rPr>
          <w:color w:val="6D6E71"/>
          <w:spacing w:val="-3"/>
          <w:lang w:val="nl-NL"/>
        </w:rPr>
        <w:t>st</w:t>
      </w:r>
      <w:r w:rsidRPr="00CA22F4">
        <w:rPr>
          <w:color w:val="6D6E71"/>
          <w:lang w:val="nl-NL"/>
        </w:rPr>
        <w:t>ellen.</w:t>
      </w:r>
      <w:r w:rsidRPr="00CA22F4">
        <w:rPr>
          <w:color w:val="6D6E71"/>
          <w:spacing w:val="5"/>
          <w:lang w:val="nl-NL"/>
        </w:rPr>
        <w:t xml:space="preserve"> </w:t>
      </w:r>
      <w:r w:rsidRPr="00CA22F4">
        <w:rPr>
          <w:color w:val="6D6E71"/>
          <w:lang w:val="nl-NL"/>
        </w:rPr>
        <w:t>Onde</w:t>
      </w:r>
      <w:r w:rsidRPr="00CA22F4">
        <w:rPr>
          <w:color w:val="6D6E71"/>
          <w:spacing w:val="1"/>
          <w:lang w:val="nl-NL"/>
        </w:rPr>
        <w:t>r</w:t>
      </w:r>
      <w:r w:rsidRPr="00CA22F4">
        <w:rPr>
          <w:color w:val="6D6E71"/>
          <w:spacing w:val="-2"/>
          <w:lang w:val="nl-NL"/>
        </w:rPr>
        <w:t>w</w:t>
      </w:r>
      <w:r w:rsidRPr="00CA22F4">
        <w:rPr>
          <w:color w:val="6D6E71"/>
          <w:lang w:val="nl-NL"/>
        </w:rPr>
        <w:t>erpen</w:t>
      </w:r>
      <w:r w:rsidRPr="00CA22F4">
        <w:rPr>
          <w:color w:val="6D6E71"/>
          <w:spacing w:val="4"/>
          <w:lang w:val="nl-NL"/>
        </w:rPr>
        <w:t xml:space="preserve"> </w:t>
      </w:r>
      <w:r w:rsidRPr="00CA22F4">
        <w:rPr>
          <w:color w:val="6D6E71"/>
          <w:lang w:val="nl-NL"/>
        </w:rPr>
        <w:t>als</w:t>
      </w:r>
      <w:r w:rsidRPr="00CA22F4">
        <w:rPr>
          <w:color w:val="6D6E71"/>
          <w:spacing w:val="5"/>
          <w:lang w:val="nl-NL"/>
        </w:rPr>
        <w:t xml:space="preserve"> </w:t>
      </w:r>
      <w:r w:rsidRPr="00CA22F4">
        <w:rPr>
          <w:color w:val="6D6E71"/>
          <w:spacing w:val="-3"/>
          <w:lang w:val="nl-NL"/>
        </w:rPr>
        <w:t>v</w:t>
      </w:r>
      <w:r w:rsidRPr="00CA22F4">
        <w:rPr>
          <w:color w:val="6D6E71"/>
          <w:lang w:val="nl-NL"/>
        </w:rPr>
        <w:t>eiligheid,</w:t>
      </w:r>
    </w:p>
    <w:p w14:paraId="59959E49" w14:textId="77777777" w:rsidR="00624579" w:rsidRPr="00CA22F4" w:rsidRDefault="00CA22F4">
      <w:pPr>
        <w:pStyle w:val="Plattetekst"/>
        <w:spacing w:line="264" w:lineRule="exact"/>
        <w:ind w:right="1133"/>
        <w:jc w:val="both"/>
        <w:rPr>
          <w:lang w:val="nl-NL"/>
        </w:rPr>
      </w:pP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2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el</w:t>
      </w:r>
      <w:r w:rsidRPr="00CA22F4">
        <w:rPr>
          <w:color w:val="6D6E71"/>
          <w:spacing w:val="-4"/>
          <w:lang w:val="nl-NL"/>
        </w:rPr>
        <w:t>k</w:t>
      </w:r>
      <w:r w:rsidRPr="00CA22F4">
        <w:rPr>
          <w:color w:val="6D6E71"/>
          <w:lang w:val="nl-NL"/>
        </w:rPr>
        <w:t>aa</w:t>
      </w:r>
      <w:r w:rsidRPr="00CA22F4">
        <w:rPr>
          <w:color w:val="6D6E71"/>
          <w:spacing w:val="-19"/>
          <w:lang w:val="nl-NL"/>
        </w:rPr>
        <w:t>r</w:t>
      </w:r>
      <w:r w:rsidRPr="00CA22F4">
        <w:rPr>
          <w:color w:val="6D6E71"/>
          <w:lang w:val="nl-NL"/>
        </w:rPr>
        <w:t>,</w:t>
      </w:r>
      <w:r w:rsidRPr="00CA22F4">
        <w:rPr>
          <w:color w:val="6D6E71"/>
          <w:spacing w:val="-21"/>
          <w:lang w:val="nl-NL"/>
        </w:rPr>
        <w:t xml:space="preserve"> </w:t>
      </w:r>
      <w:r w:rsidRPr="00CA22F4">
        <w:rPr>
          <w:color w:val="6D6E71"/>
          <w:spacing w:val="-4"/>
          <w:lang w:val="nl-NL"/>
        </w:rPr>
        <w:t>r</w:t>
      </w:r>
      <w:r w:rsidRPr="00CA22F4">
        <w:rPr>
          <w:color w:val="6D6E71"/>
          <w:lang w:val="nl-NL"/>
        </w:rPr>
        <w:t>ollen</w:t>
      </w:r>
      <w:r w:rsidRPr="00CA22F4">
        <w:rPr>
          <w:color w:val="6D6E71"/>
          <w:spacing w:val="-21"/>
          <w:lang w:val="nl-NL"/>
        </w:rPr>
        <w:t xml:space="preserve"> </w:t>
      </w:r>
      <w:r w:rsidRPr="00CA22F4">
        <w:rPr>
          <w:color w:val="6D6E71"/>
          <w:lang w:val="nl-NL"/>
        </w:rPr>
        <w:t>in</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21"/>
          <w:lang w:val="nl-NL"/>
        </w:rPr>
        <w:t xml:space="preserve"> </w:t>
      </w:r>
      <w:r w:rsidRPr="00CA22F4">
        <w:rPr>
          <w:color w:val="6D6E71"/>
          <w:lang w:val="nl-NL"/>
        </w:rPr>
        <w:t>aanpak</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ruzies</w:t>
      </w:r>
      <w:r w:rsidRPr="00CA22F4">
        <w:rPr>
          <w:color w:val="6D6E71"/>
          <w:spacing w:val="-21"/>
          <w:lang w:val="nl-NL"/>
        </w:rPr>
        <w:t xml:space="preserve"> </w:t>
      </w:r>
      <w:r w:rsidRPr="00CA22F4">
        <w:rPr>
          <w:color w:val="6D6E71"/>
          <w:spacing w:val="-2"/>
          <w:lang w:val="nl-NL"/>
        </w:rPr>
        <w:t>e</w:t>
      </w:r>
      <w:r w:rsidRPr="00CA22F4">
        <w:rPr>
          <w:color w:val="6D6E71"/>
          <w:spacing w:val="-3"/>
          <w:lang w:val="nl-NL"/>
        </w:rPr>
        <w:t>t</w:t>
      </w:r>
      <w:r w:rsidRPr="00CA22F4">
        <w:rPr>
          <w:color w:val="6D6E71"/>
          <w:lang w:val="nl-NL"/>
        </w:rPr>
        <w:t>c.</w:t>
      </w:r>
      <w:r w:rsidRPr="00CA22F4">
        <w:rPr>
          <w:color w:val="6D6E71"/>
          <w:spacing w:val="-21"/>
          <w:lang w:val="nl-NL"/>
        </w:rPr>
        <w:t xml:space="preserve"> </w:t>
      </w:r>
      <w:r w:rsidRPr="00CA22F4">
        <w:rPr>
          <w:color w:val="6D6E71"/>
          <w:spacing w:val="-3"/>
          <w:lang w:val="nl-NL"/>
        </w:rPr>
        <w:t>k</w:t>
      </w:r>
      <w:r w:rsidRPr="00CA22F4">
        <w:rPr>
          <w:color w:val="6D6E71"/>
          <w:lang w:val="nl-NL"/>
        </w:rPr>
        <w:t>unnen</w:t>
      </w:r>
      <w:r w:rsidRPr="00CA22F4">
        <w:rPr>
          <w:color w:val="6D6E71"/>
          <w:spacing w:val="-21"/>
          <w:lang w:val="nl-NL"/>
        </w:rPr>
        <w:t xml:space="preserve"> </w:t>
      </w:r>
      <w:r w:rsidRPr="00CA22F4">
        <w:rPr>
          <w:color w:val="6D6E71"/>
          <w:lang w:val="nl-NL"/>
        </w:rPr>
        <w:t>aan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21"/>
          <w:lang w:val="nl-NL"/>
        </w:rPr>
        <w:t xml:space="preserve"> </w:t>
      </w:r>
      <w:r w:rsidRPr="00CA22F4">
        <w:rPr>
          <w:color w:val="6D6E71"/>
          <w:spacing w:val="-8"/>
          <w:lang w:val="nl-NL"/>
        </w:rPr>
        <w:t>k</w:t>
      </w:r>
      <w:r w:rsidRPr="00CA22F4">
        <w:rPr>
          <w:color w:val="6D6E71"/>
          <w:lang w:val="nl-NL"/>
        </w:rPr>
        <w:t>omen.</w:t>
      </w:r>
      <w:r w:rsidRPr="00CA22F4">
        <w:rPr>
          <w:color w:val="6D6E71"/>
          <w:spacing w:val="-21"/>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21"/>
          <w:lang w:val="nl-NL"/>
        </w:rPr>
        <w:t xml:space="preserve"> </w:t>
      </w:r>
      <w:r w:rsidRPr="00CA22F4">
        <w:rPr>
          <w:color w:val="6D6E71"/>
          <w:spacing w:val="-2"/>
          <w:lang w:val="nl-NL"/>
        </w:rPr>
        <w:t>w</w:t>
      </w:r>
      <w:r w:rsidRPr="00CA22F4">
        <w:rPr>
          <w:color w:val="6D6E71"/>
          <w:lang w:val="nl-NL"/>
        </w:rPr>
        <w:t>erk</w:t>
      </w:r>
      <w:r w:rsidRPr="00CA22F4">
        <w:rPr>
          <w:color w:val="6D6E71"/>
          <w:spacing w:val="-3"/>
          <w:lang w:val="nl-NL"/>
        </w:rPr>
        <w:t>v</w:t>
      </w:r>
      <w:r w:rsidRPr="00CA22F4">
        <w:rPr>
          <w:color w:val="6D6E71"/>
          <w:lang w:val="nl-NL"/>
        </w:rPr>
        <w:t>ormen</w:t>
      </w:r>
    </w:p>
    <w:p w14:paraId="5BE63082" w14:textId="77777777" w:rsidR="00624579" w:rsidRPr="00CA22F4" w:rsidRDefault="00CA22F4">
      <w:pPr>
        <w:pStyle w:val="Plattetekst"/>
        <w:spacing w:line="264" w:lineRule="exact"/>
        <w:ind w:right="1133"/>
        <w:jc w:val="both"/>
        <w:rPr>
          <w:lang w:val="nl-NL"/>
        </w:rPr>
      </w:pPr>
      <w:r w:rsidRPr="00CA22F4">
        <w:rPr>
          <w:color w:val="6D6E71"/>
          <w:lang w:val="nl-NL"/>
        </w:rPr>
        <w:t>zijn</w:t>
      </w:r>
      <w:r w:rsidRPr="00CA22F4">
        <w:rPr>
          <w:color w:val="6D6E71"/>
          <w:spacing w:val="10"/>
          <w:lang w:val="nl-NL"/>
        </w:rPr>
        <w:t xml:space="preserve"> </w:t>
      </w:r>
      <w:r w:rsidRPr="00CA22F4">
        <w:rPr>
          <w:color w:val="6D6E71"/>
          <w:lang w:val="nl-NL"/>
        </w:rPr>
        <w:t>ook</w:t>
      </w:r>
      <w:r w:rsidRPr="00CA22F4">
        <w:rPr>
          <w:color w:val="6D6E71"/>
          <w:spacing w:val="10"/>
          <w:lang w:val="nl-NL"/>
        </w:rPr>
        <w:t xml:space="preserve"> </w:t>
      </w:r>
      <w:r w:rsidRPr="00CA22F4">
        <w:rPr>
          <w:color w:val="6D6E71"/>
          <w:lang w:val="nl-NL"/>
        </w:rPr>
        <w:t>denkbaa</w:t>
      </w:r>
      <w:r w:rsidRPr="00CA22F4">
        <w:rPr>
          <w:color w:val="6D6E71"/>
          <w:spacing w:val="-19"/>
          <w:lang w:val="nl-NL"/>
        </w:rPr>
        <w:t>r</w:t>
      </w:r>
      <w:r w:rsidRPr="00CA22F4">
        <w:rPr>
          <w:color w:val="6D6E71"/>
          <w:lang w:val="nl-NL"/>
        </w:rPr>
        <w:t>,</w:t>
      </w:r>
      <w:r w:rsidRPr="00CA22F4">
        <w:rPr>
          <w:color w:val="6D6E71"/>
          <w:spacing w:val="10"/>
          <w:lang w:val="nl-NL"/>
        </w:rPr>
        <w:t xml:space="preserve"> </w:t>
      </w:r>
      <w:r w:rsidRPr="00CA22F4">
        <w:rPr>
          <w:color w:val="6D6E71"/>
          <w:spacing w:val="-5"/>
          <w:lang w:val="nl-NL"/>
        </w:rPr>
        <w:t>z</w:t>
      </w:r>
      <w:r w:rsidRPr="00CA22F4">
        <w:rPr>
          <w:color w:val="6D6E71"/>
          <w:lang w:val="nl-NL"/>
        </w:rPr>
        <w:t>oals;</w:t>
      </w:r>
      <w:r w:rsidRPr="00CA22F4">
        <w:rPr>
          <w:color w:val="6D6E71"/>
          <w:spacing w:val="10"/>
          <w:lang w:val="nl-NL"/>
        </w:rPr>
        <w:t xml:space="preserve"> </w:t>
      </w:r>
      <w:r w:rsidRPr="00CA22F4">
        <w:rPr>
          <w:color w:val="6D6E71"/>
          <w:lang w:val="nl-NL"/>
        </w:rPr>
        <w:t>sp</w:t>
      </w:r>
      <w:r w:rsidRPr="00CA22F4">
        <w:rPr>
          <w:color w:val="6D6E71"/>
          <w:spacing w:val="-3"/>
          <w:lang w:val="nl-NL"/>
        </w:rPr>
        <w:t>r</w:t>
      </w:r>
      <w:r w:rsidRPr="00CA22F4">
        <w:rPr>
          <w:color w:val="6D6E71"/>
          <w:lang w:val="nl-NL"/>
        </w:rPr>
        <w:t>eekbeur</w:t>
      </w:r>
      <w:r w:rsidRPr="00CA22F4">
        <w:rPr>
          <w:color w:val="6D6E71"/>
          <w:spacing w:val="-3"/>
          <w:lang w:val="nl-NL"/>
        </w:rPr>
        <w:t>t</w:t>
      </w:r>
      <w:r w:rsidRPr="00CA22F4">
        <w:rPr>
          <w:color w:val="6D6E71"/>
          <w:lang w:val="nl-NL"/>
        </w:rPr>
        <w:t>en,</w:t>
      </w:r>
      <w:r w:rsidRPr="00CA22F4">
        <w:rPr>
          <w:color w:val="6D6E71"/>
          <w:spacing w:val="10"/>
          <w:lang w:val="nl-NL"/>
        </w:rPr>
        <w:t xml:space="preserve"> </w:t>
      </w:r>
      <w:r w:rsidRPr="00CA22F4">
        <w:rPr>
          <w:color w:val="6D6E71"/>
          <w:spacing w:val="-4"/>
          <w:lang w:val="nl-NL"/>
        </w:rPr>
        <w:t>r</w:t>
      </w:r>
      <w:r w:rsidRPr="00CA22F4">
        <w:rPr>
          <w:color w:val="6D6E71"/>
          <w:lang w:val="nl-NL"/>
        </w:rPr>
        <w:t>ollenspelen,</w:t>
      </w:r>
      <w:r w:rsidRPr="00CA22F4">
        <w:rPr>
          <w:color w:val="6D6E71"/>
          <w:spacing w:val="10"/>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0"/>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0"/>
          <w:lang w:val="nl-NL"/>
        </w:rPr>
        <w:t xml:space="preserve"> </w:t>
      </w:r>
      <w:r w:rsidRPr="00CA22F4">
        <w:rPr>
          <w:color w:val="6D6E71"/>
          <w:lang w:val="nl-NL"/>
        </w:rPr>
        <w:t>om</w:t>
      </w:r>
      <w:r w:rsidRPr="00CA22F4">
        <w:rPr>
          <w:color w:val="6D6E71"/>
          <w:spacing w:val="-5"/>
          <w:lang w:val="nl-NL"/>
        </w:rPr>
        <w:t>g</w:t>
      </w:r>
      <w:r w:rsidRPr="00CA22F4">
        <w:rPr>
          <w:color w:val="6D6E71"/>
          <w:lang w:val="nl-NL"/>
        </w:rPr>
        <w:t>aan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p>
    <w:p w14:paraId="28DFCAD6" w14:textId="77777777" w:rsidR="00624579" w:rsidRPr="00CA22F4" w:rsidRDefault="00CA22F4">
      <w:pPr>
        <w:pStyle w:val="Plattetekst"/>
        <w:spacing w:line="264" w:lineRule="exact"/>
        <w:ind w:right="8810"/>
        <w:jc w:val="both"/>
        <w:rPr>
          <w:lang w:val="nl-NL"/>
        </w:rPr>
      </w:pPr>
      <w:r w:rsidRPr="00CA22F4">
        <w:rPr>
          <w:color w:val="6D6E71"/>
          <w:lang w:val="nl-NL"/>
        </w:rPr>
        <w:t>en 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sopd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p>
    <w:p w14:paraId="2C7544E4" w14:textId="77777777" w:rsidR="00624579" w:rsidRPr="00CA22F4" w:rsidRDefault="00624579">
      <w:pPr>
        <w:spacing w:line="264" w:lineRule="exact"/>
        <w:jc w:val="both"/>
        <w:rPr>
          <w:lang w:val="nl-NL"/>
        </w:rPr>
        <w:sectPr w:rsidR="00624579" w:rsidRPr="00CA22F4">
          <w:pgSz w:w="11906" w:h="16840"/>
          <w:pgMar w:top="1520" w:right="0" w:bottom="500" w:left="0" w:header="0" w:footer="316" w:gutter="0"/>
          <w:cols w:space="708"/>
        </w:sectPr>
      </w:pPr>
    </w:p>
    <w:p w14:paraId="29E0ADCE" w14:textId="77777777" w:rsidR="00624579" w:rsidRPr="00CA22F4" w:rsidRDefault="00624579">
      <w:pPr>
        <w:spacing w:before="5" w:line="120" w:lineRule="exact"/>
        <w:rPr>
          <w:sz w:val="12"/>
          <w:szCs w:val="12"/>
          <w:lang w:val="nl-NL"/>
        </w:rPr>
      </w:pPr>
    </w:p>
    <w:p w14:paraId="2B787C8C" w14:textId="77777777" w:rsidR="00624579" w:rsidRPr="00CA22F4" w:rsidRDefault="00CA22F4">
      <w:pPr>
        <w:pStyle w:val="Plattetekst"/>
        <w:spacing w:before="54" w:line="264" w:lineRule="exact"/>
        <w:ind w:right="1133"/>
        <w:jc w:val="both"/>
        <w:rPr>
          <w:rFonts w:cs="Calibri"/>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3"/>
          <w:lang w:val="nl-NL"/>
        </w:rPr>
        <w:t>v</w:t>
      </w:r>
      <w:r w:rsidRPr="00CA22F4">
        <w:rPr>
          <w:color w:val="6D6E71"/>
          <w:lang w:val="nl-NL"/>
        </w:rPr>
        <w:t>oorbeeld</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thuis</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13"/>
          <w:lang w:val="nl-NL"/>
        </w:rPr>
        <w:t xml:space="preserve"> </w:t>
      </w:r>
      <w:r w:rsidRPr="00CA22F4">
        <w:rPr>
          <w:color w:val="6D6E71"/>
          <w:lang w:val="nl-NL"/>
        </w:rPr>
        <w:t>belang.</w:t>
      </w:r>
      <w:r w:rsidRPr="00CA22F4">
        <w:rPr>
          <w:color w:val="6D6E71"/>
          <w:spacing w:val="14"/>
          <w:lang w:val="nl-NL"/>
        </w:rPr>
        <w:t xml:space="preserve"> </w:t>
      </w:r>
      <w:r w:rsidRPr="00CA22F4">
        <w:rPr>
          <w:color w:val="6D6E71"/>
          <w:lang w:val="nl-NL"/>
        </w:rPr>
        <w:t>Er</w:t>
      </w:r>
      <w:r w:rsidRPr="00CA22F4">
        <w:rPr>
          <w:color w:val="6D6E71"/>
          <w:spacing w:val="13"/>
          <w:lang w:val="nl-NL"/>
        </w:rPr>
        <w:t xml:space="preserve"> </w:t>
      </w:r>
      <w:r w:rsidRPr="00CA22F4">
        <w:rPr>
          <w:color w:val="6D6E71"/>
          <w:spacing w:val="-4"/>
          <w:lang w:val="nl-NL"/>
        </w:rPr>
        <w:t>z</w:t>
      </w:r>
      <w:r w:rsidRPr="00CA22F4">
        <w:rPr>
          <w:color w:val="6D6E71"/>
          <w:lang w:val="nl-NL"/>
        </w:rPr>
        <w:t>al</w:t>
      </w:r>
      <w:r w:rsidRPr="00CA22F4">
        <w:rPr>
          <w:color w:val="6D6E71"/>
          <w:spacing w:val="13"/>
          <w:lang w:val="nl-NL"/>
        </w:rPr>
        <w:t xml:space="preserve"> </w:t>
      </w:r>
      <w:r w:rsidRPr="00CA22F4">
        <w:rPr>
          <w:color w:val="6D6E71"/>
          <w:lang w:val="nl-NL"/>
        </w:rPr>
        <w:t>minder</w:t>
      </w:r>
      <w:r w:rsidRPr="00CA22F4">
        <w:rPr>
          <w:color w:val="6D6E71"/>
          <w:spacing w:val="1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in</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klima</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spacing w:val="-3"/>
          <w:lang w:val="nl-NL"/>
        </w:rPr>
        <w:t>w</w:t>
      </w:r>
      <w:r w:rsidRPr="00CA22F4">
        <w:rPr>
          <w:color w:val="6D6E71"/>
          <w:lang w:val="nl-NL"/>
        </w:rPr>
        <w:t>aar</w:t>
      </w:r>
      <w:r w:rsidRPr="00CA22F4">
        <w:rPr>
          <w:color w:val="6D6E71"/>
          <w:spacing w:val="11"/>
          <w:lang w:val="nl-NL"/>
        </w:rPr>
        <w:t xml:space="preserve"> </w:t>
      </w:r>
      <w:r w:rsidRPr="00CA22F4">
        <w:rPr>
          <w:color w:val="6D6E71"/>
          <w:lang w:val="nl-NL"/>
        </w:rPr>
        <w:t>duidelijkheid</w:t>
      </w:r>
      <w:r w:rsidRPr="00CA22F4">
        <w:rPr>
          <w:color w:val="6D6E71"/>
          <w:spacing w:val="12"/>
          <w:lang w:val="nl-NL"/>
        </w:rPr>
        <w:t xml:space="preserve"> </w:t>
      </w:r>
      <w:r w:rsidRPr="00CA22F4">
        <w:rPr>
          <w:color w:val="6D6E71"/>
          <w:lang w:val="nl-NL"/>
        </w:rPr>
        <w:t>hee</w:t>
      </w:r>
      <w:r w:rsidRPr="00CA22F4">
        <w:rPr>
          <w:color w:val="6D6E71"/>
          <w:spacing w:val="-4"/>
          <w:lang w:val="nl-NL"/>
        </w:rPr>
        <w:t>r</w:t>
      </w:r>
      <w:r w:rsidRPr="00CA22F4">
        <w:rPr>
          <w:color w:val="6D6E71"/>
          <w:spacing w:val="-3"/>
          <w:lang w:val="nl-NL"/>
        </w:rPr>
        <w:t>s</w:t>
      </w:r>
      <w:r w:rsidRPr="00CA22F4">
        <w:rPr>
          <w:color w:val="6D6E71"/>
          <w:lang w:val="nl-NL"/>
        </w:rPr>
        <w:t>t</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om</w:t>
      </w:r>
      <w:r w:rsidRPr="00CA22F4">
        <w:rPr>
          <w:color w:val="6D6E71"/>
          <w:spacing w:val="-5"/>
          <w:lang w:val="nl-NL"/>
        </w:rPr>
        <w:t>g</w:t>
      </w:r>
      <w:r w:rsidRPr="00CA22F4">
        <w:rPr>
          <w:color w:val="6D6E71"/>
          <w:lang w:val="nl-NL"/>
        </w:rPr>
        <w:t>ang</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el</w:t>
      </w:r>
      <w:r w:rsidRPr="00CA22F4">
        <w:rPr>
          <w:color w:val="6D6E71"/>
          <w:spacing w:val="-4"/>
          <w:lang w:val="nl-NL"/>
        </w:rPr>
        <w:t>k</w:t>
      </w:r>
      <w:r w:rsidRPr="00CA22F4">
        <w:rPr>
          <w:color w:val="6D6E71"/>
          <w:lang w:val="nl-NL"/>
        </w:rPr>
        <w:t>aa</w:t>
      </w:r>
      <w:r w:rsidRPr="00CA22F4">
        <w:rPr>
          <w:color w:val="6D6E71"/>
          <w:spacing w:val="-19"/>
          <w:lang w:val="nl-NL"/>
        </w:rPr>
        <w:t>r</w:t>
      </w:r>
      <w:r w:rsidRPr="00CA22F4">
        <w:rPr>
          <w:color w:val="6D6E71"/>
          <w:lang w:val="nl-NL"/>
        </w:rPr>
        <w:t>,</w:t>
      </w:r>
      <w:r w:rsidRPr="00CA22F4">
        <w:rPr>
          <w:color w:val="6D6E71"/>
          <w:spacing w:val="11"/>
          <w:lang w:val="nl-NL"/>
        </w:rPr>
        <w:t xml:space="preserve"> </w:t>
      </w:r>
      <w:r w:rsidRPr="00CA22F4">
        <w:rPr>
          <w:color w:val="6D6E71"/>
          <w:spacing w:val="-3"/>
          <w:lang w:val="nl-NL"/>
        </w:rPr>
        <w:t>w</w:t>
      </w:r>
      <w:r w:rsidRPr="00CA22F4">
        <w:rPr>
          <w:color w:val="6D6E71"/>
          <w:lang w:val="nl-NL"/>
        </w:rPr>
        <w:t>aar</w:t>
      </w:r>
      <w:r w:rsidRPr="00CA22F4">
        <w:rPr>
          <w:color w:val="6D6E71"/>
          <w:spacing w:val="1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lang w:val="nl-NL"/>
        </w:rPr>
        <w:t>aa</w:t>
      </w:r>
      <w:r w:rsidRPr="00CA22F4">
        <w:rPr>
          <w:color w:val="6D6E71"/>
          <w:spacing w:val="-4"/>
          <w:lang w:val="nl-NL"/>
        </w:rPr>
        <w:t>nv</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1"/>
          <w:lang w:val="nl-NL"/>
        </w:rPr>
        <w:t xml:space="preserve"> </w:t>
      </w:r>
      <w:r w:rsidRPr="00CA22F4">
        <w:rPr>
          <w:color w:val="6D6E71"/>
          <w:lang w:val="nl-NL"/>
        </w:rPr>
        <w:t xml:space="preserve">en </w:t>
      </w:r>
      <w:r w:rsidRPr="00CA22F4">
        <w:rPr>
          <w:color w:val="6D6E71"/>
          <w:spacing w:val="-3"/>
          <w:lang w:val="nl-NL"/>
        </w:rPr>
        <w:t>w</w:t>
      </w:r>
      <w:r w:rsidRPr="00CA22F4">
        <w:rPr>
          <w:color w:val="6D6E71"/>
          <w:lang w:val="nl-NL"/>
        </w:rPr>
        <w:t>aar</w:t>
      </w:r>
      <w:r w:rsidRPr="00CA22F4">
        <w:rPr>
          <w:color w:val="6D6E71"/>
          <w:spacing w:val="-6"/>
          <w:lang w:val="nl-NL"/>
        </w:rPr>
        <w:t xml:space="preserve"> </w:t>
      </w:r>
      <w:r w:rsidRPr="00CA22F4">
        <w:rPr>
          <w:color w:val="6D6E71"/>
          <w:lang w:val="nl-NL"/>
        </w:rPr>
        <w:t>ruzies</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gew</w:t>
      </w:r>
      <w:r w:rsidRPr="00CA22F4">
        <w:rPr>
          <w:color w:val="6D6E71"/>
          <w:lang w:val="nl-NL"/>
        </w:rPr>
        <w:t>eld</w:t>
      </w:r>
      <w:r w:rsidRPr="00CA22F4">
        <w:rPr>
          <w:color w:val="6D6E71"/>
          <w:spacing w:val="-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lang w:val="nl-NL"/>
        </w:rPr>
        <w:t>op</w:t>
      </w:r>
      <w:r w:rsidRPr="00CA22F4">
        <w:rPr>
          <w:color w:val="6D6E71"/>
          <w:spacing w:val="-2"/>
          <w:lang w:val="nl-NL"/>
        </w:rPr>
        <w:t>g</w:t>
      </w:r>
      <w:r w:rsidRPr="00CA22F4">
        <w:rPr>
          <w:color w:val="6D6E71"/>
          <w:lang w:val="nl-NL"/>
        </w:rPr>
        <w:t>elo</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maar</w:t>
      </w:r>
      <w:r w:rsidRPr="00CA22F4">
        <w:rPr>
          <w:color w:val="6D6E71"/>
          <w:spacing w:val="-6"/>
          <w:lang w:val="nl-NL"/>
        </w:rPr>
        <w:t xml:space="preserve"> </w:t>
      </w:r>
      <w:r w:rsidRPr="00CA22F4">
        <w:rPr>
          <w:color w:val="6D6E71"/>
          <w:lang w:val="nl-NL"/>
        </w:rPr>
        <w:t>uit</w:t>
      </w:r>
      <w:r w:rsidRPr="00CA22F4">
        <w:rPr>
          <w:color w:val="6D6E71"/>
          <w:spacing w:val="-2"/>
          <w:lang w:val="nl-NL"/>
        </w:rPr>
        <w:t>g</w:t>
      </w:r>
      <w:r w:rsidRPr="00CA22F4">
        <w:rPr>
          <w:color w:val="6D6E71"/>
          <w:lang w:val="nl-NL"/>
        </w:rPr>
        <w:t>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Ag</w:t>
      </w:r>
      <w:r w:rsidRPr="00CA22F4">
        <w:rPr>
          <w:color w:val="6D6E71"/>
          <w:spacing w:val="-4"/>
          <w:lang w:val="nl-NL"/>
        </w:rPr>
        <w:t>r</w:t>
      </w:r>
      <w:r w:rsidRPr="00CA22F4">
        <w:rPr>
          <w:color w:val="6D6E71"/>
          <w:lang w:val="nl-NL"/>
        </w:rPr>
        <w:t>essi</w:t>
      </w:r>
      <w:r w:rsidRPr="00CA22F4">
        <w:rPr>
          <w:color w:val="6D6E71"/>
          <w:spacing w:val="-2"/>
          <w:lang w:val="nl-NL"/>
        </w:rPr>
        <w:t>e</w:t>
      </w:r>
      <w:r w:rsidRPr="00CA22F4">
        <w:rPr>
          <w:color w:val="6D6E71"/>
          <w:lang w:val="nl-NL"/>
        </w:rPr>
        <w:t>f</w:t>
      </w:r>
      <w:r w:rsidRPr="00CA22F4">
        <w:rPr>
          <w:color w:val="6D6E71"/>
          <w:spacing w:val="-6"/>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6"/>
          <w:lang w:val="nl-NL"/>
        </w:rPr>
        <w:t xml:space="preserve"> </w:t>
      </w:r>
      <w:r w:rsidRPr="00CA22F4">
        <w:rPr>
          <w:color w:val="6D6E71"/>
          <w:lang w:val="nl-NL"/>
        </w:rPr>
        <w:t>oude</w:t>
      </w:r>
      <w:r w:rsidRPr="00CA22F4">
        <w:rPr>
          <w:color w:val="6D6E71"/>
          <w:spacing w:val="-4"/>
          <w:lang w:val="nl-NL"/>
        </w:rPr>
        <w:t>r</w:t>
      </w:r>
      <w:r w:rsidRPr="00CA22F4">
        <w:rPr>
          <w:color w:val="6D6E71"/>
          <w:lang w:val="nl-NL"/>
        </w:rPr>
        <w:t>s en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2"/>
          <w:lang w:val="nl-NL"/>
        </w:rPr>
        <w:t>g</w:t>
      </w:r>
      <w:r w:rsidRPr="00CA22F4">
        <w:rPr>
          <w:color w:val="6D6E71"/>
          <w:lang w:val="nl-NL"/>
        </w:rPr>
        <w:t>eacce</w:t>
      </w:r>
      <w:r w:rsidRPr="00CA22F4">
        <w:rPr>
          <w:color w:val="6D6E71"/>
          <w:spacing w:val="-2"/>
          <w:lang w:val="nl-NL"/>
        </w:rPr>
        <w:t>p</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1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ho</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lang w:val="nl-NL"/>
        </w:rPr>
        <w:t>duidelijk</w:t>
      </w:r>
      <w:r w:rsidRPr="00CA22F4">
        <w:rPr>
          <w:color w:val="6D6E71"/>
          <w:spacing w:val="14"/>
          <w:lang w:val="nl-NL"/>
        </w:rPr>
        <w:t xml:space="preserve"> </w:t>
      </w:r>
      <w:r w:rsidRPr="00CA22F4">
        <w:rPr>
          <w:color w:val="6D6E71"/>
          <w:spacing w:val="-3"/>
          <w:lang w:val="nl-NL"/>
        </w:rPr>
        <w:t>st</w:t>
      </w:r>
      <w:r w:rsidRPr="00CA22F4">
        <w:rPr>
          <w:color w:val="6D6E71"/>
          <w:lang w:val="nl-NL"/>
        </w:rPr>
        <w:t>elling</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lang w:val="nl-NL"/>
        </w:rPr>
        <w:t>nemen</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 xml:space="preserve">e </w:t>
      </w:r>
      <w:r w:rsidRPr="00CA22F4">
        <w:rPr>
          <w:rFonts w:cs="Calibri"/>
          <w:color w:val="6D6E71"/>
          <w:spacing w:val="-2"/>
          <w:lang w:val="nl-NL"/>
        </w:rPr>
        <w:t>g</w:t>
      </w:r>
      <w:r w:rsidRPr="00CA22F4">
        <w:rPr>
          <w:rFonts w:cs="Calibri"/>
          <w:color w:val="6D6E71"/>
          <w:lang w:val="nl-NL"/>
        </w:rPr>
        <w:t>ed</w:t>
      </w:r>
      <w:r w:rsidRPr="00CA22F4">
        <w:rPr>
          <w:rFonts w:cs="Calibri"/>
          <w:color w:val="6D6E71"/>
          <w:spacing w:val="-6"/>
          <w:lang w:val="nl-NL"/>
        </w:rPr>
        <w:t>r</w:t>
      </w:r>
      <w:r w:rsidRPr="00CA22F4">
        <w:rPr>
          <w:rFonts w:cs="Calibri"/>
          <w:color w:val="6D6E71"/>
          <w:lang w:val="nl-NL"/>
        </w:rPr>
        <w:t>agin</w:t>
      </w:r>
      <w:r w:rsidRPr="00CA22F4">
        <w:rPr>
          <w:rFonts w:cs="Calibri"/>
          <w:color w:val="6D6E71"/>
          <w:spacing w:val="-2"/>
          <w:lang w:val="nl-NL"/>
        </w:rPr>
        <w:t>g</w:t>
      </w:r>
      <w:r w:rsidRPr="00CA22F4">
        <w:rPr>
          <w:rFonts w:cs="Calibri"/>
          <w:color w:val="6D6E71"/>
          <w:lang w:val="nl-NL"/>
        </w:rPr>
        <w:t>en.</w:t>
      </w:r>
    </w:p>
    <w:p w14:paraId="484ECFFD" w14:textId="77777777" w:rsidR="00624579" w:rsidRPr="00CA22F4" w:rsidRDefault="00624579">
      <w:pPr>
        <w:spacing w:before="4" w:line="260" w:lineRule="exact"/>
        <w:rPr>
          <w:sz w:val="26"/>
          <w:szCs w:val="26"/>
          <w:lang w:val="nl-NL"/>
        </w:rPr>
      </w:pPr>
    </w:p>
    <w:p w14:paraId="128E018B" w14:textId="77777777" w:rsidR="00624579" w:rsidRPr="00CA22F4" w:rsidRDefault="00CA22F4">
      <w:pPr>
        <w:pStyle w:val="Plattetekst"/>
        <w:spacing w:line="264" w:lineRule="exact"/>
        <w:ind w:right="1133"/>
        <w:jc w:val="both"/>
        <w:rPr>
          <w:lang w:val="nl-NL"/>
        </w:rPr>
      </w:pPr>
      <w:r w:rsidRPr="00CA22F4">
        <w:rPr>
          <w:color w:val="6D6E71"/>
          <w:spacing w:val="-4"/>
          <w:lang w:val="nl-NL"/>
        </w:rPr>
        <w:t>E</w:t>
      </w:r>
      <w:r w:rsidRPr="00CA22F4">
        <w:rPr>
          <w:color w:val="6D6E71"/>
          <w:lang w:val="nl-NL"/>
        </w:rPr>
        <w:t>en</w:t>
      </w:r>
      <w:r w:rsidRPr="00CA22F4">
        <w:rPr>
          <w:color w:val="6D6E71"/>
          <w:spacing w:val="10"/>
          <w:lang w:val="nl-NL"/>
        </w:rPr>
        <w:t xml:space="preserve"> </w:t>
      </w:r>
      <w:r w:rsidRPr="00CA22F4">
        <w:rPr>
          <w:color w:val="6D6E71"/>
          <w:spacing w:val="-3"/>
          <w:lang w:val="nl-NL"/>
        </w:rPr>
        <w:t>e</w:t>
      </w:r>
      <w:r w:rsidRPr="00CA22F4">
        <w:rPr>
          <w:color w:val="6D6E71"/>
          <w:lang w:val="nl-NL"/>
        </w:rPr>
        <w:t>f</w:t>
      </w:r>
      <w:r w:rsidRPr="00CA22F4">
        <w:rPr>
          <w:color w:val="6D6E71"/>
          <w:spacing w:val="-7"/>
          <w:lang w:val="nl-NL"/>
        </w:rPr>
        <w:t>f</w:t>
      </w:r>
      <w:r w:rsidRPr="00CA22F4">
        <w:rPr>
          <w:color w:val="6D6E71"/>
          <w:spacing w:val="-1"/>
          <w:lang w:val="nl-NL"/>
        </w:rPr>
        <w:t>e</w:t>
      </w:r>
      <w:r w:rsidRPr="00CA22F4">
        <w:rPr>
          <w:color w:val="6D6E71"/>
          <w:lang w:val="nl-NL"/>
        </w:rPr>
        <w:t>cti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thode</w:t>
      </w:r>
      <w:r w:rsidRPr="00CA22F4">
        <w:rPr>
          <w:color w:val="6D6E71"/>
          <w:spacing w:val="11"/>
          <w:lang w:val="nl-NL"/>
        </w:rPr>
        <w:t xml:space="preserve"> </w:t>
      </w:r>
      <w:r w:rsidRPr="00CA22F4">
        <w:rPr>
          <w:color w:val="6D6E71"/>
          <w:lang w:val="nl-NL"/>
        </w:rPr>
        <w:t>om</w:t>
      </w:r>
      <w:r w:rsidRPr="00CA22F4">
        <w:rPr>
          <w:color w:val="6D6E71"/>
          <w:spacing w:val="10"/>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st</w:t>
      </w:r>
      <w:r w:rsidRPr="00CA22F4">
        <w:rPr>
          <w:color w:val="6D6E71"/>
          <w:lang w:val="nl-NL"/>
        </w:rPr>
        <w:t>oppen</w:t>
      </w:r>
      <w:r w:rsidRPr="00CA22F4">
        <w:rPr>
          <w:color w:val="6D6E71"/>
          <w:spacing w:val="11"/>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binnen</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per</w:t>
      </w:r>
      <w:r w:rsidRPr="00CA22F4">
        <w:rPr>
          <w:color w:val="6D6E71"/>
          <w:spacing w:val="-8"/>
          <w:lang w:val="nl-NL"/>
        </w:rPr>
        <w:t>k</w:t>
      </w:r>
      <w:r w:rsidRPr="00CA22F4">
        <w:rPr>
          <w:color w:val="6D6E71"/>
          <w:lang w:val="nl-NL"/>
        </w:rPr>
        <w:t>en</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houden,</w:t>
      </w:r>
      <w:r w:rsidRPr="00CA22F4">
        <w:rPr>
          <w:color w:val="6D6E71"/>
          <w:spacing w:val="11"/>
          <w:lang w:val="nl-NL"/>
        </w:rPr>
        <w:t xml:space="preserve"> </w:t>
      </w:r>
      <w:r w:rsidRPr="00CA22F4">
        <w:rPr>
          <w:color w:val="6D6E71"/>
          <w:lang w:val="nl-NL"/>
        </w:rPr>
        <w:t>is</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duidelij</w:t>
      </w:r>
      <w:r w:rsidRPr="00CA22F4">
        <w:rPr>
          <w:color w:val="6D6E71"/>
          <w:spacing w:val="-7"/>
          <w:lang w:val="nl-NL"/>
        </w:rPr>
        <w:t>k</w:t>
      </w:r>
      <w:r w:rsidRPr="00CA22F4">
        <w:rPr>
          <w:color w:val="6D6E71"/>
          <w:lang w:val="nl-NL"/>
        </w:rPr>
        <w:t xml:space="preserve">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8"/>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lang w:val="nl-NL"/>
        </w:rPr>
        <w:t>en</w:t>
      </w:r>
      <w:r w:rsidRPr="00CA22F4">
        <w:rPr>
          <w:color w:val="6D6E71"/>
          <w:spacing w:val="1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8"/>
          <w:lang w:val="nl-NL"/>
        </w:rPr>
        <w:t xml:space="preserve"> </w:t>
      </w:r>
      <w:r w:rsidRPr="00CA22F4">
        <w:rPr>
          <w:color w:val="6D6E71"/>
          <w:lang w:val="nl-NL"/>
        </w:rPr>
        <w:t>hoe</w:t>
      </w:r>
      <w:r w:rsidRPr="00CA22F4">
        <w:rPr>
          <w:color w:val="6D6E71"/>
          <w:spacing w:val="18"/>
          <w:lang w:val="nl-NL"/>
        </w:rPr>
        <w:t xml:space="preserve"> </w:t>
      </w:r>
      <w:r w:rsidRPr="00CA22F4">
        <w:rPr>
          <w:color w:val="6D6E71"/>
          <w:lang w:val="nl-NL"/>
        </w:rPr>
        <w:t>er</w:t>
      </w:r>
      <w:r w:rsidRPr="00CA22F4">
        <w:rPr>
          <w:color w:val="6D6E71"/>
          <w:spacing w:val="1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8"/>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dt</w:t>
      </w:r>
      <w:r w:rsidRPr="00CA22F4">
        <w:rPr>
          <w:color w:val="6D6E71"/>
          <w:spacing w:val="18"/>
          <w:lang w:val="nl-NL"/>
        </w:rPr>
        <w:t xml:space="preserve"> </w:t>
      </w:r>
      <w:r w:rsidRPr="00CA22F4">
        <w:rPr>
          <w:color w:val="6D6E71"/>
          <w:lang w:val="nl-NL"/>
        </w:rPr>
        <w:t>om</w:t>
      </w:r>
      <w:r w:rsidRPr="00CA22F4">
        <w:rPr>
          <w:color w:val="6D6E71"/>
          <w:spacing w:val="-2"/>
          <w:lang w:val="nl-NL"/>
        </w:rPr>
        <w:t>g</w:t>
      </w:r>
      <w:r w:rsidRPr="00CA22F4">
        <w:rPr>
          <w:color w:val="6D6E71"/>
          <w:lang w:val="nl-NL"/>
        </w:rPr>
        <w:t>e</w:t>
      </w:r>
      <w:r w:rsidRPr="00CA22F4">
        <w:rPr>
          <w:color w:val="6D6E71"/>
          <w:spacing w:val="-5"/>
          <w:lang w:val="nl-NL"/>
        </w:rPr>
        <w:t>g</w:t>
      </w:r>
      <w:r w:rsidRPr="00CA22F4">
        <w:rPr>
          <w:color w:val="6D6E71"/>
          <w:lang w:val="nl-NL"/>
        </w:rPr>
        <w:t>aan.</w:t>
      </w:r>
      <w:r w:rsidRPr="00CA22F4">
        <w:rPr>
          <w:color w:val="6D6E71"/>
          <w:spacing w:val="19"/>
          <w:lang w:val="nl-NL"/>
        </w:rPr>
        <w:t xml:space="preserve"> </w:t>
      </w:r>
      <w:r w:rsidRPr="00CA22F4">
        <w:rPr>
          <w:color w:val="6D6E71"/>
          <w:lang w:val="nl-NL"/>
        </w:rPr>
        <w:t>A</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18"/>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els </w:t>
      </w:r>
      <w:r w:rsidRPr="00CA22F4">
        <w:rPr>
          <w:color w:val="6D6E71"/>
          <w:spacing w:val="-2"/>
          <w:lang w:val="nl-NL"/>
        </w:rPr>
        <w:t>g</w:t>
      </w:r>
      <w:r w:rsidRPr="00CA22F4">
        <w:rPr>
          <w:color w:val="6D6E71"/>
          <w:lang w:val="nl-NL"/>
        </w:rPr>
        <w:t xml:space="preserve">ebeurt </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 door en m</w:t>
      </w:r>
      <w:r w:rsidRPr="00CA22F4">
        <w:rPr>
          <w:color w:val="6D6E71"/>
          <w:spacing w:val="-2"/>
          <w:lang w:val="nl-NL"/>
        </w:rPr>
        <w:t>e</w:t>
      </w:r>
      <w:r w:rsidRPr="00CA22F4">
        <w:rPr>
          <w:color w:val="6D6E71"/>
          <w:lang w:val="nl-NL"/>
        </w:rPr>
        <w:t>t de leerlin</w:t>
      </w:r>
      <w:r w:rsidRPr="00CA22F4">
        <w:rPr>
          <w:color w:val="6D6E71"/>
          <w:spacing w:val="-2"/>
          <w:lang w:val="nl-NL"/>
        </w:rPr>
        <w:t>g</w:t>
      </w:r>
      <w:r w:rsidRPr="00CA22F4">
        <w:rPr>
          <w:color w:val="6D6E71"/>
          <w:lang w:val="nl-NL"/>
        </w:rPr>
        <w:t>en. H</w:t>
      </w:r>
      <w:r w:rsidRPr="00CA22F4">
        <w:rPr>
          <w:color w:val="6D6E71"/>
          <w:spacing w:val="-2"/>
          <w:lang w:val="nl-NL"/>
        </w:rPr>
        <w:t>e</w:t>
      </w:r>
      <w:r w:rsidRPr="00CA22F4">
        <w:rPr>
          <w:color w:val="6D6E71"/>
          <w:lang w:val="nl-NL"/>
        </w:rPr>
        <w:t>t 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4"/>
          <w:lang w:val="nl-NL"/>
        </w:rPr>
        <w:t>k</w:t>
      </w:r>
      <w:r w:rsidRPr="00CA22F4">
        <w:rPr>
          <w:color w:val="6D6E71"/>
          <w:lang w:val="nl-NL"/>
        </w:rPr>
        <w:t>an hierbij een belangrij</w:t>
      </w:r>
      <w:r w:rsidRPr="00CA22F4">
        <w:rPr>
          <w:color w:val="6D6E71"/>
          <w:spacing w:val="-7"/>
          <w:lang w:val="nl-NL"/>
        </w:rPr>
        <w:t>k</w:t>
      </w:r>
      <w:r w:rsidRPr="00CA22F4">
        <w:rPr>
          <w:color w:val="6D6E71"/>
          <w:lang w:val="nl-NL"/>
        </w:rPr>
        <w:t xml:space="preserve">e </w:t>
      </w:r>
      <w:r w:rsidRPr="00CA22F4">
        <w:rPr>
          <w:color w:val="6D6E71"/>
          <w:spacing w:val="-4"/>
          <w:lang w:val="nl-NL"/>
        </w:rPr>
        <w:t>r</w:t>
      </w:r>
      <w:r w:rsidRPr="00CA22F4">
        <w:rPr>
          <w:color w:val="6D6E71"/>
          <w:lang w:val="nl-NL"/>
        </w:rPr>
        <w:t>ol spelen</w:t>
      </w:r>
    </w:p>
    <w:p w14:paraId="6CDDE2CC" w14:textId="77777777" w:rsidR="00624579" w:rsidRPr="00CA22F4" w:rsidRDefault="00624579">
      <w:pPr>
        <w:spacing w:before="11" w:line="260" w:lineRule="exact"/>
        <w:rPr>
          <w:sz w:val="26"/>
          <w:szCs w:val="26"/>
          <w:lang w:val="nl-NL"/>
        </w:rPr>
      </w:pPr>
    </w:p>
    <w:p w14:paraId="175299E2" w14:textId="77777777" w:rsidR="00624579" w:rsidRPr="00CA22F4" w:rsidRDefault="00CA22F4">
      <w:pPr>
        <w:pStyle w:val="Kop3"/>
        <w:ind w:right="7693"/>
        <w:jc w:val="both"/>
        <w:rPr>
          <w:b w:val="0"/>
          <w:bCs w:val="0"/>
          <w:lang w:val="nl-NL"/>
        </w:rPr>
      </w:pPr>
      <w:r w:rsidRPr="00CA22F4">
        <w:rPr>
          <w:color w:val="4FA6E7"/>
          <w:lang w:val="nl-NL"/>
        </w:rPr>
        <w:t>S</w:t>
      </w:r>
      <w:r w:rsidRPr="00CA22F4">
        <w:rPr>
          <w:color w:val="4FA6E7"/>
          <w:spacing w:val="-3"/>
          <w:lang w:val="nl-NL"/>
        </w:rPr>
        <w:t>t</w:t>
      </w:r>
      <w:r w:rsidRPr="00CA22F4">
        <w:rPr>
          <w:color w:val="4FA6E7"/>
          <w:lang w:val="nl-NL"/>
        </w:rPr>
        <w:t xml:space="preserve">appen die je </w:t>
      </w:r>
      <w:r w:rsidRPr="00CA22F4">
        <w:rPr>
          <w:color w:val="4FA6E7"/>
          <w:spacing w:val="-2"/>
          <w:lang w:val="nl-NL"/>
        </w:rPr>
        <w:t>a</w:t>
      </w:r>
      <w:r w:rsidRPr="00CA22F4">
        <w:rPr>
          <w:color w:val="4FA6E7"/>
          <w:lang w:val="nl-NL"/>
        </w:rPr>
        <w:t xml:space="preserve">f </w:t>
      </w:r>
      <w:r w:rsidRPr="00CA22F4">
        <w:rPr>
          <w:color w:val="4FA6E7"/>
          <w:spacing w:val="-3"/>
          <w:lang w:val="nl-NL"/>
        </w:rPr>
        <w:t>k</w:t>
      </w:r>
      <w:r w:rsidRPr="00CA22F4">
        <w:rPr>
          <w:color w:val="4FA6E7"/>
          <w:lang w:val="nl-NL"/>
        </w:rPr>
        <w:t>u</w:t>
      </w:r>
      <w:r w:rsidRPr="00CA22F4">
        <w:rPr>
          <w:color w:val="4FA6E7"/>
          <w:spacing w:val="-3"/>
          <w:lang w:val="nl-NL"/>
        </w:rPr>
        <w:t>n</w:t>
      </w:r>
      <w:r w:rsidRPr="00CA22F4">
        <w:rPr>
          <w:color w:val="4FA6E7"/>
          <w:lang w:val="nl-NL"/>
        </w:rPr>
        <w:t>t sp</w:t>
      </w:r>
      <w:r w:rsidRPr="00CA22F4">
        <w:rPr>
          <w:color w:val="4FA6E7"/>
          <w:spacing w:val="-3"/>
          <w:lang w:val="nl-NL"/>
        </w:rPr>
        <w:t>r</w:t>
      </w:r>
      <w:r w:rsidRPr="00CA22F4">
        <w:rPr>
          <w:color w:val="4FA6E7"/>
          <w:lang w:val="nl-NL"/>
        </w:rPr>
        <w:t>e</w:t>
      </w:r>
      <w:r w:rsidRPr="00CA22F4">
        <w:rPr>
          <w:color w:val="4FA6E7"/>
          <w:spacing w:val="-7"/>
          <w:lang w:val="nl-NL"/>
        </w:rPr>
        <w:t>k</w:t>
      </w:r>
      <w:r w:rsidRPr="00CA22F4">
        <w:rPr>
          <w:color w:val="4FA6E7"/>
          <w:lang w:val="nl-NL"/>
        </w:rPr>
        <w:t>en:</w:t>
      </w:r>
    </w:p>
    <w:p w14:paraId="56E62A9F" w14:textId="77777777" w:rsidR="00624579" w:rsidRPr="00CA22F4" w:rsidRDefault="00CA22F4">
      <w:pPr>
        <w:pStyle w:val="Kop4"/>
        <w:spacing w:line="259" w:lineRule="exact"/>
        <w:ind w:right="9981"/>
        <w:jc w:val="both"/>
        <w:rPr>
          <w:b w:val="0"/>
          <w:bCs w:val="0"/>
          <w:lang w:val="nl-NL"/>
        </w:rPr>
      </w:pPr>
      <w:r w:rsidRPr="00CA22F4">
        <w:rPr>
          <w:color w:val="6D6E71"/>
          <w:lang w:val="nl-NL"/>
        </w:rPr>
        <w:t>R</w:t>
      </w:r>
      <w:r w:rsidRPr="00CA22F4">
        <w:rPr>
          <w:color w:val="6D6E71"/>
          <w:spacing w:val="-4"/>
          <w:lang w:val="nl-NL"/>
        </w:rPr>
        <w:t>E</w:t>
      </w:r>
      <w:r w:rsidRPr="00CA22F4">
        <w:rPr>
          <w:color w:val="6D6E71"/>
          <w:lang w:val="nl-NL"/>
        </w:rPr>
        <w:t>GEL 1:</w:t>
      </w:r>
    </w:p>
    <w:p w14:paraId="56FE0674" w14:textId="77777777" w:rsidR="00624579" w:rsidRPr="00CA22F4" w:rsidRDefault="00CA22F4">
      <w:pPr>
        <w:pStyle w:val="Plattetekst"/>
        <w:spacing w:line="264" w:lineRule="exact"/>
        <w:ind w:right="1133"/>
        <w:jc w:val="both"/>
        <w:rPr>
          <w:lang w:val="nl-NL"/>
        </w:rPr>
      </w:pPr>
      <w:r w:rsidRPr="00CA22F4">
        <w:rPr>
          <w:color w:val="6D6E71"/>
          <w:spacing w:val="-4"/>
          <w:lang w:val="nl-NL"/>
        </w:rPr>
        <w:t>E</w:t>
      </w:r>
      <w:r w:rsidRPr="00CA22F4">
        <w:rPr>
          <w:color w:val="6D6E71"/>
          <w:lang w:val="nl-NL"/>
        </w:rPr>
        <w:t>en</w:t>
      </w:r>
      <w:r w:rsidRPr="00CA22F4">
        <w:rPr>
          <w:color w:val="6D6E71"/>
          <w:spacing w:val="5"/>
          <w:lang w:val="nl-NL"/>
        </w:rPr>
        <w:t xml:space="preserve"> </w:t>
      </w:r>
      <w:r w:rsidRPr="00CA22F4">
        <w:rPr>
          <w:color w:val="6D6E71"/>
          <w:lang w:val="nl-NL"/>
        </w:rPr>
        <w:t>belangrij</w:t>
      </w:r>
      <w:r w:rsidRPr="00CA22F4">
        <w:rPr>
          <w:color w:val="6D6E71"/>
          <w:spacing w:val="-7"/>
          <w:lang w:val="nl-NL"/>
        </w:rPr>
        <w:t>k</w:t>
      </w:r>
      <w:r w:rsidRPr="00CA22F4">
        <w:rPr>
          <w:color w:val="6D6E71"/>
          <w:lang w:val="nl-NL"/>
        </w:rPr>
        <w:t>e</w:t>
      </w:r>
      <w:r w:rsidRPr="00CA22F4">
        <w:rPr>
          <w:color w:val="6D6E71"/>
          <w:spacing w:val="5"/>
          <w:lang w:val="nl-NL"/>
        </w:rPr>
        <w:t xml:space="preserve"> </w:t>
      </w:r>
      <w:r w:rsidRPr="00CA22F4">
        <w:rPr>
          <w:color w:val="6D6E71"/>
          <w:spacing w:val="-3"/>
          <w:lang w:val="nl-NL"/>
        </w:rPr>
        <w:t>st</w:t>
      </w:r>
      <w:r w:rsidRPr="00CA22F4">
        <w:rPr>
          <w:color w:val="6D6E71"/>
          <w:lang w:val="nl-NL"/>
        </w:rPr>
        <w:t>el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inscha</w:t>
      </w:r>
      <w:r w:rsidRPr="00CA22F4">
        <w:rPr>
          <w:color w:val="6D6E71"/>
          <w:spacing w:val="-7"/>
          <w:lang w:val="nl-NL"/>
        </w:rPr>
        <w:t>k</w:t>
      </w:r>
      <w:r w:rsidRPr="00CA22F4">
        <w:rPr>
          <w:color w:val="6D6E71"/>
          <w:lang w:val="nl-NL"/>
        </w:rPr>
        <w:t>elen</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5"/>
          <w:lang w:val="nl-NL"/>
        </w:rPr>
        <w:t xml:space="preserve"> </w:t>
      </w:r>
      <w:r w:rsidRPr="00CA22F4">
        <w:rPr>
          <w:color w:val="6D6E71"/>
          <w:lang w:val="nl-NL"/>
        </w:rPr>
        <w:t>op</w:t>
      </w:r>
      <w:r w:rsidRPr="00CA22F4">
        <w:rPr>
          <w:color w:val="6D6E71"/>
          <w:spacing w:val="-2"/>
          <w:lang w:val="nl-NL"/>
        </w:rPr>
        <w:t>ge</w:t>
      </w:r>
      <w:r w:rsidRPr="00CA22F4">
        <w:rPr>
          <w:color w:val="6D6E71"/>
          <w:spacing w:val="-4"/>
          <w:lang w:val="nl-NL"/>
        </w:rPr>
        <w:t>v</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klik</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spacing w:val="-13"/>
          <w:lang w:val="nl-NL"/>
        </w:rPr>
        <w:t>V</w:t>
      </w:r>
      <w:r w:rsidRPr="00CA22F4">
        <w:rPr>
          <w:color w:val="6D6E71"/>
          <w:lang w:val="nl-NL"/>
        </w:rPr>
        <w:t>an</w:t>
      </w:r>
      <w:r w:rsidRPr="00CA22F4">
        <w:rPr>
          <w:color w:val="6D6E71"/>
          <w:spacing w:val="-2"/>
          <w:lang w:val="nl-NL"/>
        </w:rPr>
        <w:t>a</w:t>
      </w:r>
      <w:r w:rsidRPr="00CA22F4">
        <w:rPr>
          <w:color w:val="6D6E71"/>
          <w:lang w:val="nl-NL"/>
        </w:rPr>
        <w:t>f</w:t>
      </w:r>
      <w:r w:rsidRPr="00CA22F4">
        <w:rPr>
          <w:color w:val="6D6E71"/>
          <w:spacing w:val="5"/>
          <w:lang w:val="nl-NL"/>
        </w:rPr>
        <w:t xml:space="preserve"> </w:t>
      </w:r>
      <w:r w:rsidRPr="00CA22F4">
        <w:rPr>
          <w:color w:val="6D6E71"/>
          <w:lang w:val="nl-NL"/>
        </w:rPr>
        <w:t>de</w:t>
      </w:r>
    </w:p>
    <w:p w14:paraId="6A4A712C" w14:textId="77777777" w:rsidR="00624579" w:rsidRPr="00CA22F4" w:rsidRDefault="00CA22F4">
      <w:pPr>
        <w:pStyle w:val="Plattetekst"/>
        <w:spacing w:line="264" w:lineRule="exact"/>
        <w:ind w:right="1133"/>
        <w:jc w:val="both"/>
        <w:rPr>
          <w:lang w:val="nl-NL"/>
        </w:rPr>
      </w:pPr>
      <w:r w:rsidRPr="00CA22F4">
        <w:rPr>
          <w:color w:val="6D6E71"/>
          <w:lang w:val="nl-NL"/>
        </w:rPr>
        <w:t>kleu</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r</w:t>
      </w:r>
      <w:r w:rsidRPr="00CA22F4">
        <w:rPr>
          <w:color w:val="6D6E71"/>
          <w:lang w:val="nl-NL"/>
        </w:rPr>
        <w:t>oep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 xml:space="preserve">en </w:t>
      </w:r>
      <w:r w:rsidRPr="00CA22F4">
        <w:rPr>
          <w:color w:val="6D6E71"/>
          <w:spacing w:val="-2"/>
          <w:lang w:val="nl-NL"/>
        </w:rPr>
        <w:t>w</w:t>
      </w:r>
      <w:r w:rsidRPr="00CA22F4">
        <w:rPr>
          <w:color w:val="6D6E71"/>
          <w:lang w:val="nl-NL"/>
        </w:rPr>
        <w:t>e kinde</w:t>
      </w:r>
      <w:r w:rsidRPr="00CA22F4">
        <w:rPr>
          <w:color w:val="6D6E71"/>
          <w:spacing w:val="-3"/>
          <w:lang w:val="nl-NL"/>
        </w:rPr>
        <w:t>r</w:t>
      </w:r>
      <w:r w:rsidRPr="00CA22F4">
        <w:rPr>
          <w:color w:val="6D6E71"/>
          <w:lang w:val="nl-NL"/>
        </w:rPr>
        <w:t>en dit</w:t>
      </w:r>
      <w:r w:rsidRPr="00CA22F4">
        <w:rPr>
          <w:color w:val="6D6E71"/>
          <w:spacing w:val="1"/>
          <w:lang w:val="nl-NL"/>
        </w:rPr>
        <w:t xml:space="preserve"> </w:t>
      </w:r>
      <w:r w:rsidRPr="00CA22F4">
        <w:rPr>
          <w:color w:val="6D6E71"/>
          <w:lang w:val="nl-NL"/>
        </w:rPr>
        <w:t xml:space="preserve">al bij: </w:t>
      </w:r>
      <w:r w:rsidRPr="00CA22F4">
        <w:rPr>
          <w:color w:val="6D6E71"/>
          <w:spacing w:val="-10"/>
          <w:lang w:val="nl-NL"/>
        </w:rPr>
        <w:t>‘</w:t>
      </w:r>
      <w:r w:rsidRPr="00CA22F4">
        <w:rPr>
          <w:color w:val="6D6E71"/>
          <w:lang w:val="nl-NL"/>
        </w:rPr>
        <w:t>Je mag ni</w:t>
      </w:r>
      <w:r w:rsidRPr="00CA22F4">
        <w:rPr>
          <w:color w:val="6D6E71"/>
          <w:spacing w:val="-2"/>
          <w:lang w:val="nl-NL"/>
        </w:rPr>
        <w:t>e</w:t>
      </w:r>
      <w:r w:rsidRPr="00CA22F4">
        <w:rPr>
          <w:color w:val="6D6E71"/>
          <w:lang w:val="nl-NL"/>
        </w:rPr>
        <w:t>t klik</w:t>
      </w:r>
      <w:r w:rsidRPr="00CA22F4">
        <w:rPr>
          <w:color w:val="6D6E71"/>
          <w:spacing w:val="-8"/>
          <w:lang w:val="nl-NL"/>
        </w:rPr>
        <w:t>k</w:t>
      </w:r>
      <w:r w:rsidRPr="00CA22F4">
        <w:rPr>
          <w:color w:val="6D6E71"/>
          <w:lang w:val="nl-NL"/>
        </w:rPr>
        <w:t xml:space="preserve">en, maar als je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 of als je ruzie m</w:t>
      </w:r>
      <w:r w:rsidRPr="00CA22F4">
        <w:rPr>
          <w:color w:val="6D6E71"/>
          <w:spacing w:val="-2"/>
          <w:lang w:val="nl-NL"/>
        </w:rPr>
        <w:t>e</w:t>
      </w:r>
      <w:r w:rsidRPr="00CA22F4">
        <w:rPr>
          <w:color w:val="6D6E71"/>
          <w:lang w:val="nl-NL"/>
        </w:rPr>
        <w:t>t</w:t>
      </w:r>
    </w:p>
    <w:p w14:paraId="44E48771" w14:textId="77777777" w:rsidR="00624579" w:rsidRPr="00CA22F4" w:rsidRDefault="00CA22F4">
      <w:pPr>
        <w:pStyle w:val="Plattetekst"/>
        <w:spacing w:line="264" w:lineRule="exact"/>
        <w:ind w:right="1133"/>
        <w:jc w:val="both"/>
        <w:rPr>
          <w:lang w:val="nl-NL"/>
        </w:rPr>
      </w:pPr>
      <w:r w:rsidRPr="00CA22F4">
        <w:rPr>
          <w:color w:val="6D6E71"/>
          <w:lang w:val="nl-NL"/>
        </w:rPr>
        <w:t>een</w:t>
      </w:r>
      <w:r w:rsidRPr="00CA22F4">
        <w:rPr>
          <w:color w:val="6D6E71"/>
          <w:spacing w:val="-2"/>
          <w:lang w:val="nl-NL"/>
        </w:rPr>
        <w:t xml:space="preserve"> </w:t>
      </w:r>
      <w:r w:rsidRPr="00CA22F4">
        <w:rPr>
          <w:color w:val="6D6E71"/>
          <w:lang w:val="nl-NL"/>
        </w:rPr>
        <w:t>ander</w:t>
      </w:r>
      <w:r w:rsidRPr="00CA22F4">
        <w:rPr>
          <w:color w:val="6D6E71"/>
          <w:spacing w:val="-2"/>
          <w:lang w:val="nl-NL"/>
        </w:rPr>
        <w:t xml:space="preserve"> </w:t>
      </w:r>
      <w:r w:rsidRPr="00CA22F4">
        <w:rPr>
          <w:color w:val="6D6E71"/>
          <w:lang w:val="nl-NL"/>
        </w:rPr>
        <w:t>he</w:t>
      </w:r>
      <w:r w:rsidRPr="00CA22F4">
        <w:rPr>
          <w:color w:val="6D6E71"/>
          <w:spacing w:val="-1"/>
          <w:lang w:val="nl-NL"/>
        </w:rPr>
        <w:t>b</w:t>
      </w:r>
      <w:r w:rsidRPr="00CA22F4">
        <w:rPr>
          <w:color w:val="6D6E71"/>
          <w:lang w:val="nl-NL"/>
        </w:rPr>
        <w:t>t</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je</w:t>
      </w:r>
      <w:r w:rsidRPr="00CA22F4">
        <w:rPr>
          <w:color w:val="6D6E71"/>
          <w:spacing w:val="-2"/>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2"/>
          <w:lang w:val="nl-NL"/>
        </w:rPr>
        <w:t xml:space="preserve"> </w:t>
      </w:r>
      <w:r w:rsidRPr="00CA22F4">
        <w:rPr>
          <w:color w:val="6D6E71"/>
          <w:lang w:val="nl-NL"/>
        </w:rPr>
        <w:t>er</w:t>
      </w:r>
      <w:r w:rsidRPr="00CA22F4">
        <w:rPr>
          <w:color w:val="6D6E71"/>
          <w:spacing w:val="-2"/>
          <w:lang w:val="nl-NL"/>
        </w:rPr>
        <w:t xml:space="preserve"> </w:t>
      </w:r>
      <w:r w:rsidRPr="00CA22F4">
        <w:rPr>
          <w:color w:val="6D6E71"/>
          <w:spacing w:val="-5"/>
          <w:lang w:val="nl-NL"/>
        </w:rPr>
        <w:t>z</w:t>
      </w:r>
      <w:r w:rsidRPr="00CA22F4">
        <w:rPr>
          <w:color w:val="6D6E71"/>
          <w:lang w:val="nl-NL"/>
        </w:rPr>
        <w:t>elf</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uit,</w:t>
      </w:r>
      <w:r w:rsidRPr="00CA22F4">
        <w:rPr>
          <w:color w:val="6D6E71"/>
          <w:spacing w:val="-2"/>
          <w:lang w:val="nl-NL"/>
        </w:rPr>
        <w:t xml:space="preserve"> </w:t>
      </w:r>
      <w:r w:rsidRPr="00CA22F4">
        <w:rPr>
          <w:color w:val="6D6E71"/>
          <w:lang w:val="nl-NL"/>
        </w:rPr>
        <w:t>dan</w:t>
      </w:r>
      <w:r w:rsidRPr="00CA22F4">
        <w:rPr>
          <w:color w:val="6D6E71"/>
          <w:spacing w:val="-2"/>
          <w:lang w:val="nl-NL"/>
        </w:rPr>
        <w:t xml:space="preserve"> </w:t>
      </w:r>
      <w:r w:rsidRPr="00CA22F4">
        <w:rPr>
          <w:color w:val="6D6E71"/>
          <w:lang w:val="nl-NL"/>
        </w:rPr>
        <w:t>mag</w:t>
      </w:r>
      <w:r w:rsidRPr="00CA22F4">
        <w:rPr>
          <w:color w:val="6D6E71"/>
          <w:spacing w:val="-2"/>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hulp</w:t>
      </w:r>
      <w:r w:rsidRPr="00CA22F4">
        <w:rPr>
          <w:color w:val="6D6E71"/>
          <w:spacing w:val="-1"/>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22"/>
          <w:lang w:val="nl-NL"/>
        </w:rPr>
        <w:t>’</w:t>
      </w:r>
      <w:r w:rsidRPr="00CA22F4">
        <w:rPr>
          <w:color w:val="6D6E71"/>
          <w:lang w:val="nl-NL"/>
        </w:rPr>
        <w:t>.</w:t>
      </w:r>
      <w:r w:rsidRPr="00CA22F4">
        <w:rPr>
          <w:color w:val="6D6E71"/>
          <w:spacing w:val="-2"/>
          <w:lang w:val="nl-NL"/>
        </w:rPr>
        <w:t xml:space="preserve"> </w:t>
      </w:r>
      <w:r w:rsidRPr="00CA22F4">
        <w:rPr>
          <w:color w:val="6D6E71"/>
          <w:lang w:val="nl-NL"/>
        </w:rPr>
        <w:t>Dit</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g</w:t>
      </w:r>
      <w:r w:rsidRPr="00CA22F4">
        <w:rPr>
          <w:color w:val="6D6E71"/>
          <w:spacing w:val="-3"/>
          <w:lang w:val="nl-NL"/>
        </w:rPr>
        <w:t>e</w:t>
      </w:r>
      <w:r w:rsidRPr="00CA22F4">
        <w:rPr>
          <w:color w:val="6D6E71"/>
          <w:lang w:val="nl-NL"/>
        </w:rPr>
        <w:t>zien</w:t>
      </w:r>
    </w:p>
    <w:p w14:paraId="0E2CC774" w14:textId="77777777" w:rsidR="00624579" w:rsidRPr="00CA22F4" w:rsidRDefault="00CA22F4">
      <w:pPr>
        <w:pStyle w:val="Plattetekst"/>
        <w:spacing w:line="264" w:lineRule="exact"/>
        <w:ind w:right="9805"/>
        <w:jc w:val="both"/>
        <w:rPr>
          <w:rFonts w:cs="Calibri"/>
          <w:lang w:val="nl-NL"/>
        </w:rPr>
      </w:pPr>
      <w:r w:rsidRPr="00CA22F4">
        <w:rPr>
          <w:rFonts w:cs="Calibri"/>
          <w:color w:val="6D6E71"/>
          <w:lang w:val="nl-NL"/>
        </w:rPr>
        <w:t>als</w:t>
      </w:r>
      <w:r w:rsidRPr="00CA22F4">
        <w:rPr>
          <w:rFonts w:cs="Calibri"/>
          <w:color w:val="6D6E71"/>
          <w:spacing w:val="-4"/>
          <w:lang w:val="nl-NL"/>
        </w:rPr>
        <w:t xml:space="preserve"> </w:t>
      </w:r>
      <w:r w:rsidRPr="00CA22F4">
        <w:rPr>
          <w:rFonts w:cs="Calibri"/>
          <w:color w:val="6D6E71"/>
          <w:lang w:val="nl-NL"/>
        </w:rPr>
        <w:t>klik</w:t>
      </w:r>
      <w:r w:rsidRPr="00CA22F4">
        <w:rPr>
          <w:rFonts w:cs="Calibri"/>
          <w:color w:val="6D6E71"/>
          <w:spacing w:val="-8"/>
          <w:lang w:val="nl-NL"/>
        </w:rPr>
        <w:t>k</w:t>
      </w:r>
      <w:r w:rsidRPr="00CA22F4">
        <w:rPr>
          <w:rFonts w:cs="Calibri"/>
          <w:color w:val="6D6E71"/>
          <w:lang w:val="nl-NL"/>
        </w:rPr>
        <w:t>en.</w:t>
      </w:r>
    </w:p>
    <w:p w14:paraId="66EC78F7" w14:textId="77777777" w:rsidR="00624579" w:rsidRPr="00CA22F4" w:rsidRDefault="00624579">
      <w:pPr>
        <w:spacing w:before="19" w:line="240" w:lineRule="exact"/>
        <w:rPr>
          <w:sz w:val="24"/>
          <w:szCs w:val="24"/>
          <w:lang w:val="nl-NL"/>
        </w:rPr>
      </w:pPr>
    </w:p>
    <w:p w14:paraId="18E9950B" w14:textId="77777777" w:rsidR="00624579" w:rsidRPr="00CA22F4" w:rsidRDefault="00CA22F4">
      <w:pPr>
        <w:pStyle w:val="Kop4"/>
        <w:ind w:right="9981"/>
        <w:jc w:val="both"/>
        <w:rPr>
          <w:b w:val="0"/>
          <w:bCs w:val="0"/>
          <w:lang w:val="nl-NL"/>
        </w:rPr>
      </w:pPr>
      <w:r w:rsidRPr="00CA22F4">
        <w:rPr>
          <w:color w:val="6D6E71"/>
          <w:lang w:val="nl-NL"/>
        </w:rPr>
        <w:t>R</w:t>
      </w:r>
      <w:r w:rsidRPr="00CA22F4">
        <w:rPr>
          <w:color w:val="6D6E71"/>
          <w:spacing w:val="-4"/>
          <w:lang w:val="nl-NL"/>
        </w:rPr>
        <w:t>E</w:t>
      </w:r>
      <w:r w:rsidRPr="00CA22F4">
        <w:rPr>
          <w:color w:val="6D6E71"/>
          <w:lang w:val="nl-NL"/>
        </w:rPr>
        <w:t>GEL 2:</w:t>
      </w:r>
    </w:p>
    <w:p w14:paraId="54077D65" w14:textId="77777777" w:rsidR="00624579" w:rsidRPr="00CA22F4" w:rsidRDefault="00CA22F4">
      <w:pPr>
        <w:pStyle w:val="Plattetekst"/>
        <w:spacing w:line="264" w:lineRule="exact"/>
        <w:ind w:right="1133"/>
        <w:jc w:val="both"/>
        <w:rPr>
          <w:lang w:val="nl-NL"/>
        </w:rPr>
      </w:pPr>
      <w:r w:rsidRPr="00CA22F4">
        <w:rPr>
          <w:color w:val="6D6E71"/>
          <w:spacing w:val="-4"/>
          <w:lang w:val="nl-NL"/>
        </w:rPr>
        <w:t>E</w:t>
      </w:r>
      <w:r w:rsidRPr="00CA22F4">
        <w:rPr>
          <w:color w:val="6D6E71"/>
          <w:lang w:val="nl-NL"/>
        </w:rPr>
        <w:t>en</w:t>
      </w:r>
      <w:r w:rsidRPr="00CA22F4">
        <w:rPr>
          <w:color w:val="6D6E71"/>
          <w:spacing w:val="-3"/>
          <w:lang w:val="nl-NL"/>
        </w:rPr>
        <w:t xml:space="preserve"> </w:t>
      </w:r>
      <w:r w:rsidRPr="00CA22F4">
        <w:rPr>
          <w:color w:val="6D6E71"/>
          <w:lang w:val="nl-NL"/>
        </w:rPr>
        <w:t>t</w:t>
      </w:r>
      <w:r w:rsidRPr="00CA22F4">
        <w:rPr>
          <w:color w:val="6D6E71"/>
          <w:spacing w:val="-2"/>
          <w:lang w:val="nl-NL"/>
        </w:rPr>
        <w:t>w</w:t>
      </w:r>
      <w:r w:rsidRPr="00CA22F4">
        <w:rPr>
          <w:color w:val="6D6E71"/>
          <w:lang w:val="nl-NL"/>
        </w:rPr>
        <w:t>eede</w:t>
      </w:r>
      <w:r w:rsidRPr="00CA22F4">
        <w:rPr>
          <w:color w:val="6D6E71"/>
          <w:spacing w:val="-2"/>
          <w:lang w:val="nl-NL"/>
        </w:rPr>
        <w:t xml:space="preserve"> </w:t>
      </w:r>
      <w:r w:rsidRPr="00CA22F4">
        <w:rPr>
          <w:color w:val="6D6E71"/>
          <w:spacing w:val="-3"/>
          <w:lang w:val="nl-NL"/>
        </w:rPr>
        <w:t>st</w:t>
      </w:r>
      <w:r w:rsidRPr="00CA22F4">
        <w:rPr>
          <w:color w:val="6D6E71"/>
          <w:lang w:val="nl-NL"/>
        </w:rPr>
        <w:t>el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3"/>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3"/>
          <w:lang w:val="nl-NL"/>
        </w:rPr>
        <w:t xml:space="preserve"> </w:t>
      </w:r>
      <w:r w:rsidRPr="00CA22F4">
        <w:rPr>
          <w:color w:val="6D6E71"/>
          <w:lang w:val="nl-NL"/>
        </w:rPr>
        <w:t>medeleerling</w:t>
      </w:r>
      <w:r w:rsidRPr="00CA22F4">
        <w:rPr>
          <w:color w:val="6D6E71"/>
          <w:spacing w:val="-2"/>
          <w:lang w:val="nl-NL"/>
        </w:rPr>
        <w:t xml:space="preserve"> </w:t>
      </w:r>
      <w:r w:rsidRPr="00CA22F4">
        <w:rPr>
          <w:color w:val="6D6E71"/>
          <w:lang w:val="nl-NL"/>
        </w:rPr>
        <w:t>ook</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delijkheid</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3"/>
          <w:lang w:val="nl-NL"/>
        </w:rPr>
        <w:t xml:space="preserve"> </w:t>
      </w:r>
      <w:r w:rsidRPr="00CA22F4">
        <w:rPr>
          <w:color w:val="6D6E71"/>
          <w:lang w:val="nl-NL"/>
        </w:rPr>
        <w:t>om</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obleem</w:t>
      </w:r>
      <w:r w:rsidRPr="00CA22F4">
        <w:rPr>
          <w:color w:val="6D6E71"/>
          <w:spacing w:val="-3"/>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p>
    <w:p w14:paraId="3E626096" w14:textId="77777777" w:rsidR="00624579" w:rsidRPr="00CA22F4" w:rsidRDefault="00CA22F4">
      <w:pPr>
        <w:pStyle w:val="Plattetekst"/>
        <w:spacing w:line="264" w:lineRule="exact"/>
        <w:ind w:right="1240"/>
        <w:jc w:val="both"/>
        <w:rPr>
          <w:lang w:val="nl-NL"/>
        </w:rPr>
      </w:pP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 xml:space="preserve">er aan </w:t>
      </w:r>
      <w:r w:rsidRPr="00CA22F4">
        <w:rPr>
          <w:color w:val="6D6E71"/>
          <w:spacing w:val="-3"/>
          <w:lang w:val="nl-NL"/>
        </w:rPr>
        <w:t>t</w:t>
      </w:r>
      <w:r w:rsidRPr="00CA22F4">
        <w:rPr>
          <w:color w:val="6D6E71"/>
          <w:lang w:val="nl-NL"/>
        </w:rPr>
        <w:t xml:space="preserve">e </w:t>
      </w:r>
      <w:r w:rsidRPr="00CA22F4">
        <w:rPr>
          <w:color w:val="6D6E71"/>
          <w:spacing w:val="-4"/>
          <w:lang w:val="nl-NL"/>
        </w:rPr>
        <w:t>k</w:t>
      </w:r>
      <w:r w:rsidRPr="00CA22F4">
        <w:rPr>
          <w:color w:val="6D6E71"/>
          <w:lang w:val="nl-NL"/>
        </w:rPr>
        <w:t>aar</w:t>
      </w:r>
      <w:r w:rsidRPr="00CA22F4">
        <w:rPr>
          <w:color w:val="6D6E71"/>
          <w:spacing w:val="-3"/>
          <w:lang w:val="nl-NL"/>
        </w:rPr>
        <w:t>t</w:t>
      </w:r>
      <w:r w:rsidRPr="00CA22F4">
        <w:rPr>
          <w:color w:val="6D6E71"/>
          <w:lang w:val="nl-NL"/>
        </w:rPr>
        <w:t>en. Alle leerlin</w:t>
      </w:r>
      <w:r w:rsidRPr="00CA22F4">
        <w:rPr>
          <w:color w:val="6D6E71"/>
          <w:spacing w:val="-2"/>
          <w:lang w:val="nl-NL"/>
        </w:rPr>
        <w:t>g</w:t>
      </w:r>
      <w:r w:rsidRPr="00CA22F4">
        <w:rPr>
          <w:color w:val="6D6E71"/>
          <w:lang w:val="nl-NL"/>
        </w:rPr>
        <w:t>en zijn imme</w:t>
      </w:r>
      <w:r w:rsidRPr="00CA22F4">
        <w:rPr>
          <w:color w:val="6D6E71"/>
          <w:spacing w:val="-4"/>
          <w:lang w:val="nl-NL"/>
        </w:rPr>
        <w:t>r</w:t>
      </w:r>
      <w:r w:rsidRPr="00CA22F4">
        <w:rPr>
          <w:color w:val="6D6E71"/>
          <w:lang w:val="nl-NL"/>
        </w:rPr>
        <w:t xml:space="preserve">s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2"/>
          <w:lang w:val="nl-NL"/>
        </w:rPr>
        <w:t>v</w:t>
      </w:r>
      <w:r w:rsidRPr="00CA22F4">
        <w:rPr>
          <w:color w:val="6D6E71"/>
          <w:lang w:val="nl-NL"/>
        </w:rPr>
        <w:t xml:space="preserve">oor een </w:t>
      </w:r>
      <w:r w:rsidRPr="00CA22F4">
        <w:rPr>
          <w:color w:val="6D6E71"/>
          <w:spacing w:val="-2"/>
          <w:lang w:val="nl-NL"/>
        </w:rPr>
        <w:t>g</w:t>
      </w:r>
      <w:r w:rsidRPr="00CA22F4">
        <w:rPr>
          <w:color w:val="6D6E71"/>
          <w:lang w:val="nl-NL"/>
        </w:rPr>
        <w:t xml:space="preserve">oede </w:t>
      </w:r>
      <w:r w:rsidRPr="00CA22F4">
        <w:rPr>
          <w:color w:val="6D6E71"/>
          <w:spacing w:val="-3"/>
          <w:lang w:val="nl-NL"/>
        </w:rPr>
        <w:t>s</w:t>
      </w:r>
      <w:r w:rsidRPr="00CA22F4">
        <w:rPr>
          <w:color w:val="6D6E71"/>
          <w:spacing w:val="-6"/>
          <w:lang w:val="nl-NL"/>
        </w:rPr>
        <w:t>f</w:t>
      </w:r>
      <w:r w:rsidRPr="00CA22F4">
        <w:rPr>
          <w:color w:val="6D6E71"/>
          <w:lang w:val="nl-NL"/>
        </w:rPr>
        <w:t>eer in de g</w:t>
      </w:r>
      <w:r w:rsidRPr="00CA22F4">
        <w:rPr>
          <w:color w:val="6D6E71"/>
          <w:spacing w:val="-4"/>
          <w:lang w:val="nl-NL"/>
        </w:rPr>
        <w:t>r</w:t>
      </w:r>
      <w:r w:rsidRPr="00CA22F4">
        <w:rPr>
          <w:color w:val="6D6E71"/>
          <w:lang w:val="nl-NL"/>
        </w:rPr>
        <w:t>oep.</w:t>
      </w:r>
    </w:p>
    <w:p w14:paraId="5F202C9D" w14:textId="77777777" w:rsidR="00624579" w:rsidRPr="00CA22F4" w:rsidRDefault="00624579">
      <w:pPr>
        <w:spacing w:before="19" w:line="240" w:lineRule="exact"/>
        <w:rPr>
          <w:sz w:val="24"/>
          <w:szCs w:val="24"/>
          <w:lang w:val="nl-NL"/>
        </w:rPr>
      </w:pPr>
    </w:p>
    <w:p w14:paraId="705C5FDE" w14:textId="77777777" w:rsidR="00624579" w:rsidRPr="00CA22F4" w:rsidRDefault="00CA22F4">
      <w:pPr>
        <w:pStyle w:val="Kop4"/>
        <w:ind w:right="9981"/>
        <w:jc w:val="both"/>
        <w:rPr>
          <w:b w:val="0"/>
          <w:bCs w:val="0"/>
          <w:lang w:val="nl-NL"/>
        </w:rPr>
      </w:pPr>
      <w:r w:rsidRPr="00CA22F4">
        <w:rPr>
          <w:color w:val="6D6E71"/>
          <w:lang w:val="nl-NL"/>
        </w:rPr>
        <w:t>R</w:t>
      </w:r>
      <w:r w:rsidRPr="00CA22F4">
        <w:rPr>
          <w:color w:val="6D6E71"/>
          <w:spacing w:val="-4"/>
          <w:lang w:val="nl-NL"/>
        </w:rPr>
        <w:t>E</w:t>
      </w:r>
      <w:r w:rsidRPr="00CA22F4">
        <w:rPr>
          <w:color w:val="6D6E71"/>
          <w:lang w:val="nl-NL"/>
        </w:rPr>
        <w:t>GEL 3:</w:t>
      </w:r>
    </w:p>
    <w:p w14:paraId="22D6C9E0" w14:textId="77777777" w:rsidR="00624579" w:rsidRPr="00CA22F4" w:rsidRDefault="00CA22F4">
      <w:pPr>
        <w:pStyle w:val="Plattetekst"/>
        <w:spacing w:line="264" w:lineRule="exact"/>
        <w:ind w:right="7383"/>
        <w:jc w:val="both"/>
        <w:rPr>
          <w:lang w:val="nl-NL"/>
        </w:rPr>
      </w:pPr>
      <w:r w:rsidRPr="00CA22F4">
        <w:rPr>
          <w:color w:val="6D6E71"/>
          <w:lang w:val="nl-NL"/>
        </w:rPr>
        <w:t>Same</w:t>
      </w:r>
      <w:r w:rsidRPr="00CA22F4">
        <w:rPr>
          <w:color w:val="6D6E71"/>
          <w:spacing w:val="-2"/>
          <w:lang w:val="nl-NL"/>
        </w:rPr>
        <w:t>nw</w:t>
      </w:r>
      <w:r w:rsidRPr="00CA22F4">
        <w:rPr>
          <w:color w:val="6D6E71"/>
          <w:lang w:val="nl-NL"/>
        </w:rPr>
        <w:t>er</w:t>
      </w:r>
      <w:r w:rsidRPr="00CA22F4">
        <w:rPr>
          <w:color w:val="6D6E71"/>
          <w:spacing w:val="-8"/>
          <w:lang w:val="nl-NL"/>
        </w:rPr>
        <w:t>k</w:t>
      </w:r>
      <w:r w:rsidRPr="00CA22F4">
        <w:rPr>
          <w:color w:val="6D6E71"/>
          <w:lang w:val="nl-NL"/>
        </w:rPr>
        <w:t xml:space="preserve">en </w:t>
      </w:r>
      <w:r w:rsidRPr="00CA22F4">
        <w:rPr>
          <w:color w:val="6D6E71"/>
          <w:spacing w:val="-5"/>
          <w:lang w:val="nl-NL"/>
        </w:rPr>
        <w:t>z</w:t>
      </w:r>
      <w:r w:rsidRPr="00CA22F4">
        <w:rPr>
          <w:color w:val="6D6E71"/>
          <w:lang w:val="nl-NL"/>
        </w:rPr>
        <w:t>onder bemoeienissen:</w:t>
      </w:r>
    </w:p>
    <w:p w14:paraId="250B6487" w14:textId="77777777" w:rsidR="00624579" w:rsidRPr="00CA22F4" w:rsidRDefault="00CA22F4">
      <w:pPr>
        <w:pStyle w:val="Plattetekst"/>
        <w:spacing w:line="264" w:lineRule="exact"/>
        <w:ind w:right="1133"/>
        <w:jc w:val="both"/>
        <w:rPr>
          <w:lang w:val="nl-NL"/>
        </w:rPr>
      </w:pPr>
      <w:r w:rsidRPr="00CA22F4">
        <w:rPr>
          <w:color w:val="6D6E71"/>
          <w:lang w:val="nl-NL"/>
        </w:rPr>
        <w:t>School</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8"/>
          <w:lang w:val="nl-NL"/>
        </w:rPr>
        <w:t xml:space="preserve"> </w:t>
      </w:r>
      <w:r w:rsidRPr="00CA22F4">
        <w:rPr>
          <w:color w:val="6D6E71"/>
          <w:lang w:val="nl-NL"/>
        </w:rPr>
        <w:t>halen</w:t>
      </w:r>
      <w:r w:rsidRPr="00CA22F4">
        <w:rPr>
          <w:color w:val="6D6E71"/>
          <w:spacing w:val="-8"/>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deel</w:t>
      </w:r>
      <w:r w:rsidRPr="00CA22F4">
        <w:rPr>
          <w:color w:val="6D6E71"/>
          <w:spacing w:val="-8"/>
          <w:lang w:val="nl-NL"/>
        </w:rPr>
        <w:t xml:space="preserve"> </w:t>
      </w:r>
      <w:r w:rsidRPr="00CA22F4">
        <w:rPr>
          <w:color w:val="6D6E71"/>
          <w:lang w:val="nl-NL"/>
        </w:rPr>
        <w:t>uit</w:t>
      </w:r>
      <w:r w:rsidRPr="00CA22F4">
        <w:rPr>
          <w:color w:val="6D6E71"/>
          <w:spacing w:val="-9"/>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2"/>
          <w:lang w:val="nl-NL"/>
        </w:rPr>
        <w:t>g</w:t>
      </w:r>
      <w:r w:rsidRPr="00CA22F4">
        <w:rPr>
          <w:color w:val="6D6E71"/>
          <w:lang w:val="nl-NL"/>
        </w:rPr>
        <w:t>oede</w:t>
      </w:r>
      <w:r w:rsidRPr="00CA22F4">
        <w:rPr>
          <w:color w:val="6D6E71"/>
          <w:spacing w:val="-8"/>
          <w:lang w:val="nl-NL"/>
        </w:rPr>
        <w:t xml:space="preserve"> </w:t>
      </w:r>
      <w:r w:rsidRPr="00CA22F4">
        <w:rPr>
          <w:color w:val="6D6E71"/>
          <w:lang w:val="nl-NL"/>
        </w:rPr>
        <w:t>same</w:t>
      </w:r>
      <w:r w:rsidRPr="00CA22F4">
        <w:rPr>
          <w:color w:val="6D6E71"/>
          <w:spacing w:val="-2"/>
          <w:lang w:val="nl-NL"/>
        </w:rPr>
        <w:t>nw</w:t>
      </w:r>
      <w:r w:rsidRPr="00CA22F4">
        <w:rPr>
          <w:color w:val="6D6E71"/>
          <w:lang w:val="nl-NL"/>
        </w:rPr>
        <w:t>erking</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8"/>
          <w:lang w:val="nl-NL"/>
        </w:rPr>
        <w:t xml:space="preserve"> </w:t>
      </w:r>
      <w:r w:rsidRPr="00CA22F4">
        <w:rPr>
          <w:color w:val="6D6E71"/>
          <w:lang w:val="nl-NL"/>
        </w:rPr>
        <w:t>Dit</w:t>
      </w:r>
      <w:r w:rsidRPr="00CA22F4">
        <w:rPr>
          <w:color w:val="6D6E71"/>
          <w:spacing w:val="-9"/>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8"/>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2"/>
          <w:lang w:val="nl-NL"/>
        </w:rPr>
        <w:t>w</w:t>
      </w:r>
      <w:r w:rsidRPr="00CA22F4">
        <w:rPr>
          <w:color w:val="6D6E71"/>
          <w:lang w:val="nl-NL"/>
        </w:rPr>
        <w:t>eg</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p>
    <w:p w14:paraId="411C53D4" w14:textId="77777777" w:rsidR="00624579" w:rsidRPr="00CA22F4" w:rsidRDefault="00CA22F4">
      <w:pPr>
        <w:pStyle w:val="Plattetekst"/>
        <w:spacing w:line="264" w:lineRule="exact"/>
        <w:ind w:right="1134"/>
        <w:jc w:val="both"/>
        <w:rPr>
          <w:lang w:val="nl-NL"/>
        </w:rPr>
      </w:pPr>
      <w:r w:rsidRPr="00CA22F4">
        <w:rPr>
          <w:color w:val="6D6E71"/>
          <w:lang w:val="nl-NL"/>
        </w:rPr>
        <w:t>partij</w:t>
      </w:r>
      <w:r w:rsidRPr="00CA22F4">
        <w:rPr>
          <w:color w:val="6D6E71"/>
          <w:spacing w:val="20"/>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spacing w:val="-3"/>
          <w:lang w:val="nl-NL"/>
        </w:rPr>
        <w:t>w</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2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9"/>
          <w:lang w:val="nl-NL"/>
        </w:rPr>
        <w:t xml:space="preserve"> </w:t>
      </w:r>
      <w:r w:rsidRPr="00CA22F4">
        <w:rPr>
          <w:color w:val="6D6E71"/>
          <w:lang w:val="nl-NL"/>
        </w:rPr>
        <w:t>haar</w:t>
      </w:r>
      <w:r w:rsidRPr="00CA22F4">
        <w:rPr>
          <w:color w:val="6D6E71"/>
          <w:spacing w:val="21"/>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20"/>
          <w:lang w:val="nl-NL"/>
        </w:rPr>
        <w:t xml:space="preserve"> </w:t>
      </w:r>
      <w:r w:rsidRPr="00CA22F4">
        <w:rPr>
          <w:color w:val="6D6E71"/>
          <w:lang w:val="nl-NL"/>
        </w:rPr>
        <w:t>g</w:t>
      </w:r>
      <w:r w:rsidRPr="00CA22F4">
        <w:rPr>
          <w:color w:val="6D6E71"/>
          <w:spacing w:val="-4"/>
          <w:lang w:val="nl-NL"/>
        </w:rPr>
        <w:t>r</w:t>
      </w:r>
      <w:r w:rsidRPr="00CA22F4">
        <w:rPr>
          <w:color w:val="6D6E71"/>
          <w:lang w:val="nl-NL"/>
        </w:rPr>
        <w:t>en</w:t>
      </w:r>
      <w:r w:rsidRPr="00CA22F4">
        <w:rPr>
          <w:color w:val="6D6E71"/>
          <w:spacing w:val="-5"/>
          <w:lang w:val="nl-NL"/>
        </w:rPr>
        <w:t>z</w:t>
      </w:r>
      <w:r w:rsidRPr="00CA22F4">
        <w:rPr>
          <w:color w:val="6D6E71"/>
          <w:lang w:val="nl-NL"/>
        </w:rPr>
        <w:t>en.</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bedoeling</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1"/>
          <w:lang w:val="nl-NL"/>
        </w:rPr>
        <w:t xml:space="preserve"> </w:t>
      </w:r>
      <w:r w:rsidRPr="00CA22F4">
        <w:rPr>
          <w:color w:val="6D6E71"/>
          <w:lang w:val="nl-NL"/>
        </w:rPr>
        <w:t>naar</w:t>
      </w:r>
      <w:r w:rsidRPr="00CA22F4">
        <w:rPr>
          <w:color w:val="6D6E71"/>
          <w:spacing w:val="21"/>
          <w:lang w:val="nl-NL"/>
        </w:rPr>
        <w:t xml:space="preserve"> </w:t>
      </w:r>
      <w:r w:rsidRPr="00CA22F4">
        <w:rPr>
          <w:color w:val="6D6E71"/>
          <w:lang w:val="nl-NL"/>
        </w:rPr>
        <w:t>school</w:t>
      </w:r>
    </w:p>
    <w:p w14:paraId="76C8BC1C" w14:textId="77777777" w:rsidR="00624579" w:rsidRPr="00CA22F4" w:rsidRDefault="00CA22F4">
      <w:pPr>
        <w:pStyle w:val="Plattetekst"/>
        <w:spacing w:line="264" w:lineRule="exact"/>
        <w:ind w:right="1133"/>
        <w:jc w:val="both"/>
        <w:rPr>
          <w:lang w:val="nl-NL"/>
        </w:rPr>
      </w:pPr>
      <w:r w:rsidRPr="00CA22F4">
        <w:rPr>
          <w:color w:val="6D6E71"/>
          <w:spacing w:val="-8"/>
          <w:lang w:val="nl-NL"/>
        </w:rPr>
        <w:t>k</w:t>
      </w:r>
      <w:r w:rsidRPr="00CA22F4">
        <w:rPr>
          <w:color w:val="6D6E71"/>
          <w:lang w:val="nl-NL"/>
        </w:rPr>
        <w:t>omen</w:t>
      </w:r>
      <w:r w:rsidRPr="00CA22F4">
        <w:rPr>
          <w:color w:val="6D6E71"/>
          <w:spacing w:val="-4"/>
          <w:lang w:val="nl-NL"/>
        </w:rPr>
        <w:t xml:space="preserve"> </w:t>
      </w:r>
      <w:r w:rsidRPr="00CA22F4">
        <w:rPr>
          <w:color w:val="6D6E71"/>
          <w:lang w:val="nl-NL"/>
        </w:rPr>
        <w:t>om</w:t>
      </w:r>
      <w:r w:rsidRPr="00CA22F4">
        <w:rPr>
          <w:color w:val="6D6E71"/>
          <w:spacing w:val="-4"/>
          <w:lang w:val="nl-NL"/>
        </w:rPr>
        <w:t xml:space="preserve"> </w:t>
      </w:r>
      <w:r w:rsidRPr="00CA22F4">
        <w:rPr>
          <w:color w:val="6D6E71"/>
          <w:lang w:val="nl-NL"/>
        </w:rPr>
        <w:t>ei</w:t>
      </w:r>
      <w:r w:rsidRPr="00CA22F4">
        <w:rPr>
          <w:color w:val="6D6E71"/>
          <w:spacing w:val="-2"/>
          <w:lang w:val="nl-NL"/>
        </w:rPr>
        <w:t>g</w:t>
      </w:r>
      <w:r w:rsidRPr="00CA22F4">
        <w:rPr>
          <w:color w:val="6D6E71"/>
          <w:lang w:val="nl-NL"/>
        </w:rPr>
        <w:t>enhandig</w:t>
      </w:r>
      <w:r w:rsidRPr="00CA22F4">
        <w:rPr>
          <w:color w:val="6D6E71"/>
          <w:spacing w:val="-3"/>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4"/>
          <w:lang w:val="nl-NL"/>
        </w:rPr>
        <w:t xml:space="preserve"> </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hun</w:t>
      </w:r>
      <w:r w:rsidRPr="00CA22F4">
        <w:rPr>
          <w:color w:val="6D6E71"/>
          <w:spacing w:val="-3"/>
          <w:lang w:val="nl-NL"/>
        </w:rPr>
        <w:t xml:space="preserve"> </w:t>
      </w:r>
      <w:r w:rsidRPr="00CA22F4">
        <w:rPr>
          <w:color w:val="6D6E71"/>
          <w:lang w:val="nl-NL"/>
        </w:rPr>
        <w:t>kind</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8"/>
          <w:lang w:val="nl-NL"/>
        </w:rPr>
        <w:t>k</w:t>
      </w:r>
      <w:r w:rsidRPr="00CA22F4">
        <w:rPr>
          <w:color w:val="6D6E71"/>
          <w:lang w:val="nl-NL"/>
        </w:rPr>
        <w:t>omen</w:t>
      </w:r>
      <w:r w:rsidRPr="00CA22F4">
        <w:rPr>
          <w:color w:val="6D6E71"/>
          <w:spacing w:val="-4"/>
          <w:lang w:val="nl-NL"/>
        </w:rPr>
        <w:t xml:space="preserve"> </w:t>
      </w:r>
      <w:r w:rsidRPr="00CA22F4">
        <w:rPr>
          <w:color w:val="6D6E71"/>
          <w:lang w:val="nl-NL"/>
        </w:rPr>
        <w:t>lossen.</w:t>
      </w:r>
      <w:r w:rsidRPr="00CA22F4">
        <w:rPr>
          <w:color w:val="6D6E71"/>
          <w:spacing w:val="-3"/>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oblemen</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4"/>
          <w:lang w:val="nl-NL"/>
        </w:rPr>
        <w:t xml:space="preserve"> </w:t>
      </w:r>
      <w:r w:rsidRPr="00CA22F4">
        <w:rPr>
          <w:color w:val="6D6E71"/>
          <w:spacing w:val="-2"/>
          <w:lang w:val="nl-NL"/>
        </w:rPr>
        <w:t>z</w:t>
      </w:r>
      <w:r w:rsidRPr="00CA22F4">
        <w:rPr>
          <w:color w:val="6D6E71"/>
          <w:lang w:val="nl-NL"/>
        </w:rPr>
        <w:t>ullen</w:t>
      </w:r>
      <w:r w:rsidRPr="00CA22F4">
        <w:rPr>
          <w:color w:val="6D6E71"/>
          <w:spacing w:val="-3"/>
          <w:lang w:val="nl-NL"/>
        </w:rPr>
        <w:t xml:space="preserve"> </w:t>
      </w:r>
      <w:r w:rsidRPr="00CA22F4">
        <w:rPr>
          <w:color w:val="6D6E71"/>
          <w:lang w:val="nl-NL"/>
        </w:rPr>
        <w:t>de</w:t>
      </w:r>
    </w:p>
    <w:p w14:paraId="0DE5850C" w14:textId="77777777" w:rsidR="00624579" w:rsidRPr="00CA22F4" w:rsidRDefault="00CA22F4">
      <w:pPr>
        <w:pStyle w:val="Plattetekst"/>
        <w:spacing w:line="264" w:lineRule="exact"/>
        <w:ind w:right="1133"/>
        <w:jc w:val="both"/>
        <w:rPr>
          <w:lang w:val="nl-NL"/>
        </w:rPr>
      </w:pPr>
      <w:r w:rsidRPr="00CA22F4">
        <w:rPr>
          <w:color w:val="6D6E71"/>
          <w:lang w:val="nl-NL"/>
        </w:rPr>
        <w:t>schoolleider</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hun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delijkheid</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nemen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indien</w:t>
      </w:r>
      <w:r w:rsidRPr="00CA22F4">
        <w:rPr>
          <w:color w:val="6D6E71"/>
          <w:spacing w:val="1"/>
          <w:lang w:val="nl-NL"/>
        </w:rPr>
        <w:t xml:space="preserve"> </w:t>
      </w:r>
      <w:r w:rsidRPr="00CA22F4">
        <w:rPr>
          <w:color w:val="6D6E71"/>
          <w:lang w:val="nl-NL"/>
        </w:rPr>
        <w:t>nodig</w:t>
      </w:r>
      <w:r w:rsidRPr="00CA22F4">
        <w:rPr>
          <w:color w:val="6D6E71"/>
          <w:spacing w:val="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1"/>
          <w:lang w:val="nl-NL"/>
        </w:rPr>
        <w:t xml:space="preserve"> </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p>
    <w:p w14:paraId="392DCF0A" w14:textId="77777777" w:rsidR="00624579" w:rsidRPr="00CA22F4" w:rsidRDefault="00CA22F4">
      <w:pPr>
        <w:pStyle w:val="Plattetekst"/>
        <w:spacing w:line="264" w:lineRule="exact"/>
        <w:ind w:right="1133"/>
        <w:jc w:val="both"/>
        <w:rPr>
          <w:lang w:val="nl-NL"/>
        </w:rPr>
      </w:pP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inb</w:t>
      </w:r>
      <w:r w:rsidRPr="00CA22F4">
        <w:rPr>
          <w:color w:val="6D6E71"/>
          <w:spacing w:val="-3"/>
          <w:lang w:val="nl-NL"/>
        </w:rPr>
        <w:t>r</w:t>
      </w:r>
      <w:r w:rsidRPr="00CA22F4">
        <w:rPr>
          <w:color w:val="6D6E71"/>
          <w:lang w:val="nl-NL"/>
        </w:rPr>
        <w:t>eng</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lang w:val="nl-NL"/>
        </w:rPr>
        <w:t>blijft</w:t>
      </w:r>
      <w:r w:rsidRPr="00CA22F4">
        <w:rPr>
          <w:color w:val="6D6E71"/>
          <w:spacing w:val="-2"/>
          <w:lang w:val="nl-NL"/>
        </w:rPr>
        <w:t xml:space="preserve"> </w:t>
      </w:r>
      <w:r w:rsidRPr="00CA22F4">
        <w:rPr>
          <w:color w:val="6D6E71"/>
          <w:lang w:val="nl-NL"/>
        </w:rPr>
        <w:t>bij</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eur</w:t>
      </w:r>
      <w:r w:rsidRPr="00CA22F4">
        <w:rPr>
          <w:color w:val="6D6E71"/>
          <w:spacing w:val="-2"/>
          <w:lang w:val="nl-NL"/>
        </w:rPr>
        <w:t xml:space="preserve"> </w:t>
      </w:r>
      <w:r w:rsidRPr="00CA22F4">
        <w:rPr>
          <w:color w:val="6D6E71"/>
          <w:lang w:val="nl-NL"/>
        </w:rPr>
        <w:t>beper</w:t>
      </w:r>
      <w:r w:rsidRPr="00CA22F4">
        <w:rPr>
          <w:color w:val="6D6E71"/>
          <w:spacing w:val="-2"/>
          <w:lang w:val="nl-NL"/>
        </w:rPr>
        <w:t>k</w:t>
      </w:r>
      <w:r w:rsidRPr="00CA22F4">
        <w:rPr>
          <w:color w:val="6D6E71"/>
          <w:lang w:val="nl-NL"/>
        </w:rPr>
        <w:t>t</w:t>
      </w:r>
      <w:r w:rsidRPr="00CA22F4">
        <w:rPr>
          <w:color w:val="6D6E71"/>
          <w:spacing w:val="-3"/>
          <w:lang w:val="nl-NL"/>
        </w:rPr>
        <w:t xml:space="preserve"> t</w:t>
      </w:r>
      <w:r w:rsidRPr="00CA22F4">
        <w:rPr>
          <w:color w:val="6D6E71"/>
          <w:lang w:val="nl-NL"/>
        </w:rPr>
        <w:t>ot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aan</w:t>
      </w:r>
      <w:r w:rsidRPr="00CA22F4">
        <w:rPr>
          <w:color w:val="6D6E71"/>
          <w:spacing w:val="-3"/>
          <w:lang w:val="nl-NL"/>
        </w:rPr>
        <w:t>r</w:t>
      </w:r>
      <w:r w:rsidRPr="00CA22F4">
        <w:rPr>
          <w:color w:val="6D6E71"/>
          <w:lang w:val="nl-NL"/>
        </w:rPr>
        <w:t>ei</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3"/>
          <w:lang w:val="nl-NL"/>
        </w:rPr>
        <w:t xml:space="preserve"> t</w:t>
      </w:r>
      <w:r w:rsidRPr="00CA22F4">
        <w:rPr>
          <w:color w:val="6D6E71"/>
          <w:lang w:val="nl-NL"/>
        </w:rPr>
        <w:t>ot</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2D6C7685" w14:textId="77777777" w:rsidR="00624579" w:rsidRPr="00CA22F4" w:rsidRDefault="00CA22F4">
      <w:pPr>
        <w:pStyle w:val="Plattetekst"/>
        <w:spacing w:line="264" w:lineRule="exact"/>
        <w:ind w:right="4007"/>
        <w:jc w:val="both"/>
        <w:rPr>
          <w:lang w:val="nl-NL"/>
        </w:rPr>
      </w:pP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 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 en</w:t>
      </w:r>
      <w:r w:rsidRPr="00CA22F4">
        <w:rPr>
          <w:color w:val="6D6E71"/>
          <w:spacing w:val="-1"/>
          <w:lang w:val="nl-NL"/>
        </w:rPr>
        <w:t xml:space="preserve"> </w:t>
      </w:r>
      <w:r w:rsidRPr="00CA22F4">
        <w:rPr>
          <w:color w:val="6D6E71"/>
          <w:spacing w:val="-3"/>
          <w:lang w:val="nl-NL"/>
        </w:rPr>
        <w:t>t</w:t>
      </w:r>
      <w:r w:rsidRPr="00CA22F4">
        <w:rPr>
          <w:color w:val="6D6E71"/>
          <w:lang w:val="nl-NL"/>
        </w:rPr>
        <w:t>ot h</w:t>
      </w:r>
      <w:r w:rsidRPr="00CA22F4">
        <w:rPr>
          <w:color w:val="6D6E71"/>
          <w:spacing w:val="-2"/>
          <w:lang w:val="nl-NL"/>
        </w:rPr>
        <w:t>e</w:t>
      </w:r>
      <w:r w:rsidRPr="00CA22F4">
        <w:rPr>
          <w:color w:val="6D6E71"/>
          <w:lang w:val="nl-NL"/>
        </w:rPr>
        <w:t>t onde</w:t>
      </w:r>
      <w:r w:rsidRPr="00CA22F4">
        <w:rPr>
          <w:color w:val="6D6E71"/>
          <w:spacing w:val="-4"/>
          <w:lang w:val="nl-NL"/>
        </w:rPr>
        <w:t>r</w:t>
      </w:r>
      <w:r w:rsidRPr="00CA22F4">
        <w:rPr>
          <w:color w:val="6D6E71"/>
          <w:spacing w:val="-3"/>
          <w:lang w:val="nl-NL"/>
        </w:rPr>
        <w:t>st</w:t>
      </w:r>
      <w:r w:rsidRPr="00CA22F4">
        <w:rPr>
          <w:color w:val="6D6E71"/>
          <w:lang w:val="nl-NL"/>
        </w:rPr>
        <w:t xml:space="preserve">eunen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 xml:space="preserve">de aanpak </w:t>
      </w:r>
      <w:r w:rsidRPr="00CA22F4">
        <w:rPr>
          <w:color w:val="6D6E71"/>
          <w:spacing w:val="-4"/>
          <w:lang w:val="nl-NL"/>
        </w:rPr>
        <w:t>v</w:t>
      </w:r>
      <w:r w:rsidRPr="00CA22F4">
        <w:rPr>
          <w:color w:val="6D6E71"/>
          <w:lang w:val="nl-NL"/>
        </w:rPr>
        <w:t>an de</w:t>
      </w:r>
      <w:r w:rsidRPr="00CA22F4">
        <w:rPr>
          <w:color w:val="6D6E71"/>
          <w:spacing w:val="-1"/>
          <w:lang w:val="nl-NL"/>
        </w:rPr>
        <w:t xml:space="preserve"> </w:t>
      </w:r>
      <w:r w:rsidRPr="00CA22F4">
        <w:rPr>
          <w:color w:val="6D6E71"/>
          <w:lang w:val="nl-NL"/>
        </w:rPr>
        <w:t>school.</w:t>
      </w:r>
    </w:p>
    <w:p w14:paraId="350B9586" w14:textId="77777777" w:rsidR="00624579" w:rsidRPr="00CA22F4" w:rsidRDefault="00624579">
      <w:pPr>
        <w:spacing w:before="4" w:line="260" w:lineRule="exact"/>
        <w:rPr>
          <w:sz w:val="26"/>
          <w:szCs w:val="26"/>
          <w:lang w:val="nl-NL"/>
        </w:rPr>
      </w:pPr>
    </w:p>
    <w:p w14:paraId="1873FAEB" w14:textId="77777777" w:rsidR="00624579" w:rsidRPr="00CA22F4" w:rsidRDefault="00CA22F4">
      <w:pPr>
        <w:pStyle w:val="Kop3"/>
        <w:ind w:right="5050"/>
        <w:jc w:val="both"/>
        <w:rPr>
          <w:b w:val="0"/>
          <w:bCs w:val="0"/>
          <w:lang w:val="nl-NL"/>
        </w:rPr>
      </w:pPr>
      <w:r w:rsidRPr="00CA22F4">
        <w:rPr>
          <w:color w:val="4FA6E7"/>
          <w:spacing w:val="-4"/>
          <w:lang w:val="nl-NL"/>
        </w:rPr>
        <w:t>R</w:t>
      </w:r>
      <w:r w:rsidRPr="00CA22F4">
        <w:rPr>
          <w:color w:val="4FA6E7"/>
          <w:lang w:val="nl-NL"/>
        </w:rPr>
        <w:t>e</w:t>
      </w:r>
      <w:r w:rsidRPr="00CA22F4">
        <w:rPr>
          <w:color w:val="4FA6E7"/>
          <w:spacing w:val="-3"/>
          <w:lang w:val="nl-NL"/>
        </w:rPr>
        <w:t>g</w:t>
      </w:r>
      <w:r w:rsidRPr="00CA22F4">
        <w:rPr>
          <w:color w:val="4FA6E7"/>
          <w:lang w:val="nl-NL"/>
        </w:rPr>
        <w:t xml:space="preserve">els die </w:t>
      </w:r>
      <w:r w:rsidRPr="00CA22F4">
        <w:rPr>
          <w:color w:val="4FA6E7"/>
          <w:spacing w:val="-3"/>
          <w:lang w:val="nl-NL"/>
        </w:rPr>
        <w:t>g</w:t>
      </w:r>
      <w:r w:rsidRPr="00CA22F4">
        <w:rPr>
          <w:color w:val="4FA6E7"/>
          <w:lang w:val="nl-NL"/>
        </w:rPr>
        <w:t>elden in alle g</w:t>
      </w:r>
      <w:r w:rsidRPr="00CA22F4">
        <w:rPr>
          <w:color w:val="4FA6E7"/>
          <w:spacing w:val="-4"/>
          <w:lang w:val="nl-NL"/>
        </w:rPr>
        <w:t>r</w:t>
      </w:r>
      <w:r w:rsidRPr="00CA22F4">
        <w:rPr>
          <w:color w:val="4FA6E7"/>
          <w:lang w:val="nl-NL"/>
        </w:rPr>
        <w:t>oepen op school en daarbui</w:t>
      </w:r>
      <w:r w:rsidRPr="00CA22F4">
        <w:rPr>
          <w:color w:val="4FA6E7"/>
          <w:spacing w:val="-4"/>
          <w:lang w:val="nl-NL"/>
        </w:rPr>
        <w:t>t</w:t>
      </w:r>
      <w:r w:rsidRPr="00CA22F4">
        <w:rPr>
          <w:color w:val="4FA6E7"/>
          <w:lang w:val="nl-NL"/>
        </w:rPr>
        <w:t>en</w:t>
      </w:r>
    </w:p>
    <w:p w14:paraId="346DB68E" w14:textId="77777777" w:rsidR="00624579" w:rsidRPr="00CA22F4" w:rsidRDefault="00CA22F4" w:rsidP="00CD3340">
      <w:pPr>
        <w:pStyle w:val="Plattetekst"/>
        <w:numPr>
          <w:ilvl w:val="0"/>
          <w:numId w:val="28"/>
        </w:numPr>
        <w:tabs>
          <w:tab w:val="left" w:pos="1493"/>
        </w:tabs>
        <w:spacing w:line="259" w:lineRule="exact"/>
        <w:ind w:left="1493" w:right="4458"/>
        <w:jc w:val="both"/>
        <w:rPr>
          <w:lang w:val="nl-NL"/>
        </w:rPr>
      </w:pPr>
      <w:r w:rsidRPr="00CA22F4">
        <w:rPr>
          <w:color w:val="6D6E71"/>
          <w:lang w:val="nl-NL"/>
        </w:rPr>
        <w:t>Doe</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ts</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ander</w:t>
      </w:r>
      <w:r w:rsidRPr="00CA22F4">
        <w:rPr>
          <w:color w:val="6D6E71"/>
          <w:spacing w:val="-2"/>
          <w:lang w:val="nl-NL"/>
        </w:rPr>
        <w:t xml:space="preserve"> </w:t>
      </w:r>
      <w:r w:rsidRPr="00CA22F4">
        <w:rPr>
          <w:color w:val="6D6E71"/>
          <w:lang w:val="nl-NL"/>
        </w:rPr>
        <w:t>kind,</w:t>
      </w:r>
      <w:r w:rsidRPr="00CA22F4">
        <w:rPr>
          <w:color w:val="6D6E71"/>
          <w:spacing w:val="-1"/>
          <w:lang w:val="nl-NL"/>
        </w:rPr>
        <w:t xml:space="preserve"> </w:t>
      </w:r>
      <w:r w:rsidRPr="00CA22F4">
        <w:rPr>
          <w:color w:val="6D6E71"/>
          <w:spacing w:val="-3"/>
          <w:lang w:val="nl-NL"/>
        </w:rPr>
        <w:t>wa</w:t>
      </w:r>
      <w:r w:rsidRPr="00CA22F4">
        <w:rPr>
          <w:color w:val="6D6E71"/>
          <w:lang w:val="nl-NL"/>
        </w:rPr>
        <w:t>t</w:t>
      </w:r>
      <w:r w:rsidRPr="00CA22F4">
        <w:rPr>
          <w:color w:val="6D6E71"/>
          <w:spacing w:val="-1"/>
          <w:lang w:val="nl-NL"/>
        </w:rPr>
        <w:t xml:space="preserve"> </w:t>
      </w:r>
      <w:r w:rsidRPr="00CA22F4">
        <w:rPr>
          <w:color w:val="6D6E71"/>
          <w:lang w:val="nl-NL"/>
        </w:rPr>
        <w:t>j</w:t>
      </w:r>
      <w:r w:rsidRPr="00CA22F4">
        <w:rPr>
          <w:color w:val="6D6E71"/>
          <w:spacing w:val="-3"/>
          <w:lang w:val="nl-NL"/>
        </w:rPr>
        <w:t>e</w:t>
      </w:r>
      <w:r w:rsidRPr="00CA22F4">
        <w:rPr>
          <w:color w:val="6D6E71"/>
          <w:spacing w:val="-5"/>
          <w:lang w:val="nl-NL"/>
        </w:rPr>
        <w:t>z</w:t>
      </w:r>
      <w:r w:rsidRPr="00CA22F4">
        <w:rPr>
          <w:color w:val="6D6E71"/>
          <w:lang w:val="nl-NL"/>
        </w:rPr>
        <w:t>elf</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lang w:val="nl-NL"/>
        </w:rPr>
        <w:t>ni</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lang w:val="nl-NL"/>
        </w:rPr>
        <w:t>ttig</w:t>
      </w:r>
      <w:r w:rsidRPr="00CA22F4">
        <w:rPr>
          <w:color w:val="6D6E71"/>
          <w:spacing w:val="-1"/>
          <w:lang w:val="nl-NL"/>
        </w:rPr>
        <w:t xml:space="preserve"> </w:t>
      </w:r>
      <w:r w:rsidRPr="00CA22F4">
        <w:rPr>
          <w:color w:val="6D6E71"/>
          <w:spacing w:val="-5"/>
          <w:lang w:val="nl-NL"/>
        </w:rPr>
        <w:t>z</w:t>
      </w:r>
      <w:r w:rsidRPr="00CA22F4">
        <w:rPr>
          <w:color w:val="6D6E71"/>
          <w:lang w:val="nl-NL"/>
        </w:rPr>
        <w:t>ou</w:t>
      </w:r>
      <w:r w:rsidRPr="00CA22F4">
        <w:rPr>
          <w:color w:val="6D6E71"/>
          <w:spacing w:val="-1"/>
          <w:lang w:val="nl-NL"/>
        </w:rPr>
        <w:t xml:space="preserve"> </w:t>
      </w:r>
      <w:r w:rsidRPr="00CA22F4">
        <w:rPr>
          <w:color w:val="6D6E71"/>
          <w:lang w:val="nl-NL"/>
        </w:rPr>
        <w:t>vinden;</w:t>
      </w:r>
    </w:p>
    <w:p w14:paraId="70012D5D" w14:textId="77777777" w:rsidR="00624579" w:rsidRPr="00CA22F4" w:rsidRDefault="00CA22F4" w:rsidP="00CD3340">
      <w:pPr>
        <w:pStyle w:val="Plattetekst"/>
        <w:numPr>
          <w:ilvl w:val="0"/>
          <w:numId w:val="28"/>
        </w:numPr>
        <w:tabs>
          <w:tab w:val="left" w:pos="1493"/>
        </w:tabs>
        <w:spacing w:line="264" w:lineRule="exact"/>
        <w:ind w:left="1493" w:right="6033"/>
        <w:jc w:val="both"/>
        <w:rPr>
          <w:lang w:val="nl-NL"/>
        </w:rPr>
      </w:pPr>
      <w:r w:rsidRPr="00CA22F4">
        <w:rPr>
          <w:color w:val="6D6E71"/>
          <w:spacing w:val="-5"/>
          <w:lang w:val="nl-NL"/>
        </w:rPr>
        <w:t>K</w:t>
      </w:r>
      <w:r w:rsidRPr="00CA22F4">
        <w:rPr>
          <w:color w:val="6D6E71"/>
          <w:lang w:val="nl-NL"/>
        </w:rPr>
        <w:t>om ni</w:t>
      </w:r>
      <w:r w:rsidRPr="00CA22F4">
        <w:rPr>
          <w:color w:val="6D6E71"/>
          <w:spacing w:val="-2"/>
          <w:lang w:val="nl-NL"/>
        </w:rPr>
        <w:t>e</w:t>
      </w:r>
      <w:r w:rsidRPr="00CA22F4">
        <w:rPr>
          <w:color w:val="6D6E71"/>
          <w:lang w:val="nl-NL"/>
        </w:rPr>
        <w:t>t aan een ander als de ander d</w:t>
      </w:r>
      <w:r w:rsidRPr="00CA22F4">
        <w:rPr>
          <w:color w:val="6D6E71"/>
          <w:spacing w:val="-2"/>
          <w:lang w:val="nl-NL"/>
        </w:rPr>
        <w:t>a</w:t>
      </w:r>
      <w:r w:rsidRPr="00CA22F4">
        <w:rPr>
          <w:color w:val="6D6E71"/>
          <w:lang w:val="nl-NL"/>
        </w:rPr>
        <w:t>t ni</w:t>
      </w:r>
      <w:r w:rsidRPr="00CA22F4">
        <w:rPr>
          <w:color w:val="6D6E71"/>
          <w:spacing w:val="-2"/>
          <w:lang w:val="nl-NL"/>
        </w:rPr>
        <w:t>e</w:t>
      </w:r>
      <w:r w:rsidRPr="00CA22F4">
        <w:rPr>
          <w:color w:val="6D6E71"/>
          <w:lang w:val="nl-NL"/>
        </w:rPr>
        <w:t>t wil;</w:t>
      </w:r>
    </w:p>
    <w:p w14:paraId="7836496F"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spacing w:val="-9"/>
          <w:lang w:val="nl-NL"/>
        </w:rPr>
        <w:t>W</w:t>
      </w:r>
      <w:r w:rsidRPr="00CA22F4">
        <w:rPr>
          <w:color w:val="6D6E71"/>
          <w:lang w:val="nl-NL"/>
        </w:rPr>
        <w:t>e</w:t>
      </w:r>
      <w:r w:rsidRPr="00CA22F4">
        <w:rPr>
          <w:color w:val="6D6E71"/>
          <w:spacing w:val="-8"/>
          <w:lang w:val="nl-NL"/>
        </w:rPr>
        <w:t xml:space="preserve"> </w:t>
      </w:r>
      <w:r w:rsidRPr="00CA22F4">
        <w:rPr>
          <w:color w:val="6D6E71"/>
          <w:lang w:val="nl-NL"/>
        </w:rPr>
        <w:t>noemen</w:t>
      </w:r>
      <w:r w:rsidRPr="00CA22F4">
        <w:rPr>
          <w:color w:val="6D6E71"/>
          <w:spacing w:val="-8"/>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8"/>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v</w:t>
      </w:r>
      <w:r w:rsidRPr="00CA22F4">
        <w:rPr>
          <w:color w:val="6D6E71"/>
          <w:lang w:val="nl-NL"/>
        </w:rPr>
        <w:t>oornaam</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2"/>
          <w:lang w:val="nl-NL"/>
        </w:rPr>
        <w:t>g</w:t>
      </w:r>
      <w:r w:rsidRPr="00CA22F4">
        <w:rPr>
          <w:color w:val="6D6E71"/>
          <w:lang w:val="nl-NL"/>
        </w:rPr>
        <w:t>ebrui</w:t>
      </w:r>
      <w:r w:rsidRPr="00CA22F4">
        <w:rPr>
          <w:color w:val="6D6E71"/>
          <w:spacing w:val="-8"/>
          <w:lang w:val="nl-NL"/>
        </w:rPr>
        <w:t>k</w:t>
      </w:r>
      <w:r w:rsidRPr="00CA22F4">
        <w:rPr>
          <w:color w:val="6D6E71"/>
          <w:lang w:val="nl-NL"/>
        </w:rPr>
        <w:t>en</w:t>
      </w:r>
      <w:r w:rsidRPr="00CA22F4">
        <w:rPr>
          <w:color w:val="6D6E71"/>
          <w:spacing w:val="-8"/>
          <w:lang w:val="nl-NL"/>
        </w:rPr>
        <w:t xml:space="preserve"> </w:t>
      </w:r>
      <w:r w:rsidRPr="00CA22F4">
        <w:rPr>
          <w:color w:val="6D6E71"/>
          <w:spacing w:val="-2"/>
          <w:lang w:val="nl-NL"/>
        </w:rPr>
        <w:t>g</w:t>
      </w:r>
      <w:r w:rsidRPr="00CA22F4">
        <w:rPr>
          <w:color w:val="6D6E71"/>
          <w:lang w:val="nl-NL"/>
        </w:rPr>
        <w:t>een</w:t>
      </w:r>
      <w:r w:rsidRPr="00CA22F4">
        <w:rPr>
          <w:color w:val="6D6E71"/>
          <w:spacing w:val="-8"/>
          <w:lang w:val="nl-NL"/>
        </w:rPr>
        <w:t xml:space="preserve"> </w:t>
      </w:r>
      <w:r w:rsidRPr="00CA22F4">
        <w:rPr>
          <w:color w:val="6D6E71"/>
          <w:lang w:val="nl-NL"/>
        </w:rPr>
        <w:t>scheld</w:t>
      </w:r>
      <w:r w:rsidRPr="00CA22F4">
        <w:rPr>
          <w:color w:val="6D6E71"/>
          <w:spacing w:val="-2"/>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bijnamen</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spacing w:val="-9"/>
          <w:lang w:val="nl-NL"/>
        </w:rPr>
        <w:t>“</w:t>
      </w:r>
      <w:r w:rsidRPr="00CA22F4">
        <w:rPr>
          <w:color w:val="6D6E71"/>
          <w:lang w:val="nl-NL"/>
        </w:rPr>
        <w:t>g</w:t>
      </w:r>
      <w:r w:rsidRPr="00CA22F4">
        <w:rPr>
          <w:color w:val="6D6E71"/>
          <w:spacing w:val="-5"/>
          <w:lang w:val="nl-NL"/>
        </w:rPr>
        <w:t>r</w:t>
      </w:r>
      <w:r w:rsidRPr="00CA22F4">
        <w:rPr>
          <w:color w:val="6D6E71"/>
          <w:lang w:val="nl-NL"/>
        </w:rPr>
        <w:t>appi</w:t>
      </w:r>
      <w:r w:rsidRPr="00CA22F4">
        <w:rPr>
          <w:color w:val="6D6E71"/>
          <w:spacing w:val="-2"/>
          <w:lang w:val="nl-NL"/>
        </w:rPr>
        <w:t>g</w:t>
      </w:r>
      <w:r w:rsidRPr="00CA22F4">
        <w:rPr>
          <w:color w:val="6D6E71"/>
          <w:lang w:val="nl-NL"/>
        </w:rPr>
        <w:t>e”</w:t>
      </w:r>
      <w:r w:rsidRPr="00CA22F4">
        <w:rPr>
          <w:color w:val="6D6E71"/>
          <w:spacing w:val="-8"/>
          <w:lang w:val="nl-NL"/>
        </w:rPr>
        <w:t xml:space="preserve"> </w:t>
      </w:r>
      <w:r w:rsidRPr="00CA22F4">
        <w:rPr>
          <w:color w:val="6D6E71"/>
          <w:lang w:val="nl-NL"/>
        </w:rPr>
        <w:t>namen;</w:t>
      </w:r>
    </w:p>
    <w:p w14:paraId="55AC22E1"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lang w:val="nl-NL"/>
        </w:rPr>
        <w:t>Als</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lang w:val="nl-NL"/>
        </w:rPr>
        <w:t>k</w:t>
      </w:r>
      <w:r w:rsidRPr="00CA22F4">
        <w:rPr>
          <w:color w:val="6D6E71"/>
          <w:spacing w:val="-3"/>
          <w:lang w:val="nl-NL"/>
        </w:rPr>
        <w:t>w</w:t>
      </w:r>
      <w:r w:rsidRPr="00CA22F4">
        <w:rPr>
          <w:color w:val="6D6E71"/>
          <w:lang w:val="nl-NL"/>
        </w:rPr>
        <w:t>aad</w:t>
      </w:r>
      <w:r w:rsidRPr="00CA22F4">
        <w:rPr>
          <w:color w:val="6D6E71"/>
          <w:spacing w:val="4"/>
          <w:lang w:val="nl-NL"/>
        </w:rPr>
        <w:t xml:space="preserve"> </w:t>
      </w:r>
      <w:r w:rsidRPr="00CA22F4">
        <w:rPr>
          <w:color w:val="6D6E71"/>
          <w:lang w:val="nl-NL"/>
        </w:rPr>
        <w:t>be</w:t>
      </w:r>
      <w:r w:rsidRPr="00CA22F4">
        <w:rPr>
          <w:color w:val="6D6E71"/>
          <w:spacing w:val="-2"/>
          <w:lang w:val="nl-NL"/>
        </w:rPr>
        <w:t>n</w:t>
      </w:r>
      <w:r w:rsidRPr="00CA22F4">
        <w:rPr>
          <w:color w:val="6D6E71"/>
          <w:lang w:val="nl-NL"/>
        </w:rPr>
        <w:t>t</w:t>
      </w:r>
      <w:r w:rsidRPr="00CA22F4">
        <w:rPr>
          <w:color w:val="6D6E71"/>
          <w:spacing w:val="4"/>
          <w:lang w:val="nl-NL"/>
        </w:rPr>
        <w:t xml:space="preserve"> </w:t>
      </w:r>
      <w:r w:rsidRPr="00CA22F4">
        <w:rPr>
          <w:color w:val="6D6E71"/>
          <w:spacing w:val="-5"/>
          <w:lang w:val="nl-NL"/>
        </w:rPr>
        <w:t>g</w:t>
      </w:r>
      <w:r w:rsidRPr="00CA22F4">
        <w:rPr>
          <w:color w:val="6D6E71"/>
          <w:lang w:val="nl-NL"/>
        </w:rPr>
        <w:t>a</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slaan,</w:t>
      </w:r>
      <w:r w:rsidRPr="00CA22F4">
        <w:rPr>
          <w:color w:val="6D6E71"/>
          <w:spacing w:val="4"/>
          <w:lang w:val="nl-NL"/>
        </w:rPr>
        <w:t xml:space="preserve"> </w:t>
      </w:r>
      <w:r w:rsidRPr="00CA22F4">
        <w:rPr>
          <w:color w:val="6D6E71"/>
          <w:lang w:val="nl-NL"/>
        </w:rPr>
        <w:t>schoppen,</w:t>
      </w:r>
      <w:r w:rsidRPr="00CA22F4">
        <w:rPr>
          <w:color w:val="6D6E71"/>
          <w:spacing w:val="4"/>
          <w:lang w:val="nl-NL"/>
        </w:rPr>
        <w:t xml:space="preserve"> </w:t>
      </w:r>
      <w:r w:rsidRPr="00CA22F4">
        <w:rPr>
          <w:color w:val="6D6E71"/>
          <w:lang w:val="nl-NL"/>
        </w:rPr>
        <w:t>k</w:t>
      </w:r>
      <w:r w:rsidRPr="00CA22F4">
        <w:rPr>
          <w:color w:val="6D6E71"/>
          <w:spacing w:val="-5"/>
          <w:lang w:val="nl-NL"/>
        </w:rPr>
        <w:t>r</w:t>
      </w:r>
      <w:r w:rsidRPr="00CA22F4">
        <w:rPr>
          <w:color w:val="6D6E71"/>
          <w:lang w:val="nl-NL"/>
        </w:rPr>
        <w:t>abben</w:t>
      </w:r>
      <w:r w:rsidRPr="00CA22F4">
        <w:rPr>
          <w:color w:val="6D6E71"/>
          <w:spacing w:val="4"/>
          <w:lang w:val="nl-NL"/>
        </w:rPr>
        <w:t xml:space="preserve"> </w:t>
      </w:r>
      <w:r w:rsidRPr="00CA22F4">
        <w:rPr>
          <w:color w:val="6D6E71"/>
          <w:spacing w:val="6"/>
          <w:lang w:val="nl-NL"/>
        </w:rPr>
        <w:t>(</w:t>
      </w:r>
      <w:r w:rsidRPr="00CA22F4">
        <w:rPr>
          <w:color w:val="6D6E71"/>
          <w:lang w:val="nl-NL"/>
        </w:rPr>
        <w:t>je</w:t>
      </w:r>
      <w:r w:rsidRPr="00CA22F4">
        <w:rPr>
          <w:color w:val="6D6E71"/>
          <w:spacing w:val="4"/>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ander).</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4"/>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lang w:val="nl-NL"/>
        </w:rPr>
        <w:t>samen</w:t>
      </w:r>
    </w:p>
    <w:p w14:paraId="47C2FFCF"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e p</w:t>
      </w:r>
      <w:r w:rsidRPr="00CA22F4">
        <w:rPr>
          <w:color w:val="6D6E71"/>
          <w:spacing w:val="-5"/>
          <w:lang w:val="nl-NL"/>
        </w:rPr>
        <w:t>r</w:t>
      </w:r>
      <w:r w:rsidRPr="00CA22F4">
        <w:rPr>
          <w:color w:val="6D6E71"/>
          <w:spacing w:val="-3"/>
          <w:lang w:val="nl-NL"/>
        </w:rPr>
        <w:t>at</w:t>
      </w:r>
      <w:r w:rsidRPr="00CA22F4">
        <w:rPr>
          <w:color w:val="6D6E71"/>
          <w:lang w:val="nl-NL"/>
        </w:rPr>
        <w:t>en. Ga ande</w:t>
      </w:r>
      <w:r w:rsidRPr="00CA22F4">
        <w:rPr>
          <w:color w:val="6D6E71"/>
          <w:spacing w:val="-4"/>
          <w:lang w:val="nl-NL"/>
        </w:rPr>
        <w:t>r</w:t>
      </w:r>
      <w:r w:rsidRPr="00CA22F4">
        <w:rPr>
          <w:color w:val="6D6E71"/>
          <w:lang w:val="nl-NL"/>
        </w:rPr>
        <w:t>s naar de mee</w:t>
      </w:r>
      <w:r w:rsidRPr="00CA22F4">
        <w:rPr>
          <w:color w:val="6D6E71"/>
          <w:spacing w:val="-3"/>
          <w:lang w:val="nl-NL"/>
        </w:rPr>
        <w:t>st</w:t>
      </w:r>
      <w:r w:rsidRPr="00CA22F4">
        <w:rPr>
          <w:color w:val="6D6E71"/>
          <w:lang w:val="nl-NL"/>
        </w:rPr>
        <w:t>er of de juf;</w:t>
      </w:r>
    </w:p>
    <w:p w14:paraId="1EDC7B86" w14:textId="77777777" w:rsidR="00624579" w:rsidRPr="00CA22F4" w:rsidRDefault="00CA22F4" w:rsidP="00CD3340">
      <w:pPr>
        <w:pStyle w:val="Plattetekst"/>
        <w:numPr>
          <w:ilvl w:val="0"/>
          <w:numId w:val="28"/>
        </w:numPr>
        <w:tabs>
          <w:tab w:val="left" w:pos="1493"/>
        </w:tabs>
        <w:spacing w:line="264" w:lineRule="exact"/>
        <w:ind w:left="1493" w:right="1134"/>
        <w:jc w:val="both"/>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spacing w:val="-5"/>
          <w:lang w:val="nl-NL"/>
        </w:rPr>
        <w:t>z</w:t>
      </w:r>
      <w:r w:rsidRPr="00CA22F4">
        <w:rPr>
          <w:color w:val="6D6E71"/>
          <w:lang w:val="nl-NL"/>
        </w:rPr>
        <w:t>omaar</w:t>
      </w:r>
      <w:r w:rsidRPr="00CA22F4">
        <w:rPr>
          <w:color w:val="6D6E71"/>
          <w:spacing w:val="-15"/>
          <w:lang w:val="nl-NL"/>
        </w:rPr>
        <w:t xml:space="preserve"> </w:t>
      </w:r>
      <w:r w:rsidRPr="00CA22F4">
        <w:rPr>
          <w:color w:val="6D6E71"/>
          <w:lang w:val="nl-NL"/>
        </w:rPr>
        <w:t>klik</w:t>
      </w:r>
      <w:r w:rsidRPr="00CA22F4">
        <w:rPr>
          <w:color w:val="6D6E71"/>
          <w:spacing w:val="-8"/>
          <w:lang w:val="nl-NL"/>
        </w:rPr>
        <w:t>k</w:t>
      </w:r>
      <w:r w:rsidRPr="00CA22F4">
        <w:rPr>
          <w:color w:val="6D6E71"/>
          <w:lang w:val="nl-NL"/>
        </w:rPr>
        <w:t>en.</w:t>
      </w:r>
      <w:r w:rsidRPr="00CA22F4">
        <w:rPr>
          <w:color w:val="6D6E71"/>
          <w:spacing w:val="-14"/>
          <w:lang w:val="nl-NL"/>
        </w:rPr>
        <w:t xml:space="preserve"> </w:t>
      </w:r>
      <w:r w:rsidRPr="00CA22F4">
        <w:rPr>
          <w:color w:val="6D6E71"/>
          <w:spacing w:val="-9"/>
          <w:lang w:val="nl-NL"/>
        </w:rPr>
        <w:t>W</w:t>
      </w:r>
      <w:r w:rsidRPr="00CA22F4">
        <w:rPr>
          <w:color w:val="6D6E71"/>
          <w:lang w:val="nl-NL"/>
        </w:rPr>
        <w:t>el:</w:t>
      </w:r>
      <w:r w:rsidRPr="00CA22F4">
        <w:rPr>
          <w:color w:val="6D6E71"/>
          <w:spacing w:val="-15"/>
          <w:lang w:val="nl-NL"/>
        </w:rPr>
        <w:t xml:space="preserve"> </w:t>
      </w:r>
      <w:r w:rsidRPr="00CA22F4">
        <w:rPr>
          <w:color w:val="6D6E71"/>
          <w:lang w:val="nl-NL"/>
        </w:rPr>
        <w:t>aan</w:t>
      </w:r>
      <w:r w:rsidRPr="00CA22F4">
        <w:rPr>
          <w:color w:val="6D6E71"/>
          <w:spacing w:val="-15"/>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juf</w:t>
      </w:r>
      <w:r w:rsidRPr="00CA22F4">
        <w:rPr>
          <w:color w:val="6D6E71"/>
          <w:spacing w:val="-14"/>
          <w:lang w:val="nl-NL"/>
        </w:rPr>
        <w:t xml:space="preserve"> </w:t>
      </w:r>
      <w:r w:rsidRPr="00CA22F4">
        <w:rPr>
          <w:color w:val="6D6E71"/>
          <w:lang w:val="nl-NL"/>
        </w:rPr>
        <w:t>of</w:t>
      </w:r>
      <w:r w:rsidRPr="00CA22F4">
        <w:rPr>
          <w:color w:val="6D6E71"/>
          <w:spacing w:val="-14"/>
          <w:lang w:val="nl-NL"/>
        </w:rPr>
        <w:t xml:space="preserve"> </w:t>
      </w:r>
      <w:r w:rsidRPr="00CA22F4">
        <w:rPr>
          <w:color w:val="6D6E71"/>
          <w:lang w:val="nl-NL"/>
        </w:rPr>
        <w:t>mee</w:t>
      </w:r>
      <w:r w:rsidRPr="00CA22F4">
        <w:rPr>
          <w:color w:val="6D6E71"/>
          <w:spacing w:val="-3"/>
          <w:lang w:val="nl-NL"/>
        </w:rPr>
        <w:t>st</w:t>
      </w:r>
      <w:r w:rsidRPr="00CA22F4">
        <w:rPr>
          <w:color w:val="6D6E71"/>
          <w:lang w:val="nl-NL"/>
        </w:rPr>
        <w:t>er</w:t>
      </w:r>
      <w:r w:rsidRPr="00CA22F4">
        <w:rPr>
          <w:color w:val="6D6E71"/>
          <w:spacing w:val="-14"/>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15"/>
          <w:lang w:val="nl-NL"/>
        </w:rPr>
        <w:t xml:space="preserve"> </w:t>
      </w:r>
      <w:r w:rsidRPr="00CA22F4">
        <w:rPr>
          <w:color w:val="6D6E71"/>
          <w:lang w:val="nl-NL"/>
        </w:rPr>
        <w:t>als</w:t>
      </w:r>
      <w:r w:rsidRPr="00CA22F4">
        <w:rPr>
          <w:color w:val="6D6E71"/>
          <w:spacing w:val="-13"/>
          <w:lang w:val="nl-NL"/>
        </w:rPr>
        <w:t xml:space="preserve"> </w:t>
      </w:r>
      <w:r w:rsidRPr="00CA22F4">
        <w:rPr>
          <w:color w:val="6D6E71"/>
          <w:lang w:val="nl-NL"/>
        </w:rPr>
        <w:t>er</w:t>
      </w:r>
      <w:r w:rsidRPr="00CA22F4">
        <w:rPr>
          <w:color w:val="6D6E71"/>
          <w:spacing w:val="-15"/>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15"/>
          <w:lang w:val="nl-NL"/>
        </w:rPr>
        <w:t xml:space="preserve"> </w:t>
      </w:r>
      <w:r w:rsidRPr="00CA22F4">
        <w:rPr>
          <w:color w:val="6D6E71"/>
          <w:spacing w:val="-2"/>
          <w:lang w:val="nl-NL"/>
        </w:rPr>
        <w:t>g</w:t>
      </w:r>
      <w:r w:rsidRPr="00CA22F4">
        <w:rPr>
          <w:color w:val="6D6E71"/>
          <w:lang w:val="nl-NL"/>
        </w:rPr>
        <w:t>ebeurt</w:t>
      </w:r>
      <w:r w:rsidRPr="00CA22F4">
        <w:rPr>
          <w:color w:val="6D6E71"/>
          <w:spacing w:val="-14"/>
          <w:lang w:val="nl-NL"/>
        </w:rPr>
        <w:t xml:space="preserve"> </w:t>
      </w:r>
      <w:r w:rsidRPr="00CA22F4">
        <w:rPr>
          <w:color w:val="6D6E71"/>
          <w:spacing w:val="-3"/>
          <w:lang w:val="nl-NL"/>
        </w:rPr>
        <w:t>wa</w:t>
      </w:r>
      <w:r w:rsidRPr="00CA22F4">
        <w:rPr>
          <w:color w:val="6D6E71"/>
          <w:lang w:val="nl-NL"/>
        </w:rPr>
        <w:t>t</w:t>
      </w:r>
      <w:r w:rsidRPr="00CA22F4">
        <w:rPr>
          <w:color w:val="6D6E71"/>
          <w:spacing w:val="-15"/>
          <w:lang w:val="nl-NL"/>
        </w:rPr>
        <w:t xml:space="preserve"> </w:t>
      </w:r>
      <w:r w:rsidRPr="00CA22F4">
        <w:rPr>
          <w:color w:val="6D6E71"/>
          <w:lang w:val="nl-NL"/>
        </w:rPr>
        <w:t>je</w:t>
      </w:r>
      <w:r w:rsidRPr="00CA22F4">
        <w:rPr>
          <w:color w:val="6D6E71"/>
          <w:spacing w:val="-1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lang w:val="nl-NL"/>
        </w:rPr>
        <w:t>ttig</w:t>
      </w:r>
      <w:r w:rsidRPr="00CA22F4">
        <w:rPr>
          <w:color w:val="6D6E71"/>
          <w:spacing w:val="-15"/>
          <w:lang w:val="nl-NL"/>
        </w:rPr>
        <w:t xml:space="preserve"> </w:t>
      </w:r>
      <w:r w:rsidRPr="00CA22F4">
        <w:rPr>
          <w:color w:val="6D6E71"/>
          <w:lang w:val="nl-NL"/>
        </w:rPr>
        <w:t>of</w:t>
      </w:r>
      <w:r w:rsidRPr="00CA22F4">
        <w:rPr>
          <w:color w:val="6D6E71"/>
          <w:spacing w:val="-14"/>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aarlijk</w:t>
      </w:r>
    </w:p>
    <w:p w14:paraId="0B7B768F" w14:textId="77777777" w:rsidR="00624579" w:rsidRPr="00CA22F4" w:rsidRDefault="00CA22F4">
      <w:pPr>
        <w:pStyle w:val="Plattetekst"/>
        <w:spacing w:line="264" w:lineRule="exact"/>
        <w:ind w:left="1493"/>
        <w:rPr>
          <w:lang w:val="nl-NL"/>
        </w:rPr>
      </w:pPr>
      <w:r w:rsidRPr="00CA22F4">
        <w:rPr>
          <w:color w:val="6D6E71"/>
          <w:lang w:val="nl-NL"/>
        </w:rPr>
        <w:t>vindt;</w:t>
      </w:r>
    </w:p>
    <w:p w14:paraId="1A800C3E" w14:textId="77777777" w:rsidR="00624579" w:rsidRPr="00CA22F4" w:rsidRDefault="00CA22F4" w:rsidP="00CD3340">
      <w:pPr>
        <w:pStyle w:val="Plattetekst"/>
        <w:numPr>
          <w:ilvl w:val="0"/>
          <w:numId w:val="28"/>
        </w:numPr>
        <w:tabs>
          <w:tab w:val="left" w:pos="1493"/>
        </w:tabs>
        <w:spacing w:line="264" w:lineRule="exact"/>
        <w:ind w:left="1493" w:right="3776"/>
        <w:jc w:val="both"/>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 de mee</w:t>
      </w:r>
      <w:r w:rsidRPr="00CA22F4">
        <w:rPr>
          <w:color w:val="6D6E71"/>
          <w:spacing w:val="-3"/>
          <w:lang w:val="nl-NL"/>
        </w:rPr>
        <w:t>st</w:t>
      </w:r>
      <w:r w:rsidRPr="00CA22F4">
        <w:rPr>
          <w:color w:val="6D6E71"/>
          <w:lang w:val="nl-NL"/>
        </w:rPr>
        <w:t xml:space="preserve">er of de juf </w:t>
      </w:r>
      <w:r w:rsidRPr="00CA22F4">
        <w:rPr>
          <w:color w:val="6D6E71"/>
          <w:spacing w:val="-3"/>
          <w:lang w:val="nl-NL"/>
        </w:rPr>
        <w:t>w</w:t>
      </w:r>
      <w:r w:rsidRPr="00CA22F4">
        <w:rPr>
          <w:color w:val="6D6E71"/>
          <w:lang w:val="nl-NL"/>
        </w:rPr>
        <w:t>anneer j</w:t>
      </w:r>
      <w:r w:rsidRPr="00CA22F4">
        <w:rPr>
          <w:color w:val="6D6E71"/>
          <w:spacing w:val="-3"/>
          <w:lang w:val="nl-NL"/>
        </w:rPr>
        <w:t>e</w:t>
      </w:r>
      <w:r w:rsidRPr="00CA22F4">
        <w:rPr>
          <w:color w:val="6D6E71"/>
          <w:spacing w:val="-5"/>
          <w:lang w:val="nl-NL"/>
        </w:rPr>
        <w:t>z</w:t>
      </w:r>
      <w:r w:rsidRPr="00CA22F4">
        <w:rPr>
          <w:color w:val="6D6E71"/>
          <w:lang w:val="nl-NL"/>
        </w:rPr>
        <w:t>elf of iemand ande</w:t>
      </w:r>
      <w:r w:rsidRPr="00CA22F4">
        <w:rPr>
          <w:color w:val="6D6E71"/>
          <w:spacing w:val="-4"/>
          <w:lang w:val="nl-NL"/>
        </w:rPr>
        <w:t>r</w:t>
      </w:r>
      <w:r w:rsidRPr="00CA22F4">
        <w:rPr>
          <w:color w:val="6D6E71"/>
          <w:lang w:val="nl-NL"/>
        </w:rPr>
        <w:t xml:space="preserve">s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p>
    <w:p w14:paraId="3D625428"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lang w:val="nl-NL"/>
        </w:rPr>
        <w:t>Blijft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7"/>
          <w:lang w:val="nl-NL"/>
        </w:rPr>
        <w:t xml:space="preserve"> </w:t>
      </w:r>
      <w:r w:rsidRPr="00CA22F4">
        <w:rPr>
          <w:color w:val="6D6E71"/>
          <w:lang w:val="nl-NL"/>
        </w:rPr>
        <w:t>doo</w:t>
      </w:r>
      <w:r w:rsidRPr="00CA22F4">
        <w:rPr>
          <w:color w:val="6D6E71"/>
          <w:spacing w:val="-3"/>
          <w:lang w:val="nl-NL"/>
        </w:rPr>
        <w:t>r</w:t>
      </w:r>
      <w:r w:rsidRPr="00CA22F4">
        <w:rPr>
          <w:color w:val="6D6E71"/>
          <w:spacing w:val="-5"/>
          <w:lang w:val="nl-NL"/>
        </w:rPr>
        <w:t>g</w:t>
      </w:r>
      <w:r w:rsidRPr="00CA22F4">
        <w:rPr>
          <w:color w:val="6D6E71"/>
          <w:lang w:val="nl-NL"/>
        </w:rPr>
        <w:t>aan</w:t>
      </w:r>
      <w:r w:rsidRPr="00CA22F4">
        <w:rPr>
          <w:color w:val="6D6E71"/>
          <w:spacing w:val="7"/>
          <w:lang w:val="nl-NL"/>
        </w:rPr>
        <w:t xml:space="preserve"> </w:t>
      </w:r>
      <w:r w:rsidRPr="00CA22F4">
        <w:rPr>
          <w:color w:val="6D6E71"/>
          <w:lang w:val="nl-NL"/>
        </w:rPr>
        <w:t>dan</w:t>
      </w:r>
      <w:r w:rsidRPr="00CA22F4">
        <w:rPr>
          <w:color w:val="6D6E71"/>
          <w:spacing w:val="7"/>
          <w:lang w:val="nl-NL"/>
        </w:rPr>
        <w:t xml:space="preserve"> </w:t>
      </w:r>
      <w:r w:rsidRPr="00CA22F4">
        <w:rPr>
          <w:color w:val="6D6E71"/>
          <w:lang w:val="nl-NL"/>
        </w:rPr>
        <w:t>aan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mee</w:t>
      </w:r>
      <w:r w:rsidRPr="00CA22F4">
        <w:rPr>
          <w:color w:val="6D6E71"/>
          <w:spacing w:val="-3"/>
          <w:lang w:val="nl-NL"/>
        </w:rPr>
        <w:t>st</w:t>
      </w:r>
      <w:r w:rsidRPr="00CA22F4">
        <w:rPr>
          <w:color w:val="6D6E71"/>
          <w:lang w:val="nl-NL"/>
        </w:rPr>
        <w:t>er</w:t>
      </w:r>
      <w:r w:rsidRPr="00CA22F4">
        <w:rPr>
          <w:color w:val="6D6E71"/>
          <w:spacing w:val="7"/>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juf</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spacing w:val="-1"/>
          <w:lang w:val="nl-NL"/>
        </w:rPr>
        <w:t>e</w:t>
      </w:r>
      <w:r w:rsidRPr="00CA22F4">
        <w:rPr>
          <w:color w:val="6D6E71"/>
          <w:lang w:val="nl-NL"/>
        </w:rPr>
        <w:t>llen.</w:t>
      </w:r>
      <w:r w:rsidRPr="00CA22F4">
        <w:rPr>
          <w:color w:val="6D6E71"/>
          <w:spacing w:val="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die</w:t>
      </w:r>
      <w:r w:rsidRPr="00CA22F4">
        <w:rPr>
          <w:color w:val="6D6E71"/>
          <w:spacing w:val="7"/>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7"/>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7"/>
          <w:lang w:val="nl-NL"/>
        </w:rPr>
        <w:t xml:space="preserve"> </w:t>
      </w:r>
      <w:r w:rsidRPr="00CA22F4">
        <w:rPr>
          <w:color w:val="6D6E71"/>
          <w:spacing w:val="-4"/>
          <w:lang w:val="nl-NL"/>
        </w:rPr>
        <w:t>v</w:t>
      </w:r>
      <w:r w:rsidRPr="00CA22F4">
        <w:rPr>
          <w:color w:val="6D6E71"/>
          <w:lang w:val="nl-NL"/>
        </w:rPr>
        <w:t>aak</w:t>
      </w:r>
      <w:r w:rsidRPr="00CA22F4">
        <w:rPr>
          <w:color w:val="6D6E71"/>
          <w:spacing w:val="7"/>
          <w:lang w:val="nl-NL"/>
        </w:rPr>
        <w:t xml:space="preserve"> </w:t>
      </w:r>
      <w:r w:rsidRPr="00CA22F4">
        <w:rPr>
          <w:color w:val="6D6E71"/>
          <w:spacing w:val="-5"/>
          <w:lang w:val="nl-NL"/>
        </w:rPr>
        <w:t>z</w:t>
      </w:r>
      <w:r w:rsidRPr="00CA22F4">
        <w:rPr>
          <w:color w:val="6D6E71"/>
          <w:lang w:val="nl-NL"/>
        </w:rPr>
        <w:t>elf</w:t>
      </w:r>
      <w:r w:rsidRPr="00CA22F4">
        <w:rPr>
          <w:color w:val="6D6E71"/>
          <w:spacing w:val="8"/>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p>
    <w:p w14:paraId="00434DC3" w14:textId="77777777" w:rsidR="00624579" w:rsidRPr="00CA22F4" w:rsidRDefault="00CA22F4">
      <w:pPr>
        <w:pStyle w:val="Plattetekst"/>
        <w:spacing w:line="264" w:lineRule="exact"/>
        <w:ind w:left="1493"/>
        <w:rPr>
          <w:lang w:val="nl-NL"/>
        </w:rPr>
      </w:pPr>
      <w:r w:rsidRPr="00CA22F4">
        <w:rPr>
          <w:color w:val="6D6E71"/>
          <w:lang w:val="nl-NL"/>
        </w:rPr>
        <w:t>ne</w:t>
      </w:r>
      <w:r w:rsidRPr="00CA22F4">
        <w:rPr>
          <w:color w:val="6D6E71"/>
          <w:spacing w:val="-3"/>
          <w:lang w:val="nl-NL"/>
        </w:rPr>
        <w:t>st</w:t>
      </w:r>
      <w:r w:rsidRPr="00CA22F4">
        <w:rPr>
          <w:color w:val="6D6E71"/>
          <w:lang w:val="nl-NL"/>
        </w:rPr>
        <w:t>en!;</w:t>
      </w:r>
    </w:p>
    <w:p w14:paraId="310AF367"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spacing w:val="-10"/>
          <w:lang w:val="nl-NL"/>
        </w:rPr>
        <w:t>W</w:t>
      </w:r>
      <w:r w:rsidRPr="00CA22F4">
        <w:rPr>
          <w:color w:val="6D6E71"/>
          <w:lang w:val="nl-NL"/>
        </w:rPr>
        <w:t>o</w:t>
      </w:r>
      <w:r w:rsidRPr="00CA22F4">
        <w:rPr>
          <w:color w:val="6D6E71"/>
          <w:spacing w:val="-3"/>
          <w:lang w:val="nl-NL"/>
        </w:rPr>
        <w:t>r</w:t>
      </w:r>
      <w:r w:rsidRPr="00CA22F4">
        <w:rPr>
          <w:color w:val="6D6E71"/>
          <w:lang w:val="nl-NL"/>
        </w:rPr>
        <w:t>d</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r w:rsidRPr="00CA22F4">
        <w:rPr>
          <w:color w:val="6D6E71"/>
          <w:spacing w:val="-3"/>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w:t>
      </w:r>
      <w:r w:rsidRPr="00CA22F4">
        <w:rPr>
          <w:color w:val="6D6E71"/>
          <w:lang w:val="nl-NL"/>
        </w:rPr>
        <w:t>thuis</w:t>
      </w:r>
      <w:r w:rsidRPr="00CA22F4">
        <w:rPr>
          <w:color w:val="6D6E71"/>
          <w:spacing w:val="-3"/>
          <w:lang w:val="nl-NL"/>
        </w:rPr>
        <w:t xml:space="preserve"> </w:t>
      </w:r>
      <w:r w:rsidRPr="00CA22F4">
        <w:rPr>
          <w:color w:val="6D6E71"/>
          <w:lang w:val="nl-NL"/>
        </w:rPr>
        <w:t>dan</w:t>
      </w:r>
      <w:r w:rsidRPr="00CA22F4">
        <w:rPr>
          <w:color w:val="6D6E71"/>
          <w:spacing w:val="-3"/>
          <w:lang w:val="nl-NL"/>
        </w:rPr>
        <w:t xml:space="preserve"> </w:t>
      </w:r>
      <w:r w:rsidRPr="00CA22F4">
        <w:rPr>
          <w:color w:val="6D6E71"/>
          <w:lang w:val="nl-NL"/>
        </w:rPr>
        <w:t>ook</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2"/>
          <w:lang w:val="nl-NL"/>
        </w:rPr>
        <w:t>g</w:t>
      </w:r>
      <w:r w:rsidRPr="00CA22F4">
        <w:rPr>
          <w:color w:val="6D6E71"/>
          <w:lang w:val="nl-NL"/>
        </w:rPr>
        <w:t>eheim</w:t>
      </w:r>
      <w:r w:rsidRPr="00CA22F4">
        <w:rPr>
          <w:color w:val="6D6E71"/>
          <w:spacing w:val="-3"/>
          <w:lang w:val="nl-NL"/>
        </w:rPr>
        <w:t xml:space="preserve"> </w:t>
      </w:r>
      <w:r w:rsidRPr="00CA22F4">
        <w:rPr>
          <w:color w:val="6D6E71"/>
          <w:lang w:val="nl-NL"/>
        </w:rPr>
        <w:t>houden.</w:t>
      </w:r>
      <w:r w:rsidRPr="00CA22F4">
        <w:rPr>
          <w:color w:val="6D6E71"/>
          <w:spacing w:val="-3"/>
          <w:lang w:val="nl-NL"/>
        </w:rPr>
        <w:t xml:space="preserve"> </w:t>
      </w:r>
      <w:r w:rsidRPr="00CA22F4">
        <w:rPr>
          <w:color w:val="6D6E71"/>
          <w:lang w:val="nl-NL"/>
        </w:rPr>
        <w:t>Als</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v</w:t>
      </w:r>
      <w:r w:rsidRPr="00CA22F4">
        <w:rPr>
          <w:color w:val="6D6E71"/>
          <w:lang w:val="nl-NL"/>
        </w:rPr>
        <w:t>er</w:t>
      </w:r>
      <w:r w:rsidRPr="00CA22F4">
        <w:rPr>
          <w:color w:val="6D6E71"/>
          <w:spacing w:val="-3"/>
          <w:lang w:val="nl-NL"/>
        </w:rPr>
        <w:t>t</w:t>
      </w:r>
      <w:r w:rsidRPr="00CA22F4">
        <w:rPr>
          <w:color w:val="6D6E71"/>
          <w:lang w:val="nl-NL"/>
        </w:rPr>
        <w:t>elt</w:t>
      </w:r>
      <w:r w:rsidRPr="00CA22F4">
        <w:rPr>
          <w:color w:val="6D6E71"/>
          <w:spacing w:val="-3"/>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w:t>
      </w:r>
      <w:r w:rsidRPr="00CA22F4">
        <w:rPr>
          <w:color w:val="6D6E71"/>
          <w:lang w:val="nl-NL"/>
        </w:rPr>
        <w:t>een</w:t>
      </w:r>
    </w:p>
    <w:p w14:paraId="0C288DCA" w14:textId="77777777" w:rsidR="00624579" w:rsidRPr="00CA22F4" w:rsidRDefault="00CA22F4">
      <w:pPr>
        <w:pStyle w:val="Plattetekst"/>
        <w:spacing w:line="264" w:lineRule="exact"/>
        <w:ind w:left="1493"/>
        <w:rPr>
          <w:lang w:val="nl-NL"/>
        </w:rPr>
      </w:pPr>
      <w:r w:rsidRPr="00CA22F4">
        <w:rPr>
          <w:color w:val="6D6E71"/>
          <w:lang w:val="nl-NL"/>
        </w:rPr>
        <w:t xml:space="preserve">oplossing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oc</w:t>
      </w:r>
      <w:r w:rsidRPr="00CA22F4">
        <w:rPr>
          <w:color w:val="6D6E71"/>
          <w:spacing w:val="-2"/>
          <w:lang w:val="nl-NL"/>
        </w:rPr>
        <w:t>h</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0AD4384E" w14:textId="77777777" w:rsidR="00624579" w:rsidRPr="00CA22F4" w:rsidRDefault="00CA22F4" w:rsidP="00CD3340">
      <w:pPr>
        <w:pStyle w:val="Plattetekst"/>
        <w:numPr>
          <w:ilvl w:val="0"/>
          <w:numId w:val="28"/>
        </w:numPr>
        <w:tabs>
          <w:tab w:val="left" w:pos="1493"/>
        </w:tabs>
        <w:spacing w:line="264" w:lineRule="exact"/>
        <w:ind w:left="1493" w:right="2634"/>
        <w:jc w:val="both"/>
        <w:rPr>
          <w:lang w:val="nl-NL"/>
        </w:rPr>
      </w:pPr>
      <w:r w:rsidRPr="00CA22F4">
        <w:rPr>
          <w:color w:val="6D6E71"/>
          <w:lang w:val="nl-NL"/>
        </w:rPr>
        <w:t xml:space="preserve">Uitlachen, </w:t>
      </w:r>
      <w:r w:rsidRPr="00CA22F4">
        <w:rPr>
          <w:color w:val="6D6E71"/>
          <w:spacing w:val="-4"/>
          <w:lang w:val="nl-NL"/>
        </w:rPr>
        <w:t>r</w:t>
      </w:r>
      <w:r w:rsidRPr="00CA22F4">
        <w:rPr>
          <w:color w:val="6D6E71"/>
          <w:lang w:val="nl-NL"/>
        </w:rPr>
        <w:t>oddelen en din</w:t>
      </w:r>
      <w:r w:rsidRPr="00CA22F4">
        <w:rPr>
          <w:color w:val="6D6E71"/>
          <w:spacing w:val="-2"/>
          <w:lang w:val="nl-NL"/>
        </w:rPr>
        <w:t>g</w:t>
      </w:r>
      <w:r w:rsidRPr="00CA22F4">
        <w:rPr>
          <w:color w:val="6D6E71"/>
          <w:lang w:val="nl-NL"/>
        </w:rPr>
        <w:t xml:space="preserve">en </w:t>
      </w:r>
      <w:r w:rsidRPr="00CA22F4">
        <w:rPr>
          <w:color w:val="6D6E71"/>
          <w:spacing w:val="-2"/>
          <w:lang w:val="nl-NL"/>
        </w:rPr>
        <w:t>a</w:t>
      </w:r>
      <w:r w:rsidRPr="00CA22F4">
        <w:rPr>
          <w:color w:val="6D6E71"/>
          <w:lang w:val="nl-NL"/>
        </w:rPr>
        <w:t>fpak</w:t>
      </w:r>
      <w:r w:rsidRPr="00CA22F4">
        <w:rPr>
          <w:color w:val="6D6E71"/>
          <w:spacing w:val="-8"/>
          <w:lang w:val="nl-NL"/>
        </w:rPr>
        <w:t>k</w:t>
      </w:r>
      <w:r w:rsidRPr="00CA22F4">
        <w:rPr>
          <w:color w:val="6D6E71"/>
          <w:lang w:val="nl-NL"/>
        </w:rPr>
        <w:t>en of kinde</w:t>
      </w:r>
      <w:r w:rsidRPr="00CA22F4">
        <w:rPr>
          <w:color w:val="6D6E71"/>
          <w:spacing w:val="-3"/>
          <w:lang w:val="nl-NL"/>
        </w:rPr>
        <w:t>r</w:t>
      </w:r>
      <w:r w:rsidRPr="00CA22F4">
        <w:rPr>
          <w:color w:val="6D6E71"/>
          <w:lang w:val="nl-NL"/>
        </w:rPr>
        <w:t>en bui</w:t>
      </w:r>
      <w:r w:rsidRPr="00CA22F4">
        <w:rPr>
          <w:color w:val="6D6E71"/>
          <w:spacing w:val="-3"/>
          <w:lang w:val="nl-NL"/>
        </w:rPr>
        <w:t>t</w:t>
      </w:r>
      <w:r w:rsidRPr="00CA22F4">
        <w:rPr>
          <w:color w:val="6D6E71"/>
          <w:lang w:val="nl-NL"/>
        </w:rPr>
        <w:t>enslui</w:t>
      </w:r>
      <w:r w:rsidRPr="00CA22F4">
        <w:rPr>
          <w:color w:val="6D6E71"/>
          <w:spacing w:val="-3"/>
          <w:lang w:val="nl-NL"/>
        </w:rPr>
        <w:t>t</w:t>
      </w:r>
      <w:r w:rsidRPr="00CA22F4">
        <w:rPr>
          <w:color w:val="6D6E71"/>
          <w:lang w:val="nl-NL"/>
        </w:rPr>
        <w:t xml:space="preserve">en vinden </w:t>
      </w:r>
      <w:r w:rsidRPr="00CA22F4">
        <w:rPr>
          <w:color w:val="6D6E71"/>
          <w:spacing w:val="-2"/>
          <w:lang w:val="nl-NL"/>
        </w:rPr>
        <w:t>w</w:t>
      </w:r>
      <w:r w:rsidRPr="00CA22F4">
        <w:rPr>
          <w:color w:val="6D6E71"/>
          <w:lang w:val="nl-NL"/>
        </w:rPr>
        <w:t>e ni</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oed;</w:t>
      </w:r>
    </w:p>
    <w:p w14:paraId="0A80CB7A" w14:textId="77777777" w:rsidR="00624579" w:rsidRPr="00CA22F4" w:rsidRDefault="00CA22F4" w:rsidP="00CD3340">
      <w:pPr>
        <w:pStyle w:val="Plattetekst"/>
        <w:numPr>
          <w:ilvl w:val="0"/>
          <w:numId w:val="28"/>
        </w:numPr>
        <w:tabs>
          <w:tab w:val="left" w:pos="1493"/>
        </w:tabs>
        <w:spacing w:line="264" w:lineRule="exact"/>
        <w:ind w:left="1493" w:right="7036"/>
        <w:jc w:val="both"/>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spullen</w:t>
      </w:r>
      <w:r w:rsidRPr="00CA22F4">
        <w:rPr>
          <w:color w:val="6D6E71"/>
          <w:spacing w:val="-1"/>
          <w:lang w:val="nl-NL"/>
        </w:rPr>
        <w:t xml:space="preserve"> </w:t>
      </w:r>
      <w:r w:rsidRPr="00CA22F4">
        <w:rPr>
          <w:color w:val="6D6E71"/>
          <w:spacing w:val="-3"/>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ander</w:t>
      </w:r>
      <w:r w:rsidRPr="00CA22F4">
        <w:rPr>
          <w:color w:val="6D6E71"/>
          <w:spacing w:val="-1"/>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p>
    <w:p w14:paraId="0A0AB135" w14:textId="77777777" w:rsidR="00624579" w:rsidRPr="00CA22F4" w:rsidRDefault="00CA22F4" w:rsidP="00CD3340">
      <w:pPr>
        <w:pStyle w:val="Plattetekst"/>
        <w:numPr>
          <w:ilvl w:val="0"/>
          <w:numId w:val="28"/>
        </w:numPr>
        <w:tabs>
          <w:tab w:val="left" w:pos="1493"/>
        </w:tabs>
        <w:spacing w:line="264" w:lineRule="exact"/>
        <w:ind w:left="1493" w:right="8706"/>
        <w:jc w:val="both"/>
        <w:rPr>
          <w:lang w:val="nl-NL"/>
        </w:rPr>
      </w:pPr>
      <w:r w:rsidRPr="00CA22F4">
        <w:rPr>
          <w:color w:val="6D6E71"/>
          <w:lang w:val="nl-NL"/>
        </w:rPr>
        <w:t>Lui</w:t>
      </w:r>
      <w:r w:rsidRPr="00CA22F4">
        <w:rPr>
          <w:color w:val="6D6E71"/>
          <w:spacing w:val="-3"/>
          <w:lang w:val="nl-NL"/>
        </w:rPr>
        <w:t>st</w:t>
      </w:r>
      <w:r w:rsidRPr="00CA22F4">
        <w:rPr>
          <w:color w:val="6D6E71"/>
          <w:lang w:val="nl-NL"/>
        </w:rPr>
        <w:t>er naar el</w:t>
      </w:r>
      <w:r w:rsidRPr="00CA22F4">
        <w:rPr>
          <w:color w:val="6D6E71"/>
          <w:spacing w:val="-4"/>
          <w:lang w:val="nl-NL"/>
        </w:rPr>
        <w:t>k</w:t>
      </w:r>
      <w:r w:rsidRPr="00CA22F4">
        <w:rPr>
          <w:color w:val="6D6E71"/>
          <w:lang w:val="nl-NL"/>
        </w:rPr>
        <w:t>aar;</w:t>
      </w:r>
    </w:p>
    <w:p w14:paraId="573D0655" w14:textId="77777777" w:rsidR="00624579" w:rsidRPr="00CA22F4" w:rsidRDefault="00CA22F4" w:rsidP="00CD3340">
      <w:pPr>
        <w:pStyle w:val="Plattetekst"/>
        <w:numPr>
          <w:ilvl w:val="0"/>
          <w:numId w:val="28"/>
        </w:numPr>
        <w:tabs>
          <w:tab w:val="left" w:pos="1493"/>
        </w:tabs>
        <w:spacing w:line="264" w:lineRule="exact"/>
        <w:ind w:left="1493" w:right="6841"/>
        <w:jc w:val="both"/>
        <w:rPr>
          <w:lang w:val="nl-NL"/>
        </w:rPr>
      </w:pPr>
      <w:r w:rsidRPr="00CA22F4">
        <w:rPr>
          <w:color w:val="6D6E71"/>
          <w:lang w:val="nl-NL"/>
        </w:rPr>
        <w:t>Iemand ni</w:t>
      </w:r>
      <w:r w:rsidRPr="00CA22F4">
        <w:rPr>
          <w:color w:val="6D6E71"/>
          <w:spacing w:val="-2"/>
          <w:lang w:val="nl-NL"/>
        </w:rPr>
        <w:t>e</w:t>
      </w:r>
      <w:r w:rsidRPr="00CA22F4">
        <w:rPr>
          <w:color w:val="6D6E71"/>
          <w:lang w:val="nl-NL"/>
        </w:rPr>
        <w:t>t op h</w:t>
      </w:r>
      <w:r w:rsidRPr="00CA22F4">
        <w:rPr>
          <w:color w:val="6D6E71"/>
          <w:spacing w:val="-1"/>
          <w:lang w:val="nl-NL"/>
        </w:rPr>
        <w:t>e</w:t>
      </w:r>
      <w:r w:rsidRPr="00CA22F4">
        <w:rPr>
          <w:color w:val="6D6E71"/>
          <w:lang w:val="nl-NL"/>
        </w:rPr>
        <w:t>t ui</w:t>
      </w:r>
      <w:r w:rsidRPr="00CA22F4">
        <w:rPr>
          <w:color w:val="6D6E71"/>
          <w:spacing w:val="-3"/>
          <w:lang w:val="nl-NL"/>
        </w:rPr>
        <w:t>t</w:t>
      </w:r>
      <w:r w:rsidRPr="00CA22F4">
        <w:rPr>
          <w:color w:val="6D6E71"/>
          <w:lang w:val="nl-NL"/>
        </w:rPr>
        <w:t>erlijk beoo</w:t>
      </w:r>
      <w:r w:rsidRPr="00CA22F4">
        <w:rPr>
          <w:color w:val="6D6E71"/>
          <w:spacing w:val="-3"/>
          <w:lang w:val="nl-NL"/>
        </w:rPr>
        <w:t>r</w:t>
      </w:r>
      <w:r w:rsidRPr="00CA22F4">
        <w:rPr>
          <w:color w:val="6D6E71"/>
          <w:lang w:val="nl-NL"/>
        </w:rPr>
        <w:t>delen;</w:t>
      </w:r>
    </w:p>
    <w:p w14:paraId="5B28E10A" w14:textId="77777777" w:rsidR="00624579" w:rsidRPr="00CA22F4" w:rsidRDefault="00CA22F4" w:rsidP="00CD3340">
      <w:pPr>
        <w:pStyle w:val="Plattetekst"/>
        <w:numPr>
          <w:ilvl w:val="0"/>
          <w:numId w:val="28"/>
        </w:numPr>
        <w:tabs>
          <w:tab w:val="left" w:pos="1493"/>
        </w:tabs>
        <w:spacing w:line="264" w:lineRule="exact"/>
        <w:ind w:left="1493" w:right="2065"/>
        <w:jc w:val="both"/>
        <w:rPr>
          <w:lang w:val="nl-NL"/>
        </w:rPr>
      </w:pPr>
      <w:r w:rsidRPr="00CA22F4">
        <w:rPr>
          <w:color w:val="6D6E71"/>
          <w:lang w:val="nl-NL"/>
        </w:rPr>
        <w:t>Nieu</w:t>
      </w:r>
      <w:r w:rsidRPr="00CA22F4">
        <w:rPr>
          <w:color w:val="6D6E71"/>
          <w:spacing w:val="-2"/>
          <w:lang w:val="nl-NL"/>
        </w:rPr>
        <w:t>w</w:t>
      </w:r>
      <w:r w:rsidRPr="00CA22F4">
        <w:rPr>
          <w:color w:val="6D6E71"/>
          <w:lang w:val="nl-NL"/>
        </w:rPr>
        <w:t>e kinde</w:t>
      </w:r>
      <w:r w:rsidRPr="00CA22F4">
        <w:rPr>
          <w:color w:val="6D6E71"/>
          <w:spacing w:val="-3"/>
          <w:lang w:val="nl-NL"/>
        </w:rPr>
        <w:t>r</w:t>
      </w:r>
      <w:r w:rsidRPr="00CA22F4">
        <w:rPr>
          <w:color w:val="6D6E71"/>
          <w:lang w:val="nl-NL"/>
        </w:rPr>
        <w:t xml:space="preserve">en willen </w:t>
      </w:r>
      <w:r w:rsidRPr="00CA22F4">
        <w:rPr>
          <w:color w:val="6D6E71"/>
          <w:spacing w:val="-2"/>
          <w:lang w:val="nl-NL"/>
        </w:rPr>
        <w:t>w</w:t>
      </w:r>
      <w:r w:rsidRPr="00CA22F4">
        <w:rPr>
          <w:color w:val="6D6E71"/>
          <w:lang w:val="nl-NL"/>
        </w:rPr>
        <w:t xml:space="preserve">e </w:t>
      </w:r>
      <w:r w:rsidRPr="00CA22F4">
        <w:rPr>
          <w:color w:val="6D6E71"/>
          <w:spacing w:val="-2"/>
          <w:lang w:val="nl-NL"/>
        </w:rPr>
        <w:t>g</w:t>
      </w:r>
      <w:r w:rsidRPr="00CA22F4">
        <w:rPr>
          <w:color w:val="6D6E71"/>
          <w:lang w:val="nl-NL"/>
        </w:rPr>
        <w:t>oed o</w:t>
      </w:r>
      <w:r w:rsidRPr="00CA22F4">
        <w:rPr>
          <w:color w:val="6D6E71"/>
          <w:spacing w:val="-2"/>
          <w:lang w:val="nl-NL"/>
        </w:rPr>
        <w:t>n</w:t>
      </w:r>
      <w:r w:rsidRPr="00CA22F4">
        <w:rPr>
          <w:color w:val="6D6E71"/>
          <w:lang w:val="nl-NL"/>
        </w:rPr>
        <w:t>t</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en en 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 xml:space="preserve">en. Zij zijn ook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om op on</w:t>
      </w:r>
      <w:r w:rsidRPr="00CA22F4">
        <w:rPr>
          <w:color w:val="6D6E71"/>
          <w:spacing w:val="-5"/>
          <w:lang w:val="nl-NL"/>
        </w:rPr>
        <w:t>z</w:t>
      </w:r>
      <w:r w:rsidRPr="00CA22F4">
        <w:rPr>
          <w:color w:val="6D6E71"/>
          <w:lang w:val="nl-NL"/>
        </w:rPr>
        <w:t>e school;</w:t>
      </w:r>
    </w:p>
    <w:p w14:paraId="4A4E27A1"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lang w:val="nl-NL"/>
        </w:rPr>
        <w:t>O</w:t>
      </w:r>
      <w:r w:rsidRPr="00CA22F4">
        <w:rPr>
          <w:color w:val="6D6E71"/>
          <w:spacing w:val="-3"/>
          <w:lang w:val="nl-NL"/>
        </w:rPr>
        <w:t>p</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elijk</w:t>
      </w:r>
      <w:r w:rsidRPr="00CA22F4">
        <w:rPr>
          <w:color w:val="6D6E71"/>
          <w:spacing w:val="33"/>
          <w:lang w:val="nl-NL"/>
        </w:rPr>
        <w:t xml:space="preserve"> </w:t>
      </w:r>
      <w:r w:rsidRPr="00CA22F4">
        <w:rPr>
          <w:color w:val="6D6E71"/>
          <w:lang w:val="nl-NL"/>
        </w:rPr>
        <w:t>iemand</w:t>
      </w:r>
      <w:r w:rsidRPr="00CA22F4">
        <w:rPr>
          <w:color w:val="6D6E71"/>
          <w:spacing w:val="34"/>
          <w:lang w:val="nl-NL"/>
        </w:rPr>
        <w:t xml:space="preserve"> </w:t>
      </w:r>
      <w:r w:rsidRPr="00CA22F4">
        <w:rPr>
          <w:color w:val="6D6E71"/>
          <w:lang w:val="nl-NL"/>
        </w:rPr>
        <w:t>pijn</w:t>
      </w:r>
      <w:r w:rsidRPr="00CA22F4">
        <w:rPr>
          <w:color w:val="6D6E71"/>
          <w:spacing w:val="33"/>
          <w:lang w:val="nl-NL"/>
        </w:rPr>
        <w:t xml:space="preserve"> </w:t>
      </w:r>
      <w:r w:rsidRPr="00CA22F4">
        <w:rPr>
          <w:color w:val="6D6E71"/>
          <w:lang w:val="nl-NL"/>
        </w:rPr>
        <w:t>doen,</w:t>
      </w:r>
      <w:r w:rsidRPr="00CA22F4">
        <w:rPr>
          <w:color w:val="6D6E71"/>
          <w:spacing w:val="34"/>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34"/>
          <w:lang w:val="nl-NL"/>
        </w:rPr>
        <w:t xml:space="preserve"> </w:t>
      </w: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33"/>
          <w:lang w:val="nl-NL"/>
        </w:rPr>
        <w:t xml:space="preserve"> </w:t>
      </w:r>
      <w:r w:rsidRPr="00CA22F4">
        <w:rPr>
          <w:color w:val="6D6E71"/>
          <w:lang w:val="nl-NL"/>
        </w:rPr>
        <w:t>school,</w:t>
      </w:r>
      <w:r w:rsidRPr="00CA22F4">
        <w:rPr>
          <w:color w:val="6D6E71"/>
          <w:spacing w:val="34"/>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erna</w:t>
      </w:r>
      <w:r w:rsidRPr="00CA22F4">
        <w:rPr>
          <w:color w:val="6D6E71"/>
          <w:spacing w:val="33"/>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34"/>
          <w:lang w:val="nl-NL"/>
        </w:rPr>
        <w:t xml:space="preserve"> </w:t>
      </w:r>
      <w:r w:rsidRPr="00CA22F4">
        <w:rPr>
          <w:color w:val="6D6E71"/>
          <w:lang w:val="nl-NL"/>
        </w:rPr>
        <w:t>om</w:t>
      </w:r>
      <w:r w:rsidRPr="00CA22F4">
        <w:rPr>
          <w:color w:val="6D6E71"/>
          <w:spacing w:val="34"/>
          <w:lang w:val="nl-NL"/>
        </w:rPr>
        <w:t xml:space="preserve"> </w:t>
      </w:r>
      <w:r w:rsidRPr="00CA22F4">
        <w:rPr>
          <w:color w:val="6D6E71"/>
          <w:spacing w:val="-3"/>
          <w:lang w:val="nl-NL"/>
        </w:rPr>
        <w:t>t</w:t>
      </w:r>
      <w:r w:rsidRPr="00CA22F4">
        <w:rPr>
          <w:color w:val="6D6E71"/>
          <w:lang w:val="nl-NL"/>
        </w:rPr>
        <w:t>e</w:t>
      </w:r>
      <w:r w:rsidRPr="00CA22F4">
        <w:rPr>
          <w:color w:val="6D6E71"/>
          <w:spacing w:val="33"/>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34"/>
          <w:lang w:val="nl-NL"/>
        </w:rPr>
        <w:t xml:space="preserve"> </w:t>
      </w:r>
      <w:r w:rsidRPr="00CA22F4">
        <w:rPr>
          <w:color w:val="6D6E71"/>
          <w:lang w:val="nl-NL"/>
        </w:rPr>
        <w:t>is</w:t>
      </w:r>
      <w:r w:rsidRPr="00CA22F4">
        <w:rPr>
          <w:color w:val="6D6E71"/>
          <w:spacing w:val="34"/>
          <w:lang w:val="nl-NL"/>
        </w:rPr>
        <w:t xml:space="preserve"> </w:t>
      </w:r>
      <w:r w:rsidRPr="00CA22F4">
        <w:rPr>
          <w:color w:val="6D6E71"/>
          <w:lang w:val="nl-NL"/>
        </w:rPr>
        <w:t>besli</w:t>
      </w:r>
      <w:r w:rsidRPr="00CA22F4">
        <w:rPr>
          <w:color w:val="6D6E71"/>
          <w:spacing w:val="-3"/>
          <w:lang w:val="nl-NL"/>
        </w:rPr>
        <w:t>s</w:t>
      </w:r>
      <w:r w:rsidRPr="00CA22F4">
        <w:rPr>
          <w:color w:val="6D6E71"/>
          <w:lang w:val="nl-NL"/>
        </w:rPr>
        <w:t>t</w:t>
      </w:r>
      <w:r w:rsidRPr="00CA22F4">
        <w:rPr>
          <w:color w:val="6D6E71"/>
          <w:spacing w:val="3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p>
    <w:p w14:paraId="33533404"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oe</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aan;</w:t>
      </w:r>
    </w:p>
    <w:p w14:paraId="19FF3FD8" w14:textId="77777777" w:rsidR="00624579" w:rsidRPr="00CA22F4" w:rsidRDefault="00CA22F4" w:rsidP="00CD3340">
      <w:pPr>
        <w:pStyle w:val="Plattetekst"/>
        <w:numPr>
          <w:ilvl w:val="0"/>
          <w:numId w:val="28"/>
        </w:numPr>
        <w:tabs>
          <w:tab w:val="left" w:pos="1493"/>
        </w:tabs>
        <w:spacing w:line="264" w:lineRule="exact"/>
        <w:ind w:left="1493" w:right="1133"/>
        <w:jc w:val="both"/>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8"/>
          <w:lang w:val="nl-NL"/>
        </w:rPr>
        <w:t xml:space="preserve"> </w:t>
      </w:r>
      <w:r w:rsidRPr="00CA22F4">
        <w:rPr>
          <w:color w:val="6D6E71"/>
          <w:lang w:val="nl-NL"/>
        </w:rPr>
        <w:t>ook</w:t>
      </w:r>
      <w:r w:rsidRPr="00CA22F4">
        <w:rPr>
          <w:color w:val="6D6E71"/>
          <w:spacing w:val="8"/>
          <w:lang w:val="nl-NL"/>
        </w:rPr>
        <w:t xml:space="preserve"> </w:t>
      </w:r>
      <w:r w:rsidRPr="00CA22F4">
        <w:rPr>
          <w:color w:val="6D6E71"/>
          <w:spacing w:val="-5"/>
          <w:lang w:val="nl-NL"/>
        </w:rPr>
        <w:t>z</w:t>
      </w:r>
      <w:r w:rsidRPr="00CA22F4">
        <w:rPr>
          <w:color w:val="6D6E71"/>
          <w:lang w:val="nl-NL"/>
        </w:rPr>
        <w:t>elf</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ruzie</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8"/>
          <w:lang w:val="nl-NL"/>
        </w:rPr>
        <w:t xml:space="preserve"> </w:t>
      </w:r>
      <w:r w:rsidRPr="00CA22F4">
        <w:rPr>
          <w:color w:val="6D6E71"/>
          <w:lang w:val="nl-NL"/>
        </w:rPr>
        <w:t>op</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lossen.</w:t>
      </w:r>
      <w:r w:rsidRPr="00CA22F4">
        <w:rPr>
          <w:color w:val="6D6E71"/>
          <w:spacing w:val="8"/>
          <w:lang w:val="nl-NL"/>
        </w:rPr>
        <w:t xml:space="preserve"> </w:t>
      </w:r>
      <w:r w:rsidRPr="00CA22F4">
        <w:rPr>
          <w:color w:val="6D6E71"/>
          <w:lang w:val="nl-NL"/>
        </w:rPr>
        <w:t>Na</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uitp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8"/>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 xml:space="preserve"> </w:t>
      </w:r>
      <w:r w:rsidRPr="00CA22F4">
        <w:rPr>
          <w:color w:val="6D6E71"/>
          <w:lang w:val="nl-NL"/>
        </w:rPr>
        <w:t>ook</w:t>
      </w:r>
      <w:r w:rsidRPr="00CA22F4">
        <w:rPr>
          <w:color w:val="6D6E71"/>
          <w:spacing w:val="8"/>
          <w:lang w:val="nl-NL"/>
        </w:rPr>
        <w:t xml:space="preserve"> </w:t>
      </w:r>
      <w:r w:rsidRPr="00CA22F4">
        <w:rPr>
          <w:color w:val="6D6E71"/>
          <w:spacing w:val="-2"/>
          <w:lang w:val="nl-NL"/>
        </w:rPr>
        <w:t>w</w:t>
      </w:r>
      <w:r w:rsidRPr="00CA22F4">
        <w:rPr>
          <w:color w:val="6D6E71"/>
          <w:lang w:val="nl-NL"/>
        </w:rPr>
        <w:t>eer</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8"/>
          <w:lang w:val="nl-NL"/>
        </w:rPr>
        <w:t xml:space="preserve"> </w:t>
      </w:r>
      <w:r w:rsidRPr="00CA22F4">
        <w:rPr>
          <w:color w:val="6D6E71"/>
          <w:lang w:val="nl-NL"/>
        </w:rPr>
        <w:t>en</w:t>
      </w:r>
    </w:p>
    <w:p w14:paraId="7040F265"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t</w:t>
      </w:r>
      <w:r w:rsidRPr="00CA22F4">
        <w:rPr>
          <w:color w:val="6D6E71"/>
          <w:lang w:val="nl-NL"/>
        </w:rPr>
        <w:t>en.</w:t>
      </w:r>
    </w:p>
    <w:p w14:paraId="069FFDFD" w14:textId="77777777" w:rsidR="00624579" w:rsidRPr="00CA22F4" w:rsidRDefault="00624579">
      <w:pPr>
        <w:spacing w:line="264" w:lineRule="exact"/>
        <w:rPr>
          <w:lang w:val="nl-NL"/>
        </w:rPr>
        <w:sectPr w:rsidR="00624579" w:rsidRPr="00CA22F4">
          <w:footerReference w:type="even" r:id="rId54"/>
          <w:footerReference w:type="default" r:id="rId55"/>
          <w:pgSz w:w="11906" w:h="16840"/>
          <w:pgMar w:top="900" w:right="0" w:bottom="500" w:left="0" w:header="0" w:footer="316" w:gutter="0"/>
          <w:cols w:space="708"/>
        </w:sectPr>
      </w:pPr>
    </w:p>
    <w:p w14:paraId="42DF7899" w14:textId="77777777" w:rsidR="00624579" w:rsidRPr="00CA22F4" w:rsidRDefault="00624579">
      <w:pPr>
        <w:spacing w:before="5" w:line="100" w:lineRule="exact"/>
        <w:rPr>
          <w:sz w:val="10"/>
          <w:szCs w:val="10"/>
          <w:lang w:val="nl-NL"/>
        </w:rPr>
      </w:pPr>
    </w:p>
    <w:p w14:paraId="12226D70" w14:textId="77777777" w:rsidR="00624579" w:rsidRPr="00CA22F4" w:rsidRDefault="00CA22F4">
      <w:pPr>
        <w:pStyle w:val="Kop3"/>
        <w:spacing w:before="51"/>
        <w:ind w:right="9582"/>
        <w:jc w:val="both"/>
        <w:rPr>
          <w:b w:val="0"/>
          <w:bCs w:val="0"/>
          <w:lang w:val="nl-NL"/>
        </w:rPr>
      </w:pPr>
      <w:r w:rsidRPr="00CA22F4">
        <w:rPr>
          <w:color w:val="58595B"/>
          <w:spacing w:val="-21"/>
          <w:lang w:val="nl-NL"/>
        </w:rPr>
        <w:t>T</w:t>
      </w:r>
      <w:r w:rsidRPr="00CA22F4">
        <w:rPr>
          <w:color w:val="58595B"/>
          <w:lang w:val="nl-NL"/>
        </w:rPr>
        <w:t>o</w:t>
      </w:r>
      <w:r w:rsidRPr="00CA22F4">
        <w:rPr>
          <w:color w:val="58595B"/>
          <w:spacing w:val="-2"/>
          <w:lang w:val="nl-NL"/>
        </w:rPr>
        <w:t>e</w:t>
      </w:r>
      <w:r w:rsidRPr="00CA22F4">
        <w:rPr>
          <w:color w:val="58595B"/>
          <w:spacing w:val="-3"/>
          <w:lang w:val="nl-NL"/>
        </w:rPr>
        <w:t>v</w:t>
      </w:r>
      <w:r w:rsidRPr="00CA22F4">
        <w:rPr>
          <w:color w:val="58595B"/>
          <w:lang w:val="nl-NL"/>
        </w:rPr>
        <w:t>oeging:</w:t>
      </w:r>
    </w:p>
    <w:p w14:paraId="4DCD0BB9" w14:textId="77777777" w:rsidR="00624579" w:rsidRPr="00CA22F4" w:rsidRDefault="00CA22F4">
      <w:pPr>
        <w:pStyle w:val="Plattetekst"/>
        <w:spacing w:line="259" w:lineRule="exact"/>
        <w:ind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mo</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hun</w:t>
      </w:r>
      <w:r w:rsidRPr="00CA22F4">
        <w:rPr>
          <w:color w:val="6D6E71"/>
          <w:spacing w:val="5"/>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aa</w:t>
      </w:r>
      <w:r w:rsidRPr="00CA22F4">
        <w:rPr>
          <w:color w:val="6D6E71"/>
          <w:spacing w:val="-4"/>
          <w:lang w:val="nl-NL"/>
        </w:rPr>
        <w:t>n</w:t>
      </w:r>
      <w:r w:rsidRPr="00CA22F4">
        <w:rPr>
          <w:color w:val="6D6E71"/>
          <w:lang w:val="nl-NL"/>
        </w:rPr>
        <w:t>vulling</w:t>
      </w:r>
      <w:r w:rsidRPr="00CA22F4">
        <w:rPr>
          <w:color w:val="6D6E71"/>
          <w:spacing w:val="5"/>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elde</w:t>
      </w:r>
      <w:r w:rsidRPr="00CA22F4">
        <w:rPr>
          <w:color w:val="6D6E71"/>
          <w:spacing w:val="4"/>
          <w:lang w:val="nl-NL"/>
        </w:rPr>
        <w:t xml:space="preserve"> </w:t>
      </w:r>
      <w:r w:rsidRPr="00CA22F4">
        <w:rPr>
          <w:color w:val="6D6E71"/>
          <w:lang w:val="nl-NL"/>
        </w:rPr>
        <w:t>school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4"/>
          <w:lang w:val="nl-NL"/>
        </w:rPr>
        <w:t xml:space="preserve"> </w:t>
      </w:r>
      <w:r w:rsidRPr="00CA22F4">
        <w:rPr>
          <w:color w:val="6D6E71"/>
          <w:lang w:val="nl-NL"/>
        </w:rPr>
        <w:t>in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4E478E39"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8"/>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8"/>
          <w:lang w:val="nl-NL"/>
        </w:rPr>
        <w:t xml:space="preserve"> </w:t>
      </w:r>
      <w:r w:rsidRPr="00CA22F4">
        <w:rPr>
          <w:color w:val="6D6E71"/>
          <w:lang w:val="nl-NL"/>
        </w:rPr>
        <w:t>Die</w:t>
      </w:r>
      <w:r w:rsidRPr="00CA22F4">
        <w:rPr>
          <w:color w:val="6D6E71"/>
          <w:spacing w:val="8"/>
          <w:lang w:val="nl-NL"/>
        </w:rPr>
        <w:t xml:space="preserve"> </w:t>
      </w:r>
      <w:r w:rsidRPr="00CA22F4">
        <w:rPr>
          <w:color w:val="6D6E71"/>
          <w:lang w:val="nl-NL"/>
        </w:rPr>
        <w:t>aa</w:t>
      </w:r>
      <w:r w:rsidRPr="00CA22F4">
        <w:rPr>
          <w:color w:val="6D6E71"/>
          <w:spacing w:val="-4"/>
          <w:lang w:val="nl-NL"/>
        </w:rPr>
        <w:t>n</w:t>
      </w:r>
      <w:r w:rsidRPr="00CA22F4">
        <w:rPr>
          <w:color w:val="6D6E71"/>
          <w:lang w:val="nl-NL"/>
        </w:rPr>
        <w:t>vulling</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8"/>
          <w:lang w:val="nl-NL"/>
        </w:rPr>
        <w:t xml:space="preserve"> </w:t>
      </w:r>
      <w:r w:rsidRPr="00CA22F4">
        <w:rPr>
          <w:color w:val="6D6E71"/>
          <w:lang w:val="nl-NL"/>
        </w:rPr>
        <w:t>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8"/>
          <w:lang w:val="nl-NL"/>
        </w:rPr>
        <w:t xml:space="preserve"> </w:t>
      </w:r>
      <w:r w:rsidRPr="00CA22F4">
        <w:rPr>
          <w:color w:val="6D6E71"/>
          <w:lang w:val="nl-NL"/>
        </w:rPr>
        <w:t>door</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8"/>
          <w:lang w:val="nl-NL"/>
        </w:rPr>
        <w:t xml:space="preserve"> </w:t>
      </w:r>
      <w:r w:rsidRPr="00CA22F4">
        <w:rPr>
          <w:color w:val="6D6E71"/>
          <w:lang w:val="nl-NL"/>
        </w:rPr>
        <w:t>dit</w:t>
      </w:r>
      <w:r w:rsidRPr="00CA22F4">
        <w:rPr>
          <w:color w:val="6D6E71"/>
          <w:spacing w:val="8"/>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z</w:t>
      </w:r>
      <w:r w:rsidRPr="00CA22F4">
        <w:rPr>
          <w:color w:val="6D6E71"/>
          <w:lang w:val="nl-NL"/>
        </w:rPr>
        <w:t>gn.</w:t>
      </w:r>
      <w:r w:rsidRPr="00CA22F4">
        <w:rPr>
          <w:color w:val="6D6E71"/>
          <w:spacing w:val="8"/>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8"/>
          <w:lang w:val="nl-NL"/>
        </w:rPr>
        <w:t xml:space="preserve"> </w:t>
      </w:r>
      <w:r w:rsidRPr="00CA22F4">
        <w:rPr>
          <w:color w:val="6D6E71"/>
          <w:spacing w:val="-4"/>
          <w:lang w:val="nl-NL"/>
        </w:rPr>
        <w:t>Z</w:t>
      </w:r>
      <w:r w:rsidRPr="00CA22F4">
        <w:rPr>
          <w:color w:val="6D6E71"/>
          <w:spacing w:val="-1"/>
          <w:lang w:val="nl-NL"/>
        </w:rPr>
        <w:t>o</w:t>
      </w:r>
      <w:r w:rsidRPr="00CA22F4">
        <w:rPr>
          <w:color w:val="6D6E71"/>
          <w:spacing w:val="-2"/>
          <w:lang w:val="nl-NL"/>
        </w:rPr>
        <w:t>w</w:t>
      </w:r>
      <w:r w:rsidRPr="00CA22F4">
        <w:rPr>
          <w:color w:val="6D6E71"/>
          <w:lang w:val="nl-NL"/>
        </w:rPr>
        <w:t>el</w:t>
      </w:r>
    </w:p>
    <w:p w14:paraId="2A280EA1" w14:textId="77777777" w:rsidR="00624579" w:rsidRPr="00CA22F4" w:rsidRDefault="00CA22F4">
      <w:pPr>
        <w:pStyle w:val="Plattetekst"/>
        <w:spacing w:line="264" w:lineRule="exact"/>
        <w:ind w:right="4954"/>
        <w:jc w:val="both"/>
        <w:rPr>
          <w:lang w:val="nl-NL"/>
        </w:rPr>
      </w:pPr>
      <w:r w:rsidRPr="00CA22F4">
        <w:rPr>
          <w:color w:val="6D6E71"/>
          <w:lang w:val="nl-NL"/>
        </w:rPr>
        <w:t>school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 als g</w:t>
      </w:r>
      <w:r w:rsidRPr="00CA22F4">
        <w:rPr>
          <w:color w:val="6D6E71"/>
          <w:spacing w:val="-4"/>
          <w:lang w:val="nl-NL"/>
        </w:rPr>
        <w:t>r</w:t>
      </w:r>
      <w:r w:rsidRPr="00CA22F4">
        <w:rPr>
          <w:color w:val="6D6E71"/>
          <w:lang w:val="nl-NL"/>
        </w:rPr>
        <w:t>oep</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 zijn zic</w:t>
      </w:r>
      <w:r w:rsidRPr="00CA22F4">
        <w:rPr>
          <w:color w:val="6D6E71"/>
          <w:spacing w:val="-2"/>
          <w:lang w:val="nl-NL"/>
        </w:rPr>
        <w:t>h</w:t>
      </w:r>
      <w:r w:rsidRPr="00CA22F4">
        <w:rPr>
          <w:color w:val="6D6E71"/>
          <w:lang w:val="nl-NL"/>
        </w:rPr>
        <w:t>tbaar in de klas op</w:t>
      </w:r>
      <w:r w:rsidRPr="00CA22F4">
        <w:rPr>
          <w:color w:val="6D6E71"/>
          <w:spacing w:val="-2"/>
          <w:lang w:val="nl-NL"/>
        </w:rPr>
        <w:t>g</w:t>
      </w:r>
      <w:r w:rsidRPr="00CA22F4">
        <w:rPr>
          <w:color w:val="6D6E71"/>
          <w:lang w:val="nl-NL"/>
        </w:rPr>
        <w:t>ehan</w:t>
      </w:r>
      <w:r w:rsidRPr="00CA22F4">
        <w:rPr>
          <w:color w:val="6D6E71"/>
          <w:spacing w:val="-2"/>
          <w:lang w:val="nl-NL"/>
        </w:rPr>
        <w:t>g</w:t>
      </w:r>
      <w:r w:rsidRPr="00CA22F4">
        <w:rPr>
          <w:color w:val="6D6E71"/>
          <w:lang w:val="nl-NL"/>
        </w:rPr>
        <w:t>en.</w:t>
      </w:r>
    </w:p>
    <w:p w14:paraId="5DC5FBDF" w14:textId="77777777" w:rsidR="00624579" w:rsidRPr="00CA22F4" w:rsidRDefault="00624579">
      <w:pPr>
        <w:spacing w:before="4" w:line="260" w:lineRule="exact"/>
        <w:rPr>
          <w:sz w:val="26"/>
          <w:szCs w:val="26"/>
          <w:lang w:val="nl-NL"/>
        </w:rPr>
      </w:pPr>
    </w:p>
    <w:p w14:paraId="0F5C7B7F" w14:textId="77777777" w:rsidR="00624579" w:rsidRPr="00CA22F4" w:rsidRDefault="00CA22F4">
      <w:pPr>
        <w:pStyle w:val="Kop3"/>
        <w:ind w:right="7408"/>
        <w:jc w:val="both"/>
        <w:rPr>
          <w:b w:val="0"/>
          <w:bCs w:val="0"/>
          <w:lang w:val="nl-NL"/>
        </w:rPr>
      </w:pPr>
      <w:r w:rsidRPr="00CA22F4">
        <w:rPr>
          <w:color w:val="4FA6E7"/>
          <w:lang w:val="nl-NL"/>
        </w:rPr>
        <w:t>Dit</w:t>
      </w:r>
      <w:r w:rsidRPr="00CA22F4">
        <w:rPr>
          <w:color w:val="4FA6E7"/>
          <w:spacing w:val="-2"/>
          <w:lang w:val="nl-NL"/>
        </w:rPr>
        <w:t xml:space="preserve"> </w:t>
      </w:r>
      <w:r w:rsidRPr="00CA22F4">
        <w:rPr>
          <w:color w:val="4FA6E7"/>
          <w:lang w:val="nl-NL"/>
        </w:rPr>
        <w:t>P</w:t>
      </w:r>
      <w:r w:rsidRPr="00CA22F4">
        <w:rPr>
          <w:color w:val="4FA6E7"/>
          <w:spacing w:val="-3"/>
          <w:lang w:val="nl-NL"/>
        </w:rPr>
        <w:t>ES</w:t>
      </w:r>
      <w:r w:rsidRPr="00CA22F4">
        <w:rPr>
          <w:color w:val="4FA6E7"/>
          <w:lang w:val="nl-NL"/>
        </w:rPr>
        <w:t>TP</w:t>
      </w:r>
      <w:r w:rsidRPr="00CA22F4">
        <w:rPr>
          <w:color w:val="4FA6E7"/>
          <w:spacing w:val="-3"/>
          <w:lang w:val="nl-NL"/>
        </w:rPr>
        <w:t>R</w:t>
      </w:r>
      <w:r w:rsidRPr="00CA22F4">
        <w:rPr>
          <w:color w:val="4FA6E7"/>
          <w:spacing w:val="-6"/>
          <w:lang w:val="nl-NL"/>
        </w:rPr>
        <w:t>O</w:t>
      </w:r>
      <w:r w:rsidRPr="00CA22F4">
        <w:rPr>
          <w:color w:val="4FA6E7"/>
          <w:spacing w:val="-7"/>
          <w:lang w:val="nl-NL"/>
        </w:rPr>
        <w:t>T</w:t>
      </w:r>
      <w:r w:rsidRPr="00CA22F4">
        <w:rPr>
          <w:color w:val="4FA6E7"/>
          <w:lang w:val="nl-NL"/>
        </w:rPr>
        <w:t>O</w:t>
      </w:r>
      <w:r w:rsidRPr="00CA22F4">
        <w:rPr>
          <w:color w:val="4FA6E7"/>
          <w:spacing w:val="-2"/>
          <w:lang w:val="nl-NL"/>
        </w:rPr>
        <w:t>C</w:t>
      </w:r>
      <w:r w:rsidRPr="00CA22F4">
        <w:rPr>
          <w:color w:val="4FA6E7"/>
          <w:lang w:val="nl-NL"/>
        </w:rPr>
        <w:t>OL</w:t>
      </w:r>
      <w:r w:rsidRPr="00CA22F4">
        <w:rPr>
          <w:color w:val="4FA6E7"/>
          <w:spacing w:val="-2"/>
          <w:lang w:val="nl-NL"/>
        </w:rPr>
        <w:t xml:space="preserve"> </w:t>
      </w:r>
      <w:r w:rsidRPr="00CA22F4">
        <w:rPr>
          <w:color w:val="4FA6E7"/>
          <w:lang w:val="nl-NL"/>
        </w:rPr>
        <w:t>he</w:t>
      </w:r>
      <w:r w:rsidRPr="00CA22F4">
        <w:rPr>
          <w:color w:val="4FA6E7"/>
          <w:spacing w:val="-2"/>
          <w:lang w:val="nl-NL"/>
        </w:rPr>
        <w:t>e</w:t>
      </w:r>
      <w:r w:rsidRPr="00CA22F4">
        <w:rPr>
          <w:color w:val="4FA6E7"/>
          <w:lang w:val="nl-NL"/>
        </w:rPr>
        <w:t>ft</w:t>
      </w:r>
      <w:r w:rsidRPr="00CA22F4">
        <w:rPr>
          <w:color w:val="4FA6E7"/>
          <w:spacing w:val="-2"/>
          <w:lang w:val="nl-NL"/>
        </w:rPr>
        <w:t xml:space="preserve"> </w:t>
      </w:r>
      <w:r w:rsidRPr="00CA22F4">
        <w:rPr>
          <w:color w:val="4FA6E7"/>
          <w:lang w:val="nl-NL"/>
        </w:rPr>
        <w:t>als</w:t>
      </w:r>
      <w:r w:rsidRPr="00CA22F4">
        <w:rPr>
          <w:color w:val="4FA6E7"/>
          <w:spacing w:val="-2"/>
          <w:lang w:val="nl-NL"/>
        </w:rPr>
        <w:t xml:space="preserve"> </w:t>
      </w:r>
      <w:r w:rsidRPr="00CA22F4">
        <w:rPr>
          <w:color w:val="4FA6E7"/>
          <w:lang w:val="nl-NL"/>
        </w:rPr>
        <w:t>doel:</w:t>
      </w:r>
    </w:p>
    <w:p w14:paraId="69FA76AC" w14:textId="77777777" w:rsidR="00624579" w:rsidRPr="00CA22F4" w:rsidRDefault="00CA22F4">
      <w:pPr>
        <w:pStyle w:val="Kop4"/>
        <w:spacing w:line="259" w:lineRule="exact"/>
        <w:ind w:right="1133"/>
        <w:jc w:val="both"/>
        <w:rPr>
          <w:b w:val="0"/>
          <w:bCs w:val="0"/>
          <w:lang w:val="nl-NL"/>
        </w:rPr>
      </w:pPr>
      <w:r w:rsidRPr="00CA22F4">
        <w:rPr>
          <w:color w:val="6D6E71"/>
          <w:spacing w:val="-18"/>
          <w:lang w:val="nl-NL"/>
        </w:rPr>
        <w:t>“</w:t>
      </w:r>
      <w:r w:rsidRPr="00CA22F4">
        <w:rPr>
          <w:color w:val="6D6E71"/>
          <w:lang w:val="nl-NL"/>
        </w:rPr>
        <w:t>Alle</w:t>
      </w:r>
      <w:r w:rsidRPr="00CA22F4">
        <w:rPr>
          <w:color w:val="6D6E71"/>
          <w:spacing w:val="-1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lang w:val="nl-NL"/>
        </w:rPr>
        <w:t>mo</w:t>
      </w:r>
      <w:r w:rsidRPr="00CA22F4">
        <w:rPr>
          <w:color w:val="6D6E71"/>
          <w:spacing w:val="-3"/>
          <w:lang w:val="nl-NL"/>
        </w:rPr>
        <w:t>g</w:t>
      </w:r>
      <w:r w:rsidRPr="00CA22F4">
        <w:rPr>
          <w:color w:val="6D6E71"/>
          <w:lang w:val="nl-NL"/>
        </w:rPr>
        <w:t>en(mo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4"/>
          <w:lang w:val="nl-NL"/>
        </w:rPr>
        <w:t xml:space="preserve"> </w:t>
      </w:r>
      <w:r w:rsidRPr="00CA22F4">
        <w:rPr>
          <w:color w:val="6D6E71"/>
          <w:lang w:val="nl-NL"/>
        </w:rPr>
        <w:t>zich</w:t>
      </w:r>
      <w:r w:rsidRPr="00CA22F4">
        <w:rPr>
          <w:color w:val="6D6E71"/>
          <w:spacing w:val="-13"/>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hun</w:t>
      </w:r>
      <w:r w:rsidRPr="00CA22F4">
        <w:rPr>
          <w:color w:val="6D6E71"/>
          <w:spacing w:val="-13"/>
          <w:lang w:val="nl-NL"/>
        </w:rPr>
        <w:t xml:space="preserve"> </w:t>
      </w:r>
      <w:r w:rsidRPr="00CA22F4">
        <w:rPr>
          <w:color w:val="6D6E71"/>
          <w:lang w:val="nl-NL"/>
        </w:rPr>
        <w:t>basisschoolperiode</w:t>
      </w:r>
      <w:r w:rsidRPr="00CA22F4">
        <w:rPr>
          <w:color w:val="6D6E71"/>
          <w:spacing w:val="-14"/>
          <w:lang w:val="nl-NL"/>
        </w:rPr>
        <w:t xml:space="preserve"> </w:t>
      </w:r>
      <w:r w:rsidRPr="00CA22F4">
        <w:rPr>
          <w:color w:val="6D6E71"/>
          <w:spacing w:val="-3"/>
          <w:lang w:val="nl-NL"/>
        </w:rPr>
        <w:t>v</w:t>
      </w:r>
      <w:r w:rsidRPr="00CA22F4">
        <w:rPr>
          <w:color w:val="6D6E71"/>
          <w:lang w:val="nl-NL"/>
        </w:rPr>
        <w:t>eilig</w:t>
      </w:r>
      <w:r w:rsidRPr="00CA22F4">
        <w:rPr>
          <w:color w:val="6D6E71"/>
          <w:spacing w:val="-13"/>
          <w:lang w:val="nl-NL"/>
        </w:rPr>
        <w:t xml:space="preserve"> </w:t>
      </w:r>
      <w:r w:rsidRPr="00CA22F4">
        <w:rPr>
          <w:color w:val="6D6E71"/>
          <w:spacing w:val="-2"/>
          <w:lang w:val="nl-NL"/>
        </w:rPr>
        <w:t>v</w:t>
      </w:r>
      <w:r w:rsidRPr="00CA22F4">
        <w:rPr>
          <w:color w:val="6D6E71"/>
          <w:lang w:val="nl-NL"/>
        </w:rPr>
        <w:t>oelen,</w:t>
      </w:r>
      <w:r w:rsidRPr="00CA22F4">
        <w:rPr>
          <w:color w:val="6D6E71"/>
          <w:spacing w:val="-14"/>
          <w:lang w:val="nl-NL"/>
        </w:rPr>
        <w:t xml:space="preserve"> </w:t>
      </w:r>
      <w:r w:rsidRPr="00CA22F4">
        <w:rPr>
          <w:color w:val="6D6E71"/>
          <w:spacing w:val="-4"/>
          <w:lang w:val="nl-NL"/>
        </w:rPr>
        <w:t>z</w:t>
      </w:r>
      <w:r w:rsidRPr="00CA22F4">
        <w:rPr>
          <w:color w:val="6D6E71"/>
          <w:lang w:val="nl-NL"/>
        </w:rPr>
        <w:t>od</w:t>
      </w:r>
      <w:r w:rsidRPr="00CA22F4">
        <w:rPr>
          <w:color w:val="6D6E71"/>
          <w:spacing w:val="-3"/>
          <w:lang w:val="nl-NL"/>
        </w:rPr>
        <w:t>a</w:t>
      </w:r>
      <w:r w:rsidRPr="00CA22F4">
        <w:rPr>
          <w:color w:val="6D6E71"/>
          <w:lang w:val="nl-NL"/>
        </w:rPr>
        <w:t>t</w:t>
      </w:r>
      <w:r w:rsidRPr="00CA22F4">
        <w:rPr>
          <w:color w:val="6D6E71"/>
          <w:spacing w:val="-13"/>
          <w:lang w:val="nl-NL"/>
        </w:rPr>
        <w:t xml:space="preserve"> </w:t>
      </w:r>
      <w:r w:rsidRPr="00CA22F4">
        <w:rPr>
          <w:color w:val="6D6E71"/>
          <w:lang w:val="nl-NL"/>
        </w:rPr>
        <w:t>zij</w:t>
      </w:r>
      <w:r w:rsidRPr="00CA22F4">
        <w:rPr>
          <w:color w:val="6D6E71"/>
          <w:spacing w:val="-13"/>
          <w:lang w:val="nl-NL"/>
        </w:rPr>
        <w:t xml:space="preserve"> </w:t>
      </w:r>
      <w:r w:rsidRPr="00CA22F4">
        <w:rPr>
          <w:color w:val="6D6E71"/>
          <w:lang w:val="nl-NL"/>
        </w:rPr>
        <w:t>zich</w:t>
      </w:r>
      <w:r w:rsidRPr="00CA22F4">
        <w:rPr>
          <w:color w:val="6D6E71"/>
          <w:spacing w:val="-14"/>
          <w:lang w:val="nl-NL"/>
        </w:rPr>
        <w:t xml:space="preserve"> </w:t>
      </w:r>
      <w:r w:rsidRPr="00CA22F4">
        <w:rPr>
          <w:color w:val="6D6E71"/>
          <w:lang w:val="nl-NL"/>
        </w:rPr>
        <w:t>o</w:t>
      </w:r>
      <w:r w:rsidRPr="00CA22F4">
        <w:rPr>
          <w:color w:val="6D6E71"/>
          <w:spacing w:val="-2"/>
          <w:lang w:val="nl-NL"/>
        </w:rPr>
        <w:t>p</w:t>
      </w:r>
      <w:r w:rsidRPr="00CA22F4">
        <w:rPr>
          <w:color w:val="6D6E71"/>
          <w:lang w:val="nl-NL"/>
        </w:rPr>
        <w:t>timaal</w:t>
      </w:r>
      <w:r w:rsidRPr="00CA22F4">
        <w:rPr>
          <w:color w:val="6D6E71"/>
          <w:spacing w:val="-13"/>
          <w:lang w:val="nl-NL"/>
        </w:rPr>
        <w:t xml:space="preserve"> </w:t>
      </w:r>
      <w:r w:rsidRPr="00CA22F4">
        <w:rPr>
          <w:color w:val="6D6E71"/>
          <w:spacing w:val="-3"/>
          <w:lang w:val="nl-NL"/>
        </w:rPr>
        <w:t>k</w:t>
      </w:r>
      <w:r w:rsidRPr="00CA22F4">
        <w:rPr>
          <w:color w:val="6D6E71"/>
          <w:lang w:val="nl-NL"/>
        </w:rPr>
        <w:t>unnen</w:t>
      </w:r>
    </w:p>
    <w:p w14:paraId="48A7A5E3" w14:textId="77777777" w:rsidR="00624579" w:rsidRPr="00CA22F4" w:rsidRDefault="00CA22F4">
      <w:pPr>
        <w:spacing w:line="264" w:lineRule="exact"/>
        <w:ind w:left="1133" w:right="9548"/>
        <w:jc w:val="both"/>
        <w:rPr>
          <w:rFonts w:ascii="Calibri" w:eastAsia="Calibri" w:hAnsi="Calibri" w:cs="Calibri"/>
          <w:lang w:val="nl-NL"/>
        </w:rPr>
      </w:pPr>
      <w:r w:rsidRPr="00CA22F4">
        <w:rPr>
          <w:rFonts w:ascii="Calibri" w:eastAsia="Calibri" w:hAnsi="Calibri" w:cs="Calibri"/>
          <w:b/>
          <w:bCs/>
          <w:color w:val="6D6E71"/>
          <w:lang w:val="nl-NL"/>
        </w:rPr>
        <w:t>o</w:t>
      </w:r>
      <w:r w:rsidRPr="00CA22F4">
        <w:rPr>
          <w:rFonts w:ascii="Calibri" w:eastAsia="Calibri" w:hAnsi="Calibri" w:cs="Calibri"/>
          <w:b/>
          <w:bCs/>
          <w:color w:val="6D6E71"/>
          <w:spacing w:val="-3"/>
          <w:lang w:val="nl-NL"/>
        </w:rPr>
        <w:t>n</w:t>
      </w:r>
      <w:r w:rsidRPr="00CA22F4">
        <w:rPr>
          <w:rFonts w:ascii="Calibri" w:eastAsia="Calibri" w:hAnsi="Calibri" w:cs="Calibri"/>
          <w:b/>
          <w:bCs/>
          <w:color w:val="6D6E71"/>
          <w:lang w:val="nl-NL"/>
        </w:rPr>
        <w:t>twik</w:t>
      </w:r>
      <w:r w:rsidRPr="00CA22F4">
        <w:rPr>
          <w:rFonts w:ascii="Calibri" w:eastAsia="Calibri" w:hAnsi="Calibri" w:cs="Calibri"/>
          <w:b/>
          <w:bCs/>
          <w:color w:val="6D6E71"/>
          <w:spacing w:val="-7"/>
          <w:lang w:val="nl-NL"/>
        </w:rPr>
        <w:t>k</w:t>
      </w:r>
      <w:r w:rsidRPr="00CA22F4">
        <w:rPr>
          <w:rFonts w:ascii="Calibri" w:eastAsia="Calibri" w:hAnsi="Calibri" w:cs="Calibri"/>
          <w:b/>
          <w:bCs/>
          <w:color w:val="6D6E71"/>
          <w:lang w:val="nl-NL"/>
        </w:rPr>
        <w:t>elen”</w:t>
      </w:r>
    </w:p>
    <w:p w14:paraId="6293C38A" w14:textId="77777777" w:rsidR="00624579" w:rsidRPr="00CA22F4" w:rsidRDefault="00624579">
      <w:pPr>
        <w:spacing w:before="18" w:line="240" w:lineRule="exact"/>
        <w:rPr>
          <w:sz w:val="24"/>
          <w:szCs w:val="24"/>
          <w:lang w:val="nl-NL"/>
        </w:rPr>
      </w:pPr>
    </w:p>
    <w:p w14:paraId="59C16950" w14:textId="77777777" w:rsidR="00624579" w:rsidRPr="00CA22F4" w:rsidRDefault="00CA22F4">
      <w:pPr>
        <w:pStyle w:val="Plattetekst"/>
        <w:spacing w:line="264" w:lineRule="exact"/>
        <w:ind w:right="1133"/>
        <w:rPr>
          <w:lang w:val="nl-NL"/>
        </w:rPr>
      </w:pPr>
      <w:r w:rsidRPr="00CA22F4">
        <w:rPr>
          <w:color w:val="6D6E71"/>
          <w:lang w:val="nl-NL"/>
        </w:rPr>
        <w:t>Door</w:t>
      </w:r>
      <w:r w:rsidRPr="00CA22F4">
        <w:rPr>
          <w:color w:val="6D6E71"/>
          <w:spacing w:val="37"/>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38"/>
          <w:lang w:val="nl-NL"/>
        </w:rPr>
        <w:t xml:space="preserve"> </w:t>
      </w:r>
      <w:r w:rsidRPr="00CA22F4">
        <w:rPr>
          <w:color w:val="6D6E71"/>
          <w:lang w:val="nl-NL"/>
        </w:rPr>
        <w:t>en</w:t>
      </w:r>
      <w:r w:rsidRPr="00CA22F4">
        <w:rPr>
          <w:color w:val="6D6E71"/>
          <w:spacing w:val="38"/>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37"/>
          <w:lang w:val="nl-NL"/>
        </w:rPr>
        <w:t xml:space="preserve"> </w:t>
      </w:r>
      <w:r w:rsidRPr="00CA22F4">
        <w:rPr>
          <w:color w:val="6D6E71"/>
          <w:lang w:val="nl-NL"/>
        </w:rPr>
        <w:t>zic</w:t>
      </w:r>
      <w:r w:rsidRPr="00CA22F4">
        <w:rPr>
          <w:color w:val="6D6E71"/>
          <w:spacing w:val="-2"/>
          <w:lang w:val="nl-NL"/>
        </w:rPr>
        <w:t>h</w:t>
      </w:r>
      <w:r w:rsidRPr="00CA22F4">
        <w:rPr>
          <w:color w:val="6D6E71"/>
          <w:lang w:val="nl-NL"/>
        </w:rPr>
        <w:t>tbaar</w:t>
      </w:r>
      <w:r w:rsidRPr="00CA22F4">
        <w:rPr>
          <w:color w:val="6D6E71"/>
          <w:spacing w:val="38"/>
          <w:lang w:val="nl-NL"/>
        </w:rPr>
        <w:t xml:space="preserve"> </w:t>
      </w:r>
      <w:r w:rsidRPr="00CA22F4">
        <w:rPr>
          <w:color w:val="6D6E71"/>
          <w:spacing w:val="-3"/>
          <w:lang w:val="nl-NL"/>
        </w:rPr>
        <w:t>t</w:t>
      </w:r>
      <w:r w:rsidRPr="00CA22F4">
        <w:rPr>
          <w:color w:val="6D6E71"/>
          <w:lang w:val="nl-NL"/>
        </w:rPr>
        <w:t>e</w:t>
      </w:r>
      <w:r w:rsidRPr="00CA22F4">
        <w:rPr>
          <w:color w:val="6D6E71"/>
          <w:spacing w:val="38"/>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38"/>
          <w:lang w:val="nl-NL"/>
        </w:rPr>
        <w:t xml:space="preserve"> </w:t>
      </w:r>
      <w:r w:rsidRPr="00CA22F4">
        <w:rPr>
          <w:color w:val="6D6E71"/>
          <w:spacing w:val="-3"/>
          <w:lang w:val="nl-NL"/>
        </w:rPr>
        <w:t>k</w:t>
      </w:r>
      <w:r w:rsidRPr="00CA22F4">
        <w:rPr>
          <w:color w:val="6D6E71"/>
          <w:lang w:val="nl-NL"/>
        </w:rPr>
        <w:t>unnen</w:t>
      </w:r>
      <w:r w:rsidRPr="00CA22F4">
        <w:rPr>
          <w:color w:val="6D6E71"/>
          <w:spacing w:val="3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8"/>
          <w:lang w:val="nl-NL"/>
        </w:rPr>
        <w:t xml:space="preserve"> </w:t>
      </w:r>
      <w:r w:rsidRPr="00CA22F4">
        <w:rPr>
          <w:color w:val="6D6E71"/>
          <w:lang w:val="nl-NL"/>
        </w:rPr>
        <w:t>en</w:t>
      </w:r>
      <w:r w:rsidRPr="00CA22F4">
        <w:rPr>
          <w:color w:val="6D6E71"/>
          <w:spacing w:val="38"/>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assenen,</w:t>
      </w:r>
      <w:r w:rsidRPr="00CA22F4">
        <w:rPr>
          <w:color w:val="6D6E71"/>
          <w:spacing w:val="37"/>
          <w:lang w:val="nl-NL"/>
        </w:rPr>
        <w:t xml:space="preserve"> </w:t>
      </w:r>
      <w:r w:rsidRPr="00CA22F4">
        <w:rPr>
          <w:color w:val="6D6E71"/>
          <w:lang w:val="nl-NL"/>
        </w:rPr>
        <w:t>als</w:t>
      </w:r>
      <w:r w:rsidRPr="00CA22F4">
        <w:rPr>
          <w:color w:val="6D6E71"/>
          <w:spacing w:val="38"/>
          <w:lang w:val="nl-NL"/>
        </w:rPr>
        <w:t xml:space="preserve"> </w:t>
      </w:r>
      <w:r w:rsidRPr="00CA22F4">
        <w:rPr>
          <w:color w:val="6D6E71"/>
          <w:lang w:val="nl-NL"/>
        </w:rPr>
        <w:t>er</w:t>
      </w:r>
      <w:r w:rsidRPr="00CA22F4">
        <w:rPr>
          <w:color w:val="6D6E71"/>
          <w:spacing w:val="37"/>
          <w:lang w:val="nl-NL"/>
        </w:rPr>
        <w:t xml:space="preserve"> </w:t>
      </w:r>
      <w:r w:rsidRPr="00CA22F4">
        <w:rPr>
          <w:color w:val="6D6E71"/>
          <w:lang w:val="nl-NL"/>
        </w:rPr>
        <w:t>zich</w:t>
      </w:r>
      <w:r w:rsidRPr="00CA22F4">
        <w:rPr>
          <w:color w:val="6D6E71"/>
          <w:spacing w:val="38"/>
          <w:lang w:val="nl-NL"/>
        </w:rPr>
        <w:t xml:space="preserve"> </w:t>
      </w:r>
      <w:r w:rsidRPr="00CA22F4">
        <w:rPr>
          <w:color w:val="6D6E71"/>
          <w:lang w:val="nl-NL"/>
        </w:rPr>
        <w:t>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 situ</w:t>
      </w:r>
      <w:r w:rsidRPr="00CA22F4">
        <w:rPr>
          <w:color w:val="6D6E71"/>
          <w:spacing w:val="-2"/>
          <w:lang w:val="nl-NL"/>
        </w:rPr>
        <w:t>a</w:t>
      </w:r>
      <w:r w:rsidRPr="00CA22F4">
        <w:rPr>
          <w:color w:val="6D6E71"/>
          <w:lang w:val="nl-NL"/>
        </w:rPr>
        <w:t>ties</w:t>
      </w:r>
      <w:r w:rsidRPr="00CA22F4">
        <w:rPr>
          <w:color w:val="6D6E71"/>
          <w:spacing w:val="-1"/>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lang w:val="nl-NL"/>
        </w:rPr>
        <w:t>doen, el</w:t>
      </w:r>
      <w:r w:rsidRPr="00CA22F4">
        <w:rPr>
          <w:color w:val="6D6E71"/>
          <w:spacing w:val="-4"/>
          <w:lang w:val="nl-NL"/>
        </w:rPr>
        <w:t>k</w:t>
      </w:r>
      <w:r w:rsidRPr="00CA22F4">
        <w:rPr>
          <w:color w:val="6D6E71"/>
          <w:lang w:val="nl-NL"/>
        </w:rPr>
        <w:t>aar</w:t>
      </w:r>
      <w:r w:rsidRPr="00CA22F4">
        <w:rPr>
          <w:color w:val="6D6E71"/>
          <w:spacing w:val="-1"/>
          <w:lang w:val="nl-NL"/>
        </w:rPr>
        <w:t xml:space="preserve"> </w:t>
      </w:r>
      <w:r w:rsidRPr="00CA22F4">
        <w:rPr>
          <w:color w:val="6D6E71"/>
          <w:lang w:val="nl-NL"/>
        </w:rPr>
        <w:t>aansp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 op d</w:t>
      </w:r>
      <w:r w:rsidRPr="00CA22F4">
        <w:rPr>
          <w:color w:val="6D6E71"/>
          <w:spacing w:val="-2"/>
          <w:lang w:val="nl-NL"/>
        </w:rPr>
        <w:t>e</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els en</w:t>
      </w:r>
      <w:r w:rsidRPr="00CA22F4">
        <w:rPr>
          <w:color w:val="6D6E71"/>
          <w:spacing w:val="-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p>
    <w:p w14:paraId="6BF1F648" w14:textId="77777777" w:rsidR="00624579" w:rsidRPr="00CA22F4" w:rsidRDefault="00624579">
      <w:pPr>
        <w:spacing w:before="4" w:line="260" w:lineRule="exact"/>
        <w:rPr>
          <w:sz w:val="26"/>
          <w:szCs w:val="26"/>
          <w:lang w:val="nl-NL"/>
        </w:rPr>
      </w:pPr>
    </w:p>
    <w:p w14:paraId="3C82084A" w14:textId="77777777" w:rsidR="00624579" w:rsidRPr="00CA22F4" w:rsidRDefault="00CA22F4">
      <w:pPr>
        <w:pStyle w:val="Plattetekst"/>
        <w:spacing w:line="264" w:lineRule="exact"/>
        <w:ind w:right="812"/>
        <w:rPr>
          <w:lang w:val="nl-NL"/>
        </w:rPr>
      </w:pPr>
      <w:r w:rsidRPr="00CA22F4">
        <w:rPr>
          <w:color w:val="6D6E71"/>
          <w:lang w:val="nl-NL"/>
        </w:rPr>
        <w:t>Door</w:t>
      </w:r>
      <w:r w:rsidRPr="00CA22F4">
        <w:rPr>
          <w:color w:val="6D6E71"/>
          <w:spacing w:val="-9"/>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st</w:t>
      </w:r>
      <w:r w:rsidRPr="00CA22F4">
        <w:rPr>
          <w:color w:val="6D6E71"/>
          <w:lang w:val="nl-NL"/>
        </w:rPr>
        <w:t>eunen</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spacing w:val="-2"/>
          <w:lang w:val="nl-NL"/>
        </w:rPr>
        <w:t>w</w:t>
      </w:r>
      <w:r w:rsidRPr="00CA22F4">
        <w:rPr>
          <w:color w:val="6D6E71"/>
          <w:lang w:val="nl-NL"/>
        </w:rPr>
        <w:t>ederzijds</w:t>
      </w:r>
      <w:r w:rsidRPr="00CA22F4">
        <w:rPr>
          <w:color w:val="6D6E71"/>
          <w:spacing w:val="-9"/>
          <w:lang w:val="nl-NL"/>
        </w:rPr>
        <w:t xml:space="preserve"> </w:t>
      </w:r>
      <w:r w:rsidRPr="00CA22F4">
        <w:rPr>
          <w:color w:val="6D6E71"/>
          <w:spacing w:val="-3"/>
          <w:lang w:val="nl-NL"/>
        </w:rPr>
        <w:t>r</w:t>
      </w:r>
      <w:r w:rsidRPr="00CA22F4">
        <w:rPr>
          <w:color w:val="6D6E71"/>
          <w:lang w:val="nl-NL"/>
        </w:rPr>
        <w:t>espect</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t</w:t>
      </w:r>
      <w:r w:rsidRPr="00CA22F4">
        <w:rPr>
          <w:color w:val="6D6E71"/>
          <w:lang w:val="nl-NL"/>
        </w:rPr>
        <w:t>onen</w:t>
      </w:r>
      <w:r w:rsidRPr="00CA22F4">
        <w:rPr>
          <w:color w:val="6D6E71"/>
          <w:spacing w:val="-9"/>
          <w:lang w:val="nl-NL"/>
        </w:rPr>
        <w:t xml:space="preserve"> </w:t>
      </w:r>
      <w:r w:rsidRPr="00CA22F4">
        <w:rPr>
          <w:color w:val="6D6E71"/>
          <w:spacing w:val="-3"/>
          <w:lang w:val="nl-NL"/>
        </w:rPr>
        <w:t>st</w:t>
      </w:r>
      <w:r w:rsidRPr="00CA22F4">
        <w:rPr>
          <w:color w:val="6D6E71"/>
          <w:lang w:val="nl-NL"/>
        </w:rPr>
        <w:t>ellen</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alle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3"/>
          <w:lang w:val="nl-NL"/>
        </w:rPr>
        <w:t>v</w:t>
      </w:r>
      <w:r w:rsidRPr="00CA22F4">
        <w:rPr>
          <w:color w:val="6D6E71"/>
          <w:lang w:val="nl-NL"/>
        </w:rPr>
        <w:t>eel pl</w:t>
      </w:r>
      <w:r w:rsidRPr="00CA22F4">
        <w:rPr>
          <w:color w:val="6D6E71"/>
          <w:spacing w:val="-3"/>
          <w:lang w:val="nl-NL"/>
        </w:rPr>
        <w:t>e</w:t>
      </w:r>
      <w:r w:rsidRPr="00CA22F4">
        <w:rPr>
          <w:color w:val="6D6E71"/>
          <w:lang w:val="nl-NL"/>
        </w:rPr>
        <w:t xml:space="preserve">zier naar school </w:t>
      </w:r>
      <w:r w:rsidRPr="00CA22F4">
        <w:rPr>
          <w:color w:val="6D6E71"/>
          <w:spacing w:val="-3"/>
          <w:lang w:val="nl-NL"/>
        </w:rPr>
        <w:t>t</w:t>
      </w:r>
      <w:r w:rsidRPr="00CA22F4">
        <w:rPr>
          <w:color w:val="6D6E71"/>
          <w:lang w:val="nl-NL"/>
        </w:rPr>
        <w:t xml:space="preserve">e </w:t>
      </w:r>
      <w:r w:rsidRPr="00CA22F4">
        <w:rPr>
          <w:color w:val="6D6E71"/>
          <w:spacing w:val="-5"/>
          <w:lang w:val="nl-NL"/>
        </w:rPr>
        <w:t>g</w:t>
      </w:r>
      <w:r w:rsidRPr="00CA22F4">
        <w:rPr>
          <w:color w:val="6D6E71"/>
          <w:lang w:val="nl-NL"/>
        </w:rPr>
        <w:t>aan!</w:t>
      </w:r>
    </w:p>
    <w:p w14:paraId="6384DA85" w14:textId="77777777" w:rsidR="00624579" w:rsidRPr="00CA22F4" w:rsidRDefault="00624579">
      <w:pPr>
        <w:spacing w:before="4" w:line="260" w:lineRule="exact"/>
        <w:rPr>
          <w:sz w:val="26"/>
          <w:szCs w:val="26"/>
          <w:lang w:val="nl-NL"/>
        </w:rPr>
      </w:pPr>
    </w:p>
    <w:p w14:paraId="7ABFFFC6" w14:textId="77777777" w:rsidR="00624579" w:rsidRPr="00CA22F4" w:rsidRDefault="00CA22F4">
      <w:pPr>
        <w:pStyle w:val="Plattetekst"/>
        <w:spacing w:line="264" w:lineRule="exact"/>
        <w:ind w:right="928"/>
        <w:rPr>
          <w:lang w:val="nl-NL"/>
        </w:rPr>
      </w:pP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lang w:val="nl-NL"/>
        </w:rPr>
        <w:t>en</w:t>
      </w:r>
      <w:r w:rsidRPr="00CA22F4">
        <w:rPr>
          <w:color w:val="6D6E71"/>
          <w:spacing w:val="1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lang w:val="nl-NL"/>
        </w:rPr>
        <w:t>uit</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oude</w:t>
      </w:r>
      <w:r w:rsidRPr="00CA22F4">
        <w:rPr>
          <w:color w:val="6D6E71"/>
          <w:spacing w:val="-4"/>
          <w:lang w:val="nl-NL"/>
        </w:rPr>
        <w:t>r</w:t>
      </w:r>
      <w:r w:rsidRPr="00CA22F4">
        <w:rPr>
          <w:color w:val="6D6E71"/>
          <w:spacing w:val="-2"/>
          <w:lang w:val="nl-NL"/>
        </w:rPr>
        <w:t>c</w:t>
      </w:r>
      <w:r w:rsidRPr="00CA22F4">
        <w:rPr>
          <w:color w:val="6D6E71"/>
          <w:lang w:val="nl-NL"/>
        </w:rPr>
        <w:t>ommissie</w:t>
      </w:r>
      <w:r w:rsidRPr="00CA22F4">
        <w:rPr>
          <w:color w:val="6D6E71"/>
          <w:spacing w:val="18"/>
          <w:lang w:val="nl-NL"/>
        </w:rPr>
        <w:t xml:space="preserve"> </w:t>
      </w:r>
      <w:r w:rsidRPr="00CA22F4">
        <w:rPr>
          <w:color w:val="6D6E71"/>
          <w:lang w:val="nl-NL"/>
        </w:rPr>
        <w:t>en</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med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enscha</w:t>
      </w:r>
      <w:r w:rsidRPr="00CA22F4">
        <w:rPr>
          <w:color w:val="6D6E71"/>
          <w:spacing w:val="-1"/>
          <w:lang w:val="nl-NL"/>
        </w:rPr>
        <w:t>p</w:t>
      </w:r>
      <w:r w:rsidRPr="00CA22F4">
        <w:rPr>
          <w:color w:val="6D6E71"/>
          <w:lang w:val="nl-NL"/>
        </w:rPr>
        <w:t>s</w:t>
      </w:r>
      <w:r w:rsidRPr="00CA22F4">
        <w:rPr>
          <w:color w:val="6D6E71"/>
          <w:spacing w:val="-5"/>
          <w:lang w:val="nl-NL"/>
        </w:rPr>
        <w:t>r</w:t>
      </w:r>
      <w:r w:rsidRPr="00CA22F4">
        <w:rPr>
          <w:color w:val="6D6E71"/>
          <w:lang w:val="nl-NL"/>
        </w:rPr>
        <w:t>aad</w:t>
      </w:r>
      <w:r w:rsidRPr="00CA22F4">
        <w:rPr>
          <w:color w:val="6D6E71"/>
          <w:spacing w:val="18"/>
          <w:lang w:val="nl-NL"/>
        </w:rPr>
        <w:t xml:space="preserve"> </w:t>
      </w:r>
      <w:r w:rsidRPr="00CA22F4">
        <w:rPr>
          <w:color w:val="6D6E71"/>
          <w:lang w:val="nl-NL"/>
        </w:rPr>
        <w:t>onde</w:t>
      </w:r>
      <w:r w:rsidRPr="00CA22F4">
        <w:rPr>
          <w:color w:val="6D6E71"/>
          <w:spacing w:val="-4"/>
          <w:lang w:val="nl-NL"/>
        </w:rPr>
        <w:t>r</w:t>
      </w:r>
      <w:r w:rsidRPr="00CA22F4">
        <w:rPr>
          <w:color w:val="6D6E71"/>
          <w:lang w:val="nl-NL"/>
        </w:rPr>
        <w:t>schrij</w:t>
      </w:r>
      <w:r w:rsidRPr="00CA22F4">
        <w:rPr>
          <w:color w:val="6D6E71"/>
          <w:spacing w:val="-3"/>
          <w:lang w:val="nl-NL"/>
        </w:rPr>
        <w:t>v</w:t>
      </w:r>
      <w:r w:rsidRPr="00CA22F4">
        <w:rPr>
          <w:color w:val="6D6E71"/>
          <w:lang w:val="nl-NL"/>
        </w:rPr>
        <w:t>en</w:t>
      </w:r>
      <w:r w:rsidRPr="00CA22F4">
        <w:rPr>
          <w:color w:val="6D6E71"/>
          <w:spacing w:val="17"/>
          <w:lang w:val="nl-NL"/>
        </w:rPr>
        <w:t xml:space="preserve">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amenlijk dit P</w:t>
      </w:r>
      <w:r w:rsidRPr="00CA22F4">
        <w:rPr>
          <w:color w:val="6D6E71"/>
          <w:spacing w:val="-2"/>
          <w:lang w:val="nl-NL"/>
        </w:rPr>
        <w:t>ES</w:t>
      </w:r>
      <w:r w:rsidRPr="00CA22F4">
        <w:rPr>
          <w:color w:val="6D6E71"/>
          <w:lang w:val="nl-NL"/>
        </w:rPr>
        <w:t>TP</w:t>
      </w:r>
      <w:r w:rsidRPr="00CA22F4">
        <w:rPr>
          <w:color w:val="6D6E71"/>
          <w:spacing w:val="-3"/>
          <w:lang w:val="nl-NL"/>
        </w:rPr>
        <w:t>R</w:t>
      </w:r>
      <w:r w:rsidRPr="00CA22F4">
        <w:rPr>
          <w:color w:val="6D6E71"/>
          <w:spacing w:val="-6"/>
          <w:lang w:val="nl-NL"/>
        </w:rPr>
        <w:t>O</w:t>
      </w:r>
      <w:r w:rsidRPr="00CA22F4">
        <w:rPr>
          <w:color w:val="6D6E71"/>
          <w:spacing w:val="-7"/>
          <w:lang w:val="nl-NL"/>
        </w:rPr>
        <w:t>T</w:t>
      </w:r>
      <w:r w:rsidRPr="00CA22F4">
        <w:rPr>
          <w:color w:val="6D6E71"/>
          <w:lang w:val="nl-NL"/>
        </w:rPr>
        <w:t>O</w:t>
      </w:r>
      <w:r w:rsidRPr="00CA22F4">
        <w:rPr>
          <w:color w:val="6D6E71"/>
          <w:spacing w:val="-2"/>
          <w:lang w:val="nl-NL"/>
        </w:rPr>
        <w:t>C</w:t>
      </w:r>
      <w:r w:rsidRPr="00CA22F4">
        <w:rPr>
          <w:color w:val="6D6E71"/>
          <w:lang w:val="nl-NL"/>
        </w:rPr>
        <w:t>OL. Oude</w:t>
      </w:r>
      <w:r w:rsidRPr="00CA22F4">
        <w:rPr>
          <w:color w:val="6D6E71"/>
          <w:spacing w:val="-4"/>
          <w:lang w:val="nl-NL"/>
        </w:rPr>
        <w:t>r</w:t>
      </w:r>
      <w:r w:rsidRPr="00CA22F4">
        <w:rPr>
          <w:color w:val="6D6E71"/>
          <w:lang w:val="nl-NL"/>
        </w:rPr>
        <w:t>s krij</w:t>
      </w:r>
      <w:r w:rsidRPr="00CA22F4">
        <w:rPr>
          <w:color w:val="6D6E71"/>
          <w:spacing w:val="-2"/>
          <w:lang w:val="nl-NL"/>
        </w:rPr>
        <w:t>g</w:t>
      </w:r>
      <w:r w:rsidRPr="00CA22F4">
        <w:rPr>
          <w:color w:val="6D6E71"/>
          <w:lang w:val="nl-NL"/>
        </w:rPr>
        <w:t xml:space="preserve">en bij inschrijving een </w:t>
      </w:r>
      <w:r w:rsidRPr="00CA22F4">
        <w:rPr>
          <w:color w:val="6D6E71"/>
          <w:spacing w:val="-7"/>
          <w:lang w:val="nl-NL"/>
        </w:rPr>
        <w:t>k</w:t>
      </w:r>
      <w:r w:rsidRPr="00CA22F4">
        <w:rPr>
          <w:color w:val="6D6E71"/>
          <w:lang w:val="nl-NL"/>
        </w:rPr>
        <w:t xml:space="preserve">opie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p>
    <w:p w14:paraId="32C43881" w14:textId="77777777" w:rsidR="00624579" w:rsidRPr="00CA22F4" w:rsidRDefault="00624579">
      <w:pPr>
        <w:spacing w:before="11" w:line="260" w:lineRule="exact"/>
        <w:rPr>
          <w:sz w:val="26"/>
          <w:szCs w:val="26"/>
          <w:lang w:val="nl-NL"/>
        </w:rPr>
      </w:pPr>
    </w:p>
    <w:p w14:paraId="2CB88428" w14:textId="77777777" w:rsidR="00624579" w:rsidRPr="00CA22F4" w:rsidRDefault="00CA22F4">
      <w:pPr>
        <w:pStyle w:val="Kop3"/>
        <w:ind w:right="5609"/>
        <w:jc w:val="both"/>
        <w:rPr>
          <w:b w:val="0"/>
          <w:bCs w:val="0"/>
          <w:lang w:val="nl-NL"/>
        </w:rPr>
      </w:pPr>
      <w:r w:rsidRPr="00CA22F4">
        <w:rPr>
          <w:color w:val="4FA6E7"/>
          <w:lang w:val="nl-NL"/>
        </w:rPr>
        <w:t xml:space="preserve">Aanpak </w:t>
      </w:r>
      <w:r w:rsidRPr="00CA22F4">
        <w:rPr>
          <w:color w:val="4FA6E7"/>
          <w:spacing w:val="-4"/>
          <w:lang w:val="nl-NL"/>
        </w:rPr>
        <w:t>v</w:t>
      </w:r>
      <w:r w:rsidRPr="00CA22F4">
        <w:rPr>
          <w:color w:val="4FA6E7"/>
          <w:lang w:val="nl-NL"/>
        </w:rPr>
        <w:t>an de ruzies en pe</w:t>
      </w:r>
      <w:r w:rsidRPr="00CA22F4">
        <w:rPr>
          <w:color w:val="4FA6E7"/>
          <w:spacing w:val="-3"/>
          <w:lang w:val="nl-NL"/>
        </w:rPr>
        <w:t>s</w:t>
      </w:r>
      <w:r w:rsidRPr="00CA22F4">
        <w:rPr>
          <w:color w:val="4FA6E7"/>
          <w:lang w:val="nl-NL"/>
        </w:rPr>
        <w:t>t</w:t>
      </w:r>
      <w:r w:rsidRPr="00CA22F4">
        <w:rPr>
          <w:color w:val="4FA6E7"/>
          <w:spacing w:val="-3"/>
          <w:lang w:val="nl-NL"/>
        </w:rPr>
        <w:t>g</w:t>
      </w:r>
      <w:r w:rsidRPr="00CA22F4">
        <w:rPr>
          <w:color w:val="4FA6E7"/>
          <w:lang w:val="nl-NL"/>
        </w:rPr>
        <w:t>ed</w:t>
      </w:r>
      <w:r w:rsidRPr="00CA22F4">
        <w:rPr>
          <w:color w:val="4FA6E7"/>
          <w:spacing w:val="-6"/>
          <w:lang w:val="nl-NL"/>
        </w:rPr>
        <w:t>r</w:t>
      </w:r>
      <w:r w:rsidRPr="00CA22F4">
        <w:rPr>
          <w:color w:val="4FA6E7"/>
          <w:lang w:val="nl-NL"/>
        </w:rPr>
        <w:t xml:space="preserve">ag in vier </w:t>
      </w:r>
      <w:r w:rsidRPr="00CA22F4">
        <w:rPr>
          <w:color w:val="4FA6E7"/>
          <w:spacing w:val="-3"/>
          <w:lang w:val="nl-NL"/>
        </w:rPr>
        <w:t>st</w:t>
      </w:r>
      <w:r w:rsidRPr="00CA22F4">
        <w:rPr>
          <w:color w:val="4FA6E7"/>
          <w:lang w:val="nl-NL"/>
        </w:rPr>
        <w:t>appen:</w:t>
      </w:r>
    </w:p>
    <w:p w14:paraId="3DB2BD76" w14:textId="77777777" w:rsidR="00624579" w:rsidRPr="00CA22F4" w:rsidRDefault="00CA22F4">
      <w:pPr>
        <w:pStyle w:val="Plattetekst"/>
        <w:spacing w:line="259" w:lineRule="exact"/>
        <w:ind w:right="3242"/>
        <w:jc w:val="both"/>
        <w:rPr>
          <w:lang w:val="nl-NL"/>
        </w:rPr>
      </w:pPr>
      <w:r w:rsidRPr="00CA22F4">
        <w:rPr>
          <w:color w:val="6D6E71"/>
          <w:spacing w:val="-8"/>
          <w:lang w:val="nl-NL"/>
        </w:rPr>
        <w:t>W</w:t>
      </w:r>
      <w:r w:rsidRPr="00CA22F4">
        <w:rPr>
          <w:color w:val="6D6E71"/>
          <w:lang w:val="nl-NL"/>
        </w:rPr>
        <w:t>anneer leerlin</w:t>
      </w:r>
      <w:r w:rsidRPr="00CA22F4">
        <w:rPr>
          <w:color w:val="6D6E71"/>
          <w:spacing w:val="-2"/>
          <w:lang w:val="nl-NL"/>
        </w:rPr>
        <w:t>g</w:t>
      </w:r>
      <w:r w:rsidRPr="00CA22F4">
        <w:rPr>
          <w:color w:val="6D6E71"/>
          <w:lang w:val="nl-NL"/>
        </w:rPr>
        <w:t>en ruzie m</w:t>
      </w:r>
      <w:r w:rsidRPr="00CA22F4">
        <w:rPr>
          <w:color w:val="6D6E71"/>
          <w:spacing w:val="-2"/>
          <w:lang w:val="nl-NL"/>
        </w:rPr>
        <w:t>e</w:t>
      </w:r>
      <w:r w:rsidRPr="00CA22F4">
        <w:rPr>
          <w:color w:val="6D6E71"/>
          <w:lang w:val="nl-NL"/>
        </w:rPr>
        <w:t>t el</w:t>
      </w:r>
      <w:r w:rsidRPr="00CA22F4">
        <w:rPr>
          <w:color w:val="6D6E71"/>
          <w:spacing w:val="-4"/>
          <w:lang w:val="nl-NL"/>
        </w:rPr>
        <w:t>k</w:t>
      </w:r>
      <w:r w:rsidRPr="00CA22F4">
        <w:rPr>
          <w:color w:val="6D6E71"/>
          <w:lang w:val="nl-NL"/>
        </w:rPr>
        <w:t>aar hebben en</w:t>
      </w:r>
      <w:r w:rsidRPr="00CA22F4">
        <w:rPr>
          <w:color w:val="6D6E71"/>
          <w:spacing w:val="-4"/>
          <w:lang w:val="nl-NL"/>
        </w:rPr>
        <w:t>/</w:t>
      </w:r>
      <w:r w:rsidRPr="00CA22F4">
        <w:rPr>
          <w:color w:val="6D6E71"/>
          <w:lang w:val="nl-NL"/>
        </w:rPr>
        <w:t>of el</w:t>
      </w:r>
      <w:r w:rsidRPr="00CA22F4">
        <w:rPr>
          <w:color w:val="6D6E71"/>
          <w:spacing w:val="-4"/>
          <w:lang w:val="nl-NL"/>
        </w:rPr>
        <w:t>k</w:t>
      </w:r>
      <w:r w:rsidRPr="00CA22F4">
        <w:rPr>
          <w:color w:val="6D6E71"/>
          <w:lang w:val="nl-NL"/>
        </w:rPr>
        <w:t>aar pe</w:t>
      </w:r>
      <w:r w:rsidRPr="00CA22F4">
        <w:rPr>
          <w:color w:val="6D6E71"/>
          <w:spacing w:val="-3"/>
          <w:lang w:val="nl-NL"/>
        </w:rPr>
        <w:t>st</w:t>
      </w:r>
      <w:r w:rsidRPr="00CA22F4">
        <w:rPr>
          <w:color w:val="6D6E71"/>
          <w:lang w:val="nl-NL"/>
        </w:rPr>
        <w:t>en 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en zij en wij:</w:t>
      </w:r>
    </w:p>
    <w:p w14:paraId="0D1B23EC" w14:textId="77777777" w:rsidR="00624579" w:rsidRPr="00CA22F4" w:rsidRDefault="00624579">
      <w:pPr>
        <w:spacing w:before="4" w:line="260" w:lineRule="exact"/>
        <w:rPr>
          <w:sz w:val="26"/>
          <w:szCs w:val="26"/>
          <w:lang w:val="nl-NL"/>
        </w:rPr>
      </w:pPr>
    </w:p>
    <w:p w14:paraId="653DD638" w14:textId="77777777" w:rsidR="00624579" w:rsidRPr="00CA22F4" w:rsidRDefault="00CA22F4">
      <w:pPr>
        <w:pStyle w:val="Kop3"/>
        <w:ind w:right="9605"/>
        <w:jc w:val="both"/>
        <w:rPr>
          <w:b w:val="0"/>
          <w:bCs w:val="0"/>
          <w:lang w:val="nl-NL"/>
        </w:rPr>
      </w:pPr>
      <w:r w:rsidRPr="00CA22F4">
        <w:rPr>
          <w:color w:val="58595B"/>
          <w:lang w:val="nl-NL"/>
        </w:rPr>
        <w:t>Signalering:</w:t>
      </w:r>
    </w:p>
    <w:p w14:paraId="1050191C" w14:textId="77777777" w:rsidR="00624579" w:rsidRPr="00CA22F4" w:rsidRDefault="00CA22F4">
      <w:pPr>
        <w:pStyle w:val="Plattetekst"/>
        <w:spacing w:line="259" w:lineRule="exact"/>
        <w:ind w:right="1133"/>
        <w:jc w:val="both"/>
        <w:rPr>
          <w:lang w:val="nl-NL"/>
        </w:rPr>
      </w:pP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5"/>
          <w:lang w:val="nl-NL"/>
        </w:rPr>
        <w:t xml:space="preserve"> </w:t>
      </w:r>
      <w:r w:rsidRPr="00CA22F4">
        <w:rPr>
          <w:color w:val="6D6E71"/>
          <w:lang w:val="nl-NL"/>
        </w:rPr>
        <w:t>zi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leerling</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4"/>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w:t>
      </w:r>
      <w:r w:rsidRPr="00CA22F4">
        <w:rPr>
          <w:color w:val="6D6E71"/>
          <w:lang w:val="nl-NL"/>
        </w:rPr>
        <w:t>t</w:t>
      </w:r>
      <w:r w:rsidRPr="00CA22F4">
        <w:rPr>
          <w:color w:val="6D6E71"/>
          <w:spacing w:val="5"/>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idee</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er</w:t>
      </w:r>
      <w:r w:rsidRPr="00CA22F4">
        <w:rPr>
          <w:color w:val="6D6E71"/>
          <w:spacing w:val="5"/>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onderhuids</w:t>
      </w:r>
      <w:r w:rsidRPr="00CA22F4">
        <w:rPr>
          <w:color w:val="6D6E71"/>
          <w:spacing w:val="6"/>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p>
    <w:p w14:paraId="6BDFF6D3" w14:textId="77777777" w:rsidR="00624579" w:rsidRPr="00CA22F4" w:rsidRDefault="00CA22F4">
      <w:pPr>
        <w:pStyle w:val="Plattetekst"/>
        <w:spacing w:line="264" w:lineRule="exact"/>
        <w:ind w:right="4688"/>
        <w:jc w:val="both"/>
        <w:rPr>
          <w:lang w:val="nl-NL"/>
        </w:rPr>
      </w:pPr>
      <w:r w:rsidRPr="00CA22F4">
        <w:rPr>
          <w:color w:val="6D6E71"/>
          <w:lang w:val="nl-NL"/>
        </w:rPr>
        <w:t xml:space="preserve">of de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 of medeleerlin</w:t>
      </w:r>
      <w:r w:rsidRPr="00CA22F4">
        <w:rPr>
          <w:color w:val="6D6E71"/>
          <w:spacing w:val="-2"/>
          <w:lang w:val="nl-NL"/>
        </w:rPr>
        <w:t>g</w:t>
      </w:r>
      <w:r w:rsidRPr="00CA22F4">
        <w:rPr>
          <w:color w:val="6D6E71"/>
          <w:lang w:val="nl-NL"/>
        </w:rPr>
        <w:t xml:space="preserve">en </w:t>
      </w:r>
      <w:r w:rsidRPr="00CA22F4">
        <w:rPr>
          <w:color w:val="6D6E71"/>
          <w:spacing w:val="-8"/>
          <w:lang w:val="nl-NL"/>
        </w:rPr>
        <w:t>k</w:t>
      </w:r>
      <w:r w:rsidRPr="00CA22F4">
        <w:rPr>
          <w:color w:val="6D6E71"/>
          <w:lang w:val="nl-NL"/>
        </w:rPr>
        <w:t>omen h</w:t>
      </w:r>
      <w:r w:rsidRPr="00CA22F4">
        <w:rPr>
          <w:color w:val="6D6E71"/>
          <w:spacing w:val="-2"/>
          <w:lang w:val="nl-NL"/>
        </w:rPr>
        <w:t>e</w:t>
      </w:r>
      <w:r w:rsidRPr="00CA22F4">
        <w:rPr>
          <w:color w:val="6D6E71"/>
          <w:lang w:val="nl-NL"/>
        </w:rPr>
        <w:t>t bij hem of haar melden.</w:t>
      </w:r>
    </w:p>
    <w:p w14:paraId="0A0CEA93" w14:textId="77777777" w:rsidR="00624579" w:rsidRPr="00CA22F4" w:rsidRDefault="00624579">
      <w:pPr>
        <w:spacing w:before="19" w:line="240" w:lineRule="exact"/>
        <w:rPr>
          <w:sz w:val="24"/>
          <w:szCs w:val="24"/>
          <w:lang w:val="nl-NL"/>
        </w:rPr>
      </w:pPr>
    </w:p>
    <w:p w14:paraId="2C8FCEDD" w14:textId="77777777" w:rsidR="00624579" w:rsidRPr="00CA22F4" w:rsidRDefault="00CA22F4">
      <w:pPr>
        <w:pStyle w:val="Plattetekst"/>
        <w:ind w:right="10060"/>
        <w:jc w:val="both"/>
        <w:rPr>
          <w:lang w:val="nl-NL"/>
        </w:rPr>
      </w:pPr>
      <w:r w:rsidRPr="00CA22F4">
        <w:rPr>
          <w:color w:val="6D6E71"/>
          <w:lang w:val="nl-NL"/>
        </w:rPr>
        <w:t>En dan?</w:t>
      </w:r>
    </w:p>
    <w:p w14:paraId="23FFB660" w14:textId="77777777" w:rsidR="00624579" w:rsidRPr="00CA22F4" w:rsidRDefault="00624579">
      <w:pPr>
        <w:spacing w:before="18" w:line="240" w:lineRule="exact"/>
        <w:rPr>
          <w:sz w:val="24"/>
          <w:szCs w:val="24"/>
          <w:lang w:val="nl-NL"/>
        </w:rPr>
      </w:pPr>
    </w:p>
    <w:p w14:paraId="24043C4C" w14:textId="77777777" w:rsidR="00624579" w:rsidRPr="00CA22F4" w:rsidRDefault="00CA22F4">
      <w:pPr>
        <w:pStyle w:val="Plattetekst"/>
        <w:spacing w:line="264" w:lineRule="exact"/>
        <w:ind w:right="928"/>
        <w:rPr>
          <w:lang w:val="nl-NL"/>
        </w:rPr>
      </w:pPr>
      <w:r w:rsidRPr="00CA22F4">
        <w:rPr>
          <w:color w:val="6D6E71"/>
          <w:lang w:val="nl-NL"/>
        </w:rPr>
        <w:t>In</w:t>
      </w:r>
      <w:r w:rsidRPr="00CA22F4">
        <w:rPr>
          <w:color w:val="6D6E71"/>
          <w:spacing w:val="28"/>
          <w:lang w:val="nl-NL"/>
        </w:rPr>
        <w:t xml:space="preserve"> </w:t>
      </w:r>
      <w:r w:rsidRPr="00CA22F4">
        <w:rPr>
          <w:color w:val="6D6E71"/>
          <w:spacing w:val="-5"/>
          <w:lang w:val="nl-NL"/>
        </w:rPr>
        <w:t>z</w:t>
      </w:r>
      <w:r w:rsidRPr="00CA22F4">
        <w:rPr>
          <w:color w:val="6D6E71"/>
          <w:lang w:val="nl-NL"/>
        </w:rPr>
        <w:t>o</w:t>
      </w:r>
      <w:r w:rsidRPr="00CA22F4">
        <w:rPr>
          <w:color w:val="6D6E71"/>
          <w:spacing w:val="-5"/>
          <w:lang w:val="nl-NL"/>
        </w:rPr>
        <w:t>’</w:t>
      </w:r>
      <w:r w:rsidRPr="00CA22F4">
        <w:rPr>
          <w:color w:val="6D6E71"/>
          <w:lang w:val="nl-NL"/>
        </w:rPr>
        <w:t>n</w:t>
      </w:r>
      <w:r w:rsidRPr="00CA22F4">
        <w:rPr>
          <w:color w:val="6D6E71"/>
          <w:spacing w:val="29"/>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9"/>
          <w:lang w:val="nl-NL"/>
        </w:rPr>
        <w:t xml:space="preserve"> </w:t>
      </w:r>
      <w:r w:rsidRPr="00CA22F4">
        <w:rPr>
          <w:color w:val="6D6E71"/>
          <w:spacing w:val="-4"/>
          <w:lang w:val="nl-NL"/>
        </w:rPr>
        <w:t>k</w:t>
      </w:r>
      <w:r w:rsidRPr="00CA22F4">
        <w:rPr>
          <w:color w:val="6D6E71"/>
          <w:lang w:val="nl-NL"/>
        </w:rPr>
        <w:t>an</w:t>
      </w:r>
      <w:r w:rsidRPr="00CA22F4">
        <w:rPr>
          <w:color w:val="6D6E71"/>
          <w:spacing w:val="28"/>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9"/>
          <w:lang w:val="nl-NL"/>
        </w:rPr>
        <w:t xml:space="preserve"> </w:t>
      </w:r>
      <w:r w:rsidRPr="00CA22F4">
        <w:rPr>
          <w:color w:val="6D6E71"/>
          <w:lang w:val="nl-NL"/>
        </w:rPr>
        <w:t>een</w:t>
      </w:r>
      <w:r w:rsidRPr="00CA22F4">
        <w:rPr>
          <w:color w:val="6D6E71"/>
          <w:spacing w:val="29"/>
          <w:lang w:val="nl-NL"/>
        </w:rPr>
        <w:t xml:space="preserve"> </w:t>
      </w:r>
      <w:r w:rsidRPr="00CA22F4">
        <w:rPr>
          <w:color w:val="6D6E71"/>
          <w:lang w:val="nl-NL"/>
        </w:rPr>
        <w:t>al</w:t>
      </w:r>
      <w:r w:rsidRPr="00CA22F4">
        <w:rPr>
          <w:color w:val="6D6E71"/>
          <w:spacing w:val="-2"/>
          <w:lang w:val="nl-NL"/>
        </w:rPr>
        <w:t>g</w:t>
      </w:r>
      <w:r w:rsidRPr="00CA22F4">
        <w:rPr>
          <w:color w:val="6D6E71"/>
          <w:lang w:val="nl-NL"/>
        </w:rPr>
        <w:t>emeen</w:t>
      </w:r>
      <w:r w:rsidRPr="00CA22F4">
        <w:rPr>
          <w:color w:val="6D6E71"/>
          <w:spacing w:val="28"/>
          <w:lang w:val="nl-NL"/>
        </w:rPr>
        <w:t xml:space="preserve"> </w:t>
      </w:r>
      <w:r w:rsidRPr="00CA22F4">
        <w:rPr>
          <w:color w:val="6D6E71"/>
          <w:lang w:val="nl-NL"/>
        </w:rPr>
        <w:t>p</w:t>
      </w:r>
      <w:r w:rsidRPr="00CA22F4">
        <w:rPr>
          <w:color w:val="6D6E71"/>
          <w:spacing w:val="-4"/>
          <w:lang w:val="nl-NL"/>
        </w:rPr>
        <w:t>r</w:t>
      </w:r>
      <w:r w:rsidRPr="00CA22F4">
        <w:rPr>
          <w:color w:val="6D6E71"/>
          <w:lang w:val="nl-NL"/>
        </w:rPr>
        <w:t>obleem</w:t>
      </w:r>
      <w:r w:rsidRPr="00CA22F4">
        <w:rPr>
          <w:color w:val="6D6E71"/>
          <w:spacing w:val="29"/>
          <w:lang w:val="nl-NL"/>
        </w:rPr>
        <w:t xml:space="preserve"> </w:t>
      </w:r>
      <w:r w:rsidRPr="00CA22F4">
        <w:rPr>
          <w:color w:val="6D6E71"/>
          <w:lang w:val="nl-NL"/>
        </w:rPr>
        <w:t>aan</w:t>
      </w:r>
      <w:r w:rsidRPr="00CA22F4">
        <w:rPr>
          <w:color w:val="6D6E71"/>
          <w:spacing w:val="29"/>
          <w:lang w:val="nl-NL"/>
        </w:rPr>
        <w:t xml:space="preserve"> </w:t>
      </w:r>
      <w:r w:rsidRPr="00CA22F4">
        <w:rPr>
          <w:color w:val="6D6E71"/>
          <w:lang w:val="nl-NL"/>
        </w:rPr>
        <w:t>de</w:t>
      </w:r>
      <w:r w:rsidRPr="00CA22F4">
        <w:rPr>
          <w:color w:val="6D6E71"/>
          <w:spacing w:val="28"/>
          <w:lang w:val="nl-NL"/>
        </w:rPr>
        <w:t xml:space="preserve"> </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29"/>
          <w:lang w:val="nl-NL"/>
        </w:rPr>
        <w:t xml:space="preserve"> </w:t>
      </w:r>
      <w:r w:rsidRPr="00CA22F4">
        <w:rPr>
          <w:color w:val="6D6E71"/>
          <w:spacing w:val="-3"/>
          <w:lang w:val="nl-NL"/>
        </w:rPr>
        <w:t>st</w:t>
      </w:r>
      <w:r w:rsidRPr="00CA22F4">
        <w:rPr>
          <w:color w:val="6D6E71"/>
          <w:lang w:val="nl-NL"/>
        </w:rPr>
        <w:t>ellen</w:t>
      </w:r>
      <w:r w:rsidRPr="00CA22F4">
        <w:rPr>
          <w:color w:val="6D6E71"/>
          <w:spacing w:val="29"/>
          <w:lang w:val="nl-NL"/>
        </w:rPr>
        <w:t xml:space="preserve"> </w:t>
      </w:r>
      <w:r w:rsidRPr="00CA22F4">
        <w:rPr>
          <w:color w:val="6D6E71"/>
          <w:lang w:val="nl-NL"/>
        </w:rPr>
        <w:t>om</w:t>
      </w:r>
      <w:r w:rsidRPr="00CA22F4">
        <w:rPr>
          <w:color w:val="6D6E71"/>
          <w:spacing w:val="29"/>
          <w:lang w:val="nl-NL"/>
        </w:rPr>
        <w:t xml:space="preserve"> </w:t>
      </w:r>
      <w:r w:rsidRPr="00CA22F4">
        <w:rPr>
          <w:color w:val="6D6E71"/>
          <w:lang w:val="nl-NL"/>
        </w:rPr>
        <w:t>langs</w:t>
      </w:r>
      <w:r w:rsidRPr="00CA22F4">
        <w:rPr>
          <w:color w:val="6D6E71"/>
          <w:spacing w:val="28"/>
          <w:lang w:val="nl-NL"/>
        </w:rPr>
        <w:t xml:space="preserve"> </w:t>
      </w:r>
      <w:r w:rsidRPr="00CA22F4">
        <w:rPr>
          <w:color w:val="6D6E71"/>
          <w:lang w:val="nl-NL"/>
        </w:rPr>
        <w:t>die</w:t>
      </w:r>
      <w:r w:rsidRPr="00CA22F4">
        <w:rPr>
          <w:color w:val="6D6E71"/>
          <w:spacing w:val="29"/>
          <w:lang w:val="nl-NL"/>
        </w:rPr>
        <w:t xml:space="preserve"> </w:t>
      </w:r>
      <w:r w:rsidRPr="00CA22F4">
        <w:rPr>
          <w:color w:val="6D6E71"/>
          <w:spacing w:val="-2"/>
          <w:lang w:val="nl-NL"/>
        </w:rPr>
        <w:t>w</w:t>
      </w:r>
      <w:r w:rsidRPr="00CA22F4">
        <w:rPr>
          <w:color w:val="6D6E71"/>
          <w:lang w:val="nl-NL"/>
        </w:rPr>
        <w:t>eg</w:t>
      </w:r>
      <w:r w:rsidRPr="00CA22F4">
        <w:rPr>
          <w:color w:val="6D6E71"/>
          <w:spacing w:val="29"/>
          <w:lang w:val="nl-NL"/>
        </w:rPr>
        <w:t xml:space="preserve"> </w:t>
      </w:r>
      <w:r w:rsidRPr="00CA22F4">
        <w:rPr>
          <w:color w:val="6D6E71"/>
          <w:lang w:val="nl-NL"/>
        </w:rPr>
        <w:t>bij</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 p</w:t>
      </w:r>
      <w:r w:rsidRPr="00CA22F4">
        <w:rPr>
          <w:color w:val="6D6E71"/>
          <w:spacing w:val="-4"/>
          <w:lang w:val="nl-NL"/>
        </w:rPr>
        <w:t>r</w:t>
      </w:r>
      <w:r w:rsidRPr="00CA22F4">
        <w:rPr>
          <w:color w:val="6D6E71"/>
          <w:lang w:val="nl-NL"/>
        </w:rPr>
        <w:t xml:space="preserve">obleem in de klas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5189E4A8" w14:textId="77777777" w:rsidR="00624579" w:rsidRPr="00CA22F4" w:rsidRDefault="00624579">
      <w:pPr>
        <w:spacing w:before="10" w:line="240" w:lineRule="exact"/>
        <w:rPr>
          <w:sz w:val="24"/>
          <w:szCs w:val="24"/>
          <w:lang w:val="nl-NL"/>
        </w:rPr>
      </w:pPr>
    </w:p>
    <w:p w14:paraId="3215F1F3" w14:textId="77777777" w:rsidR="00624579" w:rsidRPr="00CA22F4" w:rsidRDefault="00CA22F4">
      <w:pPr>
        <w:ind w:left="1133" w:right="9900"/>
        <w:jc w:val="both"/>
        <w:rPr>
          <w:rFonts w:ascii="Verdana" w:eastAsia="Verdana" w:hAnsi="Verdana" w:cs="Verdana"/>
          <w:sz w:val="20"/>
          <w:szCs w:val="20"/>
          <w:lang w:val="nl-NL"/>
        </w:rPr>
      </w:pPr>
      <w:r w:rsidRPr="00CA22F4">
        <w:rPr>
          <w:rFonts w:ascii="Verdana" w:eastAsia="Verdana" w:hAnsi="Verdana" w:cs="Verdana"/>
          <w:b/>
          <w:bCs/>
          <w:color w:val="6D6E71"/>
          <w:sz w:val="20"/>
          <w:szCs w:val="20"/>
          <w:lang w:val="nl-NL"/>
        </w:rPr>
        <w:t>STAP</w:t>
      </w:r>
      <w:r w:rsidRPr="00CA22F4">
        <w:rPr>
          <w:rFonts w:ascii="Verdana" w:eastAsia="Verdana" w:hAnsi="Verdana" w:cs="Verdana"/>
          <w:b/>
          <w:bCs/>
          <w:color w:val="6D6E71"/>
          <w:spacing w:val="-1"/>
          <w:sz w:val="20"/>
          <w:szCs w:val="20"/>
          <w:lang w:val="nl-NL"/>
        </w:rPr>
        <w:t xml:space="preserve"> </w:t>
      </w:r>
      <w:r w:rsidRPr="00CA22F4">
        <w:rPr>
          <w:rFonts w:ascii="Verdana" w:eastAsia="Verdana" w:hAnsi="Verdana" w:cs="Verdana"/>
          <w:b/>
          <w:bCs/>
          <w:color w:val="6D6E71"/>
          <w:sz w:val="20"/>
          <w:szCs w:val="20"/>
          <w:lang w:val="nl-NL"/>
        </w:rPr>
        <w:t>1:</w:t>
      </w:r>
    </w:p>
    <w:p w14:paraId="0EEFC6DB" w14:textId="77777777" w:rsidR="00624579" w:rsidRPr="00CA22F4" w:rsidRDefault="00CA22F4">
      <w:pPr>
        <w:pStyle w:val="Plattetekst"/>
        <w:spacing w:before="12"/>
        <w:ind w:right="7395"/>
        <w:jc w:val="both"/>
        <w:rPr>
          <w:lang w:val="nl-NL"/>
        </w:rPr>
      </w:pPr>
      <w:r w:rsidRPr="00CA22F4">
        <w:rPr>
          <w:color w:val="6D6E71"/>
          <w:lang w:val="nl-NL"/>
        </w:rPr>
        <w:t>Er ee</w:t>
      </w:r>
      <w:r w:rsidRPr="00CA22F4">
        <w:rPr>
          <w:color w:val="6D6E71"/>
          <w:spacing w:val="-5"/>
          <w:lang w:val="nl-NL"/>
        </w:rPr>
        <w:t>r</w:t>
      </w:r>
      <w:r w:rsidRPr="00CA22F4">
        <w:rPr>
          <w:color w:val="6D6E71"/>
          <w:spacing w:val="-3"/>
          <w:lang w:val="nl-NL"/>
        </w:rPr>
        <w:t>s</w:t>
      </w:r>
      <w:r w:rsidRPr="00CA22F4">
        <w:rPr>
          <w:color w:val="6D6E71"/>
          <w:lang w:val="nl-NL"/>
        </w:rPr>
        <w:t xml:space="preserve">t </w:t>
      </w:r>
      <w:r w:rsidRPr="00CA22F4">
        <w:rPr>
          <w:color w:val="6D6E71"/>
          <w:spacing w:val="-5"/>
          <w:lang w:val="nl-NL"/>
        </w:rPr>
        <w:t>z</w:t>
      </w:r>
      <w:r w:rsidRPr="00CA22F4">
        <w:rPr>
          <w:color w:val="6D6E71"/>
          <w:lang w:val="nl-NL"/>
        </w:rPr>
        <w:t xml:space="preserve">elf ( en samen) uit </w:t>
      </w:r>
      <w:r w:rsidRPr="00CA22F4">
        <w:rPr>
          <w:color w:val="6D6E71"/>
          <w:spacing w:val="-2"/>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1FAC6F4A" w14:textId="77777777" w:rsidR="00624579" w:rsidRPr="00CA22F4" w:rsidRDefault="00624579">
      <w:pPr>
        <w:spacing w:before="8" w:line="260" w:lineRule="exact"/>
        <w:rPr>
          <w:sz w:val="26"/>
          <w:szCs w:val="26"/>
          <w:lang w:val="nl-NL"/>
        </w:rPr>
      </w:pPr>
    </w:p>
    <w:p w14:paraId="35363869" w14:textId="77777777" w:rsidR="00624579" w:rsidRPr="00CA22F4" w:rsidRDefault="00CA22F4">
      <w:pPr>
        <w:ind w:left="1133" w:right="9900"/>
        <w:jc w:val="both"/>
        <w:rPr>
          <w:rFonts w:ascii="Verdana" w:eastAsia="Verdana" w:hAnsi="Verdana" w:cs="Verdana"/>
          <w:sz w:val="20"/>
          <w:szCs w:val="20"/>
          <w:lang w:val="nl-NL"/>
        </w:rPr>
      </w:pPr>
      <w:r w:rsidRPr="00CA22F4">
        <w:rPr>
          <w:rFonts w:ascii="Verdana" w:eastAsia="Verdana" w:hAnsi="Verdana" w:cs="Verdana"/>
          <w:b/>
          <w:bCs/>
          <w:color w:val="6D6E71"/>
          <w:sz w:val="20"/>
          <w:szCs w:val="20"/>
          <w:lang w:val="nl-NL"/>
        </w:rPr>
        <w:t>STAP</w:t>
      </w:r>
      <w:r w:rsidRPr="00CA22F4">
        <w:rPr>
          <w:rFonts w:ascii="Verdana" w:eastAsia="Verdana" w:hAnsi="Verdana" w:cs="Verdana"/>
          <w:b/>
          <w:bCs/>
          <w:color w:val="6D6E71"/>
          <w:spacing w:val="-1"/>
          <w:sz w:val="20"/>
          <w:szCs w:val="20"/>
          <w:lang w:val="nl-NL"/>
        </w:rPr>
        <w:t xml:space="preserve"> </w:t>
      </w:r>
      <w:r w:rsidRPr="00CA22F4">
        <w:rPr>
          <w:rFonts w:ascii="Verdana" w:eastAsia="Verdana" w:hAnsi="Verdana" w:cs="Verdana"/>
          <w:b/>
          <w:bCs/>
          <w:color w:val="6D6E71"/>
          <w:sz w:val="20"/>
          <w:szCs w:val="20"/>
          <w:lang w:val="nl-NL"/>
        </w:rPr>
        <w:t>2:</w:t>
      </w:r>
    </w:p>
    <w:p w14:paraId="7C1ED567" w14:textId="77777777" w:rsidR="00624579" w:rsidRPr="00CA22F4" w:rsidRDefault="00CA22F4">
      <w:pPr>
        <w:pStyle w:val="Plattetekst"/>
        <w:spacing w:before="11" w:line="264" w:lineRule="exact"/>
        <w:ind w:right="934"/>
        <w:rPr>
          <w:lang w:val="nl-NL"/>
        </w:rPr>
      </w:pPr>
      <w:r w:rsidRPr="00CA22F4">
        <w:rPr>
          <w:color w:val="6D6E71"/>
          <w:lang w:val="nl-NL"/>
        </w:rPr>
        <w:t>Op</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mome</w:t>
      </w:r>
      <w:r w:rsidRPr="00CA22F4">
        <w:rPr>
          <w:color w:val="6D6E71"/>
          <w:spacing w:val="-2"/>
          <w:lang w:val="nl-NL"/>
        </w:rPr>
        <w:t>n</w:t>
      </w:r>
      <w:r w:rsidRPr="00CA22F4">
        <w:rPr>
          <w:color w:val="6D6E71"/>
          <w:lang w:val="nl-NL"/>
        </w:rPr>
        <w:t>t</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een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er</w:t>
      </w:r>
      <w:r w:rsidRPr="00CA22F4">
        <w:rPr>
          <w:color w:val="6D6E71"/>
          <w:spacing w:val="-1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uit</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11"/>
          <w:lang w:val="nl-NL"/>
        </w:rPr>
        <w:t xml:space="preserve"> </w:t>
      </w:r>
      <w:r w:rsidRPr="00CA22F4">
        <w:rPr>
          <w:color w:val="6D6E71"/>
          <w:lang w:val="nl-NL"/>
        </w:rPr>
        <w:t>(</w:t>
      </w:r>
      <w:r w:rsidRPr="00CA22F4">
        <w:rPr>
          <w:color w:val="6D6E71"/>
          <w:spacing w:val="-11"/>
          <w:lang w:val="nl-NL"/>
        </w:rPr>
        <w:t xml:space="preserve"> </w:t>
      </w:r>
      <w:r w:rsidRPr="00CA22F4">
        <w:rPr>
          <w:color w:val="6D6E71"/>
          <w:lang w:val="nl-NL"/>
        </w:rPr>
        <w:t>in</w:t>
      </w:r>
      <w:r w:rsidRPr="00CA22F4">
        <w:rPr>
          <w:color w:val="6D6E71"/>
          <w:spacing w:val="-12"/>
          <w:lang w:val="nl-NL"/>
        </w:rPr>
        <w:t xml:space="preserve"> </w:t>
      </w:r>
      <w:r w:rsidRPr="00CA22F4">
        <w:rPr>
          <w:color w:val="6D6E71"/>
          <w:spacing w:val="-6"/>
          <w:lang w:val="nl-NL"/>
        </w:rPr>
        <w:t>f</w:t>
      </w:r>
      <w:r w:rsidRPr="00CA22F4">
        <w:rPr>
          <w:color w:val="6D6E71"/>
          <w:lang w:val="nl-NL"/>
        </w:rPr>
        <w:t>ei</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onde</w:t>
      </w:r>
      <w:r w:rsidRPr="00CA22F4">
        <w:rPr>
          <w:color w:val="6D6E71"/>
          <w:spacing w:val="-4"/>
          <w:lang w:val="nl-NL"/>
        </w:rPr>
        <w:t>r</w:t>
      </w:r>
      <w:r w:rsidRPr="00CA22F4">
        <w:rPr>
          <w:color w:val="6D6E71"/>
          <w:lang w:val="nl-NL"/>
        </w:rPr>
        <w:t>spit</w:t>
      </w:r>
      <w:r w:rsidRPr="00CA22F4">
        <w:rPr>
          <w:color w:val="6D6E71"/>
          <w:spacing w:val="-11"/>
          <w:lang w:val="nl-NL"/>
        </w:rPr>
        <w:t xml:space="preserve"> </w:t>
      </w:r>
      <w:r w:rsidRPr="00CA22F4">
        <w:rPr>
          <w:color w:val="6D6E71"/>
          <w:lang w:val="nl-NL"/>
        </w:rPr>
        <w:t>delft</w:t>
      </w:r>
      <w:r w:rsidRPr="00CA22F4">
        <w:rPr>
          <w:color w:val="6D6E71"/>
          <w:spacing w:val="-12"/>
          <w:lang w:val="nl-NL"/>
        </w:rPr>
        <w:t xml:space="preserve"> </w:t>
      </w:r>
      <w:r w:rsidRPr="00CA22F4">
        <w:rPr>
          <w:color w:val="6D6E71"/>
          <w:lang w:val="nl-NL"/>
        </w:rPr>
        <w:t>en</w:t>
      </w:r>
      <w:r w:rsidRPr="00CA22F4">
        <w:rPr>
          <w:color w:val="6D6E71"/>
          <w:spacing w:val="-11"/>
          <w:lang w:val="nl-NL"/>
        </w:rPr>
        <w:t xml:space="preserve"> </w:t>
      </w:r>
      <w:r w:rsidRPr="00CA22F4">
        <w:rPr>
          <w:color w:val="6D6E71"/>
          <w:spacing w:val="-3"/>
          <w:lang w:val="nl-NL"/>
        </w:rPr>
        <w:t>v</w:t>
      </w:r>
      <w:r w:rsidRPr="00CA22F4">
        <w:rPr>
          <w:color w:val="6D6E71"/>
          <w:lang w:val="nl-NL"/>
        </w:rPr>
        <w:t>erli</w:t>
      </w:r>
      <w:r w:rsidRPr="00CA22F4">
        <w:rPr>
          <w:color w:val="6D6E71"/>
          <w:spacing w:val="-3"/>
          <w:lang w:val="nl-NL"/>
        </w:rPr>
        <w:t>e</w:t>
      </w:r>
      <w:r w:rsidRPr="00CA22F4">
        <w:rPr>
          <w:color w:val="6D6E71"/>
          <w:spacing w:val="-5"/>
          <w:lang w:val="nl-NL"/>
        </w:rPr>
        <w:t>z</w:t>
      </w:r>
      <w:r w:rsidRPr="00CA22F4">
        <w:rPr>
          <w:color w:val="6D6E71"/>
          <w:lang w:val="nl-NL"/>
        </w:rPr>
        <w:t>er</w:t>
      </w:r>
      <w:r w:rsidRPr="00CA22F4">
        <w:rPr>
          <w:color w:val="6D6E71"/>
          <w:spacing w:val="-11"/>
          <w:lang w:val="nl-NL"/>
        </w:rPr>
        <w:t xml:space="preserve"> </w:t>
      </w:r>
      <w:r w:rsidRPr="00CA22F4">
        <w:rPr>
          <w:color w:val="6D6E71"/>
          <w:lang w:val="nl-NL"/>
        </w:rPr>
        <w:t>of</w:t>
      </w:r>
      <w:r w:rsidRPr="00CA22F4">
        <w:rPr>
          <w:color w:val="6D6E71"/>
          <w:spacing w:val="-12"/>
          <w:lang w:val="nl-NL"/>
        </w:rPr>
        <w:t xml:space="preserve"> </w:t>
      </w:r>
      <w:r w:rsidRPr="00CA22F4">
        <w:rPr>
          <w:color w:val="6D6E71"/>
          <w:spacing w:val="-5"/>
          <w:lang w:val="nl-NL"/>
        </w:rPr>
        <w:t>z</w:t>
      </w:r>
      <w:r w:rsidRPr="00CA22F4">
        <w:rPr>
          <w:color w:val="6D6E71"/>
          <w:lang w:val="nl-NL"/>
        </w:rPr>
        <w:t xml:space="preserve">ondebok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he</w:t>
      </w:r>
      <w:r w:rsidRPr="00CA22F4">
        <w:rPr>
          <w:color w:val="6D6E71"/>
          <w:spacing w:val="-2"/>
          <w:lang w:val="nl-NL"/>
        </w:rPr>
        <w:t>e</w:t>
      </w:r>
      <w:r w:rsidRPr="00CA22F4">
        <w:rPr>
          <w:color w:val="6D6E71"/>
          <w:lang w:val="nl-NL"/>
        </w:rPr>
        <w:t>ft d</w:t>
      </w:r>
      <w:r w:rsidRPr="00CA22F4">
        <w:rPr>
          <w:color w:val="6D6E71"/>
          <w:spacing w:val="-3"/>
          <w:lang w:val="nl-NL"/>
        </w:rPr>
        <w:t>e</w:t>
      </w:r>
      <w:r w:rsidRPr="00CA22F4">
        <w:rPr>
          <w:color w:val="6D6E71"/>
          <w:spacing w:val="-5"/>
          <w:lang w:val="nl-NL"/>
        </w:rPr>
        <w:t>z</w:t>
      </w:r>
      <w:r w:rsidRPr="00CA22F4">
        <w:rPr>
          <w:color w:val="6D6E71"/>
          <w:lang w:val="nl-NL"/>
        </w:rPr>
        <w:t>e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 (en de</w:t>
      </w:r>
      <w:r w:rsidRPr="00CA22F4">
        <w:rPr>
          <w:color w:val="6D6E71"/>
          <w:spacing w:val="-1"/>
          <w:lang w:val="nl-NL"/>
        </w:rPr>
        <w:t xml:space="preserve"> </w:t>
      </w:r>
      <w:r w:rsidRPr="00CA22F4">
        <w:rPr>
          <w:color w:val="6D6E71"/>
          <w:lang w:val="nl-NL"/>
        </w:rPr>
        <w:t>plic</w:t>
      </w:r>
      <w:r w:rsidRPr="00CA22F4">
        <w:rPr>
          <w:color w:val="6D6E71"/>
          <w:spacing w:val="-2"/>
          <w:lang w:val="nl-NL"/>
        </w:rPr>
        <w:t>h</w:t>
      </w:r>
      <w:r w:rsidRPr="00CA22F4">
        <w:rPr>
          <w:color w:val="6D6E71"/>
          <w:lang w:val="nl-NL"/>
        </w:rPr>
        <w:t>t?) h</w:t>
      </w:r>
      <w:r w:rsidRPr="00CA22F4">
        <w:rPr>
          <w:color w:val="6D6E71"/>
          <w:spacing w:val="-2"/>
          <w:lang w:val="nl-NL"/>
        </w:rPr>
        <w:t>e</w:t>
      </w:r>
      <w:r w:rsidRPr="00CA22F4">
        <w:rPr>
          <w:color w:val="6D6E71"/>
          <w:lang w:val="nl-NL"/>
        </w:rPr>
        <w:t>t p</w:t>
      </w:r>
      <w:r w:rsidRPr="00CA22F4">
        <w:rPr>
          <w:color w:val="6D6E71"/>
          <w:spacing w:val="-4"/>
          <w:lang w:val="nl-NL"/>
        </w:rPr>
        <w:t>r</w:t>
      </w:r>
      <w:r w:rsidRPr="00CA22F4">
        <w:rPr>
          <w:color w:val="6D6E71"/>
          <w:lang w:val="nl-NL"/>
        </w:rPr>
        <w:t>obleem</w:t>
      </w:r>
      <w:r w:rsidRPr="00CA22F4">
        <w:rPr>
          <w:color w:val="6D6E71"/>
          <w:spacing w:val="-1"/>
          <w:lang w:val="nl-NL"/>
        </w:rPr>
        <w:t xml:space="preserve"> </w:t>
      </w:r>
      <w:r w:rsidRPr="00CA22F4">
        <w:rPr>
          <w:color w:val="6D6E71"/>
          <w:lang w:val="nl-NL"/>
        </w:rPr>
        <w:t>aan de mee</w:t>
      </w:r>
      <w:r w:rsidRPr="00CA22F4">
        <w:rPr>
          <w:color w:val="6D6E71"/>
          <w:spacing w:val="-3"/>
          <w:lang w:val="nl-NL"/>
        </w:rPr>
        <w:t>st</w:t>
      </w:r>
      <w:r w:rsidRPr="00CA22F4">
        <w:rPr>
          <w:color w:val="6D6E71"/>
          <w:lang w:val="nl-NL"/>
        </w:rPr>
        <w:t>er</w:t>
      </w:r>
      <w:r w:rsidRPr="00CA22F4">
        <w:rPr>
          <w:color w:val="6D6E71"/>
          <w:spacing w:val="-1"/>
          <w:lang w:val="nl-NL"/>
        </w:rPr>
        <w:t xml:space="preserve"> </w:t>
      </w:r>
      <w:r w:rsidRPr="00CA22F4">
        <w:rPr>
          <w:color w:val="6D6E71"/>
          <w:lang w:val="nl-NL"/>
        </w:rPr>
        <w:t xml:space="preserve">of juf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spacing w:val="-3"/>
          <w:lang w:val="nl-NL"/>
        </w:rPr>
        <w:t>t</w:t>
      </w:r>
      <w:r w:rsidRPr="00CA22F4">
        <w:rPr>
          <w:color w:val="6D6E71"/>
          <w:lang w:val="nl-NL"/>
        </w:rPr>
        <w:t>e le</w:t>
      </w:r>
      <w:r w:rsidRPr="00CA22F4">
        <w:rPr>
          <w:color w:val="6D6E71"/>
          <w:spacing w:val="1"/>
          <w:lang w:val="nl-NL"/>
        </w:rPr>
        <w:t>g</w:t>
      </w:r>
      <w:r w:rsidRPr="00CA22F4">
        <w:rPr>
          <w:color w:val="6D6E71"/>
          <w:spacing w:val="-2"/>
          <w:lang w:val="nl-NL"/>
        </w:rPr>
        <w:t>g</w:t>
      </w:r>
      <w:r w:rsidRPr="00CA22F4">
        <w:rPr>
          <w:color w:val="6D6E71"/>
          <w:lang w:val="nl-NL"/>
        </w:rPr>
        <w:t>en.</w:t>
      </w:r>
    </w:p>
    <w:p w14:paraId="45EDD8A3" w14:textId="77777777" w:rsidR="00624579" w:rsidRPr="00CA22F4" w:rsidRDefault="00624579">
      <w:pPr>
        <w:spacing w:before="10" w:line="240" w:lineRule="exact"/>
        <w:rPr>
          <w:sz w:val="24"/>
          <w:szCs w:val="24"/>
          <w:lang w:val="nl-NL"/>
        </w:rPr>
      </w:pPr>
    </w:p>
    <w:p w14:paraId="509CC7BF" w14:textId="77777777" w:rsidR="00624579" w:rsidRPr="00CA22F4" w:rsidRDefault="00CA22F4">
      <w:pPr>
        <w:ind w:left="1133" w:right="9900"/>
        <w:jc w:val="both"/>
        <w:rPr>
          <w:rFonts w:ascii="Verdana" w:eastAsia="Verdana" w:hAnsi="Verdana" w:cs="Verdana"/>
          <w:sz w:val="20"/>
          <w:szCs w:val="20"/>
          <w:lang w:val="nl-NL"/>
        </w:rPr>
      </w:pPr>
      <w:r w:rsidRPr="00CA22F4">
        <w:rPr>
          <w:rFonts w:ascii="Verdana" w:eastAsia="Verdana" w:hAnsi="Verdana" w:cs="Verdana"/>
          <w:b/>
          <w:bCs/>
          <w:color w:val="6D6E71"/>
          <w:sz w:val="20"/>
          <w:szCs w:val="20"/>
          <w:lang w:val="nl-NL"/>
        </w:rPr>
        <w:t>STAP</w:t>
      </w:r>
      <w:r w:rsidRPr="00CA22F4">
        <w:rPr>
          <w:rFonts w:ascii="Verdana" w:eastAsia="Verdana" w:hAnsi="Verdana" w:cs="Verdana"/>
          <w:b/>
          <w:bCs/>
          <w:color w:val="6D6E71"/>
          <w:spacing w:val="-1"/>
          <w:sz w:val="20"/>
          <w:szCs w:val="20"/>
          <w:lang w:val="nl-NL"/>
        </w:rPr>
        <w:t xml:space="preserve"> </w:t>
      </w:r>
      <w:r w:rsidRPr="00CA22F4">
        <w:rPr>
          <w:rFonts w:ascii="Verdana" w:eastAsia="Verdana" w:hAnsi="Verdana" w:cs="Verdana"/>
          <w:b/>
          <w:bCs/>
          <w:color w:val="6D6E71"/>
          <w:sz w:val="20"/>
          <w:szCs w:val="20"/>
          <w:lang w:val="nl-NL"/>
        </w:rPr>
        <w:t>3:</w:t>
      </w:r>
    </w:p>
    <w:p w14:paraId="29A7BEC2" w14:textId="77777777" w:rsidR="00624579" w:rsidRPr="00CA22F4" w:rsidRDefault="00CA22F4">
      <w:pPr>
        <w:pStyle w:val="Plattetekst"/>
        <w:spacing w:before="11" w:line="264" w:lineRule="exact"/>
        <w:ind w:right="731"/>
        <w:rPr>
          <w:lang w:val="nl-NL"/>
        </w:rPr>
      </w:pPr>
      <w:r w:rsidRPr="00CA22F4">
        <w:rPr>
          <w:color w:val="6D6E71"/>
          <w:lang w:val="nl-NL"/>
        </w:rPr>
        <w:t>De</w:t>
      </w:r>
      <w:r w:rsidRPr="00CA22F4">
        <w:rPr>
          <w:color w:val="6D6E71"/>
          <w:spacing w:val="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3"/>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4"/>
          <w:lang w:val="nl-NL"/>
        </w:rPr>
        <w:t>g</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partijen</w:t>
      </w:r>
      <w:r w:rsidRPr="00CA22F4">
        <w:rPr>
          <w:color w:val="6D6E71"/>
          <w:spacing w:val="3"/>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3"/>
          <w:lang w:val="nl-NL"/>
        </w:rPr>
        <w:t>v</w:t>
      </w:r>
      <w:r w:rsidRPr="00CA22F4">
        <w:rPr>
          <w:color w:val="6D6E71"/>
          <w:lang w:val="nl-NL"/>
        </w:rPr>
        <w:t>erhelderings</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p</w:t>
      </w:r>
      <w:r w:rsidRPr="00CA22F4">
        <w:rPr>
          <w:color w:val="6D6E71"/>
          <w:spacing w:val="-4"/>
          <w:lang w:val="nl-NL"/>
        </w:rPr>
        <w:t>r</w:t>
      </w:r>
      <w:r w:rsidRPr="00CA22F4">
        <w:rPr>
          <w:color w:val="6D6E71"/>
          <w:lang w:val="nl-NL"/>
        </w:rPr>
        <w:t>obeert</w:t>
      </w:r>
      <w:r w:rsidRPr="00CA22F4">
        <w:rPr>
          <w:color w:val="6D6E71"/>
          <w:spacing w:val="3"/>
          <w:lang w:val="nl-NL"/>
        </w:rPr>
        <w:t xml:space="preserve"> </w:t>
      </w:r>
      <w:r w:rsidRPr="00CA22F4">
        <w:rPr>
          <w:color w:val="6D6E71"/>
          <w:lang w:val="nl-NL"/>
        </w:rPr>
        <w:t>samen</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hen</w:t>
      </w:r>
      <w:r w:rsidRPr="00CA22F4">
        <w:rPr>
          <w:color w:val="6D6E71"/>
          <w:spacing w:val="4"/>
          <w:lang w:val="nl-NL"/>
        </w:rPr>
        <w:t xml:space="preserve"> </w:t>
      </w:r>
      <w:r w:rsidRPr="00CA22F4">
        <w:rPr>
          <w:color w:val="6D6E71"/>
          <w:lang w:val="nl-NL"/>
        </w:rPr>
        <w:t>de ruzie of pe</w:t>
      </w:r>
      <w:r w:rsidRPr="00CA22F4">
        <w:rPr>
          <w:color w:val="6D6E71"/>
          <w:spacing w:val="-3"/>
          <w:lang w:val="nl-NL"/>
        </w:rPr>
        <w:t>st</w:t>
      </w:r>
      <w:r w:rsidRPr="00CA22F4">
        <w:rPr>
          <w:color w:val="6D6E71"/>
          <w:lang w:val="nl-NL"/>
        </w:rPr>
        <w:t xml:space="preserve">erijen op </w:t>
      </w:r>
      <w:r w:rsidRPr="00CA22F4">
        <w:rPr>
          <w:color w:val="6D6E71"/>
          <w:spacing w:val="-3"/>
          <w:lang w:val="nl-NL"/>
        </w:rPr>
        <w:t>t</w:t>
      </w:r>
      <w:r w:rsidRPr="00CA22F4">
        <w:rPr>
          <w:color w:val="6D6E71"/>
          <w:lang w:val="nl-NL"/>
        </w:rPr>
        <w:t>e lossen en (nieu</w:t>
      </w:r>
      <w:r w:rsidRPr="00CA22F4">
        <w:rPr>
          <w:color w:val="6D6E71"/>
          <w:spacing w:val="-2"/>
          <w:lang w:val="nl-NL"/>
        </w:rPr>
        <w:t>w</w:t>
      </w:r>
      <w:r w:rsidRPr="00CA22F4">
        <w:rPr>
          <w:color w:val="6D6E71"/>
          <w:lang w:val="nl-NL"/>
        </w:rPr>
        <w:t xml:space="preserve">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 xml:space="preserve">en </w:t>
      </w:r>
      <w:r w:rsidRPr="00CA22F4">
        <w:rPr>
          <w:color w:val="6D6E71"/>
          <w:spacing w:val="-3"/>
          <w:lang w:val="nl-NL"/>
        </w:rPr>
        <w:t>t</w:t>
      </w:r>
      <w:r w:rsidRPr="00CA22F4">
        <w:rPr>
          <w:color w:val="6D6E71"/>
          <w:lang w:val="nl-NL"/>
        </w:rPr>
        <w:t>e ma</w:t>
      </w:r>
      <w:r w:rsidRPr="00CA22F4">
        <w:rPr>
          <w:color w:val="6D6E71"/>
          <w:spacing w:val="-8"/>
          <w:lang w:val="nl-NL"/>
        </w:rPr>
        <w:t>k</w:t>
      </w:r>
      <w:r w:rsidRPr="00CA22F4">
        <w:rPr>
          <w:color w:val="6D6E71"/>
          <w:lang w:val="nl-NL"/>
        </w:rPr>
        <w:t>en.</w:t>
      </w:r>
    </w:p>
    <w:p w14:paraId="234DE02F" w14:textId="77777777" w:rsidR="00624579" w:rsidRPr="00CA22F4" w:rsidRDefault="00CA22F4">
      <w:pPr>
        <w:pStyle w:val="Plattetekst"/>
        <w:spacing w:line="264" w:lineRule="exact"/>
        <w:ind w:right="3569"/>
        <w:rPr>
          <w:lang w:val="nl-NL"/>
        </w:rPr>
      </w:pPr>
      <w:r w:rsidRPr="00CA22F4">
        <w:rPr>
          <w:color w:val="6D6E71"/>
          <w:lang w:val="nl-NL"/>
        </w:rPr>
        <w:t>Bij</w:t>
      </w:r>
      <w:r w:rsidRPr="00CA22F4">
        <w:rPr>
          <w:color w:val="6D6E71"/>
          <w:spacing w:val="-1"/>
          <w:lang w:val="nl-NL"/>
        </w:rPr>
        <w:t xml:space="preserve"> </w:t>
      </w:r>
      <w:r w:rsidRPr="00CA22F4">
        <w:rPr>
          <w:color w:val="6D6E71"/>
          <w:lang w:val="nl-NL"/>
        </w:rPr>
        <w:t>herhaling</w:t>
      </w:r>
      <w:r w:rsidRPr="00CA22F4">
        <w:rPr>
          <w:color w:val="6D6E71"/>
          <w:spacing w:val="-1"/>
          <w:lang w:val="nl-NL"/>
        </w:rPr>
        <w:t xml:space="preserve"> </w:t>
      </w:r>
      <w:r w:rsidRPr="00CA22F4">
        <w:rPr>
          <w:color w:val="6D6E71"/>
          <w:spacing w:val="-3"/>
          <w:lang w:val="nl-NL"/>
        </w:rPr>
        <w:t>v</w:t>
      </w:r>
      <w:r w:rsidRPr="00CA22F4">
        <w:rPr>
          <w:color w:val="6D6E71"/>
          <w:lang w:val="nl-NL"/>
        </w:rPr>
        <w:t>an</w:t>
      </w:r>
      <w:r w:rsidRPr="00CA22F4">
        <w:rPr>
          <w:color w:val="6D6E71"/>
          <w:spacing w:val="-1"/>
          <w:lang w:val="nl-NL"/>
        </w:rPr>
        <w:t xml:space="preserve"> </w:t>
      </w:r>
      <w:r w:rsidRPr="00CA22F4">
        <w:rPr>
          <w:color w:val="6D6E71"/>
          <w:lang w:val="nl-NL"/>
        </w:rPr>
        <w:t>pe</w:t>
      </w:r>
      <w:r w:rsidRPr="00CA22F4">
        <w:rPr>
          <w:color w:val="6D6E71"/>
          <w:spacing w:val="-3"/>
          <w:lang w:val="nl-NL"/>
        </w:rPr>
        <w:t>st</w:t>
      </w:r>
      <w:r w:rsidRPr="00CA22F4">
        <w:rPr>
          <w:color w:val="6D6E71"/>
          <w:lang w:val="nl-NL"/>
        </w:rPr>
        <w:t>erijen /</w:t>
      </w:r>
      <w:r w:rsidRPr="00CA22F4">
        <w:rPr>
          <w:color w:val="6D6E71"/>
          <w:spacing w:val="-1"/>
          <w:lang w:val="nl-NL"/>
        </w:rPr>
        <w:t xml:space="preserve"> </w:t>
      </w:r>
      <w:r w:rsidRPr="00CA22F4">
        <w:rPr>
          <w:color w:val="6D6E71"/>
          <w:lang w:val="nl-NL"/>
        </w:rPr>
        <w:t>ruzies</w:t>
      </w:r>
      <w:r w:rsidRPr="00CA22F4">
        <w:rPr>
          <w:color w:val="6D6E71"/>
          <w:spacing w:val="-1"/>
          <w:lang w:val="nl-NL"/>
        </w:rPr>
        <w:t xml:space="preserve"> </w:t>
      </w:r>
      <w:r w:rsidRPr="00CA22F4">
        <w:rPr>
          <w:color w:val="6D6E71"/>
          <w:lang w:val="nl-NL"/>
        </w:rPr>
        <w:t>tussen</w:t>
      </w:r>
      <w:r w:rsidRPr="00CA22F4">
        <w:rPr>
          <w:color w:val="6D6E71"/>
          <w:spacing w:val="-1"/>
          <w:lang w:val="nl-NL"/>
        </w:rPr>
        <w:t xml:space="preserve"> </w:t>
      </w:r>
      <w:r w:rsidRPr="00CA22F4">
        <w:rPr>
          <w:color w:val="6D6E71"/>
          <w:lang w:val="nl-NL"/>
        </w:rPr>
        <w:t>d</w:t>
      </w:r>
      <w:r w:rsidRPr="00CA22F4">
        <w:rPr>
          <w:color w:val="6D6E71"/>
          <w:spacing w:val="-2"/>
          <w:lang w:val="nl-NL"/>
        </w:rPr>
        <w:t>e</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de leerlin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sancties</w:t>
      </w:r>
      <w:r w:rsidRPr="00CA22F4">
        <w:rPr>
          <w:color w:val="6D6E71"/>
          <w:w w:val="99"/>
          <w:lang w:val="nl-NL"/>
        </w:rPr>
        <w:t xml:space="preserve"> </w:t>
      </w:r>
      <w:r w:rsidRPr="00CA22F4">
        <w:rPr>
          <w:color w:val="6D6E71"/>
          <w:lang w:val="nl-NL"/>
        </w:rPr>
        <w:t>(zie</w:t>
      </w:r>
      <w:r w:rsidRPr="00CA22F4">
        <w:rPr>
          <w:color w:val="6D6E71"/>
          <w:spacing w:val="-3"/>
          <w:lang w:val="nl-NL"/>
        </w:rPr>
        <w:t xml:space="preserve"> </w:t>
      </w:r>
      <w:r w:rsidRPr="00CA22F4">
        <w:rPr>
          <w:color w:val="6D6E71"/>
          <w:lang w:val="nl-NL"/>
        </w:rPr>
        <w:t>bij</w:t>
      </w:r>
      <w:r w:rsidRPr="00CA22F4">
        <w:rPr>
          <w:color w:val="6D6E71"/>
          <w:spacing w:val="-2"/>
          <w:lang w:val="nl-NL"/>
        </w:rPr>
        <w:t xml:space="preserve"> c</w:t>
      </w:r>
      <w:r w:rsidRPr="00CA22F4">
        <w:rPr>
          <w:color w:val="6D6E71"/>
          <w:lang w:val="nl-NL"/>
        </w:rPr>
        <w:t>onseque</w:t>
      </w:r>
      <w:r w:rsidRPr="00CA22F4">
        <w:rPr>
          <w:color w:val="6D6E71"/>
          <w:spacing w:val="-2"/>
          <w:lang w:val="nl-NL"/>
        </w:rPr>
        <w:t>n</w:t>
      </w:r>
      <w:r w:rsidRPr="00CA22F4">
        <w:rPr>
          <w:color w:val="6D6E71"/>
          <w:lang w:val="nl-NL"/>
        </w:rPr>
        <w:t>ties).</w:t>
      </w:r>
    </w:p>
    <w:p w14:paraId="7D9E3E64" w14:textId="77777777" w:rsidR="00624579" w:rsidRPr="00CA22F4" w:rsidRDefault="00624579">
      <w:pPr>
        <w:spacing w:before="14" w:line="260" w:lineRule="exact"/>
        <w:rPr>
          <w:sz w:val="26"/>
          <w:szCs w:val="26"/>
          <w:lang w:val="nl-NL"/>
        </w:rPr>
      </w:pPr>
    </w:p>
    <w:p w14:paraId="3ACC81EF" w14:textId="77777777" w:rsidR="00624579" w:rsidRPr="00CA22F4" w:rsidRDefault="00CA22F4">
      <w:pPr>
        <w:ind w:left="1133" w:right="9900"/>
        <w:jc w:val="both"/>
        <w:rPr>
          <w:rFonts w:ascii="Verdana" w:eastAsia="Verdana" w:hAnsi="Verdana" w:cs="Verdana"/>
          <w:sz w:val="20"/>
          <w:szCs w:val="20"/>
          <w:lang w:val="nl-NL"/>
        </w:rPr>
      </w:pPr>
      <w:r w:rsidRPr="00CA22F4">
        <w:rPr>
          <w:rFonts w:ascii="Verdana" w:eastAsia="Verdana" w:hAnsi="Verdana" w:cs="Verdana"/>
          <w:b/>
          <w:bCs/>
          <w:color w:val="6D6E71"/>
          <w:sz w:val="20"/>
          <w:szCs w:val="20"/>
          <w:lang w:val="nl-NL"/>
        </w:rPr>
        <w:t>STAP</w:t>
      </w:r>
      <w:r w:rsidRPr="00CA22F4">
        <w:rPr>
          <w:rFonts w:ascii="Verdana" w:eastAsia="Verdana" w:hAnsi="Verdana" w:cs="Verdana"/>
          <w:b/>
          <w:bCs/>
          <w:color w:val="6D6E71"/>
          <w:spacing w:val="-1"/>
          <w:sz w:val="20"/>
          <w:szCs w:val="20"/>
          <w:lang w:val="nl-NL"/>
        </w:rPr>
        <w:t xml:space="preserve"> </w:t>
      </w:r>
      <w:r w:rsidRPr="00CA22F4">
        <w:rPr>
          <w:rFonts w:ascii="Verdana" w:eastAsia="Verdana" w:hAnsi="Verdana" w:cs="Verdana"/>
          <w:b/>
          <w:bCs/>
          <w:color w:val="6D6E71"/>
          <w:sz w:val="20"/>
          <w:szCs w:val="20"/>
          <w:lang w:val="nl-NL"/>
        </w:rPr>
        <w:t>4:</w:t>
      </w:r>
    </w:p>
    <w:p w14:paraId="52A16E30" w14:textId="77777777" w:rsidR="00624579" w:rsidRPr="00CA22F4" w:rsidRDefault="00CA22F4">
      <w:pPr>
        <w:pStyle w:val="Plattetekst"/>
        <w:spacing w:before="11" w:line="264" w:lineRule="exact"/>
        <w:ind w:right="1133"/>
        <w:rPr>
          <w:lang w:val="nl-NL"/>
        </w:rPr>
      </w:pPr>
      <w:r w:rsidRPr="00CA22F4">
        <w:rPr>
          <w:color w:val="6D6E71"/>
          <w:lang w:val="nl-NL"/>
        </w:rPr>
        <w:t>Bij</w:t>
      </w:r>
      <w:r w:rsidRPr="00CA22F4">
        <w:rPr>
          <w:color w:val="6D6E71"/>
          <w:spacing w:val="-13"/>
          <w:lang w:val="nl-NL"/>
        </w:rPr>
        <w:t xml:space="preserve"> </w:t>
      </w:r>
      <w:r w:rsidRPr="00CA22F4">
        <w:rPr>
          <w:color w:val="6D6E71"/>
          <w:lang w:val="nl-NL"/>
        </w:rPr>
        <w:t>herhaaldelij</w:t>
      </w:r>
      <w:r w:rsidRPr="00CA22F4">
        <w:rPr>
          <w:color w:val="6D6E71"/>
          <w:spacing w:val="-8"/>
          <w:lang w:val="nl-NL"/>
        </w:rPr>
        <w:t>k</w:t>
      </w:r>
      <w:r w:rsidRPr="00CA22F4">
        <w:rPr>
          <w:color w:val="6D6E71"/>
          <w:lang w:val="nl-NL"/>
        </w:rPr>
        <w:t>e</w:t>
      </w:r>
      <w:r w:rsidRPr="00CA22F4">
        <w:rPr>
          <w:color w:val="6D6E71"/>
          <w:spacing w:val="-12"/>
          <w:lang w:val="nl-NL"/>
        </w:rPr>
        <w:t xml:space="preserve"> </w:t>
      </w:r>
      <w:r w:rsidRPr="00CA22F4">
        <w:rPr>
          <w:color w:val="6D6E71"/>
          <w:lang w:val="nl-NL"/>
        </w:rPr>
        <w:t>ruzie/</w:t>
      </w:r>
      <w:r w:rsidRPr="00CA22F4">
        <w:rPr>
          <w:color w:val="6D6E71"/>
          <w:spacing w:val="-13"/>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12"/>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13"/>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3"/>
          <w:lang w:val="nl-NL"/>
        </w:rPr>
        <w:t xml:space="preserve"> </w:t>
      </w:r>
      <w:r w:rsidRPr="00CA22F4">
        <w:rPr>
          <w:color w:val="6D6E71"/>
          <w:lang w:val="nl-NL"/>
        </w:rPr>
        <w:t>duidelijk</w:t>
      </w:r>
      <w:r w:rsidRPr="00CA22F4">
        <w:rPr>
          <w:color w:val="6D6E71"/>
          <w:spacing w:val="-12"/>
          <w:lang w:val="nl-NL"/>
        </w:rPr>
        <w:t xml:space="preserve"> </w:t>
      </w:r>
      <w:r w:rsidRPr="00CA22F4">
        <w:rPr>
          <w:color w:val="6D6E71"/>
          <w:spacing w:val="-3"/>
          <w:lang w:val="nl-NL"/>
        </w:rPr>
        <w:t>st</w:t>
      </w:r>
      <w:r w:rsidRPr="00CA22F4">
        <w:rPr>
          <w:color w:val="6D6E71"/>
          <w:lang w:val="nl-NL"/>
        </w:rPr>
        <w:t>elling</w:t>
      </w:r>
      <w:r w:rsidRPr="00CA22F4">
        <w:rPr>
          <w:color w:val="6D6E71"/>
          <w:spacing w:val="-12"/>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houdt</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be</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7"/>
          <w:lang w:val="nl-NL"/>
        </w:rPr>
        <w:t>f</w:t>
      </w:r>
      <w:r w:rsidRPr="00CA22F4">
        <w:rPr>
          <w:color w:val="6D6E71"/>
          <w:lang w:val="nl-NL"/>
        </w:rPr>
        <w:t>end</w:t>
      </w:r>
      <w:r w:rsidRPr="00CA22F4">
        <w:rPr>
          <w:color w:val="6D6E71"/>
          <w:spacing w:val="-12"/>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leerling die</w:t>
      </w:r>
      <w:r w:rsidRPr="00CA22F4">
        <w:rPr>
          <w:color w:val="6D6E71"/>
          <w:spacing w:val="-1"/>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/ruzie maa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5"/>
          <w:lang w:val="nl-NL"/>
        </w:rPr>
        <w:t>f</w:t>
      </w:r>
      <w:r w:rsidRPr="00CA22F4">
        <w:rPr>
          <w:color w:val="6D6E71"/>
          <w:lang w:val="nl-NL"/>
        </w:rPr>
        <w:t xml:space="preserve">ases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be</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7"/>
          <w:lang w:val="nl-NL"/>
        </w:rPr>
        <w:t>f</w:t>
      </w:r>
      <w:r w:rsidRPr="00CA22F4">
        <w:rPr>
          <w:color w:val="6D6E71"/>
          <w:lang w:val="nl-NL"/>
        </w:rPr>
        <w:t>en t</w:t>
      </w:r>
      <w:r w:rsidRPr="00CA22F4">
        <w:rPr>
          <w:color w:val="6D6E71"/>
          <w:spacing w:val="-3"/>
          <w:lang w:val="nl-NL"/>
        </w:rPr>
        <w:t>r</w:t>
      </w:r>
      <w:r w:rsidRPr="00CA22F4">
        <w:rPr>
          <w:color w:val="6D6E71"/>
          <w:lang w:val="nl-NL"/>
        </w:rPr>
        <w:t>eden</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spacing w:val="-2"/>
          <w:lang w:val="nl-NL"/>
        </w:rPr>
        <w:t>w</w:t>
      </w:r>
      <w:r w:rsidRPr="00CA22F4">
        <w:rPr>
          <w:color w:val="6D6E71"/>
          <w:lang w:val="nl-NL"/>
        </w:rPr>
        <w:t>erking (zie</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spacing w:val="-2"/>
          <w:lang w:val="nl-NL"/>
        </w:rPr>
        <w:t>c</w:t>
      </w:r>
      <w:r w:rsidRPr="00CA22F4">
        <w:rPr>
          <w:color w:val="6D6E71"/>
          <w:lang w:val="nl-NL"/>
        </w:rPr>
        <w:t>onseque</w:t>
      </w:r>
      <w:r w:rsidRPr="00CA22F4">
        <w:rPr>
          <w:color w:val="6D6E71"/>
          <w:spacing w:val="-2"/>
          <w:lang w:val="nl-NL"/>
        </w:rPr>
        <w:t>n</w:t>
      </w:r>
      <w:r w:rsidRPr="00CA22F4">
        <w:rPr>
          <w:color w:val="6D6E71"/>
          <w:lang w:val="nl-NL"/>
        </w:rPr>
        <w:t>ties).</w:t>
      </w:r>
    </w:p>
    <w:p w14:paraId="160D0267" w14:textId="77777777" w:rsidR="00624579" w:rsidRPr="00CA22F4" w:rsidRDefault="00CA22F4">
      <w:pPr>
        <w:pStyle w:val="Plattetekst"/>
        <w:spacing w:line="264" w:lineRule="exact"/>
        <w:ind w:right="1133"/>
        <w:jc w:val="both"/>
        <w:rPr>
          <w:lang w:val="nl-NL"/>
        </w:rPr>
      </w:pPr>
      <w:r w:rsidRPr="00CA22F4">
        <w:rPr>
          <w:color w:val="6D6E71"/>
          <w:lang w:val="nl-NL"/>
        </w:rPr>
        <w:t>&lt;&lt;Ook</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naam</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ruziema</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19"/>
          <w:lang w:val="nl-NL"/>
        </w:rPr>
        <w:t xml:space="preserve"> </w:t>
      </w:r>
      <w:r w:rsidRPr="00CA22F4">
        <w:rPr>
          <w:color w:val="6D6E71"/>
          <w:lang w:val="nl-NL"/>
        </w:rPr>
        <w:t>in</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“Di</w:t>
      </w:r>
      <w:r w:rsidRPr="00CA22F4">
        <w:rPr>
          <w:color w:val="6D6E71"/>
          <w:spacing w:val="-7"/>
          <w:lang w:val="nl-NL"/>
        </w:rPr>
        <w:t>t</w:t>
      </w:r>
      <w:r w:rsidRPr="00CA22F4">
        <w:rPr>
          <w:color w:val="6D6E71"/>
          <w:lang w:val="nl-NL"/>
        </w:rPr>
        <w:t>-</w:t>
      </w:r>
      <w:r w:rsidRPr="00CA22F4">
        <w:rPr>
          <w:color w:val="6D6E71"/>
          <w:spacing w:val="-4"/>
          <w:lang w:val="nl-NL"/>
        </w:rPr>
        <w:t>k</w:t>
      </w:r>
      <w:r w:rsidRPr="00CA22F4">
        <w:rPr>
          <w:color w:val="6D6E71"/>
          <w:lang w:val="nl-NL"/>
        </w:rPr>
        <w:t>an-ni</w:t>
      </w:r>
      <w:r w:rsidRPr="00CA22F4">
        <w:rPr>
          <w:color w:val="6D6E71"/>
          <w:spacing w:val="-1"/>
          <w:lang w:val="nl-NL"/>
        </w:rPr>
        <w:t>e</w:t>
      </w:r>
      <w:r w:rsidRPr="00CA22F4">
        <w:rPr>
          <w:color w:val="6D6E71"/>
          <w:spacing w:val="7"/>
          <w:lang w:val="nl-NL"/>
        </w:rPr>
        <w:t>t</w:t>
      </w:r>
      <w:r w:rsidRPr="00CA22F4">
        <w:rPr>
          <w:color w:val="6D6E71"/>
          <w:lang w:val="nl-NL"/>
        </w:rPr>
        <w:t>”</w:t>
      </w:r>
      <w:r w:rsidRPr="00CA22F4">
        <w:rPr>
          <w:color w:val="6D6E71"/>
          <w:spacing w:val="19"/>
          <w:lang w:val="nl-NL"/>
        </w:rPr>
        <w:t xml:space="preserve"> </w:t>
      </w:r>
      <w:r w:rsidRPr="00CA22F4">
        <w:rPr>
          <w:color w:val="6D6E71"/>
          <w:lang w:val="nl-NL"/>
        </w:rPr>
        <w:t>map</w:t>
      </w:r>
      <w:r w:rsidRPr="00CA22F4">
        <w:rPr>
          <w:color w:val="6D6E71"/>
          <w:spacing w:val="19"/>
          <w:lang w:val="nl-NL"/>
        </w:rPr>
        <w:t xml:space="preserve"> </w:t>
      </w:r>
      <w:r w:rsidRPr="00CA22F4">
        <w:rPr>
          <w:color w:val="6D6E71"/>
          <w:spacing w:val="-2"/>
          <w:lang w:val="nl-NL"/>
        </w:rPr>
        <w:t>g</w:t>
      </w:r>
      <w:r w:rsidRPr="00CA22F4">
        <w:rPr>
          <w:color w:val="6D6E71"/>
          <w:lang w:val="nl-NL"/>
        </w:rPr>
        <w:t>eno</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19"/>
          <w:lang w:val="nl-NL"/>
        </w:rPr>
        <w:t xml:space="preserve"> </w:t>
      </w:r>
      <w:r w:rsidRPr="00CA22F4">
        <w:rPr>
          <w:color w:val="6D6E71"/>
          <w:lang w:val="nl-NL"/>
        </w:rPr>
        <w:t>Bij</w:t>
      </w:r>
      <w:r w:rsidRPr="00CA22F4">
        <w:rPr>
          <w:color w:val="6D6E71"/>
          <w:spacing w:val="19"/>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19"/>
          <w:lang w:val="nl-NL"/>
        </w:rPr>
        <w:t xml:space="preserve"> </w:t>
      </w:r>
      <w:r w:rsidRPr="00CA22F4">
        <w:rPr>
          <w:color w:val="6D6E71"/>
          <w:lang w:val="nl-NL"/>
        </w:rPr>
        <w:t>melding in</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map</w:t>
      </w:r>
      <w:r w:rsidRPr="00CA22F4">
        <w:rPr>
          <w:color w:val="6D6E71"/>
          <w:spacing w:val="11"/>
          <w:lang w:val="nl-NL"/>
        </w:rPr>
        <w:t xml:space="preserve"> </w:t>
      </w:r>
      <w:r w:rsidRPr="00CA22F4">
        <w:rPr>
          <w:color w:val="6D6E71"/>
          <w:lang w:val="nl-NL"/>
        </w:rPr>
        <w:t>omschrijft</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2"/>
          <w:lang w:val="nl-NL"/>
        </w:rPr>
        <w:t xml:space="preserve"> </w:t>
      </w:r>
      <w:r w:rsidRPr="00CA22F4">
        <w:rPr>
          <w:color w:val="6D6E71"/>
          <w:spacing w:val="-11"/>
          <w:lang w:val="nl-NL"/>
        </w:rPr>
        <w:t>‘</w:t>
      </w:r>
      <w:r w:rsidRPr="00CA22F4">
        <w:rPr>
          <w:color w:val="6D6E71"/>
          <w:lang w:val="nl-NL"/>
        </w:rPr>
        <w:t>de</w:t>
      </w:r>
      <w:r w:rsidRPr="00CA22F4">
        <w:rPr>
          <w:color w:val="6D6E71"/>
          <w:spacing w:val="11"/>
          <w:lang w:val="nl-NL"/>
        </w:rPr>
        <w:t xml:space="preserve"> </w:t>
      </w:r>
      <w:r w:rsidRPr="00CA22F4">
        <w:rPr>
          <w:color w:val="6D6E71"/>
          <w:spacing w:val="-3"/>
          <w:lang w:val="nl-NL"/>
        </w:rPr>
        <w:t>t</w:t>
      </w:r>
      <w:r w:rsidRPr="00CA22F4">
        <w:rPr>
          <w:color w:val="6D6E71"/>
          <w:lang w:val="nl-NL"/>
        </w:rPr>
        <w:t>oed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spacing w:val="7"/>
          <w:lang w:val="nl-NL"/>
        </w:rPr>
        <w:t>t</w:t>
      </w:r>
      <w:r w:rsidRPr="00CA22F4">
        <w:rPr>
          <w:color w:val="6D6E71"/>
          <w:spacing w:val="-22"/>
          <w:lang w:val="nl-NL"/>
        </w:rPr>
        <w:t>’</w:t>
      </w:r>
      <w:r w:rsidRPr="00CA22F4">
        <w:rPr>
          <w:color w:val="6D6E71"/>
          <w:lang w:val="nl-NL"/>
        </w:rPr>
        <w:t>.</w:t>
      </w:r>
      <w:r w:rsidRPr="00CA22F4">
        <w:rPr>
          <w:color w:val="6D6E71"/>
          <w:spacing w:val="12"/>
          <w:lang w:val="nl-NL"/>
        </w:rPr>
        <w:t xml:space="preserve"> </w:t>
      </w:r>
      <w:r w:rsidRPr="00CA22F4">
        <w:rPr>
          <w:color w:val="6D6E71"/>
          <w:lang w:val="nl-NL"/>
        </w:rPr>
        <w:t>Bij</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de</w:t>
      </w:r>
      <w:r w:rsidRPr="00CA22F4">
        <w:rPr>
          <w:color w:val="6D6E71"/>
          <w:spacing w:val="-4"/>
          <w:lang w:val="nl-NL"/>
        </w:rPr>
        <w:t>r</w:t>
      </w:r>
      <w:r w:rsidRPr="00CA22F4">
        <w:rPr>
          <w:color w:val="6D6E71"/>
          <w:lang w:val="nl-NL"/>
        </w:rPr>
        <w:t>de</w:t>
      </w:r>
      <w:r w:rsidRPr="00CA22F4">
        <w:rPr>
          <w:color w:val="6D6E71"/>
          <w:spacing w:val="11"/>
          <w:lang w:val="nl-NL"/>
        </w:rPr>
        <w:t xml:space="preserve"> </w:t>
      </w:r>
      <w:r w:rsidRPr="00CA22F4">
        <w:rPr>
          <w:color w:val="6D6E71"/>
          <w:lang w:val="nl-NL"/>
        </w:rPr>
        <w:t>melding</w:t>
      </w:r>
      <w:r w:rsidRPr="00CA22F4">
        <w:rPr>
          <w:color w:val="6D6E71"/>
          <w:spacing w:val="12"/>
          <w:lang w:val="nl-NL"/>
        </w:rPr>
        <w:t xml:space="preserve"> </w:t>
      </w:r>
      <w:r w:rsidRPr="00CA22F4">
        <w:rPr>
          <w:color w:val="6D6E71"/>
          <w:lang w:val="nl-NL"/>
        </w:rPr>
        <w:t>in</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map</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2"/>
          <w:lang w:val="nl-NL"/>
        </w:rPr>
        <w:t xml:space="preserve"> </w:t>
      </w:r>
      <w:r w:rsidRPr="00CA22F4">
        <w:rPr>
          <w:color w:val="6D6E71"/>
          <w:lang w:val="nl-NL"/>
        </w:rPr>
        <w:t>op de</w:t>
      </w:r>
      <w:r w:rsidRPr="00CA22F4">
        <w:rPr>
          <w:color w:val="6D6E71"/>
          <w:spacing w:val="4"/>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ruzie-pe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spacing w:val="-2"/>
          <w:lang w:val="nl-NL"/>
        </w:rPr>
        <w:t>g</w:t>
      </w:r>
      <w:r w:rsidRPr="00CA22F4">
        <w:rPr>
          <w:color w:val="6D6E71"/>
          <w:lang w:val="nl-NL"/>
        </w:rPr>
        <w:t>oed</w:t>
      </w:r>
      <w:r w:rsidRPr="00CA22F4">
        <w:rPr>
          <w:color w:val="6D6E71"/>
          <w:spacing w:val="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4"/>
          <w:lang w:val="nl-NL"/>
        </w:rPr>
        <w:t xml:space="preserve"> </w:t>
      </w:r>
      <w:r w:rsidRPr="00CA22F4">
        <w:rPr>
          <w:color w:val="6D6E71"/>
          <w:lang w:val="nl-NL"/>
        </w:rPr>
        <w:t>samen</w:t>
      </w:r>
      <w:r w:rsidRPr="00CA22F4">
        <w:rPr>
          <w:color w:val="6D6E71"/>
          <w:spacing w:val="4"/>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lang w:val="nl-NL"/>
        </w:rPr>
        <w:t>v</w:t>
      </w:r>
      <w:r w:rsidRPr="00CA22F4">
        <w:rPr>
          <w:color w:val="6D6E71"/>
          <w:spacing w:val="-4"/>
          <w:lang w:val="nl-NL"/>
        </w:rPr>
        <w:t>r</w:t>
      </w:r>
      <w:r w:rsidRPr="00CA22F4">
        <w:rPr>
          <w:color w:val="6D6E71"/>
          <w:lang w:val="nl-NL"/>
        </w:rPr>
        <w:t>edi</w:t>
      </w:r>
      <w:r w:rsidRPr="00CA22F4">
        <w:rPr>
          <w:color w:val="6D6E71"/>
          <w:spacing w:val="-2"/>
          <w:lang w:val="nl-NL"/>
        </w:rPr>
        <w:t>g</w:t>
      </w:r>
      <w:r w:rsidRPr="00CA22F4">
        <w:rPr>
          <w:color w:val="6D6E71"/>
          <w:lang w:val="nl-NL"/>
        </w:rPr>
        <w:t>ende</w:t>
      </w:r>
      <w:r w:rsidRPr="00CA22F4">
        <w:rPr>
          <w:color w:val="6D6E71"/>
          <w:spacing w:val="-4"/>
          <w:lang w:val="nl-NL"/>
        </w:rPr>
        <w:t xml:space="preserve"> </w:t>
      </w:r>
      <w:r w:rsidRPr="00CA22F4">
        <w:rPr>
          <w:color w:val="6D6E71"/>
          <w:lang w:val="nl-NL"/>
        </w:rPr>
        <w:t>oplossing.&gt;&gt;</w:t>
      </w:r>
      <w:r w:rsidRPr="00CA22F4">
        <w:rPr>
          <w:color w:val="6D6E71"/>
          <w:spacing w:val="-4"/>
          <w:lang w:val="nl-NL"/>
        </w:rPr>
        <w:t xml:space="preserve"> </w:t>
      </w:r>
      <w:r w:rsidRPr="00CA22F4">
        <w:rPr>
          <w:color w:val="6D6E71"/>
          <w:lang w:val="nl-NL"/>
        </w:rPr>
        <w:t>Han</w:t>
      </w:r>
      <w:r w:rsidRPr="00CA22F4">
        <w:rPr>
          <w:color w:val="6D6E71"/>
          <w:spacing w:val="-4"/>
          <w:lang w:val="nl-NL"/>
        </w:rPr>
        <w:t>g</w:t>
      </w:r>
      <w:r w:rsidRPr="00CA22F4">
        <w:rPr>
          <w:color w:val="6D6E71"/>
          <w:lang w:val="nl-NL"/>
        </w:rPr>
        <w:t>t</w:t>
      </w:r>
      <w:r w:rsidRPr="00CA22F4">
        <w:rPr>
          <w:color w:val="6D6E71"/>
          <w:spacing w:val="-4"/>
          <w:lang w:val="nl-NL"/>
        </w:rPr>
        <w:t xml:space="preserve"> </w:t>
      </w:r>
      <w:r w:rsidRPr="00CA22F4">
        <w:rPr>
          <w:color w:val="6D6E71"/>
          <w:spacing w:val="-2"/>
          <w:lang w:val="nl-NL"/>
        </w:rPr>
        <w:t>a</w:t>
      </w:r>
      <w:r w:rsidRPr="00CA22F4">
        <w:rPr>
          <w:color w:val="6D6E71"/>
          <w:lang w:val="nl-NL"/>
        </w:rPr>
        <w:t>f</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spacing w:val="-3"/>
          <w:lang w:val="nl-NL"/>
        </w:rPr>
        <w:t>wa</w:t>
      </w:r>
      <w:r w:rsidRPr="00CA22F4">
        <w:rPr>
          <w:color w:val="6D6E71"/>
          <w:lang w:val="nl-NL"/>
        </w:rPr>
        <w:t>t</w:t>
      </w:r>
      <w:r w:rsidRPr="00CA22F4">
        <w:rPr>
          <w:color w:val="6D6E71"/>
          <w:spacing w:val="-4"/>
          <w:lang w:val="nl-NL"/>
        </w:rPr>
        <w:t xml:space="preserve"> </w:t>
      </w:r>
      <w:r w:rsidRPr="00CA22F4">
        <w:rPr>
          <w:color w:val="6D6E71"/>
          <w:lang w:val="nl-NL"/>
        </w:rPr>
        <w:t>er</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4"/>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 xml:space="preserve">wil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 xml:space="preserve">t </w:t>
      </w:r>
      <w:r w:rsidRPr="00CA22F4">
        <w:rPr>
          <w:color w:val="6D6E71"/>
          <w:spacing w:val="-5"/>
          <w:lang w:val="nl-NL"/>
        </w:rPr>
        <w:t>z</w:t>
      </w:r>
      <w:r w:rsidRPr="00CA22F4">
        <w:rPr>
          <w:color w:val="6D6E71"/>
          <w:lang w:val="nl-NL"/>
        </w:rPr>
        <w:t>o</w:t>
      </w:r>
      <w:r w:rsidRPr="00CA22F4">
        <w:rPr>
          <w:color w:val="6D6E71"/>
          <w:spacing w:val="-5"/>
          <w:lang w:val="nl-NL"/>
        </w:rPr>
        <w:t>’</w:t>
      </w:r>
      <w:r w:rsidRPr="00CA22F4">
        <w:rPr>
          <w:color w:val="6D6E71"/>
          <w:lang w:val="nl-NL"/>
        </w:rPr>
        <w:t xml:space="preserve">n map of </w:t>
      </w:r>
      <w:r w:rsidRPr="00CA22F4">
        <w:rPr>
          <w:color w:val="6D6E71"/>
          <w:spacing w:val="-4"/>
          <w:lang w:val="nl-NL"/>
        </w:rPr>
        <w:t>s</w:t>
      </w:r>
      <w:r w:rsidRPr="00CA22F4">
        <w:rPr>
          <w:color w:val="6D6E71"/>
          <w:spacing w:val="-3"/>
          <w:lang w:val="nl-NL"/>
        </w:rPr>
        <w:t>yst</w:t>
      </w:r>
      <w:r w:rsidRPr="00CA22F4">
        <w:rPr>
          <w:color w:val="6D6E71"/>
          <w:lang w:val="nl-NL"/>
        </w:rPr>
        <w:t>eem</w:t>
      </w:r>
    </w:p>
    <w:p w14:paraId="0C21F087" w14:textId="77777777" w:rsidR="00624579" w:rsidRPr="00CA22F4" w:rsidRDefault="00624579">
      <w:pPr>
        <w:spacing w:before="10" w:line="240" w:lineRule="exact"/>
        <w:rPr>
          <w:sz w:val="24"/>
          <w:szCs w:val="24"/>
          <w:lang w:val="nl-NL"/>
        </w:rPr>
      </w:pPr>
    </w:p>
    <w:p w14:paraId="0D152CFC" w14:textId="77777777" w:rsidR="00624579" w:rsidRPr="00CA22F4" w:rsidRDefault="00CA22F4">
      <w:pPr>
        <w:spacing w:line="260" w:lineRule="auto"/>
        <w:ind w:left="1133" w:right="812"/>
        <w:rPr>
          <w:rFonts w:ascii="Verdana" w:eastAsia="Verdana" w:hAnsi="Verdana" w:cs="Verdana"/>
          <w:sz w:val="20"/>
          <w:szCs w:val="20"/>
          <w:lang w:val="nl-NL"/>
        </w:rPr>
      </w:pPr>
      <w:r w:rsidRPr="00CA22F4">
        <w:rPr>
          <w:rFonts w:ascii="Verdana" w:eastAsia="Verdana" w:hAnsi="Verdana" w:cs="Verdana"/>
          <w:color w:val="6D6E71"/>
          <w:sz w:val="20"/>
          <w:szCs w:val="20"/>
          <w:lang w:val="nl-NL"/>
        </w:rPr>
        <w:t>De medewer</w:t>
      </w:r>
      <w:r w:rsidRPr="00CA22F4">
        <w:rPr>
          <w:rFonts w:ascii="Verdana" w:eastAsia="Verdana" w:hAnsi="Verdana" w:cs="Verdana"/>
          <w:color w:val="6D6E71"/>
          <w:spacing w:val="-2"/>
          <w:sz w:val="20"/>
          <w:szCs w:val="20"/>
          <w:lang w:val="nl-NL"/>
        </w:rPr>
        <w:t>k</w:t>
      </w:r>
      <w:r w:rsidRPr="00CA22F4">
        <w:rPr>
          <w:rFonts w:ascii="Verdana" w:eastAsia="Verdana" w:hAnsi="Verdana" w:cs="Verdana"/>
          <w:color w:val="6D6E71"/>
          <w:sz w:val="20"/>
          <w:szCs w:val="20"/>
          <w:lang w:val="nl-NL"/>
        </w:rPr>
        <w:t>er</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biedt</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altijd</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hulp</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aan de</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gepeste</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en</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begeleidt</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de</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peste</w:t>
      </w:r>
      <w:r w:rsidRPr="00CA22F4">
        <w:rPr>
          <w:rFonts w:ascii="Verdana" w:eastAsia="Verdana" w:hAnsi="Verdana" w:cs="Verdana"/>
          <w:color w:val="6D6E71"/>
          <w:spacing w:val="-30"/>
          <w:sz w:val="20"/>
          <w:szCs w:val="20"/>
          <w:lang w:val="nl-NL"/>
        </w:rPr>
        <w:t>r</w:t>
      </w:r>
      <w:r w:rsidRPr="00CA22F4">
        <w:rPr>
          <w:rFonts w:ascii="Verdana" w:eastAsia="Verdana" w:hAnsi="Verdana" w:cs="Verdana"/>
          <w:color w:val="6D6E71"/>
          <w:sz w:val="20"/>
          <w:szCs w:val="20"/>
          <w:lang w:val="nl-NL"/>
        </w:rPr>
        <w:t>, indien</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nodig</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z w:val="20"/>
          <w:szCs w:val="20"/>
          <w:lang w:val="nl-NL"/>
        </w:rPr>
        <w:t>in</w:t>
      </w:r>
      <w:r w:rsidRPr="00CA22F4">
        <w:rPr>
          <w:rFonts w:ascii="Verdana" w:eastAsia="Verdana" w:hAnsi="Verdana" w:cs="Verdana"/>
          <w:color w:val="6D6E71"/>
          <w:spacing w:val="1"/>
          <w:sz w:val="20"/>
          <w:szCs w:val="20"/>
          <w:lang w:val="nl-NL"/>
        </w:rPr>
        <w:t xml:space="preserve"> </w:t>
      </w:r>
      <w:r w:rsidRPr="00CA22F4">
        <w:rPr>
          <w:rFonts w:ascii="Verdana" w:eastAsia="Verdana" w:hAnsi="Verdana" w:cs="Verdana"/>
          <w:color w:val="6D6E71"/>
          <w:spacing w:val="-2"/>
          <w:sz w:val="20"/>
          <w:szCs w:val="20"/>
          <w:lang w:val="nl-NL"/>
        </w:rPr>
        <w:t>ov</w:t>
      </w:r>
      <w:r w:rsidRPr="00CA22F4">
        <w:rPr>
          <w:rFonts w:ascii="Verdana" w:eastAsia="Verdana" w:hAnsi="Verdana" w:cs="Verdana"/>
          <w:color w:val="6D6E71"/>
          <w:sz w:val="20"/>
          <w:szCs w:val="20"/>
          <w:lang w:val="nl-NL"/>
        </w:rPr>
        <w:t>erleg</w:t>
      </w:r>
      <w:r w:rsidRPr="00CA22F4">
        <w:rPr>
          <w:rFonts w:ascii="Verdana" w:eastAsia="Verdana" w:hAnsi="Verdana" w:cs="Verdana"/>
          <w:color w:val="6D6E71"/>
          <w:w w:val="99"/>
          <w:sz w:val="20"/>
          <w:szCs w:val="20"/>
          <w:lang w:val="nl-NL"/>
        </w:rPr>
        <w:t xml:space="preserve"> </w:t>
      </w:r>
      <w:r w:rsidRPr="00CA22F4">
        <w:rPr>
          <w:rFonts w:ascii="Verdana" w:eastAsia="Verdana" w:hAnsi="Verdana" w:cs="Verdana"/>
          <w:color w:val="6D6E71"/>
          <w:sz w:val="20"/>
          <w:szCs w:val="20"/>
          <w:lang w:val="nl-NL"/>
        </w:rPr>
        <w:t>met</w:t>
      </w:r>
      <w:r w:rsidRPr="00CA22F4">
        <w:rPr>
          <w:rFonts w:ascii="Verdana" w:eastAsia="Verdana" w:hAnsi="Verdana" w:cs="Verdana"/>
          <w:color w:val="6D6E71"/>
          <w:spacing w:val="-8"/>
          <w:sz w:val="20"/>
          <w:szCs w:val="20"/>
          <w:lang w:val="nl-NL"/>
        </w:rPr>
        <w:t xml:space="preserve"> </w:t>
      </w:r>
      <w:r w:rsidRPr="00CA22F4">
        <w:rPr>
          <w:rFonts w:ascii="Verdana" w:eastAsia="Verdana" w:hAnsi="Verdana" w:cs="Verdana"/>
          <w:color w:val="6D6E71"/>
          <w:sz w:val="20"/>
          <w:szCs w:val="20"/>
          <w:lang w:val="nl-NL"/>
        </w:rPr>
        <w:t>de</w:t>
      </w:r>
      <w:r w:rsidRPr="00CA22F4">
        <w:rPr>
          <w:rFonts w:ascii="Verdana" w:eastAsia="Verdana" w:hAnsi="Verdana" w:cs="Verdana"/>
          <w:color w:val="6D6E71"/>
          <w:spacing w:val="-8"/>
          <w:sz w:val="20"/>
          <w:szCs w:val="20"/>
          <w:lang w:val="nl-NL"/>
        </w:rPr>
        <w:t xml:space="preserve"> </w:t>
      </w:r>
      <w:r w:rsidRPr="00CA22F4">
        <w:rPr>
          <w:rFonts w:ascii="Verdana" w:eastAsia="Verdana" w:hAnsi="Verdana" w:cs="Verdana"/>
          <w:color w:val="6D6E71"/>
          <w:sz w:val="20"/>
          <w:szCs w:val="20"/>
          <w:lang w:val="nl-NL"/>
        </w:rPr>
        <w:t>ouders</w:t>
      </w:r>
      <w:r w:rsidRPr="00CA22F4">
        <w:rPr>
          <w:rFonts w:ascii="Verdana" w:eastAsia="Verdana" w:hAnsi="Verdana" w:cs="Verdana"/>
          <w:color w:val="6D6E71"/>
          <w:spacing w:val="-8"/>
          <w:sz w:val="20"/>
          <w:szCs w:val="20"/>
          <w:lang w:val="nl-NL"/>
        </w:rPr>
        <w:t xml:space="preserve"> </w:t>
      </w:r>
      <w:r w:rsidRPr="00CA22F4">
        <w:rPr>
          <w:rFonts w:ascii="Verdana" w:eastAsia="Verdana" w:hAnsi="Verdana" w:cs="Verdana"/>
          <w:color w:val="6D6E71"/>
          <w:sz w:val="20"/>
          <w:szCs w:val="20"/>
          <w:lang w:val="nl-NL"/>
        </w:rPr>
        <w:t>en/of</w:t>
      </w:r>
      <w:r w:rsidRPr="00CA22F4">
        <w:rPr>
          <w:rFonts w:ascii="Verdana" w:eastAsia="Verdana" w:hAnsi="Verdana" w:cs="Verdana"/>
          <w:color w:val="6D6E71"/>
          <w:spacing w:val="-8"/>
          <w:sz w:val="20"/>
          <w:szCs w:val="20"/>
          <w:lang w:val="nl-NL"/>
        </w:rPr>
        <w:t xml:space="preserve"> </w:t>
      </w:r>
      <w:r w:rsidRPr="00CA22F4">
        <w:rPr>
          <w:rFonts w:ascii="Verdana" w:eastAsia="Verdana" w:hAnsi="Verdana" w:cs="Verdana"/>
          <w:color w:val="6D6E71"/>
          <w:sz w:val="20"/>
          <w:szCs w:val="20"/>
          <w:lang w:val="nl-NL"/>
        </w:rPr>
        <w:t>externe</w:t>
      </w:r>
      <w:r w:rsidRPr="00CA22F4">
        <w:rPr>
          <w:rFonts w:ascii="Verdana" w:eastAsia="Verdana" w:hAnsi="Verdana" w:cs="Verdana"/>
          <w:color w:val="6D6E71"/>
          <w:spacing w:val="-8"/>
          <w:sz w:val="20"/>
          <w:szCs w:val="20"/>
          <w:lang w:val="nl-NL"/>
        </w:rPr>
        <w:t xml:space="preserve"> </w:t>
      </w:r>
      <w:r w:rsidRPr="00CA22F4">
        <w:rPr>
          <w:rFonts w:ascii="Verdana" w:eastAsia="Verdana" w:hAnsi="Verdana" w:cs="Verdana"/>
          <w:color w:val="6D6E71"/>
          <w:sz w:val="20"/>
          <w:szCs w:val="20"/>
          <w:lang w:val="nl-NL"/>
        </w:rPr>
        <w:t>deskundigen.</w:t>
      </w:r>
    </w:p>
    <w:p w14:paraId="006B6D08" w14:textId="77777777" w:rsidR="00624579" w:rsidRPr="00CA22F4" w:rsidRDefault="00624579">
      <w:pPr>
        <w:spacing w:line="260" w:lineRule="auto"/>
        <w:rPr>
          <w:rFonts w:ascii="Verdana" w:eastAsia="Verdana" w:hAnsi="Verdana" w:cs="Verdana"/>
          <w:sz w:val="20"/>
          <w:szCs w:val="20"/>
          <w:lang w:val="nl-NL"/>
        </w:rPr>
        <w:sectPr w:rsidR="00624579" w:rsidRPr="00CA22F4">
          <w:headerReference w:type="even" r:id="rId56"/>
          <w:headerReference w:type="default" r:id="rId57"/>
          <w:pgSz w:w="11906" w:h="16840"/>
          <w:pgMar w:top="920" w:right="0" w:bottom="500" w:left="0" w:header="0" w:footer="316" w:gutter="0"/>
          <w:cols w:space="708"/>
        </w:sectPr>
      </w:pPr>
    </w:p>
    <w:p w14:paraId="34428933" w14:textId="77777777" w:rsidR="00624579" w:rsidRPr="00CA22F4" w:rsidRDefault="00624579">
      <w:pPr>
        <w:spacing w:before="5" w:line="120" w:lineRule="exact"/>
        <w:rPr>
          <w:sz w:val="12"/>
          <w:szCs w:val="12"/>
          <w:lang w:val="nl-NL"/>
        </w:rPr>
      </w:pPr>
    </w:p>
    <w:p w14:paraId="77963354" w14:textId="77777777" w:rsidR="00624579" w:rsidRPr="00CA22F4" w:rsidRDefault="00CA22F4">
      <w:pPr>
        <w:pStyle w:val="Plattetekst"/>
        <w:spacing w:before="54" w:line="264" w:lineRule="exact"/>
        <w:ind w:right="1133"/>
        <w:jc w:val="both"/>
        <w:rPr>
          <w:lang w:val="nl-NL"/>
        </w:rPr>
      </w:pPr>
      <w:r w:rsidRPr="00CA22F4">
        <w:rPr>
          <w:color w:val="6D6E71"/>
          <w:lang w:val="nl-NL"/>
        </w:rPr>
        <w:t>Als</w:t>
      </w:r>
      <w:r w:rsidRPr="00CA22F4">
        <w:rPr>
          <w:color w:val="6D6E71"/>
          <w:spacing w:val="39"/>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39"/>
          <w:lang w:val="nl-NL"/>
        </w:rPr>
        <w:t xml:space="preserve"> </w:t>
      </w:r>
      <w:r w:rsidRPr="00CA22F4">
        <w:rPr>
          <w:color w:val="6D6E71"/>
          <w:lang w:val="nl-NL"/>
        </w:rPr>
        <w:t>(de</w:t>
      </w:r>
      <w:r w:rsidRPr="00CA22F4">
        <w:rPr>
          <w:color w:val="6D6E71"/>
          <w:spacing w:val="40"/>
          <w:lang w:val="nl-NL"/>
        </w:rPr>
        <w:t xml:space="preserve"> </w:t>
      </w:r>
      <w:r w:rsidRPr="00CA22F4">
        <w:rPr>
          <w:color w:val="6D6E71"/>
          <w:spacing w:val="-3"/>
          <w:lang w:val="nl-NL"/>
        </w:rPr>
        <w:t>st</w:t>
      </w:r>
      <w:r w:rsidRPr="00CA22F4">
        <w:rPr>
          <w:color w:val="6D6E71"/>
          <w:lang w:val="nl-NL"/>
        </w:rPr>
        <w:t>appen)</w:t>
      </w:r>
      <w:r w:rsidRPr="00CA22F4">
        <w:rPr>
          <w:color w:val="6D6E71"/>
          <w:spacing w:val="39"/>
          <w:lang w:val="nl-NL"/>
        </w:rPr>
        <w:t xml:space="preserve"> </w:t>
      </w:r>
      <w:r w:rsidRPr="00CA22F4">
        <w:rPr>
          <w:color w:val="6D6E71"/>
          <w:spacing w:val="-3"/>
          <w:lang w:val="nl-NL"/>
        </w:rPr>
        <w:t>st</w:t>
      </w:r>
      <w:r w:rsidRPr="00CA22F4">
        <w:rPr>
          <w:color w:val="6D6E71"/>
          <w:lang w:val="nl-NL"/>
        </w:rPr>
        <w:t>ap</w:t>
      </w:r>
      <w:r w:rsidRPr="00CA22F4">
        <w:rPr>
          <w:color w:val="6D6E71"/>
          <w:spacing w:val="39"/>
          <w:lang w:val="nl-NL"/>
        </w:rPr>
        <w:t xml:space="preserve"> </w:t>
      </w:r>
      <w:r w:rsidRPr="00CA22F4">
        <w:rPr>
          <w:color w:val="6D6E71"/>
          <w:lang w:val="nl-NL"/>
        </w:rPr>
        <w:t>1</w:t>
      </w:r>
      <w:r w:rsidRPr="00CA22F4">
        <w:rPr>
          <w:color w:val="6D6E71"/>
          <w:spacing w:val="39"/>
          <w:lang w:val="nl-NL"/>
        </w:rPr>
        <w:t xml:space="preserve"> </w:t>
      </w:r>
      <w:r w:rsidRPr="00CA22F4">
        <w:rPr>
          <w:color w:val="6D6E71"/>
          <w:lang w:val="nl-NL"/>
        </w:rPr>
        <w:t>t/m</w:t>
      </w:r>
      <w:r w:rsidRPr="00CA22F4">
        <w:rPr>
          <w:color w:val="6D6E71"/>
          <w:spacing w:val="39"/>
          <w:lang w:val="nl-NL"/>
        </w:rPr>
        <w:t xml:space="preserve"> </w:t>
      </w:r>
      <w:r w:rsidRPr="00CA22F4">
        <w:rPr>
          <w:color w:val="6D6E71"/>
          <w:lang w:val="nl-NL"/>
        </w:rPr>
        <w:t>4</w:t>
      </w:r>
      <w:r w:rsidRPr="00CA22F4">
        <w:rPr>
          <w:color w:val="6D6E71"/>
          <w:spacing w:val="38"/>
          <w:lang w:val="nl-NL"/>
        </w:rPr>
        <w:t xml:space="preserve"> </w:t>
      </w:r>
      <w:r w:rsidRPr="00CA22F4">
        <w:rPr>
          <w:color w:val="6D6E71"/>
          <w:spacing w:val="-2"/>
          <w:lang w:val="nl-NL"/>
        </w:rPr>
        <w:t>g</w:t>
      </w:r>
      <w:r w:rsidRPr="00CA22F4">
        <w:rPr>
          <w:color w:val="6D6E71"/>
          <w:lang w:val="nl-NL"/>
        </w:rPr>
        <w:t>een</w:t>
      </w:r>
      <w:r w:rsidRPr="00CA22F4">
        <w:rPr>
          <w:color w:val="6D6E71"/>
          <w:spacing w:val="39"/>
          <w:lang w:val="nl-NL"/>
        </w:rPr>
        <w:t xml:space="preserve"> </w:t>
      </w:r>
      <w:r w:rsidRPr="00CA22F4">
        <w:rPr>
          <w:color w:val="6D6E71"/>
          <w:lang w:val="nl-NL"/>
        </w:rPr>
        <w:t>positi</w:t>
      </w:r>
      <w:r w:rsidRPr="00CA22F4">
        <w:rPr>
          <w:color w:val="6D6E71"/>
          <w:spacing w:val="-2"/>
          <w:lang w:val="nl-NL"/>
        </w:rPr>
        <w:t>e</w:t>
      </w:r>
      <w:r w:rsidRPr="00CA22F4">
        <w:rPr>
          <w:color w:val="6D6E71"/>
          <w:lang w:val="nl-NL"/>
        </w:rPr>
        <w:t>f</w:t>
      </w:r>
      <w:r w:rsidRPr="00CA22F4">
        <w:rPr>
          <w:color w:val="6D6E71"/>
          <w:spacing w:val="39"/>
          <w:lang w:val="nl-NL"/>
        </w:rPr>
        <w:t xml:space="preserve"> </w:t>
      </w:r>
      <w:r w:rsidRPr="00CA22F4">
        <w:rPr>
          <w:color w:val="6D6E71"/>
          <w:spacing w:val="-3"/>
          <w:lang w:val="nl-NL"/>
        </w:rPr>
        <w:t>r</w:t>
      </w:r>
      <w:r w:rsidRPr="00CA22F4">
        <w:rPr>
          <w:color w:val="6D6E71"/>
          <w:lang w:val="nl-NL"/>
        </w:rPr>
        <w:t>esul</w:t>
      </w:r>
      <w:r w:rsidRPr="00CA22F4">
        <w:rPr>
          <w:color w:val="6D6E71"/>
          <w:spacing w:val="-3"/>
          <w:lang w:val="nl-NL"/>
        </w:rPr>
        <w:t>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39"/>
          <w:lang w:val="nl-NL"/>
        </w:rPr>
        <w:t xml:space="preserve"> </w:t>
      </w:r>
      <w:r w:rsidRPr="00CA22F4">
        <w:rPr>
          <w:color w:val="6D6E71"/>
          <w:lang w:val="nl-NL"/>
        </w:rPr>
        <w:t>opl</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40"/>
          <w:lang w:val="nl-NL"/>
        </w:rPr>
        <w:t xml:space="preserve"> </w:t>
      </w:r>
      <w:r w:rsidRPr="00CA22F4">
        <w:rPr>
          <w:color w:val="6D6E71"/>
          <w:spacing w:val="-3"/>
          <w:lang w:val="nl-NL"/>
        </w:rPr>
        <w:t>v</w:t>
      </w:r>
      <w:r w:rsidRPr="00CA22F4">
        <w:rPr>
          <w:color w:val="6D6E71"/>
          <w:lang w:val="nl-NL"/>
        </w:rPr>
        <w:t>oor</w:t>
      </w:r>
      <w:r w:rsidRPr="00CA22F4">
        <w:rPr>
          <w:color w:val="6D6E71"/>
          <w:spacing w:val="39"/>
          <w:lang w:val="nl-NL"/>
        </w:rPr>
        <w:t xml:space="preserve"> </w:t>
      </w:r>
      <w:r w:rsidRPr="00CA22F4">
        <w:rPr>
          <w:color w:val="6D6E71"/>
          <w:lang w:val="nl-NL"/>
        </w:rPr>
        <w:t>de</w:t>
      </w:r>
      <w:r w:rsidRPr="00CA22F4">
        <w:rPr>
          <w:color w:val="6D6E71"/>
          <w:spacing w:val="39"/>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39"/>
          <w:lang w:val="nl-NL"/>
        </w:rPr>
        <w:t xml:space="preserve"> </w:t>
      </w:r>
      <w:r w:rsidRPr="00CA22F4">
        <w:rPr>
          <w:color w:val="6D6E71"/>
          <w:spacing w:val="-3"/>
          <w:lang w:val="nl-NL"/>
        </w:rPr>
        <w:t>k</w:t>
      </w:r>
      <w:r w:rsidRPr="00CA22F4">
        <w:rPr>
          <w:color w:val="6D6E71"/>
          <w:lang w:val="nl-NL"/>
        </w:rPr>
        <w:t>unnen</w:t>
      </w:r>
      <w:r w:rsidRPr="00CA22F4">
        <w:rPr>
          <w:color w:val="6D6E71"/>
          <w:spacing w:val="39"/>
          <w:lang w:val="nl-NL"/>
        </w:rPr>
        <w:t xml:space="preserve"> </w:t>
      </w:r>
      <w:r w:rsidRPr="00CA22F4">
        <w:rPr>
          <w:color w:val="6D6E71"/>
          <w:lang w:val="nl-NL"/>
        </w:rPr>
        <w:t>er 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6"/>
          <w:lang w:val="nl-NL"/>
        </w:rPr>
        <w:t xml:space="preserve"> </w:t>
      </w:r>
      <w:r w:rsidRPr="00CA22F4">
        <w:rPr>
          <w:color w:val="6D6E71"/>
          <w:spacing w:val="-2"/>
          <w:lang w:val="nl-NL"/>
        </w:rPr>
        <w:t>g</w:t>
      </w:r>
      <w:r w:rsidRPr="00CA22F4">
        <w:rPr>
          <w:color w:val="6D6E71"/>
          <w:lang w:val="nl-NL"/>
        </w:rPr>
        <w:t>enomen</w:t>
      </w:r>
      <w:r w:rsidRPr="00CA22F4">
        <w:rPr>
          <w:color w:val="6D6E71"/>
          <w:spacing w:val="-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6"/>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6"/>
          <w:lang w:val="nl-NL"/>
        </w:rPr>
        <w:t xml:space="preserve"> </w:t>
      </w:r>
      <w:r w:rsidRPr="00CA22F4">
        <w:rPr>
          <w:color w:val="6D6E71"/>
          <w:lang w:val="nl-NL"/>
        </w:rPr>
        <w:t>is</w:t>
      </w:r>
      <w:r w:rsidRPr="00CA22F4">
        <w:rPr>
          <w:color w:val="6D6E71"/>
          <w:spacing w:val="-5"/>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6"/>
          <w:lang w:val="nl-NL"/>
        </w:rPr>
        <w:t xml:space="preserve"> </w:t>
      </w:r>
      <w:r w:rsidRPr="00CA22F4">
        <w:rPr>
          <w:color w:val="6D6E71"/>
          <w:lang w:val="nl-NL"/>
        </w:rPr>
        <w:t>hoelang</w:t>
      </w:r>
      <w:r w:rsidRPr="00CA22F4">
        <w:rPr>
          <w:color w:val="6D6E71"/>
          <w:spacing w:val="-5"/>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lang w:val="nl-NL"/>
        </w:rPr>
        <w:t>blijft</w:t>
      </w:r>
      <w:r w:rsidRPr="00CA22F4">
        <w:rPr>
          <w:color w:val="6D6E71"/>
          <w:spacing w:val="-5"/>
          <w:lang w:val="nl-NL"/>
        </w:rPr>
        <w:t xml:space="preserve"> g</w:t>
      </w:r>
      <w:r w:rsidRPr="00CA22F4">
        <w:rPr>
          <w:color w:val="6D6E71"/>
          <w:lang w:val="nl-NL"/>
        </w:rPr>
        <w:t>aan</w:t>
      </w:r>
      <w:r w:rsidRPr="00CA22F4">
        <w:rPr>
          <w:color w:val="6D6E71"/>
          <w:spacing w:val="-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zijn/ haar 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 en of de pe</w:t>
      </w:r>
      <w:r w:rsidRPr="00CA22F4">
        <w:rPr>
          <w:color w:val="6D6E71"/>
          <w:spacing w:val="-3"/>
          <w:lang w:val="nl-NL"/>
        </w:rPr>
        <w:t>st</w:t>
      </w:r>
      <w:r w:rsidRPr="00CA22F4">
        <w:rPr>
          <w:color w:val="6D6E71"/>
          <w:lang w:val="nl-NL"/>
        </w:rPr>
        <w:t xml:space="preserve">er </w:t>
      </w:r>
      <w:r w:rsidRPr="00CA22F4">
        <w:rPr>
          <w:color w:val="6D6E71"/>
          <w:spacing w:val="-3"/>
          <w:lang w:val="nl-NL"/>
        </w:rPr>
        <w:t>v</w:t>
      </w:r>
      <w:r w:rsidRPr="00CA22F4">
        <w:rPr>
          <w:color w:val="6D6E71"/>
          <w:lang w:val="nl-NL"/>
        </w:rPr>
        <w:t>erb</w:t>
      </w:r>
      <w:r w:rsidRPr="00CA22F4">
        <w:rPr>
          <w:color w:val="6D6E71"/>
          <w:spacing w:val="-2"/>
          <w:lang w:val="nl-NL"/>
        </w:rPr>
        <w:t>e</w:t>
      </w:r>
      <w:r w:rsidRPr="00CA22F4">
        <w:rPr>
          <w:color w:val="6D6E71"/>
          <w:spacing w:val="-3"/>
          <w:lang w:val="nl-NL"/>
        </w:rPr>
        <w:t>t</w:t>
      </w:r>
      <w:r w:rsidRPr="00CA22F4">
        <w:rPr>
          <w:color w:val="6D6E71"/>
          <w:lang w:val="nl-NL"/>
        </w:rPr>
        <w:t xml:space="preserve">ering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oo</w:t>
      </w:r>
      <w:r w:rsidRPr="00CA22F4">
        <w:rPr>
          <w:color w:val="6D6E71"/>
          <w:spacing w:val="-2"/>
          <w:lang w:val="nl-NL"/>
        </w:rPr>
        <w:t>n</w:t>
      </w:r>
      <w:r w:rsidRPr="00CA22F4">
        <w:rPr>
          <w:color w:val="6D6E71"/>
          <w:lang w:val="nl-NL"/>
        </w:rPr>
        <w:t xml:space="preserve">t in zijn / haar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p>
    <w:p w14:paraId="583C25FF" w14:textId="77777777" w:rsidR="00624579" w:rsidRPr="00CA22F4" w:rsidRDefault="00624579">
      <w:pPr>
        <w:spacing w:before="11" w:line="260" w:lineRule="exact"/>
        <w:rPr>
          <w:sz w:val="26"/>
          <w:szCs w:val="26"/>
          <w:lang w:val="nl-NL"/>
        </w:rPr>
      </w:pPr>
    </w:p>
    <w:p w14:paraId="168A8F44" w14:textId="77777777" w:rsidR="00624579" w:rsidRPr="00CA22F4" w:rsidRDefault="00CA22F4">
      <w:pPr>
        <w:pStyle w:val="Kop3"/>
        <w:ind w:right="7700"/>
        <w:jc w:val="both"/>
        <w:rPr>
          <w:b w:val="0"/>
          <w:bCs w:val="0"/>
          <w:lang w:val="nl-NL"/>
        </w:rPr>
      </w:pPr>
      <w:r w:rsidRPr="00CA22F4">
        <w:rPr>
          <w:color w:val="58595B"/>
          <w:spacing w:val="-12"/>
          <w:lang w:val="nl-NL"/>
        </w:rPr>
        <w:t>V</w:t>
      </w:r>
      <w:r w:rsidRPr="00CA22F4">
        <w:rPr>
          <w:color w:val="58595B"/>
          <w:lang w:val="nl-NL"/>
        </w:rPr>
        <w:t xml:space="preserve">oorbeelden </w:t>
      </w:r>
      <w:r w:rsidRPr="00CA22F4">
        <w:rPr>
          <w:color w:val="58595B"/>
          <w:spacing w:val="-4"/>
          <w:lang w:val="nl-NL"/>
        </w:rPr>
        <w:t>v</w:t>
      </w:r>
      <w:r w:rsidRPr="00CA22F4">
        <w:rPr>
          <w:color w:val="58595B"/>
          <w:lang w:val="nl-NL"/>
        </w:rPr>
        <w:t>an ma</w:t>
      </w:r>
      <w:r w:rsidRPr="00CA22F4">
        <w:rPr>
          <w:color w:val="58595B"/>
          <w:spacing w:val="-3"/>
          <w:lang w:val="nl-NL"/>
        </w:rPr>
        <w:t>a</w:t>
      </w:r>
      <w:r w:rsidRPr="00CA22F4">
        <w:rPr>
          <w:color w:val="58595B"/>
          <w:lang w:val="nl-NL"/>
        </w:rPr>
        <w:t>t</w:t>
      </w:r>
      <w:r w:rsidRPr="00CA22F4">
        <w:rPr>
          <w:color w:val="58595B"/>
          <w:spacing w:val="-3"/>
          <w:lang w:val="nl-NL"/>
        </w:rPr>
        <w:t>r</w:t>
      </w:r>
      <w:r w:rsidRPr="00CA22F4">
        <w:rPr>
          <w:color w:val="58595B"/>
          <w:lang w:val="nl-NL"/>
        </w:rPr>
        <w:t>e</w:t>
      </w:r>
      <w:r w:rsidRPr="00CA22F4">
        <w:rPr>
          <w:color w:val="58595B"/>
          <w:spacing w:val="-3"/>
          <w:lang w:val="nl-NL"/>
        </w:rPr>
        <w:t>g</w:t>
      </w:r>
      <w:r w:rsidRPr="00CA22F4">
        <w:rPr>
          <w:color w:val="58595B"/>
          <w:lang w:val="nl-NL"/>
        </w:rPr>
        <w:t>elen:</w:t>
      </w:r>
    </w:p>
    <w:p w14:paraId="5CA6DF32" w14:textId="77777777" w:rsidR="00624579" w:rsidRPr="00CA22F4" w:rsidRDefault="00CA22F4">
      <w:pPr>
        <w:pStyle w:val="Plattetekst"/>
        <w:spacing w:line="259" w:lineRule="exact"/>
        <w:ind w:right="3084"/>
        <w:jc w:val="both"/>
        <w:rPr>
          <w:lang w:val="nl-NL"/>
        </w:rPr>
      </w:pPr>
      <w:r w:rsidRPr="00CA22F4">
        <w:rPr>
          <w:color w:val="6D6E71"/>
          <w:lang w:val="nl-NL"/>
        </w:rPr>
        <w:t>El</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he</w:t>
      </w:r>
      <w:r w:rsidRPr="00CA22F4">
        <w:rPr>
          <w:color w:val="6D6E71"/>
          <w:spacing w:val="-2"/>
          <w:lang w:val="nl-NL"/>
        </w:rPr>
        <w:t>e</w:t>
      </w:r>
      <w:r w:rsidRPr="00CA22F4">
        <w:rPr>
          <w:color w:val="6D6E71"/>
          <w:lang w:val="nl-NL"/>
        </w:rPr>
        <w:t>ft</w:t>
      </w:r>
      <w:r w:rsidRPr="00CA22F4">
        <w:rPr>
          <w:color w:val="6D6E71"/>
          <w:spacing w:val="-1"/>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sancties,</w:t>
      </w:r>
      <w:r w:rsidRPr="00CA22F4">
        <w:rPr>
          <w:color w:val="6D6E71"/>
          <w:spacing w:val="-1"/>
          <w:lang w:val="nl-NL"/>
        </w:rPr>
        <w:t xml:space="preserve"> </w:t>
      </w:r>
      <w:r w:rsidRPr="00CA22F4">
        <w:rPr>
          <w:color w:val="6D6E71"/>
          <w:lang w:val="nl-NL"/>
        </w:rPr>
        <w:t>die</w:t>
      </w:r>
      <w:r w:rsidRPr="00CA22F4">
        <w:rPr>
          <w:color w:val="6D6E71"/>
          <w:spacing w:val="-1"/>
          <w:lang w:val="nl-NL"/>
        </w:rPr>
        <w:t xml:space="preserve"> </w:t>
      </w:r>
      <w:r w:rsidRPr="00CA22F4">
        <w:rPr>
          <w:color w:val="6D6E71"/>
          <w:lang w:val="nl-NL"/>
        </w:rPr>
        <w:t>besch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pe</w:t>
      </w:r>
      <w:r w:rsidRPr="00CA22F4">
        <w:rPr>
          <w:color w:val="6D6E71"/>
          <w:spacing w:val="-3"/>
          <w:lang w:val="nl-NL"/>
        </w:rPr>
        <w:t>s</w:t>
      </w:r>
      <w:r w:rsidRPr="00CA22F4">
        <w:rPr>
          <w:color w:val="6D6E71"/>
          <w:lang w:val="nl-NL"/>
        </w:rPr>
        <w:t>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w:t>
      </w:r>
    </w:p>
    <w:p w14:paraId="08CD638C" w14:textId="77777777" w:rsidR="00624579" w:rsidRPr="00CA22F4" w:rsidRDefault="00624579">
      <w:pPr>
        <w:spacing w:before="4" w:line="260" w:lineRule="exact"/>
        <w:rPr>
          <w:sz w:val="26"/>
          <w:szCs w:val="26"/>
          <w:lang w:val="nl-NL"/>
        </w:rPr>
      </w:pPr>
    </w:p>
    <w:p w14:paraId="4A70B84B" w14:textId="77777777" w:rsidR="00624579" w:rsidRPr="00CA22F4" w:rsidRDefault="00CA22F4">
      <w:pPr>
        <w:pStyle w:val="Kop3"/>
        <w:ind w:right="9615"/>
        <w:jc w:val="both"/>
        <w:rPr>
          <w:rFonts w:cs="Calibri"/>
          <w:b w:val="0"/>
          <w:bCs w:val="0"/>
          <w:lang w:val="nl-NL"/>
        </w:rPr>
      </w:pPr>
      <w:r w:rsidRPr="00CA22F4">
        <w:rPr>
          <w:rFonts w:cs="Calibri"/>
          <w:color w:val="4FA6E7"/>
          <w:w w:val="95"/>
          <w:lang w:val="nl-NL"/>
        </w:rPr>
        <w:t>Be</w:t>
      </w:r>
      <w:r w:rsidRPr="00CA22F4">
        <w:rPr>
          <w:rFonts w:cs="Calibri"/>
          <w:color w:val="4FA6E7"/>
          <w:spacing w:val="-3"/>
          <w:w w:val="95"/>
          <w:lang w:val="nl-NL"/>
        </w:rPr>
        <w:t>g</w:t>
      </w:r>
      <w:r w:rsidRPr="00CA22F4">
        <w:rPr>
          <w:rFonts w:cs="Calibri"/>
          <w:color w:val="4FA6E7"/>
          <w:w w:val="95"/>
          <w:lang w:val="nl-NL"/>
        </w:rPr>
        <w:t>eleiding</w:t>
      </w:r>
    </w:p>
    <w:p w14:paraId="615AE531" w14:textId="77777777" w:rsidR="00624579" w:rsidRPr="00CA22F4" w:rsidRDefault="00CA22F4">
      <w:pPr>
        <w:spacing w:line="288" w:lineRule="exact"/>
        <w:ind w:left="1133" w:right="720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Be</w:t>
      </w:r>
      <w:r w:rsidRPr="00CA22F4">
        <w:rPr>
          <w:rFonts w:ascii="Calibri" w:eastAsia="Calibri" w:hAnsi="Calibri" w:cs="Calibri"/>
          <w:b/>
          <w:bCs/>
          <w:color w:val="58595B"/>
          <w:spacing w:val="-3"/>
          <w:sz w:val="24"/>
          <w:szCs w:val="24"/>
          <w:lang w:val="nl-NL"/>
        </w:rPr>
        <w:t>g</w:t>
      </w:r>
      <w:r w:rsidRPr="00CA22F4">
        <w:rPr>
          <w:rFonts w:ascii="Calibri" w:eastAsia="Calibri" w:hAnsi="Calibri" w:cs="Calibri"/>
          <w:b/>
          <w:bCs/>
          <w:color w:val="58595B"/>
          <w:sz w:val="24"/>
          <w:szCs w:val="24"/>
          <w:lang w:val="nl-NL"/>
        </w:rPr>
        <w:t xml:space="preserve">eleiding </w:t>
      </w:r>
      <w:r w:rsidRPr="00CA22F4">
        <w:rPr>
          <w:rFonts w:ascii="Calibri" w:eastAsia="Calibri" w:hAnsi="Calibri" w:cs="Calibri"/>
          <w:b/>
          <w:bCs/>
          <w:color w:val="58595B"/>
          <w:spacing w:val="-4"/>
          <w:sz w:val="24"/>
          <w:szCs w:val="24"/>
          <w:lang w:val="nl-NL"/>
        </w:rPr>
        <w:t>v</w:t>
      </w:r>
      <w:r w:rsidRPr="00CA22F4">
        <w:rPr>
          <w:rFonts w:ascii="Calibri" w:eastAsia="Calibri" w:hAnsi="Calibri" w:cs="Calibri"/>
          <w:b/>
          <w:bCs/>
          <w:color w:val="58595B"/>
          <w:sz w:val="24"/>
          <w:szCs w:val="24"/>
          <w:lang w:val="nl-NL"/>
        </w:rPr>
        <w:t xml:space="preserve">an de </w:t>
      </w:r>
      <w:r w:rsidRPr="00CA22F4">
        <w:rPr>
          <w:rFonts w:ascii="Calibri" w:eastAsia="Calibri" w:hAnsi="Calibri" w:cs="Calibri"/>
          <w:b/>
          <w:bCs/>
          <w:color w:val="58595B"/>
          <w:spacing w:val="-3"/>
          <w:sz w:val="24"/>
          <w:szCs w:val="24"/>
          <w:lang w:val="nl-NL"/>
        </w:rPr>
        <w:t>g</w:t>
      </w:r>
      <w:r w:rsidRPr="00CA22F4">
        <w:rPr>
          <w:rFonts w:ascii="Calibri" w:eastAsia="Calibri" w:hAnsi="Calibri" w:cs="Calibri"/>
          <w:b/>
          <w:bCs/>
          <w:color w:val="58595B"/>
          <w:sz w:val="24"/>
          <w:szCs w:val="24"/>
          <w:lang w:val="nl-NL"/>
        </w:rPr>
        <w:t>epe</w:t>
      </w:r>
      <w:r w:rsidRPr="00CA22F4">
        <w:rPr>
          <w:rFonts w:ascii="Calibri" w:eastAsia="Calibri" w:hAnsi="Calibri" w:cs="Calibri"/>
          <w:b/>
          <w:bCs/>
          <w:color w:val="58595B"/>
          <w:spacing w:val="-3"/>
          <w:sz w:val="24"/>
          <w:szCs w:val="24"/>
          <w:lang w:val="nl-NL"/>
        </w:rPr>
        <w:t>st</w:t>
      </w:r>
      <w:r w:rsidRPr="00CA22F4">
        <w:rPr>
          <w:rFonts w:ascii="Calibri" w:eastAsia="Calibri" w:hAnsi="Calibri" w:cs="Calibri"/>
          <w:b/>
          <w:bCs/>
          <w:color w:val="58595B"/>
          <w:sz w:val="24"/>
          <w:szCs w:val="24"/>
          <w:lang w:val="nl-NL"/>
        </w:rPr>
        <w:t>e leerling:</w:t>
      </w:r>
    </w:p>
    <w:p w14:paraId="771781BB" w14:textId="77777777" w:rsidR="00624579" w:rsidRPr="00CA22F4" w:rsidRDefault="00CA22F4">
      <w:pPr>
        <w:pStyle w:val="Plattetekst"/>
        <w:spacing w:line="259" w:lineRule="exact"/>
        <w:ind w:right="3709"/>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3"/>
          <w:lang w:val="nl-NL"/>
        </w:rPr>
        <w:t xml:space="preserve"> </w:t>
      </w:r>
      <w:r w:rsidRPr="00CA22F4">
        <w:rPr>
          <w:color w:val="6D6E71"/>
          <w:lang w:val="nl-NL"/>
        </w:rPr>
        <w:t>Medel</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2"/>
          <w:lang w:val="nl-NL"/>
        </w:rPr>
        <w:t xml:space="preserve"> </w:t>
      </w:r>
      <w:r w:rsidRPr="00CA22F4">
        <w:rPr>
          <w:color w:val="6D6E71"/>
          <w:spacing w:val="-3"/>
          <w:lang w:val="nl-NL"/>
        </w:rPr>
        <w:t>t</w:t>
      </w:r>
      <w:r w:rsidRPr="00CA22F4">
        <w:rPr>
          <w:color w:val="6D6E71"/>
          <w:lang w:val="nl-NL"/>
        </w:rPr>
        <w:t>onen</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lui</w:t>
      </w:r>
      <w:r w:rsidRPr="00CA22F4">
        <w:rPr>
          <w:color w:val="6D6E71"/>
          <w:spacing w:val="-2"/>
          <w:lang w:val="nl-NL"/>
        </w:rPr>
        <w:t>s</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hoe</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door</w:t>
      </w:r>
      <w:r w:rsidRPr="00CA22F4">
        <w:rPr>
          <w:color w:val="6D6E71"/>
          <w:spacing w:val="-2"/>
          <w:lang w:val="nl-NL"/>
        </w:rPr>
        <w:t xml:space="preserve"> </w:t>
      </w:r>
      <w:r w:rsidRPr="00CA22F4">
        <w:rPr>
          <w:color w:val="6D6E71"/>
          <w:lang w:val="nl-NL"/>
        </w:rPr>
        <w:t>wie</w:t>
      </w:r>
      <w:r w:rsidRPr="00CA22F4">
        <w:rPr>
          <w:color w:val="6D6E71"/>
          <w:spacing w:val="-2"/>
          <w:lang w:val="nl-NL"/>
        </w:rPr>
        <w:t xml:space="preserve"> 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er</w:t>
      </w:r>
      <w:r w:rsidRPr="00CA22F4">
        <w:rPr>
          <w:color w:val="6D6E71"/>
          <w:spacing w:val="-2"/>
          <w:lang w:val="nl-NL"/>
        </w:rPr>
        <w:t xml:space="preserve"> g</w:t>
      </w:r>
      <w:r w:rsidRPr="00CA22F4">
        <w:rPr>
          <w:color w:val="6D6E71"/>
          <w:lang w:val="nl-NL"/>
        </w:rPr>
        <w:t>epe</w:t>
      </w:r>
      <w:r w:rsidRPr="00CA22F4">
        <w:rPr>
          <w:color w:val="6D6E71"/>
          <w:spacing w:val="-3"/>
          <w:lang w:val="nl-NL"/>
        </w:rPr>
        <w:t>s</w:t>
      </w:r>
      <w:r w:rsidRPr="00CA22F4">
        <w:rPr>
          <w:color w:val="6D6E71"/>
          <w:lang w:val="nl-NL"/>
        </w:rPr>
        <w:t>t;</w:t>
      </w:r>
    </w:p>
    <w:p w14:paraId="5BD8E994" w14:textId="77777777" w:rsidR="00624579" w:rsidRPr="00CA22F4" w:rsidRDefault="00CA22F4">
      <w:pPr>
        <w:pStyle w:val="Plattetekst"/>
        <w:spacing w:line="264" w:lineRule="exact"/>
        <w:ind w:right="3031"/>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2"/>
          <w:lang w:val="nl-NL"/>
        </w:rPr>
        <w:t xml:space="preserve"> </w:t>
      </w:r>
      <w:r w:rsidRPr="00CA22F4">
        <w:rPr>
          <w:color w:val="6D6E71"/>
          <w:lang w:val="nl-NL"/>
        </w:rPr>
        <w:t>Na</w:t>
      </w:r>
      <w:r w:rsidRPr="00CA22F4">
        <w:rPr>
          <w:color w:val="6D6E71"/>
          <w:spacing w:val="-5"/>
          <w:lang w:val="nl-NL"/>
        </w:rPr>
        <w:t>g</w:t>
      </w:r>
      <w:r w:rsidRPr="00CA22F4">
        <w:rPr>
          <w:color w:val="6D6E71"/>
          <w:lang w:val="nl-NL"/>
        </w:rPr>
        <w:t>aan</w:t>
      </w:r>
      <w:r w:rsidRPr="00CA22F4">
        <w:rPr>
          <w:color w:val="6D6E71"/>
          <w:spacing w:val="-2"/>
          <w:lang w:val="nl-NL"/>
        </w:rPr>
        <w:t xml:space="preserve"> </w:t>
      </w:r>
      <w:r w:rsidRPr="00CA22F4">
        <w:rPr>
          <w:color w:val="6D6E71"/>
          <w:lang w:val="nl-NL"/>
        </w:rPr>
        <w:t>hoe</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leerling</w:t>
      </w:r>
      <w:r w:rsidRPr="00CA22F4">
        <w:rPr>
          <w:color w:val="6D6E71"/>
          <w:spacing w:val="-2"/>
          <w:lang w:val="nl-NL"/>
        </w:rPr>
        <w:t xml:space="preserve"> </w:t>
      </w:r>
      <w:r w:rsidRPr="00CA22F4">
        <w:rPr>
          <w:color w:val="6D6E71"/>
          <w:spacing w:val="-5"/>
          <w:lang w:val="nl-NL"/>
        </w:rPr>
        <w:t>z</w:t>
      </w:r>
      <w:r w:rsidRPr="00CA22F4">
        <w:rPr>
          <w:color w:val="6D6E71"/>
          <w:lang w:val="nl-NL"/>
        </w:rPr>
        <w:t>elf</w:t>
      </w:r>
      <w:r w:rsidRPr="00CA22F4">
        <w:rPr>
          <w:color w:val="6D6E71"/>
          <w:spacing w:val="-2"/>
          <w:lang w:val="nl-NL"/>
        </w:rPr>
        <w:t xml:space="preserve">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eert,</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hij/zij</w:t>
      </w:r>
      <w:r w:rsidRPr="00CA22F4">
        <w:rPr>
          <w:color w:val="6D6E71"/>
          <w:spacing w:val="-2"/>
          <w:lang w:val="nl-NL"/>
        </w:rPr>
        <w:t xml:space="preserve"> v</w:t>
      </w:r>
      <w:r w:rsidRPr="00CA22F4">
        <w:rPr>
          <w:color w:val="6D6E71"/>
          <w:lang w:val="nl-NL"/>
        </w:rPr>
        <w:t>oor</w:t>
      </w:r>
      <w:r w:rsidRPr="00CA22F4">
        <w:rPr>
          <w:color w:val="6D6E71"/>
          <w:spacing w:val="-2"/>
          <w:lang w:val="nl-NL"/>
        </w:rPr>
        <w:t xml:space="preserve"> </w:t>
      </w:r>
      <w:r w:rsidRPr="00CA22F4">
        <w:rPr>
          <w:color w:val="6D6E71"/>
          <w:lang w:val="nl-NL"/>
        </w:rPr>
        <w:t>tijdens</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na</w:t>
      </w:r>
      <w:r w:rsidRPr="00CA22F4">
        <w:rPr>
          <w:color w:val="6D6E71"/>
          <w:spacing w:val="-2"/>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2"/>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p>
    <w:p w14:paraId="2B85BC57" w14:textId="77777777" w:rsidR="00624579" w:rsidRPr="00CA22F4" w:rsidRDefault="00CA22F4">
      <w:pPr>
        <w:pStyle w:val="Plattetekst"/>
        <w:spacing w:line="264" w:lineRule="exact"/>
        <w:ind w:right="1134"/>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4"/>
          <w:lang w:val="nl-NL"/>
        </w:rPr>
        <w:t xml:space="preserve"> </w:t>
      </w:r>
      <w:r w:rsidRPr="00CA22F4">
        <w:rPr>
          <w:color w:val="6D6E71"/>
          <w:lang w:val="nl-NL"/>
        </w:rPr>
        <w:t>Huilen</w:t>
      </w:r>
      <w:r w:rsidRPr="00CA22F4">
        <w:rPr>
          <w:color w:val="6D6E71"/>
          <w:spacing w:val="-1"/>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heel</w:t>
      </w:r>
      <w:r w:rsidRPr="00CA22F4">
        <w:rPr>
          <w:color w:val="6D6E71"/>
          <w:spacing w:val="-3"/>
          <w:lang w:val="nl-NL"/>
        </w:rPr>
        <w:t xml:space="preserve"> </w:t>
      </w:r>
      <w:r w:rsidRPr="00CA22F4">
        <w:rPr>
          <w:color w:val="6D6E71"/>
          <w:lang w:val="nl-NL"/>
        </w:rPr>
        <w:t>boos</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3"/>
          <w:lang w:val="nl-NL"/>
        </w:rPr>
        <w:t xml:space="preserve"> </w:t>
      </w:r>
      <w:r w:rsidRPr="00CA22F4">
        <w:rPr>
          <w:color w:val="6D6E71"/>
          <w:spacing w:val="-4"/>
          <w:lang w:val="nl-NL"/>
        </w:rPr>
        <w:t>v</w:t>
      </w:r>
      <w:r w:rsidRPr="00CA22F4">
        <w:rPr>
          <w:color w:val="6D6E71"/>
          <w:lang w:val="nl-NL"/>
        </w:rPr>
        <w:t>aak</w:t>
      </w:r>
      <w:r w:rsidRPr="00CA22F4">
        <w:rPr>
          <w:color w:val="6D6E71"/>
          <w:spacing w:val="-2"/>
          <w:lang w:val="nl-NL"/>
        </w:rPr>
        <w:t xml:space="preserve"> </w:t>
      </w:r>
      <w:r w:rsidRPr="00CA22F4">
        <w:rPr>
          <w:color w:val="6D6E71"/>
          <w:lang w:val="nl-NL"/>
        </w:rPr>
        <w:t>een</w:t>
      </w:r>
      <w:r w:rsidRPr="00CA22F4">
        <w:rPr>
          <w:color w:val="6D6E71"/>
          <w:spacing w:val="-3"/>
          <w:lang w:val="nl-NL"/>
        </w:rPr>
        <w:t xml:space="preserve"> r</w:t>
      </w:r>
      <w:r w:rsidRPr="00CA22F4">
        <w:rPr>
          <w:color w:val="6D6E71"/>
          <w:lang w:val="nl-NL"/>
        </w:rPr>
        <w:t>eactie</w:t>
      </w:r>
      <w:r w:rsidRPr="00CA22F4">
        <w:rPr>
          <w:color w:val="6D6E71"/>
          <w:spacing w:val="-2"/>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2"/>
          <w:lang w:val="nl-NL"/>
        </w:rPr>
        <w:t xml:space="preserve"> </w:t>
      </w:r>
      <w:r w:rsidRPr="00CA22F4">
        <w:rPr>
          <w:color w:val="6D6E71"/>
          <w:lang w:val="nl-NL"/>
        </w:rPr>
        <w:t>pe</w:t>
      </w:r>
      <w:r w:rsidRPr="00CA22F4">
        <w:rPr>
          <w:color w:val="6D6E71"/>
          <w:spacing w:val="-3"/>
          <w:lang w:val="nl-NL"/>
        </w:rPr>
        <w:t>st</w:t>
      </w:r>
      <w:r w:rsidRPr="00CA22F4">
        <w:rPr>
          <w:color w:val="6D6E71"/>
          <w:lang w:val="nl-NL"/>
        </w:rPr>
        <w:t>er</w:t>
      </w:r>
      <w:r w:rsidRPr="00CA22F4">
        <w:rPr>
          <w:color w:val="6D6E71"/>
          <w:spacing w:val="-3"/>
          <w:lang w:val="nl-NL"/>
        </w:rPr>
        <w:t xml:space="preserve"> </w:t>
      </w:r>
      <w:r w:rsidRPr="00CA22F4">
        <w:rPr>
          <w:color w:val="6D6E71"/>
          <w:lang w:val="nl-NL"/>
        </w:rPr>
        <w:t>wil</w:t>
      </w:r>
      <w:r w:rsidRPr="00CA22F4">
        <w:rPr>
          <w:color w:val="6D6E71"/>
          <w:spacing w:val="-1"/>
          <w:lang w:val="nl-NL"/>
        </w:rPr>
        <w:t xml:space="preserve"> </w:t>
      </w:r>
      <w:r w:rsidRPr="00CA22F4">
        <w:rPr>
          <w:color w:val="6D6E71"/>
          <w:lang w:val="nl-NL"/>
        </w:rPr>
        <w:t>uitlok</w:t>
      </w:r>
      <w:r w:rsidRPr="00CA22F4">
        <w:rPr>
          <w:color w:val="6D6E71"/>
          <w:spacing w:val="-7"/>
          <w:lang w:val="nl-NL"/>
        </w:rPr>
        <w:t>k</w:t>
      </w:r>
      <w:r w:rsidRPr="00CA22F4">
        <w:rPr>
          <w:color w:val="6D6E71"/>
          <w:lang w:val="nl-NL"/>
        </w:rPr>
        <w:t>en.</w:t>
      </w:r>
      <w:r w:rsidRPr="00CA22F4">
        <w:rPr>
          <w:color w:val="6D6E71"/>
          <w:spacing w:val="-3"/>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leerling</w:t>
      </w:r>
      <w:r w:rsidRPr="00CA22F4">
        <w:rPr>
          <w:color w:val="6D6E71"/>
          <w:spacing w:val="-3"/>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
          <w:lang w:val="nl-NL"/>
        </w:rPr>
        <w:t xml:space="preserve"> </w:t>
      </w:r>
      <w:r w:rsidRPr="00CA22F4">
        <w:rPr>
          <w:color w:val="6D6E71"/>
          <w:lang w:val="nl-NL"/>
        </w:rPr>
        <w:t>zien</w:t>
      </w:r>
    </w:p>
    <w:p w14:paraId="44972CD2" w14:textId="77777777" w:rsidR="00624579" w:rsidRPr="00CA22F4" w:rsidRDefault="00CA22F4">
      <w:pPr>
        <w:pStyle w:val="Plattetekst"/>
        <w:spacing w:line="264" w:lineRule="exact"/>
        <w:ind w:left="1493"/>
        <w:rPr>
          <w:lang w:val="nl-NL"/>
        </w:rPr>
      </w:pPr>
      <w:r w:rsidRPr="00CA22F4">
        <w:rPr>
          <w:color w:val="6D6E71"/>
          <w:lang w:val="nl-NL"/>
        </w:rPr>
        <w:t>d</w:t>
      </w:r>
      <w:r w:rsidRPr="00CA22F4">
        <w:rPr>
          <w:color w:val="6D6E71"/>
          <w:spacing w:val="-2"/>
          <w:lang w:val="nl-NL"/>
        </w:rPr>
        <w:t>a</w:t>
      </w:r>
      <w:r w:rsidRPr="00CA22F4">
        <w:rPr>
          <w:color w:val="6D6E71"/>
          <w:lang w:val="nl-NL"/>
        </w:rPr>
        <w:t>t je op een ande</w:t>
      </w:r>
      <w:r w:rsidRPr="00CA22F4">
        <w:rPr>
          <w:color w:val="6D6E71"/>
          <w:spacing w:val="-3"/>
          <w:lang w:val="nl-NL"/>
        </w:rPr>
        <w:t>r</w:t>
      </w:r>
      <w:r w:rsidRPr="00CA22F4">
        <w:rPr>
          <w:color w:val="6D6E71"/>
          <w:lang w:val="nl-NL"/>
        </w:rPr>
        <w:t xml:space="preserve">e manier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 xml:space="preserve">t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p>
    <w:p w14:paraId="769F5E9C" w14:textId="77777777" w:rsidR="00624579" w:rsidRPr="00CA22F4" w:rsidRDefault="00CA22F4">
      <w:pPr>
        <w:pStyle w:val="Plattetekst"/>
        <w:spacing w:line="264" w:lineRule="exact"/>
        <w:ind w:right="3714"/>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0"/>
          <w:lang w:val="nl-NL"/>
        </w:rPr>
        <w:t xml:space="preserve"> </w:t>
      </w:r>
      <w:r w:rsidRPr="00CA22F4">
        <w:rPr>
          <w:color w:val="6D6E71"/>
          <w:spacing w:val="-4"/>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2"/>
          <w:lang w:val="nl-NL"/>
        </w:rPr>
        <w:t xml:space="preserve"> </w:t>
      </w:r>
      <w:r w:rsidRPr="00CA22F4">
        <w:rPr>
          <w:color w:val="6D6E71"/>
          <w:spacing w:val="-4"/>
          <w:lang w:val="nl-NL"/>
        </w:rPr>
        <w:t>r</w:t>
      </w:r>
      <w:r w:rsidRPr="00CA22F4">
        <w:rPr>
          <w:color w:val="6D6E71"/>
          <w:lang w:val="nl-NL"/>
        </w:rPr>
        <w:t>eactie</w:t>
      </w:r>
      <w:r w:rsidRPr="00CA22F4">
        <w:rPr>
          <w:color w:val="6D6E71"/>
          <w:spacing w:val="-2"/>
          <w:lang w:val="nl-NL"/>
        </w:rPr>
        <w:t xml:space="preserve"> </w:t>
      </w:r>
      <w:r w:rsidRPr="00CA22F4">
        <w:rPr>
          <w:color w:val="6D6E71"/>
          <w:lang w:val="nl-NL"/>
        </w:rPr>
        <w:t>bij</w:t>
      </w:r>
      <w:r w:rsidRPr="00CA22F4">
        <w:rPr>
          <w:color w:val="6D6E71"/>
          <w:spacing w:val="-3"/>
          <w:lang w:val="nl-NL"/>
        </w:rPr>
        <w:t>v</w:t>
      </w:r>
      <w:r w:rsidRPr="00CA22F4">
        <w:rPr>
          <w:color w:val="6D6E71"/>
          <w:lang w:val="nl-NL"/>
        </w:rPr>
        <w:t>oorbeeld</w:t>
      </w:r>
      <w:r w:rsidRPr="00CA22F4">
        <w:rPr>
          <w:color w:val="6D6E71"/>
          <w:spacing w:val="-3"/>
          <w:lang w:val="nl-NL"/>
        </w:rPr>
        <w:t xml:space="preserve"> </w:t>
      </w:r>
      <w:r w:rsidRPr="00CA22F4">
        <w:rPr>
          <w:color w:val="6D6E71"/>
          <w:lang w:val="nl-NL"/>
        </w:rPr>
        <w:t>je</w:t>
      </w:r>
      <w:r w:rsidRPr="00CA22F4">
        <w:rPr>
          <w:color w:val="6D6E71"/>
          <w:spacing w:val="-2"/>
          <w:lang w:val="nl-NL"/>
        </w:rPr>
        <w:t xml:space="preserve"> </w:t>
      </w:r>
      <w:r w:rsidRPr="00CA22F4">
        <w:rPr>
          <w:color w:val="6D6E71"/>
          <w:lang w:val="nl-NL"/>
        </w:rPr>
        <w:t>ni</w:t>
      </w:r>
      <w:r w:rsidRPr="00CA22F4">
        <w:rPr>
          <w:color w:val="6D6E71"/>
          <w:spacing w:val="-1"/>
          <w:lang w:val="nl-NL"/>
        </w:rPr>
        <w:t>e</w:t>
      </w:r>
      <w:r w:rsidRPr="00CA22F4">
        <w:rPr>
          <w:color w:val="6D6E71"/>
          <w:lang w:val="nl-NL"/>
        </w:rPr>
        <w:t>t</w:t>
      </w:r>
      <w:r w:rsidRPr="00CA22F4">
        <w:rPr>
          <w:color w:val="6D6E71"/>
          <w:spacing w:val="-2"/>
          <w:lang w:val="nl-NL"/>
        </w:rPr>
        <w:t xml:space="preserve"> a</w:t>
      </w:r>
      <w:r w:rsidRPr="00CA22F4">
        <w:rPr>
          <w:color w:val="6D6E71"/>
          <w:spacing w:val="-3"/>
          <w:lang w:val="nl-NL"/>
        </w:rPr>
        <w:t>f</w:t>
      </w:r>
      <w:r w:rsidRPr="00CA22F4">
        <w:rPr>
          <w:color w:val="6D6E71"/>
          <w:spacing w:val="-5"/>
          <w:lang w:val="nl-NL"/>
        </w:rPr>
        <w:t>z</w:t>
      </w:r>
      <w:r w:rsidRPr="00CA22F4">
        <w:rPr>
          <w:color w:val="6D6E71"/>
          <w:lang w:val="nl-NL"/>
        </w:rPr>
        <w:t>onde</w:t>
      </w:r>
      <w:r w:rsidRPr="00CA22F4">
        <w:rPr>
          <w:color w:val="6D6E71"/>
          <w:spacing w:val="-3"/>
          <w:lang w:val="nl-NL"/>
        </w:rPr>
        <w:t>r</w:t>
      </w:r>
      <w:r w:rsidRPr="00CA22F4">
        <w:rPr>
          <w:color w:val="6D6E71"/>
          <w:lang w:val="nl-NL"/>
        </w:rPr>
        <w:t>en;</w:t>
      </w:r>
    </w:p>
    <w:p w14:paraId="5AFD7D35" w14:textId="77777777" w:rsidR="00624579" w:rsidRPr="00CA22F4" w:rsidRDefault="00CA22F4">
      <w:pPr>
        <w:pStyle w:val="Plattetekst"/>
        <w:spacing w:line="264" w:lineRule="exact"/>
        <w:ind w:right="5696"/>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2"/>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zien</w:t>
      </w:r>
      <w:r w:rsidRPr="00CA22F4">
        <w:rPr>
          <w:color w:val="6D6E71"/>
          <w:spacing w:val="-2"/>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om</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p>
    <w:p w14:paraId="49B941E1" w14:textId="77777777" w:rsidR="00624579" w:rsidRPr="00CA22F4" w:rsidRDefault="00CA22F4">
      <w:pPr>
        <w:pStyle w:val="Plattetekst"/>
        <w:spacing w:line="264" w:lineRule="exact"/>
        <w:ind w:right="6777"/>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8"/>
          <w:lang w:val="nl-NL"/>
        </w:rPr>
        <w:t xml:space="preserve"> </w:t>
      </w:r>
      <w:r w:rsidRPr="00CA22F4">
        <w:rPr>
          <w:color w:val="6D6E71"/>
          <w:lang w:val="nl-NL"/>
        </w:rPr>
        <w:t>Na</w:t>
      </w:r>
      <w:r w:rsidRPr="00CA22F4">
        <w:rPr>
          <w:color w:val="6D6E71"/>
          <w:spacing w:val="-5"/>
          <w:lang w:val="nl-NL"/>
        </w:rPr>
        <w:t>g</w:t>
      </w:r>
      <w:r w:rsidRPr="00CA22F4">
        <w:rPr>
          <w:color w:val="6D6E71"/>
          <w:lang w:val="nl-NL"/>
        </w:rPr>
        <w:t>aan</w:t>
      </w:r>
      <w:r w:rsidRPr="00CA22F4">
        <w:rPr>
          <w:color w:val="6D6E71"/>
          <w:spacing w:val="-3"/>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lang w:val="nl-NL"/>
        </w:rPr>
        <w:t>oplossing</w:t>
      </w:r>
      <w:r w:rsidRPr="00CA22F4">
        <w:rPr>
          <w:color w:val="6D6E71"/>
          <w:spacing w:val="-3"/>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3"/>
          <w:lang w:val="nl-NL"/>
        </w:rPr>
        <w:t xml:space="preserve"> </w:t>
      </w:r>
      <w:r w:rsidRPr="00CA22F4">
        <w:rPr>
          <w:color w:val="6D6E71"/>
          <w:lang w:val="nl-NL"/>
        </w:rPr>
        <w:t>kind</w:t>
      </w:r>
      <w:r w:rsidRPr="00CA22F4">
        <w:rPr>
          <w:color w:val="6D6E71"/>
          <w:spacing w:val="-2"/>
          <w:lang w:val="nl-NL"/>
        </w:rPr>
        <w:t xml:space="preserve"> </w:t>
      </w:r>
      <w:r w:rsidRPr="00CA22F4">
        <w:rPr>
          <w:color w:val="6D6E71"/>
          <w:spacing w:val="-5"/>
          <w:lang w:val="nl-NL"/>
        </w:rPr>
        <w:t>z</w:t>
      </w:r>
      <w:r w:rsidRPr="00CA22F4">
        <w:rPr>
          <w:color w:val="6D6E71"/>
          <w:lang w:val="nl-NL"/>
        </w:rPr>
        <w:t>elf</w:t>
      </w:r>
      <w:r w:rsidRPr="00CA22F4">
        <w:rPr>
          <w:color w:val="6D6E71"/>
          <w:spacing w:val="-3"/>
          <w:lang w:val="nl-NL"/>
        </w:rPr>
        <w:t xml:space="preserve"> </w:t>
      </w:r>
      <w:r w:rsidRPr="00CA22F4">
        <w:rPr>
          <w:color w:val="6D6E71"/>
          <w:lang w:val="nl-NL"/>
        </w:rPr>
        <w:t>wil;</w:t>
      </w:r>
    </w:p>
    <w:p w14:paraId="63213698" w14:textId="77777777" w:rsidR="00624579" w:rsidRPr="00CA22F4" w:rsidRDefault="00CA22F4">
      <w:pPr>
        <w:pStyle w:val="Plattetekst"/>
        <w:spacing w:line="264" w:lineRule="exact"/>
        <w:ind w:right="6551"/>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7"/>
          <w:lang w:val="nl-NL"/>
        </w:rPr>
        <w:t xml:space="preserve"> </w:t>
      </w:r>
      <w:r w:rsidRPr="00CA22F4">
        <w:rPr>
          <w:color w:val="6D6E71"/>
          <w:lang w:val="nl-NL"/>
        </w:rPr>
        <w:t>S</w:t>
      </w:r>
      <w:r w:rsidRPr="00CA22F4">
        <w:rPr>
          <w:color w:val="6D6E71"/>
          <w:spacing w:val="-3"/>
          <w:lang w:val="nl-NL"/>
        </w:rPr>
        <w:t>t</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3"/>
          <w:lang w:val="nl-NL"/>
        </w:rPr>
        <w:t xml:space="preserve"> </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leerling</w:t>
      </w:r>
      <w:r w:rsidRPr="00CA22F4">
        <w:rPr>
          <w:color w:val="6D6E71"/>
          <w:spacing w:val="-3"/>
          <w:lang w:val="nl-NL"/>
        </w:rPr>
        <w:t xml:space="preserve"> </w:t>
      </w:r>
      <w:r w:rsidRPr="00CA22F4">
        <w:rPr>
          <w:color w:val="6D6E71"/>
          <w:lang w:val="nl-NL"/>
        </w:rPr>
        <w:t>benadruk</w:t>
      </w:r>
      <w:r w:rsidRPr="00CA22F4">
        <w:rPr>
          <w:color w:val="6D6E71"/>
          <w:spacing w:val="-7"/>
          <w:lang w:val="nl-NL"/>
        </w:rPr>
        <w:t>k</w:t>
      </w:r>
      <w:r w:rsidRPr="00CA22F4">
        <w:rPr>
          <w:color w:val="6D6E71"/>
          <w:lang w:val="nl-NL"/>
        </w:rPr>
        <w:t>en;</w:t>
      </w:r>
    </w:p>
    <w:p w14:paraId="0C38479A" w14:textId="77777777" w:rsidR="00624579" w:rsidRPr="00CA22F4" w:rsidRDefault="00CA22F4">
      <w:pPr>
        <w:pStyle w:val="Plattetekst"/>
        <w:spacing w:line="264" w:lineRule="exact"/>
        <w:ind w:right="449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9"/>
          <w:lang w:val="nl-NL"/>
        </w:rPr>
        <w:t xml:space="preserve"> </w:t>
      </w:r>
      <w:r w:rsidRPr="00CA22F4">
        <w:rPr>
          <w:color w:val="6D6E71"/>
          <w:lang w:val="nl-NL"/>
        </w:rPr>
        <w:t>Belonen</w:t>
      </w:r>
      <w:r w:rsidRPr="00CA22F4">
        <w:rPr>
          <w:color w:val="6D6E71"/>
          <w:spacing w:val="-2"/>
          <w:lang w:val="nl-NL"/>
        </w:rPr>
        <w:t xml:space="preserve"> </w:t>
      </w:r>
      <w:r w:rsidRPr="00CA22F4">
        <w:rPr>
          <w:color w:val="6D6E71"/>
          <w:lang w:val="nl-NL"/>
        </w:rPr>
        <w:t>(schouderklopje)</w:t>
      </w:r>
      <w:r w:rsidRPr="00CA22F4">
        <w:rPr>
          <w:color w:val="6D6E71"/>
          <w:spacing w:val="-3"/>
          <w:lang w:val="nl-NL"/>
        </w:rPr>
        <w:t xml:space="preserve"> </w:t>
      </w:r>
      <w:r w:rsidRPr="00CA22F4">
        <w:rPr>
          <w:color w:val="6D6E71"/>
          <w:lang w:val="nl-NL"/>
        </w:rPr>
        <w:t>als</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leerling</w:t>
      </w:r>
      <w:r w:rsidRPr="00CA22F4">
        <w:rPr>
          <w:color w:val="6D6E71"/>
          <w:spacing w:val="-2"/>
          <w:lang w:val="nl-NL"/>
        </w:rPr>
        <w:t xml:space="preserve"> </w:t>
      </w:r>
      <w:r w:rsidRPr="00CA22F4">
        <w:rPr>
          <w:color w:val="6D6E71"/>
          <w:lang w:val="nl-NL"/>
        </w:rPr>
        <w:t>zich</w:t>
      </w:r>
      <w:r w:rsidRPr="00CA22F4">
        <w:rPr>
          <w:color w:val="6D6E71"/>
          <w:spacing w:val="-3"/>
          <w:lang w:val="nl-NL"/>
        </w:rPr>
        <w:t xml:space="preserve"> </w:t>
      </w:r>
      <w:r w:rsidRPr="00CA22F4">
        <w:rPr>
          <w:color w:val="6D6E71"/>
          <w:lang w:val="nl-NL"/>
        </w:rPr>
        <w:t>ande</w:t>
      </w:r>
      <w:r w:rsidRPr="00CA22F4">
        <w:rPr>
          <w:color w:val="6D6E71"/>
          <w:spacing w:val="-3"/>
          <w:lang w:val="nl-NL"/>
        </w:rPr>
        <w:t>r</w:t>
      </w:r>
      <w:r w:rsidRPr="00CA22F4">
        <w:rPr>
          <w:color w:val="6D6E71"/>
          <w:lang w:val="nl-NL"/>
        </w:rPr>
        <w:t>s/b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2"/>
          <w:lang w:val="nl-NL"/>
        </w:rPr>
        <w:t xml:space="preserve"> </w:t>
      </w:r>
      <w:r w:rsidRPr="00CA22F4">
        <w:rPr>
          <w:color w:val="6D6E71"/>
          <w:lang w:val="nl-NL"/>
        </w:rPr>
        <w:t>o</w:t>
      </w:r>
      <w:r w:rsidRPr="00CA22F4">
        <w:rPr>
          <w:color w:val="6D6E71"/>
          <w:spacing w:val="-2"/>
          <w:lang w:val="nl-NL"/>
        </w:rPr>
        <w:t>p</w:t>
      </w:r>
      <w:r w:rsidRPr="00CA22F4">
        <w:rPr>
          <w:color w:val="6D6E71"/>
          <w:spacing w:val="-3"/>
          <w:lang w:val="nl-NL"/>
        </w:rPr>
        <w:t>st</w:t>
      </w:r>
      <w:r w:rsidRPr="00CA22F4">
        <w:rPr>
          <w:color w:val="6D6E71"/>
          <w:lang w:val="nl-NL"/>
        </w:rPr>
        <w:t>elt;</w:t>
      </w:r>
    </w:p>
    <w:p w14:paraId="661FA560" w14:textId="77777777" w:rsidR="00624579" w:rsidRPr="00CA22F4" w:rsidRDefault="00CA22F4">
      <w:pPr>
        <w:pStyle w:val="Plattetekst"/>
        <w:spacing w:line="264" w:lineRule="exact"/>
        <w:ind w:right="3619"/>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4"/>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2"/>
          <w:lang w:val="nl-NL"/>
        </w:rPr>
        <w:t xml:space="preserve"> </w:t>
      </w:r>
      <w:r w:rsidRPr="00CA22F4">
        <w:rPr>
          <w:color w:val="6D6E71"/>
          <w:lang w:val="nl-NL"/>
        </w:rPr>
        <w:t>leerling</w:t>
      </w:r>
      <w:r w:rsidRPr="00CA22F4">
        <w:rPr>
          <w:color w:val="6D6E71"/>
          <w:spacing w:val="-2"/>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pe</w:t>
      </w:r>
      <w:r w:rsidRPr="00CA22F4">
        <w:rPr>
          <w:color w:val="6D6E71"/>
          <w:spacing w:val="-3"/>
          <w:lang w:val="nl-NL"/>
        </w:rPr>
        <w:t>st</w:t>
      </w:r>
      <w:r w:rsidRPr="00CA22F4">
        <w:rPr>
          <w:color w:val="6D6E71"/>
          <w:lang w:val="nl-NL"/>
        </w:rPr>
        <w:t>er(s);</w:t>
      </w:r>
    </w:p>
    <w:p w14:paraId="67184A2F" w14:textId="77777777" w:rsidR="00624579" w:rsidRPr="00CA22F4" w:rsidRDefault="00CA22F4">
      <w:pPr>
        <w:pStyle w:val="Plattetekst"/>
        <w:spacing w:line="264"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11"/>
          <w:lang w:val="nl-NL"/>
        </w:rPr>
        <w:t xml:space="preserve"> </w:t>
      </w:r>
      <w:r w:rsidRPr="00CA22F4">
        <w:rPr>
          <w:color w:val="6D6E71"/>
          <w:lang w:val="nl-NL"/>
        </w:rPr>
        <w:t>kind</w:t>
      </w:r>
      <w:r w:rsidRPr="00CA22F4">
        <w:rPr>
          <w:color w:val="6D6E71"/>
          <w:spacing w:val="-1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erbeschermen</w:t>
      </w:r>
      <w:r w:rsidRPr="00CA22F4">
        <w:rPr>
          <w:color w:val="6D6E71"/>
          <w:spacing w:val="-11"/>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2"/>
          <w:lang w:val="nl-NL"/>
        </w:rPr>
        <w:t xml:space="preserve"> </w:t>
      </w:r>
      <w:r w:rsidRPr="00CA22F4">
        <w:rPr>
          <w:color w:val="6D6E71"/>
          <w:lang w:val="nl-NL"/>
        </w:rPr>
        <w:t>naar</w:t>
      </w:r>
      <w:r w:rsidRPr="00CA22F4">
        <w:rPr>
          <w:color w:val="6D6E71"/>
          <w:spacing w:val="-11"/>
          <w:lang w:val="nl-NL"/>
        </w:rPr>
        <w:t xml:space="preserve"> </w:t>
      </w:r>
      <w:r w:rsidRPr="00CA22F4">
        <w:rPr>
          <w:color w:val="6D6E71"/>
          <w:lang w:val="nl-NL"/>
        </w:rPr>
        <w:t>school</w:t>
      </w:r>
      <w:r w:rsidRPr="00CA22F4">
        <w:rPr>
          <w:color w:val="6D6E71"/>
          <w:spacing w:val="-11"/>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‘ik</w:t>
      </w:r>
      <w:r w:rsidRPr="00CA22F4">
        <w:rPr>
          <w:color w:val="6D6E71"/>
          <w:spacing w:val="-11"/>
          <w:lang w:val="nl-NL"/>
        </w:rPr>
        <w:t xml:space="preserve"> </w:t>
      </w:r>
      <w:r w:rsidRPr="00CA22F4">
        <w:rPr>
          <w:color w:val="6D6E71"/>
          <w:spacing w:val="-4"/>
          <w:lang w:val="nl-NL"/>
        </w:rPr>
        <w:t>z</w:t>
      </w:r>
      <w:r w:rsidRPr="00CA22F4">
        <w:rPr>
          <w:color w:val="6D6E71"/>
          <w:lang w:val="nl-NL"/>
        </w:rPr>
        <w:t>al</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pe</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2"/>
          <w:lang w:val="nl-NL"/>
        </w:rPr>
        <w:t xml:space="preserve"> </w:t>
      </w:r>
      <w:r w:rsidRPr="00CA22F4">
        <w:rPr>
          <w:color w:val="6D6E71"/>
          <w:spacing w:val="-2"/>
          <w:lang w:val="nl-NL"/>
        </w:rPr>
        <w:t>w</w:t>
      </w:r>
      <w:r w:rsidRPr="00CA22F4">
        <w:rPr>
          <w:color w:val="6D6E71"/>
          <w:lang w:val="nl-NL"/>
        </w:rPr>
        <w:t>el</w:t>
      </w:r>
      <w:r w:rsidRPr="00CA22F4">
        <w:rPr>
          <w:color w:val="6D6E71"/>
          <w:spacing w:val="-11"/>
          <w:lang w:val="nl-NL"/>
        </w:rPr>
        <w:t xml:space="preserve"> </w:t>
      </w:r>
      <w:r w:rsidRPr="00CA22F4">
        <w:rPr>
          <w:color w:val="6D6E71"/>
          <w:lang w:val="nl-NL"/>
        </w:rPr>
        <w:t>eens</w:t>
      </w:r>
    </w:p>
    <w:p w14:paraId="29E2E603" w14:textId="77777777" w:rsidR="00624579" w:rsidRPr="00CA22F4" w:rsidRDefault="00CA22F4">
      <w:pPr>
        <w:pStyle w:val="Plattetekst"/>
        <w:spacing w:line="264" w:lineRule="exact"/>
        <w:ind w:left="1493"/>
        <w:rPr>
          <w:lang w:val="nl-NL"/>
        </w:rPr>
      </w:pPr>
      <w:r w:rsidRPr="00CA22F4">
        <w:rPr>
          <w:color w:val="6D6E71"/>
          <w:spacing w:val="-5"/>
          <w:lang w:val="nl-NL"/>
        </w:rPr>
        <w:t>g</w:t>
      </w:r>
      <w:r w:rsidRPr="00CA22F4">
        <w:rPr>
          <w:color w:val="6D6E71"/>
          <w:lang w:val="nl-NL"/>
        </w:rPr>
        <w:t>aan</w:t>
      </w:r>
      <w:r w:rsidRPr="00CA22F4">
        <w:rPr>
          <w:color w:val="6D6E71"/>
          <w:spacing w:val="-4"/>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21"/>
          <w:lang w:val="nl-NL"/>
        </w:rPr>
        <w:t>’</w:t>
      </w:r>
      <w:r w:rsidRPr="00CA22F4">
        <w:rPr>
          <w:color w:val="6D6E71"/>
          <w:lang w:val="nl-NL"/>
        </w:rPr>
        <w:t>.</w:t>
      </w:r>
      <w:r w:rsidRPr="00CA22F4">
        <w:rPr>
          <w:color w:val="6D6E71"/>
          <w:spacing w:val="-3"/>
          <w:lang w:val="nl-NL"/>
        </w:rPr>
        <w:t xml:space="preserve"> </w:t>
      </w:r>
      <w:r w:rsidRPr="00CA22F4">
        <w:rPr>
          <w:color w:val="6D6E71"/>
          <w:lang w:val="nl-NL"/>
        </w:rPr>
        <w:t>Hiermee</w:t>
      </w:r>
      <w:r w:rsidRPr="00CA22F4">
        <w:rPr>
          <w:color w:val="6D6E71"/>
          <w:spacing w:val="-3"/>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3"/>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3"/>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uit</w:t>
      </w:r>
      <w:r w:rsidRPr="00CA22F4">
        <w:rPr>
          <w:color w:val="6D6E71"/>
          <w:spacing w:val="-5"/>
          <w:lang w:val="nl-NL"/>
        </w:rPr>
        <w:t>z</w:t>
      </w:r>
      <w:r w:rsidRPr="00CA22F4">
        <w:rPr>
          <w:color w:val="6D6E71"/>
          <w:lang w:val="nl-NL"/>
        </w:rPr>
        <w:t>onderingspositie</w:t>
      </w:r>
      <w:r w:rsidRPr="00CA22F4">
        <w:rPr>
          <w:color w:val="6D6E71"/>
          <w:spacing w:val="-3"/>
          <w:lang w:val="nl-NL"/>
        </w:rPr>
        <w:t xml:space="preserve"> 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p>
    <w:p w14:paraId="009EBB03" w14:textId="77777777" w:rsidR="00624579" w:rsidRPr="00CA22F4" w:rsidRDefault="00CA22F4">
      <w:pPr>
        <w:pStyle w:val="Plattetekst"/>
        <w:spacing w:line="264" w:lineRule="exact"/>
        <w:ind w:left="1493"/>
        <w:rPr>
          <w:lang w:val="nl-NL"/>
        </w:rPr>
      </w:pPr>
      <w:r w:rsidRPr="00CA22F4">
        <w:rPr>
          <w:color w:val="6D6E71"/>
          <w:spacing w:val="-5"/>
          <w:lang w:val="nl-NL"/>
        </w:rPr>
        <w:t>z</w:t>
      </w:r>
      <w:r w:rsidRPr="00CA22F4">
        <w:rPr>
          <w:color w:val="6D6E71"/>
          <w:lang w:val="nl-NL"/>
        </w:rPr>
        <w:t>el</w:t>
      </w:r>
      <w:r w:rsidRPr="00CA22F4">
        <w:rPr>
          <w:color w:val="6D6E71"/>
          <w:spacing w:val="-3"/>
          <w:lang w:val="nl-NL"/>
        </w:rPr>
        <w:t>f</w:t>
      </w:r>
      <w:r w:rsidRPr="00CA22F4">
        <w:rPr>
          <w:color w:val="6D6E71"/>
          <w:lang w:val="nl-NL"/>
        </w:rPr>
        <w:t xml:space="preserve">s nog </w:t>
      </w:r>
      <w:r w:rsidRPr="00CA22F4">
        <w:rPr>
          <w:color w:val="6D6E71"/>
          <w:spacing w:val="-2"/>
          <w:lang w:val="nl-NL"/>
        </w:rPr>
        <w:t>t</w:t>
      </w:r>
      <w:r w:rsidRPr="00CA22F4">
        <w:rPr>
          <w:color w:val="6D6E71"/>
          <w:lang w:val="nl-NL"/>
        </w:rPr>
        <w:t xml:space="preserve">oe </w:t>
      </w:r>
      <w:r w:rsidRPr="00CA22F4">
        <w:rPr>
          <w:color w:val="6D6E71"/>
          <w:spacing w:val="-4"/>
          <w:lang w:val="nl-NL"/>
        </w:rPr>
        <w:t>k</w:t>
      </w:r>
      <w:r w:rsidRPr="00CA22F4">
        <w:rPr>
          <w:color w:val="6D6E71"/>
          <w:lang w:val="nl-NL"/>
        </w:rPr>
        <w:t>an nemen.</w:t>
      </w:r>
    </w:p>
    <w:p w14:paraId="64792539" w14:textId="77777777" w:rsidR="00624579" w:rsidRPr="00CA22F4" w:rsidRDefault="00624579">
      <w:pPr>
        <w:spacing w:before="4" w:line="260" w:lineRule="exact"/>
        <w:rPr>
          <w:sz w:val="26"/>
          <w:szCs w:val="26"/>
          <w:lang w:val="nl-NL"/>
        </w:rPr>
      </w:pPr>
    </w:p>
    <w:p w14:paraId="1695F253" w14:textId="77777777" w:rsidR="00624579" w:rsidRPr="00CA22F4" w:rsidRDefault="00CA22F4">
      <w:pPr>
        <w:pStyle w:val="Kop3"/>
        <w:ind w:right="8150"/>
        <w:jc w:val="both"/>
        <w:rPr>
          <w:b w:val="0"/>
          <w:bCs w:val="0"/>
          <w:lang w:val="nl-NL"/>
        </w:rPr>
      </w:pPr>
      <w:r w:rsidRPr="00CA22F4">
        <w:rPr>
          <w:color w:val="58595B"/>
          <w:lang w:val="nl-NL"/>
        </w:rPr>
        <w:t>Be</w:t>
      </w:r>
      <w:r w:rsidRPr="00CA22F4">
        <w:rPr>
          <w:color w:val="58595B"/>
          <w:spacing w:val="-3"/>
          <w:lang w:val="nl-NL"/>
        </w:rPr>
        <w:t>g</w:t>
      </w:r>
      <w:r w:rsidRPr="00CA22F4">
        <w:rPr>
          <w:color w:val="58595B"/>
          <w:lang w:val="nl-NL"/>
        </w:rPr>
        <w:t xml:space="preserve">eleiding </w:t>
      </w:r>
      <w:r w:rsidRPr="00CA22F4">
        <w:rPr>
          <w:color w:val="58595B"/>
          <w:spacing w:val="-4"/>
          <w:lang w:val="nl-NL"/>
        </w:rPr>
        <w:t>v</w:t>
      </w:r>
      <w:r w:rsidRPr="00CA22F4">
        <w:rPr>
          <w:color w:val="58595B"/>
          <w:lang w:val="nl-NL"/>
        </w:rPr>
        <w:t>an de pe</w:t>
      </w:r>
      <w:r w:rsidRPr="00CA22F4">
        <w:rPr>
          <w:color w:val="58595B"/>
          <w:spacing w:val="-3"/>
          <w:lang w:val="nl-NL"/>
        </w:rPr>
        <w:t>st</w:t>
      </w:r>
      <w:r w:rsidRPr="00CA22F4">
        <w:rPr>
          <w:color w:val="58595B"/>
          <w:lang w:val="nl-NL"/>
        </w:rPr>
        <w:t>er:</w:t>
      </w:r>
    </w:p>
    <w:p w14:paraId="117E0756" w14:textId="77777777" w:rsidR="00624579" w:rsidRPr="00CA22F4" w:rsidRDefault="00CA22F4">
      <w:pPr>
        <w:pStyle w:val="Plattetekst"/>
        <w:spacing w:line="259"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8"/>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 xml:space="preserve">en; </w:t>
      </w:r>
      <w:r w:rsidRPr="00CA22F4">
        <w:rPr>
          <w:color w:val="6D6E71"/>
          <w:spacing w:val="16"/>
          <w:lang w:val="nl-NL"/>
        </w:rPr>
        <w:t xml:space="preserve"> </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 xml:space="preserve">en </w:t>
      </w:r>
      <w:r w:rsidRPr="00CA22F4">
        <w:rPr>
          <w:color w:val="6D6E71"/>
          <w:spacing w:val="16"/>
          <w:lang w:val="nl-NL"/>
        </w:rPr>
        <w:t xml:space="preserve"> </w:t>
      </w:r>
      <w:r w:rsidRPr="00CA22F4">
        <w:rPr>
          <w:color w:val="6D6E71"/>
          <w:lang w:val="nl-NL"/>
        </w:rPr>
        <w:t xml:space="preserve">naar </w:t>
      </w:r>
      <w:r w:rsidRPr="00CA22F4">
        <w:rPr>
          <w:color w:val="6D6E71"/>
          <w:spacing w:val="16"/>
          <w:lang w:val="nl-NL"/>
        </w:rPr>
        <w:t xml:space="preserve"> </w:t>
      </w:r>
      <w:r w:rsidRPr="00CA22F4">
        <w:rPr>
          <w:color w:val="6D6E71"/>
          <w:lang w:val="nl-NL"/>
        </w:rPr>
        <w:t xml:space="preserve">de </w:t>
      </w:r>
      <w:r w:rsidRPr="00CA22F4">
        <w:rPr>
          <w:color w:val="6D6E71"/>
          <w:spacing w:val="16"/>
          <w:lang w:val="nl-NL"/>
        </w:rPr>
        <w:t xml:space="preserve"> </w:t>
      </w:r>
      <w:r w:rsidRPr="00CA22F4">
        <w:rPr>
          <w:color w:val="6D6E71"/>
          <w:spacing w:val="-3"/>
          <w:lang w:val="nl-NL"/>
        </w:rPr>
        <w:t>r</w:t>
      </w:r>
      <w:r w:rsidRPr="00CA22F4">
        <w:rPr>
          <w:color w:val="6D6E71"/>
          <w:lang w:val="nl-NL"/>
        </w:rPr>
        <w:t xml:space="preserve">eden </w:t>
      </w:r>
      <w:r w:rsidRPr="00CA22F4">
        <w:rPr>
          <w:color w:val="6D6E71"/>
          <w:spacing w:val="16"/>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6"/>
          <w:lang w:val="nl-NL"/>
        </w:rPr>
        <w:t xml:space="preserve"> </w:t>
      </w:r>
      <w:r w:rsidRPr="00CA22F4">
        <w:rPr>
          <w:color w:val="6D6E71"/>
          <w:lang w:val="nl-NL"/>
        </w:rPr>
        <w:t xml:space="preserve">ruzie </w:t>
      </w:r>
      <w:r w:rsidRPr="00CA22F4">
        <w:rPr>
          <w:color w:val="6D6E71"/>
          <w:spacing w:val="16"/>
          <w:lang w:val="nl-NL"/>
        </w:rPr>
        <w:t xml:space="preserve"> </w:t>
      </w:r>
      <w:r w:rsidRPr="00CA22F4">
        <w:rPr>
          <w:color w:val="6D6E71"/>
          <w:lang w:val="nl-NL"/>
        </w:rPr>
        <w:t>ma</w:t>
      </w:r>
      <w:r w:rsidRPr="00CA22F4">
        <w:rPr>
          <w:color w:val="6D6E71"/>
          <w:spacing w:val="-8"/>
          <w:lang w:val="nl-NL"/>
        </w:rPr>
        <w:t>k</w:t>
      </w:r>
      <w:r w:rsidRPr="00CA22F4">
        <w:rPr>
          <w:color w:val="6D6E71"/>
          <w:lang w:val="nl-NL"/>
        </w:rPr>
        <w:t>en/pe</w:t>
      </w:r>
      <w:r w:rsidRPr="00CA22F4">
        <w:rPr>
          <w:color w:val="6D6E71"/>
          <w:spacing w:val="-3"/>
          <w:lang w:val="nl-NL"/>
        </w:rPr>
        <w:t>st</w:t>
      </w:r>
      <w:r w:rsidRPr="00CA22F4">
        <w:rPr>
          <w:color w:val="6D6E71"/>
          <w:lang w:val="nl-NL"/>
        </w:rPr>
        <w:t xml:space="preserve">en </w:t>
      </w:r>
      <w:r w:rsidRPr="00CA22F4">
        <w:rPr>
          <w:color w:val="6D6E71"/>
          <w:spacing w:val="16"/>
          <w:lang w:val="nl-NL"/>
        </w:rPr>
        <w:t xml:space="preserve"> </w:t>
      </w:r>
      <w:r w:rsidRPr="00CA22F4">
        <w:rPr>
          <w:color w:val="6D6E71"/>
          <w:lang w:val="nl-NL"/>
        </w:rPr>
        <w:t xml:space="preserve">(baas </w:t>
      </w:r>
      <w:r w:rsidRPr="00CA22F4">
        <w:rPr>
          <w:color w:val="6D6E71"/>
          <w:spacing w:val="16"/>
          <w:lang w:val="nl-NL"/>
        </w:rPr>
        <w:t xml:space="preserve"> </w:t>
      </w:r>
      <w:r w:rsidRPr="00CA22F4">
        <w:rPr>
          <w:color w:val="6D6E71"/>
          <w:lang w:val="nl-NL"/>
        </w:rPr>
        <w:t xml:space="preserve">willen </w:t>
      </w:r>
      <w:r w:rsidRPr="00CA22F4">
        <w:rPr>
          <w:color w:val="6D6E71"/>
          <w:spacing w:val="17"/>
          <w:lang w:val="nl-NL"/>
        </w:rPr>
        <w:t xml:space="preserve"> </w:t>
      </w:r>
      <w:r w:rsidRPr="00CA22F4">
        <w:rPr>
          <w:color w:val="6D6E71"/>
          <w:lang w:val="nl-NL"/>
        </w:rPr>
        <w:t xml:space="preserve">zijn, </w:t>
      </w:r>
      <w:r w:rsidRPr="00CA22F4">
        <w:rPr>
          <w:color w:val="6D6E71"/>
          <w:spacing w:val="16"/>
          <w:lang w:val="nl-NL"/>
        </w:rPr>
        <w:t xml:space="preserve"> </w:t>
      </w:r>
      <w:r w:rsidRPr="00CA22F4">
        <w:rPr>
          <w:color w:val="6D6E71"/>
          <w:lang w:val="nl-NL"/>
        </w:rPr>
        <w:t>jalo</w:t>
      </w:r>
      <w:r w:rsidRPr="00CA22F4">
        <w:rPr>
          <w:color w:val="6D6E71"/>
          <w:spacing w:val="-2"/>
          <w:lang w:val="nl-NL"/>
        </w:rPr>
        <w:t>e</w:t>
      </w:r>
      <w:r w:rsidRPr="00CA22F4">
        <w:rPr>
          <w:color w:val="6D6E71"/>
          <w:lang w:val="nl-NL"/>
        </w:rPr>
        <w:t xml:space="preserve">zie, </w:t>
      </w:r>
      <w:r w:rsidRPr="00CA22F4">
        <w:rPr>
          <w:color w:val="6D6E71"/>
          <w:spacing w:val="1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elin</w:t>
      </w:r>
      <w:r w:rsidRPr="00CA22F4">
        <w:rPr>
          <w:color w:val="6D6E71"/>
          <w:spacing w:val="2"/>
          <w:lang w:val="nl-NL"/>
        </w:rPr>
        <w:t>g</w:t>
      </w:r>
      <w:r w:rsidRPr="00CA22F4">
        <w:rPr>
          <w:color w:val="6D6E71"/>
          <w:lang w:val="nl-NL"/>
        </w:rPr>
        <w:t>,</w:t>
      </w:r>
    </w:p>
    <w:p w14:paraId="2AEC3606" w14:textId="77777777" w:rsidR="00624579" w:rsidRPr="00CA22F4" w:rsidRDefault="00CA22F4">
      <w:pPr>
        <w:pStyle w:val="Plattetekst"/>
        <w:spacing w:line="264" w:lineRule="exact"/>
        <w:ind w:left="1493"/>
        <w:rPr>
          <w:lang w:val="nl-NL"/>
        </w:rPr>
      </w:pP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2"/>
          <w:lang w:val="nl-NL"/>
        </w:rPr>
        <w:t>g</w:t>
      </w:r>
      <w:r w:rsidRPr="00CA22F4">
        <w:rPr>
          <w:color w:val="6D6E71"/>
          <w:lang w:val="nl-NL"/>
        </w:rPr>
        <w:t>eslo</w:t>
      </w:r>
      <w:r w:rsidRPr="00CA22F4">
        <w:rPr>
          <w:color w:val="6D6E71"/>
          <w:spacing w:val="-3"/>
          <w:lang w:val="nl-NL"/>
        </w:rPr>
        <w:t>t</w:t>
      </w:r>
      <w:r w:rsidRPr="00CA22F4">
        <w:rPr>
          <w:color w:val="6D6E71"/>
          <w:lang w:val="nl-NL"/>
        </w:rPr>
        <w:t xml:space="preserve">en </w:t>
      </w:r>
      <w:r w:rsidRPr="00CA22F4">
        <w:rPr>
          <w:color w:val="6D6E71"/>
          <w:spacing w:val="-3"/>
          <w:lang w:val="nl-NL"/>
        </w:rPr>
        <w:t>v</w:t>
      </w:r>
      <w:r w:rsidRPr="00CA22F4">
        <w:rPr>
          <w:color w:val="6D6E71"/>
          <w:lang w:val="nl-NL"/>
        </w:rPr>
        <w:t>oelen);</w:t>
      </w:r>
    </w:p>
    <w:p w14:paraId="42E15E78" w14:textId="77777777" w:rsidR="00624579" w:rsidRPr="00CA22F4" w:rsidRDefault="00CA22F4">
      <w:pPr>
        <w:pStyle w:val="Plattetekst"/>
        <w:spacing w:line="264" w:lineRule="exact"/>
        <w:ind w:right="4461"/>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inzien</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e</w:t>
      </w:r>
      <w:r w:rsidRPr="00CA22F4">
        <w:rPr>
          <w:color w:val="6D6E71"/>
          <w:lang w:val="nl-NL"/>
        </w:rPr>
        <w:t>f</w:t>
      </w:r>
      <w:r w:rsidRPr="00CA22F4">
        <w:rPr>
          <w:color w:val="6D6E71"/>
          <w:spacing w:val="-7"/>
          <w:lang w:val="nl-NL"/>
        </w:rPr>
        <w:t>f</w:t>
      </w:r>
      <w:r w:rsidRPr="00CA22F4">
        <w:rPr>
          <w:color w:val="6D6E71"/>
          <w:lang w:val="nl-NL"/>
        </w:rPr>
        <w:t>ect</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zijn/haar</w:t>
      </w:r>
      <w:r w:rsidRPr="00CA22F4">
        <w:rPr>
          <w:color w:val="6D6E71"/>
          <w:spacing w:val="-2"/>
          <w:lang w:val="nl-NL"/>
        </w:rPr>
        <w:t xml:space="preserve"> 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2"/>
          <w:lang w:val="nl-NL"/>
        </w:rPr>
        <w:t xml:space="preserve"> </w:t>
      </w:r>
      <w:r w:rsidRPr="00CA22F4">
        <w:rPr>
          <w:color w:val="6D6E71"/>
          <w:lang w:val="nl-NL"/>
        </w:rPr>
        <w:t>is</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3"/>
          <w:lang w:val="nl-NL"/>
        </w:rPr>
        <w:t xml:space="preserve"> </w:t>
      </w:r>
      <w:r w:rsidRPr="00CA22F4">
        <w:rPr>
          <w:color w:val="6D6E71"/>
          <w:lang w:val="nl-NL"/>
        </w:rPr>
        <w:t>de</w:t>
      </w:r>
      <w:r w:rsidRPr="00CA22F4">
        <w:rPr>
          <w:color w:val="6D6E71"/>
          <w:spacing w:val="-2"/>
          <w:lang w:val="nl-NL"/>
        </w:rPr>
        <w:t xml:space="preserve"> g</w:t>
      </w:r>
      <w:r w:rsidRPr="00CA22F4">
        <w:rPr>
          <w:color w:val="6D6E71"/>
          <w:lang w:val="nl-NL"/>
        </w:rPr>
        <w:t>epe</w:t>
      </w:r>
      <w:r w:rsidRPr="00CA22F4">
        <w:rPr>
          <w:color w:val="6D6E71"/>
          <w:spacing w:val="-3"/>
          <w:lang w:val="nl-NL"/>
        </w:rPr>
        <w:t>st</w:t>
      </w:r>
      <w:r w:rsidRPr="00CA22F4">
        <w:rPr>
          <w:color w:val="6D6E71"/>
          <w:lang w:val="nl-NL"/>
        </w:rPr>
        <w:t>e;</w:t>
      </w:r>
    </w:p>
    <w:p w14:paraId="5AF1F6B6" w14:textId="77777777" w:rsidR="00624579" w:rsidRPr="00CA22F4" w:rsidRDefault="00CA22F4">
      <w:pPr>
        <w:pStyle w:val="Plattetekst"/>
        <w:spacing w:line="264" w:lineRule="exact"/>
        <w:ind w:right="8123"/>
        <w:jc w:val="both"/>
        <w:rPr>
          <w:lang w:val="nl-NL"/>
        </w:rPr>
      </w:pPr>
      <w:r w:rsidRPr="00CA22F4">
        <w:rPr>
          <w:rFonts w:ascii="Arial" w:eastAsia="Arial" w:hAnsi="Arial" w:cs="Arial"/>
          <w:color w:val="6D6E71"/>
          <w:w w:val="95"/>
          <w:lang w:val="nl-NL"/>
        </w:rPr>
        <w:t xml:space="preserve">»    </w:t>
      </w:r>
      <w:r w:rsidRPr="00CA22F4">
        <w:rPr>
          <w:rFonts w:ascii="Arial" w:eastAsia="Arial" w:hAnsi="Arial" w:cs="Arial"/>
          <w:color w:val="6D6E71"/>
          <w:spacing w:val="30"/>
          <w:w w:val="95"/>
          <w:lang w:val="nl-NL"/>
        </w:rPr>
        <w:t xml:space="preserve"> </w:t>
      </w:r>
      <w:r w:rsidRPr="00CA22F4">
        <w:rPr>
          <w:color w:val="6D6E71"/>
          <w:w w:val="95"/>
          <w:lang w:val="nl-NL"/>
        </w:rPr>
        <w:t>E</w:t>
      </w:r>
      <w:r w:rsidRPr="00CA22F4">
        <w:rPr>
          <w:color w:val="6D6E71"/>
          <w:spacing w:val="-5"/>
          <w:w w:val="95"/>
          <w:lang w:val="nl-NL"/>
        </w:rPr>
        <w:t>x</w:t>
      </w:r>
      <w:r w:rsidRPr="00CA22F4">
        <w:rPr>
          <w:color w:val="6D6E71"/>
          <w:w w:val="95"/>
          <w:lang w:val="nl-NL"/>
        </w:rPr>
        <w:t>cuses</w:t>
      </w:r>
      <w:r w:rsidRPr="00CA22F4">
        <w:rPr>
          <w:color w:val="6D6E71"/>
          <w:spacing w:val="12"/>
          <w:w w:val="95"/>
          <w:lang w:val="nl-NL"/>
        </w:rPr>
        <w:t xml:space="preserve"> </w:t>
      </w:r>
      <w:r w:rsidRPr="00CA22F4">
        <w:rPr>
          <w:color w:val="6D6E71"/>
          <w:w w:val="95"/>
          <w:lang w:val="nl-NL"/>
        </w:rPr>
        <w:t>aan</w:t>
      </w:r>
      <w:r w:rsidRPr="00CA22F4">
        <w:rPr>
          <w:color w:val="6D6E71"/>
          <w:spacing w:val="13"/>
          <w:w w:val="95"/>
          <w:lang w:val="nl-NL"/>
        </w:rPr>
        <w:t xml:space="preserve"> </w:t>
      </w:r>
      <w:r w:rsidRPr="00CA22F4">
        <w:rPr>
          <w:color w:val="6D6E71"/>
          <w:w w:val="95"/>
          <w:lang w:val="nl-NL"/>
        </w:rPr>
        <w:t>l</w:t>
      </w:r>
      <w:r w:rsidRPr="00CA22F4">
        <w:rPr>
          <w:color w:val="6D6E71"/>
          <w:spacing w:val="-2"/>
          <w:w w:val="95"/>
          <w:lang w:val="nl-NL"/>
        </w:rPr>
        <w:t>a</w:t>
      </w:r>
      <w:r w:rsidRPr="00CA22F4">
        <w:rPr>
          <w:color w:val="6D6E71"/>
          <w:spacing w:val="-3"/>
          <w:w w:val="95"/>
          <w:lang w:val="nl-NL"/>
        </w:rPr>
        <w:t>t</w:t>
      </w:r>
      <w:r w:rsidRPr="00CA22F4">
        <w:rPr>
          <w:color w:val="6D6E71"/>
          <w:w w:val="95"/>
          <w:lang w:val="nl-NL"/>
        </w:rPr>
        <w:t>en</w:t>
      </w:r>
      <w:r w:rsidRPr="00CA22F4">
        <w:rPr>
          <w:color w:val="6D6E71"/>
          <w:spacing w:val="12"/>
          <w:w w:val="95"/>
          <w:lang w:val="nl-NL"/>
        </w:rPr>
        <w:t xml:space="preserve"> </w:t>
      </w:r>
      <w:r w:rsidRPr="00CA22F4">
        <w:rPr>
          <w:color w:val="6D6E71"/>
          <w:w w:val="95"/>
          <w:lang w:val="nl-NL"/>
        </w:rPr>
        <w:t>bieden;</w:t>
      </w:r>
    </w:p>
    <w:p w14:paraId="0F928B26" w14:textId="77777777" w:rsidR="00624579" w:rsidRPr="00CA22F4" w:rsidRDefault="00CA22F4">
      <w:pPr>
        <w:pStyle w:val="Plattetekst"/>
        <w:spacing w:line="264" w:lineRule="exact"/>
        <w:ind w:right="524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9"/>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
          <w:lang w:val="nl-NL"/>
        </w:rPr>
        <w:t xml:space="preserve"> </w:t>
      </w:r>
      <w:r w:rsidRPr="00CA22F4">
        <w:rPr>
          <w:color w:val="6D6E71"/>
          <w:lang w:val="nl-NL"/>
        </w:rPr>
        <w:t>zien</w:t>
      </w:r>
      <w:r w:rsidRPr="00CA22F4">
        <w:rPr>
          <w:color w:val="6D6E71"/>
          <w:spacing w:val="-3"/>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spacing w:val="-3"/>
          <w:lang w:val="nl-NL"/>
        </w:rPr>
        <w:t>st</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3"/>
          <w:lang w:val="nl-NL"/>
        </w:rPr>
        <w:t xml:space="preserve"> </w:t>
      </w:r>
      <w:r w:rsidRPr="00CA22F4">
        <w:rPr>
          <w:color w:val="6D6E71"/>
          <w:lang w:val="nl-NL"/>
        </w:rPr>
        <w:t>(leu</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w:t>
      </w:r>
      <w:r w:rsidRPr="00CA22F4">
        <w:rPr>
          <w:color w:val="6D6E71"/>
          <w:spacing w:val="-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p>
    <w:p w14:paraId="03F0DAEB" w14:textId="77777777" w:rsidR="00624579" w:rsidRPr="00CA22F4" w:rsidRDefault="00CA22F4">
      <w:pPr>
        <w:pStyle w:val="Plattetekst"/>
        <w:spacing w:line="264"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6"/>
          <w:lang w:val="nl-NL"/>
        </w:rPr>
        <w:t xml:space="preserve"> </w:t>
      </w: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en</w:t>
      </w:r>
      <w:r w:rsidRPr="00CA22F4">
        <w:rPr>
          <w:color w:val="6D6E71"/>
          <w:spacing w:val="9"/>
          <w:lang w:val="nl-NL"/>
        </w:rPr>
        <w:t xml:space="preserve"> </w:t>
      </w:r>
      <w:r w:rsidRPr="00CA22F4">
        <w:rPr>
          <w:color w:val="6D6E71"/>
          <w:lang w:val="nl-NL"/>
        </w:rPr>
        <w:t>is</w:t>
      </w:r>
      <w:r w:rsidRPr="00CA22F4">
        <w:rPr>
          <w:color w:val="6D6E71"/>
          <w:spacing w:val="10"/>
          <w:lang w:val="nl-NL"/>
        </w:rPr>
        <w:t xml:space="preserve"> </w:t>
      </w:r>
      <w:r w:rsidRPr="00CA22F4">
        <w:rPr>
          <w:color w:val="6D6E71"/>
          <w:spacing w:val="-3"/>
          <w:lang w:val="nl-NL"/>
        </w:rPr>
        <w:t>v</w:t>
      </w:r>
      <w:r w:rsidRPr="00CA22F4">
        <w:rPr>
          <w:color w:val="6D6E71"/>
          <w:lang w:val="nl-NL"/>
        </w:rPr>
        <w:t>erboden</w:t>
      </w:r>
      <w:r w:rsidRPr="00CA22F4">
        <w:rPr>
          <w:color w:val="6D6E71"/>
          <w:spacing w:val="10"/>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school:</w:t>
      </w:r>
      <w:r w:rsidRPr="00CA22F4">
        <w:rPr>
          <w:color w:val="6D6E71"/>
          <w:spacing w:val="9"/>
          <w:lang w:val="nl-NL"/>
        </w:rPr>
        <w:t xml:space="preserve"> </w:t>
      </w:r>
      <w:r w:rsidRPr="00CA22F4">
        <w:rPr>
          <w:color w:val="6D6E71"/>
          <w:lang w:val="nl-NL"/>
        </w:rPr>
        <w:t>wij</w:t>
      </w:r>
      <w:r w:rsidRPr="00CA22F4">
        <w:rPr>
          <w:color w:val="6D6E71"/>
          <w:spacing w:val="10"/>
          <w:lang w:val="nl-NL"/>
        </w:rPr>
        <w:t xml:space="preserve"> </w:t>
      </w:r>
      <w:r w:rsidRPr="00CA22F4">
        <w:rPr>
          <w:color w:val="6D6E71"/>
          <w:lang w:val="nl-NL"/>
        </w:rPr>
        <w:t>houden</w:t>
      </w:r>
      <w:r w:rsidRPr="00CA22F4">
        <w:rPr>
          <w:color w:val="6D6E71"/>
          <w:spacing w:val="9"/>
          <w:lang w:val="nl-NL"/>
        </w:rPr>
        <w:t xml:space="preserve"> </w:t>
      </w:r>
      <w:r w:rsidRPr="00CA22F4">
        <w:rPr>
          <w:color w:val="6D6E71"/>
          <w:lang w:val="nl-NL"/>
        </w:rPr>
        <w:t>ons</w:t>
      </w:r>
      <w:r w:rsidRPr="00CA22F4">
        <w:rPr>
          <w:color w:val="6D6E71"/>
          <w:spacing w:val="10"/>
          <w:lang w:val="nl-NL"/>
        </w:rPr>
        <w:t xml:space="preserve"> </w:t>
      </w:r>
      <w:r w:rsidRPr="00CA22F4">
        <w:rPr>
          <w:color w:val="6D6E71"/>
          <w:lang w:val="nl-NL"/>
        </w:rPr>
        <w:t>aan</w:t>
      </w:r>
      <w:r w:rsidRPr="00CA22F4">
        <w:rPr>
          <w:color w:val="6D6E71"/>
          <w:spacing w:val="9"/>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0"/>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9"/>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10"/>
          <w:lang w:val="nl-NL"/>
        </w:rPr>
        <w:t xml:space="preserve"> </w:t>
      </w:r>
      <w:r w:rsidRPr="00CA22F4">
        <w:rPr>
          <w:color w:val="6D6E71"/>
          <w:lang w:val="nl-NL"/>
        </w:rPr>
        <w:t>als</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kind</w:t>
      </w:r>
      <w:r w:rsidRPr="00CA22F4">
        <w:rPr>
          <w:color w:val="6D6E71"/>
          <w:spacing w:val="9"/>
          <w:lang w:val="nl-NL"/>
        </w:rPr>
        <w:t xml:space="preserve"> </w:t>
      </w:r>
      <w:r w:rsidRPr="00CA22F4">
        <w:rPr>
          <w:color w:val="6D6E71"/>
          <w:spacing w:val="-2"/>
          <w:lang w:val="nl-NL"/>
        </w:rPr>
        <w:t>w</w:t>
      </w:r>
      <w:r w:rsidRPr="00CA22F4">
        <w:rPr>
          <w:color w:val="6D6E71"/>
          <w:lang w:val="nl-NL"/>
        </w:rPr>
        <w:t>el</w:t>
      </w:r>
      <w:r w:rsidRPr="00CA22F4">
        <w:rPr>
          <w:color w:val="6D6E71"/>
          <w:spacing w:val="10"/>
          <w:lang w:val="nl-NL"/>
        </w:rPr>
        <w:t xml:space="preserve"> </w:t>
      </w:r>
      <w:r w:rsidRPr="00CA22F4">
        <w:rPr>
          <w:color w:val="6D6E71"/>
          <w:lang w:val="nl-NL"/>
        </w:rPr>
        <w:t>pe</w:t>
      </w:r>
      <w:r w:rsidRPr="00CA22F4">
        <w:rPr>
          <w:color w:val="6D6E71"/>
          <w:spacing w:val="-3"/>
          <w:lang w:val="nl-NL"/>
        </w:rPr>
        <w:t>s</w:t>
      </w:r>
      <w:r w:rsidRPr="00CA22F4">
        <w:rPr>
          <w:color w:val="6D6E71"/>
          <w:lang w:val="nl-NL"/>
        </w:rPr>
        <w:t>t</w:t>
      </w:r>
      <w:r w:rsidRPr="00CA22F4">
        <w:rPr>
          <w:color w:val="6D6E71"/>
          <w:spacing w:val="9"/>
          <w:lang w:val="nl-NL"/>
        </w:rPr>
        <w:t xml:space="preserve"> </w:t>
      </w:r>
      <w:r w:rsidRPr="00CA22F4">
        <w:rPr>
          <w:color w:val="6D6E71"/>
          <w:lang w:val="nl-NL"/>
        </w:rPr>
        <w:t>–</w:t>
      </w:r>
    </w:p>
    <w:p w14:paraId="4A0B1FFE" w14:textId="77777777" w:rsidR="00624579" w:rsidRPr="00CA22F4" w:rsidRDefault="00CA22F4">
      <w:pPr>
        <w:pStyle w:val="Plattetekst"/>
        <w:spacing w:line="264" w:lineRule="exact"/>
        <w:ind w:left="1493"/>
        <w:rPr>
          <w:lang w:val="nl-NL"/>
        </w:rPr>
      </w:pPr>
      <w:r w:rsidRPr="00CA22F4">
        <w:rPr>
          <w:color w:val="6D6E71"/>
          <w:lang w:val="nl-NL"/>
        </w:rPr>
        <w:t xml:space="preserve">belonen (schouderklopje) als kind zich aan de </w:t>
      </w:r>
      <w:r w:rsidRPr="00CA22F4">
        <w:rPr>
          <w:color w:val="6D6E71"/>
          <w:spacing w:val="-2"/>
          <w:lang w:val="nl-NL"/>
        </w:rPr>
        <w:t>r</w:t>
      </w:r>
      <w:r w:rsidRPr="00CA22F4">
        <w:rPr>
          <w:color w:val="6D6E71"/>
          <w:lang w:val="nl-NL"/>
        </w:rPr>
        <w:t>e</w:t>
      </w:r>
      <w:r w:rsidRPr="00CA22F4">
        <w:rPr>
          <w:color w:val="6D6E71"/>
          <w:spacing w:val="-2"/>
          <w:lang w:val="nl-NL"/>
        </w:rPr>
        <w:t>g</w:t>
      </w:r>
      <w:r w:rsidRPr="00CA22F4">
        <w:rPr>
          <w:color w:val="6D6E71"/>
          <w:lang w:val="nl-NL"/>
        </w:rPr>
        <w:t>els houdt;</w:t>
      </w:r>
    </w:p>
    <w:p w14:paraId="27D73D13" w14:textId="77777777" w:rsidR="00624579" w:rsidRPr="00CA22F4" w:rsidRDefault="00CA22F4">
      <w:pPr>
        <w:pStyle w:val="Plattetekst"/>
        <w:spacing w:line="264"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5"/>
          <w:lang w:val="nl-NL"/>
        </w:rPr>
        <w:t xml:space="preserve"> </w:t>
      </w:r>
      <w:r w:rsidRPr="00CA22F4">
        <w:rPr>
          <w:color w:val="6D6E71"/>
          <w:lang w:val="nl-NL"/>
        </w:rPr>
        <w:t>Kind</w:t>
      </w:r>
      <w:r w:rsidRPr="00CA22F4">
        <w:rPr>
          <w:color w:val="6D6E71"/>
          <w:spacing w:val="16"/>
          <w:lang w:val="nl-NL"/>
        </w:rPr>
        <w:t xml:space="preserve"> </w:t>
      </w:r>
      <w:r w:rsidRPr="00CA22F4">
        <w:rPr>
          <w:color w:val="6D6E71"/>
          <w:lang w:val="nl-NL"/>
        </w:rPr>
        <w:t>le</w:t>
      </w:r>
      <w:r w:rsidRPr="00CA22F4">
        <w:rPr>
          <w:color w:val="6D6E71"/>
          <w:spacing w:val="-3"/>
          <w:lang w:val="nl-NL"/>
        </w:rPr>
        <w:t>r</w:t>
      </w:r>
      <w:r w:rsidRPr="00CA22F4">
        <w:rPr>
          <w:color w:val="6D6E71"/>
          <w:lang w:val="nl-NL"/>
        </w:rPr>
        <w:t>en</w:t>
      </w:r>
      <w:r w:rsidRPr="00CA22F4">
        <w:rPr>
          <w:color w:val="6D6E71"/>
          <w:spacing w:val="1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m</w:t>
      </w:r>
      <w:r w:rsidRPr="00CA22F4">
        <w:rPr>
          <w:color w:val="6D6E71"/>
          <w:spacing w:val="-2"/>
          <w:lang w:val="nl-NL"/>
        </w:rPr>
        <w:t>e</w:t>
      </w:r>
      <w:r w:rsidRPr="00CA22F4">
        <w:rPr>
          <w:color w:val="6D6E71"/>
          <w:spacing w:val="-3"/>
          <w:lang w:val="nl-NL"/>
        </w:rPr>
        <w:t>t</w:t>
      </w:r>
      <w:r w:rsidRPr="00CA22F4">
        <w:rPr>
          <w:color w:val="6D6E71"/>
          <w:lang w:val="nl-NL"/>
        </w:rPr>
        <w:t>een</w:t>
      </w:r>
      <w:r w:rsidRPr="00CA22F4">
        <w:rPr>
          <w:color w:val="6D6E71"/>
          <w:spacing w:val="15"/>
          <w:lang w:val="nl-NL"/>
        </w:rPr>
        <w:t xml:space="preserve"> </w:t>
      </w:r>
      <w:r w:rsidRPr="00CA22F4">
        <w:rPr>
          <w:color w:val="6D6E71"/>
          <w:lang w:val="nl-NL"/>
        </w:rPr>
        <w:t>k</w:t>
      </w:r>
      <w:r w:rsidRPr="00CA22F4">
        <w:rPr>
          <w:color w:val="6D6E71"/>
          <w:spacing w:val="-3"/>
          <w:lang w:val="nl-NL"/>
        </w:rPr>
        <w:t>w</w:t>
      </w:r>
      <w:r w:rsidRPr="00CA22F4">
        <w:rPr>
          <w:color w:val="6D6E71"/>
          <w:lang w:val="nl-NL"/>
        </w:rPr>
        <w:t>aad</w:t>
      </w:r>
      <w:r w:rsidRPr="00CA22F4">
        <w:rPr>
          <w:color w:val="6D6E71"/>
          <w:spacing w:val="16"/>
          <w:lang w:val="nl-NL"/>
        </w:rPr>
        <w:t xml:space="preserve"> </w:t>
      </w:r>
      <w:r w:rsidRPr="00CA22F4">
        <w:rPr>
          <w:color w:val="6D6E71"/>
          <w:spacing w:val="-3"/>
          <w:lang w:val="nl-NL"/>
        </w:rPr>
        <w:t>t</w:t>
      </w:r>
      <w:r w:rsidRPr="00CA22F4">
        <w:rPr>
          <w:color w:val="6D6E71"/>
          <w:lang w:val="nl-NL"/>
        </w:rPr>
        <w:t>e</w:t>
      </w:r>
      <w:r w:rsidRPr="00CA22F4">
        <w:rPr>
          <w:color w:val="6D6E71"/>
          <w:spacing w:val="15"/>
          <w:lang w:val="nl-NL"/>
        </w:rPr>
        <w:t xml:space="preserve">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6"/>
          <w:lang w:val="nl-NL"/>
        </w:rPr>
        <w:t xml:space="preserve"> </w:t>
      </w:r>
      <w:r w:rsidRPr="00CA22F4">
        <w:rPr>
          <w:color w:val="6D6E71"/>
          <w:lang w:val="nl-NL"/>
        </w:rPr>
        <w:t>le</w:t>
      </w:r>
      <w:r w:rsidRPr="00CA22F4">
        <w:rPr>
          <w:color w:val="6D6E71"/>
          <w:spacing w:val="-3"/>
          <w:lang w:val="nl-NL"/>
        </w:rPr>
        <w:t>r</w:t>
      </w:r>
      <w:r w:rsidRPr="00CA22F4">
        <w:rPr>
          <w:color w:val="6D6E71"/>
          <w:lang w:val="nl-NL"/>
        </w:rPr>
        <w:t>en</w:t>
      </w:r>
      <w:r w:rsidRPr="00CA22F4">
        <w:rPr>
          <w:color w:val="6D6E71"/>
          <w:spacing w:val="16"/>
          <w:lang w:val="nl-NL"/>
        </w:rPr>
        <w:t xml:space="preserve"> </w:t>
      </w:r>
      <w:r w:rsidRPr="00CA22F4">
        <w:rPr>
          <w:color w:val="6D6E71"/>
          <w:lang w:val="nl-NL"/>
        </w:rPr>
        <w:t>behee</w:t>
      </w:r>
      <w:r w:rsidRPr="00CA22F4">
        <w:rPr>
          <w:color w:val="6D6E71"/>
          <w:spacing w:val="-4"/>
          <w:lang w:val="nl-NL"/>
        </w:rPr>
        <w:t>r</w:t>
      </w:r>
      <w:r w:rsidRPr="00CA22F4">
        <w:rPr>
          <w:color w:val="6D6E71"/>
          <w:lang w:val="nl-NL"/>
        </w:rPr>
        <w:t>sen,</w:t>
      </w:r>
      <w:r w:rsidRPr="00CA22F4">
        <w:rPr>
          <w:color w:val="6D6E71"/>
          <w:spacing w:val="15"/>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6"/>
          <w:lang w:val="nl-NL"/>
        </w:rPr>
        <w:t>‘</w:t>
      </w:r>
      <w:r w:rsidRPr="00CA22F4">
        <w:rPr>
          <w:color w:val="6D6E71"/>
          <w:spacing w:val="-3"/>
          <w:lang w:val="nl-NL"/>
        </w:rPr>
        <w:t>st</w:t>
      </w:r>
      <w:r w:rsidRPr="00CA22F4">
        <w:rPr>
          <w:color w:val="6D6E71"/>
          <w:lang w:val="nl-NL"/>
        </w:rPr>
        <w:t>op-ee</w:t>
      </w:r>
      <w:r w:rsidRPr="00CA22F4">
        <w:rPr>
          <w:color w:val="6D6E71"/>
          <w:spacing w:val="-4"/>
          <w:lang w:val="nl-NL"/>
        </w:rPr>
        <w:t>r</w:t>
      </w:r>
      <w:r w:rsidRPr="00CA22F4">
        <w:rPr>
          <w:color w:val="6D6E71"/>
          <w:spacing w:val="-3"/>
          <w:lang w:val="nl-NL"/>
        </w:rPr>
        <w:t>s</w:t>
      </w:r>
      <w:r w:rsidRPr="00CA22F4">
        <w:rPr>
          <w:color w:val="6D6E71"/>
          <w:spacing w:val="-7"/>
          <w:lang w:val="nl-NL"/>
        </w:rPr>
        <w:t>t</w:t>
      </w:r>
      <w:r w:rsidRPr="00CA22F4">
        <w:rPr>
          <w:color w:val="6D6E71"/>
          <w:lang w:val="nl-NL"/>
        </w:rPr>
        <w:t>-naden</w:t>
      </w:r>
      <w:r w:rsidRPr="00CA22F4">
        <w:rPr>
          <w:color w:val="6D6E71"/>
          <w:spacing w:val="-7"/>
          <w:lang w:val="nl-NL"/>
        </w:rPr>
        <w:t>k</w:t>
      </w:r>
      <w:r w:rsidRPr="00CA22F4">
        <w:rPr>
          <w:color w:val="6D6E71"/>
          <w:lang w:val="nl-NL"/>
        </w:rPr>
        <w:t>en-houdin</w:t>
      </w:r>
      <w:r w:rsidRPr="00CA22F4">
        <w:rPr>
          <w:color w:val="6D6E71"/>
          <w:spacing w:val="9"/>
          <w:lang w:val="nl-NL"/>
        </w:rPr>
        <w:t>g</w:t>
      </w:r>
      <w:r w:rsidRPr="00CA22F4">
        <w:rPr>
          <w:color w:val="6D6E71"/>
          <w:lang w:val="nl-NL"/>
        </w:rPr>
        <w:t>’</w:t>
      </w:r>
      <w:r w:rsidRPr="00CA22F4">
        <w:rPr>
          <w:color w:val="6D6E71"/>
          <w:spacing w:val="15"/>
          <w:lang w:val="nl-NL"/>
        </w:rPr>
        <w:t xml:space="preserve"> </w:t>
      </w:r>
      <w:r w:rsidRPr="00CA22F4">
        <w:rPr>
          <w:color w:val="6D6E71"/>
          <w:lang w:val="nl-NL"/>
        </w:rPr>
        <w:t>of</w:t>
      </w:r>
      <w:r w:rsidRPr="00CA22F4">
        <w:rPr>
          <w:color w:val="6D6E71"/>
          <w:spacing w:val="16"/>
          <w:lang w:val="nl-NL"/>
        </w:rPr>
        <w:t xml:space="preserve"> </w:t>
      </w:r>
      <w:r w:rsidRPr="00CA22F4">
        <w:rPr>
          <w:color w:val="6D6E71"/>
          <w:lang w:val="nl-NL"/>
        </w:rPr>
        <w:t>een</w:t>
      </w:r>
    </w:p>
    <w:p w14:paraId="074EC7AA" w14:textId="77777777" w:rsidR="00624579" w:rsidRPr="00CA22F4" w:rsidRDefault="00CA22F4">
      <w:pPr>
        <w:pStyle w:val="Plattetekst"/>
        <w:spacing w:line="264" w:lineRule="exact"/>
        <w:ind w:left="1493"/>
        <w:rPr>
          <w:lang w:val="nl-NL"/>
        </w:rPr>
      </w:pPr>
      <w:r w:rsidRPr="00CA22F4">
        <w:rPr>
          <w:color w:val="6D6E71"/>
          <w:lang w:val="nl-NL"/>
        </w:rPr>
        <w:t>ande</w:t>
      </w:r>
      <w:r w:rsidRPr="00CA22F4">
        <w:rPr>
          <w:color w:val="6D6E71"/>
          <w:spacing w:val="-3"/>
          <w:lang w:val="nl-NL"/>
        </w:rPr>
        <w:t>r</w:t>
      </w:r>
      <w:r w:rsidRPr="00CA22F4">
        <w:rPr>
          <w:color w:val="6D6E71"/>
          <w:lang w:val="nl-NL"/>
        </w:rPr>
        <w:t xml:space="preserve">e manier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 aanle</w:t>
      </w:r>
      <w:r w:rsidRPr="00CA22F4">
        <w:rPr>
          <w:color w:val="6D6E71"/>
          <w:spacing w:val="-3"/>
          <w:lang w:val="nl-NL"/>
        </w:rPr>
        <w:t>r</w:t>
      </w:r>
      <w:r w:rsidRPr="00CA22F4">
        <w:rPr>
          <w:color w:val="6D6E71"/>
          <w:lang w:val="nl-NL"/>
        </w:rPr>
        <w:t>en;</w:t>
      </w:r>
    </w:p>
    <w:p w14:paraId="744E7C5A" w14:textId="77777777" w:rsidR="00624579" w:rsidRPr="00CA22F4" w:rsidRDefault="00CA22F4">
      <w:pPr>
        <w:pStyle w:val="Plattetekst"/>
        <w:spacing w:line="264"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4"/>
          <w:lang w:val="nl-NL"/>
        </w:rPr>
        <w:t xml:space="preserve"> </w:t>
      </w:r>
      <w:r w:rsidRPr="00CA22F4">
        <w:rPr>
          <w:color w:val="6D6E71"/>
          <w:lang w:val="nl-NL"/>
        </w:rPr>
        <w:t>Co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4"/>
          <w:lang w:val="nl-NL"/>
        </w:rPr>
        <w:t xml:space="preserve"> </w:t>
      </w:r>
      <w:r w:rsidRPr="00CA22F4">
        <w:rPr>
          <w:color w:val="6D6E71"/>
          <w:lang w:val="nl-NL"/>
        </w:rPr>
        <w:t>tussen</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Inl</w:t>
      </w:r>
      <w:r w:rsidRPr="00CA22F4">
        <w:rPr>
          <w:color w:val="6D6E71"/>
          <w:spacing w:val="-1"/>
          <w:lang w:val="nl-NL"/>
        </w:rPr>
        <w:t>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kind;</w:t>
      </w:r>
      <w:r w:rsidRPr="00CA22F4">
        <w:rPr>
          <w:color w:val="6D6E71"/>
          <w:spacing w:val="-5"/>
          <w:lang w:val="nl-NL"/>
        </w:rPr>
        <w:t xml:space="preserve"> </w:t>
      </w:r>
      <w:r w:rsidRPr="00CA22F4">
        <w:rPr>
          <w:color w:val="6D6E71"/>
          <w:spacing w:val="-3"/>
          <w:lang w:val="nl-NL"/>
        </w:rPr>
        <w:t>wa</w:t>
      </w:r>
      <w:r w:rsidRPr="00CA22F4">
        <w:rPr>
          <w:color w:val="6D6E71"/>
          <w:lang w:val="nl-NL"/>
        </w:rPr>
        <w:t>t</w:t>
      </w:r>
      <w:r w:rsidRPr="00CA22F4">
        <w:rPr>
          <w:color w:val="6D6E71"/>
          <w:spacing w:val="-4"/>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oor</w:t>
      </w:r>
      <w:r w:rsidRPr="00CA22F4">
        <w:rPr>
          <w:color w:val="6D6E71"/>
          <w:spacing w:val="-4"/>
          <w:lang w:val="nl-NL"/>
        </w:rPr>
        <w:t>z</w:t>
      </w:r>
      <w:r w:rsidRPr="00CA22F4">
        <w:rPr>
          <w:color w:val="6D6E71"/>
          <w:lang w:val="nl-NL"/>
        </w:rPr>
        <w:t>aak</w:t>
      </w:r>
    </w:p>
    <w:p w14:paraId="0205805C" w14:textId="77777777" w:rsidR="00624579" w:rsidRPr="00CA22F4" w:rsidRDefault="00CA22F4">
      <w:pPr>
        <w:pStyle w:val="Plattetekst"/>
        <w:spacing w:line="264" w:lineRule="exact"/>
        <w:ind w:left="1493"/>
        <w:rPr>
          <w:rFonts w:cs="Calibri"/>
          <w:lang w:val="nl-NL"/>
        </w:rPr>
      </w:pP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pe</w:t>
      </w:r>
      <w:r w:rsidRPr="00CA22F4">
        <w:rPr>
          <w:color w:val="6D6E71"/>
          <w:spacing w:val="-3"/>
          <w:lang w:val="nl-NL"/>
        </w:rPr>
        <w:t>st</w:t>
      </w:r>
      <w:r w:rsidRPr="00CA22F4">
        <w:rPr>
          <w:color w:val="6D6E71"/>
          <w:lang w:val="nl-NL"/>
        </w:rPr>
        <w:t xml:space="preserve">en?; </w:t>
      </w:r>
      <w:r w:rsidRPr="00CA22F4">
        <w:rPr>
          <w:rFonts w:cs="Calibri"/>
          <w:b/>
          <w:bCs/>
          <w:color w:val="52B3E5"/>
          <w:lang w:val="nl-NL"/>
        </w:rPr>
        <w:t>*</w:t>
      </w:r>
    </w:p>
    <w:p w14:paraId="281A000C" w14:textId="77777777" w:rsidR="00624579" w:rsidRPr="00CA22F4" w:rsidRDefault="00CA22F4">
      <w:pPr>
        <w:pStyle w:val="Plattetekst"/>
        <w:spacing w:line="264" w:lineRule="exact"/>
        <w:ind w:right="1133"/>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16"/>
          <w:lang w:val="nl-NL"/>
        </w:rPr>
        <w:t xml:space="preserve"> </w:t>
      </w:r>
      <w:r w:rsidRPr="00CA22F4">
        <w:rPr>
          <w:color w:val="6D6E71"/>
          <w:spacing w:val="-4"/>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sport</w:t>
      </w:r>
      <w:r w:rsidRPr="00CA22F4">
        <w:rPr>
          <w:color w:val="6D6E71"/>
          <w:spacing w:val="6"/>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club;</w:t>
      </w:r>
      <w:r w:rsidRPr="00CA22F4">
        <w:rPr>
          <w:color w:val="6D6E71"/>
          <w:spacing w:val="6"/>
          <w:lang w:val="nl-NL"/>
        </w:rPr>
        <w:t xml:space="preserve"> </w:t>
      </w:r>
      <w:r w:rsidRPr="00CA22F4">
        <w:rPr>
          <w:color w:val="6D6E71"/>
          <w:spacing w:val="-3"/>
          <w:lang w:val="nl-NL"/>
        </w:rPr>
        <w:t>w</w:t>
      </w:r>
      <w:r w:rsidRPr="00CA22F4">
        <w:rPr>
          <w:color w:val="6D6E71"/>
          <w:lang w:val="nl-NL"/>
        </w:rPr>
        <w:t>aar</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kind</w:t>
      </w:r>
      <w:r w:rsidRPr="00CA22F4">
        <w:rPr>
          <w:color w:val="6D6E71"/>
          <w:spacing w:val="6"/>
          <w:lang w:val="nl-NL"/>
        </w:rPr>
        <w:t xml:space="preserve"> </w:t>
      </w:r>
      <w:r w:rsidRPr="00CA22F4">
        <w:rPr>
          <w:color w:val="6D6E71"/>
          <w:spacing w:val="-4"/>
          <w:lang w:val="nl-NL"/>
        </w:rPr>
        <w:t>k</w:t>
      </w:r>
      <w:r w:rsidRPr="00CA22F4">
        <w:rPr>
          <w:color w:val="6D6E71"/>
          <w:lang w:val="nl-NL"/>
        </w:rPr>
        <w:t>an</w:t>
      </w:r>
      <w:r w:rsidRPr="00CA22F4">
        <w:rPr>
          <w:color w:val="6D6E71"/>
          <w:spacing w:val="6"/>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spacing w:val="-2"/>
          <w:lang w:val="nl-NL"/>
        </w:rPr>
        <w:t>w</w:t>
      </w:r>
      <w:r w:rsidRPr="00CA22F4">
        <w:rPr>
          <w:color w:val="6D6E71"/>
          <w:lang w:val="nl-NL"/>
        </w:rPr>
        <w:t>el</w:t>
      </w:r>
      <w:r w:rsidRPr="00CA22F4">
        <w:rPr>
          <w:color w:val="6D6E71"/>
          <w:spacing w:val="5"/>
          <w:lang w:val="nl-NL"/>
        </w:rPr>
        <w:t xml:space="preserve"> </w:t>
      </w:r>
      <w:r w:rsidRPr="00CA22F4">
        <w:rPr>
          <w:color w:val="6D6E71"/>
          <w:lang w:val="nl-NL"/>
        </w:rPr>
        <w:t>leuk</w:t>
      </w:r>
      <w:r w:rsidRPr="00CA22F4">
        <w:rPr>
          <w:color w:val="6D6E71"/>
          <w:spacing w:val="6"/>
          <w:lang w:val="nl-NL"/>
        </w:rPr>
        <w:t xml:space="preserve"> </w:t>
      </w:r>
      <w:r w:rsidRPr="00CA22F4">
        <w:rPr>
          <w:color w:val="6D6E71"/>
          <w:spacing w:val="-4"/>
          <w:lang w:val="nl-NL"/>
        </w:rPr>
        <w:t>k</w:t>
      </w:r>
      <w:r w:rsidRPr="00CA22F4">
        <w:rPr>
          <w:color w:val="6D6E71"/>
          <w:lang w:val="nl-NL"/>
        </w:rPr>
        <w:t>an</w:t>
      </w:r>
    </w:p>
    <w:p w14:paraId="08808FCD" w14:textId="77777777" w:rsidR="00624579" w:rsidRPr="00CA22F4" w:rsidRDefault="00CA22F4">
      <w:pPr>
        <w:pStyle w:val="Plattetekst"/>
        <w:spacing w:line="264" w:lineRule="exact"/>
        <w:ind w:left="1493"/>
        <w:rPr>
          <w:lang w:val="nl-NL"/>
        </w:rPr>
      </w:pPr>
      <w:r w:rsidRPr="00CA22F4">
        <w:rPr>
          <w:color w:val="6D6E71"/>
          <w:lang w:val="nl-NL"/>
        </w:rPr>
        <w:t>zijn;</w:t>
      </w:r>
    </w:p>
    <w:p w14:paraId="471961DF" w14:textId="77777777" w:rsidR="00624579" w:rsidRPr="00CA22F4" w:rsidRDefault="00CA22F4">
      <w:pPr>
        <w:pStyle w:val="Plattetekst"/>
        <w:spacing w:line="264" w:lineRule="exact"/>
        <w:ind w:right="2646"/>
        <w:jc w:val="both"/>
        <w:rPr>
          <w:lang w:val="nl-NL"/>
        </w:rPr>
      </w:pPr>
      <w:r w:rsidRPr="00CA22F4">
        <w:rPr>
          <w:rFonts w:ascii="Arial" w:eastAsia="Arial" w:hAnsi="Arial" w:cs="Arial"/>
          <w:color w:val="6D6E71"/>
          <w:lang w:val="nl-NL"/>
        </w:rPr>
        <w:t xml:space="preserve">»   </w:t>
      </w:r>
      <w:r w:rsidRPr="00CA22F4">
        <w:rPr>
          <w:rFonts w:ascii="Arial" w:eastAsia="Arial" w:hAnsi="Arial" w:cs="Arial"/>
          <w:color w:val="6D6E71"/>
          <w:spacing w:val="9"/>
          <w:lang w:val="nl-NL"/>
        </w:rPr>
        <w:t xml:space="preserve"> </w:t>
      </w:r>
      <w:r w:rsidRPr="00CA22F4">
        <w:rPr>
          <w:color w:val="6D6E71"/>
          <w:lang w:val="nl-NL"/>
        </w:rPr>
        <w:t>Inscha</w:t>
      </w:r>
      <w:r w:rsidRPr="00CA22F4">
        <w:rPr>
          <w:color w:val="6D6E71"/>
          <w:spacing w:val="-7"/>
          <w:lang w:val="nl-NL"/>
        </w:rPr>
        <w:t>k</w:t>
      </w:r>
      <w:r w:rsidRPr="00CA22F4">
        <w:rPr>
          <w:color w:val="6D6E71"/>
          <w:lang w:val="nl-NL"/>
        </w:rPr>
        <w:t>elen</w:t>
      </w:r>
      <w:r w:rsidRPr="00CA22F4">
        <w:rPr>
          <w:color w:val="6D6E71"/>
          <w:spacing w:val="-2"/>
          <w:lang w:val="nl-NL"/>
        </w:rPr>
        <w:t xml:space="preserve"> </w:t>
      </w:r>
      <w:r w:rsidRPr="00CA22F4">
        <w:rPr>
          <w:color w:val="6D6E71"/>
          <w:lang w:val="nl-NL"/>
        </w:rPr>
        <w:t>hulp;</w:t>
      </w:r>
      <w:r w:rsidRPr="00CA22F4">
        <w:rPr>
          <w:color w:val="6D6E71"/>
          <w:spacing w:val="-3"/>
          <w:lang w:val="nl-NL"/>
        </w:rPr>
        <w:t xml:space="preserve"> </w:t>
      </w:r>
      <w:r w:rsidRPr="00CA22F4">
        <w:rPr>
          <w:color w:val="6D6E71"/>
          <w:lang w:val="nl-NL"/>
        </w:rPr>
        <w:t>sociale</w:t>
      </w:r>
      <w:r w:rsidRPr="00CA22F4">
        <w:rPr>
          <w:color w:val="6D6E71"/>
          <w:spacing w:val="-2"/>
          <w:lang w:val="nl-NL"/>
        </w:rPr>
        <w:t xml:space="preserve"> </w:t>
      </w:r>
      <w:r w:rsidRPr="00CA22F4">
        <w:rPr>
          <w:color w:val="6D6E71"/>
          <w:spacing w:val="-3"/>
          <w:lang w:val="nl-NL"/>
        </w:rPr>
        <w:t>v</w:t>
      </w:r>
      <w:r w:rsidRPr="00CA22F4">
        <w:rPr>
          <w:color w:val="6D6E71"/>
          <w:lang w:val="nl-NL"/>
        </w:rPr>
        <w:t>aa</w:t>
      </w:r>
      <w:r w:rsidRPr="00CA22F4">
        <w:rPr>
          <w:color w:val="6D6E71"/>
          <w:spacing w:val="-4"/>
          <w:lang w:val="nl-NL"/>
        </w:rPr>
        <w:t>r</w:t>
      </w:r>
      <w:r w:rsidRPr="00CA22F4">
        <w:rPr>
          <w:color w:val="6D6E71"/>
          <w:lang w:val="nl-NL"/>
        </w:rPr>
        <w:t>digheid</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ainin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w:t>
      </w:r>
      <w:r w:rsidRPr="00CA22F4">
        <w:rPr>
          <w:color w:val="6D6E71"/>
          <w:spacing w:val="-2"/>
          <w:lang w:val="nl-NL"/>
        </w:rPr>
        <w:t xml:space="preserve"> </w:t>
      </w:r>
      <w:r w:rsidRPr="00CA22F4">
        <w:rPr>
          <w:color w:val="6D6E71"/>
          <w:lang w:val="nl-NL"/>
        </w:rPr>
        <w:t>Jeu</w:t>
      </w:r>
      <w:r w:rsidRPr="00CA22F4">
        <w:rPr>
          <w:color w:val="6D6E71"/>
          <w:spacing w:val="-3"/>
          <w:lang w:val="nl-NL"/>
        </w:rPr>
        <w:t>g</w:t>
      </w:r>
      <w:r w:rsidRPr="00CA22F4">
        <w:rPr>
          <w:color w:val="6D6E71"/>
          <w:lang w:val="nl-NL"/>
        </w:rPr>
        <w:t>d</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3"/>
          <w:lang w:val="nl-NL"/>
        </w:rPr>
        <w:t xml:space="preserve"> </w:t>
      </w:r>
      <w:r w:rsidRPr="00CA22F4">
        <w:rPr>
          <w:color w:val="6D6E71"/>
          <w:lang w:val="nl-NL"/>
        </w:rPr>
        <w:t>huisarts;</w:t>
      </w:r>
      <w:r w:rsidRPr="00CA22F4">
        <w:rPr>
          <w:color w:val="6D6E71"/>
          <w:spacing w:val="-2"/>
          <w:lang w:val="nl-NL"/>
        </w:rPr>
        <w:t xml:space="preserve"> </w:t>
      </w:r>
      <w:r w:rsidRPr="00CA22F4">
        <w:rPr>
          <w:color w:val="6D6E71"/>
          <w:lang w:val="nl-NL"/>
        </w:rPr>
        <w:t>GG</w:t>
      </w:r>
      <w:r w:rsidRPr="00CA22F4">
        <w:rPr>
          <w:color w:val="6D6E71"/>
          <w:spacing w:val="-6"/>
          <w:lang w:val="nl-NL"/>
        </w:rPr>
        <w:t>D</w:t>
      </w:r>
      <w:r w:rsidRPr="00CA22F4">
        <w:rPr>
          <w:color w:val="6D6E71"/>
          <w:lang w:val="nl-NL"/>
        </w:rPr>
        <w:t>.</w:t>
      </w:r>
    </w:p>
    <w:p w14:paraId="33CC7CE8" w14:textId="77777777" w:rsidR="00624579" w:rsidRPr="00CA22F4" w:rsidRDefault="00624579">
      <w:pPr>
        <w:spacing w:before="19" w:line="240" w:lineRule="exact"/>
        <w:rPr>
          <w:sz w:val="24"/>
          <w:szCs w:val="24"/>
          <w:lang w:val="nl-NL"/>
        </w:rPr>
      </w:pPr>
    </w:p>
    <w:p w14:paraId="46E0A267" w14:textId="77777777" w:rsidR="00624579" w:rsidRPr="00CA22F4" w:rsidRDefault="00CA22F4">
      <w:pPr>
        <w:pStyle w:val="Plattetekst"/>
        <w:ind w:right="7094"/>
        <w:jc w:val="both"/>
        <w:rPr>
          <w:lang w:val="nl-NL"/>
        </w:rPr>
      </w:pPr>
      <w:r w:rsidRPr="00CA22F4">
        <w:rPr>
          <w:rFonts w:cs="Calibri"/>
          <w:color w:val="6D6E71"/>
          <w:lang w:val="nl-NL"/>
        </w:rPr>
        <w:t>(</w:t>
      </w:r>
      <w:r w:rsidRPr="00CA22F4">
        <w:rPr>
          <w:rFonts w:cs="Calibri"/>
          <w:b/>
          <w:bCs/>
          <w:color w:val="52B3E5"/>
          <w:lang w:val="nl-NL"/>
        </w:rPr>
        <w:t>*</w:t>
      </w:r>
      <w:r w:rsidRPr="00CA22F4">
        <w:rPr>
          <w:color w:val="6D6E71"/>
          <w:lang w:val="nl-NL"/>
        </w:rPr>
        <w:t>) Oor</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pe</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 xml:space="preserve">ag </w:t>
      </w:r>
      <w:r w:rsidRPr="00CA22F4">
        <w:rPr>
          <w:color w:val="6D6E71"/>
          <w:spacing w:val="-3"/>
          <w:lang w:val="nl-NL"/>
        </w:rPr>
        <w:t>k</w:t>
      </w:r>
      <w:r w:rsidRPr="00CA22F4">
        <w:rPr>
          <w:color w:val="6D6E71"/>
          <w:lang w:val="nl-NL"/>
        </w:rPr>
        <w:t>unnen zijn:</w:t>
      </w:r>
    </w:p>
    <w:p w14:paraId="32C32641" w14:textId="77777777" w:rsidR="00624579" w:rsidRPr="00CA22F4" w:rsidRDefault="00CA22F4">
      <w:pPr>
        <w:pStyle w:val="Plattetekst"/>
        <w:tabs>
          <w:tab w:val="left" w:pos="1870"/>
        </w:tabs>
        <w:spacing w:line="264" w:lineRule="exact"/>
        <w:ind w:left="1510"/>
        <w:rPr>
          <w:lang w:val="nl-NL"/>
        </w:rPr>
      </w:pPr>
      <w:r w:rsidRPr="00CA22F4">
        <w:rPr>
          <w:rFonts w:ascii="Arial" w:eastAsia="Arial" w:hAnsi="Arial" w:cs="Arial"/>
          <w:color w:val="6D6E71"/>
          <w:w w:val="95"/>
          <w:lang w:val="nl-NL"/>
        </w:rPr>
        <w:t>»</w:t>
      </w:r>
      <w:r w:rsidRPr="00CA22F4">
        <w:rPr>
          <w:rFonts w:ascii="Arial" w:eastAsia="Arial" w:hAnsi="Arial" w:cs="Arial"/>
          <w:color w:val="6D6E71"/>
          <w:w w:val="95"/>
          <w:lang w:val="nl-NL"/>
        </w:rPr>
        <w:tab/>
      </w:r>
      <w:r w:rsidRPr="00CA22F4">
        <w:rPr>
          <w:color w:val="6D6E71"/>
          <w:spacing w:val="-4"/>
          <w:w w:val="95"/>
          <w:lang w:val="nl-NL"/>
        </w:rPr>
        <w:t>E</w:t>
      </w:r>
      <w:r w:rsidRPr="00CA22F4">
        <w:rPr>
          <w:color w:val="6D6E71"/>
          <w:w w:val="95"/>
          <w:lang w:val="nl-NL"/>
        </w:rPr>
        <w:t xml:space="preserve">en </w:t>
      </w:r>
      <w:r w:rsidRPr="00CA22F4">
        <w:rPr>
          <w:color w:val="6D6E71"/>
          <w:spacing w:val="23"/>
          <w:w w:val="95"/>
          <w:lang w:val="nl-NL"/>
        </w:rPr>
        <w:t xml:space="preserve"> </w:t>
      </w:r>
      <w:r w:rsidRPr="00CA22F4">
        <w:rPr>
          <w:color w:val="6D6E71"/>
          <w:w w:val="95"/>
          <w:lang w:val="nl-NL"/>
        </w:rPr>
        <w:t>p</w:t>
      </w:r>
      <w:r w:rsidRPr="00CA22F4">
        <w:rPr>
          <w:color w:val="6D6E71"/>
          <w:spacing w:val="-4"/>
          <w:w w:val="95"/>
          <w:lang w:val="nl-NL"/>
        </w:rPr>
        <w:t>r</w:t>
      </w:r>
      <w:r w:rsidRPr="00CA22F4">
        <w:rPr>
          <w:color w:val="6D6E71"/>
          <w:w w:val="95"/>
          <w:lang w:val="nl-NL"/>
        </w:rPr>
        <w:t>oblem</w:t>
      </w:r>
      <w:r w:rsidRPr="00CA22F4">
        <w:rPr>
          <w:color w:val="6D6E71"/>
          <w:spacing w:val="-2"/>
          <w:w w:val="95"/>
          <w:lang w:val="nl-NL"/>
        </w:rPr>
        <w:t>a</w:t>
      </w:r>
      <w:r w:rsidRPr="00CA22F4">
        <w:rPr>
          <w:color w:val="6D6E71"/>
          <w:w w:val="95"/>
          <w:lang w:val="nl-NL"/>
        </w:rPr>
        <w:t xml:space="preserve">tische </w:t>
      </w:r>
      <w:r w:rsidRPr="00CA22F4">
        <w:rPr>
          <w:color w:val="6D6E71"/>
          <w:spacing w:val="23"/>
          <w:w w:val="95"/>
          <w:lang w:val="nl-NL"/>
        </w:rPr>
        <w:t xml:space="preserve"> </w:t>
      </w:r>
      <w:r w:rsidRPr="00CA22F4">
        <w:rPr>
          <w:color w:val="6D6E71"/>
          <w:w w:val="95"/>
          <w:lang w:val="nl-NL"/>
        </w:rPr>
        <w:t>thuissitu</w:t>
      </w:r>
      <w:r w:rsidRPr="00CA22F4">
        <w:rPr>
          <w:color w:val="6D6E71"/>
          <w:spacing w:val="-2"/>
          <w:w w:val="95"/>
          <w:lang w:val="nl-NL"/>
        </w:rPr>
        <w:t>a</w:t>
      </w:r>
      <w:r w:rsidRPr="00CA22F4">
        <w:rPr>
          <w:color w:val="6D6E71"/>
          <w:w w:val="95"/>
          <w:lang w:val="nl-NL"/>
        </w:rPr>
        <w:t>tie;</w:t>
      </w:r>
    </w:p>
    <w:p w14:paraId="039F677B" w14:textId="77777777" w:rsidR="00624579" w:rsidRPr="00CA22F4" w:rsidRDefault="00CA22F4">
      <w:pPr>
        <w:pStyle w:val="Plattetekst"/>
        <w:tabs>
          <w:tab w:val="left" w:pos="1870"/>
        </w:tabs>
        <w:spacing w:line="264" w:lineRule="exact"/>
        <w:ind w:left="1510"/>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10"/>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 xml:space="preserve">end </w:t>
      </w:r>
      <w:r w:rsidRPr="00CA22F4">
        <w:rPr>
          <w:color w:val="6D6E71"/>
          <w:spacing w:val="-2"/>
          <w:lang w:val="nl-NL"/>
        </w:rPr>
        <w:t>ge</w:t>
      </w:r>
      <w:r w:rsidRPr="00CA22F4">
        <w:rPr>
          <w:color w:val="6D6E71"/>
          <w:spacing w:val="-3"/>
          <w:lang w:val="nl-NL"/>
        </w:rPr>
        <w:t>v</w:t>
      </w:r>
      <w:r w:rsidRPr="00CA22F4">
        <w:rPr>
          <w:color w:val="6D6E71"/>
          <w:lang w:val="nl-NL"/>
        </w:rPr>
        <w:t xml:space="preserve">oel </w:t>
      </w:r>
      <w:r w:rsidRPr="00CA22F4">
        <w:rPr>
          <w:color w:val="6D6E71"/>
          <w:spacing w:val="-4"/>
          <w:lang w:val="nl-NL"/>
        </w:rPr>
        <w:t>v</w:t>
      </w:r>
      <w:r w:rsidRPr="00CA22F4">
        <w:rPr>
          <w:color w:val="6D6E71"/>
          <w:lang w:val="nl-NL"/>
        </w:rPr>
        <w:t>an anonimi</w:t>
      </w:r>
      <w:r w:rsidRPr="00CA22F4">
        <w:rPr>
          <w:color w:val="6D6E71"/>
          <w:spacing w:val="-2"/>
          <w:lang w:val="nl-NL"/>
        </w:rPr>
        <w:t>t</w:t>
      </w:r>
      <w:r w:rsidRPr="00CA22F4">
        <w:rPr>
          <w:color w:val="6D6E71"/>
          <w:lang w:val="nl-NL"/>
        </w:rPr>
        <w:t>eit (bui</w:t>
      </w:r>
      <w:r w:rsidRPr="00CA22F4">
        <w:rPr>
          <w:color w:val="6D6E71"/>
          <w:spacing w:val="-3"/>
          <w:lang w:val="nl-NL"/>
        </w:rPr>
        <w:t>t</w:t>
      </w:r>
      <w:r w:rsidRPr="00CA22F4">
        <w:rPr>
          <w:color w:val="6D6E71"/>
          <w:lang w:val="nl-NL"/>
        </w:rPr>
        <w:t>en</w:t>
      </w:r>
      <w:r w:rsidRPr="00CA22F4">
        <w:rPr>
          <w:color w:val="6D6E71"/>
          <w:spacing w:val="-2"/>
          <w:lang w:val="nl-NL"/>
        </w:rPr>
        <w:t>g</w:t>
      </w:r>
      <w:r w:rsidRPr="00CA22F4">
        <w:rPr>
          <w:color w:val="6D6E71"/>
          <w:lang w:val="nl-NL"/>
        </w:rPr>
        <w:t>eslo</w:t>
      </w:r>
      <w:r w:rsidRPr="00CA22F4">
        <w:rPr>
          <w:color w:val="6D6E71"/>
          <w:spacing w:val="-3"/>
          <w:lang w:val="nl-NL"/>
        </w:rPr>
        <w:t>t</w:t>
      </w:r>
      <w:r w:rsidRPr="00CA22F4">
        <w:rPr>
          <w:color w:val="6D6E71"/>
          <w:lang w:val="nl-NL"/>
        </w:rPr>
        <w:t xml:space="preserve">en </w:t>
      </w:r>
      <w:r w:rsidRPr="00CA22F4">
        <w:rPr>
          <w:color w:val="6D6E71"/>
          <w:spacing w:val="-3"/>
          <w:lang w:val="nl-NL"/>
        </w:rPr>
        <w:t>v</w:t>
      </w:r>
      <w:r w:rsidRPr="00CA22F4">
        <w:rPr>
          <w:color w:val="6D6E71"/>
          <w:lang w:val="nl-NL"/>
        </w:rPr>
        <w:t>oelen);</w:t>
      </w:r>
    </w:p>
    <w:p w14:paraId="15518153" w14:textId="77777777" w:rsidR="00624579" w:rsidRPr="00CA22F4" w:rsidRDefault="00CA22F4">
      <w:pPr>
        <w:pStyle w:val="Plattetekst"/>
        <w:tabs>
          <w:tab w:val="left" w:pos="1870"/>
        </w:tabs>
        <w:spacing w:line="264" w:lineRule="exact"/>
        <w:ind w:left="1510"/>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10"/>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 in een ni</w:t>
      </w:r>
      <w:r w:rsidRPr="00CA22F4">
        <w:rPr>
          <w:color w:val="6D6E71"/>
          <w:spacing w:val="-1"/>
          <w:lang w:val="nl-NL"/>
        </w:rPr>
        <w:t>e</w:t>
      </w:r>
      <w:r w:rsidRPr="00CA22F4">
        <w:rPr>
          <w:color w:val="6D6E71"/>
          <w:spacing w:val="-7"/>
          <w:lang w:val="nl-NL"/>
        </w:rPr>
        <w:t>t</w:t>
      </w:r>
      <w:r w:rsidRPr="00CA22F4">
        <w:rPr>
          <w:color w:val="6D6E71"/>
          <w:lang w:val="nl-NL"/>
        </w:rPr>
        <w:t xml:space="preserve">-passende </w:t>
      </w:r>
      <w:r w:rsidRPr="00CA22F4">
        <w:rPr>
          <w:color w:val="6D6E71"/>
          <w:spacing w:val="-4"/>
          <w:lang w:val="nl-NL"/>
        </w:rPr>
        <w:t>r</w:t>
      </w:r>
      <w:r w:rsidRPr="00CA22F4">
        <w:rPr>
          <w:color w:val="6D6E71"/>
          <w:lang w:val="nl-NL"/>
        </w:rPr>
        <w:t xml:space="preserve">ol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2"/>
          <w:lang w:val="nl-NL"/>
        </w:rPr>
        <w:t>g</w:t>
      </w:r>
      <w:r w:rsidRPr="00CA22F4">
        <w:rPr>
          <w:color w:val="6D6E71"/>
          <w:lang w:val="nl-NL"/>
        </w:rPr>
        <w:t>edru</w:t>
      </w:r>
      <w:r w:rsidRPr="00CA22F4">
        <w:rPr>
          <w:color w:val="6D6E71"/>
          <w:spacing w:val="-2"/>
          <w:lang w:val="nl-NL"/>
        </w:rPr>
        <w:t>k</w:t>
      </w:r>
      <w:r w:rsidRPr="00CA22F4">
        <w:rPr>
          <w:color w:val="6D6E71"/>
          <w:lang w:val="nl-NL"/>
        </w:rPr>
        <w:t>t ;</w:t>
      </w:r>
    </w:p>
    <w:p w14:paraId="72DB03FF" w14:textId="77777777" w:rsidR="00624579" w:rsidRPr="00CA22F4" w:rsidRDefault="00CA22F4">
      <w:pPr>
        <w:pStyle w:val="Plattetekst"/>
        <w:tabs>
          <w:tab w:val="left" w:pos="1870"/>
        </w:tabs>
        <w:spacing w:line="264" w:lineRule="exact"/>
        <w:ind w:left="1510"/>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10"/>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el</w:t>
      </w:r>
      <w:r w:rsidRPr="00CA22F4">
        <w:rPr>
          <w:color w:val="6D6E71"/>
          <w:spacing w:val="-4"/>
          <w:lang w:val="nl-NL"/>
        </w:rPr>
        <w:t>k</w:t>
      </w:r>
      <w:r w:rsidRPr="00CA22F4">
        <w:rPr>
          <w:color w:val="6D6E71"/>
          <w:lang w:val="nl-NL"/>
        </w:rPr>
        <w:t>aar de</w:t>
      </w:r>
      <w:r w:rsidRPr="00CA22F4">
        <w:rPr>
          <w:color w:val="6D6E71"/>
          <w:spacing w:val="-1"/>
          <w:lang w:val="nl-NL"/>
        </w:rPr>
        <w:t xml:space="preserve"> </w:t>
      </w:r>
      <w:r w:rsidRPr="00CA22F4">
        <w:rPr>
          <w:color w:val="6D6E71"/>
          <w:spacing w:val="-2"/>
          <w:lang w:val="nl-NL"/>
        </w:rPr>
        <w:t>c</w:t>
      </w:r>
      <w:r w:rsidRPr="00CA22F4">
        <w:rPr>
          <w:color w:val="6D6E71"/>
          <w:lang w:val="nl-NL"/>
        </w:rPr>
        <w:t>omp</w:t>
      </w:r>
      <w:r w:rsidRPr="00CA22F4">
        <w:rPr>
          <w:color w:val="6D6E71"/>
          <w:spacing w:val="-2"/>
          <w:lang w:val="nl-NL"/>
        </w:rPr>
        <w:t>e</w:t>
      </w:r>
      <w:r w:rsidRPr="00CA22F4">
        <w:rPr>
          <w:color w:val="6D6E71"/>
          <w:lang w:val="nl-NL"/>
        </w:rPr>
        <w:t>titie aan</w:t>
      </w:r>
      <w:r w:rsidRPr="00CA22F4">
        <w:rPr>
          <w:color w:val="6D6E71"/>
          <w:spacing w:val="-1"/>
          <w:lang w:val="nl-NL"/>
        </w:rPr>
        <w:t xml:space="preserve"> </w:t>
      </w:r>
      <w:r w:rsidRPr="00CA22F4">
        <w:rPr>
          <w:color w:val="6D6E71"/>
          <w:spacing w:val="-5"/>
          <w:lang w:val="nl-NL"/>
        </w:rPr>
        <w:t>g</w:t>
      </w:r>
      <w:r w:rsidRPr="00CA22F4">
        <w:rPr>
          <w:color w:val="6D6E71"/>
          <w:lang w:val="nl-NL"/>
        </w:rPr>
        <w:t>aan;</w:t>
      </w:r>
    </w:p>
    <w:p w14:paraId="57354C57" w14:textId="77777777" w:rsidR="00624579" w:rsidRPr="00CA22F4" w:rsidRDefault="00CA22F4">
      <w:pPr>
        <w:pStyle w:val="Plattetekst"/>
        <w:tabs>
          <w:tab w:val="left" w:pos="1870"/>
        </w:tabs>
        <w:spacing w:line="264" w:lineRule="exact"/>
        <w:ind w:left="1510"/>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4"/>
          <w:lang w:val="nl-NL"/>
        </w:rPr>
        <w:t>E</w:t>
      </w:r>
      <w:r w:rsidRPr="00CA22F4">
        <w:rPr>
          <w:color w:val="6D6E71"/>
          <w:lang w:val="nl-NL"/>
        </w:rPr>
        <w:t xml:space="preserve">en </w:t>
      </w:r>
      <w:r w:rsidRPr="00CA22F4">
        <w:rPr>
          <w:color w:val="6D6E71"/>
          <w:spacing w:val="-3"/>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 xml:space="preserve">ende </w:t>
      </w:r>
      <w:r w:rsidRPr="00CA22F4">
        <w:rPr>
          <w:color w:val="6D6E71"/>
          <w:spacing w:val="-3"/>
          <w:lang w:val="nl-NL"/>
        </w:rPr>
        <w:t>s</w:t>
      </w:r>
      <w:r w:rsidRPr="00CA22F4">
        <w:rPr>
          <w:color w:val="6D6E71"/>
          <w:lang w:val="nl-NL"/>
        </w:rPr>
        <w:t>trijd om mac</w:t>
      </w:r>
      <w:r w:rsidRPr="00CA22F4">
        <w:rPr>
          <w:color w:val="6D6E71"/>
          <w:spacing w:val="-2"/>
          <w:lang w:val="nl-NL"/>
        </w:rPr>
        <w:t>h</w:t>
      </w:r>
      <w:r w:rsidRPr="00CA22F4">
        <w:rPr>
          <w:color w:val="6D6E71"/>
          <w:lang w:val="nl-NL"/>
        </w:rPr>
        <w:t>t in de klas of in de buurt.</w:t>
      </w:r>
    </w:p>
    <w:p w14:paraId="32BE8571" w14:textId="77777777" w:rsidR="00624579" w:rsidRPr="00CA22F4" w:rsidRDefault="00624579">
      <w:pPr>
        <w:spacing w:before="4" w:line="260" w:lineRule="exact"/>
        <w:rPr>
          <w:sz w:val="26"/>
          <w:szCs w:val="26"/>
          <w:lang w:val="nl-NL"/>
        </w:rPr>
      </w:pPr>
    </w:p>
    <w:p w14:paraId="5211FFBD" w14:textId="77777777" w:rsidR="00624579" w:rsidRPr="00CA22F4" w:rsidRDefault="00CA22F4">
      <w:pPr>
        <w:pStyle w:val="Kop3"/>
        <w:ind w:right="8336"/>
        <w:jc w:val="both"/>
        <w:rPr>
          <w:b w:val="0"/>
          <w:bCs w:val="0"/>
          <w:lang w:val="nl-NL"/>
        </w:rPr>
      </w:pPr>
      <w:r w:rsidRPr="00CA22F4">
        <w:rPr>
          <w:color w:val="4FA6E7"/>
          <w:lang w:val="nl-NL"/>
        </w:rPr>
        <w:t>Advi</w:t>
      </w:r>
      <w:r w:rsidRPr="00CA22F4">
        <w:rPr>
          <w:color w:val="4FA6E7"/>
          <w:spacing w:val="-3"/>
          <w:lang w:val="nl-NL"/>
        </w:rPr>
        <w:t>e</w:t>
      </w:r>
      <w:r w:rsidRPr="00CA22F4">
        <w:rPr>
          <w:color w:val="4FA6E7"/>
          <w:spacing w:val="-5"/>
          <w:lang w:val="nl-NL"/>
        </w:rPr>
        <w:t>z</w:t>
      </w:r>
      <w:r w:rsidRPr="00CA22F4">
        <w:rPr>
          <w:color w:val="4FA6E7"/>
          <w:lang w:val="nl-NL"/>
        </w:rPr>
        <w:t>en aan de oude</w:t>
      </w:r>
      <w:r w:rsidRPr="00CA22F4">
        <w:rPr>
          <w:color w:val="4FA6E7"/>
          <w:spacing w:val="-4"/>
          <w:lang w:val="nl-NL"/>
        </w:rPr>
        <w:t>r</w:t>
      </w:r>
      <w:r w:rsidRPr="00CA22F4">
        <w:rPr>
          <w:color w:val="4FA6E7"/>
          <w:lang w:val="nl-NL"/>
        </w:rPr>
        <w:t>s:</w:t>
      </w:r>
    </w:p>
    <w:p w14:paraId="178CDEA3" w14:textId="77777777" w:rsidR="00624579" w:rsidRPr="00CA22F4" w:rsidRDefault="00CA22F4">
      <w:pPr>
        <w:spacing w:line="288" w:lineRule="exact"/>
        <w:ind w:left="1133" w:right="7806"/>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Oude</w:t>
      </w:r>
      <w:r w:rsidRPr="00CA22F4">
        <w:rPr>
          <w:rFonts w:ascii="Calibri" w:eastAsia="Calibri" w:hAnsi="Calibri" w:cs="Calibri"/>
          <w:b/>
          <w:bCs/>
          <w:color w:val="58595B"/>
          <w:spacing w:val="-3"/>
          <w:sz w:val="24"/>
          <w:szCs w:val="24"/>
          <w:lang w:val="nl-NL"/>
        </w:rPr>
        <w:t>r</w:t>
      </w:r>
      <w:r w:rsidRPr="00CA22F4">
        <w:rPr>
          <w:rFonts w:ascii="Calibri" w:eastAsia="Calibri" w:hAnsi="Calibri" w:cs="Calibri"/>
          <w:b/>
          <w:bCs/>
          <w:color w:val="58595B"/>
          <w:sz w:val="24"/>
          <w:szCs w:val="24"/>
          <w:lang w:val="nl-NL"/>
        </w:rPr>
        <w:t xml:space="preserve">s </w:t>
      </w:r>
      <w:r w:rsidRPr="00CA22F4">
        <w:rPr>
          <w:rFonts w:ascii="Calibri" w:eastAsia="Calibri" w:hAnsi="Calibri" w:cs="Calibri"/>
          <w:b/>
          <w:bCs/>
          <w:color w:val="58595B"/>
          <w:spacing w:val="-4"/>
          <w:sz w:val="24"/>
          <w:szCs w:val="24"/>
          <w:lang w:val="nl-NL"/>
        </w:rPr>
        <w:t>v</w:t>
      </w:r>
      <w:r w:rsidRPr="00CA22F4">
        <w:rPr>
          <w:rFonts w:ascii="Calibri" w:eastAsia="Calibri" w:hAnsi="Calibri" w:cs="Calibri"/>
          <w:b/>
          <w:bCs/>
          <w:color w:val="58595B"/>
          <w:sz w:val="24"/>
          <w:szCs w:val="24"/>
          <w:lang w:val="nl-NL"/>
        </w:rPr>
        <w:t xml:space="preserve">an </w:t>
      </w:r>
      <w:r w:rsidRPr="00CA22F4">
        <w:rPr>
          <w:rFonts w:ascii="Calibri" w:eastAsia="Calibri" w:hAnsi="Calibri" w:cs="Calibri"/>
          <w:b/>
          <w:bCs/>
          <w:color w:val="58595B"/>
          <w:spacing w:val="-3"/>
          <w:sz w:val="24"/>
          <w:szCs w:val="24"/>
          <w:lang w:val="nl-NL"/>
        </w:rPr>
        <w:t>g</w:t>
      </w:r>
      <w:r w:rsidRPr="00CA22F4">
        <w:rPr>
          <w:rFonts w:ascii="Calibri" w:eastAsia="Calibri" w:hAnsi="Calibri" w:cs="Calibri"/>
          <w:b/>
          <w:bCs/>
          <w:color w:val="58595B"/>
          <w:sz w:val="24"/>
          <w:szCs w:val="24"/>
          <w:lang w:val="nl-NL"/>
        </w:rPr>
        <w:t>epe</w:t>
      </w:r>
      <w:r w:rsidRPr="00CA22F4">
        <w:rPr>
          <w:rFonts w:ascii="Calibri" w:eastAsia="Calibri" w:hAnsi="Calibri" w:cs="Calibri"/>
          <w:b/>
          <w:bCs/>
          <w:color w:val="58595B"/>
          <w:spacing w:val="-3"/>
          <w:sz w:val="24"/>
          <w:szCs w:val="24"/>
          <w:lang w:val="nl-NL"/>
        </w:rPr>
        <w:t>s</w:t>
      </w:r>
      <w:r w:rsidRPr="00CA22F4">
        <w:rPr>
          <w:rFonts w:ascii="Calibri" w:eastAsia="Calibri" w:hAnsi="Calibri" w:cs="Calibri"/>
          <w:b/>
          <w:bCs/>
          <w:color w:val="58595B"/>
          <w:spacing w:val="-4"/>
          <w:sz w:val="24"/>
          <w:szCs w:val="24"/>
          <w:lang w:val="nl-NL"/>
        </w:rPr>
        <w:t>t</w:t>
      </w:r>
      <w:r w:rsidRPr="00CA22F4">
        <w:rPr>
          <w:rFonts w:ascii="Calibri" w:eastAsia="Calibri" w:hAnsi="Calibri" w:cs="Calibri"/>
          <w:b/>
          <w:bCs/>
          <w:color w:val="58595B"/>
          <w:sz w:val="24"/>
          <w:szCs w:val="24"/>
          <w:lang w:val="nl-NL"/>
        </w:rPr>
        <w:t>e kinde</w:t>
      </w:r>
      <w:r w:rsidRPr="00CA22F4">
        <w:rPr>
          <w:rFonts w:ascii="Calibri" w:eastAsia="Calibri" w:hAnsi="Calibri" w:cs="Calibri"/>
          <w:b/>
          <w:bCs/>
          <w:color w:val="58595B"/>
          <w:spacing w:val="-3"/>
          <w:sz w:val="24"/>
          <w:szCs w:val="24"/>
          <w:lang w:val="nl-NL"/>
        </w:rPr>
        <w:t>r</w:t>
      </w:r>
      <w:r w:rsidRPr="00CA22F4">
        <w:rPr>
          <w:rFonts w:ascii="Calibri" w:eastAsia="Calibri" w:hAnsi="Calibri" w:cs="Calibri"/>
          <w:b/>
          <w:bCs/>
          <w:color w:val="58595B"/>
          <w:sz w:val="24"/>
          <w:szCs w:val="24"/>
          <w:lang w:val="nl-NL"/>
        </w:rPr>
        <w:t>en:</w:t>
      </w:r>
    </w:p>
    <w:p w14:paraId="1245D90D" w14:textId="77777777" w:rsidR="00624579" w:rsidRPr="00CA22F4" w:rsidRDefault="00CA22F4" w:rsidP="00CD3340">
      <w:pPr>
        <w:pStyle w:val="Plattetekst"/>
        <w:numPr>
          <w:ilvl w:val="1"/>
          <w:numId w:val="28"/>
        </w:numPr>
        <w:tabs>
          <w:tab w:val="left" w:pos="1493"/>
        </w:tabs>
        <w:spacing w:line="259" w:lineRule="exact"/>
        <w:ind w:left="1493" w:right="4045"/>
        <w:jc w:val="both"/>
        <w:rPr>
          <w:lang w:val="nl-NL"/>
        </w:rPr>
      </w:pPr>
      <w:r w:rsidRPr="00CA22F4">
        <w:rPr>
          <w:color w:val="6D6E71"/>
          <w:lang w:val="nl-NL"/>
        </w:rPr>
        <w:t>Houd</w:t>
      </w:r>
      <w:r w:rsidRPr="00CA22F4">
        <w:rPr>
          <w:color w:val="6D6E71"/>
          <w:spacing w:val="-1"/>
          <w:lang w:val="nl-NL"/>
        </w:rPr>
        <w:t xml:space="preserve"> </w:t>
      </w:r>
      <w:r w:rsidRPr="00CA22F4">
        <w:rPr>
          <w:color w:val="6D6E71"/>
          <w:lang w:val="nl-NL"/>
        </w:rPr>
        <w:t xml:space="preserve">de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 m</w:t>
      </w:r>
      <w:r w:rsidRPr="00CA22F4">
        <w:rPr>
          <w:color w:val="6D6E71"/>
          <w:spacing w:val="-2"/>
          <w:lang w:val="nl-NL"/>
        </w:rPr>
        <w:t>e</w:t>
      </w:r>
      <w:r w:rsidRPr="00CA22F4">
        <w:rPr>
          <w:color w:val="6D6E71"/>
          <w:lang w:val="nl-NL"/>
        </w:rPr>
        <w:t>t uw kind</w:t>
      </w:r>
      <w:r w:rsidRPr="00CA22F4">
        <w:rPr>
          <w:color w:val="6D6E71"/>
          <w:spacing w:val="-1"/>
          <w:lang w:val="nl-NL"/>
        </w:rPr>
        <w:t xml:space="preserve"> </w:t>
      </w:r>
      <w:r w:rsidRPr="00CA22F4">
        <w:rPr>
          <w:color w:val="6D6E71"/>
          <w:lang w:val="nl-NL"/>
        </w:rPr>
        <w:t xml:space="preserve">open, blijf in </w:t>
      </w:r>
      <w:r w:rsidRPr="00CA22F4">
        <w:rPr>
          <w:color w:val="6D6E71"/>
          <w:spacing w:val="-1"/>
          <w:lang w:val="nl-NL"/>
        </w:rPr>
        <w:t>g</w:t>
      </w:r>
      <w:r w:rsidRPr="00CA22F4">
        <w:rPr>
          <w:color w:val="6D6E71"/>
          <w:lang w:val="nl-NL"/>
        </w:rPr>
        <w:t>esp</w:t>
      </w:r>
      <w:r w:rsidRPr="00CA22F4">
        <w:rPr>
          <w:color w:val="6D6E71"/>
          <w:spacing w:val="-3"/>
          <w:lang w:val="nl-NL"/>
        </w:rPr>
        <w:t>r</w:t>
      </w:r>
      <w:r w:rsidRPr="00CA22F4">
        <w:rPr>
          <w:color w:val="6D6E71"/>
          <w:lang w:val="nl-NL"/>
        </w:rPr>
        <w:t>ek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uw kind;</w:t>
      </w:r>
    </w:p>
    <w:p w14:paraId="1CA4864A" w14:textId="77777777" w:rsidR="00624579" w:rsidRPr="00CA22F4" w:rsidRDefault="00CA22F4" w:rsidP="00CD3340">
      <w:pPr>
        <w:pStyle w:val="Plattetekst"/>
        <w:numPr>
          <w:ilvl w:val="1"/>
          <w:numId w:val="28"/>
        </w:numPr>
        <w:tabs>
          <w:tab w:val="left" w:pos="1493"/>
        </w:tabs>
        <w:spacing w:line="264" w:lineRule="exact"/>
        <w:ind w:left="1493" w:right="1133"/>
        <w:jc w:val="both"/>
        <w:rPr>
          <w:lang w:val="nl-NL"/>
        </w:rPr>
      </w:pPr>
      <w:r w:rsidRPr="00CA22F4">
        <w:rPr>
          <w:color w:val="6D6E71"/>
          <w:lang w:val="nl-NL"/>
        </w:rPr>
        <w:t>Als</w:t>
      </w:r>
      <w:r w:rsidRPr="00CA22F4">
        <w:rPr>
          <w:color w:val="6D6E71"/>
          <w:spacing w:val="-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school</w:t>
      </w:r>
      <w:r w:rsidRPr="00CA22F4">
        <w:rPr>
          <w:color w:val="6D6E71"/>
          <w:spacing w:val="-3"/>
          <w:lang w:val="nl-NL"/>
        </w:rPr>
        <w:t xml:space="preserve"> </w:t>
      </w:r>
      <w:r w:rsidRPr="00CA22F4">
        <w:rPr>
          <w:color w:val="6D6E71"/>
          <w:spacing w:val="-2"/>
          <w:lang w:val="nl-NL"/>
        </w:rPr>
        <w:t>g</w:t>
      </w:r>
      <w:r w:rsidRPr="00CA22F4">
        <w:rPr>
          <w:color w:val="6D6E71"/>
          <w:lang w:val="nl-NL"/>
        </w:rPr>
        <w:t>ebeurt,</w:t>
      </w:r>
      <w:r w:rsidRPr="00CA22F4">
        <w:rPr>
          <w:color w:val="6D6E71"/>
          <w:spacing w:val="-4"/>
          <w:lang w:val="nl-NL"/>
        </w:rPr>
        <w:t xml:space="preserve"> </w:t>
      </w:r>
      <w:r w:rsidRPr="00CA22F4">
        <w:rPr>
          <w:color w:val="6D6E71"/>
          <w:lang w:val="nl-NL"/>
        </w:rPr>
        <w:t>maar</w:t>
      </w:r>
      <w:r w:rsidRPr="00CA22F4">
        <w:rPr>
          <w:color w:val="6D6E71"/>
          <w:spacing w:val="-4"/>
          <w:lang w:val="nl-NL"/>
        </w:rPr>
        <w:t xml:space="preserve"> </w:t>
      </w:r>
      <w:r w:rsidRPr="00CA22F4">
        <w:rPr>
          <w:color w:val="6D6E71"/>
          <w:lang w:val="nl-NL"/>
        </w:rPr>
        <w:t>op</w:t>
      </w:r>
      <w:r w:rsidRPr="00CA22F4">
        <w:rPr>
          <w:color w:val="6D6E71"/>
          <w:spacing w:val="-3"/>
          <w:lang w:val="nl-NL"/>
        </w:rPr>
        <w:t xml:space="preserve"> s</w:t>
      </w:r>
      <w:r w:rsidRPr="00CA22F4">
        <w:rPr>
          <w:color w:val="6D6E71"/>
          <w:lang w:val="nl-NL"/>
        </w:rPr>
        <w:t>t</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obeert</w:t>
      </w:r>
      <w:r w:rsidRPr="00CA22F4">
        <w:rPr>
          <w:color w:val="6D6E71"/>
          <w:spacing w:val="-4"/>
          <w:lang w:val="nl-NL"/>
        </w:rPr>
        <w:t xml:space="preserve"> </w:t>
      </w:r>
      <w:r w:rsidRPr="00CA22F4">
        <w:rPr>
          <w:color w:val="6D6E71"/>
          <w:lang w:val="nl-NL"/>
        </w:rPr>
        <w:t>u</w:t>
      </w:r>
      <w:r w:rsidRPr="00CA22F4">
        <w:rPr>
          <w:color w:val="6D6E71"/>
          <w:spacing w:val="-3"/>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4"/>
          <w:lang w:val="nl-NL"/>
        </w:rPr>
        <w:t xml:space="preserve"> </w:t>
      </w:r>
      <w:r w:rsidRPr="00CA22F4">
        <w:rPr>
          <w:color w:val="6D6E71"/>
          <w:lang w:val="nl-NL"/>
        </w:rPr>
        <w:t>op</w:t>
      </w:r>
      <w:r w:rsidRPr="00CA22F4">
        <w:rPr>
          <w:color w:val="6D6E71"/>
          <w:spacing w:val="-3"/>
          <w:lang w:val="nl-NL"/>
        </w:rPr>
        <w:t xml:space="preserve"> t</w:t>
      </w:r>
      <w:r w:rsidRPr="00CA22F4">
        <w:rPr>
          <w:color w:val="6D6E71"/>
          <w:lang w:val="nl-NL"/>
        </w:rPr>
        <w:t>e</w:t>
      </w:r>
      <w:r w:rsidRPr="00CA22F4">
        <w:rPr>
          <w:color w:val="6D6E71"/>
          <w:spacing w:val="-4"/>
          <w:lang w:val="nl-NL"/>
        </w:rPr>
        <w:t xml:space="preserve"> </w:t>
      </w:r>
      <w:r w:rsidRPr="00CA22F4">
        <w:rPr>
          <w:color w:val="6D6E71"/>
          <w:lang w:val="nl-NL"/>
        </w:rPr>
        <w:t>nemen</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v</w:t>
      </w:r>
      <w:r w:rsidRPr="00CA22F4">
        <w:rPr>
          <w:color w:val="6D6E71"/>
          <w:lang w:val="nl-NL"/>
        </w:rPr>
        <w:t>an</w:t>
      </w:r>
      <w:r w:rsidRPr="00CA22F4">
        <w:rPr>
          <w:color w:val="6D6E71"/>
          <w:spacing w:val="-3"/>
          <w:lang w:val="nl-NL"/>
        </w:rPr>
        <w:t xml:space="preserve"> </w:t>
      </w:r>
      <w:r w:rsidRPr="00CA22F4">
        <w:rPr>
          <w:color w:val="6D6E71"/>
          <w:lang w:val="nl-NL"/>
        </w:rPr>
        <w:t>de</w:t>
      </w:r>
    </w:p>
    <w:p w14:paraId="6EC0920E" w14:textId="77777777" w:rsidR="00624579" w:rsidRPr="00CA22F4" w:rsidRDefault="00CA22F4">
      <w:pPr>
        <w:pStyle w:val="Plattetekst"/>
        <w:spacing w:line="264" w:lineRule="exact"/>
        <w:ind w:left="1493"/>
        <w:rPr>
          <w:lang w:val="nl-NL"/>
        </w:rPr>
      </w:pPr>
      <w:r w:rsidRPr="00CA22F4">
        <w:rPr>
          <w:color w:val="6D6E71"/>
          <w:lang w:val="nl-NL"/>
        </w:rPr>
        <w:t>pe</w:t>
      </w:r>
      <w:r w:rsidRPr="00CA22F4">
        <w:rPr>
          <w:color w:val="6D6E71"/>
          <w:spacing w:val="-3"/>
          <w:lang w:val="nl-NL"/>
        </w:rPr>
        <w:t>st</w:t>
      </w:r>
      <w:r w:rsidRPr="00CA22F4">
        <w:rPr>
          <w:color w:val="6D6E71"/>
          <w:lang w:val="nl-NL"/>
        </w:rPr>
        <w:t>er(s) om h</w:t>
      </w:r>
      <w:r w:rsidRPr="00CA22F4">
        <w:rPr>
          <w:color w:val="6D6E71"/>
          <w:spacing w:val="-2"/>
          <w:lang w:val="nl-NL"/>
        </w:rPr>
        <w:t>e</w:t>
      </w:r>
      <w:r w:rsidRPr="00CA22F4">
        <w:rPr>
          <w:color w:val="6D6E71"/>
          <w:lang w:val="nl-NL"/>
        </w:rPr>
        <w:t>t p</w:t>
      </w:r>
      <w:r w:rsidRPr="00CA22F4">
        <w:rPr>
          <w:color w:val="6D6E71"/>
          <w:spacing w:val="-4"/>
          <w:lang w:val="nl-NL"/>
        </w:rPr>
        <w:t>r</w:t>
      </w:r>
      <w:r w:rsidRPr="00CA22F4">
        <w:rPr>
          <w:color w:val="6D6E71"/>
          <w:lang w:val="nl-NL"/>
        </w:rPr>
        <w:t>obleem besp</w:t>
      </w:r>
      <w:r w:rsidRPr="00CA22F4">
        <w:rPr>
          <w:color w:val="6D6E71"/>
          <w:spacing w:val="-3"/>
          <w:lang w:val="nl-NL"/>
        </w:rPr>
        <w:t>r</w:t>
      </w:r>
      <w:r w:rsidRPr="00CA22F4">
        <w:rPr>
          <w:color w:val="6D6E71"/>
          <w:lang w:val="nl-NL"/>
        </w:rPr>
        <w:t xml:space="preserve">eekbaar </w:t>
      </w:r>
      <w:r w:rsidRPr="00CA22F4">
        <w:rPr>
          <w:color w:val="6D6E71"/>
          <w:spacing w:val="-3"/>
          <w:lang w:val="nl-NL"/>
        </w:rPr>
        <w:t>t</w:t>
      </w:r>
      <w:r w:rsidRPr="00CA22F4">
        <w:rPr>
          <w:color w:val="6D6E71"/>
          <w:lang w:val="nl-NL"/>
        </w:rPr>
        <w:t>e ma</w:t>
      </w:r>
      <w:r w:rsidRPr="00CA22F4">
        <w:rPr>
          <w:color w:val="6D6E71"/>
          <w:spacing w:val="-8"/>
          <w:lang w:val="nl-NL"/>
        </w:rPr>
        <w:t>k</w:t>
      </w:r>
      <w:r w:rsidRPr="00CA22F4">
        <w:rPr>
          <w:color w:val="6D6E71"/>
          <w:lang w:val="nl-NL"/>
        </w:rPr>
        <w:t>en;</w:t>
      </w:r>
    </w:p>
    <w:p w14:paraId="6CB026BC" w14:textId="77777777" w:rsidR="00624579" w:rsidRPr="00CA22F4" w:rsidRDefault="00CA22F4" w:rsidP="00CD3340">
      <w:pPr>
        <w:pStyle w:val="Plattetekst"/>
        <w:numPr>
          <w:ilvl w:val="1"/>
          <w:numId w:val="28"/>
        </w:numPr>
        <w:tabs>
          <w:tab w:val="left" w:pos="1493"/>
        </w:tabs>
        <w:spacing w:line="264" w:lineRule="exact"/>
        <w:ind w:left="1493" w:right="3939"/>
        <w:jc w:val="both"/>
        <w:rPr>
          <w:lang w:val="nl-NL"/>
        </w:rPr>
      </w:pPr>
      <w:r w:rsidRPr="00CA22F4">
        <w:rPr>
          <w:color w:val="6D6E71"/>
          <w:spacing w:val="-5"/>
          <w:lang w:val="nl-NL"/>
        </w:rPr>
        <w:t>P</w:t>
      </w:r>
      <w:r w:rsidRPr="00CA22F4">
        <w:rPr>
          <w:color w:val="6D6E71"/>
          <w:lang w:val="nl-NL"/>
        </w:rPr>
        <w:t>e</w:t>
      </w:r>
      <w:r w:rsidRPr="00CA22F4">
        <w:rPr>
          <w:color w:val="6D6E71"/>
          <w:spacing w:val="-3"/>
          <w:lang w:val="nl-NL"/>
        </w:rPr>
        <w:t>st</w:t>
      </w:r>
      <w:r w:rsidRPr="00CA22F4">
        <w:rPr>
          <w:color w:val="6D6E71"/>
          <w:lang w:val="nl-NL"/>
        </w:rPr>
        <w:t xml:space="preserve">en op school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 u h</w:t>
      </w:r>
      <w:r w:rsidRPr="00CA22F4">
        <w:rPr>
          <w:color w:val="6D6E71"/>
          <w:spacing w:val="-2"/>
          <w:lang w:val="nl-NL"/>
        </w:rPr>
        <w:t>e</w:t>
      </w:r>
      <w:r w:rsidRPr="00CA22F4">
        <w:rPr>
          <w:color w:val="6D6E71"/>
          <w:lang w:val="nl-NL"/>
        </w:rPr>
        <w:t>t be</w:t>
      </w:r>
      <w:r w:rsidRPr="00CA22F4">
        <w:rPr>
          <w:color w:val="6D6E71"/>
          <w:spacing w:val="-3"/>
          <w:lang w:val="nl-NL"/>
        </w:rPr>
        <w:t>st</w:t>
      </w:r>
      <w:r w:rsidRPr="00CA22F4">
        <w:rPr>
          <w:color w:val="6D6E71"/>
          <w:lang w:val="nl-NL"/>
        </w:rPr>
        <w:t>e di</w:t>
      </w:r>
      <w:r w:rsidRPr="00CA22F4">
        <w:rPr>
          <w:color w:val="6D6E71"/>
          <w:spacing w:val="-3"/>
          <w:lang w:val="nl-NL"/>
        </w:rPr>
        <w:t>r</w:t>
      </w:r>
      <w:r w:rsidRPr="00CA22F4">
        <w:rPr>
          <w:color w:val="6D6E71"/>
          <w:lang w:val="nl-NL"/>
        </w:rPr>
        <w:t>ect m</w:t>
      </w:r>
      <w:r w:rsidRPr="00CA22F4">
        <w:rPr>
          <w:color w:val="6D6E71"/>
          <w:spacing w:val="-2"/>
          <w:lang w:val="nl-NL"/>
        </w:rPr>
        <w:t>e</w:t>
      </w:r>
      <w:r w:rsidRPr="00CA22F4">
        <w:rPr>
          <w:color w:val="6D6E71"/>
          <w:lang w:val="nl-NL"/>
        </w:rPr>
        <w:t>t 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besp</w:t>
      </w:r>
      <w:r w:rsidRPr="00CA22F4">
        <w:rPr>
          <w:color w:val="6D6E71"/>
          <w:spacing w:val="-4"/>
          <w:lang w:val="nl-NL"/>
        </w:rPr>
        <w:t>r</w:t>
      </w:r>
      <w:r w:rsidRPr="00CA22F4">
        <w:rPr>
          <w:color w:val="6D6E71"/>
          <w:lang w:val="nl-NL"/>
        </w:rPr>
        <w:t>e</w:t>
      </w:r>
      <w:r w:rsidRPr="00CA22F4">
        <w:rPr>
          <w:color w:val="6D6E71"/>
          <w:spacing w:val="-8"/>
          <w:lang w:val="nl-NL"/>
        </w:rPr>
        <w:t>k</w:t>
      </w:r>
      <w:r w:rsidRPr="00CA22F4">
        <w:rPr>
          <w:color w:val="6D6E71"/>
          <w:lang w:val="nl-NL"/>
        </w:rPr>
        <w:t>en;</w:t>
      </w:r>
    </w:p>
    <w:p w14:paraId="3CCAD9AE" w14:textId="77777777" w:rsidR="00624579" w:rsidRPr="00CA22F4" w:rsidRDefault="00CA22F4" w:rsidP="00CD3340">
      <w:pPr>
        <w:pStyle w:val="Plattetekst"/>
        <w:numPr>
          <w:ilvl w:val="1"/>
          <w:numId w:val="28"/>
        </w:numPr>
        <w:tabs>
          <w:tab w:val="left" w:pos="1493"/>
        </w:tabs>
        <w:spacing w:line="264" w:lineRule="exact"/>
        <w:ind w:left="1493" w:right="1133"/>
        <w:jc w:val="both"/>
        <w:rPr>
          <w:lang w:val="nl-NL"/>
        </w:rPr>
      </w:pPr>
      <w:r w:rsidRPr="00CA22F4">
        <w:rPr>
          <w:color w:val="6D6E71"/>
          <w:lang w:val="nl-NL"/>
        </w:rPr>
        <w:t>Door</w:t>
      </w:r>
      <w:r w:rsidRPr="00CA22F4">
        <w:rPr>
          <w:color w:val="6D6E71"/>
          <w:spacing w:val="13"/>
          <w:lang w:val="nl-NL"/>
        </w:rPr>
        <w:t xml:space="preserve"> </w:t>
      </w:r>
      <w:r w:rsidRPr="00CA22F4">
        <w:rPr>
          <w:color w:val="6D6E71"/>
          <w:lang w:val="nl-NL"/>
        </w:rPr>
        <w:t>positi</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13"/>
          <w:lang w:val="nl-NL"/>
        </w:rPr>
        <w:t xml:space="preserve"> </w:t>
      </w:r>
      <w:r w:rsidRPr="00CA22F4">
        <w:rPr>
          <w:color w:val="6D6E71"/>
          <w:spacing w:val="-3"/>
          <w:lang w:val="nl-NL"/>
        </w:rPr>
        <w:t>s</w:t>
      </w:r>
      <w:r w:rsidRPr="00CA22F4">
        <w:rPr>
          <w:color w:val="6D6E71"/>
          <w:lang w:val="nl-NL"/>
        </w:rPr>
        <w:t>timulering</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spacing w:val="-2"/>
          <w:lang w:val="nl-NL"/>
        </w:rPr>
        <w:t>z</w:t>
      </w:r>
      <w:r w:rsidRPr="00CA22F4">
        <w:rPr>
          <w:color w:val="6D6E71"/>
          <w:lang w:val="nl-NL"/>
        </w:rPr>
        <w:t>gn.</w:t>
      </w:r>
      <w:r w:rsidRPr="00CA22F4">
        <w:rPr>
          <w:color w:val="6D6E71"/>
          <w:spacing w:val="13"/>
          <w:lang w:val="nl-NL"/>
        </w:rPr>
        <w:t xml:space="preserve"> </w:t>
      </w:r>
      <w:r w:rsidRPr="00CA22F4">
        <w:rPr>
          <w:color w:val="6D6E71"/>
          <w:lang w:val="nl-NL"/>
        </w:rPr>
        <w:t>schouderklopjes</w:t>
      </w:r>
      <w:r w:rsidRPr="00CA22F4">
        <w:rPr>
          <w:color w:val="6D6E71"/>
          <w:spacing w:val="14"/>
          <w:lang w:val="nl-NL"/>
        </w:rPr>
        <w:t xml:space="preserve"> </w:t>
      </w:r>
      <w:r w:rsidRPr="00CA22F4">
        <w:rPr>
          <w:color w:val="6D6E71"/>
          <w:spacing w:val="-4"/>
          <w:lang w:val="nl-NL"/>
        </w:rPr>
        <w:t>k</w:t>
      </w:r>
      <w:r w:rsidRPr="00CA22F4">
        <w:rPr>
          <w:color w:val="6D6E71"/>
          <w:lang w:val="nl-NL"/>
        </w:rPr>
        <w:t>an</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5"/>
          <w:lang w:val="nl-NL"/>
        </w:rPr>
        <w:t>z</w:t>
      </w:r>
      <w:r w:rsidRPr="00CA22F4">
        <w:rPr>
          <w:color w:val="6D6E71"/>
          <w:lang w:val="nl-NL"/>
        </w:rPr>
        <w:t>elf</w:t>
      </w:r>
      <w:r w:rsidRPr="00CA22F4">
        <w:rPr>
          <w:color w:val="6D6E71"/>
          <w:spacing w:val="-3"/>
          <w:lang w:val="nl-NL"/>
        </w:rPr>
        <w:t>r</w:t>
      </w:r>
      <w:r w:rsidRPr="00CA22F4">
        <w:rPr>
          <w:color w:val="6D6E71"/>
          <w:lang w:val="nl-NL"/>
        </w:rPr>
        <w:t>espect</w:t>
      </w:r>
      <w:r w:rsidRPr="00CA22F4">
        <w:rPr>
          <w:color w:val="6D6E71"/>
          <w:spacing w:val="13"/>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r</w:t>
      </w:r>
      <w:r w:rsidRPr="00CA22F4">
        <w:rPr>
          <w:color w:val="6D6E71"/>
          <w:lang w:val="nl-NL"/>
        </w:rPr>
        <w:t>oot</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3"/>
          <w:lang w:val="nl-NL"/>
        </w:rPr>
        <w:t xml:space="preserve"> </w:t>
      </w:r>
      <w:r w:rsidRPr="00CA22F4">
        <w:rPr>
          <w:color w:val="6D6E71"/>
          <w:lang w:val="nl-NL"/>
        </w:rPr>
        <w:t>of</w:t>
      </w:r>
      <w:r w:rsidRPr="00CA22F4">
        <w:rPr>
          <w:color w:val="6D6E71"/>
          <w:spacing w:val="13"/>
          <w:lang w:val="nl-NL"/>
        </w:rPr>
        <w:t xml:space="preserve"> </w:t>
      </w:r>
      <w:r w:rsidRPr="00CA22F4">
        <w:rPr>
          <w:color w:val="6D6E71"/>
          <w:spacing w:val="-2"/>
          <w:lang w:val="nl-NL"/>
        </w:rPr>
        <w:t>w</w:t>
      </w:r>
      <w:r w:rsidRPr="00CA22F4">
        <w:rPr>
          <w:color w:val="6D6E71"/>
          <w:lang w:val="nl-NL"/>
        </w:rPr>
        <w:t>eer</w:t>
      </w:r>
      <w:r w:rsidRPr="00CA22F4">
        <w:rPr>
          <w:color w:val="6D6E71"/>
          <w:spacing w:val="13"/>
          <w:lang w:val="nl-NL"/>
        </w:rPr>
        <w:t xml:space="preserve"> </w:t>
      </w:r>
      <w:r w:rsidRPr="00CA22F4">
        <w:rPr>
          <w:color w:val="6D6E71"/>
          <w:spacing w:val="-3"/>
          <w:lang w:val="nl-NL"/>
        </w:rPr>
        <w:t>t</w:t>
      </w:r>
      <w:r w:rsidRPr="00CA22F4">
        <w:rPr>
          <w:color w:val="6D6E71"/>
          <w:lang w:val="nl-NL"/>
        </w:rPr>
        <w:t>erug</w:t>
      </w:r>
    </w:p>
    <w:p w14:paraId="4D0DCAE4" w14:textId="77777777" w:rsidR="00624579" w:rsidRPr="00CA22F4" w:rsidRDefault="00CA22F4">
      <w:pPr>
        <w:pStyle w:val="Plattetekst"/>
        <w:spacing w:line="264" w:lineRule="exact"/>
        <w:ind w:left="1493"/>
        <w:rPr>
          <w:lang w:val="nl-NL"/>
        </w:rPr>
      </w:pPr>
      <w:r w:rsidRPr="00CA22F4">
        <w:rPr>
          <w:color w:val="6D6E71"/>
          <w:spacing w:val="-8"/>
          <w:lang w:val="nl-NL"/>
        </w:rPr>
        <w:t>k</w:t>
      </w:r>
      <w:r w:rsidRPr="00CA22F4">
        <w:rPr>
          <w:color w:val="6D6E71"/>
          <w:lang w:val="nl-NL"/>
        </w:rPr>
        <w:t>omen;</w:t>
      </w:r>
    </w:p>
    <w:p w14:paraId="252D6F23" w14:textId="77777777" w:rsidR="00624579" w:rsidRPr="00CA22F4" w:rsidRDefault="00CA22F4" w:rsidP="00CD3340">
      <w:pPr>
        <w:pStyle w:val="Plattetekst"/>
        <w:numPr>
          <w:ilvl w:val="1"/>
          <w:numId w:val="28"/>
        </w:numPr>
        <w:tabs>
          <w:tab w:val="left" w:pos="1493"/>
        </w:tabs>
        <w:spacing w:line="264" w:lineRule="exact"/>
        <w:ind w:left="1493" w:right="5800"/>
        <w:jc w:val="both"/>
        <w:rPr>
          <w:lang w:val="nl-NL"/>
        </w:rPr>
      </w:pPr>
      <w:r w:rsidRPr="00CA22F4">
        <w:rPr>
          <w:color w:val="6D6E71"/>
          <w:lang w:val="nl-NL"/>
        </w:rPr>
        <w:t>Stimuleer</w:t>
      </w:r>
      <w:r w:rsidRPr="00CA22F4">
        <w:rPr>
          <w:color w:val="6D6E71"/>
          <w:spacing w:val="-2"/>
          <w:lang w:val="nl-NL"/>
        </w:rPr>
        <w:t xml:space="preserve"> </w:t>
      </w:r>
      <w:r w:rsidRPr="00CA22F4">
        <w:rPr>
          <w:color w:val="6D6E71"/>
          <w:lang w:val="nl-NL"/>
        </w:rPr>
        <w:t>uw</w:t>
      </w:r>
      <w:r w:rsidRPr="00CA22F4">
        <w:rPr>
          <w:color w:val="6D6E71"/>
          <w:spacing w:val="-1"/>
          <w:lang w:val="nl-NL"/>
        </w:rPr>
        <w:t xml:space="preserve"> </w:t>
      </w:r>
      <w:r w:rsidRPr="00CA22F4">
        <w:rPr>
          <w:color w:val="6D6E71"/>
          <w:lang w:val="nl-NL"/>
        </w:rPr>
        <w:t>kind</w:t>
      </w:r>
      <w:r w:rsidRPr="00CA22F4">
        <w:rPr>
          <w:color w:val="6D6E71"/>
          <w:spacing w:val="-1"/>
          <w:lang w:val="nl-NL"/>
        </w:rPr>
        <w:t xml:space="preserve"> </w:t>
      </w:r>
      <w:r w:rsidRPr="00CA22F4">
        <w:rPr>
          <w:color w:val="6D6E71"/>
          <w:spacing w:val="-2"/>
          <w:lang w:val="nl-NL"/>
        </w:rPr>
        <w:t>t</w:t>
      </w:r>
      <w:r w:rsidRPr="00CA22F4">
        <w:rPr>
          <w:color w:val="6D6E71"/>
          <w:lang w:val="nl-NL"/>
        </w:rPr>
        <w:t>ot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beo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sport;</w:t>
      </w:r>
    </w:p>
    <w:p w14:paraId="5B0D512E" w14:textId="77777777" w:rsidR="00624579" w:rsidRPr="00CA22F4" w:rsidRDefault="00624579">
      <w:pPr>
        <w:spacing w:line="264" w:lineRule="exact"/>
        <w:jc w:val="both"/>
        <w:rPr>
          <w:lang w:val="nl-NL"/>
        </w:rPr>
        <w:sectPr w:rsidR="00624579" w:rsidRPr="00CA22F4">
          <w:footerReference w:type="even" r:id="rId58"/>
          <w:footerReference w:type="default" r:id="rId59"/>
          <w:pgSz w:w="11906" w:h="16840"/>
          <w:pgMar w:top="900" w:right="0" w:bottom="500" w:left="0" w:header="0" w:footer="316" w:gutter="0"/>
          <w:pgNumType w:start="22"/>
          <w:cols w:space="708"/>
        </w:sectPr>
      </w:pPr>
    </w:p>
    <w:p w14:paraId="28F025C8" w14:textId="77777777" w:rsidR="00624579" w:rsidRPr="00CA22F4" w:rsidRDefault="00624579">
      <w:pPr>
        <w:spacing w:before="5" w:line="100" w:lineRule="exact"/>
        <w:rPr>
          <w:sz w:val="10"/>
          <w:szCs w:val="10"/>
          <w:lang w:val="nl-NL"/>
        </w:rPr>
      </w:pPr>
    </w:p>
    <w:p w14:paraId="1FE63BDB" w14:textId="77777777" w:rsidR="00624579" w:rsidRPr="00CA22F4" w:rsidRDefault="00CA22F4" w:rsidP="00CD3340">
      <w:pPr>
        <w:pStyle w:val="Plattetekst"/>
        <w:numPr>
          <w:ilvl w:val="1"/>
          <w:numId w:val="28"/>
        </w:numPr>
        <w:tabs>
          <w:tab w:val="left" w:pos="1493"/>
        </w:tabs>
        <w:spacing w:before="55"/>
        <w:ind w:left="1493"/>
        <w:rPr>
          <w:lang w:val="nl-NL"/>
        </w:rPr>
      </w:pPr>
      <w:r w:rsidRPr="00CA22F4">
        <w:rPr>
          <w:color w:val="6D6E71"/>
          <w:lang w:val="nl-NL"/>
        </w:rPr>
        <w:t>S</w:t>
      </w:r>
      <w:r w:rsidRPr="00CA22F4">
        <w:rPr>
          <w:color w:val="6D6E71"/>
          <w:spacing w:val="-3"/>
          <w:lang w:val="nl-NL"/>
        </w:rPr>
        <w:t>t</w:t>
      </w:r>
      <w:r w:rsidRPr="00CA22F4">
        <w:rPr>
          <w:color w:val="6D6E71"/>
          <w:lang w:val="nl-NL"/>
        </w:rPr>
        <w:t>eun uw kind in h</w:t>
      </w:r>
      <w:r w:rsidRPr="00CA22F4">
        <w:rPr>
          <w:color w:val="6D6E71"/>
          <w:spacing w:val="-1"/>
          <w:lang w:val="nl-NL"/>
        </w:rPr>
        <w:t>e</w:t>
      </w:r>
      <w:r w:rsidRPr="00CA22F4">
        <w:rPr>
          <w:color w:val="6D6E71"/>
          <w:lang w:val="nl-NL"/>
        </w:rPr>
        <w:t>t idee d</w:t>
      </w:r>
      <w:r w:rsidRPr="00CA22F4">
        <w:rPr>
          <w:color w:val="6D6E71"/>
          <w:spacing w:val="-2"/>
          <w:lang w:val="nl-NL"/>
        </w:rPr>
        <w:t>a</w:t>
      </w:r>
      <w:r w:rsidRPr="00CA22F4">
        <w:rPr>
          <w:color w:val="6D6E71"/>
          <w:lang w:val="nl-NL"/>
        </w:rPr>
        <w:t>t er een einde aan h</w:t>
      </w:r>
      <w:r w:rsidRPr="00CA22F4">
        <w:rPr>
          <w:color w:val="6D6E71"/>
          <w:spacing w:val="-2"/>
          <w:lang w:val="nl-NL"/>
        </w:rPr>
        <w:t>e</w:t>
      </w:r>
      <w:r w:rsidRPr="00CA22F4">
        <w:rPr>
          <w:color w:val="6D6E71"/>
          <w:lang w:val="nl-NL"/>
        </w:rPr>
        <w:t>t pe</w:t>
      </w:r>
      <w:r w:rsidRPr="00CA22F4">
        <w:rPr>
          <w:color w:val="6D6E71"/>
          <w:spacing w:val="-3"/>
          <w:lang w:val="nl-NL"/>
        </w:rPr>
        <w:t>st</w:t>
      </w:r>
      <w:r w:rsidRPr="00CA22F4">
        <w:rPr>
          <w:color w:val="6D6E71"/>
          <w:lang w:val="nl-NL"/>
        </w:rPr>
        <w:t xml:space="preserve">en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p>
    <w:p w14:paraId="5E92FE00" w14:textId="77777777" w:rsidR="00624579" w:rsidRPr="00CA22F4" w:rsidRDefault="00624579">
      <w:pPr>
        <w:spacing w:before="4" w:line="260" w:lineRule="exact"/>
        <w:rPr>
          <w:sz w:val="26"/>
          <w:szCs w:val="26"/>
          <w:lang w:val="nl-NL"/>
        </w:rPr>
      </w:pPr>
    </w:p>
    <w:p w14:paraId="48271DBE" w14:textId="77777777" w:rsidR="00624579" w:rsidRPr="00CA22F4" w:rsidRDefault="00CA22F4">
      <w:pPr>
        <w:pStyle w:val="Kop3"/>
        <w:rPr>
          <w:b w:val="0"/>
          <w:bCs w:val="0"/>
          <w:lang w:val="nl-NL"/>
        </w:rPr>
      </w:pPr>
      <w:r w:rsidRPr="00CA22F4">
        <w:rPr>
          <w:color w:val="58595B"/>
          <w:lang w:val="nl-NL"/>
        </w:rPr>
        <w:t>Oude</w:t>
      </w:r>
      <w:r w:rsidRPr="00CA22F4">
        <w:rPr>
          <w:color w:val="58595B"/>
          <w:spacing w:val="-3"/>
          <w:lang w:val="nl-NL"/>
        </w:rPr>
        <w:t>r</w:t>
      </w:r>
      <w:r w:rsidRPr="00CA22F4">
        <w:rPr>
          <w:color w:val="58595B"/>
          <w:lang w:val="nl-NL"/>
        </w:rPr>
        <w:t xml:space="preserve">s </w:t>
      </w:r>
      <w:r w:rsidRPr="00CA22F4">
        <w:rPr>
          <w:color w:val="58595B"/>
          <w:spacing w:val="-4"/>
          <w:lang w:val="nl-NL"/>
        </w:rPr>
        <w:t>v</w:t>
      </w:r>
      <w:r w:rsidRPr="00CA22F4">
        <w:rPr>
          <w:color w:val="58595B"/>
          <w:lang w:val="nl-NL"/>
        </w:rPr>
        <w:t>an pe</w:t>
      </w:r>
      <w:r w:rsidRPr="00CA22F4">
        <w:rPr>
          <w:color w:val="58595B"/>
          <w:spacing w:val="-3"/>
          <w:lang w:val="nl-NL"/>
        </w:rPr>
        <w:t>s</w:t>
      </w:r>
      <w:r w:rsidRPr="00CA22F4">
        <w:rPr>
          <w:color w:val="58595B"/>
          <w:spacing w:val="-4"/>
          <w:lang w:val="nl-NL"/>
        </w:rPr>
        <w:t>t</w:t>
      </w:r>
      <w:r w:rsidRPr="00CA22F4">
        <w:rPr>
          <w:color w:val="58595B"/>
          <w:lang w:val="nl-NL"/>
        </w:rPr>
        <w:t>e</w:t>
      </w:r>
      <w:r w:rsidRPr="00CA22F4">
        <w:rPr>
          <w:color w:val="58595B"/>
          <w:spacing w:val="-3"/>
          <w:lang w:val="nl-NL"/>
        </w:rPr>
        <w:t>r</w:t>
      </w:r>
      <w:r w:rsidRPr="00CA22F4">
        <w:rPr>
          <w:color w:val="58595B"/>
          <w:lang w:val="nl-NL"/>
        </w:rPr>
        <w:t>s:</w:t>
      </w:r>
    </w:p>
    <w:p w14:paraId="1FACD067" w14:textId="77777777" w:rsidR="00624579" w:rsidRPr="00CA22F4" w:rsidRDefault="00CA22F4" w:rsidP="00CD3340">
      <w:pPr>
        <w:pStyle w:val="Plattetekst"/>
        <w:numPr>
          <w:ilvl w:val="0"/>
          <w:numId w:val="27"/>
        </w:numPr>
        <w:tabs>
          <w:tab w:val="left" w:pos="1493"/>
        </w:tabs>
        <w:spacing w:line="259" w:lineRule="exact"/>
        <w:ind w:left="1493"/>
        <w:rPr>
          <w:lang w:val="nl-NL"/>
        </w:rPr>
      </w:pPr>
      <w:r w:rsidRPr="00CA22F4">
        <w:rPr>
          <w:color w:val="6D6E71"/>
          <w:lang w:val="nl-NL"/>
        </w:rPr>
        <w:t>Neem h</w:t>
      </w:r>
      <w:r w:rsidRPr="00CA22F4">
        <w:rPr>
          <w:color w:val="6D6E71"/>
          <w:spacing w:val="-2"/>
          <w:lang w:val="nl-NL"/>
        </w:rPr>
        <w:t>e</w:t>
      </w:r>
      <w:r w:rsidRPr="00CA22F4">
        <w:rPr>
          <w:color w:val="6D6E71"/>
          <w:lang w:val="nl-NL"/>
        </w:rPr>
        <w:t>t p</w:t>
      </w:r>
      <w:r w:rsidRPr="00CA22F4">
        <w:rPr>
          <w:color w:val="6D6E71"/>
          <w:spacing w:val="-4"/>
          <w:lang w:val="nl-NL"/>
        </w:rPr>
        <w:t>r</w:t>
      </w:r>
      <w:r w:rsidRPr="00CA22F4">
        <w:rPr>
          <w:color w:val="6D6E71"/>
          <w:lang w:val="nl-NL"/>
        </w:rPr>
        <w:t xml:space="preserve">obleem </w:t>
      </w:r>
      <w:r w:rsidRPr="00CA22F4">
        <w:rPr>
          <w:color w:val="6D6E71"/>
          <w:spacing w:val="-4"/>
          <w:lang w:val="nl-NL"/>
        </w:rPr>
        <w:t>v</w:t>
      </w:r>
      <w:r w:rsidRPr="00CA22F4">
        <w:rPr>
          <w:color w:val="6D6E71"/>
          <w:lang w:val="nl-NL"/>
        </w:rPr>
        <w:t>an uw kind serieus;</w:t>
      </w:r>
    </w:p>
    <w:p w14:paraId="43C3B2BE"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Raak ni</w:t>
      </w:r>
      <w:r w:rsidRPr="00CA22F4">
        <w:rPr>
          <w:color w:val="6D6E71"/>
          <w:spacing w:val="-2"/>
          <w:lang w:val="nl-NL"/>
        </w:rPr>
        <w:t>e</w:t>
      </w:r>
      <w:r w:rsidRPr="00CA22F4">
        <w:rPr>
          <w:color w:val="6D6E71"/>
          <w:lang w:val="nl-NL"/>
        </w:rPr>
        <w:t>t in paniek: elk kind loo</w:t>
      </w:r>
      <w:r w:rsidRPr="00CA22F4">
        <w:rPr>
          <w:color w:val="6D6E71"/>
          <w:spacing w:val="-1"/>
          <w:lang w:val="nl-NL"/>
        </w:rPr>
        <w:t>p</w:t>
      </w:r>
      <w:r w:rsidRPr="00CA22F4">
        <w:rPr>
          <w:color w:val="6D6E71"/>
          <w:lang w:val="nl-NL"/>
        </w:rPr>
        <w:t xml:space="preserve">t </w:t>
      </w:r>
      <w:r w:rsidRPr="00CA22F4">
        <w:rPr>
          <w:color w:val="6D6E71"/>
          <w:spacing w:val="-4"/>
          <w:lang w:val="nl-NL"/>
        </w:rPr>
        <w:t>k</w:t>
      </w:r>
      <w:r w:rsidRPr="00CA22F4">
        <w:rPr>
          <w:color w:val="6D6E71"/>
          <w:lang w:val="nl-NL"/>
        </w:rPr>
        <w:t>ans pe</w:t>
      </w:r>
      <w:r w:rsidRPr="00CA22F4">
        <w:rPr>
          <w:color w:val="6D6E71"/>
          <w:spacing w:val="-3"/>
          <w:lang w:val="nl-NL"/>
        </w:rPr>
        <w:t>st</w:t>
      </w:r>
      <w:r w:rsidRPr="00CA22F4">
        <w:rPr>
          <w:color w:val="6D6E71"/>
          <w:lang w:val="nl-NL"/>
        </w:rPr>
        <w:t xml:space="preserve">er </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45AD0D1F"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 ac</w:t>
      </w:r>
      <w:r w:rsidRPr="00CA22F4">
        <w:rPr>
          <w:color w:val="6D6E71"/>
          <w:spacing w:val="-3"/>
          <w:lang w:val="nl-NL"/>
        </w:rPr>
        <w:t>ht</w:t>
      </w:r>
      <w:r w:rsidRPr="00CA22F4">
        <w:rPr>
          <w:color w:val="6D6E71"/>
          <w:lang w:val="nl-NL"/>
        </w:rPr>
        <w:t>er de mo</w:t>
      </w:r>
      <w:r w:rsidRPr="00CA22F4">
        <w:rPr>
          <w:color w:val="6D6E71"/>
          <w:spacing w:val="-3"/>
          <w:lang w:val="nl-NL"/>
        </w:rPr>
        <w:t>g</w:t>
      </w:r>
      <w:r w:rsidRPr="00CA22F4">
        <w:rPr>
          <w:color w:val="6D6E71"/>
          <w:lang w:val="nl-NL"/>
        </w:rPr>
        <w:t>elij</w:t>
      </w:r>
      <w:r w:rsidRPr="00CA22F4">
        <w:rPr>
          <w:color w:val="6D6E71"/>
          <w:spacing w:val="-7"/>
          <w:lang w:val="nl-NL"/>
        </w:rPr>
        <w:t>k</w:t>
      </w:r>
      <w:r w:rsidRPr="00CA22F4">
        <w:rPr>
          <w:color w:val="6D6E71"/>
          <w:lang w:val="nl-NL"/>
        </w:rPr>
        <w:t>e oor</w:t>
      </w:r>
      <w:r w:rsidRPr="00CA22F4">
        <w:rPr>
          <w:color w:val="6D6E71"/>
          <w:spacing w:val="-4"/>
          <w:lang w:val="nl-NL"/>
        </w:rPr>
        <w:t>z</w:t>
      </w:r>
      <w:r w:rsidRPr="00CA22F4">
        <w:rPr>
          <w:color w:val="6D6E71"/>
          <w:lang w:val="nl-NL"/>
        </w:rPr>
        <w:t xml:space="preserve">aak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1ADD3FE5"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 xml:space="preserve">Maak uw kind </w:t>
      </w:r>
      <w:r w:rsidRPr="00CA22F4">
        <w:rPr>
          <w:color w:val="6D6E71"/>
          <w:spacing w:val="-2"/>
          <w:lang w:val="nl-NL"/>
        </w:rPr>
        <w:t>ge</w:t>
      </w:r>
      <w:r w:rsidRPr="00CA22F4">
        <w:rPr>
          <w:color w:val="6D6E71"/>
          <w:spacing w:val="-3"/>
          <w:lang w:val="nl-NL"/>
        </w:rPr>
        <w:t>v</w:t>
      </w:r>
      <w:r w:rsidRPr="00CA22F4">
        <w:rPr>
          <w:color w:val="6D6E71"/>
          <w:lang w:val="nl-NL"/>
        </w:rPr>
        <w:t xml:space="preserve">oelig </w:t>
      </w:r>
      <w:r w:rsidRPr="00CA22F4">
        <w:rPr>
          <w:color w:val="6D6E71"/>
          <w:spacing w:val="-2"/>
          <w:lang w:val="nl-NL"/>
        </w:rPr>
        <w:t>v</w:t>
      </w:r>
      <w:r w:rsidRPr="00CA22F4">
        <w:rPr>
          <w:color w:val="6D6E71"/>
          <w:lang w:val="nl-NL"/>
        </w:rPr>
        <w:t xml:space="preserve">oor </w:t>
      </w:r>
      <w:r w:rsidRPr="00CA22F4">
        <w:rPr>
          <w:color w:val="6D6E71"/>
          <w:spacing w:val="-3"/>
          <w:lang w:val="nl-NL"/>
        </w:rPr>
        <w:t>wa</w:t>
      </w:r>
      <w:r w:rsidRPr="00CA22F4">
        <w:rPr>
          <w:color w:val="6D6E71"/>
          <w:lang w:val="nl-NL"/>
        </w:rPr>
        <w:t>t h</w:t>
      </w:r>
      <w:r w:rsidRPr="00CA22F4">
        <w:rPr>
          <w:color w:val="6D6E71"/>
          <w:spacing w:val="-2"/>
          <w:lang w:val="nl-NL"/>
        </w:rPr>
        <w:t>e</w:t>
      </w:r>
      <w:r w:rsidRPr="00CA22F4">
        <w:rPr>
          <w:color w:val="6D6E71"/>
          <w:lang w:val="nl-NL"/>
        </w:rPr>
        <w:t>t</w:t>
      </w:r>
      <w:r w:rsidRPr="00CA22F4">
        <w:rPr>
          <w:color w:val="6D6E71"/>
          <w:spacing w:val="49"/>
          <w:lang w:val="nl-NL"/>
        </w:rPr>
        <w:t xml:space="preserve"> </w:t>
      </w:r>
      <w:r w:rsidRPr="00CA22F4">
        <w:rPr>
          <w:color w:val="6D6E71"/>
          <w:lang w:val="nl-NL"/>
        </w:rPr>
        <w:t>ande</w:t>
      </w:r>
      <w:r w:rsidRPr="00CA22F4">
        <w:rPr>
          <w:color w:val="6D6E71"/>
          <w:spacing w:val="-3"/>
          <w:lang w:val="nl-NL"/>
        </w:rPr>
        <w:t>r</w:t>
      </w:r>
      <w:r w:rsidRPr="00CA22F4">
        <w:rPr>
          <w:color w:val="6D6E71"/>
          <w:lang w:val="nl-NL"/>
        </w:rPr>
        <w:t>en aando</w:t>
      </w:r>
      <w:r w:rsidRPr="00CA22F4">
        <w:rPr>
          <w:color w:val="6D6E71"/>
          <w:spacing w:val="-2"/>
          <w:lang w:val="nl-NL"/>
        </w:rPr>
        <w:t>e</w:t>
      </w:r>
      <w:r w:rsidRPr="00CA22F4">
        <w:rPr>
          <w:color w:val="6D6E71"/>
          <w:lang w:val="nl-NL"/>
        </w:rPr>
        <w:t>t;</w:t>
      </w:r>
    </w:p>
    <w:p w14:paraId="34E901AB"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Be</w:t>
      </w:r>
      <w:r w:rsidRPr="00CA22F4">
        <w:rPr>
          <w:color w:val="6D6E71"/>
          <w:spacing w:val="-3"/>
          <w:lang w:val="nl-NL"/>
        </w:rPr>
        <w:t>st</w:t>
      </w:r>
      <w:r w:rsidRPr="00CA22F4">
        <w:rPr>
          <w:color w:val="6D6E71"/>
          <w:lang w:val="nl-NL"/>
        </w:rPr>
        <w:t xml:space="preserve">eed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 aandac</w:t>
      </w:r>
      <w:r w:rsidRPr="00CA22F4">
        <w:rPr>
          <w:color w:val="6D6E71"/>
          <w:spacing w:val="-2"/>
          <w:lang w:val="nl-NL"/>
        </w:rPr>
        <w:t>h</w:t>
      </w:r>
      <w:r w:rsidRPr="00CA22F4">
        <w:rPr>
          <w:color w:val="6D6E71"/>
          <w:lang w:val="nl-NL"/>
        </w:rPr>
        <w:t>t aan uw kind;</w:t>
      </w:r>
    </w:p>
    <w:p w14:paraId="69F1CFEA"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Stimuleer</w:t>
      </w:r>
      <w:r w:rsidRPr="00CA22F4">
        <w:rPr>
          <w:color w:val="6D6E71"/>
          <w:spacing w:val="-2"/>
          <w:lang w:val="nl-NL"/>
        </w:rPr>
        <w:t xml:space="preserve"> </w:t>
      </w:r>
      <w:r w:rsidRPr="00CA22F4">
        <w:rPr>
          <w:color w:val="6D6E71"/>
          <w:lang w:val="nl-NL"/>
        </w:rPr>
        <w:t>uw</w:t>
      </w:r>
      <w:r w:rsidRPr="00CA22F4">
        <w:rPr>
          <w:color w:val="6D6E71"/>
          <w:spacing w:val="-1"/>
          <w:lang w:val="nl-NL"/>
        </w:rPr>
        <w:t xml:space="preserve"> </w:t>
      </w:r>
      <w:r w:rsidRPr="00CA22F4">
        <w:rPr>
          <w:color w:val="6D6E71"/>
          <w:lang w:val="nl-NL"/>
        </w:rPr>
        <w:t>kind</w:t>
      </w:r>
      <w:r w:rsidRPr="00CA22F4">
        <w:rPr>
          <w:color w:val="6D6E71"/>
          <w:spacing w:val="-1"/>
          <w:lang w:val="nl-NL"/>
        </w:rPr>
        <w:t xml:space="preserve"> </w:t>
      </w:r>
      <w:r w:rsidRPr="00CA22F4">
        <w:rPr>
          <w:color w:val="6D6E71"/>
          <w:spacing w:val="-2"/>
          <w:lang w:val="nl-NL"/>
        </w:rPr>
        <w:t>t</w:t>
      </w:r>
      <w:r w:rsidRPr="00CA22F4">
        <w:rPr>
          <w:color w:val="6D6E71"/>
          <w:lang w:val="nl-NL"/>
        </w:rPr>
        <w:t>ot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beo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sport;</w:t>
      </w:r>
    </w:p>
    <w:p w14:paraId="7CC23931" w14:textId="77777777" w:rsidR="00624579" w:rsidRPr="00CA22F4" w:rsidRDefault="00CA22F4" w:rsidP="00CD3340">
      <w:pPr>
        <w:pStyle w:val="Plattetekst"/>
        <w:numPr>
          <w:ilvl w:val="0"/>
          <w:numId w:val="27"/>
        </w:numPr>
        <w:tabs>
          <w:tab w:val="left" w:pos="1493"/>
        </w:tabs>
        <w:spacing w:line="264" w:lineRule="exact"/>
        <w:ind w:left="1493"/>
        <w:rPr>
          <w:lang w:val="nl-NL"/>
        </w:rPr>
      </w:pPr>
      <w:r w:rsidRPr="00CA22F4">
        <w:rPr>
          <w:color w:val="6D6E71"/>
          <w:lang w:val="nl-NL"/>
        </w:rPr>
        <w:t>Corri</w:t>
      </w:r>
      <w:r w:rsidRPr="00CA22F4">
        <w:rPr>
          <w:color w:val="6D6E71"/>
          <w:spacing w:val="-2"/>
          <w:lang w:val="nl-NL"/>
        </w:rPr>
        <w:t>g</w:t>
      </w:r>
      <w:r w:rsidRPr="00CA22F4">
        <w:rPr>
          <w:color w:val="6D6E71"/>
          <w:lang w:val="nl-NL"/>
        </w:rPr>
        <w:t>eer on</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 xml:space="preserve">t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 en benoem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 xml:space="preserve">oede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 xml:space="preserve">ag </w:t>
      </w:r>
      <w:r w:rsidRPr="00CA22F4">
        <w:rPr>
          <w:color w:val="6D6E71"/>
          <w:spacing w:val="-4"/>
          <w:lang w:val="nl-NL"/>
        </w:rPr>
        <w:t>v</w:t>
      </w:r>
      <w:r w:rsidRPr="00CA22F4">
        <w:rPr>
          <w:color w:val="6D6E71"/>
          <w:lang w:val="nl-NL"/>
        </w:rPr>
        <w:t>an uw kind;</w:t>
      </w:r>
    </w:p>
    <w:p w14:paraId="4219104D" w14:textId="77777777" w:rsidR="00624579" w:rsidRPr="00CA22F4" w:rsidRDefault="00CA22F4">
      <w:pPr>
        <w:pStyle w:val="Plattetekst"/>
        <w:spacing w:line="264" w:lineRule="exact"/>
        <w:rPr>
          <w:lang w:val="nl-NL"/>
        </w:rPr>
      </w:pPr>
      <w:r w:rsidRPr="00CA22F4">
        <w:rPr>
          <w:color w:val="6D6E71"/>
          <w:lang w:val="nl-NL"/>
        </w:rPr>
        <w:t xml:space="preserve">h.  </w:t>
      </w:r>
      <w:r w:rsidRPr="00CA22F4">
        <w:rPr>
          <w:color w:val="6D6E71"/>
          <w:spacing w:val="39"/>
          <w:lang w:val="nl-NL"/>
        </w:rPr>
        <w:t xml:space="preserve"> </w:t>
      </w:r>
      <w:r w:rsidRPr="00CA22F4">
        <w:rPr>
          <w:color w:val="6D6E71"/>
          <w:lang w:val="nl-NL"/>
        </w:rPr>
        <w:t>Maak uw kind duidelijk d</w:t>
      </w:r>
      <w:r w:rsidRPr="00CA22F4">
        <w:rPr>
          <w:color w:val="6D6E71"/>
          <w:spacing w:val="-2"/>
          <w:lang w:val="nl-NL"/>
        </w:rPr>
        <w:t>a</w:t>
      </w:r>
      <w:r w:rsidRPr="00CA22F4">
        <w:rPr>
          <w:color w:val="6D6E71"/>
          <w:lang w:val="nl-NL"/>
        </w:rPr>
        <w:t>t u ac</w:t>
      </w:r>
      <w:r w:rsidRPr="00CA22F4">
        <w:rPr>
          <w:color w:val="6D6E71"/>
          <w:spacing w:val="-2"/>
          <w:lang w:val="nl-NL"/>
        </w:rPr>
        <w:t>h</w:t>
      </w:r>
      <w:r w:rsidRPr="00CA22F4">
        <w:rPr>
          <w:color w:val="6D6E71"/>
          <w:spacing w:val="-3"/>
          <w:lang w:val="nl-NL"/>
        </w:rPr>
        <w:t>t</w:t>
      </w:r>
      <w:r w:rsidRPr="00CA22F4">
        <w:rPr>
          <w:color w:val="6D6E71"/>
          <w:lang w:val="nl-NL"/>
        </w:rPr>
        <w:t xml:space="preserve">er de beslissing </w:t>
      </w:r>
      <w:r w:rsidRPr="00CA22F4">
        <w:rPr>
          <w:color w:val="6D6E71"/>
          <w:spacing w:val="-3"/>
          <w:lang w:val="nl-NL"/>
        </w:rPr>
        <w:t>v</w:t>
      </w:r>
      <w:r w:rsidRPr="00CA22F4">
        <w:rPr>
          <w:color w:val="6D6E71"/>
          <w:lang w:val="nl-NL"/>
        </w:rPr>
        <w:t xml:space="preserve">an school </w:t>
      </w:r>
      <w:r w:rsidRPr="00CA22F4">
        <w:rPr>
          <w:color w:val="6D6E71"/>
          <w:spacing w:val="-2"/>
          <w:lang w:val="nl-NL"/>
        </w:rPr>
        <w:t>s</w:t>
      </w:r>
      <w:r w:rsidRPr="00CA22F4">
        <w:rPr>
          <w:color w:val="6D6E71"/>
          <w:spacing w:val="-3"/>
          <w:lang w:val="nl-NL"/>
        </w:rPr>
        <w:t>t</w:t>
      </w:r>
      <w:r w:rsidRPr="00CA22F4">
        <w:rPr>
          <w:color w:val="6D6E71"/>
          <w:lang w:val="nl-NL"/>
        </w:rPr>
        <w:t>a</w:t>
      </w:r>
      <w:r w:rsidRPr="00CA22F4">
        <w:rPr>
          <w:color w:val="6D6E71"/>
          <w:spacing w:val="-3"/>
          <w:lang w:val="nl-NL"/>
        </w:rPr>
        <w:t>a</w:t>
      </w:r>
      <w:r w:rsidRPr="00CA22F4">
        <w:rPr>
          <w:color w:val="6D6E71"/>
          <w:lang w:val="nl-NL"/>
        </w:rPr>
        <w:t>t.</w:t>
      </w:r>
    </w:p>
    <w:p w14:paraId="56932B6B" w14:textId="77777777" w:rsidR="00624579" w:rsidRPr="00CA22F4" w:rsidRDefault="00624579">
      <w:pPr>
        <w:spacing w:before="4" w:line="260" w:lineRule="exact"/>
        <w:rPr>
          <w:sz w:val="26"/>
          <w:szCs w:val="26"/>
          <w:lang w:val="nl-NL"/>
        </w:rPr>
      </w:pPr>
    </w:p>
    <w:p w14:paraId="66F592B7" w14:textId="77777777" w:rsidR="00624579" w:rsidRPr="00CA22F4" w:rsidRDefault="00CA22F4">
      <w:pPr>
        <w:pStyle w:val="Kop3"/>
        <w:rPr>
          <w:b w:val="0"/>
          <w:bCs w:val="0"/>
          <w:lang w:val="nl-NL"/>
        </w:rPr>
      </w:pPr>
      <w:r w:rsidRPr="00CA22F4">
        <w:rPr>
          <w:color w:val="58595B"/>
          <w:lang w:val="nl-NL"/>
        </w:rPr>
        <w:t>Alle ande</w:t>
      </w:r>
      <w:r w:rsidRPr="00CA22F4">
        <w:rPr>
          <w:color w:val="58595B"/>
          <w:spacing w:val="-3"/>
          <w:lang w:val="nl-NL"/>
        </w:rPr>
        <w:t>r</w:t>
      </w:r>
      <w:r w:rsidRPr="00CA22F4">
        <w:rPr>
          <w:color w:val="58595B"/>
          <w:lang w:val="nl-NL"/>
        </w:rPr>
        <w:t>e oude</w:t>
      </w:r>
      <w:r w:rsidRPr="00CA22F4">
        <w:rPr>
          <w:color w:val="58595B"/>
          <w:spacing w:val="-3"/>
          <w:lang w:val="nl-NL"/>
        </w:rPr>
        <w:t>r</w:t>
      </w:r>
      <w:r w:rsidRPr="00CA22F4">
        <w:rPr>
          <w:color w:val="58595B"/>
          <w:lang w:val="nl-NL"/>
        </w:rPr>
        <w:t>s:</w:t>
      </w:r>
    </w:p>
    <w:p w14:paraId="760A776E" w14:textId="77777777" w:rsidR="00624579" w:rsidRPr="00CA22F4" w:rsidRDefault="00CA22F4" w:rsidP="00CD3340">
      <w:pPr>
        <w:pStyle w:val="Plattetekst"/>
        <w:numPr>
          <w:ilvl w:val="0"/>
          <w:numId w:val="26"/>
        </w:numPr>
        <w:tabs>
          <w:tab w:val="left" w:pos="1493"/>
        </w:tabs>
        <w:spacing w:line="259" w:lineRule="exact"/>
        <w:ind w:left="1493"/>
        <w:rPr>
          <w:lang w:val="nl-NL"/>
        </w:rPr>
      </w:pPr>
      <w:r w:rsidRPr="00CA22F4">
        <w:rPr>
          <w:color w:val="6D6E71"/>
          <w:lang w:val="nl-NL"/>
        </w:rPr>
        <w:t>Neem de oude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epe</w:t>
      </w:r>
      <w:r w:rsidRPr="00CA22F4">
        <w:rPr>
          <w:color w:val="6D6E71"/>
          <w:spacing w:val="-3"/>
          <w:lang w:val="nl-NL"/>
        </w:rPr>
        <w:t>st</w:t>
      </w:r>
      <w:r w:rsidRPr="00CA22F4">
        <w:rPr>
          <w:color w:val="6D6E71"/>
          <w:lang w:val="nl-NL"/>
        </w:rPr>
        <w:t>e kind serieus;</w:t>
      </w:r>
    </w:p>
    <w:p w14:paraId="0A94A7F5" w14:textId="77777777" w:rsidR="00624579" w:rsidRPr="00CA22F4" w:rsidRDefault="00CA22F4" w:rsidP="00CD3340">
      <w:pPr>
        <w:pStyle w:val="Plattetekst"/>
        <w:numPr>
          <w:ilvl w:val="0"/>
          <w:numId w:val="26"/>
        </w:numPr>
        <w:tabs>
          <w:tab w:val="left" w:pos="1493"/>
        </w:tabs>
        <w:spacing w:line="264" w:lineRule="exact"/>
        <w:ind w:left="1493"/>
        <w:rPr>
          <w:lang w:val="nl-NL"/>
        </w:rPr>
      </w:pPr>
      <w:r w:rsidRPr="00CA22F4">
        <w:rPr>
          <w:color w:val="6D6E71"/>
          <w:lang w:val="nl-NL"/>
        </w:rPr>
        <w:t>Stimuleer</w:t>
      </w:r>
      <w:r w:rsidRPr="00CA22F4">
        <w:rPr>
          <w:color w:val="6D6E71"/>
          <w:spacing w:val="-1"/>
          <w:lang w:val="nl-NL"/>
        </w:rPr>
        <w:t xml:space="preserve"> </w:t>
      </w:r>
      <w:r w:rsidRPr="00CA22F4">
        <w:rPr>
          <w:color w:val="6D6E71"/>
          <w:lang w:val="nl-NL"/>
        </w:rPr>
        <w:t>uw</w:t>
      </w:r>
      <w:r w:rsidRPr="00CA22F4">
        <w:rPr>
          <w:color w:val="6D6E71"/>
          <w:spacing w:val="-1"/>
          <w:lang w:val="nl-NL"/>
        </w:rPr>
        <w:t xml:space="preserve"> </w:t>
      </w:r>
      <w:r w:rsidRPr="00CA22F4">
        <w:rPr>
          <w:color w:val="6D6E71"/>
          <w:lang w:val="nl-NL"/>
        </w:rPr>
        <w:t>kind om</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 xml:space="preserve">een </w:t>
      </w:r>
      <w:r w:rsidRPr="00CA22F4">
        <w:rPr>
          <w:color w:val="6D6E71"/>
          <w:spacing w:val="-2"/>
          <w:lang w:val="nl-NL"/>
        </w:rPr>
        <w:t>g</w:t>
      </w:r>
      <w:r w:rsidRPr="00CA22F4">
        <w:rPr>
          <w:color w:val="6D6E71"/>
          <w:lang w:val="nl-NL"/>
        </w:rPr>
        <w:t>oede</w:t>
      </w:r>
      <w:r w:rsidRPr="00CA22F4">
        <w:rPr>
          <w:color w:val="6D6E71"/>
          <w:spacing w:val="-1"/>
          <w:lang w:val="nl-NL"/>
        </w:rPr>
        <w:t xml:space="preserve"> </w:t>
      </w:r>
      <w:r w:rsidRPr="00CA22F4">
        <w:rPr>
          <w:color w:val="6D6E71"/>
          <w:lang w:val="nl-NL"/>
        </w:rPr>
        <w:t>manier</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 ande</w:t>
      </w:r>
      <w:r w:rsidRPr="00CA22F4">
        <w:rPr>
          <w:color w:val="6D6E71"/>
          <w:spacing w:val="-3"/>
          <w:lang w:val="nl-NL"/>
        </w:rPr>
        <w:t>r</w:t>
      </w:r>
      <w:r w:rsidRPr="00CA22F4">
        <w:rPr>
          <w:color w:val="6D6E71"/>
          <w:lang w:val="nl-NL"/>
        </w:rPr>
        <w:t>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 xml:space="preserve">om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g</w:t>
      </w:r>
      <w:r w:rsidRPr="00CA22F4">
        <w:rPr>
          <w:color w:val="6D6E71"/>
          <w:lang w:val="nl-NL"/>
        </w:rPr>
        <w:t>aan;</w:t>
      </w:r>
    </w:p>
    <w:p w14:paraId="03FC1230" w14:textId="77777777" w:rsidR="00624579" w:rsidRPr="00CA22F4" w:rsidRDefault="00CA22F4" w:rsidP="00CD3340">
      <w:pPr>
        <w:pStyle w:val="Plattetekst"/>
        <w:numPr>
          <w:ilvl w:val="0"/>
          <w:numId w:val="26"/>
        </w:numPr>
        <w:tabs>
          <w:tab w:val="left" w:pos="1493"/>
        </w:tabs>
        <w:spacing w:line="264" w:lineRule="exact"/>
        <w:ind w:left="1493"/>
        <w:rPr>
          <w:lang w:val="nl-NL"/>
        </w:rPr>
      </w:pPr>
      <w:r w:rsidRPr="00CA22F4">
        <w:rPr>
          <w:color w:val="6D6E71"/>
          <w:lang w:val="nl-NL"/>
        </w:rPr>
        <w:t>Corri</w:t>
      </w:r>
      <w:r w:rsidRPr="00CA22F4">
        <w:rPr>
          <w:color w:val="6D6E71"/>
          <w:spacing w:val="-2"/>
          <w:lang w:val="nl-NL"/>
        </w:rPr>
        <w:t>g</w:t>
      </w:r>
      <w:r w:rsidRPr="00CA22F4">
        <w:rPr>
          <w:color w:val="6D6E71"/>
          <w:lang w:val="nl-NL"/>
        </w:rPr>
        <w:t>eer uw kind bij on</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 xml:space="preserve">t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 xml:space="preserve">ag en benoem </w:t>
      </w:r>
      <w:r w:rsidRPr="00CA22F4">
        <w:rPr>
          <w:color w:val="6D6E71"/>
          <w:spacing w:val="-2"/>
          <w:lang w:val="nl-NL"/>
        </w:rPr>
        <w:t>g</w:t>
      </w:r>
      <w:r w:rsidRPr="00CA22F4">
        <w:rPr>
          <w:color w:val="6D6E71"/>
          <w:lang w:val="nl-NL"/>
        </w:rPr>
        <w:t xml:space="preserve">oed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p>
    <w:p w14:paraId="7852670B" w14:textId="77777777" w:rsidR="00624579" w:rsidRPr="00CA22F4" w:rsidRDefault="00CA22F4" w:rsidP="00CD3340">
      <w:pPr>
        <w:pStyle w:val="Plattetekst"/>
        <w:numPr>
          <w:ilvl w:val="0"/>
          <w:numId w:val="26"/>
        </w:numPr>
        <w:tabs>
          <w:tab w:val="left" w:pos="1493"/>
        </w:tabs>
        <w:spacing w:line="264"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 xml:space="preserve">f </w:t>
      </w:r>
      <w:r w:rsidRPr="00CA22F4">
        <w:rPr>
          <w:color w:val="6D6E71"/>
          <w:spacing w:val="-5"/>
          <w:lang w:val="nl-NL"/>
        </w:rPr>
        <w:t>z</w:t>
      </w:r>
      <w:r w:rsidRPr="00CA22F4">
        <w:rPr>
          <w:color w:val="6D6E71"/>
          <w:lang w:val="nl-NL"/>
        </w:rPr>
        <w:t>elf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 xml:space="preserve">oede </w:t>
      </w:r>
      <w:r w:rsidRPr="00CA22F4">
        <w:rPr>
          <w:color w:val="6D6E71"/>
          <w:spacing w:val="-3"/>
          <w:lang w:val="nl-NL"/>
        </w:rPr>
        <w:t>v</w:t>
      </w:r>
      <w:r w:rsidRPr="00CA22F4">
        <w:rPr>
          <w:color w:val="6D6E71"/>
          <w:lang w:val="nl-NL"/>
        </w:rPr>
        <w:t>oorbeeld;</w:t>
      </w:r>
    </w:p>
    <w:p w14:paraId="0C480643" w14:textId="77777777" w:rsidR="00624579" w:rsidRPr="00CA22F4" w:rsidRDefault="00CA22F4" w:rsidP="00CD3340">
      <w:pPr>
        <w:pStyle w:val="Plattetekst"/>
        <w:numPr>
          <w:ilvl w:val="0"/>
          <w:numId w:val="26"/>
        </w:numPr>
        <w:tabs>
          <w:tab w:val="left" w:pos="1493"/>
        </w:tabs>
        <w:spacing w:line="264" w:lineRule="exact"/>
        <w:ind w:left="1493"/>
        <w:rPr>
          <w:lang w:val="nl-NL"/>
        </w:rPr>
      </w:pPr>
      <w:r w:rsidRPr="00CA22F4">
        <w:rPr>
          <w:color w:val="6D6E71"/>
          <w:lang w:val="nl-NL"/>
        </w:rPr>
        <w:t xml:space="preserve">Leer uw kind </w:t>
      </w:r>
      <w:r w:rsidRPr="00CA22F4">
        <w:rPr>
          <w:color w:val="6D6E71"/>
          <w:spacing w:val="-2"/>
          <w:lang w:val="nl-NL"/>
        </w:rPr>
        <w:t>v</w:t>
      </w:r>
      <w:r w:rsidRPr="00CA22F4">
        <w:rPr>
          <w:color w:val="6D6E71"/>
          <w:lang w:val="nl-NL"/>
        </w:rPr>
        <w:t>oor ande</w:t>
      </w:r>
      <w:r w:rsidRPr="00CA22F4">
        <w:rPr>
          <w:color w:val="6D6E71"/>
          <w:spacing w:val="-3"/>
          <w:lang w:val="nl-NL"/>
        </w:rPr>
        <w:t>r</w:t>
      </w:r>
      <w:r w:rsidRPr="00CA22F4">
        <w:rPr>
          <w:color w:val="6D6E71"/>
          <w:lang w:val="nl-NL"/>
        </w:rPr>
        <w:t xml:space="preserve">en op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4224F628" w14:textId="77777777" w:rsidR="00624579" w:rsidRPr="00CA22F4" w:rsidRDefault="00CA22F4" w:rsidP="00CD3340">
      <w:pPr>
        <w:pStyle w:val="Plattetekst"/>
        <w:numPr>
          <w:ilvl w:val="0"/>
          <w:numId w:val="26"/>
        </w:numPr>
        <w:tabs>
          <w:tab w:val="left" w:pos="1493"/>
        </w:tabs>
        <w:spacing w:line="264" w:lineRule="exact"/>
        <w:ind w:left="1493"/>
        <w:rPr>
          <w:lang w:val="nl-NL"/>
        </w:rPr>
      </w:pPr>
      <w:r w:rsidRPr="00CA22F4">
        <w:rPr>
          <w:color w:val="6D6E71"/>
          <w:lang w:val="nl-NL"/>
        </w:rPr>
        <w:t xml:space="preserve">Leer uw kind </w:t>
      </w:r>
      <w:r w:rsidRPr="00CA22F4">
        <w:rPr>
          <w:color w:val="6D6E71"/>
          <w:spacing w:val="-2"/>
          <w:lang w:val="nl-NL"/>
        </w:rPr>
        <w:t>v</w:t>
      </w:r>
      <w:r w:rsidRPr="00CA22F4">
        <w:rPr>
          <w:color w:val="6D6E71"/>
          <w:lang w:val="nl-NL"/>
        </w:rPr>
        <w:t>oor zich</w:t>
      </w:r>
      <w:r w:rsidRPr="00CA22F4">
        <w:rPr>
          <w:color w:val="6D6E71"/>
          <w:spacing w:val="-5"/>
          <w:lang w:val="nl-NL"/>
        </w:rPr>
        <w:t>z</w:t>
      </w:r>
      <w:r w:rsidRPr="00CA22F4">
        <w:rPr>
          <w:color w:val="6D6E71"/>
          <w:lang w:val="nl-NL"/>
        </w:rPr>
        <w:t xml:space="preserve">elf op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1F0430C1"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7ECF15E1" w14:textId="77777777" w:rsidR="00624579" w:rsidRPr="00CA22F4" w:rsidRDefault="00624579">
      <w:pPr>
        <w:spacing w:before="5" w:line="120" w:lineRule="exact"/>
        <w:rPr>
          <w:sz w:val="12"/>
          <w:szCs w:val="12"/>
          <w:lang w:val="nl-NL"/>
        </w:rPr>
      </w:pPr>
    </w:p>
    <w:p w14:paraId="69875AA9" w14:textId="77777777" w:rsidR="00624579" w:rsidRPr="00CA22F4" w:rsidRDefault="00CA22F4">
      <w:pPr>
        <w:pStyle w:val="Kop1"/>
        <w:ind w:right="9371"/>
        <w:jc w:val="both"/>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2"/>
          <w:lang w:val="nl-NL"/>
        </w:rPr>
        <w:t xml:space="preserve"> </w:t>
      </w:r>
      <w:r w:rsidRPr="00CA22F4">
        <w:rPr>
          <w:rFonts w:cs="Calibri"/>
          <w:color w:val="D7DF23"/>
          <w:lang w:val="nl-NL"/>
        </w:rPr>
        <w:t>5</w:t>
      </w:r>
    </w:p>
    <w:p w14:paraId="08AE0467" w14:textId="77777777" w:rsidR="00624579" w:rsidRPr="00CA22F4" w:rsidRDefault="00CA22F4">
      <w:pPr>
        <w:pStyle w:val="Kop2"/>
        <w:spacing w:line="304" w:lineRule="exact"/>
        <w:ind w:right="8642"/>
        <w:jc w:val="both"/>
        <w:rPr>
          <w:rFonts w:cs="Calibri"/>
          <w:b w:val="0"/>
          <w:bCs w:val="0"/>
          <w:lang w:val="nl-NL"/>
        </w:rPr>
      </w:pPr>
      <w:r w:rsidRPr="00CA22F4">
        <w:rPr>
          <w:rFonts w:cs="Calibri"/>
          <w:color w:val="6D6E71"/>
          <w:spacing w:val="-5"/>
          <w:w w:val="95"/>
          <w:lang w:val="nl-NL"/>
        </w:rPr>
        <w:t>P</w:t>
      </w:r>
      <w:r w:rsidRPr="00CA22F4">
        <w:rPr>
          <w:rFonts w:cs="Calibri"/>
          <w:color w:val="6D6E71"/>
          <w:w w:val="95"/>
          <w:lang w:val="nl-NL"/>
        </w:rPr>
        <w:t>e</w:t>
      </w:r>
      <w:r w:rsidRPr="00CA22F4">
        <w:rPr>
          <w:rFonts w:cs="Calibri"/>
          <w:color w:val="6D6E71"/>
          <w:spacing w:val="-4"/>
          <w:w w:val="95"/>
          <w:lang w:val="nl-NL"/>
        </w:rPr>
        <w:t>r</w:t>
      </w:r>
      <w:r w:rsidRPr="00CA22F4">
        <w:rPr>
          <w:rFonts w:cs="Calibri"/>
          <w:color w:val="6D6E71"/>
          <w:w w:val="95"/>
          <w:lang w:val="nl-NL"/>
        </w:rPr>
        <w:t>soons</w:t>
      </w:r>
      <w:r w:rsidRPr="00CA22F4">
        <w:rPr>
          <w:rFonts w:cs="Calibri"/>
          <w:color w:val="6D6E71"/>
          <w:spacing w:val="-4"/>
          <w:w w:val="95"/>
          <w:lang w:val="nl-NL"/>
        </w:rPr>
        <w:t>g</w:t>
      </w:r>
      <w:r w:rsidRPr="00CA22F4">
        <w:rPr>
          <w:rFonts w:cs="Calibri"/>
          <w:color w:val="6D6E71"/>
          <w:w w:val="95"/>
          <w:lang w:val="nl-NL"/>
        </w:rPr>
        <w:t>e</w:t>
      </w:r>
      <w:r w:rsidRPr="00CA22F4">
        <w:rPr>
          <w:rFonts w:cs="Calibri"/>
          <w:color w:val="6D6E71"/>
          <w:spacing w:val="-3"/>
          <w:w w:val="95"/>
          <w:lang w:val="nl-NL"/>
        </w:rPr>
        <w:t>g</w:t>
      </w:r>
      <w:r w:rsidRPr="00CA22F4">
        <w:rPr>
          <w:rFonts w:cs="Calibri"/>
          <w:color w:val="6D6E71"/>
          <w:spacing w:val="-2"/>
          <w:w w:val="95"/>
          <w:lang w:val="nl-NL"/>
        </w:rPr>
        <w:t>e</w:t>
      </w:r>
      <w:r w:rsidRPr="00CA22F4">
        <w:rPr>
          <w:rFonts w:cs="Calibri"/>
          <w:color w:val="6D6E71"/>
          <w:spacing w:val="-3"/>
          <w:w w:val="95"/>
          <w:lang w:val="nl-NL"/>
        </w:rPr>
        <w:t>v</w:t>
      </w:r>
      <w:r w:rsidRPr="00CA22F4">
        <w:rPr>
          <w:rFonts w:cs="Calibri"/>
          <w:color w:val="6D6E71"/>
          <w:w w:val="95"/>
          <w:lang w:val="nl-NL"/>
        </w:rPr>
        <w:t>ens</w:t>
      </w:r>
    </w:p>
    <w:p w14:paraId="16EB9253" w14:textId="77777777" w:rsidR="00624579" w:rsidRPr="00CA22F4" w:rsidRDefault="00624579">
      <w:pPr>
        <w:spacing w:before="8" w:line="240" w:lineRule="exact"/>
        <w:rPr>
          <w:sz w:val="24"/>
          <w:szCs w:val="24"/>
          <w:lang w:val="nl-NL"/>
        </w:rPr>
      </w:pPr>
    </w:p>
    <w:p w14:paraId="665948C0" w14:textId="77777777" w:rsidR="00624579" w:rsidRPr="00CA22F4" w:rsidRDefault="00CA22F4">
      <w:pPr>
        <w:pStyle w:val="Kop3"/>
        <w:ind w:right="6895"/>
        <w:jc w:val="both"/>
        <w:rPr>
          <w:b w:val="0"/>
          <w:bCs w:val="0"/>
          <w:lang w:val="nl-NL"/>
        </w:rPr>
      </w:pPr>
      <w:r w:rsidRPr="00CA22F4">
        <w:rPr>
          <w:color w:val="4FA6E7"/>
          <w:spacing w:val="-9"/>
          <w:lang w:val="nl-NL"/>
        </w:rPr>
        <w:t>W</w:t>
      </w:r>
      <w:r w:rsidRPr="00CA22F4">
        <w:rPr>
          <w:color w:val="4FA6E7"/>
          <w:spacing w:val="-3"/>
          <w:lang w:val="nl-NL"/>
        </w:rPr>
        <w:t>a</w:t>
      </w:r>
      <w:r w:rsidRPr="00CA22F4">
        <w:rPr>
          <w:color w:val="4FA6E7"/>
          <w:lang w:val="nl-NL"/>
        </w:rPr>
        <w:t>t zijn nu p</w:t>
      </w:r>
      <w:r w:rsidRPr="00CA22F4">
        <w:rPr>
          <w:color w:val="4FA6E7"/>
          <w:spacing w:val="-3"/>
          <w:lang w:val="nl-NL"/>
        </w:rPr>
        <w:t>r</w:t>
      </w:r>
      <w:r w:rsidRPr="00CA22F4">
        <w:rPr>
          <w:color w:val="4FA6E7"/>
          <w:lang w:val="nl-NL"/>
        </w:rPr>
        <w:t>ecies pe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w:t>
      </w:r>
    </w:p>
    <w:p w14:paraId="0A48DC59" w14:textId="77777777" w:rsidR="00624579" w:rsidRPr="00CA22F4" w:rsidRDefault="00CA22F4">
      <w:pPr>
        <w:pStyle w:val="Plattetekst"/>
        <w:spacing w:line="259" w:lineRule="exact"/>
        <w:ind w:right="1133"/>
        <w:jc w:val="both"/>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
          <w:lang w:val="nl-NL"/>
        </w:rPr>
        <w:t xml:space="preserve"> </w:t>
      </w:r>
      <w:r w:rsidRPr="00CA22F4">
        <w:rPr>
          <w:color w:val="6D6E71"/>
          <w:lang w:val="nl-NL"/>
        </w:rPr>
        <w:t>zijn</w:t>
      </w:r>
      <w:r w:rsidRPr="00CA22F4">
        <w:rPr>
          <w:color w:val="6D6E71"/>
          <w:spacing w:val="-2"/>
          <w:lang w:val="nl-NL"/>
        </w:rPr>
        <w:t xml:space="preserve"> </w:t>
      </w:r>
      <w:r w:rsidRPr="00CA22F4">
        <w:rPr>
          <w:color w:val="6D6E71"/>
          <w:lang w:val="nl-NL"/>
        </w:rPr>
        <w:t>alle</w:t>
      </w:r>
      <w:r w:rsidRPr="00CA22F4">
        <w:rPr>
          <w:color w:val="6D6E71"/>
          <w:spacing w:val="-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3"/>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3"/>
          <w:lang w:val="nl-NL"/>
        </w:rPr>
        <w:t xml:space="preserve"> k</w:t>
      </w:r>
      <w:r w:rsidRPr="00CA22F4">
        <w:rPr>
          <w:color w:val="6D6E71"/>
          <w:lang w:val="nl-NL"/>
        </w:rPr>
        <w:t>unnen</w:t>
      </w:r>
      <w:r w:rsidRPr="00CA22F4">
        <w:rPr>
          <w:color w:val="6D6E71"/>
          <w:spacing w:val="-3"/>
          <w:lang w:val="nl-NL"/>
        </w:rPr>
        <w:t xml:space="preserve"> v</w:t>
      </w:r>
      <w:r w:rsidRPr="00CA22F4">
        <w:rPr>
          <w:color w:val="6D6E71"/>
          <w:lang w:val="nl-NL"/>
        </w:rPr>
        <w:t>e</w:t>
      </w:r>
      <w:r w:rsidRPr="00CA22F4">
        <w:rPr>
          <w:color w:val="6D6E71"/>
          <w:spacing w:val="-4"/>
          <w:lang w:val="nl-NL"/>
        </w:rPr>
        <w:t>r</w:t>
      </w:r>
      <w:r w:rsidRPr="00CA22F4">
        <w:rPr>
          <w:color w:val="6D6E71"/>
          <w:lang w:val="nl-NL"/>
        </w:rPr>
        <w:t>sch</w:t>
      </w:r>
      <w:r w:rsidRPr="00CA22F4">
        <w:rPr>
          <w:color w:val="6D6E71"/>
          <w:spacing w:val="-2"/>
          <w:lang w:val="nl-NL"/>
        </w:rPr>
        <w:t>a</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n</w:t>
      </w:r>
      <w:r w:rsidRPr="00CA22F4">
        <w:rPr>
          <w:color w:val="6D6E71"/>
          <w:spacing w:val="-2"/>
          <w:lang w:val="nl-NL"/>
        </w:rPr>
        <w:t>a</w:t>
      </w:r>
      <w:r w:rsidRPr="00CA22F4">
        <w:rPr>
          <w:color w:val="6D6E71"/>
          <w:lang w:val="nl-NL"/>
        </w:rPr>
        <w:t>tuurlij</w:t>
      </w:r>
      <w:r w:rsidRPr="00CA22F4">
        <w:rPr>
          <w:color w:val="6D6E71"/>
          <w:spacing w:val="-7"/>
          <w:lang w:val="nl-NL"/>
        </w:rPr>
        <w:t>k</w:t>
      </w:r>
      <w:r w:rsidRPr="00CA22F4">
        <w:rPr>
          <w:color w:val="6D6E71"/>
          <w:lang w:val="nl-NL"/>
        </w:rPr>
        <w:t>e</w:t>
      </w:r>
      <w:r w:rsidRPr="00CA22F4">
        <w:rPr>
          <w:color w:val="6D6E71"/>
          <w:spacing w:val="-4"/>
          <w:lang w:val="nl-NL"/>
        </w:rPr>
        <w:t xml:space="preserve"> </w:t>
      </w:r>
      <w:r w:rsidRPr="00CA22F4">
        <w:rPr>
          <w:color w:val="6D6E71"/>
          <w:lang w:val="nl-NL"/>
        </w:rPr>
        <w:t>ide</w:t>
      </w:r>
      <w:r w:rsidRPr="00CA22F4">
        <w:rPr>
          <w:color w:val="6D6E71"/>
          <w:spacing w:val="-2"/>
          <w:lang w:val="nl-NL"/>
        </w:rPr>
        <w:t>n</w:t>
      </w:r>
      <w:r w:rsidRPr="00CA22F4">
        <w:rPr>
          <w:color w:val="6D6E71"/>
          <w:lang w:val="nl-NL"/>
        </w:rPr>
        <w:t>tificeerba</w:t>
      </w:r>
      <w:r w:rsidRPr="00CA22F4">
        <w:rPr>
          <w:color w:val="6D6E71"/>
          <w:spacing w:val="-5"/>
          <w:lang w:val="nl-NL"/>
        </w:rPr>
        <w:t>r</w:t>
      </w:r>
      <w:r w:rsidRPr="00CA22F4">
        <w:rPr>
          <w:color w:val="6D6E71"/>
          <w:lang w:val="nl-NL"/>
        </w:rPr>
        <w:t>e</w:t>
      </w:r>
    </w:p>
    <w:p w14:paraId="2839F9B5" w14:textId="77777777" w:rsidR="00624579" w:rsidRPr="00CA22F4" w:rsidRDefault="00CA22F4">
      <w:pPr>
        <w:pStyle w:val="Plattetekst"/>
        <w:spacing w:line="264" w:lineRule="exact"/>
        <w:ind w:right="5771"/>
        <w:jc w:val="both"/>
        <w:rPr>
          <w:lang w:val="nl-NL"/>
        </w:rPr>
      </w:pPr>
      <w:r w:rsidRPr="00CA22F4">
        <w:rPr>
          <w:color w:val="6D6E71"/>
          <w:lang w:val="nl-NL"/>
        </w:rPr>
        <w:t>pe</w:t>
      </w:r>
      <w:r w:rsidRPr="00CA22F4">
        <w:rPr>
          <w:color w:val="6D6E71"/>
          <w:spacing w:val="-4"/>
          <w:lang w:val="nl-NL"/>
        </w:rPr>
        <w:t>r</w:t>
      </w:r>
      <w:r w:rsidRPr="00CA22F4">
        <w:rPr>
          <w:color w:val="6D6E71"/>
          <w:lang w:val="nl-NL"/>
        </w:rPr>
        <w:t>soon en zijn 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ens in de zin </w:t>
      </w:r>
      <w:r w:rsidRPr="00CA22F4">
        <w:rPr>
          <w:color w:val="6D6E71"/>
          <w:spacing w:val="-3"/>
          <w:lang w:val="nl-NL"/>
        </w:rPr>
        <w:t>v</w:t>
      </w:r>
      <w:r w:rsidRPr="00CA22F4">
        <w:rPr>
          <w:color w:val="6D6E71"/>
          <w:lang w:val="nl-NL"/>
        </w:rPr>
        <w:t>an de WB</w:t>
      </w:r>
      <w:r w:rsidRPr="00CA22F4">
        <w:rPr>
          <w:color w:val="6D6E71"/>
          <w:spacing w:val="-29"/>
          <w:lang w:val="nl-NL"/>
        </w:rPr>
        <w:t>P</w:t>
      </w:r>
      <w:r w:rsidRPr="00CA22F4">
        <w:rPr>
          <w:color w:val="6D6E71"/>
          <w:lang w:val="nl-NL"/>
        </w:rPr>
        <w:t>.</w:t>
      </w:r>
    </w:p>
    <w:p w14:paraId="532D5125" w14:textId="77777777" w:rsidR="00624579" w:rsidRPr="00CA22F4" w:rsidRDefault="00624579">
      <w:pPr>
        <w:spacing w:before="4" w:line="260" w:lineRule="exact"/>
        <w:rPr>
          <w:sz w:val="26"/>
          <w:szCs w:val="26"/>
          <w:lang w:val="nl-NL"/>
        </w:rPr>
      </w:pPr>
    </w:p>
    <w:p w14:paraId="0C8EE1B8" w14:textId="77777777" w:rsidR="00624579" w:rsidRPr="00CA22F4" w:rsidRDefault="00CA22F4">
      <w:pPr>
        <w:pStyle w:val="Kop3"/>
        <w:ind w:right="7527"/>
        <w:jc w:val="both"/>
        <w:rPr>
          <w:b w:val="0"/>
          <w:bCs w:val="0"/>
          <w:lang w:val="nl-NL"/>
        </w:rPr>
      </w:pPr>
      <w:r w:rsidRPr="00CA22F4">
        <w:rPr>
          <w:color w:val="4FA6E7"/>
          <w:lang w:val="nl-NL"/>
        </w:rPr>
        <w:t>Ge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 zijn pe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w:t>
      </w:r>
    </w:p>
    <w:p w14:paraId="60760B2F" w14:textId="77777777" w:rsidR="00624579" w:rsidRPr="00CA22F4" w:rsidRDefault="00CA22F4" w:rsidP="00CD3340">
      <w:pPr>
        <w:pStyle w:val="Plattetekst"/>
        <w:numPr>
          <w:ilvl w:val="0"/>
          <w:numId w:val="30"/>
        </w:numPr>
        <w:tabs>
          <w:tab w:val="left" w:pos="1503"/>
        </w:tabs>
        <w:spacing w:line="259" w:lineRule="exact"/>
        <w:ind w:left="1503" w:right="4671"/>
        <w:jc w:val="both"/>
        <w:rPr>
          <w:lang w:val="nl-NL"/>
        </w:rPr>
      </w:pPr>
      <w:r w:rsidRPr="00CA22F4">
        <w:rPr>
          <w:color w:val="6D6E71"/>
          <w:lang w:val="nl-NL"/>
        </w:rPr>
        <w:t>als</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spacing w:val="-4"/>
          <w:lang w:val="nl-NL"/>
        </w:rPr>
        <w:t>v</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2"/>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p>
    <w:p w14:paraId="2B9804E2" w14:textId="77777777" w:rsidR="00624579" w:rsidRPr="00CA22F4" w:rsidRDefault="00CA22F4" w:rsidP="00CD3340">
      <w:pPr>
        <w:pStyle w:val="Plattetekst"/>
        <w:numPr>
          <w:ilvl w:val="0"/>
          <w:numId w:val="30"/>
        </w:numPr>
        <w:tabs>
          <w:tab w:val="left" w:pos="1503"/>
        </w:tabs>
        <w:spacing w:line="264" w:lineRule="exact"/>
        <w:ind w:left="1503" w:right="7397"/>
        <w:jc w:val="both"/>
        <w:rPr>
          <w:lang w:val="nl-NL"/>
        </w:rPr>
      </w:pPr>
      <w:r w:rsidRPr="00CA22F4">
        <w:rPr>
          <w:color w:val="6D6E71"/>
          <w:lang w:val="nl-NL"/>
        </w:rPr>
        <w:t>als</w:t>
      </w:r>
      <w:r w:rsidRPr="00CA22F4">
        <w:rPr>
          <w:color w:val="6D6E71"/>
          <w:spacing w:val="-3"/>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2"/>
          <w:lang w:val="nl-NL"/>
        </w:rPr>
        <w:t xml:space="preserve"> </w:t>
      </w:r>
      <w:r w:rsidRPr="00CA22F4">
        <w:rPr>
          <w:color w:val="6D6E71"/>
          <w:lang w:val="nl-NL"/>
        </w:rPr>
        <w:t>ide</w:t>
      </w:r>
      <w:r w:rsidRPr="00CA22F4">
        <w:rPr>
          <w:color w:val="6D6E71"/>
          <w:spacing w:val="-2"/>
          <w:lang w:val="nl-NL"/>
        </w:rPr>
        <w:t>n</w:t>
      </w:r>
      <w:r w:rsidRPr="00CA22F4">
        <w:rPr>
          <w:color w:val="6D6E71"/>
          <w:lang w:val="nl-NL"/>
        </w:rPr>
        <w:t>tificeerbaar</w:t>
      </w:r>
      <w:r w:rsidRPr="00CA22F4">
        <w:rPr>
          <w:color w:val="6D6E71"/>
          <w:spacing w:val="-3"/>
          <w:lang w:val="nl-NL"/>
        </w:rPr>
        <w:t xml:space="preserve"> </w:t>
      </w:r>
      <w:r w:rsidRPr="00CA22F4">
        <w:rPr>
          <w:color w:val="6D6E71"/>
          <w:lang w:val="nl-NL"/>
        </w:rPr>
        <w:t>is</w:t>
      </w:r>
    </w:p>
    <w:p w14:paraId="020020C8" w14:textId="77777777" w:rsidR="00624579" w:rsidRPr="00CA22F4" w:rsidRDefault="00624579">
      <w:pPr>
        <w:spacing w:before="18" w:line="240" w:lineRule="exact"/>
        <w:rPr>
          <w:sz w:val="24"/>
          <w:szCs w:val="24"/>
          <w:lang w:val="nl-NL"/>
        </w:rPr>
      </w:pPr>
    </w:p>
    <w:p w14:paraId="59F6417E" w14:textId="77777777" w:rsidR="00624579" w:rsidRPr="00CA22F4" w:rsidRDefault="00CA22F4">
      <w:pPr>
        <w:pStyle w:val="Plattetekst"/>
        <w:spacing w:line="264" w:lineRule="exact"/>
        <w:ind w:right="1134"/>
        <w:jc w:val="both"/>
        <w:rPr>
          <w:lang w:val="nl-NL"/>
        </w:rPr>
      </w:pPr>
      <w:r w:rsidRPr="00CA22F4">
        <w:rPr>
          <w:color w:val="6D6E71"/>
          <w:lang w:val="nl-NL"/>
        </w:rPr>
        <w:t>Sommi</w:t>
      </w:r>
      <w:r w:rsidRPr="00CA22F4">
        <w:rPr>
          <w:color w:val="6D6E71"/>
          <w:spacing w:val="-2"/>
          <w:lang w:val="nl-NL"/>
        </w:rPr>
        <w:t>g</w:t>
      </w:r>
      <w:r w:rsidRPr="00CA22F4">
        <w:rPr>
          <w:color w:val="6D6E71"/>
          <w:lang w:val="nl-NL"/>
        </w:rPr>
        <w:t>e</w:t>
      </w:r>
      <w:r w:rsidRPr="00CA22F4">
        <w:rPr>
          <w:color w:val="6D6E71"/>
          <w:spacing w:val="-2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spacing w:val="-4"/>
          <w:lang w:val="nl-NL"/>
        </w:rPr>
        <w:t>v</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1"/>
          <w:lang w:val="nl-NL"/>
        </w:rPr>
        <w:t xml:space="preserve"> </w:t>
      </w:r>
      <w:r w:rsidRPr="00CA22F4">
        <w:rPr>
          <w:color w:val="6D6E71"/>
          <w:lang w:val="nl-NL"/>
        </w:rPr>
        <w:t>duidelijk</w:t>
      </w:r>
      <w:r w:rsidRPr="00CA22F4">
        <w:rPr>
          <w:color w:val="6D6E71"/>
          <w:spacing w:val="-20"/>
          <w:lang w:val="nl-NL"/>
        </w:rPr>
        <w:t xml:space="preserve"> </w:t>
      </w:r>
      <w:r w:rsidRPr="00CA22F4">
        <w:rPr>
          <w:color w:val="6D6E71"/>
          <w:spacing w:val="-6"/>
          <w:lang w:val="nl-NL"/>
        </w:rPr>
        <w:t>f</w:t>
      </w:r>
      <w:r w:rsidRPr="00CA22F4">
        <w:rPr>
          <w:color w:val="6D6E71"/>
          <w:lang w:val="nl-NL"/>
        </w:rPr>
        <w:t>ei</w:t>
      </w:r>
      <w:r w:rsidRPr="00CA22F4">
        <w:rPr>
          <w:color w:val="6D6E71"/>
          <w:spacing w:val="-3"/>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0"/>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mee</w:t>
      </w:r>
      <w:r w:rsidRPr="00CA22F4">
        <w:rPr>
          <w:color w:val="6D6E71"/>
          <w:spacing w:val="-3"/>
          <w:lang w:val="nl-NL"/>
        </w:rPr>
        <w:t>s</w:t>
      </w:r>
      <w:r w:rsidRPr="00CA22F4">
        <w:rPr>
          <w:color w:val="6D6E71"/>
          <w:lang w:val="nl-NL"/>
        </w:rPr>
        <w:t>t</w:t>
      </w:r>
      <w:r w:rsidRPr="00CA22F4">
        <w:rPr>
          <w:color w:val="6D6E71"/>
          <w:spacing w:val="-21"/>
          <w:lang w:val="nl-NL"/>
        </w:rPr>
        <w:t xml:space="preserve"> </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ende</w:t>
      </w:r>
      <w:r w:rsidRPr="00CA22F4">
        <w:rPr>
          <w:color w:val="6D6E71"/>
          <w:spacing w:val="-21"/>
          <w:lang w:val="nl-NL"/>
        </w:rPr>
        <w:t xml:space="preserve"> </w:t>
      </w:r>
      <w:r w:rsidRPr="00CA22F4">
        <w:rPr>
          <w:color w:val="6D6E71"/>
          <w:spacing w:val="-3"/>
          <w:lang w:val="nl-NL"/>
        </w:rPr>
        <w:t>v</w:t>
      </w:r>
      <w:r w:rsidRPr="00CA22F4">
        <w:rPr>
          <w:color w:val="6D6E71"/>
          <w:lang w:val="nl-NL"/>
        </w:rPr>
        <w:t>oorbeelden zijn</w:t>
      </w:r>
      <w:r w:rsidRPr="00CA22F4">
        <w:rPr>
          <w:color w:val="6D6E71"/>
          <w:spacing w:val="-21"/>
          <w:lang w:val="nl-NL"/>
        </w:rPr>
        <w:t xml:space="preserve"> </w:t>
      </w:r>
      <w:r w:rsidRPr="00CA22F4">
        <w:rPr>
          <w:color w:val="6D6E71"/>
          <w:lang w:val="nl-NL"/>
        </w:rPr>
        <w:t>iemands</w:t>
      </w:r>
      <w:r w:rsidRPr="00CA22F4">
        <w:rPr>
          <w:color w:val="6D6E71"/>
          <w:spacing w:val="-21"/>
          <w:lang w:val="nl-NL"/>
        </w:rPr>
        <w:t xml:space="preserve"> </w:t>
      </w:r>
      <w:r w:rsidRPr="00CA22F4">
        <w:rPr>
          <w:color w:val="6D6E71"/>
          <w:lang w:val="nl-NL"/>
        </w:rPr>
        <w:t>naam,</w:t>
      </w:r>
      <w:r w:rsidRPr="00CA22F4">
        <w:rPr>
          <w:color w:val="6D6E71"/>
          <w:spacing w:val="-21"/>
          <w:lang w:val="nl-NL"/>
        </w:rPr>
        <w:t xml:space="preserve"> </w:t>
      </w:r>
      <w:r w:rsidRPr="00CA22F4">
        <w:rPr>
          <w:color w:val="6D6E71"/>
          <w:spacing w:val="-2"/>
          <w:lang w:val="nl-NL"/>
        </w:rPr>
        <w:t>g</w:t>
      </w:r>
      <w:r w:rsidRPr="00CA22F4">
        <w:rPr>
          <w:color w:val="6D6E71"/>
          <w:lang w:val="nl-NL"/>
        </w:rPr>
        <w:t>eboor</w:t>
      </w:r>
      <w:r w:rsidRPr="00CA22F4">
        <w:rPr>
          <w:color w:val="6D6E71"/>
          <w:spacing w:val="-3"/>
          <w:lang w:val="nl-NL"/>
        </w:rPr>
        <w:t>t</w:t>
      </w:r>
      <w:r w:rsidRPr="00CA22F4">
        <w:rPr>
          <w:color w:val="6D6E71"/>
          <w:lang w:val="nl-NL"/>
        </w:rPr>
        <w:t>ed</w:t>
      </w:r>
      <w:r w:rsidRPr="00CA22F4">
        <w:rPr>
          <w:color w:val="6D6E71"/>
          <w:spacing w:val="-3"/>
          <w:lang w:val="nl-NL"/>
        </w:rPr>
        <w:t>a</w:t>
      </w:r>
      <w:r w:rsidRPr="00CA22F4">
        <w:rPr>
          <w:color w:val="6D6E71"/>
          <w:lang w:val="nl-NL"/>
        </w:rPr>
        <w:t>tum</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spacing w:val="-2"/>
          <w:lang w:val="nl-NL"/>
        </w:rPr>
        <w:t>g</w:t>
      </w:r>
      <w:r w:rsidRPr="00CA22F4">
        <w:rPr>
          <w:color w:val="6D6E71"/>
          <w:lang w:val="nl-NL"/>
        </w:rPr>
        <w:t>eslac</w:t>
      </w:r>
      <w:r w:rsidRPr="00CA22F4">
        <w:rPr>
          <w:color w:val="6D6E71"/>
          <w:spacing w:val="-2"/>
          <w:lang w:val="nl-NL"/>
        </w:rPr>
        <w:t>h</w:t>
      </w:r>
      <w:r w:rsidRPr="00CA22F4">
        <w:rPr>
          <w:color w:val="6D6E71"/>
          <w:lang w:val="nl-NL"/>
        </w:rPr>
        <w:t>t.</w:t>
      </w:r>
      <w:r w:rsidRPr="00CA22F4">
        <w:rPr>
          <w:color w:val="6D6E71"/>
          <w:spacing w:val="-21"/>
          <w:lang w:val="nl-NL"/>
        </w:rPr>
        <w:t xml:space="preserve"> </w:t>
      </w:r>
      <w:r w:rsidRPr="00CA22F4">
        <w:rPr>
          <w:color w:val="6D6E71"/>
          <w:lang w:val="nl-NL"/>
        </w:rPr>
        <w:t>Ook</w:t>
      </w:r>
      <w:r w:rsidRPr="00CA22F4">
        <w:rPr>
          <w:color w:val="6D6E71"/>
          <w:spacing w:val="-2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1"/>
          <w:lang w:val="nl-NL"/>
        </w:rPr>
        <w:t xml:space="preserve"> </w:t>
      </w:r>
      <w:r w:rsidRPr="00CA22F4">
        <w:rPr>
          <w:color w:val="6D6E71"/>
          <w:lang w:val="nl-NL"/>
        </w:rPr>
        <w:t>die</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dering</w:t>
      </w:r>
      <w:r w:rsidRPr="00CA22F4">
        <w:rPr>
          <w:color w:val="6D6E71"/>
          <w:spacing w:val="-2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n</w:t>
      </w:r>
      <w:r w:rsidRPr="00CA22F4">
        <w:rPr>
          <w:color w:val="6D6E71"/>
          <w:spacing w:val="-2"/>
          <w:lang w:val="nl-NL"/>
        </w:rPr>
        <w:t>a</w:t>
      </w:r>
      <w:r w:rsidRPr="00CA22F4">
        <w:rPr>
          <w:color w:val="6D6E71"/>
          <w:lang w:val="nl-NL"/>
        </w:rPr>
        <w:t>tuurlij</w:t>
      </w:r>
      <w:r w:rsidRPr="00CA22F4">
        <w:rPr>
          <w:color w:val="6D6E71"/>
          <w:spacing w:val="-7"/>
          <w:lang w:val="nl-NL"/>
        </w:rPr>
        <w:t>k</w:t>
      </w:r>
      <w:r w:rsidRPr="00CA22F4">
        <w:rPr>
          <w:color w:val="6D6E71"/>
          <w:lang w:val="nl-NL"/>
        </w:rPr>
        <w:t>e</w:t>
      </w:r>
      <w:r w:rsidRPr="00CA22F4">
        <w:rPr>
          <w:color w:val="6D6E71"/>
          <w:spacing w:val="-21"/>
          <w:lang w:val="nl-NL"/>
        </w:rPr>
        <w:t xml:space="preserve"> </w:t>
      </w:r>
      <w:r w:rsidRPr="00CA22F4">
        <w:rPr>
          <w:color w:val="6D6E71"/>
          <w:lang w:val="nl-NL"/>
        </w:rPr>
        <w:t>pe</w:t>
      </w:r>
      <w:r w:rsidRPr="00CA22F4">
        <w:rPr>
          <w:color w:val="6D6E71"/>
          <w:spacing w:val="-4"/>
          <w:lang w:val="nl-NL"/>
        </w:rPr>
        <w:t>r</w:t>
      </w:r>
      <w:r w:rsidRPr="00CA22F4">
        <w:rPr>
          <w:color w:val="6D6E71"/>
          <w:lang w:val="nl-NL"/>
        </w:rPr>
        <w:t xml:space="preserve">soon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spacing w:val="-4"/>
          <w:lang w:val="nl-NL"/>
        </w:rPr>
        <w:t>v</w:t>
      </w:r>
      <w:r w:rsidRPr="00CA22F4">
        <w:rPr>
          <w:color w:val="6D6E71"/>
          <w:spacing w:val="-3"/>
          <w:lang w:val="nl-NL"/>
        </w:rPr>
        <w:t>a</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die</w:t>
      </w:r>
      <w:r w:rsidRPr="00CA22F4">
        <w:rPr>
          <w:color w:val="6D6E71"/>
          <w:spacing w:val="-2"/>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1"/>
          <w:lang w:val="nl-NL"/>
        </w:rPr>
        <w:t xml:space="preserve"> </w:t>
      </w:r>
      <w:r w:rsidRPr="00CA22F4">
        <w:rPr>
          <w:color w:val="6D6E71"/>
          <w:lang w:val="nl-NL"/>
        </w:rPr>
        <w:t>Daarbij</w:t>
      </w:r>
      <w:r w:rsidRPr="00CA22F4">
        <w:rPr>
          <w:color w:val="6D6E71"/>
          <w:spacing w:val="-2"/>
          <w:lang w:val="nl-NL"/>
        </w:rPr>
        <w:t xml:space="preserve"> </w:t>
      </w:r>
      <w:r w:rsidRPr="00CA22F4">
        <w:rPr>
          <w:color w:val="6D6E71"/>
          <w:spacing w:val="-3"/>
          <w:lang w:val="nl-NL"/>
        </w:rPr>
        <w:t>v</w:t>
      </w:r>
      <w:r w:rsidRPr="00CA22F4">
        <w:rPr>
          <w:color w:val="6D6E71"/>
          <w:lang w:val="nl-NL"/>
        </w:rPr>
        <w:t>alt</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den</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iemands</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3"/>
          <w:lang w:val="nl-NL"/>
        </w:rPr>
        <w:t>t</w:t>
      </w:r>
      <w:r w:rsidRPr="00CA22F4">
        <w:rPr>
          <w:color w:val="6D6E71"/>
          <w:lang w:val="nl-NL"/>
        </w:rPr>
        <w:t>elli</w:t>
      </w:r>
      <w:r w:rsidRPr="00CA22F4">
        <w:rPr>
          <w:color w:val="6D6E71"/>
          <w:spacing w:val="-2"/>
          <w:lang w:val="nl-NL"/>
        </w:rPr>
        <w:t>g</w:t>
      </w:r>
      <w:r w:rsidRPr="00CA22F4">
        <w:rPr>
          <w:color w:val="6D6E71"/>
          <w:lang w:val="nl-NL"/>
        </w:rPr>
        <w:t>e</w:t>
      </w:r>
      <w:r w:rsidRPr="00CA22F4">
        <w:rPr>
          <w:color w:val="6D6E71"/>
          <w:spacing w:val="-3"/>
          <w:lang w:val="nl-NL"/>
        </w:rPr>
        <w:t>n</w:t>
      </w:r>
      <w:r w:rsidRPr="00CA22F4">
        <w:rPr>
          <w:color w:val="6D6E71"/>
          <w:lang w:val="nl-NL"/>
        </w:rPr>
        <w:t>tiequotië</w:t>
      </w:r>
      <w:r w:rsidRPr="00CA22F4">
        <w:rPr>
          <w:color w:val="6D6E71"/>
          <w:spacing w:val="-2"/>
          <w:lang w:val="nl-NL"/>
        </w:rPr>
        <w:t>n</w:t>
      </w:r>
      <w:r w:rsidRPr="00CA22F4">
        <w:rPr>
          <w:color w:val="6D6E71"/>
          <w:lang w:val="nl-NL"/>
        </w:rPr>
        <w:t>t</w:t>
      </w:r>
      <w:r w:rsidRPr="00CA22F4">
        <w:rPr>
          <w:color w:val="6D6E71"/>
          <w:spacing w:val="-2"/>
          <w:lang w:val="nl-NL"/>
        </w:rPr>
        <w:t xml:space="preserve"> </w:t>
      </w:r>
      <w:r w:rsidRPr="00CA22F4">
        <w:rPr>
          <w:color w:val="6D6E71"/>
          <w:lang w:val="nl-NL"/>
        </w:rPr>
        <w:t>(I</w:t>
      </w:r>
      <w:r w:rsidRPr="00CA22F4">
        <w:rPr>
          <w:color w:val="6D6E71"/>
          <w:spacing w:val="3"/>
          <w:lang w:val="nl-NL"/>
        </w:rPr>
        <w:t>Q</w:t>
      </w:r>
      <w:r w:rsidRPr="00CA22F4">
        <w:rPr>
          <w:color w:val="6D6E71"/>
          <w:lang w:val="nl-NL"/>
        </w:rPr>
        <w:t>).</w:t>
      </w:r>
    </w:p>
    <w:p w14:paraId="573B5864" w14:textId="77777777" w:rsidR="00624579" w:rsidRPr="00CA22F4" w:rsidRDefault="00624579">
      <w:pPr>
        <w:spacing w:before="11" w:line="260" w:lineRule="exact"/>
        <w:rPr>
          <w:sz w:val="26"/>
          <w:szCs w:val="26"/>
          <w:lang w:val="nl-NL"/>
        </w:rPr>
      </w:pPr>
    </w:p>
    <w:p w14:paraId="1ABAC81A" w14:textId="77777777" w:rsidR="00624579" w:rsidRPr="00CA22F4" w:rsidRDefault="00CA22F4">
      <w:pPr>
        <w:pStyle w:val="Kop3"/>
        <w:ind w:right="2598"/>
        <w:jc w:val="both"/>
        <w:rPr>
          <w:b w:val="0"/>
          <w:bCs w:val="0"/>
          <w:lang w:val="nl-NL"/>
        </w:rPr>
      </w:pPr>
      <w:r w:rsidRPr="00CA22F4">
        <w:rPr>
          <w:color w:val="4FA6E7"/>
          <w:lang w:val="nl-NL"/>
        </w:rPr>
        <w:t xml:space="preserve">In </w:t>
      </w:r>
      <w:r w:rsidRPr="00CA22F4">
        <w:rPr>
          <w:color w:val="4FA6E7"/>
          <w:spacing w:val="-2"/>
          <w:lang w:val="nl-NL"/>
        </w:rPr>
        <w:t>w</w:t>
      </w:r>
      <w:r w:rsidRPr="00CA22F4">
        <w:rPr>
          <w:color w:val="4FA6E7"/>
          <w:lang w:val="nl-NL"/>
        </w:rPr>
        <w:t>el</w:t>
      </w:r>
      <w:r w:rsidRPr="00CA22F4">
        <w:rPr>
          <w:color w:val="4FA6E7"/>
          <w:spacing w:val="-7"/>
          <w:lang w:val="nl-NL"/>
        </w:rPr>
        <w:t>k</w:t>
      </w:r>
      <w:r w:rsidRPr="00CA22F4">
        <w:rPr>
          <w:color w:val="4FA6E7"/>
          <w:lang w:val="nl-NL"/>
        </w:rPr>
        <w:t xml:space="preserve">e </w:t>
      </w:r>
      <w:r w:rsidRPr="00CA22F4">
        <w:rPr>
          <w:color w:val="4FA6E7"/>
          <w:spacing w:val="-3"/>
          <w:lang w:val="nl-NL"/>
        </w:rPr>
        <w:t>g</w:t>
      </w:r>
      <w:r w:rsidRPr="00CA22F4">
        <w:rPr>
          <w:color w:val="4FA6E7"/>
          <w:spacing w:val="-2"/>
          <w:lang w:val="nl-NL"/>
        </w:rPr>
        <w:t>e</w:t>
      </w:r>
      <w:r w:rsidRPr="00CA22F4">
        <w:rPr>
          <w:color w:val="4FA6E7"/>
          <w:spacing w:val="-4"/>
          <w:lang w:val="nl-NL"/>
        </w:rPr>
        <w:t>v</w:t>
      </w:r>
      <w:r w:rsidRPr="00CA22F4">
        <w:rPr>
          <w:color w:val="4FA6E7"/>
          <w:lang w:val="nl-NL"/>
        </w:rPr>
        <w:t>allen mo</w:t>
      </w:r>
      <w:r w:rsidRPr="00CA22F4">
        <w:rPr>
          <w:color w:val="4FA6E7"/>
          <w:spacing w:val="-2"/>
          <w:lang w:val="nl-NL"/>
        </w:rPr>
        <w:t>e</w:t>
      </w:r>
      <w:r w:rsidRPr="00CA22F4">
        <w:rPr>
          <w:color w:val="4FA6E7"/>
          <w:lang w:val="nl-NL"/>
        </w:rPr>
        <w:t xml:space="preserve">t men aan de </w:t>
      </w:r>
      <w:r w:rsidRPr="00CA22F4">
        <w:rPr>
          <w:color w:val="4FA6E7"/>
          <w:spacing w:val="-9"/>
          <w:lang w:val="nl-NL"/>
        </w:rPr>
        <w:t>W</w:t>
      </w:r>
      <w:r w:rsidRPr="00CA22F4">
        <w:rPr>
          <w:color w:val="4FA6E7"/>
          <w:spacing w:val="-2"/>
          <w:lang w:val="nl-NL"/>
        </w:rPr>
        <w:t>e</w:t>
      </w:r>
      <w:r w:rsidRPr="00CA22F4">
        <w:rPr>
          <w:color w:val="4FA6E7"/>
          <w:lang w:val="nl-NL"/>
        </w:rPr>
        <w:t xml:space="preserve">t Bescherming </w:t>
      </w:r>
      <w:r w:rsidRPr="00CA22F4">
        <w:rPr>
          <w:color w:val="4FA6E7"/>
          <w:spacing w:val="-4"/>
          <w:lang w:val="nl-NL"/>
        </w:rPr>
        <w:t>P</w:t>
      </w:r>
      <w:r w:rsidRPr="00CA22F4">
        <w:rPr>
          <w:color w:val="4FA6E7"/>
          <w:lang w:val="nl-NL"/>
        </w:rPr>
        <w:t>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 xml:space="preserve">ens </w:t>
      </w:r>
      <w:r w:rsidRPr="00CA22F4">
        <w:rPr>
          <w:color w:val="4FA6E7"/>
          <w:spacing w:val="-3"/>
          <w:lang w:val="nl-NL"/>
        </w:rPr>
        <w:t>v</w:t>
      </w:r>
      <w:r w:rsidRPr="00CA22F4">
        <w:rPr>
          <w:color w:val="4FA6E7"/>
          <w:lang w:val="nl-NL"/>
        </w:rPr>
        <w:t>oldoen?</w:t>
      </w:r>
    </w:p>
    <w:p w14:paraId="0A9B43C6" w14:textId="77777777" w:rsidR="00624579" w:rsidRPr="00CA22F4" w:rsidRDefault="00CA22F4">
      <w:pPr>
        <w:pStyle w:val="Plattetekst"/>
        <w:spacing w:line="259" w:lineRule="exact"/>
        <w:ind w:right="1134"/>
        <w:jc w:val="both"/>
        <w:rPr>
          <w:lang w:val="nl-NL"/>
        </w:rPr>
      </w:pPr>
      <w:r w:rsidRPr="00CA22F4">
        <w:rPr>
          <w:color w:val="6D6E71"/>
          <w:spacing w:val="-8"/>
          <w:lang w:val="nl-NL"/>
        </w:rPr>
        <w:t>W</w:t>
      </w:r>
      <w:r w:rsidRPr="00CA22F4">
        <w:rPr>
          <w:color w:val="6D6E71"/>
          <w:lang w:val="nl-NL"/>
        </w:rPr>
        <w:t>anneer</w:t>
      </w:r>
      <w:r w:rsidRPr="00CA22F4">
        <w:rPr>
          <w:color w:val="6D6E71"/>
          <w:spacing w:val="26"/>
          <w:lang w:val="nl-NL"/>
        </w:rPr>
        <w:t xml:space="preserve"> </w:t>
      </w:r>
      <w:r w:rsidRPr="00CA22F4">
        <w:rPr>
          <w:color w:val="6D6E71"/>
          <w:lang w:val="nl-NL"/>
        </w:rPr>
        <w:t>men</w:t>
      </w:r>
      <w:r w:rsidRPr="00CA22F4">
        <w:rPr>
          <w:color w:val="6D6E71"/>
          <w:spacing w:val="27"/>
          <w:lang w:val="nl-NL"/>
        </w:rPr>
        <w:t xml:space="preserve"> </w:t>
      </w:r>
      <w:r w:rsidRPr="00CA22F4">
        <w:rPr>
          <w:color w:val="6D6E71"/>
          <w:lang w:val="nl-NL"/>
        </w:rPr>
        <w:t>i</w:t>
      </w:r>
      <w:r w:rsidRPr="00CA22F4">
        <w:rPr>
          <w:color w:val="6D6E71"/>
          <w:spacing w:val="-4"/>
          <w:lang w:val="nl-NL"/>
        </w:rPr>
        <w:t>n</w:t>
      </w:r>
      <w:r w:rsidRPr="00CA22F4">
        <w:rPr>
          <w:color w:val="6D6E71"/>
          <w:lang w:val="nl-NL"/>
        </w:rPr>
        <w:t>vloed</w:t>
      </w:r>
      <w:r w:rsidRPr="00CA22F4">
        <w:rPr>
          <w:color w:val="6D6E71"/>
          <w:spacing w:val="28"/>
          <w:lang w:val="nl-NL"/>
        </w:rPr>
        <w:t xml:space="preserve"> </w:t>
      </w:r>
      <w:r w:rsidRPr="00CA22F4">
        <w:rPr>
          <w:color w:val="6D6E71"/>
          <w:spacing w:val="-4"/>
          <w:lang w:val="nl-NL"/>
        </w:rPr>
        <w:t>k</w:t>
      </w:r>
      <w:r w:rsidRPr="00CA22F4">
        <w:rPr>
          <w:color w:val="6D6E71"/>
          <w:lang w:val="nl-NL"/>
        </w:rPr>
        <w:t>an</w:t>
      </w:r>
      <w:r w:rsidRPr="00CA22F4">
        <w:rPr>
          <w:color w:val="6D6E71"/>
          <w:spacing w:val="27"/>
          <w:lang w:val="nl-NL"/>
        </w:rPr>
        <w:t xml:space="preserve"> </w:t>
      </w:r>
      <w:r w:rsidRPr="00CA22F4">
        <w:rPr>
          <w:color w:val="6D6E71"/>
          <w:lang w:val="nl-NL"/>
        </w:rPr>
        <w:t>ui</w:t>
      </w:r>
      <w:r w:rsidRPr="00CA22F4">
        <w:rPr>
          <w:color w:val="6D6E71"/>
          <w:spacing w:val="-3"/>
          <w:lang w:val="nl-NL"/>
        </w:rPr>
        <w:t>t</w:t>
      </w:r>
      <w:r w:rsidRPr="00CA22F4">
        <w:rPr>
          <w:color w:val="6D6E71"/>
          <w:lang w:val="nl-NL"/>
        </w:rPr>
        <w:t>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27"/>
          <w:lang w:val="nl-NL"/>
        </w:rPr>
        <w:t xml:space="preserve"> </w:t>
      </w:r>
      <w:r w:rsidRPr="00CA22F4">
        <w:rPr>
          <w:color w:val="6D6E71"/>
          <w:lang w:val="nl-NL"/>
        </w:rPr>
        <w:t>op</w:t>
      </w:r>
      <w:r w:rsidRPr="00CA22F4">
        <w:rPr>
          <w:color w:val="6D6E71"/>
          <w:spacing w:val="28"/>
          <w:lang w:val="nl-NL"/>
        </w:rPr>
        <w:t xml:space="preserve"> </w:t>
      </w:r>
      <w:r w:rsidRPr="00CA22F4">
        <w:rPr>
          <w:color w:val="6D6E71"/>
          <w:lang w:val="nl-NL"/>
        </w:rPr>
        <w:t>de</w:t>
      </w:r>
      <w:r w:rsidRPr="00CA22F4">
        <w:rPr>
          <w:color w:val="6D6E71"/>
          <w:spacing w:val="27"/>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6"/>
          <w:lang w:val="nl-NL"/>
        </w:rPr>
        <w:t xml:space="preserve"> </w:t>
      </w:r>
      <w:r w:rsidRPr="00CA22F4">
        <w:rPr>
          <w:color w:val="6D6E71"/>
          <w:lang w:val="nl-NL"/>
        </w:rPr>
        <w:t>(een</w:t>
      </w:r>
      <w:r w:rsidRPr="00CA22F4">
        <w:rPr>
          <w:color w:val="6D6E71"/>
          <w:spacing w:val="27"/>
          <w:lang w:val="nl-NL"/>
        </w:rPr>
        <w:t xml:space="preserve"> </w:t>
      </w:r>
      <w:r w:rsidRPr="00CA22F4">
        <w:rPr>
          <w:color w:val="6D6E71"/>
          <w:lang w:val="nl-NL"/>
        </w:rPr>
        <w:t>handeling</w:t>
      </w:r>
      <w:r w:rsidRPr="00CA22F4">
        <w:rPr>
          <w:color w:val="6D6E71"/>
          <w:spacing w:val="28"/>
          <w:lang w:val="nl-NL"/>
        </w:rPr>
        <w:t xml:space="preserve"> </w:t>
      </w:r>
      <w:r w:rsidRPr="00CA22F4">
        <w:rPr>
          <w:color w:val="6D6E71"/>
          <w:spacing w:val="-3"/>
          <w:lang w:val="nl-NL"/>
        </w:rPr>
        <w:t>v</w:t>
      </w:r>
      <w:r w:rsidRPr="00CA22F4">
        <w:rPr>
          <w:color w:val="6D6E71"/>
          <w:lang w:val="nl-NL"/>
        </w:rPr>
        <w:t>erric</w:t>
      </w:r>
      <w:r w:rsidRPr="00CA22F4">
        <w:rPr>
          <w:color w:val="6D6E71"/>
          <w:spacing w:val="-3"/>
          <w:lang w:val="nl-NL"/>
        </w:rPr>
        <w:t>ht</w:t>
      </w:r>
      <w:r w:rsidRPr="00CA22F4">
        <w:rPr>
          <w:color w:val="6D6E71"/>
          <w:lang w:val="nl-NL"/>
        </w:rPr>
        <w:t>en</w:t>
      </w:r>
      <w:r w:rsidRPr="00CA22F4">
        <w:rPr>
          <w:color w:val="6D6E71"/>
          <w:spacing w:val="2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de</w:t>
      </w:r>
      <w:r w:rsidRPr="00CA22F4">
        <w:rPr>
          <w:color w:val="6D6E71"/>
          <w:spacing w:val="27"/>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7"/>
          <w:lang w:val="nl-NL"/>
        </w:rPr>
        <w:t xml:space="preserve"> </w:t>
      </w:r>
      <w:r w:rsidRPr="00CA22F4">
        <w:rPr>
          <w:color w:val="6D6E71"/>
          <w:spacing w:val="-5"/>
          <w:lang w:val="nl-NL"/>
        </w:rPr>
        <w:t>z</w:t>
      </w:r>
      <w:r w:rsidRPr="00CA22F4">
        <w:rPr>
          <w:color w:val="6D6E71"/>
          <w:lang w:val="nl-NL"/>
        </w:rPr>
        <w:t>oals</w:t>
      </w:r>
    </w:p>
    <w:p w14:paraId="0183AA7F" w14:textId="77777777" w:rsidR="00624579" w:rsidRPr="00CA22F4" w:rsidRDefault="00CA22F4">
      <w:pPr>
        <w:pStyle w:val="Plattetekst"/>
        <w:spacing w:line="264" w:lineRule="exact"/>
        <w:ind w:right="4303"/>
        <w:jc w:val="both"/>
        <w:rPr>
          <w:lang w:val="nl-NL"/>
        </w:rPr>
      </w:pP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en, wijzi</w:t>
      </w:r>
      <w:r w:rsidRPr="00CA22F4">
        <w:rPr>
          <w:color w:val="6D6E71"/>
          <w:spacing w:val="-2"/>
          <w:lang w:val="nl-NL"/>
        </w:rPr>
        <w:t>g</w:t>
      </w:r>
      <w:r w:rsidRPr="00CA22F4">
        <w:rPr>
          <w:color w:val="6D6E71"/>
          <w:lang w:val="nl-NL"/>
        </w:rPr>
        <w:t>en, doo</w:t>
      </w:r>
      <w:r w:rsidRPr="00CA22F4">
        <w:rPr>
          <w:color w:val="6D6E71"/>
          <w:spacing w:val="-4"/>
          <w:lang w:val="nl-NL"/>
        </w:rPr>
        <w:t>r</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 xml:space="preserve">en </w:t>
      </w:r>
      <w:r w:rsidRPr="00CA22F4">
        <w:rPr>
          <w:color w:val="6D6E71"/>
          <w:spacing w:val="-2"/>
          <w:lang w:val="nl-NL"/>
        </w:rPr>
        <w:t>e</w:t>
      </w:r>
      <w:r w:rsidRPr="00CA22F4">
        <w:rPr>
          <w:color w:val="6D6E71"/>
          <w:spacing w:val="-3"/>
          <w:lang w:val="nl-NL"/>
        </w:rPr>
        <w:t>t</w:t>
      </w:r>
      <w:r w:rsidRPr="00CA22F4">
        <w:rPr>
          <w:color w:val="6D6E71"/>
          <w:lang w:val="nl-NL"/>
        </w:rPr>
        <w:t>c.) dan mo</w:t>
      </w:r>
      <w:r w:rsidRPr="00CA22F4">
        <w:rPr>
          <w:color w:val="6D6E71"/>
          <w:spacing w:val="-1"/>
          <w:lang w:val="nl-NL"/>
        </w:rPr>
        <w:t>e</w:t>
      </w:r>
      <w:r w:rsidRPr="00CA22F4">
        <w:rPr>
          <w:color w:val="6D6E71"/>
          <w:lang w:val="nl-NL"/>
        </w:rPr>
        <w:t xml:space="preserve">t men aan de WBP </w:t>
      </w:r>
      <w:r w:rsidRPr="00CA22F4">
        <w:rPr>
          <w:color w:val="6D6E71"/>
          <w:spacing w:val="-3"/>
          <w:lang w:val="nl-NL"/>
        </w:rPr>
        <w:t>v</w:t>
      </w:r>
      <w:r w:rsidRPr="00CA22F4">
        <w:rPr>
          <w:color w:val="6D6E71"/>
          <w:lang w:val="nl-NL"/>
        </w:rPr>
        <w:t>oldoen.</w:t>
      </w:r>
    </w:p>
    <w:p w14:paraId="33307A04" w14:textId="77777777" w:rsidR="00624579" w:rsidRPr="00CA22F4" w:rsidRDefault="00624579">
      <w:pPr>
        <w:spacing w:before="4" w:line="260" w:lineRule="exact"/>
        <w:rPr>
          <w:sz w:val="26"/>
          <w:szCs w:val="26"/>
          <w:lang w:val="nl-NL"/>
        </w:rPr>
      </w:pPr>
    </w:p>
    <w:p w14:paraId="65C5C7EA" w14:textId="77777777" w:rsidR="00624579" w:rsidRPr="00CA22F4" w:rsidRDefault="00CA22F4">
      <w:pPr>
        <w:pStyle w:val="Kop3"/>
        <w:ind w:right="2030"/>
        <w:jc w:val="both"/>
        <w:rPr>
          <w:b w:val="0"/>
          <w:bCs w:val="0"/>
          <w:lang w:val="nl-NL"/>
        </w:rPr>
      </w:pPr>
      <w:r w:rsidRPr="00CA22F4">
        <w:rPr>
          <w:color w:val="4FA6E7"/>
          <w:lang w:val="nl-NL"/>
        </w:rPr>
        <w:t xml:space="preserve">Wie is er in een (school) </w:t>
      </w:r>
      <w:r w:rsidRPr="00CA22F4">
        <w:rPr>
          <w:color w:val="4FA6E7"/>
          <w:spacing w:val="-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4"/>
          <w:lang w:val="nl-NL"/>
        </w:rPr>
        <w:t>r</w:t>
      </w:r>
      <w:r w:rsidRPr="00CA22F4">
        <w:rPr>
          <w:color w:val="4FA6E7"/>
          <w:lang w:val="nl-NL"/>
        </w:rPr>
        <w:t xml:space="preserve">delijk </w:t>
      </w:r>
      <w:r w:rsidRPr="00CA22F4">
        <w:rPr>
          <w:color w:val="4FA6E7"/>
          <w:spacing w:val="-3"/>
          <w:lang w:val="nl-NL"/>
        </w:rPr>
        <w:t>v</w:t>
      </w:r>
      <w:r w:rsidRPr="00CA22F4">
        <w:rPr>
          <w:color w:val="4FA6E7"/>
          <w:lang w:val="nl-NL"/>
        </w:rPr>
        <w:t xml:space="preserve">oor de </w:t>
      </w:r>
      <w:r w:rsidRPr="00CA22F4">
        <w:rPr>
          <w:color w:val="4FA6E7"/>
          <w:spacing w:val="-9"/>
          <w:lang w:val="nl-NL"/>
        </w:rPr>
        <w:t>W</w:t>
      </w:r>
      <w:r w:rsidRPr="00CA22F4">
        <w:rPr>
          <w:color w:val="4FA6E7"/>
          <w:spacing w:val="-2"/>
          <w:lang w:val="nl-NL"/>
        </w:rPr>
        <w:t>e</w:t>
      </w:r>
      <w:r w:rsidRPr="00CA22F4">
        <w:rPr>
          <w:color w:val="4FA6E7"/>
          <w:lang w:val="nl-NL"/>
        </w:rPr>
        <w:t xml:space="preserve">t Bescherming </w:t>
      </w:r>
      <w:r w:rsidRPr="00CA22F4">
        <w:rPr>
          <w:color w:val="4FA6E7"/>
          <w:spacing w:val="-4"/>
          <w:lang w:val="nl-NL"/>
        </w:rPr>
        <w:t>P</w:t>
      </w:r>
      <w:r w:rsidRPr="00CA22F4">
        <w:rPr>
          <w:color w:val="4FA6E7"/>
          <w:lang w:val="nl-NL"/>
        </w:rPr>
        <w:t>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w:t>
      </w:r>
    </w:p>
    <w:p w14:paraId="6F9346E4" w14:textId="77777777" w:rsidR="00624579" w:rsidRPr="00CA22F4" w:rsidRDefault="00CA22F4">
      <w:pPr>
        <w:pStyle w:val="Plattetekst"/>
        <w:spacing w:line="259" w:lineRule="exact"/>
        <w:ind w:right="1133"/>
        <w:jc w:val="both"/>
        <w:rPr>
          <w:lang w:val="nl-NL"/>
        </w:rPr>
      </w:pPr>
      <w:r w:rsidRPr="00CA22F4">
        <w:rPr>
          <w:color w:val="6D6E71"/>
          <w:lang w:val="nl-NL"/>
        </w:rPr>
        <w:t>De</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12"/>
          <w:lang w:val="nl-NL"/>
        </w:rPr>
        <w:t xml:space="preserve"> </w:t>
      </w:r>
      <w:r w:rsidRPr="00CA22F4">
        <w:rPr>
          <w:color w:val="6D6E71"/>
          <w:lang w:val="nl-NL"/>
        </w:rPr>
        <w:t>die</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doel</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middelen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12"/>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3"/>
          <w:lang w:val="nl-NL"/>
        </w:rPr>
        <w:t>st</w:t>
      </w:r>
      <w:r w:rsidRPr="00CA22F4">
        <w:rPr>
          <w:color w:val="6D6E71"/>
          <w:lang w:val="nl-NL"/>
        </w:rPr>
        <w:t>elt.</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2"/>
          <w:lang w:val="nl-NL"/>
        </w:rPr>
        <w:t xml:space="preserve"> </w:t>
      </w:r>
      <w:r w:rsidRPr="00CA22F4">
        <w:rPr>
          <w:color w:val="6D6E71"/>
          <w:lang w:val="nl-NL"/>
        </w:rPr>
        <w:t>dan</w:t>
      </w:r>
      <w:r w:rsidRPr="00CA22F4">
        <w:rPr>
          <w:color w:val="6D6E71"/>
          <w:spacing w:val="12"/>
          <w:lang w:val="nl-NL"/>
        </w:rPr>
        <w:t xml:space="preserve"> </w:t>
      </w:r>
      <w:r w:rsidRPr="00CA22F4">
        <w:rPr>
          <w:color w:val="6D6E71"/>
          <w:lang w:val="nl-NL"/>
        </w:rPr>
        <w:t>om</w:t>
      </w:r>
    </w:p>
    <w:p w14:paraId="00138A20"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7"/>
          <w:lang w:val="nl-NL"/>
        </w:rPr>
        <w:t xml:space="preserve"> </w:t>
      </w:r>
      <w:r w:rsidRPr="00CA22F4">
        <w:rPr>
          <w:color w:val="6D6E71"/>
          <w:lang w:val="nl-NL"/>
        </w:rPr>
        <w:t>die</w:t>
      </w:r>
      <w:r w:rsidRPr="00CA22F4">
        <w:rPr>
          <w:color w:val="6D6E71"/>
          <w:spacing w:val="9"/>
          <w:lang w:val="nl-NL"/>
        </w:rPr>
        <w:t xml:space="preserve"> </w:t>
      </w:r>
      <w:r w:rsidRPr="00CA22F4">
        <w:rPr>
          <w:color w:val="6D6E71"/>
          <w:spacing w:val="-5"/>
          <w:lang w:val="nl-NL"/>
        </w:rPr>
        <w:t>f</w:t>
      </w:r>
      <w:r w:rsidRPr="00CA22F4">
        <w:rPr>
          <w:color w:val="6D6E71"/>
          <w:lang w:val="nl-NL"/>
        </w:rPr>
        <w:t>ormeel-juridisch</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dheid</w:t>
      </w:r>
      <w:r w:rsidRPr="00CA22F4">
        <w:rPr>
          <w:color w:val="6D6E71"/>
          <w:spacing w:val="8"/>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8"/>
          <w:lang w:val="nl-NL"/>
        </w:rPr>
        <w:t xml:space="preserve"> </w:t>
      </w:r>
      <w:r w:rsidRPr="00CA22F4">
        <w:rPr>
          <w:color w:val="6D6E71"/>
          <w:lang w:val="nl-NL"/>
        </w:rPr>
        <w:t>om</w:t>
      </w:r>
      <w:r w:rsidRPr="00CA22F4">
        <w:rPr>
          <w:color w:val="6D6E71"/>
          <w:spacing w:val="7"/>
          <w:lang w:val="nl-NL"/>
        </w:rPr>
        <w:t xml:space="preserve"> </w:t>
      </w:r>
      <w:r w:rsidRPr="00CA22F4">
        <w:rPr>
          <w:color w:val="6D6E71"/>
          <w:lang w:val="nl-NL"/>
        </w:rPr>
        <w:t>doel</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middelen</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bepalen.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p>
    <w:p w14:paraId="08A69351" w14:textId="77777777" w:rsidR="00624579" w:rsidRPr="00CA22F4" w:rsidRDefault="00CA22F4">
      <w:pPr>
        <w:pStyle w:val="Plattetekst"/>
        <w:spacing w:line="264" w:lineRule="exact"/>
        <w:ind w:right="1133"/>
        <w:jc w:val="both"/>
        <w:rPr>
          <w:lang w:val="nl-NL"/>
        </w:rPr>
      </w:pPr>
      <w:r w:rsidRPr="00CA22F4">
        <w:rPr>
          <w:color w:val="6D6E71"/>
          <w:lang w:val="nl-NL"/>
        </w:rPr>
        <w:t>ho</w:t>
      </w:r>
      <w:r w:rsidRPr="00CA22F4">
        <w:rPr>
          <w:color w:val="6D6E71"/>
          <w:spacing w:val="-2"/>
          <w:lang w:val="nl-NL"/>
        </w:rPr>
        <w:t>e</w:t>
      </w:r>
      <w:r w:rsidRPr="00CA22F4">
        <w:rPr>
          <w:color w:val="6D6E71"/>
          <w:lang w:val="nl-NL"/>
        </w:rPr>
        <w:t>ft</w:t>
      </w:r>
      <w:r w:rsidRPr="00CA22F4">
        <w:rPr>
          <w:color w:val="6D6E71"/>
          <w:spacing w:val="2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spacing w:val="-5"/>
          <w:lang w:val="nl-NL"/>
        </w:rPr>
        <w:t>z</w:t>
      </w:r>
      <w:r w:rsidRPr="00CA22F4">
        <w:rPr>
          <w:color w:val="6D6E71"/>
          <w:lang w:val="nl-NL"/>
        </w:rPr>
        <w:t>elf</w:t>
      </w:r>
      <w:r w:rsidRPr="00CA22F4">
        <w:rPr>
          <w:color w:val="6D6E71"/>
          <w:spacing w:val="23"/>
          <w:lang w:val="nl-NL"/>
        </w:rPr>
        <w:t xml:space="preserve"> </w:t>
      </w:r>
      <w:r w:rsidRPr="00CA22F4">
        <w:rPr>
          <w:color w:val="6D6E71"/>
          <w:lang w:val="nl-NL"/>
        </w:rPr>
        <w:t>de</w:t>
      </w:r>
      <w:r w:rsidRPr="00CA22F4">
        <w:rPr>
          <w:color w:val="6D6E71"/>
          <w:spacing w:val="2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4"/>
          <w:lang w:val="nl-NL"/>
        </w:rPr>
        <w:t xml:space="preserve"> </w:t>
      </w:r>
      <w:r w:rsidRPr="00CA22F4">
        <w:rPr>
          <w:color w:val="6D6E71"/>
          <w:spacing w:val="-3"/>
          <w:lang w:val="nl-NL"/>
        </w:rPr>
        <w:t>t</w:t>
      </w:r>
      <w:r w:rsidRPr="00CA22F4">
        <w:rPr>
          <w:color w:val="6D6E71"/>
          <w:lang w:val="nl-NL"/>
        </w:rPr>
        <w:t>e</w:t>
      </w:r>
      <w:r w:rsidRPr="00CA22F4">
        <w:rPr>
          <w:color w:val="6D6E71"/>
          <w:spacing w:val="23"/>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24"/>
          <w:lang w:val="nl-NL"/>
        </w:rPr>
        <w:t xml:space="preserve"> </w:t>
      </w:r>
      <w:r w:rsidRPr="00CA22F4">
        <w:rPr>
          <w:color w:val="6D6E71"/>
          <w:lang w:val="nl-NL"/>
        </w:rPr>
        <w:t>maar</w:t>
      </w:r>
      <w:r w:rsidRPr="00CA22F4">
        <w:rPr>
          <w:color w:val="6D6E71"/>
          <w:spacing w:val="24"/>
          <w:lang w:val="nl-NL"/>
        </w:rPr>
        <w:t xml:space="preserve"> </w:t>
      </w:r>
      <w:r w:rsidRPr="00CA22F4">
        <w:rPr>
          <w:color w:val="6D6E71"/>
          <w:lang w:val="nl-NL"/>
        </w:rPr>
        <w:t>bepaalt</w:t>
      </w:r>
      <w:r w:rsidRPr="00CA22F4">
        <w:rPr>
          <w:color w:val="6D6E71"/>
          <w:spacing w:val="23"/>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4"/>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4"/>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r w:rsidRPr="00CA22F4">
        <w:rPr>
          <w:color w:val="6D6E71"/>
          <w:spacing w:val="24"/>
          <w:lang w:val="nl-NL"/>
        </w:rPr>
        <w:t xml:space="preserve"> </w:t>
      </w:r>
      <w:r w:rsidRPr="00CA22F4">
        <w:rPr>
          <w:color w:val="6D6E71"/>
          <w:lang w:val="nl-NL"/>
        </w:rPr>
        <w:t>hoe</w:t>
      </w:r>
      <w:r w:rsidRPr="00CA22F4">
        <w:rPr>
          <w:color w:val="6D6E71"/>
          <w:spacing w:val="23"/>
          <w:lang w:val="nl-NL"/>
        </w:rPr>
        <w:t xml:space="preserve"> </w:t>
      </w:r>
      <w:r w:rsidRPr="00CA22F4">
        <w:rPr>
          <w:color w:val="6D6E71"/>
          <w:lang w:val="nl-NL"/>
        </w:rPr>
        <w:t>lan</w:t>
      </w:r>
      <w:r w:rsidRPr="00CA22F4">
        <w:rPr>
          <w:color w:val="6D6E71"/>
          <w:spacing w:val="2"/>
          <w:lang w:val="nl-NL"/>
        </w:rPr>
        <w:t>g</w:t>
      </w:r>
      <w:r w:rsidRPr="00CA22F4">
        <w:rPr>
          <w:color w:val="6D6E71"/>
          <w:lang w:val="nl-NL"/>
        </w:rPr>
        <w:t>,</w:t>
      </w:r>
      <w:r w:rsidRPr="00CA22F4">
        <w:rPr>
          <w:color w:val="6D6E71"/>
          <w:spacing w:val="2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796E4BE9" w14:textId="77777777" w:rsidR="00624579" w:rsidRPr="00CA22F4" w:rsidRDefault="00CA22F4">
      <w:pPr>
        <w:pStyle w:val="Plattetekst"/>
        <w:spacing w:line="264" w:lineRule="exact"/>
        <w:ind w:right="7717"/>
        <w:jc w:val="both"/>
        <w:rPr>
          <w:lang w:val="nl-NL"/>
        </w:rPr>
      </w:pP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 middelen en m</w:t>
      </w:r>
      <w:r w:rsidRPr="00CA22F4">
        <w:rPr>
          <w:color w:val="6D6E71"/>
          <w:spacing w:val="-2"/>
          <w:lang w:val="nl-NL"/>
        </w:rPr>
        <w:t>e</w:t>
      </w:r>
      <w:r w:rsidRPr="00CA22F4">
        <w:rPr>
          <w:color w:val="6D6E71"/>
          <w:lang w:val="nl-NL"/>
        </w:rPr>
        <w:t xml:space="preserve">t </w:t>
      </w:r>
      <w:r w:rsidRPr="00CA22F4">
        <w:rPr>
          <w:color w:val="6D6E71"/>
          <w:spacing w:val="-2"/>
          <w:lang w:val="nl-NL"/>
        </w:rPr>
        <w:t>w</w:t>
      </w:r>
      <w:r w:rsidRPr="00CA22F4">
        <w:rPr>
          <w:color w:val="6D6E71"/>
          <w:lang w:val="nl-NL"/>
        </w:rPr>
        <w:t>elk doel.</w:t>
      </w:r>
    </w:p>
    <w:p w14:paraId="17632E10" w14:textId="77777777" w:rsidR="00624579" w:rsidRPr="00CA22F4" w:rsidRDefault="00CA22F4">
      <w:pPr>
        <w:pStyle w:val="Plattetekst"/>
        <w:spacing w:line="264" w:lineRule="exact"/>
        <w:ind w:right="1133"/>
        <w:jc w:val="both"/>
        <w:rPr>
          <w:lang w:val="nl-NL"/>
        </w:rPr>
      </w:pPr>
      <w:r w:rsidRPr="00CA22F4">
        <w:rPr>
          <w:color w:val="6D6E71"/>
          <w:lang w:val="nl-NL"/>
        </w:rPr>
        <w:t xml:space="preserve">De </w:t>
      </w:r>
      <w:r w:rsidRPr="00CA22F4">
        <w:rPr>
          <w:color w:val="6D6E71"/>
          <w:spacing w:val="7"/>
          <w:lang w:val="nl-NL"/>
        </w:rPr>
        <w:t xml:space="preserve"> </w:t>
      </w:r>
      <w:r w:rsidRPr="00CA22F4">
        <w:rPr>
          <w:color w:val="6D6E71"/>
          <w:lang w:val="nl-NL"/>
        </w:rPr>
        <w:t>b</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 xml:space="preserve">er </w:t>
      </w:r>
      <w:r w:rsidRPr="00CA22F4">
        <w:rPr>
          <w:color w:val="6D6E71"/>
          <w:spacing w:val="8"/>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7"/>
          <w:lang w:val="nl-NL"/>
        </w:rPr>
        <w:t xml:space="preserve"> </w:t>
      </w:r>
      <w:r w:rsidRPr="00CA22F4">
        <w:rPr>
          <w:color w:val="6D6E71"/>
          <w:lang w:val="nl-NL"/>
        </w:rPr>
        <w:t xml:space="preserve">de </w:t>
      </w:r>
      <w:r w:rsidRPr="00CA22F4">
        <w:rPr>
          <w:color w:val="6D6E71"/>
          <w:spacing w:val="8"/>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ens </w:t>
      </w:r>
      <w:r w:rsidRPr="00CA22F4">
        <w:rPr>
          <w:color w:val="6D6E71"/>
          <w:spacing w:val="7"/>
          <w:lang w:val="nl-NL"/>
        </w:rPr>
        <w:t xml:space="preserve"> </w:t>
      </w:r>
      <w:r w:rsidRPr="00CA22F4">
        <w:rPr>
          <w:color w:val="6D6E71"/>
          <w:lang w:val="nl-NL"/>
        </w:rPr>
        <w:t xml:space="preserve">handelt </w:t>
      </w:r>
      <w:r w:rsidRPr="00CA22F4">
        <w:rPr>
          <w:color w:val="6D6E71"/>
          <w:spacing w:val="8"/>
          <w:lang w:val="nl-NL"/>
        </w:rPr>
        <w:t xml:space="preserve"> </w:t>
      </w:r>
      <w:r w:rsidRPr="00CA22F4">
        <w:rPr>
          <w:color w:val="6D6E71"/>
          <w:lang w:val="nl-NL"/>
        </w:rPr>
        <w:t xml:space="preserve">naar </w:t>
      </w:r>
      <w:r w:rsidRPr="00CA22F4">
        <w:rPr>
          <w:color w:val="6D6E71"/>
          <w:spacing w:val="7"/>
          <w:lang w:val="nl-NL"/>
        </w:rPr>
        <w:t xml:space="preserve"> </w:t>
      </w:r>
      <w:r w:rsidRPr="00CA22F4">
        <w:rPr>
          <w:color w:val="6D6E71"/>
          <w:lang w:val="nl-NL"/>
        </w:rPr>
        <w:t xml:space="preserve">de </w:t>
      </w:r>
      <w:r w:rsidRPr="00CA22F4">
        <w:rPr>
          <w:color w:val="6D6E71"/>
          <w:spacing w:val="8"/>
          <w:lang w:val="nl-NL"/>
        </w:rPr>
        <w:t xml:space="preserve"> </w:t>
      </w:r>
      <w:r w:rsidRPr="00CA22F4">
        <w:rPr>
          <w:color w:val="6D6E71"/>
          <w:lang w:val="nl-NL"/>
        </w:rPr>
        <w:t>in</w:t>
      </w:r>
      <w:r w:rsidRPr="00CA22F4">
        <w:rPr>
          <w:color w:val="6D6E71"/>
          <w:spacing w:val="-3"/>
          <w:lang w:val="nl-NL"/>
        </w:rPr>
        <w:t>s</w:t>
      </w:r>
      <w:r w:rsidRPr="00CA22F4">
        <w:rPr>
          <w:color w:val="6D6E71"/>
          <w:lang w:val="nl-NL"/>
        </w:rPr>
        <w:t xml:space="preserve">tructies </w:t>
      </w:r>
      <w:r w:rsidRPr="00CA22F4">
        <w:rPr>
          <w:color w:val="6D6E71"/>
          <w:spacing w:val="7"/>
          <w:lang w:val="nl-NL"/>
        </w:rPr>
        <w:t xml:space="preserve"> </w:t>
      </w:r>
      <w:r w:rsidRPr="00CA22F4">
        <w:rPr>
          <w:color w:val="6D6E71"/>
          <w:lang w:val="nl-NL"/>
        </w:rPr>
        <w:t xml:space="preserve">en </w:t>
      </w:r>
      <w:r w:rsidRPr="00CA22F4">
        <w:rPr>
          <w:color w:val="6D6E71"/>
          <w:spacing w:val="8"/>
          <w:lang w:val="nl-NL"/>
        </w:rPr>
        <w:t xml:space="preserve"> </w:t>
      </w:r>
      <w:r w:rsidRPr="00CA22F4">
        <w:rPr>
          <w:color w:val="6D6E71"/>
          <w:lang w:val="nl-NL"/>
        </w:rPr>
        <w:t xml:space="preserve">onder </w:t>
      </w:r>
      <w:r w:rsidRPr="00CA22F4">
        <w:rPr>
          <w:color w:val="6D6E71"/>
          <w:spacing w:val="7"/>
          <w:lang w:val="nl-NL"/>
        </w:rPr>
        <w:t xml:space="preserve"> </w:t>
      </w:r>
      <w:r w:rsidRPr="00CA22F4">
        <w:rPr>
          <w:color w:val="6D6E71"/>
          <w:lang w:val="nl-NL"/>
        </w:rPr>
        <w:t xml:space="preserve">de </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delijkheid </w:t>
      </w:r>
      <w:r w:rsidRPr="00CA22F4">
        <w:rPr>
          <w:color w:val="6D6E71"/>
          <w:spacing w:val="7"/>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8"/>
          <w:lang w:val="nl-NL"/>
        </w:rPr>
        <w:t xml:space="preserve"> </w:t>
      </w:r>
      <w:r w:rsidRPr="00CA22F4">
        <w:rPr>
          <w:color w:val="6D6E71"/>
          <w:lang w:val="nl-NL"/>
        </w:rPr>
        <w:t>de</w:t>
      </w:r>
    </w:p>
    <w:p w14:paraId="52EAEC5C" w14:textId="77777777" w:rsidR="00624579" w:rsidRPr="00CA22F4" w:rsidRDefault="00CA22F4">
      <w:pPr>
        <w:pStyle w:val="Plattetekst"/>
        <w:spacing w:line="264" w:lineRule="exact"/>
        <w:ind w:right="9102"/>
        <w:jc w:val="both"/>
        <w:rPr>
          <w:lang w:val="nl-NL"/>
        </w:rPr>
      </w:pP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p>
    <w:p w14:paraId="197A6961"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2"/>
          <w:lang w:val="nl-NL"/>
        </w:rPr>
        <w:t xml:space="preserve"> </w:t>
      </w:r>
      <w:r w:rsidRPr="00CA22F4">
        <w:rPr>
          <w:color w:val="6D6E71"/>
          <w:lang w:val="nl-NL"/>
        </w:rPr>
        <w:t>WBP</w:t>
      </w:r>
      <w:r w:rsidRPr="00CA22F4">
        <w:rPr>
          <w:color w:val="6D6E71"/>
          <w:spacing w:val="22"/>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ei</w:t>
      </w:r>
      <w:r w:rsidRPr="00CA22F4">
        <w:rPr>
          <w:color w:val="6D6E71"/>
          <w:spacing w:val="-3"/>
          <w:lang w:val="nl-NL"/>
        </w:rPr>
        <w:t>s</w:t>
      </w:r>
      <w:r w:rsidRPr="00CA22F4">
        <w:rPr>
          <w:color w:val="6D6E71"/>
          <w:lang w:val="nl-NL"/>
        </w:rPr>
        <w:t>t</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2"/>
          <w:lang w:val="nl-NL"/>
        </w:rPr>
        <w:t xml:space="preserve"> </w:t>
      </w:r>
      <w:r w:rsidRPr="00CA22F4">
        <w:rPr>
          <w:color w:val="6D6E71"/>
          <w:lang w:val="nl-NL"/>
        </w:rPr>
        <w:t>de</w:t>
      </w:r>
      <w:r w:rsidRPr="00CA22F4">
        <w:rPr>
          <w:color w:val="6D6E71"/>
          <w:spacing w:val="22"/>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2"/>
          <w:lang w:val="nl-NL"/>
        </w:rPr>
        <w:t xml:space="preserve"> </w:t>
      </w:r>
      <w:r w:rsidRPr="00CA22F4">
        <w:rPr>
          <w:color w:val="6D6E71"/>
          <w:lang w:val="nl-NL"/>
        </w:rPr>
        <w:t>op</w:t>
      </w:r>
      <w:r w:rsidRPr="00CA22F4">
        <w:rPr>
          <w:color w:val="6D6E71"/>
          <w:spacing w:val="22"/>
          <w:lang w:val="nl-NL"/>
        </w:rPr>
        <w:t xml:space="preserve"> </w:t>
      </w:r>
      <w:r w:rsidRPr="00CA22F4">
        <w:rPr>
          <w:color w:val="6D6E71"/>
          <w:lang w:val="nl-NL"/>
        </w:rPr>
        <w:t>behoorlij</w:t>
      </w:r>
      <w:r w:rsidRPr="00CA22F4">
        <w:rPr>
          <w:color w:val="6D6E71"/>
          <w:spacing w:val="-7"/>
          <w:lang w:val="nl-NL"/>
        </w:rPr>
        <w:t>k</w:t>
      </w:r>
      <w:r w:rsidRPr="00CA22F4">
        <w:rPr>
          <w:color w:val="6D6E71"/>
          <w:lang w:val="nl-NL"/>
        </w:rPr>
        <w:t>e</w:t>
      </w:r>
      <w:r w:rsidRPr="00CA22F4">
        <w:rPr>
          <w:color w:val="6D6E71"/>
          <w:spacing w:val="22"/>
          <w:lang w:val="nl-NL"/>
        </w:rPr>
        <w:t xml:space="preserve"> </w:t>
      </w:r>
      <w:r w:rsidRPr="00CA22F4">
        <w:rPr>
          <w:color w:val="6D6E71"/>
          <w:lang w:val="nl-NL"/>
        </w:rPr>
        <w:t>en</w:t>
      </w:r>
      <w:r w:rsidRPr="00CA22F4">
        <w:rPr>
          <w:color w:val="6D6E71"/>
          <w:spacing w:val="22"/>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w:t>
      </w:r>
      <w:r w:rsidRPr="00CA22F4">
        <w:rPr>
          <w:color w:val="6D6E71"/>
          <w:spacing w:val="-2"/>
          <w:lang w:val="nl-NL"/>
        </w:rPr>
        <w:t>g</w:t>
      </w:r>
      <w:r w:rsidRPr="00CA22F4">
        <w:rPr>
          <w:color w:val="6D6E71"/>
          <w:lang w:val="nl-NL"/>
        </w:rPr>
        <w:t>e</w:t>
      </w:r>
      <w:r w:rsidRPr="00CA22F4">
        <w:rPr>
          <w:color w:val="6D6E71"/>
          <w:spacing w:val="22"/>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22"/>
          <w:lang w:val="nl-NL"/>
        </w:rPr>
        <w:t xml:space="preserve"> </w:t>
      </w:r>
      <w:r w:rsidRPr="00CA22F4">
        <w:rPr>
          <w:color w:val="6D6E71"/>
          <w:lang w:val="nl-NL"/>
        </w:rPr>
        <w:t>en</w:t>
      </w:r>
      <w:r w:rsidRPr="00CA22F4">
        <w:rPr>
          <w:color w:val="6D6E71"/>
          <w:spacing w:val="22"/>
          <w:lang w:val="nl-NL"/>
        </w:rPr>
        <w:t xml:space="preserve"> </w:t>
      </w:r>
      <w:r w:rsidRPr="00CA22F4">
        <w:rPr>
          <w:color w:val="6D6E71"/>
          <w:lang w:val="nl-NL"/>
        </w:rPr>
        <w:t>in</w:t>
      </w:r>
      <w:r w:rsidRPr="00CA22F4">
        <w:rPr>
          <w:color w:val="6D6E71"/>
          <w:spacing w:val="2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een</w:t>
      </w:r>
      <w:r w:rsidRPr="00CA22F4">
        <w:rPr>
          <w:color w:val="6D6E71"/>
          <w:spacing w:val="-3"/>
          <w:lang w:val="nl-NL"/>
        </w:rPr>
        <w:t>st</w:t>
      </w:r>
      <w:r w:rsidRPr="00CA22F4">
        <w:rPr>
          <w:color w:val="6D6E71"/>
          <w:lang w:val="nl-NL"/>
        </w:rPr>
        <w:t>emming</w:t>
      </w:r>
      <w:r w:rsidRPr="00CA22F4">
        <w:rPr>
          <w:color w:val="6D6E71"/>
          <w:spacing w:val="2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lang w:val="nl-NL"/>
        </w:rPr>
        <w:t>de</w:t>
      </w:r>
      <w:r w:rsidRPr="00CA22F4">
        <w:rPr>
          <w:color w:val="6D6E71"/>
          <w:spacing w:val="22"/>
          <w:lang w:val="nl-NL"/>
        </w:rPr>
        <w:t xml:space="preserve"> </w:t>
      </w:r>
      <w:r w:rsidRPr="00CA22F4">
        <w:rPr>
          <w:color w:val="6D6E71"/>
          <w:spacing w:val="-2"/>
          <w:lang w:val="nl-NL"/>
        </w:rPr>
        <w:t>we</w:t>
      </w:r>
      <w:r w:rsidRPr="00CA22F4">
        <w:rPr>
          <w:color w:val="6D6E71"/>
          <w:lang w:val="nl-NL"/>
        </w:rPr>
        <w:t>t</w:t>
      </w:r>
    </w:p>
    <w:p w14:paraId="08296D8E" w14:textId="77777777" w:rsidR="00624579" w:rsidRPr="00CA22F4" w:rsidRDefault="00CA22F4">
      <w:pPr>
        <w:pStyle w:val="Plattetekst"/>
        <w:spacing w:line="264" w:lineRule="exact"/>
        <w:ind w:right="9182"/>
        <w:jc w:val="both"/>
        <w:rPr>
          <w:lang w:val="nl-NL"/>
        </w:rPr>
      </w:pP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385CA6B8" w14:textId="77777777" w:rsidR="00624579" w:rsidRPr="00CA22F4" w:rsidRDefault="00624579">
      <w:pPr>
        <w:spacing w:before="4" w:line="260" w:lineRule="exact"/>
        <w:rPr>
          <w:sz w:val="26"/>
          <w:szCs w:val="26"/>
          <w:lang w:val="nl-NL"/>
        </w:rPr>
      </w:pPr>
    </w:p>
    <w:p w14:paraId="5574BB48" w14:textId="77777777" w:rsidR="00624579" w:rsidRPr="00CA22F4" w:rsidRDefault="00CA22F4">
      <w:pPr>
        <w:pStyle w:val="Kop3"/>
        <w:ind w:right="1630"/>
        <w:jc w:val="both"/>
        <w:rPr>
          <w:b w:val="0"/>
          <w:bCs w:val="0"/>
          <w:lang w:val="nl-NL"/>
        </w:rPr>
      </w:pPr>
      <w:r w:rsidRPr="00CA22F4">
        <w:rPr>
          <w:color w:val="4FA6E7"/>
          <w:lang w:val="nl-NL"/>
        </w:rPr>
        <w:t>Mo</w:t>
      </w:r>
      <w:r w:rsidRPr="00CA22F4">
        <w:rPr>
          <w:color w:val="4FA6E7"/>
          <w:spacing w:val="-3"/>
          <w:lang w:val="nl-NL"/>
        </w:rPr>
        <w:t>g</w:t>
      </w:r>
      <w:r w:rsidRPr="00CA22F4">
        <w:rPr>
          <w:color w:val="4FA6E7"/>
          <w:lang w:val="nl-NL"/>
        </w:rPr>
        <w:t>en</w:t>
      </w:r>
      <w:r w:rsidRPr="00CA22F4">
        <w:rPr>
          <w:color w:val="4FA6E7"/>
          <w:spacing w:val="-1"/>
          <w:lang w:val="nl-NL"/>
        </w:rPr>
        <w:t xml:space="preserve"> </w:t>
      </w:r>
      <w:r w:rsidRPr="00CA22F4">
        <w:rPr>
          <w:color w:val="4FA6E7"/>
          <w:lang w:val="nl-NL"/>
        </w:rPr>
        <w:t>(school)o</w:t>
      </w:r>
      <w:r w:rsidRPr="00CA22F4">
        <w:rPr>
          <w:color w:val="4FA6E7"/>
          <w:spacing w:val="-4"/>
          <w:lang w:val="nl-NL"/>
        </w:rPr>
        <w:t>r</w:t>
      </w:r>
      <w:r w:rsidRPr="00CA22F4">
        <w:rPr>
          <w:color w:val="4FA6E7"/>
          <w:spacing w:val="-5"/>
          <w:lang w:val="nl-NL"/>
        </w:rPr>
        <w:t>g</w:t>
      </w:r>
      <w:r w:rsidRPr="00CA22F4">
        <w:rPr>
          <w:color w:val="4FA6E7"/>
          <w:lang w:val="nl-NL"/>
        </w:rPr>
        <w:t>anis</w:t>
      </w:r>
      <w:r w:rsidRPr="00CA22F4">
        <w:rPr>
          <w:color w:val="4FA6E7"/>
          <w:spacing w:val="-3"/>
          <w:lang w:val="nl-NL"/>
        </w:rPr>
        <w:t>a</w:t>
      </w:r>
      <w:r w:rsidRPr="00CA22F4">
        <w:rPr>
          <w:color w:val="4FA6E7"/>
          <w:lang w:val="nl-NL"/>
        </w:rPr>
        <w:t>ties</w:t>
      </w:r>
      <w:r w:rsidRPr="00CA22F4">
        <w:rPr>
          <w:color w:val="4FA6E7"/>
          <w:spacing w:val="-1"/>
          <w:lang w:val="nl-NL"/>
        </w:rPr>
        <w:t xml:space="preserve"> </w:t>
      </w:r>
      <w:r w:rsidRPr="00CA22F4">
        <w:rPr>
          <w:color w:val="4FA6E7"/>
          <w:lang w:val="nl-NL"/>
        </w:rPr>
        <w:t>altijd</w:t>
      </w:r>
      <w:r w:rsidRPr="00CA22F4">
        <w:rPr>
          <w:color w:val="4FA6E7"/>
          <w:spacing w:val="-1"/>
          <w:lang w:val="nl-NL"/>
        </w:rPr>
        <w:t xml:space="preserve"> </w:t>
      </w:r>
      <w:r w:rsidRPr="00CA22F4">
        <w:rPr>
          <w:color w:val="4FA6E7"/>
          <w:lang w:val="nl-NL"/>
        </w:rPr>
        <w:t>alle</w:t>
      </w:r>
      <w:r w:rsidRPr="00CA22F4">
        <w:rPr>
          <w:color w:val="4FA6E7"/>
          <w:spacing w:val="-1"/>
          <w:lang w:val="nl-NL"/>
        </w:rPr>
        <w:t xml:space="preserve"> </w:t>
      </w:r>
      <w:r w:rsidRPr="00CA22F4">
        <w:rPr>
          <w:color w:val="4FA6E7"/>
          <w:lang w:val="nl-NL"/>
        </w:rPr>
        <w:t>pe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w:t>
      </w:r>
      <w:r w:rsidRPr="00CA22F4">
        <w:rPr>
          <w:color w:val="4FA6E7"/>
          <w:spacing w:val="-1"/>
          <w:lang w:val="nl-NL"/>
        </w:rPr>
        <w:t xml:space="preserve"> </w:t>
      </w:r>
      <w:r w:rsidRPr="00CA22F4">
        <w:rPr>
          <w:color w:val="4FA6E7"/>
          <w:lang w:val="nl-NL"/>
        </w:rPr>
        <w:t>op</w:t>
      </w:r>
      <w:r w:rsidRPr="00CA22F4">
        <w:rPr>
          <w:color w:val="4FA6E7"/>
          <w:spacing w:val="-1"/>
          <w:lang w:val="nl-NL"/>
        </w:rPr>
        <w:t xml:space="preserve"> </w:t>
      </w:r>
      <w:r w:rsidRPr="00CA22F4">
        <w:rPr>
          <w:color w:val="4FA6E7"/>
          <w:lang w:val="nl-NL"/>
        </w:rPr>
        <w:t>een</w:t>
      </w:r>
      <w:r w:rsidRPr="00CA22F4">
        <w:rPr>
          <w:color w:val="4FA6E7"/>
          <w:spacing w:val="-1"/>
          <w:lang w:val="nl-NL"/>
        </w:rPr>
        <w:t xml:space="preserve"> </w:t>
      </w:r>
      <w:r w:rsidRPr="00CA22F4">
        <w:rPr>
          <w:color w:val="4FA6E7"/>
          <w:lang w:val="nl-NL"/>
        </w:rPr>
        <w:t>of ande</w:t>
      </w:r>
      <w:r w:rsidRPr="00CA22F4">
        <w:rPr>
          <w:color w:val="4FA6E7"/>
          <w:spacing w:val="-3"/>
          <w:lang w:val="nl-NL"/>
        </w:rPr>
        <w:t>r</w:t>
      </w:r>
      <w:r w:rsidRPr="00CA22F4">
        <w:rPr>
          <w:color w:val="4FA6E7"/>
          <w:lang w:val="nl-NL"/>
        </w:rPr>
        <w:t>e</w:t>
      </w:r>
      <w:r w:rsidRPr="00CA22F4">
        <w:rPr>
          <w:color w:val="4FA6E7"/>
          <w:spacing w:val="-1"/>
          <w:lang w:val="nl-NL"/>
        </w:rPr>
        <w:t xml:space="preserve"> </w:t>
      </w:r>
      <w:r w:rsidRPr="00CA22F4">
        <w:rPr>
          <w:color w:val="4FA6E7"/>
          <w:lang w:val="nl-NL"/>
        </w:rPr>
        <w:t>wij</w:t>
      </w:r>
      <w:r w:rsidRPr="00CA22F4">
        <w:rPr>
          <w:color w:val="4FA6E7"/>
          <w:spacing w:val="-5"/>
          <w:lang w:val="nl-NL"/>
        </w:rPr>
        <w:t>z</w:t>
      </w:r>
      <w:r w:rsidRPr="00CA22F4">
        <w:rPr>
          <w:color w:val="4FA6E7"/>
          <w:lang w:val="nl-NL"/>
        </w:rPr>
        <w:t>e</w:t>
      </w:r>
      <w:r w:rsidRPr="00CA22F4">
        <w:rPr>
          <w:color w:val="4FA6E7"/>
          <w:spacing w:val="-1"/>
          <w:lang w:val="nl-NL"/>
        </w:rPr>
        <w:t xml:space="preserve"> </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er</w:t>
      </w:r>
      <w:r w:rsidRPr="00CA22F4">
        <w:rPr>
          <w:color w:val="4FA6E7"/>
          <w:spacing w:val="-7"/>
          <w:lang w:val="nl-NL"/>
        </w:rPr>
        <w:t>k</w:t>
      </w:r>
      <w:r w:rsidRPr="00CA22F4">
        <w:rPr>
          <w:color w:val="4FA6E7"/>
          <w:lang w:val="nl-NL"/>
        </w:rPr>
        <w:t>en?</w:t>
      </w:r>
    </w:p>
    <w:p w14:paraId="7A419C35" w14:textId="77777777" w:rsidR="00624579" w:rsidRPr="00CA22F4" w:rsidRDefault="00CA22F4">
      <w:pPr>
        <w:pStyle w:val="Plattetekst"/>
        <w:spacing w:line="288" w:lineRule="exact"/>
        <w:ind w:right="1811"/>
        <w:jc w:val="both"/>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lang w:val="nl-NL"/>
        </w:rPr>
        <w:t>mo</w:t>
      </w:r>
      <w:r w:rsidRPr="00CA22F4">
        <w:rPr>
          <w:color w:val="6D6E71"/>
          <w:spacing w:val="-2"/>
          <w:lang w:val="nl-NL"/>
        </w:rPr>
        <w:t>g</w:t>
      </w:r>
      <w:r w:rsidRPr="00CA22F4">
        <w:rPr>
          <w:color w:val="6D6E71"/>
          <w:lang w:val="nl-NL"/>
        </w:rPr>
        <w:t xml:space="preserve">en alleen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als</w:t>
      </w:r>
      <w:r w:rsidRPr="00CA22F4">
        <w:rPr>
          <w:color w:val="6D6E71"/>
          <w:spacing w:val="-1"/>
          <w:lang w:val="nl-NL"/>
        </w:rPr>
        <w:t xml:space="preserve"> </w:t>
      </w:r>
      <w:r w:rsidRPr="00CA22F4">
        <w:rPr>
          <w:color w:val="6D6E71"/>
          <w:lang w:val="nl-NL"/>
        </w:rPr>
        <w:t>daa</w:t>
      </w:r>
      <w:r w:rsidRPr="00CA22F4">
        <w:rPr>
          <w:color w:val="6D6E71"/>
          <w:spacing w:val="2"/>
          <w:lang w:val="nl-NL"/>
        </w:rPr>
        <w:t>r</w:t>
      </w:r>
      <w:r w:rsidRPr="00CA22F4">
        <w:rPr>
          <w:color w:val="6D6E71"/>
          <w:spacing w:val="-3"/>
          <w:lang w:val="nl-NL"/>
        </w:rPr>
        <w:t>v</w:t>
      </w:r>
      <w:r w:rsidRPr="00CA22F4">
        <w:rPr>
          <w:color w:val="6D6E71"/>
          <w:lang w:val="nl-NL"/>
        </w:rPr>
        <w:t xml:space="preserve">oor een </w:t>
      </w:r>
      <w:r w:rsidRPr="00CA22F4">
        <w:rPr>
          <w:rFonts w:cs="Calibri"/>
          <w:b/>
          <w:bCs/>
          <w:color w:val="58595B"/>
          <w:sz w:val="24"/>
          <w:szCs w:val="24"/>
          <w:lang w:val="nl-NL"/>
        </w:rPr>
        <w:t>doel</w:t>
      </w:r>
      <w:r w:rsidRPr="00CA22F4">
        <w:rPr>
          <w:rFonts w:cs="Calibri"/>
          <w:b/>
          <w:bCs/>
          <w:color w:val="58595B"/>
          <w:spacing w:val="-6"/>
          <w:sz w:val="24"/>
          <w:szCs w:val="24"/>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 is. Dit</w:t>
      </w:r>
      <w:r w:rsidRPr="00CA22F4">
        <w:rPr>
          <w:color w:val="6D6E71"/>
          <w:spacing w:val="-1"/>
          <w:lang w:val="nl-NL"/>
        </w:rPr>
        <w:t xml:space="preserve"> </w:t>
      </w:r>
      <w:r w:rsidRPr="00CA22F4">
        <w:rPr>
          <w:color w:val="6D6E71"/>
          <w:lang w:val="nl-NL"/>
        </w:rPr>
        <w:t>doel mo</w:t>
      </w:r>
      <w:r w:rsidRPr="00CA22F4">
        <w:rPr>
          <w:color w:val="6D6E71"/>
          <w:spacing w:val="-1"/>
          <w:lang w:val="nl-NL"/>
        </w:rPr>
        <w:t>e</w:t>
      </w:r>
      <w:r w:rsidRPr="00CA22F4">
        <w:rPr>
          <w:color w:val="6D6E71"/>
          <w:lang w:val="nl-NL"/>
        </w:rPr>
        <w:t>t:</w:t>
      </w:r>
    </w:p>
    <w:p w14:paraId="4212A267" w14:textId="77777777" w:rsidR="00624579" w:rsidRPr="00CA22F4" w:rsidRDefault="00CA22F4" w:rsidP="00CD3340">
      <w:pPr>
        <w:pStyle w:val="Plattetekst"/>
        <w:numPr>
          <w:ilvl w:val="0"/>
          <w:numId w:val="30"/>
        </w:numPr>
        <w:tabs>
          <w:tab w:val="left" w:pos="1493"/>
        </w:tabs>
        <w:spacing w:line="259" w:lineRule="exact"/>
        <w:ind w:left="1493" w:right="8965"/>
        <w:jc w:val="both"/>
        <w:rPr>
          <w:lang w:val="nl-NL"/>
        </w:rPr>
      </w:pPr>
      <w:r w:rsidRPr="00CA22F4">
        <w:rPr>
          <w:color w:val="6D6E71"/>
          <w:spacing w:val="-2"/>
          <w:lang w:val="nl-NL"/>
        </w:rPr>
        <w:t>w</w:t>
      </w:r>
      <w:r w:rsidRPr="00CA22F4">
        <w:rPr>
          <w:color w:val="6D6E71"/>
          <w:lang w:val="nl-NL"/>
        </w:rPr>
        <w:t>elbepaald zijn;</w:t>
      </w:r>
    </w:p>
    <w:p w14:paraId="5FED1AB7" w14:textId="77777777" w:rsidR="00624579" w:rsidRPr="00CA22F4" w:rsidRDefault="00CA22F4" w:rsidP="00CD3340">
      <w:pPr>
        <w:pStyle w:val="Plattetekst"/>
        <w:numPr>
          <w:ilvl w:val="0"/>
          <w:numId w:val="30"/>
        </w:numPr>
        <w:tabs>
          <w:tab w:val="left" w:pos="1493"/>
        </w:tabs>
        <w:spacing w:line="264" w:lineRule="exact"/>
        <w:ind w:left="1493" w:right="7755"/>
        <w:jc w:val="both"/>
        <w:rPr>
          <w:lang w:val="nl-NL"/>
        </w:rPr>
      </w:pPr>
      <w:r w:rsidRPr="00CA22F4">
        <w:rPr>
          <w:color w:val="6D6E71"/>
          <w:lang w:val="nl-NL"/>
        </w:rPr>
        <w:t>ui</w:t>
      </w:r>
      <w:r w:rsidRPr="00CA22F4">
        <w:rPr>
          <w:color w:val="6D6E71"/>
          <w:spacing w:val="-3"/>
          <w:lang w:val="nl-NL"/>
        </w:rPr>
        <w:t>t</w:t>
      </w:r>
      <w:r w:rsidRPr="00CA22F4">
        <w:rPr>
          <w:color w:val="6D6E71"/>
          <w:lang w:val="nl-NL"/>
        </w:rPr>
        <w:t>druk</w:t>
      </w:r>
      <w:r w:rsidRPr="00CA22F4">
        <w:rPr>
          <w:color w:val="6D6E71"/>
          <w:spacing w:val="-8"/>
          <w:lang w:val="nl-NL"/>
        </w:rPr>
        <w:t>k</w:t>
      </w:r>
      <w:r w:rsidRPr="00CA22F4">
        <w:rPr>
          <w:color w:val="6D6E71"/>
          <w:lang w:val="nl-NL"/>
        </w:rPr>
        <w:t>elijk zijn omsch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p>
    <w:p w14:paraId="2626BB65" w14:textId="77777777" w:rsidR="00624579" w:rsidRPr="00CA22F4" w:rsidRDefault="00CA22F4" w:rsidP="00CD3340">
      <w:pPr>
        <w:pStyle w:val="Plattetekst"/>
        <w:numPr>
          <w:ilvl w:val="0"/>
          <w:numId w:val="30"/>
        </w:numPr>
        <w:tabs>
          <w:tab w:val="left" w:pos="1493"/>
        </w:tabs>
        <w:spacing w:line="264" w:lineRule="exact"/>
        <w:ind w:left="1493" w:right="8562"/>
        <w:jc w:val="both"/>
        <w:rPr>
          <w:lang w:val="nl-NL"/>
        </w:rPr>
      </w:pP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4"/>
          <w:lang w:val="nl-NL"/>
        </w:rPr>
        <w:t>v</w:t>
      </w:r>
      <w:r w:rsidRPr="00CA22F4">
        <w:rPr>
          <w:color w:val="6D6E71"/>
          <w:lang w:val="nl-NL"/>
        </w:rPr>
        <w:t>aa</w:t>
      </w:r>
      <w:r w:rsidRPr="00CA22F4">
        <w:rPr>
          <w:color w:val="6D6E71"/>
          <w:spacing w:val="-4"/>
          <w:lang w:val="nl-NL"/>
        </w:rPr>
        <w:t>r</w:t>
      </w:r>
      <w:r w:rsidRPr="00CA22F4">
        <w:rPr>
          <w:color w:val="6D6E71"/>
          <w:lang w:val="nl-NL"/>
        </w:rPr>
        <w:t>di</w:t>
      </w:r>
      <w:r w:rsidRPr="00CA22F4">
        <w:rPr>
          <w:color w:val="6D6E71"/>
          <w:spacing w:val="-2"/>
          <w:lang w:val="nl-NL"/>
        </w:rPr>
        <w:t>g</w:t>
      </w:r>
      <w:r w:rsidRPr="00CA22F4">
        <w:rPr>
          <w:color w:val="6D6E71"/>
          <w:lang w:val="nl-NL"/>
        </w:rPr>
        <w:t>d zijn.</w:t>
      </w:r>
    </w:p>
    <w:p w14:paraId="36EFCE29" w14:textId="77777777" w:rsidR="00624579" w:rsidRPr="00CA22F4" w:rsidRDefault="00624579">
      <w:pPr>
        <w:spacing w:before="3" w:line="260" w:lineRule="exact"/>
        <w:rPr>
          <w:sz w:val="26"/>
          <w:szCs w:val="26"/>
          <w:lang w:val="nl-NL"/>
        </w:rPr>
      </w:pPr>
    </w:p>
    <w:p w14:paraId="28C4C4C7" w14:textId="77777777" w:rsidR="00624579" w:rsidRDefault="00CA22F4">
      <w:pPr>
        <w:pStyle w:val="Kop3"/>
        <w:spacing w:line="288" w:lineRule="exact"/>
        <w:ind w:right="692"/>
        <w:rPr>
          <w:color w:val="4FA6E7"/>
          <w:lang w:val="nl-NL"/>
        </w:rPr>
      </w:pPr>
      <w:r w:rsidRPr="00CA22F4">
        <w:rPr>
          <w:color w:val="4FA6E7"/>
          <w:spacing w:val="-1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 xml:space="preserve">erking </w:t>
      </w:r>
      <w:r w:rsidRPr="00CA22F4">
        <w:rPr>
          <w:color w:val="4FA6E7"/>
          <w:spacing w:val="32"/>
          <w:lang w:val="nl-NL"/>
        </w:rPr>
        <w:t xml:space="preserve"> </w:t>
      </w:r>
      <w:r w:rsidRPr="00CA22F4">
        <w:rPr>
          <w:color w:val="4FA6E7"/>
          <w:lang w:val="nl-NL"/>
        </w:rPr>
        <w:t xml:space="preserve">mag </w:t>
      </w:r>
      <w:r w:rsidRPr="00CA22F4">
        <w:rPr>
          <w:color w:val="4FA6E7"/>
          <w:spacing w:val="32"/>
          <w:lang w:val="nl-NL"/>
        </w:rPr>
        <w:t xml:space="preserve"> </w:t>
      </w:r>
      <w:r w:rsidRPr="00CA22F4">
        <w:rPr>
          <w:color w:val="4FA6E7"/>
          <w:lang w:val="nl-NL"/>
        </w:rPr>
        <w:t xml:space="preserve">alleen </w:t>
      </w:r>
      <w:r w:rsidRPr="00CA22F4">
        <w:rPr>
          <w:color w:val="4FA6E7"/>
          <w:spacing w:val="32"/>
          <w:lang w:val="nl-NL"/>
        </w:rPr>
        <w:t xml:space="preserve"> </w:t>
      </w:r>
      <w:r w:rsidRPr="00CA22F4">
        <w:rPr>
          <w:color w:val="4FA6E7"/>
          <w:lang w:val="nl-NL"/>
        </w:rPr>
        <w:t>pla</w:t>
      </w:r>
      <w:r w:rsidRPr="00CA22F4">
        <w:rPr>
          <w:color w:val="4FA6E7"/>
          <w:spacing w:val="-3"/>
          <w:lang w:val="nl-NL"/>
        </w:rPr>
        <w:t>a</w:t>
      </w:r>
      <w:r w:rsidRPr="00CA22F4">
        <w:rPr>
          <w:color w:val="4FA6E7"/>
          <w:lang w:val="nl-NL"/>
        </w:rPr>
        <w:t>t</w:t>
      </w:r>
      <w:r w:rsidRPr="00CA22F4">
        <w:rPr>
          <w:color w:val="4FA6E7"/>
          <w:spacing w:val="-4"/>
          <w:lang w:val="nl-NL"/>
        </w:rPr>
        <w:t>s</w:t>
      </w:r>
      <w:r w:rsidRPr="00CA22F4">
        <w:rPr>
          <w:color w:val="4FA6E7"/>
          <w:lang w:val="nl-NL"/>
        </w:rPr>
        <w:t xml:space="preserve">vinden </w:t>
      </w:r>
      <w:r w:rsidRPr="00CA22F4">
        <w:rPr>
          <w:color w:val="4FA6E7"/>
          <w:spacing w:val="32"/>
          <w:lang w:val="nl-NL"/>
        </w:rPr>
        <w:t xml:space="preserve"> </w:t>
      </w:r>
      <w:r w:rsidRPr="00CA22F4">
        <w:rPr>
          <w:color w:val="4FA6E7"/>
          <w:lang w:val="nl-NL"/>
        </w:rPr>
        <w:t xml:space="preserve">op </w:t>
      </w:r>
      <w:r w:rsidRPr="00CA22F4">
        <w:rPr>
          <w:color w:val="4FA6E7"/>
          <w:spacing w:val="33"/>
          <w:lang w:val="nl-NL"/>
        </w:rPr>
        <w:t xml:space="preserve"> </w:t>
      </w:r>
      <w:r w:rsidRPr="00CA22F4">
        <w:rPr>
          <w:color w:val="4FA6E7"/>
          <w:lang w:val="nl-NL"/>
        </w:rPr>
        <w:t>g</w:t>
      </w:r>
      <w:r w:rsidRPr="00CA22F4">
        <w:rPr>
          <w:color w:val="4FA6E7"/>
          <w:spacing w:val="-3"/>
          <w:lang w:val="nl-NL"/>
        </w:rPr>
        <w:t>r</w:t>
      </w:r>
      <w:r w:rsidRPr="00CA22F4">
        <w:rPr>
          <w:color w:val="4FA6E7"/>
          <w:lang w:val="nl-NL"/>
        </w:rPr>
        <w:t xml:space="preserve">ond </w:t>
      </w:r>
      <w:r w:rsidRPr="00CA22F4">
        <w:rPr>
          <w:color w:val="4FA6E7"/>
          <w:spacing w:val="32"/>
          <w:lang w:val="nl-NL"/>
        </w:rPr>
        <w:t xml:space="preserve"> </w:t>
      </w:r>
      <w:r w:rsidRPr="00CA22F4">
        <w:rPr>
          <w:color w:val="4FA6E7"/>
          <w:spacing w:val="-4"/>
          <w:lang w:val="nl-NL"/>
        </w:rPr>
        <w:t>v</w:t>
      </w:r>
      <w:r w:rsidRPr="00CA22F4">
        <w:rPr>
          <w:color w:val="4FA6E7"/>
          <w:lang w:val="nl-NL"/>
        </w:rPr>
        <w:t xml:space="preserve">an </w:t>
      </w:r>
      <w:r w:rsidRPr="00CA22F4">
        <w:rPr>
          <w:color w:val="4FA6E7"/>
          <w:spacing w:val="32"/>
          <w:lang w:val="nl-NL"/>
        </w:rPr>
        <w:t xml:space="preserve"> </w:t>
      </w:r>
      <w:r w:rsidRPr="00CA22F4">
        <w:rPr>
          <w:color w:val="4FA6E7"/>
          <w:lang w:val="nl-NL"/>
        </w:rPr>
        <w:t>ondubbelzinni</w:t>
      </w:r>
      <w:r w:rsidRPr="00CA22F4">
        <w:rPr>
          <w:color w:val="4FA6E7"/>
          <w:spacing w:val="-4"/>
          <w:lang w:val="nl-NL"/>
        </w:rPr>
        <w:t>g</w:t>
      </w:r>
      <w:r w:rsidRPr="00CA22F4">
        <w:rPr>
          <w:color w:val="4FA6E7"/>
          <w:lang w:val="nl-NL"/>
        </w:rPr>
        <w:t xml:space="preserve">e </w:t>
      </w:r>
      <w:r w:rsidRPr="00CA22F4">
        <w:rPr>
          <w:color w:val="4FA6E7"/>
          <w:spacing w:val="32"/>
          <w:lang w:val="nl-NL"/>
        </w:rPr>
        <w:t xml:space="preserve"> </w:t>
      </w:r>
      <w:r w:rsidRPr="00CA22F4">
        <w:rPr>
          <w:color w:val="4FA6E7"/>
          <w:spacing w:val="-3"/>
          <w:lang w:val="nl-NL"/>
        </w:rPr>
        <w:t>t</w:t>
      </w:r>
      <w:r w:rsidRPr="00CA22F4">
        <w:rPr>
          <w:color w:val="4FA6E7"/>
          <w:lang w:val="nl-NL"/>
        </w:rPr>
        <w:t>oe</w:t>
      </w:r>
      <w:r w:rsidRPr="00CA22F4">
        <w:rPr>
          <w:color w:val="4FA6E7"/>
          <w:spacing w:val="-3"/>
          <w:lang w:val="nl-NL"/>
        </w:rPr>
        <w:t>s</w:t>
      </w:r>
      <w:r w:rsidRPr="00CA22F4">
        <w:rPr>
          <w:color w:val="4FA6E7"/>
          <w:spacing w:val="-4"/>
          <w:lang w:val="nl-NL"/>
        </w:rPr>
        <w:t>t</w:t>
      </w:r>
      <w:r w:rsidRPr="00CA22F4">
        <w:rPr>
          <w:color w:val="4FA6E7"/>
          <w:lang w:val="nl-NL"/>
        </w:rPr>
        <w:t xml:space="preserve">emming </w:t>
      </w:r>
      <w:r w:rsidRPr="00CA22F4">
        <w:rPr>
          <w:color w:val="4FA6E7"/>
          <w:spacing w:val="33"/>
          <w:lang w:val="nl-NL"/>
        </w:rPr>
        <w:t xml:space="preserve"> </w:t>
      </w:r>
      <w:r w:rsidRPr="00CA22F4">
        <w:rPr>
          <w:color w:val="4FA6E7"/>
          <w:spacing w:val="-4"/>
          <w:lang w:val="nl-NL"/>
        </w:rPr>
        <w:t>v</w:t>
      </w:r>
      <w:r w:rsidRPr="00CA22F4">
        <w:rPr>
          <w:color w:val="4FA6E7"/>
          <w:lang w:val="nl-NL"/>
        </w:rPr>
        <w:t xml:space="preserve">an </w:t>
      </w:r>
      <w:r w:rsidRPr="00CA22F4">
        <w:rPr>
          <w:color w:val="4FA6E7"/>
          <w:spacing w:val="32"/>
          <w:lang w:val="nl-NL"/>
        </w:rPr>
        <w:t xml:space="preserve"> </w:t>
      </w:r>
      <w:r w:rsidRPr="00CA22F4">
        <w:rPr>
          <w:color w:val="4FA6E7"/>
          <w:lang w:val="nl-NL"/>
        </w:rPr>
        <w:t>de b</w:t>
      </w:r>
      <w:r w:rsidRPr="00CA22F4">
        <w:rPr>
          <w:color w:val="4FA6E7"/>
          <w:spacing w:val="-2"/>
          <w:lang w:val="nl-NL"/>
        </w:rPr>
        <w:t>e</w:t>
      </w:r>
      <w:r w:rsidRPr="00CA22F4">
        <w:rPr>
          <w:color w:val="4FA6E7"/>
          <w:lang w:val="nl-NL"/>
        </w:rPr>
        <w:t>t</w:t>
      </w:r>
      <w:r w:rsidRPr="00CA22F4">
        <w:rPr>
          <w:color w:val="4FA6E7"/>
          <w:spacing w:val="-3"/>
          <w:lang w:val="nl-NL"/>
        </w:rPr>
        <w:t>r</w:t>
      </w:r>
      <w:r w:rsidRPr="00CA22F4">
        <w:rPr>
          <w:color w:val="4FA6E7"/>
          <w:lang w:val="nl-NL"/>
        </w:rPr>
        <w:t>ok</w:t>
      </w:r>
      <w:r w:rsidRPr="00CA22F4">
        <w:rPr>
          <w:color w:val="4FA6E7"/>
          <w:spacing w:val="-7"/>
          <w:lang w:val="nl-NL"/>
        </w:rPr>
        <w:t>k</w:t>
      </w:r>
      <w:r w:rsidRPr="00CA22F4">
        <w:rPr>
          <w:color w:val="4FA6E7"/>
          <w:lang w:val="nl-NL"/>
        </w:rPr>
        <w:t xml:space="preserve">ene. </w:t>
      </w:r>
      <w:r w:rsidRPr="00CA22F4">
        <w:rPr>
          <w:color w:val="4FA6E7"/>
          <w:spacing w:val="-21"/>
          <w:lang w:val="nl-NL"/>
        </w:rPr>
        <w:t>T</w:t>
      </w:r>
      <w:r w:rsidRPr="00CA22F4">
        <w:rPr>
          <w:color w:val="4FA6E7"/>
          <w:lang w:val="nl-NL"/>
        </w:rPr>
        <w:t>oe</w:t>
      </w:r>
      <w:r w:rsidRPr="00CA22F4">
        <w:rPr>
          <w:color w:val="4FA6E7"/>
          <w:spacing w:val="-3"/>
          <w:lang w:val="nl-NL"/>
        </w:rPr>
        <w:t>st</w:t>
      </w:r>
      <w:r w:rsidRPr="00CA22F4">
        <w:rPr>
          <w:color w:val="4FA6E7"/>
          <w:lang w:val="nl-NL"/>
        </w:rPr>
        <w:t>emming mo</w:t>
      </w:r>
      <w:r w:rsidRPr="00CA22F4">
        <w:rPr>
          <w:color w:val="4FA6E7"/>
          <w:spacing w:val="-2"/>
          <w:lang w:val="nl-NL"/>
        </w:rPr>
        <w:t>e</w:t>
      </w:r>
      <w:r w:rsidRPr="00CA22F4">
        <w:rPr>
          <w:color w:val="4FA6E7"/>
          <w:lang w:val="nl-NL"/>
        </w:rPr>
        <w:t xml:space="preserve">t aan de </w:t>
      </w:r>
      <w:r w:rsidRPr="00CA22F4">
        <w:rPr>
          <w:color w:val="4FA6E7"/>
          <w:spacing w:val="-3"/>
          <w:lang w:val="nl-NL"/>
        </w:rPr>
        <w:t>v</w:t>
      </w:r>
      <w:r w:rsidRPr="00CA22F4">
        <w:rPr>
          <w:color w:val="4FA6E7"/>
          <w:lang w:val="nl-NL"/>
        </w:rPr>
        <w:t>ol</w:t>
      </w:r>
      <w:r w:rsidRPr="00CA22F4">
        <w:rPr>
          <w:color w:val="4FA6E7"/>
          <w:spacing w:val="-3"/>
          <w:lang w:val="nl-NL"/>
        </w:rPr>
        <w:t>g</w:t>
      </w:r>
      <w:r w:rsidRPr="00CA22F4">
        <w:rPr>
          <w:color w:val="4FA6E7"/>
          <w:lang w:val="nl-NL"/>
        </w:rPr>
        <w:t>ende cri</w:t>
      </w:r>
      <w:r w:rsidRPr="00CA22F4">
        <w:rPr>
          <w:color w:val="4FA6E7"/>
          <w:spacing w:val="-3"/>
          <w:lang w:val="nl-NL"/>
        </w:rPr>
        <w:t>t</w:t>
      </w:r>
      <w:r w:rsidRPr="00CA22F4">
        <w:rPr>
          <w:color w:val="4FA6E7"/>
          <w:lang w:val="nl-NL"/>
        </w:rPr>
        <w:t xml:space="preserve">eria </w:t>
      </w:r>
      <w:r w:rsidRPr="00CA22F4">
        <w:rPr>
          <w:color w:val="4FA6E7"/>
          <w:spacing w:val="-3"/>
          <w:lang w:val="nl-NL"/>
        </w:rPr>
        <w:t>v</w:t>
      </w:r>
      <w:r w:rsidRPr="00CA22F4">
        <w:rPr>
          <w:color w:val="4FA6E7"/>
          <w:lang w:val="nl-NL"/>
        </w:rPr>
        <w:t>oldoen:</w:t>
      </w:r>
    </w:p>
    <w:p w14:paraId="1FBDBD84" w14:textId="77777777" w:rsidR="00EA477B" w:rsidRPr="00C93F41" w:rsidRDefault="00EA477B" w:rsidP="00CD3340">
      <w:pPr>
        <w:pStyle w:val="Kop3"/>
        <w:numPr>
          <w:ilvl w:val="0"/>
          <w:numId w:val="31"/>
        </w:numPr>
        <w:spacing w:line="288" w:lineRule="exact"/>
        <w:ind w:right="692"/>
        <w:rPr>
          <w:b w:val="0"/>
          <w:bCs w:val="0"/>
          <w:sz w:val="22"/>
          <w:szCs w:val="22"/>
          <w:lang w:val="nl-NL"/>
        </w:rPr>
      </w:pPr>
      <w:r w:rsidRPr="00C93F41">
        <w:rPr>
          <w:b w:val="0"/>
          <w:sz w:val="22"/>
          <w:szCs w:val="22"/>
          <w:lang w:val="nl-NL"/>
        </w:rPr>
        <w:t xml:space="preserve">alle bovenschoolse contracten bevatten een bewerkersovereenkomst, wanneer scholen een eigen contract opstellen met een leveranciers, zal de school zelf een bewerkersovereenkomst met de leverancier op moeten </w:t>
      </w:r>
      <w:r w:rsidR="00C93F41">
        <w:rPr>
          <w:b w:val="0"/>
          <w:sz w:val="22"/>
          <w:szCs w:val="22"/>
          <w:lang w:val="nl-NL"/>
        </w:rPr>
        <w:t>st</w:t>
      </w:r>
      <w:r w:rsidR="00460A78">
        <w:rPr>
          <w:b w:val="0"/>
          <w:sz w:val="22"/>
          <w:szCs w:val="22"/>
          <w:lang w:val="nl-NL"/>
        </w:rPr>
        <w:t>ellen, zie voorbeeld op de site van de stichting.</w:t>
      </w:r>
    </w:p>
    <w:p w14:paraId="4D1C45C5" w14:textId="77777777" w:rsidR="00624579" w:rsidRPr="00CA22F4" w:rsidRDefault="00CA22F4" w:rsidP="00CD3340">
      <w:pPr>
        <w:pStyle w:val="Plattetekst"/>
        <w:numPr>
          <w:ilvl w:val="0"/>
          <w:numId w:val="30"/>
        </w:numPr>
        <w:tabs>
          <w:tab w:val="left" w:pos="1493"/>
        </w:tabs>
        <w:spacing w:line="265" w:lineRule="exact"/>
        <w:ind w:left="1493" w:right="5145"/>
        <w:jc w:val="both"/>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 mo</w:t>
      </w:r>
      <w:r w:rsidRPr="00CA22F4">
        <w:rPr>
          <w:color w:val="6D6E71"/>
          <w:spacing w:val="-2"/>
          <w:lang w:val="nl-NL"/>
        </w:rPr>
        <w:t>e</w:t>
      </w:r>
      <w:r w:rsidRPr="00CA22F4">
        <w:rPr>
          <w:color w:val="6D6E71"/>
          <w:lang w:val="nl-NL"/>
        </w:rPr>
        <w:t xml:space="preserve">t zijn wil in vrijheid hebben </w:t>
      </w:r>
      <w:r w:rsidRPr="00CA22F4">
        <w:rPr>
          <w:color w:val="6D6E71"/>
          <w:spacing w:val="-2"/>
          <w:lang w:val="nl-NL"/>
        </w:rPr>
        <w:t>k</w:t>
      </w:r>
      <w:r w:rsidRPr="00CA22F4">
        <w:rPr>
          <w:color w:val="6D6E71"/>
          <w:lang w:val="nl-NL"/>
        </w:rPr>
        <w:t xml:space="preserve">unnen </w:t>
      </w:r>
      <w:r w:rsidRPr="00CA22F4">
        <w:rPr>
          <w:color w:val="6D6E71"/>
          <w:spacing w:val="-2"/>
          <w:lang w:val="nl-NL"/>
        </w:rPr>
        <w:t>g</w:t>
      </w:r>
      <w:r w:rsidRPr="00CA22F4">
        <w:rPr>
          <w:color w:val="6D6E71"/>
          <w:lang w:val="nl-NL"/>
        </w:rPr>
        <w:t>euit;</w:t>
      </w:r>
    </w:p>
    <w:p w14:paraId="50AD8815"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spacing w:val="-20"/>
          <w:lang w:val="nl-NL"/>
        </w:rPr>
        <w:t>T</w:t>
      </w:r>
      <w:r w:rsidRPr="00CA22F4">
        <w:rPr>
          <w:color w:val="6D6E71"/>
          <w:lang w:val="nl-NL"/>
        </w:rPr>
        <w:t>oe</w:t>
      </w:r>
      <w:r w:rsidRPr="00CA22F4">
        <w:rPr>
          <w:color w:val="6D6E71"/>
          <w:spacing w:val="-3"/>
          <w:lang w:val="nl-NL"/>
        </w:rPr>
        <w:t>st</w:t>
      </w:r>
      <w:r w:rsidRPr="00CA22F4">
        <w:rPr>
          <w:color w:val="6D6E71"/>
          <w:lang w:val="nl-NL"/>
        </w:rPr>
        <w:t>emming</w:t>
      </w:r>
      <w:r w:rsidRPr="00CA22F4">
        <w:rPr>
          <w:color w:val="6D6E71"/>
          <w:spacing w:val="2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t</w:t>
      </w:r>
      <w:r w:rsidRPr="00CA22F4">
        <w:rPr>
          <w:color w:val="6D6E71"/>
          <w:spacing w:val="29"/>
          <w:lang w:val="nl-NL"/>
        </w:rPr>
        <w:t xml:space="preserve"> </w:t>
      </w:r>
      <w:r w:rsidRPr="00CA22F4">
        <w:rPr>
          <w:color w:val="6D6E71"/>
          <w:lang w:val="nl-NL"/>
        </w:rPr>
        <w:t>zijn</w:t>
      </w:r>
      <w:r w:rsidRPr="00CA22F4">
        <w:rPr>
          <w:color w:val="6D6E71"/>
          <w:spacing w:val="28"/>
          <w:lang w:val="nl-NL"/>
        </w:rPr>
        <w:t xml:space="preserve"> </w:t>
      </w:r>
      <w:r w:rsidRPr="00CA22F4">
        <w:rPr>
          <w:color w:val="6D6E71"/>
          <w:lang w:val="nl-NL"/>
        </w:rPr>
        <w:t>op</w:t>
      </w:r>
      <w:r w:rsidRPr="00CA22F4">
        <w:rPr>
          <w:color w:val="6D6E71"/>
          <w:spacing w:val="29"/>
          <w:lang w:val="nl-NL"/>
        </w:rPr>
        <w:t xml:space="preserve"> </w:t>
      </w:r>
      <w:r w:rsidRPr="00CA22F4">
        <w:rPr>
          <w:color w:val="6D6E71"/>
          <w:lang w:val="nl-NL"/>
        </w:rPr>
        <w:t>bepaalde</w:t>
      </w:r>
      <w:r w:rsidRPr="00CA22F4">
        <w:rPr>
          <w:color w:val="6D6E71"/>
          <w:spacing w:val="28"/>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s</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29"/>
          <w:lang w:val="nl-NL"/>
        </w:rPr>
        <w:t xml:space="preserve"> </w:t>
      </w:r>
      <w:r w:rsidRPr="00CA22F4">
        <w:rPr>
          <w:color w:val="6D6E71"/>
          <w:lang w:val="nl-NL"/>
        </w:rPr>
        <w:t>(onbepaalde</w:t>
      </w:r>
      <w:r w:rsidRPr="00CA22F4">
        <w:rPr>
          <w:color w:val="6D6E71"/>
          <w:spacing w:val="30"/>
          <w:lang w:val="nl-NL"/>
        </w:rPr>
        <w:t xml:space="preserve"> </w:t>
      </w:r>
      <w:r w:rsidRPr="00CA22F4">
        <w:rPr>
          <w:color w:val="6D6E71"/>
          <w:lang w:val="nl-NL"/>
        </w:rPr>
        <w:t>mac</w:t>
      </w:r>
      <w:r w:rsidRPr="00CA22F4">
        <w:rPr>
          <w:color w:val="6D6E71"/>
          <w:spacing w:val="-3"/>
          <w:lang w:val="nl-NL"/>
        </w:rPr>
        <w:t>h</w:t>
      </w:r>
      <w:r w:rsidRPr="00CA22F4">
        <w:rPr>
          <w:color w:val="6D6E71"/>
          <w:lang w:val="nl-NL"/>
        </w:rPr>
        <w:t>tiging</w:t>
      </w:r>
      <w:r w:rsidRPr="00CA22F4">
        <w:rPr>
          <w:color w:val="6D6E71"/>
          <w:spacing w:val="28"/>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29"/>
          <w:lang w:val="nl-NL"/>
        </w:rPr>
        <w:t xml:space="preserve"> </w:t>
      </w:r>
      <w:r w:rsidRPr="00CA22F4">
        <w:rPr>
          <w:color w:val="6D6E71"/>
          <w:spacing w:val="-2"/>
          <w:lang w:val="nl-NL"/>
        </w:rPr>
        <w:t>g</w:t>
      </w:r>
      <w:r w:rsidRPr="00CA22F4">
        <w:rPr>
          <w:color w:val="6D6E71"/>
          <w:lang w:val="nl-NL"/>
        </w:rPr>
        <w:t>een</w:t>
      </w:r>
    </w:p>
    <w:p w14:paraId="2C4A6E96" w14:textId="77777777" w:rsidR="00624579" w:rsidRPr="00EA477B" w:rsidRDefault="00CA22F4">
      <w:pPr>
        <w:pStyle w:val="Plattetekst"/>
        <w:spacing w:line="264" w:lineRule="exact"/>
        <w:ind w:left="1493"/>
        <w:rPr>
          <w:color w:val="FF0000"/>
          <w:lang w:val="nl-NL"/>
        </w:rPr>
      </w:pP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ts</w:t>
      </w:r>
      <w:r w:rsidRPr="00CA22F4">
        <w:rPr>
          <w:color w:val="6D6E71"/>
          <w:spacing w:val="-2"/>
          <w:lang w:val="nl-NL"/>
        </w:rPr>
        <w:t>g</w:t>
      </w:r>
      <w:r w:rsidRPr="00CA22F4">
        <w:rPr>
          <w:color w:val="6D6E71"/>
          <w:lang w:val="nl-NL"/>
        </w:rPr>
        <w:t>eldi</w:t>
      </w:r>
      <w:r w:rsidRPr="00CA22F4">
        <w:rPr>
          <w:color w:val="6D6E71"/>
          <w:spacing w:val="-2"/>
          <w:lang w:val="nl-NL"/>
        </w:rPr>
        <w:t>g</w:t>
      </w:r>
      <w:r w:rsidRPr="00CA22F4">
        <w:rPr>
          <w:color w:val="6D6E71"/>
          <w:lang w:val="nl-NL"/>
        </w:rPr>
        <w:t xml:space="preserve">e </w:t>
      </w:r>
      <w:r w:rsidRPr="00CA22F4">
        <w:rPr>
          <w:color w:val="6D6E71"/>
          <w:spacing w:val="-3"/>
          <w:lang w:val="nl-NL"/>
        </w:rPr>
        <w:t>t</w:t>
      </w:r>
      <w:r w:rsidRPr="00CA22F4">
        <w:rPr>
          <w:color w:val="6D6E71"/>
          <w:lang w:val="nl-NL"/>
        </w:rPr>
        <w:t>oe</w:t>
      </w:r>
      <w:r w:rsidRPr="00CA22F4">
        <w:rPr>
          <w:color w:val="6D6E71"/>
          <w:spacing w:val="-3"/>
          <w:lang w:val="nl-NL"/>
        </w:rPr>
        <w:t>st</w:t>
      </w:r>
      <w:r w:rsidR="00EA477B">
        <w:rPr>
          <w:color w:val="6D6E71"/>
          <w:lang w:val="nl-NL"/>
        </w:rPr>
        <w:t>emming</w:t>
      </w:r>
      <w:r w:rsidR="00EA477B" w:rsidRPr="00C93F41">
        <w:rPr>
          <w:lang w:val="nl-NL"/>
        </w:rPr>
        <w:t xml:space="preserve">!), zie format privacy verklaring voor in de schoolgids </w:t>
      </w:r>
      <w:r w:rsidR="000D0B28" w:rsidRPr="00C93F41">
        <w:rPr>
          <w:lang w:val="nl-NL"/>
        </w:rPr>
        <w:t>en/of bij de intake</w:t>
      </w:r>
      <w:r w:rsidR="00C93F41">
        <w:rPr>
          <w:lang w:val="nl-NL"/>
        </w:rPr>
        <w:t xml:space="preserve"> (bijlage 17</w:t>
      </w:r>
      <w:r w:rsidR="000D0B28" w:rsidRPr="00C93F41">
        <w:rPr>
          <w:lang w:val="nl-NL"/>
        </w:rPr>
        <w:t>)</w:t>
      </w:r>
    </w:p>
    <w:p w14:paraId="3E814BFB" w14:textId="77777777" w:rsidR="00624579" w:rsidRPr="00CA22F4" w:rsidRDefault="00CA22F4" w:rsidP="00CD3340">
      <w:pPr>
        <w:pStyle w:val="Plattetekst"/>
        <w:numPr>
          <w:ilvl w:val="0"/>
          <w:numId w:val="30"/>
        </w:numPr>
        <w:tabs>
          <w:tab w:val="left" w:pos="1493"/>
        </w:tabs>
        <w:spacing w:line="264" w:lineRule="exact"/>
        <w:ind w:left="1493" w:right="6850"/>
        <w:jc w:val="both"/>
        <w:rPr>
          <w:lang w:val="nl-NL"/>
        </w:rPr>
      </w:pPr>
      <w:r w:rsidRPr="00CA22F4">
        <w:rPr>
          <w:color w:val="6D6E71"/>
          <w:spacing w:val="-20"/>
          <w:lang w:val="nl-NL"/>
        </w:rPr>
        <w:t>T</w:t>
      </w:r>
      <w:r w:rsidRPr="00CA22F4">
        <w:rPr>
          <w:color w:val="6D6E71"/>
          <w:lang w:val="nl-NL"/>
        </w:rPr>
        <w:t>oe</w:t>
      </w:r>
      <w:r w:rsidRPr="00CA22F4">
        <w:rPr>
          <w:color w:val="6D6E71"/>
          <w:spacing w:val="-3"/>
          <w:lang w:val="nl-NL"/>
        </w:rPr>
        <w:t>st</w:t>
      </w:r>
      <w:r w:rsidRPr="00CA22F4">
        <w:rPr>
          <w:color w:val="6D6E71"/>
          <w:lang w:val="nl-NL"/>
        </w:rPr>
        <w:t>emming mo</w:t>
      </w:r>
      <w:r w:rsidRPr="00CA22F4">
        <w:rPr>
          <w:color w:val="6D6E71"/>
          <w:spacing w:val="-2"/>
          <w:lang w:val="nl-NL"/>
        </w:rPr>
        <w:t>e</w:t>
      </w:r>
      <w:r w:rsidRPr="00CA22F4">
        <w:rPr>
          <w:color w:val="6D6E71"/>
          <w:lang w:val="nl-NL"/>
        </w:rPr>
        <w:t>t ondubbelzinnig zijn;</w:t>
      </w:r>
    </w:p>
    <w:p w14:paraId="014CADB6"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Er</w:t>
      </w:r>
      <w:r w:rsidRPr="00CA22F4">
        <w:rPr>
          <w:color w:val="6D6E71"/>
          <w:spacing w:val="-8"/>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duidelijk</w:t>
      </w:r>
      <w:r w:rsidRPr="00CA22F4">
        <w:rPr>
          <w:color w:val="6D6E71"/>
          <w:spacing w:val="-8"/>
          <w:lang w:val="nl-NL"/>
        </w:rPr>
        <w:t xml:space="preserve"> </w:t>
      </w:r>
      <w:r w:rsidRPr="00CA22F4">
        <w:rPr>
          <w:color w:val="6D6E71"/>
          <w:spacing w:val="-3"/>
          <w:lang w:val="nl-NL"/>
        </w:rPr>
        <w:t>v</w:t>
      </w:r>
      <w:r w:rsidRPr="00CA22F4">
        <w:rPr>
          <w:color w:val="6D6E71"/>
          <w:lang w:val="nl-NL"/>
        </w:rPr>
        <w:t>erband</w:t>
      </w:r>
      <w:r w:rsidRPr="00CA22F4">
        <w:rPr>
          <w:color w:val="6D6E71"/>
          <w:spacing w:val="-8"/>
          <w:lang w:val="nl-NL"/>
        </w:rPr>
        <w:t xml:space="preserve"> </w:t>
      </w:r>
      <w:r w:rsidRPr="00CA22F4">
        <w:rPr>
          <w:color w:val="6D6E71"/>
          <w:lang w:val="nl-NL"/>
        </w:rPr>
        <w:t>be</w:t>
      </w:r>
      <w:r w:rsidRPr="00CA22F4">
        <w:rPr>
          <w:color w:val="6D6E71"/>
          <w:spacing w:val="-3"/>
          <w:lang w:val="nl-NL"/>
        </w:rPr>
        <w:t>st</w:t>
      </w:r>
      <w:r w:rsidRPr="00CA22F4">
        <w:rPr>
          <w:color w:val="6D6E71"/>
          <w:lang w:val="nl-NL"/>
        </w:rPr>
        <w:t>aan</w:t>
      </w:r>
      <w:r w:rsidRPr="00CA22F4">
        <w:rPr>
          <w:color w:val="6D6E71"/>
          <w:spacing w:val="-7"/>
          <w:lang w:val="nl-NL"/>
        </w:rPr>
        <w:t xml:space="preserve"> </w:t>
      </w:r>
      <w:r w:rsidRPr="00CA22F4">
        <w:rPr>
          <w:color w:val="6D6E71"/>
          <w:lang w:val="nl-NL"/>
        </w:rPr>
        <w:t>tussen</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8"/>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8"/>
          <w:lang w:val="nl-NL"/>
        </w:rPr>
        <w:t xml:space="preserve"> </w:t>
      </w:r>
      <w:r w:rsidRPr="00CA22F4">
        <w:rPr>
          <w:color w:val="6D6E71"/>
          <w:lang w:val="nl-NL"/>
        </w:rPr>
        <w:t>plic</w:t>
      </w:r>
      <w:r w:rsidRPr="00CA22F4">
        <w:rPr>
          <w:color w:val="6D6E71"/>
          <w:spacing w:val="-2"/>
          <w:lang w:val="nl-NL"/>
        </w:rPr>
        <w:t>h</w:t>
      </w:r>
      <w:r w:rsidRPr="00CA22F4">
        <w:rPr>
          <w:color w:val="6D6E71"/>
          <w:lang w:val="nl-NL"/>
        </w:rPr>
        <w:t>t;</w:t>
      </w:r>
    </w:p>
    <w:p w14:paraId="75B0C434" w14:textId="77777777" w:rsidR="00624579" w:rsidRPr="00CA22F4" w:rsidRDefault="00CA22F4" w:rsidP="00CD3340">
      <w:pPr>
        <w:pStyle w:val="Plattetekst"/>
        <w:numPr>
          <w:ilvl w:val="0"/>
          <w:numId w:val="30"/>
        </w:numPr>
        <w:tabs>
          <w:tab w:val="left" w:pos="1493"/>
        </w:tabs>
        <w:spacing w:line="264" w:lineRule="exact"/>
        <w:ind w:left="1493" w:right="5894"/>
        <w:jc w:val="both"/>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 mo</w:t>
      </w:r>
      <w:r w:rsidRPr="00CA22F4">
        <w:rPr>
          <w:color w:val="6D6E71"/>
          <w:spacing w:val="-2"/>
          <w:lang w:val="nl-NL"/>
        </w:rPr>
        <w:t>e</w:t>
      </w:r>
      <w:r w:rsidRPr="00CA22F4">
        <w:rPr>
          <w:color w:val="6D6E71"/>
          <w:lang w:val="nl-NL"/>
        </w:rPr>
        <w:t>t er een vi</w:t>
      </w:r>
      <w:r w:rsidRPr="00CA22F4">
        <w:rPr>
          <w:color w:val="6D6E71"/>
          <w:spacing w:val="-3"/>
          <w:lang w:val="nl-NL"/>
        </w:rPr>
        <w:t>t</w:t>
      </w:r>
      <w:r w:rsidRPr="00CA22F4">
        <w:rPr>
          <w:color w:val="6D6E71"/>
          <w:lang w:val="nl-NL"/>
        </w:rPr>
        <w:t>aal belang bij hebben;</w:t>
      </w:r>
    </w:p>
    <w:p w14:paraId="1963FBBA" w14:textId="77777777" w:rsidR="00624579" w:rsidRPr="00CA22F4" w:rsidRDefault="00CA22F4" w:rsidP="00CD3340">
      <w:pPr>
        <w:pStyle w:val="Plattetekst"/>
        <w:numPr>
          <w:ilvl w:val="0"/>
          <w:numId w:val="30"/>
        </w:numPr>
        <w:tabs>
          <w:tab w:val="left" w:pos="1493"/>
        </w:tabs>
        <w:spacing w:line="264" w:lineRule="exact"/>
        <w:ind w:left="1493" w:right="1733"/>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 mo</w:t>
      </w:r>
      <w:r w:rsidRPr="00CA22F4">
        <w:rPr>
          <w:color w:val="6D6E71"/>
          <w:spacing w:val="-2"/>
          <w:lang w:val="nl-NL"/>
        </w:rPr>
        <w:t>e</w:t>
      </w:r>
      <w:r w:rsidRPr="00CA22F4">
        <w:rPr>
          <w:color w:val="6D6E71"/>
          <w:lang w:val="nl-NL"/>
        </w:rPr>
        <w:t xml:space="preserve">t een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4"/>
          <w:lang w:val="nl-NL"/>
        </w:rPr>
        <w:t>v</w:t>
      </w:r>
      <w:r w:rsidRPr="00CA22F4">
        <w:rPr>
          <w:color w:val="6D6E71"/>
          <w:lang w:val="nl-NL"/>
        </w:rPr>
        <w:t>aa</w:t>
      </w:r>
      <w:r w:rsidRPr="00CA22F4">
        <w:rPr>
          <w:color w:val="6D6E71"/>
          <w:spacing w:val="-4"/>
          <w:lang w:val="nl-NL"/>
        </w:rPr>
        <w:t>r</w:t>
      </w:r>
      <w:r w:rsidRPr="00CA22F4">
        <w:rPr>
          <w:color w:val="6D6E71"/>
          <w:lang w:val="nl-NL"/>
        </w:rPr>
        <w:t>di</w:t>
      </w:r>
      <w:r w:rsidRPr="00CA22F4">
        <w:rPr>
          <w:color w:val="6D6E71"/>
          <w:spacing w:val="-2"/>
          <w:lang w:val="nl-NL"/>
        </w:rPr>
        <w:t>g</w:t>
      </w:r>
      <w:r w:rsidRPr="00CA22F4">
        <w:rPr>
          <w:color w:val="6D6E71"/>
          <w:lang w:val="nl-NL"/>
        </w:rPr>
        <w:t>d</w:t>
      </w:r>
      <w:r w:rsidRPr="00CA22F4">
        <w:rPr>
          <w:color w:val="6D6E71"/>
          <w:spacing w:val="-1"/>
          <w:lang w:val="nl-NL"/>
        </w:rPr>
        <w:t xml:space="preserve"> </w:t>
      </w:r>
      <w:r w:rsidRPr="00CA22F4">
        <w:rPr>
          <w:color w:val="6D6E71"/>
          <w:lang w:val="nl-NL"/>
        </w:rPr>
        <w:t>belang hebben bij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2BBCBEC0"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Bij</w:t>
      </w:r>
      <w:r w:rsidRPr="00CA22F4">
        <w:rPr>
          <w:color w:val="6D6E71"/>
          <w:spacing w:val="31"/>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3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3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nadruk</w:t>
      </w:r>
      <w:r w:rsidRPr="00CA22F4">
        <w:rPr>
          <w:color w:val="6D6E71"/>
          <w:spacing w:val="-8"/>
          <w:lang w:val="nl-NL"/>
        </w:rPr>
        <w:t>k</w:t>
      </w:r>
      <w:r w:rsidRPr="00CA22F4">
        <w:rPr>
          <w:color w:val="6D6E71"/>
          <w:lang w:val="nl-NL"/>
        </w:rPr>
        <w:t>elijk</w:t>
      </w:r>
      <w:r w:rsidRPr="00CA22F4">
        <w:rPr>
          <w:color w:val="6D6E71"/>
          <w:spacing w:val="32"/>
          <w:lang w:val="nl-NL"/>
        </w:rPr>
        <w:t xml:space="preserve"> </w:t>
      </w:r>
      <w:r w:rsidRPr="00CA22F4">
        <w:rPr>
          <w:color w:val="6D6E71"/>
          <w:lang w:val="nl-NL"/>
        </w:rPr>
        <w:t>een</w:t>
      </w:r>
      <w:r w:rsidRPr="00CA22F4">
        <w:rPr>
          <w:color w:val="6D6E71"/>
          <w:spacing w:val="32"/>
          <w:lang w:val="nl-NL"/>
        </w:rPr>
        <w:t xml:space="preserve"> </w:t>
      </w:r>
      <w:r w:rsidRPr="00CA22F4">
        <w:rPr>
          <w:color w:val="6D6E71"/>
          <w:spacing w:val="-2"/>
          <w:lang w:val="nl-NL"/>
        </w:rPr>
        <w:t>a</w:t>
      </w:r>
      <w:r w:rsidRPr="00CA22F4">
        <w:rPr>
          <w:color w:val="6D6E71"/>
          <w:lang w:val="nl-NL"/>
        </w:rPr>
        <w:t>f</w:t>
      </w:r>
      <w:r w:rsidRPr="00CA22F4">
        <w:rPr>
          <w:color w:val="6D6E71"/>
          <w:spacing w:val="-2"/>
          <w:lang w:val="nl-NL"/>
        </w:rPr>
        <w:t>w</w:t>
      </w:r>
      <w:r w:rsidRPr="00CA22F4">
        <w:rPr>
          <w:color w:val="6D6E71"/>
          <w:lang w:val="nl-NL"/>
        </w:rPr>
        <w:t>eging</w:t>
      </w:r>
      <w:r w:rsidRPr="00CA22F4">
        <w:rPr>
          <w:color w:val="6D6E71"/>
          <w:spacing w:val="32"/>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3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2"/>
          <w:lang w:val="nl-NL"/>
        </w:rPr>
        <w:t xml:space="preserve"> </w:t>
      </w:r>
      <w:r w:rsidRPr="00CA22F4">
        <w:rPr>
          <w:color w:val="6D6E71"/>
          <w:lang w:val="nl-NL"/>
        </w:rPr>
        <w:t>tussen</w:t>
      </w:r>
      <w:r w:rsidRPr="00CA22F4">
        <w:rPr>
          <w:color w:val="6D6E71"/>
          <w:spacing w:val="3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4"/>
          <w:lang w:val="nl-NL"/>
        </w:rPr>
        <w:t>v</w:t>
      </w:r>
      <w:r w:rsidRPr="00CA22F4">
        <w:rPr>
          <w:color w:val="6D6E71"/>
          <w:lang w:val="nl-NL"/>
        </w:rPr>
        <w:t>aa</w:t>
      </w:r>
      <w:r w:rsidRPr="00CA22F4">
        <w:rPr>
          <w:color w:val="6D6E71"/>
          <w:spacing w:val="-4"/>
          <w:lang w:val="nl-NL"/>
        </w:rPr>
        <w:t>r</w:t>
      </w:r>
      <w:r w:rsidRPr="00CA22F4">
        <w:rPr>
          <w:color w:val="6D6E71"/>
          <w:lang w:val="nl-NL"/>
        </w:rPr>
        <w:t>di</w:t>
      </w:r>
      <w:r w:rsidRPr="00CA22F4">
        <w:rPr>
          <w:color w:val="6D6E71"/>
          <w:spacing w:val="-2"/>
          <w:lang w:val="nl-NL"/>
        </w:rPr>
        <w:t>g</w:t>
      </w:r>
      <w:r w:rsidRPr="00CA22F4">
        <w:rPr>
          <w:color w:val="6D6E71"/>
          <w:lang w:val="nl-NL"/>
        </w:rPr>
        <w:t>de</w:t>
      </w:r>
    </w:p>
    <w:p w14:paraId="02EE9DBA" w14:textId="77777777" w:rsidR="00624579" w:rsidRPr="00CA22F4" w:rsidRDefault="00CA22F4">
      <w:pPr>
        <w:pStyle w:val="Plattetekst"/>
        <w:spacing w:line="264" w:lineRule="exact"/>
        <w:ind w:left="1493"/>
        <w:rPr>
          <w:lang w:val="nl-NL"/>
        </w:rPr>
      </w:pPr>
      <w:r w:rsidRPr="00CA22F4">
        <w:rPr>
          <w:color w:val="6D6E71"/>
          <w:lang w:val="nl-NL"/>
        </w:rPr>
        <w:t>belang</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3"/>
          <w:lang w:val="nl-NL"/>
        </w:rPr>
        <w:t>a</w:t>
      </w:r>
      <w:r w:rsidRPr="00CA22F4">
        <w:rPr>
          <w:color w:val="6D6E71"/>
          <w:lang w:val="nl-NL"/>
        </w:rPr>
        <w:t>tie</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belang</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13"/>
          <w:lang w:val="nl-NL"/>
        </w:rPr>
        <w:t xml:space="preserve"> </w:t>
      </w:r>
      <w:r w:rsidRPr="00CA22F4">
        <w:rPr>
          <w:color w:val="6D6E71"/>
          <w:lang w:val="nl-NL"/>
        </w:rPr>
        <w:t>om</w:t>
      </w:r>
      <w:r w:rsidRPr="00CA22F4">
        <w:rPr>
          <w:color w:val="6D6E71"/>
          <w:spacing w:val="13"/>
          <w:lang w:val="nl-NL"/>
        </w:rPr>
        <w:t xml:space="preserve"> </w:t>
      </w:r>
      <w:r w:rsidRPr="00CA22F4">
        <w:rPr>
          <w:color w:val="6D6E71"/>
          <w:spacing w:val="-2"/>
          <w:lang w:val="nl-NL"/>
        </w:rPr>
        <w:t>ge</w:t>
      </w:r>
      <w:r w:rsidRPr="00CA22F4">
        <w:rPr>
          <w:color w:val="6D6E71"/>
          <w:lang w:val="nl-NL"/>
        </w:rPr>
        <w:t>vrij</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inb</w:t>
      </w:r>
      <w:r w:rsidRPr="00CA22F4">
        <w:rPr>
          <w:color w:val="6D6E71"/>
          <w:spacing w:val="-3"/>
          <w:lang w:val="nl-NL"/>
        </w:rPr>
        <w:t>r</w:t>
      </w:r>
      <w:r w:rsidRPr="00CA22F4">
        <w:rPr>
          <w:color w:val="6D6E71"/>
          <w:lang w:val="nl-NL"/>
        </w:rPr>
        <w:t>euk</w:t>
      </w:r>
    </w:p>
    <w:p w14:paraId="1725911C" w14:textId="77777777" w:rsidR="00624579" w:rsidRPr="00CA22F4" w:rsidRDefault="00CA22F4">
      <w:pPr>
        <w:pStyle w:val="Plattetekst"/>
        <w:spacing w:line="264" w:lineRule="exact"/>
        <w:ind w:left="1493"/>
        <w:rPr>
          <w:lang w:val="nl-NL"/>
        </w:rPr>
      </w:pPr>
      <w:r w:rsidRPr="00CA22F4">
        <w:rPr>
          <w:color w:val="6D6E71"/>
          <w:lang w:val="nl-NL"/>
        </w:rPr>
        <w:t>op diens pri</w:t>
      </w:r>
      <w:r w:rsidRPr="00CA22F4">
        <w:rPr>
          <w:color w:val="6D6E71"/>
          <w:spacing w:val="-3"/>
          <w:lang w:val="nl-NL"/>
        </w:rPr>
        <w:t>v</w:t>
      </w:r>
      <w:r w:rsidRPr="00CA22F4">
        <w:rPr>
          <w:color w:val="6D6E71"/>
          <w:lang w:val="nl-NL"/>
        </w:rPr>
        <w:t>ac</w:t>
      </w:r>
      <w:r w:rsidRPr="00CA22F4">
        <w:rPr>
          <w:color w:val="6D6E71"/>
          <w:spacing w:val="-15"/>
          <w:lang w:val="nl-NL"/>
        </w:rPr>
        <w:t>y</w:t>
      </w:r>
      <w:r w:rsidRPr="00CA22F4">
        <w:rPr>
          <w:color w:val="6D6E71"/>
          <w:lang w:val="nl-NL"/>
        </w:rPr>
        <w:t>.</w:t>
      </w:r>
    </w:p>
    <w:p w14:paraId="173C9CEB" w14:textId="77777777" w:rsidR="00624579" w:rsidRPr="00CA22F4" w:rsidRDefault="00624579">
      <w:pPr>
        <w:spacing w:before="4" w:line="260" w:lineRule="exact"/>
        <w:rPr>
          <w:sz w:val="26"/>
          <w:szCs w:val="26"/>
          <w:lang w:val="nl-NL"/>
        </w:rPr>
      </w:pPr>
    </w:p>
    <w:p w14:paraId="0B5CA144" w14:textId="77777777" w:rsidR="00624579" w:rsidRPr="00CA22F4" w:rsidRDefault="00CA22F4">
      <w:pPr>
        <w:pStyle w:val="Kop3"/>
        <w:ind w:right="9146"/>
        <w:jc w:val="both"/>
        <w:rPr>
          <w:b w:val="0"/>
          <w:bCs w:val="0"/>
          <w:lang w:val="nl-NL"/>
        </w:rPr>
      </w:pPr>
      <w:r w:rsidRPr="00CA22F4">
        <w:rPr>
          <w:color w:val="4FA6E7"/>
          <w:spacing w:val="-4"/>
          <w:lang w:val="nl-NL"/>
        </w:rPr>
        <w:t>R</w:t>
      </w:r>
      <w:r w:rsidRPr="00CA22F4">
        <w:rPr>
          <w:color w:val="4FA6E7"/>
          <w:lang w:val="nl-NL"/>
        </w:rPr>
        <w:t>ec</w:t>
      </w:r>
      <w:r w:rsidRPr="00CA22F4">
        <w:rPr>
          <w:color w:val="4FA6E7"/>
          <w:spacing w:val="-3"/>
          <w:lang w:val="nl-NL"/>
        </w:rPr>
        <w:t>h</w:t>
      </w:r>
      <w:r w:rsidRPr="00CA22F4">
        <w:rPr>
          <w:color w:val="4FA6E7"/>
          <w:lang w:val="nl-NL"/>
        </w:rPr>
        <w:t>t op in</w:t>
      </w:r>
      <w:r w:rsidRPr="00CA22F4">
        <w:rPr>
          <w:color w:val="4FA6E7"/>
          <w:spacing w:val="-4"/>
          <w:lang w:val="nl-NL"/>
        </w:rPr>
        <w:t>z</w:t>
      </w:r>
      <w:r w:rsidRPr="00CA22F4">
        <w:rPr>
          <w:color w:val="4FA6E7"/>
          <w:lang w:val="nl-NL"/>
        </w:rPr>
        <w:t>a</w:t>
      </w:r>
      <w:r w:rsidRPr="00CA22F4">
        <w:rPr>
          <w:color w:val="4FA6E7"/>
          <w:spacing w:val="-3"/>
          <w:lang w:val="nl-NL"/>
        </w:rPr>
        <w:t>g</w:t>
      </w:r>
      <w:r w:rsidRPr="00CA22F4">
        <w:rPr>
          <w:color w:val="4FA6E7"/>
          <w:lang w:val="nl-NL"/>
        </w:rPr>
        <w:t>e:</w:t>
      </w:r>
    </w:p>
    <w:p w14:paraId="7BA36286" w14:textId="77777777" w:rsidR="00624579" w:rsidRPr="00CA22F4" w:rsidRDefault="00CA22F4">
      <w:pPr>
        <w:pStyle w:val="Plattetekst"/>
        <w:spacing w:line="259" w:lineRule="exact"/>
        <w:ind w:right="1133"/>
        <w:jc w:val="both"/>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3"/>
          <w:lang w:val="nl-NL"/>
        </w:rPr>
        <w:t xml:space="preserve"> </w:t>
      </w:r>
      <w:r w:rsidRPr="00CA22F4">
        <w:rPr>
          <w:color w:val="6D6E71"/>
          <w:lang w:val="nl-NL"/>
        </w:rPr>
        <w:t>mag</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3"/>
          <w:lang w:val="nl-NL"/>
        </w:rPr>
        <w:t>r</w:t>
      </w:r>
      <w:r w:rsidRPr="00CA22F4">
        <w:rPr>
          <w:color w:val="6D6E71"/>
          <w:lang w:val="nl-NL"/>
        </w:rPr>
        <w:t>edelij</w:t>
      </w:r>
      <w:r w:rsidRPr="00CA22F4">
        <w:rPr>
          <w:color w:val="6D6E71"/>
          <w:spacing w:val="-7"/>
          <w:lang w:val="nl-NL"/>
        </w:rPr>
        <w:t>k</w:t>
      </w:r>
      <w:r w:rsidRPr="00CA22F4">
        <w:rPr>
          <w:color w:val="6D6E71"/>
          <w:lang w:val="nl-NL"/>
        </w:rPr>
        <w:t>e</w:t>
      </w:r>
      <w:r w:rsidRPr="00CA22F4">
        <w:rPr>
          <w:color w:val="6D6E71"/>
          <w:spacing w:val="3"/>
          <w:lang w:val="nl-NL"/>
        </w:rPr>
        <w:t xml:space="preserve"> </w:t>
      </w:r>
      <w:r w:rsidRPr="00CA22F4">
        <w:rPr>
          <w:color w:val="6D6E71"/>
          <w:lang w:val="nl-NL"/>
        </w:rPr>
        <w:t>tussenp</w:t>
      </w:r>
      <w:r w:rsidRPr="00CA22F4">
        <w:rPr>
          <w:color w:val="6D6E71"/>
          <w:spacing w:val="-3"/>
          <w:lang w:val="nl-NL"/>
        </w:rPr>
        <w:t>o</w:t>
      </w:r>
      <w:r w:rsidRPr="00CA22F4">
        <w:rPr>
          <w:color w:val="6D6E71"/>
          <w:spacing w:val="-5"/>
          <w:lang w:val="nl-NL"/>
        </w:rPr>
        <w:t>z</w:t>
      </w:r>
      <w:r w:rsidRPr="00CA22F4">
        <w:rPr>
          <w:color w:val="6D6E71"/>
          <w:lang w:val="nl-NL"/>
        </w:rPr>
        <w:t>en</w:t>
      </w:r>
      <w:r w:rsidRPr="00CA22F4">
        <w:rPr>
          <w:color w:val="6D6E71"/>
          <w:spacing w:val="3"/>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en</w:t>
      </w:r>
      <w:r w:rsidRPr="00CA22F4">
        <w:rPr>
          <w:color w:val="6D6E71"/>
          <w:spacing w:val="3"/>
          <w:lang w:val="nl-NL"/>
        </w:rPr>
        <w:t xml:space="preserve"> </w:t>
      </w:r>
      <w:r w:rsidRPr="00CA22F4">
        <w:rPr>
          <w:color w:val="6D6E71"/>
          <w:spacing w:val="-5"/>
          <w:lang w:val="nl-NL"/>
        </w:rPr>
        <w:t>z</w:t>
      </w:r>
      <w:r w:rsidRPr="00CA22F4">
        <w:rPr>
          <w:color w:val="6D6E71"/>
          <w:lang w:val="nl-NL"/>
        </w:rPr>
        <w:t>o</w:t>
      </w:r>
      <w:r w:rsidRPr="00CA22F4">
        <w:rPr>
          <w:color w:val="6D6E71"/>
          <w:spacing w:val="4"/>
          <w:lang w:val="nl-NL"/>
        </w:rPr>
        <w:t xml:space="preserve"> </w:t>
      </w:r>
      <w:r w:rsidRPr="00CA22F4">
        <w:rPr>
          <w:color w:val="6D6E71"/>
          <w:lang w:val="nl-NL"/>
        </w:rPr>
        <w:t>ja</w:t>
      </w:r>
      <w:r w:rsidRPr="00CA22F4">
        <w:rPr>
          <w:color w:val="6D6E71"/>
          <w:spacing w:val="4"/>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
          <w:lang w:val="nl-NL"/>
        </w:rPr>
        <w:t xml:space="preserve"> </w:t>
      </w:r>
      <w:r w:rsidRPr="00CA22F4">
        <w:rPr>
          <w:color w:val="6D6E71"/>
          <w:lang w:val="nl-NL"/>
        </w:rPr>
        <w:t>u</w:t>
      </w:r>
      <w:r w:rsidRPr="00CA22F4">
        <w:rPr>
          <w:color w:val="6D6E71"/>
          <w:spacing w:val="4"/>
          <w:lang w:val="nl-NL"/>
        </w:rPr>
        <w:t xml:space="preserve"> </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aanzien</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hem</w:t>
      </w:r>
    </w:p>
    <w:p w14:paraId="4607B10E" w14:textId="77777777" w:rsidR="00624579" w:rsidRPr="00CA22F4" w:rsidRDefault="00CA22F4">
      <w:pPr>
        <w:pStyle w:val="Plattetekst"/>
        <w:spacing w:line="264" w:lineRule="exact"/>
        <w:ind w:right="1133"/>
        <w:jc w:val="both"/>
        <w:rPr>
          <w:lang w:val="nl-NL"/>
        </w:rPr>
      </w:pP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oek</w:t>
      </w:r>
      <w:r w:rsidRPr="00CA22F4">
        <w:rPr>
          <w:color w:val="6D6E71"/>
          <w:spacing w:val="-6"/>
          <w:lang w:val="nl-NL"/>
        </w:rPr>
        <w:t xml:space="preserve"> </w:t>
      </w:r>
      <w:r w:rsidRPr="00CA22F4">
        <w:rPr>
          <w:color w:val="6D6E71"/>
          <w:spacing w:val="-3"/>
          <w:lang w:val="nl-NL"/>
        </w:rPr>
        <w:t>t</w:t>
      </w:r>
      <w:r w:rsidRPr="00CA22F4">
        <w:rPr>
          <w:color w:val="6D6E71"/>
          <w:lang w:val="nl-NL"/>
        </w:rPr>
        <w:t>ot</w:t>
      </w:r>
      <w:r w:rsidRPr="00CA22F4">
        <w:rPr>
          <w:color w:val="6D6E71"/>
          <w:spacing w:val="-6"/>
          <w:lang w:val="nl-NL"/>
        </w:rPr>
        <w:t xml:space="preserve"> </w:t>
      </w:r>
      <w:r w:rsidRPr="00CA22F4">
        <w:rPr>
          <w:color w:val="6D6E71"/>
          <w:lang w:val="nl-NL"/>
        </w:rPr>
        <w:t>in</w:t>
      </w:r>
      <w:r w:rsidRPr="00CA22F4">
        <w:rPr>
          <w:color w:val="6D6E71"/>
          <w:spacing w:val="-4"/>
          <w:lang w:val="nl-NL"/>
        </w:rPr>
        <w:t>z</w:t>
      </w:r>
      <w:r w:rsidRPr="00CA22F4">
        <w:rPr>
          <w:color w:val="6D6E71"/>
          <w:lang w:val="nl-NL"/>
        </w:rPr>
        <w:t>a</w:t>
      </w:r>
      <w:r w:rsidRPr="00CA22F4">
        <w:rPr>
          <w:color w:val="6D6E71"/>
          <w:spacing w:val="-2"/>
          <w:lang w:val="nl-NL"/>
        </w:rPr>
        <w:t>g</w:t>
      </w:r>
      <w:r w:rsidRPr="00CA22F4">
        <w:rPr>
          <w:color w:val="6D6E71"/>
          <w:lang w:val="nl-NL"/>
        </w:rPr>
        <w:t>e</w:t>
      </w:r>
      <w:r w:rsidRPr="00CA22F4">
        <w:rPr>
          <w:color w:val="6D6E71"/>
          <w:spacing w:val="-6"/>
          <w:lang w:val="nl-NL"/>
        </w:rPr>
        <w:t xml:space="preserve"> </w:t>
      </w:r>
      <w:r w:rsidRPr="00CA22F4">
        <w:rPr>
          <w:color w:val="6D6E71"/>
          <w:lang w:val="nl-NL"/>
        </w:rPr>
        <w:t>binnen</w:t>
      </w:r>
      <w:r w:rsidRPr="00CA22F4">
        <w:rPr>
          <w:color w:val="6D6E71"/>
          <w:spacing w:val="-5"/>
          <w:lang w:val="nl-NL"/>
        </w:rPr>
        <w:t xml:space="preserve"> </w:t>
      </w:r>
      <w:r w:rsidRPr="00CA22F4">
        <w:rPr>
          <w:color w:val="6D6E71"/>
          <w:lang w:val="nl-NL"/>
        </w:rPr>
        <w:t>vier</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5"/>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p>
    <w:p w14:paraId="30204206" w14:textId="77777777" w:rsidR="00624579" w:rsidRPr="00CA22F4" w:rsidRDefault="00CA22F4">
      <w:pPr>
        <w:pStyle w:val="Plattetekst"/>
        <w:spacing w:line="264" w:lineRule="exact"/>
        <w:ind w:right="1133"/>
        <w:jc w:val="both"/>
        <w:rPr>
          <w:lang w:val="nl-NL"/>
        </w:rPr>
      </w:pPr>
      <w:r w:rsidRPr="00CA22F4">
        <w:rPr>
          <w:color w:val="6D6E71"/>
          <w:lang w:val="nl-NL"/>
        </w:rPr>
        <w:t>mag</w:t>
      </w:r>
      <w:r w:rsidRPr="00CA22F4">
        <w:rPr>
          <w:color w:val="6D6E71"/>
          <w:spacing w:val="21"/>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21"/>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22"/>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spacing w:val="-2"/>
          <w:lang w:val="nl-NL"/>
        </w:rPr>
        <w:t>c</w:t>
      </w:r>
      <w:r w:rsidRPr="00CA22F4">
        <w:rPr>
          <w:color w:val="6D6E71"/>
          <w:lang w:val="nl-NL"/>
        </w:rPr>
        <w:t>orri</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22"/>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22"/>
          <w:lang w:val="nl-NL"/>
        </w:rPr>
        <w:t xml:space="preserve"> </w:t>
      </w:r>
      <w:r w:rsidRPr="00CA22F4">
        <w:rPr>
          <w:color w:val="6D6E71"/>
          <w:lang w:val="nl-NL"/>
        </w:rPr>
        <w:t>is</w:t>
      </w:r>
      <w:r w:rsidRPr="00CA22F4">
        <w:rPr>
          <w:color w:val="6D6E71"/>
          <w:spacing w:val="22"/>
          <w:lang w:val="nl-NL"/>
        </w:rPr>
        <w:t xml:space="preserve"> </w:t>
      </w:r>
      <w:r w:rsidRPr="00CA22F4">
        <w:rPr>
          <w:color w:val="6D6E71"/>
          <w:lang w:val="nl-NL"/>
        </w:rPr>
        <w:t>alleen</w:t>
      </w:r>
      <w:r w:rsidRPr="00CA22F4">
        <w:rPr>
          <w:color w:val="6D6E71"/>
          <w:spacing w:val="21"/>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22"/>
          <w:lang w:val="nl-NL"/>
        </w:rPr>
        <w:t xml:space="preserve"> </w:t>
      </w:r>
      <w:r w:rsidRPr="00CA22F4">
        <w:rPr>
          <w:color w:val="6D6E71"/>
          <w:spacing w:val="-3"/>
          <w:lang w:val="nl-NL"/>
        </w:rPr>
        <w:t>t</w:t>
      </w:r>
      <w:r w:rsidRPr="00CA22F4">
        <w:rPr>
          <w:color w:val="6D6E71"/>
          <w:lang w:val="nl-NL"/>
        </w:rPr>
        <w:t>e</w:t>
      </w:r>
    </w:p>
    <w:p w14:paraId="6091B526" w14:textId="77777777" w:rsidR="00624579" w:rsidRPr="00CA22F4" w:rsidRDefault="00CA22F4">
      <w:pPr>
        <w:pStyle w:val="Plattetekst"/>
        <w:spacing w:line="264" w:lineRule="exact"/>
        <w:ind w:right="8345"/>
        <w:jc w:val="both"/>
        <w:rPr>
          <w:lang w:val="nl-NL"/>
        </w:rPr>
      </w:pPr>
      <w:r w:rsidRPr="00CA22F4">
        <w:rPr>
          <w:color w:val="6D6E71"/>
          <w:spacing w:val="-2"/>
          <w:lang w:val="nl-NL"/>
        </w:rPr>
        <w:t>c</w:t>
      </w:r>
      <w:r w:rsidRPr="00CA22F4">
        <w:rPr>
          <w:color w:val="6D6E71"/>
          <w:lang w:val="nl-NL"/>
        </w:rPr>
        <w:t>orri</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en als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50DF4BE5" w14:textId="77777777" w:rsidR="00624579" w:rsidRPr="00CA22F4" w:rsidRDefault="00624579">
      <w:pPr>
        <w:spacing w:before="5" w:line="100" w:lineRule="exact"/>
        <w:rPr>
          <w:sz w:val="10"/>
          <w:szCs w:val="10"/>
          <w:lang w:val="nl-NL"/>
        </w:rPr>
      </w:pPr>
    </w:p>
    <w:p w14:paraId="216F68E9" w14:textId="77777777" w:rsidR="00624579" w:rsidRPr="00CA22F4" w:rsidRDefault="00CA22F4" w:rsidP="00CD3340">
      <w:pPr>
        <w:pStyle w:val="Plattetekst"/>
        <w:numPr>
          <w:ilvl w:val="0"/>
          <w:numId w:val="30"/>
        </w:numPr>
        <w:tabs>
          <w:tab w:val="left" w:pos="1493"/>
        </w:tabs>
        <w:spacing w:before="55"/>
        <w:ind w:left="1493" w:right="8684"/>
        <w:jc w:val="both"/>
        <w:rPr>
          <w:lang w:val="nl-NL"/>
        </w:rPr>
      </w:pPr>
      <w:r w:rsidRPr="00CA22F4">
        <w:rPr>
          <w:color w:val="6D6E71"/>
          <w:spacing w:val="-6"/>
          <w:lang w:val="nl-NL"/>
        </w:rPr>
        <w:t>f</w:t>
      </w:r>
      <w:r w:rsidRPr="00CA22F4">
        <w:rPr>
          <w:color w:val="6D6E71"/>
          <w:lang w:val="nl-NL"/>
        </w:rPr>
        <w:t>ei</w:t>
      </w:r>
      <w:r w:rsidRPr="00CA22F4">
        <w:rPr>
          <w:color w:val="6D6E71"/>
          <w:spacing w:val="-3"/>
          <w:lang w:val="nl-NL"/>
        </w:rPr>
        <w:t>t</w:t>
      </w:r>
      <w:r w:rsidRPr="00CA22F4">
        <w:rPr>
          <w:color w:val="6D6E71"/>
          <w:lang w:val="nl-NL"/>
        </w:rPr>
        <w:t>elijk onjui</w:t>
      </w:r>
      <w:r w:rsidRPr="00CA22F4">
        <w:rPr>
          <w:color w:val="6D6E71"/>
          <w:spacing w:val="-2"/>
          <w:lang w:val="nl-NL"/>
        </w:rPr>
        <w:t>s</w:t>
      </w:r>
      <w:r w:rsidRPr="00CA22F4">
        <w:rPr>
          <w:color w:val="6D6E71"/>
          <w:lang w:val="nl-NL"/>
        </w:rPr>
        <w:t>t zijn;</w:t>
      </w:r>
    </w:p>
    <w:p w14:paraId="4A186885" w14:textId="77777777" w:rsidR="00624579" w:rsidRPr="00CA22F4" w:rsidRDefault="00CA22F4" w:rsidP="00CD3340">
      <w:pPr>
        <w:pStyle w:val="Plattetekst"/>
        <w:numPr>
          <w:ilvl w:val="0"/>
          <w:numId w:val="30"/>
        </w:numPr>
        <w:tabs>
          <w:tab w:val="left" w:pos="1493"/>
        </w:tabs>
        <w:spacing w:line="264" w:lineRule="exact"/>
        <w:ind w:left="1493" w:right="3516"/>
        <w:jc w:val="both"/>
        <w:rPr>
          <w:lang w:val="nl-NL"/>
        </w:rPr>
      </w:pP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olledig of ni</w:t>
      </w:r>
      <w:r w:rsidRPr="00CA22F4">
        <w:rPr>
          <w:color w:val="6D6E71"/>
          <w:spacing w:val="-1"/>
          <w:lang w:val="nl-NL"/>
        </w:rPr>
        <w:t>e</w:t>
      </w:r>
      <w:r w:rsidRPr="00CA22F4">
        <w:rPr>
          <w:color w:val="6D6E71"/>
          <w:lang w:val="nl-NL"/>
        </w:rPr>
        <w:t xml:space="preserve">t </w:t>
      </w:r>
      <w:r w:rsidRPr="00CA22F4">
        <w:rPr>
          <w:color w:val="6D6E71"/>
          <w:spacing w:val="-3"/>
          <w:lang w:val="nl-NL"/>
        </w:rPr>
        <w:t>t</w:t>
      </w:r>
      <w:r w:rsidRPr="00CA22F4">
        <w:rPr>
          <w:color w:val="6D6E71"/>
          <w:lang w:val="nl-NL"/>
        </w:rPr>
        <w:t xml:space="preserve">er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 xml:space="preserve">e dienend zijn </w:t>
      </w:r>
      <w:r w:rsidRPr="00CA22F4">
        <w:rPr>
          <w:color w:val="6D6E71"/>
          <w:spacing w:val="-2"/>
          <w:lang w:val="nl-NL"/>
        </w:rPr>
        <w:t>v</w:t>
      </w:r>
      <w:r w:rsidRPr="00CA22F4">
        <w:rPr>
          <w:color w:val="6D6E71"/>
          <w:lang w:val="nl-NL"/>
        </w:rPr>
        <w:t>oor h</w:t>
      </w:r>
      <w:r w:rsidRPr="00CA22F4">
        <w:rPr>
          <w:color w:val="6D6E71"/>
          <w:spacing w:val="-2"/>
          <w:lang w:val="nl-NL"/>
        </w:rPr>
        <w:t>e</w:t>
      </w:r>
      <w:r w:rsidRPr="00CA22F4">
        <w:rPr>
          <w:color w:val="6D6E71"/>
          <w:lang w:val="nl-NL"/>
        </w:rPr>
        <w:t xml:space="preserve">t doel </w:t>
      </w:r>
      <w:r w:rsidRPr="00CA22F4">
        <w:rPr>
          <w:color w:val="6D6E71"/>
          <w:spacing w:val="-3"/>
          <w:lang w:val="nl-NL"/>
        </w:rPr>
        <w:t>w</w:t>
      </w:r>
      <w:r w:rsidRPr="00CA22F4">
        <w:rPr>
          <w:color w:val="6D6E71"/>
          <w:lang w:val="nl-NL"/>
        </w:rPr>
        <w:t>aa</w:t>
      </w:r>
      <w:r w:rsidRPr="00CA22F4">
        <w:rPr>
          <w:color w:val="6D6E71"/>
          <w:spacing w:val="1"/>
          <w:lang w:val="nl-NL"/>
        </w:rPr>
        <w:t>r</w:t>
      </w:r>
      <w:r w:rsidRPr="00CA22F4">
        <w:rPr>
          <w:color w:val="6D6E71"/>
          <w:spacing w:val="-3"/>
          <w:lang w:val="nl-NL"/>
        </w:rPr>
        <w:t>v</w:t>
      </w:r>
      <w:r w:rsidRPr="00CA22F4">
        <w:rPr>
          <w:color w:val="6D6E71"/>
          <w:lang w:val="nl-NL"/>
        </w:rPr>
        <w:t xml:space="preserve">oor u </w:t>
      </w:r>
      <w:r w:rsidRPr="00CA22F4">
        <w:rPr>
          <w:color w:val="6D6E71"/>
          <w:spacing w:val="-5"/>
          <w:lang w:val="nl-NL"/>
        </w:rPr>
        <w:t>z</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p>
    <w:p w14:paraId="256E80CC" w14:textId="77777777" w:rsidR="00624579" w:rsidRPr="00CA22F4" w:rsidRDefault="00CA22F4" w:rsidP="00CD3340">
      <w:pPr>
        <w:pStyle w:val="Plattetekst"/>
        <w:numPr>
          <w:ilvl w:val="0"/>
          <w:numId w:val="30"/>
        </w:numPr>
        <w:tabs>
          <w:tab w:val="left" w:pos="1493"/>
        </w:tabs>
        <w:spacing w:line="264" w:lineRule="exact"/>
        <w:ind w:left="1493" w:right="2801"/>
        <w:jc w:val="both"/>
        <w:rPr>
          <w:lang w:val="nl-NL"/>
        </w:rPr>
      </w:pPr>
      <w:r w:rsidRPr="00CA22F4">
        <w:rPr>
          <w:color w:val="6D6E71"/>
          <w:lang w:val="nl-NL"/>
        </w:rPr>
        <w:t>op</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 wij</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 xml:space="preserve">in </w:t>
      </w:r>
      <w:r w:rsidRPr="00CA22F4">
        <w:rPr>
          <w:color w:val="6D6E71"/>
          <w:spacing w:val="-3"/>
          <w:lang w:val="nl-NL"/>
        </w:rPr>
        <w:t>s</w:t>
      </w:r>
      <w:r w:rsidRPr="00CA22F4">
        <w:rPr>
          <w:color w:val="6D6E71"/>
          <w:lang w:val="nl-NL"/>
        </w:rPr>
        <w:t>trijd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een </w:t>
      </w:r>
      <w:r w:rsidRPr="00CA22F4">
        <w:rPr>
          <w:color w:val="6D6E71"/>
          <w:spacing w:val="-3"/>
          <w:lang w:val="nl-NL"/>
        </w:rPr>
        <w:t>v</w:t>
      </w:r>
      <w:r w:rsidRPr="00CA22F4">
        <w:rPr>
          <w:color w:val="6D6E71"/>
          <w:lang w:val="nl-NL"/>
        </w:rPr>
        <w:t>oo</w:t>
      </w:r>
      <w:r w:rsidRPr="00CA22F4">
        <w:rPr>
          <w:color w:val="6D6E71"/>
          <w:spacing w:val="-4"/>
          <w:lang w:val="nl-NL"/>
        </w:rPr>
        <w:t>r</w:t>
      </w:r>
      <w:r w:rsidRPr="00CA22F4">
        <w:rPr>
          <w:color w:val="6D6E71"/>
          <w:lang w:val="nl-NL"/>
        </w:rPr>
        <w:t xml:space="preserve">schrift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 WPB</w:t>
      </w:r>
      <w:r w:rsidRPr="00CA22F4">
        <w:rPr>
          <w:color w:val="6D6E71"/>
          <w:spacing w:val="-1"/>
          <w:lang w:val="nl-NL"/>
        </w:rPr>
        <w:t xml:space="preserve"> </w:t>
      </w:r>
      <w:r w:rsidRPr="00CA22F4">
        <w:rPr>
          <w:color w:val="6D6E71"/>
          <w:lang w:val="nl-NL"/>
        </w:rPr>
        <w:t>of ande</w:t>
      </w:r>
      <w:r w:rsidRPr="00CA22F4">
        <w:rPr>
          <w:color w:val="6D6E71"/>
          <w:spacing w:val="-3"/>
          <w:lang w:val="nl-NL"/>
        </w:rPr>
        <w:t>r</w:t>
      </w:r>
      <w:r w:rsidRPr="00CA22F4">
        <w:rPr>
          <w:color w:val="6D6E71"/>
          <w:lang w:val="nl-NL"/>
        </w:rPr>
        <w:t xml:space="preserve">e </w:t>
      </w:r>
      <w:r w:rsidRPr="00CA22F4">
        <w:rPr>
          <w:color w:val="6D6E71"/>
          <w:spacing w:val="-3"/>
          <w:lang w:val="nl-NL"/>
        </w:rPr>
        <w:t>w</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zijn </w:t>
      </w:r>
      <w:r w:rsidRPr="00CA22F4">
        <w:rPr>
          <w:color w:val="6D6E71"/>
          <w:spacing w:val="-2"/>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p>
    <w:p w14:paraId="1B4FDAB8" w14:textId="77777777" w:rsidR="00624579" w:rsidRPr="00CA22F4" w:rsidRDefault="00624579">
      <w:pPr>
        <w:spacing w:before="4" w:line="260" w:lineRule="exact"/>
        <w:rPr>
          <w:sz w:val="26"/>
          <w:szCs w:val="26"/>
          <w:lang w:val="nl-NL"/>
        </w:rPr>
      </w:pPr>
    </w:p>
    <w:p w14:paraId="618678B1" w14:textId="77777777" w:rsidR="00624579" w:rsidRPr="00CA22F4" w:rsidRDefault="00CA22F4">
      <w:pPr>
        <w:pStyle w:val="Kop3"/>
        <w:ind w:right="8730"/>
        <w:jc w:val="both"/>
        <w:rPr>
          <w:b w:val="0"/>
          <w:bCs w:val="0"/>
          <w:lang w:val="nl-NL"/>
        </w:rPr>
      </w:pPr>
      <w:r w:rsidRPr="00CA22F4">
        <w:rPr>
          <w:color w:val="4FA6E7"/>
          <w:spacing w:val="-4"/>
          <w:lang w:val="nl-NL"/>
        </w:rPr>
        <w:t>R</w:t>
      </w:r>
      <w:r w:rsidRPr="00CA22F4">
        <w:rPr>
          <w:color w:val="4FA6E7"/>
          <w:lang w:val="nl-NL"/>
        </w:rPr>
        <w:t>ec</w:t>
      </w:r>
      <w:r w:rsidRPr="00CA22F4">
        <w:rPr>
          <w:color w:val="4FA6E7"/>
          <w:spacing w:val="-3"/>
          <w:lang w:val="nl-NL"/>
        </w:rPr>
        <w:t>h</w:t>
      </w:r>
      <w:r w:rsidRPr="00CA22F4">
        <w:rPr>
          <w:color w:val="4FA6E7"/>
          <w:lang w:val="nl-NL"/>
        </w:rPr>
        <w:t>t</w:t>
      </w:r>
      <w:r w:rsidRPr="00CA22F4">
        <w:rPr>
          <w:color w:val="4FA6E7"/>
          <w:spacing w:val="-2"/>
          <w:lang w:val="nl-NL"/>
        </w:rPr>
        <w:t xml:space="preserve"> </w:t>
      </w:r>
      <w:r w:rsidRPr="00CA22F4">
        <w:rPr>
          <w:color w:val="4FA6E7"/>
          <w:lang w:val="nl-NL"/>
        </w:rPr>
        <w:t>op</w:t>
      </w:r>
      <w:r w:rsidRPr="00CA22F4">
        <w:rPr>
          <w:color w:val="4FA6E7"/>
          <w:spacing w:val="-2"/>
          <w:lang w:val="nl-NL"/>
        </w:rPr>
        <w:t xml:space="preserve"> </w:t>
      </w:r>
      <w:r w:rsidRPr="00CA22F4">
        <w:rPr>
          <w:color w:val="4FA6E7"/>
          <w:lang w:val="nl-NL"/>
        </w:rPr>
        <w:t>i</w:t>
      </w:r>
      <w:r w:rsidRPr="00CA22F4">
        <w:rPr>
          <w:color w:val="4FA6E7"/>
          <w:spacing w:val="-2"/>
          <w:lang w:val="nl-NL"/>
        </w:rPr>
        <w:t>n</w:t>
      </w:r>
      <w:r w:rsidRPr="00CA22F4">
        <w:rPr>
          <w:color w:val="4FA6E7"/>
          <w:spacing w:val="-4"/>
          <w:lang w:val="nl-NL"/>
        </w:rPr>
        <w:t>f</w:t>
      </w:r>
      <w:r w:rsidRPr="00CA22F4">
        <w:rPr>
          <w:color w:val="4FA6E7"/>
          <w:lang w:val="nl-NL"/>
        </w:rPr>
        <w:t>orm</w:t>
      </w:r>
      <w:r w:rsidRPr="00CA22F4">
        <w:rPr>
          <w:color w:val="4FA6E7"/>
          <w:spacing w:val="-3"/>
          <w:lang w:val="nl-NL"/>
        </w:rPr>
        <w:t>a</w:t>
      </w:r>
      <w:r w:rsidRPr="00CA22F4">
        <w:rPr>
          <w:color w:val="4FA6E7"/>
          <w:lang w:val="nl-NL"/>
        </w:rPr>
        <w:t>tie:</w:t>
      </w:r>
    </w:p>
    <w:p w14:paraId="7ED112D0" w14:textId="77777777" w:rsidR="00624579" w:rsidRPr="00CA22F4" w:rsidRDefault="00CA22F4">
      <w:pPr>
        <w:pStyle w:val="Plattetekst"/>
        <w:spacing w:line="259" w:lineRule="exact"/>
        <w:ind w:right="1133"/>
        <w:jc w:val="both"/>
        <w:rPr>
          <w:lang w:val="nl-NL"/>
        </w:rPr>
      </w:pPr>
      <w:r w:rsidRPr="00CA22F4">
        <w:rPr>
          <w:color w:val="6D6E71"/>
          <w:spacing w:val="-4"/>
          <w:lang w:val="nl-NL"/>
        </w:rPr>
        <w:t>E</w:t>
      </w:r>
      <w:r w:rsidRPr="00CA22F4">
        <w:rPr>
          <w:color w:val="6D6E71"/>
          <w:lang w:val="nl-NL"/>
        </w:rPr>
        <w:t>en</w:t>
      </w:r>
      <w:r w:rsidRPr="00CA22F4">
        <w:rPr>
          <w:color w:val="6D6E71"/>
          <w:spacing w:val="40"/>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42"/>
          <w:lang w:val="nl-NL"/>
        </w:rPr>
        <w:t xml:space="preserve"> </w:t>
      </w:r>
      <w:r w:rsidRPr="00CA22F4">
        <w:rPr>
          <w:color w:val="6D6E71"/>
          <w:lang w:val="nl-NL"/>
        </w:rPr>
        <w:t>wiens</w:t>
      </w:r>
      <w:r w:rsidRPr="00CA22F4">
        <w:rPr>
          <w:color w:val="6D6E71"/>
          <w:spacing w:val="4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41"/>
          <w:lang w:val="nl-NL"/>
        </w:rPr>
        <w:t xml:space="preserve"> </w:t>
      </w:r>
      <w:r w:rsidRPr="00CA22F4">
        <w:rPr>
          <w:color w:val="6D6E71"/>
          <w:lang w:val="nl-NL"/>
        </w:rPr>
        <w:t>b</w:t>
      </w:r>
      <w:r w:rsidRPr="00CA22F4">
        <w:rPr>
          <w:color w:val="6D6E71"/>
          <w:spacing w:val="-2"/>
          <w:lang w:val="nl-NL"/>
        </w:rPr>
        <w:t>ew</w:t>
      </w:r>
      <w:r w:rsidRPr="00CA22F4">
        <w:rPr>
          <w:color w:val="6D6E71"/>
          <w:lang w:val="nl-NL"/>
        </w:rPr>
        <w:t>er</w:t>
      </w:r>
      <w:r w:rsidRPr="00CA22F4">
        <w:rPr>
          <w:color w:val="6D6E71"/>
          <w:spacing w:val="-2"/>
          <w:lang w:val="nl-NL"/>
        </w:rPr>
        <w:t>k</w:t>
      </w:r>
      <w:r w:rsidRPr="00CA22F4">
        <w:rPr>
          <w:color w:val="6D6E71"/>
          <w:lang w:val="nl-NL"/>
        </w:rPr>
        <w:t>t</w:t>
      </w:r>
      <w:r w:rsidRPr="00CA22F4">
        <w:rPr>
          <w:color w:val="6D6E71"/>
          <w:spacing w:val="4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spacing w:val="-3"/>
          <w:lang w:val="nl-NL"/>
        </w:rPr>
        <w:t>k</w:t>
      </w:r>
      <w:r w:rsidRPr="00CA22F4">
        <w:rPr>
          <w:color w:val="6D6E71"/>
          <w:lang w:val="nl-NL"/>
        </w:rPr>
        <w:t>unnen</w:t>
      </w:r>
      <w:r w:rsidRPr="00CA22F4">
        <w:rPr>
          <w:color w:val="6D6E71"/>
          <w:spacing w:val="41"/>
          <w:lang w:val="nl-NL"/>
        </w:rPr>
        <w:t xml:space="preserve"> </w:t>
      </w:r>
      <w:r w:rsidRPr="00CA22F4">
        <w:rPr>
          <w:color w:val="6D6E71"/>
          <w:lang w:val="nl-NL"/>
        </w:rPr>
        <w:t>na</w:t>
      </w:r>
      <w:r w:rsidRPr="00CA22F4">
        <w:rPr>
          <w:color w:val="6D6E71"/>
          <w:spacing w:val="-5"/>
          <w:lang w:val="nl-NL"/>
        </w:rPr>
        <w:t>g</w:t>
      </w:r>
      <w:r w:rsidRPr="00CA22F4">
        <w:rPr>
          <w:color w:val="6D6E71"/>
          <w:lang w:val="nl-NL"/>
        </w:rPr>
        <w:t>aan</w:t>
      </w:r>
      <w:r w:rsidRPr="00CA22F4">
        <w:rPr>
          <w:color w:val="6D6E71"/>
          <w:spacing w:val="41"/>
          <w:lang w:val="nl-NL"/>
        </w:rPr>
        <w:t xml:space="preserve"> </w:t>
      </w:r>
      <w:r w:rsidRPr="00CA22F4">
        <w:rPr>
          <w:color w:val="6D6E71"/>
          <w:spacing w:val="-3"/>
          <w:lang w:val="nl-NL"/>
        </w:rPr>
        <w:t>wa</w:t>
      </w:r>
      <w:r w:rsidRPr="00CA22F4">
        <w:rPr>
          <w:color w:val="6D6E71"/>
          <w:lang w:val="nl-NL"/>
        </w:rPr>
        <w:t>t</w:t>
      </w:r>
      <w:r w:rsidRPr="00CA22F4">
        <w:rPr>
          <w:color w:val="6D6E71"/>
          <w:spacing w:val="41"/>
          <w:lang w:val="nl-NL"/>
        </w:rPr>
        <w:t xml:space="preserve"> </w:t>
      </w:r>
      <w:r w:rsidRPr="00CA22F4">
        <w:rPr>
          <w:color w:val="6D6E71"/>
          <w:lang w:val="nl-NL"/>
        </w:rPr>
        <w:t>er</w:t>
      </w:r>
      <w:r w:rsidRPr="00CA22F4">
        <w:rPr>
          <w:color w:val="6D6E71"/>
          <w:spacing w:val="4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lang w:val="nl-NL"/>
        </w:rPr>
        <w:t>die</w:t>
      </w:r>
      <w:r w:rsidRPr="00CA22F4">
        <w:rPr>
          <w:color w:val="6D6E71"/>
          <w:spacing w:val="4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1"/>
          <w:lang w:val="nl-NL"/>
        </w:rPr>
        <w:t xml:space="preserve"> </w:t>
      </w:r>
      <w:r w:rsidRPr="00CA22F4">
        <w:rPr>
          <w:color w:val="6D6E71"/>
          <w:spacing w:val="-2"/>
          <w:lang w:val="nl-NL"/>
        </w:rPr>
        <w:t>g</w:t>
      </w:r>
      <w:r w:rsidRPr="00CA22F4">
        <w:rPr>
          <w:color w:val="6D6E71"/>
          <w:lang w:val="nl-NL"/>
        </w:rPr>
        <w:t>ebeurt.</w:t>
      </w:r>
    </w:p>
    <w:p w14:paraId="35CBA0B6" w14:textId="77777777" w:rsidR="00624579" w:rsidRPr="00CA22F4" w:rsidRDefault="00CA22F4">
      <w:pPr>
        <w:pStyle w:val="Plattetekst"/>
        <w:spacing w:line="264" w:lineRule="exact"/>
        <w:ind w:right="1133"/>
        <w:jc w:val="both"/>
        <w:rPr>
          <w:lang w:val="nl-NL"/>
        </w:rPr>
      </w:pP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19"/>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er</w:t>
      </w:r>
      <w:r w:rsidRPr="00CA22F4">
        <w:rPr>
          <w:color w:val="6D6E71"/>
          <w:spacing w:val="20"/>
          <w:lang w:val="nl-NL"/>
        </w:rPr>
        <w:t xml:space="preserve"> </w:t>
      </w:r>
      <w:r w:rsidRPr="00CA22F4">
        <w:rPr>
          <w:color w:val="6D6E71"/>
          <w:lang w:val="nl-NL"/>
        </w:rPr>
        <w:t>een</w:t>
      </w:r>
      <w:r w:rsidRPr="00CA22F4">
        <w:rPr>
          <w:color w:val="6D6E71"/>
          <w:spacing w:val="20"/>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20"/>
          <w:lang w:val="nl-NL"/>
        </w:rPr>
        <w:t xml:space="preserve"> </w:t>
      </w:r>
      <w:r w:rsidRPr="00CA22F4">
        <w:rPr>
          <w:color w:val="6D6E71"/>
          <w:spacing w:val="-3"/>
          <w:lang w:val="nl-NL"/>
        </w:rPr>
        <w:t>v</w:t>
      </w:r>
      <w:r w:rsidRPr="00CA22F4">
        <w:rPr>
          <w:color w:val="6D6E71"/>
          <w:lang w:val="nl-NL"/>
        </w:rPr>
        <w:t>oor</w:t>
      </w:r>
      <w:r w:rsidRPr="00CA22F4">
        <w:rPr>
          <w:color w:val="6D6E71"/>
          <w:spacing w:val="19"/>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ekking</w:t>
      </w:r>
      <w:r w:rsidRPr="00CA22F4">
        <w:rPr>
          <w:color w:val="6D6E71"/>
          <w:spacing w:val="20"/>
          <w:lang w:val="nl-NL"/>
        </w:rPr>
        <w:t xml:space="preserve"> </w:t>
      </w:r>
      <w:r w:rsidRPr="00CA22F4">
        <w:rPr>
          <w:color w:val="6D6E71"/>
          <w:lang w:val="nl-NL"/>
        </w:rPr>
        <w:t>aan</w:t>
      </w:r>
      <w:r w:rsidRPr="00CA22F4">
        <w:rPr>
          <w:color w:val="6D6E71"/>
          <w:spacing w:val="20"/>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r w:rsidRPr="00CA22F4">
        <w:rPr>
          <w:color w:val="6D6E71"/>
          <w:spacing w:val="1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spacing w:val="-2"/>
          <w:lang w:val="nl-NL"/>
        </w:rPr>
        <w:t>we</w:t>
      </w:r>
      <w:r w:rsidRPr="00CA22F4">
        <w:rPr>
          <w:color w:val="6D6E71"/>
          <w:spacing w:val="-3"/>
          <w:lang w:val="nl-NL"/>
        </w:rPr>
        <w:t>t</w:t>
      </w:r>
      <w:r w:rsidRPr="00CA22F4">
        <w:rPr>
          <w:color w:val="6D6E71"/>
          <w:lang w:val="nl-NL"/>
        </w:rPr>
        <w:t>en</w:t>
      </w:r>
    </w:p>
    <w:p w14:paraId="5FE1365D" w14:textId="77777777" w:rsidR="00624579" w:rsidRPr="00CA22F4" w:rsidRDefault="00CA22F4">
      <w:pPr>
        <w:pStyle w:val="Plattetekst"/>
        <w:spacing w:line="264" w:lineRule="exact"/>
        <w:ind w:right="1133"/>
        <w:jc w:val="both"/>
        <w:rPr>
          <w:lang w:val="nl-NL"/>
        </w:rPr>
      </w:pP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7"/>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27"/>
          <w:lang w:val="nl-NL"/>
        </w:rPr>
        <w:t xml:space="preserve"> </w:t>
      </w:r>
      <w:r w:rsidRPr="00CA22F4">
        <w:rPr>
          <w:color w:val="6D6E71"/>
          <w:lang w:val="nl-NL"/>
        </w:rPr>
        <w:t>op</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lang w:val="nl-NL"/>
        </w:rPr>
        <w:t>is.</w:t>
      </w:r>
      <w:r w:rsidRPr="00CA22F4">
        <w:rPr>
          <w:color w:val="6D6E71"/>
          <w:spacing w:val="27"/>
          <w:lang w:val="nl-NL"/>
        </w:rPr>
        <w:t xml:space="preserve"> </w:t>
      </w:r>
      <w:r w:rsidRPr="00CA22F4">
        <w:rPr>
          <w:color w:val="6D6E71"/>
          <w:spacing w:val="-11"/>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r w:rsidRPr="00CA22F4">
        <w:rPr>
          <w:color w:val="6D6E71"/>
          <w:spacing w:val="27"/>
          <w:lang w:val="nl-NL"/>
        </w:rPr>
        <w:t xml:space="preserve"> </w:t>
      </w:r>
      <w:r w:rsidRPr="00CA22F4">
        <w:rPr>
          <w:color w:val="6D6E71"/>
          <w:lang w:val="nl-NL"/>
        </w:rPr>
        <w:t>ho</w:t>
      </w:r>
      <w:r w:rsidRPr="00CA22F4">
        <w:rPr>
          <w:color w:val="6D6E71"/>
          <w:spacing w:val="-2"/>
          <w:lang w:val="nl-NL"/>
        </w:rPr>
        <w:t>e</w:t>
      </w:r>
      <w:r w:rsidRPr="00CA22F4">
        <w:rPr>
          <w:color w:val="6D6E71"/>
          <w:lang w:val="nl-NL"/>
        </w:rPr>
        <w:t>ft</w:t>
      </w:r>
      <w:r w:rsidRPr="00CA22F4">
        <w:rPr>
          <w:color w:val="6D6E71"/>
          <w:spacing w:val="28"/>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na</w:t>
      </w:r>
      <w:r w:rsidRPr="00CA22F4">
        <w:rPr>
          <w:color w:val="6D6E71"/>
          <w:spacing w:val="27"/>
          <w:lang w:val="nl-NL"/>
        </w:rPr>
        <w:t xml:space="preserve"> </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spacing w:val="-5"/>
          <w:lang w:val="nl-NL"/>
        </w:rPr>
        <w:t>g</w:t>
      </w:r>
      <w:r w:rsidRPr="00CA22F4">
        <w:rPr>
          <w:color w:val="6D6E71"/>
          <w:lang w:val="nl-NL"/>
        </w:rPr>
        <w:t>aan</w:t>
      </w:r>
      <w:r w:rsidRPr="00CA22F4">
        <w:rPr>
          <w:color w:val="6D6E71"/>
          <w:spacing w:val="27"/>
          <w:lang w:val="nl-NL"/>
        </w:rPr>
        <w:t xml:space="preserve"> </w:t>
      </w:r>
      <w:r w:rsidRPr="00CA22F4">
        <w:rPr>
          <w:color w:val="6D6E71"/>
          <w:lang w:val="nl-NL"/>
        </w:rPr>
        <w:t>of</w:t>
      </w:r>
      <w:r w:rsidRPr="00CA22F4">
        <w:rPr>
          <w:color w:val="6D6E71"/>
          <w:spacing w:val="28"/>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uit</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ei</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p>
    <w:p w14:paraId="5DEF7C3A" w14:textId="77777777" w:rsidR="00624579" w:rsidRPr="00CA22F4" w:rsidRDefault="00CA22F4">
      <w:pPr>
        <w:pStyle w:val="Plattetekst"/>
        <w:spacing w:line="264" w:lineRule="exact"/>
        <w:ind w:right="8564"/>
        <w:jc w:val="both"/>
        <w:rPr>
          <w:rFonts w:cs="Calibri"/>
          <w:lang w:val="nl-NL"/>
        </w:rPr>
      </w:pPr>
      <w:r w:rsidRPr="00CA22F4">
        <w:rPr>
          <w:rFonts w:cs="Calibri"/>
          <w:color w:val="6D6E71"/>
          <w:lang w:val="nl-NL"/>
        </w:rPr>
        <w:t>daad</w:t>
      </w:r>
      <w:r w:rsidRPr="00CA22F4">
        <w:rPr>
          <w:rFonts w:cs="Calibri"/>
          <w:color w:val="6D6E71"/>
          <w:spacing w:val="-2"/>
          <w:lang w:val="nl-NL"/>
        </w:rPr>
        <w:t>w</w:t>
      </w:r>
      <w:r w:rsidRPr="00CA22F4">
        <w:rPr>
          <w:rFonts w:cs="Calibri"/>
          <w:color w:val="6D6E71"/>
          <w:lang w:val="nl-NL"/>
        </w:rPr>
        <w:t>er</w:t>
      </w:r>
      <w:r w:rsidRPr="00CA22F4">
        <w:rPr>
          <w:rFonts w:cs="Calibri"/>
          <w:color w:val="6D6E71"/>
          <w:spacing w:val="-9"/>
          <w:lang w:val="nl-NL"/>
        </w:rPr>
        <w:t>k</w:t>
      </w:r>
      <w:r w:rsidRPr="00CA22F4">
        <w:rPr>
          <w:rFonts w:cs="Calibri"/>
          <w:color w:val="6D6E71"/>
          <w:lang w:val="nl-NL"/>
        </w:rPr>
        <w:t>elijk</w:t>
      </w:r>
      <w:r w:rsidRPr="00CA22F4">
        <w:rPr>
          <w:rFonts w:cs="Calibri"/>
          <w:color w:val="6D6E71"/>
          <w:spacing w:val="-4"/>
          <w:lang w:val="nl-NL"/>
        </w:rPr>
        <w:t xml:space="preserve"> </w:t>
      </w:r>
      <w:r w:rsidRPr="00CA22F4">
        <w:rPr>
          <w:rFonts w:cs="Calibri"/>
          <w:color w:val="6D6E71"/>
          <w:lang w:val="nl-NL"/>
        </w:rPr>
        <w:t>is</w:t>
      </w:r>
      <w:r w:rsidRPr="00CA22F4">
        <w:rPr>
          <w:rFonts w:cs="Calibri"/>
          <w:color w:val="6D6E71"/>
          <w:spacing w:val="-4"/>
          <w:lang w:val="nl-NL"/>
        </w:rPr>
        <w:t xml:space="preserve"> </w:t>
      </w:r>
      <w:r w:rsidRPr="00CA22F4">
        <w:rPr>
          <w:rFonts w:cs="Calibri"/>
          <w:color w:val="6D6E71"/>
          <w:spacing w:val="-2"/>
          <w:lang w:val="nl-NL"/>
        </w:rPr>
        <w:t>g</w:t>
      </w:r>
      <w:r w:rsidRPr="00CA22F4">
        <w:rPr>
          <w:rFonts w:cs="Calibri"/>
          <w:color w:val="6D6E71"/>
          <w:lang w:val="nl-NL"/>
        </w:rPr>
        <w:t>el</w:t>
      </w:r>
      <w:r w:rsidRPr="00CA22F4">
        <w:rPr>
          <w:rFonts w:cs="Calibri"/>
          <w:color w:val="6D6E71"/>
          <w:spacing w:val="-3"/>
          <w:lang w:val="nl-NL"/>
        </w:rPr>
        <w:t>e</w:t>
      </w:r>
      <w:r w:rsidRPr="00CA22F4">
        <w:rPr>
          <w:rFonts w:cs="Calibri"/>
          <w:color w:val="6D6E71"/>
          <w:spacing w:val="-5"/>
          <w:lang w:val="nl-NL"/>
        </w:rPr>
        <w:t>z</w:t>
      </w:r>
      <w:r w:rsidRPr="00CA22F4">
        <w:rPr>
          <w:rFonts w:cs="Calibri"/>
          <w:color w:val="6D6E71"/>
          <w:lang w:val="nl-NL"/>
        </w:rPr>
        <w:t>en.</w:t>
      </w:r>
    </w:p>
    <w:p w14:paraId="477DB33B" w14:textId="77777777" w:rsidR="00624579" w:rsidRPr="00CA22F4" w:rsidRDefault="00624579">
      <w:pPr>
        <w:spacing w:before="18" w:line="240" w:lineRule="exact"/>
        <w:rPr>
          <w:sz w:val="24"/>
          <w:szCs w:val="24"/>
          <w:lang w:val="nl-NL"/>
        </w:rPr>
      </w:pPr>
    </w:p>
    <w:p w14:paraId="3C51C96F" w14:textId="77777777" w:rsidR="00624579" w:rsidRPr="00CA22F4" w:rsidRDefault="00CA22F4">
      <w:pPr>
        <w:pStyle w:val="Plattetekst"/>
        <w:spacing w:line="264" w:lineRule="exact"/>
        <w:ind w:right="1133"/>
        <w:jc w:val="both"/>
        <w:rPr>
          <w:lang w:val="nl-NL"/>
        </w:rPr>
      </w:pPr>
      <w:r w:rsidRPr="00CA22F4">
        <w:rPr>
          <w:color w:val="6D6E71"/>
          <w:lang w:val="nl-NL"/>
        </w:rPr>
        <w:t>In</w:t>
      </w:r>
      <w:r w:rsidRPr="00CA22F4">
        <w:rPr>
          <w:color w:val="6D6E71"/>
          <w:spacing w:val="4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lang w:val="nl-NL"/>
        </w:rPr>
        <w:t>al</w:t>
      </w:r>
      <w:r w:rsidRPr="00CA22F4">
        <w:rPr>
          <w:color w:val="6D6E71"/>
          <w:spacing w:val="-2"/>
          <w:lang w:val="nl-NL"/>
        </w:rPr>
        <w:t>g</w:t>
      </w:r>
      <w:r w:rsidRPr="00CA22F4">
        <w:rPr>
          <w:color w:val="6D6E71"/>
          <w:lang w:val="nl-NL"/>
        </w:rPr>
        <w:t>emeen</w:t>
      </w:r>
      <w:r w:rsidRPr="00CA22F4">
        <w:rPr>
          <w:color w:val="6D6E71"/>
          <w:spacing w:val="41"/>
          <w:lang w:val="nl-NL"/>
        </w:rPr>
        <w:t xml:space="preserve"> </w:t>
      </w:r>
      <w:r w:rsidRPr="00CA22F4">
        <w:rPr>
          <w:color w:val="6D6E71"/>
          <w:spacing w:val="-2"/>
          <w:lang w:val="nl-NL"/>
        </w:rPr>
        <w:t>g</w:t>
      </w:r>
      <w:r w:rsidRPr="00CA22F4">
        <w:rPr>
          <w:color w:val="6D6E71"/>
          <w:lang w:val="nl-NL"/>
        </w:rPr>
        <w:t>eldt:</w:t>
      </w:r>
      <w:r w:rsidRPr="00CA22F4">
        <w:rPr>
          <w:color w:val="6D6E71"/>
          <w:spacing w:val="40"/>
          <w:lang w:val="nl-NL"/>
        </w:rPr>
        <w:t xml:space="preserve"> </w:t>
      </w:r>
      <w:r w:rsidRPr="00CA22F4">
        <w:rPr>
          <w:color w:val="6D6E71"/>
          <w:lang w:val="nl-NL"/>
        </w:rPr>
        <w:t>hoe</w:t>
      </w:r>
      <w:r w:rsidRPr="00CA22F4">
        <w:rPr>
          <w:color w:val="6D6E71"/>
          <w:spacing w:val="4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oeli</w:t>
      </w:r>
      <w:r w:rsidRPr="00CA22F4">
        <w:rPr>
          <w:color w:val="6D6E71"/>
          <w:spacing w:val="-2"/>
          <w:lang w:val="nl-NL"/>
        </w:rPr>
        <w:t>g</w:t>
      </w:r>
      <w:r w:rsidRPr="00CA22F4">
        <w:rPr>
          <w:color w:val="6D6E71"/>
          <w:lang w:val="nl-NL"/>
        </w:rPr>
        <w:t>er</w:t>
      </w:r>
      <w:r w:rsidRPr="00CA22F4">
        <w:rPr>
          <w:color w:val="6D6E71"/>
          <w:spacing w:val="41"/>
          <w:lang w:val="nl-NL"/>
        </w:rPr>
        <w:t xml:space="preserve"> </w:t>
      </w:r>
      <w:r w:rsidRPr="00CA22F4">
        <w:rPr>
          <w:color w:val="6D6E71"/>
          <w:lang w:val="nl-NL"/>
        </w:rPr>
        <w:t>de</w:t>
      </w:r>
      <w:r w:rsidRPr="00CA22F4">
        <w:rPr>
          <w:color w:val="6D6E71"/>
          <w:spacing w:val="4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0"/>
          <w:lang w:val="nl-NL"/>
        </w:rPr>
        <w:t xml:space="preserve"> </w:t>
      </w:r>
      <w:r w:rsidRPr="00CA22F4">
        <w:rPr>
          <w:color w:val="6D6E71"/>
          <w:spacing w:val="-3"/>
          <w:lang w:val="nl-NL"/>
        </w:rPr>
        <w:t>v</w:t>
      </w:r>
      <w:r w:rsidRPr="00CA22F4">
        <w:rPr>
          <w:color w:val="6D6E71"/>
          <w:lang w:val="nl-NL"/>
        </w:rPr>
        <w:t>oor</w:t>
      </w:r>
      <w:r w:rsidRPr="00CA22F4">
        <w:rPr>
          <w:color w:val="6D6E71"/>
          <w:spacing w:val="4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41"/>
          <w:lang w:val="nl-NL"/>
        </w:rPr>
        <w:t xml:space="preserve"> </w:t>
      </w:r>
      <w:r w:rsidRPr="00CA22F4">
        <w:rPr>
          <w:color w:val="6D6E71"/>
          <w:lang w:val="nl-NL"/>
        </w:rPr>
        <w:t>li</w:t>
      </w:r>
      <w:r w:rsidRPr="00CA22F4">
        <w:rPr>
          <w:color w:val="6D6E71"/>
          <w:spacing w:val="2"/>
          <w:lang w:val="nl-NL"/>
        </w:rPr>
        <w:t>g</w:t>
      </w:r>
      <w:r w:rsidRPr="00CA22F4">
        <w:rPr>
          <w:color w:val="6D6E71"/>
          <w:spacing w:val="-2"/>
          <w:lang w:val="nl-NL"/>
        </w:rPr>
        <w:t>g</w:t>
      </w:r>
      <w:r w:rsidRPr="00CA22F4">
        <w:rPr>
          <w:color w:val="6D6E71"/>
          <w:lang w:val="nl-NL"/>
        </w:rPr>
        <w:t>en,</w:t>
      </w:r>
      <w:r w:rsidRPr="00CA22F4">
        <w:rPr>
          <w:color w:val="6D6E71"/>
          <w:spacing w:val="40"/>
          <w:lang w:val="nl-NL"/>
        </w:rPr>
        <w:t xml:space="preserve"> </w:t>
      </w:r>
      <w:r w:rsidRPr="00CA22F4">
        <w:rPr>
          <w:color w:val="6D6E71"/>
          <w:lang w:val="nl-NL"/>
        </w:rPr>
        <w:t>des</w:t>
      </w:r>
      <w:r w:rsidRPr="00CA22F4">
        <w:rPr>
          <w:color w:val="6D6E71"/>
          <w:spacing w:val="41"/>
          <w:lang w:val="nl-NL"/>
        </w:rPr>
        <w:t xml:space="preserve"> </w:t>
      </w:r>
      <w:r w:rsidRPr="00CA22F4">
        <w:rPr>
          <w:color w:val="6D6E71"/>
          <w:spacing w:val="-3"/>
          <w:lang w:val="nl-NL"/>
        </w:rPr>
        <w:t>t</w:t>
      </w:r>
      <w:r w:rsidRPr="00CA22F4">
        <w:rPr>
          <w:color w:val="6D6E71"/>
          <w:lang w:val="nl-NL"/>
        </w:rPr>
        <w:t>e</w:t>
      </w:r>
      <w:r w:rsidRPr="00CA22F4">
        <w:rPr>
          <w:color w:val="6D6E71"/>
          <w:spacing w:val="41"/>
          <w:lang w:val="nl-NL"/>
        </w:rPr>
        <w:t xml:space="preserve"> </w:t>
      </w:r>
      <w:r w:rsidRPr="00CA22F4">
        <w:rPr>
          <w:color w:val="6D6E71"/>
          <w:lang w:val="nl-NL"/>
        </w:rPr>
        <w:t>meer</w:t>
      </w:r>
      <w:r w:rsidRPr="00CA22F4">
        <w:rPr>
          <w:color w:val="6D6E71"/>
          <w:spacing w:val="41"/>
          <w:lang w:val="nl-NL"/>
        </w:rPr>
        <w:t xml:space="preserve"> </w:t>
      </w:r>
      <w:r w:rsidRPr="00CA22F4">
        <w:rPr>
          <w:color w:val="6D6E71"/>
          <w:spacing w:val="-3"/>
          <w:lang w:val="nl-NL"/>
        </w:rPr>
        <w:t>r</w:t>
      </w:r>
      <w:r w:rsidRPr="00CA22F4">
        <w:rPr>
          <w:color w:val="6D6E71"/>
          <w:lang w:val="nl-NL"/>
        </w:rPr>
        <w:t>eden</w:t>
      </w:r>
      <w:r w:rsidRPr="00CA22F4">
        <w:rPr>
          <w:color w:val="6D6E71"/>
          <w:spacing w:val="40"/>
          <w:lang w:val="nl-NL"/>
        </w:rPr>
        <w:t xml:space="preserve"> </w:t>
      </w:r>
      <w:r w:rsidRPr="00CA22F4">
        <w:rPr>
          <w:color w:val="6D6E71"/>
          <w:lang w:val="nl-NL"/>
        </w:rPr>
        <w:t>om</w:t>
      </w:r>
      <w:r w:rsidRPr="00CA22F4">
        <w:rPr>
          <w:color w:val="6D6E71"/>
          <w:spacing w:val="41"/>
          <w:lang w:val="nl-NL"/>
        </w:rPr>
        <w:t xml:space="preserve"> </w:t>
      </w:r>
      <w:r w:rsidRPr="00CA22F4">
        <w:rPr>
          <w:color w:val="6D6E71"/>
          <w:lang w:val="nl-NL"/>
        </w:rPr>
        <w:t>de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8"/>
          <w:lang w:val="nl-NL"/>
        </w:rPr>
        <w:t xml:space="preserve"> </w:t>
      </w:r>
      <w:r w:rsidRPr="00CA22F4">
        <w:rPr>
          <w:color w:val="6D6E71"/>
          <w:spacing w:val="-5"/>
          <w:lang w:val="nl-NL"/>
        </w:rPr>
        <w:t>z</w:t>
      </w:r>
      <w:r w:rsidRPr="00CA22F4">
        <w:rPr>
          <w:color w:val="6D6E71"/>
          <w:lang w:val="nl-NL"/>
        </w:rPr>
        <w:t>o</w:t>
      </w:r>
      <w:r w:rsidRPr="00CA22F4">
        <w:rPr>
          <w:color w:val="6D6E71"/>
          <w:spacing w:val="9"/>
          <w:lang w:val="nl-NL"/>
        </w:rPr>
        <w:t xml:space="preserve"> </w:t>
      </w:r>
      <w:r w:rsidRPr="00CA22F4">
        <w:rPr>
          <w:color w:val="6D6E71"/>
          <w:spacing w:val="-2"/>
          <w:lang w:val="nl-NL"/>
        </w:rPr>
        <w:t>g</w:t>
      </w:r>
      <w:r w:rsidRPr="00CA22F4">
        <w:rPr>
          <w:color w:val="6D6E71"/>
          <w:lang w:val="nl-NL"/>
        </w:rPr>
        <w:t>ed</w:t>
      </w:r>
      <w:r w:rsidRPr="00CA22F4">
        <w:rPr>
          <w:color w:val="6D6E71"/>
          <w:spacing w:val="-2"/>
          <w:lang w:val="nl-NL"/>
        </w:rPr>
        <w:t>e</w:t>
      </w:r>
      <w:r w:rsidRPr="00CA22F4">
        <w:rPr>
          <w:color w:val="6D6E71"/>
          <w:spacing w:val="-3"/>
          <w:lang w:val="nl-NL"/>
        </w:rPr>
        <w:t>t</w:t>
      </w:r>
      <w:r w:rsidRPr="00CA22F4">
        <w:rPr>
          <w:color w:val="6D6E71"/>
          <w:lang w:val="nl-NL"/>
        </w:rPr>
        <w:t>aillee</w:t>
      </w:r>
      <w:r w:rsidRPr="00CA22F4">
        <w:rPr>
          <w:color w:val="6D6E71"/>
          <w:spacing w:val="-3"/>
          <w:lang w:val="nl-NL"/>
        </w:rPr>
        <w:t>r</w:t>
      </w:r>
      <w:r w:rsidRPr="00CA22F4">
        <w:rPr>
          <w:color w:val="6D6E71"/>
          <w:lang w:val="nl-NL"/>
        </w:rPr>
        <w:t>d</w:t>
      </w:r>
      <w:r w:rsidRPr="00CA22F4">
        <w:rPr>
          <w:color w:val="6D6E71"/>
          <w:spacing w:val="9"/>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s</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8"/>
          <w:lang w:val="nl-NL"/>
        </w:rPr>
        <w:t xml:space="preserve"> </w:t>
      </w:r>
      <w:r w:rsidRPr="00CA22F4">
        <w:rPr>
          <w:color w:val="6D6E71"/>
          <w:spacing w:val="-8"/>
          <w:lang w:val="nl-NL"/>
        </w:rPr>
        <w:t>W</w:t>
      </w:r>
      <w:r w:rsidRPr="00CA22F4">
        <w:rPr>
          <w:color w:val="6D6E71"/>
          <w:lang w:val="nl-NL"/>
        </w:rPr>
        <w:t>anneer</w:t>
      </w:r>
      <w:r w:rsidRPr="00CA22F4">
        <w:rPr>
          <w:color w:val="6D6E71"/>
          <w:spacing w:val="8"/>
          <w:lang w:val="nl-NL"/>
        </w:rPr>
        <w:t xml:space="preserve"> </w:t>
      </w:r>
      <w:r w:rsidRPr="00CA22F4">
        <w:rPr>
          <w:color w:val="6D6E71"/>
          <w:lang w:val="nl-NL"/>
        </w:rPr>
        <w:t>men</w:t>
      </w:r>
      <w:r w:rsidRPr="00CA22F4">
        <w:rPr>
          <w:color w:val="6D6E71"/>
          <w:spacing w:val="8"/>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4"/>
          <w:lang w:val="nl-NL"/>
        </w:rPr>
        <w:t>r</w:t>
      </w:r>
      <w:r w:rsidRPr="00CA22F4">
        <w:rPr>
          <w:color w:val="6D6E71"/>
          <w:lang w:val="nl-NL"/>
        </w:rPr>
        <w:t>den</w:t>
      </w:r>
      <w:r w:rsidRPr="00CA22F4">
        <w:rPr>
          <w:color w:val="6D6E71"/>
          <w:spacing w:val="2"/>
          <w:lang w:val="nl-NL"/>
        </w:rPr>
        <w:t xml:space="preserve"> </w:t>
      </w:r>
      <w:r w:rsidRPr="00CA22F4">
        <w:rPr>
          <w:color w:val="6D6E71"/>
          <w:lang w:val="nl-NL"/>
        </w:rPr>
        <w:t>krij</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dan</w:t>
      </w:r>
      <w:r w:rsidRPr="00CA22F4">
        <w:rPr>
          <w:color w:val="6D6E71"/>
          <w:spacing w:val="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men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1"/>
          <w:lang w:val="nl-NL"/>
        </w:rPr>
        <w:t xml:space="preserve"> </w:t>
      </w:r>
      <w:r w:rsidRPr="00CA22F4">
        <w:rPr>
          <w:color w:val="6D6E71"/>
          <w:lang w:val="nl-NL"/>
        </w:rPr>
        <w:t>pe</w:t>
      </w:r>
      <w:r w:rsidRPr="00CA22F4">
        <w:rPr>
          <w:color w:val="6D6E71"/>
          <w:spacing w:val="-4"/>
          <w:lang w:val="nl-NL"/>
        </w:rPr>
        <w:t>r</w:t>
      </w:r>
      <w:r w:rsidRPr="00CA22F4">
        <w:rPr>
          <w:color w:val="6D6E71"/>
          <w:lang w:val="nl-NL"/>
        </w:rPr>
        <w:t>soonlijk</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2"/>
          <w:lang w:val="nl-NL"/>
        </w:rPr>
        <w:t xml:space="preserve"> </w:t>
      </w:r>
      <w:r w:rsidRPr="00CA22F4">
        <w:rPr>
          <w:color w:val="6D6E71"/>
          <w:lang w:val="nl-NL"/>
        </w:rPr>
        <w:t>ho</w:t>
      </w:r>
      <w:r w:rsidRPr="00CA22F4">
        <w:rPr>
          <w:color w:val="6D6E71"/>
          <w:spacing w:val="-2"/>
          <w:lang w:val="nl-NL"/>
        </w:rPr>
        <w:t>e</w:t>
      </w:r>
      <w:r w:rsidRPr="00CA22F4">
        <w:rPr>
          <w:color w:val="6D6E71"/>
          <w:lang w:val="nl-NL"/>
        </w:rPr>
        <w:t>ft</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 xml:space="preserve">d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lang w:val="nl-NL"/>
        </w:rPr>
        <w:t>als</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1"/>
          <w:lang w:val="nl-NL"/>
        </w:rPr>
        <w:t xml:space="preserve">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spacing w:val="-4"/>
          <w:lang w:val="nl-NL"/>
        </w:rPr>
        <w:t>v</w:t>
      </w:r>
      <w:r w:rsidRPr="00CA22F4">
        <w:rPr>
          <w:color w:val="6D6E71"/>
          <w:lang w:val="nl-NL"/>
        </w:rPr>
        <w:t>anuit</w:t>
      </w:r>
      <w:r w:rsidRPr="00CA22F4">
        <w:rPr>
          <w:color w:val="6D6E71"/>
          <w:spacing w:val="-1"/>
          <w:lang w:val="nl-NL"/>
        </w:rPr>
        <w:t xml:space="preserve"> </w:t>
      </w:r>
      <w:r w:rsidRPr="00CA22F4">
        <w:rPr>
          <w:color w:val="6D6E71"/>
          <w:lang w:val="nl-NL"/>
        </w:rPr>
        <w:t xml:space="preserve">een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1"/>
          <w:lang w:val="nl-NL"/>
        </w:rPr>
        <w:t xml:space="preserve"> </w:t>
      </w:r>
      <w:r w:rsidRPr="00CA22F4">
        <w:rPr>
          <w:color w:val="6D6E71"/>
          <w:lang w:val="nl-NL"/>
        </w:rPr>
        <w:t>plic</w:t>
      </w:r>
      <w:r w:rsidRPr="00CA22F4">
        <w:rPr>
          <w:color w:val="6D6E71"/>
          <w:spacing w:val="-2"/>
          <w:lang w:val="nl-NL"/>
        </w:rPr>
        <w:t>h</w:t>
      </w:r>
      <w:r w:rsidRPr="00CA22F4">
        <w:rPr>
          <w:color w:val="6D6E71"/>
          <w:lang w:val="nl-NL"/>
        </w:rPr>
        <w:t>t.</w:t>
      </w:r>
    </w:p>
    <w:p w14:paraId="28A9697D" w14:textId="77777777" w:rsidR="00624579" w:rsidRPr="00CA22F4" w:rsidRDefault="00624579">
      <w:pPr>
        <w:spacing w:before="11" w:line="260" w:lineRule="exact"/>
        <w:rPr>
          <w:sz w:val="26"/>
          <w:szCs w:val="26"/>
          <w:lang w:val="nl-NL"/>
        </w:rPr>
      </w:pPr>
    </w:p>
    <w:p w14:paraId="0640A2CD" w14:textId="77777777" w:rsidR="00624579" w:rsidRPr="00CA22F4" w:rsidRDefault="00CA22F4">
      <w:pPr>
        <w:pStyle w:val="Kop3"/>
        <w:ind w:right="3920"/>
        <w:jc w:val="both"/>
        <w:rPr>
          <w:b w:val="0"/>
          <w:bCs w:val="0"/>
          <w:lang w:val="nl-NL"/>
        </w:rPr>
      </w:pPr>
      <w:r w:rsidRPr="00CA22F4">
        <w:rPr>
          <w:color w:val="4FA6E7"/>
          <w:lang w:val="nl-NL"/>
        </w:rPr>
        <w:t>Mo</w:t>
      </w:r>
      <w:r w:rsidRPr="00CA22F4">
        <w:rPr>
          <w:color w:val="4FA6E7"/>
          <w:spacing w:val="-2"/>
          <w:lang w:val="nl-NL"/>
        </w:rPr>
        <w:t>e</w:t>
      </w:r>
      <w:r w:rsidRPr="00CA22F4">
        <w:rPr>
          <w:color w:val="4FA6E7"/>
          <w:lang w:val="nl-NL"/>
        </w:rPr>
        <w:t xml:space="preserve">t de </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w:t>
      </w:r>
      <w:r w:rsidRPr="00CA22F4">
        <w:rPr>
          <w:color w:val="4FA6E7"/>
          <w:spacing w:val="-4"/>
          <w:lang w:val="nl-NL"/>
        </w:rPr>
        <w:t>s</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erking aan bepaalde k</w:t>
      </w:r>
      <w:r w:rsidRPr="00CA22F4">
        <w:rPr>
          <w:color w:val="4FA6E7"/>
          <w:spacing w:val="-4"/>
          <w:lang w:val="nl-NL"/>
        </w:rPr>
        <w:t>w</w:t>
      </w:r>
      <w:r w:rsidRPr="00CA22F4">
        <w:rPr>
          <w:color w:val="4FA6E7"/>
          <w:lang w:val="nl-NL"/>
        </w:rPr>
        <w:t>ali</w:t>
      </w:r>
      <w:r w:rsidRPr="00CA22F4">
        <w:rPr>
          <w:color w:val="4FA6E7"/>
          <w:spacing w:val="-4"/>
          <w:lang w:val="nl-NL"/>
        </w:rPr>
        <w:t>t</w:t>
      </w:r>
      <w:r w:rsidRPr="00CA22F4">
        <w:rPr>
          <w:color w:val="4FA6E7"/>
          <w:lang w:val="nl-NL"/>
        </w:rPr>
        <w:t xml:space="preserve">eitseisen </w:t>
      </w:r>
      <w:r w:rsidRPr="00CA22F4">
        <w:rPr>
          <w:color w:val="4FA6E7"/>
          <w:spacing w:val="-3"/>
          <w:lang w:val="nl-NL"/>
        </w:rPr>
        <w:t>v</w:t>
      </w:r>
      <w:r w:rsidRPr="00CA22F4">
        <w:rPr>
          <w:color w:val="4FA6E7"/>
          <w:lang w:val="nl-NL"/>
        </w:rPr>
        <w:t>oldoen?</w:t>
      </w:r>
    </w:p>
    <w:p w14:paraId="78B24366" w14:textId="77777777" w:rsidR="00624579" w:rsidRPr="00CA22F4" w:rsidRDefault="00CA22F4">
      <w:pPr>
        <w:pStyle w:val="Plattetekst"/>
        <w:spacing w:line="259" w:lineRule="exact"/>
        <w:ind w:right="4671"/>
        <w:jc w:val="both"/>
        <w:rPr>
          <w:lang w:val="nl-NL"/>
        </w:rPr>
      </w:pPr>
      <w:r w:rsidRPr="00CA22F4">
        <w:rPr>
          <w:color w:val="6D6E71"/>
          <w:lang w:val="nl-NL"/>
        </w:rPr>
        <w:t>Ge</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4"/>
          <w:lang w:val="nl-NL"/>
        </w:rPr>
        <w:t>s</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 mo</w:t>
      </w:r>
      <w:r w:rsidRPr="00CA22F4">
        <w:rPr>
          <w:color w:val="6D6E71"/>
          <w:spacing w:val="-2"/>
          <w:lang w:val="nl-NL"/>
        </w:rPr>
        <w:t>e</w:t>
      </w:r>
      <w:r w:rsidRPr="00CA22F4">
        <w:rPr>
          <w:color w:val="6D6E71"/>
          <w:lang w:val="nl-NL"/>
        </w:rPr>
        <w:t xml:space="preserve">t aan de </w:t>
      </w:r>
      <w:r w:rsidRPr="00CA22F4">
        <w:rPr>
          <w:color w:val="6D6E71"/>
          <w:spacing w:val="-2"/>
          <w:lang w:val="nl-NL"/>
        </w:rPr>
        <w:t>v</w:t>
      </w:r>
      <w:r w:rsidRPr="00CA22F4">
        <w:rPr>
          <w:color w:val="6D6E71"/>
          <w:lang w:val="nl-NL"/>
        </w:rPr>
        <w:t>ol</w:t>
      </w:r>
      <w:r w:rsidRPr="00CA22F4">
        <w:rPr>
          <w:color w:val="6D6E71"/>
          <w:spacing w:val="-2"/>
          <w:lang w:val="nl-NL"/>
        </w:rPr>
        <w:t>g</w:t>
      </w:r>
      <w:r w:rsidRPr="00CA22F4">
        <w:rPr>
          <w:color w:val="6D6E71"/>
          <w:lang w:val="nl-NL"/>
        </w:rPr>
        <w:t>ende k</w:t>
      </w:r>
      <w:r w:rsidRPr="00CA22F4">
        <w:rPr>
          <w:color w:val="6D6E71"/>
          <w:spacing w:val="-3"/>
          <w:lang w:val="nl-NL"/>
        </w:rPr>
        <w:t>w</w:t>
      </w:r>
      <w:r w:rsidRPr="00CA22F4">
        <w:rPr>
          <w:color w:val="6D6E71"/>
          <w:lang w:val="nl-NL"/>
        </w:rPr>
        <w:t>ali</w:t>
      </w:r>
      <w:r w:rsidRPr="00CA22F4">
        <w:rPr>
          <w:color w:val="6D6E71"/>
          <w:spacing w:val="-3"/>
          <w:lang w:val="nl-NL"/>
        </w:rPr>
        <w:t>t</w:t>
      </w:r>
      <w:r w:rsidRPr="00CA22F4">
        <w:rPr>
          <w:color w:val="6D6E71"/>
          <w:lang w:val="nl-NL"/>
        </w:rPr>
        <w:t xml:space="preserve">eitseisen </w:t>
      </w:r>
      <w:r w:rsidRPr="00CA22F4">
        <w:rPr>
          <w:color w:val="6D6E71"/>
          <w:spacing w:val="-3"/>
          <w:lang w:val="nl-NL"/>
        </w:rPr>
        <w:t>v</w:t>
      </w:r>
      <w:r w:rsidRPr="00CA22F4">
        <w:rPr>
          <w:color w:val="6D6E71"/>
          <w:lang w:val="nl-NL"/>
        </w:rPr>
        <w:t>oldoen:</w:t>
      </w:r>
    </w:p>
    <w:p w14:paraId="69D09158" w14:textId="77777777" w:rsidR="00624579" w:rsidRPr="00CA22F4" w:rsidRDefault="00CA22F4" w:rsidP="00CD3340">
      <w:pPr>
        <w:pStyle w:val="Plattetekst"/>
        <w:numPr>
          <w:ilvl w:val="0"/>
          <w:numId w:val="30"/>
        </w:numPr>
        <w:tabs>
          <w:tab w:val="left" w:pos="1493"/>
        </w:tabs>
        <w:spacing w:line="264" w:lineRule="exact"/>
        <w:ind w:left="1493" w:right="8469"/>
        <w:jc w:val="both"/>
        <w:rPr>
          <w:lang w:val="nl-NL"/>
        </w:rPr>
      </w:pPr>
      <w:r w:rsidRPr="00CA22F4">
        <w:rPr>
          <w:color w:val="6D6E71"/>
          <w:spacing w:val="-5"/>
          <w:lang w:val="nl-NL"/>
        </w:rPr>
        <w:t>z</w:t>
      </w:r>
      <w:r w:rsidRPr="00CA22F4">
        <w:rPr>
          <w:color w:val="6D6E71"/>
          <w:lang w:val="nl-NL"/>
        </w:rPr>
        <w:t>o minimaal mo</w:t>
      </w:r>
      <w:r w:rsidRPr="00CA22F4">
        <w:rPr>
          <w:color w:val="6D6E71"/>
          <w:spacing w:val="-2"/>
          <w:lang w:val="nl-NL"/>
        </w:rPr>
        <w:t>g</w:t>
      </w:r>
      <w:r w:rsidRPr="00CA22F4">
        <w:rPr>
          <w:color w:val="6D6E71"/>
          <w:lang w:val="nl-NL"/>
        </w:rPr>
        <w:t>elijk;</w:t>
      </w:r>
    </w:p>
    <w:p w14:paraId="0164CF63" w14:textId="77777777" w:rsidR="00624579" w:rsidRPr="00CA22F4" w:rsidRDefault="00CA22F4" w:rsidP="00CD3340">
      <w:pPr>
        <w:pStyle w:val="Plattetekst"/>
        <w:numPr>
          <w:ilvl w:val="0"/>
          <w:numId w:val="30"/>
        </w:numPr>
        <w:tabs>
          <w:tab w:val="left" w:pos="1493"/>
        </w:tabs>
        <w:spacing w:line="264" w:lineRule="exact"/>
        <w:ind w:left="1493" w:right="9388"/>
        <w:jc w:val="both"/>
        <w:rPr>
          <w:lang w:val="nl-NL"/>
        </w:rPr>
      </w:pPr>
      <w:r w:rsidRPr="00CA22F4">
        <w:rPr>
          <w:color w:val="6D6E71"/>
          <w:spacing w:val="-3"/>
          <w:lang w:val="nl-NL"/>
        </w:rPr>
        <w:t>t</w:t>
      </w:r>
      <w:r w:rsidRPr="00CA22F4">
        <w:rPr>
          <w:color w:val="6D6E71"/>
          <w:lang w:val="nl-NL"/>
        </w:rPr>
        <w:t>oe</w:t>
      </w:r>
      <w:r w:rsidRPr="00CA22F4">
        <w:rPr>
          <w:color w:val="6D6E71"/>
          <w:spacing w:val="-3"/>
          <w:lang w:val="nl-NL"/>
        </w:rPr>
        <w:t>r</w:t>
      </w:r>
      <w:r w:rsidRPr="00CA22F4">
        <w:rPr>
          <w:color w:val="6D6E71"/>
          <w:lang w:val="nl-NL"/>
        </w:rPr>
        <w:t>ei</w:t>
      </w:r>
      <w:r w:rsidRPr="00CA22F4">
        <w:rPr>
          <w:color w:val="6D6E71"/>
          <w:spacing w:val="-8"/>
          <w:lang w:val="nl-NL"/>
        </w:rPr>
        <w:t>k</w:t>
      </w:r>
      <w:r w:rsidRPr="00CA22F4">
        <w:rPr>
          <w:color w:val="6D6E71"/>
          <w:lang w:val="nl-NL"/>
        </w:rPr>
        <w:t>end;</w:t>
      </w:r>
    </w:p>
    <w:p w14:paraId="1374CA75" w14:textId="77777777" w:rsidR="00624579" w:rsidRPr="00CA22F4" w:rsidRDefault="00CA22F4" w:rsidP="00CD3340">
      <w:pPr>
        <w:pStyle w:val="Plattetekst"/>
        <w:numPr>
          <w:ilvl w:val="0"/>
          <w:numId w:val="30"/>
        </w:numPr>
        <w:tabs>
          <w:tab w:val="left" w:pos="1493"/>
        </w:tabs>
        <w:spacing w:line="264" w:lineRule="exact"/>
        <w:ind w:left="1493" w:right="8876"/>
        <w:jc w:val="both"/>
        <w:rPr>
          <w:rFonts w:cs="Calibri"/>
          <w:lang w:val="nl-NL"/>
        </w:rPr>
      </w:pPr>
      <w:r w:rsidRPr="00CA22F4">
        <w:rPr>
          <w:rFonts w:cs="Calibri"/>
          <w:color w:val="6D6E71"/>
          <w:spacing w:val="-3"/>
          <w:lang w:val="nl-NL"/>
        </w:rPr>
        <w:t>t</w:t>
      </w:r>
      <w:r w:rsidRPr="00CA22F4">
        <w:rPr>
          <w:rFonts w:cs="Calibri"/>
          <w:color w:val="6D6E71"/>
          <w:lang w:val="nl-NL"/>
        </w:rPr>
        <w:t>er</w:t>
      </w:r>
      <w:r w:rsidRPr="00CA22F4">
        <w:rPr>
          <w:rFonts w:cs="Calibri"/>
          <w:color w:val="6D6E71"/>
          <w:spacing w:val="-3"/>
          <w:lang w:val="nl-NL"/>
        </w:rPr>
        <w:t xml:space="preserve"> </w:t>
      </w:r>
      <w:r w:rsidRPr="00CA22F4">
        <w:rPr>
          <w:rFonts w:cs="Calibri"/>
          <w:color w:val="6D6E71"/>
          <w:spacing w:val="-4"/>
          <w:lang w:val="nl-NL"/>
        </w:rPr>
        <w:t>z</w:t>
      </w:r>
      <w:r w:rsidRPr="00CA22F4">
        <w:rPr>
          <w:rFonts w:cs="Calibri"/>
          <w:color w:val="6D6E71"/>
          <w:lang w:val="nl-NL"/>
        </w:rPr>
        <w:t>a</w:t>
      </w:r>
      <w:r w:rsidRPr="00CA22F4">
        <w:rPr>
          <w:rFonts w:cs="Calibri"/>
          <w:color w:val="6D6E71"/>
          <w:spacing w:val="-9"/>
          <w:lang w:val="nl-NL"/>
        </w:rPr>
        <w:t>k</w:t>
      </w:r>
      <w:r w:rsidRPr="00CA22F4">
        <w:rPr>
          <w:rFonts w:cs="Calibri"/>
          <w:color w:val="6D6E71"/>
          <w:lang w:val="nl-NL"/>
        </w:rPr>
        <w:t>e</w:t>
      </w:r>
      <w:r w:rsidRPr="00CA22F4">
        <w:rPr>
          <w:rFonts w:cs="Calibri"/>
          <w:color w:val="6D6E71"/>
          <w:spacing w:val="-2"/>
          <w:lang w:val="nl-NL"/>
        </w:rPr>
        <w:t xml:space="preserve"> </w:t>
      </w:r>
      <w:r w:rsidRPr="00CA22F4">
        <w:rPr>
          <w:rFonts w:cs="Calibri"/>
          <w:color w:val="6D6E71"/>
          <w:lang w:val="nl-NL"/>
        </w:rPr>
        <w:t>dienend.</w:t>
      </w:r>
    </w:p>
    <w:p w14:paraId="0287948B" w14:textId="77777777" w:rsidR="00624579" w:rsidRPr="00CA22F4" w:rsidRDefault="00624579">
      <w:pPr>
        <w:spacing w:before="18" w:line="240" w:lineRule="exact"/>
        <w:rPr>
          <w:sz w:val="24"/>
          <w:szCs w:val="24"/>
          <w:lang w:val="nl-NL"/>
        </w:rPr>
      </w:pPr>
    </w:p>
    <w:p w14:paraId="265A53A7" w14:textId="77777777" w:rsidR="00624579" w:rsidRPr="00CA22F4" w:rsidRDefault="00CA22F4">
      <w:pPr>
        <w:pStyle w:val="Plattetekst"/>
        <w:spacing w:line="264" w:lineRule="exact"/>
        <w:ind w:right="1133"/>
        <w:jc w:val="both"/>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48"/>
          <w:lang w:val="nl-NL"/>
        </w:rPr>
        <w:t xml:space="preserve"> </w:t>
      </w:r>
      <w:r w:rsidRPr="00CA22F4">
        <w:rPr>
          <w:color w:val="6D6E71"/>
          <w:lang w:val="nl-NL"/>
        </w:rPr>
        <w:t xml:space="preserve">die onder </w:t>
      </w:r>
      <w:r w:rsidRPr="00CA22F4">
        <w:rPr>
          <w:color w:val="6D6E71"/>
          <w:spacing w:val="-2"/>
          <w:lang w:val="nl-NL"/>
        </w:rPr>
        <w:t>g</w:t>
      </w:r>
      <w:r w:rsidRPr="00CA22F4">
        <w:rPr>
          <w:color w:val="6D6E71"/>
          <w:spacing w:val="-3"/>
          <w:lang w:val="nl-NL"/>
        </w:rPr>
        <w:t>e</w:t>
      </w:r>
      <w:r w:rsidRPr="00CA22F4">
        <w:rPr>
          <w:color w:val="6D6E71"/>
          <w:spacing w:val="-4"/>
          <w:lang w:val="nl-NL"/>
        </w:rPr>
        <w:t>z</w:t>
      </w:r>
      <w:r w:rsidRPr="00CA22F4">
        <w:rPr>
          <w:color w:val="6D6E71"/>
          <w:lang w:val="nl-NL"/>
        </w:rPr>
        <w:t>ag</w:t>
      </w:r>
      <w:r w:rsidRPr="00CA22F4">
        <w:rPr>
          <w:color w:val="6D6E71"/>
          <w:spacing w:val="49"/>
          <w:lang w:val="nl-NL"/>
        </w:rPr>
        <w:t xml:space="preserve"> </w:t>
      </w:r>
      <w:r w:rsidRPr="00CA22F4">
        <w:rPr>
          <w:color w:val="6D6E71"/>
          <w:spacing w:val="-4"/>
          <w:lang w:val="nl-NL"/>
        </w:rPr>
        <w:t>v</w:t>
      </w:r>
      <w:r w:rsidRPr="00CA22F4">
        <w:rPr>
          <w:color w:val="6D6E71"/>
          <w:lang w:val="nl-NL"/>
        </w:rPr>
        <w:t>an  een</w:t>
      </w:r>
      <w:r w:rsidRPr="00CA22F4">
        <w:rPr>
          <w:color w:val="6D6E71"/>
          <w:spacing w:val="49"/>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r w:rsidRPr="00CA22F4">
        <w:rPr>
          <w:color w:val="6D6E71"/>
          <w:spacing w:val="48"/>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9"/>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r w:rsidRPr="00CA22F4">
        <w:rPr>
          <w:color w:val="6D6E71"/>
          <w:spacing w:val="49"/>
          <w:lang w:val="nl-NL"/>
        </w:rPr>
        <w:t xml:space="preserve"> </w:t>
      </w:r>
      <w:r w:rsidRPr="00CA22F4">
        <w:rPr>
          <w:color w:val="6D6E71"/>
          <w:lang w:val="nl-NL"/>
        </w:rPr>
        <w:t xml:space="preserve">is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49"/>
          <w:lang w:val="nl-NL"/>
        </w:rPr>
        <w:t xml:space="preserve"> </w:t>
      </w:r>
      <w:r w:rsidRPr="00CA22F4">
        <w:rPr>
          <w:color w:val="6D6E71"/>
          <w:spacing w:val="-3"/>
          <w:lang w:val="nl-NL"/>
        </w:rPr>
        <w:t>t</w:t>
      </w:r>
      <w:r w:rsidRPr="00CA22F4">
        <w:rPr>
          <w:color w:val="6D6E71"/>
          <w:lang w:val="nl-NL"/>
        </w:rPr>
        <w:t xml:space="preserve">ot </w:t>
      </w:r>
      <w:r w:rsidRPr="00CA22F4">
        <w:rPr>
          <w:color w:val="6D6E71"/>
          <w:spacing w:val="-2"/>
          <w:lang w:val="nl-NL"/>
        </w:rPr>
        <w:t>g</w:t>
      </w:r>
      <w:r w:rsidRPr="00CA22F4">
        <w:rPr>
          <w:color w:val="6D6E71"/>
          <w:lang w:val="nl-NL"/>
        </w:rPr>
        <w:t>eheimhouding</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die</w:t>
      </w:r>
      <w:r w:rsidRPr="00CA22F4">
        <w:rPr>
          <w:color w:val="6D6E71"/>
          <w:spacing w:val="-6"/>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7"/>
          <w:lang w:val="nl-NL"/>
        </w:rPr>
        <w:t xml:space="preserve"> </w:t>
      </w:r>
      <w:r w:rsidRPr="00CA22F4">
        <w:rPr>
          <w:color w:val="6D6E71"/>
          <w:spacing w:val="-3"/>
          <w:lang w:val="nl-NL"/>
        </w:rPr>
        <w:t>t</w:t>
      </w:r>
      <w:r w:rsidRPr="00CA22F4">
        <w:rPr>
          <w:color w:val="6D6E71"/>
          <w:lang w:val="nl-NL"/>
        </w:rPr>
        <w:t>enzij</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elijk</w:t>
      </w:r>
      <w:r w:rsidRPr="00CA22F4">
        <w:rPr>
          <w:color w:val="6D6E71"/>
          <w:spacing w:val="-6"/>
          <w:lang w:val="nl-NL"/>
        </w:rPr>
        <w:t xml:space="preserve"> </w:t>
      </w:r>
      <w:r w:rsidRPr="00CA22F4">
        <w:rPr>
          <w:color w:val="6D6E71"/>
          <w:spacing w:val="-3"/>
          <w:lang w:val="nl-NL"/>
        </w:rPr>
        <w:t>v</w:t>
      </w:r>
      <w:r w:rsidRPr="00CA22F4">
        <w:rPr>
          <w:color w:val="6D6E71"/>
          <w:lang w:val="nl-NL"/>
        </w:rPr>
        <w:t>oo</w:t>
      </w:r>
      <w:r w:rsidRPr="00CA22F4">
        <w:rPr>
          <w:color w:val="6D6E71"/>
          <w:spacing w:val="-4"/>
          <w:lang w:val="nl-NL"/>
        </w:rPr>
        <w:t>r</w:t>
      </w:r>
      <w:r w:rsidRPr="00CA22F4">
        <w:rPr>
          <w:color w:val="6D6E71"/>
          <w:lang w:val="nl-NL"/>
        </w:rPr>
        <w:t>schrift</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t</w:t>
      </w:r>
      <w:r w:rsidRPr="00CA22F4">
        <w:rPr>
          <w:color w:val="6D6E71"/>
          <w:lang w:val="nl-NL"/>
        </w:rPr>
        <w:t>ot</w:t>
      </w:r>
      <w:r w:rsidRPr="00CA22F4">
        <w:rPr>
          <w:color w:val="6D6E71"/>
          <w:spacing w:val="-6"/>
          <w:lang w:val="nl-NL"/>
        </w:rPr>
        <w:t xml:space="preserve"> </w:t>
      </w:r>
      <w:r w:rsidRPr="00CA22F4">
        <w:rPr>
          <w:color w:val="6D6E71"/>
          <w:lang w:val="nl-NL"/>
        </w:rPr>
        <w:t>mededeling</w:t>
      </w:r>
      <w:r w:rsidRPr="00CA22F4">
        <w:rPr>
          <w:color w:val="6D6E71"/>
          <w:spacing w:val="-6"/>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lang w:val="nl-NL"/>
        </w:rPr>
        <w:t xml:space="preserve">uit hun </w:t>
      </w:r>
      <w:r w:rsidRPr="00CA22F4">
        <w:rPr>
          <w:color w:val="6D6E71"/>
          <w:spacing w:val="-3"/>
          <w:lang w:val="nl-NL"/>
        </w:rPr>
        <w:t>t</w:t>
      </w:r>
      <w:r w:rsidRPr="00CA22F4">
        <w:rPr>
          <w:color w:val="6D6E71"/>
          <w:lang w:val="nl-NL"/>
        </w:rPr>
        <w:t>aak de nood</w:t>
      </w:r>
      <w:r w:rsidRPr="00CA22F4">
        <w:rPr>
          <w:color w:val="6D6E71"/>
          <w:spacing w:val="-4"/>
          <w:lang w:val="nl-NL"/>
        </w:rPr>
        <w:t>z</w:t>
      </w:r>
      <w:r w:rsidRPr="00CA22F4">
        <w:rPr>
          <w:color w:val="6D6E71"/>
          <w:lang w:val="nl-NL"/>
        </w:rPr>
        <w:t xml:space="preserve">aak </w:t>
      </w:r>
      <w:r w:rsidRPr="00CA22F4">
        <w:rPr>
          <w:color w:val="6D6E71"/>
          <w:spacing w:val="-3"/>
          <w:lang w:val="nl-NL"/>
        </w:rPr>
        <w:t>t</w:t>
      </w:r>
      <w:r w:rsidRPr="00CA22F4">
        <w:rPr>
          <w:color w:val="6D6E71"/>
          <w:lang w:val="nl-NL"/>
        </w:rPr>
        <w:t xml:space="preserve">ot mededeling </w:t>
      </w:r>
      <w:r w:rsidRPr="00CA22F4">
        <w:rPr>
          <w:color w:val="6D6E71"/>
          <w:spacing w:val="-2"/>
          <w:lang w:val="nl-NL"/>
        </w:rPr>
        <w:t>v</w:t>
      </w:r>
      <w:r w:rsidRPr="00CA22F4">
        <w:rPr>
          <w:color w:val="6D6E71"/>
          <w:lang w:val="nl-NL"/>
        </w:rPr>
        <w:t>oortvloeit.</w:t>
      </w:r>
    </w:p>
    <w:p w14:paraId="724803DF" w14:textId="77777777" w:rsidR="00624579" w:rsidRPr="00CA22F4" w:rsidRDefault="00624579">
      <w:pPr>
        <w:spacing w:before="11" w:line="260" w:lineRule="exact"/>
        <w:rPr>
          <w:sz w:val="26"/>
          <w:szCs w:val="26"/>
          <w:lang w:val="nl-NL"/>
        </w:rPr>
      </w:pPr>
    </w:p>
    <w:p w14:paraId="4FC9852C" w14:textId="77777777" w:rsidR="00624579" w:rsidRPr="00CA22F4" w:rsidRDefault="00CA22F4">
      <w:pPr>
        <w:pStyle w:val="Kop3"/>
        <w:ind w:right="2700"/>
        <w:jc w:val="both"/>
        <w:rPr>
          <w:b w:val="0"/>
          <w:bCs w:val="0"/>
          <w:lang w:val="nl-NL"/>
        </w:rPr>
      </w:pPr>
      <w:r w:rsidRPr="00CA22F4">
        <w:rPr>
          <w:color w:val="4FA6E7"/>
          <w:lang w:val="nl-NL"/>
        </w:rPr>
        <w:t>Op</w:t>
      </w:r>
      <w:r w:rsidRPr="00CA22F4">
        <w:rPr>
          <w:color w:val="4FA6E7"/>
          <w:spacing w:val="-1"/>
          <w:lang w:val="nl-NL"/>
        </w:rPr>
        <w:t xml:space="preserve"> </w:t>
      </w:r>
      <w:r w:rsidRPr="00CA22F4">
        <w:rPr>
          <w:color w:val="4FA6E7"/>
          <w:spacing w:val="-2"/>
          <w:lang w:val="nl-NL"/>
        </w:rPr>
        <w:t>w</w:t>
      </w:r>
      <w:r w:rsidRPr="00CA22F4">
        <w:rPr>
          <w:color w:val="4FA6E7"/>
          <w:lang w:val="nl-NL"/>
        </w:rPr>
        <w:t>el</w:t>
      </w:r>
      <w:r w:rsidRPr="00CA22F4">
        <w:rPr>
          <w:color w:val="4FA6E7"/>
          <w:spacing w:val="-7"/>
          <w:lang w:val="nl-NL"/>
        </w:rPr>
        <w:t>k</w:t>
      </w:r>
      <w:r w:rsidRPr="00CA22F4">
        <w:rPr>
          <w:color w:val="4FA6E7"/>
          <w:lang w:val="nl-NL"/>
        </w:rPr>
        <w:t>e wij</w:t>
      </w:r>
      <w:r w:rsidRPr="00CA22F4">
        <w:rPr>
          <w:color w:val="4FA6E7"/>
          <w:spacing w:val="-5"/>
          <w:lang w:val="nl-NL"/>
        </w:rPr>
        <w:t>z</w:t>
      </w:r>
      <w:r w:rsidRPr="00CA22F4">
        <w:rPr>
          <w:color w:val="4FA6E7"/>
          <w:lang w:val="nl-NL"/>
        </w:rPr>
        <w:t>e mo</w:t>
      </w:r>
      <w:r w:rsidRPr="00CA22F4">
        <w:rPr>
          <w:color w:val="4FA6E7"/>
          <w:spacing w:val="-2"/>
          <w:lang w:val="nl-NL"/>
        </w:rPr>
        <w:t>e</w:t>
      </w:r>
      <w:r w:rsidRPr="00CA22F4">
        <w:rPr>
          <w:color w:val="4FA6E7"/>
          <w:lang w:val="nl-NL"/>
        </w:rPr>
        <w:t>t</w:t>
      </w:r>
      <w:r w:rsidRPr="00CA22F4">
        <w:rPr>
          <w:color w:val="4FA6E7"/>
          <w:spacing w:val="-1"/>
          <w:lang w:val="nl-NL"/>
        </w:rPr>
        <w:t xml:space="preserve"> </w:t>
      </w:r>
      <w:r w:rsidRPr="00CA22F4">
        <w:rPr>
          <w:color w:val="4FA6E7"/>
          <w:lang w:val="nl-NL"/>
        </w:rPr>
        <w:t>de (school)o</w:t>
      </w:r>
      <w:r w:rsidRPr="00CA22F4">
        <w:rPr>
          <w:color w:val="4FA6E7"/>
          <w:spacing w:val="-4"/>
          <w:lang w:val="nl-NL"/>
        </w:rPr>
        <w:t>r</w:t>
      </w:r>
      <w:r w:rsidRPr="00CA22F4">
        <w:rPr>
          <w:color w:val="4FA6E7"/>
          <w:spacing w:val="-5"/>
          <w:lang w:val="nl-NL"/>
        </w:rPr>
        <w:t>g</w:t>
      </w:r>
      <w:r w:rsidRPr="00CA22F4">
        <w:rPr>
          <w:color w:val="4FA6E7"/>
          <w:lang w:val="nl-NL"/>
        </w:rPr>
        <w:t>anis</w:t>
      </w:r>
      <w:r w:rsidRPr="00CA22F4">
        <w:rPr>
          <w:color w:val="4FA6E7"/>
          <w:spacing w:val="-3"/>
          <w:lang w:val="nl-NL"/>
        </w:rPr>
        <w:t>a</w:t>
      </w:r>
      <w:r w:rsidRPr="00CA22F4">
        <w:rPr>
          <w:color w:val="4FA6E7"/>
          <w:lang w:val="nl-NL"/>
        </w:rPr>
        <w:t>tie de</w:t>
      </w:r>
      <w:r w:rsidRPr="00CA22F4">
        <w:rPr>
          <w:color w:val="4FA6E7"/>
          <w:spacing w:val="-1"/>
          <w:lang w:val="nl-NL"/>
        </w:rPr>
        <w:t xml:space="preserve"> </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w:t>
      </w:r>
      <w:r w:rsidRPr="00CA22F4">
        <w:rPr>
          <w:color w:val="4FA6E7"/>
          <w:spacing w:val="-4"/>
          <w:lang w:val="nl-NL"/>
        </w:rPr>
        <w:t>s</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 xml:space="preserve">erking </w:t>
      </w:r>
      <w:r w:rsidRPr="00CA22F4">
        <w:rPr>
          <w:color w:val="4FA6E7"/>
          <w:spacing w:val="-3"/>
          <w:lang w:val="nl-NL"/>
        </w:rPr>
        <w:t>v</w:t>
      </w:r>
      <w:r w:rsidRPr="00CA22F4">
        <w:rPr>
          <w:color w:val="4FA6E7"/>
          <w:lang w:val="nl-NL"/>
        </w:rPr>
        <w:t>eilig</w:t>
      </w:r>
      <w:r w:rsidRPr="00CA22F4">
        <w:rPr>
          <w:color w:val="4FA6E7"/>
          <w:spacing w:val="-3"/>
          <w:lang w:val="nl-NL"/>
        </w:rPr>
        <w:t>st</w:t>
      </w:r>
      <w:r w:rsidRPr="00CA22F4">
        <w:rPr>
          <w:color w:val="4FA6E7"/>
          <w:lang w:val="nl-NL"/>
        </w:rPr>
        <w:t>ellen?</w:t>
      </w:r>
    </w:p>
    <w:p w14:paraId="0106D4A9" w14:textId="77777777" w:rsidR="00624579" w:rsidRPr="00CA22F4" w:rsidRDefault="00CA22F4" w:rsidP="00CD3340">
      <w:pPr>
        <w:pStyle w:val="Plattetekst"/>
        <w:numPr>
          <w:ilvl w:val="0"/>
          <w:numId w:val="30"/>
        </w:numPr>
        <w:tabs>
          <w:tab w:val="left" w:pos="1493"/>
        </w:tabs>
        <w:spacing w:line="259" w:lineRule="exact"/>
        <w:ind w:left="1493" w:right="1133"/>
        <w:jc w:val="both"/>
        <w:rPr>
          <w:lang w:val="nl-NL"/>
        </w:rPr>
      </w:pPr>
      <w:r w:rsidRPr="00CA22F4">
        <w:rPr>
          <w:color w:val="6D6E71"/>
          <w:lang w:val="nl-NL"/>
        </w:rPr>
        <w:t>De</w:t>
      </w:r>
      <w:r w:rsidRPr="00CA22F4">
        <w:rPr>
          <w:color w:val="6D6E71"/>
          <w:spacing w:val="27"/>
          <w:lang w:val="nl-NL"/>
        </w:rPr>
        <w:t xml:space="preserve"> </w:t>
      </w:r>
      <w:r w:rsidRPr="00CA22F4">
        <w:rPr>
          <w:color w:val="6D6E71"/>
          <w:lang w:val="nl-NL"/>
        </w:rPr>
        <w:t>(school)o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28"/>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27"/>
          <w:lang w:val="nl-NL"/>
        </w:rPr>
        <w:t xml:space="preserve"> </w:t>
      </w:r>
      <w:r w:rsidRPr="00CA22F4">
        <w:rPr>
          <w:color w:val="6D6E71"/>
          <w:lang w:val="nl-NL"/>
        </w:rPr>
        <w:t>passende</w:t>
      </w:r>
      <w:r w:rsidRPr="00CA22F4">
        <w:rPr>
          <w:color w:val="6D6E71"/>
          <w:spacing w:val="28"/>
          <w:lang w:val="nl-NL"/>
        </w:rPr>
        <w:t xml:space="preserve"> </w:t>
      </w:r>
      <w:r w:rsidRPr="00CA22F4">
        <w:rPr>
          <w:color w:val="6D6E71"/>
          <w:spacing w:val="-3"/>
          <w:lang w:val="nl-NL"/>
        </w:rPr>
        <w:t>t</w:t>
      </w:r>
      <w:r w:rsidRPr="00CA22F4">
        <w:rPr>
          <w:color w:val="6D6E71"/>
          <w:lang w:val="nl-NL"/>
        </w:rPr>
        <w:t>echnische</w:t>
      </w:r>
      <w:r w:rsidRPr="00CA22F4">
        <w:rPr>
          <w:color w:val="6D6E71"/>
          <w:spacing w:val="27"/>
          <w:lang w:val="nl-NL"/>
        </w:rPr>
        <w:t xml:space="preserve"> </w:t>
      </w:r>
      <w:r w:rsidRPr="00CA22F4">
        <w:rPr>
          <w:color w:val="6D6E71"/>
          <w:lang w:val="nl-NL"/>
        </w:rPr>
        <w:t>en</w:t>
      </w:r>
      <w:r w:rsidRPr="00CA22F4">
        <w:rPr>
          <w:color w:val="6D6E71"/>
          <w:spacing w:val="28"/>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spacing w:val="-3"/>
          <w:lang w:val="nl-NL"/>
        </w:rPr>
        <w:t>t</w:t>
      </w:r>
      <w:r w:rsidRPr="00CA22F4">
        <w:rPr>
          <w:color w:val="6D6E71"/>
          <w:lang w:val="nl-NL"/>
        </w:rPr>
        <w:t>orische</w:t>
      </w:r>
      <w:r w:rsidRPr="00CA22F4">
        <w:rPr>
          <w:color w:val="6D6E71"/>
          <w:spacing w:val="27"/>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8"/>
          <w:lang w:val="nl-NL"/>
        </w:rPr>
        <w:t xml:space="preserve"> </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lang w:val="nl-NL"/>
        </w:rPr>
        <w:t>nemen</w:t>
      </w:r>
      <w:r w:rsidRPr="00CA22F4">
        <w:rPr>
          <w:color w:val="6D6E71"/>
          <w:spacing w:val="28"/>
          <w:lang w:val="nl-NL"/>
        </w:rPr>
        <w:t xml:space="preserve"> </w:t>
      </w:r>
      <w:r w:rsidRPr="00CA22F4">
        <w:rPr>
          <w:color w:val="6D6E71"/>
          <w:lang w:val="nl-NL"/>
        </w:rPr>
        <w:t>om</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7E190B8B"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erlies</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of</w:t>
      </w:r>
      <w:r w:rsidRPr="00CA22F4">
        <w:rPr>
          <w:color w:val="6D6E71"/>
          <w:spacing w:val="-1"/>
          <w:lang w:val="nl-NL"/>
        </w:rPr>
        <w:t xml:space="preserve"> </w:t>
      </w:r>
      <w:r w:rsidRPr="00CA22F4">
        <w:rPr>
          <w:color w:val="6D6E71"/>
          <w:lang w:val="nl-NL"/>
        </w:rPr>
        <w:t>on</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tm</w:t>
      </w:r>
      <w:r w:rsidRPr="00CA22F4">
        <w:rPr>
          <w:color w:val="6D6E71"/>
          <w:spacing w:val="-3"/>
          <w:lang w:val="nl-NL"/>
        </w:rPr>
        <w:t>a</w:t>
      </w:r>
      <w:r w:rsidRPr="00CA22F4">
        <w:rPr>
          <w:color w:val="6D6E71"/>
          <w:lang w:val="nl-NL"/>
        </w:rPr>
        <w:t>ti</w:t>
      </w:r>
      <w:r w:rsidRPr="00CA22F4">
        <w:rPr>
          <w:color w:val="6D6E71"/>
          <w:spacing w:val="-2"/>
          <w:lang w:val="nl-NL"/>
        </w:rPr>
        <w:t>g</w:t>
      </w:r>
      <w:r w:rsidRPr="00CA22F4">
        <w:rPr>
          <w:color w:val="6D6E71"/>
          <w:lang w:val="nl-NL"/>
        </w:rPr>
        <w:t>e b</w:t>
      </w:r>
      <w:r w:rsidRPr="00CA22F4">
        <w:rPr>
          <w:color w:val="6D6E71"/>
          <w:spacing w:val="-2"/>
          <w:lang w:val="nl-NL"/>
        </w:rPr>
        <w:t>ew</w:t>
      </w:r>
      <w:r w:rsidRPr="00CA22F4">
        <w:rPr>
          <w:color w:val="6D6E71"/>
          <w:lang w:val="nl-NL"/>
        </w:rPr>
        <w:t xml:space="preserve">erking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g</w:t>
      </w:r>
      <w:r w:rsidRPr="00CA22F4">
        <w:rPr>
          <w:color w:val="6D6E71"/>
          <w:lang w:val="nl-NL"/>
        </w:rPr>
        <w:t>aan;</w:t>
      </w:r>
    </w:p>
    <w:p w14:paraId="21DCBD86"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 xml:space="preserve">De </w:t>
      </w:r>
      <w:r w:rsidRPr="00CA22F4">
        <w:rPr>
          <w:color w:val="6D6E71"/>
          <w:spacing w:val="7"/>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elen </w:t>
      </w:r>
      <w:r w:rsidRPr="00CA22F4">
        <w:rPr>
          <w:color w:val="6D6E71"/>
          <w:spacing w:val="7"/>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7"/>
          <w:lang w:val="nl-NL"/>
        </w:rPr>
        <w:t xml:space="preserve"> </w:t>
      </w:r>
      <w:r w:rsidRPr="00CA22F4">
        <w:rPr>
          <w:color w:val="6D6E71"/>
          <w:lang w:val="nl-NL"/>
        </w:rPr>
        <w:t xml:space="preserve">er </w:t>
      </w:r>
      <w:r w:rsidRPr="00CA22F4">
        <w:rPr>
          <w:color w:val="6D6E71"/>
          <w:spacing w:val="7"/>
          <w:lang w:val="nl-NL"/>
        </w:rPr>
        <w:t xml:space="preserve"> </w:t>
      </w:r>
      <w:r w:rsidRPr="00CA22F4">
        <w:rPr>
          <w:color w:val="6D6E71"/>
          <w:lang w:val="nl-NL"/>
        </w:rPr>
        <w:t xml:space="preserve">mede </w:t>
      </w:r>
      <w:r w:rsidRPr="00CA22F4">
        <w:rPr>
          <w:color w:val="6D6E71"/>
          <w:spacing w:val="7"/>
          <w:lang w:val="nl-NL"/>
        </w:rPr>
        <w:t xml:space="preserve"> </w:t>
      </w:r>
      <w:r w:rsidRPr="00CA22F4">
        <w:rPr>
          <w:color w:val="6D6E71"/>
          <w:lang w:val="nl-NL"/>
        </w:rPr>
        <w:t xml:space="preserve">op </w:t>
      </w:r>
      <w:r w:rsidRPr="00CA22F4">
        <w:rPr>
          <w:color w:val="6D6E71"/>
          <w:spacing w:val="7"/>
          <w:lang w:val="nl-NL"/>
        </w:rPr>
        <w:t xml:space="preserve"> </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 xml:space="preserve">t </w:t>
      </w:r>
      <w:r w:rsidRPr="00CA22F4">
        <w:rPr>
          <w:color w:val="6D6E71"/>
          <w:spacing w:val="7"/>
          <w:lang w:val="nl-NL"/>
        </w:rPr>
        <w:t xml:space="preserve"> </w:t>
      </w:r>
      <w:r w:rsidRPr="00CA22F4">
        <w:rPr>
          <w:color w:val="6D6E71"/>
          <w:lang w:val="nl-NL"/>
        </w:rPr>
        <w:t xml:space="preserve">zijn </w:t>
      </w:r>
      <w:r w:rsidRPr="00CA22F4">
        <w:rPr>
          <w:color w:val="6D6E71"/>
          <w:spacing w:val="7"/>
          <w:lang w:val="nl-NL"/>
        </w:rPr>
        <w:t xml:space="preserve"> </w:t>
      </w:r>
      <w:r w:rsidRPr="00CA22F4">
        <w:rPr>
          <w:color w:val="6D6E71"/>
          <w:lang w:val="nl-NL"/>
        </w:rPr>
        <w:t>onnodi</w:t>
      </w:r>
      <w:r w:rsidRPr="00CA22F4">
        <w:rPr>
          <w:color w:val="6D6E71"/>
          <w:spacing w:val="-2"/>
          <w:lang w:val="nl-NL"/>
        </w:rPr>
        <w:t>g</w:t>
      </w:r>
      <w:r w:rsidRPr="00CA22F4">
        <w:rPr>
          <w:color w:val="6D6E71"/>
          <w:lang w:val="nl-NL"/>
        </w:rPr>
        <w:t xml:space="preserve">e </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 xml:space="preserve">ameling </w:t>
      </w:r>
      <w:r w:rsidRPr="00CA22F4">
        <w:rPr>
          <w:color w:val="6D6E71"/>
          <w:spacing w:val="7"/>
          <w:lang w:val="nl-NL"/>
        </w:rPr>
        <w:t xml:space="preserve"> </w:t>
      </w:r>
      <w:r w:rsidRPr="00CA22F4">
        <w:rPr>
          <w:color w:val="6D6E71"/>
          <w:lang w:val="nl-NL"/>
        </w:rPr>
        <w:t xml:space="preserve">of </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 xml:space="preserve">e </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 xml:space="preserve">erking </w:t>
      </w:r>
      <w:r w:rsidRPr="00CA22F4">
        <w:rPr>
          <w:color w:val="6D6E71"/>
          <w:spacing w:val="7"/>
          <w:lang w:val="nl-NL"/>
        </w:rPr>
        <w:t xml:space="preserve"> </w:t>
      </w:r>
      <w:r w:rsidRPr="00CA22F4">
        <w:rPr>
          <w:color w:val="6D6E71"/>
          <w:spacing w:val="-3"/>
          <w:lang w:val="nl-NL"/>
        </w:rPr>
        <w:t>t</w:t>
      </w:r>
      <w:r w:rsidRPr="00CA22F4">
        <w:rPr>
          <w:color w:val="6D6E71"/>
          <w:lang w:val="nl-NL"/>
        </w:rPr>
        <w:t>e</w:t>
      </w:r>
    </w:p>
    <w:p w14:paraId="2C5F7D98"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p>
    <w:p w14:paraId="666207BC"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De</w:t>
      </w:r>
      <w:r w:rsidRPr="00CA22F4">
        <w:rPr>
          <w:color w:val="6D6E71"/>
          <w:spacing w:val="4"/>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spacing w:val="-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4"/>
          <w:lang w:val="nl-NL"/>
        </w:rPr>
        <w:t xml:space="preserve"> </w:t>
      </w:r>
      <w:r w:rsidRPr="00CA22F4">
        <w:rPr>
          <w:color w:val="6D6E71"/>
          <w:lang w:val="nl-NL"/>
        </w:rPr>
        <w:t>mo</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lan</w:t>
      </w:r>
      <w:r w:rsidRPr="00CA22F4">
        <w:rPr>
          <w:color w:val="6D6E71"/>
          <w:spacing w:val="-2"/>
          <w:lang w:val="nl-NL"/>
        </w:rPr>
        <w:t>g</w:t>
      </w:r>
      <w:r w:rsidRPr="00CA22F4">
        <w:rPr>
          <w:color w:val="6D6E71"/>
          <w:lang w:val="nl-NL"/>
        </w:rPr>
        <w:t>er</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4"/>
          <w:lang w:val="nl-NL"/>
        </w:rPr>
        <w:t xml:space="preserve"> </w:t>
      </w:r>
      <w:r w:rsidRPr="00CA22F4">
        <w:rPr>
          <w:color w:val="6D6E71"/>
          <w:lang w:val="nl-NL"/>
        </w:rPr>
        <w:t>dan</w:t>
      </w:r>
      <w:r w:rsidRPr="00CA22F4">
        <w:rPr>
          <w:color w:val="6D6E71"/>
          <w:spacing w:val="4"/>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doel</w:t>
      </w:r>
      <w:r w:rsidRPr="00CA22F4">
        <w:rPr>
          <w:color w:val="6D6E71"/>
          <w:spacing w:val="4"/>
          <w:lang w:val="nl-NL"/>
        </w:rPr>
        <w:t xml:space="preserve"> </w:t>
      </w:r>
      <w:r w:rsidRPr="00CA22F4">
        <w:rPr>
          <w:color w:val="6D6E71"/>
          <w:spacing w:val="-3"/>
          <w:lang w:val="nl-NL"/>
        </w:rPr>
        <w:t>w</w:t>
      </w:r>
      <w:r w:rsidRPr="00CA22F4">
        <w:rPr>
          <w:color w:val="6D6E71"/>
          <w:lang w:val="nl-NL"/>
        </w:rPr>
        <w:t>aa</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u</w:t>
      </w:r>
    </w:p>
    <w:p w14:paraId="59CF9721"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2"/>
          <w:lang w:val="nl-NL"/>
        </w:rPr>
        <w:t xml:space="preserve"> 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2"/>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ameld.</w:t>
      </w:r>
    </w:p>
    <w:p w14:paraId="0BE5B30B" w14:textId="77777777" w:rsidR="00624579" w:rsidRPr="00CA22F4" w:rsidRDefault="00624579">
      <w:pPr>
        <w:spacing w:before="19" w:line="240" w:lineRule="exact"/>
        <w:rPr>
          <w:sz w:val="24"/>
          <w:szCs w:val="24"/>
          <w:lang w:val="nl-NL"/>
        </w:rPr>
      </w:pPr>
    </w:p>
    <w:p w14:paraId="06126F9C" w14:textId="77777777" w:rsidR="00624579" w:rsidRPr="00CA22F4" w:rsidRDefault="00CA22F4">
      <w:pPr>
        <w:pStyle w:val="Plattetekst"/>
        <w:ind w:right="4122"/>
        <w:jc w:val="both"/>
        <w:rPr>
          <w:lang w:val="nl-NL"/>
        </w:rPr>
      </w:pPr>
      <w:r w:rsidRPr="00CA22F4">
        <w:rPr>
          <w:color w:val="6D6E71"/>
          <w:lang w:val="nl-NL"/>
        </w:rPr>
        <w:t>Op de</w:t>
      </w:r>
      <w:r w:rsidRPr="00CA22F4">
        <w:rPr>
          <w:color w:val="6D6E71"/>
          <w:spacing w:val="-2"/>
          <w:lang w:val="nl-NL"/>
        </w:rPr>
        <w:t>g</w:t>
      </w:r>
      <w:r w:rsidRPr="00CA22F4">
        <w:rPr>
          <w:color w:val="6D6E71"/>
          <w:lang w:val="nl-NL"/>
        </w:rPr>
        <w:t>ene die 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b</w:t>
      </w:r>
      <w:r w:rsidRPr="00CA22F4">
        <w:rPr>
          <w:color w:val="6D6E71"/>
          <w:spacing w:val="-2"/>
          <w:lang w:val="nl-NL"/>
        </w:rPr>
        <w:t>ew</w:t>
      </w:r>
      <w:r w:rsidRPr="00CA22F4">
        <w:rPr>
          <w:color w:val="6D6E71"/>
          <w:lang w:val="nl-NL"/>
        </w:rPr>
        <w:t>er</w:t>
      </w:r>
      <w:r w:rsidRPr="00CA22F4">
        <w:rPr>
          <w:color w:val="6D6E71"/>
          <w:spacing w:val="-2"/>
          <w:lang w:val="nl-NL"/>
        </w:rPr>
        <w:t>k</w:t>
      </w:r>
      <w:r w:rsidRPr="00CA22F4">
        <w:rPr>
          <w:color w:val="6D6E71"/>
          <w:lang w:val="nl-NL"/>
        </w:rPr>
        <w:t>t ru</w:t>
      </w:r>
      <w:r w:rsidRPr="00CA22F4">
        <w:rPr>
          <w:color w:val="6D6E71"/>
          <w:spacing w:val="-3"/>
          <w:lang w:val="nl-NL"/>
        </w:rPr>
        <w:t>s</w:t>
      </w:r>
      <w:r w:rsidRPr="00CA22F4">
        <w:rPr>
          <w:color w:val="6D6E71"/>
          <w:lang w:val="nl-NL"/>
        </w:rPr>
        <w:t xml:space="preserve">t een </w:t>
      </w:r>
      <w:r w:rsidRPr="00CA22F4">
        <w:rPr>
          <w:color w:val="6D6E71"/>
          <w:spacing w:val="-2"/>
          <w:lang w:val="nl-NL"/>
        </w:rPr>
        <w:t>g</w:t>
      </w:r>
      <w:r w:rsidRPr="00CA22F4">
        <w:rPr>
          <w:color w:val="6D6E71"/>
          <w:lang w:val="nl-NL"/>
        </w:rPr>
        <w:t>eheimhoudingsplic</w:t>
      </w:r>
      <w:r w:rsidRPr="00CA22F4">
        <w:rPr>
          <w:color w:val="6D6E71"/>
          <w:spacing w:val="-2"/>
          <w:lang w:val="nl-NL"/>
        </w:rPr>
        <w:t>h</w:t>
      </w:r>
      <w:r w:rsidRPr="00CA22F4">
        <w:rPr>
          <w:color w:val="6D6E71"/>
          <w:lang w:val="nl-NL"/>
        </w:rPr>
        <w:t>t.</w:t>
      </w:r>
    </w:p>
    <w:p w14:paraId="0C507982" w14:textId="77777777" w:rsidR="00624579" w:rsidRPr="00CA22F4" w:rsidRDefault="00624579">
      <w:pPr>
        <w:spacing w:before="4" w:line="260" w:lineRule="exact"/>
        <w:rPr>
          <w:sz w:val="26"/>
          <w:szCs w:val="26"/>
          <w:lang w:val="nl-NL"/>
        </w:rPr>
      </w:pPr>
    </w:p>
    <w:p w14:paraId="06522ECC" w14:textId="77777777" w:rsidR="00624579" w:rsidRPr="00CA22F4" w:rsidRDefault="00CA22F4">
      <w:pPr>
        <w:pStyle w:val="Kop3"/>
        <w:ind w:right="5890"/>
        <w:jc w:val="both"/>
        <w:rPr>
          <w:b w:val="0"/>
          <w:bCs w:val="0"/>
          <w:lang w:val="nl-NL"/>
        </w:rPr>
      </w:pPr>
      <w:r w:rsidRPr="00CA22F4">
        <w:rPr>
          <w:color w:val="4FA6E7"/>
          <w:lang w:val="nl-NL"/>
        </w:rPr>
        <w:t>Mo</w:t>
      </w:r>
      <w:r w:rsidRPr="00CA22F4">
        <w:rPr>
          <w:color w:val="4FA6E7"/>
          <w:spacing w:val="-3"/>
          <w:lang w:val="nl-NL"/>
        </w:rPr>
        <w:t>g</w:t>
      </w:r>
      <w:r w:rsidRPr="00CA22F4">
        <w:rPr>
          <w:color w:val="4FA6E7"/>
          <w:lang w:val="nl-NL"/>
        </w:rPr>
        <w:t>en alle pe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 xml:space="preserve">ens </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er</w:t>
      </w:r>
      <w:r w:rsidRPr="00CA22F4">
        <w:rPr>
          <w:color w:val="4FA6E7"/>
          <w:spacing w:val="-1"/>
          <w:lang w:val="nl-NL"/>
        </w:rPr>
        <w:t>k</w:t>
      </w:r>
      <w:r w:rsidRPr="00CA22F4">
        <w:rPr>
          <w:color w:val="4FA6E7"/>
          <w:lang w:val="nl-NL"/>
        </w:rPr>
        <w:t xml:space="preserve">t </w:t>
      </w:r>
      <w:r w:rsidRPr="00CA22F4">
        <w:rPr>
          <w:color w:val="4FA6E7"/>
          <w:spacing w:val="-3"/>
          <w:lang w:val="nl-NL"/>
        </w:rPr>
        <w:t>w</w:t>
      </w:r>
      <w:r w:rsidRPr="00CA22F4">
        <w:rPr>
          <w:color w:val="4FA6E7"/>
          <w:lang w:val="nl-NL"/>
        </w:rPr>
        <w:t>o</w:t>
      </w:r>
      <w:r w:rsidRPr="00CA22F4">
        <w:rPr>
          <w:color w:val="4FA6E7"/>
          <w:spacing w:val="-3"/>
          <w:lang w:val="nl-NL"/>
        </w:rPr>
        <w:t>r</w:t>
      </w:r>
      <w:r w:rsidRPr="00CA22F4">
        <w:rPr>
          <w:color w:val="4FA6E7"/>
          <w:lang w:val="nl-NL"/>
        </w:rPr>
        <w:t>den?</w:t>
      </w:r>
    </w:p>
    <w:p w14:paraId="19D9EEED" w14:textId="77777777" w:rsidR="00624579" w:rsidRPr="00CA22F4" w:rsidRDefault="00CA22F4">
      <w:pPr>
        <w:pStyle w:val="Plattetekst"/>
        <w:spacing w:line="259" w:lineRule="exact"/>
        <w:ind w:right="3962"/>
        <w:jc w:val="both"/>
        <w:rPr>
          <w:lang w:val="nl-NL"/>
        </w:rPr>
      </w:pPr>
      <w:r w:rsidRPr="00CA22F4">
        <w:rPr>
          <w:color w:val="6D6E71"/>
          <w:lang w:val="nl-NL"/>
        </w:rPr>
        <w:t xml:space="preserve">Er is een </w:t>
      </w:r>
      <w:r w:rsidRPr="00CA22F4">
        <w:rPr>
          <w:color w:val="6D6E71"/>
          <w:spacing w:val="-3"/>
          <w:lang w:val="nl-NL"/>
        </w:rPr>
        <w:t>v</w:t>
      </w:r>
      <w:r w:rsidRPr="00CA22F4">
        <w:rPr>
          <w:color w:val="6D6E71"/>
          <w:lang w:val="nl-NL"/>
        </w:rPr>
        <w:t>erbod op de b</w:t>
      </w:r>
      <w:r w:rsidRPr="00CA22F4">
        <w:rPr>
          <w:color w:val="6D6E71"/>
          <w:spacing w:val="-1"/>
          <w:lang w:val="nl-NL"/>
        </w:rPr>
        <w:t>e</w:t>
      </w:r>
      <w:r w:rsidRPr="00CA22F4">
        <w:rPr>
          <w:color w:val="6D6E71"/>
          <w:spacing w:val="-2"/>
          <w:lang w:val="nl-NL"/>
        </w:rPr>
        <w:t>w</w:t>
      </w:r>
      <w:r w:rsidRPr="00CA22F4">
        <w:rPr>
          <w:color w:val="6D6E71"/>
          <w:lang w:val="nl-NL"/>
        </w:rPr>
        <w:t xml:space="preserve">erking </w:t>
      </w:r>
      <w:r w:rsidRPr="00CA22F4">
        <w:rPr>
          <w:color w:val="6D6E71"/>
          <w:spacing w:val="-4"/>
          <w:lang w:val="nl-NL"/>
        </w:rPr>
        <w:t>v</w:t>
      </w:r>
      <w:r w:rsidRPr="00CA22F4">
        <w:rPr>
          <w:color w:val="6D6E71"/>
          <w:lang w:val="nl-NL"/>
        </w:rPr>
        <w:t>an bij</w:t>
      </w:r>
      <w:r w:rsidRPr="00CA22F4">
        <w:rPr>
          <w:color w:val="6D6E71"/>
          <w:spacing w:val="-5"/>
          <w:lang w:val="nl-NL"/>
        </w:rPr>
        <w:t>z</w:t>
      </w:r>
      <w:r w:rsidRPr="00CA22F4">
        <w:rPr>
          <w:color w:val="6D6E71"/>
          <w:lang w:val="nl-NL"/>
        </w:rPr>
        <w:t>onde</w:t>
      </w:r>
      <w:r w:rsidRPr="00CA22F4">
        <w:rPr>
          <w:color w:val="6D6E71"/>
          <w:spacing w:val="-3"/>
          <w:lang w:val="nl-NL"/>
        </w:rPr>
        <w:t>r</w:t>
      </w:r>
      <w:r w:rsidRPr="00CA22F4">
        <w:rPr>
          <w:color w:val="6D6E71"/>
          <w:lang w:val="nl-NL"/>
        </w:rPr>
        <w:t>e 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Dit zijn:</w:t>
      </w:r>
    </w:p>
    <w:p w14:paraId="58AFB105" w14:textId="77777777" w:rsidR="00624579" w:rsidRPr="00CA22F4" w:rsidRDefault="00CA22F4" w:rsidP="00CD3340">
      <w:pPr>
        <w:pStyle w:val="Plattetekst"/>
        <w:numPr>
          <w:ilvl w:val="0"/>
          <w:numId w:val="30"/>
        </w:numPr>
        <w:tabs>
          <w:tab w:val="left" w:pos="1493"/>
        </w:tabs>
        <w:spacing w:line="264" w:lineRule="exact"/>
        <w:ind w:left="1493" w:right="7486"/>
        <w:jc w:val="both"/>
        <w:rPr>
          <w:lang w:val="nl-NL"/>
        </w:rPr>
      </w:pPr>
      <w:r w:rsidRPr="00CA22F4">
        <w:rPr>
          <w:color w:val="6D6E71"/>
          <w:lang w:val="nl-NL"/>
        </w:rPr>
        <w:t>Godsdien</w:t>
      </w:r>
      <w:r w:rsidRPr="00CA22F4">
        <w:rPr>
          <w:color w:val="6D6E71"/>
          <w:spacing w:val="-3"/>
          <w:lang w:val="nl-NL"/>
        </w:rPr>
        <w:t>s</w:t>
      </w:r>
      <w:r w:rsidRPr="00CA22F4">
        <w:rPr>
          <w:color w:val="6D6E71"/>
          <w:lang w:val="nl-NL"/>
        </w:rPr>
        <w:t>t of l</w:t>
      </w:r>
      <w:r w:rsidRPr="00CA22F4">
        <w:rPr>
          <w:color w:val="6D6E71"/>
          <w:spacing w:val="-1"/>
          <w:lang w:val="nl-NL"/>
        </w:rPr>
        <w:t>e</w:t>
      </w:r>
      <w:r w:rsidRPr="00CA22F4">
        <w:rPr>
          <w:color w:val="6D6E71"/>
          <w:spacing w:val="-3"/>
          <w:lang w:val="nl-NL"/>
        </w:rPr>
        <w:t>v</w:t>
      </w:r>
      <w:r w:rsidRPr="00CA22F4">
        <w:rPr>
          <w:color w:val="6D6E71"/>
          <w:lang w:val="nl-NL"/>
        </w:rPr>
        <w:t>ens</w:t>
      </w:r>
      <w:r w:rsidRPr="00CA22F4">
        <w:rPr>
          <w:color w:val="6D6E71"/>
          <w:spacing w:val="-1"/>
          <w:lang w:val="nl-NL"/>
        </w:rPr>
        <w:t>o</w:t>
      </w:r>
      <w:r w:rsidRPr="00CA22F4">
        <w:rPr>
          <w:color w:val="6D6E71"/>
          <w:spacing w:val="-3"/>
          <w:lang w:val="nl-NL"/>
        </w:rPr>
        <w:t>v</w:t>
      </w:r>
      <w:r w:rsidRPr="00CA22F4">
        <w:rPr>
          <w:color w:val="6D6E71"/>
          <w:lang w:val="nl-NL"/>
        </w:rPr>
        <w:t>ertuiging;</w:t>
      </w:r>
    </w:p>
    <w:p w14:paraId="6726EC20" w14:textId="77777777" w:rsidR="00624579" w:rsidRPr="00CA22F4" w:rsidRDefault="00CA22F4" w:rsidP="00CD3340">
      <w:pPr>
        <w:pStyle w:val="Plattetekst"/>
        <w:numPr>
          <w:ilvl w:val="0"/>
          <w:numId w:val="30"/>
        </w:numPr>
        <w:tabs>
          <w:tab w:val="left" w:pos="1493"/>
        </w:tabs>
        <w:spacing w:line="264" w:lineRule="exact"/>
        <w:ind w:left="1493" w:right="10041"/>
        <w:jc w:val="both"/>
        <w:rPr>
          <w:lang w:val="nl-NL"/>
        </w:rPr>
      </w:pPr>
      <w:r w:rsidRPr="00CA22F4">
        <w:rPr>
          <w:color w:val="6D6E71"/>
          <w:lang w:val="nl-NL"/>
        </w:rPr>
        <w:t>Ras;</w:t>
      </w:r>
    </w:p>
    <w:p w14:paraId="5B3D6343" w14:textId="77777777" w:rsidR="00624579" w:rsidRPr="00CA22F4" w:rsidRDefault="00CA22F4" w:rsidP="00CD3340">
      <w:pPr>
        <w:pStyle w:val="Plattetekst"/>
        <w:numPr>
          <w:ilvl w:val="0"/>
          <w:numId w:val="30"/>
        </w:numPr>
        <w:tabs>
          <w:tab w:val="left" w:pos="1493"/>
        </w:tabs>
        <w:spacing w:line="264" w:lineRule="exact"/>
        <w:ind w:left="1493" w:right="8574"/>
        <w:jc w:val="both"/>
        <w:rPr>
          <w:lang w:val="nl-NL"/>
        </w:rPr>
      </w:pPr>
      <w:r w:rsidRPr="00CA22F4">
        <w:rPr>
          <w:color w:val="6D6E71"/>
          <w:spacing w:val="-5"/>
          <w:lang w:val="nl-NL"/>
        </w:rPr>
        <w:t>P</w:t>
      </w:r>
      <w:r w:rsidRPr="00CA22F4">
        <w:rPr>
          <w:color w:val="6D6E71"/>
          <w:lang w:val="nl-NL"/>
        </w:rPr>
        <w:t>olitie</w:t>
      </w:r>
      <w:r w:rsidRPr="00CA22F4">
        <w:rPr>
          <w:color w:val="6D6E71"/>
          <w:spacing w:val="-8"/>
          <w:lang w:val="nl-NL"/>
        </w:rPr>
        <w:t>k</w:t>
      </w:r>
      <w:r w:rsidRPr="00CA22F4">
        <w:rPr>
          <w:color w:val="6D6E71"/>
          <w:lang w:val="nl-NL"/>
        </w:rPr>
        <w:t>e</w:t>
      </w:r>
      <w:r w:rsidRPr="00CA22F4">
        <w:rPr>
          <w:color w:val="6D6E71"/>
          <w:spacing w:val="-5"/>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zindheid;</w:t>
      </w:r>
    </w:p>
    <w:p w14:paraId="5D15E0CC" w14:textId="77777777" w:rsidR="00624579" w:rsidRPr="00CA22F4" w:rsidRDefault="00CA22F4" w:rsidP="00CD3340">
      <w:pPr>
        <w:pStyle w:val="Plattetekst"/>
        <w:numPr>
          <w:ilvl w:val="0"/>
          <w:numId w:val="30"/>
        </w:numPr>
        <w:tabs>
          <w:tab w:val="left" w:pos="1493"/>
        </w:tabs>
        <w:spacing w:line="264" w:lineRule="exact"/>
        <w:ind w:left="1493" w:right="3979"/>
        <w:jc w:val="both"/>
        <w:rPr>
          <w:lang w:val="nl-NL"/>
        </w:rPr>
      </w:pPr>
      <w:r w:rsidRPr="00CA22F4">
        <w:rPr>
          <w:color w:val="6D6E71"/>
          <w:lang w:val="nl-NL"/>
        </w:rPr>
        <w:t>G</w:t>
      </w:r>
      <w:r w:rsidRPr="00CA22F4">
        <w:rPr>
          <w:color w:val="6D6E71"/>
          <w:spacing w:val="-3"/>
          <w:lang w:val="nl-NL"/>
        </w:rPr>
        <w:t>e</w:t>
      </w:r>
      <w:r w:rsidRPr="00CA22F4">
        <w:rPr>
          <w:color w:val="6D6E71"/>
          <w:spacing w:val="-5"/>
          <w:lang w:val="nl-NL"/>
        </w:rPr>
        <w:t>z</w:t>
      </w:r>
      <w:r w:rsidRPr="00CA22F4">
        <w:rPr>
          <w:color w:val="6D6E71"/>
          <w:lang w:val="nl-NL"/>
        </w:rPr>
        <w:t>ondheid (alleen m</w:t>
      </w:r>
      <w:r w:rsidRPr="00CA22F4">
        <w:rPr>
          <w:color w:val="6D6E71"/>
          <w:spacing w:val="-1"/>
          <w:lang w:val="nl-NL"/>
        </w:rPr>
        <w:t>e</w:t>
      </w:r>
      <w:r w:rsidRPr="00CA22F4">
        <w:rPr>
          <w:color w:val="6D6E71"/>
          <w:lang w:val="nl-NL"/>
        </w:rPr>
        <w:t>t nadruk</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 xml:space="preserve">e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an de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p>
    <w:p w14:paraId="2B5DDBAF" w14:textId="77777777" w:rsidR="00624579" w:rsidRPr="00CA22F4" w:rsidRDefault="00CA22F4" w:rsidP="00CD3340">
      <w:pPr>
        <w:pStyle w:val="Plattetekst"/>
        <w:numPr>
          <w:ilvl w:val="0"/>
          <w:numId w:val="30"/>
        </w:numPr>
        <w:tabs>
          <w:tab w:val="left" w:pos="1493"/>
        </w:tabs>
        <w:spacing w:line="264" w:lineRule="exact"/>
        <w:ind w:left="1493" w:right="9042"/>
        <w:jc w:val="both"/>
        <w:rPr>
          <w:lang w:val="nl-NL"/>
        </w:rPr>
      </w:pPr>
      <w:r w:rsidRPr="00CA22F4">
        <w:rPr>
          <w:color w:val="6D6E71"/>
          <w:lang w:val="nl-NL"/>
        </w:rPr>
        <w:t>Se</w:t>
      </w:r>
      <w:r w:rsidRPr="00CA22F4">
        <w:rPr>
          <w:color w:val="6D6E71"/>
          <w:spacing w:val="-3"/>
          <w:lang w:val="nl-NL"/>
        </w:rPr>
        <w:t>k</w:t>
      </w:r>
      <w:r w:rsidRPr="00CA22F4">
        <w:rPr>
          <w:color w:val="6D6E71"/>
          <w:lang w:val="nl-NL"/>
        </w:rPr>
        <w:t>sueel l</w:t>
      </w:r>
      <w:r w:rsidRPr="00CA22F4">
        <w:rPr>
          <w:color w:val="6D6E71"/>
          <w:spacing w:val="-1"/>
          <w:lang w:val="nl-NL"/>
        </w:rPr>
        <w:t>e</w:t>
      </w:r>
      <w:r w:rsidRPr="00CA22F4">
        <w:rPr>
          <w:color w:val="6D6E71"/>
          <w:spacing w:val="-3"/>
          <w:lang w:val="nl-NL"/>
        </w:rPr>
        <w:t>v</w:t>
      </w:r>
      <w:r w:rsidRPr="00CA22F4">
        <w:rPr>
          <w:color w:val="6D6E71"/>
          <w:lang w:val="nl-NL"/>
        </w:rPr>
        <w:t>en;</w:t>
      </w:r>
    </w:p>
    <w:p w14:paraId="4AC19FCA" w14:textId="77777777" w:rsidR="00624579" w:rsidRPr="00CA22F4" w:rsidRDefault="00CA22F4" w:rsidP="00CD3340">
      <w:pPr>
        <w:pStyle w:val="Plattetekst"/>
        <w:numPr>
          <w:ilvl w:val="0"/>
          <w:numId w:val="30"/>
        </w:numPr>
        <w:tabs>
          <w:tab w:val="left" w:pos="1493"/>
        </w:tabs>
        <w:spacing w:line="264" w:lineRule="exact"/>
        <w:ind w:left="1493" w:right="7088"/>
        <w:jc w:val="both"/>
        <w:rPr>
          <w:lang w:val="nl-NL"/>
        </w:rPr>
      </w:pPr>
      <w:r w:rsidRPr="00CA22F4">
        <w:rPr>
          <w:color w:val="6D6E71"/>
          <w:lang w:val="nl-NL"/>
        </w:rPr>
        <w:t>Lidma</w:t>
      </w:r>
      <w:r w:rsidRPr="00CA22F4">
        <w:rPr>
          <w:color w:val="6D6E71"/>
          <w:spacing w:val="-2"/>
          <w:lang w:val="nl-NL"/>
        </w:rPr>
        <w:t>a</w:t>
      </w:r>
      <w:r w:rsidRPr="00CA22F4">
        <w:rPr>
          <w:color w:val="6D6E71"/>
          <w:lang w:val="nl-NL"/>
        </w:rPr>
        <w:t xml:space="preserve">tschap </w:t>
      </w:r>
      <w:r w:rsidRPr="00CA22F4">
        <w:rPr>
          <w:color w:val="6D6E71"/>
          <w:spacing w:val="-4"/>
          <w:lang w:val="nl-NL"/>
        </w:rPr>
        <w:t>v</w:t>
      </w:r>
      <w:r w:rsidRPr="00CA22F4">
        <w:rPr>
          <w:color w:val="6D6E71"/>
          <w:lang w:val="nl-NL"/>
        </w:rPr>
        <w:t xml:space="preserve">an een </w:t>
      </w:r>
      <w:r w:rsidRPr="00CA22F4">
        <w:rPr>
          <w:color w:val="6D6E71"/>
          <w:spacing w:val="-4"/>
          <w:lang w:val="nl-NL"/>
        </w:rPr>
        <w:t>v</w:t>
      </w:r>
      <w:r w:rsidRPr="00CA22F4">
        <w:rPr>
          <w:color w:val="6D6E71"/>
          <w:lang w:val="nl-NL"/>
        </w:rPr>
        <w:t>ak</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eniging;</w:t>
      </w:r>
    </w:p>
    <w:p w14:paraId="011BF2B6" w14:textId="77777777" w:rsidR="00624579" w:rsidRPr="00CA22F4" w:rsidRDefault="00CA22F4" w:rsidP="00CD3340">
      <w:pPr>
        <w:pStyle w:val="Plattetekst"/>
        <w:numPr>
          <w:ilvl w:val="0"/>
          <w:numId w:val="30"/>
        </w:numPr>
        <w:tabs>
          <w:tab w:val="left" w:pos="1493"/>
        </w:tabs>
        <w:spacing w:line="264" w:lineRule="exact"/>
        <w:ind w:left="1493" w:right="7310"/>
        <w:jc w:val="both"/>
        <w:rPr>
          <w:lang w:val="nl-NL"/>
        </w:rPr>
      </w:pPr>
      <w:r w:rsidRPr="00CA22F4">
        <w:rPr>
          <w:color w:val="6D6E71"/>
          <w:lang w:val="nl-NL"/>
        </w:rPr>
        <w:t>St</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3"/>
          <w:lang w:val="nl-NL"/>
        </w:rPr>
        <w:t>r</w:t>
      </w:r>
      <w:r w:rsidRPr="00CA22F4">
        <w:rPr>
          <w:color w:val="6D6E71"/>
          <w:lang w:val="nl-NL"/>
        </w:rPr>
        <w:t>ec</w:t>
      </w:r>
      <w:r w:rsidRPr="00CA22F4">
        <w:rPr>
          <w:color w:val="6D6E71"/>
          <w:spacing w:val="-3"/>
          <w:lang w:val="nl-NL"/>
        </w:rPr>
        <w:t>ht</w:t>
      </w:r>
      <w:r w:rsidRPr="00CA22F4">
        <w:rPr>
          <w:color w:val="6D6E71"/>
          <w:lang w:val="nl-NL"/>
        </w:rPr>
        <w:t>elij</w:t>
      </w:r>
      <w:r w:rsidRPr="00CA22F4">
        <w:rPr>
          <w:color w:val="6D6E71"/>
          <w:spacing w:val="-7"/>
          <w:lang w:val="nl-NL"/>
        </w:rPr>
        <w:t>k</w:t>
      </w:r>
      <w:r w:rsidRPr="00CA22F4">
        <w:rPr>
          <w:color w:val="6D6E71"/>
          <w:lang w:val="nl-NL"/>
        </w:rPr>
        <w:t>e 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283AD9EE"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ens </w:t>
      </w:r>
      <w:r w:rsidRPr="00CA22F4">
        <w:rPr>
          <w:color w:val="6D6E71"/>
          <w:spacing w:val="3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31"/>
          <w:lang w:val="nl-NL"/>
        </w:rPr>
        <w:t xml:space="preserve"> </w:t>
      </w:r>
      <w:r w:rsidRPr="00CA22F4">
        <w:rPr>
          <w:color w:val="6D6E71"/>
          <w:lang w:val="nl-NL"/>
        </w:rPr>
        <w:t>on</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tm</w:t>
      </w:r>
      <w:r w:rsidRPr="00CA22F4">
        <w:rPr>
          <w:color w:val="6D6E71"/>
          <w:spacing w:val="-3"/>
          <w:lang w:val="nl-NL"/>
        </w:rPr>
        <w:t>a</w:t>
      </w:r>
      <w:r w:rsidRPr="00CA22F4">
        <w:rPr>
          <w:color w:val="6D6E71"/>
          <w:lang w:val="nl-NL"/>
        </w:rPr>
        <w:t xml:space="preserve">tig </w:t>
      </w:r>
      <w:r w:rsidRPr="00CA22F4">
        <w:rPr>
          <w:color w:val="6D6E71"/>
          <w:spacing w:val="30"/>
          <w:lang w:val="nl-NL"/>
        </w:rPr>
        <w:t xml:space="preserve"> </w:t>
      </w:r>
      <w:r w:rsidRPr="00CA22F4">
        <w:rPr>
          <w:color w:val="6D6E71"/>
          <w:lang w:val="nl-NL"/>
        </w:rPr>
        <w:t xml:space="preserve">en </w:t>
      </w:r>
      <w:r w:rsidRPr="00CA22F4">
        <w:rPr>
          <w:color w:val="6D6E71"/>
          <w:spacing w:val="31"/>
          <w:lang w:val="nl-NL"/>
        </w:rPr>
        <w:t xml:space="preserve"> </w:t>
      </w:r>
      <w:r w:rsidRPr="00CA22F4">
        <w:rPr>
          <w:color w:val="6D6E71"/>
          <w:lang w:val="nl-NL"/>
        </w:rPr>
        <w:t xml:space="preserve">hinderlijk </w:t>
      </w:r>
      <w:r w:rsidRPr="00CA22F4">
        <w:rPr>
          <w:color w:val="6D6E71"/>
          <w:spacing w:val="32"/>
          <w:lang w:val="nl-NL"/>
        </w:rPr>
        <w:t xml:space="preserve"> </w:t>
      </w:r>
      <w:r w:rsidRPr="00CA22F4">
        <w:rPr>
          <w:color w:val="6D6E71"/>
          <w:lang w:val="nl-NL"/>
        </w:rPr>
        <w:t xml:space="preserve">handelen </w:t>
      </w:r>
      <w:r w:rsidRPr="00CA22F4">
        <w:rPr>
          <w:color w:val="6D6E71"/>
          <w:spacing w:val="31"/>
          <w:lang w:val="nl-NL"/>
        </w:rPr>
        <w:t xml:space="preserve"> </w:t>
      </w:r>
      <w:r w:rsidRPr="00CA22F4">
        <w:rPr>
          <w:color w:val="6D6E71"/>
          <w:spacing w:val="-3"/>
          <w:lang w:val="nl-NL"/>
        </w:rPr>
        <w:t>w</w:t>
      </w:r>
      <w:r w:rsidRPr="00CA22F4">
        <w:rPr>
          <w:color w:val="6D6E71"/>
          <w:lang w:val="nl-NL"/>
        </w:rPr>
        <w:t>aa</w:t>
      </w:r>
      <w:r w:rsidRPr="00CA22F4">
        <w:rPr>
          <w:color w:val="6D6E71"/>
          <w:spacing w:val="1"/>
          <w:lang w:val="nl-NL"/>
        </w:rPr>
        <w:t>r</w:t>
      </w:r>
      <w:r w:rsidRPr="00CA22F4">
        <w:rPr>
          <w:color w:val="6D6E71"/>
          <w:spacing w:val="-3"/>
          <w:lang w:val="nl-NL"/>
        </w:rPr>
        <w:t>v</w:t>
      </w:r>
      <w:r w:rsidRPr="00CA22F4">
        <w:rPr>
          <w:color w:val="6D6E71"/>
          <w:lang w:val="nl-NL"/>
        </w:rPr>
        <w:t xml:space="preserve">oor </w:t>
      </w:r>
      <w:r w:rsidRPr="00CA22F4">
        <w:rPr>
          <w:color w:val="6D6E71"/>
          <w:spacing w:val="32"/>
          <w:lang w:val="nl-NL"/>
        </w:rPr>
        <w:t xml:space="preserve"> </w:t>
      </w:r>
      <w:r w:rsidRPr="00CA22F4">
        <w:rPr>
          <w:color w:val="6D6E71"/>
          <w:lang w:val="nl-NL"/>
        </w:rPr>
        <w:t xml:space="preserve">een </w:t>
      </w:r>
      <w:r w:rsidRPr="00CA22F4">
        <w:rPr>
          <w:color w:val="6D6E71"/>
          <w:spacing w:val="30"/>
          <w:lang w:val="nl-NL"/>
        </w:rPr>
        <w:t xml:space="preserve"> </w:t>
      </w:r>
      <w:r w:rsidRPr="00CA22F4">
        <w:rPr>
          <w:color w:val="6D6E71"/>
          <w:spacing w:val="-3"/>
          <w:lang w:val="nl-NL"/>
        </w:rPr>
        <w:t>v</w:t>
      </w:r>
      <w:r w:rsidRPr="00CA22F4">
        <w:rPr>
          <w:color w:val="6D6E71"/>
          <w:lang w:val="nl-NL"/>
        </w:rPr>
        <w:t xml:space="preserve">erbod </w:t>
      </w:r>
      <w:r w:rsidRPr="00CA22F4">
        <w:rPr>
          <w:color w:val="6D6E71"/>
          <w:spacing w:val="32"/>
          <w:lang w:val="nl-NL"/>
        </w:rPr>
        <w:t xml:space="preserve"> </w:t>
      </w:r>
      <w:r w:rsidRPr="00CA22F4">
        <w:rPr>
          <w:color w:val="6D6E71"/>
          <w:lang w:val="nl-NL"/>
        </w:rPr>
        <w:t xml:space="preserve">is </w:t>
      </w:r>
      <w:r w:rsidRPr="00CA22F4">
        <w:rPr>
          <w:color w:val="6D6E71"/>
          <w:spacing w:val="31"/>
          <w:lang w:val="nl-NL"/>
        </w:rPr>
        <w:t xml:space="preserve"> </w:t>
      </w:r>
      <w:r w:rsidRPr="00CA22F4">
        <w:rPr>
          <w:color w:val="6D6E71"/>
          <w:lang w:val="nl-NL"/>
        </w:rPr>
        <w:t>op</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p>
    <w:p w14:paraId="74C74092" w14:textId="77777777" w:rsidR="00624579" w:rsidRPr="00CA22F4" w:rsidRDefault="00CA22F4">
      <w:pPr>
        <w:pStyle w:val="Plattetekst"/>
        <w:spacing w:line="264" w:lineRule="exact"/>
        <w:ind w:left="1493"/>
        <w:rPr>
          <w:lang w:val="nl-NL"/>
        </w:rPr>
      </w:pPr>
      <w:r w:rsidRPr="00CA22F4">
        <w:rPr>
          <w:color w:val="6D6E71"/>
          <w:lang w:val="nl-NL"/>
        </w:rPr>
        <w:t>(bij</w:t>
      </w:r>
      <w:r w:rsidRPr="00CA22F4">
        <w:rPr>
          <w:color w:val="6D6E71"/>
          <w:spacing w:val="-2"/>
          <w:lang w:val="nl-NL"/>
        </w:rPr>
        <w:t>v</w:t>
      </w:r>
      <w:r w:rsidRPr="00CA22F4">
        <w:rPr>
          <w:color w:val="6D6E71"/>
          <w:lang w:val="nl-NL"/>
        </w:rPr>
        <w:t xml:space="preserve">oorbeeld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3"/>
          <w:lang w:val="nl-NL"/>
        </w:rPr>
        <w:t>v</w:t>
      </w:r>
      <w:r w:rsidRPr="00CA22F4">
        <w:rPr>
          <w:color w:val="6D6E71"/>
          <w:lang w:val="nl-NL"/>
        </w:rPr>
        <w:t>erbod)</w:t>
      </w:r>
    </w:p>
    <w:p w14:paraId="1B0526D3" w14:textId="77777777" w:rsidR="00624579" w:rsidRPr="00CA22F4" w:rsidRDefault="00624579">
      <w:pPr>
        <w:spacing w:before="4" w:line="260" w:lineRule="exact"/>
        <w:rPr>
          <w:sz w:val="26"/>
          <w:szCs w:val="26"/>
          <w:lang w:val="nl-NL"/>
        </w:rPr>
      </w:pPr>
    </w:p>
    <w:p w14:paraId="2FAF3F99" w14:textId="77777777" w:rsidR="00624579" w:rsidRPr="00CA22F4" w:rsidRDefault="00CA22F4">
      <w:pPr>
        <w:pStyle w:val="Kop3"/>
        <w:ind w:right="4589"/>
        <w:jc w:val="both"/>
        <w:rPr>
          <w:b w:val="0"/>
          <w:bCs w:val="0"/>
          <w:lang w:val="nl-NL"/>
        </w:rPr>
      </w:pPr>
      <w:r w:rsidRPr="00CA22F4">
        <w:rPr>
          <w:color w:val="4FA6E7"/>
          <w:lang w:val="nl-NL"/>
        </w:rPr>
        <w:t>Bij</w:t>
      </w:r>
      <w:r w:rsidRPr="00CA22F4">
        <w:rPr>
          <w:color w:val="4FA6E7"/>
          <w:spacing w:val="-5"/>
          <w:lang w:val="nl-NL"/>
        </w:rPr>
        <w:t>z</w:t>
      </w:r>
      <w:r w:rsidRPr="00CA22F4">
        <w:rPr>
          <w:color w:val="4FA6E7"/>
          <w:lang w:val="nl-NL"/>
        </w:rPr>
        <w:t>onde</w:t>
      </w:r>
      <w:r w:rsidRPr="00CA22F4">
        <w:rPr>
          <w:color w:val="4FA6E7"/>
          <w:spacing w:val="-3"/>
          <w:lang w:val="nl-NL"/>
        </w:rPr>
        <w:t>r</w:t>
      </w:r>
      <w:r w:rsidRPr="00CA22F4">
        <w:rPr>
          <w:color w:val="4FA6E7"/>
          <w:lang w:val="nl-NL"/>
        </w:rPr>
        <w:t>e pe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 mo</w:t>
      </w:r>
      <w:r w:rsidRPr="00CA22F4">
        <w:rPr>
          <w:color w:val="4FA6E7"/>
          <w:spacing w:val="-3"/>
          <w:lang w:val="nl-NL"/>
        </w:rPr>
        <w:t>g</w:t>
      </w:r>
      <w:r w:rsidRPr="00CA22F4">
        <w:rPr>
          <w:color w:val="4FA6E7"/>
          <w:lang w:val="nl-NL"/>
        </w:rPr>
        <w:t xml:space="preserve">en alleen </w:t>
      </w:r>
      <w:r w:rsidRPr="00CA22F4">
        <w:rPr>
          <w:color w:val="4FA6E7"/>
          <w:spacing w:val="-3"/>
          <w:lang w:val="nl-NL"/>
        </w:rPr>
        <w:t>w</w:t>
      </w:r>
      <w:r w:rsidRPr="00CA22F4">
        <w:rPr>
          <w:color w:val="4FA6E7"/>
          <w:lang w:val="nl-NL"/>
        </w:rPr>
        <w:t>o</w:t>
      </w:r>
      <w:r w:rsidRPr="00CA22F4">
        <w:rPr>
          <w:color w:val="4FA6E7"/>
          <w:spacing w:val="-3"/>
          <w:lang w:val="nl-NL"/>
        </w:rPr>
        <w:t>r</w:t>
      </w:r>
      <w:r w:rsidRPr="00CA22F4">
        <w:rPr>
          <w:color w:val="4FA6E7"/>
          <w:lang w:val="nl-NL"/>
        </w:rPr>
        <w:t xml:space="preserve">den </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er</w:t>
      </w:r>
      <w:r w:rsidRPr="00CA22F4">
        <w:rPr>
          <w:color w:val="4FA6E7"/>
          <w:spacing w:val="-1"/>
          <w:lang w:val="nl-NL"/>
        </w:rPr>
        <w:t>k</w:t>
      </w:r>
      <w:r w:rsidRPr="00CA22F4">
        <w:rPr>
          <w:color w:val="4FA6E7"/>
          <w:lang w:val="nl-NL"/>
        </w:rPr>
        <w:t>t:</w:t>
      </w:r>
    </w:p>
    <w:p w14:paraId="7127AD57" w14:textId="77777777" w:rsidR="00624579" w:rsidRPr="00CA22F4" w:rsidRDefault="00CA22F4" w:rsidP="00CD3340">
      <w:pPr>
        <w:pStyle w:val="Plattetekst"/>
        <w:numPr>
          <w:ilvl w:val="0"/>
          <w:numId w:val="30"/>
        </w:numPr>
        <w:tabs>
          <w:tab w:val="left" w:pos="1493"/>
        </w:tabs>
        <w:spacing w:line="259" w:lineRule="exact"/>
        <w:ind w:left="1493" w:right="5405"/>
        <w:jc w:val="both"/>
        <w:rPr>
          <w:lang w:val="nl-NL"/>
        </w:rPr>
      </w:pPr>
      <w:r w:rsidRPr="00CA22F4">
        <w:rPr>
          <w:color w:val="6D6E71"/>
          <w:lang w:val="nl-NL"/>
        </w:rPr>
        <w:t>Als</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1"/>
          <w:lang w:val="nl-NL"/>
        </w:rPr>
        <w:t xml:space="preserve"> </w:t>
      </w:r>
      <w:r w:rsidRPr="00CA22F4">
        <w:rPr>
          <w:color w:val="6D6E71"/>
          <w:spacing w:val="-5"/>
          <w:lang w:val="nl-NL"/>
        </w:rPr>
        <w:t>z</w:t>
      </w:r>
      <w:r w:rsidRPr="00CA22F4">
        <w:rPr>
          <w:color w:val="6D6E71"/>
          <w:lang w:val="nl-NL"/>
        </w:rPr>
        <w:t>elf</w:t>
      </w:r>
      <w:r w:rsidRPr="00CA22F4">
        <w:rPr>
          <w:color w:val="6D6E71"/>
          <w:spacing w:val="-1"/>
          <w:lang w:val="nl-NL"/>
        </w:rPr>
        <w:t xml:space="preserve"> </w:t>
      </w:r>
      <w:r w:rsidRPr="00CA22F4">
        <w:rPr>
          <w:color w:val="6D6E71"/>
          <w:lang w:val="nl-NL"/>
        </w:rPr>
        <w:t>nadruk</w:t>
      </w:r>
      <w:r w:rsidRPr="00CA22F4">
        <w:rPr>
          <w:color w:val="6D6E71"/>
          <w:spacing w:val="-7"/>
          <w:lang w:val="nl-NL"/>
        </w:rPr>
        <w:t>k</w:t>
      </w:r>
      <w:r w:rsidRPr="00CA22F4">
        <w:rPr>
          <w:color w:val="6D6E71"/>
          <w:lang w:val="nl-NL"/>
        </w:rPr>
        <w:t>elijk</w:t>
      </w:r>
      <w:r w:rsidRPr="00CA22F4">
        <w:rPr>
          <w:color w:val="6D6E71"/>
          <w:spacing w:val="-1"/>
          <w:lang w:val="nl-NL"/>
        </w:rPr>
        <w:t xml:space="preserve">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emming</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p>
    <w:p w14:paraId="1A31DDDD" w14:textId="77777777" w:rsidR="00624579" w:rsidRPr="00CA22F4" w:rsidRDefault="00CA22F4" w:rsidP="00CD3340">
      <w:pPr>
        <w:pStyle w:val="Plattetekst"/>
        <w:numPr>
          <w:ilvl w:val="0"/>
          <w:numId w:val="30"/>
        </w:numPr>
        <w:tabs>
          <w:tab w:val="left" w:pos="1493"/>
        </w:tabs>
        <w:spacing w:line="264" w:lineRule="exact"/>
        <w:ind w:left="1493" w:right="4668"/>
        <w:jc w:val="both"/>
        <w:rPr>
          <w:lang w:val="nl-NL"/>
        </w:rPr>
      </w:pPr>
      <w:r w:rsidRPr="00CA22F4">
        <w:rPr>
          <w:color w:val="6D6E71"/>
          <w:lang w:val="nl-NL"/>
        </w:rPr>
        <w:t>Als</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 de</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spacing w:val="-5"/>
          <w:lang w:val="nl-NL"/>
        </w:rPr>
        <w:t>z</w:t>
      </w:r>
      <w:r w:rsidRPr="00CA22F4">
        <w:rPr>
          <w:color w:val="6D6E71"/>
          <w:lang w:val="nl-NL"/>
        </w:rPr>
        <w:t>elf al</w:t>
      </w:r>
      <w:r w:rsidRPr="00CA22F4">
        <w:rPr>
          <w:color w:val="6D6E71"/>
          <w:spacing w:val="-1"/>
          <w:lang w:val="nl-NL"/>
        </w:rPr>
        <w:t xml:space="preserve"> </w:t>
      </w:r>
      <w:r w:rsidRPr="00CA22F4">
        <w:rPr>
          <w:color w:val="6D6E71"/>
          <w:lang w:val="nl-NL"/>
        </w:rPr>
        <w:t>openbaar he</w:t>
      </w:r>
      <w:r w:rsidRPr="00CA22F4">
        <w:rPr>
          <w:color w:val="6D6E71"/>
          <w:spacing w:val="-2"/>
          <w:lang w:val="nl-NL"/>
        </w:rPr>
        <w:t>e</w:t>
      </w:r>
      <w:r w:rsidRPr="00CA22F4">
        <w:rPr>
          <w:color w:val="6D6E71"/>
          <w:lang w:val="nl-NL"/>
        </w:rPr>
        <w:t>ft</w:t>
      </w:r>
      <w:r w:rsidRPr="00CA22F4">
        <w:rPr>
          <w:color w:val="6D6E71"/>
          <w:spacing w:val="-1"/>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p>
    <w:p w14:paraId="0619397C"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Als</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2"/>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2"/>
          <w:lang w:val="nl-NL"/>
        </w:rPr>
        <w:t xml:space="preserve"> </w:t>
      </w:r>
      <w:r w:rsidRPr="00CA22F4">
        <w:rPr>
          <w:color w:val="6D6E71"/>
          <w:lang w:val="nl-NL"/>
        </w:rPr>
        <w:t>is</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3"/>
          <w:lang w:val="nl-NL"/>
        </w:rPr>
        <w:t>st</w:t>
      </w:r>
      <w:r w:rsidRPr="00CA22F4">
        <w:rPr>
          <w:color w:val="6D6E71"/>
          <w:lang w:val="nl-NL"/>
        </w:rPr>
        <w:t>ellen,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ui</w:t>
      </w:r>
      <w:r w:rsidRPr="00CA22F4">
        <w:rPr>
          <w:color w:val="6D6E71"/>
          <w:spacing w:val="-2"/>
          <w:lang w:val="nl-NL"/>
        </w:rPr>
        <w:t>t</w:t>
      </w:r>
      <w:r w:rsidRPr="00CA22F4">
        <w:rPr>
          <w:color w:val="6D6E71"/>
          <w:lang w:val="nl-NL"/>
        </w:rPr>
        <w:t>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dedi</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een</w:t>
      </w:r>
    </w:p>
    <w:p w14:paraId="10BF077E" w14:textId="77777777" w:rsidR="00624579" w:rsidRPr="00CA22F4" w:rsidRDefault="00CA22F4">
      <w:pPr>
        <w:pStyle w:val="Plattetekst"/>
        <w:spacing w:line="264" w:lineRule="exact"/>
        <w:ind w:left="1493"/>
        <w:rPr>
          <w:lang w:val="nl-NL"/>
        </w:rPr>
      </w:pP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ht</w:t>
      </w:r>
      <w:r w:rsidRPr="00CA22F4">
        <w:rPr>
          <w:color w:val="6D6E71"/>
          <w:lang w:val="nl-NL"/>
        </w:rPr>
        <w:t>elij</w:t>
      </w:r>
      <w:r w:rsidRPr="00CA22F4">
        <w:rPr>
          <w:color w:val="6D6E71"/>
          <w:spacing w:val="-7"/>
          <w:lang w:val="nl-NL"/>
        </w:rPr>
        <w:t>k</w:t>
      </w:r>
      <w:r w:rsidRPr="00CA22F4">
        <w:rPr>
          <w:color w:val="6D6E71"/>
          <w:lang w:val="nl-NL"/>
        </w:rPr>
        <w:t>e 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p>
    <w:p w14:paraId="0B8F1E28"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0C848C8C" w14:textId="77777777" w:rsidR="00624579" w:rsidRPr="00CA22F4" w:rsidRDefault="00624579">
      <w:pPr>
        <w:spacing w:before="5" w:line="120" w:lineRule="exact"/>
        <w:rPr>
          <w:sz w:val="12"/>
          <w:szCs w:val="12"/>
          <w:lang w:val="nl-NL"/>
        </w:rPr>
      </w:pPr>
    </w:p>
    <w:p w14:paraId="54108A2F" w14:textId="77777777" w:rsidR="00624579" w:rsidRPr="00CA22F4" w:rsidRDefault="00CA22F4">
      <w:pPr>
        <w:pStyle w:val="Kop3"/>
        <w:spacing w:before="51"/>
        <w:rPr>
          <w:b w:val="0"/>
          <w:bCs w:val="0"/>
          <w:lang w:val="nl-NL"/>
        </w:rPr>
      </w:pPr>
      <w:r w:rsidRPr="00CA22F4">
        <w:rPr>
          <w:color w:val="4FA6E7"/>
          <w:lang w:val="nl-NL"/>
        </w:rPr>
        <w:t>Conseque</w:t>
      </w:r>
      <w:r w:rsidRPr="00CA22F4">
        <w:rPr>
          <w:color w:val="4FA6E7"/>
          <w:spacing w:val="-3"/>
          <w:lang w:val="nl-NL"/>
        </w:rPr>
        <w:t>n</w:t>
      </w:r>
      <w:r w:rsidRPr="00CA22F4">
        <w:rPr>
          <w:color w:val="4FA6E7"/>
          <w:lang w:val="nl-NL"/>
        </w:rPr>
        <w:t>ties</w:t>
      </w:r>
      <w:r w:rsidRPr="00CA22F4">
        <w:rPr>
          <w:color w:val="4FA6E7"/>
          <w:spacing w:val="-1"/>
          <w:lang w:val="nl-NL"/>
        </w:rPr>
        <w:t xml:space="preserve"> </w:t>
      </w:r>
      <w:r w:rsidRPr="00CA22F4">
        <w:rPr>
          <w:color w:val="4FA6E7"/>
          <w:spacing w:val="-4"/>
          <w:lang w:val="nl-NL"/>
        </w:rPr>
        <w:t>v</w:t>
      </w:r>
      <w:r w:rsidRPr="00CA22F4">
        <w:rPr>
          <w:color w:val="4FA6E7"/>
          <w:lang w:val="nl-NL"/>
        </w:rPr>
        <w:t>an</w:t>
      </w:r>
      <w:r w:rsidRPr="00CA22F4">
        <w:rPr>
          <w:color w:val="4FA6E7"/>
          <w:spacing w:val="-1"/>
          <w:lang w:val="nl-NL"/>
        </w:rPr>
        <w:t xml:space="preserve"> </w:t>
      </w:r>
      <w:r w:rsidRPr="00CA22F4">
        <w:rPr>
          <w:color w:val="4FA6E7"/>
          <w:lang w:val="nl-NL"/>
        </w:rPr>
        <w:t>de</w:t>
      </w:r>
      <w:r w:rsidRPr="00CA22F4">
        <w:rPr>
          <w:color w:val="4FA6E7"/>
          <w:spacing w:val="-1"/>
          <w:lang w:val="nl-NL"/>
        </w:rPr>
        <w:t xml:space="preserve"> </w:t>
      </w:r>
      <w:r w:rsidRPr="00CA22F4">
        <w:rPr>
          <w:color w:val="4FA6E7"/>
          <w:spacing w:val="-9"/>
          <w:lang w:val="nl-NL"/>
        </w:rPr>
        <w:t>W</w:t>
      </w:r>
      <w:r w:rsidRPr="00CA22F4">
        <w:rPr>
          <w:color w:val="4FA6E7"/>
          <w:spacing w:val="-2"/>
          <w:lang w:val="nl-NL"/>
        </w:rPr>
        <w:t>e</w:t>
      </w:r>
      <w:r w:rsidRPr="00CA22F4">
        <w:rPr>
          <w:color w:val="4FA6E7"/>
          <w:lang w:val="nl-NL"/>
        </w:rPr>
        <w:t>t</w:t>
      </w:r>
      <w:r w:rsidRPr="00CA22F4">
        <w:rPr>
          <w:color w:val="4FA6E7"/>
          <w:spacing w:val="-1"/>
          <w:lang w:val="nl-NL"/>
        </w:rPr>
        <w:t xml:space="preserve"> </w:t>
      </w:r>
      <w:r w:rsidRPr="00CA22F4">
        <w:rPr>
          <w:color w:val="4FA6E7"/>
          <w:lang w:val="nl-NL"/>
        </w:rPr>
        <w:t xml:space="preserve">Bescherming </w:t>
      </w:r>
      <w:r w:rsidRPr="00CA22F4">
        <w:rPr>
          <w:color w:val="4FA6E7"/>
          <w:spacing w:val="-4"/>
          <w:lang w:val="nl-NL"/>
        </w:rPr>
        <w:t>P</w:t>
      </w:r>
      <w:r w:rsidRPr="00CA22F4">
        <w:rPr>
          <w:color w:val="4FA6E7"/>
          <w:lang w:val="nl-NL"/>
        </w:rPr>
        <w:t>e</w:t>
      </w:r>
      <w:r w:rsidRPr="00CA22F4">
        <w:rPr>
          <w:color w:val="4FA6E7"/>
          <w:spacing w:val="-3"/>
          <w:lang w:val="nl-NL"/>
        </w:rPr>
        <w:t>r</w:t>
      </w:r>
      <w:r w:rsidRPr="00CA22F4">
        <w:rPr>
          <w:color w:val="4FA6E7"/>
          <w:lang w:val="nl-NL"/>
        </w:rPr>
        <w:t>soons</w:t>
      </w:r>
      <w:r w:rsidRPr="00CA22F4">
        <w:rPr>
          <w:color w:val="4FA6E7"/>
          <w:spacing w:val="-3"/>
          <w:lang w:val="nl-NL"/>
        </w:rPr>
        <w:t>g</w:t>
      </w:r>
      <w:r w:rsidRPr="00CA22F4">
        <w:rPr>
          <w:color w:val="4FA6E7"/>
          <w:lang w:val="nl-NL"/>
        </w:rPr>
        <w:t>e</w:t>
      </w:r>
      <w:r w:rsidRPr="00CA22F4">
        <w:rPr>
          <w:color w:val="4FA6E7"/>
          <w:spacing w:val="-3"/>
          <w:lang w:val="nl-NL"/>
        </w:rPr>
        <w:t>g</w:t>
      </w:r>
      <w:r w:rsidRPr="00CA22F4">
        <w:rPr>
          <w:color w:val="4FA6E7"/>
          <w:spacing w:val="-2"/>
          <w:lang w:val="nl-NL"/>
        </w:rPr>
        <w:t>e</w:t>
      </w:r>
      <w:r w:rsidRPr="00CA22F4">
        <w:rPr>
          <w:color w:val="4FA6E7"/>
          <w:spacing w:val="-3"/>
          <w:lang w:val="nl-NL"/>
        </w:rPr>
        <w:t>v</w:t>
      </w:r>
      <w:r w:rsidRPr="00CA22F4">
        <w:rPr>
          <w:color w:val="4FA6E7"/>
          <w:lang w:val="nl-NL"/>
        </w:rPr>
        <w:t>ens</w:t>
      </w:r>
      <w:r w:rsidRPr="00CA22F4">
        <w:rPr>
          <w:color w:val="4FA6E7"/>
          <w:spacing w:val="-1"/>
          <w:lang w:val="nl-NL"/>
        </w:rPr>
        <w:t xml:space="preserve"> </w:t>
      </w:r>
      <w:r w:rsidRPr="00CA22F4">
        <w:rPr>
          <w:color w:val="4FA6E7"/>
          <w:spacing w:val="-3"/>
          <w:lang w:val="nl-NL"/>
        </w:rPr>
        <w:t>v</w:t>
      </w:r>
      <w:r w:rsidRPr="00CA22F4">
        <w:rPr>
          <w:color w:val="4FA6E7"/>
          <w:lang w:val="nl-NL"/>
        </w:rPr>
        <w:t>oor</w:t>
      </w:r>
      <w:r w:rsidRPr="00CA22F4">
        <w:rPr>
          <w:color w:val="4FA6E7"/>
          <w:spacing w:val="-1"/>
          <w:lang w:val="nl-NL"/>
        </w:rPr>
        <w:t xml:space="preserve"> </w:t>
      </w:r>
      <w:r w:rsidRPr="00CA22F4">
        <w:rPr>
          <w:color w:val="4FA6E7"/>
          <w:lang w:val="nl-NL"/>
        </w:rPr>
        <w:t>de</w:t>
      </w:r>
      <w:r w:rsidRPr="00CA22F4">
        <w:rPr>
          <w:color w:val="4FA6E7"/>
          <w:spacing w:val="-1"/>
          <w:lang w:val="nl-NL"/>
        </w:rPr>
        <w:t xml:space="preserve"> </w:t>
      </w:r>
      <w:r w:rsidRPr="00CA22F4">
        <w:rPr>
          <w:color w:val="4FA6E7"/>
          <w:lang w:val="nl-NL"/>
        </w:rPr>
        <w:t>(school)o</w:t>
      </w:r>
      <w:r w:rsidRPr="00CA22F4">
        <w:rPr>
          <w:color w:val="4FA6E7"/>
          <w:spacing w:val="-4"/>
          <w:lang w:val="nl-NL"/>
        </w:rPr>
        <w:t>r</w:t>
      </w:r>
      <w:r w:rsidRPr="00CA22F4">
        <w:rPr>
          <w:color w:val="4FA6E7"/>
          <w:spacing w:val="-5"/>
          <w:lang w:val="nl-NL"/>
        </w:rPr>
        <w:t>g</w:t>
      </w:r>
      <w:r w:rsidRPr="00CA22F4">
        <w:rPr>
          <w:color w:val="4FA6E7"/>
          <w:lang w:val="nl-NL"/>
        </w:rPr>
        <w:t>anis</w:t>
      </w:r>
      <w:r w:rsidRPr="00CA22F4">
        <w:rPr>
          <w:color w:val="4FA6E7"/>
          <w:spacing w:val="-3"/>
          <w:lang w:val="nl-NL"/>
        </w:rPr>
        <w:t>a</w:t>
      </w:r>
      <w:r w:rsidRPr="00CA22F4">
        <w:rPr>
          <w:color w:val="4FA6E7"/>
          <w:lang w:val="nl-NL"/>
        </w:rPr>
        <w:t>tie</w:t>
      </w:r>
    </w:p>
    <w:p w14:paraId="1992172D" w14:textId="77777777" w:rsidR="00624579" w:rsidRPr="00CA22F4" w:rsidRDefault="00CA22F4">
      <w:pPr>
        <w:pStyle w:val="Plattetekst"/>
        <w:spacing w:line="259" w:lineRule="exact"/>
        <w:rPr>
          <w:lang w:val="nl-NL"/>
        </w:rPr>
      </w:pPr>
      <w:r w:rsidRPr="00CA22F4">
        <w:rPr>
          <w:color w:val="6D6E71"/>
          <w:lang w:val="nl-NL"/>
        </w:rPr>
        <w:t>Op</w:t>
      </w:r>
      <w:r w:rsidRPr="00CA22F4">
        <w:rPr>
          <w:color w:val="6D6E71"/>
          <w:spacing w:val="9"/>
          <w:lang w:val="nl-NL"/>
        </w:rPr>
        <w:t xml:space="preserve"> </w:t>
      </w:r>
      <w:r w:rsidRPr="00CA22F4">
        <w:rPr>
          <w:color w:val="6D6E71"/>
          <w:lang w:val="nl-NL"/>
        </w:rPr>
        <w:t>g</w:t>
      </w:r>
      <w:r w:rsidRPr="00CA22F4">
        <w:rPr>
          <w:color w:val="6D6E71"/>
          <w:spacing w:val="-4"/>
          <w:lang w:val="nl-NL"/>
        </w:rPr>
        <w:t>r</w:t>
      </w:r>
      <w:r w:rsidRPr="00CA22F4">
        <w:rPr>
          <w:color w:val="6D6E71"/>
          <w:lang w:val="nl-NL"/>
        </w:rPr>
        <w:t>ond</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w:t>
      </w:r>
      <w:r w:rsidRPr="00CA22F4">
        <w:rPr>
          <w:color w:val="6D6E71"/>
          <w:spacing w:val="-3"/>
          <w:lang w:val="nl-NL"/>
        </w:rPr>
        <w:t>st</w:t>
      </w:r>
      <w:r w:rsidRPr="00CA22F4">
        <w:rPr>
          <w:color w:val="6D6E71"/>
          <w:lang w:val="nl-NL"/>
        </w:rPr>
        <w:t>aande</w:t>
      </w:r>
      <w:r w:rsidRPr="00CA22F4">
        <w:rPr>
          <w:color w:val="6D6E71"/>
          <w:spacing w:val="9"/>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belang</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8"/>
          <w:lang w:val="nl-NL"/>
        </w:rPr>
        <w:t xml:space="preserve"> </w:t>
      </w:r>
      <w:r w:rsidRPr="00CA22F4">
        <w:rPr>
          <w:color w:val="6D6E71"/>
          <w:lang w:val="nl-NL"/>
        </w:rPr>
        <w:t>school</w:t>
      </w:r>
      <w:r w:rsidRPr="00CA22F4">
        <w:rPr>
          <w:color w:val="6D6E71"/>
          <w:spacing w:val="9"/>
          <w:lang w:val="nl-NL"/>
        </w:rPr>
        <w:t xml:space="preserve"> </w:t>
      </w:r>
      <w:r w:rsidRPr="00CA22F4">
        <w:rPr>
          <w:color w:val="6D6E71"/>
          <w:spacing w:val="-3"/>
          <w:lang w:val="nl-NL"/>
        </w:rPr>
        <w:t>t</w:t>
      </w:r>
      <w:r w:rsidRPr="00CA22F4">
        <w:rPr>
          <w:color w:val="6D6E71"/>
          <w:lang w:val="nl-NL"/>
        </w:rPr>
        <w:t>er</w:t>
      </w:r>
      <w:r w:rsidRPr="00CA22F4">
        <w:rPr>
          <w:color w:val="6D6E71"/>
          <w:spacing w:val="8"/>
          <w:lang w:val="nl-NL"/>
        </w:rPr>
        <w:t xml:space="preserve"> </w:t>
      </w:r>
      <w:r w:rsidRPr="00CA22F4">
        <w:rPr>
          <w:color w:val="6D6E71"/>
          <w:lang w:val="nl-NL"/>
        </w:rPr>
        <w:t>bescherming</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pri</w:t>
      </w:r>
      <w:r w:rsidRPr="00CA22F4">
        <w:rPr>
          <w:color w:val="6D6E71"/>
          <w:spacing w:val="-4"/>
          <w:lang w:val="nl-NL"/>
        </w:rPr>
        <w:t>v</w:t>
      </w:r>
      <w:r w:rsidRPr="00CA22F4">
        <w:rPr>
          <w:color w:val="6D6E71"/>
          <w:lang w:val="nl-NL"/>
        </w:rPr>
        <w:t>acy</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148FD49E" w14:textId="77777777" w:rsidR="00624579" w:rsidRPr="00CA22F4" w:rsidRDefault="00CA22F4">
      <w:pPr>
        <w:pStyle w:val="Plattetekst"/>
        <w:spacing w:line="264" w:lineRule="exact"/>
        <w:rPr>
          <w:lang w:val="nl-NL"/>
        </w:rPr>
      </w:pPr>
      <w:r w:rsidRPr="00CA22F4">
        <w:rPr>
          <w:color w:val="6D6E71"/>
          <w:lang w:val="nl-NL"/>
        </w:rPr>
        <w:t>en oude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3"/>
          <w:lang w:val="nl-NL"/>
        </w:rPr>
        <w:t>st</w:t>
      </w:r>
      <w:r w:rsidRPr="00CA22F4">
        <w:rPr>
          <w:color w:val="6D6E71"/>
          <w:lang w:val="nl-NL"/>
        </w:rPr>
        <w:t>elt:</w:t>
      </w:r>
    </w:p>
    <w:p w14:paraId="6CDC7ED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Wie is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2"/>
          <w:lang w:val="nl-NL"/>
        </w:rPr>
        <w:t>v</w:t>
      </w:r>
      <w:r w:rsidRPr="00CA22F4">
        <w:rPr>
          <w:color w:val="6D6E71"/>
          <w:lang w:val="nl-NL"/>
        </w:rPr>
        <w:t xml:space="preserve">oor beheer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kinde</w:t>
      </w:r>
      <w:r w:rsidRPr="00CA22F4">
        <w:rPr>
          <w:color w:val="6D6E71"/>
          <w:spacing w:val="-3"/>
          <w:lang w:val="nl-NL"/>
        </w:rPr>
        <w:t>r</w:t>
      </w:r>
      <w:r w:rsidRPr="00CA22F4">
        <w:rPr>
          <w:color w:val="6D6E71"/>
          <w:lang w:val="nl-NL"/>
        </w:rPr>
        <w:t>en en oude</w:t>
      </w:r>
      <w:r w:rsidRPr="00CA22F4">
        <w:rPr>
          <w:color w:val="6D6E71"/>
          <w:spacing w:val="-4"/>
          <w:lang w:val="nl-NL"/>
        </w:rPr>
        <w:t>r</w:t>
      </w:r>
      <w:r w:rsidRPr="00CA22F4">
        <w:rPr>
          <w:color w:val="6D6E71"/>
          <w:lang w:val="nl-NL"/>
        </w:rPr>
        <w:t>s?;</w:t>
      </w:r>
    </w:p>
    <w:p w14:paraId="61FC2A2B"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Wie beheert de </w:t>
      </w:r>
      <w:r w:rsidRPr="00CA22F4">
        <w:rPr>
          <w:color w:val="6D6E71"/>
          <w:spacing w:val="-3"/>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21EAA8E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5"/>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26"/>
          <w:lang w:val="nl-NL"/>
        </w:rPr>
        <w:t xml:space="preserve"> </w:t>
      </w:r>
      <w:r w:rsidRPr="00CA22F4">
        <w:rPr>
          <w:color w:val="6D6E71"/>
          <w:lang w:val="nl-NL"/>
        </w:rPr>
        <w:t>zijn</w:t>
      </w:r>
      <w:r w:rsidRPr="00CA22F4">
        <w:rPr>
          <w:color w:val="6D6E71"/>
          <w:spacing w:val="25"/>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26"/>
          <w:lang w:val="nl-NL"/>
        </w:rPr>
        <w:t xml:space="preserve"> </w:t>
      </w:r>
      <w:r w:rsidRPr="00CA22F4">
        <w:rPr>
          <w:color w:val="6D6E71"/>
          <w:spacing w:val="-3"/>
          <w:lang w:val="nl-NL"/>
        </w:rPr>
        <w:t>v</w:t>
      </w:r>
      <w:r w:rsidRPr="00CA22F4">
        <w:rPr>
          <w:color w:val="6D6E71"/>
          <w:lang w:val="nl-NL"/>
        </w:rPr>
        <w:t>oor</w:t>
      </w:r>
      <w:r w:rsidRPr="00CA22F4">
        <w:rPr>
          <w:color w:val="6D6E71"/>
          <w:spacing w:val="25"/>
          <w:lang w:val="nl-NL"/>
        </w:rPr>
        <w:t xml:space="preserve"> </w:t>
      </w:r>
      <w:r w:rsidRPr="00CA22F4">
        <w:rPr>
          <w:color w:val="6D6E71"/>
          <w:lang w:val="nl-NL"/>
        </w:rPr>
        <w:t>onde</w:t>
      </w:r>
      <w:r w:rsidRPr="00CA22F4">
        <w:rPr>
          <w:color w:val="6D6E71"/>
          <w:spacing w:val="1"/>
          <w:lang w:val="nl-NL"/>
        </w:rPr>
        <w:t>r</w:t>
      </w:r>
      <w:r w:rsidRPr="00CA22F4">
        <w:rPr>
          <w:color w:val="6D6E71"/>
          <w:lang w:val="nl-NL"/>
        </w:rPr>
        <w:t>wijs</w:t>
      </w:r>
      <w:r w:rsidRPr="00CA22F4">
        <w:rPr>
          <w:color w:val="6D6E71"/>
          <w:spacing w:val="26"/>
          <w:lang w:val="nl-NL"/>
        </w:rPr>
        <w:t xml:space="preserve"> </w:t>
      </w:r>
      <w:r w:rsidRPr="00CA22F4">
        <w:rPr>
          <w:color w:val="6D6E71"/>
          <w:lang w:val="nl-NL"/>
        </w:rPr>
        <w:t>aan</w:t>
      </w:r>
      <w:r w:rsidRPr="00CA22F4">
        <w:rPr>
          <w:color w:val="6D6E71"/>
          <w:spacing w:val="25"/>
          <w:lang w:val="nl-NL"/>
        </w:rPr>
        <w:t xml:space="preserve"> </w:t>
      </w:r>
      <w:r w:rsidRPr="00CA22F4">
        <w:rPr>
          <w:color w:val="6D6E71"/>
          <w:lang w:val="nl-NL"/>
        </w:rPr>
        <w:t>en</w:t>
      </w:r>
      <w:r w:rsidRPr="00CA22F4">
        <w:rPr>
          <w:color w:val="6D6E71"/>
          <w:spacing w:val="26"/>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25"/>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kind?</w:t>
      </w:r>
      <w:r w:rsidRPr="00CA22F4">
        <w:rPr>
          <w:color w:val="6D6E71"/>
          <w:spacing w:val="2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enm</w:t>
      </w:r>
      <w:r w:rsidRPr="00CA22F4">
        <w:rPr>
          <w:color w:val="6D6E71"/>
          <w:spacing w:val="-3"/>
          <w:lang w:val="nl-NL"/>
        </w:rPr>
        <w:t>a</w:t>
      </w:r>
      <w:r w:rsidRPr="00CA22F4">
        <w:rPr>
          <w:color w:val="6D6E71"/>
          <w:lang w:val="nl-NL"/>
        </w:rPr>
        <w:t>ti</w:t>
      </w:r>
      <w:r w:rsidRPr="00CA22F4">
        <w:rPr>
          <w:color w:val="6D6E71"/>
          <w:spacing w:val="2"/>
          <w:lang w:val="nl-NL"/>
        </w:rPr>
        <w:t>g</w:t>
      </w:r>
      <w:r w:rsidRPr="00CA22F4">
        <w:rPr>
          <w:color w:val="6D6E71"/>
          <w:lang w:val="nl-NL"/>
        </w:rPr>
        <w:t>,</w:t>
      </w:r>
    </w:p>
    <w:p w14:paraId="425DCA35"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oe</w:t>
      </w:r>
      <w:r w:rsidRPr="00CA22F4">
        <w:rPr>
          <w:color w:val="6D6E71"/>
          <w:spacing w:val="-3"/>
          <w:lang w:val="nl-NL"/>
        </w:rPr>
        <w:t>r</w:t>
      </w:r>
      <w:r w:rsidRPr="00CA22F4">
        <w:rPr>
          <w:color w:val="6D6E71"/>
          <w:lang w:val="nl-NL"/>
        </w:rPr>
        <w:t>ei</w:t>
      </w:r>
      <w:r w:rsidRPr="00CA22F4">
        <w:rPr>
          <w:color w:val="6D6E71"/>
          <w:spacing w:val="-8"/>
          <w:lang w:val="nl-NL"/>
        </w:rPr>
        <w:t>k</w:t>
      </w:r>
      <w:r w:rsidRPr="00CA22F4">
        <w:rPr>
          <w:color w:val="6D6E71"/>
          <w:lang w:val="nl-NL"/>
        </w:rPr>
        <w:t xml:space="preserve">end en </w:t>
      </w:r>
      <w:r w:rsidRPr="00CA22F4">
        <w:rPr>
          <w:color w:val="6D6E71"/>
          <w:spacing w:val="-3"/>
          <w:lang w:val="nl-NL"/>
        </w:rPr>
        <w:t>t</w:t>
      </w:r>
      <w:r w:rsidRPr="00CA22F4">
        <w:rPr>
          <w:color w:val="6D6E71"/>
          <w:lang w:val="nl-NL"/>
        </w:rPr>
        <w:t xml:space="preserve">er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 dienend);</w:t>
      </w:r>
    </w:p>
    <w:p w14:paraId="23232082"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Wie</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ang</w:t>
      </w:r>
      <w:r w:rsidRPr="00CA22F4">
        <w:rPr>
          <w:color w:val="6D6E71"/>
          <w:spacing w:val="-1"/>
          <w:lang w:val="nl-NL"/>
        </w:rPr>
        <w:t xml:space="preserve"> </w:t>
      </w:r>
      <w:r w:rsidRPr="00CA22F4">
        <w:rPr>
          <w:color w:val="6D6E71"/>
          <w:spacing w:val="-3"/>
          <w:lang w:val="nl-NL"/>
        </w:rPr>
        <w:t>t</w:t>
      </w:r>
      <w:r w:rsidRPr="00CA22F4">
        <w:rPr>
          <w:color w:val="6D6E71"/>
          <w:lang w:val="nl-NL"/>
        </w:rPr>
        <w:t>ot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15A2D91F"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Wie is </w:t>
      </w:r>
      <w:r w:rsidRPr="00CA22F4">
        <w:rPr>
          <w:color w:val="6D6E71"/>
          <w:spacing w:val="-2"/>
          <w:lang w:val="nl-NL"/>
        </w:rPr>
        <w:t>g</w:t>
      </w:r>
      <w:r w:rsidRPr="00CA22F4">
        <w:rPr>
          <w:color w:val="6D6E71"/>
          <w:lang w:val="nl-NL"/>
        </w:rPr>
        <w:t>eau</w:t>
      </w:r>
      <w:r w:rsidRPr="00CA22F4">
        <w:rPr>
          <w:color w:val="6D6E71"/>
          <w:spacing w:val="-3"/>
          <w:lang w:val="nl-NL"/>
        </w:rPr>
        <w:t>t</w:t>
      </w:r>
      <w:r w:rsidRPr="00CA22F4">
        <w:rPr>
          <w:color w:val="6D6E71"/>
          <w:lang w:val="nl-NL"/>
        </w:rPr>
        <w:t>orisee</w:t>
      </w:r>
      <w:r w:rsidRPr="00CA22F4">
        <w:rPr>
          <w:color w:val="6D6E71"/>
          <w:spacing w:val="-4"/>
          <w:lang w:val="nl-NL"/>
        </w:rPr>
        <w:t>r</w:t>
      </w:r>
      <w:r w:rsidRPr="00CA22F4">
        <w:rPr>
          <w:color w:val="6D6E71"/>
          <w:lang w:val="nl-NL"/>
        </w:rPr>
        <w:t>d om wijzigin</w:t>
      </w:r>
      <w:r w:rsidRPr="00CA22F4">
        <w:rPr>
          <w:color w:val="6D6E71"/>
          <w:spacing w:val="-2"/>
          <w:lang w:val="nl-NL"/>
        </w:rPr>
        <w:t>g</w:t>
      </w:r>
      <w:r w:rsidRPr="00CA22F4">
        <w:rPr>
          <w:color w:val="6D6E71"/>
          <w:lang w:val="nl-NL"/>
        </w:rPr>
        <w:t xml:space="preserve">en aan </w:t>
      </w:r>
      <w:r w:rsidRPr="00CA22F4">
        <w:rPr>
          <w:color w:val="6D6E71"/>
          <w:spacing w:val="-3"/>
          <w:lang w:val="nl-NL"/>
        </w:rPr>
        <w:t>t</w:t>
      </w:r>
      <w:r w:rsidRPr="00CA22F4">
        <w:rPr>
          <w:color w:val="6D6E71"/>
          <w:lang w:val="nl-NL"/>
        </w:rPr>
        <w:t>e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 xml:space="preserve">en in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23702F17"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8"/>
          <w:lang w:val="nl-NL"/>
        </w:rPr>
        <w:t>W</w:t>
      </w:r>
      <w:r w:rsidRPr="00CA22F4">
        <w:rPr>
          <w:color w:val="6D6E71"/>
          <w:lang w:val="nl-NL"/>
        </w:rPr>
        <w:t xml:space="preserve">aar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op</w:t>
      </w:r>
      <w:r w:rsidRPr="00CA22F4">
        <w:rPr>
          <w:color w:val="6D6E71"/>
          <w:spacing w:val="-2"/>
          <w:lang w:val="nl-NL"/>
        </w:rPr>
        <w:t>g</w:t>
      </w:r>
      <w:r w:rsidRPr="00CA22F4">
        <w:rPr>
          <w:color w:val="6D6E71"/>
          <w:lang w:val="nl-NL"/>
        </w:rPr>
        <w:t>esla</w:t>
      </w:r>
      <w:r w:rsidRPr="00CA22F4">
        <w:rPr>
          <w:color w:val="6D6E71"/>
          <w:spacing w:val="-2"/>
          <w:lang w:val="nl-NL"/>
        </w:rPr>
        <w:t>g</w:t>
      </w:r>
      <w:r w:rsidRPr="00CA22F4">
        <w:rPr>
          <w:color w:val="6D6E71"/>
          <w:lang w:val="nl-NL"/>
        </w:rPr>
        <w:t>en? (</w:t>
      </w:r>
      <w:r w:rsidRPr="00CA22F4">
        <w:rPr>
          <w:color w:val="6D6E71"/>
          <w:spacing w:val="-3"/>
          <w:lang w:val="nl-NL"/>
        </w:rPr>
        <w:t>v</w:t>
      </w:r>
      <w:r w:rsidRPr="00CA22F4">
        <w:rPr>
          <w:color w:val="6D6E71"/>
          <w:lang w:val="nl-NL"/>
        </w:rPr>
        <w:t>eilig al dan ni</w:t>
      </w:r>
      <w:r w:rsidRPr="00CA22F4">
        <w:rPr>
          <w:color w:val="6D6E71"/>
          <w:spacing w:val="-1"/>
          <w:lang w:val="nl-NL"/>
        </w:rPr>
        <w:t>e</w:t>
      </w:r>
      <w:r w:rsidRPr="00CA22F4">
        <w:rPr>
          <w:color w:val="6D6E71"/>
          <w:lang w:val="nl-NL"/>
        </w:rPr>
        <w:t>t digi</w:t>
      </w:r>
      <w:r w:rsidRPr="00CA22F4">
        <w:rPr>
          <w:color w:val="6D6E71"/>
          <w:spacing w:val="-3"/>
          <w:lang w:val="nl-NL"/>
        </w:rPr>
        <w:t>t</w:t>
      </w:r>
      <w:r w:rsidRPr="00CA22F4">
        <w:rPr>
          <w:color w:val="6D6E71"/>
          <w:lang w:val="nl-NL"/>
        </w:rPr>
        <w:t>aal; ni</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an</w:t>
      </w:r>
      <w:r w:rsidRPr="00CA22F4">
        <w:rPr>
          <w:color w:val="6D6E71"/>
          <w:spacing w:val="-8"/>
          <w:lang w:val="nl-NL"/>
        </w:rPr>
        <w:t>k</w:t>
      </w:r>
      <w:r w:rsidRPr="00CA22F4">
        <w:rPr>
          <w:color w:val="6D6E71"/>
          <w:lang w:val="nl-NL"/>
        </w:rPr>
        <w:t xml:space="preserve">elijk </w:t>
      </w:r>
      <w:r w:rsidRPr="00CA22F4">
        <w:rPr>
          <w:color w:val="6D6E71"/>
          <w:spacing w:val="-2"/>
          <w:lang w:val="nl-NL"/>
        </w:rPr>
        <w:t>v</w:t>
      </w:r>
      <w:r w:rsidRPr="00CA22F4">
        <w:rPr>
          <w:color w:val="6D6E71"/>
          <w:lang w:val="nl-NL"/>
        </w:rPr>
        <w:t>oor onb</w:t>
      </w:r>
      <w:r w:rsidRPr="00CA22F4">
        <w:rPr>
          <w:color w:val="6D6E71"/>
          <w:spacing w:val="-1"/>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den).</w:t>
      </w:r>
    </w:p>
    <w:p w14:paraId="21CB3B02" w14:textId="77777777" w:rsidR="00624579" w:rsidRPr="00CA22F4" w:rsidRDefault="00624579">
      <w:pPr>
        <w:spacing w:before="4" w:line="260" w:lineRule="exact"/>
        <w:rPr>
          <w:sz w:val="26"/>
          <w:szCs w:val="26"/>
          <w:lang w:val="nl-NL"/>
        </w:rPr>
      </w:pPr>
    </w:p>
    <w:p w14:paraId="0CA3714E" w14:textId="77777777" w:rsidR="00624579" w:rsidRPr="00CA22F4" w:rsidRDefault="00CA22F4">
      <w:pPr>
        <w:pStyle w:val="Kop3"/>
        <w:rPr>
          <w:b w:val="0"/>
          <w:bCs w:val="0"/>
          <w:lang w:val="nl-NL"/>
        </w:rPr>
      </w:pPr>
      <w:r w:rsidRPr="00CA22F4">
        <w:rPr>
          <w:color w:val="4FA6E7"/>
          <w:lang w:val="nl-NL"/>
        </w:rPr>
        <w:t xml:space="preserve">Maak binnen je school de </w:t>
      </w:r>
      <w:r w:rsidRPr="00CA22F4">
        <w:rPr>
          <w:color w:val="4FA6E7"/>
          <w:spacing w:val="-3"/>
          <w:lang w:val="nl-NL"/>
        </w:rPr>
        <w:t>v</w:t>
      </w:r>
      <w:r w:rsidRPr="00CA22F4">
        <w:rPr>
          <w:color w:val="4FA6E7"/>
          <w:lang w:val="nl-NL"/>
        </w:rPr>
        <w:t>ol</w:t>
      </w:r>
      <w:r w:rsidRPr="00CA22F4">
        <w:rPr>
          <w:color w:val="4FA6E7"/>
          <w:spacing w:val="-3"/>
          <w:lang w:val="nl-NL"/>
        </w:rPr>
        <w:t>g</w:t>
      </w:r>
      <w:r w:rsidRPr="00CA22F4">
        <w:rPr>
          <w:color w:val="4FA6E7"/>
          <w:lang w:val="nl-NL"/>
        </w:rPr>
        <w:t xml:space="preserve">ende </w:t>
      </w:r>
      <w:r w:rsidRPr="00CA22F4">
        <w:rPr>
          <w:color w:val="4FA6E7"/>
          <w:spacing w:val="-2"/>
          <w:lang w:val="nl-NL"/>
        </w:rPr>
        <w:t>a</w:t>
      </w:r>
      <w:r w:rsidRPr="00CA22F4">
        <w:rPr>
          <w:color w:val="4FA6E7"/>
          <w:spacing w:val="-3"/>
          <w:lang w:val="nl-NL"/>
        </w:rPr>
        <w:t>f</w:t>
      </w:r>
      <w:r w:rsidRPr="00CA22F4">
        <w:rPr>
          <w:color w:val="4FA6E7"/>
          <w:lang w:val="nl-NL"/>
        </w:rPr>
        <w:t>sp</w:t>
      </w:r>
      <w:r w:rsidRPr="00CA22F4">
        <w:rPr>
          <w:color w:val="4FA6E7"/>
          <w:spacing w:val="-6"/>
          <w:lang w:val="nl-NL"/>
        </w:rPr>
        <w:t>r</w:t>
      </w:r>
      <w:r w:rsidRPr="00CA22F4">
        <w:rPr>
          <w:color w:val="4FA6E7"/>
          <w:lang w:val="nl-NL"/>
        </w:rPr>
        <w:t>a</w:t>
      </w:r>
      <w:r w:rsidRPr="00CA22F4">
        <w:rPr>
          <w:color w:val="4FA6E7"/>
          <w:spacing w:val="-7"/>
          <w:lang w:val="nl-NL"/>
        </w:rPr>
        <w:t>k</w:t>
      </w:r>
      <w:r w:rsidRPr="00CA22F4">
        <w:rPr>
          <w:color w:val="4FA6E7"/>
          <w:lang w:val="nl-NL"/>
        </w:rPr>
        <w:t>en:</w:t>
      </w:r>
    </w:p>
    <w:p w14:paraId="753E6BF0" w14:textId="77777777" w:rsidR="00624579" w:rsidRPr="00CA22F4" w:rsidRDefault="00CA22F4" w:rsidP="00CD3340">
      <w:pPr>
        <w:pStyle w:val="Plattetekst"/>
        <w:numPr>
          <w:ilvl w:val="0"/>
          <w:numId w:val="30"/>
        </w:numPr>
        <w:tabs>
          <w:tab w:val="left" w:pos="1493"/>
        </w:tabs>
        <w:spacing w:line="259"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 xml:space="preserve">f </w:t>
      </w:r>
      <w:r w:rsidRPr="00CA22F4">
        <w:rPr>
          <w:color w:val="6D6E71"/>
          <w:spacing w:val="-2"/>
          <w:lang w:val="nl-NL"/>
        </w:rPr>
        <w:t>g</w:t>
      </w:r>
      <w:r w:rsidRPr="00CA22F4">
        <w:rPr>
          <w:color w:val="6D6E71"/>
          <w:lang w:val="nl-NL"/>
        </w:rPr>
        <w:t xml:space="preserve">een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door aan de</w:t>
      </w:r>
      <w:r w:rsidRPr="00CA22F4">
        <w:rPr>
          <w:color w:val="6D6E71"/>
          <w:spacing w:val="-3"/>
          <w:lang w:val="nl-NL"/>
        </w:rPr>
        <w:t>r</w:t>
      </w:r>
      <w:r w:rsidRPr="00CA22F4">
        <w:rPr>
          <w:color w:val="6D6E71"/>
          <w:lang w:val="nl-NL"/>
        </w:rPr>
        <w:t xml:space="preserve">den </w:t>
      </w:r>
      <w:r w:rsidRPr="00CA22F4">
        <w:rPr>
          <w:color w:val="6D6E71"/>
          <w:spacing w:val="-5"/>
          <w:lang w:val="nl-NL"/>
        </w:rPr>
        <w:t>z</w:t>
      </w:r>
      <w:r w:rsidRPr="00CA22F4">
        <w:rPr>
          <w:color w:val="6D6E71"/>
          <w:lang w:val="nl-NL"/>
        </w:rPr>
        <w:t xml:space="preserve">onder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an oude</w:t>
      </w:r>
      <w:r w:rsidRPr="00CA22F4">
        <w:rPr>
          <w:color w:val="6D6E71"/>
          <w:spacing w:val="-4"/>
          <w:lang w:val="nl-NL"/>
        </w:rPr>
        <w:t>r</w:t>
      </w:r>
      <w:r w:rsidRPr="00CA22F4">
        <w:rPr>
          <w:color w:val="6D6E71"/>
          <w:lang w:val="nl-NL"/>
        </w:rPr>
        <w:t>s;</w:t>
      </w:r>
    </w:p>
    <w:p w14:paraId="76BFD5A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Ook</w:t>
      </w:r>
      <w:r w:rsidRPr="00CA22F4">
        <w:rPr>
          <w:color w:val="6D6E71"/>
          <w:spacing w:val="29"/>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30"/>
          <w:lang w:val="nl-NL"/>
        </w:rPr>
        <w:t xml:space="preserve"> </w:t>
      </w:r>
      <w:r w:rsidRPr="00CA22F4">
        <w:rPr>
          <w:color w:val="6D6E71"/>
          <w:lang w:val="nl-NL"/>
        </w:rPr>
        <w:t>en</w:t>
      </w:r>
      <w:r w:rsidRPr="00CA22F4">
        <w:rPr>
          <w:color w:val="6D6E71"/>
          <w:spacing w:val="30"/>
          <w:lang w:val="nl-NL"/>
        </w:rPr>
        <w:t xml:space="preserve"> </w:t>
      </w:r>
      <w:r w:rsidRPr="00CA22F4">
        <w:rPr>
          <w:color w:val="6D6E71"/>
          <w:lang w:val="nl-NL"/>
        </w:rPr>
        <w:t>beelden</w:t>
      </w:r>
      <w:r w:rsidRPr="00CA22F4">
        <w:rPr>
          <w:color w:val="6D6E71"/>
          <w:spacing w:val="29"/>
          <w:lang w:val="nl-NL"/>
        </w:rPr>
        <w:t xml:space="preserve"> </w:t>
      </w:r>
      <w:r w:rsidRPr="00CA22F4">
        <w:rPr>
          <w:color w:val="6D6E71"/>
          <w:lang w:val="nl-NL"/>
        </w:rPr>
        <w:t>ho</w:t>
      </w:r>
      <w:r w:rsidRPr="00CA22F4">
        <w:rPr>
          <w:color w:val="6D6E71"/>
          <w:spacing w:val="-3"/>
          <w:lang w:val="nl-NL"/>
        </w:rPr>
        <w:t>r</w:t>
      </w:r>
      <w:r w:rsidRPr="00CA22F4">
        <w:rPr>
          <w:color w:val="6D6E71"/>
          <w:lang w:val="nl-NL"/>
        </w:rPr>
        <w:t>en</w:t>
      </w:r>
      <w:r w:rsidRPr="00CA22F4">
        <w:rPr>
          <w:color w:val="6D6E71"/>
          <w:spacing w:val="30"/>
          <w:lang w:val="nl-NL"/>
        </w:rPr>
        <w:t xml:space="preserve"> </w:t>
      </w:r>
      <w:r w:rsidRPr="00CA22F4">
        <w:rPr>
          <w:color w:val="6D6E71"/>
          <w:spacing w:val="-3"/>
          <w:lang w:val="nl-NL"/>
        </w:rPr>
        <w:t>t</w:t>
      </w:r>
      <w:r w:rsidRPr="00CA22F4">
        <w:rPr>
          <w:color w:val="6D6E71"/>
          <w:lang w:val="nl-NL"/>
        </w:rPr>
        <w:t>ot</w:t>
      </w:r>
      <w:r w:rsidRPr="00CA22F4">
        <w:rPr>
          <w:color w:val="6D6E71"/>
          <w:spacing w:val="30"/>
          <w:lang w:val="nl-NL"/>
        </w:rPr>
        <w:t xml:space="preserve"> </w:t>
      </w:r>
      <w:r w:rsidRPr="00CA22F4">
        <w:rPr>
          <w:color w:val="6D6E71"/>
          <w:lang w:val="nl-NL"/>
        </w:rPr>
        <w:t>de</w:t>
      </w:r>
      <w:r w:rsidRPr="00CA22F4">
        <w:rPr>
          <w:color w:val="6D6E71"/>
          <w:spacing w:val="30"/>
          <w:lang w:val="nl-NL"/>
        </w:rPr>
        <w:t xml:space="preserve"> </w:t>
      </w:r>
      <w:r w:rsidRPr="00CA22F4">
        <w:rPr>
          <w:color w:val="6D6E71"/>
          <w:spacing w:val="-2"/>
          <w:lang w:val="nl-NL"/>
        </w:rPr>
        <w:t>c</w:t>
      </w:r>
      <w:r w:rsidRPr="00CA22F4">
        <w:rPr>
          <w:color w:val="6D6E71"/>
          <w:spacing w:val="-3"/>
          <w:lang w:val="nl-NL"/>
        </w:rPr>
        <w:t>at</w:t>
      </w:r>
      <w:r w:rsidRPr="00CA22F4">
        <w:rPr>
          <w:color w:val="6D6E71"/>
          <w:lang w:val="nl-NL"/>
        </w:rPr>
        <w:t>e</w:t>
      </w:r>
      <w:r w:rsidRPr="00CA22F4">
        <w:rPr>
          <w:color w:val="6D6E71"/>
          <w:spacing w:val="-2"/>
          <w:lang w:val="nl-NL"/>
        </w:rPr>
        <w:t>g</w:t>
      </w:r>
      <w:r w:rsidRPr="00CA22F4">
        <w:rPr>
          <w:color w:val="6D6E71"/>
          <w:lang w:val="nl-NL"/>
        </w:rPr>
        <w:t>orie</w:t>
      </w:r>
      <w:r w:rsidRPr="00CA22F4">
        <w:rPr>
          <w:color w:val="6D6E71"/>
          <w:spacing w:val="29"/>
          <w:lang w:val="nl-NL"/>
        </w:rPr>
        <w:t xml:space="preserve"> </w:t>
      </w:r>
      <w:r w:rsidRPr="00CA22F4">
        <w:rPr>
          <w:color w:val="6D6E71"/>
          <w:lang w:val="nl-NL"/>
        </w:rPr>
        <w:t>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30"/>
          <w:lang w:val="nl-NL"/>
        </w:rPr>
        <w:t xml:space="preserve"> </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sp</w:t>
      </w:r>
      <w:r w:rsidRPr="00CA22F4">
        <w:rPr>
          <w:color w:val="6D6E71"/>
          <w:spacing w:val="-3"/>
          <w:lang w:val="nl-NL"/>
        </w:rPr>
        <w:t>r</w:t>
      </w:r>
      <w:r w:rsidRPr="00CA22F4">
        <w:rPr>
          <w:color w:val="6D6E71"/>
          <w:lang w:val="nl-NL"/>
        </w:rPr>
        <w:t>eid</w:t>
      </w:r>
      <w:r w:rsidRPr="00CA22F4">
        <w:rPr>
          <w:color w:val="6D6E71"/>
          <w:spacing w:val="30"/>
          <w:lang w:val="nl-NL"/>
        </w:rPr>
        <w:t xml:space="preserve"> </w:t>
      </w:r>
      <w:r w:rsidRPr="00CA22F4">
        <w:rPr>
          <w:color w:val="6D6E71"/>
          <w:lang w:val="nl-NL"/>
        </w:rPr>
        <w:t>dus</w:t>
      </w:r>
      <w:r w:rsidRPr="00CA22F4">
        <w:rPr>
          <w:color w:val="6D6E71"/>
          <w:spacing w:val="29"/>
          <w:lang w:val="nl-NL"/>
        </w:rPr>
        <w:t xml:space="preserve"> </w:t>
      </w:r>
      <w:r w:rsidRPr="00CA22F4">
        <w:rPr>
          <w:color w:val="6D6E71"/>
          <w:lang w:val="nl-NL"/>
        </w:rPr>
        <w:t>ook</w:t>
      </w:r>
      <w:r w:rsidRPr="00CA22F4">
        <w:rPr>
          <w:color w:val="6D6E71"/>
          <w:spacing w:val="30"/>
          <w:lang w:val="nl-NL"/>
        </w:rPr>
        <w:t xml:space="preserve"> </w:t>
      </w:r>
      <w:r w:rsidRPr="00CA22F4">
        <w:rPr>
          <w:color w:val="6D6E71"/>
          <w:spacing w:val="-2"/>
          <w:lang w:val="nl-NL"/>
        </w:rPr>
        <w:t>g</w:t>
      </w:r>
      <w:r w:rsidRPr="00CA22F4">
        <w:rPr>
          <w:color w:val="6D6E71"/>
          <w:lang w:val="nl-NL"/>
        </w:rPr>
        <w:t>een</w:t>
      </w:r>
      <w:r w:rsidRPr="00CA22F4">
        <w:rPr>
          <w:color w:val="6D6E71"/>
          <w:spacing w:val="30"/>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30"/>
          <w:lang w:val="nl-NL"/>
        </w:rPr>
        <w:t xml:space="preserve"> </w:t>
      </w:r>
      <w:r w:rsidRPr="00CA22F4">
        <w:rPr>
          <w:color w:val="6D6E71"/>
          <w:lang w:val="nl-NL"/>
        </w:rPr>
        <w:t>c.q.</w:t>
      </w:r>
    </w:p>
    <w:p w14:paraId="3873CD5E" w14:textId="77777777" w:rsidR="00624579" w:rsidRPr="00CA22F4" w:rsidRDefault="00CA22F4">
      <w:pPr>
        <w:pStyle w:val="Plattetekst"/>
        <w:spacing w:line="264" w:lineRule="exact"/>
        <w:ind w:left="1493"/>
        <w:rPr>
          <w:lang w:val="nl-NL"/>
        </w:rPr>
      </w:pPr>
      <w:r w:rsidRPr="00CA22F4">
        <w:rPr>
          <w:color w:val="6D6E71"/>
          <w:lang w:val="nl-NL"/>
        </w:rPr>
        <w:t xml:space="preserve">videobeelden </w:t>
      </w:r>
      <w:r w:rsidRPr="00CA22F4">
        <w:rPr>
          <w:color w:val="6D6E71"/>
          <w:spacing w:val="-5"/>
          <w:lang w:val="nl-NL"/>
        </w:rPr>
        <w:t>z</w:t>
      </w:r>
      <w:r w:rsidRPr="00CA22F4">
        <w:rPr>
          <w:color w:val="6D6E71"/>
          <w:lang w:val="nl-NL"/>
        </w:rPr>
        <w:t xml:space="preserve">onder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an de oude</w:t>
      </w:r>
      <w:r w:rsidRPr="00CA22F4">
        <w:rPr>
          <w:color w:val="6D6E71"/>
          <w:spacing w:val="-4"/>
          <w:lang w:val="nl-NL"/>
        </w:rPr>
        <w:t>r</w:t>
      </w:r>
      <w:r w:rsidRPr="00CA22F4">
        <w:rPr>
          <w:color w:val="6D6E71"/>
          <w:lang w:val="nl-NL"/>
        </w:rPr>
        <w:t>s;</w:t>
      </w:r>
    </w:p>
    <w:p w14:paraId="4D9A726E"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11"/>
          <w:lang w:val="nl-NL"/>
        </w:rPr>
        <w:t>V</w:t>
      </w:r>
      <w:r w:rsidRPr="00CA22F4">
        <w:rPr>
          <w:color w:val="6D6E71"/>
          <w:lang w:val="nl-NL"/>
        </w:rPr>
        <w:t>e</w:t>
      </w:r>
      <w:r w:rsidRPr="00CA22F4">
        <w:rPr>
          <w:color w:val="6D6E71"/>
          <w:spacing w:val="1"/>
          <w:lang w:val="nl-NL"/>
        </w:rPr>
        <w:t>r</w:t>
      </w:r>
      <w:r w:rsidRPr="00CA22F4">
        <w:rPr>
          <w:color w:val="6D6E71"/>
          <w:lang w:val="nl-NL"/>
        </w:rPr>
        <w:t>wijder de pe</w:t>
      </w:r>
      <w:r w:rsidRPr="00CA22F4">
        <w:rPr>
          <w:color w:val="6D6E71"/>
          <w:spacing w:val="-4"/>
          <w:lang w:val="nl-NL"/>
        </w:rPr>
        <w:t>r</w:t>
      </w:r>
      <w:r w:rsidRPr="00CA22F4">
        <w:rPr>
          <w:color w:val="6D6E71"/>
          <w:lang w:val="nl-NL"/>
        </w:rPr>
        <w:t>soons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als zij h</w:t>
      </w:r>
      <w:r w:rsidRPr="00CA22F4">
        <w:rPr>
          <w:color w:val="6D6E71"/>
          <w:spacing w:val="-1"/>
          <w:lang w:val="nl-NL"/>
        </w:rPr>
        <w:t>e</w:t>
      </w:r>
      <w:r w:rsidRPr="00CA22F4">
        <w:rPr>
          <w:color w:val="6D6E71"/>
          <w:lang w:val="nl-NL"/>
        </w:rPr>
        <w:t>t doel ni</w:t>
      </w:r>
      <w:r w:rsidRPr="00CA22F4">
        <w:rPr>
          <w:color w:val="6D6E71"/>
          <w:spacing w:val="-1"/>
          <w:lang w:val="nl-NL"/>
        </w:rPr>
        <w:t>e</w:t>
      </w:r>
      <w:r w:rsidRPr="00CA22F4">
        <w:rPr>
          <w:color w:val="6D6E71"/>
          <w:lang w:val="nl-NL"/>
        </w:rPr>
        <w:t>t lan</w:t>
      </w:r>
      <w:r w:rsidRPr="00CA22F4">
        <w:rPr>
          <w:color w:val="6D6E71"/>
          <w:spacing w:val="-2"/>
          <w:lang w:val="nl-NL"/>
        </w:rPr>
        <w:t>g</w:t>
      </w:r>
      <w:r w:rsidRPr="00CA22F4">
        <w:rPr>
          <w:color w:val="6D6E71"/>
          <w:lang w:val="nl-NL"/>
        </w:rPr>
        <w:t>er dienen;</w:t>
      </w:r>
    </w:p>
    <w:p w14:paraId="3924B34A"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 xml:space="preserve">f op </w:t>
      </w:r>
      <w:r w:rsidRPr="00CA22F4">
        <w:rPr>
          <w:color w:val="6D6E71"/>
          <w:spacing w:val="-2"/>
          <w:lang w:val="nl-NL"/>
        </w:rPr>
        <w:t>v</w:t>
      </w:r>
      <w:r w:rsidRPr="00CA22F4">
        <w:rPr>
          <w:color w:val="6D6E71"/>
          <w:lang w:val="nl-NL"/>
        </w:rPr>
        <w:t>er</w:t>
      </w:r>
      <w:r w:rsidRPr="00CA22F4">
        <w:rPr>
          <w:color w:val="6D6E71"/>
          <w:spacing w:val="-5"/>
          <w:lang w:val="nl-NL"/>
        </w:rPr>
        <w:t>z</w:t>
      </w:r>
      <w:r w:rsidRPr="00CA22F4">
        <w:rPr>
          <w:color w:val="6D6E71"/>
          <w:lang w:val="nl-NL"/>
        </w:rPr>
        <w:t xml:space="preserve">oek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 xml:space="preserve">enheid </w:t>
      </w:r>
      <w:r w:rsidRPr="00CA22F4">
        <w:rPr>
          <w:color w:val="6D6E71"/>
          <w:spacing w:val="-2"/>
          <w:lang w:val="nl-NL"/>
        </w:rPr>
        <w:t>t</w:t>
      </w:r>
      <w:r w:rsidRPr="00CA22F4">
        <w:rPr>
          <w:color w:val="6D6E71"/>
          <w:lang w:val="nl-NL"/>
        </w:rPr>
        <w:t>ot in</w:t>
      </w:r>
      <w:r w:rsidRPr="00CA22F4">
        <w:rPr>
          <w:color w:val="6D6E71"/>
          <w:spacing w:val="-4"/>
          <w:lang w:val="nl-NL"/>
        </w:rPr>
        <w:t>z</w:t>
      </w:r>
      <w:r w:rsidRPr="00CA22F4">
        <w:rPr>
          <w:color w:val="6D6E71"/>
          <w:lang w:val="nl-NL"/>
        </w:rPr>
        <w:t>a</w:t>
      </w:r>
      <w:r w:rsidRPr="00CA22F4">
        <w:rPr>
          <w:color w:val="6D6E71"/>
          <w:spacing w:val="-2"/>
          <w:lang w:val="nl-NL"/>
        </w:rPr>
        <w:t>g</w:t>
      </w:r>
      <w:r w:rsidRPr="00CA22F4">
        <w:rPr>
          <w:color w:val="6D6E71"/>
          <w:lang w:val="nl-NL"/>
        </w:rPr>
        <w:t>e.</w:t>
      </w:r>
    </w:p>
    <w:p w14:paraId="4FFEE2BE" w14:textId="77777777" w:rsidR="00624579" w:rsidRPr="00CA22F4" w:rsidRDefault="00624579">
      <w:pPr>
        <w:spacing w:before="3" w:line="260" w:lineRule="exact"/>
        <w:rPr>
          <w:sz w:val="26"/>
          <w:szCs w:val="26"/>
          <w:lang w:val="nl-NL"/>
        </w:rPr>
      </w:pPr>
    </w:p>
    <w:p w14:paraId="004D6A18" w14:textId="77777777" w:rsidR="00624579" w:rsidRPr="00CA22F4" w:rsidRDefault="00CA22F4">
      <w:pPr>
        <w:pStyle w:val="Kop3"/>
        <w:spacing w:line="288" w:lineRule="exact"/>
        <w:ind w:right="1133"/>
        <w:rPr>
          <w:b w:val="0"/>
          <w:bCs w:val="0"/>
          <w:lang w:val="nl-NL"/>
        </w:rPr>
      </w:pPr>
      <w:r w:rsidRPr="00CA22F4">
        <w:rPr>
          <w:color w:val="4FA6E7"/>
          <w:lang w:val="nl-NL"/>
        </w:rPr>
        <w:t>Op</w:t>
      </w:r>
      <w:r w:rsidRPr="00CA22F4">
        <w:rPr>
          <w:color w:val="4FA6E7"/>
          <w:spacing w:val="-1"/>
          <w:lang w:val="nl-NL"/>
        </w:rPr>
        <w:t xml:space="preserve"> </w:t>
      </w:r>
      <w:r w:rsidRPr="00CA22F4">
        <w:rPr>
          <w:color w:val="4FA6E7"/>
          <w:lang w:val="nl-NL"/>
        </w:rPr>
        <w:t>g</w:t>
      </w:r>
      <w:r w:rsidRPr="00CA22F4">
        <w:rPr>
          <w:color w:val="4FA6E7"/>
          <w:spacing w:val="-3"/>
          <w:lang w:val="nl-NL"/>
        </w:rPr>
        <w:t>r</w:t>
      </w:r>
      <w:r w:rsidRPr="00CA22F4">
        <w:rPr>
          <w:color w:val="4FA6E7"/>
          <w:lang w:val="nl-NL"/>
        </w:rPr>
        <w:t>ond</w:t>
      </w:r>
      <w:r w:rsidRPr="00CA22F4">
        <w:rPr>
          <w:color w:val="4FA6E7"/>
          <w:spacing w:val="-1"/>
          <w:lang w:val="nl-NL"/>
        </w:rPr>
        <w:t xml:space="preserve"> </w:t>
      </w:r>
      <w:r w:rsidRPr="00CA22F4">
        <w:rPr>
          <w:color w:val="4FA6E7"/>
          <w:spacing w:val="-4"/>
          <w:lang w:val="nl-NL"/>
        </w:rPr>
        <w:t>v</w:t>
      </w:r>
      <w:r w:rsidRPr="00CA22F4">
        <w:rPr>
          <w:color w:val="4FA6E7"/>
          <w:lang w:val="nl-NL"/>
        </w:rPr>
        <w:t>an</w:t>
      </w:r>
      <w:r w:rsidRPr="00CA22F4">
        <w:rPr>
          <w:color w:val="4FA6E7"/>
          <w:spacing w:val="-1"/>
          <w:lang w:val="nl-NL"/>
        </w:rPr>
        <w:t xml:space="preserve"> </w:t>
      </w:r>
      <w:r w:rsidRPr="00CA22F4">
        <w:rPr>
          <w:color w:val="4FA6E7"/>
          <w:lang w:val="nl-NL"/>
        </w:rPr>
        <w:t>b</w:t>
      </w:r>
      <w:r w:rsidRPr="00CA22F4">
        <w:rPr>
          <w:color w:val="4FA6E7"/>
          <w:spacing w:val="-1"/>
          <w:lang w:val="nl-NL"/>
        </w:rPr>
        <w:t>o</w:t>
      </w:r>
      <w:r w:rsidRPr="00CA22F4">
        <w:rPr>
          <w:color w:val="4FA6E7"/>
          <w:spacing w:val="-3"/>
          <w:lang w:val="nl-NL"/>
        </w:rPr>
        <w:t>v</w:t>
      </w:r>
      <w:r w:rsidRPr="00CA22F4">
        <w:rPr>
          <w:color w:val="4FA6E7"/>
          <w:lang w:val="nl-NL"/>
        </w:rPr>
        <w:t>en</w:t>
      </w:r>
      <w:r w:rsidRPr="00CA22F4">
        <w:rPr>
          <w:color w:val="4FA6E7"/>
          <w:spacing w:val="-3"/>
          <w:lang w:val="nl-NL"/>
        </w:rPr>
        <w:t>st</w:t>
      </w:r>
      <w:r w:rsidRPr="00CA22F4">
        <w:rPr>
          <w:color w:val="4FA6E7"/>
          <w:lang w:val="nl-NL"/>
        </w:rPr>
        <w:t>aan</w:t>
      </w:r>
      <w:r w:rsidRPr="00CA22F4">
        <w:rPr>
          <w:color w:val="4FA6E7"/>
          <w:spacing w:val="-1"/>
          <w:lang w:val="nl-NL"/>
        </w:rPr>
        <w:t>d</w:t>
      </w:r>
      <w:r w:rsidRPr="00CA22F4">
        <w:rPr>
          <w:color w:val="4FA6E7"/>
          <w:lang w:val="nl-NL"/>
        </w:rPr>
        <w:t>e</w:t>
      </w:r>
      <w:r w:rsidRPr="00CA22F4">
        <w:rPr>
          <w:color w:val="4FA6E7"/>
          <w:spacing w:val="-1"/>
          <w:lang w:val="nl-NL"/>
        </w:rPr>
        <w:t xml:space="preserve"> </w:t>
      </w:r>
      <w:r w:rsidRPr="00CA22F4">
        <w:rPr>
          <w:color w:val="4FA6E7"/>
          <w:lang w:val="nl-NL"/>
        </w:rPr>
        <w:t>is</w:t>
      </w:r>
      <w:r w:rsidRPr="00CA22F4">
        <w:rPr>
          <w:color w:val="4FA6E7"/>
          <w:spacing w:val="-1"/>
          <w:lang w:val="nl-NL"/>
        </w:rPr>
        <w:t xml:space="preserve"> </w:t>
      </w:r>
      <w:r w:rsidRPr="00CA22F4">
        <w:rPr>
          <w:color w:val="4FA6E7"/>
          <w:lang w:val="nl-NL"/>
        </w:rPr>
        <w:t>h</w:t>
      </w:r>
      <w:r w:rsidRPr="00CA22F4">
        <w:rPr>
          <w:color w:val="4FA6E7"/>
          <w:spacing w:val="-2"/>
          <w:lang w:val="nl-NL"/>
        </w:rPr>
        <w:t>e</w:t>
      </w:r>
      <w:r w:rsidRPr="00CA22F4">
        <w:rPr>
          <w:color w:val="4FA6E7"/>
          <w:lang w:val="nl-NL"/>
        </w:rPr>
        <w:t>t</w:t>
      </w:r>
      <w:r w:rsidRPr="00CA22F4">
        <w:rPr>
          <w:color w:val="4FA6E7"/>
          <w:spacing w:val="-1"/>
          <w:lang w:val="nl-NL"/>
        </w:rPr>
        <w:t xml:space="preserve"> </w:t>
      </w:r>
      <w:r w:rsidRPr="00CA22F4">
        <w:rPr>
          <w:color w:val="4FA6E7"/>
          <w:spacing w:val="-4"/>
          <w:lang w:val="nl-NL"/>
        </w:rPr>
        <w:t>v</w:t>
      </w:r>
      <w:r w:rsidRPr="00CA22F4">
        <w:rPr>
          <w:color w:val="4FA6E7"/>
          <w:lang w:val="nl-NL"/>
        </w:rPr>
        <w:t>an</w:t>
      </w:r>
      <w:r w:rsidRPr="00CA22F4">
        <w:rPr>
          <w:color w:val="4FA6E7"/>
          <w:spacing w:val="-1"/>
          <w:lang w:val="nl-NL"/>
        </w:rPr>
        <w:t xml:space="preserve"> </w:t>
      </w:r>
      <w:r w:rsidRPr="00CA22F4">
        <w:rPr>
          <w:color w:val="4FA6E7"/>
          <w:lang w:val="nl-NL"/>
        </w:rPr>
        <w:t>belang</w:t>
      </w:r>
      <w:r w:rsidRPr="00CA22F4">
        <w:rPr>
          <w:color w:val="4FA6E7"/>
          <w:spacing w:val="-1"/>
          <w:lang w:val="nl-NL"/>
        </w:rPr>
        <w:t xml:space="preserve"> </w:t>
      </w:r>
      <w:r w:rsidRPr="00CA22F4">
        <w:rPr>
          <w:color w:val="4FA6E7"/>
          <w:lang w:val="nl-NL"/>
        </w:rPr>
        <w:t>d</w:t>
      </w:r>
      <w:r w:rsidRPr="00CA22F4">
        <w:rPr>
          <w:color w:val="4FA6E7"/>
          <w:spacing w:val="-3"/>
          <w:lang w:val="nl-NL"/>
        </w:rPr>
        <w:t>a</w:t>
      </w:r>
      <w:r w:rsidRPr="00CA22F4">
        <w:rPr>
          <w:color w:val="4FA6E7"/>
          <w:lang w:val="nl-NL"/>
        </w:rPr>
        <w:t>t</w:t>
      </w:r>
      <w:r w:rsidRPr="00CA22F4">
        <w:rPr>
          <w:color w:val="4FA6E7"/>
          <w:spacing w:val="-1"/>
          <w:lang w:val="nl-NL"/>
        </w:rPr>
        <w:t xml:space="preserve"> </w:t>
      </w:r>
      <w:r w:rsidRPr="00CA22F4">
        <w:rPr>
          <w:color w:val="4FA6E7"/>
          <w:lang w:val="nl-NL"/>
        </w:rPr>
        <w:t>el</w:t>
      </w:r>
      <w:r w:rsidRPr="00CA22F4">
        <w:rPr>
          <w:color w:val="4FA6E7"/>
          <w:spacing w:val="-7"/>
          <w:lang w:val="nl-NL"/>
        </w:rPr>
        <w:t>k</w:t>
      </w:r>
      <w:r w:rsidRPr="00CA22F4">
        <w:rPr>
          <w:color w:val="4FA6E7"/>
          <w:lang w:val="nl-NL"/>
        </w:rPr>
        <w:t>e</w:t>
      </w:r>
      <w:r w:rsidRPr="00CA22F4">
        <w:rPr>
          <w:color w:val="4FA6E7"/>
          <w:spacing w:val="-1"/>
          <w:lang w:val="nl-NL"/>
        </w:rPr>
        <w:t xml:space="preserve"> </w:t>
      </w:r>
      <w:r w:rsidRPr="00CA22F4">
        <w:rPr>
          <w:color w:val="4FA6E7"/>
          <w:lang w:val="nl-NL"/>
        </w:rPr>
        <w:t>school</w:t>
      </w:r>
      <w:r w:rsidRPr="00CA22F4">
        <w:rPr>
          <w:color w:val="4FA6E7"/>
          <w:spacing w:val="-1"/>
          <w:lang w:val="nl-NL"/>
        </w:rPr>
        <w:t xml:space="preserve"> </w:t>
      </w:r>
      <w:r w:rsidRPr="00CA22F4">
        <w:rPr>
          <w:color w:val="4FA6E7"/>
          <w:spacing w:val="-4"/>
          <w:lang w:val="nl-NL"/>
        </w:rPr>
        <w:t>t</w:t>
      </w:r>
      <w:r w:rsidRPr="00CA22F4">
        <w:rPr>
          <w:color w:val="4FA6E7"/>
          <w:lang w:val="nl-NL"/>
        </w:rPr>
        <w:t>er bescherming</w:t>
      </w:r>
      <w:r w:rsidRPr="00CA22F4">
        <w:rPr>
          <w:color w:val="4FA6E7"/>
          <w:spacing w:val="-1"/>
          <w:lang w:val="nl-NL"/>
        </w:rPr>
        <w:t xml:space="preserve"> </w:t>
      </w:r>
      <w:r w:rsidRPr="00CA22F4">
        <w:rPr>
          <w:color w:val="4FA6E7"/>
          <w:spacing w:val="-4"/>
          <w:lang w:val="nl-NL"/>
        </w:rPr>
        <w:t>v</w:t>
      </w:r>
      <w:r w:rsidRPr="00CA22F4">
        <w:rPr>
          <w:color w:val="4FA6E7"/>
          <w:lang w:val="nl-NL"/>
        </w:rPr>
        <w:t>an</w:t>
      </w:r>
      <w:r w:rsidRPr="00CA22F4">
        <w:rPr>
          <w:color w:val="4FA6E7"/>
          <w:spacing w:val="-1"/>
          <w:lang w:val="nl-NL"/>
        </w:rPr>
        <w:t xml:space="preserve"> </w:t>
      </w:r>
      <w:r w:rsidRPr="00CA22F4">
        <w:rPr>
          <w:color w:val="4FA6E7"/>
          <w:lang w:val="nl-NL"/>
        </w:rPr>
        <w:t>de</w:t>
      </w:r>
      <w:r w:rsidRPr="00CA22F4">
        <w:rPr>
          <w:color w:val="4FA6E7"/>
          <w:spacing w:val="-1"/>
          <w:lang w:val="nl-NL"/>
        </w:rPr>
        <w:t xml:space="preserve"> </w:t>
      </w:r>
      <w:r w:rsidRPr="00CA22F4">
        <w:rPr>
          <w:color w:val="4FA6E7"/>
          <w:lang w:val="nl-NL"/>
        </w:rPr>
        <w:t>pri</w:t>
      </w:r>
      <w:r w:rsidRPr="00CA22F4">
        <w:rPr>
          <w:color w:val="4FA6E7"/>
          <w:spacing w:val="-4"/>
          <w:lang w:val="nl-NL"/>
        </w:rPr>
        <w:t>v</w:t>
      </w:r>
      <w:r w:rsidRPr="00CA22F4">
        <w:rPr>
          <w:color w:val="4FA6E7"/>
          <w:lang w:val="nl-NL"/>
        </w:rPr>
        <w:t>acy</w:t>
      </w:r>
      <w:r w:rsidRPr="00CA22F4">
        <w:rPr>
          <w:color w:val="4FA6E7"/>
          <w:spacing w:val="-1"/>
          <w:lang w:val="nl-NL"/>
        </w:rPr>
        <w:t xml:space="preserve"> </w:t>
      </w:r>
      <w:r w:rsidRPr="00CA22F4">
        <w:rPr>
          <w:color w:val="4FA6E7"/>
          <w:spacing w:val="-4"/>
          <w:lang w:val="nl-NL"/>
        </w:rPr>
        <w:t>v</w:t>
      </w:r>
      <w:r w:rsidRPr="00CA22F4">
        <w:rPr>
          <w:color w:val="4FA6E7"/>
          <w:lang w:val="nl-NL"/>
        </w:rPr>
        <w:t>an pe</w:t>
      </w:r>
      <w:r w:rsidRPr="00CA22F4">
        <w:rPr>
          <w:color w:val="4FA6E7"/>
          <w:spacing w:val="-3"/>
          <w:lang w:val="nl-NL"/>
        </w:rPr>
        <w:t>r</w:t>
      </w:r>
      <w:r w:rsidRPr="00CA22F4">
        <w:rPr>
          <w:color w:val="4FA6E7"/>
          <w:lang w:val="nl-NL"/>
        </w:rPr>
        <w:t xml:space="preserve">soneelsleden </w:t>
      </w:r>
      <w:r w:rsidRPr="00CA22F4">
        <w:rPr>
          <w:color w:val="4FA6E7"/>
          <w:spacing w:val="-4"/>
          <w:lang w:val="nl-NL"/>
        </w:rPr>
        <w:t>v</w:t>
      </w:r>
      <w:r w:rsidRPr="00CA22F4">
        <w:rPr>
          <w:color w:val="4FA6E7"/>
          <w:lang w:val="nl-NL"/>
        </w:rPr>
        <w:t>a</w:t>
      </w:r>
      <w:r w:rsidRPr="00CA22F4">
        <w:rPr>
          <w:color w:val="4FA6E7"/>
          <w:spacing w:val="-3"/>
          <w:lang w:val="nl-NL"/>
        </w:rPr>
        <w:t>s</w:t>
      </w:r>
      <w:r w:rsidRPr="00CA22F4">
        <w:rPr>
          <w:color w:val="4FA6E7"/>
          <w:lang w:val="nl-NL"/>
        </w:rPr>
        <w:t>t</w:t>
      </w:r>
      <w:r w:rsidRPr="00CA22F4">
        <w:rPr>
          <w:color w:val="4FA6E7"/>
          <w:spacing w:val="-3"/>
          <w:lang w:val="nl-NL"/>
        </w:rPr>
        <w:t>st</w:t>
      </w:r>
      <w:r w:rsidRPr="00CA22F4">
        <w:rPr>
          <w:color w:val="4FA6E7"/>
          <w:lang w:val="nl-NL"/>
        </w:rPr>
        <w:t>elt:</w:t>
      </w:r>
    </w:p>
    <w:p w14:paraId="34EBD0BE" w14:textId="77777777" w:rsidR="00624579" w:rsidRPr="00CA22F4" w:rsidRDefault="00CA22F4" w:rsidP="00CD3340">
      <w:pPr>
        <w:pStyle w:val="Plattetekst"/>
        <w:numPr>
          <w:ilvl w:val="0"/>
          <w:numId w:val="30"/>
        </w:numPr>
        <w:tabs>
          <w:tab w:val="left" w:pos="1493"/>
        </w:tabs>
        <w:spacing w:line="265" w:lineRule="exact"/>
        <w:ind w:left="1493"/>
        <w:rPr>
          <w:lang w:val="nl-NL"/>
        </w:rPr>
      </w:pPr>
      <w:r w:rsidRPr="00CA22F4">
        <w:rPr>
          <w:color w:val="6D6E71"/>
          <w:lang w:val="nl-NL"/>
        </w:rPr>
        <w:t xml:space="preserve">Wie is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2"/>
          <w:lang w:val="nl-NL"/>
        </w:rPr>
        <w:t>v</w:t>
      </w:r>
      <w:r w:rsidRPr="00CA22F4">
        <w:rPr>
          <w:color w:val="6D6E71"/>
          <w:lang w:val="nl-NL"/>
        </w:rPr>
        <w:t xml:space="preserve">oor beheer </w:t>
      </w:r>
      <w:r w:rsidRPr="00CA22F4">
        <w:rPr>
          <w:color w:val="6D6E71"/>
          <w:spacing w:val="-4"/>
          <w:lang w:val="nl-NL"/>
        </w:rPr>
        <w:t>v</w:t>
      </w:r>
      <w:r w:rsidRPr="00CA22F4">
        <w:rPr>
          <w:color w:val="6D6E71"/>
          <w:lang w:val="nl-NL"/>
        </w:rPr>
        <w:t xml:space="preserve">an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ens </w:t>
      </w:r>
      <w:r w:rsidRPr="00CA22F4">
        <w:rPr>
          <w:color w:val="6D6E71"/>
          <w:spacing w:val="-4"/>
          <w:lang w:val="nl-NL"/>
        </w:rPr>
        <w:t>v</w:t>
      </w:r>
      <w:r w:rsidRPr="00CA22F4">
        <w:rPr>
          <w:color w:val="6D6E71"/>
          <w:lang w:val="nl-NL"/>
        </w:rPr>
        <w:t>an pe</w:t>
      </w:r>
      <w:r w:rsidRPr="00CA22F4">
        <w:rPr>
          <w:color w:val="6D6E71"/>
          <w:spacing w:val="-4"/>
          <w:lang w:val="nl-NL"/>
        </w:rPr>
        <w:t>r</w:t>
      </w:r>
      <w:r w:rsidRPr="00CA22F4">
        <w:rPr>
          <w:color w:val="6D6E71"/>
          <w:lang w:val="nl-NL"/>
        </w:rPr>
        <w:t>soneelsleden?;</w:t>
      </w:r>
    </w:p>
    <w:p w14:paraId="55B3E170"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Wie beheert de </w:t>
      </w:r>
      <w:r w:rsidRPr="00CA22F4">
        <w:rPr>
          <w:color w:val="6D6E71"/>
          <w:spacing w:val="-3"/>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70DC7ACC"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 xml:space="preserve">e </w:t>
      </w:r>
      <w:r w:rsidRPr="00CA22F4">
        <w:rPr>
          <w:color w:val="6D6E71"/>
          <w:spacing w:val="6"/>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spacing w:val="-1"/>
          <w:lang w:val="nl-NL"/>
        </w:rPr>
        <w:t>e</w:t>
      </w:r>
      <w:r w:rsidRPr="00CA22F4">
        <w:rPr>
          <w:color w:val="6D6E71"/>
          <w:lang w:val="nl-NL"/>
        </w:rPr>
        <w:t xml:space="preserve">ns </w:t>
      </w:r>
      <w:r w:rsidRPr="00CA22F4">
        <w:rPr>
          <w:color w:val="6D6E71"/>
          <w:spacing w:val="7"/>
          <w:lang w:val="nl-NL"/>
        </w:rPr>
        <w:t xml:space="preserve"> </w:t>
      </w:r>
      <w:r w:rsidRPr="00CA22F4">
        <w:rPr>
          <w:color w:val="6D6E71"/>
          <w:lang w:val="nl-NL"/>
        </w:rPr>
        <w:t xml:space="preserve">zijn </w:t>
      </w:r>
      <w:r w:rsidRPr="00CA22F4">
        <w:rPr>
          <w:color w:val="6D6E71"/>
          <w:spacing w:val="8"/>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 xml:space="preserve">elijk </w:t>
      </w:r>
      <w:r w:rsidRPr="00CA22F4">
        <w:rPr>
          <w:color w:val="6D6E71"/>
          <w:spacing w:val="7"/>
          <w:lang w:val="nl-NL"/>
        </w:rPr>
        <w:t xml:space="preserve"> </w:t>
      </w:r>
      <w:r w:rsidRPr="00CA22F4">
        <w:rPr>
          <w:color w:val="6D6E71"/>
          <w:spacing w:val="-3"/>
          <w:lang w:val="nl-NL"/>
        </w:rPr>
        <w:t>v</w:t>
      </w:r>
      <w:r w:rsidRPr="00CA22F4">
        <w:rPr>
          <w:color w:val="6D6E71"/>
          <w:lang w:val="nl-NL"/>
        </w:rPr>
        <w:t xml:space="preserve">oor </w:t>
      </w:r>
      <w:r w:rsidRPr="00CA22F4">
        <w:rPr>
          <w:color w:val="6D6E71"/>
          <w:spacing w:val="6"/>
          <w:lang w:val="nl-NL"/>
        </w:rPr>
        <w:t xml:space="preserve"> </w:t>
      </w:r>
      <w:r w:rsidRPr="00CA22F4">
        <w:rPr>
          <w:color w:val="6D6E71"/>
          <w:lang w:val="nl-NL"/>
        </w:rPr>
        <w:t xml:space="preserve">een </w:t>
      </w:r>
      <w:r w:rsidRPr="00CA22F4">
        <w:rPr>
          <w:color w:val="6D6E71"/>
          <w:spacing w:val="7"/>
          <w:lang w:val="nl-NL"/>
        </w:rPr>
        <w:t xml:space="preserve"> </w:t>
      </w:r>
      <w:r w:rsidRPr="00CA22F4">
        <w:rPr>
          <w:color w:val="6D6E71"/>
          <w:spacing w:val="-2"/>
          <w:lang w:val="nl-NL"/>
        </w:rPr>
        <w:t>g</w:t>
      </w:r>
      <w:r w:rsidRPr="00CA22F4">
        <w:rPr>
          <w:color w:val="6D6E71"/>
          <w:lang w:val="nl-NL"/>
        </w:rPr>
        <w:t xml:space="preserve">oed </w:t>
      </w:r>
      <w:r w:rsidRPr="00CA22F4">
        <w:rPr>
          <w:color w:val="6D6E71"/>
          <w:spacing w:val="7"/>
          <w:lang w:val="nl-NL"/>
        </w:rPr>
        <w:t xml:space="preserve"> </w:t>
      </w:r>
      <w:r w:rsidRPr="00CA22F4">
        <w:rPr>
          <w:color w:val="6D6E71"/>
          <w:lang w:val="nl-NL"/>
        </w:rPr>
        <w:t xml:space="preserve">en </w:t>
      </w:r>
      <w:r w:rsidRPr="00CA22F4">
        <w:rPr>
          <w:color w:val="6D6E71"/>
          <w:spacing w:val="7"/>
          <w:lang w:val="nl-NL"/>
        </w:rPr>
        <w:t xml:space="preserve"> </w:t>
      </w:r>
      <w:r w:rsidRPr="00CA22F4">
        <w:rPr>
          <w:color w:val="6D6E71"/>
          <w:lang w:val="nl-NL"/>
        </w:rPr>
        <w:t>adequa</w:t>
      </w:r>
      <w:r w:rsidRPr="00CA22F4">
        <w:rPr>
          <w:color w:val="6D6E71"/>
          <w:spacing w:val="-2"/>
          <w:lang w:val="nl-NL"/>
        </w:rPr>
        <w:t>a</w:t>
      </w:r>
      <w:r w:rsidRPr="00CA22F4">
        <w:rPr>
          <w:color w:val="6D6E71"/>
          <w:lang w:val="nl-NL"/>
        </w:rPr>
        <w:t xml:space="preserve">t </w:t>
      </w:r>
      <w:r w:rsidRPr="00CA22F4">
        <w:rPr>
          <w:color w:val="6D6E71"/>
          <w:spacing w:val="7"/>
          <w:lang w:val="nl-NL"/>
        </w:rPr>
        <w:t xml:space="preserve"> </w:t>
      </w:r>
      <w:r w:rsidRPr="00CA22F4">
        <w:rPr>
          <w:color w:val="6D6E71"/>
          <w:lang w:val="nl-NL"/>
        </w:rPr>
        <w:t>pe</w:t>
      </w:r>
      <w:r w:rsidRPr="00CA22F4">
        <w:rPr>
          <w:color w:val="6D6E71"/>
          <w:spacing w:val="-4"/>
          <w:lang w:val="nl-NL"/>
        </w:rPr>
        <w:t>r</w:t>
      </w:r>
      <w:r w:rsidRPr="00CA22F4">
        <w:rPr>
          <w:color w:val="6D6E71"/>
          <w:lang w:val="nl-NL"/>
        </w:rPr>
        <w:t xml:space="preserve">soneelsbeleid </w:t>
      </w:r>
      <w:r w:rsidRPr="00CA22F4">
        <w:rPr>
          <w:color w:val="6D6E71"/>
          <w:spacing w:val="7"/>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w:t>
      </w:r>
      <w:r w:rsidRPr="00CA22F4">
        <w:rPr>
          <w:color w:val="6D6E71"/>
          <w:spacing w:val="7"/>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enm</w:t>
      </w:r>
      <w:r w:rsidRPr="00CA22F4">
        <w:rPr>
          <w:color w:val="6D6E71"/>
          <w:spacing w:val="-3"/>
          <w:lang w:val="nl-NL"/>
        </w:rPr>
        <w:t>a</w:t>
      </w:r>
      <w:r w:rsidRPr="00CA22F4">
        <w:rPr>
          <w:color w:val="6D6E71"/>
          <w:lang w:val="nl-NL"/>
        </w:rPr>
        <w:t>ti</w:t>
      </w:r>
      <w:r w:rsidRPr="00CA22F4">
        <w:rPr>
          <w:color w:val="6D6E71"/>
          <w:spacing w:val="2"/>
          <w:lang w:val="nl-NL"/>
        </w:rPr>
        <w:t>g</w:t>
      </w:r>
      <w:r w:rsidRPr="00CA22F4">
        <w:rPr>
          <w:color w:val="6D6E71"/>
          <w:lang w:val="nl-NL"/>
        </w:rPr>
        <w:t>,</w:t>
      </w:r>
    </w:p>
    <w:p w14:paraId="555FE0A4"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oe</w:t>
      </w:r>
      <w:r w:rsidRPr="00CA22F4">
        <w:rPr>
          <w:color w:val="6D6E71"/>
          <w:spacing w:val="-3"/>
          <w:lang w:val="nl-NL"/>
        </w:rPr>
        <w:t>r</w:t>
      </w:r>
      <w:r w:rsidRPr="00CA22F4">
        <w:rPr>
          <w:color w:val="6D6E71"/>
          <w:lang w:val="nl-NL"/>
        </w:rPr>
        <w:t>ei</w:t>
      </w:r>
      <w:r w:rsidRPr="00CA22F4">
        <w:rPr>
          <w:color w:val="6D6E71"/>
          <w:spacing w:val="-8"/>
          <w:lang w:val="nl-NL"/>
        </w:rPr>
        <w:t>k</w:t>
      </w:r>
      <w:r w:rsidRPr="00CA22F4">
        <w:rPr>
          <w:color w:val="6D6E71"/>
          <w:lang w:val="nl-NL"/>
        </w:rPr>
        <w:t xml:space="preserve">end en </w:t>
      </w:r>
      <w:r w:rsidRPr="00CA22F4">
        <w:rPr>
          <w:color w:val="6D6E71"/>
          <w:spacing w:val="-3"/>
          <w:lang w:val="nl-NL"/>
        </w:rPr>
        <w:t>t</w:t>
      </w:r>
      <w:r w:rsidRPr="00CA22F4">
        <w:rPr>
          <w:color w:val="6D6E71"/>
          <w:lang w:val="nl-NL"/>
        </w:rPr>
        <w:t xml:space="preserve">er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 dienend);</w:t>
      </w:r>
    </w:p>
    <w:p w14:paraId="5A39C93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 xml:space="preserve">Wie is </w:t>
      </w:r>
      <w:r w:rsidRPr="00CA22F4">
        <w:rPr>
          <w:color w:val="6D6E71"/>
          <w:spacing w:val="-2"/>
          <w:lang w:val="nl-NL"/>
        </w:rPr>
        <w:t>g</w:t>
      </w:r>
      <w:r w:rsidRPr="00CA22F4">
        <w:rPr>
          <w:color w:val="6D6E71"/>
          <w:lang w:val="nl-NL"/>
        </w:rPr>
        <w:t>eau</w:t>
      </w:r>
      <w:r w:rsidRPr="00CA22F4">
        <w:rPr>
          <w:color w:val="6D6E71"/>
          <w:spacing w:val="-3"/>
          <w:lang w:val="nl-NL"/>
        </w:rPr>
        <w:t>t</w:t>
      </w:r>
      <w:r w:rsidRPr="00CA22F4">
        <w:rPr>
          <w:color w:val="6D6E71"/>
          <w:lang w:val="nl-NL"/>
        </w:rPr>
        <w:t>orisee</w:t>
      </w:r>
      <w:r w:rsidRPr="00CA22F4">
        <w:rPr>
          <w:color w:val="6D6E71"/>
          <w:spacing w:val="-4"/>
          <w:lang w:val="nl-NL"/>
        </w:rPr>
        <w:t>r</w:t>
      </w:r>
      <w:r w:rsidRPr="00CA22F4">
        <w:rPr>
          <w:color w:val="6D6E71"/>
          <w:lang w:val="nl-NL"/>
        </w:rPr>
        <w:t>d om wijzigin</w:t>
      </w:r>
      <w:r w:rsidRPr="00CA22F4">
        <w:rPr>
          <w:color w:val="6D6E71"/>
          <w:spacing w:val="-2"/>
          <w:lang w:val="nl-NL"/>
        </w:rPr>
        <w:t>g</w:t>
      </w:r>
      <w:r w:rsidRPr="00CA22F4">
        <w:rPr>
          <w:color w:val="6D6E71"/>
          <w:lang w:val="nl-NL"/>
        </w:rPr>
        <w:t xml:space="preserve">en aan </w:t>
      </w:r>
      <w:r w:rsidRPr="00CA22F4">
        <w:rPr>
          <w:color w:val="6D6E71"/>
          <w:spacing w:val="-3"/>
          <w:lang w:val="nl-NL"/>
        </w:rPr>
        <w:t>t</w:t>
      </w:r>
      <w:r w:rsidRPr="00CA22F4">
        <w:rPr>
          <w:color w:val="6D6E71"/>
          <w:lang w:val="nl-NL"/>
        </w:rPr>
        <w:t>e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 xml:space="preserve">en in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p>
    <w:p w14:paraId="75E95AC8"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spacing w:val="-8"/>
          <w:lang w:val="nl-NL"/>
        </w:rPr>
        <w:t>W</w:t>
      </w:r>
      <w:r w:rsidRPr="00CA22F4">
        <w:rPr>
          <w:color w:val="6D6E71"/>
          <w:lang w:val="nl-NL"/>
        </w:rPr>
        <w:t xml:space="preserve">aar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 op</w:t>
      </w:r>
      <w:r w:rsidRPr="00CA22F4">
        <w:rPr>
          <w:color w:val="6D6E71"/>
          <w:spacing w:val="-2"/>
          <w:lang w:val="nl-NL"/>
        </w:rPr>
        <w:t>g</w:t>
      </w:r>
      <w:r w:rsidRPr="00CA22F4">
        <w:rPr>
          <w:color w:val="6D6E71"/>
          <w:lang w:val="nl-NL"/>
        </w:rPr>
        <w:t>esla</w:t>
      </w:r>
      <w:r w:rsidRPr="00CA22F4">
        <w:rPr>
          <w:color w:val="6D6E71"/>
          <w:spacing w:val="-2"/>
          <w:lang w:val="nl-NL"/>
        </w:rPr>
        <w:t>g</w:t>
      </w:r>
      <w:r w:rsidRPr="00CA22F4">
        <w:rPr>
          <w:color w:val="6D6E71"/>
          <w:lang w:val="nl-NL"/>
        </w:rPr>
        <w:t>en? (</w:t>
      </w:r>
      <w:r w:rsidRPr="00CA22F4">
        <w:rPr>
          <w:color w:val="6D6E71"/>
          <w:spacing w:val="-3"/>
          <w:lang w:val="nl-NL"/>
        </w:rPr>
        <w:t>v</w:t>
      </w:r>
      <w:r w:rsidRPr="00CA22F4">
        <w:rPr>
          <w:color w:val="6D6E71"/>
          <w:lang w:val="nl-NL"/>
        </w:rPr>
        <w:t>eilig al dan ni</w:t>
      </w:r>
      <w:r w:rsidRPr="00CA22F4">
        <w:rPr>
          <w:color w:val="6D6E71"/>
          <w:spacing w:val="-1"/>
          <w:lang w:val="nl-NL"/>
        </w:rPr>
        <w:t>e</w:t>
      </w:r>
      <w:r w:rsidRPr="00CA22F4">
        <w:rPr>
          <w:color w:val="6D6E71"/>
          <w:lang w:val="nl-NL"/>
        </w:rPr>
        <w:t>t digi</w:t>
      </w:r>
      <w:r w:rsidRPr="00CA22F4">
        <w:rPr>
          <w:color w:val="6D6E71"/>
          <w:spacing w:val="-3"/>
          <w:lang w:val="nl-NL"/>
        </w:rPr>
        <w:t>t</w:t>
      </w:r>
      <w:r w:rsidRPr="00CA22F4">
        <w:rPr>
          <w:color w:val="6D6E71"/>
          <w:lang w:val="nl-NL"/>
        </w:rPr>
        <w:t>aal; ni</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an</w:t>
      </w:r>
      <w:r w:rsidRPr="00CA22F4">
        <w:rPr>
          <w:color w:val="6D6E71"/>
          <w:spacing w:val="-8"/>
          <w:lang w:val="nl-NL"/>
        </w:rPr>
        <w:t>k</w:t>
      </w:r>
      <w:r w:rsidRPr="00CA22F4">
        <w:rPr>
          <w:color w:val="6D6E71"/>
          <w:lang w:val="nl-NL"/>
        </w:rPr>
        <w:t xml:space="preserve">elijk </w:t>
      </w:r>
      <w:r w:rsidRPr="00CA22F4">
        <w:rPr>
          <w:color w:val="6D6E71"/>
          <w:spacing w:val="-2"/>
          <w:lang w:val="nl-NL"/>
        </w:rPr>
        <w:t>v</w:t>
      </w:r>
      <w:r w:rsidRPr="00CA22F4">
        <w:rPr>
          <w:color w:val="6D6E71"/>
          <w:lang w:val="nl-NL"/>
        </w:rPr>
        <w:t>oor onb</w:t>
      </w:r>
      <w:r w:rsidRPr="00CA22F4">
        <w:rPr>
          <w:color w:val="6D6E71"/>
          <w:spacing w:val="-1"/>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den);</w:t>
      </w:r>
    </w:p>
    <w:p w14:paraId="144CAB03"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S</w:t>
      </w:r>
      <w:r w:rsidRPr="00CA22F4">
        <w:rPr>
          <w:color w:val="6D6E71"/>
          <w:spacing w:val="-3"/>
          <w:lang w:val="nl-NL"/>
        </w:rPr>
        <w:t>t</w:t>
      </w:r>
      <w:r w:rsidRPr="00CA22F4">
        <w:rPr>
          <w:color w:val="6D6E71"/>
          <w:lang w:val="nl-NL"/>
        </w:rPr>
        <w:t>el</w:t>
      </w:r>
      <w:r w:rsidRPr="00CA22F4">
        <w:rPr>
          <w:color w:val="6D6E71"/>
          <w:spacing w:val="-1"/>
          <w:lang w:val="nl-NL"/>
        </w:rPr>
        <w:t xml:space="preserve"> </w:t>
      </w:r>
      <w:r w:rsidRPr="00CA22F4">
        <w:rPr>
          <w:color w:val="6D6E71"/>
          <w:lang w:val="nl-NL"/>
        </w:rPr>
        <w:t>pe</w:t>
      </w:r>
      <w:r w:rsidRPr="00CA22F4">
        <w:rPr>
          <w:color w:val="6D6E71"/>
          <w:spacing w:val="-4"/>
          <w:lang w:val="nl-NL"/>
        </w:rPr>
        <w:t>r</w:t>
      </w:r>
      <w:r w:rsidRPr="00CA22F4">
        <w:rPr>
          <w:color w:val="6D6E71"/>
          <w:lang w:val="nl-NL"/>
        </w:rPr>
        <w:t>soneelsleden op de hoo</w:t>
      </w:r>
      <w:r w:rsidRPr="00CA22F4">
        <w:rPr>
          <w:color w:val="6D6E71"/>
          <w:spacing w:val="-3"/>
          <w:lang w:val="nl-NL"/>
        </w:rPr>
        <w:t>gt</w:t>
      </w:r>
      <w:r w:rsidRPr="00CA22F4">
        <w:rPr>
          <w:color w:val="6D6E71"/>
          <w:lang w:val="nl-NL"/>
        </w:rPr>
        <w:t xml:space="preserve">e </w:t>
      </w:r>
      <w:r w:rsidRPr="00CA22F4">
        <w:rPr>
          <w:color w:val="6D6E71"/>
          <w:spacing w:val="-3"/>
          <w:lang w:val="nl-NL"/>
        </w:rPr>
        <w:t>w</w:t>
      </w:r>
      <w:r w:rsidRPr="00CA22F4">
        <w:rPr>
          <w:color w:val="6D6E71"/>
          <w:lang w:val="nl-NL"/>
        </w:rPr>
        <w:t>anneer</w:t>
      </w:r>
      <w:r w:rsidRPr="00CA22F4">
        <w:rPr>
          <w:color w:val="6D6E71"/>
          <w:spacing w:val="-1"/>
          <w:lang w:val="nl-NL"/>
        </w:rPr>
        <w:t xml:space="preserve"> </w:t>
      </w:r>
      <w:r w:rsidRPr="00CA22F4">
        <w:rPr>
          <w:color w:val="6D6E71"/>
          <w:lang w:val="nl-NL"/>
        </w:rPr>
        <w:t>er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 xml:space="preserve">tie in de </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spacing w:val="-2"/>
          <w:lang w:val="nl-NL"/>
        </w:rPr>
        <w:t>ge</w:t>
      </w:r>
      <w:r w:rsidRPr="00CA22F4">
        <w:rPr>
          <w:color w:val="6D6E71"/>
          <w:lang w:val="nl-NL"/>
        </w:rPr>
        <w:t>wijzi</w:t>
      </w:r>
      <w:r w:rsidRPr="00CA22F4">
        <w:rPr>
          <w:color w:val="6D6E71"/>
          <w:spacing w:val="-2"/>
          <w:lang w:val="nl-NL"/>
        </w:rPr>
        <w:t>g</w:t>
      </w:r>
      <w:r w:rsidRPr="00CA22F4">
        <w:rPr>
          <w:color w:val="6D6E71"/>
          <w:lang w:val="nl-NL"/>
        </w:rPr>
        <w:t xml:space="preserve">d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w:t>
      </w:r>
    </w:p>
    <w:p w14:paraId="5C494B69"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 xml:space="preserve">f op </w:t>
      </w:r>
      <w:r w:rsidRPr="00CA22F4">
        <w:rPr>
          <w:color w:val="6D6E71"/>
          <w:spacing w:val="-2"/>
          <w:lang w:val="nl-NL"/>
        </w:rPr>
        <w:t>v</w:t>
      </w:r>
      <w:r w:rsidRPr="00CA22F4">
        <w:rPr>
          <w:color w:val="6D6E71"/>
          <w:lang w:val="nl-NL"/>
        </w:rPr>
        <w:t>er</w:t>
      </w:r>
      <w:r w:rsidRPr="00CA22F4">
        <w:rPr>
          <w:color w:val="6D6E71"/>
          <w:spacing w:val="-5"/>
          <w:lang w:val="nl-NL"/>
        </w:rPr>
        <w:t>z</w:t>
      </w:r>
      <w:r w:rsidRPr="00CA22F4">
        <w:rPr>
          <w:color w:val="6D6E71"/>
          <w:lang w:val="nl-NL"/>
        </w:rPr>
        <w:t xml:space="preserve">oek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 xml:space="preserve">enheid </w:t>
      </w:r>
      <w:r w:rsidRPr="00CA22F4">
        <w:rPr>
          <w:color w:val="6D6E71"/>
          <w:spacing w:val="-2"/>
          <w:lang w:val="nl-NL"/>
        </w:rPr>
        <w:t>t</w:t>
      </w:r>
      <w:r w:rsidRPr="00CA22F4">
        <w:rPr>
          <w:color w:val="6D6E71"/>
          <w:lang w:val="nl-NL"/>
        </w:rPr>
        <w:t>ot in</w:t>
      </w:r>
      <w:r w:rsidRPr="00CA22F4">
        <w:rPr>
          <w:color w:val="6D6E71"/>
          <w:spacing w:val="-4"/>
          <w:lang w:val="nl-NL"/>
        </w:rPr>
        <w:t>z</w:t>
      </w:r>
      <w:r w:rsidRPr="00CA22F4">
        <w:rPr>
          <w:color w:val="6D6E71"/>
          <w:lang w:val="nl-NL"/>
        </w:rPr>
        <w:t>a</w:t>
      </w:r>
      <w:r w:rsidRPr="00CA22F4">
        <w:rPr>
          <w:color w:val="6D6E71"/>
          <w:spacing w:val="-2"/>
          <w:lang w:val="nl-NL"/>
        </w:rPr>
        <w:t>g</w:t>
      </w:r>
      <w:r w:rsidRPr="00CA22F4">
        <w:rPr>
          <w:color w:val="6D6E71"/>
          <w:lang w:val="nl-NL"/>
        </w:rPr>
        <w:t>e;</w:t>
      </w:r>
    </w:p>
    <w:p w14:paraId="02DED344"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Mailing aan 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e g</w:t>
      </w:r>
      <w:r w:rsidRPr="00CA22F4">
        <w:rPr>
          <w:color w:val="6D6E71"/>
          <w:spacing w:val="-4"/>
          <w:lang w:val="nl-NL"/>
        </w:rPr>
        <w:t>r</w:t>
      </w:r>
      <w:r w:rsidRPr="00CA22F4">
        <w:rPr>
          <w:color w:val="6D6E71"/>
          <w:lang w:val="nl-NL"/>
        </w:rPr>
        <w:t xml:space="preserve">oepen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via BCC;</w:t>
      </w:r>
    </w:p>
    <w:p w14:paraId="395B7C32" w14:textId="77777777" w:rsidR="00624579" w:rsidRPr="00CA22F4" w:rsidRDefault="00CA22F4" w:rsidP="00CD3340">
      <w:pPr>
        <w:pStyle w:val="Plattetekst"/>
        <w:numPr>
          <w:ilvl w:val="0"/>
          <w:numId w:val="30"/>
        </w:numPr>
        <w:tabs>
          <w:tab w:val="left" w:pos="1493"/>
        </w:tabs>
        <w:spacing w:line="264" w:lineRule="exact"/>
        <w:ind w:left="1493"/>
        <w:rPr>
          <w:lang w:val="nl-NL"/>
        </w:rPr>
      </w:pPr>
      <w:r w:rsidRPr="00CA22F4">
        <w:rPr>
          <w:color w:val="6D6E71"/>
          <w:lang w:val="nl-NL"/>
        </w:rPr>
        <w:t>In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4"/>
          <w:lang w:val="nl-NL"/>
        </w:rPr>
        <w:t>k</w:t>
      </w:r>
      <w:r w:rsidRPr="00CA22F4">
        <w:rPr>
          <w:color w:val="6D6E71"/>
          <w:lang w:val="nl-NL"/>
        </w:rPr>
        <w:t>ader</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VIR(</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wijsind</w:t>
      </w:r>
      <w:r w:rsidRPr="00CA22F4">
        <w:rPr>
          <w:color w:val="6D6E71"/>
          <w:spacing w:val="-3"/>
          <w:lang w:val="nl-NL"/>
        </w:rPr>
        <w:t>e</w:t>
      </w:r>
      <w:r w:rsidRPr="00CA22F4">
        <w:rPr>
          <w:color w:val="6D6E71"/>
          <w:lang w:val="nl-NL"/>
        </w:rPr>
        <w:t>x</w:t>
      </w:r>
      <w:r w:rsidRPr="00CA22F4">
        <w:rPr>
          <w:color w:val="6D6E71"/>
          <w:spacing w:val="-8"/>
          <w:lang w:val="nl-NL"/>
        </w:rPr>
        <w:t xml:space="preserve"> </w:t>
      </w:r>
      <w:r w:rsidRPr="00CA22F4">
        <w:rPr>
          <w:color w:val="6D6E71"/>
          <w:lang w:val="nl-NL"/>
        </w:rPr>
        <w:t>risi</w:t>
      </w:r>
      <w:r w:rsidRPr="00CA22F4">
        <w:rPr>
          <w:color w:val="6D6E71"/>
          <w:spacing w:val="-2"/>
          <w:lang w:val="nl-NL"/>
        </w:rPr>
        <w:t>c</w:t>
      </w:r>
      <w:r w:rsidRPr="00CA22F4">
        <w:rPr>
          <w:color w:val="6D6E71"/>
          <w:lang w:val="nl-NL"/>
        </w:rPr>
        <w:t>ojon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daarin</w:t>
      </w:r>
      <w:r w:rsidRPr="00CA22F4">
        <w:rPr>
          <w:color w:val="6D6E71"/>
          <w:spacing w:val="-8"/>
          <w:lang w:val="nl-NL"/>
        </w:rPr>
        <w:t xml:space="preserve"> </w:t>
      </w:r>
      <w:r w:rsidRPr="00CA22F4">
        <w:rPr>
          <w:color w:val="6D6E71"/>
          <w:spacing w:val="-2"/>
          <w:lang w:val="nl-NL"/>
        </w:rPr>
        <w:t>g</w:t>
      </w:r>
      <w:r w:rsidRPr="00CA22F4">
        <w:rPr>
          <w:color w:val="6D6E71"/>
          <w:lang w:val="nl-NL"/>
        </w:rPr>
        <w:t>enoemde</w:t>
      </w:r>
      <w:r w:rsidRPr="00CA22F4">
        <w:rPr>
          <w:color w:val="6D6E71"/>
          <w:spacing w:val="-8"/>
          <w:lang w:val="nl-NL"/>
        </w:rPr>
        <w:t xml:space="preserve"> </w:t>
      </w:r>
      <w:r w:rsidRPr="00CA22F4">
        <w:rPr>
          <w:color w:val="6D6E71"/>
          <w:lang w:val="nl-NL"/>
        </w:rPr>
        <w:t>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r w:rsidRPr="00CA22F4">
        <w:rPr>
          <w:color w:val="6D6E71"/>
          <w:spacing w:val="-8"/>
          <w:lang w:val="nl-NL"/>
        </w:rPr>
        <w:t xml:space="preserve"> </w:t>
      </w:r>
      <w:r w:rsidRPr="00CA22F4">
        <w:rPr>
          <w:color w:val="6D6E71"/>
          <w:spacing w:val="-3"/>
          <w:lang w:val="nl-NL"/>
        </w:rPr>
        <w:t>s</w:t>
      </w:r>
      <w:r w:rsidRPr="00CA22F4">
        <w:rPr>
          <w:color w:val="6D6E71"/>
          <w:lang w:val="nl-NL"/>
        </w:rPr>
        <w:t>tri</w:t>
      </w:r>
      <w:r w:rsidRPr="00CA22F4">
        <w:rPr>
          <w:color w:val="6D6E71"/>
          <w:spacing w:val="-2"/>
          <w:lang w:val="nl-NL"/>
        </w:rPr>
        <w:t>k</w:t>
      </w:r>
      <w:r w:rsidRPr="00CA22F4">
        <w:rPr>
          <w:color w:val="6D6E71"/>
          <w:lang w:val="nl-NL"/>
        </w:rPr>
        <w:t>t</w:t>
      </w:r>
      <w:r w:rsidRPr="00CA22F4">
        <w:rPr>
          <w:color w:val="6D6E71"/>
          <w:spacing w:val="-8"/>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d,</w:t>
      </w:r>
    </w:p>
    <w:p w14:paraId="05B84F41" w14:textId="77777777" w:rsidR="00624579" w:rsidRPr="00CA22F4" w:rsidRDefault="00CA22F4">
      <w:pPr>
        <w:pStyle w:val="Plattetekst"/>
        <w:spacing w:line="264" w:lineRule="exact"/>
        <w:ind w:left="1493"/>
        <w:rPr>
          <w:lang w:val="nl-NL"/>
        </w:rPr>
      </w:pPr>
      <w:r w:rsidRPr="00CA22F4">
        <w:rPr>
          <w:color w:val="6D6E71"/>
          <w:spacing w:val="-2"/>
          <w:lang w:val="nl-NL"/>
        </w:rPr>
        <w:t>e</w:t>
      </w:r>
      <w:r w:rsidRPr="00CA22F4">
        <w:rPr>
          <w:color w:val="6D6E71"/>
          <w:spacing w:val="-3"/>
          <w:lang w:val="nl-NL"/>
        </w:rPr>
        <w:t>v</w:t>
      </w:r>
      <w:r w:rsidRPr="00CA22F4">
        <w:rPr>
          <w:color w:val="6D6E71"/>
          <w:lang w:val="nl-NL"/>
        </w:rPr>
        <w:t xml:space="preserve">enals de </w:t>
      </w:r>
      <w:r w:rsidRPr="00CA22F4">
        <w:rPr>
          <w:color w:val="6D6E71"/>
          <w:spacing w:val="-3"/>
          <w:lang w:val="nl-NL"/>
        </w:rPr>
        <w:t>s</w:t>
      </w:r>
      <w:r w:rsidRPr="00CA22F4">
        <w:rPr>
          <w:color w:val="6D6E71"/>
          <w:lang w:val="nl-NL"/>
        </w:rPr>
        <w:t>tri</w:t>
      </w:r>
      <w:r w:rsidRPr="00CA22F4">
        <w:rPr>
          <w:color w:val="6D6E71"/>
          <w:spacing w:val="-2"/>
          <w:lang w:val="nl-NL"/>
        </w:rPr>
        <w:t>k</w:t>
      </w:r>
      <w:r w:rsidRPr="00CA22F4">
        <w:rPr>
          <w:color w:val="6D6E71"/>
          <w:spacing w:val="-3"/>
          <w:lang w:val="nl-NL"/>
        </w:rPr>
        <w:t>t</w:t>
      </w:r>
      <w:r w:rsidRPr="00CA22F4">
        <w:rPr>
          <w:color w:val="6D6E71"/>
          <w:lang w:val="nl-NL"/>
        </w:rPr>
        <w:t>e pri</w:t>
      </w:r>
      <w:r w:rsidRPr="00CA22F4">
        <w:rPr>
          <w:color w:val="6D6E71"/>
          <w:spacing w:val="-4"/>
          <w:lang w:val="nl-NL"/>
        </w:rPr>
        <w:t>v</w:t>
      </w:r>
      <w:r w:rsidRPr="00CA22F4">
        <w:rPr>
          <w:color w:val="6D6E71"/>
          <w:lang w:val="nl-NL"/>
        </w:rPr>
        <w:t>acy</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els bij h</w:t>
      </w:r>
      <w:r w:rsidRPr="00CA22F4">
        <w:rPr>
          <w:color w:val="6D6E71"/>
          <w:spacing w:val="-1"/>
          <w:lang w:val="nl-NL"/>
        </w:rPr>
        <w:t>e</w:t>
      </w:r>
      <w:r w:rsidRPr="00CA22F4">
        <w:rPr>
          <w:color w:val="6D6E71"/>
          <w:lang w:val="nl-NL"/>
        </w:rPr>
        <w:t>t 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 xml:space="preserve">an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gleerlin</w:t>
      </w:r>
      <w:r w:rsidRPr="00CA22F4">
        <w:rPr>
          <w:color w:val="6D6E71"/>
          <w:spacing w:val="-2"/>
          <w:lang w:val="nl-NL"/>
        </w:rPr>
        <w:t>g</w:t>
      </w:r>
      <w:r w:rsidRPr="00CA22F4">
        <w:rPr>
          <w:color w:val="6D6E71"/>
          <w:lang w:val="nl-NL"/>
        </w:rPr>
        <w:t>en.</w:t>
      </w:r>
    </w:p>
    <w:p w14:paraId="0AC526DD"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4870B33E" w14:textId="77777777" w:rsidR="00624579" w:rsidRPr="00CA22F4" w:rsidRDefault="00CA22F4">
      <w:pPr>
        <w:pStyle w:val="Kop2"/>
        <w:spacing w:line="311" w:lineRule="exact"/>
        <w:ind w:right="10219"/>
        <w:jc w:val="both"/>
        <w:rPr>
          <w:b w:val="0"/>
          <w:bCs w:val="0"/>
          <w:lang w:val="nl-NL"/>
        </w:rPr>
      </w:pPr>
      <w:r w:rsidRPr="00CA22F4">
        <w:rPr>
          <w:color w:val="6D6E71"/>
          <w:spacing w:val="-4"/>
          <w:lang w:val="nl-NL"/>
        </w:rPr>
        <w:t>A</w:t>
      </w:r>
      <w:r w:rsidRPr="00CA22F4">
        <w:rPr>
          <w:color w:val="6D6E71"/>
          <w:lang w:val="nl-NL"/>
        </w:rPr>
        <w:t>GSI</w:t>
      </w:r>
    </w:p>
    <w:p w14:paraId="26992BE4" w14:textId="77777777" w:rsidR="00624579" w:rsidRPr="00CA22F4" w:rsidRDefault="00624579">
      <w:pPr>
        <w:spacing w:before="2" w:line="240" w:lineRule="exact"/>
        <w:rPr>
          <w:sz w:val="24"/>
          <w:szCs w:val="24"/>
          <w:lang w:val="nl-NL"/>
        </w:rPr>
      </w:pPr>
    </w:p>
    <w:p w14:paraId="5D357F8D" w14:textId="77777777" w:rsidR="00624579" w:rsidRPr="00CA22F4" w:rsidRDefault="00CA22F4">
      <w:pPr>
        <w:pStyle w:val="Plattetekst"/>
        <w:spacing w:line="264" w:lineRule="exact"/>
        <w:ind w:right="1133"/>
        <w:jc w:val="both"/>
        <w:rPr>
          <w:lang w:val="nl-NL"/>
        </w:rPr>
      </w:pPr>
      <w:r w:rsidRPr="00CA22F4">
        <w:rPr>
          <w:color w:val="6D6E71"/>
          <w:lang w:val="nl-NL"/>
        </w:rPr>
        <w:t>Uit</w:t>
      </w:r>
      <w:r w:rsidRPr="00CA22F4">
        <w:rPr>
          <w:color w:val="6D6E71"/>
          <w:spacing w:val="-5"/>
          <w:lang w:val="nl-NL"/>
        </w:rPr>
        <w:t>g</w:t>
      </w:r>
      <w:r w:rsidRPr="00CA22F4">
        <w:rPr>
          <w:color w:val="6D6E71"/>
          <w:lang w:val="nl-NL"/>
        </w:rPr>
        <w:t>angspu</w:t>
      </w:r>
      <w:r w:rsidRPr="00CA22F4">
        <w:rPr>
          <w:color w:val="6D6E71"/>
          <w:spacing w:val="-2"/>
          <w:lang w:val="nl-NL"/>
        </w:rPr>
        <w:t>n</w:t>
      </w:r>
      <w:r w:rsidRPr="00CA22F4">
        <w:rPr>
          <w:color w:val="6D6E71"/>
          <w:lang w:val="nl-NL"/>
        </w:rPr>
        <w:t>t</w:t>
      </w:r>
      <w:r w:rsidRPr="00CA22F4">
        <w:rPr>
          <w:color w:val="6D6E71"/>
          <w:spacing w:val="28"/>
          <w:lang w:val="nl-NL"/>
        </w:rPr>
        <w:t xml:space="preserve"> </w:t>
      </w:r>
      <w:r w:rsidRPr="00CA22F4">
        <w:rPr>
          <w:color w:val="6D6E71"/>
          <w:lang w:val="nl-NL"/>
        </w:rPr>
        <w:t>is</w:t>
      </w:r>
      <w:r w:rsidRPr="00CA22F4">
        <w:rPr>
          <w:color w:val="6D6E71"/>
          <w:spacing w:val="2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9"/>
          <w:lang w:val="nl-NL"/>
        </w:rPr>
        <w:t xml:space="preserve"> </w:t>
      </w:r>
      <w:r w:rsidRPr="00CA22F4">
        <w:rPr>
          <w:color w:val="6D6E71"/>
          <w:lang w:val="nl-NL"/>
        </w:rPr>
        <w:t>op</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school</w:t>
      </w:r>
      <w:r w:rsidRPr="00CA22F4">
        <w:rPr>
          <w:color w:val="6D6E71"/>
          <w:spacing w:val="-3"/>
          <w:lang w:val="nl-NL"/>
        </w:rPr>
        <w:t>t</w:t>
      </w:r>
      <w:r w:rsidRPr="00CA22F4">
        <w:rPr>
          <w:color w:val="6D6E71"/>
          <w:lang w:val="nl-NL"/>
        </w:rPr>
        <w:t>er</w:t>
      </w:r>
      <w:r w:rsidRPr="00CA22F4">
        <w:rPr>
          <w:color w:val="6D6E71"/>
          <w:spacing w:val="-4"/>
          <w:lang w:val="nl-NL"/>
        </w:rPr>
        <w:t>r</w:t>
      </w:r>
      <w:r w:rsidRPr="00CA22F4">
        <w:rPr>
          <w:color w:val="6D6E71"/>
          <w:lang w:val="nl-NL"/>
        </w:rPr>
        <w:t>ein</w:t>
      </w:r>
      <w:r w:rsidRPr="00CA22F4">
        <w:rPr>
          <w:color w:val="6D6E71"/>
          <w:spacing w:val="29"/>
          <w:lang w:val="nl-NL"/>
        </w:rPr>
        <w:t xml:space="preserve"> </w:t>
      </w:r>
      <w:r w:rsidRPr="00CA22F4">
        <w:rPr>
          <w:color w:val="6D6E71"/>
          <w:lang w:val="nl-NL"/>
        </w:rPr>
        <w:t>en</w:t>
      </w:r>
      <w:r w:rsidRPr="00CA22F4">
        <w:rPr>
          <w:color w:val="6D6E71"/>
          <w:spacing w:val="29"/>
          <w:lang w:val="nl-NL"/>
        </w:rPr>
        <w:t xml:space="preserve"> </w:t>
      </w:r>
      <w:r w:rsidRPr="00CA22F4">
        <w:rPr>
          <w:color w:val="6D6E71"/>
          <w:lang w:val="nl-NL"/>
        </w:rPr>
        <w:t>binnen</w:t>
      </w:r>
      <w:r w:rsidRPr="00CA22F4">
        <w:rPr>
          <w:color w:val="6D6E71"/>
          <w:spacing w:val="28"/>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schoolpoor</w:t>
      </w:r>
      <w:r w:rsidRPr="00CA22F4">
        <w:rPr>
          <w:color w:val="6D6E71"/>
          <w:spacing w:val="-2"/>
          <w:lang w:val="nl-NL"/>
        </w:rPr>
        <w:t>t</w:t>
      </w:r>
      <w:r w:rsidRPr="00CA22F4">
        <w:rPr>
          <w:color w:val="6D6E71"/>
          <w:lang w:val="nl-NL"/>
        </w:rPr>
        <w:t>en</w:t>
      </w:r>
      <w:r w:rsidRPr="00CA22F4">
        <w:rPr>
          <w:color w:val="6D6E71"/>
          <w:spacing w:val="29"/>
          <w:lang w:val="nl-NL"/>
        </w:rPr>
        <w:t xml:space="preserve"> </w:t>
      </w:r>
      <w:r w:rsidRPr="00CA22F4">
        <w:rPr>
          <w:color w:val="6D6E71"/>
          <w:lang w:val="nl-NL"/>
        </w:rPr>
        <w:t>iede</w:t>
      </w:r>
      <w:r w:rsidRPr="00CA22F4">
        <w:rPr>
          <w:color w:val="6D6E71"/>
          <w:spacing w:val="-3"/>
          <w:lang w:val="nl-NL"/>
        </w:rPr>
        <w:t>r</w:t>
      </w:r>
      <w:r w:rsidRPr="00CA22F4">
        <w:rPr>
          <w:color w:val="6D6E71"/>
          <w:lang w:val="nl-NL"/>
        </w:rPr>
        <w:t>e</w:t>
      </w:r>
      <w:r w:rsidRPr="00CA22F4">
        <w:rPr>
          <w:color w:val="6D6E71"/>
          <w:spacing w:val="28"/>
          <w:lang w:val="nl-NL"/>
        </w:rPr>
        <w:t xml:space="preserve"> </w:t>
      </w:r>
      <w:r w:rsidRPr="00CA22F4">
        <w:rPr>
          <w:color w:val="6D6E71"/>
          <w:spacing w:val="-3"/>
          <w:lang w:val="nl-NL"/>
        </w:rPr>
        <w:t>v</w:t>
      </w:r>
      <w:r w:rsidRPr="00CA22F4">
        <w:rPr>
          <w:color w:val="6D6E71"/>
          <w:lang w:val="nl-NL"/>
        </w:rPr>
        <w:t>orm</w:t>
      </w:r>
      <w:r w:rsidRPr="00CA22F4">
        <w:rPr>
          <w:color w:val="6D6E71"/>
          <w:spacing w:val="29"/>
          <w:lang w:val="nl-NL"/>
        </w:rPr>
        <w:t xml:space="preserve"> </w:t>
      </w:r>
      <w:r w:rsidRPr="00CA22F4">
        <w:rPr>
          <w:color w:val="6D6E71"/>
          <w:spacing w:val="-4"/>
          <w:lang w:val="nl-NL"/>
        </w:rPr>
        <w:t>v</w:t>
      </w:r>
      <w:r w:rsidRPr="00CA22F4">
        <w:rPr>
          <w:color w:val="6D6E71"/>
          <w:lang w:val="nl-NL"/>
        </w:rPr>
        <w:t>an</w:t>
      </w:r>
      <w:r w:rsidRPr="00CA22F4">
        <w:rPr>
          <w:color w:val="6D6E71"/>
          <w:spacing w:val="29"/>
          <w:lang w:val="nl-NL"/>
        </w:rPr>
        <w:t xml:space="preserve"> </w:t>
      </w:r>
      <w:r w:rsidRPr="00CA22F4">
        <w:rPr>
          <w:color w:val="6D6E71"/>
          <w:spacing w:val="-3"/>
          <w:lang w:val="nl-NL"/>
        </w:rPr>
        <w:t>v</w:t>
      </w:r>
      <w:r w:rsidRPr="00CA22F4">
        <w:rPr>
          <w:color w:val="6D6E71"/>
          <w:lang w:val="nl-NL"/>
        </w:rPr>
        <w:t>erbaal</w:t>
      </w:r>
      <w:r w:rsidRPr="00CA22F4">
        <w:rPr>
          <w:color w:val="6D6E71"/>
          <w:spacing w:val="29"/>
          <w:lang w:val="nl-NL"/>
        </w:rPr>
        <w:t xml:space="preserve"> </w:t>
      </w:r>
      <w:r w:rsidRPr="00CA22F4">
        <w:rPr>
          <w:color w:val="6D6E71"/>
          <w:lang w:val="nl-NL"/>
        </w:rPr>
        <w:t>en</w:t>
      </w:r>
      <w:r w:rsidRPr="00CA22F4">
        <w:rPr>
          <w:color w:val="6D6E71"/>
          <w:spacing w:val="28"/>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 xml:space="preserve">siek </w:t>
      </w:r>
      <w:r w:rsidRPr="00CA22F4">
        <w:rPr>
          <w:color w:val="6D6E71"/>
          <w:spacing w:val="-2"/>
          <w:lang w:val="nl-NL"/>
        </w:rPr>
        <w:t>gew</w:t>
      </w:r>
      <w:r w:rsidRPr="00CA22F4">
        <w:rPr>
          <w:color w:val="6D6E71"/>
          <w:lang w:val="nl-NL"/>
        </w:rPr>
        <w:t>eld</w:t>
      </w:r>
      <w:r w:rsidRPr="00CA22F4">
        <w:rPr>
          <w:color w:val="6D6E71"/>
          <w:spacing w:val="-4"/>
          <w:lang w:val="nl-NL"/>
        </w:rPr>
        <w:t>/</w:t>
      </w:r>
      <w:r w:rsidRPr="00CA22F4">
        <w:rPr>
          <w:color w:val="6D6E71"/>
          <w:lang w:val="nl-NL"/>
        </w:rPr>
        <w:t>ag</w:t>
      </w:r>
      <w:r w:rsidRPr="00CA22F4">
        <w:rPr>
          <w:color w:val="6D6E71"/>
          <w:spacing w:val="-4"/>
          <w:lang w:val="nl-NL"/>
        </w:rPr>
        <w:t>r</w:t>
      </w:r>
      <w:r w:rsidRPr="00CA22F4">
        <w:rPr>
          <w:color w:val="6D6E71"/>
          <w:lang w:val="nl-NL"/>
        </w:rPr>
        <w:t>essie</w:t>
      </w:r>
      <w:r w:rsidRPr="00CA22F4">
        <w:rPr>
          <w:color w:val="6D6E71"/>
          <w:spacing w:val="23"/>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se</w:t>
      </w:r>
      <w:r w:rsidRPr="00CA22F4">
        <w:rPr>
          <w:color w:val="6D6E71"/>
          <w:spacing w:val="-3"/>
          <w:lang w:val="nl-NL"/>
        </w:rPr>
        <w:t>k</w:t>
      </w:r>
      <w:r w:rsidRPr="00CA22F4">
        <w:rPr>
          <w:color w:val="6D6E71"/>
          <w:lang w:val="nl-NL"/>
        </w:rPr>
        <w:t>suele</w:t>
      </w:r>
      <w:r w:rsidRPr="00CA22F4">
        <w:rPr>
          <w:color w:val="6D6E71"/>
          <w:spacing w:val="24"/>
          <w:lang w:val="nl-NL"/>
        </w:rPr>
        <w:t xml:space="preserve"> </w:t>
      </w:r>
      <w:r w:rsidRPr="00CA22F4">
        <w:rPr>
          <w:color w:val="6D6E71"/>
          <w:lang w:val="nl-NL"/>
        </w:rPr>
        <w:t>i</w:t>
      </w:r>
      <w:r w:rsidRPr="00CA22F4">
        <w:rPr>
          <w:color w:val="6D6E71"/>
          <w:spacing w:val="-2"/>
          <w:lang w:val="nl-NL"/>
        </w:rPr>
        <w:t>n</w:t>
      </w:r>
      <w:r w:rsidRPr="00CA22F4">
        <w:rPr>
          <w:color w:val="6D6E71"/>
          <w:lang w:val="nl-NL"/>
        </w:rPr>
        <w:t>timid</w:t>
      </w:r>
      <w:r w:rsidRPr="00CA22F4">
        <w:rPr>
          <w:color w:val="6D6E71"/>
          <w:spacing w:val="-2"/>
          <w:lang w:val="nl-NL"/>
        </w:rPr>
        <w:t>a</w:t>
      </w:r>
      <w:r w:rsidRPr="00CA22F4">
        <w:rPr>
          <w:color w:val="6D6E71"/>
          <w:lang w:val="nl-NL"/>
        </w:rPr>
        <w:t>tie</w:t>
      </w:r>
      <w:r w:rsidRPr="00CA22F4">
        <w:rPr>
          <w:color w:val="6D6E71"/>
          <w:spacing w:val="22"/>
          <w:lang w:val="nl-NL"/>
        </w:rPr>
        <w:t xml:space="preserve"> </w:t>
      </w:r>
      <w:r w:rsidRPr="00CA22F4">
        <w:rPr>
          <w:color w:val="6D6E71"/>
          <w:lang w:val="nl-NL"/>
        </w:rPr>
        <w:t>(d</w:t>
      </w:r>
      <w:r w:rsidRPr="00CA22F4">
        <w:rPr>
          <w:color w:val="6D6E71"/>
          <w:spacing w:val="-2"/>
          <w:lang w:val="nl-NL"/>
        </w:rPr>
        <w:t>e</w:t>
      </w:r>
      <w:r w:rsidRPr="00CA22F4">
        <w:rPr>
          <w:color w:val="6D6E71"/>
          <w:lang w:val="nl-NL"/>
        </w:rPr>
        <w:t>finitie:</w:t>
      </w:r>
      <w:r w:rsidRPr="00CA22F4">
        <w:rPr>
          <w:color w:val="6D6E71"/>
          <w:spacing w:val="24"/>
          <w:lang w:val="nl-NL"/>
        </w:rPr>
        <w:t xml:space="preserve"> </w:t>
      </w:r>
      <w:r w:rsidRPr="00CA22F4">
        <w:rPr>
          <w:color w:val="6D6E71"/>
          <w:lang w:val="nl-NL"/>
        </w:rPr>
        <w:t>on</w:t>
      </w:r>
      <w:r w:rsidRPr="00CA22F4">
        <w:rPr>
          <w:color w:val="6D6E71"/>
          <w:spacing w:val="-2"/>
          <w:lang w:val="nl-NL"/>
        </w:rPr>
        <w:t>gew</w:t>
      </w:r>
      <w:r w:rsidRPr="00CA22F4">
        <w:rPr>
          <w:color w:val="6D6E71"/>
          <w:lang w:val="nl-NL"/>
        </w:rPr>
        <w:t>en</w:t>
      </w:r>
      <w:r w:rsidRPr="00CA22F4">
        <w:rPr>
          <w:color w:val="6D6E71"/>
          <w:spacing w:val="-3"/>
          <w:lang w:val="nl-NL"/>
        </w:rPr>
        <w:t>st</w:t>
      </w:r>
      <w:r w:rsidRPr="00CA22F4">
        <w:rPr>
          <w:color w:val="6D6E71"/>
          <w:lang w:val="nl-NL"/>
        </w:rPr>
        <w:t>e</w:t>
      </w:r>
      <w:r w:rsidRPr="00CA22F4">
        <w:rPr>
          <w:color w:val="6D6E71"/>
          <w:spacing w:val="23"/>
          <w:lang w:val="nl-NL"/>
        </w:rPr>
        <w:t xml:space="preserve"> </w:t>
      </w:r>
      <w:r w:rsidRPr="00CA22F4">
        <w:rPr>
          <w:color w:val="6D6E71"/>
          <w:lang w:val="nl-NL"/>
        </w:rPr>
        <w:t>se</w:t>
      </w:r>
      <w:r w:rsidRPr="00CA22F4">
        <w:rPr>
          <w:color w:val="6D6E71"/>
          <w:spacing w:val="-3"/>
          <w:lang w:val="nl-NL"/>
        </w:rPr>
        <w:t>k</w:t>
      </w:r>
      <w:r w:rsidRPr="00CA22F4">
        <w:rPr>
          <w:color w:val="6D6E71"/>
          <w:lang w:val="nl-NL"/>
        </w:rPr>
        <w:t>sueel</w:t>
      </w:r>
      <w:r w:rsidRPr="00CA22F4">
        <w:rPr>
          <w:color w:val="6D6E71"/>
          <w:spacing w:val="23"/>
          <w:lang w:val="nl-NL"/>
        </w:rPr>
        <w:t xml:space="preserve"> </w:t>
      </w:r>
      <w:r w:rsidRPr="00CA22F4">
        <w:rPr>
          <w:color w:val="6D6E71"/>
          <w:spacing w:val="-2"/>
          <w:lang w:val="nl-NL"/>
        </w:rPr>
        <w:t>ge</w:t>
      </w:r>
      <w:r w:rsidRPr="00CA22F4">
        <w:rPr>
          <w:color w:val="6D6E71"/>
          <w:lang w:val="nl-NL"/>
        </w:rPr>
        <w:t>ti</w:t>
      </w:r>
      <w:r w:rsidRPr="00CA22F4">
        <w:rPr>
          <w:color w:val="6D6E71"/>
          <w:spacing w:val="-2"/>
          <w:lang w:val="nl-NL"/>
        </w:rPr>
        <w:t>n</w:t>
      </w:r>
      <w:r w:rsidRPr="00CA22F4">
        <w:rPr>
          <w:color w:val="6D6E71"/>
          <w:spacing w:val="-3"/>
          <w:lang w:val="nl-NL"/>
        </w:rPr>
        <w:t>t</w:t>
      </w:r>
      <w:r w:rsidRPr="00CA22F4">
        <w:rPr>
          <w:color w:val="6D6E71"/>
          <w:lang w:val="nl-NL"/>
        </w:rPr>
        <w:t>e</w:t>
      </w:r>
      <w:r w:rsidRPr="00CA22F4">
        <w:rPr>
          <w:color w:val="6D6E71"/>
          <w:spacing w:val="23"/>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23"/>
          <w:lang w:val="nl-NL"/>
        </w:rPr>
        <w:t xml:space="preserve"> </w:t>
      </w:r>
      <w:r w:rsidRPr="00CA22F4">
        <w:rPr>
          <w:color w:val="6D6E71"/>
          <w:lang w:val="nl-NL"/>
        </w:rPr>
        <w:t>in</w:t>
      </w:r>
      <w:r w:rsidRPr="00CA22F4">
        <w:rPr>
          <w:color w:val="6D6E71"/>
          <w:spacing w:val="23"/>
          <w:lang w:val="nl-NL"/>
        </w:rPr>
        <w:t xml:space="preserve"> </w:t>
      </w:r>
      <w:r w:rsidRPr="00CA22F4">
        <w:rPr>
          <w:color w:val="6D6E71"/>
          <w:lang w:val="nl-NL"/>
        </w:rPr>
        <w:t>de</w:t>
      </w:r>
      <w:r w:rsidRPr="00CA22F4">
        <w:rPr>
          <w:color w:val="6D6E71"/>
          <w:spacing w:val="24"/>
          <w:lang w:val="nl-NL"/>
        </w:rPr>
        <w:t xml:space="preserve"> </w:t>
      </w:r>
      <w:r w:rsidRPr="00CA22F4">
        <w:rPr>
          <w:color w:val="6D6E71"/>
          <w:spacing w:val="-3"/>
          <w:lang w:val="nl-NL"/>
        </w:rPr>
        <w:t>v</w:t>
      </w:r>
      <w:r w:rsidRPr="00CA22F4">
        <w:rPr>
          <w:color w:val="6D6E71"/>
          <w:lang w:val="nl-NL"/>
        </w:rPr>
        <w:t>orm</w:t>
      </w:r>
      <w:r w:rsidRPr="00CA22F4">
        <w:rPr>
          <w:color w:val="6D6E71"/>
          <w:spacing w:val="23"/>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erbaal,</w:t>
      </w:r>
      <w:r w:rsidRPr="00CA22F4">
        <w:rPr>
          <w:color w:val="6D6E71"/>
          <w:spacing w:val="5"/>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siek</w:t>
      </w:r>
      <w:r w:rsidRPr="00CA22F4">
        <w:rPr>
          <w:color w:val="6D6E71"/>
          <w:spacing w:val="5"/>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non</w:t>
      </w:r>
      <w:r w:rsidRPr="00CA22F4">
        <w:rPr>
          <w:color w:val="6D6E71"/>
          <w:spacing w:val="-2"/>
          <w:lang w:val="nl-NL"/>
        </w:rPr>
        <w:t>-</w:t>
      </w:r>
      <w:r w:rsidRPr="00CA22F4">
        <w:rPr>
          <w:color w:val="6D6E71"/>
          <w:spacing w:val="-3"/>
          <w:lang w:val="nl-NL"/>
        </w:rPr>
        <w:t>v</w:t>
      </w:r>
      <w:r w:rsidRPr="00CA22F4">
        <w:rPr>
          <w:color w:val="6D6E71"/>
          <w:lang w:val="nl-NL"/>
        </w:rPr>
        <w:t>erbaal</w:t>
      </w:r>
      <w:r w:rsidRPr="00CA22F4">
        <w:rPr>
          <w:color w:val="6D6E71"/>
          <w:spacing w:val="5"/>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lang w:val="nl-NL"/>
        </w:rPr>
        <w:t>door</w:t>
      </w:r>
      <w:r w:rsidRPr="00CA22F4">
        <w:rPr>
          <w:color w:val="6D6E71"/>
          <w:spacing w:val="5"/>
          <w:lang w:val="nl-NL"/>
        </w:rPr>
        <w:t xml:space="preserve"> </w:t>
      </w: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5"/>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hiermee</w:t>
      </w:r>
      <w:r w:rsidRPr="00CA22F4">
        <w:rPr>
          <w:color w:val="6D6E71"/>
          <w:spacing w:val="5"/>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w:t>
      </w:r>
      <w:r w:rsidRPr="00CA22F4">
        <w:rPr>
          <w:color w:val="6D6E71"/>
          <w:spacing w:val="-4"/>
          <w:lang w:val="nl-NL"/>
        </w:rPr>
        <w:t>r</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onaan</w:t>
      </w:r>
      <w:r w:rsidRPr="00CA22F4">
        <w:rPr>
          <w:color w:val="6D6E71"/>
          <w:spacing w:val="-2"/>
          <w:lang w:val="nl-NL"/>
        </w:rPr>
        <w:t>g</w:t>
      </w:r>
      <w:r w:rsidRPr="00CA22F4">
        <w:rPr>
          <w:color w:val="6D6E71"/>
          <w:lang w:val="nl-NL"/>
        </w:rPr>
        <w:t xml:space="preserve">enaam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9"/>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lang w:val="nl-NL"/>
        </w:rPr>
        <w:t>dit</w:t>
      </w:r>
      <w:r w:rsidRPr="00CA22F4">
        <w:rPr>
          <w:color w:val="6D6E71"/>
          <w:spacing w:val="20"/>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19"/>
          <w:lang w:val="nl-NL"/>
        </w:rPr>
        <w:t xml:space="preserve"> </w:t>
      </w:r>
      <w:r w:rsidRPr="00CA22F4">
        <w:rPr>
          <w:color w:val="6D6E71"/>
          <w:lang w:val="nl-NL"/>
        </w:rPr>
        <w:t>vindt</w:t>
      </w:r>
      <w:r w:rsidRPr="00CA22F4">
        <w:rPr>
          <w:color w:val="6D6E71"/>
          <w:spacing w:val="20"/>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9"/>
          <w:lang w:val="nl-NL"/>
        </w:rPr>
        <w:t xml:space="preserve"> </w:t>
      </w:r>
      <w:r w:rsidRPr="00CA22F4">
        <w:rPr>
          <w:color w:val="6D6E71"/>
          <w:lang w:val="nl-NL"/>
        </w:rPr>
        <w:t>binnen</w:t>
      </w:r>
      <w:r w:rsidRPr="00CA22F4">
        <w:rPr>
          <w:color w:val="6D6E71"/>
          <w:spacing w:val="20"/>
          <w:lang w:val="nl-NL"/>
        </w:rPr>
        <w:t xml:space="preserve"> </w:t>
      </w:r>
      <w:r w:rsidRPr="00CA22F4">
        <w:rPr>
          <w:color w:val="6D6E71"/>
          <w:lang w:val="nl-NL"/>
        </w:rPr>
        <w:t>of</w:t>
      </w:r>
      <w:r w:rsidRPr="00CA22F4">
        <w:rPr>
          <w:color w:val="6D6E71"/>
          <w:spacing w:val="19"/>
          <w:lang w:val="nl-NL"/>
        </w:rPr>
        <w:t xml:space="preserve"> </w:t>
      </w:r>
      <w:r w:rsidRPr="00CA22F4">
        <w:rPr>
          <w:color w:val="6D6E71"/>
          <w:lang w:val="nl-NL"/>
        </w:rPr>
        <w:t>in</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samenhang</w:t>
      </w:r>
      <w:r w:rsidRPr="00CA22F4">
        <w:rPr>
          <w:color w:val="6D6E71"/>
          <w:spacing w:val="2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onde</w:t>
      </w:r>
      <w:r w:rsidRPr="00CA22F4">
        <w:rPr>
          <w:color w:val="6D6E71"/>
          <w:spacing w:val="1"/>
          <w:lang w:val="nl-NL"/>
        </w:rPr>
        <w:t>r</w:t>
      </w:r>
      <w:r w:rsidRPr="00CA22F4">
        <w:rPr>
          <w:color w:val="6D6E71"/>
          <w:lang w:val="nl-NL"/>
        </w:rPr>
        <w:t>wijssitu</w:t>
      </w:r>
      <w:r w:rsidRPr="00CA22F4">
        <w:rPr>
          <w:color w:val="6D6E71"/>
          <w:spacing w:val="-2"/>
          <w:lang w:val="nl-NL"/>
        </w:rPr>
        <w:t>a</w:t>
      </w:r>
      <w:r w:rsidRPr="00CA22F4">
        <w:rPr>
          <w:color w:val="6D6E71"/>
          <w:lang w:val="nl-NL"/>
        </w:rPr>
        <w:t>tie</w:t>
      </w:r>
      <w:r w:rsidRPr="00CA22F4">
        <w:rPr>
          <w:color w:val="6D6E71"/>
          <w:spacing w:val="19"/>
          <w:lang w:val="nl-NL"/>
        </w:rPr>
        <w:t xml:space="preserve"> </w:t>
      </w:r>
      <w:r w:rsidRPr="00CA22F4">
        <w:rPr>
          <w:color w:val="6D6E71"/>
          <w:lang w:val="nl-NL"/>
        </w:rPr>
        <w:t>en</w:t>
      </w:r>
      <w:r w:rsidRPr="00CA22F4">
        <w:rPr>
          <w:color w:val="6D6E71"/>
          <w:spacing w:val="18"/>
          <w:lang w:val="nl-NL"/>
        </w:rPr>
        <w:t xml:space="preserve"> </w:t>
      </w:r>
      <w:r w:rsidRPr="00CA22F4">
        <w:rPr>
          <w:color w:val="6D6E71"/>
          <w:spacing w:val="-4"/>
          <w:lang w:val="nl-NL"/>
        </w:rPr>
        <w:t>k</w:t>
      </w:r>
      <w:r w:rsidRPr="00CA22F4">
        <w:rPr>
          <w:color w:val="6D6E71"/>
          <w:lang w:val="nl-NL"/>
        </w:rPr>
        <w:t>an</w:t>
      </w:r>
      <w:r w:rsidRPr="00CA22F4">
        <w:rPr>
          <w:color w:val="6D6E71"/>
          <w:spacing w:val="20"/>
          <w:lang w:val="nl-NL"/>
        </w:rPr>
        <w:t xml:space="preserve"> </w:t>
      </w:r>
      <w:r w:rsidRPr="00CA22F4">
        <w:rPr>
          <w:color w:val="6D6E71"/>
          <w:spacing w:val="-5"/>
          <w:lang w:val="nl-NL"/>
        </w:rPr>
        <w:t>z</w:t>
      </w:r>
      <w:r w:rsidRPr="00CA22F4">
        <w:rPr>
          <w:color w:val="6D6E71"/>
          <w:spacing w:val="-1"/>
          <w:lang w:val="nl-NL"/>
        </w:rPr>
        <w:t>o</w:t>
      </w:r>
      <w:r w:rsidRPr="00CA22F4">
        <w:rPr>
          <w:color w:val="6D6E71"/>
          <w:spacing w:val="-2"/>
          <w:lang w:val="nl-NL"/>
        </w:rPr>
        <w:t>w</w:t>
      </w:r>
      <w:r w:rsidRPr="00CA22F4">
        <w:rPr>
          <w:color w:val="6D6E71"/>
          <w:lang w:val="nl-NL"/>
        </w:rPr>
        <w:t>el o</w:t>
      </w:r>
      <w:r w:rsidRPr="00CA22F4">
        <w:rPr>
          <w:color w:val="6D6E71"/>
          <w:spacing w:val="-3"/>
          <w:lang w:val="nl-NL"/>
        </w:rPr>
        <w:t>p</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38"/>
          <w:lang w:val="nl-NL"/>
        </w:rPr>
        <w:t xml:space="preserve"> </w:t>
      </w:r>
      <w:r w:rsidRPr="00CA22F4">
        <w:rPr>
          <w:color w:val="6D6E71"/>
          <w:lang w:val="nl-NL"/>
        </w:rPr>
        <w:t>als</w:t>
      </w:r>
      <w:r w:rsidRPr="00CA22F4">
        <w:rPr>
          <w:color w:val="6D6E71"/>
          <w:spacing w:val="40"/>
          <w:lang w:val="nl-NL"/>
        </w:rPr>
        <w:t xml:space="preserve"> </w:t>
      </w:r>
      <w:r w:rsidRPr="00CA22F4">
        <w:rPr>
          <w:color w:val="6D6E71"/>
          <w:lang w:val="nl-NL"/>
        </w:rPr>
        <w:t>ono</w:t>
      </w:r>
      <w:r w:rsidRPr="00CA22F4">
        <w:rPr>
          <w:color w:val="6D6E71"/>
          <w:spacing w:val="-3"/>
          <w:lang w:val="nl-NL"/>
        </w:rPr>
        <w:t>p</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elijk</w:t>
      </w:r>
      <w:r w:rsidRPr="00CA22F4">
        <w:rPr>
          <w:color w:val="6D6E71"/>
          <w:spacing w:val="39"/>
          <w:lang w:val="nl-NL"/>
        </w:rPr>
        <w:t xml:space="preserve"> </w:t>
      </w:r>
      <w:r w:rsidRPr="00CA22F4">
        <w:rPr>
          <w:color w:val="6D6E71"/>
          <w:lang w:val="nl-NL"/>
        </w:rPr>
        <w:t>zijn</w:t>
      </w:r>
      <w:r w:rsidRPr="00CA22F4">
        <w:rPr>
          <w:color w:val="6D6E71"/>
          <w:spacing w:val="40"/>
          <w:lang w:val="nl-NL"/>
        </w:rPr>
        <w:t xml:space="preserve"> </w:t>
      </w:r>
      <w:r w:rsidRPr="00CA22F4">
        <w:rPr>
          <w:color w:val="6D6E71"/>
          <w:lang w:val="nl-NL"/>
        </w:rPr>
        <w:t>)</w:t>
      </w:r>
      <w:r w:rsidRPr="00CA22F4">
        <w:rPr>
          <w:color w:val="6D6E71"/>
          <w:spacing w:val="39"/>
          <w:lang w:val="nl-NL"/>
        </w:rPr>
        <w:t xml:space="preserve"> </w:t>
      </w:r>
      <w:r w:rsidRPr="00CA22F4">
        <w:rPr>
          <w:color w:val="6D6E71"/>
          <w:lang w:val="nl-NL"/>
        </w:rPr>
        <w:t>,</w:t>
      </w:r>
      <w:r w:rsidRPr="00CA22F4">
        <w:rPr>
          <w:color w:val="6D6E71"/>
          <w:spacing w:val="39"/>
          <w:lang w:val="nl-NL"/>
        </w:rPr>
        <w:t xml:space="preserve"> </w:t>
      </w:r>
      <w:r w:rsidRPr="00CA22F4">
        <w:rPr>
          <w:color w:val="6D6E71"/>
          <w:lang w:val="nl-NL"/>
        </w:rPr>
        <w:t>door</w:t>
      </w:r>
      <w:r w:rsidRPr="00CA22F4">
        <w:rPr>
          <w:color w:val="6D6E71"/>
          <w:spacing w:val="3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9"/>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38"/>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39"/>
          <w:lang w:val="nl-NL"/>
        </w:rPr>
        <w:t xml:space="preserve"> </w:t>
      </w:r>
      <w:r w:rsidRPr="00CA22F4">
        <w:rPr>
          <w:color w:val="6D6E71"/>
          <w:lang w:val="nl-NL"/>
        </w:rPr>
        <w:t>vrijwilli</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38"/>
          <w:lang w:val="nl-NL"/>
        </w:rPr>
        <w:t xml:space="preserve"> </w:t>
      </w: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w:t>
      </w:r>
      <w:r w:rsidRPr="00CA22F4">
        <w:rPr>
          <w:color w:val="6D6E71"/>
          <w:spacing w:val="39"/>
          <w:lang w:val="nl-NL"/>
        </w:rPr>
        <w:t xml:space="preserve"> </w:t>
      </w:r>
      <w:r w:rsidRPr="00CA22F4">
        <w:rPr>
          <w:color w:val="6D6E71"/>
          <w:lang w:val="nl-NL"/>
        </w:rPr>
        <w:t>e.d.</w:t>
      </w:r>
      <w:r w:rsidRPr="00CA22F4">
        <w:rPr>
          <w:color w:val="6D6E71"/>
          <w:spacing w:val="39"/>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w:t>
      </w:r>
      <w:r w:rsidRPr="00CA22F4">
        <w:rPr>
          <w:color w:val="6D6E71"/>
          <w:spacing w:val="-2"/>
          <w:lang w:val="nl-NL"/>
        </w:rPr>
        <w:t>ge</w:t>
      </w:r>
      <w:r w:rsidRPr="00CA22F4">
        <w:rPr>
          <w:color w:val="6D6E71"/>
          <w:spacing w:val="-3"/>
          <w:lang w:val="nl-NL"/>
        </w:rPr>
        <w:t>t</w:t>
      </w:r>
      <w:r w:rsidRPr="00CA22F4">
        <w:rPr>
          <w:color w:val="6D6E71"/>
          <w:lang w:val="nl-NL"/>
        </w:rPr>
        <w:t>ole</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4"/>
          <w:lang w:val="nl-NL"/>
        </w:rPr>
        <w:t xml:space="preserve"> </w:t>
      </w:r>
      <w:r w:rsidRPr="00CA22F4">
        <w:rPr>
          <w:color w:val="6D6E71"/>
          <w:lang w:val="nl-NL"/>
        </w:rPr>
        <w:t>Hie</w:t>
      </w:r>
      <w:r w:rsidRPr="00CA22F4">
        <w:rPr>
          <w:color w:val="6D6E71"/>
          <w:spacing w:val="-4"/>
          <w:lang w:val="nl-NL"/>
        </w:rPr>
        <w:t>r</w:t>
      </w:r>
      <w:r w:rsidRPr="00CA22F4">
        <w:rPr>
          <w:color w:val="6D6E71"/>
          <w:lang w:val="nl-NL"/>
        </w:rPr>
        <w:t>onder</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4"/>
          <w:lang w:val="nl-NL"/>
        </w:rPr>
        <w:t xml:space="preserve"> </w:t>
      </w:r>
      <w:r w:rsidRPr="00CA22F4">
        <w:rPr>
          <w:color w:val="6D6E71"/>
          <w:spacing w:val="-3"/>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14"/>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aan</w:t>
      </w:r>
      <w:r w:rsidRPr="00CA22F4">
        <w:rPr>
          <w:color w:val="6D6E71"/>
          <w:spacing w:val="-14"/>
          <w:lang w:val="nl-NL"/>
        </w:rPr>
        <w:t xml:space="preserve"> </w:t>
      </w:r>
      <w:r w:rsidRPr="00CA22F4">
        <w:rPr>
          <w:color w:val="6D6E71"/>
          <w:lang w:val="nl-NL"/>
        </w:rPr>
        <w:t>aanhoudend</w:t>
      </w:r>
      <w:r w:rsidRPr="00CA22F4">
        <w:rPr>
          <w:color w:val="6D6E71"/>
          <w:spacing w:val="-14"/>
          <w:lang w:val="nl-NL"/>
        </w:rPr>
        <w:t xml:space="preserve"> </w:t>
      </w:r>
      <w:r w:rsidRPr="00CA22F4">
        <w:rPr>
          <w:color w:val="6D6E71"/>
          <w:lang w:val="nl-NL"/>
        </w:rPr>
        <w:t>pe</w:t>
      </w:r>
      <w:r w:rsidRPr="00CA22F4">
        <w:rPr>
          <w:color w:val="6D6E71"/>
          <w:spacing w:val="-3"/>
          <w:lang w:val="nl-NL"/>
        </w:rPr>
        <w:t>st</w:t>
      </w:r>
      <w:r w:rsidRPr="00CA22F4">
        <w:rPr>
          <w:color w:val="6D6E71"/>
          <w:lang w:val="nl-NL"/>
        </w:rPr>
        <w:t>en,</w:t>
      </w:r>
      <w:r w:rsidRPr="00CA22F4">
        <w:rPr>
          <w:color w:val="6D6E71"/>
          <w:spacing w:val="-15"/>
          <w:lang w:val="nl-NL"/>
        </w:rPr>
        <w:t xml:space="preserve"> </w:t>
      </w:r>
      <w:r w:rsidRPr="00CA22F4">
        <w:rPr>
          <w:color w:val="6D6E71"/>
          <w:lang w:val="nl-NL"/>
        </w:rPr>
        <w:t>di</w:t>
      </w:r>
      <w:r w:rsidRPr="00CA22F4">
        <w:rPr>
          <w:color w:val="6D6E71"/>
          <w:spacing w:val="-2"/>
          <w:lang w:val="nl-NL"/>
        </w:rPr>
        <w:t>e</w:t>
      </w:r>
      <w:r w:rsidRPr="00CA22F4">
        <w:rPr>
          <w:color w:val="6D6E71"/>
          <w:spacing w:val="-3"/>
          <w:lang w:val="nl-NL"/>
        </w:rPr>
        <w:t>fst</w:t>
      </w:r>
      <w:r w:rsidRPr="00CA22F4">
        <w:rPr>
          <w:color w:val="6D6E71"/>
          <w:lang w:val="nl-NL"/>
        </w:rPr>
        <w:t>al,</w:t>
      </w:r>
      <w:r w:rsidRPr="00CA22F4">
        <w:rPr>
          <w:color w:val="6D6E71"/>
          <w:spacing w:val="-14"/>
          <w:lang w:val="nl-NL"/>
        </w:rPr>
        <w:t xml:space="preserve"> </w:t>
      </w:r>
      <w:r w:rsidRPr="00CA22F4">
        <w:rPr>
          <w:color w:val="6D6E71"/>
          <w:spacing w:val="-3"/>
          <w:lang w:val="nl-NL"/>
        </w:rPr>
        <w:t>v</w:t>
      </w:r>
      <w:r w:rsidRPr="00CA22F4">
        <w:rPr>
          <w:color w:val="6D6E71"/>
          <w:lang w:val="nl-NL"/>
        </w:rPr>
        <w:t>ernielin</w:t>
      </w:r>
      <w:r w:rsidRPr="00CA22F4">
        <w:rPr>
          <w:color w:val="6D6E71"/>
          <w:spacing w:val="2"/>
          <w:lang w:val="nl-NL"/>
        </w:rPr>
        <w:t>g</w:t>
      </w:r>
      <w:r w:rsidRPr="00CA22F4">
        <w:rPr>
          <w:color w:val="6D6E71"/>
          <w:lang w:val="nl-NL"/>
        </w:rPr>
        <w:t>,</w:t>
      </w:r>
      <w:r w:rsidRPr="00CA22F4">
        <w:rPr>
          <w:color w:val="6D6E71"/>
          <w:spacing w:val="-15"/>
          <w:lang w:val="nl-NL"/>
        </w:rPr>
        <w:t xml:space="preserve"> </w:t>
      </w:r>
      <w:r w:rsidRPr="00CA22F4">
        <w:rPr>
          <w:color w:val="6D6E71"/>
          <w:lang w:val="nl-NL"/>
        </w:rPr>
        <w:t>vuu</w:t>
      </w:r>
      <w:r w:rsidRPr="00CA22F4">
        <w:rPr>
          <w:color w:val="6D6E71"/>
          <w:spacing w:val="1"/>
          <w:lang w:val="nl-NL"/>
        </w:rPr>
        <w:t>r</w:t>
      </w:r>
      <w:r w:rsidRPr="00CA22F4">
        <w:rPr>
          <w:color w:val="6D6E71"/>
          <w:spacing w:val="-2"/>
          <w:lang w:val="nl-NL"/>
        </w:rPr>
        <w:t>w</w:t>
      </w:r>
      <w:r w:rsidRPr="00CA22F4">
        <w:rPr>
          <w:color w:val="6D6E71"/>
          <w:lang w:val="nl-NL"/>
        </w:rPr>
        <w:t>erkb</w:t>
      </w:r>
      <w:r w:rsidRPr="00CA22F4">
        <w:rPr>
          <w:color w:val="6D6E71"/>
          <w:spacing w:val="-3"/>
          <w:lang w:val="nl-NL"/>
        </w:rPr>
        <w:t>e</w:t>
      </w:r>
      <w:r w:rsidRPr="00CA22F4">
        <w:rPr>
          <w:color w:val="6D6E71"/>
          <w:lang w:val="nl-NL"/>
        </w:rPr>
        <w:t>zit en</w:t>
      </w:r>
      <w:r w:rsidRPr="00CA22F4">
        <w:rPr>
          <w:color w:val="6D6E71"/>
          <w:spacing w:val="-4"/>
          <w:lang w:val="nl-NL"/>
        </w:rPr>
        <w:t>/</w:t>
      </w:r>
      <w:r w:rsidRPr="00CA22F4">
        <w:rPr>
          <w:color w:val="6D6E71"/>
          <w:lang w:val="nl-NL"/>
        </w:rPr>
        <w:t xml:space="preserve">of </w:t>
      </w:r>
      <w:r w:rsidRPr="00CA22F4">
        <w:rPr>
          <w:color w:val="6D6E71"/>
          <w:spacing w:val="-3"/>
          <w:lang w:val="nl-NL"/>
        </w:rPr>
        <w:t>w</w:t>
      </w:r>
      <w:r w:rsidRPr="00CA22F4">
        <w:rPr>
          <w:color w:val="6D6E71"/>
          <w:lang w:val="nl-NL"/>
        </w:rPr>
        <w:t>apenb</w:t>
      </w:r>
      <w:r w:rsidRPr="00CA22F4">
        <w:rPr>
          <w:color w:val="6D6E71"/>
          <w:spacing w:val="-3"/>
          <w:lang w:val="nl-NL"/>
        </w:rPr>
        <w:t>e</w:t>
      </w:r>
      <w:r w:rsidRPr="00CA22F4">
        <w:rPr>
          <w:color w:val="6D6E71"/>
          <w:lang w:val="nl-NL"/>
        </w:rPr>
        <w:t>zit.</w:t>
      </w:r>
    </w:p>
    <w:p w14:paraId="686B2720" w14:textId="77777777" w:rsidR="00624579" w:rsidRPr="00CA22F4" w:rsidRDefault="00624579">
      <w:pPr>
        <w:spacing w:before="11" w:line="260" w:lineRule="exact"/>
        <w:rPr>
          <w:sz w:val="26"/>
          <w:szCs w:val="26"/>
          <w:lang w:val="nl-NL"/>
        </w:rPr>
      </w:pPr>
    </w:p>
    <w:p w14:paraId="71C8EDD5" w14:textId="77777777" w:rsidR="00A4616E" w:rsidRPr="00C93F41" w:rsidRDefault="00A4616E" w:rsidP="006B5684">
      <w:pPr>
        <w:pStyle w:val="Kop3"/>
        <w:spacing w:line="288" w:lineRule="exact"/>
        <w:ind w:right="692"/>
        <w:rPr>
          <w:lang w:val="nl-NL"/>
        </w:rPr>
      </w:pPr>
      <w:r w:rsidRPr="00C93F41">
        <w:rPr>
          <w:lang w:val="nl-NL"/>
        </w:rPr>
        <w:t>Terreur(dreiging)</w:t>
      </w:r>
    </w:p>
    <w:p w14:paraId="44590435" w14:textId="77777777" w:rsidR="00A4616E" w:rsidRPr="00C93F41" w:rsidRDefault="00A4616E" w:rsidP="006B5684">
      <w:pPr>
        <w:pStyle w:val="Kop3"/>
        <w:spacing w:line="288" w:lineRule="exact"/>
        <w:ind w:right="692"/>
        <w:rPr>
          <w:b w:val="0"/>
          <w:sz w:val="22"/>
          <w:szCs w:val="22"/>
          <w:lang w:val="nl-NL"/>
        </w:rPr>
      </w:pPr>
      <w:r w:rsidRPr="00C93F41">
        <w:rPr>
          <w:b w:val="0"/>
          <w:sz w:val="22"/>
          <w:szCs w:val="22"/>
          <w:lang w:val="nl-NL"/>
        </w:rPr>
        <w:t>Het uitgangspunt voor het personeel moet zijn iedereen in veiligheid brengen. Dan wordt direct door de directie melding gemaakt bij de politie en het be</w:t>
      </w:r>
      <w:r w:rsidR="00317CDA" w:rsidRPr="00C93F41">
        <w:rPr>
          <w:b w:val="0"/>
          <w:sz w:val="22"/>
          <w:szCs w:val="22"/>
          <w:lang w:val="nl-NL"/>
        </w:rPr>
        <w:t>stuur</w:t>
      </w:r>
      <w:r w:rsidRPr="00C93F41">
        <w:rPr>
          <w:b w:val="0"/>
          <w:sz w:val="22"/>
          <w:szCs w:val="22"/>
          <w:lang w:val="nl-NL"/>
        </w:rPr>
        <w:t>. Het be</w:t>
      </w:r>
      <w:r w:rsidR="00317CDA" w:rsidRPr="00C93F41">
        <w:rPr>
          <w:b w:val="0"/>
          <w:sz w:val="22"/>
          <w:szCs w:val="22"/>
          <w:lang w:val="nl-NL"/>
        </w:rPr>
        <w:t>stuur</w:t>
      </w:r>
      <w:r w:rsidRPr="00C93F41">
        <w:rPr>
          <w:b w:val="0"/>
          <w:sz w:val="22"/>
          <w:szCs w:val="22"/>
          <w:lang w:val="nl-NL"/>
        </w:rPr>
        <w:t xml:space="preserve"> treedt in overleg met politie en OM. Alle contacten met ouders, daders, media en sociale media worden onderhouden in de driehoek be</w:t>
      </w:r>
      <w:r w:rsidR="00317CDA" w:rsidRPr="00C93F41">
        <w:rPr>
          <w:b w:val="0"/>
          <w:sz w:val="22"/>
          <w:szCs w:val="22"/>
          <w:lang w:val="nl-NL"/>
        </w:rPr>
        <w:t>stuur</w:t>
      </w:r>
      <w:r w:rsidRPr="00C93F41">
        <w:rPr>
          <w:b w:val="0"/>
          <w:sz w:val="22"/>
          <w:szCs w:val="22"/>
          <w:lang w:val="nl-NL"/>
        </w:rPr>
        <w:t>, politie en OM.</w:t>
      </w:r>
    </w:p>
    <w:p w14:paraId="26033A99" w14:textId="77777777" w:rsidR="00A4616E" w:rsidRDefault="00A4616E">
      <w:pPr>
        <w:pStyle w:val="Kop3"/>
        <w:ind w:right="6837"/>
        <w:jc w:val="both"/>
        <w:rPr>
          <w:color w:val="4FA6E7"/>
          <w:lang w:val="nl-NL"/>
        </w:rPr>
      </w:pPr>
    </w:p>
    <w:p w14:paraId="64EBD526" w14:textId="77777777" w:rsidR="00624579" w:rsidRPr="00CA22F4" w:rsidRDefault="00CA22F4">
      <w:pPr>
        <w:pStyle w:val="Kop3"/>
        <w:ind w:right="6837"/>
        <w:jc w:val="both"/>
        <w:rPr>
          <w:b w:val="0"/>
          <w:bCs w:val="0"/>
          <w:lang w:val="nl-NL"/>
        </w:rPr>
      </w:pPr>
      <w:r w:rsidRPr="00CA22F4">
        <w:rPr>
          <w:color w:val="4FA6E7"/>
          <w:lang w:val="nl-NL"/>
        </w:rPr>
        <w:t>G</w:t>
      </w:r>
      <w:r w:rsidRPr="00CA22F4">
        <w:rPr>
          <w:color w:val="4FA6E7"/>
          <w:spacing w:val="-2"/>
          <w:lang w:val="nl-NL"/>
        </w:rPr>
        <w:t>ew</w:t>
      </w:r>
      <w:r w:rsidRPr="00CA22F4">
        <w:rPr>
          <w:color w:val="4FA6E7"/>
          <w:lang w:val="nl-NL"/>
        </w:rPr>
        <w:t>eld</w:t>
      </w:r>
      <w:r w:rsidRPr="00CA22F4">
        <w:rPr>
          <w:color w:val="4FA6E7"/>
          <w:spacing w:val="-1"/>
          <w:lang w:val="nl-NL"/>
        </w:rPr>
        <w:t xml:space="preserve"> </w:t>
      </w:r>
      <w:r w:rsidRPr="00CA22F4">
        <w:rPr>
          <w:color w:val="4FA6E7"/>
          <w:lang w:val="nl-NL"/>
        </w:rPr>
        <w:t>door</w:t>
      </w:r>
      <w:r w:rsidRPr="00CA22F4">
        <w:rPr>
          <w:color w:val="4FA6E7"/>
          <w:spacing w:val="-1"/>
          <w:lang w:val="nl-NL"/>
        </w:rPr>
        <w:t xml:space="preserve"> </w:t>
      </w:r>
      <w:r w:rsidRPr="00CA22F4">
        <w:rPr>
          <w:color w:val="4FA6E7"/>
          <w:lang w:val="nl-NL"/>
        </w:rPr>
        <w:t>pe</w:t>
      </w:r>
      <w:r w:rsidRPr="00CA22F4">
        <w:rPr>
          <w:color w:val="4FA6E7"/>
          <w:spacing w:val="-4"/>
          <w:lang w:val="nl-NL"/>
        </w:rPr>
        <w:t>r</w:t>
      </w:r>
      <w:r w:rsidRPr="00CA22F4">
        <w:rPr>
          <w:color w:val="4FA6E7"/>
          <w:lang w:val="nl-NL"/>
        </w:rPr>
        <w:t>soneel</w:t>
      </w:r>
      <w:r w:rsidRPr="00CA22F4">
        <w:rPr>
          <w:color w:val="4FA6E7"/>
          <w:spacing w:val="-1"/>
          <w:lang w:val="nl-NL"/>
        </w:rPr>
        <w:t xml:space="preserve"> </w:t>
      </w:r>
      <w:r w:rsidRPr="00CA22F4">
        <w:rPr>
          <w:color w:val="4FA6E7"/>
          <w:lang w:val="nl-NL"/>
        </w:rPr>
        <w:t>ric</w:t>
      </w:r>
      <w:r w:rsidRPr="00CA22F4">
        <w:rPr>
          <w:color w:val="4FA6E7"/>
          <w:spacing w:val="-3"/>
          <w:lang w:val="nl-NL"/>
        </w:rPr>
        <w:t>h</w:t>
      </w:r>
      <w:r w:rsidRPr="00CA22F4">
        <w:rPr>
          <w:color w:val="4FA6E7"/>
          <w:lang w:val="nl-NL"/>
        </w:rPr>
        <w:t>ting</w:t>
      </w:r>
      <w:r w:rsidRPr="00CA22F4">
        <w:rPr>
          <w:color w:val="4FA6E7"/>
          <w:spacing w:val="-1"/>
          <w:lang w:val="nl-NL"/>
        </w:rPr>
        <w:t xml:space="preserve"> </w:t>
      </w:r>
      <w:r w:rsidRPr="00CA22F4">
        <w:rPr>
          <w:color w:val="4FA6E7"/>
          <w:lang w:val="nl-NL"/>
        </w:rPr>
        <w:t>leerling</w:t>
      </w:r>
    </w:p>
    <w:p w14:paraId="465CFD47" w14:textId="77777777" w:rsidR="00624579" w:rsidRPr="00CA22F4" w:rsidRDefault="00CA22F4">
      <w:pPr>
        <w:pStyle w:val="Plattetekst"/>
        <w:spacing w:line="259" w:lineRule="exact"/>
        <w:ind w:right="1134"/>
        <w:jc w:val="both"/>
        <w:rPr>
          <w:lang w:val="nl-NL"/>
        </w:rPr>
      </w:pPr>
      <w:r w:rsidRPr="00CA22F4">
        <w:rPr>
          <w:color w:val="6D6E71"/>
          <w:lang w:val="nl-NL"/>
        </w:rPr>
        <w:t>F</w:t>
      </w:r>
      <w:r w:rsidRPr="00CA22F4">
        <w:rPr>
          <w:color w:val="6D6E71"/>
          <w:spacing w:val="-3"/>
          <w:lang w:val="nl-NL"/>
        </w:rPr>
        <w:t>y</w:t>
      </w:r>
      <w:r w:rsidRPr="00CA22F4">
        <w:rPr>
          <w:color w:val="6D6E71"/>
          <w:lang w:val="nl-NL"/>
        </w:rPr>
        <w:t>siek</w:t>
      </w:r>
      <w:r w:rsidRPr="00CA22F4">
        <w:rPr>
          <w:color w:val="6D6E71"/>
          <w:spacing w:val="7"/>
          <w:lang w:val="nl-NL"/>
        </w:rPr>
        <w:t xml:space="preserve"> </w:t>
      </w:r>
      <w:r w:rsidRPr="00CA22F4">
        <w:rPr>
          <w:color w:val="6D6E71"/>
          <w:spacing w:val="-2"/>
          <w:lang w:val="nl-NL"/>
        </w:rPr>
        <w:t>gew</w:t>
      </w:r>
      <w:r w:rsidRPr="00CA22F4">
        <w:rPr>
          <w:color w:val="6D6E71"/>
          <w:lang w:val="nl-NL"/>
        </w:rPr>
        <w:t>eld</w:t>
      </w:r>
      <w:r w:rsidRPr="00CA22F4">
        <w:rPr>
          <w:color w:val="6D6E71"/>
          <w:spacing w:val="7"/>
          <w:lang w:val="nl-NL"/>
        </w:rPr>
        <w:t xml:space="preserve"> </w:t>
      </w:r>
      <w:r w:rsidRPr="00CA22F4">
        <w:rPr>
          <w:color w:val="6D6E71"/>
          <w:lang w:val="nl-NL"/>
        </w:rPr>
        <w:t>als</w:t>
      </w:r>
      <w:r w:rsidRPr="00CA22F4">
        <w:rPr>
          <w:color w:val="6D6E71"/>
          <w:spacing w:val="7"/>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7"/>
          <w:lang w:val="nl-NL"/>
        </w:rPr>
        <w:t xml:space="preserve"> </w:t>
      </w:r>
      <w:r w:rsidRPr="00CA22F4">
        <w:rPr>
          <w:color w:val="6D6E71"/>
          <w:lang w:val="nl-NL"/>
        </w:rPr>
        <w:t>door</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7"/>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2"/>
          <w:lang w:val="nl-NL"/>
        </w:rPr>
        <w:t>ge</w:t>
      </w:r>
      <w:r w:rsidRPr="00CA22F4">
        <w:rPr>
          <w:color w:val="6D6E71"/>
          <w:spacing w:val="-3"/>
          <w:lang w:val="nl-NL"/>
        </w:rPr>
        <w:t>t</w:t>
      </w:r>
      <w:r w:rsidRPr="00CA22F4">
        <w:rPr>
          <w:color w:val="6D6E71"/>
          <w:lang w:val="nl-NL"/>
        </w:rPr>
        <w:t>ole</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7"/>
          <w:lang w:val="nl-NL"/>
        </w:rPr>
        <w:t xml:space="preserve"> </w:t>
      </w:r>
      <w:r w:rsidRPr="00CA22F4">
        <w:rPr>
          <w:color w:val="6D6E71"/>
          <w:lang w:val="nl-NL"/>
        </w:rPr>
        <w:t>Moc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t</w:t>
      </w:r>
      <w:r w:rsidRPr="00CA22F4">
        <w:rPr>
          <w:color w:val="6D6E71"/>
          <w:lang w:val="nl-NL"/>
        </w:rPr>
        <w:t>och</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lid</w:t>
      </w:r>
    </w:p>
    <w:p w14:paraId="786D6AE6" w14:textId="77777777" w:rsidR="00624579" w:rsidRPr="00CA22F4" w:rsidRDefault="00CA22F4">
      <w:pPr>
        <w:pStyle w:val="Plattetekst"/>
        <w:spacing w:line="264" w:lineRule="exact"/>
        <w:ind w:right="1134"/>
        <w:jc w:val="both"/>
        <w:rPr>
          <w:lang w:val="nl-NL"/>
        </w:rPr>
      </w:pP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1"/>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g</w:t>
      </w:r>
      <w:r w:rsidRPr="00CA22F4">
        <w:rPr>
          <w:color w:val="6D6E71"/>
          <w:spacing w:val="-4"/>
          <w:lang w:val="nl-NL"/>
        </w:rPr>
        <w:t>r</w:t>
      </w:r>
      <w:r w:rsidRPr="00CA22F4">
        <w:rPr>
          <w:color w:val="6D6E71"/>
          <w:lang w:val="nl-NL"/>
        </w:rPr>
        <w:t>ond</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emotionele</w:t>
      </w:r>
      <w:r w:rsidRPr="00CA22F4">
        <w:rPr>
          <w:color w:val="6D6E71"/>
          <w:spacing w:val="1"/>
          <w:lang w:val="nl-NL"/>
        </w:rPr>
        <w:t xml:space="preserve"> </w:t>
      </w:r>
      <w:r w:rsidRPr="00CA22F4">
        <w:rPr>
          <w:color w:val="6D6E71"/>
          <w:spacing w:val="-3"/>
          <w:lang w:val="nl-NL"/>
        </w:rPr>
        <w:t>r</w:t>
      </w:r>
      <w:r w:rsidRPr="00CA22F4">
        <w:rPr>
          <w:color w:val="6D6E71"/>
          <w:lang w:val="nl-NL"/>
        </w:rPr>
        <w:t>eactie</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leerling</w:t>
      </w:r>
      <w:r w:rsidRPr="00CA22F4">
        <w:rPr>
          <w:color w:val="6D6E71"/>
          <w:spacing w:val="2"/>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siek</w:t>
      </w:r>
      <w:r w:rsidRPr="00CA22F4">
        <w:rPr>
          <w:color w:val="6D6E71"/>
          <w:spacing w:val="1"/>
          <w:lang w:val="nl-NL"/>
        </w:rPr>
        <w:t xml:space="preserve"> </w:t>
      </w:r>
      <w:r w:rsidRPr="00CA22F4">
        <w:rPr>
          <w:color w:val="6D6E71"/>
          <w:spacing w:val="-2"/>
          <w:lang w:val="nl-NL"/>
        </w:rPr>
        <w:t>gew</w:t>
      </w:r>
      <w:r w:rsidRPr="00CA22F4">
        <w:rPr>
          <w:color w:val="6D6E71"/>
          <w:lang w:val="nl-NL"/>
        </w:rPr>
        <w:t>eld</w:t>
      </w:r>
      <w:r w:rsidRPr="00CA22F4">
        <w:rPr>
          <w:color w:val="6D6E71"/>
          <w:spacing w:val="2"/>
          <w:lang w:val="nl-NL"/>
        </w:rPr>
        <w:t xml:space="preserve"> </w:t>
      </w:r>
      <w:r w:rsidRPr="00CA22F4">
        <w:rPr>
          <w:color w:val="6D6E71"/>
          <w:spacing w:val="-2"/>
          <w:lang w:val="nl-NL"/>
        </w:rPr>
        <w:t>g</w:t>
      </w:r>
      <w:r w:rsidRPr="00CA22F4">
        <w:rPr>
          <w:color w:val="6D6E71"/>
          <w:lang w:val="nl-NL"/>
        </w:rPr>
        <w:t>ebrui</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lang w:val="nl-NL"/>
        </w:rPr>
        <w:t>dan</w:t>
      </w:r>
    </w:p>
    <w:p w14:paraId="18AAFF28" w14:textId="77777777" w:rsidR="00624579" w:rsidRPr="00CA22F4" w:rsidRDefault="00CA22F4">
      <w:pPr>
        <w:pStyle w:val="Plattetekst"/>
        <w:spacing w:line="264" w:lineRule="exact"/>
        <w:ind w:right="1133"/>
        <w:jc w:val="both"/>
        <w:rPr>
          <w:lang w:val="nl-NL"/>
        </w:rPr>
      </w:pPr>
      <w:r w:rsidRPr="00CA22F4">
        <w:rPr>
          <w:color w:val="6D6E71"/>
          <w:lang w:val="nl-NL"/>
        </w:rPr>
        <w:t>deelt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dit</w:t>
      </w:r>
      <w:r w:rsidRPr="00CA22F4">
        <w:rPr>
          <w:color w:val="6D6E71"/>
          <w:spacing w:val="-4"/>
          <w:lang w:val="nl-NL"/>
        </w:rPr>
        <w:t xml:space="preserve"> </w:t>
      </w:r>
      <w:r w:rsidRPr="00CA22F4">
        <w:rPr>
          <w:color w:val="6D6E71"/>
          <w:lang w:val="nl-NL"/>
        </w:rPr>
        <w:t>onmiddellijk</w:t>
      </w:r>
      <w:r w:rsidRPr="00CA22F4">
        <w:rPr>
          <w:color w:val="6D6E71"/>
          <w:spacing w:val="-4"/>
          <w:lang w:val="nl-NL"/>
        </w:rPr>
        <w:t xml:space="preserve"> </w:t>
      </w:r>
      <w:r w:rsidRPr="00CA22F4">
        <w:rPr>
          <w:color w:val="6D6E71"/>
          <w:lang w:val="nl-NL"/>
        </w:rPr>
        <w:t>mee</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schoolleide</w:t>
      </w:r>
      <w:r w:rsidRPr="00CA22F4">
        <w:rPr>
          <w:color w:val="6D6E71"/>
          <w:spacing w:val="-23"/>
          <w:lang w:val="nl-NL"/>
        </w:rPr>
        <w:t>r</w:t>
      </w:r>
      <w:r w:rsidRPr="00CA22F4">
        <w:rPr>
          <w:color w:val="6D6E71"/>
          <w:lang w:val="nl-NL"/>
        </w:rPr>
        <w:t>.</w:t>
      </w:r>
      <w:r w:rsidRPr="00CA22F4">
        <w:rPr>
          <w:color w:val="6D6E71"/>
          <w:spacing w:val="-4"/>
          <w:lang w:val="nl-NL"/>
        </w:rPr>
        <w:t xml:space="preserve"> </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4"/>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730B4FE9"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9"/>
          <w:lang w:val="nl-NL"/>
        </w:rPr>
        <w:t xml:space="preserve"> </w:t>
      </w:r>
      <w:r w:rsidRPr="00CA22F4">
        <w:rPr>
          <w:color w:val="6D6E71"/>
          <w:lang w:val="nl-NL"/>
        </w:rPr>
        <w:t>schoolleider</w:t>
      </w:r>
      <w:r w:rsidRPr="00CA22F4">
        <w:rPr>
          <w:color w:val="6D6E71"/>
          <w:spacing w:val="-8"/>
          <w:lang w:val="nl-NL"/>
        </w:rPr>
        <w:t xml:space="preserve"> </w:t>
      </w:r>
      <w:r w:rsidRPr="00CA22F4">
        <w:rPr>
          <w:color w:val="6D6E71"/>
          <w:spacing w:val="-5"/>
          <w:lang w:val="nl-NL"/>
        </w:rPr>
        <w:t>z</w:t>
      </w:r>
      <w:r w:rsidRPr="00CA22F4">
        <w:rPr>
          <w:color w:val="6D6E71"/>
          <w:lang w:val="nl-NL"/>
        </w:rPr>
        <w:t>o</w:t>
      </w:r>
      <w:r w:rsidRPr="00CA22F4">
        <w:rPr>
          <w:color w:val="6D6E71"/>
          <w:spacing w:val="-8"/>
          <w:lang w:val="nl-NL"/>
        </w:rPr>
        <w:t xml:space="preserve"> </w:t>
      </w:r>
      <w:r w:rsidRPr="00CA22F4">
        <w:rPr>
          <w:color w:val="6D6E71"/>
          <w:lang w:val="nl-NL"/>
        </w:rPr>
        <w:t>snel</w:t>
      </w:r>
      <w:r w:rsidRPr="00CA22F4">
        <w:rPr>
          <w:color w:val="6D6E71"/>
          <w:spacing w:val="-8"/>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9"/>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om</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de</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melden</w:t>
      </w:r>
      <w:r w:rsidRPr="00CA22F4">
        <w:rPr>
          <w:color w:val="6D6E71"/>
          <w:spacing w:val="-8"/>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uit</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de</w:t>
      </w:r>
    </w:p>
    <w:p w14:paraId="14058832" w14:textId="77777777" w:rsidR="00624579" w:rsidRPr="00CA22F4" w:rsidRDefault="00CA22F4">
      <w:pPr>
        <w:pStyle w:val="Plattetekst"/>
        <w:spacing w:line="264" w:lineRule="exact"/>
        <w:ind w:right="1133"/>
        <w:jc w:val="both"/>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leerling</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klac</w:t>
      </w:r>
      <w:r w:rsidRPr="00CA22F4">
        <w:rPr>
          <w:color w:val="6D6E71"/>
          <w:spacing w:val="-2"/>
          <w:lang w:val="nl-NL"/>
        </w:rPr>
        <w:t>h</w:t>
      </w:r>
      <w:r w:rsidRPr="00CA22F4">
        <w:rPr>
          <w:color w:val="6D6E71"/>
          <w:lang w:val="nl-NL"/>
        </w:rPr>
        <w:t>t</w:t>
      </w:r>
      <w:r w:rsidRPr="00CA22F4">
        <w:rPr>
          <w:color w:val="6D6E71"/>
          <w:spacing w:val="4"/>
          <w:lang w:val="nl-NL"/>
        </w:rPr>
        <w:t xml:space="preserve"> </w:t>
      </w:r>
      <w:r w:rsidRPr="00CA22F4">
        <w:rPr>
          <w:color w:val="6D6E71"/>
          <w:lang w:val="nl-NL"/>
        </w:rPr>
        <w:t>indienen</w:t>
      </w:r>
      <w:r w:rsidRPr="00CA22F4">
        <w:rPr>
          <w:color w:val="6D6E71"/>
          <w:spacing w:val="4"/>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schoolleider</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4"/>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eld</w:t>
      </w:r>
      <w:r w:rsidRPr="00CA22F4">
        <w:rPr>
          <w:color w:val="6D6E71"/>
          <w:spacing w:val="4"/>
          <w:lang w:val="nl-NL"/>
        </w:rPr>
        <w:t xml:space="preserve"> </w:t>
      </w:r>
      <w:r w:rsidRPr="00CA22F4">
        <w:rPr>
          <w:color w:val="6D6E71"/>
          <w:lang w:val="nl-NL"/>
        </w:rPr>
        <w:t>tussen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p>
    <w:p w14:paraId="3346A508" w14:textId="77777777" w:rsidR="00624579" w:rsidRPr="00CA22F4" w:rsidRDefault="00CA22F4">
      <w:pPr>
        <w:pStyle w:val="Plattetekst"/>
        <w:spacing w:line="264" w:lineRule="exact"/>
        <w:ind w:right="1133"/>
        <w:jc w:val="both"/>
        <w:rPr>
          <w:lang w:val="nl-NL"/>
        </w:rPr>
      </w:pPr>
      <w:r w:rsidRPr="00CA22F4">
        <w:rPr>
          <w:color w:val="6D6E71"/>
          <w:lang w:val="nl-NL"/>
        </w:rPr>
        <w:t>en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schoolleide</w:t>
      </w:r>
      <w:r w:rsidRPr="00CA22F4">
        <w:rPr>
          <w:color w:val="6D6E71"/>
          <w:spacing w:val="-22"/>
          <w:lang w:val="nl-NL"/>
        </w:rPr>
        <w:t>r</w:t>
      </w:r>
      <w:r w:rsidRPr="00CA22F4">
        <w:rPr>
          <w:color w:val="6D6E71"/>
          <w:lang w:val="nl-NL"/>
        </w:rPr>
        <w:t>.</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schoolleider</w:t>
      </w:r>
      <w:r w:rsidRPr="00CA22F4">
        <w:rPr>
          <w:color w:val="6D6E71"/>
          <w:spacing w:val="11"/>
          <w:lang w:val="nl-NL"/>
        </w:rPr>
        <w:t xml:space="preserve"> </w:t>
      </w:r>
      <w:r w:rsidRPr="00CA22F4">
        <w:rPr>
          <w:color w:val="6D6E71"/>
          <w:lang w:val="nl-NL"/>
        </w:rPr>
        <w:t>houdt</w:t>
      </w:r>
      <w:r w:rsidRPr="00CA22F4">
        <w:rPr>
          <w:color w:val="6D6E71"/>
          <w:spacing w:val="11"/>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elk</w:t>
      </w:r>
      <w:r w:rsidRPr="00CA22F4">
        <w:rPr>
          <w:color w:val="6D6E71"/>
          <w:spacing w:val="11"/>
          <w:lang w:val="nl-NL"/>
        </w:rPr>
        <w:t xml:space="preserve">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al</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dossier</w:t>
      </w:r>
      <w:r w:rsidRPr="00CA22F4">
        <w:rPr>
          <w:color w:val="6D6E71"/>
          <w:spacing w:val="11"/>
          <w:lang w:val="nl-NL"/>
        </w:rPr>
        <w:t xml:space="preserve"> </w:t>
      </w:r>
      <w:r w:rsidRPr="00CA22F4">
        <w:rPr>
          <w:color w:val="6D6E71"/>
          <w:lang w:val="nl-NL"/>
        </w:rPr>
        <w:t>bij.</w:t>
      </w:r>
      <w:r w:rsidRPr="00CA22F4">
        <w:rPr>
          <w:color w:val="6D6E71"/>
          <w:spacing w:val="1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2"/>
          <w:lang w:val="nl-NL"/>
        </w:rPr>
        <w:t>w</w:t>
      </w:r>
      <w:r w:rsidRPr="00CA22F4">
        <w:rPr>
          <w:color w:val="6D6E71"/>
          <w:lang w:val="nl-NL"/>
        </w:rPr>
        <w:t>el:</w:t>
      </w:r>
      <w:r w:rsidRPr="00CA22F4">
        <w:rPr>
          <w:color w:val="6D6E71"/>
          <w:spacing w:val="11"/>
          <w:lang w:val="nl-NL"/>
        </w:rPr>
        <w:t xml:space="preserve"> </w:t>
      </w:r>
      <w:r w:rsidRPr="00CA22F4">
        <w:rPr>
          <w:color w:val="6D6E71"/>
          <w:lang w:val="nl-NL"/>
        </w:rPr>
        <w:t>ondan</w:t>
      </w:r>
      <w:r w:rsidRPr="00CA22F4">
        <w:rPr>
          <w:color w:val="6D6E71"/>
          <w:spacing w:val="-2"/>
          <w:lang w:val="nl-NL"/>
        </w:rPr>
        <w:t>k</w:t>
      </w:r>
      <w:r w:rsidRPr="00CA22F4">
        <w:rPr>
          <w:color w:val="6D6E71"/>
          <w:lang w:val="nl-NL"/>
        </w:rPr>
        <w:t>s</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6"/>
          <w:lang w:val="nl-NL"/>
        </w:rPr>
        <w:t>f</w:t>
      </w:r>
      <w:r w:rsidRPr="00CA22F4">
        <w:rPr>
          <w:color w:val="6D6E71"/>
          <w:lang w:val="nl-NL"/>
        </w:rPr>
        <w:t>eit</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spacing w:val="-4"/>
          <w:lang w:val="nl-NL"/>
        </w:rPr>
        <w:t>v</w:t>
      </w:r>
      <w:r w:rsidRPr="00CA22F4">
        <w:rPr>
          <w:color w:val="6D6E71"/>
          <w:lang w:val="nl-NL"/>
        </w:rPr>
        <w:t>alt</w:t>
      </w:r>
    </w:p>
    <w:p w14:paraId="3835E698" w14:textId="77777777" w:rsidR="00624579" w:rsidRPr="00CA22F4" w:rsidRDefault="00CA22F4">
      <w:pPr>
        <w:pStyle w:val="Plattetekst"/>
        <w:spacing w:line="264" w:lineRule="exact"/>
        <w:ind w:right="1133"/>
        <w:jc w:val="both"/>
        <w:rPr>
          <w:lang w:val="nl-NL"/>
        </w:rPr>
      </w:pPr>
      <w:r w:rsidRPr="00CA22F4">
        <w:rPr>
          <w:color w:val="6D6E71"/>
          <w:lang w:val="nl-NL"/>
        </w:rPr>
        <w:t>uit</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le</w:t>
      </w:r>
      <w:r w:rsidRPr="00CA22F4">
        <w:rPr>
          <w:color w:val="6D6E71"/>
          <w:spacing w:val="2"/>
          <w:lang w:val="nl-NL"/>
        </w:rPr>
        <w:t>g</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er</w:t>
      </w:r>
      <w:r w:rsidRPr="00CA22F4">
        <w:rPr>
          <w:color w:val="6D6E71"/>
          <w:spacing w:val="2"/>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spacing w:val="-3"/>
          <w:lang w:val="nl-NL"/>
        </w:rPr>
        <w:t>w</w:t>
      </w:r>
      <w:r w:rsidRPr="00CA22F4">
        <w:rPr>
          <w:color w:val="6D6E71"/>
          <w:lang w:val="nl-NL"/>
        </w:rPr>
        <w:t>as</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emotionele</w:t>
      </w:r>
      <w:r w:rsidRPr="00CA22F4">
        <w:rPr>
          <w:color w:val="6D6E71"/>
          <w:spacing w:val="2"/>
          <w:lang w:val="nl-NL"/>
        </w:rPr>
        <w:t xml:space="preserve"> </w:t>
      </w:r>
      <w:r w:rsidRPr="00CA22F4">
        <w:rPr>
          <w:color w:val="6D6E71"/>
          <w:spacing w:val="-3"/>
          <w:lang w:val="nl-NL"/>
        </w:rPr>
        <w:t>r</w:t>
      </w:r>
      <w:r w:rsidRPr="00CA22F4">
        <w:rPr>
          <w:color w:val="6D6E71"/>
          <w:lang w:val="nl-NL"/>
        </w:rPr>
        <w:t>eactie,</w:t>
      </w:r>
      <w:r w:rsidRPr="00CA22F4">
        <w:rPr>
          <w:color w:val="6D6E71"/>
          <w:spacing w:val="1"/>
          <w:lang w:val="nl-NL"/>
        </w:rPr>
        <w:t xml:space="preserve"> </w:t>
      </w:r>
      <w:r w:rsidRPr="00CA22F4">
        <w:rPr>
          <w:color w:val="6D6E71"/>
          <w:lang w:val="nl-NL"/>
        </w:rPr>
        <w:t>houden</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2"/>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doen</w:t>
      </w:r>
      <w:r w:rsidRPr="00CA22F4">
        <w:rPr>
          <w:color w:val="6D6E71"/>
          <w:spacing w:val="2"/>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de</w:t>
      </w:r>
    </w:p>
    <w:p w14:paraId="06DC2206" w14:textId="77777777" w:rsidR="00624579" w:rsidRPr="00CA22F4" w:rsidRDefault="00CA22F4">
      <w:pPr>
        <w:pStyle w:val="Plattetekst"/>
        <w:spacing w:line="264" w:lineRule="exact"/>
        <w:ind w:right="5149"/>
        <w:jc w:val="both"/>
        <w:rPr>
          <w:lang w:val="nl-NL"/>
        </w:rPr>
      </w:pPr>
      <w:r w:rsidRPr="00CA22F4">
        <w:rPr>
          <w:color w:val="6D6E71"/>
          <w:lang w:val="nl-NL"/>
        </w:rPr>
        <w:t>politie</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g</w:t>
      </w:r>
      <w:r w:rsidRPr="00CA22F4">
        <w:rPr>
          <w:color w:val="6D6E71"/>
          <w:lang w:val="nl-NL"/>
        </w:rPr>
        <w:t>ebruik</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officiële</w:t>
      </w:r>
      <w:r w:rsidRPr="00CA22F4">
        <w:rPr>
          <w:color w:val="6D6E71"/>
          <w:spacing w:val="-1"/>
          <w:lang w:val="nl-NL"/>
        </w:rPr>
        <w:t xml:space="preserve"> </w:t>
      </w: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p>
    <w:p w14:paraId="4611FAA0" w14:textId="77777777" w:rsidR="00624579" w:rsidRPr="00CA22F4" w:rsidRDefault="00624579">
      <w:pPr>
        <w:spacing w:before="4" w:line="260" w:lineRule="exact"/>
        <w:rPr>
          <w:sz w:val="26"/>
          <w:szCs w:val="26"/>
          <w:lang w:val="nl-NL"/>
        </w:rPr>
      </w:pPr>
    </w:p>
    <w:p w14:paraId="3AC899AD" w14:textId="77777777" w:rsidR="00624579" w:rsidRPr="00CA22F4" w:rsidRDefault="00CA22F4">
      <w:pPr>
        <w:pStyle w:val="Kop3"/>
        <w:ind w:right="6325"/>
        <w:jc w:val="both"/>
        <w:rPr>
          <w:b w:val="0"/>
          <w:bCs w:val="0"/>
          <w:lang w:val="nl-NL"/>
        </w:rPr>
      </w:pPr>
      <w:r w:rsidRPr="00CA22F4">
        <w:rPr>
          <w:color w:val="4FA6E7"/>
          <w:lang w:val="nl-NL"/>
        </w:rPr>
        <w:t>(D</w:t>
      </w:r>
      <w:r w:rsidRPr="00CA22F4">
        <w:rPr>
          <w:color w:val="4FA6E7"/>
          <w:spacing w:val="-3"/>
          <w:lang w:val="nl-NL"/>
        </w:rPr>
        <w:t>r</w:t>
      </w:r>
      <w:r w:rsidRPr="00CA22F4">
        <w:rPr>
          <w:color w:val="4FA6E7"/>
          <w:lang w:val="nl-NL"/>
        </w:rPr>
        <w:t>ei</w:t>
      </w:r>
      <w:r w:rsidRPr="00CA22F4">
        <w:rPr>
          <w:color w:val="4FA6E7"/>
          <w:spacing w:val="-3"/>
          <w:lang w:val="nl-NL"/>
        </w:rPr>
        <w:t>g</w:t>
      </w:r>
      <w:r w:rsidRPr="00CA22F4">
        <w:rPr>
          <w:color w:val="4FA6E7"/>
          <w:lang w:val="nl-NL"/>
        </w:rPr>
        <w:t>en m</w:t>
      </w:r>
      <w:r w:rsidRPr="00CA22F4">
        <w:rPr>
          <w:color w:val="4FA6E7"/>
          <w:spacing w:val="-2"/>
          <w:lang w:val="nl-NL"/>
        </w:rPr>
        <w:t>e</w:t>
      </w:r>
      <w:r w:rsidRPr="00CA22F4">
        <w:rPr>
          <w:color w:val="4FA6E7"/>
          <w:lang w:val="nl-NL"/>
        </w:rPr>
        <w:t xml:space="preserve">t) </w:t>
      </w:r>
      <w:r w:rsidRPr="00CA22F4">
        <w:rPr>
          <w:color w:val="4FA6E7"/>
          <w:spacing w:val="-3"/>
          <w:lang w:val="nl-NL"/>
        </w:rPr>
        <w:t>g</w:t>
      </w:r>
      <w:r w:rsidRPr="00CA22F4">
        <w:rPr>
          <w:color w:val="4FA6E7"/>
          <w:spacing w:val="-2"/>
          <w:lang w:val="nl-NL"/>
        </w:rPr>
        <w:t>ew</w:t>
      </w:r>
      <w:r w:rsidRPr="00CA22F4">
        <w:rPr>
          <w:color w:val="4FA6E7"/>
          <w:lang w:val="nl-NL"/>
        </w:rPr>
        <w:t>eld e.d. door lid pe</w:t>
      </w:r>
      <w:r w:rsidRPr="00CA22F4">
        <w:rPr>
          <w:color w:val="4FA6E7"/>
          <w:spacing w:val="-4"/>
          <w:lang w:val="nl-NL"/>
        </w:rPr>
        <w:t>r</w:t>
      </w:r>
      <w:r w:rsidRPr="00CA22F4">
        <w:rPr>
          <w:color w:val="4FA6E7"/>
          <w:lang w:val="nl-NL"/>
        </w:rPr>
        <w:t>soneel</w:t>
      </w:r>
    </w:p>
    <w:p w14:paraId="3CBC5B9D" w14:textId="77777777" w:rsidR="00624579" w:rsidRPr="00CA22F4" w:rsidRDefault="00CA22F4" w:rsidP="00CD3340">
      <w:pPr>
        <w:pStyle w:val="Plattetekst"/>
        <w:numPr>
          <w:ilvl w:val="0"/>
          <w:numId w:val="30"/>
        </w:numPr>
        <w:tabs>
          <w:tab w:val="left" w:pos="1493"/>
        </w:tabs>
        <w:spacing w:line="259" w:lineRule="exact"/>
        <w:ind w:left="1493" w:right="566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meldt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schoolleider;</w:t>
      </w:r>
    </w:p>
    <w:p w14:paraId="211360BE" w14:textId="77777777" w:rsidR="00624579" w:rsidRPr="00CA22F4" w:rsidRDefault="00CA22F4" w:rsidP="00CD3340">
      <w:pPr>
        <w:pStyle w:val="Plattetekst"/>
        <w:numPr>
          <w:ilvl w:val="0"/>
          <w:numId w:val="30"/>
        </w:numPr>
        <w:tabs>
          <w:tab w:val="left" w:pos="1493"/>
        </w:tabs>
        <w:spacing w:line="264" w:lineRule="exact"/>
        <w:ind w:left="1493" w:right="2845"/>
        <w:jc w:val="both"/>
        <w:rPr>
          <w:lang w:val="nl-NL"/>
        </w:rPr>
      </w:pPr>
      <w:r w:rsidRPr="00CA22F4">
        <w:rPr>
          <w:color w:val="6D6E71"/>
          <w:spacing w:val="-5"/>
          <w:lang w:val="nl-NL"/>
        </w:rPr>
        <w:t>P</w:t>
      </w:r>
      <w:r w:rsidRPr="00CA22F4">
        <w:rPr>
          <w:color w:val="6D6E71"/>
          <w:lang w:val="nl-NL"/>
        </w:rPr>
        <w:t>e</w:t>
      </w:r>
      <w:r w:rsidRPr="00CA22F4">
        <w:rPr>
          <w:color w:val="6D6E71"/>
          <w:spacing w:val="-4"/>
          <w:lang w:val="nl-NL"/>
        </w:rPr>
        <w:t>r</w:t>
      </w:r>
      <w:r w:rsidRPr="00CA22F4">
        <w:rPr>
          <w:color w:val="6D6E71"/>
          <w:lang w:val="nl-NL"/>
        </w:rPr>
        <w:t xml:space="preserve">soneelslid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 door de schoolleider onmiddellijk uit</w:t>
      </w:r>
      <w:r w:rsidRPr="00CA22F4">
        <w:rPr>
          <w:color w:val="6D6E71"/>
          <w:spacing w:val="-1"/>
          <w:lang w:val="nl-NL"/>
        </w:rPr>
        <w:t>g</w:t>
      </w:r>
      <w:r w:rsidRPr="00CA22F4">
        <w:rPr>
          <w:color w:val="6D6E71"/>
          <w:lang w:val="nl-NL"/>
        </w:rPr>
        <w:t>enodi</w:t>
      </w:r>
      <w:r w:rsidRPr="00CA22F4">
        <w:rPr>
          <w:color w:val="6D6E71"/>
          <w:spacing w:val="-2"/>
          <w:lang w:val="nl-NL"/>
        </w:rPr>
        <w:t>g</w:t>
      </w:r>
      <w:r w:rsidRPr="00CA22F4">
        <w:rPr>
          <w:color w:val="6D6E71"/>
          <w:lang w:val="nl-NL"/>
        </w:rPr>
        <w:t xml:space="preserve">d </w:t>
      </w:r>
      <w:r w:rsidRPr="00CA22F4">
        <w:rPr>
          <w:color w:val="6D6E71"/>
          <w:spacing w:val="-3"/>
          <w:lang w:val="nl-NL"/>
        </w:rPr>
        <w:t>v</w:t>
      </w:r>
      <w:r w:rsidRPr="00CA22F4">
        <w:rPr>
          <w:color w:val="6D6E71"/>
          <w:lang w:val="nl-NL"/>
        </w:rPr>
        <w:t xml:space="preserve">oor een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p>
    <w:p w14:paraId="7F73102B" w14:textId="77777777" w:rsidR="00624579" w:rsidRPr="00CA22F4" w:rsidRDefault="00CA22F4" w:rsidP="00CD3340">
      <w:pPr>
        <w:pStyle w:val="Plattetekst"/>
        <w:numPr>
          <w:ilvl w:val="0"/>
          <w:numId w:val="30"/>
        </w:numPr>
        <w:tabs>
          <w:tab w:val="left" w:pos="1493"/>
        </w:tabs>
        <w:spacing w:line="264" w:lineRule="exact"/>
        <w:ind w:left="1493" w:right="2000"/>
        <w:jc w:val="both"/>
        <w:rPr>
          <w:lang w:val="nl-NL"/>
        </w:rPr>
      </w:pPr>
      <w:r w:rsidRPr="00CA22F4">
        <w:rPr>
          <w:color w:val="6D6E71"/>
          <w:lang w:val="nl-NL"/>
        </w:rPr>
        <w:t>De ern</w:t>
      </w:r>
      <w:r w:rsidRPr="00CA22F4">
        <w:rPr>
          <w:color w:val="6D6E71"/>
          <w:spacing w:val="-3"/>
          <w:lang w:val="nl-NL"/>
        </w:rPr>
        <w:t>s</w:t>
      </w:r>
      <w:r w:rsidRPr="00CA22F4">
        <w:rPr>
          <w:color w:val="6D6E71"/>
          <w:lang w:val="nl-NL"/>
        </w:rPr>
        <w:t xml:space="preserve">t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 xml:space="preserve">al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door de schoolleider </w:t>
      </w:r>
      <w:r w:rsidRPr="00CA22F4">
        <w:rPr>
          <w:color w:val="6D6E71"/>
          <w:spacing w:val="-2"/>
          <w:lang w:val="nl-NL"/>
        </w:rPr>
        <w:t>ge</w:t>
      </w:r>
      <w:r w:rsidRPr="00CA22F4">
        <w:rPr>
          <w:color w:val="6D6E71"/>
          <w:spacing w:val="-3"/>
          <w:lang w:val="nl-NL"/>
        </w:rPr>
        <w:t>w</w:t>
      </w:r>
      <w:r w:rsidRPr="00CA22F4">
        <w:rPr>
          <w:color w:val="6D6E71"/>
          <w:lang w:val="nl-NL"/>
        </w:rPr>
        <w:t>o</w:t>
      </w:r>
      <w:r w:rsidRPr="00CA22F4">
        <w:rPr>
          <w:color w:val="6D6E71"/>
          <w:spacing w:val="-2"/>
          <w:lang w:val="nl-NL"/>
        </w:rPr>
        <w:t>g</w:t>
      </w:r>
      <w:r w:rsidRPr="00CA22F4">
        <w:rPr>
          <w:color w:val="6D6E71"/>
          <w:lang w:val="nl-NL"/>
        </w:rPr>
        <w:t>en en besp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t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p>
    <w:p w14:paraId="7C4035D5"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daad</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w:t>
      </w:r>
      <w:r w:rsidRPr="00CA22F4">
        <w:rPr>
          <w:color w:val="6D6E71"/>
          <w:spacing w:val="4"/>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siek</w:t>
      </w:r>
      <w:r w:rsidRPr="00CA22F4">
        <w:rPr>
          <w:color w:val="6D6E71"/>
          <w:spacing w:val="3"/>
          <w:lang w:val="nl-NL"/>
        </w:rPr>
        <w:t xml:space="preserve"> </w:t>
      </w:r>
      <w:r w:rsidRPr="00CA22F4">
        <w:rPr>
          <w:color w:val="6D6E71"/>
          <w:spacing w:val="-2"/>
          <w:lang w:val="nl-NL"/>
        </w:rPr>
        <w:t>gew</w:t>
      </w:r>
      <w:r w:rsidRPr="00CA22F4">
        <w:rPr>
          <w:color w:val="6D6E71"/>
          <w:lang w:val="nl-NL"/>
        </w:rPr>
        <w:t>eld</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se</w:t>
      </w:r>
      <w:r w:rsidRPr="00CA22F4">
        <w:rPr>
          <w:color w:val="6D6E71"/>
          <w:spacing w:val="-3"/>
          <w:lang w:val="nl-NL"/>
        </w:rPr>
        <w:t>k</w:t>
      </w:r>
      <w:r w:rsidRPr="00CA22F4">
        <w:rPr>
          <w:color w:val="6D6E71"/>
          <w:lang w:val="nl-NL"/>
        </w:rPr>
        <w:t>suele</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lang w:val="nl-NL"/>
        </w:rPr>
        <w:t>timid</w:t>
      </w:r>
      <w:r w:rsidRPr="00CA22F4">
        <w:rPr>
          <w:color w:val="6D6E71"/>
          <w:spacing w:val="-2"/>
          <w:lang w:val="nl-NL"/>
        </w:rPr>
        <w:t>a</w:t>
      </w:r>
      <w:r w:rsidRPr="00CA22F4">
        <w:rPr>
          <w:color w:val="6D6E71"/>
          <w:lang w:val="nl-NL"/>
        </w:rPr>
        <w:t>tie</w:t>
      </w:r>
      <w:r w:rsidRPr="00CA22F4">
        <w:rPr>
          <w:color w:val="6D6E71"/>
          <w:spacing w:val="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
          <w:lang w:val="nl-NL"/>
        </w:rPr>
        <w:t xml:space="preserve"> </w:t>
      </w:r>
      <w:r w:rsidRPr="00CA22F4">
        <w:rPr>
          <w:color w:val="6D6E71"/>
          <w:lang w:val="nl-NL"/>
        </w:rPr>
        <w:t>door</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schoolleider</w:t>
      </w:r>
      <w:r w:rsidRPr="00CA22F4">
        <w:rPr>
          <w:color w:val="6D6E71"/>
          <w:spacing w:val="3"/>
          <w:lang w:val="nl-NL"/>
        </w:rPr>
        <w:t xml:space="preserve"> </w:t>
      </w:r>
      <w:r w:rsidRPr="00CA22F4">
        <w:rPr>
          <w:color w:val="6D6E71"/>
          <w:lang w:val="nl-NL"/>
        </w:rPr>
        <w:t>onmiddellijk</w:t>
      </w:r>
    </w:p>
    <w:p w14:paraId="465E2217" w14:textId="77777777" w:rsidR="00624579" w:rsidRPr="00CA22F4" w:rsidRDefault="00CA22F4">
      <w:pPr>
        <w:pStyle w:val="Plattetekst"/>
        <w:spacing w:line="264" w:lineRule="exact"/>
        <w:ind w:left="1493"/>
        <w:rPr>
          <w:lang w:val="nl-NL"/>
        </w:rPr>
      </w:pPr>
      <w:r w:rsidRPr="00CA22F4">
        <w:rPr>
          <w:color w:val="6D6E71"/>
          <w:lang w:val="nl-NL"/>
        </w:rPr>
        <w:t>melding</w:t>
      </w:r>
      <w:r w:rsidRPr="00CA22F4">
        <w:rPr>
          <w:color w:val="6D6E71"/>
          <w:spacing w:val="18"/>
          <w:lang w:val="nl-NL"/>
        </w:rPr>
        <w:t xml:space="preserve"> </w:t>
      </w:r>
      <w:r w:rsidRPr="00CA22F4">
        <w:rPr>
          <w:color w:val="6D6E71"/>
          <w:spacing w:val="-2"/>
          <w:lang w:val="nl-NL"/>
        </w:rPr>
        <w:t>g</w:t>
      </w:r>
      <w:r w:rsidRPr="00CA22F4">
        <w:rPr>
          <w:color w:val="6D6E71"/>
          <w:lang w:val="nl-NL"/>
        </w:rPr>
        <w:t>edaan</w:t>
      </w:r>
      <w:r w:rsidRPr="00CA22F4">
        <w:rPr>
          <w:color w:val="6D6E71"/>
          <w:spacing w:val="18"/>
          <w:lang w:val="nl-NL"/>
        </w:rPr>
        <w:t xml:space="preserve"> </w:t>
      </w:r>
      <w:r w:rsidRPr="00CA22F4">
        <w:rPr>
          <w:color w:val="6D6E71"/>
          <w:lang w:val="nl-NL"/>
        </w:rPr>
        <w:t>bij</w:t>
      </w:r>
      <w:r w:rsidRPr="00CA22F4">
        <w:rPr>
          <w:color w:val="6D6E71"/>
          <w:spacing w:val="1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19"/>
          <w:lang w:val="nl-NL"/>
        </w:rPr>
        <w:t>r</w:t>
      </w:r>
      <w:r w:rsidRPr="00CA22F4">
        <w:rPr>
          <w:color w:val="6D6E71"/>
          <w:lang w:val="nl-NL"/>
        </w:rPr>
        <w:t>,</w:t>
      </w:r>
      <w:r w:rsidRPr="00CA22F4">
        <w:rPr>
          <w:color w:val="6D6E71"/>
          <w:spacing w:val="1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18"/>
          <w:lang w:val="nl-NL"/>
        </w:rPr>
        <w:t xml:space="preserve"> </w:t>
      </w:r>
      <w:r w:rsidRPr="00CA22F4">
        <w:rPr>
          <w:color w:val="6D6E71"/>
          <w:lang w:val="nl-NL"/>
        </w:rPr>
        <w:t>samen</w:t>
      </w:r>
      <w:r w:rsidRPr="00CA22F4">
        <w:rPr>
          <w:color w:val="6D6E71"/>
          <w:spacing w:val="1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schoolleider</w:t>
      </w:r>
      <w:r w:rsidRPr="00CA22F4">
        <w:rPr>
          <w:color w:val="6D6E71"/>
          <w:spacing w:val="18"/>
          <w:lang w:val="nl-NL"/>
        </w:rPr>
        <w:t xml:space="preserve"> </w:t>
      </w:r>
      <w:r w:rsidRPr="00CA22F4">
        <w:rPr>
          <w:color w:val="6D6E71"/>
          <w:lang w:val="nl-NL"/>
        </w:rPr>
        <w:t>bepaalt</w:t>
      </w:r>
      <w:r w:rsidRPr="00CA22F4">
        <w:rPr>
          <w:color w:val="6D6E71"/>
          <w:spacing w:val="18"/>
          <w:lang w:val="nl-NL"/>
        </w:rPr>
        <w:t xml:space="preserve"> </w:t>
      </w:r>
      <w:r w:rsidRPr="00CA22F4">
        <w:rPr>
          <w:color w:val="6D6E71"/>
          <w:lang w:val="nl-NL"/>
        </w:rPr>
        <w:t>o</w:t>
      </w:r>
      <w:r w:rsidRPr="00CA22F4">
        <w:rPr>
          <w:color w:val="6D6E71"/>
          <w:spacing w:val="-14"/>
          <w:lang w:val="nl-NL"/>
        </w:rPr>
        <w:t>f</w:t>
      </w:r>
      <w:r w:rsidRPr="00CA22F4">
        <w:rPr>
          <w:color w:val="6D6E71"/>
          <w:lang w:val="nl-NL"/>
        </w:rPr>
        <w:t>,</w:t>
      </w:r>
      <w:r w:rsidRPr="00CA22F4">
        <w:rPr>
          <w:color w:val="6D6E71"/>
          <w:spacing w:val="18"/>
          <w:lang w:val="nl-NL"/>
        </w:rPr>
        <w:t xml:space="preserve"> </w:t>
      </w:r>
      <w:r w:rsidRPr="00CA22F4">
        <w:rPr>
          <w:color w:val="6D6E71"/>
          <w:lang w:val="nl-NL"/>
        </w:rPr>
        <w:t>en</w:t>
      </w:r>
      <w:r w:rsidRPr="00CA22F4">
        <w:rPr>
          <w:color w:val="6D6E71"/>
          <w:spacing w:val="18"/>
          <w:lang w:val="nl-NL"/>
        </w:rPr>
        <w:t xml:space="preserve"> </w:t>
      </w:r>
      <w:r w:rsidRPr="00CA22F4">
        <w:rPr>
          <w:color w:val="6D6E71"/>
          <w:spacing w:val="-5"/>
          <w:lang w:val="nl-NL"/>
        </w:rPr>
        <w:t>z</w:t>
      </w:r>
      <w:r w:rsidRPr="00CA22F4">
        <w:rPr>
          <w:color w:val="6D6E71"/>
          <w:lang w:val="nl-NL"/>
        </w:rPr>
        <w:t>o</w:t>
      </w:r>
      <w:r w:rsidRPr="00CA22F4">
        <w:rPr>
          <w:color w:val="6D6E71"/>
          <w:spacing w:val="18"/>
          <w:lang w:val="nl-NL"/>
        </w:rPr>
        <w:t xml:space="preserve"> </w:t>
      </w:r>
      <w:r w:rsidRPr="00CA22F4">
        <w:rPr>
          <w:color w:val="6D6E71"/>
          <w:lang w:val="nl-NL"/>
        </w:rPr>
        <w:t>ja</w:t>
      </w:r>
      <w:r w:rsidRPr="00CA22F4">
        <w:rPr>
          <w:color w:val="6D6E71"/>
          <w:spacing w:val="18"/>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p>
    <w:p w14:paraId="244EB3FC" w14:textId="77777777" w:rsidR="00624579" w:rsidRPr="00CA22F4" w:rsidRDefault="00CA22F4">
      <w:pPr>
        <w:pStyle w:val="Plattetekst"/>
        <w:spacing w:line="264" w:lineRule="exact"/>
        <w:ind w:left="1493"/>
        <w:rPr>
          <w:lang w:val="nl-NL"/>
        </w:rPr>
      </w:pPr>
      <w:r w:rsidRPr="00CA22F4">
        <w:rPr>
          <w:color w:val="6D6E71"/>
          <w:lang w:val="nl-NL"/>
        </w:rPr>
        <w:t>o</w:t>
      </w:r>
      <w:r w:rsidRPr="00CA22F4">
        <w:rPr>
          <w:color w:val="6D6E71"/>
          <w:spacing w:val="-3"/>
          <w:lang w:val="nl-NL"/>
        </w:rPr>
        <w:t>r</w:t>
      </w:r>
      <w:r w:rsidRPr="00CA22F4">
        <w:rPr>
          <w:color w:val="6D6E71"/>
          <w:lang w:val="nl-NL"/>
        </w:rPr>
        <w:t>dema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2"/>
          <w:lang w:val="nl-NL"/>
        </w:rPr>
        <w:t>g</w:t>
      </w:r>
      <w:r w:rsidRPr="00CA22F4">
        <w:rPr>
          <w:color w:val="6D6E71"/>
          <w:lang w:val="nl-NL"/>
        </w:rPr>
        <w:t>enomen;</w:t>
      </w:r>
    </w:p>
    <w:p w14:paraId="7A5B8609"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De</w:t>
      </w:r>
      <w:r w:rsidRPr="00CA22F4">
        <w:rPr>
          <w:color w:val="6D6E71"/>
          <w:spacing w:val="41"/>
          <w:lang w:val="nl-NL"/>
        </w:rPr>
        <w:t xml:space="preserve"> </w:t>
      </w:r>
      <w:r w:rsidRPr="00CA22F4">
        <w:rPr>
          <w:color w:val="6D6E71"/>
          <w:lang w:val="nl-NL"/>
        </w:rPr>
        <w:t>schoolleider</w:t>
      </w:r>
      <w:r w:rsidRPr="00CA22F4">
        <w:rPr>
          <w:color w:val="6D6E71"/>
          <w:spacing w:val="42"/>
          <w:lang w:val="nl-NL"/>
        </w:rPr>
        <w:t xml:space="preserve"> </w:t>
      </w:r>
      <w:r w:rsidRPr="00CA22F4">
        <w:rPr>
          <w:color w:val="6D6E71"/>
          <w:lang w:val="nl-NL"/>
        </w:rPr>
        <w:t>houdt</w:t>
      </w:r>
      <w:r w:rsidRPr="00CA22F4">
        <w:rPr>
          <w:color w:val="6D6E71"/>
          <w:spacing w:val="42"/>
          <w:lang w:val="nl-NL"/>
        </w:rPr>
        <w:t xml:space="preserve"> </w:t>
      </w:r>
      <w:r w:rsidRPr="00CA22F4">
        <w:rPr>
          <w:color w:val="6D6E71"/>
          <w:spacing w:val="-4"/>
          <w:lang w:val="nl-NL"/>
        </w:rPr>
        <w:t>v</w:t>
      </w:r>
      <w:r w:rsidRPr="00CA22F4">
        <w:rPr>
          <w:color w:val="6D6E71"/>
          <w:lang w:val="nl-NL"/>
        </w:rPr>
        <w:t>an</w:t>
      </w:r>
      <w:r w:rsidRPr="00CA22F4">
        <w:rPr>
          <w:color w:val="6D6E71"/>
          <w:spacing w:val="41"/>
          <w:lang w:val="nl-NL"/>
        </w:rPr>
        <w:t xml:space="preserve"> </w:t>
      </w:r>
      <w:r w:rsidRPr="00CA22F4">
        <w:rPr>
          <w:color w:val="6D6E71"/>
          <w:spacing w:val="-1"/>
          <w:lang w:val="nl-NL"/>
        </w:rPr>
        <w:t>e</w:t>
      </w:r>
      <w:r w:rsidRPr="00CA22F4">
        <w:rPr>
          <w:color w:val="6D6E71"/>
          <w:lang w:val="nl-NL"/>
        </w:rPr>
        <w:t>lk</w:t>
      </w:r>
      <w:r w:rsidRPr="00CA22F4">
        <w:rPr>
          <w:color w:val="6D6E71"/>
          <w:spacing w:val="42"/>
          <w:lang w:val="nl-NL"/>
        </w:rPr>
        <w:t xml:space="preserve">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al</w:t>
      </w:r>
      <w:r w:rsidRPr="00CA22F4">
        <w:rPr>
          <w:color w:val="6D6E71"/>
          <w:spacing w:val="42"/>
          <w:lang w:val="nl-NL"/>
        </w:rPr>
        <w:t xml:space="preserve"> </w:t>
      </w:r>
      <w:r w:rsidRPr="00CA22F4">
        <w:rPr>
          <w:color w:val="6D6E71"/>
          <w:lang w:val="nl-NL"/>
        </w:rPr>
        <w:t>een</w:t>
      </w:r>
      <w:r w:rsidRPr="00CA22F4">
        <w:rPr>
          <w:color w:val="6D6E71"/>
          <w:spacing w:val="42"/>
          <w:lang w:val="nl-NL"/>
        </w:rPr>
        <w:t xml:space="preserve"> </w:t>
      </w:r>
      <w:r w:rsidRPr="00CA22F4">
        <w:rPr>
          <w:color w:val="6D6E71"/>
          <w:lang w:val="nl-NL"/>
        </w:rPr>
        <w:t>dossier</w:t>
      </w:r>
      <w:r w:rsidRPr="00CA22F4">
        <w:rPr>
          <w:color w:val="6D6E71"/>
          <w:spacing w:val="41"/>
          <w:lang w:val="nl-NL"/>
        </w:rPr>
        <w:t xml:space="preserve"> </w:t>
      </w:r>
      <w:r w:rsidRPr="00CA22F4">
        <w:rPr>
          <w:color w:val="6D6E71"/>
          <w:lang w:val="nl-NL"/>
        </w:rPr>
        <w:t>bij.</w:t>
      </w:r>
      <w:r w:rsidRPr="00CA22F4">
        <w:rPr>
          <w:color w:val="6D6E71"/>
          <w:spacing w:val="42"/>
          <w:lang w:val="nl-NL"/>
        </w:rPr>
        <w:t xml:space="preserve"> </w:t>
      </w:r>
      <w:r w:rsidRPr="00CA22F4">
        <w:rPr>
          <w:color w:val="6D6E71"/>
          <w:lang w:val="nl-NL"/>
        </w:rPr>
        <w:t>De</w:t>
      </w:r>
      <w:r w:rsidRPr="00CA22F4">
        <w:rPr>
          <w:color w:val="6D6E71"/>
          <w:spacing w:val="42"/>
          <w:lang w:val="nl-NL"/>
        </w:rPr>
        <w:t xml:space="preserve"> </w:t>
      </w:r>
      <w:r w:rsidRPr="00CA22F4">
        <w:rPr>
          <w:color w:val="6D6E71"/>
          <w:lang w:val="nl-NL"/>
        </w:rPr>
        <w:t>schoolleider</w:t>
      </w:r>
      <w:r w:rsidRPr="00CA22F4">
        <w:rPr>
          <w:color w:val="6D6E71"/>
          <w:spacing w:val="41"/>
          <w:lang w:val="nl-NL"/>
        </w:rPr>
        <w:t xml:space="preserve"> </w:t>
      </w:r>
      <w:r w:rsidRPr="00CA22F4">
        <w:rPr>
          <w:color w:val="6D6E71"/>
          <w:spacing w:val="-4"/>
          <w:lang w:val="nl-NL"/>
        </w:rPr>
        <w:t>k</w:t>
      </w:r>
      <w:r w:rsidRPr="00CA22F4">
        <w:rPr>
          <w:color w:val="6D6E71"/>
          <w:lang w:val="nl-NL"/>
        </w:rPr>
        <w:t>an</w:t>
      </w:r>
      <w:r w:rsidRPr="00CA22F4">
        <w:rPr>
          <w:color w:val="6D6E71"/>
          <w:spacing w:val="42"/>
          <w:lang w:val="nl-NL"/>
        </w:rPr>
        <w:t xml:space="preserve"> </w:t>
      </w:r>
      <w:r w:rsidRPr="00CA22F4">
        <w:rPr>
          <w:color w:val="6D6E71"/>
          <w:spacing w:val="-2"/>
          <w:lang w:val="nl-NL"/>
        </w:rPr>
        <w:t>g</w:t>
      </w:r>
      <w:r w:rsidRPr="00CA22F4">
        <w:rPr>
          <w:color w:val="6D6E71"/>
          <w:lang w:val="nl-NL"/>
        </w:rPr>
        <w:t>ebruik</w:t>
      </w:r>
      <w:r w:rsidRPr="00CA22F4">
        <w:rPr>
          <w:color w:val="6D6E71"/>
          <w:spacing w:val="42"/>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42"/>
          <w:lang w:val="nl-NL"/>
        </w:rPr>
        <w:t xml:space="preserve"> </w:t>
      </w:r>
      <w:r w:rsidRPr="00CA22F4">
        <w:rPr>
          <w:color w:val="6D6E71"/>
          <w:spacing w:val="-4"/>
          <w:lang w:val="nl-NL"/>
        </w:rPr>
        <w:t>v</w:t>
      </w:r>
      <w:r w:rsidRPr="00CA22F4">
        <w:rPr>
          <w:color w:val="6D6E71"/>
          <w:lang w:val="nl-NL"/>
        </w:rPr>
        <w:t>an</w:t>
      </w:r>
      <w:r w:rsidRPr="00CA22F4">
        <w:rPr>
          <w:color w:val="6D6E71"/>
          <w:spacing w:val="41"/>
          <w:lang w:val="nl-NL"/>
        </w:rPr>
        <w:t xml:space="preserve"> </w:t>
      </w:r>
      <w:r w:rsidRPr="00CA22F4">
        <w:rPr>
          <w:color w:val="6D6E71"/>
          <w:lang w:val="nl-NL"/>
        </w:rPr>
        <w:t>zijn</w:t>
      </w:r>
    </w:p>
    <w:p w14:paraId="24321004" w14:textId="77777777" w:rsidR="00624579" w:rsidRPr="00CA22F4" w:rsidRDefault="00CA22F4">
      <w:pPr>
        <w:pStyle w:val="Plattetekst"/>
        <w:spacing w:line="264" w:lineRule="exact"/>
        <w:ind w:left="1493"/>
        <w:rPr>
          <w:lang w:val="nl-NL"/>
        </w:rPr>
      </w:pP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dheid een scho</w:t>
      </w:r>
      <w:r w:rsidRPr="00CA22F4">
        <w:rPr>
          <w:color w:val="6D6E71"/>
          <w:spacing w:val="-4"/>
          <w:lang w:val="nl-NL"/>
        </w:rPr>
        <w:t>r</w:t>
      </w:r>
      <w:r w:rsidRPr="00CA22F4">
        <w:rPr>
          <w:color w:val="6D6E71"/>
          <w:lang w:val="nl-NL"/>
        </w:rPr>
        <w:t>singsma</w:t>
      </w:r>
      <w:r w:rsidRPr="00CA22F4">
        <w:rPr>
          <w:color w:val="6D6E71"/>
          <w:spacing w:val="-2"/>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 op </w:t>
      </w:r>
      <w:r w:rsidRPr="00CA22F4">
        <w:rPr>
          <w:color w:val="6D6E71"/>
          <w:spacing w:val="-3"/>
          <w:lang w:val="nl-NL"/>
        </w:rPr>
        <w:t>t</w:t>
      </w:r>
      <w:r w:rsidRPr="00CA22F4">
        <w:rPr>
          <w:color w:val="6D6E71"/>
          <w:lang w:val="nl-NL"/>
        </w:rPr>
        <w:t>e le</w:t>
      </w:r>
      <w:r w:rsidRPr="00CA22F4">
        <w:rPr>
          <w:color w:val="6D6E71"/>
          <w:spacing w:val="1"/>
          <w:lang w:val="nl-NL"/>
        </w:rPr>
        <w:t>g</w:t>
      </w:r>
      <w:r w:rsidRPr="00CA22F4">
        <w:rPr>
          <w:color w:val="6D6E71"/>
          <w:spacing w:val="-2"/>
          <w:lang w:val="nl-NL"/>
        </w:rPr>
        <w:t>g</w:t>
      </w:r>
      <w:r w:rsidRPr="00CA22F4">
        <w:rPr>
          <w:color w:val="6D6E71"/>
          <w:lang w:val="nl-NL"/>
        </w:rPr>
        <w:t>en;</w:t>
      </w:r>
    </w:p>
    <w:p w14:paraId="2F9D2FF6"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spacing w:val="-20"/>
          <w:lang w:val="nl-NL"/>
        </w:rPr>
        <w:t>T</w:t>
      </w:r>
      <w:r w:rsidRPr="00CA22F4">
        <w:rPr>
          <w:color w:val="6D6E71"/>
          <w:lang w:val="nl-NL"/>
        </w:rPr>
        <w:t>en</w:t>
      </w:r>
      <w:r w:rsidRPr="00CA22F4">
        <w:rPr>
          <w:color w:val="6D6E71"/>
          <w:spacing w:val="-7"/>
          <w:lang w:val="nl-NL"/>
        </w:rPr>
        <w:t xml:space="preserve"> </w:t>
      </w:r>
      <w:r w:rsidRPr="00CA22F4">
        <w:rPr>
          <w:color w:val="6D6E71"/>
          <w:lang w:val="nl-NL"/>
        </w:rPr>
        <w:t>slot</w:t>
      </w:r>
      <w:r w:rsidRPr="00CA22F4">
        <w:rPr>
          <w:color w:val="6D6E71"/>
          <w:spacing w:val="-4"/>
          <w:lang w:val="nl-NL"/>
        </w:rPr>
        <w:t>t</w:t>
      </w:r>
      <w:r w:rsidRPr="00CA22F4">
        <w:rPr>
          <w:color w:val="6D6E71"/>
          <w:lang w:val="nl-NL"/>
        </w:rPr>
        <w:t>e</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7"/>
          <w:lang w:val="nl-NL"/>
        </w:rPr>
        <w:t xml:space="preserve"> </w:t>
      </w:r>
      <w:r w:rsidRPr="00CA22F4">
        <w:rPr>
          <w:color w:val="6D6E71"/>
          <w:lang w:val="nl-NL"/>
        </w:rPr>
        <w:t>mede</w:t>
      </w:r>
      <w:r w:rsidRPr="00CA22F4">
        <w:rPr>
          <w:color w:val="6D6E71"/>
          <w:spacing w:val="-3"/>
          <w:lang w:val="nl-NL"/>
        </w:rPr>
        <w:t>g</w:t>
      </w:r>
      <w:r w:rsidRPr="00CA22F4">
        <w:rPr>
          <w:color w:val="6D6E71"/>
          <w:lang w:val="nl-NL"/>
        </w:rPr>
        <w:t>edeeld</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6"/>
          <w:lang w:val="nl-NL"/>
        </w:rPr>
        <w:t xml:space="preserve"> </w:t>
      </w:r>
      <w:r w:rsidRPr="00CA22F4">
        <w:rPr>
          <w:color w:val="6D6E71"/>
          <w:lang w:val="nl-NL"/>
        </w:rPr>
        <w:t>er</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7"/>
          <w:lang w:val="nl-NL"/>
        </w:rPr>
        <w:t xml:space="preserve"> </w:t>
      </w:r>
      <w:r w:rsidRPr="00CA22F4">
        <w:rPr>
          <w:color w:val="6D6E71"/>
          <w:spacing w:val="-3"/>
          <w:lang w:val="nl-NL"/>
        </w:rPr>
        <w:t>v</w:t>
      </w:r>
      <w:r w:rsidRPr="00CA22F4">
        <w:rPr>
          <w:color w:val="6D6E71"/>
          <w:lang w:val="nl-NL"/>
        </w:rPr>
        <w:t>ol</w:t>
      </w:r>
      <w:r w:rsidRPr="00CA22F4">
        <w:rPr>
          <w:color w:val="6D6E71"/>
          <w:spacing w:val="-4"/>
          <w:lang w:val="nl-NL"/>
        </w:rPr>
        <w:t>g</w:t>
      </w:r>
      <w:r w:rsidRPr="00CA22F4">
        <w:rPr>
          <w:color w:val="6D6E71"/>
          <w:lang w:val="nl-NL"/>
        </w:rPr>
        <w:t>t</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daarin</w:t>
      </w:r>
      <w:r w:rsidRPr="00CA22F4">
        <w:rPr>
          <w:color w:val="6D6E71"/>
          <w:spacing w:val="-6"/>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sanctie.</w:t>
      </w:r>
      <w:r w:rsidRPr="00CA22F4">
        <w:rPr>
          <w:color w:val="6D6E71"/>
          <w:spacing w:val="-7"/>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dt</w:t>
      </w:r>
      <w:r w:rsidRPr="00CA22F4">
        <w:rPr>
          <w:color w:val="6D6E71"/>
          <w:spacing w:val="-7"/>
          <w:lang w:val="nl-NL"/>
        </w:rPr>
        <w:t xml:space="preserve"> </w:t>
      </w:r>
      <w:r w:rsidRPr="00CA22F4">
        <w:rPr>
          <w:color w:val="6D6E71"/>
          <w:lang w:val="nl-NL"/>
        </w:rPr>
        <w:t>ook</w:t>
      </w:r>
      <w:r w:rsidRPr="00CA22F4">
        <w:rPr>
          <w:color w:val="6D6E71"/>
          <w:spacing w:val="-6"/>
          <w:lang w:val="nl-NL"/>
        </w:rPr>
        <w:t xml:space="preserve"> </w:t>
      </w:r>
      <w:r w:rsidRPr="00CA22F4">
        <w:rPr>
          <w:color w:val="6D6E71"/>
          <w:lang w:val="nl-NL"/>
        </w:rPr>
        <w:t>melding</w:t>
      </w:r>
    </w:p>
    <w:p w14:paraId="3C45C749" w14:textId="77777777" w:rsidR="00624579" w:rsidRPr="00CA22F4" w:rsidRDefault="00CA22F4">
      <w:pPr>
        <w:pStyle w:val="Plattetekst"/>
        <w:spacing w:line="264" w:lineRule="exact"/>
        <w:ind w:left="1493"/>
        <w:rPr>
          <w:lang w:val="nl-NL"/>
        </w:rPr>
      </w:pP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tspositionele</w:t>
      </w:r>
      <w:r w:rsidRPr="00CA22F4">
        <w:rPr>
          <w:color w:val="6D6E71"/>
          <w:spacing w:val="-1"/>
          <w:lang w:val="nl-NL"/>
        </w:rPr>
        <w:t xml:space="preserve"> </w:t>
      </w:r>
      <w:r w:rsidRPr="00CA22F4">
        <w:rPr>
          <w:color w:val="6D6E71"/>
          <w:lang w:val="nl-NL"/>
        </w:rPr>
        <w:t>ma</w:t>
      </w:r>
      <w:r w:rsidRPr="00CA22F4">
        <w:rPr>
          <w:color w:val="6D6E71"/>
          <w:spacing w:val="-2"/>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schuwing</w:t>
      </w:r>
      <w:r w:rsidRPr="00CA22F4">
        <w:rPr>
          <w:color w:val="6D6E71"/>
          <w:spacing w:val="-2"/>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scho</w:t>
      </w:r>
      <w:r w:rsidRPr="00CA22F4">
        <w:rPr>
          <w:color w:val="6D6E71"/>
          <w:spacing w:val="-4"/>
          <w:lang w:val="nl-NL"/>
        </w:rPr>
        <w:t>r</w:t>
      </w:r>
      <w:r w:rsidRPr="00CA22F4">
        <w:rPr>
          <w:color w:val="6D6E71"/>
          <w:lang w:val="nl-NL"/>
        </w:rPr>
        <w:t>sing;</w:t>
      </w:r>
    </w:p>
    <w:p w14:paraId="5BFB09F8"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De</w:t>
      </w:r>
      <w:r w:rsidRPr="00CA22F4">
        <w:rPr>
          <w:color w:val="6D6E71"/>
          <w:spacing w:val="-8"/>
          <w:lang w:val="nl-NL"/>
        </w:rPr>
        <w:t xml:space="preserve"> </w:t>
      </w:r>
      <w:r w:rsidRPr="00CA22F4">
        <w:rPr>
          <w:color w:val="6D6E71"/>
          <w:lang w:val="nl-NL"/>
        </w:rPr>
        <w:t>schoolleider</w:t>
      </w:r>
      <w:r w:rsidRPr="00CA22F4">
        <w:rPr>
          <w:color w:val="6D6E71"/>
          <w:spacing w:val="-8"/>
          <w:lang w:val="nl-NL"/>
        </w:rPr>
        <w:t xml:space="preserve"> </w:t>
      </w:r>
      <w:r w:rsidRPr="00CA22F4">
        <w:rPr>
          <w:color w:val="6D6E71"/>
          <w:spacing w:val="-3"/>
          <w:lang w:val="nl-NL"/>
        </w:rPr>
        <w:t>st</w:t>
      </w:r>
      <w:r w:rsidRPr="00CA22F4">
        <w:rPr>
          <w:color w:val="6D6E71"/>
          <w:lang w:val="nl-NL"/>
        </w:rPr>
        <w:t>elt</w:t>
      </w:r>
      <w:r w:rsidRPr="00CA22F4">
        <w:rPr>
          <w:color w:val="6D6E71"/>
          <w:spacing w:val="-8"/>
          <w:lang w:val="nl-NL"/>
        </w:rPr>
        <w:t xml:space="preserve"> </w:t>
      </w:r>
      <w:r w:rsidRPr="00CA22F4">
        <w:rPr>
          <w:color w:val="6D6E71"/>
          <w:lang w:val="nl-NL"/>
        </w:rPr>
        <w:t>–</w:t>
      </w:r>
      <w:r w:rsidRPr="00CA22F4">
        <w:rPr>
          <w:color w:val="6D6E71"/>
          <w:spacing w:val="-8"/>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spacing w:val="-3"/>
          <w:lang w:val="nl-NL"/>
        </w:rPr>
        <w:t>t</w:t>
      </w:r>
      <w:r w:rsidRPr="00CA22F4">
        <w:rPr>
          <w:color w:val="6D6E71"/>
          <w:lang w:val="nl-NL"/>
        </w:rPr>
        <w:t>oepassing</w:t>
      </w:r>
      <w:r w:rsidRPr="00CA22F4">
        <w:rPr>
          <w:color w:val="6D6E71"/>
          <w:spacing w:val="-8"/>
          <w:lang w:val="nl-NL"/>
        </w:rPr>
        <w:t xml:space="preserve"> </w:t>
      </w:r>
      <w:r w:rsidRPr="00CA22F4">
        <w:rPr>
          <w:color w:val="6D6E71"/>
          <w:lang w:val="nl-NL"/>
        </w:rPr>
        <w:t>–</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di</w:t>
      </w:r>
      <w:r w:rsidRPr="00CA22F4">
        <w:rPr>
          <w:color w:val="6D6E71"/>
          <w:spacing w:val="-3"/>
          <w:lang w:val="nl-NL"/>
        </w:rPr>
        <w:t>r</w:t>
      </w:r>
      <w:r w:rsidRPr="00CA22F4">
        <w:rPr>
          <w:color w:val="6D6E71"/>
          <w:lang w:val="nl-NL"/>
        </w:rPr>
        <w:t>e</w:t>
      </w:r>
      <w:r w:rsidRPr="00CA22F4">
        <w:rPr>
          <w:color w:val="6D6E71"/>
          <w:spacing w:val="-1"/>
          <w:lang w:val="nl-NL"/>
        </w:rPr>
        <w:t>c</w:t>
      </w:r>
      <w:r w:rsidRPr="00CA22F4">
        <w:rPr>
          <w:color w:val="6D6E71"/>
          <w:lang w:val="nl-NL"/>
        </w:rPr>
        <w:t>t</w:t>
      </w:r>
      <w:r w:rsidRPr="00CA22F4">
        <w:rPr>
          <w:color w:val="6D6E71"/>
          <w:spacing w:val="-8"/>
          <w:lang w:val="nl-NL"/>
        </w:rPr>
        <w:t xml:space="preserve"> </w:t>
      </w:r>
      <w:r w:rsidRPr="00CA22F4">
        <w:rPr>
          <w:color w:val="6D6E71"/>
          <w:lang w:val="nl-NL"/>
        </w:rPr>
        <w:t>leidin</w:t>
      </w:r>
      <w:r w:rsidRPr="00CA22F4">
        <w:rPr>
          <w:color w:val="6D6E71"/>
          <w:spacing w:val="2"/>
          <w:lang w:val="nl-NL"/>
        </w:rPr>
        <w:t>g</w:t>
      </w:r>
      <w:r w:rsidRPr="00CA22F4">
        <w:rPr>
          <w:color w:val="6D6E71"/>
          <w:spacing w:val="-2"/>
          <w:lang w:val="nl-NL"/>
        </w:rPr>
        <w:t>ge</w:t>
      </w:r>
      <w:r w:rsidRPr="00CA22F4">
        <w:rPr>
          <w:color w:val="6D6E71"/>
          <w:spacing w:val="-3"/>
          <w:lang w:val="nl-NL"/>
        </w:rPr>
        <w:t>v</w:t>
      </w:r>
      <w:r w:rsidRPr="00CA22F4">
        <w:rPr>
          <w:color w:val="6D6E71"/>
          <w:lang w:val="nl-NL"/>
        </w:rPr>
        <w:t>ende</w:t>
      </w:r>
      <w:r w:rsidRPr="00CA22F4">
        <w:rPr>
          <w:color w:val="6D6E71"/>
          <w:spacing w:val="-8"/>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al</w:t>
      </w:r>
    </w:p>
    <w:p w14:paraId="48BA4FC0" w14:textId="77777777" w:rsidR="00624579" w:rsidRPr="00CA22F4" w:rsidRDefault="00CA22F4">
      <w:pPr>
        <w:pStyle w:val="Plattetekst"/>
        <w:spacing w:line="264" w:lineRule="exact"/>
        <w:ind w:left="1493"/>
        <w:rPr>
          <w:lang w:val="nl-NL"/>
        </w:rPr>
      </w:pPr>
      <w:r w:rsidRPr="00CA22F4">
        <w:rPr>
          <w:color w:val="6D6E71"/>
          <w:lang w:val="nl-NL"/>
        </w:rPr>
        <w:t xml:space="preserve">en </w:t>
      </w:r>
      <w:r w:rsidRPr="00CA22F4">
        <w:rPr>
          <w:color w:val="6D6E71"/>
          <w:spacing w:val="-4"/>
          <w:lang w:val="nl-NL"/>
        </w:rPr>
        <w:t>v</w:t>
      </w:r>
      <w:r w:rsidRPr="00CA22F4">
        <w:rPr>
          <w:color w:val="6D6E71"/>
          <w:lang w:val="nl-NL"/>
        </w:rPr>
        <w:t xml:space="preserve">an de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 xml:space="preserve">en die zijn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p>
    <w:p w14:paraId="2E925EBB"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3"/>
          <w:lang w:val="nl-NL"/>
        </w:rPr>
        <w:t xml:space="preserve"> </w:t>
      </w:r>
      <w:r w:rsidRPr="00CA22F4">
        <w:rPr>
          <w:color w:val="6D6E71"/>
          <w:spacing w:val="-4"/>
          <w:lang w:val="nl-NL"/>
        </w:rPr>
        <w:t>z</w:t>
      </w:r>
      <w:r w:rsidRPr="00CA22F4">
        <w:rPr>
          <w:color w:val="6D6E71"/>
          <w:lang w:val="nl-NL"/>
        </w:rPr>
        <w:t>al</w:t>
      </w:r>
      <w:r w:rsidRPr="00CA22F4">
        <w:rPr>
          <w:color w:val="6D6E71"/>
          <w:spacing w:val="3"/>
          <w:lang w:val="nl-NL"/>
        </w:rPr>
        <w:t xml:space="preserve"> </w:t>
      </w:r>
      <w:r w:rsidRPr="00CA22F4">
        <w:rPr>
          <w:color w:val="6D6E71"/>
          <w:lang w:val="nl-NL"/>
        </w:rPr>
        <w:t>alles</w:t>
      </w:r>
      <w:r w:rsidRPr="00CA22F4">
        <w:rPr>
          <w:color w:val="6D6E71"/>
          <w:spacing w:val="4"/>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2"/>
          <w:lang w:val="nl-NL"/>
        </w:rPr>
        <w:t>w</w:t>
      </w:r>
      <w:r w:rsidRPr="00CA22F4">
        <w:rPr>
          <w:color w:val="6D6E71"/>
          <w:lang w:val="nl-NL"/>
        </w:rPr>
        <w:t>erk</w:t>
      </w:r>
      <w:r w:rsidRPr="00CA22F4">
        <w:rPr>
          <w:color w:val="6D6E71"/>
          <w:spacing w:val="4"/>
          <w:lang w:val="nl-NL"/>
        </w:rPr>
        <w:t xml:space="preserve"> </w:t>
      </w:r>
      <w:r w:rsidRPr="00CA22F4">
        <w:rPr>
          <w:color w:val="6D6E71"/>
          <w:spacing w:val="-3"/>
          <w:lang w:val="nl-NL"/>
        </w:rPr>
        <w:t>st</w:t>
      </w:r>
      <w:r w:rsidRPr="00CA22F4">
        <w:rPr>
          <w:color w:val="6D6E71"/>
          <w:lang w:val="nl-NL"/>
        </w:rPr>
        <w:t>ellen,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4"/>
          <w:lang w:val="nl-NL"/>
        </w:rPr>
        <w:t xml:space="preserve"> </w:t>
      </w: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spacing w:val="-2"/>
          <w:lang w:val="nl-NL"/>
        </w:rPr>
        <w:t>we</w:t>
      </w:r>
      <w:r w:rsidRPr="00CA22F4">
        <w:rPr>
          <w:color w:val="6D6E71"/>
          <w:lang w:val="nl-NL"/>
        </w:rPr>
        <w:t>ts</w:t>
      </w:r>
      <w:r w:rsidRPr="00CA22F4">
        <w:rPr>
          <w:color w:val="6D6E71"/>
          <w:spacing w:val="-1"/>
          <w:lang w:val="nl-NL"/>
        </w:rPr>
        <w:t>o</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eding</w:t>
      </w:r>
      <w:r w:rsidRPr="00CA22F4">
        <w:rPr>
          <w:color w:val="6D6E71"/>
          <w:spacing w:val="3"/>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lang w:val="nl-NL"/>
        </w:rPr>
        <w:t>bij</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politie</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4048E794" w14:textId="77777777" w:rsidR="00624579" w:rsidRPr="00CA22F4" w:rsidRDefault="00CA22F4">
      <w:pPr>
        <w:pStyle w:val="Plattetekst"/>
        <w:spacing w:line="264" w:lineRule="exact"/>
        <w:ind w:left="1493"/>
        <w:rPr>
          <w:lang w:val="nl-NL"/>
        </w:rPr>
      </w:pPr>
      <w:r w:rsidRPr="00CA22F4">
        <w:rPr>
          <w:color w:val="6D6E71"/>
          <w:spacing w:val="-2"/>
          <w:lang w:val="nl-NL"/>
        </w:rPr>
        <w:t>g</w:t>
      </w:r>
      <w:r w:rsidRPr="00CA22F4">
        <w:rPr>
          <w:color w:val="6D6E71"/>
          <w:lang w:val="nl-NL"/>
        </w:rPr>
        <w:t>edaan</w:t>
      </w:r>
      <w:r w:rsidRPr="00CA22F4">
        <w:rPr>
          <w:color w:val="6D6E71"/>
          <w:spacing w:val="-2"/>
          <w:lang w:val="nl-NL"/>
        </w:rPr>
        <w:t xml:space="preserve"> </w:t>
      </w:r>
      <w:r w:rsidRPr="00CA22F4">
        <w:rPr>
          <w:color w:val="6D6E71"/>
          <w:lang w:val="nl-NL"/>
        </w:rPr>
        <w:t>door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w:t>
      </w:r>
      <w:r w:rsidRPr="00CA22F4">
        <w:rPr>
          <w:color w:val="6D6E71"/>
          <w:spacing w:val="-23"/>
          <w:lang w:val="nl-NL"/>
        </w:rPr>
        <w:t>r</w:t>
      </w:r>
      <w:r w:rsidRPr="00CA22F4">
        <w:rPr>
          <w:color w:val="6D6E71"/>
          <w:lang w:val="nl-NL"/>
        </w:rPr>
        <w:t>.</w:t>
      </w:r>
    </w:p>
    <w:p w14:paraId="47E8E2B8" w14:textId="77777777" w:rsidR="00624579" w:rsidRPr="00CA22F4" w:rsidRDefault="00624579">
      <w:pPr>
        <w:spacing w:before="18" w:line="240" w:lineRule="exact"/>
        <w:rPr>
          <w:sz w:val="24"/>
          <w:szCs w:val="24"/>
          <w:lang w:val="nl-NL"/>
        </w:rPr>
      </w:pPr>
    </w:p>
    <w:p w14:paraId="4C4E9166" w14:textId="77777777" w:rsidR="00624579" w:rsidRPr="00CA22F4" w:rsidRDefault="00CA22F4">
      <w:pPr>
        <w:pStyle w:val="Plattetekst"/>
        <w:spacing w:line="264" w:lineRule="exact"/>
        <w:ind w:right="1134"/>
        <w:jc w:val="both"/>
        <w:rPr>
          <w:lang w:val="nl-NL"/>
        </w:rPr>
      </w:pP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herhaling</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bed</w:t>
      </w:r>
      <w:r w:rsidRPr="00CA22F4">
        <w:rPr>
          <w:color w:val="6D6E71"/>
          <w:spacing w:val="-3"/>
          <w:lang w:val="nl-NL"/>
        </w:rPr>
        <w:t>r</w:t>
      </w:r>
      <w:r w:rsidRPr="00CA22F4">
        <w:rPr>
          <w:color w:val="6D6E71"/>
          <w:lang w:val="nl-NL"/>
        </w:rPr>
        <w:t>eiging</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pe</w:t>
      </w:r>
      <w:r w:rsidRPr="00CA22F4">
        <w:rPr>
          <w:color w:val="6D6E71"/>
          <w:spacing w:val="-4"/>
          <w:lang w:val="nl-NL"/>
        </w:rPr>
        <w:t>r</w:t>
      </w:r>
      <w:r w:rsidRPr="00CA22F4">
        <w:rPr>
          <w:color w:val="6D6E71"/>
          <w:lang w:val="nl-NL"/>
        </w:rPr>
        <w:t>soneelslid</w:t>
      </w:r>
      <w:r w:rsidRPr="00CA22F4">
        <w:rPr>
          <w:color w:val="6D6E71"/>
          <w:spacing w:val="-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schoolleider</w:t>
      </w:r>
      <w:r w:rsidRPr="00CA22F4">
        <w:rPr>
          <w:color w:val="6D6E71"/>
          <w:spacing w:val="-6"/>
          <w:lang w:val="nl-NL"/>
        </w:rPr>
        <w:t xml:space="preserve"> </w:t>
      </w:r>
      <w:r w:rsidRPr="00CA22F4">
        <w:rPr>
          <w:color w:val="6D6E71"/>
          <w:lang w:val="nl-NL"/>
        </w:rPr>
        <w:t>onmiddellijk</w:t>
      </w:r>
      <w:r w:rsidRPr="00CA22F4">
        <w:rPr>
          <w:color w:val="6D6E71"/>
          <w:spacing w:val="-5"/>
          <w:lang w:val="nl-NL"/>
        </w:rPr>
        <w:t xml:space="preserve"> </w:t>
      </w:r>
      <w:r w:rsidRPr="00CA22F4">
        <w:rPr>
          <w:color w:val="6D6E71"/>
          <w:lang w:val="nl-NL"/>
        </w:rPr>
        <w:t xml:space="preserve">melding </w:t>
      </w:r>
      <w:r w:rsidRPr="00CA22F4">
        <w:rPr>
          <w:color w:val="6D6E71"/>
          <w:spacing w:val="-2"/>
          <w:lang w:val="nl-NL"/>
        </w:rPr>
        <w:t>g</w:t>
      </w:r>
      <w:r w:rsidRPr="00CA22F4">
        <w:rPr>
          <w:color w:val="6D6E71"/>
          <w:lang w:val="nl-NL"/>
        </w:rPr>
        <w:t>edaan</w:t>
      </w:r>
      <w:r w:rsidRPr="00CA22F4">
        <w:rPr>
          <w:color w:val="6D6E71"/>
          <w:spacing w:val="25"/>
          <w:lang w:val="nl-NL"/>
        </w:rPr>
        <w:t xml:space="preserve"> </w:t>
      </w:r>
      <w:r w:rsidRPr="00CA22F4">
        <w:rPr>
          <w:color w:val="6D6E71"/>
          <w:lang w:val="nl-NL"/>
        </w:rPr>
        <w:t>bij</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19"/>
          <w:lang w:val="nl-NL"/>
        </w:rPr>
        <w:t>r</w:t>
      </w:r>
      <w:r w:rsidRPr="00CA22F4">
        <w:rPr>
          <w:color w:val="6D6E71"/>
          <w:lang w:val="nl-NL"/>
        </w:rPr>
        <w:t>,</w:t>
      </w:r>
      <w:r w:rsidRPr="00CA22F4">
        <w:rPr>
          <w:color w:val="6D6E71"/>
          <w:spacing w:val="2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26"/>
          <w:lang w:val="nl-NL"/>
        </w:rPr>
        <w:t xml:space="preserve"> </w:t>
      </w:r>
      <w:r w:rsidRPr="00CA22F4">
        <w:rPr>
          <w:color w:val="6D6E71"/>
          <w:lang w:val="nl-NL"/>
        </w:rPr>
        <w:t>bepaalt</w:t>
      </w:r>
      <w:r w:rsidRPr="00CA22F4">
        <w:rPr>
          <w:color w:val="6D6E71"/>
          <w:spacing w:val="26"/>
          <w:lang w:val="nl-NL"/>
        </w:rPr>
        <w:t xml:space="preserve"> </w:t>
      </w:r>
      <w:r w:rsidRPr="00CA22F4">
        <w:rPr>
          <w:color w:val="6D6E71"/>
          <w:lang w:val="nl-NL"/>
        </w:rPr>
        <w:t>o</w:t>
      </w:r>
      <w:r w:rsidRPr="00CA22F4">
        <w:rPr>
          <w:color w:val="6D6E71"/>
          <w:spacing w:val="-14"/>
          <w:lang w:val="nl-NL"/>
        </w:rPr>
        <w:t>f</w:t>
      </w:r>
      <w:r w:rsidRPr="00CA22F4">
        <w:rPr>
          <w:color w:val="6D6E71"/>
          <w:lang w:val="nl-NL"/>
        </w:rPr>
        <w:t>,</w:t>
      </w:r>
      <w:r w:rsidRPr="00CA22F4">
        <w:rPr>
          <w:color w:val="6D6E71"/>
          <w:spacing w:val="26"/>
          <w:lang w:val="nl-NL"/>
        </w:rPr>
        <w:t xml:space="preserve"> </w:t>
      </w:r>
      <w:r w:rsidRPr="00CA22F4">
        <w:rPr>
          <w:color w:val="6D6E71"/>
          <w:lang w:val="nl-NL"/>
        </w:rPr>
        <w:t>en</w:t>
      </w:r>
      <w:r w:rsidRPr="00CA22F4">
        <w:rPr>
          <w:color w:val="6D6E71"/>
          <w:spacing w:val="26"/>
          <w:lang w:val="nl-NL"/>
        </w:rPr>
        <w:t xml:space="preserve"> </w:t>
      </w:r>
      <w:r w:rsidRPr="00CA22F4">
        <w:rPr>
          <w:color w:val="6D6E71"/>
          <w:spacing w:val="-5"/>
          <w:lang w:val="nl-NL"/>
        </w:rPr>
        <w:t>z</w:t>
      </w:r>
      <w:r w:rsidRPr="00CA22F4">
        <w:rPr>
          <w:color w:val="6D6E71"/>
          <w:lang w:val="nl-NL"/>
        </w:rPr>
        <w:t>o</w:t>
      </w:r>
      <w:r w:rsidRPr="00CA22F4">
        <w:rPr>
          <w:color w:val="6D6E71"/>
          <w:spacing w:val="26"/>
          <w:lang w:val="nl-NL"/>
        </w:rPr>
        <w:t xml:space="preserve"> </w:t>
      </w:r>
      <w:r w:rsidRPr="00CA22F4">
        <w:rPr>
          <w:color w:val="6D6E71"/>
          <w:lang w:val="nl-NL"/>
        </w:rPr>
        <w:t>ja</w:t>
      </w:r>
      <w:r w:rsidRPr="00CA22F4">
        <w:rPr>
          <w:color w:val="6D6E71"/>
          <w:spacing w:val="26"/>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6"/>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tspositionele</w:t>
      </w:r>
      <w:r w:rsidRPr="00CA22F4">
        <w:rPr>
          <w:color w:val="6D6E71"/>
          <w:spacing w:val="26"/>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2"/>
          <w:lang w:val="nl-NL"/>
        </w:rPr>
        <w:t>g</w:t>
      </w:r>
      <w:r w:rsidRPr="00CA22F4">
        <w:rPr>
          <w:color w:val="6D6E71"/>
          <w:lang w:val="nl-NL"/>
        </w:rPr>
        <w:t>enomen.</w:t>
      </w:r>
    </w:p>
    <w:p w14:paraId="7D2CC6C0" w14:textId="77777777" w:rsidR="00624579" w:rsidRPr="00CA22F4" w:rsidRDefault="00624579">
      <w:pPr>
        <w:spacing w:before="11" w:line="260" w:lineRule="exact"/>
        <w:rPr>
          <w:sz w:val="26"/>
          <w:szCs w:val="26"/>
          <w:lang w:val="nl-NL"/>
        </w:rPr>
      </w:pPr>
    </w:p>
    <w:p w14:paraId="39D1A5A4" w14:textId="77777777" w:rsidR="00624579" w:rsidRPr="00CA22F4" w:rsidRDefault="00CA22F4">
      <w:pPr>
        <w:pStyle w:val="Kop3"/>
        <w:ind w:right="4793"/>
        <w:jc w:val="both"/>
        <w:rPr>
          <w:b w:val="0"/>
          <w:bCs w:val="0"/>
          <w:lang w:val="nl-NL"/>
        </w:rPr>
      </w:pPr>
      <w:r w:rsidRPr="00CA22F4">
        <w:rPr>
          <w:color w:val="4FA6E7"/>
          <w:lang w:val="nl-NL"/>
        </w:rPr>
        <w:t>(D</w:t>
      </w:r>
      <w:r w:rsidRPr="00CA22F4">
        <w:rPr>
          <w:color w:val="4FA6E7"/>
          <w:spacing w:val="-3"/>
          <w:lang w:val="nl-NL"/>
        </w:rPr>
        <w:t>r</w:t>
      </w:r>
      <w:r w:rsidRPr="00CA22F4">
        <w:rPr>
          <w:color w:val="4FA6E7"/>
          <w:lang w:val="nl-NL"/>
        </w:rPr>
        <w:t>ei</w:t>
      </w:r>
      <w:r w:rsidRPr="00CA22F4">
        <w:rPr>
          <w:color w:val="4FA6E7"/>
          <w:spacing w:val="-3"/>
          <w:lang w:val="nl-NL"/>
        </w:rPr>
        <w:t>g</w:t>
      </w:r>
      <w:r w:rsidRPr="00CA22F4">
        <w:rPr>
          <w:color w:val="4FA6E7"/>
          <w:lang w:val="nl-NL"/>
        </w:rPr>
        <w:t>en m</w:t>
      </w:r>
      <w:r w:rsidRPr="00CA22F4">
        <w:rPr>
          <w:color w:val="4FA6E7"/>
          <w:spacing w:val="-2"/>
          <w:lang w:val="nl-NL"/>
        </w:rPr>
        <w:t>e</w:t>
      </w:r>
      <w:r w:rsidRPr="00CA22F4">
        <w:rPr>
          <w:color w:val="4FA6E7"/>
          <w:lang w:val="nl-NL"/>
        </w:rPr>
        <w:t xml:space="preserve">t) </w:t>
      </w:r>
      <w:r w:rsidRPr="00CA22F4">
        <w:rPr>
          <w:color w:val="4FA6E7"/>
          <w:spacing w:val="-3"/>
          <w:lang w:val="nl-NL"/>
        </w:rPr>
        <w:t>g</w:t>
      </w:r>
      <w:r w:rsidRPr="00CA22F4">
        <w:rPr>
          <w:color w:val="4FA6E7"/>
          <w:spacing w:val="-2"/>
          <w:lang w:val="nl-NL"/>
        </w:rPr>
        <w:t>ew</w:t>
      </w:r>
      <w:r w:rsidRPr="00CA22F4">
        <w:rPr>
          <w:color w:val="4FA6E7"/>
          <w:lang w:val="nl-NL"/>
        </w:rPr>
        <w:t>eld e.d. door leerlin</w:t>
      </w:r>
      <w:r w:rsidRPr="00CA22F4">
        <w:rPr>
          <w:color w:val="4FA6E7"/>
          <w:spacing w:val="-3"/>
          <w:lang w:val="nl-NL"/>
        </w:rPr>
        <w:t>g</w:t>
      </w:r>
      <w:r w:rsidRPr="00CA22F4">
        <w:rPr>
          <w:color w:val="4FA6E7"/>
          <w:lang w:val="nl-NL"/>
        </w:rPr>
        <w:t>en, oude</w:t>
      </w:r>
      <w:r w:rsidRPr="00CA22F4">
        <w:rPr>
          <w:color w:val="4FA6E7"/>
          <w:spacing w:val="-4"/>
          <w:lang w:val="nl-NL"/>
        </w:rPr>
        <w:t>r</w:t>
      </w:r>
      <w:r w:rsidRPr="00CA22F4">
        <w:rPr>
          <w:color w:val="4FA6E7"/>
          <w:lang w:val="nl-NL"/>
        </w:rPr>
        <w:t>s of de</w:t>
      </w:r>
      <w:r w:rsidRPr="00CA22F4">
        <w:rPr>
          <w:color w:val="4FA6E7"/>
          <w:spacing w:val="-3"/>
          <w:lang w:val="nl-NL"/>
        </w:rPr>
        <w:t>r</w:t>
      </w:r>
      <w:r w:rsidRPr="00CA22F4">
        <w:rPr>
          <w:color w:val="4FA6E7"/>
          <w:lang w:val="nl-NL"/>
        </w:rPr>
        <w:t>den</w:t>
      </w:r>
    </w:p>
    <w:p w14:paraId="3ACC6204" w14:textId="77777777" w:rsidR="00624579" w:rsidRPr="00CA22F4" w:rsidRDefault="00CA22F4" w:rsidP="00CD3340">
      <w:pPr>
        <w:pStyle w:val="Plattetekst"/>
        <w:numPr>
          <w:ilvl w:val="0"/>
          <w:numId w:val="30"/>
        </w:numPr>
        <w:tabs>
          <w:tab w:val="left" w:pos="1493"/>
        </w:tabs>
        <w:spacing w:line="259" w:lineRule="exact"/>
        <w:ind w:left="1493" w:right="6639"/>
        <w:jc w:val="both"/>
        <w:rPr>
          <w:lang w:val="nl-NL"/>
        </w:rPr>
      </w:pP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
          <w:lang w:val="nl-NL"/>
        </w:rPr>
        <w:t xml:space="preserve"> </w:t>
      </w:r>
      <w:r w:rsidRPr="00CA22F4">
        <w:rPr>
          <w:color w:val="6D6E71"/>
          <w:lang w:val="nl-NL"/>
        </w:rPr>
        <w:t>meldt</w:t>
      </w:r>
      <w:r w:rsidRPr="00CA22F4">
        <w:rPr>
          <w:color w:val="6D6E71"/>
          <w:spacing w:val="-2"/>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schoolleider;</w:t>
      </w:r>
    </w:p>
    <w:p w14:paraId="4DD8FA56" w14:textId="77777777" w:rsidR="00624579" w:rsidRPr="00CA22F4" w:rsidRDefault="00CA22F4" w:rsidP="00CD3340">
      <w:pPr>
        <w:pStyle w:val="Plattetekst"/>
        <w:numPr>
          <w:ilvl w:val="0"/>
          <w:numId w:val="30"/>
        </w:numPr>
        <w:tabs>
          <w:tab w:val="left" w:pos="1493"/>
        </w:tabs>
        <w:spacing w:line="264" w:lineRule="exact"/>
        <w:ind w:left="1493" w:right="3526"/>
        <w:jc w:val="both"/>
        <w:rPr>
          <w:lang w:val="nl-NL"/>
        </w:rPr>
      </w:pPr>
      <w:r w:rsidRPr="00CA22F4">
        <w:rPr>
          <w:color w:val="6D6E71"/>
          <w:lang w:val="nl-NL"/>
        </w:rPr>
        <w:t xml:space="preserve">De schoolleider </w:t>
      </w:r>
      <w:r w:rsidRPr="00CA22F4">
        <w:rPr>
          <w:color w:val="6D6E71"/>
          <w:spacing w:val="-2"/>
          <w:lang w:val="nl-NL"/>
        </w:rPr>
        <w:t>v</w:t>
      </w:r>
      <w:r w:rsidRPr="00CA22F4">
        <w:rPr>
          <w:color w:val="6D6E71"/>
          <w:lang w:val="nl-NL"/>
        </w:rPr>
        <w:t xml:space="preserve">oert </w:t>
      </w:r>
      <w:r w:rsidRPr="00CA22F4">
        <w:rPr>
          <w:color w:val="6D6E71"/>
          <w:spacing w:val="-5"/>
          <w:lang w:val="nl-NL"/>
        </w:rPr>
        <w:t>z</w:t>
      </w:r>
      <w:r w:rsidRPr="00CA22F4">
        <w:rPr>
          <w:color w:val="6D6E71"/>
          <w:lang w:val="nl-NL"/>
        </w:rPr>
        <w:t>o spoedig mo</w:t>
      </w:r>
      <w:r w:rsidRPr="00CA22F4">
        <w:rPr>
          <w:color w:val="6D6E71"/>
          <w:spacing w:val="-2"/>
          <w:lang w:val="nl-NL"/>
        </w:rPr>
        <w:t>g</w:t>
      </w:r>
      <w:r w:rsidRPr="00CA22F4">
        <w:rPr>
          <w:color w:val="6D6E71"/>
          <w:lang w:val="nl-NL"/>
        </w:rPr>
        <w:t xml:space="preserve">elijk een </w:t>
      </w:r>
      <w:r w:rsidRPr="00CA22F4">
        <w:rPr>
          <w:color w:val="6D6E71"/>
          <w:spacing w:val="-8"/>
          <w:lang w:val="nl-NL"/>
        </w:rPr>
        <w:t>‘</w:t>
      </w:r>
      <w:r w:rsidRPr="00CA22F4">
        <w:rPr>
          <w:color w:val="6D6E71"/>
          <w:lang w:val="nl-NL"/>
        </w:rPr>
        <w:t>o</w:t>
      </w:r>
      <w:r w:rsidRPr="00CA22F4">
        <w:rPr>
          <w:color w:val="6D6E71"/>
          <w:spacing w:val="-3"/>
          <w:lang w:val="nl-NL"/>
        </w:rPr>
        <w:t>r</w:t>
      </w:r>
      <w:r w:rsidRPr="00CA22F4">
        <w:rPr>
          <w:color w:val="6D6E71"/>
          <w:lang w:val="nl-NL"/>
        </w:rPr>
        <w:t>de</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 m</w:t>
      </w:r>
      <w:r w:rsidRPr="00CA22F4">
        <w:rPr>
          <w:color w:val="6D6E71"/>
          <w:spacing w:val="-2"/>
          <w:lang w:val="nl-NL"/>
        </w:rPr>
        <w:t>e</w:t>
      </w:r>
      <w:r w:rsidRPr="00CA22F4">
        <w:rPr>
          <w:color w:val="6D6E71"/>
          <w:lang w:val="nl-NL"/>
        </w:rPr>
        <w:t>t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p>
    <w:p w14:paraId="180888A4" w14:textId="77777777" w:rsidR="00624579" w:rsidRPr="00CA22F4" w:rsidRDefault="00CA22F4" w:rsidP="00CD3340">
      <w:pPr>
        <w:pStyle w:val="Plattetekst"/>
        <w:numPr>
          <w:ilvl w:val="0"/>
          <w:numId w:val="30"/>
        </w:numPr>
        <w:tabs>
          <w:tab w:val="left" w:pos="1493"/>
        </w:tabs>
        <w:spacing w:line="264" w:lineRule="exact"/>
        <w:ind w:left="1493" w:right="2274"/>
        <w:jc w:val="both"/>
        <w:rPr>
          <w:lang w:val="nl-NL"/>
        </w:rPr>
      </w:pPr>
      <w:r w:rsidRPr="00CA22F4">
        <w:rPr>
          <w:color w:val="6D6E71"/>
          <w:lang w:val="nl-NL"/>
        </w:rPr>
        <w:t>De ern</w:t>
      </w:r>
      <w:r w:rsidRPr="00CA22F4">
        <w:rPr>
          <w:color w:val="6D6E71"/>
          <w:spacing w:val="-3"/>
          <w:lang w:val="nl-NL"/>
        </w:rPr>
        <w:t>s</w:t>
      </w:r>
      <w:r w:rsidRPr="00CA22F4">
        <w:rPr>
          <w:color w:val="6D6E71"/>
          <w:lang w:val="nl-NL"/>
        </w:rPr>
        <w:t xml:space="preserve">t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 xml:space="preserve">al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door schoolleider </w:t>
      </w:r>
      <w:r w:rsidRPr="00CA22F4">
        <w:rPr>
          <w:color w:val="6D6E71"/>
          <w:spacing w:val="-2"/>
          <w:lang w:val="nl-NL"/>
        </w:rPr>
        <w:t>ge</w:t>
      </w:r>
      <w:r w:rsidRPr="00CA22F4">
        <w:rPr>
          <w:color w:val="6D6E71"/>
          <w:spacing w:val="-3"/>
          <w:lang w:val="nl-NL"/>
        </w:rPr>
        <w:t>w</w:t>
      </w:r>
      <w:r w:rsidRPr="00CA22F4">
        <w:rPr>
          <w:color w:val="6D6E71"/>
          <w:lang w:val="nl-NL"/>
        </w:rPr>
        <w:t>o</w:t>
      </w:r>
      <w:r w:rsidRPr="00CA22F4">
        <w:rPr>
          <w:color w:val="6D6E71"/>
          <w:spacing w:val="-2"/>
          <w:lang w:val="nl-NL"/>
        </w:rPr>
        <w:t>g</w:t>
      </w:r>
      <w:r w:rsidRPr="00CA22F4">
        <w:rPr>
          <w:color w:val="6D6E71"/>
          <w:lang w:val="nl-NL"/>
        </w:rPr>
        <w:t>en en besp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t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p>
    <w:p w14:paraId="1A6EB56D"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Door</w:t>
      </w:r>
      <w:r w:rsidRPr="00CA22F4">
        <w:rPr>
          <w:color w:val="6D6E71"/>
          <w:spacing w:val="5"/>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schoolleider</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6"/>
          <w:lang w:val="nl-NL"/>
        </w:rPr>
        <w:t xml:space="preserve"> </w:t>
      </w:r>
      <w:r w:rsidRPr="00CA22F4">
        <w:rPr>
          <w:color w:val="6D6E71"/>
          <w:lang w:val="nl-NL"/>
        </w:rPr>
        <w:t>aan</w:t>
      </w:r>
      <w:r w:rsidRPr="00CA22F4">
        <w:rPr>
          <w:color w:val="6D6E71"/>
          <w:spacing w:val="5"/>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ag</w:t>
      </w:r>
      <w:r w:rsidRPr="00CA22F4">
        <w:rPr>
          <w:color w:val="6D6E71"/>
          <w:spacing w:val="-4"/>
          <w:lang w:val="nl-NL"/>
        </w:rPr>
        <w:t>r</w:t>
      </w:r>
      <w:r w:rsidRPr="00CA22F4">
        <w:rPr>
          <w:color w:val="6D6E71"/>
          <w:lang w:val="nl-NL"/>
        </w:rPr>
        <w:t>essor</w:t>
      </w:r>
      <w:r w:rsidRPr="00CA22F4">
        <w:rPr>
          <w:color w:val="6D6E71"/>
          <w:spacing w:val="4"/>
          <w:lang w:val="nl-NL"/>
        </w:rPr>
        <w:t xml:space="preserve"> </w:t>
      </w:r>
      <w:r w:rsidRPr="00CA22F4">
        <w:rPr>
          <w:color w:val="6D6E71"/>
          <w:lang w:val="nl-NL"/>
        </w:rPr>
        <w:t>mede</w:t>
      </w:r>
      <w:r w:rsidRPr="00CA22F4">
        <w:rPr>
          <w:color w:val="6D6E71"/>
          <w:spacing w:val="-3"/>
          <w:lang w:val="nl-NL"/>
        </w:rPr>
        <w:t>g</w:t>
      </w:r>
      <w:r w:rsidRPr="00CA22F4">
        <w:rPr>
          <w:color w:val="6D6E71"/>
          <w:lang w:val="nl-NL"/>
        </w:rPr>
        <w:t>edeeld,</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6"/>
          <w:lang w:val="nl-NL"/>
        </w:rPr>
        <w:t xml:space="preserve"> </w:t>
      </w:r>
      <w:r w:rsidRPr="00CA22F4">
        <w:rPr>
          <w:color w:val="6D6E71"/>
          <w:lang w:val="nl-NL"/>
        </w:rPr>
        <w:t>er</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5"/>
          <w:lang w:val="nl-NL"/>
        </w:rPr>
        <w:t xml:space="preserve"> </w:t>
      </w:r>
      <w:r w:rsidRPr="00CA22F4">
        <w:rPr>
          <w:color w:val="6D6E71"/>
          <w:spacing w:val="-3"/>
          <w:lang w:val="nl-NL"/>
        </w:rPr>
        <w:t>v</w:t>
      </w:r>
      <w:r w:rsidRPr="00CA22F4">
        <w:rPr>
          <w:color w:val="6D6E71"/>
          <w:lang w:val="nl-NL"/>
        </w:rPr>
        <w:t>ol</w:t>
      </w:r>
      <w:r w:rsidRPr="00CA22F4">
        <w:rPr>
          <w:color w:val="6D6E71"/>
          <w:spacing w:val="-4"/>
          <w:lang w:val="nl-NL"/>
        </w:rPr>
        <w:t>g</w:t>
      </w:r>
      <w:r w:rsidRPr="00CA22F4">
        <w:rPr>
          <w:color w:val="6D6E71"/>
          <w:lang w:val="nl-NL"/>
        </w:rPr>
        <w:t>t</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daarin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sanctie.</w:t>
      </w:r>
    </w:p>
    <w:p w14:paraId="2432D2C4" w14:textId="77777777" w:rsidR="00624579" w:rsidRPr="00CA22F4" w:rsidRDefault="00CA22F4">
      <w:pPr>
        <w:pStyle w:val="Plattetekst"/>
        <w:spacing w:line="264" w:lineRule="exact"/>
        <w:ind w:left="1493"/>
        <w:rPr>
          <w:lang w:val="nl-NL"/>
        </w:rPr>
      </w:pPr>
      <w:r w:rsidRPr="00CA22F4">
        <w:rPr>
          <w:color w:val="6D6E71"/>
          <w:lang w:val="nl-NL"/>
        </w:rPr>
        <w:t>In</w:t>
      </w:r>
      <w:r w:rsidRPr="00CA22F4">
        <w:rPr>
          <w:color w:val="6D6E71"/>
          <w:spacing w:val="24"/>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24"/>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dt</w:t>
      </w:r>
      <w:r w:rsidRPr="00CA22F4">
        <w:rPr>
          <w:color w:val="6D6E71"/>
          <w:spacing w:val="24"/>
          <w:lang w:val="nl-NL"/>
        </w:rPr>
        <w:t xml:space="preserve"> </w:t>
      </w:r>
      <w:r w:rsidRPr="00CA22F4">
        <w:rPr>
          <w:color w:val="6D6E71"/>
          <w:lang w:val="nl-NL"/>
        </w:rPr>
        <w:t>ook</w:t>
      </w:r>
      <w:r w:rsidRPr="00CA22F4">
        <w:rPr>
          <w:color w:val="6D6E71"/>
          <w:spacing w:val="24"/>
          <w:lang w:val="nl-NL"/>
        </w:rPr>
        <w:t xml:space="preserve"> </w:t>
      </w:r>
      <w:r w:rsidRPr="00CA22F4">
        <w:rPr>
          <w:color w:val="6D6E71"/>
          <w:lang w:val="nl-NL"/>
        </w:rPr>
        <w:t>melding</w:t>
      </w:r>
      <w:r w:rsidRPr="00CA22F4">
        <w:rPr>
          <w:color w:val="6D6E71"/>
          <w:spacing w:val="23"/>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24"/>
          <w:lang w:val="nl-NL"/>
        </w:rPr>
        <w:t xml:space="preserve"> </w:t>
      </w:r>
      <w:r w:rsidRPr="00CA22F4">
        <w:rPr>
          <w:color w:val="6D6E71"/>
          <w:spacing w:val="-4"/>
          <w:lang w:val="nl-NL"/>
        </w:rPr>
        <w:t>v</w:t>
      </w:r>
      <w:r w:rsidRPr="00CA22F4">
        <w:rPr>
          <w:color w:val="6D6E71"/>
          <w:lang w:val="nl-NL"/>
        </w:rPr>
        <w:t>an</w:t>
      </w:r>
      <w:r w:rsidRPr="00CA22F4">
        <w:rPr>
          <w:color w:val="6D6E71"/>
          <w:spacing w:val="24"/>
          <w:lang w:val="nl-NL"/>
        </w:rPr>
        <w:t xml:space="preserve"> </w:t>
      </w:r>
      <w:r w:rsidRPr="00CA22F4">
        <w:rPr>
          <w:color w:val="6D6E71"/>
          <w:lang w:val="nl-NL"/>
        </w:rPr>
        <w:t>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3"/>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4"/>
          <w:lang w:val="nl-NL"/>
        </w:rPr>
        <w:t xml:space="preserve"> </w:t>
      </w:r>
      <w:r w:rsidRPr="00CA22F4">
        <w:rPr>
          <w:color w:val="6D6E71"/>
          <w:lang w:val="nl-NL"/>
        </w:rPr>
        <w:t>(</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schuwin</w:t>
      </w:r>
      <w:r w:rsidRPr="00CA22F4">
        <w:rPr>
          <w:color w:val="6D6E71"/>
          <w:spacing w:val="2"/>
          <w:lang w:val="nl-NL"/>
        </w:rPr>
        <w:t>g</w:t>
      </w:r>
      <w:r w:rsidRPr="00CA22F4">
        <w:rPr>
          <w:color w:val="6D6E71"/>
          <w:lang w:val="nl-NL"/>
        </w:rPr>
        <w:t>,</w:t>
      </w:r>
      <w:r w:rsidRPr="00CA22F4">
        <w:rPr>
          <w:color w:val="6D6E71"/>
          <w:spacing w:val="23"/>
          <w:lang w:val="nl-NL"/>
        </w:rPr>
        <w:t xml:space="preserve"> </w:t>
      </w:r>
      <w:r w:rsidRPr="00CA22F4">
        <w:rPr>
          <w:color w:val="6D6E71"/>
          <w:spacing w:val="-2"/>
          <w:lang w:val="nl-NL"/>
        </w:rPr>
        <w:t>g</w:t>
      </w:r>
      <w:r w:rsidRPr="00CA22F4">
        <w:rPr>
          <w:color w:val="6D6E71"/>
          <w:lang w:val="nl-NL"/>
        </w:rPr>
        <w:t>ele</w:t>
      </w:r>
      <w:r w:rsidRPr="00CA22F4">
        <w:rPr>
          <w:color w:val="6D6E71"/>
          <w:spacing w:val="23"/>
          <w:lang w:val="nl-NL"/>
        </w:rPr>
        <w:t xml:space="preserve"> </w:t>
      </w:r>
      <w:r w:rsidRPr="00CA22F4">
        <w:rPr>
          <w:color w:val="6D6E71"/>
          <w:spacing w:val="-4"/>
          <w:lang w:val="nl-NL"/>
        </w:rPr>
        <w:t>k</w:t>
      </w:r>
      <w:r w:rsidRPr="00CA22F4">
        <w:rPr>
          <w:color w:val="6D6E71"/>
          <w:lang w:val="nl-NL"/>
        </w:rPr>
        <w:t>aart)</w:t>
      </w:r>
      <w:r w:rsidRPr="00CA22F4">
        <w:rPr>
          <w:color w:val="6D6E71"/>
          <w:spacing w:val="23"/>
          <w:lang w:val="nl-NL"/>
        </w:rPr>
        <w:t xml:space="preserve"> </w:t>
      </w:r>
      <w:r w:rsidRPr="00CA22F4">
        <w:rPr>
          <w:color w:val="6D6E71"/>
          <w:lang w:val="nl-NL"/>
        </w:rPr>
        <w:t>of</w:t>
      </w:r>
      <w:r w:rsidRPr="00CA22F4">
        <w:rPr>
          <w:color w:val="6D6E71"/>
          <w:spacing w:val="2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p>
    <w:p w14:paraId="4CCC7D92" w14:textId="77777777" w:rsidR="00624579" w:rsidRPr="00CA22F4" w:rsidRDefault="00CA22F4">
      <w:pPr>
        <w:pStyle w:val="Plattetekst"/>
        <w:spacing w:line="264" w:lineRule="exact"/>
        <w:ind w:left="1493"/>
        <w:rPr>
          <w:lang w:val="nl-NL"/>
        </w:rPr>
      </w:pPr>
      <w:r w:rsidRPr="00CA22F4">
        <w:rPr>
          <w:color w:val="6D6E71"/>
          <w:lang w:val="nl-NL"/>
        </w:rPr>
        <w:t>aan</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3"/>
          <w:lang w:val="nl-NL"/>
        </w:rPr>
        <w:t>v</w:t>
      </w:r>
      <w:r w:rsidRPr="00CA22F4">
        <w:rPr>
          <w:color w:val="6D6E71"/>
          <w:lang w:val="nl-NL"/>
        </w:rPr>
        <w:t>oo</w:t>
      </w:r>
      <w:r w:rsidRPr="00CA22F4">
        <w:rPr>
          <w:color w:val="6D6E71"/>
          <w:spacing w:val="-4"/>
          <w:lang w:val="nl-NL"/>
        </w:rPr>
        <w:t>r</w:t>
      </w:r>
      <w:r w:rsidRPr="00CA22F4">
        <w:rPr>
          <w:color w:val="6D6E71"/>
          <w:spacing w:val="-3"/>
          <w:lang w:val="nl-NL"/>
        </w:rPr>
        <w:t>st</w:t>
      </w:r>
      <w:r w:rsidRPr="00CA22F4">
        <w:rPr>
          <w:color w:val="6D6E71"/>
          <w:lang w:val="nl-NL"/>
        </w:rPr>
        <w:t>el</w:t>
      </w:r>
      <w:r w:rsidRPr="00CA22F4">
        <w:rPr>
          <w:color w:val="6D6E71"/>
          <w:spacing w:val="9"/>
          <w:lang w:val="nl-NL"/>
        </w:rPr>
        <w:t xml:space="preserve"> </w:t>
      </w:r>
      <w:r w:rsidRPr="00CA22F4">
        <w:rPr>
          <w:color w:val="6D6E71"/>
          <w:spacing w:val="-4"/>
          <w:lang w:val="nl-NL"/>
        </w:rPr>
        <w:t>z</w:t>
      </w:r>
      <w:r w:rsidRPr="00CA22F4">
        <w:rPr>
          <w:color w:val="6D6E71"/>
          <w:lang w:val="nl-NL"/>
        </w:rPr>
        <w:t>al</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9"/>
          <w:lang w:val="nl-NL"/>
        </w:rPr>
        <w:t xml:space="preserve"> </w:t>
      </w:r>
      <w:r w:rsidRPr="00CA22F4">
        <w:rPr>
          <w:color w:val="6D6E71"/>
          <w:spacing w:val="-2"/>
          <w:lang w:val="nl-NL"/>
        </w:rPr>
        <w:t>g</w:t>
      </w:r>
      <w:r w:rsidRPr="00CA22F4">
        <w:rPr>
          <w:color w:val="6D6E71"/>
          <w:lang w:val="nl-NL"/>
        </w:rPr>
        <w:t>edaan</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school</w:t>
      </w:r>
      <w:r w:rsidRPr="00CA22F4">
        <w:rPr>
          <w:color w:val="6D6E71"/>
          <w:spacing w:val="10"/>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dan</w:t>
      </w:r>
      <w:r w:rsidRPr="00CA22F4">
        <w:rPr>
          <w:color w:val="6D6E71"/>
          <w:spacing w:val="10"/>
          <w:lang w:val="nl-NL"/>
        </w:rPr>
        <w:t xml:space="preserve"> </w:t>
      </w:r>
      <w:r w:rsidRPr="00CA22F4">
        <w:rPr>
          <w:color w:val="6D6E71"/>
          <w:spacing w:val="-2"/>
          <w:lang w:val="nl-NL"/>
        </w:rPr>
        <w:t>w</w:t>
      </w:r>
      <w:r w:rsidRPr="00CA22F4">
        <w:rPr>
          <w:color w:val="6D6E71"/>
          <w:lang w:val="nl-NL"/>
        </w:rPr>
        <w:t>el</w:t>
      </w:r>
      <w:r w:rsidRPr="00CA22F4">
        <w:rPr>
          <w:color w:val="6D6E71"/>
          <w:spacing w:val="9"/>
          <w:lang w:val="nl-NL"/>
        </w:rPr>
        <w:t xml:space="preserve"> </w:t>
      </w:r>
      <w:r w:rsidRPr="00CA22F4">
        <w:rPr>
          <w:color w:val="6D6E71"/>
          <w:lang w:val="nl-NL"/>
        </w:rPr>
        <w:t>de</w:t>
      </w:r>
    </w:p>
    <w:p w14:paraId="5BFA381B"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 xml:space="preserve">ang </w:t>
      </w:r>
      <w:r w:rsidRPr="00CA22F4">
        <w:rPr>
          <w:color w:val="6D6E71"/>
          <w:spacing w:val="-3"/>
          <w:lang w:val="nl-NL"/>
        </w:rPr>
        <w:t>t</w:t>
      </w:r>
      <w:r w:rsidRPr="00CA22F4">
        <w:rPr>
          <w:color w:val="6D6E71"/>
          <w:lang w:val="nl-NL"/>
        </w:rPr>
        <w:t xml:space="preserve">ot de school </w:t>
      </w:r>
      <w:r w:rsidRPr="00CA22F4">
        <w:rPr>
          <w:color w:val="6D6E71"/>
          <w:spacing w:val="-2"/>
          <w:lang w:val="nl-NL"/>
        </w:rPr>
        <w:t>t</w:t>
      </w:r>
      <w:r w:rsidRPr="00CA22F4">
        <w:rPr>
          <w:color w:val="6D6E71"/>
          <w:lang w:val="nl-NL"/>
        </w:rPr>
        <w:t>e o</w:t>
      </w:r>
      <w:r w:rsidRPr="00CA22F4">
        <w:rPr>
          <w:color w:val="6D6E71"/>
          <w:spacing w:val="-2"/>
          <w:lang w:val="nl-NL"/>
        </w:rPr>
        <w:t>n</w:t>
      </w:r>
      <w:r w:rsidRPr="00CA22F4">
        <w:rPr>
          <w:color w:val="6D6E71"/>
          <w:lang w:val="nl-NL"/>
        </w:rPr>
        <w:t>t</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 (</w:t>
      </w:r>
      <w:r w:rsidRPr="00CA22F4">
        <w:rPr>
          <w:color w:val="6D6E71"/>
          <w:spacing w:val="-4"/>
          <w:lang w:val="nl-NL"/>
        </w:rPr>
        <w:t>r</w:t>
      </w:r>
      <w:r w:rsidRPr="00CA22F4">
        <w:rPr>
          <w:color w:val="6D6E71"/>
          <w:lang w:val="nl-NL"/>
        </w:rPr>
        <w:t xml:space="preserve">ode </w:t>
      </w:r>
      <w:r w:rsidRPr="00CA22F4">
        <w:rPr>
          <w:color w:val="6D6E71"/>
          <w:spacing w:val="-4"/>
          <w:lang w:val="nl-NL"/>
        </w:rPr>
        <w:t>k</w:t>
      </w:r>
      <w:r w:rsidRPr="00CA22F4">
        <w:rPr>
          <w:color w:val="6D6E71"/>
          <w:lang w:val="nl-NL"/>
        </w:rPr>
        <w:t>aart);</w:t>
      </w:r>
    </w:p>
    <w:p w14:paraId="29475D7E"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w:t>
      </w:r>
      <w:r w:rsidRPr="00CA22F4">
        <w:rPr>
          <w:color w:val="6D6E71"/>
          <w:spacing w:val="1"/>
          <w:lang w:val="nl-NL"/>
        </w:rPr>
        <w:t xml:space="preserve"> </w:t>
      </w:r>
      <w:r w:rsidRPr="00CA22F4">
        <w:rPr>
          <w:color w:val="6D6E71"/>
          <w:spacing w:val="-3"/>
          <w:lang w:val="nl-NL"/>
        </w:rPr>
        <w:t>st</w:t>
      </w:r>
      <w:r w:rsidRPr="00CA22F4">
        <w:rPr>
          <w:color w:val="6D6E71"/>
          <w:lang w:val="nl-NL"/>
        </w:rPr>
        <w:t>elt</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3"/>
          <w:lang w:val="nl-NL"/>
        </w:rPr>
        <w:t>t</w:t>
      </w:r>
      <w:r w:rsidRPr="00CA22F4">
        <w:rPr>
          <w:color w:val="6D6E71"/>
          <w:lang w:val="nl-NL"/>
        </w:rPr>
        <w:t>oepassing</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m</w:t>
      </w:r>
      <w:r w:rsidRPr="00CA22F4">
        <w:rPr>
          <w:color w:val="6D6E71"/>
          <w:spacing w:val="-1"/>
          <w:lang w:val="nl-NL"/>
        </w:rPr>
        <w:t>e</w:t>
      </w:r>
      <w:r w:rsidRPr="00CA22F4">
        <w:rPr>
          <w:color w:val="6D6E71"/>
          <w:lang w:val="nl-NL"/>
        </w:rPr>
        <w:t>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op</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oo</w:t>
      </w:r>
      <w:r w:rsidRPr="00CA22F4">
        <w:rPr>
          <w:color w:val="6D6E71"/>
          <w:spacing w:val="2"/>
          <w:lang w:val="nl-NL"/>
        </w:rPr>
        <w:t>r</w:t>
      </w:r>
      <w:r w:rsidRPr="00CA22F4">
        <w:rPr>
          <w:color w:val="6D6E71"/>
          <w:spacing w:val="-4"/>
          <w:lang w:val="nl-NL"/>
        </w:rPr>
        <w:t>v</w:t>
      </w:r>
      <w:r w:rsidRPr="00CA22F4">
        <w:rPr>
          <w:color w:val="6D6E71"/>
          <w:lang w:val="nl-NL"/>
        </w:rPr>
        <w:t>al</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p>
    <w:p w14:paraId="31DA8404"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8"/>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8"/>
          <w:lang w:val="nl-NL"/>
        </w:rPr>
        <w:t xml:space="preserve"> </w:t>
      </w:r>
      <w:r w:rsidRPr="00CA22F4">
        <w:rPr>
          <w:color w:val="6D6E71"/>
          <w:lang w:val="nl-NL"/>
        </w:rPr>
        <w:t>die</w:t>
      </w:r>
      <w:r w:rsidRPr="00CA22F4">
        <w:rPr>
          <w:color w:val="6D6E71"/>
          <w:spacing w:val="8"/>
          <w:lang w:val="nl-NL"/>
        </w:rPr>
        <w:t xml:space="preserve"> </w:t>
      </w:r>
      <w:r w:rsidRPr="00CA22F4">
        <w:rPr>
          <w:color w:val="6D6E71"/>
          <w:lang w:val="nl-NL"/>
        </w:rPr>
        <w:t>zijn</w:t>
      </w:r>
      <w:r w:rsidRPr="00CA22F4">
        <w:rPr>
          <w:color w:val="6D6E71"/>
          <w:spacing w:val="9"/>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8"/>
          <w:lang w:val="nl-NL"/>
        </w:rPr>
        <w:t xml:space="preserve"> </w:t>
      </w: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herhaling</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bed</w:t>
      </w:r>
      <w:r w:rsidRPr="00CA22F4">
        <w:rPr>
          <w:color w:val="6D6E71"/>
          <w:spacing w:val="-3"/>
          <w:lang w:val="nl-NL"/>
        </w:rPr>
        <w:t>r</w:t>
      </w:r>
      <w:r w:rsidRPr="00CA22F4">
        <w:rPr>
          <w:color w:val="6D6E71"/>
          <w:lang w:val="nl-NL"/>
        </w:rPr>
        <w:t>eiging</w:t>
      </w:r>
      <w:r w:rsidRPr="00CA22F4">
        <w:rPr>
          <w:color w:val="6D6E71"/>
          <w:spacing w:val="8"/>
          <w:lang w:val="nl-NL"/>
        </w:rPr>
        <w:t xml:space="preserve"> </w:t>
      </w:r>
      <w:r w:rsidRPr="00CA22F4">
        <w:rPr>
          <w:color w:val="6D6E71"/>
          <w:lang w:val="nl-NL"/>
        </w:rPr>
        <w:t>door</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e.d.</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8"/>
          <w:lang w:val="nl-NL"/>
        </w:rPr>
        <w:t xml:space="preserve"> </w:t>
      </w:r>
      <w:r w:rsidRPr="00CA22F4">
        <w:rPr>
          <w:color w:val="6D6E71"/>
          <w:lang w:val="nl-NL"/>
        </w:rPr>
        <w:t>door</w:t>
      </w:r>
      <w:r w:rsidRPr="00CA22F4">
        <w:rPr>
          <w:color w:val="6D6E71"/>
          <w:spacing w:val="9"/>
          <w:lang w:val="nl-NL"/>
        </w:rPr>
        <w:t xml:space="preserve"> </w:t>
      </w:r>
      <w:r w:rsidRPr="00CA22F4">
        <w:rPr>
          <w:color w:val="6D6E71"/>
          <w:lang w:val="nl-NL"/>
        </w:rPr>
        <w:t>de</w:t>
      </w:r>
    </w:p>
    <w:p w14:paraId="27074DBE" w14:textId="77777777" w:rsidR="00624579" w:rsidRPr="00CA22F4" w:rsidRDefault="00CA22F4">
      <w:pPr>
        <w:pStyle w:val="Plattetekst"/>
        <w:spacing w:line="264" w:lineRule="exact"/>
        <w:ind w:left="1493"/>
        <w:rPr>
          <w:lang w:val="nl-NL"/>
        </w:rPr>
      </w:pPr>
      <w:r w:rsidRPr="00CA22F4">
        <w:rPr>
          <w:color w:val="6D6E71"/>
          <w:lang w:val="nl-NL"/>
        </w:rPr>
        <w:t>schoolleider</w:t>
      </w:r>
      <w:r w:rsidRPr="00CA22F4">
        <w:rPr>
          <w:color w:val="6D6E71"/>
          <w:spacing w:val="2"/>
          <w:lang w:val="nl-NL"/>
        </w:rPr>
        <w:t xml:space="preserve"> </w:t>
      </w:r>
      <w:r w:rsidRPr="00CA22F4">
        <w:rPr>
          <w:color w:val="6D6E71"/>
          <w:lang w:val="nl-NL"/>
        </w:rPr>
        <w:t>melding</w:t>
      </w:r>
      <w:r w:rsidRPr="00CA22F4">
        <w:rPr>
          <w:color w:val="6D6E71"/>
          <w:spacing w:val="2"/>
          <w:lang w:val="nl-NL"/>
        </w:rPr>
        <w:t xml:space="preserve"> </w:t>
      </w:r>
      <w:r w:rsidRPr="00CA22F4">
        <w:rPr>
          <w:color w:val="6D6E71"/>
          <w:spacing w:val="-2"/>
          <w:lang w:val="nl-NL"/>
        </w:rPr>
        <w:t>g</w:t>
      </w:r>
      <w:r w:rsidRPr="00CA22F4">
        <w:rPr>
          <w:color w:val="6D6E71"/>
          <w:lang w:val="nl-NL"/>
        </w:rPr>
        <w:t>edaan</w:t>
      </w:r>
      <w:r w:rsidRPr="00CA22F4">
        <w:rPr>
          <w:color w:val="6D6E71"/>
          <w:spacing w:val="1"/>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19"/>
          <w:lang w:val="nl-NL"/>
        </w:rPr>
        <w:t>r</w:t>
      </w:r>
      <w:r w:rsidRPr="00CA22F4">
        <w:rPr>
          <w:color w:val="6D6E71"/>
          <w:lang w:val="nl-NL"/>
        </w:rPr>
        <w:t>,</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1"/>
          <w:lang w:val="nl-NL"/>
        </w:rPr>
        <w:t xml:space="preserve"> </w:t>
      </w:r>
      <w:r w:rsidRPr="00CA22F4">
        <w:rPr>
          <w:color w:val="6D6E71"/>
          <w:lang w:val="nl-NL"/>
        </w:rPr>
        <w:t>bepaalt</w:t>
      </w:r>
      <w:r w:rsidRPr="00CA22F4">
        <w:rPr>
          <w:color w:val="6D6E71"/>
          <w:spacing w:val="1"/>
          <w:lang w:val="nl-NL"/>
        </w:rPr>
        <w:t xml:space="preserve"> </w:t>
      </w:r>
      <w:r w:rsidRPr="00CA22F4">
        <w:rPr>
          <w:color w:val="6D6E71"/>
          <w:lang w:val="nl-NL"/>
        </w:rPr>
        <w:t>o</w:t>
      </w:r>
      <w:r w:rsidRPr="00CA22F4">
        <w:rPr>
          <w:color w:val="6D6E71"/>
          <w:spacing w:val="-14"/>
          <w:lang w:val="nl-NL"/>
        </w:rPr>
        <w:t>f</w:t>
      </w:r>
      <w:r w:rsidRPr="00CA22F4">
        <w:rPr>
          <w:color w:val="6D6E71"/>
          <w:lang w:val="nl-NL"/>
        </w:rPr>
        <w: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5"/>
          <w:lang w:val="nl-NL"/>
        </w:rPr>
        <w:t>z</w:t>
      </w:r>
      <w:r w:rsidRPr="00CA22F4">
        <w:rPr>
          <w:color w:val="6D6E71"/>
          <w:lang w:val="nl-NL"/>
        </w:rPr>
        <w:t>o</w:t>
      </w:r>
      <w:r w:rsidRPr="00CA22F4">
        <w:rPr>
          <w:color w:val="6D6E71"/>
          <w:spacing w:val="1"/>
          <w:lang w:val="nl-NL"/>
        </w:rPr>
        <w:t xml:space="preserve"> </w:t>
      </w:r>
      <w:r w:rsidRPr="00CA22F4">
        <w:rPr>
          <w:color w:val="6D6E71"/>
          <w:lang w:val="nl-NL"/>
        </w:rPr>
        <w:t>ja</w:t>
      </w:r>
      <w:r w:rsidRPr="00CA22F4">
        <w:rPr>
          <w:color w:val="6D6E71"/>
          <w:spacing w:val="1"/>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lang w:val="nl-NL"/>
        </w:rPr>
        <w:t>o</w:t>
      </w:r>
      <w:r w:rsidRPr="00CA22F4">
        <w:rPr>
          <w:color w:val="6D6E71"/>
          <w:spacing w:val="-3"/>
          <w:lang w:val="nl-NL"/>
        </w:rPr>
        <w:t>r</w:t>
      </w:r>
      <w:r w:rsidRPr="00CA22F4">
        <w:rPr>
          <w:color w:val="6D6E71"/>
          <w:lang w:val="nl-NL"/>
        </w:rPr>
        <w:t>dema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p>
    <w:p w14:paraId="5E3E4604" w14:textId="77777777" w:rsidR="00624579" w:rsidRPr="00CA22F4" w:rsidRDefault="00CA22F4">
      <w:pPr>
        <w:pStyle w:val="Plattetekst"/>
        <w:spacing w:line="264" w:lineRule="exact"/>
        <w:ind w:left="1493"/>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4"/>
          <w:lang w:val="nl-NL"/>
        </w:rPr>
        <w:t xml:space="preserve"> </w:t>
      </w:r>
      <w:r w:rsidRPr="00CA22F4">
        <w:rPr>
          <w:color w:val="6D6E71"/>
          <w:spacing w:val="-2"/>
          <w:lang w:val="nl-NL"/>
        </w:rPr>
        <w:t>g</w:t>
      </w:r>
      <w:r w:rsidRPr="00CA22F4">
        <w:rPr>
          <w:color w:val="6D6E71"/>
          <w:lang w:val="nl-NL"/>
        </w:rPr>
        <w:t xml:space="preserve">enomen. </w:t>
      </w:r>
      <w:r w:rsidRPr="00CA22F4">
        <w:rPr>
          <w:color w:val="6D6E71"/>
          <w:spacing w:val="4"/>
          <w:lang w:val="nl-NL"/>
        </w:rPr>
        <w:t xml:space="preserve"> </w:t>
      </w:r>
      <w:r w:rsidRPr="00CA22F4">
        <w:rPr>
          <w:color w:val="6D6E71"/>
          <w:lang w:val="nl-NL"/>
        </w:rPr>
        <w:t xml:space="preserve">De </w:t>
      </w:r>
      <w:r w:rsidRPr="00CA22F4">
        <w:rPr>
          <w:color w:val="6D6E71"/>
          <w:spacing w:val="4"/>
          <w:lang w:val="nl-NL"/>
        </w:rPr>
        <w:t xml:space="preserve"> </w:t>
      </w:r>
      <w:r w:rsidRPr="00CA22F4">
        <w:rPr>
          <w:color w:val="6D6E71"/>
          <w:lang w:val="nl-NL"/>
        </w:rPr>
        <w:t xml:space="preserve">schoolleider </w:t>
      </w:r>
      <w:r w:rsidRPr="00CA22F4">
        <w:rPr>
          <w:color w:val="6D6E71"/>
          <w:spacing w:val="4"/>
          <w:lang w:val="nl-NL"/>
        </w:rPr>
        <w:t xml:space="preserve"> </w:t>
      </w:r>
      <w:r w:rsidRPr="00CA22F4">
        <w:rPr>
          <w:color w:val="6D6E71"/>
          <w:lang w:val="nl-NL"/>
        </w:rPr>
        <w:t>beoo</w:t>
      </w:r>
      <w:r w:rsidRPr="00CA22F4">
        <w:rPr>
          <w:color w:val="6D6E71"/>
          <w:spacing w:val="-3"/>
          <w:lang w:val="nl-NL"/>
        </w:rPr>
        <w:t>r</w:t>
      </w:r>
      <w:r w:rsidRPr="00CA22F4">
        <w:rPr>
          <w:color w:val="6D6E71"/>
          <w:lang w:val="nl-NL"/>
        </w:rPr>
        <w:t xml:space="preserve">deelt </w:t>
      </w:r>
      <w:r w:rsidRPr="00CA22F4">
        <w:rPr>
          <w:color w:val="6D6E71"/>
          <w:spacing w:val="4"/>
          <w:lang w:val="nl-NL"/>
        </w:rPr>
        <w:t xml:space="preserve"> </w:t>
      </w:r>
      <w:r w:rsidRPr="00CA22F4">
        <w:rPr>
          <w:color w:val="6D6E71"/>
          <w:lang w:val="nl-NL"/>
        </w:rPr>
        <w:t xml:space="preserve">samen </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 xml:space="preserve">t </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4"/>
          <w:lang w:val="nl-NL"/>
        </w:rPr>
        <w:t xml:space="preserve"> </w:t>
      </w:r>
      <w:r w:rsidRPr="00CA22F4">
        <w:rPr>
          <w:color w:val="6D6E71"/>
          <w:lang w:val="nl-NL"/>
        </w:rPr>
        <w:t>be</w:t>
      </w:r>
      <w:r w:rsidRPr="00CA22F4">
        <w:rPr>
          <w:color w:val="6D6E71"/>
          <w:spacing w:val="-3"/>
          <w:lang w:val="nl-NL"/>
        </w:rPr>
        <w:t>s</w:t>
      </w:r>
      <w:r w:rsidRPr="00CA22F4">
        <w:rPr>
          <w:color w:val="6D6E71"/>
          <w:lang w:val="nl-NL"/>
        </w:rPr>
        <w:t xml:space="preserve">tuur </w:t>
      </w:r>
      <w:r w:rsidRPr="00CA22F4">
        <w:rPr>
          <w:color w:val="6D6E71"/>
          <w:spacing w:val="4"/>
          <w:lang w:val="nl-NL"/>
        </w:rPr>
        <w:t xml:space="preserve"> </w:t>
      </w:r>
      <w:r w:rsidRPr="00CA22F4">
        <w:rPr>
          <w:color w:val="6D6E71"/>
          <w:lang w:val="nl-NL"/>
        </w:rPr>
        <w:t xml:space="preserve">of </w:t>
      </w:r>
      <w:r w:rsidRPr="00CA22F4">
        <w:rPr>
          <w:color w:val="6D6E71"/>
          <w:spacing w:val="4"/>
          <w:lang w:val="nl-NL"/>
        </w:rPr>
        <w:t xml:space="preserve"> </w:t>
      </w:r>
      <w:r w:rsidRPr="00CA22F4">
        <w:rPr>
          <w:color w:val="6D6E71"/>
          <w:lang w:val="nl-NL"/>
        </w:rPr>
        <w:t xml:space="preserve">er </w:t>
      </w:r>
      <w:r w:rsidRPr="00CA22F4">
        <w:rPr>
          <w:color w:val="6D6E71"/>
          <w:spacing w:val="3"/>
          <w:lang w:val="nl-NL"/>
        </w:rPr>
        <w:t xml:space="preserve"> </w:t>
      </w:r>
      <w:r w:rsidRPr="00CA22F4">
        <w:rPr>
          <w:color w:val="6D6E71"/>
          <w:lang w:val="nl-NL"/>
        </w:rPr>
        <w:t xml:space="preserve">een </w:t>
      </w:r>
      <w:r w:rsidRPr="00CA22F4">
        <w:rPr>
          <w:color w:val="6D6E71"/>
          <w:spacing w:val="3"/>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 xml:space="preserve">ek </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 xml:space="preserve">t </w:t>
      </w:r>
      <w:r w:rsidRPr="00CA22F4">
        <w:rPr>
          <w:color w:val="6D6E71"/>
          <w:spacing w:val="4"/>
          <w:lang w:val="nl-NL"/>
        </w:rPr>
        <w:t xml:space="preserve"> </w:t>
      </w:r>
      <w:r w:rsidRPr="00CA22F4">
        <w:rPr>
          <w:color w:val="6D6E71"/>
          <w:lang w:val="nl-NL"/>
        </w:rPr>
        <w:t>de</w:t>
      </w:r>
    </w:p>
    <w:p w14:paraId="1610F90C" w14:textId="77777777" w:rsidR="00624579" w:rsidRPr="00CA22F4" w:rsidRDefault="00CA22F4" w:rsidP="00317CDA">
      <w:pPr>
        <w:pStyle w:val="Plattetekst"/>
        <w:spacing w:line="264" w:lineRule="exact"/>
        <w:ind w:left="1493"/>
        <w:rPr>
          <w:sz w:val="12"/>
          <w:szCs w:val="12"/>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e.d.</w:t>
      </w:r>
      <w:r w:rsidRPr="00CA22F4">
        <w:rPr>
          <w:color w:val="6D6E71"/>
          <w:spacing w:val="-1"/>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vinden;</w:t>
      </w:r>
    </w:p>
    <w:p w14:paraId="242F02EC" w14:textId="77777777" w:rsidR="00624579" w:rsidRPr="00CA22F4" w:rsidRDefault="00CA22F4" w:rsidP="00CD3340">
      <w:pPr>
        <w:pStyle w:val="Plattetekst"/>
        <w:numPr>
          <w:ilvl w:val="0"/>
          <w:numId w:val="30"/>
        </w:numPr>
        <w:tabs>
          <w:tab w:val="left" w:pos="1493"/>
        </w:tabs>
        <w:spacing w:before="54" w:line="264" w:lineRule="exact"/>
        <w:ind w:left="1493"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lang w:val="nl-NL"/>
        </w:rPr>
        <w:t>be</w:t>
      </w:r>
      <w:r w:rsidRPr="00CA22F4">
        <w:rPr>
          <w:color w:val="6D6E71"/>
          <w:spacing w:val="-3"/>
          <w:lang w:val="nl-NL"/>
        </w:rPr>
        <w:t>s</w:t>
      </w:r>
      <w:r w:rsidRPr="00CA22F4">
        <w:rPr>
          <w:color w:val="6D6E71"/>
          <w:lang w:val="nl-NL"/>
        </w:rPr>
        <w:t>tuur</w:t>
      </w:r>
      <w:r w:rsidRPr="00CA22F4">
        <w:rPr>
          <w:color w:val="6D6E71"/>
          <w:spacing w:val="43"/>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lang w:val="nl-NL"/>
        </w:rPr>
        <w:t>altijd</w:t>
      </w:r>
      <w:r w:rsidRPr="00CA22F4">
        <w:rPr>
          <w:color w:val="6D6E71"/>
          <w:spacing w:val="43"/>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41"/>
          <w:lang w:val="nl-NL"/>
        </w:rPr>
        <w:t xml:space="preserve"> </w:t>
      </w:r>
      <w:r w:rsidRPr="00CA22F4">
        <w:rPr>
          <w:color w:val="6D6E71"/>
          <w:lang w:val="nl-NL"/>
        </w:rPr>
        <w:t>bij</w:t>
      </w:r>
      <w:r w:rsidRPr="00CA22F4">
        <w:rPr>
          <w:color w:val="6D6E71"/>
          <w:spacing w:val="43"/>
          <w:lang w:val="nl-NL"/>
        </w:rPr>
        <w:t xml:space="preserve"> </w:t>
      </w:r>
      <w:r w:rsidRPr="00CA22F4">
        <w:rPr>
          <w:color w:val="6D6E71"/>
          <w:lang w:val="nl-NL"/>
        </w:rPr>
        <w:t>de</w:t>
      </w:r>
      <w:r w:rsidRPr="00CA22F4">
        <w:rPr>
          <w:color w:val="6D6E71"/>
          <w:spacing w:val="42"/>
          <w:lang w:val="nl-NL"/>
        </w:rPr>
        <w:t xml:space="preserve"> </w:t>
      </w:r>
      <w:r w:rsidRPr="00CA22F4">
        <w:rPr>
          <w:color w:val="6D6E71"/>
          <w:lang w:val="nl-NL"/>
        </w:rPr>
        <w:t>politie</w:t>
      </w:r>
      <w:r w:rsidRPr="00CA22F4">
        <w:rPr>
          <w:color w:val="6D6E71"/>
          <w:spacing w:val="42"/>
          <w:lang w:val="nl-NL"/>
        </w:rPr>
        <w:t xml:space="preserve"> </w:t>
      </w: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3"/>
          <w:lang w:val="nl-NL"/>
        </w:rPr>
        <w:t xml:space="preserve"> </w:t>
      </w:r>
      <w:r w:rsidRPr="00CA22F4">
        <w:rPr>
          <w:color w:val="6D6E71"/>
          <w:spacing w:val="-4"/>
          <w:lang w:val="nl-NL"/>
        </w:rPr>
        <w:t>v</w:t>
      </w:r>
      <w:r w:rsidRPr="00CA22F4">
        <w:rPr>
          <w:color w:val="6D6E71"/>
          <w:lang w:val="nl-NL"/>
        </w:rPr>
        <w:t>an</w:t>
      </w:r>
      <w:r w:rsidRPr="00CA22F4">
        <w:rPr>
          <w:color w:val="6D6E71"/>
          <w:spacing w:val="42"/>
          <w:lang w:val="nl-NL"/>
        </w:rPr>
        <w:t xml:space="preserve"> </w:t>
      </w:r>
      <w:r w:rsidRPr="00CA22F4">
        <w:rPr>
          <w:color w:val="6D6E71"/>
          <w:spacing w:val="-2"/>
          <w:lang w:val="nl-NL"/>
        </w:rPr>
        <w:t>we</w:t>
      </w:r>
      <w:r w:rsidRPr="00CA22F4">
        <w:rPr>
          <w:color w:val="6D6E71"/>
          <w:lang w:val="nl-NL"/>
        </w:rPr>
        <w:t>ts</w:t>
      </w:r>
      <w:r w:rsidRPr="00CA22F4">
        <w:rPr>
          <w:color w:val="6D6E71"/>
          <w:spacing w:val="-1"/>
          <w:lang w:val="nl-NL"/>
        </w:rPr>
        <w:t>o</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eding.</w:t>
      </w:r>
      <w:r w:rsidRPr="00CA22F4">
        <w:rPr>
          <w:color w:val="6D6E71"/>
          <w:spacing w:val="4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1"/>
          <w:lang w:val="nl-NL"/>
        </w:rPr>
        <w:t xml:space="preserve"> </w:t>
      </w:r>
      <w:r w:rsidRPr="00CA22F4">
        <w:rPr>
          <w:color w:val="6D6E71"/>
          <w:lang w:val="nl-NL"/>
        </w:rPr>
        <w:t>inscha</w:t>
      </w:r>
      <w:r w:rsidRPr="00CA22F4">
        <w:rPr>
          <w:color w:val="6D6E71"/>
          <w:spacing w:val="-7"/>
          <w:lang w:val="nl-NL"/>
        </w:rPr>
        <w:t>k</w:t>
      </w:r>
      <w:r w:rsidRPr="00CA22F4">
        <w:rPr>
          <w:color w:val="6D6E71"/>
          <w:lang w:val="nl-NL"/>
        </w:rPr>
        <w:t>elen</w:t>
      </w:r>
      <w:r w:rsidRPr="00CA22F4">
        <w:rPr>
          <w:color w:val="6D6E71"/>
          <w:spacing w:val="42"/>
          <w:lang w:val="nl-NL"/>
        </w:rPr>
        <w:t xml:space="preserve"> </w:t>
      </w:r>
      <w:r w:rsidRPr="00CA22F4">
        <w:rPr>
          <w:color w:val="6D6E71"/>
          <w:spacing w:val="-4"/>
          <w:lang w:val="nl-NL"/>
        </w:rPr>
        <w:t>v</w:t>
      </w:r>
      <w:r w:rsidRPr="00CA22F4">
        <w:rPr>
          <w:color w:val="6D6E71"/>
          <w:lang w:val="nl-NL"/>
        </w:rPr>
        <w:t>an</w:t>
      </w:r>
      <w:r w:rsidRPr="00CA22F4">
        <w:rPr>
          <w:color w:val="6D6E71"/>
          <w:spacing w:val="43"/>
          <w:lang w:val="nl-NL"/>
        </w:rPr>
        <w:t xml:space="preserve"> </w:t>
      </w:r>
      <w:r w:rsidRPr="00CA22F4">
        <w:rPr>
          <w:color w:val="6D6E71"/>
          <w:lang w:val="nl-NL"/>
        </w:rPr>
        <w:t>de politie</w:t>
      </w:r>
      <w:r w:rsidRPr="00CA22F4">
        <w:rPr>
          <w:color w:val="6D6E71"/>
          <w:spacing w:val="8"/>
          <w:lang w:val="nl-NL"/>
        </w:rPr>
        <w:t xml:space="preserve"> </w:t>
      </w:r>
      <w:r w:rsidRPr="00CA22F4">
        <w:rPr>
          <w:color w:val="6D6E71"/>
          <w:spacing w:val="-2"/>
          <w:lang w:val="nl-NL"/>
        </w:rPr>
        <w:t>g</w:t>
      </w:r>
      <w:r w:rsidRPr="00CA22F4">
        <w:rPr>
          <w:color w:val="6D6E71"/>
          <w:lang w:val="nl-NL"/>
        </w:rPr>
        <w:t>eschiedt</w:t>
      </w:r>
      <w:r w:rsidRPr="00CA22F4">
        <w:rPr>
          <w:color w:val="6D6E71"/>
          <w:spacing w:val="9"/>
          <w:lang w:val="nl-NL"/>
        </w:rPr>
        <w:t xml:space="preserve"> </w:t>
      </w:r>
      <w:r w:rsidRPr="00CA22F4">
        <w:rPr>
          <w:color w:val="6D6E71"/>
          <w:lang w:val="nl-NL"/>
        </w:rPr>
        <w:t>door</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schoolleider</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school</w:t>
      </w:r>
      <w:r w:rsidRPr="00CA22F4">
        <w:rPr>
          <w:color w:val="6D6E71"/>
          <w:spacing w:val="9"/>
          <w:lang w:val="nl-NL"/>
        </w:rPr>
        <w:t xml:space="preserve"> </w:t>
      </w:r>
      <w:r w:rsidRPr="00CA22F4">
        <w:rPr>
          <w:color w:val="6D6E71"/>
          <w:lang w:val="nl-NL"/>
        </w:rPr>
        <w:t>(</w:t>
      </w:r>
      <w:r w:rsidRPr="00CA22F4">
        <w:rPr>
          <w:color w:val="6D6E71"/>
          <w:spacing w:val="8"/>
          <w:lang w:val="nl-NL"/>
        </w:rPr>
        <w:t xml:space="preserve"> </w:t>
      </w:r>
      <w:r w:rsidRPr="00CA22F4">
        <w:rPr>
          <w:color w:val="6D6E71"/>
          <w:lang w:val="nl-NL"/>
        </w:rPr>
        <w:t>of</w:t>
      </w:r>
      <w:r w:rsidRPr="00CA22F4">
        <w:rPr>
          <w:color w:val="6D6E71"/>
          <w:spacing w:val="9"/>
          <w:lang w:val="nl-NL"/>
        </w:rPr>
        <w:t xml:space="preserve"> </w:t>
      </w:r>
      <w:r w:rsidRPr="00CA22F4">
        <w:rPr>
          <w:color w:val="6D6E71"/>
          <w:lang w:val="nl-NL"/>
        </w:rPr>
        <w:t>namens</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schoolleider).</w:t>
      </w:r>
      <w:r w:rsidRPr="00CA22F4">
        <w:rPr>
          <w:color w:val="6D6E71"/>
          <w:spacing w:val="10"/>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principe</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9"/>
          <w:lang w:val="nl-NL"/>
        </w:rPr>
        <w:t xml:space="preserve"> </w:t>
      </w:r>
      <w:r w:rsidRPr="00CA22F4">
        <w:rPr>
          <w:color w:val="6D6E71"/>
          <w:lang w:val="nl-NL"/>
        </w:rPr>
        <w:t>de politie</w:t>
      </w:r>
      <w:r w:rsidRPr="00CA22F4">
        <w:rPr>
          <w:color w:val="6D6E71"/>
          <w:spacing w:val="19"/>
          <w:lang w:val="nl-NL"/>
        </w:rPr>
        <w:t xml:space="preserve"> </w:t>
      </w:r>
      <w:r w:rsidRPr="00CA22F4">
        <w:rPr>
          <w:color w:val="6D6E71"/>
          <w:lang w:val="nl-NL"/>
        </w:rPr>
        <w:t>pas</w:t>
      </w:r>
      <w:r w:rsidRPr="00CA22F4">
        <w:rPr>
          <w:color w:val="6D6E71"/>
          <w:spacing w:val="19"/>
          <w:lang w:val="nl-NL"/>
        </w:rPr>
        <w:t xml:space="preserve"> </w:t>
      </w:r>
      <w:r w:rsidRPr="00CA22F4">
        <w:rPr>
          <w:color w:val="6D6E71"/>
          <w:lang w:val="nl-NL"/>
        </w:rPr>
        <w:t>in</w:t>
      </w:r>
      <w:r w:rsidRPr="00CA22F4">
        <w:rPr>
          <w:color w:val="6D6E71"/>
          <w:spacing w:val="-2"/>
          <w:lang w:val="nl-NL"/>
        </w:rPr>
        <w:t>g</w:t>
      </w:r>
      <w:r w:rsidRPr="00CA22F4">
        <w:rPr>
          <w:color w:val="6D6E71"/>
          <w:lang w:val="nl-NL"/>
        </w:rPr>
        <w:t>escha</w:t>
      </w:r>
      <w:r w:rsidRPr="00CA22F4">
        <w:rPr>
          <w:color w:val="6D6E71"/>
          <w:spacing w:val="-8"/>
          <w:lang w:val="nl-NL"/>
        </w:rPr>
        <w:t>k</w:t>
      </w:r>
      <w:r w:rsidRPr="00CA22F4">
        <w:rPr>
          <w:color w:val="6D6E71"/>
          <w:lang w:val="nl-NL"/>
        </w:rPr>
        <w:t>eld</w:t>
      </w:r>
      <w:r w:rsidRPr="00CA22F4">
        <w:rPr>
          <w:color w:val="6D6E71"/>
          <w:spacing w:val="19"/>
          <w:lang w:val="nl-NL"/>
        </w:rPr>
        <w:t xml:space="preserve"> </w:t>
      </w:r>
      <w:r w:rsidRPr="00CA22F4">
        <w:rPr>
          <w:color w:val="6D6E71"/>
          <w:lang w:val="nl-NL"/>
        </w:rPr>
        <w:t>nad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9"/>
          <w:lang w:val="nl-NL"/>
        </w:rPr>
        <w:t xml:space="preserve"> </w:t>
      </w:r>
      <w:r w:rsidRPr="00CA22F4">
        <w:rPr>
          <w:color w:val="6D6E71"/>
          <w:lang w:val="nl-NL"/>
        </w:rPr>
        <w:t>op</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lang w:val="nl-NL"/>
        </w:rPr>
        <w:t>zijn</w:t>
      </w:r>
      <w:r w:rsidRPr="00CA22F4">
        <w:rPr>
          <w:color w:val="6D6E71"/>
          <w:spacing w:val="20"/>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19"/>
          <w:lang w:val="nl-NL"/>
        </w:rPr>
        <w:t xml:space="preserve"> </w:t>
      </w:r>
      <w:r w:rsidRPr="00CA22F4">
        <w:rPr>
          <w:color w:val="6D6E71"/>
          <w:lang w:val="nl-NL"/>
        </w:rPr>
        <w:t>Indien de</w:t>
      </w:r>
      <w:r w:rsidRPr="00CA22F4">
        <w:rPr>
          <w:color w:val="6D6E71"/>
          <w:spacing w:val="11"/>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agin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om</w:t>
      </w:r>
      <w:r w:rsidRPr="00CA22F4">
        <w:rPr>
          <w:color w:val="6D6E71"/>
          <w:spacing w:val="-3"/>
          <w:lang w:val="nl-NL"/>
        </w:rPr>
        <w:t>st</w:t>
      </w:r>
      <w:r w:rsidRPr="00CA22F4">
        <w:rPr>
          <w:color w:val="6D6E71"/>
          <w:lang w:val="nl-NL"/>
        </w:rPr>
        <w:t>andigheden</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eisen</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politieo</w:t>
      </w:r>
      <w:r w:rsidRPr="00CA22F4">
        <w:rPr>
          <w:color w:val="6D6E71"/>
          <w:spacing w:val="-1"/>
          <w:lang w:val="nl-NL"/>
        </w:rPr>
        <w:t>p</w:t>
      </w:r>
      <w:r w:rsidRPr="00CA22F4">
        <w:rPr>
          <w:color w:val="6D6E71"/>
          <w:lang w:val="nl-NL"/>
        </w:rPr>
        <w:t>t</w:t>
      </w:r>
      <w:r w:rsidRPr="00CA22F4">
        <w:rPr>
          <w:color w:val="6D6E71"/>
          <w:spacing w:val="-3"/>
          <w:lang w:val="nl-NL"/>
        </w:rPr>
        <w:t>r</w:t>
      </w:r>
      <w:r w:rsidRPr="00CA22F4">
        <w:rPr>
          <w:color w:val="6D6E71"/>
          <w:lang w:val="nl-NL"/>
        </w:rPr>
        <w:t>eden</w:t>
      </w:r>
      <w:r w:rsidRPr="00CA22F4">
        <w:rPr>
          <w:color w:val="6D6E71"/>
          <w:spacing w:val="12"/>
          <w:lang w:val="nl-NL"/>
        </w:rPr>
        <w:t xml:space="preserve"> </w:t>
      </w:r>
      <w:r w:rsidRPr="00CA22F4">
        <w:rPr>
          <w:color w:val="6D6E71"/>
          <w:lang w:val="nl-NL"/>
        </w:rPr>
        <w:t>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11"/>
          <w:lang w:val="nl-NL"/>
        </w:rPr>
        <w:t xml:space="preserve"> </w:t>
      </w:r>
      <w:r w:rsidRPr="00CA22F4">
        <w:rPr>
          <w:color w:val="6D6E71"/>
          <w:lang w:val="nl-NL"/>
        </w:rPr>
        <w:t>is</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oude</w:t>
      </w:r>
      <w:r w:rsidRPr="00CA22F4">
        <w:rPr>
          <w:color w:val="6D6E71"/>
          <w:spacing w:val="-4"/>
          <w:lang w:val="nl-NL"/>
        </w:rPr>
        <w:t>r</w:t>
      </w:r>
      <w:r w:rsidRPr="00CA22F4">
        <w:rPr>
          <w:color w:val="6D6E71"/>
          <w:lang w:val="nl-NL"/>
        </w:rPr>
        <w:t xml:space="preserve">s/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s </w:t>
      </w:r>
      <w:r w:rsidRPr="00CA22F4">
        <w:rPr>
          <w:color w:val="6D6E71"/>
          <w:spacing w:val="-3"/>
          <w:lang w:val="nl-NL"/>
        </w:rPr>
        <w:t>t</w:t>
      </w:r>
      <w:r w:rsidRPr="00CA22F4">
        <w:rPr>
          <w:color w:val="6D6E71"/>
          <w:lang w:val="nl-NL"/>
        </w:rPr>
        <w:t>en spoedig</w:t>
      </w:r>
      <w:r w:rsidRPr="00CA22F4">
        <w:rPr>
          <w:color w:val="6D6E71"/>
          <w:spacing w:val="-3"/>
          <w:lang w:val="nl-NL"/>
        </w:rPr>
        <w:t>st</w:t>
      </w:r>
      <w:r w:rsidRPr="00CA22F4">
        <w:rPr>
          <w:color w:val="6D6E71"/>
          <w:lang w:val="nl-NL"/>
        </w:rPr>
        <w:t>e ac</w:t>
      </w:r>
      <w:r w:rsidRPr="00CA22F4">
        <w:rPr>
          <w:color w:val="6D6E71"/>
          <w:spacing w:val="-3"/>
          <w:lang w:val="nl-NL"/>
        </w:rPr>
        <w:t>ht</w:t>
      </w:r>
      <w:r w:rsidRPr="00CA22F4">
        <w:rPr>
          <w:color w:val="6D6E71"/>
          <w:lang w:val="nl-NL"/>
        </w:rPr>
        <w:t>e</w:t>
      </w:r>
      <w:r w:rsidRPr="00CA22F4">
        <w:rPr>
          <w:color w:val="6D6E71"/>
          <w:spacing w:val="-5"/>
          <w:lang w:val="nl-NL"/>
        </w:rPr>
        <w:t>r</w:t>
      </w:r>
      <w:r w:rsidRPr="00CA22F4">
        <w:rPr>
          <w:color w:val="6D6E71"/>
          <w:spacing w:val="-2"/>
          <w:lang w:val="nl-NL"/>
        </w:rPr>
        <w:t>a</w:t>
      </w:r>
      <w:r w:rsidRPr="00CA22F4">
        <w:rPr>
          <w:color w:val="6D6E71"/>
          <w:lang w:val="nl-NL"/>
        </w:rPr>
        <w:t>f op de hoo</w:t>
      </w:r>
      <w:r w:rsidRPr="00CA22F4">
        <w:rPr>
          <w:color w:val="6D6E71"/>
          <w:spacing w:val="-3"/>
          <w:lang w:val="nl-NL"/>
        </w:rPr>
        <w:t>gt</w:t>
      </w:r>
      <w:r w:rsidRPr="00CA22F4">
        <w:rPr>
          <w:color w:val="6D6E71"/>
          <w:lang w:val="nl-NL"/>
        </w:rPr>
        <w:t xml:space="preserve">e </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 .</w:t>
      </w:r>
    </w:p>
    <w:p w14:paraId="3A8FEF1A" w14:textId="77777777" w:rsidR="00624579" w:rsidRPr="00CA22F4" w:rsidRDefault="00624579">
      <w:pPr>
        <w:spacing w:before="11" w:line="260" w:lineRule="exact"/>
        <w:rPr>
          <w:sz w:val="26"/>
          <w:szCs w:val="26"/>
          <w:lang w:val="nl-NL"/>
        </w:rPr>
      </w:pPr>
    </w:p>
    <w:p w14:paraId="3ED48A58" w14:textId="77777777" w:rsidR="00624579" w:rsidRPr="00CA22F4" w:rsidRDefault="00CA22F4">
      <w:pPr>
        <w:pStyle w:val="Kop3"/>
        <w:ind w:right="5248"/>
        <w:jc w:val="both"/>
        <w:rPr>
          <w:b w:val="0"/>
          <w:bCs w:val="0"/>
          <w:lang w:val="nl-NL"/>
        </w:rPr>
      </w:pPr>
      <w:r w:rsidRPr="00CA22F4">
        <w:rPr>
          <w:color w:val="4FA6E7"/>
          <w:lang w:val="nl-NL"/>
        </w:rPr>
        <w:t>Admini</w:t>
      </w:r>
      <w:r w:rsidRPr="00CA22F4">
        <w:rPr>
          <w:color w:val="4FA6E7"/>
          <w:spacing w:val="-3"/>
          <w:lang w:val="nl-NL"/>
        </w:rPr>
        <w:t>s</w:t>
      </w:r>
      <w:r w:rsidRPr="00CA22F4">
        <w:rPr>
          <w:color w:val="4FA6E7"/>
          <w:lang w:val="nl-NL"/>
        </w:rPr>
        <w:t>t</w:t>
      </w:r>
      <w:r w:rsidRPr="00CA22F4">
        <w:rPr>
          <w:color w:val="4FA6E7"/>
          <w:spacing w:val="-6"/>
          <w:lang w:val="nl-NL"/>
        </w:rPr>
        <w:t>r</w:t>
      </w:r>
      <w:r w:rsidRPr="00CA22F4">
        <w:rPr>
          <w:color w:val="4FA6E7"/>
          <w:spacing w:val="-3"/>
          <w:lang w:val="nl-NL"/>
        </w:rPr>
        <w:t>a</w:t>
      </w:r>
      <w:r w:rsidRPr="00CA22F4">
        <w:rPr>
          <w:color w:val="4FA6E7"/>
          <w:lang w:val="nl-NL"/>
        </w:rPr>
        <w:t>ti</w:t>
      </w:r>
      <w:r w:rsidRPr="00CA22F4">
        <w:rPr>
          <w:color w:val="4FA6E7"/>
          <w:spacing w:val="-1"/>
          <w:lang w:val="nl-NL"/>
        </w:rPr>
        <w:t>e</w:t>
      </w:r>
      <w:r w:rsidRPr="00CA22F4">
        <w:rPr>
          <w:color w:val="4FA6E7"/>
          <w:spacing w:val="-3"/>
          <w:lang w:val="nl-NL"/>
        </w:rPr>
        <w:t>v</w:t>
      </w:r>
      <w:r w:rsidRPr="00CA22F4">
        <w:rPr>
          <w:color w:val="4FA6E7"/>
          <w:lang w:val="nl-NL"/>
        </w:rPr>
        <w:t>e</w:t>
      </w:r>
      <w:r w:rsidRPr="00CA22F4">
        <w:rPr>
          <w:color w:val="4FA6E7"/>
          <w:spacing w:val="-1"/>
          <w:lang w:val="nl-NL"/>
        </w:rPr>
        <w:t xml:space="preserve"> </w:t>
      </w:r>
      <w:r w:rsidRPr="00CA22F4">
        <w:rPr>
          <w:color w:val="4FA6E7"/>
          <w:lang w:val="nl-NL"/>
        </w:rPr>
        <w:t>p</w:t>
      </w:r>
      <w:r w:rsidRPr="00CA22F4">
        <w:rPr>
          <w:color w:val="4FA6E7"/>
          <w:spacing w:val="-3"/>
          <w:lang w:val="nl-NL"/>
        </w:rPr>
        <w:t>r</w:t>
      </w:r>
      <w:r w:rsidRPr="00CA22F4">
        <w:rPr>
          <w:color w:val="4FA6E7"/>
          <w:lang w:val="nl-NL"/>
        </w:rPr>
        <w:t>ocedu</w:t>
      </w:r>
      <w:r w:rsidRPr="00CA22F4">
        <w:rPr>
          <w:color w:val="4FA6E7"/>
          <w:spacing w:val="-3"/>
          <w:lang w:val="nl-NL"/>
        </w:rPr>
        <w:t>r</w:t>
      </w:r>
      <w:r w:rsidRPr="00CA22F4">
        <w:rPr>
          <w:color w:val="4FA6E7"/>
          <w:lang w:val="nl-NL"/>
        </w:rPr>
        <w:t>e</w:t>
      </w:r>
      <w:r w:rsidRPr="00CA22F4">
        <w:rPr>
          <w:color w:val="4FA6E7"/>
          <w:spacing w:val="-1"/>
          <w:lang w:val="nl-NL"/>
        </w:rPr>
        <w:t xml:space="preserve"> </w:t>
      </w:r>
      <w:r w:rsidRPr="00CA22F4">
        <w:rPr>
          <w:color w:val="4FA6E7"/>
          <w:lang w:val="nl-NL"/>
        </w:rPr>
        <w:t>naar aanleiding</w:t>
      </w:r>
      <w:r w:rsidRPr="00CA22F4">
        <w:rPr>
          <w:color w:val="4FA6E7"/>
          <w:spacing w:val="-1"/>
          <w:lang w:val="nl-NL"/>
        </w:rPr>
        <w:t xml:space="preserve"> </w:t>
      </w:r>
      <w:r w:rsidRPr="00CA22F4">
        <w:rPr>
          <w:color w:val="4FA6E7"/>
          <w:spacing w:val="-5"/>
          <w:lang w:val="nl-NL"/>
        </w:rPr>
        <w:t>v</w:t>
      </w:r>
      <w:r w:rsidRPr="00CA22F4">
        <w:rPr>
          <w:color w:val="4FA6E7"/>
          <w:lang w:val="nl-NL"/>
        </w:rPr>
        <w:t>an melding</w:t>
      </w:r>
    </w:p>
    <w:p w14:paraId="7ACC19E6" w14:textId="77777777" w:rsidR="00624579" w:rsidRPr="00CA22F4" w:rsidRDefault="00CA22F4">
      <w:pPr>
        <w:spacing w:line="288" w:lineRule="exact"/>
        <w:ind w:left="1133" w:right="6499"/>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De b</w:t>
      </w:r>
      <w:r w:rsidRPr="00CA22F4">
        <w:rPr>
          <w:rFonts w:ascii="Calibri" w:eastAsia="Calibri" w:hAnsi="Calibri" w:cs="Calibri"/>
          <w:b/>
          <w:bCs/>
          <w:color w:val="58595B"/>
          <w:spacing w:val="-2"/>
          <w:sz w:val="24"/>
          <w:szCs w:val="24"/>
          <w:lang w:val="nl-NL"/>
        </w:rPr>
        <w:t>e</w:t>
      </w:r>
      <w:r w:rsidRPr="00CA22F4">
        <w:rPr>
          <w:rFonts w:ascii="Calibri" w:eastAsia="Calibri" w:hAnsi="Calibri" w:cs="Calibri"/>
          <w:b/>
          <w:bCs/>
          <w:color w:val="58595B"/>
          <w:sz w:val="24"/>
          <w:szCs w:val="24"/>
          <w:lang w:val="nl-NL"/>
        </w:rPr>
        <w:t>t</w:t>
      </w:r>
      <w:r w:rsidRPr="00CA22F4">
        <w:rPr>
          <w:rFonts w:ascii="Calibri" w:eastAsia="Calibri" w:hAnsi="Calibri" w:cs="Calibri"/>
          <w:b/>
          <w:bCs/>
          <w:color w:val="58595B"/>
          <w:spacing w:val="-3"/>
          <w:sz w:val="24"/>
          <w:szCs w:val="24"/>
          <w:lang w:val="nl-NL"/>
        </w:rPr>
        <w:t>r</w:t>
      </w:r>
      <w:r w:rsidRPr="00CA22F4">
        <w:rPr>
          <w:rFonts w:ascii="Calibri" w:eastAsia="Calibri" w:hAnsi="Calibri" w:cs="Calibri"/>
          <w:b/>
          <w:bCs/>
          <w:color w:val="58595B"/>
          <w:sz w:val="24"/>
          <w:szCs w:val="24"/>
          <w:lang w:val="nl-NL"/>
        </w:rPr>
        <w:t>ok</w:t>
      </w:r>
      <w:r w:rsidRPr="00CA22F4">
        <w:rPr>
          <w:rFonts w:ascii="Calibri" w:eastAsia="Calibri" w:hAnsi="Calibri" w:cs="Calibri"/>
          <w:b/>
          <w:bCs/>
          <w:color w:val="58595B"/>
          <w:spacing w:val="-7"/>
          <w:sz w:val="24"/>
          <w:szCs w:val="24"/>
          <w:lang w:val="nl-NL"/>
        </w:rPr>
        <w:t>k</w:t>
      </w:r>
      <w:r w:rsidRPr="00CA22F4">
        <w:rPr>
          <w:rFonts w:ascii="Calibri" w:eastAsia="Calibri" w:hAnsi="Calibri" w:cs="Calibri"/>
          <w:b/>
          <w:bCs/>
          <w:color w:val="58595B"/>
          <w:sz w:val="24"/>
          <w:szCs w:val="24"/>
          <w:lang w:val="nl-NL"/>
        </w:rPr>
        <w:t>en med</w:t>
      </w:r>
      <w:r w:rsidRPr="00CA22F4">
        <w:rPr>
          <w:rFonts w:ascii="Calibri" w:eastAsia="Calibri" w:hAnsi="Calibri" w:cs="Calibri"/>
          <w:b/>
          <w:bCs/>
          <w:color w:val="58595B"/>
          <w:spacing w:val="-1"/>
          <w:sz w:val="24"/>
          <w:szCs w:val="24"/>
          <w:lang w:val="nl-NL"/>
        </w:rPr>
        <w:t>e</w:t>
      </w:r>
      <w:r w:rsidRPr="00CA22F4">
        <w:rPr>
          <w:rFonts w:ascii="Calibri" w:eastAsia="Calibri" w:hAnsi="Calibri" w:cs="Calibri"/>
          <w:b/>
          <w:bCs/>
          <w:color w:val="58595B"/>
          <w:spacing w:val="-2"/>
          <w:sz w:val="24"/>
          <w:szCs w:val="24"/>
          <w:lang w:val="nl-NL"/>
        </w:rPr>
        <w:t>w</w:t>
      </w:r>
      <w:r w:rsidRPr="00CA22F4">
        <w:rPr>
          <w:rFonts w:ascii="Calibri" w:eastAsia="Calibri" w:hAnsi="Calibri" w:cs="Calibri"/>
          <w:b/>
          <w:bCs/>
          <w:color w:val="58595B"/>
          <w:sz w:val="24"/>
          <w:szCs w:val="24"/>
          <w:lang w:val="nl-NL"/>
        </w:rPr>
        <w:t>er</w:t>
      </w:r>
      <w:r w:rsidRPr="00CA22F4">
        <w:rPr>
          <w:rFonts w:ascii="Calibri" w:eastAsia="Calibri" w:hAnsi="Calibri" w:cs="Calibri"/>
          <w:b/>
          <w:bCs/>
          <w:color w:val="58595B"/>
          <w:spacing w:val="-7"/>
          <w:sz w:val="24"/>
          <w:szCs w:val="24"/>
          <w:lang w:val="nl-NL"/>
        </w:rPr>
        <w:t>k</w:t>
      </w:r>
      <w:r w:rsidRPr="00CA22F4">
        <w:rPr>
          <w:rFonts w:ascii="Calibri" w:eastAsia="Calibri" w:hAnsi="Calibri" w:cs="Calibri"/>
          <w:b/>
          <w:bCs/>
          <w:color w:val="58595B"/>
          <w:sz w:val="24"/>
          <w:szCs w:val="24"/>
          <w:lang w:val="nl-NL"/>
        </w:rPr>
        <w:t>er/leerlin</w:t>
      </w:r>
      <w:r w:rsidRPr="00CA22F4">
        <w:rPr>
          <w:rFonts w:ascii="Calibri" w:eastAsia="Calibri" w:hAnsi="Calibri" w:cs="Calibri"/>
          <w:b/>
          <w:bCs/>
          <w:color w:val="58595B"/>
          <w:spacing w:val="7"/>
          <w:sz w:val="24"/>
          <w:szCs w:val="24"/>
          <w:lang w:val="nl-NL"/>
        </w:rPr>
        <w:t>g</w:t>
      </w:r>
      <w:r w:rsidRPr="00CA22F4">
        <w:rPr>
          <w:rFonts w:ascii="Calibri" w:eastAsia="Calibri" w:hAnsi="Calibri" w:cs="Calibri"/>
          <w:b/>
          <w:bCs/>
          <w:color w:val="58595B"/>
          <w:spacing w:val="-6"/>
          <w:sz w:val="24"/>
          <w:szCs w:val="24"/>
          <w:lang w:val="nl-NL"/>
        </w:rPr>
        <w:t>/</w:t>
      </w:r>
      <w:r w:rsidRPr="00CA22F4">
        <w:rPr>
          <w:rFonts w:ascii="Calibri" w:eastAsia="Calibri" w:hAnsi="Calibri" w:cs="Calibri"/>
          <w:b/>
          <w:bCs/>
          <w:color w:val="58595B"/>
          <w:sz w:val="24"/>
          <w:szCs w:val="24"/>
          <w:lang w:val="nl-NL"/>
        </w:rPr>
        <w:t>ouder:</w:t>
      </w:r>
    </w:p>
    <w:p w14:paraId="030A74C9" w14:textId="77777777" w:rsidR="00624579" w:rsidRPr="00CA22F4" w:rsidRDefault="00CA22F4" w:rsidP="00CD3340">
      <w:pPr>
        <w:pStyle w:val="Plattetekst"/>
        <w:numPr>
          <w:ilvl w:val="0"/>
          <w:numId w:val="30"/>
        </w:numPr>
        <w:tabs>
          <w:tab w:val="left" w:pos="1493"/>
        </w:tabs>
        <w:spacing w:line="259" w:lineRule="exact"/>
        <w:ind w:left="1493" w:right="5713"/>
        <w:jc w:val="both"/>
        <w:rPr>
          <w:lang w:val="nl-NL"/>
        </w:rPr>
      </w:pPr>
      <w:r w:rsidRPr="00CA22F4">
        <w:rPr>
          <w:color w:val="6D6E71"/>
          <w:lang w:val="nl-NL"/>
        </w:rPr>
        <w:t>vult (m</w:t>
      </w:r>
      <w:r w:rsidRPr="00CA22F4">
        <w:rPr>
          <w:color w:val="6D6E71"/>
          <w:spacing w:val="-2"/>
          <w:lang w:val="nl-NL"/>
        </w:rPr>
        <w:t>e</w:t>
      </w:r>
      <w:r w:rsidRPr="00CA22F4">
        <w:rPr>
          <w:color w:val="6D6E71"/>
          <w:lang w:val="nl-NL"/>
        </w:rPr>
        <w:t xml:space="preserve">t of </w:t>
      </w:r>
      <w:r w:rsidRPr="00CA22F4">
        <w:rPr>
          <w:color w:val="6D6E71"/>
          <w:spacing w:val="-5"/>
          <w:lang w:val="nl-NL"/>
        </w:rPr>
        <w:t>z</w:t>
      </w:r>
      <w:r w:rsidRPr="00CA22F4">
        <w:rPr>
          <w:color w:val="6D6E71"/>
          <w:lang w:val="nl-NL"/>
        </w:rPr>
        <w:t>onder hulp) h</w:t>
      </w:r>
      <w:r w:rsidRPr="00CA22F4">
        <w:rPr>
          <w:color w:val="6D6E71"/>
          <w:spacing w:val="-1"/>
          <w:lang w:val="nl-NL"/>
        </w:rPr>
        <w:t>e</w:t>
      </w:r>
      <w:r w:rsidRPr="00CA22F4">
        <w:rPr>
          <w:color w:val="6D6E71"/>
          <w:lang w:val="nl-NL"/>
        </w:rPr>
        <w:t>t 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ormulier in;</w:t>
      </w:r>
    </w:p>
    <w:p w14:paraId="432EE99C" w14:textId="77777777" w:rsidR="00624579" w:rsidRPr="00CA22F4" w:rsidRDefault="00CA22F4" w:rsidP="00CD3340">
      <w:pPr>
        <w:pStyle w:val="Plattetekst"/>
        <w:numPr>
          <w:ilvl w:val="0"/>
          <w:numId w:val="30"/>
        </w:numPr>
        <w:tabs>
          <w:tab w:val="left" w:pos="1493"/>
        </w:tabs>
        <w:spacing w:line="264" w:lineRule="exact"/>
        <w:ind w:left="1493" w:right="6903"/>
        <w:jc w:val="both"/>
        <w:rPr>
          <w:lang w:val="nl-NL"/>
        </w:rPr>
      </w:pP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5"/>
          <w:lang w:val="nl-NL"/>
        </w:rPr>
        <w:t>f</w:t>
      </w:r>
      <w:r w:rsidRPr="00CA22F4">
        <w:rPr>
          <w:color w:val="6D6E71"/>
          <w:lang w:val="nl-NL"/>
        </w:rPr>
        <w:t>ormulier</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schoolleide</w:t>
      </w:r>
      <w:r w:rsidRPr="00CA22F4">
        <w:rPr>
          <w:color w:val="6D6E71"/>
          <w:spacing w:val="-22"/>
          <w:lang w:val="nl-NL"/>
        </w:rPr>
        <w:t>r</w:t>
      </w:r>
      <w:r w:rsidRPr="00CA22F4">
        <w:rPr>
          <w:color w:val="6D6E71"/>
          <w:lang w:val="nl-NL"/>
        </w:rPr>
        <w:t>.</w:t>
      </w:r>
    </w:p>
    <w:p w14:paraId="79C4CE0D" w14:textId="77777777" w:rsidR="00624579" w:rsidRPr="00CA22F4" w:rsidRDefault="00624579">
      <w:pPr>
        <w:spacing w:before="4" w:line="260" w:lineRule="exact"/>
        <w:rPr>
          <w:sz w:val="26"/>
          <w:szCs w:val="26"/>
          <w:lang w:val="nl-NL"/>
        </w:rPr>
      </w:pPr>
    </w:p>
    <w:p w14:paraId="0E21CB67" w14:textId="77777777" w:rsidR="00624579" w:rsidRPr="00CA22F4" w:rsidRDefault="00CA22F4">
      <w:pPr>
        <w:pStyle w:val="Kop3"/>
        <w:ind w:right="8866"/>
        <w:jc w:val="both"/>
        <w:rPr>
          <w:b w:val="0"/>
          <w:bCs w:val="0"/>
          <w:lang w:val="nl-NL"/>
        </w:rPr>
      </w:pPr>
      <w:r w:rsidRPr="00CA22F4">
        <w:rPr>
          <w:color w:val="58595B"/>
          <w:lang w:val="nl-NL"/>
        </w:rPr>
        <w:t>De leidin</w:t>
      </w:r>
      <w:r w:rsidRPr="00CA22F4">
        <w:rPr>
          <w:color w:val="58595B"/>
          <w:spacing w:val="1"/>
          <w:lang w:val="nl-NL"/>
        </w:rPr>
        <w:t>g</w:t>
      </w:r>
      <w:r w:rsidRPr="00CA22F4">
        <w:rPr>
          <w:color w:val="58595B"/>
          <w:spacing w:val="-3"/>
          <w:lang w:val="nl-NL"/>
        </w:rPr>
        <w:t>g</w:t>
      </w:r>
      <w:r w:rsidRPr="00CA22F4">
        <w:rPr>
          <w:color w:val="58595B"/>
          <w:spacing w:val="-2"/>
          <w:lang w:val="nl-NL"/>
        </w:rPr>
        <w:t>e</w:t>
      </w:r>
      <w:r w:rsidRPr="00CA22F4">
        <w:rPr>
          <w:color w:val="58595B"/>
          <w:spacing w:val="-3"/>
          <w:lang w:val="nl-NL"/>
        </w:rPr>
        <w:t>v</w:t>
      </w:r>
      <w:r w:rsidRPr="00CA22F4">
        <w:rPr>
          <w:color w:val="58595B"/>
          <w:lang w:val="nl-NL"/>
        </w:rPr>
        <w:t>ende:</w:t>
      </w:r>
    </w:p>
    <w:p w14:paraId="4184D981" w14:textId="77777777" w:rsidR="00624579" w:rsidRPr="00CA22F4" w:rsidRDefault="00CA22F4" w:rsidP="00CD3340">
      <w:pPr>
        <w:pStyle w:val="Plattetekst"/>
        <w:numPr>
          <w:ilvl w:val="0"/>
          <w:numId w:val="30"/>
        </w:numPr>
        <w:tabs>
          <w:tab w:val="left" w:pos="1493"/>
        </w:tabs>
        <w:spacing w:line="259" w:lineRule="exact"/>
        <w:ind w:left="1493" w:right="4996"/>
        <w:jc w:val="both"/>
        <w:rPr>
          <w:lang w:val="nl-NL"/>
        </w:rPr>
      </w:pP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i</w:t>
      </w:r>
      <w:r w:rsidRPr="00CA22F4">
        <w:rPr>
          <w:color w:val="6D6E71"/>
          <w:spacing w:val="-4"/>
          <w:lang w:val="nl-NL"/>
        </w:rPr>
        <w:t>n</w:t>
      </w:r>
      <w:r w:rsidRPr="00CA22F4">
        <w:rPr>
          <w:color w:val="6D6E71"/>
          <w:lang w:val="nl-NL"/>
        </w:rPr>
        <w:t>vullen</w:t>
      </w:r>
      <w:r w:rsidRPr="00CA22F4">
        <w:rPr>
          <w:color w:val="6D6E71"/>
          <w:spacing w:val="-1"/>
          <w:lang w:val="nl-NL"/>
        </w:rPr>
        <w:t xml:space="preserv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5"/>
          <w:lang w:val="nl-NL"/>
        </w:rPr>
        <w:t>f</w:t>
      </w:r>
      <w:r w:rsidRPr="00CA22F4">
        <w:rPr>
          <w:color w:val="6D6E71"/>
          <w:lang w:val="nl-NL"/>
        </w:rPr>
        <w:t>ormulier incide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w:t>
      </w:r>
    </w:p>
    <w:p w14:paraId="2098EE5A" w14:textId="77777777" w:rsidR="00624579" w:rsidRPr="00CA22F4" w:rsidRDefault="00CA22F4" w:rsidP="00CD3340">
      <w:pPr>
        <w:pStyle w:val="Plattetekst"/>
        <w:numPr>
          <w:ilvl w:val="0"/>
          <w:numId w:val="30"/>
        </w:numPr>
        <w:tabs>
          <w:tab w:val="left" w:pos="1493"/>
        </w:tabs>
        <w:spacing w:line="264" w:lineRule="exact"/>
        <w:ind w:left="1493" w:right="1133"/>
        <w:jc w:val="both"/>
        <w:rPr>
          <w:lang w:val="nl-NL"/>
        </w:rPr>
      </w:pPr>
      <w:r w:rsidRPr="00CA22F4">
        <w:rPr>
          <w:color w:val="6D6E71"/>
          <w:lang w:val="nl-NL"/>
        </w:rPr>
        <w:t>pa</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 xml:space="preserve">eert </w:t>
      </w:r>
      <w:r w:rsidRPr="00CA22F4">
        <w:rPr>
          <w:color w:val="6D6E71"/>
          <w:spacing w:val="23"/>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23"/>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 xml:space="preserve">ormulier </w:t>
      </w:r>
      <w:r w:rsidRPr="00CA22F4">
        <w:rPr>
          <w:color w:val="6D6E71"/>
          <w:spacing w:val="23"/>
          <w:lang w:val="nl-NL"/>
        </w:rPr>
        <w:t xml:space="preserve"> </w:t>
      </w:r>
      <w:r w:rsidRPr="00CA22F4">
        <w:rPr>
          <w:color w:val="6D6E71"/>
          <w:lang w:val="nl-NL"/>
        </w:rPr>
        <w:t xml:space="preserve">en </w:t>
      </w:r>
      <w:r w:rsidRPr="00CA22F4">
        <w:rPr>
          <w:color w:val="6D6E71"/>
          <w:spacing w:val="23"/>
          <w:lang w:val="nl-NL"/>
        </w:rPr>
        <w:t xml:space="preserve"> </w:t>
      </w:r>
      <w:r w:rsidRPr="00CA22F4">
        <w:rPr>
          <w:color w:val="6D6E71"/>
          <w:spacing w:val="-3"/>
          <w:lang w:val="nl-NL"/>
        </w:rPr>
        <w:t>s</w:t>
      </w:r>
      <w:r w:rsidRPr="00CA22F4">
        <w:rPr>
          <w:color w:val="6D6E71"/>
          <w:lang w:val="nl-NL"/>
        </w:rPr>
        <w:t xml:space="preserve">tuurt </w:t>
      </w:r>
      <w:r w:rsidRPr="00CA22F4">
        <w:rPr>
          <w:color w:val="6D6E71"/>
          <w:spacing w:val="23"/>
          <w:lang w:val="nl-NL"/>
        </w:rPr>
        <w:t xml:space="preserve"> </w:t>
      </w:r>
      <w:r w:rsidRPr="00CA22F4">
        <w:rPr>
          <w:color w:val="6D6E71"/>
          <w:lang w:val="nl-NL"/>
        </w:rPr>
        <w:t xml:space="preserve">per </w:t>
      </w:r>
      <w:r w:rsidRPr="00CA22F4">
        <w:rPr>
          <w:color w:val="6D6E71"/>
          <w:spacing w:val="23"/>
          <w:lang w:val="nl-NL"/>
        </w:rPr>
        <w:t xml:space="preserve"> </w:t>
      </w:r>
      <w:r w:rsidRPr="00CA22F4">
        <w:rPr>
          <w:color w:val="6D6E71"/>
          <w:lang w:val="nl-NL"/>
        </w:rPr>
        <w:t>om</w:t>
      </w:r>
      <w:r w:rsidRPr="00CA22F4">
        <w:rPr>
          <w:color w:val="6D6E71"/>
          <w:spacing w:val="-5"/>
          <w:lang w:val="nl-NL"/>
        </w:rPr>
        <w:t>g</w:t>
      </w:r>
      <w:r w:rsidRPr="00CA22F4">
        <w:rPr>
          <w:color w:val="6D6E71"/>
          <w:lang w:val="nl-NL"/>
        </w:rPr>
        <w:t xml:space="preserve">aande </w:t>
      </w:r>
      <w:r w:rsidRPr="00CA22F4">
        <w:rPr>
          <w:color w:val="6D6E71"/>
          <w:spacing w:val="23"/>
          <w:lang w:val="nl-NL"/>
        </w:rPr>
        <w:t xml:space="preserve"> </w:t>
      </w:r>
      <w:r w:rsidRPr="00CA22F4">
        <w:rPr>
          <w:color w:val="6D6E71"/>
          <w:lang w:val="nl-NL"/>
        </w:rPr>
        <w:t xml:space="preserve">een </w:t>
      </w:r>
      <w:r w:rsidRPr="00CA22F4">
        <w:rPr>
          <w:color w:val="6D6E71"/>
          <w:spacing w:val="23"/>
          <w:lang w:val="nl-NL"/>
        </w:rPr>
        <w:t xml:space="preserve"> </w:t>
      </w:r>
      <w:r w:rsidRPr="00CA22F4">
        <w:rPr>
          <w:color w:val="6D6E71"/>
          <w:spacing w:val="-4"/>
          <w:lang w:val="nl-NL"/>
        </w:rPr>
        <w:t>e</w:t>
      </w:r>
      <w:r w:rsidRPr="00CA22F4">
        <w:rPr>
          <w:color w:val="6D6E71"/>
          <w:spacing w:val="-6"/>
          <w:lang w:val="nl-NL"/>
        </w:rPr>
        <w:t>x</w:t>
      </w:r>
      <w:r w:rsidRPr="00CA22F4">
        <w:rPr>
          <w:color w:val="6D6E71"/>
          <w:lang w:val="nl-NL"/>
        </w:rPr>
        <w:t xml:space="preserve">emplaar </w:t>
      </w:r>
      <w:r w:rsidRPr="00CA22F4">
        <w:rPr>
          <w:color w:val="6D6E71"/>
          <w:spacing w:val="23"/>
          <w:lang w:val="nl-NL"/>
        </w:rPr>
        <w:t xml:space="preserve"> </w:t>
      </w:r>
      <w:r w:rsidRPr="00CA22F4">
        <w:rPr>
          <w:color w:val="6D6E71"/>
          <w:lang w:val="nl-NL"/>
        </w:rPr>
        <w:t xml:space="preserve">naar </w:t>
      </w:r>
      <w:r w:rsidRPr="00CA22F4">
        <w:rPr>
          <w:color w:val="6D6E71"/>
          <w:spacing w:val="23"/>
          <w:lang w:val="nl-NL"/>
        </w:rPr>
        <w:t xml:space="preserve"> </w:t>
      </w:r>
      <w:r w:rsidRPr="00CA22F4">
        <w:rPr>
          <w:color w:val="6D6E71"/>
          <w:lang w:val="nl-NL"/>
        </w:rPr>
        <w:t xml:space="preserve">de </w:t>
      </w:r>
      <w:r w:rsidRPr="00CA22F4">
        <w:rPr>
          <w:color w:val="6D6E71"/>
          <w:spacing w:val="23"/>
          <w:lang w:val="nl-NL"/>
        </w:rPr>
        <w:t xml:space="preserve"> </w:t>
      </w:r>
      <w:r w:rsidRPr="00CA22F4">
        <w:rPr>
          <w:color w:val="6D6E71"/>
          <w:lang w:val="nl-NL"/>
        </w:rPr>
        <w:t xml:space="preserve">arbo- </w:t>
      </w:r>
      <w:r w:rsidRPr="00CA22F4">
        <w:rPr>
          <w:color w:val="6D6E71"/>
          <w:spacing w:val="23"/>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p>
    <w:p w14:paraId="25FCA6EC" w14:textId="77777777" w:rsidR="00624579" w:rsidRPr="00CA22F4" w:rsidRDefault="00CA22F4">
      <w:pPr>
        <w:pStyle w:val="Plattetekst"/>
        <w:spacing w:line="264" w:lineRule="exact"/>
        <w:ind w:left="1493"/>
        <w:rPr>
          <w:lang w:val="nl-NL"/>
        </w:rPr>
      </w:pP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3"/>
          <w:lang w:val="nl-NL"/>
        </w:rPr>
        <w:t>r</w:t>
      </w:r>
      <w:r w:rsidRPr="00CA22F4">
        <w:rPr>
          <w:color w:val="6D6E71"/>
          <w:lang w:val="nl-NL"/>
        </w:rPr>
        <w:t>.</w:t>
      </w:r>
    </w:p>
    <w:p w14:paraId="689C765C" w14:textId="77777777" w:rsidR="00624579" w:rsidRPr="00CA22F4" w:rsidRDefault="00624579">
      <w:pPr>
        <w:spacing w:before="4" w:line="260" w:lineRule="exact"/>
        <w:rPr>
          <w:sz w:val="26"/>
          <w:szCs w:val="26"/>
          <w:lang w:val="nl-NL"/>
        </w:rPr>
      </w:pPr>
    </w:p>
    <w:p w14:paraId="5575A454" w14:textId="77777777" w:rsidR="00624579" w:rsidRPr="00CA22F4" w:rsidRDefault="00CA22F4">
      <w:pPr>
        <w:pStyle w:val="Kop3"/>
        <w:ind w:right="8493"/>
        <w:jc w:val="both"/>
        <w:rPr>
          <w:b w:val="0"/>
          <w:bCs w:val="0"/>
          <w:lang w:val="nl-NL"/>
        </w:rPr>
      </w:pPr>
      <w:r w:rsidRPr="00CA22F4">
        <w:rPr>
          <w:color w:val="58595B"/>
          <w:w w:val="95"/>
          <w:lang w:val="nl-NL"/>
        </w:rPr>
        <w:t>P</w:t>
      </w:r>
      <w:r w:rsidRPr="00CA22F4">
        <w:rPr>
          <w:color w:val="58595B"/>
          <w:spacing w:val="-3"/>
          <w:w w:val="95"/>
          <w:lang w:val="nl-NL"/>
        </w:rPr>
        <w:t>r</w:t>
      </w:r>
      <w:r w:rsidRPr="00CA22F4">
        <w:rPr>
          <w:color w:val="58595B"/>
          <w:spacing w:val="-2"/>
          <w:w w:val="95"/>
          <w:lang w:val="nl-NL"/>
        </w:rPr>
        <w:t>e</w:t>
      </w:r>
      <w:r w:rsidRPr="00CA22F4">
        <w:rPr>
          <w:color w:val="58595B"/>
          <w:spacing w:val="-3"/>
          <w:w w:val="95"/>
          <w:lang w:val="nl-NL"/>
        </w:rPr>
        <w:t>v</w:t>
      </w:r>
      <w:r w:rsidRPr="00CA22F4">
        <w:rPr>
          <w:color w:val="58595B"/>
          <w:w w:val="95"/>
          <w:lang w:val="nl-NL"/>
        </w:rPr>
        <w:t>e</w:t>
      </w:r>
      <w:r w:rsidRPr="00CA22F4">
        <w:rPr>
          <w:color w:val="58595B"/>
          <w:spacing w:val="-3"/>
          <w:w w:val="95"/>
          <w:lang w:val="nl-NL"/>
        </w:rPr>
        <w:t>n</w:t>
      </w:r>
      <w:r w:rsidRPr="00CA22F4">
        <w:rPr>
          <w:color w:val="58595B"/>
          <w:w w:val="95"/>
          <w:lang w:val="nl-NL"/>
        </w:rPr>
        <w:t>tiemed</w:t>
      </w:r>
      <w:r w:rsidRPr="00CA22F4">
        <w:rPr>
          <w:color w:val="58595B"/>
          <w:spacing w:val="-1"/>
          <w:w w:val="95"/>
          <w:lang w:val="nl-NL"/>
        </w:rPr>
        <w:t>e</w:t>
      </w:r>
      <w:r w:rsidRPr="00CA22F4">
        <w:rPr>
          <w:color w:val="58595B"/>
          <w:spacing w:val="-2"/>
          <w:w w:val="95"/>
          <w:lang w:val="nl-NL"/>
        </w:rPr>
        <w:t>w</w:t>
      </w:r>
      <w:r w:rsidRPr="00CA22F4">
        <w:rPr>
          <w:color w:val="58595B"/>
          <w:w w:val="95"/>
          <w:lang w:val="nl-NL"/>
        </w:rPr>
        <w:t>er</w:t>
      </w:r>
      <w:r w:rsidRPr="00CA22F4">
        <w:rPr>
          <w:color w:val="58595B"/>
          <w:spacing w:val="-7"/>
          <w:w w:val="95"/>
          <w:lang w:val="nl-NL"/>
        </w:rPr>
        <w:t>k</w:t>
      </w:r>
      <w:r w:rsidRPr="00CA22F4">
        <w:rPr>
          <w:color w:val="58595B"/>
          <w:w w:val="95"/>
          <w:lang w:val="nl-NL"/>
        </w:rPr>
        <w:t>er;</w:t>
      </w:r>
    </w:p>
    <w:p w14:paraId="1D2DFC7D" w14:textId="77777777" w:rsidR="00624579" w:rsidRPr="00CA22F4" w:rsidRDefault="00CA22F4" w:rsidP="00CD3340">
      <w:pPr>
        <w:pStyle w:val="Plattetekst"/>
        <w:numPr>
          <w:ilvl w:val="0"/>
          <w:numId w:val="30"/>
        </w:numPr>
        <w:tabs>
          <w:tab w:val="left" w:pos="1493"/>
        </w:tabs>
        <w:spacing w:line="259" w:lineRule="exact"/>
        <w:ind w:left="1493" w:right="4654"/>
        <w:jc w:val="both"/>
        <w:rPr>
          <w:lang w:val="nl-NL"/>
        </w:rPr>
      </w:pPr>
      <w:r w:rsidRPr="00CA22F4">
        <w:rPr>
          <w:color w:val="6D6E71"/>
          <w:lang w:val="nl-NL"/>
        </w:rPr>
        <w:t>meldt mondeling de schok</w:t>
      </w:r>
      <w:r w:rsidRPr="00CA22F4">
        <w:rPr>
          <w:color w:val="6D6E71"/>
          <w:spacing w:val="-7"/>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 bij de schoolleider;</w:t>
      </w:r>
    </w:p>
    <w:p w14:paraId="083C1650" w14:textId="77777777" w:rsidR="00624579" w:rsidRPr="00CA22F4" w:rsidRDefault="00CA22F4" w:rsidP="00CD3340">
      <w:pPr>
        <w:pStyle w:val="Plattetekst"/>
        <w:numPr>
          <w:ilvl w:val="0"/>
          <w:numId w:val="30"/>
        </w:numPr>
        <w:tabs>
          <w:tab w:val="left" w:pos="1493"/>
        </w:tabs>
        <w:spacing w:line="264" w:lineRule="exact"/>
        <w:ind w:left="1493" w:right="1134"/>
        <w:jc w:val="both"/>
        <w:rPr>
          <w:lang w:val="nl-NL"/>
        </w:rPr>
      </w:pPr>
      <w:r w:rsidRPr="00CA22F4">
        <w:rPr>
          <w:color w:val="6D6E71"/>
          <w:lang w:val="nl-NL"/>
        </w:rPr>
        <w:t>schoolleider/be</w:t>
      </w:r>
      <w:r w:rsidRPr="00CA22F4">
        <w:rPr>
          <w:color w:val="6D6E71"/>
          <w:spacing w:val="-3"/>
          <w:lang w:val="nl-NL"/>
        </w:rPr>
        <w:t>s</w:t>
      </w:r>
      <w:r w:rsidRPr="00CA22F4">
        <w:rPr>
          <w:color w:val="6D6E71"/>
          <w:lang w:val="nl-NL"/>
        </w:rPr>
        <w:t>tuur</w:t>
      </w:r>
      <w:r w:rsidRPr="00CA22F4">
        <w:rPr>
          <w:color w:val="6D6E71"/>
          <w:spacing w:val="-29"/>
          <w:lang w:val="nl-NL"/>
        </w:rPr>
        <w:t xml:space="preserve"> </w:t>
      </w:r>
      <w:r w:rsidRPr="00CA22F4">
        <w:rPr>
          <w:color w:val="6D6E71"/>
          <w:spacing w:val="-4"/>
          <w:lang w:val="nl-NL"/>
        </w:rPr>
        <w:t>k</w:t>
      </w:r>
      <w:r w:rsidRPr="00CA22F4">
        <w:rPr>
          <w:color w:val="6D6E71"/>
          <w:lang w:val="nl-NL"/>
        </w:rPr>
        <w:t>an</w:t>
      </w:r>
      <w:r w:rsidRPr="00CA22F4">
        <w:rPr>
          <w:color w:val="6D6E71"/>
          <w:spacing w:val="-29"/>
          <w:lang w:val="nl-NL"/>
        </w:rPr>
        <w:t xml:space="preserve"> </w:t>
      </w:r>
      <w:r w:rsidRPr="00CA22F4">
        <w:rPr>
          <w:color w:val="6D6E71"/>
          <w:lang w:val="nl-NL"/>
        </w:rPr>
        <w:t>–</w:t>
      </w:r>
      <w:r w:rsidRPr="00CA22F4">
        <w:rPr>
          <w:color w:val="6D6E71"/>
          <w:spacing w:val="-29"/>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spacing w:val="-3"/>
          <w:lang w:val="nl-NL"/>
        </w:rPr>
        <w:t>e</w:t>
      </w:r>
      <w:r w:rsidRPr="00CA22F4">
        <w:rPr>
          <w:color w:val="6D6E71"/>
          <w:lang w:val="nl-NL"/>
        </w:rPr>
        <w:t>zien</w:t>
      </w:r>
      <w:r w:rsidRPr="00CA22F4">
        <w:rPr>
          <w:color w:val="6D6E71"/>
          <w:spacing w:val="-29"/>
          <w:lang w:val="nl-NL"/>
        </w:rPr>
        <w:t xml:space="preserve"> </w:t>
      </w:r>
      <w:r w:rsidRPr="00CA22F4">
        <w:rPr>
          <w:color w:val="6D6E71"/>
          <w:spacing w:val="-4"/>
          <w:lang w:val="nl-NL"/>
        </w:rPr>
        <w:t>v</w:t>
      </w:r>
      <w:r w:rsidRPr="00CA22F4">
        <w:rPr>
          <w:color w:val="6D6E71"/>
          <w:lang w:val="nl-NL"/>
        </w:rPr>
        <w:t>an</w:t>
      </w:r>
      <w:r w:rsidRPr="00CA22F4">
        <w:rPr>
          <w:color w:val="6D6E71"/>
          <w:spacing w:val="-29"/>
          <w:lang w:val="nl-NL"/>
        </w:rPr>
        <w:t xml:space="preserve"> </w:t>
      </w:r>
      <w:r w:rsidRPr="00CA22F4">
        <w:rPr>
          <w:color w:val="6D6E71"/>
          <w:lang w:val="nl-NL"/>
        </w:rPr>
        <w:t>de</w:t>
      </w:r>
      <w:r w:rsidRPr="00CA22F4">
        <w:rPr>
          <w:color w:val="6D6E71"/>
          <w:spacing w:val="-29"/>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9"/>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29"/>
          <w:lang w:val="nl-NL"/>
        </w:rPr>
        <w:t xml:space="preserve"> </w:t>
      </w:r>
      <w:r w:rsidRPr="00CA22F4">
        <w:rPr>
          <w:color w:val="6D6E71"/>
          <w:spacing w:val="-3"/>
          <w:lang w:val="nl-NL"/>
        </w:rPr>
        <w:t>t</w:t>
      </w:r>
      <w:r w:rsidRPr="00CA22F4">
        <w:rPr>
          <w:color w:val="6D6E71"/>
          <w:lang w:val="nl-NL"/>
        </w:rPr>
        <w:t>er</w:t>
      </w:r>
      <w:r w:rsidRPr="00CA22F4">
        <w:rPr>
          <w:color w:val="6D6E71"/>
          <w:spacing w:val="-29"/>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29"/>
          <w:lang w:val="nl-NL"/>
        </w:rPr>
        <w:t xml:space="preserve"> </w:t>
      </w:r>
      <w:r w:rsidRPr="00CA22F4">
        <w:rPr>
          <w:color w:val="6D6E71"/>
          <w:lang w:val="nl-NL"/>
        </w:rPr>
        <w:t>–</w:t>
      </w:r>
      <w:r w:rsidRPr="00CA22F4">
        <w:rPr>
          <w:color w:val="6D6E71"/>
          <w:spacing w:val="-29"/>
          <w:lang w:val="nl-NL"/>
        </w:rPr>
        <w:t xml:space="preserve"> </w:t>
      </w:r>
      <w:r w:rsidRPr="00CA22F4">
        <w:rPr>
          <w:color w:val="6D6E71"/>
          <w:lang w:val="nl-NL"/>
        </w:rPr>
        <w:t>beslui</w:t>
      </w:r>
      <w:r w:rsidRPr="00CA22F4">
        <w:rPr>
          <w:color w:val="6D6E71"/>
          <w:spacing w:val="-3"/>
          <w:lang w:val="nl-NL"/>
        </w:rPr>
        <w:t>t</w:t>
      </w:r>
      <w:r w:rsidRPr="00CA22F4">
        <w:rPr>
          <w:color w:val="6D6E71"/>
          <w:lang w:val="nl-NL"/>
        </w:rPr>
        <w:t>en</w:t>
      </w:r>
      <w:r w:rsidRPr="00CA22F4">
        <w:rPr>
          <w:color w:val="6D6E71"/>
          <w:spacing w:val="-29"/>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arbeidsinspectie</w:t>
      </w:r>
    </w:p>
    <w:p w14:paraId="0430B8CF" w14:textId="77777777" w:rsidR="00624579" w:rsidRPr="00CA22F4" w:rsidRDefault="00CA22F4">
      <w:pPr>
        <w:pStyle w:val="Plattetekst"/>
        <w:spacing w:line="264" w:lineRule="exact"/>
        <w:ind w:left="1493"/>
        <w:rPr>
          <w:lang w:val="nl-NL"/>
        </w:rPr>
      </w:pPr>
      <w:r w:rsidRPr="00CA22F4">
        <w:rPr>
          <w:color w:val="6D6E71"/>
          <w:lang w:val="nl-NL"/>
        </w:rPr>
        <w:t>in</w:t>
      </w:r>
      <w:r w:rsidRPr="00CA22F4">
        <w:rPr>
          <w:color w:val="6D6E71"/>
          <w:spacing w:val="24"/>
          <w:lang w:val="nl-NL"/>
        </w:rPr>
        <w:t xml:space="preserve"> </w:t>
      </w:r>
      <w:r w:rsidRPr="00CA22F4">
        <w:rPr>
          <w:color w:val="6D6E71"/>
          <w:spacing w:val="-3"/>
          <w:lang w:val="nl-NL"/>
        </w:rPr>
        <w:t>t</w:t>
      </w:r>
      <w:r w:rsidRPr="00CA22F4">
        <w:rPr>
          <w:color w:val="6D6E71"/>
          <w:lang w:val="nl-NL"/>
        </w:rPr>
        <w:t>e</w:t>
      </w:r>
      <w:r w:rsidRPr="00CA22F4">
        <w:rPr>
          <w:color w:val="6D6E71"/>
          <w:spacing w:val="25"/>
          <w:lang w:val="nl-NL"/>
        </w:rPr>
        <w:t xml:space="preserve"> </w:t>
      </w:r>
      <w:r w:rsidRPr="00CA22F4">
        <w:rPr>
          <w:color w:val="6D6E71"/>
          <w:lang w:val="nl-NL"/>
        </w:rPr>
        <w:t>scha</w:t>
      </w:r>
      <w:r w:rsidRPr="00CA22F4">
        <w:rPr>
          <w:color w:val="6D6E71"/>
          <w:spacing w:val="-8"/>
          <w:lang w:val="nl-NL"/>
        </w:rPr>
        <w:t>k</w:t>
      </w:r>
      <w:r w:rsidRPr="00CA22F4">
        <w:rPr>
          <w:color w:val="6D6E71"/>
          <w:lang w:val="nl-NL"/>
        </w:rPr>
        <w:t>elen.</w:t>
      </w:r>
      <w:r w:rsidRPr="00CA22F4">
        <w:rPr>
          <w:color w:val="6D6E71"/>
          <w:spacing w:val="25"/>
          <w:lang w:val="nl-NL"/>
        </w:rPr>
        <w:t xml:space="preserve"> </w:t>
      </w:r>
      <w:r w:rsidRPr="00CA22F4">
        <w:rPr>
          <w:color w:val="6D6E71"/>
          <w:lang w:val="nl-NL"/>
        </w:rPr>
        <w:t>Melding</w:t>
      </w:r>
      <w:r w:rsidRPr="00CA22F4">
        <w:rPr>
          <w:color w:val="6D6E71"/>
          <w:spacing w:val="25"/>
          <w:lang w:val="nl-NL"/>
        </w:rPr>
        <w:t xml:space="preserve"> </w:t>
      </w:r>
      <w:r w:rsidRPr="00CA22F4">
        <w:rPr>
          <w:color w:val="6D6E71"/>
          <w:lang w:val="nl-NL"/>
        </w:rPr>
        <w:t>bij</w:t>
      </w:r>
      <w:r w:rsidRPr="00CA22F4">
        <w:rPr>
          <w:color w:val="6D6E71"/>
          <w:spacing w:val="25"/>
          <w:lang w:val="nl-NL"/>
        </w:rPr>
        <w:t xml:space="preserve"> </w:t>
      </w:r>
      <w:r w:rsidRPr="00CA22F4">
        <w:rPr>
          <w:color w:val="6D6E71"/>
          <w:lang w:val="nl-NL"/>
        </w:rPr>
        <w:t>de</w:t>
      </w:r>
      <w:r w:rsidRPr="00CA22F4">
        <w:rPr>
          <w:color w:val="6D6E71"/>
          <w:spacing w:val="25"/>
          <w:lang w:val="nl-NL"/>
        </w:rPr>
        <w:t xml:space="preserve"> </w:t>
      </w:r>
      <w:r w:rsidRPr="00CA22F4">
        <w:rPr>
          <w:color w:val="6D6E71"/>
          <w:lang w:val="nl-NL"/>
        </w:rPr>
        <w:t>Arbeidsinspectie</w:t>
      </w:r>
      <w:r w:rsidRPr="00CA22F4">
        <w:rPr>
          <w:color w:val="6D6E71"/>
          <w:spacing w:val="25"/>
          <w:lang w:val="nl-NL"/>
        </w:rPr>
        <w:t xml:space="preserve"> </w:t>
      </w:r>
      <w:r w:rsidRPr="00CA22F4">
        <w:rPr>
          <w:color w:val="6D6E71"/>
          <w:lang w:val="nl-NL"/>
        </w:rPr>
        <w:t>is</w:t>
      </w:r>
      <w:r w:rsidRPr="00CA22F4">
        <w:rPr>
          <w:color w:val="6D6E71"/>
          <w:spacing w:val="25"/>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spacing w:val="-1"/>
          <w:lang w:val="nl-NL"/>
        </w:rPr>
        <w:t>e</w:t>
      </w:r>
      <w:r w:rsidRPr="00CA22F4">
        <w:rPr>
          <w:color w:val="6D6E71"/>
          <w:lang w:val="nl-NL"/>
        </w:rPr>
        <w:t>lijk</w:t>
      </w:r>
      <w:r w:rsidRPr="00CA22F4">
        <w:rPr>
          <w:color w:val="6D6E71"/>
          <w:spacing w:val="25"/>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25"/>
          <w:lang w:val="nl-NL"/>
        </w:rPr>
        <w:t xml:space="preserve"> </w:t>
      </w:r>
      <w:r w:rsidRPr="00CA22F4">
        <w:rPr>
          <w:color w:val="6D6E71"/>
          <w:lang w:val="nl-NL"/>
        </w:rPr>
        <w:t>in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5"/>
          <w:lang w:val="nl-NL"/>
        </w:rPr>
        <w:t xml:space="preserve"> </w:t>
      </w:r>
      <w:r w:rsidRPr="00CA22F4">
        <w:rPr>
          <w:color w:val="6D6E71"/>
          <w:spacing w:val="-4"/>
          <w:lang w:val="nl-NL"/>
        </w:rPr>
        <w:t>v</w:t>
      </w:r>
      <w:r w:rsidRPr="00CA22F4">
        <w:rPr>
          <w:color w:val="6D6E71"/>
          <w:lang w:val="nl-NL"/>
        </w:rPr>
        <w:t>an</w:t>
      </w:r>
      <w:r w:rsidRPr="00CA22F4">
        <w:rPr>
          <w:color w:val="6D6E71"/>
          <w:spacing w:val="25"/>
          <w:lang w:val="nl-NL"/>
        </w:rPr>
        <w:t xml:space="preserve"> </w:t>
      </w:r>
      <w:r w:rsidRPr="00CA22F4">
        <w:rPr>
          <w:color w:val="6D6E71"/>
          <w:lang w:val="nl-NL"/>
        </w:rPr>
        <w:t>een</w:t>
      </w:r>
      <w:r w:rsidRPr="00CA22F4">
        <w:rPr>
          <w:color w:val="6D6E71"/>
          <w:spacing w:val="24"/>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25"/>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p>
    <w:p w14:paraId="5C2E8416" w14:textId="77777777" w:rsidR="00624579" w:rsidRPr="00CA22F4" w:rsidRDefault="00CA22F4">
      <w:pPr>
        <w:pStyle w:val="Plattetekst"/>
        <w:spacing w:line="264" w:lineRule="exact"/>
        <w:ind w:left="1493"/>
        <w:rPr>
          <w:lang w:val="nl-NL"/>
        </w:rPr>
      </w:pPr>
      <w:r w:rsidRPr="00CA22F4">
        <w:rPr>
          <w:color w:val="6D6E71"/>
          <w:lang w:val="nl-NL"/>
        </w:rPr>
        <w:t>(d</w:t>
      </w:r>
      <w:r w:rsidRPr="00CA22F4">
        <w:rPr>
          <w:color w:val="6D6E71"/>
          <w:spacing w:val="-2"/>
          <w:lang w:val="nl-NL"/>
        </w:rPr>
        <w:t>e</w:t>
      </w:r>
      <w:r w:rsidRPr="00CA22F4">
        <w:rPr>
          <w:color w:val="6D6E71"/>
          <w:lang w:val="nl-NL"/>
        </w:rPr>
        <w:t>finitie</w:t>
      </w:r>
      <w:r w:rsidRPr="00CA22F4">
        <w:rPr>
          <w:color w:val="6D6E71"/>
          <w:spacing w:val="25"/>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26"/>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5"/>
          <w:lang w:val="nl-NL"/>
        </w:rPr>
        <w:t xml:space="preserve"> </w:t>
      </w:r>
      <w:r w:rsidRPr="00CA22F4">
        <w:rPr>
          <w:color w:val="6D6E71"/>
          <w:lang w:val="nl-NL"/>
        </w:rPr>
        <w:t>indien</w:t>
      </w:r>
      <w:r w:rsidRPr="00CA22F4">
        <w:rPr>
          <w:color w:val="6D6E71"/>
          <w:spacing w:val="26"/>
          <w:lang w:val="nl-NL"/>
        </w:rPr>
        <w:t xml:space="preserve"> </w:t>
      </w:r>
      <w:r w:rsidRPr="00CA22F4">
        <w:rPr>
          <w:color w:val="6D6E71"/>
          <w:lang w:val="nl-NL"/>
        </w:rPr>
        <w:t>iemand</w:t>
      </w:r>
      <w:r w:rsidRPr="00CA22F4">
        <w:rPr>
          <w:color w:val="6D6E71"/>
          <w:spacing w:val="26"/>
          <w:lang w:val="nl-NL"/>
        </w:rPr>
        <w:t xml:space="preserve"> </w:t>
      </w:r>
      <w:r w:rsidRPr="00CA22F4">
        <w:rPr>
          <w:color w:val="6D6E71"/>
          <w:lang w:val="nl-NL"/>
        </w:rPr>
        <w:t>lichamelijk</w:t>
      </w:r>
      <w:r w:rsidRPr="00CA22F4">
        <w:rPr>
          <w:color w:val="6D6E71"/>
          <w:spacing w:val="25"/>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6"/>
          <w:lang w:val="nl-NL"/>
        </w:rPr>
        <w:t xml:space="preserve"> </w:t>
      </w:r>
      <w:r w:rsidRPr="00CA22F4">
        <w:rPr>
          <w:color w:val="6D6E71"/>
          <w:spacing w:val="-2"/>
          <w:lang w:val="nl-NL"/>
        </w:rPr>
        <w:t>g</w:t>
      </w:r>
      <w:r w:rsidRPr="00CA22F4">
        <w:rPr>
          <w:color w:val="6D6E71"/>
          <w:lang w:val="nl-NL"/>
        </w:rPr>
        <w:t>ee</w:t>
      </w:r>
      <w:r w:rsidRPr="00CA22F4">
        <w:rPr>
          <w:color w:val="6D6E71"/>
          <w:spacing w:val="-3"/>
          <w:lang w:val="nl-NL"/>
        </w:rPr>
        <w:t>st</w:t>
      </w:r>
      <w:r w:rsidRPr="00CA22F4">
        <w:rPr>
          <w:color w:val="6D6E71"/>
          <w:lang w:val="nl-NL"/>
        </w:rPr>
        <w:t>elijk</w:t>
      </w:r>
      <w:r w:rsidRPr="00CA22F4">
        <w:rPr>
          <w:color w:val="6D6E71"/>
          <w:spacing w:val="26"/>
          <w:lang w:val="nl-NL"/>
        </w:rPr>
        <w:t xml:space="preserve"> </w:t>
      </w:r>
      <w:r w:rsidRPr="00CA22F4">
        <w:rPr>
          <w:color w:val="6D6E71"/>
          <w:lang w:val="nl-NL"/>
        </w:rPr>
        <w:t>schade</w:t>
      </w:r>
      <w:r w:rsidRPr="00CA22F4">
        <w:rPr>
          <w:color w:val="6D6E71"/>
          <w:spacing w:val="25"/>
          <w:lang w:val="nl-NL"/>
        </w:rPr>
        <w:t xml:space="preserve"> </w:t>
      </w:r>
      <w:r w:rsidRPr="00CA22F4">
        <w:rPr>
          <w:color w:val="6D6E71"/>
          <w:lang w:val="nl-NL"/>
        </w:rPr>
        <w:t>aan</w:t>
      </w:r>
      <w:r w:rsidRPr="00CA22F4">
        <w:rPr>
          <w:color w:val="6D6E71"/>
          <w:spacing w:val="26"/>
          <w:lang w:val="nl-NL"/>
        </w:rPr>
        <w:t xml:space="preserve"> </w:t>
      </w:r>
      <w:r w:rsidRPr="00CA22F4">
        <w:rPr>
          <w:color w:val="6D6E71"/>
          <w:lang w:val="nl-NL"/>
        </w:rPr>
        <w:t>de</w:t>
      </w:r>
      <w:r w:rsidRPr="00CA22F4">
        <w:rPr>
          <w:color w:val="6D6E71"/>
          <w:spacing w:val="25"/>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27"/>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p>
    <w:p w14:paraId="7F8E243E" w14:textId="77777777" w:rsidR="00624579" w:rsidRPr="00CA22F4" w:rsidRDefault="00CA22F4">
      <w:pPr>
        <w:pStyle w:val="Plattetekst"/>
        <w:spacing w:line="264" w:lineRule="exact"/>
        <w:ind w:left="1493"/>
        <w:rPr>
          <w:lang w:val="nl-NL"/>
        </w:rPr>
      </w:pPr>
      <w:r w:rsidRPr="00CA22F4">
        <w:rPr>
          <w:color w:val="6D6E71"/>
          <w:lang w:val="nl-NL"/>
        </w:rPr>
        <w:t>op</w:t>
      </w:r>
      <w:r w:rsidRPr="00CA22F4">
        <w:rPr>
          <w:color w:val="6D6E71"/>
          <w:spacing w:val="-2"/>
          <w:lang w:val="nl-NL"/>
        </w:rPr>
        <w:t>g</w:t>
      </w:r>
      <w:r w:rsidRPr="00CA22F4">
        <w:rPr>
          <w:color w:val="6D6E71"/>
          <w:lang w:val="nl-NL"/>
        </w:rPr>
        <w:t>elopen</w:t>
      </w:r>
      <w:r w:rsidRPr="00CA22F4">
        <w:rPr>
          <w:color w:val="6D6E71"/>
          <w:spacing w:val="42"/>
          <w:lang w:val="nl-NL"/>
        </w:rPr>
        <w:t xml:space="preserve"> </w:t>
      </w:r>
      <w:r w:rsidRPr="00CA22F4">
        <w:rPr>
          <w:color w:val="6D6E71"/>
          <w:lang w:val="nl-NL"/>
        </w:rPr>
        <w:t>die</w:t>
      </w:r>
      <w:r w:rsidRPr="00CA22F4">
        <w:rPr>
          <w:color w:val="6D6E71"/>
          <w:spacing w:val="43"/>
          <w:lang w:val="nl-NL"/>
        </w:rPr>
        <w:t xml:space="preserve"> </w:t>
      </w:r>
      <w:r w:rsidRPr="00CA22F4">
        <w:rPr>
          <w:color w:val="6D6E71"/>
          <w:lang w:val="nl-NL"/>
        </w:rPr>
        <w:t>binnen</w:t>
      </w:r>
      <w:r w:rsidRPr="00CA22F4">
        <w:rPr>
          <w:color w:val="6D6E71"/>
          <w:spacing w:val="42"/>
          <w:lang w:val="nl-NL"/>
        </w:rPr>
        <w:t xml:space="preserve"> </w:t>
      </w:r>
      <w:r w:rsidRPr="00CA22F4">
        <w:rPr>
          <w:color w:val="6D6E71"/>
          <w:lang w:val="nl-NL"/>
        </w:rPr>
        <w:t>24</w:t>
      </w:r>
      <w:r w:rsidRPr="00CA22F4">
        <w:rPr>
          <w:color w:val="6D6E71"/>
          <w:spacing w:val="42"/>
          <w:lang w:val="nl-NL"/>
        </w:rPr>
        <w:t xml:space="preserve"> </w:t>
      </w:r>
      <w:r w:rsidRPr="00CA22F4">
        <w:rPr>
          <w:color w:val="6D6E71"/>
          <w:lang w:val="nl-NL"/>
        </w:rPr>
        <w:t>uur</w:t>
      </w:r>
      <w:r w:rsidRPr="00CA22F4">
        <w:rPr>
          <w:color w:val="6D6E71"/>
          <w:spacing w:val="42"/>
          <w:lang w:val="nl-NL"/>
        </w:rPr>
        <w:t xml:space="preserve"> </w:t>
      </w:r>
      <w:r w:rsidRPr="00CA22F4">
        <w:rPr>
          <w:color w:val="6D6E71"/>
          <w:lang w:val="nl-NL"/>
        </w:rPr>
        <w:t>na</w:t>
      </w:r>
      <w:r w:rsidRPr="00CA22F4">
        <w:rPr>
          <w:color w:val="6D6E71"/>
          <w:spacing w:val="4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2"/>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2"/>
          <w:lang w:val="nl-NL"/>
        </w:rPr>
        <w:t xml:space="preserve"> </w:t>
      </w:r>
      <w:r w:rsidRPr="00CA22F4">
        <w:rPr>
          <w:color w:val="6D6E71"/>
          <w:lang w:val="nl-NL"/>
        </w:rPr>
        <w:t>leidt</w:t>
      </w:r>
      <w:r w:rsidRPr="00CA22F4">
        <w:rPr>
          <w:color w:val="6D6E71"/>
          <w:spacing w:val="43"/>
          <w:lang w:val="nl-NL"/>
        </w:rPr>
        <w:t xml:space="preserve"> </w:t>
      </w:r>
      <w:r w:rsidRPr="00CA22F4">
        <w:rPr>
          <w:color w:val="6D6E71"/>
          <w:spacing w:val="-3"/>
          <w:lang w:val="nl-NL"/>
        </w:rPr>
        <w:t>t</w:t>
      </w:r>
      <w:r w:rsidRPr="00CA22F4">
        <w:rPr>
          <w:color w:val="6D6E71"/>
          <w:lang w:val="nl-NL"/>
        </w:rPr>
        <w:t>ot</w:t>
      </w:r>
      <w:r w:rsidRPr="00CA22F4">
        <w:rPr>
          <w:color w:val="6D6E71"/>
          <w:spacing w:val="42"/>
          <w:lang w:val="nl-NL"/>
        </w:rPr>
        <w:t xml:space="preserve"> </w:t>
      </w:r>
      <w:r w:rsidRPr="00CA22F4">
        <w:rPr>
          <w:color w:val="6D6E71"/>
          <w:lang w:val="nl-NL"/>
        </w:rPr>
        <w:t>opname</w:t>
      </w:r>
      <w:r w:rsidRPr="00CA22F4">
        <w:rPr>
          <w:color w:val="6D6E71"/>
          <w:spacing w:val="43"/>
          <w:lang w:val="nl-NL"/>
        </w:rPr>
        <w:t xml:space="preserve"> </w:t>
      </w:r>
      <w:r w:rsidRPr="00CA22F4">
        <w:rPr>
          <w:color w:val="6D6E71"/>
          <w:lang w:val="nl-NL"/>
        </w:rPr>
        <w:t>in</w:t>
      </w:r>
      <w:r w:rsidRPr="00CA22F4">
        <w:rPr>
          <w:color w:val="6D6E71"/>
          <w:spacing w:val="42"/>
          <w:lang w:val="nl-NL"/>
        </w:rPr>
        <w:t xml:space="preserve"> </w:t>
      </w:r>
      <w:r w:rsidRPr="00CA22F4">
        <w:rPr>
          <w:color w:val="6D6E71"/>
          <w:lang w:val="nl-NL"/>
        </w:rPr>
        <w:t>een</w:t>
      </w:r>
      <w:r w:rsidRPr="00CA22F4">
        <w:rPr>
          <w:color w:val="6D6E71"/>
          <w:spacing w:val="42"/>
          <w:lang w:val="nl-NL"/>
        </w:rPr>
        <w:t xml:space="preserve"> </w:t>
      </w:r>
      <w:r w:rsidRPr="00CA22F4">
        <w:rPr>
          <w:color w:val="6D6E71"/>
          <w:lang w:val="nl-NL"/>
        </w:rPr>
        <w:t>zie</w:t>
      </w:r>
      <w:r w:rsidRPr="00CA22F4">
        <w:rPr>
          <w:color w:val="6D6E71"/>
          <w:spacing w:val="-8"/>
          <w:lang w:val="nl-NL"/>
        </w:rPr>
        <w:t>k</w:t>
      </w:r>
      <w:r w:rsidRPr="00CA22F4">
        <w:rPr>
          <w:color w:val="6D6E71"/>
          <w:lang w:val="nl-NL"/>
        </w:rPr>
        <w:t>enhuis</w:t>
      </w:r>
      <w:r w:rsidRPr="00CA22F4">
        <w:rPr>
          <w:color w:val="6D6E71"/>
          <w:spacing w:val="43"/>
          <w:lang w:val="nl-NL"/>
        </w:rPr>
        <w:t xml:space="preserve"> </w:t>
      </w:r>
      <w:r w:rsidRPr="00CA22F4">
        <w:rPr>
          <w:color w:val="6D6E71"/>
          <w:spacing w:val="-3"/>
          <w:lang w:val="nl-NL"/>
        </w:rPr>
        <w:t>t</w:t>
      </w:r>
      <w:r w:rsidRPr="00CA22F4">
        <w:rPr>
          <w:color w:val="6D6E71"/>
          <w:lang w:val="nl-NL"/>
        </w:rPr>
        <w:t>er</w:t>
      </w:r>
      <w:r w:rsidRPr="00CA22F4">
        <w:rPr>
          <w:color w:val="6D6E71"/>
          <w:spacing w:val="41"/>
          <w:lang w:val="nl-NL"/>
        </w:rPr>
        <w:t xml:space="preserve"> </w:t>
      </w:r>
      <w:r w:rsidRPr="00CA22F4">
        <w:rPr>
          <w:color w:val="6D6E71"/>
          <w:lang w:val="nl-NL"/>
        </w:rPr>
        <w:t>o</w:t>
      </w:r>
      <w:r w:rsidRPr="00CA22F4">
        <w:rPr>
          <w:color w:val="6D6E71"/>
          <w:spacing w:val="-1"/>
          <w:lang w:val="nl-NL"/>
        </w:rPr>
        <w:t>b</w:t>
      </w:r>
      <w:r w:rsidRPr="00CA22F4">
        <w:rPr>
          <w:color w:val="6D6E71"/>
          <w:lang w:val="nl-NL"/>
        </w:rPr>
        <w:t>se</w:t>
      </w:r>
      <w:r w:rsidRPr="00CA22F4">
        <w:rPr>
          <w:color w:val="6D6E71"/>
          <w:spacing w:val="1"/>
          <w:lang w:val="nl-NL"/>
        </w:rPr>
        <w:t>r</w:t>
      </w:r>
      <w:r w:rsidRPr="00CA22F4">
        <w:rPr>
          <w:color w:val="6D6E71"/>
          <w:spacing w:val="-4"/>
          <w:lang w:val="nl-NL"/>
        </w:rPr>
        <w:t>v</w:t>
      </w:r>
      <w:r w:rsidRPr="00CA22F4">
        <w:rPr>
          <w:color w:val="6D6E71"/>
          <w:spacing w:val="-3"/>
          <w:lang w:val="nl-NL"/>
        </w:rPr>
        <w:t>a</w:t>
      </w:r>
      <w:r w:rsidRPr="00CA22F4">
        <w:rPr>
          <w:color w:val="6D6E71"/>
          <w:lang w:val="nl-NL"/>
        </w:rPr>
        <w:t>tie</w:t>
      </w:r>
      <w:r w:rsidRPr="00CA22F4">
        <w:rPr>
          <w:color w:val="6D6E71"/>
          <w:spacing w:val="42"/>
          <w:lang w:val="nl-NL"/>
        </w:rPr>
        <w:t xml:space="preserve"> </w:t>
      </w:r>
      <w:r w:rsidRPr="00CA22F4">
        <w:rPr>
          <w:color w:val="6D6E71"/>
          <w:lang w:val="nl-NL"/>
        </w:rPr>
        <w:t>of</w:t>
      </w:r>
    </w:p>
    <w:p w14:paraId="0B116014" w14:textId="77777777" w:rsidR="00624579" w:rsidRPr="00CA22F4" w:rsidRDefault="00CA22F4">
      <w:pPr>
        <w:pStyle w:val="Plattetekst"/>
        <w:spacing w:line="264" w:lineRule="exact"/>
        <w:ind w:left="1493"/>
        <w:rPr>
          <w:lang w:val="nl-NL"/>
        </w:rPr>
      </w:pPr>
      <w:r w:rsidRPr="00CA22F4">
        <w:rPr>
          <w:color w:val="6D6E71"/>
          <w:lang w:val="nl-NL"/>
        </w:rPr>
        <w:t>behandelin</w:t>
      </w:r>
      <w:r w:rsidRPr="00CA22F4">
        <w:rPr>
          <w:color w:val="6D6E71"/>
          <w:spacing w:val="2"/>
          <w:lang w:val="nl-NL"/>
        </w:rPr>
        <w:t>g</w:t>
      </w:r>
      <w:r w:rsidRPr="00CA22F4">
        <w:rPr>
          <w:color w:val="6D6E71"/>
          <w:lang w:val="nl-NL"/>
        </w:rPr>
        <w:t>,</w:t>
      </w:r>
      <w:r w:rsidRPr="00CA22F4">
        <w:rPr>
          <w:color w:val="6D6E71"/>
          <w:spacing w:val="-1"/>
          <w:lang w:val="nl-NL"/>
        </w:rPr>
        <w:t xml:space="preserve"> </w:t>
      </w:r>
      <w:r w:rsidRPr="00CA22F4">
        <w:rPr>
          <w:color w:val="6D6E71"/>
          <w:lang w:val="nl-NL"/>
        </w:rPr>
        <w:t xml:space="preserve">dan </w:t>
      </w:r>
      <w:r w:rsidRPr="00CA22F4">
        <w:rPr>
          <w:color w:val="6D6E71"/>
          <w:spacing w:val="-2"/>
          <w:lang w:val="nl-NL"/>
        </w:rPr>
        <w:t>w</w:t>
      </w:r>
      <w:r w:rsidRPr="00CA22F4">
        <w:rPr>
          <w:color w:val="6D6E71"/>
          <w:lang w:val="nl-NL"/>
        </w:rPr>
        <w:t>el naar</w:t>
      </w:r>
      <w:r w:rsidRPr="00CA22F4">
        <w:rPr>
          <w:color w:val="6D6E71"/>
          <w:spacing w:val="-1"/>
          <w:lang w:val="nl-NL"/>
        </w:rPr>
        <w:t xml:space="preserve"> </w:t>
      </w:r>
      <w:r w:rsidRPr="00CA22F4">
        <w:rPr>
          <w:color w:val="6D6E71"/>
          <w:spacing w:val="-3"/>
          <w:lang w:val="nl-NL"/>
        </w:rPr>
        <w:t>r</w:t>
      </w:r>
      <w:r w:rsidRPr="00CA22F4">
        <w:rPr>
          <w:color w:val="6D6E71"/>
          <w:lang w:val="nl-NL"/>
        </w:rPr>
        <w:t>edelijk oo</w:t>
      </w:r>
      <w:r w:rsidRPr="00CA22F4">
        <w:rPr>
          <w:color w:val="6D6E71"/>
          <w:spacing w:val="-3"/>
          <w:lang w:val="nl-NL"/>
        </w:rPr>
        <w:t>r</w:t>
      </w:r>
      <w:r w:rsidRPr="00CA22F4">
        <w:rPr>
          <w:color w:val="6D6E71"/>
          <w:lang w:val="nl-NL"/>
        </w:rPr>
        <w:t>deel blij</w:t>
      </w:r>
      <w:r w:rsidRPr="00CA22F4">
        <w:rPr>
          <w:color w:val="6D6E71"/>
          <w:spacing w:val="-2"/>
          <w:lang w:val="nl-NL"/>
        </w:rPr>
        <w:t>v</w:t>
      </w:r>
      <w:r w:rsidRPr="00CA22F4">
        <w:rPr>
          <w:color w:val="6D6E71"/>
          <w:lang w:val="nl-NL"/>
        </w:rPr>
        <w:t>end</w:t>
      </w:r>
      <w:r w:rsidRPr="00CA22F4">
        <w:rPr>
          <w:color w:val="6D6E71"/>
          <w:spacing w:val="-1"/>
          <w:lang w:val="nl-NL"/>
        </w:rPr>
        <w:t xml:space="preserve"> </w:t>
      </w:r>
      <w:r w:rsidRPr="00CA22F4">
        <w:rPr>
          <w:color w:val="6D6E71"/>
          <w:spacing w:val="-4"/>
          <w:lang w:val="nl-NL"/>
        </w:rPr>
        <w:t>z</w:t>
      </w:r>
      <w:r w:rsidRPr="00CA22F4">
        <w:rPr>
          <w:color w:val="6D6E71"/>
          <w:lang w:val="nl-NL"/>
        </w:rPr>
        <w:t>al zijn; Arti</w:t>
      </w:r>
      <w:r w:rsidRPr="00CA22F4">
        <w:rPr>
          <w:color w:val="6D6E71"/>
          <w:spacing w:val="-8"/>
          <w:lang w:val="nl-NL"/>
        </w:rPr>
        <w:t>k</w:t>
      </w:r>
      <w:r w:rsidRPr="00CA22F4">
        <w:rPr>
          <w:color w:val="6D6E71"/>
          <w:lang w:val="nl-NL"/>
        </w:rPr>
        <w:t>el 9</w:t>
      </w:r>
      <w:r w:rsidRPr="00CA22F4">
        <w:rPr>
          <w:color w:val="6D6E71"/>
          <w:spacing w:val="-1"/>
          <w:lang w:val="nl-NL"/>
        </w:rPr>
        <w:t xml:space="preserve"> </w:t>
      </w:r>
      <w:r w:rsidRPr="00CA22F4">
        <w:rPr>
          <w:color w:val="6D6E71"/>
          <w:lang w:val="nl-NL"/>
        </w:rPr>
        <w:t>Arb</w:t>
      </w:r>
      <w:r w:rsidRPr="00CA22F4">
        <w:rPr>
          <w:color w:val="6D6E71"/>
          <w:spacing w:val="-1"/>
          <w:lang w:val="nl-NL"/>
        </w:rPr>
        <w:t>o</w:t>
      </w:r>
      <w:r w:rsidRPr="00CA22F4">
        <w:rPr>
          <w:color w:val="6D6E71"/>
          <w:spacing w:val="-2"/>
          <w:lang w:val="nl-NL"/>
        </w:rPr>
        <w:t>we</w:t>
      </w:r>
      <w:r w:rsidRPr="00CA22F4">
        <w:rPr>
          <w:color w:val="6D6E71"/>
          <w:lang w:val="nl-NL"/>
        </w:rPr>
        <w:t>t).</w:t>
      </w:r>
    </w:p>
    <w:p w14:paraId="349F94FE" w14:textId="77777777" w:rsidR="00624579" w:rsidRPr="00CA22F4" w:rsidRDefault="00624579">
      <w:pPr>
        <w:spacing w:before="4" w:line="260" w:lineRule="exact"/>
        <w:rPr>
          <w:sz w:val="26"/>
          <w:szCs w:val="26"/>
          <w:lang w:val="nl-NL"/>
        </w:rPr>
      </w:pPr>
    </w:p>
    <w:p w14:paraId="692390D0" w14:textId="77777777" w:rsidR="00624579" w:rsidRPr="00CA22F4" w:rsidRDefault="00CA22F4">
      <w:pPr>
        <w:pStyle w:val="Kop3"/>
        <w:ind w:right="7272"/>
        <w:jc w:val="both"/>
        <w:rPr>
          <w:b w:val="0"/>
          <w:bCs w:val="0"/>
          <w:lang w:val="nl-NL"/>
        </w:rPr>
      </w:pPr>
      <w:r w:rsidRPr="00CA22F4">
        <w:rPr>
          <w:color w:val="58595B"/>
          <w:lang w:val="nl-NL"/>
        </w:rPr>
        <w:t>De</w:t>
      </w:r>
      <w:r w:rsidRPr="00CA22F4">
        <w:rPr>
          <w:color w:val="58595B"/>
          <w:spacing w:val="-3"/>
          <w:lang w:val="nl-NL"/>
        </w:rPr>
        <w:t xml:space="preserve"> </w:t>
      </w:r>
      <w:r w:rsidRPr="00CA22F4">
        <w:rPr>
          <w:color w:val="58595B"/>
          <w:lang w:val="nl-NL"/>
        </w:rPr>
        <w:t>arbo-</w:t>
      </w:r>
      <w:r w:rsidRPr="00CA22F4">
        <w:rPr>
          <w:color w:val="58595B"/>
          <w:spacing w:val="-3"/>
          <w:lang w:val="nl-NL"/>
        </w:rPr>
        <w:t xml:space="preserve"> </w:t>
      </w:r>
      <w:r w:rsidRPr="00CA22F4">
        <w:rPr>
          <w:color w:val="58595B"/>
          <w:lang w:val="nl-NL"/>
        </w:rPr>
        <w:t>en</w:t>
      </w:r>
      <w:r w:rsidRPr="00CA22F4">
        <w:rPr>
          <w:color w:val="58595B"/>
          <w:spacing w:val="-3"/>
          <w:lang w:val="nl-NL"/>
        </w:rPr>
        <w:t xml:space="preserve"> </w:t>
      </w:r>
      <w:r w:rsidRPr="00CA22F4">
        <w:rPr>
          <w:color w:val="58595B"/>
          <w:lang w:val="nl-NL"/>
        </w:rPr>
        <w:t>p</w:t>
      </w:r>
      <w:r w:rsidRPr="00CA22F4">
        <w:rPr>
          <w:color w:val="58595B"/>
          <w:spacing w:val="-3"/>
          <w:lang w:val="nl-NL"/>
        </w:rPr>
        <w:t>r</w:t>
      </w:r>
      <w:r w:rsidRPr="00CA22F4">
        <w:rPr>
          <w:color w:val="58595B"/>
          <w:spacing w:val="-2"/>
          <w:lang w:val="nl-NL"/>
        </w:rPr>
        <w:t>e</w:t>
      </w:r>
      <w:r w:rsidRPr="00CA22F4">
        <w:rPr>
          <w:color w:val="58595B"/>
          <w:spacing w:val="-3"/>
          <w:lang w:val="nl-NL"/>
        </w:rPr>
        <w:t>v</w:t>
      </w:r>
      <w:r w:rsidRPr="00CA22F4">
        <w:rPr>
          <w:color w:val="58595B"/>
          <w:lang w:val="nl-NL"/>
        </w:rPr>
        <w:t>e</w:t>
      </w:r>
      <w:r w:rsidRPr="00CA22F4">
        <w:rPr>
          <w:color w:val="58595B"/>
          <w:spacing w:val="-3"/>
          <w:lang w:val="nl-NL"/>
        </w:rPr>
        <w:t>n</w:t>
      </w:r>
      <w:r w:rsidRPr="00CA22F4">
        <w:rPr>
          <w:color w:val="58595B"/>
          <w:lang w:val="nl-NL"/>
        </w:rPr>
        <w:t>tiemed</w:t>
      </w:r>
      <w:r w:rsidRPr="00CA22F4">
        <w:rPr>
          <w:color w:val="58595B"/>
          <w:spacing w:val="-1"/>
          <w:lang w:val="nl-NL"/>
        </w:rPr>
        <w:t>e</w:t>
      </w:r>
      <w:r w:rsidRPr="00CA22F4">
        <w:rPr>
          <w:color w:val="58595B"/>
          <w:spacing w:val="-2"/>
          <w:lang w:val="nl-NL"/>
        </w:rPr>
        <w:t>w</w:t>
      </w:r>
      <w:r w:rsidRPr="00CA22F4">
        <w:rPr>
          <w:color w:val="58595B"/>
          <w:lang w:val="nl-NL"/>
        </w:rPr>
        <w:t>er</w:t>
      </w:r>
      <w:r w:rsidRPr="00CA22F4">
        <w:rPr>
          <w:color w:val="58595B"/>
          <w:spacing w:val="-7"/>
          <w:lang w:val="nl-NL"/>
        </w:rPr>
        <w:t>k</w:t>
      </w:r>
      <w:r w:rsidRPr="00CA22F4">
        <w:rPr>
          <w:color w:val="58595B"/>
          <w:lang w:val="nl-NL"/>
        </w:rPr>
        <w:t>er:</w:t>
      </w:r>
    </w:p>
    <w:p w14:paraId="147772C7" w14:textId="77777777" w:rsidR="00624579" w:rsidRPr="00CA22F4" w:rsidRDefault="00CA22F4" w:rsidP="00CD3340">
      <w:pPr>
        <w:pStyle w:val="Plattetekst"/>
        <w:numPr>
          <w:ilvl w:val="0"/>
          <w:numId w:val="30"/>
        </w:numPr>
        <w:tabs>
          <w:tab w:val="left" w:pos="1493"/>
        </w:tabs>
        <w:spacing w:line="259" w:lineRule="exact"/>
        <w:ind w:left="1493" w:right="1133"/>
        <w:jc w:val="both"/>
        <w:rPr>
          <w:lang w:val="nl-NL"/>
        </w:rPr>
      </w:pPr>
      <w:r w:rsidRPr="00CA22F4">
        <w:rPr>
          <w:color w:val="6D6E71"/>
          <w:lang w:val="nl-NL"/>
        </w:rPr>
        <w:t>admini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eert el</w:t>
      </w:r>
      <w:r w:rsidRPr="00CA22F4">
        <w:rPr>
          <w:color w:val="6D6E71"/>
          <w:spacing w:val="-8"/>
          <w:lang w:val="nl-NL"/>
        </w:rPr>
        <w:t>k</w:t>
      </w:r>
      <w:r w:rsidRPr="00CA22F4">
        <w:rPr>
          <w:color w:val="6D6E71"/>
          <w:lang w:val="nl-NL"/>
        </w:rPr>
        <w:t xml:space="preserve">e melding 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 dit anoniem in een jaa</w:t>
      </w:r>
      <w:r w:rsidRPr="00CA22F4">
        <w:rPr>
          <w:color w:val="6D6E71"/>
          <w:spacing w:val="2"/>
          <w:lang w:val="nl-NL"/>
        </w:rPr>
        <w:t>r</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slag. H</w:t>
      </w:r>
      <w:r w:rsidRPr="00CA22F4">
        <w:rPr>
          <w:color w:val="6D6E71"/>
          <w:spacing w:val="-2"/>
          <w:lang w:val="nl-NL"/>
        </w:rPr>
        <w:t>e</w:t>
      </w:r>
      <w:r w:rsidRPr="00CA22F4">
        <w:rPr>
          <w:color w:val="6D6E71"/>
          <w:lang w:val="nl-NL"/>
        </w:rPr>
        <w:t>t jaa</w:t>
      </w:r>
      <w:r w:rsidRPr="00CA22F4">
        <w:rPr>
          <w:color w:val="6D6E71"/>
          <w:spacing w:val="2"/>
          <w:lang w:val="nl-NL"/>
        </w:rPr>
        <w:t>r</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slag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 besp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w:t>
      </w:r>
    </w:p>
    <w:p w14:paraId="457AEF65" w14:textId="77777777" w:rsidR="00624579" w:rsidRPr="00CA22F4" w:rsidRDefault="00CA22F4">
      <w:pPr>
        <w:pStyle w:val="Plattetekst"/>
        <w:spacing w:line="264" w:lineRule="exact"/>
        <w:ind w:left="1493"/>
        <w:rPr>
          <w:lang w:val="nl-NL"/>
        </w:rPr>
      </w:pPr>
      <w:r w:rsidRPr="00CA22F4">
        <w:rPr>
          <w:color w:val="6D6E71"/>
          <w:lang w:val="nl-NL"/>
        </w:rPr>
        <w:t>in h</w:t>
      </w:r>
      <w:r w:rsidRPr="00CA22F4">
        <w:rPr>
          <w:color w:val="6D6E71"/>
          <w:spacing w:val="-1"/>
          <w:lang w:val="nl-NL"/>
        </w:rPr>
        <w:t>e</w:t>
      </w:r>
      <w:r w:rsidRPr="00CA22F4">
        <w:rPr>
          <w:color w:val="6D6E71"/>
          <w:lang w:val="nl-NL"/>
        </w:rPr>
        <w:t>t schoolleider</w:t>
      </w:r>
      <w:r w:rsidRPr="00CA22F4">
        <w:rPr>
          <w:color w:val="6D6E71"/>
          <w:spacing w:val="-2"/>
          <w:lang w:val="nl-NL"/>
        </w:rPr>
        <w:t>t</w:t>
      </w:r>
      <w:r w:rsidRPr="00CA22F4">
        <w:rPr>
          <w:color w:val="6D6E71"/>
          <w:lang w:val="nl-NL"/>
        </w:rPr>
        <w:t>eam en (de pe</w:t>
      </w:r>
      <w:r w:rsidRPr="00CA22F4">
        <w:rPr>
          <w:color w:val="6D6E71"/>
          <w:spacing w:val="-4"/>
          <w:lang w:val="nl-NL"/>
        </w:rPr>
        <w:t>r</w:t>
      </w:r>
      <w:r w:rsidRPr="00CA22F4">
        <w:rPr>
          <w:color w:val="6D6E71"/>
          <w:lang w:val="nl-NL"/>
        </w:rPr>
        <w:t>soneels</w:t>
      </w:r>
      <w:r w:rsidRPr="00CA22F4">
        <w:rPr>
          <w:color w:val="6D6E71"/>
          <w:spacing w:val="-2"/>
          <w:lang w:val="nl-NL"/>
        </w:rPr>
        <w:t>g</w:t>
      </w:r>
      <w:r w:rsidRPr="00CA22F4">
        <w:rPr>
          <w:color w:val="6D6E71"/>
          <w:lang w:val="nl-NL"/>
        </w:rPr>
        <w:t xml:space="preserve">eleding </w:t>
      </w:r>
      <w:r w:rsidRPr="00CA22F4">
        <w:rPr>
          <w:color w:val="6D6E71"/>
          <w:spacing w:val="-4"/>
          <w:lang w:val="nl-NL"/>
        </w:rPr>
        <w:t>v</w:t>
      </w:r>
      <w:r w:rsidRPr="00CA22F4">
        <w:rPr>
          <w:color w:val="6D6E71"/>
          <w:lang w:val="nl-NL"/>
        </w:rPr>
        <w:t>an) de med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enscha</w:t>
      </w:r>
      <w:r w:rsidRPr="00CA22F4">
        <w:rPr>
          <w:color w:val="6D6E71"/>
          <w:spacing w:val="-1"/>
          <w:lang w:val="nl-NL"/>
        </w:rPr>
        <w:t>p</w:t>
      </w:r>
      <w:r w:rsidRPr="00CA22F4">
        <w:rPr>
          <w:color w:val="6D6E71"/>
          <w:lang w:val="nl-NL"/>
        </w:rPr>
        <w:t>s</w:t>
      </w:r>
      <w:r w:rsidRPr="00CA22F4">
        <w:rPr>
          <w:color w:val="6D6E71"/>
          <w:spacing w:val="-5"/>
          <w:lang w:val="nl-NL"/>
        </w:rPr>
        <w:t>r</w:t>
      </w:r>
      <w:r w:rsidRPr="00CA22F4">
        <w:rPr>
          <w:color w:val="6D6E71"/>
          <w:lang w:val="nl-NL"/>
        </w:rPr>
        <w:t>aad.</w:t>
      </w:r>
    </w:p>
    <w:p w14:paraId="183ECAE3" w14:textId="77777777" w:rsidR="00624579" w:rsidRPr="00CA22F4" w:rsidRDefault="00624579">
      <w:pPr>
        <w:spacing w:before="4" w:line="260" w:lineRule="exact"/>
        <w:rPr>
          <w:sz w:val="26"/>
          <w:szCs w:val="26"/>
          <w:lang w:val="nl-NL"/>
        </w:rPr>
      </w:pPr>
    </w:p>
    <w:p w14:paraId="3BFA2E19" w14:textId="77777777" w:rsidR="00624579" w:rsidRPr="00CA22F4" w:rsidRDefault="00CA22F4">
      <w:pPr>
        <w:pStyle w:val="Kop3"/>
        <w:ind w:right="9629"/>
        <w:jc w:val="both"/>
        <w:rPr>
          <w:b w:val="0"/>
          <w:bCs w:val="0"/>
          <w:lang w:val="nl-NL"/>
        </w:rPr>
      </w:pPr>
      <w:r w:rsidRPr="00CA22F4">
        <w:rPr>
          <w:color w:val="58595B"/>
          <w:spacing w:val="-21"/>
          <w:lang w:val="nl-NL"/>
        </w:rPr>
        <w:t>T</w:t>
      </w:r>
      <w:r w:rsidRPr="00CA22F4">
        <w:rPr>
          <w:color w:val="58595B"/>
          <w:lang w:val="nl-NL"/>
        </w:rPr>
        <w:t>oelic</w:t>
      </w:r>
      <w:r w:rsidRPr="00CA22F4">
        <w:rPr>
          <w:color w:val="58595B"/>
          <w:spacing w:val="-3"/>
          <w:lang w:val="nl-NL"/>
        </w:rPr>
        <w:t>h</w:t>
      </w:r>
      <w:r w:rsidRPr="00CA22F4">
        <w:rPr>
          <w:color w:val="58595B"/>
          <w:lang w:val="nl-NL"/>
        </w:rPr>
        <w:t>ting:</w:t>
      </w:r>
    </w:p>
    <w:p w14:paraId="07C74170" w14:textId="77777777" w:rsidR="00624579" w:rsidRPr="00CA22F4" w:rsidRDefault="00CA22F4">
      <w:pPr>
        <w:pStyle w:val="Plattetekst"/>
        <w:spacing w:line="259" w:lineRule="exact"/>
        <w:ind w:right="5029"/>
        <w:jc w:val="both"/>
        <w:rPr>
          <w:lang w:val="nl-NL"/>
        </w:rPr>
      </w:pPr>
      <w:r w:rsidRPr="00CA22F4">
        <w:rPr>
          <w:color w:val="6D6E71"/>
          <w:lang w:val="nl-NL"/>
        </w:rPr>
        <w:t>H</w:t>
      </w:r>
      <w:r w:rsidRPr="00CA22F4">
        <w:rPr>
          <w:color w:val="6D6E71"/>
          <w:spacing w:val="-2"/>
          <w:lang w:val="nl-NL"/>
        </w:rPr>
        <w:t>e</w:t>
      </w:r>
      <w:r w:rsidRPr="00CA22F4">
        <w:rPr>
          <w:color w:val="6D6E71"/>
          <w:lang w:val="nl-NL"/>
        </w:rPr>
        <w:t>t 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 xml:space="preserve">ormulier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 om een aa</w:t>
      </w:r>
      <w:r w:rsidRPr="00CA22F4">
        <w:rPr>
          <w:color w:val="6D6E71"/>
          <w:spacing w:val="-2"/>
          <w:lang w:val="nl-NL"/>
        </w:rPr>
        <w:t>n</w:t>
      </w:r>
      <w:r w:rsidRPr="00CA22F4">
        <w:rPr>
          <w:color w:val="6D6E71"/>
          <w:spacing w:val="-3"/>
          <w:lang w:val="nl-NL"/>
        </w:rPr>
        <w:t>t</w:t>
      </w:r>
      <w:r w:rsidRPr="00CA22F4">
        <w:rPr>
          <w:color w:val="6D6E71"/>
          <w:lang w:val="nl-NL"/>
        </w:rPr>
        <w:t xml:space="preserve">al </w:t>
      </w:r>
      <w:r w:rsidRPr="00CA22F4">
        <w:rPr>
          <w:color w:val="6D6E71"/>
          <w:spacing w:val="-3"/>
          <w:lang w:val="nl-NL"/>
        </w:rPr>
        <w:t>r</w:t>
      </w:r>
      <w:r w:rsidRPr="00CA22F4">
        <w:rPr>
          <w:color w:val="6D6E71"/>
          <w:lang w:val="nl-NL"/>
        </w:rPr>
        <w:t>edenen in</w:t>
      </w:r>
      <w:r w:rsidRPr="00CA22F4">
        <w:rPr>
          <w:color w:val="6D6E71"/>
          <w:spacing w:val="-2"/>
          <w:lang w:val="nl-NL"/>
        </w:rPr>
        <w:t>ge</w:t>
      </w:r>
      <w:r w:rsidRPr="00CA22F4">
        <w:rPr>
          <w:color w:val="6D6E71"/>
          <w:lang w:val="nl-NL"/>
        </w:rPr>
        <w:t>vuld.</w:t>
      </w:r>
    </w:p>
    <w:p w14:paraId="02261CB0" w14:textId="77777777" w:rsidR="00624579" w:rsidRPr="00CA22F4" w:rsidRDefault="00CA22F4" w:rsidP="00CD3340">
      <w:pPr>
        <w:pStyle w:val="Plattetekst"/>
        <w:numPr>
          <w:ilvl w:val="0"/>
          <w:numId w:val="25"/>
        </w:numPr>
        <w:tabs>
          <w:tab w:val="left" w:pos="1303"/>
        </w:tabs>
        <w:spacing w:line="264" w:lineRule="exact"/>
        <w:ind w:left="1303" w:right="1134"/>
        <w:jc w:val="both"/>
        <w:rPr>
          <w:lang w:val="nl-NL"/>
        </w:rPr>
      </w:pPr>
      <w:r w:rsidRPr="00CA22F4">
        <w:rPr>
          <w:color w:val="6D6E71"/>
          <w:spacing w:val="-10"/>
          <w:lang w:val="nl-NL"/>
        </w:rPr>
        <w:t>V</w:t>
      </w:r>
      <w:r w:rsidRPr="00CA22F4">
        <w:rPr>
          <w:color w:val="6D6E71"/>
          <w:lang w:val="nl-NL"/>
        </w:rPr>
        <w:t>oor</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8"/>
          <w:lang w:val="nl-NL"/>
        </w:rPr>
        <w:t xml:space="preserve"> </w:t>
      </w:r>
      <w:r w:rsidRPr="00CA22F4">
        <w:rPr>
          <w:color w:val="6D6E71"/>
          <w:spacing w:val="-5"/>
          <w:lang w:val="nl-NL"/>
        </w:rPr>
        <w:t>z</w:t>
      </w:r>
      <w:r w:rsidRPr="00CA22F4">
        <w:rPr>
          <w:color w:val="6D6E71"/>
          <w:lang w:val="nl-NL"/>
        </w:rPr>
        <w:t>elf</w:t>
      </w:r>
      <w:r w:rsidRPr="00CA22F4">
        <w:rPr>
          <w:color w:val="6D6E71"/>
          <w:spacing w:val="9"/>
          <w:lang w:val="nl-NL"/>
        </w:rPr>
        <w:t xml:space="preserve"> </w:t>
      </w:r>
      <w:r w:rsidRPr="00CA22F4">
        <w:rPr>
          <w:color w:val="6D6E71"/>
          <w:lang w:val="nl-NL"/>
        </w:rPr>
        <w:t>om</w:t>
      </w:r>
      <w:r w:rsidRPr="00CA22F4">
        <w:rPr>
          <w:color w:val="6D6E71"/>
          <w:spacing w:val="8"/>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rijtje</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9"/>
          <w:lang w:val="nl-NL"/>
        </w:rPr>
        <w:t xml:space="preserve"> </w:t>
      </w:r>
      <w:r w:rsidRPr="00CA22F4">
        <w:rPr>
          <w:color w:val="6D6E71"/>
          <w:spacing w:val="-3"/>
          <w:lang w:val="nl-NL"/>
        </w:rPr>
        <w:t>wa</w:t>
      </w:r>
      <w:r w:rsidRPr="00CA22F4">
        <w:rPr>
          <w:color w:val="6D6E71"/>
          <w:lang w:val="nl-NL"/>
        </w:rPr>
        <w:t>t</w:t>
      </w:r>
      <w:r w:rsidRPr="00CA22F4">
        <w:rPr>
          <w:color w:val="6D6E71"/>
          <w:spacing w:val="8"/>
          <w:lang w:val="nl-NL"/>
        </w:rPr>
        <w:t xml:space="preserve"> </w:t>
      </w:r>
      <w:r w:rsidRPr="00CA22F4">
        <w:rPr>
          <w:color w:val="6D6E71"/>
          <w:lang w:val="nl-NL"/>
        </w:rPr>
        <w:t>er</w:t>
      </w:r>
      <w:r w:rsidRPr="00CA22F4">
        <w:rPr>
          <w:color w:val="6D6E71"/>
          <w:spacing w:val="9"/>
          <w:lang w:val="nl-NL"/>
        </w:rPr>
        <w:t xml:space="preserve"> </w:t>
      </w:r>
      <w:r w:rsidRPr="00CA22F4">
        <w:rPr>
          <w:color w:val="6D6E71"/>
          <w:lang w:val="nl-NL"/>
        </w:rPr>
        <w:t>is</w:t>
      </w:r>
      <w:r w:rsidRPr="00CA22F4">
        <w:rPr>
          <w:color w:val="6D6E71"/>
          <w:spacing w:val="10"/>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ormulier</w:t>
      </w:r>
      <w:r w:rsidRPr="00CA22F4">
        <w:rPr>
          <w:color w:val="6D6E71"/>
          <w:spacing w:val="8"/>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9"/>
          <w:lang w:val="nl-NL"/>
        </w:rPr>
        <w:t xml:space="preserve"> </w:t>
      </w:r>
      <w:r w:rsidRPr="00CA22F4">
        <w:rPr>
          <w:color w:val="6D6E71"/>
          <w:lang w:val="nl-NL"/>
        </w:rPr>
        <w:t>o.a.</w:t>
      </w:r>
    </w:p>
    <w:p w14:paraId="0B274BDB" w14:textId="77777777" w:rsidR="00624579" w:rsidRPr="00CA22F4" w:rsidRDefault="00CA22F4">
      <w:pPr>
        <w:pStyle w:val="Plattetekst"/>
        <w:spacing w:line="264" w:lineRule="exact"/>
        <w:ind w:left="1313"/>
        <w:rPr>
          <w:lang w:val="nl-NL"/>
        </w:rPr>
      </w:pP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 bij de schoolleide</w:t>
      </w:r>
      <w:r w:rsidRPr="00CA22F4">
        <w:rPr>
          <w:color w:val="6D6E71"/>
          <w:spacing w:val="-22"/>
          <w:lang w:val="nl-NL"/>
        </w:rPr>
        <w:t>r</w:t>
      </w:r>
      <w:r w:rsidRPr="00CA22F4">
        <w:rPr>
          <w:color w:val="6D6E71"/>
          <w:lang w:val="nl-NL"/>
        </w:rPr>
        <w:t>. Op d</w:t>
      </w:r>
      <w:r w:rsidRPr="00CA22F4">
        <w:rPr>
          <w:color w:val="6D6E71"/>
          <w:spacing w:val="-2"/>
          <w:lang w:val="nl-NL"/>
        </w:rPr>
        <w:t>e</w:t>
      </w:r>
      <w:r w:rsidRPr="00CA22F4">
        <w:rPr>
          <w:color w:val="6D6E71"/>
          <w:spacing w:val="-5"/>
          <w:lang w:val="nl-NL"/>
        </w:rPr>
        <w:t>z</w:t>
      </w:r>
      <w:r w:rsidRPr="00CA22F4">
        <w:rPr>
          <w:color w:val="6D6E71"/>
          <w:lang w:val="nl-NL"/>
        </w:rPr>
        <w:t>e wij</w:t>
      </w:r>
      <w:r w:rsidRPr="00CA22F4">
        <w:rPr>
          <w:color w:val="6D6E71"/>
          <w:spacing w:val="-5"/>
          <w:lang w:val="nl-NL"/>
        </w:rPr>
        <w:t>z</w:t>
      </w:r>
      <w:r w:rsidRPr="00CA22F4">
        <w:rPr>
          <w:color w:val="6D6E71"/>
          <w:lang w:val="nl-NL"/>
        </w:rPr>
        <w:t xml:space="preserve">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zij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p>
    <w:p w14:paraId="7D95C1B6" w14:textId="77777777" w:rsidR="00624579" w:rsidRPr="00CA22F4" w:rsidRDefault="00CA22F4" w:rsidP="00CD3340">
      <w:pPr>
        <w:pStyle w:val="Plattetekst"/>
        <w:numPr>
          <w:ilvl w:val="0"/>
          <w:numId w:val="25"/>
        </w:numPr>
        <w:tabs>
          <w:tab w:val="left" w:pos="1286"/>
        </w:tabs>
        <w:spacing w:line="264" w:lineRule="exact"/>
        <w:ind w:left="1286" w:right="1133" w:hanging="153"/>
        <w:jc w:val="both"/>
        <w:rPr>
          <w:lang w:val="nl-NL"/>
        </w:rPr>
      </w:pPr>
      <w:r w:rsidRPr="00CA22F4">
        <w:rPr>
          <w:color w:val="6D6E71"/>
          <w:lang w:val="nl-NL"/>
        </w:rPr>
        <w:t>De</w:t>
      </w:r>
      <w:r w:rsidRPr="00CA22F4">
        <w:rPr>
          <w:color w:val="6D6E71"/>
          <w:spacing w:val="-9"/>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8"/>
          <w:lang w:val="nl-NL"/>
        </w:rPr>
        <w:t xml:space="preserve"> </w:t>
      </w:r>
      <w:r w:rsidRPr="00CA22F4">
        <w:rPr>
          <w:color w:val="6D6E71"/>
          <w:lang w:val="nl-NL"/>
        </w:rPr>
        <w:t>uit</w:t>
      </w:r>
      <w:r w:rsidRPr="00CA22F4">
        <w:rPr>
          <w:color w:val="6D6E71"/>
          <w:spacing w:val="-7"/>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5"/>
          <w:lang w:val="nl-NL"/>
        </w:rPr>
        <w:t>f</w:t>
      </w:r>
      <w:r w:rsidRPr="00CA22F4">
        <w:rPr>
          <w:color w:val="6D6E71"/>
          <w:lang w:val="nl-NL"/>
        </w:rPr>
        <w:t>ormulie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7"/>
          <w:lang w:val="nl-NL"/>
        </w:rPr>
        <w:t xml:space="preserve"> </w:t>
      </w:r>
      <w:r w:rsidRPr="00CA22F4">
        <w:rPr>
          <w:color w:val="6D6E71"/>
          <w:spacing w:val="-2"/>
          <w:lang w:val="nl-NL"/>
        </w:rPr>
        <w:t>g</w:t>
      </w:r>
      <w:r w:rsidRPr="00CA22F4">
        <w:rPr>
          <w:color w:val="6D6E71"/>
          <w:lang w:val="nl-NL"/>
        </w:rPr>
        <w:t>ebrui</w:t>
      </w:r>
      <w:r w:rsidRPr="00CA22F4">
        <w:rPr>
          <w:color w:val="6D6E71"/>
          <w:spacing w:val="-2"/>
          <w:lang w:val="nl-NL"/>
        </w:rPr>
        <w:t>k</w:t>
      </w:r>
      <w:r w:rsidRPr="00CA22F4">
        <w:rPr>
          <w:color w:val="6D6E71"/>
          <w:lang w:val="nl-NL"/>
        </w:rPr>
        <w:t>t</w:t>
      </w:r>
      <w:r w:rsidRPr="00CA22F4">
        <w:rPr>
          <w:color w:val="6D6E71"/>
          <w:spacing w:val="-9"/>
          <w:lang w:val="nl-NL"/>
        </w:rPr>
        <w:t xml:space="preserve"> </w:t>
      </w:r>
      <w:r w:rsidRPr="00CA22F4">
        <w:rPr>
          <w:color w:val="6D6E71"/>
          <w:lang w:val="nl-NL"/>
        </w:rPr>
        <w:t>om</w:t>
      </w:r>
      <w:r w:rsidRPr="00CA22F4">
        <w:rPr>
          <w:color w:val="6D6E71"/>
          <w:spacing w:val="-8"/>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8"/>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r w:rsidRPr="00CA22F4">
        <w:rPr>
          <w:color w:val="6D6E71"/>
          <w:spacing w:val="-7"/>
          <w:lang w:val="nl-NL"/>
        </w:rPr>
        <w:t xml:space="preserve"> </w:t>
      </w:r>
      <w:r w:rsidRPr="00CA22F4">
        <w:rPr>
          <w:color w:val="6D6E71"/>
          <w:lang w:val="nl-NL"/>
        </w:rPr>
        <w:t>daar</w:t>
      </w:r>
      <w:r w:rsidRPr="00CA22F4">
        <w:rPr>
          <w:color w:val="6D6E71"/>
          <w:spacing w:val="-8"/>
          <w:lang w:val="nl-NL"/>
        </w:rPr>
        <w:t xml:space="preserve"> </w:t>
      </w:r>
      <w:r w:rsidRPr="00CA22F4">
        <w:rPr>
          <w:color w:val="6D6E71"/>
          <w:spacing w:val="-3"/>
          <w:lang w:val="nl-NL"/>
        </w:rPr>
        <w:t>w</w:t>
      </w:r>
      <w:r w:rsidRPr="00CA22F4">
        <w:rPr>
          <w:color w:val="6D6E71"/>
          <w:lang w:val="nl-NL"/>
        </w:rPr>
        <w:t>aar</w:t>
      </w:r>
      <w:r w:rsidRPr="00CA22F4">
        <w:rPr>
          <w:color w:val="6D6E71"/>
          <w:spacing w:val="-8"/>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8"/>
          <w:lang w:val="nl-NL"/>
        </w:rPr>
        <w:t xml:space="preserve"> </w:t>
      </w:r>
      <w:r w:rsidRPr="00CA22F4">
        <w:rPr>
          <w:color w:val="6D6E71"/>
          <w:spacing w:val="-3"/>
          <w:lang w:val="nl-NL"/>
        </w:rPr>
        <w:t>t</w:t>
      </w:r>
      <w:r w:rsidRPr="00CA22F4">
        <w:rPr>
          <w:color w:val="6D6E71"/>
          <w:lang w:val="nl-NL"/>
        </w:rPr>
        <w:t>ot</w:t>
      </w:r>
      <w:r w:rsidRPr="00CA22F4">
        <w:rPr>
          <w:color w:val="6D6E71"/>
          <w:spacing w:val="-7"/>
          <w:lang w:val="nl-NL"/>
        </w:rPr>
        <w:t xml:space="preserve"> </w:t>
      </w:r>
      <w:r w:rsidRPr="00CA22F4">
        <w:rPr>
          <w:color w:val="6D6E71"/>
          <w:lang w:val="nl-NL"/>
        </w:rPr>
        <w:t>een</w:t>
      </w:r>
    </w:p>
    <w:p w14:paraId="753559F1" w14:textId="77777777" w:rsidR="00624579" w:rsidRPr="00CA22F4" w:rsidRDefault="00CA22F4">
      <w:pPr>
        <w:pStyle w:val="Plattetekst"/>
        <w:spacing w:line="264" w:lineRule="exact"/>
        <w:ind w:left="1313"/>
        <w:rPr>
          <w:lang w:val="nl-NL"/>
        </w:rPr>
      </w:pPr>
      <w:r w:rsidRPr="00CA22F4">
        <w:rPr>
          <w:color w:val="6D6E71"/>
          <w:lang w:val="nl-NL"/>
        </w:rPr>
        <w:t xml:space="preserve">minimum </w:t>
      </w:r>
      <w:r w:rsidRPr="00CA22F4">
        <w:rPr>
          <w:color w:val="6D6E71"/>
          <w:spacing w:val="-3"/>
          <w:lang w:val="nl-NL"/>
        </w:rPr>
        <w:t>t</w:t>
      </w:r>
      <w:r w:rsidRPr="00CA22F4">
        <w:rPr>
          <w:color w:val="6D6E71"/>
          <w:lang w:val="nl-NL"/>
        </w:rPr>
        <w:t>e beper</w:t>
      </w:r>
      <w:r w:rsidRPr="00CA22F4">
        <w:rPr>
          <w:color w:val="6D6E71"/>
          <w:spacing w:val="-8"/>
          <w:lang w:val="nl-NL"/>
        </w:rPr>
        <w:t>k</w:t>
      </w:r>
      <w:r w:rsidRPr="00CA22F4">
        <w:rPr>
          <w:color w:val="6D6E71"/>
          <w:lang w:val="nl-NL"/>
        </w:rPr>
        <w:t xml:space="preserve">en en daar </w:t>
      </w:r>
      <w:r w:rsidRPr="00CA22F4">
        <w:rPr>
          <w:color w:val="6D6E71"/>
          <w:spacing w:val="-3"/>
          <w:lang w:val="nl-NL"/>
        </w:rPr>
        <w:t>w</w:t>
      </w:r>
      <w:r w:rsidRPr="00CA22F4">
        <w:rPr>
          <w:color w:val="6D6E71"/>
          <w:lang w:val="nl-NL"/>
        </w:rPr>
        <w:t>aar nood</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 de o</w:t>
      </w:r>
      <w:r w:rsidRPr="00CA22F4">
        <w:rPr>
          <w:color w:val="6D6E71"/>
          <w:spacing w:val="-1"/>
          <w:lang w:val="nl-NL"/>
        </w:rPr>
        <w:t>p</w:t>
      </w:r>
      <w:r w:rsidRPr="00CA22F4">
        <w:rPr>
          <w:color w:val="6D6E71"/>
          <w:spacing w:val="-4"/>
          <w:lang w:val="nl-NL"/>
        </w:rPr>
        <w:t>v</w:t>
      </w:r>
      <w:r w:rsidRPr="00CA22F4">
        <w:rPr>
          <w:color w:val="6D6E71"/>
          <w:lang w:val="nl-NL"/>
        </w:rPr>
        <w:t xml:space="preserve">ang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erb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w:t>
      </w:r>
    </w:p>
    <w:p w14:paraId="1AC866C4" w14:textId="77777777" w:rsidR="00624579" w:rsidRPr="00CA22F4" w:rsidRDefault="00624579">
      <w:pPr>
        <w:spacing w:before="18" w:line="240" w:lineRule="exact"/>
        <w:rPr>
          <w:sz w:val="24"/>
          <w:szCs w:val="24"/>
          <w:lang w:val="nl-NL"/>
        </w:rPr>
      </w:pPr>
    </w:p>
    <w:p w14:paraId="151B3C8E" w14:textId="77777777" w:rsidR="00624579" w:rsidRPr="00CA22F4" w:rsidRDefault="00CA22F4">
      <w:pPr>
        <w:pStyle w:val="Plattetekst"/>
        <w:spacing w:line="264" w:lineRule="exact"/>
        <w:ind w:right="1133"/>
        <w:jc w:val="both"/>
        <w:rPr>
          <w:lang w:val="nl-NL"/>
        </w:rPr>
      </w:pPr>
      <w:r w:rsidRPr="00CA22F4">
        <w:rPr>
          <w:color w:val="6D6E71"/>
          <w:lang w:val="nl-NL"/>
        </w:rPr>
        <w:t>Alle</w:t>
      </w:r>
      <w:r w:rsidRPr="00CA22F4">
        <w:rPr>
          <w:color w:val="6D6E71"/>
          <w:spacing w:val="31"/>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32"/>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r w:rsidRPr="00CA22F4">
        <w:rPr>
          <w:color w:val="6D6E71"/>
          <w:spacing w:val="3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1"/>
          <w:lang w:val="nl-NL"/>
        </w:rPr>
        <w:t xml:space="preserve"> </w:t>
      </w:r>
      <w:r w:rsidRPr="00CA22F4">
        <w:rPr>
          <w:color w:val="6D6E71"/>
          <w:lang w:val="nl-NL"/>
        </w:rPr>
        <w:t>–</w:t>
      </w:r>
      <w:r w:rsidRPr="00CA22F4">
        <w:rPr>
          <w:color w:val="6D6E71"/>
          <w:spacing w:val="32"/>
          <w:lang w:val="nl-NL"/>
        </w:rPr>
        <w:t xml:space="preserve"> </w:t>
      </w:r>
      <w:r w:rsidRPr="00CA22F4">
        <w:rPr>
          <w:color w:val="6D6E71"/>
          <w:lang w:val="nl-NL"/>
        </w:rPr>
        <w:t>anoniem</w:t>
      </w:r>
      <w:r w:rsidRPr="00CA22F4">
        <w:rPr>
          <w:color w:val="6D6E71"/>
          <w:spacing w:val="32"/>
          <w:lang w:val="nl-NL"/>
        </w:rPr>
        <w:t xml:space="preserve"> </w:t>
      </w:r>
      <w:r w:rsidRPr="00CA22F4">
        <w:rPr>
          <w:color w:val="6D6E71"/>
          <w:lang w:val="nl-NL"/>
        </w:rPr>
        <w:t>–</w:t>
      </w:r>
      <w:r w:rsidRPr="00CA22F4">
        <w:rPr>
          <w:color w:val="6D6E71"/>
          <w:spacing w:val="32"/>
          <w:lang w:val="nl-NL"/>
        </w:rPr>
        <w:t xml:space="preserve"> </w:t>
      </w:r>
      <w:r w:rsidRPr="00CA22F4">
        <w:rPr>
          <w:color w:val="6D6E71"/>
          <w:lang w:val="nl-NL"/>
        </w:rPr>
        <w:t>in</w:t>
      </w:r>
      <w:r w:rsidRPr="00CA22F4">
        <w:rPr>
          <w:color w:val="6D6E71"/>
          <w:spacing w:val="31"/>
          <w:lang w:val="nl-NL"/>
        </w:rPr>
        <w:t xml:space="preserve"> </w:t>
      </w:r>
      <w:r w:rsidRPr="00CA22F4">
        <w:rPr>
          <w:color w:val="6D6E71"/>
          <w:lang w:val="nl-NL"/>
        </w:rPr>
        <w:t>een</w:t>
      </w:r>
      <w:r w:rsidRPr="00CA22F4">
        <w:rPr>
          <w:color w:val="6D6E71"/>
          <w:spacing w:val="31"/>
          <w:lang w:val="nl-NL"/>
        </w:rPr>
        <w:t xml:space="preserve"> </w:t>
      </w:r>
      <w:r w:rsidRPr="00CA22F4">
        <w:rPr>
          <w:color w:val="6D6E71"/>
          <w:lang w:val="nl-NL"/>
        </w:rPr>
        <w:t>(digi</w:t>
      </w:r>
      <w:r w:rsidRPr="00CA22F4">
        <w:rPr>
          <w:color w:val="6D6E71"/>
          <w:spacing w:val="-3"/>
          <w:lang w:val="nl-NL"/>
        </w:rPr>
        <w:t>t</w:t>
      </w:r>
      <w:r w:rsidRPr="00CA22F4">
        <w:rPr>
          <w:color w:val="6D6E71"/>
          <w:lang w:val="nl-NL"/>
        </w:rPr>
        <w:t>aal)</w:t>
      </w:r>
      <w:r w:rsidRPr="00CA22F4">
        <w:rPr>
          <w:color w:val="6D6E71"/>
          <w:spacing w:val="32"/>
          <w:lang w:val="nl-NL"/>
        </w:rPr>
        <w:t xml:space="preserve"> </w:t>
      </w:r>
      <w:r w:rsidRPr="00CA22F4">
        <w:rPr>
          <w:color w:val="6D6E71"/>
          <w:lang w:val="nl-NL"/>
        </w:rPr>
        <w:t>be</w:t>
      </w:r>
      <w:r w:rsidRPr="00CA22F4">
        <w:rPr>
          <w:color w:val="6D6E71"/>
          <w:spacing w:val="-3"/>
          <w:lang w:val="nl-NL"/>
        </w:rPr>
        <w:t>st</w:t>
      </w:r>
      <w:r w:rsidRPr="00CA22F4">
        <w:rPr>
          <w:color w:val="6D6E71"/>
          <w:lang w:val="nl-NL"/>
        </w:rPr>
        <w:t>and</w:t>
      </w:r>
      <w:r w:rsidRPr="00CA22F4">
        <w:rPr>
          <w:color w:val="6D6E71"/>
          <w:spacing w:val="31"/>
          <w:lang w:val="nl-NL"/>
        </w:rPr>
        <w:t xml:space="preserve"> </w:t>
      </w:r>
      <w:r w:rsidRPr="00CA22F4">
        <w:rPr>
          <w:color w:val="6D6E71"/>
          <w:lang w:val="nl-NL"/>
        </w:rPr>
        <w:t>op</w:t>
      </w:r>
      <w:r w:rsidRPr="00CA22F4">
        <w:rPr>
          <w:color w:val="6D6E71"/>
          <w:spacing w:val="-2"/>
          <w:lang w:val="nl-NL"/>
        </w:rPr>
        <w:t>g</w:t>
      </w:r>
      <w:r w:rsidRPr="00CA22F4">
        <w:rPr>
          <w:color w:val="6D6E71"/>
          <w:lang w:val="nl-NL"/>
        </w:rPr>
        <w:t>enomen.</w:t>
      </w:r>
      <w:r w:rsidRPr="00CA22F4">
        <w:rPr>
          <w:color w:val="6D6E71"/>
          <w:spacing w:val="32"/>
          <w:lang w:val="nl-NL"/>
        </w:rPr>
        <w:t xml:space="preserve"> </w:t>
      </w:r>
      <w:r w:rsidRPr="00CA22F4">
        <w:rPr>
          <w:color w:val="6D6E71"/>
          <w:lang w:val="nl-NL"/>
        </w:rPr>
        <w:t>O</w:t>
      </w:r>
      <w:r w:rsidRPr="00CA22F4">
        <w:rPr>
          <w:color w:val="6D6E71"/>
          <w:spacing w:val="-3"/>
          <w:lang w:val="nl-NL"/>
        </w:rPr>
        <w:t>v</w:t>
      </w:r>
      <w:r w:rsidRPr="00CA22F4">
        <w:rPr>
          <w:color w:val="6D6E71"/>
          <w:lang w:val="nl-NL"/>
        </w:rPr>
        <w:t>erzic</w:t>
      </w:r>
      <w:r w:rsidRPr="00CA22F4">
        <w:rPr>
          <w:color w:val="6D6E71"/>
          <w:spacing w:val="-3"/>
          <w:lang w:val="nl-NL"/>
        </w:rPr>
        <w:t>ht</w:t>
      </w:r>
      <w:r w:rsidRPr="00CA22F4">
        <w:rPr>
          <w:color w:val="6D6E71"/>
          <w:lang w:val="nl-NL"/>
        </w:rPr>
        <w:t>en en</w:t>
      </w:r>
      <w:r w:rsidRPr="00CA22F4">
        <w:rPr>
          <w:color w:val="6D6E71"/>
          <w:spacing w:val="20"/>
          <w:lang w:val="nl-NL"/>
        </w:rPr>
        <w:t xml:space="preserve"> </w:t>
      </w:r>
      <w:r w:rsidRPr="00CA22F4">
        <w:rPr>
          <w:color w:val="6D6E71"/>
          <w:lang w:val="nl-NL"/>
        </w:rPr>
        <w:t>anal</w:t>
      </w:r>
      <w:r w:rsidRPr="00CA22F4">
        <w:rPr>
          <w:color w:val="6D6E71"/>
          <w:spacing w:val="-2"/>
          <w:lang w:val="nl-NL"/>
        </w:rPr>
        <w:t>y</w:t>
      </w:r>
      <w:r w:rsidRPr="00CA22F4">
        <w:rPr>
          <w:color w:val="6D6E71"/>
          <w:lang w:val="nl-NL"/>
        </w:rPr>
        <w:t>ses</w:t>
      </w:r>
      <w:r w:rsidRPr="00CA22F4">
        <w:rPr>
          <w:color w:val="6D6E71"/>
          <w:spacing w:val="2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f</w:t>
      </w:r>
      <w:r w:rsidRPr="00CA22F4">
        <w:rPr>
          <w:color w:val="6D6E71"/>
          <w:spacing w:val="-3"/>
          <w:lang w:val="nl-NL"/>
        </w:rPr>
        <w:t>r</w:t>
      </w:r>
      <w:r w:rsidRPr="00CA22F4">
        <w:rPr>
          <w:color w:val="6D6E71"/>
          <w:lang w:val="nl-NL"/>
        </w:rPr>
        <w:t>eque</w:t>
      </w:r>
      <w:r w:rsidRPr="00CA22F4">
        <w:rPr>
          <w:color w:val="6D6E71"/>
          <w:spacing w:val="-2"/>
          <w:lang w:val="nl-NL"/>
        </w:rPr>
        <w:t>n</w:t>
      </w:r>
      <w:r w:rsidRPr="00CA22F4">
        <w:rPr>
          <w:color w:val="6D6E71"/>
          <w:lang w:val="nl-NL"/>
        </w:rPr>
        <w:t>tie,</w:t>
      </w:r>
      <w:r w:rsidRPr="00CA22F4">
        <w:rPr>
          <w:color w:val="6D6E71"/>
          <w:spacing w:val="20"/>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22"/>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om</w:t>
      </w:r>
      <w:r w:rsidRPr="00CA22F4">
        <w:rPr>
          <w:color w:val="6D6E71"/>
          <w:spacing w:val="-3"/>
          <w:lang w:val="nl-NL"/>
        </w:rPr>
        <w:t>st</w:t>
      </w:r>
      <w:r w:rsidRPr="00CA22F4">
        <w:rPr>
          <w:color w:val="6D6E71"/>
          <w:lang w:val="nl-NL"/>
        </w:rPr>
        <w:t>andigheden</w:t>
      </w:r>
      <w:r w:rsidRPr="00CA22F4">
        <w:rPr>
          <w:color w:val="6D6E71"/>
          <w:spacing w:val="22"/>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onder</w:t>
      </w:r>
      <w:r w:rsidRPr="00CA22F4">
        <w:rPr>
          <w:color w:val="6D6E71"/>
          <w:spacing w:val="20"/>
          <w:lang w:val="nl-NL"/>
        </w:rPr>
        <w:t xml:space="preserve"> </w:t>
      </w:r>
      <w:r w:rsidRPr="00CA22F4">
        <w:rPr>
          <w:color w:val="6D6E71"/>
          <w:lang w:val="nl-NL"/>
        </w:rPr>
        <w:t>de schok</w:t>
      </w:r>
      <w:r w:rsidRPr="00CA22F4">
        <w:rPr>
          <w:color w:val="6D6E71"/>
          <w:spacing w:val="-8"/>
          <w:lang w:val="nl-NL"/>
        </w:rPr>
        <w:t>k</w:t>
      </w:r>
      <w:r w:rsidRPr="00CA22F4">
        <w:rPr>
          <w:color w:val="6D6E71"/>
          <w:lang w:val="nl-NL"/>
        </w:rPr>
        <w:t>ende</w:t>
      </w:r>
      <w:r w:rsidRPr="00CA22F4">
        <w:rPr>
          <w:color w:val="6D6E71"/>
          <w:spacing w:val="6"/>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r w:rsidRPr="00CA22F4">
        <w:rPr>
          <w:color w:val="6D6E71"/>
          <w:spacing w:val="6"/>
          <w:lang w:val="nl-NL"/>
        </w:rPr>
        <w:t xml:space="preserve"> </w:t>
      </w:r>
      <w:r w:rsidRPr="00CA22F4">
        <w:rPr>
          <w:color w:val="6D6E71"/>
          <w:lang w:val="nl-NL"/>
        </w:rPr>
        <w:t>hebben</w:t>
      </w:r>
      <w:r w:rsidRPr="00CA22F4">
        <w:rPr>
          <w:color w:val="6D6E71"/>
          <w:spacing w:val="6"/>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6"/>
          <w:lang w:val="nl-NL"/>
        </w:rPr>
        <w:t xml:space="preserve"> </w:t>
      </w:r>
      <w:r w:rsidRPr="00CA22F4">
        <w:rPr>
          <w:color w:val="6D6E71"/>
          <w:spacing w:val="-8"/>
          <w:lang w:val="nl-NL"/>
        </w:rPr>
        <w:t>k</w:t>
      </w:r>
      <w:r w:rsidRPr="00CA22F4">
        <w:rPr>
          <w:color w:val="6D6E71"/>
          <w:lang w:val="nl-NL"/>
        </w:rPr>
        <w:t>omen</w:t>
      </w:r>
      <w:r w:rsidRPr="00CA22F4">
        <w:rPr>
          <w:color w:val="6D6E71"/>
          <w:spacing w:val="6"/>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lang w:val="nl-NL"/>
        </w:rPr>
        <w:t>wij</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spacing w:val="-3"/>
          <w:lang w:val="nl-NL"/>
        </w:rPr>
        <w:t>t</w:t>
      </w:r>
      <w:r w:rsidRPr="00CA22F4">
        <w:rPr>
          <w:color w:val="6D6E71"/>
          <w:lang w:val="nl-NL"/>
        </w:rPr>
        <w:t>er</w:t>
      </w:r>
      <w:r w:rsidRPr="00CA22F4">
        <w:rPr>
          <w:color w:val="6D6E71"/>
          <w:spacing w:val="5"/>
          <w:lang w:val="nl-NL"/>
        </w:rPr>
        <w:t xml:space="preserve"> </w:t>
      </w:r>
      <w:r w:rsidRPr="00CA22F4">
        <w:rPr>
          <w:color w:val="6D6E71"/>
          <w:lang w:val="nl-NL"/>
        </w:rPr>
        <w:t>beschikking</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schoolleide</w:t>
      </w:r>
      <w:r w:rsidRPr="00CA22F4">
        <w:rPr>
          <w:color w:val="6D6E71"/>
          <w:spacing w:val="-19"/>
          <w:lang w:val="nl-NL"/>
        </w:rPr>
        <w:t>r</w:t>
      </w:r>
      <w:r w:rsidRPr="00CA22F4">
        <w:rPr>
          <w:color w:val="6D6E71"/>
          <w:lang w:val="nl-NL"/>
        </w:rPr>
        <w:t>, 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 en med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enscha</w:t>
      </w:r>
      <w:r w:rsidRPr="00CA22F4">
        <w:rPr>
          <w:color w:val="6D6E71"/>
          <w:spacing w:val="-1"/>
          <w:lang w:val="nl-NL"/>
        </w:rPr>
        <w:t>p</w:t>
      </w:r>
      <w:r w:rsidRPr="00CA22F4">
        <w:rPr>
          <w:color w:val="6D6E71"/>
          <w:lang w:val="nl-NL"/>
        </w:rPr>
        <w:t>s</w:t>
      </w:r>
      <w:r w:rsidRPr="00CA22F4">
        <w:rPr>
          <w:color w:val="6D6E71"/>
          <w:spacing w:val="-5"/>
          <w:lang w:val="nl-NL"/>
        </w:rPr>
        <w:t>r</w:t>
      </w:r>
      <w:r w:rsidRPr="00CA22F4">
        <w:rPr>
          <w:color w:val="6D6E71"/>
          <w:lang w:val="nl-NL"/>
        </w:rPr>
        <w:t>aad.</w:t>
      </w:r>
    </w:p>
    <w:p w14:paraId="50EED4C6" w14:textId="77777777" w:rsidR="00624579" w:rsidRPr="00CA22F4" w:rsidRDefault="00624579">
      <w:pPr>
        <w:spacing w:line="264" w:lineRule="exact"/>
        <w:jc w:val="both"/>
        <w:rPr>
          <w:lang w:val="nl-NL"/>
        </w:rPr>
        <w:sectPr w:rsidR="00624579" w:rsidRPr="00CA22F4">
          <w:headerReference w:type="even" r:id="rId60"/>
          <w:headerReference w:type="default" r:id="rId61"/>
          <w:pgSz w:w="11906" w:h="16840"/>
          <w:pgMar w:top="900" w:right="0" w:bottom="500" w:left="0" w:header="0" w:footer="316" w:gutter="0"/>
          <w:cols w:space="708"/>
        </w:sectPr>
      </w:pPr>
    </w:p>
    <w:p w14:paraId="75658AD1" w14:textId="77777777" w:rsidR="00624579" w:rsidRPr="00CA22F4" w:rsidRDefault="00CA22F4">
      <w:pPr>
        <w:pStyle w:val="Kop2"/>
        <w:spacing w:line="311" w:lineRule="exact"/>
        <w:ind w:right="4433"/>
        <w:jc w:val="both"/>
        <w:rPr>
          <w:b w:val="0"/>
          <w:bCs w:val="0"/>
          <w:lang w:val="nl-NL"/>
        </w:rPr>
      </w:pP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
          <w:lang w:val="nl-NL"/>
        </w:rPr>
        <w:t xml:space="preserve"> </w:t>
      </w:r>
      <w:r w:rsidRPr="00CA22F4">
        <w:rPr>
          <w:color w:val="6D6E71"/>
          <w:spacing w:val="-3"/>
          <w:lang w:val="nl-NL"/>
        </w:rPr>
        <w:t>v</w:t>
      </w:r>
      <w:r w:rsidRPr="00CA22F4">
        <w:rPr>
          <w:color w:val="6D6E71"/>
          <w:lang w:val="nl-NL"/>
        </w:rPr>
        <w:t>oor o</w:t>
      </w:r>
      <w:r w:rsidRPr="00CA22F4">
        <w:rPr>
          <w:color w:val="6D6E71"/>
          <w:spacing w:val="-2"/>
          <w:lang w:val="nl-NL"/>
        </w:rPr>
        <w:t>p</w:t>
      </w:r>
      <w:r w:rsidRPr="00CA22F4">
        <w:rPr>
          <w:color w:val="6D6E71"/>
          <w:spacing w:val="-5"/>
          <w:lang w:val="nl-NL"/>
        </w:rPr>
        <w:t>v</w:t>
      </w:r>
      <w:r w:rsidRPr="00CA22F4">
        <w:rPr>
          <w:color w:val="6D6E71"/>
          <w:lang w:val="nl-NL"/>
        </w:rPr>
        <w:t>ang</w:t>
      </w:r>
      <w:r w:rsidRPr="00CA22F4">
        <w:rPr>
          <w:color w:val="6D6E71"/>
          <w:spacing w:val="-1"/>
          <w:lang w:val="nl-NL"/>
        </w:rPr>
        <w:t xml:space="preserve"> </w:t>
      </w:r>
      <w:r w:rsidRPr="00CA22F4">
        <w:rPr>
          <w:color w:val="6D6E71"/>
          <w:lang w:val="nl-NL"/>
        </w:rPr>
        <w:t>pe</w:t>
      </w:r>
      <w:r w:rsidRPr="00CA22F4">
        <w:rPr>
          <w:color w:val="6D6E71"/>
          <w:spacing w:val="-4"/>
          <w:lang w:val="nl-NL"/>
        </w:rPr>
        <w:t>r</w:t>
      </w:r>
      <w:r w:rsidRPr="00CA22F4">
        <w:rPr>
          <w:color w:val="6D6E71"/>
          <w:lang w:val="nl-NL"/>
        </w:rPr>
        <w:t>soneel bij</w:t>
      </w:r>
      <w:r w:rsidRPr="00CA22F4">
        <w:rPr>
          <w:color w:val="6D6E71"/>
          <w:spacing w:val="-1"/>
          <w:lang w:val="nl-NL"/>
        </w:rPr>
        <w:t xml:space="preserve"> </w:t>
      </w:r>
      <w:r w:rsidRPr="00CA22F4">
        <w:rPr>
          <w:color w:val="6D6E71"/>
          <w:lang w:val="nl-NL"/>
        </w:rPr>
        <w:t>ern</w:t>
      </w:r>
      <w:r w:rsidRPr="00CA22F4">
        <w:rPr>
          <w:color w:val="6D6E71"/>
          <w:spacing w:val="-4"/>
          <w:lang w:val="nl-NL"/>
        </w:rPr>
        <w:t>s</w:t>
      </w:r>
      <w:r w:rsidRPr="00CA22F4">
        <w:rPr>
          <w:color w:val="6D6E71"/>
          <w:lang w:val="nl-NL"/>
        </w:rPr>
        <w:t>ti</w:t>
      </w:r>
      <w:r w:rsidRPr="00CA22F4">
        <w:rPr>
          <w:color w:val="6D6E71"/>
          <w:spacing w:val="-3"/>
          <w:lang w:val="nl-NL"/>
        </w:rPr>
        <w:t>g</w:t>
      </w:r>
      <w:r w:rsidRPr="00CA22F4">
        <w:rPr>
          <w:color w:val="6D6E71"/>
          <w:lang w:val="nl-NL"/>
        </w:rPr>
        <w:t>e incide</w:t>
      </w:r>
      <w:r w:rsidRPr="00CA22F4">
        <w:rPr>
          <w:color w:val="6D6E71"/>
          <w:spacing w:val="-3"/>
          <w:lang w:val="nl-NL"/>
        </w:rPr>
        <w:t>n</w:t>
      </w:r>
      <w:r w:rsidRPr="00CA22F4">
        <w:rPr>
          <w:color w:val="6D6E71"/>
          <w:spacing w:val="-4"/>
          <w:lang w:val="nl-NL"/>
        </w:rPr>
        <w:t>t</w:t>
      </w:r>
      <w:r w:rsidRPr="00CA22F4">
        <w:rPr>
          <w:color w:val="6D6E71"/>
          <w:lang w:val="nl-NL"/>
        </w:rPr>
        <w:t>en</w:t>
      </w:r>
    </w:p>
    <w:p w14:paraId="538B5A6D" w14:textId="77777777" w:rsidR="00624579" w:rsidRPr="00CA22F4" w:rsidRDefault="00624579">
      <w:pPr>
        <w:spacing w:before="2" w:line="240" w:lineRule="exact"/>
        <w:rPr>
          <w:sz w:val="24"/>
          <w:szCs w:val="24"/>
          <w:lang w:val="nl-NL"/>
        </w:rPr>
      </w:pPr>
    </w:p>
    <w:p w14:paraId="2418F405" w14:textId="77777777" w:rsidR="00624579" w:rsidRPr="00CA22F4" w:rsidRDefault="00CA22F4">
      <w:pPr>
        <w:pStyle w:val="Plattetekst"/>
        <w:spacing w:line="264" w:lineRule="exact"/>
        <w:ind w:right="1133"/>
        <w:jc w:val="both"/>
        <w:rPr>
          <w:lang w:val="nl-NL"/>
        </w:rPr>
      </w:pPr>
      <w:r w:rsidRPr="00CA22F4">
        <w:rPr>
          <w:color w:val="6D6E71"/>
          <w:lang w:val="nl-NL"/>
        </w:rPr>
        <w:t>Op</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10"/>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spacing w:val="-2"/>
          <w:lang w:val="nl-NL"/>
        </w:rPr>
        <w:t>A</w:t>
      </w:r>
      <w:r w:rsidRPr="00CA22F4">
        <w:rPr>
          <w:color w:val="6D6E71"/>
          <w:lang w:val="nl-NL"/>
        </w:rPr>
        <w:t>GSI</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pe</w:t>
      </w:r>
      <w:r w:rsidRPr="00CA22F4">
        <w:rPr>
          <w:color w:val="6D6E71"/>
          <w:spacing w:val="-4"/>
          <w:lang w:val="nl-NL"/>
        </w:rPr>
        <w:t>r</w:t>
      </w:r>
      <w:r w:rsidRPr="00CA22F4">
        <w:rPr>
          <w:color w:val="6D6E71"/>
          <w:lang w:val="nl-NL"/>
        </w:rPr>
        <w:t>soneelslid</w:t>
      </w:r>
      <w:r w:rsidRPr="00CA22F4">
        <w:rPr>
          <w:color w:val="6D6E71"/>
          <w:spacing w:val="-10"/>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0"/>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 xml:space="preserve">onden,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1"/>
          <w:lang w:val="nl-NL"/>
        </w:rPr>
        <w:t xml:space="preserve"> </w:t>
      </w:r>
      <w:r w:rsidRPr="00CA22F4">
        <w:rPr>
          <w:color w:val="6D6E71"/>
          <w:lang w:val="nl-NL"/>
        </w:rPr>
        <w:t>onmiddellijk</w:t>
      </w:r>
      <w:r w:rsidRPr="00CA22F4">
        <w:rPr>
          <w:color w:val="6D6E71"/>
          <w:spacing w:val="32"/>
          <w:lang w:val="nl-NL"/>
        </w:rPr>
        <w:t xml:space="preserve"> </w:t>
      </w:r>
      <w:r w:rsidRPr="00CA22F4">
        <w:rPr>
          <w:color w:val="6D6E71"/>
          <w:lang w:val="nl-NL"/>
        </w:rPr>
        <w:t>de</w:t>
      </w:r>
      <w:r w:rsidRPr="00CA22F4">
        <w:rPr>
          <w:color w:val="6D6E71"/>
          <w:spacing w:val="32"/>
          <w:lang w:val="nl-NL"/>
        </w:rPr>
        <w:t xml:space="preserve"> </w:t>
      </w:r>
      <w:r w:rsidRPr="00CA22F4">
        <w:rPr>
          <w:color w:val="6D6E71"/>
          <w:lang w:val="nl-NL"/>
        </w:rPr>
        <w:t>schoolleider</w:t>
      </w:r>
      <w:r w:rsidRPr="00CA22F4">
        <w:rPr>
          <w:color w:val="6D6E71"/>
          <w:spacing w:val="31"/>
          <w:lang w:val="nl-NL"/>
        </w:rPr>
        <w:t xml:space="preserve"> </w:t>
      </w:r>
      <w:r w:rsidRPr="00CA22F4">
        <w:rPr>
          <w:color w:val="6D6E71"/>
          <w:lang w:val="nl-NL"/>
        </w:rPr>
        <w:t>(</w:t>
      </w:r>
      <w:r w:rsidRPr="00CA22F4">
        <w:rPr>
          <w:color w:val="6D6E71"/>
          <w:spacing w:val="-4"/>
          <w:lang w:val="nl-NL"/>
        </w:rPr>
        <w:t>v</w:t>
      </w:r>
      <w:r w:rsidRPr="00CA22F4">
        <w:rPr>
          <w:color w:val="6D6E71"/>
          <w:lang w:val="nl-NL"/>
        </w:rPr>
        <w:t>an</w:t>
      </w:r>
      <w:r w:rsidRPr="00CA22F4">
        <w:rPr>
          <w:color w:val="6D6E71"/>
          <w:spacing w:val="32"/>
          <w:lang w:val="nl-NL"/>
        </w:rPr>
        <w:t xml:space="preserve"> </w:t>
      </w:r>
      <w:r w:rsidRPr="00CA22F4">
        <w:rPr>
          <w:color w:val="6D6E71"/>
          <w:lang w:val="nl-NL"/>
        </w:rPr>
        <w:t>de</w:t>
      </w:r>
      <w:r w:rsidRPr="00CA22F4">
        <w:rPr>
          <w:color w:val="6D6E71"/>
          <w:spacing w:val="32"/>
          <w:lang w:val="nl-NL"/>
        </w:rPr>
        <w:t xml:space="preserve"> </w:t>
      </w:r>
      <w:r w:rsidRPr="00CA22F4">
        <w:rPr>
          <w:color w:val="6D6E71"/>
          <w:lang w:val="nl-NL"/>
        </w:rPr>
        <w:t>school)</w:t>
      </w:r>
      <w:r w:rsidRPr="00CA22F4">
        <w:rPr>
          <w:color w:val="6D6E71"/>
          <w:spacing w:val="32"/>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31"/>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32"/>
          <w:lang w:val="nl-NL"/>
        </w:rPr>
        <w:t xml:space="preserve"> </w:t>
      </w:r>
      <w:r w:rsidRPr="00CA22F4">
        <w:rPr>
          <w:color w:val="6D6E71"/>
          <w:lang w:val="nl-NL"/>
        </w:rPr>
        <w:t>meldt</w:t>
      </w:r>
      <w:r w:rsidRPr="00CA22F4">
        <w:rPr>
          <w:color w:val="6D6E71"/>
          <w:spacing w:val="32"/>
          <w:lang w:val="nl-NL"/>
        </w:rPr>
        <w:t xml:space="preserve"> </w:t>
      </w:r>
      <w:r w:rsidRPr="00CA22F4">
        <w:rPr>
          <w:color w:val="6D6E71"/>
          <w:lang w:val="nl-NL"/>
        </w:rPr>
        <w:t>de</w:t>
      </w:r>
      <w:r w:rsidRPr="00CA22F4">
        <w:rPr>
          <w:color w:val="6D6E71"/>
          <w:spacing w:val="31"/>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32"/>
          <w:lang w:val="nl-NL"/>
        </w:rPr>
        <w:t xml:space="preserve"> </w:t>
      </w:r>
      <w:r w:rsidRPr="00CA22F4">
        <w:rPr>
          <w:color w:val="6D6E71"/>
          <w:lang w:val="nl-NL"/>
        </w:rPr>
        <w:t>bij</w:t>
      </w:r>
      <w:r w:rsidRPr="00CA22F4">
        <w:rPr>
          <w:color w:val="6D6E71"/>
          <w:spacing w:val="32"/>
          <w:lang w:val="nl-NL"/>
        </w:rPr>
        <w:t xml:space="preserve"> </w:t>
      </w:r>
      <w:r w:rsidRPr="00CA22F4">
        <w:rPr>
          <w:color w:val="6D6E71"/>
          <w:lang w:val="nl-NL"/>
        </w:rPr>
        <w:t>een</w:t>
      </w:r>
      <w:r w:rsidRPr="00CA22F4">
        <w:rPr>
          <w:color w:val="6D6E71"/>
          <w:spacing w:val="32"/>
          <w:lang w:val="nl-NL"/>
        </w:rPr>
        <w:t xml:space="preserve"> </w:t>
      </w:r>
      <w:r w:rsidRPr="00CA22F4">
        <w:rPr>
          <w:color w:val="6D6E71"/>
          <w:lang w:val="nl-NL"/>
        </w:rPr>
        <w:t xml:space="preserve">lid </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23"/>
          <w:lang w:val="nl-NL"/>
        </w:rPr>
        <w:t xml:space="preserve"> </w:t>
      </w:r>
      <w:r w:rsidRPr="00CA22F4">
        <w:rPr>
          <w:color w:val="6D6E71"/>
          <w:lang w:val="nl-NL"/>
        </w:rPr>
        <w:t>(</w:t>
      </w:r>
      <w:r w:rsidRPr="00CA22F4">
        <w:rPr>
          <w:color w:val="6D6E71"/>
          <w:spacing w:val="-3"/>
          <w:lang w:val="nl-NL"/>
        </w:rPr>
        <w:t>t</w:t>
      </w:r>
      <w:r w:rsidRPr="00CA22F4">
        <w:rPr>
          <w:color w:val="6D6E71"/>
          <w:lang w:val="nl-NL"/>
        </w:rPr>
        <w:t>enmin</w:t>
      </w:r>
      <w:r w:rsidRPr="00CA22F4">
        <w:rPr>
          <w:color w:val="6D6E71"/>
          <w:spacing w:val="-3"/>
          <w:lang w:val="nl-NL"/>
        </w:rPr>
        <w:t>st</w:t>
      </w:r>
      <w:r w:rsidRPr="00CA22F4">
        <w:rPr>
          <w:color w:val="6D6E71"/>
          <w:lang w:val="nl-NL"/>
        </w:rPr>
        <w:t>e</w:t>
      </w:r>
      <w:r w:rsidRPr="00CA22F4">
        <w:rPr>
          <w:color w:val="6D6E71"/>
          <w:spacing w:val="22"/>
          <w:lang w:val="nl-NL"/>
        </w:rPr>
        <w:t xml:space="preserve"> </w:t>
      </w:r>
      <w:r w:rsidRPr="00CA22F4">
        <w:rPr>
          <w:color w:val="6D6E71"/>
          <w:lang w:val="nl-NL"/>
        </w:rPr>
        <w:t>be</w:t>
      </w:r>
      <w:r w:rsidRPr="00CA22F4">
        <w:rPr>
          <w:color w:val="6D6E71"/>
          <w:spacing w:val="-3"/>
          <w:lang w:val="nl-NL"/>
        </w:rPr>
        <w:t>st</w:t>
      </w:r>
      <w:r w:rsidRPr="00CA22F4">
        <w:rPr>
          <w:color w:val="6D6E71"/>
          <w:lang w:val="nl-NL"/>
        </w:rPr>
        <w:t>aande</w:t>
      </w:r>
      <w:r w:rsidRPr="00CA22F4">
        <w:rPr>
          <w:color w:val="6D6E71"/>
          <w:spacing w:val="23"/>
          <w:lang w:val="nl-NL"/>
        </w:rPr>
        <w:t xml:space="preserve"> </w:t>
      </w:r>
      <w:r w:rsidRPr="00CA22F4">
        <w:rPr>
          <w:color w:val="6D6E71"/>
          <w:lang w:val="nl-NL"/>
        </w:rPr>
        <w:t>uit</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schoolleider</w:t>
      </w:r>
      <w:r w:rsidRPr="00CA22F4">
        <w:rPr>
          <w:color w:val="6D6E71"/>
          <w:spacing w:val="22"/>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arbo-</w:t>
      </w:r>
      <w:r w:rsidRPr="00CA22F4">
        <w:rPr>
          <w:color w:val="6D6E71"/>
          <w:spacing w:val="22"/>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2"/>
          <w:lang w:val="nl-NL"/>
        </w:rPr>
        <w:t xml:space="preserve"> </w:t>
      </w:r>
      <w:r w:rsidRPr="00CA22F4">
        <w:rPr>
          <w:color w:val="6D6E71"/>
          <w:lang w:val="nl-NL"/>
        </w:rPr>
        <w:t>De schoolleider</w:t>
      </w:r>
      <w:r w:rsidRPr="00CA22F4">
        <w:rPr>
          <w:color w:val="6D6E71"/>
          <w:spacing w:val="6"/>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5"/>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er(s)</w:t>
      </w:r>
      <w:r w:rsidRPr="00CA22F4">
        <w:rPr>
          <w:color w:val="6D6E71"/>
          <w:spacing w:val="6"/>
          <w:lang w:val="nl-NL"/>
        </w:rPr>
        <w:t xml:space="preserve"> </w:t>
      </w:r>
      <w:r w:rsidRPr="00CA22F4">
        <w:rPr>
          <w:color w:val="6D6E71"/>
          <w:lang w:val="nl-NL"/>
        </w:rPr>
        <w:t>om,</w:t>
      </w:r>
      <w:r w:rsidRPr="00CA22F4">
        <w:rPr>
          <w:color w:val="6D6E71"/>
          <w:spacing w:val="5"/>
          <w:lang w:val="nl-NL"/>
        </w:rPr>
        <w:t xml:space="preserve"> </w:t>
      </w:r>
      <w:r w:rsidRPr="00CA22F4">
        <w:rPr>
          <w:color w:val="6D6E71"/>
          <w:lang w:val="nl-NL"/>
        </w:rPr>
        <w:t>indien</w:t>
      </w:r>
      <w:r w:rsidRPr="00CA22F4">
        <w:rPr>
          <w:color w:val="6D6E71"/>
          <w:spacing w:val="7"/>
          <w:lang w:val="nl-NL"/>
        </w:rPr>
        <w:t xml:space="preserve"> </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aak</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 xml:space="preserve">en. </w:t>
      </w:r>
      <w:r w:rsidRPr="00CA22F4">
        <w:rPr>
          <w:color w:val="6D6E71"/>
          <w:spacing w:val="-20"/>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door de</w:t>
      </w:r>
      <w:r w:rsidRPr="00CA22F4">
        <w:rPr>
          <w:color w:val="6D6E71"/>
          <w:spacing w:val="-1"/>
          <w:lang w:val="nl-NL"/>
        </w:rPr>
        <w:t xml:space="preserve"> </w:t>
      </w:r>
      <w:r w:rsidRPr="00CA22F4">
        <w:rPr>
          <w:color w:val="6D6E71"/>
          <w:lang w:val="nl-NL"/>
        </w:rPr>
        <w:t>b</w:t>
      </w:r>
      <w:r w:rsidRPr="00CA22F4">
        <w:rPr>
          <w:color w:val="6D6E71"/>
          <w:spacing w:val="-1"/>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 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er(s)</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de schoolleider</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 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ormulier</w:t>
      </w:r>
      <w:r w:rsidRPr="00CA22F4">
        <w:rPr>
          <w:color w:val="6D6E71"/>
          <w:spacing w:val="-1"/>
          <w:lang w:val="nl-NL"/>
        </w:rPr>
        <w:t xml:space="preserve"> </w:t>
      </w:r>
      <w:r w:rsidRPr="00CA22F4">
        <w:rPr>
          <w:color w:val="6D6E71"/>
          <w:lang w:val="nl-NL"/>
        </w:rPr>
        <w:t>in</w:t>
      </w:r>
      <w:r w:rsidRPr="00CA22F4">
        <w:rPr>
          <w:color w:val="6D6E71"/>
          <w:spacing w:val="-2"/>
          <w:lang w:val="nl-NL"/>
        </w:rPr>
        <w:t>ge</w:t>
      </w:r>
      <w:r w:rsidRPr="00CA22F4">
        <w:rPr>
          <w:color w:val="6D6E71"/>
          <w:lang w:val="nl-NL"/>
        </w:rPr>
        <w:t>vuld.</w:t>
      </w:r>
    </w:p>
    <w:p w14:paraId="6C563749" w14:textId="77777777" w:rsidR="00624579" w:rsidRPr="00CA22F4" w:rsidRDefault="00624579">
      <w:pPr>
        <w:spacing w:before="11" w:line="260" w:lineRule="exact"/>
        <w:rPr>
          <w:sz w:val="26"/>
          <w:szCs w:val="26"/>
          <w:lang w:val="nl-NL"/>
        </w:rPr>
      </w:pPr>
    </w:p>
    <w:p w14:paraId="4293D2B2" w14:textId="77777777" w:rsidR="00624579" w:rsidRPr="00CA22F4" w:rsidRDefault="00CA22F4">
      <w:pPr>
        <w:pStyle w:val="Kop3"/>
        <w:ind w:right="7506"/>
        <w:jc w:val="both"/>
        <w:rPr>
          <w:b w:val="0"/>
          <w:bCs w:val="0"/>
          <w:lang w:val="nl-NL"/>
        </w:rPr>
      </w:pPr>
      <w:r w:rsidRPr="00CA22F4">
        <w:rPr>
          <w:color w:val="4FA6E7"/>
          <w:spacing w:val="-19"/>
          <w:lang w:val="nl-NL"/>
        </w:rPr>
        <w:t>T</w:t>
      </w:r>
      <w:r w:rsidRPr="00CA22F4">
        <w:rPr>
          <w:color w:val="4FA6E7"/>
          <w:lang w:val="nl-NL"/>
        </w:rPr>
        <w:t>a</w:t>
      </w:r>
      <w:r w:rsidRPr="00CA22F4">
        <w:rPr>
          <w:color w:val="4FA6E7"/>
          <w:spacing w:val="-7"/>
          <w:lang w:val="nl-NL"/>
        </w:rPr>
        <w:t>k</w:t>
      </w:r>
      <w:r w:rsidRPr="00CA22F4">
        <w:rPr>
          <w:color w:val="4FA6E7"/>
          <w:lang w:val="nl-NL"/>
        </w:rPr>
        <w:t xml:space="preserve">en en </w:t>
      </w:r>
      <w:r w:rsidRPr="00CA22F4">
        <w:rPr>
          <w:color w:val="4FA6E7"/>
          <w:spacing w:val="-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3"/>
          <w:lang w:val="nl-NL"/>
        </w:rPr>
        <w:t>r</w:t>
      </w:r>
      <w:r w:rsidRPr="00CA22F4">
        <w:rPr>
          <w:color w:val="4FA6E7"/>
          <w:lang w:val="nl-NL"/>
        </w:rPr>
        <w:t>delijkheden</w:t>
      </w:r>
    </w:p>
    <w:p w14:paraId="3C06D526" w14:textId="77777777" w:rsidR="00624579" w:rsidRPr="00CA22F4" w:rsidRDefault="00CA22F4">
      <w:pPr>
        <w:pStyle w:val="Plattetekst"/>
        <w:spacing w:line="259" w:lineRule="exact"/>
        <w:ind w:right="4999"/>
        <w:jc w:val="both"/>
        <w:rPr>
          <w:lang w:val="nl-NL"/>
        </w:rPr>
      </w:pPr>
      <w:r w:rsidRPr="00CA22F4">
        <w:rPr>
          <w:color w:val="6D6E71"/>
          <w:spacing w:val="-13"/>
          <w:lang w:val="nl-NL"/>
        </w:rPr>
        <w:t>V</w:t>
      </w:r>
      <w:r w:rsidRPr="00CA22F4">
        <w:rPr>
          <w:color w:val="6D6E71"/>
          <w:lang w:val="nl-NL"/>
        </w:rPr>
        <w:t xml:space="preserve">an de leden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 xml:space="preserve">eam mag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d</w:t>
      </w:r>
      <w:r w:rsidRPr="00CA22F4">
        <w:rPr>
          <w:color w:val="6D6E71"/>
          <w:spacing w:val="-2"/>
          <w:lang w:val="nl-NL"/>
        </w:rPr>
        <w:t>a</w:t>
      </w:r>
      <w:r w:rsidRPr="00CA22F4">
        <w:rPr>
          <w:color w:val="6D6E71"/>
          <w:lang w:val="nl-NL"/>
        </w:rPr>
        <w:t>t zij:</w:t>
      </w:r>
    </w:p>
    <w:p w14:paraId="6D2BEE84" w14:textId="77777777" w:rsidR="00624579" w:rsidRPr="00CA22F4" w:rsidRDefault="00CA22F4" w:rsidP="00CD3340">
      <w:pPr>
        <w:pStyle w:val="Plattetekst"/>
        <w:numPr>
          <w:ilvl w:val="0"/>
          <w:numId w:val="24"/>
        </w:numPr>
        <w:tabs>
          <w:tab w:val="left" w:pos="1493"/>
        </w:tabs>
        <w:spacing w:line="264" w:lineRule="exact"/>
        <w:ind w:left="1493" w:right="8049"/>
        <w:jc w:val="both"/>
        <w:rPr>
          <w:lang w:val="nl-NL"/>
        </w:rPr>
      </w:pPr>
      <w:r w:rsidRPr="00CA22F4">
        <w:rPr>
          <w:color w:val="6D6E71"/>
          <w:lang w:val="nl-NL"/>
        </w:rPr>
        <w:t>een lui</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end oor bieden;</w:t>
      </w:r>
    </w:p>
    <w:p w14:paraId="496A2461" w14:textId="77777777" w:rsidR="00624579" w:rsidRPr="00CA22F4" w:rsidRDefault="00CA22F4" w:rsidP="00CD3340">
      <w:pPr>
        <w:pStyle w:val="Plattetekst"/>
        <w:numPr>
          <w:ilvl w:val="0"/>
          <w:numId w:val="24"/>
        </w:numPr>
        <w:tabs>
          <w:tab w:val="left" w:pos="1493"/>
        </w:tabs>
        <w:spacing w:line="264" w:lineRule="exact"/>
        <w:ind w:left="1493" w:right="2854"/>
        <w:jc w:val="both"/>
        <w:rPr>
          <w:lang w:val="nl-NL"/>
        </w:rPr>
      </w:pPr>
      <w:r w:rsidRPr="00CA22F4">
        <w:rPr>
          <w:color w:val="6D6E71"/>
          <w:lang w:val="nl-NL"/>
        </w:rPr>
        <w:t xml:space="preserve">advies </w:t>
      </w:r>
      <w:r w:rsidRPr="00CA22F4">
        <w:rPr>
          <w:color w:val="6D6E71"/>
          <w:spacing w:val="-2"/>
          <w:lang w:val="nl-NL"/>
        </w:rPr>
        <w:t>ge</w:t>
      </w:r>
      <w:r w:rsidRPr="00CA22F4">
        <w:rPr>
          <w:color w:val="6D6E71"/>
          <w:spacing w:val="-3"/>
          <w:lang w:val="nl-NL"/>
        </w:rPr>
        <w:t>v</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5"/>
          <w:lang w:val="nl-NL"/>
        </w:rPr>
        <w:t>s</w:t>
      </w:r>
      <w:r w:rsidRPr="00CA22F4">
        <w:rPr>
          <w:color w:val="6D6E71"/>
          <w:lang w:val="nl-NL"/>
        </w:rPr>
        <w:t>ym</w:t>
      </w:r>
      <w:r w:rsidRPr="00CA22F4">
        <w:rPr>
          <w:color w:val="6D6E71"/>
          <w:spacing w:val="-1"/>
          <w:lang w:val="nl-NL"/>
        </w:rPr>
        <w:t>p</w:t>
      </w:r>
      <w:r w:rsidRPr="00CA22F4">
        <w:rPr>
          <w:color w:val="6D6E71"/>
          <w:spacing w:val="-3"/>
          <w:lang w:val="nl-NL"/>
        </w:rPr>
        <w:t>t</w:t>
      </w:r>
      <w:r w:rsidRPr="00CA22F4">
        <w:rPr>
          <w:color w:val="6D6E71"/>
          <w:lang w:val="nl-NL"/>
        </w:rPr>
        <w:t xml:space="preserve">omen die </w:t>
      </w:r>
      <w:r w:rsidRPr="00CA22F4">
        <w:rPr>
          <w:color w:val="6D6E71"/>
          <w:spacing w:val="-3"/>
          <w:lang w:val="nl-NL"/>
        </w:rPr>
        <w:t>k</w:t>
      </w:r>
      <w:r w:rsidRPr="00CA22F4">
        <w:rPr>
          <w:color w:val="6D6E71"/>
          <w:lang w:val="nl-NL"/>
        </w:rPr>
        <w:t>unnen o</w:t>
      </w:r>
      <w:r w:rsidRPr="00CA22F4">
        <w:rPr>
          <w:color w:val="6D6E71"/>
          <w:spacing w:val="-1"/>
          <w:lang w:val="nl-NL"/>
        </w:rPr>
        <w:t>p</w:t>
      </w:r>
      <w:r w:rsidRPr="00CA22F4">
        <w:rPr>
          <w:color w:val="6D6E71"/>
          <w:lang w:val="nl-NL"/>
        </w:rPr>
        <w:t>t</w:t>
      </w:r>
      <w:r w:rsidRPr="00CA22F4">
        <w:rPr>
          <w:color w:val="6D6E71"/>
          <w:spacing w:val="-3"/>
          <w:lang w:val="nl-NL"/>
        </w:rPr>
        <w:t>r</w:t>
      </w:r>
      <w:r w:rsidRPr="00CA22F4">
        <w:rPr>
          <w:color w:val="6D6E71"/>
          <w:lang w:val="nl-NL"/>
        </w:rPr>
        <w:t>eden na een 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p>
    <w:p w14:paraId="080282C5" w14:textId="77777777" w:rsidR="00624579" w:rsidRPr="00CA22F4" w:rsidRDefault="00CA22F4" w:rsidP="00CD3340">
      <w:pPr>
        <w:pStyle w:val="Plattetekst"/>
        <w:numPr>
          <w:ilvl w:val="0"/>
          <w:numId w:val="24"/>
        </w:numPr>
        <w:tabs>
          <w:tab w:val="left" w:pos="1493"/>
        </w:tabs>
        <w:spacing w:line="264" w:lineRule="exact"/>
        <w:ind w:left="1493" w:right="6368"/>
        <w:jc w:val="both"/>
        <w:rPr>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o</w:t>
      </w:r>
      <w:r w:rsidRPr="00CA22F4">
        <w:rPr>
          <w:color w:val="6D6E71"/>
          <w:spacing w:val="-2"/>
          <w:lang w:val="nl-NL"/>
        </w:rPr>
        <w:t>p</w:t>
      </w:r>
      <w:r w:rsidRPr="00CA22F4">
        <w:rPr>
          <w:color w:val="6D6E71"/>
          <w:spacing w:val="-4"/>
          <w:lang w:val="nl-NL"/>
        </w:rPr>
        <w:t>v</w:t>
      </w:r>
      <w:r w:rsidRPr="00CA22F4">
        <w:rPr>
          <w:color w:val="6D6E71"/>
          <w:lang w:val="nl-NL"/>
        </w:rPr>
        <w:t>angmo</w:t>
      </w:r>
      <w:r w:rsidRPr="00CA22F4">
        <w:rPr>
          <w:color w:val="6D6E71"/>
          <w:spacing w:val="-2"/>
          <w:lang w:val="nl-NL"/>
        </w:rPr>
        <w:t>g</w:t>
      </w:r>
      <w:r w:rsidRPr="00CA22F4">
        <w:rPr>
          <w:color w:val="6D6E71"/>
          <w:lang w:val="nl-NL"/>
        </w:rPr>
        <w:t>elijkheden;</w:t>
      </w:r>
    </w:p>
    <w:p w14:paraId="635F77C3" w14:textId="77777777" w:rsidR="00624579" w:rsidRPr="00CA22F4" w:rsidRDefault="00CA22F4" w:rsidP="00CD3340">
      <w:pPr>
        <w:pStyle w:val="Plattetekst"/>
        <w:numPr>
          <w:ilvl w:val="0"/>
          <w:numId w:val="24"/>
        </w:numPr>
        <w:tabs>
          <w:tab w:val="left" w:pos="1493"/>
        </w:tabs>
        <w:spacing w:line="264" w:lineRule="exact"/>
        <w:ind w:left="1493" w:right="1133"/>
        <w:jc w:val="both"/>
        <w:rPr>
          <w:lang w:val="nl-NL"/>
        </w:rPr>
      </w:pPr>
      <w:r w:rsidRPr="00CA22F4">
        <w:rPr>
          <w:color w:val="6D6E71"/>
          <w:lang w:val="nl-NL"/>
        </w:rPr>
        <w:t>de</w:t>
      </w:r>
      <w:r w:rsidRPr="00CA22F4">
        <w:rPr>
          <w:color w:val="6D6E71"/>
          <w:spacing w:val="4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43"/>
          <w:lang w:val="nl-NL"/>
        </w:rPr>
        <w:t xml:space="preserve"> </w:t>
      </w:r>
      <w:r w:rsidRPr="00CA22F4">
        <w:rPr>
          <w:color w:val="6D6E71"/>
          <w:lang w:val="nl-NL"/>
        </w:rPr>
        <w:t>g</w:t>
      </w:r>
      <w:r w:rsidRPr="00CA22F4">
        <w:rPr>
          <w:color w:val="6D6E71"/>
          <w:spacing w:val="-4"/>
          <w:lang w:val="nl-NL"/>
        </w:rPr>
        <w:t>r</w:t>
      </w:r>
      <w:r w:rsidRPr="00CA22F4">
        <w:rPr>
          <w:color w:val="6D6E71"/>
          <w:lang w:val="nl-NL"/>
        </w:rPr>
        <w:t>en</w:t>
      </w:r>
      <w:r w:rsidRPr="00CA22F4">
        <w:rPr>
          <w:color w:val="6D6E71"/>
          <w:spacing w:val="-5"/>
          <w:lang w:val="nl-NL"/>
        </w:rPr>
        <w:t>z</w:t>
      </w:r>
      <w:r w:rsidRPr="00CA22F4">
        <w:rPr>
          <w:color w:val="6D6E71"/>
          <w:lang w:val="nl-NL"/>
        </w:rPr>
        <w:t>en</w:t>
      </w:r>
      <w:r w:rsidRPr="00CA22F4">
        <w:rPr>
          <w:color w:val="6D6E71"/>
          <w:spacing w:val="43"/>
          <w:lang w:val="nl-NL"/>
        </w:rPr>
        <w:t xml:space="preserve"> </w:t>
      </w:r>
      <w:r w:rsidRPr="00CA22F4">
        <w:rPr>
          <w:color w:val="6D6E71"/>
          <w:lang w:val="nl-NL"/>
        </w:rPr>
        <w:t>aan</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4"/>
          <w:lang w:val="nl-NL"/>
        </w:rPr>
        <w:t xml:space="preserve"> </w:t>
      </w:r>
      <w:r w:rsidRPr="00CA22F4">
        <w:rPr>
          <w:color w:val="6D6E71"/>
          <w:spacing w:val="-3"/>
          <w:lang w:val="nl-NL"/>
        </w:rPr>
        <w:t>wa</w:t>
      </w:r>
      <w:r w:rsidRPr="00CA22F4">
        <w:rPr>
          <w:color w:val="6D6E71"/>
          <w:lang w:val="nl-NL"/>
        </w:rPr>
        <w:t>t</w:t>
      </w:r>
      <w:r w:rsidRPr="00CA22F4">
        <w:rPr>
          <w:color w:val="6D6E71"/>
          <w:spacing w:val="4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43"/>
          <w:lang w:val="nl-NL"/>
        </w:rPr>
        <w:t xml:space="preserve"> </w:t>
      </w:r>
      <w:r w:rsidRPr="00CA22F4">
        <w:rPr>
          <w:color w:val="6D6E71"/>
          <w:lang w:val="nl-NL"/>
        </w:rPr>
        <w:t>de</w:t>
      </w:r>
      <w:r w:rsidRPr="00CA22F4">
        <w:rPr>
          <w:color w:val="6D6E71"/>
          <w:spacing w:val="44"/>
          <w:lang w:val="nl-NL"/>
        </w:rPr>
        <w:t xml:space="preserve"> </w:t>
      </w:r>
      <w:r w:rsidRPr="00CA22F4">
        <w:rPr>
          <w:color w:val="6D6E71"/>
          <w:lang w:val="nl-NL"/>
        </w:rPr>
        <w:t>mo</w:t>
      </w:r>
      <w:r w:rsidRPr="00CA22F4">
        <w:rPr>
          <w:color w:val="6D6E71"/>
          <w:spacing w:val="-2"/>
          <w:lang w:val="nl-NL"/>
        </w:rPr>
        <w:t>g</w:t>
      </w:r>
      <w:r w:rsidRPr="00CA22F4">
        <w:rPr>
          <w:color w:val="6D6E71"/>
          <w:lang w:val="nl-NL"/>
        </w:rPr>
        <w:t>elijkheden</w:t>
      </w:r>
      <w:r w:rsidRPr="00CA22F4">
        <w:rPr>
          <w:color w:val="6D6E71"/>
          <w:spacing w:val="43"/>
          <w:lang w:val="nl-NL"/>
        </w:rPr>
        <w:t xml:space="preserve"> </w:t>
      </w:r>
      <w:r w:rsidRPr="00CA22F4">
        <w:rPr>
          <w:color w:val="6D6E71"/>
          <w:spacing w:val="-3"/>
          <w:lang w:val="nl-NL"/>
        </w:rPr>
        <w:t>v</w:t>
      </w:r>
      <w:r w:rsidRPr="00CA22F4">
        <w:rPr>
          <w:color w:val="6D6E71"/>
          <w:lang w:val="nl-NL"/>
        </w:rPr>
        <w:t>oor</w:t>
      </w:r>
      <w:r w:rsidRPr="00CA22F4">
        <w:rPr>
          <w:color w:val="6D6E71"/>
          <w:spacing w:val="43"/>
          <w:lang w:val="nl-NL"/>
        </w:rPr>
        <w:t xml:space="preserve"> </w:t>
      </w:r>
      <w:r w:rsidRPr="00CA22F4">
        <w:rPr>
          <w:color w:val="6D6E71"/>
          <w:lang w:val="nl-NL"/>
        </w:rPr>
        <w:t>hul</w:t>
      </w:r>
      <w:r w:rsidRPr="00CA22F4">
        <w:rPr>
          <w:color w:val="6D6E71"/>
          <w:spacing w:val="-1"/>
          <w:lang w:val="nl-NL"/>
        </w:rPr>
        <w:t>p</w:t>
      </w:r>
      <w:r w:rsidRPr="00CA22F4">
        <w:rPr>
          <w:color w:val="6D6E71"/>
          <w:spacing w:val="-3"/>
          <w:lang w:val="nl-NL"/>
        </w:rPr>
        <w:t>v</w:t>
      </w:r>
      <w:r w:rsidRPr="00CA22F4">
        <w:rPr>
          <w:color w:val="6D6E71"/>
          <w:lang w:val="nl-NL"/>
        </w:rPr>
        <w:t>erlening</w:t>
      </w:r>
      <w:r w:rsidRPr="00CA22F4">
        <w:rPr>
          <w:color w:val="6D6E71"/>
          <w:spacing w:val="43"/>
          <w:lang w:val="nl-NL"/>
        </w:rPr>
        <w:t xml:space="preserve"> </w:t>
      </w:r>
      <w:r w:rsidRPr="00CA22F4">
        <w:rPr>
          <w:color w:val="6D6E71"/>
          <w:lang w:val="nl-NL"/>
        </w:rPr>
        <w:t>en</w:t>
      </w:r>
      <w:r w:rsidRPr="00CA22F4">
        <w:rPr>
          <w:color w:val="6D6E71"/>
          <w:spacing w:val="44"/>
          <w:lang w:val="nl-NL"/>
        </w:rPr>
        <w:t xml:space="preserve"> </w:t>
      </w:r>
      <w:r w:rsidRPr="00CA22F4">
        <w:rPr>
          <w:color w:val="6D6E71"/>
          <w:lang w:val="nl-NL"/>
        </w:rPr>
        <w:t>mee</w:t>
      </w:r>
      <w:r w:rsidRPr="00CA22F4">
        <w:rPr>
          <w:color w:val="6D6E71"/>
          <w:spacing w:val="43"/>
          <w:lang w:val="nl-NL"/>
        </w:rPr>
        <w:t xml:space="preserve"> </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43"/>
          <w:lang w:val="nl-NL"/>
        </w:rPr>
        <w:t xml:space="preserve"> </w:t>
      </w:r>
      <w:r w:rsidRPr="00CA22F4">
        <w:rPr>
          <w:color w:val="6D6E71"/>
          <w:lang w:val="nl-NL"/>
        </w:rPr>
        <w:t>naar</w:t>
      </w:r>
    </w:p>
    <w:p w14:paraId="60825685" w14:textId="77777777" w:rsidR="00624579" w:rsidRPr="00CA22F4" w:rsidRDefault="00CA22F4">
      <w:pPr>
        <w:pStyle w:val="Plattetekst"/>
        <w:spacing w:line="264" w:lineRule="exact"/>
        <w:ind w:left="1493"/>
        <w:rPr>
          <w:lang w:val="nl-NL"/>
        </w:rPr>
      </w:pPr>
      <w:r w:rsidRPr="00CA22F4">
        <w:rPr>
          <w:color w:val="6D6E71"/>
          <w:lang w:val="nl-NL"/>
        </w:rPr>
        <w:t>oplossin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
          <w:lang w:val="nl-NL"/>
        </w:rPr>
        <w:t xml:space="preserve"> </w:t>
      </w:r>
      <w:r w:rsidRPr="00CA22F4">
        <w:rPr>
          <w:color w:val="6D6E71"/>
          <w:lang w:val="nl-NL"/>
        </w:rPr>
        <w:t>doo</w:t>
      </w:r>
      <w:r w:rsidRPr="00CA22F4">
        <w:rPr>
          <w:color w:val="6D6E71"/>
          <w:spacing w:val="2"/>
          <w:lang w:val="nl-NL"/>
        </w:rPr>
        <w:t>r</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
          <w:lang w:val="nl-NL"/>
        </w:rPr>
        <w:t xml:space="preserve"> </w:t>
      </w:r>
      <w:r w:rsidRPr="00CA22F4">
        <w:rPr>
          <w:color w:val="6D6E71"/>
          <w:lang w:val="nl-NL"/>
        </w:rPr>
        <w:t>naar</w:t>
      </w:r>
      <w:r w:rsidRPr="00CA22F4">
        <w:rPr>
          <w:color w:val="6D6E71"/>
          <w:spacing w:val="-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6"/>
          <w:lang w:val="nl-NL"/>
        </w:rPr>
        <w:t>f</w:t>
      </w:r>
      <w:r w:rsidRPr="00CA22F4">
        <w:rPr>
          <w:color w:val="6D6E71"/>
          <w:lang w:val="nl-NL"/>
        </w:rPr>
        <w:t>essionele</w:t>
      </w:r>
      <w:r w:rsidRPr="00CA22F4">
        <w:rPr>
          <w:color w:val="6D6E71"/>
          <w:spacing w:val="-1"/>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ties);</w:t>
      </w:r>
    </w:p>
    <w:p w14:paraId="033E0EA0" w14:textId="77777777" w:rsidR="00624579" w:rsidRPr="00CA22F4" w:rsidRDefault="00CA22F4" w:rsidP="00CD3340">
      <w:pPr>
        <w:pStyle w:val="Plattetekst"/>
        <w:numPr>
          <w:ilvl w:val="0"/>
          <w:numId w:val="24"/>
        </w:numPr>
        <w:tabs>
          <w:tab w:val="left" w:pos="1493"/>
        </w:tabs>
        <w:spacing w:line="264" w:lineRule="exact"/>
        <w:ind w:left="1493" w:right="2167"/>
        <w:jc w:val="both"/>
        <w:rPr>
          <w:lang w:val="nl-NL"/>
        </w:rPr>
      </w:pPr>
      <w:r w:rsidRPr="00CA22F4">
        <w:rPr>
          <w:color w:val="6D6E71"/>
          <w:lang w:val="nl-NL"/>
        </w:rPr>
        <w:t>aan</w:t>
      </w:r>
      <w:r w:rsidRPr="00CA22F4">
        <w:rPr>
          <w:color w:val="6D6E71"/>
          <w:spacing w:val="-1"/>
          <w:lang w:val="nl-NL"/>
        </w:rPr>
        <w:t xml:space="preserve"> </w:t>
      </w:r>
      <w:r w:rsidRPr="00CA22F4">
        <w:rPr>
          <w:color w:val="6D6E71"/>
          <w:lang w:val="nl-NL"/>
        </w:rPr>
        <w:t>belanghebbenden i</w:t>
      </w:r>
      <w:r w:rsidRPr="00CA22F4">
        <w:rPr>
          <w:color w:val="6D6E71"/>
          <w:spacing w:val="-1"/>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 xml:space="preserve">tie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lang w:val="nl-NL"/>
        </w:rPr>
        <w:t>m.b</w:t>
      </w:r>
      <w:r w:rsidRPr="00CA22F4">
        <w:rPr>
          <w:color w:val="6D6E71"/>
          <w:spacing w:val="-5"/>
          <w:lang w:val="nl-NL"/>
        </w:rPr>
        <w:t>.</w:t>
      </w:r>
      <w:r w:rsidRPr="00CA22F4">
        <w:rPr>
          <w:color w:val="6D6E71"/>
          <w:lang w:val="nl-NL"/>
        </w:rPr>
        <w:t>t. h</w:t>
      </w:r>
      <w:r w:rsidRPr="00CA22F4">
        <w:rPr>
          <w:color w:val="6D6E71"/>
          <w:spacing w:val="-2"/>
          <w:lang w:val="nl-NL"/>
        </w:rPr>
        <w:t>e</w:t>
      </w:r>
      <w:r w:rsidRPr="00CA22F4">
        <w:rPr>
          <w:color w:val="6D6E71"/>
          <w:lang w:val="nl-NL"/>
        </w:rPr>
        <w:t>t om</w:t>
      </w:r>
      <w:r w:rsidRPr="00CA22F4">
        <w:rPr>
          <w:color w:val="6D6E71"/>
          <w:spacing w:val="-5"/>
          <w:lang w:val="nl-NL"/>
        </w:rPr>
        <w:t>g</w:t>
      </w:r>
      <w:r w:rsidRPr="00CA22F4">
        <w:rPr>
          <w:color w:val="6D6E71"/>
          <w:lang w:val="nl-NL"/>
        </w:rPr>
        <w:t>aan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p>
    <w:p w14:paraId="7EC3CF96" w14:textId="77777777" w:rsidR="00624579" w:rsidRPr="00CA22F4" w:rsidRDefault="00CA22F4" w:rsidP="00CD3340">
      <w:pPr>
        <w:pStyle w:val="Plattetekst"/>
        <w:numPr>
          <w:ilvl w:val="0"/>
          <w:numId w:val="24"/>
        </w:numPr>
        <w:tabs>
          <w:tab w:val="left" w:pos="1493"/>
        </w:tabs>
        <w:spacing w:line="264" w:lineRule="exact"/>
        <w:ind w:left="1493" w:right="5524"/>
        <w:jc w:val="both"/>
        <w:rPr>
          <w:lang w:val="nl-NL"/>
        </w:rPr>
      </w:pP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elijk</w:t>
      </w:r>
      <w:r w:rsidRPr="00CA22F4">
        <w:rPr>
          <w:color w:val="6D6E71"/>
          <w:spacing w:val="-1"/>
          <w:lang w:val="nl-NL"/>
        </w:rPr>
        <w:t xml:space="preserve"> </w:t>
      </w:r>
      <w:r w:rsidRPr="00CA22F4">
        <w:rPr>
          <w:color w:val="6D6E71"/>
          <w:lang w:val="nl-NL"/>
        </w:rPr>
        <w:t>om</w:t>
      </w:r>
      <w:r w:rsidRPr="00CA22F4">
        <w:rPr>
          <w:color w:val="6D6E71"/>
          <w:spacing w:val="-5"/>
          <w:lang w:val="nl-NL"/>
        </w:rPr>
        <w:t>g</w:t>
      </w:r>
      <w:r w:rsidRPr="00CA22F4">
        <w:rPr>
          <w:color w:val="6D6E71"/>
          <w:lang w:val="nl-NL"/>
        </w:rPr>
        <w:t>aan m</w:t>
      </w:r>
      <w:r w:rsidRPr="00CA22F4">
        <w:rPr>
          <w:color w:val="6D6E71"/>
          <w:spacing w:val="-2"/>
          <w:lang w:val="nl-NL"/>
        </w:rPr>
        <w:t>e</w:t>
      </w:r>
      <w:r w:rsidRPr="00CA22F4">
        <w:rPr>
          <w:color w:val="6D6E71"/>
          <w:lang w:val="nl-NL"/>
        </w:rPr>
        <w:t>t de</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 die zij</w:t>
      </w:r>
      <w:r w:rsidRPr="00CA22F4">
        <w:rPr>
          <w:color w:val="6D6E71"/>
          <w:spacing w:val="-1"/>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p>
    <w:p w14:paraId="38FFA7EE" w14:textId="77777777" w:rsidR="00624579" w:rsidRPr="00CA22F4" w:rsidRDefault="00624579">
      <w:pPr>
        <w:spacing w:before="4" w:line="260" w:lineRule="exact"/>
        <w:rPr>
          <w:sz w:val="26"/>
          <w:szCs w:val="26"/>
          <w:lang w:val="nl-NL"/>
        </w:rPr>
      </w:pPr>
    </w:p>
    <w:p w14:paraId="42DA185F" w14:textId="77777777" w:rsidR="00624579" w:rsidRPr="00CA22F4" w:rsidRDefault="00CA22F4">
      <w:pPr>
        <w:pStyle w:val="Kop3"/>
        <w:ind w:right="4314"/>
        <w:jc w:val="both"/>
        <w:rPr>
          <w:b w:val="0"/>
          <w:bCs w:val="0"/>
          <w:lang w:val="nl-NL"/>
        </w:rPr>
      </w:pPr>
      <w:r w:rsidRPr="00CA22F4">
        <w:rPr>
          <w:color w:val="4FA6E7"/>
          <w:spacing w:val="-19"/>
          <w:lang w:val="nl-NL"/>
        </w:rPr>
        <w:t>T</w:t>
      </w:r>
      <w:r w:rsidRPr="00CA22F4">
        <w:rPr>
          <w:color w:val="4FA6E7"/>
          <w:lang w:val="nl-NL"/>
        </w:rPr>
        <w:t>a</w:t>
      </w:r>
      <w:r w:rsidRPr="00CA22F4">
        <w:rPr>
          <w:color w:val="4FA6E7"/>
          <w:spacing w:val="-7"/>
          <w:lang w:val="nl-NL"/>
        </w:rPr>
        <w:t>k</w:t>
      </w:r>
      <w:r w:rsidRPr="00CA22F4">
        <w:rPr>
          <w:color w:val="4FA6E7"/>
          <w:lang w:val="nl-NL"/>
        </w:rPr>
        <w:t xml:space="preserve">en en </w:t>
      </w:r>
      <w:r w:rsidRPr="00CA22F4">
        <w:rPr>
          <w:color w:val="4FA6E7"/>
          <w:spacing w:val="-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3"/>
          <w:lang w:val="nl-NL"/>
        </w:rPr>
        <w:t>r</w:t>
      </w:r>
      <w:r w:rsidRPr="00CA22F4">
        <w:rPr>
          <w:color w:val="4FA6E7"/>
          <w:lang w:val="nl-NL"/>
        </w:rPr>
        <w:t>delijkheden na een schok</w:t>
      </w:r>
      <w:r w:rsidRPr="00CA22F4">
        <w:rPr>
          <w:color w:val="4FA6E7"/>
          <w:spacing w:val="-7"/>
          <w:lang w:val="nl-NL"/>
        </w:rPr>
        <w:t>k</w:t>
      </w:r>
      <w:r w:rsidRPr="00CA22F4">
        <w:rPr>
          <w:color w:val="4FA6E7"/>
          <w:lang w:val="nl-NL"/>
        </w:rPr>
        <w:t xml:space="preserve">ende </w:t>
      </w:r>
      <w:r w:rsidRPr="00CA22F4">
        <w:rPr>
          <w:color w:val="4FA6E7"/>
          <w:spacing w:val="-3"/>
          <w:lang w:val="nl-NL"/>
        </w:rPr>
        <w:t>g</w:t>
      </w:r>
      <w:r w:rsidRPr="00CA22F4">
        <w:rPr>
          <w:color w:val="4FA6E7"/>
          <w:lang w:val="nl-NL"/>
        </w:rPr>
        <w:t>ebeur</w:t>
      </w:r>
      <w:r w:rsidRPr="00CA22F4">
        <w:rPr>
          <w:color w:val="4FA6E7"/>
          <w:spacing w:val="-3"/>
          <w:lang w:val="nl-NL"/>
        </w:rPr>
        <w:t>t</w:t>
      </w:r>
      <w:r w:rsidRPr="00CA22F4">
        <w:rPr>
          <w:color w:val="4FA6E7"/>
          <w:lang w:val="nl-NL"/>
        </w:rPr>
        <w:t>enis</w:t>
      </w:r>
    </w:p>
    <w:p w14:paraId="43E5D638" w14:textId="77777777" w:rsidR="00624579" w:rsidRPr="00CA22F4" w:rsidRDefault="00CA22F4" w:rsidP="00CD3340">
      <w:pPr>
        <w:pStyle w:val="Plattetekst"/>
        <w:numPr>
          <w:ilvl w:val="0"/>
          <w:numId w:val="24"/>
        </w:numPr>
        <w:tabs>
          <w:tab w:val="left" w:pos="1493"/>
        </w:tabs>
        <w:spacing w:line="259" w:lineRule="exact"/>
        <w:ind w:left="1493" w:right="2408"/>
        <w:jc w:val="both"/>
        <w:rPr>
          <w:lang w:val="nl-NL"/>
        </w:rPr>
      </w:pPr>
      <w:r w:rsidRPr="00CA22F4">
        <w:rPr>
          <w:color w:val="6D6E71"/>
          <w:lang w:val="nl-NL"/>
        </w:rPr>
        <w:t>De 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 xml:space="preserve">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 xml:space="preserve">a en de schoolleider zijn </w:t>
      </w:r>
      <w:r w:rsidRPr="00CA22F4">
        <w:rPr>
          <w:color w:val="6D6E71"/>
          <w:spacing w:val="-2"/>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2"/>
          <w:lang w:val="nl-NL"/>
        </w:rPr>
        <w:t>v</w:t>
      </w:r>
      <w:r w:rsidRPr="00CA22F4">
        <w:rPr>
          <w:color w:val="6D6E71"/>
          <w:lang w:val="nl-NL"/>
        </w:rPr>
        <w:t xml:space="preserve">oor een </w:t>
      </w:r>
      <w:r w:rsidRPr="00CA22F4">
        <w:rPr>
          <w:color w:val="6D6E71"/>
          <w:spacing w:val="-2"/>
          <w:lang w:val="nl-NL"/>
        </w:rPr>
        <w:t>g</w:t>
      </w:r>
      <w:r w:rsidRPr="00CA22F4">
        <w:rPr>
          <w:color w:val="6D6E71"/>
          <w:lang w:val="nl-NL"/>
        </w:rPr>
        <w:t>oede ee</w:t>
      </w:r>
      <w:r w:rsidRPr="00CA22F4">
        <w:rPr>
          <w:color w:val="6D6E71"/>
          <w:spacing w:val="-5"/>
          <w:lang w:val="nl-NL"/>
        </w:rPr>
        <w:t>r</w:t>
      </w:r>
      <w:r w:rsidRPr="00CA22F4">
        <w:rPr>
          <w:color w:val="6D6E71"/>
          <w:spacing w:val="-3"/>
          <w:lang w:val="nl-NL"/>
        </w:rPr>
        <w:t>st</w:t>
      </w:r>
      <w:r w:rsidRPr="00CA22F4">
        <w:rPr>
          <w:color w:val="6D6E71"/>
          <w:lang w:val="nl-NL"/>
        </w:rPr>
        <w:t>e o</w:t>
      </w:r>
      <w:r w:rsidRPr="00CA22F4">
        <w:rPr>
          <w:color w:val="6D6E71"/>
          <w:spacing w:val="-1"/>
          <w:lang w:val="nl-NL"/>
        </w:rPr>
        <w:t>p</w:t>
      </w:r>
      <w:r w:rsidRPr="00CA22F4">
        <w:rPr>
          <w:color w:val="6D6E71"/>
          <w:spacing w:val="-4"/>
          <w:lang w:val="nl-NL"/>
        </w:rPr>
        <w:t>v</w:t>
      </w:r>
      <w:r w:rsidRPr="00CA22F4">
        <w:rPr>
          <w:color w:val="6D6E71"/>
          <w:lang w:val="nl-NL"/>
        </w:rPr>
        <w:t>ang;</w:t>
      </w:r>
    </w:p>
    <w:p w14:paraId="6357F6C9" w14:textId="77777777" w:rsidR="00624579" w:rsidRPr="00CA22F4" w:rsidRDefault="00CA22F4" w:rsidP="00CD3340">
      <w:pPr>
        <w:pStyle w:val="Plattetekst"/>
        <w:numPr>
          <w:ilvl w:val="0"/>
          <w:numId w:val="24"/>
        </w:numPr>
        <w:tabs>
          <w:tab w:val="left" w:pos="1493"/>
        </w:tabs>
        <w:spacing w:line="264" w:lineRule="exact"/>
        <w:ind w:left="1493" w:right="1133"/>
        <w:jc w:val="both"/>
        <w:rPr>
          <w:lang w:val="nl-NL"/>
        </w:rPr>
      </w:pPr>
      <w:r w:rsidRPr="00CA22F4">
        <w:rPr>
          <w:color w:val="6D6E71"/>
          <w:lang w:val="nl-NL"/>
        </w:rPr>
        <w:t xml:space="preserve">De </w:t>
      </w:r>
      <w:r w:rsidRPr="00CA22F4">
        <w:rPr>
          <w:color w:val="6D6E71"/>
          <w:spacing w:val="14"/>
          <w:lang w:val="nl-NL"/>
        </w:rPr>
        <w:t xml:space="preserve"> </w:t>
      </w:r>
      <w:r w:rsidRPr="00CA22F4">
        <w:rPr>
          <w:color w:val="6D6E71"/>
          <w:lang w:val="nl-NL"/>
        </w:rPr>
        <w:t xml:space="preserve">schoolleider </w:t>
      </w:r>
      <w:r w:rsidRPr="00CA22F4">
        <w:rPr>
          <w:color w:val="6D6E71"/>
          <w:spacing w:val="14"/>
          <w:lang w:val="nl-NL"/>
        </w:rPr>
        <w:t xml:space="preserve"> </w:t>
      </w:r>
      <w:r w:rsidRPr="00CA22F4">
        <w:rPr>
          <w:color w:val="6D6E71"/>
          <w:lang w:val="nl-NL"/>
        </w:rPr>
        <w:t xml:space="preserve">is </w:t>
      </w:r>
      <w:r w:rsidRPr="00CA22F4">
        <w:rPr>
          <w:color w:val="6D6E71"/>
          <w:spacing w:val="14"/>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14"/>
          <w:lang w:val="nl-NL"/>
        </w:rPr>
        <w:t xml:space="preserve"> </w:t>
      </w:r>
      <w:r w:rsidRPr="00CA22F4">
        <w:rPr>
          <w:color w:val="6D6E71"/>
          <w:spacing w:val="-3"/>
          <w:lang w:val="nl-NL"/>
        </w:rPr>
        <w:t>v</w:t>
      </w:r>
      <w:r w:rsidRPr="00CA22F4">
        <w:rPr>
          <w:color w:val="6D6E71"/>
          <w:lang w:val="nl-NL"/>
        </w:rPr>
        <w:t xml:space="preserve">oor </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4"/>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 xml:space="preserve">en) </w:t>
      </w:r>
      <w:r w:rsidRPr="00CA22F4">
        <w:rPr>
          <w:color w:val="6D6E71"/>
          <w:spacing w:val="14"/>
          <w:lang w:val="nl-NL"/>
        </w:rPr>
        <w:t xml:space="preserve"> </w:t>
      </w:r>
      <w:r w:rsidRPr="00CA22F4">
        <w:rPr>
          <w:color w:val="6D6E71"/>
          <w:lang w:val="nl-NL"/>
        </w:rPr>
        <w:t>i</w:t>
      </w:r>
      <w:r w:rsidRPr="00CA22F4">
        <w:rPr>
          <w:color w:val="6D6E71"/>
          <w:spacing w:val="-4"/>
          <w:lang w:val="nl-NL"/>
        </w:rPr>
        <w:t>n</w:t>
      </w:r>
      <w:r w:rsidRPr="00CA22F4">
        <w:rPr>
          <w:color w:val="6D6E71"/>
          <w:lang w:val="nl-NL"/>
        </w:rPr>
        <w:t xml:space="preserve">vullen </w:t>
      </w:r>
      <w:r w:rsidRPr="00CA22F4">
        <w:rPr>
          <w:color w:val="6D6E71"/>
          <w:spacing w:val="14"/>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4"/>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 xml:space="preserve">ormulier </w:t>
      </w:r>
      <w:r w:rsidRPr="00CA22F4">
        <w:rPr>
          <w:color w:val="6D6E71"/>
          <w:spacing w:val="14"/>
          <w:lang w:val="nl-NL"/>
        </w:rPr>
        <w:t xml:space="preserve"> </w:t>
      </w:r>
      <w:r w:rsidRPr="00CA22F4">
        <w:rPr>
          <w:color w:val="6D6E71"/>
          <w:lang w:val="nl-NL"/>
        </w:rPr>
        <w:t xml:space="preserve">en </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40A3720F" w14:textId="77777777" w:rsidR="00624579" w:rsidRPr="00CA22F4" w:rsidRDefault="00CA22F4">
      <w:pPr>
        <w:pStyle w:val="Plattetekst"/>
        <w:spacing w:line="264" w:lineRule="exact"/>
        <w:ind w:left="1493"/>
        <w:rPr>
          <w:lang w:val="nl-NL"/>
        </w:rPr>
      </w:pP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1"/>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3"/>
          <w:lang w:val="nl-NL"/>
        </w:rPr>
        <w:t>v</w:t>
      </w:r>
      <w:r w:rsidRPr="00CA22F4">
        <w:rPr>
          <w:color w:val="6D6E71"/>
          <w:lang w:val="nl-NL"/>
        </w:rPr>
        <w:t>oorlic</w:t>
      </w:r>
      <w:r w:rsidRPr="00CA22F4">
        <w:rPr>
          <w:color w:val="6D6E71"/>
          <w:spacing w:val="-2"/>
          <w:lang w:val="nl-NL"/>
        </w:rPr>
        <w:t>h</w:t>
      </w:r>
      <w:r w:rsidRPr="00CA22F4">
        <w:rPr>
          <w:color w:val="6D6E71"/>
          <w:lang w:val="nl-NL"/>
        </w:rPr>
        <w:t>ting</w:t>
      </w:r>
      <w:r w:rsidRPr="00CA22F4">
        <w:rPr>
          <w:color w:val="6D6E71"/>
          <w:spacing w:val="-10"/>
          <w:lang w:val="nl-NL"/>
        </w:rPr>
        <w:t xml:space="preserve"> </w:t>
      </w:r>
      <w:r w:rsidRPr="00CA22F4">
        <w:rPr>
          <w:color w:val="6D6E71"/>
          <w:lang w:val="nl-NL"/>
        </w:rPr>
        <w:t>binnen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10"/>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en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w:t>
      </w:r>
      <w:r w:rsidRPr="00CA22F4">
        <w:rPr>
          <w:color w:val="6D6E71"/>
          <w:spacing w:val="-10"/>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ties</w:t>
      </w:r>
    </w:p>
    <w:p w14:paraId="595B78A6" w14:textId="77777777" w:rsidR="00624579" w:rsidRPr="00CA22F4" w:rsidRDefault="00CA22F4">
      <w:pPr>
        <w:pStyle w:val="Plattetekst"/>
        <w:spacing w:line="264" w:lineRule="exact"/>
        <w:ind w:left="1493"/>
        <w:rPr>
          <w:lang w:val="nl-NL"/>
        </w:rPr>
      </w:pPr>
      <w:r w:rsidRPr="00CA22F4">
        <w:rPr>
          <w:color w:val="6D6E71"/>
          <w:lang w:val="nl-NL"/>
        </w:rPr>
        <w:t>als</w:t>
      </w:r>
      <w:r w:rsidRPr="00CA22F4">
        <w:rPr>
          <w:color w:val="6D6E71"/>
          <w:spacing w:val="-4"/>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erhulp,</w:t>
      </w:r>
      <w:r w:rsidRPr="00CA22F4">
        <w:rPr>
          <w:color w:val="6D6E71"/>
          <w:spacing w:val="-3"/>
          <w:lang w:val="nl-NL"/>
        </w:rPr>
        <w:t xml:space="preserve"> </w:t>
      </w:r>
      <w:r w:rsidRPr="00CA22F4">
        <w:rPr>
          <w:color w:val="6D6E71"/>
          <w:lang w:val="nl-NL"/>
        </w:rPr>
        <w:t>e.d.;</w:t>
      </w:r>
    </w:p>
    <w:p w14:paraId="253051EC" w14:textId="77777777" w:rsidR="00624579" w:rsidRPr="00CA22F4" w:rsidRDefault="00CA22F4" w:rsidP="00CD3340">
      <w:pPr>
        <w:pStyle w:val="Plattetekst"/>
        <w:numPr>
          <w:ilvl w:val="0"/>
          <w:numId w:val="24"/>
        </w:numPr>
        <w:tabs>
          <w:tab w:val="left" w:pos="1493"/>
        </w:tabs>
        <w:spacing w:line="264" w:lineRule="exact"/>
        <w:ind w:left="1493" w:right="3294"/>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w:t>
      </w:r>
      <w:r w:rsidRPr="00CA22F4">
        <w:rPr>
          <w:color w:val="6D6E71"/>
          <w:spacing w:val="-1"/>
          <w:lang w:val="nl-NL"/>
        </w:rPr>
        <w:t xml:space="preserve"> </w:t>
      </w:r>
      <w:r w:rsidRPr="00CA22F4">
        <w:rPr>
          <w:color w:val="6D6E71"/>
          <w:lang w:val="nl-NL"/>
        </w:rPr>
        <w:t>b</w:t>
      </w:r>
      <w:r w:rsidRPr="00CA22F4">
        <w:rPr>
          <w:color w:val="6D6E71"/>
          <w:spacing w:val="-1"/>
          <w:lang w:val="nl-NL"/>
        </w:rPr>
        <w:t>e</w:t>
      </w:r>
      <w:r w:rsidRPr="00CA22F4">
        <w:rPr>
          <w:color w:val="6D6E71"/>
          <w:spacing w:val="-3"/>
          <w:lang w:val="nl-NL"/>
        </w:rPr>
        <w:t>w</w:t>
      </w:r>
      <w:r w:rsidRPr="00CA22F4">
        <w:rPr>
          <w:color w:val="6D6E71"/>
          <w:lang w:val="nl-NL"/>
        </w:rPr>
        <w:t>aa</w:t>
      </w:r>
      <w:r w:rsidRPr="00CA22F4">
        <w:rPr>
          <w:color w:val="6D6E71"/>
          <w:spacing w:val="-2"/>
          <w:lang w:val="nl-NL"/>
        </w:rPr>
        <w:t>k</w:t>
      </w:r>
      <w:r w:rsidRPr="00CA22F4">
        <w:rPr>
          <w:color w:val="6D6E71"/>
          <w:lang w:val="nl-NL"/>
        </w:rPr>
        <w:t>t de</w:t>
      </w:r>
      <w:r w:rsidRPr="00CA22F4">
        <w:rPr>
          <w:color w:val="6D6E71"/>
          <w:spacing w:val="-1"/>
          <w:lang w:val="nl-NL"/>
        </w:rPr>
        <w:t xml:space="preserve"> </w:t>
      </w:r>
      <w:r w:rsidRPr="00CA22F4">
        <w:rPr>
          <w:color w:val="6D6E71"/>
          <w:spacing w:val="-3"/>
          <w:lang w:val="nl-NL"/>
        </w:rPr>
        <w:t>v</w:t>
      </w:r>
      <w:r w:rsidRPr="00CA22F4">
        <w:rPr>
          <w:color w:val="6D6E71"/>
          <w:lang w:val="nl-NL"/>
        </w:rPr>
        <w:t>oort</w:t>
      </w:r>
      <w:r w:rsidRPr="00CA22F4">
        <w:rPr>
          <w:color w:val="6D6E71"/>
          <w:spacing w:val="-5"/>
          <w:lang w:val="nl-NL"/>
        </w:rPr>
        <w:t>g</w:t>
      </w:r>
      <w:r w:rsidRPr="00CA22F4">
        <w:rPr>
          <w:color w:val="6D6E71"/>
          <w:lang w:val="nl-NL"/>
        </w:rPr>
        <w:t>ang</w:t>
      </w:r>
      <w:r w:rsidRPr="00CA22F4">
        <w:rPr>
          <w:color w:val="6D6E71"/>
          <w:spacing w:val="-1"/>
          <w:lang w:val="nl-NL"/>
        </w:rPr>
        <w:t xml:space="preserve"> </w:t>
      </w:r>
      <w:r w:rsidRPr="00CA22F4">
        <w:rPr>
          <w:color w:val="6D6E71"/>
          <w:spacing w:val="-4"/>
          <w:lang w:val="nl-NL"/>
        </w:rPr>
        <w:t>v</w:t>
      </w:r>
      <w:r w:rsidRPr="00CA22F4">
        <w:rPr>
          <w:color w:val="6D6E71"/>
          <w:lang w:val="nl-NL"/>
        </w:rPr>
        <w:t>an de</w:t>
      </w:r>
      <w:r w:rsidRPr="00CA22F4">
        <w:rPr>
          <w:color w:val="6D6E71"/>
          <w:spacing w:val="-1"/>
          <w:lang w:val="nl-NL"/>
        </w:rPr>
        <w:t xml:space="preserve"> </w:t>
      </w:r>
      <w:r w:rsidRPr="00CA22F4">
        <w:rPr>
          <w:color w:val="6D6E71"/>
          <w:lang w:val="nl-NL"/>
        </w:rPr>
        <w:t>hul</w:t>
      </w:r>
      <w:r w:rsidRPr="00CA22F4">
        <w:rPr>
          <w:color w:val="6D6E71"/>
          <w:spacing w:val="-1"/>
          <w:lang w:val="nl-NL"/>
        </w:rPr>
        <w:t>p</w:t>
      </w:r>
      <w:r w:rsidRPr="00CA22F4">
        <w:rPr>
          <w:color w:val="6D6E71"/>
          <w:spacing w:val="-3"/>
          <w:lang w:val="nl-NL"/>
        </w:rPr>
        <w:t>v</w:t>
      </w:r>
      <w:r w:rsidRPr="00CA22F4">
        <w:rPr>
          <w:color w:val="6D6E71"/>
          <w:lang w:val="nl-NL"/>
        </w:rPr>
        <w:t>erlening</w:t>
      </w:r>
      <w:r w:rsidRPr="00CA22F4">
        <w:rPr>
          <w:color w:val="6D6E71"/>
          <w:spacing w:val="-1"/>
          <w:lang w:val="nl-NL"/>
        </w:rPr>
        <w:t xml:space="preserve"> </w:t>
      </w:r>
      <w:r w:rsidRPr="00CA22F4">
        <w:rPr>
          <w:color w:val="6D6E71"/>
          <w:lang w:val="nl-NL"/>
        </w:rPr>
        <w:t>aan 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49C38780" w14:textId="77777777" w:rsidR="00624579" w:rsidRPr="00CA22F4" w:rsidRDefault="00CA22F4" w:rsidP="00CD3340">
      <w:pPr>
        <w:pStyle w:val="Plattetekst"/>
        <w:numPr>
          <w:ilvl w:val="0"/>
          <w:numId w:val="24"/>
        </w:numPr>
        <w:tabs>
          <w:tab w:val="left" w:pos="1493"/>
        </w:tabs>
        <w:spacing w:line="264" w:lineRule="exact"/>
        <w:ind w:left="1493" w:right="1133"/>
        <w:jc w:val="both"/>
        <w:rPr>
          <w:lang w:val="nl-NL"/>
        </w:rPr>
      </w:pPr>
      <w:r w:rsidRPr="00CA22F4">
        <w:rPr>
          <w:color w:val="6D6E71"/>
          <w:lang w:val="nl-NL"/>
        </w:rPr>
        <w:t>De</w:t>
      </w:r>
      <w:r w:rsidRPr="00CA22F4">
        <w:rPr>
          <w:color w:val="6D6E71"/>
          <w:spacing w:val="4"/>
          <w:lang w:val="nl-NL"/>
        </w:rPr>
        <w:t xml:space="preserve"> </w:t>
      </w:r>
      <w:r w:rsidRPr="00CA22F4">
        <w:rPr>
          <w:color w:val="6D6E71"/>
          <w:lang w:val="nl-NL"/>
        </w:rPr>
        <w:t>schoolleider</w:t>
      </w:r>
      <w:r w:rsidRPr="00CA22F4">
        <w:rPr>
          <w:color w:val="6D6E71"/>
          <w:spacing w:val="5"/>
          <w:lang w:val="nl-NL"/>
        </w:rPr>
        <w:t xml:space="preserve"> </w:t>
      </w:r>
      <w:r w:rsidRPr="00CA22F4">
        <w:rPr>
          <w:color w:val="6D6E71"/>
          <w:lang w:val="nl-NL"/>
        </w:rPr>
        <w:t>is</w:t>
      </w:r>
      <w:r w:rsidRPr="00CA22F4">
        <w:rPr>
          <w:color w:val="6D6E71"/>
          <w:spacing w:val="4"/>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4"/>
          <w:lang w:val="nl-NL"/>
        </w:rPr>
        <w:t>r</w:t>
      </w:r>
      <w:r w:rsidRPr="00CA22F4">
        <w:rPr>
          <w:color w:val="6D6E71"/>
          <w:lang w:val="nl-NL"/>
        </w:rPr>
        <w:t>delijk</w:t>
      </w:r>
      <w:r w:rsidRPr="00CA22F4">
        <w:rPr>
          <w:color w:val="6D6E71"/>
          <w:spacing w:val="5"/>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tinuï</w:t>
      </w:r>
      <w:r w:rsidRPr="00CA22F4">
        <w:rPr>
          <w:color w:val="6D6E71"/>
          <w:spacing w:val="-3"/>
          <w:lang w:val="nl-NL"/>
        </w:rPr>
        <w:t>t</w:t>
      </w:r>
      <w:r w:rsidRPr="00CA22F4">
        <w:rPr>
          <w:color w:val="6D6E71"/>
          <w:lang w:val="nl-NL"/>
        </w:rPr>
        <w:t>eit</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(onder</w:t>
      </w:r>
      <w:r w:rsidRPr="00CA22F4">
        <w:rPr>
          <w:color w:val="6D6E71"/>
          <w:spacing w:val="5"/>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p>
    <w:p w14:paraId="6D321F40" w14:textId="77777777" w:rsidR="00624579" w:rsidRPr="00CA22F4" w:rsidRDefault="00CA22F4">
      <w:pPr>
        <w:pStyle w:val="Plattetekst"/>
        <w:spacing w:line="264" w:lineRule="exact"/>
        <w:ind w:left="1493"/>
        <w:rPr>
          <w:lang w:val="nl-NL"/>
        </w:rPr>
      </w:pP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 klas);</w:t>
      </w:r>
    </w:p>
    <w:p w14:paraId="36E5CDB7" w14:textId="77777777" w:rsidR="00624579" w:rsidRPr="00CA22F4" w:rsidRDefault="00CA22F4" w:rsidP="00CD3340">
      <w:pPr>
        <w:pStyle w:val="Plattetekst"/>
        <w:numPr>
          <w:ilvl w:val="0"/>
          <w:numId w:val="24"/>
        </w:numPr>
        <w:tabs>
          <w:tab w:val="left" w:pos="1493"/>
        </w:tabs>
        <w:spacing w:line="264" w:lineRule="exact"/>
        <w:ind w:left="1493" w:right="1733"/>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 is</w:t>
      </w:r>
      <w:r w:rsidRPr="00CA22F4">
        <w:rPr>
          <w:color w:val="6D6E71"/>
          <w:spacing w:val="-1"/>
          <w:lang w:val="nl-NL"/>
        </w:rPr>
        <w:t xml:space="preserve"> </w:t>
      </w:r>
      <w:r w:rsidRPr="00CA22F4">
        <w:rPr>
          <w:color w:val="6D6E71"/>
          <w:spacing w:val="-2"/>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delijk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lang w:val="nl-NL"/>
        </w:rPr>
        <w:t>een adequa</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 xml:space="preserve">olg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 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1"/>
          <w:lang w:val="nl-NL"/>
        </w:rPr>
        <w:t xml:space="preserv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2911BBE0" w14:textId="77777777" w:rsidR="00624579" w:rsidRPr="00CA22F4" w:rsidRDefault="00CA22F4" w:rsidP="00CD3340">
      <w:pPr>
        <w:pStyle w:val="Plattetekst"/>
        <w:numPr>
          <w:ilvl w:val="0"/>
          <w:numId w:val="24"/>
        </w:numPr>
        <w:tabs>
          <w:tab w:val="left" w:pos="1493"/>
        </w:tabs>
        <w:spacing w:line="264" w:lineRule="exact"/>
        <w:ind w:left="1493" w:right="1133"/>
        <w:jc w:val="both"/>
        <w:rPr>
          <w:lang w:val="nl-NL"/>
        </w:rPr>
      </w:pPr>
      <w:r w:rsidRPr="00CA22F4">
        <w:rPr>
          <w:color w:val="6D6E71"/>
          <w:lang w:val="nl-NL"/>
        </w:rPr>
        <w:t>De</w:t>
      </w:r>
      <w:r w:rsidRPr="00CA22F4">
        <w:rPr>
          <w:color w:val="6D6E71"/>
          <w:spacing w:val="34"/>
          <w:lang w:val="nl-NL"/>
        </w:rPr>
        <w:t xml:space="preserve"> </w:t>
      </w:r>
      <w:r w:rsidRPr="00CA22F4">
        <w:rPr>
          <w:color w:val="6D6E71"/>
          <w:lang w:val="nl-NL"/>
        </w:rPr>
        <w:t>schoolleider</w:t>
      </w:r>
      <w:r w:rsidRPr="00CA22F4">
        <w:rPr>
          <w:color w:val="6D6E71"/>
          <w:spacing w:val="36"/>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35"/>
          <w:lang w:val="nl-NL"/>
        </w:rPr>
        <w:t xml:space="preserve"> </w:t>
      </w:r>
      <w:r w:rsidRPr="00CA22F4">
        <w:rPr>
          <w:color w:val="6D6E71"/>
          <w:spacing w:val="-5"/>
          <w:lang w:val="nl-NL"/>
        </w:rPr>
        <w:t>z</w:t>
      </w:r>
      <w:r w:rsidRPr="00CA22F4">
        <w:rPr>
          <w:color w:val="6D6E71"/>
          <w:lang w:val="nl-NL"/>
        </w:rPr>
        <w:t>o</w:t>
      </w:r>
      <w:r w:rsidRPr="00CA22F4">
        <w:rPr>
          <w:color w:val="6D6E71"/>
          <w:spacing w:val="34"/>
          <w:lang w:val="nl-NL"/>
        </w:rPr>
        <w:t xml:space="preserve"> </w:t>
      </w:r>
      <w:r w:rsidRPr="00CA22F4">
        <w:rPr>
          <w:color w:val="6D6E71"/>
          <w:lang w:val="nl-NL"/>
        </w:rPr>
        <w:t>spoedig</w:t>
      </w:r>
      <w:r w:rsidRPr="00CA22F4">
        <w:rPr>
          <w:color w:val="6D6E71"/>
          <w:spacing w:val="35"/>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35"/>
          <w:lang w:val="nl-NL"/>
        </w:rPr>
        <w:t xml:space="preserve"> </w:t>
      </w:r>
      <w:r w:rsidRPr="00CA22F4">
        <w:rPr>
          <w:color w:val="6D6E71"/>
          <w:lang w:val="nl-NL"/>
        </w:rPr>
        <w:t>maar</w:t>
      </w:r>
      <w:r w:rsidRPr="00CA22F4">
        <w:rPr>
          <w:color w:val="6D6E71"/>
          <w:spacing w:val="35"/>
          <w:lang w:val="nl-NL"/>
        </w:rPr>
        <w:t xml:space="preserve"> </w:t>
      </w:r>
      <w:r w:rsidRPr="00CA22F4">
        <w:rPr>
          <w:color w:val="6D6E71"/>
          <w:lang w:val="nl-NL"/>
        </w:rPr>
        <w:t>in</w:t>
      </w:r>
      <w:r w:rsidRPr="00CA22F4">
        <w:rPr>
          <w:color w:val="6D6E71"/>
          <w:spacing w:val="34"/>
          <w:lang w:val="nl-NL"/>
        </w:rPr>
        <w:t xml:space="preserve"> </w:t>
      </w:r>
      <w:r w:rsidRPr="00CA22F4">
        <w:rPr>
          <w:color w:val="6D6E71"/>
          <w:lang w:val="nl-NL"/>
        </w:rPr>
        <w:t>ieder</w:t>
      </w:r>
      <w:r w:rsidRPr="00CA22F4">
        <w:rPr>
          <w:color w:val="6D6E71"/>
          <w:spacing w:val="35"/>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35"/>
          <w:lang w:val="nl-NL"/>
        </w:rPr>
        <w:t xml:space="preserve"> </w:t>
      </w:r>
      <w:r w:rsidRPr="00CA22F4">
        <w:rPr>
          <w:color w:val="6D6E71"/>
          <w:lang w:val="nl-NL"/>
        </w:rPr>
        <w:t>binnen</w:t>
      </w:r>
      <w:r w:rsidRPr="00CA22F4">
        <w:rPr>
          <w:color w:val="6D6E71"/>
          <w:spacing w:val="35"/>
          <w:lang w:val="nl-NL"/>
        </w:rPr>
        <w:t xml:space="preserve"> </w:t>
      </w:r>
      <w:r w:rsidRPr="00CA22F4">
        <w:rPr>
          <w:color w:val="6D6E71"/>
          <w:lang w:val="nl-NL"/>
        </w:rPr>
        <w:t>72</w:t>
      </w:r>
      <w:r w:rsidRPr="00CA22F4">
        <w:rPr>
          <w:color w:val="6D6E71"/>
          <w:spacing w:val="35"/>
          <w:lang w:val="nl-NL"/>
        </w:rPr>
        <w:t xml:space="preserve"> </w:t>
      </w:r>
      <w:r w:rsidRPr="00CA22F4">
        <w:rPr>
          <w:color w:val="6D6E71"/>
          <w:lang w:val="nl-NL"/>
        </w:rPr>
        <w:t>uu</w:t>
      </w:r>
      <w:r w:rsidRPr="00CA22F4">
        <w:rPr>
          <w:color w:val="6D6E71"/>
          <w:spacing w:val="-19"/>
          <w:lang w:val="nl-NL"/>
        </w:rPr>
        <w:t>r</w:t>
      </w:r>
      <w:r w:rsidRPr="00CA22F4">
        <w:rPr>
          <w:color w:val="6D6E71"/>
          <w:lang w:val="nl-NL"/>
        </w:rPr>
        <w:t>,</w:t>
      </w:r>
      <w:r w:rsidRPr="00CA22F4">
        <w:rPr>
          <w:color w:val="6D6E71"/>
          <w:spacing w:val="3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35"/>
          <w:lang w:val="nl-NL"/>
        </w:rPr>
        <w:t xml:space="preserve"> </w:t>
      </w:r>
      <w:r w:rsidRPr="00CA22F4">
        <w:rPr>
          <w:color w:val="6D6E71"/>
          <w:lang w:val="nl-NL"/>
        </w:rPr>
        <w:t>op</w:t>
      </w:r>
      <w:r w:rsidRPr="00CA22F4">
        <w:rPr>
          <w:color w:val="6D6E71"/>
          <w:spacing w:val="3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28614469" w14:textId="77777777" w:rsidR="00624579" w:rsidRPr="00CA22F4" w:rsidRDefault="00CA22F4">
      <w:pPr>
        <w:pStyle w:val="Plattetekst"/>
        <w:spacing w:line="264" w:lineRule="exact"/>
        <w:ind w:left="1493"/>
        <w:rPr>
          <w:lang w:val="nl-NL"/>
        </w:rPr>
      </w:pP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368A4749" w14:textId="77777777" w:rsidR="00624579" w:rsidRPr="00CA22F4" w:rsidRDefault="00CA22F4" w:rsidP="00CD3340">
      <w:pPr>
        <w:pStyle w:val="Plattetekst"/>
        <w:numPr>
          <w:ilvl w:val="0"/>
          <w:numId w:val="24"/>
        </w:numPr>
        <w:tabs>
          <w:tab w:val="left" w:pos="1493"/>
        </w:tabs>
        <w:spacing w:line="264" w:lineRule="exact"/>
        <w:ind w:left="1493" w:right="1134"/>
        <w:jc w:val="both"/>
        <w:rPr>
          <w:lang w:val="nl-NL"/>
        </w:rPr>
      </w:pPr>
      <w:r w:rsidRPr="00CA22F4">
        <w:rPr>
          <w:color w:val="6D6E71"/>
          <w:lang w:val="nl-NL"/>
        </w:rPr>
        <w:t>De</w:t>
      </w:r>
      <w:r w:rsidRPr="00CA22F4">
        <w:rPr>
          <w:color w:val="6D6E71"/>
          <w:spacing w:val="42"/>
          <w:lang w:val="nl-NL"/>
        </w:rPr>
        <w:t xml:space="preserve"> </w:t>
      </w:r>
      <w:r w:rsidRPr="00CA22F4">
        <w:rPr>
          <w:color w:val="6D6E71"/>
          <w:lang w:val="nl-NL"/>
        </w:rPr>
        <w:t>arboarts</w:t>
      </w:r>
      <w:r w:rsidRPr="00CA22F4">
        <w:rPr>
          <w:color w:val="6D6E71"/>
          <w:spacing w:val="4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43"/>
          <w:lang w:val="nl-NL"/>
        </w:rPr>
        <w:t xml:space="preserve"> </w:t>
      </w:r>
      <w:r w:rsidRPr="00CA22F4">
        <w:rPr>
          <w:color w:val="6D6E71"/>
          <w:lang w:val="nl-NL"/>
        </w:rPr>
        <w:t>een</w:t>
      </w:r>
      <w:r w:rsidRPr="00CA22F4">
        <w:rPr>
          <w:color w:val="6D6E71"/>
          <w:spacing w:val="43"/>
          <w:lang w:val="nl-NL"/>
        </w:rPr>
        <w:t xml:space="preserve"> </w:t>
      </w:r>
      <w:r w:rsidRPr="00CA22F4">
        <w:rPr>
          <w:color w:val="6D6E71"/>
          <w:lang w:val="nl-NL"/>
        </w:rPr>
        <w:t>signale</w:t>
      </w:r>
      <w:r w:rsidRPr="00CA22F4">
        <w:rPr>
          <w:color w:val="6D6E71"/>
          <w:spacing w:val="-3"/>
          <w:lang w:val="nl-NL"/>
        </w:rPr>
        <w:t>r</w:t>
      </w:r>
      <w:r w:rsidRPr="00CA22F4">
        <w:rPr>
          <w:color w:val="6D6E71"/>
          <w:lang w:val="nl-NL"/>
        </w:rPr>
        <w:t>ende</w:t>
      </w:r>
      <w:r w:rsidRPr="00CA22F4">
        <w:rPr>
          <w:color w:val="6D6E71"/>
          <w:spacing w:val="42"/>
          <w:lang w:val="nl-NL"/>
        </w:rPr>
        <w:t xml:space="preserve"> </w:t>
      </w:r>
      <w:r w:rsidRPr="00CA22F4">
        <w:rPr>
          <w:color w:val="6D6E71"/>
          <w:lang w:val="nl-NL"/>
        </w:rPr>
        <w:t>functie.</w:t>
      </w:r>
      <w:r w:rsidRPr="00CA22F4">
        <w:rPr>
          <w:color w:val="6D6E71"/>
          <w:spacing w:val="43"/>
          <w:lang w:val="nl-NL"/>
        </w:rPr>
        <w:t xml:space="preserve"> </w:t>
      </w:r>
      <w:r w:rsidRPr="00CA22F4">
        <w:rPr>
          <w:color w:val="6D6E71"/>
          <w:lang w:val="nl-NL"/>
        </w:rPr>
        <w:t>Hij/zij</w:t>
      </w:r>
      <w:r w:rsidRPr="00CA22F4">
        <w:rPr>
          <w:color w:val="6D6E71"/>
          <w:spacing w:val="4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ormeert</w:t>
      </w:r>
      <w:r w:rsidRPr="00CA22F4">
        <w:rPr>
          <w:color w:val="6D6E71"/>
          <w:spacing w:val="43"/>
          <w:lang w:val="nl-NL"/>
        </w:rPr>
        <w:t xml:space="preserve"> </w:t>
      </w:r>
      <w:r w:rsidRPr="00CA22F4">
        <w:rPr>
          <w:color w:val="6D6E71"/>
          <w:lang w:val="nl-NL"/>
        </w:rPr>
        <w:t>de</w:t>
      </w:r>
      <w:r w:rsidRPr="00CA22F4">
        <w:rPr>
          <w:color w:val="6D6E71"/>
          <w:spacing w:val="42"/>
          <w:lang w:val="nl-NL"/>
        </w:rPr>
        <w:t xml:space="preserve"> </w:t>
      </w:r>
      <w:r w:rsidRPr="00CA22F4">
        <w:rPr>
          <w:color w:val="6D6E71"/>
          <w:spacing w:val="-2"/>
          <w:lang w:val="nl-NL"/>
        </w:rPr>
        <w:t>w</w:t>
      </w:r>
      <w:r w:rsidRPr="00CA22F4">
        <w:rPr>
          <w:color w:val="6D6E71"/>
          <w:lang w:val="nl-NL"/>
        </w:rPr>
        <w:t>erk</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43"/>
          <w:lang w:val="nl-NL"/>
        </w:rPr>
        <w:t xml:space="preserve"> </w:t>
      </w:r>
      <w:r w:rsidRPr="00CA22F4">
        <w:rPr>
          <w:color w:val="6D6E71"/>
          <w:lang w:val="nl-NL"/>
        </w:rPr>
        <w:t>als</w:t>
      </w:r>
      <w:r w:rsidRPr="00CA22F4">
        <w:rPr>
          <w:color w:val="6D6E71"/>
          <w:spacing w:val="43"/>
          <w:lang w:val="nl-NL"/>
        </w:rPr>
        <w:t xml:space="preserve"> </w:t>
      </w:r>
      <w:r w:rsidRPr="00CA22F4">
        <w:rPr>
          <w:color w:val="6D6E71"/>
          <w:lang w:val="nl-NL"/>
        </w:rPr>
        <w:t>er</w:t>
      </w:r>
      <w:r w:rsidRPr="00CA22F4">
        <w:rPr>
          <w:color w:val="6D6E71"/>
          <w:spacing w:val="43"/>
          <w:lang w:val="nl-NL"/>
        </w:rPr>
        <w:t xml:space="preserve"> </w:t>
      </w:r>
      <w:r w:rsidRPr="00CA22F4">
        <w:rPr>
          <w:color w:val="6D6E71"/>
          <w:lang w:val="nl-NL"/>
        </w:rPr>
        <w:t>signalen</w:t>
      </w:r>
      <w:r w:rsidRPr="00CA22F4">
        <w:rPr>
          <w:color w:val="6D6E71"/>
          <w:spacing w:val="42"/>
          <w:lang w:val="nl-NL"/>
        </w:rPr>
        <w:t xml:space="preserve"> </w:t>
      </w:r>
      <w:r w:rsidRPr="00CA22F4">
        <w:rPr>
          <w:color w:val="6D6E71"/>
          <w:lang w:val="nl-NL"/>
        </w:rPr>
        <w:t>binnen</w:t>
      </w:r>
    </w:p>
    <w:p w14:paraId="71DD9EDF" w14:textId="77777777" w:rsidR="00624579" w:rsidRPr="00CA22F4" w:rsidRDefault="00CA22F4">
      <w:pPr>
        <w:pStyle w:val="Plattetekst"/>
        <w:spacing w:line="264" w:lineRule="exact"/>
        <w:ind w:left="1493"/>
        <w:rPr>
          <w:lang w:val="nl-NL"/>
        </w:rPr>
      </w:pPr>
      <w:r w:rsidRPr="00CA22F4">
        <w:rPr>
          <w:color w:val="6D6E71"/>
          <w:spacing w:val="-8"/>
          <w:lang w:val="nl-NL"/>
        </w:rPr>
        <w:t>k</w:t>
      </w:r>
      <w:r w:rsidRPr="00CA22F4">
        <w:rPr>
          <w:color w:val="6D6E71"/>
          <w:lang w:val="nl-NL"/>
        </w:rPr>
        <w:t>omen</w:t>
      </w:r>
      <w:r w:rsidRPr="00CA22F4">
        <w:rPr>
          <w:color w:val="6D6E71"/>
          <w:spacing w:val="3"/>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3"/>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2"/>
          <w:lang w:val="nl-NL"/>
        </w:rPr>
        <w:t>g</w:t>
      </w:r>
      <w:r w:rsidRPr="00CA22F4">
        <w:rPr>
          <w:color w:val="6D6E71"/>
          <w:lang w:val="nl-NL"/>
        </w:rPr>
        <w:t>epassee</w:t>
      </w:r>
      <w:r w:rsidRPr="00CA22F4">
        <w:rPr>
          <w:color w:val="6D6E71"/>
          <w:spacing w:val="-4"/>
          <w:lang w:val="nl-NL"/>
        </w:rPr>
        <w:t>r</w:t>
      </w:r>
      <w:r w:rsidRPr="00CA22F4">
        <w:rPr>
          <w:color w:val="6D6E71"/>
          <w:lang w:val="nl-NL"/>
        </w:rPr>
        <w:t>d</w:t>
      </w:r>
      <w:r w:rsidRPr="00CA22F4">
        <w:rPr>
          <w:color w:val="6D6E71"/>
          <w:spacing w:val="3"/>
          <w:lang w:val="nl-NL"/>
        </w:rPr>
        <w:t xml:space="preserve"> </w:t>
      </w:r>
      <w:r w:rsidRPr="00CA22F4">
        <w:rPr>
          <w:color w:val="6D6E71"/>
          <w:lang w:val="nl-NL"/>
        </w:rPr>
        <w:t>zijn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3"/>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r w:rsidRPr="00CA22F4">
        <w:rPr>
          <w:color w:val="6D6E71"/>
          <w:spacing w:val="3"/>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3"/>
          <w:lang w:val="nl-NL"/>
        </w:rPr>
        <w:t xml:space="preserve"> </w:t>
      </w:r>
      <w:r w:rsidRPr="00CA22F4">
        <w:rPr>
          <w:color w:val="6D6E71"/>
          <w:lang w:val="nl-NL"/>
        </w:rPr>
        <w:t>p</w:t>
      </w:r>
      <w:r w:rsidRPr="00CA22F4">
        <w:rPr>
          <w:color w:val="6D6E71"/>
          <w:spacing w:val="-4"/>
          <w:lang w:val="nl-NL"/>
        </w:rPr>
        <w:t>r</w:t>
      </w:r>
      <w:r w:rsidRPr="00CA22F4">
        <w:rPr>
          <w:color w:val="6D6E71"/>
          <w:lang w:val="nl-NL"/>
        </w:rPr>
        <w:t>oblemen</w:t>
      </w:r>
      <w:r w:rsidRPr="00CA22F4">
        <w:rPr>
          <w:color w:val="6D6E71"/>
          <w:spacing w:val="3"/>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daarmee</w:t>
      </w:r>
    </w:p>
    <w:p w14:paraId="5E24CBAB" w14:textId="77777777" w:rsidR="00624579" w:rsidRPr="00CA22F4" w:rsidRDefault="00CA22F4">
      <w:pPr>
        <w:pStyle w:val="Plattetekst"/>
        <w:spacing w:line="264" w:lineRule="exact"/>
        <w:ind w:left="1493"/>
        <w:rPr>
          <w:lang w:val="nl-NL"/>
        </w:rPr>
      </w:pPr>
      <w:r w:rsidRPr="00CA22F4">
        <w:rPr>
          <w:color w:val="6D6E71"/>
          <w:lang w:val="nl-NL"/>
        </w:rPr>
        <w:t>samenhan</w:t>
      </w:r>
      <w:r w:rsidRPr="00CA22F4">
        <w:rPr>
          <w:color w:val="6D6E71"/>
          <w:spacing w:val="-2"/>
          <w:lang w:val="nl-NL"/>
        </w:rPr>
        <w:t>g</w:t>
      </w:r>
      <w:r w:rsidRPr="00CA22F4">
        <w:rPr>
          <w:color w:val="6D6E71"/>
          <w:lang w:val="nl-NL"/>
        </w:rPr>
        <w:t xml:space="preserve">en en leiden </w:t>
      </w:r>
      <w:r w:rsidRPr="00CA22F4">
        <w:rPr>
          <w:color w:val="6D6E71"/>
          <w:spacing w:val="-2"/>
          <w:lang w:val="nl-NL"/>
        </w:rPr>
        <w:t>t</w:t>
      </w:r>
      <w:r w:rsidRPr="00CA22F4">
        <w:rPr>
          <w:color w:val="6D6E71"/>
          <w:lang w:val="nl-NL"/>
        </w:rPr>
        <w:t>ot 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 uit</w:t>
      </w:r>
      <w:r w:rsidRPr="00CA22F4">
        <w:rPr>
          <w:color w:val="6D6E71"/>
          <w:spacing w:val="-4"/>
          <w:lang w:val="nl-NL"/>
        </w:rPr>
        <w:t>v</w:t>
      </w:r>
      <w:r w:rsidRPr="00CA22F4">
        <w:rPr>
          <w:color w:val="6D6E71"/>
          <w:lang w:val="nl-NL"/>
        </w:rPr>
        <w:t xml:space="preserve">al </w:t>
      </w:r>
      <w:r w:rsidRPr="00CA22F4">
        <w:rPr>
          <w:color w:val="6D6E71"/>
          <w:spacing w:val="-4"/>
          <w:lang w:val="nl-NL"/>
        </w:rPr>
        <w:t>v</w:t>
      </w:r>
      <w:r w:rsidRPr="00CA22F4">
        <w:rPr>
          <w:color w:val="6D6E71"/>
          <w:lang w:val="nl-NL"/>
        </w:rPr>
        <w:t>an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p>
    <w:p w14:paraId="44A6464C" w14:textId="77777777" w:rsidR="00624579" w:rsidRPr="00CA22F4" w:rsidRDefault="00624579">
      <w:pPr>
        <w:spacing w:before="4" w:line="260" w:lineRule="exact"/>
        <w:rPr>
          <w:sz w:val="26"/>
          <w:szCs w:val="26"/>
          <w:lang w:val="nl-NL"/>
        </w:rPr>
      </w:pPr>
    </w:p>
    <w:p w14:paraId="39E3B005" w14:textId="77777777" w:rsidR="00624579" w:rsidRPr="00CA22F4" w:rsidRDefault="00CA22F4">
      <w:pPr>
        <w:pStyle w:val="Kop3"/>
        <w:ind w:right="8695"/>
        <w:jc w:val="both"/>
        <w:rPr>
          <w:rFonts w:cs="Calibri"/>
          <w:b w:val="0"/>
          <w:bCs w:val="0"/>
          <w:lang w:val="nl-NL"/>
        </w:rPr>
      </w:pPr>
      <w:r w:rsidRPr="00CA22F4">
        <w:rPr>
          <w:rFonts w:cs="Calibri"/>
          <w:color w:val="4FA6E7"/>
          <w:lang w:val="nl-NL"/>
        </w:rPr>
        <w:t>De</w:t>
      </w:r>
      <w:r w:rsidRPr="00CA22F4">
        <w:rPr>
          <w:rFonts w:cs="Calibri"/>
          <w:color w:val="4FA6E7"/>
          <w:spacing w:val="-10"/>
          <w:lang w:val="nl-NL"/>
        </w:rPr>
        <w:t xml:space="preserve"> </w:t>
      </w:r>
      <w:r w:rsidRPr="00CA22F4">
        <w:rPr>
          <w:rFonts w:cs="Calibri"/>
          <w:color w:val="4FA6E7"/>
          <w:lang w:val="nl-NL"/>
        </w:rPr>
        <w:t>o</w:t>
      </w:r>
      <w:r w:rsidRPr="00CA22F4">
        <w:rPr>
          <w:rFonts w:cs="Calibri"/>
          <w:color w:val="4FA6E7"/>
          <w:spacing w:val="-1"/>
          <w:lang w:val="nl-NL"/>
        </w:rPr>
        <w:t>p</w:t>
      </w:r>
      <w:r w:rsidRPr="00CA22F4">
        <w:rPr>
          <w:rFonts w:cs="Calibri"/>
          <w:color w:val="4FA6E7"/>
          <w:spacing w:val="-4"/>
          <w:lang w:val="nl-NL"/>
        </w:rPr>
        <w:t>v</w:t>
      </w:r>
      <w:r w:rsidRPr="00CA22F4">
        <w:rPr>
          <w:rFonts w:cs="Calibri"/>
          <w:color w:val="4FA6E7"/>
          <w:lang w:val="nl-NL"/>
        </w:rPr>
        <w:t>angp</w:t>
      </w:r>
      <w:r w:rsidRPr="00CA22F4">
        <w:rPr>
          <w:rFonts w:cs="Calibri"/>
          <w:color w:val="4FA6E7"/>
          <w:spacing w:val="-3"/>
          <w:lang w:val="nl-NL"/>
        </w:rPr>
        <w:t>r</w:t>
      </w:r>
      <w:r w:rsidRPr="00CA22F4">
        <w:rPr>
          <w:rFonts w:cs="Calibri"/>
          <w:color w:val="4FA6E7"/>
          <w:lang w:val="nl-NL"/>
        </w:rPr>
        <w:t>ocedu</w:t>
      </w:r>
      <w:r w:rsidRPr="00CA22F4">
        <w:rPr>
          <w:rFonts w:cs="Calibri"/>
          <w:color w:val="4FA6E7"/>
          <w:spacing w:val="-3"/>
          <w:lang w:val="nl-NL"/>
        </w:rPr>
        <w:t>r</w:t>
      </w:r>
      <w:r w:rsidRPr="00CA22F4">
        <w:rPr>
          <w:rFonts w:cs="Calibri"/>
          <w:color w:val="4FA6E7"/>
          <w:lang w:val="nl-NL"/>
        </w:rPr>
        <w:t>e</w:t>
      </w:r>
    </w:p>
    <w:p w14:paraId="6EE4848F" w14:textId="77777777" w:rsidR="00624579" w:rsidRPr="00CA22F4" w:rsidRDefault="00CA22F4">
      <w:pPr>
        <w:pStyle w:val="Plattetekst"/>
        <w:spacing w:line="259" w:lineRule="exact"/>
        <w:ind w:right="1791"/>
        <w:jc w:val="both"/>
        <w:rPr>
          <w:lang w:val="nl-NL"/>
        </w:rPr>
      </w:pPr>
      <w:r w:rsidRPr="00CA22F4">
        <w:rPr>
          <w:color w:val="6D6E71"/>
          <w:lang w:val="nl-NL"/>
        </w:rPr>
        <w:t>Als een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een 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 meemaa</w:t>
      </w:r>
      <w:r w:rsidRPr="00CA22F4">
        <w:rPr>
          <w:color w:val="6D6E71"/>
          <w:spacing w:val="-2"/>
          <w:lang w:val="nl-NL"/>
        </w:rPr>
        <w:t>k</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de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 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d:</w:t>
      </w:r>
    </w:p>
    <w:p w14:paraId="4FBE4C7F" w14:textId="77777777" w:rsidR="00624579" w:rsidRPr="00CA22F4" w:rsidRDefault="00CA22F4" w:rsidP="00CD3340">
      <w:pPr>
        <w:pStyle w:val="Plattetekst"/>
        <w:numPr>
          <w:ilvl w:val="0"/>
          <w:numId w:val="24"/>
        </w:numPr>
        <w:tabs>
          <w:tab w:val="left" w:pos="1493"/>
        </w:tabs>
        <w:spacing w:line="264" w:lineRule="exact"/>
        <w:ind w:left="1493" w:right="1133"/>
        <w:jc w:val="both"/>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35"/>
          <w:lang w:val="nl-NL"/>
        </w:rPr>
        <w:t xml:space="preserve"> </w:t>
      </w:r>
      <w:r w:rsidRPr="00CA22F4">
        <w:rPr>
          <w:color w:val="6D6E71"/>
          <w:lang w:val="nl-NL"/>
        </w:rPr>
        <w:t>is</w:t>
      </w:r>
      <w:r w:rsidRPr="00CA22F4">
        <w:rPr>
          <w:color w:val="6D6E71"/>
          <w:spacing w:val="35"/>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3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5"/>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35"/>
          <w:lang w:val="nl-NL"/>
        </w:rPr>
        <w:t xml:space="preserve"> </w:t>
      </w:r>
      <w:r w:rsidRPr="00CA22F4">
        <w:rPr>
          <w:color w:val="6D6E71"/>
          <w:lang w:val="nl-NL"/>
        </w:rPr>
        <w:t>uit</w:t>
      </w:r>
      <w:r w:rsidRPr="00CA22F4">
        <w:rPr>
          <w:color w:val="6D6E71"/>
          <w:spacing w:val="36"/>
          <w:lang w:val="nl-NL"/>
        </w:rPr>
        <w:t xml:space="preserve"> </w:t>
      </w:r>
      <w:r w:rsidRPr="00CA22F4">
        <w:rPr>
          <w:color w:val="6D6E71"/>
          <w:lang w:val="nl-NL"/>
        </w:rPr>
        <w:t>de</w:t>
      </w:r>
      <w:r w:rsidRPr="00CA22F4">
        <w:rPr>
          <w:color w:val="6D6E71"/>
          <w:spacing w:val="35"/>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35"/>
          <w:lang w:val="nl-NL"/>
        </w:rPr>
        <w:t xml:space="preserve"> </w:t>
      </w:r>
      <w:r w:rsidRPr="00CA22F4">
        <w:rPr>
          <w:color w:val="6D6E71"/>
          <w:spacing w:val="-3"/>
          <w:lang w:val="nl-NL"/>
        </w:rPr>
        <w:t>t</w:t>
      </w:r>
      <w:r w:rsidRPr="00CA22F4">
        <w:rPr>
          <w:color w:val="6D6E71"/>
          <w:lang w:val="nl-NL"/>
        </w:rPr>
        <w:t>e</w:t>
      </w:r>
      <w:r w:rsidRPr="00CA22F4">
        <w:rPr>
          <w:color w:val="6D6E71"/>
          <w:spacing w:val="35"/>
          <w:lang w:val="nl-NL"/>
        </w:rPr>
        <w:t xml:space="preserve"> </w:t>
      </w:r>
      <w:r w:rsidRPr="00CA22F4">
        <w:rPr>
          <w:color w:val="6D6E71"/>
          <w:lang w:val="nl-NL"/>
        </w:rPr>
        <w:t>helpen</w:t>
      </w:r>
      <w:r w:rsidRPr="00CA22F4">
        <w:rPr>
          <w:color w:val="6D6E71"/>
          <w:spacing w:val="35"/>
          <w:lang w:val="nl-NL"/>
        </w:rPr>
        <w:t xml:space="preserve"> </w:t>
      </w:r>
      <w:r w:rsidRPr="00CA22F4">
        <w:rPr>
          <w:color w:val="6D6E71"/>
          <w:lang w:val="nl-NL"/>
        </w:rPr>
        <w:t>en</w:t>
      </w:r>
      <w:r w:rsidRPr="00CA22F4">
        <w:rPr>
          <w:color w:val="6D6E71"/>
          <w:spacing w:val="35"/>
          <w:lang w:val="nl-NL"/>
        </w:rPr>
        <w:t xml:space="preserve"> </w:t>
      </w:r>
      <w:r w:rsidRPr="00CA22F4">
        <w:rPr>
          <w:color w:val="6D6E71"/>
          <w:lang w:val="nl-NL"/>
        </w:rPr>
        <w:t>de</w:t>
      </w:r>
      <w:r w:rsidRPr="00CA22F4">
        <w:rPr>
          <w:color w:val="6D6E71"/>
          <w:spacing w:val="36"/>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35"/>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35"/>
          <w:lang w:val="nl-NL"/>
        </w:rPr>
        <w:t xml:space="preserve"> </w:t>
      </w:r>
      <w:r w:rsidRPr="00CA22F4">
        <w:rPr>
          <w:color w:val="6D6E71"/>
          <w:spacing w:val="-3"/>
          <w:lang w:val="nl-NL"/>
        </w:rPr>
        <w:t>t</w:t>
      </w:r>
      <w:r w:rsidRPr="00CA22F4">
        <w:rPr>
          <w:color w:val="6D6E71"/>
          <w:lang w:val="nl-NL"/>
        </w:rPr>
        <w:t>e</w:t>
      </w:r>
      <w:r w:rsidRPr="00CA22F4">
        <w:rPr>
          <w:color w:val="6D6E71"/>
          <w:spacing w:val="35"/>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35"/>
          <w:lang w:val="nl-NL"/>
        </w:rPr>
        <w:t xml:space="preserve"> </w:t>
      </w:r>
      <w:r w:rsidRPr="00CA22F4">
        <w:rPr>
          <w:color w:val="6D6E71"/>
          <w:lang w:val="nl-NL"/>
        </w:rPr>
        <w:t>De</w:t>
      </w:r>
    </w:p>
    <w:p w14:paraId="5289895D" w14:textId="77777777" w:rsidR="00624579" w:rsidRPr="00CA22F4" w:rsidRDefault="00CA22F4">
      <w:pPr>
        <w:pStyle w:val="Plattetekst"/>
        <w:spacing w:line="264" w:lineRule="exact"/>
        <w:ind w:left="1493"/>
        <w:rPr>
          <w:lang w:val="nl-NL"/>
        </w:rPr>
      </w:pPr>
      <w:r w:rsidRPr="00CA22F4">
        <w:rPr>
          <w:color w:val="6D6E71"/>
          <w:lang w:val="nl-NL"/>
        </w:rPr>
        <w:t xml:space="preserve">schoolleider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 xml:space="preserve">dt </w:t>
      </w:r>
      <w:r w:rsidRPr="00CA22F4">
        <w:rPr>
          <w:color w:val="6D6E71"/>
          <w:spacing w:val="-5"/>
          <w:lang w:val="nl-NL"/>
        </w:rPr>
        <w:t>z</w:t>
      </w:r>
      <w:r w:rsidRPr="00CA22F4">
        <w:rPr>
          <w:color w:val="6D6E71"/>
          <w:lang w:val="nl-NL"/>
        </w:rPr>
        <w:t>o snel mo</w:t>
      </w:r>
      <w:r w:rsidRPr="00CA22F4">
        <w:rPr>
          <w:color w:val="6D6E71"/>
          <w:spacing w:val="-2"/>
          <w:lang w:val="nl-NL"/>
        </w:rPr>
        <w:t>g</w:t>
      </w:r>
      <w:r w:rsidRPr="00CA22F4">
        <w:rPr>
          <w:color w:val="6D6E71"/>
          <w:lang w:val="nl-NL"/>
        </w:rPr>
        <w:t xml:space="preserve">elijk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p>
    <w:p w14:paraId="01679DD7" w14:textId="77777777" w:rsidR="00624579" w:rsidRPr="00CA22F4" w:rsidRDefault="00CA22F4" w:rsidP="00CD3340">
      <w:pPr>
        <w:pStyle w:val="Plattetekst"/>
        <w:numPr>
          <w:ilvl w:val="0"/>
          <w:numId w:val="24"/>
        </w:numPr>
        <w:tabs>
          <w:tab w:val="left" w:pos="1493"/>
        </w:tabs>
        <w:spacing w:line="264" w:lineRule="exact"/>
        <w:ind w:left="1493" w:right="1646"/>
        <w:jc w:val="both"/>
        <w:rPr>
          <w:lang w:val="nl-NL"/>
        </w:rPr>
      </w:pPr>
      <w:r w:rsidRPr="00CA22F4">
        <w:rPr>
          <w:color w:val="6D6E71"/>
          <w:lang w:val="nl-NL"/>
        </w:rPr>
        <w:t>De schoolleider meldt de schok</w:t>
      </w:r>
      <w:r w:rsidRPr="00CA22F4">
        <w:rPr>
          <w:color w:val="6D6E71"/>
          <w:spacing w:val="-7"/>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 xml:space="preserve">enis </w:t>
      </w:r>
      <w:r w:rsidRPr="00CA22F4">
        <w:rPr>
          <w:color w:val="6D6E71"/>
          <w:spacing w:val="-5"/>
          <w:lang w:val="nl-NL"/>
        </w:rPr>
        <w:t>z</w:t>
      </w:r>
      <w:r w:rsidRPr="00CA22F4">
        <w:rPr>
          <w:color w:val="6D6E71"/>
          <w:lang w:val="nl-NL"/>
        </w:rPr>
        <w:t>o snel mo</w:t>
      </w:r>
      <w:r w:rsidRPr="00CA22F4">
        <w:rPr>
          <w:color w:val="6D6E71"/>
          <w:spacing w:val="-2"/>
          <w:lang w:val="nl-NL"/>
        </w:rPr>
        <w:t>g</w:t>
      </w:r>
      <w:r w:rsidRPr="00CA22F4">
        <w:rPr>
          <w:color w:val="6D6E71"/>
          <w:lang w:val="nl-NL"/>
        </w:rPr>
        <w:t xml:space="preserve">elijk bij een lid </w:t>
      </w:r>
      <w:r w:rsidRPr="00CA22F4">
        <w:rPr>
          <w:color w:val="6D6E71"/>
          <w:spacing w:val="-3"/>
          <w:lang w:val="nl-NL"/>
        </w:rPr>
        <w:t>v</w:t>
      </w:r>
      <w:r w:rsidRPr="00CA22F4">
        <w:rPr>
          <w:color w:val="6D6E71"/>
          <w:lang w:val="nl-NL"/>
        </w:rPr>
        <w:t>an h</w:t>
      </w:r>
      <w:r w:rsidRPr="00CA22F4">
        <w:rPr>
          <w:color w:val="6D6E71"/>
          <w:spacing w:val="-2"/>
          <w:lang w:val="nl-NL"/>
        </w:rPr>
        <w:t>e</w:t>
      </w:r>
      <w:r w:rsidRPr="00CA22F4">
        <w:rPr>
          <w:color w:val="6D6E71"/>
          <w:lang w:val="nl-NL"/>
        </w:rPr>
        <w:t>t 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p>
    <w:p w14:paraId="7F1EE78A" w14:textId="77777777" w:rsidR="00624579" w:rsidRPr="00CA22F4" w:rsidRDefault="00CA22F4" w:rsidP="00CD3340">
      <w:pPr>
        <w:pStyle w:val="Plattetekst"/>
        <w:numPr>
          <w:ilvl w:val="0"/>
          <w:numId w:val="24"/>
        </w:numPr>
        <w:tabs>
          <w:tab w:val="left" w:pos="1493"/>
        </w:tabs>
        <w:spacing w:line="264" w:lineRule="exact"/>
        <w:ind w:left="1493" w:right="4346"/>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w:t>
      </w:r>
      <w:r w:rsidRPr="00CA22F4">
        <w:rPr>
          <w:color w:val="6D6E71"/>
          <w:spacing w:val="-1"/>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oor de</w:t>
      </w:r>
      <w:r w:rsidRPr="00CA22F4">
        <w:rPr>
          <w:color w:val="6D6E71"/>
          <w:spacing w:val="-1"/>
          <w:lang w:val="nl-NL"/>
        </w:rPr>
        <w:t xml:space="preserve"> </w:t>
      </w:r>
      <w:r w:rsidRPr="00CA22F4">
        <w:rPr>
          <w:color w:val="6D6E71"/>
          <w:lang w:val="nl-NL"/>
        </w:rPr>
        <w:t>ee</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1"/>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1"/>
          <w:lang w:val="nl-NL"/>
        </w:rPr>
        <w:t xml:space="preserv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5FA5A04E" w14:textId="77777777" w:rsidR="00624579" w:rsidRPr="00CA22F4" w:rsidRDefault="00CA22F4" w:rsidP="00CD3340">
      <w:pPr>
        <w:pStyle w:val="Plattetekst"/>
        <w:numPr>
          <w:ilvl w:val="0"/>
          <w:numId w:val="24"/>
        </w:numPr>
        <w:tabs>
          <w:tab w:val="left" w:pos="1493"/>
        </w:tabs>
        <w:spacing w:line="264" w:lineRule="exact"/>
        <w:ind w:left="1493" w:right="1789"/>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 nee</w:t>
      </w:r>
      <w:r w:rsidRPr="00CA22F4">
        <w:rPr>
          <w:color w:val="6D6E71"/>
          <w:spacing w:val="-2"/>
          <w:lang w:val="nl-NL"/>
        </w:rPr>
        <w:t>m</w:t>
      </w:r>
      <w:r w:rsidRPr="00CA22F4">
        <w:rPr>
          <w:color w:val="6D6E71"/>
          <w:lang w:val="nl-NL"/>
        </w:rPr>
        <w:t>t</w:t>
      </w:r>
      <w:r w:rsidRPr="00CA22F4">
        <w:rPr>
          <w:color w:val="6D6E71"/>
          <w:spacing w:val="-1"/>
          <w:lang w:val="nl-NL"/>
        </w:rPr>
        <w:t xml:space="preserve"> </w:t>
      </w:r>
      <w:r w:rsidRPr="00CA22F4">
        <w:rPr>
          <w:color w:val="6D6E71"/>
          <w:lang w:val="nl-NL"/>
        </w:rPr>
        <w:t>binnen drie</w:t>
      </w:r>
      <w:r w:rsidRPr="00CA22F4">
        <w:rPr>
          <w:color w:val="6D6E71"/>
          <w:spacing w:val="-1"/>
          <w:lang w:val="nl-NL"/>
        </w:rPr>
        <w:t xml:space="preserve"> </w:t>
      </w:r>
      <w:r w:rsidRPr="00CA22F4">
        <w:rPr>
          <w:color w:val="6D6E71"/>
          <w:lang w:val="nl-NL"/>
        </w:rPr>
        <w:t>da</w:t>
      </w:r>
      <w:r w:rsidRPr="00CA22F4">
        <w:rPr>
          <w:color w:val="6D6E71"/>
          <w:spacing w:val="-2"/>
          <w:lang w:val="nl-NL"/>
        </w:rPr>
        <w:t>g</w:t>
      </w:r>
      <w:r w:rsidRPr="00CA22F4">
        <w:rPr>
          <w:color w:val="6D6E71"/>
          <w:lang w:val="nl-NL"/>
        </w:rPr>
        <w:t xml:space="preserve">en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
          <w:lang w:val="nl-NL"/>
        </w:rPr>
        <w:t xml:space="preserve"> </w:t>
      </w:r>
      <w:r w:rsidRPr="00CA22F4">
        <w:rPr>
          <w:color w:val="6D6E71"/>
          <w:lang w:val="nl-NL"/>
        </w:rPr>
        <w:t>op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en biedt</w:t>
      </w:r>
      <w:r w:rsidRPr="00CA22F4">
        <w:rPr>
          <w:color w:val="6D6E71"/>
          <w:spacing w:val="-1"/>
          <w:lang w:val="nl-NL"/>
        </w:rPr>
        <w:t xml:space="preserve"> </w:t>
      </w:r>
      <w:r w:rsidRPr="00CA22F4">
        <w:rPr>
          <w:color w:val="6D6E71"/>
          <w:lang w:val="nl-NL"/>
        </w:rPr>
        <w:t>adequ</w:t>
      </w:r>
      <w:r w:rsidRPr="00CA22F4">
        <w:rPr>
          <w:color w:val="6D6E71"/>
          <w:spacing w:val="-2"/>
          <w:lang w:val="nl-NL"/>
        </w:rPr>
        <w:t>a</w:t>
      </w:r>
      <w:r w:rsidRPr="00CA22F4">
        <w:rPr>
          <w:color w:val="6D6E71"/>
          <w:spacing w:val="-3"/>
          <w:lang w:val="nl-NL"/>
        </w:rPr>
        <w:t>t</w:t>
      </w:r>
      <w:r w:rsidRPr="00CA22F4">
        <w:rPr>
          <w:color w:val="6D6E71"/>
          <w:lang w:val="nl-NL"/>
        </w:rPr>
        <w:t>e hulp;</w:t>
      </w:r>
    </w:p>
    <w:p w14:paraId="7003A96C" w14:textId="77777777" w:rsidR="00624579" w:rsidRPr="00CA22F4" w:rsidRDefault="00CA22F4" w:rsidP="00CD3340">
      <w:pPr>
        <w:pStyle w:val="Plattetekst"/>
        <w:numPr>
          <w:ilvl w:val="0"/>
          <w:numId w:val="24"/>
        </w:numPr>
        <w:tabs>
          <w:tab w:val="left" w:pos="1493"/>
        </w:tabs>
        <w:spacing w:line="264" w:lineRule="exact"/>
        <w:ind w:left="1493" w:right="1134"/>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schoolleider onderhoudt</w:t>
      </w:r>
      <w:r w:rsidRPr="00CA22F4">
        <w:rPr>
          <w:color w:val="6D6E71"/>
          <w:spacing w:val="-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 xml:space="preserve">en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 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hij/zij op</w:t>
      </w:r>
      <w:r w:rsidRPr="00CA22F4">
        <w:rPr>
          <w:color w:val="6D6E71"/>
          <w:spacing w:val="-1"/>
          <w:lang w:val="nl-NL"/>
        </w:rPr>
        <w:t xml:space="preserve"> </w:t>
      </w:r>
      <w:r w:rsidRPr="00CA22F4">
        <w:rPr>
          <w:color w:val="6D6E71"/>
          <w:lang w:val="nl-NL"/>
        </w:rPr>
        <w:t xml:space="preserve">een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w:t>
      </w:r>
    </w:p>
    <w:p w14:paraId="57879350" w14:textId="77777777" w:rsidR="00624579" w:rsidRPr="00CA22F4" w:rsidRDefault="00CA22F4">
      <w:pPr>
        <w:pStyle w:val="Plattetekst"/>
        <w:spacing w:line="264" w:lineRule="exact"/>
        <w:ind w:left="1493"/>
        <w:rPr>
          <w:lang w:val="nl-NL"/>
        </w:rPr>
      </w:pPr>
      <w:r w:rsidRPr="00CA22F4">
        <w:rPr>
          <w:color w:val="6D6E71"/>
          <w:lang w:val="nl-NL"/>
        </w:rPr>
        <w:t>wij</w:t>
      </w:r>
      <w:r w:rsidRPr="00CA22F4">
        <w:rPr>
          <w:color w:val="6D6E71"/>
          <w:spacing w:val="-5"/>
          <w:lang w:val="nl-NL"/>
        </w:rPr>
        <w:t>z</w:t>
      </w:r>
      <w:r w:rsidRPr="00CA22F4">
        <w:rPr>
          <w:color w:val="6D6E71"/>
          <w:lang w:val="nl-NL"/>
        </w:rPr>
        <w:t xml:space="preserve">e </w:t>
      </w:r>
      <w:r w:rsidRPr="00CA22F4">
        <w:rPr>
          <w:color w:val="6D6E71"/>
          <w:spacing w:val="-4"/>
          <w:lang w:val="nl-NL"/>
        </w:rPr>
        <w:t>k</w:t>
      </w:r>
      <w:r w:rsidRPr="00CA22F4">
        <w:rPr>
          <w:color w:val="6D6E71"/>
          <w:lang w:val="nl-NL"/>
        </w:rPr>
        <w:t xml:space="preserve">an </w:t>
      </w: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en op h</w:t>
      </w:r>
      <w:r w:rsidRPr="00CA22F4">
        <w:rPr>
          <w:color w:val="6D6E71"/>
          <w:spacing w:val="-1"/>
          <w:lang w:val="nl-NL"/>
        </w:rPr>
        <w:t>e</w:t>
      </w:r>
      <w:r w:rsidRPr="00CA22F4">
        <w:rPr>
          <w:color w:val="6D6E71"/>
          <w:lang w:val="nl-NL"/>
        </w:rPr>
        <w:t xml:space="preserve">t </w:t>
      </w:r>
      <w:r w:rsidRPr="00CA22F4">
        <w:rPr>
          <w:color w:val="6D6E71"/>
          <w:spacing w:val="-2"/>
          <w:lang w:val="nl-NL"/>
        </w:rPr>
        <w:t>w</w:t>
      </w:r>
      <w:r w:rsidRPr="00CA22F4">
        <w:rPr>
          <w:color w:val="6D6E71"/>
          <w:lang w:val="nl-NL"/>
        </w:rPr>
        <w:t>erk of in de klas.</w:t>
      </w:r>
    </w:p>
    <w:p w14:paraId="072B404E" w14:textId="77777777" w:rsidR="00624579" w:rsidRPr="00CA22F4" w:rsidRDefault="00624579">
      <w:pPr>
        <w:spacing w:before="4" w:line="260" w:lineRule="exact"/>
        <w:rPr>
          <w:sz w:val="26"/>
          <w:szCs w:val="26"/>
          <w:lang w:val="nl-NL"/>
        </w:rPr>
      </w:pPr>
    </w:p>
    <w:p w14:paraId="214E9474" w14:textId="77777777" w:rsidR="00624579" w:rsidRPr="00CA22F4" w:rsidRDefault="00CA22F4">
      <w:pPr>
        <w:pStyle w:val="Kop3"/>
        <w:ind w:right="8444"/>
        <w:jc w:val="both"/>
        <w:rPr>
          <w:b w:val="0"/>
          <w:bCs w:val="0"/>
          <w:lang w:val="nl-NL"/>
        </w:rPr>
      </w:pPr>
      <w:r w:rsidRPr="00CA22F4">
        <w:rPr>
          <w:color w:val="4FA6E7"/>
          <w:lang w:val="nl-NL"/>
        </w:rPr>
        <w:t>Co</w:t>
      </w:r>
      <w:r w:rsidRPr="00CA22F4">
        <w:rPr>
          <w:color w:val="4FA6E7"/>
          <w:spacing w:val="-3"/>
          <w:lang w:val="nl-NL"/>
        </w:rPr>
        <w:t>nt</w:t>
      </w:r>
      <w:r w:rsidRPr="00CA22F4">
        <w:rPr>
          <w:color w:val="4FA6E7"/>
          <w:lang w:val="nl-NL"/>
        </w:rPr>
        <w:t>act</w:t>
      </w:r>
      <w:r w:rsidRPr="00CA22F4">
        <w:rPr>
          <w:color w:val="4FA6E7"/>
          <w:spacing w:val="-4"/>
          <w:lang w:val="nl-NL"/>
        </w:rPr>
        <w:t xml:space="preserve"> </w:t>
      </w:r>
      <w:r w:rsidRPr="00CA22F4">
        <w:rPr>
          <w:color w:val="4FA6E7"/>
          <w:lang w:val="nl-NL"/>
        </w:rPr>
        <w:t>m</w:t>
      </w:r>
      <w:r w:rsidRPr="00CA22F4">
        <w:rPr>
          <w:color w:val="4FA6E7"/>
          <w:spacing w:val="-2"/>
          <w:lang w:val="nl-NL"/>
        </w:rPr>
        <w:t>e</w:t>
      </w:r>
      <w:r w:rsidRPr="00CA22F4">
        <w:rPr>
          <w:color w:val="4FA6E7"/>
          <w:lang w:val="nl-NL"/>
        </w:rPr>
        <w:t>t</w:t>
      </w:r>
      <w:r w:rsidRPr="00CA22F4">
        <w:rPr>
          <w:color w:val="4FA6E7"/>
          <w:spacing w:val="-4"/>
          <w:lang w:val="nl-NL"/>
        </w:rPr>
        <w:t xml:space="preserve"> </w:t>
      </w:r>
      <w:r w:rsidRPr="00CA22F4">
        <w:rPr>
          <w:color w:val="4FA6E7"/>
          <w:lang w:val="nl-NL"/>
        </w:rPr>
        <w:t>slac</w:t>
      </w:r>
      <w:r w:rsidRPr="00CA22F4">
        <w:rPr>
          <w:color w:val="4FA6E7"/>
          <w:spacing w:val="-3"/>
          <w:lang w:val="nl-NL"/>
        </w:rPr>
        <w:t>ht</w:t>
      </w:r>
      <w:r w:rsidRPr="00CA22F4">
        <w:rPr>
          <w:color w:val="4FA6E7"/>
          <w:lang w:val="nl-NL"/>
        </w:rPr>
        <w:t>of</w:t>
      </w:r>
      <w:r w:rsidRPr="00CA22F4">
        <w:rPr>
          <w:color w:val="4FA6E7"/>
          <w:spacing w:val="-6"/>
          <w:lang w:val="nl-NL"/>
        </w:rPr>
        <w:t>f</w:t>
      </w:r>
      <w:r w:rsidRPr="00CA22F4">
        <w:rPr>
          <w:color w:val="4FA6E7"/>
          <w:lang w:val="nl-NL"/>
        </w:rPr>
        <w:t>er</w:t>
      </w:r>
    </w:p>
    <w:p w14:paraId="5EA1EEBF" w14:textId="77777777" w:rsidR="00624579" w:rsidRPr="00CA22F4" w:rsidRDefault="00CA22F4">
      <w:pPr>
        <w:pStyle w:val="Plattetekst"/>
        <w:spacing w:line="259"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is</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spacing w:val="-3"/>
          <w:lang w:val="nl-NL"/>
        </w:rPr>
        <w:t>t</w:t>
      </w:r>
      <w:r w:rsidRPr="00CA22F4">
        <w:rPr>
          <w:color w:val="6D6E71"/>
          <w:lang w:val="nl-NL"/>
        </w:rPr>
        <w:t>aak</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lang w:val="nl-NL"/>
        </w:rPr>
        <w:t>schoolleider</w:t>
      </w:r>
      <w:r w:rsidRPr="00CA22F4">
        <w:rPr>
          <w:color w:val="6D6E71"/>
          <w:spacing w:val="28"/>
          <w:lang w:val="nl-NL"/>
        </w:rPr>
        <w:t xml:space="preserve"> </w:t>
      </w:r>
      <w:r w:rsidRPr="00CA22F4">
        <w:rPr>
          <w:color w:val="6D6E71"/>
          <w:lang w:val="nl-NL"/>
        </w:rPr>
        <w:t>om</w:t>
      </w:r>
      <w:r w:rsidRPr="00CA22F4">
        <w:rPr>
          <w:color w:val="6D6E71"/>
          <w:spacing w:val="27"/>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28"/>
          <w:lang w:val="nl-NL"/>
        </w:rPr>
        <w:t xml:space="preserve"> </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lang w:val="nl-NL"/>
        </w:rPr>
        <w:t>houden</w:t>
      </w:r>
      <w:r w:rsidRPr="00CA22F4">
        <w:rPr>
          <w:color w:val="6D6E71"/>
          <w:spacing w:val="2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8"/>
          <w:lang w:val="nl-NL"/>
        </w:rPr>
        <w:t xml:space="preserve"> </w:t>
      </w:r>
      <w:r w:rsidRPr="00CA22F4">
        <w:rPr>
          <w:color w:val="6D6E71"/>
          <w:lang w:val="nl-NL"/>
        </w:rPr>
        <w:t>en</w:t>
      </w:r>
      <w:r w:rsidRPr="00CA22F4">
        <w:rPr>
          <w:color w:val="6D6E71"/>
          <w:spacing w:val="27"/>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8"/>
          <w:lang w:val="nl-NL"/>
        </w:rPr>
        <w:t xml:space="preserve"> </w:t>
      </w:r>
      <w:r w:rsidRPr="00CA22F4">
        <w:rPr>
          <w:color w:val="6D6E71"/>
          <w:lang w:val="nl-NL"/>
        </w:rPr>
        <w:t>en</w:t>
      </w:r>
      <w:r w:rsidRPr="00CA22F4">
        <w:rPr>
          <w:color w:val="6D6E71"/>
          <w:spacing w:val="27"/>
          <w:lang w:val="nl-NL"/>
        </w:rPr>
        <w:t xml:space="preserve"> </w:t>
      </w:r>
      <w:r w:rsidRPr="00CA22F4">
        <w:rPr>
          <w:color w:val="6D6E71"/>
          <w:lang w:val="nl-NL"/>
        </w:rPr>
        <w:t>de</w:t>
      </w:r>
    </w:p>
    <w:p w14:paraId="0550EF9B" w14:textId="77777777" w:rsidR="00624579" w:rsidRPr="00CA22F4" w:rsidRDefault="00CA22F4">
      <w:pPr>
        <w:pStyle w:val="Plattetekst"/>
        <w:spacing w:line="264" w:lineRule="exact"/>
        <w:ind w:right="1133"/>
        <w:jc w:val="both"/>
        <w:rPr>
          <w:lang w:val="nl-NL"/>
        </w:rPr>
      </w:pP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r w:rsidRPr="00CA22F4">
        <w:rPr>
          <w:color w:val="6D6E71"/>
          <w:spacing w:val="16"/>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1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4"/>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5"/>
          <w:lang w:val="nl-NL"/>
        </w:rPr>
        <w:t xml:space="preserve"> </w:t>
      </w:r>
      <w:r w:rsidRPr="00CA22F4">
        <w:rPr>
          <w:color w:val="6D6E71"/>
          <w:lang w:val="nl-NL"/>
        </w:rPr>
        <w:t>Op</w:t>
      </w:r>
      <w:r w:rsidRPr="00CA22F4">
        <w:rPr>
          <w:color w:val="6D6E71"/>
          <w:spacing w:val="1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4"/>
          <w:lang w:val="nl-NL"/>
        </w:rPr>
        <w:t xml:space="preserve"> </w:t>
      </w:r>
      <w:r w:rsidRPr="00CA22F4">
        <w:rPr>
          <w:color w:val="6D6E71"/>
          <w:lang w:val="nl-NL"/>
        </w:rPr>
        <w:t>manier</w:t>
      </w:r>
      <w:r w:rsidRPr="00CA22F4">
        <w:rPr>
          <w:color w:val="6D6E71"/>
          <w:spacing w:val="15"/>
          <w:lang w:val="nl-NL"/>
        </w:rPr>
        <w:t xml:space="preserve"> </w:t>
      </w:r>
      <w:r w:rsidRPr="00CA22F4">
        <w:rPr>
          <w:color w:val="6D6E71"/>
          <w:spacing w:val="-3"/>
          <w:lang w:val="nl-NL"/>
        </w:rPr>
        <w:t>v</w:t>
      </w:r>
      <w:r w:rsidRPr="00CA22F4">
        <w:rPr>
          <w:color w:val="6D6E71"/>
          <w:lang w:val="nl-NL"/>
        </w:rPr>
        <w:t>erlie</w:t>
      </w:r>
      <w:r w:rsidRPr="00CA22F4">
        <w:rPr>
          <w:color w:val="6D6E71"/>
          <w:spacing w:val="-3"/>
          <w:lang w:val="nl-NL"/>
        </w:rPr>
        <w:t>s</w:t>
      </w:r>
      <w:r w:rsidRPr="00CA22F4">
        <w:rPr>
          <w:color w:val="6D6E71"/>
          <w:lang w:val="nl-NL"/>
        </w:rPr>
        <w:t>t</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p>
    <w:p w14:paraId="0D04B519" w14:textId="77777777" w:rsidR="00624579" w:rsidRPr="00CA22F4" w:rsidRDefault="00CA22F4">
      <w:pPr>
        <w:pStyle w:val="Plattetekst"/>
        <w:spacing w:line="264" w:lineRule="exact"/>
        <w:ind w:right="8620"/>
        <w:jc w:val="both"/>
        <w:rPr>
          <w:lang w:val="nl-NL"/>
        </w:rPr>
      </w:pPr>
      <w:r w:rsidRPr="00CA22F4">
        <w:rPr>
          <w:color w:val="6D6E71"/>
          <w:lang w:val="nl-NL"/>
        </w:rPr>
        <w:t>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2"/>
          <w:lang w:val="nl-NL"/>
        </w:rPr>
        <w:t>w</w:t>
      </w:r>
      <w:r w:rsidRPr="00CA22F4">
        <w:rPr>
          <w:color w:val="6D6E71"/>
          <w:lang w:val="nl-NL"/>
        </w:rPr>
        <w:t>erk of de klas.</w:t>
      </w:r>
    </w:p>
    <w:p w14:paraId="08A444DF" w14:textId="77777777" w:rsidR="00624579" w:rsidRPr="00CA22F4" w:rsidRDefault="00CA22F4">
      <w:pPr>
        <w:pStyle w:val="Plattetekst"/>
        <w:spacing w:line="264" w:lineRule="exact"/>
        <w:ind w:right="1133"/>
        <w:jc w:val="both"/>
        <w:rPr>
          <w:lang w:val="nl-NL"/>
        </w:rPr>
      </w:pPr>
      <w:r w:rsidRPr="00CA22F4">
        <w:rPr>
          <w:color w:val="6D6E71"/>
          <w:lang w:val="nl-NL"/>
        </w:rPr>
        <w:t>Binnen</w:t>
      </w:r>
      <w:r w:rsidRPr="00CA22F4">
        <w:rPr>
          <w:color w:val="6D6E71"/>
          <w:spacing w:val="-14"/>
          <w:lang w:val="nl-NL"/>
        </w:rPr>
        <w:t xml:space="preserve"> </w:t>
      </w:r>
      <w:r w:rsidRPr="00CA22F4">
        <w:rPr>
          <w:color w:val="6D6E71"/>
          <w:lang w:val="nl-NL"/>
        </w:rPr>
        <w:t>drie</w:t>
      </w:r>
      <w:r w:rsidRPr="00CA22F4">
        <w:rPr>
          <w:color w:val="6D6E71"/>
          <w:spacing w:val="-14"/>
          <w:lang w:val="nl-NL"/>
        </w:rPr>
        <w:t xml:space="preserve"> </w:t>
      </w:r>
      <w:r w:rsidRPr="00CA22F4">
        <w:rPr>
          <w:color w:val="6D6E71"/>
          <w:lang w:val="nl-NL"/>
        </w:rPr>
        <w:t>da</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lang w:val="nl-NL"/>
        </w:rPr>
        <w:t>na</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incide</w:t>
      </w:r>
      <w:r w:rsidRPr="00CA22F4">
        <w:rPr>
          <w:color w:val="6D6E71"/>
          <w:spacing w:val="-3"/>
          <w:lang w:val="nl-NL"/>
        </w:rPr>
        <w:t>n</w:t>
      </w:r>
      <w:r w:rsidRPr="00CA22F4">
        <w:rPr>
          <w:color w:val="6D6E71"/>
          <w:lang w:val="nl-NL"/>
        </w:rPr>
        <w:t>t</w:t>
      </w:r>
      <w:r w:rsidRPr="00CA22F4">
        <w:rPr>
          <w:color w:val="6D6E71"/>
          <w:spacing w:val="-15"/>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schoolleider</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1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14"/>
          <w:lang w:val="nl-NL"/>
        </w:rPr>
        <w:t xml:space="preserve"> </w:t>
      </w:r>
      <w:r w:rsidRPr="00CA22F4">
        <w:rPr>
          <w:color w:val="6D6E71"/>
          <w:lang w:val="nl-NL"/>
        </w:rPr>
        <w:t>Tijdens</w:t>
      </w:r>
      <w:r w:rsidRPr="00CA22F4">
        <w:rPr>
          <w:color w:val="6D6E71"/>
          <w:spacing w:val="-14"/>
          <w:lang w:val="nl-NL"/>
        </w:rPr>
        <w:t xml:space="preserve"> </w:t>
      </w:r>
      <w:r w:rsidRPr="00CA22F4">
        <w:rPr>
          <w:color w:val="6D6E71"/>
          <w:lang w:val="nl-NL"/>
        </w:rPr>
        <w:t>dit</w:t>
      </w:r>
      <w:r w:rsidRPr="00CA22F4">
        <w:rPr>
          <w:color w:val="6D6E71"/>
          <w:spacing w:val="-14"/>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p>
    <w:p w14:paraId="20F2C8C0" w14:textId="77777777" w:rsidR="00624579" w:rsidRPr="00CA22F4" w:rsidRDefault="00CA22F4">
      <w:pPr>
        <w:pStyle w:val="Plattetekst"/>
        <w:spacing w:line="264" w:lineRule="exact"/>
        <w:ind w:right="1133"/>
        <w:jc w:val="both"/>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 b</w:t>
      </w:r>
      <w:r w:rsidRPr="00CA22F4">
        <w:rPr>
          <w:color w:val="6D6E71"/>
          <w:spacing w:val="-3"/>
          <w:lang w:val="nl-NL"/>
        </w:rPr>
        <w:t>e</w:t>
      </w:r>
      <w:r w:rsidRPr="00CA22F4">
        <w:rPr>
          <w:color w:val="6D6E71"/>
          <w:lang w:val="nl-NL"/>
        </w:rPr>
        <w:t>zien of hulp aan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 xml:space="preserve">ene(n) </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 xml:space="preserve">t is. Binnen drie </w:t>
      </w:r>
      <w:r w:rsidRPr="00CA22F4">
        <w:rPr>
          <w:color w:val="6D6E71"/>
          <w:spacing w:val="-2"/>
          <w:lang w:val="nl-NL"/>
        </w:rPr>
        <w:t>w</w:t>
      </w:r>
      <w:r w:rsidRPr="00CA22F4">
        <w:rPr>
          <w:color w:val="6D6E71"/>
          <w:lang w:val="nl-NL"/>
        </w:rPr>
        <w:t>e</w:t>
      </w:r>
      <w:r w:rsidRPr="00CA22F4">
        <w:rPr>
          <w:color w:val="6D6E71"/>
          <w:spacing w:val="-8"/>
          <w:lang w:val="nl-NL"/>
        </w:rPr>
        <w:t>k</w:t>
      </w:r>
      <w:r w:rsidRPr="00CA22F4">
        <w:rPr>
          <w:color w:val="6D6E71"/>
          <w:lang w:val="nl-NL"/>
        </w:rPr>
        <w:t xml:space="preserve">en vindt een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p>
    <w:p w14:paraId="1D0C27E6" w14:textId="77777777" w:rsidR="00624579" w:rsidRPr="00CA22F4" w:rsidRDefault="00CA22F4">
      <w:pPr>
        <w:pStyle w:val="Plattetekst"/>
        <w:spacing w:line="264" w:lineRule="exact"/>
        <w:ind w:right="1133"/>
        <w:jc w:val="both"/>
        <w:rPr>
          <w:lang w:val="nl-NL"/>
        </w:rPr>
      </w:pP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4"/>
          <w:lang w:val="nl-NL"/>
        </w:rPr>
        <w:t xml:space="preserve"> </w:t>
      </w:r>
      <w:r w:rsidRPr="00CA22F4">
        <w:rPr>
          <w:color w:val="6D6E71"/>
          <w:spacing w:val="-3"/>
          <w:lang w:val="nl-NL"/>
        </w:rPr>
        <w:t>w</w:t>
      </w:r>
      <w:r w:rsidRPr="00CA22F4">
        <w:rPr>
          <w:color w:val="6D6E71"/>
          <w:lang w:val="nl-NL"/>
        </w:rPr>
        <w:t>aarin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schoolleider</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ormeert</w:t>
      </w:r>
      <w:r w:rsidRPr="00CA22F4">
        <w:rPr>
          <w:color w:val="6D6E71"/>
          <w:spacing w:val="-4"/>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3"/>
          <w:lang w:val="nl-NL"/>
        </w:rPr>
        <w:t xml:space="preserve"> </w:t>
      </w:r>
      <w:r w:rsidRPr="00CA22F4">
        <w:rPr>
          <w:color w:val="6D6E71"/>
          <w:lang w:val="nl-NL"/>
        </w:rPr>
        <w:t>naar</w:t>
      </w:r>
      <w:r w:rsidRPr="00CA22F4">
        <w:rPr>
          <w:color w:val="6D6E71"/>
          <w:spacing w:val="-3"/>
          <w:lang w:val="nl-NL"/>
        </w:rPr>
        <w:t xml:space="preserve"> t</w:t>
      </w:r>
      <w:r w:rsidRPr="00CA22F4">
        <w:rPr>
          <w:color w:val="6D6E71"/>
          <w:spacing w:val="-2"/>
          <w:lang w:val="nl-NL"/>
        </w:rPr>
        <w:t>e</w:t>
      </w:r>
      <w:r w:rsidRPr="00CA22F4">
        <w:rPr>
          <w:color w:val="6D6E71"/>
          <w:lang w:val="nl-NL"/>
        </w:rPr>
        <w:t>v</w:t>
      </w:r>
      <w:r w:rsidRPr="00CA22F4">
        <w:rPr>
          <w:color w:val="6D6E71"/>
          <w:spacing w:val="-4"/>
          <w:lang w:val="nl-NL"/>
        </w:rPr>
        <w:t>r</w:t>
      </w:r>
      <w:r w:rsidRPr="00CA22F4">
        <w:rPr>
          <w:color w:val="6D6E71"/>
          <w:lang w:val="nl-NL"/>
        </w:rPr>
        <w:t>edenheid</w:t>
      </w:r>
      <w:r w:rsidRPr="00CA22F4">
        <w:rPr>
          <w:color w:val="6D6E71"/>
          <w:spacing w:val="-3"/>
          <w:lang w:val="nl-NL"/>
        </w:rPr>
        <w:t xml:space="preserve"> v</w:t>
      </w:r>
      <w:r w:rsidRPr="00CA22F4">
        <w:rPr>
          <w:color w:val="6D6E71"/>
          <w:lang w:val="nl-NL"/>
        </w:rPr>
        <w:t>erloo</w:t>
      </w:r>
      <w:r w:rsidRPr="00CA22F4">
        <w:rPr>
          <w:color w:val="6D6E71"/>
          <w:spacing w:val="-1"/>
          <w:lang w:val="nl-NL"/>
        </w:rPr>
        <w:t>p</w:t>
      </w:r>
      <w:r w:rsidRPr="00CA22F4">
        <w:rPr>
          <w:color w:val="6D6E71"/>
          <w:lang w:val="nl-NL"/>
        </w:rPr>
        <w:t>t.</w:t>
      </w:r>
      <w:r w:rsidRPr="00CA22F4">
        <w:rPr>
          <w:color w:val="6D6E71"/>
          <w:spacing w:val="-3"/>
          <w:lang w:val="nl-NL"/>
        </w:rPr>
        <w:t xml:space="preserve"> </w:t>
      </w:r>
      <w:r w:rsidRPr="00CA22F4">
        <w:rPr>
          <w:color w:val="6D6E71"/>
          <w:lang w:val="nl-NL"/>
        </w:rPr>
        <w:t>Na</w:t>
      </w:r>
      <w:r w:rsidRPr="00CA22F4">
        <w:rPr>
          <w:color w:val="6D6E71"/>
          <w:spacing w:val="-4"/>
          <w:lang w:val="nl-NL"/>
        </w:rPr>
        <w:t xml:space="preserve"> </w:t>
      </w:r>
      <w:r w:rsidRPr="00CA22F4">
        <w:rPr>
          <w:color w:val="6D6E71"/>
          <w:lang w:val="nl-NL"/>
        </w:rPr>
        <w:t>on</w:t>
      </w:r>
      <w:r w:rsidRPr="00CA22F4">
        <w:rPr>
          <w:color w:val="6D6E71"/>
          <w:spacing w:val="-2"/>
          <w:lang w:val="nl-NL"/>
        </w:rPr>
        <w:t>ge</w:t>
      </w:r>
      <w:r w:rsidRPr="00CA22F4">
        <w:rPr>
          <w:color w:val="6D6E71"/>
          <w:spacing w:val="-3"/>
          <w:lang w:val="nl-NL"/>
        </w:rPr>
        <w:t>v</w:t>
      </w:r>
      <w:r w:rsidRPr="00CA22F4">
        <w:rPr>
          <w:color w:val="6D6E71"/>
          <w:lang w:val="nl-NL"/>
        </w:rPr>
        <w:t>eer</w:t>
      </w:r>
    </w:p>
    <w:p w14:paraId="7663543B" w14:textId="77777777" w:rsidR="00624579" w:rsidRPr="00CA22F4" w:rsidRDefault="00CA22F4">
      <w:pPr>
        <w:pStyle w:val="Plattetekst"/>
        <w:spacing w:line="264" w:lineRule="exact"/>
        <w:ind w:right="6224"/>
        <w:jc w:val="both"/>
        <w:rPr>
          <w:lang w:val="nl-NL"/>
        </w:rPr>
      </w:pPr>
      <w:r w:rsidRPr="00CA22F4">
        <w:rPr>
          <w:color w:val="6D6E71"/>
          <w:lang w:val="nl-NL"/>
        </w:rPr>
        <w:t>t</w:t>
      </w:r>
      <w:r w:rsidRPr="00CA22F4">
        <w:rPr>
          <w:color w:val="6D6E71"/>
          <w:spacing w:val="-2"/>
          <w:lang w:val="nl-NL"/>
        </w:rPr>
        <w:t>w</w:t>
      </w:r>
      <w:r w:rsidRPr="00CA22F4">
        <w:rPr>
          <w:color w:val="6D6E71"/>
          <w:lang w:val="nl-NL"/>
        </w:rPr>
        <w:t xml:space="preserve">ee maanden vindt een </w:t>
      </w:r>
      <w:r w:rsidRPr="00CA22F4">
        <w:rPr>
          <w:color w:val="6D6E71"/>
          <w:spacing w:val="-2"/>
          <w:lang w:val="nl-NL"/>
        </w:rPr>
        <w:t>a</w:t>
      </w:r>
      <w:r w:rsidRPr="00CA22F4">
        <w:rPr>
          <w:color w:val="6D6E71"/>
          <w:spacing w:val="-3"/>
          <w:lang w:val="nl-NL"/>
        </w:rPr>
        <w:t>f</w:t>
      </w:r>
      <w:r w:rsidRPr="00CA22F4">
        <w:rPr>
          <w:color w:val="6D6E71"/>
          <w:lang w:val="nl-NL"/>
        </w:rPr>
        <w:t>slui</w:t>
      </w:r>
      <w:r w:rsidRPr="00CA22F4">
        <w:rPr>
          <w:color w:val="6D6E71"/>
          <w:spacing w:val="-3"/>
          <w:lang w:val="nl-NL"/>
        </w:rPr>
        <w:t>t</w:t>
      </w:r>
      <w:r w:rsidRPr="00CA22F4">
        <w:rPr>
          <w:color w:val="6D6E71"/>
          <w:lang w:val="nl-NL"/>
        </w:rPr>
        <w:t xml:space="preserve">end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 pla</w:t>
      </w:r>
      <w:r w:rsidRPr="00CA22F4">
        <w:rPr>
          <w:color w:val="6D6E71"/>
          <w:spacing w:val="-3"/>
          <w:lang w:val="nl-NL"/>
        </w:rPr>
        <w:t>a</w:t>
      </w:r>
      <w:r w:rsidRPr="00CA22F4">
        <w:rPr>
          <w:color w:val="6D6E71"/>
          <w:lang w:val="nl-NL"/>
        </w:rPr>
        <w:t>ts.</w:t>
      </w:r>
    </w:p>
    <w:p w14:paraId="5BA345AE" w14:textId="77777777" w:rsidR="00624579" w:rsidRPr="00CA22F4" w:rsidRDefault="00CA22F4">
      <w:pPr>
        <w:pStyle w:val="Plattetekst"/>
        <w:spacing w:line="264" w:lineRule="exact"/>
        <w:ind w:right="1134"/>
        <w:jc w:val="both"/>
        <w:rPr>
          <w:lang w:val="nl-NL"/>
        </w:rPr>
      </w:pPr>
      <w:r w:rsidRPr="00CA22F4">
        <w:rPr>
          <w:color w:val="6D6E71"/>
          <w:lang w:val="nl-NL"/>
        </w:rPr>
        <w:t>In</w:t>
      </w:r>
      <w:r w:rsidRPr="00CA22F4">
        <w:rPr>
          <w:color w:val="6D6E71"/>
          <w:spacing w:val="-11"/>
          <w:lang w:val="nl-NL"/>
        </w:rPr>
        <w:t xml:space="preserve"> </w:t>
      </w:r>
      <w:r w:rsidRPr="00CA22F4">
        <w:rPr>
          <w:color w:val="6D6E71"/>
          <w:spacing w:val="-3"/>
          <w:lang w:val="nl-NL"/>
        </w:rPr>
        <w:t>v</w:t>
      </w:r>
      <w:r w:rsidRPr="00CA22F4">
        <w:rPr>
          <w:color w:val="6D6E71"/>
          <w:spacing w:val="-1"/>
          <w:lang w:val="nl-NL"/>
        </w:rPr>
        <w:t>e</w:t>
      </w:r>
      <w:r w:rsidRPr="00CA22F4">
        <w:rPr>
          <w:color w:val="6D6E71"/>
          <w:lang w:val="nl-NL"/>
        </w:rPr>
        <w:t>el</w:t>
      </w:r>
      <w:r w:rsidRPr="00CA22F4">
        <w:rPr>
          <w:color w:val="6D6E71"/>
          <w:spacing w:val="-11"/>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10"/>
          <w:lang w:val="nl-NL"/>
        </w:rPr>
        <w:t xml:space="preserve"> </w:t>
      </w:r>
      <w:r w:rsidRPr="00CA22F4">
        <w:rPr>
          <w:color w:val="6D6E71"/>
          <w:spacing w:val="-4"/>
          <w:lang w:val="nl-NL"/>
        </w:rPr>
        <w:t>k</w:t>
      </w:r>
      <w:r w:rsidRPr="00CA22F4">
        <w:rPr>
          <w:color w:val="6D6E71"/>
          <w:lang w:val="nl-NL"/>
        </w:rPr>
        <w:t>an</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spacing w:val="-2"/>
          <w:lang w:val="nl-NL"/>
        </w:rPr>
        <w:t>w</w:t>
      </w:r>
      <w:r w:rsidRPr="00CA22F4">
        <w:rPr>
          <w:color w:val="6D6E71"/>
          <w:lang w:val="nl-NL"/>
        </w:rPr>
        <w:t>enselijk</w:t>
      </w:r>
      <w:r w:rsidRPr="00CA22F4">
        <w:rPr>
          <w:color w:val="6D6E71"/>
          <w:spacing w:val="-10"/>
          <w:lang w:val="nl-NL"/>
        </w:rPr>
        <w:t xml:space="preserve"> </w:t>
      </w:r>
      <w:r w:rsidRPr="00CA22F4">
        <w:rPr>
          <w:color w:val="6D6E71"/>
          <w:lang w:val="nl-NL"/>
        </w:rPr>
        <w:t>zijn,</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1"/>
          <w:lang w:val="nl-NL"/>
        </w:rPr>
        <w:t xml:space="preserve"> </w:t>
      </w:r>
      <w:r w:rsidRPr="00CA22F4">
        <w:rPr>
          <w:color w:val="6D6E71"/>
          <w:lang w:val="nl-NL"/>
        </w:rPr>
        <w:t>krij</w:t>
      </w:r>
      <w:r w:rsidRPr="00CA22F4">
        <w:rPr>
          <w:color w:val="6D6E71"/>
          <w:spacing w:val="-4"/>
          <w:lang w:val="nl-NL"/>
        </w:rPr>
        <w:t>g</w:t>
      </w:r>
      <w:r w:rsidRPr="00CA22F4">
        <w:rPr>
          <w:color w:val="6D6E71"/>
          <w:lang w:val="nl-NL"/>
        </w:rPr>
        <w:t>t</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dader</w:t>
      </w:r>
      <w:r w:rsidRPr="00CA22F4">
        <w:rPr>
          <w:color w:val="6D6E71"/>
          <w:spacing w:val="-11"/>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manier</w:t>
      </w:r>
      <w:r w:rsidRPr="00CA22F4">
        <w:rPr>
          <w:color w:val="6D6E71"/>
          <w:spacing w:val="-11"/>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w:t>
      </w:r>
    </w:p>
    <w:p w14:paraId="21B513EE" w14:textId="77777777" w:rsidR="00624579" w:rsidRPr="00CA22F4" w:rsidRDefault="00CA22F4">
      <w:pPr>
        <w:pStyle w:val="Plattetekst"/>
        <w:spacing w:line="264" w:lineRule="exact"/>
        <w:ind w:right="8606"/>
        <w:jc w:val="both"/>
        <w:rPr>
          <w:lang w:val="nl-NL"/>
        </w:rPr>
      </w:pP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 xml:space="preserve">e zijn daad </w:t>
      </w:r>
      <w:r w:rsidRPr="00CA22F4">
        <w:rPr>
          <w:color w:val="6D6E71"/>
          <w:spacing w:val="-2"/>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p>
    <w:p w14:paraId="3ACA64A2" w14:textId="77777777" w:rsidR="00624579" w:rsidRPr="00CA22F4" w:rsidRDefault="00624579">
      <w:pPr>
        <w:spacing w:line="264" w:lineRule="exact"/>
        <w:jc w:val="both"/>
        <w:rPr>
          <w:lang w:val="nl-NL"/>
        </w:rPr>
        <w:sectPr w:rsidR="00624579" w:rsidRPr="00CA22F4">
          <w:headerReference w:type="even" r:id="rId62"/>
          <w:headerReference w:type="default" r:id="rId63"/>
          <w:pgSz w:w="11906" w:h="16840"/>
          <w:pgMar w:top="1520" w:right="0" w:bottom="500" w:left="0" w:header="0" w:footer="316" w:gutter="0"/>
          <w:cols w:space="708"/>
        </w:sectPr>
      </w:pPr>
    </w:p>
    <w:p w14:paraId="01836629" w14:textId="77777777" w:rsidR="00624579" w:rsidRPr="00CA22F4" w:rsidRDefault="00624579">
      <w:pPr>
        <w:spacing w:before="5" w:line="120" w:lineRule="exact"/>
        <w:rPr>
          <w:sz w:val="12"/>
          <w:szCs w:val="12"/>
          <w:lang w:val="nl-NL"/>
        </w:rPr>
      </w:pPr>
    </w:p>
    <w:p w14:paraId="28F2D510" w14:textId="77777777" w:rsidR="00624579" w:rsidRPr="00CA22F4" w:rsidRDefault="00CA22F4">
      <w:pPr>
        <w:pStyle w:val="Kop3"/>
        <w:spacing w:before="51"/>
        <w:rPr>
          <w:b w:val="0"/>
          <w:bCs w:val="0"/>
          <w:lang w:val="nl-NL"/>
        </w:rPr>
      </w:pPr>
      <w:r w:rsidRPr="00CA22F4">
        <w:rPr>
          <w:color w:val="4FA6E7"/>
          <w:spacing w:val="-21"/>
          <w:lang w:val="nl-NL"/>
        </w:rPr>
        <w:t>T</w:t>
      </w:r>
      <w:r w:rsidRPr="00CA22F4">
        <w:rPr>
          <w:color w:val="4FA6E7"/>
          <w:lang w:val="nl-NL"/>
        </w:rPr>
        <w:t>erug</w:t>
      </w:r>
      <w:r w:rsidRPr="00CA22F4">
        <w:rPr>
          <w:color w:val="4FA6E7"/>
          <w:spacing w:val="-7"/>
          <w:lang w:val="nl-NL"/>
        </w:rPr>
        <w:t>k</w:t>
      </w:r>
      <w:r w:rsidRPr="00CA22F4">
        <w:rPr>
          <w:color w:val="4FA6E7"/>
          <w:lang w:val="nl-NL"/>
        </w:rPr>
        <w:t>eer op h</w:t>
      </w:r>
      <w:r w:rsidRPr="00CA22F4">
        <w:rPr>
          <w:color w:val="4FA6E7"/>
          <w:spacing w:val="-2"/>
          <w:lang w:val="nl-NL"/>
        </w:rPr>
        <w:t>e</w:t>
      </w:r>
      <w:r w:rsidRPr="00CA22F4">
        <w:rPr>
          <w:color w:val="4FA6E7"/>
          <w:lang w:val="nl-NL"/>
        </w:rPr>
        <w:t xml:space="preserve">t </w:t>
      </w:r>
      <w:r w:rsidRPr="00CA22F4">
        <w:rPr>
          <w:color w:val="4FA6E7"/>
          <w:spacing w:val="-2"/>
          <w:lang w:val="nl-NL"/>
        </w:rPr>
        <w:t>w</w:t>
      </w:r>
      <w:r w:rsidRPr="00CA22F4">
        <w:rPr>
          <w:color w:val="4FA6E7"/>
          <w:lang w:val="nl-NL"/>
        </w:rPr>
        <w:t>erk</w:t>
      </w:r>
    </w:p>
    <w:p w14:paraId="06E49A10"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36"/>
          <w:lang w:val="nl-NL"/>
        </w:rPr>
        <w:t xml:space="preserve"> </w:t>
      </w:r>
      <w:r w:rsidRPr="00CA22F4">
        <w:rPr>
          <w:color w:val="6D6E71"/>
          <w:lang w:val="nl-NL"/>
        </w:rPr>
        <w:t>schoolleider</w:t>
      </w:r>
      <w:r w:rsidRPr="00CA22F4">
        <w:rPr>
          <w:color w:val="6D6E71"/>
          <w:spacing w:val="38"/>
          <w:lang w:val="nl-NL"/>
        </w:rPr>
        <w:t xml:space="preserve"> </w:t>
      </w:r>
      <w:r w:rsidRPr="00CA22F4">
        <w:rPr>
          <w:color w:val="6D6E71"/>
          <w:lang w:val="nl-NL"/>
        </w:rPr>
        <w:t>en</w:t>
      </w:r>
      <w:r w:rsidRPr="00CA22F4">
        <w:rPr>
          <w:color w:val="6D6E71"/>
          <w:spacing w:val="3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6"/>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37"/>
          <w:lang w:val="nl-NL"/>
        </w:rPr>
        <w:t xml:space="preserve"> </w:t>
      </w:r>
      <w:r w:rsidRPr="00CA22F4">
        <w:rPr>
          <w:color w:val="6D6E71"/>
          <w:lang w:val="nl-NL"/>
        </w:rPr>
        <w:t>hebben</w:t>
      </w:r>
      <w:r w:rsidRPr="00CA22F4">
        <w:rPr>
          <w:color w:val="6D6E71"/>
          <w:spacing w:val="37"/>
          <w:lang w:val="nl-NL"/>
        </w:rPr>
        <w:t xml:space="preserve"> </w:t>
      </w:r>
      <w:r w:rsidRPr="00CA22F4">
        <w:rPr>
          <w:color w:val="6D6E71"/>
          <w:lang w:val="nl-NL"/>
        </w:rPr>
        <w:t>de</w:t>
      </w:r>
      <w:r w:rsidRPr="00CA22F4">
        <w:rPr>
          <w:color w:val="6D6E71"/>
          <w:spacing w:val="37"/>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delijkheid</w:t>
      </w:r>
      <w:r w:rsidRPr="00CA22F4">
        <w:rPr>
          <w:color w:val="6D6E71"/>
          <w:spacing w:val="37"/>
          <w:lang w:val="nl-NL"/>
        </w:rPr>
        <w:t xml:space="preserve"> </w:t>
      </w:r>
      <w:r w:rsidRPr="00CA22F4">
        <w:rPr>
          <w:color w:val="6D6E71"/>
          <w:lang w:val="nl-NL"/>
        </w:rPr>
        <w:t>de</w:t>
      </w:r>
      <w:r w:rsidRPr="00CA22F4">
        <w:rPr>
          <w:color w:val="6D6E71"/>
          <w:spacing w:val="3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37"/>
          <w:lang w:val="nl-NL"/>
        </w:rPr>
        <w:t xml:space="preserve"> </w:t>
      </w:r>
      <w:r w:rsidRPr="00CA22F4">
        <w:rPr>
          <w:color w:val="6D6E71"/>
          <w:lang w:val="nl-NL"/>
        </w:rPr>
        <w:t>bij</w:t>
      </w:r>
      <w:r w:rsidRPr="00CA22F4">
        <w:rPr>
          <w:color w:val="6D6E71"/>
          <w:spacing w:val="37"/>
          <w:lang w:val="nl-NL"/>
        </w:rPr>
        <w:t xml:space="preserve"> </w:t>
      </w:r>
      <w:r w:rsidRPr="00CA22F4">
        <w:rPr>
          <w:color w:val="6D6E71"/>
          <w:lang w:val="nl-NL"/>
        </w:rPr>
        <w:t>de</w:t>
      </w:r>
      <w:r w:rsidRPr="00CA22F4">
        <w:rPr>
          <w:color w:val="6D6E71"/>
          <w:spacing w:val="37"/>
          <w:lang w:val="nl-NL"/>
        </w:rPr>
        <w:t xml:space="preserve"> </w:t>
      </w: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eer</w:t>
      </w:r>
      <w:r w:rsidRPr="00CA22F4">
        <w:rPr>
          <w:color w:val="6D6E71"/>
          <w:spacing w:val="37"/>
          <w:lang w:val="nl-NL"/>
        </w:rPr>
        <w:t xml:space="preserve"> </w:t>
      </w:r>
      <w:r w:rsidRPr="00CA22F4">
        <w:rPr>
          <w:color w:val="6D6E71"/>
          <w:spacing w:val="-3"/>
          <w:lang w:val="nl-NL"/>
        </w:rPr>
        <w:t>t</w:t>
      </w:r>
      <w:r w:rsidRPr="00CA22F4">
        <w:rPr>
          <w:color w:val="6D6E71"/>
          <w:lang w:val="nl-NL"/>
        </w:rPr>
        <w:t>e</w:t>
      </w:r>
    </w:p>
    <w:p w14:paraId="0AF70F3A" w14:textId="77777777" w:rsidR="00624579" w:rsidRPr="00CA22F4" w:rsidRDefault="00CA22F4">
      <w:pPr>
        <w:pStyle w:val="Plattetekst"/>
        <w:spacing w:line="264" w:lineRule="exact"/>
        <w:rPr>
          <w:lang w:val="nl-NL"/>
        </w:rPr>
      </w:pPr>
      <w:r w:rsidRPr="00CA22F4">
        <w:rPr>
          <w:color w:val="6D6E71"/>
          <w:lang w:val="nl-NL"/>
        </w:rPr>
        <w:t>be</w:t>
      </w:r>
      <w:r w:rsidRPr="00CA22F4">
        <w:rPr>
          <w:color w:val="6D6E71"/>
          <w:spacing w:val="-2"/>
          <w:lang w:val="nl-NL"/>
        </w:rPr>
        <w:t>g</w:t>
      </w:r>
      <w:r w:rsidRPr="00CA22F4">
        <w:rPr>
          <w:color w:val="6D6E71"/>
          <w:lang w:val="nl-NL"/>
        </w:rPr>
        <w:t>eleiden.</w:t>
      </w:r>
      <w:r w:rsidRPr="00CA22F4">
        <w:rPr>
          <w:color w:val="6D6E71"/>
          <w:spacing w:val="5"/>
          <w:lang w:val="nl-NL"/>
        </w:rPr>
        <w:t xml:space="preserve"> </w:t>
      </w:r>
      <w:r w:rsidRPr="00CA22F4">
        <w:rPr>
          <w:color w:val="6D6E71"/>
          <w:lang w:val="nl-NL"/>
        </w:rPr>
        <w:t>Na</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5"/>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6"/>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5"/>
          <w:lang w:val="nl-NL"/>
        </w:rPr>
        <w:t xml:space="preserve"> </w:t>
      </w:r>
      <w:r w:rsidRPr="00CA22F4">
        <w:rPr>
          <w:color w:val="6D6E71"/>
          <w:lang w:val="nl-NL"/>
        </w:rPr>
        <w:t>er</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w:t>
      </w:r>
      <w:r w:rsidRPr="00CA22F4">
        <w:rPr>
          <w:color w:val="6D6E71"/>
          <w:spacing w:val="-4"/>
          <w:lang w:val="nl-NL"/>
        </w:rPr>
        <w:t>r</w:t>
      </w:r>
      <w:r w:rsidRPr="00CA22F4">
        <w:rPr>
          <w:color w:val="6D6E71"/>
          <w:lang w:val="nl-NL"/>
        </w:rPr>
        <w:t>o</w:t>
      </w:r>
      <w:r w:rsidRPr="00CA22F4">
        <w:rPr>
          <w:color w:val="6D6E71"/>
          <w:spacing w:val="-2"/>
          <w:lang w:val="nl-NL"/>
        </w:rPr>
        <w:t>n</w:t>
      </w:r>
      <w:r w:rsidRPr="00CA22F4">
        <w:rPr>
          <w:color w:val="6D6E71"/>
          <w:spacing w:val="-3"/>
          <w:lang w:val="nl-NL"/>
        </w:rPr>
        <w:t>ta</w:t>
      </w:r>
      <w:r w:rsidRPr="00CA22F4">
        <w:rPr>
          <w:color w:val="6D6E71"/>
          <w:lang w:val="nl-NL"/>
        </w:rPr>
        <w:t>tie</w:t>
      </w:r>
      <w:r w:rsidRPr="00CA22F4">
        <w:rPr>
          <w:color w:val="6D6E71"/>
          <w:spacing w:val="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4"/>
          <w:lang w:val="nl-NL"/>
        </w:rPr>
        <w:t xml:space="preserve"> </w:t>
      </w:r>
      <w:r w:rsidRPr="00CA22F4">
        <w:rPr>
          <w:color w:val="6D6E71"/>
          <w:spacing w:val="-3"/>
          <w:lang w:val="nl-NL"/>
        </w:rPr>
        <w:t>w</w:t>
      </w:r>
      <w:r w:rsidRPr="00CA22F4">
        <w:rPr>
          <w:color w:val="6D6E71"/>
          <w:lang w:val="nl-NL"/>
        </w:rPr>
        <w:t>aar</w:t>
      </w:r>
      <w:r w:rsidRPr="00CA22F4">
        <w:rPr>
          <w:color w:val="6D6E71"/>
          <w:spacing w:val="5"/>
          <w:lang w:val="nl-NL"/>
        </w:rPr>
        <w:t xml:space="preserve"> </w:t>
      </w:r>
      <w:r w:rsidRPr="00CA22F4">
        <w:rPr>
          <w:color w:val="6D6E71"/>
          <w:lang w:val="nl-NL"/>
        </w:rPr>
        <w:t>–</w:t>
      </w:r>
      <w:r w:rsidRPr="00CA22F4">
        <w:rPr>
          <w:color w:val="6D6E71"/>
          <w:spacing w:val="5"/>
          <w:lang w:val="nl-NL"/>
        </w:rPr>
        <w:t xml:space="preserve"> </w:t>
      </w:r>
      <w:r w:rsidRPr="00CA22F4">
        <w:rPr>
          <w:color w:val="6D6E71"/>
          <w:lang w:val="nl-NL"/>
        </w:rPr>
        <w:t>of</w:t>
      </w:r>
    </w:p>
    <w:p w14:paraId="430FD0C4"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23"/>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2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wie</w:t>
      </w:r>
      <w:r w:rsidRPr="00CA22F4">
        <w:rPr>
          <w:color w:val="6D6E71"/>
          <w:spacing w:val="24"/>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24"/>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2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24"/>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24"/>
          <w:lang w:val="nl-NL"/>
        </w:rPr>
        <w:t xml:space="preserve"> </w:t>
      </w:r>
      <w:r w:rsidRPr="00CA22F4">
        <w:rPr>
          <w:color w:val="6D6E71"/>
          <w:lang w:val="nl-NL"/>
        </w:rPr>
        <w:t>Dit</w:t>
      </w:r>
      <w:r w:rsidRPr="00CA22F4">
        <w:rPr>
          <w:color w:val="6D6E71"/>
          <w:spacing w:val="24"/>
          <w:lang w:val="nl-NL"/>
        </w:rPr>
        <w:t xml:space="preserve"> </w:t>
      </w:r>
      <w:r w:rsidRPr="00CA22F4">
        <w:rPr>
          <w:color w:val="6D6E71"/>
          <w:spacing w:val="-4"/>
          <w:lang w:val="nl-NL"/>
        </w:rPr>
        <w:t>k</w:t>
      </w:r>
      <w:r w:rsidRPr="00CA22F4">
        <w:rPr>
          <w:color w:val="6D6E71"/>
          <w:lang w:val="nl-NL"/>
        </w:rPr>
        <w:t>an</w:t>
      </w:r>
      <w:r w:rsidRPr="00CA22F4">
        <w:rPr>
          <w:color w:val="6D6E71"/>
          <w:spacing w:val="24"/>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moeilijk</w:t>
      </w:r>
      <w:r w:rsidRPr="00CA22F4">
        <w:rPr>
          <w:color w:val="6D6E71"/>
          <w:spacing w:val="24"/>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24"/>
          <w:lang w:val="nl-NL"/>
        </w:rPr>
        <w:t xml:space="preserve"> </w:t>
      </w:r>
      <w:r w:rsidRPr="00CA22F4">
        <w:rPr>
          <w:color w:val="6D6E71"/>
          <w:lang w:val="nl-NL"/>
        </w:rPr>
        <w:t>zijn</w:t>
      </w:r>
    </w:p>
    <w:p w14:paraId="50C8C33C" w14:textId="77777777" w:rsidR="00624579" w:rsidRPr="00CA22F4" w:rsidRDefault="00CA22F4">
      <w:pPr>
        <w:pStyle w:val="Plattetekst"/>
        <w:spacing w:line="264" w:lineRule="exact"/>
        <w:rPr>
          <w:lang w:val="nl-NL"/>
        </w:rPr>
      </w:pP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5"/>
          <w:lang w:val="nl-NL"/>
        </w:rPr>
        <w:t xml:space="preserve"> </w:t>
      </w:r>
      <w:r w:rsidRPr="00CA22F4">
        <w:rPr>
          <w:color w:val="6D6E71"/>
          <w:lang w:val="nl-NL"/>
        </w:rPr>
        <w:t>en</w:t>
      </w:r>
      <w:r w:rsidRPr="00CA22F4">
        <w:rPr>
          <w:color w:val="6D6E71"/>
          <w:spacing w:val="-16"/>
          <w:lang w:val="nl-NL"/>
        </w:rPr>
        <w:t xml:space="preserve"> </w:t>
      </w:r>
      <w:r w:rsidRPr="00CA22F4">
        <w:rPr>
          <w:color w:val="6D6E71"/>
          <w:lang w:val="nl-NL"/>
        </w:rPr>
        <w:t>oor</w:t>
      </w:r>
      <w:r w:rsidRPr="00CA22F4">
        <w:rPr>
          <w:color w:val="6D6E71"/>
          <w:spacing w:val="-4"/>
          <w:lang w:val="nl-NL"/>
        </w:rPr>
        <w:t>z</w:t>
      </w:r>
      <w:r w:rsidRPr="00CA22F4">
        <w:rPr>
          <w:color w:val="6D6E71"/>
          <w:lang w:val="nl-NL"/>
        </w:rPr>
        <w:t>aak</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15"/>
          <w:lang w:val="nl-NL"/>
        </w:rPr>
        <w:t xml:space="preserve"> </w:t>
      </w:r>
      <w:r w:rsidRPr="00CA22F4">
        <w:rPr>
          <w:color w:val="6D6E71"/>
          <w:lang w:val="nl-NL"/>
        </w:rPr>
        <w:t>Soms</w:t>
      </w:r>
      <w:r w:rsidRPr="00CA22F4">
        <w:rPr>
          <w:color w:val="6D6E71"/>
          <w:spacing w:val="-16"/>
          <w:lang w:val="nl-NL"/>
        </w:rPr>
        <w:t xml:space="preserve"> </w:t>
      </w:r>
      <w:r w:rsidRPr="00CA22F4">
        <w:rPr>
          <w:color w:val="6D6E71"/>
          <w:spacing w:val="-4"/>
          <w:lang w:val="nl-NL"/>
        </w:rPr>
        <w:t>z</w:t>
      </w:r>
      <w:r w:rsidRPr="00CA22F4">
        <w:rPr>
          <w:color w:val="6D6E71"/>
          <w:lang w:val="nl-NL"/>
        </w:rPr>
        <w:t>al</w:t>
      </w:r>
      <w:r w:rsidRPr="00CA22F4">
        <w:rPr>
          <w:color w:val="6D6E71"/>
          <w:spacing w:val="-15"/>
          <w:lang w:val="nl-NL"/>
        </w:rPr>
        <w:t xml:space="preserve"> </w:t>
      </w:r>
      <w:r w:rsidRPr="00CA22F4">
        <w:rPr>
          <w:color w:val="6D6E71"/>
          <w:lang w:val="nl-NL"/>
        </w:rPr>
        <w:t>er</w:t>
      </w:r>
      <w:r w:rsidRPr="00CA22F4">
        <w:rPr>
          <w:color w:val="6D6E71"/>
          <w:spacing w:val="-15"/>
          <w:lang w:val="nl-NL"/>
        </w:rPr>
        <w:t xml:space="preserve"> </w:t>
      </w:r>
      <w:r w:rsidRPr="00CA22F4">
        <w:rPr>
          <w:color w:val="6D6E71"/>
          <w:spacing w:val="-2"/>
          <w:lang w:val="nl-NL"/>
        </w:rPr>
        <w:t>w</w:t>
      </w:r>
      <w:r w:rsidRPr="00CA22F4">
        <w:rPr>
          <w:color w:val="6D6E71"/>
          <w:lang w:val="nl-NL"/>
        </w:rPr>
        <w:t>eer</w:t>
      </w:r>
      <w:r w:rsidRPr="00CA22F4">
        <w:rPr>
          <w:color w:val="6D6E71"/>
          <w:spacing w:val="-15"/>
          <w:lang w:val="nl-NL"/>
        </w:rPr>
        <w:t xml:space="preserve"> </w:t>
      </w:r>
      <w:r w:rsidRPr="00CA22F4">
        <w:rPr>
          <w:color w:val="6D6E71"/>
          <w:lang w:val="nl-NL"/>
        </w:rPr>
        <w:t>een</w:t>
      </w:r>
      <w:r w:rsidRPr="00CA22F4">
        <w:rPr>
          <w:color w:val="6D6E71"/>
          <w:spacing w:val="-16"/>
          <w:lang w:val="nl-NL"/>
        </w:rPr>
        <w:t xml:space="preserve"> </w:t>
      </w:r>
      <w:r w:rsidRPr="00CA22F4">
        <w:rPr>
          <w:color w:val="6D6E71"/>
          <w:lang w:val="nl-NL"/>
        </w:rPr>
        <w:t>basis</w:t>
      </w:r>
      <w:r w:rsidRPr="00CA22F4">
        <w:rPr>
          <w:color w:val="6D6E71"/>
          <w:spacing w:val="-15"/>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5"/>
          <w:lang w:val="nl-NL"/>
        </w:rPr>
        <w:t xml:space="preserve"> </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16"/>
          <w:lang w:val="nl-NL"/>
        </w:rPr>
        <w:t xml:space="preserve"> </w:t>
      </w:r>
      <w:r w:rsidRPr="00CA22F4">
        <w:rPr>
          <w:color w:val="6D6E71"/>
          <w:spacing w:val="-3"/>
          <w:lang w:val="nl-NL"/>
        </w:rPr>
        <w:t>v</w:t>
      </w:r>
      <w:r w:rsidRPr="00CA22F4">
        <w:rPr>
          <w:color w:val="6D6E71"/>
          <w:lang w:val="nl-NL"/>
        </w:rPr>
        <w:t>oor</w:t>
      </w:r>
    </w:p>
    <w:p w14:paraId="40F6B6A7"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2"/>
          <w:lang w:val="nl-NL"/>
        </w:rPr>
        <w:t xml:space="preserve"> </w:t>
      </w:r>
      <w:r w:rsidRPr="00CA22F4">
        <w:rPr>
          <w:color w:val="6D6E71"/>
          <w:spacing w:val="-2"/>
          <w:lang w:val="nl-NL"/>
        </w:rPr>
        <w:t>w</w:t>
      </w:r>
      <w:r w:rsidRPr="00CA22F4">
        <w:rPr>
          <w:color w:val="6D6E71"/>
          <w:lang w:val="nl-NL"/>
        </w:rPr>
        <w:t>erkba</w:t>
      </w:r>
      <w:r w:rsidRPr="00CA22F4">
        <w:rPr>
          <w:color w:val="6D6E71"/>
          <w:spacing w:val="-4"/>
          <w:lang w:val="nl-NL"/>
        </w:rPr>
        <w:t>r</w:t>
      </w:r>
      <w:r w:rsidRPr="00CA22F4">
        <w:rPr>
          <w:color w:val="6D6E71"/>
          <w:lang w:val="nl-NL"/>
        </w:rPr>
        <w:t>e</w:t>
      </w:r>
      <w:r w:rsidRPr="00CA22F4">
        <w:rPr>
          <w:color w:val="6D6E71"/>
          <w:spacing w:val="3"/>
          <w:lang w:val="nl-NL"/>
        </w:rPr>
        <w:t xml:space="preserve"> </w:t>
      </w:r>
      <w:r w:rsidRPr="00CA22F4">
        <w:rPr>
          <w:color w:val="6D6E71"/>
          <w:spacing w:val="-3"/>
          <w:lang w:val="nl-NL"/>
        </w:rPr>
        <w:t>r</w:t>
      </w:r>
      <w:r w:rsidRPr="00CA22F4">
        <w:rPr>
          <w:color w:val="6D6E71"/>
          <w:lang w:val="nl-NL"/>
        </w:rPr>
        <w:t>el</w:t>
      </w:r>
      <w:r w:rsidRPr="00CA22F4">
        <w:rPr>
          <w:color w:val="6D6E71"/>
          <w:spacing w:val="-3"/>
          <w:lang w:val="nl-NL"/>
        </w:rPr>
        <w:t>a</w:t>
      </w:r>
      <w:r w:rsidRPr="00CA22F4">
        <w:rPr>
          <w:color w:val="6D6E71"/>
          <w:lang w:val="nl-NL"/>
        </w:rPr>
        <w:t>tie</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leerling</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2"/>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ieder</w:t>
      </w:r>
      <w:r w:rsidRPr="00CA22F4">
        <w:rPr>
          <w:color w:val="6D6E71"/>
          <w:spacing w:val="4"/>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
          <w:lang w:val="nl-NL"/>
        </w:rPr>
        <w:t xml:space="preserve"> </w:t>
      </w:r>
      <w:r w:rsidRPr="00CA22F4">
        <w:rPr>
          <w:color w:val="6D6E71"/>
          <w:spacing w:val="-4"/>
          <w:lang w:val="nl-NL"/>
        </w:rPr>
        <w:t>z</w:t>
      </w:r>
      <w:r w:rsidRPr="00CA22F4">
        <w:rPr>
          <w:color w:val="6D6E71"/>
          <w:lang w:val="nl-NL"/>
        </w:rPr>
        <w:t>al</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r w:rsidRPr="00CA22F4">
        <w:rPr>
          <w:color w:val="6D6E71"/>
          <w:spacing w:val="4"/>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zich</w:t>
      </w:r>
      <w:r w:rsidRPr="00CA22F4">
        <w:rPr>
          <w:color w:val="6D6E71"/>
          <w:spacing w:val="-5"/>
          <w:lang w:val="nl-NL"/>
        </w:rPr>
        <w:t>z</w:t>
      </w:r>
      <w:r w:rsidRPr="00CA22F4">
        <w:rPr>
          <w:color w:val="6D6E71"/>
          <w:lang w:val="nl-NL"/>
        </w:rPr>
        <w:t>elf</w:t>
      </w:r>
      <w:r w:rsidRPr="00CA22F4">
        <w:rPr>
          <w:color w:val="6D6E71"/>
          <w:spacing w:val="3"/>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om</w:t>
      </w:r>
      <w:r w:rsidRPr="00CA22F4">
        <w:rPr>
          <w:color w:val="6D6E71"/>
          <w:spacing w:val="-2"/>
          <w:lang w:val="nl-NL"/>
        </w:rPr>
        <w:t>ge</w:t>
      </w:r>
      <w:r w:rsidRPr="00CA22F4">
        <w:rPr>
          <w:color w:val="6D6E71"/>
          <w:lang w:val="nl-NL"/>
        </w:rPr>
        <w:t>ving</w:t>
      </w:r>
    </w:p>
    <w:p w14:paraId="53CA070C" w14:textId="77777777" w:rsidR="00624579" w:rsidRPr="00CA22F4" w:rsidRDefault="00CA22F4">
      <w:pPr>
        <w:pStyle w:val="Plattetekst"/>
        <w:spacing w:line="264" w:lineRule="exact"/>
        <w:rPr>
          <w:lang w:val="nl-NL"/>
        </w:rPr>
      </w:pPr>
      <w:r w:rsidRPr="00CA22F4">
        <w:rPr>
          <w:color w:val="6D6E71"/>
          <w:spacing w:val="-2"/>
          <w:lang w:val="nl-NL"/>
        </w:rPr>
        <w:t>w</w:t>
      </w:r>
      <w:r w:rsidRPr="00CA22F4">
        <w:rPr>
          <w:color w:val="6D6E71"/>
          <w:lang w:val="nl-NL"/>
        </w:rPr>
        <w:t>eer</w:t>
      </w:r>
      <w:r w:rsidRPr="00CA22F4">
        <w:rPr>
          <w:color w:val="6D6E71"/>
          <w:spacing w:val="1"/>
          <w:lang w:val="nl-NL"/>
        </w:rPr>
        <w:t xml:space="preserve"> </w:t>
      </w:r>
      <w:r w:rsidRPr="00CA22F4">
        <w:rPr>
          <w:color w:val="6D6E71"/>
          <w:lang w:val="nl-NL"/>
        </w:rPr>
        <w:t>op</w:t>
      </w:r>
      <w:r w:rsidRPr="00CA22F4">
        <w:rPr>
          <w:color w:val="6D6E71"/>
          <w:spacing w:val="-2"/>
          <w:lang w:val="nl-NL"/>
        </w:rPr>
        <w:t>g</w:t>
      </w:r>
      <w:r w:rsidRPr="00CA22F4">
        <w:rPr>
          <w:color w:val="6D6E71"/>
          <w:lang w:val="nl-NL"/>
        </w:rPr>
        <w:t>ebou</w:t>
      </w:r>
      <w:r w:rsidRPr="00CA22F4">
        <w:rPr>
          <w:color w:val="6D6E71"/>
          <w:spacing w:val="-2"/>
          <w:lang w:val="nl-NL"/>
        </w:rPr>
        <w:t>w</w:t>
      </w:r>
      <w:r w:rsidRPr="00CA22F4">
        <w:rPr>
          <w:color w:val="6D6E71"/>
          <w:lang w:val="nl-NL"/>
        </w:rPr>
        <w:t>d</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lang w:val="nl-NL"/>
        </w:rPr>
        <w:t>Ext</w:t>
      </w:r>
      <w:r w:rsidRPr="00CA22F4">
        <w:rPr>
          <w:color w:val="6D6E71"/>
          <w:spacing w:val="-5"/>
          <w:lang w:val="nl-NL"/>
        </w:rPr>
        <w:t>r</w:t>
      </w:r>
      <w:r w:rsidRPr="00CA22F4">
        <w:rPr>
          <w:color w:val="6D6E71"/>
          <w:lang w:val="nl-NL"/>
        </w:rPr>
        <w:t>a</w:t>
      </w:r>
      <w:r w:rsidRPr="00CA22F4">
        <w:rPr>
          <w:color w:val="6D6E71"/>
          <w:spacing w:val="1"/>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2"/>
          <w:lang w:val="nl-NL"/>
        </w:rPr>
        <w:t>c</w:t>
      </w:r>
      <w:r w:rsidRPr="00CA22F4">
        <w:rPr>
          <w:color w:val="6D6E71"/>
          <w:lang w:val="nl-NL"/>
        </w:rPr>
        <w:t>olle</w:t>
      </w:r>
      <w:r w:rsidRPr="00CA22F4">
        <w:rPr>
          <w:color w:val="6D6E71"/>
          <w:spacing w:val="-5"/>
          <w:lang w:val="nl-NL"/>
        </w:rPr>
        <w:t>g</w:t>
      </w:r>
      <w:r w:rsidRPr="00CA22F4">
        <w:rPr>
          <w:color w:val="6D6E71"/>
          <w:lang w:val="nl-NL"/>
        </w:rPr>
        <w:t>a</w:t>
      </w:r>
      <w:r w:rsidRPr="00CA22F4">
        <w:rPr>
          <w:color w:val="6D6E71"/>
          <w:spacing w:val="-14"/>
          <w:lang w:val="nl-NL"/>
        </w:rPr>
        <w:t>’</w:t>
      </w:r>
      <w:r w:rsidRPr="00CA22F4">
        <w:rPr>
          <w:color w:val="6D6E71"/>
          <w:lang w:val="nl-NL"/>
        </w:rPr>
        <w:t>s</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eunend</w:t>
      </w:r>
      <w:r w:rsidRPr="00CA22F4">
        <w:rPr>
          <w:color w:val="6D6E71"/>
          <w:spacing w:val="1"/>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10"/>
          <w:lang w:val="nl-NL"/>
        </w:rPr>
        <w:t>T</w:t>
      </w:r>
      <w:r w:rsidRPr="00CA22F4">
        <w:rPr>
          <w:color w:val="6D6E71"/>
          <w:spacing w:val="-2"/>
          <w:lang w:val="nl-NL"/>
        </w:rPr>
        <w:t>w</w:t>
      </w:r>
      <w:r w:rsidRPr="00CA22F4">
        <w:rPr>
          <w:color w:val="6D6E71"/>
          <w:lang w:val="nl-NL"/>
        </w:rPr>
        <w:t>ee</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na</w:t>
      </w:r>
    </w:p>
    <w:p w14:paraId="087D4429"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eer</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 xml:space="preserve">t door de schoolleider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onder</w:t>
      </w:r>
      <w:r w:rsidRPr="00CA22F4">
        <w:rPr>
          <w:color w:val="6D6E71"/>
          <w:spacing w:val="-5"/>
          <w:lang w:val="nl-NL"/>
        </w:rPr>
        <w:t>z</w:t>
      </w:r>
      <w:r w:rsidRPr="00CA22F4">
        <w:rPr>
          <w:color w:val="6D6E71"/>
          <w:lang w:val="nl-NL"/>
        </w:rPr>
        <w:t>oc</w:t>
      </w:r>
      <w:r w:rsidRPr="00CA22F4">
        <w:rPr>
          <w:color w:val="6D6E71"/>
          <w:spacing w:val="-2"/>
          <w:lang w:val="nl-NL"/>
        </w:rPr>
        <w:t>h</w:t>
      </w:r>
      <w:r w:rsidRPr="00CA22F4">
        <w:rPr>
          <w:color w:val="6D6E71"/>
          <w:lang w:val="nl-NL"/>
        </w:rPr>
        <w:t>t of 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1"/>
          <w:lang w:val="nl-NL"/>
        </w:rPr>
        <w:t xml:space="preserve"> </w:t>
      </w:r>
      <w:r w:rsidRPr="00CA22F4">
        <w:rPr>
          <w:color w:val="6D6E71"/>
          <w:lang w:val="nl-NL"/>
        </w:rPr>
        <w:t xml:space="preserve">zich </w:t>
      </w:r>
      <w:r w:rsidRPr="00CA22F4">
        <w:rPr>
          <w:color w:val="6D6E71"/>
          <w:spacing w:val="-2"/>
          <w:lang w:val="nl-NL"/>
        </w:rPr>
        <w:t>w</w:t>
      </w:r>
      <w:r w:rsidRPr="00CA22F4">
        <w:rPr>
          <w:color w:val="6D6E71"/>
          <w:lang w:val="nl-NL"/>
        </w:rPr>
        <w:t>eer</w:t>
      </w:r>
      <w:r w:rsidRPr="00CA22F4">
        <w:rPr>
          <w:color w:val="6D6E71"/>
          <w:spacing w:val="-1"/>
          <w:lang w:val="nl-NL"/>
        </w:rPr>
        <w:t xml:space="preserve"> </w:t>
      </w:r>
      <w:r w:rsidRPr="00CA22F4">
        <w:rPr>
          <w:color w:val="6D6E71"/>
          <w:spacing w:val="-3"/>
          <w:lang w:val="nl-NL"/>
        </w:rPr>
        <w:t>v</w:t>
      </w:r>
      <w:r w:rsidRPr="00CA22F4">
        <w:rPr>
          <w:color w:val="6D6E71"/>
          <w:lang w:val="nl-NL"/>
        </w:rPr>
        <w:t xml:space="preserve">oldoende </w:t>
      </w:r>
      <w:r w:rsidRPr="00CA22F4">
        <w:rPr>
          <w:color w:val="6D6E71"/>
          <w:spacing w:val="-3"/>
          <w:lang w:val="nl-NL"/>
        </w:rPr>
        <w:t>v</w:t>
      </w:r>
      <w:r w:rsidRPr="00CA22F4">
        <w:rPr>
          <w:color w:val="6D6E71"/>
          <w:lang w:val="nl-NL"/>
        </w:rPr>
        <w:t xml:space="preserve">eilig </w:t>
      </w:r>
      <w:r w:rsidRPr="00CA22F4">
        <w:rPr>
          <w:color w:val="6D6E71"/>
          <w:spacing w:val="-3"/>
          <w:lang w:val="nl-NL"/>
        </w:rPr>
        <w:t>v</w:t>
      </w:r>
      <w:r w:rsidRPr="00CA22F4">
        <w:rPr>
          <w:color w:val="6D6E71"/>
          <w:lang w:val="nl-NL"/>
        </w:rPr>
        <w:t>oelt. Als</w:t>
      </w:r>
    </w:p>
    <w:p w14:paraId="48AC827B" w14:textId="77777777" w:rsidR="00624579" w:rsidRPr="00CA22F4" w:rsidRDefault="00CA22F4">
      <w:pPr>
        <w:pStyle w:val="Plattetekst"/>
        <w:spacing w:line="264" w:lineRule="exact"/>
        <w:rPr>
          <w:lang w:val="nl-NL"/>
        </w:rPr>
      </w:pPr>
      <w:r w:rsidRPr="00CA22F4">
        <w:rPr>
          <w:color w:val="6D6E71"/>
          <w:lang w:val="nl-NL"/>
        </w:rPr>
        <w:t>dit</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5"/>
          <w:lang w:val="nl-NL"/>
        </w:rPr>
        <w:t>z</w:t>
      </w:r>
      <w:r w:rsidRPr="00CA22F4">
        <w:rPr>
          <w:color w:val="6D6E71"/>
          <w:lang w:val="nl-NL"/>
        </w:rPr>
        <w:t>o</w:t>
      </w:r>
      <w:r w:rsidRPr="00CA22F4">
        <w:rPr>
          <w:color w:val="6D6E71"/>
          <w:spacing w:val="-2"/>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dan</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
          <w:lang w:val="nl-NL"/>
        </w:rPr>
        <w:t xml:space="preserve"> </w:t>
      </w:r>
      <w:r w:rsidRPr="00CA22F4">
        <w:rPr>
          <w:color w:val="6D6E71"/>
          <w:lang w:val="nl-NL"/>
        </w:rPr>
        <w:t>initi</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2"/>
          <w:lang w:val="nl-NL"/>
        </w:rPr>
        <w:t xml:space="preserve"> </w:t>
      </w:r>
      <w:r w:rsidRPr="00CA22F4">
        <w:rPr>
          <w:color w:val="6D6E71"/>
          <w:lang w:val="nl-NL"/>
        </w:rPr>
        <w:t>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eld</w:t>
      </w:r>
      <w:r w:rsidRPr="00CA22F4">
        <w:rPr>
          <w:color w:val="6D6E71"/>
          <w:spacing w:val="-2"/>
          <w:lang w:val="nl-NL"/>
        </w:rPr>
        <w:t xml:space="preserve"> </w:t>
      </w:r>
      <w:r w:rsidRPr="00CA22F4">
        <w:rPr>
          <w:color w:val="6D6E71"/>
          <w:lang w:val="nl-NL"/>
        </w:rPr>
        <w:t>om</w:t>
      </w:r>
      <w:r w:rsidRPr="00CA22F4">
        <w:rPr>
          <w:color w:val="6D6E71"/>
          <w:spacing w:val="-3"/>
          <w:lang w:val="nl-NL"/>
        </w:rPr>
        <w:t xml:space="preserve"> t</w:t>
      </w:r>
      <w:r w:rsidRPr="00CA22F4">
        <w:rPr>
          <w:color w:val="6D6E71"/>
          <w:lang w:val="nl-NL"/>
        </w:rPr>
        <w:t>ot</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oplossing</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8"/>
          <w:lang w:val="nl-NL"/>
        </w:rPr>
        <w:t>k</w:t>
      </w:r>
      <w:r w:rsidRPr="00CA22F4">
        <w:rPr>
          <w:color w:val="6D6E71"/>
          <w:lang w:val="nl-NL"/>
        </w:rPr>
        <w:t>omen.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t>
      </w:r>
      <w:r w:rsidRPr="00CA22F4">
        <w:rPr>
          <w:color w:val="6D6E71"/>
          <w:lang w:val="nl-NL"/>
        </w:rPr>
        <w:t>hierin</w:t>
      </w:r>
    </w:p>
    <w:p w14:paraId="1D167B42"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8"/>
          <w:lang w:val="nl-NL"/>
        </w:rPr>
        <w:t xml:space="preserve"> </w:t>
      </w:r>
      <w:r w:rsidRPr="00CA22F4">
        <w:rPr>
          <w:color w:val="6D6E71"/>
          <w:spacing w:val="-4"/>
          <w:lang w:val="nl-NL"/>
        </w:rPr>
        <w:t>r</w:t>
      </w:r>
      <w:r w:rsidRPr="00CA22F4">
        <w:rPr>
          <w:color w:val="6D6E71"/>
          <w:lang w:val="nl-NL"/>
        </w:rPr>
        <w:t>ol</w:t>
      </w:r>
      <w:r w:rsidRPr="00CA22F4">
        <w:rPr>
          <w:color w:val="6D6E71"/>
          <w:spacing w:val="-7"/>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8"/>
          <w:lang w:val="nl-NL"/>
        </w:rPr>
        <w:t xml:space="preserve"> </w:t>
      </w:r>
      <w:r w:rsidRPr="00CA22F4">
        <w:rPr>
          <w:color w:val="6D6E71"/>
          <w:lang w:val="nl-NL"/>
        </w:rPr>
        <w:t>lid</w:t>
      </w:r>
      <w:r w:rsidRPr="00CA22F4">
        <w:rPr>
          <w:color w:val="6D6E71"/>
          <w:spacing w:val="-7"/>
          <w:lang w:val="nl-NL"/>
        </w:rPr>
        <w:t xml:space="preserve"> </w:t>
      </w:r>
      <w:r w:rsidRPr="00CA22F4">
        <w:rPr>
          <w:color w:val="6D6E71"/>
          <w:lang w:val="nl-NL"/>
        </w:rPr>
        <w:t>uit</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3"/>
          <w:lang w:val="nl-NL"/>
        </w:rPr>
        <w:t>t</w:t>
      </w:r>
      <w:r w:rsidRPr="00CA22F4">
        <w:rPr>
          <w:color w:val="6D6E71"/>
          <w:lang w:val="nl-NL"/>
        </w:rPr>
        <w:t>eam</w:t>
      </w:r>
      <w:r w:rsidRPr="00CA22F4">
        <w:rPr>
          <w:color w:val="6D6E71"/>
          <w:spacing w:val="-8"/>
          <w:lang w:val="nl-NL"/>
        </w:rPr>
        <w:t xml:space="preserve"> </w:t>
      </w:r>
      <w:r w:rsidRPr="00CA22F4">
        <w:rPr>
          <w:color w:val="6D6E71"/>
          <w:spacing w:val="-3"/>
          <w:lang w:val="nl-NL"/>
        </w:rPr>
        <w:t>v</w:t>
      </w:r>
      <w:r w:rsidRPr="00CA22F4">
        <w:rPr>
          <w:color w:val="6D6E71"/>
          <w:lang w:val="nl-NL"/>
        </w:rPr>
        <w:t>ol</w:t>
      </w:r>
      <w:r w:rsidRPr="00CA22F4">
        <w:rPr>
          <w:color w:val="6D6E71"/>
          <w:spacing w:val="-4"/>
          <w:lang w:val="nl-NL"/>
        </w:rPr>
        <w:t>g</w:t>
      </w:r>
      <w:r w:rsidRPr="00CA22F4">
        <w:rPr>
          <w:color w:val="6D6E71"/>
          <w:lang w:val="nl-NL"/>
        </w:rPr>
        <w:t>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p</w:t>
      </w:r>
      <w:r w:rsidRPr="00CA22F4">
        <w:rPr>
          <w:color w:val="6D6E71"/>
          <w:spacing w:val="-4"/>
          <w:lang w:val="nl-NL"/>
        </w:rPr>
        <w:t>r</w:t>
      </w:r>
      <w:r w:rsidRPr="00CA22F4">
        <w:rPr>
          <w:color w:val="6D6E71"/>
          <w:lang w:val="nl-NL"/>
        </w:rPr>
        <w:t>oces</w:t>
      </w:r>
      <w:r w:rsidRPr="00CA22F4">
        <w:rPr>
          <w:color w:val="6D6E71"/>
          <w:spacing w:val="-8"/>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ieder</w:t>
      </w:r>
      <w:r w:rsidRPr="00CA22F4">
        <w:rPr>
          <w:color w:val="6D6E71"/>
          <w:spacing w:val="-8"/>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7"/>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p>
    <w:p w14:paraId="02834CE6" w14:textId="77777777" w:rsidR="00624579" w:rsidRPr="00CA22F4" w:rsidRDefault="00CA22F4">
      <w:pPr>
        <w:pStyle w:val="Plattetekst"/>
        <w:spacing w:line="264" w:lineRule="exact"/>
        <w:rPr>
          <w:lang w:val="nl-NL"/>
        </w:rPr>
      </w:pPr>
      <w:r w:rsidRPr="00CA22F4">
        <w:rPr>
          <w:color w:val="6D6E71"/>
          <w:spacing w:val="-4"/>
          <w:lang w:val="nl-NL"/>
        </w:rPr>
        <w:t>Z</w:t>
      </w:r>
      <w:r w:rsidRPr="00CA22F4">
        <w:rPr>
          <w:color w:val="6D6E71"/>
          <w:lang w:val="nl-NL"/>
        </w:rPr>
        <w:t>o</w:t>
      </w:r>
      <w:r w:rsidRPr="00CA22F4">
        <w:rPr>
          <w:color w:val="6D6E71"/>
          <w:spacing w:val="-10"/>
          <w:lang w:val="nl-NL"/>
        </w:rPr>
        <w:t xml:space="preserve"> </w:t>
      </w:r>
      <w:r w:rsidRPr="00CA22F4">
        <w:rPr>
          <w:color w:val="6D6E71"/>
          <w:lang w:val="nl-NL"/>
        </w:rPr>
        <w:t>nodig</w:t>
      </w:r>
      <w:r w:rsidRPr="00CA22F4">
        <w:rPr>
          <w:color w:val="6D6E71"/>
          <w:spacing w:val="-10"/>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door</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schoolleider</w:t>
      </w:r>
      <w:r w:rsidRPr="00CA22F4">
        <w:rPr>
          <w:color w:val="6D6E71"/>
          <w:spacing w:val="-10"/>
          <w:lang w:val="nl-NL"/>
        </w:rPr>
        <w:t xml:space="preserve"> </w:t>
      </w:r>
      <w:r w:rsidRPr="00CA22F4">
        <w:rPr>
          <w:color w:val="6D6E71"/>
          <w:lang w:val="nl-NL"/>
        </w:rPr>
        <w:t>in</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arbo-</w:t>
      </w:r>
      <w:r w:rsidRPr="00CA22F4">
        <w:rPr>
          <w:color w:val="6D6E71"/>
          <w:spacing w:val="-9"/>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9"/>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1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0229D6B2" w14:textId="77777777" w:rsidR="00624579" w:rsidRPr="00CA22F4" w:rsidRDefault="00CA22F4">
      <w:pPr>
        <w:pStyle w:val="Plattetekst"/>
        <w:spacing w:line="264" w:lineRule="exact"/>
        <w:rPr>
          <w:lang w:val="nl-NL"/>
        </w:rPr>
      </w:pPr>
      <w:r w:rsidRPr="00CA22F4">
        <w:rPr>
          <w:color w:val="6D6E71"/>
          <w:spacing w:val="-2"/>
          <w:lang w:val="nl-NL"/>
        </w:rPr>
        <w:t>g</w:t>
      </w:r>
      <w:r w:rsidRPr="00CA22F4">
        <w:rPr>
          <w:color w:val="6D6E71"/>
          <w:lang w:val="nl-NL"/>
        </w:rPr>
        <w:t>enomen</w:t>
      </w:r>
      <w:r w:rsidRPr="00CA22F4">
        <w:rPr>
          <w:color w:val="6D6E71"/>
          <w:spacing w:val="-1"/>
          <w:lang w:val="nl-NL"/>
        </w:rPr>
        <w:t xml:space="preserve"> </w:t>
      </w:r>
      <w:r w:rsidRPr="00CA22F4">
        <w:rPr>
          <w:color w:val="6D6E71"/>
          <w:lang w:val="nl-NL"/>
        </w:rPr>
        <w:t xml:space="preserve">om herhaling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1"/>
          <w:lang w:val="nl-NL"/>
        </w:rPr>
        <w:t xml:space="preserve"> </w:t>
      </w:r>
      <w:r w:rsidRPr="00CA22F4">
        <w:rPr>
          <w:color w:val="6D6E71"/>
          <w:lang w:val="nl-NL"/>
        </w:rPr>
        <w:t>en aa</w:t>
      </w:r>
      <w:r w:rsidRPr="00CA22F4">
        <w:rPr>
          <w:color w:val="6D6E71"/>
          <w:spacing w:val="-4"/>
          <w:lang w:val="nl-NL"/>
        </w:rPr>
        <w:t>n</w:t>
      </w:r>
      <w:r w:rsidRPr="00CA22F4">
        <w:rPr>
          <w:color w:val="6D6E71"/>
          <w:lang w:val="nl-NL"/>
        </w:rPr>
        <w:t>vullende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 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1"/>
          <w:lang w:val="nl-NL"/>
        </w:rPr>
        <w:t xml:space="preserve"> </w:t>
      </w:r>
      <w:r w:rsidRPr="00CA22F4">
        <w:rPr>
          <w:color w:val="6D6E71"/>
          <w:spacing w:val="-3"/>
          <w:lang w:val="nl-NL"/>
        </w:rPr>
        <w:t>t</w:t>
      </w:r>
      <w:r w:rsidRPr="00CA22F4">
        <w:rPr>
          <w:color w:val="6D6E71"/>
          <w:lang w:val="nl-NL"/>
        </w:rPr>
        <w:t>e nemen.</w:t>
      </w:r>
    </w:p>
    <w:p w14:paraId="1A1E148E" w14:textId="77777777" w:rsidR="00624579" w:rsidRPr="00CA22F4" w:rsidRDefault="00624579">
      <w:pPr>
        <w:spacing w:before="4" w:line="260" w:lineRule="exact"/>
        <w:rPr>
          <w:sz w:val="26"/>
          <w:szCs w:val="26"/>
          <w:lang w:val="nl-NL"/>
        </w:rPr>
      </w:pPr>
    </w:p>
    <w:p w14:paraId="0F07444E" w14:textId="77777777" w:rsidR="00624579" w:rsidRPr="00CA22F4" w:rsidRDefault="00CA22F4">
      <w:pPr>
        <w:pStyle w:val="Kop3"/>
        <w:rPr>
          <w:b w:val="0"/>
          <w:bCs w:val="0"/>
          <w:lang w:val="nl-NL"/>
        </w:rPr>
      </w:pPr>
      <w:r w:rsidRPr="00CA22F4">
        <w:rPr>
          <w:color w:val="4FA6E7"/>
          <w:lang w:val="nl-NL"/>
        </w:rPr>
        <w:t>Ziekmelding</w:t>
      </w:r>
    </w:p>
    <w:p w14:paraId="24D42372" w14:textId="77777777" w:rsidR="00624579" w:rsidRPr="00CA22F4" w:rsidRDefault="00CA22F4">
      <w:pPr>
        <w:pStyle w:val="Plattetekst"/>
        <w:spacing w:line="259" w:lineRule="exact"/>
        <w:rPr>
          <w:lang w:val="nl-NL"/>
        </w:rPr>
      </w:pPr>
      <w:r w:rsidRPr="00CA22F4">
        <w:rPr>
          <w:color w:val="6D6E71"/>
          <w:lang w:val="nl-NL"/>
        </w:rPr>
        <w:t>Afhan</w:t>
      </w:r>
      <w:r w:rsidRPr="00CA22F4">
        <w:rPr>
          <w:color w:val="6D6E71"/>
          <w:spacing w:val="-9"/>
          <w:lang w:val="nl-NL"/>
        </w:rPr>
        <w:t>k</w:t>
      </w:r>
      <w:r w:rsidRPr="00CA22F4">
        <w:rPr>
          <w:color w:val="6D6E71"/>
          <w:lang w:val="nl-NL"/>
        </w:rPr>
        <w:t>elijk</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ern</w:t>
      </w:r>
      <w:r w:rsidRPr="00CA22F4">
        <w:rPr>
          <w:color w:val="6D6E71"/>
          <w:spacing w:val="-3"/>
          <w:lang w:val="nl-NL"/>
        </w:rPr>
        <w:t>s</w:t>
      </w:r>
      <w:r w:rsidRPr="00CA22F4">
        <w:rPr>
          <w:color w:val="6D6E71"/>
          <w:lang w:val="nl-NL"/>
        </w:rPr>
        <w:t>t</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17"/>
          <w:lang w:val="nl-NL"/>
        </w:rPr>
        <w:t xml:space="preserve"> </w:t>
      </w:r>
      <w:r w:rsidRPr="00CA22F4">
        <w:rPr>
          <w:color w:val="6D6E71"/>
          <w:spacing w:val="-3"/>
          <w:lang w:val="nl-NL"/>
        </w:rPr>
        <w:t>w</w:t>
      </w:r>
      <w:r w:rsidRPr="00CA22F4">
        <w:rPr>
          <w:color w:val="6D6E71"/>
          <w:lang w:val="nl-NL"/>
        </w:rPr>
        <w:t>aarbij</w:t>
      </w:r>
      <w:r w:rsidRPr="00CA22F4">
        <w:rPr>
          <w:color w:val="6D6E71"/>
          <w:spacing w:val="1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6"/>
          <w:lang w:val="nl-NL"/>
        </w:rPr>
        <w:t xml:space="preserve"> </w:t>
      </w:r>
      <w:r w:rsidRPr="00CA22F4">
        <w:rPr>
          <w:color w:val="6D6E71"/>
          <w:lang w:val="nl-NL"/>
        </w:rPr>
        <w:t>uit</w:t>
      </w:r>
      <w:r w:rsidRPr="00CA22F4">
        <w:rPr>
          <w:color w:val="6D6E71"/>
          <w:spacing w:val="-2"/>
          <w:lang w:val="nl-NL"/>
        </w:rPr>
        <w:t>g</w:t>
      </w:r>
      <w:r w:rsidRPr="00CA22F4">
        <w:rPr>
          <w:color w:val="6D6E71"/>
          <w:lang w:val="nl-NL"/>
        </w:rPr>
        <w:t>e</w:t>
      </w:r>
      <w:r w:rsidRPr="00CA22F4">
        <w:rPr>
          <w:color w:val="6D6E71"/>
          <w:spacing w:val="-5"/>
          <w:lang w:val="nl-NL"/>
        </w:rPr>
        <w:t>g</w:t>
      </w:r>
      <w:r w:rsidRPr="00CA22F4">
        <w:rPr>
          <w:color w:val="6D6E71"/>
          <w:lang w:val="nl-NL"/>
        </w:rPr>
        <w:t>aan</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bel</w:t>
      </w:r>
      <w:r w:rsidRPr="00CA22F4">
        <w:rPr>
          <w:color w:val="6D6E71"/>
          <w:spacing w:val="-2"/>
          <w:lang w:val="nl-NL"/>
        </w:rPr>
        <w:t>e</w:t>
      </w:r>
      <w:r w:rsidRPr="00CA22F4">
        <w:rPr>
          <w:color w:val="6D6E71"/>
          <w:lang w:val="nl-NL"/>
        </w:rPr>
        <w:t>ving</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p>
    <w:p w14:paraId="79609C27"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6"/>
          <w:lang w:val="nl-NL"/>
        </w:rPr>
        <w:t xml:space="preserve"> </w:t>
      </w:r>
      <w:r w:rsidRPr="00CA22F4">
        <w:rPr>
          <w:color w:val="6D6E71"/>
          <w:lang w:val="nl-NL"/>
        </w:rPr>
        <w:t>hij</w:t>
      </w:r>
      <w:r w:rsidRPr="00CA22F4">
        <w:rPr>
          <w:color w:val="6D6E71"/>
          <w:spacing w:val="17"/>
          <w:lang w:val="nl-NL"/>
        </w:rPr>
        <w:t xml:space="preserve"> </w:t>
      </w:r>
      <w:r w:rsidRPr="00CA22F4">
        <w:rPr>
          <w:color w:val="6D6E71"/>
          <w:lang w:val="nl-NL"/>
        </w:rPr>
        <w:t>/</w:t>
      </w:r>
      <w:r w:rsidRPr="00CA22F4">
        <w:rPr>
          <w:color w:val="6D6E71"/>
          <w:spacing w:val="17"/>
          <w:lang w:val="nl-NL"/>
        </w:rPr>
        <w:t xml:space="preserve"> </w:t>
      </w:r>
      <w:r w:rsidRPr="00CA22F4">
        <w:rPr>
          <w:color w:val="6D6E71"/>
          <w:lang w:val="nl-NL"/>
        </w:rPr>
        <w:t>zij</w:t>
      </w:r>
      <w:r w:rsidRPr="00CA22F4">
        <w:rPr>
          <w:color w:val="6D6E71"/>
          <w:spacing w:val="17"/>
          <w:lang w:val="nl-NL"/>
        </w:rPr>
        <w:t xml:space="preserve"> </w:t>
      </w:r>
      <w:r w:rsidRPr="00CA22F4">
        <w:rPr>
          <w:color w:val="6D6E71"/>
          <w:lang w:val="nl-NL"/>
        </w:rPr>
        <w:t>in</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17"/>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17"/>
          <w:lang w:val="nl-NL"/>
        </w:rPr>
        <w:t xml:space="preserve"> </w:t>
      </w:r>
      <w:r w:rsidRPr="00CA22F4">
        <w:rPr>
          <w:color w:val="6D6E71"/>
          <w:lang w:val="nl-NL"/>
        </w:rPr>
        <w:t>om</w:t>
      </w:r>
      <w:r w:rsidRPr="00CA22F4">
        <w:rPr>
          <w:color w:val="6D6E71"/>
          <w:spacing w:val="16"/>
          <w:lang w:val="nl-NL"/>
        </w:rPr>
        <w:t xml:space="preserve"> </w:t>
      </w:r>
      <w:r w:rsidRPr="00CA22F4">
        <w:rPr>
          <w:color w:val="6D6E71"/>
          <w:lang w:val="nl-NL"/>
        </w:rPr>
        <w:t>naar</w:t>
      </w:r>
      <w:r w:rsidRPr="00CA22F4">
        <w:rPr>
          <w:color w:val="6D6E71"/>
          <w:spacing w:val="17"/>
          <w:lang w:val="nl-NL"/>
        </w:rPr>
        <w:t xml:space="preserve"> </w:t>
      </w:r>
      <w:r w:rsidRPr="00CA22F4">
        <w:rPr>
          <w:color w:val="6D6E71"/>
          <w:lang w:val="nl-NL"/>
        </w:rPr>
        <w:t>huis</w:t>
      </w:r>
      <w:r w:rsidRPr="00CA22F4">
        <w:rPr>
          <w:color w:val="6D6E71"/>
          <w:spacing w:val="17"/>
          <w:lang w:val="nl-NL"/>
        </w:rPr>
        <w:t xml:space="preserve"> </w:t>
      </w:r>
      <w:r w:rsidRPr="00CA22F4">
        <w:rPr>
          <w:color w:val="6D6E71"/>
          <w:spacing w:val="-3"/>
          <w:lang w:val="nl-NL"/>
        </w:rPr>
        <w:t>t</w:t>
      </w:r>
      <w:r w:rsidRPr="00CA22F4">
        <w:rPr>
          <w:color w:val="6D6E71"/>
          <w:lang w:val="nl-NL"/>
        </w:rPr>
        <w:t>e</w:t>
      </w:r>
      <w:r w:rsidRPr="00CA22F4">
        <w:rPr>
          <w:color w:val="6D6E71"/>
          <w:spacing w:val="17"/>
          <w:lang w:val="nl-NL"/>
        </w:rPr>
        <w:t xml:space="preserve"> </w:t>
      </w:r>
      <w:r w:rsidRPr="00CA22F4">
        <w:rPr>
          <w:color w:val="6D6E71"/>
          <w:spacing w:val="-5"/>
          <w:lang w:val="nl-NL"/>
        </w:rPr>
        <w:t>g</w:t>
      </w:r>
      <w:r w:rsidRPr="00CA22F4">
        <w:rPr>
          <w:color w:val="6D6E71"/>
          <w:lang w:val="nl-NL"/>
        </w:rPr>
        <w:t>aan.</w:t>
      </w:r>
      <w:r w:rsidRPr="00CA22F4">
        <w:rPr>
          <w:color w:val="6D6E71"/>
          <w:spacing w:val="17"/>
          <w:lang w:val="nl-NL"/>
        </w:rPr>
        <w:t xml:space="preserve"> </w:t>
      </w:r>
      <w:r w:rsidRPr="00CA22F4">
        <w:rPr>
          <w:color w:val="6D6E71"/>
          <w:lang w:val="nl-NL"/>
        </w:rPr>
        <w:t>Ho</w:t>
      </w:r>
      <w:r w:rsidRPr="00CA22F4">
        <w:rPr>
          <w:color w:val="6D6E71"/>
          <w:spacing w:val="-2"/>
          <w:lang w:val="nl-NL"/>
        </w:rPr>
        <w:t>ew</w:t>
      </w:r>
      <w:r w:rsidRPr="00CA22F4">
        <w:rPr>
          <w:color w:val="6D6E71"/>
          <w:lang w:val="nl-NL"/>
        </w:rPr>
        <w:t>el</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7"/>
          <w:lang w:val="nl-NL"/>
        </w:rPr>
        <w:t xml:space="preserve"> </w:t>
      </w:r>
      <w:r w:rsidRPr="00CA22F4">
        <w:rPr>
          <w:color w:val="6D6E71"/>
          <w:lang w:val="nl-NL"/>
        </w:rPr>
        <w:t>dit</w:t>
      </w:r>
      <w:r w:rsidRPr="00CA22F4">
        <w:rPr>
          <w:color w:val="6D6E71"/>
          <w:spacing w:val="16"/>
          <w:lang w:val="nl-NL"/>
        </w:rPr>
        <w:t xml:space="preserve"> </w:t>
      </w:r>
      <w:r w:rsidRPr="00CA22F4">
        <w:rPr>
          <w:color w:val="6D6E71"/>
          <w:lang w:val="nl-NL"/>
        </w:rPr>
        <w:t>bemoeilij</w:t>
      </w:r>
      <w:r w:rsidRPr="00CA22F4">
        <w:rPr>
          <w:color w:val="6D6E71"/>
          <w:spacing w:val="-1"/>
          <w:lang w:val="nl-NL"/>
        </w:rPr>
        <w:t>k</w:t>
      </w:r>
      <w:r w:rsidRPr="00CA22F4">
        <w:rPr>
          <w:color w:val="6D6E71"/>
          <w:lang w:val="nl-NL"/>
        </w:rPr>
        <w:t>t,</w:t>
      </w:r>
      <w:r w:rsidRPr="00CA22F4">
        <w:rPr>
          <w:color w:val="6D6E71"/>
          <w:spacing w:val="17"/>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17"/>
          <w:lang w:val="nl-NL"/>
        </w:rPr>
        <w:t xml:space="preserve"> </w:t>
      </w:r>
      <w:r w:rsidRPr="00CA22F4">
        <w:rPr>
          <w:color w:val="6D6E71"/>
          <w:lang w:val="nl-NL"/>
        </w:rPr>
        <w:t>in</w:t>
      </w:r>
    </w:p>
    <w:p w14:paraId="0A5386B2"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erband m</w:t>
      </w:r>
      <w:r w:rsidRPr="00CA22F4">
        <w:rPr>
          <w:color w:val="6D6E71"/>
          <w:spacing w:val="-2"/>
          <w:lang w:val="nl-NL"/>
        </w:rPr>
        <w:t>e</w:t>
      </w:r>
      <w:r w:rsidRPr="00CA22F4">
        <w:rPr>
          <w:color w:val="6D6E71"/>
          <w:lang w:val="nl-NL"/>
        </w:rPr>
        <w:t>t de</w:t>
      </w:r>
      <w:r w:rsidRPr="00CA22F4">
        <w:rPr>
          <w:color w:val="6D6E71"/>
          <w:spacing w:val="1"/>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2"/>
          <w:lang w:val="nl-NL"/>
        </w:rPr>
        <w:t>k</w:t>
      </w:r>
      <w:r w:rsidRPr="00CA22F4">
        <w:rPr>
          <w:color w:val="6D6E71"/>
          <w:lang w:val="nl-NL"/>
        </w:rPr>
        <w:t xml:space="preserve">tische </w:t>
      </w:r>
      <w:r w:rsidRPr="00CA22F4">
        <w:rPr>
          <w:color w:val="6D6E71"/>
          <w:spacing w:val="-2"/>
          <w:lang w:val="nl-NL"/>
        </w:rPr>
        <w:t>c</w:t>
      </w:r>
      <w:r w:rsidRPr="00CA22F4">
        <w:rPr>
          <w:color w:val="6D6E71"/>
          <w:lang w:val="nl-NL"/>
        </w:rPr>
        <w:t>onseque</w:t>
      </w:r>
      <w:r w:rsidRPr="00CA22F4">
        <w:rPr>
          <w:color w:val="6D6E71"/>
          <w:spacing w:val="-2"/>
          <w:lang w:val="nl-NL"/>
        </w:rPr>
        <w:t>n</w:t>
      </w:r>
      <w:r w:rsidRPr="00CA22F4">
        <w:rPr>
          <w:color w:val="6D6E71"/>
          <w:lang w:val="nl-NL"/>
        </w:rPr>
        <w:t>ties de</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 xml:space="preserve">ene ziek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2"/>
          <w:lang w:val="nl-NL"/>
        </w:rPr>
        <w:t>g</w:t>
      </w:r>
      <w:r w:rsidRPr="00CA22F4">
        <w:rPr>
          <w:color w:val="6D6E71"/>
          <w:lang w:val="nl-NL"/>
        </w:rPr>
        <w:t>emeld (</w:t>
      </w:r>
      <w:r w:rsidRPr="00CA22F4">
        <w:rPr>
          <w:color w:val="6D6E71"/>
          <w:spacing w:val="-3"/>
          <w:lang w:val="nl-NL"/>
        </w:rPr>
        <w:t>w</w:t>
      </w:r>
      <w:r w:rsidRPr="00CA22F4">
        <w:rPr>
          <w:color w:val="6D6E71"/>
          <w:lang w:val="nl-NL"/>
        </w:rPr>
        <w:t>aarbij</w:t>
      </w:r>
      <w:r w:rsidRPr="00CA22F4">
        <w:rPr>
          <w:color w:val="6D6E71"/>
          <w:spacing w:val="1"/>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41631E53" w14:textId="77777777" w:rsidR="00624579" w:rsidRPr="00CA22F4" w:rsidRDefault="00CA22F4">
      <w:pPr>
        <w:pStyle w:val="Plattetekst"/>
        <w:spacing w:line="264" w:lineRule="exact"/>
        <w:rPr>
          <w:lang w:val="nl-NL"/>
        </w:rPr>
      </w:pP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zie</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6"/>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w</w:t>
      </w:r>
      <w:r w:rsidRPr="00CA22F4">
        <w:rPr>
          <w:color w:val="6D6E71"/>
          <w:lang w:val="nl-NL"/>
        </w:rPr>
        <w:t>erk</w:t>
      </w:r>
      <w:r w:rsidRPr="00CA22F4">
        <w:rPr>
          <w:color w:val="6D6E71"/>
          <w:spacing w:val="-6"/>
          <w:lang w:val="nl-NL"/>
        </w:rPr>
        <w:t xml:space="preserve"> </w:t>
      </w:r>
      <w:r w:rsidRPr="00CA22F4">
        <w:rPr>
          <w:color w:val="6D6E71"/>
          <w:lang w:val="nl-NL"/>
        </w:rPr>
        <w:t>is).</w:t>
      </w:r>
      <w:r w:rsidRPr="00CA22F4">
        <w:rPr>
          <w:color w:val="6D6E71"/>
          <w:spacing w:val="-6"/>
          <w:lang w:val="nl-NL"/>
        </w:rPr>
        <w:t xml:space="preserve"> </w:t>
      </w:r>
      <w:r w:rsidRPr="00CA22F4">
        <w:rPr>
          <w:color w:val="6D6E71"/>
          <w:spacing w:val="-20"/>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6"/>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r w:rsidRPr="00CA22F4">
        <w:rPr>
          <w:color w:val="6D6E71"/>
          <w:spacing w:val="-6"/>
          <w:lang w:val="nl-NL"/>
        </w:rPr>
        <w:t xml:space="preserve"> </w:t>
      </w:r>
      <w:r w:rsidRPr="00CA22F4">
        <w:rPr>
          <w:color w:val="6D6E71"/>
          <w:spacing w:val="-2"/>
          <w:lang w:val="nl-NL"/>
        </w:rPr>
        <w:t>g</w:t>
      </w:r>
      <w:r w:rsidRPr="00CA22F4">
        <w:rPr>
          <w:color w:val="6D6E71"/>
          <w:lang w:val="nl-NL"/>
        </w:rPr>
        <w:t>eboden</w:t>
      </w:r>
    </w:p>
    <w:p w14:paraId="128F30D2"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0"/>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op</w:t>
      </w:r>
      <w:r w:rsidRPr="00CA22F4">
        <w:rPr>
          <w:color w:val="6D6E71"/>
          <w:spacing w:val="10"/>
          <w:lang w:val="nl-NL"/>
        </w:rPr>
        <w:t xml:space="preserve">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3"/>
          <w:lang w:val="nl-NL"/>
        </w:rPr>
        <w:t>t</w:t>
      </w:r>
      <w:r w:rsidRPr="00CA22F4">
        <w:rPr>
          <w:color w:val="6D6E71"/>
          <w:lang w:val="nl-NL"/>
        </w:rPr>
        <w:t>er</w:t>
      </w:r>
      <w:r w:rsidRPr="00CA22F4">
        <w:rPr>
          <w:color w:val="6D6E71"/>
          <w:spacing w:val="-1"/>
          <w:lang w:val="nl-NL"/>
        </w:rPr>
        <w:t>m</w:t>
      </w:r>
      <w:r w:rsidRPr="00CA22F4">
        <w:rPr>
          <w:color w:val="6D6E71"/>
          <w:lang w:val="nl-NL"/>
        </w:rPr>
        <w:t>ijn</w:t>
      </w:r>
      <w:r w:rsidRPr="00CA22F4">
        <w:rPr>
          <w:color w:val="6D6E71"/>
          <w:spacing w:val="10"/>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hebben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9"/>
          <w:lang w:val="nl-NL"/>
        </w:rPr>
        <w:t xml:space="preserve"> </w:t>
      </w:r>
      <w:r w:rsidRPr="00CA22F4">
        <w:rPr>
          <w:color w:val="6D6E71"/>
          <w:spacing w:val="-8"/>
          <w:lang w:val="nl-NL"/>
        </w:rPr>
        <w:t>W</w:t>
      </w:r>
      <w:r w:rsidRPr="00CA22F4">
        <w:rPr>
          <w:color w:val="6D6E71"/>
          <w:lang w:val="nl-NL"/>
        </w:rPr>
        <w:t>aar</w:t>
      </w:r>
      <w:r w:rsidRPr="00CA22F4">
        <w:rPr>
          <w:color w:val="6D6E71"/>
          <w:spacing w:val="9"/>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dader</w:t>
      </w:r>
      <w:r w:rsidRPr="00CA22F4">
        <w:rPr>
          <w:color w:val="6D6E71"/>
          <w:spacing w:val="9"/>
          <w:lang w:val="nl-NL"/>
        </w:rPr>
        <w:t xml:space="preserve"> </w:t>
      </w:r>
      <w:r w:rsidRPr="00CA22F4">
        <w:rPr>
          <w:color w:val="6D6E71"/>
          <w:lang w:val="nl-NL"/>
        </w:rPr>
        <w:t>scho</w:t>
      </w:r>
      <w:r w:rsidRPr="00CA22F4">
        <w:rPr>
          <w:color w:val="6D6E71"/>
          <w:spacing w:val="-4"/>
          <w:lang w:val="nl-NL"/>
        </w:rPr>
        <w:t>r</w:t>
      </w:r>
      <w:r w:rsidRPr="00CA22F4">
        <w:rPr>
          <w:color w:val="6D6E71"/>
          <w:lang w:val="nl-NL"/>
        </w:rPr>
        <w:t>sen,</w:t>
      </w:r>
    </w:p>
    <w:p w14:paraId="1A509386" w14:textId="77777777" w:rsidR="00624579" w:rsidRPr="00CA22F4" w:rsidRDefault="00CA22F4">
      <w:pPr>
        <w:pStyle w:val="Plattetekst"/>
        <w:spacing w:line="264" w:lineRule="exact"/>
        <w:rPr>
          <w:lang w:val="nl-NL"/>
        </w:rPr>
      </w:pP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2"/>
          <w:lang w:val="nl-NL"/>
        </w:rPr>
        <w:t>w</w:t>
      </w:r>
      <w:r w:rsidRPr="00CA22F4">
        <w:rPr>
          <w:color w:val="6D6E71"/>
          <w:lang w:val="nl-NL"/>
        </w:rPr>
        <w:t>erk</w:t>
      </w:r>
      <w:r w:rsidRPr="00CA22F4">
        <w:rPr>
          <w:color w:val="6D6E71"/>
          <w:spacing w:val="-1"/>
          <w:lang w:val="nl-NL"/>
        </w:rPr>
        <w:t xml:space="preserve"> </w:t>
      </w:r>
      <w:r w:rsidRPr="00CA22F4">
        <w:rPr>
          <w:color w:val="6D6E71"/>
          <w:spacing w:val="-5"/>
          <w:lang w:val="nl-NL"/>
        </w:rPr>
        <w:t>k</w:t>
      </w:r>
      <w:r w:rsidRPr="00CA22F4">
        <w:rPr>
          <w:color w:val="6D6E71"/>
          <w:lang w:val="nl-NL"/>
        </w:rPr>
        <w:t>an</w:t>
      </w:r>
      <w:r w:rsidRPr="00CA22F4">
        <w:rPr>
          <w:color w:val="6D6E71"/>
          <w:spacing w:val="-1"/>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p>
    <w:p w14:paraId="20384E1A" w14:textId="77777777" w:rsidR="00624579" w:rsidRPr="00CA22F4" w:rsidRDefault="00624579">
      <w:pPr>
        <w:spacing w:before="4" w:line="260" w:lineRule="exact"/>
        <w:rPr>
          <w:sz w:val="26"/>
          <w:szCs w:val="26"/>
          <w:lang w:val="nl-NL"/>
        </w:rPr>
      </w:pPr>
    </w:p>
    <w:p w14:paraId="2B190DCB" w14:textId="77777777" w:rsidR="00624579" w:rsidRPr="00CA22F4" w:rsidRDefault="00CA22F4">
      <w:pPr>
        <w:pStyle w:val="Kop3"/>
        <w:rPr>
          <w:b w:val="0"/>
          <w:bCs w:val="0"/>
          <w:lang w:val="nl-NL"/>
        </w:rPr>
      </w:pPr>
      <w:r w:rsidRPr="00CA22F4">
        <w:rPr>
          <w:color w:val="4FA6E7"/>
          <w:lang w:val="nl-NL"/>
        </w:rPr>
        <w:t>M</w:t>
      </w:r>
      <w:r w:rsidRPr="00CA22F4">
        <w:rPr>
          <w:color w:val="4FA6E7"/>
          <w:spacing w:val="-3"/>
          <w:lang w:val="nl-NL"/>
        </w:rPr>
        <w:t>at</w:t>
      </w:r>
      <w:r w:rsidRPr="00CA22F4">
        <w:rPr>
          <w:color w:val="4FA6E7"/>
          <w:lang w:val="nl-NL"/>
        </w:rPr>
        <w:t>eriële schade</w:t>
      </w:r>
    </w:p>
    <w:p w14:paraId="7B32F01F"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2"/>
          <w:lang w:val="nl-NL"/>
        </w:rPr>
        <w:t xml:space="preserve"> </w:t>
      </w:r>
      <w:r w:rsidRPr="00CA22F4">
        <w:rPr>
          <w:color w:val="6D6E71"/>
          <w:lang w:val="nl-NL"/>
        </w:rPr>
        <w:t>schoolleider</w:t>
      </w:r>
      <w:r w:rsidRPr="00CA22F4">
        <w:rPr>
          <w:color w:val="6D6E71"/>
          <w:spacing w:val="-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t</w:t>
      </w:r>
      <w:r w:rsidRPr="00CA22F4">
        <w:rPr>
          <w:color w:val="6D6E71"/>
          <w:lang w:val="nl-NL"/>
        </w:rPr>
        <w:t>aak</w:t>
      </w:r>
      <w:r w:rsidRPr="00CA22F4">
        <w:rPr>
          <w:color w:val="6D6E71"/>
          <w:spacing w:val="-2"/>
          <w:lang w:val="nl-NL"/>
        </w:rPr>
        <w:t xml:space="preserve"> </w:t>
      </w:r>
      <w:r w:rsidRPr="00CA22F4">
        <w:rPr>
          <w:color w:val="6D6E71"/>
          <w:lang w:val="nl-NL"/>
        </w:rPr>
        <w:t>om</w:t>
      </w:r>
      <w:r w:rsidRPr="00CA22F4">
        <w:rPr>
          <w:color w:val="6D6E71"/>
          <w:spacing w:val="-2"/>
          <w:lang w:val="nl-NL"/>
        </w:rPr>
        <w:t xml:space="preserve"> </w:t>
      </w:r>
      <w:r w:rsidRPr="00CA22F4">
        <w:rPr>
          <w:color w:val="6D6E71"/>
          <w:lang w:val="nl-NL"/>
        </w:rPr>
        <w:t>samen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
          <w:lang w:val="nl-NL"/>
        </w:rPr>
        <w:t xml:space="preserve"> 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tuele</w:t>
      </w:r>
      <w:r w:rsidRPr="00CA22F4">
        <w:rPr>
          <w:color w:val="6D6E71"/>
          <w:spacing w:val="-1"/>
          <w:lang w:val="nl-NL"/>
        </w:rPr>
        <w:t xml:space="preserve"> </w:t>
      </w:r>
      <w:r w:rsidRPr="00CA22F4">
        <w:rPr>
          <w:color w:val="6D6E71"/>
          <w:lang w:val="nl-NL"/>
        </w:rPr>
        <w:t>m</w:t>
      </w:r>
      <w:r w:rsidRPr="00CA22F4">
        <w:rPr>
          <w:color w:val="6D6E71"/>
          <w:spacing w:val="-3"/>
          <w:lang w:val="nl-NL"/>
        </w:rPr>
        <w:t>at</w:t>
      </w:r>
      <w:r w:rsidRPr="00CA22F4">
        <w:rPr>
          <w:color w:val="6D6E71"/>
          <w:lang w:val="nl-NL"/>
        </w:rPr>
        <w:t>eriële</w:t>
      </w:r>
      <w:r w:rsidRPr="00CA22F4">
        <w:rPr>
          <w:color w:val="6D6E71"/>
          <w:spacing w:val="-2"/>
          <w:lang w:val="nl-NL"/>
        </w:rPr>
        <w:t xml:space="preserve"> </w:t>
      </w:r>
      <w:r w:rsidRPr="00CA22F4">
        <w:rPr>
          <w:color w:val="6D6E71"/>
          <w:lang w:val="nl-NL"/>
        </w:rPr>
        <w:t>schade</w:t>
      </w:r>
      <w:r w:rsidRPr="00CA22F4">
        <w:rPr>
          <w:color w:val="6D6E71"/>
          <w:spacing w:val="-2"/>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3"/>
          <w:lang w:val="nl-NL"/>
        </w:rPr>
        <w:t>st</w:t>
      </w:r>
      <w:r w:rsidRPr="00CA22F4">
        <w:rPr>
          <w:color w:val="6D6E71"/>
          <w:lang w:val="nl-NL"/>
        </w:rPr>
        <w:t>ellen</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spacing w:val="-3"/>
          <w:lang w:val="nl-NL"/>
        </w:rPr>
        <w:t>t</w:t>
      </w:r>
      <w:r w:rsidRPr="00CA22F4">
        <w:rPr>
          <w:color w:val="6D6E71"/>
          <w:lang w:val="nl-NL"/>
        </w:rPr>
        <w:t>e</w:t>
      </w:r>
    </w:p>
    <w:p w14:paraId="6C32CB1F" w14:textId="77777777" w:rsidR="00624579" w:rsidRPr="00CA22F4" w:rsidRDefault="00CA22F4">
      <w:pPr>
        <w:pStyle w:val="Plattetekst"/>
        <w:spacing w:line="264" w:lineRule="exact"/>
        <w:rPr>
          <w:lang w:val="nl-NL"/>
        </w:rPr>
      </w:pP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14"/>
          <w:lang w:val="nl-NL"/>
        </w:rPr>
        <w:t xml:space="preserve"> </w:t>
      </w:r>
      <w:r w:rsidRPr="00CA22F4">
        <w:rPr>
          <w:color w:val="6D6E71"/>
          <w:spacing w:val="-3"/>
          <w:lang w:val="nl-NL"/>
        </w:rPr>
        <w:t>v</w:t>
      </w:r>
      <w:r w:rsidRPr="00CA22F4">
        <w:rPr>
          <w:color w:val="6D6E71"/>
          <w:lang w:val="nl-NL"/>
        </w:rPr>
        <w:t>oor</w:t>
      </w:r>
      <w:r w:rsidRPr="00CA22F4">
        <w:rPr>
          <w:color w:val="6D6E71"/>
          <w:spacing w:val="-14"/>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14"/>
          <w:lang w:val="nl-NL"/>
        </w:rPr>
        <w:t xml:space="preserve"> </w:t>
      </w:r>
      <w:r w:rsidRPr="00CA22F4">
        <w:rPr>
          <w:color w:val="6D6E71"/>
          <w:lang w:val="nl-NL"/>
        </w:rPr>
        <w:t>snelle</w:t>
      </w:r>
      <w:r w:rsidRPr="00CA22F4">
        <w:rPr>
          <w:color w:val="6D6E71"/>
          <w:spacing w:val="-14"/>
          <w:lang w:val="nl-NL"/>
        </w:rPr>
        <w:t xml:space="preserve"> </w:t>
      </w:r>
      <w:r w:rsidRPr="00CA22F4">
        <w:rPr>
          <w:color w:val="6D6E71"/>
          <w:spacing w:val="-2"/>
          <w:lang w:val="nl-NL"/>
        </w:rPr>
        <w:t>a</w:t>
      </w:r>
      <w:r w:rsidRPr="00CA22F4">
        <w:rPr>
          <w:color w:val="6D6E71"/>
          <w:lang w:val="nl-NL"/>
        </w:rPr>
        <w:t>fwik</w:t>
      </w:r>
      <w:r w:rsidRPr="00CA22F4">
        <w:rPr>
          <w:color w:val="6D6E71"/>
          <w:spacing w:val="-8"/>
          <w:lang w:val="nl-NL"/>
        </w:rPr>
        <w:t>k</w:t>
      </w:r>
      <w:r w:rsidRPr="00CA22F4">
        <w:rPr>
          <w:color w:val="6D6E71"/>
          <w:lang w:val="nl-NL"/>
        </w:rPr>
        <w:t>eling</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schad</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oeding.</w:t>
      </w:r>
      <w:r w:rsidRPr="00CA22F4">
        <w:rPr>
          <w:color w:val="6D6E71"/>
          <w:spacing w:val="-14"/>
          <w:lang w:val="nl-NL"/>
        </w:rPr>
        <w:t xml:space="preserve"> </w:t>
      </w:r>
      <w:r w:rsidRPr="00CA22F4">
        <w:rPr>
          <w:color w:val="6D6E71"/>
          <w:lang w:val="nl-NL"/>
        </w:rPr>
        <w:t>Indien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14"/>
          <w:lang w:val="nl-NL"/>
        </w:rPr>
        <w:t xml:space="preserve"> </w:t>
      </w:r>
      <w:r w:rsidRPr="00CA22F4">
        <w:rPr>
          <w:color w:val="6D6E71"/>
          <w:lang w:val="nl-NL"/>
        </w:rPr>
        <w:t>blij</w:t>
      </w:r>
      <w:r w:rsidRPr="00CA22F4">
        <w:rPr>
          <w:color w:val="6D6E71"/>
          <w:spacing w:val="-2"/>
          <w:lang w:val="nl-NL"/>
        </w:rPr>
        <w:t>v</w:t>
      </w:r>
      <w:r w:rsidRPr="00CA22F4">
        <w:rPr>
          <w:color w:val="6D6E71"/>
          <w:lang w:val="nl-NL"/>
        </w:rPr>
        <w:t>end</w:t>
      </w:r>
      <w:r w:rsidRPr="00CA22F4">
        <w:rPr>
          <w:color w:val="6D6E71"/>
          <w:spacing w:val="-14"/>
          <w:lang w:val="nl-NL"/>
        </w:rPr>
        <w:t xml:space="preserve"> </w:t>
      </w:r>
      <w:r w:rsidRPr="00CA22F4">
        <w:rPr>
          <w:color w:val="6D6E71"/>
          <w:lang w:val="nl-NL"/>
        </w:rPr>
        <w:t>arbeidson</w:t>
      </w:r>
      <w:r w:rsidRPr="00CA22F4">
        <w:rPr>
          <w:color w:val="6D6E71"/>
          <w:spacing w:val="-2"/>
          <w:lang w:val="nl-NL"/>
        </w:rPr>
        <w:t>g</w:t>
      </w:r>
      <w:r w:rsidRPr="00CA22F4">
        <w:rPr>
          <w:color w:val="6D6E71"/>
          <w:lang w:val="nl-NL"/>
        </w:rPr>
        <w:t>eschi</w:t>
      </w:r>
      <w:r w:rsidRPr="00CA22F4">
        <w:rPr>
          <w:color w:val="6D6E71"/>
          <w:spacing w:val="-2"/>
          <w:lang w:val="nl-NL"/>
        </w:rPr>
        <w:t>k</w:t>
      </w:r>
      <w:r w:rsidRPr="00CA22F4">
        <w:rPr>
          <w:color w:val="6D6E71"/>
          <w:lang w:val="nl-NL"/>
        </w:rPr>
        <w:t>t</w:t>
      </w:r>
    </w:p>
    <w:p w14:paraId="73A759D2"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2"/>
          <w:lang w:val="nl-NL"/>
        </w:rPr>
        <w:t xml:space="preserve"> </w:t>
      </w:r>
      <w:r w:rsidRPr="00CA22F4">
        <w:rPr>
          <w:color w:val="6D6E71"/>
          <w:spacing w:val="-2"/>
          <w:lang w:val="nl-NL"/>
        </w:rPr>
        <w:t>g</w:t>
      </w:r>
      <w:r w:rsidRPr="00CA22F4">
        <w:rPr>
          <w:color w:val="6D6E71"/>
          <w:lang w:val="nl-NL"/>
        </w:rPr>
        <w:t>eldt</w:t>
      </w:r>
      <w:r w:rsidRPr="00CA22F4">
        <w:rPr>
          <w:color w:val="6D6E71"/>
          <w:spacing w:val="-12"/>
          <w:lang w:val="nl-NL"/>
        </w:rPr>
        <w:t xml:space="preserve"> </w:t>
      </w:r>
      <w:r w:rsidRPr="00CA22F4">
        <w:rPr>
          <w:color w:val="6D6E71"/>
          <w:lang w:val="nl-NL"/>
        </w:rPr>
        <w:t>zijn</w:t>
      </w:r>
      <w:r w:rsidRPr="00CA22F4">
        <w:rPr>
          <w:color w:val="6D6E71"/>
          <w:spacing w:val="-11"/>
          <w:lang w:val="nl-NL"/>
        </w:rPr>
        <w:t xml:space="preserve"> </w:t>
      </w:r>
      <w:r w:rsidRPr="00CA22F4">
        <w:rPr>
          <w:color w:val="6D6E71"/>
          <w:lang w:val="nl-NL"/>
        </w:rPr>
        <w:t>/</w:t>
      </w:r>
      <w:r w:rsidRPr="00CA22F4">
        <w:rPr>
          <w:color w:val="6D6E71"/>
          <w:spacing w:val="-12"/>
          <w:lang w:val="nl-NL"/>
        </w:rPr>
        <w:t xml:space="preserve"> </w:t>
      </w:r>
      <w:r w:rsidRPr="00CA22F4">
        <w:rPr>
          <w:color w:val="6D6E71"/>
          <w:lang w:val="nl-NL"/>
        </w:rPr>
        <w:t>haar</w:t>
      </w:r>
      <w:r w:rsidRPr="00CA22F4">
        <w:rPr>
          <w:color w:val="6D6E71"/>
          <w:spacing w:val="-12"/>
          <w:lang w:val="nl-NL"/>
        </w:rPr>
        <w:t xml:space="preserve"> </w:t>
      </w:r>
      <w:r w:rsidRPr="00CA22F4">
        <w:rPr>
          <w:color w:val="6D6E71"/>
          <w:lang w:val="nl-NL"/>
        </w:rPr>
        <w:t>normale</w:t>
      </w:r>
      <w:r w:rsidRPr="00CA22F4">
        <w:rPr>
          <w:color w:val="6D6E71"/>
          <w:spacing w:val="-11"/>
          <w:lang w:val="nl-NL"/>
        </w:rPr>
        <w:t xml:space="preserve"> </w:t>
      </w:r>
      <w:r w:rsidRPr="00CA22F4">
        <w:rPr>
          <w:color w:val="6D6E71"/>
          <w:spacing w:val="-3"/>
          <w:lang w:val="nl-NL"/>
        </w:rPr>
        <w:t>v</w:t>
      </w:r>
      <w:r w:rsidRPr="00CA22F4">
        <w:rPr>
          <w:color w:val="6D6E71"/>
          <w:lang w:val="nl-NL"/>
        </w:rPr>
        <w:t>er</w:t>
      </w:r>
      <w:r w:rsidRPr="00CA22F4">
        <w:rPr>
          <w:color w:val="6D6E71"/>
          <w:spacing w:val="-6"/>
          <w:lang w:val="nl-NL"/>
        </w:rPr>
        <w:t>z</w:t>
      </w:r>
      <w:r w:rsidRPr="00CA22F4">
        <w:rPr>
          <w:color w:val="6D6E71"/>
          <w:lang w:val="nl-NL"/>
        </w:rPr>
        <w:t>e</w:t>
      </w:r>
      <w:r w:rsidRPr="00CA22F4">
        <w:rPr>
          <w:color w:val="6D6E71"/>
          <w:spacing w:val="-8"/>
          <w:lang w:val="nl-NL"/>
        </w:rPr>
        <w:t>k</w:t>
      </w:r>
      <w:r w:rsidRPr="00CA22F4">
        <w:rPr>
          <w:color w:val="6D6E71"/>
          <w:lang w:val="nl-NL"/>
        </w:rPr>
        <w:t>erin</w:t>
      </w:r>
      <w:r w:rsidRPr="00CA22F4">
        <w:rPr>
          <w:color w:val="6D6E71"/>
          <w:spacing w:val="2"/>
          <w:lang w:val="nl-NL"/>
        </w:rPr>
        <w:t>g</w:t>
      </w:r>
      <w:r w:rsidRPr="00CA22F4">
        <w:rPr>
          <w:color w:val="6D6E71"/>
          <w:lang w:val="nl-NL"/>
        </w:rPr>
        <w:t>,</w:t>
      </w:r>
      <w:r w:rsidRPr="00CA22F4">
        <w:rPr>
          <w:color w:val="6D6E71"/>
          <w:spacing w:val="-12"/>
          <w:lang w:val="nl-NL"/>
        </w:rPr>
        <w:t xml:space="preserve"> </w:t>
      </w:r>
      <w:r w:rsidRPr="00CA22F4">
        <w:rPr>
          <w:color w:val="6D6E71"/>
          <w:spacing w:val="-3"/>
          <w:lang w:val="nl-NL"/>
        </w:rPr>
        <w:t>t</w:t>
      </w:r>
      <w:r w:rsidRPr="00CA22F4">
        <w:rPr>
          <w:color w:val="6D6E71"/>
          <w:lang w:val="nl-NL"/>
        </w:rPr>
        <w:t>enzij</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12"/>
          <w:lang w:val="nl-NL"/>
        </w:rPr>
        <w:t xml:space="preserve"> </w:t>
      </w:r>
      <w:r w:rsidRPr="00CA22F4">
        <w:rPr>
          <w:color w:val="6D6E71"/>
          <w:lang w:val="nl-NL"/>
        </w:rPr>
        <w:t>on</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gvuldigheid</w:t>
      </w:r>
      <w:r w:rsidRPr="00CA22F4">
        <w:rPr>
          <w:color w:val="6D6E71"/>
          <w:spacing w:val="-11"/>
          <w:lang w:val="nl-NL"/>
        </w:rPr>
        <w:t xml:space="preserve"> </w:t>
      </w:r>
      <w:r w:rsidRPr="00CA22F4">
        <w:rPr>
          <w:color w:val="6D6E71"/>
          <w:lang w:val="nl-NL"/>
        </w:rPr>
        <w:t>of</w:t>
      </w:r>
      <w:r w:rsidRPr="00CA22F4">
        <w:rPr>
          <w:color w:val="6D6E71"/>
          <w:spacing w:val="-12"/>
          <w:lang w:val="nl-NL"/>
        </w:rPr>
        <w:t xml:space="preserve"> </w:t>
      </w:r>
      <w:r w:rsidRPr="00CA22F4">
        <w:rPr>
          <w:color w:val="6D6E71"/>
          <w:lang w:val="nl-NL"/>
        </w:rPr>
        <w:t>nal</w:t>
      </w:r>
      <w:r w:rsidRPr="00CA22F4">
        <w:rPr>
          <w:color w:val="6D6E71"/>
          <w:spacing w:val="-2"/>
          <w:lang w:val="nl-NL"/>
        </w:rPr>
        <w:t>a</w:t>
      </w:r>
      <w:r w:rsidRPr="00CA22F4">
        <w:rPr>
          <w:color w:val="6D6E71"/>
          <w:lang w:val="nl-NL"/>
        </w:rPr>
        <w:t>tigheid</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3"/>
          <w:lang w:val="nl-NL"/>
        </w:rPr>
        <w:t>t</w:t>
      </w:r>
      <w:r w:rsidRPr="00CA22F4">
        <w:rPr>
          <w:color w:val="6D6E71"/>
          <w:lang w:val="nl-NL"/>
        </w:rPr>
        <w:t>en</w:t>
      </w:r>
    </w:p>
    <w:p w14:paraId="762DCD57"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alt.</w:t>
      </w:r>
    </w:p>
    <w:p w14:paraId="562B6CC7" w14:textId="77777777" w:rsidR="00624579" w:rsidRPr="00CA22F4" w:rsidRDefault="00624579">
      <w:pPr>
        <w:spacing w:before="4" w:line="260" w:lineRule="exact"/>
        <w:rPr>
          <w:sz w:val="26"/>
          <w:szCs w:val="26"/>
          <w:lang w:val="nl-NL"/>
        </w:rPr>
      </w:pPr>
    </w:p>
    <w:p w14:paraId="5AF8F6F7" w14:textId="77777777" w:rsidR="00624579" w:rsidRPr="00CA22F4" w:rsidRDefault="00CA22F4">
      <w:pPr>
        <w:pStyle w:val="Kop3"/>
        <w:rPr>
          <w:b w:val="0"/>
          <w:bCs w:val="0"/>
          <w:lang w:val="nl-NL"/>
        </w:rPr>
      </w:pPr>
      <w:r w:rsidRPr="00CA22F4">
        <w:rPr>
          <w:color w:val="4FA6E7"/>
          <w:lang w:val="nl-NL"/>
        </w:rPr>
        <w:t>Melding</w:t>
      </w:r>
      <w:r w:rsidRPr="00CA22F4">
        <w:rPr>
          <w:color w:val="4FA6E7"/>
          <w:spacing w:val="-3"/>
          <w:lang w:val="nl-NL"/>
        </w:rPr>
        <w:t xml:space="preserve"> </w:t>
      </w:r>
      <w:r w:rsidRPr="00CA22F4">
        <w:rPr>
          <w:color w:val="4FA6E7"/>
          <w:lang w:val="nl-NL"/>
        </w:rPr>
        <w:t>bij</w:t>
      </w:r>
      <w:r w:rsidRPr="00CA22F4">
        <w:rPr>
          <w:color w:val="4FA6E7"/>
          <w:spacing w:val="-2"/>
          <w:lang w:val="nl-NL"/>
        </w:rPr>
        <w:t xml:space="preserve"> </w:t>
      </w:r>
      <w:r w:rsidRPr="00CA22F4">
        <w:rPr>
          <w:color w:val="4FA6E7"/>
          <w:lang w:val="nl-NL"/>
        </w:rPr>
        <w:t>de</w:t>
      </w:r>
      <w:r w:rsidRPr="00CA22F4">
        <w:rPr>
          <w:color w:val="4FA6E7"/>
          <w:spacing w:val="-2"/>
          <w:lang w:val="nl-NL"/>
        </w:rPr>
        <w:t xml:space="preserve"> </w:t>
      </w:r>
      <w:r w:rsidRPr="00CA22F4">
        <w:rPr>
          <w:color w:val="4FA6E7"/>
          <w:lang w:val="nl-NL"/>
        </w:rPr>
        <w:t>politie</w:t>
      </w:r>
    </w:p>
    <w:p w14:paraId="1C27586B"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2"/>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misdrijf</w:t>
      </w:r>
      <w:r w:rsidRPr="00CA22F4">
        <w:rPr>
          <w:color w:val="6D6E71"/>
          <w:spacing w:val="2"/>
          <w:lang w:val="nl-NL"/>
        </w:rPr>
        <w:t xml:space="preserve"> </w:t>
      </w:r>
      <w:r w:rsidRPr="00CA22F4">
        <w:rPr>
          <w:color w:val="6D6E71"/>
          <w:spacing w:val="-4"/>
          <w:lang w:val="nl-NL"/>
        </w:rPr>
        <w:t>z</w:t>
      </w:r>
      <w:r w:rsidRPr="00CA22F4">
        <w:rPr>
          <w:color w:val="6D6E71"/>
          <w:lang w:val="nl-NL"/>
        </w:rPr>
        <w:t>al</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enschools</w:t>
      </w:r>
      <w:r w:rsidRPr="00CA22F4">
        <w:rPr>
          <w:color w:val="6D6E71"/>
          <w:spacing w:val="3"/>
          <w:lang w:val="nl-NL"/>
        </w:rPr>
        <w:t xml:space="preserve"> </w:t>
      </w:r>
      <w:r w:rsidRPr="00CA22F4">
        <w:rPr>
          <w:color w:val="6D6E71"/>
          <w:lang w:val="nl-NL"/>
        </w:rPr>
        <w:t>mana</w:t>
      </w:r>
      <w:r w:rsidRPr="00CA22F4">
        <w:rPr>
          <w:color w:val="6D6E71"/>
          <w:spacing w:val="-2"/>
          <w:lang w:val="nl-NL"/>
        </w:rPr>
        <w:t>g</w:t>
      </w:r>
      <w:r w:rsidRPr="00CA22F4">
        <w:rPr>
          <w:color w:val="6D6E71"/>
          <w:lang w:val="nl-NL"/>
        </w:rPr>
        <w:t>eme</w:t>
      </w:r>
      <w:r w:rsidRPr="00CA22F4">
        <w:rPr>
          <w:color w:val="6D6E71"/>
          <w:spacing w:val="-3"/>
          <w:lang w:val="nl-NL"/>
        </w:rPr>
        <w:t>n</w:t>
      </w:r>
      <w:r w:rsidRPr="00CA22F4">
        <w:rPr>
          <w:color w:val="6D6E71"/>
          <w:lang w:val="nl-NL"/>
        </w:rPr>
        <w:t>t</w:t>
      </w:r>
      <w:r w:rsidRPr="00CA22F4">
        <w:rPr>
          <w:color w:val="6D6E71"/>
          <w:spacing w:val="3"/>
          <w:lang w:val="nl-NL"/>
        </w:rPr>
        <w:t xml:space="preserve"> </w:t>
      </w:r>
      <w:r w:rsidRPr="00CA22F4">
        <w:rPr>
          <w:color w:val="6D6E71"/>
          <w:lang w:val="nl-NL"/>
        </w:rPr>
        <w:t>alles</w:t>
      </w:r>
      <w:r w:rsidRPr="00CA22F4">
        <w:rPr>
          <w:color w:val="6D6E71"/>
          <w:spacing w:val="3"/>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2"/>
          <w:lang w:val="nl-NL"/>
        </w:rPr>
        <w:t>w</w:t>
      </w:r>
      <w:r w:rsidRPr="00CA22F4">
        <w:rPr>
          <w:color w:val="6D6E71"/>
          <w:lang w:val="nl-NL"/>
        </w:rPr>
        <w:t>erk</w:t>
      </w:r>
      <w:r w:rsidRPr="00CA22F4">
        <w:rPr>
          <w:color w:val="6D6E71"/>
          <w:spacing w:val="2"/>
          <w:lang w:val="nl-NL"/>
        </w:rPr>
        <w:t xml:space="preserve"> </w:t>
      </w:r>
      <w:r w:rsidRPr="00CA22F4">
        <w:rPr>
          <w:color w:val="6D6E71"/>
          <w:spacing w:val="-3"/>
          <w:lang w:val="nl-NL"/>
        </w:rPr>
        <w:t>st</w:t>
      </w:r>
      <w:r w:rsidRPr="00CA22F4">
        <w:rPr>
          <w:color w:val="6D6E71"/>
          <w:lang w:val="nl-NL"/>
        </w:rPr>
        <w:t>ellen,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2"/>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
          <w:lang w:val="nl-NL"/>
        </w:rPr>
        <w:t xml:space="preserve"> </w:t>
      </w:r>
      <w:r w:rsidRPr="00CA22F4">
        <w:rPr>
          <w:color w:val="6D6E71"/>
          <w:spacing w:val="-2"/>
          <w:lang w:val="nl-NL"/>
        </w:rPr>
        <w:t>g</w:t>
      </w:r>
      <w:r w:rsidRPr="00CA22F4">
        <w:rPr>
          <w:color w:val="6D6E71"/>
          <w:lang w:val="nl-NL"/>
        </w:rPr>
        <w:t>edaan</w:t>
      </w:r>
      <w:r w:rsidRPr="00CA22F4">
        <w:rPr>
          <w:color w:val="6D6E71"/>
          <w:spacing w:val="2"/>
          <w:lang w:val="nl-NL"/>
        </w:rPr>
        <w:t xml:space="preserve"> </w:t>
      </w:r>
      <w:r w:rsidRPr="00CA22F4">
        <w:rPr>
          <w:color w:val="6D6E71"/>
          <w:lang w:val="nl-NL"/>
        </w:rPr>
        <w:t>bij</w:t>
      </w:r>
    </w:p>
    <w:p w14:paraId="2C77CFEC"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2"/>
          <w:lang w:val="nl-NL"/>
        </w:rPr>
        <w:t xml:space="preserve"> </w:t>
      </w:r>
      <w:r w:rsidRPr="00CA22F4">
        <w:rPr>
          <w:color w:val="6D6E71"/>
          <w:lang w:val="nl-NL"/>
        </w:rPr>
        <w:t>politie.</w:t>
      </w:r>
      <w:r w:rsidRPr="00CA22F4">
        <w:rPr>
          <w:color w:val="6D6E71"/>
          <w:spacing w:val="-2"/>
          <w:lang w:val="nl-NL"/>
        </w:rPr>
        <w:t xml:space="preserve"> </w:t>
      </w:r>
      <w:r w:rsidRPr="00CA22F4">
        <w:rPr>
          <w:color w:val="6D6E71"/>
          <w:spacing w:val="-3"/>
          <w:lang w:val="nl-NL"/>
        </w:rPr>
        <w:t>F</w:t>
      </w:r>
      <w:r w:rsidRPr="00CA22F4">
        <w:rPr>
          <w:color w:val="6D6E71"/>
          <w:lang w:val="nl-NL"/>
        </w:rPr>
        <w:t>ei</w:t>
      </w:r>
      <w:r w:rsidRPr="00CA22F4">
        <w:rPr>
          <w:color w:val="6D6E71"/>
          <w:spacing w:val="-3"/>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politie</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t>
      </w:r>
      <w:r w:rsidRPr="00CA22F4">
        <w:rPr>
          <w:color w:val="6D6E71"/>
          <w:lang w:val="nl-NL"/>
        </w:rPr>
        <w:t>alleen</w:t>
      </w:r>
      <w:r w:rsidRPr="00CA22F4">
        <w:rPr>
          <w:color w:val="6D6E71"/>
          <w:spacing w:val="-1"/>
          <w:lang w:val="nl-NL"/>
        </w:rPr>
        <w:t xml:space="preserve"> </w:t>
      </w:r>
      <w:r w:rsidRPr="00CA22F4">
        <w:rPr>
          <w:color w:val="6D6E71"/>
          <w:lang w:val="nl-NL"/>
        </w:rPr>
        <w:t>door</w:t>
      </w:r>
      <w:r w:rsidRPr="00CA22F4">
        <w:rPr>
          <w:color w:val="6D6E71"/>
          <w:spacing w:val="-2"/>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2"/>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
          <w:lang w:val="nl-NL"/>
        </w:rPr>
        <w:t xml:space="preserve"> </w:t>
      </w:r>
      <w:r w:rsidRPr="00CA22F4">
        <w:rPr>
          <w:color w:val="6D6E71"/>
          <w:spacing w:val="-6"/>
          <w:lang w:val="nl-NL"/>
        </w:rPr>
        <w:t>z</w:t>
      </w:r>
      <w:r w:rsidRPr="00CA22F4">
        <w:rPr>
          <w:color w:val="6D6E71"/>
          <w:lang w:val="nl-NL"/>
        </w:rPr>
        <w:t>elf</w:t>
      </w:r>
      <w:r w:rsidRPr="00CA22F4">
        <w:rPr>
          <w:color w:val="6D6E71"/>
          <w:spacing w:val="-1"/>
          <w:lang w:val="nl-NL"/>
        </w:rPr>
        <w:t xml:space="preserve">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g</w:t>
      </w:r>
      <w:r w:rsidRPr="00CA22F4">
        <w:rPr>
          <w:color w:val="6D6E71"/>
          <w:lang w:val="nl-NL"/>
        </w:rPr>
        <w:t>edaan.</w:t>
      </w:r>
    </w:p>
    <w:p w14:paraId="0B705C6A" w14:textId="77777777" w:rsidR="00624579" w:rsidRPr="00CA22F4" w:rsidRDefault="00624579">
      <w:pPr>
        <w:spacing w:before="4" w:line="260" w:lineRule="exact"/>
        <w:rPr>
          <w:sz w:val="26"/>
          <w:szCs w:val="26"/>
          <w:lang w:val="nl-NL"/>
        </w:rPr>
      </w:pPr>
    </w:p>
    <w:p w14:paraId="70961384" w14:textId="77777777" w:rsidR="00624579" w:rsidRPr="00CA22F4" w:rsidRDefault="00CA22F4">
      <w:pPr>
        <w:pStyle w:val="Kop3"/>
        <w:rPr>
          <w:b w:val="0"/>
          <w:bCs w:val="0"/>
          <w:lang w:val="nl-NL"/>
        </w:rPr>
      </w:pPr>
      <w:r w:rsidRPr="00CA22F4">
        <w:rPr>
          <w:color w:val="4FA6E7"/>
          <w:spacing w:val="-21"/>
          <w:lang w:val="nl-NL"/>
        </w:rPr>
        <w:t>T</w:t>
      </w:r>
      <w:r w:rsidRPr="00CA22F4">
        <w:rPr>
          <w:color w:val="4FA6E7"/>
          <w:lang w:val="nl-NL"/>
        </w:rPr>
        <w:t>oelic</w:t>
      </w:r>
      <w:r w:rsidRPr="00CA22F4">
        <w:rPr>
          <w:color w:val="4FA6E7"/>
          <w:spacing w:val="-3"/>
          <w:lang w:val="nl-NL"/>
        </w:rPr>
        <w:t>h</w:t>
      </w:r>
      <w:r w:rsidRPr="00CA22F4">
        <w:rPr>
          <w:color w:val="4FA6E7"/>
          <w:lang w:val="nl-NL"/>
        </w:rPr>
        <w:t>ting:</w:t>
      </w:r>
    </w:p>
    <w:p w14:paraId="487793F5" w14:textId="77777777" w:rsidR="00624579" w:rsidRPr="00CA22F4" w:rsidRDefault="00CA22F4">
      <w:pPr>
        <w:spacing w:line="288" w:lineRule="exact"/>
        <w:ind w:left="1133"/>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Aangif</w:t>
      </w:r>
      <w:r w:rsidRPr="00CA22F4">
        <w:rPr>
          <w:rFonts w:ascii="Calibri" w:eastAsia="Calibri" w:hAnsi="Calibri" w:cs="Calibri"/>
          <w:b/>
          <w:bCs/>
          <w:color w:val="58595B"/>
          <w:spacing w:val="-5"/>
          <w:sz w:val="24"/>
          <w:szCs w:val="24"/>
          <w:lang w:val="nl-NL"/>
        </w:rPr>
        <w:t>t</w:t>
      </w:r>
      <w:r w:rsidRPr="00CA22F4">
        <w:rPr>
          <w:rFonts w:ascii="Calibri" w:eastAsia="Calibri" w:hAnsi="Calibri" w:cs="Calibri"/>
          <w:b/>
          <w:bCs/>
          <w:color w:val="58595B"/>
          <w:sz w:val="24"/>
          <w:szCs w:val="24"/>
          <w:lang w:val="nl-NL"/>
        </w:rPr>
        <w:t>e</w:t>
      </w:r>
      <w:r w:rsidRPr="00CA22F4">
        <w:rPr>
          <w:rFonts w:ascii="Calibri" w:eastAsia="Calibri" w:hAnsi="Calibri" w:cs="Calibri"/>
          <w:b/>
          <w:bCs/>
          <w:color w:val="58595B"/>
          <w:spacing w:val="-7"/>
          <w:sz w:val="24"/>
          <w:szCs w:val="24"/>
          <w:lang w:val="nl-NL"/>
        </w:rPr>
        <w:t xml:space="preserve"> </w:t>
      </w:r>
      <w:r w:rsidRPr="00CA22F4">
        <w:rPr>
          <w:rFonts w:ascii="Calibri" w:eastAsia="Calibri" w:hAnsi="Calibri" w:cs="Calibri"/>
          <w:b/>
          <w:bCs/>
          <w:color w:val="58595B"/>
          <w:sz w:val="24"/>
          <w:szCs w:val="24"/>
          <w:lang w:val="nl-NL"/>
        </w:rPr>
        <w:t>doen</w:t>
      </w:r>
    </w:p>
    <w:p w14:paraId="2E73F226" w14:textId="77777777" w:rsidR="00624579" w:rsidRPr="00CA22F4" w:rsidRDefault="00CA22F4">
      <w:pPr>
        <w:pStyle w:val="Plattetekst"/>
        <w:spacing w:line="259" w:lineRule="exact"/>
        <w:rPr>
          <w:lang w:val="nl-NL"/>
        </w:rPr>
      </w:pPr>
      <w:r w:rsidRPr="00CA22F4">
        <w:rPr>
          <w:color w:val="6D6E71"/>
          <w:spacing w:val="-10"/>
          <w:lang w:val="nl-NL"/>
        </w:rPr>
        <w:t>V</w:t>
      </w:r>
      <w:r w:rsidRPr="00CA22F4">
        <w:rPr>
          <w:color w:val="6D6E71"/>
          <w:lang w:val="nl-NL"/>
        </w:rPr>
        <w:t>oor</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(beper</w:t>
      </w:r>
      <w:r w:rsidRPr="00CA22F4">
        <w:rPr>
          <w:color w:val="6D6E71"/>
          <w:spacing w:val="-2"/>
          <w:lang w:val="nl-NL"/>
        </w:rPr>
        <w:t>k</w:t>
      </w:r>
      <w:r w:rsidRPr="00CA22F4">
        <w:rPr>
          <w:color w:val="6D6E71"/>
          <w:lang w:val="nl-NL"/>
        </w:rPr>
        <w:t>t)</w:t>
      </w:r>
      <w:r w:rsidRPr="00CA22F4">
        <w:rPr>
          <w:color w:val="6D6E71"/>
          <w:spacing w:val="14"/>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4"/>
          <w:lang w:val="nl-NL"/>
        </w:rPr>
        <w:t xml:space="preserve"> </w:t>
      </w:r>
      <w:r w:rsidRPr="00CA22F4">
        <w:rPr>
          <w:color w:val="6D6E71"/>
          <w:lang w:val="nl-NL"/>
        </w:rPr>
        <w:t>misdrij</w:t>
      </w:r>
      <w:r w:rsidRPr="00CA22F4">
        <w:rPr>
          <w:color w:val="6D6E71"/>
          <w:spacing w:val="-2"/>
          <w:lang w:val="nl-NL"/>
        </w:rPr>
        <w:t>v</w:t>
      </w:r>
      <w:r w:rsidRPr="00CA22F4">
        <w:rPr>
          <w:color w:val="6D6E71"/>
          <w:lang w:val="nl-NL"/>
        </w:rPr>
        <w:t>en</w:t>
      </w:r>
      <w:r w:rsidRPr="00CA22F4">
        <w:rPr>
          <w:color w:val="6D6E71"/>
          <w:spacing w:val="14"/>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bepaald</w:t>
      </w:r>
      <w:r w:rsidRPr="00CA22F4">
        <w:rPr>
          <w:color w:val="6D6E71"/>
          <w:spacing w:val="15"/>
          <w:lang w:val="nl-NL"/>
        </w:rPr>
        <w:t xml:space="preserve"> </w:t>
      </w:r>
      <w:r w:rsidRPr="00CA22F4">
        <w:rPr>
          <w:color w:val="6D6E71"/>
          <w:lang w:val="nl-NL"/>
        </w:rPr>
        <w:t>in</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spacing w:val="-9"/>
          <w:lang w:val="nl-NL"/>
        </w:rPr>
        <w:t>W</w:t>
      </w:r>
      <w:r w:rsidRPr="00CA22F4">
        <w:rPr>
          <w:color w:val="6D6E71"/>
          <w:spacing w:val="-2"/>
          <w:lang w:val="nl-NL"/>
        </w:rPr>
        <w:t>e</w:t>
      </w:r>
      <w:r w:rsidRPr="00CA22F4">
        <w:rPr>
          <w:color w:val="6D6E71"/>
          <w:lang w:val="nl-NL"/>
        </w:rPr>
        <w:t>tboek</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St</w:t>
      </w:r>
      <w:r w:rsidRPr="00CA22F4">
        <w:rPr>
          <w:color w:val="6D6E71"/>
          <w:spacing w:val="-5"/>
          <w:lang w:val="nl-NL"/>
        </w:rPr>
        <w:t>r</w:t>
      </w:r>
      <w:r w:rsidRPr="00CA22F4">
        <w:rPr>
          <w:color w:val="6D6E71"/>
          <w:spacing w:val="-2"/>
          <w:lang w:val="nl-NL"/>
        </w:rPr>
        <w:t>a</w:t>
      </w:r>
      <w:r w:rsidRPr="00CA22F4">
        <w:rPr>
          <w:color w:val="6D6E71"/>
          <w:spacing w:val="1"/>
          <w:lang w:val="nl-NL"/>
        </w:rPr>
        <w:t>f</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dering</w:t>
      </w:r>
      <w:r w:rsidRPr="00CA22F4">
        <w:rPr>
          <w:color w:val="6D6E71"/>
          <w:spacing w:val="14"/>
          <w:lang w:val="nl-NL"/>
        </w:rPr>
        <w:t xml:space="preserve"> </w:t>
      </w:r>
      <w:r w:rsidRPr="00CA22F4">
        <w:rPr>
          <w:color w:val="6D6E71"/>
          <w:lang w:val="nl-NL"/>
        </w:rPr>
        <w:t>(art</w:t>
      </w:r>
      <w:r w:rsidRPr="00CA22F4">
        <w:rPr>
          <w:color w:val="6D6E71"/>
          <w:spacing w:val="14"/>
          <w:lang w:val="nl-NL"/>
        </w:rPr>
        <w:t xml:space="preserve"> </w:t>
      </w:r>
      <w:r w:rsidRPr="00CA22F4">
        <w:rPr>
          <w:color w:val="6D6E71"/>
          <w:lang w:val="nl-NL"/>
        </w:rPr>
        <w:t>160),</w:t>
      </w:r>
      <w:r w:rsidRPr="00CA22F4">
        <w:rPr>
          <w:color w:val="6D6E71"/>
          <w:spacing w:val="1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4"/>
          <w:lang w:val="nl-NL"/>
        </w:rPr>
        <w:t xml:space="preserve"> </w:t>
      </w:r>
      <w:r w:rsidRPr="00CA22F4">
        <w:rPr>
          <w:color w:val="6D6E71"/>
          <w:lang w:val="nl-NL"/>
        </w:rPr>
        <w:t>ieder</w:t>
      </w:r>
      <w:r w:rsidRPr="00CA22F4">
        <w:rPr>
          <w:color w:val="6D6E71"/>
          <w:spacing w:val="14"/>
          <w:lang w:val="nl-NL"/>
        </w:rPr>
        <w:t xml:space="preserve"> </w:t>
      </w:r>
      <w:r w:rsidRPr="00CA22F4">
        <w:rPr>
          <w:color w:val="6D6E71"/>
          <w:lang w:val="nl-NL"/>
        </w:rPr>
        <w:t>die</w:t>
      </w:r>
    </w:p>
    <w:p w14:paraId="311D74F8" w14:textId="77777777" w:rsidR="00624579" w:rsidRPr="00CA22F4" w:rsidRDefault="00CA22F4">
      <w:pPr>
        <w:pStyle w:val="Plattetekst"/>
        <w:spacing w:line="264" w:lineRule="exact"/>
        <w:rPr>
          <w:lang w:val="nl-NL"/>
        </w:rPr>
      </w:pP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8"/>
          <w:lang w:val="nl-NL"/>
        </w:rPr>
        <w:t>k</w:t>
      </w:r>
      <w:r w:rsidRPr="00CA22F4">
        <w:rPr>
          <w:color w:val="6D6E71"/>
          <w:lang w:val="nl-NL"/>
        </w:rPr>
        <w:t>ennis d</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 is aangif</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t</w:t>
      </w:r>
      <w:r w:rsidRPr="00CA22F4">
        <w:rPr>
          <w:color w:val="6D6E71"/>
          <w:lang w:val="nl-NL"/>
        </w:rPr>
        <w:t>e doen.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daarbij</w:t>
      </w:r>
      <w:r w:rsidRPr="00CA22F4">
        <w:rPr>
          <w:color w:val="6D6E71"/>
          <w:spacing w:val="-1"/>
          <w:lang w:val="nl-NL"/>
        </w:rPr>
        <w:t xml:space="preserve"> </w:t>
      </w:r>
      <w:r w:rsidRPr="00CA22F4">
        <w:rPr>
          <w:color w:val="6D6E71"/>
          <w:lang w:val="nl-NL"/>
        </w:rPr>
        <w:t>onder meer</w:t>
      </w:r>
      <w:r w:rsidRPr="00CA22F4">
        <w:rPr>
          <w:color w:val="6D6E71"/>
          <w:spacing w:val="-1"/>
          <w:lang w:val="nl-NL"/>
        </w:rPr>
        <w:t xml:space="preserve"> </w:t>
      </w:r>
      <w:r w:rsidRPr="00CA22F4">
        <w:rPr>
          <w:color w:val="6D6E71"/>
          <w:lang w:val="nl-NL"/>
        </w:rPr>
        <w:t>om misdrij</w:t>
      </w:r>
      <w:r w:rsidRPr="00CA22F4">
        <w:rPr>
          <w:color w:val="6D6E71"/>
          <w:spacing w:val="-2"/>
          <w:lang w:val="nl-NL"/>
        </w:rPr>
        <w:t>v</w:t>
      </w:r>
      <w:r w:rsidRPr="00CA22F4">
        <w:rPr>
          <w:color w:val="6D6E71"/>
          <w:lang w:val="nl-NL"/>
        </w:rPr>
        <w:t xml:space="preserve">en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1"/>
          <w:lang w:val="nl-NL"/>
        </w:rPr>
        <w:t xml:space="preserve"> </w:t>
      </w:r>
      <w:r w:rsidRPr="00CA22F4">
        <w:rPr>
          <w:color w:val="6D6E71"/>
          <w:lang w:val="nl-NL"/>
        </w:rPr>
        <w:t>de</w:t>
      </w:r>
    </w:p>
    <w:p w14:paraId="521D2DC7" w14:textId="77777777" w:rsidR="00624579" w:rsidRPr="00CA22F4" w:rsidRDefault="00CA22F4">
      <w:pPr>
        <w:pStyle w:val="Plattetekst"/>
        <w:spacing w:line="264" w:lineRule="exact"/>
        <w:rPr>
          <w:lang w:val="nl-NL"/>
        </w:rPr>
      </w:pPr>
      <w:r w:rsidRPr="00CA22F4">
        <w:rPr>
          <w:color w:val="6D6E71"/>
          <w:lang w:val="nl-NL"/>
        </w:rPr>
        <w:t>al</w:t>
      </w:r>
      <w:r w:rsidRPr="00CA22F4">
        <w:rPr>
          <w:color w:val="6D6E71"/>
          <w:spacing w:val="-2"/>
          <w:lang w:val="nl-NL"/>
        </w:rPr>
        <w:t>g</w:t>
      </w:r>
      <w:r w:rsidRPr="00CA22F4">
        <w:rPr>
          <w:color w:val="6D6E71"/>
          <w:lang w:val="nl-NL"/>
        </w:rPr>
        <w:t>emene</w:t>
      </w:r>
      <w:r w:rsidRPr="00CA22F4">
        <w:rPr>
          <w:color w:val="6D6E71"/>
          <w:spacing w:val="17"/>
          <w:lang w:val="nl-NL"/>
        </w:rPr>
        <w:t xml:space="preserve"> </w:t>
      </w:r>
      <w:r w:rsidRPr="00CA22F4">
        <w:rPr>
          <w:color w:val="6D6E71"/>
          <w:spacing w:val="-3"/>
          <w:lang w:val="nl-NL"/>
        </w:rPr>
        <w:t>v</w:t>
      </w:r>
      <w:r w:rsidRPr="00CA22F4">
        <w:rPr>
          <w:color w:val="6D6E71"/>
          <w:lang w:val="nl-NL"/>
        </w:rPr>
        <w:t>eiligheid</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17"/>
          <w:lang w:val="nl-NL"/>
        </w:rPr>
        <w:t xml:space="preserve"> </w:t>
      </w:r>
      <w:r w:rsidRPr="00CA22F4">
        <w:rPr>
          <w:color w:val="6D6E71"/>
          <w:lang w:val="nl-NL"/>
        </w:rPr>
        <w:t>of</w:t>
      </w:r>
      <w:r w:rsidRPr="00CA22F4">
        <w:rPr>
          <w:color w:val="6D6E71"/>
          <w:spacing w:val="17"/>
          <w:lang w:val="nl-NL"/>
        </w:rPr>
        <w:t xml:space="preserve"> </w:t>
      </w:r>
      <w:r w:rsidRPr="00CA22F4">
        <w:rPr>
          <w:color w:val="6D6E71"/>
          <w:spacing w:val="-2"/>
          <w:lang w:val="nl-NL"/>
        </w:rPr>
        <w:t>g</w:t>
      </w:r>
      <w:r w:rsidRPr="00CA22F4">
        <w:rPr>
          <w:color w:val="6D6E71"/>
          <w:lang w:val="nl-NL"/>
        </w:rPr>
        <w:t>oede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lang w:val="nl-NL"/>
        </w:rPr>
        <w:t>in</w:t>
      </w:r>
      <w:r w:rsidRPr="00CA22F4">
        <w:rPr>
          <w:color w:val="6D6E71"/>
          <w:spacing w:val="17"/>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aar</w:t>
      </w:r>
      <w:r w:rsidRPr="00CA22F4">
        <w:rPr>
          <w:color w:val="6D6E71"/>
          <w:spacing w:val="1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7"/>
          <w:lang w:val="nl-NL"/>
        </w:rPr>
        <w:t xml:space="preserve"> </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7"/>
          <w:lang w:val="nl-NL"/>
        </w:rPr>
        <w:t xml:space="preserve"> </w:t>
      </w:r>
      <w:r w:rsidRPr="00CA22F4">
        <w:rPr>
          <w:color w:val="6D6E71"/>
          <w:lang w:val="nl-NL"/>
        </w:rPr>
        <w:t>en</w:t>
      </w:r>
      <w:r w:rsidRPr="00CA22F4">
        <w:rPr>
          <w:color w:val="6D6E71"/>
          <w:spacing w:val="17"/>
          <w:lang w:val="nl-NL"/>
        </w:rPr>
        <w:t xml:space="preserve"> </w:t>
      </w:r>
      <w:r w:rsidRPr="00CA22F4">
        <w:rPr>
          <w:color w:val="6D6E71"/>
          <w:lang w:val="nl-NL"/>
        </w:rPr>
        <w:t>daad</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w:t>
      </w:r>
      <w:r w:rsidRPr="00CA22F4">
        <w:rPr>
          <w:color w:val="6D6E71"/>
          <w:spacing w:val="17"/>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2"/>
          <w:lang w:val="nl-NL"/>
        </w:rPr>
        <w:t>ge</w:t>
      </w:r>
      <w:r w:rsidRPr="00CA22F4">
        <w:rPr>
          <w:color w:val="6D6E71"/>
          <w:spacing w:val="-4"/>
          <w:lang w:val="nl-NL"/>
        </w:rPr>
        <w:t>v</w:t>
      </w:r>
      <w:r w:rsidRPr="00CA22F4">
        <w:rPr>
          <w:color w:val="6D6E71"/>
          <w:lang w:val="nl-NL"/>
        </w:rPr>
        <w:t>aar</w:t>
      </w:r>
      <w:r w:rsidRPr="00CA22F4">
        <w:rPr>
          <w:color w:val="6D6E71"/>
          <w:spacing w:val="17"/>
          <w:lang w:val="nl-NL"/>
        </w:rPr>
        <w:t xml:space="preserve"> </w:t>
      </w:r>
      <w:r w:rsidRPr="00CA22F4">
        <w:rPr>
          <w:color w:val="6D6E71"/>
          <w:lang w:val="nl-NL"/>
        </w:rPr>
        <w:t>is</w:t>
      </w:r>
    </w:p>
    <w:p w14:paraId="44720369"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oor</w:t>
      </w:r>
      <w:r w:rsidRPr="00CA22F4">
        <w:rPr>
          <w:color w:val="6D6E71"/>
          <w:spacing w:val="-4"/>
          <w:lang w:val="nl-NL"/>
        </w:rPr>
        <w:t>z</w:t>
      </w:r>
      <w:r w:rsidRPr="00CA22F4">
        <w:rPr>
          <w:color w:val="6D6E71"/>
          <w:lang w:val="nl-NL"/>
        </w:rPr>
        <w:t>aa</w:t>
      </w:r>
      <w:r w:rsidRPr="00CA22F4">
        <w:rPr>
          <w:color w:val="6D6E71"/>
          <w:spacing w:val="-2"/>
          <w:lang w:val="nl-NL"/>
        </w:rPr>
        <w:t>k</w:t>
      </w:r>
      <w:r w:rsidRPr="00CA22F4">
        <w:rPr>
          <w:color w:val="6D6E71"/>
          <w:lang w:val="nl-NL"/>
        </w:rPr>
        <w:t>t,</w:t>
      </w:r>
      <w:r w:rsidRPr="00CA22F4">
        <w:rPr>
          <w:color w:val="6D6E71"/>
          <w:spacing w:val="12"/>
          <w:lang w:val="nl-NL"/>
        </w:rPr>
        <w:t xml:space="preserve"> </w:t>
      </w:r>
      <w:r w:rsidRPr="00CA22F4">
        <w:rPr>
          <w:color w:val="6D6E71"/>
          <w:lang w:val="nl-NL"/>
        </w:rPr>
        <w:t>misdrij</w:t>
      </w:r>
      <w:r w:rsidRPr="00CA22F4">
        <w:rPr>
          <w:color w:val="6D6E71"/>
          <w:spacing w:val="-2"/>
          <w:lang w:val="nl-NL"/>
        </w:rPr>
        <w:t>v</w:t>
      </w:r>
      <w:r w:rsidRPr="00CA22F4">
        <w:rPr>
          <w:color w:val="6D6E71"/>
          <w:lang w:val="nl-NL"/>
        </w:rPr>
        <w:t>en</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3"/>
          <w:lang w:val="nl-NL"/>
        </w:rPr>
        <w:t xml:space="preserve"> </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t,</w:t>
      </w:r>
      <w:r w:rsidRPr="00CA22F4">
        <w:rPr>
          <w:color w:val="6D6E71"/>
          <w:spacing w:val="12"/>
          <w:lang w:val="nl-NL"/>
        </w:rPr>
        <w:t xml:space="preserve"> </w:t>
      </w:r>
      <w:r w:rsidRPr="00CA22F4">
        <w:rPr>
          <w:color w:val="6D6E71"/>
          <w:spacing w:val="-2"/>
          <w:lang w:val="nl-NL"/>
        </w:rPr>
        <w:t>a</w:t>
      </w:r>
      <w:r w:rsidRPr="00CA22F4">
        <w:rPr>
          <w:color w:val="6D6E71"/>
          <w:lang w:val="nl-NL"/>
        </w:rPr>
        <w:t>fb</w:t>
      </w:r>
      <w:r w:rsidRPr="00CA22F4">
        <w:rPr>
          <w:color w:val="6D6E71"/>
          <w:spacing w:val="-3"/>
          <w:lang w:val="nl-NL"/>
        </w:rPr>
        <w:t>r</w:t>
      </w:r>
      <w:r w:rsidRPr="00CA22F4">
        <w:rPr>
          <w:color w:val="6D6E71"/>
          <w:lang w:val="nl-NL"/>
        </w:rPr>
        <w:t>eking</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spacing w:val="-3"/>
          <w:lang w:val="nl-NL"/>
        </w:rPr>
        <w:t>zw</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schap,</w:t>
      </w:r>
      <w:r w:rsidRPr="00CA22F4">
        <w:rPr>
          <w:color w:val="6D6E71"/>
          <w:spacing w:val="12"/>
          <w:lang w:val="nl-NL"/>
        </w:rPr>
        <w:t xml:space="preserve"> </w:t>
      </w:r>
      <w:r w:rsidRPr="00CA22F4">
        <w:rPr>
          <w:color w:val="6D6E71"/>
          <w:lang w:val="nl-NL"/>
        </w:rPr>
        <w:t>mensen</w:t>
      </w:r>
      <w:r w:rsidRPr="00CA22F4">
        <w:rPr>
          <w:color w:val="6D6E71"/>
          <w:spacing w:val="-4"/>
          <w:lang w:val="nl-NL"/>
        </w:rPr>
        <w:t>r</w:t>
      </w:r>
      <w:r w:rsidRPr="00CA22F4">
        <w:rPr>
          <w:color w:val="6D6E71"/>
          <w:lang w:val="nl-NL"/>
        </w:rPr>
        <w:t>oof</w:t>
      </w:r>
      <w:r w:rsidRPr="00CA22F4">
        <w:rPr>
          <w:color w:val="6D6E71"/>
          <w:spacing w:val="13"/>
          <w:lang w:val="nl-NL"/>
        </w:rPr>
        <w:t xml:space="preserve"> </w:t>
      </w:r>
      <w:r w:rsidRPr="00CA22F4">
        <w:rPr>
          <w:color w:val="6D6E71"/>
          <w:lang w:val="nl-NL"/>
        </w:rPr>
        <w:t>en</w:t>
      </w:r>
      <w:r w:rsidRPr="00CA22F4">
        <w:rPr>
          <w:color w:val="6D6E71"/>
          <w:spacing w:val="12"/>
          <w:lang w:val="nl-NL"/>
        </w:rPr>
        <w:t xml:space="preserve"> </w:t>
      </w:r>
      <w:r w:rsidRPr="00CA22F4">
        <w:rPr>
          <w:color w:val="6D6E71"/>
          <w:spacing w:val="-3"/>
          <w:lang w:val="nl-NL"/>
        </w:rPr>
        <w:t>v</w:t>
      </w:r>
      <w:r w:rsidRPr="00CA22F4">
        <w:rPr>
          <w:color w:val="6D6E71"/>
          <w:lang w:val="nl-NL"/>
        </w:rPr>
        <w:t>erk</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ting.</w:t>
      </w:r>
    </w:p>
    <w:p w14:paraId="64F99DFF" w14:textId="77777777" w:rsidR="00624579" w:rsidRPr="006B5684" w:rsidRDefault="00CA22F4">
      <w:pPr>
        <w:pStyle w:val="Plattetekst"/>
        <w:spacing w:line="264" w:lineRule="exact"/>
        <w:rPr>
          <w:lang w:val="nl-NL"/>
        </w:rPr>
      </w:pPr>
      <w:r w:rsidRPr="00CA22F4">
        <w:rPr>
          <w:color w:val="6D6E71"/>
          <w:lang w:val="nl-NL"/>
        </w:rPr>
        <w:t>Ieder</w:t>
      </w:r>
      <w:r w:rsidRPr="00CA22F4">
        <w:rPr>
          <w:color w:val="6D6E71"/>
          <w:spacing w:val="19"/>
          <w:lang w:val="nl-NL"/>
        </w:rPr>
        <w:t xml:space="preserve"> </w:t>
      </w:r>
      <w:r w:rsidRPr="00CA22F4">
        <w:rPr>
          <w:color w:val="6D6E71"/>
          <w:lang w:val="nl-NL"/>
        </w:rPr>
        <w:t>die</w:t>
      </w:r>
      <w:r w:rsidRPr="00CA22F4">
        <w:rPr>
          <w:color w:val="6D6E71"/>
          <w:spacing w:val="20"/>
          <w:lang w:val="nl-NL"/>
        </w:rPr>
        <w:t xml:space="preserve"> </w:t>
      </w:r>
      <w:r w:rsidRPr="00CA22F4">
        <w:rPr>
          <w:color w:val="6D6E71"/>
          <w:spacing w:val="-8"/>
          <w:lang w:val="nl-NL"/>
        </w:rPr>
        <w:t>k</w:t>
      </w:r>
      <w:r w:rsidRPr="00CA22F4">
        <w:rPr>
          <w:color w:val="6D6E71"/>
          <w:lang w:val="nl-NL"/>
        </w:rPr>
        <w:t>ennis</w:t>
      </w:r>
      <w:r w:rsidRPr="00CA22F4">
        <w:rPr>
          <w:color w:val="6D6E71"/>
          <w:spacing w:val="21"/>
          <w:lang w:val="nl-NL"/>
        </w:rPr>
        <w:t xml:space="preserve"> </w:t>
      </w:r>
      <w:r w:rsidRPr="00CA22F4">
        <w:rPr>
          <w:color w:val="6D6E71"/>
          <w:lang w:val="nl-NL"/>
        </w:rPr>
        <w:t>d</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20"/>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be</w:t>
      </w:r>
      <w:r w:rsidRPr="00CA22F4">
        <w:rPr>
          <w:color w:val="6D6E71"/>
          <w:spacing w:val="-5"/>
          <w:lang w:val="nl-NL"/>
        </w:rPr>
        <w:t>g</w:t>
      </w:r>
      <w:r w:rsidRPr="00CA22F4">
        <w:rPr>
          <w:color w:val="6D6E71"/>
          <w:lang w:val="nl-NL"/>
        </w:rPr>
        <w:t>aan</w:t>
      </w:r>
      <w:r w:rsidRPr="00CA22F4">
        <w:rPr>
          <w:color w:val="6D6E71"/>
          <w:spacing w:val="20"/>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fbaar</w:t>
      </w:r>
      <w:r w:rsidRPr="00CA22F4">
        <w:rPr>
          <w:color w:val="6D6E71"/>
          <w:spacing w:val="21"/>
          <w:lang w:val="nl-NL"/>
        </w:rPr>
        <w:t xml:space="preserve"> </w:t>
      </w:r>
      <w:r w:rsidRPr="00CA22F4">
        <w:rPr>
          <w:color w:val="6D6E71"/>
          <w:spacing w:val="-6"/>
          <w:lang w:val="nl-NL"/>
        </w:rPr>
        <w:t>f</w:t>
      </w:r>
      <w:r w:rsidRPr="00CA22F4">
        <w:rPr>
          <w:color w:val="6D6E71"/>
          <w:lang w:val="nl-NL"/>
        </w:rPr>
        <w:t>eit</w:t>
      </w:r>
      <w:r w:rsidRPr="00CA22F4">
        <w:rPr>
          <w:color w:val="6D6E71"/>
          <w:spacing w:val="20"/>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w:t>
      </w:r>
      <w:r w:rsidRPr="00CA22F4">
        <w:rPr>
          <w:color w:val="6D6E71"/>
          <w:spacing w:val="20"/>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0"/>
          <w:lang w:val="nl-NL"/>
        </w:rPr>
        <w:t xml:space="preserve"> </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lang w:val="nl-NL"/>
        </w:rPr>
        <w:t>doen.</w:t>
      </w:r>
      <w:r w:rsidRPr="00CA22F4">
        <w:rPr>
          <w:color w:val="6D6E71"/>
          <w:spacing w:val="20"/>
          <w:lang w:val="nl-NL"/>
        </w:rPr>
        <w:t xml:space="preserve"> </w:t>
      </w:r>
      <w:r w:rsidRPr="006B5684">
        <w:rPr>
          <w:color w:val="6D6E71"/>
          <w:spacing w:val="-20"/>
          <w:lang w:val="nl-NL"/>
        </w:rPr>
        <w:t>T</w:t>
      </w:r>
      <w:r w:rsidRPr="006B5684">
        <w:rPr>
          <w:color w:val="6D6E71"/>
          <w:lang w:val="nl-NL"/>
        </w:rPr>
        <w:t>ot</w:t>
      </w:r>
      <w:r w:rsidRPr="006B5684">
        <w:rPr>
          <w:color w:val="6D6E71"/>
          <w:spacing w:val="21"/>
          <w:lang w:val="nl-NL"/>
        </w:rPr>
        <w:t xml:space="preserve"> </w:t>
      </w:r>
      <w:r w:rsidRPr="006B5684">
        <w:rPr>
          <w:color w:val="6D6E71"/>
          <w:lang w:val="nl-NL"/>
        </w:rPr>
        <w:t>nog</w:t>
      </w:r>
      <w:r w:rsidRPr="006B5684">
        <w:rPr>
          <w:color w:val="6D6E71"/>
          <w:spacing w:val="20"/>
          <w:lang w:val="nl-NL"/>
        </w:rPr>
        <w:t xml:space="preserve"> </w:t>
      </w:r>
      <w:r w:rsidRPr="006B5684">
        <w:rPr>
          <w:color w:val="6D6E71"/>
          <w:spacing w:val="-3"/>
          <w:lang w:val="nl-NL"/>
        </w:rPr>
        <w:t>t</w:t>
      </w:r>
      <w:r w:rsidRPr="006B5684">
        <w:rPr>
          <w:color w:val="6D6E71"/>
          <w:lang w:val="nl-NL"/>
        </w:rPr>
        <w:t>oe</w:t>
      </w:r>
      <w:r w:rsidRPr="006B5684">
        <w:rPr>
          <w:color w:val="6D6E71"/>
          <w:spacing w:val="21"/>
          <w:lang w:val="nl-NL"/>
        </w:rPr>
        <w:t xml:space="preserve"> </w:t>
      </w:r>
      <w:r w:rsidRPr="006B5684">
        <w:rPr>
          <w:color w:val="6D6E71"/>
          <w:lang w:val="nl-NL"/>
        </w:rPr>
        <w:t>is</w:t>
      </w:r>
      <w:r w:rsidRPr="006B5684">
        <w:rPr>
          <w:color w:val="6D6E71"/>
          <w:spacing w:val="20"/>
          <w:lang w:val="nl-NL"/>
        </w:rPr>
        <w:t xml:space="preserve"> </w:t>
      </w:r>
      <w:r w:rsidRPr="006B5684">
        <w:rPr>
          <w:color w:val="6D6E71"/>
          <w:lang w:val="nl-NL"/>
        </w:rPr>
        <w:t>h</w:t>
      </w:r>
      <w:r w:rsidRPr="006B5684">
        <w:rPr>
          <w:color w:val="6D6E71"/>
          <w:spacing w:val="-2"/>
          <w:lang w:val="nl-NL"/>
        </w:rPr>
        <w:t>e</w:t>
      </w:r>
      <w:r w:rsidRPr="006B5684">
        <w:rPr>
          <w:color w:val="6D6E71"/>
          <w:lang w:val="nl-NL"/>
        </w:rPr>
        <w:t>t</w:t>
      </w:r>
      <w:r w:rsidRPr="006B5684">
        <w:rPr>
          <w:color w:val="6D6E71"/>
          <w:spacing w:val="21"/>
          <w:lang w:val="nl-NL"/>
        </w:rPr>
        <w:t xml:space="preserve"> </w:t>
      </w:r>
      <w:r w:rsidRPr="006B5684">
        <w:rPr>
          <w:color w:val="6D6E71"/>
          <w:lang w:val="nl-NL"/>
        </w:rPr>
        <w:t>ni</w:t>
      </w:r>
      <w:r w:rsidRPr="006B5684">
        <w:rPr>
          <w:color w:val="6D6E71"/>
          <w:spacing w:val="-2"/>
          <w:lang w:val="nl-NL"/>
        </w:rPr>
        <w:t>e</w:t>
      </w:r>
      <w:r w:rsidRPr="006B5684">
        <w:rPr>
          <w:color w:val="6D6E71"/>
          <w:lang w:val="nl-NL"/>
        </w:rPr>
        <w:t>t</w:t>
      </w:r>
    </w:p>
    <w:p w14:paraId="572F2B15" w14:textId="77777777" w:rsidR="00624579" w:rsidRPr="006B5684" w:rsidRDefault="00CA22F4">
      <w:pPr>
        <w:pStyle w:val="Plattetekst"/>
        <w:spacing w:line="264" w:lineRule="exact"/>
        <w:rPr>
          <w:lang w:val="nl-NL"/>
        </w:rPr>
      </w:pPr>
      <w:r w:rsidRPr="006B5684">
        <w:rPr>
          <w:color w:val="6D6E71"/>
          <w:lang w:val="nl-NL"/>
        </w:rPr>
        <w:t>mo</w:t>
      </w:r>
      <w:r w:rsidRPr="006B5684">
        <w:rPr>
          <w:color w:val="6D6E71"/>
          <w:spacing w:val="-2"/>
          <w:lang w:val="nl-NL"/>
        </w:rPr>
        <w:t>g</w:t>
      </w:r>
      <w:r w:rsidRPr="006B5684">
        <w:rPr>
          <w:color w:val="6D6E71"/>
          <w:lang w:val="nl-NL"/>
        </w:rPr>
        <w:t>elijk</w:t>
      </w:r>
      <w:r w:rsidRPr="006B5684">
        <w:rPr>
          <w:color w:val="6D6E71"/>
          <w:spacing w:val="13"/>
          <w:lang w:val="nl-NL"/>
        </w:rPr>
        <w:t xml:space="preserve"> </w:t>
      </w:r>
      <w:r w:rsidRPr="006B5684">
        <w:rPr>
          <w:color w:val="6D6E71"/>
          <w:lang w:val="nl-NL"/>
        </w:rPr>
        <w:t>om</w:t>
      </w:r>
      <w:r w:rsidRPr="006B5684">
        <w:rPr>
          <w:color w:val="6D6E71"/>
          <w:spacing w:val="14"/>
          <w:lang w:val="nl-NL"/>
        </w:rPr>
        <w:t xml:space="preserve"> </w:t>
      </w:r>
      <w:r w:rsidRPr="006B5684">
        <w:rPr>
          <w:color w:val="6D6E71"/>
          <w:lang w:val="nl-NL"/>
        </w:rPr>
        <w:t>anoniem</w:t>
      </w:r>
      <w:r w:rsidRPr="006B5684">
        <w:rPr>
          <w:color w:val="6D6E71"/>
          <w:spacing w:val="15"/>
          <w:lang w:val="nl-NL"/>
        </w:rPr>
        <w:t xml:space="preserve"> </w:t>
      </w:r>
      <w:r w:rsidRPr="006B5684">
        <w:rPr>
          <w:color w:val="6D6E71"/>
          <w:lang w:val="nl-NL"/>
        </w:rPr>
        <w:t>aangif</w:t>
      </w:r>
      <w:r w:rsidRPr="006B5684">
        <w:rPr>
          <w:color w:val="6D6E71"/>
          <w:spacing w:val="-3"/>
          <w:lang w:val="nl-NL"/>
        </w:rPr>
        <w:t>t</w:t>
      </w:r>
      <w:r w:rsidRPr="006B5684">
        <w:rPr>
          <w:color w:val="6D6E71"/>
          <w:lang w:val="nl-NL"/>
        </w:rPr>
        <w:t>e</w:t>
      </w:r>
      <w:r w:rsidRPr="006B5684">
        <w:rPr>
          <w:color w:val="6D6E71"/>
          <w:spacing w:val="13"/>
          <w:lang w:val="nl-NL"/>
        </w:rPr>
        <w:t xml:space="preserve"> </w:t>
      </w:r>
      <w:r w:rsidRPr="006B5684">
        <w:rPr>
          <w:color w:val="6D6E71"/>
          <w:spacing w:val="-3"/>
          <w:lang w:val="nl-NL"/>
        </w:rPr>
        <w:t>t</w:t>
      </w:r>
      <w:r w:rsidRPr="006B5684">
        <w:rPr>
          <w:color w:val="6D6E71"/>
          <w:lang w:val="nl-NL"/>
        </w:rPr>
        <w:t>e</w:t>
      </w:r>
      <w:r w:rsidRPr="006B5684">
        <w:rPr>
          <w:color w:val="6D6E71"/>
          <w:spacing w:val="14"/>
          <w:lang w:val="nl-NL"/>
        </w:rPr>
        <w:t xml:space="preserve"> </w:t>
      </w:r>
      <w:r w:rsidRPr="006B5684">
        <w:rPr>
          <w:color w:val="6D6E71"/>
          <w:lang w:val="nl-NL"/>
        </w:rPr>
        <w:t>doen.</w:t>
      </w:r>
      <w:r w:rsidRPr="006B5684">
        <w:rPr>
          <w:color w:val="6D6E71"/>
          <w:spacing w:val="15"/>
          <w:lang w:val="nl-NL"/>
        </w:rPr>
        <w:t xml:space="preserve"> </w:t>
      </w:r>
      <w:r w:rsidRPr="006B5684">
        <w:rPr>
          <w:color w:val="6D6E71"/>
          <w:lang w:val="nl-NL"/>
        </w:rPr>
        <w:t>De</w:t>
      </w:r>
      <w:r w:rsidRPr="006B5684">
        <w:rPr>
          <w:color w:val="6D6E71"/>
          <w:spacing w:val="13"/>
          <w:lang w:val="nl-NL"/>
        </w:rPr>
        <w:t xml:space="preserve"> </w:t>
      </w:r>
      <w:r w:rsidRPr="006B5684">
        <w:rPr>
          <w:color w:val="6D6E71"/>
          <w:lang w:val="nl-NL"/>
        </w:rPr>
        <w:t>naam</w:t>
      </w:r>
      <w:r w:rsidRPr="006B5684">
        <w:rPr>
          <w:color w:val="6D6E71"/>
          <w:spacing w:val="14"/>
          <w:lang w:val="nl-NL"/>
        </w:rPr>
        <w:t xml:space="preserve"> </w:t>
      </w:r>
      <w:r w:rsidRPr="006B5684">
        <w:rPr>
          <w:color w:val="6D6E71"/>
          <w:spacing w:val="-4"/>
          <w:lang w:val="nl-NL"/>
        </w:rPr>
        <w:t>v</w:t>
      </w:r>
      <w:r w:rsidRPr="006B5684">
        <w:rPr>
          <w:color w:val="6D6E71"/>
          <w:lang w:val="nl-NL"/>
        </w:rPr>
        <w:t>an</w:t>
      </w:r>
      <w:r w:rsidRPr="006B5684">
        <w:rPr>
          <w:color w:val="6D6E71"/>
          <w:spacing w:val="14"/>
          <w:lang w:val="nl-NL"/>
        </w:rPr>
        <w:t xml:space="preserve"> </w:t>
      </w:r>
      <w:r w:rsidRPr="006B5684">
        <w:rPr>
          <w:color w:val="6D6E71"/>
          <w:lang w:val="nl-NL"/>
        </w:rPr>
        <w:t>de</w:t>
      </w:r>
      <w:r w:rsidRPr="006B5684">
        <w:rPr>
          <w:color w:val="6D6E71"/>
          <w:spacing w:val="13"/>
          <w:lang w:val="nl-NL"/>
        </w:rPr>
        <w:t xml:space="preserve"> </w:t>
      </w:r>
      <w:r w:rsidRPr="006B5684">
        <w:rPr>
          <w:color w:val="6D6E71"/>
          <w:lang w:val="nl-NL"/>
        </w:rPr>
        <w:t>pe</w:t>
      </w:r>
      <w:r w:rsidRPr="006B5684">
        <w:rPr>
          <w:color w:val="6D6E71"/>
          <w:spacing w:val="-4"/>
          <w:lang w:val="nl-NL"/>
        </w:rPr>
        <w:t>r</w:t>
      </w:r>
      <w:r w:rsidRPr="006B5684">
        <w:rPr>
          <w:color w:val="6D6E71"/>
          <w:lang w:val="nl-NL"/>
        </w:rPr>
        <w:t>soon</w:t>
      </w:r>
      <w:r w:rsidRPr="006B5684">
        <w:rPr>
          <w:color w:val="6D6E71"/>
          <w:spacing w:val="15"/>
          <w:lang w:val="nl-NL"/>
        </w:rPr>
        <w:t xml:space="preserve"> </w:t>
      </w:r>
      <w:r w:rsidRPr="006B5684">
        <w:rPr>
          <w:color w:val="6D6E71"/>
          <w:spacing w:val="-4"/>
          <w:lang w:val="nl-NL"/>
        </w:rPr>
        <w:t>v</w:t>
      </w:r>
      <w:r w:rsidRPr="006B5684">
        <w:rPr>
          <w:color w:val="6D6E71"/>
          <w:lang w:val="nl-NL"/>
        </w:rPr>
        <w:t>an</w:t>
      </w:r>
      <w:r w:rsidRPr="006B5684">
        <w:rPr>
          <w:color w:val="6D6E71"/>
          <w:spacing w:val="14"/>
          <w:lang w:val="nl-NL"/>
        </w:rPr>
        <w:t xml:space="preserve"> </w:t>
      </w:r>
      <w:r w:rsidRPr="006B5684">
        <w:rPr>
          <w:color w:val="6D6E71"/>
          <w:lang w:val="nl-NL"/>
        </w:rPr>
        <w:t>de</w:t>
      </w:r>
      <w:r w:rsidRPr="006B5684">
        <w:rPr>
          <w:color w:val="6D6E71"/>
          <w:spacing w:val="13"/>
          <w:lang w:val="nl-NL"/>
        </w:rPr>
        <w:t xml:space="preserve"> </w:t>
      </w:r>
      <w:r w:rsidRPr="006B5684">
        <w:rPr>
          <w:color w:val="6D6E71"/>
          <w:lang w:val="nl-NL"/>
        </w:rPr>
        <w:t>aan</w:t>
      </w:r>
      <w:r w:rsidRPr="006B5684">
        <w:rPr>
          <w:color w:val="6D6E71"/>
          <w:spacing w:val="-2"/>
          <w:lang w:val="nl-NL"/>
        </w:rPr>
        <w:t>ge</w:t>
      </w:r>
      <w:r w:rsidRPr="006B5684">
        <w:rPr>
          <w:color w:val="6D6E71"/>
          <w:spacing w:val="-3"/>
          <w:lang w:val="nl-NL"/>
        </w:rPr>
        <w:t>v</w:t>
      </w:r>
      <w:r w:rsidRPr="006B5684">
        <w:rPr>
          <w:color w:val="6D6E71"/>
          <w:lang w:val="nl-NL"/>
        </w:rPr>
        <w:t>er</w:t>
      </w:r>
      <w:r w:rsidRPr="006B5684">
        <w:rPr>
          <w:color w:val="6D6E71"/>
          <w:spacing w:val="14"/>
          <w:lang w:val="nl-NL"/>
        </w:rPr>
        <w:t xml:space="preserve"> </w:t>
      </w:r>
      <w:r w:rsidRPr="006B5684">
        <w:rPr>
          <w:color w:val="6D6E71"/>
          <w:lang w:val="nl-NL"/>
        </w:rPr>
        <w:t>–</w:t>
      </w:r>
      <w:r w:rsidRPr="006B5684">
        <w:rPr>
          <w:color w:val="6D6E71"/>
          <w:spacing w:val="14"/>
          <w:lang w:val="nl-NL"/>
        </w:rPr>
        <w:t xml:space="preserve"> </w:t>
      </w:r>
      <w:r w:rsidRPr="006B5684">
        <w:rPr>
          <w:color w:val="6D6E71"/>
          <w:lang w:val="nl-NL"/>
        </w:rPr>
        <w:t>ook</w:t>
      </w:r>
      <w:r w:rsidRPr="006B5684">
        <w:rPr>
          <w:color w:val="6D6E71"/>
          <w:spacing w:val="13"/>
          <w:lang w:val="nl-NL"/>
        </w:rPr>
        <w:t xml:space="preserve"> </w:t>
      </w:r>
      <w:r w:rsidRPr="006B5684">
        <w:rPr>
          <w:color w:val="6D6E71"/>
          <w:lang w:val="nl-NL"/>
        </w:rPr>
        <w:t>als</w:t>
      </w:r>
      <w:r w:rsidRPr="006B5684">
        <w:rPr>
          <w:color w:val="6D6E71"/>
          <w:spacing w:val="14"/>
          <w:lang w:val="nl-NL"/>
        </w:rPr>
        <w:t xml:space="preserve"> </w:t>
      </w:r>
      <w:r w:rsidRPr="006B5684">
        <w:rPr>
          <w:color w:val="6D6E71"/>
          <w:lang w:val="nl-NL"/>
        </w:rPr>
        <w:t>d</w:t>
      </w:r>
      <w:r w:rsidRPr="006B5684">
        <w:rPr>
          <w:color w:val="6D6E71"/>
          <w:spacing w:val="-3"/>
          <w:lang w:val="nl-NL"/>
        </w:rPr>
        <w:t>e</w:t>
      </w:r>
      <w:r w:rsidRPr="006B5684">
        <w:rPr>
          <w:color w:val="6D6E71"/>
          <w:spacing w:val="-5"/>
          <w:lang w:val="nl-NL"/>
        </w:rPr>
        <w:t>z</w:t>
      </w:r>
      <w:r w:rsidRPr="006B5684">
        <w:rPr>
          <w:color w:val="6D6E71"/>
          <w:lang w:val="nl-NL"/>
        </w:rPr>
        <w:t>e</w:t>
      </w:r>
      <w:r w:rsidRPr="006B5684">
        <w:rPr>
          <w:color w:val="6D6E71"/>
          <w:spacing w:val="14"/>
          <w:lang w:val="nl-NL"/>
        </w:rPr>
        <w:t xml:space="preserve"> </w:t>
      </w:r>
      <w:r w:rsidRPr="006B5684">
        <w:rPr>
          <w:color w:val="6D6E71"/>
          <w:lang w:val="nl-NL"/>
        </w:rPr>
        <w:t>zich</w:t>
      </w:r>
      <w:r w:rsidRPr="006B5684">
        <w:rPr>
          <w:color w:val="6D6E71"/>
          <w:spacing w:val="13"/>
          <w:lang w:val="nl-NL"/>
        </w:rPr>
        <w:t xml:space="preserve"> </w:t>
      </w:r>
      <w:r w:rsidRPr="006B5684">
        <w:rPr>
          <w:color w:val="6D6E71"/>
          <w:lang w:val="nl-NL"/>
        </w:rPr>
        <w:t>la</w:t>
      </w:r>
      <w:r w:rsidRPr="006B5684">
        <w:rPr>
          <w:color w:val="6D6E71"/>
          <w:spacing w:val="-2"/>
          <w:lang w:val="nl-NL"/>
        </w:rPr>
        <w:t>a</w:t>
      </w:r>
      <w:r w:rsidRPr="006B5684">
        <w:rPr>
          <w:color w:val="6D6E71"/>
          <w:lang w:val="nl-NL"/>
        </w:rPr>
        <w:t>t</w:t>
      </w:r>
    </w:p>
    <w:p w14:paraId="4794B09A" w14:textId="77777777" w:rsidR="00624579" w:rsidRPr="006B5684" w:rsidRDefault="00CA22F4">
      <w:pPr>
        <w:pStyle w:val="Plattetekst"/>
        <w:spacing w:line="264" w:lineRule="exact"/>
        <w:rPr>
          <w:lang w:val="nl-NL"/>
        </w:rPr>
      </w:pPr>
      <w:r w:rsidRPr="006B5684">
        <w:rPr>
          <w:color w:val="6D6E71"/>
          <w:spacing w:val="-3"/>
          <w:lang w:val="nl-NL"/>
        </w:rPr>
        <w:t>v</w:t>
      </w:r>
      <w:r w:rsidRPr="006B5684">
        <w:rPr>
          <w:color w:val="6D6E71"/>
          <w:lang w:val="nl-NL"/>
        </w:rPr>
        <w:t>er</w:t>
      </w:r>
      <w:r w:rsidRPr="006B5684">
        <w:rPr>
          <w:color w:val="6D6E71"/>
          <w:spacing w:val="-3"/>
          <w:lang w:val="nl-NL"/>
        </w:rPr>
        <w:t>t</w:t>
      </w:r>
      <w:r w:rsidRPr="006B5684">
        <w:rPr>
          <w:color w:val="6D6E71"/>
          <w:lang w:val="nl-NL"/>
        </w:rPr>
        <w:t>e</w:t>
      </w:r>
      <w:r w:rsidRPr="006B5684">
        <w:rPr>
          <w:color w:val="6D6E71"/>
          <w:spacing w:val="-2"/>
          <w:lang w:val="nl-NL"/>
        </w:rPr>
        <w:t>g</w:t>
      </w:r>
      <w:r w:rsidRPr="006B5684">
        <w:rPr>
          <w:color w:val="6D6E71"/>
          <w:lang w:val="nl-NL"/>
        </w:rPr>
        <w:t>e</w:t>
      </w:r>
      <w:r w:rsidRPr="006B5684">
        <w:rPr>
          <w:color w:val="6D6E71"/>
          <w:spacing w:val="-2"/>
          <w:lang w:val="nl-NL"/>
        </w:rPr>
        <w:t>n</w:t>
      </w:r>
      <w:r w:rsidRPr="006B5684">
        <w:rPr>
          <w:color w:val="6D6E71"/>
          <w:spacing w:val="-3"/>
          <w:lang w:val="nl-NL"/>
        </w:rPr>
        <w:t>w</w:t>
      </w:r>
      <w:r w:rsidRPr="006B5684">
        <w:rPr>
          <w:color w:val="6D6E71"/>
          <w:lang w:val="nl-NL"/>
        </w:rPr>
        <w:t>oo</w:t>
      </w:r>
      <w:r w:rsidRPr="006B5684">
        <w:rPr>
          <w:color w:val="6D6E71"/>
          <w:spacing w:val="-3"/>
          <w:lang w:val="nl-NL"/>
        </w:rPr>
        <w:t>r</w:t>
      </w:r>
      <w:r w:rsidRPr="006B5684">
        <w:rPr>
          <w:color w:val="6D6E71"/>
          <w:lang w:val="nl-NL"/>
        </w:rPr>
        <w:t>di</w:t>
      </w:r>
      <w:r w:rsidRPr="006B5684">
        <w:rPr>
          <w:color w:val="6D6E71"/>
          <w:spacing w:val="-2"/>
          <w:lang w:val="nl-NL"/>
        </w:rPr>
        <w:t>g</w:t>
      </w:r>
      <w:r w:rsidRPr="006B5684">
        <w:rPr>
          <w:color w:val="6D6E71"/>
          <w:lang w:val="nl-NL"/>
        </w:rPr>
        <w:t>en</w:t>
      </w:r>
      <w:r w:rsidRPr="006B5684">
        <w:rPr>
          <w:color w:val="6D6E71"/>
          <w:spacing w:val="-6"/>
          <w:lang w:val="nl-NL"/>
        </w:rPr>
        <w:t xml:space="preserve"> </w:t>
      </w:r>
      <w:r w:rsidRPr="006B5684">
        <w:rPr>
          <w:color w:val="6D6E71"/>
          <w:lang w:val="nl-NL"/>
        </w:rPr>
        <w:t>door</w:t>
      </w:r>
      <w:r w:rsidRPr="006B5684">
        <w:rPr>
          <w:color w:val="6D6E71"/>
          <w:spacing w:val="-4"/>
          <w:lang w:val="nl-NL"/>
        </w:rPr>
        <w:t xml:space="preserve"> </w:t>
      </w:r>
      <w:r w:rsidRPr="006B5684">
        <w:rPr>
          <w:color w:val="6D6E71"/>
          <w:lang w:val="nl-NL"/>
        </w:rPr>
        <w:t>een</w:t>
      </w:r>
      <w:r w:rsidRPr="006B5684">
        <w:rPr>
          <w:color w:val="6D6E71"/>
          <w:spacing w:val="-5"/>
          <w:lang w:val="nl-NL"/>
        </w:rPr>
        <w:t xml:space="preserve"> </w:t>
      </w:r>
      <w:r w:rsidRPr="006B5684">
        <w:rPr>
          <w:color w:val="6D6E71"/>
          <w:spacing w:val="-2"/>
          <w:lang w:val="nl-NL"/>
        </w:rPr>
        <w:t>g</w:t>
      </w:r>
      <w:r w:rsidRPr="006B5684">
        <w:rPr>
          <w:color w:val="6D6E71"/>
          <w:lang w:val="nl-NL"/>
        </w:rPr>
        <w:t>emac</w:t>
      </w:r>
      <w:r w:rsidRPr="006B5684">
        <w:rPr>
          <w:color w:val="6D6E71"/>
          <w:spacing w:val="-3"/>
          <w:lang w:val="nl-NL"/>
        </w:rPr>
        <w:t>h</w:t>
      </w:r>
      <w:r w:rsidRPr="006B5684">
        <w:rPr>
          <w:color w:val="6D6E71"/>
          <w:lang w:val="nl-NL"/>
        </w:rPr>
        <w:t>ti</w:t>
      </w:r>
      <w:r w:rsidRPr="006B5684">
        <w:rPr>
          <w:color w:val="6D6E71"/>
          <w:spacing w:val="-3"/>
          <w:lang w:val="nl-NL"/>
        </w:rPr>
        <w:t>g</w:t>
      </w:r>
      <w:r w:rsidRPr="006B5684">
        <w:rPr>
          <w:color w:val="6D6E71"/>
          <w:lang w:val="nl-NL"/>
        </w:rPr>
        <w:t>de</w:t>
      </w:r>
      <w:r w:rsidRPr="006B5684">
        <w:rPr>
          <w:color w:val="6D6E71"/>
          <w:spacing w:val="-5"/>
          <w:lang w:val="nl-NL"/>
        </w:rPr>
        <w:t xml:space="preserve"> </w:t>
      </w:r>
      <w:r w:rsidRPr="006B5684">
        <w:rPr>
          <w:color w:val="6D6E71"/>
          <w:lang w:val="nl-NL"/>
        </w:rPr>
        <w:t>–</w:t>
      </w:r>
      <w:r w:rsidRPr="006B5684">
        <w:rPr>
          <w:color w:val="6D6E71"/>
          <w:spacing w:val="-5"/>
          <w:lang w:val="nl-NL"/>
        </w:rPr>
        <w:t xml:space="preserve"> </w:t>
      </w:r>
      <w:r w:rsidRPr="006B5684">
        <w:rPr>
          <w:color w:val="6D6E71"/>
          <w:spacing w:val="-4"/>
          <w:lang w:val="nl-NL"/>
        </w:rPr>
        <w:t>z</w:t>
      </w:r>
      <w:r w:rsidRPr="006B5684">
        <w:rPr>
          <w:color w:val="6D6E71"/>
          <w:lang w:val="nl-NL"/>
        </w:rPr>
        <w:t>al</w:t>
      </w:r>
      <w:r w:rsidRPr="006B5684">
        <w:rPr>
          <w:color w:val="6D6E71"/>
          <w:spacing w:val="-5"/>
          <w:lang w:val="nl-NL"/>
        </w:rPr>
        <w:t xml:space="preserve"> </w:t>
      </w:r>
      <w:r w:rsidRPr="006B5684">
        <w:rPr>
          <w:color w:val="6D6E71"/>
          <w:spacing w:val="-3"/>
          <w:lang w:val="nl-NL"/>
        </w:rPr>
        <w:t>st</w:t>
      </w:r>
      <w:r w:rsidRPr="006B5684">
        <w:rPr>
          <w:color w:val="6D6E71"/>
          <w:lang w:val="nl-NL"/>
        </w:rPr>
        <w:t>eeds</w:t>
      </w:r>
      <w:r w:rsidRPr="006B5684">
        <w:rPr>
          <w:color w:val="6D6E71"/>
          <w:spacing w:val="-5"/>
          <w:lang w:val="nl-NL"/>
        </w:rPr>
        <w:t xml:space="preserve"> </w:t>
      </w:r>
      <w:r w:rsidRPr="006B5684">
        <w:rPr>
          <w:color w:val="6D6E71"/>
          <w:lang w:val="nl-NL"/>
        </w:rPr>
        <w:t>bij</w:t>
      </w:r>
      <w:r w:rsidRPr="006B5684">
        <w:rPr>
          <w:color w:val="6D6E71"/>
          <w:spacing w:val="-4"/>
          <w:lang w:val="nl-NL"/>
        </w:rPr>
        <w:t xml:space="preserve"> </w:t>
      </w:r>
      <w:r w:rsidRPr="006B5684">
        <w:rPr>
          <w:color w:val="6D6E71"/>
          <w:lang w:val="nl-NL"/>
        </w:rPr>
        <w:t>de</w:t>
      </w:r>
      <w:r w:rsidRPr="006B5684">
        <w:rPr>
          <w:color w:val="6D6E71"/>
          <w:spacing w:val="-5"/>
          <w:lang w:val="nl-NL"/>
        </w:rPr>
        <w:t xml:space="preserve"> </w:t>
      </w:r>
      <w:r w:rsidRPr="006B5684">
        <w:rPr>
          <w:color w:val="6D6E71"/>
          <w:lang w:val="nl-NL"/>
        </w:rPr>
        <w:t>b</w:t>
      </w:r>
      <w:r w:rsidRPr="006B5684">
        <w:rPr>
          <w:color w:val="6D6E71"/>
          <w:spacing w:val="-2"/>
          <w:lang w:val="nl-NL"/>
        </w:rPr>
        <w:t>e</w:t>
      </w:r>
      <w:r w:rsidRPr="006B5684">
        <w:rPr>
          <w:color w:val="6D6E71"/>
          <w:spacing w:val="-3"/>
          <w:lang w:val="nl-NL"/>
        </w:rPr>
        <w:t>v</w:t>
      </w:r>
      <w:r w:rsidRPr="006B5684">
        <w:rPr>
          <w:color w:val="6D6E71"/>
          <w:lang w:val="nl-NL"/>
        </w:rPr>
        <w:t>oe</w:t>
      </w:r>
      <w:r w:rsidRPr="006B5684">
        <w:rPr>
          <w:color w:val="6D6E71"/>
          <w:spacing w:val="-3"/>
          <w:lang w:val="nl-NL"/>
        </w:rPr>
        <w:t>g</w:t>
      </w:r>
      <w:r w:rsidRPr="006B5684">
        <w:rPr>
          <w:color w:val="6D6E71"/>
          <w:lang w:val="nl-NL"/>
        </w:rPr>
        <w:t>de</w:t>
      </w:r>
      <w:r w:rsidRPr="006B5684">
        <w:rPr>
          <w:color w:val="6D6E71"/>
          <w:spacing w:val="-5"/>
          <w:lang w:val="nl-NL"/>
        </w:rPr>
        <w:t xml:space="preserve"> </w:t>
      </w:r>
      <w:r w:rsidRPr="006B5684">
        <w:rPr>
          <w:color w:val="6D6E71"/>
          <w:lang w:val="nl-NL"/>
        </w:rPr>
        <w:t>am</w:t>
      </w:r>
      <w:r w:rsidRPr="006B5684">
        <w:rPr>
          <w:color w:val="6D6E71"/>
          <w:spacing w:val="-1"/>
          <w:lang w:val="nl-NL"/>
        </w:rPr>
        <w:t>b</w:t>
      </w:r>
      <w:r w:rsidRPr="006B5684">
        <w:rPr>
          <w:color w:val="6D6E71"/>
          <w:spacing w:val="-3"/>
          <w:lang w:val="nl-NL"/>
        </w:rPr>
        <w:t>t</w:t>
      </w:r>
      <w:r w:rsidRPr="006B5684">
        <w:rPr>
          <w:color w:val="6D6E71"/>
          <w:lang w:val="nl-NL"/>
        </w:rPr>
        <w:t>enaar</w:t>
      </w:r>
      <w:r w:rsidRPr="006B5684">
        <w:rPr>
          <w:color w:val="6D6E71"/>
          <w:spacing w:val="-5"/>
          <w:lang w:val="nl-NL"/>
        </w:rPr>
        <w:t xml:space="preserve"> </w:t>
      </w:r>
      <w:r w:rsidRPr="006B5684">
        <w:rPr>
          <w:color w:val="6D6E71"/>
          <w:spacing w:val="-3"/>
          <w:lang w:val="nl-NL"/>
        </w:rPr>
        <w:t>w</w:t>
      </w:r>
      <w:r w:rsidRPr="006B5684">
        <w:rPr>
          <w:color w:val="6D6E71"/>
          <w:lang w:val="nl-NL"/>
        </w:rPr>
        <w:t>o</w:t>
      </w:r>
      <w:r w:rsidRPr="006B5684">
        <w:rPr>
          <w:color w:val="6D6E71"/>
          <w:spacing w:val="-3"/>
          <w:lang w:val="nl-NL"/>
        </w:rPr>
        <w:t>r</w:t>
      </w:r>
      <w:r w:rsidRPr="006B5684">
        <w:rPr>
          <w:color w:val="6D6E71"/>
          <w:lang w:val="nl-NL"/>
        </w:rPr>
        <w:t>den</w:t>
      </w:r>
      <w:r w:rsidRPr="006B5684">
        <w:rPr>
          <w:color w:val="6D6E71"/>
          <w:spacing w:val="-5"/>
          <w:lang w:val="nl-NL"/>
        </w:rPr>
        <w:t xml:space="preserve"> </w:t>
      </w:r>
      <w:r w:rsidRPr="006B5684">
        <w:rPr>
          <w:color w:val="6D6E71"/>
          <w:spacing w:val="-2"/>
          <w:lang w:val="nl-NL"/>
        </w:rPr>
        <w:t>g</w:t>
      </w:r>
      <w:r w:rsidRPr="006B5684">
        <w:rPr>
          <w:color w:val="6D6E71"/>
          <w:lang w:val="nl-NL"/>
        </w:rPr>
        <w:t>e</w:t>
      </w:r>
      <w:r w:rsidRPr="006B5684">
        <w:rPr>
          <w:color w:val="6D6E71"/>
          <w:spacing w:val="-4"/>
          <w:lang w:val="nl-NL"/>
        </w:rPr>
        <w:t>r</w:t>
      </w:r>
      <w:r w:rsidRPr="006B5684">
        <w:rPr>
          <w:color w:val="6D6E71"/>
          <w:lang w:val="nl-NL"/>
        </w:rPr>
        <w:t>egi</w:t>
      </w:r>
      <w:r w:rsidRPr="006B5684">
        <w:rPr>
          <w:color w:val="6D6E71"/>
          <w:spacing w:val="-3"/>
          <w:lang w:val="nl-NL"/>
        </w:rPr>
        <w:t>s</w:t>
      </w:r>
      <w:r w:rsidRPr="006B5684">
        <w:rPr>
          <w:color w:val="6D6E71"/>
          <w:lang w:val="nl-NL"/>
        </w:rPr>
        <w:t>t</w:t>
      </w:r>
      <w:r w:rsidRPr="006B5684">
        <w:rPr>
          <w:color w:val="6D6E71"/>
          <w:spacing w:val="-3"/>
          <w:lang w:val="nl-NL"/>
        </w:rPr>
        <w:t>r</w:t>
      </w:r>
      <w:r w:rsidRPr="006B5684">
        <w:rPr>
          <w:color w:val="6D6E71"/>
          <w:lang w:val="nl-NL"/>
        </w:rPr>
        <w:t>ee</w:t>
      </w:r>
      <w:r w:rsidRPr="006B5684">
        <w:rPr>
          <w:color w:val="6D6E71"/>
          <w:spacing w:val="-4"/>
          <w:lang w:val="nl-NL"/>
        </w:rPr>
        <w:t>r</w:t>
      </w:r>
      <w:r w:rsidRPr="006B5684">
        <w:rPr>
          <w:color w:val="6D6E71"/>
          <w:lang w:val="nl-NL"/>
        </w:rPr>
        <w:t>d.</w:t>
      </w:r>
      <w:r w:rsidRPr="006B5684">
        <w:rPr>
          <w:color w:val="6D6E71"/>
          <w:spacing w:val="-4"/>
          <w:lang w:val="nl-NL"/>
        </w:rPr>
        <w:t xml:space="preserve"> </w:t>
      </w:r>
      <w:r w:rsidRPr="006B5684">
        <w:rPr>
          <w:color w:val="6D6E71"/>
          <w:lang w:val="nl-NL"/>
        </w:rPr>
        <w:t>De</w:t>
      </w:r>
    </w:p>
    <w:p w14:paraId="2E47D3F8" w14:textId="77777777" w:rsidR="00624579" w:rsidRPr="00CA22F4" w:rsidRDefault="00CA22F4">
      <w:pPr>
        <w:pStyle w:val="Plattetekst"/>
        <w:spacing w:line="264" w:lineRule="exact"/>
        <w:rPr>
          <w:lang w:val="nl-NL"/>
        </w:rPr>
      </w:pPr>
      <w:r w:rsidRPr="006B5684">
        <w:rPr>
          <w:color w:val="6D6E71"/>
          <w:spacing w:val="-3"/>
          <w:lang w:val="nl-NL"/>
        </w:rPr>
        <w:t>s</w:t>
      </w:r>
      <w:r w:rsidRPr="006B5684">
        <w:rPr>
          <w:color w:val="6D6E71"/>
          <w:lang w:val="nl-NL"/>
        </w:rPr>
        <w:t>tuk</w:t>
      </w:r>
      <w:r w:rsidRPr="006B5684">
        <w:rPr>
          <w:color w:val="6D6E71"/>
          <w:spacing w:val="-8"/>
          <w:lang w:val="nl-NL"/>
        </w:rPr>
        <w:t>k</w:t>
      </w:r>
      <w:r w:rsidRPr="006B5684">
        <w:rPr>
          <w:color w:val="6D6E71"/>
          <w:lang w:val="nl-NL"/>
        </w:rPr>
        <w:t>en die b</w:t>
      </w:r>
      <w:r w:rsidRPr="006B5684">
        <w:rPr>
          <w:color w:val="6D6E71"/>
          <w:spacing w:val="-2"/>
          <w:lang w:val="nl-NL"/>
        </w:rPr>
        <w:t>e</w:t>
      </w:r>
      <w:r w:rsidRPr="006B5684">
        <w:rPr>
          <w:color w:val="6D6E71"/>
          <w:lang w:val="nl-NL"/>
        </w:rPr>
        <w:t>t</w:t>
      </w:r>
      <w:r w:rsidRPr="006B5684">
        <w:rPr>
          <w:color w:val="6D6E71"/>
          <w:spacing w:val="-3"/>
          <w:lang w:val="nl-NL"/>
        </w:rPr>
        <w:t>r</w:t>
      </w:r>
      <w:r w:rsidRPr="006B5684">
        <w:rPr>
          <w:color w:val="6D6E71"/>
          <w:lang w:val="nl-NL"/>
        </w:rPr>
        <w:t xml:space="preserve">ekking hebben op een </w:t>
      </w:r>
      <w:r w:rsidRPr="006B5684">
        <w:rPr>
          <w:color w:val="6D6E71"/>
          <w:spacing w:val="-3"/>
          <w:lang w:val="nl-NL"/>
        </w:rPr>
        <w:t>s</w:t>
      </w:r>
      <w:r w:rsidRPr="006B5684">
        <w:rPr>
          <w:color w:val="6D6E71"/>
          <w:lang w:val="nl-NL"/>
        </w:rPr>
        <w:t>t</w:t>
      </w:r>
      <w:r w:rsidRPr="006B5684">
        <w:rPr>
          <w:color w:val="6D6E71"/>
          <w:spacing w:val="-5"/>
          <w:lang w:val="nl-NL"/>
        </w:rPr>
        <w:t>r</w:t>
      </w:r>
      <w:r w:rsidRPr="006B5684">
        <w:rPr>
          <w:color w:val="6D6E71"/>
          <w:spacing w:val="-2"/>
          <w:lang w:val="nl-NL"/>
        </w:rPr>
        <w:t>a</w:t>
      </w:r>
      <w:r w:rsidRPr="006B5684">
        <w:rPr>
          <w:color w:val="6D6E71"/>
          <w:spacing w:val="-6"/>
          <w:lang w:val="nl-NL"/>
        </w:rPr>
        <w:t>f</w:t>
      </w:r>
      <w:r w:rsidRPr="006B5684">
        <w:rPr>
          <w:color w:val="6D6E71"/>
          <w:lang w:val="nl-NL"/>
        </w:rPr>
        <w:t xml:space="preserve">dossier zijn in </w:t>
      </w:r>
      <w:r w:rsidRPr="006B5684">
        <w:rPr>
          <w:color w:val="6D6E71"/>
          <w:spacing w:val="-2"/>
          <w:lang w:val="nl-NL"/>
        </w:rPr>
        <w:t>t</w:t>
      </w:r>
      <w:r w:rsidRPr="006B5684">
        <w:rPr>
          <w:color w:val="6D6E71"/>
          <w:lang w:val="nl-NL"/>
        </w:rPr>
        <w:t xml:space="preserve">e zien </w:t>
      </w:r>
      <w:r w:rsidRPr="006B5684">
        <w:rPr>
          <w:color w:val="6D6E71"/>
          <w:spacing w:val="-3"/>
          <w:lang w:val="nl-NL"/>
        </w:rPr>
        <w:t>v</w:t>
      </w:r>
      <w:r w:rsidRPr="006B5684">
        <w:rPr>
          <w:color w:val="6D6E71"/>
          <w:lang w:val="nl-NL"/>
        </w:rPr>
        <w:t xml:space="preserve">oor </w:t>
      </w:r>
      <w:r w:rsidRPr="006B5684">
        <w:rPr>
          <w:color w:val="6D6E71"/>
          <w:spacing w:val="-3"/>
          <w:lang w:val="nl-NL"/>
        </w:rPr>
        <w:t>v</w:t>
      </w:r>
      <w:r w:rsidRPr="006B5684">
        <w:rPr>
          <w:color w:val="6D6E71"/>
          <w:lang w:val="nl-NL"/>
        </w:rPr>
        <w:t>e</w:t>
      </w:r>
      <w:r w:rsidRPr="006B5684">
        <w:rPr>
          <w:color w:val="6D6E71"/>
          <w:spacing w:val="-4"/>
          <w:lang w:val="nl-NL"/>
        </w:rPr>
        <w:t>r</w:t>
      </w:r>
      <w:r w:rsidRPr="006B5684">
        <w:rPr>
          <w:color w:val="6D6E71"/>
          <w:lang w:val="nl-NL"/>
        </w:rPr>
        <w:t>dac</w:t>
      </w:r>
      <w:r w:rsidRPr="006B5684">
        <w:rPr>
          <w:color w:val="6D6E71"/>
          <w:spacing w:val="-2"/>
          <w:lang w:val="nl-NL"/>
        </w:rPr>
        <w:t>h</w:t>
      </w:r>
      <w:r w:rsidRPr="006B5684">
        <w:rPr>
          <w:color w:val="6D6E71"/>
          <w:spacing w:val="-3"/>
          <w:lang w:val="nl-NL"/>
        </w:rPr>
        <w:t>t</w:t>
      </w:r>
      <w:r w:rsidRPr="006B5684">
        <w:rPr>
          <w:color w:val="6D6E71"/>
          <w:lang w:val="nl-NL"/>
        </w:rPr>
        <w:t>e(n).</w:t>
      </w:r>
    </w:p>
    <w:p w14:paraId="149BAAA3"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aangif</w:t>
      </w:r>
      <w:r w:rsidRPr="00CA22F4">
        <w:rPr>
          <w:color w:val="6D6E71"/>
          <w:spacing w:val="-3"/>
          <w:lang w:val="nl-NL"/>
        </w:rPr>
        <w:t>t</w:t>
      </w:r>
      <w:r w:rsidRPr="00CA22F4">
        <w:rPr>
          <w:color w:val="6D6E71"/>
          <w:lang w:val="nl-NL"/>
        </w:rPr>
        <w:t>ebeleid</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duidelij</w:t>
      </w:r>
      <w:r w:rsidRPr="00CA22F4">
        <w:rPr>
          <w:color w:val="6D6E71"/>
          <w:spacing w:val="-7"/>
          <w:lang w:val="nl-NL"/>
        </w:rPr>
        <w:t>k</w:t>
      </w:r>
      <w:r w:rsidRPr="00CA22F4">
        <w:rPr>
          <w:color w:val="6D6E71"/>
          <w:lang w:val="nl-NL"/>
        </w:rPr>
        <w:t>er</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spacing w:val="-3"/>
          <w:lang w:val="nl-NL"/>
        </w:rPr>
        <w:t>ge</w:t>
      </w:r>
      <w:r w:rsidRPr="00CA22F4">
        <w:rPr>
          <w:color w:val="6D6E71"/>
          <w:lang w:val="nl-NL"/>
        </w:rPr>
        <w:t>zien</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same</w:t>
      </w:r>
      <w:r w:rsidRPr="00CA22F4">
        <w:rPr>
          <w:color w:val="6D6E71"/>
          <w:spacing w:val="-2"/>
          <w:lang w:val="nl-NL"/>
        </w:rPr>
        <w:t>nw</w:t>
      </w:r>
      <w:r w:rsidRPr="00CA22F4">
        <w:rPr>
          <w:color w:val="6D6E71"/>
          <w:lang w:val="nl-NL"/>
        </w:rPr>
        <w:t>erking</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politie.</w:t>
      </w:r>
    </w:p>
    <w:p w14:paraId="32EDE504" w14:textId="77777777" w:rsidR="00624579" w:rsidRPr="00CA22F4" w:rsidRDefault="00624579">
      <w:pPr>
        <w:spacing w:before="4" w:line="260" w:lineRule="exact"/>
        <w:rPr>
          <w:sz w:val="26"/>
          <w:szCs w:val="26"/>
          <w:lang w:val="nl-NL"/>
        </w:rPr>
      </w:pPr>
    </w:p>
    <w:p w14:paraId="6B778DF6" w14:textId="77777777" w:rsidR="00624579" w:rsidRPr="00CA22F4" w:rsidRDefault="00CA22F4">
      <w:pPr>
        <w:pStyle w:val="Kop3"/>
        <w:rPr>
          <w:b w:val="0"/>
          <w:bCs w:val="0"/>
          <w:lang w:val="nl-NL"/>
        </w:rPr>
      </w:pPr>
      <w:r w:rsidRPr="00CA22F4">
        <w:rPr>
          <w:color w:val="58595B"/>
          <w:lang w:val="nl-NL"/>
        </w:rPr>
        <w:t>Arbeidsinspectie</w:t>
      </w:r>
    </w:p>
    <w:p w14:paraId="648E0975"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8"/>
          <w:lang w:val="nl-NL"/>
        </w:rPr>
        <w:t xml:space="preserve"> </w:t>
      </w:r>
      <w:r w:rsidRPr="00CA22F4">
        <w:rPr>
          <w:color w:val="6D6E71"/>
          <w:lang w:val="nl-NL"/>
        </w:rPr>
        <w:t>schoolleider</w:t>
      </w:r>
      <w:r w:rsidRPr="00CA22F4">
        <w:rPr>
          <w:color w:val="6D6E71"/>
          <w:spacing w:val="8"/>
          <w:lang w:val="nl-NL"/>
        </w:rPr>
        <w:t xml:space="preserve"> </w:t>
      </w:r>
      <w:r w:rsidRPr="00CA22F4">
        <w:rPr>
          <w:color w:val="6D6E71"/>
          <w:spacing w:val="-4"/>
          <w:lang w:val="nl-NL"/>
        </w:rPr>
        <w:t>k</w:t>
      </w:r>
      <w:r w:rsidRPr="00CA22F4">
        <w:rPr>
          <w:color w:val="6D6E71"/>
          <w:lang w:val="nl-NL"/>
        </w:rPr>
        <w:t>an</w:t>
      </w:r>
      <w:r w:rsidRPr="00CA22F4">
        <w:rPr>
          <w:color w:val="6D6E71"/>
          <w:spacing w:val="8"/>
          <w:lang w:val="nl-NL"/>
        </w:rPr>
        <w:t xml:space="preserve"> </w:t>
      </w:r>
      <w:r w:rsidRPr="00CA22F4">
        <w:rPr>
          <w:color w:val="6D6E71"/>
          <w:lang w:val="nl-NL"/>
        </w:rPr>
        <w:t>–</w:t>
      </w:r>
      <w:r w:rsidRPr="00CA22F4">
        <w:rPr>
          <w:color w:val="6D6E71"/>
          <w:spacing w:val="9"/>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spacing w:val="-3"/>
          <w:lang w:val="nl-NL"/>
        </w:rPr>
        <w:t>e</w:t>
      </w:r>
      <w:r w:rsidRPr="00CA22F4">
        <w:rPr>
          <w:color w:val="6D6E71"/>
          <w:lang w:val="nl-NL"/>
        </w:rPr>
        <w:t>zien</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9"/>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3"/>
          <w:lang w:val="nl-NL"/>
        </w:rPr>
        <w:t>t</w:t>
      </w:r>
      <w:r w:rsidRPr="00CA22F4">
        <w:rPr>
          <w:color w:val="6D6E71"/>
          <w:lang w:val="nl-NL"/>
        </w:rPr>
        <w:t>er</w:t>
      </w:r>
      <w:r w:rsidRPr="00CA22F4">
        <w:rPr>
          <w:color w:val="6D6E71"/>
          <w:spacing w:val="8"/>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9"/>
          <w:lang w:val="nl-NL"/>
        </w:rPr>
        <w:t xml:space="preserve"> </w:t>
      </w:r>
      <w:r w:rsidRPr="00CA22F4">
        <w:rPr>
          <w:color w:val="6D6E71"/>
          <w:lang w:val="nl-NL"/>
        </w:rPr>
        <w:t>–</w:t>
      </w:r>
      <w:r w:rsidRPr="00CA22F4">
        <w:rPr>
          <w:color w:val="6D6E71"/>
          <w:spacing w:val="8"/>
          <w:lang w:val="nl-NL"/>
        </w:rPr>
        <w:t xml:space="preserve"> </w:t>
      </w:r>
      <w:r w:rsidRPr="00CA22F4">
        <w:rPr>
          <w:color w:val="6D6E71"/>
          <w:lang w:val="nl-NL"/>
        </w:rPr>
        <w:t>beslui</w:t>
      </w:r>
      <w:r w:rsidRPr="00CA22F4">
        <w:rPr>
          <w:color w:val="6D6E71"/>
          <w:spacing w:val="-3"/>
          <w:lang w:val="nl-NL"/>
        </w:rPr>
        <w:t>t</w:t>
      </w:r>
      <w:r w:rsidRPr="00CA22F4">
        <w:rPr>
          <w:color w:val="6D6E71"/>
          <w:lang w:val="nl-NL"/>
        </w:rPr>
        <w:t>en</w:t>
      </w:r>
      <w:r w:rsidRPr="00CA22F4">
        <w:rPr>
          <w:color w:val="6D6E71"/>
          <w:spacing w:val="8"/>
          <w:lang w:val="nl-NL"/>
        </w:rPr>
        <w:t xml:space="preserve"> </w:t>
      </w:r>
      <w:r w:rsidRPr="00CA22F4">
        <w:rPr>
          <w:color w:val="6D6E71"/>
          <w:lang w:val="nl-NL"/>
        </w:rPr>
        <w:t>om</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arbeidsinspectie</w:t>
      </w:r>
    </w:p>
    <w:p w14:paraId="380DA758" w14:textId="77777777" w:rsidR="00624579" w:rsidRPr="00CA22F4" w:rsidRDefault="00CA22F4">
      <w:pPr>
        <w:pStyle w:val="Plattetekst"/>
        <w:spacing w:line="264" w:lineRule="exact"/>
        <w:rPr>
          <w:lang w:val="nl-NL"/>
        </w:rPr>
      </w:pPr>
      <w:r w:rsidRPr="00CA22F4">
        <w:rPr>
          <w:color w:val="6D6E71"/>
          <w:lang w:val="nl-NL"/>
        </w:rPr>
        <w:t>in</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scha</w:t>
      </w:r>
      <w:r w:rsidRPr="00CA22F4">
        <w:rPr>
          <w:color w:val="6D6E71"/>
          <w:spacing w:val="-8"/>
          <w:lang w:val="nl-NL"/>
        </w:rPr>
        <w:t>k</w:t>
      </w:r>
      <w:r w:rsidRPr="00CA22F4">
        <w:rPr>
          <w:color w:val="6D6E71"/>
          <w:lang w:val="nl-NL"/>
        </w:rPr>
        <w:t>elen.</w:t>
      </w:r>
      <w:r w:rsidRPr="00CA22F4">
        <w:rPr>
          <w:color w:val="6D6E71"/>
          <w:spacing w:val="-1"/>
          <w:lang w:val="nl-NL"/>
        </w:rPr>
        <w:t xml:space="preserve"> </w:t>
      </w:r>
      <w:r w:rsidRPr="00CA22F4">
        <w:rPr>
          <w:color w:val="6D6E71"/>
          <w:lang w:val="nl-NL"/>
        </w:rPr>
        <w:t>Melding</w:t>
      </w:r>
      <w:r w:rsidRPr="00CA22F4">
        <w:rPr>
          <w:color w:val="6D6E71"/>
          <w:spacing w:val="-2"/>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Arbeidsinspectie</w:t>
      </w:r>
      <w:r w:rsidRPr="00CA22F4">
        <w:rPr>
          <w:color w:val="6D6E71"/>
          <w:spacing w:val="-1"/>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ieder</w:t>
      </w:r>
      <w:r w:rsidRPr="00CA22F4">
        <w:rPr>
          <w:color w:val="6D6E71"/>
          <w:spacing w:val="-2"/>
          <w:lang w:val="nl-NL"/>
        </w:rPr>
        <w:t xml:space="preserve"> ge</w:t>
      </w:r>
      <w:r w:rsidRPr="00CA22F4">
        <w:rPr>
          <w:color w:val="6D6E71"/>
          <w:spacing w:val="-4"/>
          <w:lang w:val="nl-NL"/>
        </w:rPr>
        <w:t>v</w:t>
      </w:r>
      <w:r w:rsidRPr="00CA22F4">
        <w:rPr>
          <w:color w:val="6D6E71"/>
          <w:lang w:val="nl-NL"/>
        </w:rPr>
        <w:t>al</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vinden</w:t>
      </w:r>
      <w:r w:rsidRPr="00CA22F4">
        <w:rPr>
          <w:color w:val="6D6E71"/>
          <w:spacing w:val="-1"/>
          <w:lang w:val="nl-NL"/>
        </w:rPr>
        <w:t xml:space="preserve"> </w:t>
      </w:r>
      <w:r w:rsidRPr="00CA22F4">
        <w:rPr>
          <w:color w:val="6D6E71"/>
          <w:lang w:val="nl-NL"/>
        </w:rPr>
        <w:t>indien</w:t>
      </w:r>
      <w:r w:rsidRPr="00CA22F4">
        <w:rPr>
          <w:color w:val="6D6E71"/>
          <w:spacing w:val="-1"/>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lang w:val="nl-NL"/>
        </w:rPr>
        <w:t>is</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p>
    <w:p w14:paraId="7ED9ACA3" w14:textId="77777777" w:rsidR="00624579" w:rsidRPr="00CA22F4" w:rsidRDefault="00CA22F4">
      <w:pPr>
        <w:pStyle w:val="Plattetekst"/>
        <w:spacing w:line="264" w:lineRule="exact"/>
        <w:rPr>
          <w:lang w:val="nl-NL"/>
        </w:rPr>
      </w:pP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lang w:val="nl-NL"/>
        </w:rPr>
        <w:t>(d</w:t>
      </w:r>
      <w:r w:rsidRPr="00CA22F4">
        <w:rPr>
          <w:color w:val="6D6E71"/>
          <w:spacing w:val="-2"/>
          <w:lang w:val="nl-NL"/>
        </w:rPr>
        <w:t>e</w:t>
      </w:r>
      <w:r w:rsidRPr="00CA22F4">
        <w:rPr>
          <w:color w:val="6D6E71"/>
          <w:lang w:val="nl-NL"/>
        </w:rPr>
        <w:t>finitie</w:t>
      </w:r>
      <w:r w:rsidRPr="00CA22F4">
        <w:rPr>
          <w:color w:val="6D6E71"/>
          <w:spacing w:val="-6"/>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6"/>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6"/>
          <w:lang w:val="nl-NL"/>
        </w:rPr>
        <w:t xml:space="preserve"> </w:t>
      </w:r>
      <w:r w:rsidRPr="00CA22F4">
        <w:rPr>
          <w:color w:val="6D6E71"/>
          <w:lang w:val="nl-NL"/>
        </w:rPr>
        <w:t>indien</w:t>
      </w:r>
      <w:r w:rsidRPr="00CA22F4">
        <w:rPr>
          <w:color w:val="6D6E71"/>
          <w:spacing w:val="-6"/>
          <w:lang w:val="nl-NL"/>
        </w:rPr>
        <w:t xml:space="preserve"> </w:t>
      </w:r>
      <w:r w:rsidRPr="00CA22F4">
        <w:rPr>
          <w:color w:val="6D6E71"/>
          <w:lang w:val="nl-NL"/>
        </w:rPr>
        <w:t>iemand</w:t>
      </w:r>
      <w:r w:rsidRPr="00CA22F4">
        <w:rPr>
          <w:color w:val="6D6E71"/>
          <w:spacing w:val="-6"/>
          <w:lang w:val="nl-NL"/>
        </w:rPr>
        <w:t xml:space="preserve"> </w:t>
      </w:r>
      <w:r w:rsidRPr="00CA22F4">
        <w:rPr>
          <w:color w:val="6D6E71"/>
          <w:lang w:val="nl-NL"/>
        </w:rPr>
        <w:t>lichamelijk</w:t>
      </w:r>
      <w:r w:rsidRPr="00CA22F4">
        <w:rPr>
          <w:color w:val="6D6E71"/>
          <w:spacing w:val="-6"/>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6"/>
          <w:lang w:val="nl-NL"/>
        </w:rPr>
        <w:t xml:space="preserve"> </w:t>
      </w:r>
      <w:r w:rsidRPr="00CA22F4">
        <w:rPr>
          <w:color w:val="6D6E71"/>
          <w:spacing w:val="-2"/>
          <w:lang w:val="nl-NL"/>
        </w:rPr>
        <w:t>g</w:t>
      </w:r>
      <w:r w:rsidRPr="00CA22F4">
        <w:rPr>
          <w:color w:val="6D6E71"/>
          <w:lang w:val="nl-NL"/>
        </w:rPr>
        <w:t>ee</w:t>
      </w:r>
      <w:r w:rsidRPr="00CA22F4">
        <w:rPr>
          <w:color w:val="6D6E71"/>
          <w:spacing w:val="-3"/>
          <w:lang w:val="nl-NL"/>
        </w:rPr>
        <w:t>st</w:t>
      </w:r>
      <w:r w:rsidRPr="00CA22F4">
        <w:rPr>
          <w:color w:val="6D6E71"/>
          <w:lang w:val="nl-NL"/>
        </w:rPr>
        <w:t>elijk</w:t>
      </w:r>
      <w:r w:rsidRPr="00CA22F4">
        <w:rPr>
          <w:color w:val="6D6E71"/>
          <w:spacing w:val="-6"/>
          <w:lang w:val="nl-NL"/>
        </w:rPr>
        <w:t xml:space="preserve"> </w:t>
      </w:r>
      <w:r w:rsidRPr="00CA22F4">
        <w:rPr>
          <w:color w:val="6D6E71"/>
          <w:lang w:val="nl-NL"/>
        </w:rPr>
        <w:t>schade</w:t>
      </w:r>
      <w:r w:rsidRPr="00CA22F4">
        <w:rPr>
          <w:color w:val="6D6E71"/>
          <w:spacing w:val="-6"/>
          <w:lang w:val="nl-NL"/>
        </w:rPr>
        <w:t xml:space="preserve"> </w:t>
      </w:r>
      <w:r w:rsidRPr="00CA22F4">
        <w:rPr>
          <w:color w:val="6D6E71"/>
          <w:lang w:val="nl-NL"/>
        </w:rPr>
        <w:t>aan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5"/>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p>
    <w:p w14:paraId="7FC0E8F7" w14:textId="77777777" w:rsidR="00624579" w:rsidRPr="00CA22F4" w:rsidRDefault="00CA22F4">
      <w:pPr>
        <w:pStyle w:val="Plattetekst"/>
        <w:spacing w:line="264" w:lineRule="exact"/>
        <w:rPr>
          <w:lang w:val="nl-NL"/>
        </w:rPr>
      </w:pPr>
      <w:r w:rsidRPr="00CA22F4">
        <w:rPr>
          <w:color w:val="6D6E71"/>
          <w:lang w:val="nl-NL"/>
        </w:rPr>
        <w:t>op</w:t>
      </w:r>
      <w:r w:rsidRPr="00CA22F4">
        <w:rPr>
          <w:color w:val="6D6E71"/>
          <w:spacing w:val="-2"/>
          <w:lang w:val="nl-NL"/>
        </w:rPr>
        <w:t>g</w:t>
      </w:r>
      <w:r w:rsidRPr="00CA22F4">
        <w:rPr>
          <w:color w:val="6D6E71"/>
          <w:lang w:val="nl-NL"/>
        </w:rPr>
        <w:t>elopen</w:t>
      </w:r>
      <w:r w:rsidRPr="00CA22F4">
        <w:rPr>
          <w:color w:val="6D6E71"/>
          <w:spacing w:val="-11"/>
          <w:lang w:val="nl-NL"/>
        </w:rPr>
        <w:t xml:space="preserve"> </w:t>
      </w:r>
      <w:r w:rsidRPr="00CA22F4">
        <w:rPr>
          <w:color w:val="6D6E71"/>
          <w:lang w:val="nl-NL"/>
        </w:rPr>
        <w:t>die</w:t>
      </w:r>
      <w:r w:rsidRPr="00CA22F4">
        <w:rPr>
          <w:color w:val="6D6E71"/>
          <w:spacing w:val="-10"/>
          <w:lang w:val="nl-NL"/>
        </w:rPr>
        <w:t xml:space="preserve"> </w:t>
      </w:r>
      <w:r w:rsidRPr="00CA22F4">
        <w:rPr>
          <w:color w:val="6D6E71"/>
          <w:lang w:val="nl-NL"/>
        </w:rPr>
        <w:t>binnen</w:t>
      </w:r>
      <w:r w:rsidRPr="00CA22F4">
        <w:rPr>
          <w:color w:val="6D6E71"/>
          <w:spacing w:val="-10"/>
          <w:lang w:val="nl-NL"/>
        </w:rPr>
        <w:t xml:space="preserve"> </w:t>
      </w:r>
      <w:r w:rsidRPr="00CA22F4">
        <w:rPr>
          <w:color w:val="6D6E71"/>
          <w:lang w:val="nl-NL"/>
        </w:rPr>
        <w:t>24</w:t>
      </w:r>
      <w:r w:rsidRPr="00CA22F4">
        <w:rPr>
          <w:color w:val="6D6E71"/>
          <w:spacing w:val="-11"/>
          <w:lang w:val="nl-NL"/>
        </w:rPr>
        <w:t xml:space="preserve"> </w:t>
      </w:r>
      <w:r w:rsidRPr="00CA22F4">
        <w:rPr>
          <w:color w:val="6D6E71"/>
          <w:lang w:val="nl-NL"/>
        </w:rPr>
        <w:t>uur</w:t>
      </w:r>
      <w:r w:rsidRPr="00CA22F4">
        <w:rPr>
          <w:color w:val="6D6E71"/>
          <w:spacing w:val="-10"/>
          <w:lang w:val="nl-NL"/>
        </w:rPr>
        <w:t xml:space="preserve"> </w:t>
      </w:r>
      <w:r w:rsidRPr="00CA22F4">
        <w:rPr>
          <w:color w:val="6D6E71"/>
          <w:lang w:val="nl-NL"/>
        </w:rPr>
        <w:t>na</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1"/>
          <w:lang w:val="nl-NL"/>
        </w:rPr>
        <w:t xml:space="preserve"> </w:t>
      </w:r>
      <w:r w:rsidRPr="00CA22F4">
        <w:rPr>
          <w:color w:val="6D6E71"/>
          <w:lang w:val="nl-NL"/>
        </w:rPr>
        <w:t>leidt</w:t>
      </w:r>
      <w:r w:rsidRPr="00CA22F4">
        <w:rPr>
          <w:color w:val="6D6E71"/>
          <w:spacing w:val="-10"/>
          <w:lang w:val="nl-NL"/>
        </w:rPr>
        <w:t xml:space="preserve"> </w:t>
      </w:r>
      <w:r w:rsidRPr="00CA22F4">
        <w:rPr>
          <w:color w:val="6D6E71"/>
          <w:spacing w:val="-3"/>
          <w:lang w:val="nl-NL"/>
        </w:rPr>
        <w:t>t</w:t>
      </w:r>
      <w:r w:rsidRPr="00CA22F4">
        <w:rPr>
          <w:color w:val="6D6E71"/>
          <w:lang w:val="nl-NL"/>
        </w:rPr>
        <w:t>ot</w:t>
      </w:r>
      <w:r w:rsidRPr="00CA22F4">
        <w:rPr>
          <w:color w:val="6D6E71"/>
          <w:spacing w:val="-10"/>
          <w:lang w:val="nl-NL"/>
        </w:rPr>
        <w:t xml:space="preserve"> </w:t>
      </w:r>
      <w:r w:rsidRPr="00CA22F4">
        <w:rPr>
          <w:color w:val="6D6E71"/>
          <w:lang w:val="nl-NL"/>
        </w:rPr>
        <w:t>opname</w:t>
      </w:r>
      <w:r w:rsidRPr="00CA22F4">
        <w:rPr>
          <w:color w:val="6D6E71"/>
          <w:spacing w:val="-10"/>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zie</w:t>
      </w:r>
      <w:r w:rsidRPr="00CA22F4">
        <w:rPr>
          <w:color w:val="6D6E71"/>
          <w:spacing w:val="-8"/>
          <w:lang w:val="nl-NL"/>
        </w:rPr>
        <w:t>k</w:t>
      </w:r>
      <w:r w:rsidRPr="00CA22F4">
        <w:rPr>
          <w:color w:val="6D6E71"/>
          <w:lang w:val="nl-NL"/>
        </w:rPr>
        <w:t>enhuis</w:t>
      </w:r>
      <w:r w:rsidRPr="00CA22F4">
        <w:rPr>
          <w:color w:val="6D6E71"/>
          <w:spacing w:val="-10"/>
          <w:lang w:val="nl-NL"/>
        </w:rPr>
        <w:t xml:space="preserve"> </w:t>
      </w:r>
      <w:r w:rsidRPr="00CA22F4">
        <w:rPr>
          <w:color w:val="6D6E71"/>
          <w:spacing w:val="-3"/>
          <w:lang w:val="nl-NL"/>
        </w:rPr>
        <w:t>t</w:t>
      </w:r>
      <w:r w:rsidRPr="00CA22F4">
        <w:rPr>
          <w:color w:val="6D6E71"/>
          <w:lang w:val="nl-NL"/>
        </w:rPr>
        <w:t>er</w:t>
      </w:r>
      <w:r w:rsidRPr="00CA22F4">
        <w:rPr>
          <w:color w:val="6D6E71"/>
          <w:spacing w:val="-12"/>
          <w:lang w:val="nl-NL"/>
        </w:rPr>
        <w:t xml:space="preserve"> </w:t>
      </w:r>
      <w:r w:rsidRPr="00CA22F4">
        <w:rPr>
          <w:color w:val="6D6E71"/>
          <w:lang w:val="nl-NL"/>
        </w:rPr>
        <w:t>o</w:t>
      </w:r>
      <w:r w:rsidRPr="00CA22F4">
        <w:rPr>
          <w:color w:val="6D6E71"/>
          <w:spacing w:val="-1"/>
          <w:lang w:val="nl-NL"/>
        </w:rPr>
        <w:t>b</w:t>
      </w:r>
      <w:r w:rsidRPr="00CA22F4">
        <w:rPr>
          <w:color w:val="6D6E71"/>
          <w:lang w:val="nl-NL"/>
        </w:rPr>
        <w:t>se</w:t>
      </w:r>
      <w:r w:rsidRPr="00CA22F4">
        <w:rPr>
          <w:color w:val="6D6E71"/>
          <w:spacing w:val="1"/>
          <w:lang w:val="nl-NL"/>
        </w:rPr>
        <w:t>r</w:t>
      </w:r>
      <w:r w:rsidRPr="00CA22F4">
        <w:rPr>
          <w:color w:val="6D6E71"/>
          <w:spacing w:val="-4"/>
          <w:lang w:val="nl-NL"/>
        </w:rPr>
        <w:t>v</w:t>
      </w:r>
      <w:r w:rsidRPr="00CA22F4">
        <w:rPr>
          <w:color w:val="6D6E71"/>
          <w:spacing w:val="-3"/>
          <w:lang w:val="nl-NL"/>
        </w:rPr>
        <w:t>a</w:t>
      </w:r>
      <w:r w:rsidRPr="00CA22F4">
        <w:rPr>
          <w:color w:val="6D6E71"/>
          <w:lang w:val="nl-NL"/>
        </w:rPr>
        <w:t>tie</w:t>
      </w:r>
      <w:r w:rsidRPr="00CA22F4">
        <w:rPr>
          <w:color w:val="6D6E71"/>
          <w:spacing w:val="-11"/>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behandelin</w:t>
      </w:r>
      <w:r w:rsidRPr="00CA22F4">
        <w:rPr>
          <w:color w:val="6D6E71"/>
          <w:spacing w:val="2"/>
          <w:lang w:val="nl-NL"/>
        </w:rPr>
        <w:t>g</w:t>
      </w:r>
      <w:r w:rsidRPr="00CA22F4">
        <w:rPr>
          <w:color w:val="6D6E71"/>
          <w:lang w:val="nl-NL"/>
        </w:rPr>
        <w:t>,</w:t>
      </w:r>
    </w:p>
    <w:p w14:paraId="26B64065" w14:textId="77777777" w:rsidR="00624579" w:rsidRPr="00CA22F4" w:rsidRDefault="00CA22F4">
      <w:pPr>
        <w:pStyle w:val="Plattetekst"/>
        <w:spacing w:line="264" w:lineRule="exact"/>
        <w:rPr>
          <w:lang w:val="nl-NL"/>
        </w:rPr>
      </w:pPr>
      <w:r w:rsidRPr="00CA22F4">
        <w:rPr>
          <w:color w:val="6D6E71"/>
          <w:lang w:val="nl-NL"/>
        </w:rPr>
        <w:t>dan</w:t>
      </w:r>
      <w:r w:rsidRPr="00CA22F4">
        <w:rPr>
          <w:color w:val="6D6E71"/>
          <w:spacing w:val="-1"/>
          <w:lang w:val="nl-NL"/>
        </w:rPr>
        <w:t xml:space="preserve"> </w:t>
      </w:r>
      <w:r w:rsidRPr="00CA22F4">
        <w:rPr>
          <w:color w:val="6D6E71"/>
          <w:spacing w:val="-2"/>
          <w:lang w:val="nl-NL"/>
        </w:rPr>
        <w:t>w</w:t>
      </w:r>
      <w:r w:rsidRPr="00CA22F4">
        <w:rPr>
          <w:color w:val="6D6E71"/>
          <w:lang w:val="nl-NL"/>
        </w:rPr>
        <w:t xml:space="preserve">el naar </w:t>
      </w:r>
      <w:r w:rsidRPr="00CA22F4">
        <w:rPr>
          <w:color w:val="6D6E71"/>
          <w:spacing w:val="-3"/>
          <w:lang w:val="nl-NL"/>
        </w:rPr>
        <w:t>r</w:t>
      </w:r>
      <w:r w:rsidRPr="00CA22F4">
        <w:rPr>
          <w:color w:val="6D6E71"/>
          <w:lang w:val="nl-NL"/>
        </w:rPr>
        <w:t>edelijk</w:t>
      </w:r>
      <w:r w:rsidRPr="00CA22F4">
        <w:rPr>
          <w:color w:val="6D6E71"/>
          <w:spacing w:val="-1"/>
          <w:lang w:val="nl-NL"/>
        </w:rPr>
        <w:t xml:space="preserve"> </w:t>
      </w:r>
      <w:r w:rsidRPr="00CA22F4">
        <w:rPr>
          <w:color w:val="6D6E71"/>
          <w:lang w:val="nl-NL"/>
        </w:rPr>
        <w:t>oo</w:t>
      </w:r>
      <w:r w:rsidRPr="00CA22F4">
        <w:rPr>
          <w:color w:val="6D6E71"/>
          <w:spacing w:val="-3"/>
          <w:lang w:val="nl-NL"/>
        </w:rPr>
        <w:t>r</w:t>
      </w:r>
      <w:r w:rsidRPr="00CA22F4">
        <w:rPr>
          <w:color w:val="6D6E71"/>
          <w:lang w:val="nl-NL"/>
        </w:rPr>
        <w:t>deel blij</w:t>
      </w:r>
      <w:r w:rsidRPr="00CA22F4">
        <w:rPr>
          <w:color w:val="6D6E71"/>
          <w:spacing w:val="-2"/>
          <w:lang w:val="nl-NL"/>
        </w:rPr>
        <w:t>v</w:t>
      </w:r>
      <w:r w:rsidRPr="00CA22F4">
        <w:rPr>
          <w:color w:val="6D6E71"/>
          <w:lang w:val="nl-NL"/>
        </w:rPr>
        <w:t xml:space="preserve">end </w:t>
      </w:r>
      <w:r w:rsidRPr="00CA22F4">
        <w:rPr>
          <w:color w:val="6D6E71"/>
          <w:spacing w:val="-4"/>
          <w:lang w:val="nl-NL"/>
        </w:rPr>
        <w:t>z</w:t>
      </w:r>
      <w:r w:rsidRPr="00CA22F4">
        <w:rPr>
          <w:color w:val="6D6E71"/>
          <w:lang w:val="nl-NL"/>
        </w:rPr>
        <w:t>al</w:t>
      </w:r>
      <w:r w:rsidRPr="00CA22F4">
        <w:rPr>
          <w:color w:val="6D6E71"/>
          <w:spacing w:val="-1"/>
          <w:lang w:val="nl-NL"/>
        </w:rPr>
        <w:t xml:space="preserve"> </w:t>
      </w:r>
      <w:r w:rsidRPr="00CA22F4">
        <w:rPr>
          <w:color w:val="6D6E71"/>
          <w:lang w:val="nl-NL"/>
        </w:rPr>
        <w:t>zijn; Arti</w:t>
      </w:r>
      <w:r w:rsidRPr="00CA22F4">
        <w:rPr>
          <w:color w:val="6D6E71"/>
          <w:spacing w:val="-8"/>
          <w:lang w:val="nl-NL"/>
        </w:rPr>
        <w:t>k</w:t>
      </w:r>
      <w:r w:rsidRPr="00CA22F4">
        <w:rPr>
          <w:color w:val="6D6E71"/>
          <w:lang w:val="nl-NL"/>
        </w:rPr>
        <w:t>el 9.1</w:t>
      </w:r>
      <w:r w:rsidRPr="00CA22F4">
        <w:rPr>
          <w:color w:val="6D6E71"/>
          <w:spacing w:val="-1"/>
          <w:lang w:val="nl-NL"/>
        </w:rPr>
        <w:t xml:space="preserve"> </w:t>
      </w:r>
      <w:r w:rsidRPr="00CA22F4">
        <w:rPr>
          <w:color w:val="6D6E71"/>
          <w:lang w:val="nl-NL"/>
        </w:rPr>
        <w:t>Arb</w:t>
      </w:r>
      <w:r w:rsidRPr="00CA22F4">
        <w:rPr>
          <w:color w:val="6D6E71"/>
          <w:spacing w:val="-1"/>
          <w:lang w:val="nl-NL"/>
        </w:rPr>
        <w:t>o</w:t>
      </w:r>
      <w:r w:rsidRPr="00CA22F4">
        <w:rPr>
          <w:color w:val="6D6E71"/>
          <w:spacing w:val="-2"/>
          <w:lang w:val="nl-NL"/>
        </w:rPr>
        <w:t>we</w:t>
      </w:r>
      <w:r w:rsidRPr="00CA22F4">
        <w:rPr>
          <w:color w:val="6D6E71"/>
          <w:lang w:val="nl-NL"/>
        </w:rPr>
        <w:t>t).</w:t>
      </w:r>
    </w:p>
    <w:p w14:paraId="38D1357D" w14:textId="77777777" w:rsidR="00624579" w:rsidRPr="00CA22F4" w:rsidRDefault="00624579">
      <w:pPr>
        <w:spacing w:before="4" w:line="260" w:lineRule="exact"/>
        <w:rPr>
          <w:sz w:val="26"/>
          <w:szCs w:val="26"/>
          <w:lang w:val="nl-NL"/>
        </w:rPr>
      </w:pPr>
    </w:p>
    <w:p w14:paraId="4CFDCB3C" w14:textId="77777777" w:rsidR="00624579" w:rsidRPr="00CA22F4" w:rsidRDefault="00CA22F4">
      <w:pPr>
        <w:pStyle w:val="Kop3"/>
        <w:rPr>
          <w:b w:val="0"/>
          <w:bCs w:val="0"/>
          <w:lang w:val="nl-NL"/>
        </w:rPr>
      </w:pPr>
      <w:r w:rsidRPr="00CA22F4">
        <w:rPr>
          <w:color w:val="58595B"/>
          <w:lang w:val="nl-NL"/>
        </w:rPr>
        <w:t>I</w:t>
      </w:r>
      <w:r w:rsidRPr="00CA22F4">
        <w:rPr>
          <w:color w:val="58595B"/>
          <w:spacing w:val="-3"/>
          <w:lang w:val="nl-NL"/>
        </w:rPr>
        <w:t>nt</w:t>
      </w:r>
      <w:r w:rsidRPr="00CA22F4">
        <w:rPr>
          <w:color w:val="58595B"/>
          <w:lang w:val="nl-NL"/>
        </w:rPr>
        <w:t>erne melding</w:t>
      </w:r>
    </w:p>
    <w:p w14:paraId="3F6A99EF" w14:textId="77777777" w:rsidR="00624579" w:rsidRPr="00CA22F4" w:rsidRDefault="00CA22F4">
      <w:pPr>
        <w:pStyle w:val="Plattetekst"/>
        <w:spacing w:line="259" w:lineRule="exact"/>
        <w:rPr>
          <w:lang w:val="nl-NL"/>
        </w:rPr>
      </w:pPr>
      <w:r w:rsidRPr="00CA22F4">
        <w:rPr>
          <w:color w:val="6D6E71"/>
          <w:lang w:val="nl-NL"/>
        </w:rPr>
        <w:t>In</w:t>
      </w:r>
      <w:r w:rsidRPr="00CA22F4">
        <w:rPr>
          <w:color w:val="6D6E71"/>
          <w:spacing w:val="-3"/>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2"/>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2"/>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
          <w:lang w:val="nl-NL"/>
        </w:rPr>
        <w:t xml:space="preserve"> </w:t>
      </w:r>
      <w:r w:rsidRPr="00CA22F4">
        <w:rPr>
          <w:color w:val="6D6E71"/>
          <w:lang w:val="nl-NL"/>
        </w:rPr>
        <w:t>meldt</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schoolleider</w:t>
      </w:r>
      <w:r w:rsidRPr="00CA22F4">
        <w:rPr>
          <w:color w:val="6D6E71"/>
          <w:spacing w:val="-2"/>
          <w:lang w:val="nl-NL"/>
        </w:rPr>
        <w:t xml:space="preserve"> </w:t>
      </w:r>
      <w:r w:rsidRPr="00CA22F4">
        <w:rPr>
          <w:color w:val="6D6E71"/>
          <w:lang w:val="nl-NL"/>
        </w:rPr>
        <w:t>di</w:t>
      </w:r>
      <w:r w:rsidRPr="00CA22F4">
        <w:rPr>
          <w:color w:val="6D6E71"/>
          <w:spacing w:val="-3"/>
          <w:lang w:val="nl-NL"/>
        </w:rPr>
        <w:t>r</w:t>
      </w:r>
      <w:r w:rsidRPr="00CA22F4">
        <w:rPr>
          <w:color w:val="6D6E71"/>
          <w:lang w:val="nl-NL"/>
        </w:rPr>
        <w:t>ect</w:t>
      </w:r>
      <w:r w:rsidRPr="00CA22F4">
        <w:rPr>
          <w:color w:val="6D6E71"/>
          <w:spacing w:val="-2"/>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bedrij</w:t>
      </w:r>
      <w:r w:rsidRPr="00CA22F4">
        <w:rPr>
          <w:color w:val="6D6E71"/>
          <w:spacing w:val="-3"/>
          <w:lang w:val="nl-NL"/>
        </w:rPr>
        <w:t>f</w:t>
      </w:r>
      <w:r w:rsidRPr="00CA22F4">
        <w:rPr>
          <w:color w:val="6D6E71"/>
          <w:lang w:val="nl-NL"/>
        </w:rPr>
        <w:t>shul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5"/>
          <w:lang w:val="nl-NL"/>
        </w:rPr>
        <w:t>r</w:t>
      </w:r>
      <w:r w:rsidRPr="00CA22F4">
        <w:rPr>
          <w:color w:val="6D6E71"/>
          <w:lang w:val="nl-NL"/>
        </w:rPr>
        <w:t>s</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MR,</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p>
    <w:p w14:paraId="77A03731"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2"/>
          <w:lang w:val="nl-NL"/>
        </w:rPr>
        <w:t xml:space="preserve"> </w:t>
      </w:r>
      <w:r w:rsidRPr="00CA22F4">
        <w:rPr>
          <w:color w:val="6D6E71"/>
          <w:lang w:val="nl-NL"/>
        </w:rPr>
        <w:t>arbeidson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
          <w:lang w:val="nl-NL"/>
        </w:rPr>
        <w:t xml:space="preserve"> </w:t>
      </w:r>
      <w:r w:rsidRPr="00CA22F4">
        <w:rPr>
          <w:color w:val="6D6E71"/>
          <w:lang w:val="nl-NL"/>
        </w:rPr>
        <w:t>he</w:t>
      </w:r>
      <w:r w:rsidRPr="00CA22F4">
        <w:rPr>
          <w:color w:val="6D6E71"/>
          <w:spacing w:val="-2"/>
          <w:lang w:val="nl-NL"/>
        </w:rPr>
        <w:t>e</w:t>
      </w:r>
      <w:r w:rsidRPr="00CA22F4">
        <w:rPr>
          <w:color w:val="6D6E71"/>
          <w:lang w:val="nl-NL"/>
        </w:rPr>
        <w:t>ft</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2"/>
          <w:lang w:val="nl-NL"/>
        </w:rPr>
        <w:t xml:space="preserve"> </w:t>
      </w:r>
      <w:r w:rsidRPr="00CA22F4">
        <w:rPr>
          <w:color w:val="6D6E71"/>
          <w:lang w:val="nl-NL"/>
        </w:rPr>
        <w:t>(Arti</w:t>
      </w:r>
      <w:r w:rsidRPr="00CA22F4">
        <w:rPr>
          <w:color w:val="6D6E71"/>
          <w:spacing w:val="-8"/>
          <w:lang w:val="nl-NL"/>
        </w:rPr>
        <w:t>k</w:t>
      </w:r>
      <w:r w:rsidRPr="00CA22F4">
        <w:rPr>
          <w:color w:val="6D6E71"/>
          <w:lang w:val="nl-NL"/>
        </w:rPr>
        <w:t>el</w:t>
      </w:r>
      <w:r w:rsidRPr="00CA22F4">
        <w:rPr>
          <w:color w:val="6D6E71"/>
          <w:spacing w:val="-1"/>
          <w:lang w:val="nl-NL"/>
        </w:rPr>
        <w:t xml:space="preserve"> </w:t>
      </w:r>
      <w:r w:rsidRPr="00CA22F4">
        <w:rPr>
          <w:color w:val="6D6E71"/>
          <w:lang w:val="nl-NL"/>
        </w:rPr>
        <w:t>9.2</w:t>
      </w:r>
      <w:r w:rsidRPr="00CA22F4">
        <w:rPr>
          <w:color w:val="6D6E71"/>
          <w:spacing w:val="-2"/>
          <w:lang w:val="nl-NL"/>
        </w:rPr>
        <w:t xml:space="preserve"> </w:t>
      </w:r>
      <w:r w:rsidRPr="00CA22F4">
        <w:rPr>
          <w:color w:val="6D6E71"/>
          <w:lang w:val="nl-NL"/>
        </w:rPr>
        <w:t>Arbo-</w:t>
      </w:r>
      <w:r w:rsidRPr="00CA22F4">
        <w:rPr>
          <w:color w:val="6D6E71"/>
          <w:spacing w:val="-2"/>
          <w:lang w:val="nl-NL"/>
        </w:rPr>
        <w:t>we</w:t>
      </w:r>
      <w:r w:rsidRPr="00CA22F4">
        <w:rPr>
          <w:color w:val="6D6E71"/>
          <w:lang w:val="nl-NL"/>
        </w:rPr>
        <w:t>t).</w:t>
      </w:r>
    </w:p>
    <w:p w14:paraId="58725D0B" w14:textId="77777777" w:rsidR="00624579" w:rsidRPr="00CA22F4" w:rsidRDefault="00624579">
      <w:pPr>
        <w:spacing w:line="264" w:lineRule="exact"/>
        <w:rPr>
          <w:lang w:val="nl-NL"/>
        </w:rPr>
        <w:sectPr w:rsidR="00624579" w:rsidRPr="00CA22F4">
          <w:footerReference w:type="even" r:id="rId64"/>
          <w:footerReference w:type="default" r:id="rId65"/>
          <w:pgSz w:w="11906" w:h="16840"/>
          <w:pgMar w:top="900" w:right="0" w:bottom="500" w:left="0" w:header="0" w:footer="316" w:gutter="0"/>
          <w:cols w:space="708"/>
        </w:sectPr>
      </w:pPr>
    </w:p>
    <w:p w14:paraId="36684DC8" w14:textId="77777777" w:rsidR="00624579" w:rsidRPr="00CA22F4" w:rsidRDefault="00CA22F4">
      <w:pPr>
        <w:pStyle w:val="Kop2"/>
        <w:spacing w:line="311" w:lineRule="exact"/>
        <w:rPr>
          <w:b w:val="0"/>
          <w:bCs w:val="0"/>
          <w:lang w:val="nl-NL"/>
        </w:rPr>
      </w:pPr>
      <w:r w:rsidRPr="00CA22F4">
        <w:rPr>
          <w:color w:val="6D6E71"/>
          <w:lang w:val="nl-NL"/>
        </w:rPr>
        <w:t>Leerlin</w:t>
      </w:r>
      <w:r w:rsidRPr="00CA22F4">
        <w:rPr>
          <w:color w:val="6D6E71"/>
          <w:spacing w:val="-3"/>
          <w:lang w:val="nl-NL"/>
        </w:rPr>
        <w:t>g</w:t>
      </w:r>
      <w:r w:rsidRPr="00CA22F4">
        <w:rPr>
          <w:color w:val="6D6E71"/>
          <w:lang w:val="nl-NL"/>
        </w:rPr>
        <w:t>en</w:t>
      </w:r>
      <w:r w:rsidRPr="00CA22F4">
        <w:rPr>
          <w:color w:val="6D6E71"/>
          <w:spacing w:val="-2"/>
          <w:lang w:val="nl-NL"/>
        </w:rPr>
        <w:t xml:space="preserve"> </w:t>
      </w:r>
      <w:r w:rsidRPr="00CA22F4">
        <w:rPr>
          <w:color w:val="6D6E71"/>
          <w:lang w:val="nl-NL"/>
        </w:rPr>
        <w:t>o</w:t>
      </w:r>
      <w:r w:rsidRPr="00CA22F4">
        <w:rPr>
          <w:color w:val="6D6E71"/>
          <w:spacing w:val="-2"/>
          <w:lang w:val="nl-NL"/>
        </w:rPr>
        <w:t>p</w:t>
      </w:r>
      <w:r w:rsidRPr="00CA22F4">
        <w:rPr>
          <w:color w:val="6D6E71"/>
          <w:spacing w:val="-5"/>
          <w:lang w:val="nl-NL"/>
        </w:rPr>
        <w:t>v</w:t>
      </w:r>
      <w:r w:rsidRPr="00CA22F4">
        <w:rPr>
          <w:color w:val="6D6E71"/>
          <w:lang w:val="nl-NL"/>
        </w:rPr>
        <w:t>ang</w:t>
      </w:r>
      <w:r w:rsidRPr="00CA22F4">
        <w:rPr>
          <w:color w:val="6D6E71"/>
          <w:spacing w:val="-2"/>
          <w:lang w:val="nl-NL"/>
        </w:rPr>
        <w:t xml:space="preserve"> </w:t>
      </w:r>
      <w:r w:rsidRPr="00CA22F4">
        <w:rPr>
          <w:color w:val="6D6E71"/>
          <w:lang w:val="nl-NL"/>
        </w:rPr>
        <w:t>na</w:t>
      </w:r>
      <w:r w:rsidRPr="00CA22F4">
        <w:rPr>
          <w:color w:val="6D6E71"/>
          <w:spacing w:val="-1"/>
          <w:lang w:val="nl-NL"/>
        </w:rPr>
        <w:t xml:space="preserve"> </w:t>
      </w:r>
      <w:r w:rsidRPr="00CA22F4">
        <w:rPr>
          <w:color w:val="6D6E71"/>
          <w:lang w:val="nl-NL"/>
        </w:rPr>
        <w:t>ern</w:t>
      </w:r>
      <w:r w:rsidRPr="00CA22F4">
        <w:rPr>
          <w:color w:val="6D6E71"/>
          <w:spacing w:val="-4"/>
          <w:lang w:val="nl-NL"/>
        </w:rPr>
        <w:t>s</w:t>
      </w:r>
      <w:r w:rsidRPr="00CA22F4">
        <w:rPr>
          <w:color w:val="6D6E71"/>
          <w:lang w:val="nl-NL"/>
        </w:rPr>
        <w:t>ti</w:t>
      </w:r>
      <w:r w:rsidRPr="00CA22F4">
        <w:rPr>
          <w:color w:val="6D6E71"/>
          <w:spacing w:val="-3"/>
          <w:lang w:val="nl-NL"/>
        </w:rPr>
        <w:t>g</w:t>
      </w:r>
      <w:r w:rsidRPr="00CA22F4">
        <w:rPr>
          <w:color w:val="6D6E71"/>
          <w:lang w:val="nl-NL"/>
        </w:rPr>
        <w:t>e</w:t>
      </w:r>
      <w:r w:rsidRPr="00CA22F4">
        <w:rPr>
          <w:color w:val="6D6E71"/>
          <w:spacing w:val="-2"/>
          <w:lang w:val="nl-NL"/>
        </w:rPr>
        <w:t xml:space="preserve"> </w:t>
      </w:r>
      <w:r w:rsidRPr="00CA22F4">
        <w:rPr>
          <w:color w:val="6D6E71"/>
          <w:lang w:val="nl-NL"/>
        </w:rPr>
        <w:t>situ</w:t>
      </w:r>
      <w:r w:rsidRPr="00CA22F4">
        <w:rPr>
          <w:color w:val="6D6E71"/>
          <w:spacing w:val="-3"/>
          <w:lang w:val="nl-NL"/>
        </w:rPr>
        <w:t>a</w:t>
      </w:r>
      <w:r w:rsidRPr="00CA22F4">
        <w:rPr>
          <w:color w:val="6D6E71"/>
          <w:lang w:val="nl-NL"/>
        </w:rPr>
        <w:t>tie</w:t>
      </w:r>
    </w:p>
    <w:p w14:paraId="5A7CC2E1" w14:textId="77777777" w:rsidR="00624579" w:rsidRPr="00CA22F4" w:rsidRDefault="00624579">
      <w:pPr>
        <w:spacing w:before="8" w:line="240" w:lineRule="exact"/>
        <w:rPr>
          <w:sz w:val="24"/>
          <w:szCs w:val="24"/>
          <w:lang w:val="nl-NL"/>
        </w:rPr>
      </w:pPr>
    </w:p>
    <w:p w14:paraId="7F4D07AD" w14:textId="77777777" w:rsidR="00624579" w:rsidRPr="00CA22F4" w:rsidRDefault="00CA22F4">
      <w:pPr>
        <w:pStyle w:val="Kop3"/>
        <w:rPr>
          <w:b w:val="0"/>
          <w:bCs w:val="0"/>
          <w:lang w:val="nl-NL"/>
        </w:rPr>
      </w:pPr>
      <w:r w:rsidRPr="00CA22F4">
        <w:rPr>
          <w:color w:val="4FA6E7"/>
          <w:lang w:val="nl-NL"/>
        </w:rPr>
        <w:t>P</w:t>
      </w:r>
      <w:r w:rsidRPr="00CA22F4">
        <w:rPr>
          <w:color w:val="4FA6E7"/>
          <w:spacing w:val="-3"/>
          <w:lang w:val="nl-NL"/>
        </w:rPr>
        <w:t>r</w:t>
      </w:r>
      <w:r w:rsidRPr="00CA22F4">
        <w:rPr>
          <w:color w:val="4FA6E7"/>
          <w:lang w:val="nl-NL"/>
        </w:rPr>
        <w:t>o</w:t>
      </w:r>
      <w:r w:rsidRPr="00CA22F4">
        <w:rPr>
          <w:color w:val="4FA6E7"/>
          <w:spacing w:val="-3"/>
          <w:lang w:val="nl-NL"/>
        </w:rPr>
        <w:t>t</w:t>
      </w:r>
      <w:r w:rsidRPr="00CA22F4">
        <w:rPr>
          <w:color w:val="4FA6E7"/>
          <w:lang w:val="nl-NL"/>
        </w:rPr>
        <w:t>o</w:t>
      </w:r>
      <w:r w:rsidRPr="00CA22F4">
        <w:rPr>
          <w:color w:val="4FA6E7"/>
          <w:spacing w:val="-2"/>
          <w:lang w:val="nl-NL"/>
        </w:rPr>
        <w:t>c</w:t>
      </w:r>
      <w:r w:rsidRPr="00CA22F4">
        <w:rPr>
          <w:color w:val="4FA6E7"/>
          <w:lang w:val="nl-NL"/>
        </w:rPr>
        <w:t>ol</w:t>
      </w:r>
      <w:r w:rsidRPr="00CA22F4">
        <w:rPr>
          <w:color w:val="4FA6E7"/>
          <w:spacing w:val="-1"/>
          <w:lang w:val="nl-NL"/>
        </w:rPr>
        <w:t xml:space="preserve"> </w:t>
      </w:r>
      <w:r w:rsidRPr="00CA22F4">
        <w:rPr>
          <w:color w:val="4FA6E7"/>
          <w:spacing w:val="-3"/>
          <w:lang w:val="nl-NL"/>
        </w:rPr>
        <w:t>v</w:t>
      </w:r>
      <w:r w:rsidRPr="00CA22F4">
        <w:rPr>
          <w:color w:val="4FA6E7"/>
          <w:lang w:val="nl-NL"/>
        </w:rPr>
        <w:t>oor o</w:t>
      </w:r>
      <w:r w:rsidRPr="00CA22F4">
        <w:rPr>
          <w:color w:val="4FA6E7"/>
          <w:spacing w:val="-2"/>
          <w:lang w:val="nl-NL"/>
        </w:rPr>
        <w:t>p</w:t>
      </w:r>
      <w:r w:rsidRPr="00CA22F4">
        <w:rPr>
          <w:color w:val="4FA6E7"/>
          <w:spacing w:val="-4"/>
          <w:lang w:val="nl-NL"/>
        </w:rPr>
        <w:t>v</w:t>
      </w:r>
      <w:r w:rsidRPr="00CA22F4">
        <w:rPr>
          <w:color w:val="4FA6E7"/>
          <w:lang w:val="nl-NL"/>
        </w:rPr>
        <w:t>ang</w:t>
      </w:r>
      <w:r w:rsidRPr="00CA22F4">
        <w:rPr>
          <w:color w:val="4FA6E7"/>
          <w:spacing w:val="-1"/>
          <w:lang w:val="nl-NL"/>
        </w:rPr>
        <w:t xml:space="preserve"> </w:t>
      </w:r>
      <w:r w:rsidRPr="00CA22F4">
        <w:rPr>
          <w:color w:val="4FA6E7"/>
          <w:lang w:val="nl-NL"/>
        </w:rPr>
        <w:t>leerlin</w:t>
      </w:r>
      <w:r w:rsidRPr="00CA22F4">
        <w:rPr>
          <w:color w:val="4FA6E7"/>
          <w:spacing w:val="-3"/>
          <w:lang w:val="nl-NL"/>
        </w:rPr>
        <w:t>g</w:t>
      </w:r>
      <w:r w:rsidRPr="00CA22F4">
        <w:rPr>
          <w:color w:val="4FA6E7"/>
          <w:lang w:val="nl-NL"/>
        </w:rPr>
        <w:t>en bij</w:t>
      </w:r>
      <w:r w:rsidRPr="00CA22F4">
        <w:rPr>
          <w:color w:val="4FA6E7"/>
          <w:spacing w:val="-1"/>
          <w:lang w:val="nl-NL"/>
        </w:rPr>
        <w:t xml:space="preserve"> </w:t>
      </w:r>
      <w:r w:rsidRPr="00CA22F4">
        <w:rPr>
          <w:color w:val="4FA6E7"/>
          <w:lang w:val="nl-NL"/>
        </w:rPr>
        <w:t>ern</w:t>
      </w:r>
      <w:r w:rsidRPr="00CA22F4">
        <w:rPr>
          <w:color w:val="4FA6E7"/>
          <w:spacing w:val="-3"/>
          <w:lang w:val="nl-NL"/>
        </w:rPr>
        <w:t>s</w:t>
      </w:r>
      <w:r w:rsidRPr="00CA22F4">
        <w:rPr>
          <w:color w:val="4FA6E7"/>
          <w:lang w:val="nl-NL"/>
        </w:rPr>
        <w:t>ti</w:t>
      </w:r>
      <w:r w:rsidRPr="00CA22F4">
        <w:rPr>
          <w:color w:val="4FA6E7"/>
          <w:spacing w:val="-3"/>
          <w:lang w:val="nl-NL"/>
        </w:rPr>
        <w:t>g</w:t>
      </w:r>
      <w:r w:rsidRPr="00CA22F4">
        <w:rPr>
          <w:color w:val="4FA6E7"/>
          <w:lang w:val="nl-NL"/>
        </w:rPr>
        <w:t>e incide</w:t>
      </w:r>
      <w:r w:rsidRPr="00CA22F4">
        <w:rPr>
          <w:color w:val="4FA6E7"/>
          <w:spacing w:val="-3"/>
          <w:lang w:val="nl-NL"/>
        </w:rPr>
        <w:t>n</w:t>
      </w:r>
      <w:r w:rsidRPr="00CA22F4">
        <w:rPr>
          <w:color w:val="4FA6E7"/>
          <w:spacing w:val="-4"/>
          <w:lang w:val="nl-NL"/>
        </w:rPr>
        <w:t>t</w:t>
      </w:r>
      <w:r w:rsidRPr="00CA22F4">
        <w:rPr>
          <w:color w:val="4FA6E7"/>
          <w:lang w:val="nl-NL"/>
        </w:rPr>
        <w:t>en.</w:t>
      </w:r>
    </w:p>
    <w:p w14:paraId="492C852A" w14:textId="77777777" w:rsidR="00624579" w:rsidRPr="00CA22F4" w:rsidRDefault="00CA22F4">
      <w:pPr>
        <w:pStyle w:val="Plattetekst"/>
        <w:spacing w:line="259" w:lineRule="exact"/>
        <w:rPr>
          <w:lang w:val="nl-NL"/>
        </w:rPr>
      </w:pPr>
      <w:r w:rsidRPr="00CA22F4">
        <w:rPr>
          <w:color w:val="6D6E71"/>
          <w:lang w:val="nl-NL"/>
        </w:rPr>
        <w:t>Op</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1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14"/>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spacing w:val="-2"/>
          <w:lang w:val="nl-NL"/>
        </w:rPr>
        <w:t>A</w:t>
      </w:r>
      <w:r w:rsidRPr="00CA22F4">
        <w:rPr>
          <w:color w:val="6D6E71"/>
          <w:lang w:val="nl-NL"/>
        </w:rPr>
        <w:t>GSI</w:t>
      </w:r>
      <w:r w:rsidRPr="00CA22F4">
        <w:rPr>
          <w:color w:val="6D6E71"/>
          <w:spacing w:val="-1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leerling</w:t>
      </w:r>
      <w:r w:rsidRPr="00CA22F4">
        <w:rPr>
          <w:color w:val="6D6E71"/>
          <w:spacing w:val="-14"/>
          <w:lang w:val="nl-NL"/>
        </w:rPr>
        <w:t xml:space="preserve"> </w:t>
      </w:r>
      <w:r w:rsidRPr="00CA22F4">
        <w:rPr>
          <w:color w:val="6D6E71"/>
          <w:lang w:val="nl-NL"/>
        </w:rPr>
        <w:t>als</w:t>
      </w:r>
      <w:r w:rsidRPr="00CA22F4">
        <w:rPr>
          <w:color w:val="6D6E71"/>
          <w:spacing w:val="-14"/>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4"/>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4"/>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4BFD65E9" w14:textId="77777777" w:rsidR="00624579" w:rsidRPr="00CA22F4" w:rsidRDefault="00CA22F4">
      <w:pPr>
        <w:pStyle w:val="Plattetekst"/>
        <w:spacing w:line="264" w:lineRule="exact"/>
        <w:rPr>
          <w:lang w:val="nl-NL"/>
        </w:rPr>
      </w:pPr>
      <w:r w:rsidRPr="00CA22F4">
        <w:rPr>
          <w:color w:val="6D6E71"/>
          <w:lang w:val="nl-NL"/>
        </w:rPr>
        <w:t>onmiddellijk</w:t>
      </w:r>
      <w:r w:rsidRPr="00CA22F4">
        <w:rPr>
          <w:color w:val="6D6E71"/>
          <w:spacing w:val="1"/>
          <w:lang w:val="nl-NL"/>
        </w:rPr>
        <w:t xml:space="preserve"> </w:t>
      </w:r>
      <w:r w:rsidRPr="00CA22F4">
        <w:rPr>
          <w:color w:val="6D6E71"/>
          <w:lang w:val="nl-NL"/>
        </w:rPr>
        <w:t>de arbo-</w:t>
      </w:r>
      <w:r w:rsidRPr="00CA22F4">
        <w:rPr>
          <w:color w:val="6D6E71"/>
          <w:spacing w:val="2"/>
          <w:lang w:val="nl-NL"/>
        </w:rPr>
        <w:t xml:space="preserve"> </w:t>
      </w:r>
      <w:r w:rsidRPr="00CA22F4">
        <w:rPr>
          <w:color w:val="6D6E71"/>
          <w:lang w:val="nl-NL"/>
        </w:rPr>
        <w:t>en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1"/>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meldt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1"/>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een lid</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533B8AB0" w14:textId="77777777" w:rsidR="00624579" w:rsidRPr="00CA22F4" w:rsidRDefault="00CA22F4">
      <w:pPr>
        <w:pStyle w:val="Plattetekst"/>
        <w:spacing w:line="264" w:lineRule="exact"/>
        <w:rPr>
          <w:lang w:val="nl-NL"/>
        </w:rPr>
      </w:pP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lid</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15"/>
          <w:lang w:val="nl-NL"/>
        </w:rPr>
        <w:t xml:space="preserve"> </w:t>
      </w:r>
      <w:r w:rsidRPr="00CA22F4">
        <w:rPr>
          <w:color w:val="6D6E71"/>
          <w:lang w:val="nl-NL"/>
        </w:rPr>
        <w:t>beoo</w:t>
      </w:r>
      <w:r w:rsidRPr="00CA22F4">
        <w:rPr>
          <w:color w:val="6D6E71"/>
          <w:spacing w:val="-3"/>
          <w:lang w:val="nl-NL"/>
        </w:rPr>
        <w:t>r</w:t>
      </w:r>
      <w:r w:rsidRPr="00CA22F4">
        <w:rPr>
          <w:color w:val="6D6E71"/>
          <w:lang w:val="nl-NL"/>
        </w:rPr>
        <w:t>deelt</w:t>
      </w:r>
      <w:r w:rsidRPr="00CA22F4">
        <w:rPr>
          <w:color w:val="6D6E71"/>
          <w:spacing w:val="-13"/>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4"/>
          <w:lang w:val="nl-NL"/>
        </w:rPr>
        <w:t xml:space="preserve"> </w:t>
      </w:r>
      <w:r w:rsidRPr="00CA22F4">
        <w:rPr>
          <w:color w:val="6D6E71"/>
          <w:spacing w:val="-3"/>
          <w:lang w:val="nl-NL"/>
        </w:rPr>
        <w:t>t</w:t>
      </w:r>
      <w:r w:rsidRPr="00CA22F4">
        <w:rPr>
          <w:color w:val="6D6E71"/>
          <w:lang w:val="nl-NL"/>
        </w:rPr>
        <w:t>er</w:t>
      </w:r>
      <w:r w:rsidRPr="00CA22F4">
        <w:rPr>
          <w:color w:val="6D6E71"/>
          <w:spacing w:val="-14"/>
          <w:lang w:val="nl-NL"/>
        </w:rPr>
        <w:t xml:space="preserve"> </w:t>
      </w:r>
      <w:r w:rsidRPr="00CA22F4">
        <w:rPr>
          <w:color w:val="6D6E71"/>
          <w:lang w:val="nl-NL"/>
        </w:rPr>
        <w:t>plek</w:t>
      </w:r>
      <w:r w:rsidRPr="00CA22F4">
        <w:rPr>
          <w:color w:val="6D6E71"/>
          <w:spacing w:val="-8"/>
          <w:lang w:val="nl-NL"/>
        </w:rPr>
        <w:t>k</w:t>
      </w:r>
      <w:r w:rsidRPr="00CA22F4">
        <w:rPr>
          <w:color w:val="6D6E71"/>
          <w:lang w:val="nl-NL"/>
        </w:rPr>
        <w:t>e.</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arbo-</w:t>
      </w:r>
      <w:r w:rsidRPr="00CA22F4">
        <w:rPr>
          <w:color w:val="6D6E71"/>
          <w:spacing w:val="-14"/>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p>
    <w:p w14:paraId="2E44631F" w14:textId="77777777" w:rsidR="00624579" w:rsidRPr="00CA22F4" w:rsidRDefault="00CA22F4">
      <w:pPr>
        <w:pStyle w:val="Plattetekst"/>
        <w:spacing w:line="264" w:lineRule="exact"/>
        <w:rPr>
          <w:lang w:val="nl-NL"/>
        </w:rPr>
      </w:pPr>
      <w:r w:rsidRPr="00CA22F4">
        <w:rPr>
          <w:color w:val="6D6E71"/>
          <w:lang w:val="nl-NL"/>
        </w:rPr>
        <w:t>vult</w:t>
      </w:r>
      <w:r w:rsidRPr="00CA22F4">
        <w:rPr>
          <w:color w:val="6D6E71"/>
          <w:spacing w:val="-1"/>
          <w:lang w:val="nl-NL"/>
        </w:rPr>
        <w:t xml:space="preserve"> </w:t>
      </w:r>
      <w:r w:rsidRPr="00CA22F4">
        <w:rPr>
          <w:color w:val="6D6E71"/>
          <w:lang w:val="nl-NL"/>
        </w:rPr>
        <w:t>(</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
          <w:lang w:val="nl-NL"/>
        </w:rPr>
        <w:t xml:space="preserve"> </w:t>
      </w:r>
      <w:r w:rsidRPr="00CA22F4">
        <w:rPr>
          <w:color w:val="6D6E71"/>
          <w:lang w:val="nl-NL"/>
        </w:rPr>
        <w:t>samen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ormulier</w:t>
      </w:r>
      <w:r w:rsidRPr="00CA22F4">
        <w:rPr>
          <w:color w:val="6D6E71"/>
          <w:spacing w:val="-1"/>
          <w:lang w:val="nl-NL"/>
        </w:rPr>
        <w:t xml:space="preserve"> </w:t>
      </w:r>
      <w:r w:rsidRPr="00CA22F4">
        <w:rPr>
          <w:color w:val="6D6E71"/>
          <w:lang w:val="nl-NL"/>
        </w:rPr>
        <w:t>in.</w:t>
      </w:r>
    </w:p>
    <w:p w14:paraId="109B664B" w14:textId="77777777" w:rsidR="00624579" w:rsidRPr="00CA22F4" w:rsidRDefault="00624579">
      <w:pPr>
        <w:spacing w:before="4" w:line="260" w:lineRule="exact"/>
        <w:rPr>
          <w:sz w:val="26"/>
          <w:szCs w:val="26"/>
          <w:lang w:val="nl-NL"/>
        </w:rPr>
      </w:pPr>
    </w:p>
    <w:p w14:paraId="34B01068" w14:textId="77777777" w:rsidR="00624579" w:rsidRPr="00CA22F4" w:rsidRDefault="00CA22F4">
      <w:pPr>
        <w:pStyle w:val="Kop3"/>
        <w:rPr>
          <w:b w:val="0"/>
          <w:bCs w:val="0"/>
          <w:lang w:val="nl-NL"/>
        </w:rPr>
      </w:pPr>
      <w:r w:rsidRPr="00CA22F4">
        <w:rPr>
          <w:color w:val="4FA6E7"/>
          <w:spacing w:val="-19"/>
          <w:lang w:val="nl-NL"/>
        </w:rPr>
        <w:t>T</w:t>
      </w:r>
      <w:r w:rsidRPr="00CA22F4">
        <w:rPr>
          <w:color w:val="4FA6E7"/>
          <w:lang w:val="nl-NL"/>
        </w:rPr>
        <w:t>a</w:t>
      </w:r>
      <w:r w:rsidRPr="00CA22F4">
        <w:rPr>
          <w:color w:val="4FA6E7"/>
          <w:spacing w:val="-7"/>
          <w:lang w:val="nl-NL"/>
        </w:rPr>
        <w:t>k</w:t>
      </w:r>
      <w:r w:rsidRPr="00CA22F4">
        <w:rPr>
          <w:color w:val="4FA6E7"/>
          <w:lang w:val="nl-NL"/>
        </w:rPr>
        <w:t xml:space="preserve">en en </w:t>
      </w:r>
      <w:r w:rsidRPr="00CA22F4">
        <w:rPr>
          <w:color w:val="4FA6E7"/>
          <w:spacing w:val="-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3"/>
          <w:lang w:val="nl-NL"/>
        </w:rPr>
        <w:t>r</w:t>
      </w:r>
      <w:r w:rsidRPr="00CA22F4">
        <w:rPr>
          <w:color w:val="4FA6E7"/>
          <w:lang w:val="nl-NL"/>
        </w:rPr>
        <w:t>delijkheden</w:t>
      </w:r>
    </w:p>
    <w:p w14:paraId="6172325B" w14:textId="77777777" w:rsidR="00624579" w:rsidRPr="00CA22F4" w:rsidRDefault="00CA22F4">
      <w:pPr>
        <w:pStyle w:val="Plattetekst"/>
        <w:spacing w:line="259" w:lineRule="exact"/>
        <w:rPr>
          <w:lang w:val="nl-NL"/>
        </w:rPr>
      </w:pPr>
      <w:r w:rsidRPr="00CA22F4">
        <w:rPr>
          <w:color w:val="6D6E71"/>
          <w:spacing w:val="-13"/>
          <w:lang w:val="nl-NL"/>
        </w:rPr>
        <w:t>V</w:t>
      </w:r>
      <w:r w:rsidRPr="00CA22F4">
        <w:rPr>
          <w:color w:val="6D6E71"/>
          <w:lang w:val="nl-NL"/>
        </w:rPr>
        <w:t xml:space="preserve">an de leden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 xml:space="preserve">eam mag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d</w:t>
      </w:r>
      <w:r w:rsidRPr="00CA22F4">
        <w:rPr>
          <w:color w:val="6D6E71"/>
          <w:spacing w:val="-2"/>
          <w:lang w:val="nl-NL"/>
        </w:rPr>
        <w:t>a</w:t>
      </w:r>
      <w:r w:rsidRPr="00CA22F4">
        <w:rPr>
          <w:color w:val="6D6E71"/>
          <w:lang w:val="nl-NL"/>
        </w:rPr>
        <w:t>t zij:</w:t>
      </w:r>
    </w:p>
    <w:p w14:paraId="7502BF52"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een lui</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end oor bieden;</w:t>
      </w:r>
    </w:p>
    <w:p w14:paraId="0572AD12"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 xml:space="preserve">advies </w:t>
      </w:r>
      <w:r w:rsidRPr="00CA22F4">
        <w:rPr>
          <w:color w:val="6D6E71"/>
          <w:spacing w:val="-2"/>
          <w:lang w:val="nl-NL"/>
        </w:rPr>
        <w:t>ge</w:t>
      </w:r>
      <w:r w:rsidRPr="00CA22F4">
        <w:rPr>
          <w:color w:val="6D6E71"/>
          <w:spacing w:val="-3"/>
          <w:lang w:val="nl-NL"/>
        </w:rPr>
        <w:t>v</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5"/>
          <w:lang w:val="nl-NL"/>
        </w:rPr>
        <w:t>s</w:t>
      </w:r>
      <w:r w:rsidRPr="00CA22F4">
        <w:rPr>
          <w:color w:val="6D6E71"/>
          <w:lang w:val="nl-NL"/>
        </w:rPr>
        <w:t>ym</w:t>
      </w:r>
      <w:r w:rsidRPr="00CA22F4">
        <w:rPr>
          <w:color w:val="6D6E71"/>
          <w:spacing w:val="-1"/>
          <w:lang w:val="nl-NL"/>
        </w:rPr>
        <w:t>p</w:t>
      </w:r>
      <w:r w:rsidRPr="00CA22F4">
        <w:rPr>
          <w:color w:val="6D6E71"/>
          <w:spacing w:val="-3"/>
          <w:lang w:val="nl-NL"/>
        </w:rPr>
        <w:t>t</w:t>
      </w:r>
      <w:r w:rsidRPr="00CA22F4">
        <w:rPr>
          <w:color w:val="6D6E71"/>
          <w:lang w:val="nl-NL"/>
        </w:rPr>
        <w:t xml:space="preserve">omen die </w:t>
      </w:r>
      <w:r w:rsidRPr="00CA22F4">
        <w:rPr>
          <w:color w:val="6D6E71"/>
          <w:spacing w:val="-3"/>
          <w:lang w:val="nl-NL"/>
        </w:rPr>
        <w:t>k</w:t>
      </w:r>
      <w:r w:rsidRPr="00CA22F4">
        <w:rPr>
          <w:color w:val="6D6E71"/>
          <w:lang w:val="nl-NL"/>
        </w:rPr>
        <w:t>unnen o</w:t>
      </w:r>
      <w:r w:rsidRPr="00CA22F4">
        <w:rPr>
          <w:color w:val="6D6E71"/>
          <w:spacing w:val="-1"/>
          <w:lang w:val="nl-NL"/>
        </w:rPr>
        <w:t>p</w:t>
      </w:r>
      <w:r w:rsidRPr="00CA22F4">
        <w:rPr>
          <w:color w:val="6D6E71"/>
          <w:lang w:val="nl-NL"/>
        </w:rPr>
        <w:t>t</w:t>
      </w:r>
      <w:r w:rsidRPr="00CA22F4">
        <w:rPr>
          <w:color w:val="6D6E71"/>
          <w:spacing w:val="-3"/>
          <w:lang w:val="nl-NL"/>
        </w:rPr>
        <w:t>r</w:t>
      </w:r>
      <w:r w:rsidRPr="00CA22F4">
        <w:rPr>
          <w:color w:val="6D6E71"/>
          <w:lang w:val="nl-NL"/>
        </w:rPr>
        <w:t>eden na een 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p>
    <w:p w14:paraId="1B663DD2"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o</w:t>
      </w:r>
      <w:r w:rsidRPr="00CA22F4">
        <w:rPr>
          <w:color w:val="6D6E71"/>
          <w:spacing w:val="-2"/>
          <w:lang w:val="nl-NL"/>
        </w:rPr>
        <w:t>p</w:t>
      </w:r>
      <w:r w:rsidRPr="00CA22F4">
        <w:rPr>
          <w:color w:val="6D6E71"/>
          <w:spacing w:val="-4"/>
          <w:lang w:val="nl-NL"/>
        </w:rPr>
        <w:t>v</w:t>
      </w:r>
      <w:r w:rsidRPr="00CA22F4">
        <w:rPr>
          <w:color w:val="6D6E71"/>
          <w:lang w:val="nl-NL"/>
        </w:rPr>
        <w:t>angmo</w:t>
      </w:r>
      <w:r w:rsidRPr="00CA22F4">
        <w:rPr>
          <w:color w:val="6D6E71"/>
          <w:spacing w:val="-2"/>
          <w:lang w:val="nl-NL"/>
        </w:rPr>
        <w:t>g</w:t>
      </w:r>
      <w:r w:rsidRPr="00CA22F4">
        <w:rPr>
          <w:color w:val="6D6E71"/>
          <w:lang w:val="nl-NL"/>
        </w:rPr>
        <w:t>elijkheden;</w:t>
      </w:r>
    </w:p>
    <w:p w14:paraId="3C5E5032"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4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43"/>
          <w:lang w:val="nl-NL"/>
        </w:rPr>
        <w:t xml:space="preserve"> </w:t>
      </w:r>
      <w:r w:rsidRPr="00CA22F4">
        <w:rPr>
          <w:color w:val="6D6E71"/>
          <w:lang w:val="nl-NL"/>
        </w:rPr>
        <w:t>g</w:t>
      </w:r>
      <w:r w:rsidRPr="00CA22F4">
        <w:rPr>
          <w:color w:val="6D6E71"/>
          <w:spacing w:val="-4"/>
          <w:lang w:val="nl-NL"/>
        </w:rPr>
        <w:t>r</w:t>
      </w:r>
      <w:r w:rsidRPr="00CA22F4">
        <w:rPr>
          <w:color w:val="6D6E71"/>
          <w:lang w:val="nl-NL"/>
        </w:rPr>
        <w:t>en</w:t>
      </w:r>
      <w:r w:rsidRPr="00CA22F4">
        <w:rPr>
          <w:color w:val="6D6E71"/>
          <w:spacing w:val="-5"/>
          <w:lang w:val="nl-NL"/>
        </w:rPr>
        <w:t>z</w:t>
      </w:r>
      <w:r w:rsidRPr="00CA22F4">
        <w:rPr>
          <w:color w:val="6D6E71"/>
          <w:lang w:val="nl-NL"/>
        </w:rPr>
        <w:t>en</w:t>
      </w:r>
      <w:r w:rsidRPr="00CA22F4">
        <w:rPr>
          <w:color w:val="6D6E71"/>
          <w:spacing w:val="43"/>
          <w:lang w:val="nl-NL"/>
        </w:rPr>
        <w:t xml:space="preserve"> </w:t>
      </w:r>
      <w:r w:rsidRPr="00CA22F4">
        <w:rPr>
          <w:color w:val="6D6E71"/>
          <w:lang w:val="nl-NL"/>
        </w:rPr>
        <w:t>aan</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4"/>
          <w:lang w:val="nl-NL"/>
        </w:rPr>
        <w:t xml:space="preserve"> </w:t>
      </w:r>
      <w:r w:rsidRPr="00CA22F4">
        <w:rPr>
          <w:color w:val="6D6E71"/>
          <w:spacing w:val="-3"/>
          <w:lang w:val="nl-NL"/>
        </w:rPr>
        <w:t>wa</w:t>
      </w:r>
      <w:r w:rsidRPr="00CA22F4">
        <w:rPr>
          <w:color w:val="6D6E71"/>
          <w:lang w:val="nl-NL"/>
        </w:rPr>
        <w:t>t</w:t>
      </w:r>
      <w:r w:rsidRPr="00CA22F4">
        <w:rPr>
          <w:color w:val="6D6E71"/>
          <w:spacing w:val="4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43"/>
          <w:lang w:val="nl-NL"/>
        </w:rPr>
        <w:t xml:space="preserve"> </w:t>
      </w:r>
      <w:r w:rsidRPr="00CA22F4">
        <w:rPr>
          <w:color w:val="6D6E71"/>
          <w:lang w:val="nl-NL"/>
        </w:rPr>
        <w:t>de</w:t>
      </w:r>
      <w:r w:rsidRPr="00CA22F4">
        <w:rPr>
          <w:color w:val="6D6E71"/>
          <w:spacing w:val="44"/>
          <w:lang w:val="nl-NL"/>
        </w:rPr>
        <w:t xml:space="preserve"> </w:t>
      </w:r>
      <w:r w:rsidRPr="00CA22F4">
        <w:rPr>
          <w:color w:val="6D6E71"/>
          <w:lang w:val="nl-NL"/>
        </w:rPr>
        <w:t>mo</w:t>
      </w:r>
      <w:r w:rsidRPr="00CA22F4">
        <w:rPr>
          <w:color w:val="6D6E71"/>
          <w:spacing w:val="-2"/>
          <w:lang w:val="nl-NL"/>
        </w:rPr>
        <w:t>g</w:t>
      </w:r>
      <w:r w:rsidRPr="00CA22F4">
        <w:rPr>
          <w:color w:val="6D6E71"/>
          <w:lang w:val="nl-NL"/>
        </w:rPr>
        <w:t>elijkheden</w:t>
      </w:r>
      <w:r w:rsidRPr="00CA22F4">
        <w:rPr>
          <w:color w:val="6D6E71"/>
          <w:spacing w:val="43"/>
          <w:lang w:val="nl-NL"/>
        </w:rPr>
        <w:t xml:space="preserve"> </w:t>
      </w:r>
      <w:r w:rsidRPr="00CA22F4">
        <w:rPr>
          <w:color w:val="6D6E71"/>
          <w:spacing w:val="-3"/>
          <w:lang w:val="nl-NL"/>
        </w:rPr>
        <w:t>v</w:t>
      </w:r>
      <w:r w:rsidRPr="00CA22F4">
        <w:rPr>
          <w:color w:val="6D6E71"/>
          <w:lang w:val="nl-NL"/>
        </w:rPr>
        <w:t>oor</w:t>
      </w:r>
      <w:r w:rsidRPr="00CA22F4">
        <w:rPr>
          <w:color w:val="6D6E71"/>
          <w:spacing w:val="43"/>
          <w:lang w:val="nl-NL"/>
        </w:rPr>
        <w:t xml:space="preserve"> </w:t>
      </w:r>
      <w:r w:rsidRPr="00CA22F4">
        <w:rPr>
          <w:color w:val="6D6E71"/>
          <w:lang w:val="nl-NL"/>
        </w:rPr>
        <w:t>hul</w:t>
      </w:r>
      <w:r w:rsidRPr="00CA22F4">
        <w:rPr>
          <w:color w:val="6D6E71"/>
          <w:spacing w:val="-1"/>
          <w:lang w:val="nl-NL"/>
        </w:rPr>
        <w:t>p</w:t>
      </w:r>
      <w:r w:rsidRPr="00CA22F4">
        <w:rPr>
          <w:color w:val="6D6E71"/>
          <w:spacing w:val="-3"/>
          <w:lang w:val="nl-NL"/>
        </w:rPr>
        <w:t>v</w:t>
      </w:r>
      <w:r w:rsidRPr="00CA22F4">
        <w:rPr>
          <w:color w:val="6D6E71"/>
          <w:lang w:val="nl-NL"/>
        </w:rPr>
        <w:t>erlening</w:t>
      </w:r>
      <w:r w:rsidRPr="00CA22F4">
        <w:rPr>
          <w:color w:val="6D6E71"/>
          <w:spacing w:val="43"/>
          <w:lang w:val="nl-NL"/>
        </w:rPr>
        <w:t xml:space="preserve"> </w:t>
      </w:r>
      <w:r w:rsidRPr="00CA22F4">
        <w:rPr>
          <w:color w:val="6D6E71"/>
          <w:lang w:val="nl-NL"/>
        </w:rPr>
        <w:t>en</w:t>
      </w:r>
      <w:r w:rsidRPr="00CA22F4">
        <w:rPr>
          <w:color w:val="6D6E71"/>
          <w:spacing w:val="44"/>
          <w:lang w:val="nl-NL"/>
        </w:rPr>
        <w:t xml:space="preserve"> </w:t>
      </w:r>
      <w:r w:rsidRPr="00CA22F4">
        <w:rPr>
          <w:color w:val="6D6E71"/>
          <w:lang w:val="nl-NL"/>
        </w:rPr>
        <w:t>mee</w:t>
      </w:r>
      <w:r w:rsidRPr="00CA22F4">
        <w:rPr>
          <w:color w:val="6D6E71"/>
          <w:spacing w:val="43"/>
          <w:lang w:val="nl-NL"/>
        </w:rPr>
        <w:t xml:space="preserve"> </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43"/>
          <w:lang w:val="nl-NL"/>
        </w:rPr>
        <w:t xml:space="preserve"> </w:t>
      </w:r>
      <w:r w:rsidRPr="00CA22F4">
        <w:rPr>
          <w:color w:val="6D6E71"/>
          <w:lang w:val="nl-NL"/>
        </w:rPr>
        <w:t>naar</w:t>
      </w:r>
    </w:p>
    <w:p w14:paraId="09375CC4" w14:textId="77777777" w:rsidR="00624579" w:rsidRPr="00CA22F4" w:rsidRDefault="00CA22F4">
      <w:pPr>
        <w:pStyle w:val="Plattetekst"/>
        <w:spacing w:line="264" w:lineRule="exact"/>
        <w:ind w:left="1493"/>
        <w:rPr>
          <w:lang w:val="nl-NL"/>
        </w:rPr>
      </w:pPr>
      <w:r w:rsidRPr="00CA22F4">
        <w:rPr>
          <w:color w:val="6D6E71"/>
          <w:lang w:val="nl-NL"/>
        </w:rPr>
        <w:t>oplossin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
          <w:lang w:val="nl-NL"/>
        </w:rPr>
        <w:t xml:space="preserve"> </w:t>
      </w:r>
      <w:r w:rsidRPr="00CA22F4">
        <w:rPr>
          <w:color w:val="6D6E71"/>
          <w:lang w:val="nl-NL"/>
        </w:rPr>
        <w:t>doo</w:t>
      </w:r>
      <w:r w:rsidRPr="00CA22F4">
        <w:rPr>
          <w:color w:val="6D6E71"/>
          <w:spacing w:val="2"/>
          <w:lang w:val="nl-NL"/>
        </w:rPr>
        <w:t>r</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
          <w:lang w:val="nl-NL"/>
        </w:rPr>
        <w:t xml:space="preserve"> </w:t>
      </w:r>
      <w:r w:rsidRPr="00CA22F4">
        <w:rPr>
          <w:color w:val="6D6E71"/>
          <w:lang w:val="nl-NL"/>
        </w:rPr>
        <w:t>naar</w:t>
      </w:r>
      <w:r w:rsidRPr="00CA22F4">
        <w:rPr>
          <w:color w:val="6D6E71"/>
          <w:spacing w:val="-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6"/>
          <w:lang w:val="nl-NL"/>
        </w:rPr>
        <w:t>f</w:t>
      </w:r>
      <w:r w:rsidRPr="00CA22F4">
        <w:rPr>
          <w:color w:val="6D6E71"/>
          <w:lang w:val="nl-NL"/>
        </w:rPr>
        <w:t>essionele</w:t>
      </w:r>
      <w:r w:rsidRPr="00CA22F4">
        <w:rPr>
          <w:color w:val="6D6E71"/>
          <w:spacing w:val="-1"/>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ties);</w:t>
      </w:r>
    </w:p>
    <w:p w14:paraId="2BEE9370"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aan</w:t>
      </w:r>
      <w:r w:rsidRPr="00CA22F4">
        <w:rPr>
          <w:color w:val="6D6E71"/>
          <w:spacing w:val="-1"/>
          <w:lang w:val="nl-NL"/>
        </w:rPr>
        <w:t xml:space="preserve"> </w:t>
      </w:r>
      <w:r w:rsidRPr="00CA22F4">
        <w:rPr>
          <w:color w:val="6D6E71"/>
          <w:lang w:val="nl-NL"/>
        </w:rPr>
        <w:t>leerling en oude</w:t>
      </w:r>
      <w:r w:rsidRPr="00CA22F4">
        <w:rPr>
          <w:color w:val="6D6E71"/>
          <w:spacing w:val="-4"/>
          <w:lang w:val="nl-NL"/>
        </w:rPr>
        <w:t>r</w:t>
      </w:r>
      <w:r w:rsidRPr="00CA22F4">
        <w:rPr>
          <w:color w:val="6D6E71"/>
          <w:lang w:val="nl-NL"/>
        </w:rPr>
        <w:t>s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 m.b</w:t>
      </w:r>
      <w:r w:rsidRPr="00CA22F4">
        <w:rPr>
          <w:color w:val="6D6E71"/>
          <w:spacing w:val="-5"/>
          <w:lang w:val="nl-NL"/>
        </w:rPr>
        <w:t>.</w:t>
      </w:r>
      <w:r w:rsidRPr="00CA22F4">
        <w:rPr>
          <w:color w:val="6D6E71"/>
          <w:lang w:val="nl-NL"/>
        </w:rPr>
        <w:t>t. h</w:t>
      </w:r>
      <w:r w:rsidRPr="00CA22F4">
        <w:rPr>
          <w:color w:val="6D6E71"/>
          <w:spacing w:val="-2"/>
          <w:lang w:val="nl-NL"/>
        </w:rPr>
        <w:t>e</w:t>
      </w:r>
      <w:r w:rsidRPr="00CA22F4">
        <w:rPr>
          <w:color w:val="6D6E71"/>
          <w:lang w:val="nl-NL"/>
        </w:rPr>
        <w:t>t om</w:t>
      </w:r>
      <w:r w:rsidRPr="00CA22F4">
        <w:rPr>
          <w:color w:val="6D6E71"/>
          <w:spacing w:val="-5"/>
          <w:lang w:val="nl-NL"/>
        </w:rPr>
        <w:t>g</w:t>
      </w:r>
      <w:r w:rsidRPr="00CA22F4">
        <w:rPr>
          <w:color w:val="6D6E71"/>
          <w:lang w:val="nl-NL"/>
        </w:rPr>
        <w:t>aan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enissen;</w:t>
      </w:r>
    </w:p>
    <w:p w14:paraId="7A9AE70E"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elijk</w:t>
      </w:r>
      <w:r w:rsidRPr="00CA22F4">
        <w:rPr>
          <w:color w:val="6D6E71"/>
          <w:spacing w:val="-1"/>
          <w:lang w:val="nl-NL"/>
        </w:rPr>
        <w:t xml:space="preserve"> </w:t>
      </w:r>
      <w:r w:rsidRPr="00CA22F4">
        <w:rPr>
          <w:color w:val="6D6E71"/>
          <w:lang w:val="nl-NL"/>
        </w:rPr>
        <w:t>om</w:t>
      </w:r>
      <w:r w:rsidRPr="00CA22F4">
        <w:rPr>
          <w:color w:val="6D6E71"/>
          <w:spacing w:val="-5"/>
          <w:lang w:val="nl-NL"/>
        </w:rPr>
        <w:t>g</w:t>
      </w:r>
      <w:r w:rsidRPr="00CA22F4">
        <w:rPr>
          <w:color w:val="6D6E71"/>
          <w:lang w:val="nl-NL"/>
        </w:rPr>
        <w:t>aan m</w:t>
      </w:r>
      <w:r w:rsidRPr="00CA22F4">
        <w:rPr>
          <w:color w:val="6D6E71"/>
          <w:spacing w:val="-2"/>
          <w:lang w:val="nl-NL"/>
        </w:rPr>
        <w:t>e</w:t>
      </w:r>
      <w:r w:rsidRPr="00CA22F4">
        <w:rPr>
          <w:color w:val="6D6E71"/>
          <w:lang w:val="nl-NL"/>
        </w:rPr>
        <w:t>t de</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 die zij</w:t>
      </w:r>
      <w:r w:rsidRPr="00CA22F4">
        <w:rPr>
          <w:color w:val="6D6E71"/>
          <w:spacing w:val="-1"/>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p>
    <w:p w14:paraId="239F0D35" w14:textId="77777777" w:rsidR="00624579" w:rsidRPr="00CA22F4" w:rsidRDefault="00624579">
      <w:pPr>
        <w:spacing w:before="4" w:line="260" w:lineRule="exact"/>
        <w:rPr>
          <w:sz w:val="26"/>
          <w:szCs w:val="26"/>
          <w:lang w:val="nl-NL"/>
        </w:rPr>
      </w:pPr>
    </w:p>
    <w:p w14:paraId="27CA6D51" w14:textId="77777777" w:rsidR="00624579" w:rsidRPr="00CA22F4" w:rsidRDefault="00CA22F4">
      <w:pPr>
        <w:pStyle w:val="Kop3"/>
        <w:rPr>
          <w:b w:val="0"/>
          <w:bCs w:val="0"/>
          <w:lang w:val="nl-NL"/>
        </w:rPr>
      </w:pPr>
      <w:r w:rsidRPr="00CA22F4">
        <w:rPr>
          <w:color w:val="4FA6E7"/>
          <w:spacing w:val="-19"/>
          <w:lang w:val="nl-NL"/>
        </w:rPr>
        <w:t>T</w:t>
      </w:r>
      <w:r w:rsidRPr="00CA22F4">
        <w:rPr>
          <w:color w:val="4FA6E7"/>
          <w:lang w:val="nl-NL"/>
        </w:rPr>
        <w:t>a</w:t>
      </w:r>
      <w:r w:rsidRPr="00CA22F4">
        <w:rPr>
          <w:color w:val="4FA6E7"/>
          <w:spacing w:val="-7"/>
          <w:lang w:val="nl-NL"/>
        </w:rPr>
        <w:t>k</w:t>
      </w:r>
      <w:r w:rsidRPr="00CA22F4">
        <w:rPr>
          <w:color w:val="4FA6E7"/>
          <w:lang w:val="nl-NL"/>
        </w:rPr>
        <w:t xml:space="preserve">en en </w:t>
      </w:r>
      <w:r w:rsidRPr="00CA22F4">
        <w:rPr>
          <w:color w:val="4FA6E7"/>
          <w:spacing w:val="-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3"/>
          <w:lang w:val="nl-NL"/>
        </w:rPr>
        <w:t>w</w:t>
      </w:r>
      <w:r w:rsidRPr="00CA22F4">
        <w:rPr>
          <w:color w:val="4FA6E7"/>
          <w:lang w:val="nl-NL"/>
        </w:rPr>
        <w:t>oo</w:t>
      </w:r>
      <w:r w:rsidRPr="00CA22F4">
        <w:rPr>
          <w:color w:val="4FA6E7"/>
          <w:spacing w:val="-3"/>
          <w:lang w:val="nl-NL"/>
        </w:rPr>
        <w:t>r</w:t>
      </w:r>
      <w:r w:rsidRPr="00CA22F4">
        <w:rPr>
          <w:color w:val="4FA6E7"/>
          <w:lang w:val="nl-NL"/>
        </w:rPr>
        <w:t>delijkheden na een schok</w:t>
      </w:r>
      <w:r w:rsidRPr="00CA22F4">
        <w:rPr>
          <w:color w:val="4FA6E7"/>
          <w:spacing w:val="-7"/>
          <w:lang w:val="nl-NL"/>
        </w:rPr>
        <w:t>k</w:t>
      </w:r>
      <w:r w:rsidRPr="00CA22F4">
        <w:rPr>
          <w:color w:val="4FA6E7"/>
          <w:lang w:val="nl-NL"/>
        </w:rPr>
        <w:t xml:space="preserve">ende </w:t>
      </w:r>
      <w:r w:rsidRPr="00CA22F4">
        <w:rPr>
          <w:color w:val="4FA6E7"/>
          <w:spacing w:val="-3"/>
          <w:lang w:val="nl-NL"/>
        </w:rPr>
        <w:t>g</w:t>
      </w:r>
      <w:r w:rsidRPr="00CA22F4">
        <w:rPr>
          <w:color w:val="4FA6E7"/>
          <w:lang w:val="nl-NL"/>
        </w:rPr>
        <w:t>ebeur</w:t>
      </w:r>
      <w:r w:rsidRPr="00CA22F4">
        <w:rPr>
          <w:color w:val="4FA6E7"/>
          <w:spacing w:val="-3"/>
          <w:lang w:val="nl-NL"/>
        </w:rPr>
        <w:t>t</w:t>
      </w:r>
      <w:r w:rsidRPr="00CA22F4">
        <w:rPr>
          <w:color w:val="4FA6E7"/>
          <w:lang w:val="nl-NL"/>
        </w:rPr>
        <w:t>enis</w:t>
      </w:r>
    </w:p>
    <w:p w14:paraId="1BD085B5" w14:textId="77777777" w:rsidR="00624579" w:rsidRPr="00CA22F4" w:rsidRDefault="00CA22F4" w:rsidP="00CD3340">
      <w:pPr>
        <w:pStyle w:val="Plattetekst"/>
        <w:numPr>
          <w:ilvl w:val="0"/>
          <w:numId w:val="23"/>
        </w:numPr>
        <w:tabs>
          <w:tab w:val="left" w:pos="1493"/>
        </w:tabs>
        <w:spacing w:line="259"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bij</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incide</w:t>
      </w:r>
      <w:r w:rsidRPr="00CA22F4">
        <w:rPr>
          <w:color w:val="6D6E71"/>
          <w:spacing w:val="-3"/>
          <w:lang w:val="nl-NL"/>
        </w:rPr>
        <w:t>n</w:t>
      </w:r>
      <w:r w:rsidRPr="00CA22F4">
        <w:rPr>
          <w:color w:val="6D6E71"/>
          <w:lang w:val="nl-NL"/>
        </w:rPr>
        <w:t>t</w:t>
      </w:r>
      <w:r w:rsidRPr="00CA22F4">
        <w:rPr>
          <w:color w:val="6D6E71"/>
          <w:spacing w:val="-10"/>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9"/>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10"/>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arbo-</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0"/>
          <w:lang w:val="nl-NL"/>
        </w:rPr>
        <w:t xml:space="preserve"> </w:t>
      </w:r>
      <w:r w:rsidRPr="00CA22F4">
        <w:rPr>
          <w:color w:val="6D6E71"/>
          <w:lang w:val="nl-NL"/>
        </w:rPr>
        <w:t>zijn</w:t>
      </w:r>
      <w:r w:rsidRPr="00CA22F4">
        <w:rPr>
          <w:color w:val="6D6E71"/>
          <w:spacing w:val="-8"/>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9"/>
          <w:lang w:val="nl-NL"/>
        </w:rPr>
        <w:t xml:space="preserve"> </w:t>
      </w:r>
      <w:r w:rsidRPr="00CA22F4">
        <w:rPr>
          <w:color w:val="6D6E71"/>
          <w:spacing w:val="-3"/>
          <w:lang w:val="nl-NL"/>
        </w:rPr>
        <w:t>v</w:t>
      </w:r>
      <w:r w:rsidRPr="00CA22F4">
        <w:rPr>
          <w:color w:val="6D6E71"/>
          <w:lang w:val="nl-NL"/>
        </w:rPr>
        <w:t>oor</w:t>
      </w:r>
    </w:p>
    <w:p w14:paraId="29A63CF5" w14:textId="77777777" w:rsidR="00624579" w:rsidRPr="00CA22F4" w:rsidRDefault="00CA22F4">
      <w:pPr>
        <w:pStyle w:val="Plattetekst"/>
        <w:spacing w:line="264" w:lineRule="exact"/>
        <w:ind w:left="1493"/>
        <w:rPr>
          <w:lang w:val="nl-NL"/>
        </w:rPr>
      </w:pPr>
      <w:r w:rsidRPr="00CA22F4">
        <w:rPr>
          <w:color w:val="6D6E71"/>
          <w:lang w:val="nl-NL"/>
        </w:rPr>
        <w:t xml:space="preserve">een </w:t>
      </w:r>
      <w:r w:rsidRPr="00CA22F4">
        <w:rPr>
          <w:color w:val="6D6E71"/>
          <w:spacing w:val="-2"/>
          <w:lang w:val="nl-NL"/>
        </w:rPr>
        <w:t>g</w:t>
      </w:r>
      <w:r w:rsidRPr="00CA22F4">
        <w:rPr>
          <w:color w:val="6D6E71"/>
          <w:lang w:val="nl-NL"/>
        </w:rPr>
        <w:t>oede ee</w:t>
      </w:r>
      <w:r w:rsidRPr="00CA22F4">
        <w:rPr>
          <w:color w:val="6D6E71"/>
          <w:spacing w:val="-5"/>
          <w:lang w:val="nl-NL"/>
        </w:rPr>
        <w:t>r</w:t>
      </w:r>
      <w:r w:rsidRPr="00CA22F4">
        <w:rPr>
          <w:color w:val="6D6E71"/>
          <w:spacing w:val="-3"/>
          <w:lang w:val="nl-NL"/>
        </w:rPr>
        <w:t>st</w:t>
      </w:r>
      <w:r w:rsidRPr="00CA22F4">
        <w:rPr>
          <w:color w:val="6D6E71"/>
          <w:lang w:val="nl-NL"/>
        </w:rPr>
        <w:t>e o</w:t>
      </w:r>
      <w:r w:rsidRPr="00CA22F4">
        <w:rPr>
          <w:color w:val="6D6E71"/>
          <w:spacing w:val="-1"/>
          <w:lang w:val="nl-NL"/>
        </w:rPr>
        <w:t>p</w:t>
      </w:r>
      <w:r w:rsidRPr="00CA22F4">
        <w:rPr>
          <w:color w:val="6D6E71"/>
          <w:spacing w:val="-4"/>
          <w:lang w:val="nl-NL"/>
        </w:rPr>
        <w:t>v</w:t>
      </w:r>
      <w:r w:rsidRPr="00CA22F4">
        <w:rPr>
          <w:color w:val="6D6E71"/>
          <w:lang w:val="nl-NL"/>
        </w:rPr>
        <w:t>ang;</w:t>
      </w:r>
    </w:p>
    <w:p w14:paraId="697D526D"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27"/>
          <w:lang w:val="nl-NL"/>
        </w:rPr>
        <w:t xml:space="preserve"> </w:t>
      </w:r>
      <w:r w:rsidRPr="00CA22F4">
        <w:rPr>
          <w:color w:val="6D6E71"/>
          <w:lang w:val="nl-NL"/>
        </w:rPr>
        <w:t>arbo-</w:t>
      </w:r>
      <w:r w:rsidRPr="00CA22F4">
        <w:rPr>
          <w:color w:val="6D6E71"/>
          <w:spacing w:val="-27"/>
          <w:lang w:val="nl-NL"/>
        </w:rPr>
        <w:t xml:space="preserve"> </w:t>
      </w:r>
      <w:r w:rsidRPr="00CA22F4">
        <w:rPr>
          <w:color w:val="6D6E71"/>
          <w:lang w:val="nl-NL"/>
        </w:rPr>
        <w:t>en</w:t>
      </w:r>
      <w:r w:rsidRPr="00CA22F4">
        <w:rPr>
          <w:color w:val="6D6E71"/>
          <w:spacing w:val="-26"/>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7"/>
          <w:lang w:val="nl-NL"/>
        </w:rPr>
        <w:t xml:space="preserve"> </w:t>
      </w:r>
      <w:r w:rsidRPr="00CA22F4">
        <w:rPr>
          <w:color w:val="6D6E71"/>
          <w:lang w:val="nl-NL"/>
        </w:rPr>
        <w:t>is</w:t>
      </w:r>
      <w:r w:rsidRPr="00CA22F4">
        <w:rPr>
          <w:color w:val="6D6E71"/>
          <w:spacing w:val="-27"/>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26"/>
          <w:lang w:val="nl-NL"/>
        </w:rPr>
        <w:t xml:space="preserve"> </w:t>
      </w:r>
      <w:r w:rsidRPr="00CA22F4">
        <w:rPr>
          <w:color w:val="6D6E71"/>
          <w:spacing w:val="-3"/>
          <w:lang w:val="nl-NL"/>
        </w:rPr>
        <w:t>v</w:t>
      </w:r>
      <w:r w:rsidRPr="00CA22F4">
        <w:rPr>
          <w:color w:val="6D6E71"/>
          <w:lang w:val="nl-NL"/>
        </w:rPr>
        <w:t>oor</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7"/>
          <w:lang w:val="nl-NL"/>
        </w:rPr>
        <w:t xml:space="preserve"> </w:t>
      </w:r>
      <w:r w:rsidRPr="00CA22F4">
        <w:rPr>
          <w:color w:val="6D6E71"/>
          <w:lang w:val="nl-NL"/>
        </w:rPr>
        <w:t>i</w:t>
      </w:r>
      <w:r w:rsidRPr="00CA22F4">
        <w:rPr>
          <w:color w:val="6D6E71"/>
          <w:spacing w:val="-4"/>
          <w:lang w:val="nl-NL"/>
        </w:rPr>
        <w:t>n</w:t>
      </w:r>
      <w:r w:rsidRPr="00CA22F4">
        <w:rPr>
          <w:color w:val="6D6E71"/>
          <w:lang w:val="nl-NL"/>
        </w:rPr>
        <w:t>vullen</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2"/>
          <w:lang w:val="nl-NL"/>
        </w:rPr>
        <w:t>n</w:t>
      </w:r>
      <w:r w:rsidRPr="00CA22F4">
        <w:rPr>
          <w:color w:val="6D6E71"/>
          <w:spacing w:val="-5"/>
          <w:lang w:val="nl-NL"/>
        </w:rPr>
        <w:t>f</w:t>
      </w:r>
      <w:r w:rsidRPr="00CA22F4">
        <w:rPr>
          <w:color w:val="6D6E71"/>
          <w:lang w:val="nl-NL"/>
        </w:rPr>
        <w:t>ormulier</w:t>
      </w:r>
    </w:p>
    <w:p w14:paraId="07D00E1F" w14:textId="77777777" w:rsidR="00624579" w:rsidRPr="00CA22F4" w:rsidRDefault="00CA22F4">
      <w:pPr>
        <w:pStyle w:val="Plattetekst"/>
        <w:spacing w:line="264" w:lineRule="exact"/>
        <w:ind w:left="1493"/>
        <w:rPr>
          <w:lang w:val="nl-NL"/>
        </w:rPr>
      </w:pPr>
      <w:r w:rsidRPr="00CA22F4">
        <w:rPr>
          <w:color w:val="6D6E71"/>
          <w:lang w:val="nl-NL"/>
        </w:rPr>
        <w:t>en</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3"/>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3"/>
          <w:lang w:val="nl-NL"/>
        </w:rPr>
        <w:t>v</w:t>
      </w:r>
      <w:r w:rsidRPr="00CA22F4">
        <w:rPr>
          <w:color w:val="6D6E71"/>
          <w:lang w:val="nl-NL"/>
        </w:rPr>
        <w:t>oorlic</w:t>
      </w:r>
      <w:r w:rsidRPr="00CA22F4">
        <w:rPr>
          <w:color w:val="6D6E71"/>
          <w:spacing w:val="-2"/>
          <w:lang w:val="nl-NL"/>
        </w:rPr>
        <w:t>h</w:t>
      </w:r>
      <w:r w:rsidRPr="00CA22F4">
        <w:rPr>
          <w:color w:val="6D6E71"/>
          <w:lang w:val="nl-NL"/>
        </w:rPr>
        <w:t>ting</w:t>
      </w:r>
      <w:r w:rsidRPr="00CA22F4">
        <w:rPr>
          <w:color w:val="6D6E71"/>
          <w:spacing w:val="9"/>
          <w:lang w:val="nl-NL"/>
        </w:rPr>
        <w:t xml:space="preserve"> </w:t>
      </w:r>
      <w:r w:rsidRPr="00CA22F4">
        <w:rPr>
          <w:color w:val="6D6E71"/>
          <w:lang w:val="nl-NL"/>
        </w:rPr>
        <w:t>binnen</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9"/>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4"/>
          <w:lang w:val="nl-NL"/>
        </w:rPr>
        <w:t>e</w:t>
      </w:r>
      <w:r w:rsidRPr="00CA22F4">
        <w:rPr>
          <w:color w:val="6D6E71"/>
          <w:lang w:val="nl-NL"/>
        </w:rPr>
        <w:t>x</w:t>
      </w:r>
      <w:r w:rsidRPr="00CA22F4">
        <w:rPr>
          <w:color w:val="6D6E71"/>
          <w:spacing w:val="-3"/>
          <w:lang w:val="nl-NL"/>
        </w:rPr>
        <w:t>t</w:t>
      </w:r>
      <w:r w:rsidRPr="00CA22F4">
        <w:rPr>
          <w:color w:val="6D6E71"/>
          <w:lang w:val="nl-NL"/>
        </w:rPr>
        <w:t>erne</w:t>
      </w:r>
    </w:p>
    <w:p w14:paraId="53BA6BAA" w14:textId="77777777" w:rsidR="00624579" w:rsidRPr="00CA22F4" w:rsidRDefault="00CA22F4">
      <w:pPr>
        <w:pStyle w:val="Plattetekst"/>
        <w:spacing w:line="264" w:lineRule="exact"/>
        <w:ind w:left="1493"/>
        <w:rPr>
          <w:lang w:val="nl-NL"/>
        </w:rPr>
      </w:pP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ties</w:t>
      </w:r>
      <w:r w:rsidRPr="00CA22F4">
        <w:rPr>
          <w:color w:val="6D6E71"/>
          <w:spacing w:val="-4"/>
          <w:lang w:val="nl-NL"/>
        </w:rPr>
        <w:t xml:space="preserve"> </w:t>
      </w:r>
      <w:r w:rsidRPr="00CA22F4">
        <w:rPr>
          <w:color w:val="6D6E71"/>
          <w:lang w:val="nl-NL"/>
        </w:rPr>
        <w:t>als</w:t>
      </w:r>
      <w:r w:rsidRPr="00CA22F4">
        <w:rPr>
          <w:color w:val="6D6E71"/>
          <w:spacing w:val="-3"/>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erhulp,</w:t>
      </w:r>
      <w:r w:rsidRPr="00CA22F4">
        <w:rPr>
          <w:color w:val="6D6E71"/>
          <w:spacing w:val="-3"/>
          <w:lang w:val="nl-NL"/>
        </w:rPr>
        <w:t xml:space="preserve"> </w:t>
      </w:r>
      <w:r w:rsidRPr="00CA22F4">
        <w:rPr>
          <w:color w:val="6D6E71"/>
          <w:lang w:val="nl-NL"/>
        </w:rPr>
        <w:t>e.d.;</w:t>
      </w:r>
    </w:p>
    <w:p w14:paraId="31C13FA3"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2"/>
          <w:lang w:val="nl-NL"/>
        </w:rPr>
        <w:t xml:space="preserve"> </w:t>
      </w:r>
      <w:r w:rsidRPr="00CA22F4">
        <w:rPr>
          <w:color w:val="6D6E71"/>
          <w:lang w:val="nl-NL"/>
        </w:rPr>
        <w:t>arbo-</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v</w:t>
      </w:r>
      <w:r w:rsidRPr="00CA22F4">
        <w:rPr>
          <w:color w:val="6D6E71"/>
          <w:lang w:val="nl-NL"/>
        </w:rPr>
        <w:t>oort</w:t>
      </w:r>
      <w:r w:rsidRPr="00CA22F4">
        <w:rPr>
          <w:color w:val="6D6E71"/>
          <w:spacing w:val="-5"/>
          <w:lang w:val="nl-NL"/>
        </w:rPr>
        <w:t>g</w:t>
      </w:r>
      <w:r w:rsidRPr="00CA22F4">
        <w:rPr>
          <w:color w:val="6D6E71"/>
          <w:lang w:val="nl-NL"/>
        </w:rPr>
        <w:t>ang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hul</w:t>
      </w:r>
      <w:r w:rsidRPr="00CA22F4">
        <w:rPr>
          <w:color w:val="6D6E71"/>
          <w:spacing w:val="-1"/>
          <w:lang w:val="nl-NL"/>
        </w:rPr>
        <w:t>p</w:t>
      </w:r>
      <w:r w:rsidRPr="00CA22F4">
        <w:rPr>
          <w:color w:val="6D6E71"/>
          <w:spacing w:val="-3"/>
          <w:lang w:val="nl-NL"/>
        </w:rPr>
        <w:t>v</w:t>
      </w:r>
      <w:r w:rsidRPr="00CA22F4">
        <w:rPr>
          <w:color w:val="6D6E71"/>
          <w:lang w:val="nl-NL"/>
        </w:rPr>
        <w:t>erlening</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5DB312C0"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23"/>
          <w:lang w:val="nl-NL"/>
        </w:rPr>
        <w:t xml:space="preserve"> </w:t>
      </w:r>
      <w:r w:rsidRPr="00CA22F4">
        <w:rPr>
          <w:color w:val="6D6E71"/>
          <w:lang w:val="nl-NL"/>
        </w:rPr>
        <w:t>arbo-</w:t>
      </w:r>
      <w:r w:rsidRPr="00CA22F4">
        <w:rPr>
          <w:color w:val="6D6E71"/>
          <w:spacing w:val="24"/>
          <w:lang w:val="nl-NL"/>
        </w:rPr>
        <w:t xml:space="preserve"> </w:t>
      </w:r>
      <w:r w:rsidRPr="00CA22F4">
        <w:rPr>
          <w:color w:val="6D6E71"/>
          <w:lang w:val="nl-NL"/>
        </w:rPr>
        <w:t>en</w:t>
      </w:r>
      <w:r w:rsidRPr="00CA22F4">
        <w:rPr>
          <w:color w:val="6D6E71"/>
          <w:spacing w:val="24"/>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4"/>
          <w:lang w:val="nl-NL"/>
        </w:rPr>
        <w:t xml:space="preserve"> </w:t>
      </w:r>
      <w:r w:rsidRPr="00CA22F4">
        <w:rPr>
          <w:color w:val="6D6E71"/>
          <w:lang w:val="nl-NL"/>
        </w:rPr>
        <w:t>is</w:t>
      </w:r>
      <w:r w:rsidRPr="00CA22F4">
        <w:rPr>
          <w:color w:val="6D6E71"/>
          <w:spacing w:val="23"/>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24"/>
          <w:lang w:val="nl-NL"/>
        </w:rPr>
        <w:t xml:space="preserve"> </w:t>
      </w:r>
      <w:r w:rsidRPr="00CA22F4">
        <w:rPr>
          <w:color w:val="6D6E71"/>
          <w:spacing w:val="-3"/>
          <w:lang w:val="nl-NL"/>
        </w:rPr>
        <w:t>v</w:t>
      </w:r>
      <w:r w:rsidRPr="00CA22F4">
        <w:rPr>
          <w:color w:val="6D6E71"/>
          <w:lang w:val="nl-NL"/>
        </w:rPr>
        <w:t>oor</w:t>
      </w:r>
      <w:r w:rsidRPr="00CA22F4">
        <w:rPr>
          <w:color w:val="6D6E71"/>
          <w:spacing w:val="2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24"/>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de</w:t>
      </w:r>
      <w:r w:rsidRPr="00CA22F4">
        <w:rPr>
          <w:color w:val="6D6E71"/>
          <w:spacing w:val="2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tinuï</w:t>
      </w:r>
      <w:r w:rsidRPr="00CA22F4">
        <w:rPr>
          <w:color w:val="6D6E71"/>
          <w:spacing w:val="-3"/>
          <w:lang w:val="nl-NL"/>
        </w:rPr>
        <w:t>t</w:t>
      </w:r>
      <w:r w:rsidRPr="00CA22F4">
        <w:rPr>
          <w:color w:val="6D6E71"/>
          <w:lang w:val="nl-NL"/>
        </w:rPr>
        <w:t>eit</w:t>
      </w:r>
      <w:r w:rsidRPr="00CA22F4">
        <w:rPr>
          <w:color w:val="6D6E71"/>
          <w:spacing w:val="24"/>
          <w:lang w:val="nl-NL"/>
        </w:rPr>
        <w:t xml:space="preserve"> </w:t>
      </w:r>
      <w:r w:rsidRPr="00CA22F4">
        <w:rPr>
          <w:color w:val="6D6E71"/>
          <w:lang w:val="nl-NL"/>
        </w:rPr>
        <w:t>in</w:t>
      </w:r>
      <w:r w:rsidRPr="00CA22F4">
        <w:rPr>
          <w:color w:val="6D6E71"/>
          <w:spacing w:val="24"/>
          <w:lang w:val="nl-NL"/>
        </w:rPr>
        <w:t xml:space="preserve"> </w:t>
      </w:r>
      <w:r w:rsidRPr="00CA22F4">
        <w:rPr>
          <w:color w:val="6D6E71"/>
          <w:lang w:val="nl-NL"/>
        </w:rPr>
        <w:t>de</w:t>
      </w:r>
    </w:p>
    <w:p w14:paraId="39E334FB" w14:textId="77777777" w:rsidR="00624579" w:rsidRPr="00CA22F4" w:rsidRDefault="00CA22F4">
      <w:pPr>
        <w:pStyle w:val="Plattetekst"/>
        <w:spacing w:line="264" w:lineRule="exact"/>
        <w:ind w:left="1493"/>
        <w:rPr>
          <w:lang w:val="nl-NL"/>
        </w:rPr>
      </w:pPr>
      <w:r w:rsidRPr="00CA22F4">
        <w:rPr>
          <w:color w:val="6D6E71"/>
          <w:lang w:val="nl-NL"/>
        </w:rPr>
        <w:t>school</w:t>
      </w:r>
      <w:r w:rsidRPr="00CA22F4">
        <w:rPr>
          <w:color w:val="6D6E71"/>
          <w:spacing w:val="-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2"/>
          <w:lang w:val="nl-NL"/>
        </w:rPr>
        <w:t xml:space="preserve"> </w:t>
      </w:r>
      <w:r w:rsidRPr="00CA22F4">
        <w:rPr>
          <w:color w:val="6D6E71"/>
          <w:lang w:val="nl-NL"/>
        </w:rPr>
        <w:t>klas</w:t>
      </w:r>
      <w:r w:rsidRPr="00CA22F4">
        <w:rPr>
          <w:color w:val="6D6E71"/>
          <w:spacing w:val="-1"/>
          <w:lang w:val="nl-NL"/>
        </w:rPr>
        <w:t xml:space="preserve"> </w:t>
      </w:r>
      <w:r w:rsidRPr="00CA22F4">
        <w:rPr>
          <w:color w:val="6D6E71"/>
          <w:lang w:val="nl-NL"/>
        </w:rPr>
        <w:t>indien</w:t>
      </w:r>
      <w:r w:rsidRPr="00CA22F4">
        <w:rPr>
          <w:color w:val="6D6E71"/>
          <w:spacing w:val="-2"/>
          <w:lang w:val="nl-NL"/>
        </w:rPr>
        <w:t xml:space="preserve"> </w:t>
      </w:r>
      <w:r w:rsidRPr="00CA22F4">
        <w:rPr>
          <w:color w:val="6D6E71"/>
          <w:lang w:val="nl-NL"/>
        </w:rPr>
        <w:t>med</w:t>
      </w:r>
      <w:r w:rsidRPr="00CA22F4">
        <w:rPr>
          <w:color w:val="6D6E71"/>
          <w:spacing w:val="-1"/>
          <w:lang w:val="nl-NL"/>
        </w:rPr>
        <w:t>e</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blijft);</w:t>
      </w:r>
    </w:p>
    <w:p w14:paraId="5C7443DE"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5"/>
          <w:lang w:val="nl-NL"/>
        </w:rPr>
        <w:t xml:space="preserve"> </w:t>
      </w:r>
      <w:r w:rsidRPr="00CA22F4">
        <w:rPr>
          <w:color w:val="6D6E71"/>
          <w:lang w:val="nl-NL"/>
        </w:rPr>
        <w:t>arbo-</w:t>
      </w:r>
      <w:r w:rsidRPr="00CA22F4">
        <w:rPr>
          <w:color w:val="6D6E71"/>
          <w:spacing w:val="-4"/>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5"/>
          <w:lang w:val="nl-NL"/>
        </w:rPr>
        <w:t xml:space="preserve"> </w:t>
      </w:r>
      <w:r w:rsidRPr="00CA22F4">
        <w:rPr>
          <w:color w:val="6D6E71"/>
          <w:lang w:val="nl-NL"/>
        </w:rPr>
        <w:t>is</w:t>
      </w:r>
      <w:r w:rsidRPr="00CA22F4">
        <w:rPr>
          <w:color w:val="6D6E71"/>
          <w:spacing w:val="-3"/>
          <w:lang w:val="nl-NL"/>
        </w:rPr>
        <w:t xml:space="preserve"> 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4"/>
          <w:lang w:val="nl-NL"/>
        </w:rPr>
        <w:t xml:space="preserve"> </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adequa</w:t>
      </w:r>
      <w:r w:rsidRPr="00CA22F4">
        <w:rPr>
          <w:color w:val="6D6E71"/>
          <w:spacing w:val="-2"/>
          <w:lang w:val="nl-NL"/>
        </w:rPr>
        <w:t>a</w:t>
      </w:r>
      <w:r w:rsidRPr="00CA22F4">
        <w:rPr>
          <w:color w:val="6D6E71"/>
          <w:lang w:val="nl-NL"/>
        </w:rPr>
        <w:t>t</w:t>
      </w:r>
      <w:r w:rsidRPr="00CA22F4">
        <w:rPr>
          <w:color w:val="6D6E71"/>
          <w:spacing w:val="-3"/>
          <w:lang w:val="nl-NL"/>
        </w:rPr>
        <w:t xml:space="preserve"> 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olg</w:t>
      </w:r>
      <w:r w:rsidRPr="00CA22F4">
        <w:rPr>
          <w:color w:val="6D6E71"/>
          <w:spacing w:val="-4"/>
          <w:lang w:val="nl-NL"/>
        </w:rPr>
        <w:t xml:space="preserve"> 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735C8ECF" w14:textId="77777777" w:rsidR="00624579" w:rsidRPr="00CA22F4" w:rsidRDefault="00CA22F4">
      <w:pPr>
        <w:pStyle w:val="Plattetekst"/>
        <w:spacing w:line="264" w:lineRule="exact"/>
        <w:ind w:left="1493"/>
        <w:rPr>
          <w:lang w:val="nl-NL"/>
        </w:rPr>
      </w:pP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40DFA25F"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2"/>
          <w:lang w:val="nl-NL"/>
        </w:rPr>
        <w:t xml:space="preserve"> </w:t>
      </w:r>
      <w:r w:rsidRPr="00CA22F4">
        <w:rPr>
          <w:color w:val="6D6E71"/>
          <w:lang w:val="nl-NL"/>
        </w:rPr>
        <w:t>schoolleider</w:t>
      </w:r>
      <w:r w:rsidRPr="00CA22F4">
        <w:rPr>
          <w:color w:val="6D6E71"/>
          <w:spacing w:val="-2"/>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2"/>
          <w:lang w:val="nl-NL"/>
        </w:rPr>
        <w:t xml:space="preserve"> </w:t>
      </w:r>
      <w:r w:rsidRPr="00CA22F4">
        <w:rPr>
          <w:color w:val="6D6E71"/>
          <w:spacing w:val="-5"/>
          <w:lang w:val="nl-NL"/>
        </w:rPr>
        <w:t>z</w:t>
      </w:r>
      <w:r w:rsidRPr="00CA22F4">
        <w:rPr>
          <w:color w:val="6D6E71"/>
          <w:lang w:val="nl-NL"/>
        </w:rPr>
        <w:t>o</w:t>
      </w:r>
      <w:r w:rsidRPr="00CA22F4">
        <w:rPr>
          <w:color w:val="6D6E71"/>
          <w:spacing w:val="-2"/>
          <w:lang w:val="nl-NL"/>
        </w:rPr>
        <w:t xml:space="preserve"> </w:t>
      </w:r>
      <w:r w:rsidRPr="00CA22F4">
        <w:rPr>
          <w:color w:val="6D6E71"/>
          <w:lang w:val="nl-NL"/>
        </w:rPr>
        <w:t>spoedig</w:t>
      </w:r>
      <w:r w:rsidRPr="00CA22F4">
        <w:rPr>
          <w:color w:val="6D6E71"/>
          <w:spacing w:val="-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2"/>
          <w:lang w:val="nl-NL"/>
        </w:rPr>
        <w:t xml:space="preserve"> </w:t>
      </w:r>
      <w:r w:rsidRPr="00CA22F4">
        <w:rPr>
          <w:color w:val="6D6E71"/>
          <w:lang w:val="nl-NL"/>
        </w:rPr>
        <w:t>maar</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ieder</w:t>
      </w:r>
      <w:r w:rsidRPr="00CA22F4">
        <w:rPr>
          <w:color w:val="6D6E71"/>
          <w:spacing w:val="-2"/>
          <w:lang w:val="nl-NL"/>
        </w:rPr>
        <w:t xml:space="preserve"> ge</w:t>
      </w:r>
      <w:r w:rsidRPr="00CA22F4">
        <w:rPr>
          <w:color w:val="6D6E71"/>
          <w:spacing w:val="-4"/>
          <w:lang w:val="nl-NL"/>
        </w:rPr>
        <w:t>v</w:t>
      </w:r>
      <w:r w:rsidRPr="00CA22F4">
        <w:rPr>
          <w:color w:val="6D6E71"/>
          <w:lang w:val="nl-NL"/>
        </w:rPr>
        <w:t>al</w:t>
      </w:r>
      <w:r w:rsidRPr="00CA22F4">
        <w:rPr>
          <w:color w:val="6D6E71"/>
          <w:spacing w:val="-2"/>
          <w:lang w:val="nl-NL"/>
        </w:rPr>
        <w:t xml:space="preserve"> </w:t>
      </w:r>
      <w:r w:rsidRPr="00CA22F4">
        <w:rPr>
          <w:color w:val="6D6E71"/>
          <w:lang w:val="nl-NL"/>
        </w:rPr>
        <w:t>binnen</w:t>
      </w:r>
      <w:r w:rsidRPr="00CA22F4">
        <w:rPr>
          <w:color w:val="6D6E71"/>
          <w:spacing w:val="-2"/>
          <w:lang w:val="nl-NL"/>
        </w:rPr>
        <w:t xml:space="preserve"> </w:t>
      </w:r>
      <w:r w:rsidRPr="00CA22F4">
        <w:rPr>
          <w:color w:val="6D6E71"/>
          <w:lang w:val="nl-NL"/>
        </w:rPr>
        <w:t>72</w:t>
      </w:r>
      <w:r w:rsidRPr="00CA22F4">
        <w:rPr>
          <w:color w:val="6D6E71"/>
          <w:spacing w:val="-2"/>
          <w:lang w:val="nl-NL"/>
        </w:rPr>
        <w:t xml:space="preserve"> </w:t>
      </w:r>
      <w:r w:rsidRPr="00CA22F4">
        <w:rPr>
          <w:color w:val="6D6E71"/>
          <w:lang w:val="nl-NL"/>
        </w:rPr>
        <w:t>uu</w:t>
      </w:r>
      <w:r w:rsidRPr="00CA22F4">
        <w:rPr>
          <w:color w:val="6D6E71"/>
          <w:spacing w:val="-19"/>
          <w:lang w:val="nl-NL"/>
        </w:rPr>
        <w:t>r</w:t>
      </w:r>
      <w:r w:rsidRPr="00CA22F4">
        <w:rPr>
          <w:color w:val="6D6E71"/>
          <w:lang w:val="nl-NL"/>
        </w:rPr>
        <w:t>,</w:t>
      </w:r>
      <w:r w:rsidRPr="00CA22F4">
        <w:rPr>
          <w:color w:val="6D6E71"/>
          <w:spacing w:val="-2"/>
          <w:lang w:val="nl-NL"/>
        </w:rPr>
        <w:t xml:space="preserve"> 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p>
    <w:p w14:paraId="5E64E410" w14:textId="77777777" w:rsidR="00624579" w:rsidRPr="00CA22F4" w:rsidRDefault="00CA22F4">
      <w:pPr>
        <w:pStyle w:val="Plattetekst"/>
        <w:spacing w:line="264" w:lineRule="exact"/>
        <w:ind w:left="1493"/>
        <w:rPr>
          <w:lang w:val="nl-NL"/>
        </w:rPr>
      </w:pP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w:t>
      </w:r>
      <w:r w:rsidRPr="00CA22F4">
        <w:rPr>
          <w:color w:val="6D6E71"/>
          <w:spacing w:val="-23"/>
          <w:lang w:val="nl-NL"/>
        </w:rPr>
        <w:t>r</w:t>
      </w:r>
      <w:r w:rsidRPr="00CA22F4">
        <w:rPr>
          <w:color w:val="6D6E71"/>
          <w:lang w:val="nl-NL"/>
        </w:rPr>
        <w:t>.</w:t>
      </w:r>
    </w:p>
    <w:p w14:paraId="5F8E1393" w14:textId="77777777" w:rsidR="00624579" w:rsidRPr="00CA22F4" w:rsidRDefault="00624579">
      <w:pPr>
        <w:spacing w:before="4" w:line="260" w:lineRule="exact"/>
        <w:rPr>
          <w:sz w:val="26"/>
          <w:szCs w:val="26"/>
          <w:lang w:val="nl-NL"/>
        </w:rPr>
      </w:pPr>
    </w:p>
    <w:p w14:paraId="6891DF78" w14:textId="77777777" w:rsidR="00624579" w:rsidRPr="00CA22F4" w:rsidRDefault="00CA22F4">
      <w:pPr>
        <w:pStyle w:val="Kop3"/>
        <w:rPr>
          <w:rFonts w:cs="Calibri"/>
          <w:b w:val="0"/>
          <w:bCs w:val="0"/>
          <w:lang w:val="nl-NL"/>
        </w:rPr>
      </w:pPr>
      <w:r w:rsidRPr="00CA22F4">
        <w:rPr>
          <w:rFonts w:cs="Calibri"/>
          <w:color w:val="4FA6E7"/>
          <w:lang w:val="nl-NL"/>
        </w:rPr>
        <w:t>De</w:t>
      </w:r>
      <w:r w:rsidRPr="00CA22F4">
        <w:rPr>
          <w:rFonts w:cs="Calibri"/>
          <w:color w:val="4FA6E7"/>
          <w:spacing w:val="-10"/>
          <w:lang w:val="nl-NL"/>
        </w:rPr>
        <w:t xml:space="preserve"> </w:t>
      </w:r>
      <w:r w:rsidRPr="00CA22F4">
        <w:rPr>
          <w:rFonts w:cs="Calibri"/>
          <w:color w:val="4FA6E7"/>
          <w:lang w:val="nl-NL"/>
        </w:rPr>
        <w:t>o</w:t>
      </w:r>
      <w:r w:rsidRPr="00CA22F4">
        <w:rPr>
          <w:rFonts w:cs="Calibri"/>
          <w:color w:val="4FA6E7"/>
          <w:spacing w:val="-1"/>
          <w:lang w:val="nl-NL"/>
        </w:rPr>
        <w:t>p</w:t>
      </w:r>
      <w:r w:rsidRPr="00CA22F4">
        <w:rPr>
          <w:rFonts w:cs="Calibri"/>
          <w:color w:val="4FA6E7"/>
          <w:spacing w:val="-4"/>
          <w:lang w:val="nl-NL"/>
        </w:rPr>
        <w:t>v</w:t>
      </w:r>
      <w:r w:rsidRPr="00CA22F4">
        <w:rPr>
          <w:rFonts w:cs="Calibri"/>
          <w:color w:val="4FA6E7"/>
          <w:lang w:val="nl-NL"/>
        </w:rPr>
        <w:t>angp</w:t>
      </w:r>
      <w:r w:rsidRPr="00CA22F4">
        <w:rPr>
          <w:rFonts w:cs="Calibri"/>
          <w:color w:val="4FA6E7"/>
          <w:spacing w:val="-3"/>
          <w:lang w:val="nl-NL"/>
        </w:rPr>
        <w:t>r</w:t>
      </w:r>
      <w:r w:rsidRPr="00CA22F4">
        <w:rPr>
          <w:rFonts w:cs="Calibri"/>
          <w:color w:val="4FA6E7"/>
          <w:lang w:val="nl-NL"/>
        </w:rPr>
        <w:t>ocedu</w:t>
      </w:r>
      <w:r w:rsidRPr="00CA22F4">
        <w:rPr>
          <w:rFonts w:cs="Calibri"/>
          <w:color w:val="4FA6E7"/>
          <w:spacing w:val="-3"/>
          <w:lang w:val="nl-NL"/>
        </w:rPr>
        <w:t>r</w:t>
      </w:r>
      <w:r w:rsidRPr="00CA22F4">
        <w:rPr>
          <w:rFonts w:cs="Calibri"/>
          <w:color w:val="4FA6E7"/>
          <w:lang w:val="nl-NL"/>
        </w:rPr>
        <w:t>e</w:t>
      </w:r>
    </w:p>
    <w:p w14:paraId="3F36DC1B" w14:textId="77777777" w:rsidR="00624579" w:rsidRPr="00CA22F4" w:rsidRDefault="00CA22F4">
      <w:pPr>
        <w:pStyle w:val="Plattetekst"/>
        <w:spacing w:line="259" w:lineRule="exact"/>
        <w:rPr>
          <w:lang w:val="nl-NL"/>
        </w:rPr>
      </w:pPr>
      <w:r w:rsidRPr="00CA22F4">
        <w:rPr>
          <w:color w:val="6D6E71"/>
          <w:lang w:val="nl-NL"/>
        </w:rPr>
        <w:t>Als een leerling een schok</w:t>
      </w:r>
      <w:r w:rsidRPr="00CA22F4">
        <w:rPr>
          <w:color w:val="6D6E71"/>
          <w:spacing w:val="-8"/>
          <w:lang w:val="nl-NL"/>
        </w:rPr>
        <w:t>k</w:t>
      </w:r>
      <w:r w:rsidRPr="00CA22F4">
        <w:rPr>
          <w:color w:val="6D6E71"/>
          <w:lang w:val="nl-NL"/>
        </w:rPr>
        <w:t xml:space="preserve">ende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 meemaa</w:t>
      </w:r>
      <w:r w:rsidRPr="00CA22F4">
        <w:rPr>
          <w:color w:val="6D6E71"/>
          <w:spacing w:val="-2"/>
          <w:lang w:val="nl-NL"/>
        </w:rPr>
        <w:t>k</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dt de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 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d:</w:t>
      </w:r>
    </w:p>
    <w:p w14:paraId="36A6C5A9"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1"/>
          <w:lang w:val="nl-NL"/>
        </w:rPr>
        <w:t xml:space="preserve"> </w:t>
      </w:r>
      <w:r w:rsidRPr="00CA22F4">
        <w:rPr>
          <w:color w:val="6D6E71"/>
          <w:lang w:val="nl-NL"/>
        </w:rPr>
        <w:t>is</w:t>
      </w:r>
      <w:r w:rsidRPr="00CA22F4">
        <w:rPr>
          <w:color w:val="6D6E71"/>
          <w:spacing w:val="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plic</w:t>
      </w:r>
      <w:r w:rsidRPr="00CA22F4">
        <w:rPr>
          <w:color w:val="6D6E71"/>
          <w:spacing w:val="-2"/>
          <w:lang w:val="nl-NL"/>
        </w:rPr>
        <w:t>h</w:t>
      </w:r>
      <w:r w:rsidRPr="00CA22F4">
        <w:rPr>
          <w:color w:val="6D6E71"/>
          <w:lang w:val="nl-NL"/>
        </w:rPr>
        <w:t>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
          <w:lang w:val="nl-NL"/>
        </w:rPr>
        <w:t xml:space="preserve"> </w:t>
      </w:r>
      <w:r w:rsidRPr="00CA22F4">
        <w:rPr>
          <w:color w:val="6D6E71"/>
          <w:lang w:val="nl-NL"/>
        </w:rPr>
        <w:t>uit</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helpen</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2"/>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arbo-</w:t>
      </w:r>
    </w:p>
    <w:p w14:paraId="36F9B3AB" w14:textId="77777777" w:rsidR="00624579" w:rsidRPr="00CA22F4" w:rsidRDefault="00CA22F4">
      <w:pPr>
        <w:pStyle w:val="Plattetekst"/>
        <w:spacing w:line="264" w:lineRule="exact"/>
        <w:ind w:left="1493"/>
        <w:rPr>
          <w:lang w:val="nl-NL"/>
        </w:rPr>
      </w:pPr>
      <w:r w:rsidRPr="00CA22F4">
        <w:rPr>
          <w:color w:val="6D6E71"/>
          <w:lang w:val="nl-NL"/>
        </w:rPr>
        <w:t>en</w:t>
      </w:r>
      <w:r w:rsidRPr="00CA22F4">
        <w:rPr>
          <w:color w:val="6D6E71"/>
          <w:spacing w:val="-2"/>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spacing w:val="-5"/>
          <w:lang w:val="nl-NL"/>
        </w:rPr>
        <w:t>z</w:t>
      </w:r>
      <w:r w:rsidRPr="00CA22F4">
        <w:rPr>
          <w:color w:val="6D6E71"/>
          <w:lang w:val="nl-NL"/>
        </w:rPr>
        <w:t>o</w:t>
      </w:r>
      <w:r w:rsidRPr="00CA22F4">
        <w:rPr>
          <w:color w:val="6D6E71"/>
          <w:spacing w:val="-1"/>
          <w:lang w:val="nl-NL"/>
        </w:rPr>
        <w:t xml:space="preserve"> </w:t>
      </w:r>
      <w:r w:rsidRPr="00CA22F4">
        <w:rPr>
          <w:color w:val="6D6E71"/>
          <w:lang w:val="nl-NL"/>
        </w:rPr>
        <w:t>snel</w:t>
      </w:r>
      <w:r w:rsidRPr="00CA22F4">
        <w:rPr>
          <w:color w:val="6D6E71"/>
          <w:spacing w:val="-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p>
    <w:p w14:paraId="246E87B5"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1"/>
          <w:lang w:val="nl-NL"/>
        </w:rPr>
        <w:t xml:space="preserve"> </w:t>
      </w:r>
      <w:r w:rsidRPr="00CA22F4">
        <w:rPr>
          <w:color w:val="6D6E71"/>
          <w:lang w:val="nl-NL"/>
        </w:rPr>
        <w:t>arbo-</w:t>
      </w:r>
      <w:r w:rsidRPr="00CA22F4">
        <w:rPr>
          <w:color w:val="6D6E71"/>
          <w:spacing w:val="2"/>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
          <w:lang w:val="nl-NL"/>
        </w:rPr>
        <w:t xml:space="preserve"> </w:t>
      </w:r>
      <w:r w:rsidRPr="00CA22F4">
        <w:rPr>
          <w:color w:val="6D6E71"/>
          <w:lang w:val="nl-NL"/>
        </w:rPr>
        <w:t>meldt</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1"/>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2"/>
          <w:lang w:val="nl-NL"/>
        </w:rPr>
        <w:t xml:space="preserve"> </w:t>
      </w:r>
      <w:r w:rsidRPr="00CA22F4">
        <w:rPr>
          <w:color w:val="6D6E71"/>
          <w:spacing w:val="-5"/>
          <w:lang w:val="nl-NL"/>
        </w:rPr>
        <w:t>z</w:t>
      </w:r>
      <w:r w:rsidRPr="00CA22F4">
        <w:rPr>
          <w:color w:val="6D6E71"/>
          <w:lang w:val="nl-NL"/>
        </w:rPr>
        <w:t>o</w:t>
      </w:r>
      <w:r w:rsidRPr="00CA22F4">
        <w:rPr>
          <w:color w:val="6D6E71"/>
          <w:spacing w:val="1"/>
          <w:lang w:val="nl-NL"/>
        </w:rPr>
        <w:t xml:space="preserve"> </w:t>
      </w:r>
      <w:r w:rsidRPr="00CA22F4">
        <w:rPr>
          <w:color w:val="6D6E71"/>
          <w:lang w:val="nl-NL"/>
        </w:rPr>
        <w:t>snel</w:t>
      </w:r>
      <w:r w:rsidRPr="00CA22F4">
        <w:rPr>
          <w:color w:val="6D6E71"/>
          <w:spacing w:val="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
          <w:lang w:val="nl-NL"/>
        </w:rPr>
        <w:t xml:space="preserve"> </w:t>
      </w:r>
      <w:r w:rsidRPr="00CA22F4">
        <w:rPr>
          <w:color w:val="6D6E71"/>
          <w:lang w:val="nl-NL"/>
        </w:rPr>
        <w:t>bij</w:t>
      </w:r>
      <w:r w:rsidRPr="00CA22F4">
        <w:rPr>
          <w:color w:val="6D6E71"/>
          <w:spacing w:val="2"/>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lid</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3F58E366" w14:textId="77777777" w:rsidR="00624579" w:rsidRPr="00CA22F4" w:rsidRDefault="00CA22F4">
      <w:pPr>
        <w:pStyle w:val="Plattetekst"/>
        <w:spacing w:line="264" w:lineRule="exact"/>
        <w:ind w:left="1493"/>
        <w:rPr>
          <w:lang w:val="nl-NL"/>
        </w:rPr>
      </w:pP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p>
    <w:p w14:paraId="5018A62E"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lid</w:t>
      </w:r>
      <w:r w:rsidRPr="00CA22F4">
        <w:rPr>
          <w:color w:val="6D6E71"/>
          <w:spacing w:val="-1"/>
          <w:lang w:val="nl-NL"/>
        </w:rPr>
        <w:t xml:space="preserve"> </w:t>
      </w:r>
      <w:r w:rsidRPr="00CA22F4">
        <w:rPr>
          <w:color w:val="6D6E71"/>
          <w:spacing w:val="-3"/>
          <w:lang w:val="nl-NL"/>
        </w:rPr>
        <w:t>v</w:t>
      </w:r>
      <w:r w:rsidRPr="00CA22F4">
        <w:rPr>
          <w:color w:val="6D6E71"/>
          <w:lang w:val="nl-NL"/>
        </w:rPr>
        <w:t>an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 xml:space="preserve">eam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oor de</w:t>
      </w:r>
      <w:r w:rsidRPr="00CA22F4">
        <w:rPr>
          <w:color w:val="6D6E71"/>
          <w:spacing w:val="-1"/>
          <w:lang w:val="nl-NL"/>
        </w:rPr>
        <w:t xml:space="preserve"> </w:t>
      </w:r>
      <w:r w:rsidRPr="00CA22F4">
        <w:rPr>
          <w:color w:val="6D6E71"/>
          <w:lang w:val="nl-NL"/>
        </w:rPr>
        <w:t>ee</w:t>
      </w:r>
      <w:r w:rsidRPr="00CA22F4">
        <w:rPr>
          <w:color w:val="6D6E71"/>
          <w:spacing w:val="-4"/>
          <w:lang w:val="nl-NL"/>
        </w:rPr>
        <w:t>r</w:t>
      </w:r>
      <w:r w:rsidRPr="00CA22F4">
        <w:rPr>
          <w:color w:val="6D6E71"/>
          <w:spacing w:val="-3"/>
          <w:lang w:val="nl-NL"/>
        </w:rPr>
        <w:t>st</w:t>
      </w:r>
      <w:r w:rsidRPr="00CA22F4">
        <w:rPr>
          <w:color w:val="6D6E71"/>
          <w:lang w:val="nl-NL"/>
        </w:rPr>
        <w:t>e be</w:t>
      </w:r>
      <w:r w:rsidRPr="00CA22F4">
        <w:rPr>
          <w:color w:val="6D6E71"/>
          <w:spacing w:val="-2"/>
          <w:lang w:val="nl-NL"/>
        </w:rPr>
        <w:t>g</w:t>
      </w:r>
      <w:r w:rsidRPr="00CA22F4">
        <w:rPr>
          <w:color w:val="6D6E71"/>
          <w:lang w:val="nl-NL"/>
        </w:rPr>
        <w:t>eleiding</w:t>
      </w:r>
      <w:r w:rsidRPr="00CA22F4">
        <w:rPr>
          <w:color w:val="6D6E71"/>
          <w:spacing w:val="-1"/>
          <w:lang w:val="nl-NL"/>
        </w:rPr>
        <w:t xml:space="preserv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5CAC22A7"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22"/>
          <w:lang w:val="nl-NL"/>
        </w:rPr>
        <w:t xml:space="preserve"> </w:t>
      </w:r>
      <w:r w:rsidRPr="00CA22F4">
        <w:rPr>
          <w:color w:val="6D6E71"/>
          <w:lang w:val="nl-NL"/>
        </w:rPr>
        <w:t>arbo-</w:t>
      </w:r>
      <w:r w:rsidRPr="00CA22F4">
        <w:rPr>
          <w:color w:val="6D6E71"/>
          <w:spacing w:val="22"/>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2"/>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23"/>
          <w:lang w:val="nl-NL"/>
        </w:rPr>
        <w:t xml:space="preserve"> </w:t>
      </w:r>
      <w:r w:rsidRPr="00CA22F4">
        <w:rPr>
          <w:color w:val="6D6E71"/>
          <w:lang w:val="nl-NL"/>
        </w:rPr>
        <w:t>bij</w:t>
      </w:r>
      <w:r w:rsidRPr="00CA22F4">
        <w:rPr>
          <w:color w:val="6D6E71"/>
          <w:spacing w:val="2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eur</w:t>
      </w:r>
      <w:r w:rsidRPr="00CA22F4">
        <w:rPr>
          <w:color w:val="6D6E71"/>
          <w:spacing w:val="23"/>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de</w:t>
      </w:r>
      <w:r w:rsidRPr="00CA22F4">
        <w:rPr>
          <w:color w:val="6D6E71"/>
          <w:spacing w:val="22"/>
          <w:lang w:val="nl-NL"/>
        </w:rPr>
        <w:t xml:space="preserve"> </w:t>
      </w:r>
      <w:r w:rsidRPr="00CA22F4">
        <w:rPr>
          <w:color w:val="6D6E71"/>
          <w:lang w:val="nl-NL"/>
        </w:rPr>
        <w:t>da</w:t>
      </w:r>
      <w:r w:rsidRPr="00CA22F4">
        <w:rPr>
          <w:color w:val="6D6E71"/>
          <w:spacing w:val="2"/>
          <w:lang w:val="nl-NL"/>
        </w:rPr>
        <w:t>g</w:t>
      </w:r>
      <w:r w:rsidRPr="00CA22F4">
        <w:rPr>
          <w:color w:val="6D6E71"/>
          <w:lang w:val="nl-NL"/>
        </w:rPr>
        <w:t>,</w:t>
      </w:r>
      <w:r w:rsidRPr="00CA22F4">
        <w:rPr>
          <w:color w:val="6D6E71"/>
          <w:spacing w:val="22"/>
          <w:lang w:val="nl-NL"/>
        </w:rPr>
        <w:t xml:space="preserve"> </w:t>
      </w:r>
      <w:r w:rsidRPr="00CA22F4">
        <w:rPr>
          <w:color w:val="6D6E71"/>
          <w:lang w:val="nl-NL"/>
        </w:rPr>
        <w:t>maar</w:t>
      </w:r>
      <w:r w:rsidRPr="00CA22F4">
        <w:rPr>
          <w:color w:val="6D6E71"/>
          <w:spacing w:val="23"/>
          <w:lang w:val="nl-NL"/>
        </w:rPr>
        <w:t xml:space="preserve"> </w:t>
      </w:r>
      <w:r w:rsidRPr="00CA22F4">
        <w:rPr>
          <w:color w:val="6D6E71"/>
          <w:lang w:val="nl-NL"/>
        </w:rPr>
        <w:t>ui</w:t>
      </w:r>
      <w:r w:rsidRPr="00CA22F4">
        <w:rPr>
          <w:color w:val="6D6E71"/>
          <w:spacing w:val="-3"/>
          <w:lang w:val="nl-NL"/>
        </w:rPr>
        <w:t>t</w:t>
      </w:r>
      <w:r w:rsidRPr="00CA22F4">
        <w:rPr>
          <w:color w:val="6D6E71"/>
          <w:lang w:val="nl-NL"/>
        </w:rPr>
        <w:t>erlijk</w:t>
      </w:r>
      <w:r w:rsidRPr="00CA22F4">
        <w:rPr>
          <w:color w:val="6D6E71"/>
          <w:spacing w:val="22"/>
          <w:lang w:val="nl-NL"/>
        </w:rPr>
        <w:t xml:space="preserve"> </w:t>
      </w:r>
      <w:r w:rsidRPr="00CA22F4">
        <w:rPr>
          <w:color w:val="6D6E71"/>
          <w:lang w:val="nl-NL"/>
        </w:rPr>
        <w:t>binnen</w:t>
      </w:r>
      <w:r w:rsidRPr="00CA22F4">
        <w:rPr>
          <w:color w:val="6D6E71"/>
          <w:spacing w:val="23"/>
          <w:lang w:val="nl-NL"/>
        </w:rPr>
        <w:t xml:space="preserve"> </w:t>
      </w:r>
      <w:r w:rsidRPr="00CA22F4">
        <w:rPr>
          <w:color w:val="6D6E71"/>
          <w:lang w:val="nl-NL"/>
        </w:rPr>
        <w:t>drie</w:t>
      </w:r>
      <w:r w:rsidRPr="00CA22F4">
        <w:rPr>
          <w:color w:val="6D6E71"/>
          <w:spacing w:val="22"/>
          <w:lang w:val="nl-NL"/>
        </w:rPr>
        <w:t xml:space="preserve"> </w:t>
      </w:r>
      <w:r w:rsidRPr="00CA22F4">
        <w:rPr>
          <w:color w:val="6D6E71"/>
          <w:lang w:val="nl-NL"/>
        </w:rPr>
        <w:t>da</w:t>
      </w:r>
      <w:r w:rsidRPr="00CA22F4">
        <w:rPr>
          <w:color w:val="6D6E71"/>
          <w:spacing w:val="-2"/>
          <w:lang w:val="nl-NL"/>
        </w:rPr>
        <w:t>g</w:t>
      </w:r>
      <w:r w:rsidRPr="00CA22F4">
        <w:rPr>
          <w:color w:val="6D6E71"/>
          <w:lang w:val="nl-NL"/>
        </w:rPr>
        <w:t>en</w:t>
      </w:r>
    </w:p>
    <w:p w14:paraId="52BA48BE" w14:textId="77777777" w:rsidR="00624579" w:rsidRPr="00CA22F4" w:rsidRDefault="00CA22F4">
      <w:pPr>
        <w:pStyle w:val="Plattetekst"/>
        <w:spacing w:line="264" w:lineRule="exact"/>
        <w:ind w:left="1493"/>
        <w:rPr>
          <w:lang w:val="nl-NL"/>
        </w:rPr>
      </w:pP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 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 en</w:t>
      </w:r>
      <w:r w:rsidRPr="00CA22F4">
        <w:rPr>
          <w:color w:val="6D6E71"/>
          <w:spacing w:val="-1"/>
          <w:lang w:val="nl-NL"/>
        </w:rPr>
        <w:t xml:space="preserve"> </w:t>
      </w:r>
      <w:r w:rsidRPr="00CA22F4">
        <w:rPr>
          <w:color w:val="6D6E71"/>
          <w:lang w:val="nl-NL"/>
        </w:rPr>
        <w:t>biedt adequ</w:t>
      </w:r>
      <w:r w:rsidRPr="00CA22F4">
        <w:rPr>
          <w:color w:val="6D6E71"/>
          <w:spacing w:val="-2"/>
          <w:lang w:val="nl-NL"/>
        </w:rPr>
        <w:t>a</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hulp;</w:t>
      </w:r>
    </w:p>
    <w:p w14:paraId="4F858653" w14:textId="77777777" w:rsidR="00624579" w:rsidRPr="00CA22F4" w:rsidRDefault="00CA22F4" w:rsidP="00CD3340">
      <w:pPr>
        <w:pStyle w:val="Plattetekst"/>
        <w:numPr>
          <w:ilvl w:val="0"/>
          <w:numId w:val="23"/>
        </w:numPr>
        <w:tabs>
          <w:tab w:val="left" w:pos="1493"/>
        </w:tabs>
        <w:spacing w:line="264" w:lineRule="exact"/>
        <w:ind w:left="1493"/>
        <w:rPr>
          <w:lang w:val="nl-NL"/>
        </w:rPr>
      </w:pPr>
      <w:r w:rsidRPr="00CA22F4">
        <w:rPr>
          <w:color w:val="6D6E71"/>
          <w:lang w:val="nl-NL"/>
        </w:rPr>
        <w:t>De</w:t>
      </w:r>
      <w:r w:rsidRPr="00CA22F4">
        <w:rPr>
          <w:color w:val="6D6E71"/>
          <w:spacing w:val="4"/>
          <w:lang w:val="nl-NL"/>
        </w:rPr>
        <w:t xml:space="preserve"> </w:t>
      </w:r>
      <w:r w:rsidRPr="00CA22F4">
        <w:rPr>
          <w:color w:val="6D6E71"/>
          <w:lang w:val="nl-NL"/>
        </w:rPr>
        <w:t>arbo-</w:t>
      </w:r>
      <w:r w:rsidRPr="00CA22F4">
        <w:rPr>
          <w:color w:val="6D6E71"/>
          <w:spacing w:val="5"/>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onderhoudt</w:t>
      </w:r>
      <w:r w:rsidRPr="00CA22F4">
        <w:rPr>
          <w:color w:val="6D6E71"/>
          <w:spacing w:val="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4"/>
          <w:lang w:val="nl-NL"/>
        </w:rPr>
        <w:t xml:space="preserve"> </w:t>
      </w:r>
      <w:r w:rsidRPr="00CA22F4">
        <w:rPr>
          <w:color w:val="6D6E71"/>
          <w:spacing w:val="-3"/>
          <w:lang w:val="nl-NL"/>
        </w:rPr>
        <w:t>v</w:t>
      </w:r>
      <w:r w:rsidRPr="00CA22F4">
        <w:rPr>
          <w:color w:val="6D6E71"/>
          <w:lang w:val="nl-NL"/>
        </w:rPr>
        <w:t>oor</w:t>
      </w:r>
    </w:p>
    <w:p w14:paraId="507F0E2B" w14:textId="77777777" w:rsidR="00624579" w:rsidRPr="00CA22F4" w:rsidRDefault="00CA22F4">
      <w:pPr>
        <w:pStyle w:val="Plattetekst"/>
        <w:spacing w:line="264" w:lineRule="exact"/>
        <w:ind w:left="1493"/>
        <w:rPr>
          <w:lang w:val="nl-NL"/>
        </w:rPr>
      </w:pPr>
      <w:r w:rsidRPr="00CA22F4">
        <w:rPr>
          <w:color w:val="6D6E71"/>
          <w:lang w:val="nl-NL"/>
        </w:rPr>
        <w:t xml:space="preserve">een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 wij</w:t>
      </w:r>
      <w:r w:rsidRPr="00CA22F4">
        <w:rPr>
          <w:color w:val="6D6E71"/>
          <w:spacing w:val="-5"/>
          <w:lang w:val="nl-NL"/>
        </w:rPr>
        <w:t>z</w:t>
      </w:r>
      <w:r w:rsidRPr="00CA22F4">
        <w:rPr>
          <w:color w:val="6D6E71"/>
          <w:lang w:val="nl-NL"/>
        </w:rPr>
        <w:t xml:space="preserve">e </w:t>
      </w:r>
      <w:r w:rsidRPr="00CA22F4">
        <w:rPr>
          <w:color w:val="6D6E71"/>
          <w:spacing w:val="-4"/>
          <w:lang w:val="nl-NL"/>
        </w:rPr>
        <w:t>v</w:t>
      </w:r>
      <w:r w:rsidRPr="00CA22F4">
        <w:rPr>
          <w:color w:val="6D6E71"/>
          <w:lang w:val="nl-NL"/>
        </w:rPr>
        <w:t xml:space="preserve">an </w:t>
      </w: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eer naar de school.</w:t>
      </w:r>
    </w:p>
    <w:p w14:paraId="354F76AA" w14:textId="77777777" w:rsidR="00624579" w:rsidRPr="00CA22F4" w:rsidRDefault="00624579">
      <w:pPr>
        <w:spacing w:before="4" w:line="260" w:lineRule="exact"/>
        <w:rPr>
          <w:sz w:val="26"/>
          <w:szCs w:val="26"/>
          <w:lang w:val="nl-NL"/>
        </w:rPr>
      </w:pPr>
    </w:p>
    <w:p w14:paraId="448838F1" w14:textId="77777777" w:rsidR="00624579" w:rsidRPr="00CA22F4" w:rsidRDefault="00CA22F4">
      <w:pPr>
        <w:pStyle w:val="Kop3"/>
        <w:rPr>
          <w:b w:val="0"/>
          <w:bCs w:val="0"/>
          <w:lang w:val="nl-NL"/>
        </w:rPr>
      </w:pPr>
      <w:r w:rsidRPr="00CA22F4">
        <w:rPr>
          <w:color w:val="4FA6E7"/>
          <w:lang w:val="nl-NL"/>
        </w:rPr>
        <w:t>Co</w:t>
      </w:r>
      <w:r w:rsidRPr="00CA22F4">
        <w:rPr>
          <w:color w:val="4FA6E7"/>
          <w:spacing w:val="-3"/>
          <w:lang w:val="nl-NL"/>
        </w:rPr>
        <w:t>nt</w:t>
      </w:r>
      <w:r w:rsidRPr="00CA22F4">
        <w:rPr>
          <w:color w:val="4FA6E7"/>
          <w:lang w:val="nl-NL"/>
        </w:rPr>
        <w:t>act</w:t>
      </w:r>
      <w:r w:rsidRPr="00CA22F4">
        <w:rPr>
          <w:color w:val="4FA6E7"/>
          <w:spacing w:val="-4"/>
          <w:lang w:val="nl-NL"/>
        </w:rPr>
        <w:t xml:space="preserve"> </w:t>
      </w:r>
      <w:r w:rsidRPr="00CA22F4">
        <w:rPr>
          <w:color w:val="4FA6E7"/>
          <w:lang w:val="nl-NL"/>
        </w:rPr>
        <w:t>m</w:t>
      </w:r>
      <w:r w:rsidRPr="00CA22F4">
        <w:rPr>
          <w:color w:val="4FA6E7"/>
          <w:spacing w:val="-2"/>
          <w:lang w:val="nl-NL"/>
        </w:rPr>
        <w:t>e</w:t>
      </w:r>
      <w:r w:rsidRPr="00CA22F4">
        <w:rPr>
          <w:color w:val="4FA6E7"/>
          <w:lang w:val="nl-NL"/>
        </w:rPr>
        <w:t>t</w:t>
      </w:r>
      <w:r w:rsidRPr="00CA22F4">
        <w:rPr>
          <w:color w:val="4FA6E7"/>
          <w:spacing w:val="-4"/>
          <w:lang w:val="nl-NL"/>
        </w:rPr>
        <w:t xml:space="preserve"> </w:t>
      </w:r>
      <w:r w:rsidRPr="00CA22F4">
        <w:rPr>
          <w:color w:val="4FA6E7"/>
          <w:lang w:val="nl-NL"/>
        </w:rPr>
        <w:t>slac</w:t>
      </w:r>
      <w:r w:rsidRPr="00CA22F4">
        <w:rPr>
          <w:color w:val="4FA6E7"/>
          <w:spacing w:val="-3"/>
          <w:lang w:val="nl-NL"/>
        </w:rPr>
        <w:t>ht</w:t>
      </w:r>
      <w:r w:rsidRPr="00CA22F4">
        <w:rPr>
          <w:color w:val="4FA6E7"/>
          <w:lang w:val="nl-NL"/>
        </w:rPr>
        <w:t>of</w:t>
      </w:r>
      <w:r w:rsidRPr="00CA22F4">
        <w:rPr>
          <w:color w:val="4FA6E7"/>
          <w:spacing w:val="-6"/>
          <w:lang w:val="nl-NL"/>
        </w:rPr>
        <w:t>f</w:t>
      </w:r>
      <w:r w:rsidRPr="00CA22F4">
        <w:rPr>
          <w:color w:val="4FA6E7"/>
          <w:lang w:val="nl-NL"/>
        </w:rPr>
        <w:t>er</w:t>
      </w:r>
    </w:p>
    <w:p w14:paraId="38FD3F95" w14:textId="77777777" w:rsidR="00624579" w:rsidRPr="00CA22F4" w:rsidRDefault="00CA22F4">
      <w:pPr>
        <w:pStyle w:val="Plattetekst"/>
        <w:spacing w:line="259" w:lineRule="exact"/>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3"/>
          <w:lang w:val="nl-NL"/>
        </w:rPr>
        <w:t>t</w:t>
      </w:r>
      <w:r w:rsidRPr="00CA22F4">
        <w:rPr>
          <w:color w:val="6D6E71"/>
          <w:lang w:val="nl-NL"/>
        </w:rPr>
        <w:t>aak</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arbo-</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2"/>
          <w:lang w:val="nl-NL"/>
        </w:rPr>
        <w:t xml:space="preserve"> </w:t>
      </w:r>
      <w:r w:rsidRPr="00CA22F4">
        <w:rPr>
          <w:color w:val="6D6E71"/>
          <w:lang w:val="nl-NL"/>
        </w:rPr>
        <w:t>om</w:t>
      </w:r>
      <w:r w:rsidRPr="00CA22F4">
        <w:rPr>
          <w:color w:val="6D6E71"/>
          <w:spacing w:val="-13"/>
          <w:lang w:val="nl-NL"/>
        </w:rPr>
        <w:t xml:space="preserve"> </w:t>
      </w:r>
      <w:r w:rsidRPr="00CA22F4">
        <w:rPr>
          <w:color w:val="6D6E71"/>
          <w:lang w:val="nl-NL"/>
        </w:rPr>
        <w:t>(via</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lang w:val="nl-NL"/>
        </w:rPr>
        <w:t>houden</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p>
    <w:p w14:paraId="667CFC49" w14:textId="77777777" w:rsidR="00624579" w:rsidRPr="00CA22F4" w:rsidRDefault="00CA22F4">
      <w:pPr>
        <w:pStyle w:val="Plattetekst"/>
        <w:spacing w:line="264" w:lineRule="exact"/>
        <w:rPr>
          <w:lang w:val="nl-NL"/>
        </w:rPr>
      </w:pPr>
      <w:r w:rsidRPr="00CA22F4">
        <w:rPr>
          <w:color w:val="6D6E71"/>
          <w:lang w:val="nl-NL"/>
        </w:rPr>
        <w:t>en</w:t>
      </w:r>
      <w:r w:rsidRPr="00CA22F4">
        <w:rPr>
          <w:color w:val="6D6E71"/>
          <w:spacing w:val="19"/>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9"/>
          <w:lang w:val="nl-NL"/>
        </w:rPr>
        <w:t xml:space="preserve"> </w:t>
      </w:r>
      <w:r w:rsidRPr="00CA22F4">
        <w:rPr>
          <w:color w:val="6D6E71"/>
          <w:spacing w:val="-3"/>
          <w:lang w:val="nl-NL"/>
        </w:rPr>
        <w:t>t</w:t>
      </w:r>
      <w:r w:rsidRPr="00CA22F4">
        <w:rPr>
          <w:color w:val="6D6E71"/>
          <w:lang w:val="nl-NL"/>
        </w:rPr>
        <w:t>e</w:t>
      </w:r>
      <w:r w:rsidRPr="00CA22F4">
        <w:rPr>
          <w:color w:val="6D6E71"/>
          <w:spacing w:val="20"/>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r w:rsidRPr="00CA22F4">
        <w:rPr>
          <w:color w:val="6D6E71"/>
          <w:spacing w:val="20"/>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2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9"/>
          <w:lang w:val="nl-NL"/>
        </w:rPr>
        <w:t xml:space="preserve"> </w:t>
      </w:r>
      <w:r w:rsidRPr="00CA22F4">
        <w:rPr>
          <w:color w:val="6D6E71"/>
          <w:lang w:val="nl-NL"/>
        </w:rPr>
        <w:t>Op</w:t>
      </w:r>
      <w:r w:rsidRPr="00CA22F4">
        <w:rPr>
          <w:color w:val="6D6E71"/>
          <w:spacing w:val="20"/>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20"/>
          <w:lang w:val="nl-NL"/>
        </w:rPr>
        <w:t xml:space="preserve"> </w:t>
      </w:r>
      <w:r w:rsidRPr="00CA22F4">
        <w:rPr>
          <w:color w:val="6D6E71"/>
          <w:lang w:val="nl-NL"/>
        </w:rPr>
        <w:t>manier</w:t>
      </w:r>
      <w:r w:rsidRPr="00CA22F4">
        <w:rPr>
          <w:color w:val="6D6E71"/>
          <w:spacing w:val="20"/>
          <w:lang w:val="nl-NL"/>
        </w:rPr>
        <w:t xml:space="preserve"> </w:t>
      </w:r>
      <w:r w:rsidRPr="00CA22F4">
        <w:rPr>
          <w:color w:val="6D6E71"/>
          <w:spacing w:val="-3"/>
          <w:lang w:val="nl-NL"/>
        </w:rPr>
        <w:t>v</w:t>
      </w:r>
      <w:r w:rsidRPr="00CA22F4">
        <w:rPr>
          <w:color w:val="6D6E71"/>
          <w:lang w:val="nl-NL"/>
        </w:rPr>
        <w:t>erlie</w:t>
      </w:r>
      <w:r w:rsidRPr="00CA22F4">
        <w:rPr>
          <w:color w:val="6D6E71"/>
          <w:spacing w:val="-3"/>
          <w:lang w:val="nl-NL"/>
        </w:rPr>
        <w:t>s</w:t>
      </w:r>
      <w:r w:rsidRPr="00CA22F4">
        <w:rPr>
          <w:color w:val="6D6E71"/>
          <w:lang w:val="nl-NL"/>
        </w:rPr>
        <w:t>t</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63E76F75" w14:textId="77777777" w:rsidR="00624579" w:rsidRPr="00CA22F4" w:rsidRDefault="00CA22F4">
      <w:pPr>
        <w:pStyle w:val="Plattetekst"/>
        <w:spacing w:line="264" w:lineRule="exact"/>
        <w:rPr>
          <w:lang w:val="nl-NL"/>
        </w:rPr>
      </w:pP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w:t>
      </w:r>
    </w:p>
    <w:p w14:paraId="40ABCDC5" w14:textId="77777777" w:rsidR="00624579" w:rsidRPr="00CA22F4" w:rsidRDefault="00CA22F4">
      <w:pPr>
        <w:pStyle w:val="Plattetekst"/>
        <w:spacing w:line="264" w:lineRule="exact"/>
        <w:rPr>
          <w:lang w:val="nl-NL"/>
        </w:rPr>
      </w:pPr>
      <w:r w:rsidRPr="00CA22F4">
        <w:rPr>
          <w:color w:val="6D6E71"/>
          <w:lang w:val="nl-NL"/>
        </w:rPr>
        <w:t>Binnen</w:t>
      </w:r>
      <w:r w:rsidRPr="00CA22F4">
        <w:rPr>
          <w:color w:val="6D6E71"/>
          <w:spacing w:val="11"/>
          <w:lang w:val="nl-NL"/>
        </w:rPr>
        <w:t xml:space="preserve"> </w:t>
      </w:r>
      <w:r w:rsidRPr="00CA22F4">
        <w:rPr>
          <w:color w:val="6D6E71"/>
          <w:lang w:val="nl-NL"/>
        </w:rPr>
        <w:t>drie</w:t>
      </w:r>
      <w:r w:rsidRPr="00CA22F4">
        <w:rPr>
          <w:color w:val="6D6E71"/>
          <w:spacing w:val="12"/>
          <w:lang w:val="nl-NL"/>
        </w:rPr>
        <w:t xml:space="preserve"> </w:t>
      </w:r>
      <w:r w:rsidRPr="00CA22F4">
        <w:rPr>
          <w:color w:val="6D6E71"/>
          <w:lang w:val="nl-NL"/>
        </w:rPr>
        <w:t>da</w:t>
      </w:r>
      <w:r w:rsidRPr="00CA22F4">
        <w:rPr>
          <w:color w:val="6D6E71"/>
          <w:spacing w:val="-2"/>
          <w:lang w:val="nl-NL"/>
        </w:rPr>
        <w:t>g</w:t>
      </w:r>
      <w:r w:rsidRPr="00CA22F4">
        <w:rPr>
          <w:color w:val="6D6E71"/>
          <w:lang w:val="nl-NL"/>
        </w:rPr>
        <w:t>en</w:t>
      </w:r>
      <w:r w:rsidRPr="00CA22F4">
        <w:rPr>
          <w:color w:val="6D6E71"/>
          <w:spacing w:val="11"/>
          <w:lang w:val="nl-NL"/>
        </w:rPr>
        <w:t xml:space="preserve"> </w:t>
      </w:r>
      <w:r w:rsidRPr="00CA22F4">
        <w:rPr>
          <w:color w:val="6D6E71"/>
          <w:lang w:val="nl-NL"/>
        </w:rPr>
        <w:t>na</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r w:rsidRPr="00CA22F4">
        <w:rPr>
          <w:color w:val="6D6E71"/>
          <w:spacing w:val="11"/>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schoolleider</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p>
    <w:p w14:paraId="1A01D87C" w14:textId="77777777" w:rsidR="00624579" w:rsidRPr="00CA22F4" w:rsidRDefault="00CA22F4">
      <w:pPr>
        <w:pStyle w:val="Plattetekst"/>
        <w:spacing w:line="264" w:lineRule="exact"/>
        <w:rPr>
          <w:lang w:val="nl-NL"/>
        </w:rPr>
      </w:pPr>
      <w:r w:rsidRPr="00CA22F4">
        <w:rPr>
          <w:color w:val="6D6E71"/>
          <w:lang w:val="nl-NL"/>
        </w:rPr>
        <w:t>Tijdens</w:t>
      </w:r>
      <w:r w:rsidRPr="00CA22F4">
        <w:rPr>
          <w:color w:val="6D6E71"/>
          <w:spacing w:val="4"/>
          <w:lang w:val="nl-NL"/>
        </w:rPr>
        <w:t xml:space="preserve"> </w:t>
      </w:r>
      <w:r w:rsidRPr="00CA22F4">
        <w:rPr>
          <w:color w:val="6D6E71"/>
          <w:lang w:val="nl-NL"/>
        </w:rPr>
        <w:t>dit</w:t>
      </w:r>
      <w:r w:rsidRPr="00CA22F4">
        <w:rPr>
          <w:color w:val="6D6E71"/>
          <w:spacing w:val="4"/>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4"/>
          <w:lang w:val="nl-NL"/>
        </w:rPr>
        <w:t xml:space="preserve"> </w:t>
      </w:r>
      <w:r w:rsidRPr="00CA22F4">
        <w:rPr>
          <w:color w:val="6D6E71"/>
          <w:lang w:val="nl-NL"/>
        </w:rPr>
        <w:t>b</w:t>
      </w:r>
      <w:r w:rsidRPr="00CA22F4">
        <w:rPr>
          <w:color w:val="6D6E71"/>
          <w:spacing w:val="-3"/>
          <w:lang w:val="nl-NL"/>
        </w:rPr>
        <w:t>e</w:t>
      </w:r>
      <w:r w:rsidRPr="00CA22F4">
        <w:rPr>
          <w:color w:val="6D6E71"/>
          <w:lang w:val="nl-NL"/>
        </w:rPr>
        <w:t>zien</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hulp</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w:t>
      </w:r>
      <w:r w:rsidRPr="00CA22F4">
        <w:rPr>
          <w:color w:val="6D6E71"/>
          <w:spacing w:val="4"/>
          <w:lang w:val="nl-NL"/>
        </w:rPr>
        <w:t xml:space="preserve"> </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Binnen</w:t>
      </w:r>
      <w:r w:rsidRPr="00CA22F4">
        <w:rPr>
          <w:color w:val="6D6E71"/>
          <w:spacing w:val="4"/>
          <w:lang w:val="nl-NL"/>
        </w:rPr>
        <w:t xml:space="preserve"> </w:t>
      </w:r>
      <w:r w:rsidRPr="00CA22F4">
        <w:rPr>
          <w:color w:val="6D6E71"/>
          <w:lang w:val="nl-NL"/>
        </w:rPr>
        <w:t>drie</w:t>
      </w:r>
      <w:r w:rsidRPr="00CA22F4">
        <w:rPr>
          <w:color w:val="6D6E71"/>
          <w:spacing w:val="4"/>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vindt</w:t>
      </w:r>
    </w:p>
    <w:p w14:paraId="53DABF53"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17"/>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8"/>
          <w:lang w:val="nl-NL"/>
        </w:rPr>
        <w:t xml:space="preserve"> </w:t>
      </w:r>
      <w:r w:rsidRPr="00CA22F4">
        <w:rPr>
          <w:color w:val="6D6E71"/>
          <w:spacing w:val="-3"/>
          <w:lang w:val="nl-NL"/>
        </w:rPr>
        <w:t>w</w:t>
      </w:r>
      <w:r w:rsidRPr="00CA22F4">
        <w:rPr>
          <w:color w:val="6D6E71"/>
          <w:lang w:val="nl-NL"/>
        </w:rPr>
        <w:t>aarin</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schoolleider</w:t>
      </w:r>
      <w:r w:rsidRPr="00CA22F4">
        <w:rPr>
          <w:color w:val="6D6E71"/>
          <w:spacing w:val="18"/>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ormeert</w:t>
      </w:r>
      <w:r w:rsidRPr="00CA22F4">
        <w:rPr>
          <w:color w:val="6D6E71"/>
          <w:spacing w:val="17"/>
          <w:lang w:val="nl-NL"/>
        </w:rPr>
        <w:t xml:space="preserve"> </w:t>
      </w:r>
      <w:r w:rsidRPr="00CA22F4">
        <w:rPr>
          <w:color w:val="6D6E71"/>
          <w:lang w:val="nl-NL"/>
        </w:rPr>
        <w:t>of</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ang</w:t>
      </w:r>
      <w:r w:rsidRPr="00CA22F4">
        <w:rPr>
          <w:color w:val="6D6E71"/>
          <w:spacing w:val="18"/>
          <w:lang w:val="nl-NL"/>
        </w:rPr>
        <w:t xml:space="preserve"> </w:t>
      </w:r>
      <w:r w:rsidRPr="00CA22F4">
        <w:rPr>
          <w:color w:val="6D6E71"/>
          <w:lang w:val="nl-NL"/>
        </w:rPr>
        <w:t>naar</w:t>
      </w:r>
      <w:r w:rsidRPr="00CA22F4">
        <w:rPr>
          <w:color w:val="6D6E71"/>
          <w:spacing w:val="18"/>
          <w:lang w:val="nl-NL"/>
        </w:rPr>
        <w:t xml:space="preserve"> </w:t>
      </w:r>
      <w:r w:rsidRPr="00CA22F4">
        <w:rPr>
          <w:color w:val="6D6E71"/>
          <w:spacing w:val="-3"/>
          <w:lang w:val="nl-NL"/>
        </w:rPr>
        <w:t>t</w:t>
      </w:r>
      <w:r w:rsidRPr="00CA22F4">
        <w:rPr>
          <w:color w:val="6D6E71"/>
          <w:spacing w:val="-2"/>
          <w:lang w:val="nl-NL"/>
        </w:rPr>
        <w:t>e</w:t>
      </w:r>
      <w:r w:rsidRPr="00CA22F4">
        <w:rPr>
          <w:color w:val="6D6E71"/>
          <w:lang w:val="nl-NL"/>
        </w:rPr>
        <w:t>v</w:t>
      </w:r>
      <w:r w:rsidRPr="00CA22F4">
        <w:rPr>
          <w:color w:val="6D6E71"/>
          <w:spacing w:val="-4"/>
          <w:lang w:val="nl-NL"/>
        </w:rPr>
        <w:t>r</w:t>
      </w:r>
      <w:r w:rsidRPr="00CA22F4">
        <w:rPr>
          <w:color w:val="6D6E71"/>
          <w:lang w:val="nl-NL"/>
        </w:rPr>
        <w:t>edenheid</w:t>
      </w:r>
    </w:p>
    <w:p w14:paraId="09EAA86D"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erloo</w:t>
      </w:r>
      <w:r w:rsidRPr="00CA22F4">
        <w:rPr>
          <w:color w:val="6D6E71"/>
          <w:spacing w:val="-1"/>
          <w:lang w:val="nl-NL"/>
        </w:rPr>
        <w:t>p</w:t>
      </w:r>
      <w:r w:rsidRPr="00CA22F4">
        <w:rPr>
          <w:color w:val="6D6E71"/>
          <w:lang w:val="nl-NL"/>
        </w:rPr>
        <w:t>t. Na</w:t>
      </w:r>
      <w:r w:rsidRPr="00CA22F4">
        <w:rPr>
          <w:color w:val="6D6E71"/>
          <w:spacing w:val="1"/>
          <w:lang w:val="nl-NL"/>
        </w:rPr>
        <w:t xml:space="preserve"> </w:t>
      </w:r>
      <w:r w:rsidRPr="00CA22F4">
        <w:rPr>
          <w:color w:val="6D6E71"/>
          <w:lang w:val="nl-NL"/>
        </w:rPr>
        <w:t>on</w:t>
      </w:r>
      <w:r w:rsidRPr="00CA22F4">
        <w:rPr>
          <w:color w:val="6D6E71"/>
          <w:spacing w:val="-2"/>
          <w:lang w:val="nl-NL"/>
        </w:rPr>
        <w:t>ge</w:t>
      </w:r>
      <w:r w:rsidRPr="00CA22F4">
        <w:rPr>
          <w:color w:val="6D6E71"/>
          <w:spacing w:val="-3"/>
          <w:lang w:val="nl-NL"/>
        </w:rPr>
        <w:t>v</w:t>
      </w:r>
      <w:r w:rsidRPr="00CA22F4">
        <w:rPr>
          <w:color w:val="6D6E71"/>
          <w:lang w:val="nl-NL"/>
        </w:rPr>
        <w:t>eer</w:t>
      </w:r>
      <w:r w:rsidRPr="00CA22F4">
        <w:rPr>
          <w:color w:val="6D6E71"/>
          <w:spacing w:val="1"/>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1"/>
          <w:lang w:val="nl-NL"/>
        </w:rPr>
        <w:t xml:space="preserve"> </w:t>
      </w:r>
      <w:r w:rsidRPr="00CA22F4">
        <w:rPr>
          <w:color w:val="6D6E71"/>
          <w:lang w:val="nl-NL"/>
        </w:rPr>
        <w:t>maanden vindt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slui</w:t>
      </w:r>
      <w:r w:rsidRPr="00CA22F4">
        <w:rPr>
          <w:color w:val="6D6E71"/>
          <w:spacing w:val="-3"/>
          <w:lang w:val="nl-NL"/>
        </w:rPr>
        <w:t>t</w:t>
      </w:r>
      <w:r w:rsidRPr="00CA22F4">
        <w:rPr>
          <w:color w:val="6D6E71"/>
          <w:lang w:val="nl-NL"/>
        </w:rPr>
        <w:t>end</w:t>
      </w:r>
      <w:r w:rsidRPr="00CA22F4">
        <w:rPr>
          <w:color w:val="6D6E71"/>
          <w:spacing w:val="1"/>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 In</w:t>
      </w:r>
      <w:r w:rsidRPr="00CA22F4">
        <w:rPr>
          <w:color w:val="6D6E71"/>
          <w:spacing w:val="1"/>
          <w:lang w:val="nl-NL"/>
        </w:rPr>
        <w:t xml:space="preserve"> </w:t>
      </w:r>
      <w:r w:rsidRPr="00CA22F4">
        <w:rPr>
          <w:color w:val="6D6E71"/>
          <w:spacing w:val="-3"/>
          <w:lang w:val="nl-NL"/>
        </w:rPr>
        <w:t>v</w:t>
      </w:r>
      <w:r w:rsidRPr="00CA22F4">
        <w:rPr>
          <w:color w:val="6D6E71"/>
          <w:lang w:val="nl-NL"/>
        </w:rPr>
        <w:t>eel</w:t>
      </w:r>
      <w:r w:rsidRPr="00CA22F4">
        <w:rPr>
          <w:color w:val="6D6E71"/>
          <w:spacing w:val="1"/>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2"/>
          <w:lang w:val="nl-NL"/>
        </w:rPr>
        <w:t>w</w:t>
      </w:r>
      <w:r w:rsidRPr="00CA22F4">
        <w:rPr>
          <w:color w:val="6D6E71"/>
          <w:lang w:val="nl-NL"/>
        </w:rPr>
        <w:t>enselijk</w:t>
      </w:r>
    </w:p>
    <w:p w14:paraId="0A4C05D6" w14:textId="77777777" w:rsidR="00624579" w:rsidRPr="00CA22F4" w:rsidRDefault="00CA22F4">
      <w:pPr>
        <w:pStyle w:val="Plattetekst"/>
        <w:spacing w:line="264" w:lineRule="exact"/>
        <w:rPr>
          <w:lang w:val="nl-NL"/>
        </w:rPr>
      </w:pPr>
      <w:r w:rsidRPr="00CA22F4">
        <w:rPr>
          <w:color w:val="6D6E71"/>
          <w:lang w:val="nl-NL"/>
        </w:rPr>
        <w:t>zijn,</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 krij</w:t>
      </w:r>
      <w:r w:rsidRPr="00CA22F4">
        <w:rPr>
          <w:color w:val="6D6E71"/>
          <w:spacing w:val="-4"/>
          <w:lang w:val="nl-NL"/>
        </w:rPr>
        <w:t>g</w:t>
      </w:r>
      <w:r w:rsidRPr="00CA22F4">
        <w:rPr>
          <w:color w:val="6D6E71"/>
          <w:lang w:val="nl-NL"/>
        </w:rPr>
        <w:t>t</w:t>
      </w:r>
      <w:r w:rsidRPr="00CA22F4">
        <w:rPr>
          <w:color w:val="6D6E71"/>
          <w:spacing w:val="-1"/>
          <w:lang w:val="nl-NL"/>
        </w:rPr>
        <w:t xml:space="preserve"> o</w:t>
      </w:r>
      <w:r w:rsidRPr="00CA22F4">
        <w:rPr>
          <w:color w:val="6D6E71"/>
          <w:spacing w:val="-3"/>
          <w:lang w:val="nl-NL"/>
        </w:rPr>
        <w:t>v</w:t>
      </w:r>
      <w:r w:rsidRPr="00CA22F4">
        <w:rPr>
          <w:color w:val="6D6E71"/>
          <w:lang w:val="nl-NL"/>
        </w:rPr>
        <w:t>er de</w:t>
      </w:r>
      <w:r w:rsidRPr="00CA22F4">
        <w:rPr>
          <w:color w:val="6D6E71"/>
          <w:spacing w:val="-1"/>
          <w:lang w:val="nl-NL"/>
        </w:rPr>
        <w:t xml:space="preserve"> </w:t>
      </w:r>
      <w:r w:rsidRPr="00CA22F4">
        <w:rPr>
          <w:color w:val="6D6E71"/>
          <w:lang w:val="nl-NL"/>
        </w:rPr>
        <w:t>dader 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 xml:space="preserve">manier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w:t>
      </w:r>
      <w:r w:rsidRPr="00CA22F4">
        <w:rPr>
          <w:color w:val="6D6E71"/>
          <w:spacing w:val="-1"/>
          <w:lang w:val="nl-NL"/>
        </w:rPr>
        <w:t xml:space="preserve"> </w:t>
      </w:r>
      <w:r w:rsidRPr="00CA22F4">
        <w:rPr>
          <w:color w:val="6D6E71"/>
          <w:lang w:val="nl-NL"/>
        </w:rPr>
        <w:t>d</w:t>
      </w:r>
      <w:r w:rsidRPr="00CA22F4">
        <w:rPr>
          <w:color w:val="6D6E71"/>
          <w:spacing w:val="-2"/>
          <w:lang w:val="nl-NL"/>
        </w:rPr>
        <w:t>e</w:t>
      </w:r>
      <w:r w:rsidRPr="00CA22F4">
        <w:rPr>
          <w:color w:val="6D6E71"/>
          <w:spacing w:val="-5"/>
          <w:lang w:val="nl-NL"/>
        </w:rPr>
        <w:t>z</w:t>
      </w:r>
      <w:r w:rsidRPr="00CA22F4">
        <w:rPr>
          <w:color w:val="6D6E71"/>
          <w:lang w:val="nl-NL"/>
        </w:rPr>
        <w:t>e zijn</w:t>
      </w:r>
      <w:r w:rsidRPr="00CA22F4">
        <w:rPr>
          <w:color w:val="6D6E71"/>
          <w:spacing w:val="-1"/>
          <w:lang w:val="nl-NL"/>
        </w:rPr>
        <w:t xml:space="preserve"> </w:t>
      </w:r>
      <w:r w:rsidRPr="00CA22F4">
        <w:rPr>
          <w:color w:val="6D6E71"/>
          <w:lang w:val="nl-NL"/>
        </w:rPr>
        <w:t xml:space="preserve">daad </w:t>
      </w:r>
      <w:r w:rsidRPr="00CA22F4">
        <w:rPr>
          <w:color w:val="6D6E71"/>
          <w:spacing w:val="-2"/>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t.</w:t>
      </w:r>
    </w:p>
    <w:p w14:paraId="2188AAFA" w14:textId="77777777" w:rsidR="00624579" w:rsidRPr="00CA22F4" w:rsidRDefault="00624579">
      <w:pPr>
        <w:spacing w:line="264" w:lineRule="exact"/>
        <w:rPr>
          <w:lang w:val="nl-NL"/>
        </w:rPr>
        <w:sectPr w:rsidR="00624579" w:rsidRPr="00CA22F4">
          <w:headerReference w:type="even" r:id="rId66"/>
          <w:headerReference w:type="default" r:id="rId67"/>
          <w:pgSz w:w="11906" w:h="16840"/>
          <w:pgMar w:top="1520" w:right="0" w:bottom="500" w:left="0" w:header="0" w:footer="316" w:gutter="0"/>
          <w:cols w:space="708"/>
        </w:sectPr>
      </w:pPr>
    </w:p>
    <w:p w14:paraId="1313F032" w14:textId="77777777" w:rsidR="00624579" w:rsidRPr="00CA22F4" w:rsidRDefault="00624579">
      <w:pPr>
        <w:spacing w:before="5" w:line="120" w:lineRule="exact"/>
        <w:rPr>
          <w:sz w:val="12"/>
          <w:szCs w:val="12"/>
          <w:lang w:val="nl-NL"/>
        </w:rPr>
      </w:pPr>
    </w:p>
    <w:p w14:paraId="7EF26A8E" w14:textId="77777777" w:rsidR="00624579" w:rsidRPr="00CA22F4" w:rsidRDefault="00CA22F4">
      <w:pPr>
        <w:pStyle w:val="Kop3"/>
        <w:spacing w:before="51"/>
        <w:rPr>
          <w:b w:val="0"/>
          <w:bCs w:val="0"/>
          <w:lang w:val="nl-NL"/>
        </w:rPr>
      </w:pPr>
      <w:r w:rsidRPr="00CA22F4">
        <w:rPr>
          <w:color w:val="4FA6E7"/>
          <w:spacing w:val="-21"/>
          <w:lang w:val="nl-NL"/>
        </w:rPr>
        <w:t>T</w:t>
      </w:r>
      <w:r w:rsidRPr="00CA22F4">
        <w:rPr>
          <w:color w:val="4FA6E7"/>
          <w:lang w:val="nl-NL"/>
        </w:rPr>
        <w:t>erug</w:t>
      </w:r>
      <w:r w:rsidRPr="00CA22F4">
        <w:rPr>
          <w:color w:val="4FA6E7"/>
          <w:spacing w:val="-7"/>
          <w:lang w:val="nl-NL"/>
        </w:rPr>
        <w:t>k</w:t>
      </w:r>
      <w:r w:rsidRPr="00CA22F4">
        <w:rPr>
          <w:color w:val="4FA6E7"/>
          <w:lang w:val="nl-NL"/>
        </w:rPr>
        <w:t>eer op school</w:t>
      </w:r>
    </w:p>
    <w:p w14:paraId="34EEB2DC"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en de</w:t>
      </w:r>
      <w:r w:rsidRPr="00CA22F4">
        <w:rPr>
          <w:color w:val="6D6E71"/>
          <w:spacing w:val="-1"/>
          <w:lang w:val="nl-NL"/>
        </w:rPr>
        <w:t xml:space="preserve"> </w:t>
      </w:r>
      <w:r w:rsidRPr="00CA22F4">
        <w:rPr>
          <w:color w:val="6D6E71"/>
          <w:lang w:val="nl-NL"/>
        </w:rPr>
        <w:t>arbo-</w:t>
      </w:r>
      <w:r w:rsidRPr="00CA22F4">
        <w:rPr>
          <w:color w:val="6D6E71"/>
          <w:spacing w:val="-1"/>
          <w:lang w:val="nl-NL"/>
        </w:rPr>
        <w:t xml:space="preserve"> </w:t>
      </w:r>
      <w:r w:rsidRPr="00CA22F4">
        <w:rPr>
          <w:color w:val="6D6E71"/>
          <w:lang w:val="nl-NL"/>
        </w:rPr>
        <w:t>en 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hebben de</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delijkheid de leerling</w:t>
      </w:r>
      <w:r w:rsidRPr="00CA22F4">
        <w:rPr>
          <w:color w:val="6D6E71"/>
          <w:spacing w:val="-1"/>
          <w:lang w:val="nl-NL"/>
        </w:rPr>
        <w:t xml:space="preserve"> </w:t>
      </w:r>
      <w:r w:rsidRPr="00CA22F4">
        <w:rPr>
          <w:color w:val="6D6E71"/>
          <w:lang w:val="nl-NL"/>
        </w:rPr>
        <w:t>bij</w:t>
      </w:r>
    </w:p>
    <w:p w14:paraId="445083B4"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8"/>
          <w:lang w:val="nl-NL"/>
        </w:rPr>
        <w:t xml:space="preserve"> </w:t>
      </w: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eer</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eleiden.</w:t>
      </w:r>
      <w:r w:rsidRPr="00CA22F4">
        <w:rPr>
          <w:color w:val="6D6E71"/>
          <w:spacing w:val="9"/>
          <w:lang w:val="nl-NL"/>
        </w:rPr>
        <w:t xml:space="preserve"> </w:t>
      </w:r>
      <w:r w:rsidRPr="00CA22F4">
        <w:rPr>
          <w:color w:val="6D6E71"/>
          <w:lang w:val="nl-NL"/>
        </w:rPr>
        <w:t>Na</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8"/>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9"/>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9"/>
          <w:lang w:val="nl-NL"/>
        </w:rPr>
        <w:t xml:space="preserve"> </w:t>
      </w:r>
      <w:r w:rsidRPr="00CA22F4">
        <w:rPr>
          <w:color w:val="6D6E71"/>
          <w:lang w:val="nl-NL"/>
        </w:rPr>
        <w:t>er</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w:t>
      </w:r>
      <w:r w:rsidRPr="00CA22F4">
        <w:rPr>
          <w:color w:val="6D6E71"/>
          <w:spacing w:val="-4"/>
          <w:lang w:val="nl-NL"/>
        </w:rPr>
        <w:t>r</w:t>
      </w:r>
      <w:r w:rsidRPr="00CA22F4">
        <w:rPr>
          <w:color w:val="6D6E71"/>
          <w:lang w:val="nl-NL"/>
        </w:rPr>
        <w:t>o</w:t>
      </w:r>
      <w:r w:rsidRPr="00CA22F4">
        <w:rPr>
          <w:color w:val="6D6E71"/>
          <w:spacing w:val="-2"/>
          <w:lang w:val="nl-NL"/>
        </w:rPr>
        <w:t>n</w:t>
      </w:r>
      <w:r w:rsidRPr="00CA22F4">
        <w:rPr>
          <w:color w:val="6D6E71"/>
          <w:spacing w:val="-3"/>
          <w:lang w:val="nl-NL"/>
        </w:rPr>
        <w:t>ta</w:t>
      </w:r>
      <w:r w:rsidRPr="00CA22F4">
        <w:rPr>
          <w:color w:val="6D6E71"/>
          <w:lang w:val="nl-NL"/>
        </w:rPr>
        <w:t>tie</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w:t>
      </w:r>
    </w:p>
    <w:p w14:paraId="5FD96BCD" w14:textId="77777777" w:rsidR="00624579" w:rsidRPr="00CA22F4" w:rsidRDefault="00CA22F4">
      <w:pPr>
        <w:pStyle w:val="Plattetekst"/>
        <w:spacing w:line="264" w:lineRule="exact"/>
        <w:rPr>
          <w:lang w:val="nl-NL"/>
        </w:rPr>
      </w:pP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3"/>
          <w:lang w:val="nl-NL"/>
        </w:rPr>
        <w:t xml:space="preserve"> w</w:t>
      </w:r>
      <w:r w:rsidRPr="00CA22F4">
        <w:rPr>
          <w:color w:val="6D6E71"/>
          <w:lang w:val="nl-NL"/>
        </w:rPr>
        <w:t>aar</w:t>
      </w:r>
      <w:r w:rsidRPr="00CA22F4">
        <w:rPr>
          <w:color w:val="6D6E71"/>
          <w:spacing w:val="-2"/>
          <w:lang w:val="nl-NL"/>
        </w:rPr>
        <w:t xml:space="preserve"> </w:t>
      </w:r>
      <w:r w:rsidRPr="00CA22F4">
        <w:rPr>
          <w:color w:val="6D6E71"/>
          <w:lang w:val="nl-NL"/>
        </w:rPr>
        <w:t>-</w:t>
      </w:r>
      <w:r w:rsidRPr="00CA22F4">
        <w:rPr>
          <w:color w:val="6D6E71"/>
          <w:spacing w:val="-2"/>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wie</w:t>
      </w:r>
      <w:r w:rsidRPr="00CA22F4">
        <w:rPr>
          <w:color w:val="6D6E71"/>
          <w:spacing w:val="-2"/>
          <w:lang w:val="nl-NL"/>
        </w:rPr>
        <w:t xml:space="preserve"> </w:t>
      </w:r>
      <w:r w:rsidRPr="00CA22F4">
        <w:rPr>
          <w:color w:val="6D6E71"/>
          <w:lang w:val="nl-NL"/>
        </w:rPr>
        <w:t>-</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schok</w:t>
      </w:r>
      <w:r w:rsidRPr="00CA22F4">
        <w:rPr>
          <w:color w:val="6D6E71"/>
          <w:spacing w:val="-8"/>
          <w:lang w:val="nl-NL"/>
        </w:rPr>
        <w:t>k</w:t>
      </w:r>
      <w:r w:rsidRPr="00CA22F4">
        <w:rPr>
          <w:color w:val="6D6E71"/>
          <w:lang w:val="nl-NL"/>
        </w:rPr>
        <w:t>ende</w:t>
      </w:r>
      <w:r w:rsidRPr="00CA22F4">
        <w:rPr>
          <w:color w:val="6D6E71"/>
          <w:spacing w:val="-2"/>
          <w:lang w:val="nl-NL"/>
        </w:rPr>
        <w:t xml:space="preserve"> 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3"/>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ge</w:t>
      </w:r>
      <w:r w:rsidRPr="00CA22F4">
        <w:rPr>
          <w:color w:val="6D6E71"/>
          <w:spacing w:val="-3"/>
          <w:lang w:val="nl-NL"/>
        </w:rPr>
        <w:t>v</w:t>
      </w:r>
      <w:r w:rsidRPr="00CA22F4">
        <w:rPr>
          <w:color w:val="6D6E71"/>
          <w:lang w:val="nl-NL"/>
        </w:rPr>
        <w:t>onden.</w:t>
      </w:r>
      <w:r w:rsidRPr="00CA22F4">
        <w:rPr>
          <w:color w:val="6D6E71"/>
          <w:spacing w:val="-2"/>
          <w:lang w:val="nl-NL"/>
        </w:rPr>
        <w:t xml:space="preserve"> </w:t>
      </w:r>
      <w:r w:rsidRPr="00CA22F4">
        <w:rPr>
          <w:color w:val="6D6E71"/>
          <w:lang w:val="nl-NL"/>
        </w:rPr>
        <w:t>Dit</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moeilijk</w:t>
      </w:r>
    </w:p>
    <w:p w14:paraId="33098864" w14:textId="77777777" w:rsidR="00624579" w:rsidRPr="00CA22F4" w:rsidRDefault="00CA22F4">
      <w:pPr>
        <w:pStyle w:val="Plattetekst"/>
        <w:spacing w:line="264" w:lineRule="exact"/>
        <w:rPr>
          <w:lang w:val="nl-NL"/>
        </w:rPr>
      </w:pP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22"/>
          <w:lang w:val="nl-NL"/>
        </w:rPr>
        <w:t xml:space="preserve"> </w:t>
      </w:r>
      <w:r w:rsidRPr="00CA22F4">
        <w:rPr>
          <w:color w:val="6D6E71"/>
          <w:lang w:val="nl-NL"/>
        </w:rPr>
        <w:t>zijn</w:t>
      </w:r>
      <w:r w:rsidRPr="00CA22F4">
        <w:rPr>
          <w:color w:val="6D6E71"/>
          <w:spacing w:val="23"/>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23"/>
          <w:lang w:val="nl-NL"/>
        </w:rPr>
        <w:t xml:space="preserve"> </w:t>
      </w:r>
      <w:r w:rsidRPr="00CA22F4">
        <w:rPr>
          <w:color w:val="6D6E71"/>
          <w:lang w:val="nl-NL"/>
        </w:rPr>
        <w:t>en</w:t>
      </w:r>
      <w:r w:rsidRPr="00CA22F4">
        <w:rPr>
          <w:color w:val="6D6E71"/>
          <w:spacing w:val="23"/>
          <w:lang w:val="nl-NL"/>
        </w:rPr>
        <w:t xml:space="preserve"> </w:t>
      </w:r>
      <w:r w:rsidRPr="00CA22F4">
        <w:rPr>
          <w:color w:val="6D6E71"/>
          <w:lang w:val="nl-NL"/>
        </w:rPr>
        <w:t>oor</w:t>
      </w:r>
      <w:r w:rsidRPr="00CA22F4">
        <w:rPr>
          <w:color w:val="6D6E71"/>
          <w:spacing w:val="-4"/>
          <w:lang w:val="nl-NL"/>
        </w:rPr>
        <w:t>z</w:t>
      </w:r>
      <w:r w:rsidRPr="00CA22F4">
        <w:rPr>
          <w:color w:val="6D6E71"/>
          <w:lang w:val="nl-NL"/>
        </w:rPr>
        <w:t>aak</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2"/>
          <w:lang w:val="nl-NL"/>
        </w:rPr>
        <w:t xml:space="preserve"> </w:t>
      </w:r>
      <w:r w:rsidRPr="00CA22F4">
        <w:rPr>
          <w:color w:val="6D6E71"/>
          <w:lang w:val="nl-NL"/>
        </w:rPr>
        <w:t>de</w:t>
      </w:r>
      <w:r w:rsidRPr="00CA22F4">
        <w:rPr>
          <w:color w:val="6D6E71"/>
          <w:spacing w:val="23"/>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23"/>
          <w:lang w:val="nl-NL"/>
        </w:rPr>
        <w:t xml:space="preserve"> </w:t>
      </w:r>
      <w:r w:rsidRPr="00CA22F4">
        <w:rPr>
          <w:color w:val="6D6E71"/>
          <w:lang w:val="nl-NL"/>
        </w:rPr>
        <w:t>Soms</w:t>
      </w:r>
      <w:r w:rsidRPr="00CA22F4">
        <w:rPr>
          <w:color w:val="6D6E71"/>
          <w:spacing w:val="23"/>
          <w:lang w:val="nl-NL"/>
        </w:rPr>
        <w:t xml:space="preserve"> </w:t>
      </w:r>
      <w:r w:rsidRPr="00CA22F4">
        <w:rPr>
          <w:color w:val="6D6E71"/>
          <w:spacing w:val="-4"/>
          <w:lang w:val="nl-NL"/>
        </w:rPr>
        <w:t>z</w:t>
      </w:r>
      <w:r w:rsidRPr="00CA22F4">
        <w:rPr>
          <w:color w:val="6D6E71"/>
          <w:lang w:val="nl-NL"/>
        </w:rPr>
        <w:t>al</w:t>
      </w:r>
      <w:r w:rsidRPr="00CA22F4">
        <w:rPr>
          <w:color w:val="6D6E71"/>
          <w:spacing w:val="22"/>
          <w:lang w:val="nl-NL"/>
        </w:rPr>
        <w:t xml:space="preserve"> </w:t>
      </w:r>
      <w:r w:rsidRPr="00CA22F4">
        <w:rPr>
          <w:color w:val="6D6E71"/>
          <w:lang w:val="nl-NL"/>
        </w:rPr>
        <w:t>er</w:t>
      </w:r>
      <w:r w:rsidRPr="00CA22F4">
        <w:rPr>
          <w:color w:val="6D6E71"/>
          <w:spacing w:val="23"/>
          <w:lang w:val="nl-NL"/>
        </w:rPr>
        <w:t xml:space="preserve"> </w:t>
      </w:r>
      <w:r w:rsidRPr="00CA22F4">
        <w:rPr>
          <w:color w:val="6D6E71"/>
          <w:spacing w:val="-2"/>
          <w:lang w:val="nl-NL"/>
        </w:rPr>
        <w:t>w</w:t>
      </w:r>
      <w:r w:rsidRPr="00CA22F4">
        <w:rPr>
          <w:color w:val="6D6E71"/>
          <w:lang w:val="nl-NL"/>
        </w:rPr>
        <w:t>eer</w:t>
      </w:r>
      <w:r w:rsidRPr="00CA22F4">
        <w:rPr>
          <w:color w:val="6D6E71"/>
          <w:spacing w:val="23"/>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basis</w:t>
      </w:r>
      <w:r w:rsidRPr="00CA22F4">
        <w:rPr>
          <w:color w:val="6D6E71"/>
          <w:spacing w:val="22"/>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p>
    <w:p w14:paraId="0FC233E8"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2"/>
          <w:lang w:val="nl-NL"/>
        </w:rPr>
        <w:t>w</w:t>
      </w:r>
      <w:r w:rsidRPr="00CA22F4">
        <w:rPr>
          <w:color w:val="6D6E71"/>
          <w:lang w:val="nl-NL"/>
        </w:rPr>
        <w:t>erkba</w:t>
      </w:r>
      <w:r w:rsidRPr="00CA22F4">
        <w:rPr>
          <w:color w:val="6D6E71"/>
          <w:spacing w:val="-4"/>
          <w:lang w:val="nl-NL"/>
        </w:rPr>
        <w:t>r</w:t>
      </w:r>
      <w:r w:rsidRPr="00CA22F4">
        <w:rPr>
          <w:color w:val="6D6E71"/>
          <w:lang w:val="nl-NL"/>
        </w:rPr>
        <w:t>e</w:t>
      </w:r>
      <w:r w:rsidRPr="00CA22F4">
        <w:rPr>
          <w:color w:val="6D6E71"/>
          <w:spacing w:val="2"/>
          <w:lang w:val="nl-NL"/>
        </w:rPr>
        <w:t xml:space="preserve"> </w:t>
      </w:r>
      <w:r w:rsidRPr="00CA22F4">
        <w:rPr>
          <w:color w:val="6D6E71"/>
          <w:spacing w:val="-3"/>
          <w:lang w:val="nl-NL"/>
        </w:rPr>
        <w:t>r</w:t>
      </w:r>
      <w:r w:rsidRPr="00CA22F4">
        <w:rPr>
          <w:color w:val="6D6E71"/>
          <w:lang w:val="nl-NL"/>
        </w:rPr>
        <w:t>el</w:t>
      </w:r>
      <w:r w:rsidRPr="00CA22F4">
        <w:rPr>
          <w:color w:val="6D6E71"/>
          <w:spacing w:val="-3"/>
          <w:lang w:val="nl-NL"/>
        </w:rPr>
        <w:t>a</w:t>
      </w:r>
      <w:r w:rsidRPr="00CA22F4">
        <w:rPr>
          <w:color w:val="6D6E71"/>
          <w:lang w:val="nl-NL"/>
        </w:rPr>
        <w:t>tie,</w:t>
      </w:r>
      <w:r w:rsidRPr="00CA22F4">
        <w:rPr>
          <w:color w:val="6D6E71"/>
          <w:spacing w:val="2"/>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ieder</w:t>
      </w:r>
      <w:r w:rsidRPr="00CA22F4">
        <w:rPr>
          <w:color w:val="6D6E71"/>
          <w:spacing w:val="2"/>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
          <w:lang w:val="nl-NL"/>
        </w:rPr>
        <w:t xml:space="preserve"> </w:t>
      </w:r>
      <w:r w:rsidRPr="00CA22F4">
        <w:rPr>
          <w:color w:val="6D6E71"/>
          <w:spacing w:val="-4"/>
          <w:lang w:val="nl-NL"/>
        </w:rPr>
        <w:t>z</w:t>
      </w:r>
      <w:r w:rsidRPr="00CA22F4">
        <w:rPr>
          <w:color w:val="6D6E71"/>
          <w:lang w:val="nl-NL"/>
        </w:rPr>
        <w:t>al</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r w:rsidRPr="00CA22F4">
        <w:rPr>
          <w:color w:val="6D6E71"/>
          <w:spacing w:val="1"/>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zich</w:t>
      </w:r>
      <w:r w:rsidRPr="00CA22F4">
        <w:rPr>
          <w:color w:val="6D6E71"/>
          <w:spacing w:val="-5"/>
          <w:lang w:val="nl-NL"/>
        </w:rPr>
        <w:t>z</w:t>
      </w:r>
      <w:r w:rsidRPr="00CA22F4">
        <w:rPr>
          <w:color w:val="6D6E71"/>
          <w:lang w:val="nl-NL"/>
        </w:rPr>
        <w:t>elf</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om</w:t>
      </w:r>
      <w:r w:rsidRPr="00CA22F4">
        <w:rPr>
          <w:color w:val="6D6E71"/>
          <w:spacing w:val="-2"/>
          <w:lang w:val="nl-NL"/>
        </w:rPr>
        <w:t>ge</w:t>
      </w:r>
      <w:r w:rsidRPr="00CA22F4">
        <w:rPr>
          <w:color w:val="6D6E71"/>
          <w:lang w:val="nl-NL"/>
        </w:rPr>
        <w:t>ving</w:t>
      </w:r>
      <w:r w:rsidRPr="00CA22F4">
        <w:rPr>
          <w:color w:val="6D6E71"/>
          <w:spacing w:val="2"/>
          <w:lang w:val="nl-NL"/>
        </w:rPr>
        <w:t xml:space="preserve"> </w:t>
      </w:r>
      <w:r w:rsidRPr="00CA22F4">
        <w:rPr>
          <w:color w:val="6D6E71"/>
          <w:spacing w:val="-2"/>
          <w:lang w:val="nl-NL"/>
        </w:rPr>
        <w:t>w</w:t>
      </w:r>
      <w:r w:rsidRPr="00CA22F4">
        <w:rPr>
          <w:color w:val="6D6E71"/>
          <w:lang w:val="nl-NL"/>
        </w:rPr>
        <w:t>eer</w:t>
      </w:r>
    </w:p>
    <w:p w14:paraId="284DFB03" w14:textId="77777777" w:rsidR="00624579" w:rsidRPr="00CA22F4" w:rsidRDefault="00CA22F4">
      <w:pPr>
        <w:pStyle w:val="Plattetekst"/>
        <w:spacing w:line="264" w:lineRule="exact"/>
        <w:rPr>
          <w:lang w:val="nl-NL"/>
        </w:rPr>
      </w:pPr>
      <w:r w:rsidRPr="00CA22F4">
        <w:rPr>
          <w:color w:val="6D6E71"/>
          <w:lang w:val="nl-NL"/>
        </w:rPr>
        <w:t>op</w:t>
      </w:r>
      <w:r w:rsidRPr="00CA22F4">
        <w:rPr>
          <w:color w:val="6D6E71"/>
          <w:spacing w:val="-2"/>
          <w:lang w:val="nl-NL"/>
        </w:rPr>
        <w:t>g</w:t>
      </w:r>
      <w:r w:rsidRPr="00CA22F4">
        <w:rPr>
          <w:color w:val="6D6E71"/>
          <w:lang w:val="nl-NL"/>
        </w:rPr>
        <w:t>ebou</w:t>
      </w:r>
      <w:r w:rsidRPr="00CA22F4">
        <w:rPr>
          <w:color w:val="6D6E71"/>
          <w:spacing w:val="-2"/>
          <w:lang w:val="nl-NL"/>
        </w:rPr>
        <w:t>w</w:t>
      </w:r>
      <w:r w:rsidRPr="00CA22F4">
        <w:rPr>
          <w:color w:val="6D6E71"/>
          <w:lang w:val="nl-NL"/>
        </w:rPr>
        <w:t>d</w:t>
      </w:r>
      <w:r w:rsidRPr="00CA22F4">
        <w:rPr>
          <w:color w:val="6D6E71"/>
          <w:spacing w:val="20"/>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0"/>
          <w:lang w:val="nl-NL"/>
        </w:rPr>
        <w:t xml:space="preserve"> </w:t>
      </w:r>
      <w:r w:rsidRPr="00CA22F4">
        <w:rPr>
          <w:color w:val="6D6E71"/>
          <w:spacing w:val="-10"/>
          <w:lang w:val="nl-NL"/>
        </w:rPr>
        <w:t>T</w:t>
      </w:r>
      <w:r w:rsidRPr="00CA22F4">
        <w:rPr>
          <w:color w:val="6D6E71"/>
          <w:spacing w:val="-2"/>
          <w:lang w:val="nl-NL"/>
        </w:rPr>
        <w:t>w</w:t>
      </w:r>
      <w:r w:rsidRPr="00CA22F4">
        <w:rPr>
          <w:color w:val="6D6E71"/>
          <w:lang w:val="nl-NL"/>
        </w:rPr>
        <w:t>ee</w:t>
      </w:r>
      <w:r w:rsidRPr="00CA22F4">
        <w:rPr>
          <w:color w:val="6D6E71"/>
          <w:spacing w:val="19"/>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lang w:val="nl-NL"/>
        </w:rPr>
        <w:t>na</w:t>
      </w:r>
      <w:r w:rsidRPr="00CA22F4">
        <w:rPr>
          <w:color w:val="6D6E71"/>
          <w:spacing w:val="20"/>
          <w:lang w:val="nl-NL"/>
        </w:rPr>
        <w:t xml:space="preserve"> </w:t>
      </w:r>
      <w:r w:rsidRPr="00CA22F4">
        <w:rPr>
          <w:color w:val="6D6E71"/>
          <w:spacing w:val="-3"/>
          <w:lang w:val="nl-NL"/>
        </w:rPr>
        <w:t>t</w:t>
      </w:r>
      <w:r w:rsidRPr="00CA22F4">
        <w:rPr>
          <w:color w:val="6D6E71"/>
          <w:lang w:val="nl-NL"/>
        </w:rPr>
        <w:t>erug</w:t>
      </w:r>
      <w:r w:rsidRPr="00CA22F4">
        <w:rPr>
          <w:color w:val="6D6E71"/>
          <w:spacing w:val="-8"/>
          <w:lang w:val="nl-NL"/>
        </w:rPr>
        <w:t>k</w:t>
      </w:r>
      <w:r w:rsidRPr="00CA22F4">
        <w:rPr>
          <w:color w:val="6D6E71"/>
          <w:lang w:val="nl-NL"/>
        </w:rPr>
        <w:t>eer</w:t>
      </w:r>
      <w:r w:rsidRPr="00CA22F4">
        <w:rPr>
          <w:color w:val="6D6E71"/>
          <w:spacing w:val="1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door</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schoolleider</w:t>
      </w:r>
      <w:r w:rsidRPr="00CA22F4">
        <w:rPr>
          <w:color w:val="6D6E71"/>
          <w:spacing w:val="2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0"/>
          <w:lang w:val="nl-NL"/>
        </w:rPr>
        <w:t xml:space="preserve"> </w:t>
      </w:r>
      <w:r w:rsidRPr="00CA22F4">
        <w:rPr>
          <w:color w:val="6D6E71"/>
          <w:lang w:val="nl-NL"/>
        </w:rPr>
        <w:t>onder</w:t>
      </w:r>
      <w:r w:rsidRPr="00CA22F4">
        <w:rPr>
          <w:color w:val="6D6E71"/>
          <w:spacing w:val="-5"/>
          <w:lang w:val="nl-NL"/>
        </w:rPr>
        <w:t>z</w:t>
      </w:r>
      <w:r w:rsidRPr="00CA22F4">
        <w:rPr>
          <w:color w:val="6D6E71"/>
          <w:lang w:val="nl-NL"/>
        </w:rPr>
        <w:t>oc</w:t>
      </w:r>
      <w:r w:rsidRPr="00CA22F4">
        <w:rPr>
          <w:color w:val="6D6E71"/>
          <w:spacing w:val="-2"/>
          <w:lang w:val="nl-NL"/>
        </w:rPr>
        <w:t>h</w:t>
      </w:r>
      <w:r w:rsidRPr="00CA22F4">
        <w:rPr>
          <w:color w:val="6D6E71"/>
          <w:lang w:val="nl-NL"/>
        </w:rPr>
        <w:t>t</w:t>
      </w:r>
      <w:r w:rsidRPr="00CA22F4">
        <w:rPr>
          <w:color w:val="6D6E71"/>
          <w:spacing w:val="19"/>
          <w:lang w:val="nl-NL"/>
        </w:rPr>
        <w:t xml:space="preserve"> </w:t>
      </w:r>
      <w:r w:rsidRPr="00CA22F4">
        <w:rPr>
          <w:color w:val="6D6E71"/>
          <w:lang w:val="nl-NL"/>
        </w:rPr>
        <w:t>of</w:t>
      </w:r>
    </w:p>
    <w:p w14:paraId="52A3709D" w14:textId="77777777" w:rsidR="00624579" w:rsidRPr="00CA22F4" w:rsidRDefault="00CA22F4">
      <w:pPr>
        <w:pStyle w:val="Plattetekst"/>
        <w:spacing w:line="264" w:lineRule="exact"/>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19"/>
          <w:lang w:val="nl-NL"/>
        </w:rPr>
        <w:t xml:space="preserve"> </w:t>
      </w:r>
      <w:r w:rsidRPr="00CA22F4">
        <w:rPr>
          <w:color w:val="6D6E71"/>
          <w:lang w:val="nl-NL"/>
        </w:rPr>
        <w:t>zich</w:t>
      </w:r>
      <w:r w:rsidRPr="00CA22F4">
        <w:rPr>
          <w:color w:val="6D6E71"/>
          <w:spacing w:val="20"/>
          <w:lang w:val="nl-NL"/>
        </w:rPr>
        <w:t xml:space="preserve"> </w:t>
      </w:r>
      <w:r w:rsidRPr="00CA22F4">
        <w:rPr>
          <w:color w:val="6D6E71"/>
          <w:spacing w:val="-2"/>
          <w:lang w:val="nl-NL"/>
        </w:rPr>
        <w:t>w</w:t>
      </w:r>
      <w:r w:rsidRPr="00CA22F4">
        <w:rPr>
          <w:color w:val="6D6E71"/>
          <w:lang w:val="nl-NL"/>
        </w:rPr>
        <w:t>eer</w:t>
      </w:r>
      <w:r w:rsidRPr="00CA22F4">
        <w:rPr>
          <w:color w:val="6D6E71"/>
          <w:spacing w:val="19"/>
          <w:lang w:val="nl-NL"/>
        </w:rPr>
        <w:t xml:space="preserve"> </w:t>
      </w:r>
      <w:r w:rsidRPr="00CA22F4">
        <w:rPr>
          <w:color w:val="6D6E71"/>
          <w:spacing w:val="-3"/>
          <w:lang w:val="nl-NL"/>
        </w:rPr>
        <w:t>v</w:t>
      </w:r>
      <w:r w:rsidRPr="00CA22F4">
        <w:rPr>
          <w:color w:val="6D6E71"/>
          <w:lang w:val="nl-NL"/>
        </w:rPr>
        <w:t>oldoende</w:t>
      </w:r>
      <w:r w:rsidRPr="00CA22F4">
        <w:rPr>
          <w:color w:val="6D6E71"/>
          <w:spacing w:val="20"/>
          <w:lang w:val="nl-NL"/>
        </w:rPr>
        <w:t xml:space="preserve"> </w:t>
      </w:r>
      <w:r w:rsidRPr="00CA22F4">
        <w:rPr>
          <w:color w:val="6D6E71"/>
          <w:spacing w:val="-3"/>
          <w:lang w:val="nl-NL"/>
        </w:rPr>
        <w:t>v</w:t>
      </w:r>
      <w:r w:rsidRPr="00CA22F4">
        <w:rPr>
          <w:color w:val="6D6E71"/>
          <w:lang w:val="nl-NL"/>
        </w:rPr>
        <w:t>eilig</w:t>
      </w:r>
      <w:r w:rsidRPr="00CA22F4">
        <w:rPr>
          <w:color w:val="6D6E71"/>
          <w:spacing w:val="19"/>
          <w:lang w:val="nl-NL"/>
        </w:rPr>
        <w:t xml:space="preserve"> </w:t>
      </w:r>
      <w:r w:rsidRPr="00CA22F4">
        <w:rPr>
          <w:color w:val="6D6E71"/>
          <w:spacing w:val="-3"/>
          <w:lang w:val="nl-NL"/>
        </w:rPr>
        <w:t>v</w:t>
      </w:r>
      <w:r w:rsidRPr="00CA22F4">
        <w:rPr>
          <w:color w:val="6D6E71"/>
          <w:lang w:val="nl-NL"/>
        </w:rPr>
        <w:t>oelt.</w:t>
      </w:r>
      <w:r w:rsidRPr="00CA22F4">
        <w:rPr>
          <w:color w:val="6D6E71"/>
          <w:spacing w:val="20"/>
          <w:lang w:val="nl-NL"/>
        </w:rPr>
        <w:t xml:space="preserve"> </w:t>
      </w:r>
      <w:r w:rsidRPr="00CA22F4">
        <w:rPr>
          <w:color w:val="6D6E71"/>
          <w:lang w:val="nl-NL"/>
        </w:rPr>
        <w:t>Als</w:t>
      </w:r>
      <w:r w:rsidRPr="00CA22F4">
        <w:rPr>
          <w:color w:val="6D6E71"/>
          <w:spacing w:val="20"/>
          <w:lang w:val="nl-NL"/>
        </w:rPr>
        <w:t xml:space="preserve"> </w:t>
      </w:r>
      <w:r w:rsidRPr="00CA22F4">
        <w:rPr>
          <w:color w:val="6D6E71"/>
          <w:lang w:val="nl-NL"/>
        </w:rPr>
        <w:t>dit</w:t>
      </w:r>
      <w:r w:rsidRPr="00CA22F4">
        <w:rPr>
          <w:color w:val="6D6E71"/>
          <w:spacing w:val="1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spacing w:val="-5"/>
          <w:lang w:val="nl-NL"/>
        </w:rPr>
        <w:t>z</w:t>
      </w:r>
      <w:r w:rsidRPr="00CA22F4">
        <w:rPr>
          <w:color w:val="6D6E71"/>
          <w:lang w:val="nl-NL"/>
        </w:rPr>
        <w:t>o</w:t>
      </w:r>
      <w:r w:rsidRPr="00CA22F4">
        <w:rPr>
          <w:color w:val="6D6E71"/>
          <w:spacing w:val="19"/>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dan</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0"/>
          <w:lang w:val="nl-NL"/>
        </w:rPr>
        <w:t xml:space="preserve"> </w:t>
      </w:r>
      <w:r w:rsidRPr="00CA22F4">
        <w:rPr>
          <w:color w:val="6D6E71"/>
          <w:lang w:val="nl-NL"/>
        </w:rPr>
        <w:t>initi</w:t>
      </w:r>
      <w:r w:rsidRPr="00CA22F4">
        <w:rPr>
          <w:color w:val="6D6E71"/>
          <w:spacing w:val="-2"/>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20"/>
          <w:lang w:val="nl-NL"/>
        </w:rPr>
        <w:t xml:space="preserve"> </w:t>
      </w:r>
      <w:r w:rsidRPr="00CA22F4">
        <w:rPr>
          <w:color w:val="6D6E71"/>
          <w:lang w:val="nl-NL"/>
        </w:rPr>
        <w:t>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eld</w:t>
      </w:r>
      <w:r w:rsidRPr="00CA22F4">
        <w:rPr>
          <w:color w:val="6D6E71"/>
          <w:spacing w:val="19"/>
          <w:lang w:val="nl-NL"/>
        </w:rPr>
        <w:t xml:space="preserve"> </w:t>
      </w:r>
      <w:r w:rsidRPr="00CA22F4">
        <w:rPr>
          <w:color w:val="6D6E71"/>
          <w:lang w:val="nl-NL"/>
        </w:rPr>
        <w:t>om</w:t>
      </w:r>
      <w:r w:rsidRPr="00CA22F4">
        <w:rPr>
          <w:color w:val="6D6E71"/>
          <w:spacing w:val="20"/>
          <w:lang w:val="nl-NL"/>
        </w:rPr>
        <w:t xml:space="preserve"> </w:t>
      </w:r>
      <w:r w:rsidRPr="00CA22F4">
        <w:rPr>
          <w:color w:val="6D6E71"/>
          <w:spacing w:val="-3"/>
          <w:lang w:val="nl-NL"/>
        </w:rPr>
        <w:t>t</w:t>
      </w:r>
      <w:r w:rsidRPr="00CA22F4">
        <w:rPr>
          <w:color w:val="6D6E71"/>
          <w:lang w:val="nl-NL"/>
        </w:rPr>
        <w:t>ot</w:t>
      </w:r>
    </w:p>
    <w:p w14:paraId="63241EA9"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2"/>
          <w:lang w:val="nl-NL"/>
        </w:rPr>
        <w:t xml:space="preserve"> </w:t>
      </w:r>
      <w:r w:rsidRPr="00CA22F4">
        <w:rPr>
          <w:color w:val="6D6E71"/>
          <w:lang w:val="nl-NL"/>
        </w:rPr>
        <w:t>oplossing</w:t>
      </w:r>
      <w:r w:rsidRPr="00CA22F4">
        <w:rPr>
          <w:color w:val="6D6E71"/>
          <w:spacing w:val="3"/>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8"/>
          <w:lang w:val="nl-NL"/>
        </w:rPr>
        <w:t>k</w:t>
      </w:r>
      <w:r w:rsidRPr="00CA22F4">
        <w:rPr>
          <w:color w:val="6D6E71"/>
          <w:lang w:val="nl-NL"/>
        </w:rPr>
        <w:t>omen.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eam</w:t>
      </w:r>
      <w:r w:rsidRPr="00CA22F4">
        <w:rPr>
          <w:color w:val="6D6E71"/>
          <w:spacing w:val="2"/>
          <w:lang w:val="nl-NL"/>
        </w:rPr>
        <w:t xml:space="preserve"> </w:t>
      </w:r>
      <w:r w:rsidRPr="00CA22F4">
        <w:rPr>
          <w:color w:val="6D6E71"/>
          <w:spacing w:val="-4"/>
          <w:lang w:val="nl-NL"/>
        </w:rPr>
        <w:t>k</w:t>
      </w:r>
      <w:r w:rsidRPr="00CA22F4">
        <w:rPr>
          <w:color w:val="6D6E71"/>
          <w:lang w:val="nl-NL"/>
        </w:rPr>
        <w:t>an</w:t>
      </w:r>
      <w:r w:rsidRPr="00CA22F4">
        <w:rPr>
          <w:color w:val="6D6E71"/>
          <w:spacing w:val="2"/>
          <w:lang w:val="nl-NL"/>
        </w:rPr>
        <w:t xml:space="preserve"> </w:t>
      </w:r>
      <w:r w:rsidRPr="00CA22F4">
        <w:rPr>
          <w:color w:val="6D6E71"/>
          <w:lang w:val="nl-NL"/>
        </w:rPr>
        <w:t>hierin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4"/>
          <w:lang w:val="nl-NL"/>
        </w:rPr>
        <w:t>r</w:t>
      </w:r>
      <w:r w:rsidRPr="00CA22F4">
        <w:rPr>
          <w:color w:val="6D6E71"/>
          <w:lang w:val="nl-NL"/>
        </w:rPr>
        <w:t>ol</w:t>
      </w:r>
      <w:r w:rsidRPr="00CA22F4">
        <w:rPr>
          <w:color w:val="6D6E71"/>
          <w:spacing w:val="2"/>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lang w:val="nl-NL"/>
        </w:rPr>
        <w:t>lid</w:t>
      </w:r>
      <w:r w:rsidRPr="00CA22F4">
        <w:rPr>
          <w:color w:val="6D6E71"/>
          <w:spacing w:val="2"/>
          <w:lang w:val="nl-NL"/>
        </w:rPr>
        <w:t xml:space="preserve"> </w:t>
      </w:r>
      <w:r w:rsidRPr="00CA22F4">
        <w:rPr>
          <w:color w:val="6D6E71"/>
          <w:lang w:val="nl-NL"/>
        </w:rPr>
        <w:t>uit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3"/>
          <w:lang w:val="nl-NL"/>
        </w:rPr>
        <w:t>t</w:t>
      </w:r>
      <w:r w:rsidRPr="00CA22F4">
        <w:rPr>
          <w:color w:val="6D6E71"/>
          <w:lang w:val="nl-NL"/>
        </w:rPr>
        <w:t>eam</w:t>
      </w:r>
      <w:r w:rsidRPr="00CA22F4">
        <w:rPr>
          <w:color w:val="6D6E71"/>
          <w:spacing w:val="2"/>
          <w:lang w:val="nl-NL"/>
        </w:rPr>
        <w:t xml:space="preserve"> </w:t>
      </w:r>
      <w:r w:rsidRPr="00CA22F4">
        <w:rPr>
          <w:color w:val="6D6E71"/>
          <w:spacing w:val="-3"/>
          <w:lang w:val="nl-NL"/>
        </w:rPr>
        <w:t>v</w:t>
      </w:r>
      <w:r w:rsidRPr="00CA22F4">
        <w:rPr>
          <w:color w:val="6D6E71"/>
          <w:lang w:val="nl-NL"/>
        </w:rPr>
        <w:t>ol</w:t>
      </w:r>
      <w:r w:rsidRPr="00CA22F4">
        <w:rPr>
          <w:color w:val="6D6E71"/>
          <w:spacing w:val="-4"/>
          <w:lang w:val="nl-NL"/>
        </w:rPr>
        <w:t>g</w:t>
      </w:r>
      <w:r w:rsidRPr="00CA22F4">
        <w:rPr>
          <w:color w:val="6D6E71"/>
          <w:lang w:val="nl-NL"/>
        </w:rPr>
        <w:t>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7BB91B3F" w14:textId="77777777" w:rsidR="00624579" w:rsidRPr="00CA22F4" w:rsidRDefault="00CA22F4">
      <w:pPr>
        <w:pStyle w:val="Plattetekst"/>
        <w:spacing w:line="264" w:lineRule="exact"/>
        <w:rPr>
          <w:lang w:val="nl-NL"/>
        </w:rPr>
      </w:pPr>
      <w:r w:rsidRPr="00CA22F4">
        <w:rPr>
          <w:color w:val="6D6E71"/>
          <w:lang w:val="nl-NL"/>
        </w:rPr>
        <w:t>p</w:t>
      </w:r>
      <w:r w:rsidRPr="00CA22F4">
        <w:rPr>
          <w:color w:val="6D6E71"/>
          <w:spacing w:val="-4"/>
          <w:lang w:val="nl-NL"/>
        </w:rPr>
        <w:t>r</w:t>
      </w:r>
      <w:r w:rsidRPr="00CA22F4">
        <w:rPr>
          <w:color w:val="6D6E71"/>
          <w:lang w:val="nl-NL"/>
        </w:rPr>
        <w:t>oces</w:t>
      </w:r>
      <w:r w:rsidRPr="00CA22F4">
        <w:rPr>
          <w:color w:val="6D6E71"/>
          <w:spacing w:val="-14"/>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ieder</w:t>
      </w:r>
      <w:r w:rsidRPr="00CA22F4">
        <w:rPr>
          <w:color w:val="6D6E71"/>
          <w:spacing w:val="-14"/>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4"/>
          <w:lang w:val="nl-NL"/>
        </w:rPr>
        <w:t xml:space="preserve"> </w:t>
      </w:r>
      <w:r w:rsidRPr="00CA22F4">
        <w:rPr>
          <w:color w:val="6D6E71"/>
          <w:spacing w:val="-4"/>
          <w:lang w:val="nl-NL"/>
        </w:rPr>
        <w:t>Z</w:t>
      </w:r>
      <w:r w:rsidRPr="00CA22F4">
        <w:rPr>
          <w:color w:val="6D6E71"/>
          <w:lang w:val="nl-NL"/>
        </w:rPr>
        <w:t>o</w:t>
      </w:r>
      <w:r w:rsidRPr="00CA22F4">
        <w:rPr>
          <w:color w:val="6D6E71"/>
          <w:spacing w:val="-14"/>
          <w:lang w:val="nl-NL"/>
        </w:rPr>
        <w:t xml:space="preserve"> </w:t>
      </w:r>
      <w:r w:rsidRPr="00CA22F4">
        <w:rPr>
          <w:color w:val="6D6E71"/>
          <w:lang w:val="nl-NL"/>
        </w:rPr>
        <w:t>nodig</w:t>
      </w:r>
      <w:r w:rsidRPr="00CA22F4">
        <w:rPr>
          <w:color w:val="6D6E71"/>
          <w:spacing w:val="-14"/>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4"/>
          <w:lang w:val="nl-NL"/>
        </w:rPr>
        <w:t xml:space="preserve"> </w:t>
      </w:r>
      <w:r w:rsidRPr="00CA22F4">
        <w:rPr>
          <w:color w:val="6D6E71"/>
          <w:lang w:val="nl-NL"/>
        </w:rPr>
        <w:t>door</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schoolleider</w:t>
      </w:r>
      <w:r w:rsidRPr="00CA22F4">
        <w:rPr>
          <w:color w:val="6D6E71"/>
          <w:spacing w:val="-14"/>
          <w:lang w:val="nl-NL"/>
        </w:rPr>
        <w:t xml:space="preserve"> </w:t>
      </w:r>
      <w:r w:rsidRPr="00CA22F4">
        <w:rPr>
          <w:color w:val="6D6E71"/>
          <w:lang w:val="nl-NL"/>
        </w:rPr>
        <w:t>in</w:t>
      </w:r>
      <w:r w:rsidRPr="00CA22F4">
        <w:rPr>
          <w:color w:val="6D6E71"/>
          <w:spacing w:val="-1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1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de</w:t>
      </w:r>
    </w:p>
    <w:p w14:paraId="075748A2" w14:textId="77777777" w:rsidR="00624579" w:rsidRPr="00CA22F4" w:rsidRDefault="00CA22F4">
      <w:pPr>
        <w:pStyle w:val="Plattetekst"/>
        <w:spacing w:line="264" w:lineRule="exact"/>
        <w:rPr>
          <w:lang w:val="nl-NL"/>
        </w:rPr>
      </w:pPr>
      <w:r w:rsidRPr="00CA22F4">
        <w:rPr>
          <w:color w:val="6D6E71"/>
          <w:lang w:val="nl-NL"/>
        </w:rPr>
        <w:t>arbo-</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2"/>
          <w:lang w:val="nl-NL"/>
        </w:rPr>
        <w:t>n</w:t>
      </w:r>
      <w:r w:rsidRPr="00CA22F4">
        <w:rPr>
          <w:color w:val="6D6E71"/>
          <w:lang w:val="nl-NL"/>
        </w:rPr>
        <w:t>tiemed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8"/>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8"/>
          <w:lang w:val="nl-NL"/>
        </w:rPr>
        <w:t xml:space="preserve"> </w:t>
      </w:r>
      <w:r w:rsidRPr="00CA22F4">
        <w:rPr>
          <w:color w:val="6D6E71"/>
          <w:spacing w:val="-2"/>
          <w:lang w:val="nl-NL"/>
        </w:rPr>
        <w:t>g</w:t>
      </w:r>
      <w:r w:rsidRPr="00CA22F4">
        <w:rPr>
          <w:color w:val="6D6E71"/>
          <w:lang w:val="nl-NL"/>
        </w:rPr>
        <w:t>enomen</w:t>
      </w:r>
      <w:r w:rsidRPr="00CA22F4">
        <w:rPr>
          <w:color w:val="6D6E71"/>
          <w:spacing w:val="8"/>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herhaling</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w:t>
      </w:r>
      <w:r w:rsidRPr="00CA22F4">
        <w:rPr>
          <w:color w:val="6D6E71"/>
          <w:spacing w:val="9"/>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aa</w:t>
      </w:r>
      <w:r w:rsidRPr="00CA22F4">
        <w:rPr>
          <w:color w:val="6D6E71"/>
          <w:spacing w:val="-4"/>
          <w:lang w:val="nl-NL"/>
        </w:rPr>
        <w:t>n</w:t>
      </w:r>
      <w:r w:rsidRPr="00CA22F4">
        <w:rPr>
          <w:color w:val="6D6E71"/>
          <w:lang w:val="nl-NL"/>
        </w:rPr>
        <w:t>vullende</w:t>
      </w:r>
    </w:p>
    <w:p w14:paraId="3A8A355C" w14:textId="77777777" w:rsidR="00624579" w:rsidRPr="00CA22F4" w:rsidRDefault="00CA22F4">
      <w:pPr>
        <w:pStyle w:val="Plattetekst"/>
        <w:spacing w:line="264" w:lineRule="exact"/>
        <w:rPr>
          <w:lang w:val="nl-NL"/>
        </w:rPr>
      </w:pP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nemen.</w:t>
      </w:r>
    </w:p>
    <w:p w14:paraId="632DE156" w14:textId="77777777" w:rsidR="00624579" w:rsidRPr="00CA22F4" w:rsidRDefault="00624579">
      <w:pPr>
        <w:spacing w:before="4" w:line="260" w:lineRule="exact"/>
        <w:rPr>
          <w:sz w:val="26"/>
          <w:szCs w:val="26"/>
          <w:lang w:val="nl-NL"/>
        </w:rPr>
      </w:pPr>
    </w:p>
    <w:p w14:paraId="722A950D" w14:textId="77777777" w:rsidR="00624579" w:rsidRPr="00CA22F4" w:rsidRDefault="00CA22F4">
      <w:pPr>
        <w:pStyle w:val="Kop3"/>
        <w:rPr>
          <w:b w:val="0"/>
          <w:bCs w:val="0"/>
          <w:lang w:val="nl-NL"/>
        </w:rPr>
      </w:pPr>
      <w:r w:rsidRPr="00CA22F4">
        <w:rPr>
          <w:color w:val="4FA6E7"/>
          <w:lang w:val="nl-NL"/>
        </w:rPr>
        <w:t>Ziekmelding</w:t>
      </w:r>
    </w:p>
    <w:p w14:paraId="66A51ABE" w14:textId="77777777" w:rsidR="00624579" w:rsidRPr="00CA22F4" w:rsidRDefault="00CA22F4">
      <w:pPr>
        <w:pStyle w:val="Plattetekst"/>
        <w:spacing w:line="259" w:lineRule="exact"/>
        <w:rPr>
          <w:lang w:val="nl-NL"/>
        </w:rPr>
      </w:pPr>
      <w:r w:rsidRPr="00CA22F4">
        <w:rPr>
          <w:color w:val="6D6E71"/>
          <w:lang w:val="nl-NL"/>
        </w:rPr>
        <w:t>Afhan</w:t>
      </w:r>
      <w:r w:rsidRPr="00CA22F4">
        <w:rPr>
          <w:color w:val="6D6E71"/>
          <w:spacing w:val="-9"/>
          <w:lang w:val="nl-NL"/>
        </w:rPr>
        <w:t>k</w:t>
      </w:r>
      <w:r w:rsidRPr="00CA22F4">
        <w:rPr>
          <w:color w:val="6D6E71"/>
          <w:lang w:val="nl-NL"/>
        </w:rPr>
        <w:t xml:space="preserve">elijk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ern</w:t>
      </w:r>
      <w:r w:rsidRPr="00CA22F4">
        <w:rPr>
          <w:color w:val="6D6E71"/>
          <w:spacing w:val="-3"/>
          <w:lang w:val="nl-NL"/>
        </w:rPr>
        <w:t>s</w:t>
      </w:r>
      <w:r w:rsidRPr="00CA22F4">
        <w:rPr>
          <w:color w:val="6D6E71"/>
          <w:lang w:val="nl-NL"/>
        </w:rPr>
        <w:t xml:space="preserve">t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 xml:space="preserve">enis, </w:t>
      </w:r>
      <w:r w:rsidRPr="00CA22F4">
        <w:rPr>
          <w:color w:val="6D6E71"/>
          <w:spacing w:val="-3"/>
          <w:lang w:val="nl-NL"/>
        </w:rPr>
        <w:t>w</w:t>
      </w:r>
      <w:r w:rsidRPr="00CA22F4">
        <w:rPr>
          <w:color w:val="6D6E71"/>
          <w:lang w:val="nl-NL"/>
        </w:rPr>
        <w:t>aarbij</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uit</w:t>
      </w:r>
      <w:r w:rsidRPr="00CA22F4">
        <w:rPr>
          <w:color w:val="6D6E71"/>
          <w:spacing w:val="-2"/>
          <w:lang w:val="nl-NL"/>
        </w:rPr>
        <w:t>g</w:t>
      </w:r>
      <w:r w:rsidRPr="00CA22F4">
        <w:rPr>
          <w:color w:val="6D6E71"/>
          <w:lang w:val="nl-NL"/>
        </w:rPr>
        <w:t>e</w:t>
      </w:r>
      <w:r w:rsidRPr="00CA22F4">
        <w:rPr>
          <w:color w:val="6D6E71"/>
          <w:spacing w:val="-5"/>
          <w:lang w:val="nl-NL"/>
        </w:rPr>
        <w:t>g</w:t>
      </w:r>
      <w:r w:rsidRPr="00CA22F4">
        <w:rPr>
          <w:color w:val="6D6E71"/>
          <w:lang w:val="nl-NL"/>
        </w:rPr>
        <w:t xml:space="preserve">aan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bel</w:t>
      </w:r>
      <w:r w:rsidRPr="00CA22F4">
        <w:rPr>
          <w:color w:val="6D6E71"/>
          <w:spacing w:val="-2"/>
          <w:lang w:val="nl-NL"/>
        </w:rPr>
        <w:t>e</w:t>
      </w:r>
      <w:r w:rsidRPr="00CA22F4">
        <w:rPr>
          <w:color w:val="6D6E71"/>
          <w:lang w:val="nl-NL"/>
        </w:rPr>
        <w:t xml:space="preserve">ving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leerlin</w:t>
      </w:r>
      <w:r w:rsidRPr="00CA22F4">
        <w:rPr>
          <w:color w:val="6D6E71"/>
          <w:spacing w:val="2"/>
          <w:lang w:val="nl-NL"/>
        </w:rPr>
        <w:t>g</w:t>
      </w:r>
      <w:r w:rsidRPr="00CA22F4">
        <w:rPr>
          <w:color w:val="6D6E7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66FFD126" w14:textId="77777777" w:rsidR="00624579" w:rsidRPr="00CA22F4" w:rsidRDefault="00CA22F4">
      <w:pPr>
        <w:pStyle w:val="Plattetekst"/>
        <w:spacing w:line="264" w:lineRule="exact"/>
        <w:rPr>
          <w:lang w:val="nl-NL"/>
        </w:rPr>
      </w:pPr>
      <w:r w:rsidRPr="00CA22F4">
        <w:rPr>
          <w:color w:val="6D6E71"/>
          <w:lang w:val="nl-NL"/>
        </w:rPr>
        <w:t>hij</w:t>
      </w:r>
      <w:r w:rsidRPr="00CA22F4">
        <w:rPr>
          <w:color w:val="6D6E71"/>
          <w:spacing w:val="22"/>
          <w:lang w:val="nl-NL"/>
        </w:rPr>
        <w:t xml:space="preserve"> </w:t>
      </w:r>
      <w:r w:rsidRPr="00CA22F4">
        <w:rPr>
          <w:color w:val="6D6E71"/>
          <w:lang w:val="nl-NL"/>
        </w:rPr>
        <w:t>/</w:t>
      </w:r>
      <w:r w:rsidRPr="00CA22F4">
        <w:rPr>
          <w:color w:val="6D6E71"/>
          <w:spacing w:val="21"/>
          <w:lang w:val="nl-NL"/>
        </w:rPr>
        <w:t xml:space="preserve"> </w:t>
      </w:r>
      <w:r w:rsidRPr="00CA22F4">
        <w:rPr>
          <w:color w:val="6D6E71"/>
          <w:lang w:val="nl-NL"/>
        </w:rPr>
        <w:t>zij</w:t>
      </w:r>
      <w:r w:rsidRPr="00CA22F4">
        <w:rPr>
          <w:color w:val="6D6E71"/>
          <w:spacing w:val="21"/>
          <w:lang w:val="nl-NL"/>
        </w:rPr>
        <w:t xml:space="preserve"> </w:t>
      </w:r>
      <w:r w:rsidRPr="00CA22F4">
        <w:rPr>
          <w:color w:val="6D6E71"/>
          <w:lang w:val="nl-NL"/>
        </w:rPr>
        <w:t>in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21"/>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21"/>
          <w:lang w:val="nl-NL"/>
        </w:rPr>
        <w:t xml:space="preserve"> </w:t>
      </w:r>
      <w:r w:rsidRPr="00CA22F4">
        <w:rPr>
          <w:color w:val="6D6E71"/>
          <w:lang w:val="nl-NL"/>
        </w:rPr>
        <w:t>om</w:t>
      </w:r>
      <w:r w:rsidRPr="00CA22F4">
        <w:rPr>
          <w:color w:val="6D6E71"/>
          <w:spacing w:val="21"/>
          <w:lang w:val="nl-NL"/>
        </w:rPr>
        <w:t xml:space="preserve"> </w:t>
      </w:r>
      <w:r w:rsidRPr="00CA22F4">
        <w:rPr>
          <w:color w:val="6D6E71"/>
          <w:lang w:val="nl-NL"/>
        </w:rPr>
        <w:t>naar</w:t>
      </w:r>
      <w:r w:rsidRPr="00CA22F4">
        <w:rPr>
          <w:color w:val="6D6E71"/>
          <w:spacing w:val="21"/>
          <w:lang w:val="nl-NL"/>
        </w:rPr>
        <w:t xml:space="preserve"> </w:t>
      </w:r>
      <w:r w:rsidRPr="00CA22F4">
        <w:rPr>
          <w:color w:val="6D6E71"/>
          <w:lang w:val="nl-NL"/>
        </w:rPr>
        <w:t>huis</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spacing w:val="-5"/>
          <w:lang w:val="nl-NL"/>
        </w:rPr>
        <w:t>g</w:t>
      </w:r>
      <w:r w:rsidRPr="00CA22F4">
        <w:rPr>
          <w:color w:val="6D6E71"/>
          <w:lang w:val="nl-NL"/>
        </w:rPr>
        <w:t>aan.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leerling</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hie</w:t>
      </w:r>
      <w:r w:rsidRPr="00CA22F4">
        <w:rPr>
          <w:color w:val="6D6E71"/>
          <w:spacing w:val="2"/>
          <w:lang w:val="nl-NL"/>
        </w:rPr>
        <w:t>r</w:t>
      </w:r>
      <w:r w:rsidRPr="00CA22F4">
        <w:rPr>
          <w:color w:val="6D6E71"/>
          <w:spacing w:val="-3"/>
          <w:lang w:val="nl-NL"/>
        </w:rPr>
        <w:t>v</w:t>
      </w:r>
      <w:r w:rsidRPr="00CA22F4">
        <w:rPr>
          <w:color w:val="6D6E71"/>
          <w:lang w:val="nl-NL"/>
        </w:rPr>
        <w:t>oor</w:t>
      </w:r>
      <w:r w:rsidRPr="00CA22F4">
        <w:rPr>
          <w:color w:val="6D6E71"/>
          <w:spacing w:val="21"/>
          <w:lang w:val="nl-NL"/>
        </w:rPr>
        <w:t xml:space="preserve"> </w:t>
      </w:r>
      <w:r w:rsidRPr="00CA22F4">
        <w:rPr>
          <w:color w:val="6D6E71"/>
          <w:spacing w:val="-2"/>
          <w:lang w:val="nl-NL"/>
        </w:rPr>
        <w:t>g</w:t>
      </w:r>
      <w:r w:rsidRPr="00CA22F4">
        <w:rPr>
          <w:color w:val="6D6E71"/>
          <w:lang w:val="nl-NL"/>
        </w:rPr>
        <w:t>eldende</w:t>
      </w:r>
    </w:p>
    <w:p w14:paraId="7F078EBE" w14:textId="77777777" w:rsidR="00624579" w:rsidRPr="00CA22F4" w:rsidRDefault="00CA22F4">
      <w:pPr>
        <w:pStyle w:val="Plattetekst"/>
        <w:spacing w:line="264" w:lineRule="exact"/>
        <w:rPr>
          <w:lang w:val="nl-NL"/>
        </w:rPr>
      </w:pPr>
      <w:r w:rsidRPr="00CA22F4">
        <w:rPr>
          <w:color w:val="6D6E71"/>
          <w:lang w:val="nl-NL"/>
        </w:rPr>
        <w:t>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r w:rsidRPr="00CA22F4">
        <w:rPr>
          <w:color w:val="6D6E71"/>
          <w:spacing w:val="21"/>
          <w:lang w:val="nl-NL"/>
        </w:rPr>
        <w:t xml:space="preserve"> </w:t>
      </w:r>
      <w:r w:rsidRPr="00CA22F4">
        <w:rPr>
          <w:color w:val="6D6E71"/>
          <w:lang w:val="nl-NL"/>
        </w:rPr>
        <w:t>ziek</w:t>
      </w:r>
      <w:r w:rsidRPr="00CA22F4">
        <w:rPr>
          <w:color w:val="6D6E71"/>
          <w:spacing w:val="21"/>
          <w:lang w:val="nl-NL"/>
        </w:rPr>
        <w:t xml:space="preserve"> </w:t>
      </w:r>
      <w:r w:rsidRPr="00CA22F4">
        <w:rPr>
          <w:color w:val="6D6E71"/>
          <w:spacing w:val="-2"/>
          <w:lang w:val="nl-NL"/>
        </w:rPr>
        <w:t>g</w:t>
      </w:r>
      <w:r w:rsidRPr="00CA22F4">
        <w:rPr>
          <w:color w:val="6D6E71"/>
          <w:lang w:val="nl-NL"/>
        </w:rPr>
        <w:t>emeld.</w:t>
      </w:r>
      <w:r w:rsidRPr="00CA22F4">
        <w:rPr>
          <w:color w:val="6D6E71"/>
          <w:spacing w:val="22"/>
          <w:lang w:val="nl-NL"/>
        </w:rPr>
        <w:t xml:space="preserve"> </w:t>
      </w:r>
      <w:r w:rsidRPr="00CA22F4">
        <w:rPr>
          <w:color w:val="6D6E71"/>
          <w:spacing w:val="-20"/>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22"/>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r w:rsidRPr="00CA22F4">
        <w:rPr>
          <w:color w:val="6D6E71"/>
          <w:spacing w:val="22"/>
          <w:lang w:val="nl-NL"/>
        </w:rPr>
        <w:t xml:space="preserve"> </w:t>
      </w:r>
      <w:r w:rsidRPr="00CA22F4">
        <w:rPr>
          <w:color w:val="6D6E71"/>
          <w:spacing w:val="-2"/>
          <w:lang w:val="nl-NL"/>
        </w:rPr>
        <w:t>g</w:t>
      </w:r>
      <w:r w:rsidRPr="00CA22F4">
        <w:rPr>
          <w:color w:val="6D6E71"/>
          <w:lang w:val="nl-NL"/>
        </w:rPr>
        <w:t>eboden</w:t>
      </w:r>
      <w:r w:rsidRPr="00CA22F4">
        <w:rPr>
          <w:color w:val="6D6E71"/>
          <w:spacing w:val="22"/>
          <w:lang w:val="nl-NL"/>
        </w:rPr>
        <w:t xml:space="preserve"> </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2"/>
          <w:lang w:val="nl-NL"/>
        </w:rPr>
        <w:t xml:space="preserve"> </w:t>
      </w:r>
      <w:r w:rsidRPr="00CA22F4">
        <w:rPr>
          <w:color w:val="6D6E71"/>
          <w:lang w:val="nl-NL"/>
        </w:rPr>
        <w:t>om</w:t>
      </w:r>
      <w:r w:rsidRPr="00CA22F4">
        <w:rPr>
          <w:color w:val="6D6E71"/>
          <w:spacing w:val="22"/>
          <w:lang w:val="nl-NL"/>
        </w:rPr>
        <w:t xml:space="preserve"> </w:t>
      </w:r>
      <w:r w:rsidRPr="00CA22F4">
        <w:rPr>
          <w:color w:val="6D6E71"/>
          <w:lang w:val="nl-NL"/>
        </w:rPr>
        <w:t>op</w:t>
      </w:r>
      <w:r w:rsidRPr="00CA22F4">
        <w:rPr>
          <w:color w:val="6D6E71"/>
          <w:spacing w:val="22"/>
          <w:lang w:val="nl-NL"/>
        </w:rPr>
        <w:t xml:space="preserve">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spacing w:val="-3"/>
          <w:lang w:val="nl-NL"/>
        </w:rPr>
        <w:t>t</w:t>
      </w:r>
      <w:r w:rsidRPr="00CA22F4">
        <w:rPr>
          <w:color w:val="6D6E71"/>
          <w:lang w:val="nl-NL"/>
        </w:rPr>
        <w:t>ermijn</w:t>
      </w:r>
      <w:r w:rsidRPr="00CA22F4">
        <w:rPr>
          <w:color w:val="6D6E71"/>
          <w:spacing w:val="22"/>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21"/>
          <w:lang w:val="nl-NL"/>
        </w:rPr>
        <w:t xml:space="preserve"> </w:t>
      </w:r>
      <w:r w:rsidRPr="00CA22F4">
        <w:rPr>
          <w:color w:val="6D6E71"/>
          <w:spacing w:val="-3"/>
          <w:lang w:val="nl-NL"/>
        </w:rPr>
        <w:t>t</w:t>
      </w:r>
      <w:r w:rsidRPr="00CA22F4">
        <w:rPr>
          <w:color w:val="6D6E71"/>
          <w:lang w:val="nl-NL"/>
        </w:rPr>
        <w:t>e</w:t>
      </w:r>
    </w:p>
    <w:p w14:paraId="5FFC1D76" w14:textId="77777777" w:rsidR="00624579" w:rsidRPr="00CA22F4" w:rsidRDefault="00CA22F4">
      <w:pPr>
        <w:pStyle w:val="Plattetekst"/>
        <w:spacing w:line="264" w:lineRule="exact"/>
        <w:rPr>
          <w:lang w:val="nl-NL"/>
        </w:rPr>
      </w:pPr>
      <w:r w:rsidRPr="00CA22F4">
        <w:rPr>
          <w:color w:val="6D6E71"/>
          <w:lang w:val="nl-NL"/>
        </w:rPr>
        <w:t>hebben</w:t>
      </w:r>
      <w:r w:rsidRPr="00CA22F4">
        <w:rPr>
          <w:color w:val="6D6E71"/>
          <w:spacing w:val="2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8"/>
          <w:lang w:val="nl-NL"/>
        </w:rPr>
        <w:t xml:space="preserve"> </w:t>
      </w:r>
      <w:r w:rsidRPr="00CA22F4">
        <w:rPr>
          <w:color w:val="6D6E71"/>
          <w:lang w:val="nl-NL"/>
        </w:rPr>
        <w:t>o</w:t>
      </w:r>
      <w:r w:rsidRPr="00CA22F4">
        <w:rPr>
          <w:color w:val="6D6E71"/>
          <w:spacing w:val="-1"/>
          <w:lang w:val="nl-NL"/>
        </w:rPr>
        <w:t>p</w:t>
      </w:r>
      <w:r w:rsidRPr="00CA22F4">
        <w:rPr>
          <w:color w:val="6D6E71"/>
          <w:spacing w:val="-4"/>
          <w:lang w:val="nl-NL"/>
        </w:rPr>
        <w:t>v</w:t>
      </w:r>
      <w:r w:rsidRPr="00CA22F4">
        <w:rPr>
          <w:color w:val="6D6E71"/>
          <w:lang w:val="nl-NL"/>
        </w:rPr>
        <w:t>an</w:t>
      </w:r>
      <w:r w:rsidRPr="00CA22F4">
        <w:rPr>
          <w:color w:val="6D6E71"/>
          <w:spacing w:val="-4"/>
          <w:lang w:val="nl-NL"/>
        </w:rPr>
        <w:t>g</w:t>
      </w:r>
      <w:r w:rsidRPr="00CA22F4">
        <w:rPr>
          <w:color w:val="6D6E71"/>
          <w:spacing w:val="-3"/>
          <w:lang w:val="nl-NL"/>
        </w:rPr>
        <w:t>t</w:t>
      </w:r>
      <w:r w:rsidRPr="00CA22F4">
        <w:rPr>
          <w:color w:val="6D6E71"/>
          <w:lang w:val="nl-NL"/>
        </w:rPr>
        <w:t>ea</w:t>
      </w:r>
      <w:r w:rsidRPr="00CA22F4">
        <w:rPr>
          <w:color w:val="6D6E71"/>
          <w:spacing w:val="-1"/>
          <w:lang w:val="nl-NL"/>
        </w:rPr>
        <w:t>m</w:t>
      </w:r>
      <w:r w:rsidRPr="00CA22F4">
        <w:rPr>
          <w:color w:val="6D6E71"/>
          <w:lang w:val="nl-NL"/>
        </w:rPr>
        <w:t>.</w:t>
      </w:r>
      <w:r w:rsidRPr="00CA22F4">
        <w:rPr>
          <w:color w:val="6D6E71"/>
          <w:spacing w:val="30"/>
          <w:lang w:val="nl-NL"/>
        </w:rPr>
        <w:t xml:space="preserve"> </w:t>
      </w:r>
      <w:r w:rsidRPr="00CA22F4">
        <w:rPr>
          <w:color w:val="6D6E71"/>
          <w:spacing w:val="-8"/>
          <w:lang w:val="nl-NL"/>
        </w:rPr>
        <w:t>W</w:t>
      </w:r>
      <w:r w:rsidRPr="00CA22F4">
        <w:rPr>
          <w:color w:val="6D6E71"/>
          <w:lang w:val="nl-NL"/>
        </w:rPr>
        <w:t>aar</w:t>
      </w:r>
      <w:r w:rsidRPr="00CA22F4">
        <w:rPr>
          <w:color w:val="6D6E71"/>
          <w:spacing w:val="28"/>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29"/>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dader</w:t>
      </w:r>
      <w:r w:rsidRPr="00CA22F4">
        <w:rPr>
          <w:color w:val="6D6E71"/>
          <w:spacing w:val="28"/>
          <w:lang w:val="nl-NL"/>
        </w:rPr>
        <w:t xml:space="preserve"> </w:t>
      </w:r>
      <w:r w:rsidRPr="00CA22F4">
        <w:rPr>
          <w:color w:val="6D6E71"/>
          <w:lang w:val="nl-NL"/>
        </w:rPr>
        <w:t>scho</w:t>
      </w:r>
      <w:r w:rsidRPr="00CA22F4">
        <w:rPr>
          <w:color w:val="6D6E71"/>
          <w:spacing w:val="-4"/>
          <w:lang w:val="nl-NL"/>
        </w:rPr>
        <w:t>r</w:t>
      </w:r>
      <w:r w:rsidRPr="00CA22F4">
        <w:rPr>
          <w:color w:val="6D6E71"/>
          <w:lang w:val="nl-NL"/>
        </w:rPr>
        <w:t>sen,</w:t>
      </w:r>
      <w:r w:rsidRPr="00CA22F4">
        <w:rPr>
          <w:color w:val="6D6E71"/>
          <w:spacing w:val="28"/>
          <w:lang w:val="nl-NL"/>
        </w:rPr>
        <w:t xml:space="preserve">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28"/>
          <w:lang w:val="nl-NL"/>
        </w:rPr>
        <w:t xml:space="preserve"> </w:t>
      </w:r>
      <w:r w:rsidRPr="00CA22F4">
        <w:rPr>
          <w:color w:val="6D6E71"/>
          <w:lang w:val="nl-NL"/>
        </w:rPr>
        <w:t>aan</w:t>
      </w:r>
      <w:r w:rsidRPr="00CA22F4">
        <w:rPr>
          <w:color w:val="6D6E71"/>
          <w:spacing w:val="2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spacing w:val="-2"/>
          <w:lang w:val="nl-NL"/>
        </w:rPr>
        <w:t>w</w:t>
      </w:r>
      <w:r w:rsidRPr="00CA22F4">
        <w:rPr>
          <w:color w:val="6D6E71"/>
          <w:lang w:val="nl-NL"/>
        </w:rPr>
        <w:t>erk</w:t>
      </w:r>
      <w:r w:rsidRPr="00CA22F4">
        <w:rPr>
          <w:color w:val="6D6E71"/>
          <w:spacing w:val="28"/>
          <w:lang w:val="nl-NL"/>
        </w:rPr>
        <w:t xml:space="preserve"> </w:t>
      </w:r>
      <w:r w:rsidRPr="00CA22F4">
        <w:rPr>
          <w:color w:val="6D6E71"/>
          <w:spacing w:val="-4"/>
          <w:lang w:val="nl-NL"/>
        </w:rPr>
        <w:t>k</w:t>
      </w:r>
      <w:r w:rsidRPr="00CA22F4">
        <w:rPr>
          <w:color w:val="6D6E71"/>
          <w:lang w:val="nl-NL"/>
        </w:rPr>
        <w:t>an</w:t>
      </w:r>
    </w:p>
    <w:p w14:paraId="66031D3E" w14:textId="77777777" w:rsidR="00624579" w:rsidRPr="00CA22F4" w:rsidRDefault="00CA22F4">
      <w:pPr>
        <w:pStyle w:val="Plattetekst"/>
        <w:spacing w:line="264" w:lineRule="exact"/>
        <w:rPr>
          <w:lang w:val="nl-NL"/>
        </w:rPr>
      </w:pPr>
      <w:r w:rsidRPr="00CA22F4">
        <w:rPr>
          <w:color w:val="6D6E71"/>
          <w:lang w:val="nl-NL"/>
        </w:rPr>
        <w:t>blij</w:t>
      </w:r>
      <w:r w:rsidRPr="00CA22F4">
        <w:rPr>
          <w:color w:val="6D6E71"/>
          <w:spacing w:val="-2"/>
          <w:lang w:val="nl-NL"/>
        </w:rPr>
        <w:t>v</w:t>
      </w:r>
      <w:r w:rsidRPr="00CA22F4">
        <w:rPr>
          <w:color w:val="6D6E71"/>
          <w:lang w:val="nl-NL"/>
        </w:rPr>
        <w:t>en.</w:t>
      </w:r>
    </w:p>
    <w:p w14:paraId="2085CA83" w14:textId="77777777" w:rsidR="00624579" w:rsidRPr="00CA22F4" w:rsidRDefault="00624579">
      <w:pPr>
        <w:spacing w:before="4" w:line="260" w:lineRule="exact"/>
        <w:rPr>
          <w:sz w:val="26"/>
          <w:szCs w:val="26"/>
          <w:lang w:val="nl-NL"/>
        </w:rPr>
      </w:pPr>
    </w:p>
    <w:p w14:paraId="47B6C826" w14:textId="77777777" w:rsidR="00624579" w:rsidRPr="00CA22F4" w:rsidRDefault="00CA22F4">
      <w:pPr>
        <w:pStyle w:val="Kop3"/>
        <w:rPr>
          <w:b w:val="0"/>
          <w:bCs w:val="0"/>
          <w:lang w:val="nl-NL"/>
        </w:rPr>
      </w:pPr>
      <w:r w:rsidRPr="00CA22F4">
        <w:rPr>
          <w:color w:val="4FA6E7"/>
          <w:lang w:val="nl-NL"/>
        </w:rPr>
        <w:t>M</w:t>
      </w:r>
      <w:r w:rsidRPr="00CA22F4">
        <w:rPr>
          <w:color w:val="4FA6E7"/>
          <w:spacing w:val="-3"/>
          <w:lang w:val="nl-NL"/>
        </w:rPr>
        <w:t>at</w:t>
      </w:r>
      <w:r w:rsidRPr="00CA22F4">
        <w:rPr>
          <w:color w:val="4FA6E7"/>
          <w:lang w:val="nl-NL"/>
        </w:rPr>
        <w:t>eriële schade</w:t>
      </w:r>
    </w:p>
    <w:p w14:paraId="4A293B5C"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13"/>
          <w:lang w:val="nl-NL"/>
        </w:rPr>
        <w:t xml:space="preserve"> </w:t>
      </w:r>
      <w:r w:rsidRPr="00CA22F4">
        <w:rPr>
          <w:color w:val="6D6E71"/>
          <w:lang w:val="nl-NL"/>
        </w:rPr>
        <w:t>schoolleider</w:t>
      </w:r>
      <w:r w:rsidRPr="00CA22F4">
        <w:rPr>
          <w:color w:val="6D6E71"/>
          <w:spacing w:val="1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3"/>
          <w:lang w:val="nl-NL"/>
        </w:rPr>
        <w:t>t</w:t>
      </w:r>
      <w:r w:rsidRPr="00CA22F4">
        <w:rPr>
          <w:color w:val="6D6E71"/>
          <w:lang w:val="nl-NL"/>
        </w:rPr>
        <w:t>aak</w:t>
      </w:r>
      <w:r w:rsidRPr="00CA22F4">
        <w:rPr>
          <w:color w:val="6D6E71"/>
          <w:spacing w:val="13"/>
          <w:lang w:val="nl-NL"/>
        </w:rPr>
        <w:t xml:space="preserve"> </w:t>
      </w:r>
      <w:r w:rsidRPr="00CA22F4">
        <w:rPr>
          <w:color w:val="6D6E71"/>
          <w:lang w:val="nl-NL"/>
        </w:rPr>
        <w:t>om</w:t>
      </w:r>
      <w:r w:rsidRPr="00CA22F4">
        <w:rPr>
          <w:color w:val="6D6E71"/>
          <w:spacing w:val="13"/>
          <w:lang w:val="nl-NL"/>
        </w:rPr>
        <w:t xml:space="preserve"> </w:t>
      </w:r>
      <w:r w:rsidRPr="00CA22F4">
        <w:rPr>
          <w:color w:val="6D6E71"/>
          <w:lang w:val="nl-NL"/>
        </w:rPr>
        <w:t>samen</w:t>
      </w:r>
      <w:r w:rsidRPr="00CA22F4">
        <w:rPr>
          <w:color w:val="6D6E71"/>
          <w:spacing w:val="1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2"/>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tuele</w:t>
      </w:r>
      <w:r w:rsidRPr="00CA22F4">
        <w:rPr>
          <w:color w:val="6D6E71"/>
          <w:spacing w:val="13"/>
          <w:lang w:val="nl-NL"/>
        </w:rPr>
        <w:t xml:space="preserve"> </w:t>
      </w:r>
      <w:r w:rsidRPr="00CA22F4">
        <w:rPr>
          <w:color w:val="6D6E71"/>
          <w:lang w:val="nl-NL"/>
        </w:rPr>
        <w:t>m</w:t>
      </w:r>
      <w:r w:rsidRPr="00CA22F4">
        <w:rPr>
          <w:color w:val="6D6E71"/>
          <w:spacing w:val="-3"/>
          <w:lang w:val="nl-NL"/>
        </w:rPr>
        <w:t>at</w:t>
      </w:r>
      <w:r w:rsidRPr="00CA22F4">
        <w:rPr>
          <w:color w:val="6D6E71"/>
          <w:lang w:val="nl-NL"/>
        </w:rPr>
        <w:t>eriële</w:t>
      </w:r>
      <w:r w:rsidRPr="00CA22F4">
        <w:rPr>
          <w:color w:val="6D6E71"/>
          <w:spacing w:val="12"/>
          <w:lang w:val="nl-NL"/>
        </w:rPr>
        <w:t xml:space="preserve"> </w:t>
      </w:r>
      <w:r w:rsidRPr="00CA22F4">
        <w:rPr>
          <w:color w:val="6D6E71"/>
          <w:lang w:val="nl-NL"/>
        </w:rPr>
        <w:t>schade</w:t>
      </w:r>
      <w:r w:rsidRPr="00CA22F4">
        <w:rPr>
          <w:color w:val="6D6E71"/>
          <w:spacing w:val="14"/>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spacing w:val="-3"/>
          <w:lang w:val="nl-NL"/>
        </w:rPr>
        <w:t>st</w:t>
      </w:r>
      <w:r w:rsidRPr="00CA22F4">
        <w:rPr>
          <w:color w:val="6D6E71"/>
          <w:lang w:val="nl-NL"/>
        </w:rPr>
        <w:t>ellen</w:t>
      </w:r>
      <w:r w:rsidRPr="00CA22F4">
        <w:rPr>
          <w:color w:val="6D6E71"/>
          <w:spacing w:val="13"/>
          <w:lang w:val="nl-NL"/>
        </w:rPr>
        <w:t xml:space="preserve"> </w:t>
      </w:r>
      <w:r w:rsidRPr="00CA22F4">
        <w:rPr>
          <w:color w:val="6D6E71"/>
          <w:lang w:val="nl-NL"/>
        </w:rPr>
        <w:t>en</w:t>
      </w:r>
    </w:p>
    <w:p w14:paraId="2AD7254B" w14:textId="77777777" w:rsidR="00624579" w:rsidRPr="00CA22F4" w:rsidRDefault="00CA22F4">
      <w:pPr>
        <w:pStyle w:val="Plattetekst"/>
        <w:spacing w:line="264" w:lineRule="exact"/>
        <w:rPr>
          <w:lang w:val="nl-NL"/>
        </w:rPr>
      </w:pP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snelle</w:t>
      </w:r>
      <w:r w:rsidRPr="00CA22F4">
        <w:rPr>
          <w:color w:val="6D6E71"/>
          <w:spacing w:val="-7"/>
          <w:lang w:val="nl-NL"/>
        </w:rPr>
        <w:t xml:space="preserve"> </w:t>
      </w:r>
      <w:r w:rsidRPr="00CA22F4">
        <w:rPr>
          <w:color w:val="6D6E71"/>
          <w:spacing w:val="-2"/>
          <w:lang w:val="nl-NL"/>
        </w:rPr>
        <w:t>a</w:t>
      </w:r>
      <w:r w:rsidRPr="00CA22F4">
        <w:rPr>
          <w:color w:val="6D6E71"/>
          <w:lang w:val="nl-NL"/>
        </w:rPr>
        <w:t>fwik</w:t>
      </w:r>
      <w:r w:rsidRPr="00CA22F4">
        <w:rPr>
          <w:color w:val="6D6E71"/>
          <w:spacing w:val="-8"/>
          <w:lang w:val="nl-NL"/>
        </w:rPr>
        <w:t>k</w:t>
      </w:r>
      <w:r w:rsidRPr="00CA22F4">
        <w:rPr>
          <w:color w:val="6D6E71"/>
          <w:lang w:val="nl-NL"/>
        </w:rPr>
        <w:t>eling</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schad</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oeding.</w:t>
      </w:r>
      <w:r w:rsidRPr="00CA22F4">
        <w:rPr>
          <w:color w:val="6D6E71"/>
          <w:spacing w:val="-8"/>
          <w:lang w:val="nl-NL"/>
        </w:rPr>
        <w:t xml:space="preserve"> </w:t>
      </w:r>
      <w:r w:rsidRPr="00CA22F4">
        <w:rPr>
          <w:color w:val="6D6E71"/>
          <w:lang w:val="nl-NL"/>
        </w:rPr>
        <w:t>Indien</w:t>
      </w:r>
      <w:r w:rsidRPr="00CA22F4">
        <w:rPr>
          <w:color w:val="6D6E71"/>
          <w:spacing w:val="-7"/>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w:t>
      </w:r>
      <w:r w:rsidRPr="00CA22F4">
        <w:rPr>
          <w:color w:val="6D6E71"/>
          <w:spacing w:val="-7"/>
          <w:lang w:val="nl-NL"/>
        </w:rPr>
        <w:t xml:space="preserve"> </w:t>
      </w:r>
      <w:r w:rsidRPr="00CA22F4">
        <w:rPr>
          <w:color w:val="6D6E71"/>
          <w:lang w:val="nl-NL"/>
        </w:rPr>
        <w:t>blij</w:t>
      </w:r>
      <w:r w:rsidRPr="00CA22F4">
        <w:rPr>
          <w:color w:val="6D6E71"/>
          <w:spacing w:val="-2"/>
          <w:lang w:val="nl-NL"/>
        </w:rPr>
        <w:t>v</w:t>
      </w:r>
      <w:r w:rsidRPr="00CA22F4">
        <w:rPr>
          <w:color w:val="6D6E71"/>
          <w:lang w:val="nl-NL"/>
        </w:rPr>
        <w:t>end</w:t>
      </w:r>
      <w:r w:rsidRPr="00CA22F4">
        <w:rPr>
          <w:color w:val="6D6E71"/>
          <w:spacing w:val="-8"/>
          <w:lang w:val="nl-NL"/>
        </w:rPr>
        <w:t xml:space="preserve"> </w:t>
      </w:r>
      <w:r w:rsidRPr="00CA22F4">
        <w:rPr>
          <w:color w:val="6D6E71"/>
          <w:lang w:val="nl-NL"/>
        </w:rPr>
        <w:t>l</w:t>
      </w:r>
      <w:r w:rsidRPr="00CA22F4">
        <w:rPr>
          <w:color w:val="6D6E71"/>
          <w:spacing w:val="-2"/>
          <w:lang w:val="nl-NL"/>
        </w:rPr>
        <w:t>e</w:t>
      </w:r>
      <w:r w:rsidRPr="00CA22F4">
        <w:rPr>
          <w:color w:val="6D6E71"/>
          <w:lang w:val="nl-NL"/>
        </w:rPr>
        <w:t>tsel</w:t>
      </w:r>
      <w:r w:rsidRPr="00CA22F4">
        <w:rPr>
          <w:color w:val="6D6E71"/>
          <w:spacing w:val="-7"/>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8"/>
          <w:lang w:val="nl-NL"/>
        </w:rPr>
        <w:t xml:space="preserve"> </w:t>
      </w:r>
      <w:r w:rsidRPr="00CA22F4">
        <w:rPr>
          <w:color w:val="6D6E71"/>
          <w:spacing w:val="-2"/>
          <w:lang w:val="nl-NL"/>
        </w:rPr>
        <w:t>g</w:t>
      </w:r>
      <w:r w:rsidRPr="00CA22F4">
        <w:rPr>
          <w:color w:val="6D6E71"/>
          <w:lang w:val="nl-NL"/>
        </w:rPr>
        <w:t>eldt</w:t>
      </w:r>
    </w:p>
    <w:p w14:paraId="1ABE852A" w14:textId="77777777" w:rsidR="00624579" w:rsidRPr="00CA22F4" w:rsidRDefault="00CA22F4">
      <w:pPr>
        <w:pStyle w:val="Plattetekst"/>
        <w:spacing w:line="264" w:lineRule="exact"/>
        <w:rPr>
          <w:lang w:val="nl-NL"/>
        </w:rPr>
      </w:pPr>
      <w:r w:rsidRPr="00CA22F4">
        <w:rPr>
          <w:color w:val="6D6E71"/>
          <w:lang w:val="nl-NL"/>
        </w:rPr>
        <w:t>zijn</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haar normale</w:t>
      </w:r>
      <w:r w:rsidRPr="00CA22F4">
        <w:rPr>
          <w:color w:val="6D6E71"/>
          <w:spacing w:val="-1"/>
          <w:lang w:val="nl-NL"/>
        </w:rPr>
        <w:t xml:space="preserve"> </w:t>
      </w:r>
      <w:r w:rsidRPr="00CA22F4">
        <w:rPr>
          <w:color w:val="6D6E71"/>
          <w:spacing w:val="-2"/>
          <w:lang w:val="nl-NL"/>
        </w:rPr>
        <w:t>v</w:t>
      </w:r>
      <w:r w:rsidRPr="00CA22F4">
        <w:rPr>
          <w:color w:val="6D6E71"/>
          <w:lang w:val="nl-NL"/>
        </w:rPr>
        <w:t>er</w:t>
      </w:r>
      <w:r w:rsidRPr="00CA22F4">
        <w:rPr>
          <w:color w:val="6D6E71"/>
          <w:spacing w:val="-6"/>
          <w:lang w:val="nl-NL"/>
        </w:rPr>
        <w:t>z</w:t>
      </w:r>
      <w:r w:rsidRPr="00CA22F4">
        <w:rPr>
          <w:color w:val="6D6E71"/>
          <w:lang w:val="nl-NL"/>
        </w:rPr>
        <w:t>e</w:t>
      </w:r>
      <w:r w:rsidRPr="00CA22F4">
        <w:rPr>
          <w:color w:val="6D6E71"/>
          <w:spacing w:val="-8"/>
          <w:lang w:val="nl-NL"/>
        </w:rPr>
        <w:t>k</w:t>
      </w:r>
      <w:r w:rsidRPr="00CA22F4">
        <w:rPr>
          <w:color w:val="6D6E71"/>
          <w:lang w:val="nl-NL"/>
        </w:rPr>
        <w:t>erin</w:t>
      </w:r>
      <w:r w:rsidRPr="00CA22F4">
        <w:rPr>
          <w:color w:val="6D6E71"/>
          <w:spacing w:val="2"/>
          <w:lang w:val="nl-NL"/>
        </w:rPr>
        <w:t>g</w:t>
      </w:r>
      <w:r w:rsidRPr="00CA22F4">
        <w:rPr>
          <w:color w:val="6D6E71"/>
          <w:lang w:val="nl-NL"/>
        </w:rPr>
        <w:t>,</w:t>
      </w:r>
      <w:r w:rsidRPr="00CA22F4">
        <w:rPr>
          <w:color w:val="6D6E71"/>
          <w:spacing w:val="-1"/>
          <w:lang w:val="nl-NL"/>
        </w:rPr>
        <w:t xml:space="preserve"> </w:t>
      </w:r>
      <w:r w:rsidRPr="00CA22F4">
        <w:rPr>
          <w:color w:val="6D6E71"/>
          <w:spacing w:val="-3"/>
          <w:lang w:val="nl-NL"/>
        </w:rPr>
        <w:t>t</w:t>
      </w:r>
      <w:r w:rsidRPr="00CA22F4">
        <w:rPr>
          <w:color w:val="6D6E71"/>
          <w:lang w:val="nl-NL"/>
        </w:rPr>
        <w:t>enzij de</w:t>
      </w:r>
      <w:r w:rsidRPr="00CA22F4">
        <w:rPr>
          <w:color w:val="6D6E71"/>
          <w:spacing w:val="-1"/>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lang w:val="nl-NL"/>
        </w:rPr>
        <w:t>on</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gvuldigheid of</w:t>
      </w:r>
      <w:r w:rsidRPr="00CA22F4">
        <w:rPr>
          <w:color w:val="6D6E71"/>
          <w:spacing w:val="-1"/>
          <w:lang w:val="nl-NL"/>
        </w:rPr>
        <w:t xml:space="preserve"> </w:t>
      </w:r>
      <w:r w:rsidRPr="00CA22F4">
        <w:rPr>
          <w:color w:val="6D6E71"/>
          <w:lang w:val="nl-NL"/>
        </w:rPr>
        <w:t>nal</w:t>
      </w:r>
      <w:r w:rsidRPr="00CA22F4">
        <w:rPr>
          <w:color w:val="6D6E71"/>
          <w:spacing w:val="-2"/>
          <w:lang w:val="nl-NL"/>
        </w:rPr>
        <w:t>a</w:t>
      </w:r>
      <w:r w:rsidRPr="00CA22F4">
        <w:rPr>
          <w:color w:val="6D6E71"/>
          <w:lang w:val="nl-NL"/>
        </w:rPr>
        <w:t>tigheid</w:t>
      </w:r>
      <w:r w:rsidRPr="00CA22F4">
        <w:rPr>
          <w:color w:val="6D6E71"/>
          <w:spacing w:val="-1"/>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alt.</w:t>
      </w:r>
    </w:p>
    <w:p w14:paraId="1A076AB6" w14:textId="77777777" w:rsidR="00624579" w:rsidRPr="00CA22F4" w:rsidRDefault="00624579">
      <w:pPr>
        <w:spacing w:before="4" w:line="260" w:lineRule="exact"/>
        <w:rPr>
          <w:sz w:val="26"/>
          <w:szCs w:val="26"/>
          <w:lang w:val="nl-NL"/>
        </w:rPr>
      </w:pPr>
    </w:p>
    <w:p w14:paraId="2995826A" w14:textId="77777777" w:rsidR="00624579" w:rsidRPr="00CA22F4" w:rsidRDefault="00CA22F4">
      <w:pPr>
        <w:pStyle w:val="Kop3"/>
        <w:rPr>
          <w:b w:val="0"/>
          <w:bCs w:val="0"/>
          <w:lang w:val="nl-NL"/>
        </w:rPr>
      </w:pPr>
      <w:r w:rsidRPr="00CA22F4">
        <w:rPr>
          <w:color w:val="4FA6E7"/>
          <w:lang w:val="nl-NL"/>
        </w:rPr>
        <w:t>Melding</w:t>
      </w:r>
      <w:r w:rsidRPr="00CA22F4">
        <w:rPr>
          <w:color w:val="4FA6E7"/>
          <w:spacing w:val="-3"/>
          <w:lang w:val="nl-NL"/>
        </w:rPr>
        <w:t xml:space="preserve"> </w:t>
      </w:r>
      <w:r w:rsidRPr="00CA22F4">
        <w:rPr>
          <w:color w:val="4FA6E7"/>
          <w:lang w:val="nl-NL"/>
        </w:rPr>
        <w:t>bij</w:t>
      </w:r>
      <w:r w:rsidRPr="00CA22F4">
        <w:rPr>
          <w:color w:val="4FA6E7"/>
          <w:spacing w:val="-2"/>
          <w:lang w:val="nl-NL"/>
        </w:rPr>
        <w:t xml:space="preserve"> </w:t>
      </w:r>
      <w:r w:rsidRPr="00CA22F4">
        <w:rPr>
          <w:color w:val="4FA6E7"/>
          <w:lang w:val="nl-NL"/>
        </w:rPr>
        <w:t>de</w:t>
      </w:r>
      <w:r w:rsidRPr="00CA22F4">
        <w:rPr>
          <w:color w:val="4FA6E7"/>
          <w:spacing w:val="-2"/>
          <w:lang w:val="nl-NL"/>
        </w:rPr>
        <w:t xml:space="preserve"> </w:t>
      </w:r>
      <w:r w:rsidRPr="00CA22F4">
        <w:rPr>
          <w:color w:val="4FA6E7"/>
          <w:lang w:val="nl-NL"/>
        </w:rPr>
        <w:t>politie</w:t>
      </w:r>
    </w:p>
    <w:p w14:paraId="67B8DC1F" w14:textId="77777777" w:rsidR="00624579" w:rsidRPr="00CA22F4" w:rsidRDefault="00CA22F4">
      <w:pPr>
        <w:pStyle w:val="Plattetekst"/>
        <w:spacing w:line="259" w:lineRule="exact"/>
        <w:rPr>
          <w:lang w:val="nl-NL"/>
        </w:rPr>
      </w:pPr>
      <w:r w:rsidRPr="00CA22F4">
        <w:rPr>
          <w:color w:val="6D6E71"/>
          <w:lang w:val="nl-NL"/>
        </w:rPr>
        <w:t>Bij een misdrijf</w:t>
      </w:r>
      <w:r w:rsidRPr="00CA22F4">
        <w:rPr>
          <w:color w:val="6D6E71"/>
          <w:spacing w:val="2"/>
          <w:lang w:val="nl-NL"/>
        </w:rPr>
        <w:t xml:space="preserve"> </w:t>
      </w:r>
      <w:r w:rsidRPr="00CA22F4">
        <w:rPr>
          <w:color w:val="6D6E71"/>
          <w:spacing w:val="-4"/>
          <w:lang w:val="nl-NL"/>
        </w:rPr>
        <w:t>z</w:t>
      </w:r>
      <w:r w:rsidRPr="00CA22F4">
        <w:rPr>
          <w:color w:val="6D6E71"/>
          <w:lang w:val="nl-NL"/>
        </w:rPr>
        <w:t>al h</w:t>
      </w:r>
      <w:r w:rsidRPr="00CA22F4">
        <w:rPr>
          <w:color w:val="6D6E71"/>
          <w:spacing w:val="-2"/>
          <w:lang w:val="nl-NL"/>
        </w:rPr>
        <w:t>e</w:t>
      </w:r>
      <w:r w:rsidRPr="00CA22F4">
        <w:rPr>
          <w:color w:val="6D6E71"/>
          <w:lang w:val="nl-NL"/>
        </w:rPr>
        <w:t>t be</w:t>
      </w:r>
      <w:r w:rsidRPr="00CA22F4">
        <w:rPr>
          <w:color w:val="6D6E71"/>
          <w:spacing w:val="-3"/>
          <w:lang w:val="nl-NL"/>
        </w:rPr>
        <w:t>s</w:t>
      </w:r>
      <w:r w:rsidRPr="00CA22F4">
        <w:rPr>
          <w:color w:val="6D6E71"/>
          <w:lang w:val="nl-NL"/>
        </w:rPr>
        <w:t>tuur</w:t>
      </w:r>
      <w:r w:rsidRPr="00CA22F4">
        <w:rPr>
          <w:color w:val="6D6E71"/>
          <w:spacing w:val="1"/>
          <w:lang w:val="nl-NL"/>
        </w:rPr>
        <w:t xml:space="preserve"> </w:t>
      </w:r>
      <w:r w:rsidRPr="00CA22F4">
        <w:rPr>
          <w:color w:val="6D6E71"/>
          <w:lang w:val="nl-NL"/>
        </w:rPr>
        <w:t>alles in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2"/>
          <w:lang w:val="nl-NL"/>
        </w:rPr>
        <w:t>w</w:t>
      </w:r>
      <w:r w:rsidRPr="00CA22F4">
        <w:rPr>
          <w:color w:val="6D6E71"/>
          <w:lang w:val="nl-NL"/>
        </w:rPr>
        <w:t xml:space="preserve">erk </w:t>
      </w:r>
      <w:r w:rsidRPr="00CA22F4">
        <w:rPr>
          <w:color w:val="6D6E71"/>
          <w:spacing w:val="-3"/>
          <w:lang w:val="nl-NL"/>
        </w:rPr>
        <w:t>st</w:t>
      </w:r>
      <w:r w:rsidRPr="00CA22F4">
        <w:rPr>
          <w:color w:val="6D6E71"/>
          <w:lang w:val="nl-NL"/>
        </w:rPr>
        <w:t>ellen, 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er aangif</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spacing w:val="-2"/>
          <w:lang w:val="nl-NL"/>
        </w:rPr>
        <w:t>g</w:t>
      </w:r>
      <w:r w:rsidRPr="00CA22F4">
        <w:rPr>
          <w:color w:val="6D6E71"/>
          <w:lang w:val="nl-NL"/>
        </w:rPr>
        <w:t>edaan bij</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politie.</w:t>
      </w:r>
      <w:r w:rsidRPr="00CA22F4">
        <w:rPr>
          <w:color w:val="6D6E71"/>
          <w:spacing w:val="1"/>
          <w:lang w:val="nl-NL"/>
        </w:rPr>
        <w:t xml:space="preserve"> </w:t>
      </w:r>
      <w:r w:rsidRPr="00CA22F4">
        <w:rPr>
          <w:color w:val="6D6E71"/>
          <w:spacing w:val="-4"/>
          <w:lang w:val="nl-NL"/>
        </w:rPr>
        <w:t>F</w:t>
      </w:r>
      <w:r w:rsidRPr="00CA22F4">
        <w:rPr>
          <w:color w:val="6D6E71"/>
          <w:lang w:val="nl-NL"/>
        </w:rPr>
        <w:t>ei</w:t>
      </w:r>
      <w:r w:rsidRPr="00CA22F4">
        <w:rPr>
          <w:color w:val="6D6E71"/>
          <w:spacing w:val="-3"/>
          <w:lang w:val="nl-NL"/>
        </w:rPr>
        <w:t>t</w:t>
      </w:r>
      <w:r w:rsidRPr="00CA22F4">
        <w:rPr>
          <w:color w:val="6D6E71"/>
          <w:lang w:val="nl-NL"/>
        </w:rPr>
        <w:t>elij</w:t>
      </w:r>
      <w:r w:rsidRPr="00CA22F4">
        <w:rPr>
          <w:color w:val="6D6E71"/>
          <w:spacing w:val="-7"/>
          <w:lang w:val="nl-NL"/>
        </w:rPr>
        <w:t>k</w:t>
      </w:r>
      <w:r w:rsidRPr="00CA22F4">
        <w:rPr>
          <w:color w:val="6D6E71"/>
          <w:lang w:val="nl-NL"/>
        </w:rPr>
        <w:t>e</w:t>
      </w:r>
    </w:p>
    <w:p w14:paraId="39E17345" w14:textId="77777777" w:rsidR="00624579" w:rsidRPr="00CA22F4" w:rsidRDefault="00CA22F4">
      <w:pPr>
        <w:pStyle w:val="Plattetekst"/>
        <w:spacing w:line="264" w:lineRule="exact"/>
        <w:rPr>
          <w:lang w:val="nl-NL"/>
        </w:rPr>
      </w:pP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lang w:val="nl-NL"/>
        </w:rPr>
        <w:t>bij</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politie</w:t>
      </w:r>
      <w:r w:rsidRPr="00CA22F4">
        <w:rPr>
          <w:color w:val="6D6E71"/>
          <w:spacing w:val="19"/>
          <w:lang w:val="nl-NL"/>
        </w:rPr>
        <w:t xml:space="preserve"> </w:t>
      </w:r>
      <w:r w:rsidRPr="00CA22F4">
        <w:rPr>
          <w:color w:val="6D6E71"/>
          <w:spacing w:val="-4"/>
          <w:lang w:val="nl-NL"/>
        </w:rPr>
        <w:t>k</w:t>
      </w:r>
      <w:r w:rsidRPr="00CA22F4">
        <w:rPr>
          <w:color w:val="6D6E71"/>
          <w:lang w:val="nl-NL"/>
        </w:rPr>
        <w:t>an</w:t>
      </w:r>
      <w:r w:rsidRPr="00CA22F4">
        <w:rPr>
          <w:color w:val="6D6E71"/>
          <w:spacing w:val="19"/>
          <w:lang w:val="nl-NL"/>
        </w:rPr>
        <w:t xml:space="preserve"> </w:t>
      </w:r>
      <w:r w:rsidRPr="00CA22F4">
        <w:rPr>
          <w:color w:val="6D6E71"/>
          <w:lang w:val="nl-NL"/>
        </w:rPr>
        <w:t>alleen</w:t>
      </w:r>
      <w:r w:rsidRPr="00CA22F4">
        <w:rPr>
          <w:color w:val="6D6E71"/>
          <w:spacing w:val="19"/>
          <w:lang w:val="nl-NL"/>
        </w:rPr>
        <w:t xml:space="preserve"> </w:t>
      </w:r>
      <w:r w:rsidRPr="00CA22F4">
        <w:rPr>
          <w:color w:val="6D6E71"/>
          <w:lang w:val="nl-NL"/>
        </w:rPr>
        <w:t>door</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w:t>
      </w:r>
      <w:r w:rsidRPr="00CA22F4">
        <w:rPr>
          <w:color w:val="6D6E71"/>
          <w:spacing w:val="19"/>
          <w:lang w:val="nl-NL"/>
        </w:rPr>
        <w:t xml:space="preserve"> </w:t>
      </w:r>
      <w:r w:rsidRPr="00CA22F4">
        <w:rPr>
          <w:color w:val="6D6E71"/>
          <w:spacing w:val="-5"/>
          <w:lang w:val="nl-NL"/>
        </w:rPr>
        <w:t>z</w:t>
      </w:r>
      <w:r w:rsidRPr="00CA22F4">
        <w:rPr>
          <w:color w:val="6D6E71"/>
          <w:lang w:val="nl-NL"/>
        </w:rPr>
        <w:t>elf</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9"/>
          <w:lang w:val="nl-NL"/>
        </w:rPr>
        <w:t xml:space="preserve"> </w:t>
      </w:r>
      <w:r w:rsidRPr="00CA22F4">
        <w:rPr>
          <w:color w:val="6D6E71"/>
          <w:spacing w:val="-2"/>
          <w:lang w:val="nl-NL"/>
        </w:rPr>
        <w:t>g</w:t>
      </w:r>
      <w:r w:rsidRPr="00CA22F4">
        <w:rPr>
          <w:color w:val="6D6E71"/>
          <w:lang w:val="nl-NL"/>
        </w:rPr>
        <w:t>edaan.</w:t>
      </w:r>
      <w:r w:rsidRPr="00CA22F4">
        <w:rPr>
          <w:color w:val="6D6E71"/>
          <w:spacing w:val="19"/>
          <w:lang w:val="nl-NL"/>
        </w:rPr>
        <w:t xml:space="preserve"> </w:t>
      </w:r>
      <w:r w:rsidRPr="00CA22F4">
        <w:rPr>
          <w:color w:val="6D6E71"/>
          <w:lang w:val="nl-NL"/>
        </w:rPr>
        <w:t>Bij</w:t>
      </w:r>
      <w:r w:rsidRPr="00CA22F4">
        <w:rPr>
          <w:color w:val="6D6E71"/>
          <w:spacing w:val="1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lang w:val="nl-NL"/>
        </w:rPr>
        <w:t>jon</w:t>
      </w:r>
      <w:r w:rsidRPr="00CA22F4">
        <w:rPr>
          <w:color w:val="6D6E71"/>
          <w:spacing w:val="-2"/>
          <w:lang w:val="nl-NL"/>
        </w:rPr>
        <w:t>g</w:t>
      </w:r>
      <w:r w:rsidRPr="00CA22F4">
        <w:rPr>
          <w:color w:val="6D6E71"/>
          <w:lang w:val="nl-NL"/>
        </w:rPr>
        <w:t>er</w:t>
      </w:r>
      <w:r w:rsidRPr="00CA22F4">
        <w:rPr>
          <w:color w:val="6D6E71"/>
          <w:spacing w:val="19"/>
          <w:lang w:val="nl-NL"/>
        </w:rPr>
        <w:t xml:space="preserve"> </w:t>
      </w:r>
      <w:r w:rsidRPr="00CA22F4">
        <w:rPr>
          <w:color w:val="6D6E71"/>
          <w:lang w:val="nl-NL"/>
        </w:rPr>
        <w:t>dan</w:t>
      </w:r>
      <w:r w:rsidRPr="00CA22F4">
        <w:rPr>
          <w:color w:val="6D6E71"/>
          <w:spacing w:val="19"/>
          <w:lang w:val="nl-NL"/>
        </w:rPr>
        <w:t xml:space="preserve"> </w:t>
      </w:r>
      <w:r w:rsidRPr="00CA22F4">
        <w:rPr>
          <w:color w:val="6D6E71"/>
          <w:lang w:val="nl-NL"/>
        </w:rPr>
        <w:t>18</w:t>
      </w:r>
      <w:r w:rsidRPr="00CA22F4">
        <w:rPr>
          <w:color w:val="6D6E71"/>
          <w:spacing w:val="19"/>
          <w:lang w:val="nl-NL"/>
        </w:rPr>
        <w:t xml:space="preserve"> </w:t>
      </w:r>
      <w:r w:rsidRPr="00CA22F4">
        <w:rPr>
          <w:color w:val="6D6E71"/>
          <w:lang w:val="nl-NL"/>
        </w:rPr>
        <w:t>jaar</w:t>
      </w:r>
    </w:p>
    <w:p w14:paraId="190FE806" w14:textId="77777777" w:rsidR="00624579" w:rsidRPr="00CA22F4" w:rsidRDefault="00CA22F4">
      <w:pPr>
        <w:pStyle w:val="Plattetekst"/>
        <w:spacing w:line="264" w:lineRule="exact"/>
        <w:rPr>
          <w:lang w:val="nl-NL"/>
        </w:rPr>
      </w:pPr>
      <w:r w:rsidRPr="00CA22F4">
        <w:rPr>
          <w:color w:val="6D6E71"/>
          <w:spacing w:val="-3"/>
          <w:lang w:val="nl-NL"/>
        </w:rPr>
        <w:t>k</w:t>
      </w:r>
      <w:r w:rsidRPr="00CA22F4">
        <w:rPr>
          <w:color w:val="6D6E71"/>
          <w:lang w:val="nl-NL"/>
        </w:rPr>
        <w:t>unnen</w:t>
      </w:r>
      <w:r w:rsidRPr="00CA22F4">
        <w:rPr>
          <w:color w:val="6D6E71"/>
          <w:spacing w:val="-2"/>
          <w:lang w:val="nl-NL"/>
        </w:rPr>
        <w:t xml:space="preserve"> </w:t>
      </w:r>
      <w:r w:rsidRPr="00CA22F4">
        <w:rPr>
          <w:color w:val="6D6E71"/>
          <w:lang w:val="nl-NL"/>
        </w:rPr>
        <w:t>alleen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doen.</w:t>
      </w:r>
    </w:p>
    <w:p w14:paraId="1244EC60" w14:textId="77777777" w:rsidR="00624579" w:rsidRPr="00CA22F4" w:rsidRDefault="00CA22F4">
      <w:pPr>
        <w:pStyle w:val="Plattetekst"/>
        <w:spacing w:line="264" w:lineRule="exact"/>
        <w:rPr>
          <w:lang w:val="nl-NL"/>
        </w:rPr>
      </w:pPr>
      <w:r w:rsidRPr="00CA22F4">
        <w:rPr>
          <w:color w:val="6D6E71"/>
          <w:spacing w:val="-20"/>
          <w:lang w:val="nl-NL"/>
        </w:rPr>
        <w:t>T</w:t>
      </w:r>
      <w:r w:rsidRPr="00CA22F4">
        <w:rPr>
          <w:color w:val="6D6E71"/>
          <w:lang w:val="nl-NL"/>
        </w:rPr>
        <w:t>oelic</w:t>
      </w:r>
      <w:r w:rsidRPr="00CA22F4">
        <w:rPr>
          <w:color w:val="6D6E71"/>
          <w:spacing w:val="-2"/>
          <w:lang w:val="nl-NL"/>
        </w:rPr>
        <w:t>h</w:t>
      </w:r>
      <w:r w:rsidRPr="00CA22F4">
        <w:rPr>
          <w:color w:val="6D6E71"/>
          <w:lang w:val="nl-NL"/>
        </w:rPr>
        <w:t>ting:</w:t>
      </w:r>
    </w:p>
    <w:p w14:paraId="792CC935" w14:textId="77777777" w:rsidR="00624579" w:rsidRPr="00CA22F4" w:rsidRDefault="00624579">
      <w:pPr>
        <w:spacing w:before="4" w:line="260" w:lineRule="exact"/>
        <w:rPr>
          <w:sz w:val="26"/>
          <w:szCs w:val="26"/>
          <w:lang w:val="nl-NL"/>
        </w:rPr>
      </w:pPr>
    </w:p>
    <w:p w14:paraId="462FE825" w14:textId="77777777" w:rsidR="00624579" w:rsidRPr="00CA22F4" w:rsidRDefault="00CA22F4">
      <w:pPr>
        <w:pStyle w:val="Kop3"/>
        <w:rPr>
          <w:b w:val="0"/>
          <w:bCs w:val="0"/>
          <w:lang w:val="nl-NL"/>
        </w:rPr>
      </w:pPr>
      <w:r w:rsidRPr="00CA22F4">
        <w:rPr>
          <w:color w:val="4FA6E7"/>
          <w:lang w:val="nl-NL"/>
        </w:rPr>
        <w:t>Aangif</w:t>
      </w:r>
      <w:r w:rsidRPr="00CA22F4">
        <w:rPr>
          <w:color w:val="4FA6E7"/>
          <w:spacing w:val="-5"/>
          <w:lang w:val="nl-NL"/>
        </w:rPr>
        <w:t>t</w:t>
      </w:r>
      <w:r w:rsidRPr="00CA22F4">
        <w:rPr>
          <w:color w:val="4FA6E7"/>
          <w:lang w:val="nl-NL"/>
        </w:rPr>
        <w:t>e</w:t>
      </w:r>
      <w:r w:rsidRPr="00CA22F4">
        <w:rPr>
          <w:color w:val="4FA6E7"/>
          <w:spacing w:val="-7"/>
          <w:lang w:val="nl-NL"/>
        </w:rPr>
        <w:t xml:space="preserve"> </w:t>
      </w:r>
      <w:r w:rsidRPr="00CA22F4">
        <w:rPr>
          <w:color w:val="4FA6E7"/>
          <w:lang w:val="nl-NL"/>
        </w:rPr>
        <w:t>doen</w:t>
      </w:r>
    </w:p>
    <w:p w14:paraId="36E9B0E1" w14:textId="77777777" w:rsidR="00624579" w:rsidRPr="00CA22F4" w:rsidRDefault="00CA22F4">
      <w:pPr>
        <w:pStyle w:val="Plattetekst"/>
        <w:spacing w:line="259" w:lineRule="exact"/>
        <w:rPr>
          <w:lang w:val="nl-NL"/>
        </w:rPr>
      </w:pPr>
      <w:r w:rsidRPr="00CA22F4">
        <w:rPr>
          <w:color w:val="6D6E71"/>
          <w:spacing w:val="-10"/>
          <w:lang w:val="nl-NL"/>
        </w:rPr>
        <w:t>V</w:t>
      </w:r>
      <w:r w:rsidRPr="00CA22F4">
        <w:rPr>
          <w:color w:val="6D6E71"/>
          <w:lang w:val="nl-NL"/>
        </w:rPr>
        <w:t>oor</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(beper</w:t>
      </w:r>
      <w:r w:rsidRPr="00CA22F4">
        <w:rPr>
          <w:color w:val="6D6E71"/>
          <w:spacing w:val="-2"/>
          <w:lang w:val="nl-NL"/>
        </w:rPr>
        <w:t>k</w:t>
      </w:r>
      <w:r w:rsidRPr="00CA22F4">
        <w:rPr>
          <w:color w:val="6D6E71"/>
          <w:lang w:val="nl-NL"/>
        </w:rPr>
        <w:t>t)</w:t>
      </w:r>
      <w:r w:rsidRPr="00CA22F4">
        <w:rPr>
          <w:color w:val="6D6E71"/>
          <w:spacing w:val="14"/>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14"/>
          <w:lang w:val="nl-NL"/>
        </w:rPr>
        <w:t xml:space="preserve"> </w:t>
      </w:r>
      <w:r w:rsidRPr="00CA22F4">
        <w:rPr>
          <w:color w:val="6D6E71"/>
          <w:lang w:val="nl-NL"/>
        </w:rPr>
        <w:t>misdrij</w:t>
      </w:r>
      <w:r w:rsidRPr="00CA22F4">
        <w:rPr>
          <w:color w:val="6D6E71"/>
          <w:spacing w:val="-2"/>
          <w:lang w:val="nl-NL"/>
        </w:rPr>
        <w:t>v</w:t>
      </w:r>
      <w:r w:rsidRPr="00CA22F4">
        <w:rPr>
          <w:color w:val="6D6E71"/>
          <w:lang w:val="nl-NL"/>
        </w:rPr>
        <w:t>en</w:t>
      </w:r>
      <w:r w:rsidRPr="00CA22F4">
        <w:rPr>
          <w:color w:val="6D6E71"/>
          <w:spacing w:val="14"/>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bepaald</w:t>
      </w:r>
      <w:r w:rsidRPr="00CA22F4">
        <w:rPr>
          <w:color w:val="6D6E71"/>
          <w:spacing w:val="15"/>
          <w:lang w:val="nl-NL"/>
        </w:rPr>
        <w:t xml:space="preserve"> </w:t>
      </w:r>
      <w:r w:rsidRPr="00CA22F4">
        <w:rPr>
          <w:color w:val="6D6E71"/>
          <w:lang w:val="nl-NL"/>
        </w:rPr>
        <w:t>in</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spacing w:val="-9"/>
          <w:lang w:val="nl-NL"/>
        </w:rPr>
        <w:t>W</w:t>
      </w:r>
      <w:r w:rsidRPr="00CA22F4">
        <w:rPr>
          <w:color w:val="6D6E71"/>
          <w:spacing w:val="-2"/>
          <w:lang w:val="nl-NL"/>
        </w:rPr>
        <w:t>e</w:t>
      </w:r>
      <w:r w:rsidRPr="00CA22F4">
        <w:rPr>
          <w:color w:val="6D6E71"/>
          <w:lang w:val="nl-NL"/>
        </w:rPr>
        <w:t>tboek</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St</w:t>
      </w:r>
      <w:r w:rsidRPr="00CA22F4">
        <w:rPr>
          <w:color w:val="6D6E71"/>
          <w:spacing w:val="-5"/>
          <w:lang w:val="nl-NL"/>
        </w:rPr>
        <w:t>r</w:t>
      </w:r>
      <w:r w:rsidRPr="00CA22F4">
        <w:rPr>
          <w:color w:val="6D6E71"/>
          <w:spacing w:val="-2"/>
          <w:lang w:val="nl-NL"/>
        </w:rPr>
        <w:t>a</w:t>
      </w:r>
      <w:r w:rsidRPr="00CA22F4">
        <w:rPr>
          <w:color w:val="6D6E71"/>
          <w:spacing w:val="1"/>
          <w:lang w:val="nl-NL"/>
        </w:rPr>
        <w:t>f</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dering</w:t>
      </w:r>
      <w:r w:rsidRPr="00CA22F4">
        <w:rPr>
          <w:color w:val="6D6E71"/>
          <w:spacing w:val="14"/>
          <w:lang w:val="nl-NL"/>
        </w:rPr>
        <w:t xml:space="preserve"> </w:t>
      </w:r>
      <w:r w:rsidRPr="00CA22F4">
        <w:rPr>
          <w:color w:val="6D6E71"/>
          <w:lang w:val="nl-NL"/>
        </w:rPr>
        <w:t>(art</w:t>
      </w:r>
      <w:r w:rsidRPr="00CA22F4">
        <w:rPr>
          <w:color w:val="6D6E71"/>
          <w:spacing w:val="14"/>
          <w:lang w:val="nl-NL"/>
        </w:rPr>
        <w:t xml:space="preserve"> </w:t>
      </w:r>
      <w:r w:rsidRPr="00CA22F4">
        <w:rPr>
          <w:color w:val="6D6E71"/>
          <w:lang w:val="nl-NL"/>
        </w:rPr>
        <w:t>160),</w:t>
      </w:r>
      <w:r w:rsidRPr="00CA22F4">
        <w:rPr>
          <w:color w:val="6D6E71"/>
          <w:spacing w:val="1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4"/>
          <w:lang w:val="nl-NL"/>
        </w:rPr>
        <w:t xml:space="preserve"> </w:t>
      </w:r>
      <w:r w:rsidRPr="00CA22F4">
        <w:rPr>
          <w:color w:val="6D6E71"/>
          <w:lang w:val="nl-NL"/>
        </w:rPr>
        <w:t>ieder</w:t>
      </w:r>
      <w:r w:rsidRPr="00CA22F4">
        <w:rPr>
          <w:color w:val="6D6E71"/>
          <w:spacing w:val="14"/>
          <w:lang w:val="nl-NL"/>
        </w:rPr>
        <w:t xml:space="preserve"> </w:t>
      </w:r>
      <w:r w:rsidRPr="00CA22F4">
        <w:rPr>
          <w:color w:val="6D6E71"/>
          <w:lang w:val="nl-NL"/>
        </w:rPr>
        <w:t>die</w:t>
      </w:r>
    </w:p>
    <w:p w14:paraId="3E336E9F" w14:textId="77777777" w:rsidR="00624579" w:rsidRPr="00CA22F4" w:rsidRDefault="00CA22F4">
      <w:pPr>
        <w:pStyle w:val="Plattetekst"/>
        <w:spacing w:line="264" w:lineRule="exact"/>
        <w:rPr>
          <w:lang w:val="nl-NL"/>
        </w:rPr>
      </w:pP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8"/>
          <w:lang w:val="nl-NL"/>
        </w:rPr>
        <w:t>k</w:t>
      </w:r>
      <w:r w:rsidRPr="00CA22F4">
        <w:rPr>
          <w:color w:val="6D6E71"/>
          <w:lang w:val="nl-NL"/>
        </w:rPr>
        <w:t>ennis d</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 is aangif</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t</w:t>
      </w:r>
      <w:r w:rsidRPr="00CA22F4">
        <w:rPr>
          <w:color w:val="6D6E71"/>
          <w:lang w:val="nl-NL"/>
        </w:rPr>
        <w:t>e doen.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daarbij</w:t>
      </w:r>
      <w:r w:rsidRPr="00CA22F4">
        <w:rPr>
          <w:color w:val="6D6E71"/>
          <w:spacing w:val="-1"/>
          <w:lang w:val="nl-NL"/>
        </w:rPr>
        <w:t xml:space="preserve"> </w:t>
      </w:r>
      <w:r w:rsidRPr="00CA22F4">
        <w:rPr>
          <w:color w:val="6D6E71"/>
          <w:lang w:val="nl-NL"/>
        </w:rPr>
        <w:t>onder meer</w:t>
      </w:r>
      <w:r w:rsidRPr="00CA22F4">
        <w:rPr>
          <w:color w:val="6D6E71"/>
          <w:spacing w:val="-1"/>
          <w:lang w:val="nl-NL"/>
        </w:rPr>
        <w:t xml:space="preserve"> </w:t>
      </w:r>
      <w:r w:rsidRPr="00CA22F4">
        <w:rPr>
          <w:color w:val="6D6E71"/>
          <w:lang w:val="nl-NL"/>
        </w:rPr>
        <w:t>om misdrij</w:t>
      </w:r>
      <w:r w:rsidRPr="00CA22F4">
        <w:rPr>
          <w:color w:val="6D6E71"/>
          <w:spacing w:val="-2"/>
          <w:lang w:val="nl-NL"/>
        </w:rPr>
        <w:t>v</w:t>
      </w:r>
      <w:r w:rsidRPr="00CA22F4">
        <w:rPr>
          <w:color w:val="6D6E71"/>
          <w:lang w:val="nl-NL"/>
        </w:rPr>
        <w:t xml:space="preserve">en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1"/>
          <w:lang w:val="nl-NL"/>
        </w:rPr>
        <w:t xml:space="preserve"> </w:t>
      </w:r>
      <w:r w:rsidRPr="00CA22F4">
        <w:rPr>
          <w:color w:val="6D6E71"/>
          <w:lang w:val="nl-NL"/>
        </w:rPr>
        <w:t>de</w:t>
      </w:r>
    </w:p>
    <w:p w14:paraId="56279D28" w14:textId="77777777" w:rsidR="00624579" w:rsidRPr="00CA22F4" w:rsidRDefault="00CA22F4">
      <w:pPr>
        <w:pStyle w:val="Plattetekst"/>
        <w:spacing w:line="264" w:lineRule="exact"/>
        <w:rPr>
          <w:lang w:val="nl-NL"/>
        </w:rPr>
      </w:pPr>
      <w:r w:rsidRPr="00CA22F4">
        <w:rPr>
          <w:color w:val="6D6E71"/>
          <w:lang w:val="nl-NL"/>
        </w:rPr>
        <w:t>al</w:t>
      </w:r>
      <w:r w:rsidRPr="00CA22F4">
        <w:rPr>
          <w:color w:val="6D6E71"/>
          <w:spacing w:val="-2"/>
          <w:lang w:val="nl-NL"/>
        </w:rPr>
        <w:t>g</w:t>
      </w:r>
      <w:r w:rsidRPr="00CA22F4">
        <w:rPr>
          <w:color w:val="6D6E71"/>
          <w:lang w:val="nl-NL"/>
        </w:rPr>
        <w:t>emene</w:t>
      </w:r>
      <w:r w:rsidRPr="00CA22F4">
        <w:rPr>
          <w:color w:val="6D6E71"/>
          <w:spacing w:val="17"/>
          <w:lang w:val="nl-NL"/>
        </w:rPr>
        <w:t xml:space="preserve"> </w:t>
      </w:r>
      <w:r w:rsidRPr="00CA22F4">
        <w:rPr>
          <w:color w:val="6D6E71"/>
          <w:spacing w:val="-3"/>
          <w:lang w:val="nl-NL"/>
        </w:rPr>
        <w:t>v</w:t>
      </w:r>
      <w:r w:rsidRPr="00CA22F4">
        <w:rPr>
          <w:color w:val="6D6E71"/>
          <w:lang w:val="nl-NL"/>
        </w:rPr>
        <w:t>eiligheid</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pe</w:t>
      </w:r>
      <w:r w:rsidRPr="00CA22F4">
        <w:rPr>
          <w:color w:val="6D6E71"/>
          <w:spacing w:val="-4"/>
          <w:lang w:val="nl-NL"/>
        </w:rPr>
        <w:t>r</w:t>
      </w:r>
      <w:r w:rsidRPr="00CA22F4">
        <w:rPr>
          <w:color w:val="6D6E71"/>
          <w:lang w:val="nl-NL"/>
        </w:rPr>
        <w:t>sonen</w:t>
      </w:r>
      <w:r w:rsidRPr="00CA22F4">
        <w:rPr>
          <w:color w:val="6D6E71"/>
          <w:spacing w:val="17"/>
          <w:lang w:val="nl-NL"/>
        </w:rPr>
        <w:t xml:space="preserve"> </w:t>
      </w:r>
      <w:r w:rsidRPr="00CA22F4">
        <w:rPr>
          <w:color w:val="6D6E71"/>
          <w:lang w:val="nl-NL"/>
        </w:rPr>
        <w:t>of</w:t>
      </w:r>
      <w:r w:rsidRPr="00CA22F4">
        <w:rPr>
          <w:color w:val="6D6E71"/>
          <w:spacing w:val="17"/>
          <w:lang w:val="nl-NL"/>
        </w:rPr>
        <w:t xml:space="preserve"> </w:t>
      </w:r>
      <w:r w:rsidRPr="00CA22F4">
        <w:rPr>
          <w:color w:val="6D6E71"/>
          <w:spacing w:val="-2"/>
          <w:lang w:val="nl-NL"/>
        </w:rPr>
        <w:t>g</w:t>
      </w:r>
      <w:r w:rsidRPr="00CA22F4">
        <w:rPr>
          <w:color w:val="6D6E71"/>
          <w:lang w:val="nl-NL"/>
        </w:rPr>
        <w:t>oede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lang w:val="nl-NL"/>
        </w:rPr>
        <w:t>in</w:t>
      </w:r>
      <w:r w:rsidRPr="00CA22F4">
        <w:rPr>
          <w:color w:val="6D6E71"/>
          <w:spacing w:val="17"/>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aar</w:t>
      </w:r>
      <w:r w:rsidRPr="00CA22F4">
        <w:rPr>
          <w:color w:val="6D6E71"/>
          <w:spacing w:val="1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7"/>
          <w:lang w:val="nl-NL"/>
        </w:rPr>
        <w:t xml:space="preserve"> </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7"/>
          <w:lang w:val="nl-NL"/>
        </w:rPr>
        <w:t xml:space="preserve"> </w:t>
      </w:r>
      <w:r w:rsidRPr="00CA22F4">
        <w:rPr>
          <w:color w:val="6D6E71"/>
          <w:lang w:val="nl-NL"/>
        </w:rPr>
        <w:t>en</w:t>
      </w:r>
      <w:r w:rsidRPr="00CA22F4">
        <w:rPr>
          <w:color w:val="6D6E71"/>
          <w:spacing w:val="17"/>
          <w:lang w:val="nl-NL"/>
        </w:rPr>
        <w:t xml:space="preserve"> </w:t>
      </w:r>
      <w:r w:rsidRPr="00CA22F4">
        <w:rPr>
          <w:color w:val="6D6E71"/>
          <w:lang w:val="nl-NL"/>
        </w:rPr>
        <w:t>daad</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w:t>
      </w:r>
      <w:r w:rsidRPr="00CA22F4">
        <w:rPr>
          <w:color w:val="6D6E71"/>
          <w:spacing w:val="17"/>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2"/>
          <w:lang w:val="nl-NL"/>
        </w:rPr>
        <w:t>ge</w:t>
      </w:r>
      <w:r w:rsidRPr="00CA22F4">
        <w:rPr>
          <w:color w:val="6D6E71"/>
          <w:spacing w:val="-4"/>
          <w:lang w:val="nl-NL"/>
        </w:rPr>
        <w:t>v</w:t>
      </w:r>
      <w:r w:rsidRPr="00CA22F4">
        <w:rPr>
          <w:color w:val="6D6E71"/>
          <w:lang w:val="nl-NL"/>
        </w:rPr>
        <w:t>aar</w:t>
      </w:r>
      <w:r w:rsidRPr="00CA22F4">
        <w:rPr>
          <w:color w:val="6D6E71"/>
          <w:spacing w:val="17"/>
          <w:lang w:val="nl-NL"/>
        </w:rPr>
        <w:t xml:space="preserve"> </w:t>
      </w:r>
      <w:r w:rsidRPr="00CA22F4">
        <w:rPr>
          <w:color w:val="6D6E71"/>
          <w:lang w:val="nl-NL"/>
        </w:rPr>
        <w:t>is</w:t>
      </w:r>
    </w:p>
    <w:p w14:paraId="48C4E7BD"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oor</w:t>
      </w:r>
      <w:r w:rsidRPr="00CA22F4">
        <w:rPr>
          <w:color w:val="6D6E71"/>
          <w:spacing w:val="-4"/>
          <w:lang w:val="nl-NL"/>
        </w:rPr>
        <w:t>z</w:t>
      </w:r>
      <w:r w:rsidRPr="00CA22F4">
        <w:rPr>
          <w:color w:val="6D6E71"/>
          <w:lang w:val="nl-NL"/>
        </w:rPr>
        <w:t>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misdrij</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t,</w:t>
      </w:r>
      <w:r w:rsidRPr="00CA22F4">
        <w:rPr>
          <w:color w:val="6D6E71"/>
          <w:spacing w:val="-1"/>
          <w:lang w:val="nl-NL"/>
        </w:rPr>
        <w:t xml:space="preserve"> </w:t>
      </w:r>
      <w:r w:rsidRPr="00CA22F4">
        <w:rPr>
          <w:color w:val="6D6E71"/>
          <w:spacing w:val="-2"/>
          <w:lang w:val="nl-NL"/>
        </w:rPr>
        <w:t>a</w:t>
      </w:r>
      <w:r w:rsidRPr="00CA22F4">
        <w:rPr>
          <w:color w:val="6D6E71"/>
          <w:lang w:val="nl-NL"/>
        </w:rPr>
        <w:t>fb</w:t>
      </w:r>
      <w:r w:rsidRPr="00CA22F4">
        <w:rPr>
          <w:color w:val="6D6E71"/>
          <w:spacing w:val="-3"/>
          <w:lang w:val="nl-NL"/>
        </w:rPr>
        <w:t>r</w:t>
      </w:r>
      <w:r w:rsidRPr="00CA22F4">
        <w:rPr>
          <w:color w:val="6D6E71"/>
          <w:lang w:val="nl-NL"/>
        </w:rPr>
        <w:t>eking</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zw</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schap,</w:t>
      </w:r>
      <w:r w:rsidRPr="00CA22F4">
        <w:rPr>
          <w:color w:val="6D6E71"/>
          <w:spacing w:val="-1"/>
          <w:lang w:val="nl-NL"/>
        </w:rPr>
        <w:t xml:space="preserve"> </w:t>
      </w:r>
      <w:r w:rsidRPr="00CA22F4">
        <w:rPr>
          <w:color w:val="6D6E71"/>
          <w:lang w:val="nl-NL"/>
        </w:rPr>
        <w:t>mensen</w:t>
      </w:r>
      <w:r w:rsidRPr="00CA22F4">
        <w:rPr>
          <w:color w:val="6D6E71"/>
          <w:spacing w:val="-4"/>
          <w:lang w:val="nl-NL"/>
        </w:rPr>
        <w:t>r</w:t>
      </w:r>
      <w:r w:rsidRPr="00CA22F4">
        <w:rPr>
          <w:color w:val="6D6E71"/>
          <w:lang w:val="nl-NL"/>
        </w:rPr>
        <w:t>oof en</w:t>
      </w:r>
      <w:r w:rsidRPr="00CA22F4">
        <w:rPr>
          <w:color w:val="6D6E71"/>
          <w:spacing w:val="-1"/>
          <w:lang w:val="nl-NL"/>
        </w:rPr>
        <w:t xml:space="preserve"> </w:t>
      </w:r>
      <w:r w:rsidRPr="00CA22F4">
        <w:rPr>
          <w:color w:val="6D6E71"/>
          <w:spacing w:val="-3"/>
          <w:lang w:val="nl-NL"/>
        </w:rPr>
        <w:t>v</w:t>
      </w:r>
      <w:r w:rsidRPr="00CA22F4">
        <w:rPr>
          <w:color w:val="6D6E71"/>
          <w:lang w:val="nl-NL"/>
        </w:rPr>
        <w:t>erk</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ting.</w:t>
      </w:r>
    </w:p>
    <w:p w14:paraId="44FB2031" w14:textId="77777777" w:rsidR="00624579" w:rsidRPr="00CA22F4" w:rsidRDefault="00CA22F4">
      <w:pPr>
        <w:pStyle w:val="Plattetekst"/>
        <w:spacing w:line="264" w:lineRule="exact"/>
        <w:rPr>
          <w:lang w:val="nl-NL"/>
        </w:rPr>
      </w:pPr>
      <w:r w:rsidRPr="00CA22F4">
        <w:rPr>
          <w:color w:val="6D6E71"/>
          <w:lang w:val="nl-NL"/>
        </w:rPr>
        <w:t>Ieder</w:t>
      </w:r>
      <w:r w:rsidRPr="00CA22F4">
        <w:rPr>
          <w:color w:val="6D6E71"/>
          <w:spacing w:val="19"/>
          <w:lang w:val="nl-NL"/>
        </w:rPr>
        <w:t xml:space="preserve"> </w:t>
      </w:r>
      <w:r w:rsidRPr="00CA22F4">
        <w:rPr>
          <w:color w:val="6D6E71"/>
          <w:lang w:val="nl-NL"/>
        </w:rPr>
        <w:t>die</w:t>
      </w:r>
      <w:r w:rsidRPr="00CA22F4">
        <w:rPr>
          <w:color w:val="6D6E71"/>
          <w:spacing w:val="20"/>
          <w:lang w:val="nl-NL"/>
        </w:rPr>
        <w:t xml:space="preserve"> </w:t>
      </w:r>
      <w:r w:rsidRPr="00CA22F4">
        <w:rPr>
          <w:color w:val="6D6E71"/>
          <w:spacing w:val="-8"/>
          <w:lang w:val="nl-NL"/>
        </w:rPr>
        <w:t>k</w:t>
      </w:r>
      <w:r w:rsidRPr="00CA22F4">
        <w:rPr>
          <w:color w:val="6D6E71"/>
          <w:lang w:val="nl-NL"/>
        </w:rPr>
        <w:t>ennis</w:t>
      </w:r>
      <w:r w:rsidRPr="00CA22F4">
        <w:rPr>
          <w:color w:val="6D6E71"/>
          <w:spacing w:val="21"/>
          <w:lang w:val="nl-NL"/>
        </w:rPr>
        <w:t xml:space="preserve"> </w:t>
      </w:r>
      <w:r w:rsidRPr="00CA22F4">
        <w:rPr>
          <w:color w:val="6D6E71"/>
          <w:lang w:val="nl-NL"/>
        </w:rPr>
        <w:t>d</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20"/>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be</w:t>
      </w:r>
      <w:r w:rsidRPr="00CA22F4">
        <w:rPr>
          <w:color w:val="6D6E71"/>
          <w:spacing w:val="-5"/>
          <w:lang w:val="nl-NL"/>
        </w:rPr>
        <w:t>g</w:t>
      </w:r>
      <w:r w:rsidRPr="00CA22F4">
        <w:rPr>
          <w:color w:val="6D6E71"/>
          <w:lang w:val="nl-NL"/>
        </w:rPr>
        <w:t>aan</w:t>
      </w:r>
      <w:r w:rsidRPr="00CA22F4">
        <w:rPr>
          <w:color w:val="6D6E71"/>
          <w:spacing w:val="20"/>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lang w:val="nl-NL"/>
        </w:rPr>
        <w:t>fbaar</w:t>
      </w:r>
      <w:r w:rsidRPr="00CA22F4">
        <w:rPr>
          <w:color w:val="6D6E71"/>
          <w:spacing w:val="21"/>
          <w:lang w:val="nl-NL"/>
        </w:rPr>
        <w:t xml:space="preserve"> </w:t>
      </w:r>
      <w:r w:rsidRPr="00CA22F4">
        <w:rPr>
          <w:color w:val="6D6E71"/>
          <w:spacing w:val="-6"/>
          <w:lang w:val="nl-NL"/>
        </w:rPr>
        <w:t>f</w:t>
      </w:r>
      <w:r w:rsidRPr="00CA22F4">
        <w:rPr>
          <w:color w:val="6D6E71"/>
          <w:lang w:val="nl-NL"/>
        </w:rPr>
        <w:t>eit</w:t>
      </w:r>
      <w:r w:rsidRPr="00CA22F4">
        <w:rPr>
          <w:color w:val="6D6E71"/>
          <w:spacing w:val="20"/>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w:t>
      </w:r>
      <w:r w:rsidRPr="00CA22F4">
        <w:rPr>
          <w:color w:val="6D6E71"/>
          <w:spacing w:val="20"/>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0"/>
          <w:lang w:val="nl-NL"/>
        </w:rPr>
        <w:t xml:space="preserve"> </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lang w:val="nl-NL"/>
        </w:rPr>
        <w:t>doen.</w:t>
      </w:r>
      <w:r w:rsidRPr="00CA22F4">
        <w:rPr>
          <w:color w:val="6D6E71"/>
          <w:spacing w:val="20"/>
          <w:lang w:val="nl-NL"/>
        </w:rPr>
        <w:t xml:space="preserve"> </w:t>
      </w:r>
      <w:r w:rsidRPr="00CA22F4">
        <w:rPr>
          <w:color w:val="6D6E71"/>
          <w:spacing w:val="-20"/>
          <w:lang w:val="nl-NL"/>
        </w:rPr>
        <w:t>T</w:t>
      </w:r>
      <w:r w:rsidRPr="00CA22F4">
        <w:rPr>
          <w:color w:val="6D6E71"/>
          <w:lang w:val="nl-NL"/>
        </w:rPr>
        <w:t>ot</w:t>
      </w:r>
      <w:r w:rsidRPr="00CA22F4">
        <w:rPr>
          <w:color w:val="6D6E71"/>
          <w:spacing w:val="21"/>
          <w:lang w:val="nl-NL"/>
        </w:rPr>
        <w:t xml:space="preserve"> </w:t>
      </w:r>
      <w:r w:rsidRPr="00CA22F4">
        <w:rPr>
          <w:color w:val="6D6E71"/>
          <w:lang w:val="nl-NL"/>
        </w:rPr>
        <w:t>nog</w:t>
      </w:r>
      <w:r w:rsidRPr="00CA22F4">
        <w:rPr>
          <w:color w:val="6D6E71"/>
          <w:spacing w:val="20"/>
          <w:lang w:val="nl-NL"/>
        </w:rPr>
        <w:t xml:space="preserve"> </w:t>
      </w:r>
      <w:r w:rsidRPr="00CA22F4">
        <w:rPr>
          <w:color w:val="6D6E71"/>
          <w:spacing w:val="-3"/>
          <w:lang w:val="nl-NL"/>
        </w:rPr>
        <w:t>t</w:t>
      </w:r>
      <w:r w:rsidRPr="00CA22F4">
        <w:rPr>
          <w:color w:val="6D6E71"/>
          <w:lang w:val="nl-NL"/>
        </w:rPr>
        <w:t>oe</w:t>
      </w:r>
      <w:r w:rsidRPr="00CA22F4">
        <w:rPr>
          <w:color w:val="6D6E71"/>
          <w:spacing w:val="21"/>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p>
    <w:p w14:paraId="710ECC2B" w14:textId="77777777" w:rsidR="00624579" w:rsidRPr="00CA22F4" w:rsidRDefault="00CA22F4">
      <w:pPr>
        <w:pStyle w:val="Plattetekst"/>
        <w:spacing w:line="264" w:lineRule="exact"/>
        <w:rPr>
          <w:lang w:val="nl-NL"/>
        </w:rPr>
      </w:pP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3"/>
          <w:lang w:val="nl-NL"/>
        </w:rPr>
        <w:t xml:space="preserve"> </w:t>
      </w:r>
      <w:r w:rsidRPr="00CA22F4">
        <w:rPr>
          <w:color w:val="6D6E71"/>
          <w:lang w:val="nl-NL"/>
        </w:rPr>
        <w:t>om</w:t>
      </w:r>
      <w:r w:rsidRPr="00CA22F4">
        <w:rPr>
          <w:color w:val="6D6E71"/>
          <w:spacing w:val="14"/>
          <w:lang w:val="nl-NL"/>
        </w:rPr>
        <w:t xml:space="preserve"> </w:t>
      </w:r>
      <w:r w:rsidRPr="00CA22F4">
        <w:rPr>
          <w:color w:val="6D6E71"/>
          <w:lang w:val="nl-NL"/>
        </w:rPr>
        <w:t>anoniem</w:t>
      </w:r>
      <w:r w:rsidRPr="00CA22F4">
        <w:rPr>
          <w:color w:val="6D6E71"/>
          <w:spacing w:val="15"/>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lang w:val="nl-NL"/>
        </w:rPr>
        <w:t>doen.</w:t>
      </w:r>
      <w:r w:rsidRPr="00CA22F4">
        <w:rPr>
          <w:color w:val="6D6E71"/>
          <w:spacing w:val="15"/>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naam</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aan</w:t>
      </w:r>
      <w:r w:rsidRPr="00CA22F4">
        <w:rPr>
          <w:color w:val="6D6E71"/>
          <w:spacing w:val="-2"/>
          <w:lang w:val="nl-NL"/>
        </w:rPr>
        <w:t>ge</w:t>
      </w:r>
      <w:r w:rsidRPr="00CA22F4">
        <w:rPr>
          <w:color w:val="6D6E71"/>
          <w:spacing w:val="-3"/>
          <w:lang w:val="nl-NL"/>
        </w:rPr>
        <w:t>v</w:t>
      </w:r>
      <w:r w:rsidRPr="00CA22F4">
        <w:rPr>
          <w:color w:val="6D6E71"/>
          <w:lang w:val="nl-NL"/>
        </w:rPr>
        <w:t>er</w:t>
      </w:r>
      <w:r w:rsidRPr="00CA22F4">
        <w:rPr>
          <w:color w:val="6D6E71"/>
          <w:spacing w:val="14"/>
          <w:lang w:val="nl-NL"/>
        </w:rPr>
        <w:t xml:space="preserve"> </w:t>
      </w:r>
      <w:r w:rsidRPr="00CA22F4">
        <w:rPr>
          <w:color w:val="6D6E71"/>
          <w:lang w:val="nl-NL"/>
        </w:rPr>
        <w:t>–</w:t>
      </w:r>
      <w:r w:rsidRPr="00CA22F4">
        <w:rPr>
          <w:color w:val="6D6E71"/>
          <w:spacing w:val="14"/>
          <w:lang w:val="nl-NL"/>
        </w:rPr>
        <w:t xml:space="preserve"> </w:t>
      </w:r>
      <w:r w:rsidRPr="00CA22F4">
        <w:rPr>
          <w:color w:val="6D6E71"/>
          <w:lang w:val="nl-NL"/>
        </w:rPr>
        <w:t>ook</w:t>
      </w:r>
      <w:r w:rsidRPr="00CA22F4">
        <w:rPr>
          <w:color w:val="6D6E71"/>
          <w:spacing w:val="13"/>
          <w:lang w:val="nl-NL"/>
        </w:rPr>
        <w:t xml:space="preserve"> </w:t>
      </w:r>
      <w:r w:rsidRPr="00CA22F4">
        <w:rPr>
          <w:color w:val="6D6E71"/>
          <w:lang w:val="nl-NL"/>
        </w:rPr>
        <w:t>als</w:t>
      </w:r>
      <w:r w:rsidRPr="00CA22F4">
        <w:rPr>
          <w:color w:val="6D6E71"/>
          <w:spacing w:val="14"/>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4"/>
          <w:lang w:val="nl-NL"/>
        </w:rPr>
        <w:t xml:space="preserve"> </w:t>
      </w:r>
      <w:r w:rsidRPr="00CA22F4">
        <w:rPr>
          <w:color w:val="6D6E71"/>
          <w:lang w:val="nl-NL"/>
        </w:rPr>
        <w:t>zich</w:t>
      </w:r>
      <w:r w:rsidRPr="00CA22F4">
        <w:rPr>
          <w:color w:val="6D6E71"/>
          <w:spacing w:val="13"/>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p>
    <w:p w14:paraId="5FBB7BB0"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w:t>
      </w:r>
      <w:r w:rsidRPr="00CA22F4">
        <w:rPr>
          <w:color w:val="6D6E71"/>
          <w:spacing w:val="-2"/>
          <w:lang w:val="nl-NL"/>
        </w:rPr>
        <w:t>n</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di</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door</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emac</w:t>
      </w:r>
      <w:r w:rsidRPr="00CA22F4">
        <w:rPr>
          <w:color w:val="6D6E71"/>
          <w:spacing w:val="-3"/>
          <w:lang w:val="nl-NL"/>
        </w:rPr>
        <w:t>h</w:t>
      </w:r>
      <w:r w:rsidRPr="00CA22F4">
        <w:rPr>
          <w:color w:val="6D6E71"/>
          <w:lang w:val="nl-NL"/>
        </w:rPr>
        <w:t>ti</w:t>
      </w:r>
      <w:r w:rsidRPr="00CA22F4">
        <w:rPr>
          <w:color w:val="6D6E71"/>
          <w:spacing w:val="-3"/>
          <w:lang w:val="nl-NL"/>
        </w:rPr>
        <w:t>g</w:t>
      </w:r>
      <w:r w:rsidRPr="00CA22F4">
        <w:rPr>
          <w:color w:val="6D6E71"/>
          <w:lang w:val="nl-NL"/>
        </w:rPr>
        <w:t>de</w:t>
      </w:r>
      <w:r w:rsidRPr="00CA22F4">
        <w:rPr>
          <w:color w:val="6D6E71"/>
          <w:spacing w:val="-5"/>
          <w:lang w:val="nl-NL"/>
        </w:rPr>
        <w:t xml:space="preserve"> </w:t>
      </w:r>
      <w:r w:rsidRPr="00CA22F4">
        <w:rPr>
          <w:color w:val="6D6E71"/>
          <w:lang w:val="nl-NL"/>
        </w:rPr>
        <w:t>–</w:t>
      </w:r>
      <w:r w:rsidRPr="00CA22F4">
        <w:rPr>
          <w:color w:val="6D6E71"/>
          <w:spacing w:val="-5"/>
          <w:lang w:val="nl-NL"/>
        </w:rPr>
        <w:t xml:space="preserve"> </w:t>
      </w:r>
      <w:r w:rsidRPr="00CA22F4">
        <w:rPr>
          <w:color w:val="6D6E71"/>
          <w:spacing w:val="-4"/>
          <w:lang w:val="nl-NL"/>
        </w:rPr>
        <w:t>z</w:t>
      </w:r>
      <w:r w:rsidRPr="00CA22F4">
        <w:rPr>
          <w:color w:val="6D6E71"/>
          <w:lang w:val="nl-NL"/>
        </w:rPr>
        <w:t>al</w:t>
      </w:r>
      <w:r w:rsidRPr="00CA22F4">
        <w:rPr>
          <w:color w:val="6D6E71"/>
          <w:spacing w:val="-5"/>
          <w:lang w:val="nl-NL"/>
        </w:rPr>
        <w:t xml:space="preserve"> </w:t>
      </w:r>
      <w:r w:rsidRPr="00CA22F4">
        <w:rPr>
          <w:color w:val="6D6E71"/>
          <w:spacing w:val="-3"/>
          <w:lang w:val="nl-NL"/>
        </w:rPr>
        <w:t>st</w:t>
      </w:r>
      <w:r w:rsidRPr="00CA22F4">
        <w:rPr>
          <w:color w:val="6D6E71"/>
          <w:lang w:val="nl-NL"/>
        </w:rPr>
        <w:t>eeds</w:t>
      </w:r>
      <w:r w:rsidRPr="00CA22F4">
        <w:rPr>
          <w:color w:val="6D6E71"/>
          <w:spacing w:val="-5"/>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3"/>
          <w:lang w:val="nl-NL"/>
        </w:rPr>
        <w:t>g</w:t>
      </w:r>
      <w:r w:rsidRPr="00CA22F4">
        <w:rPr>
          <w:color w:val="6D6E71"/>
          <w:lang w:val="nl-NL"/>
        </w:rPr>
        <w:t>de</w:t>
      </w:r>
      <w:r w:rsidRPr="00CA22F4">
        <w:rPr>
          <w:color w:val="6D6E71"/>
          <w:spacing w:val="-5"/>
          <w:lang w:val="nl-NL"/>
        </w:rPr>
        <w:t xml:space="preserve"> </w:t>
      </w:r>
      <w:r w:rsidRPr="00CA22F4">
        <w:rPr>
          <w:color w:val="6D6E71"/>
          <w:lang w:val="nl-NL"/>
        </w:rPr>
        <w:t>am</w:t>
      </w:r>
      <w:r w:rsidRPr="00CA22F4">
        <w:rPr>
          <w:color w:val="6D6E71"/>
          <w:spacing w:val="-1"/>
          <w:lang w:val="nl-NL"/>
        </w:rPr>
        <w:t>b</w:t>
      </w:r>
      <w:r w:rsidRPr="00CA22F4">
        <w:rPr>
          <w:color w:val="6D6E71"/>
          <w:spacing w:val="-3"/>
          <w:lang w:val="nl-NL"/>
        </w:rPr>
        <w:t>t</w:t>
      </w:r>
      <w:r w:rsidRPr="00CA22F4">
        <w:rPr>
          <w:color w:val="6D6E71"/>
          <w:lang w:val="nl-NL"/>
        </w:rPr>
        <w:t>enaar</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5"/>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4"/>
          <w:lang w:val="nl-NL"/>
        </w:rPr>
        <w:t xml:space="preserve"> </w:t>
      </w:r>
      <w:r w:rsidRPr="00CA22F4">
        <w:rPr>
          <w:color w:val="6D6E71"/>
          <w:lang w:val="nl-NL"/>
        </w:rPr>
        <w:t>De</w:t>
      </w:r>
    </w:p>
    <w:p w14:paraId="368508B2" w14:textId="77777777" w:rsidR="00624579" w:rsidRPr="00CA22F4" w:rsidRDefault="00CA22F4">
      <w:pPr>
        <w:pStyle w:val="Plattetekst"/>
        <w:spacing w:line="264" w:lineRule="exact"/>
        <w:rPr>
          <w:lang w:val="nl-NL"/>
        </w:rPr>
      </w:pPr>
      <w:r w:rsidRPr="00CA22F4">
        <w:rPr>
          <w:color w:val="6D6E71"/>
          <w:spacing w:val="-3"/>
          <w:lang w:val="nl-NL"/>
        </w:rPr>
        <w:t>s</w:t>
      </w:r>
      <w:r w:rsidRPr="00CA22F4">
        <w:rPr>
          <w:color w:val="6D6E71"/>
          <w:lang w:val="nl-NL"/>
        </w:rPr>
        <w:t>tuk</w:t>
      </w:r>
      <w:r w:rsidRPr="00CA22F4">
        <w:rPr>
          <w:color w:val="6D6E71"/>
          <w:spacing w:val="-8"/>
          <w:lang w:val="nl-NL"/>
        </w:rPr>
        <w:t>k</w:t>
      </w:r>
      <w:r w:rsidRPr="00CA22F4">
        <w:rPr>
          <w:color w:val="6D6E71"/>
          <w:lang w:val="nl-NL"/>
        </w:rPr>
        <w:t>en die 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 xml:space="preserve">ekking hebben op een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 xml:space="preserve">dossier zijn in </w:t>
      </w:r>
      <w:r w:rsidRPr="00CA22F4">
        <w:rPr>
          <w:color w:val="6D6E71"/>
          <w:spacing w:val="-2"/>
          <w:lang w:val="nl-NL"/>
        </w:rPr>
        <w:t>t</w:t>
      </w:r>
      <w:r w:rsidRPr="00CA22F4">
        <w:rPr>
          <w:color w:val="6D6E71"/>
          <w:lang w:val="nl-NL"/>
        </w:rPr>
        <w:t xml:space="preserve">e zien </w:t>
      </w:r>
      <w:r w:rsidRPr="00CA22F4">
        <w:rPr>
          <w:color w:val="6D6E71"/>
          <w:spacing w:val="-3"/>
          <w:lang w:val="nl-NL"/>
        </w:rPr>
        <w:t>v</w:t>
      </w:r>
      <w:r w:rsidRPr="00CA22F4">
        <w:rPr>
          <w:color w:val="6D6E71"/>
          <w:lang w:val="nl-NL"/>
        </w:rPr>
        <w:t xml:space="preserve">oor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dac</w:t>
      </w:r>
      <w:r w:rsidRPr="00CA22F4">
        <w:rPr>
          <w:color w:val="6D6E71"/>
          <w:spacing w:val="-2"/>
          <w:lang w:val="nl-NL"/>
        </w:rPr>
        <w:t>h</w:t>
      </w:r>
      <w:r w:rsidRPr="00CA22F4">
        <w:rPr>
          <w:color w:val="6D6E71"/>
          <w:spacing w:val="-3"/>
          <w:lang w:val="nl-NL"/>
        </w:rPr>
        <w:t>t</w:t>
      </w:r>
      <w:r w:rsidRPr="00CA22F4">
        <w:rPr>
          <w:color w:val="6D6E71"/>
          <w:lang w:val="nl-NL"/>
        </w:rPr>
        <w:t>e(n).</w:t>
      </w:r>
    </w:p>
    <w:p w14:paraId="28AB74E0" w14:textId="77777777" w:rsidR="00624579" w:rsidRPr="00CA22F4" w:rsidRDefault="00624579">
      <w:pPr>
        <w:spacing w:before="4" w:line="260" w:lineRule="exact"/>
        <w:rPr>
          <w:sz w:val="26"/>
          <w:szCs w:val="26"/>
          <w:lang w:val="nl-NL"/>
        </w:rPr>
      </w:pPr>
    </w:p>
    <w:p w14:paraId="54AF718B" w14:textId="77777777" w:rsidR="00624579" w:rsidRPr="00CA22F4" w:rsidRDefault="00CA22F4">
      <w:pPr>
        <w:pStyle w:val="Kop3"/>
        <w:rPr>
          <w:b w:val="0"/>
          <w:bCs w:val="0"/>
          <w:lang w:val="nl-NL"/>
        </w:rPr>
      </w:pPr>
      <w:r w:rsidRPr="00CA22F4">
        <w:rPr>
          <w:color w:val="4FA6E7"/>
          <w:spacing w:val="-13"/>
          <w:lang w:val="nl-NL"/>
        </w:rPr>
        <w:t>V</w:t>
      </w:r>
      <w:r w:rsidRPr="00CA22F4">
        <w:rPr>
          <w:color w:val="4FA6E7"/>
          <w:lang w:val="nl-NL"/>
        </w:rPr>
        <w:t>ert</w:t>
      </w:r>
      <w:r w:rsidRPr="00CA22F4">
        <w:rPr>
          <w:color w:val="4FA6E7"/>
          <w:spacing w:val="-3"/>
          <w:lang w:val="nl-NL"/>
        </w:rPr>
        <w:t>r</w:t>
      </w:r>
      <w:r w:rsidRPr="00CA22F4">
        <w:rPr>
          <w:color w:val="4FA6E7"/>
          <w:lang w:val="nl-NL"/>
        </w:rPr>
        <w:t>ou</w:t>
      </w:r>
      <w:r w:rsidRPr="00CA22F4">
        <w:rPr>
          <w:color w:val="4FA6E7"/>
          <w:spacing w:val="-3"/>
          <w:lang w:val="nl-NL"/>
        </w:rPr>
        <w:t>w</w:t>
      </w:r>
      <w:r w:rsidRPr="00CA22F4">
        <w:rPr>
          <w:color w:val="4FA6E7"/>
          <w:lang w:val="nl-NL"/>
        </w:rPr>
        <w:t>ensinspectie</w:t>
      </w:r>
    </w:p>
    <w:p w14:paraId="69A3B5DD" w14:textId="77777777" w:rsidR="00624579" w:rsidRPr="00CA22F4" w:rsidRDefault="00CA22F4">
      <w:pPr>
        <w:pStyle w:val="Plattetekst"/>
        <w:spacing w:line="259" w:lineRule="exact"/>
        <w:rPr>
          <w:lang w:val="nl-NL"/>
        </w:rPr>
      </w:pPr>
      <w:r w:rsidRPr="00CA22F4">
        <w:rPr>
          <w:color w:val="6D6E71"/>
          <w:lang w:val="nl-NL"/>
        </w:rPr>
        <w:t>Klac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6"/>
          <w:lang w:val="nl-NL"/>
        </w:rPr>
        <w:t xml:space="preserve"> </w:t>
      </w:r>
      <w:r w:rsidRPr="00CA22F4">
        <w:rPr>
          <w:color w:val="6D6E71"/>
          <w:lang w:val="nl-NL"/>
        </w:rPr>
        <w:t>se</w:t>
      </w:r>
      <w:r w:rsidRPr="00CA22F4">
        <w:rPr>
          <w:color w:val="6D6E71"/>
          <w:spacing w:val="-3"/>
          <w:lang w:val="nl-NL"/>
        </w:rPr>
        <w:t>k</w:t>
      </w:r>
      <w:r w:rsidRPr="00CA22F4">
        <w:rPr>
          <w:color w:val="6D6E71"/>
          <w:lang w:val="nl-NL"/>
        </w:rPr>
        <w:t>sueel</w:t>
      </w:r>
      <w:r w:rsidRPr="00CA22F4">
        <w:rPr>
          <w:color w:val="6D6E71"/>
          <w:spacing w:val="6"/>
          <w:lang w:val="nl-NL"/>
        </w:rPr>
        <w:t xml:space="preserve"> </w:t>
      </w:r>
      <w:r w:rsidRPr="00CA22F4">
        <w:rPr>
          <w:color w:val="6D6E71"/>
          <w:lang w:val="nl-NL"/>
        </w:rPr>
        <w:t>misbruik,</w:t>
      </w:r>
      <w:r w:rsidRPr="00CA22F4">
        <w:rPr>
          <w:color w:val="6D6E71"/>
          <w:spacing w:val="6"/>
          <w:lang w:val="nl-NL"/>
        </w:rPr>
        <w:t xml:space="preserve"> </w:t>
      </w:r>
      <w:r w:rsidRPr="00CA22F4">
        <w:rPr>
          <w:color w:val="6D6E71"/>
          <w:lang w:val="nl-NL"/>
        </w:rPr>
        <w:t>se</w:t>
      </w:r>
      <w:r w:rsidRPr="00CA22F4">
        <w:rPr>
          <w:color w:val="6D6E71"/>
          <w:spacing w:val="-3"/>
          <w:lang w:val="nl-NL"/>
        </w:rPr>
        <w:t>k</w:t>
      </w:r>
      <w:r w:rsidRPr="00CA22F4">
        <w:rPr>
          <w:color w:val="6D6E71"/>
          <w:lang w:val="nl-NL"/>
        </w:rPr>
        <w:t>suele</w:t>
      </w:r>
      <w:r w:rsidRPr="00CA22F4">
        <w:rPr>
          <w:color w:val="6D6E71"/>
          <w:spacing w:val="6"/>
          <w:lang w:val="nl-NL"/>
        </w:rPr>
        <w:t xml:space="preserve"> </w:t>
      </w:r>
      <w:r w:rsidRPr="00CA22F4">
        <w:rPr>
          <w:color w:val="6D6E71"/>
          <w:lang w:val="nl-NL"/>
        </w:rPr>
        <w:t>i</w:t>
      </w:r>
      <w:r w:rsidRPr="00CA22F4">
        <w:rPr>
          <w:color w:val="6D6E71"/>
          <w:spacing w:val="-2"/>
          <w:lang w:val="nl-NL"/>
        </w:rPr>
        <w:t>n</w:t>
      </w:r>
      <w:r w:rsidRPr="00CA22F4">
        <w:rPr>
          <w:color w:val="6D6E71"/>
          <w:lang w:val="nl-NL"/>
        </w:rPr>
        <w:t>timid</w:t>
      </w:r>
      <w:r w:rsidRPr="00CA22F4">
        <w:rPr>
          <w:color w:val="6D6E71"/>
          <w:spacing w:val="-2"/>
          <w:lang w:val="nl-NL"/>
        </w:rPr>
        <w:t>a</w:t>
      </w:r>
      <w:r w:rsidRPr="00CA22F4">
        <w:rPr>
          <w:color w:val="6D6E71"/>
          <w:lang w:val="nl-NL"/>
        </w:rPr>
        <w:t>tie,</w:t>
      </w:r>
      <w:r w:rsidRPr="00CA22F4">
        <w:rPr>
          <w:color w:val="6D6E71"/>
          <w:spacing w:val="7"/>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6"/>
          <w:lang w:val="nl-NL"/>
        </w:rPr>
        <w:t xml:space="preserve"> </w:t>
      </w:r>
      <w:r w:rsidRPr="00CA22F4">
        <w:rPr>
          <w:color w:val="6D6E71"/>
          <w:spacing w:val="1"/>
          <w:lang w:val="nl-NL"/>
        </w:rPr>
        <w:t>f</w:t>
      </w:r>
      <w:r w:rsidRPr="00CA22F4">
        <w:rPr>
          <w:color w:val="6D6E71"/>
          <w:spacing w:val="-3"/>
          <w:lang w:val="nl-NL"/>
        </w:rPr>
        <w:t>y</w:t>
      </w:r>
      <w:r w:rsidRPr="00CA22F4">
        <w:rPr>
          <w:color w:val="6D6E71"/>
          <w:lang w:val="nl-NL"/>
        </w:rPr>
        <w:t>siek</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spacing w:val="-2"/>
          <w:lang w:val="nl-NL"/>
        </w:rPr>
        <w:t>g</w:t>
      </w:r>
      <w:r w:rsidRPr="00CA22F4">
        <w:rPr>
          <w:color w:val="6D6E71"/>
          <w:lang w:val="nl-NL"/>
        </w:rPr>
        <w:t>ee</w:t>
      </w:r>
      <w:r w:rsidRPr="00CA22F4">
        <w:rPr>
          <w:color w:val="6D6E71"/>
          <w:spacing w:val="-3"/>
          <w:lang w:val="nl-NL"/>
        </w:rPr>
        <w:t>st</w:t>
      </w:r>
      <w:r w:rsidRPr="00CA22F4">
        <w:rPr>
          <w:color w:val="6D6E71"/>
          <w:lang w:val="nl-NL"/>
        </w:rPr>
        <w:t>elijk</w:t>
      </w:r>
      <w:r w:rsidRPr="00CA22F4">
        <w:rPr>
          <w:color w:val="6D6E71"/>
          <w:spacing w:val="6"/>
          <w:lang w:val="nl-NL"/>
        </w:rPr>
        <w:t xml:space="preserve"> </w:t>
      </w:r>
      <w:r w:rsidRPr="00CA22F4">
        <w:rPr>
          <w:color w:val="6D6E71"/>
          <w:spacing w:val="-2"/>
          <w:lang w:val="nl-NL"/>
        </w:rPr>
        <w:t>gew</w:t>
      </w:r>
      <w:r w:rsidRPr="00CA22F4">
        <w:rPr>
          <w:color w:val="6D6E71"/>
          <w:lang w:val="nl-NL"/>
        </w:rPr>
        <w:t>eld</w:t>
      </w:r>
      <w:r w:rsidRPr="00CA22F4">
        <w:rPr>
          <w:color w:val="6D6E71"/>
          <w:spacing w:val="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spacing w:val="-2"/>
          <w:lang w:val="nl-NL"/>
        </w:rPr>
        <w:t>g</w:t>
      </w:r>
      <w:r w:rsidRPr="00CA22F4">
        <w:rPr>
          <w:color w:val="6D6E71"/>
          <w:lang w:val="nl-NL"/>
        </w:rPr>
        <w:t>emeld</w:t>
      </w:r>
      <w:r w:rsidRPr="00CA22F4">
        <w:rPr>
          <w:color w:val="6D6E71"/>
          <w:spacing w:val="7"/>
          <w:lang w:val="nl-NL"/>
        </w:rPr>
        <w:t xml:space="preserve"> </w:t>
      </w:r>
      <w:r w:rsidRPr="00CA22F4">
        <w:rPr>
          <w:color w:val="6D6E71"/>
          <w:lang w:val="nl-NL"/>
        </w:rPr>
        <w:t>bij</w:t>
      </w:r>
    </w:p>
    <w:p w14:paraId="4884CD5B"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1"/>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ensinspec</w:t>
      </w:r>
      <w:r w:rsidRPr="00CA22F4">
        <w:rPr>
          <w:color w:val="6D6E71"/>
          <w:spacing w:val="-3"/>
          <w:lang w:val="nl-NL"/>
        </w:rPr>
        <w:t>t</w:t>
      </w:r>
      <w:r w:rsidRPr="00CA22F4">
        <w:rPr>
          <w:color w:val="6D6E71"/>
          <w:lang w:val="nl-NL"/>
        </w:rPr>
        <w:t>eu</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ale</w:t>
      </w:r>
      <w:r w:rsidRPr="00CA22F4">
        <w:rPr>
          <w:color w:val="6D6E71"/>
          <w:spacing w:val="1"/>
          <w:lang w:val="nl-NL"/>
        </w:rPr>
        <w:t xml:space="preserve"> </w:t>
      </w:r>
      <w:r w:rsidRPr="00CA22F4">
        <w:rPr>
          <w:color w:val="6D6E71"/>
          <w:lang w:val="nl-NL"/>
        </w:rPr>
        <w:t>meldpu</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lang w:val="nl-NL"/>
        </w:rPr>
        <w:t>09</w:t>
      </w:r>
      <w:r w:rsidRPr="00CA22F4">
        <w:rPr>
          <w:color w:val="6D6E71"/>
          <w:spacing w:val="-1"/>
          <w:lang w:val="nl-NL"/>
        </w:rPr>
        <w:t>0</w:t>
      </w:r>
      <w:r w:rsidRPr="00CA22F4">
        <w:rPr>
          <w:color w:val="6D6E71"/>
          <w:lang w:val="nl-NL"/>
        </w:rPr>
        <w:t>0</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111 3</w:t>
      </w:r>
      <w:r w:rsidRPr="00CA22F4">
        <w:rPr>
          <w:color w:val="6D6E71"/>
          <w:spacing w:val="1"/>
          <w:lang w:val="nl-NL"/>
        </w:rPr>
        <w:t xml:space="preserve"> </w:t>
      </w:r>
      <w:r w:rsidRPr="00CA22F4">
        <w:rPr>
          <w:color w:val="6D6E71"/>
          <w:lang w:val="nl-NL"/>
        </w:rPr>
        <w:t>111.</w:t>
      </w:r>
      <w:r w:rsidRPr="00CA22F4">
        <w:rPr>
          <w:color w:val="6D6E71"/>
          <w:spacing w:val="1"/>
          <w:lang w:val="nl-NL"/>
        </w:rPr>
        <w:t xml:space="preserve"> </w:t>
      </w:r>
      <w:r w:rsidRPr="00CA22F4">
        <w:rPr>
          <w:color w:val="6D6E71"/>
          <w:lang w:val="nl-NL"/>
        </w:rPr>
        <w:t>Meer ad</w:t>
      </w:r>
      <w:r w:rsidRPr="00CA22F4">
        <w:rPr>
          <w:color w:val="6D6E71"/>
          <w:spacing w:val="-3"/>
          <w:lang w:val="nl-NL"/>
        </w:rPr>
        <w:t>r</w:t>
      </w:r>
      <w:r w:rsidRPr="00CA22F4">
        <w:rPr>
          <w:color w:val="6D6E71"/>
          <w:lang w:val="nl-NL"/>
        </w:rPr>
        <w:t>es</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ens</w:t>
      </w:r>
      <w:r w:rsidRPr="00CA22F4">
        <w:rPr>
          <w:color w:val="6D6E71"/>
          <w:spacing w:val="1"/>
          <w:lang w:val="nl-NL"/>
        </w:rPr>
        <w:t xml:space="preserve"> </w:t>
      </w:r>
      <w:r w:rsidRPr="00CA22F4">
        <w:rPr>
          <w:color w:val="6D6E71"/>
          <w:spacing w:val="-3"/>
          <w:lang w:val="nl-NL"/>
        </w:rPr>
        <w:t>st</w:t>
      </w:r>
      <w:r w:rsidRPr="00CA22F4">
        <w:rPr>
          <w:color w:val="6D6E71"/>
          <w:lang w:val="nl-NL"/>
        </w:rPr>
        <w:t>aan</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p>
    <w:p w14:paraId="29C6EF61" w14:textId="77777777" w:rsidR="002A0B22" w:rsidRDefault="00CA22F4" w:rsidP="00ED0ED7">
      <w:pPr>
        <w:pStyle w:val="Plattetekst"/>
        <w:spacing w:line="264" w:lineRule="exact"/>
        <w:rPr>
          <w:color w:val="6D6E71"/>
          <w:spacing w:val="-2"/>
          <w:lang w:val="nl-NL"/>
        </w:rPr>
      </w:pPr>
      <w:r w:rsidRPr="00CA22F4">
        <w:rPr>
          <w:rFonts w:cs="Calibri"/>
          <w:color w:val="6D6E71"/>
          <w:spacing w:val="-2"/>
          <w:lang w:val="nl-NL"/>
        </w:rPr>
        <w:t>w</w:t>
      </w:r>
      <w:r w:rsidRPr="00CA22F4">
        <w:rPr>
          <w:rFonts w:cs="Calibri"/>
          <w:color w:val="6D6E71"/>
          <w:lang w:val="nl-NL"/>
        </w:rPr>
        <w:t>e</w:t>
      </w:r>
      <w:r w:rsidRPr="00CA22F4">
        <w:rPr>
          <w:rFonts w:cs="Calibri"/>
          <w:color w:val="6D6E71"/>
          <w:spacing w:val="-2"/>
          <w:lang w:val="nl-NL"/>
        </w:rPr>
        <w:t>b</w:t>
      </w:r>
      <w:r w:rsidRPr="00CA22F4">
        <w:rPr>
          <w:rFonts w:cs="Calibri"/>
          <w:color w:val="6D6E71"/>
          <w:lang w:val="nl-NL"/>
        </w:rPr>
        <w:t>si</w:t>
      </w:r>
      <w:r w:rsidRPr="00CA22F4">
        <w:rPr>
          <w:rFonts w:cs="Calibri"/>
          <w:color w:val="6D6E71"/>
          <w:spacing w:val="-3"/>
          <w:lang w:val="nl-NL"/>
        </w:rPr>
        <w:t>t</w:t>
      </w:r>
      <w:r w:rsidRPr="00CA22F4">
        <w:rPr>
          <w:rFonts w:cs="Calibri"/>
          <w:color w:val="6D6E71"/>
          <w:lang w:val="nl-NL"/>
        </w:rPr>
        <w:t>e.</w:t>
      </w:r>
      <w:r w:rsidRPr="00CA22F4">
        <w:rPr>
          <w:rFonts w:cs="Calibri"/>
          <w:color w:val="6D6E71"/>
          <w:spacing w:val="-31"/>
          <w:lang w:val="nl-NL"/>
        </w:rPr>
        <w:t xml:space="preserve"> </w:t>
      </w:r>
      <w:r w:rsidRPr="002A0B22">
        <w:rPr>
          <w:spacing w:val="-2"/>
          <w:lang w:val="nl-NL"/>
        </w:rPr>
        <w:t>(</w:t>
      </w:r>
      <w:hyperlink r:id="rId68" w:history="1">
        <w:r w:rsidR="002A0B22" w:rsidRPr="002A0B22">
          <w:rPr>
            <w:rStyle w:val="Hyperlink"/>
            <w:color w:val="auto"/>
            <w:spacing w:val="-2"/>
            <w:lang w:val="nl-NL"/>
          </w:rPr>
          <w:t>http://www.onderwijsinspectie.nl/onderwijssectoren/vertrouwensinspecteurs/veiligheid-van-kinderen</w:t>
        </w:r>
      </w:hyperlink>
    </w:p>
    <w:p w14:paraId="4FDA357A" w14:textId="77777777" w:rsidR="00624579" w:rsidRPr="00CA22F4" w:rsidRDefault="00ED0ED7" w:rsidP="00ED0ED7">
      <w:pPr>
        <w:pStyle w:val="Plattetekst"/>
        <w:spacing w:line="264" w:lineRule="exact"/>
        <w:rPr>
          <w:lang w:val="nl-NL"/>
        </w:rPr>
        <w:sectPr w:rsidR="00624579" w:rsidRPr="00CA22F4">
          <w:footerReference w:type="even" r:id="rId69"/>
          <w:footerReference w:type="default" r:id="rId70"/>
          <w:pgSz w:w="11906" w:h="16840"/>
          <w:pgMar w:top="900" w:right="0" w:bottom="500" w:left="0" w:header="0" w:footer="316" w:gutter="0"/>
          <w:pgNumType w:start="32"/>
          <w:cols w:space="708"/>
        </w:sectPr>
      </w:pPr>
      <w:r w:rsidRPr="002A0B22">
        <w:rPr>
          <w:color w:val="6D6E71"/>
          <w:spacing w:val="-2"/>
          <w:u w:val="single"/>
          <w:lang w:val="nl-NL"/>
        </w:rPr>
        <w:t>-en-jongeren-op-scholen</w:t>
      </w:r>
      <w:r w:rsidRPr="006B5684">
        <w:rPr>
          <w:color w:val="6D6E71"/>
          <w:spacing w:val="-2"/>
          <w:lang w:val="nl-NL"/>
        </w:rPr>
        <w:t>)</w:t>
      </w:r>
    </w:p>
    <w:p w14:paraId="01426FFA" w14:textId="77777777" w:rsidR="009910DE" w:rsidRPr="005F1774" w:rsidRDefault="009B6087" w:rsidP="00EC1AB7">
      <w:pPr>
        <w:pStyle w:val="Plattetekst"/>
        <w:spacing w:line="264" w:lineRule="exact"/>
        <w:ind w:right="849"/>
        <w:rPr>
          <w:color w:val="6D6E71"/>
          <w:spacing w:val="-3"/>
          <w:lang w:val="nl-NL"/>
        </w:rPr>
      </w:pPr>
      <w:r>
        <w:rPr>
          <w:color w:val="6D6E71"/>
          <w:spacing w:val="-3"/>
          <w:lang w:val="nl-NL"/>
        </w:rPr>
        <w:t xml:space="preserve">Bijlage 9: </w:t>
      </w:r>
      <w:r w:rsidR="0086376F">
        <w:rPr>
          <w:color w:val="6D6E71"/>
          <w:spacing w:val="-3"/>
          <w:lang w:val="nl-NL"/>
        </w:rPr>
        <w:t xml:space="preserve">Protocol: meldcode bij signalen van huiselijk geweld en kindermishandeling </w:t>
      </w:r>
    </w:p>
    <w:p w14:paraId="6CCE7773" w14:textId="77777777" w:rsidR="009910DE" w:rsidRPr="005F1774" w:rsidRDefault="009910DE" w:rsidP="00EC1AB7">
      <w:pPr>
        <w:pStyle w:val="Plattetekst"/>
        <w:spacing w:line="264" w:lineRule="exact"/>
        <w:ind w:right="849"/>
        <w:rPr>
          <w:color w:val="6D6E71"/>
          <w:spacing w:val="-3"/>
          <w:lang w:val="nl-NL"/>
        </w:rPr>
      </w:pPr>
    </w:p>
    <w:p w14:paraId="47C9685F" w14:textId="77777777" w:rsidR="009910DE" w:rsidRPr="0086376F" w:rsidRDefault="009910DE" w:rsidP="00EC1AB7">
      <w:pPr>
        <w:pStyle w:val="Plattetekst"/>
        <w:spacing w:line="264" w:lineRule="exact"/>
        <w:ind w:right="849"/>
        <w:rPr>
          <w:b/>
          <w:color w:val="6D6E71"/>
          <w:spacing w:val="-3"/>
          <w:lang w:val="nl-NL"/>
        </w:rPr>
      </w:pPr>
      <w:r w:rsidRPr="0086376F">
        <w:rPr>
          <w:b/>
          <w:color w:val="6D6E71"/>
          <w:spacing w:val="-3"/>
          <w:lang w:val="nl-NL"/>
        </w:rPr>
        <w:t>Omschrijving</w:t>
      </w:r>
    </w:p>
    <w:p w14:paraId="14B5D19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We spreken van kindermishandeling wanneer een kind door de ouders/opvoeders -of andere personen</w:t>
      </w:r>
    </w:p>
    <w:p w14:paraId="1E374A5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ten opzichte van de minderjarige in een relatie van afhankelijkheid staat-  fysiek, psychisch of</w:t>
      </w:r>
    </w:p>
    <w:p w14:paraId="4A2C422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seksueel bedreigd of gewelddadig benaderd wordt. Dit kan zowel in actieve als in passieve vorm. Door de</w:t>
      </w:r>
    </w:p>
    <w:p w14:paraId="1EF1A0E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bedreiging of gewelddadige benadering wordt het kind ernstige schade berokkend in de vorm van fysiek</w:t>
      </w:r>
    </w:p>
    <w:p w14:paraId="36B6077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letsel en/of psychische stoornissen.</w:t>
      </w:r>
    </w:p>
    <w:p w14:paraId="0048783C" w14:textId="77777777" w:rsidR="009910DE" w:rsidRPr="005F1774" w:rsidRDefault="009910DE" w:rsidP="00EC1AB7">
      <w:pPr>
        <w:pStyle w:val="Plattetekst"/>
        <w:spacing w:line="264" w:lineRule="exact"/>
        <w:ind w:right="849"/>
        <w:rPr>
          <w:color w:val="6D6E71"/>
          <w:spacing w:val="-3"/>
          <w:lang w:val="nl-NL"/>
        </w:rPr>
      </w:pPr>
    </w:p>
    <w:p w14:paraId="773944C6" w14:textId="77777777" w:rsidR="009910DE" w:rsidRPr="0086376F" w:rsidRDefault="009910DE" w:rsidP="00EC1AB7">
      <w:pPr>
        <w:pStyle w:val="Plattetekst"/>
        <w:spacing w:line="264" w:lineRule="exact"/>
        <w:ind w:right="849"/>
        <w:rPr>
          <w:b/>
          <w:color w:val="6D6E71"/>
          <w:spacing w:val="-3"/>
          <w:lang w:val="nl-NL"/>
        </w:rPr>
      </w:pPr>
      <w:r w:rsidRPr="0086376F">
        <w:rPr>
          <w:b/>
          <w:color w:val="6D6E71"/>
          <w:spacing w:val="-3"/>
          <w:lang w:val="nl-NL"/>
        </w:rPr>
        <w:t>Vormen van kindermishandeling</w:t>
      </w:r>
    </w:p>
    <w:p w14:paraId="6B105BD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Bij kindermishandeling wordt vaak gedacht aan een kind dat veel geslagen wordt. Maar kindermishandeling</w:t>
      </w:r>
    </w:p>
    <w:p w14:paraId="6DA0FFC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komt in verschillende vormen voor en kan plaatsvinden zonder dat er ooit een klap gegeven wordt. Er worden</w:t>
      </w:r>
    </w:p>
    <w:p w14:paraId="5481750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vijf vormen onderscheiden:</w:t>
      </w:r>
    </w:p>
    <w:p w14:paraId="05741BAA" w14:textId="77777777" w:rsidR="00A71134" w:rsidRPr="00A71134" w:rsidRDefault="00A71134" w:rsidP="00EC1AB7">
      <w:pPr>
        <w:pStyle w:val="Plattetekst"/>
        <w:numPr>
          <w:ilvl w:val="0"/>
          <w:numId w:val="23"/>
        </w:numPr>
        <w:spacing w:line="264" w:lineRule="exact"/>
        <w:ind w:left="1560" w:right="849"/>
        <w:rPr>
          <w:color w:val="6D6E71"/>
          <w:spacing w:val="-3"/>
          <w:lang w:val="nl-NL"/>
        </w:rPr>
      </w:pPr>
      <w:r w:rsidRPr="00A71134">
        <w:rPr>
          <w:color w:val="6D6E71"/>
          <w:spacing w:val="-3"/>
          <w:lang w:val="nl-NL"/>
        </w:rPr>
        <w:t>Lichamelijke mishandeling: alle vormen van lichamelijk geweld.</w:t>
      </w:r>
    </w:p>
    <w:p w14:paraId="5255F51D" w14:textId="77777777" w:rsidR="00A71134" w:rsidRPr="00A71134" w:rsidRDefault="00A71134" w:rsidP="00EC1AB7">
      <w:pPr>
        <w:pStyle w:val="Plattetekst"/>
        <w:numPr>
          <w:ilvl w:val="0"/>
          <w:numId w:val="23"/>
        </w:numPr>
        <w:spacing w:line="264" w:lineRule="exact"/>
        <w:ind w:left="1560" w:right="849"/>
        <w:rPr>
          <w:color w:val="6D6E71"/>
          <w:spacing w:val="-3"/>
          <w:lang w:val="nl-NL"/>
        </w:rPr>
      </w:pPr>
      <w:r w:rsidRPr="00A71134">
        <w:rPr>
          <w:color w:val="6D6E71"/>
          <w:spacing w:val="-3"/>
          <w:lang w:val="nl-NL"/>
        </w:rPr>
        <w:t>Emotionele of geestelijke mishandeling: een volwassen persoon scheldt het kind regelmatig uit, doet afwijzend en vijandig tegen het kind of maakt het kind</w:t>
      </w:r>
      <w:r>
        <w:rPr>
          <w:color w:val="6D6E71"/>
          <w:spacing w:val="-3"/>
          <w:lang w:val="nl-NL"/>
        </w:rPr>
        <w:t xml:space="preserve"> opzettelijk bang of </w:t>
      </w:r>
      <w:r w:rsidRPr="00A71134">
        <w:rPr>
          <w:color w:val="6D6E71"/>
          <w:spacing w:val="-3"/>
          <w:lang w:val="nl-NL"/>
        </w:rPr>
        <w:t>veroorza</w:t>
      </w:r>
      <w:r>
        <w:rPr>
          <w:color w:val="6D6E71"/>
          <w:spacing w:val="-3"/>
          <w:lang w:val="nl-NL"/>
        </w:rPr>
        <w:t>akt</w:t>
      </w:r>
      <w:r w:rsidRPr="00A71134">
        <w:rPr>
          <w:color w:val="6D6E71"/>
          <w:spacing w:val="-3"/>
          <w:lang w:val="nl-NL"/>
        </w:rPr>
        <w:t>, verzin</w:t>
      </w:r>
      <w:r>
        <w:rPr>
          <w:color w:val="6D6E71"/>
          <w:spacing w:val="-3"/>
          <w:lang w:val="nl-NL"/>
        </w:rPr>
        <w:t>t</w:t>
      </w:r>
      <w:r w:rsidRPr="00A71134">
        <w:rPr>
          <w:color w:val="6D6E71"/>
          <w:spacing w:val="-3"/>
          <w:lang w:val="nl-NL"/>
        </w:rPr>
        <w:t xml:space="preserve"> of overdrij</w:t>
      </w:r>
      <w:r>
        <w:rPr>
          <w:color w:val="6D6E71"/>
          <w:spacing w:val="-3"/>
          <w:lang w:val="nl-NL"/>
        </w:rPr>
        <w:t>ft</w:t>
      </w:r>
      <w:r w:rsidRPr="00A71134">
        <w:rPr>
          <w:color w:val="6D6E71"/>
          <w:spacing w:val="-3"/>
          <w:lang w:val="nl-NL"/>
        </w:rPr>
        <w:t xml:space="preserve"> (lichamelijke of </w:t>
      </w:r>
      <w:r w:rsidRPr="005F1774">
        <w:rPr>
          <w:color w:val="6D6E71"/>
          <w:spacing w:val="-3"/>
          <w:lang w:val="nl-NL"/>
        </w:rPr>
        <w:t>psychische) ziektesymptomen om zo tegemoet te komen aan de eigen psychologische behoefte aan aandacht</w:t>
      </w:r>
      <w:r>
        <w:rPr>
          <w:color w:val="6D6E71"/>
          <w:spacing w:val="-3"/>
          <w:lang w:val="nl-NL"/>
        </w:rPr>
        <w:t xml:space="preserve"> (</w:t>
      </w:r>
      <w:r w:rsidRPr="00A71134">
        <w:rPr>
          <w:color w:val="6D6E71"/>
          <w:spacing w:val="-3"/>
          <w:lang w:val="nl-NL"/>
        </w:rPr>
        <w:t>Syndroom van Munchhausen bij proxy</w:t>
      </w:r>
      <w:r>
        <w:rPr>
          <w:color w:val="6D6E71"/>
          <w:spacing w:val="-3"/>
          <w:lang w:val="nl-NL"/>
        </w:rPr>
        <w:t>)</w:t>
      </w:r>
    </w:p>
    <w:p w14:paraId="46A947C1" w14:textId="77777777" w:rsidR="00A71134" w:rsidRPr="00A71134" w:rsidRDefault="00A71134" w:rsidP="00EC1AB7">
      <w:pPr>
        <w:pStyle w:val="Plattetekst"/>
        <w:numPr>
          <w:ilvl w:val="0"/>
          <w:numId w:val="23"/>
        </w:numPr>
        <w:spacing w:line="264" w:lineRule="exact"/>
        <w:ind w:left="1560" w:right="849"/>
        <w:rPr>
          <w:color w:val="6D6E71"/>
          <w:spacing w:val="-3"/>
          <w:lang w:val="nl-NL"/>
        </w:rPr>
      </w:pPr>
      <w:r w:rsidRPr="00A71134">
        <w:rPr>
          <w:color w:val="6D6E71"/>
          <w:spacing w:val="-3"/>
          <w:lang w:val="nl-NL"/>
        </w:rPr>
        <w:t>Lichamelijke verwaarlozing: het kind krijgt niet de zorg en verzorging die het</w:t>
      </w:r>
      <w:r>
        <w:rPr>
          <w:color w:val="6D6E71"/>
          <w:spacing w:val="-3"/>
          <w:lang w:val="nl-NL"/>
        </w:rPr>
        <w:t xml:space="preserve"> </w:t>
      </w:r>
      <w:r w:rsidRPr="00A71134">
        <w:rPr>
          <w:color w:val="6D6E71"/>
          <w:spacing w:val="-3"/>
          <w:lang w:val="nl-NL"/>
        </w:rPr>
        <w:t>nodig heeft.</w:t>
      </w:r>
    </w:p>
    <w:p w14:paraId="6732985E" w14:textId="77777777" w:rsidR="00A71134" w:rsidRPr="00A71134" w:rsidRDefault="00A71134" w:rsidP="00EC1AB7">
      <w:pPr>
        <w:pStyle w:val="Plattetekst"/>
        <w:numPr>
          <w:ilvl w:val="0"/>
          <w:numId w:val="31"/>
        </w:numPr>
        <w:spacing w:line="264" w:lineRule="exact"/>
        <w:ind w:left="1560" w:right="849"/>
        <w:rPr>
          <w:color w:val="6D6E71"/>
          <w:spacing w:val="-3"/>
          <w:lang w:val="nl-NL"/>
        </w:rPr>
      </w:pPr>
      <w:r w:rsidRPr="00A71134">
        <w:rPr>
          <w:color w:val="6D6E71"/>
          <w:spacing w:val="-3"/>
          <w:lang w:val="nl-NL"/>
        </w:rPr>
        <w:t>Emotionele of geestelijke verwaarlozing: doorlopend tekort aan positieve aandacht voor het kind. Negeren van de behoefte van het kind aan liefde, warmte, geborgenheid. Hieronder valt ook de situatie waarbij een kind getuige</w:t>
      </w:r>
      <w:r>
        <w:rPr>
          <w:color w:val="6D6E71"/>
          <w:spacing w:val="-3"/>
          <w:lang w:val="nl-NL"/>
        </w:rPr>
        <w:t xml:space="preserve"> </w:t>
      </w:r>
      <w:r w:rsidRPr="00A71134">
        <w:rPr>
          <w:color w:val="6D6E71"/>
          <w:spacing w:val="-3"/>
          <w:lang w:val="nl-NL"/>
        </w:rPr>
        <w:t>is van geweld tussen ouders of verzorgers.</w:t>
      </w:r>
    </w:p>
    <w:p w14:paraId="1B0C4583" w14:textId="77777777" w:rsidR="00A71134" w:rsidRDefault="00A71134" w:rsidP="00EC1AB7">
      <w:pPr>
        <w:pStyle w:val="Plattetekst"/>
        <w:numPr>
          <w:ilvl w:val="0"/>
          <w:numId w:val="31"/>
        </w:numPr>
        <w:spacing w:line="264" w:lineRule="exact"/>
        <w:ind w:left="1560" w:right="849"/>
        <w:rPr>
          <w:color w:val="6D6E71"/>
          <w:spacing w:val="-3"/>
          <w:lang w:val="nl-NL"/>
        </w:rPr>
      </w:pPr>
      <w:r w:rsidRPr="00A71134">
        <w:rPr>
          <w:color w:val="6D6E71"/>
          <w:spacing w:val="-3"/>
          <w:lang w:val="nl-NL"/>
        </w:rPr>
        <w:t>Seksueel misbruik: seksuele aanrakingen die een volwassene een kind</w:t>
      </w:r>
      <w:r>
        <w:rPr>
          <w:color w:val="6D6E71"/>
          <w:spacing w:val="-3"/>
          <w:lang w:val="nl-NL"/>
        </w:rPr>
        <w:t xml:space="preserve"> </w:t>
      </w:r>
      <w:r w:rsidRPr="00A71134">
        <w:rPr>
          <w:color w:val="6D6E71"/>
          <w:spacing w:val="-3"/>
          <w:lang w:val="nl-NL"/>
        </w:rPr>
        <w:t>opdringt.</w:t>
      </w:r>
    </w:p>
    <w:p w14:paraId="40D373A1" w14:textId="77777777" w:rsidR="009910DE" w:rsidRPr="005F1774" w:rsidRDefault="009910DE" w:rsidP="00EC1AB7">
      <w:pPr>
        <w:pStyle w:val="Plattetekst"/>
        <w:spacing w:line="264" w:lineRule="exact"/>
        <w:ind w:left="413" w:right="849" w:firstLine="720"/>
        <w:rPr>
          <w:color w:val="6D6E71"/>
          <w:spacing w:val="-3"/>
          <w:lang w:val="nl-NL"/>
        </w:rPr>
      </w:pPr>
      <w:r w:rsidRPr="005F1774">
        <w:rPr>
          <w:color w:val="6D6E71"/>
          <w:spacing w:val="-3"/>
          <w:lang w:val="nl-NL"/>
        </w:rPr>
        <w:t>Vaak komen meerdere vormen van mishandeling samen voor in een situatie waarin een kind mishandeld</w:t>
      </w:r>
    </w:p>
    <w:p w14:paraId="0B07B471"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wordt.</w:t>
      </w:r>
    </w:p>
    <w:p w14:paraId="41A21B6F" w14:textId="77777777" w:rsidR="009910DE" w:rsidRPr="005F1774" w:rsidRDefault="009910DE" w:rsidP="00EC1AB7">
      <w:pPr>
        <w:pStyle w:val="Plattetekst"/>
        <w:spacing w:line="264" w:lineRule="exact"/>
        <w:ind w:right="849"/>
        <w:rPr>
          <w:color w:val="6D6E71"/>
          <w:spacing w:val="-3"/>
          <w:lang w:val="nl-NL"/>
        </w:rPr>
      </w:pPr>
    </w:p>
    <w:p w14:paraId="030336A3" w14:textId="77777777" w:rsidR="009910DE" w:rsidRPr="0086376F" w:rsidRDefault="009910DE" w:rsidP="00EC1AB7">
      <w:pPr>
        <w:pStyle w:val="Plattetekst"/>
        <w:spacing w:line="264" w:lineRule="exact"/>
        <w:ind w:right="849"/>
        <w:rPr>
          <w:b/>
          <w:color w:val="6D6E71"/>
          <w:spacing w:val="-3"/>
          <w:lang w:val="nl-NL"/>
        </w:rPr>
      </w:pPr>
      <w:r w:rsidRPr="0086376F">
        <w:rPr>
          <w:b/>
          <w:color w:val="6D6E71"/>
          <w:spacing w:val="-3"/>
          <w:lang w:val="nl-NL"/>
        </w:rPr>
        <w:t xml:space="preserve">Gevolgen van kindermishandeling </w:t>
      </w:r>
    </w:p>
    <w:p w14:paraId="2D53BF5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Mishandeling heeft een enorm effect op een kind. Vaak zal de mishandeling zo'n impact hebben dat het kind</w:t>
      </w:r>
    </w:p>
    <w:p w14:paraId="00E13CD1"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rest van zijn/ haar leven de gevolgen zal ervaren van de mishandeling. Hoe ernstig de gevolgen voor het</w:t>
      </w:r>
    </w:p>
    <w:p w14:paraId="5BE6C2D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kind zullen zijn, hangt af van een aantal zaken:</w:t>
      </w:r>
    </w:p>
    <w:p w14:paraId="3ECE872E" w14:textId="77777777" w:rsidR="009910DE" w:rsidRPr="005F1774" w:rsidRDefault="009910DE" w:rsidP="00EC1AB7">
      <w:pPr>
        <w:pStyle w:val="Plattetekst"/>
        <w:numPr>
          <w:ilvl w:val="0"/>
          <w:numId w:val="38"/>
        </w:numPr>
        <w:spacing w:line="264" w:lineRule="exact"/>
        <w:ind w:right="849"/>
        <w:rPr>
          <w:color w:val="6D6E71"/>
          <w:spacing w:val="-3"/>
          <w:lang w:val="nl-NL"/>
        </w:rPr>
      </w:pPr>
      <w:r w:rsidRPr="005F1774">
        <w:rPr>
          <w:color w:val="6D6E71"/>
          <w:spacing w:val="-3"/>
          <w:lang w:val="nl-NL"/>
        </w:rPr>
        <w:t>De leeftijd van het kind tijdens de mishandeling. Naarmate het kind jonger is zal de mishandeling meer</w:t>
      </w:r>
    </w:p>
    <w:p w14:paraId="1424CE6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invloed hebben op de emotionele ontwikkeling van het kind;</w:t>
      </w:r>
    </w:p>
    <w:p w14:paraId="630FCF7D" w14:textId="77777777" w:rsidR="009910DE" w:rsidRPr="005F1774" w:rsidRDefault="009910DE" w:rsidP="00EC1AB7">
      <w:pPr>
        <w:pStyle w:val="Plattetekst"/>
        <w:numPr>
          <w:ilvl w:val="0"/>
          <w:numId w:val="38"/>
        </w:numPr>
        <w:spacing w:line="264" w:lineRule="exact"/>
        <w:ind w:right="849"/>
        <w:rPr>
          <w:color w:val="6D6E71"/>
          <w:spacing w:val="-3"/>
          <w:lang w:val="nl-NL"/>
        </w:rPr>
      </w:pPr>
      <w:r w:rsidRPr="005F1774">
        <w:rPr>
          <w:color w:val="6D6E71"/>
          <w:spacing w:val="-3"/>
          <w:lang w:val="nl-NL"/>
        </w:rPr>
        <w:t>De duur van de mishandeling. Een kind dat stelselmatig mishandeld of verwaarloosd wordt, zal daar meer</w:t>
      </w:r>
    </w:p>
    <w:p w14:paraId="7097C87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gevolgen van ondervinden dan een kind dat gedurende een bepaalde periode in zijn jeugd aan een of</w:t>
      </w:r>
    </w:p>
    <w:p w14:paraId="09F2B08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andere vorm van mishandeling heeft blootgestaan;</w:t>
      </w:r>
    </w:p>
    <w:p w14:paraId="3E6B44DF" w14:textId="77777777" w:rsidR="009910DE" w:rsidRPr="005F1774" w:rsidRDefault="009910DE" w:rsidP="00EC1AB7">
      <w:pPr>
        <w:pStyle w:val="Plattetekst"/>
        <w:numPr>
          <w:ilvl w:val="0"/>
          <w:numId w:val="38"/>
        </w:numPr>
        <w:spacing w:line="264" w:lineRule="exact"/>
        <w:ind w:right="849"/>
        <w:rPr>
          <w:color w:val="6D6E71"/>
          <w:spacing w:val="-3"/>
          <w:lang w:val="nl-NL"/>
        </w:rPr>
      </w:pPr>
      <w:r w:rsidRPr="005F1774">
        <w:rPr>
          <w:color w:val="6D6E71"/>
          <w:spacing w:val="-3"/>
          <w:lang w:val="nl-NL"/>
        </w:rPr>
        <w:t>De ernst van de mishandeling;</w:t>
      </w:r>
    </w:p>
    <w:p w14:paraId="343DF555" w14:textId="77777777" w:rsidR="009910DE" w:rsidRPr="005F1774" w:rsidRDefault="009910DE" w:rsidP="00EC1AB7">
      <w:pPr>
        <w:pStyle w:val="Plattetekst"/>
        <w:numPr>
          <w:ilvl w:val="0"/>
          <w:numId w:val="38"/>
        </w:numPr>
        <w:spacing w:line="264" w:lineRule="exact"/>
        <w:ind w:right="849"/>
        <w:rPr>
          <w:color w:val="6D6E71"/>
          <w:spacing w:val="-3"/>
          <w:lang w:val="nl-NL"/>
        </w:rPr>
      </w:pPr>
      <w:r w:rsidRPr="005F1774">
        <w:rPr>
          <w:color w:val="6D6E71"/>
          <w:spacing w:val="-3"/>
          <w:lang w:val="nl-NL"/>
        </w:rPr>
        <w:t>De veerkracht van het kind. Het ene kind kan meer aan dan het andere;</w:t>
      </w:r>
    </w:p>
    <w:p w14:paraId="47F97AF2" w14:textId="77777777" w:rsidR="009910DE" w:rsidRPr="005F1774" w:rsidRDefault="009910DE" w:rsidP="00EC1AB7">
      <w:pPr>
        <w:pStyle w:val="Plattetekst"/>
        <w:numPr>
          <w:ilvl w:val="0"/>
          <w:numId w:val="38"/>
        </w:numPr>
        <w:spacing w:line="264" w:lineRule="exact"/>
        <w:ind w:right="849"/>
        <w:rPr>
          <w:color w:val="6D6E71"/>
          <w:spacing w:val="-3"/>
          <w:lang w:val="nl-NL"/>
        </w:rPr>
      </w:pPr>
      <w:r w:rsidRPr="005F1774">
        <w:rPr>
          <w:color w:val="6D6E71"/>
          <w:spacing w:val="-3"/>
          <w:lang w:val="nl-NL"/>
        </w:rPr>
        <w:t>De omgeving van het kind. Wanneer het kind iemand heeft bij wie het wel veiligheid en geborgenheid</w:t>
      </w:r>
    </w:p>
    <w:p w14:paraId="48EE712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kan vinden (opa/ oma, medewerker, ouders van vriend), zal het kind minder geschaad worden door de</w:t>
      </w:r>
    </w:p>
    <w:p w14:paraId="7E78AE5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mishandeling dan een kind dat op niemand kan terugvallen.</w:t>
      </w:r>
    </w:p>
    <w:p w14:paraId="76C4A454" w14:textId="77777777" w:rsidR="009910DE" w:rsidRPr="005F1774" w:rsidRDefault="009910DE" w:rsidP="00EC1AB7">
      <w:pPr>
        <w:pStyle w:val="Plattetekst"/>
        <w:spacing w:line="264" w:lineRule="exact"/>
        <w:ind w:right="849"/>
        <w:rPr>
          <w:color w:val="6D6E71"/>
          <w:spacing w:val="-3"/>
          <w:lang w:val="nl-NL"/>
        </w:rPr>
      </w:pPr>
    </w:p>
    <w:p w14:paraId="70E1263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Kindermishandeling zorgt voor een zeer negatief zelfbeeld bij het kind. Mishandeling ondermijnt het</w:t>
      </w:r>
    </w:p>
    <w:p w14:paraId="08842E5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zelfvertrouwen en deze kinderen ontwikkelen enorm weinig gevoel van eigenwaarde. Het kind denkt</w:t>
      </w:r>
    </w:p>
    <w:p w14:paraId="51F2FDD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enorm slecht over zichzelf, heeft het gevoel dat het niets waard is en nergens voor deugt. Het kind krijgt</w:t>
      </w:r>
    </w:p>
    <w:p w14:paraId="72014EC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een zeer negatief zelfbeeld door de afwijzende houding van de ouders;</w:t>
      </w:r>
    </w:p>
    <w:p w14:paraId="373876D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Kinderen die mishandeld worden zijn voortdurend op hun hoede. Ze zijn zeer terughoudend om een</w:t>
      </w:r>
    </w:p>
    <w:p w14:paraId="0C351A9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betekenisvolle relatie aan te gaan en stellen ze zich zeer wantrouwend op tegenover andere mensen.</w:t>
      </w:r>
    </w:p>
    <w:p w14:paraId="6C4AA51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Hierdoor kan het kind geen bevredigende relaties met anderen aan gaan;</w:t>
      </w:r>
    </w:p>
    <w:p w14:paraId="06AC5C1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Mishandeling heeft een enorm effect op de emotionele ontwikkeling van het kind. Het kind krijgt niet de</w:t>
      </w:r>
    </w:p>
    <w:p w14:paraId="1D54C3A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kans zich harmonisch te ontwikkelen;</w:t>
      </w:r>
    </w:p>
    <w:p w14:paraId="57E1CDF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Kindermishandeling   kan   als   direct   gevolg   lichamelijk   letsel,   zoals   botbreuken,   hersenletsel   en</w:t>
      </w:r>
    </w:p>
    <w:p w14:paraId="0CA6FB0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gehoorbeschadigingen hebben. In sommige gevallen (vooral bij jonge kinderen) zijn de verwondingen zó</w:t>
      </w:r>
    </w:p>
    <w:p w14:paraId="7CF84EB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ernstig dat het kind aan de gevolgen ervan overlijdt of blijvend gehandicapt raakt;</w:t>
      </w:r>
    </w:p>
    <w:p w14:paraId="5CF1D91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Kindermishandeling kan ook een ontwikkelingsachterstand, zoals groeistoornissen of een vertraagde</w:t>
      </w:r>
    </w:p>
    <w:p w14:paraId="452324B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taalontwikkeling als gevolg hebben.</w:t>
      </w:r>
    </w:p>
    <w:p w14:paraId="70458CD9" w14:textId="77777777" w:rsidR="009910DE" w:rsidRPr="005F1774" w:rsidRDefault="009910DE" w:rsidP="00EC1AB7">
      <w:pPr>
        <w:pStyle w:val="Plattetekst"/>
        <w:spacing w:line="264" w:lineRule="exact"/>
        <w:ind w:right="849"/>
        <w:rPr>
          <w:color w:val="6D6E71"/>
          <w:spacing w:val="-3"/>
          <w:lang w:val="nl-NL"/>
        </w:rPr>
      </w:pPr>
    </w:p>
    <w:p w14:paraId="37395C64" w14:textId="77777777" w:rsidR="009910DE" w:rsidRPr="0086376F" w:rsidRDefault="009910DE" w:rsidP="00EC1AB7">
      <w:pPr>
        <w:pStyle w:val="Plattetekst"/>
        <w:spacing w:line="264" w:lineRule="exact"/>
        <w:ind w:right="849"/>
        <w:rPr>
          <w:b/>
          <w:color w:val="6D6E71"/>
          <w:spacing w:val="-3"/>
          <w:lang w:val="nl-NL"/>
        </w:rPr>
      </w:pPr>
      <w:r w:rsidRPr="0086376F">
        <w:rPr>
          <w:b/>
          <w:color w:val="6D6E71"/>
          <w:spacing w:val="-3"/>
          <w:lang w:val="nl-NL"/>
        </w:rPr>
        <w:t>Signalen van kindermishandeling</w:t>
      </w:r>
    </w:p>
    <w:p w14:paraId="2E9A300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Niet ieder kind met blauwe plekken wordt mishandeld, het kan gewoon wat onhandig zijn of erg van klimmen</w:t>
      </w:r>
    </w:p>
    <w:p w14:paraId="6C319C9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en klauteren houden en daarbij regelmatig vallen. Niet altijd duidt agressie bij een kind op mishandeling en</w:t>
      </w:r>
    </w:p>
    <w:p w14:paraId="4651261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niet ieder angstig kind heeft te maken met agressie thuis. Vele signalen kunnen duiden op mishandeling maar</w:t>
      </w:r>
    </w:p>
    <w:p w14:paraId="322F4D7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één of enkele van die signalen kunnen heel goed een geheel andere oorzaak hebben.</w:t>
      </w:r>
    </w:p>
    <w:p w14:paraId="5BBAE96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Een  signaal  dat  het  kind  goed  in  de  gaten  gehouden  moet  worden  is  wanneer  er  een  plotselinge</w:t>
      </w:r>
    </w:p>
    <w:p w14:paraId="2C97F55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gedragsverandering bij een kind plaatsvindt. Enkele gedragssignalen bij kinderen zijn:</w:t>
      </w:r>
    </w:p>
    <w:p w14:paraId="5CAC194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vertoont agressief gedrag;</w:t>
      </w:r>
    </w:p>
    <w:p w14:paraId="51523FE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trekt zich enorm terug ;</w:t>
      </w:r>
    </w:p>
    <w:p w14:paraId="5B6AB14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heeft concentratiestoornissen;</w:t>
      </w:r>
    </w:p>
    <w:p w14:paraId="2720A0C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vertoont seksueel uitdagend gedrag (hetgeen kan wijzen op seksueel misbruik);</w:t>
      </w:r>
    </w:p>
    <w:p w14:paraId="29C4C8E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is zeer angstig voor (bepaalde) volwassenen.</w:t>
      </w:r>
    </w:p>
    <w:p w14:paraId="7D5C6B95" w14:textId="77777777" w:rsidR="009910DE" w:rsidRPr="005F1774" w:rsidRDefault="009910DE" w:rsidP="00EC1AB7">
      <w:pPr>
        <w:pStyle w:val="Plattetekst"/>
        <w:spacing w:line="264" w:lineRule="exact"/>
        <w:ind w:right="849"/>
        <w:rPr>
          <w:color w:val="6D6E71"/>
          <w:spacing w:val="-3"/>
          <w:lang w:val="nl-NL"/>
        </w:rPr>
      </w:pPr>
    </w:p>
    <w:p w14:paraId="5D98244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Enkele signalen bij de ouders zijn:</w:t>
      </w:r>
    </w:p>
    <w:p w14:paraId="30B44FB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ouders geven vreemde verklaringen voor lichamelijk letsel;</w:t>
      </w:r>
    </w:p>
    <w:p w14:paraId="1062375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ouders staan regelmatig met het kind bij de huisarts en/of het ziekenhuis op de stoep;</w:t>
      </w:r>
    </w:p>
    <w:p w14:paraId="22F17F4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ouders tonen geen belangstelling voor de schoolprestaties van hun kind;</w:t>
      </w:r>
    </w:p>
    <w:p w14:paraId="25ACF15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kinderen worden regelmatig thuis gehouden van school of peuterspeelzaal.</w:t>
      </w:r>
    </w:p>
    <w:p w14:paraId="76B30D3D" w14:textId="77777777" w:rsidR="009910DE" w:rsidRPr="005F1774" w:rsidRDefault="009910DE" w:rsidP="00EC1AB7">
      <w:pPr>
        <w:pStyle w:val="Plattetekst"/>
        <w:spacing w:line="264" w:lineRule="exact"/>
        <w:ind w:right="849"/>
        <w:rPr>
          <w:color w:val="6D6E71"/>
          <w:spacing w:val="-3"/>
          <w:lang w:val="nl-NL"/>
        </w:rPr>
      </w:pPr>
    </w:p>
    <w:p w14:paraId="4E0FC250"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 xml:space="preserve">Het blijft altijd moeilijk om signalen die duiden op mishandeling op de juiste manier in te schatten. </w:t>
      </w:r>
    </w:p>
    <w:p w14:paraId="4D9E594B"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 xml:space="preserve">Er kan altijd iets anders aan de signalen ten grondslag liggen en dit zorgt voor een enorme terughoudendheid </w:t>
      </w:r>
    </w:p>
    <w:p w14:paraId="4ED4711B"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 xml:space="preserve">in het uiten van zorgen op dit gebied. Toch kunnen er ook al een hoop stappen ondernomen worden zonder </w:t>
      </w:r>
    </w:p>
    <w:p w14:paraId="4703F10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dat er meteen een beschuldiging uitgesproken wordt.</w:t>
      </w:r>
    </w:p>
    <w:p w14:paraId="7D415ED1" w14:textId="77777777" w:rsidR="009910DE" w:rsidRPr="005F1774" w:rsidRDefault="009910DE" w:rsidP="00EC1AB7">
      <w:pPr>
        <w:pStyle w:val="Plattetekst"/>
        <w:spacing w:line="264" w:lineRule="exact"/>
        <w:ind w:right="849"/>
        <w:rPr>
          <w:color w:val="6D6E71"/>
          <w:spacing w:val="-3"/>
          <w:lang w:val="nl-NL"/>
        </w:rPr>
      </w:pPr>
    </w:p>
    <w:p w14:paraId="4FDF859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Een melding beroepshalve:</w:t>
      </w:r>
    </w:p>
    <w:p w14:paraId="4D15C47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Probeer uw zorg te bespreken met de ouders;</w:t>
      </w:r>
    </w:p>
    <w:p w14:paraId="571E8FF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Wanneer u uw mogelijkheden niet toereikend vindt, kunt u met uw zorgen terecht bij de wijkcoach. </w:t>
      </w:r>
    </w:p>
    <w:p w14:paraId="4A862AA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Wanneer u mishandeling vermoedt bij een kind dan kunt u voor advies contact opnemen met een Veilig Thuis.</w:t>
      </w:r>
    </w:p>
    <w:p w14:paraId="181E674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U kunt ook uw zorg in de vorm van een melding uitspreken.</w:t>
      </w:r>
    </w:p>
    <w:p w14:paraId="616C4A15" w14:textId="77777777" w:rsidR="009910DE" w:rsidRPr="005F1774" w:rsidRDefault="009910DE" w:rsidP="00EC1AB7">
      <w:pPr>
        <w:pStyle w:val="Plattetekst"/>
        <w:spacing w:line="264" w:lineRule="exact"/>
        <w:ind w:right="849"/>
        <w:rPr>
          <w:color w:val="6D6E71"/>
          <w:spacing w:val="-3"/>
          <w:lang w:val="nl-NL"/>
        </w:rPr>
      </w:pPr>
    </w:p>
    <w:p w14:paraId="1262F22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Wat kunt u doen wanneer u beroepshalve zorgen heeft over een kind?</w:t>
      </w:r>
    </w:p>
    <w:p w14:paraId="78F18D6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Bespreek uw zorgen over een kind met anderen, bijvoorbeeld een collega;</w:t>
      </w:r>
    </w:p>
    <w:p w14:paraId="65CB69B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Afhankelijk van de aard van de opvoedingsproblemen zal de wijkcoach of het Veilig Thuis dan aanvullende</w:t>
      </w:r>
    </w:p>
    <w:p w14:paraId="47A3402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informatie inwinnen, in gesprek gaan met de ouders en de benodigde hulpverlening op gang brengen;</w:t>
      </w:r>
    </w:p>
    <w:p w14:paraId="5CE144F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Ook wordt overlegt met u welke rol u kunt blijven spelen.</w:t>
      </w:r>
    </w:p>
    <w:p w14:paraId="491F193C" w14:textId="77777777" w:rsidR="009910DE" w:rsidRPr="005F1774" w:rsidRDefault="009910DE" w:rsidP="00EC1AB7">
      <w:pPr>
        <w:pStyle w:val="Plattetekst"/>
        <w:spacing w:line="264" w:lineRule="exact"/>
        <w:ind w:right="849"/>
        <w:rPr>
          <w:color w:val="6D6E71"/>
          <w:spacing w:val="-3"/>
          <w:lang w:val="nl-NL"/>
        </w:rPr>
      </w:pPr>
    </w:p>
    <w:p w14:paraId="4917EF68"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 xml:space="preserve">Bij een melding wordt gestreefd naar zoveel mogelijk openheid. Maar u kunt uw redenen hebben om vertrouwelijk </w:t>
      </w:r>
    </w:p>
    <w:p w14:paraId="3648561A"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 xml:space="preserve">te melden. Een beroepsgeheim hoeft een melding dus niet in de weg te staan. Kindermishandeling is een gevoelig onderwerp, waarbij een organisatie zich niet mag laten leiden door emoties. Daarnaast is in veel situaties niet </w:t>
      </w:r>
    </w:p>
    <w:p w14:paraId="101BFDD0" w14:textId="77777777" w:rsidR="002A0B22" w:rsidRDefault="009910DE" w:rsidP="00EC1AB7">
      <w:pPr>
        <w:pStyle w:val="Plattetekst"/>
        <w:spacing w:line="264" w:lineRule="exact"/>
        <w:ind w:right="849"/>
        <w:rPr>
          <w:color w:val="6D6E71"/>
          <w:spacing w:val="-3"/>
          <w:lang w:val="nl-NL"/>
        </w:rPr>
      </w:pPr>
      <w:r w:rsidRPr="005F1774">
        <w:rPr>
          <w:color w:val="6D6E71"/>
          <w:spacing w:val="-3"/>
          <w:lang w:val="nl-NL"/>
        </w:rPr>
        <w:t>duidelijk of er inderdaad sprake is van mishandeling. Er bestaat een grijs gebied van voorvallen die voor meerdere</w:t>
      </w:r>
    </w:p>
    <w:p w14:paraId="1CE4CA4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uitleg vatbaar zijn en waarover de betrokkenen van mening kunnen verschillen.</w:t>
      </w:r>
    </w:p>
    <w:p w14:paraId="1031356E"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 xml:space="preserve">Als er sprake is van mishandeling, moet dit zo snel mogelijk stoppen. Tegelijkertijd moet men waken voor al te </w:t>
      </w:r>
    </w:p>
    <w:p w14:paraId="4ADB677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voorbarige conclusies. Zorgvuldigheid is dus belangrijk.</w:t>
      </w:r>
    </w:p>
    <w:p w14:paraId="5E1C59E0" w14:textId="77777777" w:rsidR="009910DE" w:rsidRPr="005F1774" w:rsidRDefault="009910DE" w:rsidP="00EC1AB7">
      <w:pPr>
        <w:pStyle w:val="Plattetekst"/>
        <w:spacing w:line="264" w:lineRule="exact"/>
        <w:ind w:right="849"/>
        <w:rPr>
          <w:color w:val="6D6E71"/>
          <w:spacing w:val="-3"/>
          <w:lang w:val="nl-NL"/>
        </w:rPr>
      </w:pPr>
    </w:p>
    <w:p w14:paraId="00B0E1F0" w14:textId="77777777" w:rsidR="009910DE" w:rsidRPr="0086376F" w:rsidRDefault="009910DE" w:rsidP="00EC1AB7">
      <w:pPr>
        <w:pStyle w:val="Plattetekst"/>
        <w:spacing w:line="264" w:lineRule="exact"/>
        <w:ind w:right="849"/>
        <w:rPr>
          <w:b/>
          <w:color w:val="6D6E71"/>
          <w:spacing w:val="-3"/>
          <w:lang w:val="nl-NL"/>
        </w:rPr>
      </w:pPr>
      <w:r w:rsidRPr="0086376F">
        <w:rPr>
          <w:b/>
          <w:color w:val="6D6E71"/>
          <w:spacing w:val="-3"/>
          <w:lang w:val="nl-NL"/>
        </w:rPr>
        <w:t>Meldcode</w:t>
      </w:r>
    </w:p>
    <w:p w14:paraId="1CD8557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Meldcode Kindermishandeling werd in opdracht van het ministerie van Volksgezondheid, Welzijn en Sport</w:t>
      </w:r>
    </w:p>
    <w:p w14:paraId="325335D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ontwikkeld door NIZW Jeugd (nu Nederlands Jeugdinstituut). De meldcode biedt handvatten aan instellingen</w:t>
      </w:r>
    </w:p>
    <w:p w14:paraId="3D45FB6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en beroepsgroepen bij het opstellen van richtlijnen voor het handelen van beroepskrachten in situaties en bij</w:t>
      </w:r>
    </w:p>
    <w:p w14:paraId="40CB2CC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vermoedens van kindermishandeling. De meldcode is bedoeld voor toepassing door alle beroepsgroepen en</w:t>
      </w:r>
    </w:p>
    <w:p w14:paraId="4D82661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sectoren die betrokken zijn bij de signalering en aanpak van kindermishandeling.</w:t>
      </w:r>
    </w:p>
    <w:p w14:paraId="1E92CA2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meldcode  bestaat  uit  een  aantal  basiselementen.  Deze  basiselementen  zijn  uitgewerkt  in  concrete</w:t>
      </w:r>
    </w:p>
    <w:p w14:paraId="00633A6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stappen. Die zijn algemeen geformuleerd zodat ze van toepassing zijn op alle beroepskrachten die direct of</w:t>
      </w:r>
    </w:p>
    <w:p w14:paraId="79C4464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indirect werken met kinderen.</w:t>
      </w:r>
    </w:p>
    <w:p w14:paraId="79C8E8DC" w14:textId="77777777" w:rsidR="009910DE" w:rsidRDefault="009910DE" w:rsidP="00EC1AB7">
      <w:pPr>
        <w:pStyle w:val="Plattetekst"/>
        <w:spacing w:line="264" w:lineRule="exact"/>
        <w:ind w:right="849"/>
        <w:rPr>
          <w:color w:val="6D6E71"/>
          <w:spacing w:val="-3"/>
          <w:lang w:val="nl-NL"/>
        </w:rPr>
      </w:pPr>
    </w:p>
    <w:p w14:paraId="5464C25C" w14:textId="402A2FDC" w:rsidR="002D01B6" w:rsidRDefault="00A71134" w:rsidP="00EC1AB7">
      <w:pPr>
        <w:pStyle w:val="Plattetekst"/>
        <w:spacing w:line="264" w:lineRule="exact"/>
        <w:ind w:right="849"/>
        <w:rPr>
          <w:color w:val="6D6E71"/>
          <w:spacing w:val="-3"/>
          <w:lang w:val="nl-NL"/>
        </w:rPr>
      </w:pPr>
      <w:r w:rsidRPr="00A71134">
        <w:rPr>
          <w:color w:val="6D6E71"/>
          <w:spacing w:val="-3"/>
          <w:lang w:val="nl-NL"/>
        </w:rPr>
        <w:t>Onderstaand figuur toont de vijf stappen uit de Meldcode huiselijk geweld en kindermishandeling. Ter ondersteuning</w:t>
      </w:r>
      <w:r w:rsidR="00731DE4">
        <w:rPr>
          <w:color w:val="6D6E71"/>
          <w:spacing w:val="-3"/>
          <w:lang w:val="nl-NL"/>
        </w:rPr>
        <w:t xml:space="preserve"> </w:t>
      </w:r>
      <w:r w:rsidRPr="00A71134">
        <w:rPr>
          <w:color w:val="6D6E71"/>
          <w:spacing w:val="-3"/>
          <w:lang w:val="nl-NL"/>
        </w:rPr>
        <w:t xml:space="preserve">van de beslissingen in stap </w:t>
      </w:r>
      <w:r w:rsidR="00731DE4">
        <w:rPr>
          <w:color w:val="6D6E71"/>
          <w:spacing w:val="-3"/>
          <w:lang w:val="nl-NL"/>
        </w:rPr>
        <w:t>vijf</w:t>
      </w:r>
      <w:r w:rsidRPr="00A71134">
        <w:rPr>
          <w:color w:val="6D6E71"/>
          <w:spacing w:val="-3"/>
          <w:lang w:val="nl-NL"/>
        </w:rPr>
        <w:t xml:space="preserve"> is in stappen </w:t>
      </w:r>
      <w:r w:rsidR="00731DE4">
        <w:rPr>
          <w:color w:val="6D6E71"/>
          <w:spacing w:val="-3"/>
          <w:lang w:val="nl-NL"/>
        </w:rPr>
        <w:t>vier</w:t>
      </w:r>
      <w:r w:rsidRPr="00A71134">
        <w:rPr>
          <w:color w:val="6D6E71"/>
          <w:spacing w:val="-3"/>
          <w:lang w:val="nl-NL"/>
        </w:rPr>
        <w:t xml:space="preserve"> en </w:t>
      </w:r>
      <w:r w:rsidR="00731DE4">
        <w:rPr>
          <w:color w:val="6D6E71"/>
          <w:spacing w:val="-3"/>
          <w:lang w:val="nl-NL"/>
        </w:rPr>
        <w:t>vijf</w:t>
      </w:r>
      <w:r w:rsidRPr="00A71134">
        <w:rPr>
          <w:color w:val="6D6E71"/>
          <w:spacing w:val="-3"/>
          <w:lang w:val="nl-NL"/>
        </w:rPr>
        <w:t xml:space="preserve"> een afwegingskader toegevoegd.</w:t>
      </w:r>
      <w:r w:rsidR="00731DE4">
        <w:rPr>
          <w:color w:val="6D6E71"/>
          <w:spacing w:val="-3"/>
          <w:lang w:val="nl-NL"/>
        </w:rPr>
        <w:t xml:space="preserve"> Aan dit protocol is een zesde stap toegevoegd, welke de nazorg omschrijft die de school kan bieden.</w:t>
      </w:r>
    </w:p>
    <w:p w14:paraId="38811924" w14:textId="77777777" w:rsidR="002D01B6" w:rsidRDefault="002D01B6" w:rsidP="00EC1AB7">
      <w:pPr>
        <w:ind w:right="849"/>
        <w:rPr>
          <w:rFonts w:ascii="Calibri" w:eastAsia="Calibri" w:hAnsi="Calibri"/>
          <w:color w:val="6D6E71"/>
          <w:spacing w:val="-3"/>
          <w:lang w:val="nl-NL"/>
        </w:rPr>
      </w:pPr>
      <w:r>
        <w:rPr>
          <w:color w:val="6D6E71"/>
          <w:spacing w:val="-3"/>
          <w:lang w:val="nl-NL"/>
        </w:rPr>
        <w:br w:type="page"/>
      </w:r>
    </w:p>
    <w:p w14:paraId="4BAE4C20" w14:textId="77777777" w:rsidR="00A71134" w:rsidRDefault="00A71134" w:rsidP="00EC1AB7">
      <w:pPr>
        <w:pStyle w:val="Plattetekst"/>
        <w:spacing w:line="264" w:lineRule="exact"/>
        <w:ind w:right="849"/>
        <w:rPr>
          <w:color w:val="6D6E71"/>
          <w:spacing w:val="-3"/>
          <w:lang w:val="nl-NL"/>
        </w:rPr>
      </w:pPr>
    </w:p>
    <w:p w14:paraId="78AB3D7D" w14:textId="77777777" w:rsidR="002D01B6" w:rsidRDefault="002D01B6" w:rsidP="00EC1AB7">
      <w:pPr>
        <w:pStyle w:val="Plattetekst"/>
        <w:spacing w:line="264" w:lineRule="exact"/>
        <w:ind w:right="849"/>
        <w:rPr>
          <w:color w:val="6D6E71"/>
          <w:spacing w:val="-3"/>
          <w:lang w:val="nl-NL"/>
        </w:rPr>
      </w:pPr>
    </w:p>
    <w:p w14:paraId="5C62EAC1" w14:textId="77777777" w:rsidR="002D01B6" w:rsidRDefault="002D01B6" w:rsidP="00EC1AB7">
      <w:pPr>
        <w:pStyle w:val="Plattetekst"/>
        <w:spacing w:line="264" w:lineRule="exact"/>
        <w:ind w:right="849"/>
        <w:rPr>
          <w:color w:val="6D6E71"/>
          <w:spacing w:val="-3"/>
          <w:lang w:val="nl-NL"/>
        </w:rPr>
      </w:pPr>
    </w:p>
    <w:p w14:paraId="59D4E22D" w14:textId="77777777" w:rsidR="002D01B6" w:rsidRDefault="002D01B6" w:rsidP="00EC1AB7">
      <w:pPr>
        <w:pStyle w:val="Plattetekst"/>
        <w:spacing w:line="264" w:lineRule="exact"/>
        <w:ind w:right="849"/>
        <w:rPr>
          <w:color w:val="6D6E71"/>
          <w:spacing w:val="-3"/>
          <w:lang w:val="nl-NL"/>
        </w:rPr>
      </w:pPr>
    </w:p>
    <w:p w14:paraId="56F5C00C" w14:textId="77777777" w:rsidR="002D01B6" w:rsidRDefault="002D01B6" w:rsidP="00EC1AB7">
      <w:pPr>
        <w:pStyle w:val="Plattetekst"/>
        <w:spacing w:line="264" w:lineRule="exact"/>
        <w:ind w:right="849"/>
        <w:rPr>
          <w:color w:val="6D6E71"/>
          <w:spacing w:val="-3"/>
          <w:lang w:val="nl-NL"/>
        </w:rPr>
      </w:pPr>
    </w:p>
    <w:p w14:paraId="2CD57530" w14:textId="77777777" w:rsidR="002D01B6" w:rsidRDefault="002D01B6" w:rsidP="00EC1AB7">
      <w:pPr>
        <w:pStyle w:val="Plattetekst"/>
        <w:spacing w:line="264" w:lineRule="exact"/>
        <w:ind w:right="849"/>
        <w:rPr>
          <w:color w:val="6D6E71"/>
          <w:spacing w:val="-3"/>
          <w:lang w:val="nl-NL"/>
        </w:rPr>
      </w:pPr>
    </w:p>
    <w:p w14:paraId="13FD6A56" w14:textId="77777777" w:rsidR="002D01B6" w:rsidRDefault="002D01B6" w:rsidP="00EC1AB7">
      <w:pPr>
        <w:pStyle w:val="Plattetekst"/>
        <w:spacing w:line="264" w:lineRule="exact"/>
        <w:ind w:right="849"/>
        <w:rPr>
          <w:color w:val="6D6E71"/>
          <w:spacing w:val="-3"/>
          <w:lang w:val="nl-NL"/>
        </w:rPr>
      </w:pPr>
    </w:p>
    <w:p w14:paraId="7BE52C0C" w14:textId="77777777" w:rsidR="002D01B6" w:rsidRDefault="002D01B6" w:rsidP="00EC1AB7">
      <w:pPr>
        <w:pStyle w:val="Plattetekst"/>
        <w:spacing w:line="264" w:lineRule="exact"/>
        <w:ind w:right="849"/>
        <w:rPr>
          <w:color w:val="6D6E71"/>
          <w:spacing w:val="-3"/>
          <w:lang w:val="nl-NL"/>
        </w:rPr>
      </w:pPr>
    </w:p>
    <w:p w14:paraId="21D7BB27" w14:textId="77777777" w:rsidR="00A71134" w:rsidRPr="005F1774" w:rsidRDefault="00A71134" w:rsidP="00EC1AB7">
      <w:pPr>
        <w:pStyle w:val="Plattetekst"/>
        <w:spacing w:line="264" w:lineRule="exact"/>
        <w:ind w:right="849"/>
        <w:rPr>
          <w:color w:val="6D6E71"/>
          <w:spacing w:val="-3"/>
          <w:lang w:val="nl-NL"/>
        </w:rPr>
      </w:pPr>
    </w:p>
    <w:p w14:paraId="6C338522" w14:textId="77777777" w:rsidR="002D01B6" w:rsidRDefault="002D01B6" w:rsidP="00EC1AB7">
      <w:pPr>
        <w:pStyle w:val="Plattetekst"/>
        <w:spacing w:line="264" w:lineRule="exact"/>
        <w:ind w:right="849"/>
        <w:rPr>
          <w:color w:val="6D6E71"/>
          <w:spacing w:val="-3"/>
          <w:lang w:val="nl-NL"/>
        </w:rPr>
      </w:pPr>
    </w:p>
    <w:p w14:paraId="0F874B83" w14:textId="77777777" w:rsidR="002D01B6" w:rsidRDefault="002D01B6" w:rsidP="00EC1AB7">
      <w:pPr>
        <w:pStyle w:val="Plattetekst"/>
        <w:spacing w:line="264" w:lineRule="exact"/>
        <w:ind w:right="849"/>
        <w:rPr>
          <w:color w:val="6D6E71"/>
          <w:spacing w:val="-3"/>
          <w:lang w:val="nl-NL"/>
        </w:rPr>
      </w:pPr>
    </w:p>
    <w:p w14:paraId="54689244" w14:textId="77777777" w:rsidR="002D01B6" w:rsidRDefault="002D01B6" w:rsidP="00EC1AB7">
      <w:pPr>
        <w:pStyle w:val="Plattetekst"/>
        <w:spacing w:line="264" w:lineRule="exact"/>
        <w:ind w:right="849"/>
        <w:rPr>
          <w:color w:val="6D6E71"/>
          <w:spacing w:val="-3"/>
          <w:lang w:val="nl-NL"/>
        </w:rPr>
      </w:pPr>
    </w:p>
    <w:p w14:paraId="4AC024F3" w14:textId="77777777" w:rsidR="002D01B6" w:rsidRDefault="002D01B6" w:rsidP="00EC1AB7">
      <w:pPr>
        <w:pStyle w:val="Plattetekst"/>
        <w:spacing w:line="264" w:lineRule="exact"/>
        <w:ind w:right="849"/>
        <w:rPr>
          <w:color w:val="6D6E71"/>
          <w:spacing w:val="-3"/>
          <w:lang w:val="nl-NL"/>
        </w:rPr>
      </w:pPr>
      <w:r>
        <w:rPr>
          <w:noProof/>
          <w:lang w:val="nl-NL" w:eastAsia="nl-NL"/>
        </w:rPr>
        <w:drawing>
          <wp:anchor distT="0" distB="0" distL="114300" distR="114300" simplePos="0" relativeHeight="251657728" behindDoc="1" locked="0" layoutInCell="1" allowOverlap="1" wp14:anchorId="390A538F" wp14:editId="5C345B75">
            <wp:simplePos x="0" y="0"/>
            <wp:positionH relativeFrom="column">
              <wp:posOffset>723900</wp:posOffset>
            </wp:positionH>
            <wp:positionV relativeFrom="paragraph">
              <wp:posOffset>-1957705</wp:posOffset>
            </wp:positionV>
            <wp:extent cx="5667375" cy="2095500"/>
            <wp:effectExtent l="0" t="0" r="9525" b="0"/>
            <wp:wrapTight wrapText="bothSides">
              <wp:wrapPolygon edited="0">
                <wp:start x="0" y="0"/>
                <wp:lineTo x="0" y="21404"/>
                <wp:lineTo x="21564" y="21404"/>
                <wp:lineTo x="21564" y="0"/>
                <wp:lineTo x="0" y="0"/>
              </wp:wrapPolygon>
            </wp:wrapTight>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667375" cy="2095500"/>
                    </a:xfrm>
                    <a:prstGeom prst="rect">
                      <a:avLst/>
                    </a:prstGeom>
                  </pic:spPr>
                </pic:pic>
              </a:graphicData>
            </a:graphic>
            <wp14:sizeRelH relativeFrom="page">
              <wp14:pctWidth>0</wp14:pctWidth>
            </wp14:sizeRelH>
            <wp14:sizeRelV relativeFrom="page">
              <wp14:pctHeight>0</wp14:pctHeight>
            </wp14:sizeRelV>
          </wp:anchor>
        </w:drawing>
      </w:r>
    </w:p>
    <w:p w14:paraId="48566DD8" w14:textId="77777777" w:rsidR="002D01B6" w:rsidRDefault="002D01B6" w:rsidP="00EC1AB7">
      <w:pPr>
        <w:pStyle w:val="Plattetekst"/>
        <w:spacing w:line="264" w:lineRule="exact"/>
        <w:ind w:right="849"/>
        <w:rPr>
          <w:color w:val="6D6E71"/>
          <w:spacing w:val="-3"/>
          <w:lang w:val="nl-NL"/>
        </w:rPr>
      </w:pPr>
    </w:p>
    <w:p w14:paraId="20D3D6B9" w14:textId="77777777" w:rsidR="002D01B6" w:rsidRPr="002D01B6" w:rsidRDefault="0086376F" w:rsidP="00EC1AB7">
      <w:pPr>
        <w:pStyle w:val="Plattetekst"/>
        <w:spacing w:line="264" w:lineRule="exact"/>
        <w:ind w:right="849"/>
        <w:rPr>
          <w:b/>
          <w:color w:val="6D6E71"/>
          <w:spacing w:val="-3"/>
          <w:lang w:val="nl-NL"/>
        </w:rPr>
      </w:pPr>
      <w:r w:rsidRPr="0086376F">
        <w:rPr>
          <w:b/>
          <w:color w:val="6D6E71"/>
          <w:spacing w:val="-3"/>
          <w:lang w:val="nl-NL"/>
        </w:rPr>
        <w:t>Stap</w:t>
      </w:r>
      <w:r w:rsidR="009910DE" w:rsidRPr="0086376F">
        <w:rPr>
          <w:b/>
          <w:color w:val="6D6E71"/>
          <w:spacing w:val="-3"/>
          <w:lang w:val="nl-NL"/>
        </w:rPr>
        <w:t xml:space="preserve"> 1: </w:t>
      </w:r>
      <w:r w:rsidRPr="0086376F">
        <w:rPr>
          <w:b/>
          <w:color w:val="6D6E71"/>
          <w:spacing w:val="-3"/>
          <w:lang w:val="nl-NL"/>
        </w:rPr>
        <w:t xml:space="preserve">In kaart brengen </w:t>
      </w:r>
      <w:r w:rsidR="002D01B6">
        <w:rPr>
          <w:b/>
          <w:color w:val="6D6E71"/>
          <w:spacing w:val="-3"/>
          <w:lang w:val="nl-NL"/>
        </w:rPr>
        <w:t>van signalen</w:t>
      </w:r>
    </w:p>
    <w:p w14:paraId="79E13EFC" w14:textId="77777777" w:rsidR="009910DE" w:rsidRPr="005F1774" w:rsidRDefault="00EC1AB7" w:rsidP="00EC1AB7">
      <w:pPr>
        <w:pStyle w:val="Plattetekst"/>
        <w:spacing w:line="264" w:lineRule="exact"/>
        <w:ind w:right="849"/>
        <w:rPr>
          <w:color w:val="6D6E71"/>
          <w:spacing w:val="-3"/>
          <w:lang w:val="nl-NL"/>
        </w:rPr>
      </w:pPr>
      <w:r>
        <w:rPr>
          <w:color w:val="6D6E71"/>
          <w:spacing w:val="-3"/>
          <w:lang w:val="nl-NL"/>
        </w:rPr>
        <w:t>Na</w:t>
      </w:r>
      <w:r w:rsidR="009910DE" w:rsidRPr="005F1774">
        <w:rPr>
          <w:color w:val="6D6E71"/>
          <w:spacing w:val="-3"/>
          <w:lang w:val="nl-NL"/>
        </w:rPr>
        <w:t xml:space="preserve"> aanleiding van een signaal van kindermishandeling, is het in de eerste plaats noodzakelijk dat je besluit</w:t>
      </w:r>
    </w:p>
    <w:p w14:paraId="513A4A3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er niet bij te laten zitten. Begin met het zoeken naar meer duidelijkheid en als je vermoeden bevestigd</w:t>
      </w:r>
    </w:p>
    <w:p w14:paraId="443D5BB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wordt, zorg dan dat de mishandeling stopt. Kun je dat niet zelf of niet alleen, schakel dan anderen in. De</w:t>
      </w:r>
    </w:p>
    <w:p w14:paraId="00F48FD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eerste stappen zijn gericht op het verkrijgen van meer helderheid.</w:t>
      </w:r>
    </w:p>
    <w:p w14:paraId="413EF77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Verzamel en leg alle aanwijzingen vast;</w:t>
      </w:r>
    </w:p>
    <w:p w14:paraId="27A820D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gaat daarbij om het nader in kaart brengen van het gedrag van het kind, de interactie tussen ouders</w:t>
      </w:r>
    </w:p>
    <w:p w14:paraId="7801B00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onderling en tussen ouders en kind. Oftewel aanwijzingen die het vermoeden kunnen onderbouwen</w:t>
      </w:r>
    </w:p>
    <w:p w14:paraId="73CACC0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of weerleggen. De setting waarin een beroepskracht werkt bepaalt uiteraard in belangrijke mate de</w:t>
      </w:r>
    </w:p>
    <w:p w14:paraId="4602913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mogelijkheden om deze verschillende aspecten te observeren;</w:t>
      </w:r>
    </w:p>
    <w:p w14:paraId="6B8904D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Leg in deze en in alle volgende fasen je waarnemingen en de stappen die je naar aanleiding van signalen</w:t>
      </w:r>
    </w:p>
    <w:p w14:paraId="028C094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onderneemt, schriftelijk vast;</w:t>
      </w:r>
    </w:p>
    <w:p w14:paraId="514D63E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Leg waarnemingen zo mogelijk voor aan kind of ouders;</w:t>
      </w:r>
    </w:p>
    <w:p w14:paraId="20FD7C3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Signalen als hoofdpijn, angst of agressie bij kinderen kunnen verschillende oorzaken hebben. Het is</w:t>
      </w:r>
    </w:p>
    <w:p w14:paraId="379333C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belangrijk deze signalen in de vorm van concrete waarnemingen zo veel mogelijk rechtstreeks met het</w:t>
      </w:r>
    </w:p>
    <w:p w14:paraId="2536456B"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 xml:space="preserve">kind en of zijn ouders te bespreken. In deze eerste fase is het verstandig de eigen vermoedens nog niet uit te </w:t>
      </w:r>
    </w:p>
    <w:p w14:paraId="2E11D178"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 xml:space="preserve">spreken in het contact met kinderen en ouders. In veel gevallen zal het bespreken van de signalen ertoe leiden </w:t>
      </w:r>
    </w:p>
    <w:p w14:paraId="7C9DB9E3"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 xml:space="preserve">dat er een verklaring volgt die het vermoeden kan wegnemen. Misschien spelen er andere problemen waarvoor </w:t>
      </w:r>
    </w:p>
    <w:p w14:paraId="49F13CBD"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de beroepskracht hulp kan aanbieden, maar vaak zal zelfs dat niet nodig zijn. In een aantal gevallen zal de</w:t>
      </w:r>
    </w:p>
    <w:p w14:paraId="46B4017E" w14:textId="77777777" w:rsidR="00B609E6" w:rsidRDefault="009910DE" w:rsidP="00EC1AB7">
      <w:pPr>
        <w:pStyle w:val="Plattetekst"/>
        <w:spacing w:line="264" w:lineRule="exact"/>
        <w:ind w:right="849"/>
        <w:rPr>
          <w:color w:val="6D6E71"/>
          <w:spacing w:val="-3"/>
          <w:lang w:val="nl-NL"/>
        </w:rPr>
      </w:pPr>
      <w:r w:rsidRPr="005F1774">
        <w:rPr>
          <w:color w:val="6D6E71"/>
          <w:spacing w:val="-3"/>
          <w:lang w:val="nl-NL"/>
        </w:rPr>
        <w:t xml:space="preserve">informatie van kind en ouders het vermoeden niet kunnen wegnemen en zijn verdere stappen noodzakelijk. </w:t>
      </w:r>
    </w:p>
    <w:p w14:paraId="02AA08A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Ook is het mogelijk dat het kind of de ouders zelf vertellen over de mishandeling.</w:t>
      </w:r>
    </w:p>
    <w:p w14:paraId="501ACC41" w14:textId="77777777" w:rsidR="009910DE" w:rsidRPr="005F1774" w:rsidRDefault="009910DE" w:rsidP="00EC1AB7">
      <w:pPr>
        <w:pStyle w:val="Plattetekst"/>
        <w:spacing w:line="264" w:lineRule="exact"/>
        <w:ind w:right="849"/>
        <w:rPr>
          <w:color w:val="6D6E71"/>
          <w:spacing w:val="-3"/>
          <w:lang w:val="nl-NL"/>
        </w:rPr>
      </w:pPr>
    </w:p>
    <w:p w14:paraId="2F1AAE7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Val</w:t>
      </w:r>
      <w:r w:rsidR="00645357">
        <w:rPr>
          <w:color w:val="6D6E71"/>
          <w:spacing w:val="-3"/>
          <w:lang w:val="nl-NL"/>
        </w:rPr>
        <w:t>kuilen en dilemma’s bij deze stap:</w:t>
      </w:r>
    </w:p>
    <w:p w14:paraId="2DA2BA7B" w14:textId="77777777" w:rsidR="009910DE" w:rsidRPr="005F1774" w:rsidRDefault="00645357" w:rsidP="00EC1AB7">
      <w:pPr>
        <w:pStyle w:val="Plattetekst"/>
        <w:spacing w:line="264" w:lineRule="exact"/>
        <w:ind w:right="849"/>
        <w:rPr>
          <w:color w:val="6D6E71"/>
          <w:spacing w:val="-3"/>
          <w:lang w:val="nl-NL"/>
        </w:rPr>
      </w:pPr>
      <w:r>
        <w:rPr>
          <w:color w:val="6D6E71"/>
          <w:spacing w:val="-3"/>
          <w:lang w:val="nl-NL"/>
        </w:rPr>
        <w:t>Bij stap</w:t>
      </w:r>
      <w:r w:rsidR="009910DE" w:rsidRPr="005F1774">
        <w:rPr>
          <w:color w:val="6D6E71"/>
          <w:spacing w:val="-3"/>
          <w:lang w:val="nl-NL"/>
        </w:rPr>
        <w:t xml:space="preserve"> 1 bestaat het gevaar dat de ernst van de situatie van het kind wordt onderschat of dat iemand verdringt</w:t>
      </w:r>
    </w:p>
    <w:p w14:paraId="56D8D89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wat hij heeft gezien.</w:t>
      </w:r>
    </w:p>
    <w:p w14:paraId="57F95BB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'Ik weet het niet zeker; wat als het niet klopt?';</w:t>
      </w:r>
    </w:p>
    <w:p w14:paraId="14404CE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is vrijwel onmogelijk om al in de eerste fase zekerheid te hebben. In veel gevallen is een nadere analyse</w:t>
      </w:r>
    </w:p>
    <w:p w14:paraId="01D40AF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van de gezinssituatie nodig om te beoordelen of er kindermishandeling speelt. Een beroepskracht heeft</w:t>
      </w:r>
    </w:p>
    <w:p w14:paraId="3EB4C081"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als eenling meestal niet genoeg informatie om tot die conclusie te komen. Maar de zorgen rond het kind</w:t>
      </w:r>
    </w:p>
    <w:p w14:paraId="3749DF7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rechtvaardigen verdere actie. Blijkt er niets aan de hand te zijn of is wat opvalt anderszins verklaarbaar,</w:t>
      </w:r>
    </w:p>
    <w:p w14:paraId="280FD25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dan is dat geen misser maar een geruststelling voor de beroepskracht die erger vermoedt;</w:t>
      </w:r>
    </w:p>
    <w:p w14:paraId="02045CB3"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'Je moet je niet met de opvoeding van een ander bemoeien';</w:t>
      </w:r>
    </w:p>
    <w:p w14:paraId="7C64E86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Dat is ook niet nodig als er niets mis is. En het gaat er niet om de ouders de les te lezen. Uitgangspunt</w:t>
      </w:r>
    </w:p>
    <w:p w14:paraId="463401F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is dat de ouders en het kind hulp krijgen voor de problemen waar ze mee kampen. Bovendien hebben</w:t>
      </w:r>
    </w:p>
    <w:p w14:paraId="543D70E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mishandelende ouders meestal niet door welk leed zij het kind aandoen;</w:t>
      </w:r>
    </w:p>
    <w:p w14:paraId="5421ED0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'Dat is mijn taak niet, trouwens daar heb ik geen tijd voor';</w:t>
      </w:r>
    </w:p>
    <w:p w14:paraId="348F9AA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Alert zijn op het welzijn van kinderen is een verantwoordelijkheid van iedereen. Het is voor een kind</w:t>
      </w:r>
    </w:p>
    <w:p w14:paraId="042C185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dat mishandeld wordt vaak de enige kans dat er iets in zijn situatie zal verbeteren. Iemand die de</w:t>
      </w:r>
    </w:p>
    <w:p w14:paraId="2AAD784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mogelijkheden die hij heeft om het kind te helpen uit de weg gaat, verspeelt die kans;</w:t>
      </w:r>
    </w:p>
    <w:p w14:paraId="5BEBECA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'Wat haal ik allemaal overhoop, stel dat het kind uit huis gehaald wordt';</w:t>
      </w:r>
    </w:p>
    <w:p w14:paraId="04E2604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Het is </w:t>
      </w:r>
      <w:r w:rsidR="00645357">
        <w:rPr>
          <w:color w:val="6D6E71"/>
          <w:spacing w:val="-3"/>
          <w:lang w:val="nl-NL"/>
        </w:rPr>
        <w:t>nog</w:t>
      </w:r>
      <w:r w:rsidRPr="005F1774">
        <w:rPr>
          <w:color w:val="6D6E71"/>
          <w:spacing w:val="-3"/>
          <w:lang w:val="nl-NL"/>
        </w:rPr>
        <w:t xml:space="preserve"> te vroeg om conclusies te trekken over de afloop. Het is maar de vraag of</w:t>
      </w:r>
    </w:p>
    <w:p w14:paraId="7B93E0E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een drastische maatregel als het kind uit huis halen nodig is, dat gebeurt alleen in ernstige gevallen of als</w:t>
      </w:r>
    </w:p>
    <w:p w14:paraId="7326D8D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ouders totaal niet willen meewerken.</w:t>
      </w:r>
    </w:p>
    <w:p w14:paraId="3459F731" w14:textId="77777777" w:rsidR="009910DE" w:rsidRPr="005F1774" w:rsidRDefault="009910DE" w:rsidP="00EC1AB7">
      <w:pPr>
        <w:pStyle w:val="Plattetekst"/>
        <w:spacing w:line="264" w:lineRule="exact"/>
        <w:ind w:right="849"/>
        <w:rPr>
          <w:color w:val="6D6E71"/>
          <w:spacing w:val="-3"/>
          <w:lang w:val="nl-NL"/>
        </w:rPr>
      </w:pPr>
    </w:p>
    <w:p w14:paraId="7A6CDE1A" w14:textId="77777777" w:rsidR="009910DE" w:rsidRPr="00645357" w:rsidRDefault="00645357" w:rsidP="00EC1AB7">
      <w:pPr>
        <w:pStyle w:val="Plattetekst"/>
        <w:spacing w:line="264" w:lineRule="exact"/>
        <w:ind w:right="849"/>
        <w:rPr>
          <w:b/>
          <w:color w:val="6D6E71"/>
          <w:spacing w:val="-3"/>
          <w:lang w:val="nl-NL"/>
        </w:rPr>
      </w:pPr>
      <w:r w:rsidRPr="00645357">
        <w:rPr>
          <w:b/>
          <w:color w:val="6D6E71"/>
          <w:spacing w:val="-3"/>
          <w:lang w:val="nl-NL"/>
        </w:rPr>
        <w:t>Stap 2: Collegiale consultatie</w:t>
      </w:r>
    </w:p>
    <w:p w14:paraId="3D917A5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In de tweede </w:t>
      </w:r>
      <w:r w:rsidR="00645357">
        <w:rPr>
          <w:color w:val="6D6E71"/>
          <w:spacing w:val="-3"/>
          <w:lang w:val="nl-NL"/>
        </w:rPr>
        <w:t>stap</w:t>
      </w:r>
      <w:r w:rsidRPr="005F1774">
        <w:rPr>
          <w:color w:val="6D6E71"/>
          <w:spacing w:val="-3"/>
          <w:lang w:val="nl-NL"/>
        </w:rPr>
        <w:t xml:space="preserve"> staat overleg met anderen centraal. Dit overleg dient als middel om het vermoeden te</w:t>
      </w:r>
    </w:p>
    <w:p w14:paraId="110F2EDB" w14:textId="77777777" w:rsidR="00EC1AB7" w:rsidRDefault="009910DE" w:rsidP="00EC1AB7">
      <w:pPr>
        <w:pStyle w:val="Plattetekst"/>
        <w:spacing w:line="264" w:lineRule="exact"/>
        <w:ind w:right="849"/>
        <w:rPr>
          <w:color w:val="6D6E71"/>
          <w:spacing w:val="-3"/>
          <w:lang w:val="nl-NL"/>
        </w:rPr>
      </w:pPr>
      <w:r w:rsidRPr="005F1774">
        <w:rPr>
          <w:color w:val="6D6E71"/>
          <w:spacing w:val="-3"/>
          <w:lang w:val="nl-NL"/>
        </w:rPr>
        <w:t>toetsen bij anderen, maar ook om ruimte te geven aan eventuele emoties.</w:t>
      </w:r>
      <w:r w:rsidR="00EC1AB7">
        <w:rPr>
          <w:color w:val="6D6E71"/>
          <w:spacing w:val="-3"/>
          <w:lang w:val="nl-NL"/>
        </w:rPr>
        <w:t xml:space="preserve"> </w:t>
      </w:r>
      <w:r w:rsidRPr="005F1774">
        <w:rPr>
          <w:color w:val="6D6E71"/>
          <w:spacing w:val="-3"/>
          <w:lang w:val="nl-NL"/>
        </w:rPr>
        <w:t>Bespreek het vermoeden met collega's en bespre</w:t>
      </w:r>
      <w:r w:rsidR="00645357">
        <w:rPr>
          <w:color w:val="6D6E71"/>
          <w:spacing w:val="-3"/>
          <w:lang w:val="nl-NL"/>
        </w:rPr>
        <w:t xml:space="preserve">ek het met de intern begeleider. </w:t>
      </w:r>
      <w:r w:rsidR="00EC1AB7" w:rsidRPr="00EC1AB7">
        <w:rPr>
          <w:color w:val="6D6E71"/>
          <w:spacing w:val="-3"/>
          <w:lang w:val="nl-NL"/>
        </w:rPr>
        <w:t>Die collega kan de leerkracht zijn waarbij de leerling het jaar daarvoor in de klas</w:t>
      </w:r>
      <w:r w:rsidR="00EC1AB7">
        <w:rPr>
          <w:color w:val="6D6E71"/>
          <w:spacing w:val="-3"/>
          <w:lang w:val="nl-NL"/>
        </w:rPr>
        <w:t xml:space="preserve"> </w:t>
      </w:r>
      <w:r w:rsidR="00EC1AB7" w:rsidRPr="00EC1AB7">
        <w:rPr>
          <w:color w:val="6D6E71"/>
          <w:spacing w:val="-3"/>
          <w:lang w:val="nl-NL"/>
        </w:rPr>
        <w:t>heeft gezeten, of de leerkracht van een broertje of zusje. De IB’er kan de leerkracht</w:t>
      </w:r>
      <w:r w:rsidR="00EC1AB7">
        <w:rPr>
          <w:color w:val="6D6E71"/>
          <w:spacing w:val="-3"/>
          <w:lang w:val="nl-NL"/>
        </w:rPr>
        <w:t xml:space="preserve"> </w:t>
      </w:r>
      <w:r w:rsidR="00EC1AB7" w:rsidRPr="00EC1AB7">
        <w:rPr>
          <w:color w:val="6D6E71"/>
          <w:spacing w:val="-3"/>
          <w:lang w:val="nl-NL"/>
        </w:rPr>
        <w:t>adviseren,</w:t>
      </w:r>
      <w:r w:rsidR="00EC1AB7">
        <w:rPr>
          <w:color w:val="6D6E71"/>
          <w:spacing w:val="-3"/>
          <w:lang w:val="nl-NL"/>
        </w:rPr>
        <w:t xml:space="preserve"> </w:t>
      </w:r>
      <w:r w:rsidR="00EC1AB7" w:rsidRPr="00EC1AB7">
        <w:rPr>
          <w:color w:val="6D6E71"/>
          <w:spacing w:val="-3"/>
          <w:lang w:val="nl-NL"/>
        </w:rPr>
        <w:t>zelf</w:t>
      </w:r>
      <w:r w:rsidR="00EC1AB7">
        <w:rPr>
          <w:color w:val="6D6E71"/>
          <w:spacing w:val="-3"/>
          <w:lang w:val="nl-NL"/>
        </w:rPr>
        <w:t xml:space="preserve"> </w:t>
      </w:r>
      <w:r w:rsidR="00EC1AB7" w:rsidRPr="00EC1AB7">
        <w:rPr>
          <w:color w:val="6D6E71"/>
          <w:spacing w:val="-3"/>
          <w:lang w:val="nl-NL"/>
        </w:rPr>
        <w:t>observeren in de klas en zo nodig de jeugdverpleegkundige, jeugdarts,</w:t>
      </w:r>
      <w:r w:rsidR="00EC1AB7">
        <w:rPr>
          <w:color w:val="6D6E71"/>
          <w:spacing w:val="-3"/>
          <w:lang w:val="nl-NL"/>
        </w:rPr>
        <w:t xml:space="preserve"> </w:t>
      </w:r>
      <w:r w:rsidR="00EC1AB7" w:rsidRPr="00EC1AB7">
        <w:rPr>
          <w:color w:val="6D6E71"/>
          <w:spacing w:val="-3"/>
          <w:lang w:val="nl-NL"/>
        </w:rPr>
        <w:t>schoolmaatschappelijk werker of de contactpersoon van het wijkteam/CJG</w:t>
      </w:r>
      <w:r w:rsidR="00EC1AB7">
        <w:rPr>
          <w:color w:val="6D6E71"/>
          <w:spacing w:val="-3"/>
          <w:lang w:val="nl-NL"/>
        </w:rPr>
        <w:t xml:space="preserve"> </w:t>
      </w:r>
      <w:r w:rsidR="00EC1AB7" w:rsidRPr="00EC1AB7">
        <w:rPr>
          <w:color w:val="6D6E71"/>
          <w:spacing w:val="-3"/>
          <w:lang w:val="nl-NL"/>
        </w:rPr>
        <w:t>consulteren. De IB’er of aandachtsfunctionaris</w:t>
      </w:r>
      <w:r w:rsidR="00EC1AB7">
        <w:rPr>
          <w:color w:val="6D6E71"/>
          <w:spacing w:val="-3"/>
          <w:lang w:val="nl-NL"/>
        </w:rPr>
        <w:t xml:space="preserve"> </w:t>
      </w:r>
      <w:r w:rsidR="00EC1AB7" w:rsidRPr="00EC1AB7">
        <w:rPr>
          <w:color w:val="6D6E71"/>
          <w:spacing w:val="-3"/>
          <w:lang w:val="nl-NL"/>
        </w:rPr>
        <w:t>kan bij vermoedens van</w:t>
      </w:r>
      <w:r w:rsidR="00EC1AB7">
        <w:rPr>
          <w:color w:val="6D6E71"/>
          <w:spacing w:val="-3"/>
          <w:lang w:val="nl-NL"/>
        </w:rPr>
        <w:t xml:space="preserve"> </w:t>
      </w:r>
      <w:r w:rsidR="00EC1AB7" w:rsidRPr="00EC1AB7">
        <w:rPr>
          <w:color w:val="6D6E71"/>
          <w:spacing w:val="-3"/>
          <w:lang w:val="nl-NL"/>
        </w:rPr>
        <w:t xml:space="preserve">huiselijk geweld of kindermishandeling ook (anoniem) advies vragen bij Veilig Thuis. </w:t>
      </w:r>
    </w:p>
    <w:p w14:paraId="0E853378" w14:textId="77777777" w:rsidR="00EC1AB7" w:rsidRDefault="00EC1AB7" w:rsidP="00EC1AB7">
      <w:pPr>
        <w:pStyle w:val="Plattetekst"/>
        <w:spacing w:line="264" w:lineRule="exact"/>
        <w:ind w:right="849"/>
        <w:rPr>
          <w:color w:val="6D6E71"/>
          <w:spacing w:val="-3"/>
          <w:lang w:val="nl-NL"/>
        </w:rPr>
      </w:pPr>
    </w:p>
    <w:p w14:paraId="27144701"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Vermoedens ontstaan op basis van signalen die lang niet altijd even duidelijk zijn. Daarom bestaat het</w:t>
      </w:r>
      <w:r w:rsidR="00EC1AB7">
        <w:rPr>
          <w:color w:val="6D6E71"/>
          <w:spacing w:val="-3"/>
          <w:lang w:val="nl-NL"/>
        </w:rPr>
        <w:t xml:space="preserve"> </w:t>
      </w:r>
      <w:r w:rsidRPr="005F1774">
        <w:rPr>
          <w:color w:val="6D6E71"/>
          <w:spacing w:val="-3"/>
          <w:lang w:val="nl-NL"/>
        </w:rPr>
        <w:t>risico dat de beroepskracht de situatie van het kind verkeerd inschat. Omdat het moeilijk is duidelijk te</w:t>
      </w:r>
      <w:r w:rsidR="00EC1AB7">
        <w:rPr>
          <w:color w:val="6D6E71"/>
          <w:spacing w:val="-3"/>
          <w:lang w:val="nl-NL"/>
        </w:rPr>
        <w:t xml:space="preserve"> </w:t>
      </w:r>
      <w:r w:rsidRPr="005F1774">
        <w:rPr>
          <w:color w:val="6D6E71"/>
          <w:spacing w:val="-3"/>
          <w:lang w:val="nl-NL"/>
        </w:rPr>
        <w:t>krijgen wat er aan de hand is, kun je het signaal bagatelliseren en er verder geen aandacht aan besteden.</w:t>
      </w:r>
      <w:r w:rsidR="00EC1AB7">
        <w:rPr>
          <w:color w:val="6D6E71"/>
          <w:spacing w:val="-3"/>
          <w:lang w:val="nl-NL"/>
        </w:rPr>
        <w:t xml:space="preserve"> </w:t>
      </w:r>
      <w:r w:rsidRPr="005F1774">
        <w:rPr>
          <w:color w:val="6D6E71"/>
          <w:spacing w:val="-3"/>
          <w:lang w:val="nl-NL"/>
        </w:rPr>
        <w:t>Ook is het mogelijk dat je je vastbijt in je vermoedens en alleen nog maar op zoek gaat naar aanwijzingen</w:t>
      </w:r>
      <w:r w:rsidR="00EC1AB7">
        <w:rPr>
          <w:color w:val="6D6E71"/>
          <w:spacing w:val="-3"/>
          <w:lang w:val="nl-NL"/>
        </w:rPr>
        <w:t xml:space="preserve"> </w:t>
      </w:r>
      <w:r w:rsidRPr="005F1774">
        <w:rPr>
          <w:color w:val="6D6E71"/>
          <w:spacing w:val="-3"/>
          <w:lang w:val="nl-NL"/>
        </w:rPr>
        <w:t>die je vermoeden kunnen bevestigen. Het is daarom altijd belangrijk om vermoedens met een collega te</w:t>
      </w:r>
      <w:r w:rsidR="00EC1AB7">
        <w:rPr>
          <w:color w:val="6D6E71"/>
          <w:spacing w:val="-3"/>
          <w:lang w:val="nl-NL"/>
        </w:rPr>
        <w:t xml:space="preserve"> </w:t>
      </w:r>
      <w:r w:rsidRPr="005F1774">
        <w:rPr>
          <w:color w:val="6D6E71"/>
          <w:spacing w:val="-3"/>
          <w:lang w:val="nl-NL"/>
        </w:rPr>
        <w:t>bespreken. Dit is in de eerste plaats een vorm van intercollegiale toetsing. Je vraagt of je collega bij dit</w:t>
      </w:r>
    </w:p>
    <w:p w14:paraId="4FF4C4FC"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signaal of deze aanwijzing ook zou denken dat dit kind mogelijk mishandeld wordt. Deelt je collega dat</w:t>
      </w:r>
    </w:p>
    <w:p w14:paraId="7C35C64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oordeel, dan kun je verder en kun je nagaan of andere collega's mogelijk ook beschikken over aanwijzingen.</w:t>
      </w:r>
    </w:p>
    <w:p w14:paraId="360527C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Dat kan bijvoorbeeld het geval zijn wanneer meerdere kinderen uit het gezin op dezelfde school zitten;</w:t>
      </w:r>
    </w:p>
    <w:p w14:paraId="7ED3D2EF" w14:textId="77777777" w:rsidR="00645357" w:rsidRDefault="009910DE" w:rsidP="00EC1AB7">
      <w:pPr>
        <w:pStyle w:val="Plattetekst"/>
        <w:spacing w:line="264" w:lineRule="exact"/>
        <w:ind w:right="849"/>
        <w:rPr>
          <w:color w:val="6D6E71"/>
          <w:spacing w:val="-3"/>
          <w:lang w:val="nl-NL"/>
        </w:rPr>
      </w:pPr>
      <w:r w:rsidRPr="005F1774">
        <w:rPr>
          <w:color w:val="6D6E71"/>
          <w:spacing w:val="-3"/>
          <w:lang w:val="nl-NL"/>
        </w:rPr>
        <w:t xml:space="preserve">De intern begeleider meldt onderbouwd vermoeden aan directeur en bespreekt </w:t>
      </w:r>
      <w:r w:rsidR="00645357">
        <w:rPr>
          <w:color w:val="6D6E71"/>
          <w:spacing w:val="-3"/>
          <w:lang w:val="nl-NL"/>
        </w:rPr>
        <w:t xml:space="preserve">dit met de wijkcoach </w:t>
      </w:r>
      <w:r w:rsidRPr="005F1774">
        <w:rPr>
          <w:color w:val="6D6E71"/>
          <w:spacing w:val="-3"/>
          <w:lang w:val="nl-NL"/>
        </w:rPr>
        <w:t>in het zorgteam/</w:t>
      </w:r>
      <w:r w:rsidR="00645357">
        <w:rPr>
          <w:color w:val="6D6E71"/>
          <w:spacing w:val="-3"/>
          <w:lang w:val="nl-NL"/>
        </w:rPr>
        <w:t xml:space="preserve">Consultatie.  </w:t>
      </w:r>
    </w:p>
    <w:p w14:paraId="1F500C45" w14:textId="77777777" w:rsidR="00645357" w:rsidRDefault="00645357" w:rsidP="00EC1AB7">
      <w:pPr>
        <w:pStyle w:val="Plattetekst"/>
        <w:spacing w:line="264" w:lineRule="exact"/>
        <w:ind w:right="849"/>
        <w:rPr>
          <w:color w:val="6D6E71"/>
          <w:spacing w:val="-3"/>
          <w:lang w:val="nl-NL"/>
        </w:rPr>
      </w:pPr>
    </w:p>
    <w:p w14:paraId="5CF366D7" w14:textId="77777777" w:rsidR="009910DE" w:rsidRPr="005F1774" w:rsidRDefault="00645357" w:rsidP="00EC1AB7">
      <w:pPr>
        <w:pStyle w:val="Plattetekst"/>
        <w:spacing w:line="264" w:lineRule="exact"/>
        <w:ind w:right="849"/>
        <w:rPr>
          <w:color w:val="6D6E71"/>
          <w:spacing w:val="-3"/>
          <w:lang w:val="nl-NL"/>
        </w:rPr>
      </w:pPr>
      <w:r>
        <w:rPr>
          <w:color w:val="6D6E71"/>
          <w:spacing w:val="-3"/>
          <w:lang w:val="nl-NL"/>
        </w:rPr>
        <w:t>Win advies in bij Veilig Thuis:</w:t>
      </w:r>
    </w:p>
    <w:p w14:paraId="00BD33A8" w14:textId="77777777" w:rsidR="009910DE" w:rsidRPr="00EC1AB7" w:rsidRDefault="00645357" w:rsidP="00711B94">
      <w:pPr>
        <w:pStyle w:val="Plattetekst"/>
        <w:numPr>
          <w:ilvl w:val="0"/>
          <w:numId w:val="39"/>
        </w:numPr>
        <w:spacing w:line="264" w:lineRule="exact"/>
        <w:ind w:right="849"/>
        <w:rPr>
          <w:color w:val="6D6E71"/>
          <w:spacing w:val="-3"/>
          <w:lang w:val="nl-NL"/>
        </w:rPr>
      </w:pPr>
      <w:r w:rsidRPr="00EC1AB7">
        <w:rPr>
          <w:color w:val="6D6E71"/>
          <w:spacing w:val="-3"/>
          <w:lang w:val="nl-NL"/>
        </w:rPr>
        <w:t xml:space="preserve">Overleg met </w:t>
      </w:r>
      <w:r w:rsidR="009910DE" w:rsidRPr="00EC1AB7">
        <w:rPr>
          <w:color w:val="6D6E71"/>
          <w:spacing w:val="-3"/>
          <w:lang w:val="nl-NL"/>
        </w:rPr>
        <w:t>Veilig Thuis is in alle gevallen aan te raden. In de eerste plaats kan het Veilig Thuis ondersteuning bieden bij het interpreteren van signalen en bij het nadenken over de vervolgstappen die noodzakelijk zijn.</w:t>
      </w:r>
      <w:r w:rsidR="00EC1AB7" w:rsidRPr="00EC1AB7">
        <w:rPr>
          <w:color w:val="6D6E71"/>
          <w:spacing w:val="-3"/>
          <w:lang w:val="nl-NL"/>
        </w:rPr>
        <w:t xml:space="preserve"> </w:t>
      </w:r>
      <w:r w:rsidR="009910DE" w:rsidRPr="00EC1AB7">
        <w:rPr>
          <w:color w:val="6D6E71"/>
          <w:spacing w:val="-3"/>
          <w:lang w:val="nl-NL"/>
        </w:rPr>
        <w:t>Het gaat om vragen over de mogelijkheden voor verder onderzoek van het vermoeden, over diagnostiek</w:t>
      </w:r>
      <w:r w:rsidR="00EC1AB7">
        <w:rPr>
          <w:color w:val="6D6E71"/>
          <w:spacing w:val="-3"/>
          <w:lang w:val="nl-NL"/>
        </w:rPr>
        <w:t xml:space="preserve"> </w:t>
      </w:r>
      <w:r w:rsidR="009910DE" w:rsidRPr="00EC1AB7">
        <w:rPr>
          <w:color w:val="6D6E71"/>
          <w:spacing w:val="-3"/>
          <w:lang w:val="nl-NL"/>
        </w:rPr>
        <w:t>en hulpverlening en over de verdeling van verantwoordelijkheden in het hele traject;</w:t>
      </w:r>
    </w:p>
    <w:p w14:paraId="75735692" w14:textId="77777777" w:rsidR="009910DE" w:rsidRPr="005F1774" w:rsidRDefault="009910DE" w:rsidP="00EC1AB7">
      <w:pPr>
        <w:pStyle w:val="Plattetekst"/>
        <w:numPr>
          <w:ilvl w:val="0"/>
          <w:numId w:val="39"/>
        </w:numPr>
        <w:spacing w:line="264" w:lineRule="exact"/>
        <w:ind w:right="849"/>
        <w:rPr>
          <w:color w:val="6D6E71"/>
          <w:spacing w:val="-3"/>
          <w:lang w:val="nl-NL"/>
        </w:rPr>
      </w:pPr>
      <w:r w:rsidRPr="005F1774">
        <w:rPr>
          <w:color w:val="6D6E71"/>
          <w:spacing w:val="-3"/>
          <w:lang w:val="nl-NL"/>
        </w:rPr>
        <w:t>Stel een plan van aanpak op;</w:t>
      </w:r>
    </w:p>
    <w:p w14:paraId="64CD1520" w14:textId="77777777" w:rsidR="009910DE" w:rsidRPr="00EC1AB7" w:rsidRDefault="009910DE" w:rsidP="0031275F">
      <w:pPr>
        <w:pStyle w:val="Plattetekst"/>
        <w:numPr>
          <w:ilvl w:val="0"/>
          <w:numId w:val="39"/>
        </w:numPr>
        <w:spacing w:line="264" w:lineRule="exact"/>
        <w:ind w:right="849"/>
        <w:rPr>
          <w:color w:val="6D6E71"/>
          <w:spacing w:val="-3"/>
          <w:lang w:val="nl-NL"/>
        </w:rPr>
      </w:pPr>
      <w:r w:rsidRPr="00EC1AB7">
        <w:rPr>
          <w:color w:val="6D6E71"/>
          <w:spacing w:val="-3"/>
          <w:lang w:val="nl-NL"/>
        </w:rPr>
        <w:t>Als er een vermoeden blijft bestaan na de voorgaande stappen, is er alle reden om goed na te denken</w:t>
      </w:r>
      <w:r w:rsidR="00EC1AB7" w:rsidRPr="00EC1AB7">
        <w:rPr>
          <w:color w:val="6D6E71"/>
          <w:spacing w:val="-3"/>
          <w:lang w:val="nl-NL"/>
        </w:rPr>
        <w:t xml:space="preserve"> </w:t>
      </w:r>
      <w:r w:rsidRPr="00EC1AB7">
        <w:rPr>
          <w:color w:val="6D6E71"/>
          <w:spacing w:val="-3"/>
          <w:lang w:val="nl-NL"/>
        </w:rPr>
        <w:t>over het vervolg. In veel gevallen zal het noodzakelijk zijn meerdere beroepskrachten vanuit verschillende</w:t>
      </w:r>
      <w:r w:rsidR="00EC1AB7" w:rsidRPr="00EC1AB7">
        <w:rPr>
          <w:color w:val="6D6E71"/>
          <w:spacing w:val="-3"/>
          <w:lang w:val="nl-NL"/>
        </w:rPr>
        <w:t xml:space="preserve"> </w:t>
      </w:r>
      <w:r w:rsidRPr="00EC1AB7">
        <w:rPr>
          <w:color w:val="6D6E71"/>
          <w:spacing w:val="-3"/>
          <w:lang w:val="nl-NL"/>
        </w:rPr>
        <w:t>instellingen bij de verdere aanpak te betrekken. Het is van belang afspraken te maken over wat er moet</w:t>
      </w:r>
      <w:r w:rsidR="00EC1AB7">
        <w:rPr>
          <w:color w:val="6D6E71"/>
          <w:spacing w:val="-3"/>
          <w:lang w:val="nl-NL"/>
        </w:rPr>
        <w:t xml:space="preserve"> </w:t>
      </w:r>
      <w:r w:rsidRPr="00EC1AB7">
        <w:rPr>
          <w:color w:val="6D6E71"/>
          <w:spacing w:val="-3"/>
          <w:lang w:val="nl-NL"/>
        </w:rPr>
        <w:t>gebeuren, wie welke taken op zich neemt en wie zorg draagt voor de coördinatie.</w:t>
      </w:r>
    </w:p>
    <w:p w14:paraId="2AB05C3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 </w:t>
      </w:r>
    </w:p>
    <w:p w14:paraId="4ACDAF6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Valkuilen en dilemma</w:t>
      </w:r>
      <w:r w:rsidR="00645357">
        <w:rPr>
          <w:color w:val="6D6E71"/>
          <w:spacing w:val="-3"/>
          <w:lang w:val="nl-NL"/>
        </w:rPr>
        <w:t>’</w:t>
      </w:r>
      <w:r w:rsidRPr="005F1774">
        <w:rPr>
          <w:color w:val="6D6E71"/>
          <w:spacing w:val="-3"/>
          <w:lang w:val="nl-NL"/>
        </w:rPr>
        <w:t xml:space="preserve">s </w:t>
      </w:r>
      <w:r w:rsidR="00645357">
        <w:rPr>
          <w:color w:val="6D6E71"/>
          <w:spacing w:val="-3"/>
          <w:lang w:val="nl-NL"/>
        </w:rPr>
        <w:t>bij stap 2:</w:t>
      </w:r>
    </w:p>
    <w:p w14:paraId="4FCEAF99" w14:textId="77777777" w:rsidR="009910DE" w:rsidRPr="005F1774" w:rsidRDefault="00645357" w:rsidP="00EC1AB7">
      <w:pPr>
        <w:pStyle w:val="Plattetekst"/>
        <w:spacing w:line="264" w:lineRule="exact"/>
        <w:ind w:right="849"/>
        <w:rPr>
          <w:color w:val="6D6E71"/>
          <w:spacing w:val="-3"/>
          <w:lang w:val="nl-NL"/>
        </w:rPr>
      </w:pPr>
      <w:r>
        <w:rPr>
          <w:color w:val="6D6E71"/>
          <w:spacing w:val="-3"/>
          <w:lang w:val="nl-NL"/>
        </w:rPr>
        <w:t xml:space="preserve">Tijdens stap </w:t>
      </w:r>
      <w:r w:rsidR="009910DE" w:rsidRPr="005F1774">
        <w:rPr>
          <w:color w:val="6D6E71"/>
          <w:spacing w:val="-3"/>
          <w:lang w:val="nl-NL"/>
        </w:rPr>
        <w:t>2 kunnen zich nieuwe dilemma's voordoen tijdens het overleg met anderen.</w:t>
      </w:r>
    </w:p>
    <w:p w14:paraId="47336EB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'Mijn collega's steunen me niet';</w:t>
      </w:r>
    </w:p>
    <w:p w14:paraId="1B2BAFD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De beroepskracht mag medewerking van collega's verwachten. In de praktijk is die medewerking niet</w:t>
      </w:r>
    </w:p>
    <w:p w14:paraId="7606600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altijd vanzelfsprekend. Zoek zo nodig steun bij </w:t>
      </w:r>
      <w:r w:rsidR="00645357">
        <w:rPr>
          <w:color w:val="6D6E71"/>
          <w:spacing w:val="-3"/>
          <w:lang w:val="nl-NL"/>
        </w:rPr>
        <w:t xml:space="preserve">de wijkcoach en of bij </w:t>
      </w:r>
      <w:r w:rsidRPr="005F1774">
        <w:rPr>
          <w:color w:val="6D6E71"/>
          <w:spacing w:val="-3"/>
          <w:lang w:val="nl-NL"/>
        </w:rPr>
        <w:t>Veilig Thuis;</w:t>
      </w:r>
    </w:p>
    <w:p w14:paraId="6D9F46A8"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Een actief instellingsbeleid rond kindermishandeling kan voorkomen dat iemand zich alleen voelt staan.</w:t>
      </w:r>
    </w:p>
    <w:p w14:paraId="126691F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Ontbreekt dat beleid, dan is de aanpak te afhankelijk van de persoonlijke inzet en de betrokkenheid van</w:t>
      </w:r>
    </w:p>
    <w:p w14:paraId="03F9AE96"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werknemers. Een concreet vermoeden is een goede aanleiding om wel iets te regelen. Zie protocollen;</w:t>
      </w:r>
    </w:p>
    <w:p w14:paraId="1CAB506A"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'We zijn het niet eens';</w:t>
      </w:r>
    </w:p>
    <w:p w14:paraId="7338B48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Ook al is er een gezamenlijk verantwoordelijkheidsgevoel, er kunnen natuurlijk meningsverschillen zijn.</w:t>
      </w:r>
    </w:p>
    <w:p w14:paraId="61722D21"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mag daar niet de dupe van worden. Zolang niet iedereen ervan overtuigd is dat het kind thuis</w:t>
      </w:r>
    </w:p>
    <w:p w14:paraId="743A2A85"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veilig is, is nader onde</w:t>
      </w:r>
      <w:r w:rsidR="00645357">
        <w:rPr>
          <w:color w:val="6D6E71"/>
          <w:spacing w:val="-3"/>
          <w:lang w:val="nl-NL"/>
        </w:rPr>
        <w:t xml:space="preserve">rzoek gewenst. Zo nodig door het wijkteam en/ of </w:t>
      </w:r>
      <w:r w:rsidRPr="005F1774">
        <w:rPr>
          <w:color w:val="6D6E71"/>
          <w:spacing w:val="-3"/>
          <w:lang w:val="nl-NL"/>
        </w:rPr>
        <w:t xml:space="preserve"> Veilig Thuis in te schakelen.</w:t>
      </w:r>
    </w:p>
    <w:p w14:paraId="767E20DB" w14:textId="77777777" w:rsidR="009910DE" w:rsidRPr="005F1774" w:rsidRDefault="009910DE" w:rsidP="00EC1AB7">
      <w:pPr>
        <w:pStyle w:val="Plattetekst"/>
        <w:spacing w:line="264" w:lineRule="exact"/>
        <w:ind w:right="849"/>
        <w:rPr>
          <w:color w:val="6D6E71"/>
          <w:spacing w:val="-3"/>
          <w:lang w:val="nl-NL"/>
        </w:rPr>
      </w:pPr>
    </w:p>
    <w:p w14:paraId="5FBF6B2A" w14:textId="77777777" w:rsidR="009910DE" w:rsidRPr="00645357" w:rsidRDefault="00645357" w:rsidP="00EC1AB7">
      <w:pPr>
        <w:pStyle w:val="Plattetekst"/>
        <w:spacing w:line="264" w:lineRule="exact"/>
        <w:ind w:right="849"/>
        <w:rPr>
          <w:b/>
          <w:color w:val="6D6E71"/>
          <w:spacing w:val="-3"/>
          <w:lang w:val="nl-NL"/>
        </w:rPr>
      </w:pPr>
      <w:r w:rsidRPr="00645357">
        <w:rPr>
          <w:b/>
          <w:color w:val="6D6E71"/>
          <w:spacing w:val="-3"/>
          <w:lang w:val="nl-NL"/>
        </w:rPr>
        <w:t>Stap</w:t>
      </w:r>
      <w:r w:rsidR="009910DE" w:rsidRPr="00645357">
        <w:rPr>
          <w:b/>
          <w:color w:val="6D6E71"/>
          <w:spacing w:val="-3"/>
          <w:lang w:val="nl-NL"/>
        </w:rPr>
        <w:t xml:space="preserve"> 3: </w:t>
      </w:r>
      <w:r w:rsidRPr="00645357">
        <w:rPr>
          <w:b/>
          <w:color w:val="6D6E71"/>
          <w:spacing w:val="-3"/>
          <w:lang w:val="nl-NL"/>
        </w:rPr>
        <w:t>Gesprek met de leerling en/ of de ouders</w:t>
      </w:r>
    </w:p>
    <w:p w14:paraId="4D7F22F7" w14:textId="77777777" w:rsidR="00EC1AB7" w:rsidRDefault="00EC1AB7" w:rsidP="00EC1AB7">
      <w:pPr>
        <w:pStyle w:val="Plattetekst"/>
        <w:spacing w:line="264" w:lineRule="exact"/>
        <w:ind w:right="849"/>
        <w:rPr>
          <w:color w:val="6D6E71"/>
          <w:spacing w:val="-3"/>
          <w:lang w:val="nl-NL"/>
        </w:rPr>
      </w:pPr>
      <w:r w:rsidRPr="00EC1AB7">
        <w:rPr>
          <w:color w:val="6D6E71"/>
          <w:spacing w:val="-3"/>
          <w:lang w:val="nl-NL"/>
        </w:rPr>
        <w:t>In de landelijke basis-meldcode is pas bij stap 3 sprake van het ‘gesprek met de</w:t>
      </w:r>
      <w:r>
        <w:rPr>
          <w:color w:val="6D6E71"/>
          <w:spacing w:val="-3"/>
          <w:lang w:val="nl-NL"/>
        </w:rPr>
        <w:t xml:space="preserve"> </w:t>
      </w:r>
      <w:r w:rsidRPr="00EC1AB7">
        <w:rPr>
          <w:color w:val="6D6E71"/>
          <w:spacing w:val="-3"/>
          <w:lang w:val="nl-NL"/>
        </w:rPr>
        <w:t>cliënt’. In het basisonderwijs is die ‘cliënt’, naast het kind, ook altijd de ouder(s).</w:t>
      </w:r>
      <w:r>
        <w:rPr>
          <w:color w:val="6D6E71"/>
          <w:spacing w:val="-3"/>
          <w:lang w:val="nl-NL"/>
        </w:rPr>
        <w:t xml:space="preserve"> </w:t>
      </w:r>
      <w:r w:rsidRPr="00EC1AB7">
        <w:rPr>
          <w:color w:val="6D6E71"/>
          <w:spacing w:val="-3"/>
          <w:lang w:val="nl-NL"/>
        </w:rPr>
        <w:t>Scholen hebben de opdracht om met ouders te spreken over de ontwikkeling van</w:t>
      </w:r>
      <w:r>
        <w:rPr>
          <w:color w:val="6D6E71"/>
          <w:spacing w:val="-3"/>
          <w:lang w:val="nl-NL"/>
        </w:rPr>
        <w:t xml:space="preserve"> </w:t>
      </w:r>
      <w:r w:rsidRPr="00EC1AB7">
        <w:rPr>
          <w:color w:val="6D6E71"/>
          <w:spacing w:val="-3"/>
          <w:lang w:val="nl-NL"/>
        </w:rPr>
        <w:t>hun kind. Als de school vermoedens heeft van belemmeringen in die ontwikkeling,</w:t>
      </w:r>
      <w:r>
        <w:rPr>
          <w:color w:val="6D6E71"/>
          <w:spacing w:val="-3"/>
          <w:lang w:val="nl-NL"/>
        </w:rPr>
        <w:t xml:space="preserve"> </w:t>
      </w:r>
      <w:r w:rsidRPr="00EC1AB7">
        <w:rPr>
          <w:color w:val="6D6E71"/>
          <w:spacing w:val="-3"/>
          <w:lang w:val="nl-NL"/>
        </w:rPr>
        <w:t>ook als die in de thuissituatie liggen, wordt dat met ouders besproken. Dat gebeurt</w:t>
      </w:r>
      <w:r>
        <w:rPr>
          <w:color w:val="6D6E71"/>
          <w:spacing w:val="-3"/>
          <w:lang w:val="nl-NL"/>
        </w:rPr>
        <w:t xml:space="preserve"> </w:t>
      </w:r>
      <w:r w:rsidRPr="00EC1AB7">
        <w:rPr>
          <w:color w:val="6D6E71"/>
          <w:spacing w:val="-3"/>
          <w:lang w:val="nl-NL"/>
        </w:rPr>
        <w:t>over het algemeen al eerder dan pas in stap 3. Scholen blijven gedurende het gehele</w:t>
      </w:r>
      <w:r>
        <w:rPr>
          <w:color w:val="6D6E71"/>
          <w:spacing w:val="-3"/>
          <w:lang w:val="nl-NL"/>
        </w:rPr>
        <w:t xml:space="preserve"> </w:t>
      </w:r>
      <w:r w:rsidRPr="00EC1AB7">
        <w:rPr>
          <w:color w:val="6D6E71"/>
          <w:spacing w:val="-3"/>
          <w:lang w:val="nl-NL"/>
        </w:rPr>
        <w:t>traject ook in gesprek met het kind en de ouders. Om die reden komt ‘in gesprek met</w:t>
      </w:r>
      <w:r>
        <w:rPr>
          <w:color w:val="6D6E71"/>
          <w:spacing w:val="-3"/>
          <w:lang w:val="nl-NL"/>
        </w:rPr>
        <w:t xml:space="preserve"> </w:t>
      </w:r>
      <w:r w:rsidRPr="00EC1AB7">
        <w:rPr>
          <w:color w:val="6D6E71"/>
          <w:spacing w:val="-3"/>
          <w:lang w:val="nl-NL"/>
        </w:rPr>
        <w:t>ouders’ bij elke stap in de ondersteuningsroute terug.</w:t>
      </w:r>
    </w:p>
    <w:p w14:paraId="216D4F79" w14:textId="77777777" w:rsidR="00EC1AB7" w:rsidRDefault="00EC1AB7" w:rsidP="00EC1AB7">
      <w:pPr>
        <w:pStyle w:val="Plattetekst"/>
        <w:spacing w:line="264" w:lineRule="exact"/>
        <w:ind w:right="849"/>
        <w:rPr>
          <w:color w:val="6D6E71"/>
          <w:spacing w:val="-3"/>
          <w:lang w:val="nl-NL"/>
        </w:rPr>
      </w:pPr>
    </w:p>
    <w:p w14:paraId="798EA474" w14:textId="77777777" w:rsidR="009910DE" w:rsidRPr="005F1774" w:rsidRDefault="00645357" w:rsidP="00EC1AB7">
      <w:pPr>
        <w:pStyle w:val="Plattetekst"/>
        <w:spacing w:line="264" w:lineRule="exact"/>
        <w:ind w:right="849"/>
        <w:rPr>
          <w:color w:val="6D6E71"/>
          <w:spacing w:val="-3"/>
          <w:lang w:val="nl-NL"/>
        </w:rPr>
      </w:pPr>
      <w:r>
        <w:rPr>
          <w:color w:val="6D6E71"/>
          <w:spacing w:val="-3"/>
          <w:lang w:val="nl-NL"/>
        </w:rPr>
        <w:t xml:space="preserve">In deze stap </w:t>
      </w:r>
      <w:r w:rsidR="009910DE" w:rsidRPr="005F1774">
        <w:rPr>
          <w:color w:val="6D6E71"/>
          <w:spacing w:val="-3"/>
          <w:lang w:val="nl-NL"/>
        </w:rPr>
        <w:t>wordt het plan van aanpak uitgevoerd. Om het vermoeden nader te onderzoeken, zijn een of</w:t>
      </w:r>
    </w:p>
    <w:p w14:paraId="7047EBA0"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meer van de volgende drie stappen noodzakelijk.</w:t>
      </w:r>
    </w:p>
    <w:p w14:paraId="12275223" w14:textId="77777777" w:rsidR="00645357" w:rsidRDefault="00645357" w:rsidP="00EC1AB7">
      <w:pPr>
        <w:pStyle w:val="Plattetekst"/>
        <w:spacing w:line="264" w:lineRule="exact"/>
        <w:ind w:right="849"/>
        <w:rPr>
          <w:color w:val="6D6E71"/>
          <w:spacing w:val="-3"/>
          <w:lang w:val="nl-NL"/>
        </w:rPr>
      </w:pPr>
    </w:p>
    <w:p w14:paraId="0986C9A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 xml:space="preserve">Praat </w:t>
      </w:r>
      <w:r w:rsidR="00EC1AB7">
        <w:rPr>
          <w:color w:val="6D6E71"/>
          <w:spacing w:val="-3"/>
          <w:lang w:val="nl-NL"/>
        </w:rPr>
        <w:t>(</w:t>
      </w:r>
      <w:r w:rsidRPr="005F1774">
        <w:rPr>
          <w:color w:val="6D6E71"/>
          <w:spacing w:val="-3"/>
          <w:lang w:val="nl-NL"/>
        </w:rPr>
        <w:t>zo mogelijk</w:t>
      </w:r>
      <w:r w:rsidR="00EC1AB7">
        <w:rPr>
          <w:color w:val="6D6E71"/>
          <w:spacing w:val="-3"/>
          <w:lang w:val="nl-NL"/>
        </w:rPr>
        <w:t>)</w:t>
      </w:r>
      <w:r w:rsidRPr="005F1774">
        <w:rPr>
          <w:color w:val="6D6E71"/>
          <w:spacing w:val="-3"/>
          <w:lang w:val="nl-NL"/>
        </w:rPr>
        <w:t xml:space="preserve"> met het kind;</w:t>
      </w:r>
    </w:p>
    <w:p w14:paraId="12F3DE32"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Als de leeftijd van het kind dat toelaat, kan een gesprek met het kind meer duidelijkheid bieden. De</w:t>
      </w:r>
    </w:p>
    <w:p w14:paraId="309FF0AB"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ingang voor het gesprek vormen zaken die opvallen aan het kind, bijvoorbeeld zijn moeite zich te</w:t>
      </w:r>
    </w:p>
    <w:p w14:paraId="02E0950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concentreren of opvallend stil en teruggetrokken gedrag. Anders dan in het gesprek dat in fase 1 met</w:t>
      </w:r>
    </w:p>
    <w:p w14:paraId="7CC3181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het kind wordt gevoerd, zal de beroepskracht hier - mede afhankelijk van de leeftijd van het kind - wel</w:t>
      </w:r>
    </w:p>
    <w:p w14:paraId="63813587"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expliciet de mogelijke relatie van het gesignaleerde probleemgedrag met mogelijke mishandeling aan de</w:t>
      </w:r>
    </w:p>
    <w:p w14:paraId="6EEF6BE9"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orde moeten stellen;</w:t>
      </w:r>
    </w:p>
    <w:p w14:paraId="720BAAC0" w14:textId="77777777" w:rsidR="00645357" w:rsidRDefault="00645357" w:rsidP="00EC1AB7">
      <w:pPr>
        <w:pStyle w:val="Plattetekst"/>
        <w:spacing w:line="264" w:lineRule="exact"/>
        <w:ind w:right="849"/>
        <w:rPr>
          <w:color w:val="6D6E71"/>
          <w:spacing w:val="-3"/>
          <w:lang w:val="nl-NL"/>
        </w:rPr>
      </w:pPr>
    </w:p>
    <w:p w14:paraId="44A2712D"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Leg de zorgen voor aan de ouders;</w:t>
      </w:r>
    </w:p>
    <w:p w14:paraId="26DC94B4"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Ook in het gesprek met de ouders gaat het om het bespreken van de dingen die opvallen aan hun kind en</w:t>
      </w:r>
    </w:p>
    <w:p w14:paraId="7741908F"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die aanleiding geven tot zorg over hun kind. De mogelijke relatie met mishandeling of andere problemen</w:t>
      </w:r>
    </w:p>
    <w:p w14:paraId="2953AF9E" w14:textId="77777777" w:rsidR="009910DE" w:rsidRPr="005F1774" w:rsidRDefault="009910DE" w:rsidP="00EC1AB7">
      <w:pPr>
        <w:pStyle w:val="Plattetekst"/>
        <w:spacing w:line="264" w:lineRule="exact"/>
        <w:ind w:right="849"/>
        <w:rPr>
          <w:color w:val="6D6E71"/>
          <w:spacing w:val="-3"/>
          <w:lang w:val="nl-NL"/>
        </w:rPr>
      </w:pPr>
      <w:r w:rsidRPr="005F1774">
        <w:rPr>
          <w:color w:val="6D6E71"/>
          <w:spacing w:val="-3"/>
          <w:lang w:val="nl-NL"/>
        </w:rPr>
        <w:t>in de thuissituatie zal expliciet aan de orde moeten komen;</w:t>
      </w:r>
    </w:p>
    <w:p w14:paraId="0A850902" w14:textId="77777777" w:rsidR="00645357" w:rsidRDefault="00645357" w:rsidP="00EC1AB7">
      <w:pPr>
        <w:pStyle w:val="Plattetekst"/>
        <w:spacing w:line="264" w:lineRule="exact"/>
        <w:ind w:right="849"/>
        <w:rPr>
          <w:color w:val="6D6E71"/>
          <w:spacing w:val="-3"/>
          <w:lang w:val="nl-NL"/>
        </w:rPr>
      </w:pPr>
    </w:p>
    <w:p w14:paraId="2CB74594" w14:textId="77777777" w:rsidR="001D695D" w:rsidRDefault="001D695D" w:rsidP="00EC1AB7">
      <w:pPr>
        <w:pStyle w:val="Plattetekst"/>
        <w:spacing w:line="264" w:lineRule="exact"/>
        <w:ind w:right="849"/>
        <w:rPr>
          <w:color w:val="6D6E71"/>
          <w:spacing w:val="-3"/>
          <w:lang w:val="nl-NL"/>
        </w:rPr>
      </w:pPr>
      <w:r>
        <w:rPr>
          <w:color w:val="6D6E71"/>
          <w:spacing w:val="-3"/>
          <w:lang w:val="nl-NL"/>
        </w:rPr>
        <w:t xml:space="preserve">Onderstaande punten komen aan bod in het gepsrek met de leerling en/ of ouders: </w:t>
      </w:r>
    </w:p>
    <w:p w14:paraId="0DF50CEB" w14:textId="77777777" w:rsidR="001D695D" w:rsidRPr="002D01B6" w:rsidRDefault="001D695D" w:rsidP="00EC1AB7">
      <w:pPr>
        <w:pStyle w:val="Geenafstand1"/>
        <w:ind w:right="849"/>
        <w:rPr>
          <w:rFonts w:ascii="Arial" w:hAnsi="Arial" w:cs="Arial"/>
          <w:color w:val="808080" w:themeColor="background1" w:themeShade="80"/>
          <w:sz w:val="20"/>
          <w:szCs w:val="20"/>
          <w:lang w:eastAsia="nl-NL"/>
        </w:rPr>
      </w:pPr>
    </w:p>
    <w:p w14:paraId="0CFD5829" w14:textId="77777777" w:rsidR="001D695D" w:rsidRPr="002D01B6" w:rsidRDefault="001D695D" w:rsidP="00EC1AB7">
      <w:pPr>
        <w:pStyle w:val="Geenafstand1"/>
        <w:numPr>
          <w:ilvl w:val="1"/>
          <w:numId w:val="34"/>
        </w:numPr>
        <w:ind w:right="849"/>
        <w:rPr>
          <w:rFonts w:asciiTheme="minorHAnsi" w:hAnsiTheme="minorHAnsi"/>
          <w:color w:val="6B6B6B"/>
        </w:rPr>
      </w:pPr>
      <w:r w:rsidRPr="002D01B6">
        <w:rPr>
          <w:rFonts w:asciiTheme="minorHAnsi" w:hAnsiTheme="minorHAnsi"/>
          <w:color w:val="6B6B6B"/>
        </w:rPr>
        <w:t xml:space="preserve">leg de leerling/ouder(s)  het doel uit van het gesprek; </w:t>
      </w:r>
    </w:p>
    <w:p w14:paraId="6E2BC6A1" w14:textId="77777777" w:rsidR="001D695D" w:rsidRPr="002D01B6" w:rsidRDefault="001D695D" w:rsidP="00EC1AB7">
      <w:pPr>
        <w:pStyle w:val="Geenafstand1"/>
        <w:numPr>
          <w:ilvl w:val="1"/>
          <w:numId w:val="34"/>
        </w:numPr>
        <w:ind w:right="849"/>
        <w:rPr>
          <w:rFonts w:asciiTheme="minorHAnsi" w:hAnsiTheme="minorHAnsi"/>
          <w:color w:val="6B6B6B"/>
        </w:rPr>
      </w:pPr>
      <w:r w:rsidRPr="002D01B6">
        <w:rPr>
          <w:rFonts w:asciiTheme="minorHAnsi" w:hAnsiTheme="minorHAnsi"/>
          <w:color w:val="6B6B6B"/>
        </w:rPr>
        <w:t xml:space="preserve">beschrijf de feiten die u hebt vastgesteld en de waarnemingen die u hebt gedaan; </w:t>
      </w:r>
    </w:p>
    <w:p w14:paraId="206FEF00" w14:textId="77777777" w:rsidR="001D695D" w:rsidRPr="002D01B6" w:rsidRDefault="001D695D" w:rsidP="00EC1AB7">
      <w:pPr>
        <w:pStyle w:val="Geenafstand1"/>
        <w:numPr>
          <w:ilvl w:val="1"/>
          <w:numId w:val="34"/>
        </w:numPr>
        <w:ind w:right="849"/>
        <w:rPr>
          <w:rFonts w:asciiTheme="minorHAnsi" w:hAnsiTheme="minorHAnsi"/>
          <w:color w:val="6B6B6B"/>
        </w:rPr>
      </w:pPr>
      <w:r w:rsidRPr="002D01B6">
        <w:rPr>
          <w:rFonts w:asciiTheme="minorHAnsi" w:hAnsiTheme="minorHAnsi"/>
          <w:color w:val="6B6B6B"/>
        </w:rPr>
        <w:t xml:space="preserve">nodig de leerling/ouder(s)  uit om een reactie hierop te geven; </w:t>
      </w:r>
    </w:p>
    <w:p w14:paraId="013084AE" w14:textId="77777777" w:rsidR="001D695D" w:rsidRDefault="001D695D" w:rsidP="00EC1AB7">
      <w:pPr>
        <w:pStyle w:val="Geenafstand1"/>
        <w:numPr>
          <w:ilvl w:val="1"/>
          <w:numId w:val="34"/>
        </w:numPr>
        <w:ind w:right="849"/>
        <w:rPr>
          <w:rFonts w:asciiTheme="minorHAnsi" w:hAnsiTheme="minorHAnsi"/>
          <w:color w:val="6B6B6B"/>
        </w:rPr>
      </w:pPr>
      <w:r w:rsidRPr="002D01B6">
        <w:rPr>
          <w:rFonts w:asciiTheme="minorHAnsi" w:hAnsiTheme="minorHAnsi"/>
          <w:color w:val="6B6B6B"/>
        </w:rPr>
        <w:t xml:space="preserve">kom pas na deze reactie zonodig en zo mogelijk met een interpretatie van hetgeen u hebt gezien, gehoord en waargenomen. In geval van vrouwelijke genitale verminking kunt u daarbij de Verklaring tegen meisjesbesnijdenis gebruiken. </w:t>
      </w:r>
    </w:p>
    <w:p w14:paraId="3D5ECB19" w14:textId="77777777" w:rsidR="00EC1AB7" w:rsidRDefault="00EC1AB7" w:rsidP="00EC1AB7">
      <w:pPr>
        <w:pStyle w:val="Geenafstand1"/>
        <w:ind w:left="1134" w:right="849"/>
        <w:rPr>
          <w:rFonts w:asciiTheme="minorHAnsi" w:hAnsiTheme="minorHAnsi"/>
          <w:color w:val="6B6B6B"/>
        </w:rPr>
      </w:pPr>
    </w:p>
    <w:p w14:paraId="78A24749" w14:textId="77777777" w:rsidR="001D695D" w:rsidRPr="005671DE" w:rsidRDefault="00EC1AB7" w:rsidP="00EC1AB7">
      <w:pPr>
        <w:ind w:left="993" w:right="849"/>
        <w:rPr>
          <w:color w:val="808080" w:themeColor="background1" w:themeShade="80"/>
        </w:rPr>
      </w:pPr>
      <w:r w:rsidRPr="005671DE">
        <w:rPr>
          <w:color w:val="808080" w:themeColor="background1" w:themeShade="80"/>
        </w:rPr>
        <w:t>H</w:t>
      </w:r>
      <w:r w:rsidR="001D695D" w:rsidRPr="005671DE">
        <w:rPr>
          <w:color w:val="808080" w:themeColor="background1" w:themeShade="80"/>
        </w:rPr>
        <w:t xml:space="preserve">et doen van een melding zonder dat de signalen zijn besproken met de leerling/ouder(s), is alleen mogelijk als: </w:t>
      </w:r>
    </w:p>
    <w:p w14:paraId="0495B296" w14:textId="77777777" w:rsidR="001D695D" w:rsidRPr="002D01B6" w:rsidRDefault="001D695D" w:rsidP="00EC1AB7">
      <w:pPr>
        <w:pStyle w:val="Geenafstand1"/>
        <w:numPr>
          <w:ilvl w:val="0"/>
          <w:numId w:val="35"/>
        </w:numPr>
        <w:ind w:right="849"/>
        <w:rPr>
          <w:rFonts w:asciiTheme="minorHAnsi" w:hAnsiTheme="minorHAnsi"/>
          <w:color w:val="808080" w:themeColor="background1" w:themeShade="80"/>
        </w:rPr>
      </w:pPr>
      <w:r w:rsidRPr="002D01B6">
        <w:rPr>
          <w:rFonts w:asciiTheme="minorHAnsi" w:hAnsiTheme="minorHAnsi"/>
          <w:color w:val="808080" w:themeColor="background1" w:themeShade="80"/>
        </w:rPr>
        <w:t xml:space="preserve">de veiligheid van de leerling, die van u zelf, of die van een ander in het geding is; </w:t>
      </w:r>
    </w:p>
    <w:p w14:paraId="7DF0C9BA" w14:textId="77777777" w:rsidR="001D695D" w:rsidRPr="002D01B6" w:rsidRDefault="001D695D" w:rsidP="00EC1AB7">
      <w:pPr>
        <w:pStyle w:val="Geenafstand1"/>
        <w:numPr>
          <w:ilvl w:val="0"/>
          <w:numId w:val="35"/>
        </w:numPr>
        <w:ind w:right="849"/>
        <w:rPr>
          <w:rFonts w:asciiTheme="minorHAnsi" w:hAnsiTheme="minorHAnsi"/>
          <w:color w:val="808080" w:themeColor="background1" w:themeShade="80"/>
        </w:rPr>
      </w:pPr>
      <w:r w:rsidRPr="002D01B6">
        <w:rPr>
          <w:rFonts w:asciiTheme="minorHAnsi" w:hAnsiTheme="minorHAnsi"/>
          <w:color w:val="808080" w:themeColor="background1" w:themeShade="80"/>
        </w:rPr>
        <w:t xml:space="preserve">als u goede redenen hebt om te veronderstellen dat de leerling/ouder(s) door dit gesprek  het contact met u zal verbreken. </w:t>
      </w:r>
    </w:p>
    <w:p w14:paraId="1977EF57" w14:textId="77777777" w:rsidR="00EC1AB7" w:rsidRDefault="00EC1AB7" w:rsidP="00EC1AB7">
      <w:pPr>
        <w:pStyle w:val="Geenafstand1"/>
        <w:ind w:left="1080" w:right="849" w:firstLine="53"/>
        <w:rPr>
          <w:rFonts w:asciiTheme="minorHAnsi" w:hAnsiTheme="minorHAnsi" w:cs="Arial"/>
          <w:color w:val="808080" w:themeColor="background1" w:themeShade="80"/>
          <w:lang w:eastAsia="nl-NL"/>
        </w:rPr>
      </w:pPr>
    </w:p>
    <w:p w14:paraId="29259F5E" w14:textId="77777777" w:rsidR="001D695D" w:rsidRPr="002D01B6" w:rsidRDefault="001D695D" w:rsidP="00EC1AB7">
      <w:pPr>
        <w:pStyle w:val="Geenafstand1"/>
        <w:ind w:left="1080" w:right="849" w:firstLine="53"/>
        <w:rPr>
          <w:rFonts w:asciiTheme="minorHAnsi" w:hAnsiTheme="minorHAnsi" w:cs="Arial"/>
          <w:color w:val="808080" w:themeColor="background1" w:themeShade="80"/>
          <w:lang w:eastAsia="nl-NL"/>
        </w:rPr>
      </w:pPr>
      <w:r w:rsidRPr="002D01B6">
        <w:rPr>
          <w:rFonts w:asciiTheme="minorHAnsi" w:hAnsiTheme="minorHAnsi" w:cs="Arial"/>
          <w:color w:val="808080" w:themeColor="background1" w:themeShade="80"/>
          <w:lang w:eastAsia="nl-NL"/>
        </w:rPr>
        <w:t xml:space="preserve">Soms zal het vermoeden door het gesprek worden weggenomen, en zijn de volgende stappen niet meer nodig. Worden de zorgen over de signalen door het gesprek echter niet weggenomen, dan worden de volgende stappen gezet. </w:t>
      </w:r>
    </w:p>
    <w:p w14:paraId="235FACEC"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2879900F"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Valkuilen </w:t>
      </w:r>
      <w:r w:rsidR="00645357" w:rsidRPr="002D01B6">
        <w:rPr>
          <w:color w:val="808080" w:themeColor="background1" w:themeShade="80"/>
          <w:spacing w:val="-3"/>
          <w:lang w:val="nl-NL"/>
        </w:rPr>
        <w:t>bij stap 3:</w:t>
      </w:r>
    </w:p>
    <w:p w14:paraId="5A985D60" w14:textId="77777777" w:rsidR="009910DE" w:rsidRPr="002D01B6" w:rsidRDefault="00645357"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De dilemma's in stap</w:t>
      </w:r>
      <w:r w:rsidR="009910DE" w:rsidRPr="002D01B6">
        <w:rPr>
          <w:color w:val="808080" w:themeColor="background1" w:themeShade="80"/>
          <w:spacing w:val="-3"/>
          <w:lang w:val="nl-NL"/>
        </w:rPr>
        <w:t xml:space="preserve"> 3 komen vaak voort uit de angst voor de confrontatie met de emoties van ouders.</w:t>
      </w:r>
    </w:p>
    <w:p w14:paraId="2243021F"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'Wat als ik de ouders ten onrechte beschuldig?';</w:t>
      </w:r>
    </w:p>
    <w:p w14:paraId="7FB5155B"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Het beschuldigen van de ouders is niet de insteek van het gesprek. Het gaat erom uw zorgen voor te</w:t>
      </w:r>
    </w:p>
    <w:p w14:paraId="610149CE"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leggen. Niettemin kan ook dat tot verontwaardiging bij de ouders leiden. Houd daarom rekening met de</w:t>
      </w:r>
    </w:p>
    <w:p w14:paraId="09794685"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positie waarin ouders verkeren. Vaak hebben ze weinig eigenwaarde en zijn ze overgevoelig voor kritiek.</w:t>
      </w:r>
    </w:p>
    <w:p w14:paraId="0C931843"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'Daarna vertrouwen de ouders me niet meer';</w:t>
      </w:r>
    </w:p>
    <w:p w14:paraId="021681CF"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Dat vertrouwen is maar een beperkt vertrouwen als het geen basis biedt om over zorgen rond het kind in</w:t>
      </w:r>
    </w:p>
    <w:p w14:paraId="347E8FE8"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gesprek te gaan. Het uit de weg gaan van het gesprek is gerechtvaardigd als de beroepskracht daardoor</w:t>
      </w:r>
    </w:p>
    <w:p w14:paraId="7663897A"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een belangrijke rol kan spelen in de hulp aan het kind en het gezin. Zoek dan iemand anders die het</w:t>
      </w:r>
    </w:p>
    <w:p w14:paraId="639E0820"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gesprek kan voeren.</w:t>
      </w:r>
    </w:p>
    <w:p w14:paraId="40AAA8BD"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6E1830D3" w14:textId="77777777" w:rsidR="002D01B6" w:rsidRDefault="002D01B6" w:rsidP="00EC1AB7">
      <w:pPr>
        <w:ind w:right="849"/>
        <w:rPr>
          <w:rFonts w:ascii="Calibri" w:eastAsia="Calibri" w:hAnsi="Calibri"/>
          <w:b/>
          <w:color w:val="808080" w:themeColor="background1" w:themeShade="80"/>
          <w:spacing w:val="-3"/>
          <w:lang w:val="nl-NL"/>
        </w:rPr>
      </w:pPr>
      <w:r>
        <w:rPr>
          <w:b/>
          <w:color w:val="808080" w:themeColor="background1" w:themeShade="80"/>
          <w:spacing w:val="-3"/>
          <w:lang w:val="nl-NL"/>
        </w:rPr>
        <w:br w:type="page"/>
      </w:r>
    </w:p>
    <w:p w14:paraId="31160A83" w14:textId="77777777" w:rsidR="009910DE" w:rsidRPr="002D01B6" w:rsidRDefault="002812EA" w:rsidP="00EC1AB7">
      <w:pPr>
        <w:pStyle w:val="Plattetekst"/>
        <w:spacing w:line="264" w:lineRule="exact"/>
        <w:ind w:right="849"/>
        <w:rPr>
          <w:b/>
          <w:color w:val="808080" w:themeColor="background1" w:themeShade="80"/>
          <w:spacing w:val="-3"/>
          <w:lang w:val="nl-NL"/>
        </w:rPr>
      </w:pPr>
      <w:r w:rsidRPr="002D01B6">
        <w:rPr>
          <w:b/>
          <w:color w:val="808080" w:themeColor="background1" w:themeShade="80"/>
          <w:spacing w:val="-3"/>
          <w:lang w:val="nl-NL"/>
        </w:rPr>
        <w:t>Stap 4: Wegen van het geweld of de kindermishandeling</w:t>
      </w:r>
    </w:p>
    <w:p w14:paraId="359E00CF" w14:textId="0A36154D" w:rsidR="005671DE" w:rsidRDefault="005671DE" w:rsidP="005671DE">
      <w:pPr>
        <w:pStyle w:val="Geenafstand1"/>
        <w:ind w:left="1133" w:right="849"/>
        <w:rPr>
          <w:rFonts w:ascii="Arial" w:hAnsi="Arial" w:cs="Arial"/>
          <w:color w:val="808080" w:themeColor="background1" w:themeShade="80"/>
          <w:sz w:val="20"/>
          <w:szCs w:val="20"/>
          <w:lang w:eastAsia="nl-NL"/>
        </w:rPr>
      </w:pPr>
      <w:r w:rsidRPr="005671DE">
        <w:rPr>
          <w:rFonts w:ascii="Arial" w:hAnsi="Arial" w:cs="Arial"/>
          <w:color w:val="808080" w:themeColor="background1" w:themeShade="80"/>
          <w:sz w:val="20"/>
          <w:szCs w:val="20"/>
          <w:lang w:eastAsia="nl-NL"/>
        </w:rPr>
        <w:t>Als er nog geen oplossing is kunnen de signalen, het bij collega</w:t>
      </w:r>
      <w:r>
        <w:rPr>
          <w:rFonts w:ascii="Arial" w:hAnsi="Arial" w:cs="Arial"/>
          <w:color w:val="808080" w:themeColor="background1" w:themeShade="80"/>
          <w:sz w:val="20"/>
          <w:szCs w:val="20"/>
          <w:lang w:eastAsia="nl-NL"/>
        </w:rPr>
        <w:t>’</w:t>
      </w:r>
      <w:r w:rsidRPr="005671DE">
        <w:rPr>
          <w:rFonts w:ascii="Arial" w:hAnsi="Arial" w:cs="Arial"/>
          <w:color w:val="808080" w:themeColor="background1" w:themeShade="80"/>
          <w:sz w:val="20"/>
          <w:szCs w:val="20"/>
          <w:lang w:eastAsia="nl-NL"/>
        </w:rPr>
        <w:t>s ingewonnen</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advies en de informatie uit het gesprek met de ouders besproken worden in het</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ondersteuningsteam/</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multidisciplinair overleg, waaraan ook jeugdhulppartners</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deelnemen. Ouders kunnen daarbij, indien mogelijk, ook aanwezig zijn. De aard</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en de ernst van de signalen en de risico’s voor het kind worden daar gezamenlijk</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 xml:space="preserve">afgewogen, met behulp van de vijf </w:t>
      </w:r>
      <w:r w:rsidR="00731DE4">
        <w:rPr>
          <w:rFonts w:ascii="Arial" w:hAnsi="Arial" w:cs="Arial"/>
          <w:color w:val="808080" w:themeColor="background1" w:themeShade="80"/>
          <w:sz w:val="20"/>
          <w:szCs w:val="20"/>
          <w:lang w:eastAsia="nl-NL"/>
        </w:rPr>
        <w:t xml:space="preserve">onderstaande </w:t>
      </w:r>
      <w:r w:rsidRPr="005671DE">
        <w:rPr>
          <w:rFonts w:ascii="Arial" w:hAnsi="Arial" w:cs="Arial"/>
          <w:color w:val="808080" w:themeColor="background1" w:themeShade="80"/>
          <w:sz w:val="20"/>
          <w:szCs w:val="20"/>
          <w:lang w:eastAsia="nl-NL"/>
        </w:rPr>
        <w:t>afwegingsvragen. De</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expertise van de partners wordt gebundeld en optimaal benut. Vervolgens wordt</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een afgestemde aanpak vastgesteld, gericht op de veiligheid van het kind en de</w:t>
      </w:r>
      <w:r>
        <w:rPr>
          <w:rFonts w:ascii="Arial" w:hAnsi="Arial" w:cs="Arial"/>
          <w:color w:val="808080" w:themeColor="background1" w:themeShade="80"/>
          <w:sz w:val="20"/>
          <w:szCs w:val="20"/>
          <w:lang w:eastAsia="nl-NL"/>
        </w:rPr>
        <w:t xml:space="preserve"> </w:t>
      </w:r>
      <w:r w:rsidRPr="005671DE">
        <w:rPr>
          <w:rFonts w:ascii="Arial" w:hAnsi="Arial" w:cs="Arial"/>
          <w:color w:val="808080" w:themeColor="background1" w:themeShade="80"/>
          <w:sz w:val="20"/>
          <w:szCs w:val="20"/>
          <w:lang w:eastAsia="nl-NL"/>
        </w:rPr>
        <w:t xml:space="preserve">ondersteuning van de ouders en de leerkracht. </w:t>
      </w:r>
    </w:p>
    <w:p w14:paraId="0991C80A" w14:textId="77777777" w:rsidR="009910DE" w:rsidRDefault="009910DE" w:rsidP="00EC1AB7">
      <w:pPr>
        <w:pStyle w:val="Plattetekst"/>
        <w:spacing w:line="264" w:lineRule="exact"/>
        <w:ind w:right="849"/>
        <w:rPr>
          <w:color w:val="808080" w:themeColor="background1" w:themeShade="80"/>
          <w:spacing w:val="-3"/>
          <w:lang w:val="nl-NL"/>
        </w:rPr>
      </w:pPr>
    </w:p>
    <w:p w14:paraId="38B3DC02" w14:textId="77777777" w:rsidR="002D01B6" w:rsidRDefault="002D01B6" w:rsidP="00EC1AB7">
      <w:pPr>
        <w:pStyle w:val="Plattetekst"/>
        <w:spacing w:line="264" w:lineRule="exact"/>
        <w:ind w:right="849"/>
        <w:rPr>
          <w:color w:val="808080" w:themeColor="background1" w:themeShade="80"/>
          <w:spacing w:val="-3"/>
          <w:lang w:val="nl-NL"/>
        </w:rPr>
      </w:pPr>
    </w:p>
    <w:p w14:paraId="670C114A" w14:textId="77777777" w:rsidR="002D01B6" w:rsidRDefault="002D01B6" w:rsidP="00EC1AB7">
      <w:pPr>
        <w:pStyle w:val="Plattetekst"/>
        <w:spacing w:line="264" w:lineRule="exact"/>
        <w:ind w:right="849"/>
        <w:rPr>
          <w:color w:val="808080" w:themeColor="background1" w:themeShade="80"/>
          <w:spacing w:val="-3"/>
          <w:lang w:val="nl-NL"/>
        </w:rPr>
      </w:pPr>
    </w:p>
    <w:p w14:paraId="5500388C" w14:textId="77777777" w:rsidR="002D01B6" w:rsidRDefault="002D01B6" w:rsidP="00EC1AB7">
      <w:pPr>
        <w:pStyle w:val="Plattetekst"/>
        <w:spacing w:line="264" w:lineRule="exact"/>
        <w:ind w:right="849"/>
        <w:rPr>
          <w:color w:val="808080" w:themeColor="background1" w:themeShade="80"/>
          <w:spacing w:val="-3"/>
          <w:lang w:val="nl-NL"/>
        </w:rPr>
      </w:pPr>
    </w:p>
    <w:p w14:paraId="04862596" w14:textId="77777777" w:rsidR="002D01B6" w:rsidRDefault="002D01B6" w:rsidP="00EC1AB7">
      <w:pPr>
        <w:pStyle w:val="Plattetekst"/>
        <w:spacing w:line="264" w:lineRule="exact"/>
        <w:ind w:right="849"/>
        <w:rPr>
          <w:color w:val="808080" w:themeColor="background1" w:themeShade="80"/>
          <w:spacing w:val="-3"/>
          <w:lang w:val="nl-NL"/>
        </w:rPr>
      </w:pPr>
    </w:p>
    <w:p w14:paraId="295C8CFD" w14:textId="77777777" w:rsidR="002D01B6" w:rsidRDefault="002D01B6" w:rsidP="00EC1AB7">
      <w:pPr>
        <w:pStyle w:val="Plattetekst"/>
        <w:spacing w:line="264" w:lineRule="exact"/>
        <w:ind w:right="849"/>
        <w:rPr>
          <w:color w:val="808080" w:themeColor="background1" w:themeShade="80"/>
          <w:spacing w:val="-3"/>
          <w:lang w:val="nl-NL"/>
        </w:rPr>
      </w:pPr>
    </w:p>
    <w:p w14:paraId="5E9980CD" w14:textId="77777777" w:rsidR="002D01B6" w:rsidRDefault="002D01B6" w:rsidP="00EC1AB7">
      <w:pPr>
        <w:pStyle w:val="Plattetekst"/>
        <w:spacing w:line="264" w:lineRule="exact"/>
        <w:ind w:right="849"/>
        <w:rPr>
          <w:color w:val="808080" w:themeColor="background1" w:themeShade="80"/>
          <w:spacing w:val="-3"/>
          <w:lang w:val="nl-NL"/>
        </w:rPr>
      </w:pPr>
    </w:p>
    <w:p w14:paraId="41EF2FD5" w14:textId="77777777" w:rsidR="002D01B6" w:rsidRDefault="002D01B6" w:rsidP="00EC1AB7">
      <w:pPr>
        <w:pStyle w:val="Plattetekst"/>
        <w:spacing w:line="264" w:lineRule="exact"/>
        <w:ind w:right="849"/>
        <w:rPr>
          <w:color w:val="808080" w:themeColor="background1" w:themeShade="80"/>
          <w:spacing w:val="-3"/>
          <w:lang w:val="nl-NL"/>
        </w:rPr>
      </w:pPr>
    </w:p>
    <w:p w14:paraId="100AE5C8" w14:textId="77777777" w:rsidR="002D01B6" w:rsidRDefault="002D01B6" w:rsidP="00EC1AB7">
      <w:pPr>
        <w:pStyle w:val="Plattetekst"/>
        <w:spacing w:line="264" w:lineRule="exact"/>
        <w:ind w:right="849"/>
        <w:rPr>
          <w:color w:val="808080" w:themeColor="background1" w:themeShade="80"/>
          <w:spacing w:val="-3"/>
          <w:lang w:val="nl-NL"/>
        </w:rPr>
      </w:pPr>
    </w:p>
    <w:p w14:paraId="0D1DF69C" w14:textId="77777777" w:rsidR="002D01B6" w:rsidRDefault="002D01B6" w:rsidP="00EC1AB7">
      <w:pPr>
        <w:pStyle w:val="Plattetekst"/>
        <w:spacing w:line="264" w:lineRule="exact"/>
        <w:ind w:right="849"/>
        <w:rPr>
          <w:color w:val="808080" w:themeColor="background1" w:themeShade="80"/>
          <w:spacing w:val="-3"/>
          <w:lang w:val="nl-NL"/>
        </w:rPr>
      </w:pPr>
    </w:p>
    <w:p w14:paraId="518A870D" w14:textId="77777777" w:rsidR="002D01B6" w:rsidRDefault="002D01B6" w:rsidP="00EC1AB7">
      <w:pPr>
        <w:pStyle w:val="Plattetekst"/>
        <w:spacing w:line="264" w:lineRule="exact"/>
        <w:ind w:right="849"/>
        <w:rPr>
          <w:color w:val="808080" w:themeColor="background1" w:themeShade="80"/>
          <w:spacing w:val="-3"/>
          <w:lang w:val="nl-NL"/>
        </w:rPr>
      </w:pPr>
    </w:p>
    <w:p w14:paraId="4A6BE965" w14:textId="77777777" w:rsidR="002D01B6" w:rsidRDefault="002D01B6" w:rsidP="00EC1AB7">
      <w:pPr>
        <w:pStyle w:val="Plattetekst"/>
        <w:spacing w:line="264" w:lineRule="exact"/>
        <w:ind w:right="849"/>
        <w:rPr>
          <w:color w:val="808080" w:themeColor="background1" w:themeShade="80"/>
          <w:spacing w:val="-3"/>
          <w:lang w:val="nl-NL"/>
        </w:rPr>
      </w:pPr>
    </w:p>
    <w:p w14:paraId="28E5A235" w14:textId="77777777" w:rsidR="002D01B6" w:rsidRDefault="002D01B6" w:rsidP="00EC1AB7">
      <w:pPr>
        <w:pStyle w:val="Plattetekst"/>
        <w:spacing w:line="264" w:lineRule="exact"/>
        <w:ind w:right="849"/>
        <w:rPr>
          <w:color w:val="808080" w:themeColor="background1" w:themeShade="80"/>
          <w:spacing w:val="-3"/>
          <w:lang w:val="nl-NL"/>
        </w:rPr>
      </w:pPr>
    </w:p>
    <w:p w14:paraId="0C8C8EEB" w14:textId="77777777" w:rsidR="002D01B6" w:rsidRDefault="002D01B6" w:rsidP="00EC1AB7">
      <w:pPr>
        <w:pStyle w:val="Plattetekst"/>
        <w:spacing w:line="264" w:lineRule="exact"/>
        <w:ind w:right="849"/>
        <w:rPr>
          <w:color w:val="808080" w:themeColor="background1" w:themeShade="80"/>
          <w:spacing w:val="-3"/>
          <w:lang w:val="nl-NL"/>
        </w:rPr>
      </w:pPr>
    </w:p>
    <w:p w14:paraId="075381AD" w14:textId="77777777" w:rsidR="002D01B6" w:rsidRDefault="002D01B6" w:rsidP="00EC1AB7">
      <w:pPr>
        <w:pStyle w:val="Plattetekst"/>
        <w:spacing w:line="264" w:lineRule="exact"/>
        <w:ind w:right="849"/>
        <w:rPr>
          <w:color w:val="808080" w:themeColor="background1" w:themeShade="80"/>
          <w:spacing w:val="-3"/>
          <w:lang w:val="nl-NL"/>
        </w:rPr>
      </w:pPr>
    </w:p>
    <w:p w14:paraId="29A27515" w14:textId="77777777" w:rsidR="002D01B6" w:rsidRDefault="002D01B6" w:rsidP="00EC1AB7">
      <w:pPr>
        <w:pStyle w:val="Plattetekst"/>
        <w:spacing w:line="264" w:lineRule="exact"/>
        <w:ind w:right="849"/>
        <w:rPr>
          <w:color w:val="808080" w:themeColor="background1" w:themeShade="80"/>
          <w:spacing w:val="-3"/>
          <w:lang w:val="nl-NL"/>
        </w:rPr>
      </w:pPr>
    </w:p>
    <w:p w14:paraId="5872790D" w14:textId="77777777" w:rsidR="002D01B6" w:rsidRDefault="002D01B6" w:rsidP="00EC1AB7">
      <w:pPr>
        <w:pStyle w:val="Plattetekst"/>
        <w:spacing w:line="264" w:lineRule="exact"/>
        <w:ind w:right="849"/>
        <w:rPr>
          <w:color w:val="808080" w:themeColor="background1" w:themeShade="80"/>
          <w:spacing w:val="-3"/>
          <w:lang w:val="nl-NL"/>
        </w:rPr>
      </w:pPr>
    </w:p>
    <w:p w14:paraId="3A9ABA12" w14:textId="77777777" w:rsidR="002D01B6" w:rsidRDefault="002D01B6" w:rsidP="00EC1AB7">
      <w:pPr>
        <w:pStyle w:val="Plattetekst"/>
        <w:spacing w:line="264" w:lineRule="exact"/>
        <w:ind w:right="849"/>
        <w:rPr>
          <w:color w:val="808080" w:themeColor="background1" w:themeShade="80"/>
          <w:spacing w:val="-3"/>
          <w:lang w:val="nl-NL"/>
        </w:rPr>
      </w:pPr>
    </w:p>
    <w:p w14:paraId="5CE10FEA" w14:textId="77777777" w:rsidR="002D01B6" w:rsidRDefault="002D01B6" w:rsidP="00EC1AB7">
      <w:pPr>
        <w:pStyle w:val="Plattetekst"/>
        <w:spacing w:line="264" w:lineRule="exact"/>
        <w:ind w:right="849"/>
        <w:rPr>
          <w:color w:val="808080" w:themeColor="background1" w:themeShade="80"/>
          <w:spacing w:val="-3"/>
          <w:lang w:val="nl-NL"/>
        </w:rPr>
      </w:pPr>
    </w:p>
    <w:p w14:paraId="412C79DF" w14:textId="77777777" w:rsidR="002D01B6" w:rsidRDefault="002D01B6" w:rsidP="00EC1AB7">
      <w:pPr>
        <w:pStyle w:val="Plattetekst"/>
        <w:spacing w:line="264" w:lineRule="exact"/>
        <w:ind w:right="849"/>
        <w:rPr>
          <w:color w:val="808080" w:themeColor="background1" w:themeShade="80"/>
          <w:spacing w:val="-3"/>
          <w:lang w:val="nl-NL"/>
        </w:rPr>
      </w:pPr>
    </w:p>
    <w:p w14:paraId="624C2F22" w14:textId="77777777" w:rsidR="002D01B6" w:rsidRDefault="002D01B6" w:rsidP="00EC1AB7">
      <w:pPr>
        <w:pStyle w:val="Plattetekst"/>
        <w:spacing w:line="264" w:lineRule="exact"/>
        <w:ind w:right="849"/>
        <w:rPr>
          <w:color w:val="808080" w:themeColor="background1" w:themeShade="80"/>
          <w:spacing w:val="-3"/>
          <w:lang w:val="nl-NL"/>
        </w:rPr>
      </w:pPr>
    </w:p>
    <w:p w14:paraId="1FB9245D" w14:textId="77777777" w:rsidR="002D01B6" w:rsidRDefault="002D01B6" w:rsidP="00EC1AB7">
      <w:pPr>
        <w:pStyle w:val="Plattetekst"/>
        <w:spacing w:line="264" w:lineRule="exact"/>
        <w:ind w:right="849"/>
        <w:rPr>
          <w:color w:val="808080" w:themeColor="background1" w:themeShade="80"/>
          <w:spacing w:val="-3"/>
          <w:lang w:val="nl-NL"/>
        </w:rPr>
      </w:pPr>
    </w:p>
    <w:p w14:paraId="1CB4C4AD" w14:textId="77777777" w:rsidR="002D01B6" w:rsidRDefault="002D01B6" w:rsidP="00EC1AB7">
      <w:pPr>
        <w:pStyle w:val="Plattetekst"/>
        <w:spacing w:line="264" w:lineRule="exact"/>
        <w:ind w:right="849"/>
        <w:rPr>
          <w:color w:val="808080" w:themeColor="background1" w:themeShade="80"/>
          <w:spacing w:val="-3"/>
          <w:lang w:val="nl-NL"/>
        </w:rPr>
      </w:pPr>
    </w:p>
    <w:p w14:paraId="5DE9DFDC" w14:textId="77777777" w:rsidR="002D01B6" w:rsidRDefault="002D01B6" w:rsidP="00EC1AB7">
      <w:pPr>
        <w:pStyle w:val="Plattetekst"/>
        <w:spacing w:line="264" w:lineRule="exact"/>
        <w:ind w:right="849"/>
        <w:rPr>
          <w:color w:val="808080" w:themeColor="background1" w:themeShade="80"/>
          <w:spacing w:val="-3"/>
          <w:lang w:val="nl-NL"/>
        </w:rPr>
      </w:pPr>
    </w:p>
    <w:p w14:paraId="703DF1E8" w14:textId="77777777" w:rsidR="002D01B6" w:rsidRDefault="002D01B6" w:rsidP="00EC1AB7">
      <w:pPr>
        <w:pStyle w:val="Plattetekst"/>
        <w:spacing w:line="264" w:lineRule="exact"/>
        <w:ind w:right="849"/>
        <w:rPr>
          <w:color w:val="808080" w:themeColor="background1" w:themeShade="80"/>
          <w:spacing w:val="-3"/>
          <w:lang w:val="nl-NL"/>
        </w:rPr>
      </w:pPr>
    </w:p>
    <w:p w14:paraId="13763C35" w14:textId="77777777" w:rsidR="002D01B6" w:rsidRDefault="002D01B6" w:rsidP="00EC1AB7">
      <w:pPr>
        <w:pStyle w:val="Plattetekst"/>
        <w:spacing w:line="264" w:lineRule="exact"/>
        <w:ind w:right="849"/>
        <w:rPr>
          <w:color w:val="808080" w:themeColor="background1" w:themeShade="80"/>
          <w:spacing w:val="-3"/>
          <w:lang w:val="nl-NL"/>
        </w:rPr>
      </w:pPr>
    </w:p>
    <w:p w14:paraId="39F07886" w14:textId="77777777" w:rsidR="002D01B6" w:rsidRDefault="002D01B6" w:rsidP="00EC1AB7">
      <w:pPr>
        <w:pStyle w:val="Plattetekst"/>
        <w:spacing w:line="264" w:lineRule="exact"/>
        <w:ind w:right="849"/>
        <w:rPr>
          <w:color w:val="808080" w:themeColor="background1" w:themeShade="80"/>
          <w:spacing w:val="-3"/>
          <w:lang w:val="nl-NL"/>
        </w:rPr>
      </w:pPr>
    </w:p>
    <w:p w14:paraId="594C7A28" w14:textId="77777777" w:rsidR="002D01B6" w:rsidRDefault="002D01B6" w:rsidP="00EC1AB7">
      <w:pPr>
        <w:pStyle w:val="Plattetekst"/>
        <w:spacing w:line="264" w:lineRule="exact"/>
        <w:ind w:right="849"/>
        <w:rPr>
          <w:color w:val="808080" w:themeColor="background1" w:themeShade="80"/>
          <w:spacing w:val="-3"/>
          <w:lang w:val="nl-NL"/>
        </w:rPr>
      </w:pPr>
    </w:p>
    <w:p w14:paraId="65F72353" w14:textId="77777777" w:rsidR="002D01B6" w:rsidRDefault="002D01B6" w:rsidP="00EC1AB7">
      <w:pPr>
        <w:pStyle w:val="Plattetekst"/>
        <w:spacing w:line="264" w:lineRule="exact"/>
        <w:ind w:right="849"/>
        <w:rPr>
          <w:color w:val="808080" w:themeColor="background1" w:themeShade="80"/>
          <w:spacing w:val="-3"/>
          <w:lang w:val="nl-NL"/>
        </w:rPr>
      </w:pPr>
    </w:p>
    <w:p w14:paraId="55131C57" w14:textId="77777777" w:rsidR="002D01B6" w:rsidRDefault="002D01B6" w:rsidP="00EC1AB7">
      <w:pPr>
        <w:pStyle w:val="Plattetekst"/>
        <w:spacing w:line="264" w:lineRule="exact"/>
        <w:ind w:right="849"/>
        <w:rPr>
          <w:color w:val="808080" w:themeColor="background1" w:themeShade="80"/>
          <w:spacing w:val="-3"/>
          <w:lang w:val="nl-NL"/>
        </w:rPr>
      </w:pPr>
    </w:p>
    <w:p w14:paraId="593312BD" w14:textId="77777777" w:rsidR="002D01B6" w:rsidRDefault="002D01B6" w:rsidP="00EC1AB7">
      <w:pPr>
        <w:pStyle w:val="Plattetekst"/>
        <w:spacing w:line="264" w:lineRule="exact"/>
        <w:ind w:right="849"/>
        <w:rPr>
          <w:color w:val="808080" w:themeColor="background1" w:themeShade="80"/>
          <w:spacing w:val="-3"/>
          <w:lang w:val="nl-NL"/>
        </w:rPr>
      </w:pPr>
    </w:p>
    <w:p w14:paraId="1762D466" w14:textId="77777777" w:rsidR="002D01B6" w:rsidRDefault="002D01B6" w:rsidP="00EC1AB7">
      <w:pPr>
        <w:pStyle w:val="Plattetekst"/>
        <w:spacing w:line="264" w:lineRule="exact"/>
        <w:ind w:right="849"/>
        <w:rPr>
          <w:color w:val="808080" w:themeColor="background1" w:themeShade="80"/>
          <w:spacing w:val="-3"/>
          <w:lang w:val="nl-NL"/>
        </w:rPr>
      </w:pPr>
    </w:p>
    <w:p w14:paraId="457B0A92" w14:textId="77777777" w:rsidR="002D01B6" w:rsidRDefault="002D01B6" w:rsidP="00EC1AB7">
      <w:pPr>
        <w:pStyle w:val="Plattetekst"/>
        <w:spacing w:line="264" w:lineRule="exact"/>
        <w:ind w:right="849"/>
        <w:rPr>
          <w:color w:val="808080" w:themeColor="background1" w:themeShade="80"/>
          <w:spacing w:val="-3"/>
          <w:lang w:val="nl-NL"/>
        </w:rPr>
      </w:pPr>
    </w:p>
    <w:p w14:paraId="1C5161C0" w14:textId="77777777" w:rsidR="002D01B6" w:rsidRDefault="002D01B6" w:rsidP="00EC1AB7">
      <w:pPr>
        <w:pStyle w:val="Plattetekst"/>
        <w:spacing w:line="264" w:lineRule="exact"/>
        <w:ind w:right="849"/>
        <w:rPr>
          <w:color w:val="808080" w:themeColor="background1" w:themeShade="80"/>
          <w:spacing w:val="-3"/>
          <w:lang w:val="nl-NL"/>
        </w:rPr>
      </w:pPr>
    </w:p>
    <w:p w14:paraId="791FCD00" w14:textId="77777777" w:rsidR="002D01B6" w:rsidRDefault="002D01B6" w:rsidP="00EC1AB7">
      <w:pPr>
        <w:pStyle w:val="Plattetekst"/>
        <w:spacing w:line="264" w:lineRule="exact"/>
        <w:ind w:right="849"/>
        <w:rPr>
          <w:color w:val="808080" w:themeColor="background1" w:themeShade="80"/>
          <w:spacing w:val="-3"/>
          <w:lang w:val="nl-NL"/>
        </w:rPr>
      </w:pPr>
    </w:p>
    <w:p w14:paraId="5408796D" w14:textId="77777777" w:rsidR="002D01B6" w:rsidRDefault="002D01B6" w:rsidP="00EC1AB7">
      <w:pPr>
        <w:pStyle w:val="Plattetekst"/>
        <w:spacing w:line="264" w:lineRule="exact"/>
        <w:ind w:right="849"/>
        <w:rPr>
          <w:color w:val="808080" w:themeColor="background1" w:themeShade="80"/>
          <w:spacing w:val="-3"/>
          <w:lang w:val="nl-NL"/>
        </w:rPr>
      </w:pPr>
    </w:p>
    <w:p w14:paraId="64273153" w14:textId="77777777" w:rsidR="002D01B6" w:rsidRDefault="002D01B6" w:rsidP="00EC1AB7">
      <w:pPr>
        <w:pStyle w:val="Plattetekst"/>
        <w:spacing w:line="264" w:lineRule="exact"/>
        <w:ind w:right="849"/>
        <w:rPr>
          <w:color w:val="808080" w:themeColor="background1" w:themeShade="80"/>
          <w:spacing w:val="-3"/>
          <w:lang w:val="nl-NL"/>
        </w:rPr>
      </w:pPr>
    </w:p>
    <w:p w14:paraId="4E9C181D" w14:textId="77777777" w:rsidR="002D01B6" w:rsidRDefault="002D01B6" w:rsidP="00EC1AB7">
      <w:pPr>
        <w:pStyle w:val="Plattetekst"/>
        <w:spacing w:line="264" w:lineRule="exact"/>
        <w:ind w:right="849"/>
        <w:rPr>
          <w:color w:val="808080" w:themeColor="background1" w:themeShade="80"/>
          <w:spacing w:val="-3"/>
          <w:lang w:val="nl-NL"/>
        </w:rPr>
      </w:pPr>
    </w:p>
    <w:p w14:paraId="5555FE01" w14:textId="77777777" w:rsidR="002D01B6" w:rsidRDefault="002D01B6" w:rsidP="00EC1AB7">
      <w:pPr>
        <w:pStyle w:val="Plattetekst"/>
        <w:spacing w:line="264" w:lineRule="exact"/>
        <w:ind w:right="849"/>
        <w:rPr>
          <w:color w:val="808080" w:themeColor="background1" w:themeShade="80"/>
          <w:spacing w:val="-3"/>
          <w:lang w:val="nl-NL"/>
        </w:rPr>
      </w:pPr>
    </w:p>
    <w:p w14:paraId="5EFE54A9" w14:textId="77777777" w:rsidR="002D01B6" w:rsidRDefault="002D01B6" w:rsidP="00EC1AB7">
      <w:pPr>
        <w:pStyle w:val="Plattetekst"/>
        <w:spacing w:line="264" w:lineRule="exact"/>
        <w:ind w:right="849"/>
        <w:rPr>
          <w:color w:val="808080" w:themeColor="background1" w:themeShade="80"/>
          <w:spacing w:val="-3"/>
          <w:lang w:val="nl-NL"/>
        </w:rPr>
      </w:pPr>
    </w:p>
    <w:p w14:paraId="5E02D19A" w14:textId="77777777" w:rsidR="002D01B6" w:rsidRDefault="002D01B6" w:rsidP="00EC1AB7">
      <w:pPr>
        <w:pStyle w:val="Plattetekst"/>
        <w:spacing w:line="264" w:lineRule="exact"/>
        <w:ind w:right="849"/>
        <w:rPr>
          <w:color w:val="808080" w:themeColor="background1" w:themeShade="80"/>
          <w:spacing w:val="-3"/>
          <w:lang w:val="nl-NL"/>
        </w:rPr>
      </w:pPr>
    </w:p>
    <w:p w14:paraId="2D2FE49A" w14:textId="77777777" w:rsidR="002D01B6" w:rsidRDefault="002D01B6" w:rsidP="00EC1AB7">
      <w:pPr>
        <w:pStyle w:val="Plattetekst"/>
        <w:spacing w:line="264" w:lineRule="exact"/>
        <w:ind w:right="849"/>
        <w:rPr>
          <w:color w:val="808080" w:themeColor="background1" w:themeShade="80"/>
          <w:spacing w:val="-3"/>
          <w:lang w:val="nl-NL"/>
        </w:rPr>
      </w:pPr>
    </w:p>
    <w:p w14:paraId="2161B1C0" w14:textId="77777777" w:rsidR="002D01B6" w:rsidRDefault="002D01B6" w:rsidP="00EC1AB7">
      <w:pPr>
        <w:pStyle w:val="Plattetekst"/>
        <w:spacing w:line="264" w:lineRule="exact"/>
        <w:ind w:right="849"/>
        <w:rPr>
          <w:color w:val="808080" w:themeColor="background1" w:themeShade="80"/>
          <w:spacing w:val="-3"/>
          <w:lang w:val="nl-NL"/>
        </w:rPr>
      </w:pPr>
      <w:r>
        <w:rPr>
          <w:noProof/>
          <w:lang w:val="nl-NL" w:eastAsia="nl-NL"/>
        </w:rPr>
        <w:drawing>
          <wp:anchor distT="0" distB="0" distL="114300" distR="114300" simplePos="0" relativeHeight="251659776" behindDoc="1" locked="0" layoutInCell="1" allowOverlap="1" wp14:anchorId="5FA56E6B" wp14:editId="6889F3AF">
            <wp:simplePos x="0" y="0"/>
            <wp:positionH relativeFrom="column">
              <wp:posOffset>723900</wp:posOffset>
            </wp:positionH>
            <wp:positionV relativeFrom="paragraph">
              <wp:posOffset>-6820535</wp:posOffset>
            </wp:positionV>
            <wp:extent cx="5562600" cy="6953250"/>
            <wp:effectExtent l="0" t="0" r="0" b="0"/>
            <wp:wrapTight wrapText="bothSides">
              <wp:wrapPolygon edited="0">
                <wp:start x="0" y="0"/>
                <wp:lineTo x="0" y="21541"/>
                <wp:lineTo x="21526" y="21541"/>
                <wp:lineTo x="21526" y="0"/>
                <wp:lineTo x="0" y="0"/>
              </wp:wrapPolygon>
            </wp:wrapTight>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562600" cy="6953250"/>
                    </a:xfrm>
                    <a:prstGeom prst="rect">
                      <a:avLst/>
                    </a:prstGeom>
                  </pic:spPr>
                </pic:pic>
              </a:graphicData>
            </a:graphic>
            <wp14:sizeRelH relativeFrom="page">
              <wp14:pctWidth>0</wp14:pctWidth>
            </wp14:sizeRelH>
            <wp14:sizeRelV relativeFrom="page">
              <wp14:pctHeight>0</wp14:pctHeight>
            </wp14:sizeRelV>
          </wp:anchor>
        </w:drawing>
      </w:r>
    </w:p>
    <w:p w14:paraId="3BECE95E" w14:textId="77777777" w:rsidR="002D01B6" w:rsidRDefault="002D01B6" w:rsidP="00EC1AB7">
      <w:pPr>
        <w:pStyle w:val="Plattetekst"/>
        <w:spacing w:line="264" w:lineRule="exact"/>
        <w:ind w:right="849"/>
        <w:rPr>
          <w:color w:val="808080" w:themeColor="background1" w:themeShade="80"/>
          <w:spacing w:val="-3"/>
          <w:lang w:val="nl-NL"/>
        </w:rPr>
      </w:pPr>
    </w:p>
    <w:p w14:paraId="0AC19418"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Valkuilen </w:t>
      </w:r>
      <w:r w:rsidR="001D695D" w:rsidRPr="002D01B6">
        <w:rPr>
          <w:color w:val="808080" w:themeColor="background1" w:themeShade="80"/>
          <w:spacing w:val="-3"/>
          <w:lang w:val="nl-NL"/>
        </w:rPr>
        <w:t>bij stap 4</w:t>
      </w:r>
    </w:p>
    <w:p w14:paraId="3F5B0122" w14:textId="77777777" w:rsidR="009910DE" w:rsidRPr="002D01B6" w:rsidRDefault="001D695D"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Bij deze stap</w:t>
      </w:r>
      <w:r w:rsidR="009910DE" w:rsidRPr="002D01B6">
        <w:rPr>
          <w:color w:val="808080" w:themeColor="background1" w:themeShade="80"/>
          <w:spacing w:val="-3"/>
          <w:lang w:val="nl-NL"/>
        </w:rPr>
        <w:t xml:space="preserve"> is pessimisme een grote valkuil: de beroepskracht heeft weinig verwachtingen van het succes van hulp aan het gezin. Wellicht op basis van teleurstellende ervaringen bij vroegere vermoedens. Een kind mag echter niet de dupe zijn van teleurstellingen in het verleden.</w:t>
      </w:r>
    </w:p>
    <w:p w14:paraId="214759D5"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'Met die instelling hebben we slechte ervaringen';</w:t>
      </w:r>
    </w:p>
    <w:p w14:paraId="494E0A1C"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Is er ontevredenheid over de manier waarop een instelling met de aanpak van een probleem is omgegaan, dan is dat een reden om dat met die instelling te bespreken. Het mag geen reden zijn om hen bij voorbaat niet te betrekken bij de hulp aan een gezin, dat die hulp hard nodig heeft;</w:t>
      </w:r>
    </w:p>
    <w:p w14:paraId="51E6A3D2"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'De vorige keer leverde die melding ook niets op';</w:t>
      </w:r>
    </w:p>
    <w:p w14:paraId="18278C5A"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Waarom leverde die melding niets op? Leek dat misschien maar zo? Het onderzoeken van een melding kost tijd, net als het verhelpen van gezinsproblemen. Vaak gaan er maanden voorbij voor er zichtbaar resultaat wordt geboekt. Bespreek eventuele onvrede over de afhandeling van een melding met Veilig Thuis.</w:t>
      </w:r>
    </w:p>
    <w:p w14:paraId="40402319"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'Aan zo'n situatie valt toch niets te doen';</w:t>
      </w:r>
    </w:p>
    <w:p w14:paraId="778F5E14"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Sommige situaties lijken van tevoren zo uitzichtloos, dat er geen animo is om aan het organiseren van hulp te beginnen. Bijvoorbeeld omdat er al veel hulpverlening in het gezin is geweest. Soms bestaat ten onrechte de indruk dat het gezin al veel hulp heeft gehad. Blijf zoeken naar mogelijkheden en steun ondertussen het kind om de pijn te verzachten;</w:t>
      </w:r>
    </w:p>
    <w:p w14:paraId="521929F6"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'Vanwege mijn beroepsgeheim kan ik niet melden';</w:t>
      </w:r>
    </w:p>
    <w:p w14:paraId="2A6BB695"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Bij een vermoeden van kindermishandeling ziet een beroepskracht met een beroepsgeheim zich geplaatst voor een conflict van plichten. Aan de ene kant moet hij geheim houden wat de ouder of het kind hem vertelt, aan de andere kant moet hij het kind dat in nood verkeert helpen. Niettemin heeft de beroepskracht</w:t>
      </w:r>
    </w:p>
    <w:p w14:paraId="01484168"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een wettelijk recht om zijn vermoeden te melden bij een Veilig Thuis.</w:t>
      </w:r>
    </w:p>
    <w:p w14:paraId="4C01ED00"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00EDF804" w14:textId="77777777" w:rsidR="009910DE" w:rsidRPr="002D01B6" w:rsidRDefault="001D695D" w:rsidP="00EC1AB7">
      <w:pPr>
        <w:pStyle w:val="Plattetekst"/>
        <w:spacing w:line="264" w:lineRule="exact"/>
        <w:ind w:right="849"/>
        <w:rPr>
          <w:b/>
          <w:color w:val="808080" w:themeColor="background1" w:themeShade="80"/>
          <w:spacing w:val="-3"/>
          <w:lang w:val="nl-NL"/>
        </w:rPr>
      </w:pPr>
      <w:r w:rsidRPr="002D01B6">
        <w:rPr>
          <w:b/>
          <w:color w:val="808080" w:themeColor="background1" w:themeShade="80"/>
          <w:spacing w:val="-3"/>
          <w:lang w:val="nl-NL"/>
        </w:rPr>
        <w:t>Stap 5: Beslissen: hulp organiseren of melden</w:t>
      </w:r>
    </w:p>
    <w:p w14:paraId="44505651" w14:textId="77777777" w:rsidR="002D01B6" w:rsidRDefault="001D695D" w:rsidP="00EC1AB7">
      <w:pPr>
        <w:pStyle w:val="Geenafstand1"/>
        <w:ind w:left="1134" w:right="849"/>
        <w:rPr>
          <w:rFonts w:asciiTheme="minorHAnsi" w:hAnsiTheme="minorHAnsi" w:cs="Arial"/>
          <w:color w:val="808080" w:themeColor="background1" w:themeShade="80"/>
          <w:lang w:eastAsia="nl-NL"/>
        </w:rPr>
      </w:pPr>
      <w:r w:rsidRPr="002D01B6">
        <w:rPr>
          <w:rFonts w:asciiTheme="minorHAnsi" w:hAnsiTheme="minorHAnsi" w:cs="Arial"/>
          <w:color w:val="808080" w:themeColor="background1" w:themeShade="80"/>
          <w:lang w:eastAsia="nl-NL"/>
        </w:rPr>
        <w:t>Na de weging van stap 4 komt men tot een besluit: zelf hulp o</w:t>
      </w:r>
      <w:r w:rsidR="002D01B6">
        <w:rPr>
          <w:rFonts w:asciiTheme="minorHAnsi" w:hAnsiTheme="minorHAnsi" w:cs="Arial"/>
          <w:color w:val="808080" w:themeColor="background1" w:themeShade="80"/>
          <w:lang w:eastAsia="nl-NL"/>
        </w:rPr>
        <w:t xml:space="preserve">rganiseren of een melding doen. </w:t>
      </w:r>
      <w:r w:rsidR="002D01B6" w:rsidRPr="002D01B6">
        <w:rPr>
          <w:rFonts w:asciiTheme="minorHAnsi" w:hAnsiTheme="minorHAnsi" w:cs="Arial"/>
          <w:color w:val="808080" w:themeColor="background1" w:themeShade="80"/>
          <w:lang w:eastAsia="nl-NL"/>
        </w:rPr>
        <w:t>Het is van belang dat in stap 5 beide beslissingen en in de genoemde volgorde worden genomen. De betrokken</w:t>
      </w:r>
      <w:r w:rsidR="002D01B6">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persoon in het onderwijs/de leerplichtambtenaar (dit kan de aandachtsfunctionaris zijn) vraagt zich op basis van</w:t>
      </w:r>
      <w:r w:rsidR="002D01B6">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signalen en het gesprek met ouders af of melden noodzakelijk is aan de hand van vijf afwegingsvragen. Vervolgens</w:t>
      </w:r>
      <w:r w:rsidR="002D01B6">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besluit deze of het bieden of organiseren van hulp tot de mogelijkheden van zowel de school/leerplichtambtenaar als</w:t>
      </w:r>
      <w:r w:rsidR="005671DE">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de betrokkenen (ouders/verzorgers) behoort. Als melden volgens het afwegingskader noodzakelijk is, moet de tweede</w:t>
      </w:r>
      <w:r w:rsidR="002D01B6">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beslissingsvraag over eventuele hulp in overleg met betrokkenen en Veilig Thuis beantwoord worden. Melden is niet</w:t>
      </w:r>
      <w:r w:rsidR="002D01B6">
        <w:rPr>
          <w:rFonts w:asciiTheme="minorHAnsi" w:hAnsiTheme="minorHAnsi" w:cs="Arial"/>
          <w:color w:val="808080" w:themeColor="background1" w:themeShade="80"/>
          <w:lang w:eastAsia="nl-NL"/>
        </w:rPr>
        <w:t xml:space="preserve"> </w:t>
      </w:r>
      <w:r w:rsidR="002D01B6" w:rsidRPr="002D01B6">
        <w:rPr>
          <w:rFonts w:asciiTheme="minorHAnsi" w:hAnsiTheme="minorHAnsi" w:cs="Arial"/>
          <w:color w:val="808080" w:themeColor="background1" w:themeShade="80"/>
          <w:lang w:eastAsia="nl-NL"/>
        </w:rPr>
        <w:t>verplicht en kan ook anoniem.</w:t>
      </w:r>
    </w:p>
    <w:p w14:paraId="590C495A" w14:textId="77777777" w:rsidR="002D01B6" w:rsidRPr="002D01B6" w:rsidRDefault="002D01B6" w:rsidP="00EC1AB7">
      <w:pPr>
        <w:pStyle w:val="Geenafstand1"/>
        <w:ind w:left="413" w:right="849" w:firstLine="720"/>
        <w:rPr>
          <w:rFonts w:asciiTheme="minorHAnsi" w:hAnsiTheme="minorHAnsi" w:cs="Arial"/>
          <w:color w:val="808080" w:themeColor="background1" w:themeShade="80"/>
        </w:rPr>
      </w:pPr>
    </w:p>
    <w:p w14:paraId="4766E487" w14:textId="77777777" w:rsidR="001D695D" w:rsidRPr="002D01B6" w:rsidRDefault="002D01B6" w:rsidP="00EC1AB7">
      <w:pPr>
        <w:pStyle w:val="Geenafstand1"/>
        <w:numPr>
          <w:ilvl w:val="0"/>
          <w:numId w:val="36"/>
        </w:numPr>
        <w:ind w:right="849"/>
        <w:rPr>
          <w:rFonts w:asciiTheme="minorHAnsi" w:hAnsiTheme="minorHAnsi" w:cs="Arial"/>
          <w:color w:val="808080" w:themeColor="background1" w:themeShade="80"/>
        </w:rPr>
      </w:pPr>
      <w:r>
        <w:rPr>
          <w:rFonts w:asciiTheme="minorHAnsi" w:hAnsiTheme="minorHAnsi" w:cs="Arial"/>
          <w:color w:val="808080" w:themeColor="background1" w:themeShade="80"/>
        </w:rPr>
        <w:t>Als men na het doorlopen van de afwegingsvragen v</w:t>
      </w:r>
      <w:r w:rsidR="001D695D" w:rsidRPr="002D01B6">
        <w:rPr>
          <w:rFonts w:asciiTheme="minorHAnsi" w:hAnsiTheme="minorHAnsi" w:cs="Arial"/>
          <w:color w:val="808080" w:themeColor="background1" w:themeShade="80"/>
        </w:rPr>
        <w:t xml:space="preserve">an mening is dat men de leerling voldoende kan beschermen tegen het risico op huiselijk geweld of op kindermishandeling, dan biedt men de hulp of organiseert de hulp die daarvoor nodig is. </w:t>
      </w:r>
    </w:p>
    <w:p w14:paraId="5159D8EC" w14:textId="77777777" w:rsidR="001D695D" w:rsidRPr="002D01B6" w:rsidRDefault="001D695D" w:rsidP="00EC1AB7">
      <w:pPr>
        <w:pStyle w:val="Geenafstand1"/>
        <w:numPr>
          <w:ilvl w:val="0"/>
          <w:numId w:val="36"/>
        </w:numPr>
        <w:tabs>
          <w:tab w:val="left" w:pos="284"/>
        </w:tabs>
        <w:ind w:right="849"/>
        <w:rPr>
          <w:rFonts w:asciiTheme="minorHAnsi" w:eastAsia="Arial Unicode MS" w:hAnsiTheme="minorHAnsi" w:cs="Arial"/>
          <w:color w:val="808080" w:themeColor="background1" w:themeShade="80"/>
        </w:rPr>
      </w:pPr>
      <w:r w:rsidRPr="002D01B6">
        <w:rPr>
          <w:rFonts w:asciiTheme="minorHAnsi" w:hAnsiTheme="minorHAnsi" w:cs="Arial"/>
          <w:color w:val="808080" w:themeColor="background1" w:themeShade="80"/>
        </w:rPr>
        <w:t xml:space="preserve">Wanneer men </w:t>
      </w:r>
      <w:r w:rsidR="002D01B6" w:rsidRPr="002D01B6">
        <w:rPr>
          <w:rFonts w:asciiTheme="minorHAnsi" w:hAnsiTheme="minorHAnsi" w:cs="Arial"/>
          <w:color w:val="808080" w:themeColor="background1" w:themeShade="80"/>
        </w:rPr>
        <w:t xml:space="preserve">na het doorlopen van de afwegingsvragen </w:t>
      </w:r>
      <w:r w:rsidRPr="002D01B6">
        <w:rPr>
          <w:rFonts w:asciiTheme="minorHAnsi" w:hAnsiTheme="minorHAnsi" w:cs="Arial"/>
          <w:color w:val="808080" w:themeColor="background1" w:themeShade="80"/>
        </w:rPr>
        <w:t>van mening is dat men niet in staat is om de betrokkenen voldoende te beschermen tegen kindermishandeling en/of zorgen hebben over het bedreigd opgroeien van het kind, kan er een m</w:t>
      </w:r>
      <w:r w:rsidR="00CD3340" w:rsidRPr="002D01B6">
        <w:rPr>
          <w:rFonts w:asciiTheme="minorHAnsi" w:hAnsiTheme="minorHAnsi" w:cs="Arial"/>
          <w:color w:val="808080" w:themeColor="background1" w:themeShade="80"/>
        </w:rPr>
        <w:t>elding gedaan worden bij Veilig Thuis</w:t>
      </w:r>
      <w:r w:rsidRPr="002D01B6">
        <w:rPr>
          <w:rFonts w:asciiTheme="minorHAnsi" w:hAnsiTheme="minorHAnsi" w:cs="Arial"/>
          <w:b/>
          <w:color w:val="808080" w:themeColor="background1" w:themeShade="80"/>
        </w:rPr>
        <w:t>.</w:t>
      </w:r>
    </w:p>
    <w:p w14:paraId="7EE3B351" w14:textId="77777777" w:rsidR="001D695D" w:rsidRPr="002D01B6" w:rsidRDefault="00CD3340" w:rsidP="00EC1AB7">
      <w:pPr>
        <w:pStyle w:val="Geenafstand1"/>
        <w:numPr>
          <w:ilvl w:val="0"/>
          <w:numId w:val="36"/>
        </w:numPr>
        <w:tabs>
          <w:tab w:val="left" w:pos="284"/>
        </w:tabs>
        <w:ind w:right="849"/>
        <w:rPr>
          <w:rFonts w:asciiTheme="minorHAnsi" w:eastAsia="Arial Unicode MS" w:hAnsiTheme="minorHAnsi" w:cs="Arial"/>
          <w:color w:val="808080" w:themeColor="background1" w:themeShade="80"/>
        </w:rPr>
      </w:pPr>
      <w:r w:rsidRPr="002D01B6">
        <w:rPr>
          <w:rFonts w:asciiTheme="minorHAnsi" w:hAnsiTheme="minorHAnsi" w:cs="Arial"/>
          <w:color w:val="808080" w:themeColor="background1" w:themeShade="80"/>
        </w:rPr>
        <w:t>Veilig Thuis</w:t>
      </w:r>
      <w:r w:rsidR="001D695D" w:rsidRPr="002D01B6">
        <w:rPr>
          <w:rFonts w:asciiTheme="minorHAnsi" w:hAnsiTheme="minorHAnsi" w:cs="Arial"/>
          <w:b/>
          <w:color w:val="808080" w:themeColor="background1" w:themeShade="80"/>
        </w:rPr>
        <w:t xml:space="preserve"> </w:t>
      </w:r>
      <w:r w:rsidR="001D695D" w:rsidRPr="002D01B6">
        <w:rPr>
          <w:rFonts w:asciiTheme="minorHAnsi" w:hAnsiTheme="minorHAnsi" w:cs="Arial"/>
          <w:color w:val="808080" w:themeColor="background1" w:themeShade="80"/>
        </w:rPr>
        <w:t xml:space="preserve">besluit dan in een multidisciplinair overleg (binnen vijf werkdagen) tot het al dan niet accepteren van een melding. Als uit de informatie duidelijk (een vermoeden van) kindermishandeling of bedreigd opgroeien naar voren komt, komt </w:t>
      </w:r>
      <w:r w:rsidRPr="002D01B6">
        <w:rPr>
          <w:rFonts w:asciiTheme="minorHAnsi" w:hAnsiTheme="minorHAnsi" w:cs="Arial"/>
          <w:color w:val="808080" w:themeColor="background1" w:themeShade="80"/>
        </w:rPr>
        <w:t>Veilig Thuis</w:t>
      </w:r>
      <w:r w:rsidR="001D695D" w:rsidRPr="002D01B6">
        <w:rPr>
          <w:rFonts w:asciiTheme="minorHAnsi" w:hAnsiTheme="minorHAnsi" w:cs="Arial"/>
          <w:color w:val="808080" w:themeColor="background1" w:themeShade="80"/>
        </w:rPr>
        <w:t xml:space="preserve"> in actie. </w:t>
      </w:r>
    </w:p>
    <w:p w14:paraId="0063259D" w14:textId="77777777" w:rsidR="001D695D" w:rsidRDefault="001D695D" w:rsidP="00EC1AB7">
      <w:pPr>
        <w:pStyle w:val="Geenafstand1"/>
        <w:ind w:left="1134" w:right="849"/>
        <w:rPr>
          <w:rFonts w:asciiTheme="minorHAnsi" w:hAnsiTheme="minorHAnsi" w:cs="Arial"/>
          <w:color w:val="808080" w:themeColor="background1" w:themeShade="80"/>
        </w:rPr>
      </w:pPr>
    </w:p>
    <w:p w14:paraId="76A69CD2" w14:textId="77777777" w:rsidR="00EC1AB7" w:rsidRPr="00EC1AB7" w:rsidRDefault="00EC1AB7" w:rsidP="00EC1AB7">
      <w:pPr>
        <w:pStyle w:val="Geenafstand1"/>
        <w:ind w:left="1134" w:right="849"/>
        <w:rPr>
          <w:rFonts w:asciiTheme="minorHAnsi" w:hAnsiTheme="minorHAnsi" w:cs="Arial"/>
          <w:color w:val="808080" w:themeColor="background1" w:themeShade="80"/>
        </w:rPr>
      </w:pPr>
      <w:r w:rsidRPr="00EC1AB7">
        <w:rPr>
          <w:rFonts w:asciiTheme="minorHAnsi" w:hAnsiTheme="minorHAnsi" w:cs="Arial"/>
          <w:color w:val="808080" w:themeColor="background1" w:themeShade="80"/>
        </w:rPr>
        <w:t>Op 25 mei 2018 is de nieuwe privacywetgeving (AVG) van kracht geworden. De AVG is een algemeen kader dat</w:t>
      </w:r>
    </w:p>
    <w:p w14:paraId="70DB2B9C" w14:textId="77777777" w:rsidR="00EC1AB7" w:rsidRDefault="00EC1AB7" w:rsidP="00EC1AB7">
      <w:pPr>
        <w:pStyle w:val="Geenafstand1"/>
        <w:ind w:left="1134" w:right="849"/>
        <w:rPr>
          <w:rFonts w:asciiTheme="minorHAnsi" w:hAnsiTheme="minorHAnsi" w:cs="Arial"/>
          <w:color w:val="808080" w:themeColor="background1" w:themeShade="80"/>
        </w:rPr>
      </w:pPr>
      <w:r w:rsidRPr="00EC1AB7">
        <w:rPr>
          <w:rFonts w:asciiTheme="minorHAnsi" w:hAnsiTheme="minorHAnsi" w:cs="Arial"/>
          <w:color w:val="808080" w:themeColor="background1" w:themeShade="80"/>
        </w:rPr>
        <w:t>niet inspeelt op specifieke situaties, zoals een vermoeden van kindermishandeling. Daarom geldt als algemene regel</w:t>
      </w:r>
      <w:r>
        <w:rPr>
          <w:rFonts w:asciiTheme="minorHAnsi" w:hAnsiTheme="minorHAnsi" w:cs="Arial"/>
          <w:color w:val="808080" w:themeColor="background1" w:themeShade="80"/>
        </w:rPr>
        <w:t xml:space="preserve"> </w:t>
      </w:r>
      <w:r w:rsidRPr="00EC1AB7">
        <w:rPr>
          <w:rFonts w:asciiTheme="minorHAnsi" w:hAnsiTheme="minorHAnsi" w:cs="Arial"/>
          <w:color w:val="808080" w:themeColor="background1" w:themeShade="80"/>
        </w:rPr>
        <w:t>dat een specifieke wet voor een bepaalde sector prevaleert boven de algemene norm van de AVG. Dat geldt dus</w:t>
      </w:r>
      <w:r>
        <w:rPr>
          <w:rFonts w:asciiTheme="minorHAnsi" w:hAnsiTheme="minorHAnsi" w:cs="Arial"/>
          <w:color w:val="808080" w:themeColor="background1" w:themeShade="80"/>
        </w:rPr>
        <w:t xml:space="preserve"> </w:t>
      </w:r>
      <w:r w:rsidRPr="00EC1AB7">
        <w:rPr>
          <w:rFonts w:asciiTheme="minorHAnsi" w:hAnsiTheme="minorHAnsi" w:cs="Arial"/>
          <w:color w:val="808080" w:themeColor="background1" w:themeShade="80"/>
        </w:rPr>
        <w:t>bijvoorbeeld voor de Wetten PO, VO, Leerplichtwet etc. De wet Meldcode gaat dus ook voor de AVG. Het recht om</w:t>
      </w:r>
      <w:r>
        <w:rPr>
          <w:rFonts w:asciiTheme="minorHAnsi" w:hAnsiTheme="minorHAnsi" w:cs="Arial"/>
          <w:color w:val="808080" w:themeColor="background1" w:themeShade="80"/>
        </w:rPr>
        <w:t xml:space="preserve"> </w:t>
      </w:r>
      <w:r w:rsidRPr="00EC1AB7">
        <w:rPr>
          <w:rFonts w:asciiTheme="minorHAnsi" w:hAnsiTheme="minorHAnsi" w:cs="Arial"/>
          <w:color w:val="808080" w:themeColor="background1" w:themeShade="80"/>
        </w:rPr>
        <w:t>dossier aan te maken en te melden bij Veilig Thuis is dus onverminderd van toepassing.</w:t>
      </w:r>
    </w:p>
    <w:p w14:paraId="2324E98C" w14:textId="77777777" w:rsidR="00EC1AB7" w:rsidRPr="002D01B6" w:rsidRDefault="00EC1AB7" w:rsidP="00EC1AB7">
      <w:pPr>
        <w:pStyle w:val="Geenafstand1"/>
        <w:ind w:left="1134" w:right="849"/>
        <w:rPr>
          <w:rFonts w:asciiTheme="minorHAnsi" w:hAnsiTheme="minorHAnsi" w:cs="Arial"/>
          <w:color w:val="808080" w:themeColor="background1" w:themeShade="80"/>
        </w:rPr>
      </w:pPr>
    </w:p>
    <w:p w14:paraId="5A206CA9" w14:textId="77777777" w:rsidR="001D695D" w:rsidRPr="002D01B6" w:rsidRDefault="001D695D" w:rsidP="00EC1AB7">
      <w:pPr>
        <w:pStyle w:val="Geenafstand1"/>
        <w:ind w:left="413" w:right="849" w:firstLine="720"/>
        <w:rPr>
          <w:rFonts w:asciiTheme="minorHAnsi" w:hAnsiTheme="minorHAnsi" w:cs="Arial"/>
          <w:color w:val="808080" w:themeColor="background1" w:themeShade="80"/>
        </w:rPr>
      </w:pPr>
      <w:r w:rsidRPr="002D01B6">
        <w:rPr>
          <w:rFonts w:asciiTheme="minorHAnsi" w:hAnsiTheme="minorHAnsi" w:cs="Arial"/>
          <w:color w:val="808080" w:themeColor="background1" w:themeShade="80"/>
        </w:rPr>
        <w:t xml:space="preserve">Vanuit </w:t>
      </w:r>
      <w:r w:rsidR="00CD3340" w:rsidRPr="002D01B6">
        <w:rPr>
          <w:rFonts w:asciiTheme="minorHAnsi" w:hAnsiTheme="minorHAnsi" w:cs="Arial"/>
          <w:color w:val="808080" w:themeColor="background1" w:themeShade="80"/>
        </w:rPr>
        <w:t>Veilig Thuis</w:t>
      </w:r>
      <w:r w:rsidRPr="002D01B6">
        <w:rPr>
          <w:rFonts w:asciiTheme="minorHAnsi" w:hAnsiTheme="minorHAnsi" w:cs="Arial"/>
          <w:color w:val="808080" w:themeColor="background1" w:themeShade="80"/>
        </w:rPr>
        <w:t xml:space="preserve"> dient na het onderzoek een goede terugkoppeling te zijn richting de scholen. </w:t>
      </w:r>
    </w:p>
    <w:p w14:paraId="28F57034"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6ADE4870"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Valkuilen in deze </w:t>
      </w:r>
      <w:r w:rsidR="00CD3340" w:rsidRPr="002D01B6">
        <w:rPr>
          <w:color w:val="808080" w:themeColor="background1" w:themeShade="80"/>
          <w:spacing w:val="-3"/>
          <w:lang w:val="nl-NL"/>
        </w:rPr>
        <w:t>stap</w:t>
      </w:r>
    </w:p>
    <w:p w14:paraId="6C8DF0D0" w14:textId="77777777" w:rsidR="00CD3340" w:rsidRPr="002D01B6" w:rsidRDefault="00CD3340" w:rsidP="00EC1AB7">
      <w:pPr>
        <w:pStyle w:val="Geenafstand1"/>
        <w:ind w:left="1133" w:right="849"/>
        <w:rPr>
          <w:rFonts w:ascii="Arial" w:hAnsi="Arial" w:cs="Arial"/>
          <w:color w:val="808080" w:themeColor="background1" w:themeShade="80"/>
          <w:sz w:val="20"/>
          <w:szCs w:val="20"/>
        </w:rPr>
      </w:pPr>
      <w:r w:rsidRPr="002D01B6">
        <w:rPr>
          <w:rFonts w:ascii="Arial" w:hAnsi="Arial" w:cs="Arial"/>
          <w:color w:val="808080" w:themeColor="background1" w:themeShade="80"/>
          <w:sz w:val="20"/>
          <w:szCs w:val="20"/>
        </w:rPr>
        <w:t>Het doen van een melding is geen eindpunt; de betrokkenheid van de leerkracht bij de leerling houdt na de melding niet op. Van hem wordt verwacht dat hij de leerling blijft ondersteunen en volgen. Zie ook stap 6.</w:t>
      </w:r>
    </w:p>
    <w:p w14:paraId="1C5C4CC8" w14:textId="77777777" w:rsidR="00CD3340" w:rsidRPr="002D01B6" w:rsidRDefault="00CD3340" w:rsidP="00EC1AB7">
      <w:pPr>
        <w:pStyle w:val="Geenafstand1"/>
        <w:ind w:left="1133" w:right="849"/>
        <w:rPr>
          <w:rFonts w:ascii="Arial" w:hAnsi="Arial" w:cs="Arial"/>
          <w:color w:val="808080" w:themeColor="background1" w:themeShade="80"/>
          <w:sz w:val="20"/>
          <w:szCs w:val="20"/>
        </w:rPr>
      </w:pPr>
    </w:p>
    <w:p w14:paraId="1BFA59D1" w14:textId="72B9A87A" w:rsidR="009910DE" w:rsidRDefault="00CD3340" w:rsidP="00EC1AB7">
      <w:pPr>
        <w:pStyle w:val="Plattetekst"/>
        <w:spacing w:line="264" w:lineRule="exact"/>
        <w:ind w:right="849"/>
        <w:rPr>
          <w:b/>
          <w:color w:val="808080" w:themeColor="background1" w:themeShade="80"/>
          <w:spacing w:val="-3"/>
          <w:lang w:val="nl-NL"/>
        </w:rPr>
      </w:pPr>
      <w:r w:rsidRPr="002D01B6">
        <w:rPr>
          <w:b/>
          <w:color w:val="808080" w:themeColor="background1" w:themeShade="80"/>
          <w:spacing w:val="-3"/>
          <w:lang w:val="nl-NL"/>
        </w:rPr>
        <w:t>Stap</w:t>
      </w:r>
      <w:r w:rsidR="009910DE" w:rsidRPr="002D01B6">
        <w:rPr>
          <w:b/>
          <w:color w:val="808080" w:themeColor="background1" w:themeShade="80"/>
          <w:spacing w:val="-3"/>
          <w:lang w:val="nl-NL"/>
        </w:rPr>
        <w:t xml:space="preserve"> 6: Nazorg</w:t>
      </w:r>
      <w:r w:rsidR="00731DE4">
        <w:rPr>
          <w:b/>
          <w:color w:val="808080" w:themeColor="background1" w:themeShade="80"/>
          <w:spacing w:val="-3"/>
          <w:lang w:val="nl-NL"/>
        </w:rPr>
        <w:t>/</w:t>
      </w:r>
      <w:r w:rsidRPr="002D01B6">
        <w:rPr>
          <w:b/>
          <w:color w:val="808080" w:themeColor="background1" w:themeShade="80"/>
          <w:spacing w:val="-3"/>
          <w:lang w:val="nl-NL"/>
        </w:rPr>
        <w:t>evaluatie</w:t>
      </w:r>
    </w:p>
    <w:p w14:paraId="6E547380" w14:textId="77777777" w:rsidR="00EC1AB7" w:rsidRPr="00EC1AB7" w:rsidRDefault="00EC1AB7" w:rsidP="00EC1AB7">
      <w:pPr>
        <w:pStyle w:val="Plattetekst"/>
        <w:spacing w:line="264" w:lineRule="exact"/>
        <w:ind w:right="849"/>
        <w:rPr>
          <w:color w:val="808080" w:themeColor="background1" w:themeShade="80"/>
          <w:spacing w:val="-3"/>
          <w:lang w:val="nl-NL"/>
        </w:rPr>
      </w:pPr>
      <w:r w:rsidRPr="00EC1AB7">
        <w:rPr>
          <w:color w:val="808080" w:themeColor="background1" w:themeShade="80"/>
          <w:spacing w:val="-3"/>
          <w:lang w:val="nl-NL"/>
        </w:rPr>
        <w:t>Deze stap staat niet in de landelijke basis-meldcode, maar voor een school is het niet ‘klaar’ na een melding of het inzetten van hulp. De school heeft immers nog dagelijks te maken met het kind en vaak ook met de ouders. De school is bij uitstek de instelling die het kind goed kan volgen en kan zien of de ingezette hulp effect heeft. De school kan hierover contact houden met de contactpersoon van het wijkteam/CJG of de aanpak en voortgang evalueren in het ondersteuningsteam/ multidisciplinair overleg.</w:t>
      </w:r>
    </w:p>
    <w:p w14:paraId="38DFE7C4" w14:textId="77777777" w:rsidR="00EC1AB7" w:rsidRPr="002D01B6" w:rsidRDefault="00EC1AB7" w:rsidP="00EC1AB7">
      <w:pPr>
        <w:pStyle w:val="Plattetekst"/>
        <w:spacing w:line="264" w:lineRule="exact"/>
        <w:ind w:right="849"/>
        <w:rPr>
          <w:b/>
          <w:color w:val="808080" w:themeColor="background1" w:themeShade="80"/>
          <w:spacing w:val="-3"/>
          <w:lang w:val="nl-NL"/>
        </w:rPr>
      </w:pPr>
    </w:p>
    <w:p w14:paraId="00CB2432"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Blijf alert op het welzijn van het kind;</w:t>
      </w:r>
    </w:p>
    <w:p w14:paraId="0C384B6A"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Het op gang brengen van hulp in het gezin is de aanzet tot het verhelpen van de problemen. Het kost enige tijd voordat die hulp vruchten afwerpt. Het is van belang alert te blijven op de vraag of het ingezette traject ook daadwerkelijk leidt tot verbetering van het welzijn en de ontwikkelingskansen van het kind;</w:t>
      </w:r>
    </w:p>
    <w:p w14:paraId="66B1CC4A"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 xml:space="preserve">Roep zo nodig betrokkenen bij elkaar in het zorgteam. </w:t>
      </w:r>
    </w:p>
    <w:p w14:paraId="4DF733B9"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Als de indruk bestaat dat er geen verbetering zit in de situatie van het kind, is het goed de betrokkenen weer bij elkaar te roepen. Daarbij is de vraag aan de orde of de hulp moet worden aangepast en of het kind meer ondersteuning nodig heeft;</w:t>
      </w:r>
    </w:p>
    <w:p w14:paraId="1F881388"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Zoek zo nodig opnieuw contact met het Veilig Thuis</w:t>
      </w:r>
    </w:p>
    <w:p w14:paraId="4261FB48"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o</w:t>
      </w:r>
      <w:r w:rsidRPr="002D01B6">
        <w:rPr>
          <w:color w:val="808080" w:themeColor="background1" w:themeShade="80"/>
          <w:spacing w:val="-3"/>
          <w:lang w:val="nl-NL"/>
        </w:rPr>
        <w:tab/>
        <w:t>Als het kind is gemeld bij het Veilig Thuis en er nieuwe signalen zijn, is het van belang deze door te geven aan het Veilig Thuis. Deze kan zo nodig contact opnemen met het gezin of met de betrokken hulpverleningsinstellingen.</w:t>
      </w:r>
    </w:p>
    <w:p w14:paraId="43F1DFCF" w14:textId="77777777" w:rsidR="009910DE" w:rsidRPr="002D01B6" w:rsidRDefault="009910DE" w:rsidP="00EC1AB7">
      <w:pPr>
        <w:pStyle w:val="Plattetekst"/>
        <w:spacing w:line="264" w:lineRule="exact"/>
        <w:ind w:left="1134" w:right="849"/>
        <w:rPr>
          <w:color w:val="808080" w:themeColor="background1" w:themeShade="80"/>
          <w:spacing w:val="-3"/>
          <w:lang w:val="nl-NL"/>
        </w:rPr>
      </w:pPr>
    </w:p>
    <w:p w14:paraId="3123DC32"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Valkuilen in deze fase</w:t>
      </w:r>
    </w:p>
    <w:p w14:paraId="47C33564"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 xml:space="preserve">Ongeduld  is  de  grootste  valkuil  in  </w:t>
      </w:r>
      <w:r w:rsidR="00CD3340" w:rsidRPr="002D01B6">
        <w:rPr>
          <w:color w:val="808080" w:themeColor="background1" w:themeShade="80"/>
          <w:spacing w:val="-3"/>
          <w:lang w:val="nl-NL"/>
        </w:rPr>
        <w:t>stap 6</w:t>
      </w:r>
      <w:r w:rsidRPr="002D01B6">
        <w:rPr>
          <w:color w:val="808080" w:themeColor="background1" w:themeShade="80"/>
          <w:spacing w:val="-3"/>
          <w:lang w:val="nl-NL"/>
        </w:rPr>
        <w:t>.  De  aanpak  van  kindermishandeling  vraagt  om  ingrijpende veranderingen in het gedrag van het de ouders. Dat gaat niet van de ene op de andere dag. En soms zijn de problemen zo hardnekkig dat een verbetering helemaal niet in zicht lijkt. Dat vraagt om geduld en doorzettingsvermogen van alle betrokkenen.</w:t>
      </w:r>
    </w:p>
    <w:p w14:paraId="26E42541"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197605FB"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Meer informatie</w:t>
      </w:r>
    </w:p>
    <w:p w14:paraId="5FD04014"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Meer informatie over de werkzaamheden van het Veilig Thuis: http://www.informatiehuiselijkgeweld.nl </w:t>
      </w:r>
    </w:p>
    <w:p w14:paraId="53372D8F"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http://www.vooreenveiligthuis.nl</w:t>
      </w:r>
    </w:p>
    <w:p w14:paraId="06DBAF2E"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34DC1E3A"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Veilig Thuis is te bereiken via telefoonnummer 0800-2000 </w:t>
      </w:r>
    </w:p>
    <w:p w14:paraId="7B80587B"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(of voor professionals 026 4424222) </w:t>
      </w:r>
    </w:p>
    <w:p w14:paraId="05CF567B"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7E356075"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 xml:space="preserve">        de Jeugdbescherming http://www.jbgld.nl/</w:t>
      </w:r>
    </w:p>
    <w:p w14:paraId="60C2560C"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1A6BF9C8" w14:textId="77777777" w:rsidR="009910DE" w:rsidRPr="002D01B6" w:rsidRDefault="009910DE" w:rsidP="00EC1AB7">
      <w:pPr>
        <w:pStyle w:val="Plattetekst"/>
        <w:spacing w:line="264" w:lineRule="exact"/>
        <w:ind w:right="849"/>
        <w:rPr>
          <w:color w:val="808080" w:themeColor="background1" w:themeShade="80"/>
          <w:spacing w:val="-3"/>
          <w:lang w:val="nl-NL"/>
        </w:rPr>
      </w:pPr>
      <w:r w:rsidRPr="002D01B6">
        <w:rPr>
          <w:color w:val="808080" w:themeColor="background1" w:themeShade="80"/>
          <w:spacing w:val="-3"/>
          <w:lang w:val="nl-NL"/>
        </w:rPr>
        <w:t>Voor kinderen is er de site www.kindermishandeling.nl</w:t>
      </w:r>
    </w:p>
    <w:p w14:paraId="3B5A24F4" w14:textId="77777777" w:rsidR="009910DE" w:rsidRPr="002D01B6" w:rsidRDefault="009910DE" w:rsidP="00EC1AB7">
      <w:pPr>
        <w:pStyle w:val="Plattetekst"/>
        <w:spacing w:line="264" w:lineRule="exact"/>
        <w:ind w:right="849"/>
        <w:rPr>
          <w:color w:val="808080" w:themeColor="background1" w:themeShade="80"/>
          <w:spacing w:val="-3"/>
          <w:lang w:val="nl-NL"/>
        </w:rPr>
      </w:pPr>
    </w:p>
    <w:p w14:paraId="0C48806E"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Preventieteams kindermishandeling</w:t>
      </w:r>
    </w:p>
    <w:p w14:paraId="5473C2FE" w14:textId="77777777" w:rsidR="009910DE" w:rsidRPr="002D01B6" w:rsidRDefault="009910DE" w:rsidP="00EC1AB7">
      <w:pPr>
        <w:pStyle w:val="Plattetekst"/>
        <w:spacing w:line="264" w:lineRule="exact"/>
        <w:ind w:left="1134" w:right="849"/>
        <w:rPr>
          <w:color w:val="808080" w:themeColor="background1" w:themeShade="80"/>
          <w:spacing w:val="-3"/>
          <w:lang w:val="nl-NL"/>
        </w:rPr>
      </w:pPr>
      <w:r w:rsidRPr="002D01B6">
        <w:rPr>
          <w:color w:val="808080" w:themeColor="background1" w:themeShade="80"/>
          <w:spacing w:val="-3"/>
          <w:lang w:val="nl-NL"/>
        </w:rPr>
        <w:t>De regionale preventieteams kindermishandeling verzorgen, op aanvraag, bijeenkomsten in de vorm van: eenmalige voorlichtingsbijeenkomsten, meerdaagse cursussen, praktijkgerichte trainingen, gastlessen, workshops, lezingen en ouderavonden. Verder bieden de teams ondersteuning bij de ontwikkeling van instellingsbeleid rond preventie van kindermishandeling, zoals het opstellen van protocollen. http://www.huiselijkgeweld.nl/organisaties/organisatie?id=597</w:t>
      </w:r>
    </w:p>
    <w:p w14:paraId="780C6B9A" w14:textId="77777777" w:rsidR="00624579" w:rsidRPr="00CA22F4" w:rsidRDefault="00624579">
      <w:pPr>
        <w:spacing w:line="264" w:lineRule="exact"/>
        <w:jc w:val="both"/>
        <w:rPr>
          <w:lang w:val="nl-NL"/>
        </w:rPr>
        <w:sectPr w:rsidR="00624579" w:rsidRPr="00CA22F4">
          <w:headerReference w:type="even" r:id="rId73"/>
          <w:headerReference w:type="default" r:id="rId74"/>
          <w:pgSz w:w="11906" w:h="16840"/>
          <w:pgMar w:top="920" w:right="0" w:bottom="500" w:left="0" w:header="0" w:footer="316" w:gutter="0"/>
          <w:cols w:space="708"/>
        </w:sectPr>
      </w:pPr>
    </w:p>
    <w:p w14:paraId="0F88F147" w14:textId="77777777" w:rsidR="00624579" w:rsidRPr="00CA22F4" w:rsidRDefault="00624579">
      <w:pPr>
        <w:spacing w:before="5" w:line="120" w:lineRule="exact"/>
        <w:rPr>
          <w:sz w:val="12"/>
          <w:szCs w:val="12"/>
          <w:lang w:val="nl-NL"/>
        </w:rPr>
      </w:pPr>
    </w:p>
    <w:p w14:paraId="139CEDDD"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4"/>
          <w:lang w:val="nl-NL"/>
        </w:rPr>
        <w:t xml:space="preserve"> </w:t>
      </w:r>
      <w:r w:rsidRPr="00CA22F4">
        <w:rPr>
          <w:rFonts w:cs="Calibri"/>
          <w:color w:val="D7DF23"/>
          <w:lang w:val="nl-NL"/>
        </w:rPr>
        <w:t>10</w:t>
      </w:r>
    </w:p>
    <w:p w14:paraId="065DEC30" w14:textId="77777777" w:rsidR="00624579" w:rsidRPr="00CA22F4" w:rsidRDefault="00CA22F4">
      <w:pPr>
        <w:pStyle w:val="Kop2"/>
        <w:spacing w:line="304" w:lineRule="exact"/>
        <w:rPr>
          <w:b w:val="0"/>
          <w:bCs w:val="0"/>
          <w:lang w:val="nl-NL"/>
        </w:rPr>
      </w:pPr>
      <w:r w:rsidRPr="00CA22F4">
        <w:rPr>
          <w:color w:val="58595B"/>
          <w:lang w:val="nl-NL"/>
        </w:rPr>
        <w:t>P</w:t>
      </w:r>
      <w:r w:rsidRPr="00CA22F4">
        <w:rPr>
          <w:color w:val="58595B"/>
          <w:spacing w:val="-4"/>
          <w:lang w:val="nl-NL"/>
        </w:rPr>
        <w:t>r</w:t>
      </w:r>
      <w:r w:rsidRPr="00CA22F4">
        <w:rPr>
          <w:color w:val="58595B"/>
          <w:lang w:val="nl-NL"/>
        </w:rPr>
        <w:t>o</w:t>
      </w:r>
      <w:r w:rsidRPr="00CA22F4">
        <w:rPr>
          <w:color w:val="58595B"/>
          <w:spacing w:val="-3"/>
          <w:lang w:val="nl-NL"/>
        </w:rPr>
        <w:t>t</w:t>
      </w:r>
      <w:r w:rsidRPr="00CA22F4">
        <w:rPr>
          <w:color w:val="58595B"/>
          <w:lang w:val="nl-NL"/>
        </w:rPr>
        <w:t>o</w:t>
      </w:r>
      <w:r w:rsidRPr="00CA22F4">
        <w:rPr>
          <w:color w:val="58595B"/>
          <w:spacing w:val="-2"/>
          <w:lang w:val="nl-NL"/>
        </w:rPr>
        <w:t>c</w:t>
      </w:r>
      <w:r w:rsidRPr="00CA22F4">
        <w:rPr>
          <w:color w:val="58595B"/>
          <w:lang w:val="nl-NL"/>
        </w:rPr>
        <w:t>ol</w:t>
      </w:r>
      <w:r w:rsidRPr="00CA22F4">
        <w:rPr>
          <w:color w:val="58595B"/>
          <w:spacing w:val="42"/>
          <w:lang w:val="nl-NL"/>
        </w:rPr>
        <w:t xml:space="preserve"> </w:t>
      </w:r>
      <w:r w:rsidRPr="00CA22F4">
        <w:rPr>
          <w:color w:val="58595B"/>
          <w:spacing w:val="-15"/>
          <w:lang w:val="nl-NL"/>
        </w:rPr>
        <w:t>V</w:t>
      </w:r>
      <w:r w:rsidRPr="00CA22F4">
        <w:rPr>
          <w:color w:val="58595B"/>
          <w:lang w:val="nl-NL"/>
        </w:rPr>
        <w:t>er</w:t>
      </w:r>
      <w:r w:rsidRPr="00CA22F4">
        <w:rPr>
          <w:color w:val="58595B"/>
          <w:spacing w:val="-8"/>
          <w:lang w:val="nl-NL"/>
        </w:rPr>
        <w:t>k</w:t>
      </w:r>
      <w:r w:rsidRPr="00CA22F4">
        <w:rPr>
          <w:color w:val="58595B"/>
          <w:lang w:val="nl-NL"/>
        </w:rPr>
        <w:t>ee</w:t>
      </w:r>
      <w:r w:rsidRPr="00CA22F4">
        <w:rPr>
          <w:color w:val="58595B"/>
          <w:spacing w:val="-4"/>
          <w:lang w:val="nl-NL"/>
        </w:rPr>
        <w:t>rs</w:t>
      </w:r>
      <w:r w:rsidRPr="00CA22F4">
        <w:rPr>
          <w:color w:val="58595B"/>
          <w:spacing w:val="-3"/>
          <w:lang w:val="nl-NL"/>
        </w:rPr>
        <w:t>v</w:t>
      </w:r>
      <w:r w:rsidRPr="00CA22F4">
        <w:rPr>
          <w:color w:val="58595B"/>
          <w:lang w:val="nl-NL"/>
        </w:rPr>
        <w:t>eiligheid</w:t>
      </w:r>
      <w:r w:rsidRPr="00CA22F4">
        <w:rPr>
          <w:color w:val="58595B"/>
          <w:spacing w:val="42"/>
          <w:lang w:val="nl-NL"/>
        </w:rPr>
        <w:t xml:space="preserve"> </w:t>
      </w:r>
      <w:r w:rsidRPr="00CA22F4">
        <w:rPr>
          <w:color w:val="58595B"/>
          <w:spacing w:val="-4"/>
          <w:lang w:val="nl-NL"/>
        </w:rPr>
        <w:t>r</w:t>
      </w:r>
      <w:r w:rsidRPr="00CA22F4">
        <w:rPr>
          <w:color w:val="58595B"/>
          <w:lang w:val="nl-NL"/>
        </w:rPr>
        <w:t>ondom</w:t>
      </w:r>
      <w:r w:rsidRPr="00CA22F4">
        <w:rPr>
          <w:color w:val="58595B"/>
          <w:spacing w:val="42"/>
          <w:lang w:val="nl-NL"/>
        </w:rPr>
        <w:t xml:space="preserve"> </w:t>
      </w:r>
      <w:r w:rsidRPr="00CA22F4">
        <w:rPr>
          <w:color w:val="58595B"/>
          <w:lang w:val="nl-NL"/>
        </w:rPr>
        <w:t>de</w:t>
      </w:r>
      <w:r w:rsidRPr="00CA22F4">
        <w:rPr>
          <w:color w:val="58595B"/>
          <w:spacing w:val="43"/>
          <w:lang w:val="nl-NL"/>
        </w:rPr>
        <w:t xml:space="preserve"> </w:t>
      </w:r>
      <w:r w:rsidRPr="00CA22F4">
        <w:rPr>
          <w:color w:val="58595B"/>
          <w:lang w:val="nl-NL"/>
        </w:rPr>
        <w:t>school</w:t>
      </w:r>
      <w:r w:rsidRPr="00CA22F4">
        <w:rPr>
          <w:color w:val="58595B"/>
          <w:spacing w:val="42"/>
          <w:lang w:val="nl-NL"/>
        </w:rPr>
        <w:t xml:space="preserve"> </w:t>
      </w:r>
      <w:r w:rsidRPr="00CA22F4">
        <w:rPr>
          <w:color w:val="58595B"/>
          <w:spacing w:val="-3"/>
          <w:lang w:val="nl-NL"/>
        </w:rPr>
        <w:t>v</w:t>
      </w:r>
      <w:r w:rsidRPr="00CA22F4">
        <w:rPr>
          <w:color w:val="58595B"/>
          <w:lang w:val="nl-NL"/>
        </w:rPr>
        <w:t>oor</w:t>
      </w:r>
      <w:r w:rsidRPr="00CA22F4">
        <w:rPr>
          <w:color w:val="58595B"/>
          <w:spacing w:val="42"/>
          <w:lang w:val="nl-NL"/>
        </w:rPr>
        <w:t xml:space="preserve"> </w:t>
      </w:r>
      <w:r w:rsidRPr="00CA22F4">
        <w:rPr>
          <w:color w:val="58595B"/>
          <w:spacing w:val="-5"/>
          <w:lang w:val="nl-NL"/>
        </w:rPr>
        <w:t>z</w:t>
      </w:r>
      <w:r w:rsidRPr="00CA22F4">
        <w:rPr>
          <w:color w:val="58595B"/>
          <w:spacing w:val="-1"/>
          <w:lang w:val="nl-NL"/>
        </w:rPr>
        <w:t>o</w:t>
      </w:r>
      <w:r w:rsidRPr="00CA22F4">
        <w:rPr>
          <w:color w:val="58595B"/>
          <w:spacing w:val="-3"/>
          <w:lang w:val="nl-NL"/>
        </w:rPr>
        <w:t>v</w:t>
      </w:r>
      <w:r w:rsidRPr="00CA22F4">
        <w:rPr>
          <w:color w:val="58595B"/>
          <w:lang w:val="nl-NL"/>
        </w:rPr>
        <w:t>er</w:t>
      </w:r>
      <w:r w:rsidRPr="00CA22F4">
        <w:rPr>
          <w:color w:val="58595B"/>
          <w:spacing w:val="43"/>
          <w:lang w:val="nl-NL"/>
        </w:rPr>
        <w:t xml:space="preserve"> </w:t>
      </w:r>
      <w:r w:rsidRPr="00CA22F4">
        <w:rPr>
          <w:color w:val="58595B"/>
          <w:lang w:val="nl-NL"/>
        </w:rPr>
        <w:t>de</w:t>
      </w:r>
      <w:r w:rsidRPr="00CA22F4">
        <w:rPr>
          <w:color w:val="58595B"/>
          <w:spacing w:val="43"/>
          <w:lang w:val="nl-NL"/>
        </w:rPr>
        <w:t xml:space="preserve"> </w:t>
      </w:r>
      <w:r w:rsidRPr="00CA22F4">
        <w:rPr>
          <w:color w:val="58595B"/>
          <w:lang w:val="nl-NL"/>
        </w:rPr>
        <w:t>bemoeienis</w:t>
      </w:r>
      <w:r w:rsidRPr="00CA22F4">
        <w:rPr>
          <w:color w:val="58595B"/>
          <w:spacing w:val="42"/>
          <w:lang w:val="nl-NL"/>
        </w:rPr>
        <w:t xml:space="preserve"> </w:t>
      </w:r>
      <w:r w:rsidRPr="00CA22F4">
        <w:rPr>
          <w:color w:val="58595B"/>
          <w:spacing w:val="-5"/>
          <w:lang w:val="nl-NL"/>
        </w:rPr>
        <w:t>v</w:t>
      </w:r>
      <w:r w:rsidRPr="00CA22F4">
        <w:rPr>
          <w:color w:val="58595B"/>
          <w:lang w:val="nl-NL"/>
        </w:rPr>
        <w:t>an</w:t>
      </w:r>
      <w:r w:rsidRPr="00CA22F4">
        <w:rPr>
          <w:color w:val="58595B"/>
          <w:spacing w:val="42"/>
          <w:lang w:val="nl-NL"/>
        </w:rPr>
        <w:t xml:space="preserve"> </w:t>
      </w:r>
      <w:r w:rsidRPr="00CA22F4">
        <w:rPr>
          <w:color w:val="58595B"/>
          <w:lang w:val="nl-NL"/>
        </w:rPr>
        <w:t>de</w:t>
      </w:r>
    </w:p>
    <w:p w14:paraId="5C3AAA0E" w14:textId="77777777" w:rsidR="00624579" w:rsidRPr="00CA22F4" w:rsidRDefault="00CA22F4">
      <w:pPr>
        <w:spacing w:line="336" w:lineRule="exact"/>
        <w:ind w:left="1133"/>
        <w:rPr>
          <w:rFonts w:ascii="Calibri" w:eastAsia="Calibri" w:hAnsi="Calibri" w:cs="Calibri"/>
          <w:sz w:val="28"/>
          <w:szCs w:val="28"/>
          <w:lang w:val="nl-NL"/>
        </w:rPr>
      </w:pPr>
      <w:r w:rsidRPr="00CA22F4">
        <w:rPr>
          <w:rFonts w:ascii="Calibri" w:eastAsia="Calibri" w:hAnsi="Calibri" w:cs="Calibri"/>
          <w:b/>
          <w:bCs/>
          <w:color w:val="58595B"/>
          <w:sz w:val="28"/>
          <w:szCs w:val="28"/>
          <w:lang w:val="nl-NL"/>
        </w:rPr>
        <w:t xml:space="preserve">school zich </w:t>
      </w:r>
      <w:r w:rsidRPr="00CA22F4">
        <w:rPr>
          <w:rFonts w:ascii="Calibri" w:eastAsia="Calibri" w:hAnsi="Calibri" w:cs="Calibri"/>
          <w:b/>
          <w:bCs/>
          <w:color w:val="58595B"/>
          <w:spacing w:val="-4"/>
          <w:sz w:val="28"/>
          <w:szCs w:val="28"/>
          <w:lang w:val="nl-NL"/>
        </w:rPr>
        <w:t>s</w:t>
      </w:r>
      <w:r w:rsidRPr="00CA22F4">
        <w:rPr>
          <w:rFonts w:ascii="Calibri" w:eastAsia="Calibri" w:hAnsi="Calibri" w:cs="Calibri"/>
          <w:b/>
          <w:bCs/>
          <w:color w:val="58595B"/>
          <w:sz w:val="28"/>
          <w:szCs w:val="28"/>
          <w:lang w:val="nl-NL"/>
        </w:rPr>
        <w:t>t</w:t>
      </w:r>
      <w:r w:rsidRPr="00CA22F4">
        <w:rPr>
          <w:rFonts w:ascii="Calibri" w:eastAsia="Calibri" w:hAnsi="Calibri" w:cs="Calibri"/>
          <w:b/>
          <w:bCs/>
          <w:color w:val="58595B"/>
          <w:spacing w:val="-4"/>
          <w:sz w:val="28"/>
          <w:szCs w:val="28"/>
          <w:lang w:val="nl-NL"/>
        </w:rPr>
        <w:t>r</w:t>
      </w:r>
      <w:r w:rsidRPr="00CA22F4">
        <w:rPr>
          <w:rFonts w:ascii="Calibri" w:eastAsia="Calibri" w:hAnsi="Calibri" w:cs="Calibri"/>
          <w:b/>
          <w:bCs/>
          <w:color w:val="58595B"/>
          <w:sz w:val="28"/>
          <w:szCs w:val="28"/>
          <w:lang w:val="nl-NL"/>
        </w:rPr>
        <w:t>e</w:t>
      </w:r>
      <w:r w:rsidRPr="00CA22F4">
        <w:rPr>
          <w:rFonts w:ascii="Calibri" w:eastAsia="Calibri" w:hAnsi="Calibri" w:cs="Calibri"/>
          <w:b/>
          <w:bCs/>
          <w:color w:val="58595B"/>
          <w:spacing w:val="-2"/>
          <w:sz w:val="28"/>
          <w:szCs w:val="28"/>
          <w:lang w:val="nl-NL"/>
        </w:rPr>
        <w:t>k</w:t>
      </w:r>
      <w:r w:rsidRPr="00CA22F4">
        <w:rPr>
          <w:rFonts w:ascii="Calibri" w:eastAsia="Calibri" w:hAnsi="Calibri" w:cs="Calibri"/>
          <w:b/>
          <w:bCs/>
          <w:color w:val="58595B"/>
          <w:sz w:val="28"/>
          <w:szCs w:val="28"/>
          <w:lang w:val="nl-NL"/>
        </w:rPr>
        <w:t>t.</w:t>
      </w:r>
    </w:p>
    <w:p w14:paraId="519AB2E7" w14:textId="77777777" w:rsidR="00624579" w:rsidRPr="00CA22F4" w:rsidRDefault="00624579">
      <w:pPr>
        <w:spacing w:before="8" w:line="240" w:lineRule="exact"/>
        <w:rPr>
          <w:sz w:val="24"/>
          <w:szCs w:val="24"/>
          <w:lang w:val="nl-NL"/>
        </w:rPr>
      </w:pPr>
    </w:p>
    <w:p w14:paraId="36CE1D43" w14:textId="77777777" w:rsidR="00624579" w:rsidRPr="00CA22F4" w:rsidRDefault="00CA22F4">
      <w:pPr>
        <w:pStyle w:val="Kop3"/>
        <w:rPr>
          <w:rFonts w:cs="Calibri"/>
          <w:b w:val="0"/>
          <w:bCs w:val="0"/>
          <w:lang w:val="nl-NL"/>
        </w:rPr>
      </w:pPr>
      <w:r w:rsidRPr="00CA22F4">
        <w:rPr>
          <w:rFonts w:cs="Calibri"/>
          <w:color w:val="4FA6E7"/>
          <w:lang w:val="nl-NL"/>
        </w:rPr>
        <w:t>Inleiding</w:t>
      </w:r>
    </w:p>
    <w:p w14:paraId="1C4568E9" w14:textId="77777777" w:rsidR="00624579" w:rsidRPr="00CA22F4" w:rsidRDefault="00CA22F4">
      <w:pPr>
        <w:pStyle w:val="Plattetekst"/>
        <w:spacing w:line="259" w:lineRule="exact"/>
        <w:rPr>
          <w:lang w:val="nl-NL"/>
        </w:rPr>
      </w:pPr>
      <w:r w:rsidRPr="00CA22F4">
        <w:rPr>
          <w:color w:val="6D6E71"/>
          <w:lang w:val="nl-NL"/>
        </w:rPr>
        <w:t>Elk</w:t>
      </w:r>
      <w:r w:rsidRPr="00CA22F4">
        <w:rPr>
          <w:color w:val="6D6E71"/>
          <w:spacing w:val="33"/>
          <w:lang w:val="nl-NL"/>
        </w:rPr>
        <w:t xml:space="preserve"> </w:t>
      </w:r>
      <w:r w:rsidRPr="00CA22F4">
        <w:rPr>
          <w:color w:val="6D6E71"/>
          <w:spacing w:val="-3"/>
          <w:lang w:val="nl-NL"/>
        </w:rPr>
        <w:t>t</w:t>
      </w:r>
      <w:r w:rsidRPr="00CA22F4">
        <w:rPr>
          <w:color w:val="6D6E71"/>
          <w:lang w:val="nl-NL"/>
        </w:rPr>
        <w:t>eamlid</w:t>
      </w:r>
      <w:r w:rsidRPr="00CA22F4">
        <w:rPr>
          <w:color w:val="6D6E71"/>
          <w:spacing w:val="3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3"/>
          <w:lang w:val="nl-NL"/>
        </w:rPr>
        <w:t xml:space="preserve"> </w:t>
      </w:r>
      <w:r w:rsidRPr="00CA22F4">
        <w:rPr>
          <w:color w:val="6D6E71"/>
          <w:lang w:val="nl-NL"/>
        </w:rPr>
        <w:t>b</w:t>
      </w:r>
      <w:r w:rsidRPr="00CA22F4">
        <w:rPr>
          <w:color w:val="6D6E71"/>
          <w:spacing w:val="-3"/>
          <w:lang w:val="nl-NL"/>
        </w:rPr>
        <w:t>e</w:t>
      </w:r>
      <w:r w:rsidRPr="00CA22F4">
        <w:rPr>
          <w:color w:val="6D6E71"/>
          <w:lang w:val="nl-NL"/>
        </w:rPr>
        <w:t>zig</w:t>
      </w:r>
      <w:r w:rsidRPr="00CA22F4">
        <w:rPr>
          <w:color w:val="6D6E71"/>
          <w:spacing w:val="33"/>
          <w:lang w:val="nl-NL"/>
        </w:rPr>
        <w:t xml:space="preserve"> </w:t>
      </w:r>
      <w:r w:rsidRPr="00CA22F4">
        <w:rPr>
          <w:color w:val="6D6E71"/>
          <w:lang w:val="nl-NL"/>
        </w:rPr>
        <w:t>is</w:t>
      </w:r>
      <w:r w:rsidRPr="00CA22F4">
        <w:rPr>
          <w:color w:val="6D6E71"/>
          <w:spacing w:val="3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3"/>
          <w:lang w:val="nl-NL"/>
        </w:rPr>
        <w:t xml:space="preserve"> </w:t>
      </w:r>
      <w:r w:rsidRPr="00CA22F4">
        <w:rPr>
          <w:color w:val="6D6E71"/>
          <w:lang w:val="nl-NL"/>
        </w:rPr>
        <w:t>een</w:t>
      </w:r>
      <w:r w:rsidRPr="00CA22F4">
        <w:rPr>
          <w:color w:val="6D6E71"/>
          <w:spacing w:val="32"/>
          <w:lang w:val="nl-NL"/>
        </w:rPr>
        <w:t xml:space="preserve"> </w:t>
      </w:r>
      <w:r w:rsidRPr="00CA22F4">
        <w:rPr>
          <w:color w:val="6D6E71"/>
          <w:lang w:val="nl-NL"/>
        </w:rPr>
        <w:t>activi</w:t>
      </w:r>
      <w:r w:rsidRPr="00CA22F4">
        <w:rPr>
          <w:color w:val="6D6E71"/>
          <w:spacing w:val="-3"/>
          <w:lang w:val="nl-NL"/>
        </w:rPr>
        <w:t>t</w:t>
      </w:r>
      <w:r w:rsidRPr="00CA22F4">
        <w:rPr>
          <w:color w:val="6D6E71"/>
          <w:lang w:val="nl-NL"/>
        </w:rPr>
        <w:t>eit</w:t>
      </w:r>
      <w:r w:rsidRPr="00CA22F4">
        <w:rPr>
          <w:color w:val="6D6E71"/>
          <w:spacing w:val="33"/>
          <w:lang w:val="nl-NL"/>
        </w:rPr>
        <w:t xml:space="preserve"> </w:t>
      </w: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32"/>
          <w:lang w:val="nl-NL"/>
        </w:rPr>
        <w:t xml:space="preserve"> </w:t>
      </w:r>
      <w:r w:rsidRPr="00CA22F4">
        <w:rPr>
          <w:color w:val="6D6E71"/>
          <w:lang w:val="nl-NL"/>
        </w:rPr>
        <w:t>school,</w:t>
      </w:r>
      <w:r w:rsidRPr="00CA22F4">
        <w:rPr>
          <w:color w:val="6D6E71"/>
          <w:spacing w:val="33"/>
          <w:lang w:val="nl-NL"/>
        </w:rPr>
        <w:t xml:space="preserve"> </w:t>
      </w:r>
      <w:r w:rsidRPr="00CA22F4">
        <w:rPr>
          <w:color w:val="6D6E71"/>
          <w:lang w:val="nl-NL"/>
        </w:rPr>
        <w:t>is</w:t>
      </w:r>
      <w:r w:rsidRPr="00CA22F4">
        <w:rPr>
          <w:color w:val="6D6E71"/>
          <w:spacing w:val="34"/>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32"/>
          <w:lang w:val="nl-NL"/>
        </w:rPr>
        <w:t xml:space="preserve"> </w:t>
      </w:r>
      <w:r w:rsidRPr="00CA22F4">
        <w:rPr>
          <w:color w:val="6D6E71"/>
          <w:lang w:val="nl-NL"/>
        </w:rPr>
        <w:t>om</w:t>
      </w:r>
      <w:r w:rsidRPr="00CA22F4">
        <w:rPr>
          <w:color w:val="6D6E71"/>
          <w:spacing w:val="3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3"/>
          <w:lang w:val="nl-NL"/>
        </w:rPr>
        <w:t xml:space="preserve"> </w:t>
      </w:r>
      <w:r w:rsidRPr="00CA22F4">
        <w:rPr>
          <w:color w:val="6D6E71"/>
          <w:lang w:val="nl-NL"/>
        </w:rPr>
        <w:t>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elde</w:t>
      </w:r>
      <w:r w:rsidRPr="00CA22F4">
        <w:rPr>
          <w:color w:val="6D6E71"/>
          <w:spacing w:val="32"/>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34"/>
          <w:lang w:val="nl-NL"/>
        </w:rPr>
        <w:t xml:space="preserve"> </w:t>
      </w:r>
      <w:r w:rsidRPr="00CA22F4">
        <w:rPr>
          <w:color w:val="6D6E71"/>
          <w:lang w:val="nl-NL"/>
        </w:rPr>
        <w:t>in</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w:t>
      </w:r>
    </w:p>
    <w:p w14:paraId="2DD676C1"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r w:rsidRPr="00CA22F4">
        <w:rPr>
          <w:color w:val="6D6E71"/>
          <w:spacing w:val="-18"/>
          <w:lang w:val="nl-NL"/>
        </w:rPr>
        <w:t xml:space="preserve"> </w:t>
      </w:r>
      <w:r w:rsidRPr="00CA22F4">
        <w:rPr>
          <w:color w:val="6D6E71"/>
          <w:lang w:val="nl-NL"/>
        </w:rPr>
        <w:t>in</w:t>
      </w:r>
      <w:r w:rsidRPr="00CA22F4">
        <w:rPr>
          <w:color w:val="6D6E71"/>
          <w:spacing w:val="-18"/>
          <w:lang w:val="nl-NL"/>
        </w:rPr>
        <w:t xml:space="preserve"> </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8"/>
          <w:lang w:val="nl-NL"/>
        </w:rPr>
        <w:t xml:space="preserve"> </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lang w:val="nl-NL"/>
        </w:rPr>
        <w:t>nemen.</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spacing w:val="-3"/>
          <w:lang w:val="nl-NL"/>
        </w:rPr>
        <w:t>t</w:t>
      </w:r>
      <w:r w:rsidRPr="00CA22F4">
        <w:rPr>
          <w:color w:val="6D6E71"/>
          <w:lang w:val="nl-NL"/>
        </w:rPr>
        <w:t>eamleden</w:t>
      </w:r>
      <w:r w:rsidRPr="00CA22F4">
        <w:rPr>
          <w:color w:val="6D6E71"/>
          <w:spacing w:val="-18"/>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18"/>
          <w:lang w:val="nl-NL"/>
        </w:rPr>
        <w:t xml:space="preserve"> </w:t>
      </w:r>
      <w:r w:rsidRPr="00CA22F4">
        <w:rPr>
          <w:color w:val="6D6E71"/>
          <w:lang w:val="nl-NL"/>
        </w:rPr>
        <w:t>aan</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hand</w:t>
      </w:r>
      <w:r w:rsidRPr="00CA22F4">
        <w:rPr>
          <w:color w:val="6D6E71"/>
          <w:spacing w:val="-18"/>
          <w:lang w:val="nl-NL"/>
        </w:rPr>
        <w:t xml:space="preserve"> </w:t>
      </w:r>
      <w:r w:rsidRPr="00CA22F4">
        <w:rPr>
          <w:color w:val="6D6E71"/>
          <w:spacing w:val="-4"/>
          <w:lang w:val="nl-NL"/>
        </w:rPr>
        <w:t>v</w:t>
      </w:r>
      <w:r w:rsidRPr="00CA22F4">
        <w:rPr>
          <w:color w:val="6D6E71"/>
          <w:lang w:val="nl-NL"/>
        </w:rPr>
        <w:t>an</w:t>
      </w:r>
      <w:r w:rsidRPr="00CA22F4">
        <w:rPr>
          <w:color w:val="6D6E71"/>
          <w:spacing w:val="-18"/>
          <w:lang w:val="nl-NL"/>
        </w:rPr>
        <w:t xml:space="preserve"> </w:t>
      </w:r>
      <w:r w:rsidRPr="00CA22F4">
        <w:rPr>
          <w:color w:val="6D6E71"/>
          <w:lang w:val="nl-NL"/>
        </w:rPr>
        <w:t>dit</w:t>
      </w:r>
      <w:r w:rsidRPr="00CA22F4">
        <w:rPr>
          <w:color w:val="6D6E71"/>
          <w:spacing w:val="-18"/>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8"/>
          <w:lang w:val="nl-NL"/>
        </w:rPr>
        <w:t xml:space="preserve"> </w:t>
      </w:r>
      <w:r w:rsidRPr="00CA22F4">
        <w:rPr>
          <w:color w:val="6D6E71"/>
          <w:lang w:val="nl-NL"/>
        </w:rPr>
        <w:t>ric</w:t>
      </w:r>
      <w:r w:rsidRPr="00CA22F4">
        <w:rPr>
          <w:color w:val="6D6E71"/>
          <w:spacing w:val="-2"/>
          <w:lang w:val="nl-NL"/>
        </w:rPr>
        <w:t>h</w:t>
      </w:r>
      <w:r w:rsidRPr="00CA22F4">
        <w:rPr>
          <w:color w:val="6D6E71"/>
          <w:lang w:val="nl-NL"/>
        </w:rPr>
        <w:t>tlijnen</w:t>
      </w:r>
      <w:r w:rsidRPr="00CA22F4">
        <w:rPr>
          <w:color w:val="6D6E71"/>
          <w:spacing w:val="-18"/>
          <w:lang w:val="nl-NL"/>
        </w:rPr>
        <w:t xml:space="preserve"> </w:t>
      </w:r>
      <w:r w:rsidRPr="00CA22F4">
        <w:rPr>
          <w:color w:val="6D6E71"/>
          <w:lang w:val="nl-NL"/>
        </w:rPr>
        <w:t>aan</w:t>
      </w:r>
      <w:r w:rsidRPr="00CA22F4">
        <w:rPr>
          <w:color w:val="6D6E71"/>
          <w:spacing w:val="-2"/>
          <w:lang w:val="nl-NL"/>
        </w:rPr>
        <w:t>g</w:t>
      </w:r>
      <w:r w:rsidRPr="00CA22F4">
        <w:rPr>
          <w:color w:val="6D6E71"/>
          <w:lang w:val="nl-NL"/>
        </w:rPr>
        <w:t>eboden</w:t>
      </w:r>
    </w:p>
    <w:p w14:paraId="1796A83A" w14:textId="77777777" w:rsidR="00624579" w:rsidRPr="00CA22F4" w:rsidRDefault="00CA22F4">
      <w:pPr>
        <w:pStyle w:val="Plattetekst"/>
        <w:spacing w:line="264" w:lineRule="exact"/>
        <w:rPr>
          <w:lang w:val="nl-NL"/>
        </w:rPr>
      </w:pPr>
      <w:r w:rsidRPr="00CA22F4">
        <w:rPr>
          <w:color w:val="6D6E71"/>
          <w:lang w:val="nl-NL"/>
        </w:rPr>
        <w:t>om</w:t>
      </w:r>
      <w:r w:rsidRPr="00CA22F4">
        <w:rPr>
          <w:color w:val="6D6E71"/>
          <w:spacing w:val="24"/>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gsma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4"/>
          <w:lang w:val="nl-NL"/>
        </w:rPr>
        <w:t xml:space="preserve"> </w:t>
      </w:r>
      <w:r w:rsidRPr="00CA22F4">
        <w:rPr>
          <w:color w:val="6D6E71"/>
          <w:spacing w:val="-3"/>
          <w:lang w:val="nl-NL"/>
        </w:rPr>
        <w:t>t</w:t>
      </w:r>
      <w:r w:rsidRPr="00CA22F4">
        <w:rPr>
          <w:color w:val="6D6E71"/>
          <w:lang w:val="nl-NL"/>
        </w:rPr>
        <w:t>e</w:t>
      </w:r>
      <w:r w:rsidRPr="00CA22F4">
        <w:rPr>
          <w:color w:val="6D6E71"/>
          <w:spacing w:val="24"/>
          <w:lang w:val="nl-NL"/>
        </w:rPr>
        <w:t xml:space="preserve"> </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25"/>
          <w:lang w:val="nl-NL"/>
        </w:rPr>
        <w:t xml:space="preserve"> </w:t>
      </w:r>
      <w:r w:rsidRPr="00CA22F4">
        <w:rPr>
          <w:color w:val="6D6E71"/>
          <w:lang w:val="nl-NL"/>
        </w:rPr>
        <w:t>om</w:t>
      </w:r>
      <w:r w:rsidRPr="00CA22F4">
        <w:rPr>
          <w:color w:val="6D6E71"/>
          <w:spacing w:val="24"/>
          <w:lang w:val="nl-NL"/>
        </w:rPr>
        <w:t xml:space="preserve"> </w:t>
      </w:r>
      <w:r w:rsidRPr="00CA22F4">
        <w:rPr>
          <w:color w:val="6D6E71"/>
          <w:lang w:val="nl-NL"/>
        </w:rPr>
        <w:t>de</w:t>
      </w:r>
      <w:r w:rsidRPr="00CA22F4">
        <w:rPr>
          <w:color w:val="6D6E71"/>
          <w:spacing w:val="24"/>
          <w:lang w:val="nl-NL"/>
        </w:rPr>
        <w:t xml:space="preserve"> </w:t>
      </w:r>
      <w:r w:rsidRPr="00CA22F4">
        <w:rPr>
          <w:color w:val="6D6E71"/>
          <w:spacing w:val="-3"/>
          <w:lang w:val="nl-NL"/>
        </w:rPr>
        <w:t>v</w:t>
      </w:r>
      <w:r w:rsidRPr="00CA22F4">
        <w:rPr>
          <w:color w:val="6D6E71"/>
          <w:lang w:val="nl-NL"/>
        </w:rPr>
        <w:t>eiligheid</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4"/>
          <w:lang w:val="nl-NL"/>
        </w:rPr>
        <w:t xml:space="preserve"> </w:t>
      </w:r>
      <w:r w:rsidRPr="00CA22F4">
        <w:rPr>
          <w:color w:val="6D6E71"/>
          <w:lang w:val="nl-NL"/>
        </w:rPr>
        <w:t>de</w:t>
      </w:r>
      <w:r w:rsidRPr="00CA22F4">
        <w:rPr>
          <w:color w:val="6D6E71"/>
          <w:spacing w:val="2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5"/>
          <w:lang w:val="nl-NL"/>
        </w:rPr>
        <w:t xml:space="preserve"> </w:t>
      </w:r>
      <w:r w:rsidRPr="00CA22F4">
        <w:rPr>
          <w:color w:val="6D6E71"/>
          <w:lang w:val="nl-NL"/>
        </w:rPr>
        <w:t>en</w:t>
      </w:r>
      <w:r w:rsidRPr="00CA22F4">
        <w:rPr>
          <w:color w:val="6D6E71"/>
          <w:spacing w:val="24"/>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24"/>
          <w:lang w:val="nl-NL"/>
        </w:rPr>
        <w:t xml:space="preserve"> </w:t>
      </w:r>
      <w:r w:rsidRPr="00CA22F4">
        <w:rPr>
          <w:color w:val="6D6E71"/>
          <w:spacing w:val="-3"/>
          <w:lang w:val="nl-NL"/>
        </w:rPr>
        <w:t>t</w:t>
      </w:r>
      <w:r w:rsidRPr="00CA22F4">
        <w:rPr>
          <w:color w:val="6D6E71"/>
          <w:lang w:val="nl-NL"/>
        </w:rPr>
        <w:t>e</w:t>
      </w:r>
      <w:r w:rsidRPr="00CA22F4">
        <w:rPr>
          <w:color w:val="6D6E71"/>
          <w:spacing w:val="25"/>
          <w:lang w:val="nl-NL"/>
        </w:rPr>
        <w:t xml:space="preserve"> </w:t>
      </w:r>
      <w:r w:rsidRPr="00CA22F4">
        <w:rPr>
          <w:color w:val="6D6E71"/>
          <w:spacing w:val="-3"/>
          <w:lang w:val="nl-NL"/>
        </w:rPr>
        <w:t>w</w:t>
      </w:r>
      <w:r w:rsidRPr="00CA22F4">
        <w:rPr>
          <w:color w:val="6D6E71"/>
          <w:lang w:val="nl-NL"/>
        </w:rPr>
        <w:t>aarbo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24"/>
          <w:lang w:val="nl-NL"/>
        </w:rPr>
        <w:t xml:space="preserve"> </w:t>
      </w:r>
      <w:r w:rsidRPr="00CA22F4">
        <w:rPr>
          <w:color w:val="6D6E71"/>
          <w:lang w:val="nl-NL"/>
        </w:rPr>
        <w:t>De</w:t>
      </w:r>
    </w:p>
    <w:p w14:paraId="09C071F2" w14:textId="77777777" w:rsidR="00624579" w:rsidRPr="00CA22F4" w:rsidRDefault="00CA22F4">
      <w:pPr>
        <w:pStyle w:val="Plattetekst"/>
        <w:spacing w:line="264" w:lineRule="exact"/>
        <w:rPr>
          <w:lang w:val="nl-NL"/>
        </w:rPr>
      </w:pPr>
      <w:r w:rsidRPr="00CA22F4">
        <w:rPr>
          <w:color w:val="6D6E71"/>
          <w:lang w:val="nl-NL"/>
        </w:rPr>
        <w:t>ric</w:t>
      </w:r>
      <w:r w:rsidRPr="00CA22F4">
        <w:rPr>
          <w:color w:val="6D6E71"/>
          <w:spacing w:val="-2"/>
          <w:lang w:val="nl-NL"/>
        </w:rPr>
        <w:t>h</w:t>
      </w:r>
      <w:r w:rsidRPr="00CA22F4">
        <w:rPr>
          <w:color w:val="6D6E71"/>
          <w:lang w:val="nl-NL"/>
        </w:rPr>
        <w:t>tlijnen</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dit</w:t>
      </w:r>
      <w:r w:rsidRPr="00CA22F4">
        <w:rPr>
          <w:color w:val="6D6E71"/>
          <w:spacing w:val="-2"/>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2"/>
          <w:lang w:val="nl-NL"/>
        </w:rPr>
        <w:t xml:space="preserve"> </w:t>
      </w:r>
      <w:r w:rsidRPr="00CA22F4">
        <w:rPr>
          <w:color w:val="6D6E71"/>
          <w:lang w:val="nl-NL"/>
        </w:rPr>
        <w:t>zijn</w:t>
      </w:r>
      <w:r w:rsidRPr="00CA22F4">
        <w:rPr>
          <w:color w:val="6D6E71"/>
          <w:spacing w:val="-2"/>
          <w:lang w:val="nl-NL"/>
        </w:rPr>
        <w:t xml:space="preserve"> </w:t>
      </w:r>
      <w:r w:rsidRPr="00CA22F4">
        <w:rPr>
          <w:color w:val="6D6E71"/>
          <w:lang w:val="nl-NL"/>
        </w:rPr>
        <w:t>bindend.</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wil</w:t>
      </w:r>
      <w:r w:rsidRPr="00CA22F4">
        <w:rPr>
          <w:color w:val="6D6E71"/>
          <w:spacing w:val="-2"/>
          <w:lang w:val="nl-NL"/>
        </w:rPr>
        <w:t xml:space="preserve"> </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ieder</w:t>
      </w:r>
      <w:r w:rsidRPr="00CA22F4">
        <w:rPr>
          <w:color w:val="6D6E71"/>
          <w:spacing w:val="-3"/>
          <w:lang w:val="nl-NL"/>
        </w:rPr>
        <w:t xml:space="preserve"> t</w:t>
      </w:r>
      <w:r w:rsidRPr="00CA22F4">
        <w:rPr>
          <w:color w:val="6D6E71"/>
          <w:lang w:val="nl-NL"/>
        </w:rPr>
        <w:t>eamlid</w:t>
      </w:r>
      <w:r w:rsidRPr="00CA22F4">
        <w:rPr>
          <w:color w:val="6D6E71"/>
          <w:spacing w:val="-2"/>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lang w:val="nl-NL"/>
        </w:rPr>
        <w:t>ric</w:t>
      </w:r>
      <w:r w:rsidRPr="00CA22F4">
        <w:rPr>
          <w:color w:val="6D6E71"/>
          <w:spacing w:val="-2"/>
          <w:lang w:val="nl-NL"/>
        </w:rPr>
        <w:t>h</w:t>
      </w:r>
      <w:r w:rsidRPr="00CA22F4">
        <w:rPr>
          <w:color w:val="6D6E71"/>
          <w:lang w:val="nl-NL"/>
        </w:rPr>
        <w:t>tlijnen</w:t>
      </w:r>
      <w:r w:rsidRPr="00CA22F4">
        <w:rPr>
          <w:color w:val="6D6E71"/>
          <w:spacing w:val="-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spacing w:val="-10"/>
          <w:lang w:val="nl-NL"/>
        </w:rPr>
        <w:t>V</w:t>
      </w:r>
      <w:r w:rsidRPr="00CA22F4">
        <w:rPr>
          <w:color w:val="6D6E71"/>
          <w:lang w:val="nl-NL"/>
        </w:rPr>
        <w:t>oor</w:t>
      </w:r>
    </w:p>
    <w:p w14:paraId="36DFFF38" w14:textId="77777777" w:rsidR="00624579" w:rsidRPr="00CA22F4" w:rsidRDefault="00CA22F4">
      <w:pPr>
        <w:pStyle w:val="Plattetekst"/>
        <w:spacing w:line="264" w:lineRule="exact"/>
        <w:rPr>
          <w:lang w:val="nl-NL"/>
        </w:rPr>
      </w:pPr>
      <w:r w:rsidRPr="00CA22F4">
        <w:rPr>
          <w:color w:val="6D6E71"/>
          <w:lang w:val="nl-NL"/>
        </w:rPr>
        <w:t>hulp</w:t>
      </w:r>
      <w:r w:rsidRPr="00CA22F4">
        <w:rPr>
          <w:color w:val="6D6E71"/>
          <w:spacing w:val="-1"/>
          <w:lang w:val="nl-NL"/>
        </w:rPr>
        <w:t xml:space="preserve"> </w:t>
      </w:r>
      <w:r w:rsidRPr="00CA22F4">
        <w:rPr>
          <w:color w:val="6D6E71"/>
          <w:lang w:val="nl-NL"/>
        </w:rPr>
        <w:t>of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3"/>
          <w:lang w:val="nl-NL"/>
        </w:rPr>
        <w:t>k</w:t>
      </w:r>
      <w:r w:rsidRPr="00CA22F4">
        <w:rPr>
          <w:color w:val="6D6E71"/>
          <w:lang w:val="nl-NL"/>
        </w:rPr>
        <w:t>unnen zij</w:t>
      </w:r>
      <w:r w:rsidRPr="00CA22F4">
        <w:rPr>
          <w:color w:val="6D6E71"/>
          <w:spacing w:val="-1"/>
          <w:lang w:val="nl-NL"/>
        </w:rPr>
        <w:t xml:space="preserve"> </w:t>
      </w:r>
      <w:r w:rsidRPr="00CA22F4">
        <w:rPr>
          <w:color w:val="6D6E71"/>
          <w:lang w:val="nl-NL"/>
        </w:rPr>
        <w:t>zich 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ot de</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w:t>
      </w:r>
      <w:r w:rsidRPr="00CA22F4">
        <w:rPr>
          <w:color w:val="6D6E71"/>
          <w:spacing w:val="-2"/>
          <w:lang w:val="nl-NL"/>
        </w:rPr>
        <w:t>c</w:t>
      </w:r>
      <w:r w:rsidRPr="00CA22F4">
        <w:rPr>
          <w:color w:val="6D6E71"/>
          <w:lang w:val="nl-NL"/>
        </w:rPr>
        <w:t>ommissie en</w:t>
      </w:r>
      <w:r w:rsidRPr="00CA22F4">
        <w:rPr>
          <w:color w:val="6D6E71"/>
          <w:spacing w:val="-4"/>
          <w:lang w:val="nl-NL"/>
        </w:rPr>
        <w:t>/</w:t>
      </w:r>
      <w:r w:rsidRPr="00CA22F4">
        <w:rPr>
          <w:color w:val="6D6E71"/>
          <w:lang w:val="nl-NL"/>
        </w:rPr>
        <w:t>of di</w:t>
      </w:r>
      <w:r w:rsidRPr="00CA22F4">
        <w:rPr>
          <w:color w:val="6D6E71"/>
          <w:spacing w:val="-3"/>
          <w:lang w:val="nl-NL"/>
        </w:rPr>
        <w:t>r</w:t>
      </w:r>
      <w:r w:rsidRPr="00CA22F4">
        <w:rPr>
          <w:color w:val="6D6E71"/>
          <w:lang w:val="nl-NL"/>
        </w:rPr>
        <w:t>ectie.</w:t>
      </w:r>
    </w:p>
    <w:p w14:paraId="4A4EEAEC" w14:textId="77777777" w:rsidR="00624579" w:rsidRPr="00CA22F4" w:rsidRDefault="00624579">
      <w:pPr>
        <w:spacing w:before="4" w:line="260" w:lineRule="exact"/>
        <w:rPr>
          <w:sz w:val="26"/>
          <w:szCs w:val="26"/>
          <w:lang w:val="nl-NL"/>
        </w:rPr>
      </w:pPr>
    </w:p>
    <w:p w14:paraId="509748EF" w14:textId="77777777" w:rsidR="00624579" w:rsidRPr="00CA22F4" w:rsidRDefault="00CA22F4">
      <w:pPr>
        <w:pStyle w:val="Kop3"/>
        <w:rPr>
          <w:b w:val="0"/>
          <w:bCs w:val="0"/>
          <w:lang w:val="nl-NL"/>
        </w:rPr>
      </w:pPr>
      <w:r w:rsidRPr="00CA22F4">
        <w:rPr>
          <w:color w:val="4FA6E7"/>
          <w:spacing w:val="-13"/>
          <w:lang w:val="nl-NL"/>
        </w:rPr>
        <w:t>V</w:t>
      </w:r>
      <w:r w:rsidRPr="00CA22F4">
        <w:rPr>
          <w:color w:val="4FA6E7"/>
          <w:lang w:val="nl-NL"/>
        </w:rPr>
        <w:t>e</w:t>
      </w:r>
      <w:r w:rsidRPr="00CA22F4">
        <w:rPr>
          <w:color w:val="4FA6E7"/>
          <w:spacing w:val="-6"/>
          <w:lang w:val="nl-NL"/>
        </w:rPr>
        <w:t>r</w:t>
      </w:r>
      <w:r w:rsidRPr="00CA22F4">
        <w:rPr>
          <w:color w:val="4FA6E7"/>
          <w:lang w:val="nl-NL"/>
        </w:rPr>
        <w:t>a</w:t>
      </w:r>
      <w:r w:rsidRPr="00CA22F4">
        <w:rPr>
          <w:color w:val="4FA6E7"/>
          <w:spacing w:val="-3"/>
          <w:lang w:val="nl-NL"/>
        </w:rPr>
        <w:t>n</w:t>
      </w:r>
      <w:r w:rsidRPr="00CA22F4">
        <w:rPr>
          <w:color w:val="4FA6E7"/>
          <w:lang w:val="nl-NL"/>
        </w:rPr>
        <w:t>t</w:t>
      </w:r>
      <w:r w:rsidRPr="00CA22F4">
        <w:rPr>
          <w:color w:val="4FA6E7"/>
          <w:spacing w:val="-2"/>
          <w:lang w:val="nl-NL"/>
        </w:rPr>
        <w:t>w</w:t>
      </w:r>
      <w:r w:rsidRPr="00CA22F4">
        <w:rPr>
          <w:color w:val="4FA6E7"/>
          <w:lang w:val="nl-NL"/>
        </w:rPr>
        <w:t>oo</w:t>
      </w:r>
      <w:r w:rsidRPr="00CA22F4">
        <w:rPr>
          <w:color w:val="4FA6E7"/>
          <w:spacing w:val="-4"/>
          <w:lang w:val="nl-NL"/>
        </w:rPr>
        <w:t>r</w:t>
      </w:r>
      <w:r w:rsidRPr="00CA22F4">
        <w:rPr>
          <w:color w:val="4FA6E7"/>
          <w:lang w:val="nl-NL"/>
        </w:rPr>
        <w:t>delijkheid</w:t>
      </w:r>
    </w:p>
    <w:p w14:paraId="56D5D390"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7"/>
          <w:lang w:val="nl-NL"/>
        </w:rPr>
        <w:t xml:space="preserve"> </w:t>
      </w:r>
      <w:r w:rsidRPr="00CA22F4">
        <w:rPr>
          <w:color w:val="6D6E71"/>
          <w:lang w:val="nl-NL"/>
        </w:rPr>
        <w:t>eind</w:t>
      </w:r>
      <w:r w:rsidRPr="00CA22F4">
        <w:rPr>
          <w:color w:val="6D6E71"/>
          <w:spacing w:val="-2"/>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delijkheid</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ekking</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r w:rsidRPr="00CA22F4">
        <w:rPr>
          <w:color w:val="6D6E71"/>
          <w:spacing w:val="8"/>
          <w:lang w:val="nl-NL"/>
        </w:rPr>
        <w:t xml:space="preserve"> </w:t>
      </w:r>
      <w:r w:rsidRPr="00CA22F4">
        <w:rPr>
          <w:color w:val="6D6E71"/>
          <w:lang w:val="nl-NL"/>
        </w:rPr>
        <w:t>li</w:t>
      </w:r>
      <w:r w:rsidRPr="00CA22F4">
        <w:rPr>
          <w:color w:val="6D6E71"/>
          <w:spacing w:val="-4"/>
          <w:lang w:val="nl-NL"/>
        </w:rPr>
        <w:t>g</w:t>
      </w:r>
      <w:r w:rsidRPr="00CA22F4">
        <w:rPr>
          <w:color w:val="6D6E71"/>
          <w:lang w:val="nl-NL"/>
        </w:rPr>
        <w:t>t</w:t>
      </w:r>
      <w:r w:rsidRPr="00CA22F4">
        <w:rPr>
          <w:color w:val="6D6E71"/>
          <w:spacing w:val="8"/>
          <w:lang w:val="nl-NL"/>
        </w:rPr>
        <w:t xml:space="preserve"> </w:t>
      </w:r>
      <w:r w:rsidRPr="00CA22F4">
        <w:rPr>
          <w:color w:val="6D6E71"/>
          <w:lang w:val="nl-NL"/>
        </w:rPr>
        <w:t>bij</w:t>
      </w:r>
      <w:r w:rsidRPr="00CA22F4">
        <w:rPr>
          <w:color w:val="6D6E71"/>
          <w:spacing w:val="9"/>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school.</w:t>
      </w:r>
      <w:r w:rsidRPr="00CA22F4">
        <w:rPr>
          <w:color w:val="6D6E71"/>
          <w:spacing w:val="9"/>
          <w:lang w:val="nl-NL"/>
        </w:rPr>
        <w:t xml:space="preserve"> </w:t>
      </w:r>
      <w:r w:rsidRPr="00CA22F4">
        <w:rPr>
          <w:color w:val="6D6E71"/>
          <w:lang w:val="nl-NL"/>
        </w:rPr>
        <w:t>Elk</w:t>
      </w:r>
    </w:p>
    <w:p w14:paraId="642213E0"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eamlid</w:t>
      </w:r>
      <w:r w:rsidRPr="00CA22F4">
        <w:rPr>
          <w:color w:val="6D6E71"/>
          <w:spacing w:val="12"/>
          <w:lang w:val="nl-NL"/>
        </w:rPr>
        <w:t xml:space="preserve"> </w:t>
      </w:r>
      <w:r w:rsidRPr="00CA22F4">
        <w:rPr>
          <w:color w:val="6D6E71"/>
          <w:lang w:val="nl-NL"/>
        </w:rPr>
        <w:t>ec</w:t>
      </w:r>
      <w:r w:rsidRPr="00CA22F4">
        <w:rPr>
          <w:color w:val="6D6E71"/>
          <w:spacing w:val="-3"/>
          <w:lang w:val="nl-NL"/>
        </w:rPr>
        <w:t>ht</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activi</w:t>
      </w:r>
      <w:r w:rsidRPr="00CA22F4">
        <w:rPr>
          <w:color w:val="6D6E71"/>
          <w:spacing w:val="-3"/>
          <w:lang w:val="nl-NL"/>
        </w:rPr>
        <w:t>t</w:t>
      </w:r>
      <w:r w:rsidRPr="00CA22F4">
        <w:rPr>
          <w:color w:val="6D6E71"/>
          <w:lang w:val="nl-NL"/>
        </w:rPr>
        <w:t>eit</w:t>
      </w:r>
      <w:r w:rsidRPr="00CA22F4">
        <w:rPr>
          <w:color w:val="6D6E71"/>
          <w:spacing w:val="1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2"/>
          <w:lang w:val="nl-NL"/>
        </w:rPr>
        <w:t xml:space="preserve"> </w:t>
      </w:r>
      <w:r w:rsidRPr="00CA22F4">
        <w:rPr>
          <w:color w:val="6D6E71"/>
          <w:lang w:val="nl-NL"/>
        </w:rPr>
        <w:t>bui</w:t>
      </w:r>
      <w:r w:rsidRPr="00CA22F4">
        <w:rPr>
          <w:color w:val="6D6E71"/>
          <w:spacing w:val="-3"/>
          <w:lang w:val="nl-NL"/>
        </w:rPr>
        <w:t>t</w:t>
      </w:r>
      <w:r w:rsidRPr="00CA22F4">
        <w:rPr>
          <w:color w:val="6D6E71"/>
          <w:lang w:val="nl-NL"/>
        </w:rPr>
        <w:t>en</w:t>
      </w:r>
      <w:r w:rsidRPr="00CA22F4">
        <w:rPr>
          <w:color w:val="6D6E71"/>
          <w:spacing w:val="12"/>
          <w:lang w:val="nl-NL"/>
        </w:rPr>
        <w:t xml:space="preserve"> </w:t>
      </w:r>
      <w:r w:rsidRPr="00CA22F4">
        <w:rPr>
          <w:color w:val="6D6E71"/>
          <w:lang w:val="nl-NL"/>
        </w:rPr>
        <w:t>school</w:t>
      </w:r>
      <w:r w:rsidRPr="00CA22F4">
        <w:rPr>
          <w:color w:val="6D6E71"/>
          <w:spacing w:val="12"/>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2"/>
          <w:lang w:val="nl-NL"/>
        </w:rPr>
        <w:t xml:space="preserve"> </w:t>
      </w:r>
      <w:r w:rsidRPr="00CA22F4">
        <w:rPr>
          <w:color w:val="6D6E71"/>
          <w:lang w:val="nl-NL"/>
        </w:rPr>
        <w:t>n</w:t>
      </w:r>
      <w:r w:rsidRPr="00CA22F4">
        <w:rPr>
          <w:color w:val="6D6E71"/>
          <w:spacing w:val="-2"/>
          <w:lang w:val="nl-NL"/>
        </w:rPr>
        <w:t>a</w:t>
      </w:r>
      <w:r w:rsidRPr="00CA22F4">
        <w:rPr>
          <w:color w:val="6D6E71"/>
          <w:lang w:val="nl-NL"/>
        </w:rPr>
        <w:t>tuurlijk</w:t>
      </w:r>
      <w:r w:rsidRPr="00CA22F4">
        <w:rPr>
          <w:color w:val="6D6E71"/>
          <w:spacing w:val="12"/>
          <w:lang w:val="nl-NL"/>
        </w:rPr>
        <w:t xml:space="preserve"> </w:t>
      </w:r>
      <w:r w:rsidRPr="00CA22F4">
        <w:rPr>
          <w:color w:val="6D6E71"/>
          <w:lang w:val="nl-NL"/>
        </w:rPr>
        <w:t>ook</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ding</w:t>
      </w:r>
    </w:p>
    <w:p w14:paraId="0A616D0B" w14:textId="77777777" w:rsidR="00624579" w:rsidRPr="00CA22F4" w:rsidRDefault="00CA22F4">
      <w:pPr>
        <w:pStyle w:val="Plattetekst"/>
        <w:spacing w:line="264" w:lineRule="exact"/>
        <w:rPr>
          <w:lang w:val="nl-NL"/>
        </w:rPr>
      </w:pP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3"/>
          <w:lang w:val="nl-NL"/>
        </w:rPr>
        <w:t>v</w:t>
      </w:r>
      <w:r w:rsidRPr="00CA22F4">
        <w:rPr>
          <w:color w:val="6D6E71"/>
          <w:lang w:val="nl-NL"/>
        </w:rPr>
        <w:t>eiligheid</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deelnemen</w:t>
      </w:r>
      <w:r w:rsidRPr="00CA22F4">
        <w:rPr>
          <w:color w:val="6D6E71"/>
          <w:spacing w:val="-7"/>
          <w:lang w:val="nl-NL"/>
        </w:rPr>
        <w:t xml:space="preserve"> </w:t>
      </w:r>
      <w:r w:rsidRPr="00CA22F4">
        <w:rPr>
          <w:color w:val="6D6E71"/>
          <w:lang w:val="nl-NL"/>
        </w:rPr>
        <w:t>aan</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23"/>
          <w:lang w:val="nl-NL"/>
        </w:rPr>
        <w:t>r</w:t>
      </w:r>
      <w:r w:rsidRPr="00CA22F4">
        <w:rPr>
          <w:color w:val="6D6E71"/>
          <w:lang w:val="nl-NL"/>
        </w:rPr>
        <w:t>.</w:t>
      </w:r>
      <w:r w:rsidRPr="00CA22F4">
        <w:rPr>
          <w:color w:val="6D6E71"/>
          <w:spacing w:val="-7"/>
          <w:lang w:val="nl-NL"/>
        </w:rPr>
        <w:t xml:space="preserve"> </w:t>
      </w:r>
      <w:r w:rsidRPr="00CA22F4">
        <w:rPr>
          <w:color w:val="6D6E71"/>
          <w:lang w:val="nl-NL"/>
        </w:rPr>
        <w:t>Zij</w:t>
      </w:r>
      <w:r w:rsidRPr="00CA22F4">
        <w:rPr>
          <w:color w:val="6D6E71"/>
          <w:spacing w:val="-7"/>
          <w:lang w:val="nl-NL"/>
        </w:rPr>
        <w:t xml:space="preserve"> </w:t>
      </w:r>
      <w:r w:rsidRPr="00CA22F4">
        <w:rPr>
          <w:color w:val="6D6E71"/>
          <w:lang w:val="nl-NL"/>
        </w:rPr>
        <w:t>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houden</w:t>
      </w:r>
      <w:r w:rsidRPr="00CA22F4">
        <w:rPr>
          <w:color w:val="6D6E71"/>
          <w:spacing w:val="-7"/>
          <w:lang w:val="nl-NL"/>
        </w:rPr>
        <w:t xml:space="preserve"> </w:t>
      </w:r>
      <w:r w:rsidRPr="00CA22F4">
        <w:rPr>
          <w:color w:val="6D6E71"/>
          <w:spacing w:val="-3"/>
          <w:lang w:val="nl-NL"/>
        </w:rPr>
        <w:t>t</w:t>
      </w:r>
      <w:r w:rsidRPr="00CA22F4">
        <w:rPr>
          <w:color w:val="6D6E71"/>
          <w:lang w:val="nl-NL"/>
        </w:rPr>
        <w:t>o</w:t>
      </w:r>
      <w:r w:rsidRPr="00CA22F4">
        <w:rPr>
          <w:color w:val="6D6E71"/>
          <w:spacing w:val="-3"/>
          <w:lang w:val="nl-NL"/>
        </w:rPr>
        <w:t>e</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2"/>
          <w:lang w:val="nl-NL"/>
        </w:rPr>
        <w:t>c</w:t>
      </w:r>
      <w:r w:rsidRPr="00CA22F4">
        <w:rPr>
          <w:color w:val="6D6E71"/>
          <w:lang w:val="nl-NL"/>
        </w:rPr>
        <w:t>or</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w:t>
      </w:r>
    </w:p>
    <w:p w14:paraId="56A0EB5A" w14:textId="77777777" w:rsidR="00624579" w:rsidRPr="00CA22F4" w:rsidRDefault="00CA22F4">
      <w:pPr>
        <w:pStyle w:val="Plattetekst"/>
        <w:spacing w:line="264" w:lineRule="exact"/>
        <w:rPr>
          <w:lang w:val="nl-NL"/>
        </w:rPr>
      </w:pPr>
      <w:r w:rsidRPr="00CA22F4">
        <w:rPr>
          <w:color w:val="6D6E71"/>
          <w:lang w:val="nl-NL"/>
        </w:rPr>
        <w:t>uit</w:t>
      </w:r>
      <w:r w:rsidRPr="00CA22F4">
        <w:rPr>
          <w:color w:val="6D6E71"/>
          <w:spacing w:val="-2"/>
          <w:lang w:val="nl-NL"/>
        </w:rPr>
        <w:t>v</w:t>
      </w:r>
      <w:r w:rsidRPr="00CA22F4">
        <w:rPr>
          <w:color w:val="6D6E71"/>
          <w:lang w:val="nl-NL"/>
        </w:rPr>
        <w:t xml:space="preserve">oering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op</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elde plan en grijpen in indien nodig.</w:t>
      </w:r>
    </w:p>
    <w:p w14:paraId="7671C9E9" w14:textId="77777777" w:rsidR="00624579" w:rsidRPr="00CA22F4" w:rsidRDefault="00624579">
      <w:pPr>
        <w:spacing w:before="4" w:line="260" w:lineRule="exact"/>
        <w:rPr>
          <w:sz w:val="26"/>
          <w:szCs w:val="26"/>
          <w:lang w:val="nl-NL"/>
        </w:rPr>
      </w:pPr>
    </w:p>
    <w:p w14:paraId="065BF745" w14:textId="77777777" w:rsidR="00624579" w:rsidRPr="00CA22F4" w:rsidRDefault="00CA22F4">
      <w:pPr>
        <w:pStyle w:val="Kop3"/>
        <w:rPr>
          <w:b w:val="0"/>
          <w:bCs w:val="0"/>
          <w:lang w:val="nl-NL"/>
        </w:rPr>
      </w:pPr>
      <w:r w:rsidRPr="00CA22F4">
        <w:rPr>
          <w:color w:val="4FA6E7"/>
          <w:spacing w:val="-13"/>
          <w:lang w:val="nl-NL"/>
        </w:rPr>
        <w:t>V</w:t>
      </w:r>
      <w:r w:rsidRPr="00CA22F4">
        <w:rPr>
          <w:color w:val="4FA6E7"/>
          <w:lang w:val="nl-NL"/>
        </w:rPr>
        <w:t>er</w:t>
      </w:r>
      <w:r w:rsidRPr="00CA22F4">
        <w:rPr>
          <w:color w:val="4FA6E7"/>
          <w:spacing w:val="-7"/>
          <w:lang w:val="nl-NL"/>
        </w:rPr>
        <w:t>k</w:t>
      </w:r>
      <w:r w:rsidRPr="00CA22F4">
        <w:rPr>
          <w:color w:val="4FA6E7"/>
          <w:lang w:val="nl-NL"/>
        </w:rPr>
        <w:t>ee</w:t>
      </w:r>
      <w:r w:rsidRPr="00CA22F4">
        <w:rPr>
          <w:color w:val="4FA6E7"/>
          <w:spacing w:val="-3"/>
          <w:lang w:val="nl-NL"/>
        </w:rPr>
        <w:t>r</w:t>
      </w:r>
      <w:r w:rsidRPr="00CA22F4">
        <w:rPr>
          <w:color w:val="4FA6E7"/>
          <w:lang w:val="nl-NL"/>
        </w:rPr>
        <w:t xml:space="preserve">s- en </w:t>
      </w:r>
      <w:r w:rsidRPr="00CA22F4">
        <w:rPr>
          <w:color w:val="4FA6E7"/>
          <w:spacing w:val="-3"/>
          <w:lang w:val="nl-NL"/>
        </w:rPr>
        <w:t>g</w:t>
      </w:r>
      <w:r w:rsidRPr="00CA22F4">
        <w:rPr>
          <w:color w:val="4FA6E7"/>
          <w:lang w:val="nl-NL"/>
        </w:rPr>
        <w:t>ed</w:t>
      </w:r>
      <w:r w:rsidRPr="00CA22F4">
        <w:rPr>
          <w:color w:val="4FA6E7"/>
          <w:spacing w:val="-6"/>
          <w:lang w:val="nl-NL"/>
        </w:rPr>
        <w:t>r</w:t>
      </w:r>
      <w:r w:rsidRPr="00CA22F4">
        <w:rPr>
          <w:color w:val="4FA6E7"/>
          <w:lang w:val="nl-NL"/>
        </w:rPr>
        <w:t>ags</w:t>
      </w:r>
      <w:r w:rsidRPr="00CA22F4">
        <w:rPr>
          <w:color w:val="4FA6E7"/>
          <w:spacing w:val="-3"/>
          <w:lang w:val="nl-NL"/>
        </w:rPr>
        <w:t>r</w:t>
      </w:r>
      <w:r w:rsidRPr="00CA22F4">
        <w:rPr>
          <w:color w:val="4FA6E7"/>
          <w:lang w:val="nl-NL"/>
        </w:rPr>
        <w:t>e</w:t>
      </w:r>
      <w:r w:rsidRPr="00CA22F4">
        <w:rPr>
          <w:color w:val="4FA6E7"/>
          <w:spacing w:val="-3"/>
          <w:lang w:val="nl-NL"/>
        </w:rPr>
        <w:t>g</w:t>
      </w:r>
      <w:r w:rsidRPr="00CA22F4">
        <w:rPr>
          <w:color w:val="4FA6E7"/>
          <w:lang w:val="nl-NL"/>
        </w:rPr>
        <w:t>els:</w:t>
      </w:r>
    </w:p>
    <w:p w14:paraId="1129BCDB" w14:textId="77777777" w:rsidR="00624579" w:rsidRPr="00CA22F4" w:rsidRDefault="00CA22F4">
      <w:pPr>
        <w:pStyle w:val="Plattetekst"/>
        <w:spacing w:line="259" w:lineRule="exact"/>
        <w:rPr>
          <w:lang w:val="nl-NL"/>
        </w:rPr>
      </w:pPr>
      <w:r w:rsidRPr="00CA22F4">
        <w:rPr>
          <w:color w:val="6D6E71"/>
          <w:spacing w:val="-20"/>
          <w:lang w:val="nl-NL"/>
        </w:rPr>
        <w:t>T</w:t>
      </w:r>
      <w:r w:rsidRPr="00CA22F4">
        <w:rPr>
          <w:color w:val="6D6E71"/>
          <w:lang w:val="nl-NL"/>
        </w:rPr>
        <w:t>eamleden</w:t>
      </w:r>
      <w:r w:rsidRPr="00CA22F4">
        <w:rPr>
          <w:color w:val="6D6E71"/>
          <w:spacing w:val="8"/>
          <w:lang w:val="nl-NL"/>
        </w:rPr>
        <w:t xml:space="preserve"> </w:t>
      </w:r>
      <w:r w:rsidRPr="00CA22F4">
        <w:rPr>
          <w:color w:val="6D6E71"/>
          <w:lang w:val="nl-NL"/>
        </w:rPr>
        <w:t>dienen</w:t>
      </w:r>
      <w:r w:rsidRPr="00CA22F4">
        <w:rPr>
          <w:color w:val="6D6E71"/>
          <w:spacing w:val="9"/>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8"/>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alleen</w:t>
      </w:r>
      <w:r w:rsidRPr="00CA22F4">
        <w:rPr>
          <w:color w:val="6D6E71"/>
          <w:spacing w:val="8"/>
          <w:lang w:val="nl-NL"/>
        </w:rPr>
        <w:t xml:space="preserve"> </w:t>
      </w:r>
      <w:r w:rsidRPr="00CA22F4">
        <w:rPr>
          <w:color w:val="6D6E71"/>
          <w:spacing w:val="-2"/>
          <w:lang w:val="nl-NL"/>
        </w:rPr>
        <w:t>g</w:t>
      </w:r>
      <w:r w:rsidRPr="00CA22F4">
        <w:rPr>
          <w:color w:val="6D6E71"/>
          <w:lang w:val="nl-NL"/>
        </w:rPr>
        <w:t>oed</w:t>
      </w:r>
      <w:r w:rsidRPr="00CA22F4">
        <w:rPr>
          <w:color w:val="6D6E71"/>
          <w:spacing w:val="9"/>
          <w:lang w:val="nl-NL"/>
        </w:rPr>
        <w:t xml:space="preserve"> </w:t>
      </w:r>
      <w:r w:rsidRPr="00CA22F4">
        <w:rPr>
          <w:color w:val="6D6E71"/>
          <w:lang w:val="nl-NL"/>
        </w:rPr>
        <w:t>in</w:t>
      </w:r>
    </w:p>
    <w:p w14:paraId="093EC62C" w14:textId="77777777" w:rsidR="00624579" w:rsidRPr="00CA22F4" w:rsidRDefault="00CA22F4">
      <w:pPr>
        <w:pStyle w:val="Plattetekst"/>
        <w:spacing w:line="264" w:lineRule="exact"/>
        <w:rPr>
          <w:lang w:val="nl-NL"/>
        </w:rPr>
      </w:pPr>
      <w:r w:rsidRPr="00CA22F4">
        <w:rPr>
          <w:color w:val="6D6E71"/>
          <w:lang w:val="nl-NL"/>
        </w:rPr>
        <w:t>beeld</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maar</w:t>
      </w:r>
      <w:r w:rsidRPr="00CA22F4">
        <w:rPr>
          <w:color w:val="6D6E71"/>
          <w:spacing w:val="-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spacing w:val="-2"/>
          <w:lang w:val="nl-NL"/>
        </w:rPr>
        <w:t>g</w:t>
      </w:r>
      <w:r w:rsidRPr="00CA22F4">
        <w:rPr>
          <w:color w:val="6D6E71"/>
          <w:lang w:val="nl-NL"/>
        </w:rPr>
        <w:t>oed</w:t>
      </w:r>
      <w:r w:rsidRPr="00CA22F4">
        <w:rPr>
          <w:color w:val="6D6E71"/>
          <w:spacing w:val="-6"/>
          <w:lang w:val="nl-NL"/>
        </w:rPr>
        <w:t xml:space="preserve"> </w:t>
      </w:r>
      <w:r w:rsidRPr="00CA22F4">
        <w:rPr>
          <w:color w:val="6D6E71"/>
          <w:lang w:val="nl-NL"/>
        </w:rPr>
        <w:t>uit</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Hie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6"/>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5"/>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r w:rsidRPr="00CA22F4">
        <w:rPr>
          <w:color w:val="6D6E71"/>
          <w:spacing w:val="-5"/>
          <w:lang w:val="nl-NL"/>
        </w:rPr>
        <w:t xml:space="preserve"> </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orpen,</w:t>
      </w:r>
    </w:p>
    <w:p w14:paraId="48454AB2"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aar</w:t>
      </w:r>
      <w:r w:rsidRPr="00CA22F4">
        <w:rPr>
          <w:color w:val="6D6E71"/>
          <w:spacing w:val="5"/>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ebruik</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Hierin</w:t>
      </w:r>
      <w:r w:rsidRPr="00CA22F4">
        <w:rPr>
          <w:color w:val="6D6E71"/>
          <w:spacing w:val="5"/>
          <w:lang w:val="nl-NL"/>
        </w:rPr>
        <w:t xml:space="preserve">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duidelijk</w:t>
      </w:r>
      <w:r w:rsidRPr="00CA22F4">
        <w:rPr>
          <w:color w:val="6D6E71"/>
          <w:spacing w:val="5"/>
          <w:lang w:val="nl-NL"/>
        </w:rPr>
        <w:t xml:space="preserve"> </w:t>
      </w:r>
      <w:r w:rsidRPr="00CA22F4">
        <w:rPr>
          <w:color w:val="6D6E71"/>
          <w:lang w:val="nl-NL"/>
        </w:rPr>
        <w:t>omsch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spacing w:val="-2"/>
          <w:lang w:val="nl-NL"/>
        </w:rPr>
        <w:t>w</w:t>
      </w:r>
      <w:r w:rsidRPr="00CA22F4">
        <w:rPr>
          <w:color w:val="6D6E71"/>
          <w:lang w:val="nl-NL"/>
        </w:rPr>
        <w:t>e</w:t>
      </w:r>
      <w:r w:rsidRPr="00CA22F4">
        <w:rPr>
          <w:color w:val="6D6E71"/>
          <w:spacing w:val="5"/>
          <w:lang w:val="nl-NL"/>
        </w:rPr>
        <w:t xml:space="preserve"> </w:t>
      </w:r>
      <w:r w:rsidRPr="00CA22F4">
        <w:rPr>
          <w:color w:val="6D6E71"/>
          <w:lang w:val="nl-NL"/>
        </w:rPr>
        <w:t>op</w:t>
      </w:r>
    </w:p>
    <w:p w14:paraId="254F57CC" w14:textId="77777777" w:rsidR="00624579" w:rsidRPr="00CA22F4" w:rsidRDefault="00CA22F4">
      <w:pPr>
        <w:pStyle w:val="Plattetekst"/>
        <w:spacing w:line="264" w:lineRule="exact"/>
        <w:rPr>
          <w:lang w:val="nl-NL"/>
        </w:rPr>
      </w:pPr>
      <w:r w:rsidRPr="00CA22F4">
        <w:rPr>
          <w:color w:val="6D6E71"/>
          <w:lang w:val="nl-NL"/>
        </w:rPr>
        <w:t>schoolni</w:t>
      </w:r>
      <w:r w:rsidRPr="00CA22F4">
        <w:rPr>
          <w:color w:val="6D6E71"/>
          <w:spacing w:val="-2"/>
          <w:lang w:val="nl-NL"/>
        </w:rPr>
        <w:t>v</w:t>
      </w:r>
      <w:r w:rsidRPr="00CA22F4">
        <w:rPr>
          <w:color w:val="6D6E71"/>
          <w:lang w:val="nl-NL"/>
        </w:rPr>
        <w:t>eau hebben m</w:t>
      </w:r>
      <w:r w:rsidRPr="00CA22F4">
        <w:rPr>
          <w:color w:val="6D6E71"/>
          <w:spacing w:val="-2"/>
          <w:lang w:val="nl-NL"/>
        </w:rPr>
        <w:t>e</w:t>
      </w:r>
      <w:r w:rsidRPr="00CA22F4">
        <w:rPr>
          <w:color w:val="6D6E71"/>
          <w:lang w:val="nl-NL"/>
        </w:rPr>
        <w:t>t 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 xml:space="preserve">ekking </w:t>
      </w:r>
      <w:r w:rsidRPr="00CA22F4">
        <w:rPr>
          <w:color w:val="6D6E71"/>
          <w:spacing w:val="-3"/>
          <w:lang w:val="nl-NL"/>
        </w:rPr>
        <w:t>t</w:t>
      </w:r>
      <w:r w:rsidRPr="00CA22F4">
        <w:rPr>
          <w:color w:val="6D6E71"/>
          <w:lang w:val="nl-NL"/>
        </w:rPr>
        <w:t>ot de i</w:t>
      </w:r>
      <w:r w:rsidRPr="00CA22F4">
        <w:rPr>
          <w:color w:val="6D6E71"/>
          <w:spacing w:val="-4"/>
          <w:lang w:val="nl-NL"/>
        </w:rPr>
        <w:t>n</w:t>
      </w:r>
      <w:r w:rsidRPr="00CA22F4">
        <w:rPr>
          <w:color w:val="6D6E71"/>
          <w:lang w:val="nl-NL"/>
        </w:rPr>
        <w:t xml:space="preserve">vulling </w:t>
      </w:r>
      <w:r w:rsidRPr="00CA22F4">
        <w:rPr>
          <w:color w:val="6D6E71"/>
          <w:spacing w:val="-3"/>
          <w:lang w:val="nl-NL"/>
        </w:rPr>
        <w:t>v</w:t>
      </w:r>
      <w:r w:rsidRPr="00CA22F4">
        <w:rPr>
          <w:color w:val="6D6E71"/>
          <w:lang w:val="nl-NL"/>
        </w:rPr>
        <w:t>an de uit</w:t>
      </w:r>
      <w:r w:rsidRPr="00CA22F4">
        <w:rPr>
          <w:color w:val="6D6E71"/>
          <w:spacing w:val="-2"/>
          <w:lang w:val="nl-NL"/>
        </w:rPr>
        <w:t>v</w:t>
      </w:r>
      <w:r w:rsidRPr="00CA22F4">
        <w:rPr>
          <w:color w:val="6D6E71"/>
          <w:lang w:val="nl-NL"/>
        </w:rPr>
        <w:t xml:space="preserve">oering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spacing w:val="-4"/>
          <w:lang w:val="nl-NL"/>
        </w:rPr>
        <w:t>s</w:t>
      </w:r>
      <w:r w:rsidRPr="00CA22F4">
        <w:rPr>
          <w:color w:val="6D6E71"/>
          <w:spacing w:val="-3"/>
          <w:lang w:val="nl-NL"/>
        </w:rPr>
        <w:t>v</w:t>
      </w:r>
      <w:r w:rsidRPr="00CA22F4">
        <w:rPr>
          <w:color w:val="6D6E71"/>
          <w:lang w:val="nl-NL"/>
        </w:rPr>
        <w:t>eiligheid.</w:t>
      </w:r>
    </w:p>
    <w:p w14:paraId="6FE7EB5F" w14:textId="77777777" w:rsidR="00624579" w:rsidRPr="00CA22F4" w:rsidRDefault="00624579">
      <w:pPr>
        <w:spacing w:before="19" w:line="240" w:lineRule="exact"/>
        <w:rPr>
          <w:sz w:val="24"/>
          <w:szCs w:val="24"/>
          <w:lang w:val="nl-NL"/>
        </w:rPr>
      </w:pPr>
    </w:p>
    <w:p w14:paraId="2F3D998B" w14:textId="77777777" w:rsidR="00624579" w:rsidRPr="00CA22F4" w:rsidRDefault="00CA22F4">
      <w:pPr>
        <w:pStyle w:val="Plattetekst"/>
        <w:rPr>
          <w:lang w:val="nl-NL"/>
        </w:rPr>
      </w:pPr>
      <w:r w:rsidRPr="00CA22F4">
        <w:rPr>
          <w:color w:val="6D6E71"/>
          <w:spacing w:val="-20"/>
          <w:lang w:val="nl-NL"/>
        </w:rPr>
        <w:t>T</w:t>
      </w:r>
      <w:r w:rsidRPr="00CA22F4">
        <w:rPr>
          <w:color w:val="6D6E71"/>
          <w:lang w:val="nl-NL"/>
        </w:rPr>
        <w:t xml:space="preserve">en aanzien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 xml:space="preserve">s- en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 xml:space="preserve">els </w:t>
      </w:r>
      <w:r w:rsidRPr="00CA22F4">
        <w:rPr>
          <w:color w:val="6D6E71"/>
          <w:spacing w:val="-2"/>
          <w:lang w:val="nl-NL"/>
        </w:rPr>
        <w:t>g</w:t>
      </w:r>
      <w:r w:rsidRPr="00CA22F4">
        <w:rPr>
          <w:color w:val="6D6E71"/>
          <w:lang w:val="nl-NL"/>
        </w:rPr>
        <w:t xml:space="preserve">eldt de </w:t>
      </w:r>
      <w:r w:rsidRPr="00CA22F4">
        <w:rPr>
          <w:color w:val="6D6E71"/>
          <w:spacing w:val="-2"/>
          <w:lang w:val="nl-NL"/>
        </w:rPr>
        <w:t>v</w:t>
      </w:r>
      <w:r w:rsidRPr="00CA22F4">
        <w:rPr>
          <w:color w:val="6D6E71"/>
          <w:lang w:val="nl-NL"/>
        </w:rPr>
        <w:t>ol</w:t>
      </w:r>
      <w:r w:rsidRPr="00CA22F4">
        <w:rPr>
          <w:color w:val="6D6E71"/>
          <w:spacing w:val="-2"/>
          <w:lang w:val="nl-NL"/>
        </w:rPr>
        <w:t>g</w:t>
      </w:r>
      <w:r w:rsidRPr="00CA22F4">
        <w:rPr>
          <w:color w:val="6D6E71"/>
          <w:lang w:val="nl-NL"/>
        </w:rPr>
        <w:t>ende leid</w:t>
      </w:r>
      <w:r w:rsidRPr="00CA22F4">
        <w:rPr>
          <w:color w:val="6D6E71"/>
          <w:spacing w:val="-5"/>
          <w:lang w:val="nl-NL"/>
        </w:rPr>
        <w:t>r</w:t>
      </w:r>
      <w:r w:rsidRPr="00CA22F4">
        <w:rPr>
          <w:color w:val="6D6E71"/>
          <w:lang w:val="nl-NL"/>
        </w:rPr>
        <w:t>aad:</w:t>
      </w:r>
    </w:p>
    <w:p w14:paraId="6938310D" w14:textId="77777777" w:rsidR="00624579" w:rsidRPr="00CA22F4" w:rsidRDefault="00CA22F4" w:rsidP="00CD3340">
      <w:pPr>
        <w:pStyle w:val="Plattetekst"/>
        <w:numPr>
          <w:ilvl w:val="0"/>
          <w:numId w:val="22"/>
        </w:numPr>
        <w:tabs>
          <w:tab w:val="left" w:pos="1493"/>
        </w:tabs>
        <w:spacing w:line="264" w:lineRule="exact"/>
        <w:ind w:left="1493"/>
        <w:rPr>
          <w:lang w:val="nl-NL"/>
        </w:rPr>
      </w:pPr>
      <w:r w:rsidRPr="00CA22F4">
        <w:rPr>
          <w:color w:val="6D6E71"/>
          <w:lang w:val="nl-NL"/>
        </w:rPr>
        <w:t>primair</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lang w:val="nl-NL"/>
        </w:rPr>
        <w:t>bepaling;</w:t>
      </w:r>
    </w:p>
    <w:p w14:paraId="2BBEAB79" w14:textId="77777777" w:rsidR="00624579" w:rsidRPr="00CA22F4" w:rsidRDefault="00CA22F4" w:rsidP="00CD3340">
      <w:pPr>
        <w:pStyle w:val="Plattetekst"/>
        <w:numPr>
          <w:ilvl w:val="0"/>
          <w:numId w:val="22"/>
        </w:numPr>
        <w:tabs>
          <w:tab w:val="left" w:pos="1493"/>
        </w:tabs>
        <w:spacing w:line="264" w:lineRule="exact"/>
        <w:ind w:left="1493"/>
        <w:rPr>
          <w:lang w:val="nl-NL"/>
        </w:rPr>
      </w:pPr>
      <w:r w:rsidRPr="00CA22F4">
        <w:rPr>
          <w:color w:val="6D6E71"/>
          <w:lang w:val="nl-NL"/>
        </w:rPr>
        <w:t>aa</w:t>
      </w:r>
      <w:r w:rsidRPr="00CA22F4">
        <w:rPr>
          <w:color w:val="6D6E71"/>
          <w:spacing w:val="-4"/>
          <w:lang w:val="nl-NL"/>
        </w:rPr>
        <w:t>n</w:t>
      </w:r>
      <w:r w:rsidRPr="00CA22F4">
        <w:rPr>
          <w:color w:val="6D6E71"/>
          <w:lang w:val="nl-NL"/>
        </w:rPr>
        <w:t>vullende bepalin</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 school;</w:t>
      </w:r>
    </w:p>
    <w:p w14:paraId="4CC4FC13" w14:textId="77777777" w:rsidR="00624579" w:rsidRPr="00CA22F4" w:rsidRDefault="00CA22F4" w:rsidP="00CD3340">
      <w:pPr>
        <w:pStyle w:val="Plattetekst"/>
        <w:numPr>
          <w:ilvl w:val="0"/>
          <w:numId w:val="22"/>
        </w:numPr>
        <w:tabs>
          <w:tab w:val="left" w:pos="1493"/>
        </w:tabs>
        <w:spacing w:line="264" w:lineRule="exact"/>
        <w:ind w:left="1493"/>
        <w:rPr>
          <w:lang w:val="nl-NL"/>
        </w:rPr>
      </w:pP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 xml:space="preserve">ond </w:t>
      </w:r>
      <w:r w:rsidRPr="00CA22F4">
        <w:rPr>
          <w:color w:val="6D6E71"/>
          <w:spacing w:val="-2"/>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w:t>
      </w:r>
    </w:p>
    <w:p w14:paraId="3C074ACE" w14:textId="77777777" w:rsidR="00624579" w:rsidRPr="00CA22F4" w:rsidRDefault="00624579">
      <w:pPr>
        <w:spacing w:before="4" w:line="260" w:lineRule="exact"/>
        <w:rPr>
          <w:sz w:val="26"/>
          <w:szCs w:val="26"/>
          <w:lang w:val="nl-NL"/>
        </w:rPr>
      </w:pPr>
    </w:p>
    <w:p w14:paraId="7ECD9BDF" w14:textId="77777777" w:rsidR="00624579" w:rsidRPr="00CA22F4" w:rsidRDefault="00CA22F4">
      <w:pPr>
        <w:pStyle w:val="Kop3"/>
        <w:rPr>
          <w:b w:val="0"/>
          <w:bCs w:val="0"/>
          <w:lang w:val="nl-NL"/>
        </w:rPr>
      </w:pPr>
      <w:r w:rsidRPr="00CA22F4">
        <w:rPr>
          <w:color w:val="4FA6E7"/>
          <w:lang w:val="nl-NL"/>
        </w:rPr>
        <w:t xml:space="preserve">De </w:t>
      </w:r>
      <w:r w:rsidRPr="00CA22F4">
        <w:rPr>
          <w:color w:val="4FA6E7"/>
          <w:spacing w:val="-3"/>
          <w:lang w:val="nl-NL"/>
        </w:rPr>
        <w:t>r</w:t>
      </w:r>
      <w:r w:rsidRPr="00CA22F4">
        <w:rPr>
          <w:color w:val="4FA6E7"/>
          <w:lang w:val="nl-NL"/>
        </w:rPr>
        <w:t>e</w:t>
      </w:r>
      <w:r w:rsidRPr="00CA22F4">
        <w:rPr>
          <w:color w:val="4FA6E7"/>
          <w:spacing w:val="-3"/>
          <w:lang w:val="nl-NL"/>
        </w:rPr>
        <w:t>g</w:t>
      </w:r>
      <w:r w:rsidRPr="00CA22F4">
        <w:rPr>
          <w:color w:val="4FA6E7"/>
          <w:lang w:val="nl-NL"/>
        </w:rPr>
        <w:t>els:</w:t>
      </w:r>
    </w:p>
    <w:p w14:paraId="30E1AE74" w14:textId="77777777" w:rsidR="00624579" w:rsidRPr="00CA22F4" w:rsidRDefault="00CA22F4">
      <w:pPr>
        <w:spacing w:line="288" w:lineRule="exact"/>
        <w:ind w:left="1133"/>
        <w:rPr>
          <w:rFonts w:ascii="Calibri" w:eastAsia="Calibri" w:hAnsi="Calibri" w:cs="Calibri"/>
          <w:sz w:val="24"/>
          <w:szCs w:val="24"/>
          <w:lang w:val="nl-NL"/>
        </w:rPr>
      </w:pPr>
      <w:r w:rsidRPr="00CA22F4">
        <w:rPr>
          <w:rFonts w:ascii="Calibri" w:eastAsia="Calibri" w:hAnsi="Calibri" w:cs="Calibri"/>
          <w:b/>
          <w:bCs/>
          <w:color w:val="58595B"/>
          <w:spacing w:val="-21"/>
          <w:sz w:val="24"/>
          <w:szCs w:val="24"/>
          <w:lang w:val="nl-NL"/>
        </w:rPr>
        <w:t>T</w:t>
      </w:r>
      <w:r w:rsidRPr="00CA22F4">
        <w:rPr>
          <w:rFonts w:ascii="Calibri" w:eastAsia="Calibri" w:hAnsi="Calibri" w:cs="Calibri"/>
          <w:b/>
          <w:bCs/>
          <w:color w:val="58595B"/>
          <w:sz w:val="24"/>
          <w:szCs w:val="24"/>
          <w:lang w:val="nl-NL"/>
        </w:rPr>
        <w:t xml:space="preserve">e </w:t>
      </w:r>
      <w:r w:rsidRPr="00CA22F4">
        <w:rPr>
          <w:rFonts w:ascii="Calibri" w:eastAsia="Calibri" w:hAnsi="Calibri" w:cs="Calibri"/>
          <w:b/>
          <w:bCs/>
          <w:color w:val="58595B"/>
          <w:spacing w:val="-3"/>
          <w:sz w:val="24"/>
          <w:szCs w:val="24"/>
          <w:lang w:val="nl-NL"/>
        </w:rPr>
        <w:t>v</w:t>
      </w:r>
      <w:r w:rsidRPr="00CA22F4">
        <w:rPr>
          <w:rFonts w:ascii="Calibri" w:eastAsia="Calibri" w:hAnsi="Calibri" w:cs="Calibri"/>
          <w:b/>
          <w:bCs/>
          <w:color w:val="58595B"/>
          <w:sz w:val="24"/>
          <w:szCs w:val="24"/>
          <w:lang w:val="nl-NL"/>
        </w:rPr>
        <w:t>o</w:t>
      </w:r>
      <w:r w:rsidRPr="00CA22F4">
        <w:rPr>
          <w:rFonts w:ascii="Calibri" w:eastAsia="Calibri" w:hAnsi="Calibri" w:cs="Calibri"/>
          <w:b/>
          <w:bCs/>
          <w:color w:val="58595B"/>
          <w:spacing w:val="-2"/>
          <w:sz w:val="24"/>
          <w:szCs w:val="24"/>
          <w:lang w:val="nl-NL"/>
        </w:rPr>
        <w:t>e</w:t>
      </w:r>
      <w:r w:rsidRPr="00CA22F4">
        <w:rPr>
          <w:rFonts w:ascii="Calibri" w:eastAsia="Calibri" w:hAnsi="Calibri" w:cs="Calibri"/>
          <w:b/>
          <w:bCs/>
          <w:color w:val="58595B"/>
          <w:sz w:val="24"/>
          <w:szCs w:val="24"/>
          <w:lang w:val="nl-NL"/>
        </w:rPr>
        <w:t>t</w:t>
      </w:r>
    </w:p>
    <w:p w14:paraId="5CEE561B" w14:textId="77777777" w:rsidR="00624579" w:rsidRPr="00CA22F4" w:rsidRDefault="00CA22F4">
      <w:pPr>
        <w:pStyle w:val="Plattetekst"/>
        <w:spacing w:line="259" w:lineRule="exact"/>
        <w:rPr>
          <w:lang w:val="nl-NL"/>
        </w:rPr>
      </w:pPr>
      <w:r w:rsidRPr="00CA22F4">
        <w:rPr>
          <w:color w:val="6D6E71"/>
          <w:spacing w:val="-10"/>
          <w:lang w:val="nl-NL"/>
        </w:rPr>
        <w:t>V</w:t>
      </w:r>
      <w:r w:rsidRPr="00CA22F4">
        <w:rPr>
          <w:color w:val="6D6E71"/>
          <w:lang w:val="nl-NL"/>
        </w:rPr>
        <w:t>o</w:t>
      </w:r>
      <w:r w:rsidRPr="00CA22F4">
        <w:rPr>
          <w:color w:val="6D6E71"/>
          <w:spacing w:val="-2"/>
          <w:lang w:val="nl-NL"/>
        </w:rPr>
        <w:t>e</w:t>
      </w:r>
      <w:r w:rsidRPr="00CA22F4">
        <w:rPr>
          <w:color w:val="6D6E71"/>
          <w:lang w:val="nl-NL"/>
        </w:rPr>
        <w:t>t</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5"/>
          <w:lang w:val="nl-NL"/>
        </w:rPr>
        <w:t xml:space="preserve"> </w:t>
      </w:r>
      <w:r w:rsidRPr="00CA22F4">
        <w:rPr>
          <w:color w:val="6D6E71"/>
          <w:spacing w:val="-2"/>
          <w:lang w:val="nl-NL"/>
        </w:rPr>
        <w:t>g</w:t>
      </w:r>
      <w:r w:rsidRPr="00CA22F4">
        <w:rPr>
          <w:color w:val="6D6E71"/>
          <w:lang w:val="nl-NL"/>
        </w:rPr>
        <w:t>ebruik</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t</w:t>
      </w:r>
      <w:r w:rsidRPr="00CA22F4">
        <w:rPr>
          <w:color w:val="6D6E71"/>
          <w:spacing w:val="-4"/>
          <w:lang w:val="nl-NL"/>
        </w:rPr>
        <w:t>r</w:t>
      </w:r>
      <w:r w:rsidRPr="00CA22F4">
        <w:rPr>
          <w:color w:val="6D6E71"/>
          <w:lang w:val="nl-NL"/>
        </w:rPr>
        <w:t>ot</w:t>
      </w:r>
      <w:r w:rsidRPr="00CA22F4">
        <w:rPr>
          <w:color w:val="6D6E71"/>
          <w:spacing w:val="-4"/>
          <w:lang w:val="nl-NL"/>
        </w:rPr>
        <w:t>t</w:t>
      </w:r>
      <w:r w:rsidRPr="00CA22F4">
        <w:rPr>
          <w:color w:val="6D6E71"/>
          <w:lang w:val="nl-NL"/>
        </w:rPr>
        <w:t>oir</w:t>
      </w:r>
      <w:r w:rsidRPr="00CA22F4">
        <w:rPr>
          <w:color w:val="6D6E71"/>
          <w:spacing w:val="6"/>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v</w:t>
      </w:r>
      <w:r w:rsidRPr="00CA22F4">
        <w:rPr>
          <w:color w:val="6D6E71"/>
          <w:lang w:val="nl-NL"/>
        </w:rPr>
        <w:t>o</w:t>
      </w:r>
      <w:r w:rsidRPr="00CA22F4">
        <w:rPr>
          <w:color w:val="6D6E71"/>
          <w:spacing w:val="-2"/>
          <w:lang w:val="nl-NL"/>
        </w:rPr>
        <w:t>e</w:t>
      </w:r>
      <w:r w:rsidRPr="00CA22F4">
        <w:rPr>
          <w:color w:val="6D6E71"/>
          <w:lang w:val="nl-NL"/>
        </w:rPr>
        <w:t>tpad.</w:t>
      </w:r>
      <w:r w:rsidRPr="00CA22F4">
        <w:rPr>
          <w:color w:val="6D6E71"/>
          <w:spacing w:val="5"/>
          <w:lang w:val="nl-NL"/>
        </w:rPr>
        <w:t xml:space="preserve"> </w:t>
      </w:r>
      <w:r w:rsidRPr="00CA22F4">
        <w:rPr>
          <w:color w:val="6D6E71"/>
          <w:spacing w:val="-10"/>
          <w:lang w:val="nl-NL"/>
        </w:rPr>
        <w:t>V</w:t>
      </w:r>
      <w:r w:rsidRPr="00CA22F4">
        <w:rPr>
          <w:color w:val="6D6E71"/>
          <w:lang w:val="nl-NL"/>
        </w:rPr>
        <w:t>o</w:t>
      </w:r>
      <w:r w:rsidRPr="00CA22F4">
        <w:rPr>
          <w:color w:val="6D6E71"/>
          <w:spacing w:val="-2"/>
          <w:lang w:val="nl-NL"/>
        </w:rPr>
        <w:t>e</w:t>
      </w:r>
      <w:r w:rsidRPr="00CA22F4">
        <w:rPr>
          <w:color w:val="6D6E71"/>
          <w:lang w:val="nl-NL"/>
        </w:rPr>
        <w:t>t</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spacing w:val="-2"/>
          <w:lang w:val="nl-NL"/>
        </w:rPr>
        <w:t>g</w:t>
      </w:r>
      <w:r w:rsidRPr="00CA22F4">
        <w:rPr>
          <w:color w:val="6D6E71"/>
          <w:lang w:val="nl-NL"/>
        </w:rPr>
        <w:t>ebrui</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fi</w:t>
      </w:r>
      <w:r w:rsidRPr="00CA22F4">
        <w:rPr>
          <w:color w:val="6D6E71"/>
          <w:spacing w:val="-2"/>
          <w:lang w:val="nl-NL"/>
        </w:rPr>
        <w:t>e</w:t>
      </w:r>
      <w:r w:rsidRPr="00CA22F4">
        <w:rPr>
          <w:color w:val="6D6E71"/>
          <w:lang w:val="nl-NL"/>
        </w:rPr>
        <w:t>tspad</w:t>
      </w:r>
      <w:r w:rsidRPr="00CA22F4">
        <w:rPr>
          <w:color w:val="6D6E71"/>
          <w:spacing w:val="5"/>
          <w:lang w:val="nl-NL"/>
        </w:rPr>
        <w:t xml:space="preserve"> </w:t>
      </w:r>
      <w:r w:rsidRPr="00CA22F4">
        <w:rPr>
          <w:color w:val="6D6E71"/>
          <w:lang w:val="nl-NL"/>
        </w:rPr>
        <w:t>als</w:t>
      </w:r>
    </w:p>
    <w:p w14:paraId="3E6A2BF7" w14:textId="77777777" w:rsidR="00624579" w:rsidRPr="00CA22F4" w:rsidRDefault="00CA22F4">
      <w:pPr>
        <w:pStyle w:val="Plattetekst"/>
        <w:spacing w:line="264" w:lineRule="exact"/>
        <w:rPr>
          <w:lang w:val="nl-NL"/>
        </w:rPr>
      </w:pPr>
      <w:r w:rsidRPr="00CA22F4">
        <w:rPr>
          <w:color w:val="6D6E71"/>
          <w:lang w:val="nl-NL"/>
        </w:rPr>
        <w:t>er</w:t>
      </w:r>
      <w:r w:rsidRPr="00CA22F4">
        <w:rPr>
          <w:color w:val="6D6E71"/>
          <w:spacing w:val="15"/>
          <w:lang w:val="nl-NL"/>
        </w:rPr>
        <w:t xml:space="preserve"> </w:t>
      </w:r>
      <w:r w:rsidRPr="00CA22F4">
        <w:rPr>
          <w:color w:val="6D6E71"/>
          <w:spacing w:val="-2"/>
          <w:lang w:val="nl-NL"/>
        </w:rPr>
        <w:t>g</w:t>
      </w:r>
      <w:r w:rsidRPr="00CA22F4">
        <w:rPr>
          <w:color w:val="6D6E71"/>
          <w:lang w:val="nl-NL"/>
        </w:rPr>
        <w:t>een</w:t>
      </w:r>
      <w:r w:rsidRPr="00CA22F4">
        <w:rPr>
          <w:color w:val="6D6E71"/>
          <w:spacing w:val="15"/>
          <w:lang w:val="nl-NL"/>
        </w:rPr>
        <w:t xml:space="preserve"> </w:t>
      </w:r>
      <w:r w:rsidRPr="00CA22F4">
        <w:rPr>
          <w:color w:val="6D6E71"/>
          <w:lang w:val="nl-NL"/>
        </w:rPr>
        <w:t>t</w:t>
      </w:r>
      <w:r w:rsidRPr="00CA22F4">
        <w:rPr>
          <w:color w:val="6D6E71"/>
          <w:spacing w:val="-4"/>
          <w:lang w:val="nl-NL"/>
        </w:rPr>
        <w:t>r</w:t>
      </w:r>
      <w:r w:rsidRPr="00CA22F4">
        <w:rPr>
          <w:color w:val="6D6E71"/>
          <w:lang w:val="nl-NL"/>
        </w:rPr>
        <w:t>ot</w:t>
      </w:r>
      <w:r w:rsidRPr="00CA22F4">
        <w:rPr>
          <w:color w:val="6D6E71"/>
          <w:spacing w:val="-3"/>
          <w:lang w:val="nl-NL"/>
        </w:rPr>
        <w:t>t</w:t>
      </w:r>
      <w:r w:rsidRPr="00CA22F4">
        <w:rPr>
          <w:color w:val="6D6E71"/>
          <w:lang w:val="nl-NL"/>
        </w:rPr>
        <w:t>oir</w:t>
      </w:r>
      <w:r w:rsidRPr="00CA22F4">
        <w:rPr>
          <w:color w:val="6D6E71"/>
          <w:spacing w:val="16"/>
          <w:lang w:val="nl-NL"/>
        </w:rPr>
        <w:t xml:space="preserve"> </w:t>
      </w:r>
      <w:r w:rsidRPr="00CA22F4">
        <w:rPr>
          <w:color w:val="6D6E71"/>
          <w:lang w:val="nl-NL"/>
        </w:rPr>
        <w:t>of</w:t>
      </w:r>
      <w:r w:rsidRPr="00CA22F4">
        <w:rPr>
          <w:color w:val="6D6E71"/>
          <w:spacing w:val="17"/>
          <w:lang w:val="nl-NL"/>
        </w:rPr>
        <w:t xml:space="preserve"> </w:t>
      </w:r>
      <w:r w:rsidRPr="00CA22F4">
        <w:rPr>
          <w:color w:val="6D6E71"/>
          <w:spacing w:val="-3"/>
          <w:lang w:val="nl-NL"/>
        </w:rPr>
        <w:t>v</w:t>
      </w:r>
      <w:r w:rsidRPr="00CA22F4">
        <w:rPr>
          <w:color w:val="6D6E71"/>
          <w:lang w:val="nl-NL"/>
        </w:rPr>
        <w:t>o</w:t>
      </w:r>
      <w:r w:rsidRPr="00CA22F4">
        <w:rPr>
          <w:color w:val="6D6E71"/>
          <w:spacing w:val="-2"/>
          <w:lang w:val="nl-NL"/>
        </w:rPr>
        <w:t>e</w:t>
      </w:r>
      <w:r w:rsidRPr="00CA22F4">
        <w:rPr>
          <w:color w:val="6D6E71"/>
          <w:lang w:val="nl-NL"/>
        </w:rPr>
        <w:t>tpad</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er</w:t>
      </w:r>
      <w:r w:rsidRPr="00CA22F4">
        <w:rPr>
          <w:color w:val="6D6E71"/>
          <w:spacing w:val="15"/>
          <w:lang w:val="nl-NL"/>
        </w:rPr>
        <w:t xml:space="preserve"> </w:t>
      </w:r>
      <w:r w:rsidRPr="00CA22F4">
        <w:rPr>
          <w:color w:val="6D6E71"/>
          <w:lang w:val="nl-NL"/>
        </w:rPr>
        <w:t>ook</w:t>
      </w:r>
      <w:r w:rsidRPr="00CA22F4">
        <w:rPr>
          <w:color w:val="6D6E71"/>
          <w:spacing w:val="15"/>
          <w:lang w:val="nl-NL"/>
        </w:rPr>
        <w:t xml:space="preserve"> </w:t>
      </w:r>
      <w:r w:rsidRPr="00CA22F4">
        <w:rPr>
          <w:color w:val="6D6E71"/>
          <w:spacing w:val="-2"/>
          <w:lang w:val="nl-NL"/>
        </w:rPr>
        <w:t>g</w:t>
      </w:r>
      <w:r w:rsidRPr="00CA22F4">
        <w:rPr>
          <w:color w:val="6D6E71"/>
          <w:lang w:val="nl-NL"/>
        </w:rPr>
        <w:t>een</w:t>
      </w:r>
      <w:r w:rsidRPr="00CA22F4">
        <w:rPr>
          <w:color w:val="6D6E71"/>
          <w:spacing w:val="16"/>
          <w:lang w:val="nl-NL"/>
        </w:rPr>
        <w:t xml:space="preserve"> </w:t>
      </w:r>
      <w:r w:rsidRPr="00CA22F4">
        <w:rPr>
          <w:color w:val="6D6E71"/>
          <w:lang w:val="nl-NL"/>
        </w:rPr>
        <w:t>fi</w:t>
      </w:r>
      <w:r w:rsidRPr="00CA22F4">
        <w:rPr>
          <w:color w:val="6D6E71"/>
          <w:spacing w:val="-2"/>
          <w:lang w:val="nl-NL"/>
        </w:rPr>
        <w:t>e</w:t>
      </w:r>
      <w:r w:rsidRPr="00CA22F4">
        <w:rPr>
          <w:color w:val="6D6E71"/>
          <w:lang w:val="nl-NL"/>
        </w:rPr>
        <w:t>tspad,</w:t>
      </w:r>
      <w:r w:rsidRPr="00CA22F4">
        <w:rPr>
          <w:color w:val="6D6E71"/>
          <w:spacing w:val="16"/>
          <w:lang w:val="nl-NL"/>
        </w:rPr>
        <w:t xml:space="preserve"> </w:t>
      </w:r>
      <w:r w:rsidRPr="00CA22F4">
        <w:rPr>
          <w:color w:val="6D6E71"/>
          <w:lang w:val="nl-NL"/>
        </w:rPr>
        <w:t>dan</w:t>
      </w:r>
      <w:r w:rsidRPr="00CA22F4">
        <w:rPr>
          <w:color w:val="6D6E71"/>
          <w:spacing w:val="16"/>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5"/>
          <w:lang w:val="nl-NL"/>
        </w:rPr>
        <w:t xml:space="preserve"> </w:t>
      </w:r>
      <w:r w:rsidRPr="00CA22F4">
        <w:rPr>
          <w:color w:val="6D6E71"/>
          <w:spacing w:val="-3"/>
          <w:lang w:val="nl-NL"/>
        </w:rPr>
        <w:t>v</w:t>
      </w:r>
      <w:r w:rsidRPr="00CA22F4">
        <w:rPr>
          <w:color w:val="6D6E71"/>
          <w:lang w:val="nl-NL"/>
        </w:rPr>
        <w:t>o</w:t>
      </w:r>
      <w:r w:rsidRPr="00CA22F4">
        <w:rPr>
          <w:color w:val="6D6E71"/>
          <w:spacing w:val="-2"/>
          <w:lang w:val="nl-NL"/>
        </w:rPr>
        <w:t>e</w:t>
      </w:r>
      <w:r w:rsidRPr="00CA22F4">
        <w:rPr>
          <w:color w:val="6D6E71"/>
          <w:lang w:val="nl-NL"/>
        </w:rPr>
        <w:t>t</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6"/>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2"/>
          <w:lang w:val="nl-NL"/>
        </w:rPr>
        <w:t>w</w:t>
      </w:r>
      <w:r w:rsidRPr="00CA22F4">
        <w:rPr>
          <w:color w:val="6D6E71"/>
          <w:lang w:val="nl-NL"/>
        </w:rPr>
        <w:t>egberm</w:t>
      </w:r>
      <w:r w:rsidRPr="00CA22F4">
        <w:rPr>
          <w:color w:val="6D6E71"/>
          <w:spacing w:val="15"/>
          <w:lang w:val="nl-NL"/>
        </w:rPr>
        <w:t xml:space="preserve"> </w:t>
      </w:r>
      <w:r w:rsidRPr="00CA22F4">
        <w:rPr>
          <w:color w:val="6D6E71"/>
          <w:spacing w:val="-2"/>
          <w:lang w:val="nl-NL"/>
        </w:rPr>
        <w:t>g</w:t>
      </w:r>
      <w:r w:rsidRPr="00CA22F4">
        <w:rPr>
          <w:color w:val="6D6E71"/>
          <w:lang w:val="nl-NL"/>
        </w:rPr>
        <w:t>ebrui</w:t>
      </w:r>
      <w:r w:rsidRPr="00CA22F4">
        <w:rPr>
          <w:color w:val="6D6E71"/>
          <w:spacing w:val="-8"/>
          <w:lang w:val="nl-NL"/>
        </w:rPr>
        <w:t>k</w:t>
      </w:r>
      <w:r w:rsidRPr="00CA22F4">
        <w:rPr>
          <w:color w:val="6D6E71"/>
          <w:lang w:val="nl-NL"/>
        </w:rPr>
        <w:t>en</w:t>
      </w:r>
      <w:r w:rsidRPr="00CA22F4">
        <w:rPr>
          <w:color w:val="6D6E71"/>
          <w:spacing w:val="16"/>
          <w:lang w:val="nl-NL"/>
        </w:rPr>
        <w:t xml:space="preserve"> </w:t>
      </w:r>
      <w:r w:rsidRPr="00CA22F4">
        <w:rPr>
          <w:color w:val="6D6E71"/>
          <w:lang w:val="nl-NL"/>
        </w:rPr>
        <w:t>of</w:t>
      </w:r>
    </w:p>
    <w:p w14:paraId="0A257AA0"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13"/>
          <w:lang w:val="nl-NL"/>
        </w:rPr>
        <w:t xml:space="preserve"> </w:t>
      </w:r>
      <w:r w:rsidRPr="00CA22F4">
        <w:rPr>
          <w:color w:val="6D6E71"/>
          <w:lang w:val="nl-NL"/>
        </w:rPr>
        <w:t>ui</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13"/>
          <w:lang w:val="nl-NL"/>
        </w:rPr>
        <w:t xml:space="preserve"> </w:t>
      </w:r>
      <w:r w:rsidRPr="00CA22F4">
        <w:rPr>
          <w:color w:val="6D6E71"/>
          <w:lang w:val="nl-NL"/>
        </w:rPr>
        <w:t>zijde</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rijbaan.</w:t>
      </w:r>
      <w:r w:rsidRPr="00CA22F4">
        <w:rPr>
          <w:color w:val="6D6E71"/>
          <w:spacing w:val="13"/>
          <w:lang w:val="nl-NL"/>
        </w:rPr>
        <w:t xml:space="preserve"> </w:t>
      </w:r>
      <w:r w:rsidRPr="00CA22F4">
        <w:rPr>
          <w:color w:val="6D6E71"/>
          <w:lang w:val="nl-NL"/>
        </w:rPr>
        <w:t>Als</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13"/>
          <w:lang w:val="nl-NL"/>
        </w:rPr>
        <w:t xml:space="preserve"> </w:t>
      </w:r>
      <w:r w:rsidRPr="00CA22F4">
        <w:rPr>
          <w:color w:val="6D6E71"/>
          <w:lang w:val="nl-NL"/>
        </w:rPr>
        <w:t>lopen</w:t>
      </w:r>
      <w:r w:rsidRPr="00CA22F4">
        <w:rPr>
          <w:color w:val="6D6E71"/>
          <w:spacing w:val="13"/>
          <w:lang w:val="nl-NL"/>
        </w:rPr>
        <w:t xml:space="preserve"> </w:t>
      </w:r>
      <w:r w:rsidRPr="00CA22F4">
        <w:rPr>
          <w:color w:val="6D6E71"/>
          <w:lang w:val="nl-NL"/>
        </w:rPr>
        <w:t>dan</w:t>
      </w:r>
      <w:r w:rsidRPr="00CA22F4">
        <w:rPr>
          <w:color w:val="6D6E71"/>
          <w:spacing w:val="13"/>
          <w:lang w:val="nl-NL"/>
        </w:rPr>
        <w:t xml:space="preserve"> </w:t>
      </w:r>
      <w:r w:rsidRPr="00CA22F4">
        <w:rPr>
          <w:color w:val="6D6E71"/>
          <w:lang w:val="nl-NL"/>
        </w:rPr>
        <w:t>loo</w:t>
      </w:r>
      <w:r w:rsidRPr="00CA22F4">
        <w:rPr>
          <w:color w:val="6D6E71"/>
          <w:spacing w:val="-1"/>
          <w:lang w:val="nl-NL"/>
        </w:rPr>
        <w:t>p</w:t>
      </w:r>
      <w:r w:rsidRPr="00CA22F4">
        <w:rPr>
          <w:color w:val="6D6E71"/>
          <w:lang w:val="nl-NL"/>
        </w:rPr>
        <w:t>t</w:t>
      </w:r>
      <w:r w:rsidRPr="00CA22F4">
        <w:rPr>
          <w:color w:val="6D6E71"/>
          <w:spacing w:val="13"/>
          <w:lang w:val="nl-NL"/>
        </w:rPr>
        <w:t xml:space="preserve"> </w:t>
      </w:r>
      <w:r w:rsidRPr="00CA22F4">
        <w:rPr>
          <w:color w:val="6D6E71"/>
          <w:lang w:val="nl-NL"/>
        </w:rPr>
        <w:t>men</w:t>
      </w:r>
      <w:r w:rsidRPr="00CA22F4">
        <w:rPr>
          <w:color w:val="6D6E71"/>
          <w:spacing w:val="13"/>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spacing w:val="-2"/>
          <w:lang w:val="nl-NL"/>
        </w:rPr>
        <w:t>c</w:t>
      </w:r>
      <w:r w:rsidRPr="00CA22F4">
        <w:rPr>
          <w:color w:val="6D6E71"/>
          <w:lang w:val="nl-NL"/>
        </w:rPr>
        <w:t>olonne.</w:t>
      </w:r>
      <w:r w:rsidRPr="00CA22F4">
        <w:rPr>
          <w:color w:val="6D6E71"/>
          <w:spacing w:val="13"/>
          <w:lang w:val="nl-NL"/>
        </w:rPr>
        <w:t xml:space="preserve"> </w:t>
      </w:r>
      <w:r w:rsidRPr="00CA22F4">
        <w:rPr>
          <w:color w:val="6D6E71"/>
          <w:lang w:val="nl-NL"/>
        </w:rPr>
        <w:t>Hie</w:t>
      </w:r>
      <w:r w:rsidRPr="00CA22F4">
        <w:rPr>
          <w:color w:val="6D6E71"/>
          <w:spacing w:val="-4"/>
          <w:lang w:val="nl-NL"/>
        </w:rPr>
        <w:t>r</w:t>
      </w:r>
      <w:r w:rsidRPr="00CA22F4">
        <w:rPr>
          <w:color w:val="6D6E71"/>
          <w:lang w:val="nl-NL"/>
        </w:rPr>
        <w:t>onder</w:t>
      </w:r>
    </w:p>
    <w:p w14:paraId="5ADE0212"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aan</w:t>
      </w:r>
      <w:r w:rsidRPr="00CA22F4">
        <w:rPr>
          <w:color w:val="6D6E71"/>
          <w:spacing w:val="13"/>
          <w:lang w:val="nl-NL"/>
        </w:rPr>
        <w:t xml:space="preserve"> </w:t>
      </w:r>
      <w:r w:rsidRPr="00CA22F4">
        <w:rPr>
          <w:color w:val="6D6E71"/>
          <w:spacing w:val="-2"/>
          <w:lang w:val="nl-NL"/>
        </w:rPr>
        <w:t>w</w:t>
      </w:r>
      <w:r w:rsidRPr="00CA22F4">
        <w:rPr>
          <w:color w:val="6D6E71"/>
          <w:lang w:val="nl-NL"/>
        </w:rPr>
        <w:t>e</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elling</w:t>
      </w:r>
      <w:r w:rsidRPr="00CA22F4">
        <w:rPr>
          <w:color w:val="6D6E71"/>
          <w:spacing w:val="1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w:t>
      </w:r>
      <w:r w:rsidRPr="00CA22F4">
        <w:rPr>
          <w:color w:val="6D6E71"/>
          <w:spacing w:val="13"/>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3"/>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lan</w:t>
      </w:r>
      <w:r w:rsidRPr="00CA22F4">
        <w:rPr>
          <w:color w:val="6D6E71"/>
          <w:spacing w:val="-2"/>
          <w:lang w:val="nl-NL"/>
        </w:rPr>
        <w:t>g</w:t>
      </w:r>
      <w:r w:rsidRPr="00CA22F4">
        <w:rPr>
          <w:color w:val="6D6E71"/>
          <w:lang w:val="nl-NL"/>
        </w:rPr>
        <w:t>e</w:t>
      </w:r>
      <w:r w:rsidRPr="00CA22F4">
        <w:rPr>
          <w:color w:val="6D6E71"/>
          <w:spacing w:val="13"/>
          <w:lang w:val="nl-NL"/>
        </w:rPr>
        <w:t xml:space="preserve"> </w:t>
      </w:r>
      <w:r w:rsidRPr="00CA22F4">
        <w:rPr>
          <w:color w:val="6D6E71"/>
          <w:lang w:val="nl-NL"/>
        </w:rPr>
        <w:t>rij,</w:t>
      </w:r>
      <w:r w:rsidRPr="00CA22F4">
        <w:rPr>
          <w:color w:val="6D6E71"/>
          <w:spacing w:val="13"/>
          <w:lang w:val="nl-NL"/>
        </w:rPr>
        <w:t xml:space="preserve"> </w:t>
      </w:r>
      <w:r w:rsidRPr="00CA22F4">
        <w:rPr>
          <w:color w:val="6D6E71"/>
          <w:spacing w:val="-3"/>
          <w:lang w:val="nl-NL"/>
        </w:rPr>
        <w:t>w</w:t>
      </w:r>
      <w:r w:rsidRPr="00CA22F4">
        <w:rPr>
          <w:color w:val="6D6E71"/>
          <w:lang w:val="nl-NL"/>
        </w:rPr>
        <w:t>aarbij</w:t>
      </w:r>
      <w:r w:rsidRPr="00CA22F4">
        <w:rPr>
          <w:color w:val="6D6E71"/>
          <w:spacing w:val="13"/>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lang w:val="nl-NL"/>
        </w:rPr>
        <w:t>naa</w:t>
      </w:r>
      <w:r w:rsidRPr="00CA22F4">
        <w:rPr>
          <w:color w:val="6D6E71"/>
          <w:spacing w:val="-3"/>
          <w:lang w:val="nl-NL"/>
        </w:rPr>
        <w:t>s</w:t>
      </w:r>
      <w:r w:rsidRPr="00CA22F4">
        <w:rPr>
          <w:color w:val="6D6E71"/>
          <w:lang w:val="nl-NL"/>
        </w:rPr>
        <w:t>t</w:t>
      </w:r>
      <w:r w:rsidRPr="00CA22F4">
        <w:rPr>
          <w:color w:val="6D6E71"/>
          <w:spacing w:val="13"/>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p>
    <w:p w14:paraId="1202645A" w14:textId="77777777" w:rsidR="00624579" w:rsidRPr="00CA22F4" w:rsidRDefault="00CA22F4">
      <w:pPr>
        <w:pStyle w:val="Plattetekst"/>
        <w:spacing w:line="264" w:lineRule="exact"/>
        <w:rPr>
          <w:lang w:val="nl-NL"/>
        </w:rPr>
      </w:pPr>
      <w:r w:rsidRPr="00CA22F4">
        <w:rPr>
          <w:color w:val="6D6E71"/>
          <w:lang w:val="nl-NL"/>
        </w:rPr>
        <w:t>lopen.</w:t>
      </w:r>
      <w:r w:rsidRPr="00CA22F4">
        <w:rPr>
          <w:color w:val="6D6E71"/>
          <w:spacing w:val="4"/>
          <w:lang w:val="nl-NL"/>
        </w:rPr>
        <w:t xml:space="preserve"> </w:t>
      </w:r>
      <w:r w:rsidRPr="00CA22F4">
        <w:rPr>
          <w:color w:val="6D6E71"/>
          <w:lang w:val="nl-NL"/>
        </w:rPr>
        <w:t>Min</w:t>
      </w:r>
      <w:r w:rsidRPr="00CA22F4">
        <w:rPr>
          <w:color w:val="6D6E71"/>
          <w:spacing w:val="-3"/>
          <w:lang w:val="nl-NL"/>
        </w:rPr>
        <w:t>st</w:t>
      </w:r>
      <w:r w:rsidRPr="00CA22F4">
        <w:rPr>
          <w:color w:val="6D6E71"/>
          <w:lang w:val="nl-NL"/>
        </w:rPr>
        <w:t>ens</w:t>
      </w:r>
      <w:r w:rsidRPr="00CA22F4">
        <w:rPr>
          <w:color w:val="6D6E71"/>
          <w:spacing w:val="3"/>
          <w:lang w:val="nl-NL"/>
        </w:rPr>
        <w:t xml:space="preserve"> </w:t>
      </w:r>
      <w:r w:rsidRPr="00CA22F4">
        <w:rPr>
          <w:color w:val="6D6E71"/>
          <w:lang w:val="nl-NL"/>
        </w:rPr>
        <w:t>één</w:t>
      </w:r>
      <w:r w:rsidRPr="00CA22F4">
        <w:rPr>
          <w:color w:val="6D6E71"/>
          <w:spacing w:val="3"/>
          <w:lang w:val="nl-NL"/>
        </w:rPr>
        <w:t xml:space="preserve"> </w:t>
      </w:r>
      <w:r w:rsidRPr="00CA22F4">
        <w:rPr>
          <w:color w:val="6D6E71"/>
          <w:lang w:val="nl-NL"/>
        </w:rPr>
        <w:t>be</w:t>
      </w:r>
      <w:r w:rsidRPr="00CA22F4">
        <w:rPr>
          <w:color w:val="6D6E71"/>
          <w:spacing w:val="-2"/>
          <w:lang w:val="nl-NL"/>
        </w:rPr>
        <w:t>g</w:t>
      </w:r>
      <w:r w:rsidRPr="00CA22F4">
        <w:rPr>
          <w:color w:val="6D6E71"/>
          <w:lang w:val="nl-NL"/>
        </w:rPr>
        <w:t>eleider</w:t>
      </w:r>
      <w:r w:rsidRPr="00CA22F4">
        <w:rPr>
          <w:color w:val="6D6E71"/>
          <w:spacing w:val="3"/>
          <w:lang w:val="nl-NL"/>
        </w:rPr>
        <w:t xml:space="preserve"> </w:t>
      </w:r>
      <w:r w:rsidRPr="00CA22F4">
        <w:rPr>
          <w:color w:val="6D6E71"/>
          <w:lang w:val="nl-NL"/>
        </w:rPr>
        <w:t>be</w:t>
      </w:r>
      <w:r w:rsidRPr="00CA22F4">
        <w:rPr>
          <w:color w:val="6D6E71"/>
          <w:spacing w:val="-2"/>
          <w:lang w:val="nl-NL"/>
        </w:rPr>
        <w:t>g</w:t>
      </w:r>
      <w:r w:rsidRPr="00CA22F4">
        <w:rPr>
          <w:color w:val="6D6E71"/>
          <w:lang w:val="nl-NL"/>
        </w:rPr>
        <w:t>eleidt</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c</w:t>
      </w:r>
      <w:r w:rsidRPr="00CA22F4">
        <w:rPr>
          <w:color w:val="6D6E71"/>
          <w:lang w:val="nl-NL"/>
        </w:rPr>
        <w:t>olonne.</w:t>
      </w:r>
      <w:r w:rsidRPr="00CA22F4">
        <w:rPr>
          <w:color w:val="6D6E71"/>
          <w:spacing w:val="4"/>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lang w:val="nl-NL"/>
        </w:rPr>
        <w:t>be</w:t>
      </w:r>
      <w:r w:rsidRPr="00CA22F4">
        <w:rPr>
          <w:color w:val="6D6E71"/>
          <w:spacing w:val="-2"/>
          <w:lang w:val="nl-NL"/>
        </w:rPr>
        <w:t>g</w:t>
      </w:r>
      <w:r w:rsidRPr="00CA22F4">
        <w:rPr>
          <w:color w:val="6D6E71"/>
          <w:lang w:val="nl-NL"/>
        </w:rPr>
        <w:t>eleider</w:t>
      </w:r>
      <w:r w:rsidRPr="00CA22F4">
        <w:rPr>
          <w:color w:val="6D6E71"/>
          <w:spacing w:val="3"/>
          <w:lang w:val="nl-NL"/>
        </w:rPr>
        <w:t xml:space="preserve"> </w:t>
      </w:r>
      <w:r w:rsidRPr="00CA22F4">
        <w:rPr>
          <w:color w:val="6D6E71"/>
          <w:lang w:val="nl-NL"/>
        </w:rPr>
        <w:t>loo</w:t>
      </w:r>
      <w:r w:rsidRPr="00CA22F4">
        <w:rPr>
          <w:color w:val="6D6E71"/>
          <w:spacing w:val="-1"/>
          <w:lang w:val="nl-NL"/>
        </w:rPr>
        <w:t>p</w:t>
      </w:r>
      <w:r w:rsidRPr="00CA22F4">
        <w:rPr>
          <w:color w:val="6D6E71"/>
          <w:lang w:val="nl-NL"/>
        </w:rPr>
        <w:t>t</w:t>
      </w:r>
      <w:r w:rsidRPr="00CA22F4">
        <w:rPr>
          <w:color w:val="6D6E71"/>
          <w:spacing w:val="3"/>
          <w:lang w:val="nl-NL"/>
        </w:rPr>
        <w:t xml:space="preserve"> </w:t>
      </w:r>
      <w:r w:rsidRPr="00CA22F4">
        <w:rPr>
          <w:color w:val="6D6E71"/>
          <w:spacing w:val="-3"/>
          <w:lang w:val="nl-NL"/>
        </w:rPr>
        <w:t>v</w:t>
      </w:r>
      <w:r w:rsidRPr="00CA22F4">
        <w:rPr>
          <w:color w:val="6D6E71"/>
          <w:lang w:val="nl-NL"/>
        </w:rPr>
        <w:t>oo</w:t>
      </w:r>
      <w:r w:rsidRPr="00CA22F4">
        <w:rPr>
          <w:color w:val="6D6E71"/>
          <w:spacing w:val="-7"/>
          <w:lang w:val="nl-NL"/>
        </w:rPr>
        <w:t>r</w:t>
      </w:r>
      <w:r w:rsidRPr="00CA22F4">
        <w:rPr>
          <w:color w:val="6D6E71"/>
          <w:lang w:val="nl-NL"/>
        </w:rPr>
        <w:t>-</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aan</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2"/>
          <w:lang w:val="nl-NL"/>
        </w:rPr>
        <w:t>c</w:t>
      </w:r>
      <w:r w:rsidRPr="00CA22F4">
        <w:rPr>
          <w:color w:val="6D6E71"/>
          <w:lang w:val="nl-NL"/>
        </w:rPr>
        <w:t>olonne.</w:t>
      </w:r>
    </w:p>
    <w:p w14:paraId="00D0952F" w14:textId="77777777" w:rsidR="00624579" w:rsidRPr="00CA22F4" w:rsidRDefault="00CA22F4">
      <w:pPr>
        <w:pStyle w:val="Plattetekst"/>
        <w:spacing w:line="264" w:lineRule="exact"/>
        <w:rPr>
          <w:lang w:val="nl-NL"/>
        </w:rPr>
      </w:pPr>
      <w:r w:rsidRPr="00CA22F4">
        <w:rPr>
          <w:color w:val="6D6E71"/>
          <w:lang w:val="nl-NL"/>
        </w:rPr>
        <w:t>Ac</w:t>
      </w:r>
      <w:r w:rsidRPr="00CA22F4">
        <w:rPr>
          <w:color w:val="6D6E71"/>
          <w:spacing w:val="-3"/>
          <w:lang w:val="nl-NL"/>
        </w:rPr>
        <w:t>ht</w:t>
      </w:r>
      <w:r w:rsidRPr="00CA22F4">
        <w:rPr>
          <w:color w:val="6D6E71"/>
          <w:lang w:val="nl-NL"/>
        </w:rPr>
        <w:t>e</w:t>
      </w:r>
      <w:r w:rsidRPr="00CA22F4">
        <w:rPr>
          <w:color w:val="6D6E71"/>
          <w:spacing w:val="-5"/>
          <w:lang w:val="nl-NL"/>
        </w:rPr>
        <w:t>r</w:t>
      </w:r>
      <w:r w:rsidRPr="00CA22F4">
        <w:rPr>
          <w:color w:val="6D6E71"/>
          <w:lang w:val="nl-NL"/>
        </w:rPr>
        <w:t>aan</w:t>
      </w:r>
      <w:r w:rsidRPr="00CA22F4">
        <w:rPr>
          <w:color w:val="6D6E71"/>
          <w:spacing w:val="12"/>
          <w:lang w:val="nl-NL"/>
        </w:rPr>
        <w:t xml:space="preserve"> </w:t>
      </w:r>
      <w:r w:rsidRPr="00CA22F4">
        <w:rPr>
          <w:color w:val="6D6E71"/>
          <w:lang w:val="nl-NL"/>
        </w:rPr>
        <w:t>lopen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be</w:t>
      </w:r>
      <w:r w:rsidRPr="00CA22F4">
        <w:rPr>
          <w:color w:val="6D6E71"/>
          <w:spacing w:val="-2"/>
          <w:lang w:val="nl-NL"/>
        </w:rPr>
        <w:t>g</w:t>
      </w:r>
      <w:r w:rsidRPr="00CA22F4">
        <w:rPr>
          <w:color w:val="6D6E71"/>
          <w:lang w:val="nl-NL"/>
        </w:rPr>
        <w:t>eleider</w:t>
      </w:r>
      <w:r w:rsidRPr="00CA22F4">
        <w:rPr>
          <w:color w:val="6D6E71"/>
          <w:spacing w:val="1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eur</w:t>
      </w:r>
      <w:r w:rsidRPr="00CA22F4">
        <w:rPr>
          <w:color w:val="6D6E71"/>
          <w:spacing w:val="11"/>
          <w:lang w:val="nl-NL"/>
        </w:rPr>
        <w:t xml:space="preserve"> </w:t>
      </w:r>
      <w:r w:rsidRPr="00CA22F4">
        <w:rPr>
          <w:color w:val="6D6E71"/>
          <w:lang w:val="nl-NL"/>
        </w:rPr>
        <w:t>in</w:t>
      </w:r>
      <w:r w:rsidRPr="00CA22F4">
        <w:rPr>
          <w:color w:val="6D6E71"/>
          <w:spacing w:val="13"/>
          <w:lang w:val="nl-NL"/>
        </w:rPr>
        <w:t xml:space="preserve"> </w:t>
      </w:r>
      <w:r w:rsidRPr="00CA22F4">
        <w:rPr>
          <w:color w:val="6D6E71"/>
          <w:spacing w:val="-3"/>
          <w:lang w:val="nl-NL"/>
        </w:rPr>
        <w:t>v</w:t>
      </w:r>
      <w:r w:rsidRPr="00CA22F4">
        <w:rPr>
          <w:color w:val="6D6E71"/>
          <w:lang w:val="nl-NL"/>
        </w:rPr>
        <w:t>erband</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w:t>
      </w:r>
      <w:r w:rsidRPr="00CA22F4">
        <w:rPr>
          <w:color w:val="6D6E71"/>
          <w:spacing w:val="12"/>
          <w:lang w:val="nl-NL"/>
        </w:rPr>
        <w:t xml:space="preserve"> </w:t>
      </w:r>
      <w:r w:rsidRPr="00CA22F4">
        <w:rPr>
          <w:color w:val="6D6E71"/>
          <w:spacing w:val="-3"/>
          <w:lang w:val="nl-NL"/>
        </w:rPr>
        <w:t>t</w:t>
      </w:r>
      <w:r w:rsidRPr="00CA22F4">
        <w:rPr>
          <w:color w:val="6D6E71"/>
          <w:lang w:val="nl-NL"/>
        </w:rPr>
        <w:t>o</w:t>
      </w:r>
      <w:r w:rsidRPr="00CA22F4">
        <w:rPr>
          <w:color w:val="6D6E71"/>
          <w:spacing w:val="-3"/>
          <w:lang w:val="nl-NL"/>
        </w:rPr>
        <w:t>e</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13"/>
          <w:lang w:val="nl-NL"/>
        </w:rPr>
        <w:t xml:space="preserve"> </w:t>
      </w:r>
      <w:r w:rsidRPr="00CA22F4">
        <w:rPr>
          <w:color w:val="6D6E71"/>
          <w:lang w:val="nl-NL"/>
        </w:rPr>
        <w:t>tijdens</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5CF7E04C" w14:textId="77777777" w:rsidR="00624579" w:rsidRPr="00CA22F4" w:rsidRDefault="00CA22F4">
      <w:pPr>
        <w:pStyle w:val="Plattetekst"/>
        <w:spacing w:line="264" w:lineRule="exact"/>
        <w:rPr>
          <w:lang w:val="nl-NL"/>
        </w:rPr>
      </w:pPr>
      <w:r w:rsidRPr="00CA22F4">
        <w:rPr>
          <w:color w:val="6D6E71"/>
          <w:lang w:val="nl-NL"/>
        </w:rPr>
        <w:t xml:space="preserve">lopen. </w:t>
      </w:r>
      <w:r w:rsidRPr="00CA22F4">
        <w:rPr>
          <w:color w:val="6D6E71"/>
          <w:spacing w:val="-3"/>
          <w:lang w:val="nl-NL"/>
        </w:rPr>
        <w:t>Z</w:t>
      </w:r>
      <w:r w:rsidRPr="00CA22F4">
        <w:rPr>
          <w:color w:val="6D6E71"/>
          <w:spacing w:val="-2"/>
          <w:lang w:val="nl-NL"/>
        </w:rPr>
        <w:t>e</w:t>
      </w:r>
      <w:r w:rsidRPr="00CA22F4">
        <w:rPr>
          <w:color w:val="6D6E71"/>
          <w:lang w:val="nl-NL"/>
        </w:rPr>
        <w:t xml:space="preserve">t daarbij dan </w:t>
      </w:r>
      <w:r w:rsidRPr="00CA22F4">
        <w:rPr>
          <w:color w:val="6D6E71"/>
          <w:spacing w:val="-2"/>
          <w:lang w:val="nl-NL"/>
        </w:rPr>
        <w:t>w</w:t>
      </w:r>
      <w:r w:rsidRPr="00CA22F4">
        <w:rPr>
          <w:color w:val="6D6E71"/>
          <w:lang w:val="nl-NL"/>
        </w:rPr>
        <w:t>el kinde</w:t>
      </w:r>
      <w:r w:rsidRPr="00CA22F4">
        <w:rPr>
          <w:color w:val="6D6E71"/>
          <w:spacing w:val="-3"/>
          <w:lang w:val="nl-NL"/>
        </w:rPr>
        <w:t>r</w:t>
      </w:r>
      <w:r w:rsidRPr="00CA22F4">
        <w:rPr>
          <w:color w:val="6D6E71"/>
          <w:lang w:val="nl-NL"/>
        </w:rPr>
        <w:t xml:space="preserve">en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 xml:space="preserve">aan in de rij, die je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 xml:space="preserve">t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p>
    <w:p w14:paraId="2C64B49B" w14:textId="77777777" w:rsidR="00624579" w:rsidRPr="00CA22F4" w:rsidRDefault="00624579">
      <w:pPr>
        <w:spacing w:before="4" w:line="260" w:lineRule="exact"/>
        <w:rPr>
          <w:sz w:val="26"/>
          <w:szCs w:val="26"/>
          <w:lang w:val="nl-NL"/>
        </w:rPr>
      </w:pPr>
    </w:p>
    <w:p w14:paraId="2E7159F4" w14:textId="77777777" w:rsidR="00624579" w:rsidRPr="00CA22F4" w:rsidRDefault="00CA22F4">
      <w:pPr>
        <w:pStyle w:val="Kop3"/>
        <w:rPr>
          <w:b w:val="0"/>
          <w:bCs w:val="0"/>
          <w:lang w:val="nl-NL"/>
        </w:rPr>
      </w:pPr>
      <w:r w:rsidRPr="00CA22F4">
        <w:rPr>
          <w:color w:val="58595B"/>
          <w:lang w:val="nl-NL"/>
        </w:rPr>
        <w:t>S</w:t>
      </w:r>
      <w:r w:rsidRPr="00CA22F4">
        <w:rPr>
          <w:color w:val="58595B"/>
          <w:spacing w:val="-4"/>
          <w:lang w:val="nl-NL"/>
        </w:rPr>
        <w:t>k</w:t>
      </w:r>
      <w:r w:rsidRPr="00CA22F4">
        <w:rPr>
          <w:color w:val="58595B"/>
          <w:spacing w:val="-3"/>
          <w:lang w:val="nl-NL"/>
        </w:rPr>
        <w:t>at</w:t>
      </w:r>
      <w:r w:rsidRPr="00CA22F4">
        <w:rPr>
          <w:color w:val="58595B"/>
          <w:lang w:val="nl-NL"/>
        </w:rPr>
        <w:t>e</w:t>
      </w:r>
      <w:r w:rsidRPr="00CA22F4">
        <w:rPr>
          <w:color w:val="58595B"/>
          <w:spacing w:val="-3"/>
          <w:lang w:val="nl-NL"/>
        </w:rPr>
        <w:t>r</w:t>
      </w:r>
      <w:r w:rsidRPr="00CA22F4">
        <w:rPr>
          <w:color w:val="58595B"/>
          <w:lang w:val="nl-NL"/>
        </w:rPr>
        <w:t>s, s</w:t>
      </w:r>
      <w:r w:rsidRPr="00CA22F4">
        <w:rPr>
          <w:color w:val="58595B"/>
          <w:spacing w:val="-7"/>
          <w:lang w:val="nl-NL"/>
        </w:rPr>
        <w:t>k</w:t>
      </w:r>
      <w:r w:rsidRPr="00CA22F4">
        <w:rPr>
          <w:color w:val="58595B"/>
          <w:lang w:val="nl-NL"/>
        </w:rPr>
        <w:t>eele</w:t>
      </w:r>
      <w:r w:rsidRPr="00CA22F4">
        <w:rPr>
          <w:color w:val="58595B"/>
          <w:spacing w:val="-3"/>
          <w:lang w:val="nl-NL"/>
        </w:rPr>
        <w:t>r</w:t>
      </w:r>
      <w:r w:rsidRPr="00CA22F4">
        <w:rPr>
          <w:color w:val="58595B"/>
          <w:lang w:val="nl-NL"/>
        </w:rPr>
        <w:t xml:space="preserve">s, </w:t>
      </w:r>
      <w:r w:rsidRPr="00CA22F4">
        <w:rPr>
          <w:color w:val="58595B"/>
          <w:spacing w:val="-3"/>
          <w:lang w:val="nl-NL"/>
        </w:rPr>
        <w:t>s</w:t>
      </w:r>
      <w:r w:rsidRPr="00CA22F4">
        <w:rPr>
          <w:color w:val="58595B"/>
          <w:spacing w:val="-4"/>
          <w:lang w:val="nl-NL"/>
        </w:rPr>
        <w:t>t</w:t>
      </w:r>
      <w:r w:rsidRPr="00CA22F4">
        <w:rPr>
          <w:color w:val="58595B"/>
          <w:lang w:val="nl-NL"/>
        </w:rPr>
        <w:t>eppe</w:t>
      </w:r>
      <w:r w:rsidRPr="00CA22F4">
        <w:rPr>
          <w:color w:val="58595B"/>
          <w:spacing w:val="-3"/>
          <w:lang w:val="nl-NL"/>
        </w:rPr>
        <w:t>r</w:t>
      </w:r>
      <w:r w:rsidRPr="00CA22F4">
        <w:rPr>
          <w:color w:val="58595B"/>
          <w:lang w:val="nl-NL"/>
        </w:rPr>
        <w:t xml:space="preserve">s en </w:t>
      </w:r>
      <w:r w:rsidRPr="00CA22F4">
        <w:rPr>
          <w:color w:val="58595B"/>
          <w:spacing w:val="-3"/>
          <w:lang w:val="nl-NL"/>
        </w:rPr>
        <w:t>r</w:t>
      </w:r>
      <w:r w:rsidRPr="00CA22F4">
        <w:rPr>
          <w:color w:val="58595B"/>
          <w:lang w:val="nl-NL"/>
        </w:rPr>
        <w:t>olscha</w:t>
      </w:r>
      <w:r w:rsidRPr="00CA22F4">
        <w:rPr>
          <w:color w:val="58595B"/>
          <w:spacing w:val="-3"/>
          <w:lang w:val="nl-NL"/>
        </w:rPr>
        <w:t>a</w:t>
      </w:r>
      <w:r w:rsidRPr="00CA22F4">
        <w:rPr>
          <w:color w:val="58595B"/>
          <w:lang w:val="nl-NL"/>
        </w:rPr>
        <w:t>tse</w:t>
      </w:r>
      <w:r w:rsidRPr="00CA22F4">
        <w:rPr>
          <w:color w:val="58595B"/>
          <w:spacing w:val="-3"/>
          <w:lang w:val="nl-NL"/>
        </w:rPr>
        <w:t>r</w:t>
      </w:r>
      <w:r w:rsidRPr="00CA22F4">
        <w:rPr>
          <w:color w:val="58595B"/>
          <w:lang w:val="nl-NL"/>
        </w:rPr>
        <w:t>s:</w:t>
      </w:r>
    </w:p>
    <w:p w14:paraId="4D94AF98" w14:textId="77777777" w:rsidR="00624579" w:rsidRPr="00CA22F4" w:rsidRDefault="00CA22F4">
      <w:pPr>
        <w:pStyle w:val="Plattetekst"/>
        <w:spacing w:line="259" w:lineRule="exact"/>
        <w:rPr>
          <w:lang w:val="nl-NL"/>
        </w:rPr>
      </w:pPr>
      <w:r w:rsidRPr="00CA22F4">
        <w:rPr>
          <w:color w:val="6D6E71"/>
          <w:spacing w:val="-13"/>
          <w:lang w:val="nl-NL"/>
        </w:rPr>
        <w:t>V</w:t>
      </w:r>
      <w:r w:rsidRPr="00CA22F4">
        <w:rPr>
          <w:color w:val="6D6E71"/>
          <w:lang w:val="nl-NL"/>
        </w:rPr>
        <w:t>allen</w:t>
      </w:r>
      <w:r w:rsidRPr="00CA22F4">
        <w:rPr>
          <w:color w:val="6D6E71"/>
          <w:spacing w:val="4"/>
          <w:lang w:val="nl-NL"/>
        </w:rPr>
        <w:t xml:space="preserve"> </w:t>
      </w:r>
      <w:r w:rsidRPr="00CA22F4">
        <w:rPr>
          <w:color w:val="6D6E71"/>
          <w:lang w:val="nl-NL"/>
        </w:rPr>
        <w:t>onder</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spacing w:val="-3"/>
          <w:lang w:val="nl-NL"/>
        </w:rPr>
        <w:t>v</w:t>
      </w:r>
      <w:r w:rsidRPr="00CA22F4">
        <w:rPr>
          <w:color w:val="6D6E71"/>
          <w:lang w:val="nl-NL"/>
        </w:rPr>
        <w:t>o</w:t>
      </w:r>
      <w:r w:rsidRPr="00CA22F4">
        <w:rPr>
          <w:color w:val="6D6E71"/>
          <w:spacing w:val="-2"/>
          <w:lang w:val="nl-NL"/>
        </w:rPr>
        <w:t>e</w:t>
      </w:r>
      <w:r w:rsidRPr="00CA22F4">
        <w:rPr>
          <w:color w:val="6D6E71"/>
          <w:lang w:val="nl-NL"/>
        </w:rPr>
        <w:t>t</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oog</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snelheid</w:t>
      </w:r>
      <w:r w:rsidRPr="00CA22F4">
        <w:rPr>
          <w:color w:val="6D6E71"/>
          <w:spacing w:val="-3"/>
          <w:lang w:val="nl-NL"/>
        </w:rPr>
        <w:t>sv</w:t>
      </w:r>
      <w:r w:rsidRPr="00CA22F4">
        <w:rPr>
          <w:color w:val="6D6E71"/>
          <w:lang w:val="nl-NL"/>
        </w:rPr>
        <w:t>e</w:t>
      </w:r>
      <w:r w:rsidRPr="00CA22F4">
        <w:rPr>
          <w:color w:val="6D6E71"/>
          <w:spacing w:val="-4"/>
          <w:lang w:val="nl-NL"/>
        </w:rPr>
        <w:t>r</w:t>
      </w:r>
      <w:r w:rsidRPr="00CA22F4">
        <w:rPr>
          <w:color w:val="6D6E71"/>
          <w:lang w:val="nl-NL"/>
        </w:rPr>
        <w:t>schillen</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hier</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al</w:t>
      </w:r>
      <w:r w:rsidRPr="00CA22F4">
        <w:rPr>
          <w:color w:val="6D6E71"/>
          <w:spacing w:val="-2"/>
          <w:lang w:val="nl-NL"/>
        </w:rPr>
        <w:t>g</w:t>
      </w:r>
      <w:r w:rsidRPr="00CA22F4">
        <w:rPr>
          <w:color w:val="6D6E71"/>
          <w:lang w:val="nl-NL"/>
        </w:rPr>
        <w:t>emene</w:t>
      </w:r>
      <w:r w:rsidRPr="00CA22F4">
        <w:rPr>
          <w:color w:val="6D6E71"/>
          <w:spacing w:val="3"/>
          <w:lang w:val="nl-NL"/>
        </w:rPr>
        <w:t xml:space="preserve"> </w:t>
      </w:r>
      <w:r w:rsidRPr="00CA22F4">
        <w:rPr>
          <w:color w:val="6D6E71"/>
          <w:lang w:val="nl-NL"/>
        </w:rPr>
        <w:t>arti</w:t>
      </w:r>
      <w:r w:rsidRPr="00CA22F4">
        <w:rPr>
          <w:color w:val="6D6E71"/>
          <w:spacing w:val="-9"/>
          <w:lang w:val="nl-NL"/>
        </w:rPr>
        <w:t>k</w:t>
      </w:r>
      <w:r w:rsidRPr="00CA22F4">
        <w:rPr>
          <w:color w:val="6D6E71"/>
          <w:lang w:val="nl-NL"/>
        </w:rPr>
        <w:t>el</w:t>
      </w:r>
    </w:p>
    <w:p w14:paraId="5C213EC5"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eri</w:t>
      </w:r>
      <w:r w:rsidRPr="00CA22F4">
        <w:rPr>
          <w:color w:val="6D6E71"/>
          <w:spacing w:val="-2"/>
          <w:lang w:val="nl-NL"/>
        </w:rPr>
        <w:t>g</w:t>
      </w:r>
      <w:r w:rsidRPr="00CA22F4">
        <w:rPr>
          <w:color w:val="6D6E71"/>
          <w:lang w:val="nl-NL"/>
        </w:rPr>
        <w:t xml:space="preserve">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 ni</w:t>
      </w:r>
      <w:r w:rsidRPr="00CA22F4">
        <w:rPr>
          <w:color w:val="6D6E71"/>
          <w:spacing w:val="-2"/>
          <w:lang w:val="nl-NL"/>
        </w:rPr>
        <w:t>e</w:t>
      </w:r>
      <w:r w:rsidRPr="00CA22F4">
        <w:rPr>
          <w:color w:val="6D6E71"/>
          <w:lang w:val="nl-NL"/>
        </w:rPr>
        <w:t xml:space="preserve">t in </w:t>
      </w:r>
      <w:r w:rsidRPr="00CA22F4">
        <w:rPr>
          <w:color w:val="6D6E71"/>
          <w:spacing w:val="-2"/>
          <w:lang w:val="nl-NL"/>
        </w:rPr>
        <w:t>ge</w:t>
      </w:r>
      <w:r w:rsidRPr="00CA22F4">
        <w:rPr>
          <w:color w:val="6D6E71"/>
          <w:spacing w:val="-4"/>
          <w:lang w:val="nl-NL"/>
        </w:rPr>
        <w:t>v</w:t>
      </w:r>
      <w:r w:rsidRPr="00CA22F4">
        <w:rPr>
          <w:color w:val="6D6E71"/>
          <w:lang w:val="nl-NL"/>
        </w:rPr>
        <w:t xml:space="preserve">aar </w:t>
      </w:r>
      <w:r w:rsidRPr="00CA22F4">
        <w:rPr>
          <w:color w:val="6D6E71"/>
          <w:spacing w:val="-3"/>
          <w:lang w:val="nl-NL"/>
        </w:rPr>
        <w:t>t</w:t>
      </w:r>
      <w:r w:rsidRPr="00CA22F4">
        <w:rPr>
          <w:color w:val="6D6E71"/>
          <w:lang w:val="nl-NL"/>
        </w:rPr>
        <w:t>e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 e</w:t>
      </w:r>
      <w:r w:rsidRPr="00CA22F4">
        <w:rPr>
          <w:color w:val="6D6E71"/>
          <w:spacing w:val="-4"/>
          <w:lang w:val="nl-NL"/>
        </w:rPr>
        <w:t>r</w:t>
      </w:r>
      <w:r w:rsidRPr="00CA22F4">
        <w:rPr>
          <w:color w:val="6D6E71"/>
          <w:lang w:val="nl-NL"/>
        </w:rPr>
        <w:t>g belangrijk.</w:t>
      </w:r>
    </w:p>
    <w:p w14:paraId="027202A2" w14:textId="77777777" w:rsidR="00624579" w:rsidRPr="00CA22F4" w:rsidRDefault="00624579">
      <w:pPr>
        <w:spacing w:before="4" w:line="260" w:lineRule="exact"/>
        <w:rPr>
          <w:sz w:val="26"/>
          <w:szCs w:val="26"/>
          <w:lang w:val="nl-NL"/>
        </w:rPr>
      </w:pPr>
    </w:p>
    <w:p w14:paraId="6ADBA604" w14:textId="77777777" w:rsidR="00624579" w:rsidRPr="00CA22F4" w:rsidRDefault="00CA22F4">
      <w:pPr>
        <w:pStyle w:val="Kop3"/>
        <w:rPr>
          <w:b w:val="0"/>
          <w:bCs w:val="0"/>
          <w:lang w:val="nl-NL"/>
        </w:rPr>
      </w:pPr>
      <w:r w:rsidRPr="00CA22F4">
        <w:rPr>
          <w:color w:val="58595B"/>
          <w:spacing w:val="-4"/>
          <w:lang w:val="nl-NL"/>
        </w:rPr>
        <w:t>P</w:t>
      </w:r>
      <w:r w:rsidRPr="00CA22F4">
        <w:rPr>
          <w:color w:val="58595B"/>
          <w:lang w:val="nl-NL"/>
        </w:rPr>
        <w:t>er</w:t>
      </w:r>
      <w:r w:rsidRPr="00CA22F4">
        <w:rPr>
          <w:color w:val="58595B"/>
          <w:spacing w:val="-3"/>
          <w:lang w:val="nl-NL"/>
        </w:rPr>
        <w:t xml:space="preserve"> </w:t>
      </w:r>
      <w:r w:rsidRPr="00CA22F4">
        <w:rPr>
          <w:color w:val="58595B"/>
          <w:lang w:val="nl-NL"/>
        </w:rPr>
        <w:t>fi</w:t>
      </w:r>
      <w:r w:rsidRPr="00CA22F4">
        <w:rPr>
          <w:color w:val="58595B"/>
          <w:spacing w:val="-2"/>
          <w:lang w:val="nl-NL"/>
        </w:rPr>
        <w:t>e</w:t>
      </w:r>
      <w:r w:rsidRPr="00CA22F4">
        <w:rPr>
          <w:color w:val="58595B"/>
          <w:lang w:val="nl-NL"/>
        </w:rPr>
        <w:t>ts:</w:t>
      </w:r>
    </w:p>
    <w:p w14:paraId="077CC4E5" w14:textId="77777777" w:rsidR="00624579" w:rsidRPr="00CA22F4" w:rsidRDefault="00CA22F4">
      <w:pPr>
        <w:pStyle w:val="Plattetekst"/>
        <w:spacing w:line="259" w:lineRule="exact"/>
        <w:rPr>
          <w:lang w:val="nl-NL"/>
        </w:rPr>
      </w:pPr>
      <w:r w:rsidRPr="00CA22F4">
        <w:rPr>
          <w:color w:val="6D6E71"/>
          <w:lang w:val="nl-NL"/>
        </w:rPr>
        <w:t>De fi</w:t>
      </w:r>
      <w:r w:rsidRPr="00CA22F4">
        <w:rPr>
          <w:color w:val="6D6E71"/>
          <w:spacing w:val="-2"/>
          <w:lang w:val="nl-NL"/>
        </w:rPr>
        <w:t>e</w:t>
      </w:r>
      <w:r w:rsidRPr="00CA22F4">
        <w:rPr>
          <w:color w:val="6D6E71"/>
          <w:lang w:val="nl-NL"/>
        </w:rPr>
        <w:t>tser</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2"/>
          <w:lang w:val="nl-NL"/>
        </w:rPr>
        <w:t>g</w:t>
      </w:r>
      <w:r w:rsidRPr="00CA22F4">
        <w:rPr>
          <w:color w:val="6D6E71"/>
          <w:lang w:val="nl-NL"/>
        </w:rPr>
        <w:t>ebruik</w:t>
      </w:r>
      <w:r w:rsidRPr="00CA22F4">
        <w:rPr>
          <w:color w:val="6D6E71"/>
          <w:spacing w:val="1"/>
          <w:lang w:val="nl-NL"/>
        </w:rPr>
        <w:t xml:space="preserve"> </w:t>
      </w:r>
      <w:r w:rsidRPr="00CA22F4">
        <w:rPr>
          <w:color w:val="6D6E71"/>
          <w:lang w:val="nl-NL"/>
        </w:rPr>
        <w:t>ma</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fi</w:t>
      </w:r>
      <w:r w:rsidRPr="00CA22F4">
        <w:rPr>
          <w:color w:val="6D6E71"/>
          <w:spacing w:val="-2"/>
          <w:lang w:val="nl-NL"/>
        </w:rPr>
        <w:t>e</w:t>
      </w:r>
      <w:r w:rsidRPr="00CA22F4">
        <w:rPr>
          <w:color w:val="6D6E71"/>
          <w:lang w:val="nl-NL"/>
        </w:rPr>
        <w:t>tspad</w:t>
      </w:r>
      <w:r w:rsidRPr="00CA22F4">
        <w:rPr>
          <w:color w:val="6D6E71"/>
          <w:spacing w:val="2"/>
          <w:lang w:val="nl-NL"/>
        </w:rPr>
        <w:t xml:space="preserve"> </w:t>
      </w:r>
      <w:r w:rsidRPr="00CA22F4">
        <w:rPr>
          <w:color w:val="6D6E71"/>
          <w:lang w:val="nl-NL"/>
        </w:rPr>
        <w:t>indien</w:t>
      </w:r>
      <w:r w:rsidRPr="00CA22F4">
        <w:rPr>
          <w:color w:val="6D6E71"/>
          <w:spacing w:val="1"/>
          <w:lang w:val="nl-NL"/>
        </w:rPr>
        <w:t xml:space="preserve"> </w:t>
      </w:r>
      <w:r w:rsidRPr="00CA22F4">
        <w:rPr>
          <w:color w:val="6D6E71"/>
          <w:lang w:val="nl-NL"/>
        </w:rPr>
        <w:t>dit</w:t>
      </w:r>
      <w:r w:rsidRPr="00CA22F4">
        <w:rPr>
          <w:color w:val="6D6E71"/>
          <w:spacing w:val="2"/>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1"/>
          <w:lang w:val="nl-NL"/>
        </w:rPr>
        <w:t xml:space="preserve"> </w:t>
      </w:r>
      <w:r w:rsidRPr="00CA22F4">
        <w:rPr>
          <w:color w:val="6D6E71"/>
          <w:lang w:val="nl-NL"/>
        </w:rPr>
        <w:t>is en</w:t>
      </w:r>
      <w:r w:rsidRPr="00CA22F4">
        <w:rPr>
          <w:color w:val="6D6E71"/>
          <w:spacing w:val="1"/>
          <w:lang w:val="nl-NL"/>
        </w:rPr>
        <w:t xml:space="preserve"> </w:t>
      </w:r>
      <w:r w:rsidRPr="00CA22F4">
        <w:rPr>
          <w:color w:val="6D6E71"/>
          <w:lang w:val="nl-NL"/>
        </w:rPr>
        <w:t>ande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aan de</w:t>
      </w:r>
      <w:r w:rsidRPr="00CA22F4">
        <w:rPr>
          <w:color w:val="6D6E71"/>
          <w:spacing w:val="1"/>
          <w:lang w:val="nl-NL"/>
        </w:rPr>
        <w:t xml:space="preserve"> </w:t>
      </w:r>
      <w:r w:rsidRPr="00CA22F4">
        <w:rPr>
          <w:color w:val="6D6E71"/>
          <w:lang w:val="nl-NL"/>
        </w:rPr>
        <w:t>mee</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3"/>
          <w:lang w:val="nl-NL"/>
        </w:rPr>
        <w:t>r</w:t>
      </w:r>
      <w:r w:rsidRPr="00CA22F4">
        <w:rPr>
          <w:color w:val="6D6E71"/>
          <w:lang w:val="nl-NL"/>
        </w:rPr>
        <w:t>ec</w:t>
      </w:r>
      <w:r w:rsidRPr="00CA22F4">
        <w:rPr>
          <w:color w:val="6D6E71"/>
          <w:spacing w:val="-3"/>
          <w:lang w:val="nl-NL"/>
        </w:rPr>
        <w:t>ht</w:t>
      </w:r>
      <w:r w:rsidRPr="00CA22F4">
        <w:rPr>
          <w:color w:val="6D6E71"/>
          <w:lang w:val="nl-NL"/>
        </w:rPr>
        <w:t>er</w:t>
      </w:r>
    </w:p>
    <w:p w14:paraId="589A3CB6" w14:textId="77777777" w:rsidR="00624579" w:rsidRPr="00CA22F4" w:rsidRDefault="00CA22F4">
      <w:pPr>
        <w:pStyle w:val="Plattetekst"/>
        <w:spacing w:line="264" w:lineRule="exact"/>
        <w:rPr>
          <w:lang w:val="nl-NL"/>
        </w:rPr>
      </w:pPr>
      <w:r w:rsidRPr="00CA22F4">
        <w:rPr>
          <w:color w:val="6D6E71"/>
          <w:lang w:val="nl-NL"/>
        </w:rPr>
        <w:t>zijde</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2"/>
          <w:lang w:val="nl-NL"/>
        </w:rPr>
        <w:t>w</w:t>
      </w:r>
      <w:r w:rsidRPr="00CA22F4">
        <w:rPr>
          <w:color w:val="6D6E71"/>
          <w:lang w:val="nl-NL"/>
        </w:rPr>
        <w:t>eg</w:t>
      </w:r>
      <w:r w:rsidRPr="00CA22F4">
        <w:rPr>
          <w:color w:val="6D6E71"/>
          <w:spacing w:val="14"/>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fi</w:t>
      </w:r>
      <w:r w:rsidRPr="00CA22F4">
        <w:rPr>
          <w:color w:val="6D6E71"/>
          <w:spacing w:val="-2"/>
          <w:lang w:val="nl-NL"/>
        </w:rPr>
        <w:t>e</w:t>
      </w:r>
      <w:r w:rsidRPr="00CA22F4">
        <w:rPr>
          <w:color w:val="6D6E71"/>
          <w:lang w:val="nl-NL"/>
        </w:rPr>
        <w:t>t</w:t>
      </w:r>
      <w:r w:rsidRPr="00CA22F4">
        <w:rPr>
          <w:color w:val="6D6E71"/>
          <w:spacing w:val="-3"/>
          <w:lang w:val="nl-NL"/>
        </w:rPr>
        <w:t>s</w:t>
      </w:r>
      <w:r w:rsidRPr="00CA22F4">
        <w:rPr>
          <w:color w:val="6D6E71"/>
          <w:lang w:val="nl-NL"/>
        </w:rPr>
        <w:t>t</w:t>
      </w:r>
      <w:r w:rsidRPr="00CA22F4">
        <w:rPr>
          <w:color w:val="6D6E71"/>
          <w:spacing w:val="16"/>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den.</w:t>
      </w:r>
      <w:r w:rsidRPr="00CA22F4">
        <w:rPr>
          <w:color w:val="6D6E71"/>
          <w:spacing w:val="16"/>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1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fi</w:t>
      </w:r>
      <w:r w:rsidRPr="00CA22F4">
        <w:rPr>
          <w:color w:val="6D6E71"/>
          <w:spacing w:val="-2"/>
          <w:lang w:val="nl-NL"/>
        </w:rPr>
        <w:t>e</w:t>
      </w:r>
      <w:r w:rsidRPr="00CA22F4">
        <w:rPr>
          <w:color w:val="6D6E71"/>
          <w:lang w:val="nl-NL"/>
        </w:rPr>
        <w:t>ts</w:t>
      </w:r>
      <w:r w:rsidRPr="00CA22F4">
        <w:rPr>
          <w:color w:val="6D6E71"/>
          <w:spacing w:val="15"/>
          <w:lang w:val="nl-NL"/>
        </w:rPr>
        <w:t xml:space="preserve"> </w:t>
      </w:r>
      <w:r w:rsidRPr="00CA22F4">
        <w:rPr>
          <w:color w:val="6D6E71"/>
          <w:lang w:val="nl-NL"/>
        </w:rPr>
        <w:t>aan</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spacing w:val="-3"/>
          <w:lang w:val="nl-NL"/>
        </w:rPr>
        <w:t>v</w:t>
      </w:r>
      <w:r w:rsidRPr="00CA22F4">
        <w:rPr>
          <w:color w:val="6D6E71"/>
          <w:lang w:val="nl-NL"/>
        </w:rPr>
        <w:t>eiligheidseisen</w:t>
      </w:r>
      <w:r w:rsidRPr="00CA22F4">
        <w:rPr>
          <w:color w:val="6D6E71"/>
          <w:spacing w:val="16"/>
          <w:lang w:val="nl-NL"/>
        </w:rPr>
        <w:t xml:space="preserve"> </w:t>
      </w:r>
      <w:r w:rsidRPr="00CA22F4">
        <w:rPr>
          <w:color w:val="6D6E71"/>
          <w:spacing w:val="-3"/>
          <w:lang w:val="nl-NL"/>
        </w:rPr>
        <w:t>v</w:t>
      </w:r>
      <w:r w:rsidRPr="00CA22F4">
        <w:rPr>
          <w:color w:val="6D6E71"/>
          <w:lang w:val="nl-NL"/>
        </w:rPr>
        <w:t>oldoen.</w:t>
      </w:r>
      <w:r w:rsidRPr="00CA22F4">
        <w:rPr>
          <w:color w:val="6D6E71"/>
          <w:spacing w:val="15"/>
          <w:lang w:val="nl-NL"/>
        </w:rPr>
        <w:t xml:space="preserve"> </w:t>
      </w:r>
      <w:r w:rsidRPr="00CA22F4">
        <w:rPr>
          <w:color w:val="6D6E71"/>
          <w:spacing w:val="1"/>
          <w:lang w:val="nl-NL"/>
        </w:rPr>
        <w:t>V</w:t>
      </w:r>
      <w:r w:rsidRPr="00CA22F4">
        <w:rPr>
          <w:color w:val="6D6E71"/>
          <w:lang w:val="nl-NL"/>
        </w:rPr>
        <w:t>VN</w:t>
      </w:r>
      <w:r w:rsidRPr="00CA22F4">
        <w:rPr>
          <w:color w:val="6D6E71"/>
          <w:spacing w:val="16"/>
          <w:lang w:val="nl-NL"/>
        </w:rPr>
        <w:t xml:space="preserve"> </w:t>
      </w:r>
      <w:r w:rsidRPr="00CA22F4">
        <w:rPr>
          <w:color w:val="6D6E71"/>
          <w:lang w:val="nl-NL"/>
        </w:rPr>
        <w:t>adviseert</w:t>
      </w:r>
    </w:p>
    <w:p w14:paraId="301802D0" w14:textId="77777777" w:rsidR="00624579" w:rsidRPr="00CA22F4" w:rsidRDefault="00CA22F4">
      <w:pPr>
        <w:pStyle w:val="Plattetekst"/>
        <w:spacing w:line="264" w:lineRule="exact"/>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lang w:val="nl-NL"/>
        </w:rPr>
        <w:t>om</w:t>
      </w:r>
      <w:r w:rsidRPr="00CA22F4">
        <w:rPr>
          <w:color w:val="6D6E71"/>
          <w:spacing w:val="17"/>
          <w:lang w:val="nl-NL"/>
        </w:rPr>
        <w:t xml:space="preserve"> </w:t>
      </w:r>
      <w:r w:rsidRPr="00CA22F4">
        <w:rPr>
          <w:color w:val="6D6E71"/>
          <w:lang w:val="nl-NL"/>
        </w:rPr>
        <w:t>een</w:t>
      </w:r>
      <w:r w:rsidRPr="00CA22F4">
        <w:rPr>
          <w:color w:val="6D6E71"/>
          <w:spacing w:val="17"/>
          <w:lang w:val="nl-NL"/>
        </w:rPr>
        <w:t xml:space="preserve"> </w:t>
      </w:r>
      <w:r w:rsidRPr="00CA22F4">
        <w:rPr>
          <w:color w:val="6D6E71"/>
          <w:lang w:val="nl-NL"/>
        </w:rPr>
        <w:t>helm</w:t>
      </w:r>
      <w:r w:rsidRPr="00CA22F4">
        <w:rPr>
          <w:color w:val="6D6E71"/>
          <w:spacing w:val="17"/>
          <w:lang w:val="nl-NL"/>
        </w:rPr>
        <w:t xml:space="preserve"> </w:t>
      </w:r>
      <w:r w:rsidRPr="00CA22F4">
        <w:rPr>
          <w:color w:val="6D6E71"/>
          <w:spacing w:val="-3"/>
          <w:lang w:val="nl-NL"/>
        </w:rPr>
        <w:t>t</w:t>
      </w:r>
      <w:r w:rsidRPr="00CA22F4">
        <w:rPr>
          <w:color w:val="6D6E71"/>
          <w:lang w:val="nl-NL"/>
        </w:rPr>
        <w:t>e</w:t>
      </w:r>
      <w:r w:rsidRPr="00CA22F4">
        <w:rPr>
          <w:color w:val="6D6E71"/>
          <w:spacing w:val="17"/>
          <w:lang w:val="nl-NL"/>
        </w:rPr>
        <w:t xml:space="preserve"> </w:t>
      </w:r>
      <w:r w:rsidRPr="00CA22F4">
        <w:rPr>
          <w:color w:val="6D6E71"/>
          <w:spacing w:val="-8"/>
          <w:lang w:val="nl-NL"/>
        </w:rPr>
        <w:t>k</w:t>
      </w:r>
      <w:r w:rsidRPr="00CA22F4">
        <w:rPr>
          <w:color w:val="6D6E71"/>
          <w:lang w:val="nl-NL"/>
        </w:rPr>
        <w:t>open</w:t>
      </w:r>
      <w:r w:rsidRPr="00CA22F4">
        <w:rPr>
          <w:color w:val="6D6E71"/>
          <w:spacing w:val="17"/>
          <w:lang w:val="nl-NL"/>
        </w:rPr>
        <w:t xml:space="preserve"> </w:t>
      </w:r>
      <w:r w:rsidRPr="00CA22F4">
        <w:rPr>
          <w:color w:val="6D6E71"/>
          <w:spacing w:val="-3"/>
          <w:lang w:val="nl-NL"/>
        </w:rPr>
        <w:t>v</w:t>
      </w:r>
      <w:r w:rsidRPr="00CA22F4">
        <w:rPr>
          <w:color w:val="6D6E71"/>
          <w:lang w:val="nl-NL"/>
        </w:rPr>
        <w:t>oor</w:t>
      </w:r>
      <w:r w:rsidRPr="00CA22F4">
        <w:rPr>
          <w:color w:val="6D6E71"/>
          <w:spacing w:val="17"/>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1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lang w:val="nl-NL"/>
        </w:rPr>
        <w:t>Belangrijk</w:t>
      </w:r>
      <w:r w:rsidRPr="00CA22F4">
        <w:rPr>
          <w:color w:val="6D6E71"/>
          <w:spacing w:val="1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helm</w:t>
      </w:r>
      <w:r w:rsidRPr="00CA22F4">
        <w:rPr>
          <w:color w:val="6D6E71"/>
          <w:spacing w:val="17"/>
          <w:lang w:val="nl-NL"/>
        </w:rPr>
        <w:t xml:space="preserve"> </w:t>
      </w:r>
      <w:r w:rsidRPr="00CA22F4">
        <w:rPr>
          <w:color w:val="6D6E71"/>
          <w:spacing w:val="-2"/>
          <w:lang w:val="nl-NL"/>
        </w:rPr>
        <w:t>g</w:t>
      </w:r>
      <w:r w:rsidRPr="00CA22F4">
        <w:rPr>
          <w:color w:val="6D6E71"/>
          <w:lang w:val="nl-NL"/>
        </w:rPr>
        <w:t>oed</w:t>
      </w:r>
      <w:r w:rsidRPr="00CA22F4">
        <w:rPr>
          <w:color w:val="6D6E71"/>
          <w:spacing w:val="17"/>
          <w:lang w:val="nl-NL"/>
        </w:rPr>
        <w:t xml:space="preserve"> </w:t>
      </w:r>
      <w:r w:rsidRPr="00CA22F4">
        <w:rPr>
          <w:color w:val="6D6E71"/>
          <w:lang w:val="nl-NL"/>
        </w:rPr>
        <w:t>pa</w:t>
      </w:r>
      <w:r w:rsidRPr="00CA22F4">
        <w:rPr>
          <w:color w:val="6D6E71"/>
          <w:spacing w:val="-3"/>
          <w:lang w:val="nl-NL"/>
        </w:rPr>
        <w:t>s</w:t>
      </w:r>
      <w:r w:rsidRPr="00CA22F4">
        <w:rPr>
          <w:color w:val="6D6E71"/>
          <w:lang w:val="nl-NL"/>
        </w:rPr>
        <w:t>t</w:t>
      </w:r>
      <w:r w:rsidRPr="00CA22F4">
        <w:rPr>
          <w:color w:val="6D6E71"/>
          <w:spacing w:val="17"/>
          <w:lang w:val="nl-NL"/>
        </w:rPr>
        <w:t xml:space="preserve"> </w:t>
      </w:r>
      <w:r w:rsidRPr="00CA22F4">
        <w:rPr>
          <w:color w:val="6D6E71"/>
          <w:lang w:val="nl-NL"/>
        </w:rPr>
        <w:t>en</w:t>
      </w:r>
      <w:r w:rsidRPr="00CA22F4">
        <w:rPr>
          <w:color w:val="6D6E71"/>
          <w:spacing w:val="17"/>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2430A03C" w14:textId="77777777" w:rsidR="00624579" w:rsidRPr="00CA22F4" w:rsidRDefault="00CA22F4">
      <w:pPr>
        <w:pStyle w:val="Plattetekst"/>
        <w:spacing w:line="264" w:lineRule="exact"/>
        <w:rPr>
          <w:lang w:val="nl-NL"/>
        </w:rPr>
      </w:pPr>
      <w:r w:rsidRPr="00CA22F4">
        <w:rPr>
          <w:color w:val="6D6E71"/>
          <w:spacing w:val="-5"/>
          <w:lang w:val="nl-NL"/>
        </w:rPr>
        <w:t>P</w:t>
      </w:r>
      <w:r w:rsidRPr="00CA22F4">
        <w:rPr>
          <w:color w:val="6D6E71"/>
          <w:lang w:val="nl-NL"/>
        </w:rPr>
        <w:t>as</w:t>
      </w:r>
      <w:r w:rsidRPr="00CA22F4">
        <w:rPr>
          <w:color w:val="6D6E71"/>
          <w:spacing w:val="25"/>
          <w:lang w:val="nl-NL"/>
        </w:rPr>
        <w:t xml:space="preserve"> </w:t>
      </w:r>
      <w:r w:rsidRPr="00CA22F4">
        <w:rPr>
          <w:color w:val="6D6E71"/>
          <w:lang w:val="nl-NL"/>
        </w:rPr>
        <w:t>dan</w:t>
      </w:r>
      <w:r w:rsidRPr="00CA22F4">
        <w:rPr>
          <w:color w:val="6D6E71"/>
          <w:spacing w:val="27"/>
          <w:lang w:val="nl-NL"/>
        </w:rPr>
        <w:t xml:space="preserve"> </w:t>
      </w:r>
      <w:r w:rsidRPr="00CA22F4">
        <w:rPr>
          <w:color w:val="6D6E71"/>
          <w:lang w:val="nl-NL"/>
        </w:rPr>
        <w:t>d</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lang w:val="nl-NL"/>
        </w:rPr>
        <w:t>t</w:t>
      </w:r>
      <w:r w:rsidRPr="00CA22F4">
        <w:rPr>
          <w:color w:val="6D6E71"/>
          <w:spacing w:val="25"/>
          <w:lang w:val="nl-NL"/>
        </w:rPr>
        <w:t xml:space="preserve"> </w:t>
      </w:r>
      <w:r w:rsidRPr="00CA22F4">
        <w:rPr>
          <w:color w:val="6D6E71"/>
          <w:lang w:val="nl-NL"/>
        </w:rPr>
        <w:t>hij</w:t>
      </w:r>
      <w:r w:rsidRPr="00CA22F4">
        <w:rPr>
          <w:color w:val="6D6E71"/>
          <w:spacing w:val="27"/>
          <w:lang w:val="nl-NL"/>
        </w:rPr>
        <w:t xml:space="preserve"> </w:t>
      </w:r>
      <w:r w:rsidRPr="00CA22F4">
        <w:rPr>
          <w:color w:val="6D6E71"/>
          <w:lang w:val="nl-NL"/>
        </w:rPr>
        <w:t>bij</w:t>
      </w:r>
      <w:r w:rsidRPr="00CA22F4">
        <w:rPr>
          <w:color w:val="6D6E71"/>
          <w:spacing w:val="27"/>
          <w:lang w:val="nl-NL"/>
        </w:rPr>
        <w:t xml:space="preserve"> </w:t>
      </w:r>
      <w:r w:rsidRPr="00CA22F4">
        <w:rPr>
          <w:color w:val="6D6E71"/>
          <w:lang w:val="nl-NL"/>
        </w:rPr>
        <w:t>aan</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eiligheid</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kind.</w:t>
      </w:r>
      <w:r w:rsidRPr="00CA22F4">
        <w:rPr>
          <w:color w:val="6D6E71"/>
          <w:spacing w:val="26"/>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26"/>
          <w:lang w:val="nl-NL"/>
        </w:rPr>
        <w:t xml:space="preserve"> </w:t>
      </w:r>
      <w:r w:rsidRPr="00CA22F4">
        <w:rPr>
          <w:color w:val="6D6E71"/>
          <w:lang w:val="nl-NL"/>
        </w:rPr>
        <w:t>de</w:t>
      </w:r>
      <w:r w:rsidRPr="00CA22F4">
        <w:rPr>
          <w:color w:val="6D6E71"/>
          <w:spacing w:val="25"/>
          <w:lang w:val="nl-NL"/>
        </w:rPr>
        <w:t xml:space="preserve"> </w:t>
      </w:r>
      <w:r w:rsidRPr="00CA22F4">
        <w:rPr>
          <w:color w:val="6D6E71"/>
          <w:lang w:val="nl-NL"/>
        </w:rPr>
        <w:t>school</w:t>
      </w:r>
      <w:r w:rsidRPr="00CA22F4">
        <w:rPr>
          <w:color w:val="6D6E71"/>
          <w:spacing w:val="27"/>
          <w:lang w:val="nl-NL"/>
        </w:rPr>
        <w:t xml:space="preserve"> </w:t>
      </w:r>
      <w:r w:rsidRPr="00CA22F4">
        <w:rPr>
          <w:color w:val="6D6E71"/>
          <w:spacing w:val="-2"/>
          <w:lang w:val="nl-NL"/>
        </w:rPr>
        <w:t>g</w:t>
      </w:r>
      <w:r w:rsidRPr="00CA22F4">
        <w:rPr>
          <w:color w:val="6D6E71"/>
          <w:lang w:val="nl-NL"/>
        </w:rPr>
        <w:t>ebruik</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25"/>
          <w:lang w:val="nl-NL"/>
        </w:rPr>
        <w:t xml:space="preserve"> </w:t>
      </w:r>
      <w:r w:rsidRPr="00CA22F4">
        <w:rPr>
          <w:color w:val="6D6E71"/>
          <w:lang w:val="nl-NL"/>
        </w:rPr>
        <w:t>per</w:t>
      </w:r>
      <w:r w:rsidRPr="00CA22F4">
        <w:rPr>
          <w:color w:val="6D6E71"/>
          <w:spacing w:val="26"/>
          <w:lang w:val="nl-NL"/>
        </w:rPr>
        <w:t xml:space="preserve"> </w:t>
      </w:r>
      <w:r w:rsidRPr="00CA22F4">
        <w:rPr>
          <w:color w:val="6D6E71"/>
          <w:lang w:val="nl-NL"/>
        </w:rPr>
        <w:t>fi</w:t>
      </w:r>
      <w:r w:rsidRPr="00CA22F4">
        <w:rPr>
          <w:color w:val="6D6E71"/>
          <w:spacing w:val="-2"/>
          <w:lang w:val="nl-NL"/>
        </w:rPr>
        <w:t>e</w:t>
      </w:r>
      <w:r w:rsidRPr="00CA22F4">
        <w:rPr>
          <w:color w:val="6D6E71"/>
          <w:lang w:val="nl-NL"/>
        </w:rPr>
        <w:t>ts,</w:t>
      </w:r>
    </w:p>
    <w:p w14:paraId="787FD9E3" w14:textId="77777777" w:rsidR="00624579" w:rsidRPr="00CA22F4" w:rsidRDefault="00CA22F4">
      <w:pPr>
        <w:pStyle w:val="Plattetekst"/>
        <w:spacing w:line="264" w:lineRule="exact"/>
        <w:rPr>
          <w:lang w:val="nl-NL"/>
        </w:rPr>
      </w:pPr>
      <w:r w:rsidRPr="00CA22F4">
        <w:rPr>
          <w:color w:val="6D6E71"/>
          <w:lang w:val="nl-NL"/>
        </w:rPr>
        <w:t>dan</w:t>
      </w:r>
      <w:r w:rsidRPr="00CA22F4">
        <w:rPr>
          <w:color w:val="6D6E71"/>
          <w:spacing w:val="11"/>
          <w:lang w:val="nl-NL"/>
        </w:rPr>
        <w:t xml:space="preserve"> </w:t>
      </w:r>
      <w:r w:rsidRPr="00CA22F4">
        <w:rPr>
          <w:color w:val="6D6E71"/>
          <w:lang w:val="nl-NL"/>
        </w:rPr>
        <w:t>rijden</w:t>
      </w:r>
      <w:r w:rsidRPr="00CA22F4">
        <w:rPr>
          <w:color w:val="6D6E71"/>
          <w:spacing w:val="12"/>
          <w:lang w:val="nl-NL"/>
        </w:rPr>
        <w:t xml:space="preserve"> </w:t>
      </w:r>
      <w:r w:rsidRPr="00CA22F4">
        <w:rPr>
          <w:color w:val="6D6E71"/>
          <w:lang w:val="nl-NL"/>
        </w:rPr>
        <w:t>alle</w:t>
      </w:r>
      <w:r w:rsidRPr="00CA22F4">
        <w:rPr>
          <w:color w:val="6D6E71"/>
          <w:spacing w:val="1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1"/>
          <w:lang w:val="nl-NL"/>
        </w:rPr>
        <w:t xml:space="preserve"> </w:t>
      </w:r>
      <w:r w:rsidRPr="00CA22F4">
        <w:rPr>
          <w:color w:val="6D6E71"/>
          <w:lang w:val="nl-NL"/>
        </w:rPr>
        <w:t>in</w:t>
      </w:r>
      <w:r w:rsidRPr="00CA22F4">
        <w:rPr>
          <w:color w:val="6D6E71"/>
          <w:spacing w:val="12"/>
          <w:lang w:val="nl-NL"/>
        </w:rPr>
        <w:t xml:space="preserve"> </w:t>
      </w:r>
      <w:r w:rsidRPr="00CA22F4">
        <w:rPr>
          <w:color w:val="6D6E71"/>
          <w:spacing w:val="-2"/>
          <w:lang w:val="nl-NL"/>
        </w:rPr>
        <w:t>c</w:t>
      </w:r>
      <w:r w:rsidRPr="00CA22F4">
        <w:rPr>
          <w:color w:val="6D6E71"/>
          <w:lang w:val="nl-NL"/>
        </w:rPr>
        <w:t>olonne.</w:t>
      </w:r>
      <w:r w:rsidRPr="00CA22F4">
        <w:rPr>
          <w:color w:val="6D6E71"/>
          <w:spacing w:val="12"/>
          <w:lang w:val="nl-NL"/>
        </w:rPr>
        <w:t xml:space="preserve"> </w:t>
      </w:r>
      <w:r w:rsidRPr="00CA22F4">
        <w:rPr>
          <w:color w:val="6D6E71"/>
          <w:lang w:val="nl-NL"/>
        </w:rPr>
        <w:t>Hie</w:t>
      </w:r>
      <w:r w:rsidRPr="00CA22F4">
        <w:rPr>
          <w:color w:val="6D6E71"/>
          <w:spacing w:val="-4"/>
          <w:lang w:val="nl-NL"/>
        </w:rPr>
        <w:t>r</w:t>
      </w:r>
      <w:r w:rsidRPr="00CA22F4">
        <w:rPr>
          <w:color w:val="6D6E71"/>
          <w:lang w:val="nl-NL"/>
        </w:rPr>
        <w:t>onder</w:t>
      </w:r>
      <w:r w:rsidRPr="00CA22F4">
        <w:rPr>
          <w:color w:val="6D6E71"/>
          <w:spacing w:val="1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aan</w:t>
      </w:r>
      <w:r w:rsidRPr="00CA22F4">
        <w:rPr>
          <w:color w:val="6D6E71"/>
          <w:spacing w:val="10"/>
          <w:lang w:val="nl-NL"/>
        </w:rPr>
        <w:t xml:space="preserve"> </w:t>
      </w:r>
      <w:r w:rsidRPr="00CA22F4">
        <w:rPr>
          <w:color w:val="6D6E71"/>
          <w:spacing w:val="-2"/>
          <w:lang w:val="nl-NL"/>
        </w:rPr>
        <w:t>w</w:t>
      </w:r>
      <w:r w:rsidRPr="00CA22F4">
        <w:rPr>
          <w:color w:val="6D6E71"/>
          <w:lang w:val="nl-NL"/>
        </w:rPr>
        <w:t>e</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elling</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fi</w:t>
      </w:r>
      <w:r w:rsidRPr="00CA22F4">
        <w:rPr>
          <w:color w:val="6D6E71"/>
          <w:spacing w:val="-2"/>
          <w:lang w:val="nl-NL"/>
        </w:rPr>
        <w:t>e</w:t>
      </w:r>
      <w:r w:rsidRPr="00CA22F4">
        <w:rPr>
          <w:color w:val="6D6E71"/>
          <w:lang w:val="nl-NL"/>
        </w:rPr>
        <w:t>tse</w:t>
      </w:r>
      <w:r w:rsidRPr="00CA22F4">
        <w:rPr>
          <w:color w:val="6D6E71"/>
          <w:spacing w:val="-4"/>
          <w:lang w:val="nl-NL"/>
        </w:rPr>
        <w:t>r</w:t>
      </w:r>
      <w:r w:rsidRPr="00CA22F4">
        <w:rPr>
          <w:color w:val="6D6E71"/>
          <w:lang w:val="nl-NL"/>
        </w:rPr>
        <w:t>s</w:t>
      </w:r>
      <w:r w:rsidRPr="00CA22F4">
        <w:rPr>
          <w:color w:val="6D6E71"/>
          <w:spacing w:val="11"/>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w:t>
      </w:r>
      <w:r w:rsidRPr="00CA22F4">
        <w:rPr>
          <w:color w:val="6D6E71"/>
          <w:spacing w:val="11"/>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0"/>
          <w:lang w:val="nl-NL"/>
        </w:rPr>
        <w:t xml:space="preserve"> </w:t>
      </w:r>
      <w:r w:rsidRPr="00CA22F4">
        <w:rPr>
          <w:color w:val="6D6E71"/>
          <w:lang w:val="nl-NL"/>
        </w:rPr>
        <w:t>in</w:t>
      </w:r>
      <w:r w:rsidRPr="00CA22F4">
        <w:rPr>
          <w:color w:val="6D6E71"/>
          <w:spacing w:val="12"/>
          <w:lang w:val="nl-NL"/>
        </w:rPr>
        <w:t xml:space="preserve"> </w:t>
      </w:r>
      <w:r w:rsidRPr="00CA22F4">
        <w:rPr>
          <w:color w:val="6D6E71"/>
          <w:lang w:val="nl-NL"/>
        </w:rPr>
        <w:t>een</w:t>
      </w:r>
    </w:p>
    <w:p w14:paraId="5BD6CD3A" w14:textId="77777777" w:rsidR="00624579" w:rsidRPr="00CA22F4" w:rsidRDefault="00CA22F4">
      <w:pPr>
        <w:pStyle w:val="Plattetekst"/>
        <w:spacing w:line="264" w:lineRule="exact"/>
        <w:rPr>
          <w:lang w:val="nl-NL"/>
        </w:rPr>
      </w:pPr>
      <w:r w:rsidRPr="00CA22F4">
        <w:rPr>
          <w:color w:val="6D6E71"/>
          <w:lang w:val="nl-NL"/>
        </w:rPr>
        <w:t>lan</w:t>
      </w:r>
      <w:r w:rsidRPr="00CA22F4">
        <w:rPr>
          <w:color w:val="6D6E71"/>
          <w:spacing w:val="-2"/>
          <w:lang w:val="nl-NL"/>
        </w:rPr>
        <w:t>g</w:t>
      </w:r>
      <w:r w:rsidRPr="00CA22F4">
        <w:rPr>
          <w:color w:val="6D6E71"/>
          <w:lang w:val="nl-NL"/>
        </w:rPr>
        <w:t>e</w:t>
      </w:r>
      <w:r w:rsidRPr="00CA22F4">
        <w:rPr>
          <w:color w:val="6D6E71"/>
          <w:spacing w:val="22"/>
          <w:lang w:val="nl-NL"/>
        </w:rPr>
        <w:t xml:space="preserve"> </w:t>
      </w:r>
      <w:r w:rsidRPr="00CA22F4">
        <w:rPr>
          <w:color w:val="6D6E71"/>
          <w:lang w:val="nl-NL"/>
        </w:rPr>
        <w:t>rij,</w:t>
      </w:r>
      <w:r w:rsidRPr="00CA22F4">
        <w:rPr>
          <w:color w:val="6D6E71"/>
          <w:spacing w:val="23"/>
          <w:lang w:val="nl-NL"/>
        </w:rPr>
        <w:t xml:space="preserve"> </w:t>
      </w:r>
      <w:r w:rsidRPr="00CA22F4">
        <w:rPr>
          <w:color w:val="6D6E71"/>
          <w:spacing w:val="-3"/>
          <w:lang w:val="nl-NL"/>
        </w:rPr>
        <w:t>w</w:t>
      </w:r>
      <w:r w:rsidRPr="00CA22F4">
        <w:rPr>
          <w:color w:val="6D6E71"/>
          <w:lang w:val="nl-NL"/>
        </w:rPr>
        <w:t>aarbij</w:t>
      </w:r>
      <w:r w:rsidRPr="00CA22F4">
        <w:rPr>
          <w:color w:val="6D6E71"/>
          <w:spacing w:val="22"/>
          <w:lang w:val="nl-NL"/>
        </w:rPr>
        <w:t xml:space="preserve"> </w:t>
      </w:r>
      <w:r w:rsidRPr="00CA22F4">
        <w:rPr>
          <w:color w:val="6D6E71"/>
          <w:lang w:val="nl-NL"/>
        </w:rPr>
        <w:t>m</w:t>
      </w:r>
      <w:r w:rsidRPr="00CA22F4">
        <w:rPr>
          <w:color w:val="6D6E71"/>
          <w:spacing w:val="-3"/>
          <w:lang w:val="nl-NL"/>
        </w:rPr>
        <w:t>a</w:t>
      </w:r>
      <w:r w:rsidRPr="00CA22F4">
        <w:rPr>
          <w:color w:val="6D6E71"/>
          <w:lang w:val="nl-NL"/>
        </w:rPr>
        <w:t>ximaal</w:t>
      </w:r>
      <w:r w:rsidRPr="00CA22F4">
        <w:rPr>
          <w:color w:val="6D6E71"/>
          <w:spacing w:val="23"/>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22"/>
          <w:lang w:val="nl-NL"/>
        </w:rPr>
        <w:t xml:space="preserve"> </w:t>
      </w:r>
      <w:r w:rsidRPr="00CA22F4">
        <w:rPr>
          <w:color w:val="6D6E71"/>
          <w:lang w:val="nl-NL"/>
        </w:rPr>
        <w:t>fi</w:t>
      </w:r>
      <w:r w:rsidRPr="00CA22F4">
        <w:rPr>
          <w:color w:val="6D6E71"/>
          <w:spacing w:val="-2"/>
          <w:lang w:val="nl-NL"/>
        </w:rPr>
        <w:t>e</w:t>
      </w:r>
      <w:r w:rsidRPr="00CA22F4">
        <w:rPr>
          <w:color w:val="6D6E71"/>
          <w:lang w:val="nl-NL"/>
        </w:rPr>
        <w:t>tse</w:t>
      </w:r>
      <w:r w:rsidRPr="00CA22F4">
        <w:rPr>
          <w:color w:val="6D6E71"/>
          <w:spacing w:val="-4"/>
          <w:lang w:val="nl-NL"/>
        </w:rPr>
        <w:t>r</w:t>
      </w:r>
      <w:r w:rsidRPr="00CA22F4">
        <w:rPr>
          <w:color w:val="6D6E71"/>
          <w:lang w:val="nl-NL"/>
        </w:rPr>
        <w:t>s</w:t>
      </w:r>
      <w:r w:rsidRPr="00CA22F4">
        <w:rPr>
          <w:color w:val="6D6E71"/>
          <w:spacing w:val="22"/>
          <w:lang w:val="nl-NL"/>
        </w:rPr>
        <w:t xml:space="preserve"> </w:t>
      </w:r>
      <w:r w:rsidRPr="00CA22F4">
        <w:rPr>
          <w:color w:val="6D6E71"/>
          <w:lang w:val="nl-NL"/>
        </w:rPr>
        <w:t>naa</w:t>
      </w:r>
      <w:r w:rsidRPr="00CA22F4">
        <w:rPr>
          <w:color w:val="6D6E71"/>
          <w:spacing w:val="-3"/>
          <w:lang w:val="nl-NL"/>
        </w:rPr>
        <w:t>s</w:t>
      </w:r>
      <w:r w:rsidRPr="00CA22F4">
        <w:rPr>
          <w:color w:val="6D6E71"/>
          <w:lang w:val="nl-NL"/>
        </w:rPr>
        <w:t>t</w:t>
      </w:r>
      <w:r w:rsidRPr="00CA22F4">
        <w:rPr>
          <w:color w:val="6D6E71"/>
          <w:spacing w:val="23"/>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22"/>
          <w:lang w:val="nl-NL"/>
        </w:rPr>
        <w:t xml:space="preserve"> </w:t>
      </w:r>
      <w:r w:rsidRPr="00CA22F4">
        <w:rPr>
          <w:color w:val="6D6E71"/>
          <w:lang w:val="nl-NL"/>
        </w:rPr>
        <w:t>fi</w:t>
      </w:r>
      <w:r w:rsidRPr="00CA22F4">
        <w:rPr>
          <w:color w:val="6D6E71"/>
          <w:spacing w:val="-2"/>
          <w:lang w:val="nl-NL"/>
        </w:rPr>
        <w:t>e</w:t>
      </w:r>
      <w:r w:rsidRPr="00CA22F4">
        <w:rPr>
          <w:color w:val="6D6E71"/>
          <w:lang w:val="nl-NL"/>
        </w:rPr>
        <w:t>tsen.</w:t>
      </w:r>
      <w:r w:rsidRPr="00CA22F4">
        <w:rPr>
          <w:color w:val="6D6E71"/>
          <w:spacing w:val="23"/>
          <w:lang w:val="nl-NL"/>
        </w:rPr>
        <w:t xml:space="preserve"> </w:t>
      </w:r>
      <w:r w:rsidRPr="00CA22F4">
        <w:rPr>
          <w:color w:val="6D6E71"/>
          <w:lang w:val="nl-NL"/>
        </w:rPr>
        <w:t>Bij</w:t>
      </w:r>
      <w:r w:rsidRPr="00CA22F4">
        <w:rPr>
          <w:color w:val="6D6E71"/>
          <w:spacing w:val="2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23"/>
          <w:lang w:val="nl-NL"/>
        </w:rPr>
        <w:t xml:space="preserve"> </w:t>
      </w:r>
      <w:r w:rsidRPr="00CA22F4">
        <w:rPr>
          <w:color w:val="6D6E71"/>
          <w:lang w:val="nl-NL"/>
        </w:rPr>
        <w:t>per</w:t>
      </w:r>
      <w:r w:rsidRPr="00CA22F4">
        <w:rPr>
          <w:color w:val="6D6E71"/>
          <w:spacing w:val="22"/>
          <w:lang w:val="nl-NL"/>
        </w:rPr>
        <w:t xml:space="preserve"> </w:t>
      </w:r>
      <w:r w:rsidRPr="00CA22F4">
        <w:rPr>
          <w:color w:val="6D6E71"/>
          <w:lang w:val="nl-NL"/>
        </w:rPr>
        <w:t>fi</w:t>
      </w:r>
      <w:r w:rsidRPr="00CA22F4">
        <w:rPr>
          <w:color w:val="6D6E71"/>
          <w:spacing w:val="-2"/>
          <w:lang w:val="nl-NL"/>
        </w:rPr>
        <w:t>e</w:t>
      </w:r>
      <w:r w:rsidRPr="00CA22F4">
        <w:rPr>
          <w:color w:val="6D6E71"/>
          <w:lang w:val="nl-NL"/>
        </w:rPr>
        <w:t>ts</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één</w:t>
      </w:r>
      <w:r w:rsidRPr="00CA22F4">
        <w:rPr>
          <w:color w:val="6D6E71"/>
          <w:spacing w:val="22"/>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23"/>
          <w:lang w:val="nl-NL"/>
        </w:rPr>
        <w:t xml:space="preserve"> </w:t>
      </w:r>
      <w:r w:rsidRPr="00CA22F4">
        <w:rPr>
          <w:color w:val="6D6E71"/>
          <w:lang w:val="nl-NL"/>
        </w:rPr>
        <w:t>zijn</w:t>
      </w:r>
    </w:p>
    <w:p w14:paraId="5A8C1C56"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en</w:t>
      </w:r>
      <w:r w:rsidRPr="00CA22F4">
        <w:rPr>
          <w:color w:val="6D6E71"/>
          <w:spacing w:val="8"/>
          <w:lang w:val="nl-NL"/>
        </w:rPr>
        <w:t xml:space="preserve"> </w:t>
      </w:r>
      <w:r w:rsidRPr="00CA22F4">
        <w:rPr>
          <w:color w:val="6D6E71"/>
          <w:lang w:val="nl-NL"/>
        </w:rPr>
        <w:t>min</w:t>
      </w:r>
      <w:r w:rsidRPr="00CA22F4">
        <w:rPr>
          <w:color w:val="6D6E71"/>
          <w:spacing w:val="-3"/>
          <w:lang w:val="nl-NL"/>
        </w:rPr>
        <w:t>st</w:t>
      </w:r>
      <w:r w:rsidRPr="00CA22F4">
        <w:rPr>
          <w:color w:val="6D6E71"/>
          <w:lang w:val="nl-NL"/>
        </w:rPr>
        <w:t>e</w:t>
      </w:r>
      <w:r w:rsidRPr="00CA22F4">
        <w:rPr>
          <w:color w:val="6D6E71"/>
          <w:spacing w:val="9"/>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lang w:val="nl-NL"/>
        </w:rPr>
        <w:t>rijden</w:t>
      </w:r>
      <w:r w:rsidRPr="00CA22F4">
        <w:rPr>
          <w:color w:val="6D6E71"/>
          <w:spacing w:val="8"/>
          <w:lang w:val="nl-NL"/>
        </w:rPr>
        <w:t xml:space="preserve"> </w:t>
      </w:r>
      <w:r w:rsidRPr="00CA22F4">
        <w:rPr>
          <w:color w:val="6D6E71"/>
          <w:spacing w:val="-3"/>
          <w:lang w:val="nl-NL"/>
        </w:rPr>
        <w:t>v</w:t>
      </w:r>
      <w:r w:rsidRPr="00CA22F4">
        <w:rPr>
          <w:color w:val="6D6E71"/>
          <w:lang w:val="nl-NL"/>
        </w:rPr>
        <w:t>oo</w:t>
      </w:r>
      <w:r w:rsidRPr="00CA22F4">
        <w:rPr>
          <w:color w:val="6D6E71"/>
          <w:spacing w:val="-7"/>
          <w:lang w:val="nl-NL"/>
        </w:rPr>
        <w:t>r</w:t>
      </w:r>
      <w:r w:rsidRPr="00CA22F4">
        <w:rPr>
          <w:color w:val="6D6E71"/>
          <w:lang w:val="nl-NL"/>
        </w:rPr>
        <w:t>-</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aan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2"/>
          <w:lang w:val="nl-NL"/>
        </w:rPr>
        <w:t>c</w:t>
      </w:r>
      <w:r w:rsidRPr="00CA22F4">
        <w:rPr>
          <w:color w:val="6D6E71"/>
          <w:lang w:val="nl-NL"/>
        </w:rPr>
        <w:t>olonne.</w:t>
      </w:r>
      <w:r w:rsidRPr="00CA22F4">
        <w:rPr>
          <w:color w:val="6D6E71"/>
          <w:spacing w:val="10"/>
          <w:lang w:val="nl-NL"/>
        </w:rPr>
        <w:t xml:space="preserve"> </w:t>
      </w:r>
      <w:r w:rsidRPr="00CA22F4">
        <w:rPr>
          <w:color w:val="6D6E71"/>
          <w:spacing w:val="-11"/>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9"/>
          <w:lang w:val="nl-NL"/>
        </w:rPr>
        <w:t xml:space="preserve"> </w:t>
      </w:r>
      <w:r w:rsidRPr="00CA22F4">
        <w:rPr>
          <w:color w:val="6D6E71"/>
          <w:lang w:val="nl-NL"/>
        </w:rPr>
        <w:t>per</w:t>
      </w:r>
      <w:r w:rsidRPr="00CA22F4">
        <w:rPr>
          <w:color w:val="6D6E71"/>
          <w:spacing w:val="8"/>
          <w:lang w:val="nl-NL"/>
        </w:rPr>
        <w:t xml:space="preserve"> </w:t>
      </w:r>
      <w:r w:rsidRPr="00CA22F4">
        <w:rPr>
          <w:color w:val="6D6E71"/>
          <w:lang w:val="nl-NL"/>
        </w:rPr>
        <w:t>fi</w:t>
      </w:r>
      <w:r w:rsidRPr="00CA22F4">
        <w:rPr>
          <w:color w:val="6D6E71"/>
          <w:spacing w:val="-2"/>
          <w:lang w:val="nl-NL"/>
        </w:rPr>
        <w:t>e</w:t>
      </w:r>
      <w:r w:rsidRPr="00CA22F4">
        <w:rPr>
          <w:color w:val="6D6E71"/>
          <w:lang w:val="nl-NL"/>
        </w:rPr>
        <w:t>ts</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4C27E928" w14:textId="77777777" w:rsidR="00624579" w:rsidRPr="00CA22F4" w:rsidRDefault="00CA22F4">
      <w:pPr>
        <w:pStyle w:val="Plattetekst"/>
        <w:spacing w:line="264" w:lineRule="exact"/>
        <w:rPr>
          <w:lang w:val="nl-NL"/>
        </w:rPr>
      </w:pPr>
      <w:r w:rsidRPr="00CA22F4">
        <w:rPr>
          <w:color w:val="6D6E71"/>
          <w:lang w:val="nl-NL"/>
        </w:rPr>
        <w:t>mee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14"/>
          <w:lang w:val="nl-NL"/>
        </w:rPr>
        <w:t xml:space="preserve"> </w:t>
      </w:r>
      <w:r w:rsidRPr="00CA22F4">
        <w:rPr>
          <w:color w:val="6D6E71"/>
          <w:lang w:val="nl-NL"/>
        </w:rPr>
        <w:t>g</w:t>
      </w:r>
      <w:r w:rsidRPr="00CA22F4">
        <w:rPr>
          <w:color w:val="6D6E71"/>
          <w:spacing w:val="-4"/>
          <w:lang w:val="nl-NL"/>
        </w:rPr>
        <w:t>r</w:t>
      </w:r>
      <w:r w:rsidRPr="00CA22F4">
        <w:rPr>
          <w:color w:val="6D6E71"/>
          <w:lang w:val="nl-NL"/>
        </w:rPr>
        <w:t>oepen</w:t>
      </w:r>
      <w:r w:rsidRPr="00CA22F4">
        <w:rPr>
          <w:color w:val="6D6E71"/>
          <w:spacing w:val="14"/>
          <w:lang w:val="nl-NL"/>
        </w:rPr>
        <w:t xml:space="preserve"> </w:t>
      </w:r>
      <w:r w:rsidRPr="00CA22F4">
        <w:rPr>
          <w:color w:val="6D6E71"/>
          <w:spacing w:val="-2"/>
          <w:lang w:val="nl-NL"/>
        </w:rPr>
        <w:t>g</w:t>
      </w:r>
      <w:r w:rsidRPr="00CA22F4">
        <w:rPr>
          <w:color w:val="6D6E71"/>
          <w:lang w:val="nl-NL"/>
        </w:rPr>
        <w:t>ebeurt</w:t>
      </w:r>
      <w:r w:rsidRPr="00CA22F4">
        <w:rPr>
          <w:color w:val="6D6E71"/>
          <w:spacing w:val="1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één</w:t>
      </w:r>
      <w:r w:rsidRPr="00CA22F4">
        <w:rPr>
          <w:color w:val="6D6E71"/>
          <w:spacing w:val="14"/>
          <w:lang w:val="nl-NL"/>
        </w:rPr>
        <w:t xml:space="preserve"> </w:t>
      </w:r>
      <w:r w:rsidRPr="00CA22F4">
        <w:rPr>
          <w:color w:val="6D6E71"/>
          <w:spacing w:val="-2"/>
          <w:lang w:val="nl-NL"/>
        </w:rPr>
        <w:t>c</w:t>
      </w:r>
      <w:r w:rsidRPr="00CA22F4">
        <w:rPr>
          <w:color w:val="6D6E71"/>
          <w:lang w:val="nl-NL"/>
        </w:rPr>
        <w:t>olonne.</w:t>
      </w:r>
      <w:r w:rsidRPr="00CA22F4">
        <w:rPr>
          <w:color w:val="6D6E71"/>
          <w:spacing w:val="15"/>
          <w:lang w:val="nl-NL"/>
        </w:rPr>
        <w:t xml:space="preserve"> </w:t>
      </w:r>
      <w:r w:rsidRPr="00CA22F4">
        <w:rPr>
          <w:color w:val="6D6E71"/>
          <w:lang w:val="nl-NL"/>
        </w:rPr>
        <w:t>G</w:t>
      </w:r>
      <w:r w:rsidRPr="00CA22F4">
        <w:rPr>
          <w:color w:val="6D6E71"/>
          <w:spacing w:val="-3"/>
          <w:lang w:val="nl-NL"/>
        </w:rPr>
        <w:t>e</w:t>
      </w:r>
      <w:r w:rsidRPr="00CA22F4">
        <w:rPr>
          <w:color w:val="6D6E71"/>
          <w:lang w:val="nl-NL"/>
        </w:rPr>
        <w:t>zien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3"/>
          <w:lang w:val="nl-NL"/>
        </w:rPr>
        <w:t>v</w:t>
      </w:r>
      <w:r w:rsidRPr="00CA22F4">
        <w:rPr>
          <w:color w:val="6D6E71"/>
          <w:lang w:val="nl-NL"/>
        </w:rPr>
        <w:t>eiligheid</w:t>
      </w:r>
      <w:r w:rsidRPr="00CA22F4">
        <w:rPr>
          <w:color w:val="6D6E71"/>
          <w:spacing w:val="14"/>
          <w:lang w:val="nl-NL"/>
        </w:rPr>
        <w:t xml:space="preserve"> </w:t>
      </w:r>
      <w:r w:rsidRPr="00CA22F4">
        <w:rPr>
          <w:color w:val="6D6E71"/>
          <w:lang w:val="nl-NL"/>
        </w:rPr>
        <w:t>is</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andi</w:t>
      </w:r>
      <w:r w:rsidRPr="00CA22F4">
        <w:rPr>
          <w:color w:val="6D6E71"/>
          <w:spacing w:val="-2"/>
          <w:lang w:val="nl-NL"/>
        </w:rPr>
        <w:t>g</w:t>
      </w:r>
      <w:r w:rsidRPr="00CA22F4">
        <w:rPr>
          <w:color w:val="6D6E71"/>
          <w:lang w:val="nl-NL"/>
        </w:rPr>
        <w:t>er</w:t>
      </w:r>
      <w:r w:rsidRPr="00CA22F4">
        <w:rPr>
          <w:color w:val="6D6E71"/>
          <w:spacing w:val="14"/>
          <w:lang w:val="nl-NL"/>
        </w:rPr>
        <w:t xml:space="preserve"> </w:t>
      </w:r>
      <w:r w:rsidRPr="00CA22F4">
        <w:rPr>
          <w:color w:val="6D6E71"/>
          <w:lang w:val="nl-NL"/>
        </w:rPr>
        <w:t>dan</w:t>
      </w:r>
      <w:r w:rsidRPr="00CA22F4">
        <w:rPr>
          <w:color w:val="6D6E71"/>
          <w:spacing w:val="14"/>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14"/>
          <w:lang w:val="nl-NL"/>
        </w:rPr>
        <w:t xml:space="preserve"> </w:t>
      </w:r>
      <w:r w:rsidRPr="00CA22F4">
        <w:rPr>
          <w:color w:val="6D6E71"/>
          <w:lang w:val="nl-NL"/>
        </w:rPr>
        <w:t>of</w:t>
      </w:r>
      <w:r w:rsidRPr="00CA22F4">
        <w:rPr>
          <w:color w:val="6D6E71"/>
          <w:spacing w:val="14"/>
          <w:lang w:val="nl-NL"/>
        </w:rPr>
        <w:t xml:space="preserve"> </w:t>
      </w:r>
      <w:r w:rsidRPr="00CA22F4">
        <w:rPr>
          <w:color w:val="6D6E71"/>
          <w:lang w:val="nl-NL"/>
        </w:rPr>
        <w:t>meer</w:t>
      </w:r>
    </w:p>
    <w:p w14:paraId="32287C2C" w14:textId="77777777" w:rsidR="00624579" w:rsidRPr="00CA22F4" w:rsidRDefault="00CA22F4">
      <w:pPr>
        <w:pStyle w:val="Plattetekst"/>
        <w:spacing w:line="264" w:lineRule="exact"/>
        <w:rPr>
          <w:lang w:val="nl-NL"/>
        </w:rPr>
      </w:pPr>
      <w:r w:rsidRPr="00CA22F4">
        <w:rPr>
          <w:color w:val="6D6E71"/>
          <w:lang w:val="nl-NL"/>
        </w:rPr>
        <w:t>apar</w:t>
      </w:r>
      <w:r w:rsidRPr="00CA22F4">
        <w:rPr>
          <w:color w:val="6D6E71"/>
          <w:spacing w:val="-3"/>
          <w:lang w:val="nl-NL"/>
        </w:rPr>
        <w:t>t</w:t>
      </w:r>
      <w:r w:rsidRPr="00CA22F4">
        <w:rPr>
          <w:color w:val="6D6E71"/>
          <w:lang w:val="nl-NL"/>
        </w:rPr>
        <w:t xml:space="preserve">e </w:t>
      </w:r>
      <w:r w:rsidRPr="00CA22F4">
        <w:rPr>
          <w:color w:val="6D6E71"/>
          <w:spacing w:val="-2"/>
          <w:lang w:val="nl-NL"/>
        </w:rPr>
        <w:t>c</w:t>
      </w:r>
      <w:r w:rsidRPr="00CA22F4">
        <w:rPr>
          <w:color w:val="6D6E71"/>
          <w:lang w:val="nl-NL"/>
        </w:rPr>
        <w:t xml:space="preserve">olonnes </w:t>
      </w:r>
      <w:r w:rsidRPr="00CA22F4">
        <w:rPr>
          <w:color w:val="6D6E71"/>
          <w:spacing w:val="-2"/>
          <w:lang w:val="nl-NL"/>
        </w:rPr>
        <w:t>t</w:t>
      </w:r>
      <w:r w:rsidRPr="00CA22F4">
        <w:rPr>
          <w:color w:val="6D6E71"/>
          <w:lang w:val="nl-NL"/>
        </w:rPr>
        <w:t xml:space="preserve">e </w:t>
      </w:r>
      <w:r w:rsidRPr="00CA22F4">
        <w:rPr>
          <w:color w:val="6D6E71"/>
          <w:spacing w:val="-3"/>
          <w:lang w:val="nl-NL"/>
        </w:rPr>
        <w:t>v</w:t>
      </w:r>
      <w:r w:rsidRPr="00CA22F4">
        <w:rPr>
          <w:color w:val="6D6E71"/>
          <w:lang w:val="nl-NL"/>
        </w:rPr>
        <w:t>ormen.</w:t>
      </w:r>
    </w:p>
    <w:p w14:paraId="56307940" w14:textId="77777777" w:rsidR="00624579" w:rsidRPr="00CA22F4" w:rsidRDefault="00624579">
      <w:pPr>
        <w:spacing w:line="264" w:lineRule="exact"/>
        <w:rPr>
          <w:lang w:val="nl-NL"/>
        </w:rPr>
        <w:sectPr w:rsidR="00624579" w:rsidRPr="00CA22F4">
          <w:footerReference w:type="even" r:id="rId75"/>
          <w:footerReference w:type="default" r:id="rId76"/>
          <w:pgSz w:w="11906" w:h="16840"/>
          <w:pgMar w:top="900" w:right="0" w:bottom="500" w:left="0" w:header="0" w:footer="316" w:gutter="0"/>
          <w:cols w:space="708"/>
        </w:sectPr>
      </w:pPr>
    </w:p>
    <w:p w14:paraId="1CA88137" w14:textId="77777777" w:rsidR="00624579" w:rsidRPr="00CA22F4" w:rsidRDefault="00624579">
      <w:pPr>
        <w:spacing w:before="5" w:line="100" w:lineRule="exact"/>
        <w:rPr>
          <w:sz w:val="10"/>
          <w:szCs w:val="10"/>
          <w:lang w:val="nl-NL"/>
        </w:rPr>
      </w:pPr>
    </w:p>
    <w:p w14:paraId="0771E337" w14:textId="77777777" w:rsidR="00624579" w:rsidRPr="00CA22F4" w:rsidRDefault="00CA22F4">
      <w:pPr>
        <w:pStyle w:val="Kop3"/>
        <w:spacing w:before="51"/>
        <w:rPr>
          <w:b w:val="0"/>
          <w:bCs w:val="0"/>
          <w:lang w:val="nl-NL"/>
        </w:rPr>
      </w:pPr>
      <w:r w:rsidRPr="00CA22F4">
        <w:rPr>
          <w:color w:val="58595B"/>
          <w:lang w:val="nl-NL"/>
        </w:rPr>
        <w:t>Fi</w:t>
      </w:r>
      <w:r w:rsidRPr="00CA22F4">
        <w:rPr>
          <w:color w:val="58595B"/>
          <w:spacing w:val="-2"/>
          <w:lang w:val="nl-NL"/>
        </w:rPr>
        <w:t>e</w:t>
      </w:r>
      <w:r w:rsidRPr="00CA22F4">
        <w:rPr>
          <w:color w:val="58595B"/>
          <w:lang w:val="nl-NL"/>
        </w:rPr>
        <w:t>t</w:t>
      </w:r>
      <w:r w:rsidRPr="00CA22F4">
        <w:rPr>
          <w:color w:val="58595B"/>
          <w:spacing w:val="-4"/>
          <w:lang w:val="nl-NL"/>
        </w:rPr>
        <w:t>s</w:t>
      </w:r>
      <w:r w:rsidRPr="00CA22F4">
        <w:rPr>
          <w:color w:val="58595B"/>
          <w:spacing w:val="-3"/>
          <w:lang w:val="nl-NL"/>
        </w:rPr>
        <w:t>v</w:t>
      </w:r>
      <w:r w:rsidRPr="00CA22F4">
        <w:rPr>
          <w:color w:val="58595B"/>
          <w:lang w:val="nl-NL"/>
        </w:rPr>
        <w:t>erlic</w:t>
      </w:r>
      <w:r w:rsidRPr="00CA22F4">
        <w:rPr>
          <w:color w:val="58595B"/>
          <w:spacing w:val="-3"/>
          <w:lang w:val="nl-NL"/>
        </w:rPr>
        <w:t>h</w:t>
      </w:r>
      <w:r w:rsidRPr="00CA22F4">
        <w:rPr>
          <w:color w:val="58595B"/>
          <w:lang w:val="nl-NL"/>
        </w:rPr>
        <w:t>ting</w:t>
      </w:r>
      <w:r w:rsidRPr="00CA22F4">
        <w:rPr>
          <w:color w:val="58595B"/>
          <w:spacing w:val="-2"/>
          <w:lang w:val="nl-NL"/>
        </w:rPr>
        <w:t xml:space="preserve"> </w:t>
      </w:r>
      <w:r w:rsidRPr="00CA22F4">
        <w:rPr>
          <w:color w:val="58595B"/>
          <w:lang w:val="nl-NL"/>
        </w:rPr>
        <w:t>en</w:t>
      </w:r>
      <w:r w:rsidRPr="00CA22F4">
        <w:rPr>
          <w:color w:val="58595B"/>
          <w:spacing w:val="-2"/>
          <w:lang w:val="nl-NL"/>
        </w:rPr>
        <w:t xml:space="preserve"> </w:t>
      </w:r>
      <w:r w:rsidRPr="00CA22F4">
        <w:rPr>
          <w:color w:val="58595B"/>
          <w:lang w:val="nl-NL"/>
        </w:rPr>
        <w:t>zic</w:t>
      </w:r>
      <w:r w:rsidRPr="00CA22F4">
        <w:rPr>
          <w:color w:val="58595B"/>
          <w:spacing w:val="-3"/>
          <w:lang w:val="nl-NL"/>
        </w:rPr>
        <w:t>h</w:t>
      </w:r>
      <w:r w:rsidRPr="00CA22F4">
        <w:rPr>
          <w:color w:val="58595B"/>
          <w:lang w:val="nl-NL"/>
        </w:rPr>
        <w:t>tbaarheid</w:t>
      </w:r>
    </w:p>
    <w:p w14:paraId="37266C5A" w14:textId="77777777" w:rsidR="00624579" w:rsidRPr="00CA22F4" w:rsidRDefault="00CA22F4">
      <w:pPr>
        <w:pStyle w:val="Plattetekst"/>
        <w:spacing w:line="259" w:lineRule="exact"/>
        <w:rPr>
          <w:lang w:val="nl-NL"/>
        </w:rPr>
      </w:pPr>
      <w:r w:rsidRPr="00CA22F4">
        <w:rPr>
          <w:color w:val="6D6E71"/>
          <w:lang w:val="nl-NL"/>
        </w:rPr>
        <w:t>Fi</w:t>
      </w:r>
      <w:r w:rsidRPr="00CA22F4">
        <w:rPr>
          <w:color w:val="6D6E71"/>
          <w:spacing w:val="-2"/>
          <w:lang w:val="nl-NL"/>
        </w:rPr>
        <w:t>e</w:t>
      </w:r>
      <w:r w:rsidRPr="00CA22F4">
        <w:rPr>
          <w:color w:val="6D6E71"/>
          <w:lang w:val="nl-NL"/>
        </w:rPr>
        <w:t>tsen</w:t>
      </w:r>
      <w:r w:rsidRPr="00CA22F4">
        <w:rPr>
          <w:color w:val="6D6E71"/>
          <w:spacing w:val="35"/>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36"/>
          <w:lang w:val="nl-NL"/>
        </w:rPr>
        <w:t xml:space="preserve"> </w:t>
      </w:r>
      <w:r w:rsidRPr="00CA22F4">
        <w:rPr>
          <w:color w:val="6D6E71"/>
          <w:spacing w:val="-3"/>
          <w:lang w:val="nl-NL"/>
        </w:rPr>
        <w:t>v</w:t>
      </w:r>
      <w:r w:rsidRPr="00CA22F4">
        <w:rPr>
          <w:color w:val="6D6E71"/>
          <w:lang w:val="nl-NL"/>
        </w:rPr>
        <w:t>oorzien</w:t>
      </w:r>
      <w:r w:rsidRPr="00CA22F4">
        <w:rPr>
          <w:color w:val="6D6E71"/>
          <w:spacing w:val="37"/>
          <w:lang w:val="nl-NL"/>
        </w:rPr>
        <w:t xml:space="preserve"> </w:t>
      </w:r>
      <w:r w:rsidRPr="00CA22F4">
        <w:rPr>
          <w:color w:val="6D6E71"/>
          <w:lang w:val="nl-NL"/>
        </w:rPr>
        <w:t>zijn</w:t>
      </w:r>
      <w:r w:rsidRPr="00CA22F4">
        <w:rPr>
          <w:color w:val="6D6E71"/>
          <w:spacing w:val="36"/>
          <w:lang w:val="nl-NL"/>
        </w:rPr>
        <w:t xml:space="preserve"> </w:t>
      </w:r>
      <w:r w:rsidRPr="00CA22F4">
        <w:rPr>
          <w:color w:val="6D6E71"/>
          <w:spacing w:val="-4"/>
          <w:lang w:val="nl-NL"/>
        </w:rPr>
        <w:t>v</w:t>
      </w:r>
      <w:r w:rsidRPr="00CA22F4">
        <w:rPr>
          <w:color w:val="6D6E71"/>
          <w:lang w:val="nl-NL"/>
        </w:rPr>
        <w:t>an</w:t>
      </w:r>
      <w:r w:rsidRPr="00CA22F4">
        <w:rPr>
          <w:color w:val="6D6E71"/>
          <w:spacing w:val="35"/>
          <w:lang w:val="nl-NL"/>
        </w:rPr>
        <w:t xml:space="preserve"> </w:t>
      </w:r>
      <w:r w:rsidRPr="00CA22F4">
        <w:rPr>
          <w:color w:val="6D6E71"/>
          <w:lang w:val="nl-NL"/>
        </w:rPr>
        <w:t>een</w:t>
      </w:r>
      <w:r w:rsidRPr="00CA22F4">
        <w:rPr>
          <w:color w:val="6D6E71"/>
          <w:spacing w:val="36"/>
          <w:lang w:val="nl-NL"/>
        </w:rPr>
        <w:t xml:space="preserve"> </w:t>
      </w:r>
      <w:r w:rsidRPr="00CA22F4">
        <w:rPr>
          <w:color w:val="6D6E71"/>
          <w:lang w:val="nl-NL"/>
        </w:rPr>
        <w:t>(ni</w:t>
      </w:r>
      <w:r w:rsidRPr="00CA22F4">
        <w:rPr>
          <w:color w:val="6D6E71"/>
          <w:spacing w:val="-2"/>
          <w:lang w:val="nl-NL"/>
        </w:rPr>
        <w:t>e</w:t>
      </w:r>
      <w:r w:rsidRPr="00CA22F4">
        <w:rPr>
          <w:color w:val="6D6E71"/>
          <w:spacing w:val="-7"/>
          <w:lang w:val="nl-NL"/>
        </w:rPr>
        <w:t>t</w:t>
      </w:r>
      <w:r w:rsidRPr="00CA22F4">
        <w:rPr>
          <w:color w:val="6D6E71"/>
          <w:lang w:val="nl-NL"/>
        </w:rPr>
        <w:t>-driehoeki</w:t>
      </w:r>
      <w:r w:rsidRPr="00CA22F4">
        <w:rPr>
          <w:color w:val="6D6E71"/>
          <w:spacing w:val="-2"/>
          <w:lang w:val="nl-NL"/>
        </w:rPr>
        <w:t>g</w:t>
      </w:r>
      <w:r w:rsidRPr="00CA22F4">
        <w:rPr>
          <w:color w:val="6D6E71"/>
          <w:lang w:val="nl-NL"/>
        </w:rPr>
        <w:t>e)</w:t>
      </w:r>
      <w:r w:rsidRPr="00CA22F4">
        <w:rPr>
          <w:color w:val="6D6E71"/>
          <w:spacing w:val="36"/>
          <w:lang w:val="nl-NL"/>
        </w:rPr>
        <w:t xml:space="preserve"> </w:t>
      </w:r>
      <w:r w:rsidRPr="00CA22F4">
        <w:rPr>
          <w:color w:val="6D6E71"/>
          <w:spacing w:val="-4"/>
          <w:lang w:val="nl-NL"/>
        </w:rPr>
        <w:t>r</w:t>
      </w:r>
      <w:r w:rsidRPr="00CA22F4">
        <w:rPr>
          <w:color w:val="6D6E71"/>
          <w:lang w:val="nl-NL"/>
        </w:rPr>
        <w:t>ode</w:t>
      </w:r>
      <w:r w:rsidRPr="00CA22F4">
        <w:rPr>
          <w:color w:val="6D6E71"/>
          <w:spacing w:val="36"/>
          <w:lang w:val="nl-NL"/>
        </w:rPr>
        <w:t xml:space="preserve"> </w:t>
      </w:r>
      <w:r w:rsidRPr="00CA22F4">
        <w:rPr>
          <w:color w:val="6D6E71"/>
          <w:spacing w:val="-3"/>
          <w:lang w:val="nl-NL"/>
        </w:rPr>
        <w:t>re</w:t>
      </w:r>
      <w:r w:rsidRPr="00CA22F4">
        <w:rPr>
          <w:color w:val="6D6E71"/>
          <w:lang w:val="nl-NL"/>
        </w:rPr>
        <w:t>flec</w:t>
      </w:r>
      <w:r w:rsidRPr="00CA22F4">
        <w:rPr>
          <w:color w:val="6D6E71"/>
          <w:spacing w:val="-3"/>
          <w:lang w:val="nl-NL"/>
        </w:rPr>
        <w:t>t</w:t>
      </w:r>
      <w:r w:rsidRPr="00CA22F4">
        <w:rPr>
          <w:color w:val="6D6E71"/>
          <w:lang w:val="nl-NL"/>
        </w:rPr>
        <w:t>or</w:t>
      </w:r>
      <w:r w:rsidRPr="00CA22F4">
        <w:rPr>
          <w:color w:val="6D6E71"/>
          <w:spacing w:val="35"/>
          <w:lang w:val="nl-NL"/>
        </w:rPr>
        <w:t xml:space="preserve"> </w:t>
      </w:r>
      <w:r w:rsidRPr="00CA22F4">
        <w:rPr>
          <w:color w:val="6D6E71"/>
          <w:lang w:val="nl-NL"/>
        </w:rPr>
        <w:t>aan</w:t>
      </w:r>
      <w:r w:rsidRPr="00CA22F4">
        <w:rPr>
          <w:color w:val="6D6E71"/>
          <w:spacing w:val="36"/>
          <w:lang w:val="nl-NL"/>
        </w:rPr>
        <w:t xml:space="preserve"> </w:t>
      </w:r>
      <w:r w:rsidRPr="00CA22F4">
        <w:rPr>
          <w:color w:val="6D6E71"/>
          <w:lang w:val="nl-NL"/>
        </w:rPr>
        <w:t>de</w:t>
      </w:r>
      <w:r w:rsidRPr="00CA22F4">
        <w:rPr>
          <w:color w:val="6D6E71"/>
          <w:spacing w:val="36"/>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w:t>
      </w:r>
      <w:r w:rsidRPr="00CA22F4">
        <w:rPr>
          <w:color w:val="6D6E71"/>
          <w:spacing w:val="-5"/>
          <w:lang w:val="nl-NL"/>
        </w:rPr>
        <w:t>k</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6"/>
          <w:lang w:val="nl-NL"/>
        </w:rPr>
        <w:t xml:space="preserve"> </w:t>
      </w:r>
      <w:r w:rsidRPr="00CA22F4">
        <w:rPr>
          <w:color w:val="6D6E71"/>
          <w:lang w:val="nl-NL"/>
        </w:rPr>
        <w:t>wit</w:t>
      </w:r>
      <w:r w:rsidRPr="00CA22F4">
        <w:rPr>
          <w:color w:val="6D6E71"/>
          <w:spacing w:val="-4"/>
          <w:lang w:val="nl-NL"/>
        </w:rPr>
        <w:t>t</w:t>
      </w:r>
      <w:r w:rsidRPr="00CA22F4">
        <w:rPr>
          <w:color w:val="6D6E71"/>
          <w:lang w:val="nl-NL"/>
        </w:rPr>
        <w:t>e</w:t>
      </w:r>
      <w:r w:rsidRPr="00CA22F4">
        <w:rPr>
          <w:color w:val="6D6E71"/>
          <w:spacing w:val="35"/>
          <w:lang w:val="nl-NL"/>
        </w:rPr>
        <w:t xml:space="preserve"> </w:t>
      </w:r>
      <w:r w:rsidRPr="00CA22F4">
        <w:rPr>
          <w:color w:val="6D6E71"/>
          <w:lang w:val="nl-NL"/>
        </w:rPr>
        <w:t>of</w:t>
      </w:r>
      <w:r w:rsidRPr="00CA22F4">
        <w:rPr>
          <w:color w:val="6D6E71"/>
          <w:spacing w:val="36"/>
          <w:lang w:val="nl-NL"/>
        </w:rPr>
        <w:t xml:space="preserve"> </w:t>
      </w:r>
      <w:r w:rsidRPr="00CA22F4">
        <w:rPr>
          <w:color w:val="6D6E71"/>
          <w:spacing w:val="-2"/>
          <w:lang w:val="nl-NL"/>
        </w:rPr>
        <w:t>g</w:t>
      </w:r>
      <w:r w:rsidRPr="00CA22F4">
        <w:rPr>
          <w:color w:val="6D6E71"/>
          <w:lang w:val="nl-NL"/>
        </w:rPr>
        <w:t>ele</w:t>
      </w:r>
    </w:p>
    <w:p w14:paraId="58179B73" w14:textId="77777777" w:rsidR="00624579" w:rsidRPr="00CA22F4" w:rsidRDefault="00CA22F4">
      <w:pPr>
        <w:pStyle w:val="Plattetekst"/>
        <w:spacing w:line="264" w:lineRule="exact"/>
        <w:rPr>
          <w:lang w:val="nl-NL"/>
        </w:rPr>
      </w:pPr>
      <w:r w:rsidRPr="00CA22F4">
        <w:rPr>
          <w:color w:val="6D6E71"/>
          <w:spacing w:val="-3"/>
          <w:lang w:val="nl-NL"/>
        </w:rPr>
        <w:t>re</w:t>
      </w:r>
      <w:r w:rsidRPr="00CA22F4">
        <w:rPr>
          <w:color w:val="6D6E71"/>
          <w:lang w:val="nl-NL"/>
        </w:rPr>
        <w:t>flec</w:t>
      </w:r>
      <w:r w:rsidRPr="00CA22F4">
        <w:rPr>
          <w:color w:val="6D6E71"/>
          <w:spacing w:val="-3"/>
          <w:lang w:val="nl-NL"/>
        </w:rPr>
        <w:t>t</w:t>
      </w:r>
      <w:r w:rsidRPr="00CA22F4">
        <w:rPr>
          <w:color w:val="6D6E71"/>
          <w:lang w:val="nl-NL"/>
        </w:rPr>
        <w:t>o</w:t>
      </w:r>
      <w:r w:rsidRPr="00CA22F4">
        <w:rPr>
          <w:color w:val="6D6E71"/>
          <w:spacing w:val="-3"/>
          <w:lang w:val="nl-NL"/>
        </w:rPr>
        <w:t>r</w:t>
      </w:r>
      <w:r w:rsidRPr="00CA22F4">
        <w:rPr>
          <w:color w:val="6D6E71"/>
          <w:lang w:val="nl-NL"/>
        </w:rPr>
        <w:t>en</w:t>
      </w:r>
      <w:r w:rsidRPr="00CA22F4">
        <w:rPr>
          <w:color w:val="6D6E71"/>
          <w:spacing w:val="42"/>
          <w:lang w:val="nl-NL"/>
        </w:rPr>
        <w:t xml:space="preserve"> </w:t>
      </w:r>
      <w:r w:rsidRPr="00CA22F4">
        <w:rPr>
          <w:color w:val="6D6E71"/>
          <w:lang w:val="nl-NL"/>
        </w:rPr>
        <w:t>aan</w:t>
      </w:r>
      <w:r w:rsidRPr="00CA22F4">
        <w:rPr>
          <w:color w:val="6D6E71"/>
          <w:spacing w:val="42"/>
          <w:lang w:val="nl-NL"/>
        </w:rPr>
        <w:t xml:space="preserve"> </w:t>
      </w:r>
      <w:r w:rsidRPr="00CA22F4">
        <w:rPr>
          <w:color w:val="6D6E71"/>
          <w:lang w:val="nl-NL"/>
        </w:rPr>
        <w:t>de</w:t>
      </w:r>
      <w:r w:rsidRPr="00CA22F4">
        <w:rPr>
          <w:color w:val="6D6E71"/>
          <w:spacing w:val="42"/>
          <w:lang w:val="nl-NL"/>
        </w:rPr>
        <w:t xml:space="preserve"> </w:t>
      </w:r>
      <w:r w:rsidRPr="00CA22F4">
        <w:rPr>
          <w:color w:val="6D6E71"/>
          <w:lang w:val="nl-NL"/>
        </w:rPr>
        <w:t>wielen</w:t>
      </w:r>
      <w:r w:rsidRPr="00CA22F4">
        <w:rPr>
          <w:color w:val="6D6E71"/>
          <w:spacing w:val="42"/>
          <w:lang w:val="nl-NL"/>
        </w:rPr>
        <w:t xml:space="preserve"> </w:t>
      </w:r>
      <w:r w:rsidRPr="00CA22F4">
        <w:rPr>
          <w:color w:val="6D6E71"/>
          <w:lang w:val="nl-NL"/>
        </w:rPr>
        <w:t>en</w:t>
      </w:r>
      <w:r w:rsidRPr="00CA22F4">
        <w:rPr>
          <w:color w:val="6D6E71"/>
          <w:spacing w:val="43"/>
          <w:lang w:val="nl-NL"/>
        </w:rPr>
        <w:t xml:space="preserve"> </w:t>
      </w:r>
      <w:r w:rsidRPr="00CA22F4">
        <w:rPr>
          <w:color w:val="6D6E71"/>
          <w:lang w:val="nl-NL"/>
        </w:rPr>
        <w:t>vier</w:t>
      </w:r>
      <w:r w:rsidRPr="00CA22F4">
        <w:rPr>
          <w:color w:val="6D6E71"/>
          <w:spacing w:val="42"/>
          <w:lang w:val="nl-NL"/>
        </w:rPr>
        <w:t xml:space="preserve"> </w:t>
      </w:r>
      <w:r w:rsidRPr="00CA22F4">
        <w:rPr>
          <w:color w:val="6D6E71"/>
          <w:spacing w:val="-3"/>
          <w:lang w:val="nl-NL"/>
        </w:rPr>
        <w:t>re</w:t>
      </w:r>
      <w:r w:rsidRPr="00CA22F4">
        <w:rPr>
          <w:color w:val="6D6E71"/>
          <w:lang w:val="nl-NL"/>
        </w:rPr>
        <w:t>flec</w:t>
      </w:r>
      <w:r w:rsidRPr="00CA22F4">
        <w:rPr>
          <w:color w:val="6D6E71"/>
          <w:spacing w:val="-3"/>
          <w:lang w:val="nl-NL"/>
        </w:rPr>
        <w:t>t</w:t>
      </w:r>
      <w:r w:rsidRPr="00CA22F4">
        <w:rPr>
          <w:color w:val="6D6E71"/>
          <w:lang w:val="nl-NL"/>
        </w:rPr>
        <w:t>o</w:t>
      </w:r>
      <w:r w:rsidRPr="00CA22F4">
        <w:rPr>
          <w:color w:val="6D6E71"/>
          <w:spacing w:val="-3"/>
          <w:lang w:val="nl-NL"/>
        </w:rPr>
        <w:t>r</w:t>
      </w:r>
      <w:r w:rsidRPr="00CA22F4">
        <w:rPr>
          <w:color w:val="6D6E71"/>
          <w:lang w:val="nl-NL"/>
        </w:rPr>
        <w:t>en</w:t>
      </w:r>
      <w:r w:rsidRPr="00CA22F4">
        <w:rPr>
          <w:color w:val="6D6E71"/>
          <w:spacing w:val="42"/>
          <w:lang w:val="nl-NL"/>
        </w:rPr>
        <w:t xml:space="preserve"> </w:t>
      </w:r>
      <w:r w:rsidRPr="00CA22F4">
        <w:rPr>
          <w:color w:val="6D6E71"/>
          <w:lang w:val="nl-NL"/>
        </w:rPr>
        <w:t>aan</w:t>
      </w:r>
      <w:r w:rsidRPr="00CA22F4">
        <w:rPr>
          <w:color w:val="6D6E71"/>
          <w:spacing w:val="42"/>
          <w:lang w:val="nl-NL"/>
        </w:rPr>
        <w:t xml:space="preserve"> </w:t>
      </w:r>
      <w:r w:rsidRPr="00CA22F4">
        <w:rPr>
          <w:color w:val="6D6E71"/>
          <w:lang w:val="nl-NL"/>
        </w:rPr>
        <w:t>de</w:t>
      </w:r>
      <w:r w:rsidRPr="00CA22F4">
        <w:rPr>
          <w:color w:val="6D6E71"/>
          <w:spacing w:val="43"/>
          <w:lang w:val="nl-NL"/>
        </w:rPr>
        <w:t xml:space="preserve"> </w:t>
      </w:r>
      <w:r w:rsidRPr="00CA22F4">
        <w:rPr>
          <w:color w:val="6D6E71"/>
          <w:lang w:val="nl-NL"/>
        </w:rPr>
        <w:t>t</w:t>
      </w:r>
      <w:r w:rsidRPr="00CA22F4">
        <w:rPr>
          <w:color w:val="6D6E71"/>
          <w:spacing w:val="-5"/>
          <w:lang w:val="nl-NL"/>
        </w:rPr>
        <w:t>r</w:t>
      </w:r>
      <w:r w:rsidRPr="00CA22F4">
        <w:rPr>
          <w:color w:val="6D6E71"/>
          <w:lang w:val="nl-NL"/>
        </w:rPr>
        <w:t>appe</w:t>
      </w:r>
      <w:r w:rsidRPr="00CA22F4">
        <w:rPr>
          <w:color w:val="6D6E71"/>
          <w:spacing w:val="-4"/>
          <w:lang w:val="nl-NL"/>
        </w:rPr>
        <w:t>r</w:t>
      </w:r>
      <w:r w:rsidRPr="00CA22F4">
        <w:rPr>
          <w:color w:val="6D6E71"/>
          <w:lang w:val="nl-NL"/>
        </w:rPr>
        <w:t>s.</w:t>
      </w:r>
      <w:r w:rsidRPr="00CA22F4">
        <w:rPr>
          <w:color w:val="6D6E71"/>
          <w:spacing w:val="42"/>
          <w:lang w:val="nl-NL"/>
        </w:rPr>
        <w:t xml:space="preserve"> </w:t>
      </w:r>
      <w:r w:rsidRPr="00CA22F4">
        <w:rPr>
          <w:color w:val="6D6E71"/>
          <w:lang w:val="nl-NL"/>
        </w:rPr>
        <w:t>Bij</w:t>
      </w:r>
      <w:r w:rsidRPr="00CA22F4">
        <w:rPr>
          <w:color w:val="6D6E71"/>
          <w:spacing w:val="42"/>
          <w:lang w:val="nl-NL"/>
        </w:rPr>
        <w:t xml:space="preserve"> </w:t>
      </w:r>
      <w:r w:rsidRPr="00CA22F4">
        <w:rPr>
          <w:color w:val="6D6E71"/>
          <w:lang w:val="nl-NL"/>
        </w:rPr>
        <w:t>slec</w:t>
      </w:r>
      <w:r w:rsidRPr="00CA22F4">
        <w:rPr>
          <w:color w:val="6D6E71"/>
          <w:spacing w:val="-2"/>
          <w:lang w:val="nl-NL"/>
        </w:rPr>
        <w:t>h</w:t>
      </w:r>
      <w:r w:rsidRPr="00CA22F4">
        <w:rPr>
          <w:color w:val="6D6E71"/>
          <w:lang w:val="nl-NL"/>
        </w:rPr>
        <w:t>t</w:t>
      </w:r>
      <w:r w:rsidRPr="00CA22F4">
        <w:rPr>
          <w:color w:val="6D6E71"/>
          <w:spacing w:val="42"/>
          <w:lang w:val="nl-NL"/>
        </w:rPr>
        <w:t xml:space="preserve"> </w:t>
      </w:r>
      <w:r w:rsidRPr="00CA22F4">
        <w:rPr>
          <w:color w:val="6D6E71"/>
          <w:spacing w:val="-2"/>
          <w:lang w:val="nl-NL"/>
        </w:rPr>
        <w:t>w</w:t>
      </w:r>
      <w:r w:rsidRPr="00CA22F4">
        <w:rPr>
          <w:color w:val="6D6E71"/>
          <w:lang w:val="nl-NL"/>
        </w:rPr>
        <w:t>eer</w:t>
      </w:r>
      <w:r w:rsidRPr="00CA22F4">
        <w:rPr>
          <w:color w:val="6D6E71"/>
          <w:spacing w:val="42"/>
          <w:lang w:val="nl-NL"/>
        </w:rPr>
        <w:t xml:space="preserve"> </w:t>
      </w:r>
      <w:r w:rsidRPr="00CA22F4">
        <w:rPr>
          <w:color w:val="6D6E71"/>
          <w:spacing w:val="-3"/>
          <w:lang w:val="nl-NL"/>
        </w:rPr>
        <w:t>w</w:t>
      </w:r>
      <w:r w:rsidRPr="00CA22F4">
        <w:rPr>
          <w:color w:val="6D6E71"/>
          <w:lang w:val="nl-NL"/>
        </w:rPr>
        <w:t>aarbij</w:t>
      </w:r>
      <w:r w:rsidRPr="00CA22F4">
        <w:rPr>
          <w:color w:val="6D6E71"/>
          <w:spacing w:val="4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2"/>
          <w:lang w:val="nl-NL"/>
        </w:rPr>
        <w:t xml:space="preserve"> </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4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1CB3740E" w14:textId="77777777" w:rsidR="00624579" w:rsidRPr="00CA22F4" w:rsidRDefault="00CA22F4">
      <w:pPr>
        <w:pStyle w:val="Plattetekst"/>
        <w:spacing w:line="264" w:lineRule="exact"/>
        <w:rPr>
          <w:lang w:val="nl-NL"/>
        </w:rPr>
      </w:pPr>
      <w:r w:rsidRPr="00CA22F4">
        <w:rPr>
          <w:color w:val="6D6E71"/>
          <w:lang w:val="nl-NL"/>
        </w:rPr>
        <w:t>belemme</w:t>
      </w:r>
      <w:r w:rsidRPr="00CA22F4">
        <w:rPr>
          <w:color w:val="6D6E71"/>
          <w:spacing w:val="-4"/>
          <w:lang w:val="nl-NL"/>
        </w:rPr>
        <w:t>r</w:t>
      </w:r>
      <w:r w:rsidRPr="00CA22F4">
        <w:rPr>
          <w:color w:val="6D6E71"/>
          <w:lang w:val="nl-NL"/>
        </w:rPr>
        <w:t>d</w:t>
      </w:r>
      <w:r w:rsidRPr="00CA22F4">
        <w:rPr>
          <w:color w:val="6D6E71"/>
          <w:spacing w:val="-1"/>
          <w:lang w:val="nl-NL"/>
        </w:rPr>
        <w:t xml:space="preserve"> </w:t>
      </w:r>
      <w:r w:rsidRPr="00CA22F4">
        <w:rPr>
          <w:color w:val="6D6E71"/>
          <w:lang w:val="nl-NL"/>
        </w:rPr>
        <w:t>en als h</w:t>
      </w:r>
      <w:r w:rsidRPr="00CA22F4">
        <w:rPr>
          <w:color w:val="6D6E71"/>
          <w:spacing w:val="-1"/>
          <w:lang w:val="nl-NL"/>
        </w:rPr>
        <w:t>e</w:t>
      </w:r>
      <w:r w:rsidRPr="00CA22F4">
        <w:rPr>
          <w:color w:val="6D6E71"/>
          <w:lang w:val="nl-NL"/>
        </w:rPr>
        <w:t>t don</w:t>
      </w:r>
      <w:r w:rsidRPr="00CA22F4">
        <w:rPr>
          <w:color w:val="6D6E71"/>
          <w:spacing w:val="-7"/>
          <w:lang w:val="nl-NL"/>
        </w:rPr>
        <w:t>k</w:t>
      </w:r>
      <w:r w:rsidRPr="00CA22F4">
        <w:rPr>
          <w:color w:val="6D6E71"/>
          <w:lang w:val="nl-NL"/>
        </w:rPr>
        <w:t>er</w:t>
      </w:r>
      <w:r w:rsidRPr="00CA22F4">
        <w:rPr>
          <w:color w:val="6D6E71"/>
          <w:spacing w:val="-1"/>
          <w:lang w:val="nl-NL"/>
        </w:rPr>
        <w:t xml:space="preserve"> </w:t>
      </w:r>
      <w:r w:rsidRPr="00CA22F4">
        <w:rPr>
          <w:color w:val="6D6E71"/>
          <w:lang w:val="nl-NL"/>
        </w:rPr>
        <w:t>is, mo</w:t>
      </w:r>
      <w:r w:rsidRPr="00CA22F4">
        <w:rPr>
          <w:color w:val="6D6E71"/>
          <w:spacing w:val="-2"/>
          <w:lang w:val="nl-NL"/>
        </w:rPr>
        <w:t>e</w:t>
      </w:r>
      <w:r w:rsidRPr="00CA22F4">
        <w:rPr>
          <w:color w:val="6D6E71"/>
          <w:spacing w:val="-3"/>
          <w:lang w:val="nl-NL"/>
        </w:rPr>
        <w:t>t</w:t>
      </w:r>
      <w:r w:rsidRPr="00CA22F4">
        <w:rPr>
          <w:color w:val="6D6E71"/>
          <w:lang w:val="nl-NL"/>
        </w:rPr>
        <w:t>en fi</w:t>
      </w:r>
      <w:r w:rsidRPr="00CA22F4">
        <w:rPr>
          <w:color w:val="6D6E71"/>
          <w:spacing w:val="-2"/>
          <w:lang w:val="nl-NL"/>
        </w:rPr>
        <w:t>e</w:t>
      </w:r>
      <w:r w:rsidRPr="00CA22F4">
        <w:rPr>
          <w:color w:val="6D6E71"/>
          <w:lang w:val="nl-NL"/>
        </w:rPr>
        <w:t>tse</w:t>
      </w:r>
      <w:r w:rsidRPr="00CA22F4">
        <w:rPr>
          <w:color w:val="6D6E71"/>
          <w:spacing w:val="-4"/>
          <w:lang w:val="nl-NL"/>
        </w:rPr>
        <w:t>r</w:t>
      </w:r>
      <w:r w:rsidRPr="00CA22F4">
        <w:rPr>
          <w:color w:val="6D6E71"/>
          <w:lang w:val="nl-NL"/>
        </w:rPr>
        <w:t xml:space="preserve">s </w:t>
      </w:r>
      <w:r w:rsidRPr="00CA22F4">
        <w:rPr>
          <w:color w:val="6D6E71"/>
          <w:spacing w:val="-3"/>
          <w:lang w:val="nl-NL"/>
        </w:rPr>
        <w:t>v</w:t>
      </w:r>
      <w:r w:rsidRPr="00CA22F4">
        <w:rPr>
          <w:color w:val="6D6E71"/>
          <w:lang w:val="nl-NL"/>
        </w:rPr>
        <w:t>oo</w:t>
      </w:r>
      <w:r w:rsidRPr="00CA22F4">
        <w:rPr>
          <w:color w:val="6D6E71"/>
          <w:spacing w:val="-7"/>
          <w:lang w:val="nl-NL"/>
        </w:rPr>
        <w:t>r</w:t>
      </w:r>
      <w:r w:rsidRPr="00CA22F4">
        <w:rPr>
          <w:color w:val="6D6E71"/>
          <w:lang w:val="nl-NL"/>
        </w:rPr>
        <w:t>- en</w:t>
      </w:r>
      <w:r w:rsidRPr="00CA22F4">
        <w:rPr>
          <w:color w:val="6D6E71"/>
          <w:spacing w:val="-1"/>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erlic</w:t>
      </w:r>
      <w:r w:rsidRPr="00CA22F4">
        <w:rPr>
          <w:color w:val="6D6E71"/>
          <w:spacing w:val="-2"/>
          <w:lang w:val="nl-NL"/>
        </w:rPr>
        <w:t>h</w:t>
      </w:r>
      <w:r w:rsidRPr="00CA22F4">
        <w:rPr>
          <w:color w:val="6D6E71"/>
          <w:lang w:val="nl-NL"/>
        </w:rPr>
        <w:t xml:space="preserve">t </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p>
    <w:p w14:paraId="2B77F86E" w14:textId="77777777" w:rsidR="00624579" w:rsidRPr="00CA22F4" w:rsidRDefault="00CA22F4">
      <w:pPr>
        <w:pStyle w:val="Plattetekst"/>
        <w:spacing w:line="264" w:lineRule="exact"/>
        <w:rPr>
          <w:lang w:val="nl-NL"/>
        </w:rPr>
      </w:pPr>
      <w:r w:rsidRPr="00CA22F4">
        <w:rPr>
          <w:color w:val="6D6E71"/>
          <w:lang w:val="nl-NL"/>
        </w:rPr>
        <w:t>Daarnaa</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00C93F41" w:rsidRPr="00CA22F4">
        <w:rPr>
          <w:color w:val="6D6E71"/>
          <w:lang w:val="nl-NL"/>
        </w:rPr>
        <w:t>fluoresc</w:t>
      </w:r>
      <w:r w:rsidR="00C93F41" w:rsidRPr="00CA22F4">
        <w:rPr>
          <w:color w:val="6D6E71"/>
          <w:spacing w:val="-3"/>
          <w:lang w:val="nl-NL"/>
        </w:rPr>
        <w:t>e</w:t>
      </w:r>
      <w:r w:rsidR="00C93F41" w:rsidRPr="00CA22F4">
        <w:rPr>
          <w:color w:val="6D6E71"/>
          <w:lang w:val="nl-NL"/>
        </w:rPr>
        <w:t>rende</w:t>
      </w:r>
      <w:r w:rsidRPr="00CA22F4">
        <w:rPr>
          <w:color w:val="6D6E71"/>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shesjes</w:t>
      </w:r>
      <w:r w:rsidRPr="00CA22F4">
        <w:rPr>
          <w:color w:val="6D6E71"/>
          <w:spacing w:val="-1"/>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oor iede</w:t>
      </w:r>
      <w:r w:rsidRPr="00CA22F4">
        <w:rPr>
          <w:color w:val="6D6E71"/>
          <w:spacing w:val="-3"/>
          <w:lang w:val="nl-NL"/>
        </w:rPr>
        <w:t>r</w:t>
      </w:r>
      <w:r w:rsidRPr="00CA22F4">
        <w:rPr>
          <w:color w:val="6D6E71"/>
          <w:lang w:val="nl-NL"/>
        </w:rPr>
        <w:t>een</w:t>
      </w:r>
      <w:r w:rsidRPr="00CA22F4">
        <w:rPr>
          <w:color w:val="6D6E71"/>
          <w:spacing w:val="-1"/>
          <w:lang w:val="nl-NL"/>
        </w:rPr>
        <w:t xml:space="preserve"> </w:t>
      </w:r>
      <w:r w:rsidRPr="00CA22F4">
        <w:rPr>
          <w:color w:val="6D6E71"/>
          <w:lang w:val="nl-NL"/>
        </w:rPr>
        <w:t>die</w:t>
      </w:r>
      <w:r w:rsidRPr="00CA22F4">
        <w:rPr>
          <w:color w:val="6D6E71"/>
          <w:spacing w:val="-1"/>
          <w:lang w:val="nl-NL"/>
        </w:rPr>
        <w:t xml:space="preserve"> </w:t>
      </w:r>
      <w:r w:rsidRPr="00CA22F4">
        <w:rPr>
          <w:color w:val="6D6E71"/>
          <w:lang w:val="nl-NL"/>
        </w:rPr>
        <w:t>fi</w:t>
      </w:r>
      <w:r w:rsidRPr="00CA22F4">
        <w:rPr>
          <w:color w:val="6D6E71"/>
          <w:spacing w:val="-2"/>
          <w:lang w:val="nl-NL"/>
        </w:rPr>
        <w:t>e</w:t>
      </w:r>
      <w:r w:rsidRPr="00CA22F4">
        <w:rPr>
          <w:color w:val="6D6E71"/>
          <w:lang w:val="nl-NL"/>
        </w:rPr>
        <w:t>t</w:t>
      </w:r>
      <w:r w:rsidRPr="00CA22F4">
        <w:rPr>
          <w:color w:val="6D6E71"/>
          <w:spacing w:val="-3"/>
          <w:lang w:val="nl-NL"/>
        </w:rPr>
        <w:t>s</w:t>
      </w:r>
      <w:r w:rsidRPr="00CA22F4">
        <w:rPr>
          <w:color w:val="6D6E71"/>
          <w:lang w:val="nl-NL"/>
        </w:rPr>
        <w:t>t. Je</w:t>
      </w:r>
      <w:r w:rsidRPr="00CA22F4">
        <w:rPr>
          <w:color w:val="6D6E71"/>
          <w:spacing w:val="-1"/>
          <w:lang w:val="nl-NL"/>
        </w:rPr>
        <w:t xml:space="preserve"> </w:t>
      </w:r>
      <w:r w:rsidRPr="00CA22F4">
        <w:rPr>
          <w:color w:val="6D6E71"/>
          <w:lang w:val="nl-NL"/>
        </w:rPr>
        <w:t>be</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 xml:space="preserve">dan </w:t>
      </w:r>
      <w:r w:rsidRPr="00CA22F4">
        <w:rPr>
          <w:color w:val="6D6E71"/>
          <w:spacing w:val="-3"/>
          <w:lang w:val="nl-NL"/>
        </w:rPr>
        <w:t>v</w:t>
      </w:r>
      <w:r w:rsidRPr="00CA22F4">
        <w:rPr>
          <w:color w:val="6D6E71"/>
          <w:lang w:val="nl-NL"/>
        </w:rPr>
        <w:t>oor</w:t>
      </w:r>
    </w:p>
    <w:p w14:paraId="34826868" w14:textId="77777777" w:rsidR="00624579" w:rsidRPr="00CA22F4" w:rsidRDefault="00CA22F4">
      <w:pPr>
        <w:pStyle w:val="Plattetekst"/>
        <w:spacing w:line="264" w:lineRule="exact"/>
        <w:rPr>
          <w:lang w:val="nl-NL"/>
        </w:rPr>
      </w:pP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eri</w:t>
      </w:r>
      <w:r w:rsidRPr="00CA22F4">
        <w:rPr>
          <w:color w:val="6D6E71"/>
          <w:spacing w:val="-2"/>
          <w:lang w:val="nl-NL"/>
        </w:rPr>
        <w:t>g</w:t>
      </w:r>
      <w:r w:rsidRPr="00CA22F4">
        <w:rPr>
          <w:color w:val="6D6E71"/>
          <w:lang w:val="nl-NL"/>
        </w:rPr>
        <w:t xml:space="preserve">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 b</w:t>
      </w:r>
      <w:r w:rsidRPr="00CA22F4">
        <w:rPr>
          <w:color w:val="6D6E71"/>
          <w:spacing w:val="-2"/>
          <w:lang w:val="nl-NL"/>
        </w:rPr>
        <w:t>e</w:t>
      </w:r>
      <w:r w:rsidRPr="00CA22F4">
        <w:rPr>
          <w:color w:val="6D6E71"/>
          <w:spacing w:val="-3"/>
          <w:lang w:val="nl-NL"/>
        </w:rPr>
        <w:t>t</w:t>
      </w:r>
      <w:r w:rsidRPr="00CA22F4">
        <w:rPr>
          <w:color w:val="6D6E71"/>
          <w:lang w:val="nl-NL"/>
        </w:rPr>
        <w:t>er zic</w:t>
      </w:r>
      <w:r w:rsidRPr="00CA22F4">
        <w:rPr>
          <w:color w:val="6D6E71"/>
          <w:spacing w:val="-3"/>
          <w:lang w:val="nl-NL"/>
        </w:rPr>
        <w:t>h</w:t>
      </w:r>
      <w:r w:rsidRPr="00CA22F4">
        <w:rPr>
          <w:color w:val="6D6E71"/>
          <w:lang w:val="nl-NL"/>
        </w:rPr>
        <w:t>tbaa</w:t>
      </w:r>
      <w:r w:rsidRPr="00CA22F4">
        <w:rPr>
          <w:color w:val="6D6E71"/>
          <w:spacing w:val="-23"/>
          <w:lang w:val="nl-NL"/>
        </w:rPr>
        <w:t>r</w:t>
      </w:r>
      <w:r w:rsidRPr="00CA22F4">
        <w:rPr>
          <w:color w:val="6D6E71"/>
          <w:lang w:val="nl-NL"/>
        </w:rPr>
        <w:t>.</w:t>
      </w:r>
    </w:p>
    <w:p w14:paraId="09EC2C76" w14:textId="77777777" w:rsidR="00624579" w:rsidRPr="00CA22F4" w:rsidRDefault="00624579">
      <w:pPr>
        <w:spacing w:before="4" w:line="260" w:lineRule="exact"/>
        <w:rPr>
          <w:sz w:val="26"/>
          <w:szCs w:val="26"/>
          <w:lang w:val="nl-NL"/>
        </w:rPr>
      </w:pPr>
    </w:p>
    <w:p w14:paraId="447253B4" w14:textId="77777777" w:rsidR="00624579" w:rsidRPr="00CA22F4" w:rsidRDefault="00CA22F4">
      <w:pPr>
        <w:pStyle w:val="Kop3"/>
        <w:rPr>
          <w:b w:val="0"/>
          <w:bCs w:val="0"/>
          <w:lang w:val="nl-NL"/>
        </w:rPr>
      </w:pPr>
      <w:r w:rsidRPr="00CA22F4">
        <w:rPr>
          <w:color w:val="58595B"/>
          <w:lang w:val="nl-NL"/>
        </w:rPr>
        <w:t>Ac</w:t>
      </w:r>
      <w:r w:rsidRPr="00CA22F4">
        <w:rPr>
          <w:color w:val="58595B"/>
          <w:spacing w:val="-3"/>
          <w:lang w:val="nl-NL"/>
        </w:rPr>
        <w:t>h</w:t>
      </w:r>
      <w:r w:rsidRPr="00CA22F4">
        <w:rPr>
          <w:color w:val="58595B"/>
          <w:spacing w:val="-4"/>
          <w:lang w:val="nl-NL"/>
        </w:rPr>
        <w:t>t</w:t>
      </w:r>
      <w:r w:rsidRPr="00CA22F4">
        <w:rPr>
          <w:color w:val="58595B"/>
          <w:lang w:val="nl-NL"/>
        </w:rPr>
        <w:t>e</w:t>
      </w:r>
      <w:r w:rsidRPr="00CA22F4">
        <w:rPr>
          <w:color w:val="58595B"/>
          <w:spacing w:val="-3"/>
          <w:lang w:val="nl-NL"/>
        </w:rPr>
        <w:t>r</w:t>
      </w:r>
      <w:r w:rsidRPr="00CA22F4">
        <w:rPr>
          <w:color w:val="58595B"/>
          <w:lang w:val="nl-NL"/>
        </w:rPr>
        <w:t>op</w:t>
      </w:r>
      <w:r w:rsidRPr="00CA22F4">
        <w:rPr>
          <w:color w:val="58595B"/>
          <w:spacing w:val="-2"/>
          <w:lang w:val="nl-NL"/>
        </w:rPr>
        <w:t xml:space="preserve"> </w:t>
      </w:r>
      <w:r w:rsidRPr="00CA22F4">
        <w:rPr>
          <w:color w:val="58595B"/>
          <w:lang w:val="nl-NL"/>
        </w:rPr>
        <w:t>de</w:t>
      </w:r>
      <w:r w:rsidRPr="00CA22F4">
        <w:rPr>
          <w:color w:val="58595B"/>
          <w:spacing w:val="-1"/>
          <w:lang w:val="nl-NL"/>
        </w:rPr>
        <w:t xml:space="preserve"> </w:t>
      </w:r>
      <w:r w:rsidRPr="00CA22F4">
        <w:rPr>
          <w:color w:val="58595B"/>
          <w:lang w:val="nl-NL"/>
        </w:rPr>
        <w:t>fi</w:t>
      </w:r>
      <w:r w:rsidRPr="00CA22F4">
        <w:rPr>
          <w:color w:val="58595B"/>
          <w:spacing w:val="-2"/>
          <w:lang w:val="nl-NL"/>
        </w:rPr>
        <w:t>e</w:t>
      </w:r>
      <w:r w:rsidRPr="00CA22F4">
        <w:rPr>
          <w:color w:val="58595B"/>
          <w:lang w:val="nl-NL"/>
        </w:rPr>
        <w:t>ts</w:t>
      </w:r>
    </w:p>
    <w:p w14:paraId="7101FA01" w14:textId="77777777" w:rsidR="00624579" w:rsidRPr="00CA22F4" w:rsidRDefault="00CA22F4">
      <w:pPr>
        <w:pStyle w:val="Plattetekst"/>
        <w:spacing w:line="259" w:lineRule="exact"/>
        <w:rPr>
          <w:lang w:val="nl-NL"/>
        </w:rPr>
      </w:pPr>
      <w:r w:rsidRPr="00CA22F4">
        <w:rPr>
          <w:color w:val="6D6E71"/>
          <w:lang w:val="nl-NL"/>
        </w:rPr>
        <w:t>Fi</w:t>
      </w:r>
      <w:r w:rsidRPr="00CA22F4">
        <w:rPr>
          <w:color w:val="6D6E71"/>
          <w:spacing w:val="-2"/>
          <w:lang w:val="nl-NL"/>
        </w:rPr>
        <w:t>e</w:t>
      </w:r>
      <w:r w:rsidRPr="00CA22F4">
        <w:rPr>
          <w:color w:val="6D6E71"/>
          <w:lang w:val="nl-NL"/>
        </w:rPr>
        <w:t>tse</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lang w:val="nl-NL"/>
        </w:rPr>
        <w:t>mo</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slec</w:t>
      </w:r>
      <w:r w:rsidRPr="00CA22F4">
        <w:rPr>
          <w:color w:val="6D6E71"/>
          <w:spacing w:val="-2"/>
          <w:lang w:val="nl-NL"/>
        </w:rPr>
        <w:t>h</w:t>
      </w:r>
      <w:r w:rsidRPr="00CA22F4">
        <w:rPr>
          <w:color w:val="6D6E71"/>
          <w:lang w:val="nl-NL"/>
        </w:rPr>
        <w:t>ts</w:t>
      </w:r>
      <w:r w:rsidRPr="00CA22F4">
        <w:rPr>
          <w:color w:val="6D6E71"/>
          <w:spacing w:val="-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beneden</w:t>
      </w:r>
      <w:r w:rsidRPr="00CA22F4">
        <w:rPr>
          <w:color w:val="6D6E71"/>
          <w:spacing w:val="-9"/>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9"/>
          <w:lang w:val="nl-NL"/>
        </w:rPr>
        <w:t xml:space="preserve"> </w:t>
      </w:r>
      <w:r w:rsidRPr="00CA22F4">
        <w:rPr>
          <w:color w:val="6D6E71"/>
          <w:lang w:val="nl-NL"/>
        </w:rPr>
        <w:t>jaar</w:t>
      </w:r>
      <w:r w:rsidRPr="00CA22F4">
        <w:rPr>
          <w:color w:val="6D6E71"/>
          <w:spacing w:val="-9"/>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indien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9"/>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doelm</w:t>
      </w:r>
      <w:r w:rsidRPr="00CA22F4">
        <w:rPr>
          <w:color w:val="6D6E71"/>
          <w:spacing w:val="-2"/>
          <w:lang w:val="nl-NL"/>
        </w:rPr>
        <w:t>a</w:t>
      </w:r>
      <w:r w:rsidRPr="00CA22F4">
        <w:rPr>
          <w:color w:val="6D6E71"/>
          <w:lang w:val="nl-NL"/>
        </w:rPr>
        <w:t>ti</w:t>
      </w:r>
      <w:r w:rsidRPr="00CA22F4">
        <w:rPr>
          <w:color w:val="6D6E71"/>
          <w:spacing w:val="-2"/>
          <w:lang w:val="nl-NL"/>
        </w:rPr>
        <w:t>g</w:t>
      </w:r>
      <w:r w:rsidRPr="00CA22F4">
        <w:rPr>
          <w:color w:val="6D6E71"/>
          <w:lang w:val="nl-NL"/>
        </w:rPr>
        <w:t>e</w:t>
      </w:r>
    </w:p>
    <w:p w14:paraId="73E0DB7E" w14:textId="77777777" w:rsidR="00624579" w:rsidRPr="00CA22F4" w:rsidRDefault="00CA22F4">
      <w:pPr>
        <w:pStyle w:val="Plattetekst"/>
        <w:spacing w:line="264" w:lineRule="exact"/>
        <w:rPr>
          <w:lang w:val="nl-NL"/>
        </w:rPr>
      </w:pPr>
      <w:r w:rsidRPr="00CA22F4">
        <w:rPr>
          <w:color w:val="6D6E71"/>
          <w:lang w:val="nl-NL"/>
        </w:rPr>
        <w:t>en</w:t>
      </w:r>
      <w:r w:rsidRPr="00CA22F4">
        <w:rPr>
          <w:color w:val="6D6E71"/>
          <w:spacing w:val="16"/>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16"/>
          <w:lang w:val="nl-NL"/>
        </w:rPr>
        <w:t xml:space="preserve"> </w:t>
      </w:r>
      <w:r w:rsidRPr="00CA22F4">
        <w:rPr>
          <w:color w:val="6D6E71"/>
          <w:lang w:val="nl-NL"/>
        </w:rPr>
        <w:t>zitpla</w:t>
      </w:r>
      <w:r w:rsidRPr="00CA22F4">
        <w:rPr>
          <w:color w:val="6D6E71"/>
          <w:spacing w:val="-3"/>
          <w:lang w:val="nl-NL"/>
        </w:rPr>
        <w:t>a</w:t>
      </w:r>
      <w:r w:rsidRPr="00CA22F4">
        <w:rPr>
          <w:color w:val="6D6E71"/>
          <w:lang w:val="nl-NL"/>
        </w:rPr>
        <w:t>ts</w:t>
      </w:r>
      <w:r w:rsidRPr="00CA22F4">
        <w:rPr>
          <w:color w:val="6D6E71"/>
          <w:spacing w:val="1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spacing w:val="-3"/>
          <w:lang w:val="nl-NL"/>
        </w:rPr>
        <w:t>v</w:t>
      </w:r>
      <w:r w:rsidRPr="00CA22F4">
        <w:rPr>
          <w:color w:val="6D6E71"/>
          <w:lang w:val="nl-NL"/>
        </w:rPr>
        <w:t>oldoende</w:t>
      </w:r>
      <w:r w:rsidRPr="00CA22F4">
        <w:rPr>
          <w:color w:val="6D6E71"/>
          <w:spacing w:val="16"/>
          <w:lang w:val="nl-NL"/>
        </w:rPr>
        <w:t xml:space="preserve"> </w:t>
      </w:r>
      <w:r w:rsidRPr="00CA22F4">
        <w:rPr>
          <w:color w:val="6D6E71"/>
          <w:spacing w:val="-3"/>
          <w:lang w:val="nl-NL"/>
        </w:rPr>
        <w:t>st</w:t>
      </w:r>
      <w:r w:rsidRPr="00CA22F4">
        <w:rPr>
          <w:color w:val="6D6E71"/>
          <w:lang w:val="nl-NL"/>
        </w:rPr>
        <w:t>eun</w:t>
      </w:r>
      <w:r w:rsidRPr="00CA22F4">
        <w:rPr>
          <w:color w:val="6D6E71"/>
          <w:spacing w:val="16"/>
          <w:lang w:val="nl-NL"/>
        </w:rPr>
        <w:t xml:space="preserve"> </w:t>
      </w:r>
      <w:r w:rsidRPr="00CA22F4">
        <w:rPr>
          <w:color w:val="6D6E71"/>
          <w:spacing w:val="-3"/>
          <w:lang w:val="nl-NL"/>
        </w:rPr>
        <w:t>v</w:t>
      </w:r>
      <w:r w:rsidRPr="00CA22F4">
        <w:rPr>
          <w:color w:val="6D6E71"/>
          <w:lang w:val="nl-NL"/>
        </w:rPr>
        <w:t>oor</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ru</w:t>
      </w:r>
      <w:r w:rsidRPr="00CA22F4">
        <w:rPr>
          <w:color w:val="6D6E71"/>
          <w:spacing w:val="2"/>
          <w:lang w:val="nl-NL"/>
        </w:rPr>
        <w:t>g</w:t>
      </w:r>
      <w:r w:rsidRPr="00CA22F4">
        <w:rPr>
          <w:color w:val="6D6E71"/>
          <w:lang w:val="nl-NL"/>
        </w:rPr>
        <w:t>,</w:t>
      </w:r>
      <w:r w:rsidRPr="00CA22F4">
        <w:rPr>
          <w:color w:val="6D6E71"/>
          <w:spacing w:val="16"/>
          <w:lang w:val="nl-NL"/>
        </w:rPr>
        <w:t xml:space="preserve"> </w:t>
      </w:r>
      <w:r w:rsidRPr="00CA22F4">
        <w:rPr>
          <w:color w:val="6D6E71"/>
          <w:lang w:val="nl-NL"/>
        </w:rPr>
        <w:t>handen</w:t>
      </w:r>
      <w:r w:rsidRPr="00CA22F4">
        <w:rPr>
          <w:color w:val="6D6E71"/>
          <w:spacing w:val="16"/>
          <w:lang w:val="nl-NL"/>
        </w:rPr>
        <w:t xml:space="preserve"> </w:t>
      </w:r>
      <w:r w:rsidRPr="00CA22F4">
        <w:rPr>
          <w:color w:val="6D6E71"/>
          <w:lang w:val="nl-NL"/>
        </w:rPr>
        <w:t>en</w:t>
      </w:r>
      <w:r w:rsidRPr="00CA22F4">
        <w:rPr>
          <w:color w:val="6D6E71"/>
          <w:spacing w:val="16"/>
          <w:lang w:val="nl-NL"/>
        </w:rPr>
        <w:t xml:space="preserve"> </w:t>
      </w:r>
      <w:r w:rsidRPr="00CA22F4">
        <w:rPr>
          <w:color w:val="6D6E71"/>
          <w:spacing w:val="-3"/>
          <w:lang w:val="nl-NL"/>
        </w:rPr>
        <w:t>v</w:t>
      </w:r>
      <w:r w:rsidRPr="00CA22F4">
        <w:rPr>
          <w:color w:val="6D6E71"/>
          <w:lang w:val="nl-NL"/>
        </w:rPr>
        <w:t>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Bij</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6"/>
          <w:lang w:val="nl-NL"/>
        </w:rPr>
        <w:t xml:space="preserve"> </w:t>
      </w:r>
      <w:r w:rsidRPr="00CA22F4">
        <w:rPr>
          <w:color w:val="6D6E71"/>
          <w:lang w:val="nl-NL"/>
        </w:rPr>
        <w:t>per</w:t>
      </w:r>
    </w:p>
    <w:p w14:paraId="1451569B" w14:textId="77777777" w:rsidR="00624579" w:rsidRPr="00CA22F4" w:rsidRDefault="00CA22F4">
      <w:pPr>
        <w:pStyle w:val="Plattetekst"/>
        <w:spacing w:line="264" w:lineRule="exact"/>
        <w:rPr>
          <w:lang w:val="nl-NL"/>
        </w:rPr>
      </w:pPr>
      <w:r w:rsidRPr="00CA22F4">
        <w:rPr>
          <w:color w:val="6D6E71"/>
          <w:lang w:val="nl-NL"/>
        </w:rPr>
        <w:t>fi</w:t>
      </w:r>
      <w:r w:rsidRPr="00CA22F4">
        <w:rPr>
          <w:color w:val="6D6E71"/>
          <w:spacing w:val="-2"/>
          <w:lang w:val="nl-NL"/>
        </w:rPr>
        <w:t>e</w:t>
      </w:r>
      <w:r w:rsidRPr="00CA22F4">
        <w:rPr>
          <w:color w:val="6D6E71"/>
          <w:lang w:val="nl-NL"/>
        </w:rPr>
        <w:t>ts</w:t>
      </w:r>
      <w:r w:rsidRPr="00CA22F4">
        <w:rPr>
          <w:color w:val="6D6E71"/>
          <w:spacing w:val="-1"/>
          <w:lang w:val="nl-NL"/>
        </w:rPr>
        <w:t xml:space="preserve"> </w:t>
      </w:r>
      <w:r w:rsidRPr="00CA22F4">
        <w:rPr>
          <w:color w:val="6D6E71"/>
          <w:lang w:val="nl-NL"/>
        </w:rPr>
        <w:t>is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oe</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aan</w:t>
      </w:r>
      <w:r w:rsidRPr="00CA22F4">
        <w:rPr>
          <w:color w:val="6D6E71"/>
          <w:spacing w:val="-1"/>
          <w:lang w:val="nl-NL"/>
        </w:rPr>
        <w:t xml:space="preserve"> </w:t>
      </w:r>
      <w:r w:rsidRPr="00CA22F4">
        <w:rPr>
          <w:color w:val="6D6E71"/>
          <w:lang w:val="nl-NL"/>
        </w:rPr>
        <w:t>een ander</w:t>
      </w:r>
      <w:r w:rsidRPr="00CA22F4">
        <w:rPr>
          <w:color w:val="6D6E71"/>
          <w:spacing w:val="-1"/>
          <w:lang w:val="nl-NL"/>
        </w:rPr>
        <w:t xml:space="preserve"> </w:t>
      </w:r>
      <w:r w:rsidRPr="00CA22F4">
        <w:rPr>
          <w:color w:val="6D6E71"/>
          <w:lang w:val="nl-NL"/>
        </w:rPr>
        <w:t>kind ac</w:t>
      </w:r>
      <w:r w:rsidRPr="00CA22F4">
        <w:rPr>
          <w:color w:val="6D6E71"/>
          <w:spacing w:val="-2"/>
          <w:lang w:val="nl-NL"/>
        </w:rPr>
        <w:t>h</w:t>
      </w:r>
      <w:r w:rsidRPr="00CA22F4">
        <w:rPr>
          <w:color w:val="6D6E71"/>
          <w:spacing w:val="-3"/>
          <w:lang w:val="nl-NL"/>
        </w:rPr>
        <w:t>t</w:t>
      </w:r>
      <w:r w:rsidRPr="00CA22F4">
        <w:rPr>
          <w:color w:val="6D6E71"/>
          <w:lang w:val="nl-NL"/>
        </w:rPr>
        <w:t>er</w:t>
      </w:r>
      <w:r w:rsidRPr="00CA22F4">
        <w:rPr>
          <w:color w:val="6D6E71"/>
          <w:spacing w:val="-1"/>
          <w:lang w:val="nl-NL"/>
        </w:rPr>
        <w:t xml:space="preserve"> </w:t>
      </w:r>
      <w:r w:rsidRPr="00CA22F4">
        <w:rPr>
          <w:color w:val="6D6E71"/>
          <w:lang w:val="nl-NL"/>
        </w:rPr>
        <w:t>op de</w:t>
      </w:r>
      <w:r w:rsidRPr="00CA22F4">
        <w:rPr>
          <w:color w:val="6D6E71"/>
          <w:spacing w:val="-1"/>
          <w:lang w:val="nl-NL"/>
        </w:rPr>
        <w:t xml:space="preserve"> </w:t>
      </w:r>
      <w:r w:rsidRPr="00CA22F4">
        <w:rPr>
          <w:color w:val="6D6E71"/>
          <w:lang w:val="nl-NL"/>
        </w:rPr>
        <w:t>fi</w:t>
      </w:r>
      <w:r w:rsidRPr="00CA22F4">
        <w:rPr>
          <w:color w:val="6D6E71"/>
          <w:spacing w:val="-2"/>
          <w:lang w:val="nl-NL"/>
        </w:rPr>
        <w:t>e</w:t>
      </w:r>
      <w:r w:rsidRPr="00CA22F4">
        <w:rPr>
          <w:color w:val="6D6E71"/>
          <w:lang w:val="nl-NL"/>
        </w:rPr>
        <w:t xml:space="preserve">ts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 Alleen</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noodsitu</w:t>
      </w:r>
      <w:r w:rsidRPr="00CA22F4">
        <w:rPr>
          <w:color w:val="6D6E71"/>
          <w:spacing w:val="-2"/>
          <w:lang w:val="nl-NL"/>
        </w:rPr>
        <w:t>a</w:t>
      </w:r>
      <w:r w:rsidRPr="00CA22F4">
        <w:rPr>
          <w:color w:val="6D6E71"/>
          <w:lang w:val="nl-NL"/>
        </w:rPr>
        <w:t>ties,</w:t>
      </w:r>
      <w:r w:rsidRPr="00CA22F4">
        <w:rPr>
          <w:color w:val="6D6E71"/>
          <w:spacing w:val="-1"/>
          <w:lang w:val="nl-NL"/>
        </w:rPr>
        <w:t xml:space="preserve"> </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3"/>
          <w:lang w:val="nl-NL"/>
        </w:rPr>
        <w:t>st</w:t>
      </w:r>
      <w:r w:rsidRPr="00CA22F4">
        <w:rPr>
          <w:color w:val="6D6E71"/>
          <w:lang w:val="nl-NL"/>
        </w:rPr>
        <w:t>aan</w:t>
      </w:r>
    </w:p>
    <w:p w14:paraId="0F742618" w14:textId="77777777" w:rsidR="00624579" w:rsidRPr="00CA22F4" w:rsidRDefault="00CA22F4">
      <w:pPr>
        <w:pStyle w:val="Plattetekst"/>
        <w:spacing w:line="264" w:lineRule="exact"/>
        <w:rPr>
          <w:lang w:val="nl-NL"/>
        </w:rPr>
      </w:pPr>
      <w:r w:rsidRPr="00CA22F4">
        <w:rPr>
          <w:color w:val="6D6E71"/>
          <w:lang w:val="nl-NL"/>
        </w:rPr>
        <w:t>tijdens</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fi</w:t>
      </w:r>
      <w:r w:rsidRPr="00CA22F4">
        <w:rPr>
          <w:color w:val="6D6E71"/>
          <w:spacing w:val="-1"/>
          <w:lang w:val="nl-NL"/>
        </w:rPr>
        <w:t>e</w:t>
      </w:r>
      <w:r w:rsidRPr="00CA22F4">
        <w:rPr>
          <w:color w:val="6D6E71"/>
          <w:lang w:val="nl-NL"/>
        </w:rPr>
        <w:t>t</w:t>
      </w:r>
      <w:r w:rsidRPr="00CA22F4">
        <w:rPr>
          <w:color w:val="6D6E71"/>
          <w:spacing w:val="-3"/>
          <w:lang w:val="nl-NL"/>
        </w:rPr>
        <w:t>st</w:t>
      </w:r>
      <w:r w:rsidRPr="00CA22F4">
        <w:rPr>
          <w:color w:val="6D6E71"/>
          <w:lang w:val="nl-NL"/>
        </w:rPr>
        <w:t>oc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
          <w:lang w:val="nl-NL"/>
        </w:rPr>
        <w:t xml:space="preserve"> </w:t>
      </w:r>
      <w:r w:rsidRPr="00CA22F4">
        <w:rPr>
          <w:color w:val="6D6E71"/>
          <w:spacing w:val="-4"/>
          <w:lang w:val="nl-NL"/>
        </w:rPr>
        <w:t>v</w:t>
      </w:r>
      <w:r w:rsidRPr="00CA22F4">
        <w:rPr>
          <w:color w:val="6D6E71"/>
          <w:lang w:val="nl-NL"/>
        </w:rPr>
        <w:t>an 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ma</w:t>
      </w:r>
      <w:r w:rsidRPr="00CA22F4">
        <w:rPr>
          <w:color w:val="6D6E71"/>
          <w:spacing w:val="-3"/>
          <w:lang w:val="nl-NL"/>
        </w:rPr>
        <w:t>a</w:t>
      </w:r>
      <w:r w:rsidRPr="00CA22F4">
        <w:rPr>
          <w:color w:val="6D6E71"/>
          <w:lang w:val="nl-NL"/>
        </w:rPr>
        <w:t>t</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1"/>
          <w:lang w:val="nl-NL"/>
        </w:rPr>
        <w:t xml:space="preserve"> </w:t>
      </w:r>
      <w:r w:rsidRPr="00CA22F4">
        <w:rPr>
          <w:color w:val="6D6E71"/>
          <w:spacing w:val="-2"/>
          <w:lang w:val="nl-NL"/>
        </w:rPr>
        <w:t>g</w:t>
      </w:r>
      <w:r w:rsidRPr="00CA22F4">
        <w:rPr>
          <w:color w:val="6D6E71"/>
          <w:lang w:val="nl-NL"/>
        </w:rPr>
        <w:t>ebruik</w:t>
      </w:r>
      <w:r w:rsidRPr="00CA22F4">
        <w:rPr>
          <w:color w:val="6D6E71"/>
          <w:spacing w:val="-1"/>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75E61984" w14:textId="77777777" w:rsidR="00624579" w:rsidRPr="00CA22F4" w:rsidRDefault="00624579">
      <w:pPr>
        <w:spacing w:before="4" w:line="260" w:lineRule="exact"/>
        <w:rPr>
          <w:sz w:val="26"/>
          <w:szCs w:val="26"/>
          <w:lang w:val="nl-NL"/>
        </w:rPr>
      </w:pPr>
    </w:p>
    <w:p w14:paraId="176DE301" w14:textId="77777777" w:rsidR="00624579" w:rsidRPr="00CA22F4" w:rsidRDefault="00CA22F4">
      <w:pPr>
        <w:pStyle w:val="Kop3"/>
        <w:rPr>
          <w:b w:val="0"/>
          <w:bCs w:val="0"/>
          <w:lang w:val="nl-NL"/>
        </w:rPr>
      </w:pPr>
      <w:r w:rsidRPr="00CA22F4">
        <w:rPr>
          <w:color w:val="58595B"/>
          <w:spacing w:val="-5"/>
          <w:lang w:val="nl-NL"/>
        </w:rPr>
        <w:t>P</w:t>
      </w:r>
      <w:r w:rsidRPr="00CA22F4">
        <w:rPr>
          <w:color w:val="58595B"/>
          <w:lang w:val="nl-NL"/>
        </w:rPr>
        <w:t>ar</w:t>
      </w:r>
      <w:r w:rsidRPr="00CA22F4">
        <w:rPr>
          <w:color w:val="58595B"/>
          <w:spacing w:val="-7"/>
          <w:lang w:val="nl-NL"/>
        </w:rPr>
        <w:t>k</w:t>
      </w:r>
      <w:r w:rsidRPr="00CA22F4">
        <w:rPr>
          <w:color w:val="58595B"/>
          <w:lang w:val="nl-NL"/>
        </w:rPr>
        <w:t>e</w:t>
      </w:r>
      <w:r w:rsidRPr="00CA22F4">
        <w:rPr>
          <w:color w:val="58595B"/>
          <w:spacing w:val="-3"/>
          <w:lang w:val="nl-NL"/>
        </w:rPr>
        <w:t>r</w:t>
      </w:r>
      <w:r w:rsidRPr="00CA22F4">
        <w:rPr>
          <w:color w:val="58595B"/>
          <w:lang w:val="nl-NL"/>
        </w:rPr>
        <w:t>en</w:t>
      </w:r>
      <w:r w:rsidRPr="00CA22F4">
        <w:rPr>
          <w:color w:val="58595B"/>
          <w:spacing w:val="-3"/>
          <w:lang w:val="nl-NL"/>
        </w:rPr>
        <w:t xml:space="preserve"> </w:t>
      </w:r>
      <w:r w:rsidRPr="00CA22F4">
        <w:rPr>
          <w:color w:val="58595B"/>
          <w:lang w:val="nl-NL"/>
        </w:rPr>
        <w:t>fi</w:t>
      </w:r>
      <w:r w:rsidRPr="00CA22F4">
        <w:rPr>
          <w:color w:val="58595B"/>
          <w:spacing w:val="-2"/>
          <w:lang w:val="nl-NL"/>
        </w:rPr>
        <w:t>e</w:t>
      </w:r>
      <w:r w:rsidRPr="00CA22F4">
        <w:rPr>
          <w:color w:val="58595B"/>
          <w:lang w:val="nl-NL"/>
        </w:rPr>
        <w:t>tsen</w:t>
      </w:r>
    </w:p>
    <w:p w14:paraId="6DAA4F30"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2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8"/>
          <w:lang w:val="nl-NL"/>
        </w:rPr>
        <w:t xml:space="preserve"> </w:t>
      </w:r>
      <w:r w:rsidRPr="00CA22F4">
        <w:rPr>
          <w:color w:val="6D6E71"/>
          <w:lang w:val="nl-NL"/>
        </w:rPr>
        <w:t>en</w:t>
      </w:r>
      <w:r w:rsidRPr="00CA22F4">
        <w:rPr>
          <w:color w:val="6D6E71"/>
          <w:spacing w:val="27"/>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28"/>
          <w:lang w:val="nl-NL"/>
        </w:rPr>
        <w:t xml:space="preserve"> </w:t>
      </w:r>
      <w:r w:rsidRPr="00CA22F4">
        <w:rPr>
          <w:color w:val="6D6E71"/>
          <w:lang w:val="nl-NL"/>
        </w:rPr>
        <w:t>par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lang w:val="nl-NL"/>
        </w:rPr>
        <w:t>fi</w:t>
      </w:r>
      <w:r w:rsidRPr="00CA22F4">
        <w:rPr>
          <w:color w:val="6D6E71"/>
          <w:spacing w:val="-2"/>
          <w:lang w:val="nl-NL"/>
        </w:rPr>
        <w:t>e</w:t>
      </w:r>
      <w:r w:rsidRPr="00CA22F4">
        <w:rPr>
          <w:color w:val="6D6E71"/>
          <w:lang w:val="nl-NL"/>
        </w:rPr>
        <w:t>tsen</w:t>
      </w:r>
      <w:r w:rsidRPr="00CA22F4">
        <w:rPr>
          <w:color w:val="6D6E71"/>
          <w:spacing w:val="27"/>
          <w:lang w:val="nl-NL"/>
        </w:rPr>
        <w:t xml:space="preserve"> </w:t>
      </w:r>
      <w:r w:rsidRPr="00CA22F4">
        <w:rPr>
          <w:color w:val="6D6E71"/>
          <w:lang w:val="nl-NL"/>
        </w:rPr>
        <w:t>op</w:t>
      </w:r>
      <w:r w:rsidRPr="00CA22F4">
        <w:rPr>
          <w:color w:val="6D6E71"/>
          <w:spacing w:val="28"/>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8"/>
          <w:lang w:val="nl-NL"/>
        </w:rPr>
        <w:t xml:space="preserve"> </w:t>
      </w:r>
      <w:r w:rsidRPr="00CA22F4">
        <w:rPr>
          <w:color w:val="6D6E71"/>
          <w:lang w:val="nl-NL"/>
        </w:rPr>
        <w:t>par</w:t>
      </w:r>
      <w:r w:rsidRPr="00CA22F4">
        <w:rPr>
          <w:color w:val="6D6E71"/>
          <w:spacing w:val="-8"/>
          <w:lang w:val="nl-NL"/>
        </w:rPr>
        <w:t>k</w:t>
      </w:r>
      <w:r w:rsidRPr="00CA22F4">
        <w:rPr>
          <w:color w:val="6D6E71"/>
          <w:lang w:val="nl-NL"/>
        </w:rPr>
        <w:t>eerplek</w:t>
      </w:r>
      <w:r w:rsidRPr="00CA22F4">
        <w:rPr>
          <w:color w:val="6D6E71"/>
          <w:spacing w:val="-8"/>
          <w:lang w:val="nl-NL"/>
        </w:rPr>
        <w:t>k</w:t>
      </w:r>
      <w:r w:rsidRPr="00CA22F4">
        <w:rPr>
          <w:color w:val="6D6E71"/>
          <w:lang w:val="nl-NL"/>
        </w:rPr>
        <w:t>en</w:t>
      </w:r>
      <w:r w:rsidRPr="00CA22F4">
        <w:rPr>
          <w:color w:val="6D6E71"/>
          <w:spacing w:val="28"/>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7"/>
          <w:lang w:val="nl-NL"/>
        </w:rPr>
        <w:t xml:space="preserve"> </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w:t>
      </w:r>
      <w:r w:rsidRPr="00CA22F4">
        <w:rPr>
          <w:color w:val="6D6E71"/>
          <w:spacing w:val="28"/>
          <w:lang w:val="nl-NL"/>
        </w:rPr>
        <w:t xml:space="preserve"> </w:t>
      </w:r>
      <w:r w:rsidRPr="00CA22F4">
        <w:rPr>
          <w:color w:val="6D6E71"/>
          <w:lang w:val="nl-NL"/>
        </w:rPr>
        <w:t>Fi</w:t>
      </w:r>
      <w:r w:rsidRPr="00CA22F4">
        <w:rPr>
          <w:color w:val="6D6E71"/>
          <w:spacing w:val="-2"/>
          <w:lang w:val="nl-NL"/>
        </w:rPr>
        <w:t>e</w:t>
      </w:r>
      <w:r w:rsidRPr="00CA22F4">
        <w:rPr>
          <w:color w:val="6D6E71"/>
          <w:lang w:val="nl-NL"/>
        </w:rPr>
        <w:t>tsen</w:t>
      </w:r>
    </w:p>
    <w:p w14:paraId="39ACDCA0"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spacing w:val="-3"/>
          <w:lang w:val="nl-NL"/>
        </w:rPr>
        <w:t>t</w:t>
      </w:r>
      <w:r w:rsidRPr="00CA22F4">
        <w:rPr>
          <w:color w:val="6D6E71"/>
          <w:lang w:val="nl-NL"/>
        </w:rPr>
        <w:t>en alle</w:t>
      </w:r>
      <w:r w:rsidRPr="00CA22F4">
        <w:rPr>
          <w:color w:val="6D6E71"/>
          <w:spacing w:val="-1"/>
          <w:lang w:val="nl-NL"/>
        </w:rPr>
        <w:t xml:space="preserve"> </w:t>
      </w:r>
      <w:r w:rsidRPr="00CA22F4">
        <w:rPr>
          <w:color w:val="6D6E71"/>
          <w:lang w:val="nl-NL"/>
        </w:rPr>
        <w:t>tijden op slot</w:t>
      </w:r>
      <w:r w:rsidRPr="00CA22F4">
        <w:rPr>
          <w:color w:val="6D6E71"/>
          <w:spacing w:val="-1"/>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spacing w:val="-2"/>
          <w:lang w:val="nl-NL"/>
        </w:rPr>
        <w:t>e</w:t>
      </w:r>
      <w:r w:rsidRPr="00CA22F4">
        <w:rPr>
          <w:color w:val="6D6E71"/>
          <w:lang w:val="nl-NL"/>
        </w:rPr>
        <w:t xml:space="preserve">t, </w:t>
      </w:r>
      <w:r w:rsidRPr="00CA22F4">
        <w:rPr>
          <w:color w:val="6D6E71"/>
          <w:spacing w:val="-3"/>
          <w:lang w:val="nl-NL"/>
        </w:rPr>
        <w:t>w</w:t>
      </w:r>
      <w:r w:rsidRPr="00CA22F4">
        <w:rPr>
          <w:color w:val="6D6E71"/>
          <w:lang w:val="nl-NL"/>
        </w:rPr>
        <w:t>anneer de</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 xml:space="preserve">ts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st</w:t>
      </w:r>
      <w:r w:rsidRPr="00CA22F4">
        <w:rPr>
          <w:color w:val="6D6E71"/>
          <w:lang w:val="nl-NL"/>
        </w:rPr>
        <w:t xml:space="preserve">alling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spacing w:val="-3"/>
          <w:lang w:val="nl-NL"/>
        </w:rPr>
        <w:t>v</w:t>
      </w:r>
      <w:r w:rsidRPr="00CA22F4">
        <w:rPr>
          <w:color w:val="6D6E71"/>
          <w:lang w:val="nl-NL"/>
        </w:rPr>
        <w:t>erl</w:t>
      </w:r>
      <w:r w:rsidRPr="00CA22F4">
        <w:rPr>
          <w:color w:val="6D6E71"/>
          <w:spacing w:val="-3"/>
          <w:lang w:val="nl-NL"/>
        </w:rPr>
        <w:t>at</w:t>
      </w:r>
      <w:r w:rsidRPr="00CA22F4">
        <w:rPr>
          <w:color w:val="6D6E71"/>
          <w:lang w:val="nl-NL"/>
        </w:rPr>
        <w:t>en.</w:t>
      </w:r>
    </w:p>
    <w:p w14:paraId="3798A717" w14:textId="77777777" w:rsidR="00624579" w:rsidRPr="00CA22F4" w:rsidRDefault="00624579">
      <w:pPr>
        <w:spacing w:before="4" w:line="260" w:lineRule="exact"/>
        <w:rPr>
          <w:sz w:val="26"/>
          <w:szCs w:val="26"/>
          <w:lang w:val="nl-NL"/>
        </w:rPr>
      </w:pPr>
    </w:p>
    <w:p w14:paraId="764EE356" w14:textId="77777777" w:rsidR="00624579" w:rsidRPr="00CA22F4" w:rsidRDefault="00CA22F4">
      <w:pPr>
        <w:pStyle w:val="Kop3"/>
        <w:rPr>
          <w:b w:val="0"/>
          <w:bCs w:val="0"/>
          <w:lang w:val="nl-NL"/>
        </w:rPr>
      </w:pPr>
      <w:r w:rsidRPr="00CA22F4">
        <w:rPr>
          <w:color w:val="58595B"/>
          <w:lang w:val="nl-NL"/>
        </w:rPr>
        <w:t>In de au</w:t>
      </w:r>
      <w:r w:rsidRPr="00CA22F4">
        <w:rPr>
          <w:color w:val="58595B"/>
          <w:spacing w:val="-3"/>
          <w:lang w:val="nl-NL"/>
        </w:rPr>
        <w:t>t</w:t>
      </w:r>
      <w:r w:rsidRPr="00CA22F4">
        <w:rPr>
          <w:color w:val="58595B"/>
          <w:lang w:val="nl-NL"/>
        </w:rPr>
        <w:t>o</w:t>
      </w:r>
    </w:p>
    <w:p w14:paraId="4B744D1B" w14:textId="77777777" w:rsidR="00624579" w:rsidRPr="00CA22F4" w:rsidRDefault="00CA22F4">
      <w:pPr>
        <w:pStyle w:val="Plattetekst"/>
        <w:spacing w:line="259" w:lineRule="exact"/>
        <w:rPr>
          <w:lang w:val="nl-NL"/>
        </w:rPr>
      </w:pPr>
      <w:r w:rsidRPr="00CA22F4">
        <w:rPr>
          <w:color w:val="6D6E71"/>
          <w:spacing w:val="-4"/>
          <w:lang w:val="nl-NL"/>
        </w:rPr>
        <w:t>E</w:t>
      </w:r>
      <w:r w:rsidRPr="00CA22F4">
        <w:rPr>
          <w:color w:val="6D6E71"/>
          <w:lang w:val="nl-NL"/>
        </w:rPr>
        <w:t>en</w:t>
      </w:r>
      <w:r w:rsidRPr="00CA22F4">
        <w:rPr>
          <w:color w:val="6D6E71"/>
          <w:spacing w:val="-10"/>
          <w:lang w:val="nl-NL"/>
        </w:rPr>
        <w:t xml:space="preserve"> </w:t>
      </w:r>
      <w:r w:rsidRPr="00CA22F4">
        <w:rPr>
          <w:color w:val="6D6E71"/>
          <w:lang w:val="nl-NL"/>
        </w:rPr>
        <w:t>belangrij</w:t>
      </w:r>
      <w:r w:rsidRPr="00CA22F4">
        <w:rPr>
          <w:color w:val="6D6E71"/>
          <w:spacing w:val="-8"/>
          <w:lang w:val="nl-NL"/>
        </w:rPr>
        <w:t>k</w:t>
      </w:r>
      <w:r w:rsidRPr="00CA22F4">
        <w:rPr>
          <w:color w:val="6D6E71"/>
          <w:lang w:val="nl-NL"/>
        </w:rPr>
        <w:t>e</w:t>
      </w:r>
      <w:r w:rsidRPr="00CA22F4">
        <w:rPr>
          <w:color w:val="6D6E71"/>
          <w:spacing w:val="-10"/>
          <w:lang w:val="nl-NL"/>
        </w:rPr>
        <w:t xml:space="preserve"> </w:t>
      </w:r>
      <w:r w:rsidRPr="00CA22F4">
        <w:rPr>
          <w:color w:val="6D6E71"/>
          <w:lang w:val="nl-NL"/>
        </w:rPr>
        <w:t>basis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w:t>
      </w:r>
      <w:r w:rsidRPr="00CA22F4">
        <w:rPr>
          <w:color w:val="6D6E71"/>
          <w:spacing w:val="-9"/>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d</w:t>
      </w:r>
      <w:r w:rsidRPr="00CA22F4">
        <w:rPr>
          <w:color w:val="6D6E71"/>
          <w:spacing w:val="-3"/>
          <w:lang w:val="nl-NL"/>
        </w:rPr>
        <w:t>a</w:t>
      </w:r>
      <w:r w:rsidRPr="00CA22F4">
        <w:rPr>
          <w:color w:val="6D6E71"/>
          <w:lang w:val="nl-NL"/>
        </w:rPr>
        <w:t>t</w:t>
      </w:r>
      <w:r w:rsidRPr="00CA22F4">
        <w:rPr>
          <w:color w:val="6D6E71"/>
          <w:spacing w:val="-10"/>
          <w:lang w:val="nl-NL"/>
        </w:rPr>
        <w:t xml:space="preserve"> </w:t>
      </w:r>
      <w:r w:rsidRPr="00CA22F4">
        <w:rPr>
          <w:color w:val="6D6E71"/>
          <w:lang w:val="nl-NL"/>
        </w:rPr>
        <w:t>alle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spacing w:val="-3"/>
          <w:lang w:val="nl-NL"/>
        </w:rPr>
        <w:t>t</w:t>
      </w:r>
      <w:r w:rsidRPr="00CA22F4">
        <w:rPr>
          <w:color w:val="6D6E71"/>
          <w:lang w:val="nl-NL"/>
        </w:rPr>
        <w:t>ot</w:t>
      </w:r>
      <w:r w:rsidRPr="00CA22F4">
        <w:rPr>
          <w:color w:val="6D6E71"/>
          <w:spacing w:val="-9"/>
          <w:lang w:val="nl-NL"/>
        </w:rPr>
        <w:t xml:space="preserve"> </w:t>
      </w:r>
      <w:r w:rsidRPr="00CA22F4">
        <w:rPr>
          <w:color w:val="6D6E71"/>
          <w:lang w:val="nl-NL"/>
        </w:rPr>
        <w:t>1.35</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10"/>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9"/>
          <w:lang w:val="nl-NL"/>
        </w:rPr>
        <w:t xml:space="preserve"> </w:t>
      </w:r>
      <w:r w:rsidRPr="00CA22F4">
        <w:rPr>
          <w:color w:val="6D6E71"/>
          <w:spacing w:val="-2"/>
          <w:lang w:val="nl-NL"/>
        </w:rPr>
        <w:t>g</w:t>
      </w:r>
      <w:r w:rsidRPr="00CA22F4">
        <w:rPr>
          <w:color w:val="6D6E71"/>
          <w:lang w:val="nl-NL"/>
        </w:rPr>
        <w:t>ebruik</w:t>
      </w:r>
      <w:r w:rsidRPr="00CA22F4">
        <w:rPr>
          <w:color w:val="6D6E71"/>
          <w:spacing w:val="-9"/>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3"/>
          <w:lang w:val="nl-NL"/>
        </w:rPr>
        <w:t>st</w:t>
      </w:r>
      <w:r w:rsidRPr="00CA22F4">
        <w:rPr>
          <w:color w:val="6D6E71"/>
          <w:lang w:val="nl-NL"/>
        </w:rPr>
        <w:t>oeltje</w:t>
      </w:r>
      <w:r w:rsidRPr="00CA22F4">
        <w:rPr>
          <w:color w:val="6D6E71"/>
          <w:spacing w:val="-9"/>
          <w:lang w:val="nl-NL"/>
        </w:rPr>
        <w:t xml:space="preserve"> </w:t>
      </w:r>
      <w:r w:rsidRPr="00CA22F4">
        <w:rPr>
          <w:color w:val="6D6E71"/>
          <w:lang w:val="nl-NL"/>
        </w:rPr>
        <w:t>of</w:t>
      </w:r>
    </w:p>
    <w:p w14:paraId="47BEF02E"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6"/>
          <w:lang w:val="nl-NL"/>
        </w:rPr>
        <w:t xml:space="preserve"> </w:t>
      </w:r>
      <w:r w:rsidRPr="00CA22F4">
        <w:rPr>
          <w:color w:val="6D6E71"/>
          <w:lang w:val="nl-NL"/>
        </w:rPr>
        <w:t>zitting</w:t>
      </w:r>
      <w:r w:rsidR="00C93F41">
        <w:rPr>
          <w:color w:val="6D6E71"/>
          <w:lang w:val="nl-NL"/>
        </w:rPr>
        <w:t xml:space="preserve"> </w:t>
      </w:r>
      <w:r w:rsidRPr="00CA22F4">
        <w:rPr>
          <w:color w:val="6D6E71"/>
          <w:spacing w:val="-4"/>
          <w:lang w:val="nl-NL"/>
        </w:rPr>
        <w:t>v</w:t>
      </w:r>
      <w:r w:rsidRPr="00CA22F4">
        <w:rPr>
          <w:color w:val="6D6E71"/>
          <w:lang w:val="nl-NL"/>
        </w:rPr>
        <w:t>erho</w:t>
      </w:r>
      <w:r w:rsidRPr="00CA22F4">
        <w:rPr>
          <w:color w:val="6D6E71"/>
          <w:spacing w:val="-2"/>
          <w:lang w:val="nl-NL"/>
        </w:rPr>
        <w:t>g</w:t>
      </w:r>
      <w:r w:rsidRPr="00CA22F4">
        <w:rPr>
          <w:color w:val="6D6E71"/>
          <w:lang w:val="nl-NL"/>
        </w:rPr>
        <w:t>er</w:t>
      </w:r>
      <w:r w:rsidRPr="00CA22F4">
        <w:rPr>
          <w:color w:val="6D6E71"/>
          <w:spacing w:val="-6"/>
          <w:lang w:val="nl-NL"/>
        </w:rPr>
        <w:t xml:space="preserve"> </w:t>
      </w:r>
      <w:r w:rsidRPr="00CA22F4">
        <w:rPr>
          <w:color w:val="6D6E71"/>
          <w:lang w:val="nl-NL"/>
        </w:rPr>
        <w:t>in</w:t>
      </w:r>
      <w:r w:rsidRPr="00CA22F4">
        <w:rPr>
          <w:color w:val="6D6E71"/>
          <w:spacing w:val="-4"/>
          <w:lang w:val="nl-NL"/>
        </w:rPr>
        <w:t xml:space="preserve"> </w:t>
      </w:r>
      <w:r w:rsidRPr="00CA22F4">
        <w:rPr>
          <w:color w:val="6D6E71"/>
          <w:spacing w:val="-2"/>
          <w:lang w:val="nl-NL"/>
        </w:rPr>
        <w:t>c</w:t>
      </w:r>
      <w:r w:rsidRPr="00CA22F4">
        <w:rPr>
          <w:color w:val="6D6E71"/>
          <w:lang w:val="nl-NL"/>
        </w:rPr>
        <w:t>ombin</w:t>
      </w:r>
      <w:r w:rsidRPr="00CA22F4">
        <w:rPr>
          <w:color w:val="6D6E71"/>
          <w:spacing w:val="-3"/>
          <w:lang w:val="nl-NL"/>
        </w:rPr>
        <w:t>a</w:t>
      </w:r>
      <w:r w:rsidRPr="00CA22F4">
        <w:rPr>
          <w:color w:val="6D6E71"/>
          <w:lang w:val="nl-NL"/>
        </w:rPr>
        <w:t>tie</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5"/>
          <w:lang w:val="nl-NL"/>
        </w:rPr>
        <w:t xml:space="preserve"> </w:t>
      </w:r>
      <w:r w:rsidRPr="00CA22F4">
        <w:rPr>
          <w:color w:val="6D6E71"/>
          <w:lang w:val="nl-NL"/>
        </w:rPr>
        <w:t>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6"/>
          <w:lang w:val="nl-NL"/>
        </w:rPr>
        <w:t xml:space="preserve"> </w:t>
      </w:r>
      <w:r w:rsidRPr="00CA22F4">
        <w:rPr>
          <w:color w:val="6D6E71"/>
          <w:lang w:val="nl-NL"/>
        </w:rPr>
        <w:t>altijd</w:t>
      </w:r>
      <w:r w:rsidRPr="00CA22F4">
        <w:rPr>
          <w:color w:val="6D6E71"/>
          <w:spacing w:val="-5"/>
          <w:lang w:val="nl-NL"/>
        </w:rPr>
        <w:t xml:space="preserve"> </w:t>
      </w:r>
      <w:r w:rsidRPr="00CA22F4">
        <w:rPr>
          <w:color w:val="6D6E71"/>
          <w:lang w:val="nl-NL"/>
        </w:rPr>
        <w:t>in</w:t>
      </w:r>
      <w:r w:rsidRPr="00CA22F4">
        <w:rPr>
          <w:color w:val="6D6E71"/>
          <w:spacing w:val="-4"/>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p>
    <w:p w14:paraId="0310F9B8" w14:textId="77777777" w:rsidR="00624579" w:rsidRPr="00CA22F4" w:rsidRDefault="00CA22F4">
      <w:pPr>
        <w:pStyle w:val="Plattetekst"/>
        <w:spacing w:line="264" w:lineRule="exact"/>
        <w:rPr>
          <w:lang w:val="nl-NL"/>
        </w:rPr>
      </w:pP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ak</w:t>
      </w:r>
      <w:r w:rsidRPr="00CA22F4">
        <w:rPr>
          <w:color w:val="6D6E71"/>
          <w:spacing w:val="2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schoude</w:t>
      </w:r>
      <w:r w:rsidRPr="00CA22F4">
        <w:rPr>
          <w:color w:val="6D6E71"/>
          <w:spacing w:val="-4"/>
          <w:lang w:val="nl-NL"/>
        </w:rPr>
        <w:t>r</w:t>
      </w:r>
      <w:r w:rsidRPr="00CA22F4">
        <w:rPr>
          <w:color w:val="6D6E71"/>
          <w:lang w:val="nl-NL"/>
        </w:rPr>
        <w:t>s,</w:t>
      </w:r>
      <w:r w:rsidRPr="00CA22F4">
        <w:rPr>
          <w:color w:val="6D6E71"/>
          <w:spacing w:val="20"/>
          <w:lang w:val="nl-NL"/>
        </w:rPr>
        <w:t xml:space="preserve"> </w:t>
      </w:r>
      <w:r w:rsidRPr="00CA22F4">
        <w:rPr>
          <w:color w:val="6D6E71"/>
          <w:lang w:val="nl-NL"/>
        </w:rPr>
        <w:t>bo</w:t>
      </w:r>
      <w:r w:rsidRPr="00CA22F4">
        <w:rPr>
          <w:color w:val="6D6E71"/>
          <w:spacing w:val="-4"/>
          <w:lang w:val="nl-NL"/>
        </w:rPr>
        <w:t>r</w:t>
      </w:r>
      <w:r w:rsidRPr="00CA22F4">
        <w:rPr>
          <w:color w:val="6D6E71"/>
          <w:spacing w:val="-3"/>
          <w:lang w:val="nl-NL"/>
        </w:rPr>
        <w:t>s</w:t>
      </w:r>
      <w:r w:rsidRPr="00CA22F4">
        <w:rPr>
          <w:color w:val="6D6E71"/>
          <w:lang w:val="nl-NL"/>
        </w:rPr>
        <w:t>t</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lang w:val="nl-NL"/>
        </w:rPr>
        <w:t>bek</w:t>
      </w:r>
      <w:r w:rsidRPr="00CA22F4">
        <w:rPr>
          <w:color w:val="6D6E71"/>
          <w:spacing w:val="-8"/>
          <w:lang w:val="nl-NL"/>
        </w:rPr>
        <w:t>k</w:t>
      </w:r>
      <w:r w:rsidRPr="00CA22F4">
        <w:rPr>
          <w:color w:val="6D6E71"/>
          <w:lang w:val="nl-NL"/>
        </w:rPr>
        <w:t>en</w:t>
      </w:r>
      <w:r w:rsidRPr="00CA22F4">
        <w:rPr>
          <w:color w:val="6D6E71"/>
          <w:spacing w:val="20"/>
          <w:lang w:val="nl-NL"/>
        </w:rPr>
        <w:t xml:space="preserve"> </w:t>
      </w:r>
      <w:r w:rsidRPr="00CA22F4">
        <w:rPr>
          <w:color w:val="6D6E71"/>
          <w:lang w:val="nl-NL"/>
        </w:rPr>
        <w:t>aanslui</w:t>
      </w:r>
      <w:r w:rsidRPr="00CA22F4">
        <w:rPr>
          <w:color w:val="6D6E71"/>
          <w:spacing w:val="-2"/>
          <w:lang w:val="nl-NL"/>
        </w:rPr>
        <w:t>t</w:t>
      </w:r>
      <w:r w:rsidRPr="00CA22F4">
        <w:rPr>
          <w:color w:val="6D6E71"/>
          <w:lang w:val="nl-NL"/>
        </w:rPr>
        <w:t>en.</w:t>
      </w:r>
      <w:r w:rsidRPr="00CA22F4">
        <w:rPr>
          <w:color w:val="6D6E71"/>
          <w:spacing w:val="2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dia</w:t>
      </w:r>
      <w:r w:rsidRPr="00CA22F4">
        <w:rPr>
          <w:color w:val="6D6E71"/>
          <w:spacing w:val="-2"/>
          <w:lang w:val="nl-NL"/>
        </w:rPr>
        <w:t>g</w:t>
      </w:r>
      <w:r w:rsidRPr="00CA22F4">
        <w:rPr>
          <w:color w:val="6D6E71"/>
          <w:lang w:val="nl-NL"/>
        </w:rPr>
        <w:t>onale</w:t>
      </w:r>
      <w:r w:rsidRPr="00CA22F4">
        <w:rPr>
          <w:color w:val="6D6E71"/>
          <w:spacing w:val="20"/>
          <w:lang w:val="nl-NL"/>
        </w:rPr>
        <w:t xml:space="preserve"> </w:t>
      </w:r>
      <w:r w:rsidRPr="00CA22F4">
        <w:rPr>
          <w:color w:val="6D6E71"/>
          <w:spacing w:val="-2"/>
          <w:lang w:val="nl-NL"/>
        </w:rPr>
        <w:t>g</w:t>
      </w:r>
      <w:r w:rsidRPr="00CA22F4">
        <w:rPr>
          <w:color w:val="6D6E71"/>
          <w:lang w:val="nl-NL"/>
        </w:rPr>
        <w:t>edeel</w:t>
      </w:r>
      <w:r w:rsidRPr="00CA22F4">
        <w:rPr>
          <w:color w:val="6D6E71"/>
          <w:spacing w:val="-3"/>
          <w:lang w:val="nl-NL"/>
        </w:rPr>
        <w:t>t</w:t>
      </w:r>
      <w:r w:rsidRPr="00CA22F4">
        <w:rPr>
          <w:color w:val="6D6E71"/>
          <w:lang w:val="nl-NL"/>
        </w:rPr>
        <w:t>e</w:t>
      </w:r>
      <w:r w:rsidRPr="00CA22F4">
        <w:rPr>
          <w:color w:val="6D6E71"/>
          <w:spacing w:val="20"/>
          <w:lang w:val="nl-NL"/>
        </w:rPr>
        <w:t xml:space="preserve"> </w:t>
      </w:r>
      <w:r w:rsidRPr="00CA22F4">
        <w:rPr>
          <w:color w:val="6D6E71"/>
          <w:spacing w:val="-4"/>
          <w:lang w:val="nl-NL"/>
        </w:rPr>
        <w:t>v</w:t>
      </w:r>
      <w:r w:rsidRPr="00CA22F4">
        <w:rPr>
          <w:color w:val="6D6E71"/>
          <w:lang w:val="nl-NL"/>
        </w:rPr>
        <w:t>an</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driepu</w:t>
      </w:r>
      <w:r w:rsidRPr="00CA22F4">
        <w:rPr>
          <w:color w:val="6D6E71"/>
          <w:spacing w:val="-2"/>
          <w:lang w:val="nl-NL"/>
        </w:rPr>
        <w:t>n</w:t>
      </w:r>
      <w:r w:rsidRPr="00CA22F4">
        <w:rPr>
          <w:color w:val="6D6E71"/>
          <w:lang w:val="nl-NL"/>
        </w:rPr>
        <w:t>ts</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20"/>
          <w:lang w:val="nl-NL"/>
        </w:rPr>
        <w:t xml:space="preserve"> </w:t>
      </w:r>
      <w:r w:rsidRPr="00CA22F4">
        <w:rPr>
          <w:color w:val="6D6E71"/>
          <w:lang w:val="nl-NL"/>
        </w:rPr>
        <w:t>mag</w:t>
      </w:r>
    </w:p>
    <w:p w14:paraId="3D48B5A0" w14:textId="77777777" w:rsidR="00624579" w:rsidRPr="00CA22F4" w:rsidRDefault="00CA22F4">
      <w:pPr>
        <w:pStyle w:val="Plattetekst"/>
        <w:spacing w:line="264" w:lineRule="exact"/>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lichaam</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g</w:t>
      </w:r>
      <w:r w:rsidRPr="00CA22F4">
        <w:rPr>
          <w:color w:val="6D6E71"/>
          <w:lang w:val="nl-NL"/>
        </w:rPr>
        <w:t>eleid.</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driepu</w:t>
      </w:r>
      <w:r w:rsidRPr="00CA22F4">
        <w:rPr>
          <w:color w:val="6D6E71"/>
          <w:spacing w:val="-2"/>
          <w:lang w:val="nl-NL"/>
        </w:rPr>
        <w:t>n</w:t>
      </w:r>
      <w:r w:rsidRPr="00CA22F4">
        <w:rPr>
          <w:color w:val="6D6E71"/>
          <w:lang w:val="nl-NL"/>
        </w:rPr>
        <w:t>ts</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2"/>
          <w:lang w:val="nl-NL"/>
        </w:rPr>
        <w:t xml:space="preserve"> </w:t>
      </w:r>
      <w:r w:rsidRPr="00CA22F4">
        <w:rPr>
          <w:color w:val="6D6E71"/>
          <w:lang w:val="nl-NL"/>
        </w:rPr>
        <w:t>mag</w:t>
      </w:r>
      <w:r w:rsidRPr="00CA22F4">
        <w:rPr>
          <w:color w:val="6D6E71"/>
          <w:spacing w:val="-2"/>
          <w:lang w:val="nl-NL"/>
        </w:rPr>
        <w:t xml:space="preserve"> </w:t>
      </w:r>
      <w:r w:rsidRPr="00CA22F4">
        <w:rPr>
          <w:color w:val="6D6E71"/>
          <w:lang w:val="nl-NL"/>
        </w:rPr>
        <w:t>nooit</w:t>
      </w:r>
      <w:r w:rsidRPr="00CA22F4">
        <w:rPr>
          <w:color w:val="6D6E71"/>
          <w:spacing w:val="-2"/>
          <w:lang w:val="nl-NL"/>
        </w:rPr>
        <w:t xml:space="preserve"> </w:t>
      </w:r>
      <w:r w:rsidRPr="00CA22F4">
        <w:rPr>
          <w:color w:val="6D6E71"/>
          <w:lang w:val="nl-NL"/>
        </w:rPr>
        <w:t>als</w:t>
      </w:r>
      <w:r w:rsidRPr="00CA22F4">
        <w:rPr>
          <w:color w:val="6D6E71"/>
          <w:spacing w:val="-2"/>
          <w:lang w:val="nl-NL"/>
        </w:rPr>
        <w:t xml:space="preserve"> </w:t>
      </w:r>
      <w:r w:rsidRPr="00CA22F4">
        <w:rPr>
          <w:color w:val="6D6E71"/>
          <w:lang w:val="nl-NL"/>
        </w:rPr>
        <w:t>heup</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
          <w:lang w:val="nl-NL"/>
        </w:rPr>
        <w:t xml:space="preserve"> g</w:t>
      </w:r>
      <w:r w:rsidRPr="00CA22F4">
        <w:rPr>
          <w:color w:val="6D6E71"/>
          <w:lang w:val="nl-NL"/>
        </w:rPr>
        <w:t>ebrui</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is</w:t>
      </w:r>
    </w:p>
    <w:p w14:paraId="296C944B"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 xml:space="preserve">andig om een kind </w:t>
      </w:r>
      <w:r w:rsidRPr="00CA22F4">
        <w:rPr>
          <w:color w:val="6D6E71"/>
          <w:spacing w:val="-2"/>
          <w:lang w:val="nl-NL"/>
        </w:rPr>
        <w:t>t</w:t>
      </w:r>
      <w:r w:rsidRPr="00CA22F4">
        <w:rPr>
          <w:color w:val="6D6E71"/>
          <w:lang w:val="nl-NL"/>
        </w:rPr>
        <w:t>ot 1.35 m</w:t>
      </w:r>
      <w:r w:rsidRPr="00CA22F4">
        <w:rPr>
          <w:color w:val="6D6E71"/>
          <w:spacing w:val="-2"/>
          <w:lang w:val="nl-NL"/>
        </w:rPr>
        <w:t>e</w:t>
      </w:r>
      <w:r w:rsidRPr="00CA22F4">
        <w:rPr>
          <w:color w:val="6D6E71"/>
          <w:spacing w:val="-3"/>
          <w:lang w:val="nl-NL"/>
        </w:rPr>
        <w:t>t</w:t>
      </w:r>
      <w:r w:rsidRPr="00CA22F4">
        <w:rPr>
          <w:color w:val="6D6E71"/>
          <w:lang w:val="nl-NL"/>
        </w:rPr>
        <w:t xml:space="preserve">er nooit </w:t>
      </w:r>
      <w:r w:rsidRPr="00CA22F4">
        <w:rPr>
          <w:color w:val="6D6E71"/>
          <w:spacing w:val="-2"/>
          <w:lang w:val="nl-NL"/>
        </w:rPr>
        <w:t>v</w:t>
      </w:r>
      <w:r w:rsidRPr="00CA22F4">
        <w:rPr>
          <w:color w:val="6D6E71"/>
          <w:lang w:val="nl-NL"/>
        </w:rPr>
        <w:t xml:space="preserve">oorin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 Ac</w:t>
      </w:r>
      <w:r w:rsidRPr="00CA22F4">
        <w:rPr>
          <w:color w:val="6D6E71"/>
          <w:spacing w:val="-2"/>
          <w:lang w:val="nl-NL"/>
        </w:rPr>
        <w:t>h</w:t>
      </w:r>
      <w:r w:rsidRPr="00CA22F4">
        <w:rPr>
          <w:color w:val="6D6E71"/>
          <w:spacing w:val="-3"/>
          <w:lang w:val="nl-NL"/>
        </w:rPr>
        <w:t>t</w:t>
      </w:r>
      <w:r w:rsidRPr="00CA22F4">
        <w:rPr>
          <w:color w:val="6D6E71"/>
          <w:lang w:val="nl-NL"/>
        </w:rPr>
        <w:t xml:space="preserve">erin zit een kind </w:t>
      </w:r>
      <w:r w:rsidRPr="00CA22F4">
        <w:rPr>
          <w:color w:val="6D6E71"/>
          <w:spacing w:val="-2"/>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23"/>
          <w:lang w:val="nl-NL"/>
        </w:rPr>
        <w:t>r</w:t>
      </w:r>
      <w:r w:rsidRPr="00CA22F4">
        <w:rPr>
          <w:color w:val="6D6E71"/>
          <w:lang w:val="nl-NL"/>
        </w:rPr>
        <w:t>.</w:t>
      </w:r>
    </w:p>
    <w:p w14:paraId="4581D192" w14:textId="77777777" w:rsidR="00624579" w:rsidRPr="00CA22F4" w:rsidRDefault="00624579">
      <w:pPr>
        <w:spacing w:before="3" w:line="260" w:lineRule="exact"/>
        <w:rPr>
          <w:sz w:val="26"/>
          <w:szCs w:val="26"/>
          <w:lang w:val="nl-NL"/>
        </w:rPr>
      </w:pPr>
    </w:p>
    <w:p w14:paraId="20519D17" w14:textId="77777777" w:rsidR="00624579" w:rsidRPr="00CA22F4" w:rsidRDefault="00CA22F4">
      <w:pPr>
        <w:pStyle w:val="Kop3"/>
        <w:spacing w:line="288" w:lineRule="exact"/>
        <w:ind w:right="805"/>
        <w:rPr>
          <w:b w:val="0"/>
          <w:bCs w:val="0"/>
          <w:lang w:val="nl-NL"/>
        </w:rPr>
      </w:pPr>
      <w:r w:rsidRPr="00CA22F4">
        <w:rPr>
          <w:color w:val="58595B"/>
          <w:lang w:val="nl-NL"/>
        </w:rPr>
        <w:t>Be</w:t>
      </w:r>
      <w:r w:rsidRPr="00CA22F4">
        <w:rPr>
          <w:color w:val="58595B"/>
          <w:spacing w:val="-3"/>
          <w:lang w:val="nl-NL"/>
        </w:rPr>
        <w:t>s</w:t>
      </w:r>
      <w:r w:rsidRPr="00CA22F4">
        <w:rPr>
          <w:color w:val="58595B"/>
          <w:lang w:val="nl-NL"/>
        </w:rPr>
        <w:t>tuu</w:t>
      </w:r>
      <w:r w:rsidRPr="00CA22F4">
        <w:rPr>
          <w:color w:val="58595B"/>
          <w:spacing w:val="-4"/>
          <w:lang w:val="nl-NL"/>
        </w:rPr>
        <w:t>r</w:t>
      </w:r>
      <w:r w:rsidRPr="00CA22F4">
        <w:rPr>
          <w:color w:val="58595B"/>
          <w:lang w:val="nl-NL"/>
        </w:rPr>
        <w:t>de</w:t>
      </w:r>
      <w:r w:rsidRPr="00CA22F4">
        <w:rPr>
          <w:color w:val="58595B"/>
          <w:spacing w:val="-3"/>
          <w:lang w:val="nl-NL"/>
        </w:rPr>
        <w:t>r</w:t>
      </w:r>
      <w:r w:rsidRPr="00CA22F4">
        <w:rPr>
          <w:color w:val="58595B"/>
          <w:lang w:val="nl-NL"/>
        </w:rPr>
        <w:t xml:space="preserve">s </w:t>
      </w:r>
      <w:r w:rsidRPr="00CA22F4">
        <w:rPr>
          <w:color w:val="58595B"/>
          <w:spacing w:val="22"/>
          <w:lang w:val="nl-NL"/>
        </w:rPr>
        <w:t xml:space="preserve"> </w:t>
      </w:r>
      <w:r w:rsidRPr="00CA22F4">
        <w:rPr>
          <w:color w:val="58595B"/>
          <w:spacing w:val="-2"/>
          <w:lang w:val="nl-NL"/>
        </w:rPr>
        <w:t>w</w:t>
      </w:r>
      <w:r w:rsidRPr="00CA22F4">
        <w:rPr>
          <w:color w:val="58595B"/>
          <w:lang w:val="nl-NL"/>
        </w:rPr>
        <w:t>o</w:t>
      </w:r>
      <w:r w:rsidRPr="00CA22F4">
        <w:rPr>
          <w:color w:val="58595B"/>
          <w:spacing w:val="-3"/>
          <w:lang w:val="nl-NL"/>
        </w:rPr>
        <w:t>r</w:t>
      </w:r>
      <w:r w:rsidRPr="00CA22F4">
        <w:rPr>
          <w:color w:val="58595B"/>
          <w:lang w:val="nl-NL"/>
        </w:rPr>
        <w:t xml:space="preserve">den </w:t>
      </w:r>
      <w:r w:rsidRPr="00CA22F4">
        <w:rPr>
          <w:color w:val="58595B"/>
          <w:spacing w:val="22"/>
          <w:lang w:val="nl-NL"/>
        </w:rPr>
        <w:t xml:space="preserve"> </w:t>
      </w:r>
      <w:r w:rsidRPr="00CA22F4">
        <w:rPr>
          <w:color w:val="58595B"/>
          <w:spacing w:val="-3"/>
          <w:lang w:val="nl-NL"/>
        </w:rPr>
        <w:t>g</w:t>
      </w:r>
      <w:r w:rsidRPr="00CA22F4">
        <w:rPr>
          <w:color w:val="58595B"/>
          <w:lang w:val="nl-NL"/>
        </w:rPr>
        <w:t>eac</w:t>
      </w:r>
      <w:r w:rsidRPr="00CA22F4">
        <w:rPr>
          <w:color w:val="58595B"/>
          <w:spacing w:val="-3"/>
          <w:lang w:val="nl-NL"/>
        </w:rPr>
        <w:t>h</w:t>
      </w:r>
      <w:r w:rsidRPr="00CA22F4">
        <w:rPr>
          <w:color w:val="58595B"/>
          <w:lang w:val="nl-NL"/>
        </w:rPr>
        <w:t xml:space="preserve">t </w:t>
      </w:r>
      <w:r w:rsidRPr="00CA22F4">
        <w:rPr>
          <w:color w:val="58595B"/>
          <w:spacing w:val="22"/>
          <w:lang w:val="nl-NL"/>
        </w:rPr>
        <w:t xml:space="preserve"> </w:t>
      </w:r>
      <w:r w:rsidRPr="00CA22F4">
        <w:rPr>
          <w:color w:val="58595B"/>
          <w:spacing w:val="-3"/>
          <w:lang w:val="nl-NL"/>
        </w:rPr>
        <w:t>t</w:t>
      </w:r>
      <w:r w:rsidRPr="00CA22F4">
        <w:rPr>
          <w:color w:val="58595B"/>
          <w:lang w:val="nl-NL"/>
        </w:rPr>
        <w:t xml:space="preserve">e </w:t>
      </w:r>
      <w:r w:rsidRPr="00CA22F4">
        <w:rPr>
          <w:color w:val="58595B"/>
          <w:spacing w:val="22"/>
          <w:lang w:val="nl-NL"/>
        </w:rPr>
        <w:t xml:space="preserve"> </w:t>
      </w:r>
      <w:r w:rsidRPr="00CA22F4">
        <w:rPr>
          <w:color w:val="58595B"/>
          <w:lang w:val="nl-NL"/>
        </w:rPr>
        <w:t>beschik</w:t>
      </w:r>
      <w:r w:rsidRPr="00CA22F4">
        <w:rPr>
          <w:color w:val="58595B"/>
          <w:spacing w:val="-7"/>
          <w:lang w:val="nl-NL"/>
        </w:rPr>
        <w:t>k</w:t>
      </w:r>
      <w:r w:rsidRPr="00CA22F4">
        <w:rPr>
          <w:color w:val="58595B"/>
          <w:lang w:val="nl-NL"/>
        </w:rPr>
        <w:t xml:space="preserve">en </w:t>
      </w:r>
      <w:r w:rsidRPr="00CA22F4">
        <w:rPr>
          <w:color w:val="58595B"/>
          <w:spacing w:val="22"/>
          <w:lang w:val="nl-NL"/>
        </w:rPr>
        <w:t xml:space="preserve"> </w:t>
      </w:r>
      <w:r w:rsidRPr="00CA22F4">
        <w:rPr>
          <w:color w:val="58595B"/>
          <w:spacing w:val="-1"/>
          <w:lang w:val="nl-NL"/>
        </w:rPr>
        <w:t>o</w:t>
      </w:r>
      <w:r w:rsidRPr="00CA22F4">
        <w:rPr>
          <w:color w:val="58595B"/>
          <w:spacing w:val="-3"/>
          <w:lang w:val="nl-NL"/>
        </w:rPr>
        <w:t>v</w:t>
      </w:r>
      <w:r w:rsidRPr="00CA22F4">
        <w:rPr>
          <w:color w:val="58595B"/>
          <w:lang w:val="nl-NL"/>
        </w:rPr>
        <w:t xml:space="preserve">er </w:t>
      </w:r>
      <w:r w:rsidRPr="00CA22F4">
        <w:rPr>
          <w:color w:val="58595B"/>
          <w:spacing w:val="22"/>
          <w:lang w:val="nl-NL"/>
        </w:rPr>
        <w:t xml:space="preserve"> </w:t>
      </w:r>
      <w:r w:rsidRPr="00CA22F4">
        <w:rPr>
          <w:color w:val="58595B"/>
          <w:lang w:val="nl-NL"/>
        </w:rPr>
        <w:t xml:space="preserve">een </w:t>
      </w:r>
      <w:r w:rsidRPr="00CA22F4">
        <w:rPr>
          <w:color w:val="58595B"/>
          <w:spacing w:val="22"/>
          <w:lang w:val="nl-NL"/>
        </w:rPr>
        <w:t xml:space="preserve"> </w:t>
      </w:r>
      <w:r w:rsidRPr="00CA22F4">
        <w:rPr>
          <w:color w:val="58595B"/>
          <w:spacing w:val="-3"/>
          <w:lang w:val="nl-NL"/>
        </w:rPr>
        <w:t>v</w:t>
      </w:r>
      <w:r w:rsidRPr="00CA22F4">
        <w:rPr>
          <w:color w:val="58595B"/>
          <w:lang w:val="nl-NL"/>
        </w:rPr>
        <w:t>er</w:t>
      </w:r>
      <w:r w:rsidRPr="00CA22F4">
        <w:rPr>
          <w:color w:val="58595B"/>
          <w:spacing w:val="-5"/>
          <w:lang w:val="nl-NL"/>
        </w:rPr>
        <w:t>z</w:t>
      </w:r>
      <w:r w:rsidRPr="00CA22F4">
        <w:rPr>
          <w:color w:val="58595B"/>
          <w:lang w:val="nl-NL"/>
        </w:rPr>
        <w:t>e</w:t>
      </w:r>
      <w:r w:rsidRPr="00CA22F4">
        <w:rPr>
          <w:color w:val="58595B"/>
          <w:spacing w:val="-7"/>
          <w:lang w:val="nl-NL"/>
        </w:rPr>
        <w:t>k</w:t>
      </w:r>
      <w:r w:rsidRPr="00CA22F4">
        <w:rPr>
          <w:color w:val="58595B"/>
          <w:lang w:val="nl-NL"/>
        </w:rPr>
        <w:t xml:space="preserve">ering. </w:t>
      </w:r>
      <w:r w:rsidRPr="00CA22F4">
        <w:rPr>
          <w:color w:val="58595B"/>
          <w:spacing w:val="22"/>
          <w:lang w:val="nl-NL"/>
        </w:rPr>
        <w:t xml:space="preserve"> </w:t>
      </w:r>
      <w:r w:rsidRPr="00CA22F4">
        <w:rPr>
          <w:color w:val="58595B"/>
          <w:lang w:val="nl-NL"/>
        </w:rPr>
        <w:t>Au</w:t>
      </w:r>
      <w:r w:rsidRPr="00CA22F4">
        <w:rPr>
          <w:color w:val="58595B"/>
          <w:spacing w:val="-3"/>
          <w:lang w:val="nl-NL"/>
        </w:rPr>
        <w:t>t</w:t>
      </w:r>
      <w:r w:rsidRPr="00CA22F4">
        <w:rPr>
          <w:color w:val="58595B"/>
          <w:lang w:val="nl-NL"/>
        </w:rPr>
        <w:t>omobili</w:t>
      </w:r>
      <w:r w:rsidRPr="00CA22F4">
        <w:rPr>
          <w:color w:val="58595B"/>
          <w:spacing w:val="-4"/>
          <w:lang w:val="nl-NL"/>
        </w:rPr>
        <w:t>s</w:t>
      </w:r>
      <w:r w:rsidRPr="00CA22F4">
        <w:rPr>
          <w:color w:val="58595B"/>
          <w:spacing w:val="-3"/>
          <w:lang w:val="nl-NL"/>
        </w:rPr>
        <w:t>t</w:t>
      </w:r>
      <w:r w:rsidRPr="00CA22F4">
        <w:rPr>
          <w:color w:val="58595B"/>
          <w:lang w:val="nl-NL"/>
        </w:rPr>
        <w:t xml:space="preserve">en </w:t>
      </w:r>
      <w:r w:rsidRPr="00CA22F4">
        <w:rPr>
          <w:color w:val="58595B"/>
          <w:spacing w:val="22"/>
          <w:lang w:val="nl-NL"/>
        </w:rPr>
        <w:t xml:space="preserve"> </w:t>
      </w:r>
      <w:r w:rsidRPr="00CA22F4">
        <w:rPr>
          <w:color w:val="58595B"/>
          <w:lang w:val="nl-NL"/>
        </w:rPr>
        <w:t xml:space="preserve">zijn </w:t>
      </w:r>
      <w:r w:rsidRPr="00CA22F4">
        <w:rPr>
          <w:color w:val="58595B"/>
          <w:spacing w:val="22"/>
          <w:lang w:val="nl-NL"/>
        </w:rPr>
        <w:t xml:space="preserve"> </w:t>
      </w:r>
      <w:r w:rsidRPr="00CA22F4">
        <w:rPr>
          <w:color w:val="58595B"/>
          <w:spacing w:val="-3"/>
          <w:lang w:val="nl-NL"/>
        </w:rPr>
        <w:t>g</w:t>
      </w:r>
      <w:r w:rsidRPr="00CA22F4">
        <w:rPr>
          <w:color w:val="58595B"/>
          <w:lang w:val="nl-NL"/>
        </w:rPr>
        <w:t xml:space="preserve">oed </w:t>
      </w:r>
      <w:r w:rsidRPr="00CA22F4">
        <w:rPr>
          <w:color w:val="58595B"/>
          <w:spacing w:val="-3"/>
          <w:lang w:val="nl-NL"/>
        </w:rPr>
        <w:t>v</w:t>
      </w:r>
      <w:r w:rsidRPr="00CA22F4">
        <w:rPr>
          <w:color w:val="58595B"/>
          <w:lang w:val="nl-NL"/>
        </w:rPr>
        <w:t>er</w:t>
      </w:r>
      <w:r w:rsidRPr="00CA22F4">
        <w:rPr>
          <w:color w:val="58595B"/>
          <w:spacing w:val="-5"/>
          <w:lang w:val="nl-NL"/>
        </w:rPr>
        <w:t>z</w:t>
      </w:r>
      <w:r w:rsidRPr="00CA22F4">
        <w:rPr>
          <w:color w:val="58595B"/>
          <w:lang w:val="nl-NL"/>
        </w:rPr>
        <w:t>e</w:t>
      </w:r>
      <w:r w:rsidRPr="00CA22F4">
        <w:rPr>
          <w:color w:val="58595B"/>
          <w:spacing w:val="-7"/>
          <w:lang w:val="nl-NL"/>
        </w:rPr>
        <w:t>k</w:t>
      </w:r>
      <w:r w:rsidRPr="00CA22F4">
        <w:rPr>
          <w:color w:val="58595B"/>
          <w:lang w:val="nl-NL"/>
        </w:rPr>
        <w:t>e</w:t>
      </w:r>
      <w:r w:rsidRPr="00CA22F4">
        <w:rPr>
          <w:color w:val="58595B"/>
          <w:spacing w:val="-3"/>
          <w:lang w:val="nl-NL"/>
        </w:rPr>
        <w:t>r</w:t>
      </w:r>
      <w:r w:rsidRPr="00CA22F4">
        <w:rPr>
          <w:color w:val="58595B"/>
          <w:lang w:val="nl-NL"/>
        </w:rPr>
        <w:t>d als zij beschik</w:t>
      </w:r>
      <w:r w:rsidRPr="00CA22F4">
        <w:rPr>
          <w:color w:val="58595B"/>
          <w:spacing w:val="-7"/>
          <w:lang w:val="nl-NL"/>
        </w:rPr>
        <w:t>k</w:t>
      </w:r>
      <w:r w:rsidRPr="00CA22F4">
        <w:rPr>
          <w:color w:val="58595B"/>
          <w:lang w:val="nl-NL"/>
        </w:rPr>
        <w:t xml:space="preserve">en </w:t>
      </w:r>
      <w:r w:rsidRPr="00CA22F4">
        <w:rPr>
          <w:color w:val="58595B"/>
          <w:spacing w:val="-1"/>
          <w:lang w:val="nl-NL"/>
        </w:rPr>
        <w:t>o</w:t>
      </w:r>
      <w:r w:rsidRPr="00CA22F4">
        <w:rPr>
          <w:color w:val="58595B"/>
          <w:spacing w:val="-3"/>
          <w:lang w:val="nl-NL"/>
        </w:rPr>
        <w:t>v</w:t>
      </w:r>
      <w:r w:rsidRPr="00CA22F4">
        <w:rPr>
          <w:color w:val="58595B"/>
          <w:lang w:val="nl-NL"/>
        </w:rPr>
        <w:t>er:</w:t>
      </w:r>
    </w:p>
    <w:p w14:paraId="76044708" w14:textId="77777777" w:rsidR="00624579" w:rsidRPr="00CA22F4" w:rsidRDefault="00CA22F4" w:rsidP="00CD3340">
      <w:pPr>
        <w:pStyle w:val="Plattetekst"/>
        <w:numPr>
          <w:ilvl w:val="0"/>
          <w:numId w:val="21"/>
        </w:numPr>
        <w:tabs>
          <w:tab w:val="left" w:pos="1559"/>
        </w:tabs>
        <w:spacing w:line="265" w:lineRule="exact"/>
        <w:ind w:left="1559"/>
        <w:rPr>
          <w:lang w:val="nl-NL"/>
        </w:rPr>
      </w:pPr>
      <w:r w:rsidRPr="00CA22F4">
        <w:rPr>
          <w:color w:val="6D6E71"/>
          <w:lang w:val="nl-NL"/>
        </w:rPr>
        <w:t>Aansp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elijkheid</w:t>
      </w:r>
      <w:r w:rsidRPr="00CA22F4">
        <w:rPr>
          <w:color w:val="6D6E71"/>
          <w:spacing w:val="-3"/>
          <w:lang w:val="nl-NL"/>
        </w:rPr>
        <w:t>sv</w:t>
      </w:r>
      <w:r w:rsidRPr="00CA22F4">
        <w:rPr>
          <w:color w:val="6D6E71"/>
          <w:lang w:val="nl-NL"/>
        </w:rPr>
        <w:t>er</w:t>
      </w:r>
      <w:r w:rsidRPr="00CA22F4">
        <w:rPr>
          <w:color w:val="6D6E71"/>
          <w:spacing w:val="-6"/>
          <w:lang w:val="nl-NL"/>
        </w:rPr>
        <w:t>z</w:t>
      </w:r>
      <w:r w:rsidRPr="00CA22F4">
        <w:rPr>
          <w:color w:val="6D6E71"/>
          <w:lang w:val="nl-NL"/>
        </w:rPr>
        <w:t>e</w:t>
      </w:r>
      <w:r w:rsidRPr="00CA22F4">
        <w:rPr>
          <w:color w:val="6D6E71"/>
          <w:spacing w:val="-8"/>
          <w:lang w:val="nl-NL"/>
        </w:rPr>
        <w:t>k</w:t>
      </w:r>
      <w:r w:rsidRPr="00CA22F4">
        <w:rPr>
          <w:color w:val="6D6E71"/>
          <w:lang w:val="nl-NL"/>
        </w:rPr>
        <w:t>ering: (</w:t>
      </w:r>
      <w:r w:rsidRPr="00CA22F4">
        <w:rPr>
          <w:color w:val="6D6E71"/>
          <w:spacing w:val="-11"/>
          <w:lang w:val="nl-NL"/>
        </w:rPr>
        <w:t>W</w:t>
      </w:r>
      <w:r w:rsidRPr="00CA22F4">
        <w:rPr>
          <w:color w:val="6D6E71"/>
          <w:lang w:val="nl-NL"/>
        </w:rPr>
        <w:t>A) de</w:t>
      </w:r>
      <w:r w:rsidRPr="00CA22F4">
        <w:rPr>
          <w:color w:val="6D6E71"/>
          <w:spacing w:val="-2"/>
          <w:lang w:val="nl-NL"/>
        </w:rPr>
        <w:t>k</w:t>
      </w:r>
      <w:r w:rsidRPr="00CA22F4">
        <w:rPr>
          <w:color w:val="6D6E71"/>
          <w:lang w:val="nl-NL"/>
        </w:rPr>
        <w:t xml:space="preserve">t </w:t>
      </w:r>
      <w:r w:rsidRPr="00CA22F4">
        <w:rPr>
          <w:color w:val="6D6E71"/>
          <w:spacing w:val="-5"/>
          <w:lang w:val="nl-NL"/>
        </w:rPr>
        <w:t>z</w:t>
      </w:r>
      <w:r w:rsidRPr="00CA22F4">
        <w:rPr>
          <w:color w:val="6D6E71"/>
          <w:spacing w:val="-1"/>
          <w:lang w:val="nl-NL"/>
        </w:rPr>
        <w:t>o</w:t>
      </w:r>
      <w:r w:rsidRPr="00CA22F4">
        <w:rPr>
          <w:color w:val="6D6E71"/>
          <w:spacing w:val="-2"/>
          <w:lang w:val="nl-NL"/>
        </w:rPr>
        <w:t>w</w:t>
      </w:r>
      <w:r w:rsidRPr="00CA22F4">
        <w:rPr>
          <w:color w:val="6D6E71"/>
          <w:lang w:val="nl-NL"/>
        </w:rPr>
        <w:t>el m</w:t>
      </w:r>
      <w:r w:rsidRPr="00CA22F4">
        <w:rPr>
          <w:color w:val="6D6E71"/>
          <w:spacing w:val="-3"/>
          <w:lang w:val="nl-NL"/>
        </w:rPr>
        <w:t>at</w:t>
      </w:r>
      <w:r w:rsidRPr="00CA22F4">
        <w:rPr>
          <w:color w:val="6D6E71"/>
          <w:lang w:val="nl-NL"/>
        </w:rPr>
        <w:t>eriële als imm</w:t>
      </w:r>
      <w:r w:rsidRPr="00CA22F4">
        <w:rPr>
          <w:color w:val="6D6E71"/>
          <w:spacing w:val="-2"/>
          <w:lang w:val="nl-NL"/>
        </w:rPr>
        <w:t>a</w:t>
      </w:r>
      <w:r w:rsidRPr="00CA22F4">
        <w:rPr>
          <w:color w:val="6D6E71"/>
          <w:spacing w:val="-3"/>
          <w:lang w:val="nl-NL"/>
        </w:rPr>
        <w:t>t</w:t>
      </w:r>
      <w:r w:rsidRPr="00CA22F4">
        <w:rPr>
          <w:color w:val="6D6E71"/>
          <w:lang w:val="nl-NL"/>
        </w:rPr>
        <w:t>eriële schade aan de</w:t>
      </w:r>
      <w:r w:rsidRPr="00CA22F4">
        <w:rPr>
          <w:color w:val="6D6E71"/>
          <w:spacing w:val="-4"/>
          <w:lang w:val="nl-NL"/>
        </w:rPr>
        <w:t>r</w:t>
      </w:r>
      <w:r w:rsidRPr="00CA22F4">
        <w:rPr>
          <w:color w:val="6D6E71"/>
          <w:lang w:val="nl-NL"/>
        </w:rPr>
        <w:t>den;</w:t>
      </w:r>
    </w:p>
    <w:p w14:paraId="1D25E948" w14:textId="77777777" w:rsidR="00624579" w:rsidRPr="00CA22F4" w:rsidRDefault="00CA22F4" w:rsidP="00CD3340">
      <w:pPr>
        <w:pStyle w:val="Plattetekst"/>
        <w:numPr>
          <w:ilvl w:val="0"/>
          <w:numId w:val="21"/>
        </w:numPr>
        <w:tabs>
          <w:tab w:val="left" w:pos="1559"/>
        </w:tabs>
        <w:spacing w:line="264" w:lineRule="exact"/>
        <w:ind w:left="1559"/>
        <w:rPr>
          <w:lang w:val="nl-NL"/>
        </w:rPr>
      </w:pP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w:t>
      </w:r>
      <w:r w:rsidRPr="00CA22F4">
        <w:rPr>
          <w:color w:val="6D6E71"/>
          <w:spacing w:val="-4"/>
          <w:lang w:val="nl-NL"/>
        </w:rPr>
        <w:t>n</w:t>
      </w:r>
      <w:r w:rsidRPr="00CA22F4">
        <w:rPr>
          <w:color w:val="6D6E71"/>
          <w:spacing w:val="-3"/>
          <w:lang w:val="nl-NL"/>
        </w:rPr>
        <w:t>v</w:t>
      </w:r>
      <w:r w:rsidRPr="00CA22F4">
        <w:rPr>
          <w:color w:val="6D6E71"/>
          <w:lang w:val="nl-NL"/>
        </w:rPr>
        <w:t>er</w:t>
      </w:r>
      <w:r w:rsidRPr="00CA22F4">
        <w:rPr>
          <w:color w:val="6D6E71"/>
          <w:spacing w:val="-6"/>
          <w:lang w:val="nl-NL"/>
        </w:rPr>
        <w:t>z</w:t>
      </w:r>
      <w:r w:rsidRPr="00CA22F4">
        <w:rPr>
          <w:color w:val="6D6E71"/>
          <w:lang w:val="nl-NL"/>
        </w:rPr>
        <w:t>e</w:t>
      </w:r>
      <w:r w:rsidRPr="00CA22F4">
        <w:rPr>
          <w:color w:val="6D6E71"/>
          <w:spacing w:val="-8"/>
          <w:lang w:val="nl-NL"/>
        </w:rPr>
        <w:t>k</w:t>
      </w:r>
      <w:r w:rsidRPr="00CA22F4">
        <w:rPr>
          <w:color w:val="6D6E71"/>
          <w:lang w:val="nl-NL"/>
        </w:rPr>
        <w:t>ering</w:t>
      </w:r>
      <w:r w:rsidRPr="00CA22F4">
        <w:rPr>
          <w:color w:val="6D6E71"/>
          <w:spacing w:val="-10"/>
          <w:lang w:val="nl-NL"/>
        </w:rPr>
        <w:t xml:space="preserve"> </w:t>
      </w:r>
      <w:r w:rsidRPr="00CA22F4">
        <w:rPr>
          <w:color w:val="6D6E71"/>
          <w:spacing w:val="-3"/>
          <w:lang w:val="nl-NL"/>
        </w:rPr>
        <w:t>v</w:t>
      </w:r>
      <w:r w:rsidRPr="00CA22F4">
        <w:rPr>
          <w:color w:val="6D6E71"/>
          <w:lang w:val="nl-NL"/>
        </w:rPr>
        <w:t>oor</w:t>
      </w:r>
      <w:r w:rsidRPr="00CA22F4">
        <w:rPr>
          <w:color w:val="6D6E71"/>
          <w:spacing w:val="-10"/>
          <w:lang w:val="nl-NL"/>
        </w:rPr>
        <w:t xml:space="preserve"> </w:t>
      </w:r>
      <w:r w:rsidRPr="00CA22F4">
        <w:rPr>
          <w:color w:val="6D6E71"/>
          <w:lang w:val="nl-NL"/>
        </w:rPr>
        <w:t>inzit</w:t>
      </w:r>
      <w:r w:rsidRPr="00CA22F4">
        <w:rPr>
          <w:color w:val="6D6E71"/>
          <w:spacing w:val="-3"/>
          <w:lang w:val="nl-NL"/>
        </w:rPr>
        <w:t>t</w:t>
      </w:r>
      <w:r w:rsidRPr="00CA22F4">
        <w:rPr>
          <w:color w:val="6D6E71"/>
          <w:lang w:val="nl-NL"/>
        </w:rPr>
        <w:t>enden:</w:t>
      </w:r>
      <w:r w:rsidRPr="00CA22F4">
        <w:rPr>
          <w:color w:val="6D6E71"/>
          <w:spacing w:val="-10"/>
          <w:lang w:val="nl-NL"/>
        </w:rPr>
        <w:t xml:space="preserve"> </w:t>
      </w:r>
      <w:r w:rsidRPr="00CA22F4">
        <w:rPr>
          <w:color w:val="6D6E71"/>
          <w:lang w:val="nl-NL"/>
        </w:rPr>
        <w:t>(</w:t>
      </w:r>
      <w:r w:rsidRPr="00CA22F4">
        <w:rPr>
          <w:color w:val="6D6E71"/>
          <w:spacing w:val="-3"/>
          <w:lang w:val="nl-NL"/>
        </w:rPr>
        <w:t>O</w:t>
      </w:r>
      <w:r w:rsidRPr="00CA22F4">
        <w:rPr>
          <w:color w:val="6D6E71"/>
          <w:lang w:val="nl-NL"/>
        </w:rPr>
        <w:t>VI)</w:t>
      </w:r>
      <w:r w:rsidRPr="00CA22F4">
        <w:rPr>
          <w:color w:val="6D6E71"/>
          <w:spacing w:val="-10"/>
          <w:lang w:val="nl-NL"/>
        </w:rPr>
        <w:t xml:space="preserve"> </w:t>
      </w:r>
      <w:r w:rsidRPr="00CA22F4">
        <w:rPr>
          <w:color w:val="6D6E71"/>
          <w:lang w:val="nl-NL"/>
        </w:rPr>
        <w:t>uit</w:t>
      </w:r>
      <w:r w:rsidRPr="00CA22F4">
        <w:rPr>
          <w:color w:val="6D6E71"/>
          <w:spacing w:val="-7"/>
          <w:lang w:val="nl-NL"/>
        </w:rPr>
        <w:t>k</w:t>
      </w:r>
      <w:r w:rsidRPr="00CA22F4">
        <w:rPr>
          <w:color w:val="6D6E71"/>
          <w:lang w:val="nl-NL"/>
        </w:rPr>
        <w:t>ering</w:t>
      </w:r>
      <w:r w:rsidRPr="00CA22F4">
        <w:rPr>
          <w:color w:val="6D6E71"/>
          <w:spacing w:val="-9"/>
          <w:lang w:val="nl-NL"/>
        </w:rPr>
        <w:t xml:space="preserve"> </w:t>
      </w:r>
      <w:r w:rsidRPr="00CA22F4">
        <w:rPr>
          <w:color w:val="6D6E71"/>
          <w:lang w:val="nl-NL"/>
        </w:rPr>
        <w:t>bij</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10"/>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(blij</w:t>
      </w:r>
      <w:r w:rsidRPr="00CA22F4">
        <w:rPr>
          <w:color w:val="6D6E71"/>
          <w:spacing w:val="-2"/>
          <w:lang w:val="nl-NL"/>
        </w:rPr>
        <w:t>v</w:t>
      </w:r>
      <w:r w:rsidRPr="00CA22F4">
        <w:rPr>
          <w:color w:val="6D6E71"/>
          <w:lang w:val="nl-NL"/>
        </w:rPr>
        <w:t>ende)</w:t>
      </w:r>
      <w:r w:rsidRPr="00CA22F4">
        <w:rPr>
          <w:color w:val="6D6E71"/>
          <w:spacing w:val="-10"/>
          <w:lang w:val="nl-NL"/>
        </w:rPr>
        <w:t xml:space="preserve"> </w:t>
      </w:r>
      <w:r w:rsidRPr="00CA22F4">
        <w:rPr>
          <w:color w:val="6D6E71"/>
          <w:lang w:val="nl-NL"/>
        </w:rPr>
        <w:t>i</w:t>
      </w:r>
      <w:r w:rsidRPr="00CA22F4">
        <w:rPr>
          <w:color w:val="6D6E71"/>
          <w:spacing w:val="-4"/>
          <w:lang w:val="nl-NL"/>
        </w:rPr>
        <w:t>nv</w:t>
      </w:r>
      <w:r w:rsidRPr="00CA22F4">
        <w:rPr>
          <w:color w:val="6D6E71"/>
          <w:lang w:val="nl-NL"/>
        </w:rPr>
        <w:t>alidi</w:t>
      </w:r>
      <w:r w:rsidRPr="00CA22F4">
        <w:rPr>
          <w:color w:val="6D6E71"/>
          <w:spacing w:val="-2"/>
          <w:lang w:val="nl-NL"/>
        </w:rPr>
        <w:t>t</w:t>
      </w:r>
      <w:r w:rsidRPr="00CA22F4">
        <w:rPr>
          <w:color w:val="6D6E71"/>
          <w:lang w:val="nl-NL"/>
        </w:rPr>
        <w:t>eit,</w:t>
      </w:r>
      <w:r w:rsidRPr="00CA22F4">
        <w:rPr>
          <w:color w:val="6D6E71"/>
          <w:spacing w:val="-9"/>
          <w:lang w:val="nl-NL"/>
        </w:rPr>
        <w:t xml:space="preserve"> </w:t>
      </w:r>
      <w:r w:rsidRPr="00CA22F4">
        <w:rPr>
          <w:color w:val="6D6E71"/>
          <w:lang w:val="nl-NL"/>
        </w:rPr>
        <w:t>on</w:t>
      </w:r>
      <w:r w:rsidRPr="00CA22F4">
        <w:rPr>
          <w:color w:val="6D6E71"/>
          <w:spacing w:val="-2"/>
          <w:lang w:val="nl-NL"/>
        </w:rPr>
        <w:t>g</w:t>
      </w:r>
      <w:r w:rsidRPr="00CA22F4">
        <w:rPr>
          <w:color w:val="6D6E71"/>
          <w:lang w:val="nl-NL"/>
        </w:rPr>
        <w:t>eac</w:t>
      </w:r>
      <w:r w:rsidRPr="00CA22F4">
        <w:rPr>
          <w:color w:val="6D6E71"/>
          <w:spacing w:val="-3"/>
          <w:lang w:val="nl-NL"/>
        </w:rPr>
        <w:t>h</w:t>
      </w:r>
      <w:r w:rsidRPr="00CA22F4">
        <w:rPr>
          <w:color w:val="6D6E71"/>
          <w:lang w:val="nl-NL"/>
        </w:rPr>
        <w:t>t</w:t>
      </w:r>
    </w:p>
    <w:p w14:paraId="52732DDF" w14:textId="77777777" w:rsidR="00624579" w:rsidRPr="00CA22F4" w:rsidRDefault="00CA22F4">
      <w:pPr>
        <w:pStyle w:val="Plattetekst"/>
        <w:spacing w:line="264" w:lineRule="exact"/>
        <w:ind w:left="1559"/>
        <w:rPr>
          <w:lang w:val="nl-NL"/>
        </w:rPr>
      </w:pPr>
      <w:r w:rsidRPr="00CA22F4">
        <w:rPr>
          <w:color w:val="6D6E71"/>
          <w:lang w:val="nl-NL"/>
        </w:rPr>
        <w:t>de schuldv</w:t>
      </w:r>
      <w:r w:rsidRPr="00CA22F4">
        <w:rPr>
          <w:color w:val="6D6E71"/>
          <w:spacing w:val="-5"/>
          <w:lang w:val="nl-NL"/>
        </w:rPr>
        <w:t>r</w:t>
      </w:r>
      <w:r w:rsidRPr="00CA22F4">
        <w:rPr>
          <w:color w:val="6D6E71"/>
          <w:lang w:val="nl-NL"/>
        </w:rPr>
        <w:t>aag; hoo</w:t>
      </w:r>
      <w:r w:rsidRPr="00CA22F4">
        <w:rPr>
          <w:color w:val="6D6E71"/>
          <w:spacing w:val="-4"/>
          <w:lang w:val="nl-NL"/>
        </w:rPr>
        <w:t>g</w:t>
      </w:r>
      <w:r w:rsidRPr="00CA22F4">
        <w:rPr>
          <w:color w:val="6D6E71"/>
          <w:spacing w:val="-3"/>
          <w:lang w:val="nl-NL"/>
        </w:rPr>
        <w:t>t</w:t>
      </w:r>
      <w:r w:rsidRPr="00CA22F4">
        <w:rPr>
          <w:color w:val="6D6E71"/>
          <w:lang w:val="nl-NL"/>
        </w:rPr>
        <w:t>e uit</w:t>
      </w:r>
      <w:r w:rsidRPr="00CA22F4">
        <w:rPr>
          <w:color w:val="6D6E71"/>
          <w:spacing w:val="-8"/>
          <w:lang w:val="nl-NL"/>
        </w:rPr>
        <w:t>k</w:t>
      </w:r>
      <w:r w:rsidRPr="00CA22F4">
        <w:rPr>
          <w:color w:val="6D6E71"/>
          <w:lang w:val="nl-NL"/>
        </w:rPr>
        <w:t xml:space="preserve">ering is </w:t>
      </w:r>
      <w:r w:rsidRPr="00CA22F4">
        <w:rPr>
          <w:color w:val="6D6E71"/>
          <w:spacing w:val="-4"/>
          <w:lang w:val="nl-NL"/>
        </w:rPr>
        <w:t>v</w:t>
      </w:r>
      <w:r w:rsidRPr="00CA22F4">
        <w:rPr>
          <w:color w:val="6D6E71"/>
          <w:lang w:val="nl-NL"/>
        </w:rPr>
        <w:t xml:space="preserve">an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 xml:space="preserve">en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p>
    <w:p w14:paraId="27B39F20" w14:textId="77777777" w:rsidR="00624579" w:rsidRPr="00CA22F4" w:rsidRDefault="00CA22F4" w:rsidP="00CD3340">
      <w:pPr>
        <w:pStyle w:val="Plattetekst"/>
        <w:numPr>
          <w:ilvl w:val="0"/>
          <w:numId w:val="21"/>
        </w:numPr>
        <w:tabs>
          <w:tab w:val="left" w:pos="1559"/>
        </w:tabs>
        <w:spacing w:line="264" w:lineRule="exact"/>
        <w:ind w:left="1559"/>
        <w:rPr>
          <w:lang w:val="nl-NL"/>
        </w:rPr>
      </w:pPr>
      <w:r w:rsidRPr="00CA22F4">
        <w:rPr>
          <w:color w:val="6D6E71"/>
          <w:lang w:val="nl-NL"/>
        </w:rPr>
        <w:t>Schad</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ering</w:t>
      </w:r>
      <w:r w:rsidRPr="00CA22F4">
        <w:rPr>
          <w:color w:val="6D6E71"/>
          <w:spacing w:val="18"/>
          <w:lang w:val="nl-NL"/>
        </w:rPr>
        <w:t xml:space="preserve"> </w:t>
      </w:r>
      <w:r w:rsidRPr="00CA22F4">
        <w:rPr>
          <w:color w:val="6D6E71"/>
          <w:spacing w:val="-3"/>
          <w:lang w:val="nl-NL"/>
        </w:rPr>
        <w:t>v</w:t>
      </w:r>
      <w:r w:rsidRPr="00CA22F4">
        <w:rPr>
          <w:color w:val="6D6E71"/>
          <w:lang w:val="nl-NL"/>
        </w:rPr>
        <w:t>oor</w:t>
      </w:r>
      <w:r w:rsidRPr="00CA22F4">
        <w:rPr>
          <w:color w:val="6D6E71"/>
          <w:spacing w:val="18"/>
          <w:lang w:val="nl-NL"/>
        </w:rPr>
        <w:t xml:space="preserve"> </w:t>
      </w:r>
      <w:r w:rsidRPr="00CA22F4">
        <w:rPr>
          <w:color w:val="6D6E71"/>
          <w:lang w:val="nl-NL"/>
        </w:rPr>
        <w:t>inzit</w:t>
      </w:r>
      <w:r w:rsidRPr="00CA22F4">
        <w:rPr>
          <w:color w:val="6D6E71"/>
          <w:spacing w:val="-3"/>
          <w:lang w:val="nl-NL"/>
        </w:rPr>
        <w:t>t</w:t>
      </w:r>
      <w:r w:rsidRPr="00CA22F4">
        <w:rPr>
          <w:color w:val="6D6E71"/>
          <w:lang w:val="nl-NL"/>
        </w:rPr>
        <w:t>enden:</w:t>
      </w:r>
      <w:r w:rsidRPr="00CA22F4">
        <w:rPr>
          <w:color w:val="6D6E71"/>
          <w:spacing w:val="19"/>
          <w:lang w:val="nl-NL"/>
        </w:rPr>
        <w:t xml:space="preserve"> </w:t>
      </w:r>
      <w:r w:rsidRPr="00CA22F4">
        <w:rPr>
          <w:color w:val="6D6E71"/>
          <w:lang w:val="nl-NL"/>
        </w:rPr>
        <w:t>(</w:t>
      </w:r>
      <w:r w:rsidRPr="00CA22F4">
        <w:rPr>
          <w:color w:val="6D6E71"/>
          <w:spacing w:val="-2"/>
          <w:lang w:val="nl-NL"/>
        </w:rPr>
        <w:t>S</w:t>
      </w:r>
      <w:r w:rsidRPr="00CA22F4">
        <w:rPr>
          <w:color w:val="6D6E71"/>
          <w:lang w:val="nl-NL"/>
        </w:rPr>
        <w:t>VI)</w:t>
      </w:r>
      <w:r w:rsidRPr="00CA22F4">
        <w:rPr>
          <w:color w:val="6D6E71"/>
          <w:spacing w:val="18"/>
          <w:lang w:val="nl-NL"/>
        </w:rPr>
        <w:t xml:space="preserve"> </w:t>
      </w:r>
      <w:r w:rsidRPr="00CA22F4">
        <w:rPr>
          <w:color w:val="6D6E71"/>
          <w:lang w:val="nl-NL"/>
        </w:rPr>
        <w:t>als</w:t>
      </w:r>
      <w:r w:rsidRPr="00CA22F4">
        <w:rPr>
          <w:color w:val="6D6E71"/>
          <w:spacing w:val="19"/>
          <w:lang w:val="nl-NL"/>
        </w:rPr>
        <w:t xml:space="preserve"> </w:t>
      </w:r>
      <w:r w:rsidRPr="00CA22F4">
        <w:rPr>
          <w:color w:val="6D6E71"/>
          <w:lang w:val="nl-NL"/>
        </w:rPr>
        <w:t>de</w:t>
      </w:r>
      <w:r w:rsidRPr="00CA22F4">
        <w:rPr>
          <w:color w:val="6D6E71"/>
          <w:spacing w:val="18"/>
          <w:lang w:val="nl-NL"/>
        </w:rPr>
        <w:t xml:space="preserve"> </w:t>
      </w:r>
      <w:r w:rsidRPr="00CA22F4">
        <w:rPr>
          <w:color w:val="6D6E71"/>
          <w:spacing w:val="-3"/>
          <w:lang w:val="nl-NL"/>
        </w:rPr>
        <w:t>O</w:t>
      </w:r>
      <w:r w:rsidRPr="00CA22F4">
        <w:rPr>
          <w:color w:val="6D6E71"/>
          <w:lang w:val="nl-NL"/>
        </w:rPr>
        <w:t>VI,</w:t>
      </w:r>
      <w:r w:rsidRPr="00CA22F4">
        <w:rPr>
          <w:color w:val="6D6E71"/>
          <w:spacing w:val="1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dit</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w:t>
      </w:r>
      <w:r w:rsidRPr="00CA22F4">
        <w:rPr>
          <w:color w:val="6D6E71"/>
          <w:spacing w:val="1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8"/>
          <w:lang w:val="nl-NL"/>
        </w:rPr>
        <w:t xml:space="preserve"> </w:t>
      </w:r>
      <w:r w:rsidRPr="00CA22F4">
        <w:rPr>
          <w:color w:val="6D6E71"/>
          <w:lang w:val="nl-NL"/>
        </w:rPr>
        <w:t>de</w:t>
      </w:r>
      <w:r w:rsidRPr="00CA22F4">
        <w:rPr>
          <w:color w:val="6D6E71"/>
          <w:spacing w:val="19"/>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18"/>
          <w:lang w:val="nl-NL"/>
        </w:rPr>
        <w:t xml:space="preserve"> </w:t>
      </w:r>
      <w:r w:rsidRPr="00CA22F4">
        <w:rPr>
          <w:color w:val="6D6E71"/>
          <w:lang w:val="nl-NL"/>
        </w:rPr>
        <w:t>schade</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p>
    <w:p w14:paraId="30EC63AB" w14:textId="77777777" w:rsidR="00624579" w:rsidRPr="00CA22F4" w:rsidRDefault="00CA22F4">
      <w:pPr>
        <w:pStyle w:val="Plattetekst"/>
        <w:spacing w:line="264" w:lineRule="exact"/>
        <w:ind w:left="1559"/>
        <w:rPr>
          <w:rFonts w:cs="Calibri"/>
          <w:lang w:val="nl-NL"/>
        </w:rPr>
      </w:pPr>
      <w:r w:rsidRPr="00CA22F4">
        <w:rPr>
          <w:rFonts w:cs="Calibri"/>
          <w:color w:val="6D6E71"/>
          <w:lang w:val="nl-NL"/>
        </w:rPr>
        <w:t>uit</w:t>
      </w:r>
      <w:r w:rsidRPr="00CA22F4">
        <w:rPr>
          <w:rFonts w:cs="Calibri"/>
          <w:color w:val="6D6E71"/>
          <w:spacing w:val="-2"/>
          <w:lang w:val="nl-NL"/>
        </w:rPr>
        <w:t>g</w:t>
      </w:r>
      <w:r w:rsidRPr="00CA22F4">
        <w:rPr>
          <w:rFonts w:cs="Calibri"/>
          <w:color w:val="6D6E71"/>
          <w:lang w:val="nl-NL"/>
        </w:rPr>
        <w:t>e</w:t>
      </w:r>
      <w:r w:rsidRPr="00CA22F4">
        <w:rPr>
          <w:rFonts w:cs="Calibri"/>
          <w:color w:val="6D6E71"/>
          <w:spacing w:val="-9"/>
          <w:lang w:val="nl-NL"/>
        </w:rPr>
        <w:t>k</w:t>
      </w:r>
      <w:r w:rsidRPr="00CA22F4">
        <w:rPr>
          <w:rFonts w:cs="Calibri"/>
          <w:color w:val="6D6E71"/>
          <w:lang w:val="nl-NL"/>
        </w:rPr>
        <w:t>ee</w:t>
      </w:r>
      <w:r w:rsidRPr="00CA22F4">
        <w:rPr>
          <w:rFonts w:cs="Calibri"/>
          <w:color w:val="6D6E71"/>
          <w:spacing w:val="-5"/>
          <w:lang w:val="nl-NL"/>
        </w:rPr>
        <w:t>r</w:t>
      </w:r>
      <w:r w:rsidRPr="00CA22F4">
        <w:rPr>
          <w:rFonts w:cs="Calibri"/>
          <w:color w:val="6D6E71"/>
          <w:lang w:val="nl-NL"/>
        </w:rPr>
        <w:t>d.</w:t>
      </w:r>
    </w:p>
    <w:p w14:paraId="77B8772D" w14:textId="77777777" w:rsidR="00624579" w:rsidRPr="00CA22F4" w:rsidRDefault="00624579">
      <w:pPr>
        <w:spacing w:before="18" w:line="240" w:lineRule="exact"/>
        <w:rPr>
          <w:sz w:val="24"/>
          <w:szCs w:val="24"/>
          <w:lang w:val="nl-NL"/>
        </w:rPr>
      </w:pPr>
    </w:p>
    <w:p w14:paraId="7AC0F44D" w14:textId="77777777" w:rsidR="00624579" w:rsidRPr="00CA22F4" w:rsidRDefault="00CA22F4">
      <w:pPr>
        <w:pStyle w:val="Plattetekst"/>
        <w:spacing w:line="264" w:lineRule="exact"/>
        <w:ind w:right="731"/>
        <w:rPr>
          <w:lang w:val="nl-NL"/>
        </w:rPr>
      </w:pPr>
      <w:r w:rsidRPr="00CA22F4">
        <w:rPr>
          <w:color w:val="6D6E71"/>
          <w:lang w:val="nl-NL"/>
        </w:rPr>
        <w:t>De</w:t>
      </w:r>
      <w:r w:rsidRPr="00CA22F4">
        <w:rPr>
          <w:color w:val="6D6E71"/>
          <w:spacing w:val="18"/>
          <w:lang w:val="nl-NL"/>
        </w:rPr>
        <w:t xml:space="preserve"> </w:t>
      </w:r>
      <w:r w:rsidRPr="00CA22F4">
        <w:rPr>
          <w:color w:val="6D6E71"/>
          <w:spacing w:val="-3"/>
          <w:lang w:val="nl-NL"/>
        </w:rPr>
        <w:t>t</w:t>
      </w:r>
      <w:r w:rsidRPr="00CA22F4">
        <w:rPr>
          <w:color w:val="6D6E71"/>
          <w:lang w:val="nl-NL"/>
        </w:rPr>
        <w:t>ea</w:t>
      </w:r>
      <w:r w:rsidRPr="00CA22F4">
        <w:rPr>
          <w:color w:val="6D6E71"/>
          <w:spacing w:val="-1"/>
          <w:lang w:val="nl-NL"/>
        </w:rPr>
        <w:t>m</w:t>
      </w:r>
      <w:r w:rsidRPr="00CA22F4">
        <w:rPr>
          <w:color w:val="6D6E71"/>
          <w:lang w:val="nl-NL"/>
        </w:rPr>
        <w:t>leden</w:t>
      </w:r>
      <w:r w:rsidRPr="00CA22F4">
        <w:rPr>
          <w:color w:val="6D6E71"/>
          <w:spacing w:val="18"/>
          <w:lang w:val="nl-NL"/>
        </w:rPr>
        <w:t xml:space="preserve"> </w:t>
      </w:r>
      <w:r w:rsidRPr="00CA22F4">
        <w:rPr>
          <w:color w:val="6D6E71"/>
          <w:lang w:val="nl-NL"/>
        </w:rPr>
        <w:t>zijn</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18"/>
          <w:lang w:val="nl-NL"/>
        </w:rPr>
        <w:t xml:space="preserve"> </w:t>
      </w:r>
      <w:r w:rsidRPr="00CA22F4">
        <w:rPr>
          <w:color w:val="6D6E71"/>
          <w:spacing w:val="-3"/>
          <w:lang w:val="nl-NL"/>
        </w:rPr>
        <w:t>v</w:t>
      </w:r>
      <w:r w:rsidRPr="00CA22F4">
        <w:rPr>
          <w:color w:val="6D6E71"/>
          <w:lang w:val="nl-NL"/>
        </w:rPr>
        <w:t>oor</w:t>
      </w:r>
      <w:r w:rsidRPr="00CA22F4">
        <w:rPr>
          <w:color w:val="6D6E71"/>
          <w:spacing w:val="1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ole</w:t>
      </w:r>
      <w:r w:rsidRPr="00CA22F4">
        <w:rPr>
          <w:color w:val="6D6E71"/>
          <w:spacing w:val="-3"/>
          <w:lang w:val="nl-NL"/>
        </w:rPr>
        <w:t>r</w:t>
      </w:r>
      <w:r w:rsidRPr="00CA22F4">
        <w:rPr>
          <w:color w:val="6D6E71"/>
          <w:lang w:val="nl-NL"/>
        </w:rPr>
        <w:t>en</w:t>
      </w:r>
      <w:r w:rsidRPr="00CA22F4">
        <w:rPr>
          <w:color w:val="6D6E71"/>
          <w:spacing w:val="18"/>
          <w:lang w:val="nl-NL"/>
        </w:rPr>
        <w:t xml:space="preserve"> </w:t>
      </w:r>
      <w:r w:rsidRPr="00CA22F4">
        <w:rPr>
          <w:color w:val="6D6E71"/>
          <w:spacing w:val="-4"/>
          <w:lang w:val="nl-NL"/>
        </w:rPr>
        <w:t>v</w:t>
      </w:r>
      <w:r w:rsidRPr="00CA22F4">
        <w:rPr>
          <w:color w:val="6D6E71"/>
          <w:lang w:val="nl-NL"/>
        </w:rPr>
        <w:t>an</w:t>
      </w:r>
      <w:r w:rsidRPr="00CA22F4">
        <w:rPr>
          <w:color w:val="6D6E71"/>
          <w:spacing w:val="18"/>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w:t>
      </w:r>
      <w:r w:rsidRPr="00CA22F4">
        <w:rPr>
          <w:color w:val="6D6E71"/>
          <w:spacing w:val="-2"/>
          <w:lang w:val="nl-NL"/>
        </w:rPr>
        <w:t>g</w:t>
      </w:r>
      <w:r w:rsidRPr="00CA22F4">
        <w:rPr>
          <w:color w:val="6D6E71"/>
          <w:lang w:val="nl-NL"/>
        </w:rPr>
        <w:t>enoemde</w:t>
      </w:r>
      <w:r w:rsidRPr="00CA22F4">
        <w:rPr>
          <w:color w:val="6D6E71"/>
          <w:spacing w:val="18"/>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ei</w:t>
      </w:r>
      <w:r w:rsidRPr="00CA22F4">
        <w:rPr>
          <w:color w:val="6D6E71"/>
          <w:spacing w:val="-3"/>
          <w:lang w:val="nl-NL"/>
        </w:rPr>
        <w:t>st</w:t>
      </w:r>
      <w:r w:rsidRPr="00CA22F4">
        <w:rPr>
          <w:color w:val="6D6E71"/>
          <w:lang w:val="nl-NL"/>
        </w:rPr>
        <w:t>en.</w:t>
      </w:r>
      <w:r w:rsidRPr="00CA22F4">
        <w:rPr>
          <w:color w:val="6D6E71"/>
          <w:spacing w:val="18"/>
          <w:lang w:val="nl-NL"/>
        </w:rPr>
        <w:t xml:space="preserve"> </w:t>
      </w:r>
      <w:r w:rsidRPr="00CA22F4">
        <w:rPr>
          <w:color w:val="6D6E71"/>
          <w:spacing w:val="-10"/>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18"/>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18"/>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eamlid aan de 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 xml:space="preserve">s aan </w:t>
      </w:r>
      <w:r w:rsidRPr="00CA22F4">
        <w:rPr>
          <w:color w:val="6D6E71"/>
          <w:spacing w:val="-3"/>
          <w:lang w:val="nl-NL"/>
        </w:rPr>
        <w:t>t</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 xml:space="preserve">en aan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 eisen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 xml:space="preserve">oer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 mo</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oldoen.</w:t>
      </w:r>
    </w:p>
    <w:p w14:paraId="57693105" w14:textId="77777777" w:rsidR="00624579" w:rsidRPr="00CA22F4" w:rsidRDefault="00624579">
      <w:pPr>
        <w:spacing w:before="11" w:line="260" w:lineRule="exact"/>
        <w:rPr>
          <w:sz w:val="26"/>
          <w:szCs w:val="26"/>
          <w:lang w:val="nl-NL"/>
        </w:rPr>
      </w:pPr>
    </w:p>
    <w:p w14:paraId="798A812D" w14:textId="77777777" w:rsidR="00624579" w:rsidRPr="00CA22F4" w:rsidRDefault="00CA22F4">
      <w:pPr>
        <w:pStyle w:val="Kop3"/>
        <w:rPr>
          <w:b w:val="0"/>
          <w:bCs w:val="0"/>
          <w:lang w:val="nl-NL"/>
        </w:rPr>
      </w:pPr>
      <w:r w:rsidRPr="00CA22F4">
        <w:rPr>
          <w:color w:val="58595B"/>
          <w:spacing w:val="-13"/>
          <w:lang w:val="nl-NL"/>
        </w:rPr>
        <w:t>V</w:t>
      </w:r>
      <w:r w:rsidRPr="00CA22F4">
        <w:rPr>
          <w:color w:val="58595B"/>
          <w:lang w:val="nl-NL"/>
        </w:rPr>
        <w:t>eilig in en uit de au</w:t>
      </w:r>
      <w:r w:rsidRPr="00CA22F4">
        <w:rPr>
          <w:color w:val="58595B"/>
          <w:spacing w:val="-4"/>
          <w:lang w:val="nl-NL"/>
        </w:rPr>
        <w:t>t</w:t>
      </w:r>
      <w:r w:rsidRPr="00CA22F4">
        <w:rPr>
          <w:color w:val="58595B"/>
          <w:lang w:val="nl-NL"/>
        </w:rPr>
        <w:t>o:</w:t>
      </w:r>
    </w:p>
    <w:p w14:paraId="518A9EEC" w14:textId="77777777" w:rsidR="00624579" w:rsidRPr="00CA22F4" w:rsidRDefault="00CA22F4" w:rsidP="00CD3340">
      <w:pPr>
        <w:pStyle w:val="Plattetekst"/>
        <w:numPr>
          <w:ilvl w:val="0"/>
          <w:numId w:val="20"/>
        </w:numPr>
        <w:tabs>
          <w:tab w:val="left" w:pos="1493"/>
        </w:tabs>
        <w:spacing w:line="259" w:lineRule="exact"/>
        <w:ind w:left="1493"/>
        <w:rPr>
          <w:lang w:val="nl-NL"/>
        </w:rPr>
      </w:pP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4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1"/>
          <w:lang w:val="nl-NL"/>
        </w:rPr>
        <w:t xml:space="preserve"> </w:t>
      </w:r>
      <w:r w:rsidRPr="00CA22F4">
        <w:rPr>
          <w:color w:val="6D6E71"/>
          <w:lang w:val="nl-NL"/>
        </w:rPr>
        <w:t>aan</w:t>
      </w:r>
      <w:r w:rsidRPr="00CA22F4">
        <w:rPr>
          <w:color w:val="6D6E71"/>
          <w:spacing w:val="42"/>
          <w:lang w:val="nl-NL"/>
        </w:rPr>
        <w:t xml:space="preserve"> </w:t>
      </w:r>
      <w:r w:rsidRPr="00CA22F4">
        <w:rPr>
          <w:color w:val="6D6E71"/>
          <w:lang w:val="nl-NL"/>
        </w:rPr>
        <w:t>de</w:t>
      </w:r>
      <w:r w:rsidRPr="00CA22F4">
        <w:rPr>
          <w:color w:val="6D6E71"/>
          <w:spacing w:val="41"/>
          <w:lang w:val="nl-NL"/>
        </w:rPr>
        <w:t xml:space="preserve"> </w:t>
      </w:r>
      <w:r w:rsidRPr="00CA22F4">
        <w:rPr>
          <w:color w:val="6D6E71"/>
          <w:lang w:val="nl-NL"/>
        </w:rPr>
        <w:t>t</w:t>
      </w:r>
      <w:r w:rsidRPr="00CA22F4">
        <w:rPr>
          <w:color w:val="6D6E71"/>
          <w:spacing w:val="-4"/>
          <w:lang w:val="nl-NL"/>
        </w:rPr>
        <w:t>r</w:t>
      </w:r>
      <w:r w:rsidRPr="00CA22F4">
        <w:rPr>
          <w:color w:val="6D6E71"/>
          <w:lang w:val="nl-NL"/>
        </w:rPr>
        <w:t>ot</w:t>
      </w:r>
      <w:r w:rsidRPr="00CA22F4">
        <w:rPr>
          <w:color w:val="6D6E71"/>
          <w:spacing w:val="-4"/>
          <w:lang w:val="nl-NL"/>
        </w:rPr>
        <w:t>t</w:t>
      </w:r>
      <w:r w:rsidRPr="00CA22F4">
        <w:rPr>
          <w:color w:val="6D6E71"/>
          <w:lang w:val="nl-NL"/>
        </w:rPr>
        <w:t>oirzijde</w:t>
      </w:r>
      <w:r w:rsidRPr="00CA22F4">
        <w:rPr>
          <w:color w:val="6D6E71"/>
          <w:spacing w:val="42"/>
          <w:lang w:val="nl-NL"/>
        </w:rPr>
        <w:t xml:space="preserve"> </w:t>
      </w:r>
      <w:r w:rsidRPr="00CA22F4">
        <w:rPr>
          <w:color w:val="6D6E71"/>
          <w:lang w:val="nl-NL"/>
        </w:rPr>
        <w:t>(</w:t>
      </w:r>
      <w:r w:rsidRPr="00CA22F4">
        <w:rPr>
          <w:color w:val="6D6E71"/>
          <w:spacing w:val="-3"/>
          <w:lang w:val="nl-NL"/>
        </w:rPr>
        <w:t>r</w:t>
      </w:r>
      <w:r w:rsidRPr="00CA22F4">
        <w:rPr>
          <w:color w:val="6D6E71"/>
          <w:lang w:val="nl-NL"/>
        </w:rPr>
        <w:t>ec</w:t>
      </w:r>
      <w:r w:rsidRPr="00CA22F4">
        <w:rPr>
          <w:color w:val="6D6E71"/>
          <w:spacing w:val="-3"/>
          <w:lang w:val="nl-NL"/>
        </w:rPr>
        <w:t>ht</w:t>
      </w:r>
      <w:r w:rsidRPr="00CA22F4">
        <w:rPr>
          <w:color w:val="6D6E71"/>
          <w:lang w:val="nl-NL"/>
        </w:rPr>
        <w:t>erzijde)</w:t>
      </w:r>
      <w:r w:rsidRPr="00CA22F4">
        <w:rPr>
          <w:color w:val="6D6E71"/>
          <w:spacing w:val="41"/>
          <w:lang w:val="nl-NL"/>
        </w:rPr>
        <w:t xml:space="preserve"> </w:t>
      </w:r>
      <w:r w:rsidRPr="00CA22F4">
        <w:rPr>
          <w:color w:val="6D6E71"/>
          <w:lang w:val="nl-NL"/>
        </w:rPr>
        <w:t>in-</w:t>
      </w:r>
      <w:r w:rsidRPr="00CA22F4">
        <w:rPr>
          <w:color w:val="6D6E71"/>
          <w:spacing w:val="42"/>
          <w:lang w:val="nl-NL"/>
        </w:rPr>
        <w:t xml:space="preserve"> </w:t>
      </w:r>
      <w:r w:rsidRPr="00CA22F4">
        <w:rPr>
          <w:color w:val="6D6E71"/>
          <w:lang w:val="nl-NL"/>
        </w:rPr>
        <w:t>en</w:t>
      </w:r>
      <w:r w:rsidRPr="00CA22F4">
        <w:rPr>
          <w:color w:val="6D6E71"/>
          <w:spacing w:val="41"/>
          <w:lang w:val="nl-NL"/>
        </w:rPr>
        <w:t xml:space="preserve"> </w:t>
      </w:r>
      <w:r w:rsidRPr="00CA22F4">
        <w:rPr>
          <w:color w:val="6D6E71"/>
          <w:lang w:val="nl-NL"/>
        </w:rPr>
        <w:t>uit</w:t>
      </w:r>
      <w:r w:rsidRPr="00CA22F4">
        <w:rPr>
          <w:color w:val="6D6E71"/>
          <w:spacing w:val="-3"/>
          <w:lang w:val="nl-NL"/>
        </w:rPr>
        <w:t>st</w:t>
      </w:r>
      <w:r w:rsidRPr="00CA22F4">
        <w:rPr>
          <w:color w:val="6D6E71"/>
          <w:lang w:val="nl-NL"/>
        </w:rPr>
        <w:t>appen,</w:t>
      </w:r>
      <w:r w:rsidRPr="00CA22F4">
        <w:rPr>
          <w:color w:val="6D6E71"/>
          <w:spacing w:val="42"/>
          <w:lang w:val="nl-NL"/>
        </w:rPr>
        <w:t xml:space="preserve"> </w:t>
      </w:r>
      <w:r w:rsidRPr="00CA22F4">
        <w:rPr>
          <w:color w:val="6D6E71"/>
          <w:lang w:val="nl-NL"/>
        </w:rPr>
        <w:t>dan</w:t>
      </w:r>
      <w:r w:rsidRPr="00CA22F4">
        <w:rPr>
          <w:color w:val="6D6E71"/>
          <w:spacing w:val="42"/>
          <w:lang w:val="nl-NL"/>
        </w:rPr>
        <w:t xml:space="preserve"> </w:t>
      </w:r>
      <w:r w:rsidRPr="00CA22F4">
        <w:rPr>
          <w:color w:val="6D6E71"/>
          <w:lang w:val="nl-NL"/>
        </w:rPr>
        <w:t>hebben</w:t>
      </w:r>
      <w:r w:rsidRPr="00CA22F4">
        <w:rPr>
          <w:color w:val="6D6E71"/>
          <w:spacing w:val="42"/>
          <w:lang w:val="nl-NL"/>
        </w:rPr>
        <w:t xml:space="preserve"> </w:t>
      </w:r>
      <w:r w:rsidRPr="00CA22F4">
        <w:rPr>
          <w:color w:val="6D6E71"/>
          <w:lang w:val="nl-NL"/>
        </w:rPr>
        <w:t>zij</w:t>
      </w:r>
      <w:r w:rsidRPr="00CA22F4">
        <w:rPr>
          <w:color w:val="6D6E71"/>
          <w:spacing w:val="42"/>
          <w:lang w:val="nl-NL"/>
        </w:rPr>
        <w:t xml:space="preserve"> </w:t>
      </w:r>
      <w:r w:rsidRPr="00CA22F4">
        <w:rPr>
          <w:color w:val="6D6E71"/>
          <w:spacing w:val="-2"/>
          <w:lang w:val="nl-NL"/>
        </w:rPr>
        <w:t>g</w:t>
      </w:r>
      <w:r w:rsidRPr="00CA22F4">
        <w:rPr>
          <w:color w:val="6D6E71"/>
          <w:lang w:val="nl-NL"/>
        </w:rPr>
        <w:t>een</w:t>
      </w:r>
      <w:r w:rsidRPr="00CA22F4">
        <w:rPr>
          <w:color w:val="6D6E71"/>
          <w:spacing w:val="41"/>
          <w:lang w:val="nl-NL"/>
        </w:rPr>
        <w:t xml:space="preserve"> </w:t>
      </w:r>
      <w:r w:rsidRPr="00CA22F4">
        <w:rPr>
          <w:color w:val="6D6E71"/>
          <w:lang w:val="nl-NL"/>
        </w:rPr>
        <w:t>hinder</w:t>
      </w:r>
      <w:r w:rsidRPr="00CA22F4">
        <w:rPr>
          <w:color w:val="6D6E71"/>
          <w:spacing w:val="42"/>
          <w:lang w:val="nl-NL"/>
        </w:rPr>
        <w:t xml:space="preserve"> </w:t>
      </w:r>
      <w:r w:rsidRPr="00CA22F4">
        <w:rPr>
          <w:color w:val="6D6E71"/>
          <w:spacing w:val="-4"/>
          <w:lang w:val="nl-NL"/>
        </w:rPr>
        <w:t>v</w:t>
      </w:r>
      <w:r w:rsidRPr="00CA22F4">
        <w:rPr>
          <w:color w:val="6D6E71"/>
          <w:lang w:val="nl-NL"/>
        </w:rPr>
        <w:t>an</w:t>
      </w:r>
    </w:p>
    <w:p w14:paraId="4DFF9C13" w14:textId="77777777" w:rsidR="00624579" w:rsidRPr="00CA22F4" w:rsidRDefault="00CA22F4">
      <w:pPr>
        <w:pStyle w:val="Plattetekst"/>
        <w:spacing w:line="264" w:lineRule="exact"/>
        <w:ind w:left="1493"/>
        <w:rPr>
          <w:lang w:val="nl-NL"/>
        </w:rPr>
      </w:pPr>
      <w:r w:rsidRPr="00CA22F4">
        <w:rPr>
          <w:color w:val="6D6E71"/>
          <w:lang w:val="nl-NL"/>
        </w:rPr>
        <w:t>passe</w:t>
      </w:r>
      <w:r w:rsidRPr="00CA22F4">
        <w:rPr>
          <w:color w:val="6D6E71"/>
          <w:spacing w:val="-3"/>
          <w:lang w:val="nl-NL"/>
        </w:rPr>
        <w:t>r</w:t>
      </w:r>
      <w:r w:rsidRPr="00CA22F4">
        <w:rPr>
          <w:color w:val="6D6E71"/>
          <w:lang w:val="nl-NL"/>
        </w:rPr>
        <w:t xml:space="preserve">end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w:t>
      </w:r>
    </w:p>
    <w:p w14:paraId="621364A9" w14:textId="77777777" w:rsidR="00624579" w:rsidRPr="00CA22F4" w:rsidRDefault="00CA22F4" w:rsidP="00CD3340">
      <w:pPr>
        <w:pStyle w:val="Plattetekst"/>
        <w:numPr>
          <w:ilvl w:val="0"/>
          <w:numId w:val="20"/>
        </w:numPr>
        <w:tabs>
          <w:tab w:val="left" w:pos="1493"/>
        </w:tabs>
        <w:spacing w:line="264" w:lineRule="exact"/>
        <w:ind w:left="1493"/>
        <w:rPr>
          <w:lang w:val="nl-NL"/>
        </w:rPr>
      </w:pPr>
      <w:r w:rsidRPr="00CA22F4">
        <w:rPr>
          <w:color w:val="6D6E71"/>
          <w:spacing w:val="-4"/>
          <w:lang w:val="nl-NL"/>
        </w:rPr>
        <w:t>E</w:t>
      </w:r>
      <w:r w:rsidRPr="00CA22F4">
        <w:rPr>
          <w:color w:val="6D6E71"/>
          <w:lang w:val="nl-NL"/>
        </w:rPr>
        <w:t>en</w:t>
      </w:r>
      <w:r w:rsidRPr="00CA22F4">
        <w:rPr>
          <w:color w:val="6D6E71"/>
          <w:spacing w:val="-7"/>
          <w:lang w:val="nl-NL"/>
        </w:rPr>
        <w:t xml:space="preserve"> </w:t>
      </w:r>
      <w:r w:rsidRPr="00CA22F4">
        <w:rPr>
          <w:color w:val="6D6E71"/>
          <w:lang w:val="nl-NL"/>
        </w:rPr>
        <w:t>kinde</w:t>
      </w:r>
      <w:r w:rsidRPr="00CA22F4">
        <w:rPr>
          <w:color w:val="6D6E71"/>
          <w:spacing w:val="-4"/>
          <w:lang w:val="nl-NL"/>
        </w:rPr>
        <w:t>r</w:t>
      </w:r>
      <w:r w:rsidRPr="00CA22F4">
        <w:rPr>
          <w:color w:val="6D6E71"/>
          <w:lang w:val="nl-NL"/>
        </w:rPr>
        <w:t>slot</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erportier</w:t>
      </w:r>
      <w:r w:rsidRPr="00CA22F4">
        <w:rPr>
          <w:color w:val="6D6E71"/>
          <w:spacing w:val="-7"/>
          <w:lang w:val="nl-NL"/>
        </w:rPr>
        <w:t xml:space="preserve"> </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binnenuit</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6"/>
          <w:lang w:val="nl-NL"/>
        </w:rPr>
        <w:t xml:space="preserve"> </w:t>
      </w:r>
      <w:r w:rsidRPr="00CA22F4">
        <w:rPr>
          <w:color w:val="6D6E71"/>
          <w:spacing w:val="-2"/>
          <w:lang w:val="nl-NL"/>
        </w:rPr>
        <w:t>g</w:t>
      </w:r>
      <w:r w:rsidRPr="00CA22F4">
        <w:rPr>
          <w:color w:val="6D6E71"/>
          <w:lang w:val="nl-NL"/>
        </w:rPr>
        <w:t>eopend.</w:t>
      </w:r>
      <w:r w:rsidRPr="00CA22F4">
        <w:rPr>
          <w:color w:val="6D6E71"/>
          <w:spacing w:val="-7"/>
          <w:lang w:val="nl-NL"/>
        </w:rPr>
        <w:t xml:space="preserve"> </w:t>
      </w:r>
      <w:r w:rsidRPr="00CA22F4">
        <w:rPr>
          <w:color w:val="6D6E71"/>
          <w:lang w:val="nl-NL"/>
        </w:rPr>
        <w:t>B</w:t>
      </w:r>
      <w:r w:rsidRPr="00CA22F4">
        <w:rPr>
          <w:color w:val="6D6E71"/>
          <w:spacing w:val="-1"/>
          <w:lang w:val="nl-NL"/>
        </w:rPr>
        <w:t>o</w:t>
      </w:r>
      <w:r w:rsidRPr="00CA22F4">
        <w:rPr>
          <w:color w:val="6D6E71"/>
          <w:spacing w:val="-3"/>
          <w:lang w:val="nl-NL"/>
        </w:rPr>
        <w:t>v</w:t>
      </w:r>
      <w:r w:rsidRPr="00CA22F4">
        <w:rPr>
          <w:color w:val="6D6E71"/>
          <w:lang w:val="nl-NL"/>
        </w:rPr>
        <w:t>endien</w:t>
      </w:r>
      <w:r w:rsidRPr="00CA22F4">
        <w:rPr>
          <w:color w:val="6D6E71"/>
          <w:spacing w:val="-7"/>
          <w:lang w:val="nl-NL"/>
        </w:rPr>
        <w:t xml:space="preserve"> </w:t>
      </w:r>
      <w:r w:rsidRPr="00CA22F4">
        <w:rPr>
          <w:color w:val="6D6E71"/>
          <w:lang w:val="nl-NL"/>
        </w:rPr>
        <w:t>ben</w:t>
      </w:r>
    </w:p>
    <w:p w14:paraId="1D09867B" w14:textId="77777777" w:rsidR="00624579" w:rsidRPr="00CA22F4" w:rsidRDefault="00CA22F4">
      <w:pPr>
        <w:pStyle w:val="Plattetekst"/>
        <w:spacing w:line="264" w:lineRule="exact"/>
        <w:ind w:left="1493"/>
        <w:rPr>
          <w:lang w:val="nl-NL"/>
        </w:rPr>
      </w:pPr>
      <w:r w:rsidRPr="00CA22F4">
        <w:rPr>
          <w:color w:val="6D6E71"/>
          <w:lang w:val="nl-NL"/>
        </w:rPr>
        <w:t xml:space="preserve">je er </w:t>
      </w:r>
      <w:r w:rsidRPr="00CA22F4">
        <w:rPr>
          <w:color w:val="6D6E71"/>
          <w:spacing w:val="-5"/>
          <w:lang w:val="nl-NL"/>
        </w:rPr>
        <w:t>z</w:t>
      </w:r>
      <w:r w:rsidRPr="00CA22F4">
        <w:rPr>
          <w:color w:val="6D6E71"/>
          <w:lang w:val="nl-NL"/>
        </w:rPr>
        <w:t xml:space="preserve">o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 xml:space="preserve">er </w:t>
      </w:r>
      <w:r w:rsidRPr="00CA22F4">
        <w:rPr>
          <w:color w:val="6D6E71"/>
          <w:spacing w:val="-4"/>
          <w:lang w:val="nl-NL"/>
        </w:rPr>
        <w:t>v</w:t>
      </w:r>
      <w:r w:rsidRPr="00CA22F4">
        <w:rPr>
          <w:color w:val="6D6E71"/>
          <w:lang w:val="nl-NL"/>
        </w:rPr>
        <w:t>an d</w:t>
      </w:r>
      <w:r w:rsidRPr="00CA22F4">
        <w:rPr>
          <w:color w:val="6D6E71"/>
          <w:spacing w:val="-2"/>
          <w:lang w:val="nl-NL"/>
        </w:rPr>
        <w:t>a</w:t>
      </w:r>
      <w:r w:rsidRPr="00CA22F4">
        <w:rPr>
          <w:color w:val="6D6E71"/>
          <w:lang w:val="nl-NL"/>
        </w:rPr>
        <w:t>t kinde</w:t>
      </w:r>
      <w:r w:rsidRPr="00CA22F4">
        <w:rPr>
          <w:color w:val="6D6E71"/>
          <w:spacing w:val="-3"/>
          <w:lang w:val="nl-NL"/>
        </w:rPr>
        <w:t>r</w:t>
      </w:r>
      <w:r w:rsidRPr="00CA22F4">
        <w:rPr>
          <w:color w:val="6D6E71"/>
          <w:lang w:val="nl-NL"/>
        </w:rPr>
        <w:t>en alleen uit</w:t>
      </w:r>
      <w:r w:rsidRPr="00CA22F4">
        <w:rPr>
          <w:color w:val="6D6E71"/>
          <w:spacing w:val="-3"/>
          <w:lang w:val="nl-NL"/>
        </w:rPr>
        <w:t>st</w:t>
      </w:r>
      <w:r w:rsidRPr="00CA22F4">
        <w:rPr>
          <w:color w:val="6D6E71"/>
          <w:lang w:val="nl-NL"/>
        </w:rPr>
        <w:t>appen als je erbij be</w:t>
      </w:r>
      <w:r w:rsidRPr="00CA22F4">
        <w:rPr>
          <w:color w:val="6D6E71"/>
          <w:spacing w:val="-2"/>
          <w:lang w:val="nl-NL"/>
        </w:rPr>
        <w:t>n</w:t>
      </w:r>
      <w:r w:rsidRPr="00CA22F4">
        <w:rPr>
          <w:color w:val="6D6E71"/>
          <w:lang w:val="nl-NL"/>
        </w:rPr>
        <w:t>t;</w:t>
      </w:r>
    </w:p>
    <w:p w14:paraId="1178E36B" w14:textId="77777777" w:rsidR="00624579" w:rsidRPr="00CA22F4" w:rsidRDefault="00CA22F4" w:rsidP="00CD3340">
      <w:pPr>
        <w:pStyle w:val="Plattetekst"/>
        <w:numPr>
          <w:ilvl w:val="0"/>
          <w:numId w:val="20"/>
        </w:numPr>
        <w:tabs>
          <w:tab w:val="left" w:pos="1493"/>
        </w:tabs>
        <w:spacing w:line="264" w:lineRule="exact"/>
        <w:ind w:left="1493"/>
        <w:rPr>
          <w:lang w:val="nl-NL"/>
        </w:rPr>
      </w:pPr>
      <w:r w:rsidRPr="00CA22F4">
        <w:rPr>
          <w:color w:val="6D6E71"/>
          <w:spacing w:val="-11"/>
          <w:lang w:val="nl-NL"/>
        </w:rPr>
        <w:t>V</w:t>
      </w:r>
      <w:r w:rsidRPr="00CA22F4">
        <w:rPr>
          <w:color w:val="6D6E71"/>
          <w:lang w:val="nl-NL"/>
        </w:rPr>
        <w:t>e</w:t>
      </w:r>
      <w:r w:rsidRPr="00CA22F4">
        <w:rPr>
          <w:color w:val="6D6E71"/>
          <w:spacing w:val="1"/>
          <w:lang w:val="nl-NL"/>
        </w:rPr>
        <w:t>r</w:t>
      </w:r>
      <w:r w:rsidRPr="00CA22F4">
        <w:rPr>
          <w:color w:val="6D6E71"/>
          <w:lang w:val="nl-NL"/>
        </w:rPr>
        <w:t>wijder</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sleu</w:t>
      </w:r>
      <w:r w:rsidRPr="00CA22F4">
        <w:rPr>
          <w:color w:val="6D6E71"/>
          <w:spacing w:val="-3"/>
          <w:lang w:val="nl-NL"/>
        </w:rPr>
        <w:t>t</w:t>
      </w:r>
      <w:r w:rsidRPr="00CA22F4">
        <w:rPr>
          <w:color w:val="6D6E71"/>
          <w:lang w:val="nl-NL"/>
        </w:rPr>
        <w:t>el</w:t>
      </w:r>
      <w:r w:rsidRPr="00CA22F4">
        <w:rPr>
          <w:color w:val="6D6E71"/>
          <w:spacing w:val="6"/>
          <w:lang w:val="nl-NL"/>
        </w:rPr>
        <w:t xml:space="preserve"> </w:t>
      </w:r>
      <w:r w:rsidRPr="00CA22F4">
        <w:rPr>
          <w:color w:val="6D6E71"/>
          <w:lang w:val="nl-NL"/>
        </w:rPr>
        <w:t>uit</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6"/>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v</w:t>
      </w:r>
      <w:r w:rsidRPr="00CA22F4">
        <w:rPr>
          <w:color w:val="6D6E71"/>
          <w:lang w:val="nl-NL"/>
        </w:rPr>
        <w:t>erl</w:t>
      </w:r>
      <w:r w:rsidRPr="00CA22F4">
        <w:rPr>
          <w:color w:val="6D6E71"/>
          <w:spacing w:val="-3"/>
          <w:lang w:val="nl-NL"/>
        </w:rPr>
        <w:t>at</w:t>
      </w:r>
      <w:r w:rsidRPr="00CA22F4">
        <w:rPr>
          <w:color w:val="6D6E71"/>
          <w:lang w:val="nl-NL"/>
        </w:rPr>
        <w:t>en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6"/>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hand</w:t>
      </w:r>
      <w:r w:rsidRPr="00CA22F4">
        <w:rPr>
          <w:color w:val="6D6E71"/>
          <w:spacing w:val="-3"/>
          <w:lang w:val="nl-NL"/>
        </w:rPr>
        <w:t>r</w:t>
      </w:r>
      <w:r w:rsidRPr="00CA22F4">
        <w:rPr>
          <w:color w:val="6D6E71"/>
          <w:lang w:val="nl-NL"/>
        </w:rPr>
        <w:t>em</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p>
    <w:p w14:paraId="65B94554" w14:textId="77777777" w:rsidR="00624579" w:rsidRPr="00CA22F4" w:rsidRDefault="00CA22F4">
      <w:pPr>
        <w:pStyle w:val="Plattetekst"/>
        <w:spacing w:line="264" w:lineRule="exact"/>
        <w:ind w:left="1493"/>
        <w:rPr>
          <w:lang w:val="nl-NL"/>
        </w:rPr>
      </w:pP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snelling;</w:t>
      </w:r>
    </w:p>
    <w:p w14:paraId="0FA58FF8" w14:textId="77777777" w:rsidR="00624579" w:rsidRPr="00CA22F4" w:rsidRDefault="00CA22F4" w:rsidP="00CD3340">
      <w:pPr>
        <w:pStyle w:val="Plattetekst"/>
        <w:numPr>
          <w:ilvl w:val="0"/>
          <w:numId w:val="20"/>
        </w:numPr>
        <w:tabs>
          <w:tab w:val="left" w:pos="1493"/>
        </w:tabs>
        <w:spacing w:line="264" w:lineRule="exact"/>
        <w:ind w:left="1493"/>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2"/>
          <w:lang w:val="nl-NL"/>
        </w:rPr>
        <w:t xml:space="preserve"> </w:t>
      </w:r>
      <w:r w:rsidRPr="00CA22F4">
        <w:rPr>
          <w:color w:val="6D6E71"/>
          <w:lang w:val="nl-NL"/>
        </w:rPr>
        <w:t>die</w:t>
      </w:r>
      <w:r w:rsidRPr="00CA22F4">
        <w:rPr>
          <w:color w:val="6D6E71"/>
          <w:spacing w:val="-11"/>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12"/>
          <w:lang w:val="nl-NL"/>
        </w:rPr>
        <w:t xml:space="preserve"> </w:t>
      </w:r>
      <w:r w:rsidRPr="00CA22F4">
        <w:rPr>
          <w:color w:val="6D6E71"/>
          <w:lang w:val="nl-NL"/>
        </w:rPr>
        <w:t>naar</w:t>
      </w:r>
      <w:r w:rsidRPr="00CA22F4">
        <w:rPr>
          <w:color w:val="6D6E71"/>
          <w:spacing w:val="-11"/>
          <w:lang w:val="nl-NL"/>
        </w:rPr>
        <w:t xml:space="preserve"> </w:t>
      </w:r>
      <w:r w:rsidRPr="00CA22F4">
        <w:rPr>
          <w:color w:val="6D6E71"/>
          <w:lang w:val="nl-NL"/>
        </w:rPr>
        <w:t>school</w:t>
      </w:r>
      <w:r w:rsidRPr="00CA22F4">
        <w:rPr>
          <w:color w:val="6D6E71"/>
          <w:spacing w:val="-12"/>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3"/>
          <w:lang w:val="nl-NL"/>
        </w:rPr>
        <w:t xml:space="preserve"> </w:t>
      </w:r>
      <w:r w:rsidRPr="00CA22F4">
        <w:rPr>
          <w:color w:val="6D6E71"/>
          <w:spacing w:val="-2"/>
          <w:lang w:val="nl-NL"/>
        </w:rPr>
        <w:t>g</w:t>
      </w:r>
      <w:r w:rsidRPr="00CA22F4">
        <w:rPr>
          <w:color w:val="6D6E71"/>
          <w:lang w:val="nl-NL"/>
        </w:rPr>
        <w:t>oed</w:t>
      </w:r>
      <w:r w:rsidRPr="00CA22F4">
        <w:rPr>
          <w:color w:val="6D6E71"/>
          <w:spacing w:val="-1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3"/>
          <w:lang w:val="nl-NL"/>
        </w:rPr>
        <w:t>v</w:t>
      </w:r>
      <w:r w:rsidRPr="00CA22F4">
        <w:rPr>
          <w:color w:val="6D6E71"/>
          <w:lang w:val="nl-NL"/>
        </w:rPr>
        <w:t>eiligheid</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p>
    <w:p w14:paraId="5D90D883" w14:textId="77777777" w:rsidR="00624579" w:rsidRPr="00CA22F4" w:rsidRDefault="00CA22F4">
      <w:pPr>
        <w:pStyle w:val="Plattetekst"/>
        <w:spacing w:line="264" w:lineRule="exact"/>
        <w:ind w:left="1493"/>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lopend</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fi</w:t>
      </w:r>
      <w:r w:rsidRPr="00CA22F4">
        <w:rPr>
          <w:color w:val="6D6E71"/>
          <w:spacing w:val="-2"/>
          <w:lang w:val="nl-NL"/>
        </w:rPr>
        <w:t>e</w:t>
      </w:r>
      <w:r w:rsidRPr="00CA22F4">
        <w:rPr>
          <w:color w:val="6D6E71"/>
          <w:lang w:val="nl-NL"/>
        </w:rPr>
        <w:t>tsend</w:t>
      </w:r>
      <w:r w:rsidRPr="00CA22F4">
        <w:rPr>
          <w:color w:val="6D6E71"/>
          <w:spacing w:val="-3"/>
          <w:lang w:val="nl-NL"/>
        </w:rPr>
        <w:t xml:space="preserve"> </w:t>
      </w:r>
      <w:r w:rsidRPr="00CA22F4">
        <w:rPr>
          <w:color w:val="6D6E71"/>
          <w:lang w:val="nl-NL"/>
        </w:rPr>
        <w:t>naar</w:t>
      </w:r>
      <w:r w:rsidRPr="00CA22F4">
        <w:rPr>
          <w:color w:val="6D6E71"/>
          <w:spacing w:val="-3"/>
          <w:lang w:val="nl-NL"/>
        </w:rPr>
        <w:t xml:space="preserve"> </w:t>
      </w:r>
      <w:r w:rsidRPr="00CA22F4">
        <w:rPr>
          <w:color w:val="6D6E71"/>
          <w:lang w:val="nl-NL"/>
        </w:rPr>
        <w:t>school</w:t>
      </w:r>
      <w:r w:rsidRPr="00CA22F4">
        <w:rPr>
          <w:color w:val="6D6E71"/>
          <w:spacing w:val="-3"/>
          <w:lang w:val="nl-NL"/>
        </w:rPr>
        <w:t xml:space="preserve"> </w:t>
      </w:r>
      <w:r w:rsidRPr="00CA22F4">
        <w:rPr>
          <w:color w:val="6D6E71"/>
          <w:spacing w:val="-8"/>
          <w:lang w:val="nl-NL"/>
        </w:rPr>
        <w:t>k</w:t>
      </w:r>
      <w:r w:rsidRPr="00CA22F4">
        <w:rPr>
          <w:color w:val="6D6E71"/>
          <w:lang w:val="nl-NL"/>
        </w:rPr>
        <w:t>omen,</w:t>
      </w:r>
      <w:r w:rsidRPr="00CA22F4">
        <w:rPr>
          <w:color w:val="6D6E71"/>
          <w:spacing w:val="-4"/>
          <w:lang w:val="nl-NL"/>
        </w:rPr>
        <w:t xml:space="preserve"> </w:t>
      </w:r>
      <w:r w:rsidRPr="00CA22F4">
        <w:rPr>
          <w:color w:val="6D6E71"/>
          <w:lang w:val="nl-NL"/>
        </w:rPr>
        <w:t>dus</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v</w:t>
      </w:r>
      <w:r w:rsidRPr="00CA22F4">
        <w:rPr>
          <w:color w:val="6D6E71"/>
          <w:lang w:val="nl-NL"/>
        </w:rPr>
        <w:t>oor</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inrit</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par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3"/>
          <w:lang w:val="nl-NL"/>
        </w:rPr>
        <w:t xml:space="preserve"> </w:t>
      </w:r>
      <w:r w:rsidRPr="00CA22F4">
        <w:rPr>
          <w:color w:val="6D6E71"/>
          <w:lang w:val="nl-NL"/>
        </w:rPr>
        <w:t>Fi</w:t>
      </w:r>
      <w:r w:rsidRPr="00CA22F4">
        <w:rPr>
          <w:color w:val="6D6E71"/>
          <w:spacing w:val="-2"/>
          <w:lang w:val="nl-NL"/>
        </w:rPr>
        <w:t>e</w:t>
      </w:r>
      <w:r w:rsidRPr="00CA22F4">
        <w:rPr>
          <w:color w:val="6D6E71"/>
          <w:lang w:val="nl-NL"/>
        </w:rPr>
        <w:t>tsende</w:t>
      </w:r>
    </w:p>
    <w:p w14:paraId="18CEF501" w14:textId="77777777" w:rsidR="00624579" w:rsidRPr="00CA22F4" w:rsidRDefault="00CA22F4">
      <w:pPr>
        <w:pStyle w:val="Plattetekst"/>
        <w:spacing w:line="264" w:lineRule="exact"/>
        <w:ind w:left="1493"/>
        <w:rPr>
          <w:lang w:val="nl-NL"/>
        </w:rPr>
      </w:pPr>
      <w:r w:rsidRPr="00CA22F4">
        <w:rPr>
          <w:color w:val="6D6E71"/>
          <w:lang w:val="nl-NL"/>
        </w:rPr>
        <w:t>en</w:t>
      </w:r>
      <w:r w:rsidRPr="00CA22F4">
        <w:rPr>
          <w:color w:val="6D6E71"/>
          <w:spacing w:val="9"/>
          <w:lang w:val="nl-NL"/>
        </w:rPr>
        <w:t xml:space="preserve"> </w:t>
      </w:r>
      <w:r w:rsidRPr="00CA22F4">
        <w:rPr>
          <w:color w:val="6D6E71"/>
          <w:lang w:val="nl-NL"/>
        </w:rPr>
        <w:t>lopende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spacing w:val="-3"/>
          <w:lang w:val="nl-NL"/>
        </w:rPr>
        <w:t>v</w:t>
      </w:r>
      <w:r w:rsidRPr="00CA22F4">
        <w:rPr>
          <w:color w:val="6D6E71"/>
          <w:lang w:val="nl-NL"/>
        </w:rPr>
        <w:t>oldoende</w:t>
      </w:r>
      <w:r w:rsidRPr="00CA22F4">
        <w:rPr>
          <w:color w:val="6D6E71"/>
          <w:spacing w:val="9"/>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9"/>
          <w:lang w:val="nl-NL"/>
        </w:rPr>
        <w:t xml:space="preserve"> </w:t>
      </w:r>
      <w:r w:rsidRPr="00CA22F4">
        <w:rPr>
          <w:color w:val="6D6E71"/>
          <w:spacing w:val="-5"/>
          <w:lang w:val="nl-NL"/>
        </w:rPr>
        <w:t>P</w:t>
      </w:r>
      <w:r w:rsidRPr="00CA22F4">
        <w:rPr>
          <w:color w:val="6D6E71"/>
          <w:lang w:val="nl-NL"/>
        </w:rPr>
        <w:t>ar</w:t>
      </w:r>
      <w:r w:rsidRPr="00CA22F4">
        <w:rPr>
          <w:color w:val="6D6E71"/>
          <w:spacing w:val="-8"/>
          <w:lang w:val="nl-NL"/>
        </w:rPr>
        <w:t>k</w:t>
      </w:r>
      <w:r w:rsidRPr="00CA22F4">
        <w:rPr>
          <w:color w:val="6D6E71"/>
          <w:lang w:val="nl-NL"/>
        </w:rPr>
        <w:t>eer</w:t>
      </w:r>
      <w:r w:rsidRPr="00CA22F4">
        <w:rPr>
          <w:color w:val="6D6E71"/>
          <w:spacing w:val="9"/>
          <w:lang w:val="nl-NL"/>
        </w:rPr>
        <w:t xml:space="preserve"> </w:t>
      </w:r>
      <w:r w:rsidRPr="00CA22F4">
        <w:rPr>
          <w:color w:val="6D6E71"/>
          <w:lang w:val="nl-NL"/>
        </w:rPr>
        <w:t>li</w:t>
      </w:r>
      <w:r w:rsidRPr="00CA22F4">
        <w:rPr>
          <w:color w:val="6D6E71"/>
          <w:spacing w:val="-1"/>
          <w:lang w:val="nl-NL"/>
        </w:rPr>
        <w:t>e</w:t>
      </w:r>
      <w:r w:rsidRPr="00CA22F4">
        <w:rPr>
          <w:color w:val="6D6E71"/>
          <w:spacing w:val="-3"/>
          <w:lang w:val="nl-NL"/>
        </w:rPr>
        <w:t>v</w:t>
      </w:r>
      <w:r w:rsidRPr="00CA22F4">
        <w:rPr>
          <w:color w:val="6D6E71"/>
          <w:lang w:val="nl-NL"/>
        </w:rPr>
        <w:t>er</w:t>
      </w:r>
      <w:r w:rsidRPr="00CA22F4">
        <w:rPr>
          <w:color w:val="6D6E71"/>
          <w:spacing w:val="9"/>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eni</w:t>
      </w:r>
      <w:r w:rsidRPr="00CA22F4">
        <w:rPr>
          <w:color w:val="6D6E71"/>
          <w:spacing w:val="-2"/>
          <w:lang w:val="nl-NL"/>
        </w:rPr>
        <w:t>g</w:t>
      </w:r>
      <w:r w:rsidRPr="00CA22F4">
        <w:rPr>
          <w:color w:val="6D6E71"/>
          <w:lang w:val="nl-NL"/>
        </w:rPr>
        <w:t>e</w:t>
      </w:r>
      <w:r w:rsidRPr="00CA22F4">
        <w:rPr>
          <w:color w:val="6D6E71"/>
          <w:spacing w:val="9"/>
          <w:lang w:val="nl-NL"/>
        </w:rPr>
        <w:t xml:space="preserve"> </w:t>
      </w:r>
      <w:r w:rsidRPr="00CA22F4">
        <w:rPr>
          <w:color w:val="6D6E71"/>
          <w:spacing w:val="-2"/>
          <w:lang w:val="nl-NL"/>
        </w:rPr>
        <w:t>a</w:t>
      </w:r>
      <w:r w:rsidRPr="00CA22F4">
        <w:rPr>
          <w:color w:val="6D6E71"/>
          <w:spacing w:val="-3"/>
          <w:lang w:val="nl-NL"/>
        </w:rPr>
        <w:t>fst</w:t>
      </w:r>
      <w:r w:rsidRPr="00CA22F4">
        <w:rPr>
          <w:color w:val="6D6E71"/>
          <w:lang w:val="nl-NL"/>
        </w:rPr>
        <w:t>and</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5699F1EA"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 la</w:t>
      </w:r>
      <w:r w:rsidRPr="00CA22F4">
        <w:rPr>
          <w:color w:val="6D6E71"/>
          <w:spacing w:val="-2"/>
          <w:lang w:val="nl-NL"/>
        </w:rPr>
        <w:t>a</w:t>
      </w:r>
      <w:r w:rsidRPr="00CA22F4">
        <w:rPr>
          <w:color w:val="6D6E71"/>
          <w:lang w:val="nl-NL"/>
        </w:rPr>
        <w:t>t</w:t>
      </w:r>
      <w:r w:rsidRPr="00CA22F4">
        <w:rPr>
          <w:color w:val="6D6E71"/>
          <w:spacing w:val="-3"/>
          <w:lang w:val="nl-NL"/>
        </w:rPr>
        <w:t>st</w:t>
      </w:r>
      <w:r w:rsidRPr="00CA22F4">
        <w:rPr>
          <w:color w:val="6D6E71"/>
          <w:lang w:val="nl-NL"/>
        </w:rPr>
        <w:t xml:space="preserve">e </w:t>
      </w:r>
      <w:r w:rsidRPr="00CA22F4">
        <w:rPr>
          <w:color w:val="6D6E71"/>
          <w:spacing w:val="-3"/>
          <w:lang w:val="nl-NL"/>
        </w:rPr>
        <w:t>s</w:t>
      </w:r>
      <w:r w:rsidRPr="00CA22F4">
        <w:rPr>
          <w:color w:val="6D6E71"/>
          <w:lang w:val="nl-NL"/>
        </w:rPr>
        <w:t>tukje lopend naar school.</w:t>
      </w:r>
    </w:p>
    <w:p w14:paraId="6AE293F1" w14:textId="77777777" w:rsidR="00624579" w:rsidRPr="00CA22F4" w:rsidRDefault="00624579">
      <w:pPr>
        <w:spacing w:before="4" w:line="260" w:lineRule="exact"/>
        <w:rPr>
          <w:sz w:val="26"/>
          <w:szCs w:val="26"/>
          <w:lang w:val="nl-NL"/>
        </w:rPr>
      </w:pPr>
    </w:p>
    <w:p w14:paraId="11528103" w14:textId="77777777" w:rsidR="00624579" w:rsidRPr="00CA22F4" w:rsidRDefault="00CA22F4">
      <w:pPr>
        <w:pStyle w:val="Kop3"/>
        <w:rPr>
          <w:b w:val="0"/>
          <w:bCs w:val="0"/>
          <w:lang w:val="nl-NL"/>
        </w:rPr>
      </w:pPr>
      <w:r w:rsidRPr="00CA22F4">
        <w:rPr>
          <w:color w:val="58595B"/>
          <w:spacing w:val="-13"/>
          <w:lang w:val="nl-NL"/>
        </w:rPr>
        <w:t>V</w:t>
      </w:r>
      <w:r w:rsidRPr="00CA22F4">
        <w:rPr>
          <w:color w:val="58595B"/>
          <w:lang w:val="nl-NL"/>
        </w:rPr>
        <w:t>e</w:t>
      </w:r>
      <w:r w:rsidRPr="00CA22F4">
        <w:rPr>
          <w:color w:val="58595B"/>
          <w:spacing w:val="2"/>
          <w:lang w:val="nl-NL"/>
        </w:rPr>
        <w:t>r</w:t>
      </w:r>
      <w:r w:rsidRPr="00CA22F4">
        <w:rPr>
          <w:color w:val="58595B"/>
          <w:spacing w:val="-3"/>
          <w:lang w:val="nl-NL"/>
        </w:rPr>
        <w:t>v</w:t>
      </w:r>
      <w:r w:rsidRPr="00CA22F4">
        <w:rPr>
          <w:color w:val="58595B"/>
          <w:lang w:val="nl-NL"/>
        </w:rPr>
        <w:t xml:space="preserve">oer per schoolbus/ </w:t>
      </w:r>
      <w:r w:rsidRPr="00CA22F4">
        <w:rPr>
          <w:color w:val="58595B"/>
          <w:spacing w:val="-3"/>
          <w:lang w:val="nl-NL"/>
        </w:rPr>
        <w:t>t</w:t>
      </w:r>
      <w:r w:rsidRPr="00CA22F4">
        <w:rPr>
          <w:color w:val="58595B"/>
          <w:lang w:val="nl-NL"/>
        </w:rPr>
        <w:t>ourin</w:t>
      </w:r>
      <w:r w:rsidRPr="00CA22F4">
        <w:rPr>
          <w:color w:val="58595B"/>
          <w:spacing w:val="-2"/>
          <w:lang w:val="nl-NL"/>
        </w:rPr>
        <w:t>gc</w:t>
      </w:r>
      <w:r w:rsidRPr="00CA22F4">
        <w:rPr>
          <w:color w:val="58595B"/>
          <w:lang w:val="nl-NL"/>
        </w:rPr>
        <w:t>ar:</w:t>
      </w:r>
    </w:p>
    <w:p w14:paraId="252BF854" w14:textId="77777777" w:rsidR="00624579" w:rsidRPr="00CA22F4" w:rsidRDefault="00CA22F4">
      <w:pPr>
        <w:pStyle w:val="Plattetekst"/>
        <w:spacing w:line="259" w:lineRule="exact"/>
        <w:rPr>
          <w:lang w:val="nl-NL"/>
        </w:rPr>
      </w:pPr>
      <w:r w:rsidRPr="00CA22F4">
        <w:rPr>
          <w:color w:val="6D6E71"/>
          <w:lang w:val="nl-NL"/>
        </w:rPr>
        <w:t>Op</w:t>
      </w:r>
      <w:r w:rsidRPr="00CA22F4">
        <w:rPr>
          <w:color w:val="6D6E71"/>
          <w:spacing w:val="-12"/>
          <w:lang w:val="nl-NL"/>
        </w:rPr>
        <w:t xml:space="preserve"> </w:t>
      </w:r>
      <w:r w:rsidRPr="00CA22F4">
        <w:rPr>
          <w:color w:val="6D6E71"/>
          <w:lang w:val="nl-NL"/>
        </w:rPr>
        <w:t>school</w:t>
      </w:r>
      <w:r w:rsidRPr="00CA22F4">
        <w:rPr>
          <w:color w:val="6D6E71"/>
          <w:spacing w:val="-10"/>
          <w:lang w:val="nl-NL"/>
        </w:rPr>
        <w:t xml:space="preserve"> </w:t>
      </w:r>
      <w:r w:rsidRPr="00CA22F4">
        <w:rPr>
          <w:color w:val="6D6E71"/>
          <w:spacing w:val="-2"/>
          <w:lang w:val="nl-NL"/>
        </w:rPr>
        <w:t>g</w:t>
      </w:r>
      <w:r w:rsidRPr="00CA22F4">
        <w:rPr>
          <w:color w:val="6D6E71"/>
          <w:lang w:val="nl-NL"/>
        </w:rPr>
        <w:t>eldt</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aak</w:t>
      </w:r>
      <w:r w:rsidRPr="00CA22F4">
        <w:rPr>
          <w:color w:val="6D6E71"/>
          <w:spacing w:val="-11"/>
          <w:lang w:val="nl-NL"/>
        </w:rPr>
        <w:t xml:space="preserve"> </w:t>
      </w:r>
      <w:r w:rsidRPr="00CA22F4">
        <w:rPr>
          <w:color w:val="6D6E71"/>
          <w:lang w:val="nl-NL"/>
        </w:rPr>
        <w:t>d</w:t>
      </w:r>
      <w:r w:rsidRPr="00CA22F4">
        <w:rPr>
          <w:color w:val="6D6E71"/>
          <w:spacing w:val="-3"/>
          <w:lang w:val="nl-NL"/>
        </w:rPr>
        <w:t>a</w:t>
      </w:r>
      <w:r w:rsidRPr="00CA22F4">
        <w:rPr>
          <w:color w:val="6D6E71"/>
          <w:lang w:val="nl-NL"/>
        </w:rPr>
        <w:t>t</w:t>
      </w:r>
      <w:r w:rsidRPr="00CA22F4">
        <w:rPr>
          <w:color w:val="6D6E71"/>
          <w:spacing w:val="-11"/>
          <w:lang w:val="nl-NL"/>
        </w:rPr>
        <w:t xml:space="preserve"> </w:t>
      </w:r>
      <w:r w:rsidRPr="00CA22F4">
        <w:rPr>
          <w:color w:val="6D6E71"/>
          <w:lang w:val="nl-NL"/>
        </w:rPr>
        <w:t>er</w:t>
      </w:r>
      <w:r w:rsidRPr="00CA22F4">
        <w:rPr>
          <w:color w:val="6D6E71"/>
          <w:spacing w:val="-12"/>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11"/>
          <w:lang w:val="nl-NL"/>
        </w:rPr>
        <w:t xml:space="preserve"> </w:t>
      </w:r>
      <w:r w:rsidRPr="00CA22F4">
        <w:rPr>
          <w:color w:val="6D6E71"/>
          <w:lang w:val="nl-NL"/>
        </w:rPr>
        <w:t>na</w:t>
      </w:r>
      <w:r w:rsidRPr="00CA22F4">
        <w:rPr>
          <w:color w:val="6D6E71"/>
          <w:spacing w:val="-2"/>
          <w:lang w:val="nl-NL"/>
        </w:rPr>
        <w:t>g</w:t>
      </w:r>
      <w:r w:rsidRPr="00CA22F4">
        <w:rPr>
          <w:color w:val="6D6E71"/>
          <w:lang w:val="nl-NL"/>
        </w:rPr>
        <w:t>edac</w:t>
      </w:r>
      <w:r w:rsidRPr="00CA22F4">
        <w:rPr>
          <w:color w:val="6D6E71"/>
          <w:spacing w:val="-2"/>
          <w:lang w:val="nl-NL"/>
        </w:rPr>
        <w:t>h</w:t>
      </w:r>
      <w:r w:rsidRPr="00CA22F4">
        <w:rPr>
          <w:color w:val="6D6E71"/>
          <w:lang w:val="nl-NL"/>
        </w:rPr>
        <w:t>t</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1"/>
          <w:lang w:val="nl-NL"/>
        </w:rPr>
        <w:t xml:space="preserve"> </w:t>
      </w:r>
      <w:r w:rsidRPr="00CA22F4">
        <w:rPr>
          <w:color w:val="6D6E71"/>
          <w:lang w:val="nl-NL"/>
        </w:rPr>
        <w:t>ho</w:t>
      </w:r>
      <w:r w:rsidRPr="00CA22F4">
        <w:rPr>
          <w:color w:val="6D6E71"/>
          <w:spacing w:val="-1"/>
          <w:lang w:val="nl-NL"/>
        </w:rPr>
        <w:t>e</w:t>
      </w:r>
      <w:r w:rsidRPr="00CA22F4">
        <w:rPr>
          <w:color w:val="6D6E71"/>
          <w:spacing w:val="-3"/>
          <w:lang w:val="nl-NL"/>
        </w:rPr>
        <w:t>v</w:t>
      </w:r>
      <w:r w:rsidRPr="00CA22F4">
        <w:rPr>
          <w:color w:val="6D6E71"/>
          <w:lang w:val="nl-NL"/>
        </w:rPr>
        <w:t>eel</w:t>
      </w:r>
      <w:r w:rsidRPr="00CA22F4">
        <w:rPr>
          <w:color w:val="6D6E71"/>
          <w:spacing w:val="-1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1"/>
          <w:lang w:val="nl-NL"/>
        </w:rPr>
        <w:t xml:space="preserve"> </w:t>
      </w:r>
      <w:r w:rsidRPr="00CA22F4">
        <w:rPr>
          <w:color w:val="6D6E71"/>
          <w:lang w:val="nl-NL"/>
        </w:rPr>
        <w:t>mee</w:t>
      </w:r>
      <w:r w:rsidRPr="00CA22F4">
        <w:rPr>
          <w:color w:val="6D6E71"/>
          <w:spacing w:val="-5"/>
          <w:lang w:val="nl-NL"/>
        </w:rPr>
        <w:t>g</w:t>
      </w:r>
      <w:r w:rsidRPr="00CA22F4">
        <w:rPr>
          <w:color w:val="6D6E71"/>
          <w:lang w:val="nl-NL"/>
        </w:rPr>
        <w:t>aan</w:t>
      </w:r>
      <w:r w:rsidRPr="00CA22F4">
        <w:rPr>
          <w:color w:val="6D6E71"/>
          <w:spacing w:val="-11"/>
          <w:lang w:val="nl-NL"/>
        </w:rPr>
        <w:t xml:space="preserve"> </w:t>
      </w:r>
      <w:r w:rsidRPr="00CA22F4">
        <w:rPr>
          <w:color w:val="6D6E71"/>
          <w:lang w:val="nl-NL"/>
        </w:rPr>
        <w:t>per</w:t>
      </w:r>
      <w:r w:rsidRPr="00CA22F4">
        <w:rPr>
          <w:color w:val="6D6E71"/>
          <w:spacing w:val="-12"/>
          <w:lang w:val="nl-NL"/>
        </w:rPr>
        <w:t xml:space="preserve"> </w:t>
      </w:r>
      <w:r w:rsidRPr="00CA22F4">
        <w:rPr>
          <w:color w:val="6D6E71"/>
          <w:lang w:val="nl-NL"/>
        </w:rPr>
        <w:t>bus.</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p>
    <w:p w14:paraId="22E276C0" w14:textId="77777777" w:rsidR="00624579" w:rsidRPr="00CA22F4" w:rsidRDefault="00CA22F4">
      <w:pPr>
        <w:pStyle w:val="Plattetekst"/>
        <w:spacing w:line="264" w:lineRule="exact"/>
        <w:rPr>
          <w:lang w:val="nl-NL"/>
        </w:rPr>
      </w:pPr>
      <w:r w:rsidRPr="00CA22F4">
        <w:rPr>
          <w:color w:val="6D6E71"/>
          <w:spacing w:val="-4"/>
          <w:lang w:val="nl-NL"/>
        </w:rPr>
        <w:t>z</w:t>
      </w:r>
      <w:r w:rsidRPr="00CA22F4">
        <w:rPr>
          <w:color w:val="6D6E71"/>
          <w:lang w:val="nl-NL"/>
        </w:rPr>
        <w:t>al</w:t>
      </w:r>
      <w:r w:rsidRPr="00CA22F4">
        <w:rPr>
          <w:color w:val="6D6E71"/>
          <w:spacing w:val="25"/>
          <w:lang w:val="nl-NL"/>
        </w:rPr>
        <w:t xml:space="preserve"> </w:t>
      </w:r>
      <w:r w:rsidRPr="00CA22F4">
        <w:rPr>
          <w:color w:val="6D6E71"/>
          <w:lang w:val="nl-NL"/>
        </w:rPr>
        <w:t>er</w:t>
      </w:r>
      <w:r w:rsidRPr="00CA22F4">
        <w:rPr>
          <w:color w:val="6D6E71"/>
          <w:spacing w:val="24"/>
          <w:lang w:val="nl-NL"/>
        </w:rPr>
        <w:t xml:space="preserve"> </w:t>
      </w:r>
      <w:r w:rsidRPr="00CA22F4">
        <w:rPr>
          <w:color w:val="6D6E71"/>
          <w:lang w:val="nl-NL"/>
        </w:rPr>
        <w:t>op</w:t>
      </w:r>
      <w:r w:rsidRPr="00CA22F4">
        <w:rPr>
          <w:color w:val="6D6E71"/>
          <w:spacing w:val="24"/>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4"/>
          <w:lang w:val="nl-NL"/>
        </w:rPr>
        <w:t xml:space="preserve"> </w:t>
      </w:r>
      <w:r w:rsidRPr="00CA22F4">
        <w:rPr>
          <w:color w:val="6D6E71"/>
          <w:lang w:val="nl-NL"/>
        </w:rPr>
        <w:t>er</w:t>
      </w:r>
      <w:r w:rsidRPr="00CA22F4">
        <w:rPr>
          <w:color w:val="6D6E71"/>
          <w:spacing w:val="25"/>
          <w:lang w:val="nl-NL"/>
        </w:rPr>
        <w:t xml:space="preserve"> </w:t>
      </w:r>
      <w:r w:rsidRPr="00CA22F4">
        <w:rPr>
          <w:color w:val="6D6E71"/>
          <w:spacing w:val="-3"/>
          <w:lang w:val="nl-NL"/>
        </w:rPr>
        <w:t>v</w:t>
      </w:r>
      <w:r w:rsidRPr="00CA22F4">
        <w:rPr>
          <w:color w:val="6D6E71"/>
          <w:lang w:val="nl-NL"/>
        </w:rPr>
        <w:t>oor</w:t>
      </w:r>
      <w:r w:rsidRPr="00CA22F4">
        <w:rPr>
          <w:color w:val="6D6E71"/>
          <w:spacing w:val="24"/>
          <w:lang w:val="nl-NL"/>
        </w:rPr>
        <w:t xml:space="preserve"> </w:t>
      </w:r>
      <w:r w:rsidRPr="00CA22F4">
        <w:rPr>
          <w:color w:val="6D6E71"/>
          <w:lang w:val="nl-NL"/>
        </w:rPr>
        <w:t>ieder</w:t>
      </w:r>
      <w:r w:rsidRPr="00CA22F4">
        <w:rPr>
          <w:color w:val="6D6E71"/>
          <w:spacing w:val="24"/>
          <w:lang w:val="nl-NL"/>
        </w:rPr>
        <w:t xml:space="preserve"> </w:t>
      </w:r>
      <w:r w:rsidRPr="00CA22F4">
        <w:rPr>
          <w:color w:val="6D6E71"/>
          <w:lang w:val="nl-NL"/>
        </w:rPr>
        <w:t>kind</w:t>
      </w:r>
      <w:r w:rsidRPr="00CA22F4">
        <w:rPr>
          <w:color w:val="6D6E71"/>
          <w:spacing w:val="25"/>
          <w:lang w:val="nl-NL"/>
        </w:rPr>
        <w:t xml:space="preserve"> </w:t>
      </w:r>
      <w:r w:rsidRPr="00CA22F4">
        <w:rPr>
          <w:color w:val="6D6E71"/>
          <w:lang w:val="nl-NL"/>
        </w:rPr>
        <w:t>een</w:t>
      </w:r>
      <w:r w:rsidRPr="00CA22F4">
        <w:rPr>
          <w:color w:val="6D6E71"/>
          <w:spacing w:val="24"/>
          <w:lang w:val="nl-NL"/>
        </w:rPr>
        <w:t xml:space="preserve"> </w:t>
      </w:r>
      <w:r w:rsidRPr="00CA22F4">
        <w:rPr>
          <w:color w:val="6D6E71"/>
          <w:lang w:val="nl-NL"/>
        </w:rPr>
        <w:t>zitpla</w:t>
      </w:r>
      <w:r w:rsidRPr="00CA22F4">
        <w:rPr>
          <w:color w:val="6D6E71"/>
          <w:spacing w:val="-2"/>
          <w:lang w:val="nl-NL"/>
        </w:rPr>
        <w:t>a</w:t>
      </w:r>
      <w:r w:rsidRPr="00CA22F4">
        <w:rPr>
          <w:color w:val="6D6E71"/>
          <w:lang w:val="nl-NL"/>
        </w:rPr>
        <w:t>ts</w:t>
      </w:r>
      <w:r w:rsidRPr="00CA22F4">
        <w:rPr>
          <w:color w:val="6D6E71"/>
          <w:spacing w:val="25"/>
          <w:lang w:val="nl-NL"/>
        </w:rPr>
        <w:t xml:space="preserve"> </w:t>
      </w:r>
      <w:r w:rsidRPr="00CA22F4">
        <w:rPr>
          <w:color w:val="6D6E71"/>
          <w:lang w:val="nl-NL"/>
        </w:rPr>
        <w:t>is.</w:t>
      </w:r>
      <w:r w:rsidRPr="00CA22F4">
        <w:rPr>
          <w:color w:val="6D6E71"/>
          <w:spacing w:val="25"/>
          <w:lang w:val="nl-NL"/>
        </w:rPr>
        <w:t xml:space="preserve"> </w:t>
      </w:r>
      <w:r w:rsidRPr="00CA22F4">
        <w:rPr>
          <w:color w:val="6D6E71"/>
          <w:lang w:val="nl-NL"/>
        </w:rPr>
        <w:t>Dit</w:t>
      </w:r>
      <w:r w:rsidRPr="00CA22F4">
        <w:rPr>
          <w:color w:val="6D6E71"/>
          <w:spacing w:val="25"/>
          <w:lang w:val="nl-NL"/>
        </w:rPr>
        <w:t xml:space="preserve"> </w:t>
      </w:r>
      <w:r w:rsidRPr="00CA22F4">
        <w:rPr>
          <w:color w:val="6D6E71"/>
          <w:spacing w:val="-4"/>
          <w:lang w:val="nl-NL"/>
        </w:rPr>
        <w:t>k</w:t>
      </w:r>
      <w:r w:rsidRPr="00CA22F4">
        <w:rPr>
          <w:color w:val="6D6E71"/>
          <w:lang w:val="nl-NL"/>
        </w:rPr>
        <w:t>an</w:t>
      </w:r>
      <w:r w:rsidRPr="00CA22F4">
        <w:rPr>
          <w:color w:val="6D6E71"/>
          <w:spacing w:val="24"/>
          <w:lang w:val="nl-NL"/>
        </w:rPr>
        <w:t xml:space="preserve"> </w:t>
      </w:r>
      <w:r w:rsidRPr="00CA22F4">
        <w:rPr>
          <w:color w:val="6D6E71"/>
          <w:lang w:val="nl-NL"/>
        </w:rPr>
        <w:t>de</w:t>
      </w:r>
      <w:r w:rsidRPr="00CA22F4">
        <w:rPr>
          <w:color w:val="6D6E71"/>
          <w:spacing w:val="24"/>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24"/>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2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elen,</w:t>
      </w:r>
      <w:r w:rsidRPr="00CA22F4">
        <w:rPr>
          <w:color w:val="6D6E71"/>
          <w:spacing w:val="24"/>
          <w:lang w:val="nl-NL"/>
        </w:rPr>
        <w:t xml:space="preserve"> </w:t>
      </w:r>
      <w:r w:rsidRPr="00CA22F4">
        <w:rPr>
          <w:color w:val="6D6E71"/>
          <w:lang w:val="nl-NL"/>
        </w:rPr>
        <w:t>omd</w:t>
      </w:r>
      <w:r w:rsidRPr="00CA22F4">
        <w:rPr>
          <w:color w:val="6D6E71"/>
          <w:spacing w:val="-2"/>
          <w:lang w:val="nl-NL"/>
        </w:rPr>
        <w:t>a</w:t>
      </w:r>
      <w:r w:rsidRPr="00CA22F4">
        <w:rPr>
          <w:color w:val="6D6E71"/>
          <w:lang w:val="nl-NL"/>
        </w:rPr>
        <w:t>t</w:t>
      </w:r>
      <w:r w:rsidRPr="00CA22F4">
        <w:rPr>
          <w:color w:val="6D6E71"/>
          <w:spacing w:val="24"/>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p>
    <w:p w14:paraId="64F25B1F" w14:textId="77777777" w:rsidR="00624579" w:rsidRPr="00CA22F4" w:rsidRDefault="00CA22F4">
      <w:pPr>
        <w:pStyle w:val="Plattetekst"/>
        <w:spacing w:line="264" w:lineRule="exact"/>
        <w:rPr>
          <w:lang w:val="nl-NL"/>
        </w:rPr>
      </w:pPr>
      <w:r w:rsidRPr="00CA22F4">
        <w:rPr>
          <w:color w:val="6D6E71"/>
          <w:lang w:val="nl-NL"/>
        </w:rPr>
        <w:t>busma</w:t>
      </w:r>
      <w:r w:rsidRPr="00CA22F4">
        <w:rPr>
          <w:color w:val="6D6E71"/>
          <w:spacing w:val="-2"/>
          <w:lang w:val="nl-NL"/>
        </w:rPr>
        <w:t>a</w:t>
      </w:r>
      <w:r w:rsidRPr="00CA22F4">
        <w:rPr>
          <w:color w:val="6D6E71"/>
          <w:lang w:val="nl-NL"/>
        </w:rPr>
        <w:t>tschappij</w:t>
      </w:r>
      <w:r w:rsidRPr="00CA22F4">
        <w:rPr>
          <w:color w:val="6D6E71"/>
          <w:spacing w:val="-3"/>
          <w:lang w:val="nl-NL"/>
        </w:rPr>
        <w:t xml:space="preserve"> </w:t>
      </w:r>
      <w:r w:rsidRPr="00CA22F4">
        <w:rPr>
          <w:color w:val="6D6E71"/>
          <w:lang w:val="nl-NL"/>
        </w:rPr>
        <w:t>p</w:t>
      </w:r>
      <w:r w:rsidRPr="00CA22F4">
        <w:rPr>
          <w:color w:val="6D6E71"/>
          <w:spacing w:val="-3"/>
          <w:lang w:val="nl-NL"/>
        </w:rPr>
        <w:t>r</w:t>
      </w:r>
      <w:r w:rsidRPr="00CA22F4">
        <w:rPr>
          <w:color w:val="6D6E71"/>
          <w:lang w:val="nl-NL"/>
        </w:rPr>
        <w:t>ecies</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aan</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ho</w:t>
      </w:r>
      <w:r w:rsidRPr="00CA22F4">
        <w:rPr>
          <w:color w:val="6D6E71"/>
          <w:spacing w:val="-1"/>
          <w:lang w:val="nl-NL"/>
        </w:rPr>
        <w:t>e</w:t>
      </w:r>
      <w:r w:rsidRPr="00CA22F4">
        <w:rPr>
          <w:color w:val="6D6E71"/>
          <w:spacing w:val="-3"/>
          <w:lang w:val="nl-NL"/>
        </w:rPr>
        <w:t>v</w:t>
      </w:r>
      <w:r w:rsidRPr="00CA22F4">
        <w:rPr>
          <w:color w:val="6D6E71"/>
          <w:lang w:val="nl-NL"/>
        </w:rPr>
        <w:t>eel</w:t>
      </w:r>
      <w:r w:rsidRPr="00CA22F4">
        <w:rPr>
          <w:color w:val="6D6E71"/>
          <w:spacing w:val="-3"/>
          <w:lang w:val="nl-NL"/>
        </w:rPr>
        <w:t xml:space="preserve"> </w:t>
      </w:r>
      <w:r w:rsidRPr="00CA22F4">
        <w:rPr>
          <w:color w:val="6D6E71"/>
          <w:lang w:val="nl-NL"/>
        </w:rPr>
        <w:t>zitpla</w:t>
      </w:r>
      <w:r w:rsidRPr="00CA22F4">
        <w:rPr>
          <w:color w:val="6D6E71"/>
          <w:spacing w:val="-3"/>
          <w:lang w:val="nl-NL"/>
        </w:rPr>
        <w:t>a</w:t>
      </w:r>
      <w:r w:rsidRPr="00CA22F4">
        <w:rPr>
          <w:color w:val="6D6E71"/>
          <w:lang w:val="nl-NL"/>
        </w:rPr>
        <w:t>tsen</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bus</w:t>
      </w:r>
      <w:r w:rsidRPr="00CA22F4">
        <w:rPr>
          <w:color w:val="6D6E71"/>
          <w:spacing w:val="-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uit</w:t>
      </w:r>
      <w:r w:rsidRPr="00CA22F4">
        <w:rPr>
          <w:color w:val="6D6E71"/>
          <w:spacing w:val="-3"/>
          <w:lang w:val="nl-NL"/>
        </w:rPr>
        <w:t>st</w:t>
      </w:r>
      <w:r w:rsidRPr="00CA22F4">
        <w:rPr>
          <w:color w:val="6D6E71"/>
          <w:lang w:val="nl-NL"/>
        </w:rPr>
        <w:t>appen</w:t>
      </w:r>
      <w:r w:rsidRPr="00CA22F4">
        <w:rPr>
          <w:color w:val="6D6E71"/>
          <w:spacing w:val="-2"/>
          <w:lang w:val="nl-NL"/>
        </w:rPr>
        <w:t xml:space="preserve"> g</w:t>
      </w:r>
      <w:r w:rsidRPr="00CA22F4">
        <w:rPr>
          <w:color w:val="6D6E71"/>
          <w:lang w:val="nl-NL"/>
        </w:rPr>
        <w:t>ebeurt</w:t>
      </w:r>
    </w:p>
    <w:p w14:paraId="409E9704" w14:textId="77777777" w:rsidR="00624579" w:rsidRPr="00CA22F4" w:rsidRDefault="00CA22F4">
      <w:pPr>
        <w:pStyle w:val="Plattetekst"/>
        <w:spacing w:line="264" w:lineRule="exact"/>
        <w:rPr>
          <w:lang w:val="nl-NL"/>
        </w:rPr>
      </w:pPr>
      <w:r w:rsidRPr="00CA22F4">
        <w:rPr>
          <w:color w:val="6D6E71"/>
          <w:lang w:val="nl-NL"/>
        </w:rPr>
        <w:t>altijd</w:t>
      </w:r>
      <w:r w:rsidRPr="00CA22F4">
        <w:rPr>
          <w:color w:val="6D6E71"/>
          <w:spacing w:val="8"/>
          <w:lang w:val="nl-NL"/>
        </w:rPr>
        <w:t xml:space="preserve"> </w:t>
      </w:r>
      <w:r w:rsidRPr="00CA22F4">
        <w:rPr>
          <w:color w:val="6D6E71"/>
          <w:lang w:val="nl-NL"/>
        </w:rPr>
        <w:t>onder</w:t>
      </w:r>
      <w:r w:rsidRPr="00CA22F4">
        <w:rPr>
          <w:color w:val="6D6E71"/>
          <w:spacing w:val="8"/>
          <w:lang w:val="nl-NL"/>
        </w:rPr>
        <w:t xml:space="preserve"> </w:t>
      </w:r>
      <w:r w:rsidRPr="00CA22F4">
        <w:rPr>
          <w:color w:val="6D6E71"/>
          <w:lang w:val="nl-NL"/>
        </w:rPr>
        <w:t>leiding</w:t>
      </w:r>
      <w:r w:rsidRPr="00CA22F4">
        <w:rPr>
          <w:color w:val="6D6E71"/>
          <w:spacing w:val="9"/>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3"/>
          <w:lang w:val="nl-NL"/>
        </w:rPr>
        <w:t>t</w:t>
      </w:r>
      <w:r w:rsidRPr="00CA22F4">
        <w:rPr>
          <w:color w:val="6D6E71"/>
          <w:lang w:val="nl-NL"/>
        </w:rPr>
        <w:t>o</w:t>
      </w:r>
      <w:r w:rsidRPr="00CA22F4">
        <w:rPr>
          <w:color w:val="6D6E71"/>
          <w:spacing w:val="-3"/>
          <w:lang w:val="nl-NL"/>
        </w:rPr>
        <w:t>e</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w:t>
      </w:r>
      <w:r w:rsidRPr="00CA22F4">
        <w:rPr>
          <w:color w:val="6D6E71"/>
          <w:spacing w:val="8"/>
          <w:lang w:val="nl-NL"/>
        </w:rPr>
        <w:t xml:space="preserve"> </w:t>
      </w:r>
      <w:r w:rsidRPr="00CA22F4">
        <w:rPr>
          <w:color w:val="6D6E71"/>
          <w:spacing w:val="-4"/>
          <w:lang w:val="nl-NL"/>
        </w:rPr>
        <w:t>E</w:t>
      </w:r>
      <w:r w:rsidRPr="00CA22F4">
        <w:rPr>
          <w:color w:val="6D6E71"/>
          <w:lang w:val="nl-NL"/>
        </w:rPr>
        <w:t>en</w:t>
      </w:r>
      <w:r w:rsidRPr="00CA22F4">
        <w:rPr>
          <w:color w:val="6D6E71"/>
          <w:spacing w:val="8"/>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w:t>
      </w:r>
      <w:r w:rsidRPr="00CA22F4">
        <w:rPr>
          <w:color w:val="6D6E71"/>
          <w:spacing w:val="9"/>
          <w:lang w:val="nl-NL"/>
        </w:rPr>
        <w:t xml:space="preserve"> </w:t>
      </w:r>
      <w:r w:rsidRPr="00CA22F4">
        <w:rPr>
          <w:color w:val="6D6E71"/>
          <w:spacing w:val="-3"/>
          <w:lang w:val="nl-NL"/>
        </w:rPr>
        <w:t>st</w:t>
      </w:r>
      <w:r w:rsidRPr="00CA22F4">
        <w:rPr>
          <w:color w:val="6D6E71"/>
          <w:lang w:val="nl-NL"/>
        </w:rPr>
        <w:t>a</w:t>
      </w:r>
      <w:r w:rsidRPr="00CA22F4">
        <w:rPr>
          <w:color w:val="6D6E71"/>
          <w:spacing w:val="-1"/>
          <w:lang w:val="nl-NL"/>
        </w:rPr>
        <w:t>p</w:t>
      </w:r>
      <w:r w:rsidRPr="00CA22F4">
        <w:rPr>
          <w:color w:val="6D6E71"/>
          <w:lang w:val="nl-NL"/>
        </w:rPr>
        <w:t>t</w:t>
      </w:r>
      <w:r w:rsidRPr="00CA22F4">
        <w:rPr>
          <w:color w:val="6D6E71"/>
          <w:spacing w:val="8"/>
          <w:lang w:val="nl-NL"/>
        </w:rPr>
        <w:t xml:space="preserve"> </w:t>
      </w:r>
      <w:r w:rsidRPr="00CA22F4">
        <w:rPr>
          <w:color w:val="6D6E71"/>
          <w:lang w:val="nl-NL"/>
        </w:rPr>
        <w:t>altijd</w:t>
      </w:r>
      <w:r w:rsidRPr="00CA22F4">
        <w:rPr>
          <w:color w:val="6D6E71"/>
          <w:spacing w:val="9"/>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9"/>
          <w:lang w:val="nl-NL"/>
        </w:rPr>
        <w:t xml:space="preserve"> </w:t>
      </w:r>
      <w:r w:rsidRPr="00CA22F4">
        <w:rPr>
          <w:color w:val="6D6E71"/>
          <w:lang w:val="nl-NL"/>
        </w:rPr>
        <w:t>uit</w:t>
      </w:r>
      <w:r w:rsidRPr="00CA22F4">
        <w:rPr>
          <w:color w:val="6D6E71"/>
          <w:spacing w:val="8"/>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eleidt/</w:t>
      </w:r>
    </w:p>
    <w:p w14:paraId="1F145DBB" w14:textId="77777777" w:rsidR="00624579" w:rsidRPr="00CA22F4" w:rsidRDefault="00CA22F4">
      <w:pPr>
        <w:pStyle w:val="Plattetekst"/>
        <w:spacing w:line="264" w:lineRule="exact"/>
        <w:rPr>
          <w:lang w:val="nl-NL"/>
        </w:rPr>
      </w:pPr>
      <w:r w:rsidRPr="00CA22F4">
        <w:rPr>
          <w:color w:val="6D6E71"/>
          <w:lang w:val="nl-NL"/>
        </w:rPr>
        <w:t>in</w:t>
      </w:r>
      <w:r w:rsidRPr="00CA22F4">
        <w:rPr>
          <w:color w:val="6D6E71"/>
          <w:spacing w:val="-3"/>
          <w:lang w:val="nl-NL"/>
        </w:rPr>
        <w:t>s</w:t>
      </w:r>
      <w:r w:rsidRPr="00CA22F4">
        <w:rPr>
          <w:color w:val="6D6E71"/>
          <w:lang w:val="nl-NL"/>
        </w:rPr>
        <w:t>trueert</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spacing w:val="-3"/>
          <w:lang w:val="nl-NL"/>
        </w:rPr>
        <w:t>st</w:t>
      </w:r>
      <w:r w:rsidRPr="00CA22F4">
        <w:rPr>
          <w:color w:val="6D6E71"/>
          <w:lang w:val="nl-NL"/>
        </w:rPr>
        <w:t>appen</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uit</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2"/>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2"/>
          <w:lang w:val="nl-NL"/>
        </w:rPr>
        <w:t xml:space="preserve"> </w:t>
      </w:r>
      <w:r w:rsidRPr="00CA22F4">
        <w:rPr>
          <w:color w:val="6D6E71"/>
          <w:lang w:val="nl-NL"/>
        </w:rPr>
        <w:t>namelijk</w:t>
      </w:r>
      <w:r w:rsidRPr="00CA22F4">
        <w:rPr>
          <w:color w:val="6D6E71"/>
          <w:spacing w:val="2"/>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3"/>
          <w:lang w:val="nl-NL"/>
        </w:rPr>
        <w:t>st</w:t>
      </w:r>
      <w:r w:rsidRPr="00CA22F4">
        <w:rPr>
          <w:color w:val="6D6E71"/>
          <w:lang w:val="nl-NL"/>
        </w:rPr>
        <w:t>oep</w:t>
      </w:r>
      <w:r w:rsidRPr="00CA22F4">
        <w:rPr>
          <w:color w:val="6D6E71"/>
          <w:spacing w:val="-5"/>
          <w:lang w:val="nl-NL"/>
        </w:rPr>
        <w:t>r</w:t>
      </w:r>
      <w:r w:rsidRPr="00CA22F4">
        <w:rPr>
          <w:color w:val="6D6E71"/>
          <w:lang w:val="nl-NL"/>
        </w:rPr>
        <w:t>and</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als</w:t>
      </w:r>
    </w:p>
    <w:p w14:paraId="6B5C8A46" w14:textId="77777777" w:rsidR="00624579" w:rsidRPr="00CA22F4" w:rsidRDefault="00CA22F4">
      <w:pPr>
        <w:pStyle w:val="Plattetekst"/>
        <w:spacing w:line="264" w:lineRule="exact"/>
        <w:rPr>
          <w:lang w:val="nl-NL"/>
        </w:rPr>
      </w:pPr>
      <w:r w:rsidRPr="00CA22F4">
        <w:rPr>
          <w:color w:val="6D6E71"/>
          <w:lang w:val="nl-NL"/>
        </w:rPr>
        <w:t>die</w:t>
      </w:r>
      <w:r w:rsidRPr="00CA22F4">
        <w:rPr>
          <w:color w:val="6D6E71"/>
          <w:spacing w:val="9"/>
          <w:lang w:val="nl-NL"/>
        </w:rPr>
        <w:t xml:space="preserve"> </w:t>
      </w:r>
      <w:r w:rsidRPr="00CA22F4">
        <w:rPr>
          <w:color w:val="6D6E71"/>
          <w:lang w:val="nl-NL"/>
        </w:rPr>
        <w:t>er</w:t>
      </w:r>
      <w:r w:rsidRPr="00CA22F4">
        <w:rPr>
          <w:color w:val="6D6E71"/>
          <w:spacing w:val="8"/>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aan</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2"/>
          <w:lang w:val="nl-NL"/>
        </w:rPr>
        <w:t>w</w:t>
      </w:r>
      <w:r w:rsidRPr="00CA22F4">
        <w:rPr>
          <w:color w:val="6D6E71"/>
          <w:lang w:val="nl-NL"/>
        </w:rPr>
        <w:t>eg.</w:t>
      </w:r>
      <w:r w:rsidRPr="00CA22F4">
        <w:rPr>
          <w:color w:val="6D6E71"/>
          <w:spacing w:val="9"/>
          <w:lang w:val="nl-NL"/>
        </w:rPr>
        <w:t xml:space="preserve"> </w:t>
      </w:r>
      <w:r w:rsidRPr="00CA22F4">
        <w:rPr>
          <w:color w:val="6D6E71"/>
          <w:lang w:val="nl-NL"/>
        </w:rPr>
        <w:t>Tijdens</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rit</w:t>
      </w:r>
      <w:r w:rsidRPr="00CA22F4">
        <w:rPr>
          <w:color w:val="6D6E71"/>
          <w:spacing w:val="10"/>
          <w:lang w:val="nl-NL"/>
        </w:rPr>
        <w:t xml:space="preserve"> </w:t>
      </w:r>
      <w:r w:rsidRPr="00CA22F4">
        <w:rPr>
          <w:color w:val="6D6E71"/>
          <w:lang w:val="nl-NL"/>
        </w:rPr>
        <w:t>zit</w:t>
      </w:r>
      <w:r w:rsidRPr="00CA22F4">
        <w:rPr>
          <w:color w:val="6D6E71"/>
          <w:spacing w:val="-4"/>
          <w:lang w:val="nl-NL"/>
        </w:rPr>
        <w:t>t</w:t>
      </w:r>
      <w:r w:rsidRPr="00CA22F4">
        <w:rPr>
          <w:color w:val="6D6E71"/>
          <w:spacing w:val="-1"/>
          <w:lang w:val="nl-NL"/>
        </w:rPr>
        <w:t>e</w:t>
      </w:r>
      <w:r w:rsidRPr="00CA22F4">
        <w:rPr>
          <w:color w:val="6D6E71"/>
          <w:lang w:val="nl-NL"/>
        </w:rPr>
        <w:t>n</w:t>
      </w:r>
      <w:r w:rsidRPr="00CA22F4">
        <w:rPr>
          <w:color w:val="6D6E71"/>
          <w:spacing w:val="9"/>
          <w:lang w:val="nl-NL"/>
        </w:rPr>
        <w:t xml:space="preserve"> </w:t>
      </w:r>
      <w:r w:rsidRPr="00CA22F4">
        <w:rPr>
          <w:color w:val="6D6E71"/>
          <w:lang w:val="nl-NL"/>
        </w:rPr>
        <w:t>alle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hun</w:t>
      </w:r>
      <w:r w:rsidRPr="00CA22F4">
        <w:rPr>
          <w:color w:val="6D6E71"/>
          <w:spacing w:val="9"/>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0"/>
          <w:lang w:val="nl-NL"/>
        </w:rPr>
        <w:t xml:space="preserve"> </w:t>
      </w:r>
      <w:r w:rsidRPr="00CA22F4">
        <w:rPr>
          <w:color w:val="6D6E71"/>
          <w:lang w:val="nl-NL"/>
        </w:rPr>
        <w:t>Lopen</w:t>
      </w:r>
      <w:r w:rsidRPr="00CA22F4">
        <w:rPr>
          <w:color w:val="6D6E71"/>
          <w:spacing w:val="9"/>
          <w:lang w:val="nl-NL"/>
        </w:rPr>
        <w:t xml:space="preserve"> </w:t>
      </w:r>
      <w:r w:rsidRPr="00CA22F4">
        <w:rPr>
          <w:color w:val="6D6E71"/>
          <w:lang w:val="nl-NL"/>
        </w:rPr>
        <w:t>tijdens</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rit</w:t>
      </w:r>
    </w:p>
    <w:p w14:paraId="58319A3C"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01F6E4EA" w14:textId="77777777" w:rsidR="00624579" w:rsidRPr="00CA22F4" w:rsidRDefault="00624579">
      <w:pPr>
        <w:spacing w:before="5" w:line="120" w:lineRule="exact"/>
        <w:rPr>
          <w:sz w:val="12"/>
          <w:szCs w:val="12"/>
          <w:lang w:val="nl-NL"/>
        </w:rPr>
      </w:pPr>
    </w:p>
    <w:p w14:paraId="77B894CF" w14:textId="77777777" w:rsidR="00624579" w:rsidRPr="00CA22F4" w:rsidRDefault="00CA22F4">
      <w:pPr>
        <w:pStyle w:val="Plattetekst"/>
        <w:spacing w:before="54" w:line="264" w:lineRule="exact"/>
        <w:ind w:right="1133"/>
        <w:jc w:val="both"/>
        <w:rPr>
          <w:lang w:val="nl-NL"/>
        </w:rPr>
      </w:pPr>
      <w:r w:rsidRPr="00CA22F4">
        <w:rPr>
          <w:color w:val="6D6E71"/>
          <w:lang w:val="nl-NL"/>
        </w:rPr>
        <w:t>is</w:t>
      </w:r>
      <w:r w:rsidRPr="00CA22F4">
        <w:rPr>
          <w:color w:val="6D6E71"/>
          <w:spacing w:val="7"/>
          <w:lang w:val="nl-NL"/>
        </w:rPr>
        <w:t xml:space="preserve"> </w:t>
      </w:r>
      <w:r w:rsidRPr="00CA22F4">
        <w:rPr>
          <w:color w:val="6D6E71"/>
          <w:spacing w:val="-3"/>
          <w:lang w:val="nl-NL"/>
        </w:rPr>
        <w:t>v</w:t>
      </w:r>
      <w:r w:rsidRPr="00CA22F4">
        <w:rPr>
          <w:color w:val="6D6E71"/>
          <w:lang w:val="nl-NL"/>
        </w:rPr>
        <w:t>erboden.</w:t>
      </w:r>
      <w:r w:rsidRPr="00CA22F4">
        <w:rPr>
          <w:color w:val="6D6E71"/>
          <w:spacing w:val="7"/>
          <w:lang w:val="nl-NL"/>
        </w:rPr>
        <w:t xml:space="preserve"> </w:t>
      </w:r>
      <w:r w:rsidRPr="00CA22F4">
        <w:rPr>
          <w:color w:val="6D6E71"/>
          <w:lang w:val="nl-NL"/>
        </w:rPr>
        <w:t>Als</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bus</w:t>
      </w:r>
      <w:r w:rsidRPr="00CA22F4">
        <w:rPr>
          <w:color w:val="6D6E71"/>
          <w:spacing w:val="7"/>
          <w:lang w:val="nl-NL"/>
        </w:rPr>
        <w:t xml:space="preserve"> </w:t>
      </w:r>
      <w:r w:rsidRPr="00CA22F4">
        <w:rPr>
          <w:color w:val="6D6E71"/>
          <w:lang w:val="nl-NL"/>
        </w:rPr>
        <w:t>beschi</w:t>
      </w:r>
      <w:r w:rsidRPr="00CA22F4">
        <w:rPr>
          <w:color w:val="6D6E71"/>
          <w:spacing w:val="-2"/>
          <w:lang w:val="nl-NL"/>
        </w:rPr>
        <w:t>k</w:t>
      </w:r>
      <w:r w:rsidRPr="00CA22F4">
        <w:rPr>
          <w:color w:val="6D6E71"/>
          <w:lang w:val="nl-NL"/>
        </w:rPr>
        <w:t>t</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dels,</w:t>
      </w:r>
      <w:r w:rsidRPr="00CA22F4">
        <w:rPr>
          <w:color w:val="6D6E71"/>
          <w:spacing w:val="7"/>
          <w:lang w:val="nl-NL"/>
        </w:rPr>
        <w:t xml:space="preserve"> </w:t>
      </w:r>
      <w:r w:rsidRPr="00CA22F4">
        <w:rPr>
          <w:color w:val="6D6E71"/>
          <w:lang w:val="nl-NL"/>
        </w:rPr>
        <w:t>zijn</w:t>
      </w:r>
      <w:r w:rsidRPr="00CA22F4">
        <w:rPr>
          <w:color w:val="6D6E71"/>
          <w:spacing w:val="7"/>
          <w:lang w:val="nl-NL"/>
        </w:rPr>
        <w:t xml:space="preserve"> </w:t>
      </w:r>
      <w:r w:rsidRPr="00CA22F4">
        <w:rPr>
          <w:color w:val="6D6E71"/>
          <w:lang w:val="nl-NL"/>
        </w:rPr>
        <w:t>alle</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lang w:val="nl-NL"/>
        </w:rPr>
        <w:t>hier</w:t>
      </w:r>
      <w:r w:rsidRPr="00CA22F4">
        <w:rPr>
          <w:color w:val="6D6E71"/>
          <w:spacing w:val="7"/>
          <w:lang w:val="nl-NL"/>
        </w:rPr>
        <w:t xml:space="preserve"> </w:t>
      </w:r>
      <w:r w:rsidRPr="00CA22F4">
        <w:rPr>
          <w:color w:val="6D6E71"/>
          <w:spacing w:val="-2"/>
          <w:lang w:val="nl-NL"/>
        </w:rPr>
        <w:t>g</w:t>
      </w:r>
      <w:r w:rsidRPr="00CA22F4">
        <w:rPr>
          <w:color w:val="6D6E71"/>
          <w:lang w:val="nl-NL"/>
        </w:rPr>
        <w:t>ebruik</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spacing w:val="-3"/>
          <w:lang w:val="nl-NL"/>
        </w:rPr>
        <w:t>t</w:t>
      </w:r>
      <w:r w:rsidRPr="00CA22F4">
        <w:rPr>
          <w:color w:val="6D6E71"/>
          <w:lang w:val="nl-NL"/>
        </w:rPr>
        <w:t>e ma</w:t>
      </w:r>
      <w:r w:rsidRPr="00CA22F4">
        <w:rPr>
          <w:color w:val="6D6E71"/>
          <w:spacing w:val="-8"/>
          <w:lang w:val="nl-NL"/>
        </w:rPr>
        <w:t>k</w:t>
      </w:r>
      <w:r w:rsidRPr="00CA22F4">
        <w:rPr>
          <w:color w:val="6D6E71"/>
          <w:lang w:val="nl-NL"/>
        </w:rPr>
        <w:t>en.</w:t>
      </w:r>
      <w:r w:rsidRPr="00CA22F4">
        <w:rPr>
          <w:color w:val="6D6E71"/>
          <w:spacing w:val="11"/>
          <w:lang w:val="nl-NL"/>
        </w:rPr>
        <w:t xml:space="preserve"> </w:t>
      </w:r>
      <w:r w:rsidRPr="00CA22F4">
        <w:rPr>
          <w:color w:val="6D6E71"/>
          <w:lang w:val="nl-NL"/>
        </w:rPr>
        <w:t>In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mee</w:t>
      </w:r>
      <w:r w:rsidRPr="00CA22F4">
        <w:rPr>
          <w:color w:val="6D6E71"/>
          <w:spacing w:val="-3"/>
          <w:lang w:val="nl-NL"/>
        </w:rPr>
        <w:t>st</w:t>
      </w:r>
      <w:r w:rsidRPr="00CA22F4">
        <w:rPr>
          <w:color w:val="6D6E71"/>
          <w:lang w:val="nl-NL"/>
        </w:rPr>
        <w:t>e</w:t>
      </w:r>
      <w:r w:rsidRPr="00CA22F4">
        <w:rPr>
          <w:color w:val="6D6E71"/>
          <w:spacing w:val="11"/>
          <w:lang w:val="nl-NL"/>
        </w:rPr>
        <w:t xml:space="preserve"> </w:t>
      </w:r>
      <w:r w:rsidRPr="00CA22F4">
        <w:rPr>
          <w:color w:val="6D6E71"/>
          <w:lang w:val="nl-NL"/>
        </w:rPr>
        <w:t>schoolbussen</w:t>
      </w:r>
      <w:r w:rsidRPr="00CA22F4">
        <w:rPr>
          <w:color w:val="6D6E71"/>
          <w:spacing w:val="12"/>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er</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1"/>
          <w:lang w:val="nl-NL"/>
        </w:rPr>
        <w:t xml:space="preserve"> </w:t>
      </w:r>
      <w:r w:rsidRPr="00CA22F4">
        <w:rPr>
          <w:color w:val="6D6E71"/>
          <w:spacing w:val="-3"/>
          <w:lang w:val="nl-NL"/>
        </w:rPr>
        <w:t>v</w:t>
      </w:r>
      <w:r w:rsidRPr="00CA22F4">
        <w:rPr>
          <w:color w:val="6D6E71"/>
          <w:lang w:val="nl-NL"/>
        </w:rPr>
        <w:t>oorin</w:t>
      </w:r>
      <w:r w:rsidRPr="00CA22F4">
        <w:rPr>
          <w:color w:val="6D6E71"/>
          <w:spacing w:val="12"/>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bus</w:t>
      </w:r>
      <w:r w:rsidRPr="00CA22F4">
        <w:rPr>
          <w:color w:val="6D6E71"/>
          <w:spacing w:val="11"/>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ese</w:t>
      </w:r>
      <w:r w:rsidRPr="00CA22F4">
        <w:rPr>
          <w:color w:val="6D6E71"/>
          <w:spacing w:val="1"/>
          <w:lang w:val="nl-NL"/>
        </w:rPr>
        <w:t>r</w:t>
      </w:r>
      <w:r w:rsidRPr="00CA22F4">
        <w:rPr>
          <w:color w:val="6D6E71"/>
          <w:spacing w:val="-3"/>
          <w:lang w:val="nl-NL"/>
        </w:rPr>
        <w:t>v</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11"/>
          <w:lang w:val="nl-NL"/>
        </w:rPr>
        <w:t xml:space="preserve"> </w:t>
      </w:r>
      <w:r w:rsidRPr="00CA22F4">
        <w:rPr>
          <w:color w:val="6D6E71"/>
          <w:spacing w:val="-3"/>
          <w:lang w:val="nl-NL"/>
        </w:rPr>
        <w:t>v</w:t>
      </w:r>
      <w:r w:rsidRPr="00CA22F4">
        <w:rPr>
          <w:color w:val="6D6E71"/>
          <w:lang w:val="nl-NL"/>
        </w:rPr>
        <w:t>oor</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23"/>
          <w:lang w:val="nl-NL"/>
        </w:rPr>
        <w:t>r</w:t>
      </w:r>
      <w:r w:rsidRPr="00CA22F4">
        <w:rPr>
          <w:color w:val="6D6E71"/>
          <w:lang w:val="nl-NL"/>
        </w:rPr>
        <w:t>.</w:t>
      </w:r>
      <w:r w:rsidRPr="00CA22F4">
        <w:rPr>
          <w:color w:val="6D6E71"/>
          <w:spacing w:val="11"/>
          <w:lang w:val="nl-NL"/>
        </w:rPr>
        <w:t xml:space="preserve"> </w:t>
      </w:r>
      <w:r w:rsidRPr="00CA22F4">
        <w:rPr>
          <w:color w:val="6D6E71"/>
          <w:lang w:val="nl-NL"/>
        </w:rPr>
        <w:t>Neem als</w:t>
      </w:r>
      <w:r w:rsidRPr="00CA22F4">
        <w:rPr>
          <w:color w:val="6D6E71"/>
          <w:spacing w:val="-6"/>
          <w:lang w:val="nl-NL"/>
        </w:rPr>
        <w:t xml:space="preserve"> </w:t>
      </w:r>
      <w:r w:rsidRPr="00CA22F4">
        <w:rPr>
          <w:color w:val="6D6E71"/>
          <w:lang w:val="nl-NL"/>
        </w:rPr>
        <w:t>be</w:t>
      </w:r>
      <w:r w:rsidRPr="00CA22F4">
        <w:rPr>
          <w:color w:val="6D6E71"/>
          <w:spacing w:val="-2"/>
          <w:lang w:val="nl-NL"/>
        </w:rPr>
        <w:t>g</w:t>
      </w:r>
      <w:r w:rsidRPr="00CA22F4">
        <w:rPr>
          <w:color w:val="6D6E71"/>
          <w:spacing w:val="-1"/>
          <w:lang w:val="nl-NL"/>
        </w:rPr>
        <w:t>e</w:t>
      </w:r>
      <w:r w:rsidRPr="00CA22F4">
        <w:rPr>
          <w:color w:val="6D6E71"/>
          <w:lang w:val="nl-NL"/>
        </w:rPr>
        <w:t>leider</w:t>
      </w:r>
      <w:r w:rsidRPr="00CA22F4">
        <w:rPr>
          <w:color w:val="6D6E71"/>
          <w:spacing w:val="-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Belangrijk</w:t>
      </w:r>
      <w:r w:rsidRPr="00CA22F4">
        <w:rPr>
          <w:color w:val="6D6E71"/>
          <w:spacing w:val="-6"/>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om</w:t>
      </w:r>
      <w:r w:rsidRPr="00CA22F4">
        <w:rPr>
          <w:color w:val="6D6E71"/>
          <w:spacing w:val="-6"/>
          <w:lang w:val="nl-NL"/>
        </w:rPr>
        <w:t xml:space="preserve"> </w:t>
      </w:r>
      <w:r w:rsidRPr="00CA22F4">
        <w:rPr>
          <w:color w:val="6D6E71"/>
          <w:lang w:val="nl-NL"/>
        </w:rPr>
        <w:t>tijdens</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rit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chauf</w:t>
      </w:r>
      <w:r w:rsidRPr="00CA22F4">
        <w:rPr>
          <w:color w:val="6D6E71"/>
          <w:spacing w:val="-7"/>
          <w:lang w:val="nl-NL"/>
        </w:rPr>
        <w:t>f</w:t>
      </w:r>
      <w:r w:rsidRPr="00CA22F4">
        <w:rPr>
          <w:color w:val="6D6E71"/>
          <w:lang w:val="nl-NL"/>
        </w:rPr>
        <w:t>eur</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la</w:t>
      </w:r>
      <w:r w:rsidRPr="00CA22F4">
        <w:rPr>
          <w:color w:val="6D6E71"/>
          <w:spacing w:val="-3"/>
          <w:lang w:val="nl-NL"/>
        </w:rPr>
        <w:t>s</w:t>
      </w:r>
      <w:r w:rsidRPr="00CA22F4">
        <w:rPr>
          <w:color w:val="6D6E71"/>
          <w:lang w:val="nl-NL"/>
        </w:rPr>
        <w:t>tig</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4"/>
          <w:lang w:val="nl-NL"/>
        </w:rPr>
        <w:t>v</w:t>
      </w:r>
      <w:r w:rsidRPr="00CA22F4">
        <w:rPr>
          <w:color w:val="6D6E71"/>
          <w:lang w:val="nl-NL"/>
        </w:rPr>
        <w:t>allen.</w:t>
      </w:r>
      <w:r w:rsidRPr="00CA22F4">
        <w:rPr>
          <w:color w:val="6D6E71"/>
          <w:spacing w:val="-5"/>
          <w:lang w:val="nl-NL"/>
        </w:rPr>
        <w:t xml:space="preserve"> </w:t>
      </w:r>
      <w:r w:rsidRPr="00CA22F4">
        <w:rPr>
          <w:color w:val="6D6E71"/>
          <w:spacing w:val="-20"/>
          <w:lang w:val="nl-NL"/>
        </w:rPr>
        <w:t>T</w:t>
      </w:r>
      <w:r w:rsidRPr="00CA22F4">
        <w:rPr>
          <w:color w:val="6D6E71"/>
          <w:spacing w:val="-2"/>
          <w:lang w:val="nl-NL"/>
        </w:rPr>
        <w:t>e</w:t>
      </w:r>
      <w:r w:rsidRPr="00CA22F4">
        <w:rPr>
          <w:color w:val="6D6E71"/>
          <w:spacing w:val="-3"/>
          <w:lang w:val="nl-NL"/>
        </w:rPr>
        <w:t>v</w:t>
      </w:r>
      <w:r w:rsidRPr="00CA22F4">
        <w:rPr>
          <w:color w:val="6D6E71"/>
          <w:lang w:val="nl-NL"/>
        </w:rPr>
        <w:t>ens</w:t>
      </w:r>
      <w:r w:rsidRPr="00CA22F4">
        <w:rPr>
          <w:color w:val="6D6E71"/>
          <w:spacing w:val="-6"/>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6"/>
          <w:lang w:val="nl-NL"/>
        </w:rPr>
        <w:t xml:space="preserve"> </w:t>
      </w:r>
      <w:r w:rsidRPr="00CA22F4">
        <w:rPr>
          <w:color w:val="6D6E71"/>
          <w:lang w:val="nl-NL"/>
        </w:rPr>
        <w:t xml:space="preserve">een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schuwing</w:t>
      </w:r>
      <w:r w:rsidRPr="00CA22F4">
        <w:rPr>
          <w:color w:val="6D6E71"/>
          <w:spacing w:val="-1"/>
          <w:lang w:val="nl-NL"/>
        </w:rPr>
        <w:t xml:space="preserve"> </w:t>
      </w:r>
      <w:r w:rsidRPr="00CA22F4">
        <w:rPr>
          <w:color w:val="6D6E71"/>
          <w:lang w:val="nl-NL"/>
        </w:rPr>
        <w:t xml:space="preserve">uit </w:t>
      </w:r>
      <w:r w:rsidRPr="00CA22F4">
        <w:rPr>
          <w:color w:val="6D6E71"/>
          <w:spacing w:val="-2"/>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g</w:t>
      </w:r>
      <w:r w:rsidRPr="00CA22F4">
        <w:rPr>
          <w:color w:val="6D6E71"/>
          <w:lang w:val="nl-NL"/>
        </w:rPr>
        <w:t>aan naar</w:t>
      </w:r>
      <w:r w:rsidRPr="00CA22F4">
        <w:rPr>
          <w:color w:val="6D6E71"/>
          <w:spacing w:val="-1"/>
          <w:lang w:val="nl-NL"/>
        </w:rPr>
        <w:t xml:space="preserve"> </w:t>
      </w:r>
      <w:r w:rsidRPr="00CA22F4">
        <w:rPr>
          <w:color w:val="6D6E71"/>
          <w:lang w:val="nl-NL"/>
        </w:rPr>
        <w:t>de 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om</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 aan</w:t>
      </w:r>
      <w:r w:rsidRPr="00CA22F4">
        <w:rPr>
          <w:color w:val="6D6E71"/>
          <w:spacing w:val="-1"/>
          <w:lang w:val="nl-NL"/>
        </w:rPr>
        <w:t xml:space="preserve"> </w:t>
      </w:r>
      <w:r w:rsidRPr="00CA22F4">
        <w:rPr>
          <w:color w:val="6D6E71"/>
          <w:lang w:val="nl-NL"/>
        </w:rPr>
        <w:t xml:space="preserve">de </w:t>
      </w:r>
      <w:r w:rsidRPr="00CA22F4">
        <w:rPr>
          <w:color w:val="6D6E71"/>
          <w:spacing w:val="-5"/>
          <w:lang w:val="nl-NL"/>
        </w:rPr>
        <w:t>r</w:t>
      </w:r>
      <w:r w:rsidRPr="00CA22F4">
        <w:rPr>
          <w:color w:val="6D6E71"/>
          <w:lang w:val="nl-NL"/>
        </w:rPr>
        <w:t>amen</w:t>
      </w:r>
      <w:r w:rsidRPr="00CA22F4">
        <w:rPr>
          <w:color w:val="6D6E71"/>
          <w:spacing w:val="-1"/>
          <w:lang w:val="nl-NL"/>
        </w:rPr>
        <w:t xml:space="preserve"> </w:t>
      </w:r>
      <w:r w:rsidRPr="00CA22F4">
        <w:rPr>
          <w:color w:val="6D6E71"/>
          <w:lang w:val="nl-NL"/>
        </w:rPr>
        <w:t>en deu</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e zit</w:t>
      </w:r>
      <w:r w:rsidRPr="00CA22F4">
        <w:rPr>
          <w:color w:val="6D6E71"/>
          <w:spacing w:val="-4"/>
          <w:lang w:val="nl-NL"/>
        </w:rPr>
        <w:t>t</w:t>
      </w:r>
      <w:r w:rsidRPr="00CA22F4">
        <w:rPr>
          <w:color w:val="6D6E71"/>
          <w:lang w:val="nl-NL"/>
        </w:rPr>
        <w:t>en.</w:t>
      </w:r>
    </w:p>
    <w:p w14:paraId="7F31C50E" w14:textId="77777777" w:rsidR="00624579" w:rsidRPr="00CA22F4" w:rsidRDefault="00CA22F4">
      <w:pPr>
        <w:pStyle w:val="Plattetekst"/>
        <w:spacing w:before="1"/>
        <w:ind w:right="8687"/>
        <w:jc w:val="both"/>
        <w:rPr>
          <w:lang w:val="nl-NL"/>
        </w:rPr>
      </w:pPr>
      <w:r w:rsidRPr="00CA22F4">
        <w:rPr>
          <w:color w:val="6D6E71"/>
          <w:lang w:val="nl-NL"/>
        </w:rPr>
        <w:t>Ric</w:t>
      </w:r>
      <w:r w:rsidRPr="00CA22F4">
        <w:rPr>
          <w:color w:val="6D6E71"/>
          <w:spacing w:val="-2"/>
          <w:lang w:val="nl-NL"/>
        </w:rPr>
        <w:t>h</w:t>
      </w:r>
      <w:r w:rsidRPr="00CA22F4">
        <w:rPr>
          <w:color w:val="6D6E71"/>
          <w:lang w:val="nl-NL"/>
        </w:rPr>
        <w:t>tlijnen 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p>
    <w:p w14:paraId="3361A498" w14:textId="77777777" w:rsidR="00624579" w:rsidRPr="00CA22F4" w:rsidRDefault="00624579">
      <w:pPr>
        <w:spacing w:before="4" w:line="260" w:lineRule="exact"/>
        <w:rPr>
          <w:sz w:val="26"/>
          <w:szCs w:val="26"/>
          <w:lang w:val="nl-NL"/>
        </w:rPr>
      </w:pPr>
    </w:p>
    <w:p w14:paraId="43F43475" w14:textId="77777777" w:rsidR="00624579" w:rsidRPr="00CA22F4" w:rsidRDefault="00CA22F4">
      <w:pPr>
        <w:pStyle w:val="Kop3"/>
        <w:ind w:right="6650"/>
        <w:jc w:val="both"/>
        <w:rPr>
          <w:b w:val="0"/>
          <w:bCs w:val="0"/>
          <w:lang w:val="nl-NL"/>
        </w:rPr>
      </w:pPr>
      <w:r w:rsidRPr="00CA22F4">
        <w:rPr>
          <w:color w:val="58595B"/>
          <w:spacing w:val="-21"/>
          <w:lang w:val="nl-NL"/>
        </w:rPr>
        <w:t>T</w:t>
      </w:r>
      <w:r w:rsidRPr="00CA22F4">
        <w:rPr>
          <w:color w:val="58595B"/>
          <w:lang w:val="nl-NL"/>
        </w:rPr>
        <w:t>e</w:t>
      </w:r>
      <w:r w:rsidRPr="00CA22F4">
        <w:rPr>
          <w:color w:val="58595B"/>
          <w:spacing w:val="-1"/>
          <w:lang w:val="nl-NL"/>
        </w:rPr>
        <w:t xml:space="preserve"> </w:t>
      </w:r>
      <w:r w:rsidRPr="00CA22F4">
        <w:rPr>
          <w:color w:val="58595B"/>
          <w:spacing w:val="-3"/>
          <w:lang w:val="nl-NL"/>
        </w:rPr>
        <w:t>v</w:t>
      </w:r>
      <w:r w:rsidRPr="00CA22F4">
        <w:rPr>
          <w:color w:val="58595B"/>
          <w:lang w:val="nl-NL"/>
        </w:rPr>
        <w:t>o</w:t>
      </w:r>
      <w:r w:rsidRPr="00CA22F4">
        <w:rPr>
          <w:color w:val="58595B"/>
          <w:spacing w:val="-2"/>
          <w:lang w:val="nl-NL"/>
        </w:rPr>
        <w:t>e</w:t>
      </w:r>
      <w:r w:rsidRPr="00CA22F4">
        <w:rPr>
          <w:color w:val="58595B"/>
          <w:lang w:val="nl-NL"/>
        </w:rPr>
        <w:t>t/ per</w:t>
      </w:r>
      <w:r w:rsidRPr="00CA22F4">
        <w:rPr>
          <w:color w:val="58595B"/>
          <w:spacing w:val="-1"/>
          <w:lang w:val="nl-NL"/>
        </w:rPr>
        <w:t xml:space="preserve"> </w:t>
      </w:r>
      <w:r w:rsidRPr="00CA22F4">
        <w:rPr>
          <w:color w:val="58595B"/>
          <w:lang w:val="nl-NL"/>
        </w:rPr>
        <w:t>fi</w:t>
      </w:r>
      <w:r w:rsidRPr="00CA22F4">
        <w:rPr>
          <w:color w:val="58595B"/>
          <w:spacing w:val="-2"/>
          <w:lang w:val="nl-NL"/>
        </w:rPr>
        <w:t>e</w:t>
      </w:r>
      <w:r w:rsidRPr="00CA22F4">
        <w:rPr>
          <w:color w:val="58595B"/>
          <w:lang w:val="nl-NL"/>
        </w:rPr>
        <w:t>ts/ per au</w:t>
      </w:r>
      <w:r w:rsidRPr="00CA22F4">
        <w:rPr>
          <w:color w:val="58595B"/>
          <w:spacing w:val="-3"/>
          <w:lang w:val="nl-NL"/>
        </w:rPr>
        <w:t>t</w:t>
      </w:r>
      <w:r w:rsidRPr="00CA22F4">
        <w:rPr>
          <w:color w:val="58595B"/>
          <w:lang w:val="nl-NL"/>
        </w:rPr>
        <w:t>o/</w:t>
      </w:r>
      <w:r w:rsidRPr="00CA22F4">
        <w:rPr>
          <w:color w:val="58595B"/>
          <w:spacing w:val="-1"/>
          <w:lang w:val="nl-NL"/>
        </w:rPr>
        <w:t xml:space="preserve"> </w:t>
      </w:r>
      <w:r w:rsidRPr="00CA22F4">
        <w:rPr>
          <w:color w:val="58595B"/>
          <w:lang w:val="nl-NL"/>
        </w:rPr>
        <w:t>per au</w:t>
      </w:r>
      <w:r w:rsidRPr="00CA22F4">
        <w:rPr>
          <w:color w:val="58595B"/>
          <w:spacing w:val="-3"/>
          <w:lang w:val="nl-NL"/>
        </w:rPr>
        <w:t>t</w:t>
      </w:r>
      <w:r w:rsidRPr="00CA22F4">
        <w:rPr>
          <w:color w:val="58595B"/>
          <w:lang w:val="nl-NL"/>
        </w:rPr>
        <w:t>obus:</w:t>
      </w:r>
    </w:p>
    <w:p w14:paraId="0A8D5329" w14:textId="77777777" w:rsidR="00624579" w:rsidRPr="00CA22F4" w:rsidRDefault="00CA22F4">
      <w:pPr>
        <w:pStyle w:val="Plattetekst"/>
        <w:spacing w:line="259"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27"/>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26"/>
          <w:lang w:val="nl-NL"/>
        </w:rPr>
        <w:t xml:space="preserve"> </w:t>
      </w:r>
      <w:r w:rsidRPr="00CA22F4">
        <w:rPr>
          <w:color w:val="6D6E71"/>
          <w:lang w:val="nl-NL"/>
        </w:rPr>
        <w:t>is</w:t>
      </w:r>
      <w:r w:rsidRPr="00CA22F4">
        <w:rPr>
          <w:color w:val="6D6E71"/>
          <w:spacing w:val="27"/>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activi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26"/>
          <w:lang w:val="nl-NL"/>
        </w:rPr>
        <w:t xml:space="preserve"> </w:t>
      </w:r>
      <w:r w:rsidRPr="00CA22F4">
        <w:rPr>
          <w:color w:val="6D6E71"/>
          <w:lang w:val="nl-NL"/>
        </w:rPr>
        <w:t>die</w:t>
      </w:r>
      <w:r w:rsidRPr="00CA22F4">
        <w:rPr>
          <w:color w:val="6D6E71"/>
          <w:spacing w:val="27"/>
          <w:lang w:val="nl-NL"/>
        </w:rPr>
        <w:t xml:space="preserve"> </w:t>
      </w:r>
      <w:r w:rsidRPr="00CA22F4">
        <w:rPr>
          <w:color w:val="6D6E71"/>
          <w:lang w:val="nl-NL"/>
        </w:rPr>
        <w:t>uit</w:t>
      </w:r>
      <w:r w:rsidRPr="00CA22F4">
        <w:rPr>
          <w:color w:val="6D6E71"/>
          <w:spacing w:val="-2"/>
          <w:lang w:val="nl-NL"/>
        </w:rPr>
        <w:t>ge</w:t>
      </w:r>
      <w:r w:rsidRPr="00CA22F4">
        <w:rPr>
          <w:color w:val="6D6E71"/>
          <w:spacing w:val="-3"/>
          <w:lang w:val="nl-NL"/>
        </w:rPr>
        <w:t>v</w:t>
      </w:r>
      <w:r w:rsidRPr="00CA22F4">
        <w:rPr>
          <w:color w:val="6D6E71"/>
          <w:lang w:val="nl-NL"/>
        </w:rPr>
        <w:t>oe</w:t>
      </w:r>
      <w:r w:rsidRPr="00CA22F4">
        <w:rPr>
          <w:color w:val="6D6E71"/>
          <w:spacing w:val="-4"/>
          <w:lang w:val="nl-NL"/>
        </w:rPr>
        <w:t>r</w:t>
      </w:r>
      <w:r w:rsidRPr="00CA22F4">
        <w:rPr>
          <w:color w:val="6D6E71"/>
          <w:lang w:val="nl-NL"/>
        </w:rPr>
        <w:t>d</w:t>
      </w:r>
      <w:r w:rsidRPr="00CA22F4">
        <w:rPr>
          <w:color w:val="6D6E71"/>
          <w:spacing w:val="27"/>
          <w:lang w:val="nl-NL"/>
        </w:rPr>
        <w:t xml:space="preserve"> </w:t>
      </w:r>
      <w:r w:rsidRPr="00CA22F4">
        <w:rPr>
          <w:color w:val="6D6E71"/>
          <w:spacing w:val="-5"/>
          <w:lang w:val="nl-NL"/>
        </w:rPr>
        <w:t>g</w:t>
      </w:r>
      <w:r w:rsidRPr="00CA22F4">
        <w:rPr>
          <w:color w:val="6D6E71"/>
          <w:lang w:val="nl-NL"/>
        </w:rPr>
        <w:t>aan</w:t>
      </w:r>
      <w:r w:rsidRPr="00CA22F4">
        <w:rPr>
          <w:color w:val="6D6E71"/>
          <w:spacing w:val="2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lang w:val="nl-NL"/>
        </w:rPr>
        <w:t>is</w:t>
      </w:r>
      <w:r w:rsidRPr="00CA22F4">
        <w:rPr>
          <w:color w:val="6D6E71"/>
          <w:spacing w:val="27"/>
          <w:lang w:val="nl-NL"/>
        </w:rPr>
        <w:t xml:space="preserve"> </w:t>
      </w:r>
      <w:r w:rsidRPr="00CA22F4">
        <w:rPr>
          <w:color w:val="6D6E71"/>
          <w:lang w:val="nl-NL"/>
        </w:rPr>
        <w:t>daa</w:t>
      </w:r>
      <w:r w:rsidRPr="00CA22F4">
        <w:rPr>
          <w:color w:val="6D6E71"/>
          <w:spacing w:val="-4"/>
          <w:lang w:val="nl-NL"/>
        </w:rPr>
        <w:t>r</w:t>
      </w:r>
      <w:r w:rsidRPr="00CA22F4">
        <w:rPr>
          <w:color w:val="6D6E71"/>
          <w:lang w:val="nl-NL"/>
        </w:rPr>
        <w:t>om</w:t>
      </w:r>
      <w:r w:rsidRPr="00CA22F4">
        <w:rPr>
          <w:color w:val="6D6E71"/>
          <w:spacing w:val="26"/>
          <w:lang w:val="nl-NL"/>
        </w:rPr>
        <w:t xml:space="preserve"> </w:t>
      </w:r>
      <w:r w:rsidRPr="00CA22F4">
        <w:rPr>
          <w:color w:val="6D6E71"/>
          <w:lang w:val="nl-NL"/>
        </w:rPr>
        <w:t>heel</w:t>
      </w:r>
    </w:p>
    <w:p w14:paraId="6ABBF986" w14:textId="77777777" w:rsidR="00624579" w:rsidRPr="00CA22F4" w:rsidRDefault="00CA22F4">
      <w:pPr>
        <w:pStyle w:val="Plattetekst"/>
        <w:spacing w:line="264" w:lineRule="exact"/>
        <w:ind w:right="5130"/>
        <w:jc w:val="both"/>
        <w:rPr>
          <w:lang w:val="nl-NL"/>
        </w:rPr>
      </w:pPr>
      <w:r w:rsidRPr="00CA22F4">
        <w:rPr>
          <w:color w:val="6D6E71"/>
          <w:lang w:val="nl-NL"/>
        </w:rPr>
        <w:t xml:space="preserve">moeilijk om </w:t>
      </w:r>
      <w:r w:rsidRPr="00CA22F4">
        <w:rPr>
          <w:color w:val="6D6E71"/>
          <w:spacing w:val="-2"/>
          <w:lang w:val="nl-NL"/>
        </w:rPr>
        <w:t>g</w:t>
      </w:r>
      <w:r w:rsidRPr="00CA22F4">
        <w:rPr>
          <w:color w:val="6D6E71"/>
          <w:lang w:val="nl-NL"/>
        </w:rPr>
        <w:t xml:space="preserve">oede,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 ric</w:t>
      </w:r>
      <w:r w:rsidRPr="00CA22F4">
        <w:rPr>
          <w:color w:val="6D6E71"/>
          <w:spacing w:val="-2"/>
          <w:lang w:val="nl-NL"/>
        </w:rPr>
        <w:t>h</w:t>
      </w:r>
      <w:r w:rsidRPr="00CA22F4">
        <w:rPr>
          <w:color w:val="6D6E71"/>
          <w:lang w:val="nl-NL"/>
        </w:rPr>
        <w:t>tlijnen hie</w:t>
      </w:r>
      <w:r w:rsidRPr="00CA22F4">
        <w:rPr>
          <w:color w:val="6D6E71"/>
          <w:spacing w:val="2"/>
          <w:lang w:val="nl-NL"/>
        </w:rPr>
        <w:t>r</w:t>
      </w:r>
      <w:r w:rsidRPr="00CA22F4">
        <w:rPr>
          <w:color w:val="6D6E71"/>
          <w:spacing w:val="-3"/>
          <w:lang w:val="nl-NL"/>
        </w:rPr>
        <w:t>v</w:t>
      </w:r>
      <w:r w:rsidRPr="00CA22F4">
        <w:rPr>
          <w:color w:val="6D6E71"/>
          <w:lang w:val="nl-NL"/>
        </w:rPr>
        <w:t xml:space="preserve">oor </w:t>
      </w:r>
      <w:r w:rsidRPr="00CA22F4">
        <w:rPr>
          <w:color w:val="6D6E71"/>
          <w:spacing w:val="-3"/>
          <w:lang w:val="nl-NL"/>
        </w:rPr>
        <w:t>t</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en.</w:t>
      </w:r>
    </w:p>
    <w:p w14:paraId="48607B45" w14:textId="77777777" w:rsidR="00624579" w:rsidRPr="00CA22F4" w:rsidRDefault="00CA22F4">
      <w:pPr>
        <w:pStyle w:val="Plattetekst"/>
        <w:spacing w:line="264" w:lineRule="exact"/>
        <w:ind w:right="1134"/>
        <w:jc w:val="both"/>
        <w:rPr>
          <w:lang w:val="nl-NL"/>
        </w:rPr>
      </w:pPr>
      <w:r w:rsidRPr="00CA22F4">
        <w:rPr>
          <w:color w:val="6D6E71"/>
          <w:lang w:val="nl-NL"/>
        </w:rPr>
        <w:t>De</w:t>
      </w:r>
      <w:r w:rsidRPr="00CA22F4">
        <w:rPr>
          <w:color w:val="6D6E71"/>
          <w:spacing w:val="31"/>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31"/>
          <w:lang w:val="nl-NL"/>
        </w:rPr>
        <w:t xml:space="preserve"> </w:t>
      </w:r>
      <w:r w:rsidRPr="00CA22F4">
        <w:rPr>
          <w:color w:val="6D6E71"/>
          <w:lang w:val="nl-NL"/>
        </w:rPr>
        <w:t>(</w:t>
      </w:r>
      <w:r w:rsidRPr="00CA22F4">
        <w:rPr>
          <w:color w:val="6D6E71"/>
          <w:spacing w:val="-3"/>
          <w:lang w:val="nl-NL"/>
        </w:rPr>
        <w:t>t</w:t>
      </w:r>
      <w:r w:rsidRPr="00CA22F4">
        <w:rPr>
          <w:color w:val="6D6E71"/>
          <w:lang w:val="nl-NL"/>
        </w:rPr>
        <w:t>eamlid</w:t>
      </w:r>
      <w:r w:rsidRPr="00CA22F4">
        <w:rPr>
          <w:color w:val="6D6E71"/>
          <w:spacing w:val="3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31"/>
          <w:lang w:val="nl-NL"/>
        </w:rPr>
        <w:t xml:space="preserve"> </w:t>
      </w:r>
      <w:r w:rsidRPr="00CA22F4">
        <w:rPr>
          <w:color w:val="6D6E71"/>
          <w:spacing w:val="-2"/>
          <w:lang w:val="nl-NL"/>
        </w:rPr>
        <w:t>c</w:t>
      </w:r>
      <w:r w:rsidRPr="00CA22F4">
        <w:rPr>
          <w:color w:val="6D6E71"/>
          <w:lang w:val="nl-NL"/>
        </w:rPr>
        <w:t>ommissie)</w:t>
      </w:r>
      <w:r w:rsidRPr="00CA22F4">
        <w:rPr>
          <w:color w:val="6D6E71"/>
          <w:spacing w:val="31"/>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31"/>
          <w:lang w:val="nl-NL"/>
        </w:rPr>
        <w:t xml:space="preserve"> </w:t>
      </w:r>
      <w:r w:rsidRPr="00CA22F4">
        <w:rPr>
          <w:color w:val="6D6E71"/>
          <w:lang w:val="nl-NL"/>
        </w:rPr>
        <w:t>bij</w:t>
      </w:r>
      <w:r w:rsidRPr="00CA22F4">
        <w:rPr>
          <w:color w:val="6D6E71"/>
          <w:spacing w:val="3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o</w:t>
      </w:r>
      <w:r w:rsidRPr="00CA22F4">
        <w:rPr>
          <w:color w:val="6D6E71"/>
          <w:spacing w:val="-4"/>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31"/>
          <w:lang w:val="nl-NL"/>
        </w:rPr>
        <w:t xml:space="preserve"> </w:t>
      </w:r>
      <w:r w:rsidRPr="00CA22F4">
        <w:rPr>
          <w:color w:val="6D6E71"/>
          <w:lang w:val="nl-NL"/>
        </w:rPr>
        <w:t>in</w:t>
      </w:r>
      <w:r w:rsidRPr="00CA22F4">
        <w:rPr>
          <w:color w:val="6D6E71"/>
          <w:spacing w:val="31"/>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31"/>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tie</w:t>
      </w:r>
      <w:r w:rsidRPr="00CA22F4">
        <w:rPr>
          <w:color w:val="6D6E71"/>
          <w:spacing w:val="31"/>
          <w:lang w:val="nl-NL"/>
        </w:rPr>
        <w:t xml:space="preserve"> </w:t>
      </w:r>
      <w:r w:rsidRPr="00CA22F4">
        <w:rPr>
          <w:color w:val="6D6E71"/>
          <w:lang w:val="nl-NL"/>
        </w:rPr>
        <w:t>altijd</w:t>
      </w:r>
      <w:r w:rsidRPr="00CA22F4">
        <w:rPr>
          <w:color w:val="6D6E71"/>
          <w:spacing w:val="3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onde</w:t>
      </w:r>
    </w:p>
    <w:p w14:paraId="3865EDFE" w14:textId="77777777" w:rsidR="00624579" w:rsidRPr="00CA22F4" w:rsidRDefault="00CA22F4">
      <w:pPr>
        <w:pStyle w:val="Plattetekst"/>
        <w:spacing w:line="264" w:lineRule="exact"/>
        <w:ind w:right="1134"/>
        <w:jc w:val="both"/>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and</w:t>
      </w:r>
      <w:r w:rsidRPr="00CA22F4">
        <w:rPr>
          <w:color w:val="6D6E71"/>
          <w:spacing w:val="26"/>
          <w:lang w:val="nl-NL"/>
        </w:rPr>
        <w:t xml:space="preserve"> </w:t>
      </w:r>
      <w:r w:rsidRPr="00CA22F4">
        <w:rPr>
          <w:color w:val="6D6E71"/>
          <w:spacing w:val="-3"/>
          <w:lang w:val="nl-NL"/>
        </w:rPr>
        <w:t>t</w:t>
      </w:r>
      <w:r w:rsidRPr="00CA22F4">
        <w:rPr>
          <w:color w:val="6D6E71"/>
          <w:lang w:val="nl-NL"/>
        </w:rPr>
        <w:t>e</w:t>
      </w:r>
      <w:r w:rsidRPr="00CA22F4">
        <w:rPr>
          <w:color w:val="6D6E71"/>
          <w:spacing w:val="26"/>
          <w:lang w:val="nl-NL"/>
        </w:rPr>
        <w:t xml:space="preserve"> </w:t>
      </w:r>
      <w:r w:rsidRPr="00CA22F4">
        <w:rPr>
          <w:color w:val="6D6E71"/>
          <w:spacing w:val="-2"/>
          <w:lang w:val="nl-NL"/>
        </w:rPr>
        <w:t>g</w:t>
      </w:r>
      <w:r w:rsidRPr="00CA22F4">
        <w:rPr>
          <w:color w:val="6D6E71"/>
          <w:spacing w:val="-1"/>
          <w:lang w:val="nl-NL"/>
        </w:rPr>
        <w:t>e</w:t>
      </w:r>
      <w:r w:rsidRPr="00CA22F4">
        <w:rPr>
          <w:color w:val="6D6E71"/>
          <w:lang w:val="nl-NL"/>
        </w:rPr>
        <w:t>brui</w:t>
      </w:r>
      <w:r w:rsidRPr="00CA22F4">
        <w:rPr>
          <w:color w:val="6D6E71"/>
          <w:spacing w:val="-7"/>
          <w:lang w:val="nl-NL"/>
        </w:rPr>
        <w:t>k</w:t>
      </w:r>
      <w:r w:rsidRPr="00CA22F4">
        <w:rPr>
          <w:color w:val="6D6E71"/>
          <w:lang w:val="nl-NL"/>
        </w:rPr>
        <w:t>en.</w:t>
      </w:r>
      <w:r w:rsidRPr="00CA22F4">
        <w:rPr>
          <w:color w:val="6D6E71"/>
          <w:spacing w:val="26"/>
          <w:lang w:val="nl-NL"/>
        </w:rPr>
        <w:t xml:space="preserve"> </w:t>
      </w:r>
      <w:r w:rsidRPr="00CA22F4">
        <w:rPr>
          <w:color w:val="6D6E71"/>
          <w:lang w:val="nl-NL"/>
        </w:rPr>
        <w:t>Dit</w:t>
      </w:r>
      <w:r w:rsidRPr="00CA22F4">
        <w:rPr>
          <w:color w:val="6D6E71"/>
          <w:spacing w:val="26"/>
          <w:lang w:val="nl-NL"/>
        </w:rPr>
        <w:t xml:space="preserve"> </w:t>
      </w:r>
      <w:r w:rsidRPr="00CA22F4">
        <w:rPr>
          <w:color w:val="6D6E71"/>
          <w:lang w:val="nl-NL"/>
        </w:rPr>
        <w:t>is</w:t>
      </w:r>
      <w:r w:rsidRPr="00CA22F4">
        <w:rPr>
          <w:color w:val="6D6E71"/>
          <w:spacing w:val="27"/>
          <w:lang w:val="nl-NL"/>
        </w:rPr>
        <w:t xml:space="preserve"> </w:t>
      </w:r>
      <w:r w:rsidRPr="00CA22F4">
        <w:rPr>
          <w:color w:val="6D6E71"/>
          <w:lang w:val="nl-NL"/>
        </w:rPr>
        <w:t>nodi</w:t>
      </w:r>
      <w:r w:rsidRPr="00CA22F4">
        <w:rPr>
          <w:color w:val="6D6E71"/>
          <w:spacing w:val="2"/>
          <w:lang w:val="nl-NL"/>
        </w:rPr>
        <w:t>g</w:t>
      </w:r>
      <w:r w:rsidRPr="00CA22F4">
        <w:rPr>
          <w:color w:val="6D6E71"/>
          <w:lang w:val="nl-NL"/>
        </w:rPr>
        <w:t>,</w:t>
      </w:r>
      <w:r w:rsidRPr="00CA22F4">
        <w:rPr>
          <w:color w:val="6D6E71"/>
          <w:spacing w:val="26"/>
          <w:lang w:val="nl-NL"/>
        </w:rPr>
        <w:t xml:space="preserve"> </w:t>
      </w:r>
      <w:r w:rsidRPr="00CA22F4">
        <w:rPr>
          <w:color w:val="6D6E71"/>
          <w:lang w:val="nl-NL"/>
        </w:rPr>
        <w:t>omd</w:t>
      </w:r>
      <w:r w:rsidRPr="00CA22F4">
        <w:rPr>
          <w:color w:val="6D6E71"/>
          <w:spacing w:val="-2"/>
          <w:lang w:val="nl-NL"/>
        </w:rPr>
        <w:t>a</w:t>
      </w:r>
      <w:r w:rsidRPr="00CA22F4">
        <w:rPr>
          <w:color w:val="6D6E71"/>
          <w:lang w:val="nl-NL"/>
        </w:rPr>
        <w:t>t</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6"/>
          <w:lang w:val="nl-NL"/>
        </w:rPr>
        <w:t xml:space="preserve"> </w:t>
      </w:r>
      <w:r w:rsidRPr="00CA22F4">
        <w:rPr>
          <w:color w:val="6D6E71"/>
          <w:spacing w:val="-4"/>
          <w:lang w:val="nl-NL"/>
        </w:rPr>
        <w:t>k</w:t>
      </w:r>
      <w:r w:rsidRPr="00CA22F4">
        <w:rPr>
          <w:color w:val="6D6E71"/>
          <w:lang w:val="nl-NL"/>
        </w:rPr>
        <w:t>ade</w:t>
      </w:r>
      <w:r w:rsidRPr="00CA22F4">
        <w:rPr>
          <w:color w:val="6D6E71"/>
          <w:spacing w:val="-4"/>
          <w:lang w:val="nl-NL"/>
        </w:rPr>
        <w:t>r</w:t>
      </w:r>
      <w:r w:rsidRPr="00CA22F4">
        <w:rPr>
          <w:color w:val="6D6E71"/>
          <w:lang w:val="nl-NL"/>
        </w:rPr>
        <w:t>s</w:t>
      </w:r>
      <w:r w:rsidRPr="00CA22F4">
        <w:rPr>
          <w:color w:val="6D6E71"/>
          <w:spacing w:val="26"/>
          <w:lang w:val="nl-NL"/>
        </w:rPr>
        <w:t xml:space="preserve"> </w:t>
      </w:r>
      <w:r w:rsidRPr="00CA22F4">
        <w:rPr>
          <w:color w:val="6D6E71"/>
          <w:spacing w:val="-3"/>
          <w:lang w:val="nl-NL"/>
        </w:rPr>
        <w:t>v</w:t>
      </w:r>
      <w:r w:rsidRPr="00CA22F4">
        <w:rPr>
          <w:color w:val="6D6E71"/>
          <w:lang w:val="nl-NL"/>
        </w:rPr>
        <w:t>oor</w:t>
      </w:r>
      <w:r w:rsidRPr="00CA22F4">
        <w:rPr>
          <w:color w:val="6D6E71"/>
          <w:spacing w:val="27"/>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26"/>
          <w:lang w:val="nl-NL"/>
        </w:rPr>
        <w:t xml:space="preserve"> </w:t>
      </w:r>
      <w:r w:rsidRPr="00CA22F4">
        <w:rPr>
          <w:color w:val="6D6E71"/>
          <w:lang w:val="nl-NL"/>
        </w:rPr>
        <w:t>o</w:t>
      </w:r>
      <w:r w:rsidRPr="00CA22F4">
        <w:rPr>
          <w:color w:val="6D6E71"/>
          <w:spacing w:val="-2"/>
          <w:lang w:val="nl-NL"/>
        </w:rPr>
        <w:t>n</w:t>
      </w:r>
      <w:r w:rsidRPr="00CA22F4">
        <w:rPr>
          <w:color w:val="6D6E71"/>
          <w:lang w:val="nl-NL"/>
        </w:rPr>
        <w:t>tb</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26"/>
          <w:lang w:val="nl-NL"/>
        </w:rPr>
        <w:t xml:space="preserve"> </w:t>
      </w:r>
      <w:r w:rsidRPr="00CA22F4">
        <w:rPr>
          <w:color w:val="6D6E71"/>
          <w:lang w:val="nl-NL"/>
        </w:rPr>
        <w:t>Bij</w:t>
      </w:r>
      <w:r w:rsidRPr="00CA22F4">
        <w:rPr>
          <w:color w:val="6D6E71"/>
          <w:spacing w:val="26"/>
          <w:lang w:val="nl-NL"/>
        </w:rPr>
        <w:t xml:space="preserve"> </w:t>
      </w:r>
      <w:r w:rsidRPr="00CA22F4">
        <w:rPr>
          <w:color w:val="6D6E71"/>
          <w:lang w:val="nl-NL"/>
        </w:rPr>
        <w:t>twij</w:t>
      </w:r>
      <w:r w:rsidRPr="00CA22F4">
        <w:rPr>
          <w:color w:val="6D6E71"/>
          <w:spacing w:val="-6"/>
          <w:lang w:val="nl-NL"/>
        </w:rPr>
        <w:t>f</w:t>
      </w:r>
      <w:r w:rsidRPr="00CA22F4">
        <w:rPr>
          <w:color w:val="6D6E71"/>
          <w:lang w:val="nl-NL"/>
        </w:rPr>
        <w:t>el</w:t>
      </w:r>
      <w:r w:rsidRPr="00CA22F4">
        <w:rPr>
          <w:color w:val="6D6E71"/>
          <w:spacing w:val="26"/>
          <w:lang w:val="nl-NL"/>
        </w:rPr>
        <w:t xml:space="preserve"> </w:t>
      </w:r>
      <w:r w:rsidRPr="00CA22F4">
        <w:rPr>
          <w:color w:val="6D6E71"/>
          <w:lang w:val="nl-NL"/>
        </w:rPr>
        <w:t>of</w:t>
      </w:r>
    </w:p>
    <w:p w14:paraId="396800A4" w14:textId="77777777" w:rsidR="00624579" w:rsidRPr="00CA22F4" w:rsidRDefault="00CA22F4">
      <w:pPr>
        <w:pStyle w:val="Plattetekst"/>
        <w:spacing w:line="264" w:lineRule="exact"/>
        <w:ind w:right="1133"/>
        <w:jc w:val="both"/>
        <w:rPr>
          <w:lang w:val="nl-NL"/>
        </w:rPr>
      </w:pPr>
      <w:r w:rsidRPr="00CA22F4">
        <w:rPr>
          <w:color w:val="6D6E71"/>
          <w:spacing w:val="-3"/>
          <w:lang w:val="nl-NL"/>
        </w:rPr>
        <w:t>st</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9"/>
          <w:lang w:val="nl-NL"/>
        </w:rPr>
        <w:t xml:space="preserve"> </w:t>
      </w:r>
      <w:r w:rsidRPr="00CA22F4">
        <w:rPr>
          <w:color w:val="6D6E71"/>
          <w:spacing w:val="-2"/>
          <w:lang w:val="nl-NL"/>
        </w:rPr>
        <w:t>a</w:t>
      </w:r>
      <w:r w:rsidRPr="00CA22F4">
        <w:rPr>
          <w:color w:val="6D6E71"/>
          <w:lang w:val="nl-NL"/>
        </w:rPr>
        <w:t>fwijking</w:t>
      </w:r>
      <w:r w:rsidRPr="00CA22F4">
        <w:rPr>
          <w:color w:val="6D6E71"/>
          <w:spacing w:val="10"/>
          <w:lang w:val="nl-NL"/>
        </w:rPr>
        <w:t xml:space="preserve"> </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w:t>
      </w:r>
      <w:r w:rsidRPr="00CA22F4">
        <w:rPr>
          <w:color w:val="6D6E71"/>
          <w:spacing w:val="-2"/>
          <w:lang w:val="nl-NL"/>
        </w:rPr>
        <w:t>a</w:t>
      </w:r>
      <w:r w:rsidRPr="00CA22F4">
        <w:rPr>
          <w:color w:val="6D6E71"/>
          <w:lang w:val="nl-NL"/>
        </w:rPr>
        <w:t>tie</w:t>
      </w:r>
      <w:r w:rsidRPr="00CA22F4">
        <w:rPr>
          <w:color w:val="6D6E71"/>
          <w:spacing w:val="9"/>
          <w:lang w:val="nl-NL"/>
        </w:rPr>
        <w:t xml:space="preserve"> </w:t>
      </w:r>
      <w:r w:rsidRPr="00CA22F4">
        <w:rPr>
          <w:color w:val="6D6E71"/>
          <w:lang w:val="nl-NL"/>
        </w:rPr>
        <w:t>altijd</w:t>
      </w:r>
      <w:r w:rsidRPr="00CA22F4">
        <w:rPr>
          <w:color w:val="6D6E71"/>
          <w:spacing w:val="1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9"/>
          <w:lang w:val="nl-NL"/>
        </w:rPr>
        <w:t xml:space="preserve"> </w:t>
      </w:r>
      <w:r w:rsidRPr="00CA22F4">
        <w:rPr>
          <w:color w:val="6D6E71"/>
          <w:lang w:val="nl-NL"/>
        </w:rPr>
        <w:t>op</w:t>
      </w:r>
      <w:r w:rsidRPr="00CA22F4">
        <w:rPr>
          <w:color w:val="6D6E71"/>
          <w:spacing w:val="10"/>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nemen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eind</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w:t>
      </w:r>
      <w:r w:rsidRPr="00CA22F4">
        <w:rPr>
          <w:color w:val="6D6E71"/>
          <w:spacing w:val="-7"/>
          <w:lang w:val="nl-NL"/>
        </w:rPr>
        <w:t>k</w:t>
      </w:r>
      <w:r w:rsidRPr="00CA22F4">
        <w:rPr>
          <w:color w:val="6D6E71"/>
          <w:lang w:val="nl-NL"/>
        </w:rPr>
        <w:t>e,</w:t>
      </w:r>
      <w:r w:rsidRPr="00CA22F4">
        <w:rPr>
          <w:color w:val="6D6E71"/>
          <w:spacing w:val="9"/>
          <w:lang w:val="nl-NL"/>
        </w:rPr>
        <w:t xml:space="preserve"> </w:t>
      </w:r>
      <w:r w:rsidRPr="00CA22F4">
        <w:rPr>
          <w:color w:val="6D6E71"/>
          <w:lang w:val="nl-NL"/>
        </w:rPr>
        <w:t>namelijk</w:t>
      </w:r>
      <w:r w:rsidRPr="00CA22F4">
        <w:rPr>
          <w:color w:val="6D6E71"/>
          <w:spacing w:val="10"/>
          <w:lang w:val="nl-NL"/>
        </w:rPr>
        <w:t xml:space="preserve"> </w:t>
      </w:r>
      <w:r w:rsidRPr="00CA22F4">
        <w:rPr>
          <w:color w:val="6D6E71"/>
          <w:lang w:val="nl-NL"/>
        </w:rPr>
        <w:t>de</w:t>
      </w:r>
    </w:p>
    <w:p w14:paraId="65ED6579" w14:textId="77777777" w:rsidR="00624579" w:rsidRPr="00CA22F4" w:rsidRDefault="00CA22F4">
      <w:pPr>
        <w:pStyle w:val="Plattetekst"/>
        <w:spacing w:line="264" w:lineRule="exact"/>
        <w:ind w:right="8773"/>
        <w:jc w:val="both"/>
        <w:rPr>
          <w:lang w:val="nl-NL"/>
        </w:rPr>
      </w:pP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school.</w:t>
      </w:r>
    </w:p>
    <w:p w14:paraId="5F5AC140" w14:textId="77777777" w:rsidR="00624579" w:rsidRPr="00CA22F4" w:rsidRDefault="00624579">
      <w:pPr>
        <w:spacing w:before="4" w:line="260" w:lineRule="exact"/>
        <w:rPr>
          <w:sz w:val="26"/>
          <w:szCs w:val="26"/>
          <w:lang w:val="nl-NL"/>
        </w:rPr>
      </w:pPr>
    </w:p>
    <w:p w14:paraId="37B49C7A" w14:textId="77777777" w:rsidR="00624579" w:rsidRPr="00CA22F4" w:rsidRDefault="00CA22F4">
      <w:pPr>
        <w:pStyle w:val="Kop3"/>
        <w:ind w:right="9799"/>
        <w:jc w:val="both"/>
        <w:rPr>
          <w:b w:val="0"/>
          <w:bCs w:val="0"/>
          <w:lang w:val="nl-NL"/>
        </w:rPr>
      </w:pPr>
      <w:r w:rsidRPr="00CA22F4">
        <w:rPr>
          <w:color w:val="58595B"/>
          <w:lang w:val="nl-NL"/>
        </w:rPr>
        <w:t>Advi</w:t>
      </w:r>
      <w:r w:rsidRPr="00CA22F4">
        <w:rPr>
          <w:color w:val="58595B"/>
          <w:spacing w:val="-3"/>
          <w:lang w:val="nl-NL"/>
        </w:rPr>
        <w:t>e</w:t>
      </w:r>
      <w:r w:rsidRPr="00CA22F4">
        <w:rPr>
          <w:color w:val="58595B"/>
          <w:spacing w:val="-5"/>
          <w:lang w:val="nl-NL"/>
        </w:rPr>
        <w:t>z</w:t>
      </w:r>
      <w:r w:rsidRPr="00CA22F4">
        <w:rPr>
          <w:color w:val="58595B"/>
          <w:lang w:val="nl-NL"/>
        </w:rPr>
        <w:t>en:</w:t>
      </w:r>
    </w:p>
    <w:p w14:paraId="26E3C133" w14:textId="77777777" w:rsidR="00624579" w:rsidRPr="00CA22F4" w:rsidRDefault="00CA22F4">
      <w:pPr>
        <w:pStyle w:val="Plattetekst"/>
        <w:spacing w:line="259" w:lineRule="exact"/>
        <w:ind w:right="1133"/>
        <w:jc w:val="both"/>
        <w:rPr>
          <w:lang w:val="nl-NL"/>
        </w:rPr>
      </w:pP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6"/>
          <w:lang w:val="nl-NL"/>
        </w:rPr>
        <w:t xml:space="preserve"> </w:t>
      </w:r>
      <w:r w:rsidRPr="00CA22F4">
        <w:rPr>
          <w:color w:val="6D6E71"/>
          <w:spacing w:val="-3"/>
          <w:lang w:val="nl-NL"/>
        </w:rPr>
        <w:t>k</w:t>
      </w:r>
      <w:r w:rsidRPr="00CA22F4">
        <w:rPr>
          <w:color w:val="6D6E71"/>
          <w:lang w:val="nl-NL"/>
        </w:rPr>
        <w:t>unnen</w:t>
      </w:r>
      <w:r w:rsidRPr="00CA22F4">
        <w:rPr>
          <w:color w:val="6D6E71"/>
          <w:spacing w:val="6"/>
          <w:lang w:val="nl-NL"/>
        </w:rPr>
        <w:t xml:space="preserve"> </w:t>
      </w:r>
      <w:r w:rsidRPr="00CA22F4">
        <w:rPr>
          <w:color w:val="6D6E71"/>
          <w:lang w:val="nl-NL"/>
        </w:rPr>
        <w:t>school</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6"/>
          <w:lang w:val="nl-NL"/>
        </w:rPr>
        <w:t xml:space="preserve"> </w:t>
      </w:r>
      <w:r w:rsidRPr="00CA22F4">
        <w:rPr>
          <w:color w:val="6D6E71"/>
          <w:lang w:val="nl-NL"/>
        </w:rPr>
        <w:t>nog</w:t>
      </w:r>
      <w:r w:rsidRPr="00CA22F4">
        <w:rPr>
          <w:color w:val="6D6E71"/>
          <w:spacing w:val="6"/>
          <w:lang w:val="nl-NL"/>
        </w:rPr>
        <w:t xml:space="preserve"> </w:t>
      </w:r>
      <w:r w:rsidRPr="00CA22F4">
        <w:rPr>
          <w:color w:val="6D6E71"/>
          <w:spacing w:val="-3"/>
          <w:lang w:val="nl-NL"/>
        </w:rPr>
        <w:t>v</w:t>
      </w:r>
      <w:r w:rsidRPr="00CA22F4">
        <w:rPr>
          <w:color w:val="6D6E71"/>
          <w:lang w:val="nl-NL"/>
        </w:rPr>
        <w:t>eel</w:t>
      </w:r>
      <w:r w:rsidRPr="00CA22F4">
        <w:rPr>
          <w:color w:val="6D6E71"/>
          <w:spacing w:val="6"/>
          <w:lang w:val="nl-NL"/>
        </w:rPr>
        <w:t xml:space="preserve"> </w:t>
      </w:r>
      <w:r w:rsidRPr="00CA22F4">
        <w:rPr>
          <w:color w:val="6D6E71"/>
          <w:lang w:val="nl-NL"/>
        </w:rPr>
        <w:t>bijd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aan</w:t>
      </w:r>
      <w:r w:rsidRPr="00CA22F4">
        <w:rPr>
          <w:color w:val="6D6E71"/>
          <w:spacing w:val="6"/>
          <w:lang w:val="nl-NL"/>
        </w:rPr>
        <w:t xml:space="preserve"> </w:t>
      </w:r>
      <w:r w:rsidRPr="00CA22F4">
        <w:rPr>
          <w:color w:val="6D6E71"/>
          <w:spacing w:val="-3"/>
          <w:lang w:val="nl-NL"/>
        </w:rPr>
        <w:t>v</w:t>
      </w:r>
      <w:r w:rsidRPr="00CA22F4">
        <w:rPr>
          <w:color w:val="6D6E71"/>
          <w:lang w:val="nl-NL"/>
        </w:rPr>
        <w:t>eilig</w:t>
      </w:r>
      <w:r w:rsidRPr="00CA22F4">
        <w:rPr>
          <w:color w:val="6D6E71"/>
          <w:spacing w:val="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ANWB</w:t>
      </w:r>
      <w:r w:rsidRPr="00CA22F4">
        <w:rPr>
          <w:color w:val="6D6E71"/>
          <w:spacing w:val="5"/>
          <w:lang w:val="nl-NL"/>
        </w:rPr>
        <w:t xml:space="preserve"> </w:t>
      </w:r>
      <w:r w:rsidRPr="00CA22F4">
        <w:rPr>
          <w:color w:val="6D6E71"/>
          <w:lang w:val="nl-NL"/>
        </w:rPr>
        <w:t>adviseert</w:t>
      </w:r>
    </w:p>
    <w:p w14:paraId="0A7782F1" w14:textId="77777777" w:rsidR="00624579" w:rsidRPr="00CA22F4" w:rsidRDefault="00CA22F4">
      <w:pPr>
        <w:pStyle w:val="Plattetekst"/>
        <w:spacing w:line="264" w:lineRule="exact"/>
        <w:ind w:right="1133"/>
        <w:jc w:val="both"/>
        <w:rPr>
          <w:lang w:val="nl-NL"/>
        </w:rPr>
      </w:pP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spacing w:val="-2"/>
          <w:lang w:val="nl-NL"/>
        </w:rPr>
        <w:t>g</w:t>
      </w:r>
      <w:r w:rsidRPr="00CA22F4">
        <w:rPr>
          <w:color w:val="6D6E71"/>
          <w:lang w:val="nl-NL"/>
        </w:rPr>
        <w:t>edu</w:t>
      </w:r>
      <w:r w:rsidRPr="00CA22F4">
        <w:rPr>
          <w:color w:val="6D6E71"/>
          <w:spacing w:val="-3"/>
          <w:lang w:val="nl-NL"/>
        </w:rPr>
        <w:t>r</w:t>
      </w:r>
      <w:r w:rsidRPr="00CA22F4">
        <w:rPr>
          <w:color w:val="6D6E71"/>
          <w:lang w:val="nl-NL"/>
        </w:rPr>
        <w:t>ende</w:t>
      </w:r>
      <w:r w:rsidRPr="00CA22F4">
        <w:rPr>
          <w:color w:val="6D6E71"/>
          <w:spacing w:val="18"/>
          <w:lang w:val="nl-NL"/>
        </w:rPr>
        <w:t xml:space="preserve"> </w:t>
      </w:r>
      <w:r w:rsidRPr="00CA22F4">
        <w:rPr>
          <w:color w:val="6D6E71"/>
          <w:lang w:val="nl-NL"/>
        </w:rPr>
        <w:t>een</w:t>
      </w:r>
      <w:r w:rsidRPr="00CA22F4">
        <w:rPr>
          <w:color w:val="6D6E71"/>
          <w:spacing w:val="18"/>
          <w:lang w:val="nl-NL"/>
        </w:rPr>
        <w:t xml:space="preserve"> </w:t>
      </w:r>
      <w:r w:rsidRPr="00CA22F4">
        <w:rPr>
          <w:color w:val="6D6E71"/>
          <w:lang w:val="nl-NL"/>
        </w:rPr>
        <w:t>lan</w:t>
      </w:r>
      <w:r w:rsidRPr="00CA22F4">
        <w:rPr>
          <w:color w:val="6D6E71"/>
          <w:spacing w:val="-2"/>
          <w:lang w:val="nl-NL"/>
        </w:rPr>
        <w:t>g</w:t>
      </w:r>
      <w:r w:rsidRPr="00CA22F4">
        <w:rPr>
          <w:color w:val="6D6E71"/>
          <w:lang w:val="nl-NL"/>
        </w:rPr>
        <w:t>e</w:t>
      </w:r>
      <w:r w:rsidRPr="00CA22F4">
        <w:rPr>
          <w:color w:val="6D6E71"/>
          <w:spacing w:val="18"/>
          <w:lang w:val="nl-NL"/>
        </w:rPr>
        <w:t xml:space="preserve"> </w:t>
      </w:r>
      <w:r w:rsidRPr="00CA22F4">
        <w:rPr>
          <w:color w:val="6D6E71"/>
          <w:lang w:val="nl-NL"/>
        </w:rPr>
        <w:t>periode</w:t>
      </w:r>
      <w:r w:rsidRPr="00CA22F4">
        <w:rPr>
          <w:color w:val="6D6E71"/>
          <w:spacing w:val="1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8"/>
          <w:lang w:val="nl-NL"/>
        </w:rPr>
        <w:t xml:space="preserve"> </w:t>
      </w:r>
      <w:r w:rsidRPr="00CA22F4">
        <w:rPr>
          <w:color w:val="6D6E71"/>
          <w:lang w:val="nl-NL"/>
        </w:rPr>
        <w:t>mee</w:t>
      </w:r>
      <w:r w:rsidRPr="00CA22F4">
        <w:rPr>
          <w:color w:val="6D6E71"/>
          <w:spacing w:val="17"/>
          <w:lang w:val="nl-NL"/>
        </w:rPr>
        <w:t xml:space="preserve"> </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lang w:val="nl-NL"/>
        </w:rPr>
        <w:t>fi</w:t>
      </w:r>
      <w:r w:rsidRPr="00CA22F4">
        <w:rPr>
          <w:color w:val="6D6E71"/>
          <w:spacing w:val="-2"/>
          <w:lang w:val="nl-NL"/>
        </w:rPr>
        <w:t>e</w:t>
      </w:r>
      <w:r w:rsidRPr="00CA22F4">
        <w:rPr>
          <w:color w:val="6D6E71"/>
          <w:lang w:val="nl-NL"/>
        </w:rPr>
        <w:t>tsen</w:t>
      </w:r>
      <w:r w:rsidRPr="00CA22F4">
        <w:rPr>
          <w:color w:val="6D6E71"/>
          <w:spacing w:val="18"/>
          <w:lang w:val="nl-NL"/>
        </w:rPr>
        <w:t xml:space="preserve"> </w:t>
      </w:r>
      <w:r w:rsidRPr="00CA22F4">
        <w:rPr>
          <w:color w:val="6D6E71"/>
          <w:lang w:val="nl-NL"/>
        </w:rPr>
        <w:t>en</w:t>
      </w:r>
      <w:r w:rsidRPr="00CA22F4">
        <w:rPr>
          <w:color w:val="6D6E71"/>
          <w:spacing w:val="18"/>
          <w:lang w:val="nl-NL"/>
        </w:rPr>
        <w:t xml:space="preserve"> </w:t>
      </w:r>
      <w:r w:rsidRPr="00CA22F4">
        <w:rPr>
          <w:color w:val="6D6E71"/>
          <w:lang w:val="nl-NL"/>
        </w:rPr>
        <w:t>hen</w:t>
      </w:r>
      <w:r w:rsidRPr="00CA22F4">
        <w:rPr>
          <w:color w:val="6D6E71"/>
          <w:spacing w:val="18"/>
          <w:lang w:val="nl-NL"/>
        </w:rPr>
        <w:t xml:space="preserve"> </w:t>
      </w:r>
      <w:r w:rsidRPr="00CA22F4">
        <w:rPr>
          <w:color w:val="6D6E71"/>
          <w:spacing w:val="-3"/>
          <w:lang w:val="nl-NL"/>
        </w:rPr>
        <w:t>t</w:t>
      </w:r>
      <w:r w:rsidRPr="00CA22F4">
        <w:rPr>
          <w:color w:val="6D6E71"/>
          <w:lang w:val="nl-NL"/>
        </w:rPr>
        <w:t>e</w:t>
      </w:r>
      <w:r w:rsidRPr="00CA22F4">
        <w:rPr>
          <w:color w:val="6D6E71"/>
          <w:spacing w:val="18"/>
          <w:lang w:val="nl-NL"/>
        </w:rPr>
        <w:t xml:space="preserve"> </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8"/>
          <w:lang w:val="nl-NL"/>
        </w:rPr>
        <w:t xml:space="preserve"> </w:t>
      </w:r>
      <w:r w:rsidRPr="00CA22F4">
        <w:rPr>
          <w:color w:val="6D6E71"/>
          <w:lang w:val="nl-NL"/>
        </w:rPr>
        <w:t>op</w:t>
      </w:r>
      <w:r w:rsidRPr="00CA22F4">
        <w:rPr>
          <w:color w:val="6D6E71"/>
          <w:spacing w:val="18"/>
          <w:lang w:val="nl-NL"/>
        </w:rPr>
        <w:t xml:space="preserve"> </w:t>
      </w:r>
      <w:r w:rsidRPr="00CA22F4">
        <w:rPr>
          <w:color w:val="6D6E71"/>
          <w:lang w:val="nl-NL"/>
        </w:rPr>
        <w:t>de</w:t>
      </w:r>
      <w:r w:rsidRPr="00CA22F4">
        <w:rPr>
          <w:color w:val="6D6E71"/>
          <w:spacing w:val="17"/>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18"/>
          <w:lang w:val="nl-NL"/>
        </w:rPr>
        <w:t xml:space="preserve"> </w:t>
      </w:r>
      <w:r w:rsidRPr="00CA22F4">
        <w:rPr>
          <w:color w:val="6D6E71"/>
          <w:lang w:val="nl-NL"/>
        </w:rPr>
        <w:t>de</w:t>
      </w:r>
    </w:p>
    <w:p w14:paraId="25E720FC" w14:textId="77777777" w:rsidR="00624579" w:rsidRPr="00CA22F4" w:rsidRDefault="00CA22F4">
      <w:pPr>
        <w:pStyle w:val="Plattetekst"/>
        <w:spacing w:line="264" w:lineRule="exact"/>
        <w:ind w:right="1134"/>
        <w:jc w:val="both"/>
        <w:rPr>
          <w:lang w:val="nl-NL"/>
        </w:rPr>
      </w:pPr>
      <w:r w:rsidRPr="00CA22F4">
        <w:rPr>
          <w:color w:val="6D6E71"/>
          <w:spacing w:val="-3"/>
          <w:lang w:val="nl-NL"/>
        </w:rPr>
        <w:t>v</w:t>
      </w:r>
      <w:r w:rsidRPr="00CA22F4">
        <w:rPr>
          <w:color w:val="6D6E71"/>
          <w:lang w:val="nl-NL"/>
        </w:rPr>
        <w:t>eilig</w:t>
      </w:r>
      <w:r w:rsidRPr="00CA22F4">
        <w:rPr>
          <w:color w:val="6D6E71"/>
          <w:spacing w:val="-3"/>
          <w:lang w:val="nl-NL"/>
        </w:rPr>
        <w:t>st</w:t>
      </w:r>
      <w:r w:rsidRPr="00CA22F4">
        <w:rPr>
          <w:color w:val="6D6E71"/>
          <w:lang w:val="nl-NL"/>
        </w:rPr>
        <w:t>e</w:t>
      </w:r>
      <w:r w:rsidRPr="00CA22F4">
        <w:rPr>
          <w:color w:val="6D6E71"/>
          <w:spacing w:val="28"/>
          <w:lang w:val="nl-NL"/>
        </w:rPr>
        <w:t xml:space="preserve"> </w:t>
      </w:r>
      <w:r w:rsidRPr="00CA22F4">
        <w:rPr>
          <w:color w:val="6D6E71"/>
          <w:spacing w:val="-4"/>
          <w:lang w:val="nl-NL"/>
        </w:rPr>
        <w:t>r</w:t>
      </w:r>
      <w:r w:rsidRPr="00CA22F4">
        <w:rPr>
          <w:color w:val="6D6E71"/>
          <w:lang w:val="nl-NL"/>
        </w:rPr>
        <w:t>ou</w:t>
      </w:r>
      <w:r w:rsidRPr="00CA22F4">
        <w:rPr>
          <w:color w:val="6D6E71"/>
          <w:spacing w:val="-3"/>
          <w:lang w:val="nl-NL"/>
        </w:rPr>
        <w:t>t</w:t>
      </w:r>
      <w:r w:rsidRPr="00CA22F4">
        <w:rPr>
          <w:color w:val="6D6E71"/>
          <w:lang w:val="nl-NL"/>
        </w:rPr>
        <w:t>e</w:t>
      </w:r>
      <w:r w:rsidRPr="00CA22F4">
        <w:rPr>
          <w:color w:val="6D6E71"/>
          <w:spacing w:val="29"/>
          <w:lang w:val="nl-NL"/>
        </w:rPr>
        <w:t xml:space="preserve"> </w:t>
      </w:r>
      <w:r w:rsidRPr="00CA22F4">
        <w:rPr>
          <w:color w:val="6D6E71"/>
          <w:spacing w:val="-3"/>
          <w:lang w:val="nl-NL"/>
        </w:rPr>
        <w:t>t</w:t>
      </w:r>
      <w:r w:rsidRPr="00CA22F4">
        <w:rPr>
          <w:color w:val="6D6E71"/>
          <w:lang w:val="nl-NL"/>
        </w:rPr>
        <w:t>e</w:t>
      </w:r>
      <w:r w:rsidRPr="00CA22F4">
        <w:rPr>
          <w:color w:val="6D6E71"/>
          <w:spacing w:val="28"/>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29"/>
          <w:lang w:val="nl-NL"/>
        </w:rPr>
        <w:t xml:space="preserve"> </w:t>
      </w:r>
      <w:r w:rsidRPr="00CA22F4">
        <w:rPr>
          <w:color w:val="6D6E71"/>
          <w:lang w:val="nl-NL"/>
        </w:rPr>
        <w:t>en</w:t>
      </w:r>
      <w:r w:rsidRPr="00CA22F4">
        <w:rPr>
          <w:color w:val="6D6E71"/>
          <w:spacing w:val="29"/>
          <w:lang w:val="nl-NL"/>
        </w:rPr>
        <w:t xml:space="preserve"> </w:t>
      </w:r>
      <w:r w:rsidRPr="00CA22F4">
        <w:rPr>
          <w:color w:val="6D6E71"/>
          <w:lang w:val="nl-NL"/>
        </w:rPr>
        <w:t>de</w:t>
      </w:r>
      <w:r w:rsidRPr="00CA22F4">
        <w:rPr>
          <w:color w:val="6D6E71"/>
          <w:spacing w:val="28"/>
          <w:lang w:val="nl-NL"/>
        </w:rPr>
        <w:t xml:space="preserve"> </w:t>
      </w:r>
      <w:r w:rsidRPr="00CA22F4">
        <w:rPr>
          <w:color w:val="6D6E71"/>
          <w:spacing w:val="-3"/>
          <w:lang w:val="nl-NL"/>
        </w:rPr>
        <w:t>v</w:t>
      </w:r>
      <w:r w:rsidRPr="00CA22F4">
        <w:rPr>
          <w:color w:val="6D6E71"/>
          <w:lang w:val="nl-NL"/>
        </w:rPr>
        <w:t>eiligheid</w:t>
      </w:r>
      <w:r w:rsidRPr="00CA22F4">
        <w:rPr>
          <w:color w:val="6D6E71"/>
          <w:spacing w:val="29"/>
          <w:lang w:val="nl-NL"/>
        </w:rPr>
        <w:t xml:space="preserve"> </w:t>
      </w:r>
      <w:r w:rsidRPr="00CA22F4">
        <w:rPr>
          <w:color w:val="6D6E71"/>
          <w:spacing w:val="-4"/>
          <w:lang w:val="nl-NL"/>
        </w:rPr>
        <w:t>v</w:t>
      </w:r>
      <w:r w:rsidRPr="00CA22F4">
        <w:rPr>
          <w:color w:val="6D6E71"/>
          <w:lang w:val="nl-NL"/>
        </w:rPr>
        <w:t>an</w:t>
      </w:r>
      <w:r w:rsidRPr="00CA22F4">
        <w:rPr>
          <w:color w:val="6D6E71"/>
          <w:spacing w:val="28"/>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fi</w:t>
      </w:r>
      <w:r w:rsidRPr="00CA22F4">
        <w:rPr>
          <w:color w:val="6D6E71"/>
          <w:spacing w:val="-2"/>
          <w:lang w:val="nl-NL"/>
        </w:rPr>
        <w:t>e</w:t>
      </w:r>
      <w:r w:rsidRPr="00CA22F4">
        <w:rPr>
          <w:color w:val="6D6E71"/>
          <w:lang w:val="nl-NL"/>
        </w:rPr>
        <w:t>ts</w:t>
      </w:r>
      <w:r w:rsidRPr="00CA22F4">
        <w:rPr>
          <w:color w:val="6D6E71"/>
          <w:spacing w:val="29"/>
          <w:lang w:val="nl-NL"/>
        </w:rPr>
        <w:t xml:space="preserve"> </w:t>
      </w:r>
      <w:r w:rsidRPr="00CA22F4">
        <w:rPr>
          <w:color w:val="6D6E71"/>
          <w:spacing w:val="-2"/>
          <w:lang w:val="nl-NL"/>
        </w:rPr>
        <w:t>g</w:t>
      </w:r>
      <w:r w:rsidRPr="00CA22F4">
        <w:rPr>
          <w:color w:val="6D6E71"/>
          <w:lang w:val="nl-NL"/>
        </w:rPr>
        <w:t>oed</w:t>
      </w:r>
      <w:r w:rsidRPr="00CA22F4">
        <w:rPr>
          <w:color w:val="6D6E71"/>
          <w:spacing w:val="28"/>
          <w:lang w:val="nl-NL"/>
        </w:rPr>
        <w:t xml:space="preserve"> </w:t>
      </w:r>
      <w:r w:rsidRPr="00CA22F4">
        <w:rPr>
          <w:color w:val="6D6E71"/>
          <w:lang w:val="nl-NL"/>
        </w:rPr>
        <w:t>in</w:t>
      </w:r>
      <w:r w:rsidRPr="00CA22F4">
        <w:rPr>
          <w:color w:val="6D6E71"/>
          <w:spacing w:val="29"/>
          <w:lang w:val="nl-NL"/>
        </w:rPr>
        <w:t xml:space="preserve"> </w:t>
      </w:r>
      <w:r w:rsidRPr="00CA22F4">
        <w:rPr>
          <w:color w:val="6D6E71"/>
          <w:lang w:val="nl-NL"/>
        </w:rPr>
        <w:t>de</w:t>
      </w:r>
      <w:r w:rsidRPr="00CA22F4">
        <w:rPr>
          <w:color w:val="6D6E71"/>
          <w:spacing w:val="28"/>
          <w:lang w:val="nl-NL"/>
        </w:rPr>
        <w:t xml:space="preserve"> </w:t>
      </w:r>
      <w:r w:rsidRPr="00CA22F4">
        <w:rPr>
          <w:color w:val="6D6E71"/>
          <w:spacing w:val="-5"/>
          <w:lang w:val="nl-NL"/>
        </w:rPr>
        <w:t>g</w:t>
      </w:r>
      <w:r w:rsidRPr="00CA22F4">
        <w:rPr>
          <w:color w:val="6D6E71"/>
          <w:spacing w:val="-3"/>
          <w:lang w:val="nl-NL"/>
        </w:rPr>
        <w:t>at</w:t>
      </w:r>
      <w:r w:rsidRPr="00CA22F4">
        <w:rPr>
          <w:color w:val="6D6E71"/>
          <w:lang w:val="nl-NL"/>
        </w:rPr>
        <w:t>en</w:t>
      </w:r>
      <w:r w:rsidRPr="00CA22F4">
        <w:rPr>
          <w:color w:val="6D6E71"/>
          <w:spacing w:val="29"/>
          <w:lang w:val="nl-NL"/>
        </w:rPr>
        <w:t xml:space="preserve"> </w:t>
      </w:r>
      <w:r w:rsidRPr="00CA22F4">
        <w:rPr>
          <w:color w:val="6D6E71"/>
          <w:spacing w:val="-3"/>
          <w:lang w:val="nl-NL"/>
        </w:rPr>
        <w:t>t</w:t>
      </w:r>
      <w:r w:rsidRPr="00CA22F4">
        <w:rPr>
          <w:color w:val="6D6E71"/>
          <w:lang w:val="nl-NL"/>
        </w:rPr>
        <w:t>e</w:t>
      </w:r>
      <w:r w:rsidRPr="00CA22F4">
        <w:rPr>
          <w:color w:val="6D6E71"/>
          <w:spacing w:val="29"/>
          <w:lang w:val="nl-NL"/>
        </w:rPr>
        <w:t xml:space="preserve"> </w:t>
      </w:r>
      <w:r w:rsidRPr="00CA22F4">
        <w:rPr>
          <w:color w:val="6D6E71"/>
          <w:lang w:val="nl-NL"/>
        </w:rPr>
        <w:t>houden.</w:t>
      </w:r>
      <w:r w:rsidRPr="00CA22F4">
        <w:rPr>
          <w:color w:val="6D6E71"/>
          <w:spacing w:val="28"/>
          <w:lang w:val="nl-NL"/>
        </w:rPr>
        <w:t xml:space="preserve"> </w:t>
      </w:r>
      <w:r w:rsidRPr="00CA22F4">
        <w:rPr>
          <w:color w:val="6D6E71"/>
          <w:spacing w:val="-4"/>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29"/>
          <w:lang w:val="nl-NL"/>
        </w:rPr>
        <w:t xml:space="preserve"> </w:t>
      </w:r>
      <w:r w:rsidRPr="00CA22F4">
        <w:rPr>
          <w:color w:val="6D6E71"/>
          <w:spacing w:val="-3"/>
          <w:lang w:val="nl-NL"/>
        </w:rPr>
        <w:t>t</w:t>
      </w:r>
      <w:r w:rsidRPr="00CA22F4">
        <w:rPr>
          <w:color w:val="6D6E71"/>
          <w:lang w:val="nl-NL"/>
        </w:rPr>
        <w:t>ot</w:t>
      </w:r>
      <w:r w:rsidRPr="00CA22F4">
        <w:rPr>
          <w:color w:val="6D6E71"/>
          <w:spacing w:val="28"/>
          <w:lang w:val="nl-NL"/>
        </w:rPr>
        <w:t xml:space="preserve"> </w:t>
      </w:r>
      <w:r w:rsidRPr="00CA22F4">
        <w:rPr>
          <w:color w:val="6D6E71"/>
          <w:lang w:val="nl-NL"/>
        </w:rPr>
        <w:t>14</w:t>
      </w:r>
      <w:r w:rsidRPr="00CA22F4">
        <w:rPr>
          <w:color w:val="6D6E71"/>
          <w:spacing w:val="29"/>
          <w:lang w:val="nl-NL"/>
        </w:rPr>
        <w:t xml:space="preserve"> </w:t>
      </w:r>
      <w:r w:rsidRPr="00CA22F4">
        <w:rPr>
          <w:color w:val="6D6E71"/>
          <w:lang w:val="nl-NL"/>
        </w:rPr>
        <w:t>jaar</w:t>
      </w:r>
      <w:r w:rsidRPr="00CA22F4">
        <w:rPr>
          <w:color w:val="6D6E71"/>
          <w:spacing w:val="29"/>
          <w:lang w:val="nl-NL"/>
        </w:rPr>
        <w:t xml:space="preserve"> </w:t>
      </w:r>
      <w:r w:rsidRPr="00CA22F4">
        <w:rPr>
          <w:color w:val="6D6E71"/>
          <w:lang w:val="nl-NL"/>
        </w:rPr>
        <w:t>zijn</w:t>
      </w:r>
    </w:p>
    <w:p w14:paraId="2EE91753" w14:textId="77777777" w:rsidR="00624579" w:rsidRPr="00CA22F4" w:rsidRDefault="00CA22F4">
      <w:pPr>
        <w:pStyle w:val="Plattetekst"/>
        <w:spacing w:line="264" w:lineRule="exact"/>
        <w:ind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in</w:t>
      </w:r>
      <w:r w:rsidRPr="00CA22F4">
        <w:rPr>
          <w:color w:val="6D6E71"/>
          <w:spacing w:val="2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eer</w:t>
      </w:r>
      <w:r w:rsidRPr="00CA22F4">
        <w:rPr>
          <w:color w:val="6D6E71"/>
          <w:spacing w:val="22"/>
          <w:lang w:val="nl-NL"/>
        </w:rPr>
        <w:t xml:space="preserve"> </w:t>
      </w:r>
      <w:r w:rsidRPr="00CA22F4">
        <w:rPr>
          <w:color w:val="6D6E71"/>
          <w:lang w:val="nl-NL"/>
        </w:rPr>
        <w:t>snel</w:t>
      </w:r>
      <w:r w:rsidRPr="00CA22F4">
        <w:rPr>
          <w:color w:val="6D6E71"/>
          <w:spacing w:val="21"/>
          <w:lang w:val="nl-NL"/>
        </w:rPr>
        <w:t xml:space="preserve"> </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eleid.</w:t>
      </w:r>
      <w:r w:rsidRPr="00CA22F4">
        <w:rPr>
          <w:color w:val="6D6E71"/>
          <w:spacing w:val="22"/>
          <w:lang w:val="nl-NL"/>
        </w:rPr>
        <w:t xml:space="preserve"> </w:t>
      </w:r>
      <w:r w:rsidRPr="00CA22F4">
        <w:rPr>
          <w:color w:val="6D6E71"/>
          <w:spacing w:val="-10"/>
          <w:lang w:val="nl-NL"/>
        </w:rPr>
        <w:t>V</w:t>
      </w:r>
      <w:r w:rsidRPr="00CA22F4">
        <w:rPr>
          <w:color w:val="6D6E71"/>
          <w:lang w:val="nl-NL"/>
        </w:rPr>
        <w:t>oor</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oer</w:t>
      </w:r>
      <w:r w:rsidRPr="00CA22F4">
        <w:rPr>
          <w:color w:val="6D6E71"/>
          <w:spacing w:val="2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21"/>
          <w:lang w:val="nl-NL"/>
        </w:rPr>
        <w:t xml:space="preserve"> </w:t>
      </w:r>
      <w:r w:rsidRPr="00CA22F4">
        <w:rPr>
          <w:color w:val="6D6E71"/>
          <w:lang w:val="nl-NL"/>
        </w:rPr>
        <w:t>is</w:t>
      </w:r>
      <w:r w:rsidRPr="00CA22F4">
        <w:rPr>
          <w:color w:val="6D6E71"/>
          <w:spacing w:val="22"/>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2"/>
          <w:lang w:val="nl-NL"/>
        </w:rPr>
        <w:t>we</w:t>
      </w:r>
      <w:r w:rsidRPr="00CA22F4">
        <w:rPr>
          <w:color w:val="6D6E71"/>
          <w:lang w:val="nl-NL"/>
        </w:rPr>
        <w:t>t</w:t>
      </w:r>
      <w:r w:rsidRPr="00CA22F4">
        <w:rPr>
          <w:color w:val="6D6E71"/>
          <w:spacing w:val="-4"/>
          <w:lang w:val="nl-NL"/>
        </w:rPr>
        <w:t>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22"/>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eling</w:t>
      </w:r>
      <w:r w:rsidRPr="00CA22F4">
        <w:rPr>
          <w:color w:val="6D6E71"/>
          <w:spacing w:val="2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er</w:t>
      </w:r>
      <w:r w:rsidRPr="00CA22F4">
        <w:rPr>
          <w:color w:val="6D6E71"/>
          <w:spacing w:val="22"/>
          <w:lang w:val="nl-NL"/>
        </w:rPr>
        <w:t xml:space="preserve"> </w:t>
      </w:r>
      <w:r w:rsidRPr="00CA22F4">
        <w:rPr>
          <w:color w:val="6D6E71"/>
          <w:lang w:val="nl-NL"/>
        </w:rPr>
        <w:t>meer</w:t>
      </w:r>
    </w:p>
    <w:p w14:paraId="3F309256" w14:textId="77777777" w:rsidR="00624579" w:rsidRPr="00CA22F4" w:rsidRDefault="00CA22F4">
      <w:pPr>
        <w:pStyle w:val="Plattetekst"/>
        <w:spacing w:line="264" w:lineRule="exact"/>
        <w:ind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4"/>
          <w:lang w:val="nl-NL"/>
        </w:rPr>
        <w:t xml:space="preserve"> </w:t>
      </w:r>
      <w:r w:rsidRPr="00CA22F4">
        <w:rPr>
          <w:color w:val="6D6E71"/>
          <w:lang w:val="nl-NL"/>
        </w:rPr>
        <w:t>mo</w:t>
      </w:r>
      <w:r w:rsidRPr="00CA22F4">
        <w:rPr>
          <w:color w:val="6D6E71"/>
          <w:spacing w:val="-2"/>
          <w:lang w:val="nl-NL"/>
        </w:rPr>
        <w:t>g</w:t>
      </w:r>
      <w:r w:rsidRPr="00CA22F4">
        <w:rPr>
          <w:color w:val="6D6E71"/>
          <w:lang w:val="nl-NL"/>
        </w:rPr>
        <w:t>en</w:t>
      </w:r>
      <w:r w:rsidRPr="00CA22F4">
        <w:rPr>
          <w:color w:val="6D6E71"/>
          <w:spacing w:val="2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5"/>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4"/>
          <w:lang w:val="nl-NL"/>
        </w:rPr>
        <w:t>r</w:t>
      </w:r>
      <w:r w:rsidRPr="00CA22F4">
        <w:rPr>
          <w:color w:val="6D6E71"/>
          <w:lang w:val="nl-NL"/>
        </w:rPr>
        <w:t>d</w:t>
      </w:r>
      <w:r w:rsidRPr="00CA22F4">
        <w:rPr>
          <w:color w:val="6D6E71"/>
          <w:spacing w:val="24"/>
          <w:lang w:val="nl-NL"/>
        </w:rPr>
        <w:t xml:space="preserve"> </w:t>
      </w:r>
      <w:r w:rsidRPr="00CA22F4">
        <w:rPr>
          <w:color w:val="6D6E71"/>
          <w:lang w:val="nl-NL"/>
        </w:rPr>
        <w:t>dan</w:t>
      </w:r>
      <w:r w:rsidRPr="00CA22F4">
        <w:rPr>
          <w:color w:val="6D6E71"/>
          <w:spacing w:val="26"/>
          <w:lang w:val="nl-NL"/>
        </w:rPr>
        <w:t xml:space="preserve"> </w:t>
      </w:r>
      <w:r w:rsidRPr="00CA22F4">
        <w:rPr>
          <w:color w:val="6D6E71"/>
          <w:lang w:val="nl-NL"/>
        </w:rPr>
        <w:t>er</w:t>
      </w:r>
      <w:r w:rsidRPr="00CA22F4">
        <w:rPr>
          <w:color w:val="6D6E71"/>
          <w:spacing w:val="25"/>
          <w:lang w:val="nl-NL"/>
        </w:rPr>
        <w:t xml:space="preserve"> </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dels</w:t>
      </w:r>
      <w:r w:rsidRPr="00CA22F4">
        <w:rPr>
          <w:color w:val="6D6E71"/>
          <w:spacing w:val="25"/>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24"/>
          <w:lang w:val="nl-NL"/>
        </w:rPr>
        <w:t xml:space="preserve"> </w:t>
      </w:r>
      <w:r w:rsidRPr="00CA22F4">
        <w:rPr>
          <w:color w:val="6D6E71"/>
          <w:lang w:val="nl-NL"/>
        </w:rPr>
        <w:t>zijn.</w:t>
      </w:r>
      <w:r w:rsidRPr="00CA22F4">
        <w:rPr>
          <w:color w:val="6D6E71"/>
          <w:spacing w:val="26"/>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26"/>
          <w:lang w:val="nl-NL"/>
        </w:rPr>
        <w:t xml:space="preserve"> </w:t>
      </w:r>
      <w:r w:rsidRPr="00CA22F4">
        <w:rPr>
          <w:color w:val="6D6E71"/>
          <w:lang w:val="nl-NL"/>
        </w:rPr>
        <w:t>is</w:t>
      </w:r>
      <w:r w:rsidRPr="00CA22F4">
        <w:rPr>
          <w:color w:val="6D6E71"/>
          <w:spacing w:val="2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5"/>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er</w:t>
      </w:r>
      <w:r w:rsidRPr="00CA22F4">
        <w:rPr>
          <w:color w:val="6D6E71"/>
          <w:spacing w:val="2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5"/>
          <w:lang w:val="nl-NL"/>
        </w:rPr>
        <w:t xml:space="preserve"> </w:t>
      </w:r>
      <w:r w:rsidRPr="00CA22F4">
        <w:rPr>
          <w:color w:val="6D6E71"/>
          <w:lang w:val="nl-NL"/>
        </w:rPr>
        <w:t>in</w:t>
      </w:r>
      <w:r w:rsidRPr="00CA22F4">
        <w:rPr>
          <w:color w:val="6D6E71"/>
          <w:spacing w:val="25"/>
          <w:lang w:val="nl-NL"/>
        </w:rPr>
        <w:t xml:space="preserve"> </w:t>
      </w:r>
      <w:r w:rsidRPr="00CA22F4">
        <w:rPr>
          <w:color w:val="6D6E71"/>
          <w:lang w:val="nl-NL"/>
        </w:rPr>
        <w:t>een</w:t>
      </w:r>
    </w:p>
    <w:p w14:paraId="456AB626" w14:textId="77777777" w:rsidR="00624579" w:rsidRPr="00CA22F4" w:rsidRDefault="00CA22F4">
      <w:pPr>
        <w:pStyle w:val="Plattetekst"/>
        <w:spacing w:line="264" w:lineRule="exact"/>
        <w:ind w:right="1134"/>
        <w:jc w:val="both"/>
        <w:rPr>
          <w:lang w:val="nl-NL"/>
        </w:rPr>
      </w:pPr>
      <w:r w:rsidRPr="00CA22F4">
        <w:rPr>
          <w:color w:val="6D6E71"/>
          <w:spacing w:val="-2"/>
          <w:lang w:val="nl-NL"/>
        </w:rPr>
        <w:t>g</w:t>
      </w:r>
      <w:r w:rsidRPr="00CA22F4">
        <w:rPr>
          <w:color w:val="6D6E71"/>
          <w:lang w:val="nl-NL"/>
        </w:rPr>
        <w:t>eëi</w:t>
      </w:r>
      <w:r w:rsidRPr="00CA22F4">
        <w:rPr>
          <w:color w:val="6D6E71"/>
          <w:spacing w:val="-2"/>
          <w:lang w:val="nl-NL"/>
        </w:rPr>
        <w:t>g</w:t>
      </w:r>
      <w:r w:rsidRPr="00CA22F4">
        <w:rPr>
          <w:color w:val="6D6E71"/>
          <w:lang w:val="nl-NL"/>
        </w:rPr>
        <w:t>end</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eiligingsmiddel</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meer</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mee</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nemen</w:t>
      </w:r>
      <w:r w:rsidRPr="00CA22F4">
        <w:rPr>
          <w:color w:val="6D6E71"/>
          <w:spacing w:val="-1"/>
          <w:lang w:val="nl-NL"/>
        </w:rPr>
        <w:t xml:space="preserve"> </w:t>
      </w:r>
      <w:r w:rsidRPr="00CA22F4">
        <w:rPr>
          <w:color w:val="6D6E71"/>
          <w:lang w:val="nl-NL"/>
        </w:rPr>
        <w:t>dan</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eiligingsmiddelen</w:t>
      </w:r>
    </w:p>
    <w:p w14:paraId="29DA9F88" w14:textId="77777777" w:rsidR="00624579" w:rsidRPr="00CA22F4" w:rsidRDefault="00CA22F4">
      <w:pPr>
        <w:pStyle w:val="Plattetekst"/>
        <w:spacing w:line="264" w:lineRule="exact"/>
        <w:ind w:right="1133"/>
        <w:jc w:val="both"/>
        <w:rPr>
          <w:lang w:val="nl-NL"/>
        </w:rPr>
      </w:pPr>
      <w:r w:rsidRPr="00CA22F4">
        <w:rPr>
          <w:color w:val="6D6E71"/>
          <w:lang w:val="nl-NL"/>
        </w:rPr>
        <w:t>beschikbaar</w:t>
      </w:r>
      <w:r w:rsidRPr="00CA22F4">
        <w:rPr>
          <w:color w:val="6D6E71"/>
          <w:spacing w:val="-5"/>
          <w:lang w:val="nl-NL"/>
        </w:rPr>
        <w:t xml:space="preserve"> </w:t>
      </w:r>
      <w:r w:rsidRPr="00CA22F4">
        <w:rPr>
          <w:color w:val="6D6E71"/>
          <w:lang w:val="nl-NL"/>
        </w:rPr>
        <w:t>zijn.</w:t>
      </w:r>
      <w:r w:rsidRPr="00CA22F4">
        <w:rPr>
          <w:color w:val="6D6E71"/>
          <w:spacing w:val="-4"/>
          <w:lang w:val="nl-NL"/>
        </w:rPr>
        <w:t xml:space="preserve"> </w:t>
      </w:r>
      <w:r w:rsidRPr="00CA22F4">
        <w:rPr>
          <w:color w:val="6D6E71"/>
          <w:lang w:val="nl-NL"/>
        </w:rPr>
        <w:t>Ook</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v</w:t>
      </w:r>
      <w:r w:rsidRPr="00CA22F4">
        <w:rPr>
          <w:color w:val="6D6E71"/>
          <w:lang w:val="nl-NL"/>
        </w:rPr>
        <w:t>eilig</w:t>
      </w:r>
      <w:r w:rsidRPr="00CA22F4">
        <w:rPr>
          <w:color w:val="6D6E71"/>
          <w:spacing w:val="-4"/>
          <w:lang w:val="nl-NL"/>
        </w:rPr>
        <w:t xml:space="preserve"> </w:t>
      </w:r>
      <w:r w:rsidRPr="00CA22F4">
        <w:rPr>
          <w:color w:val="6D6E71"/>
          <w:lang w:val="nl-NL"/>
        </w:rPr>
        <w:t>om</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altijd</w:t>
      </w:r>
      <w:r w:rsidRPr="00CA22F4">
        <w:rPr>
          <w:color w:val="6D6E71"/>
          <w:spacing w:val="-5"/>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k</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4"/>
          <w:lang w:val="nl-NL"/>
        </w:rPr>
        <w:t xml:space="preserve"> v</w:t>
      </w:r>
      <w:r w:rsidRPr="00CA22F4">
        <w:rPr>
          <w:color w:val="6D6E71"/>
          <w:lang w:val="nl-NL"/>
        </w:rPr>
        <w:t>an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3"/>
          <w:lang w:val="nl-NL"/>
        </w:rPr>
        <w:t>st</w:t>
      </w:r>
      <w:r w:rsidRPr="00CA22F4">
        <w:rPr>
          <w:color w:val="6D6E71"/>
          <w:lang w:val="nl-NL"/>
        </w:rPr>
        <w:t>oep</w:t>
      </w:r>
      <w:r w:rsidRPr="00CA22F4">
        <w:rPr>
          <w:color w:val="6D6E71"/>
          <w:spacing w:val="-4"/>
          <w:lang w:val="nl-NL"/>
        </w:rPr>
        <w:t xml:space="preserve"> </w:t>
      </w:r>
      <w:r w:rsidRPr="00CA22F4">
        <w:rPr>
          <w:color w:val="6D6E71"/>
          <w:lang w:val="nl-NL"/>
        </w:rPr>
        <w:t>uit</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spacing w:val="-3"/>
          <w:lang w:val="nl-NL"/>
        </w:rPr>
        <w:t>st</w:t>
      </w:r>
      <w:r w:rsidRPr="00CA22F4">
        <w:rPr>
          <w:color w:val="6D6E71"/>
          <w:lang w:val="nl-NL"/>
        </w:rPr>
        <w:t>appen.</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p>
    <w:p w14:paraId="4326E213" w14:textId="77777777" w:rsidR="00624579" w:rsidRPr="00CA22F4" w:rsidRDefault="00CA22F4">
      <w:pPr>
        <w:pStyle w:val="Plattetekst"/>
        <w:spacing w:line="264" w:lineRule="exact"/>
        <w:ind w:right="1134"/>
        <w:jc w:val="both"/>
        <w:rPr>
          <w:lang w:val="nl-NL"/>
        </w:rPr>
      </w:pPr>
      <w:r w:rsidRPr="00CA22F4">
        <w:rPr>
          <w:color w:val="6D6E71"/>
          <w:lang w:val="nl-NL"/>
        </w:rPr>
        <w:t>die</w:t>
      </w:r>
      <w:r w:rsidRPr="00CA22F4">
        <w:rPr>
          <w:color w:val="6D6E71"/>
          <w:spacing w:val="1"/>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2"/>
          <w:lang w:val="nl-NL"/>
        </w:rPr>
        <w:t xml:space="preserve"> </w:t>
      </w:r>
      <w:r w:rsidRPr="00CA22F4">
        <w:rPr>
          <w:color w:val="6D6E71"/>
          <w:lang w:val="nl-NL"/>
        </w:rPr>
        <w:t>naar</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2"/>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v</w:t>
      </w:r>
      <w:r w:rsidRPr="00CA22F4">
        <w:rPr>
          <w:color w:val="6D6E71"/>
          <w:lang w:val="nl-NL"/>
        </w:rPr>
        <w:t>eiligheid</w:t>
      </w:r>
      <w:r w:rsidRPr="00CA22F4">
        <w:rPr>
          <w:color w:val="6D6E71"/>
          <w:spacing w:val="3"/>
          <w:lang w:val="nl-NL"/>
        </w:rPr>
        <w:t xml:space="preserve"> </w:t>
      </w:r>
      <w:r w:rsidRPr="00CA22F4">
        <w:rPr>
          <w:color w:val="6D6E71"/>
          <w:spacing w:val="-4"/>
          <w:lang w:val="nl-NL"/>
        </w:rPr>
        <w:t>v</w:t>
      </w:r>
      <w:r w:rsidRPr="00CA22F4">
        <w:rPr>
          <w:color w:val="6D6E71"/>
          <w:lang w:val="nl-NL"/>
        </w:rPr>
        <w:t>an</w:t>
      </w:r>
    </w:p>
    <w:p w14:paraId="45BBB92F"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3"/>
          <w:lang w:val="nl-NL"/>
        </w:rPr>
        <w:t xml:space="preserve"> </w:t>
      </w:r>
      <w:r w:rsidRPr="00CA22F4">
        <w:rPr>
          <w:color w:val="6D6E71"/>
          <w:lang w:val="nl-NL"/>
        </w:rPr>
        <w:t>kinde</w:t>
      </w:r>
      <w:r w:rsidRPr="00CA22F4">
        <w:rPr>
          <w:color w:val="6D6E71"/>
          <w:spacing w:val="-4"/>
          <w:lang w:val="nl-NL"/>
        </w:rPr>
        <w:t>r</w:t>
      </w:r>
      <w:r w:rsidRPr="00CA22F4">
        <w:rPr>
          <w:color w:val="6D6E71"/>
          <w:lang w:val="nl-NL"/>
        </w:rPr>
        <w:t>en</w:t>
      </w:r>
      <w:r w:rsidRPr="00CA22F4">
        <w:rPr>
          <w:color w:val="6D6E71"/>
          <w:spacing w:val="4"/>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lopend</w:t>
      </w:r>
      <w:r w:rsidRPr="00CA22F4">
        <w:rPr>
          <w:color w:val="6D6E71"/>
          <w:spacing w:val="4"/>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fi</w:t>
      </w:r>
      <w:r w:rsidRPr="00CA22F4">
        <w:rPr>
          <w:color w:val="6D6E71"/>
          <w:spacing w:val="-2"/>
          <w:lang w:val="nl-NL"/>
        </w:rPr>
        <w:t>e</w:t>
      </w:r>
      <w:r w:rsidRPr="00CA22F4">
        <w:rPr>
          <w:color w:val="6D6E71"/>
          <w:lang w:val="nl-NL"/>
        </w:rPr>
        <w:t>tsend</w:t>
      </w:r>
      <w:r w:rsidRPr="00CA22F4">
        <w:rPr>
          <w:color w:val="6D6E71"/>
          <w:spacing w:val="4"/>
          <w:lang w:val="nl-NL"/>
        </w:rPr>
        <w:t xml:space="preserve"> </w:t>
      </w:r>
      <w:r w:rsidRPr="00CA22F4">
        <w:rPr>
          <w:color w:val="6D6E71"/>
          <w:spacing w:val="-8"/>
          <w:lang w:val="nl-NL"/>
        </w:rPr>
        <w:t>k</w:t>
      </w:r>
      <w:r w:rsidRPr="00CA22F4">
        <w:rPr>
          <w:color w:val="6D6E71"/>
          <w:lang w:val="nl-NL"/>
        </w:rPr>
        <w:t>omen,</w:t>
      </w:r>
      <w:r w:rsidRPr="00CA22F4">
        <w:rPr>
          <w:color w:val="6D6E71"/>
          <w:spacing w:val="4"/>
          <w:lang w:val="nl-NL"/>
        </w:rPr>
        <w:t xml:space="preserve"> </w:t>
      </w:r>
      <w:r w:rsidRPr="00CA22F4">
        <w:rPr>
          <w:color w:val="6D6E71"/>
          <w:lang w:val="nl-NL"/>
        </w:rPr>
        <w:t>dus</w:t>
      </w:r>
      <w:r w:rsidRPr="00CA22F4">
        <w:rPr>
          <w:color w:val="6D6E71"/>
          <w:spacing w:val="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3"/>
          <w:lang w:val="nl-NL"/>
        </w:rPr>
        <w:t>st</w:t>
      </w:r>
      <w:r w:rsidRPr="00CA22F4">
        <w:rPr>
          <w:color w:val="6D6E71"/>
          <w:lang w:val="nl-NL"/>
        </w:rPr>
        <w:t>oep</w:t>
      </w:r>
      <w:r w:rsidRPr="00CA22F4">
        <w:rPr>
          <w:color w:val="6D6E71"/>
          <w:spacing w:val="3"/>
          <w:lang w:val="nl-NL"/>
        </w:rPr>
        <w:t xml:space="preserve"> </w:t>
      </w:r>
      <w:r w:rsidRPr="00CA22F4">
        <w:rPr>
          <w:color w:val="6D6E71"/>
          <w:lang w:val="nl-NL"/>
        </w:rPr>
        <w:t>par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lopende</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fi</w:t>
      </w:r>
      <w:r w:rsidRPr="00CA22F4">
        <w:rPr>
          <w:color w:val="6D6E71"/>
          <w:spacing w:val="-2"/>
          <w:lang w:val="nl-NL"/>
        </w:rPr>
        <w:t>e</w:t>
      </w:r>
      <w:r w:rsidRPr="00CA22F4">
        <w:rPr>
          <w:color w:val="6D6E71"/>
          <w:lang w:val="nl-NL"/>
        </w:rPr>
        <w:t>tsende</w:t>
      </w:r>
    </w:p>
    <w:p w14:paraId="4DBC2873" w14:textId="77777777" w:rsidR="00624579" w:rsidRPr="00CA22F4" w:rsidRDefault="00CA22F4">
      <w:pPr>
        <w:pStyle w:val="Plattetekst"/>
        <w:spacing w:line="264" w:lineRule="exact"/>
        <w:ind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r w:rsidRPr="00CA22F4">
        <w:rPr>
          <w:color w:val="6D6E71"/>
          <w:spacing w:val="17"/>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7"/>
          <w:lang w:val="nl-NL"/>
        </w:rPr>
        <w:t xml:space="preserve"> </w:t>
      </w:r>
      <w:r w:rsidRPr="00CA22F4">
        <w:rPr>
          <w:color w:val="6D6E71"/>
          <w:lang w:val="nl-NL"/>
        </w:rPr>
        <w:t>Be</w:t>
      </w:r>
      <w:r w:rsidRPr="00CA22F4">
        <w:rPr>
          <w:color w:val="6D6E71"/>
          <w:spacing w:val="-3"/>
          <w:lang w:val="nl-NL"/>
        </w:rPr>
        <w:t>s</w:t>
      </w:r>
      <w:r w:rsidRPr="00CA22F4">
        <w:rPr>
          <w:color w:val="6D6E71"/>
          <w:lang w:val="nl-NL"/>
        </w:rPr>
        <w:t>tuu</w:t>
      </w:r>
      <w:r w:rsidRPr="00CA22F4">
        <w:rPr>
          <w:color w:val="6D6E71"/>
          <w:spacing w:val="-3"/>
          <w:lang w:val="nl-NL"/>
        </w:rPr>
        <w:t>r</w:t>
      </w:r>
      <w:r w:rsidRPr="00CA22F4">
        <w:rPr>
          <w:color w:val="6D6E71"/>
          <w:lang w:val="nl-NL"/>
        </w:rPr>
        <w:t>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spacing w:val="-4"/>
          <w:lang w:val="nl-NL"/>
        </w:rPr>
        <w:t>v</w:t>
      </w:r>
      <w:r w:rsidRPr="00CA22F4">
        <w:rPr>
          <w:color w:val="6D6E71"/>
          <w:lang w:val="nl-NL"/>
        </w:rPr>
        <w:t>an</w:t>
      </w:r>
      <w:r w:rsidRPr="00CA22F4">
        <w:rPr>
          <w:color w:val="6D6E71"/>
          <w:spacing w:val="17"/>
          <w:lang w:val="nl-NL"/>
        </w:rPr>
        <w:t xml:space="preserve"> </w:t>
      </w:r>
      <w:r w:rsidRPr="00CA22F4">
        <w:rPr>
          <w:color w:val="6D6E71"/>
          <w:lang w:val="nl-NL"/>
        </w:rPr>
        <w:t>au</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s</w:t>
      </w:r>
      <w:r w:rsidRPr="00CA22F4">
        <w:rPr>
          <w:color w:val="6D6E71"/>
          <w:spacing w:val="18"/>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airbags</w:t>
      </w:r>
      <w:r w:rsidRPr="00CA22F4">
        <w:rPr>
          <w:color w:val="6D6E71"/>
          <w:spacing w:val="17"/>
          <w:lang w:val="nl-NL"/>
        </w:rPr>
        <w:t xml:space="preserve"> </w:t>
      </w:r>
      <w:r w:rsidRPr="00CA22F4">
        <w:rPr>
          <w:color w:val="6D6E71"/>
          <w:lang w:val="nl-NL"/>
        </w:rPr>
        <w:t>adviseert</w:t>
      </w:r>
      <w:r w:rsidRPr="00CA22F4">
        <w:rPr>
          <w:color w:val="6D6E71"/>
          <w:spacing w:val="17"/>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ANWB</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in</w:t>
      </w:r>
      <w:r w:rsidRPr="00CA22F4">
        <w:rPr>
          <w:color w:val="6D6E71"/>
          <w:spacing w:val="-3"/>
          <w:lang w:val="nl-NL"/>
        </w:rPr>
        <w:t>s</w:t>
      </w:r>
      <w:r w:rsidRPr="00CA22F4">
        <w:rPr>
          <w:color w:val="6D6E71"/>
          <w:lang w:val="nl-NL"/>
        </w:rPr>
        <w:t>tructieboekje</w:t>
      </w:r>
      <w:r w:rsidRPr="00CA22F4">
        <w:rPr>
          <w:color w:val="6D6E71"/>
          <w:spacing w:val="17"/>
          <w:lang w:val="nl-NL"/>
        </w:rPr>
        <w:t xml:space="preserve"> </w:t>
      </w:r>
      <w:r w:rsidRPr="00CA22F4">
        <w:rPr>
          <w:color w:val="6D6E71"/>
          <w:spacing w:val="-3"/>
          <w:lang w:val="nl-NL"/>
        </w:rPr>
        <w:t>t</w:t>
      </w:r>
      <w:r w:rsidRPr="00CA22F4">
        <w:rPr>
          <w:color w:val="6D6E71"/>
          <w:lang w:val="nl-NL"/>
        </w:rPr>
        <w:t>e</w:t>
      </w:r>
    </w:p>
    <w:p w14:paraId="46689E97" w14:textId="77777777" w:rsidR="00624579" w:rsidRPr="00CA22F4" w:rsidRDefault="00CA22F4">
      <w:pPr>
        <w:pStyle w:val="Plattetekst"/>
        <w:spacing w:line="264" w:lineRule="exact"/>
        <w:ind w:right="5035"/>
        <w:jc w:val="both"/>
        <w:rPr>
          <w:lang w:val="nl-NL"/>
        </w:rPr>
      </w:pPr>
      <w:r w:rsidRPr="00CA22F4">
        <w:rPr>
          <w:color w:val="6D6E71"/>
          <w:spacing w:val="-5"/>
          <w:lang w:val="nl-NL"/>
        </w:rPr>
        <w:t>r</w:t>
      </w:r>
      <w:r w:rsidRPr="00CA22F4">
        <w:rPr>
          <w:color w:val="6D6E71"/>
          <w:lang w:val="nl-NL"/>
        </w:rPr>
        <w:t>aadple</w:t>
      </w:r>
      <w:r w:rsidRPr="00CA22F4">
        <w:rPr>
          <w:color w:val="6D6E71"/>
          <w:spacing w:val="-2"/>
          <w:lang w:val="nl-NL"/>
        </w:rPr>
        <w:t>g</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er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lang w:val="nl-NL"/>
        </w:rPr>
        <w:t xml:space="preserve">ebruik </w:t>
      </w:r>
      <w:r w:rsidRPr="00CA22F4">
        <w:rPr>
          <w:color w:val="6D6E71"/>
          <w:spacing w:val="-4"/>
          <w:lang w:val="nl-NL"/>
        </w:rPr>
        <w:t>v</w:t>
      </w:r>
      <w:r w:rsidRPr="00CA22F4">
        <w:rPr>
          <w:color w:val="6D6E71"/>
          <w:lang w:val="nl-NL"/>
        </w:rPr>
        <w:t>an d</w:t>
      </w:r>
      <w:r w:rsidRPr="00CA22F4">
        <w:rPr>
          <w:color w:val="6D6E71"/>
          <w:spacing w:val="-3"/>
          <w:lang w:val="nl-NL"/>
        </w:rPr>
        <w:t>e</w:t>
      </w:r>
      <w:r w:rsidRPr="00CA22F4">
        <w:rPr>
          <w:color w:val="6D6E71"/>
          <w:spacing w:val="-5"/>
          <w:lang w:val="nl-NL"/>
        </w:rPr>
        <w:t>z</w:t>
      </w:r>
      <w:r w:rsidRPr="00CA22F4">
        <w:rPr>
          <w:color w:val="6D6E71"/>
          <w:lang w:val="nl-NL"/>
        </w:rPr>
        <w:t>e zitpla</w:t>
      </w:r>
      <w:r w:rsidRPr="00CA22F4">
        <w:rPr>
          <w:color w:val="6D6E71"/>
          <w:spacing w:val="-2"/>
          <w:lang w:val="nl-NL"/>
        </w:rPr>
        <w:t>a</w:t>
      </w:r>
      <w:r w:rsidRPr="00CA22F4">
        <w:rPr>
          <w:color w:val="6D6E71"/>
          <w:lang w:val="nl-NL"/>
        </w:rPr>
        <w:t>tsen door kinde</w:t>
      </w:r>
      <w:r w:rsidRPr="00CA22F4">
        <w:rPr>
          <w:color w:val="6D6E71"/>
          <w:spacing w:val="-3"/>
          <w:lang w:val="nl-NL"/>
        </w:rPr>
        <w:t>r</w:t>
      </w:r>
      <w:r w:rsidRPr="00CA22F4">
        <w:rPr>
          <w:color w:val="6D6E71"/>
          <w:lang w:val="nl-NL"/>
        </w:rPr>
        <w:t>en.</w:t>
      </w:r>
    </w:p>
    <w:p w14:paraId="3698E664" w14:textId="77777777" w:rsidR="00624579" w:rsidRPr="00CA22F4" w:rsidRDefault="00624579">
      <w:pPr>
        <w:spacing w:before="4" w:line="260" w:lineRule="exact"/>
        <w:rPr>
          <w:sz w:val="26"/>
          <w:szCs w:val="26"/>
          <w:lang w:val="nl-NL"/>
        </w:rPr>
      </w:pPr>
    </w:p>
    <w:p w14:paraId="22CB5482" w14:textId="77777777" w:rsidR="00624579" w:rsidRPr="00CA22F4" w:rsidRDefault="00CA22F4">
      <w:pPr>
        <w:pStyle w:val="Kop3"/>
        <w:ind w:right="9709"/>
        <w:jc w:val="both"/>
        <w:rPr>
          <w:b w:val="0"/>
          <w:bCs w:val="0"/>
          <w:lang w:val="nl-NL"/>
        </w:rPr>
      </w:pPr>
      <w:r w:rsidRPr="00CA22F4">
        <w:rPr>
          <w:color w:val="58595B"/>
          <w:lang w:val="nl-NL"/>
        </w:rPr>
        <w:t>Belangrijk:</w:t>
      </w:r>
    </w:p>
    <w:p w14:paraId="6D75D252" w14:textId="77777777" w:rsidR="00624579" w:rsidRPr="00CA22F4" w:rsidRDefault="00CA22F4">
      <w:pPr>
        <w:pStyle w:val="Plattetekst"/>
        <w:spacing w:line="259" w:lineRule="exact"/>
        <w:ind w:right="5482"/>
        <w:jc w:val="both"/>
        <w:rPr>
          <w:lang w:val="nl-NL"/>
        </w:rPr>
      </w:pPr>
      <w:r w:rsidRPr="00CA22F4">
        <w:rPr>
          <w:color w:val="6D6E71"/>
          <w:spacing w:val="-11"/>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
          <w:lang w:val="nl-NL"/>
        </w:rPr>
        <w:t xml:space="preserve"> </w:t>
      </w:r>
      <w:r w:rsidRPr="00CA22F4">
        <w:rPr>
          <w:color w:val="6D6E71"/>
          <w:spacing w:val="-5"/>
          <w:lang w:val="nl-NL"/>
        </w:rPr>
        <w:t>g</w:t>
      </w:r>
      <w:r w:rsidRPr="00CA22F4">
        <w:rPr>
          <w:color w:val="6D6E71"/>
          <w:lang w:val="nl-NL"/>
        </w:rPr>
        <w:t>aan</w:t>
      </w:r>
      <w:r w:rsidRPr="00CA22F4">
        <w:rPr>
          <w:color w:val="6D6E71"/>
          <w:spacing w:val="-1"/>
          <w:lang w:val="nl-NL"/>
        </w:rPr>
        <w:t xml:space="preserve"> </w:t>
      </w:r>
      <w:r w:rsidRPr="00CA22F4">
        <w:rPr>
          <w:color w:val="6D6E71"/>
          <w:lang w:val="nl-NL"/>
        </w:rPr>
        <w:t>altijd</w:t>
      </w:r>
      <w:r w:rsidRPr="00CA22F4">
        <w:rPr>
          <w:color w:val="6D6E71"/>
          <w:spacing w:val="-1"/>
          <w:lang w:val="nl-NL"/>
        </w:rPr>
        <w:t xml:space="preserve">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ags</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els,</w:t>
      </w:r>
      <w:r w:rsidRPr="00CA22F4">
        <w:rPr>
          <w:color w:val="6D6E71"/>
          <w:spacing w:val="-1"/>
          <w:lang w:val="nl-NL"/>
        </w:rPr>
        <w:t xml:space="preserve"> </w:t>
      </w:r>
      <w:r w:rsidRPr="00CA22F4">
        <w:rPr>
          <w:color w:val="6D6E71"/>
          <w:lang w:val="nl-NL"/>
        </w:rPr>
        <w:t>school</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els!</w:t>
      </w:r>
    </w:p>
    <w:p w14:paraId="5C127E7C" w14:textId="77777777" w:rsidR="00624579" w:rsidRPr="00CA22F4" w:rsidRDefault="00624579">
      <w:pPr>
        <w:spacing w:before="18" w:line="240" w:lineRule="exact"/>
        <w:rPr>
          <w:sz w:val="24"/>
          <w:szCs w:val="24"/>
          <w:lang w:val="nl-NL"/>
        </w:rPr>
      </w:pPr>
    </w:p>
    <w:p w14:paraId="4C8B4E10" w14:textId="77777777" w:rsidR="00624579" w:rsidRPr="00CA22F4" w:rsidRDefault="00CA22F4">
      <w:pPr>
        <w:pStyle w:val="Plattetekst"/>
        <w:spacing w:line="264" w:lineRule="exact"/>
        <w:ind w:right="1133"/>
        <w:jc w:val="both"/>
        <w:rPr>
          <w:lang w:val="nl-NL"/>
        </w:rPr>
      </w:pPr>
      <w:r w:rsidRPr="00CA22F4">
        <w:rPr>
          <w:color w:val="6D6E71"/>
          <w:lang w:val="nl-NL"/>
        </w:rPr>
        <w:t>Bij</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rijden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c</w:t>
      </w:r>
      <w:r w:rsidRPr="00CA22F4">
        <w:rPr>
          <w:color w:val="6D6E71"/>
          <w:lang w:val="nl-NL"/>
        </w:rPr>
        <w:t>olonne</w:t>
      </w:r>
      <w:r w:rsidRPr="00CA22F4">
        <w:rPr>
          <w:color w:val="6D6E71"/>
          <w:spacing w:val="-5"/>
          <w:lang w:val="nl-NL"/>
        </w:rPr>
        <w:t xml:space="preserve"> </w:t>
      </w:r>
      <w:r w:rsidRPr="00CA22F4">
        <w:rPr>
          <w:color w:val="6D6E71"/>
          <w:spacing w:val="-2"/>
          <w:lang w:val="nl-NL"/>
        </w:rPr>
        <w:t>g</w:t>
      </w:r>
      <w:r w:rsidRPr="00CA22F4">
        <w:rPr>
          <w:color w:val="6D6E71"/>
          <w:lang w:val="nl-NL"/>
        </w:rPr>
        <w:t>eldt</w:t>
      </w:r>
      <w:r w:rsidRPr="00CA22F4">
        <w:rPr>
          <w:color w:val="6D6E71"/>
          <w:spacing w:val="-5"/>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bij</w:t>
      </w:r>
      <w:r w:rsidRPr="00CA22F4">
        <w:rPr>
          <w:color w:val="6D6E71"/>
          <w:spacing w:val="-5"/>
          <w:lang w:val="nl-NL"/>
        </w:rPr>
        <w:t>z</w:t>
      </w:r>
      <w:r w:rsidRPr="00CA22F4">
        <w:rPr>
          <w:color w:val="6D6E71"/>
          <w:lang w:val="nl-NL"/>
        </w:rPr>
        <w:t>onder!</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c</w:t>
      </w:r>
      <w:r w:rsidRPr="00CA22F4">
        <w:rPr>
          <w:color w:val="6D6E71"/>
          <w:lang w:val="nl-NL"/>
        </w:rPr>
        <w:t>olonne</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nabijheid</w:t>
      </w:r>
      <w:r w:rsidRPr="00CA22F4">
        <w:rPr>
          <w:color w:val="6D6E71"/>
          <w:spacing w:val="-4"/>
          <w:lang w:val="nl-NL"/>
        </w:rPr>
        <w:t xml:space="preserve"> </w:t>
      </w:r>
      <w:r w:rsidRPr="00CA22F4">
        <w:rPr>
          <w:color w:val="6D6E71"/>
          <w:spacing w:val="-8"/>
          <w:lang w:val="nl-NL"/>
        </w:rPr>
        <w:t>k</w:t>
      </w:r>
      <w:r w:rsidRPr="00CA22F4">
        <w:rPr>
          <w:color w:val="6D6E71"/>
          <w:lang w:val="nl-NL"/>
        </w:rPr>
        <w:t>omen</w:t>
      </w:r>
      <w:r w:rsidRPr="00CA22F4">
        <w:rPr>
          <w:color w:val="6D6E71"/>
          <w:spacing w:val="-5"/>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slic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0"/>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spoo</w:t>
      </w:r>
      <w:r w:rsidRPr="00CA22F4">
        <w:rPr>
          <w:color w:val="6D6E71"/>
          <w:spacing w:val="1"/>
          <w:lang w:val="nl-NL"/>
        </w:rPr>
        <w:t>r</w:t>
      </w:r>
      <w:r w:rsidRPr="00CA22F4">
        <w:rPr>
          <w:color w:val="6D6E71"/>
          <w:spacing w:val="-2"/>
          <w:lang w:val="nl-NL"/>
        </w:rPr>
        <w:t>w</w:t>
      </w:r>
      <w:r w:rsidRPr="00CA22F4">
        <w:rPr>
          <w:color w:val="6D6E71"/>
          <w:lang w:val="nl-NL"/>
        </w:rPr>
        <w:t>e</w:t>
      </w:r>
      <w:r w:rsidRPr="00CA22F4">
        <w:rPr>
          <w:color w:val="6D6E71"/>
          <w:spacing w:val="-2"/>
          <w:lang w:val="nl-NL"/>
        </w:rPr>
        <w:t>g</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w:t>
      </w:r>
      <w:r w:rsidRPr="00CA22F4">
        <w:rPr>
          <w:color w:val="6D6E71"/>
          <w:spacing w:val="10"/>
          <w:lang w:val="nl-NL"/>
        </w:rPr>
        <w:t xml:space="preserve"> </w:t>
      </w:r>
      <w:r w:rsidRPr="00CA22F4">
        <w:rPr>
          <w:color w:val="6D6E71"/>
          <w:lang w:val="nl-NL"/>
        </w:rPr>
        <w:t>dan</w:t>
      </w:r>
      <w:r w:rsidRPr="00CA22F4">
        <w:rPr>
          <w:color w:val="6D6E71"/>
          <w:spacing w:val="11"/>
          <w:lang w:val="nl-NL"/>
        </w:rPr>
        <w:t xml:space="preserve"> </w:t>
      </w:r>
      <w:r w:rsidRPr="00CA22F4">
        <w:rPr>
          <w:color w:val="6D6E71"/>
          <w:lang w:val="nl-NL"/>
        </w:rPr>
        <w:t>dienen</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s</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spacing w:val="-3"/>
          <w:lang w:val="nl-NL"/>
        </w:rPr>
        <w:t>t</w:t>
      </w:r>
      <w:r w:rsidRPr="00CA22F4">
        <w:rPr>
          <w:color w:val="6D6E71"/>
          <w:lang w:val="nl-NL"/>
        </w:rPr>
        <w:t>e</w:t>
      </w:r>
      <w:r w:rsidRPr="00CA22F4">
        <w:rPr>
          <w:color w:val="6D6E71"/>
          <w:spacing w:val="10"/>
          <w:lang w:val="nl-NL"/>
        </w:rPr>
        <w:t xml:space="preserve"> </w:t>
      </w:r>
      <w:r w:rsidRPr="00CA22F4">
        <w:rPr>
          <w:color w:val="6D6E71"/>
          <w:lang w:val="nl-NL"/>
        </w:rPr>
        <w:t>in</w:t>
      </w:r>
      <w:r w:rsidRPr="00CA22F4">
        <w:rPr>
          <w:color w:val="6D6E71"/>
          <w:spacing w:val="-3"/>
          <w:lang w:val="nl-NL"/>
        </w:rPr>
        <w:t>s</w:t>
      </w:r>
      <w:r w:rsidRPr="00CA22F4">
        <w:rPr>
          <w:color w:val="6D6E71"/>
          <w:lang w:val="nl-NL"/>
        </w:rPr>
        <w:t>true</w:t>
      </w:r>
      <w:r w:rsidRPr="00CA22F4">
        <w:rPr>
          <w:color w:val="6D6E71"/>
          <w:spacing w:val="-4"/>
          <w:lang w:val="nl-NL"/>
        </w:rPr>
        <w:t>r</w:t>
      </w:r>
      <w:r w:rsidRPr="00CA22F4">
        <w:rPr>
          <w:color w:val="6D6E71"/>
          <w:lang w:val="nl-NL"/>
        </w:rPr>
        <w:t>en</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lang w:val="nl-NL"/>
        </w:rPr>
        <w:t>zij</w:t>
      </w:r>
      <w:r w:rsidRPr="00CA22F4">
        <w:rPr>
          <w:color w:val="6D6E71"/>
          <w:spacing w:val="11"/>
          <w:lang w:val="nl-NL"/>
        </w:rPr>
        <w:t xml:space="preserve"> </w:t>
      </w:r>
      <w:r w:rsidRPr="00CA22F4">
        <w:rPr>
          <w:color w:val="6D6E71"/>
          <w:lang w:val="nl-NL"/>
        </w:rPr>
        <w:t>ni</w:t>
      </w:r>
      <w:r w:rsidRPr="00CA22F4">
        <w:rPr>
          <w:color w:val="6D6E71"/>
          <w:spacing w:val="-2"/>
          <w:lang w:val="nl-NL"/>
        </w:rPr>
        <w:t>e</w:t>
      </w:r>
      <w:r w:rsidRPr="00CA22F4">
        <w:rPr>
          <w:color w:val="6D6E71"/>
          <w:lang w:val="nl-NL"/>
        </w:rPr>
        <w:t>t doorrijden</w:t>
      </w:r>
      <w:r w:rsidRPr="00CA22F4">
        <w:rPr>
          <w:color w:val="6D6E71"/>
          <w:spacing w:val="8"/>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3"/>
          <w:lang w:val="nl-NL"/>
        </w:rPr>
        <w:t>v</w:t>
      </w:r>
      <w:r w:rsidRPr="00CA22F4">
        <w:rPr>
          <w:color w:val="6D6E71"/>
          <w:lang w:val="nl-NL"/>
        </w:rPr>
        <w:t>er</w:t>
      </w:r>
      <w:r w:rsidRPr="00CA22F4">
        <w:rPr>
          <w:color w:val="6D6E71"/>
          <w:spacing w:val="-8"/>
          <w:lang w:val="nl-NL"/>
        </w:rPr>
        <w:t>k</w:t>
      </w:r>
      <w:r w:rsidRPr="00CA22F4">
        <w:rPr>
          <w:color w:val="6D6E71"/>
          <w:lang w:val="nl-NL"/>
        </w:rPr>
        <w:t>ee</w:t>
      </w:r>
      <w:r w:rsidRPr="00CA22F4">
        <w:rPr>
          <w:color w:val="6D6E71"/>
          <w:spacing w:val="-5"/>
          <w:lang w:val="nl-NL"/>
        </w:rPr>
        <w:t>r</w:t>
      </w:r>
      <w:r w:rsidRPr="00CA22F4">
        <w:rPr>
          <w:color w:val="6D6E71"/>
          <w:lang w:val="nl-NL"/>
        </w:rPr>
        <w:t>slic</w:t>
      </w:r>
      <w:r w:rsidRPr="00CA22F4">
        <w:rPr>
          <w:color w:val="6D6E71"/>
          <w:spacing w:val="-2"/>
          <w:lang w:val="nl-NL"/>
        </w:rPr>
        <w:t>h</w:t>
      </w:r>
      <w:r w:rsidRPr="00CA22F4">
        <w:rPr>
          <w:color w:val="6D6E71"/>
          <w:lang w:val="nl-NL"/>
        </w:rPr>
        <w:t>t</w:t>
      </w:r>
      <w:r w:rsidRPr="00CA22F4">
        <w:rPr>
          <w:color w:val="6D6E71"/>
          <w:spacing w:val="8"/>
          <w:lang w:val="nl-NL"/>
        </w:rPr>
        <w:t xml:space="preserve"> </w:t>
      </w:r>
      <w:r w:rsidRPr="00CA22F4">
        <w:rPr>
          <w:color w:val="6D6E71"/>
          <w:lang w:val="nl-NL"/>
        </w:rPr>
        <w:t>op</w:t>
      </w:r>
      <w:r w:rsidRPr="00CA22F4">
        <w:rPr>
          <w:color w:val="6D6E71"/>
          <w:spacing w:val="8"/>
          <w:lang w:val="nl-NL"/>
        </w:rPr>
        <w:t xml:space="preserve"> </w:t>
      </w:r>
      <w:r w:rsidRPr="00CA22F4">
        <w:rPr>
          <w:color w:val="6D6E71"/>
          <w:spacing w:val="-4"/>
          <w:lang w:val="nl-NL"/>
        </w:rPr>
        <w:t>r</w:t>
      </w:r>
      <w:r w:rsidRPr="00CA22F4">
        <w:rPr>
          <w:color w:val="6D6E71"/>
          <w:lang w:val="nl-NL"/>
        </w:rPr>
        <w:t>ood</w:t>
      </w:r>
      <w:r w:rsidRPr="00CA22F4">
        <w:rPr>
          <w:color w:val="6D6E71"/>
          <w:spacing w:val="8"/>
          <w:lang w:val="nl-NL"/>
        </w:rPr>
        <w:t xml:space="preserve"> </w:t>
      </w:r>
      <w:r w:rsidRPr="00CA22F4">
        <w:rPr>
          <w:color w:val="6D6E71"/>
          <w:lang w:val="nl-NL"/>
        </w:rPr>
        <w:t>sprin</w:t>
      </w:r>
      <w:r w:rsidRPr="00CA22F4">
        <w:rPr>
          <w:color w:val="6D6E71"/>
          <w:spacing w:val="-4"/>
          <w:lang w:val="nl-NL"/>
        </w:rPr>
        <w:t>g</w:t>
      </w:r>
      <w:r w:rsidRPr="00CA22F4">
        <w:rPr>
          <w:color w:val="6D6E71"/>
          <w:lang w:val="nl-NL"/>
        </w:rPr>
        <w:t>t</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lic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spoo</w:t>
      </w:r>
      <w:r w:rsidRPr="00CA22F4">
        <w:rPr>
          <w:color w:val="6D6E71"/>
          <w:spacing w:val="1"/>
          <w:lang w:val="nl-NL"/>
        </w:rPr>
        <w:t>r</w:t>
      </w:r>
      <w:r w:rsidRPr="00CA22F4">
        <w:rPr>
          <w:color w:val="6D6E71"/>
          <w:spacing w:val="-2"/>
          <w:lang w:val="nl-NL"/>
        </w:rPr>
        <w:t>w</w:t>
      </w:r>
      <w:r w:rsidRPr="00CA22F4">
        <w:rPr>
          <w:color w:val="6D6E71"/>
          <w:lang w:val="nl-NL"/>
        </w:rPr>
        <w:t>e</w:t>
      </w:r>
      <w:r w:rsidRPr="00CA22F4">
        <w:rPr>
          <w:color w:val="6D6E71"/>
          <w:spacing w:val="-2"/>
          <w:lang w:val="nl-NL"/>
        </w:rPr>
        <w:t>g</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5"/>
          <w:lang w:val="nl-NL"/>
        </w:rPr>
        <w:t>g</w:t>
      </w:r>
      <w:r w:rsidRPr="00CA22F4">
        <w:rPr>
          <w:color w:val="6D6E71"/>
          <w:lang w:val="nl-NL"/>
        </w:rPr>
        <w:t>ang</w:t>
      </w:r>
      <w:r w:rsidRPr="00CA22F4">
        <w:rPr>
          <w:color w:val="6D6E71"/>
          <w:spacing w:val="8"/>
          <w:lang w:val="nl-NL"/>
        </w:rPr>
        <w:t xml:space="preserve"> </w:t>
      </w:r>
      <w:r w:rsidRPr="00CA22F4">
        <w:rPr>
          <w:color w:val="6D6E71"/>
          <w:spacing w:val="-5"/>
          <w:lang w:val="nl-NL"/>
        </w:rPr>
        <w:t>g</w:t>
      </w:r>
      <w:r w:rsidRPr="00CA22F4">
        <w:rPr>
          <w:color w:val="6D6E71"/>
          <w:lang w:val="nl-NL"/>
        </w:rPr>
        <w:t>aan</w:t>
      </w:r>
      <w:r w:rsidRPr="00CA22F4">
        <w:rPr>
          <w:color w:val="6D6E71"/>
          <w:spacing w:val="8"/>
          <w:lang w:val="nl-NL"/>
        </w:rPr>
        <w:t xml:space="preserve"> </w:t>
      </w:r>
      <w:r w:rsidRPr="00CA22F4">
        <w:rPr>
          <w:color w:val="6D6E71"/>
          <w:lang w:val="nl-NL"/>
        </w:rPr>
        <w:t>knippe</w:t>
      </w:r>
      <w:r w:rsidRPr="00CA22F4">
        <w:rPr>
          <w:color w:val="6D6E71"/>
          <w:spacing w:val="-3"/>
          <w:lang w:val="nl-NL"/>
        </w:rPr>
        <w:t>r</w:t>
      </w:r>
      <w:r w:rsidRPr="00CA22F4">
        <w:rPr>
          <w:color w:val="6D6E71"/>
          <w:lang w:val="nl-NL"/>
        </w:rPr>
        <w:t>en.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ene </w:t>
      </w:r>
      <w:r w:rsidRPr="00CA22F4">
        <w:rPr>
          <w:color w:val="6D6E71"/>
          <w:spacing w:val="-2"/>
          <w:lang w:val="nl-NL"/>
        </w:rPr>
        <w:t>g</w:t>
      </w:r>
      <w:r w:rsidRPr="00CA22F4">
        <w:rPr>
          <w:color w:val="6D6E71"/>
          <w:lang w:val="nl-NL"/>
        </w:rPr>
        <w:t>edeel</w:t>
      </w:r>
      <w:r w:rsidRPr="00CA22F4">
        <w:rPr>
          <w:color w:val="6D6E71"/>
          <w:spacing w:val="-3"/>
          <w:lang w:val="nl-NL"/>
        </w:rPr>
        <w:t>t</w:t>
      </w:r>
      <w:r w:rsidRPr="00CA22F4">
        <w:rPr>
          <w:color w:val="6D6E71"/>
          <w:lang w:val="nl-NL"/>
        </w:rPr>
        <w:t xml:space="preserve">e </w:t>
      </w:r>
      <w:r w:rsidRPr="00CA22F4">
        <w:rPr>
          <w:color w:val="6D6E71"/>
          <w:spacing w:val="-4"/>
          <w:lang w:val="nl-NL"/>
        </w:rPr>
        <w:t>v</w:t>
      </w:r>
      <w:r w:rsidRPr="00CA22F4">
        <w:rPr>
          <w:color w:val="6D6E71"/>
          <w:lang w:val="nl-NL"/>
        </w:rPr>
        <w:t>an de g</w:t>
      </w:r>
      <w:r w:rsidRPr="00CA22F4">
        <w:rPr>
          <w:color w:val="6D6E71"/>
          <w:spacing w:val="-4"/>
          <w:lang w:val="nl-NL"/>
        </w:rPr>
        <w:t>r</w:t>
      </w:r>
      <w:r w:rsidRPr="00CA22F4">
        <w:rPr>
          <w:color w:val="6D6E71"/>
          <w:lang w:val="nl-NL"/>
        </w:rPr>
        <w:t xml:space="preserve">oep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lang w:val="nl-NL"/>
        </w:rPr>
        <w:t>ru</w:t>
      </w:r>
      <w:r w:rsidRPr="00CA22F4">
        <w:rPr>
          <w:color w:val="6D6E71"/>
          <w:spacing w:val="-3"/>
          <w:lang w:val="nl-NL"/>
        </w:rPr>
        <w:t>s</w:t>
      </w:r>
      <w:r w:rsidRPr="00CA22F4">
        <w:rPr>
          <w:color w:val="6D6E71"/>
          <w:lang w:val="nl-NL"/>
        </w:rPr>
        <w:t xml:space="preserve">tig en </w:t>
      </w:r>
      <w:r w:rsidRPr="00CA22F4">
        <w:rPr>
          <w:color w:val="6D6E71"/>
          <w:spacing w:val="-3"/>
          <w:lang w:val="nl-NL"/>
        </w:rPr>
        <w:t>v</w:t>
      </w:r>
      <w:r w:rsidRPr="00CA22F4">
        <w:rPr>
          <w:color w:val="6D6E71"/>
          <w:lang w:val="nl-NL"/>
        </w:rPr>
        <w:t>oe</w:t>
      </w:r>
      <w:r w:rsidRPr="00CA22F4">
        <w:rPr>
          <w:color w:val="6D6E71"/>
          <w:spacing w:val="-4"/>
          <w:lang w:val="nl-NL"/>
        </w:rPr>
        <w:t>g</w:t>
      </w:r>
      <w:r w:rsidRPr="00CA22F4">
        <w:rPr>
          <w:color w:val="6D6E71"/>
          <w:lang w:val="nl-NL"/>
        </w:rPr>
        <w:t>t zich l</w:t>
      </w:r>
      <w:r w:rsidRPr="00CA22F4">
        <w:rPr>
          <w:color w:val="6D6E71"/>
          <w:spacing w:val="-2"/>
          <w:lang w:val="nl-NL"/>
        </w:rPr>
        <w:t>a</w:t>
      </w:r>
      <w:r w:rsidRPr="00CA22F4">
        <w:rPr>
          <w:color w:val="6D6E71"/>
          <w:spacing w:val="-3"/>
          <w:lang w:val="nl-NL"/>
        </w:rPr>
        <w:t>t</w:t>
      </w:r>
      <w:r w:rsidRPr="00CA22F4">
        <w:rPr>
          <w:color w:val="6D6E71"/>
          <w:lang w:val="nl-NL"/>
        </w:rPr>
        <w:t>er bij</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r</w:t>
      </w:r>
      <w:r w:rsidRPr="00CA22F4">
        <w:rPr>
          <w:color w:val="6D6E71"/>
          <w:lang w:val="nl-NL"/>
        </w:rPr>
        <w:t>e</w:t>
      </w:r>
      <w:r w:rsidRPr="00CA22F4">
        <w:rPr>
          <w:color w:val="6D6E71"/>
          <w:spacing w:val="-3"/>
          <w:lang w:val="nl-NL"/>
        </w:rPr>
        <w:t>s</w:t>
      </w:r>
      <w:r w:rsidRPr="00CA22F4">
        <w:rPr>
          <w:color w:val="6D6E71"/>
          <w:lang w:val="nl-NL"/>
        </w:rPr>
        <w:t>t.</w:t>
      </w:r>
    </w:p>
    <w:p w14:paraId="173E8EB0" w14:textId="77777777" w:rsidR="00624579" w:rsidRPr="00CA22F4" w:rsidRDefault="00624579">
      <w:pPr>
        <w:spacing w:line="264" w:lineRule="exact"/>
        <w:jc w:val="both"/>
        <w:rPr>
          <w:lang w:val="nl-NL"/>
        </w:rPr>
        <w:sectPr w:rsidR="00624579" w:rsidRPr="00CA22F4">
          <w:footerReference w:type="even" r:id="rId77"/>
          <w:footerReference w:type="default" r:id="rId78"/>
          <w:pgSz w:w="11906" w:h="16840"/>
          <w:pgMar w:top="900" w:right="0" w:bottom="500" w:left="0" w:header="0" w:footer="316" w:gutter="0"/>
          <w:pgNumType w:start="42"/>
          <w:cols w:space="708"/>
        </w:sectPr>
      </w:pPr>
    </w:p>
    <w:p w14:paraId="55F4A55E" w14:textId="77777777" w:rsidR="00624579" w:rsidRPr="00CA22F4" w:rsidRDefault="00624579">
      <w:pPr>
        <w:spacing w:before="5" w:line="100" w:lineRule="exact"/>
        <w:rPr>
          <w:sz w:val="10"/>
          <w:szCs w:val="10"/>
          <w:lang w:val="nl-NL"/>
        </w:rPr>
      </w:pPr>
    </w:p>
    <w:p w14:paraId="2578E02A"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4"/>
          <w:lang w:val="nl-NL"/>
        </w:rPr>
        <w:t xml:space="preserve"> </w:t>
      </w:r>
      <w:r w:rsidRPr="00CA22F4">
        <w:rPr>
          <w:rFonts w:cs="Calibri"/>
          <w:color w:val="D7DF23"/>
          <w:lang w:val="nl-NL"/>
        </w:rPr>
        <w:t>11</w:t>
      </w:r>
    </w:p>
    <w:p w14:paraId="293C7D02" w14:textId="77777777" w:rsidR="00624579" w:rsidRPr="00CA22F4" w:rsidRDefault="00CA22F4">
      <w:pPr>
        <w:pStyle w:val="Kop2"/>
        <w:spacing w:line="304" w:lineRule="exact"/>
        <w:rPr>
          <w:b w:val="0"/>
          <w:bCs w:val="0"/>
          <w:lang w:val="nl-NL"/>
        </w:rPr>
      </w:pPr>
      <w:r w:rsidRPr="00CA22F4">
        <w:rPr>
          <w:color w:val="6D6E71"/>
          <w:spacing w:val="-5"/>
          <w:lang w:val="nl-NL"/>
        </w:rPr>
        <w:t>R</w:t>
      </w:r>
      <w:r w:rsidRPr="00CA22F4">
        <w:rPr>
          <w:color w:val="6D6E71"/>
          <w:lang w:val="nl-NL"/>
        </w:rPr>
        <w:t>ouwp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of </w:t>
      </w:r>
      <w:r w:rsidRPr="00CA22F4">
        <w:rPr>
          <w:color w:val="6D6E71"/>
          <w:spacing w:val="-2"/>
          <w:lang w:val="nl-NL"/>
        </w:rPr>
        <w:t>c</w:t>
      </w:r>
      <w:r w:rsidRPr="00CA22F4">
        <w:rPr>
          <w:color w:val="6D6E71"/>
          <w:lang w:val="nl-NL"/>
        </w:rPr>
        <w:t>alami</w:t>
      </w:r>
      <w:r w:rsidRPr="00CA22F4">
        <w:rPr>
          <w:color w:val="6D6E71"/>
          <w:spacing w:val="-4"/>
          <w:lang w:val="nl-NL"/>
        </w:rPr>
        <w:t>t</w:t>
      </w:r>
      <w:r w:rsidRPr="00CA22F4">
        <w:rPr>
          <w:color w:val="6D6E71"/>
          <w:lang w:val="nl-NL"/>
        </w:rPr>
        <w:t>ei</w:t>
      </w:r>
      <w:r w:rsidRPr="00CA22F4">
        <w:rPr>
          <w:color w:val="6D6E71"/>
          <w:spacing w:val="-4"/>
          <w:lang w:val="nl-NL"/>
        </w:rPr>
        <w:t>t</w:t>
      </w:r>
      <w:r w:rsidRPr="00CA22F4">
        <w:rPr>
          <w:color w:val="6D6E71"/>
          <w:lang w:val="nl-NL"/>
        </w:rPr>
        <w:t>enp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p>
    <w:p w14:paraId="10946FB9" w14:textId="77777777" w:rsidR="00624579" w:rsidRPr="00CA22F4" w:rsidRDefault="00624579">
      <w:pPr>
        <w:spacing w:before="12" w:line="260" w:lineRule="exact"/>
        <w:rPr>
          <w:sz w:val="26"/>
          <w:szCs w:val="26"/>
          <w:lang w:val="nl-NL"/>
        </w:rPr>
      </w:pPr>
    </w:p>
    <w:p w14:paraId="298ED650" w14:textId="77777777" w:rsidR="00624579" w:rsidRPr="00CA22F4" w:rsidRDefault="00CA22F4">
      <w:pPr>
        <w:pStyle w:val="Kop3"/>
        <w:rPr>
          <w:b w:val="0"/>
          <w:bCs w:val="0"/>
          <w:lang w:val="nl-NL"/>
        </w:rPr>
      </w:pPr>
      <w:r w:rsidRPr="00CA22F4">
        <w:rPr>
          <w:color w:val="4FA6E7"/>
          <w:spacing w:val="-12"/>
          <w:lang w:val="nl-NL"/>
        </w:rPr>
        <w:t>V</w:t>
      </w:r>
      <w:r w:rsidRPr="00CA22F4">
        <w:rPr>
          <w:color w:val="4FA6E7"/>
          <w:lang w:val="nl-NL"/>
        </w:rPr>
        <w:t>oo</w:t>
      </w:r>
      <w:r w:rsidRPr="00CA22F4">
        <w:rPr>
          <w:color w:val="4FA6E7"/>
          <w:spacing w:val="-6"/>
          <w:lang w:val="nl-NL"/>
        </w:rPr>
        <w:t>r</w:t>
      </w:r>
      <w:r w:rsidRPr="00CA22F4">
        <w:rPr>
          <w:color w:val="4FA6E7"/>
          <w:spacing w:val="-2"/>
          <w:lang w:val="nl-NL"/>
        </w:rPr>
        <w:t>a</w:t>
      </w:r>
      <w:r w:rsidRPr="00CA22F4">
        <w:rPr>
          <w:color w:val="4FA6E7"/>
          <w:lang w:val="nl-NL"/>
        </w:rPr>
        <w:t>f</w:t>
      </w:r>
    </w:p>
    <w:p w14:paraId="67C08730" w14:textId="77777777" w:rsidR="00624579" w:rsidRPr="00CA22F4" w:rsidRDefault="00CA22F4">
      <w:pPr>
        <w:pStyle w:val="Plattetekst"/>
        <w:spacing w:line="259" w:lineRule="exact"/>
        <w:rPr>
          <w:lang w:val="nl-NL"/>
        </w:rPr>
      </w:pPr>
      <w:r w:rsidRPr="00CA22F4">
        <w:rPr>
          <w:color w:val="6D6E71"/>
          <w:lang w:val="nl-NL"/>
        </w:rPr>
        <w:t>In</w:t>
      </w:r>
      <w:r w:rsidRPr="00CA22F4">
        <w:rPr>
          <w:color w:val="6D6E71"/>
          <w:spacing w:val="-6"/>
          <w:lang w:val="nl-NL"/>
        </w:rPr>
        <w:t xml:space="preserve"> </w:t>
      </w:r>
      <w:r w:rsidRPr="00CA22F4">
        <w:rPr>
          <w:color w:val="6D6E71"/>
          <w:spacing w:val="-2"/>
          <w:lang w:val="nl-NL"/>
        </w:rPr>
        <w:t>a</w:t>
      </w:r>
      <w:r w:rsidRPr="00CA22F4">
        <w:rPr>
          <w:color w:val="6D6E71"/>
          <w:spacing w:val="-3"/>
          <w:lang w:val="nl-NL"/>
        </w:rPr>
        <w:t>f</w:t>
      </w:r>
      <w:r w:rsidRPr="00CA22F4">
        <w:rPr>
          <w:color w:val="6D6E71"/>
          <w:spacing w:val="-5"/>
          <w:lang w:val="nl-NL"/>
        </w:rPr>
        <w:t>z</w:t>
      </w:r>
      <w:r w:rsidRPr="00CA22F4">
        <w:rPr>
          <w:color w:val="6D6E71"/>
          <w:lang w:val="nl-NL"/>
        </w:rPr>
        <w:t>onderlij</w:t>
      </w:r>
      <w:r w:rsidRPr="00CA22F4">
        <w:rPr>
          <w:color w:val="6D6E71"/>
          <w:spacing w:val="-7"/>
          <w:lang w:val="nl-NL"/>
        </w:rPr>
        <w:t>k</w:t>
      </w:r>
      <w:r w:rsidRPr="00CA22F4">
        <w:rPr>
          <w:color w:val="6D6E71"/>
          <w:lang w:val="nl-NL"/>
        </w:rPr>
        <w:t>e</w:t>
      </w:r>
      <w:r w:rsidRPr="00CA22F4">
        <w:rPr>
          <w:color w:val="6D6E71"/>
          <w:spacing w:val="-6"/>
          <w:lang w:val="nl-NL"/>
        </w:rPr>
        <w:t xml:space="preserve"> </w:t>
      </w:r>
      <w:r w:rsidRPr="00CA22F4">
        <w:rPr>
          <w:color w:val="6D6E71"/>
          <w:lang w:val="nl-NL"/>
        </w:rPr>
        <w:t>g</w:t>
      </w:r>
      <w:r w:rsidRPr="00CA22F4">
        <w:rPr>
          <w:color w:val="6D6E71"/>
          <w:spacing w:val="-4"/>
          <w:lang w:val="nl-NL"/>
        </w:rPr>
        <w:t>r</w:t>
      </w:r>
      <w:r w:rsidRPr="00CA22F4">
        <w:rPr>
          <w:color w:val="6D6E71"/>
          <w:lang w:val="nl-NL"/>
        </w:rPr>
        <w:t>oepjes</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t</w:t>
      </w:r>
      <w:r w:rsidRPr="00CA22F4">
        <w:rPr>
          <w:color w:val="6D6E71"/>
          <w:lang w:val="nl-NL"/>
        </w:rPr>
        <w:t>eam</w:t>
      </w:r>
      <w:r w:rsidRPr="00CA22F4">
        <w:rPr>
          <w:color w:val="6D6E71"/>
          <w:spacing w:val="-6"/>
          <w:lang w:val="nl-NL"/>
        </w:rPr>
        <w:t xml:space="preserve"> </w:t>
      </w:r>
      <w:r w:rsidRPr="00CA22F4">
        <w:rPr>
          <w:color w:val="6D6E71"/>
          <w:lang w:val="nl-NL"/>
        </w:rPr>
        <w:t>als</w:t>
      </w:r>
      <w:r w:rsidRPr="00CA22F4">
        <w:rPr>
          <w:color w:val="6D6E71"/>
          <w:spacing w:val="-6"/>
          <w:lang w:val="nl-NL"/>
        </w:rPr>
        <w:t xml:space="preserve"> </w:t>
      </w:r>
      <w:r w:rsidRPr="00CA22F4">
        <w:rPr>
          <w:color w:val="6D6E71"/>
          <w:spacing w:val="-2"/>
          <w:lang w:val="nl-NL"/>
        </w:rPr>
        <w:t>g</w:t>
      </w:r>
      <w:r w:rsidRPr="00CA22F4">
        <w:rPr>
          <w:color w:val="6D6E71"/>
          <w:lang w:val="nl-NL"/>
        </w:rPr>
        <w:t>eheel</w:t>
      </w:r>
      <w:r w:rsidRPr="00CA22F4">
        <w:rPr>
          <w:color w:val="6D6E71"/>
          <w:spacing w:val="-6"/>
          <w:lang w:val="nl-NL"/>
        </w:rPr>
        <w:t xml:space="preserve"> </w:t>
      </w:r>
      <w:r w:rsidRPr="00CA22F4">
        <w:rPr>
          <w:color w:val="6D6E71"/>
          <w:lang w:val="nl-NL"/>
        </w:rPr>
        <w:t>zijn</w:t>
      </w:r>
      <w:r w:rsidRPr="00CA22F4">
        <w:rPr>
          <w:color w:val="6D6E71"/>
          <w:spacing w:val="-6"/>
          <w:lang w:val="nl-NL"/>
        </w:rPr>
        <w:t xml:space="preserve"> </w:t>
      </w: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besp</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die</w:t>
      </w:r>
      <w:r w:rsidRPr="00CA22F4">
        <w:rPr>
          <w:color w:val="6D6E71"/>
          <w:spacing w:val="-6"/>
          <w:lang w:val="nl-NL"/>
        </w:rPr>
        <w:t xml:space="preserve"> </w:t>
      </w:r>
      <w:r w:rsidRPr="00CA22F4">
        <w:rPr>
          <w:color w:val="6D6E71"/>
          <w:spacing w:val="-3"/>
          <w:lang w:val="nl-NL"/>
        </w:rPr>
        <w:t>v</w:t>
      </w:r>
      <w:r w:rsidRPr="00CA22F4">
        <w:rPr>
          <w:color w:val="6D6E71"/>
          <w:lang w:val="nl-NL"/>
        </w:rPr>
        <w:t>oor</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600F2B41"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 xml:space="preserve">eam </w:t>
      </w:r>
      <w:r w:rsidRPr="00CA22F4">
        <w:rPr>
          <w:color w:val="6D6E71"/>
          <w:spacing w:val="-4"/>
          <w:lang w:val="nl-NL"/>
        </w:rPr>
        <w:t>v</w:t>
      </w:r>
      <w:r w:rsidRPr="00CA22F4">
        <w:rPr>
          <w:color w:val="6D6E71"/>
          <w:lang w:val="nl-NL"/>
        </w:rPr>
        <w:t xml:space="preserve">an de school </w:t>
      </w:r>
      <w:r w:rsidRPr="00CA22F4">
        <w:rPr>
          <w:color w:val="6D6E71"/>
          <w:spacing w:val="-3"/>
          <w:lang w:val="nl-NL"/>
        </w:rPr>
        <w:t>v</w:t>
      </w:r>
      <w:r w:rsidRPr="00CA22F4">
        <w:rPr>
          <w:color w:val="6D6E71"/>
          <w:lang w:val="nl-NL"/>
        </w:rPr>
        <w:t xml:space="preserve">an belang zijn </w:t>
      </w:r>
      <w:r w:rsidRPr="00CA22F4">
        <w:rPr>
          <w:color w:val="6D6E71"/>
          <w:spacing w:val="-2"/>
          <w:lang w:val="nl-NL"/>
        </w:rPr>
        <w:t>w</w:t>
      </w:r>
      <w:r w:rsidRPr="00CA22F4">
        <w:rPr>
          <w:color w:val="6D6E71"/>
          <w:lang w:val="nl-NL"/>
        </w:rPr>
        <w:t>anneer een leerlin</w:t>
      </w:r>
      <w:r w:rsidRPr="00CA22F4">
        <w:rPr>
          <w:color w:val="6D6E71"/>
          <w:spacing w:val="2"/>
          <w:lang w:val="nl-NL"/>
        </w:rPr>
        <w:t>g</w:t>
      </w:r>
      <w:r w:rsidRPr="00CA22F4">
        <w:rPr>
          <w:color w:val="6D6E71"/>
          <w:lang w:val="nl-NL"/>
        </w:rPr>
        <w:t>,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 xml:space="preserve">er of ouder </w:t>
      </w:r>
      <w:r w:rsidRPr="00CA22F4">
        <w:rPr>
          <w:color w:val="6D6E71"/>
          <w:spacing w:val="-1"/>
          <w:lang w:val="nl-NL"/>
        </w:rPr>
        <w:t>o</w:t>
      </w:r>
      <w:r w:rsidRPr="00CA22F4">
        <w:rPr>
          <w:color w:val="6D6E71"/>
          <w:spacing w:val="-3"/>
          <w:lang w:val="nl-NL"/>
        </w:rPr>
        <w:t>v</w:t>
      </w:r>
      <w:r w:rsidRPr="00CA22F4">
        <w:rPr>
          <w:color w:val="6D6E71"/>
          <w:lang w:val="nl-NL"/>
        </w:rPr>
        <w:t>erlijdt.</w:t>
      </w:r>
    </w:p>
    <w:p w14:paraId="40FB4F41" w14:textId="77777777" w:rsidR="00624579" w:rsidRPr="00CA22F4" w:rsidRDefault="00CA22F4">
      <w:pPr>
        <w:pStyle w:val="Plattetekst"/>
        <w:spacing w:line="264" w:lineRule="exact"/>
        <w:rPr>
          <w:lang w:val="nl-NL"/>
        </w:rPr>
      </w:pPr>
      <w:r w:rsidRPr="00CA22F4">
        <w:rPr>
          <w:color w:val="6D6E71"/>
          <w:lang w:val="nl-NL"/>
        </w:rPr>
        <w:t>Hie</w:t>
      </w:r>
      <w:r w:rsidRPr="00CA22F4">
        <w:rPr>
          <w:color w:val="6D6E71"/>
          <w:spacing w:val="-4"/>
          <w:lang w:val="nl-NL"/>
        </w:rPr>
        <w:t>r</w:t>
      </w:r>
      <w:r w:rsidRPr="00CA22F4">
        <w:rPr>
          <w:color w:val="6D6E71"/>
          <w:lang w:val="nl-NL"/>
        </w:rPr>
        <w:t>onder</w:t>
      </w:r>
      <w:r w:rsidRPr="00CA22F4">
        <w:rPr>
          <w:color w:val="6D6E71"/>
          <w:spacing w:val="26"/>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spacing w:val="-2"/>
          <w:lang w:val="nl-NL"/>
        </w:rPr>
        <w:t>w</w:t>
      </w:r>
      <w:r w:rsidRPr="00CA22F4">
        <w:rPr>
          <w:color w:val="6D6E71"/>
          <w:lang w:val="nl-NL"/>
        </w:rPr>
        <w:t>eer</w:t>
      </w:r>
      <w:r w:rsidRPr="00CA22F4">
        <w:rPr>
          <w:color w:val="6D6E71"/>
          <w:spacing w:val="25"/>
          <w:lang w:val="nl-NL"/>
        </w:rPr>
        <w:t xml:space="preserve"> </w:t>
      </w:r>
      <w:r w:rsidRPr="00CA22F4">
        <w:rPr>
          <w:color w:val="6D6E71"/>
          <w:spacing w:val="-3"/>
          <w:lang w:val="nl-NL"/>
        </w:rPr>
        <w:t>wa</w:t>
      </w:r>
      <w:r w:rsidRPr="00CA22F4">
        <w:rPr>
          <w:color w:val="6D6E71"/>
          <w:lang w:val="nl-NL"/>
        </w:rPr>
        <w:t>t</w:t>
      </w:r>
      <w:r w:rsidRPr="00CA22F4">
        <w:rPr>
          <w:color w:val="6D6E71"/>
          <w:spacing w:val="26"/>
          <w:lang w:val="nl-NL"/>
        </w:rPr>
        <w:t xml:space="preserve"> </w:t>
      </w:r>
      <w:r w:rsidRPr="00CA22F4">
        <w:rPr>
          <w:color w:val="6D6E71"/>
          <w:lang w:val="nl-NL"/>
        </w:rPr>
        <w:t>uit</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sla</w:t>
      </w:r>
      <w:r w:rsidRPr="00CA22F4">
        <w:rPr>
          <w:color w:val="6D6E71"/>
          <w:spacing w:val="-2"/>
          <w:lang w:val="nl-NL"/>
        </w:rPr>
        <w:t>g</w:t>
      </w:r>
      <w:r w:rsidRPr="00CA22F4">
        <w:rPr>
          <w:color w:val="6D6E71"/>
          <w:lang w:val="nl-NL"/>
        </w:rPr>
        <w:t>en</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spacing w:val="-3"/>
          <w:lang w:val="nl-NL"/>
        </w:rPr>
        <w:t>t</w:t>
      </w:r>
      <w:r w:rsidRPr="00CA22F4">
        <w:rPr>
          <w:color w:val="6D6E71"/>
          <w:lang w:val="nl-NL"/>
        </w:rPr>
        <w:t>eam</w:t>
      </w:r>
      <w:r w:rsidRPr="00CA22F4">
        <w:rPr>
          <w:color w:val="6D6E71"/>
          <w:spacing w:val="-3"/>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26"/>
          <w:lang w:val="nl-NL"/>
        </w:rPr>
        <w:t xml:space="preserve"> </w:t>
      </w:r>
      <w:r w:rsidRPr="00CA22F4">
        <w:rPr>
          <w:color w:val="6D6E71"/>
          <w:spacing w:val="-3"/>
          <w:lang w:val="nl-NL"/>
        </w:rPr>
        <w:t>r</w:t>
      </w:r>
      <w:r w:rsidRPr="00CA22F4">
        <w:rPr>
          <w:color w:val="6D6E71"/>
          <w:lang w:val="nl-NL"/>
        </w:rPr>
        <w:t>especti</w:t>
      </w:r>
      <w:r w:rsidRPr="00CA22F4">
        <w:rPr>
          <w:color w:val="6D6E71"/>
          <w:spacing w:val="-2"/>
          <w:lang w:val="nl-NL"/>
        </w:rPr>
        <w:t>e</w:t>
      </w:r>
      <w:r w:rsidRPr="00CA22F4">
        <w:rPr>
          <w:color w:val="6D6E71"/>
          <w:spacing w:val="-3"/>
          <w:lang w:val="nl-NL"/>
        </w:rPr>
        <w:t>v</w:t>
      </w:r>
      <w:r w:rsidRPr="00CA22F4">
        <w:rPr>
          <w:color w:val="6D6E71"/>
          <w:lang w:val="nl-NL"/>
        </w:rPr>
        <w:t>elijk</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schillende</w:t>
      </w:r>
    </w:p>
    <w:p w14:paraId="041C4702" w14:textId="77777777" w:rsidR="00624579" w:rsidRPr="00CA22F4" w:rsidRDefault="00CA22F4">
      <w:pPr>
        <w:pStyle w:val="Plattetekst"/>
        <w:spacing w:line="264" w:lineRule="exact"/>
        <w:rPr>
          <w:lang w:val="nl-NL"/>
        </w:rPr>
      </w:pPr>
      <w:r w:rsidRPr="00CA22F4">
        <w:rPr>
          <w:color w:val="6D6E71"/>
          <w:lang w:val="nl-NL"/>
        </w:rPr>
        <w:t>g</w:t>
      </w:r>
      <w:r w:rsidRPr="00CA22F4">
        <w:rPr>
          <w:color w:val="6D6E71"/>
          <w:spacing w:val="-4"/>
          <w:lang w:val="nl-NL"/>
        </w:rPr>
        <w:t>r</w:t>
      </w:r>
      <w:r w:rsidRPr="00CA22F4">
        <w:rPr>
          <w:color w:val="6D6E71"/>
          <w:lang w:val="nl-NL"/>
        </w:rPr>
        <w:t>oepjes</w:t>
      </w:r>
      <w:r w:rsidRPr="00CA22F4">
        <w:rPr>
          <w:color w:val="6D6E71"/>
          <w:spacing w:val="-1"/>
          <w:lang w:val="nl-NL"/>
        </w:rPr>
        <w:t xml:space="preserve"> </w:t>
      </w:r>
      <w:r w:rsidRPr="00CA22F4">
        <w:rPr>
          <w:color w:val="6D6E71"/>
          <w:lang w:val="nl-NL"/>
        </w:rPr>
        <w:t xml:space="preserve">naar </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k</w:t>
      </w:r>
      <w:r w:rsidRPr="00CA22F4">
        <w:rPr>
          <w:color w:val="6D6E71"/>
          <w:spacing w:val="-3"/>
          <w:lang w:val="nl-NL"/>
        </w:rPr>
        <w:t>w</w:t>
      </w:r>
      <w:r w:rsidRPr="00CA22F4">
        <w:rPr>
          <w:color w:val="6D6E71"/>
          <w:lang w:val="nl-NL"/>
        </w:rPr>
        <w:t>am, en de</w:t>
      </w:r>
      <w:r w:rsidRPr="00CA22F4">
        <w:rPr>
          <w:color w:val="6D6E71"/>
          <w:spacing w:val="-1"/>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 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 xml:space="preserve">ties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Thea.</w:t>
      </w:r>
    </w:p>
    <w:p w14:paraId="4BDCDBC3" w14:textId="77777777" w:rsidR="00624579" w:rsidRPr="00CA22F4" w:rsidRDefault="00624579">
      <w:pPr>
        <w:spacing w:before="4" w:line="260" w:lineRule="exact"/>
        <w:rPr>
          <w:sz w:val="26"/>
          <w:szCs w:val="26"/>
          <w:lang w:val="nl-NL"/>
        </w:rPr>
      </w:pPr>
    </w:p>
    <w:p w14:paraId="72E79EFB" w14:textId="77777777" w:rsidR="00624579" w:rsidRPr="00CA22F4" w:rsidRDefault="00CA22F4">
      <w:pPr>
        <w:pStyle w:val="Kop3"/>
        <w:rPr>
          <w:b w:val="0"/>
          <w:bCs w:val="0"/>
          <w:lang w:val="nl-NL"/>
        </w:rPr>
      </w:pPr>
      <w:r w:rsidRPr="00CA22F4">
        <w:rPr>
          <w:color w:val="4FA6E7"/>
          <w:spacing w:val="-12"/>
          <w:lang w:val="nl-NL"/>
        </w:rPr>
        <w:t>V</w:t>
      </w:r>
      <w:r w:rsidRPr="00CA22F4">
        <w:rPr>
          <w:color w:val="4FA6E7"/>
          <w:lang w:val="nl-NL"/>
        </w:rPr>
        <w:t>oor alle duidelijkheid:</w:t>
      </w:r>
    </w:p>
    <w:p w14:paraId="3ACAE68A" w14:textId="77777777" w:rsidR="00624579" w:rsidRPr="00CA22F4" w:rsidRDefault="00CA22F4">
      <w:pPr>
        <w:pStyle w:val="Plattetekst"/>
        <w:spacing w:line="259" w:lineRule="exact"/>
        <w:rPr>
          <w:lang w:val="nl-NL"/>
        </w:rPr>
      </w:pPr>
      <w:r w:rsidRPr="00CA22F4">
        <w:rPr>
          <w:color w:val="6D6E71"/>
          <w:lang w:val="nl-NL"/>
        </w:rPr>
        <w:t>Dit</w:t>
      </w:r>
      <w:r w:rsidRPr="00CA22F4">
        <w:rPr>
          <w:color w:val="6D6E71"/>
          <w:spacing w:val="1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2"/>
          <w:lang w:val="nl-NL"/>
        </w:rPr>
        <w:t xml:space="preserve"> </w:t>
      </w:r>
      <w:r w:rsidRPr="00CA22F4">
        <w:rPr>
          <w:color w:val="6D6E71"/>
          <w:lang w:val="nl-NL"/>
        </w:rPr>
        <w:t>ric</w:t>
      </w:r>
      <w:r w:rsidRPr="00CA22F4">
        <w:rPr>
          <w:color w:val="6D6E71"/>
          <w:spacing w:val="-2"/>
          <w:lang w:val="nl-NL"/>
        </w:rPr>
        <w:t>h</w:t>
      </w:r>
      <w:r w:rsidRPr="00CA22F4">
        <w:rPr>
          <w:color w:val="6D6E71"/>
          <w:lang w:val="nl-NL"/>
        </w:rPr>
        <w:t>t</w:t>
      </w:r>
      <w:r w:rsidRPr="00CA22F4">
        <w:rPr>
          <w:color w:val="6D6E71"/>
          <w:spacing w:val="12"/>
          <w:lang w:val="nl-NL"/>
        </w:rPr>
        <w:t xml:space="preserve"> </w:t>
      </w:r>
      <w:r w:rsidRPr="00CA22F4">
        <w:rPr>
          <w:color w:val="6D6E71"/>
          <w:lang w:val="nl-NL"/>
        </w:rPr>
        <w:t>zich</w:t>
      </w:r>
      <w:r w:rsidRPr="00CA22F4">
        <w:rPr>
          <w:color w:val="6D6E71"/>
          <w:spacing w:val="12"/>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12"/>
          <w:lang w:val="nl-NL"/>
        </w:rPr>
        <w:t xml:space="preserve"> </w:t>
      </w:r>
      <w:r w:rsidRPr="00CA22F4">
        <w:rPr>
          <w:color w:val="6D6E71"/>
          <w:lang w:val="nl-NL"/>
        </w:rPr>
        <w:t>op</w:t>
      </w:r>
      <w:r w:rsidRPr="00CA22F4">
        <w:rPr>
          <w:color w:val="6D6E71"/>
          <w:spacing w:val="11"/>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12"/>
          <w:lang w:val="nl-NL"/>
        </w:rPr>
        <w:t xml:space="preserve"> </w:t>
      </w:r>
      <w:r w:rsidRPr="00CA22F4">
        <w:rPr>
          <w:color w:val="6D6E71"/>
          <w:spacing w:val="-3"/>
          <w:lang w:val="nl-NL"/>
        </w:rPr>
        <w:t>w</w:t>
      </w:r>
      <w:r w:rsidRPr="00CA22F4">
        <w:rPr>
          <w:color w:val="6D6E71"/>
          <w:lang w:val="nl-NL"/>
        </w:rPr>
        <w:t>aarin</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lang w:val="nl-NL"/>
        </w:rPr>
        <w:t>lee</w:t>
      </w:r>
      <w:r w:rsidRPr="00CA22F4">
        <w:rPr>
          <w:color w:val="6D6E71"/>
          <w:spacing w:val="-1"/>
          <w:lang w:val="nl-NL"/>
        </w:rPr>
        <w:t>r</w:t>
      </w:r>
      <w:r w:rsidRPr="00CA22F4">
        <w:rPr>
          <w:color w:val="6D6E71"/>
          <w:lang w:val="nl-NL"/>
        </w:rPr>
        <w:t>ling</w:t>
      </w:r>
      <w:r w:rsidRPr="00CA22F4">
        <w:rPr>
          <w:color w:val="6D6E71"/>
          <w:spacing w:val="12"/>
          <w:lang w:val="nl-NL"/>
        </w:rPr>
        <w:t xml:space="preserve"> </w:t>
      </w:r>
      <w:r w:rsidRPr="00CA22F4">
        <w:rPr>
          <w:color w:val="6D6E71"/>
          <w:lang w:val="nl-NL"/>
        </w:rPr>
        <w:t>is</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mee</w:t>
      </w:r>
      <w:r w:rsidRPr="00CA22F4">
        <w:rPr>
          <w:color w:val="6D6E71"/>
          <w:spacing w:val="-3"/>
          <w:lang w:val="nl-NL"/>
        </w:rPr>
        <w:t>st</w:t>
      </w:r>
      <w:r w:rsidRPr="00CA22F4">
        <w:rPr>
          <w:color w:val="6D6E71"/>
          <w:lang w:val="nl-NL"/>
        </w:rPr>
        <w:t>e</w:t>
      </w:r>
      <w:r w:rsidRPr="00CA22F4">
        <w:rPr>
          <w:color w:val="6D6E71"/>
          <w:spacing w:val="12"/>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spacing w:val="-2"/>
          <w:lang w:val="nl-NL"/>
        </w:rPr>
        <w:t>z</w:t>
      </w:r>
      <w:r w:rsidRPr="00CA22F4">
        <w:rPr>
          <w:color w:val="6D6E71"/>
          <w:lang w:val="nl-NL"/>
        </w:rPr>
        <w:t>ullen</w:t>
      </w:r>
      <w:r w:rsidRPr="00CA22F4">
        <w:rPr>
          <w:color w:val="6D6E71"/>
          <w:spacing w:val="12"/>
          <w:lang w:val="nl-NL"/>
        </w:rPr>
        <w:t xml:space="preserve"> </w:t>
      </w:r>
      <w:r w:rsidRPr="00CA22F4">
        <w:rPr>
          <w:color w:val="6D6E71"/>
          <w:lang w:val="nl-NL"/>
        </w:rPr>
        <w:t>ook</w:t>
      </w:r>
      <w:r w:rsidRPr="00CA22F4">
        <w:rPr>
          <w:color w:val="6D6E71"/>
          <w:spacing w:val="11"/>
          <w:lang w:val="nl-NL"/>
        </w:rPr>
        <w:t xml:space="preserve"> </w:t>
      </w:r>
      <w:r w:rsidRPr="00CA22F4">
        <w:rPr>
          <w:color w:val="6D6E71"/>
          <w:spacing w:val="-4"/>
          <w:lang w:val="nl-NL"/>
        </w:rPr>
        <w:t>v</w:t>
      </w:r>
      <w:r w:rsidRPr="00CA22F4">
        <w:rPr>
          <w:color w:val="6D6E71"/>
          <w:lang w:val="nl-NL"/>
        </w:rPr>
        <w:t>an</w:t>
      </w:r>
    </w:p>
    <w:p w14:paraId="14FB1094"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oepassing</w:t>
      </w:r>
      <w:r w:rsidRPr="00CA22F4">
        <w:rPr>
          <w:color w:val="6D6E71"/>
          <w:spacing w:val="4"/>
          <w:lang w:val="nl-NL"/>
        </w:rPr>
        <w:t xml:space="preserve"> </w:t>
      </w:r>
      <w:r w:rsidRPr="00CA22F4">
        <w:rPr>
          <w:color w:val="6D6E71"/>
          <w:lang w:val="nl-NL"/>
        </w:rPr>
        <w:t>zijn</w:t>
      </w:r>
      <w:r w:rsidRPr="00CA22F4">
        <w:rPr>
          <w:color w:val="6D6E71"/>
          <w:spacing w:val="4"/>
          <w:lang w:val="nl-NL"/>
        </w:rPr>
        <w:t xml:space="preserve"> </w:t>
      </w:r>
      <w:r w:rsidRPr="00CA22F4">
        <w:rPr>
          <w:color w:val="6D6E71"/>
          <w:spacing w:val="-3"/>
          <w:lang w:val="nl-NL"/>
        </w:rPr>
        <w:t>w</w:t>
      </w:r>
      <w:r w:rsidRPr="00CA22F4">
        <w:rPr>
          <w:color w:val="6D6E71"/>
          <w:lang w:val="nl-NL"/>
        </w:rPr>
        <w:t>anneer</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erlijdt.</w:t>
      </w:r>
      <w:r w:rsidRPr="00CA22F4">
        <w:rPr>
          <w:color w:val="6D6E71"/>
          <w:spacing w:val="4"/>
          <w:lang w:val="nl-NL"/>
        </w:rPr>
        <w:t xml:space="preserve"> </w:t>
      </w:r>
      <w:r w:rsidRPr="00CA22F4">
        <w:rPr>
          <w:color w:val="6D6E71"/>
          <w:spacing w:val="-4"/>
          <w:lang w:val="nl-NL"/>
        </w:rPr>
        <w:t>E</w:t>
      </w:r>
      <w:r w:rsidRPr="00CA22F4">
        <w:rPr>
          <w:color w:val="6D6E71"/>
          <w:lang w:val="nl-NL"/>
        </w:rPr>
        <w:t>en</w:t>
      </w:r>
      <w:r w:rsidRPr="00CA22F4">
        <w:rPr>
          <w:color w:val="6D6E71"/>
          <w:spacing w:val="4"/>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4"/>
          <w:lang w:val="nl-NL"/>
        </w:rPr>
        <w:t xml:space="preserve"> </w:t>
      </w: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spacing w:val="-2"/>
          <w:lang w:val="nl-NL"/>
        </w:rPr>
        <w:t>z</w:t>
      </w:r>
      <w:r w:rsidR="00C93F41">
        <w:rPr>
          <w:color w:val="6D6E71"/>
          <w:lang w:val="nl-NL"/>
        </w:rPr>
        <w:t>a</w:t>
      </w:r>
      <w:r w:rsidRPr="00CA22F4">
        <w:rPr>
          <w:color w:val="6D6E71"/>
          <w:lang w:val="nl-NL"/>
        </w:rPr>
        <w:t>l</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spacing w:val="-2"/>
          <w:lang w:val="nl-NL"/>
        </w:rPr>
        <w:t>w</w:t>
      </w:r>
      <w:r w:rsidRPr="00CA22F4">
        <w:rPr>
          <w:color w:val="6D6E71"/>
          <w:lang w:val="nl-NL"/>
        </w:rPr>
        <w:t>eg</w:t>
      </w:r>
      <w:r w:rsidRPr="00CA22F4">
        <w:rPr>
          <w:color w:val="6D6E71"/>
          <w:spacing w:val="4"/>
          <w:lang w:val="nl-NL"/>
        </w:rPr>
        <w:t xml:space="preserve"> </w:t>
      </w:r>
      <w:r w:rsidRPr="00CA22F4">
        <w:rPr>
          <w:color w:val="6D6E71"/>
          <w:spacing w:val="-3"/>
          <w:lang w:val="nl-NL"/>
        </w:rPr>
        <w:t>k</w:t>
      </w:r>
      <w:r w:rsidRPr="00CA22F4">
        <w:rPr>
          <w:color w:val="6D6E71"/>
          <w:lang w:val="nl-NL"/>
        </w:rPr>
        <w:t>unnen</w:t>
      </w:r>
      <w:r w:rsidRPr="00CA22F4">
        <w:rPr>
          <w:color w:val="6D6E71"/>
          <w:spacing w:val="4"/>
          <w:lang w:val="nl-NL"/>
        </w:rPr>
        <w:t xml:space="preserve"> </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epen,</w:t>
      </w:r>
    </w:p>
    <w:p w14:paraId="7EB7CC70" w14:textId="77777777" w:rsidR="00624579" w:rsidRPr="00CA22F4" w:rsidRDefault="00CA22F4">
      <w:pPr>
        <w:pStyle w:val="Plattetekst"/>
        <w:spacing w:line="264" w:lineRule="exact"/>
        <w:rPr>
          <w:lang w:val="nl-NL"/>
        </w:rPr>
      </w:pPr>
      <w:r w:rsidRPr="00CA22F4">
        <w:rPr>
          <w:color w:val="6D6E71"/>
          <w:spacing w:val="-3"/>
          <w:lang w:val="nl-NL"/>
        </w:rPr>
        <w:t>w</w:t>
      </w:r>
      <w:r w:rsidRPr="00CA22F4">
        <w:rPr>
          <w:color w:val="6D6E71"/>
          <w:lang w:val="nl-NL"/>
        </w:rPr>
        <w:t>anneer iemand uit de naa</w:t>
      </w:r>
      <w:r w:rsidRPr="00CA22F4">
        <w:rPr>
          <w:color w:val="6D6E71"/>
          <w:spacing w:val="-3"/>
          <w:lang w:val="nl-NL"/>
        </w:rPr>
        <w:t>st</w:t>
      </w:r>
      <w:r w:rsidRPr="00CA22F4">
        <w:rPr>
          <w:color w:val="6D6E71"/>
          <w:lang w:val="nl-NL"/>
        </w:rPr>
        <w:t xml:space="preserve">e </w:t>
      </w:r>
      <w:r w:rsidRPr="00CA22F4">
        <w:rPr>
          <w:color w:val="6D6E71"/>
          <w:spacing w:val="-5"/>
          <w:lang w:val="nl-NL"/>
        </w:rPr>
        <w:t>f</w:t>
      </w:r>
      <w:r w:rsidRPr="00CA22F4">
        <w:rPr>
          <w:color w:val="6D6E71"/>
          <w:lang w:val="nl-NL"/>
        </w:rPr>
        <w:t xml:space="preserve">amilie </w:t>
      </w:r>
      <w:r w:rsidRPr="00CA22F4">
        <w:rPr>
          <w:color w:val="6D6E71"/>
          <w:spacing w:val="-4"/>
          <w:lang w:val="nl-NL"/>
        </w:rPr>
        <w:t>v</w:t>
      </w:r>
      <w:r w:rsidRPr="00CA22F4">
        <w:rPr>
          <w:color w:val="6D6E71"/>
          <w:lang w:val="nl-NL"/>
        </w:rPr>
        <w:t xml:space="preserve">an een leerling is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o</w:t>
      </w:r>
      <w:r w:rsidRPr="00CA22F4">
        <w:rPr>
          <w:color w:val="6D6E71"/>
          <w:spacing w:val="2"/>
          <w:lang w:val="nl-NL"/>
        </w:rPr>
        <w:t>r</w:t>
      </w:r>
      <w:r w:rsidRPr="00CA22F4">
        <w:rPr>
          <w:color w:val="6D6E71"/>
          <w:spacing w:val="-3"/>
          <w:lang w:val="nl-NL"/>
        </w:rPr>
        <w:t>v</w:t>
      </w:r>
      <w:r w:rsidRPr="00CA22F4">
        <w:rPr>
          <w:color w:val="6D6E71"/>
          <w:lang w:val="nl-NL"/>
        </w:rPr>
        <w:t>en.</w:t>
      </w:r>
    </w:p>
    <w:p w14:paraId="6C2ADA3F" w14:textId="77777777" w:rsidR="00624579" w:rsidRPr="00CA22F4" w:rsidRDefault="00624579">
      <w:pPr>
        <w:spacing w:before="18" w:line="240" w:lineRule="exact"/>
        <w:rPr>
          <w:sz w:val="24"/>
          <w:szCs w:val="24"/>
          <w:lang w:val="nl-NL"/>
        </w:rPr>
      </w:pPr>
    </w:p>
    <w:p w14:paraId="4303A2F0" w14:textId="77777777" w:rsidR="00624579" w:rsidRPr="00CA22F4" w:rsidRDefault="00CA22F4">
      <w:pPr>
        <w:pStyle w:val="Plattetekst"/>
        <w:spacing w:line="264" w:lineRule="exact"/>
        <w:ind w:right="1057"/>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spacing w:val="-3"/>
          <w:lang w:val="nl-NL"/>
        </w:rPr>
        <w:t>w</w:t>
      </w:r>
      <w:r w:rsidRPr="00CA22F4">
        <w:rPr>
          <w:color w:val="6D6E71"/>
          <w:lang w:val="nl-NL"/>
        </w:rPr>
        <w:t>as</w:t>
      </w:r>
      <w:r w:rsidRPr="00CA22F4">
        <w:rPr>
          <w:color w:val="6D6E71"/>
          <w:spacing w:val="19"/>
          <w:lang w:val="nl-NL"/>
        </w:rPr>
        <w:t xml:space="preserve"> </w:t>
      </w:r>
      <w:r w:rsidRPr="00CA22F4">
        <w:rPr>
          <w:color w:val="6D6E71"/>
          <w:lang w:val="nl-NL"/>
        </w:rPr>
        <w:t>n</w:t>
      </w:r>
      <w:r w:rsidRPr="00CA22F4">
        <w:rPr>
          <w:color w:val="6D6E71"/>
          <w:spacing w:val="-2"/>
          <w:lang w:val="nl-NL"/>
        </w:rPr>
        <w:t>a</w:t>
      </w:r>
      <w:r w:rsidRPr="00CA22F4">
        <w:rPr>
          <w:color w:val="6D6E71"/>
          <w:lang w:val="nl-NL"/>
        </w:rPr>
        <w:t>tuurlijk</w:t>
      </w:r>
      <w:r w:rsidRPr="00CA22F4">
        <w:rPr>
          <w:color w:val="6D6E71"/>
          <w:spacing w:val="19"/>
          <w:lang w:val="nl-NL"/>
        </w:rPr>
        <w:t xml:space="preserve"> </w:t>
      </w:r>
      <w:r w:rsidRPr="00CA22F4">
        <w:rPr>
          <w:color w:val="6D6E71"/>
          <w:lang w:val="nl-NL"/>
        </w:rPr>
        <w:t>onmo</w:t>
      </w:r>
      <w:r w:rsidRPr="00CA22F4">
        <w:rPr>
          <w:color w:val="6D6E71"/>
          <w:spacing w:val="-2"/>
          <w:lang w:val="nl-NL"/>
        </w:rPr>
        <w:t>g</w:t>
      </w:r>
      <w:r w:rsidRPr="00CA22F4">
        <w:rPr>
          <w:color w:val="6D6E71"/>
          <w:lang w:val="nl-NL"/>
        </w:rPr>
        <w:t>elijk</w:t>
      </w:r>
      <w:r w:rsidRPr="00CA22F4">
        <w:rPr>
          <w:color w:val="6D6E71"/>
          <w:spacing w:val="19"/>
          <w:lang w:val="nl-NL"/>
        </w:rPr>
        <w:t xml:space="preserve"> </w:t>
      </w:r>
      <w:r w:rsidRPr="00CA22F4">
        <w:rPr>
          <w:color w:val="6D6E71"/>
          <w:lang w:val="nl-NL"/>
        </w:rPr>
        <w:t>om</w:t>
      </w:r>
      <w:r w:rsidRPr="00CA22F4">
        <w:rPr>
          <w:color w:val="6D6E71"/>
          <w:spacing w:val="19"/>
          <w:lang w:val="nl-NL"/>
        </w:rPr>
        <w:t xml:space="preserve"> </w:t>
      </w:r>
      <w:r w:rsidRPr="00CA22F4">
        <w:rPr>
          <w:color w:val="6D6E71"/>
          <w:spacing w:val="-3"/>
          <w:lang w:val="nl-NL"/>
        </w:rPr>
        <w:t>st</w:t>
      </w:r>
      <w:r w:rsidRPr="00CA22F4">
        <w:rPr>
          <w:color w:val="6D6E71"/>
          <w:lang w:val="nl-NL"/>
        </w:rPr>
        <w:t>eeds</w:t>
      </w:r>
      <w:r w:rsidRPr="00CA22F4">
        <w:rPr>
          <w:color w:val="6D6E71"/>
          <w:spacing w:val="19"/>
          <w:lang w:val="nl-NL"/>
        </w:rPr>
        <w:t xml:space="preserve"> </w:t>
      </w:r>
      <w:r w:rsidRPr="00CA22F4">
        <w:rPr>
          <w:color w:val="6D6E71"/>
          <w:lang w:val="nl-NL"/>
        </w:rPr>
        <w:t>aan</w:t>
      </w:r>
      <w:r w:rsidRPr="00CA22F4">
        <w:rPr>
          <w:color w:val="6D6E71"/>
          <w:spacing w:val="19"/>
          <w:lang w:val="nl-NL"/>
        </w:rPr>
        <w:t xml:space="preserve"> </w:t>
      </w:r>
      <w:r w:rsidRPr="00CA22F4">
        <w:rPr>
          <w:color w:val="6D6E71"/>
          <w:lang w:val="nl-NL"/>
        </w:rPr>
        <w:t>allerlei</w:t>
      </w:r>
      <w:r w:rsidRPr="00CA22F4">
        <w:rPr>
          <w:color w:val="6D6E71"/>
          <w:spacing w:val="19"/>
          <w:lang w:val="nl-NL"/>
        </w:rPr>
        <w:t xml:space="preserve"> </w:t>
      </w:r>
      <w:r w:rsidRPr="00CA22F4">
        <w:rPr>
          <w:color w:val="6D6E71"/>
          <w:lang w:val="nl-NL"/>
        </w:rPr>
        <w:t>om</w:t>
      </w:r>
      <w:r w:rsidRPr="00CA22F4">
        <w:rPr>
          <w:color w:val="6D6E71"/>
          <w:spacing w:val="-3"/>
          <w:lang w:val="nl-NL"/>
        </w:rPr>
        <w:t>st</w:t>
      </w:r>
      <w:r w:rsidRPr="00CA22F4">
        <w:rPr>
          <w:color w:val="6D6E71"/>
          <w:lang w:val="nl-NL"/>
        </w:rPr>
        <w:t>andigheden</w:t>
      </w:r>
      <w:r w:rsidRPr="00CA22F4">
        <w:rPr>
          <w:color w:val="6D6E71"/>
          <w:spacing w:val="19"/>
          <w:lang w:val="nl-NL"/>
        </w:rPr>
        <w:t xml:space="preserve"> </w:t>
      </w:r>
      <w:r w:rsidRPr="00CA22F4">
        <w:rPr>
          <w:color w:val="6D6E71"/>
          <w:spacing w:val="-3"/>
          <w:lang w:val="nl-NL"/>
        </w:rPr>
        <w:t>t</w:t>
      </w:r>
      <w:r w:rsidRPr="00CA22F4">
        <w:rPr>
          <w:color w:val="6D6E71"/>
          <w:lang w:val="nl-NL"/>
        </w:rPr>
        <w:t>e</w:t>
      </w:r>
      <w:r w:rsidRPr="00CA22F4">
        <w:rPr>
          <w:color w:val="6D6E71"/>
          <w:spacing w:val="19"/>
          <w:lang w:val="nl-NL"/>
        </w:rPr>
        <w:t xml:space="preserve"> </w:t>
      </w:r>
      <w:r w:rsidRPr="00CA22F4">
        <w:rPr>
          <w:color w:val="6D6E71"/>
          <w:lang w:val="nl-NL"/>
        </w:rPr>
        <w:t>den</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spacing w:val="-20"/>
          <w:lang w:val="nl-NL"/>
        </w:rPr>
        <w:t>T</w:t>
      </w:r>
      <w:r w:rsidRPr="00CA22F4">
        <w:rPr>
          <w:color w:val="6D6E71"/>
          <w:lang w:val="nl-NL"/>
        </w:rPr>
        <w:t>och</w:t>
      </w:r>
      <w:r w:rsidRPr="00CA22F4">
        <w:rPr>
          <w:color w:val="6D6E71"/>
          <w:spacing w:val="19"/>
          <w:lang w:val="nl-NL"/>
        </w:rPr>
        <w:t xml:space="preserve"> </w:t>
      </w:r>
      <w:r w:rsidRPr="00CA22F4">
        <w:rPr>
          <w:color w:val="6D6E71"/>
          <w:spacing w:val="-2"/>
          <w:lang w:val="nl-NL"/>
        </w:rPr>
        <w:t>z</w:t>
      </w:r>
      <w:r w:rsidRPr="00CA22F4">
        <w:rPr>
          <w:color w:val="6D6E71"/>
          <w:lang w:val="nl-NL"/>
        </w:rPr>
        <w:t>ullen</w:t>
      </w:r>
      <w:r w:rsidRPr="00CA22F4">
        <w:rPr>
          <w:color w:val="6D6E71"/>
          <w:spacing w:val="19"/>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lang w:val="nl-NL"/>
        </w:rPr>
        <w:t>in ui</w:t>
      </w:r>
      <w:r w:rsidRPr="00CA22F4">
        <w:rPr>
          <w:color w:val="6D6E71"/>
          <w:spacing w:val="-3"/>
          <w:lang w:val="nl-NL"/>
        </w:rPr>
        <w:t>t</w:t>
      </w:r>
      <w:r w:rsidRPr="00CA22F4">
        <w:rPr>
          <w:color w:val="6D6E71"/>
          <w:lang w:val="nl-NL"/>
        </w:rPr>
        <w:t>eenlopende om</w:t>
      </w:r>
      <w:r w:rsidRPr="00CA22F4">
        <w:rPr>
          <w:color w:val="6D6E71"/>
          <w:spacing w:val="-3"/>
          <w:lang w:val="nl-NL"/>
        </w:rPr>
        <w:t>st</w:t>
      </w:r>
      <w:r w:rsidRPr="00CA22F4">
        <w:rPr>
          <w:color w:val="6D6E71"/>
          <w:lang w:val="nl-NL"/>
        </w:rPr>
        <w:t xml:space="preserve">andigheden </w:t>
      </w:r>
      <w:r w:rsidRPr="00CA22F4">
        <w:rPr>
          <w:color w:val="6D6E71"/>
          <w:spacing w:val="-2"/>
          <w:lang w:val="nl-NL"/>
        </w:rPr>
        <w:t>v</w:t>
      </w:r>
      <w:r w:rsidRPr="00CA22F4">
        <w:rPr>
          <w:color w:val="6D6E71"/>
          <w:lang w:val="nl-NL"/>
        </w:rPr>
        <w:t>e</w:t>
      </w:r>
      <w:r w:rsidRPr="00CA22F4">
        <w:rPr>
          <w:color w:val="6D6E71"/>
          <w:spacing w:val="-4"/>
          <w:lang w:val="nl-NL"/>
        </w:rPr>
        <w:t>r</w:t>
      </w:r>
      <w:r w:rsidRPr="00CA22F4">
        <w:rPr>
          <w:color w:val="6D6E71"/>
          <w:lang w:val="nl-NL"/>
        </w:rPr>
        <w:t>schillend uit</w:t>
      </w:r>
      <w:r w:rsidRPr="00CA22F4">
        <w:rPr>
          <w:color w:val="6D6E71"/>
          <w:spacing w:val="-2"/>
          <w:lang w:val="nl-NL"/>
        </w:rPr>
        <w:t>ge</w:t>
      </w:r>
      <w:r w:rsidRPr="00CA22F4">
        <w:rPr>
          <w:color w:val="6D6E71"/>
          <w:spacing w:val="-3"/>
          <w:lang w:val="nl-NL"/>
        </w:rPr>
        <w:t>v</w:t>
      </w:r>
      <w:r w:rsidRPr="00CA22F4">
        <w:rPr>
          <w:color w:val="6D6E71"/>
          <w:lang w:val="nl-NL"/>
        </w:rPr>
        <w:t>oe</w:t>
      </w:r>
      <w:r w:rsidRPr="00CA22F4">
        <w:rPr>
          <w:color w:val="6D6E71"/>
          <w:spacing w:val="-4"/>
          <w:lang w:val="nl-NL"/>
        </w:rPr>
        <w:t>r</w:t>
      </w:r>
      <w:r w:rsidRPr="00CA22F4">
        <w:rPr>
          <w:color w:val="6D6E71"/>
          <w:lang w:val="nl-NL"/>
        </w:rPr>
        <w:t>d 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7D8EBB5C" w14:textId="77777777" w:rsidR="00624579" w:rsidRPr="00CA22F4" w:rsidRDefault="00624579">
      <w:pPr>
        <w:spacing w:before="6" w:line="260" w:lineRule="exact"/>
        <w:rPr>
          <w:sz w:val="26"/>
          <w:szCs w:val="26"/>
          <w:lang w:val="nl-NL"/>
        </w:rPr>
      </w:pPr>
    </w:p>
    <w:p w14:paraId="67B6A105" w14:textId="77777777" w:rsidR="00624579" w:rsidRPr="00CA22F4" w:rsidRDefault="00CA22F4">
      <w:pPr>
        <w:pStyle w:val="Plattetekst"/>
        <w:rPr>
          <w:lang w:val="nl-NL"/>
        </w:rPr>
      </w:pPr>
      <w:r w:rsidRPr="00CA22F4">
        <w:rPr>
          <w:color w:val="6D6E71"/>
          <w:lang w:val="nl-NL"/>
        </w:rPr>
        <w:t>H</w:t>
      </w:r>
      <w:r w:rsidRPr="00CA22F4">
        <w:rPr>
          <w:color w:val="6D6E71"/>
          <w:spacing w:val="-2"/>
          <w:lang w:val="nl-NL"/>
        </w:rPr>
        <w:t>e</w:t>
      </w:r>
      <w:r w:rsidRPr="00CA22F4">
        <w:rPr>
          <w:color w:val="6D6E71"/>
          <w:lang w:val="nl-NL"/>
        </w:rPr>
        <w:t>t maa</w:t>
      </w:r>
      <w:r w:rsidRPr="00CA22F4">
        <w:rPr>
          <w:color w:val="6D6E71"/>
          <w:spacing w:val="-2"/>
          <w:lang w:val="nl-NL"/>
        </w:rPr>
        <w:t>k</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 of:</w:t>
      </w:r>
    </w:p>
    <w:p w14:paraId="644C2C88" w14:textId="77777777" w:rsidR="00624579" w:rsidRPr="00CA22F4" w:rsidRDefault="00CA22F4" w:rsidP="00CD3340">
      <w:pPr>
        <w:pStyle w:val="Plattetekst"/>
        <w:numPr>
          <w:ilvl w:val="1"/>
          <w:numId w:val="20"/>
        </w:numPr>
        <w:tabs>
          <w:tab w:val="left" w:pos="1559"/>
        </w:tabs>
        <w:spacing w:line="264" w:lineRule="exact"/>
        <w:ind w:left="1559"/>
        <w:rPr>
          <w:lang w:val="nl-NL"/>
        </w:rPr>
      </w:pPr>
      <w:r w:rsidRPr="00CA22F4">
        <w:rPr>
          <w:color w:val="6D6E71"/>
          <w:lang w:val="nl-NL"/>
        </w:rPr>
        <w:t xml:space="preserve">iemand is </w:t>
      </w:r>
      <w:r w:rsidRPr="00CA22F4">
        <w:rPr>
          <w:color w:val="6D6E71"/>
          <w:spacing w:val="-1"/>
          <w:lang w:val="nl-NL"/>
        </w:rPr>
        <w:t>o</w:t>
      </w:r>
      <w:r w:rsidRPr="00CA22F4">
        <w:rPr>
          <w:color w:val="6D6E71"/>
          <w:spacing w:val="-3"/>
          <w:lang w:val="nl-NL"/>
        </w:rPr>
        <w:t>v</w:t>
      </w:r>
      <w:r w:rsidRPr="00CA22F4">
        <w:rPr>
          <w:color w:val="6D6E71"/>
          <w:lang w:val="nl-NL"/>
        </w:rPr>
        <w:t>erleden na een zie</w:t>
      </w:r>
      <w:r w:rsidRPr="00CA22F4">
        <w:rPr>
          <w:color w:val="6D6E71"/>
          <w:spacing w:val="-2"/>
          <w:lang w:val="nl-NL"/>
        </w:rPr>
        <w:t>k</w:t>
      </w:r>
      <w:r w:rsidRPr="00CA22F4">
        <w:rPr>
          <w:color w:val="6D6E71"/>
          <w:spacing w:val="-3"/>
          <w:lang w:val="nl-NL"/>
        </w:rPr>
        <w:t>t</w:t>
      </w:r>
      <w:r w:rsidRPr="00CA22F4">
        <w:rPr>
          <w:color w:val="6D6E71"/>
          <w:lang w:val="nl-NL"/>
        </w:rPr>
        <w:t>e;</w:t>
      </w:r>
    </w:p>
    <w:p w14:paraId="595556F0" w14:textId="77777777" w:rsidR="00624579" w:rsidRPr="00CA22F4" w:rsidRDefault="00CA22F4" w:rsidP="00CD3340">
      <w:pPr>
        <w:pStyle w:val="Plattetekst"/>
        <w:numPr>
          <w:ilvl w:val="1"/>
          <w:numId w:val="20"/>
        </w:numPr>
        <w:tabs>
          <w:tab w:val="left" w:pos="1559"/>
        </w:tabs>
        <w:spacing w:line="264" w:lineRule="exact"/>
        <w:ind w:left="1559"/>
        <w:rPr>
          <w:lang w:val="nl-NL"/>
        </w:rPr>
      </w:pPr>
      <w:r w:rsidRPr="00CA22F4">
        <w:rPr>
          <w:color w:val="6D6E71"/>
          <w:lang w:val="nl-NL"/>
        </w:rPr>
        <w:t>er een on</w:t>
      </w:r>
      <w:r w:rsidRPr="00CA22F4">
        <w:rPr>
          <w:color w:val="6D6E71"/>
          <w:spacing w:val="-2"/>
          <w:lang w:val="nl-NL"/>
        </w:rPr>
        <w:t>g</w:t>
      </w:r>
      <w:r w:rsidRPr="00CA22F4">
        <w:rPr>
          <w:color w:val="6D6E71"/>
          <w:lang w:val="nl-NL"/>
        </w:rPr>
        <w:t xml:space="preserve">eluk is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p>
    <w:p w14:paraId="39F526DB" w14:textId="77777777" w:rsidR="00624579" w:rsidRPr="00CA22F4" w:rsidRDefault="00CA22F4" w:rsidP="00CD3340">
      <w:pPr>
        <w:pStyle w:val="Plattetekst"/>
        <w:numPr>
          <w:ilvl w:val="1"/>
          <w:numId w:val="20"/>
        </w:numPr>
        <w:tabs>
          <w:tab w:val="left" w:pos="1559"/>
        </w:tabs>
        <w:spacing w:line="264" w:lineRule="exact"/>
        <w:ind w:left="1559"/>
        <w:rPr>
          <w:lang w:val="nl-NL"/>
        </w:rPr>
      </w:pPr>
      <w:r w:rsidRPr="00CA22F4">
        <w:rPr>
          <w:color w:val="6D6E71"/>
          <w:lang w:val="nl-NL"/>
        </w:rPr>
        <w:t>h</w:t>
      </w:r>
      <w:r w:rsidRPr="00CA22F4">
        <w:rPr>
          <w:color w:val="6D6E71"/>
          <w:spacing w:val="-2"/>
          <w:lang w:val="nl-NL"/>
        </w:rPr>
        <w:t>e</w:t>
      </w:r>
      <w:r w:rsidRPr="00CA22F4">
        <w:rPr>
          <w:color w:val="6D6E71"/>
          <w:lang w:val="nl-NL"/>
        </w:rPr>
        <w:t>t on</w:t>
      </w:r>
      <w:r w:rsidRPr="00CA22F4">
        <w:rPr>
          <w:color w:val="6D6E71"/>
          <w:spacing w:val="-2"/>
          <w:lang w:val="nl-NL"/>
        </w:rPr>
        <w:t>g</w:t>
      </w:r>
      <w:r w:rsidRPr="00CA22F4">
        <w:rPr>
          <w:color w:val="6D6E71"/>
          <w:lang w:val="nl-NL"/>
        </w:rPr>
        <w:t xml:space="preserve">eluk </w:t>
      </w:r>
      <w:r w:rsidRPr="00CA22F4">
        <w:rPr>
          <w:color w:val="6D6E71"/>
          <w:spacing w:val="-2"/>
          <w:lang w:val="nl-NL"/>
        </w:rPr>
        <w:t>g</w:t>
      </w:r>
      <w:r w:rsidRPr="00CA22F4">
        <w:rPr>
          <w:color w:val="6D6E71"/>
          <w:lang w:val="nl-NL"/>
        </w:rPr>
        <w:t>ebeurt op school of onde</w:t>
      </w:r>
      <w:r w:rsidRPr="00CA22F4">
        <w:rPr>
          <w:color w:val="6D6E71"/>
          <w:spacing w:val="1"/>
          <w:lang w:val="nl-NL"/>
        </w:rPr>
        <w:t>r</w:t>
      </w:r>
      <w:r w:rsidRPr="00CA22F4">
        <w:rPr>
          <w:color w:val="6D6E71"/>
          <w:spacing w:val="-2"/>
          <w:lang w:val="nl-NL"/>
        </w:rPr>
        <w:t>w</w:t>
      </w:r>
      <w:r w:rsidRPr="00CA22F4">
        <w:rPr>
          <w:color w:val="6D6E71"/>
          <w:lang w:val="nl-NL"/>
        </w:rPr>
        <w:t>eg naar school;</w:t>
      </w:r>
    </w:p>
    <w:p w14:paraId="0CE06818" w14:textId="77777777" w:rsidR="00624579" w:rsidRPr="00CA22F4" w:rsidRDefault="00CA22F4" w:rsidP="00CD3340">
      <w:pPr>
        <w:pStyle w:val="Plattetekst"/>
        <w:numPr>
          <w:ilvl w:val="1"/>
          <w:numId w:val="20"/>
        </w:numPr>
        <w:tabs>
          <w:tab w:val="left" w:pos="1559"/>
        </w:tabs>
        <w:spacing w:line="264" w:lineRule="exact"/>
        <w:ind w:left="1559"/>
        <w:rPr>
          <w:lang w:val="nl-NL"/>
        </w:rPr>
      </w:pPr>
      <w:r w:rsidRPr="00CA22F4">
        <w:rPr>
          <w:color w:val="6D6E71"/>
          <w:lang w:val="nl-NL"/>
        </w:rPr>
        <w:t>er 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 xml:space="preserve">e is </w:t>
      </w:r>
      <w:r w:rsidRPr="00CA22F4">
        <w:rPr>
          <w:color w:val="6D6E71"/>
          <w:spacing w:val="-4"/>
          <w:lang w:val="nl-NL"/>
        </w:rPr>
        <w:t>v</w:t>
      </w:r>
      <w:r w:rsidRPr="00CA22F4">
        <w:rPr>
          <w:color w:val="6D6E71"/>
          <w:lang w:val="nl-NL"/>
        </w:rPr>
        <w:t xml:space="preserve">an </w:t>
      </w:r>
      <w:r w:rsidRPr="00CA22F4">
        <w:rPr>
          <w:color w:val="6D6E71"/>
          <w:spacing w:val="-5"/>
          <w:lang w:val="nl-NL"/>
        </w:rPr>
        <w:t>z</w:t>
      </w:r>
      <w:r w:rsidRPr="00CA22F4">
        <w:rPr>
          <w:color w:val="6D6E71"/>
          <w:lang w:val="nl-NL"/>
        </w:rPr>
        <w:t>elfmoo</w:t>
      </w:r>
      <w:r w:rsidRPr="00CA22F4">
        <w:rPr>
          <w:color w:val="6D6E71"/>
          <w:spacing w:val="-3"/>
          <w:lang w:val="nl-NL"/>
        </w:rPr>
        <w:t>r</w:t>
      </w:r>
      <w:r w:rsidRPr="00CA22F4">
        <w:rPr>
          <w:color w:val="6D6E71"/>
          <w:lang w:val="nl-NL"/>
        </w:rPr>
        <w:t>d of een misdrijf;</w:t>
      </w:r>
    </w:p>
    <w:p w14:paraId="18060D9B" w14:textId="77777777" w:rsidR="00624579" w:rsidRPr="00CA22F4" w:rsidRDefault="00CA22F4" w:rsidP="00CD3340">
      <w:pPr>
        <w:pStyle w:val="Plattetekst"/>
        <w:numPr>
          <w:ilvl w:val="1"/>
          <w:numId w:val="20"/>
        </w:numPr>
        <w:tabs>
          <w:tab w:val="left" w:pos="1559"/>
        </w:tabs>
        <w:spacing w:line="264" w:lineRule="exact"/>
        <w:ind w:left="1559"/>
        <w:rPr>
          <w:lang w:val="nl-NL"/>
        </w:rPr>
      </w:pPr>
      <w:r w:rsidRPr="00CA22F4">
        <w:rPr>
          <w:color w:val="6D6E71"/>
          <w:lang w:val="nl-NL"/>
        </w:rPr>
        <w:t>een</w:t>
      </w:r>
      <w:r w:rsidRPr="00CA22F4">
        <w:rPr>
          <w:color w:val="6D6E71"/>
          <w:spacing w:val="-1"/>
          <w:lang w:val="nl-NL"/>
        </w:rPr>
        <w:t xml:space="preserve"> </w:t>
      </w:r>
      <w:r w:rsidRPr="00CA22F4">
        <w:rPr>
          <w:color w:val="6D6E71"/>
          <w:lang w:val="nl-NL"/>
        </w:rPr>
        <w:t>leerling of</w:t>
      </w:r>
      <w:r w:rsidRPr="00CA22F4">
        <w:rPr>
          <w:color w:val="6D6E71"/>
          <w:spacing w:val="-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 xml:space="preserve">er </w:t>
      </w:r>
      <w:r w:rsidRPr="00CA22F4">
        <w:rPr>
          <w:color w:val="6D6E71"/>
          <w:spacing w:val="-2"/>
          <w:lang w:val="nl-NL"/>
        </w:rPr>
        <w:t>o</w:t>
      </w:r>
      <w:r w:rsidRPr="00CA22F4">
        <w:rPr>
          <w:color w:val="6D6E71"/>
          <w:spacing w:val="-3"/>
          <w:lang w:val="nl-NL"/>
        </w:rPr>
        <w:t>v</w:t>
      </w:r>
      <w:r w:rsidRPr="00CA22F4">
        <w:rPr>
          <w:color w:val="6D6E71"/>
          <w:lang w:val="nl-NL"/>
        </w:rPr>
        <w:t>erlijdt</w:t>
      </w:r>
      <w:r w:rsidRPr="00CA22F4">
        <w:rPr>
          <w:color w:val="6D6E71"/>
          <w:spacing w:val="-1"/>
          <w:lang w:val="nl-NL"/>
        </w:rPr>
        <w:t xml:space="preserve"> </w:t>
      </w:r>
      <w:r w:rsidRPr="00CA22F4">
        <w:rPr>
          <w:color w:val="6D6E71"/>
          <w:lang w:val="nl-NL"/>
        </w:rPr>
        <w:t xml:space="preserve">in de </w:t>
      </w:r>
      <w:r w:rsidRPr="00CA22F4">
        <w:rPr>
          <w:color w:val="6D6E71"/>
          <w:spacing w:val="-3"/>
          <w:lang w:val="nl-NL"/>
        </w:rPr>
        <w:t>v</w:t>
      </w:r>
      <w:r w:rsidRPr="00CA22F4">
        <w:rPr>
          <w:color w:val="6D6E71"/>
          <w:lang w:val="nl-NL"/>
        </w:rPr>
        <w:t>a</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tie.</w:t>
      </w:r>
    </w:p>
    <w:p w14:paraId="3B449F38" w14:textId="77777777" w:rsidR="00624579" w:rsidRPr="00CA22F4" w:rsidRDefault="00624579">
      <w:pPr>
        <w:spacing w:before="4" w:line="260" w:lineRule="exact"/>
        <w:rPr>
          <w:sz w:val="26"/>
          <w:szCs w:val="26"/>
          <w:lang w:val="nl-NL"/>
        </w:rPr>
      </w:pPr>
    </w:p>
    <w:p w14:paraId="529CEBC1" w14:textId="77777777" w:rsidR="00624579" w:rsidRPr="00CA22F4" w:rsidRDefault="00CA22F4">
      <w:pPr>
        <w:pStyle w:val="Kop3"/>
        <w:rPr>
          <w:b w:val="0"/>
          <w:bCs w:val="0"/>
          <w:lang w:val="nl-NL"/>
        </w:rPr>
      </w:pPr>
      <w:r w:rsidRPr="00CA22F4">
        <w:rPr>
          <w:color w:val="4FA6E7"/>
          <w:spacing w:val="-5"/>
          <w:lang w:val="nl-NL"/>
        </w:rPr>
        <w:t>E</w:t>
      </w:r>
      <w:r w:rsidRPr="00CA22F4">
        <w:rPr>
          <w:color w:val="4FA6E7"/>
          <w:lang w:val="nl-NL"/>
        </w:rPr>
        <w:t>en paar losse opmerkin</w:t>
      </w:r>
      <w:r w:rsidRPr="00CA22F4">
        <w:rPr>
          <w:color w:val="4FA6E7"/>
          <w:spacing w:val="-3"/>
          <w:lang w:val="nl-NL"/>
        </w:rPr>
        <w:t>g</w:t>
      </w:r>
      <w:r w:rsidRPr="00CA22F4">
        <w:rPr>
          <w:color w:val="4FA6E7"/>
          <w:lang w:val="nl-NL"/>
        </w:rPr>
        <w:t xml:space="preserve">en </w:t>
      </w:r>
      <w:r w:rsidRPr="00CA22F4">
        <w:rPr>
          <w:color w:val="4FA6E7"/>
          <w:spacing w:val="-3"/>
          <w:lang w:val="nl-NL"/>
        </w:rPr>
        <w:t>v</w:t>
      </w:r>
      <w:r w:rsidRPr="00CA22F4">
        <w:rPr>
          <w:color w:val="4FA6E7"/>
          <w:lang w:val="nl-NL"/>
        </w:rPr>
        <w:t>oo</w:t>
      </w:r>
      <w:r w:rsidRPr="00CA22F4">
        <w:rPr>
          <w:color w:val="4FA6E7"/>
          <w:spacing w:val="-6"/>
          <w:lang w:val="nl-NL"/>
        </w:rPr>
        <w:t>r</w:t>
      </w:r>
      <w:r w:rsidRPr="00CA22F4">
        <w:rPr>
          <w:color w:val="4FA6E7"/>
          <w:spacing w:val="-2"/>
          <w:lang w:val="nl-NL"/>
        </w:rPr>
        <w:t>a</w:t>
      </w:r>
      <w:r w:rsidRPr="00CA22F4">
        <w:rPr>
          <w:color w:val="4FA6E7"/>
          <w:lang w:val="nl-NL"/>
        </w:rPr>
        <w:t>f:</w:t>
      </w:r>
    </w:p>
    <w:p w14:paraId="690D1EBB" w14:textId="77777777" w:rsidR="00624579" w:rsidRPr="00CA22F4" w:rsidRDefault="00CA22F4" w:rsidP="00CD3340">
      <w:pPr>
        <w:pStyle w:val="Plattetekst"/>
        <w:numPr>
          <w:ilvl w:val="0"/>
          <w:numId w:val="20"/>
        </w:numPr>
        <w:tabs>
          <w:tab w:val="left" w:pos="1493"/>
        </w:tabs>
        <w:spacing w:line="259" w:lineRule="exact"/>
        <w:ind w:left="1493"/>
        <w:rPr>
          <w:lang w:val="nl-NL"/>
        </w:rPr>
      </w:pPr>
      <w:r w:rsidRPr="00CA22F4">
        <w:rPr>
          <w:color w:val="6D6E71"/>
          <w:lang w:val="nl-NL"/>
        </w:rPr>
        <w:t>In</w:t>
      </w:r>
      <w:r w:rsidRPr="00CA22F4">
        <w:rPr>
          <w:color w:val="6D6E71"/>
          <w:spacing w:val="-8"/>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ern</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7"/>
          <w:lang w:val="nl-NL"/>
        </w:rPr>
        <w:t xml:space="preserve"> </w:t>
      </w:r>
      <w:r w:rsidRPr="00CA22F4">
        <w:rPr>
          <w:color w:val="6D6E71"/>
          <w:lang w:val="nl-NL"/>
        </w:rPr>
        <w:t>zie</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spacing w:val="-4"/>
          <w:lang w:val="nl-NL"/>
        </w:rPr>
        <w:t>k</w:t>
      </w:r>
      <w:r w:rsidRPr="00CA22F4">
        <w:rPr>
          <w:color w:val="6D6E71"/>
          <w:lang w:val="nl-NL"/>
        </w:rPr>
        <w:t>an</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deel</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dit</w:t>
      </w:r>
      <w:r w:rsidRPr="00CA22F4">
        <w:rPr>
          <w:color w:val="6D6E71"/>
          <w:spacing w:val="-7"/>
          <w:lang w:val="nl-NL"/>
        </w:rPr>
        <w:t xml:space="preserve"> </w:t>
      </w:r>
      <w:r w:rsidRPr="00CA22F4">
        <w:rPr>
          <w:color w:val="6D6E71"/>
          <w:lang w:val="nl-NL"/>
        </w:rPr>
        <w:t>d</w:t>
      </w:r>
      <w:r w:rsidRPr="00CA22F4">
        <w:rPr>
          <w:color w:val="6D6E71"/>
          <w:spacing w:val="-5"/>
          <w:lang w:val="nl-NL"/>
        </w:rPr>
        <w:t>r</w:t>
      </w:r>
      <w:r w:rsidRPr="00CA22F4">
        <w:rPr>
          <w:color w:val="6D6E71"/>
          <w:lang w:val="nl-NL"/>
        </w:rPr>
        <w:t>aaiboek,</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aan</w:t>
      </w:r>
      <w:r w:rsidRPr="00CA22F4">
        <w:rPr>
          <w:color w:val="6D6E71"/>
          <w:spacing w:val="-2"/>
          <w:lang w:val="nl-NL"/>
        </w:rPr>
        <w:t>g</w:t>
      </w:r>
      <w:r w:rsidRPr="00CA22F4">
        <w:rPr>
          <w:color w:val="6D6E71"/>
          <w:lang w:val="nl-NL"/>
        </w:rPr>
        <w:t>epa</w:t>
      </w:r>
      <w:r w:rsidRPr="00CA22F4">
        <w:rPr>
          <w:color w:val="6D6E71"/>
          <w:spacing w:val="-3"/>
          <w:lang w:val="nl-NL"/>
        </w:rPr>
        <w:t>st</w:t>
      </w:r>
      <w:r w:rsidRPr="00CA22F4">
        <w:rPr>
          <w:color w:val="6D6E71"/>
          <w:lang w:val="nl-NL"/>
        </w:rPr>
        <w:t>e</w:t>
      </w:r>
      <w:r w:rsidRPr="00CA22F4">
        <w:rPr>
          <w:color w:val="6D6E71"/>
          <w:spacing w:val="-7"/>
          <w:lang w:val="nl-NL"/>
        </w:rPr>
        <w:t xml:space="preserve"> </w:t>
      </w:r>
      <w:r w:rsidRPr="00CA22F4">
        <w:rPr>
          <w:color w:val="6D6E71"/>
          <w:spacing w:val="-3"/>
          <w:lang w:val="nl-NL"/>
        </w:rPr>
        <w:t>v</w:t>
      </w:r>
      <w:r w:rsidRPr="00CA22F4">
        <w:rPr>
          <w:color w:val="6D6E71"/>
          <w:lang w:val="nl-NL"/>
        </w:rPr>
        <w:t>orm,</w:t>
      </w:r>
      <w:r w:rsidRPr="00CA22F4">
        <w:rPr>
          <w:color w:val="6D6E71"/>
          <w:spacing w:val="-7"/>
          <w:lang w:val="nl-NL"/>
        </w:rPr>
        <w:t xml:space="preserve"> </w:t>
      </w:r>
      <w:r w:rsidRPr="00CA22F4">
        <w:rPr>
          <w:color w:val="6D6E71"/>
          <w:lang w:val="nl-NL"/>
        </w:rPr>
        <w:t>al</w:t>
      </w:r>
      <w:r w:rsidRPr="00CA22F4">
        <w:rPr>
          <w:color w:val="6D6E71"/>
          <w:spacing w:val="-7"/>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v</w:t>
      </w:r>
      <w:r w:rsidRPr="00CA22F4">
        <w:rPr>
          <w:color w:val="6D6E71"/>
          <w:spacing w:val="-4"/>
          <w:lang w:val="nl-NL"/>
        </w:rPr>
        <w:t>r</w:t>
      </w:r>
      <w:r w:rsidRPr="00CA22F4">
        <w:rPr>
          <w:color w:val="6D6E71"/>
          <w:lang w:val="nl-NL"/>
        </w:rPr>
        <w:t>oe</w:t>
      </w:r>
      <w:r w:rsidRPr="00CA22F4">
        <w:rPr>
          <w:color w:val="6D6E71"/>
          <w:spacing w:val="-2"/>
          <w:lang w:val="nl-NL"/>
        </w:rPr>
        <w:t>g</w:t>
      </w:r>
      <w:r w:rsidRPr="00CA22F4">
        <w:rPr>
          <w:color w:val="6D6E71"/>
          <w:lang w:val="nl-NL"/>
        </w:rPr>
        <w:t>er</w:t>
      </w:r>
      <w:r w:rsidRPr="00CA22F4">
        <w:rPr>
          <w:color w:val="6D6E71"/>
          <w:spacing w:val="-7"/>
          <w:lang w:val="nl-NL"/>
        </w:rPr>
        <w:t xml:space="preserve"> </w:t>
      </w:r>
      <w:r w:rsidRPr="00CA22F4">
        <w:rPr>
          <w:color w:val="6D6E71"/>
          <w:spacing w:val="-3"/>
          <w:lang w:val="nl-NL"/>
        </w:rPr>
        <w:t>st</w:t>
      </w:r>
      <w:r w:rsidRPr="00CA22F4">
        <w:rPr>
          <w:color w:val="6D6E71"/>
          <w:lang w:val="nl-NL"/>
        </w:rPr>
        <w:t>adium</w:t>
      </w:r>
    </w:p>
    <w:p w14:paraId="3760E10C" w14:textId="77777777" w:rsidR="00624579" w:rsidRPr="00CA22F4" w:rsidRDefault="00CA22F4">
      <w:pPr>
        <w:pStyle w:val="Plattetekst"/>
        <w:spacing w:line="264" w:lineRule="exact"/>
        <w:ind w:left="1493"/>
        <w:rPr>
          <w:lang w:val="nl-NL"/>
        </w:rPr>
      </w:pPr>
      <w:r w:rsidRPr="00CA22F4">
        <w:rPr>
          <w:color w:val="6D6E71"/>
          <w:lang w:val="nl-NL"/>
        </w:rPr>
        <w:t>in</w:t>
      </w:r>
      <w:r w:rsidRPr="00CA22F4">
        <w:rPr>
          <w:color w:val="6D6E71"/>
          <w:spacing w:val="13"/>
          <w:lang w:val="nl-NL"/>
        </w:rPr>
        <w:t xml:space="preserve"> </w:t>
      </w:r>
      <w:r w:rsidRPr="00CA22F4">
        <w:rPr>
          <w:color w:val="6D6E71"/>
          <w:spacing w:val="-2"/>
          <w:lang w:val="nl-NL"/>
        </w:rPr>
        <w:t>w</w:t>
      </w:r>
      <w:r w:rsidRPr="00CA22F4">
        <w:rPr>
          <w:color w:val="6D6E71"/>
          <w:lang w:val="nl-NL"/>
        </w:rPr>
        <w:t>er</w:t>
      </w:r>
      <w:r w:rsidRPr="00CA22F4">
        <w:rPr>
          <w:color w:val="6D6E71"/>
          <w:spacing w:val="-1"/>
          <w:lang w:val="nl-NL"/>
        </w:rPr>
        <w:t>k</w:t>
      </w:r>
      <w:r w:rsidRPr="00CA22F4">
        <w:rPr>
          <w:color w:val="6D6E71"/>
          <w:lang w:val="nl-NL"/>
        </w:rPr>
        <w:t>ing</w:t>
      </w:r>
      <w:r w:rsidRPr="00CA22F4">
        <w:rPr>
          <w:color w:val="6D6E71"/>
          <w:spacing w:val="13"/>
          <w:lang w:val="nl-NL"/>
        </w:rPr>
        <w:t xml:space="preserve"> </w:t>
      </w:r>
      <w:r w:rsidRPr="00CA22F4">
        <w:rPr>
          <w:color w:val="6D6E71"/>
          <w:lang w:val="nl-NL"/>
        </w:rPr>
        <w:t>t</w:t>
      </w:r>
      <w:r w:rsidRPr="00CA22F4">
        <w:rPr>
          <w:color w:val="6D6E71"/>
          <w:spacing w:val="-3"/>
          <w:lang w:val="nl-NL"/>
        </w:rPr>
        <w:t>r</w:t>
      </w:r>
      <w:r w:rsidRPr="00CA22F4">
        <w:rPr>
          <w:color w:val="6D6E71"/>
          <w:lang w:val="nl-NL"/>
        </w:rPr>
        <w:t>eden.</w:t>
      </w:r>
      <w:r w:rsidRPr="00CA22F4">
        <w:rPr>
          <w:color w:val="6D6E71"/>
          <w:spacing w:val="13"/>
          <w:lang w:val="nl-NL"/>
        </w:rPr>
        <w:t xml:space="preserve"> </w:t>
      </w:r>
      <w:r w:rsidRPr="00CA22F4">
        <w:rPr>
          <w:color w:val="6D6E71"/>
          <w:spacing w:val="-8"/>
          <w:lang w:val="nl-NL"/>
        </w:rPr>
        <w:t>W</w:t>
      </w:r>
      <w:r w:rsidRPr="00CA22F4">
        <w:rPr>
          <w:color w:val="6D6E71"/>
          <w:lang w:val="nl-NL"/>
        </w:rPr>
        <w:t>anneer</w:t>
      </w:r>
      <w:r w:rsidRPr="00CA22F4">
        <w:rPr>
          <w:color w:val="6D6E71"/>
          <w:spacing w:val="13"/>
          <w:lang w:val="nl-NL"/>
        </w:rPr>
        <w:t xml:space="preserve"> </w:t>
      </w:r>
      <w:r w:rsidRPr="00CA22F4">
        <w:rPr>
          <w:color w:val="6D6E71"/>
          <w:spacing w:val="-2"/>
          <w:lang w:val="nl-NL"/>
        </w:rPr>
        <w:t>w</w:t>
      </w:r>
      <w:r w:rsidRPr="00CA22F4">
        <w:rPr>
          <w:color w:val="6D6E71"/>
          <w:lang w:val="nl-NL"/>
        </w:rPr>
        <w:t>e</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13"/>
          <w:lang w:val="nl-NL"/>
        </w:rPr>
        <w:t xml:space="preserve"> </w:t>
      </w:r>
      <w:r w:rsidRPr="00CA22F4">
        <w:rPr>
          <w:color w:val="6D6E71"/>
          <w:lang w:val="nl-NL"/>
        </w:rPr>
        <w:t>aan</w:t>
      </w:r>
      <w:r w:rsidRPr="00CA22F4">
        <w:rPr>
          <w:color w:val="6D6E71"/>
          <w:spacing w:val="-2"/>
          <w:lang w:val="nl-NL"/>
        </w:rPr>
        <w:t>g</w:t>
      </w:r>
      <w:r w:rsidRPr="00CA22F4">
        <w:rPr>
          <w:color w:val="6D6E71"/>
          <w:lang w:val="nl-NL"/>
        </w:rPr>
        <w:t>epa</w:t>
      </w:r>
      <w:r w:rsidRPr="00CA22F4">
        <w:rPr>
          <w:color w:val="6D6E71"/>
          <w:spacing w:val="-3"/>
          <w:lang w:val="nl-NL"/>
        </w:rPr>
        <w:t>st</w:t>
      </w:r>
      <w:r w:rsidRPr="00CA22F4">
        <w:rPr>
          <w:color w:val="6D6E71"/>
          <w:lang w:val="nl-NL"/>
        </w:rPr>
        <w:t>e</w:t>
      </w:r>
      <w:r w:rsidRPr="00CA22F4">
        <w:rPr>
          <w:color w:val="6D6E71"/>
          <w:spacing w:val="13"/>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sie</w:t>
      </w:r>
      <w:r w:rsidRPr="00CA22F4">
        <w:rPr>
          <w:color w:val="6D6E71"/>
          <w:spacing w:val="13"/>
          <w:lang w:val="nl-NL"/>
        </w:rPr>
        <w:t xml:space="preserve"> </w:t>
      </w:r>
      <w:r w:rsidRPr="00CA22F4">
        <w:rPr>
          <w:color w:val="6D6E71"/>
          <w:lang w:val="nl-NL"/>
        </w:rPr>
        <w:t>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elen,</w:t>
      </w:r>
      <w:r w:rsidRPr="00CA22F4">
        <w:rPr>
          <w:color w:val="6D6E71"/>
          <w:spacing w:val="13"/>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spacing w:val="-2"/>
          <w:lang w:val="nl-NL"/>
        </w:rPr>
        <w:t>w</w:t>
      </w:r>
      <w:r w:rsidRPr="00CA22F4">
        <w:rPr>
          <w:color w:val="6D6E71"/>
          <w:lang w:val="nl-NL"/>
        </w:rPr>
        <w:t>e</w:t>
      </w:r>
      <w:r w:rsidRPr="00CA22F4">
        <w:rPr>
          <w:color w:val="6D6E71"/>
          <w:spacing w:val="13"/>
          <w:lang w:val="nl-NL"/>
        </w:rPr>
        <w:t xml:space="preserve"> </w:t>
      </w:r>
      <w:r w:rsidRPr="00CA22F4">
        <w:rPr>
          <w:color w:val="6D6E71"/>
          <w:lang w:val="nl-NL"/>
        </w:rPr>
        <w:t>ook</w:t>
      </w:r>
      <w:r w:rsidRPr="00CA22F4">
        <w:rPr>
          <w:color w:val="6D6E71"/>
          <w:spacing w:val="13"/>
          <w:lang w:val="nl-NL"/>
        </w:rPr>
        <w:t xml:space="preserve"> </w:t>
      </w:r>
      <w:r w:rsidRPr="00CA22F4">
        <w:rPr>
          <w:color w:val="6D6E71"/>
          <w:lang w:val="nl-NL"/>
        </w:rPr>
        <w:t>die</w:t>
      </w:r>
      <w:r w:rsidRPr="00CA22F4">
        <w:rPr>
          <w:color w:val="6D6E71"/>
          <w:spacing w:val="13"/>
          <w:lang w:val="nl-NL"/>
        </w:rPr>
        <w:t xml:space="preserve"> </w:t>
      </w:r>
      <w:r w:rsidRPr="00CA22F4">
        <w:rPr>
          <w:color w:val="6D6E71"/>
          <w:lang w:val="nl-NL"/>
        </w:rPr>
        <w:t>op</w:t>
      </w:r>
    </w:p>
    <w:p w14:paraId="1AA65F88" w14:textId="77777777" w:rsidR="00624579" w:rsidRPr="00CA22F4" w:rsidRDefault="00CA22F4">
      <w:pPr>
        <w:pStyle w:val="Plattetekst"/>
        <w:spacing w:line="264" w:lineRule="exact"/>
        <w:ind w:left="1493"/>
        <w:rPr>
          <w:lang w:val="nl-NL"/>
        </w:rPr>
      </w:pPr>
      <w:r w:rsidRPr="00CA22F4">
        <w:rPr>
          <w:color w:val="6D6E71"/>
          <w:lang w:val="nl-NL"/>
        </w:rPr>
        <w:t>dis</w:t>
      </w:r>
      <w:r w:rsidRPr="00CA22F4">
        <w:rPr>
          <w:color w:val="6D6E71"/>
          <w:spacing w:val="-7"/>
          <w:lang w:val="nl-NL"/>
        </w:rPr>
        <w:t>k</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w:t>
      </w:r>
      <w:r w:rsidRPr="00CA22F4">
        <w:rPr>
          <w:color w:val="6D6E71"/>
          <w:spacing w:val="24"/>
          <w:lang w:val="nl-NL"/>
        </w:rPr>
        <w:t xml:space="preserve"> </w:t>
      </w:r>
      <w:r w:rsidRPr="00CA22F4">
        <w:rPr>
          <w:color w:val="6D6E71"/>
          <w:lang w:val="nl-NL"/>
        </w:rPr>
        <w:t>en</w:t>
      </w:r>
      <w:r w:rsidRPr="00CA22F4">
        <w:rPr>
          <w:color w:val="6D6E71"/>
          <w:spacing w:val="24"/>
          <w:lang w:val="nl-NL"/>
        </w:rPr>
        <w:t xml:space="preserve"> </w:t>
      </w:r>
      <w:r w:rsidRPr="00CA22F4">
        <w:rPr>
          <w:color w:val="6D6E71"/>
          <w:spacing w:val="-3"/>
          <w:lang w:val="nl-NL"/>
        </w:rPr>
        <w:t>v</w:t>
      </w:r>
      <w:r w:rsidRPr="00CA22F4">
        <w:rPr>
          <w:color w:val="6D6E71"/>
          <w:lang w:val="nl-NL"/>
        </w:rPr>
        <w:t>oe</w:t>
      </w:r>
      <w:r w:rsidRPr="00CA22F4">
        <w:rPr>
          <w:color w:val="6D6E71"/>
          <w:spacing w:val="-2"/>
          <w:lang w:val="nl-NL"/>
        </w:rPr>
        <w:t>g</w:t>
      </w:r>
      <w:r w:rsidRPr="00CA22F4">
        <w:rPr>
          <w:color w:val="6D6E71"/>
          <w:lang w:val="nl-NL"/>
        </w:rPr>
        <w:t>en</w:t>
      </w:r>
      <w:r w:rsidRPr="00CA22F4">
        <w:rPr>
          <w:color w:val="6D6E71"/>
          <w:spacing w:val="24"/>
          <w:lang w:val="nl-NL"/>
        </w:rPr>
        <w:t xml:space="preserve"> </w:t>
      </w:r>
      <w:r w:rsidRPr="00CA22F4">
        <w:rPr>
          <w:color w:val="6D6E71"/>
          <w:spacing w:val="-2"/>
          <w:lang w:val="nl-NL"/>
        </w:rPr>
        <w:t>w</w:t>
      </w:r>
      <w:r w:rsidRPr="00CA22F4">
        <w:rPr>
          <w:color w:val="6D6E71"/>
          <w:lang w:val="nl-NL"/>
        </w:rPr>
        <w:t>e</w:t>
      </w:r>
      <w:r w:rsidRPr="00CA22F4">
        <w:rPr>
          <w:color w:val="6D6E71"/>
          <w:spacing w:val="24"/>
          <w:lang w:val="nl-NL"/>
        </w:rPr>
        <w:t xml:space="preserve"> </w:t>
      </w:r>
      <w:r w:rsidRPr="00CA22F4">
        <w:rPr>
          <w:color w:val="6D6E71"/>
          <w:lang w:val="nl-NL"/>
        </w:rPr>
        <w:t>een</w:t>
      </w:r>
      <w:r w:rsidRPr="00CA22F4">
        <w:rPr>
          <w:color w:val="6D6E71"/>
          <w:spacing w:val="24"/>
          <w:lang w:val="nl-NL"/>
        </w:rPr>
        <w:t xml:space="preserve"> </w:t>
      </w:r>
      <w:r w:rsidRPr="00CA22F4">
        <w:rPr>
          <w:color w:val="6D6E71"/>
          <w:lang w:val="nl-NL"/>
        </w:rPr>
        <w:t>ui</w:t>
      </w:r>
      <w:r w:rsidRPr="00CA22F4">
        <w:rPr>
          <w:color w:val="6D6E71"/>
          <w:spacing w:val="-3"/>
          <w:lang w:val="nl-NL"/>
        </w:rPr>
        <w:t>t</w:t>
      </w:r>
      <w:r w:rsidRPr="00CA22F4">
        <w:rPr>
          <w:color w:val="6D6E71"/>
          <w:lang w:val="nl-NL"/>
        </w:rPr>
        <w:t>d</w:t>
      </w:r>
      <w:r w:rsidRPr="00CA22F4">
        <w:rPr>
          <w:color w:val="6D6E71"/>
          <w:spacing w:val="-5"/>
          <w:lang w:val="nl-NL"/>
        </w:rPr>
        <w:t>r</w:t>
      </w:r>
      <w:r w:rsidRPr="00CA22F4">
        <w:rPr>
          <w:color w:val="6D6E71"/>
          <w:lang w:val="nl-NL"/>
        </w:rPr>
        <w:t>aai</w:t>
      </w:r>
      <w:r w:rsidRPr="00CA22F4">
        <w:rPr>
          <w:color w:val="6D6E71"/>
          <w:spacing w:val="24"/>
          <w:lang w:val="nl-NL"/>
        </w:rPr>
        <w:t xml:space="preserve"> </w:t>
      </w:r>
      <w:r w:rsidRPr="00CA22F4">
        <w:rPr>
          <w:color w:val="6D6E71"/>
          <w:spacing w:val="-3"/>
          <w:lang w:val="nl-NL"/>
        </w:rPr>
        <w:t>t</w:t>
      </w:r>
      <w:r w:rsidRPr="00CA22F4">
        <w:rPr>
          <w:color w:val="6D6E71"/>
          <w:lang w:val="nl-NL"/>
        </w:rPr>
        <w:t>oe.</w:t>
      </w:r>
      <w:r w:rsidRPr="00CA22F4">
        <w:rPr>
          <w:color w:val="6D6E71"/>
          <w:spacing w:val="25"/>
          <w:lang w:val="nl-NL"/>
        </w:rPr>
        <w:t xml:space="preserve"> </w:t>
      </w:r>
      <w:r w:rsidRPr="00CA22F4">
        <w:rPr>
          <w:color w:val="6D6E71"/>
          <w:lang w:val="nl-NL"/>
        </w:rPr>
        <w:t>Zie</w:t>
      </w:r>
      <w:r w:rsidRPr="00CA22F4">
        <w:rPr>
          <w:color w:val="6D6E71"/>
          <w:spacing w:val="24"/>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2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boek:</w:t>
      </w:r>
      <w:r w:rsidRPr="00CA22F4">
        <w:rPr>
          <w:color w:val="6D6E71"/>
          <w:spacing w:val="2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4"/>
          <w:lang w:val="nl-NL"/>
        </w:rPr>
        <w:t xml:space="preserve"> </w:t>
      </w:r>
      <w:r w:rsidRPr="00CA22F4">
        <w:rPr>
          <w:color w:val="6D6E71"/>
          <w:lang w:val="nl-NL"/>
        </w:rPr>
        <w:t>en…..</w:t>
      </w:r>
      <w:r w:rsidRPr="00CA22F4">
        <w:rPr>
          <w:color w:val="6D6E71"/>
          <w:spacing w:val="25"/>
          <w:lang w:val="nl-NL"/>
        </w:rPr>
        <w:t xml:space="preserve"> </w:t>
      </w:r>
      <w:r w:rsidRPr="00CA22F4">
        <w:rPr>
          <w:color w:val="6D6E71"/>
          <w:lang w:val="nl-NL"/>
        </w:rPr>
        <w:t>een</w:t>
      </w:r>
      <w:r w:rsidRPr="00CA22F4">
        <w:rPr>
          <w:color w:val="6D6E71"/>
          <w:spacing w:val="24"/>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ensbed</w:t>
      </w:r>
      <w:r w:rsidRPr="00CA22F4">
        <w:rPr>
          <w:color w:val="6D6E71"/>
          <w:spacing w:val="-3"/>
          <w:lang w:val="nl-NL"/>
        </w:rPr>
        <w:t>r</w:t>
      </w:r>
      <w:r w:rsidRPr="00CA22F4">
        <w:rPr>
          <w:color w:val="6D6E71"/>
          <w:lang w:val="nl-NL"/>
        </w:rPr>
        <w:t>ei</w:t>
      </w:r>
      <w:r w:rsidRPr="00CA22F4">
        <w:rPr>
          <w:color w:val="6D6E71"/>
          <w:spacing w:val="-2"/>
          <w:lang w:val="nl-NL"/>
        </w:rPr>
        <w:t>g</w:t>
      </w:r>
      <w:r w:rsidRPr="00CA22F4">
        <w:rPr>
          <w:color w:val="6D6E71"/>
          <w:lang w:val="nl-NL"/>
        </w:rPr>
        <w:t>ende</w:t>
      </w:r>
    </w:p>
    <w:p w14:paraId="7BAB9388" w14:textId="77777777" w:rsidR="00624579" w:rsidRPr="00CA22F4" w:rsidRDefault="00CA22F4">
      <w:pPr>
        <w:pStyle w:val="Plattetekst"/>
        <w:spacing w:line="264" w:lineRule="exact"/>
        <w:ind w:left="1493"/>
        <w:rPr>
          <w:lang w:val="nl-NL"/>
        </w:rPr>
      </w:pPr>
      <w:r w:rsidRPr="00CA22F4">
        <w:rPr>
          <w:color w:val="6D6E71"/>
          <w:lang w:val="nl-NL"/>
        </w:rPr>
        <w:t>zie</w:t>
      </w:r>
      <w:r w:rsidRPr="00CA22F4">
        <w:rPr>
          <w:color w:val="6D6E71"/>
          <w:spacing w:val="-2"/>
          <w:lang w:val="nl-NL"/>
        </w:rPr>
        <w:t>k</w:t>
      </w:r>
      <w:r w:rsidRPr="00CA22F4">
        <w:rPr>
          <w:color w:val="6D6E71"/>
          <w:spacing w:val="-3"/>
          <w:lang w:val="nl-NL"/>
        </w:rPr>
        <w:t>t</w:t>
      </w:r>
      <w:r w:rsidRPr="00CA22F4">
        <w:rPr>
          <w:color w:val="6D6E71"/>
          <w:lang w:val="nl-NL"/>
        </w:rPr>
        <w:t>e in hun om</w:t>
      </w:r>
      <w:r w:rsidRPr="00CA22F4">
        <w:rPr>
          <w:color w:val="6D6E71"/>
          <w:spacing w:val="-2"/>
          <w:lang w:val="nl-NL"/>
        </w:rPr>
        <w:t>ge</w:t>
      </w:r>
      <w:r w:rsidRPr="00CA22F4">
        <w:rPr>
          <w:color w:val="6D6E71"/>
          <w:lang w:val="nl-NL"/>
        </w:rPr>
        <w:t>vin</w:t>
      </w:r>
      <w:r w:rsidRPr="00CA22F4">
        <w:rPr>
          <w:color w:val="6D6E71"/>
          <w:spacing w:val="8"/>
          <w:lang w:val="nl-NL"/>
        </w:rPr>
        <w:t>g</w:t>
      </w:r>
      <w:r w:rsidRPr="00CA22F4">
        <w:rPr>
          <w:color w:val="6D6E71"/>
          <w:lang w:val="nl-NL"/>
        </w:rPr>
        <w:t xml:space="preserve">’ </w:t>
      </w:r>
      <w:r w:rsidRPr="00CA22F4">
        <w:rPr>
          <w:color w:val="6D6E71"/>
          <w:spacing w:val="-4"/>
          <w:lang w:val="nl-NL"/>
        </w:rPr>
        <w:t>v</w:t>
      </w:r>
      <w:r w:rsidRPr="00CA22F4">
        <w:rPr>
          <w:color w:val="6D6E71"/>
          <w:lang w:val="nl-NL"/>
        </w:rPr>
        <w:t>an Harm Til</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 (</w:t>
      </w:r>
      <w:r w:rsidRPr="00CA22F4">
        <w:rPr>
          <w:color w:val="6D6E71"/>
          <w:spacing w:val="-11"/>
          <w:lang w:val="nl-NL"/>
        </w:rPr>
        <w:t>K</w:t>
      </w:r>
      <w:r w:rsidRPr="00CA22F4">
        <w:rPr>
          <w:color w:val="6D6E71"/>
          <w:lang w:val="nl-NL"/>
        </w:rPr>
        <w:t>wi</w:t>
      </w:r>
      <w:r w:rsidRPr="00CA22F4">
        <w:rPr>
          <w:color w:val="6D6E71"/>
          <w:spacing w:val="-2"/>
          <w:lang w:val="nl-NL"/>
        </w:rPr>
        <w:t>n</w:t>
      </w:r>
      <w:r w:rsidRPr="00CA22F4">
        <w:rPr>
          <w:color w:val="6D6E71"/>
          <w:spacing w:val="-3"/>
          <w:lang w:val="nl-NL"/>
        </w:rPr>
        <w:t>t</w:t>
      </w:r>
      <w:r w:rsidRPr="00CA22F4">
        <w:rPr>
          <w:color w:val="6D6E71"/>
          <w:lang w:val="nl-NL"/>
        </w:rPr>
        <w:t>essens);</w:t>
      </w:r>
    </w:p>
    <w:p w14:paraId="0047D247" w14:textId="77777777" w:rsidR="00624579" w:rsidRPr="00CA22F4" w:rsidRDefault="00CA22F4" w:rsidP="00CD3340">
      <w:pPr>
        <w:pStyle w:val="Plattetekst"/>
        <w:numPr>
          <w:ilvl w:val="0"/>
          <w:numId w:val="20"/>
        </w:numPr>
        <w:tabs>
          <w:tab w:val="left" w:pos="1493"/>
        </w:tabs>
        <w:spacing w:line="264" w:lineRule="exact"/>
        <w:ind w:left="1493"/>
        <w:rPr>
          <w:lang w:val="nl-NL"/>
        </w:rPr>
      </w:pPr>
      <w:r w:rsidRPr="00CA22F4">
        <w:rPr>
          <w:color w:val="6D6E71"/>
          <w:lang w:val="nl-NL"/>
        </w:rPr>
        <w:t>In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26"/>
          <w:lang w:val="nl-NL"/>
        </w:rPr>
        <w:t xml:space="preserve"> </w:t>
      </w:r>
      <w:r w:rsidRPr="00CA22F4">
        <w:rPr>
          <w:color w:val="6D6E71"/>
          <w:lang w:val="nl-NL"/>
        </w:rPr>
        <w:t>rui</w:t>
      </w:r>
      <w:r w:rsidRPr="00CA22F4">
        <w:rPr>
          <w:color w:val="6D6E71"/>
          <w:spacing w:val="-3"/>
          <w:lang w:val="nl-NL"/>
        </w:rPr>
        <w:t>mt</w:t>
      </w:r>
      <w:r w:rsidRPr="00CA22F4">
        <w:rPr>
          <w:color w:val="6D6E71"/>
          <w:lang w:val="nl-NL"/>
        </w:rPr>
        <w:t>e</w:t>
      </w:r>
      <w:r w:rsidRPr="00CA22F4">
        <w:rPr>
          <w:color w:val="6D6E71"/>
          <w:spacing w:val="27"/>
          <w:lang w:val="nl-NL"/>
        </w:rPr>
        <w:t xml:space="preserve"> </w:t>
      </w:r>
      <w:r w:rsidRPr="00CA22F4">
        <w:rPr>
          <w:color w:val="6D6E71"/>
          <w:lang w:val="nl-NL"/>
        </w:rPr>
        <w:t>lin</w:t>
      </w:r>
      <w:r w:rsidRPr="00CA22F4">
        <w:rPr>
          <w:color w:val="6D6E71"/>
          <w:spacing w:val="-2"/>
          <w:lang w:val="nl-NL"/>
        </w:rPr>
        <w:t>k</w:t>
      </w:r>
      <w:r w:rsidRPr="00CA22F4">
        <w:rPr>
          <w:color w:val="6D6E71"/>
          <w:lang w:val="nl-NL"/>
        </w:rPr>
        <w:t>s</w:t>
      </w:r>
      <w:r w:rsidRPr="00CA22F4">
        <w:rPr>
          <w:color w:val="6D6E71"/>
          <w:spacing w:val="26"/>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26"/>
          <w:lang w:val="nl-NL"/>
        </w:rPr>
        <w:t xml:space="preserve"> </w:t>
      </w:r>
      <w:r w:rsidRPr="00CA22F4">
        <w:rPr>
          <w:color w:val="6D6E71"/>
          <w:lang w:val="nl-NL"/>
        </w:rPr>
        <w:t>zijn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initialen</w:t>
      </w:r>
      <w:r w:rsidRPr="00CA22F4">
        <w:rPr>
          <w:color w:val="6D6E71"/>
          <w:spacing w:val="28"/>
          <w:lang w:val="nl-NL"/>
        </w:rPr>
        <w:t xml:space="preserve"> </w:t>
      </w:r>
      <w:r w:rsidRPr="00CA22F4">
        <w:rPr>
          <w:color w:val="6D6E71"/>
          <w:lang w:val="nl-NL"/>
        </w:rPr>
        <w:t>aan</w:t>
      </w:r>
      <w:r w:rsidRPr="00CA22F4">
        <w:rPr>
          <w:color w:val="6D6E71"/>
          <w:spacing w:val="27"/>
          <w:lang w:val="nl-NL"/>
        </w:rPr>
        <w:t xml:space="preserve"> </w:t>
      </w:r>
      <w:r w:rsidRPr="00CA22F4">
        <w:rPr>
          <w:color w:val="6D6E71"/>
          <w:spacing w:val="-3"/>
          <w:lang w:val="nl-NL"/>
        </w:rPr>
        <w:t>t</w:t>
      </w:r>
      <w:r w:rsidRPr="00CA22F4">
        <w:rPr>
          <w:color w:val="6D6E71"/>
          <w:lang w:val="nl-NL"/>
        </w:rPr>
        <w:t>e</w:t>
      </w:r>
      <w:r w:rsidRPr="00CA22F4">
        <w:rPr>
          <w:color w:val="6D6E71"/>
          <w:spacing w:val="26"/>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
          <w:lang w:val="nl-NL"/>
        </w:rPr>
        <w:t>g</w:t>
      </w:r>
      <w:r w:rsidRPr="00CA22F4">
        <w:rPr>
          <w:color w:val="6D6E71"/>
          <w:lang w:val="nl-NL"/>
        </w:rPr>
        <w:t>ene(n)</w:t>
      </w:r>
      <w:r w:rsidRPr="00CA22F4">
        <w:rPr>
          <w:color w:val="6D6E71"/>
          <w:spacing w:val="27"/>
          <w:lang w:val="nl-NL"/>
        </w:rPr>
        <w:t xml:space="preserve"> </w:t>
      </w:r>
      <w:r w:rsidRPr="00CA22F4">
        <w:rPr>
          <w:color w:val="6D6E71"/>
          <w:lang w:val="nl-NL"/>
        </w:rPr>
        <w:t>die</w:t>
      </w:r>
      <w:r w:rsidRPr="00CA22F4">
        <w:rPr>
          <w:color w:val="6D6E71"/>
          <w:spacing w:val="28"/>
          <w:lang w:val="nl-NL"/>
        </w:rPr>
        <w:t xml:space="preserve"> </w:t>
      </w:r>
      <w:r w:rsidRPr="00CA22F4">
        <w:rPr>
          <w:color w:val="6D6E71"/>
          <w:lang w:val="nl-NL"/>
        </w:rPr>
        <w:t>de</w:t>
      </w:r>
    </w:p>
    <w:p w14:paraId="5E5AA9A9" w14:textId="77777777" w:rsidR="00624579" w:rsidRPr="00CA22F4" w:rsidRDefault="00CA22F4">
      <w:pPr>
        <w:pStyle w:val="Plattetekst"/>
        <w:spacing w:line="264" w:lineRule="exact"/>
        <w:ind w:left="1493"/>
        <w:rPr>
          <w:lang w:val="nl-NL"/>
        </w:rPr>
      </w:pP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aak uit</w:t>
      </w:r>
      <w:r w:rsidRPr="00CA22F4">
        <w:rPr>
          <w:color w:val="6D6E71"/>
          <w:spacing w:val="-2"/>
          <w:lang w:val="nl-NL"/>
        </w:rPr>
        <w:t>v</w:t>
      </w:r>
      <w:r w:rsidRPr="00CA22F4">
        <w:rPr>
          <w:color w:val="6D6E71"/>
          <w:lang w:val="nl-NL"/>
        </w:rPr>
        <w:t>oe</w:t>
      </w:r>
      <w:r w:rsidRPr="00CA22F4">
        <w:rPr>
          <w:color w:val="6D6E71"/>
          <w:spacing w:val="-3"/>
          <w:lang w:val="nl-NL"/>
        </w:rPr>
        <w:t>r</w:t>
      </w:r>
      <w:r w:rsidRPr="00CA22F4">
        <w:rPr>
          <w:color w:val="6D6E71"/>
          <w:lang w:val="nl-NL"/>
        </w:rPr>
        <w:t>en;</w:t>
      </w:r>
    </w:p>
    <w:p w14:paraId="572B9741" w14:textId="77777777" w:rsidR="00624579" w:rsidRPr="00CA22F4" w:rsidRDefault="00CA22F4" w:rsidP="00CD3340">
      <w:pPr>
        <w:pStyle w:val="Plattetekst"/>
        <w:numPr>
          <w:ilvl w:val="0"/>
          <w:numId w:val="20"/>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die</w:t>
      </w:r>
      <w:r w:rsidRPr="00CA22F4">
        <w:rPr>
          <w:color w:val="6D6E71"/>
          <w:spacing w:val="-2"/>
          <w:lang w:val="nl-NL"/>
        </w:rPr>
        <w:t>n</w:t>
      </w:r>
      <w:r w:rsidRPr="00CA22F4">
        <w:rPr>
          <w:color w:val="6D6E71"/>
          <w:lang w:val="nl-NL"/>
        </w:rPr>
        <w:t>t</w:t>
      </w:r>
      <w:r w:rsidRPr="00CA22F4">
        <w:rPr>
          <w:color w:val="6D6E71"/>
          <w:spacing w:val="3"/>
          <w:lang w:val="nl-NL"/>
        </w:rPr>
        <w:t xml:space="preserve"> </w:t>
      </w:r>
      <w:r w:rsidRPr="00CA22F4">
        <w:rPr>
          <w:color w:val="6D6E71"/>
          <w:lang w:val="nl-NL"/>
        </w:rPr>
        <w:t>aanb</w:t>
      </w:r>
      <w:r w:rsidRPr="00CA22F4">
        <w:rPr>
          <w:color w:val="6D6E71"/>
          <w:spacing w:val="-1"/>
          <w:lang w:val="nl-NL"/>
        </w:rPr>
        <w:t>e</w:t>
      </w:r>
      <w:r w:rsidRPr="00CA22F4">
        <w:rPr>
          <w:color w:val="6D6E71"/>
          <w:spacing w:val="-3"/>
          <w:lang w:val="nl-NL"/>
        </w:rPr>
        <w:t>v</w:t>
      </w:r>
      <w:r w:rsidRPr="00CA22F4">
        <w:rPr>
          <w:color w:val="6D6E71"/>
          <w:lang w:val="nl-NL"/>
        </w:rPr>
        <w:t>eling</w:t>
      </w:r>
      <w:r w:rsidRPr="00CA22F4">
        <w:rPr>
          <w:color w:val="6D6E71"/>
          <w:spacing w:val="4"/>
          <w:lang w:val="nl-NL"/>
        </w:rPr>
        <w:t xml:space="preserve"> </w:t>
      </w:r>
      <w:r w:rsidRPr="00CA22F4">
        <w:rPr>
          <w:color w:val="6D6E71"/>
          <w:lang w:val="nl-NL"/>
        </w:rPr>
        <w:t>dit</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4"/>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3"/>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2"/>
          <w:lang w:val="nl-NL"/>
        </w:rPr>
        <w:t xml:space="preserve"> </w:t>
      </w:r>
      <w:r w:rsidRPr="00CA22F4">
        <w:rPr>
          <w:color w:val="6D6E71"/>
          <w:lang w:val="nl-NL"/>
        </w:rPr>
        <w:t>eenmaal</w:t>
      </w:r>
      <w:r w:rsidRPr="00CA22F4">
        <w:rPr>
          <w:color w:val="6D6E71"/>
          <w:spacing w:val="3"/>
          <w:lang w:val="nl-NL"/>
        </w:rPr>
        <w:t xml:space="preserve"> </w:t>
      </w:r>
      <w:r w:rsidRPr="00CA22F4">
        <w:rPr>
          <w:color w:val="6D6E71"/>
          <w:lang w:val="nl-NL"/>
        </w:rPr>
        <w:t>per</w:t>
      </w:r>
      <w:r w:rsidRPr="00CA22F4">
        <w:rPr>
          <w:color w:val="6D6E71"/>
          <w:spacing w:val="3"/>
          <w:lang w:val="nl-NL"/>
        </w:rPr>
        <w:t xml:space="preserve"> </w:t>
      </w:r>
      <w:r w:rsidRPr="00CA22F4">
        <w:rPr>
          <w:color w:val="6D6E71"/>
          <w:lang w:val="nl-NL"/>
        </w:rPr>
        <w:t>jaar</w:t>
      </w:r>
      <w:r w:rsidRPr="00CA22F4">
        <w:rPr>
          <w:color w:val="6D6E71"/>
          <w:spacing w:val="3"/>
          <w:lang w:val="nl-NL"/>
        </w:rPr>
        <w:t xml:space="preserve"> </w:t>
      </w:r>
      <w:r w:rsidRPr="00CA22F4">
        <w:rPr>
          <w:color w:val="6D6E71"/>
          <w:lang w:val="nl-NL"/>
        </w:rPr>
        <w:t>onder</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3"/>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p>
    <w:p w14:paraId="3E567F31" w14:textId="77777777" w:rsidR="00624579" w:rsidRPr="00CA22F4" w:rsidRDefault="00CA22F4">
      <w:pPr>
        <w:pStyle w:val="Plattetekst"/>
        <w:spacing w:line="264" w:lineRule="exact"/>
        <w:ind w:left="1493"/>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alleen</w:t>
      </w:r>
      <w:r w:rsidRPr="00CA22F4">
        <w:rPr>
          <w:color w:val="6D6E71"/>
          <w:spacing w:val="-5"/>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3"/>
          <w:lang w:val="nl-NL"/>
        </w:rPr>
        <w:t>t</w:t>
      </w:r>
      <w:r w:rsidRPr="00CA22F4">
        <w:rPr>
          <w:color w:val="6D6E71"/>
          <w:lang w:val="nl-NL"/>
        </w:rPr>
        <w:t>eam</w:t>
      </w:r>
      <w:r w:rsidRPr="00CA22F4">
        <w:rPr>
          <w:color w:val="6D6E71"/>
          <w:spacing w:val="-5"/>
          <w:lang w:val="nl-NL"/>
        </w:rPr>
        <w:t xml:space="preserve"> </w:t>
      </w:r>
      <w:r w:rsidRPr="00CA22F4">
        <w:rPr>
          <w:color w:val="6D6E71"/>
          <w:lang w:val="nl-NL"/>
        </w:rPr>
        <w:t>maar</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nauw</w:t>
      </w:r>
      <w:r w:rsidRPr="00CA22F4">
        <w:rPr>
          <w:color w:val="6D6E71"/>
          <w:spacing w:val="-5"/>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lang w:val="nl-NL"/>
        </w:rPr>
        <w:t>de</w:t>
      </w:r>
    </w:p>
    <w:p w14:paraId="175A47D4" w14:textId="77777777" w:rsidR="00624579" w:rsidRPr="00CA22F4" w:rsidRDefault="00CA22F4">
      <w:pPr>
        <w:pStyle w:val="Plattetekst"/>
        <w:spacing w:line="264" w:lineRule="exact"/>
        <w:ind w:left="1493"/>
        <w:rPr>
          <w:lang w:val="nl-NL"/>
        </w:rPr>
      </w:pPr>
      <w:r w:rsidRPr="00CA22F4">
        <w:rPr>
          <w:color w:val="6D6E71"/>
          <w:spacing w:val="-1"/>
          <w:lang w:val="nl-NL"/>
        </w:rPr>
        <w:t>o</w:t>
      </w:r>
      <w:r w:rsidRPr="00CA22F4">
        <w:rPr>
          <w:color w:val="6D6E71"/>
          <w:spacing w:val="-3"/>
          <w:lang w:val="nl-NL"/>
        </w:rPr>
        <w:t>v</w:t>
      </w:r>
      <w:r w:rsidRPr="00CA22F4">
        <w:rPr>
          <w:color w:val="6D6E71"/>
          <w:lang w:val="nl-NL"/>
        </w:rPr>
        <w:t>erblij</w:t>
      </w:r>
      <w:r w:rsidRPr="00CA22F4">
        <w:rPr>
          <w:color w:val="6D6E71"/>
          <w:spacing w:val="-5"/>
          <w:lang w:val="nl-NL"/>
        </w:rPr>
        <w:t>f</w:t>
      </w:r>
      <w:r w:rsidRPr="00CA22F4">
        <w:rPr>
          <w:color w:val="6D6E71"/>
          <w:lang w:val="nl-NL"/>
        </w:rPr>
        <w:t>oude</w:t>
      </w:r>
      <w:r w:rsidRPr="00CA22F4">
        <w:rPr>
          <w:color w:val="6D6E71"/>
          <w:spacing w:val="-4"/>
          <w:lang w:val="nl-NL"/>
        </w:rPr>
        <w:t>r</w:t>
      </w:r>
      <w:r w:rsidRPr="00CA22F4">
        <w:rPr>
          <w:color w:val="6D6E71"/>
          <w:lang w:val="nl-NL"/>
        </w:rPr>
        <w:t xml:space="preserve">s, </w:t>
      </w: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 / LI</w:t>
      </w:r>
      <w:r w:rsidRPr="00CA22F4">
        <w:rPr>
          <w:color w:val="6D6E71"/>
          <w:spacing w:val="1"/>
          <w:lang w:val="nl-NL"/>
        </w:rPr>
        <w:t>O</w:t>
      </w:r>
      <w:r w:rsidRPr="00CA22F4">
        <w:rPr>
          <w:color w:val="6D6E71"/>
          <w:spacing w:val="-14"/>
          <w:lang w:val="nl-NL"/>
        </w:rPr>
        <w:t>’</w:t>
      </w:r>
      <w:r w:rsidRPr="00CA22F4">
        <w:rPr>
          <w:color w:val="6D6E71"/>
          <w:lang w:val="nl-NL"/>
        </w:rPr>
        <w:t>s, enz.</w:t>
      </w:r>
    </w:p>
    <w:p w14:paraId="7D825F5C"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0D915A57" w14:textId="77777777" w:rsidR="00624579" w:rsidRPr="00CA22F4" w:rsidRDefault="00624579">
      <w:pPr>
        <w:spacing w:before="5" w:line="120" w:lineRule="exact"/>
        <w:rPr>
          <w:sz w:val="12"/>
          <w:szCs w:val="12"/>
          <w:lang w:val="nl-NL"/>
        </w:rPr>
      </w:pPr>
    </w:p>
    <w:p w14:paraId="1C437048" w14:textId="77777777" w:rsidR="00624579" w:rsidRPr="00CA22F4" w:rsidRDefault="00CA22F4" w:rsidP="00CD3340">
      <w:pPr>
        <w:pStyle w:val="Kop3"/>
        <w:numPr>
          <w:ilvl w:val="0"/>
          <w:numId w:val="19"/>
        </w:numPr>
        <w:tabs>
          <w:tab w:val="left" w:pos="1373"/>
        </w:tabs>
        <w:spacing w:before="51"/>
        <w:ind w:right="4237" w:firstLine="0"/>
        <w:jc w:val="both"/>
        <w:rPr>
          <w:b w:val="0"/>
          <w:bCs w:val="0"/>
          <w:lang w:val="nl-NL"/>
        </w:rPr>
      </w:pPr>
      <w:r w:rsidRPr="00CA22F4">
        <w:rPr>
          <w:color w:val="58595B"/>
          <w:lang w:val="nl-NL"/>
        </w:rPr>
        <w:t>H</w:t>
      </w:r>
      <w:r w:rsidRPr="00CA22F4">
        <w:rPr>
          <w:color w:val="58595B"/>
          <w:spacing w:val="-2"/>
          <w:lang w:val="nl-NL"/>
        </w:rPr>
        <w:t>e</w:t>
      </w:r>
      <w:r w:rsidRPr="00CA22F4">
        <w:rPr>
          <w:color w:val="58595B"/>
          <w:lang w:val="nl-NL"/>
        </w:rPr>
        <w:t>t beric</w:t>
      </w:r>
      <w:r w:rsidRPr="00CA22F4">
        <w:rPr>
          <w:color w:val="58595B"/>
          <w:spacing w:val="-3"/>
          <w:lang w:val="nl-NL"/>
        </w:rPr>
        <w:t>h</w:t>
      </w:r>
      <w:r w:rsidRPr="00CA22F4">
        <w:rPr>
          <w:color w:val="58595B"/>
          <w:lang w:val="nl-NL"/>
        </w:rPr>
        <w:t xml:space="preserve">t </w:t>
      </w:r>
      <w:r w:rsidRPr="00CA22F4">
        <w:rPr>
          <w:color w:val="58595B"/>
          <w:spacing w:val="-7"/>
          <w:lang w:val="nl-NL"/>
        </w:rPr>
        <w:t>k</w:t>
      </w:r>
      <w:r w:rsidRPr="00CA22F4">
        <w:rPr>
          <w:color w:val="58595B"/>
          <w:lang w:val="nl-NL"/>
        </w:rPr>
        <w:t>o</w:t>
      </w:r>
      <w:r w:rsidRPr="00CA22F4">
        <w:rPr>
          <w:color w:val="58595B"/>
          <w:spacing w:val="-3"/>
          <w:lang w:val="nl-NL"/>
        </w:rPr>
        <w:t>m</w:t>
      </w:r>
      <w:r w:rsidRPr="00CA22F4">
        <w:rPr>
          <w:color w:val="58595B"/>
          <w:lang w:val="nl-NL"/>
        </w:rPr>
        <w:t xml:space="preserve">t binnen. </w:t>
      </w:r>
      <w:r w:rsidRPr="00CA22F4">
        <w:rPr>
          <w:color w:val="58595B"/>
          <w:spacing w:val="-9"/>
          <w:lang w:val="nl-NL"/>
        </w:rPr>
        <w:t>W</w:t>
      </w:r>
      <w:r w:rsidRPr="00CA22F4">
        <w:rPr>
          <w:color w:val="58595B"/>
          <w:spacing w:val="-3"/>
          <w:lang w:val="nl-NL"/>
        </w:rPr>
        <w:t>a</w:t>
      </w:r>
      <w:r w:rsidRPr="00CA22F4">
        <w:rPr>
          <w:color w:val="58595B"/>
          <w:lang w:val="nl-NL"/>
        </w:rPr>
        <w:t>t is h</w:t>
      </w:r>
      <w:r w:rsidRPr="00CA22F4">
        <w:rPr>
          <w:color w:val="58595B"/>
          <w:spacing w:val="-2"/>
          <w:lang w:val="nl-NL"/>
        </w:rPr>
        <w:t>e</w:t>
      </w:r>
      <w:r w:rsidRPr="00CA22F4">
        <w:rPr>
          <w:color w:val="58595B"/>
          <w:lang w:val="nl-NL"/>
        </w:rPr>
        <w:t>t ee</w:t>
      </w:r>
      <w:r w:rsidRPr="00CA22F4">
        <w:rPr>
          <w:color w:val="58595B"/>
          <w:spacing w:val="-3"/>
          <w:lang w:val="nl-NL"/>
        </w:rPr>
        <w:t>rst</w:t>
      </w:r>
      <w:r w:rsidRPr="00CA22F4">
        <w:rPr>
          <w:color w:val="58595B"/>
          <w:lang w:val="nl-NL"/>
        </w:rPr>
        <w:t>e d</w:t>
      </w:r>
      <w:r w:rsidRPr="00CA22F4">
        <w:rPr>
          <w:color w:val="58595B"/>
          <w:spacing w:val="-3"/>
          <w:lang w:val="nl-NL"/>
        </w:rPr>
        <w:t>a</w:t>
      </w:r>
      <w:r w:rsidRPr="00CA22F4">
        <w:rPr>
          <w:color w:val="58595B"/>
          <w:lang w:val="nl-NL"/>
        </w:rPr>
        <w:t>t mo</w:t>
      </w:r>
      <w:r w:rsidRPr="00CA22F4">
        <w:rPr>
          <w:color w:val="58595B"/>
          <w:spacing w:val="-2"/>
          <w:lang w:val="nl-NL"/>
        </w:rPr>
        <w:t>e</w:t>
      </w:r>
      <w:r w:rsidRPr="00CA22F4">
        <w:rPr>
          <w:color w:val="58595B"/>
          <w:lang w:val="nl-NL"/>
        </w:rPr>
        <w:t xml:space="preserve">t </w:t>
      </w:r>
      <w:r w:rsidRPr="00CA22F4">
        <w:rPr>
          <w:color w:val="58595B"/>
          <w:spacing w:val="-3"/>
          <w:lang w:val="nl-NL"/>
        </w:rPr>
        <w:t>g</w:t>
      </w:r>
      <w:r w:rsidRPr="00CA22F4">
        <w:rPr>
          <w:color w:val="58595B"/>
          <w:lang w:val="nl-NL"/>
        </w:rPr>
        <w:t>ebeu</w:t>
      </w:r>
      <w:r w:rsidRPr="00CA22F4">
        <w:rPr>
          <w:color w:val="58595B"/>
          <w:spacing w:val="-3"/>
          <w:lang w:val="nl-NL"/>
        </w:rPr>
        <w:t>r</w:t>
      </w:r>
      <w:r w:rsidRPr="00CA22F4">
        <w:rPr>
          <w:color w:val="58595B"/>
          <w:lang w:val="nl-NL"/>
        </w:rPr>
        <w:t>en?</w:t>
      </w:r>
    </w:p>
    <w:p w14:paraId="6237483B" w14:textId="77777777" w:rsidR="00624579" w:rsidRPr="00CA22F4" w:rsidRDefault="00624579">
      <w:pPr>
        <w:spacing w:before="19" w:line="240" w:lineRule="exact"/>
        <w:rPr>
          <w:sz w:val="24"/>
          <w:szCs w:val="24"/>
          <w:lang w:val="nl-NL"/>
        </w:rPr>
      </w:pPr>
    </w:p>
    <w:p w14:paraId="7DDAE39C"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515AD241" w14:textId="77777777" w:rsidR="00624579" w:rsidRPr="00CA22F4" w:rsidRDefault="00CA22F4">
      <w:pPr>
        <w:pStyle w:val="Plattetekst"/>
        <w:spacing w:line="259"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er</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8"/>
          <w:lang w:val="nl-NL"/>
        </w:rPr>
        <w:t xml:space="preserve"> </w:t>
      </w:r>
      <w:r w:rsidRPr="00CA22F4">
        <w:rPr>
          <w:color w:val="6D6E71"/>
          <w:spacing w:val="-2"/>
          <w:lang w:val="nl-NL"/>
        </w:rPr>
        <w:t>g</w:t>
      </w:r>
      <w:r w:rsidRPr="00CA22F4">
        <w:rPr>
          <w:color w:val="6D6E71"/>
          <w:lang w:val="nl-NL"/>
        </w:rPr>
        <w:t>oed</w:t>
      </w:r>
      <w:r w:rsidRPr="00CA22F4">
        <w:rPr>
          <w:color w:val="6D6E71"/>
          <w:spacing w:val="8"/>
          <w:lang w:val="nl-NL"/>
        </w:rPr>
        <w:t xml:space="preserve"> </w:t>
      </w:r>
      <w:r w:rsidRPr="00CA22F4">
        <w:rPr>
          <w:color w:val="6D6E71"/>
          <w:lang w:val="nl-NL"/>
        </w:rPr>
        <w:t>op!</w:t>
      </w:r>
      <w:r w:rsidRPr="00CA22F4">
        <w:rPr>
          <w:color w:val="6D6E71"/>
          <w:spacing w:val="8"/>
          <w:lang w:val="nl-NL"/>
        </w:rPr>
        <w:t xml:space="preserve"> </w:t>
      </w:r>
      <w:r w:rsidRPr="00CA22F4">
        <w:rPr>
          <w:color w:val="6D6E71"/>
          <w:lang w:val="nl-NL"/>
        </w:rPr>
        <w:t>Hij</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zij</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8"/>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p</w:t>
      </w:r>
      <w:r w:rsidRPr="00CA22F4">
        <w:rPr>
          <w:color w:val="6D6E71"/>
          <w:spacing w:val="-4"/>
          <w:lang w:val="nl-NL"/>
        </w:rPr>
        <w:t>r</w:t>
      </w:r>
      <w:r w:rsidRPr="00CA22F4">
        <w:rPr>
          <w:color w:val="6D6E71"/>
          <w:lang w:val="nl-NL"/>
        </w:rPr>
        <w:t>ocedu</w:t>
      </w:r>
      <w:r w:rsidRPr="00CA22F4">
        <w:rPr>
          <w:color w:val="6D6E71"/>
          <w:spacing w:val="-3"/>
          <w:lang w:val="nl-NL"/>
        </w:rPr>
        <w:t>r</w:t>
      </w:r>
      <w:r w:rsidRPr="00CA22F4">
        <w:rPr>
          <w:color w:val="6D6E71"/>
          <w:lang w:val="nl-NL"/>
        </w:rPr>
        <w:t>e,</w:t>
      </w:r>
    </w:p>
    <w:p w14:paraId="2440E7C0" w14:textId="77777777" w:rsidR="00624579" w:rsidRPr="00CA22F4" w:rsidRDefault="00CA22F4">
      <w:pPr>
        <w:pStyle w:val="Plattetekst"/>
        <w:spacing w:line="264" w:lineRule="exact"/>
        <w:ind w:right="4867"/>
        <w:jc w:val="both"/>
        <w:rPr>
          <w:lang w:val="nl-NL"/>
        </w:rPr>
      </w:pPr>
      <w:r w:rsidRPr="00CA22F4">
        <w:rPr>
          <w:color w:val="6D6E71"/>
          <w:lang w:val="nl-NL"/>
        </w:rPr>
        <w:t>m</w:t>
      </w:r>
      <w:r w:rsidRPr="00CA22F4">
        <w:rPr>
          <w:color w:val="6D6E71"/>
          <w:spacing w:val="-2"/>
          <w:lang w:val="nl-NL"/>
        </w:rPr>
        <w:t>e</w:t>
      </w:r>
      <w:r w:rsidRPr="00CA22F4">
        <w:rPr>
          <w:color w:val="6D6E71"/>
          <w:lang w:val="nl-NL"/>
        </w:rPr>
        <w:t xml:space="preserve">t name </w:t>
      </w:r>
      <w:r w:rsidRPr="00CA22F4">
        <w:rPr>
          <w:color w:val="6D6E71"/>
          <w:spacing w:val="-1"/>
          <w:lang w:val="nl-NL"/>
        </w:rPr>
        <w:t>o</w:t>
      </w:r>
      <w:r w:rsidRPr="00CA22F4">
        <w:rPr>
          <w:color w:val="6D6E71"/>
          <w:spacing w:val="-3"/>
          <w:lang w:val="nl-NL"/>
        </w:rPr>
        <w:t>v</w:t>
      </w:r>
      <w:r w:rsidRPr="00CA22F4">
        <w:rPr>
          <w:color w:val="6D6E71"/>
          <w:lang w:val="nl-NL"/>
        </w:rPr>
        <w:t xml:space="preserve">er de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er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sp</w:t>
      </w:r>
      <w:r w:rsidRPr="00CA22F4">
        <w:rPr>
          <w:color w:val="6D6E71"/>
          <w:spacing w:val="-3"/>
          <w:lang w:val="nl-NL"/>
        </w:rPr>
        <w:t>r</w:t>
      </w:r>
      <w:r w:rsidRPr="00CA22F4">
        <w:rPr>
          <w:color w:val="6D6E71"/>
          <w:lang w:val="nl-NL"/>
        </w:rPr>
        <w:t xml:space="preserve">eiden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beric</w:t>
      </w:r>
      <w:r w:rsidRPr="00CA22F4">
        <w:rPr>
          <w:color w:val="6D6E71"/>
          <w:spacing w:val="-2"/>
          <w:lang w:val="nl-NL"/>
        </w:rPr>
        <w:t>h</w:t>
      </w:r>
      <w:r w:rsidRPr="00CA22F4">
        <w:rPr>
          <w:color w:val="6D6E71"/>
          <w:lang w:val="nl-NL"/>
        </w:rPr>
        <w:t>t.</w:t>
      </w:r>
    </w:p>
    <w:p w14:paraId="690765F2" w14:textId="77777777" w:rsidR="00624579" w:rsidRPr="00CA22F4" w:rsidRDefault="00624579">
      <w:pPr>
        <w:spacing w:before="18" w:line="240" w:lineRule="exact"/>
        <w:rPr>
          <w:sz w:val="24"/>
          <w:szCs w:val="24"/>
          <w:lang w:val="nl-NL"/>
        </w:rPr>
      </w:pPr>
    </w:p>
    <w:p w14:paraId="5BDEF3C4"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46"/>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4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47"/>
          <w:lang w:val="nl-NL"/>
        </w:rPr>
        <w:t xml:space="preserve"> </w:t>
      </w:r>
      <w:r w:rsidRPr="00CA22F4">
        <w:rPr>
          <w:color w:val="6D6E71"/>
          <w:lang w:val="nl-NL"/>
        </w:rPr>
        <w:t>als</w:t>
      </w:r>
      <w:r w:rsidRPr="00CA22F4">
        <w:rPr>
          <w:color w:val="6D6E71"/>
          <w:spacing w:val="46"/>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47"/>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47"/>
          <w:lang w:val="nl-NL"/>
        </w:rPr>
        <w:t xml:space="preserve"> </w:t>
      </w:r>
      <w:r w:rsidRPr="00CA22F4">
        <w:rPr>
          <w:color w:val="6D6E71"/>
          <w:lang w:val="nl-NL"/>
        </w:rPr>
        <w:t>–</w:t>
      </w:r>
      <w:r w:rsidRPr="00CA22F4">
        <w:rPr>
          <w:color w:val="6D6E71"/>
          <w:spacing w:val="47"/>
          <w:lang w:val="nl-NL"/>
        </w:rPr>
        <w:t xml:space="preserve"> </w:t>
      </w:r>
      <w:r w:rsidRPr="00CA22F4">
        <w:rPr>
          <w:color w:val="6D6E71"/>
          <w:lang w:val="nl-NL"/>
        </w:rPr>
        <w:t>zij</w:t>
      </w:r>
      <w:r w:rsidRPr="00CA22F4">
        <w:rPr>
          <w:color w:val="6D6E71"/>
          <w:spacing w:val="46"/>
          <w:lang w:val="nl-NL"/>
        </w:rPr>
        <w:t xml:space="preserve"> </w:t>
      </w:r>
      <w:r w:rsidRPr="00CA22F4">
        <w:rPr>
          <w:color w:val="6D6E71"/>
          <w:lang w:val="nl-NL"/>
        </w:rPr>
        <w:t>is</w:t>
      </w:r>
      <w:r w:rsidRPr="00CA22F4">
        <w:rPr>
          <w:color w:val="6D6E71"/>
          <w:spacing w:val="47"/>
          <w:lang w:val="nl-NL"/>
        </w:rPr>
        <w:t xml:space="preserve"> </w:t>
      </w:r>
      <w:r w:rsidRPr="00CA22F4">
        <w:rPr>
          <w:color w:val="6D6E71"/>
          <w:spacing w:val="-3"/>
          <w:lang w:val="nl-NL"/>
        </w:rPr>
        <w:t>v</w:t>
      </w:r>
      <w:r w:rsidRPr="00CA22F4">
        <w:rPr>
          <w:color w:val="6D6E71"/>
          <w:lang w:val="nl-NL"/>
        </w:rPr>
        <w:t>oor</w:t>
      </w:r>
      <w:r w:rsidRPr="00CA22F4">
        <w:rPr>
          <w:color w:val="6D6E71"/>
          <w:spacing w:val="47"/>
          <w:lang w:val="nl-NL"/>
        </w:rPr>
        <w:t xml:space="preserve"> </w:t>
      </w:r>
      <w:r w:rsidRPr="00CA22F4">
        <w:rPr>
          <w:color w:val="6D6E71"/>
          <w:lang w:val="nl-NL"/>
        </w:rPr>
        <w:t>dit</w:t>
      </w:r>
      <w:r w:rsidRPr="00CA22F4">
        <w:rPr>
          <w:color w:val="6D6E71"/>
          <w:spacing w:val="46"/>
          <w:lang w:val="nl-NL"/>
        </w:rPr>
        <w:t xml:space="preserve"> </w:t>
      </w:r>
      <w:r w:rsidRPr="00CA22F4">
        <w:rPr>
          <w:color w:val="6D6E71"/>
          <w:lang w:val="nl-NL"/>
        </w:rPr>
        <w:t>soort</w:t>
      </w:r>
      <w:r w:rsidRPr="00CA22F4">
        <w:rPr>
          <w:color w:val="6D6E71"/>
          <w:spacing w:val="47"/>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47"/>
          <w:lang w:val="nl-NL"/>
        </w:rPr>
        <w:t xml:space="preserve"> </w:t>
      </w:r>
      <w:r w:rsidRPr="00CA22F4">
        <w:rPr>
          <w:color w:val="6D6E71"/>
          <w:spacing w:val="-11"/>
          <w:lang w:val="nl-NL"/>
        </w:rPr>
        <w:t>‘</w:t>
      </w:r>
      <w:r w:rsidRPr="00CA22F4">
        <w:rPr>
          <w:color w:val="6D6E71"/>
          <w:lang w:val="nl-NL"/>
        </w:rPr>
        <w:t>dag</w:t>
      </w:r>
      <w:r w:rsidRPr="00CA22F4">
        <w:rPr>
          <w:color w:val="6D6E71"/>
          <w:spacing w:val="47"/>
          <w:lang w:val="nl-NL"/>
        </w:rPr>
        <w:t xml:space="preserve"> </w:t>
      </w:r>
      <w:r w:rsidRPr="00CA22F4">
        <w:rPr>
          <w:color w:val="6D6E71"/>
          <w:lang w:val="nl-NL"/>
        </w:rPr>
        <w:t>en</w:t>
      </w:r>
      <w:r w:rsidRPr="00CA22F4">
        <w:rPr>
          <w:color w:val="6D6E71"/>
          <w:spacing w:val="46"/>
          <w:lang w:val="nl-NL"/>
        </w:rPr>
        <w:t xml:space="preserve"> </w:t>
      </w:r>
      <w:r w:rsidRPr="00CA22F4">
        <w:rPr>
          <w:color w:val="6D6E71"/>
          <w:lang w:val="nl-NL"/>
        </w:rPr>
        <w:t>nac</w:t>
      </w:r>
      <w:r w:rsidRPr="00CA22F4">
        <w:rPr>
          <w:color w:val="6D6E71"/>
          <w:spacing w:val="-2"/>
          <w:lang w:val="nl-NL"/>
        </w:rPr>
        <w:t>h</w:t>
      </w:r>
      <w:r w:rsidRPr="00CA22F4">
        <w:rPr>
          <w:color w:val="6D6E71"/>
          <w:lang w:val="nl-NL"/>
        </w:rPr>
        <w:t>t</w:t>
      </w:r>
      <w:r w:rsidRPr="00CA22F4">
        <w:rPr>
          <w:color w:val="6D6E71"/>
          <w:spacing w:val="47"/>
          <w:lang w:val="nl-NL"/>
        </w:rPr>
        <w:t xml:space="preserve"> </w:t>
      </w:r>
      <w:r w:rsidRPr="00CA22F4">
        <w:rPr>
          <w:color w:val="6D6E71"/>
          <w:lang w:val="nl-NL"/>
        </w:rPr>
        <w:t>be</w:t>
      </w:r>
      <w:r w:rsidRPr="00CA22F4">
        <w:rPr>
          <w:color w:val="6D6E71"/>
          <w:spacing w:val="-3"/>
          <w:lang w:val="nl-NL"/>
        </w:rPr>
        <w:t>r</w:t>
      </w:r>
      <w:r w:rsidRPr="00CA22F4">
        <w:rPr>
          <w:color w:val="6D6E71"/>
          <w:lang w:val="nl-NL"/>
        </w:rPr>
        <w:t>eikbaa</w:t>
      </w:r>
      <w:r w:rsidRPr="00CA22F4">
        <w:rPr>
          <w:color w:val="6D6E71"/>
          <w:spacing w:val="9"/>
          <w:lang w:val="nl-NL"/>
        </w:rPr>
        <w:t>r</w:t>
      </w:r>
      <w:r w:rsidRPr="00CA22F4">
        <w:rPr>
          <w:color w:val="6D6E71"/>
          <w:lang w:val="nl-NL"/>
        </w:rPr>
        <w:t xml:space="preserve">’! </w:t>
      </w:r>
      <w:r w:rsidRPr="00CA22F4">
        <w:rPr>
          <w:color w:val="6D6E71"/>
          <w:spacing w:val="-4"/>
          <w:lang w:val="nl-NL"/>
        </w:rPr>
        <w:t>R</w:t>
      </w:r>
      <w:r w:rsidRPr="00CA22F4">
        <w:rPr>
          <w:color w:val="6D6E71"/>
          <w:lang w:val="nl-NL"/>
        </w:rPr>
        <w:t>ese</w:t>
      </w:r>
      <w:r w:rsidRPr="00CA22F4">
        <w:rPr>
          <w:color w:val="6D6E71"/>
          <w:spacing w:val="1"/>
          <w:lang w:val="nl-NL"/>
        </w:rPr>
        <w:t>r</w:t>
      </w:r>
      <w:r w:rsidRPr="00CA22F4">
        <w:rPr>
          <w:color w:val="6D6E71"/>
          <w:spacing w:val="-3"/>
          <w:lang w:val="nl-NL"/>
        </w:rPr>
        <w:t>v</w:t>
      </w:r>
      <w:r w:rsidRPr="00CA22F4">
        <w:rPr>
          <w:color w:val="6D6E71"/>
          <w:lang w:val="nl-NL"/>
        </w:rPr>
        <w:t>eaansp</w:t>
      </w:r>
      <w:r w:rsidRPr="00CA22F4">
        <w:rPr>
          <w:color w:val="6D6E71"/>
          <w:spacing w:val="-3"/>
          <w:lang w:val="nl-NL"/>
        </w:rPr>
        <w:t>r</w:t>
      </w:r>
      <w:r w:rsidRPr="00CA22F4">
        <w:rPr>
          <w:color w:val="6D6E71"/>
          <w:lang w:val="nl-NL"/>
        </w:rPr>
        <w:t>eekpu</w:t>
      </w:r>
      <w:r w:rsidRPr="00CA22F4">
        <w:rPr>
          <w:color w:val="6D6E71"/>
          <w:spacing w:val="-3"/>
          <w:lang w:val="nl-NL"/>
        </w:rPr>
        <w:t>n</w:t>
      </w:r>
      <w:r w:rsidRPr="00CA22F4">
        <w:rPr>
          <w:color w:val="6D6E71"/>
          <w:lang w:val="nl-NL"/>
        </w:rPr>
        <w:t>t is:…….</w:t>
      </w:r>
    </w:p>
    <w:p w14:paraId="133A93E7" w14:textId="77777777" w:rsidR="00624579" w:rsidRPr="00CA22F4" w:rsidRDefault="00624579">
      <w:pPr>
        <w:spacing w:before="6" w:line="260" w:lineRule="exact"/>
        <w:rPr>
          <w:sz w:val="26"/>
          <w:szCs w:val="26"/>
          <w:lang w:val="nl-NL"/>
        </w:rPr>
      </w:pPr>
    </w:p>
    <w:p w14:paraId="4948B565" w14:textId="77777777" w:rsidR="00624579" w:rsidRPr="00CA22F4" w:rsidRDefault="00CA22F4">
      <w:pPr>
        <w:pStyle w:val="Plattetekst"/>
        <w:ind w:right="2001"/>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 xml:space="preserve">eur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na (of la</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na</w:t>
      </w:r>
      <w:r w:rsidRPr="00CA22F4">
        <w:rPr>
          <w:color w:val="6D6E71"/>
          <w:spacing w:val="-5"/>
          <w:lang w:val="nl-NL"/>
        </w:rPr>
        <w:t>g</w:t>
      </w:r>
      <w:r w:rsidRPr="00CA22F4">
        <w:rPr>
          <w:color w:val="6D6E71"/>
          <w:lang w:val="nl-NL"/>
        </w:rPr>
        <w:t xml:space="preserve">aan) </w:t>
      </w:r>
      <w:r w:rsidRPr="00CA22F4">
        <w:rPr>
          <w:color w:val="6D6E71"/>
          <w:spacing w:val="-3"/>
          <w:lang w:val="nl-NL"/>
        </w:rPr>
        <w:t>wa</w:t>
      </w:r>
      <w:r w:rsidRPr="00CA22F4">
        <w:rPr>
          <w:color w:val="6D6E71"/>
          <w:lang w:val="nl-NL"/>
        </w:rPr>
        <w:t>t er p</w:t>
      </w:r>
      <w:r w:rsidRPr="00CA22F4">
        <w:rPr>
          <w:color w:val="6D6E71"/>
          <w:spacing w:val="-4"/>
          <w:lang w:val="nl-NL"/>
        </w:rPr>
        <w:t>r</w:t>
      </w:r>
      <w:r w:rsidRPr="00CA22F4">
        <w:rPr>
          <w:color w:val="6D6E71"/>
          <w:lang w:val="nl-NL"/>
        </w:rPr>
        <w:t xml:space="preserve">ecies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 is,</w:t>
      </w:r>
      <w:r w:rsidRPr="00CA22F4">
        <w:rPr>
          <w:color w:val="6D6E71"/>
          <w:spacing w:val="-1"/>
          <w:lang w:val="nl-NL"/>
        </w:rPr>
        <w:t xml:space="preserve"> </w:t>
      </w:r>
      <w:r w:rsidRPr="00CA22F4">
        <w:rPr>
          <w:color w:val="6D6E71"/>
          <w:lang w:val="nl-NL"/>
        </w:rPr>
        <w:t xml:space="preserve">en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amelt de nodi</w:t>
      </w:r>
      <w:r w:rsidRPr="00CA22F4">
        <w:rPr>
          <w:color w:val="6D6E71"/>
          <w:spacing w:val="-2"/>
          <w:lang w:val="nl-NL"/>
        </w:rPr>
        <w:t>g</w:t>
      </w:r>
      <w:r w:rsidRPr="00CA22F4">
        <w:rPr>
          <w:color w:val="6D6E71"/>
          <w:lang w:val="nl-NL"/>
        </w:rPr>
        <w:t>e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p>
    <w:p w14:paraId="0563D18A" w14:textId="77777777" w:rsidR="00624579" w:rsidRPr="00CA22F4" w:rsidRDefault="00624579">
      <w:pPr>
        <w:spacing w:before="18" w:line="240" w:lineRule="exact"/>
        <w:rPr>
          <w:sz w:val="24"/>
          <w:szCs w:val="24"/>
          <w:lang w:val="nl-NL"/>
        </w:rPr>
      </w:pPr>
    </w:p>
    <w:p w14:paraId="616A598C"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39"/>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40"/>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4"/>
          <w:lang w:val="nl-NL"/>
        </w:rPr>
        <w:t>g</w:t>
      </w:r>
      <w:r w:rsidRPr="00CA22F4">
        <w:rPr>
          <w:color w:val="6D6E71"/>
          <w:lang w:val="nl-NL"/>
        </w:rPr>
        <w:t>t</w:t>
      </w:r>
      <w:r w:rsidRPr="00CA22F4">
        <w:rPr>
          <w:color w:val="6D6E71"/>
          <w:spacing w:val="4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9"/>
          <w:lang w:val="nl-NL"/>
        </w:rPr>
        <w:t xml:space="preserve"> </w:t>
      </w:r>
      <w:r w:rsidRPr="00CA22F4">
        <w:rPr>
          <w:color w:val="6D6E71"/>
          <w:lang w:val="nl-NL"/>
        </w:rPr>
        <w:t>hele</w:t>
      </w:r>
      <w:r w:rsidRPr="00CA22F4">
        <w:rPr>
          <w:color w:val="6D6E71"/>
          <w:spacing w:val="40"/>
          <w:lang w:val="nl-NL"/>
        </w:rPr>
        <w:t xml:space="preserve"> </w:t>
      </w:r>
      <w:r w:rsidRPr="00CA22F4">
        <w:rPr>
          <w:color w:val="6D6E71"/>
          <w:spacing w:val="-3"/>
          <w:lang w:val="nl-NL"/>
        </w:rPr>
        <w:t>t</w:t>
      </w:r>
      <w:r w:rsidRPr="00CA22F4">
        <w:rPr>
          <w:color w:val="6D6E71"/>
          <w:lang w:val="nl-NL"/>
        </w:rPr>
        <w:t>eam,</w:t>
      </w:r>
      <w:r w:rsidRPr="00CA22F4">
        <w:rPr>
          <w:color w:val="6D6E71"/>
          <w:spacing w:val="40"/>
          <w:lang w:val="nl-NL"/>
        </w:rPr>
        <w:t xml:space="preserve"> </w:t>
      </w:r>
      <w:r w:rsidRPr="00CA22F4">
        <w:rPr>
          <w:color w:val="6D6E71"/>
          <w:lang w:val="nl-NL"/>
        </w:rPr>
        <w:t>ook</w:t>
      </w:r>
      <w:r w:rsidRPr="00CA22F4">
        <w:rPr>
          <w:color w:val="6D6E71"/>
          <w:spacing w:val="40"/>
          <w:lang w:val="nl-NL"/>
        </w:rPr>
        <w:t xml:space="preserve"> </w:t>
      </w:r>
      <w:r w:rsidRPr="00CA22F4">
        <w:rPr>
          <w:color w:val="6D6E71"/>
          <w:lang w:val="nl-NL"/>
        </w:rPr>
        <w:t>de</w:t>
      </w:r>
      <w:r w:rsidRPr="00CA22F4">
        <w:rPr>
          <w:color w:val="6D6E71"/>
          <w:spacing w:val="-2"/>
          <w:lang w:val="nl-NL"/>
        </w:rPr>
        <w:t>g</w:t>
      </w:r>
      <w:r w:rsidRPr="00CA22F4">
        <w:rPr>
          <w:color w:val="6D6E71"/>
          <w:lang w:val="nl-NL"/>
        </w:rPr>
        <w:t>enen</w:t>
      </w:r>
      <w:r w:rsidRPr="00CA22F4">
        <w:rPr>
          <w:color w:val="6D6E71"/>
          <w:spacing w:val="3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0"/>
          <w:lang w:val="nl-NL"/>
        </w:rPr>
        <w:t xml:space="preserve"> </w:t>
      </w:r>
      <w:r w:rsidRPr="00CA22F4">
        <w:rPr>
          <w:color w:val="6D6E71"/>
          <w:lang w:val="nl-NL"/>
        </w:rPr>
        <w:t>een</w:t>
      </w:r>
      <w:r w:rsidRPr="00CA22F4">
        <w:rPr>
          <w:color w:val="6D6E71"/>
          <w:spacing w:val="40"/>
          <w:lang w:val="nl-NL"/>
        </w:rPr>
        <w:t xml:space="preserve"> </w:t>
      </w:r>
      <w:r w:rsidRPr="00CA22F4">
        <w:rPr>
          <w:color w:val="6D6E71"/>
          <w:lang w:val="nl-NL"/>
        </w:rPr>
        <w:t>vrije</w:t>
      </w:r>
      <w:r w:rsidRPr="00CA22F4">
        <w:rPr>
          <w:color w:val="6D6E71"/>
          <w:spacing w:val="39"/>
          <w:lang w:val="nl-NL"/>
        </w:rPr>
        <w:t xml:space="preserve"> </w:t>
      </w:r>
      <w:r w:rsidRPr="00CA22F4">
        <w:rPr>
          <w:color w:val="6D6E71"/>
          <w:lang w:val="nl-NL"/>
        </w:rPr>
        <w:t>da</w:t>
      </w:r>
      <w:r w:rsidRPr="00CA22F4">
        <w:rPr>
          <w:color w:val="6D6E71"/>
          <w:spacing w:val="2"/>
          <w:lang w:val="nl-NL"/>
        </w:rPr>
        <w:t>g</w:t>
      </w:r>
      <w:r w:rsidRPr="00CA22F4">
        <w:rPr>
          <w:color w:val="6D6E71"/>
          <w:lang w:val="nl-NL"/>
        </w:rPr>
        <w:t>,</w:t>
      </w:r>
      <w:r w:rsidRPr="00CA22F4">
        <w:rPr>
          <w:color w:val="6D6E71"/>
          <w:spacing w:val="40"/>
          <w:lang w:val="nl-NL"/>
        </w:rPr>
        <w:t xml:space="preserve"> </w:t>
      </w:r>
      <w:r w:rsidRPr="00CA22F4">
        <w:rPr>
          <w:color w:val="6D6E71"/>
          <w:lang w:val="nl-NL"/>
        </w:rPr>
        <w:t>op</w:t>
      </w:r>
      <w:r w:rsidRPr="00CA22F4">
        <w:rPr>
          <w:color w:val="6D6E71"/>
          <w:spacing w:val="40"/>
          <w:lang w:val="nl-NL"/>
        </w:rPr>
        <w:t xml:space="preserve"> </w:t>
      </w:r>
      <w:r w:rsidRPr="00CA22F4">
        <w:rPr>
          <w:color w:val="6D6E71"/>
          <w:lang w:val="nl-NL"/>
        </w:rPr>
        <w:t>de</w:t>
      </w:r>
      <w:r w:rsidRPr="00CA22F4">
        <w:rPr>
          <w:color w:val="6D6E71"/>
          <w:spacing w:val="40"/>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39"/>
          <w:lang w:val="nl-NL"/>
        </w:rPr>
        <w:t xml:space="preserve"> </w:t>
      </w:r>
      <w:r w:rsidRPr="00CA22F4">
        <w:rPr>
          <w:color w:val="6D6E71"/>
          <w:spacing w:val="-5"/>
          <w:lang w:val="nl-NL"/>
        </w:rPr>
        <w:t>z</w:t>
      </w:r>
      <w:r w:rsidRPr="00CA22F4">
        <w:rPr>
          <w:color w:val="6D6E71"/>
          <w:lang w:val="nl-NL"/>
        </w:rPr>
        <w:t>o</w:t>
      </w:r>
      <w:r w:rsidRPr="00CA22F4">
        <w:rPr>
          <w:color w:val="6D6E71"/>
          <w:spacing w:val="40"/>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40"/>
          <w:lang w:val="nl-NL"/>
        </w:rPr>
        <w:t xml:space="preserve"> </w:t>
      </w:r>
      <w:r w:rsidRPr="00CA22F4">
        <w:rPr>
          <w:color w:val="6D6E71"/>
          <w:lang w:val="nl-NL"/>
        </w:rPr>
        <w:t>in</w:t>
      </w:r>
      <w:r w:rsidRPr="00CA22F4">
        <w:rPr>
          <w:color w:val="6D6E71"/>
          <w:spacing w:val="39"/>
          <w:lang w:val="nl-NL"/>
        </w:rPr>
        <w:t xml:space="preserve"> </w:t>
      </w:r>
      <w:r w:rsidRPr="00CA22F4">
        <w:rPr>
          <w:color w:val="6D6E71"/>
          <w:lang w:val="nl-NL"/>
        </w:rPr>
        <w:t>een 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 ande</w:t>
      </w:r>
      <w:r w:rsidRPr="00CA22F4">
        <w:rPr>
          <w:color w:val="6D6E71"/>
          <w:spacing w:val="-4"/>
          <w:lang w:val="nl-NL"/>
        </w:rPr>
        <w:t>r</w:t>
      </w:r>
      <w:r w:rsidRPr="00CA22F4">
        <w:rPr>
          <w:color w:val="6D6E71"/>
          <w:lang w:val="nl-NL"/>
        </w:rPr>
        <w:t xml:space="preserve">s </w:t>
      </w:r>
      <w:r w:rsidRPr="00CA22F4">
        <w:rPr>
          <w:color w:val="6D6E71"/>
          <w:spacing w:val="-3"/>
          <w:lang w:val="nl-NL"/>
        </w:rPr>
        <w:t>t</w:t>
      </w:r>
      <w:r w:rsidRPr="00CA22F4">
        <w:rPr>
          <w:color w:val="6D6E71"/>
          <w:lang w:val="nl-NL"/>
        </w:rPr>
        <w:t>el</w:t>
      </w:r>
      <w:r w:rsidRPr="00CA22F4">
        <w:rPr>
          <w:color w:val="6D6E71"/>
          <w:spacing w:val="-2"/>
          <w:lang w:val="nl-NL"/>
        </w:rPr>
        <w:t>e</w:t>
      </w:r>
      <w:r w:rsidRPr="00CA22F4">
        <w:rPr>
          <w:color w:val="6D6E71"/>
          <w:spacing w:val="-5"/>
          <w:lang w:val="nl-NL"/>
        </w:rPr>
        <w:t>f</w:t>
      </w:r>
      <w:r w:rsidRPr="00CA22F4">
        <w:rPr>
          <w:color w:val="6D6E71"/>
          <w:lang w:val="nl-NL"/>
        </w:rPr>
        <w:t>onisch.</w:t>
      </w:r>
    </w:p>
    <w:p w14:paraId="47FA3576" w14:textId="77777777" w:rsidR="00624579" w:rsidRPr="00CA22F4" w:rsidRDefault="00CA22F4">
      <w:pPr>
        <w:pStyle w:val="Plattetekst"/>
        <w:spacing w:line="264" w:lineRule="exact"/>
        <w:ind w:right="1133"/>
        <w:jc w:val="both"/>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v</w:t>
      </w:r>
      <w:r w:rsidRPr="00CA22F4">
        <w:rPr>
          <w:color w:val="6D6E71"/>
          <w:spacing w:val="-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lang w:val="nl-NL"/>
        </w:rPr>
        <w:t>zie</w:t>
      </w:r>
      <w:r w:rsidRPr="00CA22F4">
        <w:rPr>
          <w:color w:val="6D6E71"/>
          <w:spacing w:val="-8"/>
          <w:lang w:val="nl-NL"/>
        </w:rPr>
        <w:t>k</w:t>
      </w:r>
      <w:r w:rsidRPr="00CA22F4">
        <w:rPr>
          <w:color w:val="6D6E71"/>
          <w:lang w:val="nl-NL"/>
        </w:rPr>
        <w:t>e</w:t>
      </w:r>
      <w:r w:rsidRPr="00CA22F4">
        <w:rPr>
          <w:color w:val="6D6E71"/>
          <w:spacing w:val="7"/>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7"/>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eunend</w:t>
      </w:r>
      <w:r w:rsidRPr="00CA22F4">
        <w:rPr>
          <w:color w:val="6D6E71"/>
          <w:spacing w:val="7"/>
          <w:lang w:val="nl-NL"/>
        </w:rPr>
        <w:t xml:space="preserve"> </w:t>
      </w:r>
      <w:r w:rsidRPr="00CA22F4">
        <w:rPr>
          <w:color w:val="6D6E71"/>
          <w:lang w:val="nl-NL"/>
        </w:rPr>
        <w:t>pe</w:t>
      </w:r>
      <w:r w:rsidRPr="00CA22F4">
        <w:rPr>
          <w:color w:val="6D6E71"/>
          <w:spacing w:val="-4"/>
          <w:lang w:val="nl-NL"/>
        </w:rPr>
        <w:t>r</w:t>
      </w:r>
      <w:r w:rsidRPr="00CA22F4">
        <w:rPr>
          <w:color w:val="6D6E71"/>
          <w:lang w:val="nl-NL"/>
        </w:rPr>
        <w:t>soneel,</w:t>
      </w:r>
      <w:r w:rsidRPr="00CA22F4">
        <w:rPr>
          <w:color w:val="6D6E71"/>
          <w:spacing w:val="7"/>
          <w:lang w:val="nl-NL"/>
        </w:rPr>
        <w:t xml:space="preserve"> </w:t>
      </w: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es/LI</w:t>
      </w:r>
      <w:r w:rsidRPr="00CA22F4">
        <w:rPr>
          <w:color w:val="6D6E71"/>
          <w:spacing w:val="1"/>
          <w:lang w:val="nl-NL"/>
        </w:rPr>
        <w:t>O</w:t>
      </w:r>
      <w:r w:rsidRPr="00CA22F4">
        <w:rPr>
          <w:color w:val="6D6E71"/>
          <w:spacing w:val="-14"/>
          <w:lang w:val="nl-NL"/>
        </w:rPr>
        <w:t>’</w:t>
      </w:r>
      <w:r w:rsidRPr="00CA22F4">
        <w:rPr>
          <w:color w:val="6D6E71"/>
          <w:lang w:val="nl-NL"/>
        </w:rPr>
        <w:t>s,</w:t>
      </w:r>
      <w:r w:rsidRPr="00CA22F4">
        <w:rPr>
          <w:color w:val="6D6E71"/>
          <w:spacing w:val="7"/>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st</w:t>
      </w:r>
      <w:r w:rsidRPr="00CA22F4">
        <w:rPr>
          <w:color w:val="6D6E71"/>
          <w:lang w:val="nl-NL"/>
        </w:rPr>
        <w:t>e</w:t>
      </w:r>
      <w:r w:rsidRPr="00CA22F4">
        <w:rPr>
          <w:color w:val="6D6E71"/>
          <w:spacing w:val="7"/>
          <w:lang w:val="nl-NL"/>
        </w:rPr>
        <w:t xml:space="preserve"> </w:t>
      </w:r>
      <w:r w:rsidRPr="00CA22F4">
        <w:rPr>
          <w:color w:val="6D6E71"/>
          <w:lang w:val="nl-NL"/>
        </w:rPr>
        <w:t>i</w:t>
      </w:r>
      <w:r w:rsidRPr="00CA22F4">
        <w:rPr>
          <w:color w:val="6D6E71"/>
          <w:spacing w:val="-4"/>
          <w:lang w:val="nl-NL"/>
        </w:rPr>
        <w:t>nv</w:t>
      </w:r>
      <w:r w:rsidRPr="00CA22F4">
        <w:rPr>
          <w:color w:val="6D6E71"/>
          <w:lang w:val="nl-NL"/>
        </w:rPr>
        <w:t>alk</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lang w:val="nl-NL"/>
        </w:rPr>
        <w:t>soms</w:t>
      </w:r>
      <w:r w:rsidRPr="00CA22F4">
        <w:rPr>
          <w:color w:val="6D6E71"/>
          <w:spacing w:val="7"/>
          <w:lang w:val="nl-NL"/>
        </w:rPr>
        <w:t xml:space="preserve"> </w:t>
      </w:r>
      <w:r w:rsidRPr="00CA22F4">
        <w:rPr>
          <w:color w:val="6D6E71"/>
          <w:lang w:val="nl-NL"/>
        </w:rPr>
        <w:t>ook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lang w:val="nl-NL"/>
        </w:rPr>
        <w:t>die</w:t>
      </w:r>
      <w:r w:rsidRPr="00CA22F4">
        <w:rPr>
          <w:color w:val="6D6E71"/>
          <w:spacing w:val="-6"/>
          <w:lang w:val="nl-NL"/>
        </w:rPr>
        <w:t xml:space="preserve"> </w:t>
      </w:r>
      <w:r w:rsidRPr="00CA22F4">
        <w:rPr>
          <w:color w:val="6D6E71"/>
          <w:spacing w:val="-8"/>
          <w:lang w:val="nl-NL"/>
        </w:rPr>
        <w:t>k</w:t>
      </w:r>
      <w:r w:rsidRPr="00CA22F4">
        <w:rPr>
          <w:color w:val="6D6E71"/>
          <w:lang w:val="nl-NL"/>
        </w:rPr>
        <w:t>ort</w:t>
      </w:r>
      <w:r w:rsidRPr="00CA22F4">
        <w:rPr>
          <w:color w:val="6D6E71"/>
          <w:spacing w:val="-7"/>
          <w:lang w:val="nl-NL"/>
        </w:rPr>
        <w:t xml:space="preserve"> </w:t>
      </w:r>
      <w:r w:rsidRPr="00CA22F4">
        <w:rPr>
          <w:color w:val="6D6E71"/>
          <w:spacing w:val="-2"/>
          <w:lang w:val="nl-NL"/>
        </w:rPr>
        <w:t>g</w:t>
      </w:r>
      <w:r w:rsidRPr="00CA22F4">
        <w:rPr>
          <w:color w:val="6D6E71"/>
          <w:lang w:val="nl-NL"/>
        </w:rPr>
        <w:t>eleden</w:t>
      </w:r>
      <w:r w:rsidRPr="00CA22F4">
        <w:rPr>
          <w:color w:val="6D6E71"/>
          <w:spacing w:val="-6"/>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school</w:t>
      </w:r>
      <w:r w:rsidRPr="00CA22F4">
        <w:rPr>
          <w:color w:val="6D6E71"/>
          <w:spacing w:val="-6"/>
          <w:lang w:val="nl-NL"/>
        </w:rPr>
        <w:t xml:space="preserve"> </w:t>
      </w:r>
      <w:r w:rsidRPr="00CA22F4">
        <w:rPr>
          <w:color w:val="6D6E71"/>
          <w:lang w:val="nl-NL"/>
        </w:rPr>
        <w:t>hebben</w:t>
      </w:r>
      <w:r w:rsidRPr="00CA22F4">
        <w:rPr>
          <w:color w:val="6D6E71"/>
          <w:spacing w:val="-6"/>
          <w:lang w:val="nl-NL"/>
        </w:rPr>
        <w:t xml:space="preserve"> </w:t>
      </w:r>
      <w:r w:rsidRPr="00CA22F4">
        <w:rPr>
          <w:color w:val="6D6E71"/>
          <w:spacing w:val="-3"/>
          <w:lang w:val="nl-NL"/>
        </w:rPr>
        <w:t>v</w:t>
      </w:r>
      <w:r w:rsidRPr="00CA22F4">
        <w:rPr>
          <w:color w:val="6D6E71"/>
          <w:lang w:val="nl-NL"/>
        </w:rPr>
        <w:t>erl</w:t>
      </w:r>
      <w:r w:rsidRPr="00CA22F4">
        <w:rPr>
          <w:color w:val="6D6E71"/>
          <w:spacing w:val="-3"/>
          <w:lang w:val="nl-NL"/>
        </w:rPr>
        <w:t>at</w:t>
      </w:r>
      <w:r w:rsidRPr="00CA22F4">
        <w:rPr>
          <w:color w:val="6D6E71"/>
          <w:lang w:val="nl-NL"/>
        </w:rPr>
        <w:t>en!</w:t>
      </w:r>
      <w:r w:rsidRPr="00CA22F4">
        <w:rPr>
          <w:color w:val="6D6E71"/>
          <w:spacing w:val="-7"/>
          <w:lang w:val="nl-NL"/>
        </w:rPr>
        <w:t xml:space="preserve"> </w:t>
      </w:r>
      <w:r w:rsidRPr="00CA22F4">
        <w:rPr>
          <w:color w:val="6D6E71"/>
          <w:lang w:val="nl-NL"/>
        </w:rPr>
        <w:t>Co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ouder</w:t>
      </w:r>
      <w:r w:rsidRPr="00CA22F4">
        <w:rPr>
          <w:color w:val="6D6E71"/>
          <w:spacing w:val="-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7"/>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6"/>
          <w:lang w:val="nl-NL"/>
        </w:rPr>
        <w:t xml:space="preserve"> </w:t>
      </w:r>
      <w:r w:rsidRPr="00CA22F4">
        <w:rPr>
          <w:color w:val="6D6E71"/>
          <w:lang w:val="nl-NL"/>
        </w:rPr>
        <w:t>al</w:t>
      </w:r>
      <w:r w:rsidRPr="00CA22F4">
        <w:rPr>
          <w:color w:val="6D6E71"/>
          <w:spacing w:val="-7"/>
          <w:lang w:val="nl-NL"/>
        </w:rPr>
        <w:t xml:space="preserve"> </w:t>
      </w:r>
      <w:r w:rsidRPr="00CA22F4">
        <w:rPr>
          <w:color w:val="6D6E71"/>
          <w:lang w:val="nl-NL"/>
        </w:rPr>
        <w:t>v</w:t>
      </w:r>
      <w:r w:rsidRPr="00CA22F4">
        <w:rPr>
          <w:color w:val="6D6E71"/>
          <w:spacing w:val="-4"/>
          <w:lang w:val="nl-NL"/>
        </w:rPr>
        <w:t>r</w:t>
      </w:r>
      <w:r w:rsidRPr="00CA22F4">
        <w:rPr>
          <w:color w:val="6D6E71"/>
          <w:lang w:val="nl-NL"/>
        </w:rPr>
        <w:t>oeg</w:t>
      </w:r>
      <w:r w:rsidRPr="00CA22F4">
        <w:rPr>
          <w:color w:val="6D6E71"/>
          <w:spacing w:val="-6"/>
          <w:lang w:val="nl-NL"/>
        </w:rPr>
        <w:t xml:space="preserve"> </w:t>
      </w:r>
      <w:r w:rsidRPr="00CA22F4">
        <w:rPr>
          <w:color w:val="6D6E71"/>
          <w:lang w:val="nl-NL"/>
        </w:rPr>
        <w:t>inlic</w:t>
      </w:r>
      <w:r w:rsidRPr="00CA22F4">
        <w:rPr>
          <w:color w:val="6D6E71"/>
          <w:spacing w:val="-2"/>
          <w:lang w:val="nl-NL"/>
        </w:rPr>
        <w:t>h</w:t>
      </w:r>
      <w:r w:rsidRPr="00CA22F4">
        <w:rPr>
          <w:color w:val="6D6E71"/>
          <w:spacing w:val="-3"/>
          <w:lang w:val="nl-NL"/>
        </w:rPr>
        <w:t>t</w:t>
      </w:r>
      <w:r w:rsidRPr="00CA22F4">
        <w:rPr>
          <w:color w:val="6D6E71"/>
          <w:lang w:val="nl-NL"/>
        </w:rPr>
        <w:t>en (én op de hoo</w:t>
      </w:r>
      <w:r w:rsidRPr="00CA22F4">
        <w:rPr>
          <w:color w:val="6D6E71"/>
          <w:spacing w:val="-3"/>
          <w:lang w:val="nl-NL"/>
        </w:rPr>
        <w:t>gt</w:t>
      </w:r>
      <w:r w:rsidRPr="00CA22F4">
        <w:rPr>
          <w:color w:val="6D6E71"/>
          <w:lang w:val="nl-NL"/>
        </w:rPr>
        <w:t>e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 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 xml:space="preserve">ol!); </w:t>
      </w:r>
      <w:r w:rsidRPr="00CA22F4">
        <w:rPr>
          <w:color w:val="6D6E71"/>
          <w:spacing w:val="-3"/>
          <w:lang w:val="nl-NL"/>
        </w:rPr>
        <w:t>v</w:t>
      </w:r>
      <w:r w:rsidRPr="00CA22F4">
        <w:rPr>
          <w:color w:val="6D6E71"/>
          <w:lang w:val="nl-NL"/>
        </w:rPr>
        <w:t xml:space="preserve">oor </w:t>
      </w:r>
      <w:r w:rsidRPr="00CA22F4">
        <w:rPr>
          <w:color w:val="6D6E71"/>
          <w:spacing w:val="-2"/>
          <w:lang w:val="nl-NL"/>
        </w:rPr>
        <w:t>g</w:t>
      </w:r>
      <w:r w:rsidRPr="00CA22F4">
        <w:rPr>
          <w:color w:val="6D6E71"/>
          <w:lang w:val="nl-NL"/>
        </w:rPr>
        <w:t>eledin</w:t>
      </w:r>
      <w:r w:rsidRPr="00CA22F4">
        <w:rPr>
          <w:color w:val="6D6E71"/>
          <w:spacing w:val="-2"/>
          <w:lang w:val="nl-NL"/>
        </w:rPr>
        <w:t>g</w:t>
      </w:r>
      <w:r w:rsidRPr="00CA22F4">
        <w:rPr>
          <w:color w:val="6D6E71"/>
          <w:lang w:val="nl-NL"/>
        </w:rPr>
        <w:t xml:space="preserve">en zie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 onder 2.</w:t>
      </w:r>
    </w:p>
    <w:p w14:paraId="64E1D565" w14:textId="77777777" w:rsidR="00624579" w:rsidRPr="00CA22F4" w:rsidRDefault="00624579">
      <w:pPr>
        <w:spacing w:before="6" w:line="260" w:lineRule="exact"/>
        <w:rPr>
          <w:sz w:val="26"/>
          <w:szCs w:val="26"/>
          <w:lang w:val="nl-NL"/>
        </w:rPr>
      </w:pPr>
    </w:p>
    <w:p w14:paraId="46C46240" w14:textId="77777777" w:rsidR="00624579" w:rsidRPr="00CA22F4" w:rsidRDefault="00CA22F4">
      <w:pPr>
        <w:pStyle w:val="Plattetekst"/>
        <w:ind w:right="3556"/>
        <w:jc w:val="both"/>
        <w:rPr>
          <w:lang w:val="nl-NL"/>
        </w:rPr>
      </w:pPr>
      <w:r w:rsidRPr="00CA22F4">
        <w:rPr>
          <w:color w:val="6D6E71"/>
          <w:spacing w:val="-9"/>
          <w:lang w:val="nl-NL"/>
        </w:rPr>
        <w:t>W</w:t>
      </w:r>
      <w:r w:rsidRPr="00CA22F4">
        <w:rPr>
          <w:color w:val="6D6E71"/>
          <w:lang w:val="nl-NL"/>
        </w:rPr>
        <w:t xml:space="preserve">e </w:t>
      </w:r>
      <w:r w:rsidRPr="00CA22F4">
        <w:rPr>
          <w:color w:val="6D6E71"/>
          <w:spacing w:val="-8"/>
          <w:lang w:val="nl-NL"/>
        </w:rPr>
        <w:t>k</w:t>
      </w:r>
      <w:r w:rsidRPr="00CA22F4">
        <w:rPr>
          <w:color w:val="6D6E71"/>
          <w:lang w:val="nl-NL"/>
        </w:rPr>
        <w:t xml:space="preserve">open een </w:t>
      </w:r>
      <w:r w:rsidRPr="00CA22F4">
        <w:rPr>
          <w:color w:val="6D6E71"/>
          <w:spacing w:val="-2"/>
          <w:lang w:val="nl-NL"/>
        </w:rPr>
        <w:t>c</w:t>
      </w:r>
      <w:r w:rsidRPr="00CA22F4">
        <w:rPr>
          <w:color w:val="6D6E71"/>
          <w:lang w:val="nl-NL"/>
        </w:rPr>
        <w:t>ondoleance</w:t>
      </w:r>
      <w:r w:rsidRPr="00CA22F4">
        <w:rPr>
          <w:color w:val="6D6E71"/>
          <w:spacing w:val="-4"/>
          <w:lang w:val="nl-NL"/>
        </w:rPr>
        <w:t>k</w:t>
      </w:r>
      <w:r w:rsidRPr="00CA22F4">
        <w:rPr>
          <w:color w:val="6D6E71"/>
          <w:lang w:val="nl-NL"/>
        </w:rPr>
        <w:t>aart; samen of ieder apart schrij</w:t>
      </w:r>
      <w:r w:rsidRPr="00CA22F4">
        <w:rPr>
          <w:color w:val="6D6E71"/>
          <w:spacing w:val="-3"/>
          <w:lang w:val="nl-NL"/>
        </w:rPr>
        <w:t>v</w:t>
      </w:r>
      <w:r w:rsidRPr="00CA22F4">
        <w:rPr>
          <w:color w:val="6D6E71"/>
          <w:lang w:val="nl-NL"/>
        </w:rPr>
        <w:t xml:space="preserve">en </w:t>
      </w:r>
      <w:r w:rsidRPr="00CA22F4">
        <w:rPr>
          <w:color w:val="6D6E71"/>
          <w:spacing w:val="-2"/>
          <w:lang w:val="nl-NL"/>
        </w:rPr>
        <w:t>w</w:t>
      </w:r>
      <w:r w:rsidRPr="00CA22F4">
        <w:rPr>
          <w:color w:val="6D6E71"/>
          <w:lang w:val="nl-NL"/>
        </w:rPr>
        <w:t>e daar i</w:t>
      </w:r>
      <w:r w:rsidRPr="00CA22F4">
        <w:rPr>
          <w:color w:val="6D6E71"/>
          <w:spacing w:val="-2"/>
          <w:lang w:val="nl-NL"/>
        </w:rPr>
        <w:t>e</w:t>
      </w:r>
      <w:r w:rsidRPr="00CA22F4">
        <w:rPr>
          <w:color w:val="6D6E71"/>
          <w:lang w:val="nl-NL"/>
        </w:rPr>
        <w:t>ts op.</w:t>
      </w:r>
    </w:p>
    <w:p w14:paraId="76FA13ED" w14:textId="77777777" w:rsidR="00624579" w:rsidRPr="00CA22F4" w:rsidRDefault="00CA22F4">
      <w:pPr>
        <w:pStyle w:val="Plattetekst"/>
        <w:spacing w:line="264"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4"/>
          <w:lang w:val="nl-NL"/>
        </w:rPr>
        <w:t>k</w:t>
      </w:r>
      <w:r w:rsidRPr="00CA22F4">
        <w:rPr>
          <w:color w:val="6D6E71"/>
          <w:lang w:val="nl-NL"/>
        </w:rPr>
        <w:t>an</w:t>
      </w:r>
      <w:r w:rsidRPr="00CA22F4">
        <w:rPr>
          <w:color w:val="6D6E71"/>
          <w:spacing w:val="11"/>
          <w:lang w:val="nl-NL"/>
        </w:rPr>
        <w:t xml:space="preserve"> </w:t>
      </w:r>
      <w:r w:rsidRPr="00CA22F4">
        <w:rPr>
          <w:color w:val="6D6E71"/>
          <w:lang w:val="nl-NL"/>
        </w:rPr>
        <w:t>ook</w:t>
      </w:r>
      <w:r w:rsidRPr="00CA22F4">
        <w:rPr>
          <w:color w:val="6D6E71"/>
          <w:spacing w:val="1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11"/>
          <w:lang w:val="nl-NL"/>
        </w:rPr>
        <w:t xml:space="preserve"> </w:t>
      </w:r>
      <w:r w:rsidRPr="00CA22F4">
        <w:rPr>
          <w:color w:val="6D6E71"/>
          <w:lang w:val="nl-NL"/>
        </w:rPr>
        <w:t>zijn</w:t>
      </w:r>
      <w:r w:rsidRPr="00CA22F4">
        <w:rPr>
          <w:color w:val="6D6E71"/>
          <w:spacing w:val="11"/>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0"/>
          <w:lang w:val="nl-NL"/>
        </w:rPr>
        <w:t xml:space="preserv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schrij</w:t>
      </w:r>
      <w:r w:rsidRPr="00CA22F4">
        <w:rPr>
          <w:color w:val="6D6E71"/>
          <w:spacing w:val="-3"/>
          <w:lang w:val="nl-NL"/>
        </w:rPr>
        <w:t>v</w:t>
      </w:r>
      <w:r w:rsidRPr="00CA22F4">
        <w:rPr>
          <w:color w:val="6D6E71"/>
          <w:lang w:val="nl-NL"/>
        </w:rPr>
        <w:t>en:</w:t>
      </w:r>
      <w:r w:rsidRPr="00CA22F4">
        <w:rPr>
          <w:color w:val="6D6E71"/>
          <w:spacing w:val="11"/>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w:t>
      </w:r>
      <w:r w:rsidRPr="00CA22F4">
        <w:rPr>
          <w:color w:val="6D6E71"/>
          <w:lang w:val="nl-NL"/>
        </w:rPr>
        <w:t>t</w:t>
      </w:r>
      <w:r w:rsidRPr="00CA22F4">
        <w:rPr>
          <w:color w:val="6D6E71"/>
          <w:spacing w:val="11"/>
          <w:lang w:val="nl-NL"/>
        </w:rPr>
        <w:t xml:space="preserve"> </w:t>
      </w:r>
      <w:r w:rsidRPr="00CA22F4">
        <w:rPr>
          <w:color w:val="6D6E71"/>
          <w:lang w:val="nl-NL"/>
        </w:rPr>
        <w:t>tijd</w:t>
      </w:r>
      <w:r w:rsidRPr="00CA22F4">
        <w:rPr>
          <w:color w:val="6D6E71"/>
          <w:spacing w:val="11"/>
          <w:lang w:val="nl-NL"/>
        </w:rPr>
        <w:t xml:space="preserve"> </w:t>
      </w:r>
      <w:r w:rsidRPr="00CA22F4">
        <w:rPr>
          <w:color w:val="6D6E71"/>
          <w:lang w:val="nl-NL"/>
        </w:rPr>
        <w:t>nemen</w:t>
      </w:r>
      <w:r w:rsidRPr="00CA22F4">
        <w:rPr>
          <w:color w:val="6D6E71"/>
          <w:spacing w:val="11"/>
          <w:lang w:val="nl-NL"/>
        </w:rPr>
        <w:t xml:space="preserve"> </w:t>
      </w:r>
      <w:r w:rsidRPr="00CA22F4">
        <w:rPr>
          <w:color w:val="6D6E71"/>
          <w:lang w:val="nl-NL"/>
        </w:rPr>
        <w:t>om</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11"/>
          <w:lang w:val="nl-NL"/>
        </w:rPr>
        <w:t xml:space="preserve"> </w:t>
      </w:r>
      <w:r w:rsidRPr="00CA22F4">
        <w:rPr>
          <w:color w:val="6D6E71"/>
          <w:spacing w:val="-3"/>
          <w:lang w:val="nl-NL"/>
        </w:rPr>
        <w:t>t</w:t>
      </w:r>
      <w:r w:rsidRPr="00CA22F4">
        <w:rPr>
          <w:color w:val="6D6E71"/>
          <w:lang w:val="nl-NL"/>
        </w:rPr>
        <w:t>ot</w:t>
      </w:r>
      <w:r w:rsidRPr="00CA22F4">
        <w:rPr>
          <w:color w:val="6D6E71"/>
          <w:spacing w:val="11"/>
          <w:lang w:val="nl-NL"/>
        </w:rPr>
        <w:t xml:space="preserve"> </w:t>
      </w:r>
      <w:r w:rsidRPr="00CA22F4">
        <w:rPr>
          <w:color w:val="6D6E71"/>
          <w:lang w:val="nl-NL"/>
        </w:rPr>
        <w:t>je</w:t>
      </w:r>
      <w:r w:rsidRPr="00CA22F4">
        <w:rPr>
          <w:color w:val="6D6E71"/>
          <w:spacing w:val="11"/>
          <w:lang w:val="nl-NL"/>
        </w:rPr>
        <w:t xml:space="preserve"> </w:t>
      </w:r>
      <w:r w:rsidRPr="00CA22F4">
        <w:rPr>
          <w:color w:val="6D6E71"/>
          <w:lang w:val="nl-NL"/>
        </w:rPr>
        <w:t>door</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p>
    <w:p w14:paraId="72DB73C4" w14:textId="77777777" w:rsidR="00624579" w:rsidRPr="00CA22F4" w:rsidRDefault="00CA22F4">
      <w:pPr>
        <w:pStyle w:val="Plattetekst"/>
        <w:spacing w:line="264" w:lineRule="exact"/>
        <w:ind w:right="1133"/>
        <w:jc w:val="both"/>
        <w:rPr>
          <w:lang w:val="nl-NL"/>
        </w:rPr>
      </w:pPr>
      <w:r w:rsidRPr="00CA22F4">
        <w:rPr>
          <w:color w:val="6D6E71"/>
          <w:lang w:val="nl-NL"/>
        </w:rPr>
        <w:t>drin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om</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lang w:val="nl-NL"/>
        </w:rPr>
        <w:t>bes</w:t>
      </w:r>
      <w:r w:rsidRPr="00CA22F4">
        <w:rPr>
          <w:color w:val="6D6E71"/>
          <w:spacing w:val="-3"/>
          <w:lang w:val="nl-NL"/>
        </w:rPr>
        <w:t>e</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kind</w:t>
      </w:r>
      <w:r w:rsidRPr="00CA22F4">
        <w:rPr>
          <w:color w:val="6D6E71"/>
          <w:spacing w:val="-3"/>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mens</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ledene</w:t>
      </w:r>
      <w:r w:rsidRPr="00CA22F4">
        <w:rPr>
          <w:color w:val="6D6E71"/>
          <w:spacing w:val="-2"/>
          <w:lang w:val="nl-NL"/>
        </w:rPr>
        <w:t xml:space="preserve"> </w:t>
      </w:r>
      <w:r w:rsidRPr="00CA22F4">
        <w:rPr>
          <w:color w:val="6D6E71"/>
          <w:spacing w:val="-3"/>
          <w:lang w:val="nl-NL"/>
        </w:rPr>
        <w:t>w</w:t>
      </w:r>
      <w:r w:rsidRPr="00CA22F4">
        <w:rPr>
          <w:color w:val="6D6E71"/>
          <w:lang w:val="nl-NL"/>
        </w:rPr>
        <w:t>as,</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hij</w:t>
      </w:r>
      <w:r w:rsidRPr="00CA22F4">
        <w:rPr>
          <w:color w:val="6D6E71"/>
          <w:spacing w:val="-3"/>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zij</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ende,</w:t>
      </w:r>
      <w:r w:rsidRPr="00CA22F4">
        <w:rPr>
          <w:color w:val="6D6E71"/>
          <w:spacing w:val="-3"/>
          <w:lang w:val="nl-NL"/>
        </w:rPr>
        <w:t xml:space="preserve"> </w:t>
      </w:r>
      <w:r w:rsidRPr="00CA22F4">
        <w:rPr>
          <w:color w:val="6D6E71"/>
          <w:lang w:val="nl-NL"/>
        </w:rPr>
        <w:t>enz……</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om</w:t>
      </w:r>
    </w:p>
    <w:p w14:paraId="67F50C07" w14:textId="77777777" w:rsidR="00624579" w:rsidRPr="00CA22F4" w:rsidRDefault="00CA22F4">
      <w:pPr>
        <w:pStyle w:val="Plattetekst"/>
        <w:spacing w:line="264" w:lineRule="exact"/>
        <w:ind w:right="1402"/>
        <w:jc w:val="both"/>
        <w:rPr>
          <w:lang w:val="nl-NL"/>
        </w:rPr>
      </w:pPr>
      <w:r w:rsidRPr="00CA22F4">
        <w:rPr>
          <w:color w:val="6D6E71"/>
          <w:spacing w:val="-2"/>
          <w:lang w:val="nl-NL"/>
        </w:rPr>
        <w:t>w</w:t>
      </w:r>
      <w:r w:rsidRPr="00CA22F4">
        <w:rPr>
          <w:color w:val="6D6E71"/>
          <w:lang w:val="nl-NL"/>
        </w:rPr>
        <w:t>el</w:t>
      </w:r>
      <w:r w:rsidRPr="00CA22F4">
        <w:rPr>
          <w:color w:val="6D6E71"/>
          <w:spacing w:val="-1"/>
          <w:lang w:val="nl-NL"/>
        </w:rPr>
        <w:t xml:space="preserve"> </w:t>
      </w:r>
      <w:r w:rsidRPr="00CA22F4">
        <w:rPr>
          <w:color w:val="6D6E71"/>
          <w:lang w:val="nl-NL"/>
        </w:rPr>
        <w:t>al</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 papier en</w:t>
      </w:r>
      <w:r w:rsidRPr="00CA22F4">
        <w:rPr>
          <w:color w:val="6D6E71"/>
          <w:spacing w:val="-1"/>
          <w:lang w:val="nl-NL"/>
        </w:rPr>
        <w:t xml:space="preserve"> </w:t>
      </w:r>
      <w:r w:rsidRPr="00CA22F4">
        <w:rPr>
          <w:color w:val="6D6E71"/>
          <w:lang w:val="nl-NL"/>
        </w:rPr>
        <w:t xml:space="preserve">pen klaar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le</w:t>
      </w:r>
      <w:r w:rsidRPr="00CA22F4">
        <w:rPr>
          <w:color w:val="6D6E71"/>
          <w:spacing w:val="1"/>
          <w:lang w:val="nl-NL"/>
        </w:rPr>
        <w:t>g</w:t>
      </w:r>
      <w:r w:rsidRPr="00CA22F4">
        <w:rPr>
          <w:color w:val="6D6E71"/>
          <w:spacing w:val="-2"/>
          <w:lang w:val="nl-NL"/>
        </w:rPr>
        <w:t>g</w:t>
      </w:r>
      <w:r w:rsidRPr="00CA22F4">
        <w:rPr>
          <w:color w:val="6D6E71"/>
          <w:lang w:val="nl-NL"/>
        </w:rPr>
        <w:t xml:space="preserve">en, maar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 xml:space="preserve">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 xml:space="preserve">ellen </w:t>
      </w:r>
      <w:r w:rsidRPr="00CA22F4">
        <w:rPr>
          <w:color w:val="6D6E71"/>
          <w:spacing w:val="-4"/>
          <w:lang w:val="nl-NL"/>
        </w:rPr>
        <w:t>v</w:t>
      </w:r>
      <w:r w:rsidRPr="00CA22F4">
        <w:rPr>
          <w:color w:val="6D6E71"/>
          <w:lang w:val="nl-NL"/>
        </w:rPr>
        <w:t>an d</w:t>
      </w:r>
      <w:r w:rsidRPr="00CA22F4">
        <w:rPr>
          <w:color w:val="6D6E71"/>
          <w:spacing w:val="-2"/>
          <w:lang w:val="nl-NL"/>
        </w:rPr>
        <w:t>e</w:t>
      </w:r>
      <w:r w:rsidRPr="00CA22F4">
        <w:rPr>
          <w:color w:val="6D6E71"/>
          <w:lang w:val="nl-NL"/>
        </w:rPr>
        <w:t>finiti</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kst</w:t>
      </w:r>
      <w:r w:rsidRPr="00CA22F4">
        <w:rPr>
          <w:color w:val="6D6E71"/>
          <w:lang w:val="nl-NL"/>
        </w:rPr>
        <w:t>en.</w:t>
      </w:r>
    </w:p>
    <w:p w14:paraId="3EDB630D" w14:textId="77777777" w:rsidR="00624579" w:rsidRPr="00CA22F4" w:rsidRDefault="00624579">
      <w:pPr>
        <w:spacing w:before="19" w:line="240" w:lineRule="exact"/>
        <w:rPr>
          <w:sz w:val="24"/>
          <w:szCs w:val="24"/>
          <w:lang w:val="nl-NL"/>
        </w:rPr>
      </w:pPr>
    </w:p>
    <w:p w14:paraId="0173C2E4" w14:textId="77777777" w:rsidR="00624579" w:rsidRPr="00CA22F4" w:rsidRDefault="00CA22F4">
      <w:pPr>
        <w:pStyle w:val="Plattetekst"/>
        <w:ind w:right="5237"/>
        <w:jc w:val="both"/>
        <w:rPr>
          <w:lang w:val="nl-NL"/>
        </w:rPr>
      </w:pPr>
      <w:r w:rsidRPr="00CA22F4">
        <w:rPr>
          <w:color w:val="6D6E71"/>
          <w:spacing w:val="-9"/>
          <w:lang w:val="nl-NL"/>
        </w:rPr>
        <w:t>W</w:t>
      </w:r>
      <w:r w:rsidRPr="00CA22F4">
        <w:rPr>
          <w:color w:val="6D6E71"/>
          <w:lang w:val="nl-NL"/>
        </w:rPr>
        <w:t>e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2"/>
          <w:lang w:val="nl-NL"/>
        </w:rPr>
        <w:t>a</w:t>
      </w:r>
      <w:r w:rsidRPr="00CA22F4">
        <w:rPr>
          <w:color w:val="6D6E71"/>
          <w:lang w:val="nl-NL"/>
        </w:rPr>
        <w:t xml:space="preserve">f wie de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 xml:space="preserve">soon is </w:t>
      </w:r>
      <w:r w:rsidRPr="00CA22F4">
        <w:rPr>
          <w:color w:val="6D6E71"/>
          <w:spacing w:val="-2"/>
          <w:lang w:val="nl-NL"/>
        </w:rPr>
        <w:t>v</w:t>
      </w:r>
      <w:r w:rsidRPr="00CA22F4">
        <w:rPr>
          <w:color w:val="6D6E71"/>
          <w:lang w:val="nl-NL"/>
        </w:rPr>
        <w:t xml:space="preserve">oor wie en </w:t>
      </w:r>
      <w:r w:rsidRPr="00CA22F4">
        <w:rPr>
          <w:color w:val="6D6E71"/>
          <w:spacing w:val="-3"/>
          <w:lang w:val="nl-NL"/>
        </w:rPr>
        <w:t>v</w:t>
      </w:r>
      <w:r w:rsidRPr="00CA22F4">
        <w:rPr>
          <w:color w:val="6D6E71"/>
          <w:lang w:val="nl-NL"/>
        </w:rPr>
        <w:t xml:space="preserve">oor </w:t>
      </w:r>
      <w:r w:rsidRPr="00CA22F4">
        <w:rPr>
          <w:color w:val="6D6E71"/>
          <w:spacing w:val="-3"/>
          <w:lang w:val="nl-NL"/>
        </w:rPr>
        <w:t>wa</w:t>
      </w:r>
      <w:r w:rsidRPr="00CA22F4">
        <w:rPr>
          <w:color w:val="6D6E71"/>
          <w:lang w:val="nl-NL"/>
        </w:rPr>
        <w:t>t.</w:t>
      </w:r>
    </w:p>
    <w:p w14:paraId="51085E26" w14:textId="77777777" w:rsidR="00624579" w:rsidRPr="00CA22F4" w:rsidRDefault="00624579">
      <w:pPr>
        <w:spacing w:before="18" w:line="240" w:lineRule="exact"/>
        <w:rPr>
          <w:sz w:val="24"/>
          <w:szCs w:val="24"/>
          <w:lang w:val="nl-NL"/>
        </w:rPr>
      </w:pPr>
    </w:p>
    <w:p w14:paraId="4910AFEC"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1"/>
          <w:lang w:val="nl-NL"/>
        </w:rPr>
        <w:t xml:space="preserve"> </w:t>
      </w:r>
      <w:r w:rsidRPr="00CA22F4">
        <w:rPr>
          <w:color w:val="6D6E71"/>
          <w:lang w:val="nl-NL"/>
        </w:rPr>
        <w:t>nemen</w:t>
      </w:r>
      <w:r w:rsidRPr="00CA22F4">
        <w:rPr>
          <w:color w:val="6D6E71"/>
          <w:spacing w:val="2"/>
          <w:lang w:val="nl-NL"/>
        </w:rPr>
        <w:t xml:space="preserve"> </w:t>
      </w:r>
      <w:r w:rsidRPr="00CA22F4">
        <w:rPr>
          <w:color w:val="6D6E71"/>
          <w:lang w:val="nl-NL"/>
        </w:rPr>
        <w:t>dit</w:t>
      </w:r>
      <w:r w:rsidRPr="00CA22F4">
        <w:rPr>
          <w:color w:val="6D6E71"/>
          <w:spacing w:val="1"/>
          <w:lang w:val="nl-NL"/>
        </w:rPr>
        <w:t xml:space="preserve"> </w:t>
      </w:r>
      <w:r w:rsidRPr="00CA22F4">
        <w:rPr>
          <w:color w:val="6D6E71"/>
          <w:lang w:val="nl-NL"/>
        </w:rPr>
        <w:t>d</w:t>
      </w:r>
      <w:r w:rsidRPr="00CA22F4">
        <w:rPr>
          <w:color w:val="6D6E71"/>
          <w:spacing w:val="-5"/>
          <w:lang w:val="nl-NL"/>
        </w:rPr>
        <w:t>r</w:t>
      </w:r>
      <w:r w:rsidRPr="00CA22F4">
        <w:rPr>
          <w:color w:val="6D6E71"/>
          <w:lang w:val="nl-NL"/>
        </w:rPr>
        <w:t>aaiboek</w:t>
      </w:r>
      <w:r w:rsidRPr="00CA22F4">
        <w:rPr>
          <w:color w:val="6D6E71"/>
          <w:spacing w:val="2"/>
          <w:lang w:val="nl-NL"/>
        </w:rPr>
        <w:t xml:space="preserve"> </w:t>
      </w:r>
      <w:r w:rsidRPr="00CA22F4">
        <w:rPr>
          <w:color w:val="6D6E71"/>
          <w:lang w:val="nl-NL"/>
        </w:rPr>
        <w:t>doo</w:t>
      </w:r>
      <w:r w:rsidRPr="00CA22F4">
        <w:rPr>
          <w:color w:val="6D6E71"/>
          <w:spacing w:val="-19"/>
          <w:lang w:val="nl-NL"/>
        </w:rPr>
        <w:t>r</w:t>
      </w:r>
      <w:r w:rsidRPr="00CA22F4">
        <w:rPr>
          <w:color w:val="6D6E71"/>
          <w:lang w:val="nl-NL"/>
        </w:rPr>
        <w:t>,</w:t>
      </w:r>
      <w:r w:rsidRPr="00CA22F4">
        <w:rPr>
          <w:color w:val="6D6E71"/>
          <w:spacing w:val="2"/>
          <w:lang w:val="nl-NL"/>
        </w:rPr>
        <w:t xml:space="preserve"> </w:t>
      </w:r>
      <w:r w:rsidRPr="00CA22F4">
        <w:rPr>
          <w:color w:val="6D6E71"/>
          <w:lang w:val="nl-NL"/>
        </w:rPr>
        <w:t>kij</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spacing w:val="-2"/>
          <w:lang w:val="nl-NL"/>
        </w:rPr>
        <w:t>w</w:t>
      </w:r>
      <w:r w:rsidRPr="00CA22F4">
        <w:rPr>
          <w:color w:val="6D6E71"/>
          <w:lang w:val="nl-NL"/>
        </w:rPr>
        <w:t>el</w:t>
      </w:r>
      <w:r w:rsidRPr="00CA22F4">
        <w:rPr>
          <w:color w:val="6D6E71"/>
          <w:spacing w:val="2"/>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spacing w:val="-3"/>
          <w:lang w:val="nl-NL"/>
        </w:rPr>
        <w:t>t</w:t>
      </w:r>
      <w:r w:rsidRPr="00CA22F4">
        <w:rPr>
          <w:color w:val="6D6E71"/>
          <w:lang w:val="nl-NL"/>
        </w:rPr>
        <w:t>oepassing</w:t>
      </w:r>
      <w:r w:rsidRPr="00CA22F4">
        <w:rPr>
          <w:color w:val="6D6E71"/>
          <w:spacing w:val="3"/>
          <w:lang w:val="nl-NL"/>
        </w:rPr>
        <w:t xml:space="preserve"> </w:t>
      </w:r>
      <w:r w:rsidRPr="00CA22F4">
        <w:rPr>
          <w:color w:val="6D6E71"/>
          <w:lang w:val="nl-NL"/>
        </w:rPr>
        <w:t>is,</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initialen</w:t>
      </w:r>
      <w:r w:rsidRPr="00CA22F4">
        <w:rPr>
          <w:color w:val="6D6E71"/>
          <w:spacing w:val="2"/>
          <w:lang w:val="nl-NL"/>
        </w:rPr>
        <w:t xml:space="preserve"> </w:t>
      </w:r>
      <w:r w:rsidRPr="00CA22F4">
        <w:rPr>
          <w:color w:val="6D6E71"/>
          <w:lang w:val="nl-NL"/>
        </w:rPr>
        <w:t>aan</w:t>
      </w:r>
      <w:r w:rsidRPr="00CA22F4">
        <w:rPr>
          <w:color w:val="6D6E71"/>
          <w:spacing w:val="2"/>
          <w:lang w:val="nl-NL"/>
        </w:rPr>
        <w:t xml:space="preserve"> </w:t>
      </w:r>
      <w:r w:rsidRPr="00CA22F4">
        <w:rPr>
          <w:color w:val="6D6E71"/>
          <w:lang w:val="nl-NL"/>
        </w:rPr>
        <w:t>wie</w:t>
      </w:r>
      <w:r w:rsidRPr="00CA22F4">
        <w:rPr>
          <w:color w:val="6D6E71"/>
          <w:spacing w:val="2"/>
          <w:lang w:val="nl-NL"/>
        </w:rPr>
        <w:t xml:space="preserve"> </w:t>
      </w:r>
      <w:r w:rsidRPr="00CA22F4">
        <w:rPr>
          <w:color w:val="6D6E71"/>
          <w:spacing w:val="-3"/>
          <w:lang w:val="nl-NL"/>
        </w:rPr>
        <w:t>wa</w:t>
      </w:r>
      <w:r w:rsidRPr="00CA22F4">
        <w:rPr>
          <w:color w:val="6D6E71"/>
          <w:lang w:val="nl-NL"/>
        </w:rPr>
        <w:t>t do</w:t>
      </w:r>
      <w:r w:rsidRPr="00CA22F4">
        <w:rPr>
          <w:color w:val="6D6E71"/>
          <w:spacing w:val="-2"/>
          <w:lang w:val="nl-NL"/>
        </w:rPr>
        <w:t>e</w:t>
      </w:r>
      <w:r w:rsidRPr="00CA22F4">
        <w:rPr>
          <w:color w:val="6D6E71"/>
          <w:lang w:val="nl-NL"/>
        </w:rPr>
        <w:t>t, vullen h</w:t>
      </w:r>
      <w:r w:rsidRPr="00CA22F4">
        <w:rPr>
          <w:color w:val="6D6E71"/>
          <w:spacing w:val="-2"/>
          <w:lang w:val="nl-NL"/>
        </w:rPr>
        <w:t>e</w:t>
      </w:r>
      <w:r w:rsidRPr="00CA22F4">
        <w:rPr>
          <w:color w:val="6D6E71"/>
          <w:lang w:val="nl-NL"/>
        </w:rPr>
        <w:t>t aan, le</w:t>
      </w:r>
      <w:r w:rsidRPr="00CA22F4">
        <w:rPr>
          <w:color w:val="6D6E71"/>
          <w:spacing w:val="2"/>
          <w:lang w:val="nl-NL"/>
        </w:rPr>
        <w:t>g</w:t>
      </w:r>
      <w:r w:rsidRPr="00CA22F4">
        <w:rPr>
          <w:color w:val="6D6E71"/>
          <w:spacing w:val="-2"/>
          <w:lang w:val="nl-NL"/>
        </w:rPr>
        <w:t>g</w:t>
      </w:r>
      <w:r w:rsidRPr="00CA22F4">
        <w:rPr>
          <w:color w:val="6D6E71"/>
          <w:lang w:val="nl-NL"/>
        </w:rPr>
        <w:t>en h</w:t>
      </w:r>
      <w:r w:rsidRPr="00CA22F4">
        <w:rPr>
          <w:color w:val="6D6E71"/>
          <w:spacing w:val="-2"/>
          <w:lang w:val="nl-NL"/>
        </w:rPr>
        <w:t>e</w:t>
      </w:r>
      <w:r w:rsidRPr="00CA22F4">
        <w:rPr>
          <w:color w:val="6D6E71"/>
          <w:lang w:val="nl-NL"/>
        </w:rPr>
        <w:t xml:space="preserve">t op een </w:t>
      </w:r>
      <w:r w:rsidRPr="00CA22F4">
        <w:rPr>
          <w:color w:val="6D6E71"/>
          <w:spacing w:val="-3"/>
          <w:lang w:val="nl-NL"/>
        </w:rPr>
        <w:t>t</w:t>
      </w:r>
      <w:r w:rsidRPr="00CA22F4">
        <w:rPr>
          <w:color w:val="6D6E71"/>
          <w:lang w:val="nl-NL"/>
        </w:rPr>
        <w:t>oe</w:t>
      </w:r>
      <w:r w:rsidRPr="00CA22F4">
        <w:rPr>
          <w:color w:val="6D6E71"/>
          <w:spacing w:val="-5"/>
          <w:lang w:val="nl-NL"/>
        </w:rPr>
        <w:t>g</w:t>
      </w:r>
      <w:r w:rsidRPr="00CA22F4">
        <w:rPr>
          <w:color w:val="6D6E71"/>
          <w:lang w:val="nl-NL"/>
        </w:rPr>
        <w:t>an</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e pla</w:t>
      </w:r>
      <w:r w:rsidRPr="00CA22F4">
        <w:rPr>
          <w:color w:val="6D6E71"/>
          <w:spacing w:val="-2"/>
          <w:lang w:val="nl-NL"/>
        </w:rPr>
        <w:t>a</w:t>
      </w:r>
      <w:r w:rsidRPr="00CA22F4">
        <w:rPr>
          <w:color w:val="6D6E71"/>
          <w:lang w:val="nl-NL"/>
        </w:rPr>
        <w:t>ts.</w:t>
      </w:r>
    </w:p>
    <w:p w14:paraId="2039C70E" w14:textId="77777777" w:rsidR="00624579" w:rsidRPr="00CA22F4" w:rsidRDefault="00624579">
      <w:pPr>
        <w:spacing w:before="6" w:line="260" w:lineRule="exact"/>
        <w:rPr>
          <w:sz w:val="26"/>
          <w:szCs w:val="26"/>
          <w:lang w:val="nl-NL"/>
        </w:rPr>
      </w:pPr>
    </w:p>
    <w:p w14:paraId="63962127" w14:textId="77777777" w:rsidR="00624579" w:rsidRPr="00CA22F4" w:rsidRDefault="00CA22F4">
      <w:pPr>
        <w:pStyle w:val="Plattetekst"/>
        <w:ind w:right="1133"/>
        <w:jc w:val="both"/>
        <w:rPr>
          <w:lang w:val="nl-NL"/>
        </w:rPr>
      </w:pPr>
      <w:r w:rsidRPr="00CA22F4">
        <w:rPr>
          <w:color w:val="6D6E71"/>
          <w:spacing w:val="-9"/>
          <w:lang w:val="nl-NL"/>
        </w:rPr>
        <w:t>W</w:t>
      </w:r>
      <w:r w:rsidRPr="00CA22F4">
        <w:rPr>
          <w:color w:val="6D6E71"/>
          <w:lang w:val="nl-NL"/>
        </w:rPr>
        <w:t>e</w:t>
      </w:r>
      <w:r w:rsidRPr="00CA22F4">
        <w:rPr>
          <w:color w:val="6D6E71"/>
          <w:spacing w:val="-12"/>
          <w:lang w:val="nl-NL"/>
        </w:rPr>
        <w:t xml:space="preserve"> </w:t>
      </w:r>
      <w:r w:rsidRPr="00CA22F4">
        <w:rPr>
          <w:color w:val="6D6E71"/>
          <w:lang w:val="nl-NL"/>
        </w:rPr>
        <w:t>nemen</w:t>
      </w:r>
      <w:r w:rsidRPr="00CA22F4">
        <w:rPr>
          <w:color w:val="6D6E71"/>
          <w:spacing w:val="-12"/>
          <w:lang w:val="nl-NL"/>
        </w:rPr>
        <w:t xml:space="preserve"> </w:t>
      </w:r>
      <w:r w:rsidRPr="00CA22F4">
        <w:rPr>
          <w:color w:val="6D6E71"/>
          <w:spacing w:val="-5"/>
          <w:lang w:val="nl-NL"/>
        </w:rPr>
        <w:t>z</w:t>
      </w:r>
      <w:r w:rsidRPr="00CA22F4">
        <w:rPr>
          <w:color w:val="6D6E71"/>
          <w:lang w:val="nl-NL"/>
        </w:rPr>
        <w:t>o</w:t>
      </w:r>
      <w:r w:rsidRPr="00CA22F4">
        <w:rPr>
          <w:color w:val="6D6E71"/>
          <w:spacing w:val="-12"/>
          <w:lang w:val="nl-NL"/>
        </w:rPr>
        <w:t xml:space="preserve"> </w:t>
      </w:r>
      <w:r w:rsidRPr="00CA22F4">
        <w:rPr>
          <w:color w:val="6D6E71"/>
          <w:lang w:val="nl-NL"/>
        </w:rPr>
        <w:t>snel</w:t>
      </w:r>
      <w:r w:rsidRPr="00CA22F4">
        <w:rPr>
          <w:color w:val="6D6E71"/>
          <w:spacing w:val="-1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2"/>
          <w:lang w:val="nl-NL"/>
        </w:rPr>
        <w:t xml:space="preserve"> </w:t>
      </w:r>
      <w:r w:rsidRPr="00CA22F4">
        <w:rPr>
          <w:color w:val="6D6E71"/>
          <w:lang w:val="nl-NL"/>
        </w:rPr>
        <w:t>(li</w:t>
      </w:r>
      <w:r w:rsidRPr="00CA22F4">
        <w:rPr>
          <w:color w:val="6D6E71"/>
          <w:spacing w:val="-2"/>
          <w:lang w:val="nl-NL"/>
        </w:rPr>
        <w:t>e</w:t>
      </w:r>
      <w:r w:rsidRPr="00CA22F4">
        <w:rPr>
          <w:color w:val="6D6E71"/>
          <w:spacing w:val="-3"/>
          <w:lang w:val="nl-NL"/>
        </w:rPr>
        <w:t>fs</w:t>
      </w:r>
      <w:r w:rsidRPr="00CA22F4">
        <w:rPr>
          <w:color w:val="6D6E71"/>
          <w:lang w:val="nl-NL"/>
        </w:rPr>
        <w:t>t</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2"/>
          <w:lang w:val="nl-NL"/>
        </w:rPr>
        <w:t xml:space="preserve"> </w:t>
      </w:r>
      <w:r w:rsidRPr="00CA22F4">
        <w:rPr>
          <w:color w:val="6D6E71"/>
          <w:lang w:val="nl-NL"/>
        </w:rPr>
        <w:t>dag)</w:t>
      </w:r>
      <w:r w:rsidRPr="00CA22F4">
        <w:rPr>
          <w:color w:val="6D6E71"/>
          <w:spacing w:val="-12"/>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spacing w:val="-2"/>
          <w:lang w:val="nl-NL"/>
        </w:rPr>
        <w:t>c</w:t>
      </w:r>
      <w:r w:rsidRPr="00CA22F4">
        <w:rPr>
          <w:color w:val="6D6E71"/>
          <w:lang w:val="nl-NL"/>
        </w:rPr>
        <w:t>ondoleanceb</w:t>
      </w:r>
      <w:r w:rsidRPr="00CA22F4">
        <w:rPr>
          <w:color w:val="6D6E71"/>
          <w:spacing w:val="-2"/>
          <w:lang w:val="nl-NL"/>
        </w:rPr>
        <w:t>e</w:t>
      </w:r>
      <w:r w:rsidRPr="00CA22F4">
        <w:rPr>
          <w:color w:val="6D6E71"/>
          <w:spacing w:val="-5"/>
          <w:lang w:val="nl-NL"/>
        </w:rPr>
        <w:t>z</w:t>
      </w:r>
      <w:r w:rsidRPr="00CA22F4">
        <w:rPr>
          <w:color w:val="6D6E71"/>
          <w:lang w:val="nl-NL"/>
        </w:rPr>
        <w:t>oek</w:t>
      </w:r>
    </w:p>
    <w:p w14:paraId="1182B06F" w14:textId="77777777" w:rsidR="00624579" w:rsidRPr="00CA22F4" w:rsidRDefault="00CA22F4">
      <w:pPr>
        <w:pStyle w:val="Plattetekst"/>
        <w:spacing w:line="264" w:lineRule="exact"/>
        <w:ind w:right="8867"/>
        <w:jc w:val="both"/>
        <w:rPr>
          <w:lang w:val="nl-NL"/>
        </w:rPr>
      </w:pPr>
      <w:r w:rsidRPr="00CA22F4">
        <w:rPr>
          <w:color w:val="6D6E71"/>
          <w:lang w:val="nl-NL"/>
        </w:rPr>
        <w:t xml:space="preserve">– zie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 onder 5 !</w:t>
      </w:r>
    </w:p>
    <w:p w14:paraId="5DB74EF1" w14:textId="77777777" w:rsidR="00624579" w:rsidRPr="00CA22F4" w:rsidRDefault="00CA22F4">
      <w:pPr>
        <w:pStyle w:val="Plattetekst"/>
        <w:spacing w:before="8" w:line="520" w:lineRule="atLeast"/>
        <w:ind w:right="1134"/>
        <w:jc w:val="both"/>
        <w:rPr>
          <w:lang w:val="nl-NL"/>
        </w:rPr>
      </w:pPr>
      <w:r w:rsidRPr="00CA22F4">
        <w:rPr>
          <w:color w:val="6D6E71"/>
          <w:spacing w:val="-13"/>
          <w:lang w:val="nl-NL"/>
        </w:rPr>
        <w:t>V</w:t>
      </w:r>
      <w:r w:rsidRPr="00CA22F4">
        <w:rPr>
          <w:color w:val="6D6E71"/>
          <w:lang w:val="nl-NL"/>
        </w:rPr>
        <w:t>an h</w:t>
      </w:r>
      <w:r w:rsidRPr="00CA22F4">
        <w:rPr>
          <w:color w:val="6D6E71"/>
          <w:spacing w:val="-2"/>
          <w:lang w:val="nl-NL"/>
        </w:rPr>
        <w:t>e</w:t>
      </w:r>
      <w:r w:rsidRPr="00CA22F4">
        <w:rPr>
          <w:color w:val="6D6E71"/>
          <w:lang w:val="nl-NL"/>
        </w:rPr>
        <w:t xml:space="preserve">t begin </w:t>
      </w:r>
      <w:r w:rsidRPr="00CA22F4">
        <w:rPr>
          <w:color w:val="6D6E71"/>
          <w:spacing w:val="-2"/>
          <w:lang w:val="nl-NL"/>
        </w:rPr>
        <w:t>a</w:t>
      </w:r>
      <w:r w:rsidRPr="00CA22F4">
        <w:rPr>
          <w:color w:val="6D6E71"/>
          <w:lang w:val="nl-NL"/>
        </w:rPr>
        <w:t xml:space="preserve">f aan houden </w:t>
      </w:r>
      <w:r w:rsidRPr="00CA22F4">
        <w:rPr>
          <w:color w:val="6D6E71"/>
          <w:spacing w:val="-2"/>
          <w:lang w:val="nl-NL"/>
        </w:rPr>
        <w:t>w</w:t>
      </w:r>
      <w:r w:rsidRPr="00CA22F4">
        <w:rPr>
          <w:color w:val="6D6E71"/>
          <w:lang w:val="nl-NL"/>
        </w:rPr>
        <w:t xml:space="preserve">e </w:t>
      </w:r>
      <w:r w:rsidRPr="00CA22F4">
        <w:rPr>
          <w:color w:val="6D6E71"/>
          <w:spacing w:val="-4"/>
          <w:lang w:val="nl-NL"/>
        </w:rPr>
        <w:t>r</w:t>
      </w:r>
      <w:r w:rsidRPr="00CA22F4">
        <w:rPr>
          <w:color w:val="6D6E71"/>
          <w:lang w:val="nl-NL"/>
        </w:rPr>
        <w:t>e</w:t>
      </w:r>
      <w:r w:rsidRPr="00CA22F4">
        <w:rPr>
          <w:color w:val="6D6E71"/>
          <w:spacing w:val="-8"/>
          <w:lang w:val="nl-NL"/>
        </w:rPr>
        <w:t>k</w:t>
      </w:r>
      <w:r w:rsidRPr="00CA22F4">
        <w:rPr>
          <w:color w:val="6D6E71"/>
          <w:lang w:val="nl-NL"/>
        </w:rPr>
        <w:t>ening m</w:t>
      </w:r>
      <w:r w:rsidRPr="00CA22F4">
        <w:rPr>
          <w:color w:val="6D6E71"/>
          <w:spacing w:val="-2"/>
          <w:lang w:val="nl-NL"/>
        </w:rPr>
        <w:t>e</w:t>
      </w:r>
      <w:r w:rsidRPr="00CA22F4">
        <w:rPr>
          <w:color w:val="6D6E71"/>
          <w:lang w:val="nl-NL"/>
        </w:rPr>
        <w:t xml:space="preserve">t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tuele b</w:t>
      </w:r>
      <w:r w:rsidRPr="00CA22F4">
        <w:rPr>
          <w:color w:val="6D6E71"/>
          <w:spacing w:val="-4"/>
          <w:lang w:val="nl-NL"/>
        </w:rPr>
        <w:t>r</w:t>
      </w:r>
      <w:r w:rsidRPr="00CA22F4">
        <w:rPr>
          <w:color w:val="6D6E71"/>
          <w:lang w:val="nl-NL"/>
        </w:rPr>
        <w:t xml:space="preserve">oertjes, </w:t>
      </w:r>
      <w:r w:rsidRPr="00CA22F4">
        <w:rPr>
          <w:color w:val="6D6E71"/>
          <w:spacing w:val="-2"/>
          <w:lang w:val="nl-NL"/>
        </w:rPr>
        <w:t>z</w:t>
      </w:r>
      <w:r w:rsidRPr="00CA22F4">
        <w:rPr>
          <w:color w:val="6D6E71"/>
          <w:lang w:val="nl-NL"/>
        </w:rPr>
        <w:t>usjes en vriendjes in ande</w:t>
      </w:r>
      <w:r w:rsidRPr="00CA22F4">
        <w:rPr>
          <w:color w:val="6D6E71"/>
          <w:spacing w:val="-3"/>
          <w:lang w:val="nl-NL"/>
        </w:rPr>
        <w:t>r</w:t>
      </w:r>
      <w:r w:rsidRPr="00CA22F4">
        <w:rPr>
          <w:color w:val="6D6E71"/>
          <w:lang w:val="nl-NL"/>
        </w:rPr>
        <w:t>e klassen. Ook</w:t>
      </w:r>
      <w:r w:rsidRPr="00CA22F4">
        <w:rPr>
          <w:color w:val="6D6E71"/>
          <w:spacing w:val="-3"/>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2"/>
          <w:lang w:val="nl-NL"/>
        </w:rPr>
        <w:t xml:space="preserve"> w</w:t>
      </w:r>
      <w:r w:rsidRPr="00CA22F4">
        <w:rPr>
          <w:color w:val="6D6E71"/>
          <w:lang w:val="nl-NL"/>
        </w:rPr>
        <w:t>e</w:t>
      </w:r>
      <w:r w:rsidRPr="00CA22F4">
        <w:rPr>
          <w:color w:val="6D6E71"/>
          <w:spacing w:val="-3"/>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2"/>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
          <w:lang w:val="nl-NL"/>
        </w:rPr>
        <w:t xml:space="preserve"> </w:t>
      </w:r>
      <w:r w:rsidRPr="00CA22F4">
        <w:rPr>
          <w:color w:val="6D6E71"/>
          <w:lang w:val="nl-NL"/>
        </w:rPr>
        <w:t>en</w:t>
      </w:r>
      <w:r w:rsidRPr="00CA22F4">
        <w:rPr>
          <w:color w:val="6D6E71"/>
          <w:spacing w:val="-2"/>
          <w:lang w:val="nl-NL"/>
        </w:rPr>
        <w:t xml:space="preserve"> 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4"/>
          <w:lang w:val="nl-NL"/>
        </w:rPr>
        <w:t>’</w:t>
      </w:r>
      <w:r w:rsidRPr="00CA22F4">
        <w:rPr>
          <w:color w:val="6D6E71"/>
          <w:lang w:val="nl-NL"/>
        </w:rPr>
        <w:t>s</w:t>
      </w:r>
      <w:r w:rsidRPr="00CA22F4">
        <w:rPr>
          <w:color w:val="6D6E71"/>
          <w:spacing w:val="-2"/>
          <w:lang w:val="nl-NL"/>
        </w:rPr>
        <w:t xml:space="preserve"> </w:t>
      </w:r>
      <w:r w:rsidRPr="00CA22F4">
        <w:rPr>
          <w:color w:val="6D6E71"/>
          <w:lang w:val="nl-NL"/>
        </w:rPr>
        <w:t>die</w:t>
      </w:r>
      <w:r w:rsidRPr="00CA22F4">
        <w:rPr>
          <w:color w:val="6D6E71"/>
          <w:spacing w:val="-3"/>
          <w:lang w:val="nl-NL"/>
        </w:rPr>
        <w:t xml:space="preserve"> </w:t>
      </w:r>
      <w:r w:rsidRPr="00CA22F4">
        <w:rPr>
          <w:color w:val="6D6E71"/>
          <w:lang w:val="nl-NL"/>
        </w:rPr>
        <w:t>nog</w:t>
      </w:r>
      <w:r w:rsidRPr="00CA22F4">
        <w:rPr>
          <w:color w:val="6D6E71"/>
          <w:spacing w:val="-2"/>
          <w:lang w:val="nl-NL"/>
        </w:rPr>
        <w:t xml:space="preserve"> </w:t>
      </w:r>
      <w:r w:rsidRPr="00CA22F4">
        <w:rPr>
          <w:color w:val="6D6E71"/>
          <w:spacing w:val="-8"/>
          <w:lang w:val="nl-NL"/>
        </w:rPr>
        <w:t>k</w:t>
      </w:r>
      <w:r w:rsidRPr="00CA22F4">
        <w:rPr>
          <w:color w:val="6D6E71"/>
          <w:lang w:val="nl-NL"/>
        </w:rPr>
        <w:t>ort</w:t>
      </w:r>
      <w:r w:rsidRPr="00CA22F4">
        <w:rPr>
          <w:color w:val="6D6E71"/>
          <w:spacing w:val="-3"/>
          <w:lang w:val="nl-NL"/>
        </w:rPr>
        <w:t xml:space="preserve"> </w:t>
      </w:r>
      <w:r w:rsidRPr="00CA22F4">
        <w:rPr>
          <w:color w:val="6D6E71"/>
          <w:spacing w:val="-2"/>
          <w:lang w:val="nl-NL"/>
        </w:rPr>
        <w:t>g</w:t>
      </w:r>
      <w:r w:rsidRPr="00CA22F4">
        <w:rPr>
          <w:color w:val="6D6E71"/>
          <w:lang w:val="nl-NL"/>
        </w:rPr>
        <w:t>eleden</w:t>
      </w:r>
      <w:r w:rsidRPr="00CA22F4">
        <w:rPr>
          <w:color w:val="6D6E71"/>
          <w:spacing w:val="-2"/>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oude</w:t>
      </w:r>
      <w:r w:rsidRPr="00CA22F4">
        <w:rPr>
          <w:color w:val="6D6E71"/>
          <w:spacing w:val="-19"/>
          <w:lang w:val="nl-NL"/>
        </w:rPr>
        <w:t>r</w:t>
      </w:r>
      <w:r w:rsidRPr="00CA22F4">
        <w:rPr>
          <w:color w:val="6D6E71"/>
          <w:lang w:val="nl-NL"/>
        </w:rPr>
        <w:t>,</w:t>
      </w:r>
      <w:r w:rsidRPr="00CA22F4">
        <w:rPr>
          <w:color w:val="6D6E71"/>
          <w:spacing w:val="-2"/>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partner</w:t>
      </w:r>
      <w:r w:rsidRPr="00CA22F4">
        <w:rPr>
          <w:color w:val="6D6E71"/>
          <w:spacing w:val="-2"/>
          <w:lang w:val="nl-NL"/>
        </w:rPr>
        <w:t xml:space="preserve"> </w:t>
      </w:r>
      <w:r w:rsidRPr="00CA22F4">
        <w:rPr>
          <w:color w:val="6D6E71"/>
          <w:lang w:val="nl-NL"/>
        </w:rPr>
        <w:t>hebben</w:t>
      </w:r>
    </w:p>
    <w:p w14:paraId="5C5C4B5E" w14:textId="77777777" w:rsidR="00624579" w:rsidRPr="00CA22F4" w:rsidRDefault="00CA22F4">
      <w:pPr>
        <w:pStyle w:val="Plattetekst"/>
        <w:spacing w:line="264" w:lineRule="exact"/>
        <w:ind w:right="3847"/>
        <w:jc w:val="both"/>
        <w:rPr>
          <w:lang w:val="nl-NL"/>
        </w:rPr>
      </w:pPr>
      <w:r w:rsidRPr="00CA22F4">
        <w:rPr>
          <w:color w:val="6D6E71"/>
          <w:spacing w:val="-3"/>
          <w:lang w:val="nl-NL"/>
        </w:rPr>
        <w:t>v</w:t>
      </w:r>
      <w:r w:rsidRPr="00CA22F4">
        <w:rPr>
          <w:color w:val="6D6E71"/>
          <w:lang w:val="nl-NL"/>
        </w:rPr>
        <w:t>erlo</w:t>
      </w:r>
      <w:r w:rsidRPr="00CA22F4">
        <w:rPr>
          <w:color w:val="6D6E71"/>
          <w:spacing w:val="-3"/>
          <w:lang w:val="nl-NL"/>
        </w:rPr>
        <w:t>r</w:t>
      </w:r>
      <w:r w:rsidRPr="00CA22F4">
        <w:rPr>
          <w:color w:val="6D6E71"/>
          <w:lang w:val="nl-NL"/>
        </w:rPr>
        <w:t>en. Hen lic</w:t>
      </w:r>
      <w:r w:rsidRPr="00CA22F4">
        <w:rPr>
          <w:color w:val="6D6E71"/>
          <w:spacing w:val="-2"/>
          <w:lang w:val="nl-NL"/>
        </w:rPr>
        <w:t>h</w:t>
      </w:r>
      <w:r w:rsidRPr="00CA22F4">
        <w:rPr>
          <w:color w:val="6D6E71"/>
          <w:spacing w:val="-3"/>
          <w:lang w:val="nl-NL"/>
        </w:rPr>
        <w:t>t</w:t>
      </w:r>
      <w:r w:rsidRPr="00CA22F4">
        <w:rPr>
          <w:color w:val="6D6E71"/>
          <w:lang w:val="nl-NL"/>
        </w:rPr>
        <w:t xml:space="preserve">en </w:t>
      </w:r>
      <w:r w:rsidRPr="00CA22F4">
        <w:rPr>
          <w:color w:val="6D6E71"/>
          <w:spacing w:val="-2"/>
          <w:lang w:val="nl-NL"/>
        </w:rPr>
        <w:t>w</w:t>
      </w:r>
      <w:r w:rsidRPr="00CA22F4">
        <w:rPr>
          <w:color w:val="6D6E71"/>
          <w:lang w:val="nl-NL"/>
        </w:rPr>
        <w:t>e in een v</w:t>
      </w:r>
      <w:r w:rsidRPr="00CA22F4">
        <w:rPr>
          <w:color w:val="6D6E71"/>
          <w:spacing w:val="-4"/>
          <w:lang w:val="nl-NL"/>
        </w:rPr>
        <w:t>r</w:t>
      </w:r>
      <w:r w:rsidRPr="00CA22F4">
        <w:rPr>
          <w:color w:val="6D6E71"/>
          <w:lang w:val="nl-NL"/>
        </w:rPr>
        <w:t xml:space="preserve">oeg </w:t>
      </w:r>
      <w:r w:rsidRPr="00CA22F4">
        <w:rPr>
          <w:color w:val="6D6E71"/>
          <w:spacing w:val="-3"/>
          <w:lang w:val="nl-NL"/>
        </w:rPr>
        <w:t>st</w:t>
      </w:r>
      <w:r w:rsidRPr="00CA22F4">
        <w:rPr>
          <w:color w:val="6D6E71"/>
          <w:lang w:val="nl-NL"/>
        </w:rPr>
        <w:t>adium en m</w:t>
      </w:r>
      <w:r w:rsidRPr="00CA22F4">
        <w:rPr>
          <w:color w:val="6D6E71"/>
          <w:spacing w:val="-2"/>
          <w:lang w:val="nl-NL"/>
        </w:rPr>
        <w:t>e</w:t>
      </w:r>
      <w:r w:rsidRPr="00CA22F4">
        <w:rPr>
          <w:color w:val="6D6E71"/>
          <w:lang w:val="nl-NL"/>
        </w:rPr>
        <w:t>t bij</w:t>
      </w:r>
      <w:r w:rsidRPr="00CA22F4">
        <w:rPr>
          <w:color w:val="6D6E71"/>
          <w:spacing w:val="-5"/>
          <w:lang w:val="nl-NL"/>
        </w:rPr>
        <w:t>z</w:t>
      </w:r>
      <w:r w:rsidRPr="00CA22F4">
        <w:rPr>
          <w:color w:val="6D6E71"/>
          <w:lang w:val="nl-NL"/>
        </w:rPr>
        <w:t>onde</w:t>
      </w:r>
      <w:r w:rsidRPr="00CA22F4">
        <w:rPr>
          <w:color w:val="6D6E71"/>
          <w:spacing w:val="-3"/>
          <w:lang w:val="nl-NL"/>
        </w:rPr>
        <w:t>r</w:t>
      </w:r>
      <w:r w:rsidRPr="00CA22F4">
        <w:rPr>
          <w:color w:val="6D6E71"/>
          <w:lang w:val="nl-NL"/>
        </w:rPr>
        <w:t>e aandac</w:t>
      </w:r>
      <w:r w:rsidRPr="00CA22F4">
        <w:rPr>
          <w:color w:val="6D6E71"/>
          <w:spacing w:val="-2"/>
          <w:lang w:val="nl-NL"/>
        </w:rPr>
        <w:t>h</w:t>
      </w:r>
      <w:r w:rsidRPr="00CA22F4">
        <w:rPr>
          <w:color w:val="6D6E71"/>
          <w:lang w:val="nl-NL"/>
        </w:rPr>
        <w:t>t in.</w:t>
      </w:r>
    </w:p>
    <w:p w14:paraId="5BC42A7E" w14:textId="77777777" w:rsidR="00624579" w:rsidRPr="00CA22F4" w:rsidRDefault="00624579">
      <w:pPr>
        <w:spacing w:before="18" w:line="240" w:lineRule="exact"/>
        <w:rPr>
          <w:sz w:val="24"/>
          <w:szCs w:val="24"/>
          <w:lang w:val="nl-NL"/>
        </w:rPr>
      </w:pPr>
    </w:p>
    <w:p w14:paraId="0F9EF958" w14:textId="77777777" w:rsidR="00624579" w:rsidRPr="00CA22F4" w:rsidRDefault="00CA22F4">
      <w:pPr>
        <w:pStyle w:val="Plattetekst"/>
        <w:spacing w:line="264" w:lineRule="exac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belangrijk</w:t>
      </w:r>
      <w:r w:rsidRPr="00CA22F4">
        <w:rPr>
          <w:color w:val="6D6E71"/>
          <w:spacing w:val="2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0"/>
          <w:lang w:val="nl-NL"/>
        </w:rPr>
        <w:t xml:space="preserve"> </w:t>
      </w:r>
      <w:r w:rsidRPr="00CA22F4">
        <w:rPr>
          <w:color w:val="6D6E71"/>
          <w:lang w:val="nl-NL"/>
        </w:rPr>
        <w:t>alle</w:t>
      </w:r>
      <w:r w:rsidRPr="00CA22F4">
        <w:rPr>
          <w:color w:val="6D6E71"/>
          <w:spacing w:val="20"/>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0"/>
          <w:lang w:val="nl-NL"/>
        </w:rPr>
        <w:t xml:space="preserve"> </w:t>
      </w:r>
      <w:r w:rsidRPr="00CA22F4">
        <w:rPr>
          <w:color w:val="6D6E71"/>
          <w:lang w:val="nl-NL"/>
        </w:rPr>
        <w:t>bij</w:t>
      </w:r>
      <w:r w:rsidRPr="00CA22F4">
        <w:rPr>
          <w:color w:val="6D6E71"/>
          <w:spacing w:val="20"/>
          <w:lang w:val="nl-NL"/>
        </w:rPr>
        <w:t xml:space="preserve"> </w:t>
      </w:r>
      <w:r w:rsidRPr="00CA22F4">
        <w:rPr>
          <w:color w:val="6D6E71"/>
          <w:lang w:val="nl-NL"/>
        </w:rPr>
        <w:t>hun</w:t>
      </w:r>
      <w:r w:rsidRPr="00CA22F4">
        <w:rPr>
          <w:color w:val="6D6E71"/>
          <w:spacing w:val="20"/>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20"/>
          <w:lang w:val="nl-NL"/>
        </w:rPr>
        <w:t xml:space="preserve"> </w:t>
      </w:r>
      <w:r w:rsidRPr="00CA22F4">
        <w:rPr>
          <w:color w:val="6D6E71"/>
          <w:lang w:val="nl-NL"/>
        </w:rPr>
        <w:t>klas</w:t>
      </w:r>
      <w:r w:rsidRPr="00CA22F4">
        <w:rPr>
          <w:color w:val="6D6E71"/>
          <w:spacing w:val="20"/>
          <w:lang w:val="nl-NL"/>
        </w:rPr>
        <w:t xml:space="preserve"> </w:t>
      </w:r>
      <w:r w:rsidRPr="00CA22F4">
        <w:rPr>
          <w:color w:val="6D6E71"/>
          <w:spacing w:val="-3"/>
          <w:lang w:val="nl-NL"/>
        </w:rPr>
        <w:t>k</w:t>
      </w:r>
      <w:r w:rsidRPr="00CA22F4">
        <w:rPr>
          <w:color w:val="6D6E71"/>
          <w:lang w:val="nl-NL"/>
        </w:rPr>
        <w:t>unnen</w:t>
      </w:r>
      <w:r w:rsidRPr="00CA22F4">
        <w:rPr>
          <w:color w:val="6D6E71"/>
          <w:spacing w:val="20"/>
          <w:lang w:val="nl-NL"/>
        </w:rPr>
        <w:t xml:space="preserve"> </w:t>
      </w:r>
      <w:r w:rsidRPr="00CA22F4">
        <w:rPr>
          <w:color w:val="6D6E71"/>
          <w:lang w:val="nl-NL"/>
        </w:rPr>
        <w:t>zijn,</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spacing w:val="-3"/>
          <w:lang w:val="nl-NL"/>
        </w:rPr>
        <w:t>v</w:t>
      </w:r>
      <w:r w:rsidRPr="00CA22F4">
        <w:rPr>
          <w:color w:val="6D6E71"/>
          <w:lang w:val="nl-NL"/>
        </w:rPr>
        <w:t>oor</w:t>
      </w:r>
      <w:r w:rsidRPr="00CA22F4">
        <w:rPr>
          <w:color w:val="6D6E71"/>
          <w:spacing w:val="20"/>
          <w:lang w:val="nl-NL"/>
        </w:rPr>
        <w:t xml:space="preserve"> </w:t>
      </w:r>
      <w:r w:rsidRPr="00CA22F4">
        <w:rPr>
          <w:color w:val="6D6E71"/>
          <w:lang w:val="nl-NL"/>
        </w:rPr>
        <w:t>een</w:t>
      </w:r>
      <w:r w:rsidRPr="00CA22F4">
        <w:rPr>
          <w:color w:val="6D6E71"/>
          <w:spacing w:val="19"/>
          <w:lang w:val="nl-NL"/>
        </w:rPr>
        <w:t xml:space="preserve"> </w:t>
      </w:r>
      <w:r w:rsidRPr="00CA22F4">
        <w:rPr>
          <w:color w:val="6D6E71"/>
          <w:spacing w:val="-2"/>
          <w:lang w:val="nl-NL"/>
        </w:rPr>
        <w:t>s</w:t>
      </w:r>
      <w:r w:rsidRPr="00CA22F4">
        <w:rPr>
          <w:color w:val="6D6E71"/>
          <w:spacing w:val="-6"/>
          <w:lang w:val="nl-NL"/>
        </w:rPr>
        <w:t>f</w:t>
      </w:r>
      <w:r w:rsidRPr="00CA22F4">
        <w:rPr>
          <w:color w:val="6D6E71"/>
          <w:lang w:val="nl-NL"/>
        </w:rPr>
        <w:t>eer</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20"/>
          <w:lang w:val="nl-NL"/>
        </w:rPr>
        <w:t xml:space="preserve"> </w:t>
      </w:r>
      <w:r w:rsidRPr="00CA22F4">
        <w:rPr>
          <w:color w:val="6D6E71"/>
          <w:spacing w:val="-3"/>
          <w:lang w:val="nl-NL"/>
        </w:rPr>
        <w:t>v</w:t>
      </w:r>
      <w:r w:rsidRPr="00CA22F4">
        <w:rPr>
          <w:color w:val="6D6E71"/>
          <w:lang w:val="nl-NL"/>
        </w:rPr>
        <w:t>eiligheid</w:t>
      </w:r>
      <w:r w:rsidRPr="00CA22F4">
        <w:rPr>
          <w:color w:val="6D6E71"/>
          <w:spacing w:val="20"/>
          <w:lang w:val="nl-NL"/>
        </w:rPr>
        <w:t xml:space="preserve"> </w:t>
      </w:r>
      <w:r w:rsidRPr="00CA22F4">
        <w:rPr>
          <w:color w:val="6D6E71"/>
          <w:lang w:val="nl-NL"/>
        </w:rPr>
        <w:t>en openheid</w:t>
      </w:r>
      <w:r w:rsidRPr="00CA22F4">
        <w:rPr>
          <w:color w:val="6D6E71"/>
          <w:spacing w:val="47"/>
          <w:lang w:val="nl-NL"/>
        </w:rPr>
        <w:t xml:space="preserve"> </w:t>
      </w:r>
      <w:r w:rsidRPr="00CA22F4">
        <w:rPr>
          <w:color w:val="6D6E71"/>
          <w:spacing w:val="-3"/>
          <w:lang w:val="nl-NL"/>
        </w:rPr>
        <w:t>k</w:t>
      </w:r>
      <w:r w:rsidRPr="00CA22F4">
        <w:rPr>
          <w:color w:val="6D6E71"/>
          <w:lang w:val="nl-NL"/>
        </w:rPr>
        <w:t>unnen</w:t>
      </w:r>
      <w:r w:rsidRPr="00CA22F4">
        <w:rPr>
          <w:color w:val="6D6E71"/>
          <w:spacing w:val="48"/>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48"/>
          <w:lang w:val="nl-NL"/>
        </w:rPr>
        <w:t xml:space="preserve"> </w:t>
      </w:r>
      <w:r w:rsidRPr="00CA22F4">
        <w:rPr>
          <w:color w:val="6D6E71"/>
          <w:spacing w:val="-4"/>
          <w:lang w:val="nl-NL"/>
        </w:rPr>
        <w:t>Z</w:t>
      </w:r>
      <w:r w:rsidRPr="00CA22F4">
        <w:rPr>
          <w:color w:val="6D6E71"/>
          <w:lang w:val="nl-NL"/>
        </w:rPr>
        <w:t>o</w:t>
      </w:r>
      <w:r w:rsidRPr="00CA22F4">
        <w:rPr>
          <w:color w:val="6D6E71"/>
          <w:spacing w:val="47"/>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48"/>
          <w:lang w:val="nl-NL"/>
        </w:rPr>
        <w:t xml:space="preserve"> </w:t>
      </w:r>
      <w:r w:rsidRPr="00CA22F4">
        <w:rPr>
          <w:color w:val="6D6E71"/>
          <w:spacing w:val="-3"/>
          <w:lang w:val="nl-NL"/>
        </w:rPr>
        <w:t>w</w:t>
      </w:r>
      <w:r w:rsidRPr="00CA22F4">
        <w:rPr>
          <w:color w:val="6D6E71"/>
          <w:lang w:val="nl-NL"/>
        </w:rPr>
        <w:t>anneer</w:t>
      </w:r>
      <w:r w:rsidRPr="00CA22F4">
        <w:rPr>
          <w:color w:val="6D6E71"/>
          <w:spacing w:val="48"/>
          <w:lang w:val="nl-NL"/>
        </w:rPr>
        <w:t xml:space="preserve"> </w:t>
      </w:r>
      <w:r w:rsidRPr="00CA22F4">
        <w:rPr>
          <w:color w:val="6D6E71"/>
          <w:lang w:val="nl-NL"/>
        </w:rPr>
        <w:t>een</w:t>
      </w:r>
      <w:r w:rsidRPr="00CA22F4">
        <w:rPr>
          <w:color w:val="6D6E71"/>
          <w:spacing w:val="4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erlijdensberic</w:t>
      </w:r>
      <w:r w:rsidRPr="00CA22F4">
        <w:rPr>
          <w:color w:val="6D6E71"/>
          <w:spacing w:val="-2"/>
          <w:lang w:val="nl-NL"/>
        </w:rPr>
        <w:t>h</w:t>
      </w:r>
      <w:r w:rsidRPr="00CA22F4">
        <w:rPr>
          <w:color w:val="6D6E71"/>
          <w:lang w:val="nl-NL"/>
        </w:rPr>
        <w:t>t</w:t>
      </w:r>
      <w:r w:rsidRPr="00CA22F4">
        <w:rPr>
          <w:color w:val="6D6E71"/>
          <w:spacing w:val="47"/>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48"/>
          <w:lang w:val="nl-NL"/>
        </w:rPr>
        <w:t xml:space="preserve"> </w:t>
      </w:r>
      <w:r w:rsidRPr="00CA22F4">
        <w:rPr>
          <w:color w:val="6D6E71"/>
          <w:spacing w:val="-14"/>
          <w:lang w:val="nl-NL"/>
        </w:rPr>
        <w:t>’</w:t>
      </w:r>
      <w:r w:rsidRPr="00CA22F4">
        <w:rPr>
          <w:color w:val="6D6E71"/>
          <w:lang w:val="nl-NL"/>
        </w:rPr>
        <w:t>s</w:t>
      </w:r>
      <w:r w:rsidRPr="00CA22F4">
        <w:rPr>
          <w:color w:val="6D6E71"/>
          <w:spacing w:val="48"/>
          <w:lang w:val="nl-NL"/>
        </w:rPr>
        <w:t xml:space="preserve"> </w:t>
      </w:r>
      <w:r w:rsidRPr="00CA22F4">
        <w:rPr>
          <w:color w:val="6D6E71"/>
          <w:spacing w:val="-4"/>
          <w:lang w:val="nl-NL"/>
        </w:rPr>
        <w:t>a</w:t>
      </w:r>
      <w:r w:rsidRPr="00CA22F4">
        <w:rPr>
          <w:color w:val="6D6E71"/>
          <w:spacing w:val="-3"/>
          <w:lang w:val="nl-NL"/>
        </w:rPr>
        <w:t>v</w:t>
      </w:r>
      <w:r w:rsidRPr="00CA22F4">
        <w:rPr>
          <w:color w:val="6D6E71"/>
          <w:lang w:val="nl-NL"/>
        </w:rPr>
        <w:t>onds</w:t>
      </w:r>
      <w:r w:rsidRPr="00CA22F4">
        <w:rPr>
          <w:color w:val="6D6E71"/>
          <w:spacing w:val="47"/>
          <w:lang w:val="nl-NL"/>
        </w:rPr>
        <w:t xml:space="preserv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t,</w:t>
      </w:r>
      <w:r w:rsidRPr="00CA22F4">
        <w:rPr>
          <w:color w:val="6D6E71"/>
          <w:spacing w:val="48"/>
          <w:lang w:val="nl-NL"/>
        </w:rPr>
        <w:t xml:space="preserve"> </w:t>
      </w:r>
      <w:r w:rsidRPr="00CA22F4">
        <w:rPr>
          <w:color w:val="6D6E71"/>
          <w:lang w:val="nl-NL"/>
        </w:rPr>
        <w:t>is iede</w:t>
      </w:r>
      <w:r w:rsidRPr="00CA22F4">
        <w:rPr>
          <w:color w:val="6D6E71"/>
          <w:spacing w:val="-3"/>
          <w:lang w:val="nl-NL"/>
        </w:rPr>
        <w:t>r</w:t>
      </w:r>
      <w:r w:rsidRPr="00CA22F4">
        <w:rPr>
          <w:color w:val="6D6E71"/>
          <w:lang w:val="nl-NL"/>
        </w:rPr>
        <w:t>een</w:t>
      </w:r>
      <w:r w:rsidRPr="00CA22F4">
        <w:rPr>
          <w:color w:val="6D6E71"/>
          <w:spacing w:val="25"/>
          <w:lang w:val="nl-NL"/>
        </w:rPr>
        <w:t xml:space="preserve"> </w:t>
      </w:r>
      <w:r w:rsidRPr="00CA22F4">
        <w:rPr>
          <w:color w:val="6D6E71"/>
          <w:lang w:val="nl-NL"/>
        </w:rPr>
        <w:t>als</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25"/>
          <w:lang w:val="nl-NL"/>
        </w:rPr>
        <w:t xml:space="preserve"> </w:t>
      </w:r>
      <w:r w:rsidRPr="00CA22F4">
        <w:rPr>
          <w:color w:val="6D6E71"/>
          <w:lang w:val="nl-NL"/>
        </w:rPr>
        <w:t>dag</w:t>
      </w:r>
      <w:r w:rsidRPr="00CA22F4">
        <w:rPr>
          <w:color w:val="6D6E71"/>
          <w:spacing w:val="26"/>
          <w:lang w:val="nl-NL"/>
        </w:rPr>
        <w:t xml:space="preserve"> </w:t>
      </w:r>
      <w:r w:rsidRPr="00CA22F4">
        <w:rPr>
          <w:color w:val="6D6E71"/>
          <w:lang w:val="nl-NL"/>
        </w:rPr>
        <w:t>om</w:t>
      </w:r>
      <w:r w:rsidRPr="00CA22F4">
        <w:rPr>
          <w:color w:val="6D6E71"/>
          <w:spacing w:val="26"/>
          <w:lang w:val="nl-NL"/>
        </w:rPr>
        <w:t xml:space="preserve"> </w:t>
      </w:r>
      <w:r w:rsidRPr="00CA22F4">
        <w:rPr>
          <w:color w:val="6D6E71"/>
          <w:lang w:val="nl-NL"/>
        </w:rPr>
        <w:t>8</w:t>
      </w:r>
      <w:r w:rsidRPr="00CA22F4">
        <w:rPr>
          <w:color w:val="6D6E71"/>
          <w:spacing w:val="26"/>
          <w:lang w:val="nl-NL"/>
        </w:rPr>
        <w:t xml:space="preserve"> </w:t>
      </w:r>
      <w:r w:rsidRPr="00CA22F4">
        <w:rPr>
          <w:color w:val="6D6E71"/>
          <w:lang w:val="nl-NL"/>
        </w:rPr>
        <w:t>uur</w:t>
      </w:r>
      <w:r w:rsidRPr="00CA22F4">
        <w:rPr>
          <w:color w:val="6D6E71"/>
          <w:spacing w:val="25"/>
          <w:lang w:val="nl-NL"/>
        </w:rPr>
        <w:t xml:space="preserve"> </w:t>
      </w:r>
      <w:r w:rsidRPr="00CA22F4">
        <w:rPr>
          <w:color w:val="6D6E71"/>
          <w:lang w:val="nl-NL"/>
        </w:rPr>
        <w:t>op</w:t>
      </w:r>
      <w:r w:rsidRPr="00CA22F4">
        <w:rPr>
          <w:color w:val="6D6E71"/>
          <w:spacing w:val="26"/>
          <w:lang w:val="nl-NL"/>
        </w:rPr>
        <w:t xml:space="preserve"> </w:t>
      </w:r>
      <w:r w:rsidRPr="00CA22F4">
        <w:rPr>
          <w:color w:val="6D6E71"/>
          <w:lang w:val="nl-NL"/>
        </w:rPr>
        <w:t>school,</w:t>
      </w:r>
      <w:r w:rsidRPr="00CA22F4">
        <w:rPr>
          <w:color w:val="6D6E71"/>
          <w:spacing w:val="26"/>
          <w:lang w:val="nl-NL"/>
        </w:rPr>
        <w:t xml:space="preserve"> </w:t>
      </w:r>
      <w:r w:rsidRPr="00CA22F4">
        <w:rPr>
          <w:color w:val="6D6E71"/>
          <w:lang w:val="nl-NL"/>
        </w:rPr>
        <w:t>en</w:t>
      </w:r>
      <w:r w:rsidRPr="00CA22F4">
        <w:rPr>
          <w:color w:val="6D6E71"/>
          <w:spacing w:val="25"/>
          <w:lang w:val="nl-NL"/>
        </w:rPr>
        <w:t xml:space="preserve"> </w:t>
      </w:r>
      <w:r w:rsidRPr="00CA22F4">
        <w:rPr>
          <w:color w:val="6D6E71"/>
          <w:spacing w:val="-8"/>
          <w:lang w:val="nl-NL"/>
        </w:rPr>
        <w:t>k</w:t>
      </w:r>
      <w:r w:rsidRPr="00CA22F4">
        <w:rPr>
          <w:color w:val="6D6E71"/>
          <w:lang w:val="nl-NL"/>
        </w:rPr>
        <w:t>omen</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26"/>
          <w:lang w:val="nl-NL"/>
        </w:rPr>
        <w:t xml:space="preserve"> </w:t>
      </w:r>
      <w:r w:rsidRPr="00CA22F4">
        <w:rPr>
          <w:color w:val="6D6E71"/>
          <w:lang w:val="nl-NL"/>
        </w:rPr>
        <w:t>bij</w:t>
      </w:r>
      <w:r w:rsidRPr="00CA22F4">
        <w:rPr>
          <w:color w:val="6D6E71"/>
          <w:spacing w:val="25"/>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26"/>
          <w:lang w:val="nl-NL"/>
        </w:rPr>
        <w:t xml:space="preserve"> </w:t>
      </w:r>
      <w:r w:rsidRPr="00CA22F4">
        <w:rPr>
          <w:color w:val="6D6E71"/>
          <w:lang w:val="nl-NL"/>
        </w:rPr>
        <w:t>om</w:t>
      </w:r>
      <w:r w:rsidRPr="00CA22F4">
        <w:rPr>
          <w:color w:val="6D6E71"/>
          <w:spacing w:val="26"/>
          <w:lang w:val="nl-NL"/>
        </w:rPr>
        <w:t xml:space="preserve"> </w:t>
      </w:r>
      <w:r w:rsidRPr="00CA22F4">
        <w:rPr>
          <w:color w:val="6D6E71"/>
          <w:lang w:val="nl-NL"/>
        </w:rPr>
        <w:t>de</w:t>
      </w:r>
      <w:r w:rsidRPr="00CA22F4">
        <w:rPr>
          <w:color w:val="6D6E71"/>
          <w:spacing w:val="25"/>
          <w:lang w:val="nl-NL"/>
        </w:rPr>
        <w:t xml:space="preserve"> </w:t>
      </w:r>
      <w:r w:rsidRPr="00CA22F4">
        <w:rPr>
          <w:color w:val="6D6E71"/>
          <w:spacing w:val="-8"/>
          <w:lang w:val="nl-NL"/>
        </w:rPr>
        <w:t>k</w:t>
      </w:r>
      <w:r w:rsidRPr="00CA22F4">
        <w:rPr>
          <w:color w:val="6D6E71"/>
          <w:lang w:val="nl-NL"/>
        </w:rPr>
        <w:t>omende</w:t>
      </w:r>
      <w:r w:rsidRPr="00CA22F4">
        <w:rPr>
          <w:color w:val="6D6E71"/>
          <w:spacing w:val="26"/>
          <w:lang w:val="nl-NL"/>
        </w:rPr>
        <w:t xml:space="preserve"> </w:t>
      </w:r>
      <w:r w:rsidRPr="00CA22F4">
        <w:rPr>
          <w:color w:val="6D6E71"/>
          <w:lang w:val="nl-NL"/>
        </w:rPr>
        <w:t>dag</w:t>
      </w:r>
      <w:r w:rsidRPr="00CA22F4">
        <w:rPr>
          <w:color w:val="6D6E71"/>
          <w:spacing w:val="26"/>
          <w:lang w:val="nl-NL"/>
        </w:rPr>
        <w:t xml:space="preserve"> </w:t>
      </w:r>
      <w:r w:rsidRPr="00CA22F4">
        <w:rPr>
          <w:color w:val="6D6E71"/>
          <w:spacing w:val="-3"/>
          <w:lang w:val="nl-NL"/>
        </w:rPr>
        <w:t>t</w:t>
      </w:r>
      <w:r w:rsidRPr="00CA22F4">
        <w:rPr>
          <w:color w:val="6D6E71"/>
          <w:lang w:val="nl-NL"/>
        </w:rPr>
        <w:t>e 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p>
    <w:p w14:paraId="60D06914"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14"/>
          <w:lang w:val="nl-NL"/>
        </w:rPr>
        <w:t xml:space="preserve"> </w:t>
      </w:r>
      <w:r w:rsidRPr="00CA22F4">
        <w:rPr>
          <w:color w:val="6D6E71"/>
          <w:spacing w:val="-3"/>
          <w:lang w:val="nl-NL"/>
        </w:rPr>
        <w:t>v</w:t>
      </w:r>
      <w:r w:rsidRPr="00CA22F4">
        <w:rPr>
          <w:color w:val="6D6E71"/>
          <w:lang w:val="nl-NL"/>
        </w:rPr>
        <w:t>er</w:t>
      </w:r>
      <w:r w:rsidRPr="00CA22F4">
        <w:rPr>
          <w:color w:val="6D6E71"/>
          <w:spacing w:val="-1"/>
          <w:lang w:val="nl-NL"/>
        </w:rPr>
        <w:t>m</w:t>
      </w:r>
      <w:r w:rsidRPr="00CA22F4">
        <w:rPr>
          <w:color w:val="6D6E71"/>
          <w:lang w:val="nl-NL"/>
        </w:rPr>
        <w:t>ijden</w:t>
      </w:r>
      <w:r w:rsidRPr="00CA22F4">
        <w:rPr>
          <w:color w:val="6D6E71"/>
          <w:spacing w:val="-12"/>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3"/>
          <w:lang w:val="nl-NL"/>
        </w:rPr>
        <w:t xml:space="preserve"> </w:t>
      </w:r>
      <w:r w:rsidRPr="00CA22F4">
        <w:rPr>
          <w:color w:val="6D6E71"/>
          <w:lang w:val="nl-NL"/>
        </w:rPr>
        <w:t>(bij</w:t>
      </w:r>
      <w:r w:rsidRPr="00CA22F4">
        <w:rPr>
          <w:color w:val="6D6E71"/>
          <w:spacing w:val="-12"/>
          <w:lang w:val="nl-NL"/>
        </w:rPr>
        <w:t xml:space="preserve">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ende</w:t>
      </w:r>
      <w:r w:rsidRPr="00CA22F4">
        <w:rPr>
          <w:color w:val="6D6E71"/>
          <w:spacing w:val="-14"/>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anging)</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i</w:t>
      </w:r>
      <w:r w:rsidRPr="00CA22F4">
        <w:rPr>
          <w:color w:val="6D6E71"/>
          <w:spacing w:val="-4"/>
          <w:lang w:val="nl-NL"/>
        </w:rPr>
        <w:t>nv</w:t>
      </w:r>
      <w:r w:rsidRPr="00CA22F4">
        <w:rPr>
          <w:color w:val="6D6E71"/>
          <w:lang w:val="nl-NL"/>
        </w:rPr>
        <w:t>aller</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klas</w:t>
      </w:r>
      <w:r w:rsidRPr="00CA22F4">
        <w:rPr>
          <w:color w:val="6D6E71"/>
          <w:spacing w:val="-1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 xml:space="preserve">eur </w:t>
      </w:r>
      <w:r w:rsidRPr="00CA22F4">
        <w:rPr>
          <w:color w:val="6D6E71"/>
          <w:spacing w:val="-4"/>
          <w:lang w:val="nl-NL"/>
        </w:rPr>
        <w:t>z</w:t>
      </w:r>
      <w:r w:rsidRPr="00CA22F4">
        <w:rPr>
          <w:color w:val="6D6E71"/>
          <w:lang w:val="nl-NL"/>
        </w:rPr>
        <w:t>al</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7"/>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7"/>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zich</w:t>
      </w:r>
      <w:r w:rsidRPr="00CA22F4">
        <w:rPr>
          <w:color w:val="6D6E71"/>
          <w:spacing w:val="-6"/>
          <w:lang w:val="nl-NL"/>
        </w:rPr>
        <w:t xml:space="preserve"> </w:t>
      </w:r>
      <w:r w:rsidRPr="00CA22F4">
        <w:rPr>
          <w:color w:val="6D6E71"/>
          <w:lang w:val="nl-NL"/>
        </w:rPr>
        <w:t>nemen;</w:t>
      </w:r>
      <w:r w:rsidRPr="00CA22F4">
        <w:rPr>
          <w:color w:val="6D6E71"/>
          <w:spacing w:val="-8"/>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7"/>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2"/>
          <w:lang w:val="nl-NL"/>
        </w:rPr>
        <w:t>w</w:t>
      </w:r>
      <w:r w:rsidRPr="00CA22F4">
        <w:rPr>
          <w:color w:val="6D6E71"/>
          <w:lang w:val="nl-NL"/>
        </w:rPr>
        <w:t>e</w:t>
      </w:r>
      <w:r w:rsidRPr="00CA22F4">
        <w:rPr>
          <w:color w:val="6D6E71"/>
          <w:spacing w:val="-7"/>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2"/>
          <w:lang w:val="nl-NL"/>
        </w:rPr>
        <w:t>a</w:t>
      </w:r>
      <w:r w:rsidRPr="00CA22F4">
        <w:rPr>
          <w:color w:val="6D6E71"/>
          <w:lang w:val="nl-NL"/>
        </w:rPr>
        <w:t>f</w:t>
      </w:r>
      <w:r w:rsidRPr="00CA22F4">
        <w:rPr>
          <w:color w:val="6D6E71"/>
          <w:spacing w:val="-2"/>
          <w:lang w:val="nl-NL"/>
        </w:rPr>
        <w:t>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7"/>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7"/>
          <w:lang w:val="nl-NL"/>
        </w:rPr>
        <w:t xml:space="preserve"> </w:t>
      </w:r>
      <w:r w:rsidRPr="00CA22F4">
        <w:rPr>
          <w:color w:val="6D6E71"/>
          <w:lang w:val="nl-NL"/>
        </w:rPr>
        <w:t>-</w:t>
      </w:r>
      <w:r w:rsidRPr="00CA22F4">
        <w:rPr>
          <w:color w:val="6D6E71"/>
          <w:spacing w:val="-8"/>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open</w:t>
      </w:r>
      <w:r w:rsidRPr="00CA22F4">
        <w:rPr>
          <w:color w:val="6D6E71"/>
          <w:spacing w:val="-6"/>
          <w:lang w:val="nl-NL"/>
        </w:rPr>
        <w:t xml:space="preserve"> </w:t>
      </w:r>
      <w:r w:rsidRPr="00CA22F4">
        <w:rPr>
          <w:color w:val="6D6E71"/>
          <w:lang w:val="nl-NL"/>
        </w:rPr>
        <w:t>manier</w:t>
      </w:r>
      <w:r w:rsidRPr="00CA22F4">
        <w:rPr>
          <w:color w:val="6D6E71"/>
          <w:spacing w:val="-8"/>
          <w:lang w:val="nl-NL"/>
        </w:rPr>
        <w:t xml:space="preserve"> </w:t>
      </w:r>
      <w:r w:rsidRPr="00CA22F4">
        <w:rPr>
          <w:color w:val="6D6E71"/>
          <w:lang w:val="nl-NL"/>
        </w:rPr>
        <w:t>–</w:t>
      </w:r>
      <w:r w:rsidRPr="00CA22F4">
        <w:rPr>
          <w:color w:val="6D6E71"/>
          <w:spacing w:val="-7"/>
          <w:lang w:val="nl-NL"/>
        </w:rPr>
        <w:t xml:space="preserve"> </w:t>
      </w:r>
      <w:r w:rsidRPr="00CA22F4">
        <w:rPr>
          <w:color w:val="6D6E71"/>
          <w:lang w:val="nl-NL"/>
        </w:rPr>
        <w:t xml:space="preserve">of hij of zij die dag </w:t>
      </w:r>
      <w:r w:rsidRPr="00CA22F4">
        <w:rPr>
          <w:color w:val="6D6E71"/>
          <w:spacing w:val="-2"/>
          <w:lang w:val="nl-NL"/>
        </w:rPr>
        <w:t>w</w:t>
      </w:r>
      <w:r w:rsidRPr="00CA22F4">
        <w:rPr>
          <w:color w:val="6D6E71"/>
          <w:lang w:val="nl-NL"/>
        </w:rPr>
        <w:t xml:space="preserve">el naar school wil </w:t>
      </w:r>
      <w:r w:rsidRPr="00CA22F4">
        <w:rPr>
          <w:color w:val="6D6E71"/>
          <w:spacing w:val="-7"/>
          <w:lang w:val="nl-NL"/>
        </w:rPr>
        <w:t>k</w:t>
      </w:r>
      <w:r w:rsidRPr="00CA22F4">
        <w:rPr>
          <w:color w:val="6D6E71"/>
          <w:lang w:val="nl-NL"/>
        </w:rPr>
        <w:t>omen. Niemand mo</w:t>
      </w:r>
      <w:r w:rsidRPr="00CA22F4">
        <w:rPr>
          <w:color w:val="6D6E71"/>
          <w:spacing w:val="-2"/>
          <w:lang w:val="nl-NL"/>
        </w:rPr>
        <w:t>e</w:t>
      </w:r>
      <w:r w:rsidRPr="00CA22F4">
        <w:rPr>
          <w:color w:val="6D6E71"/>
          <w:lang w:val="nl-NL"/>
        </w:rPr>
        <w:t>t zich ec</w:t>
      </w:r>
      <w:r w:rsidRPr="00CA22F4">
        <w:rPr>
          <w:color w:val="6D6E71"/>
          <w:spacing w:val="-2"/>
          <w:lang w:val="nl-NL"/>
        </w:rPr>
        <w:t>h</w:t>
      </w:r>
      <w:r w:rsidRPr="00CA22F4">
        <w:rPr>
          <w:color w:val="6D6E71"/>
          <w:spacing w:val="-3"/>
          <w:lang w:val="nl-NL"/>
        </w:rPr>
        <w:t>t</w:t>
      </w:r>
      <w:r w:rsidRPr="00CA22F4">
        <w:rPr>
          <w:color w:val="6D6E71"/>
          <w:lang w:val="nl-NL"/>
        </w:rPr>
        <w:t>er daar</w:t>
      </w:r>
      <w:r w:rsidRPr="00CA22F4">
        <w:rPr>
          <w:color w:val="6D6E71"/>
          <w:spacing w:val="-3"/>
          <w:lang w:val="nl-NL"/>
        </w:rPr>
        <w:t>t</w:t>
      </w:r>
      <w:r w:rsidRPr="00CA22F4">
        <w:rPr>
          <w:color w:val="6D6E71"/>
          <w:lang w:val="nl-NL"/>
        </w:rPr>
        <w:t xml:space="preserve">oe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 xml:space="preserve">t </w:t>
      </w:r>
      <w:r w:rsidRPr="00CA22F4">
        <w:rPr>
          <w:color w:val="6D6E71"/>
          <w:spacing w:val="-3"/>
          <w:lang w:val="nl-NL"/>
        </w:rPr>
        <w:t>v</w:t>
      </w:r>
      <w:r w:rsidRPr="00CA22F4">
        <w:rPr>
          <w:color w:val="6D6E71"/>
          <w:lang w:val="nl-NL"/>
        </w:rPr>
        <w:t>oelen!</w:t>
      </w:r>
    </w:p>
    <w:p w14:paraId="365C0260" w14:textId="77777777" w:rsidR="00624579" w:rsidRPr="00CA22F4" w:rsidRDefault="00624579">
      <w:pPr>
        <w:spacing w:before="6" w:line="260" w:lineRule="exact"/>
        <w:rPr>
          <w:sz w:val="26"/>
          <w:szCs w:val="26"/>
          <w:lang w:val="nl-NL"/>
        </w:rPr>
      </w:pPr>
    </w:p>
    <w:p w14:paraId="02D3FC1D" w14:textId="77777777" w:rsidR="00624579" w:rsidRPr="00CA22F4" w:rsidRDefault="00CA22F4">
      <w:pPr>
        <w:pStyle w:val="Plattetekst"/>
        <w:ind w:right="8624"/>
        <w:jc w:val="both"/>
        <w:rPr>
          <w:lang w:val="nl-NL"/>
        </w:rPr>
      </w:pPr>
      <w:r w:rsidRPr="00CA22F4">
        <w:rPr>
          <w:color w:val="6D6E71"/>
          <w:lang w:val="nl-NL"/>
        </w:rPr>
        <w:t xml:space="preserve">Zie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 onder 2 en 3!</w:t>
      </w:r>
    </w:p>
    <w:p w14:paraId="197B92D8" w14:textId="77777777" w:rsidR="00624579" w:rsidRPr="00CA22F4" w:rsidRDefault="00624579">
      <w:pPr>
        <w:jc w:val="both"/>
        <w:rPr>
          <w:lang w:val="nl-NL"/>
        </w:rPr>
        <w:sectPr w:rsidR="00624579" w:rsidRPr="00CA22F4">
          <w:pgSz w:w="11906" w:h="16840"/>
          <w:pgMar w:top="900" w:right="0" w:bottom="500" w:left="0" w:header="0" w:footer="316" w:gutter="0"/>
          <w:cols w:space="708"/>
        </w:sectPr>
      </w:pPr>
    </w:p>
    <w:p w14:paraId="34BD25B0" w14:textId="77777777" w:rsidR="00624579" w:rsidRPr="00CA22F4" w:rsidRDefault="00624579">
      <w:pPr>
        <w:spacing w:before="5" w:line="100" w:lineRule="exact"/>
        <w:rPr>
          <w:sz w:val="10"/>
          <w:szCs w:val="10"/>
          <w:lang w:val="nl-NL"/>
        </w:rPr>
      </w:pPr>
    </w:p>
    <w:p w14:paraId="575BAAC7" w14:textId="77777777" w:rsidR="00624579" w:rsidRPr="00CA22F4" w:rsidRDefault="00CA22F4" w:rsidP="00CD3340">
      <w:pPr>
        <w:pStyle w:val="Kop3"/>
        <w:numPr>
          <w:ilvl w:val="0"/>
          <w:numId w:val="19"/>
        </w:numPr>
        <w:tabs>
          <w:tab w:val="left" w:pos="1373"/>
        </w:tabs>
        <w:spacing w:before="51"/>
        <w:ind w:left="1373" w:right="1319"/>
        <w:jc w:val="both"/>
        <w:rPr>
          <w:b w:val="0"/>
          <w:bCs w:val="0"/>
          <w:lang w:val="nl-NL"/>
        </w:rPr>
      </w:pPr>
      <w:r w:rsidRPr="00CA22F4">
        <w:rPr>
          <w:color w:val="58595B"/>
          <w:lang w:val="nl-NL"/>
        </w:rPr>
        <w:t>De</w:t>
      </w:r>
      <w:r w:rsidRPr="00CA22F4">
        <w:rPr>
          <w:color w:val="58595B"/>
          <w:spacing w:val="-1"/>
          <w:lang w:val="nl-NL"/>
        </w:rPr>
        <w:t xml:space="preserve"> </w:t>
      </w:r>
      <w:r w:rsidRPr="00CA22F4">
        <w:rPr>
          <w:color w:val="58595B"/>
          <w:lang w:val="nl-NL"/>
        </w:rPr>
        <w:t>i</w:t>
      </w:r>
      <w:r w:rsidRPr="00CA22F4">
        <w:rPr>
          <w:color w:val="58595B"/>
          <w:spacing w:val="-2"/>
          <w:lang w:val="nl-NL"/>
        </w:rPr>
        <w:t>n</w:t>
      </w:r>
      <w:r w:rsidRPr="00CA22F4">
        <w:rPr>
          <w:color w:val="58595B"/>
          <w:spacing w:val="-4"/>
          <w:lang w:val="nl-NL"/>
        </w:rPr>
        <w:t>f</w:t>
      </w:r>
      <w:r w:rsidRPr="00CA22F4">
        <w:rPr>
          <w:color w:val="58595B"/>
          <w:lang w:val="nl-NL"/>
        </w:rPr>
        <w:t>orm</w:t>
      </w:r>
      <w:r w:rsidRPr="00CA22F4">
        <w:rPr>
          <w:color w:val="58595B"/>
          <w:spacing w:val="-3"/>
          <w:lang w:val="nl-NL"/>
        </w:rPr>
        <w:t>a</w:t>
      </w:r>
      <w:r w:rsidRPr="00CA22F4">
        <w:rPr>
          <w:color w:val="58595B"/>
          <w:lang w:val="nl-NL"/>
        </w:rPr>
        <w:t>tie doo</w:t>
      </w:r>
      <w:r w:rsidRPr="00CA22F4">
        <w:rPr>
          <w:color w:val="58595B"/>
          <w:spacing w:val="-3"/>
          <w:lang w:val="nl-NL"/>
        </w:rPr>
        <w:t>rg</w:t>
      </w:r>
      <w:r w:rsidRPr="00CA22F4">
        <w:rPr>
          <w:color w:val="58595B"/>
          <w:spacing w:val="-2"/>
          <w:lang w:val="nl-NL"/>
        </w:rPr>
        <w:t>e</w:t>
      </w:r>
      <w:r w:rsidRPr="00CA22F4">
        <w:rPr>
          <w:color w:val="58595B"/>
          <w:spacing w:val="-3"/>
          <w:lang w:val="nl-NL"/>
        </w:rPr>
        <w:t>v</w:t>
      </w:r>
      <w:r w:rsidRPr="00CA22F4">
        <w:rPr>
          <w:color w:val="58595B"/>
          <w:lang w:val="nl-NL"/>
        </w:rPr>
        <w:t>en: wie mo</w:t>
      </w:r>
      <w:r w:rsidRPr="00CA22F4">
        <w:rPr>
          <w:color w:val="58595B"/>
          <w:spacing w:val="-2"/>
          <w:lang w:val="nl-NL"/>
        </w:rPr>
        <w:t>e</w:t>
      </w:r>
      <w:r w:rsidRPr="00CA22F4">
        <w:rPr>
          <w:color w:val="58595B"/>
          <w:spacing w:val="-4"/>
          <w:lang w:val="nl-NL"/>
        </w:rPr>
        <w:t>t</w:t>
      </w:r>
      <w:r w:rsidRPr="00CA22F4">
        <w:rPr>
          <w:color w:val="58595B"/>
          <w:lang w:val="nl-NL"/>
        </w:rPr>
        <w:t xml:space="preserve">en </w:t>
      </w:r>
      <w:r w:rsidRPr="00CA22F4">
        <w:rPr>
          <w:color w:val="58595B"/>
          <w:spacing w:val="-3"/>
          <w:lang w:val="nl-NL"/>
        </w:rPr>
        <w:t>g</w:t>
      </w:r>
      <w:r w:rsidRPr="00CA22F4">
        <w:rPr>
          <w:color w:val="58595B"/>
          <w:lang w:val="nl-NL"/>
        </w:rPr>
        <w:t>eï</w:t>
      </w:r>
      <w:r w:rsidRPr="00CA22F4">
        <w:rPr>
          <w:color w:val="58595B"/>
          <w:spacing w:val="-2"/>
          <w:lang w:val="nl-NL"/>
        </w:rPr>
        <w:t>n</w:t>
      </w:r>
      <w:r w:rsidRPr="00CA22F4">
        <w:rPr>
          <w:color w:val="58595B"/>
          <w:spacing w:val="-4"/>
          <w:lang w:val="nl-NL"/>
        </w:rPr>
        <w:t>f</w:t>
      </w:r>
      <w:r w:rsidRPr="00CA22F4">
        <w:rPr>
          <w:color w:val="58595B"/>
          <w:lang w:val="nl-NL"/>
        </w:rPr>
        <w:t>ormee</w:t>
      </w:r>
      <w:r w:rsidRPr="00CA22F4">
        <w:rPr>
          <w:color w:val="58595B"/>
          <w:spacing w:val="-3"/>
          <w:lang w:val="nl-NL"/>
        </w:rPr>
        <w:t>r</w:t>
      </w:r>
      <w:r w:rsidRPr="00CA22F4">
        <w:rPr>
          <w:color w:val="58595B"/>
          <w:lang w:val="nl-NL"/>
        </w:rPr>
        <w:t xml:space="preserve">d </w:t>
      </w:r>
      <w:r w:rsidRPr="00CA22F4">
        <w:rPr>
          <w:color w:val="58595B"/>
          <w:spacing w:val="-3"/>
          <w:lang w:val="nl-NL"/>
        </w:rPr>
        <w:t>w</w:t>
      </w:r>
      <w:r w:rsidRPr="00CA22F4">
        <w:rPr>
          <w:color w:val="58595B"/>
          <w:lang w:val="nl-NL"/>
        </w:rPr>
        <w:t>o</w:t>
      </w:r>
      <w:r w:rsidRPr="00CA22F4">
        <w:rPr>
          <w:color w:val="58595B"/>
          <w:spacing w:val="-3"/>
          <w:lang w:val="nl-NL"/>
        </w:rPr>
        <w:t>r</w:t>
      </w:r>
      <w:r w:rsidRPr="00CA22F4">
        <w:rPr>
          <w:color w:val="58595B"/>
          <w:lang w:val="nl-NL"/>
        </w:rPr>
        <w:t>den?</w:t>
      </w:r>
      <w:r w:rsidRPr="00CA22F4">
        <w:rPr>
          <w:color w:val="58595B"/>
          <w:spacing w:val="-1"/>
          <w:lang w:val="nl-NL"/>
        </w:rPr>
        <w:t xml:space="preserve"> </w:t>
      </w:r>
      <w:r w:rsidRPr="00CA22F4">
        <w:rPr>
          <w:color w:val="58595B"/>
          <w:lang w:val="nl-NL"/>
        </w:rPr>
        <w:t>Hoe doe je d</w:t>
      </w:r>
      <w:r w:rsidRPr="00CA22F4">
        <w:rPr>
          <w:color w:val="58595B"/>
          <w:spacing w:val="-3"/>
          <w:lang w:val="nl-NL"/>
        </w:rPr>
        <w:t>a</w:t>
      </w:r>
      <w:r w:rsidRPr="00CA22F4">
        <w:rPr>
          <w:color w:val="58595B"/>
          <w:lang w:val="nl-NL"/>
        </w:rPr>
        <w:t>t? Wie do</w:t>
      </w:r>
      <w:r w:rsidRPr="00CA22F4">
        <w:rPr>
          <w:color w:val="58595B"/>
          <w:spacing w:val="-2"/>
          <w:lang w:val="nl-NL"/>
        </w:rPr>
        <w:t>e</w:t>
      </w:r>
      <w:r w:rsidRPr="00CA22F4">
        <w:rPr>
          <w:color w:val="58595B"/>
          <w:lang w:val="nl-NL"/>
        </w:rPr>
        <w:t>t d</w:t>
      </w:r>
      <w:r w:rsidRPr="00CA22F4">
        <w:rPr>
          <w:color w:val="58595B"/>
          <w:spacing w:val="-3"/>
          <w:lang w:val="nl-NL"/>
        </w:rPr>
        <w:t>a</w:t>
      </w:r>
      <w:r w:rsidRPr="00CA22F4">
        <w:rPr>
          <w:color w:val="58595B"/>
          <w:lang w:val="nl-NL"/>
        </w:rPr>
        <w:t>t?</w:t>
      </w:r>
    </w:p>
    <w:p w14:paraId="72B365F6" w14:textId="77777777" w:rsidR="00624579" w:rsidRPr="00CA22F4" w:rsidRDefault="00624579">
      <w:pPr>
        <w:spacing w:before="19" w:line="240" w:lineRule="exact"/>
        <w:rPr>
          <w:sz w:val="24"/>
          <w:szCs w:val="24"/>
          <w:lang w:val="nl-NL"/>
        </w:rPr>
      </w:pPr>
    </w:p>
    <w:p w14:paraId="675B8E1E"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3E680990" w14:textId="77777777" w:rsidR="00624579" w:rsidRPr="00CA22F4" w:rsidRDefault="00CA22F4">
      <w:pPr>
        <w:pStyle w:val="Plattetekst"/>
        <w:spacing w:line="259" w:lineRule="exact"/>
        <w:ind w:right="1133"/>
        <w:jc w:val="both"/>
        <w:rPr>
          <w:lang w:val="nl-NL"/>
        </w:rPr>
      </w:pPr>
      <w:r w:rsidRPr="00CA22F4">
        <w:rPr>
          <w:color w:val="6D6E71"/>
          <w:lang w:val="nl-NL"/>
        </w:rPr>
        <w:t>De</w:t>
      </w:r>
      <w:r w:rsidRPr="00CA22F4">
        <w:rPr>
          <w:color w:val="6D6E71"/>
          <w:spacing w:val="28"/>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28"/>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8"/>
          <w:lang w:val="nl-NL"/>
        </w:rPr>
        <w:t xml:space="preserve"> </w:t>
      </w:r>
      <w:r w:rsidRPr="00CA22F4">
        <w:rPr>
          <w:color w:val="6D6E71"/>
          <w:lang w:val="nl-NL"/>
        </w:rPr>
        <w:t>de</w:t>
      </w:r>
      <w:r w:rsidRPr="00CA22F4">
        <w:rPr>
          <w:color w:val="6D6E71"/>
          <w:spacing w:val="29"/>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w:t>
      </w:r>
      <w:r w:rsidRPr="00CA22F4">
        <w:rPr>
          <w:color w:val="6D6E71"/>
          <w:spacing w:val="28"/>
          <w:lang w:val="nl-NL"/>
        </w:rPr>
        <w:t xml:space="preserve"> </w:t>
      </w:r>
      <w:r w:rsidRPr="00CA22F4">
        <w:rPr>
          <w:color w:val="6D6E71"/>
          <w:lang w:val="nl-NL"/>
        </w:rPr>
        <w:t>–</w:t>
      </w:r>
      <w:r w:rsidRPr="00CA22F4">
        <w:rPr>
          <w:color w:val="6D6E71"/>
          <w:spacing w:val="28"/>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29"/>
          <w:lang w:val="nl-NL"/>
        </w:rPr>
        <w:t xml:space="preserve"> </w:t>
      </w:r>
      <w:r w:rsidRPr="00CA22F4">
        <w:rPr>
          <w:color w:val="6D6E71"/>
          <w:spacing w:val="-4"/>
          <w:lang w:val="nl-NL"/>
        </w:rPr>
        <w:t>v</w:t>
      </w:r>
      <w:r w:rsidRPr="00CA22F4">
        <w:rPr>
          <w:color w:val="6D6E71"/>
          <w:lang w:val="nl-NL"/>
        </w:rPr>
        <w:t>an</w:t>
      </w:r>
      <w:r w:rsidRPr="00CA22F4">
        <w:rPr>
          <w:color w:val="6D6E71"/>
          <w:spacing w:val="29"/>
          <w:lang w:val="nl-NL"/>
        </w:rPr>
        <w:t xml:space="preserve"> </w:t>
      </w:r>
      <w:r w:rsidRPr="00CA22F4">
        <w:rPr>
          <w:color w:val="6D6E71"/>
          <w:lang w:val="nl-NL"/>
        </w:rPr>
        <w:t>o.a.</w:t>
      </w:r>
      <w:r w:rsidRPr="00CA22F4">
        <w:rPr>
          <w:color w:val="6D6E71"/>
          <w:spacing w:val="2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9"/>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28"/>
          <w:lang w:val="nl-NL"/>
        </w:rPr>
        <w:t xml:space="preserve"> </w:t>
      </w:r>
      <w:r w:rsidRPr="00CA22F4">
        <w:rPr>
          <w:color w:val="6D6E71"/>
          <w:lang w:val="nl-NL"/>
        </w:rPr>
        <w:t>belt/bellen</w:t>
      </w:r>
      <w:r w:rsidRPr="00CA22F4">
        <w:rPr>
          <w:color w:val="6D6E71"/>
          <w:spacing w:val="29"/>
          <w:lang w:val="nl-NL"/>
        </w:rPr>
        <w:t xml:space="preserve"> </w:t>
      </w:r>
      <w:r w:rsidRPr="00CA22F4">
        <w:rPr>
          <w:color w:val="6D6E71"/>
          <w:lang w:val="nl-NL"/>
        </w:rPr>
        <w:t>alle</w:t>
      </w:r>
      <w:r w:rsidRPr="00CA22F4">
        <w:rPr>
          <w:color w:val="6D6E71"/>
          <w:spacing w:val="2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8"/>
          <w:lang w:val="nl-NL"/>
        </w:rPr>
        <w:t xml:space="preserve"> </w:t>
      </w:r>
      <w:r w:rsidRPr="00CA22F4">
        <w:rPr>
          <w:color w:val="6D6E71"/>
          <w:spacing w:val="-4"/>
          <w:lang w:val="nl-NL"/>
        </w:rPr>
        <w:t>v</w:t>
      </w:r>
      <w:r w:rsidRPr="00CA22F4">
        <w:rPr>
          <w:color w:val="6D6E71"/>
          <w:lang w:val="nl-NL"/>
        </w:rPr>
        <w:t>an</w:t>
      </w:r>
    </w:p>
    <w:p w14:paraId="3843AC09" w14:textId="77777777" w:rsidR="00624579" w:rsidRPr="00CA22F4" w:rsidRDefault="00CA22F4">
      <w:pPr>
        <w:pStyle w:val="Plattetekst"/>
        <w:spacing w:line="264" w:lineRule="exact"/>
        <w:ind w:right="7692"/>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uit</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b</w:t>
      </w:r>
      <w:r w:rsidRPr="00CA22F4">
        <w:rPr>
          <w:color w:val="6D6E71"/>
          <w:spacing w:val="-1"/>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172B9D21" w14:textId="77777777" w:rsidR="00624579" w:rsidRPr="00CA22F4" w:rsidRDefault="00624579">
      <w:pPr>
        <w:spacing w:before="19" w:line="240" w:lineRule="exact"/>
        <w:rPr>
          <w:sz w:val="24"/>
          <w:szCs w:val="24"/>
          <w:lang w:val="nl-NL"/>
        </w:rPr>
      </w:pPr>
    </w:p>
    <w:p w14:paraId="7F37B5E1" w14:textId="77777777" w:rsidR="00624579" w:rsidRPr="00CA22F4" w:rsidRDefault="00CA22F4">
      <w:pPr>
        <w:pStyle w:val="Plattetekst"/>
        <w:ind w:right="1133"/>
        <w:jc w:val="both"/>
        <w:rPr>
          <w:lang w:val="nl-NL"/>
        </w:rPr>
      </w:pPr>
      <w:r w:rsidRPr="00CA22F4">
        <w:rPr>
          <w:color w:val="6D6E71"/>
          <w:lang w:val="nl-NL"/>
        </w:rPr>
        <w:t>Alle</w:t>
      </w:r>
      <w:r w:rsidRPr="00CA22F4">
        <w:rPr>
          <w:color w:val="6D6E71"/>
          <w:spacing w:val="19"/>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0"/>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school</w:t>
      </w:r>
      <w:r w:rsidRPr="00CA22F4">
        <w:rPr>
          <w:color w:val="6D6E71"/>
          <w:spacing w:val="1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een</w:t>
      </w:r>
      <w:r w:rsidRPr="00CA22F4">
        <w:rPr>
          <w:color w:val="6D6E71"/>
          <w:spacing w:val="20"/>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20"/>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19"/>
          <w:lang w:val="nl-NL"/>
        </w:rPr>
        <w:t xml:space="preserve"> </w:t>
      </w:r>
      <w:r w:rsidRPr="00CA22F4">
        <w:rPr>
          <w:color w:val="6D6E71"/>
          <w:spacing w:val="-9"/>
          <w:lang w:val="nl-NL"/>
        </w:rPr>
        <w:t>W</w:t>
      </w:r>
      <w:r w:rsidRPr="00CA22F4">
        <w:rPr>
          <w:color w:val="6D6E71"/>
          <w:lang w:val="nl-NL"/>
        </w:rPr>
        <w:t>e</w:t>
      </w:r>
      <w:r w:rsidRPr="00CA22F4">
        <w:rPr>
          <w:color w:val="6D6E71"/>
          <w:spacing w:val="20"/>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9"/>
          <w:lang w:val="nl-NL"/>
        </w:rPr>
        <w:t xml:space="preserve"> </w:t>
      </w:r>
      <w:r w:rsidRPr="00CA22F4">
        <w:rPr>
          <w:color w:val="6D6E71"/>
          <w:lang w:val="nl-NL"/>
        </w:rPr>
        <w:t>op</w:t>
      </w:r>
      <w:r w:rsidRPr="00CA22F4">
        <w:rPr>
          <w:color w:val="6D6E71"/>
          <w:spacing w:val="2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lang w:val="nl-NL"/>
        </w:rPr>
        <w:t>ook</w:t>
      </w:r>
      <w:r w:rsidRPr="00CA22F4">
        <w:rPr>
          <w:color w:val="6D6E71"/>
          <w:spacing w:val="20"/>
          <w:lang w:val="nl-NL"/>
        </w:rPr>
        <w:t xml:space="preserve"> </w:t>
      </w:r>
      <w:r w:rsidRPr="00CA22F4">
        <w:rPr>
          <w:color w:val="6D6E71"/>
          <w:lang w:val="nl-NL"/>
        </w:rPr>
        <w:t>bij</w:t>
      </w:r>
      <w:r w:rsidRPr="00CA22F4">
        <w:rPr>
          <w:color w:val="6D6E71"/>
          <w:spacing w:val="20"/>
          <w:lang w:val="nl-NL"/>
        </w:rPr>
        <w:t xml:space="preserve"> </w:t>
      </w:r>
      <w:r w:rsidRPr="00CA22F4">
        <w:rPr>
          <w:color w:val="6D6E71"/>
          <w:lang w:val="nl-NL"/>
        </w:rPr>
        <w:t>de</w:t>
      </w:r>
      <w:r w:rsidRPr="00CA22F4">
        <w:rPr>
          <w:color w:val="6D6E71"/>
          <w:spacing w:val="19"/>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zinnen</w:t>
      </w:r>
      <w:r w:rsidRPr="00CA22F4">
        <w:rPr>
          <w:color w:val="6D6E71"/>
          <w:spacing w:val="20"/>
          <w:lang w:val="nl-NL"/>
        </w:rPr>
        <w:t xml:space="preserve"> </w:t>
      </w:r>
      <w:r w:rsidRPr="00CA22F4">
        <w:rPr>
          <w:color w:val="6D6E71"/>
          <w:spacing w:val="-4"/>
          <w:lang w:val="nl-NL"/>
        </w:rPr>
        <w:t>v</w:t>
      </w:r>
      <w:r w:rsidRPr="00CA22F4">
        <w:rPr>
          <w:color w:val="6D6E71"/>
          <w:lang w:val="nl-NL"/>
        </w:rPr>
        <w:t>an</w:t>
      </w:r>
    </w:p>
    <w:p w14:paraId="1749701A" w14:textId="77777777" w:rsidR="00624579" w:rsidRPr="00CA22F4" w:rsidRDefault="00CA22F4">
      <w:pPr>
        <w:pStyle w:val="Plattetekst"/>
        <w:spacing w:line="264" w:lineRule="exact"/>
        <w:ind w:right="5623"/>
        <w:jc w:val="both"/>
        <w:rPr>
          <w:rFonts w:cs="Calibri"/>
          <w:lang w:val="nl-NL"/>
        </w:rPr>
      </w:pPr>
      <w:r w:rsidRPr="00CA22F4">
        <w:rPr>
          <w:rFonts w:cs="Calibri"/>
          <w:color w:val="6D6E71"/>
          <w:lang w:val="nl-NL"/>
        </w:rPr>
        <w:t>kinde</w:t>
      </w:r>
      <w:r w:rsidRPr="00CA22F4">
        <w:rPr>
          <w:rFonts w:cs="Calibri"/>
          <w:color w:val="6D6E71"/>
          <w:spacing w:val="-3"/>
          <w:lang w:val="nl-NL"/>
        </w:rPr>
        <w:t>r</w:t>
      </w:r>
      <w:r w:rsidRPr="00CA22F4">
        <w:rPr>
          <w:rFonts w:cs="Calibri"/>
          <w:color w:val="6D6E71"/>
          <w:lang w:val="nl-NL"/>
        </w:rPr>
        <w:t>en</w:t>
      </w:r>
      <w:r w:rsidRPr="00CA22F4">
        <w:rPr>
          <w:rFonts w:cs="Calibri"/>
          <w:color w:val="6D6E71"/>
          <w:spacing w:val="-2"/>
          <w:lang w:val="nl-NL"/>
        </w:rPr>
        <w:t xml:space="preserve"> </w:t>
      </w:r>
      <w:r w:rsidRPr="00CA22F4">
        <w:rPr>
          <w:rFonts w:cs="Calibri"/>
          <w:color w:val="6D6E71"/>
          <w:lang w:val="nl-NL"/>
        </w:rPr>
        <w:t>die</w:t>
      </w:r>
      <w:r w:rsidRPr="00CA22F4">
        <w:rPr>
          <w:rFonts w:cs="Calibri"/>
          <w:color w:val="6D6E71"/>
          <w:spacing w:val="-3"/>
          <w:lang w:val="nl-NL"/>
        </w:rPr>
        <w:t xml:space="preserve"> </w:t>
      </w:r>
      <w:r w:rsidRPr="00CA22F4">
        <w:rPr>
          <w:rFonts w:cs="Calibri"/>
          <w:color w:val="6D6E71"/>
          <w:lang w:val="nl-NL"/>
        </w:rPr>
        <w:t>die</w:t>
      </w:r>
      <w:r w:rsidRPr="00CA22F4">
        <w:rPr>
          <w:rFonts w:cs="Calibri"/>
          <w:color w:val="6D6E71"/>
          <w:spacing w:val="-3"/>
          <w:lang w:val="nl-NL"/>
        </w:rPr>
        <w:t xml:space="preserve"> </w:t>
      </w:r>
      <w:r w:rsidRPr="00CA22F4">
        <w:rPr>
          <w:rFonts w:cs="Calibri"/>
          <w:color w:val="6D6E71"/>
          <w:lang w:val="nl-NL"/>
        </w:rPr>
        <w:t>dag</w:t>
      </w:r>
      <w:r w:rsidRPr="00CA22F4">
        <w:rPr>
          <w:rFonts w:cs="Calibri"/>
          <w:color w:val="6D6E71"/>
          <w:spacing w:val="-3"/>
          <w:lang w:val="nl-NL"/>
        </w:rPr>
        <w:t xml:space="preserve"> </w:t>
      </w:r>
      <w:r w:rsidRPr="00CA22F4">
        <w:rPr>
          <w:rFonts w:cs="Calibri"/>
          <w:color w:val="6D6E71"/>
          <w:spacing w:val="-2"/>
          <w:lang w:val="nl-NL"/>
        </w:rPr>
        <w:t>a</w:t>
      </w:r>
      <w:r w:rsidRPr="00CA22F4">
        <w:rPr>
          <w:rFonts w:cs="Calibri"/>
          <w:color w:val="6D6E71"/>
          <w:lang w:val="nl-NL"/>
        </w:rPr>
        <w:t>f</w:t>
      </w:r>
      <w:r w:rsidRPr="00CA22F4">
        <w:rPr>
          <w:rFonts w:cs="Calibri"/>
          <w:color w:val="6D6E71"/>
          <w:spacing w:val="-2"/>
          <w:lang w:val="nl-NL"/>
        </w:rPr>
        <w:t>w</w:t>
      </w:r>
      <w:r w:rsidRPr="00CA22F4">
        <w:rPr>
          <w:rFonts w:cs="Calibri"/>
          <w:color w:val="6D6E71"/>
          <w:spacing w:val="-3"/>
          <w:lang w:val="nl-NL"/>
        </w:rPr>
        <w:t>e</w:t>
      </w:r>
      <w:r w:rsidRPr="00CA22F4">
        <w:rPr>
          <w:rFonts w:cs="Calibri"/>
          <w:color w:val="6D6E71"/>
          <w:lang w:val="nl-NL"/>
        </w:rPr>
        <w:t>zig</w:t>
      </w:r>
      <w:r w:rsidRPr="00CA22F4">
        <w:rPr>
          <w:rFonts w:cs="Calibri"/>
          <w:color w:val="6D6E71"/>
          <w:spacing w:val="-3"/>
          <w:lang w:val="nl-NL"/>
        </w:rPr>
        <w:t xml:space="preserve"> </w:t>
      </w:r>
      <w:r w:rsidRPr="00CA22F4">
        <w:rPr>
          <w:rFonts w:cs="Calibri"/>
          <w:color w:val="6D6E71"/>
          <w:lang w:val="nl-NL"/>
        </w:rPr>
        <w:t>zijn</w:t>
      </w:r>
      <w:r w:rsidRPr="00CA22F4">
        <w:rPr>
          <w:rFonts w:cs="Calibri"/>
          <w:color w:val="6D6E71"/>
          <w:spacing w:val="-3"/>
          <w:lang w:val="nl-NL"/>
        </w:rPr>
        <w:t xml:space="preserve"> </w:t>
      </w:r>
      <w:r w:rsidRPr="00CA22F4">
        <w:rPr>
          <w:rFonts w:cs="Calibri"/>
          <w:color w:val="6D6E71"/>
          <w:lang w:val="nl-NL"/>
        </w:rPr>
        <w:t>een</w:t>
      </w:r>
      <w:r w:rsidRPr="00CA22F4">
        <w:rPr>
          <w:rFonts w:cs="Calibri"/>
          <w:color w:val="6D6E71"/>
          <w:spacing w:val="-2"/>
          <w:lang w:val="nl-NL"/>
        </w:rPr>
        <w:t xml:space="preserve"> </w:t>
      </w:r>
      <w:r w:rsidRPr="00CA22F4">
        <w:rPr>
          <w:rFonts w:cs="Calibri"/>
          <w:color w:val="6D6E71"/>
          <w:lang w:val="nl-NL"/>
        </w:rPr>
        <w:t>bri</w:t>
      </w:r>
      <w:r w:rsidRPr="00CA22F4">
        <w:rPr>
          <w:rFonts w:cs="Calibri"/>
          <w:color w:val="6D6E71"/>
          <w:spacing w:val="-2"/>
          <w:lang w:val="nl-NL"/>
        </w:rPr>
        <w:t>e</w:t>
      </w:r>
      <w:r w:rsidRPr="00CA22F4">
        <w:rPr>
          <w:rFonts w:cs="Calibri"/>
          <w:color w:val="6D6E71"/>
          <w:lang w:val="nl-NL"/>
        </w:rPr>
        <w:t>f</w:t>
      </w:r>
      <w:r w:rsidRPr="00CA22F4">
        <w:rPr>
          <w:rFonts w:cs="Calibri"/>
          <w:color w:val="6D6E71"/>
          <w:spacing w:val="-3"/>
          <w:lang w:val="nl-NL"/>
        </w:rPr>
        <w:t xml:space="preserve"> </w:t>
      </w:r>
      <w:r w:rsidRPr="00CA22F4">
        <w:rPr>
          <w:rFonts w:cs="Calibri"/>
          <w:color w:val="6D6E71"/>
          <w:spacing w:val="-2"/>
          <w:lang w:val="nl-NL"/>
        </w:rPr>
        <w:t>w</w:t>
      </w:r>
      <w:r w:rsidRPr="00CA22F4">
        <w:rPr>
          <w:rFonts w:cs="Calibri"/>
          <w:color w:val="6D6E71"/>
          <w:lang w:val="nl-NL"/>
        </w:rPr>
        <w:t>o</w:t>
      </w:r>
      <w:r w:rsidRPr="00CA22F4">
        <w:rPr>
          <w:rFonts w:cs="Calibri"/>
          <w:color w:val="6D6E71"/>
          <w:spacing w:val="-3"/>
          <w:lang w:val="nl-NL"/>
        </w:rPr>
        <w:t>r</w:t>
      </w:r>
      <w:r w:rsidRPr="00CA22F4">
        <w:rPr>
          <w:rFonts w:cs="Calibri"/>
          <w:color w:val="6D6E71"/>
          <w:lang w:val="nl-NL"/>
        </w:rPr>
        <w:t>dt</w:t>
      </w:r>
      <w:r w:rsidRPr="00CA22F4">
        <w:rPr>
          <w:rFonts w:cs="Calibri"/>
          <w:color w:val="6D6E71"/>
          <w:spacing w:val="-2"/>
          <w:lang w:val="nl-NL"/>
        </w:rPr>
        <w:t xml:space="preserve"> </w:t>
      </w:r>
      <w:r w:rsidRPr="00CA22F4">
        <w:rPr>
          <w:rFonts w:cs="Calibri"/>
          <w:color w:val="6D6E71"/>
          <w:lang w:val="nl-NL"/>
        </w:rPr>
        <w:t>b</w:t>
      </w:r>
      <w:r w:rsidRPr="00CA22F4">
        <w:rPr>
          <w:rFonts w:cs="Calibri"/>
          <w:color w:val="6D6E71"/>
          <w:spacing w:val="-3"/>
          <w:lang w:val="nl-NL"/>
        </w:rPr>
        <w:t>e</w:t>
      </w:r>
      <w:r w:rsidRPr="00CA22F4">
        <w:rPr>
          <w:rFonts w:cs="Calibri"/>
          <w:color w:val="6D6E71"/>
          <w:spacing w:val="-5"/>
          <w:lang w:val="nl-NL"/>
        </w:rPr>
        <w:t>z</w:t>
      </w:r>
      <w:r w:rsidRPr="00CA22F4">
        <w:rPr>
          <w:rFonts w:cs="Calibri"/>
          <w:color w:val="6D6E71"/>
          <w:lang w:val="nl-NL"/>
        </w:rPr>
        <w:t>o</w:t>
      </w:r>
      <w:r w:rsidRPr="00CA22F4">
        <w:rPr>
          <w:rFonts w:cs="Calibri"/>
          <w:color w:val="6D6E71"/>
          <w:spacing w:val="-3"/>
          <w:lang w:val="nl-NL"/>
        </w:rPr>
        <w:t>rg</w:t>
      </w:r>
      <w:r w:rsidRPr="00CA22F4">
        <w:rPr>
          <w:rFonts w:cs="Calibri"/>
          <w:color w:val="6D6E71"/>
          <w:lang w:val="nl-NL"/>
        </w:rPr>
        <w:t>d.</w:t>
      </w:r>
    </w:p>
    <w:p w14:paraId="775E568E" w14:textId="77777777" w:rsidR="00624579" w:rsidRPr="00CA22F4" w:rsidRDefault="00CA22F4">
      <w:pPr>
        <w:pStyle w:val="Plattetekst"/>
        <w:spacing w:line="264" w:lineRule="exact"/>
        <w:ind w:right="9011"/>
        <w:jc w:val="both"/>
        <w:rPr>
          <w:lang w:val="nl-NL"/>
        </w:rPr>
      </w:pPr>
      <w:r w:rsidRPr="00CA22F4">
        <w:rPr>
          <w:color w:val="6D6E71"/>
          <w:lang w:val="nl-NL"/>
        </w:rPr>
        <w:t xml:space="preserve">Zie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 onder 6 !</w:t>
      </w:r>
    </w:p>
    <w:p w14:paraId="792B7FDE" w14:textId="77777777" w:rsidR="00624579" w:rsidRPr="00CA22F4" w:rsidRDefault="00624579">
      <w:pPr>
        <w:spacing w:before="18" w:line="240" w:lineRule="exact"/>
        <w:rPr>
          <w:sz w:val="24"/>
          <w:szCs w:val="24"/>
          <w:lang w:val="nl-NL"/>
        </w:rPr>
      </w:pPr>
    </w:p>
    <w:p w14:paraId="14D55246" w14:textId="77777777" w:rsidR="00624579" w:rsidRPr="00CA22F4" w:rsidRDefault="00CA22F4">
      <w:pPr>
        <w:pStyle w:val="Plattetekst"/>
        <w:spacing w:line="264" w:lineRule="exact"/>
        <w:ind w:right="1133"/>
        <w:jc w:val="both"/>
        <w:rPr>
          <w:lang w:val="nl-NL"/>
        </w:rPr>
      </w:pPr>
      <w:r w:rsidRPr="00CA22F4">
        <w:rPr>
          <w:color w:val="6D6E71"/>
          <w:lang w:val="nl-NL"/>
        </w:rPr>
        <w:t>Bij</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leerlin</w:t>
      </w:r>
      <w:r w:rsidRPr="00CA22F4">
        <w:rPr>
          <w:color w:val="6D6E71"/>
          <w:spacing w:val="2"/>
          <w:lang w:val="nl-NL"/>
        </w:rPr>
        <w:t>g</w:t>
      </w:r>
      <w:r w:rsidRPr="00CA22F4">
        <w:rPr>
          <w:color w:val="6D6E71"/>
          <w:lang w:val="nl-NL"/>
        </w:rPr>
        <w:t>,</w:t>
      </w:r>
      <w:r w:rsidRPr="00CA22F4">
        <w:rPr>
          <w:color w:val="6D6E71"/>
          <w:spacing w:val="-3"/>
          <w:lang w:val="nl-NL"/>
        </w:rPr>
        <w:t xml:space="preserve"> v</w:t>
      </w:r>
      <w:r w:rsidRPr="00CA22F4">
        <w:rPr>
          <w:color w:val="6D6E71"/>
          <w:lang w:val="nl-NL"/>
        </w:rPr>
        <w:t>er</w:t>
      </w:r>
      <w:r w:rsidRPr="00CA22F4">
        <w:rPr>
          <w:color w:val="6D6E71"/>
          <w:spacing w:val="-3"/>
          <w:lang w:val="nl-NL"/>
        </w:rPr>
        <w:t>t</w:t>
      </w:r>
      <w:r w:rsidRPr="00CA22F4">
        <w:rPr>
          <w:color w:val="6D6E71"/>
          <w:lang w:val="nl-NL"/>
        </w:rPr>
        <w:t>elt</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4"/>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4"/>
          <w:lang w:val="nl-NL"/>
        </w:rPr>
        <w:t xml:space="preserve"> </w:t>
      </w:r>
      <w:r w:rsidRPr="00CA22F4">
        <w:rPr>
          <w:color w:val="6D6E71"/>
          <w:spacing w:val="-3"/>
          <w:lang w:val="nl-NL"/>
        </w:rPr>
        <w:t>wa</w:t>
      </w:r>
      <w:r w:rsidRPr="00CA22F4">
        <w:rPr>
          <w:color w:val="6D6E71"/>
          <w:lang w:val="nl-NL"/>
        </w:rPr>
        <w:t>t</w:t>
      </w:r>
      <w:r w:rsidRPr="00CA22F4">
        <w:rPr>
          <w:color w:val="6D6E71"/>
          <w:spacing w:val="-3"/>
          <w:lang w:val="nl-NL"/>
        </w:rPr>
        <w:t xml:space="preserve"> </w:t>
      </w:r>
      <w:r w:rsidRPr="00CA22F4">
        <w:rPr>
          <w:color w:val="6D6E71"/>
          <w:lang w:val="nl-NL"/>
        </w:rPr>
        <w:t xml:space="preserve">er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6"/>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Hij/zij</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6"/>
          <w:lang w:val="nl-NL"/>
        </w:rPr>
        <w:t xml:space="preserve"> </w:t>
      </w:r>
      <w:r w:rsidRPr="00CA22F4">
        <w:rPr>
          <w:color w:val="6D6E71"/>
          <w:lang w:val="nl-NL"/>
        </w:rPr>
        <w:t>daarbij</w:t>
      </w:r>
      <w:r w:rsidRPr="00CA22F4">
        <w:rPr>
          <w:color w:val="6D6E71"/>
          <w:spacing w:val="6"/>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eund</w:t>
      </w:r>
      <w:r w:rsidRPr="00CA22F4">
        <w:rPr>
          <w:color w:val="6D6E71"/>
          <w:spacing w:val="6"/>
          <w:lang w:val="nl-NL"/>
        </w:rPr>
        <w:t xml:space="preserve"> </w:t>
      </w:r>
      <w:r w:rsidRPr="00CA22F4">
        <w:rPr>
          <w:color w:val="6D6E71"/>
          <w:lang w:val="nl-NL"/>
        </w:rPr>
        <w:t>door</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ander</w:t>
      </w:r>
      <w:r w:rsidRPr="00CA22F4">
        <w:rPr>
          <w:color w:val="6D6E71"/>
          <w:spacing w:val="6"/>
          <w:lang w:val="nl-NL"/>
        </w:rPr>
        <w:t xml:space="preserve"> </w:t>
      </w:r>
      <w:r w:rsidRPr="00CA22F4">
        <w:rPr>
          <w:color w:val="6D6E71"/>
          <w:lang w:val="nl-NL"/>
        </w:rPr>
        <w:t>iemand</w:t>
      </w:r>
      <w:r w:rsidRPr="00CA22F4">
        <w:rPr>
          <w:color w:val="6D6E71"/>
          <w:spacing w:val="6"/>
          <w:lang w:val="nl-NL"/>
        </w:rPr>
        <w:t xml:space="preserve"> </w:t>
      </w:r>
      <w:r w:rsidRPr="00CA22F4">
        <w:rPr>
          <w:color w:val="6D6E71"/>
          <w:spacing w:val="-3"/>
          <w:lang w:val="nl-NL"/>
        </w:rPr>
        <w:t>w</w:t>
      </w:r>
      <w:r w:rsidRPr="00CA22F4">
        <w:rPr>
          <w:color w:val="6D6E71"/>
          <w:lang w:val="nl-NL"/>
        </w:rPr>
        <w:t>aarin</w:t>
      </w:r>
      <w:r w:rsidRPr="00CA22F4">
        <w:rPr>
          <w:color w:val="6D6E71"/>
          <w:spacing w:val="6"/>
          <w:lang w:val="nl-NL"/>
        </w:rPr>
        <w:t xml:space="preserve"> </w:t>
      </w:r>
      <w:r w:rsidRPr="00CA22F4">
        <w:rPr>
          <w:color w:val="6D6E71"/>
          <w:lang w:val="nl-NL"/>
        </w:rPr>
        <w:t>hij</w:t>
      </w:r>
      <w:r w:rsidRPr="00CA22F4">
        <w:rPr>
          <w:color w:val="6D6E71"/>
          <w:spacing w:val="6"/>
          <w:lang w:val="nl-NL"/>
        </w:rPr>
        <w:t xml:space="preserve"> </w:t>
      </w:r>
      <w:r w:rsidRPr="00CA22F4">
        <w:rPr>
          <w:color w:val="6D6E71"/>
          <w:lang w:val="nl-NL"/>
        </w:rPr>
        <w:t>of zij</w:t>
      </w:r>
      <w:r w:rsidRPr="00CA22F4">
        <w:rPr>
          <w:color w:val="6D6E71"/>
          <w:spacing w:val="-3"/>
          <w:lang w:val="nl-NL"/>
        </w:rPr>
        <w:t xml:space="preserve"> 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r w:rsidRPr="00CA22F4">
        <w:rPr>
          <w:color w:val="6D6E71"/>
          <w:spacing w:val="-3"/>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p>
    <w:p w14:paraId="56C20D30" w14:textId="77777777" w:rsidR="00624579" w:rsidRPr="00CA22F4" w:rsidRDefault="00CA22F4">
      <w:pPr>
        <w:pStyle w:val="Plattetekst"/>
        <w:spacing w:before="1"/>
        <w:ind w:right="2156"/>
        <w:jc w:val="both"/>
        <w:rPr>
          <w:lang w:val="nl-NL"/>
        </w:rPr>
      </w:pPr>
      <w:r w:rsidRPr="00CA22F4">
        <w:rPr>
          <w:color w:val="6D6E71"/>
          <w:spacing w:val="-9"/>
          <w:lang w:val="nl-NL"/>
        </w:rPr>
        <w:t>W</w:t>
      </w:r>
      <w:r w:rsidRPr="00CA22F4">
        <w:rPr>
          <w:color w:val="6D6E71"/>
          <w:lang w:val="nl-NL"/>
        </w:rPr>
        <w:t xml:space="preserve">e zien er samen op </w:t>
      </w:r>
      <w:r w:rsidRPr="00CA22F4">
        <w:rPr>
          <w:color w:val="6D6E71"/>
          <w:spacing w:val="-3"/>
          <w:lang w:val="nl-NL"/>
        </w:rPr>
        <w:t>t</w:t>
      </w:r>
      <w:r w:rsidRPr="00CA22F4">
        <w:rPr>
          <w:color w:val="6D6E71"/>
          <w:lang w:val="nl-NL"/>
        </w:rPr>
        <w:t>oe d</w:t>
      </w:r>
      <w:r w:rsidRPr="00CA22F4">
        <w:rPr>
          <w:color w:val="6D6E71"/>
          <w:spacing w:val="-2"/>
          <w:lang w:val="nl-NL"/>
        </w:rPr>
        <w:t>a</w:t>
      </w:r>
      <w:r w:rsidRPr="00CA22F4">
        <w:rPr>
          <w:color w:val="6D6E71"/>
          <w:lang w:val="nl-NL"/>
        </w:rPr>
        <w:t>t die onde</w:t>
      </w:r>
      <w:r w:rsidRPr="00CA22F4">
        <w:rPr>
          <w:color w:val="6D6E71"/>
          <w:spacing w:val="-4"/>
          <w:lang w:val="nl-NL"/>
        </w:rPr>
        <w:t>r</w:t>
      </w:r>
      <w:r w:rsidRPr="00CA22F4">
        <w:rPr>
          <w:color w:val="6D6E71"/>
          <w:spacing w:val="-3"/>
          <w:lang w:val="nl-NL"/>
        </w:rPr>
        <w:t>st</w:t>
      </w:r>
      <w:r w:rsidRPr="00CA22F4">
        <w:rPr>
          <w:color w:val="6D6E71"/>
          <w:lang w:val="nl-NL"/>
        </w:rPr>
        <w:t xml:space="preserve">euning er </w:t>
      </w:r>
      <w:r w:rsidRPr="00CA22F4">
        <w:rPr>
          <w:color w:val="6D6E71"/>
          <w:spacing w:val="-2"/>
          <w:lang w:val="nl-NL"/>
        </w:rPr>
        <w:t>ge</w:t>
      </w:r>
      <w:r w:rsidRPr="00CA22F4">
        <w:rPr>
          <w:color w:val="6D6E71"/>
          <w:spacing w:val="-3"/>
          <w:lang w:val="nl-NL"/>
        </w:rPr>
        <w:t>w</w:t>
      </w:r>
      <w:r w:rsidRPr="00CA22F4">
        <w:rPr>
          <w:color w:val="6D6E71"/>
          <w:lang w:val="nl-NL"/>
        </w:rPr>
        <w:t>oon is, je mo</w:t>
      </w:r>
      <w:r w:rsidRPr="00CA22F4">
        <w:rPr>
          <w:color w:val="6D6E71"/>
          <w:spacing w:val="-1"/>
          <w:lang w:val="nl-NL"/>
        </w:rPr>
        <w:t>e</w:t>
      </w:r>
      <w:r w:rsidRPr="00CA22F4">
        <w:rPr>
          <w:color w:val="6D6E71"/>
          <w:lang w:val="nl-NL"/>
        </w:rPr>
        <w:t>t er ni</w:t>
      </w:r>
      <w:r w:rsidRPr="00CA22F4">
        <w:rPr>
          <w:color w:val="6D6E71"/>
          <w:spacing w:val="-2"/>
          <w:lang w:val="nl-NL"/>
        </w:rPr>
        <w:t>e</w:t>
      </w:r>
      <w:r w:rsidRPr="00CA22F4">
        <w:rPr>
          <w:color w:val="6D6E71"/>
          <w:lang w:val="nl-NL"/>
        </w:rPr>
        <w:t>t om ho</w:t>
      </w:r>
      <w:r w:rsidRPr="00CA22F4">
        <w:rPr>
          <w:color w:val="6D6E71"/>
          <w:spacing w:val="-1"/>
          <w:lang w:val="nl-NL"/>
        </w:rPr>
        <w:t>e</w:t>
      </w:r>
      <w:r w:rsidRPr="00CA22F4">
        <w:rPr>
          <w:color w:val="6D6E71"/>
          <w:spacing w:val="-3"/>
          <w:lang w:val="nl-NL"/>
        </w:rPr>
        <w:t>v</w:t>
      </w:r>
      <w:r w:rsidRPr="00CA22F4">
        <w:rPr>
          <w:color w:val="6D6E71"/>
          <w:lang w:val="nl-NL"/>
        </w:rPr>
        <w:t>en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p>
    <w:p w14:paraId="6D80C865" w14:textId="77777777" w:rsidR="00624579" w:rsidRPr="00CA22F4" w:rsidRDefault="00624579">
      <w:pPr>
        <w:spacing w:before="18" w:line="240" w:lineRule="exact"/>
        <w:rPr>
          <w:sz w:val="24"/>
          <w:szCs w:val="24"/>
          <w:lang w:val="nl-NL"/>
        </w:rPr>
      </w:pPr>
    </w:p>
    <w:p w14:paraId="0094C25B" w14:textId="77777777" w:rsidR="00624579" w:rsidRPr="00CA22F4" w:rsidRDefault="00CA22F4">
      <w:pPr>
        <w:pStyle w:val="Plattetekst"/>
        <w:spacing w:line="264" w:lineRule="exact"/>
        <w:ind w:right="113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belangrijk,</w:t>
      </w:r>
      <w:r w:rsidRPr="00CA22F4">
        <w:rPr>
          <w:color w:val="6D6E71"/>
          <w:spacing w:val="11"/>
          <w:lang w:val="nl-NL"/>
        </w:rPr>
        <w:t xml:space="preserve"> </w:t>
      </w:r>
      <w:r w:rsidRPr="00CA22F4">
        <w:rPr>
          <w:color w:val="6D6E71"/>
          <w:lang w:val="nl-NL"/>
        </w:rPr>
        <w:t>na</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spacing w:val="-5"/>
          <w:lang w:val="nl-NL"/>
        </w:rPr>
        <w:t>g</w:t>
      </w:r>
      <w:r w:rsidRPr="00CA22F4">
        <w:rPr>
          <w:color w:val="6D6E71"/>
          <w:lang w:val="nl-NL"/>
        </w:rPr>
        <w:t>aan</w:t>
      </w:r>
      <w:r w:rsidRPr="00CA22F4">
        <w:rPr>
          <w:color w:val="6D6E71"/>
          <w:spacing w:val="11"/>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kind</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11"/>
          <w:lang w:val="nl-NL"/>
        </w:rPr>
        <w:t xml:space="preserve"> </w:t>
      </w:r>
      <w:r w:rsidRPr="00CA22F4">
        <w:rPr>
          <w:color w:val="6D6E71"/>
          <w:lang w:val="nl-NL"/>
        </w:rPr>
        <w:t>ook</w:t>
      </w:r>
      <w:r w:rsidRPr="00CA22F4">
        <w:rPr>
          <w:color w:val="6D6E71"/>
          <w:spacing w:val="11"/>
          <w:lang w:val="nl-NL"/>
        </w:rPr>
        <w:t xml:space="preserve"> </w:t>
      </w:r>
      <w:r w:rsidRPr="00CA22F4">
        <w:rPr>
          <w:color w:val="6D6E71"/>
          <w:lang w:val="nl-NL"/>
        </w:rPr>
        <w:t>b</w:t>
      </w:r>
      <w:r w:rsidRPr="00CA22F4">
        <w:rPr>
          <w:color w:val="6D6E71"/>
          <w:spacing w:val="-4"/>
          <w:lang w:val="nl-NL"/>
        </w:rPr>
        <w:t>r</w:t>
      </w:r>
      <w:r w:rsidRPr="00CA22F4">
        <w:rPr>
          <w:color w:val="6D6E71"/>
          <w:lang w:val="nl-NL"/>
        </w:rPr>
        <w:t>oe</w:t>
      </w:r>
      <w:r w:rsidRPr="00CA22F4">
        <w:rPr>
          <w:color w:val="6D6E71"/>
          <w:spacing w:val="-4"/>
          <w:lang w:val="nl-NL"/>
        </w:rPr>
        <w:t>r</w:t>
      </w:r>
      <w:r w:rsidRPr="00CA22F4">
        <w:rPr>
          <w:color w:val="6D6E71"/>
          <w:lang w:val="nl-NL"/>
        </w:rPr>
        <w:t>s</w:t>
      </w:r>
      <w:r w:rsidRPr="00CA22F4">
        <w:rPr>
          <w:color w:val="6D6E71"/>
          <w:spacing w:val="1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1"/>
          <w:lang w:val="nl-NL"/>
        </w:rPr>
        <w:t xml:space="preserve"> </w:t>
      </w:r>
      <w:r w:rsidRPr="00CA22F4">
        <w:rPr>
          <w:color w:val="6D6E71"/>
          <w:spacing w:val="-2"/>
          <w:lang w:val="nl-NL"/>
        </w:rPr>
        <w:t>z</w:t>
      </w:r>
      <w:r w:rsidRPr="00CA22F4">
        <w:rPr>
          <w:color w:val="6D6E71"/>
          <w:lang w:val="nl-NL"/>
        </w:rPr>
        <w:t>usjes</w:t>
      </w:r>
      <w:r w:rsidRPr="00CA22F4">
        <w:rPr>
          <w:color w:val="6D6E71"/>
          <w:spacing w:val="1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1"/>
          <w:lang w:val="nl-NL"/>
        </w:rPr>
        <w:t xml:space="preserve"> </w:t>
      </w:r>
      <w:r w:rsidRPr="00CA22F4">
        <w:rPr>
          <w:color w:val="6D6E71"/>
          <w:lang w:val="nl-NL"/>
        </w:rPr>
        <w:t>vriendjes</w:t>
      </w:r>
      <w:r w:rsidRPr="00CA22F4">
        <w:rPr>
          <w:color w:val="6D6E71"/>
          <w:spacing w:val="11"/>
          <w:lang w:val="nl-NL"/>
        </w:rPr>
        <w:t xml:space="preserve"> </w:t>
      </w:r>
      <w:r w:rsidRPr="00CA22F4">
        <w:rPr>
          <w:color w:val="6D6E71"/>
          <w:lang w:val="nl-NL"/>
        </w:rPr>
        <w:t>of</w:t>
      </w:r>
      <w:r w:rsidRPr="00CA22F4">
        <w:rPr>
          <w:color w:val="6D6E71"/>
          <w:spacing w:val="11"/>
          <w:lang w:val="nl-NL"/>
        </w:rPr>
        <w:t xml:space="preserve"> </w:t>
      </w:r>
      <w:r w:rsidRPr="00CA22F4">
        <w:rPr>
          <w:color w:val="6D6E71"/>
          <w:spacing w:val="-5"/>
          <w:lang w:val="nl-NL"/>
        </w:rPr>
        <w:t>f</w:t>
      </w:r>
      <w:r w:rsidRPr="00CA22F4">
        <w:rPr>
          <w:color w:val="6D6E71"/>
          <w:lang w:val="nl-NL"/>
        </w:rPr>
        <w:t>amilie 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in een</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 g</w:t>
      </w:r>
      <w:r w:rsidRPr="00CA22F4">
        <w:rPr>
          <w:color w:val="6D6E71"/>
          <w:spacing w:val="-4"/>
          <w:lang w:val="nl-NL"/>
        </w:rPr>
        <w:t>r</w:t>
      </w:r>
      <w:r w:rsidRPr="00CA22F4">
        <w:rPr>
          <w:color w:val="6D6E71"/>
          <w:lang w:val="nl-NL"/>
        </w:rPr>
        <w:t>oep: ook</w:t>
      </w:r>
      <w:r w:rsidRPr="00CA22F4">
        <w:rPr>
          <w:color w:val="6D6E71"/>
          <w:spacing w:val="-1"/>
          <w:lang w:val="nl-NL"/>
        </w:rPr>
        <w:t xml:space="preserve"> </w:t>
      </w:r>
      <w:r w:rsidRPr="00CA22F4">
        <w:rPr>
          <w:color w:val="6D6E71"/>
          <w:lang w:val="nl-NL"/>
        </w:rPr>
        <w:t>die kinde</w:t>
      </w:r>
      <w:r w:rsidRPr="00CA22F4">
        <w:rPr>
          <w:color w:val="6D6E71"/>
          <w:spacing w:val="-3"/>
          <w:lang w:val="nl-NL"/>
        </w:rPr>
        <w:t>r</w:t>
      </w:r>
      <w:r w:rsidRPr="00CA22F4">
        <w:rPr>
          <w:color w:val="6D6E71"/>
          <w:lang w:val="nl-NL"/>
        </w:rPr>
        <w:t>en (en</w:t>
      </w:r>
      <w:r w:rsidRPr="00CA22F4">
        <w:rPr>
          <w:color w:val="6D6E71"/>
          <w:spacing w:val="-1"/>
          <w:lang w:val="nl-NL"/>
        </w:rPr>
        <w:t xml:space="preserve"> </w:t>
      </w:r>
      <w:r w:rsidRPr="00CA22F4">
        <w:rPr>
          <w:color w:val="6D6E71"/>
          <w:lang w:val="nl-NL"/>
        </w:rPr>
        <w:t>de g</w:t>
      </w:r>
      <w:r w:rsidRPr="00CA22F4">
        <w:rPr>
          <w:color w:val="6D6E71"/>
          <w:spacing w:val="-4"/>
          <w:lang w:val="nl-NL"/>
        </w:rPr>
        <w:t>r</w:t>
      </w:r>
      <w:r w:rsidRPr="00CA22F4">
        <w:rPr>
          <w:color w:val="6D6E71"/>
          <w:lang w:val="nl-NL"/>
        </w:rPr>
        <w:t>oep</w:t>
      </w:r>
      <w:r w:rsidRPr="00CA22F4">
        <w:rPr>
          <w:color w:val="6D6E71"/>
          <w:spacing w:val="-1"/>
          <w:lang w:val="nl-NL"/>
        </w:rPr>
        <w:t xml:space="preserve"> </w:t>
      </w:r>
      <w:r w:rsidRPr="00CA22F4">
        <w:rPr>
          <w:color w:val="6D6E71"/>
          <w:lang w:val="nl-NL"/>
        </w:rPr>
        <w:t>e</w:t>
      </w:r>
      <w:r w:rsidRPr="00CA22F4">
        <w:rPr>
          <w:color w:val="6D6E71"/>
          <w:spacing w:val="-4"/>
          <w:lang w:val="nl-NL"/>
        </w:rPr>
        <w:t>r</w:t>
      </w:r>
      <w:r w:rsidRPr="00CA22F4">
        <w:rPr>
          <w:color w:val="6D6E71"/>
          <w:lang w:val="nl-NL"/>
        </w:rPr>
        <w:t>omheen) 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2"/>
          <w:lang w:val="nl-NL"/>
        </w:rPr>
        <w:t>g</w:t>
      </w:r>
      <w:r w:rsidRPr="00CA22F4">
        <w:rPr>
          <w:color w:val="6D6E71"/>
          <w:lang w:val="nl-NL"/>
        </w:rPr>
        <w:t>oed</w:t>
      </w:r>
      <w:r w:rsidRPr="00CA22F4">
        <w:rPr>
          <w:color w:val="6D6E71"/>
          <w:spacing w:val="-1"/>
          <w:lang w:val="nl-NL"/>
        </w:rPr>
        <w:t xml:space="preserve"> </w:t>
      </w:r>
      <w:r w:rsidRPr="00CA22F4">
        <w:rPr>
          <w:color w:val="6D6E71"/>
          <w:lang w:val="nl-NL"/>
        </w:rPr>
        <w:t>op</w:t>
      </w:r>
      <w:r w:rsidRPr="00CA22F4">
        <w:rPr>
          <w:color w:val="6D6E71"/>
          <w:spacing w:val="-2"/>
          <w:lang w:val="nl-NL"/>
        </w:rPr>
        <w:t>ge</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65F0D3AE" w14:textId="77777777" w:rsidR="00624579" w:rsidRPr="00CA22F4" w:rsidRDefault="00624579">
      <w:pPr>
        <w:spacing w:before="4" w:line="260" w:lineRule="exact"/>
        <w:rPr>
          <w:sz w:val="26"/>
          <w:szCs w:val="26"/>
          <w:lang w:val="nl-NL"/>
        </w:rPr>
      </w:pPr>
    </w:p>
    <w:p w14:paraId="62F5A402"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4"/>
          <w:lang w:val="nl-NL"/>
        </w:rPr>
        <w:t xml:space="preserve"> </w:t>
      </w:r>
      <w:r w:rsidRPr="00CA22F4">
        <w:rPr>
          <w:color w:val="6D6E71"/>
          <w:lang w:val="nl-NL"/>
        </w:rPr>
        <w:t>kinde</w:t>
      </w:r>
      <w:r w:rsidRPr="00CA22F4">
        <w:rPr>
          <w:color w:val="6D6E71"/>
          <w:spacing w:val="-4"/>
          <w:lang w:val="nl-NL"/>
        </w:rPr>
        <w:t>r</w:t>
      </w:r>
      <w:r w:rsidRPr="00CA22F4">
        <w:rPr>
          <w:color w:val="6D6E71"/>
          <w:lang w:val="nl-NL"/>
        </w:rPr>
        <w:t>en</w:t>
      </w:r>
      <w:r w:rsidRPr="00CA22F4">
        <w:rPr>
          <w:color w:val="6D6E71"/>
          <w:spacing w:val="-4"/>
          <w:lang w:val="nl-NL"/>
        </w:rPr>
        <w:t xml:space="preserve"> v</w:t>
      </w:r>
      <w:r w:rsidRPr="00CA22F4">
        <w:rPr>
          <w:color w:val="6D6E71"/>
          <w:lang w:val="nl-NL"/>
        </w:rPr>
        <w:t>an</w:t>
      </w:r>
      <w:r w:rsidRPr="00CA22F4">
        <w:rPr>
          <w:color w:val="6D6E71"/>
          <w:spacing w:val="-3"/>
          <w:lang w:val="nl-NL"/>
        </w:rPr>
        <w:t xml:space="preserve"> </w:t>
      </w:r>
      <w:r w:rsidRPr="00CA22F4">
        <w:rPr>
          <w:color w:val="6D6E71"/>
          <w:lang w:val="nl-NL"/>
        </w:rPr>
        <w:t>alle</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oepen</w:t>
      </w:r>
      <w:r w:rsidRPr="00CA22F4">
        <w:rPr>
          <w:color w:val="6D6E71"/>
          <w:spacing w:val="-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
          <w:lang w:val="nl-NL"/>
        </w:rPr>
        <w:t xml:space="preserve"> </w:t>
      </w:r>
      <w:r w:rsidRPr="00CA22F4">
        <w:rPr>
          <w:color w:val="6D6E71"/>
          <w:lang w:val="nl-NL"/>
        </w:rPr>
        <w:t>door</w:t>
      </w:r>
      <w:r w:rsidRPr="00CA22F4">
        <w:rPr>
          <w:color w:val="6D6E71"/>
          <w:spacing w:val="-3"/>
          <w:lang w:val="nl-NL"/>
        </w:rPr>
        <w:t xml:space="preserve"> </w:t>
      </w:r>
      <w:r w:rsidRPr="00CA22F4">
        <w:rPr>
          <w:color w:val="6D6E71"/>
          <w:lang w:val="nl-NL"/>
        </w:rPr>
        <w:t>hun</w:t>
      </w:r>
      <w:r w:rsidRPr="00CA22F4">
        <w:rPr>
          <w:color w:val="6D6E71"/>
          <w:spacing w:val="-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hoo</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3"/>
          <w:lang w:val="nl-NL"/>
        </w:rPr>
        <w:t xml:space="preserve"> </w:t>
      </w:r>
      <w:r w:rsidRPr="00CA22F4">
        <w:rPr>
          <w:color w:val="6D6E71"/>
          <w:lang w:val="nl-NL"/>
        </w:rPr>
        <w:t>Als</w:t>
      </w:r>
      <w:r w:rsidRPr="00CA22F4">
        <w:rPr>
          <w:color w:val="6D6E71"/>
          <w:spacing w:val="-3"/>
          <w:lang w:val="nl-NL"/>
        </w:rPr>
        <w:t xml:space="preserve"> </w:t>
      </w:r>
      <w:r w:rsidRPr="00CA22F4">
        <w:rPr>
          <w:color w:val="6D6E71"/>
          <w:lang w:val="nl-NL"/>
        </w:rPr>
        <w:t>hij</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zij</w:t>
      </w:r>
      <w:r w:rsidRPr="00CA22F4">
        <w:rPr>
          <w:color w:val="6D6E71"/>
          <w:spacing w:val="-3"/>
          <w:lang w:val="nl-NL"/>
        </w:rPr>
        <w:t xml:space="preserve"> </w:t>
      </w:r>
      <w:r w:rsidRPr="00CA22F4">
        <w:rPr>
          <w:color w:val="6D6E71"/>
          <w:spacing w:val="-2"/>
          <w:lang w:val="nl-NL"/>
        </w:rPr>
        <w:t>a</w:t>
      </w:r>
      <w:r w:rsidRPr="00CA22F4">
        <w:rPr>
          <w:color w:val="6D6E71"/>
          <w:lang w:val="nl-NL"/>
        </w:rPr>
        <w:t>f</w:t>
      </w:r>
      <w:r w:rsidRPr="00CA22F4">
        <w:rPr>
          <w:color w:val="6D6E71"/>
          <w:spacing w:val="-2"/>
          <w:lang w:val="nl-NL"/>
        </w:rPr>
        <w:t>w</w:t>
      </w:r>
      <w:r w:rsidRPr="00CA22F4">
        <w:rPr>
          <w:color w:val="6D6E71"/>
          <w:spacing w:val="-3"/>
          <w:lang w:val="nl-NL"/>
        </w:rPr>
        <w:t>e</w:t>
      </w:r>
      <w:r w:rsidRPr="00CA22F4">
        <w:rPr>
          <w:color w:val="6D6E71"/>
          <w:lang w:val="nl-NL"/>
        </w:rPr>
        <w:t>zig is</w:t>
      </w:r>
      <w:r w:rsidRPr="00CA22F4">
        <w:rPr>
          <w:color w:val="6D6E71"/>
          <w:spacing w:val="-6"/>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7"/>
          <w:lang w:val="nl-NL"/>
        </w:rPr>
        <w:t xml:space="preserve"> </w:t>
      </w:r>
      <w:r w:rsidRPr="00CA22F4">
        <w:rPr>
          <w:color w:val="6D6E71"/>
          <w:lang w:val="nl-NL"/>
        </w:rPr>
        <w:t>of</w:t>
      </w:r>
      <w:r w:rsidRPr="00CA22F4">
        <w:rPr>
          <w:color w:val="6D6E71"/>
          <w:spacing w:val="-6"/>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7"/>
          <w:lang w:val="nl-NL"/>
        </w:rPr>
        <w:t xml:space="preserve"> </w:t>
      </w:r>
      <w:r w:rsidRPr="00CA22F4">
        <w:rPr>
          <w:color w:val="6D6E71"/>
          <w:lang w:val="nl-NL"/>
        </w:rPr>
        <w:t>die</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klas</w:t>
      </w:r>
      <w:r w:rsidRPr="00CA22F4">
        <w:rPr>
          <w:color w:val="6D6E71"/>
          <w:spacing w:val="-6"/>
          <w:lang w:val="nl-NL"/>
        </w:rPr>
        <w:t xml:space="preserve"> </w:t>
      </w:r>
      <w:r w:rsidRPr="00CA22F4">
        <w:rPr>
          <w:color w:val="6D6E71"/>
          <w:spacing w:val="-2"/>
          <w:lang w:val="nl-NL"/>
        </w:rPr>
        <w:t>g</w:t>
      </w:r>
      <w:r w:rsidRPr="00CA22F4">
        <w:rPr>
          <w:color w:val="6D6E71"/>
          <w:lang w:val="nl-NL"/>
        </w:rPr>
        <w:t>oed</w:t>
      </w:r>
      <w:r w:rsidRPr="00CA22F4">
        <w:rPr>
          <w:color w:val="6D6E71"/>
          <w:spacing w:val="-6"/>
          <w:lang w:val="nl-NL"/>
        </w:rPr>
        <w:t xml:space="preserve"> </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spacing w:val="-9"/>
          <w:lang w:val="nl-NL"/>
        </w:rPr>
        <w:t>W</w:t>
      </w:r>
      <w:r w:rsidRPr="00CA22F4">
        <w:rPr>
          <w:color w:val="6D6E71"/>
          <w:lang w:val="nl-NL"/>
        </w:rPr>
        <w:t>e</w:t>
      </w:r>
      <w:r w:rsidRPr="00CA22F4">
        <w:rPr>
          <w:color w:val="6D6E71"/>
          <w:spacing w:val="-7"/>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lang w:val="nl-NL"/>
        </w:rPr>
        <w:t>dit</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lang w:val="nl-NL"/>
        </w:rPr>
        <w:t xml:space="preserve">aan een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er! Zie onder 3 !.</w:t>
      </w:r>
    </w:p>
    <w:p w14:paraId="04A1D851" w14:textId="77777777" w:rsidR="00624579" w:rsidRPr="00CA22F4" w:rsidRDefault="00624579">
      <w:pPr>
        <w:spacing w:before="4" w:line="260" w:lineRule="exact"/>
        <w:rPr>
          <w:sz w:val="26"/>
          <w:szCs w:val="26"/>
          <w:lang w:val="nl-NL"/>
        </w:rPr>
      </w:pPr>
    </w:p>
    <w:p w14:paraId="4FF44B01" w14:textId="77777777" w:rsidR="00624579" w:rsidRPr="00CA22F4" w:rsidRDefault="00CA22F4">
      <w:pPr>
        <w:pStyle w:val="Plattetekst"/>
        <w:spacing w:line="264" w:lineRule="exact"/>
        <w:rPr>
          <w:lang w:val="nl-NL"/>
        </w:rPr>
      </w:pPr>
      <w:r w:rsidRPr="00CA22F4">
        <w:rPr>
          <w:color w:val="6D6E71"/>
          <w:lang w:val="nl-NL"/>
        </w:rPr>
        <w:t>De</w:t>
      </w:r>
      <w:r w:rsidRPr="00CA22F4">
        <w:rPr>
          <w:color w:val="6D6E71"/>
          <w:spacing w:val="-8"/>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ormeert</w:t>
      </w:r>
      <w:r w:rsidRPr="00CA22F4">
        <w:rPr>
          <w:color w:val="6D6E71"/>
          <w:spacing w:val="-8"/>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2"/>
          <w:lang w:val="nl-NL"/>
        </w:rPr>
        <w:t>g</w:t>
      </w:r>
      <w:r w:rsidRPr="00CA22F4">
        <w:rPr>
          <w:color w:val="6D6E71"/>
          <w:lang w:val="nl-NL"/>
        </w:rPr>
        <w:t>eledin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(school</w:t>
      </w:r>
      <w:r w:rsidRPr="00CA22F4">
        <w:rPr>
          <w:color w:val="6D6E71"/>
          <w:spacing w:val="-2"/>
          <w:lang w:val="nl-NL"/>
        </w:rPr>
        <w:t>c</w:t>
      </w:r>
      <w:r w:rsidRPr="00CA22F4">
        <w:rPr>
          <w:color w:val="6D6E71"/>
          <w:lang w:val="nl-NL"/>
        </w:rPr>
        <w:t>ommissie,</w:t>
      </w:r>
      <w:r w:rsidRPr="00CA22F4">
        <w:rPr>
          <w:color w:val="6D6E71"/>
          <w:spacing w:val="-7"/>
          <w:lang w:val="nl-NL"/>
        </w:rPr>
        <w:t xml:space="preserve"> </w:t>
      </w:r>
      <w:r w:rsidRPr="00CA22F4">
        <w:rPr>
          <w:color w:val="6D6E71"/>
          <w:lang w:val="nl-NL"/>
        </w:rPr>
        <w:t>M.</w:t>
      </w:r>
      <w:r w:rsidRPr="00CA22F4">
        <w:rPr>
          <w:color w:val="6D6E71"/>
          <w:spacing w:val="1"/>
          <w:lang w:val="nl-NL"/>
        </w:rPr>
        <w:t>R</w:t>
      </w:r>
      <w:r w:rsidRPr="00CA22F4">
        <w:rPr>
          <w:color w:val="6D6E71"/>
          <w:lang w:val="nl-NL"/>
        </w:rPr>
        <w:t>.,</w:t>
      </w:r>
      <w:r w:rsidRPr="00CA22F4">
        <w:rPr>
          <w:color w:val="6D6E71"/>
          <w:spacing w:val="-8"/>
          <w:lang w:val="nl-NL"/>
        </w:rPr>
        <w:t xml:space="preserve"> </w:t>
      </w:r>
      <w:r w:rsidRPr="00CA22F4">
        <w:rPr>
          <w:color w:val="6D6E71"/>
          <w:lang w:val="nl-NL"/>
        </w:rPr>
        <w:t>ouder</w:t>
      </w:r>
      <w:r w:rsidRPr="00CA22F4">
        <w:rPr>
          <w:color w:val="6D6E71"/>
          <w:spacing w:val="-5"/>
          <w:lang w:val="nl-NL"/>
        </w:rPr>
        <w:t>r</w:t>
      </w:r>
      <w:r w:rsidRPr="00CA22F4">
        <w:rPr>
          <w:color w:val="6D6E71"/>
          <w:lang w:val="nl-NL"/>
        </w:rPr>
        <w:t>aad,</w:t>
      </w:r>
      <w:r w:rsidRPr="00CA22F4">
        <w:rPr>
          <w:color w:val="6D6E71"/>
          <w:spacing w:val="-7"/>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erblij</w:t>
      </w:r>
      <w:r w:rsidRPr="00CA22F4">
        <w:rPr>
          <w:color w:val="6D6E71"/>
          <w:spacing w:val="-5"/>
          <w:lang w:val="nl-NL"/>
        </w:rPr>
        <w:t>f</w:t>
      </w:r>
      <w:r w:rsidRPr="00CA22F4">
        <w:rPr>
          <w:color w:val="6D6E71"/>
          <w:spacing w:val="-2"/>
          <w:lang w:val="nl-NL"/>
        </w:rPr>
        <w:t>c</w:t>
      </w:r>
      <w:r w:rsidRPr="00CA22F4">
        <w:rPr>
          <w:color w:val="6D6E71"/>
          <w:lang w:val="nl-NL"/>
        </w:rPr>
        <w:t xml:space="preserve">ommissie, </w:t>
      </w:r>
      <w:r w:rsidRPr="00CA22F4">
        <w:rPr>
          <w:color w:val="6D6E71"/>
          <w:spacing w:val="-1"/>
          <w:lang w:val="nl-NL"/>
        </w:rPr>
        <w:t>o</w:t>
      </w:r>
      <w:r w:rsidRPr="00CA22F4">
        <w:rPr>
          <w:color w:val="6D6E71"/>
          <w:spacing w:val="-3"/>
          <w:lang w:val="nl-NL"/>
        </w:rPr>
        <w:t>v</w:t>
      </w:r>
      <w:r w:rsidRPr="00CA22F4">
        <w:rPr>
          <w:color w:val="6D6E71"/>
          <w:lang w:val="nl-NL"/>
        </w:rPr>
        <w:t>erblij</w:t>
      </w:r>
      <w:r w:rsidRPr="00CA22F4">
        <w:rPr>
          <w:color w:val="6D6E71"/>
          <w:spacing w:val="-5"/>
          <w:lang w:val="nl-NL"/>
        </w:rPr>
        <w:t>f</w:t>
      </w:r>
      <w:r w:rsidRPr="00CA22F4">
        <w:rPr>
          <w:color w:val="6D6E71"/>
          <w:lang w:val="nl-NL"/>
        </w:rPr>
        <w:t>oude</w:t>
      </w:r>
      <w:r w:rsidRPr="00CA22F4">
        <w:rPr>
          <w:color w:val="6D6E71"/>
          <w:spacing w:val="-4"/>
          <w:lang w:val="nl-NL"/>
        </w:rPr>
        <w:t>r</w:t>
      </w:r>
      <w:r w:rsidRPr="00CA22F4">
        <w:rPr>
          <w:color w:val="6D6E71"/>
          <w:lang w:val="nl-NL"/>
        </w:rPr>
        <w:t xml:space="preserve">s, </w:t>
      </w:r>
      <w:r w:rsidRPr="00CA22F4">
        <w:rPr>
          <w:color w:val="6D6E71"/>
          <w:spacing w:val="-2"/>
          <w:lang w:val="nl-NL"/>
        </w:rPr>
        <w:t>e</w:t>
      </w:r>
      <w:r w:rsidRPr="00CA22F4">
        <w:rPr>
          <w:color w:val="6D6E71"/>
          <w:spacing w:val="1"/>
          <w:lang w:val="nl-NL"/>
        </w:rPr>
        <w:t>v</w:t>
      </w:r>
      <w:r w:rsidRPr="00CA22F4">
        <w:rPr>
          <w:color w:val="6D6E71"/>
          <w:lang w:val="nl-NL"/>
        </w:rPr>
        <w:t xml:space="preserve">t. </w:t>
      </w:r>
      <w:r w:rsidRPr="00CA22F4">
        <w:rPr>
          <w:color w:val="6D6E71"/>
          <w:spacing w:val="-2"/>
          <w:lang w:val="nl-NL"/>
        </w:rPr>
        <w:t>w</w:t>
      </w:r>
      <w:r w:rsidRPr="00CA22F4">
        <w:rPr>
          <w:color w:val="6D6E71"/>
          <w:lang w:val="nl-NL"/>
        </w:rPr>
        <w:t>erkg</w:t>
      </w:r>
      <w:r w:rsidRPr="00CA22F4">
        <w:rPr>
          <w:color w:val="6D6E71"/>
          <w:spacing w:val="-4"/>
          <w:lang w:val="nl-NL"/>
        </w:rPr>
        <w:t>r</w:t>
      </w:r>
      <w:r w:rsidRPr="00CA22F4">
        <w:rPr>
          <w:color w:val="6D6E71"/>
          <w:lang w:val="nl-NL"/>
        </w:rPr>
        <w:t>oepen) en de B.S</w:t>
      </w:r>
      <w:r w:rsidRPr="00CA22F4">
        <w:rPr>
          <w:color w:val="6D6E71"/>
          <w:spacing w:val="-2"/>
          <w:lang w:val="nl-NL"/>
        </w:rPr>
        <w:t>.</w:t>
      </w:r>
      <w:r w:rsidRPr="00CA22F4">
        <w:rPr>
          <w:color w:val="6D6E71"/>
          <w:spacing w:val="-4"/>
          <w:lang w:val="nl-NL"/>
        </w:rPr>
        <w:t>O</w:t>
      </w:r>
      <w:r w:rsidRPr="00CA22F4">
        <w:rPr>
          <w:color w:val="6D6E71"/>
          <w:lang w:val="nl-NL"/>
        </w:rPr>
        <w:t>.</w:t>
      </w:r>
    </w:p>
    <w:p w14:paraId="69EE4C50" w14:textId="77777777" w:rsidR="00624579" w:rsidRPr="00CA22F4" w:rsidRDefault="00624579">
      <w:pPr>
        <w:spacing w:before="6" w:line="260" w:lineRule="exact"/>
        <w:rPr>
          <w:sz w:val="26"/>
          <w:szCs w:val="26"/>
          <w:lang w:val="nl-NL"/>
        </w:rPr>
      </w:pPr>
    </w:p>
    <w:p w14:paraId="75F288ED" w14:textId="77777777" w:rsidR="00624579" w:rsidRPr="00CA22F4" w:rsidRDefault="00CA22F4">
      <w:pPr>
        <w:pStyle w:val="Plattetekst"/>
        <w:ind w:right="3742"/>
        <w:jc w:val="both"/>
        <w:rPr>
          <w:lang w:val="nl-NL"/>
        </w:rPr>
      </w:pPr>
      <w:r w:rsidRPr="00CA22F4">
        <w:rPr>
          <w:color w:val="6D6E71"/>
          <w:spacing w:val="-9"/>
          <w:lang w:val="nl-NL"/>
        </w:rPr>
        <w:t>W</w:t>
      </w:r>
      <w:r w:rsidRPr="00CA22F4">
        <w:rPr>
          <w:color w:val="6D6E71"/>
          <w:lang w:val="nl-NL"/>
        </w:rPr>
        <w:t>e 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 ook de b</w:t>
      </w:r>
      <w:r w:rsidRPr="00CA22F4">
        <w:rPr>
          <w:color w:val="6D6E71"/>
          <w:spacing w:val="-1"/>
          <w:lang w:val="nl-NL"/>
        </w:rPr>
        <w:t>o</w:t>
      </w:r>
      <w:r w:rsidRPr="00CA22F4">
        <w:rPr>
          <w:color w:val="6D6E71"/>
          <w:spacing w:val="-3"/>
          <w:lang w:val="nl-NL"/>
        </w:rPr>
        <w:t>v</w:t>
      </w:r>
      <w:r w:rsidRPr="00CA22F4">
        <w:rPr>
          <w:color w:val="6D6E71"/>
          <w:lang w:val="nl-NL"/>
        </w:rPr>
        <w:t>enschools 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 xml:space="preserve">eur; hij </w:t>
      </w:r>
      <w:r w:rsidRPr="00CA22F4">
        <w:rPr>
          <w:color w:val="6D6E71"/>
          <w:spacing w:val="-4"/>
          <w:lang w:val="nl-NL"/>
        </w:rPr>
        <w:t>k</w:t>
      </w:r>
      <w:r w:rsidRPr="00CA22F4">
        <w:rPr>
          <w:color w:val="6D6E71"/>
          <w:lang w:val="nl-NL"/>
        </w:rPr>
        <w:t>an h</w:t>
      </w:r>
      <w:r w:rsidRPr="00CA22F4">
        <w:rPr>
          <w:color w:val="6D6E71"/>
          <w:spacing w:val="-2"/>
          <w:lang w:val="nl-NL"/>
        </w:rPr>
        <w:t>e</w:t>
      </w:r>
      <w:r w:rsidRPr="00CA22F4">
        <w:rPr>
          <w:color w:val="6D6E71"/>
          <w:lang w:val="nl-NL"/>
        </w:rPr>
        <w:t>t be</w:t>
      </w:r>
      <w:r w:rsidRPr="00CA22F4">
        <w:rPr>
          <w:color w:val="6D6E71"/>
          <w:spacing w:val="-3"/>
          <w:lang w:val="nl-NL"/>
        </w:rPr>
        <w:t>s</w:t>
      </w:r>
      <w:r w:rsidRPr="00CA22F4">
        <w:rPr>
          <w:color w:val="6D6E71"/>
          <w:lang w:val="nl-NL"/>
        </w:rPr>
        <w:t>tuur i</w:t>
      </w:r>
      <w:r w:rsidRPr="00CA22F4">
        <w:rPr>
          <w:color w:val="6D6E71"/>
          <w:spacing w:val="-1"/>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p>
    <w:p w14:paraId="747BF391" w14:textId="77777777" w:rsidR="00624579" w:rsidRPr="00CA22F4" w:rsidRDefault="00624579">
      <w:pPr>
        <w:spacing w:before="18" w:line="240" w:lineRule="exact"/>
        <w:rPr>
          <w:sz w:val="24"/>
          <w:szCs w:val="24"/>
          <w:lang w:val="nl-NL"/>
        </w:rPr>
      </w:pPr>
    </w:p>
    <w:p w14:paraId="523BEB19" w14:textId="77777777" w:rsidR="00624579" w:rsidRPr="00CA22F4" w:rsidRDefault="00CA22F4">
      <w:pPr>
        <w:pStyle w:val="Plattetekst"/>
        <w:spacing w:line="264" w:lineRule="exact"/>
        <w:ind w:right="731"/>
        <w:rPr>
          <w:lang w:val="nl-NL"/>
        </w:rPr>
      </w:pPr>
      <w:r w:rsidRPr="00CA22F4">
        <w:rPr>
          <w:color w:val="6D6E71"/>
          <w:lang w:val="nl-NL"/>
        </w:rPr>
        <w:t>De  di</w:t>
      </w:r>
      <w:r w:rsidRPr="00CA22F4">
        <w:rPr>
          <w:color w:val="6D6E71"/>
          <w:spacing w:val="-3"/>
          <w:lang w:val="nl-NL"/>
        </w:rPr>
        <w:t>r</w:t>
      </w:r>
      <w:r w:rsidRPr="00CA22F4">
        <w:rPr>
          <w:color w:val="6D6E71"/>
          <w:lang w:val="nl-NL"/>
        </w:rPr>
        <w:t>ectie  i</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3"/>
          <w:lang w:val="nl-NL"/>
        </w:rPr>
        <w:t>nt</w:t>
      </w:r>
      <w:r w:rsidRPr="00CA22F4">
        <w:rPr>
          <w:color w:val="6D6E71"/>
          <w:lang w:val="nl-NL"/>
        </w:rPr>
        <w:t xml:space="preserve">ariseert </w:t>
      </w:r>
      <w:r w:rsidRPr="00CA22F4">
        <w:rPr>
          <w:color w:val="6D6E71"/>
          <w:spacing w:val="1"/>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  ande</w:t>
      </w:r>
      <w:r w:rsidRPr="00CA22F4">
        <w:rPr>
          <w:color w:val="6D6E71"/>
          <w:spacing w:val="-3"/>
          <w:lang w:val="nl-NL"/>
        </w:rPr>
        <w:t>r</w:t>
      </w:r>
      <w:r w:rsidRPr="00CA22F4">
        <w:rPr>
          <w:color w:val="6D6E71"/>
          <w:lang w:val="nl-NL"/>
        </w:rPr>
        <w:t>e  pe</w:t>
      </w:r>
      <w:r w:rsidRPr="00CA22F4">
        <w:rPr>
          <w:color w:val="6D6E71"/>
          <w:spacing w:val="-4"/>
          <w:lang w:val="nl-NL"/>
        </w:rPr>
        <w:t>r</w:t>
      </w:r>
      <w:r w:rsidRPr="00CA22F4">
        <w:rPr>
          <w:color w:val="6D6E71"/>
          <w:lang w:val="nl-NL"/>
        </w:rPr>
        <w:t xml:space="preserve">sonen </w:t>
      </w:r>
      <w:r w:rsidRPr="00CA22F4">
        <w:rPr>
          <w:color w:val="6D6E71"/>
          <w:spacing w:val="2"/>
          <w:lang w:val="nl-NL"/>
        </w:rPr>
        <w:t xml:space="preserve"> </w:t>
      </w:r>
      <w:r w:rsidRPr="00CA22F4">
        <w:rPr>
          <w:color w:val="6D6E71"/>
          <w:lang w:val="nl-NL"/>
        </w:rPr>
        <w:t xml:space="preserve">of </w:t>
      </w:r>
      <w:r w:rsidRPr="00CA22F4">
        <w:rPr>
          <w:color w:val="6D6E71"/>
          <w:spacing w:val="1"/>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 xml:space="preserve">ties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 xml:space="preserve">d </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1"/>
          <w:lang w:val="nl-NL"/>
        </w:rPr>
        <w:t xml:space="preserve"> </w:t>
      </w:r>
      <w:r w:rsidRPr="00CA22F4">
        <w:rPr>
          <w:color w:val="6D6E71"/>
          <w:lang w:val="nl-NL"/>
        </w:rPr>
        <w:t>bij</w:t>
      </w:r>
      <w:r w:rsidRPr="00CA22F4">
        <w:rPr>
          <w:color w:val="6D6E71"/>
          <w:spacing w:val="-18"/>
          <w:lang w:val="nl-NL"/>
        </w:rPr>
        <w:t>v</w:t>
      </w:r>
      <w:r w:rsidRPr="00CA22F4">
        <w:rPr>
          <w:color w:val="6D6E71"/>
          <w:lang w:val="nl-NL"/>
        </w:rPr>
        <w:t xml:space="preserve">. </w:t>
      </w:r>
      <w:r w:rsidRPr="00CA22F4">
        <w:rPr>
          <w:color w:val="6D6E71"/>
          <w:spacing w:val="1"/>
          <w:lang w:val="nl-NL"/>
        </w:rPr>
        <w:t xml:space="preserve"> </w:t>
      </w:r>
      <w:r w:rsidRPr="00CA22F4">
        <w:rPr>
          <w:color w:val="6D6E71"/>
          <w:lang w:val="nl-NL"/>
        </w:rPr>
        <w:t>de schoolarts en ande</w:t>
      </w:r>
      <w:r w:rsidRPr="00CA22F4">
        <w:rPr>
          <w:color w:val="6D6E71"/>
          <w:spacing w:val="-3"/>
          <w:lang w:val="nl-NL"/>
        </w:rPr>
        <w:t>r</w:t>
      </w:r>
      <w:r w:rsidRPr="00CA22F4">
        <w:rPr>
          <w:color w:val="6D6E71"/>
          <w:lang w:val="nl-NL"/>
        </w:rPr>
        <w:t>e mensen die nauw bij de school b</w:t>
      </w:r>
      <w:r w:rsidRPr="00CA22F4">
        <w:rPr>
          <w:color w:val="6D6E71"/>
          <w:spacing w:val="-1"/>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 zijn.</w:t>
      </w:r>
    </w:p>
    <w:p w14:paraId="5FB70DCC" w14:textId="77777777" w:rsidR="00624579" w:rsidRPr="00CA22F4" w:rsidRDefault="00CA22F4">
      <w:pPr>
        <w:pStyle w:val="Plattetekst"/>
        <w:spacing w:before="1"/>
        <w:ind w:right="2701"/>
        <w:jc w:val="both"/>
        <w:rPr>
          <w:lang w:val="nl-NL"/>
        </w:rPr>
      </w:pPr>
      <w:r w:rsidRPr="00CA22F4">
        <w:rPr>
          <w:color w:val="6D6E71"/>
          <w:lang w:val="nl-NL"/>
        </w:rPr>
        <w:t>Ook bij h</w:t>
      </w:r>
      <w:r w:rsidRPr="00CA22F4">
        <w:rPr>
          <w:color w:val="6D6E71"/>
          <w:spacing w:val="-1"/>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 xml:space="preserve">erlijden </w:t>
      </w:r>
      <w:r w:rsidRPr="00CA22F4">
        <w:rPr>
          <w:color w:val="6D6E71"/>
          <w:spacing w:val="-4"/>
          <w:lang w:val="nl-NL"/>
        </w:rPr>
        <w:t>v</w:t>
      </w:r>
      <w:r w:rsidRPr="00CA22F4">
        <w:rPr>
          <w:color w:val="6D6E71"/>
          <w:lang w:val="nl-NL"/>
        </w:rPr>
        <w:t xml:space="preserve">an een ouder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t</w:t>
      </w:r>
      <w:r w:rsidRPr="00CA22F4">
        <w:rPr>
          <w:color w:val="6D6E71"/>
          <w:lang w:val="nl-NL"/>
        </w:rPr>
        <w:t xml:space="preserve">en </w:t>
      </w:r>
      <w:r w:rsidRPr="00CA22F4">
        <w:rPr>
          <w:color w:val="6D6E71"/>
          <w:spacing w:val="-2"/>
          <w:lang w:val="nl-NL"/>
        </w:rPr>
        <w:t>w</w:t>
      </w:r>
      <w:r w:rsidRPr="00CA22F4">
        <w:rPr>
          <w:color w:val="6D6E71"/>
          <w:lang w:val="nl-NL"/>
        </w:rPr>
        <w:t>e ni</w:t>
      </w:r>
      <w:r w:rsidRPr="00CA22F4">
        <w:rPr>
          <w:color w:val="6D6E71"/>
          <w:spacing w:val="-2"/>
          <w:lang w:val="nl-NL"/>
        </w:rPr>
        <w:t>e</w:t>
      </w:r>
      <w:r w:rsidRPr="00CA22F4">
        <w:rPr>
          <w:color w:val="6D6E71"/>
          <w:lang w:val="nl-NL"/>
        </w:rPr>
        <w:t xml:space="preserve">t dit door </w:t>
      </w:r>
      <w:r w:rsidRPr="00CA22F4">
        <w:rPr>
          <w:color w:val="6D6E71"/>
          <w:spacing w:val="-2"/>
          <w:lang w:val="nl-NL"/>
        </w:rPr>
        <w:t>t</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en aan de schoolarts!</w:t>
      </w:r>
    </w:p>
    <w:p w14:paraId="0C9944A6" w14:textId="77777777" w:rsidR="00624579" w:rsidRPr="00CA22F4" w:rsidRDefault="00624579">
      <w:pPr>
        <w:spacing w:before="19" w:line="240" w:lineRule="exact"/>
        <w:rPr>
          <w:sz w:val="24"/>
          <w:szCs w:val="24"/>
          <w:lang w:val="nl-NL"/>
        </w:rPr>
      </w:pPr>
    </w:p>
    <w:p w14:paraId="6EEB393E" w14:textId="77777777" w:rsidR="00624579" w:rsidRPr="00CA22F4" w:rsidRDefault="00CA22F4">
      <w:pPr>
        <w:pStyle w:val="Plattetekst"/>
        <w:ind w:right="2830"/>
        <w:jc w:val="both"/>
        <w:rPr>
          <w:lang w:val="nl-NL"/>
        </w:rPr>
      </w:pP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4"/>
          <w:lang w:val="nl-NL"/>
        </w:rPr>
        <w:t>k</w:t>
      </w:r>
      <w:r w:rsidRPr="00CA22F4">
        <w:rPr>
          <w:color w:val="6D6E71"/>
          <w:lang w:val="nl-NL"/>
        </w:rPr>
        <w:t xml:space="preserve">an </w:t>
      </w:r>
      <w:r w:rsidRPr="00CA22F4">
        <w:rPr>
          <w:color w:val="6D6E71"/>
          <w:spacing w:val="-2"/>
          <w:lang w:val="nl-NL"/>
        </w:rPr>
        <w:t>g</w:t>
      </w:r>
      <w:r w:rsidRPr="00CA22F4">
        <w:rPr>
          <w:color w:val="6D6E71"/>
          <w:lang w:val="nl-NL"/>
        </w:rPr>
        <w:t xml:space="preserve">oed zijn </w:t>
      </w:r>
      <w:r w:rsidRPr="00CA22F4">
        <w:rPr>
          <w:color w:val="6D6E71"/>
          <w:spacing w:val="-5"/>
          <w:lang w:val="nl-NL"/>
        </w:rPr>
        <w:t>z</w:t>
      </w:r>
      <w:r w:rsidRPr="00CA22F4">
        <w:rPr>
          <w:color w:val="6D6E71"/>
          <w:lang w:val="nl-NL"/>
        </w:rPr>
        <w:t>o snel mo</w:t>
      </w:r>
      <w:r w:rsidRPr="00CA22F4">
        <w:rPr>
          <w:color w:val="6D6E71"/>
          <w:spacing w:val="-2"/>
          <w:lang w:val="nl-NL"/>
        </w:rPr>
        <w:t>g</w:t>
      </w:r>
      <w:r w:rsidRPr="00CA22F4">
        <w:rPr>
          <w:color w:val="6D6E71"/>
          <w:lang w:val="nl-NL"/>
        </w:rPr>
        <w:t>elijk een 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 xml:space="preserve">ond </w:t>
      </w:r>
      <w:r w:rsidRPr="00CA22F4">
        <w:rPr>
          <w:color w:val="6D6E71"/>
          <w:spacing w:val="-3"/>
          <w:lang w:val="nl-NL"/>
        </w:rPr>
        <w:t>t</w:t>
      </w:r>
      <w:r w:rsidRPr="00CA22F4">
        <w:rPr>
          <w:color w:val="6D6E71"/>
          <w:lang w:val="nl-NL"/>
        </w:rPr>
        <w:t>e bele</w:t>
      </w:r>
      <w:r w:rsidRPr="00CA22F4">
        <w:rPr>
          <w:color w:val="6D6E71"/>
          <w:spacing w:val="1"/>
          <w:lang w:val="nl-NL"/>
        </w:rPr>
        <w:t>g</w:t>
      </w:r>
      <w:r w:rsidRPr="00CA22F4">
        <w:rPr>
          <w:color w:val="6D6E71"/>
          <w:spacing w:val="-2"/>
          <w:lang w:val="nl-NL"/>
        </w:rPr>
        <w:t>g</w:t>
      </w:r>
      <w:r w:rsidRPr="00CA22F4">
        <w:rPr>
          <w:color w:val="6D6E71"/>
          <w:lang w:val="nl-NL"/>
        </w:rPr>
        <w:t xml:space="preserve">en, bij </w:t>
      </w:r>
      <w:r w:rsidRPr="00CA22F4">
        <w:rPr>
          <w:color w:val="6D6E71"/>
          <w:spacing w:val="-2"/>
          <w:lang w:val="nl-NL"/>
        </w:rPr>
        <w:t>v</w:t>
      </w:r>
      <w:r w:rsidRPr="00CA22F4">
        <w:rPr>
          <w:color w:val="6D6E71"/>
          <w:lang w:val="nl-NL"/>
        </w:rPr>
        <w:t>oor</w:t>
      </w:r>
      <w:r w:rsidRPr="00CA22F4">
        <w:rPr>
          <w:color w:val="6D6E71"/>
          <w:spacing w:val="-8"/>
          <w:lang w:val="nl-NL"/>
        </w:rPr>
        <w:t>k</w:t>
      </w:r>
      <w:r w:rsidRPr="00CA22F4">
        <w:rPr>
          <w:color w:val="6D6E71"/>
          <w:lang w:val="nl-NL"/>
        </w:rPr>
        <w:t>eur de dag erna.</w:t>
      </w:r>
    </w:p>
    <w:p w14:paraId="50FFEE6B" w14:textId="77777777" w:rsidR="00624579" w:rsidRPr="00CA22F4" w:rsidRDefault="00CA22F4">
      <w:pPr>
        <w:pStyle w:val="Plattetekst"/>
        <w:spacing w:line="264" w:lineRule="exact"/>
        <w:ind w:right="1133"/>
        <w:jc w:val="both"/>
        <w:rPr>
          <w:lang w:val="nl-NL"/>
        </w:rPr>
      </w:pPr>
      <w:r w:rsidRPr="00CA22F4">
        <w:rPr>
          <w:color w:val="6D6E71"/>
          <w:lang w:val="nl-NL"/>
        </w:rPr>
        <w:t>Ook</w:t>
      </w:r>
      <w:r w:rsidRPr="00CA22F4">
        <w:rPr>
          <w:color w:val="6D6E71"/>
          <w:spacing w:val="-6"/>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6"/>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6"/>
          <w:lang w:val="nl-NL"/>
        </w:rPr>
        <w:t xml:space="preserve"> </w:t>
      </w:r>
      <w:r w:rsidRPr="00CA22F4">
        <w:rPr>
          <w:color w:val="6D6E71"/>
          <w:spacing w:val="-3"/>
          <w:lang w:val="nl-NL"/>
        </w:rPr>
        <w:t>w</w:t>
      </w:r>
      <w:r w:rsidRPr="00CA22F4">
        <w:rPr>
          <w:color w:val="6D6E71"/>
          <w:lang w:val="nl-NL"/>
        </w:rPr>
        <w:t>anneer</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spacing w:val="-14"/>
          <w:lang w:val="nl-NL"/>
        </w:rPr>
        <w:t>’</w:t>
      </w:r>
      <w:r w:rsidRPr="00CA22F4">
        <w:rPr>
          <w:color w:val="6D6E71"/>
          <w:lang w:val="nl-NL"/>
        </w:rPr>
        <w:t>s</w:t>
      </w:r>
      <w:r w:rsidRPr="00CA22F4">
        <w:rPr>
          <w:color w:val="6D6E71"/>
          <w:spacing w:val="-6"/>
          <w:lang w:val="nl-NL"/>
        </w:rPr>
        <w:t xml:space="preserve"> </w:t>
      </w:r>
      <w:r w:rsidRPr="00CA22F4">
        <w:rPr>
          <w:color w:val="6D6E71"/>
          <w:spacing w:val="-4"/>
          <w:lang w:val="nl-NL"/>
        </w:rPr>
        <w:t>a</w:t>
      </w:r>
      <w:r w:rsidRPr="00CA22F4">
        <w:rPr>
          <w:color w:val="6D6E71"/>
          <w:spacing w:val="-3"/>
          <w:lang w:val="nl-NL"/>
        </w:rPr>
        <w:t>v</w:t>
      </w:r>
      <w:r w:rsidRPr="00CA22F4">
        <w:rPr>
          <w:color w:val="6D6E71"/>
          <w:lang w:val="nl-NL"/>
        </w:rPr>
        <w:t>onds</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spacing w:val="-14"/>
          <w:lang w:val="nl-NL"/>
        </w:rPr>
        <w:t>’</w:t>
      </w:r>
      <w:r w:rsidRPr="00CA22F4">
        <w:rPr>
          <w:color w:val="6D6E71"/>
          <w:lang w:val="nl-NL"/>
        </w:rPr>
        <w:t>s</w:t>
      </w:r>
      <w:r w:rsidRPr="00CA22F4">
        <w:rPr>
          <w:color w:val="6D6E71"/>
          <w:spacing w:val="-6"/>
          <w:lang w:val="nl-NL"/>
        </w:rPr>
        <w:t xml:space="preserve"> </w:t>
      </w:r>
      <w:r w:rsidRPr="00CA22F4">
        <w:rPr>
          <w:color w:val="6D6E71"/>
          <w:lang w:val="nl-NL"/>
        </w:rPr>
        <w:t>mo</w:t>
      </w:r>
      <w:r w:rsidRPr="00CA22F4">
        <w:rPr>
          <w:color w:val="6D6E71"/>
          <w:spacing w:val="-4"/>
          <w:lang w:val="nl-NL"/>
        </w:rPr>
        <w:t>r</w:t>
      </w:r>
      <w:r w:rsidRPr="00CA22F4">
        <w:rPr>
          <w:color w:val="6D6E71"/>
          <w:spacing w:val="-2"/>
          <w:lang w:val="nl-NL"/>
        </w:rPr>
        <w:t>g</w:t>
      </w:r>
      <w:r w:rsidRPr="00CA22F4">
        <w:rPr>
          <w:color w:val="6D6E71"/>
          <w:lang w:val="nl-NL"/>
        </w:rPr>
        <w:t>ens</w:t>
      </w:r>
      <w:r w:rsidRPr="00CA22F4">
        <w:rPr>
          <w:color w:val="6D6E71"/>
          <w:spacing w:val="-6"/>
          <w:lang w:val="nl-NL"/>
        </w:rPr>
        <w:t xml:space="preserve"> </w:t>
      </w:r>
      <w:r w:rsidRPr="00CA22F4">
        <w:rPr>
          <w:color w:val="6D6E71"/>
          <w:lang w:val="nl-NL"/>
        </w:rPr>
        <w:t>v</w:t>
      </w:r>
      <w:r w:rsidRPr="00CA22F4">
        <w:rPr>
          <w:color w:val="6D6E71"/>
          <w:spacing w:val="-4"/>
          <w:lang w:val="nl-NL"/>
        </w:rPr>
        <w:t>r</w:t>
      </w:r>
      <w:r w:rsidRPr="00CA22F4">
        <w:rPr>
          <w:color w:val="6D6E71"/>
          <w:lang w:val="nl-NL"/>
        </w:rPr>
        <w:t>oeg</w:t>
      </w:r>
      <w:r w:rsidRPr="00CA22F4">
        <w:rPr>
          <w:color w:val="6D6E71"/>
          <w:spacing w:val="-6"/>
          <w:lang w:val="nl-NL"/>
        </w:rPr>
        <w:t xml:space="preserve"> </w:t>
      </w:r>
      <w:r w:rsidRPr="00CA22F4">
        <w:rPr>
          <w:color w:val="6D6E71"/>
          <w:lang w:val="nl-NL"/>
        </w:rPr>
        <w:t>be</w:t>
      </w:r>
      <w:r w:rsidRPr="00CA22F4">
        <w:rPr>
          <w:color w:val="6D6E71"/>
          <w:spacing w:val="-8"/>
          <w:lang w:val="nl-NL"/>
        </w:rPr>
        <w:t>k</w:t>
      </w:r>
      <w:r w:rsidRPr="00CA22F4">
        <w:rPr>
          <w:color w:val="6D6E71"/>
          <w:lang w:val="nl-NL"/>
        </w:rPr>
        <w:t>end</w:t>
      </w:r>
      <w:r w:rsidRPr="00CA22F4">
        <w:rPr>
          <w:color w:val="6D6E71"/>
          <w:spacing w:val="-6"/>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p>
    <w:p w14:paraId="056A521F" w14:textId="77777777" w:rsidR="00624579" w:rsidRPr="00CA22F4" w:rsidRDefault="00CA22F4">
      <w:pPr>
        <w:pStyle w:val="Plattetekst"/>
        <w:spacing w:line="264" w:lineRule="exact"/>
        <w:ind w:right="1133"/>
        <w:jc w:val="both"/>
        <w:rPr>
          <w:lang w:val="nl-NL"/>
        </w:rPr>
      </w:pPr>
      <w:r w:rsidRPr="00CA22F4">
        <w:rPr>
          <w:color w:val="6D6E71"/>
          <w:lang w:val="nl-NL"/>
        </w:rPr>
        <w:t>die</w:t>
      </w:r>
      <w:r w:rsidRPr="00CA22F4">
        <w:rPr>
          <w:color w:val="6D6E71"/>
          <w:spacing w:val="-7"/>
          <w:lang w:val="nl-NL"/>
        </w:rPr>
        <w:t xml:space="preserve"> </w:t>
      </w:r>
      <w:r w:rsidRPr="00CA22F4">
        <w:rPr>
          <w:color w:val="6D6E71"/>
          <w:lang w:val="nl-NL"/>
        </w:rPr>
        <w:t>oc</w:t>
      </w:r>
      <w:r w:rsidRPr="00CA22F4">
        <w:rPr>
          <w:color w:val="6D6E71"/>
          <w:spacing w:val="-2"/>
          <w:lang w:val="nl-NL"/>
        </w:rPr>
        <w:t>h</w:t>
      </w:r>
      <w:r w:rsidRPr="00CA22F4">
        <w:rPr>
          <w:color w:val="6D6E71"/>
          <w:spacing w:val="-3"/>
          <w:lang w:val="nl-NL"/>
        </w:rPr>
        <w:t>t</w:t>
      </w:r>
      <w:r w:rsidRPr="00CA22F4">
        <w:rPr>
          <w:color w:val="6D6E71"/>
          <w:lang w:val="nl-NL"/>
        </w:rPr>
        <w:t>end</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elijk</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klaslo</w:t>
      </w:r>
      <w:r w:rsidRPr="00CA22F4">
        <w:rPr>
          <w:color w:val="6D6E71"/>
          <w:spacing w:val="-4"/>
          <w:lang w:val="nl-NL"/>
        </w:rPr>
        <w:t>k</w:t>
      </w:r>
      <w:r w:rsidRPr="00CA22F4">
        <w:rPr>
          <w:color w:val="6D6E71"/>
          <w:lang w:val="nl-NL"/>
        </w:rPr>
        <w:t>aal</w:t>
      </w:r>
      <w:r w:rsidRPr="00CA22F4">
        <w:rPr>
          <w:color w:val="6D6E71"/>
          <w:spacing w:val="-7"/>
          <w:lang w:val="nl-NL"/>
        </w:rPr>
        <w:t xml:space="preserve"> </w:t>
      </w:r>
      <w:r w:rsidRPr="00CA22F4">
        <w:rPr>
          <w:color w:val="6D6E71"/>
          <w:lang w:val="nl-NL"/>
        </w:rPr>
        <w:t>uit</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lang w:val="nl-NL"/>
        </w:rPr>
        <w:t>nodi</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lang w:val="nl-NL"/>
        </w:rPr>
        <w:t>Je</w:t>
      </w:r>
      <w:r w:rsidRPr="00CA22F4">
        <w:rPr>
          <w:color w:val="6D6E71"/>
          <w:spacing w:val="-7"/>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lang w:val="nl-NL"/>
        </w:rPr>
        <w:t>dan</w:t>
      </w:r>
      <w:r w:rsidRPr="00CA22F4">
        <w:rPr>
          <w:color w:val="6D6E71"/>
          <w:spacing w:val="-7"/>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de</w:t>
      </w:r>
    </w:p>
    <w:p w14:paraId="5ADD1B2B" w14:textId="77777777" w:rsidR="00624579" w:rsidRPr="00CA22F4" w:rsidRDefault="00CA22F4">
      <w:pPr>
        <w:pStyle w:val="Plattetekst"/>
        <w:spacing w:line="264" w:lineRule="exact"/>
        <w:ind w:right="1133"/>
        <w:jc w:val="both"/>
        <w:rPr>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4"/>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4"/>
          <w:lang w:val="nl-NL"/>
        </w:rPr>
        <w:t xml:space="preserve"> </w:t>
      </w:r>
      <w:r w:rsidRPr="00CA22F4">
        <w:rPr>
          <w:color w:val="6D6E71"/>
          <w:spacing w:val="-3"/>
          <w:lang w:val="nl-NL"/>
        </w:rPr>
        <w:t>wa</w:t>
      </w:r>
      <w:r w:rsidRPr="00CA22F4">
        <w:rPr>
          <w:color w:val="6D6E71"/>
          <w:lang w:val="nl-NL"/>
        </w:rPr>
        <w:t>t</w:t>
      </w:r>
      <w:r w:rsidRPr="00CA22F4">
        <w:rPr>
          <w:color w:val="6D6E71"/>
          <w:spacing w:val="4"/>
          <w:lang w:val="nl-NL"/>
        </w:rPr>
        <w:t xml:space="preserve"> </w:t>
      </w:r>
      <w:r w:rsidRPr="00CA22F4">
        <w:rPr>
          <w:color w:val="6D6E71"/>
          <w:lang w:val="nl-NL"/>
        </w:rPr>
        <w:t>er</w:t>
      </w:r>
      <w:r w:rsidRPr="00CA22F4">
        <w:rPr>
          <w:color w:val="6D6E71"/>
          <w:spacing w:val="4"/>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Beperk</w:t>
      </w:r>
      <w:r w:rsidRPr="00CA22F4">
        <w:rPr>
          <w:color w:val="6D6E71"/>
          <w:spacing w:val="3"/>
          <w:lang w:val="nl-NL"/>
        </w:rPr>
        <w:t xml:space="preserve"> </w:t>
      </w:r>
      <w:r w:rsidRPr="00CA22F4">
        <w:rPr>
          <w:color w:val="6D6E71"/>
          <w:lang w:val="nl-NL"/>
        </w:rPr>
        <w:t>ec</w:t>
      </w:r>
      <w:r w:rsidRPr="00CA22F4">
        <w:rPr>
          <w:color w:val="6D6E71"/>
          <w:spacing w:val="-3"/>
          <w:lang w:val="nl-NL"/>
        </w:rPr>
        <w:t>ht</w:t>
      </w:r>
      <w:r w:rsidRPr="00CA22F4">
        <w:rPr>
          <w:color w:val="6D6E71"/>
          <w:lang w:val="nl-NL"/>
        </w:rPr>
        <w:t>er</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tijd</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klas</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lang w:val="nl-NL"/>
        </w:rPr>
        <w:t>biedt</w:t>
      </w:r>
      <w:r w:rsidRPr="00CA22F4">
        <w:rPr>
          <w:color w:val="6D6E71"/>
          <w:spacing w:val="5"/>
          <w:lang w:val="nl-NL"/>
        </w:rPr>
        <w:t xml:space="preserve"> </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daarna</w:t>
      </w:r>
    </w:p>
    <w:p w14:paraId="6F682B64" w14:textId="77777777" w:rsidR="00624579" w:rsidRPr="00CA22F4" w:rsidRDefault="00CA22F4">
      <w:pPr>
        <w:pStyle w:val="Plattetekst"/>
        <w:spacing w:line="264" w:lineRule="exact"/>
        <w:ind w:right="1483"/>
        <w:jc w:val="both"/>
        <w:rPr>
          <w:lang w:val="nl-NL"/>
        </w:rPr>
      </w:pPr>
      <w:r w:rsidRPr="00CA22F4">
        <w:rPr>
          <w:color w:val="6D6E71"/>
          <w:spacing w:val="-2"/>
          <w:lang w:val="nl-NL"/>
        </w:rPr>
        <w:t>e</w:t>
      </w:r>
      <w:r w:rsidRPr="00CA22F4">
        <w:rPr>
          <w:color w:val="6D6E71"/>
          <w:spacing w:val="1"/>
          <w:lang w:val="nl-NL"/>
        </w:rPr>
        <w:t>v</w:t>
      </w:r>
      <w:r w:rsidRPr="00CA22F4">
        <w:rPr>
          <w:color w:val="6D6E71"/>
          <w:lang w:val="nl-NL"/>
        </w:rPr>
        <w:t>t.</w:t>
      </w:r>
      <w:r w:rsidRPr="00CA22F4">
        <w:rPr>
          <w:color w:val="6D6E71"/>
          <w:spacing w:val="-1"/>
          <w:lang w:val="nl-NL"/>
        </w:rPr>
        <w:t xml:space="preserve"> </w:t>
      </w:r>
      <w:r w:rsidRPr="00CA22F4">
        <w:rPr>
          <w:color w:val="6D6E71"/>
          <w:spacing w:val="-8"/>
          <w:lang w:val="nl-NL"/>
        </w:rPr>
        <w:t>k</w:t>
      </w:r>
      <w:r w:rsidRPr="00CA22F4">
        <w:rPr>
          <w:color w:val="6D6E71"/>
          <w:lang w:val="nl-NL"/>
        </w:rPr>
        <w:t>offie aan</w:t>
      </w:r>
      <w:r w:rsidRPr="00CA22F4">
        <w:rPr>
          <w:color w:val="6D6E71"/>
          <w:spacing w:val="-1"/>
          <w:lang w:val="nl-NL"/>
        </w:rPr>
        <w:t xml:space="preserve"> </w:t>
      </w:r>
      <w:r w:rsidRPr="00CA22F4">
        <w:rPr>
          <w:color w:val="6D6E71"/>
          <w:lang w:val="nl-NL"/>
        </w:rPr>
        <w:t>in een</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 rui</w:t>
      </w:r>
      <w:r w:rsidRPr="00CA22F4">
        <w:rPr>
          <w:color w:val="6D6E71"/>
          <w:spacing w:val="-3"/>
          <w:lang w:val="nl-NL"/>
        </w:rPr>
        <w:t>mt</w:t>
      </w:r>
      <w:r w:rsidRPr="00CA22F4">
        <w:rPr>
          <w:color w:val="6D6E71"/>
          <w:lang w:val="nl-NL"/>
        </w:rPr>
        <w:t>e</w:t>
      </w:r>
      <w:r w:rsidRPr="00CA22F4">
        <w:rPr>
          <w:color w:val="6D6E71"/>
          <w:spacing w:val="-1"/>
          <w:lang w:val="nl-NL"/>
        </w:rPr>
        <w:t xml:space="preserve"> </w:t>
      </w:r>
      <w:r w:rsidRPr="00CA22F4">
        <w:rPr>
          <w:color w:val="6D6E71"/>
          <w:lang w:val="nl-NL"/>
        </w:rPr>
        <w:t>- 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is er</w:t>
      </w:r>
      <w:r w:rsidRPr="00CA22F4">
        <w:rPr>
          <w:color w:val="6D6E71"/>
          <w:spacing w:val="-1"/>
          <w:lang w:val="nl-NL"/>
        </w:rPr>
        <w:t xml:space="preserve"> </w:t>
      </w:r>
      <w:r w:rsidRPr="00CA22F4">
        <w:rPr>
          <w:color w:val="6D6E71"/>
          <w:lang w:val="nl-NL"/>
        </w:rPr>
        <w:t>imme</w:t>
      </w:r>
      <w:r w:rsidRPr="00CA22F4">
        <w:rPr>
          <w:color w:val="6D6E71"/>
          <w:spacing w:val="-5"/>
          <w:lang w:val="nl-NL"/>
        </w:rPr>
        <w:t>r</w:t>
      </w:r>
      <w:r w:rsidRPr="00CA22F4">
        <w:rPr>
          <w:color w:val="6D6E71"/>
          <w:lang w:val="nl-NL"/>
        </w:rPr>
        <w:t>s op</w:t>
      </w:r>
      <w:r w:rsidRPr="00CA22F4">
        <w:rPr>
          <w:color w:val="6D6E71"/>
          <w:spacing w:val="-1"/>
          <w:lang w:val="nl-NL"/>
        </w:rPr>
        <w:t xml:space="preserve"> </w:t>
      </w:r>
      <w:r w:rsidRPr="00CA22F4">
        <w:rPr>
          <w:color w:val="6D6E71"/>
          <w:lang w:val="nl-NL"/>
        </w:rPr>
        <w:t>de ee</w:t>
      </w:r>
      <w:r w:rsidRPr="00CA22F4">
        <w:rPr>
          <w:color w:val="6D6E71"/>
          <w:spacing w:val="-4"/>
          <w:lang w:val="nl-NL"/>
        </w:rPr>
        <w:t>r</w:t>
      </w:r>
      <w:r w:rsidRPr="00CA22F4">
        <w:rPr>
          <w:color w:val="6D6E71"/>
          <w:spacing w:val="-3"/>
          <w:lang w:val="nl-NL"/>
        </w:rPr>
        <w:t>st</w:t>
      </w:r>
      <w:r w:rsidRPr="00CA22F4">
        <w:rPr>
          <w:color w:val="6D6E71"/>
          <w:lang w:val="nl-NL"/>
        </w:rPr>
        <w:t>e 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spacing w:val="-3"/>
          <w:lang w:val="nl-NL"/>
        </w:rPr>
        <w:t>v</w:t>
      </w:r>
      <w:r w:rsidRPr="00CA22F4">
        <w:rPr>
          <w:color w:val="6D6E71"/>
          <w:lang w:val="nl-NL"/>
        </w:rPr>
        <w:t>oor de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0A559551" w14:textId="77777777" w:rsidR="00624579" w:rsidRPr="00CA22F4" w:rsidRDefault="00CA22F4">
      <w:pPr>
        <w:pStyle w:val="Plattetekst"/>
        <w:spacing w:line="264" w:lineRule="exact"/>
        <w:ind w:right="9587"/>
        <w:jc w:val="both"/>
        <w:rPr>
          <w:lang w:val="nl-NL"/>
        </w:rPr>
      </w:pPr>
      <w:r w:rsidRPr="00CA22F4">
        <w:rPr>
          <w:color w:val="6D6E71"/>
          <w:lang w:val="nl-NL"/>
        </w:rPr>
        <w:t>Zie onder 6 !.</w:t>
      </w:r>
    </w:p>
    <w:p w14:paraId="104DECD1" w14:textId="77777777" w:rsidR="00624579" w:rsidRPr="00CA22F4" w:rsidRDefault="00624579">
      <w:pPr>
        <w:spacing w:before="18" w:line="240" w:lineRule="exact"/>
        <w:rPr>
          <w:sz w:val="24"/>
          <w:szCs w:val="24"/>
          <w:lang w:val="nl-NL"/>
        </w:rPr>
      </w:pPr>
    </w:p>
    <w:p w14:paraId="1882BDBC" w14:textId="77777777" w:rsidR="00624579" w:rsidRPr="00CA22F4" w:rsidRDefault="00CA22F4">
      <w:pPr>
        <w:pStyle w:val="Plattetekst"/>
        <w:spacing w:line="264" w:lineRule="exact"/>
        <w:ind w:right="852"/>
        <w:rPr>
          <w:lang w:val="nl-NL"/>
        </w:rPr>
      </w:pPr>
      <w:r w:rsidRPr="00CA22F4">
        <w:rPr>
          <w:color w:val="6D6E71"/>
          <w:lang w:val="nl-NL"/>
        </w:rPr>
        <w:t>De</w:t>
      </w:r>
      <w:r w:rsidRPr="00CA22F4">
        <w:rPr>
          <w:color w:val="6D6E71"/>
          <w:spacing w:val="-1"/>
          <w:lang w:val="nl-NL"/>
        </w:rPr>
        <w:t xml:space="preserve"> </w:t>
      </w:r>
      <w:r w:rsidRPr="00CA22F4">
        <w:rPr>
          <w:color w:val="6D6E71"/>
          <w:lang w:val="nl-NL"/>
        </w:rPr>
        <w:t>di</w:t>
      </w:r>
      <w:r w:rsidRPr="00CA22F4">
        <w:rPr>
          <w:color w:val="6D6E71"/>
          <w:spacing w:val="-3"/>
          <w:lang w:val="nl-NL"/>
        </w:rPr>
        <w:t>r</w:t>
      </w:r>
      <w:r w:rsidRPr="00CA22F4">
        <w:rPr>
          <w:color w:val="6D6E71"/>
          <w:lang w:val="nl-NL"/>
        </w:rPr>
        <w:t xml:space="preserve">ectie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oor een</w:t>
      </w:r>
      <w:r w:rsidRPr="00CA22F4">
        <w:rPr>
          <w:color w:val="6D6E71"/>
          <w:spacing w:val="-1"/>
          <w:lang w:val="nl-NL"/>
        </w:rPr>
        <w:t xml:space="preserve"> </w:t>
      </w:r>
      <w:r w:rsidRPr="00CA22F4">
        <w:rPr>
          <w:color w:val="6D6E71"/>
          <w:lang w:val="nl-NL"/>
        </w:rPr>
        <w:t>ad</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w:t>
      </w:r>
      <w:r w:rsidRPr="00CA22F4">
        <w:rPr>
          <w:color w:val="6D6E71"/>
          <w:spacing w:val="-3"/>
          <w:lang w:val="nl-NL"/>
        </w:rPr>
        <w:t>n</w:t>
      </w:r>
      <w:r w:rsidRPr="00CA22F4">
        <w:rPr>
          <w:color w:val="6D6E71"/>
          <w:lang w:val="nl-NL"/>
        </w:rPr>
        <w:t>tie namens de</w:t>
      </w:r>
      <w:r w:rsidRPr="00CA22F4">
        <w:rPr>
          <w:color w:val="6D6E71"/>
          <w:spacing w:val="-1"/>
          <w:lang w:val="nl-NL"/>
        </w:rPr>
        <w:t xml:space="preserve"> </w:t>
      </w:r>
      <w:r w:rsidRPr="00CA22F4">
        <w:rPr>
          <w:color w:val="6D6E71"/>
          <w:lang w:val="nl-NL"/>
        </w:rPr>
        <w:t xml:space="preserve">school </w:t>
      </w:r>
      <w:r w:rsidRPr="00CA22F4">
        <w:rPr>
          <w:color w:val="6D6E71"/>
          <w:spacing w:val="-3"/>
          <w:lang w:val="nl-NL"/>
        </w:rPr>
        <w:t>w</w:t>
      </w:r>
      <w:r w:rsidRPr="00CA22F4">
        <w:rPr>
          <w:color w:val="6D6E71"/>
          <w:lang w:val="nl-NL"/>
        </w:rPr>
        <w:t>anneer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een</w:t>
      </w:r>
      <w:r w:rsidRPr="00CA22F4">
        <w:rPr>
          <w:color w:val="6D6E71"/>
          <w:spacing w:val="-1"/>
          <w:lang w:val="nl-NL"/>
        </w:rPr>
        <w:t xml:space="preserve"> </w:t>
      </w:r>
      <w:r w:rsidRPr="00CA22F4">
        <w:rPr>
          <w:color w:val="6D6E71"/>
          <w:lang w:val="nl-NL"/>
        </w:rPr>
        <w:t>leerlin</w:t>
      </w:r>
      <w:r w:rsidRPr="00CA22F4">
        <w:rPr>
          <w:color w:val="6D6E71"/>
          <w:spacing w:val="2"/>
          <w:lang w:val="nl-NL"/>
        </w:rPr>
        <w:t>g</w:t>
      </w:r>
      <w:r w:rsidRPr="00CA22F4">
        <w:rPr>
          <w:color w:val="6D6E71"/>
          <w:lang w:val="nl-NL"/>
        </w:rPr>
        <w:t>, een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1"/>
          <w:lang w:val="nl-NL"/>
        </w:rPr>
        <w:t xml:space="preserve"> </w:t>
      </w:r>
      <w:r w:rsidRPr="00CA22F4">
        <w:rPr>
          <w:color w:val="6D6E71"/>
          <w:lang w:val="nl-NL"/>
        </w:rPr>
        <w:t xml:space="preserve">een lid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g</w:t>
      </w:r>
      <w:r w:rsidRPr="00CA22F4">
        <w:rPr>
          <w:color w:val="6D6E71"/>
          <w:lang w:val="nl-NL"/>
        </w:rPr>
        <w:t>eledin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bij</w:t>
      </w:r>
      <w:r w:rsidRPr="00CA22F4">
        <w:rPr>
          <w:color w:val="6D6E71"/>
          <w:spacing w:val="-5"/>
          <w:lang w:val="nl-NL"/>
        </w:rPr>
        <w:t>z</w:t>
      </w:r>
      <w:r w:rsidRPr="00CA22F4">
        <w:rPr>
          <w:color w:val="6D6E71"/>
          <w:lang w:val="nl-NL"/>
        </w:rPr>
        <w:t>onder</w:t>
      </w:r>
      <w:r w:rsidRPr="00CA22F4">
        <w:rPr>
          <w:color w:val="6D6E71"/>
          <w:spacing w:val="-1"/>
          <w:lang w:val="nl-NL"/>
        </w:rPr>
        <w:t xml:space="preserve"> </w:t>
      </w:r>
      <w:r w:rsidRPr="00CA22F4">
        <w:rPr>
          <w:color w:val="6D6E71"/>
          <w:lang w:val="nl-NL"/>
        </w:rPr>
        <w:t>acti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lang w:val="nl-NL"/>
        </w:rPr>
        <w:t>ouder</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ft.</w:t>
      </w:r>
    </w:p>
    <w:p w14:paraId="6AB5846D" w14:textId="77777777" w:rsidR="00624579" w:rsidRPr="00CA22F4" w:rsidRDefault="00CA22F4">
      <w:pPr>
        <w:pStyle w:val="Plattetekst"/>
        <w:spacing w:before="1"/>
        <w:ind w:right="4054"/>
        <w:jc w:val="both"/>
        <w:rPr>
          <w:lang w:val="nl-NL"/>
        </w:rPr>
      </w:pPr>
      <w:r w:rsidRPr="00CA22F4">
        <w:rPr>
          <w:color w:val="6D6E71"/>
          <w:lang w:val="nl-NL"/>
        </w:rPr>
        <w:t>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mome</w:t>
      </w:r>
      <w:r w:rsidRPr="00CA22F4">
        <w:rPr>
          <w:color w:val="6D6E71"/>
          <w:spacing w:val="-3"/>
          <w:lang w:val="nl-NL"/>
        </w:rPr>
        <w:t>n</w:t>
      </w:r>
      <w:r w:rsidRPr="00CA22F4">
        <w:rPr>
          <w:color w:val="6D6E71"/>
          <w:lang w:val="nl-NL"/>
        </w:rPr>
        <w:t>t</w:t>
      </w:r>
      <w:r w:rsidRPr="00CA22F4">
        <w:rPr>
          <w:color w:val="6D6E71"/>
          <w:spacing w:val="-1"/>
          <w:lang w:val="nl-NL"/>
        </w:rPr>
        <w:t xml:space="preserve"> </w:t>
      </w:r>
      <w:r w:rsidRPr="00CA22F4">
        <w:rPr>
          <w:color w:val="6D6E71"/>
          <w:spacing w:val="-4"/>
          <w:lang w:val="nl-NL"/>
        </w:rPr>
        <w:t>v</w:t>
      </w:r>
      <w:r w:rsidRPr="00CA22F4">
        <w:rPr>
          <w:color w:val="6D6E71"/>
          <w:lang w:val="nl-NL"/>
        </w:rPr>
        <w:t>an pla</w:t>
      </w:r>
      <w:r w:rsidRPr="00CA22F4">
        <w:rPr>
          <w:color w:val="6D6E71"/>
          <w:spacing w:val="-2"/>
          <w:lang w:val="nl-NL"/>
        </w:rPr>
        <w:t>a</w:t>
      </w:r>
      <w:r w:rsidRPr="00CA22F4">
        <w:rPr>
          <w:color w:val="6D6E71"/>
          <w:lang w:val="nl-NL"/>
        </w:rPr>
        <w:t>tsing</w:t>
      </w:r>
      <w:r w:rsidRPr="00CA22F4">
        <w:rPr>
          <w:color w:val="6D6E71"/>
          <w:spacing w:val="-1"/>
          <w:lang w:val="nl-NL"/>
        </w:rPr>
        <w:t xml:space="preserve"> 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 xml:space="preserve">en </w:t>
      </w:r>
      <w:r w:rsidRPr="00CA22F4">
        <w:rPr>
          <w:color w:val="6D6E71"/>
          <w:spacing w:val="-2"/>
          <w:lang w:val="nl-NL"/>
        </w:rPr>
        <w:t>w</w:t>
      </w:r>
      <w:r w:rsidRPr="00CA22F4">
        <w:rPr>
          <w:color w:val="6D6E71"/>
          <w:lang w:val="nl-NL"/>
        </w:rPr>
        <w:t>e</w:t>
      </w:r>
      <w:r w:rsidRPr="00CA22F4">
        <w:rPr>
          <w:color w:val="6D6E71"/>
          <w:spacing w:val="-1"/>
          <w:lang w:val="nl-NL"/>
        </w:rPr>
        <w:t xml:space="preserve"> </w:t>
      </w:r>
      <w:r w:rsidRPr="00CA22F4">
        <w:rPr>
          <w:color w:val="6D6E71"/>
          <w:lang w:val="nl-NL"/>
        </w:rPr>
        <w:t>altijd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de nabe</w:t>
      </w:r>
      <w:r w:rsidRPr="00CA22F4">
        <w:rPr>
          <w:color w:val="6D6E71"/>
          <w:spacing w:val="-3"/>
          <w:lang w:val="nl-NL"/>
        </w:rPr>
        <w:t>st</w:t>
      </w:r>
      <w:r w:rsidRPr="00CA22F4">
        <w:rPr>
          <w:color w:val="6D6E71"/>
          <w:lang w:val="nl-NL"/>
        </w:rPr>
        <w:t>aanden.</w:t>
      </w:r>
    </w:p>
    <w:p w14:paraId="50A62D1A" w14:textId="77777777" w:rsidR="00624579" w:rsidRPr="00CA22F4" w:rsidRDefault="00CA22F4">
      <w:pPr>
        <w:pStyle w:val="Plattetekst"/>
        <w:spacing w:line="264" w:lineRule="exact"/>
        <w:ind w:right="1133"/>
        <w:jc w:val="both"/>
        <w:rPr>
          <w:lang w:val="nl-NL"/>
        </w:rPr>
      </w:pPr>
      <w:r w:rsidRPr="00CA22F4">
        <w:rPr>
          <w:color w:val="6D6E71"/>
          <w:lang w:val="nl-NL"/>
        </w:rPr>
        <w:t>Als</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dag</w:t>
      </w:r>
      <w:r w:rsidRPr="00CA22F4">
        <w:rPr>
          <w:color w:val="6D6E71"/>
          <w:spacing w:val="-9"/>
          <w:lang w:val="nl-NL"/>
        </w:rPr>
        <w:t xml:space="preserv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ellen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ad</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33"/>
          <w:lang w:val="nl-NL"/>
        </w:rPr>
        <w:t xml:space="preserve"> </w:t>
      </w:r>
      <w:r w:rsidRPr="00CA22F4">
        <w:rPr>
          <w:color w:val="6D6E71"/>
          <w:lang w:val="nl-NL"/>
        </w:rPr>
        <w:t>is</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2"/>
          <w:lang w:val="nl-NL"/>
        </w:rPr>
        <w:t>g</w:t>
      </w:r>
      <w:r w:rsidRPr="00CA22F4">
        <w:rPr>
          <w:color w:val="6D6E71"/>
          <w:lang w:val="nl-NL"/>
        </w:rPr>
        <w:t>emak</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er</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pe</w:t>
      </w:r>
      <w:r w:rsidRPr="00CA22F4">
        <w:rPr>
          <w:color w:val="6D6E71"/>
          <w:spacing w:val="-4"/>
          <w:lang w:val="nl-NL"/>
        </w:rPr>
        <w:t>r</w:t>
      </w:r>
      <w:r w:rsidRPr="00CA22F4">
        <w:rPr>
          <w:color w:val="6D6E71"/>
          <w:lang w:val="nl-NL"/>
        </w:rPr>
        <w:t>soonlij</w:t>
      </w:r>
      <w:r w:rsidRPr="00CA22F4">
        <w:rPr>
          <w:color w:val="6D6E71"/>
          <w:spacing w:val="-7"/>
          <w:lang w:val="nl-NL"/>
        </w:rPr>
        <w:t>k</w:t>
      </w:r>
      <w:r w:rsidRPr="00CA22F4">
        <w:rPr>
          <w:color w:val="6D6E71"/>
          <w:lang w:val="nl-NL"/>
        </w:rPr>
        <w:t>er</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ks</w:t>
      </w:r>
      <w:r w:rsidRPr="00CA22F4">
        <w:rPr>
          <w:color w:val="6D6E71"/>
          <w:lang w:val="nl-NL"/>
        </w:rPr>
        <w:t>t</w:t>
      </w:r>
    </w:p>
    <w:p w14:paraId="121D20AE" w14:textId="77777777" w:rsidR="00624579" w:rsidRPr="00CA22F4" w:rsidRDefault="00CA22F4">
      <w:pPr>
        <w:pStyle w:val="Plattetekst"/>
        <w:spacing w:line="264" w:lineRule="exact"/>
        <w:ind w:right="1518"/>
        <w:jc w:val="both"/>
        <w:rPr>
          <w:lang w:val="nl-NL"/>
        </w:rPr>
      </w:pP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5"/>
          <w:lang w:val="nl-NL"/>
        </w:rPr>
        <w:t>f</w:t>
      </w:r>
      <w:r w:rsidRPr="00CA22F4">
        <w:rPr>
          <w:color w:val="6D6E71"/>
          <w:lang w:val="nl-NL"/>
        </w:rPr>
        <w:t>ormule</w:t>
      </w:r>
      <w:r w:rsidRPr="00CA22F4">
        <w:rPr>
          <w:color w:val="6D6E71"/>
          <w:spacing w:val="-3"/>
          <w:lang w:val="nl-NL"/>
        </w:rPr>
        <w:t>r</w:t>
      </w:r>
      <w:r w:rsidRPr="00CA22F4">
        <w:rPr>
          <w:color w:val="6D6E71"/>
          <w:lang w:val="nl-NL"/>
        </w:rPr>
        <w:t>en. Des</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 xml:space="preserve">t </w:t>
      </w:r>
      <w:r w:rsidRPr="00CA22F4">
        <w:rPr>
          <w:color w:val="6D6E71"/>
          <w:spacing w:val="-4"/>
          <w:lang w:val="nl-NL"/>
        </w:rPr>
        <w:t>k</w:t>
      </w:r>
      <w:r w:rsidRPr="00CA22F4">
        <w:rPr>
          <w:color w:val="6D6E71"/>
          <w:lang w:val="nl-NL"/>
        </w:rPr>
        <w:t>an dan</w:t>
      </w:r>
      <w:r w:rsidRPr="00CA22F4">
        <w:rPr>
          <w:color w:val="6D6E71"/>
          <w:spacing w:val="-1"/>
          <w:lang w:val="nl-NL"/>
        </w:rPr>
        <w:t xml:space="preserve"> </w:t>
      </w:r>
      <w:r w:rsidRPr="00CA22F4">
        <w:rPr>
          <w:color w:val="6D6E71"/>
          <w:lang w:val="nl-NL"/>
        </w:rPr>
        <w:t>ook i</w:t>
      </w:r>
      <w:r w:rsidRPr="00CA22F4">
        <w:rPr>
          <w:color w:val="6D6E71"/>
          <w:spacing w:val="-1"/>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 xml:space="preserve">tie </w:t>
      </w:r>
      <w:r w:rsidRPr="00CA22F4">
        <w:rPr>
          <w:color w:val="6D6E71"/>
          <w:spacing w:val="-1"/>
          <w:lang w:val="nl-NL"/>
        </w:rPr>
        <w:t>o</w:t>
      </w:r>
      <w:r w:rsidRPr="00CA22F4">
        <w:rPr>
          <w:color w:val="6D6E71"/>
          <w:spacing w:val="-3"/>
          <w:lang w:val="nl-NL"/>
        </w:rPr>
        <w:t>v</w:t>
      </w:r>
      <w:r w:rsidRPr="00CA22F4">
        <w:rPr>
          <w:color w:val="6D6E71"/>
          <w:lang w:val="nl-NL"/>
        </w:rPr>
        <w:t xml:space="preserve">er een </w:t>
      </w:r>
      <w:r w:rsidRPr="00CA22F4">
        <w:rPr>
          <w:color w:val="6D6E71"/>
          <w:spacing w:val="-2"/>
          <w:lang w:val="nl-NL"/>
        </w:rPr>
        <w:t>a</w:t>
      </w:r>
      <w:r w:rsidRPr="00CA22F4">
        <w:rPr>
          <w:color w:val="6D6E71"/>
          <w:spacing w:val="-3"/>
          <w:lang w:val="nl-NL"/>
        </w:rPr>
        <w:t>f</w:t>
      </w:r>
      <w:r w:rsidRPr="00CA22F4">
        <w:rPr>
          <w:color w:val="6D6E71"/>
          <w:lang w:val="nl-NL"/>
        </w:rPr>
        <w:t>scheidsbijeen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op</w:t>
      </w:r>
      <w:r w:rsidRPr="00CA22F4">
        <w:rPr>
          <w:color w:val="6D6E71"/>
          <w:spacing w:val="-2"/>
          <w:lang w:val="nl-NL"/>
        </w:rPr>
        <w:t>g</w:t>
      </w:r>
      <w:r w:rsidRPr="00CA22F4">
        <w:rPr>
          <w:color w:val="6D6E71"/>
          <w:lang w:val="nl-NL"/>
        </w:rPr>
        <w:t>enomen.</w:t>
      </w:r>
    </w:p>
    <w:p w14:paraId="027B6BB6" w14:textId="77777777" w:rsidR="00624579" w:rsidRPr="00CA22F4" w:rsidRDefault="00624579">
      <w:pPr>
        <w:spacing w:before="3" w:line="280" w:lineRule="exact"/>
        <w:rPr>
          <w:sz w:val="28"/>
          <w:szCs w:val="28"/>
          <w:lang w:val="nl-NL"/>
        </w:rPr>
      </w:pPr>
    </w:p>
    <w:p w14:paraId="53DFD6F2" w14:textId="77777777" w:rsidR="00624579" w:rsidRPr="00CA22F4" w:rsidRDefault="00CA22F4">
      <w:pPr>
        <w:pStyle w:val="Plattetekst"/>
        <w:ind w:right="4135"/>
        <w:jc w:val="both"/>
        <w:rPr>
          <w:lang w:val="nl-NL"/>
        </w:rPr>
      </w:pPr>
      <w:r w:rsidRPr="00CA22F4">
        <w:rPr>
          <w:color w:val="6D6E71"/>
          <w:lang w:val="nl-NL"/>
        </w:rPr>
        <w:t>De</w:t>
      </w:r>
      <w:r w:rsidRPr="00CA22F4">
        <w:rPr>
          <w:color w:val="6D6E71"/>
          <w:spacing w:val="-1"/>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1"/>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tijdig een</w:t>
      </w:r>
      <w:r w:rsidRPr="00CA22F4">
        <w:rPr>
          <w:color w:val="6D6E71"/>
          <w:spacing w:val="-1"/>
          <w:lang w:val="nl-NL"/>
        </w:rPr>
        <w:t xml:space="preserve"> </w:t>
      </w:r>
      <w:r w:rsidRPr="00CA22F4">
        <w:rPr>
          <w:color w:val="6D6E71"/>
          <w:lang w:val="nl-NL"/>
        </w:rPr>
        <w:t>bloem</w:t>
      </w:r>
      <w:r w:rsidRPr="00CA22F4">
        <w:rPr>
          <w:color w:val="6D6E71"/>
          <w:spacing w:val="-3"/>
          <w:lang w:val="nl-NL"/>
        </w:rPr>
        <w:t>s</w:t>
      </w:r>
      <w:r w:rsidRPr="00CA22F4">
        <w:rPr>
          <w:color w:val="6D6E71"/>
          <w:lang w:val="nl-NL"/>
        </w:rPr>
        <w:t>tuk</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w:t>
      </w:r>
      <w:r w:rsidRPr="00CA22F4">
        <w:rPr>
          <w:color w:val="6D6E71"/>
          <w:spacing w:val="-3"/>
          <w:lang w:val="nl-NL"/>
        </w:rPr>
        <w:t>rg</w:t>
      </w:r>
      <w:r w:rsidRPr="00CA22F4">
        <w:rPr>
          <w:color w:val="6D6E71"/>
          <w:lang w:val="nl-NL"/>
        </w:rPr>
        <w:t>d</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spacing w:val="-5"/>
          <w:lang w:val="nl-NL"/>
        </w:rPr>
        <w:t>z</w:t>
      </w:r>
      <w:r w:rsidRPr="00CA22F4">
        <w:rPr>
          <w:color w:val="6D6E71"/>
          <w:lang w:val="nl-NL"/>
        </w:rPr>
        <w:t xml:space="preserve">elf </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p>
    <w:p w14:paraId="4D45D3BD" w14:textId="77777777" w:rsidR="00624579" w:rsidRPr="00CA22F4" w:rsidRDefault="00624579">
      <w:pPr>
        <w:jc w:val="both"/>
        <w:rPr>
          <w:lang w:val="nl-NL"/>
        </w:rPr>
        <w:sectPr w:rsidR="00624579" w:rsidRPr="00CA22F4">
          <w:pgSz w:w="11906" w:h="16840"/>
          <w:pgMar w:top="920" w:right="0" w:bottom="500" w:left="0" w:header="0" w:footer="316" w:gutter="0"/>
          <w:cols w:space="708"/>
        </w:sectPr>
      </w:pPr>
    </w:p>
    <w:p w14:paraId="0AD8D1A1" w14:textId="77777777" w:rsidR="00624579" w:rsidRPr="00CA22F4" w:rsidRDefault="00624579">
      <w:pPr>
        <w:spacing w:before="5" w:line="120" w:lineRule="exact"/>
        <w:rPr>
          <w:sz w:val="12"/>
          <w:szCs w:val="12"/>
          <w:lang w:val="nl-NL"/>
        </w:rPr>
      </w:pPr>
    </w:p>
    <w:p w14:paraId="3AEECA68" w14:textId="77777777" w:rsidR="00624579" w:rsidRPr="00CA22F4" w:rsidRDefault="00CA22F4" w:rsidP="00CD3340">
      <w:pPr>
        <w:pStyle w:val="Kop3"/>
        <w:numPr>
          <w:ilvl w:val="0"/>
          <w:numId w:val="19"/>
        </w:numPr>
        <w:tabs>
          <w:tab w:val="left" w:pos="1370"/>
        </w:tabs>
        <w:spacing w:before="49" w:line="288" w:lineRule="exact"/>
        <w:ind w:right="1134" w:firstLine="0"/>
        <w:rPr>
          <w:b w:val="0"/>
          <w:bCs w:val="0"/>
          <w:lang w:val="nl-NL"/>
        </w:rPr>
      </w:pPr>
      <w:r w:rsidRPr="00CA22F4">
        <w:rPr>
          <w:color w:val="58595B"/>
          <w:spacing w:val="-5"/>
          <w:lang w:val="nl-NL"/>
        </w:rPr>
        <w:t>E</w:t>
      </w:r>
      <w:r w:rsidRPr="00CA22F4">
        <w:rPr>
          <w:color w:val="58595B"/>
          <w:lang w:val="nl-NL"/>
        </w:rPr>
        <w:t>e</w:t>
      </w:r>
      <w:r w:rsidRPr="00CA22F4">
        <w:rPr>
          <w:color w:val="58595B"/>
          <w:spacing w:val="-3"/>
          <w:lang w:val="nl-NL"/>
        </w:rPr>
        <w:t>rst</w:t>
      </w:r>
      <w:r w:rsidRPr="00CA22F4">
        <w:rPr>
          <w:color w:val="58595B"/>
          <w:lang w:val="nl-NL"/>
        </w:rPr>
        <w:t>e</w:t>
      </w:r>
      <w:r w:rsidRPr="00CA22F4">
        <w:rPr>
          <w:color w:val="58595B"/>
          <w:spacing w:val="-3"/>
          <w:lang w:val="nl-NL"/>
        </w:rPr>
        <w:t xml:space="preserve"> </w:t>
      </w:r>
      <w:r w:rsidRPr="00CA22F4">
        <w:rPr>
          <w:color w:val="58595B"/>
          <w:lang w:val="nl-NL"/>
        </w:rPr>
        <w:t>o</w:t>
      </w:r>
      <w:r w:rsidRPr="00CA22F4">
        <w:rPr>
          <w:color w:val="58595B"/>
          <w:spacing w:val="-2"/>
          <w:lang w:val="nl-NL"/>
        </w:rPr>
        <w:t>p</w:t>
      </w:r>
      <w:r w:rsidRPr="00CA22F4">
        <w:rPr>
          <w:color w:val="58595B"/>
          <w:spacing w:val="-4"/>
          <w:lang w:val="nl-NL"/>
        </w:rPr>
        <w:t>v</w:t>
      </w:r>
      <w:r w:rsidRPr="00CA22F4">
        <w:rPr>
          <w:color w:val="58595B"/>
          <w:lang w:val="nl-NL"/>
        </w:rPr>
        <w:t>ang</w:t>
      </w:r>
      <w:r w:rsidRPr="00CA22F4">
        <w:rPr>
          <w:color w:val="58595B"/>
          <w:spacing w:val="-4"/>
          <w:lang w:val="nl-NL"/>
        </w:rPr>
        <w:t xml:space="preserve"> </w:t>
      </w:r>
      <w:r w:rsidRPr="00CA22F4">
        <w:rPr>
          <w:color w:val="58595B"/>
          <w:lang w:val="nl-NL"/>
        </w:rPr>
        <w:t>in</w:t>
      </w:r>
      <w:r w:rsidRPr="00CA22F4">
        <w:rPr>
          <w:color w:val="58595B"/>
          <w:spacing w:val="-4"/>
          <w:lang w:val="nl-NL"/>
        </w:rPr>
        <w:t xml:space="preserve"> </w:t>
      </w:r>
      <w:r w:rsidRPr="00CA22F4">
        <w:rPr>
          <w:color w:val="58595B"/>
          <w:lang w:val="nl-NL"/>
        </w:rPr>
        <w:t>de</w:t>
      </w:r>
      <w:r w:rsidRPr="00CA22F4">
        <w:rPr>
          <w:color w:val="58595B"/>
          <w:spacing w:val="-3"/>
          <w:lang w:val="nl-NL"/>
        </w:rPr>
        <w:t xml:space="preserve"> </w:t>
      </w:r>
      <w:r w:rsidRPr="00CA22F4">
        <w:rPr>
          <w:color w:val="58595B"/>
          <w:lang w:val="nl-NL"/>
        </w:rPr>
        <w:t>klas:</w:t>
      </w:r>
      <w:r w:rsidRPr="00CA22F4">
        <w:rPr>
          <w:color w:val="58595B"/>
          <w:spacing w:val="-4"/>
          <w:lang w:val="nl-NL"/>
        </w:rPr>
        <w:t xml:space="preserve"> </w:t>
      </w:r>
      <w:r w:rsidRPr="00CA22F4">
        <w:rPr>
          <w:color w:val="58595B"/>
          <w:lang w:val="nl-NL"/>
        </w:rPr>
        <w:t>hoe</w:t>
      </w:r>
      <w:r w:rsidRPr="00CA22F4">
        <w:rPr>
          <w:color w:val="58595B"/>
          <w:spacing w:val="-4"/>
          <w:lang w:val="nl-NL"/>
        </w:rPr>
        <w:t xml:space="preserve"> </w:t>
      </w:r>
      <w:r w:rsidRPr="00CA22F4">
        <w:rPr>
          <w:color w:val="58595B"/>
          <w:spacing w:val="-3"/>
          <w:lang w:val="nl-NL"/>
        </w:rPr>
        <w:t>v</w:t>
      </w:r>
      <w:r w:rsidRPr="00CA22F4">
        <w:rPr>
          <w:color w:val="58595B"/>
          <w:lang w:val="nl-NL"/>
        </w:rPr>
        <w:t>er</w:t>
      </w:r>
      <w:r w:rsidRPr="00CA22F4">
        <w:rPr>
          <w:color w:val="58595B"/>
          <w:spacing w:val="-3"/>
          <w:lang w:val="nl-NL"/>
        </w:rPr>
        <w:t>t</w:t>
      </w:r>
      <w:r w:rsidRPr="00CA22F4">
        <w:rPr>
          <w:color w:val="58595B"/>
          <w:lang w:val="nl-NL"/>
        </w:rPr>
        <w:t>el</w:t>
      </w:r>
      <w:r w:rsidRPr="00CA22F4">
        <w:rPr>
          <w:color w:val="58595B"/>
          <w:spacing w:val="-3"/>
          <w:lang w:val="nl-NL"/>
        </w:rPr>
        <w:t xml:space="preserve"> </w:t>
      </w:r>
      <w:r w:rsidRPr="00CA22F4">
        <w:rPr>
          <w:color w:val="58595B"/>
          <w:lang w:val="nl-NL"/>
        </w:rPr>
        <w:t>je</w:t>
      </w:r>
      <w:r w:rsidRPr="00CA22F4">
        <w:rPr>
          <w:color w:val="58595B"/>
          <w:spacing w:val="-3"/>
          <w:lang w:val="nl-NL"/>
        </w:rPr>
        <w:t xml:space="preserve"> </w:t>
      </w:r>
      <w:r w:rsidRPr="00CA22F4">
        <w:rPr>
          <w:color w:val="58595B"/>
          <w:lang w:val="nl-NL"/>
        </w:rPr>
        <w:t>h</w:t>
      </w:r>
      <w:r w:rsidRPr="00CA22F4">
        <w:rPr>
          <w:color w:val="58595B"/>
          <w:spacing w:val="-2"/>
          <w:lang w:val="nl-NL"/>
        </w:rPr>
        <w:t>e</w:t>
      </w:r>
      <w:r w:rsidRPr="00CA22F4">
        <w:rPr>
          <w:color w:val="58595B"/>
          <w:lang w:val="nl-NL"/>
        </w:rPr>
        <w:t>t</w:t>
      </w:r>
      <w:r w:rsidRPr="00CA22F4">
        <w:rPr>
          <w:color w:val="58595B"/>
          <w:spacing w:val="-4"/>
          <w:lang w:val="nl-NL"/>
        </w:rPr>
        <w:t xml:space="preserve"> </w:t>
      </w:r>
      <w:r w:rsidRPr="00CA22F4">
        <w:rPr>
          <w:color w:val="58595B"/>
          <w:lang w:val="nl-NL"/>
        </w:rPr>
        <w:t>nieu</w:t>
      </w:r>
      <w:r w:rsidRPr="00CA22F4">
        <w:rPr>
          <w:color w:val="58595B"/>
          <w:spacing w:val="-2"/>
          <w:lang w:val="nl-NL"/>
        </w:rPr>
        <w:t>w</w:t>
      </w:r>
      <w:r w:rsidRPr="00CA22F4">
        <w:rPr>
          <w:color w:val="58595B"/>
          <w:lang w:val="nl-NL"/>
        </w:rPr>
        <w:t>s</w:t>
      </w:r>
      <w:r w:rsidRPr="00CA22F4">
        <w:rPr>
          <w:color w:val="58595B"/>
          <w:spacing w:val="-3"/>
          <w:lang w:val="nl-NL"/>
        </w:rPr>
        <w:t xml:space="preserve"> </w:t>
      </w:r>
      <w:r w:rsidRPr="00CA22F4">
        <w:rPr>
          <w:color w:val="58595B"/>
          <w:lang w:val="nl-NL"/>
        </w:rPr>
        <w:t>aan</w:t>
      </w:r>
      <w:r w:rsidRPr="00CA22F4">
        <w:rPr>
          <w:color w:val="58595B"/>
          <w:spacing w:val="-4"/>
          <w:lang w:val="nl-NL"/>
        </w:rPr>
        <w:t xml:space="preserve"> </w:t>
      </w:r>
      <w:r w:rsidRPr="00CA22F4">
        <w:rPr>
          <w:color w:val="58595B"/>
          <w:lang w:val="nl-NL"/>
        </w:rPr>
        <w:t>de</w:t>
      </w:r>
      <w:r w:rsidRPr="00CA22F4">
        <w:rPr>
          <w:color w:val="58595B"/>
          <w:spacing w:val="-3"/>
          <w:lang w:val="nl-NL"/>
        </w:rPr>
        <w:t xml:space="preserve"> </w:t>
      </w:r>
      <w:r w:rsidRPr="00CA22F4">
        <w:rPr>
          <w:color w:val="58595B"/>
          <w:lang w:val="nl-NL"/>
        </w:rPr>
        <w:t>kinde</w:t>
      </w:r>
      <w:r w:rsidRPr="00CA22F4">
        <w:rPr>
          <w:color w:val="58595B"/>
          <w:spacing w:val="-3"/>
          <w:lang w:val="nl-NL"/>
        </w:rPr>
        <w:t>r</w:t>
      </w:r>
      <w:r w:rsidRPr="00CA22F4">
        <w:rPr>
          <w:color w:val="58595B"/>
          <w:lang w:val="nl-NL"/>
        </w:rPr>
        <w:t>en,</w:t>
      </w:r>
      <w:r w:rsidRPr="00CA22F4">
        <w:rPr>
          <w:color w:val="58595B"/>
          <w:spacing w:val="-3"/>
          <w:lang w:val="nl-NL"/>
        </w:rPr>
        <w:t xml:space="preserve"> </w:t>
      </w:r>
      <w:r w:rsidRPr="00CA22F4">
        <w:rPr>
          <w:color w:val="58595B"/>
          <w:lang w:val="nl-NL"/>
        </w:rPr>
        <w:t>hoe</w:t>
      </w:r>
      <w:r w:rsidRPr="00CA22F4">
        <w:rPr>
          <w:color w:val="58595B"/>
          <w:spacing w:val="-4"/>
          <w:lang w:val="nl-NL"/>
        </w:rPr>
        <w:t xml:space="preserve"> v</w:t>
      </w:r>
      <w:r w:rsidRPr="00CA22F4">
        <w:rPr>
          <w:color w:val="58595B"/>
          <w:lang w:val="nl-NL"/>
        </w:rPr>
        <w:t>ang</w:t>
      </w:r>
      <w:r w:rsidRPr="00CA22F4">
        <w:rPr>
          <w:color w:val="58595B"/>
          <w:spacing w:val="-4"/>
          <w:lang w:val="nl-NL"/>
        </w:rPr>
        <w:t xml:space="preserve"> </w:t>
      </w:r>
      <w:r w:rsidRPr="00CA22F4">
        <w:rPr>
          <w:color w:val="58595B"/>
          <w:lang w:val="nl-NL"/>
        </w:rPr>
        <w:t>je</w:t>
      </w:r>
      <w:r w:rsidRPr="00CA22F4">
        <w:rPr>
          <w:color w:val="58595B"/>
          <w:spacing w:val="-3"/>
          <w:lang w:val="nl-NL"/>
        </w:rPr>
        <w:t xml:space="preserve"> </w:t>
      </w:r>
      <w:r w:rsidRPr="00CA22F4">
        <w:rPr>
          <w:color w:val="58595B"/>
          <w:lang w:val="nl-NL"/>
        </w:rPr>
        <w:t>de</w:t>
      </w:r>
      <w:r w:rsidRPr="00CA22F4">
        <w:rPr>
          <w:color w:val="58595B"/>
          <w:spacing w:val="-3"/>
          <w:lang w:val="nl-NL"/>
        </w:rPr>
        <w:t xml:space="preserve"> </w:t>
      </w:r>
      <w:r w:rsidRPr="00CA22F4">
        <w:rPr>
          <w:color w:val="58595B"/>
          <w:lang w:val="nl-NL"/>
        </w:rPr>
        <w:t>g</w:t>
      </w:r>
      <w:r w:rsidRPr="00CA22F4">
        <w:rPr>
          <w:color w:val="58595B"/>
          <w:spacing w:val="-3"/>
          <w:lang w:val="nl-NL"/>
        </w:rPr>
        <w:t>r</w:t>
      </w:r>
      <w:r w:rsidRPr="00CA22F4">
        <w:rPr>
          <w:color w:val="58595B"/>
          <w:lang w:val="nl-NL"/>
        </w:rPr>
        <w:t>oep</w:t>
      </w:r>
      <w:r w:rsidRPr="00CA22F4">
        <w:rPr>
          <w:color w:val="58595B"/>
          <w:spacing w:val="-4"/>
          <w:lang w:val="nl-NL"/>
        </w:rPr>
        <w:t xml:space="preserve"> </w:t>
      </w:r>
      <w:r w:rsidRPr="00CA22F4">
        <w:rPr>
          <w:color w:val="58595B"/>
          <w:spacing w:val="-3"/>
          <w:lang w:val="nl-NL"/>
        </w:rPr>
        <w:t>v</w:t>
      </w:r>
      <w:r w:rsidRPr="00CA22F4">
        <w:rPr>
          <w:color w:val="58595B"/>
          <w:lang w:val="nl-NL"/>
        </w:rPr>
        <w:t>e</w:t>
      </w:r>
      <w:r w:rsidRPr="00CA22F4">
        <w:rPr>
          <w:color w:val="58595B"/>
          <w:spacing w:val="-3"/>
          <w:lang w:val="nl-NL"/>
        </w:rPr>
        <w:t>r</w:t>
      </w:r>
      <w:r w:rsidRPr="00CA22F4">
        <w:rPr>
          <w:color w:val="58595B"/>
          <w:lang w:val="nl-NL"/>
        </w:rPr>
        <w:t>der op?</w:t>
      </w:r>
    </w:p>
    <w:p w14:paraId="75D7C51B" w14:textId="77777777" w:rsidR="00624579" w:rsidRPr="00CA22F4" w:rsidRDefault="00624579">
      <w:pPr>
        <w:spacing w:before="6" w:line="260" w:lineRule="exact"/>
        <w:rPr>
          <w:sz w:val="26"/>
          <w:szCs w:val="26"/>
          <w:lang w:val="nl-NL"/>
        </w:rPr>
      </w:pPr>
    </w:p>
    <w:p w14:paraId="71B18807"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42BC720C" w14:textId="77777777" w:rsidR="00624579" w:rsidRPr="00CA22F4" w:rsidRDefault="00CA22F4">
      <w:pPr>
        <w:pStyle w:val="Plattetekst"/>
        <w:spacing w:line="259" w:lineRule="exact"/>
        <w:ind w:right="1133"/>
        <w:jc w:val="both"/>
        <w:rPr>
          <w:lang w:val="nl-NL"/>
        </w:rPr>
      </w:pPr>
      <w:r w:rsidRPr="00CA22F4">
        <w:rPr>
          <w:color w:val="6D6E71"/>
          <w:lang w:val="nl-NL"/>
        </w:rPr>
        <w:t>Misschien</w:t>
      </w:r>
      <w:r w:rsidRPr="00CA22F4">
        <w:rPr>
          <w:color w:val="6D6E71"/>
          <w:spacing w:val="-8"/>
          <w:lang w:val="nl-NL"/>
        </w:rPr>
        <w:t xml:space="preserve"> </w:t>
      </w:r>
      <w:r w:rsidRPr="00CA22F4">
        <w:rPr>
          <w:color w:val="6D6E71"/>
          <w:lang w:val="nl-NL"/>
        </w:rPr>
        <w:t>willen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8"/>
          <w:lang w:val="nl-NL"/>
        </w:rPr>
        <w:t xml:space="preserve"> </w:t>
      </w:r>
      <w:r w:rsidRPr="00CA22F4">
        <w:rPr>
          <w:color w:val="6D6E71"/>
          <w:lang w:val="nl-NL"/>
        </w:rPr>
        <w:t>leerling</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partner</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8"/>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lang w:val="nl-NL"/>
        </w:rPr>
        <w:t>ouder</w:t>
      </w:r>
    </w:p>
    <w:p w14:paraId="527019CA" w14:textId="77777777" w:rsidR="00624579" w:rsidRPr="00CA22F4" w:rsidRDefault="00CA22F4">
      <w:pPr>
        <w:pStyle w:val="Plattetekst"/>
        <w:spacing w:line="264" w:lineRule="exact"/>
        <w:ind w:right="1134"/>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beric</w:t>
      </w:r>
      <w:r w:rsidRPr="00CA22F4">
        <w:rPr>
          <w:color w:val="6D6E71"/>
          <w:spacing w:val="-2"/>
          <w:lang w:val="nl-NL"/>
        </w:rPr>
        <w:t>h</w:t>
      </w:r>
      <w:r w:rsidRPr="00CA22F4">
        <w:rPr>
          <w:color w:val="6D6E71"/>
          <w:lang w:val="nl-NL"/>
        </w:rPr>
        <w:t>t</w:t>
      </w:r>
      <w:r w:rsidRPr="00CA22F4">
        <w:rPr>
          <w:color w:val="6D6E71"/>
          <w:spacing w:val="-10"/>
          <w:lang w:val="nl-NL"/>
        </w:rPr>
        <w:t xml:space="preserve"> </w:t>
      </w:r>
      <w:r w:rsidRPr="00CA22F4">
        <w:rPr>
          <w:color w:val="6D6E71"/>
          <w:lang w:val="nl-NL"/>
        </w:rPr>
        <w:t>g</w:t>
      </w:r>
      <w:r w:rsidRPr="00CA22F4">
        <w:rPr>
          <w:color w:val="6D6E71"/>
          <w:spacing w:val="-5"/>
          <w:lang w:val="nl-NL"/>
        </w:rPr>
        <w:t>r</w:t>
      </w:r>
      <w:r w:rsidRPr="00CA22F4">
        <w:rPr>
          <w:color w:val="6D6E71"/>
          <w:lang w:val="nl-NL"/>
        </w:rPr>
        <w:t>aag</w:t>
      </w:r>
      <w:r w:rsidRPr="00CA22F4">
        <w:rPr>
          <w:color w:val="6D6E71"/>
          <w:spacing w:val="-10"/>
          <w:lang w:val="nl-NL"/>
        </w:rPr>
        <w:t xml:space="preserve"> </w:t>
      </w:r>
      <w:r w:rsidRPr="00CA22F4">
        <w:rPr>
          <w:color w:val="6D6E71"/>
          <w:spacing w:val="-5"/>
          <w:lang w:val="nl-NL"/>
        </w:rPr>
        <w:t>z</w:t>
      </w:r>
      <w:r w:rsidRPr="00CA22F4">
        <w:rPr>
          <w:color w:val="6D6E71"/>
          <w:lang w:val="nl-NL"/>
        </w:rPr>
        <w:t>elf</w:t>
      </w:r>
      <w:r w:rsidRPr="00CA22F4">
        <w:rPr>
          <w:color w:val="6D6E71"/>
          <w:spacing w:val="-10"/>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klas</w:t>
      </w:r>
      <w:r w:rsidRPr="00CA22F4">
        <w:rPr>
          <w:color w:val="6D6E71"/>
          <w:spacing w:val="-10"/>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10"/>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hij</w:t>
      </w:r>
      <w:r w:rsidRPr="00CA22F4">
        <w:rPr>
          <w:color w:val="6D6E71"/>
          <w:spacing w:val="-10"/>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zij</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aan</w:t>
      </w:r>
      <w:r w:rsidRPr="00CA22F4">
        <w:rPr>
          <w:color w:val="6D6E71"/>
          <w:spacing w:val="-4"/>
          <w:lang w:val="nl-NL"/>
        </w:rPr>
        <w:t>k</w:t>
      </w:r>
      <w:r w:rsidRPr="00CA22F4">
        <w:rPr>
          <w:color w:val="6D6E71"/>
          <w:lang w:val="nl-NL"/>
        </w:rPr>
        <w:t>an,</w:t>
      </w:r>
      <w:r w:rsidRPr="00CA22F4">
        <w:rPr>
          <w:color w:val="6D6E71"/>
          <w:spacing w:val="-10"/>
          <w:lang w:val="nl-NL"/>
        </w:rPr>
        <w:t xml:space="preserve"> </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10"/>
          <w:lang w:val="nl-NL"/>
        </w:rPr>
        <w:t xml:space="preserve"> </w:t>
      </w:r>
      <w:r w:rsidRPr="00CA22F4">
        <w:rPr>
          <w:color w:val="6D6E71"/>
          <w:spacing w:val="-2"/>
          <w:lang w:val="nl-NL"/>
        </w:rPr>
        <w:t>w</w:t>
      </w:r>
      <w:r w:rsidRPr="00CA22F4">
        <w:rPr>
          <w:color w:val="6D6E71"/>
          <w:lang w:val="nl-NL"/>
        </w:rPr>
        <w:t>e</w:t>
      </w:r>
      <w:r w:rsidRPr="00CA22F4">
        <w:rPr>
          <w:color w:val="6D6E71"/>
          <w:spacing w:val="-10"/>
          <w:lang w:val="nl-NL"/>
        </w:rPr>
        <w:t xml:space="preserve"> </w:t>
      </w:r>
      <w:r w:rsidRPr="00CA22F4">
        <w:rPr>
          <w:color w:val="6D6E71"/>
          <w:lang w:val="nl-NL"/>
        </w:rPr>
        <w:t>dit</w:t>
      </w:r>
      <w:r w:rsidRPr="00CA22F4">
        <w:rPr>
          <w:color w:val="6D6E71"/>
          <w:spacing w:val="-10"/>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2"/>
          <w:lang w:val="nl-NL"/>
        </w:rPr>
        <w:t>a</w:t>
      </w:r>
      <w:r w:rsidRPr="00CA22F4">
        <w:rPr>
          <w:color w:val="6D6E71"/>
          <w:spacing w:val="-15"/>
          <w:lang w:val="nl-NL"/>
        </w:rPr>
        <w:t>f</w:t>
      </w:r>
      <w:r w:rsidRPr="00CA22F4">
        <w:rPr>
          <w:color w:val="6D6E71"/>
          <w:lang w:val="nl-NL"/>
        </w:rPr>
        <w:t>.</w:t>
      </w:r>
      <w:r w:rsidRPr="00CA22F4">
        <w:rPr>
          <w:color w:val="6D6E71"/>
          <w:spacing w:val="-10"/>
          <w:lang w:val="nl-NL"/>
        </w:rPr>
        <w:t xml:space="preserve"> </w:t>
      </w:r>
      <w:r w:rsidRPr="00CA22F4">
        <w:rPr>
          <w:color w:val="6D6E71"/>
          <w:spacing w:val="-4"/>
          <w:lang w:val="nl-NL"/>
        </w:rPr>
        <w:t>E</w:t>
      </w:r>
      <w:r w:rsidRPr="00CA22F4">
        <w:rPr>
          <w:color w:val="6D6E71"/>
          <w:lang w:val="nl-NL"/>
        </w:rPr>
        <w:t>en</w:t>
      </w:r>
      <w:r w:rsidRPr="00CA22F4">
        <w:rPr>
          <w:color w:val="6D6E71"/>
          <w:spacing w:val="-10"/>
          <w:lang w:val="nl-NL"/>
        </w:rPr>
        <w:t xml:space="preserve"> </w:t>
      </w:r>
      <w:r w:rsidRPr="00CA22F4">
        <w:rPr>
          <w:color w:val="6D6E71"/>
          <w:spacing w:val="-8"/>
          <w:lang w:val="nl-NL"/>
        </w:rPr>
        <w:t>k</w:t>
      </w:r>
      <w:r w:rsidRPr="00CA22F4">
        <w:rPr>
          <w:color w:val="6D6E71"/>
          <w:lang w:val="nl-NL"/>
        </w:rPr>
        <w:t>ort</w:t>
      </w:r>
      <w:r w:rsidRPr="00CA22F4">
        <w:rPr>
          <w:color w:val="6D6E71"/>
          <w:spacing w:val="-10"/>
          <w:lang w:val="nl-NL"/>
        </w:rPr>
        <w:t xml:space="preserve"> </w:t>
      </w: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eidend</w:t>
      </w:r>
    </w:p>
    <w:p w14:paraId="319A35A6" w14:textId="77777777" w:rsidR="00624579" w:rsidRPr="00CA22F4" w:rsidRDefault="00CA22F4">
      <w:pPr>
        <w:pStyle w:val="Plattetekst"/>
        <w:spacing w:line="264" w:lineRule="exact"/>
        <w:ind w:right="8612"/>
        <w:jc w:val="both"/>
        <w:rPr>
          <w:lang w:val="nl-NL"/>
        </w:rPr>
      </w:pP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 is op zijn pla</w:t>
      </w:r>
      <w:r w:rsidRPr="00CA22F4">
        <w:rPr>
          <w:color w:val="6D6E71"/>
          <w:spacing w:val="-2"/>
          <w:lang w:val="nl-NL"/>
        </w:rPr>
        <w:t>a</w:t>
      </w:r>
      <w:r w:rsidRPr="00CA22F4">
        <w:rPr>
          <w:color w:val="6D6E71"/>
          <w:lang w:val="nl-NL"/>
        </w:rPr>
        <w:t>ts.</w:t>
      </w:r>
    </w:p>
    <w:p w14:paraId="0408DDED" w14:textId="77777777" w:rsidR="00624579" w:rsidRPr="00CA22F4" w:rsidRDefault="00624579">
      <w:pPr>
        <w:spacing w:before="18" w:line="240" w:lineRule="exact"/>
        <w:rPr>
          <w:sz w:val="24"/>
          <w:szCs w:val="24"/>
          <w:lang w:val="nl-NL"/>
        </w:rPr>
      </w:pPr>
    </w:p>
    <w:p w14:paraId="63367E8C" w14:textId="77777777" w:rsidR="00624579" w:rsidRPr="00CA22F4" w:rsidRDefault="00CA22F4">
      <w:pPr>
        <w:pStyle w:val="Plattetekst"/>
        <w:spacing w:line="264" w:lineRule="exact"/>
        <w:ind w:right="861"/>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belangrijk</w:t>
      </w:r>
      <w:r w:rsidRPr="00CA22F4">
        <w:rPr>
          <w:color w:val="6D6E71"/>
          <w:spacing w:val="2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0"/>
          <w:lang w:val="nl-NL"/>
        </w:rPr>
        <w:t xml:space="preserve"> </w:t>
      </w:r>
      <w:r w:rsidRPr="00CA22F4">
        <w:rPr>
          <w:color w:val="6D6E71"/>
          <w:lang w:val="nl-NL"/>
        </w:rPr>
        <w:t>alle</w:t>
      </w:r>
      <w:r w:rsidRPr="00CA22F4">
        <w:rPr>
          <w:color w:val="6D6E71"/>
          <w:spacing w:val="20"/>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20"/>
          <w:lang w:val="nl-NL"/>
        </w:rPr>
        <w:t xml:space="preserve"> </w:t>
      </w:r>
      <w:r w:rsidRPr="00CA22F4">
        <w:rPr>
          <w:color w:val="6D6E71"/>
          <w:lang w:val="nl-NL"/>
        </w:rPr>
        <w:t>bij</w:t>
      </w:r>
      <w:r w:rsidRPr="00CA22F4">
        <w:rPr>
          <w:color w:val="6D6E71"/>
          <w:spacing w:val="20"/>
          <w:lang w:val="nl-NL"/>
        </w:rPr>
        <w:t xml:space="preserve"> </w:t>
      </w:r>
      <w:r w:rsidRPr="00CA22F4">
        <w:rPr>
          <w:color w:val="6D6E71"/>
          <w:lang w:val="nl-NL"/>
        </w:rPr>
        <w:t>hun</w:t>
      </w:r>
      <w:r w:rsidRPr="00CA22F4">
        <w:rPr>
          <w:color w:val="6D6E71"/>
          <w:spacing w:val="20"/>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20"/>
          <w:lang w:val="nl-NL"/>
        </w:rPr>
        <w:t xml:space="preserve"> </w:t>
      </w:r>
      <w:r w:rsidRPr="00CA22F4">
        <w:rPr>
          <w:color w:val="6D6E71"/>
          <w:lang w:val="nl-NL"/>
        </w:rPr>
        <w:t>klas</w:t>
      </w:r>
      <w:r w:rsidRPr="00CA22F4">
        <w:rPr>
          <w:color w:val="6D6E71"/>
          <w:spacing w:val="20"/>
          <w:lang w:val="nl-NL"/>
        </w:rPr>
        <w:t xml:space="preserve"> </w:t>
      </w:r>
      <w:r w:rsidRPr="00CA22F4">
        <w:rPr>
          <w:color w:val="6D6E71"/>
          <w:spacing w:val="-3"/>
          <w:lang w:val="nl-NL"/>
        </w:rPr>
        <w:t>k</w:t>
      </w:r>
      <w:r w:rsidRPr="00CA22F4">
        <w:rPr>
          <w:color w:val="6D6E71"/>
          <w:lang w:val="nl-NL"/>
        </w:rPr>
        <w:t>unnen</w:t>
      </w:r>
      <w:r w:rsidRPr="00CA22F4">
        <w:rPr>
          <w:color w:val="6D6E71"/>
          <w:spacing w:val="20"/>
          <w:lang w:val="nl-NL"/>
        </w:rPr>
        <w:t xml:space="preserve"> </w:t>
      </w:r>
      <w:r w:rsidRPr="00CA22F4">
        <w:rPr>
          <w:color w:val="6D6E71"/>
          <w:lang w:val="nl-NL"/>
        </w:rPr>
        <w:t>zijn,</w:t>
      </w:r>
      <w:r w:rsidRPr="00CA22F4">
        <w:rPr>
          <w:color w:val="6D6E71"/>
          <w:spacing w:val="20"/>
          <w:lang w:val="nl-NL"/>
        </w:rPr>
        <w:t xml:space="preserve"> </w:t>
      </w:r>
      <w:r w:rsidRPr="00CA22F4">
        <w:rPr>
          <w:color w:val="6D6E71"/>
          <w:lang w:val="nl-NL"/>
        </w:rPr>
        <w:t>en</w:t>
      </w:r>
      <w:r w:rsidRPr="00CA22F4">
        <w:rPr>
          <w:color w:val="6D6E71"/>
          <w:spacing w:val="20"/>
          <w:lang w:val="nl-NL"/>
        </w:rPr>
        <w:t xml:space="preserve"> </w:t>
      </w:r>
      <w:r w:rsidRPr="00CA22F4">
        <w:rPr>
          <w:color w:val="6D6E71"/>
          <w:spacing w:val="-3"/>
          <w:lang w:val="nl-NL"/>
        </w:rPr>
        <w:t>v</w:t>
      </w:r>
      <w:r w:rsidRPr="00CA22F4">
        <w:rPr>
          <w:color w:val="6D6E71"/>
          <w:lang w:val="nl-NL"/>
        </w:rPr>
        <w:t>oor</w:t>
      </w:r>
      <w:r w:rsidRPr="00CA22F4">
        <w:rPr>
          <w:color w:val="6D6E71"/>
          <w:spacing w:val="20"/>
          <w:lang w:val="nl-NL"/>
        </w:rPr>
        <w:t xml:space="preserve"> </w:t>
      </w:r>
      <w:r w:rsidRPr="00CA22F4">
        <w:rPr>
          <w:color w:val="6D6E71"/>
          <w:lang w:val="nl-NL"/>
        </w:rPr>
        <w:t>een</w:t>
      </w:r>
      <w:r w:rsidRPr="00CA22F4">
        <w:rPr>
          <w:color w:val="6D6E71"/>
          <w:spacing w:val="19"/>
          <w:lang w:val="nl-NL"/>
        </w:rPr>
        <w:t xml:space="preserve"> </w:t>
      </w:r>
      <w:r w:rsidRPr="00CA22F4">
        <w:rPr>
          <w:color w:val="6D6E71"/>
          <w:spacing w:val="-2"/>
          <w:lang w:val="nl-NL"/>
        </w:rPr>
        <w:t>s</w:t>
      </w:r>
      <w:r w:rsidRPr="00CA22F4">
        <w:rPr>
          <w:color w:val="6D6E71"/>
          <w:spacing w:val="-6"/>
          <w:lang w:val="nl-NL"/>
        </w:rPr>
        <w:t>f</w:t>
      </w:r>
      <w:r w:rsidRPr="00CA22F4">
        <w:rPr>
          <w:color w:val="6D6E71"/>
          <w:lang w:val="nl-NL"/>
        </w:rPr>
        <w:t>eer</w:t>
      </w:r>
      <w:r w:rsidRPr="00CA22F4">
        <w:rPr>
          <w:color w:val="6D6E71"/>
          <w:spacing w:val="19"/>
          <w:lang w:val="nl-NL"/>
        </w:rPr>
        <w:t xml:space="preserve"> </w:t>
      </w:r>
      <w:r w:rsidRPr="00CA22F4">
        <w:rPr>
          <w:color w:val="6D6E71"/>
          <w:spacing w:val="-4"/>
          <w:lang w:val="nl-NL"/>
        </w:rPr>
        <w:t>v</w:t>
      </w:r>
      <w:r w:rsidRPr="00CA22F4">
        <w:rPr>
          <w:color w:val="6D6E71"/>
          <w:lang w:val="nl-NL"/>
        </w:rPr>
        <w:t>an</w:t>
      </w:r>
      <w:r w:rsidRPr="00CA22F4">
        <w:rPr>
          <w:color w:val="6D6E71"/>
          <w:spacing w:val="20"/>
          <w:lang w:val="nl-NL"/>
        </w:rPr>
        <w:t xml:space="preserve"> </w:t>
      </w:r>
      <w:r w:rsidRPr="00CA22F4">
        <w:rPr>
          <w:color w:val="6D6E71"/>
          <w:spacing w:val="-3"/>
          <w:lang w:val="nl-NL"/>
        </w:rPr>
        <w:t>v</w:t>
      </w:r>
      <w:r w:rsidRPr="00CA22F4">
        <w:rPr>
          <w:color w:val="6D6E71"/>
          <w:lang w:val="nl-NL"/>
        </w:rPr>
        <w:t>eiligheid</w:t>
      </w:r>
      <w:r w:rsidRPr="00CA22F4">
        <w:rPr>
          <w:color w:val="6D6E71"/>
          <w:spacing w:val="20"/>
          <w:lang w:val="nl-NL"/>
        </w:rPr>
        <w:t xml:space="preserve"> </w:t>
      </w:r>
      <w:r w:rsidRPr="00CA22F4">
        <w:rPr>
          <w:color w:val="6D6E71"/>
          <w:lang w:val="nl-NL"/>
        </w:rPr>
        <w:t xml:space="preserve">en openheid </w:t>
      </w:r>
      <w:r w:rsidRPr="00CA22F4">
        <w:rPr>
          <w:color w:val="6D6E71"/>
          <w:spacing w:val="-3"/>
          <w:lang w:val="nl-NL"/>
        </w:rPr>
        <w:t>k</w:t>
      </w:r>
      <w:r w:rsidRPr="00CA22F4">
        <w:rPr>
          <w:color w:val="6D6E71"/>
          <w:lang w:val="nl-NL"/>
        </w:rPr>
        <w:t xml:space="preserve">unnen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p>
    <w:p w14:paraId="3CA1BC91" w14:textId="77777777" w:rsidR="00624579" w:rsidRPr="00CA22F4" w:rsidRDefault="00CA22F4">
      <w:pPr>
        <w:pStyle w:val="Plattetekst"/>
        <w:spacing w:before="1"/>
        <w:ind w:right="5788"/>
        <w:jc w:val="both"/>
        <w:rPr>
          <w:lang w:val="nl-NL"/>
        </w:rPr>
      </w:pPr>
      <w:r w:rsidRPr="00CA22F4">
        <w:rPr>
          <w:color w:val="6D6E71"/>
          <w:spacing w:val="-4"/>
          <w:lang w:val="nl-NL"/>
        </w:rPr>
        <w:t>Z</w:t>
      </w:r>
      <w:r w:rsidRPr="00CA22F4">
        <w:rPr>
          <w:color w:val="6D6E71"/>
          <w:lang w:val="nl-NL"/>
        </w:rPr>
        <w:t>o mo</w:t>
      </w:r>
      <w:r w:rsidRPr="00CA22F4">
        <w:rPr>
          <w:color w:val="6D6E71"/>
          <w:spacing w:val="-2"/>
          <w:lang w:val="nl-NL"/>
        </w:rPr>
        <w:t>g</w:t>
      </w:r>
      <w:r w:rsidRPr="00CA22F4">
        <w:rPr>
          <w:color w:val="6D6E71"/>
          <w:lang w:val="nl-NL"/>
        </w:rPr>
        <w:t>elijk 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2"/>
          <w:lang w:val="nl-NL"/>
        </w:rPr>
        <w:t>w</w:t>
      </w:r>
      <w:r w:rsidRPr="00CA22F4">
        <w:rPr>
          <w:color w:val="6D6E71"/>
          <w:lang w:val="nl-NL"/>
        </w:rPr>
        <w:t>e ee</w:t>
      </w:r>
      <w:r w:rsidRPr="00CA22F4">
        <w:rPr>
          <w:color w:val="6D6E71"/>
          <w:spacing w:val="-5"/>
          <w:lang w:val="nl-NL"/>
        </w:rPr>
        <w:t>r</w:t>
      </w:r>
      <w:r w:rsidRPr="00CA22F4">
        <w:rPr>
          <w:color w:val="6D6E71"/>
          <w:spacing w:val="-3"/>
          <w:lang w:val="nl-NL"/>
        </w:rPr>
        <w:t>s</w:t>
      </w:r>
      <w:r w:rsidRPr="00CA22F4">
        <w:rPr>
          <w:color w:val="6D6E71"/>
          <w:lang w:val="nl-NL"/>
        </w:rPr>
        <w:t xml:space="preserve">t samen </w:t>
      </w:r>
      <w:r w:rsidRPr="00CA22F4">
        <w:rPr>
          <w:color w:val="6D6E71"/>
          <w:spacing w:val="-3"/>
          <w:lang w:val="nl-NL"/>
        </w:rPr>
        <w:t>wa</w:t>
      </w:r>
      <w:r w:rsidRPr="00CA22F4">
        <w:rPr>
          <w:color w:val="6D6E71"/>
          <w:lang w:val="nl-NL"/>
        </w:rPr>
        <w:t xml:space="preserve">t </w:t>
      </w:r>
      <w:r w:rsidRPr="00CA22F4">
        <w:rPr>
          <w:color w:val="6D6E71"/>
          <w:spacing w:val="-8"/>
          <w:lang w:val="nl-NL"/>
        </w:rPr>
        <w:t>k</w:t>
      </w:r>
      <w:r w:rsidRPr="00CA22F4">
        <w:rPr>
          <w:color w:val="6D6E71"/>
          <w:lang w:val="nl-NL"/>
        </w:rPr>
        <w:t xml:space="preserve">omen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p>
    <w:p w14:paraId="23CBDC3F"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1"/>
          <w:lang w:val="nl-NL"/>
        </w:rPr>
        <w:t>m</w:t>
      </w:r>
      <w:r w:rsidRPr="00CA22F4">
        <w:rPr>
          <w:color w:val="6D6E71"/>
          <w:lang w:val="nl-NL"/>
        </w:rPr>
        <w:t>ijden</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du</w:t>
      </w:r>
      <w:r w:rsidRPr="00CA22F4">
        <w:rPr>
          <w:color w:val="6D6E71"/>
          <w:spacing w:val="-3"/>
          <w:lang w:val="nl-NL"/>
        </w:rPr>
        <w:t>r</w:t>
      </w:r>
      <w:r w:rsidRPr="00CA22F4">
        <w:rPr>
          <w:color w:val="6D6E71"/>
          <w:lang w:val="nl-NL"/>
        </w:rPr>
        <w:t>ende</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anging)</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i</w:t>
      </w:r>
      <w:r w:rsidRPr="00CA22F4">
        <w:rPr>
          <w:color w:val="6D6E71"/>
          <w:spacing w:val="-4"/>
          <w:lang w:val="nl-NL"/>
        </w:rPr>
        <w:t>nv</w:t>
      </w:r>
      <w:r w:rsidRPr="00CA22F4">
        <w:rPr>
          <w:color w:val="6D6E71"/>
          <w:lang w:val="nl-NL"/>
        </w:rPr>
        <w:t>aller</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klas</w:t>
      </w:r>
      <w:r w:rsidRPr="00CA22F4">
        <w:rPr>
          <w:color w:val="6D6E71"/>
          <w:spacing w:val="-7"/>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7"/>
          <w:lang w:val="nl-NL"/>
        </w:rPr>
        <w:t xml:space="preserve"> </w:t>
      </w:r>
      <w:r w:rsidRPr="00CA22F4">
        <w:rPr>
          <w:color w:val="6D6E71"/>
          <w:lang w:val="nl-NL"/>
        </w:rPr>
        <w:t>nee</w:t>
      </w:r>
      <w:r w:rsidRPr="00CA22F4">
        <w:rPr>
          <w:color w:val="6D6E71"/>
          <w:spacing w:val="-3"/>
          <w:lang w:val="nl-NL"/>
        </w:rPr>
        <w:t>m</w:t>
      </w:r>
      <w:r w:rsidRPr="00CA22F4">
        <w:rPr>
          <w:color w:val="6D6E71"/>
          <w:lang w:val="nl-NL"/>
        </w:rPr>
        <w:t>t</w:t>
      </w:r>
      <w:r w:rsidRPr="00CA22F4">
        <w:rPr>
          <w:color w:val="6D6E71"/>
          <w:spacing w:val="-7"/>
          <w:lang w:val="nl-NL"/>
        </w:rPr>
        <w:t xml:space="preserve"> </w:t>
      </w:r>
      <w:r w:rsidRPr="00CA22F4">
        <w:rPr>
          <w:color w:val="6D6E71"/>
          <w:lang w:val="nl-NL"/>
        </w:rPr>
        <w:t>de</w:t>
      </w:r>
    </w:p>
    <w:p w14:paraId="5ECD20FF" w14:textId="77777777" w:rsidR="00624579" w:rsidRPr="00CA22F4" w:rsidRDefault="00CA22F4">
      <w:pPr>
        <w:pStyle w:val="Plattetekst"/>
        <w:spacing w:line="264" w:lineRule="exact"/>
        <w:ind w:right="1133"/>
        <w:jc w:val="both"/>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2"/>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zich;</w:t>
      </w:r>
      <w:r w:rsidRPr="00CA22F4">
        <w:rPr>
          <w:color w:val="6D6E71"/>
          <w:spacing w:val="1"/>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2"/>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2"/>
          <w:lang w:val="nl-NL"/>
        </w:rPr>
        <w:t>a</w:t>
      </w:r>
      <w:r w:rsidRPr="00CA22F4">
        <w:rPr>
          <w:color w:val="6D6E71"/>
          <w:lang w:val="nl-NL"/>
        </w:rPr>
        <w:t>f</w:t>
      </w:r>
      <w:r w:rsidRPr="00CA22F4">
        <w:rPr>
          <w:color w:val="6D6E71"/>
          <w:spacing w:val="-2"/>
          <w:lang w:val="nl-NL"/>
        </w:rPr>
        <w:t>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w:t>
      </w:r>
      <w:r w:rsidRPr="00CA22F4">
        <w:rPr>
          <w:color w:val="6D6E71"/>
          <w:spacing w:val="2"/>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2"/>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op</w:t>
      </w:r>
      <w:r w:rsidRPr="00CA22F4">
        <w:rPr>
          <w:color w:val="6D6E71"/>
          <w:spacing w:val="3"/>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open</w:t>
      </w:r>
      <w:r w:rsidRPr="00CA22F4">
        <w:rPr>
          <w:color w:val="6D6E71"/>
          <w:spacing w:val="3"/>
          <w:lang w:val="nl-NL"/>
        </w:rPr>
        <w:t xml:space="preserve"> </w:t>
      </w:r>
      <w:r w:rsidRPr="00CA22F4">
        <w:rPr>
          <w:color w:val="6D6E71"/>
          <w:lang w:val="nl-NL"/>
        </w:rPr>
        <w:t>manier</w:t>
      </w:r>
      <w:r w:rsidRPr="00CA22F4">
        <w:rPr>
          <w:color w:val="6D6E71"/>
          <w:spacing w:val="1"/>
          <w:lang w:val="nl-NL"/>
        </w:rPr>
        <w:t xml:space="preserve"> </w:t>
      </w:r>
      <w:r w:rsidRPr="00CA22F4">
        <w:rPr>
          <w:color w:val="6D6E71"/>
          <w:lang w:val="nl-NL"/>
        </w:rPr>
        <w:t>–</w:t>
      </w:r>
      <w:r w:rsidRPr="00CA22F4">
        <w:rPr>
          <w:color w:val="6D6E71"/>
          <w:spacing w:val="2"/>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hij</w:t>
      </w:r>
      <w:r w:rsidRPr="00CA22F4">
        <w:rPr>
          <w:color w:val="6D6E71"/>
          <w:spacing w:val="2"/>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zij</w:t>
      </w:r>
      <w:r w:rsidRPr="00CA22F4">
        <w:rPr>
          <w:color w:val="6D6E71"/>
          <w:spacing w:val="3"/>
          <w:lang w:val="nl-NL"/>
        </w:rPr>
        <w:t xml:space="preserve"> </w:t>
      </w:r>
      <w:r w:rsidRPr="00CA22F4">
        <w:rPr>
          <w:color w:val="6D6E71"/>
          <w:lang w:val="nl-NL"/>
        </w:rPr>
        <w:t>die</w:t>
      </w:r>
    </w:p>
    <w:p w14:paraId="7E77B4BE" w14:textId="77777777" w:rsidR="00624579" w:rsidRPr="00CA22F4" w:rsidRDefault="00CA22F4">
      <w:pPr>
        <w:pStyle w:val="Plattetekst"/>
        <w:spacing w:line="264" w:lineRule="exact"/>
        <w:ind w:right="4023"/>
        <w:jc w:val="both"/>
        <w:rPr>
          <w:lang w:val="nl-NL"/>
        </w:rPr>
      </w:pPr>
      <w:r w:rsidRPr="00CA22F4">
        <w:rPr>
          <w:color w:val="6D6E71"/>
          <w:lang w:val="nl-NL"/>
        </w:rPr>
        <w:t xml:space="preserve">dag </w:t>
      </w:r>
      <w:r w:rsidRPr="00CA22F4">
        <w:rPr>
          <w:color w:val="6D6E71"/>
          <w:spacing w:val="-2"/>
          <w:lang w:val="nl-NL"/>
        </w:rPr>
        <w:t>w</w:t>
      </w:r>
      <w:r w:rsidRPr="00CA22F4">
        <w:rPr>
          <w:color w:val="6D6E71"/>
          <w:lang w:val="nl-NL"/>
        </w:rPr>
        <w:t xml:space="preserve">el naar school wil </w:t>
      </w:r>
      <w:r w:rsidRPr="00CA22F4">
        <w:rPr>
          <w:color w:val="6D6E71"/>
          <w:spacing w:val="-7"/>
          <w:lang w:val="nl-NL"/>
        </w:rPr>
        <w:t>k</w:t>
      </w:r>
      <w:r w:rsidRPr="00CA22F4">
        <w:rPr>
          <w:color w:val="6D6E71"/>
          <w:lang w:val="nl-NL"/>
        </w:rPr>
        <w:t>omen. Niemand mo</w:t>
      </w:r>
      <w:r w:rsidRPr="00CA22F4">
        <w:rPr>
          <w:color w:val="6D6E71"/>
          <w:spacing w:val="-2"/>
          <w:lang w:val="nl-NL"/>
        </w:rPr>
        <w:t>e</w:t>
      </w:r>
      <w:r w:rsidRPr="00CA22F4">
        <w:rPr>
          <w:color w:val="6D6E71"/>
          <w:lang w:val="nl-NL"/>
        </w:rPr>
        <w:t>t zich ec</w:t>
      </w:r>
      <w:r w:rsidRPr="00CA22F4">
        <w:rPr>
          <w:color w:val="6D6E71"/>
          <w:spacing w:val="-2"/>
          <w:lang w:val="nl-NL"/>
        </w:rPr>
        <w:t>h</w:t>
      </w:r>
      <w:r w:rsidRPr="00CA22F4">
        <w:rPr>
          <w:color w:val="6D6E71"/>
          <w:spacing w:val="-3"/>
          <w:lang w:val="nl-NL"/>
        </w:rPr>
        <w:t>t</w:t>
      </w:r>
      <w:r w:rsidRPr="00CA22F4">
        <w:rPr>
          <w:color w:val="6D6E71"/>
          <w:lang w:val="nl-NL"/>
        </w:rPr>
        <w:t xml:space="preserve">er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 xml:space="preserve">t </w:t>
      </w:r>
      <w:r w:rsidRPr="00CA22F4">
        <w:rPr>
          <w:color w:val="6D6E71"/>
          <w:spacing w:val="-3"/>
          <w:lang w:val="nl-NL"/>
        </w:rPr>
        <w:t>v</w:t>
      </w:r>
      <w:r w:rsidRPr="00CA22F4">
        <w:rPr>
          <w:color w:val="6D6E71"/>
          <w:lang w:val="nl-NL"/>
        </w:rPr>
        <w:t>oelen!</w:t>
      </w:r>
    </w:p>
    <w:p w14:paraId="515DE29F" w14:textId="77777777" w:rsidR="00624579" w:rsidRPr="00CA22F4" w:rsidRDefault="00CA22F4">
      <w:pPr>
        <w:pStyle w:val="Plattetekst"/>
        <w:spacing w:line="264" w:lineRule="exact"/>
        <w:ind w:right="1133"/>
        <w:jc w:val="both"/>
        <w:rPr>
          <w:lang w:val="nl-NL"/>
        </w:rPr>
      </w:pPr>
      <w:r w:rsidRPr="00CA22F4">
        <w:rPr>
          <w:color w:val="6D6E71"/>
          <w:lang w:val="nl-NL"/>
        </w:rPr>
        <w:t>Samen</w:t>
      </w:r>
      <w:r w:rsidRPr="00CA22F4">
        <w:rPr>
          <w:color w:val="6D6E71"/>
          <w:spacing w:val="21"/>
          <w:lang w:val="nl-NL"/>
        </w:rPr>
        <w:t xml:space="preserve"> </w:t>
      </w:r>
      <w:r w:rsidRPr="00CA22F4">
        <w:rPr>
          <w:color w:val="6D6E71"/>
          <w:lang w:val="nl-NL"/>
        </w:rPr>
        <w:t>–</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in</w:t>
      </w:r>
      <w:r w:rsidRPr="00CA22F4">
        <w:rPr>
          <w:color w:val="6D6E71"/>
          <w:spacing w:val="21"/>
          <w:lang w:val="nl-NL"/>
        </w:rPr>
        <w:t xml:space="preserve"> </w:t>
      </w:r>
      <w:r w:rsidRPr="00CA22F4">
        <w:rPr>
          <w:color w:val="6D6E71"/>
          <w:lang w:val="nl-NL"/>
        </w:rPr>
        <w:t>g</w:t>
      </w:r>
      <w:r w:rsidRPr="00CA22F4">
        <w:rPr>
          <w:color w:val="6D6E71"/>
          <w:spacing w:val="-4"/>
          <w:lang w:val="nl-NL"/>
        </w:rPr>
        <w:t>r</w:t>
      </w:r>
      <w:r w:rsidRPr="00CA22F4">
        <w:rPr>
          <w:color w:val="6D6E71"/>
          <w:lang w:val="nl-NL"/>
        </w:rPr>
        <w:t>oepjes:</w:t>
      </w:r>
      <w:r w:rsidRPr="00CA22F4">
        <w:rPr>
          <w:color w:val="6D6E71"/>
          <w:spacing w:val="21"/>
          <w:lang w:val="nl-NL"/>
        </w:rPr>
        <w:t xml:space="preserve"> </w:t>
      </w:r>
      <w:r w:rsidRPr="00CA22F4">
        <w:rPr>
          <w:color w:val="6D6E71"/>
          <w:lang w:val="nl-NL"/>
        </w:rPr>
        <w:t>onderbouw/middenbouw/bo</w:t>
      </w:r>
      <w:r w:rsidRPr="00CA22F4">
        <w:rPr>
          <w:color w:val="6D6E71"/>
          <w:spacing w:val="-3"/>
          <w:lang w:val="nl-NL"/>
        </w:rPr>
        <w:t>v</w:t>
      </w:r>
      <w:r w:rsidRPr="00CA22F4">
        <w:rPr>
          <w:color w:val="6D6E71"/>
          <w:lang w:val="nl-NL"/>
        </w:rPr>
        <w:t>enbouw</w:t>
      </w:r>
      <w:r w:rsidRPr="00CA22F4">
        <w:rPr>
          <w:color w:val="6D6E71"/>
          <w:spacing w:val="21"/>
          <w:lang w:val="nl-NL"/>
        </w:rPr>
        <w:t xml:space="preserve"> </w:t>
      </w:r>
      <w:r w:rsidRPr="00CA22F4">
        <w:rPr>
          <w:color w:val="6D6E71"/>
          <w:lang w:val="nl-NL"/>
        </w:rPr>
        <w:t>–</w:t>
      </w:r>
      <w:r w:rsidRPr="00CA22F4">
        <w:rPr>
          <w:color w:val="6D6E71"/>
          <w:spacing w:val="21"/>
          <w:lang w:val="nl-NL"/>
        </w:rPr>
        <w:t xml:space="preserve"> </w:t>
      </w:r>
      <w:r w:rsidRPr="00CA22F4">
        <w:rPr>
          <w:color w:val="6D6E71"/>
          <w:lang w:val="nl-NL"/>
        </w:rPr>
        <w:t>nemen</w:t>
      </w:r>
      <w:r w:rsidRPr="00CA22F4">
        <w:rPr>
          <w:color w:val="6D6E71"/>
          <w:spacing w:val="21"/>
          <w:lang w:val="nl-NL"/>
        </w:rPr>
        <w:t xml:space="preserve"> </w:t>
      </w:r>
      <w:r w:rsidRPr="00CA22F4">
        <w:rPr>
          <w:color w:val="6D6E71"/>
          <w:spacing w:val="-2"/>
          <w:lang w:val="nl-NL"/>
        </w:rPr>
        <w:t>w</w:t>
      </w:r>
      <w:r w:rsidRPr="00CA22F4">
        <w:rPr>
          <w:color w:val="6D6E71"/>
          <w:lang w:val="nl-NL"/>
        </w:rPr>
        <w:t>e</w:t>
      </w:r>
      <w:r w:rsidRPr="00CA22F4">
        <w:rPr>
          <w:color w:val="6D6E71"/>
          <w:spacing w:val="21"/>
          <w:lang w:val="nl-NL"/>
        </w:rPr>
        <w:t xml:space="preserve"> </w:t>
      </w:r>
      <w:r w:rsidRPr="00CA22F4">
        <w:rPr>
          <w:color w:val="6D6E71"/>
          <w:lang w:val="nl-NL"/>
        </w:rPr>
        <w:t>al</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21"/>
          <w:lang w:val="nl-NL"/>
        </w:rPr>
        <w:t xml:space="preserve"> </w:t>
      </w:r>
      <w:r w:rsidRPr="00CA22F4">
        <w:rPr>
          <w:color w:val="6D6E71"/>
          <w:lang w:val="nl-NL"/>
        </w:rPr>
        <w:t>doo</w:t>
      </w:r>
      <w:r w:rsidRPr="00CA22F4">
        <w:rPr>
          <w:color w:val="6D6E71"/>
          <w:spacing w:val="-19"/>
          <w:lang w:val="nl-NL"/>
        </w:rPr>
        <w:t>r</w:t>
      </w:r>
      <w:r w:rsidRPr="00CA22F4">
        <w:rPr>
          <w:color w:val="6D6E71"/>
          <w:lang w:val="nl-NL"/>
        </w:rPr>
        <w:t>,</w:t>
      </w:r>
      <w:r w:rsidRPr="00CA22F4">
        <w:rPr>
          <w:color w:val="6D6E71"/>
          <w:spacing w:val="21"/>
          <w:lang w:val="nl-NL"/>
        </w:rPr>
        <w:t xml:space="preserve"> </w:t>
      </w:r>
      <w:r w:rsidRPr="00CA22F4">
        <w:rPr>
          <w:color w:val="6D6E71"/>
          <w:lang w:val="nl-NL"/>
        </w:rPr>
        <w:t>hoe</w:t>
      </w:r>
      <w:r w:rsidRPr="00CA22F4">
        <w:rPr>
          <w:color w:val="6D6E71"/>
          <w:spacing w:val="21"/>
          <w:lang w:val="nl-NL"/>
        </w:rPr>
        <w:t xml:space="preserve"> </w:t>
      </w:r>
      <w:r w:rsidRPr="00CA22F4">
        <w:rPr>
          <w:color w:val="6D6E71"/>
          <w:spacing w:val="-2"/>
          <w:lang w:val="nl-NL"/>
        </w:rPr>
        <w:t>w</w:t>
      </w:r>
      <w:r w:rsidRPr="00CA22F4">
        <w:rPr>
          <w:color w:val="6D6E71"/>
          <w:lang w:val="nl-NL"/>
        </w:rPr>
        <w:t>e</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p>
    <w:p w14:paraId="19CBC282" w14:textId="77777777" w:rsidR="00624579" w:rsidRPr="00CA22F4" w:rsidRDefault="00CA22F4">
      <w:pPr>
        <w:pStyle w:val="Plattetekst"/>
        <w:spacing w:line="264" w:lineRule="exact"/>
        <w:ind w:right="2826"/>
        <w:jc w:val="both"/>
        <w:rPr>
          <w:lang w:val="nl-NL"/>
        </w:rPr>
      </w:pPr>
      <w:r w:rsidRPr="00CA22F4">
        <w:rPr>
          <w:color w:val="6D6E71"/>
          <w:lang w:val="nl-NL"/>
        </w:rPr>
        <w:t>g</w:t>
      </w:r>
      <w:r w:rsidRPr="00CA22F4">
        <w:rPr>
          <w:color w:val="6D6E71"/>
          <w:spacing w:val="-4"/>
          <w:lang w:val="nl-NL"/>
        </w:rPr>
        <w:t>r</w:t>
      </w:r>
      <w:r w:rsidRPr="00CA22F4">
        <w:rPr>
          <w:color w:val="6D6E71"/>
          <w:lang w:val="nl-NL"/>
        </w:rPr>
        <w:t xml:space="preserve">oep willen </w:t>
      </w:r>
      <w:r w:rsidRPr="00CA22F4">
        <w:rPr>
          <w:color w:val="6D6E71"/>
          <w:spacing w:val="-2"/>
          <w:lang w:val="nl-NL"/>
        </w:rPr>
        <w:t>v</w:t>
      </w:r>
      <w:r w:rsidRPr="00CA22F4">
        <w:rPr>
          <w:color w:val="6D6E71"/>
          <w:lang w:val="nl-NL"/>
        </w:rPr>
        <w:t>er</w:t>
      </w:r>
      <w:r w:rsidRPr="00CA22F4">
        <w:rPr>
          <w:color w:val="6D6E71"/>
          <w:spacing w:val="-3"/>
          <w:lang w:val="nl-NL"/>
        </w:rPr>
        <w:t>t</w:t>
      </w:r>
      <w:r w:rsidRPr="00CA22F4">
        <w:rPr>
          <w:color w:val="6D6E71"/>
          <w:lang w:val="nl-NL"/>
        </w:rPr>
        <w:t xml:space="preserve">ellen,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 xml:space="preserve">en </w:t>
      </w:r>
      <w:r w:rsidRPr="00CA22F4">
        <w:rPr>
          <w:color w:val="6D6E71"/>
          <w:spacing w:val="-2"/>
          <w:lang w:val="nl-NL"/>
        </w:rPr>
        <w:t>w</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 xml:space="preserve">en, </w:t>
      </w:r>
      <w:r w:rsidRPr="00CA22F4">
        <w:rPr>
          <w:color w:val="6D6E71"/>
          <w:spacing w:val="-3"/>
          <w:lang w:val="nl-NL"/>
        </w:rPr>
        <w:t>wa</w:t>
      </w:r>
      <w:r w:rsidRPr="00CA22F4">
        <w:rPr>
          <w:color w:val="6D6E71"/>
          <w:lang w:val="nl-NL"/>
        </w:rPr>
        <w:t>t 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 a</w:t>
      </w:r>
      <w:r w:rsidRPr="00CA22F4">
        <w:rPr>
          <w:color w:val="6D6E71"/>
          <w:spacing w:val="-3"/>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 zijn, enz.</w:t>
      </w:r>
    </w:p>
    <w:p w14:paraId="38F1B969" w14:textId="77777777" w:rsidR="00624579" w:rsidRPr="00CA22F4" w:rsidRDefault="00624579">
      <w:pPr>
        <w:spacing w:before="18" w:line="240" w:lineRule="exact"/>
        <w:rPr>
          <w:sz w:val="24"/>
          <w:szCs w:val="24"/>
          <w:lang w:val="nl-NL"/>
        </w:rPr>
      </w:pPr>
    </w:p>
    <w:p w14:paraId="2C62D639"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2"/>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2"/>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elt</w:t>
      </w:r>
      <w:r w:rsidRPr="00CA22F4">
        <w:rPr>
          <w:color w:val="6D6E71"/>
          <w:spacing w:val="-3"/>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er</w:t>
      </w:r>
      <w:r w:rsidRPr="00CA22F4">
        <w:rPr>
          <w:color w:val="6D6E71"/>
          <w:spacing w:val="-3"/>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2"/>
          <w:lang w:val="nl-NL"/>
        </w:rPr>
        <w:t xml:space="preserve"> </w:t>
      </w:r>
      <w:r w:rsidRPr="00CA22F4">
        <w:rPr>
          <w:color w:val="6D6E71"/>
          <w:lang w:val="nl-NL"/>
        </w:rPr>
        <w:t>is,</w:t>
      </w:r>
      <w:r w:rsidRPr="00CA22F4">
        <w:rPr>
          <w:color w:val="6D6E71"/>
          <w:spacing w:val="-2"/>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eund</w:t>
      </w:r>
      <w:r w:rsidRPr="00CA22F4">
        <w:rPr>
          <w:color w:val="6D6E71"/>
          <w:spacing w:val="-3"/>
          <w:lang w:val="nl-NL"/>
        </w:rPr>
        <w:t xml:space="preserve"> </w:t>
      </w:r>
      <w:r w:rsidRPr="00CA22F4">
        <w:rPr>
          <w:color w:val="6D6E71"/>
          <w:lang w:val="nl-NL"/>
        </w:rPr>
        <w:t>door</w:t>
      </w:r>
      <w:r w:rsidRPr="00CA22F4">
        <w:rPr>
          <w:color w:val="6D6E71"/>
          <w:spacing w:val="-2"/>
          <w:lang w:val="nl-NL"/>
        </w:rPr>
        <w:t xml:space="preserve"> </w:t>
      </w:r>
      <w:r w:rsidRPr="00CA22F4">
        <w:rPr>
          <w:color w:val="6D6E71"/>
          <w:lang w:val="nl-NL"/>
        </w:rPr>
        <w:t xml:space="preserve">een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3"/>
          <w:lang w:val="nl-NL"/>
        </w:rPr>
        <w:t xml:space="preserve"> </w:t>
      </w:r>
      <w:r w:rsidRPr="00CA22F4">
        <w:rPr>
          <w:color w:val="6D6E71"/>
          <w:lang w:val="nl-NL"/>
        </w:rPr>
        <w:t>of</w:t>
      </w:r>
      <w:r w:rsidRPr="00CA22F4">
        <w:rPr>
          <w:color w:val="6D6E71"/>
          <w:spacing w:val="4"/>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ander</w:t>
      </w:r>
      <w:r w:rsidRPr="00CA22F4">
        <w:rPr>
          <w:color w:val="6D6E71"/>
          <w:spacing w:val="3"/>
          <w:lang w:val="nl-NL"/>
        </w:rPr>
        <w:t xml:space="preserve"> </w:t>
      </w:r>
      <w:r w:rsidRPr="00CA22F4">
        <w:rPr>
          <w:color w:val="6D6E71"/>
          <w:lang w:val="nl-NL"/>
        </w:rPr>
        <w:t>iemand.</w:t>
      </w:r>
      <w:r w:rsidRPr="00CA22F4">
        <w:rPr>
          <w:color w:val="6D6E71"/>
          <w:spacing w:val="4"/>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euning</w:t>
      </w:r>
      <w:r w:rsidRPr="00CA22F4">
        <w:rPr>
          <w:color w:val="6D6E71"/>
          <w:spacing w:val="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w:t>
      </w:r>
      <w:r w:rsidRPr="00CA22F4">
        <w:rPr>
          <w:color w:val="6D6E71"/>
          <w:spacing w:val="-2"/>
          <w:lang w:val="nl-NL"/>
        </w:rPr>
        <w:t>ge</w:t>
      </w:r>
      <w:r w:rsidRPr="00CA22F4">
        <w:rPr>
          <w:color w:val="6D6E71"/>
          <w:spacing w:val="-3"/>
          <w:lang w:val="nl-NL"/>
        </w:rPr>
        <w:t>w</w:t>
      </w:r>
      <w:r w:rsidRPr="00CA22F4">
        <w:rPr>
          <w:color w:val="6D6E71"/>
          <w:lang w:val="nl-NL"/>
        </w:rPr>
        <w:t>oon</w:t>
      </w:r>
      <w:r w:rsidRPr="00CA22F4">
        <w:rPr>
          <w:color w:val="6D6E71"/>
          <w:spacing w:val="4"/>
          <w:lang w:val="nl-NL"/>
        </w:rPr>
        <w:t xml:space="preserve"> </w:t>
      </w:r>
      <w:r w:rsidRPr="00CA22F4">
        <w:rPr>
          <w:color w:val="6D6E71"/>
          <w:lang w:val="nl-NL"/>
        </w:rPr>
        <w:t>zijn,</w:t>
      </w:r>
      <w:r w:rsidRPr="00CA22F4">
        <w:rPr>
          <w:color w:val="6D6E71"/>
          <w:spacing w:val="4"/>
          <w:lang w:val="nl-NL"/>
        </w:rPr>
        <w:t xml:space="preserve"> </w:t>
      </w:r>
      <w:r w:rsidRPr="00CA22F4">
        <w:rPr>
          <w:color w:val="6D6E71"/>
          <w:lang w:val="nl-NL"/>
        </w:rPr>
        <w:t>je</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om</w:t>
      </w:r>
      <w:r w:rsidRPr="00CA22F4">
        <w:rPr>
          <w:color w:val="6D6E71"/>
          <w:spacing w:val="4"/>
          <w:lang w:val="nl-NL"/>
        </w:rPr>
        <w:t xml:space="preserve"> </w:t>
      </w:r>
      <w:r w:rsidRPr="00CA22F4">
        <w:rPr>
          <w:color w:val="6D6E71"/>
          <w:lang w:val="nl-NL"/>
        </w:rPr>
        <w:t>ho</w:t>
      </w:r>
      <w:r w:rsidRPr="00CA22F4">
        <w:rPr>
          <w:color w:val="6D6E71"/>
          <w:spacing w:val="-1"/>
          <w:lang w:val="nl-NL"/>
        </w:rPr>
        <w:t>e</w:t>
      </w:r>
      <w:r w:rsidRPr="00CA22F4">
        <w:rPr>
          <w:color w:val="6D6E71"/>
          <w:spacing w:val="-3"/>
          <w:lang w:val="nl-NL"/>
        </w:rPr>
        <w:t>v</w:t>
      </w:r>
      <w:r w:rsidRPr="00CA22F4">
        <w:rPr>
          <w:color w:val="6D6E71"/>
          <w:lang w:val="nl-NL"/>
        </w:rPr>
        <w:t>en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p>
    <w:p w14:paraId="66C123D1" w14:textId="77777777" w:rsidR="00624579" w:rsidRPr="00CA22F4" w:rsidRDefault="00CA22F4">
      <w:pPr>
        <w:pStyle w:val="Plattetekst"/>
        <w:spacing w:before="1"/>
        <w:ind w:right="5769"/>
        <w:jc w:val="both"/>
        <w:rPr>
          <w:lang w:val="nl-NL"/>
        </w:rPr>
      </w:pPr>
      <w:r w:rsidRPr="00CA22F4">
        <w:rPr>
          <w:color w:val="6D6E71"/>
          <w:lang w:val="nl-NL"/>
        </w:rPr>
        <w:t>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 xml:space="preserve">er </w:t>
      </w:r>
      <w:r w:rsidRPr="00CA22F4">
        <w:rPr>
          <w:color w:val="6D6E71"/>
          <w:spacing w:val="-4"/>
          <w:lang w:val="nl-NL"/>
        </w:rPr>
        <w:t>v</w:t>
      </w:r>
      <w:r w:rsidRPr="00CA22F4">
        <w:rPr>
          <w:color w:val="6D6E71"/>
          <w:lang w:val="nl-NL"/>
        </w:rPr>
        <w:t xml:space="preserve">an </w:t>
      </w:r>
      <w:r w:rsidRPr="00CA22F4">
        <w:rPr>
          <w:color w:val="6D6E71"/>
          <w:spacing w:val="-2"/>
          <w:lang w:val="nl-NL"/>
        </w:rPr>
        <w:t>v</w:t>
      </w:r>
      <w:r w:rsidRPr="00CA22F4">
        <w:rPr>
          <w:color w:val="6D6E71"/>
          <w:lang w:val="nl-NL"/>
        </w:rPr>
        <w:t xml:space="preserve">orig jaar </w:t>
      </w:r>
      <w:r w:rsidRPr="00CA22F4">
        <w:rPr>
          <w:color w:val="6D6E71"/>
          <w:spacing w:val="-4"/>
          <w:lang w:val="nl-NL"/>
        </w:rPr>
        <w:t>k</w:t>
      </w:r>
      <w:r w:rsidRPr="00CA22F4">
        <w:rPr>
          <w:color w:val="6D6E71"/>
          <w:lang w:val="nl-NL"/>
        </w:rPr>
        <w:t>an hierbij belangrijk zijn.</w:t>
      </w:r>
    </w:p>
    <w:p w14:paraId="1A880456" w14:textId="77777777" w:rsidR="00624579" w:rsidRPr="00CA22F4" w:rsidRDefault="00624579">
      <w:pPr>
        <w:spacing w:before="18" w:line="240" w:lineRule="exact"/>
        <w:rPr>
          <w:sz w:val="24"/>
          <w:szCs w:val="24"/>
          <w:lang w:val="nl-NL"/>
        </w:rPr>
      </w:pPr>
    </w:p>
    <w:p w14:paraId="6F1B10EF" w14:textId="77777777" w:rsidR="00624579" w:rsidRPr="00CA22F4" w:rsidRDefault="00CA22F4">
      <w:pPr>
        <w:pStyle w:val="Plattetekst"/>
        <w:spacing w:line="264" w:lineRule="exact"/>
        <w:ind w:right="113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belangrijk,</w:t>
      </w:r>
      <w:r w:rsidRPr="00CA22F4">
        <w:rPr>
          <w:color w:val="6D6E71"/>
          <w:spacing w:val="11"/>
          <w:lang w:val="nl-NL"/>
        </w:rPr>
        <w:t xml:space="preserve"> </w:t>
      </w:r>
      <w:r w:rsidRPr="00CA22F4">
        <w:rPr>
          <w:color w:val="6D6E71"/>
          <w:lang w:val="nl-NL"/>
        </w:rPr>
        <w:t>na</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spacing w:val="-5"/>
          <w:lang w:val="nl-NL"/>
        </w:rPr>
        <w:t>g</w:t>
      </w:r>
      <w:r w:rsidRPr="00CA22F4">
        <w:rPr>
          <w:color w:val="6D6E71"/>
          <w:lang w:val="nl-NL"/>
        </w:rPr>
        <w:t>aan</w:t>
      </w:r>
      <w:r w:rsidRPr="00CA22F4">
        <w:rPr>
          <w:color w:val="6D6E71"/>
          <w:spacing w:val="11"/>
          <w:lang w:val="nl-NL"/>
        </w:rPr>
        <w:t xml:space="preserve"> </w:t>
      </w:r>
      <w:r w:rsidRPr="00CA22F4">
        <w:rPr>
          <w:color w:val="6D6E71"/>
          <w:lang w:val="nl-NL"/>
        </w:rPr>
        <w:t>of</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kind</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11"/>
          <w:lang w:val="nl-NL"/>
        </w:rPr>
        <w:t xml:space="preserve"> </w:t>
      </w:r>
      <w:r w:rsidRPr="00CA22F4">
        <w:rPr>
          <w:color w:val="6D6E71"/>
          <w:lang w:val="nl-NL"/>
        </w:rPr>
        <w:t>ook</w:t>
      </w:r>
      <w:r w:rsidRPr="00CA22F4">
        <w:rPr>
          <w:color w:val="6D6E71"/>
          <w:spacing w:val="11"/>
          <w:lang w:val="nl-NL"/>
        </w:rPr>
        <w:t xml:space="preserve"> </w:t>
      </w:r>
      <w:r w:rsidRPr="00CA22F4">
        <w:rPr>
          <w:color w:val="6D6E71"/>
          <w:lang w:val="nl-NL"/>
        </w:rPr>
        <w:t>b</w:t>
      </w:r>
      <w:r w:rsidRPr="00CA22F4">
        <w:rPr>
          <w:color w:val="6D6E71"/>
          <w:spacing w:val="-4"/>
          <w:lang w:val="nl-NL"/>
        </w:rPr>
        <w:t>r</w:t>
      </w:r>
      <w:r w:rsidRPr="00CA22F4">
        <w:rPr>
          <w:color w:val="6D6E71"/>
          <w:lang w:val="nl-NL"/>
        </w:rPr>
        <w:t>oe</w:t>
      </w:r>
      <w:r w:rsidRPr="00CA22F4">
        <w:rPr>
          <w:color w:val="6D6E71"/>
          <w:spacing w:val="-4"/>
          <w:lang w:val="nl-NL"/>
        </w:rPr>
        <w:t>r</w:t>
      </w:r>
      <w:r w:rsidRPr="00CA22F4">
        <w:rPr>
          <w:color w:val="6D6E71"/>
          <w:lang w:val="nl-NL"/>
        </w:rPr>
        <w:t>s</w:t>
      </w:r>
      <w:r w:rsidRPr="00CA22F4">
        <w:rPr>
          <w:color w:val="6D6E71"/>
          <w:spacing w:val="1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1"/>
          <w:lang w:val="nl-NL"/>
        </w:rPr>
        <w:t xml:space="preserve"> </w:t>
      </w:r>
      <w:r w:rsidRPr="00CA22F4">
        <w:rPr>
          <w:color w:val="6D6E71"/>
          <w:spacing w:val="-2"/>
          <w:lang w:val="nl-NL"/>
        </w:rPr>
        <w:t>z</w:t>
      </w:r>
      <w:r w:rsidRPr="00CA22F4">
        <w:rPr>
          <w:color w:val="6D6E71"/>
          <w:lang w:val="nl-NL"/>
        </w:rPr>
        <w:t>usjes</w:t>
      </w:r>
      <w:r w:rsidRPr="00CA22F4">
        <w:rPr>
          <w:color w:val="6D6E71"/>
          <w:spacing w:val="11"/>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11"/>
          <w:lang w:val="nl-NL"/>
        </w:rPr>
        <w:t xml:space="preserve"> </w:t>
      </w:r>
      <w:r w:rsidRPr="00CA22F4">
        <w:rPr>
          <w:color w:val="6D6E71"/>
          <w:lang w:val="nl-NL"/>
        </w:rPr>
        <w:t>vriendjes</w:t>
      </w:r>
      <w:r w:rsidRPr="00CA22F4">
        <w:rPr>
          <w:color w:val="6D6E71"/>
          <w:spacing w:val="11"/>
          <w:lang w:val="nl-NL"/>
        </w:rPr>
        <w:t xml:space="preserve"> </w:t>
      </w:r>
      <w:r w:rsidRPr="00CA22F4">
        <w:rPr>
          <w:color w:val="6D6E71"/>
          <w:lang w:val="nl-NL"/>
        </w:rPr>
        <w:t>of</w:t>
      </w:r>
      <w:r w:rsidRPr="00CA22F4">
        <w:rPr>
          <w:color w:val="6D6E71"/>
          <w:spacing w:val="11"/>
          <w:lang w:val="nl-NL"/>
        </w:rPr>
        <w:t xml:space="preserve"> </w:t>
      </w:r>
      <w:r w:rsidRPr="00CA22F4">
        <w:rPr>
          <w:color w:val="6D6E71"/>
          <w:spacing w:val="-5"/>
          <w:lang w:val="nl-NL"/>
        </w:rPr>
        <w:t>f</w:t>
      </w:r>
      <w:r w:rsidRPr="00CA22F4">
        <w:rPr>
          <w:color w:val="6D6E71"/>
          <w:lang w:val="nl-NL"/>
        </w:rPr>
        <w:t>amilie 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in een</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 g</w:t>
      </w:r>
      <w:r w:rsidRPr="00CA22F4">
        <w:rPr>
          <w:color w:val="6D6E71"/>
          <w:spacing w:val="-4"/>
          <w:lang w:val="nl-NL"/>
        </w:rPr>
        <w:t>r</w:t>
      </w:r>
      <w:r w:rsidRPr="00CA22F4">
        <w:rPr>
          <w:color w:val="6D6E71"/>
          <w:lang w:val="nl-NL"/>
        </w:rPr>
        <w:t>oep: ook</w:t>
      </w:r>
      <w:r w:rsidRPr="00CA22F4">
        <w:rPr>
          <w:color w:val="6D6E71"/>
          <w:spacing w:val="-1"/>
          <w:lang w:val="nl-NL"/>
        </w:rPr>
        <w:t xml:space="preserve"> </w:t>
      </w:r>
      <w:r w:rsidRPr="00CA22F4">
        <w:rPr>
          <w:color w:val="6D6E71"/>
          <w:lang w:val="nl-NL"/>
        </w:rPr>
        <w:t>die kinde</w:t>
      </w:r>
      <w:r w:rsidRPr="00CA22F4">
        <w:rPr>
          <w:color w:val="6D6E71"/>
          <w:spacing w:val="-3"/>
          <w:lang w:val="nl-NL"/>
        </w:rPr>
        <w:t>r</w:t>
      </w:r>
      <w:r w:rsidRPr="00CA22F4">
        <w:rPr>
          <w:color w:val="6D6E71"/>
          <w:lang w:val="nl-NL"/>
        </w:rPr>
        <w:t>en (en</w:t>
      </w:r>
      <w:r w:rsidRPr="00CA22F4">
        <w:rPr>
          <w:color w:val="6D6E71"/>
          <w:spacing w:val="-1"/>
          <w:lang w:val="nl-NL"/>
        </w:rPr>
        <w:t xml:space="preserve"> </w:t>
      </w:r>
      <w:r w:rsidRPr="00CA22F4">
        <w:rPr>
          <w:color w:val="6D6E71"/>
          <w:lang w:val="nl-NL"/>
        </w:rPr>
        <w:t>de g</w:t>
      </w:r>
      <w:r w:rsidRPr="00CA22F4">
        <w:rPr>
          <w:color w:val="6D6E71"/>
          <w:spacing w:val="-4"/>
          <w:lang w:val="nl-NL"/>
        </w:rPr>
        <w:t>r</w:t>
      </w:r>
      <w:r w:rsidRPr="00CA22F4">
        <w:rPr>
          <w:color w:val="6D6E71"/>
          <w:lang w:val="nl-NL"/>
        </w:rPr>
        <w:t>oep</w:t>
      </w:r>
      <w:r w:rsidRPr="00CA22F4">
        <w:rPr>
          <w:color w:val="6D6E71"/>
          <w:spacing w:val="-1"/>
          <w:lang w:val="nl-NL"/>
        </w:rPr>
        <w:t xml:space="preserve"> </w:t>
      </w:r>
      <w:r w:rsidRPr="00CA22F4">
        <w:rPr>
          <w:color w:val="6D6E71"/>
          <w:lang w:val="nl-NL"/>
        </w:rPr>
        <w:t>e</w:t>
      </w:r>
      <w:r w:rsidRPr="00CA22F4">
        <w:rPr>
          <w:color w:val="6D6E71"/>
          <w:spacing w:val="-4"/>
          <w:lang w:val="nl-NL"/>
        </w:rPr>
        <w:t>r</w:t>
      </w:r>
      <w:r w:rsidRPr="00CA22F4">
        <w:rPr>
          <w:color w:val="6D6E71"/>
          <w:lang w:val="nl-NL"/>
        </w:rPr>
        <w:t>omheen) mo</w:t>
      </w:r>
      <w:r w:rsidRPr="00CA22F4">
        <w:rPr>
          <w:color w:val="6D6E71"/>
          <w:spacing w:val="-2"/>
          <w:lang w:val="nl-NL"/>
        </w:rPr>
        <w:t>e</w:t>
      </w:r>
      <w:r w:rsidRPr="00CA22F4">
        <w:rPr>
          <w:color w:val="6D6E71"/>
          <w:spacing w:val="-3"/>
          <w:lang w:val="nl-NL"/>
        </w:rPr>
        <w:t>t</w:t>
      </w:r>
      <w:r w:rsidRPr="00CA22F4">
        <w:rPr>
          <w:color w:val="6D6E71"/>
          <w:lang w:val="nl-NL"/>
        </w:rPr>
        <w:t xml:space="preserve">en </w:t>
      </w:r>
      <w:r w:rsidRPr="00CA22F4">
        <w:rPr>
          <w:color w:val="6D6E71"/>
          <w:spacing w:val="-2"/>
          <w:lang w:val="nl-NL"/>
        </w:rPr>
        <w:t>g</w:t>
      </w:r>
      <w:r w:rsidRPr="00CA22F4">
        <w:rPr>
          <w:color w:val="6D6E71"/>
          <w:lang w:val="nl-NL"/>
        </w:rPr>
        <w:t>oed</w:t>
      </w:r>
      <w:r w:rsidRPr="00CA22F4">
        <w:rPr>
          <w:color w:val="6D6E71"/>
          <w:spacing w:val="-1"/>
          <w:lang w:val="nl-NL"/>
        </w:rPr>
        <w:t xml:space="preserve"> </w:t>
      </w:r>
      <w:r w:rsidRPr="00CA22F4">
        <w:rPr>
          <w:color w:val="6D6E71"/>
          <w:lang w:val="nl-NL"/>
        </w:rPr>
        <w:t>op</w:t>
      </w:r>
      <w:r w:rsidRPr="00CA22F4">
        <w:rPr>
          <w:color w:val="6D6E71"/>
          <w:spacing w:val="-2"/>
          <w:lang w:val="nl-NL"/>
        </w:rPr>
        <w:t>ge</w:t>
      </w:r>
      <w:r w:rsidRPr="00CA22F4">
        <w:rPr>
          <w:color w:val="6D6E71"/>
          <w:spacing w:val="-4"/>
          <w:lang w:val="nl-NL"/>
        </w:rPr>
        <w:t>v</w:t>
      </w:r>
      <w:r w:rsidRPr="00CA22F4">
        <w:rPr>
          <w:color w:val="6D6E71"/>
          <w:lang w:val="nl-NL"/>
        </w:rPr>
        <w:t>an</w:t>
      </w:r>
      <w:r w:rsidRPr="00CA22F4">
        <w:rPr>
          <w:color w:val="6D6E71"/>
          <w:spacing w:val="-2"/>
          <w:lang w:val="nl-NL"/>
        </w:rPr>
        <w:t>g</w:t>
      </w:r>
      <w:r w:rsidRPr="00CA22F4">
        <w:rPr>
          <w:color w:val="6D6E71"/>
          <w:lang w:val="nl-NL"/>
        </w:rPr>
        <w:t xml:space="preserve">en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7C659BC7" w14:textId="77777777" w:rsidR="00624579" w:rsidRPr="00CA22F4" w:rsidRDefault="00624579">
      <w:pPr>
        <w:spacing w:before="4" w:line="260" w:lineRule="exact"/>
        <w:rPr>
          <w:sz w:val="26"/>
          <w:szCs w:val="26"/>
          <w:lang w:val="nl-NL"/>
        </w:rPr>
      </w:pPr>
    </w:p>
    <w:p w14:paraId="61162457" w14:textId="77777777" w:rsidR="00624579" w:rsidRPr="00CA22F4" w:rsidRDefault="00CA22F4">
      <w:pPr>
        <w:pStyle w:val="Plattetekst"/>
        <w:spacing w:line="264" w:lineRule="exact"/>
        <w:ind w:right="3605"/>
        <w:rPr>
          <w:lang w:val="nl-NL"/>
        </w:rPr>
      </w:pPr>
      <w:r w:rsidRPr="00CA22F4">
        <w:rPr>
          <w:color w:val="6D6E71"/>
          <w:lang w:val="nl-NL"/>
        </w:rPr>
        <w:t>De</w:t>
      </w:r>
      <w:r w:rsidRPr="00CA22F4">
        <w:rPr>
          <w:color w:val="6D6E71"/>
          <w:spacing w:val="-1"/>
          <w:lang w:val="nl-NL"/>
        </w:rPr>
        <w:t xml:space="preserve"> </w:t>
      </w:r>
      <w:r w:rsidRPr="00CA22F4">
        <w:rPr>
          <w:color w:val="6D6E71"/>
          <w:lang w:val="nl-NL"/>
        </w:rPr>
        <w:t>manier</w:t>
      </w:r>
      <w:r w:rsidRPr="00CA22F4">
        <w:rPr>
          <w:color w:val="6D6E71"/>
          <w:spacing w:val="-1"/>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le</w:t>
      </w:r>
      <w:r w:rsidRPr="00CA22F4">
        <w:rPr>
          <w:color w:val="6D6E71"/>
          <w:spacing w:val="-3"/>
          <w:lang w:val="nl-NL"/>
        </w:rPr>
        <w:t>e</w:t>
      </w:r>
      <w:r w:rsidRPr="00CA22F4">
        <w:rPr>
          <w:color w:val="6D6E71"/>
          <w:lang w:val="nl-NL"/>
        </w:rPr>
        <w:t>ftijd,</w:t>
      </w:r>
      <w:r w:rsidRPr="00CA22F4">
        <w:rPr>
          <w:color w:val="6D6E71"/>
          <w:spacing w:val="-1"/>
          <w:lang w:val="nl-NL"/>
        </w:rPr>
        <w:t xml:space="preserve"> </w:t>
      </w:r>
      <w:r w:rsidRPr="00CA22F4">
        <w:rPr>
          <w:color w:val="6D6E71"/>
          <w:lang w:val="nl-NL"/>
        </w:rPr>
        <w:t xml:space="preserve">enz. In principe </w:t>
      </w:r>
      <w:r w:rsidRPr="00CA22F4">
        <w:rPr>
          <w:color w:val="6D6E71"/>
          <w:spacing w:val="-3"/>
          <w:lang w:val="nl-NL"/>
        </w:rPr>
        <w:t>st</w:t>
      </w:r>
      <w:r w:rsidRPr="00CA22F4">
        <w:rPr>
          <w:color w:val="6D6E71"/>
          <w:lang w:val="nl-NL"/>
        </w:rPr>
        <w:t>elt de ei</w:t>
      </w:r>
      <w:r w:rsidRPr="00CA22F4">
        <w:rPr>
          <w:color w:val="6D6E71"/>
          <w:spacing w:val="-2"/>
          <w:lang w:val="nl-NL"/>
        </w:rPr>
        <w:t>g</w:t>
      </w:r>
      <w:r w:rsidRPr="00CA22F4">
        <w:rPr>
          <w:color w:val="6D6E71"/>
          <w:lang w:val="nl-NL"/>
        </w:rPr>
        <w:t>en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de g</w:t>
      </w:r>
      <w:r w:rsidRPr="00CA22F4">
        <w:rPr>
          <w:color w:val="6D6E71"/>
          <w:spacing w:val="-4"/>
          <w:lang w:val="nl-NL"/>
        </w:rPr>
        <w:t>r</w:t>
      </w:r>
      <w:r w:rsidRPr="00CA22F4">
        <w:rPr>
          <w:color w:val="6D6E71"/>
          <w:lang w:val="nl-NL"/>
        </w:rPr>
        <w:t>oep op de hoo</w:t>
      </w:r>
      <w:r w:rsidRPr="00CA22F4">
        <w:rPr>
          <w:color w:val="6D6E71"/>
          <w:spacing w:val="-3"/>
          <w:lang w:val="nl-NL"/>
        </w:rPr>
        <w:t>gt</w:t>
      </w:r>
      <w:r w:rsidRPr="00CA22F4">
        <w:rPr>
          <w:color w:val="6D6E71"/>
          <w:lang w:val="nl-NL"/>
        </w:rPr>
        <w:t>e.</w:t>
      </w:r>
    </w:p>
    <w:p w14:paraId="297D11F9" w14:textId="77777777" w:rsidR="00624579" w:rsidRPr="00CA22F4" w:rsidRDefault="00CA22F4">
      <w:pPr>
        <w:pStyle w:val="Plattetekst"/>
        <w:spacing w:before="1"/>
        <w:ind w:right="6412"/>
        <w:jc w:val="both"/>
        <w:rPr>
          <w:lang w:val="nl-NL"/>
        </w:rPr>
      </w:pPr>
      <w:r w:rsidRPr="00CA22F4">
        <w:rPr>
          <w:color w:val="6D6E71"/>
          <w:spacing w:val="-9"/>
          <w:lang w:val="nl-NL"/>
        </w:rPr>
        <w:t>W</w:t>
      </w:r>
      <w:r w:rsidRPr="00CA22F4">
        <w:rPr>
          <w:color w:val="6D6E71"/>
          <w:lang w:val="nl-NL"/>
        </w:rPr>
        <w:t>e ma</w:t>
      </w:r>
      <w:r w:rsidRPr="00CA22F4">
        <w:rPr>
          <w:color w:val="6D6E71"/>
          <w:spacing w:val="-8"/>
          <w:lang w:val="nl-NL"/>
        </w:rPr>
        <w:t>k</w:t>
      </w:r>
      <w:r w:rsidRPr="00CA22F4">
        <w:rPr>
          <w:color w:val="6D6E71"/>
          <w:lang w:val="nl-NL"/>
        </w:rPr>
        <w:t>en ee</w:t>
      </w:r>
      <w:r w:rsidRPr="00CA22F4">
        <w:rPr>
          <w:color w:val="6D6E71"/>
          <w:spacing w:val="-5"/>
          <w:lang w:val="nl-NL"/>
        </w:rPr>
        <w:t>r</w:t>
      </w:r>
      <w:r w:rsidRPr="00CA22F4">
        <w:rPr>
          <w:color w:val="6D6E71"/>
          <w:spacing w:val="-3"/>
          <w:lang w:val="nl-NL"/>
        </w:rPr>
        <w:t>s</w:t>
      </w:r>
      <w:r w:rsidRPr="00CA22F4">
        <w:rPr>
          <w:color w:val="6D6E71"/>
          <w:lang w:val="nl-NL"/>
        </w:rPr>
        <w:t xml:space="preserve">t een kring en </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 xml:space="preserve">en de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 op.</w:t>
      </w:r>
    </w:p>
    <w:p w14:paraId="3E27344E" w14:textId="77777777" w:rsidR="00624579" w:rsidRPr="00CA22F4" w:rsidRDefault="00CA22F4">
      <w:pPr>
        <w:pStyle w:val="Plattetekst"/>
        <w:spacing w:line="264" w:lineRule="exact"/>
        <w:ind w:right="5995"/>
        <w:jc w:val="both"/>
        <w:rPr>
          <w:lang w:val="nl-NL"/>
        </w:rPr>
      </w:pPr>
      <w:r w:rsidRPr="00CA22F4">
        <w:rPr>
          <w:color w:val="6D6E71"/>
          <w:spacing w:val="-9"/>
          <w:lang w:val="nl-NL"/>
        </w:rPr>
        <w:t>W</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 ru</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 open en</w:t>
      </w:r>
      <w:r w:rsidRPr="00CA22F4">
        <w:rPr>
          <w:color w:val="6D6E71"/>
          <w:spacing w:val="-1"/>
          <w:lang w:val="nl-NL"/>
        </w:rPr>
        <w:t xml:space="preserve"> </w:t>
      </w:r>
      <w:r w:rsidRPr="00CA22F4">
        <w:rPr>
          <w:color w:val="6D6E71"/>
          <w:lang w:val="nl-NL"/>
        </w:rPr>
        <w:t xml:space="preserve">eerlijk </w:t>
      </w:r>
      <w:r w:rsidRPr="00CA22F4">
        <w:rPr>
          <w:color w:val="6D6E71"/>
          <w:spacing w:val="-3"/>
          <w:lang w:val="nl-NL"/>
        </w:rPr>
        <w:t>wa</w:t>
      </w:r>
      <w:r w:rsidRPr="00CA22F4">
        <w:rPr>
          <w:color w:val="6D6E71"/>
          <w:lang w:val="nl-NL"/>
        </w:rPr>
        <w:t>t er</w:t>
      </w:r>
      <w:r w:rsidRPr="00CA22F4">
        <w:rPr>
          <w:color w:val="6D6E71"/>
          <w:spacing w:val="-1"/>
          <w:lang w:val="nl-NL"/>
        </w:rPr>
        <w:t xml:space="preserve"> </w:t>
      </w:r>
      <w:r w:rsidRPr="00CA22F4">
        <w:rPr>
          <w:color w:val="6D6E71"/>
          <w:spacing w:val="-3"/>
          <w:lang w:val="nl-NL"/>
        </w:rPr>
        <w:t>g</w:t>
      </w:r>
      <w:r w:rsidRPr="00CA22F4">
        <w:rPr>
          <w:color w:val="6D6E71"/>
          <w:lang w:val="nl-NL"/>
        </w:rPr>
        <w:t>ebeu</w:t>
      </w:r>
      <w:r w:rsidRPr="00CA22F4">
        <w:rPr>
          <w:color w:val="6D6E71"/>
          <w:spacing w:val="-4"/>
          <w:lang w:val="nl-NL"/>
        </w:rPr>
        <w:t>r</w:t>
      </w:r>
      <w:r w:rsidRPr="00CA22F4">
        <w:rPr>
          <w:color w:val="6D6E71"/>
          <w:lang w:val="nl-NL"/>
        </w:rPr>
        <w:t>d is.</w:t>
      </w:r>
    </w:p>
    <w:p w14:paraId="010E6CAE" w14:textId="77777777" w:rsidR="00624579" w:rsidRPr="00CA22F4" w:rsidRDefault="00CA22F4">
      <w:pPr>
        <w:pStyle w:val="Plattetekst"/>
        <w:spacing w:line="264" w:lineRule="exact"/>
        <w:ind w:right="1133"/>
        <w:jc w:val="both"/>
        <w:rPr>
          <w:lang w:val="nl-NL"/>
        </w:rPr>
      </w:pPr>
      <w:r w:rsidRPr="00CA22F4">
        <w:rPr>
          <w:color w:val="6D6E71"/>
          <w:lang w:val="nl-NL"/>
        </w:rPr>
        <w:t>Als</w:t>
      </w:r>
      <w:r w:rsidRPr="00CA22F4">
        <w:rPr>
          <w:color w:val="6D6E71"/>
          <w:spacing w:val="27"/>
          <w:lang w:val="nl-NL"/>
        </w:rPr>
        <w:t xml:space="preserve"> </w:t>
      </w:r>
      <w:r w:rsidRPr="00CA22F4">
        <w:rPr>
          <w:color w:val="6D6E71"/>
          <w:lang w:val="nl-NL"/>
        </w:rPr>
        <w:t>school</w:t>
      </w:r>
      <w:r w:rsidRPr="00CA22F4">
        <w:rPr>
          <w:color w:val="6D6E71"/>
          <w:spacing w:val="27"/>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w:t>
      </w:r>
      <w:r w:rsidRPr="00CA22F4">
        <w:rPr>
          <w:color w:val="6D6E71"/>
          <w:spacing w:val="2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lang w:val="nl-NL"/>
        </w:rPr>
        <w:t>in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26"/>
          <w:lang w:val="nl-NL"/>
        </w:rPr>
        <w:t xml:space="preserve"> </w:t>
      </w:r>
      <w:r w:rsidRPr="00CA22F4">
        <w:rPr>
          <w:color w:val="6D6E71"/>
          <w:lang w:val="nl-NL"/>
        </w:rPr>
        <w:t>s</w:t>
      </w:r>
      <w:r w:rsidRPr="00CA22F4">
        <w:rPr>
          <w:color w:val="6D6E71"/>
          <w:spacing w:val="-2"/>
          <w:lang w:val="nl-NL"/>
        </w:rPr>
        <w:t>e</w:t>
      </w:r>
      <w:r w:rsidRPr="00CA22F4">
        <w:rPr>
          <w:color w:val="6D6E71"/>
          <w:lang w:val="nl-NL"/>
        </w:rPr>
        <w:t>tting</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klas,</w:t>
      </w:r>
      <w:r w:rsidRPr="00CA22F4">
        <w:rPr>
          <w:color w:val="6D6E71"/>
          <w:spacing w:val="26"/>
          <w:lang w:val="nl-NL"/>
        </w:rPr>
        <w:t xml:space="preserve"> </w:t>
      </w:r>
      <w:r w:rsidRPr="00CA22F4">
        <w:rPr>
          <w:color w:val="6D6E71"/>
          <w:lang w:val="nl-NL"/>
        </w:rPr>
        <w:t>open</w:t>
      </w:r>
      <w:r w:rsidRPr="00CA22F4">
        <w:rPr>
          <w:color w:val="6D6E71"/>
          <w:spacing w:val="27"/>
          <w:lang w:val="nl-NL"/>
        </w:rPr>
        <w:t xml:space="preserve"> </w:t>
      </w:r>
      <w:r w:rsidRPr="00CA22F4">
        <w:rPr>
          <w:color w:val="6D6E71"/>
          <w:lang w:val="nl-NL"/>
        </w:rPr>
        <w:t>en</w:t>
      </w:r>
      <w:r w:rsidRPr="00CA22F4">
        <w:rPr>
          <w:color w:val="6D6E71"/>
          <w:spacing w:val="26"/>
          <w:lang w:val="nl-NL"/>
        </w:rPr>
        <w:t xml:space="preserve"> </w:t>
      </w:r>
      <w:r w:rsidRPr="00CA22F4">
        <w:rPr>
          <w:color w:val="6D6E71"/>
          <w:lang w:val="nl-NL"/>
        </w:rPr>
        <w:t>eerlijk</w:t>
      </w:r>
      <w:r w:rsidRPr="00CA22F4">
        <w:rPr>
          <w:color w:val="6D6E71"/>
          <w:spacing w:val="2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dood</w:t>
      </w:r>
      <w:r w:rsidRPr="00CA22F4">
        <w:rPr>
          <w:color w:val="6D6E71"/>
          <w:spacing w:val="2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216C089C" w14:textId="77777777" w:rsidR="00624579" w:rsidRPr="00CA22F4" w:rsidRDefault="00CA22F4">
      <w:pPr>
        <w:pStyle w:val="Plattetekst"/>
        <w:spacing w:line="264" w:lineRule="exact"/>
        <w:ind w:right="1133"/>
        <w:jc w:val="both"/>
        <w:rPr>
          <w:lang w:val="nl-NL"/>
        </w:rPr>
      </w:pP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 xml:space="preserve"> </w:t>
      </w:r>
      <w:r w:rsidRPr="00CA22F4">
        <w:rPr>
          <w:color w:val="6D6E71"/>
          <w:lang w:val="nl-NL"/>
        </w:rPr>
        <w:t>des</w:t>
      </w:r>
      <w:r w:rsidRPr="00CA22F4">
        <w:rPr>
          <w:color w:val="6D6E71"/>
          <w:spacing w:val="-2"/>
          <w:lang w:val="nl-NL"/>
        </w:rPr>
        <w:t>ge</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3"/>
          <w:lang w:val="nl-NL"/>
        </w:rPr>
        <w:t>g</w:t>
      </w:r>
      <w:r w:rsidRPr="00CA22F4">
        <w:rPr>
          <w:color w:val="6D6E71"/>
          <w:lang w:val="nl-NL"/>
        </w:rPr>
        <w:t>d</w:t>
      </w:r>
      <w:r w:rsidRPr="00CA22F4">
        <w:rPr>
          <w:color w:val="6D6E71"/>
          <w:spacing w:val="8"/>
          <w:lang w:val="nl-NL"/>
        </w:rPr>
        <w:t xml:space="preserve"> </w:t>
      </w:r>
      <w:r w:rsidRPr="00CA22F4">
        <w:rPr>
          <w:color w:val="6D6E71"/>
          <w:lang w:val="nl-NL"/>
        </w:rPr>
        <w:t>uit</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dit</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lang w:val="nl-NL"/>
        </w:rPr>
        <w:t>t</w:t>
      </w:r>
      <w:r w:rsidRPr="00CA22F4">
        <w:rPr>
          <w:color w:val="6D6E71"/>
          <w:spacing w:val="8"/>
          <w:lang w:val="nl-NL"/>
        </w:rPr>
        <w:t xml:space="preserve"> </w:t>
      </w:r>
      <w:r w:rsidRPr="00CA22F4">
        <w:rPr>
          <w:color w:val="6D6E71"/>
          <w:lang w:val="nl-NL"/>
        </w:rPr>
        <w:t>is,</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visie</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de</w:t>
      </w:r>
    </w:p>
    <w:p w14:paraId="48930165" w14:textId="77777777" w:rsidR="00624579" w:rsidRPr="00CA22F4" w:rsidRDefault="00CA22F4">
      <w:pPr>
        <w:pStyle w:val="Plattetekst"/>
        <w:spacing w:line="264" w:lineRule="exact"/>
        <w:ind w:right="9591"/>
        <w:jc w:val="both"/>
        <w:rPr>
          <w:lang w:val="nl-NL"/>
        </w:rPr>
      </w:pPr>
      <w:r w:rsidRPr="00CA22F4">
        <w:rPr>
          <w:color w:val="6D6E71"/>
          <w:lang w:val="nl-NL"/>
        </w:rPr>
        <w:t>school hoort.</w:t>
      </w:r>
    </w:p>
    <w:p w14:paraId="4AA951ED" w14:textId="77777777" w:rsidR="00624579" w:rsidRPr="00CA22F4" w:rsidRDefault="00CA22F4">
      <w:pPr>
        <w:pStyle w:val="Plattetekst"/>
        <w:spacing w:line="264" w:lineRule="exact"/>
        <w:ind w:right="1133"/>
        <w:jc w:val="both"/>
        <w:rPr>
          <w:lang w:val="nl-NL"/>
        </w:rPr>
      </w:pPr>
      <w:r w:rsidRPr="00CA22F4">
        <w:rPr>
          <w:color w:val="6D6E71"/>
          <w:lang w:val="nl-NL"/>
        </w:rPr>
        <w:t>In</w:t>
      </w:r>
      <w:r w:rsidRPr="00CA22F4">
        <w:rPr>
          <w:color w:val="6D6E71"/>
          <w:spacing w:val="-1"/>
          <w:lang w:val="nl-NL"/>
        </w:rPr>
        <w:t xml:space="preserve"> </w:t>
      </w:r>
      <w:r w:rsidRPr="00CA22F4">
        <w:rPr>
          <w:color w:val="6D6E71"/>
          <w:lang w:val="nl-NL"/>
        </w:rPr>
        <w:t>bij</w:t>
      </w:r>
      <w:r w:rsidRPr="00CA22F4">
        <w:rPr>
          <w:color w:val="6D6E71"/>
          <w:spacing w:val="-5"/>
          <w:lang w:val="nl-NL"/>
        </w:rPr>
        <w:t>z</w:t>
      </w:r>
      <w:r w:rsidRPr="00CA22F4">
        <w:rPr>
          <w:color w:val="6D6E71"/>
          <w:lang w:val="nl-NL"/>
        </w:rPr>
        <w:t>onde</w:t>
      </w:r>
      <w:r w:rsidRPr="00CA22F4">
        <w:rPr>
          <w:color w:val="6D6E71"/>
          <w:spacing w:val="-3"/>
          <w:lang w:val="nl-NL"/>
        </w:rPr>
        <w:t>r</w:t>
      </w:r>
      <w:r w:rsidRPr="00CA22F4">
        <w:rPr>
          <w:color w:val="6D6E71"/>
          <w:lang w:val="nl-NL"/>
        </w:rPr>
        <w:t>e</w:t>
      </w:r>
      <w:r w:rsidRPr="00CA22F4">
        <w:rPr>
          <w:color w:val="6D6E71"/>
          <w:spacing w:val="-2"/>
          <w:lang w:val="nl-NL"/>
        </w:rPr>
        <w:t xml:space="preserve"> ge</w:t>
      </w:r>
      <w:r w:rsidRPr="00CA22F4">
        <w:rPr>
          <w:color w:val="6D6E71"/>
          <w:spacing w:val="-4"/>
          <w:lang w:val="nl-NL"/>
        </w:rPr>
        <w:t>v</w:t>
      </w:r>
      <w:r w:rsidRPr="00CA22F4">
        <w:rPr>
          <w:color w:val="6D6E71"/>
          <w:lang w:val="nl-NL"/>
        </w:rPr>
        <w:t>allen</w:t>
      </w:r>
      <w:r w:rsidRPr="00CA22F4">
        <w:rPr>
          <w:color w:val="6D6E71"/>
          <w:spacing w:val="-1"/>
          <w:lang w:val="nl-NL"/>
        </w:rPr>
        <w:t xml:space="preserve"> </w:t>
      </w:r>
      <w:r w:rsidRPr="00CA22F4">
        <w:rPr>
          <w:color w:val="6D6E71"/>
          <w:lang w:val="nl-NL"/>
        </w:rPr>
        <w:t>(bij</w:t>
      </w:r>
      <w:r w:rsidRPr="00CA22F4">
        <w:rPr>
          <w:color w:val="6D6E71"/>
          <w:spacing w:val="-18"/>
          <w:lang w:val="nl-NL"/>
        </w:rPr>
        <w:t>v</w:t>
      </w:r>
      <w:r w:rsidRPr="00CA22F4">
        <w:rPr>
          <w:color w:val="6D6E71"/>
          <w:lang w:val="nl-NL"/>
        </w:rPr>
        <w:t>.</w:t>
      </w:r>
      <w:r w:rsidRPr="00CA22F4">
        <w:rPr>
          <w:color w:val="6D6E71"/>
          <w:spacing w:val="-1"/>
          <w:lang w:val="nl-NL"/>
        </w:rPr>
        <w:t xml:space="preserve"> </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doding)</w:t>
      </w:r>
      <w:r w:rsidRPr="00CA22F4">
        <w:rPr>
          <w:color w:val="6D6E71"/>
          <w:spacing w:val="-1"/>
          <w:lang w:val="nl-NL"/>
        </w:rPr>
        <w:t xml:space="preserve"> 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3"/>
          <w:lang w:val="nl-NL"/>
        </w:rPr>
        <w:t>t</w:t>
      </w:r>
      <w:r w:rsidRPr="00CA22F4">
        <w:rPr>
          <w:color w:val="6D6E71"/>
          <w:spacing w:val="-2"/>
          <w:lang w:val="nl-NL"/>
        </w:rPr>
        <w:t>e</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nabe</w:t>
      </w:r>
      <w:r w:rsidRPr="00CA22F4">
        <w:rPr>
          <w:color w:val="6D6E71"/>
          <w:spacing w:val="-3"/>
          <w:lang w:val="nl-NL"/>
        </w:rPr>
        <w:t>st</w:t>
      </w:r>
      <w:r w:rsidRPr="00CA22F4">
        <w:rPr>
          <w:color w:val="6D6E71"/>
          <w:lang w:val="nl-NL"/>
        </w:rPr>
        <w:t>aanden</w:t>
      </w:r>
      <w:r w:rsidRPr="00CA22F4">
        <w:rPr>
          <w:color w:val="6D6E71"/>
          <w:spacing w:val="-1"/>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w:t>
      </w:r>
      <w:r w:rsidRPr="00CA22F4">
        <w:rPr>
          <w:color w:val="6D6E71"/>
          <w:lang w:val="nl-NL"/>
        </w:rPr>
        <w:t>e</w:t>
      </w:r>
      <w:r w:rsidRPr="00CA22F4">
        <w:rPr>
          <w:color w:val="6D6E71"/>
          <w:spacing w:val="-2"/>
          <w:lang w:val="nl-NL"/>
        </w:rPr>
        <w:t xml:space="preserve"> w</w:t>
      </w:r>
      <w:r w:rsidRPr="00CA22F4">
        <w:rPr>
          <w:color w:val="6D6E71"/>
          <w:lang w:val="nl-NL"/>
        </w:rPr>
        <w:t>el</w:t>
      </w:r>
      <w:r w:rsidRPr="00CA22F4">
        <w:rPr>
          <w:color w:val="6D6E71"/>
          <w:spacing w:val="-1"/>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p>
    <w:p w14:paraId="5CB8C52A" w14:textId="77777777" w:rsidR="00624579" w:rsidRPr="00CA22F4" w:rsidRDefault="00CA22F4">
      <w:pPr>
        <w:pStyle w:val="Plattetekst"/>
        <w:spacing w:line="264" w:lineRule="exact"/>
        <w:ind w:right="10092"/>
        <w:jc w:val="both"/>
        <w:rPr>
          <w:rFonts w:cs="Calibri"/>
          <w:lang w:val="nl-NL"/>
        </w:rPr>
      </w:pPr>
      <w:r w:rsidRPr="00CA22F4">
        <w:rPr>
          <w:rFonts w:cs="Calibri"/>
          <w:color w:val="6D6E71"/>
          <w:spacing w:val="-5"/>
          <w:lang w:val="nl-NL"/>
        </w:rPr>
        <w:t>z</w:t>
      </w:r>
      <w:r w:rsidRPr="00CA22F4">
        <w:rPr>
          <w:rFonts w:cs="Calibri"/>
          <w:color w:val="6D6E71"/>
          <w:lang w:val="nl-NL"/>
        </w:rPr>
        <w:t>e</w:t>
      </w:r>
      <w:r w:rsidRPr="00CA22F4">
        <w:rPr>
          <w:rFonts w:cs="Calibri"/>
          <w:color w:val="6D6E71"/>
          <w:spacing w:val="2"/>
          <w:lang w:val="nl-NL"/>
        </w:rPr>
        <w:t>g</w:t>
      </w:r>
      <w:r w:rsidRPr="00CA22F4">
        <w:rPr>
          <w:rFonts w:cs="Calibri"/>
          <w:color w:val="6D6E71"/>
          <w:spacing w:val="-2"/>
          <w:lang w:val="nl-NL"/>
        </w:rPr>
        <w:t>g</w:t>
      </w:r>
      <w:r w:rsidRPr="00CA22F4">
        <w:rPr>
          <w:rFonts w:cs="Calibri"/>
          <w:color w:val="6D6E71"/>
          <w:lang w:val="nl-NL"/>
        </w:rPr>
        <w:t>en.</w:t>
      </w:r>
    </w:p>
    <w:p w14:paraId="3770D4D1" w14:textId="77777777" w:rsidR="00624579" w:rsidRPr="00CA22F4" w:rsidRDefault="00624579">
      <w:pPr>
        <w:spacing w:before="19" w:line="240" w:lineRule="exact"/>
        <w:rPr>
          <w:sz w:val="24"/>
          <w:szCs w:val="24"/>
          <w:lang w:val="nl-NL"/>
        </w:rPr>
      </w:pPr>
    </w:p>
    <w:p w14:paraId="7EA139BA" w14:textId="77777777" w:rsidR="00624579" w:rsidRPr="00CA22F4" w:rsidRDefault="00CA22F4">
      <w:pPr>
        <w:pStyle w:val="Plattetekst"/>
        <w:ind w:right="1949"/>
        <w:jc w:val="both"/>
        <w:rPr>
          <w:lang w:val="nl-NL"/>
        </w:rPr>
      </w:pPr>
      <w:r w:rsidRPr="00CA22F4">
        <w:rPr>
          <w:color w:val="6D6E71"/>
          <w:lang w:val="nl-NL"/>
        </w:rPr>
        <w:t>Ons</w:t>
      </w:r>
      <w:r w:rsidRPr="00CA22F4">
        <w:rPr>
          <w:color w:val="6D6E71"/>
          <w:spacing w:val="-2"/>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k</w:t>
      </w:r>
      <w:r w:rsidRPr="00CA22F4">
        <w:rPr>
          <w:color w:val="6D6E71"/>
          <w:lang w:val="nl-NL"/>
        </w:rPr>
        <w:t>unnen</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 xml:space="preserve"> g</w:t>
      </w:r>
      <w:r w:rsidRPr="00CA22F4">
        <w:rPr>
          <w:color w:val="6D6E71"/>
          <w:lang w:val="nl-NL"/>
        </w:rPr>
        <w:t>eru</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3"/>
          <w:lang w:val="nl-NL"/>
        </w:rPr>
        <w:t>t</w:t>
      </w:r>
      <w:r w:rsidRPr="00CA22F4">
        <w:rPr>
          <w:color w:val="6D6E71"/>
          <w:lang w:val="nl-NL"/>
        </w:rPr>
        <w:t>onen,</w:t>
      </w:r>
      <w:r w:rsidRPr="00CA22F4">
        <w:rPr>
          <w:color w:val="6D6E71"/>
          <w:spacing w:val="-1"/>
          <w:lang w:val="nl-NL"/>
        </w:rPr>
        <w:t xml:space="preserve"> </w:t>
      </w:r>
      <w:r w:rsidRPr="00CA22F4">
        <w:rPr>
          <w:color w:val="6D6E71"/>
          <w:lang w:val="nl-NL"/>
        </w:rPr>
        <w:t>maar</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 xml:space="preserve"> </w:t>
      </w:r>
      <w:r w:rsidRPr="00CA22F4">
        <w:rPr>
          <w:color w:val="6D6E71"/>
          <w:lang w:val="nl-NL"/>
        </w:rPr>
        <w:t>willen</w:t>
      </w:r>
      <w:r w:rsidRPr="00CA22F4">
        <w:rPr>
          <w:color w:val="6D6E71"/>
          <w:spacing w:val="-1"/>
          <w:lang w:val="nl-NL"/>
        </w:rPr>
        <w:t xml:space="preserve"> </w:t>
      </w:r>
      <w:r w:rsidRPr="00CA22F4">
        <w:rPr>
          <w:color w:val="6D6E71"/>
          <w:lang w:val="nl-NL"/>
        </w:rPr>
        <w:t>opl</w:t>
      </w:r>
      <w:r w:rsidRPr="00CA22F4">
        <w:rPr>
          <w:color w:val="6D6E71"/>
          <w:spacing w:val="-1"/>
          <w:lang w:val="nl-NL"/>
        </w:rPr>
        <w:t>e</w:t>
      </w:r>
      <w:r w:rsidRPr="00CA22F4">
        <w:rPr>
          <w:color w:val="6D6E71"/>
          <w:lang w:val="nl-NL"/>
        </w:rPr>
        <w:t>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t</w:t>
      </w:r>
      <w:r w:rsidRPr="00CA22F4">
        <w:rPr>
          <w:color w:val="6D6E71"/>
          <w:lang w:val="nl-NL"/>
        </w:rPr>
        <w:t>é</w:t>
      </w:r>
      <w:r w:rsidRPr="00CA22F4">
        <w:rPr>
          <w:color w:val="6D6E71"/>
          <w:spacing w:val="-1"/>
          <w:lang w:val="nl-NL"/>
        </w:rPr>
        <w:t xml:space="preserve"> </w:t>
      </w:r>
      <w:r w:rsidRPr="00CA22F4">
        <w:rPr>
          <w:color w:val="6D6E71"/>
          <w:spacing w:val="-2"/>
          <w:lang w:val="nl-NL"/>
        </w:rPr>
        <w:t>g</w:t>
      </w:r>
      <w:r w:rsidRPr="00CA22F4">
        <w:rPr>
          <w:color w:val="6D6E71"/>
          <w:lang w:val="nl-NL"/>
        </w:rPr>
        <w:t>eëmotionee</w:t>
      </w:r>
      <w:r w:rsidRPr="00CA22F4">
        <w:rPr>
          <w:color w:val="6D6E71"/>
          <w:spacing w:val="-5"/>
          <w:lang w:val="nl-NL"/>
        </w:rPr>
        <w:t>r</w:t>
      </w:r>
      <w:r w:rsidRPr="00CA22F4">
        <w:rPr>
          <w:color w:val="6D6E71"/>
          <w:lang w:val="nl-NL"/>
        </w:rPr>
        <w:t>d</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zijn.</w:t>
      </w:r>
    </w:p>
    <w:p w14:paraId="0A3092AE" w14:textId="77777777" w:rsidR="00624579" w:rsidRPr="00CA22F4" w:rsidRDefault="00CA22F4">
      <w:pPr>
        <w:pStyle w:val="Plattetekst"/>
        <w:spacing w:line="264" w:lineRule="exact"/>
        <w:ind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 mo</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zien</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 hun</w:t>
      </w:r>
      <w:r w:rsidRPr="00CA22F4">
        <w:rPr>
          <w:color w:val="6D6E71"/>
          <w:spacing w:val="1"/>
          <w:lang w:val="nl-NL"/>
        </w:rPr>
        <w:t xml:space="preserve"> </w:t>
      </w:r>
      <w:r w:rsidRPr="00CA22F4">
        <w:rPr>
          <w:color w:val="6D6E71"/>
          <w:lang w:val="nl-NL"/>
        </w:rPr>
        <w:t>mee</w:t>
      </w:r>
      <w:r w:rsidRPr="00CA22F4">
        <w:rPr>
          <w:color w:val="6D6E71"/>
          <w:spacing w:val="-3"/>
          <w:lang w:val="nl-NL"/>
        </w:rPr>
        <w:t>st</w:t>
      </w:r>
      <w:r w:rsidRPr="00CA22F4">
        <w:rPr>
          <w:color w:val="6D6E71"/>
          <w:lang w:val="nl-NL"/>
        </w:rPr>
        <w:t>er</w:t>
      </w:r>
      <w:r w:rsidRPr="00CA22F4">
        <w:rPr>
          <w:color w:val="6D6E71"/>
          <w:spacing w:val="1"/>
          <w:lang w:val="nl-NL"/>
        </w:rPr>
        <w:t xml:space="preserve"> </w:t>
      </w:r>
      <w:r w:rsidRPr="00CA22F4">
        <w:rPr>
          <w:color w:val="6D6E71"/>
          <w:lang w:val="nl-NL"/>
        </w:rPr>
        <w:t>of juf</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er ook</w:t>
      </w:r>
      <w:r w:rsidRPr="00CA22F4">
        <w:rPr>
          <w:color w:val="6D6E71"/>
          <w:spacing w:val="1"/>
          <w:lang w:val="nl-NL"/>
        </w:rPr>
        <w:t xml:space="preserve"> </w:t>
      </w:r>
      <w:r w:rsidRPr="00CA22F4">
        <w:rPr>
          <w:color w:val="6D6E71"/>
          <w:lang w:val="nl-NL"/>
        </w:rPr>
        <w:t>moeilijk</w:t>
      </w:r>
      <w:r w:rsidRPr="00CA22F4">
        <w:rPr>
          <w:color w:val="6D6E71"/>
          <w:spacing w:val="1"/>
          <w:lang w:val="nl-NL"/>
        </w:rPr>
        <w:t xml:space="preserve"> </w:t>
      </w:r>
      <w:r w:rsidRPr="00CA22F4">
        <w:rPr>
          <w:color w:val="6D6E71"/>
          <w:lang w:val="nl-NL"/>
        </w:rPr>
        <w:t>mee 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spacing w:val="-20"/>
          <w:lang w:val="nl-NL"/>
        </w:rPr>
        <w:t>T</w:t>
      </w:r>
      <w:r w:rsidRPr="00CA22F4">
        <w:rPr>
          <w:color w:val="6D6E71"/>
          <w:lang w:val="nl-NL"/>
        </w:rPr>
        <w:t>e</w:t>
      </w:r>
      <w:r w:rsidRPr="00CA22F4">
        <w:rPr>
          <w:color w:val="6D6E71"/>
          <w:spacing w:val="-2"/>
          <w:lang w:val="nl-NL"/>
        </w:rPr>
        <w:t>g</w:t>
      </w:r>
      <w:r w:rsidRPr="00CA22F4">
        <w:rPr>
          <w:color w:val="6D6E71"/>
          <w:lang w:val="nl-NL"/>
        </w:rPr>
        <w:t>elijk</w:t>
      </w:r>
      <w:r w:rsidRPr="00CA22F4">
        <w:rPr>
          <w:color w:val="6D6E71"/>
          <w:spacing w:val="1"/>
          <w:lang w:val="nl-NL"/>
        </w:rPr>
        <w:t xml:space="preserve"> </w:t>
      </w:r>
      <w:r w:rsidRPr="00CA22F4">
        <w:rPr>
          <w:color w:val="6D6E71"/>
          <w:lang w:val="nl-NL"/>
        </w:rPr>
        <w:t xml:space="preserve">is </w:t>
      </w:r>
      <w:r w:rsidRPr="00CA22F4">
        <w:rPr>
          <w:color w:val="6D6E71"/>
          <w:spacing w:val="-3"/>
          <w:lang w:val="nl-NL"/>
        </w:rPr>
        <w:t>v</w:t>
      </w:r>
      <w:r w:rsidRPr="00CA22F4">
        <w:rPr>
          <w:color w:val="6D6E71"/>
          <w:lang w:val="nl-NL"/>
        </w:rPr>
        <w:t>eiligheid</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3"/>
          <w:lang w:val="nl-NL"/>
        </w:rPr>
        <w:t>s</w:t>
      </w:r>
      <w:r w:rsidRPr="00CA22F4">
        <w:rPr>
          <w:color w:val="6D6E71"/>
          <w:lang w:val="nl-NL"/>
        </w:rPr>
        <w:t>tructuur</w:t>
      </w:r>
    </w:p>
    <w:p w14:paraId="0477C54D" w14:textId="77777777" w:rsidR="00624579" w:rsidRPr="00CA22F4" w:rsidRDefault="00CA22F4">
      <w:pPr>
        <w:pStyle w:val="Plattetekst"/>
        <w:spacing w:line="264" w:lineRule="exact"/>
        <w:ind w:right="9836"/>
        <w:jc w:val="both"/>
        <w:rPr>
          <w:rFonts w:cs="Calibri"/>
          <w:lang w:val="nl-NL"/>
        </w:rPr>
      </w:pPr>
      <w:r w:rsidRPr="00CA22F4">
        <w:rPr>
          <w:rFonts w:cs="Calibri"/>
          <w:color w:val="6D6E71"/>
          <w:lang w:val="nl-NL"/>
        </w:rPr>
        <w:t>belangrijk.</w:t>
      </w:r>
    </w:p>
    <w:p w14:paraId="01D8D545" w14:textId="77777777" w:rsidR="00624579" w:rsidRPr="00CA22F4" w:rsidRDefault="00624579">
      <w:pPr>
        <w:spacing w:before="19" w:line="240" w:lineRule="exact"/>
        <w:rPr>
          <w:sz w:val="24"/>
          <w:szCs w:val="24"/>
          <w:lang w:val="nl-NL"/>
        </w:rPr>
      </w:pPr>
    </w:p>
    <w:p w14:paraId="767A77AD" w14:textId="77777777" w:rsidR="00624579" w:rsidRPr="00CA22F4" w:rsidRDefault="00CA22F4">
      <w:pPr>
        <w:pStyle w:val="Plattetekst"/>
        <w:ind w:right="4448"/>
        <w:jc w:val="both"/>
        <w:rPr>
          <w:lang w:val="nl-NL"/>
        </w:rPr>
      </w:pPr>
      <w:r w:rsidRPr="00CA22F4">
        <w:rPr>
          <w:color w:val="6D6E71"/>
          <w:spacing w:val="-9"/>
          <w:lang w:val="nl-NL"/>
        </w:rPr>
        <w:t>W</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en kinde</w:t>
      </w:r>
      <w:r w:rsidRPr="00CA22F4">
        <w:rPr>
          <w:color w:val="6D6E71"/>
          <w:spacing w:val="-3"/>
          <w:lang w:val="nl-NL"/>
        </w:rPr>
        <w:t>r</w:t>
      </w:r>
      <w:r w:rsidRPr="00CA22F4">
        <w:rPr>
          <w:color w:val="6D6E71"/>
          <w:lang w:val="nl-NL"/>
        </w:rPr>
        <w:t xml:space="preserve">en ruim de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 xml:space="preserve">e </w:t>
      </w:r>
      <w:r w:rsidRPr="00CA22F4">
        <w:rPr>
          <w:color w:val="6D6E71"/>
          <w:spacing w:val="-3"/>
          <w:lang w:val="nl-NL"/>
        </w:rPr>
        <w:t>st</w:t>
      </w:r>
      <w:r w:rsidRPr="00CA22F4">
        <w:rPr>
          <w:color w:val="6D6E71"/>
          <w:lang w:val="nl-NL"/>
        </w:rPr>
        <w:t xml:space="preserve">ellen en </w:t>
      </w:r>
      <w:r w:rsidRPr="00CA22F4">
        <w:rPr>
          <w:color w:val="6D6E71"/>
          <w:spacing w:val="-3"/>
          <w:lang w:val="nl-NL"/>
        </w:rPr>
        <w:t>t</w:t>
      </w:r>
      <w:r w:rsidRPr="00CA22F4">
        <w:rPr>
          <w:color w:val="6D6E71"/>
          <w:lang w:val="nl-NL"/>
        </w:rPr>
        <w:t>e p</w:t>
      </w:r>
      <w:r w:rsidRPr="00CA22F4">
        <w:rPr>
          <w:color w:val="6D6E71"/>
          <w:spacing w:val="-5"/>
          <w:lang w:val="nl-NL"/>
        </w:rPr>
        <w:t>r</w:t>
      </w:r>
      <w:r w:rsidRPr="00CA22F4">
        <w:rPr>
          <w:color w:val="6D6E71"/>
          <w:spacing w:val="-3"/>
          <w:lang w:val="nl-NL"/>
        </w:rPr>
        <w:t>at</w:t>
      </w:r>
      <w:r w:rsidRPr="00CA22F4">
        <w:rPr>
          <w:color w:val="6D6E71"/>
          <w:lang w:val="nl-NL"/>
        </w:rPr>
        <w:t>en.</w:t>
      </w:r>
    </w:p>
    <w:p w14:paraId="534E3038" w14:textId="77777777" w:rsidR="00624579" w:rsidRPr="00CA22F4" w:rsidRDefault="00624579">
      <w:pPr>
        <w:spacing w:before="19" w:line="240" w:lineRule="exact"/>
        <w:rPr>
          <w:sz w:val="24"/>
          <w:szCs w:val="24"/>
          <w:lang w:val="nl-NL"/>
        </w:rPr>
      </w:pPr>
    </w:p>
    <w:p w14:paraId="799CB55F" w14:textId="77777777" w:rsidR="00624579" w:rsidRPr="00CA22F4" w:rsidRDefault="00CA22F4">
      <w:pPr>
        <w:pStyle w:val="Plattetekst"/>
        <w:ind w:right="4168"/>
        <w:jc w:val="both"/>
        <w:rPr>
          <w:lang w:val="nl-NL"/>
        </w:rPr>
      </w:pPr>
      <w:r w:rsidRPr="00CA22F4">
        <w:rPr>
          <w:color w:val="6D6E71"/>
          <w:lang w:val="nl-NL"/>
        </w:rPr>
        <w:t>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 xml:space="preserve">s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 de g</w:t>
      </w:r>
      <w:r w:rsidRPr="00CA22F4">
        <w:rPr>
          <w:color w:val="6D6E71"/>
          <w:spacing w:val="-4"/>
          <w:lang w:val="nl-NL"/>
        </w:rPr>
        <w:t>r</w:t>
      </w:r>
      <w:r w:rsidRPr="00CA22F4">
        <w:rPr>
          <w:color w:val="6D6E71"/>
          <w:lang w:val="nl-NL"/>
        </w:rPr>
        <w:t xml:space="preserve">oep </w:t>
      </w:r>
      <w:r w:rsidRPr="00CA22F4">
        <w:rPr>
          <w:color w:val="6D6E71"/>
          <w:spacing w:val="-3"/>
          <w:lang w:val="nl-NL"/>
        </w:rPr>
        <w:t>wa</w:t>
      </w:r>
      <w:r w:rsidRPr="00CA22F4">
        <w:rPr>
          <w:color w:val="6D6E71"/>
          <w:lang w:val="nl-NL"/>
        </w:rPr>
        <w:t xml:space="preserve">t </w:t>
      </w:r>
      <w:r w:rsidRPr="00CA22F4">
        <w:rPr>
          <w:color w:val="6D6E71"/>
          <w:spacing w:val="-2"/>
          <w:lang w:val="nl-NL"/>
        </w:rPr>
        <w:t>w</w:t>
      </w:r>
      <w:r w:rsidRPr="00CA22F4">
        <w:rPr>
          <w:color w:val="6D6E71"/>
          <w:lang w:val="nl-NL"/>
        </w:rPr>
        <w:t xml:space="preserve">e de </w:t>
      </w:r>
      <w:r w:rsidRPr="00CA22F4">
        <w:rPr>
          <w:color w:val="6D6E71"/>
          <w:spacing w:val="-4"/>
          <w:lang w:val="nl-NL"/>
        </w:rPr>
        <w:t>r</w:t>
      </w:r>
      <w:r w:rsidRPr="00CA22F4">
        <w:rPr>
          <w:color w:val="6D6E71"/>
          <w:lang w:val="nl-NL"/>
        </w:rPr>
        <w:t>e</w:t>
      </w:r>
      <w:r w:rsidRPr="00CA22F4">
        <w:rPr>
          <w:color w:val="6D6E71"/>
          <w:spacing w:val="-3"/>
          <w:lang w:val="nl-NL"/>
        </w:rPr>
        <w:t>s</w:t>
      </w:r>
      <w:r w:rsidRPr="00CA22F4">
        <w:rPr>
          <w:color w:val="6D6E71"/>
          <w:lang w:val="nl-NL"/>
        </w:rPr>
        <w:t xml:space="preserve">t </w:t>
      </w:r>
      <w:r w:rsidRPr="00CA22F4">
        <w:rPr>
          <w:color w:val="6D6E71"/>
          <w:spacing w:val="-4"/>
          <w:lang w:val="nl-NL"/>
        </w:rPr>
        <w:t>v</w:t>
      </w:r>
      <w:r w:rsidRPr="00CA22F4">
        <w:rPr>
          <w:color w:val="6D6E71"/>
          <w:lang w:val="nl-NL"/>
        </w:rPr>
        <w:t xml:space="preserve">an de dag </w:t>
      </w:r>
      <w:r w:rsidRPr="00CA22F4">
        <w:rPr>
          <w:color w:val="6D6E71"/>
          <w:spacing w:val="-4"/>
          <w:lang w:val="nl-NL"/>
        </w:rPr>
        <w:t>g</w:t>
      </w:r>
      <w:r w:rsidRPr="00CA22F4">
        <w:rPr>
          <w:color w:val="6D6E71"/>
          <w:lang w:val="nl-NL"/>
        </w:rPr>
        <w:t>aan doen.</w:t>
      </w:r>
    </w:p>
    <w:p w14:paraId="0BE70656"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44"/>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4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5"/>
          <w:lang w:val="nl-NL"/>
        </w:rPr>
        <w:t xml:space="preserve"> </w:t>
      </w:r>
      <w:r w:rsidRPr="00CA22F4">
        <w:rPr>
          <w:color w:val="6D6E71"/>
          <w:lang w:val="nl-NL"/>
        </w:rPr>
        <w:t>er</w:t>
      </w:r>
      <w:r w:rsidRPr="00CA22F4">
        <w:rPr>
          <w:color w:val="6D6E71"/>
          <w:spacing w:val="44"/>
          <w:lang w:val="nl-NL"/>
        </w:rPr>
        <w:t xml:space="preserve"> </w:t>
      </w:r>
      <w:r w:rsidRPr="00CA22F4">
        <w:rPr>
          <w:color w:val="6D6E71"/>
          <w:lang w:val="nl-NL"/>
        </w:rPr>
        <w:t>ook</w:t>
      </w:r>
      <w:r w:rsidRPr="00CA22F4">
        <w:rPr>
          <w:color w:val="6D6E71"/>
          <w:spacing w:val="45"/>
          <w:lang w:val="nl-NL"/>
        </w:rPr>
        <w:t xml:space="preserve"> </w:t>
      </w:r>
      <w:r w:rsidRPr="00CA22F4">
        <w:rPr>
          <w:color w:val="6D6E71"/>
          <w:spacing w:val="-11"/>
          <w:lang w:val="nl-NL"/>
        </w:rPr>
        <w:t>‘</w:t>
      </w:r>
      <w:r w:rsidRPr="00CA22F4">
        <w:rPr>
          <w:color w:val="6D6E71"/>
          <w:lang w:val="nl-NL"/>
        </w:rPr>
        <w:t>doe-din</w:t>
      </w:r>
      <w:r w:rsidRPr="00CA22F4">
        <w:rPr>
          <w:color w:val="6D6E71"/>
          <w:spacing w:val="-2"/>
          <w:lang w:val="nl-NL"/>
        </w:rPr>
        <w:t>g</w:t>
      </w:r>
      <w:r w:rsidRPr="00CA22F4">
        <w:rPr>
          <w:color w:val="6D6E71"/>
          <w:lang w:val="nl-NL"/>
        </w:rPr>
        <w:t>en’</w:t>
      </w:r>
      <w:r w:rsidRPr="00CA22F4">
        <w:rPr>
          <w:color w:val="6D6E71"/>
          <w:spacing w:val="45"/>
          <w:lang w:val="nl-NL"/>
        </w:rPr>
        <w:t xml:space="preserve"> </w:t>
      </w:r>
      <w:r w:rsidRPr="00CA22F4">
        <w:rPr>
          <w:color w:val="6D6E71"/>
          <w:spacing w:val="-2"/>
          <w:lang w:val="nl-NL"/>
        </w:rPr>
        <w:t>g</w:t>
      </w:r>
      <w:r w:rsidRPr="00CA22F4">
        <w:rPr>
          <w:color w:val="6D6E71"/>
          <w:lang w:val="nl-NL"/>
        </w:rPr>
        <w:t>ebeu</w:t>
      </w:r>
      <w:r w:rsidRPr="00CA22F4">
        <w:rPr>
          <w:color w:val="6D6E71"/>
          <w:spacing w:val="-3"/>
          <w:lang w:val="nl-NL"/>
        </w:rPr>
        <w:t>r</w:t>
      </w:r>
      <w:r w:rsidRPr="00CA22F4">
        <w:rPr>
          <w:color w:val="6D6E71"/>
          <w:lang w:val="nl-NL"/>
        </w:rPr>
        <w:t>en,</w:t>
      </w:r>
      <w:r w:rsidRPr="00CA22F4">
        <w:rPr>
          <w:color w:val="6D6E71"/>
          <w:spacing w:val="45"/>
          <w:lang w:val="nl-NL"/>
        </w:rPr>
        <w:t xml:space="preserve"> </w:t>
      </w:r>
      <w:r w:rsidRPr="00CA22F4">
        <w:rPr>
          <w:color w:val="6D6E71"/>
          <w:spacing w:val="-2"/>
          <w:lang w:val="nl-NL"/>
        </w:rPr>
        <w:t>w</w:t>
      </w:r>
      <w:r w:rsidRPr="00CA22F4">
        <w:rPr>
          <w:color w:val="6D6E71"/>
          <w:lang w:val="nl-NL"/>
        </w:rPr>
        <w:t>e</w:t>
      </w:r>
      <w:r w:rsidRPr="00CA22F4">
        <w:rPr>
          <w:color w:val="6D6E71"/>
          <w:spacing w:val="44"/>
          <w:lang w:val="nl-NL"/>
        </w:rPr>
        <w:t xml:space="preserve"> </w:t>
      </w:r>
      <w:r w:rsidRPr="00CA22F4">
        <w:rPr>
          <w:color w:val="6D6E71"/>
          <w:lang w:val="nl-NL"/>
        </w:rPr>
        <w:t>nemen</w:t>
      </w:r>
      <w:r w:rsidRPr="00CA22F4">
        <w:rPr>
          <w:color w:val="6D6E71"/>
          <w:spacing w:val="45"/>
          <w:lang w:val="nl-NL"/>
        </w:rPr>
        <w:t xml:space="preserve"> </w:t>
      </w:r>
      <w:r w:rsidRPr="00CA22F4">
        <w:rPr>
          <w:color w:val="6D6E71"/>
          <w:lang w:val="nl-NL"/>
        </w:rPr>
        <w:t>ideeën</w:t>
      </w:r>
      <w:r w:rsidRPr="00CA22F4">
        <w:rPr>
          <w:color w:val="6D6E71"/>
          <w:spacing w:val="45"/>
          <w:lang w:val="nl-NL"/>
        </w:rPr>
        <w:t xml:space="preserve"> </w:t>
      </w:r>
      <w:r w:rsidRPr="00CA22F4">
        <w:rPr>
          <w:color w:val="6D6E71"/>
          <w:spacing w:val="-4"/>
          <w:lang w:val="nl-NL"/>
        </w:rPr>
        <w:t>v</w:t>
      </w:r>
      <w:r w:rsidRPr="00CA22F4">
        <w:rPr>
          <w:color w:val="6D6E71"/>
          <w:lang w:val="nl-NL"/>
        </w:rPr>
        <w:t>an</w:t>
      </w:r>
      <w:r w:rsidRPr="00CA22F4">
        <w:rPr>
          <w:color w:val="6D6E71"/>
          <w:spacing w:val="4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z</w:t>
      </w:r>
      <w:r w:rsidRPr="00CA22F4">
        <w:rPr>
          <w:color w:val="6D6E71"/>
          <w:lang w:val="nl-NL"/>
        </w:rPr>
        <w:t>elf</w:t>
      </w:r>
      <w:r w:rsidRPr="00CA22F4">
        <w:rPr>
          <w:color w:val="6D6E71"/>
          <w:spacing w:val="45"/>
          <w:lang w:val="nl-NL"/>
        </w:rPr>
        <w:t xml:space="preserve"> </w:t>
      </w:r>
      <w:r w:rsidRPr="00CA22F4">
        <w:rPr>
          <w:color w:val="6D6E71"/>
          <w:lang w:val="nl-NL"/>
        </w:rPr>
        <w:t>serieus</w:t>
      </w:r>
      <w:r w:rsidRPr="00CA22F4">
        <w:rPr>
          <w:color w:val="6D6E71"/>
          <w:spacing w:val="45"/>
          <w:lang w:val="nl-NL"/>
        </w:rPr>
        <w:t xml:space="preserve"> </w:t>
      </w:r>
      <w:r w:rsidRPr="00CA22F4">
        <w:rPr>
          <w:color w:val="6D6E71"/>
          <w:lang w:val="nl-NL"/>
        </w:rPr>
        <w:t>en</w:t>
      </w:r>
      <w:r w:rsidRPr="00CA22F4">
        <w:rPr>
          <w:color w:val="6D6E71"/>
          <w:spacing w:val="45"/>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44"/>
          <w:lang w:val="nl-NL"/>
        </w:rPr>
        <w:t xml:space="preserve"> </w:t>
      </w:r>
      <w:r w:rsidRPr="00CA22F4">
        <w:rPr>
          <w:color w:val="6D6E71"/>
          <w:spacing w:val="-5"/>
          <w:lang w:val="nl-NL"/>
        </w:rPr>
        <w:t>z</w:t>
      </w:r>
      <w:r w:rsidRPr="00CA22F4">
        <w:rPr>
          <w:color w:val="6D6E71"/>
          <w:lang w:val="nl-NL"/>
        </w:rPr>
        <w:t>e</w:t>
      </w:r>
    </w:p>
    <w:p w14:paraId="38EAB86E" w14:textId="77777777" w:rsidR="00624579" w:rsidRPr="00CA22F4" w:rsidRDefault="00CA22F4">
      <w:pPr>
        <w:pStyle w:val="Plattetekst"/>
        <w:spacing w:line="264" w:lineRule="exact"/>
        <w:ind w:right="1133"/>
        <w:jc w:val="both"/>
        <w:rPr>
          <w:lang w:val="nl-NL"/>
        </w:rPr>
      </w:pPr>
      <w:r w:rsidRPr="00CA22F4">
        <w:rPr>
          <w:color w:val="6D6E71"/>
          <w:lang w:val="nl-NL"/>
        </w:rPr>
        <w:t>des</w:t>
      </w:r>
      <w:r w:rsidRPr="00CA22F4">
        <w:rPr>
          <w:color w:val="6D6E71"/>
          <w:spacing w:val="-2"/>
          <w:lang w:val="nl-NL"/>
        </w:rPr>
        <w:t>gew</w:t>
      </w:r>
      <w:r w:rsidRPr="00CA22F4">
        <w:rPr>
          <w:color w:val="6D6E71"/>
          <w:lang w:val="nl-NL"/>
        </w:rPr>
        <w:t>en</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lang w:val="nl-NL"/>
        </w:rPr>
        <w:t>uit</w:t>
      </w:r>
      <w:r w:rsidRPr="00CA22F4">
        <w:rPr>
          <w:color w:val="6D6E71"/>
          <w:spacing w:val="-2"/>
          <w:lang w:val="nl-NL"/>
        </w:rPr>
        <w:t>v</w:t>
      </w:r>
      <w:r w:rsidRPr="00CA22F4">
        <w:rPr>
          <w:color w:val="6D6E71"/>
          <w:lang w:val="nl-NL"/>
        </w:rPr>
        <w:t>oe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 tussen</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in hun manier</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spacing w:val="-3"/>
          <w:lang w:val="nl-NL"/>
        </w:rPr>
        <w:t>r</w:t>
      </w:r>
      <w:r w:rsidRPr="00CA22F4">
        <w:rPr>
          <w:color w:val="6D6E71"/>
          <w:lang w:val="nl-NL"/>
        </w:rPr>
        <w:t>ea</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p>
    <w:p w14:paraId="1FB22DBA"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3"/>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spacing w:val="-3"/>
          <w:lang w:val="nl-NL"/>
        </w:rPr>
        <w:t>v</w:t>
      </w:r>
      <w:r w:rsidRPr="00CA22F4">
        <w:rPr>
          <w:color w:val="6D6E71"/>
          <w:lang w:val="nl-NL"/>
        </w:rPr>
        <w:t>oor</w:t>
      </w:r>
      <w:r w:rsidRPr="00CA22F4">
        <w:rPr>
          <w:color w:val="6D6E71"/>
          <w:spacing w:val="4"/>
          <w:lang w:val="nl-NL"/>
        </w:rPr>
        <w:t xml:space="preserve"> </w:t>
      </w:r>
      <w:r w:rsidRPr="00CA22F4">
        <w:rPr>
          <w:color w:val="6D6E71"/>
          <w:spacing w:val="-2"/>
          <w:lang w:val="nl-NL"/>
        </w:rPr>
        <w:t>a</w:t>
      </w:r>
      <w:r w:rsidRPr="00CA22F4">
        <w:rPr>
          <w:color w:val="6D6E71"/>
          <w:lang w:val="nl-NL"/>
        </w:rPr>
        <w:t>fwisselin</w:t>
      </w:r>
      <w:r w:rsidRPr="00CA22F4">
        <w:rPr>
          <w:color w:val="6D6E71"/>
          <w:spacing w:val="2"/>
          <w:lang w:val="nl-NL"/>
        </w:rPr>
        <w:t>g</w:t>
      </w:r>
      <w:r w:rsidRPr="00CA22F4">
        <w:rPr>
          <w:color w:val="6D6E71"/>
          <w:lang w:val="nl-NL"/>
        </w:rPr>
        <w:t>,</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3"/>
          <w:lang w:val="nl-NL"/>
        </w:rPr>
        <w:t xml:space="preserve"> </w:t>
      </w:r>
      <w:r w:rsidRPr="00CA22F4">
        <w:rPr>
          <w:color w:val="6D6E71"/>
          <w:lang w:val="nl-NL"/>
        </w:rPr>
        <w:t>naar</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2"/>
          <w:lang w:val="nl-NL"/>
        </w:rPr>
        <w:t>n</w:t>
      </w:r>
      <w:r w:rsidRPr="00CA22F4">
        <w:rPr>
          <w:color w:val="6D6E71"/>
          <w:lang w:val="nl-NL"/>
        </w:rPr>
        <w:t>wic</w:t>
      </w:r>
      <w:r w:rsidRPr="00CA22F4">
        <w:rPr>
          <w:color w:val="6D6E71"/>
          <w:spacing w:val="-2"/>
          <w:lang w:val="nl-NL"/>
        </w:rPr>
        <w:t>h</w:t>
      </w:r>
      <w:r w:rsidRPr="00CA22F4">
        <w:rPr>
          <w:color w:val="6D6E71"/>
          <w:lang w:val="nl-NL"/>
        </w:rPr>
        <w:t>tig</w:t>
      </w:r>
      <w:r w:rsidRPr="00CA22F4">
        <w:rPr>
          <w:color w:val="6D6E71"/>
          <w:spacing w:val="4"/>
          <w:lang w:val="nl-NL"/>
        </w:rPr>
        <w:t xml:space="preserve"> </w:t>
      </w:r>
      <w:r w:rsidRPr="00CA22F4">
        <w:rPr>
          <w:color w:val="6D6E71"/>
          <w:lang w:val="nl-NL"/>
        </w:rPr>
        <w:t>p</w:t>
      </w:r>
      <w:r w:rsidRPr="00CA22F4">
        <w:rPr>
          <w:color w:val="6D6E71"/>
          <w:spacing w:val="-4"/>
          <w:lang w:val="nl-NL"/>
        </w:rPr>
        <w:t>r</w:t>
      </w:r>
      <w:r w:rsidRPr="00CA22F4">
        <w:rPr>
          <w:color w:val="6D6E71"/>
          <w:lang w:val="nl-NL"/>
        </w:rPr>
        <w:t>og</w:t>
      </w:r>
      <w:r w:rsidRPr="00CA22F4">
        <w:rPr>
          <w:color w:val="6D6E71"/>
          <w:spacing w:val="-5"/>
          <w:lang w:val="nl-NL"/>
        </w:rPr>
        <w:t>r</w:t>
      </w:r>
      <w:r w:rsidRPr="00CA22F4">
        <w:rPr>
          <w:color w:val="6D6E71"/>
          <w:lang w:val="nl-NL"/>
        </w:rPr>
        <w:t>amma:</w:t>
      </w:r>
      <w:r w:rsidRPr="00CA22F4">
        <w:rPr>
          <w:color w:val="6D6E71"/>
          <w:spacing w:val="4"/>
          <w:lang w:val="nl-NL"/>
        </w:rPr>
        <w:t xml:space="preserve"> </w:t>
      </w:r>
      <w:r w:rsidRPr="00CA22F4">
        <w:rPr>
          <w:color w:val="6D6E71"/>
          <w:lang w:val="nl-NL"/>
        </w:rPr>
        <w:t>naa</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lang w:val="nl-NL"/>
        </w:rPr>
        <w:t>spanning</w:t>
      </w:r>
      <w:r w:rsidRPr="00CA22F4">
        <w:rPr>
          <w:color w:val="6D6E71"/>
          <w:spacing w:val="4"/>
          <w:lang w:val="nl-NL"/>
        </w:rPr>
        <w:t xml:space="preserve"> </w:t>
      </w:r>
      <w:r w:rsidRPr="00CA22F4">
        <w:rPr>
          <w:color w:val="6D6E71"/>
          <w:lang w:val="nl-NL"/>
        </w:rPr>
        <w:t>ook</w:t>
      </w:r>
      <w:r w:rsidRPr="00CA22F4">
        <w:rPr>
          <w:color w:val="6D6E71"/>
          <w:spacing w:val="4"/>
          <w:lang w:val="nl-NL"/>
        </w:rPr>
        <w:t xml:space="preserve"> </w:t>
      </w:r>
      <w:r w:rsidRPr="00CA22F4">
        <w:rPr>
          <w:color w:val="6D6E71"/>
          <w:lang w:val="nl-NL"/>
        </w:rPr>
        <w:t>o</w:t>
      </w:r>
      <w:r w:rsidRPr="00CA22F4">
        <w:rPr>
          <w:color w:val="6D6E71"/>
          <w:spacing w:val="-2"/>
          <w:lang w:val="nl-NL"/>
        </w:rPr>
        <w:t>n</w:t>
      </w:r>
      <w:r w:rsidRPr="00CA22F4">
        <w:rPr>
          <w:color w:val="6D6E71"/>
          <w:lang w:val="nl-NL"/>
        </w:rPr>
        <w:t>tspannin</w:t>
      </w:r>
      <w:r w:rsidRPr="00CA22F4">
        <w:rPr>
          <w:color w:val="6D6E71"/>
          <w:spacing w:val="2"/>
          <w:lang w:val="nl-NL"/>
        </w:rPr>
        <w:t>g</w:t>
      </w:r>
      <w:r w:rsidRPr="00CA22F4">
        <w:rPr>
          <w:color w:val="6D6E71"/>
          <w:lang w:val="nl-NL"/>
        </w:rPr>
        <w:t>,</w:t>
      </w:r>
    </w:p>
    <w:p w14:paraId="11910347" w14:textId="77777777" w:rsidR="00624579" w:rsidRPr="00CA22F4" w:rsidRDefault="00CA22F4">
      <w:pPr>
        <w:pStyle w:val="Plattetekst"/>
        <w:spacing w:line="264" w:lineRule="exact"/>
        <w:ind w:right="1134"/>
        <w:jc w:val="both"/>
        <w:rPr>
          <w:lang w:val="nl-NL"/>
        </w:rPr>
      </w:pPr>
      <w:r w:rsidRPr="00CA22F4">
        <w:rPr>
          <w:color w:val="6D6E71"/>
          <w:lang w:val="nl-NL"/>
        </w:rPr>
        <w:t>naa</w:t>
      </w:r>
      <w:r w:rsidRPr="00CA22F4">
        <w:rPr>
          <w:color w:val="6D6E71"/>
          <w:spacing w:val="-3"/>
          <w:lang w:val="nl-NL"/>
        </w:rPr>
        <w:t>s</w:t>
      </w:r>
      <w:r w:rsidRPr="00CA22F4">
        <w:rPr>
          <w:color w:val="6D6E71"/>
          <w:lang w:val="nl-NL"/>
        </w:rPr>
        <w:t>t p</w:t>
      </w:r>
      <w:r w:rsidRPr="00CA22F4">
        <w:rPr>
          <w:color w:val="6D6E71"/>
          <w:spacing w:val="-5"/>
          <w:lang w:val="nl-NL"/>
        </w:rPr>
        <w:t>r</w:t>
      </w:r>
      <w:r w:rsidRPr="00CA22F4">
        <w:rPr>
          <w:color w:val="6D6E71"/>
          <w:spacing w:val="-3"/>
          <w:lang w:val="nl-NL"/>
        </w:rPr>
        <w:t>at</w:t>
      </w:r>
      <w:r w:rsidRPr="00CA22F4">
        <w:rPr>
          <w:color w:val="6D6E71"/>
          <w:lang w:val="nl-NL"/>
        </w:rPr>
        <w:t>en ook i</w:t>
      </w:r>
      <w:r w:rsidRPr="00CA22F4">
        <w:rPr>
          <w:color w:val="6D6E71"/>
          <w:spacing w:val="-2"/>
          <w:lang w:val="nl-NL"/>
        </w:rPr>
        <w:t>e</w:t>
      </w:r>
      <w:r w:rsidRPr="00CA22F4">
        <w:rPr>
          <w:color w:val="6D6E71"/>
          <w:lang w:val="nl-NL"/>
        </w:rPr>
        <w:t>ts doen, naa</w:t>
      </w:r>
      <w:r w:rsidRPr="00CA22F4">
        <w:rPr>
          <w:color w:val="6D6E71"/>
          <w:spacing w:val="-3"/>
          <w:lang w:val="nl-NL"/>
        </w:rPr>
        <w:t>s</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ook boosheid en ook dankbaarheid, naa</w:t>
      </w:r>
      <w:r w:rsidRPr="00CA22F4">
        <w:rPr>
          <w:color w:val="6D6E71"/>
          <w:spacing w:val="-3"/>
          <w:lang w:val="nl-NL"/>
        </w:rPr>
        <w:t>s</w:t>
      </w:r>
      <w:r w:rsidRPr="00CA22F4">
        <w:rPr>
          <w:color w:val="6D6E71"/>
          <w:lang w:val="nl-NL"/>
        </w:rPr>
        <w:t>t ui</w:t>
      </w:r>
      <w:r w:rsidRPr="00CA22F4">
        <w:rPr>
          <w:color w:val="6D6E71"/>
          <w:spacing w:val="-3"/>
          <w:lang w:val="nl-NL"/>
        </w:rPr>
        <w:t>t</w:t>
      </w:r>
      <w:r w:rsidRPr="00CA22F4">
        <w:rPr>
          <w:color w:val="6D6E71"/>
          <w:lang w:val="nl-NL"/>
        </w:rPr>
        <w:t>en ook beschou</w:t>
      </w:r>
      <w:r w:rsidRPr="00CA22F4">
        <w:rPr>
          <w:color w:val="6D6E71"/>
          <w:spacing w:val="-2"/>
          <w:lang w:val="nl-NL"/>
        </w:rPr>
        <w:t>w</w:t>
      </w:r>
      <w:r w:rsidRPr="00CA22F4">
        <w:rPr>
          <w:color w:val="6D6E71"/>
          <w:lang w:val="nl-NL"/>
        </w:rPr>
        <w:t>en,</w:t>
      </w:r>
    </w:p>
    <w:p w14:paraId="033771F2" w14:textId="77777777" w:rsidR="00624579" w:rsidRPr="00CA22F4" w:rsidRDefault="00CA22F4">
      <w:pPr>
        <w:pStyle w:val="Plattetekst"/>
        <w:spacing w:line="264" w:lineRule="exact"/>
        <w:ind w:right="4110"/>
        <w:jc w:val="both"/>
        <w:rPr>
          <w:lang w:val="nl-NL"/>
        </w:rPr>
      </w:pPr>
      <w:r w:rsidRPr="00CA22F4">
        <w:rPr>
          <w:color w:val="6D6E71"/>
          <w:lang w:val="nl-NL"/>
        </w:rPr>
        <w:t>naa</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3"/>
          <w:lang w:val="nl-NL"/>
        </w:rPr>
        <w:t>t</w:t>
      </w:r>
      <w:r w:rsidRPr="00CA22F4">
        <w:rPr>
          <w:color w:val="6D6E71"/>
          <w:lang w:val="nl-NL"/>
        </w:rPr>
        <w:t>erugkij</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lang w:val="nl-NL"/>
        </w:rPr>
        <w:t xml:space="preserve">ook </w:t>
      </w:r>
      <w:r w:rsidRPr="00CA22F4">
        <w:rPr>
          <w:color w:val="6D6E71"/>
          <w:spacing w:val="-3"/>
          <w:lang w:val="nl-NL"/>
        </w:rPr>
        <w:t>v</w:t>
      </w:r>
      <w:r w:rsidRPr="00CA22F4">
        <w:rPr>
          <w:color w:val="6D6E71"/>
          <w:lang w:val="nl-NL"/>
        </w:rPr>
        <w:t>ooruitkij</w:t>
      </w:r>
      <w:r w:rsidRPr="00CA22F4">
        <w:rPr>
          <w:color w:val="6D6E71"/>
          <w:spacing w:val="-7"/>
          <w:lang w:val="nl-NL"/>
        </w:rPr>
        <w:t>k</w:t>
      </w:r>
      <w:r w:rsidRPr="00CA22F4">
        <w:rPr>
          <w:color w:val="6D6E71"/>
          <w:lang w:val="nl-NL"/>
        </w:rPr>
        <w:t>en</w:t>
      </w:r>
      <w:r w:rsidRPr="00CA22F4">
        <w:rPr>
          <w:color w:val="6D6E71"/>
          <w:spacing w:val="-1"/>
          <w:lang w:val="nl-NL"/>
        </w:rPr>
        <w:t xml:space="preserve"> </w:t>
      </w:r>
      <w:r w:rsidRPr="00CA22F4">
        <w:rPr>
          <w:color w:val="6D6E71"/>
          <w:lang w:val="nl-NL"/>
        </w:rPr>
        <w:t xml:space="preserve">enz. </w:t>
      </w:r>
      <w:r w:rsidRPr="00CA22F4">
        <w:rPr>
          <w:color w:val="6D6E71"/>
          <w:spacing w:val="-11"/>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erkingssu</w:t>
      </w:r>
      <w:r w:rsidRPr="00CA22F4">
        <w:rPr>
          <w:color w:val="6D6E71"/>
          <w:spacing w:val="1"/>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1"/>
          <w:lang w:val="nl-NL"/>
        </w:rPr>
        <w:t xml:space="preserve"> </w:t>
      </w:r>
      <w:r w:rsidRPr="00CA22F4">
        <w:rPr>
          <w:color w:val="6D6E71"/>
          <w:lang w:val="nl-NL"/>
        </w:rPr>
        <w:t>zie bijla</w:t>
      </w:r>
      <w:r w:rsidRPr="00CA22F4">
        <w:rPr>
          <w:color w:val="6D6E71"/>
          <w:spacing w:val="-2"/>
          <w:lang w:val="nl-NL"/>
        </w:rPr>
        <w:t>g</w:t>
      </w:r>
      <w:r w:rsidRPr="00CA22F4">
        <w:rPr>
          <w:color w:val="6D6E71"/>
          <w:lang w:val="nl-NL"/>
        </w:rPr>
        <w:t>e.</w:t>
      </w:r>
    </w:p>
    <w:p w14:paraId="011AF868" w14:textId="77777777" w:rsidR="00624579" w:rsidRPr="00CA22F4" w:rsidRDefault="00624579">
      <w:pPr>
        <w:spacing w:before="18" w:line="240" w:lineRule="exact"/>
        <w:rPr>
          <w:sz w:val="24"/>
          <w:szCs w:val="24"/>
          <w:lang w:val="nl-NL"/>
        </w:rPr>
      </w:pPr>
    </w:p>
    <w:p w14:paraId="02B856B3" w14:textId="77777777" w:rsidR="00624579" w:rsidRPr="00CA22F4" w:rsidRDefault="00CA22F4">
      <w:pPr>
        <w:pStyle w:val="Plattetekst"/>
        <w:spacing w:line="264" w:lineRule="exact"/>
        <w:ind w:right="1009"/>
        <w:rPr>
          <w:lang w:val="nl-NL"/>
        </w:rPr>
      </w:pPr>
      <w:r w:rsidRPr="00CA22F4">
        <w:rPr>
          <w:color w:val="6D6E71"/>
          <w:spacing w:val="-9"/>
          <w:lang w:val="nl-NL"/>
        </w:rPr>
        <w:t>W</w:t>
      </w:r>
      <w:r w:rsidRPr="00CA22F4">
        <w:rPr>
          <w:color w:val="6D6E71"/>
          <w:lang w:val="nl-NL"/>
        </w:rPr>
        <w:t>e 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 xml:space="preserve">en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ermijden d</w:t>
      </w:r>
      <w:r w:rsidRPr="00CA22F4">
        <w:rPr>
          <w:color w:val="6D6E71"/>
          <w:spacing w:val="-2"/>
          <w:lang w:val="nl-NL"/>
        </w:rPr>
        <w:t>a</w:t>
      </w:r>
      <w:r w:rsidRPr="00CA22F4">
        <w:rPr>
          <w:color w:val="6D6E71"/>
          <w:lang w:val="nl-NL"/>
        </w:rPr>
        <w:t>t een kind na school</w:t>
      </w:r>
      <w:r w:rsidRPr="00CA22F4">
        <w:rPr>
          <w:color w:val="6D6E71"/>
          <w:spacing w:val="1"/>
          <w:lang w:val="nl-NL"/>
        </w:rPr>
        <w:t xml:space="preserve"> </w:t>
      </w:r>
      <w:r w:rsidRPr="00CA22F4">
        <w:rPr>
          <w:color w:val="6D6E71"/>
          <w:lang w:val="nl-NL"/>
        </w:rPr>
        <w:t xml:space="preserve">alleen thuis zit. </w:t>
      </w:r>
      <w:r w:rsidRPr="00CA22F4">
        <w:rPr>
          <w:color w:val="6D6E71"/>
          <w:spacing w:val="-10"/>
          <w:lang w:val="nl-NL"/>
        </w:rPr>
        <w:t>V</w:t>
      </w:r>
      <w:r w:rsidRPr="00CA22F4">
        <w:rPr>
          <w:color w:val="6D6E71"/>
          <w:lang w:val="nl-NL"/>
        </w:rPr>
        <w:t>oo</w:t>
      </w:r>
      <w:r w:rsidRPr="00CA22F4">
        <w:rPr>
          <w:color w:val="6D6E71"/>
          <w:spacing w:val="-5"/>
          <w:lang w:val="nl-NL"/>
        </w:rPr>
        <w:t>r</w:t>
      </w:r>
      <w:r w:rsidRPr="00CA22F4">
        <w:rPr>
          <w:color w:val="6D6E71"/>
          <w:lang w:val="nl-NL"/>
        </w:rPr>
        <w:t>al m</w:t>
      </w:r>
      <w:r w:rsidRPr="00CA22F4">
        <w:rPr>
          <w:color w:val="6D6E71"/>
          <w:spacing w:val="-2"/>
          <w:lang w:val="nl-NL"/>
        </w:rPr>
        <w:t>e</w:t>
      </w:r>
      <w:r w:rsidRPr="00CA22F4">
        <w:rPr>
          <w:color w:val="6D6E71"/>
          <w:lang w:val="nl-NL"/>
        </w:rPr>
        <w:t>t de oude</w:t>
      </w:r>
      <w:r w:rsidRPr="00CA22F4">
        <w:rPr>
          <w:color w:val="6D6E71"/>
          <w:spacing w:val="-3"/>
          <w:lang w:val="nl-NL"/>
        </w:rPr>
        <w:t>r</w:t>
      </w:r>
      <w:r w:rsidRPr="00CA22F4">
        <w:rPr>
          <w:color w:val="6D6E71"/>
          <w:lang w:val="nl-NL"/>
        </w:rPr>
        <w:t>e kinde</w:t>
      </w:r>
      <w:r w:rsidRPr="00CA22F4">
        <w:rPr>
          <w:color w:val="6D6E71"/>
          <w:spacing w:val="-3"/>
          <w:lang w:val="nl-NL"/>
        </w:rPr>
        <w:t>r</w:t>
      </w:r>
      <w:r w:rsidRPr="00CA22F4">
        <w:rPr>
          <w:color w:val="6D6E71"/>
          <w:lang w:val="nl-NL"/>
        </w:rPr>
        <w:t>en 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2"/>
          <w:lang w:val="nl-NL"/>
        </w:rPr>
        <w:t>w</w:t>
      </w:r>
      <w:r w:rsidRPr="00CA22F4">
        <w:rPr>
          <w:color w:val="6D6E71"/>
          <w:lang w:val="nl-NL"/>
        </w:rPr>
        <w:t>e dit pu</w:t>
      </w:r>
      <w:r w:rsidRPr="00CA22F4">
        <w:rPr>
          <w:color w:val="6D6E71"/>
          <w:spacing w:val="-2"/>
          <w:lang w:val="nl-NL"/>
        </w:rPr>
        <w:t>n</w:t>
      </w:r>
      <w:r w:rsidRPr="00CA22F4">
        <w:rPr>
          <w:color w:val="6D6E71"/>
          <w:lang w:val="nl-NL"/>
        </w:rPr>
        <w:t xml:space="preserve">t. </w:t>
      </w:r>
      <w:r w:rsidRPr="00CA22F4">
        <w:rPr>
          <w:color w:val="6D6E71"/>
          <w:spacing w:val="-5"/>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 xml:space="preserve">tueel bellen </w:t>
      </w:r>
      <w:r w:rsidRPr="00CA22F4">
        <w:rPr>
          <w:color w:val="6D6E71"/>
          <w:spacing w:val="-2"/>
          <w:lang w:val="nl-NL"/>
        </w:rPr>
        <w:t>w</w:t>
      </w:r>
      <w:r w:rsidRPr="00CA22F4">
        <w:rPr>
          <w:color w:val="6D6E71"/>
          <w:lang w:val="nl-NL"/>
        </w:rPr>
        <w:t>e oude</w:t>
      </w:r>
      <w:r w:rsidRPr="00CA22F4">
        <w:rPr>
          <w:color w:val="6D6E71"/>
          <w:spacing w:val="-4"/>
          <w:lang w:val="nl-NL"/>
        </w:rPr>
        <w:t>r</w:t>
      </w:r>
      <w:r w:rsidRPr="00CA22F4">
        <w:rPr>
          <w:color w:val="6D6E71"/>
          <w:lang w:val="nl-NL"/>
        </w:rPr>
        <w:t xml:space="preserve">s op hun </w:t>
      </w:r>
      <w:r w:rsidRPr="00CA22F4">
        <w:rPr>
          <w:color w:val="6D6E71"/>
          <w:spacing w:val="-2"/>
          <w:lang w:val="nl-NL"/>
        </w:rPr>
        <w:t>w</w:t>
      </w:r>
      <w:r w:rsidRPr="00CA22F4">
        <w:rPr>
          <w:color w:val="6D6E71"/>
          <w:lang w:val="nl-NL"/>
        </w:rPr>
        <w:t xml:space="preserve">erk. </w:t>
      </w:r>
      <w:r w:rsidRPr="00CA22F4">
        <w:rPr>
          <w:color w:val="6D6E71"/>
          <w:spacing w:val="-9"/>
          <w:lang w:val="nl-NL"/>
        </w:rPr>
        <w:t>W</w:t>
      </w:r>
      <w:r w:rsidRPr="00CA22F4">
        <w:rPr>
          <w:color w:val="6D6E71"/>
          <w:lang w:val="nl-NL"/>
        </w:rPr>
        <w:t>e 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 de 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 xml:space="preserve">sleiding </w:t>
      </w:r>
      <w:r w:rsidRPr="00CA22F4">
        <w:rPr>
          <w:color w:val="6D6E71"/>
          <w:spacing w:val="-3"/>
          <w:lang w:val="nl-NL"/>
        </w:rPr>
        <w:t>v</w:t>
      </w:r>
      <w:r w:rsidRPr="00CA22F4">
        <w:rPr>
          <w:color w:val="6D6E71"/>
          <w:lang w:val="nl-NL"/>
        </w:rPr>
        <w:t>an de B.S</w:t>
      </w:r>
      <w:r w:rsidRPr="00CA22F4">
        <w:rPr>
          <w:color w:val="6D6E71"/>
          <w:spacing w:val="-2"/>
          <w:lang w:val="nl-NL"/>
        </w:rPr>
        <w:t>.</w:t>
      </w:r>
      <w:r w:rsidRPr="00CA22F4">
        <w:rPr>
          <w:color w:val="6D6E71"/>
          <w:spacing w:val="-4"/>
          <w:lang w:val="nl-NL"/>
        </w:rPr>
        <w:t>O</w:t>
      </w:r>
      <w:r w:rsidRPr="00CA22F4">
        <w:rPr>
          <w:color w:val="6D6E71"/>
          <w:lang w:val="nl-NL"/>
        </w:rPr>
        <w:t>.</w:t>
      </w:r>
    </w:p>
    <w:p w14:paraId="74E2BBE1"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394E8FEC" w14:textId="77777777" w:rsidR="00624579" w:rsidRPr="00CA22F4" w:rsidRDefault="00624579">
      <w:pPr>
        <w:spacing w:before="5" w:line="100" w:lineRule="exact"/>
        <w:rPr>
          <w:sz w:val="10"/>
          <w:szCs w:val="10"/>
          <w:lang w:val="nl-NL"/>
        </w:rPr>
      </w:pPr>
    </w:p>
    <w:p w14:paraId="15F423FC" w14:textId="77777777" w:rsidR="00624579" w:rsidRPr="00CA22F4" w:rsidRDefault="00CA22F4" w:rsidP="00CD3340">
      <w:pPr>
        <w:pStyle w:val="Kop3"/>
        <w:numPr>
          <w:ilvl w:val="0"/>
          <w:numId w:val="19"/>
        </w:numPr>
        <w:tabs>
          <w:tab w:val="left" w:pos="1373"/>
        </w:tabs>
        <w:spacing w:before="51"/>
        <w:ind w:left="1373" w:right="1587"/>
        <w:jc w:val="both"/>
        <w:rPr>
          <w:b w:val="0"/>
          <w:bCs w:val="0"/>
          <w:lang w:val="nl-NL"/>
        </w:rPr>
      </w:pPr>
      <w:r w:rsidRPr="00CA22F4">
        <w:rPr>
          <w:color w:val="58595B"/>
          <w:lang w:val="nl-NL"/>
        </w:rPr>
        <w:t>O</w:t>
      </w:r>
      <w:r w:rsidRPr="00CA22F4">
        <w:rPr>
          <w:color w:val="58595B"/>
          <w:spacing w:val="-3"/>
          <w:lang w:val="nl-NL"/>
        </w:rPr>
        <w:t>r</w:t>
      </w:r>
      <w:r w:rsidRPr="00CA22F4">
        <w:rPr>
          <w:color w:val="58595B"/>
          <w:spacing w:val="-5"/>
          <w:lang w:val="nl-NL"/>
        </w:rPr>
        <w:t>g</w:t>
      </w:r>
      <w:r w:rsidRPr="00CA22F4">
        <w:rPr>
          <w:color w:val="58595B"/>
          <w:lang w:val="nl-NL"/>
        </w:rPr>
        <w:t>anis</w:t>
      </w:r>
      <w:r w:rsidRPr="00CA22F4">
        <w:rPr>
          <w:color w:val="58595B"/>
          <w:spacing w:val="-3"/>
          <w:lang w:val="nl-NL"/>
        </w:rPr>
        <w:t>at</w:t>
      </w:r>
      <w:r w:rsidRPr="00CA22F4">
        <w:rPr>
          <w:color w:val="58595B"/>
          <w:lang w:val="nl-NL"/>
        </w:rPr>
        <w:t>orische aanpassin</w:t>
      </w:r>
      <w:r w:rsidRPr="00CA22F4">
        <w:rPr>
          <w:color w:val="58595B"/>
          <w:spacing w:val="-4"/>
          <w:lang w:val="nl-NL"/>
        </w:rPr>
        <w:t>g</w:t>
      </w:r>
      <w:r w:rsidRPr="00CA22F4">
        <w:rPr>
          <w:color w:val="58595B"/>
          <w:lang w:val="nl-NL"/>
        </w:rPr>
        <w:t xml:space="preserve">en: </w:t>
      </w:r>
      <w:r w:rsidRPr="00CA22F4">
        <w:rPr>
          <w:color w:val="58595B"/>
          <w:spacing w:val="-3"/>
          <w:lang w:val="nl-NL"/>
        </w:rPr>
        <w:t>wa</w:t>
      </w:r>
      <w:r w:rsidRPr="00CA22F4">
        <w:rPr>
          <w:color w:val="58595B"/>
          <w:lang w:val="nl-NL"/>
        </w:rPr>
        <w:t>t mo</w:t>
      </w:r>
      <w:r w:rsidRPr="00CA22F4">
        <w:rPr>
          <w:color w:val="58595B"/>
          <w:spacing w:val="-2"/>
          <w:lang w:val="nl-NL"/>
        </w:rPr>
        <w:t>e</w:t>
      </w:r>
      <w:r w:rsidRPr="00CA22F4">
        <w:rPr>
          <w:color w:val="58595B"/>
          <w:lang w:val="nl-NL"/>
        </w:rPr>
        <w:t xml:space="preserve">t er </w:t>
      </w:r>
      <w:r w:rsidRPr="00CA22F4">
        <w:rPr>
          <w:color w:val="58595B"/>
          <w:spacing w:val="-3"/>
          <w:lang w:val="nl-NL"/>
        </w:rPr>
        <w:t>g</w:t>
      </w:r>
      <w:r w:rsidRPr="00CA22F4">
        <w:rPr>
          <w:color w:val="58595B"/>
          <w:lang w:val="nl-NL"/>
        </w:rPr>
        <w:t>eo</w:t>
      </w:r>
      <w:r w:rsidRPr="00CA22F4">
        <w:rPr>
          <w:color w:val="58595B"/>
          <w:spacing w:val="-3"/>
          <w:lang w:val="nl-NL"/>
        </w:rPr>
        <w:t>r</w:t>
      </w:r>
      <w:r w:rsidRPr="00CA22F4">
        <w:rPr>
          <w:color w:val="58595B"/>
          <w:spacing w:val="-5"/>
          <w:lang w:val="nl-NL"/>
        </w:rPr>
        <w:t>g</w:t>
      </w:r>
      <w:r w:rsidRPr="00CA22F4">
        <w:rPr>
          <w:color w:val="58595B"/>
          <w:lang w:val="nl-NL"/>
        </w:rPr>
        <w:t>anisee</w:t>
      </w:r>
      <w:r w:rsidRPr="00CA22F4">
        <w:rPr>
          <w:color w:val="58595B"/>
          <w:spacing w:val="-3"/>
          <w:lang w:val="nl-NL"/>
        </w:rPr>
        <w:t>r</w:t>
      </w:r>
      <w:r w:rsidRPr="00CA22F4">
        <w:rPr>
          <w:color w:val="58595B"/>
          <w:lang w:val="nl-NL"/>
        </w:rPr>
        <w:t xml:space="preserve">d of </w:t>
      </w:r>
      <w:r w:rsidRPr="00CA22F4">
        <w:rPr>
          <w:color w:val="58595B"/>
          <w:spacing w:val="-2"/>
          <w:lang w:val="nl-NL"/>
        </w:rPr>
        <w:t>e</w:t>
      </w:r>
      <w:r w:rsidRPr="00CA22F4">
        <w:rPr>
          <w:color w:val="58595B"/>
          <w:spacing w:val="-3"/>
          <w:lang w:val="nl-NL"/>
        </w:rPr>
        <w:t>v</w:t>
      </w:r>
      <w:r w:rsidRPr="00CA22F4">
        <w:rPr>
          <w:color w:val="58595B"/>
          <w:lang w:val="nl-NL"/>
        </w:rPr>
        <w:t>e</w:t>
      </w:r>
      <w:r w:rsidRPr="00CA22F4">
        <w:rPr>
          <w:color w:val="58595B"/>
          <w:spacing w:val="-3"/>
          <w:lang w:val="nl-NL"/>
        </w:rPr>
        <w:t>n</w:t>
      </w:r>
      <w:r w:rsidRPr="00CA22F4">
        <w:rPr>
          <w:color w:val="58595B"/>
          <w:lang w:val="nl-NL"/>
        </w:rPr>
        <w:t xml:space="preserve">tueel </w:t>
      </w:r>
      <w:r w:rsidRPr="00CA22F4">
        <w:rPr>
          <w:color w:val="58595B"/>
          <w:spacing w:val="-2"/>
          <w:lang w:val="nl-NL"/>
        </w:rPr>
        <w:t>a</w:t>
      </w:r>
      <w:r w:rsidRPr="00CA22F4">
        <w:rPr>
          <w:color w:val="58595B"/>
          <w:spacing w:val="-5"/>
          <w:lang w:val="nl-NL"/>
        </w:rPr>
        <w:t>f</w:t>
      </w:r>
      <w:r w:rsidRPr="00CA22F4">
        <w:rPr>
          <w:color w:val="58595B"/>
          <w:spacing w:val="-3"/>
          <w:lang w:val="nl-NL"/>
        </w:rPr>
        <w:t>g</w:t>
      </w:r>
      <w:r w:rsidRPr="00CA22F4">
        <w:rPr>
          <w:color w:val="58595B"/>
          <w:lang w:val="nl-NL"/>
        </w:rPr>
        <w:t>ela</w:t>
      </w:r>
      <w:r w:rsidRPr="00CA22F4">
        <w:rPr>
          <w:color w:val="58595B"/>
          <w:spacing w:val="-3"/>
          <w:lang w:val="nl-NL"/>
        </w:rPr>
        <w:t>s</w:t>
      </w:r>
      <w:r w:rsidRPr="00CA22F4">
        <w:rPr>
          <w:color w:val="58595B"/>
          <w:lang w:val="nl-NL"/>
        </w:rPr>
        <w:t xml:space="preserve">t </w:t>
      </w:r>
      <w:r w:rsidRPr="00CA22F4">
        <w:rPr>
          <w:color w:val="58595B"/>
          <w:spacing w:val="-3"/>
          <w:lang w:val="nl-NL"/>
        </w:rPr>
        <w:t>w</w:t>
      </w:r>
      <w:r w:rsidRPr="00CA22F4">
        <w:rPr>
          <w:color w:val="58595B"/>
          <w:lang w:val="nl-NL"/>
        </w:rPr>
        <w:t>o</w:t>
      </w:r>
      <w:r w:rsidRPr="00CA22F4">
        <w:rPr>
          <w:color w:val="58595B"/>
          <w:spacing w:val="-3"/>
          <w:lang w:val="nl-NL"/>
        </w:rPr>
        <w:t>r</w:t>
      </w:r>
      <w:r w:rsidRPr="00CA22F4">
        <w:rPr>
          <w:color w:val="58595B"/>
          <w:lang w:val="nl-NL"/>
        </w:rPr>
        <w:t>den?</w:t>
      </w:r>
    </w:p>
    <w:p w14:paraId="52152674" w14:textId="77777777" w:rsidR="00624579" w:rsidRPr="00CA22F4" w:rsidRDefault="00624579">
      <w:pPr>
        <w:spacing w:before="19" w:line="240" w:lineRule="exact"/>
        <w:rPr>
          <w:sz w:val="24"/>
          <w:szCs w:val="24"/>
          <w:lang w:val="nl-NL"/>
        </w:rPr>
      </w:pPr>
    </w:p>
    <w:p w14:paraId="10711AEB"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5E2256A0" w14:textId="77777777" w:rsidR="00624579" w:rsidRPr="00CA22F4" w:rsidRDefault="00CA22F4">
      <w:pPr>
        <w:pStyle w:val="Plattetekst"/>
        <w:spacing w:line="259"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4"/>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ui</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4"/>
          <w:lang w:val="nl-NL"/>
        </w:rPr>
        <w:t xml:space="preserve"> </w:t>
      </w:r>
      <w:r w:rsidRPr="00CA22F4">
        <w:rPr>
          <w:color w:val="6D6E71"/>
          <w:spacing w:val="-2"/>
          <w:lang w:val="nl-NL"/>
        </w:rPr>
        <w:t>g</w:t>
      </w:r>
      <w:r w:rsidRPr="00CA22F4">
        <w:rPr>
          <w:color w:val="6D6E71"/>
          <w:lang w:val="nl-NL"/>
        </w:rPr>
        <w:t>een</w:t>
      </w:r>
      <w:r w:rsidRPr="00CA22F4">
        <w:rPr>
          <w:color w:val="6D6E71"/>
          <w:spacing w:val="-4"/>
          <w:lang w:val="nl-NL"/>
        </w:rPr>
        <w:t xml:space="preserve"> </w:t>
      </w:r>
      <w:r w:rsidRPr="00CA22F4">
        <w:rPr>
          <w:color w:val="6D6E71"/>
          <w:lang w:val="nl-NL"/>
        </w:rPr>
        <w:t>vrij</w:t>
      </w:r>
      <w:r w:rsidRPr="00CA22F4">
        <w:rPr>
          <w:color w:val="6D6E71"/>
          <w:spacing w:val="-2"/>
          <w:lang w:val="nl-NL"/>
        </w:rPr>
        <w:t>a</w:t>
      </w:r>
      <w:r w:rsidRPr="00CA22F4">
        <w:rPr>
          <w:color w:val="6D6E71"/>
          <w:spacing w:val="-14"/>
          <w:lang w:val="nl-NL"/>
        </w:rPr>
        <w:t>f</w:t>
      </w:r>
      <w:r w:rsidRPr="00CA22F4">
        <w:rPr>
          <w:color w:val="6D6E71"/>
          <w:lang w:val="nl-NL"/>
        </w:rPr>
        <w:t>,</w:t>
      </w:r>
      <w:r w:rsidRPr="00CA22F4">
        <w:rPr>
          <w:color w:val="6D6E71"/>
          <w:spacing w:val="-4"/>
          <w:lang w:val="nl-NL"/>
        </w:rPr>
        <w:t xml:space="preserve"> </w:t>
      </w:r>
      <w:r w:rsidRPr="00CA22F4">
        <w:rPr>
          <w:color w:val="6D6E71"/>
          <w:lang w:val="nl-NL"/>
        </w:rPr>
        <w:t>maar</w:t>
      </w:r>
      <w:r w:rsidRPr="00CA22F4">
        <w:rPr>
          <w:color w:val="6D6E71"/>
          <w:spacing w:val="-4"/>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3"/>
          <w:lang w:val="nl-NL"/>
        </w:rPr>
        <w:t>r</w:t>
      </w:r>
      <w:r w:rsidRPr="00CA22F4">
        <w:rPr>
          <w:color w:val="6D6E71"/>
          <w:lang w:val="nl-NL"/>
        </w:rPr>
        <w:t>e</w:t>
      </w:r>
      <w:r w:rsidRPr="00CA22F4">
        <w:rPr>
          <w:color w:val="6D6E71"/>
          <w:spacing w:val="-3"/>
          <w:lang w:val="nl-NL"/>
        </w:rPr>
        <w:t>s</w:t>
      </w:r>
      <w:r w:rsidRPr="00CA22F4">
        <w:rPr>
          <w:color w:val="6D6E71"/>
          <w:lang w:val="nl-NL"/>
        </w:rPr>
        <w:t>t</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dag</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les</w:t>
      </w:r>
      <w:r w:rsidRPr="00CA22F4">
        <w:rPr>
          <w:color w:val="6D6E71"/>
          <w:spacing w:val="-4"/>
          <w:lang w:val="nl-NL"/>
        </w:rPr>
        <w:t>r</w:t>
      </w:r>
      <w:r w:rsidRPr="00CA22F4">
        <w:rPr>
          <w:color w:val="6D6E71"/>
          <w:lang w:val="nl-NL"/>
        </w:rPr>
        <w:t>oo</w:t>
      </w:r>
      <w:r w:rsidRPr="00CA22F4">
        <w:rPr>
          <w:color w:val="6D6E71"/>
          <w:spacing w:val="-3"/>
          <w:lang w:val="nl-NL"/>
        </w:rPr>
        <w:t>st</w:t>
      </w:r>
      <w:r w:rsidRPr="00CA22F4">
        <w:rPr>
          <w:color w:val="6D6E71"/>
          <w:lang w:val="nl-NL"/>
        </w:rPr>
        <w:t>er</w:t>
      </w:r>
      <w:r w:rsidRPr="00CA22F4">
        <w:rPr>
          <w:color w:val="6D6E71"/>
          <w:spacing w:val="-4"/>
          <w:lang w:val="nl-NL"/>
        </w:rPr>
        <w:t xml:space="preserve"> </w:t>
      </w:r>
      <w:r w:rsidRPr="00CA22F4">
        <w:rPr>
          <w:color w:val="6D6E71"/>
          <w:lang w:val="nl-NL"/>
        </w:rPr>
        <w:t>los.</w:t>
      </w:r>
      <w:r w:rsidRPr="00CA22F4">
        <w:rPr>
          <w:color w:val="6D6E71"/>
          <w:spacing w:val="-3"/>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zijn</w:t>
      </w:r>
      <w:r w:rsidRPr="00CA22F4">
        <w:rPr>
          <w:color w:val="6D6E71"/>
          <w:spacing w:val="-3"/>
          <w:lang w:val="nl-NL"/>
        </w:rPr>
        <w:t xml:space="preserve"> </w:t>
      </w:r>
      <w:r w:rsidRPr="00CA22F4">
        <w:rPr>
          <w:color w:val="6D6E71"/>
          <w:lang w:val="nl-NL"/>
        </w:rPr>
        <w:t>vrij</w:t>
      </w:r>
      <w:r w:rsidRPr="00CA22F4">
        <w:rPr>
          <w:color w:val="6D6E71"/>
          <w:spacing w:val="-4"/>
          <w:lang w:val="nl-NL"/>
        </w:rPr>
        <w:t xml:space="preserve"> </w:t>
      </w:r>
      <w:r w:rsidRPr="00CA22F4">
        <w:rPr>
          <w:color w:val="6D6E71"/>
          <w:lang w:val="nl-NL"/>
        </w:rPr>
        <w:t>om</w:t>
      </w:r>
    </w:p>
    <w:p w14:paraId="66622D3C" w14:textId="77777777" w:rsidR="00624579" w:rsidRPr="00CA22F4" w:rsidRDefault="00CA22F4">
      <w:pPr>
        <w:pStyle w:val="Plattetekst"/>
        <w:spacing w:line="264" w:lineRule="exact"/>
        <w:ind w:right="1374"/>
        <w:jc w:val="both"/>
        <w:rPr>
          <w:lang w:val="nl-NL"/>
        </w:rPr>
      </w:pPr>
      <w:r w:rsidRPr="00CA22F4">
        <w:rPr>
          <w:color w:val="6D6E71"/>
          <w:spacing w:val="-3"/>
          <w:lang w:val="nl-NL"/>
        </w:rPr>
        <w:t>t</w:t>
      </w:r>
      <w:r w:rsidRPr="00CA22F4">
        <w:rPr>
          <w:color w:val="6D6E71"/>
          <w:lang w:val="nl-NL"/>
        </w:rPr>
        <w:t xml:space="preserve">e bepalen hoe de dag er uit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 xml:space="preserve">t </w:t>
      </w:r>
      <w:r w:rsidRPr="00CA22F4">
        <w:rPr>
          <w:color w:val="6D6E71"/>
          <w:spacing w:val="-3"/>
          <w:lang w:val="nl-NL"/>
        </w:rPr>
        <w:t>t</w:t>
      </w:r>
      <w:r w:rsidRPr="00CA22F4">
        <w:rPr>
          <w:color w:val="6D6E71"/>
          <w:lang w:val="nl-NL"/>
        </w:rPr>
        <w:t xml:space="preserve">e zien, en </w:t>
      </w:r>
      <w:r w:rsidRPr="00CA22F4">
        <w:rPr>
          <w:color w:val="6D6E71"/>
          <w:spacing w:val="-3"/>
          <w:lang w:val="nl-NL"/>
        </w:rPr>
        <w:t>st</w:t>
      </w:r>
      <w:r w:rsidRPr="00CA22F4">
        <w:rPr>
          <w:color w:val="6D6E71"/>
          <w:lang w:val="nl-NL"/>
        </w:rPr>
        <w:t xml:space="preserve">emmen dit </w:t>
      </w:r>
      <w:r w:rsidRPr="00CA22F4">
        <w:rPr>
          <w:color w:val="6D6E71"/>
          <w:spacing w:val="-4"/>
          <w:lang w:val="nl-NL"/>
        </w:rPr>
        <w:t>v</w:t>
      </w:r>
      <w:r w:rsidRPr="00CA22F4">
        <w:rPr>
          <w:color w:val="6D6E71"/>
          <w:lang w:val="nl-NL"/>
        </w:rPr>
        <w:t>an</w:t>
      </w:r>
      <w:r w:rsidRPr="00CA22F4">
        <w:rPr>
          <w:color w:val="6D6E71"/>
          <w:spacing w:val="-5"/>
          <w:lang w:val="nl-NL"/>
        </w:rPr>
        <w:t>z</w:t>
      </w:r>
      <w:r w:rsidRPr="00CA22F4">
        <w:rPr>
          <w:color w:val="6D6E71"/>
          <w:lang w:val="nl-NL"/>
        </w:rPr>
        <w:t>el</w:t>
      </w:r>
      <w:r w:rsidRPr="00CA22F4">
        <w:rPr>
          <w:color w:val="6D6E71"/>
          <w:spacing w:val="-3"/>
          <w:lang w:val="nl-NL"/>
        </w:rPr>
        <w:t>f</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end </w:t>
      </w:r>
      <w:r w:rsidRPr="00CA22F4">
        <w:rPr>
          <w:color w:val="6D6E71"/>
          <w:spacing w:val="-2"/>
          <w:lang w:val="nl-NL"/>
        </w:rPr>
        <w:t>a</w:t>
      </w:r>
      <w:r w:rsidRPr="00CA22F4">
        <w:rPr>
          <w:color w:val="6D6E71"/>
          <w:lang w:val="nl-NL"/>
        </w:rPr>
        <w:t>f op de kinde</w:t>
      </w:r>
      <w:r w:rsidRPr="00CA22F4">
        <w:rPr>
          <w:color w:val="6D6E71"/>
          <w:spacing w:val="-3"/>
          <w:lang w:val="nl-NL"/>
        </w:rPr>
        <w:t>r</w:t>
      </w:r>
      <w:r w:rsidRPr="00CA22F4">
        <w:rPr>
          <w:color w:val="6D6E71"/>
          <w:lang w:val="nl-NL"/>
        </w:rPr>
        <w:t>en in de g</w:t>
      </w:r>
      <w:r w:rsidRPr="00CA22F4">
        <w:rPr>
          <w:color w:val="6D6E71"/>
          <w:spacing w:val="-4"/>
          <w:lang w:val="nl-NL"/>
        </w:rPr>
        <w:t>r</w:t>
      </w:r>
      <w:r w:rsidRPr="00CA22F4">
        <w:rPr>
          <w:color w:val="6D6E71"/>
          <w:lang w:val="nl-NL"/>
        </w:rPr>
        <w:t>oep.</w:t>
      </w:r>
    </w:p>
    <w:p w14:paraId="5F6E5353" w14:textId="77777777" w:rsidR="00624579" w:rsidRPr="00CA22F4" w:rsidRDefault="00624579">
      <w:pPr>
        <w:spacing w:before="18" w:line="240" w:lineRule="exact"/>
        <w:rPr>
          <w:sz w:val="24"/>
          <w:szCs w:val="24"/>
          <w:lang w:val="nl-NL"/>
        </w:rPr>
      </w:pPr>
    </w:p>
    <w:p w14:paraId="267F9303" w14:textId="77777777" w:rsidR="00624579" w:rsidRPr="00CA22F4" w:rsidRDefault="00CA22F4">
      <w:pPr>
        <w:pStyle w:val="Plattetekst"/>
        <w:spacing w:line="264" w:lineRule="exact"/>
        <w:ind w:right="1133"/>
        <w:jc w:val="both"/>
        <w:rPr>
          <w:rFonts w:cs="Calibri"/>
          <w:lang w:val="nl-NL"/>
        </w:rPr>
      </w:pPr>
      <w:r w:rsidRPr="00CA22F4">
        <w:rPr>
          <w:color w:val="6D6E71"/>
          <w:spacing w:val="-4"/>
          <w:lang w:val="nl-NL"/>
        </w:rPr>
        <w:t>F</w:t>
      </w:r>
      <w:r w:rsidRPr="00CA22F4">
        <w:rPr>
          <w:color w:val="6D6E71"/>
          <w:lang w:val="nl-NL"/>
        </w:rPr>
        <w:t>ee</w:t>
      </w:r>
      <w:r w:rsidRPr="00CA22F4">
        <w:rPr>
          <w:color w:val="6D6E71"/>
          <w:spacing w:val="-3"/>
          <w:lang w:val="nl-NL"/>
        </w:rPr>
        <w:t>st</w:t>
      </w:r>
      <w:r w:rsidRPr="00CA22F4">
        <w:rPr>
          <w:color w:val="6D6E71"/>
          <w:lang w:val="nl-NL"/>
        </w:rPr>
        <w:t>en</w:t>
      </w:r>
      <w:r w:rsidRPr="00CA22F4">
        <w:rPr>
          <w:color w:val="6D6E71"/>
          <w:spacing w:val="12"/>
          <w:lang w:val="nl-NL"/>
        </w:rPr>
        <w:t xml:space="preserve"> </w:t>
      </w:r>
      <w:r w:rsidRPr="00CA22F4">
        <w:rPr>
          <w:color w:val="6D6E71"/>
          <w:lang w:val="nl-NL"/>
        </w:rPr>
        <w:t>en</w:t>
      </w:r>
      <w:r w:rsidRPr="00CA22F4">
        <w:rPr>
          <w:color w:val="6D6E71"/>
          <w:spacing w:val="12"/>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12"/>
          <w:lang w:val="nl-NL"/>
        </w:rPr>
        <w:t xml:space="preserve"> </w:t>
      </w:r>
      <w:r w:rsidRPr="00CA22F4">
        <w:rPr>
          <w:color w:val="6D6E71"/>
          <w:lang w:val="nl-NL"/>
        </w:rPr>
        <w:t>activi</w:t>
      </w:r>
      <w:r w:rsidRPr="00CA22F4">
        <w:rPr>
          <w:color w:val="6D6E71"/>
          <w:spacing w:val="-3"/>
          <w:lang w:val="nl-NL"/>
        </w:rPr>
        <w:t>t</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1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spacing w:val="-2"/>
          <w:lang w:val="nl-NL"/>
        </w:rPr>
        <w:t>w</w:t>
      </w:r>
      <w:r w:rsidRPr="00CA22F4">
        <w:rPr>
          <w:color w:val="6D6E71"/>
          <w:lang w:val="nl-NL"/>
        </w:rPr>
        <w:t>e</w:t>
      </w:r>
      <w:r w:rsidRPr="00CA22F4">
        <w:rPr>
          <w:color w:val="6D6E71"/>
          <w:spacing w:val="12"/>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gvuldig.</w:t>
      </w:r>
      <w:r w:rsidRPr="00CA22F4">
        <w:rPr>
          <w:color w:val="6D6E71"/>
          <w:spacing w:val="13"/>
          <w:lang w:val="nl-NL"/>
        </w:rPr>
        <w:t xml:space="preserve"> </w:t>
      </w:r>
      <w:r w:rsidRPr="00CA22F4">
        <w:rPr>
          <w:color w:val="6D6E71"/>
          <w:spacing w:val="-9"/>
          <w:lang w:val="nl-NL"/>
        </w:rPr>
        <w:t>W</w:t>
      </w:r>
      <w:r w:rsidRPr="00CA22F4">
        <w:rPr>
          <w:color w:val="6D6E71"/>
          <w:lang w:val="nl-NL"/>
        </w:rPr>
        <w:t>e</w:t>
      </w:r>
      <w:r w:rsidRPr="00CA22F4">
        <w:rPr>
          <w:color w:val="6D6E71"/>
          <w:spacing w:val="12"/>
          <w:lang w:val="nl-NL"/>
        </w:rPr>
        <w:t xml:space="preserve"> </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spacing w:val="-5"/>
          <w:lang w:val="nl-NL"/>
        </w:rPr>
        <w:t>z</w:t>
      </w:r>
      <w:r w:rsidRPr="00CA22F4">
        <w:rPr>
          <w:color w:val="6D6E71"/>
          <w:lang w:val="nl-NL"/>
        </w:rPr>
        <w:t>e</w:t>
      </w:r>
      <w:r w:rsidRPr="00CA22F4">
        <w:rPr>
          <w:color w:val="6D6E71"/>
          <w:spacing w:val="1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au</w:t>
      </w:r>
      <w:r w:rsidRPr="00CA22F4">
        <w:rPr>
          <w:color w:val="6D6E71"/>
          <w:spacing w:val="-3"/>
          <w:lang w:val="nl-NL"/>
        </w:rPr>
        <w:t>t</w:t>
      </w:r>
      <w:r w:rsidRPr="00CA22F4">
        <w:rPr>
          <w:color w:val="6D6E71"/>
          <w:lang w:val="nl-NL"/>
        </w:rPr>
        <w:t>om</w:t>
      </w:r>
      <w:r w:rsidRPr="00CA22F4">
        <w:rPr>
          <w:color w:val="6D6E71"/>
          <w:spacing w:val="-2"/>
          <w:lang w:val="nl-NL"/>
        </w:rPr>
        <w:t>a</w:t>
      </w:r>
      <w:r w:rsidRPr="00CA22F4">
        <w:rPr>
          <w:color w:val="6D6E71"/>
          <w:lang w:val="nl-NL"/>
        </w:rPr>
        <w:t>tisch</w:t>
      </w:r>
      <w:r w:rsidRPr="00CA22F4">
        <w:rPr>
          <w:color w:val="6D6E71"/>
          <w:spacing w:val="12"/>
          <w:lang w:val="nl-NL"/>
        </w:rPr>
        <w:t xml:space="preserve"> </w:t>
      </w:r>
      <w:r w:rsidRPr="00CA22F4">
        <w:rPr>
          <w:color w:val="6D6E71"/>
          <w:spacing w:val="-2"/>
          <w:lang w:val="nl-NL"/>
        </w:rPr>
        <w:t>a</w:t>
      </w:r>
      <w:r w:rsidRPr="00CA22F4">
        <w:rPr>
          <w:color w:val="6D6E71"/>
          <w:spacing w:val="-14"/>
          <w:lang w:val="nl-NL"/>
        </w:rPr>
        <w:t>f</w:t>
      </w:r>
      <w:r w:rsidRPr="00CA22F4">
        <w:rPr>
          <w:color w:val="6D6E71"/>
          <w:lang w:val="nl-NL"/>
        </w:rPr>
        <w:t>,</w:t>
      </w:r>
      <w:r w:rsidRPr="00CA22F4">
        <w:rPr>
          <w:color w:val="6D6E71"/>
          <w:spacing w:val="12"/>
          <w:lang w:val="nl-NL"/>
        </w:rPr>
        <w:t xml:space="preserve"> </w:t>
      </w:r>
      <w:r w:rsidRPr="00CA22F4">
        <w:rPr>
          <w:color w:val="6D6E71"/>
          <w:lang w:val="nl-NL"/>
        </w:rPr>
        <w:t>maar</w:t>
      </w:r>
      <w:r w:rsidRPr="00CA22F4">
        <w:rPr>
          <w:color w:val="6D6E71"/>
          <w:spacing w:val="12"/>
          <w:lang w:val="nl-NL"/>
        </w:rPr>
        <w:t xml:space="preserve"> </w:t>
      </w:r>
      <w:r w:rsidRPr="00CA22F4">
        <w:rPr>
          <w:color w:val="6D6E71"/>
          <w:lang w:val="nl-NL"/>
        </w:rPr>
        <w:t>bekij</w:t>
      </w:r>
      <w:r w:rsidRPr="00CA22F4">
        <w:rPr>
          <w:color w:val="6D6E71"/>
          <w:spacing w:val="-8"/>
          <w:lang w:val="nl-NL"/>
        </w:rPr>
        <w:t>k</w:t>
      </w:r>
      <w:r w:rsidRPr="00CA22F4">
        <w:rPr>
          <w:color w:val="6D6E71"/>
          <w:lang w:val="nl-NL"/>
        </w:rPr>
        <w:t>en 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per</w:t>
      </w:r>
      <w:r w:rsidRPr="00CA22F4">
        <w:rPr>
          <w:color w:val="6D6E71"/>
          <w:spacing w:val="7"/>
          <w:lang w:val="nl-NL"/>
        </w:rPr>
        <w:t xml:space="preserve"> </w:t>
      </w:r>
      <w:r w:rsidRPr="00CA22F4">
        <w:rPr>
          <w:color w:val="6D6E71"/>
          <w:lang w:val="nl-NL"/>
        </w:rPr>
        <w:t>activi</w:t>
      </w:r>
      <w:r w:rsidRPr="00CA22F4">
        <w:rPr>
          <w:color w:val="6D6E71"/>
          <w:spacing w:val="-3"/>
          <w:lang w:val="nl-NL"/>
        </w:rPr>
        <w:t>t</w:t>
      </w:r>
      <w:r w:rsidRPr="00CA22F4">
        <w:rPr>
          <w:color w:val="6D6E71"/>
          <w:lang w:val="nl-NL"/>
        </w:rPr>
        <w:t>eit.</w:t>
      </w:r>
      <w:r w:rsidRPr="00CA22F4">
        <w:rPr>
          <w:color w:val="6D6E71"/>
          <w:spacing w:val="7"/>
          <w:lang w:val="nl-NL"/>
        </w:rPr>
        <w:t xml:space="preserve"> </w:t>
      </w:r>
      <w:r w:rsidRPr="00CA22F4">
        <w:rPr>
          <w:color w:val="6D6E71"/>
          <w:spacing w:val="-9"/>
          <w:lang w:val="nl-NL"/>
        </w:rPr>
        <w:t>W</w:t>
      </w:r>
      <w:r w:rsidRPr="00CA22F4">
        <w:rPr>
          <w:color w:val="6D6E71"/>
          <w:lang w:val="nl-NL"/>
        </w:rPr>
        <w:t>e</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lang w:val="nl-NL"/>
        </w:rPr>
        <w:t>dit</w:t>
      </w:r>
      <w:r w:rsidRPr="00CA22F4">
        <w:rPr>
          <w:color w:val="6D6E71"/>
          <w:spacing w:val="7"/>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eel</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peilen</w:t>
      </w:r>
      <w:r w:rsidRPr="00CA22F4">
        <w:rPr>
          <w:color w:val="6D6E71"/>
          <w:spacing w:val="6"/>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gvuldig</w:t>
      </w:r>
      <w:r w:rsidRPr="00CA22F4">
        <w:rPr>
          <w:color w:val="6D6E71"/>
          <w:spacing w:val="7"/>
          <w:lang w:val="nl-NL"/>
        </w:rPr>
        <w:t xml:space="preserve"> </w:t>
      </w:r>
      <w:r w:rsidRPr="00CA22F4">
        <w:rPr>
          <w:color w:val="6D6E71"/>
          <w:spacing w:val="-3"/>
          <w:lang w:val="nl-NL"/>
        </w:rPr>
        <w:t>wa</w:t>
      </w:r>
      <w:r w:rsidRPr="00CA22F4">
        <w:rPr>
          <w:color w:val="6D6E71"/>
          <w:lang w:val="nl-NL"/>
        </w:rPr>
        <w:t>t</w:t>
      </w:r>
      <w:r w:rsidRPr="00CA22F4">
        <w:rPr>
          <w:color w:val="6D6E71"/>
          <w:spacing w:val="6"/>
          <w:lang w:val="nl-NL"/>
        </w:rPr>
        <w:t xml:space="preserve"> </w:t>
      </w:r>
      <w:r w:rsidRPr="00CA22F4">
        <w:rPr>
          <w:color w:val="6D6E71"/>
          <w:lang w:val="nl-NL"/>
        </w:rPr>
        <w:t xml:space="preserve">de </w:t>
      </w:r>
      <w:r w:rsidRPr="00CA22F4">
        <w:rPr>
          <w:rFonts w:cs="Calibri"/>
          <w:color w:val="6D6E71"/>
          <w:lang w:val="nl-NL"/>
        </w:rPr>
        <w:t>kinde</w:t>
      </w:r>
      <w:r w:rsidRPr="00CA22F4">
        <w:rPr>
          <w:rFonts w:cs="Calibri"/>
          <w:color w:val="6D6E71"/>
          <w:spacing w:val="-3"/>
          <w:lang w:val="nl-NL"/>
        </w:rPr>
        <w:t>r</w:t>
      </w:r>
      <w:r w:rsidRPr="00CA22F4">
        <w:rPr>
          <w:rFonts w:cs="Calibri"/>
          <w:color w:val="6D6E71"/>
          <w:lang w:val="nl-NL"/>
        </w:rPr>
        <w:t>en</w:t>
      </w:r>
      <w:r w:rsidRPr="00CA22F4">
        <w:rPr>
          <w:rFonts w:cs="Calibri"/>
          <w:color w:val="6D6E71"/>
          <w:spacing w:val="-2"/>
          <w:lang w:val="nl-NL"/>
        </w:rPr>
        <w:t xml:space="preserve"> </w:t>
      </w:r>
      <w:r w:rsidRPr="00CA22F4">
        <w:rPr>
          <w:rFonts w:cs="Calibri"/>
          <w:color w:val="6D6E71"/>
          <w:spacing w:val="-5"/>
          <w:lang w:val="nl-NL"/>
        </w:rPr>
        <w:t>z</w:t>
      </w:r>
      <w:r w:rsidRPr="00CA22F4">
        <w:rPr>
          <w:rFonts w:cs="Calibri"/>
          <w:color w:val="6D6E71"/>
          <w:lang w:val="nl-NL"/>
        </w:rPr>
        <w:t>elf</w:t>
      </w:r>
      <w:r w:rsidRPr="00CA22F4">
        <w:rPr>
          <w:rFonts w:cs="Calibri"/>
          <w:color w:val="6D6E71"/>
          <w:spacing w:val="-2"/>
          <w:lang w:val="nl-NL"/>
        </w:rPr>
        <w:t xml:space="preserve"> </w:t>
      </w:r>
      <w:r w:rsidRPr="00CA22F4">
        <w:rPr>
          <w:rFonts w:cs="Calibri"/>
          <w:color w:val="6D6E71"/>
          <w:lang w:val="nl-NL"/>
        </w:rPr>
        <w:t>willen.</w:t>
      </w:r>
    </w:p>
    <w:p w14:paraId="0737973C" w14:textId="77777777" w:rsidR="00624579" w:rsidRPr="00CA22F4" w:rsidRDefault="00624579">
      <w:pPr>
        <w:spacing w:before="6" w:line="260" w:lineRule="exact"/>
        <w:rPr>
          <w:sz w:val="26"/>
          <w:szCs w:val="26"/>
          <w:lang w:val="nl-NL"/>
        </w:rPr>
      </w:pPr>
    </w:p>
    <w:p w14:paraId="7AB194A9" w14:textId="77777777" w:rsidR="00624579" w:rsidRPr="00CA22F4" w:rsidRDefault="00CA22F4">
      <w:pPr>
        <w:pStyle w:val="Plattetekst"/>
        <w:ind w:right="1134"/>
        <w:jc w:val="both"/>
        <w:rPr>
          <w:lang w:val="nl-NL"/>
        </w:rPr>
      </w:pPr>
      <w:r w:rsidRPr="00CA22F4">
        <w:rPr>
          <w:color w:val="6D6E71"/>
          <w:spacing w:val="-9"/>
          <w:lang w:val="nl-NL"/>
        </w:rPr>
        <w:t>W</w:t>
      </w:r>
      <w:r w:rsidRPr="00CA22F4">
        <w:rPr>
          <w:color w:val="6D6E71"/>
          <w:lang w:val="nl-NL"/>
        </w:rPr>
        <w:t>e</w:t>
      </w:r>
      <w:r w:rsidRPr="00CA22F4">
        <w:rPr>
          <w:color w:val="6D6E71"/>
          <w:spacing w:val="-4"/>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kinde</w:t>
      </w:r>
      <w:r w:rsidRPr="00CA22F4">
        <w:rPr>
          <w:color w:val="6D6E71"/>
          <w:spacing w:val="-4"/>
          <w:lang w:val="nl-NL"/>
        </w:rPr>
        <w:t>r</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t</w:t>
      </w:r>
      <w:r w:rsidRPr="00CA22F4">
        <w:rPr>
          <w:color w:val="6D6E71"/>
          <w:lang w:val="nl-NL"/>
        </w:rPr>
        <w:t>eam</w:t>
      </w:r>
      <w:r w:rsidRPr="00CA22F4">
        <w:rPr>
          <w:color w:val="6D6E71"/>
          <w:spacing w:val="-4"/>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w:t>
      </w:r>
      <w:r w:rsidRPr="00CA22F4">
        <w:rPr>
          <w:color w:val="6D6E71"/>
          <w:spacing w:val="-3"/>
          <w:lang w:val="nl-NL"/>
        </w:rPr>
        <w:t xml:space="preserve"> k</w:t>
      </w:r>
      <w:r w:rsidRPr="00CA22F4">
        <w:rPr>
          <w:color w:val="6D6E71"/>
          <w:lang w:val="nl-NL"/>
        </w:rPr>
        <w:t>unnen</w:t>
      </w:r>
      <w:r w:rsidRPr="00CA22F4">
        <w:rPr>
          <w:color w:val="6D6E71"/>
          <w:spacing w:val="-3"/>
          <w:lang w:val="nl-NL"/>
        </w:rPr>
        <w:t xml:space="preserve"> </w:t>
      </w:r>
      <w:r w:rsidRPr="00CA22F4">
        <w:rPr>
          <w:color w:val="6D6E71"/>
          <w:lang w:val="nl-NL"/>
        </w:rPr>
        <w:t>nemen;</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v</w:t>
      </w:r>
      <w:r w:rsidRPr="00CA22F4">
        <w:rPr>
          <w:color w:val="6D6E71"/>
          <w:lang w:val="nl-NL"/>
        </w:rPr>
        <w:t>orm</w:t>
      </w:r>
      <w:r w:rsidRPr="00CA22F4">
        <w:rPr>
          <w:color w:val="6D6E71"/>
          <w:spacing w:val="-4"/>
          <w:lang w:val="nl-NL"/>
        </w:rPr>
        <w:t xml:space="preserve"> </w:t>
      </w:r>
      <w:r w:rsidRPr="00CA22F4">
        <w:rPr>
          <w:color w:val="6D6E71"/>
          <w:lang w:val="nl-NL"/>
        </w:rPr>
        <w:t>daa</w:t>
      </w:r>
      <w:r w:rsidRPr="00CA22F4">
        <w:rPr>
          <w:color w:val="6D6E71"/>
          <w:spacing w:val="2"/>
          <w:lang w:val="nl-NL"/>
        </w:rPr>
        <w:t>r</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han</w:t>
      </w:r>
      <w:r w:rsidRPr="00CA22F4">
        <w:rPr>
          <w:color w:val="6D6E71"/>
          <w:spacing w:val="-4"/>
          <w:lang w:val="nl-NL"/>
        </w:rPr>
        <w:t>g</w:t>
      </w:r>
      <w:r w:rsidRPr="00CA22F4">
        <w:rPr>
          <w:color w:val="6D6E71"/>
          <w:lang w:val="nl-NL"/>
        </w:rPr>
        <w:t>t</w:t>
      </w:r>
      <w:r w:rsidRPr="00CA22F4">
        <w:rPr>
          <w:color w:val="6D6E71"/>
          <w:spacing w:val="-3"/>
          <w:lang w:val="nl-NL"/>
        </w:rPr>
        <w:t xml:space="preserve"> </w:t>
      </w:r>
      <w:r w:rsidRPr="00CA22F4">
        <w:rPr>
          <w:color w:val="6D6E71"/>
          <w:lang w:val="nl-NL"/>
        </w:rPr>
        <w:t>mede</w:t>
      </w:r>
      <w:r w:rsidRPr="00CA22F4">
        <w:rPr>
          <w:color w:val="6D6E71"/>
          <w:spacing w:val="-4"/>
          <w:lang w:val="nl-NL"/>
        </w:rPr>
        <w:t xml:space="preserve"> </w:t>
      </w:r>
      <w:r w:rsidRPr="00CA22F4">
        <w:rPr>
          <w:color w:val="6D6E71"/>
          <w:spacing w:val="-2"/>
          <w:lang w:val="nl-NL"/>
        </w:rPr>
        <w:t>a</w:t>
      </w:r>
      <w:r w:rsidRPr="00CA22F4">
        <w:rPr>
          <w:color w:val="6D6E71"/>
          <w:lang w:val="nl-NL"/>
        </w:rPr>
        <w:t>f</w:t>
      </w:r>
      <w:r w:rsidRPr="00CA22F4">
        <w:rPr>
          <w:color w:val="6D6E71"/>
          <w:spacing w:val="-3"/>
          <w:lang w:val="nl-NL"/>
        </w:rPr>
        <w:t xml:space="preserve"> </w:t>
      </w:r>
      <w:r w:rsidRPr="00CA22F4">
        <w:rPr>
          <w:color w:val="6D6E71"/>
          <w:spacing w:val="-4"/>
          <w:lang w:val="nl-NL"/>
        </w:rPr>
        <w:t>v</w:t>
      </w:r>
      <w:r w:rsidRPr="00CA22F4">
        <w:rPr>
          <w:color w:val="6D6E71"/>
          <w:lang w:val="nl-NL"/>
        </w:rPr>
        <w:t>an</w:t>
      </w:r>
    </w:p>
    <w:p w14:paraId="09A11C9F" w14:textId="77777777" w:rsidR="00624579" w:rsidRPr="00CA22F4" w:rsidRDefault="00CA22F4">
      <w:pPr>
        <w:pStyle w:val="Plattetekst"/>
        <w:spacing w:line="264" w:lineRule="exact"/>
        <w:ind w:right="9229"/>
        <w:jc w:val="both"/>
        <w:rPr>
          <w:rFonts w:cs="Calibri"/>
          <w:lang w:val="nl-NL"/>
        </w:rPr>
      </w:pPr>
      <w:r w:rsidRPr="00CA22F4">
        <w:rPr>
          <w:rFonts w:cs="Calibri"/>
          <w:color w:val="6D6E71"/>
          <w:lang w:val="nl-NL"/>
        </w:rPr>
        <w:t>de</w:t>
      </w:r>
      <w:r w:rsidRPr="00CA22F4">
        <w:rPr>
          <w:rFonts w:cs="Calibri"/>
          <w:color w:val="6D6E71"/>
          <w:spacing w:val="-3"/>
          <w:lang w:val="nl-NL"/>
        </w:rPr>
        <w:t xml:space="preserve"> </w:t>
      </w:r>
      <w:r w:rsidRPr="00CA22F4">
        <w:rPr>
          <w:rFonts w:cs="Calibri"/>
          <w:color w:val="6D6E71"/>
          <w:lang w:val="nl-NL"/>
        </w:rPr>
        <w:t>nabe</w:t>
      </w:r>
      <w:r w:rsidRPr="00CA22F4">
        <w:rPr>
          <w:rFonts w:cs="Calibri"/>
          <w:color w:val="6D6E71"/>
          <w:spacing w:val="-3"/>
          <w:lang w:val="nl-NL"/>
        </w:rPr>
        <w:t>st</w:t>
      </w:r>
      <w:r w:rsidRPr="00CA22F4">
        <w:rPr>
          <w:rFonts w:cs="Calibri"/>
          <w:color w:val="6D6E71"/>
          <w:lang w:val="nl-NL"/>
        </w:rPr>
        <w:t>aanden</w:t>
      </w:r>
    </w:p>
    <w:p w14:paraId="04D3B1BE" w14:textId="77777777" w:rsidR="00624579" w:rsidRPr="00CA22F4" w:rsidRDefault="00CA22F4">
      <w:pPr>
        <w:pStyle w:val="Plattetekst"/>
        <w:spacing w:line="264" w:lineRule="exact"/>
        <w:ind w:right="1134"/>
        <w:jc w:val="both"/>
        <w:rPr>
          <w:lang w:val="nl-NL"/>
        </w:rPr>
      </w:pPr>
      <w:r w:rsidRPr="00CA22F4">
        <w:rPr>
          <w:color w:val="6D6E71"/>
          <w:lang w:val="nl-NL"/>
        </w:rPr>
        <w:t>Als</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nabe</w:t>
      </w:r>
      <w:r w:rsidRPr="00CA22F4">
        <w:rPr>
          <w:color w:val="6D6E71"/>
          <w:spacing w:val="-3"/>
          <w:lang w:val="nl-NL"/>
        </w:rPr>
        <w:t>st</w:t>
      </w:r>
      <w:r w:rsidRPr="00CA22F4">
        <w:rPr>
          <w:color w:val="6D6E71"/>
          <w:lang w:val="nl-NL"/>
        </w:rPr>
        <w:t>aanden</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willen,</w:t>
      </w:r>
      <w:r w:rsidRPr="00CA22F4">
        <w:rPr>
          <w:color w:val="6D6E71"/>
          <w:spacing w:val="2"/>
          <w:lang w:val="nl-NL"/>
        </w:rPr>
        <w:t xml:space="preserve"> </w:t>
      </w:r>
      <w:r w:rsidRPr="00CA22F4">
        <w:rPr>
          <w:color w:val="6D6E71"/>
          <w:lang w:val="nl-NL"/>
        </w:rPr>
        <w:t>mo</w:t>
      </w:r>
      <w:r w:rsidRPr="00CA22F4">
        <w:rPr>
          <w:color w:val="6D6E71"/>
          <w:spacing w:val="-2"/>
          <w:lang w:val="nl-NL"/>
        </w:rPr>
        <w:t>e</w:t>
      </w:r>
      <w:r w:rsidRPr="00CA22F4">
        <w:rPr>
          <w:color w:val="6D6E71"/>
          <w:lang w:val="nl-NL"/>
        </w:rPr>
        <w:t>t(en)</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spacing w:val="-2"/>
          <w:lang w:val="nl-NL"/>
        </w:rPr>
        <w:t>a</w:t>
      </w:r>
      <w:r w:rsidRPr="00CA22F4">
        <w:rPr>
          <w:color w:val="6D6E71"/>
          <w:spacing w:val="1"/>
          <w:lang w:val="nl-NL"/>
        </w:rPr>
        <w:t>f</w:t>
      </w:r>
      <w:r w:rsidRPr="00CA22F4">
        <w:rPr>
          <w:color w:val="6D6E71"/>
          <w:spacing w:val="-4"/>
          <w:lang w:val="nl-NL"/>
        </w:rPr>
        <w:t>v</w:t>
      </w:r>
      <w:r w:rsidRPr="00CA22F4">
        <w:rPr>
          <w:color w:val="6D6E71"/>
          <w:lang w:val="nl-NL"/>
        </w:rPr>
        <w:t>aa</w:t>
      </w:r>
      <w:r w:rsidRPr="00CA22F4">
        <w:rPr>
          <w:color w:val="6D6E71"/>
          <w:spacing w:val="-4"/>
          <w:lang w:val="nl-NL"/>
        </w:rPr>
        <w:t>r</w:t>
      </w:r>
      <w:r w:rsidRPr="00CA22F4">
        <w:rPr>
          <w:color w:val="6D6E71"/>
          <w:lang w:val="nl-NL"/>
        </w:rPr>
        <w:t>diging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school</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mo</w:t>
      </w:r>
      <w:r w:rsidRPr="00CA22F4">
        <w:rPr>
          <w:color w:val="6D6E71"/>
          <w:spacing w:val="-2"/>
          <w:lang w:val="nl-NL"/>
        </w:rPr>
        <w:t>g</w:t>
      </w:r>
      <w:r w:rsidRPr="00CA22F4">
        <w:rPr>
          <w:color w:val="6D6E71"/>
          <w:lang w:val="nl-NL"/>
        </w:rPr>
        <w:t>elijkheid</w:t>
      </w:r>
    </w:p>
    <w:p w14:paraId="48567F6B" w14:textId="77777777" w:rsidR="00624579" w:rsidRPr="00CA22F4" w:rsidRDefault="00CA22F4">
      <w:pPr>
        <w:pStyle w:val="Plattetekst"/>
        <w:spacing w:line="264" w:lineRule="exact"/>
        <w:ind w:right="7587"/>
        <w:jc w:val="both"/>
        <w:rPr>
          <w:lang w:val="nl-NL"/>
        </w:rPr>
      </w:pPr>
      <w:r w:rsidRPr="00CA22F4">
        <w:rPr>
          <w:color w:val="6D6E71"/>
          <w:lang w:val="nl-NL"/>
        </w:rPr>
        <w:t>krij</w:t>
      </w:r>
      <w:r w:rsidRPr="00CA22F4">
        <w:rPr>
          <w:color w:val="6D6E71"/>
          <w:spacing w:val="-2"/>
          <w:lang w:val="nl-NL"/>
        </w:rPr>
        <w:t>g</w:t>
      </w:r>
      <w:r w:rsidRPr="00CA22F4">
        <w:rPr>
          <w:color w:val="6D6E71"/>
          <w:lang w:val="nl-NL"/>
        </w:rPr>
        <w:t>en om naar de uit</w:t>
      </w:r>
      <w:r w:rsidRPr="00CA22F4">
        <w:rPr>
          <w:color w:val="6D6E71"/>
          <w:spacing w:val="-4"/>
          <w:lang w:val="nl-NL"/>
        </w:rPr>
        <w:t>v</w:t>
      </w:r>
      <w:r w:rsidRPr="00CA22F4">
        <w:rPr>
          <w:color w:val="6D6E71"/>
          <w:lang w:val="nl-NL"/>
        </w:rPr>
        <w:t xml:space="preserve">aart </w:t>
      </w:r>
      <w:r w:rsidRPr="00CA22F4">
        <w:rPr>
          <w:color w:val="6D6E71"/>
          <w:spacing w:val="-3"/>
          <w:lang w:val="nl-NL"/>
        </w:rPr>
        <w:t>t</w:t>
      </w:r>
      <w:r w:rsidRPr="00CA22F4">
        <w:rPr>
          <w:color w:val="6D6E71"/>
          <w:lang w:val="nl-NL"/>
        </w:rPr>
        <w:t xml:space="preserve">e </w:t>
      </w:r>
      <w:r w:rsidRPr="00CA22F4">
        <w:rPr>
          <w:color w:val="6D6E71"/>
          <w:spacing w:val="-5"/>
          <w:lang w:val="nl-NL"/>
        </w:rPr>
        <w:t>g</w:t>
      </w:r>
      <w:r w:rsidRPr="00CA22F4">
        <w:rPr>
          <w:color w:val="6D6E71"/>
          <w:lang w:val="nl-NL"/>
        </w:rPr>
        <w:t>aan.</w:t>
      </w:r>
    </w:p>
    <w:p w14:paraId="39630AF5" w14:textId="77777777" w:rsidR="00624579" w:rsidRPr="00CA22F4" w:rsidRDefault="00CA22F4">
      <w:pPr>
        <w:pStyle w:val="Plattetekst"/>
        <w:spacing w:line="264" w:lineRule="exact"/>
        <w:ind w:right="1133"/>
        <w:jc w:val="both"/>
        <w:rPr>
          <w:lang w:val="nl-NL"/>
        </w:rPr>
      </w:pPr>
      <w:r w:rsidRPr="00CA22F4">
        <w:rPr>
          <w:color w:val="6D6E71"/>
          <w:spacing w:val="-4"/>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22"/>
          <w:lang w:val="nl-NL"/>
        </w:rPr>
        <w:t xml:space="preserve"> </w:t>
      </w:r>
      <w:r w:rsidRPr="00CA22F4">
        <w:rPr>
          <w:color w:val="6D6E71"/>
          <w:spacing w:val="-3"/>
          <w:lang w:val="nl-NL"/>
        </w:rPr>
        <w:t>w</w:t>
      </w:r>
      <w:r w:rsidRPr="00CA22F4">
        <w:rPr>
          <w:color w:val="6D6E71"/>
          <w:lang w:val="nl-NL"/>
        </w:rPr>
        <w:t>anneer</w:t>
      </w:r>
      <w:r w:rsidRPr="00CA22F4">
        <w:rPr>
          <w:color w:val="6D6E71"/>
          <w:spacing w:val="22"/>
          <w:lang w:val="nl-NL"/>
        </w:rPr>
        <w:t xml:space="preserve"> </w:t>
      </w:r>
      <w:r w:rsidRPr="00CA22F4">
        <w:rPr>
          <w:color w:val="6D6E71"/>
          <w:lang w:val="nl-NL"/>
        </w:rPr>
        <w:t>deelname</w:t>
      </w:r>
      <w:r w:rsidRPr="00CA22F4">
        <w:rPr>
          <w:color w:val="6D6E71"/>
          <w:spacing w:val="22"/>
          <w:lang w:val="nl-NL"/>
        </w:rPr>
        <w:t xml:space="preserve"> </w:t>
      </w:r>
      <w:r w:rsidRPr="00CA22F4">
        <w:rPr>
          <w:color w:val="6D6E71"/>
          <w:lang w:val="nl-NL"/>
        </w:rPr>
        <w:t>aan</w:t>
      </w:r>
      <w:r w:rsidRPr="00CA22F4">
        <w:rPr>
          <w:color w:val="6D6E71"/>
          <w:spacing w:val="22"/>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ei</w:t>
      </w:r>
      <w:r w:rsidRPr="00CA22F4">
        <w:rPr>
          <w:color w:val="6D6E71"/>
          <w:spacing w:val="-2"/>
          <w:lang w:val="nl-NL"/>
        </w:rPr>
        <w:t>g</w:t>
      </w:r>
      <w:r w:rsidRPr="00CA22F4">
        <w:rPr>
          <w:color w:val="6D6E71"/>
          <w:lang w:val="nl-NL"/>
        </w:rPr>
        <w:t>enlij</w:t>
      </w:r>
      <w:r w:rsidRPr="00CA22F4">
        <w:rPr>
          <w:color w:val="6D6E71"/>
          <w:spacing w:val="-7"/>
          <w:lang w:val="nl-NL"/>
        </w:rPr>
        <w:t>k</w:t>
      </w:r>
      <w:r w:rsidRPr="00CA22F4">
        <w:rPr>
          <w:color w:val="6D6E71"/>
          <w:lang w:val="nl-NL"/>
        </w:rPr>
        <w:t>e</w:t>
      </w:r>
      <w:r w:rsidRPr="00CA22F4">
        <w:rPr>
          <w:color w:val="6D6E71"/>
          <w:spacing w:val="22"/>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22"/>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22"/>
          <w:lang w:val="nl-NL"/>
        </w:rPr>
        <w:t xml:space="preserve"> </w:t>
      </w:r>
      <w:r w:rsidRPr="00CA22F4">
        <w:rPr>
          <w:color w:val="6D6E71"/>
          <w:lang w:val="nl-NL"/>
        </w:rPr>
        <w:t>is,</w:t>
      </w:r>
      <w:r w:rsidRPr="00CA22F4">
        <w:rPr>
          <w:color w:val="6D6E71"/>
          <w:spacing w:val="22"/>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22"/>
          <w:lang w:val="nl-NL"/>
        </w:rPr>
        <w:t xml:space="preserve"> </w:t>
      </w:r>
      <w:r w:rsidRPr="00CA22F4">
        <w:rPr>
          <w:color w:val="6D6E71"/>
          <w:spacing w:val="-2"/>
          <w:lang w:val="nl-NL"/>
        </w:rPr>
        <w:t>w</w:t>
      </w:r>
      <w:r w:rsidRPr="00CA22F4">
        <w:rPr>
          <w:color w:val="6D6E71"/>
          <w:lang w:val="nl-NL"/>
        </w:rPr>
        <w:t>e</w:t>
      </w:r>
      <w:r w:rsidRPr="00CA22F4">
        <w:rPr>
          <w:color w:val="6D6E71"/>
          <w:spacing w:val="22"/>
          <w:lang w:val="nl-NL"/>
        </w:rPr>
        <w:t xml:space="preserve"> </w:t>
      </w:r>
      <w:r w:rsidRPr="00CA22F4">
        <w:rPr>
          <w:color w:val="6D6E71"/>
          <w:lang w:val="nl-NL"/>
        </w:rPr>
        <w:t>op</w:t>
      </w:r>
      <w:r w:rsidRPr="00CA22F4">
        <w:rPr>
          <w:color w:val="6D6E71"/>
          <w:spacing w:val="22"/>
          <w:lang w:val="nl-NL"/>
        </w:rPr>
        <w:t xml:space="preserve">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e</w:t>
      </w:r>
      <w:r w:rsidRPr="00CA22F4">
        <w:rPr>
          <w:color w:val="6D6E71"/>
          <w:spacing w:val="22"/>
          <w:lang w:val="nl-NL"/>
        </w:rPr>
        <w:t xml:space="preserve"> </w:t>
      </w:r>
      <w:r w:rsidRPr="00CA22F4">
        <w:rPr>
          <w:color w:val="6D6E71"/>
          <w:spacing w:val="-3"/>
          <w:lang w:val="nl-NL"/>
        </w:rPr>
        <w:t>t</w:t>
      </w:r>
      <w:r w:rsidRPr="00CA22F4">
        <w:rPr>
          <w:color w:val="6D6E71"/>
          <w:lang w:val="nl-NL"/>
        </w:rPr>
        <w:t>ermijn</w:t>
      </w:r>
      <w:r w:rsidRPr="00CA22F4">
        <w:rPr>
          <w:color w:val="6D6E71"/>
          <w:spacing w:val="22"/>
          <w:lang w:val="nl-NL"/>
        </w:rPr>
        <w:t xml:space="preserve"> </w:t>
      </w:r>
      <w:r w:rsidRPr="00CA22F4">
        <w:rPr>
          <w:color w:val="6D6E71"/>
          <w:lang w:val="nl-NL"/>
        </w:rPr>
        <w:t>een</w:t>
      </w:r>
    </w:p>
    <w:p w14:paraId="27A81FBD" w14:textId="77777777" w:rsidR="00624579" w:rsidRPr="00CA22F4" w:rsidRDefault="00CA22F4">
      <w:pPr>
        <w:pStyle w:val="Plattetekst"/>
        <w:spacing w:line="264" w:lineRule="exact"/>
        <w:ind w:right="6071"/>
        <w:jc w:val="both"/>
        <w:rPr>
          <w:lang w:val="nl-NL"/>
        </w:rPr>
      </w:pP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 xml:space="preserve">t als school – in </w:t>
      </w:r>
      <w:r w:rsidRPr="00CA22F4">
        <w:rPr>
          <w:color w:val="6D6E71"/>
          <w:spacing w:val="-1"/>
          <w:lang w:val="nl-NL"/>
        </w:rPr>
        <w:t>o</w:t>
      </w:r>
      <w:r w:rsidRPr="00CA22F4">
        <w:rPr>
          <w:color w:val="6D6E71"/>
          <w:spacing w:val="-3"/>
          <w:lang w:val="nl-NL"/>
        </w:rPr>
        <w:t>v</w:t>
      </w:r>
      <w:r w:rsidRPr="00CA22F4">
        <w:rPr>
          <w:color w:val="6D6E71"/>
          <w:lang w:val="nl-NL"/>
        </w:rPr>
        <w:t>erleg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spacing w:val="-3"/>
          <w:lang w:val="nl-NL"/>
        </w:rPr>
        <w:t>e</w:t>
      </w:r>
      <w:r w:rsidRPr="00CA22F4">
        <w:rPr>
          <w:color w:val="6D6E71"/>
          <w:lang w:val="nl-NL"/>
        </w:rPr>
        <w:t>zin.</w:t>
      </w:r>
    </w:p>
    <w:p w14:paraId="77D65B1E" w14:textId="77777777" w:rsidR="00624579" w:rsidRPr="00CA22F4" w:rsidRDefault="00CA22F4">
      <w:pPr>
        <w:pStyle w:val="Plattetekst"/>
        <w:spacing w:line="264" w:lineRule="exact"/>
        <w:ind w:right="1133"/>
        <w:jc w:val="both"/>
        <w:rPr>
          <w:lang w:val="nl-NL"/>
        </w:rPr>
      </w:pPr>
      <w:r w:rsidRPr="00CA22F4">
        <w:rPr>
          <w:color w:val="6D6E71"/>
          <w:lang w:val="nl-NL"/>
        </w:rPr>
        <w:t>Om</w:t>
      </w:r>
      <w:r w:rsidRPr="00CA22F4">
        <w:rPr>
          <w:color w:val="6D6E71"/>
          <w:spacing w:val="9"/>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kinde</w:t>
      </w:r>
      <w:r w:rsidRPr="00CA22F4">
        <w:rPr>
          <w:color w:val="6D6E71"/>
          <w:spacing w:val="-4"/>
          <w:lang w:val="nl-NL"/>
        </w:rPr>
        <w:t>r</w:t>
      </w:r>
      <w:r w:rsidRPr="00CA22F4">
        <w:rPr>
          <w:color w:val="6D6E71"/>
          <w:lang w:val="nl-NL"/>
        </w:rPr>
        <w:t>en</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8"/>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scheidsbijeen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9"/>
          <w:lang w:val="nl-NL"/>
        </w:rPr>
        <w:t xml:space="preserve"> </w:t>
      </w:r>
      <w:r w:rsidRPr="00CA22F4">
        <w:rPr>
          <w:color w:val="6D6E71"/>
          <w:lang w:val="nl-NL"/>
        </w:rPr>
        <w:t>bij</w:t>
      </w:r>
      <w:r w:rsidRPr="00CA22F4">
        <w:rPr>
          <w:color w:val="6D6E71"/>
          <w:spacing w:val="9"/>
          <w:lang w:val="nl-NL"/>
        </w:rPr>
        <w:t xml:space="preserve"> </w:t>
      </w:r>
      <w:r w:rsidRPr="00CA22F4">
        <w:rPr>
          <w:color w:val="6D6E71"/>
          <w:spacing w:val="-3"/>
          <w:lang w:val="nl-NL"/>
        </w:rPr>
        <w:t>k</w:t>
      </w:r>
      <w:r w:rsidRPr="00CA22F4">
        <w:rPr>
          <w:color w:val="6D6E71"/>
          <w:lang w:val="nl-NL"/>
        </w:rPr>
        <w:t>unnen</w:t>
      </w:r>
      <w:r w:rsidRPr="00CA22F4">
        <w:rPr>
          <w:color w:val="6D6E71"/>
          <w:spacing w:val="9"/>
          <w:lang w:val="nl-NL"/>
        </w:rPr>
        <w:t xml:space="preserve"> </w:t>
      </w:r>
      <w:r w:rsidRPr="00CA22F4">
        <w:rPr>
          <w:color w:val="6D6E71"/>
          <w:spacing w:val="-3"/>
          <w:lang w:val="nl-NL"/>
        </w:rPr>
        <w:t>w</w:t>
      </w:r>
      <w:r w:rsidRPr="00CA22F4">
        <w:rPr>
          <w:color w:val="6D6E71"/>
          <w:lang w:val="nl-NL"/>
        </w:rPr>
        <w:t>onen,</w:t>
      </w:r>
      <w:r w:rsidRPr="00CA22F4">
        <w:rPr>
          <w:color w:val="6D6E71"/>
          <w:spacing w:val="9"/>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spacing w:val="-2"/>
          <w:lang w:val="nl-NL"/>
        </w:rPr>
        <w:t>w</w:t>
      </w:r>
      <w:r w:rsidRPr="00CA22F4">
        <w:rPr>
          <w:color w:val="6D6E71"/>
          <w:lang w:val="nl-NL"/>
        </w:rPr>
        <w:t>e</w:t>
      </w:r>
    </w:p>
    <w:p w14:paraId="75727658" w14:textId="77777777" w:rsidR="00624579" w:rsidRPr="00CA22F4" w:rsidRDefault="00CA22F4">
      <w:pPr>
        <w:pStyle w:val="Plattetekst"/>
        <w:spacing w:line="264" w:lineRule="exact"/>
        <w:ind w:right="4776"/>
        <w:jc w:val="both"/>
        <w:rPr>
          <w:lang w:val="nl-NL"/>
        </w:rPr>
      </w:pPr>
      <w:r w:rsidRPr="00CA22F4">
        <w:rPr>
          <w:color w:val="6D6E71"/>
          <w:lang w:val="nl-NL"/>
        </w:rPr>
        <w:t>oude</w:t>
      </w:r>
      <w:r w:rsidRPr="00CA22F4">
        <w:rPr>
          <w:color w:val="6D6E71"/>
          <w:spacing w:val="-4"/>
          <w:lang w:val="nl-NL"/>
        </w:rPr>
        <w:t>r</w:t>
      </w:r>
      <w:r w:rsidRPr="00CA22F4">
        <w:rPr>
          <w:color w:val="6D6E71"/>
          <w:lang w:val="nl-NL"/>
        </w:rPr>
        <w:t xml:space="preserve">s om hulp. Bij </w:t>
      </w:r>
      <w:r w:rsidRPr="00CA22F4">
        <w:rPr>
          <w:color w:val="6D6E71"/>
          <w:spacing w:val="-2"/>
          <w:lang w:val="nl-NL"/>
        </w:rPr>
        <w:t>v</w:t>
      </w:r>
      <w:r w:rsidRPr="00CA22F4">
        <w:rPr>
          <w:color w:val="6D6E71"/>
          <w:lang w:val="nl-NL"/>
        </w:rPr>
        <w:t>oor</w:t>
      </w:r>
      <w:r w:rsidRPr="00CA22F4">
        <w:rPr>
          <w:color w:val="6D6E71"/>
          <w:spacing w:val="-8"/>
          <w:lang w:val="nl-NL"/>
        </w:rPr>
        <w:t>k</w:t>
      </w:r>
      <w:r w:rsidRPr="00CA22F4">
        <w:rPr>
          <w:color w:val="6D6E71"/>
          <w:lang w:val="nl-NL"/>
        </w:rPr>
        <w:t xml:space="preserve">eur </w:t>
      </w:r>
      <w:r w:rsidRPr="00CA22F4">
        <w:rPr>
          <w:color w:val="6D6E71"/>
          <w:spacing w:val="-5"/>
          <w:lang w:val="nl-NL"/>
        </w:rPr>
        <w:t>g</w:t>
      </w:r>
      <w:r w:rsidRPr="00CA22F4">
        <w:rPr>
          <w:color w:val="6D6E71"/>
          <w:lang w:val="nl-NL"/>
        </w:rPr>
        <w:t>aan oude</w:t>
      </w:r>
      <w:r w:rsidRPr="00CA22F4">
        <w:rPr>
          <w:color w:val="6D6E71"/>
          <w:spacing w:val="-4"/>
          <w:lang w:val="nl-NL"/>
        </w:rPr>
        <w:t>r</w:t>
      </w:r>
      <w:r w:rsidRPr="00CA22F4">
        <w:rPr>
          <w:color w:val="6D6E71"/>
          <w:lang w:val="nl-NL"/>
        </w:rPr>
        <w:t>s m</w:t>
      </w:r>
      <w:r w:rsidRPr="00CA22F4">
        <w:rPr>
          <w:color w:val="6D6E71"/>
          <w:spacing w:val="-2"/>
          <w:lang w:val="nl-NL"/>
        </w:rPr>
        <w:t>e</w:t>
      </w:r>
      <w:r w:rsidRPr="00CA22F4">
        <w:rPr>
          <w:color w:val="6D6E71"/>
          <w:lang w:val="nl-NL"/>
        </w:rPr>
        <w:t>t hun ei</w:t>
      </w:r>
      <w:r w:rsidRPr="00CA22F4">
        <w:rPr>
          <w:color w:val="6D6E71"/>
          <w:spacing w:val="-2"/>
          <w:lang w:val="nl-NL"/>
        </w:rPr>
        <w:t>g</w:t>
      </w:r>
      <w:r w:rsidRPr="00CA22F4">
        <w:rPr>
          <w:color w:val="6D6E71"/>
          <w:lang w:val="nl-NL"/>
        </w:rPr>
        <w:t>en kind mee.</w:t>
      </w:r>
    </w:p>
    <w:p w14:paraId="43331643" w14:textId="77777777" w:rsidR="00624579" w:rsidRPr="00CA22F4" w:rsidRDefault="00CA22F4">
      <w:pPr>
        <w:pStyle w:val="Plattetekst"/>
        <w:spacing w:line="264" w:lineRule="exact"/>
        <w:ind w:right="1134"/>
        <w:jc w:val="both"/>
        <w:rPr>
          <w:lang w:val="nl-NL"/>
        </w:rPr>
      </w:pPr>
      <w:r w:rsidRPr="00CA22F4">
        <w:rPr>
          <w:color w:val="6D6E71"/>
          <w:spacing w:val="-8"/>
          <w:lang w:val="nl-NL"/>
        </w:rPr>
        <w:t>W</w:t>
      </w:r>
      <w:r w:rsidRPr="00CA22F4">
        <w:rPr>
          <w:color w:val="6D6E71"/>
          <w:lang w:val="nl-NL"/>
        </w:rPr>
        <w:t>anneer</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9"/>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4"/>
          <w:lang w:val="nl-NL"/>
        </w:rPr>
        <w:t>v</w:t>
      </w:r>
      <w:r w:rsidRPr="00CA22F4">
        <w:rPr>
          <w:color w:val="6D6E71"/>
          <w:lang w:val="nl-NL"/>
        </w:rPr>
        <w:t>a</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tie</w:t>
      </w:r>
      <w:r w:rsidRPr="00CA22F4">
        <w:rPr>
          <w:color w:val="6D6E71"/>
          <w:spacing w:val="-8"/>
          <w:lang w:val="nl-NL"/>
        </w:rPr>
        <w:t xml:space="preserve"> </w:t>
      </w:r>
      <w:r w:rsidRPr="00CA22F4">
        <w:rPr>
          <w:color w:val="6D6E71"/>
          <w:lang w:val="nl-NL"/>
        </w:rPr>
        <w:t>pla</w:t>
      </w:r>
      <w:r w:rsidRPr="00CA22F4">
        <w:rPr>
          <w:color w:val="6D6E71"/>
          <w:spacing w:val="-2"/>
          <w:lang w:val="nl-NL"/>
        </w:rPr>
        <w:t>a</w:t>
      </w:r>
      <w:r w:rsidRPr="00CA22F4">
        <w:rPr>
          <w:color w:val="6D6E71"/>
          <w:lang w:val="nl-NL"/>
        </w:rPr>
        <w:t>t</w:t>
      </w:r>
      <w:r w:rsidRPr="00CA22F4">
        <w:rPr>
          <w:color w:val="6D6E71"/>
          <w:spacing w:val="-4"/>
          <w:lang w:val="nl-NL"/>
        </w:rPr>
        <w:t>s</w:t>
      </w:r>
      <w:r w:rsidRPr="00CA22F4">
        <w:rPr>
          <w:color w:val="6D6E71"/>
          <w:spacing w:val="-3"/>
          <w:lang w:val="nl-NL"/>
        </w:rPr>
        <w:t>v</w:t>
      </w:r>
      <w:r w:rsidRPr="00CA22F4">
        <w:rPr>
          <w:color w:val="6D6E71"/>
          <w:lang w:val="nl-NL"/>
        </w:rPr>
        <w:t>ond,</w:t>
      </w:r>
      <w:r w:rsidRPr="00CA22F4">
        <w:rPr>
          <w:color w:val="6D6E71"/>
          <w:spacing w:val="-9"/>
          <w:lang w:val="nl-NL"/>
        </w:rPr>
        <w:t xml:space="preserve"> </w:t>
      </w:r>
      <w:r w:rsidRPr="00CA22F4">
        <w:rPr>
          <w:color w:val="6D6E71"/>
          <w:lang w:val="nl-NL"/>
        </w:rPr>
        <w:t>vindt</w:t>
      </w:r>
      <w:r w:rsidRPr="00CA22F4">
        <w:rPr>
          <w:color w:val="6D6E71"/>
          <w:spacing w:val="-8"/>
          <w:lang w:val="nl-NL"/>
        </w:rPr>
        <w:t xml:space="preserve"> </w:t>
      </w:r>
      <w:r w:rsidRPr="00CA22F4">
        <w:rPr>
          <w:color w:val="6D6E71"/>
          <w:lang w:val="nl-NL"/>
        </w:rPr>
        <w:t>op</w:t>
      </w:r>
      <w:r w:rsidRPr="00CA22F4">
        <w:rPr>
          <w:color w:val="6D6E71"/>
          <w:spacing w:val="-9"/>
          <w:lang w:val="nl-NL"/>
        </w:rPr>
        <w:t xml:space="preserve"> </w:t>
      </w:r>
      <w:r w:rsidRPr="00CA22F4">
        <w:rPr>
          <w:color w:val="6D6E71"/>
          <w:lang w:val="nl-NL"/>
        </w:rPr>
        <w:t>school</w:t>
      </w:r>
      <w:r w:rsidRPr="00CA22F4">
        <w:rPr>
          <w:color w:val="6D6E71"/>
          <w:spacing w:val="-7"/>
          <w:lang w:val="nl-NL"/>
        </w:rPr>
        <w:t xml:space="preserve"> </w:t>
      </w:r>
      <w:r w:rsidRPr="00CA22F4">
        <w:rPr>
          <w:color w:val="6D6E71"/>
          <w:lang w:val="nl-NL"/>
        </w:rPr>
        <w:t>altijd</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apar</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he</w:t>
      </w:r>
      <w:r w:rsidRPr="00CA22F4">
        <w:rPr>
          <w:color w:val="6D6E71"/>
          <w:spacing w:val="-4"/>
          <w:lang w:val="nl-NL"/>
        </w:rPr>
        <w:t>r</w:t>
      </w:r>
      <w:r w:rsidRPr="00CA22F4">
        <w:rPr>
          <w:color w:val="6D6E71"/>
          <w:lang w:val="nl-NL"/>
        </w:rPr>
        <w:t>denkingsdien</w:t>
      </w:r>
      <w:r w:rsidRPr="00CA22F4">
        <w:rPr>
          <w:color w:val="6D6E71"/>
          <w:spacing w:val="-3"/>
          <w:lang w:val="nl-NL"/>
        </w:rPr>
        <w:t>s</w:t>
      </w:r>
      <w:r w:rsidRPr="00CA22F4">
        <w:rPr>
          <w:color w:val="6D6E71"/>
          <w:lang w:val="nl-NL"/>
        </w:rPr>
        <w:t>t</w:t>
      </w:r>
      <w:r w:rsidRPr="00CA22F4">
        <w:rPr>
          <w:color w:val="6D6E71"/>
          <w:spacing w:val="-8"/>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p>
    <w:p w14:paraId="19E9F1C4" w14:textId="77777777" w:rsidR="00624579" w:rsidRPr="00CA22F4" w:rsidRDefault="00624579">
      <w:pPr>
        <w:spacing w:before="19" w:line="240" w:lineRule="exact"/>
        <w:rPr>
          <w:sz w:val="24"/>
          <w:szCs w:val="24"/>
          <w:lang w:val="nl-NL"/>
        </w:rPr>
      </w:pPr>
    </w:p>
    <w:p w14:paraId="3EECB57C" w14:textId="77777777" w:rsidR="00624579" w:rsidRPr="00CA22F4" w:rsidRDefault="00CA22F4">
      <w:pPr>
        <w:pStyle w:val="Plattetekst"/>
        <w:ind w:right="5136"/>
        <w:jc w:val="both"/>
        <w:rPr>
          <w:lang w:val="nl-NL"/>
        </w:rPr>
      </w:pPr>
      <w:r w:rsidRPr="00CA22F4">
        <w:rPr>
          <w:color w:val="6D6E71"/>
          <w:spacing w:val="-9"/>
          <w:lang w:val="nl-NL"/>
        </w:rPr>
        <w:t>W</w:t>
      </w:r>
      <w:r w:rsidRPr="00CA22F4">
        <w:rPr>
          <w:color w:val="6D6E71"/>
          <w:lang w:val="nl-NL"/>
        </w:rPr>
        <w:t xml:space="preserve">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 xml:space="preserve">en </w:t>
      </w:r>
      <w:r w:rsidRPr="00CA22F4">
        <w:rPr>
          <w:color w:val="6D6E71"/>
          <w:spacing w:val="-3"/>
          <w:lang w:val="nl-NL"/>
        </w:rPr>
        <w:t>v</w:t>
      </w:r>
      <w:r w:rsidRPr="00CA22F4">
        <w:rPr>
          <w:color w:val="6D6E71"/>
          <w:lang w:val="nl-NL"/>
        </w:rPr>
        <w:t xml:space="preserve">oor een </w:t>
      </w:r>
      <w:r w:rsidRPr="00CA22F4">
        <w:rPr>
          <w:color w:val="6D6E71"/>
          <w:spacing w:val="-2"/>
          <w:lang w:val="nl-NL"/>
        </w:rPr>
        <w:t>g</w:t>
      </w:r>
      <w:r w:rsidRPr="00CA22F4">
        <w:rPr>
          <w:color w:val="6D6E71"/>
          <w:lang w:val="nl-NL"/>
        </w:rPr>
        <w:t>edac</w:t>
      </w:r>
      <w:r w:rsidRPr="00CA22F4">
        <w:rPr>
          <w:color w:val="6D6E71"/>
          <w:spacing w:val="-2"/>
          <w:lang w:val="nl-NL"/>
        </w:rPr>
        <w:t>h</w:t>
      </w:r>
      <w:r w:rsidRPr="00CA22F4">
        <w:rPr>
          <w:color w:val="6D6E71"/>
          <w:spacing w:val="-3"/>
          <w:lang w:val="nl-NL"/>
        </w:rPr>
        <w:t>t</w:t>
      </w:r>
      <w:r w:rsidRPr="00CA22F4">
        <w:rPr>
          <w:color w:val="6D6E71"/>
          <w:lang w:val="nl-NL"/>
        </w:rPr>
        <w:t>enishoekje op school. Zie onder 6 .</w:t>
      </w:r>
    </w:p>
    <w:p w14:paraId="19FB2240" w14:textId="77777777" w:rsidR="00624579" w:rsidRPr="00CA22F4" w:rsidRDefault="00624579">
      <w:pPr>
        <w:spacing w:before="18" w:line="240" w:lineRule="exact"/>
        <w:rPr>
          <w:sz w:val="24"/>
          <w:szCs w:val="24"/>
          <w:lang w:val="nl-NL"/>
        </w:rPr>
      </w:pPr>
    </w:p>
    <w:p w14:paraId="525DC0AC" w14:textId="77777777" w:rsidR="00624579" w:rsidRPr="00CA22F4" w:rsidRDefault="00CA22F4">
      <w:pPr>
        <w:pStyle w:val="Plattetekst"/>
        <w:spacing w:line="264" w:lineRule="exact"/>
        <w:ind w:right="812"/>
        <w:rPr>
          <w:lang w:val="nl-NL"/>
        </w:rPr>
      </w:pPr>
      <w:r w:rsidRPr="00CA22F4">
        <w:rPr>
          <w:color w:val="6D6E71"/>
          <w:lang w:val="nl-NL"/>
        </w:rPr>
        <w:t>Als</w:t>
      </w:r>
      <w:r w:rsidRPr="00CA22F4">
        <w:rPr>
          <w:color w:val="6D6E71"/>
          <w:spacing w:val="21"/>
          <w:lang w:val="nl-NL"/>
        </w:rPr>
        <w:t xml:space="preserve"> </w:t>
      </w:r>
      <w:r w:rsidRPr="00CA22F4">
        <w:rPr>
          <w:color w:val="6D6E71"/>
          <w:lang w:val="nl-NL"/>
        </w:rPr>
        <w:t>er</w:t>
      </w:r>
      <w:r w:rsidRPr="00CA22F4">
        <w:rPr>
          <w:color w:val="6D6E71"/>
          <w:spacing w:val="21"/>
          <w:lang w:val="nl-NL"/>
        </w:rPr>
        <w:t xml:space="preserve"> </w:t>
      </w:r>
      <w:r w:rsidRPr="00CA22F4">
        <w:rPr>
          <w:color w:val="6D6E71"/>
          <w:lang w:val="nl-NL"/>
        </w:rPr>
        <w:t>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e</w:t>
      </w:r>
      <w:r w:rsidRPr="00CA22F4">
        <w:rPr>
          <w:color w:val="6D6E71"/>
          <w:spacing w:val="21"/>
          <w:lang w:val="nl-NL"/>
        </w:rPr>
        <w:t xml:space="preserve"> </w:t>
      </w:r>
      <w:r w:rsidRPr="00CA22F4">
        <w:rPr>
          <w:color w:val="6D6E71"/>
          <w:spacing w:val="-3"/>
          <w:lang w:val="nl-NL"/>
        </w:rPr>
        <w:t>w</w:t>
      </w:r>
      <w:r w:rsidRPr="00CA22F4">
        <w:rPr>
          <w:color w:val="6D6E71"/>
          <w:lang w:val="nl-NL"/>
        </w:rPr>
        <w:t>as</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misdrijf</w:t>
      </w:r>
      <w:r w:rsidRPr="00CA22F4">
        <w:rPr>
          <w:color w:val="6D6E71"/>
          <w:spacing w:val="21"/>
          <w:lang w:val="nl-NL"/>
        </w:rPr>
        <w:t xml:space="preserve"> </w:t>
      </w:r>
      <w:r w:rsidRPr="00CA22F4">
        <w:rPr>
          <w:color w:val="6D6E71"/>
          <w:spacing w:val="-3"/>
          <w:lang w:val="nl-NL"/>
        </w:rPr>
        <w:t>w</w:t>
      </w:r>
      <w:r w:rsidRPr="00CA22F4">
        <w:rPr>
          <w:color w:val="6D6E71"/>
          <w:lang w:val="nl-NL"/>
        </w:rPr>
        <w:t>aarbij</w:t>
      </w:r>
      <w:r w:rsidRPr="00CA22F4">
        <w:rPr>
          <w:color w:val="6D6E71"/>
          <w:spacing w:val="21"/>
          <w:lang w:val="nl-NL"/>
        </w:rPr>
        <w:t xml:space="preserve"> </w:t>
      </w:r>
      <w:r w:rsidRPr="00CA22F4">
        <w:rPr>
          <w:color w:val="6D6E71"/>
          <w:lang w:val="nl-NL"/>
        </w:rPr>
        <w:t>mee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2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21"/>
          <w:lang w:val="nl-NL"/>
        </w:rPr>
        <w:t xml:space="preserve"> </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scha</w:t>
      </w:r>
      <w:r w:rsidRPr="00CA22F4">
        <w:rPr>
          <w:color w:val="6D6E71"/>
          <w:spacing w:val="-8"/>
          <w:lang w:val="nl-NL"/>
        </w:rPr>
        <w:t>k</w:t>
      </w:r>
      <w:r w:rsidRPr="00CA22F4">
        <w:rPr>
          <w:color w:val="6D6E71"/>
          <w:lang w:val="nl-NL"/>
        </w:rPr>
        <w:t>elen</w:t>
      </w:r>
      <w:r w:rsidRPr="00CA22F4">
        <w:rPr>
          <w:color w:val="6D6E71"/>
          <w:spacing w:val="21"/>
          <w:lang w:val="nl-NL"/>
        </w:rPr>
        <w:t xml:space="preserve"> </w:t>
      </w:r>
      <w:r w:rsidRPr="00CA22F4">
        <w:rPr>
          <w:color w:val="6D6E71"/>
          <w:spacing w:val="-2"/>
          <w:lang w:val="nl-NL"/>
        </w:rPr>
        <w:t>w</w:t>
      </w:r>
      <w:r w:rsidRPr="00CA22F4">
        <w:rPr>
          <w:color w:val="6D6E71"/>
          <w:lang w:val="nl-NL"/>
        </w:rPr>
        <w:t>e 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erhulp</w:t>
      </w:r>
      <w:r w:rsidRPr="00CA22F4">
        <w:rPr>
          <w:color w:val="6D6E71"/>
          <w:spacing w:val="-2"/>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Zie</w:t>
      </w:r>
      <w:r w:rsidRPr="00CA22F4">
        <w:rPr>
          <w:color w:val="6D6E71"/>
          <w:spacing w:val="-1"/>
          <w:lang w:val="nl-NL"/>
        </w:rPr>
        <w:t xml:space="preserve"> </w:t>
      </w:r>
      <w:r w:rsidRPr="00CA22F4">
        <w:rPr>
          <w:color w:val="6D6E71"/>
          <w:spacing w:val="-2"/>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1"/>
          <w:lang w:val="nl-NL"/>
        </w:rPr>
        <w:t xml:space="preserve"> </w:t>
      </w:r>
      <w:r w:rsidRPr="00CA22F4">
        <w:rPr>
          <w:color w:val="6D6E71"/>
          <w:lang w:val="nl-NL"/>
        </w:rPr>
        <w:t>onder</w:t>
      </w:r>
      <w:r w:rsidRPr="00CA22F4">
        <w:rPr>
          <w:color w:val="6D6E71"/>
          <w:spacing w:val="-1"/>
          <w:lang w:val="nl-NL"/>
        </w:rPr>
        <w:t xml:space="preserve"> </w:t>
      </w:r>
      <w:r w:rsidRPr="00CA22F4">
        <w:rPr>
          <w:color w:val="6D6E71"/>
          <w:lang w:val="nl-NL"/>
        </w:rPr>
        <w:t>10</w:t>
      </w:r>
      <w:r w:rsidRPr="00CA22F4">
        <w:rPr>
          <w:color w:val="6D6E71"/>
          <w:spacing w:val="-1"/>
          <w:lang w:val="nl-NL"/>
        </w:rPr>
        <w:t xml:space="preserve"> </w:t>
      </w:r>
      <w:r w:rsidRPr="00CA22F4">
        <w:rPr>
          <w:color w:val="6D6E71"/>
          <w:lang w:val="nl-NL"/>
        </w:rPr>
        <w:t>.</w:t>
      </w:r>
    </w:p>
    <w:p w14:paraId="71B57500"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59567E21" w14:textId="77777777" w:rsidR="00624579" w:rsidRPr="00CA22F4" w:rsidRDefault="00624579">
      <w:pPr>
        <w:spacing w:before="5" w:line="120" w:lineRule="exact"/>
        <w:rPr>
          <w:sz w:val="12"/>
          <w:szCs w:val="12"/>
          <w:lang w:val="nl-NL"/>
        </w:rPr>
      </w:pPr>
    </w:p>
    <w:p w14:paraId="66319F03" w14:textId="77777777" w:rsidR="00624579" w:rsidRPr="00CA22F4" w:rsidRDefault="00CA22F4" w:rsidP="00CD3340">
      <w:pPr>
        <w:pStyle w:val="Kop3"/>
        <w:numPr>
          <w:ilvl w:val="0"/>
          <w:numId w:val="19"/>
        </w:numPr>
        <w:tabs>
          <w:tab w:val="left" w:pos="1373"/>
        </w:tabs>
        <w:spacing w:before="51"/>
        <w:ind w:left="1373" w:right="1134"/>
        <w:jc w:val="both"/>
        <w:rPr>
          <w:b w:val="0"/>
          <w:bCs w:val="0"/>
          <w:lang w:val="nl-NL"/>
        </w:rPr>
      </w:pPr>
      <w:r w:rsidRPr="00CA22F4">
        <w:rPr>
          <w:color w:val="58595B"/>
          <w:lang w:val="nl-NL"/>
        </w:rPr>
        <w:t>Co</w:t>
      </w:r>
      <w:r w:rsidRPr="00CA22F4">
        <w:rPr>
          <w:color w:val="58595B"/>
          <w:spacing w:val="-3"/>
          <w:lang w:val="nl-NL"/>
        </w:rPr>
        <w:t>nt</w:t>
      </w:r>
      <w:r w:rsidRPr="00CA22F4">
        <w:rPr>
          <w:color w:val="58595B"/>
          <w:lang w:val="nl-NL"/>
        </w:rPr>
        <w:t>ac</w:t>
      </w:r>
      <w:r w:rsidRPr="00CA22F4">
        <w:rPr>
          <w:color w:val="58595B"/>
          <w:spacing w:val="-3"/>
          <w:lang w:val="nl-NL"/>
        </w:rPr>
        <w:t>t</w:t>
      </w:r>
      <w:r w:rsidRPr="00CA22F4">
        <w:rPr>
          <w:color w:val="58595B"/>
          <w:lang w:val="nl-NL"/>
        </w:rPr>
        <w:t>en</w:t>
      </w:r>
      <w:r w:rsidRPr="00CA22F4">
        <w:rPr>
          <w:color w:val="58595B"/>
          <w:spacing w:val="-1"/>
          <w:lang w:val="nl-NL"/>
        </w:rPr>
        <w:t xml:space="preserve"> </w:t>
      </w:r>
      <w:r w:rsidRPr="00CA22F4">
        <w:rPr>
          <w:color w:val="58595B"/>
          <w:lang w:val="nl-NL"/>
        </w:rPr>
        <w:t>m</w:t>
      </w:r>
      <w:r w:rsidRPr="00CA22F4">
        <w:rPr>
          <w:color w:val="58595B"/>
          <w:spacing w:val="-2"/>
          <w:lang w:val="nl-NL"/>
        </w:rPr>
        <w:t>e</w:t>
      </w:r>
      <w:r w:rsidRPr="00CA22F4">
        <w:rPr>
          <w:color w:val="58595B"/>
          <w:lang w:val="nl-NL"/>
        </w:rPr>
        <w:t>t</w:t>
      </w:r>
      <w:r w:rsidRPr="00CA22F4">
        <w:rPr>
          <w:color w:val="58595B"/>
          <w:spacing w:val="-1"/>
          <w:lang w:val="nl-NL"/>
        </w:rPr>
        <w:t xml:space="preserve"> </w:t>
      </w:r>
      <w:r w:rsidRPr="00CA22F4">
        <w:rPr>
          <w:color w:val="58595B"/>
          <w:lang w:val="nl-NL"/>
        </w:rPr>
        <w:t>oude</w:t>
      </w:r>
      <w:r w:rsidRPr="00CA22F4">
        <w:rPr>
          <w:color w:val="58595B"/>
          <w:spacing w:val="-3"/>
          <w:lang w:val="nl-NL"/>
        </w:rPr>
        <w:t>r</w:t>
      </w:r>
      <w:r w:rsidRPr="00CA22F4">
        <w:rPr>
          <w:color w:val="58595B"/>
          <w:lang w:val="nl-NL"/>
        </w:rPr>
        <w:t>s</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een</w:t>
      </w:r>
      <w:r w:rsidRPr="00CA22F4">
        <w:rPr>
          <w:color w:val="58595B"/>
          <w:spacing w:val="-1"/>
          <w:lang w:val="nl-NL"/>
        </w:rPr>
        <w:t xml:space="preserve"> o</w:t>
      </w:r>
      <w:r w:rsidRPr="00CA22F4">
        <w:rPr>
          <w:color w:val="58595B"/>
          <w:spacing w:val="-3"/>
          <w:lang w:val="nl-NL"/>
        </w:rPr>
        <w:t>v</w:t>
      </w:r>
      <w:r w:rsidRPr="00CA22F4">
        <w:rPr>
          <w:color w:val="58595B"/>
          <w:lang w:val="nl-NL"/>
        </w:rPr>
        <w:t>erleden</w:t>
      </w:r>
      <w:r w:rsidRPr="00CA22F4">
        <w:rPr>
          <w:color w:val="58595B"/>
          <w:spacing w:val="-1"/>
          <w:lang w:val="nl-NL"/>
        </w:rPr>
        <w:t xml:space="preserve"> </w:t>
      </w:r>
      <w:r w:rsidRPr="00CA22F4">
        <w:rPr>
          <w:color w:val="58595B"/>
          <w:lang w:val="nl-NL"/>
        </w:rPr>
        <w:t>leerlin</w:t>
      </w:r>
      <w:r w:rsidRPr="00CA22F4">
        <w:rPr>
          <w:color w:val="58595B"/>
          <w:spacing w:val="7"/>
          <w:lang w:val="nl-NL"/>
        </w:rPr>
        <w:t>g</w:t>
      </w:r>
      <w:r w:rsidRPr="00CA22F4">
        <w:rPr>
          <w:color w:val="58595B"/>
          <w:lang w:val="nl-NL"/>
        </w:rPr>
        <w:t>/</w:t>
      </w:r>
      <w:r w:rsidRPr="00CA22F4">
        <w:rPr>
          <w:color w:val="58595B"/>
          <w:spacing w:val="-4"/>
          <w:lang w:val="nl-NL"/>
        </w:rPr>
        <w:t>f</w:t>
      </w:r>
      <w:r w:rsidRPr="00CA22F4">
        <w:rPr>
          <w:color w:val="58595B"/>
          <w:lang w:val="nl-NL"/>
        </w:rPr>
        <w:t>amilie</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de</w:t>
      </w:r>
      <w:r w:rsidRPr="00CA22F4">
        <w:rPr>
          <w:color w:val="58595B"/>
          <w:spacing w:val="-1"/>
          <w:lang w:val="nl-NL"/>
        </w:rPr>
        <w:t xml:space="preserve"> </w:t>
      </w:r>
      <w:r w:rsidRPr="00CA22F4">
        <w:rPr>
          <w:color w:val="58595B"/>
          <w:lang w:val="nl-NL"/>
        </w:rPr>
        <w:t>leerling</w:t>
      </w:r>
      <w:r w:rsidRPr="00CA22F4">
        <w:rPr>
          <w:color w:val="58595B"/>
          <w:spacing w:val="-1"/>
          <w:lang w:val="nl-NL"/>
        </w:rPr>
        <w:t xml:space="preserve"> </w:t>
      </w:r>
      <w:r w:rsidRPr="00CA22F4">
        <w:rPr>
          <w:color w:val="58595B"/>
          <w:lang w:val="nl-NL"/>
        </w:rPr>
        <w:t>na</w:t>
      </w:r>
      <w:r w:rsidRPr="00CA22F4">
        <w:rPr>
          <w:color w:val="58595B"/>
          <w:spacing w:val="-1"/>
          <w:lang w:val="nl-NL"/>
        </w:rPr>
        <w:t xml:space="preserve"> o</w:t>
      </w:r>
      <w:r w:rsidRPr="00CA22F4">
        <w:rPr>
          <w:color w:val="58595B"/>
          <w:spacing w:val="-3"/>
          <w:lang w:val="nl-NL"/>
        </w:rPr>
        <w:t>v</w:t>
      </w:r>
      <w:r w:rsidRPr="00CA22F4">
        <w:rPr>
          <w:color w:val="58595B"/>
          <w:lang w:val="nl-NL"/>
        </w:rPr>
        <w:t>erlijden</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een</w:t>
      </w:r>
    </w:p>
    <w:p w14:paraId="18AE2CEE" w14:textId="77777777" w:rsidR="00624579" w:rsidRPr="00CA22F4" w:rsidRDefault="00CA22F4">
      <w:pPr>
        <w:spacing w:line="288" w:lineRule="exact"/>
        <w:ind w:left="1133" w:right="10178"/>
        <w:jc w:val="both"/>
        <w:rPr>
          <w:rFonts w:ascii="Calibri" w:eastAsia="Calibri" w:hAnsi="Calibri" w:cs="Calibri"/>
          <w:sz w:val="24"/>
          <w:szCs w:val="24"/>
          <w:lang w:val="nl-NL"/>
        </w:rPr>
      </w:pPr>
      <w:r w:rsidRPr="00CA22F4">
        <w:rPr>
          <w:rFonts w:ascii="Calibri" w:eastAsia="Calibri" w:hAnsi="Calibri" w:cs="Calibri"/>
          <w:b/>
          <w:bCs/>
          <w:color w:val="58595B"/>
          <w:w w:val="95"/>
          <w:sz w:val="24"/>
          <w:szCs w:val="24"/>
          <w:lang w:val="nl-NL"/>
        </w:rPr>
        <w:t>ouder</w:t>
      </w:r>
    </w:p>
    <w:p w14:paraId="6CFE5D15" w14:textId="77777777" w:rsidR="00624579" w:rsidRPr="00CA22F4" w:rsidRDefault="00624579">
      <w:pPr>
        <w:spacing w:before="19" w:line="240" w:lineRule="exact"/>
        <w:rPr>
          <w:sz w:val="24"/>
          <w:szCs w:val="24"/>
          <w:lang w:val="nl-NL"/>
        </w:rPr>
      </w:pPr>
    </w:p>
    <w:p w14:paraId="7545D86D"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138CB9B9" w14:textId="77777777" w:rsidR="00624579" w:rsidRPr="00CA22F4" w:rsidRDefault="00CA22F4">
      <w:pPr>
        <w:pStyle w:val="Plattetekst"/>
        <w:spacing w:line="259"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15"/>
          <w:lang w:val="nl-NL"/>
        </w:rPr>
        <w:t xml:space="preserve"> </w:t>
      </w:r>
      <w:r w:rsidRPr="00CA22F4">
        <w:rPr>
          <w:color w:val="6D6E71"/>
          <w:lang w:val="nl-NL"/>
        </w:rPr>
        <w:t>nemen</w:t>
      </w:r>
      <w:r w:rsidRPr="00CA22F4">
        <w:rPr>
          <w:color w:val="6D6E71"/>
          <w:spacing w:val="-15"/>
          <w:lang w:val="nl-NL"/>
        </w:rPr>
        <w:t xml:space="preserve"> </w:t>
      </w:r>
      <w:r w:rsidRPr="00CA22F4">
        <w:rPr>
          <w:color w:val="6D6E71"/>
          <w:spacing w:val="-5"/>
          <w:lang w:val="nl-NL"/>
        </w:rPr>
        <w:t>z</w:t>
      </w:r>
      <w:r w:rsidRPr="00CA22F4">
        <w:rPr>
          <w:color w:val="6D6E71"/>
          <w:lang w:val="nl-NL"/>
        </w:rPr>
        <w:t>o</w:t>
      </w:r>
      <w:r w:rsidRPr="00CA22F4">
        <w:rPr>
          <w:color w:val="6D6E71"/>
          <w:spacing w:val="-15"/>
          <w:lang w:val="nl-NL"/>
        </w:rPr>
        <w:t xml:space="preserve"> </w:t>
      </w:r>
      <w:r w:rsidRPr="00CA22F4">
        <w:rPr>
          <w:color w:val="6D6E71"/>
          <w:lang w:val="nl-NL"/>
        </w:rPr>
        <w:t>snel</w:t>
      </w:r>
      <w:r w:rsidRPr="00CA22F4">
        <w:rPr>
          <w:color w:val="6D6E71"/>
          <w:spacing w:val="-15"/>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5"/>
          <w:lang w:val="nl-NL"/>
        </w:rPr>
        <w:t xml:space="preserve"> </w:t>
      </w:r>
      <w:r w:rsidRPr="00CA22F4">
        <w:rPr>
          <w:color w:val="6D6E71"/>
          <w:lang w:val="nl-NL"/>
        </w:rPr>
        <w:t>(li</w:t>
      </w:r>
      <w:r w:rsidRPr="00CA22F4">
        <w:rPr>
          <w:color w:val="6D6E71"/>
          <w:spacing w:val="-2"/>
          <w:lang w:val="nl-NL"/>
        </w:rPr>
        <w:t>e</w:t>
      </w:r>
      <w:r w:rsidRPr="00CA22F4">
        <w:rPr>
          <w:color w:val="6D6E71"/>
          <w:spacing w:val="-3"/>
          <w:lang w:val="nl-NL"/>
        </w:rPr>
        <w:t>fs</w:t>
      </w:r>
      <w:r w:rsidRPr="00CA22F4">
        <w:rPr>
          <w:color w:val="6D6E71"/>
          <w:lang w:val="nl-NL"/>
        </w:rPr>
        <w:t>t</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5"/>
          <w:lang w:val="nl-NL"/>
        </w:rPr>
        <w:t xml:space="preserve"> </w:t>
      </w:r>
      <w:r w:rsidRPr="00CA22F4">
        <w:rPr>
          <w:color w:val="6D6E71"/>
          <w:lang w:val="nl-NL"/>
        </w:rPr>
        <w:t>dag)</w:t>
      </w:r>
      <w:r w:rsidRPr="00CA22F4">
        <w:rPr>
          <w:color w:val="6D6E71"/>
          <w:spacing w:val="-1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15"/>
          <w:lang w:val="nl-NL"/>
        </w:rPr>
        <w:t xml:space="preserve"> </w:t>
      </w:r>
      <w:r w:rsidRPr="00CA22F4">
        <w:rPr>
          <w:color w:val="6D6E71"/>
          <w:lang w:val="nl-NL"/>
        </w:rPr>
        <w:t>en</w:t>
      </w:r>
      <w:r w:rsidRPr="00CA22F4">
        <w:rPr>
          <w:color w:val="6D6E71"/>
          <w:spacing w:val="-15"/>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lang w:val="nl-NL"/>
        </w:rPr>
        <w:t>een</w:t>
      </w:r>
      <w:r w:rsidRPr="00CA22F4">
        <w:rPr>
          <w:color w:val="6D6E71"/>
          <w:spacing w:val="-15"/>
          <w:lang w:val="nl-NL"/>
        </w:rPr>
        <w:t xml:space="preserve"> </w:t>
      </w:r>
      <w:r w:rsidRPr="00CA22F4">
        <w:rPr>
          <w:color w:val="6D6E71"/>
          <w:spacing w:val="-2"/>
          <w:lang w:val="nl-NL"/>
        </w:rPr>
        <w:t>c</w:t>
      </w:r>
      <w:r w:rsidRPr="00CA22F4">
        <w:rPr>
          <w:color w:val="6D6E71"/>
          <w:lang w:val="nl-NL"/>
        </w:rPr>
        <w:t>ondoleanceb</w:t>
      </w:r>
      <w:r w:rsidRPr="00CA22F4">
        <w:rPr>
          <w:color w:val="6D6E71"/>
          <w:spacing w:val="-2"/>
          <w:lang w:val="nl-NL"/>
        </w:rPr>
        <w:t>e</w:t>
      </w:r>
      <w:r w:rsidRPr="00CA22F4">
        <w:rPr>
          <w:color w:val="6D6E71"/>
          <w:spacing w:val="-5"/>
          <w:lang w:val="nl-NL"/>
        </w:rPr>
        <w:t>z</w:t>
      </w:r>
      <w:r w:rsidRPr="00CA22F4">
        <w:rPr>
          <w:color w:val="6D6E71"/>
          <w:lang w:val="nl-NL"/>
        </w:rPr>
        <w:t>oek.</w:t>
      </w:r>
    </w:p>
    <w:p w14:paraId="18BDA5E2" w14:textId="77777777" w:rsidR="00624579" w:rsidRPr="00CA22F4" w:rsidRDefault="00624579">
      <w:pPr>
        <w:spacing w:before="18" w:line="240" w:lineRule="exact"/>
        <w:rPr>
          <w:sz w:val="24"/>
          <w:szCs w:val="24"/>
          <w:lang w:val="nl-NL"/>
        </w:rPr>
      </w:pPr>
    </w:p>
    <w:p w14:paraId="3E918101"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29"/>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30"/>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31"/>
          <w:lang w:val="nl-NL"/>
        </w:rPr>
        <w:t xml:space="preserve"> </w:t>
      </w:r>
      <w:r w:rsidRPr="00CA22F4">
        <w:rPr>
          <w:color w:val="6D6E71"/>
          <w:lang w:val="nl-NL"/>
        </w:rPr>
        <w:t>samen</w:t>
      </w:r>
      <w:r w:rsidRPr="00CA22F4">
        <w:rPr>
          <w:color w:val="6D6E71"/>
          <w:spacing w:val="2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de</w:t>
      </w:r>
      <w:r w:rsidRPr="00CA22F4">
        <w:rPr>
          <w:color w:val="6D6E71"/>
          <w:spacing w:val="31"/>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w:t>
      </w:r>
      <w:r w:rsidRPr="00CA22F4">
        <w:rPr>
          <w:color w:val="6D6E71"/>
          <w:spacing w:val="30"/>
          <w:lang w:val="nl-NL"/>
        </w:rPr>
        <w:t xml:space="preserve"> </w:t>
      </w:r>
      <w:r w:rsidRPr="00CA22F4">
        <w:rPr>
          <w:color w:val="6D6E71"/>
          <w:lang w:val="nl-NL"/>
        </w:rPr>
        <w:t>en</w:t>
      </w:r>
      <w:r w:rsidRPr="00CA22F4">
        <w:rPr>
          <w:color w:val="6D6E71"/>
          <w:spacing w:val="29"/>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30"/>
          <w:lang w:val="nl-NL"/>
        </w:rPr>
        <w:t xml:space="preserve"> </w:t>
      </w:r>
      <w:r w:rsidRPr="00CA22F4">
        <w:rPr>
          <w:color w:val="6D6E71"/>
          <w:lang w:val="nl-NL"/>
        </w:rPr>
        <w:t>een</w:t>
      </w:r>
      <w:r w:rsidRPr="00CA22F4">
        <w:rPr>
          <w:color w:val="6D6E71"/>
          <w:spacing w:val="30"/>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29"/>
          <w:lang w:val="nl-NL"/>
        </w:rPr>
        <w:t xml:space="preserve"> </w:t>
      </w:r>
      <w:r w:rsidRPr="00CA22F4">
        <w:rPr>
          <w:color w:val="6D6E71"/>
          <w:spacing w:val="-4"/>
          <w:lang w:val="nl-NL"/>
        </w:rPr>
        <w:t>v</w:t>
      </w:r>
      <w:r w:rsidRPr="00CA22F4">
        <w:rPr>
          <w:color w:val="6D6E71"/>
          <w:lang w:val="nl-NL"/>
        </w:rPr>
        <w:t>an</w:t>
      </w:r>
      <w:r w:rsidRPr="00CA22F4">
        <w:rPr>
          <w:color w:val="6D6E71"/>
          <w:spacing w:val="31"/>
          <w:lang w:val="nl-NL"/>
        </w:rPr>
        <w:t xml:space="preserve"> </w:t>
      </w:r>
      <w:r w:rsidRPr="00CA22F4">
        <w:rPr>
          <w:color w:val="6D6E71"/>
          <w:lang w:val="nl-NL"/>
        </w:rPr>
        <w:t>b</w:t>
      </w:r>
      <w:r w:rsidRPr="00CA22F4">
        <w:rPr>
          <w:color w:val="6D6E71"/>
          <w:spacing w:val="-4"/>
          <w:lang w:val="nl-NL"/>
        </w:rPr>
        <w:t>r</w:t>
      </w:r>
      <w:r w:rsidRPr="00CA22F4">
        <w:rPr>
          <w:color w:val="6D6E71"/>
          <w:lang w:val="nl-NL"/>
        </w:rPr>
        <w:t>oertje(s)</w:t>
      </w:r>
      <w:r w:rsidRPr="00CA22F4">
        <w:rPr>
          <w:color w:val="6D6E71"/>
          <w:spacing w:val="30"/>
          <w:lang w:val="nl-NL"/>
        </w:rPr>
        <w:t xml:space="preserve"> </w:t>
      </w:r>
      <w:r w:rsidRPr="00CA22F4">
        <w:rPr>
          <w:color w:val="6D6E71"/>
          <w:lang w:val="nl-NL"/>
        </w:rPr>
        <w:t xml:space="preserve">of </w:t>
      </w:r>
      <w:r w:rsidRPr="00CA22F4">
        <w:rPr>
          <w:color w:val="6D6E71"/>
          <w:spacing w:val="-2"/>
          <w:lang w:val="nl-NL"/>
        </w:rPr>
        <w:t>z</w:t>
      </w:r>
      <w:r w:rsidRPr="00CA22F4">
        <w:rPr>
          <w:color w:val="6D6E71"/>
          <w:lang w:val="nl-NL"/>
        </w:rPr>
        <w:t>usje(s)</w:t>
      </w:r>
      <w:r w:rsidRPr="00CA22F4">
        <w:rPr>
          <w:color w:val="6D6E71"/>
          <w:spacing w:val="9"/>
          <w:lang w:val="nl-NL"/>
        </w:rPr>
        <w:t xml:space="preserve"> </w:t>
      </w:r>
      <w:r w:rsidRPr="00CA22F4">
        <w:rPr>
          <w:color w:val="6D6E71"/>
          <w:lang w:val="nl-NL"/>
        </w:rPr>
        <w:t>–</w:t>
      </w:r>
      <w:r w:rsidRPr="00CA22F4">
        <w:rPr>
          <w:color w:val="6D6E71"/>
          <w:spacing w:val="10"/>
          <w:lang w:val="nl-NL"/>
        </w:rPr>
        <w:t xml:space="preserve"> </w:t>
      </w:r>
      <w:r w:rsidRPr="00CA22F4">
        <w:rPr>
          <w:color w:val="6D6E71"/>
          <w:spacing w:val="-2"/>
          <w:lang w:val="nl-NL"/>
        </w:rPr>
        <w:t>w</w:t>
      </w:r>
      <w:r w:rsidRPr="00CA22F4">
        <w:rPr>
          <w:color w:val="6D6E71"/>
          <w:lang w:val="nl-NL"/>
        </w:rPr>
        <w:t>e</w:t>
      </w:r>
      <w:r w:rsidRPr="00CA22F4">
        <w:rPr>
          <w:color w:val="6D6E71"/>
          <w:spacing w:val="10"/>
          <w:lang w:val="nl-NL"/>
        </w:rPr>
        <w:t xml:space="preserve"> </w:t>
      </w:r>
      <w:r w:rsidRPr="00CA22F4">
        <w:rPr>
          <w:color w:val="6D6E71"/>
          <w:spacing w:val="-5"/>
          <w:lang w:val="nl-NL"/>
        </w:rPr>
        <w:t>g</w:t>
      </w:r>
      <w:r w:rsidRPr="00CA22F4">
        <w:rPr>
          <w:color w:val="6D6E71"/>
          <w:lang w:val="nl-NL"/>
        </w:rPr>
        <w:t>aan</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3"/>
          <w:lang w:val="nl-NL"/>
        </w:rPr>
        <w:t>t</w:t>
      </w:r>
      <w:r w:rsidRPr="00CA22F4">
        <w:rPr>
          <w:color w:val="6D6E71"/>
          <w:spacing w:val="-2"/>
          <w:lang w:val="nl-NL"/>
        </w:rPr>
        <w:t>e</w:t>
      </w:r>
      <w:r w:rsidRPr="00CA22F4">
        <w:rPr>
          <w:color w:val="6D6E71"/>
          <w:spacing w:val="-3"/>
          <w:lang w:val="nl-NL"/>
        </w:rPr>
        <w:t>v</w:t>
      </w:r>
      <w:r w:rsidRPr="00CA22F4">
        <w:rPr>
          <w:color w:val="6D6E71"/>
          <w:lang w:val="nl-NL"/>
        </w:rPr>
        <w:t>eel</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elijk,</w:t>
      </w:r>
      <w:r w:rsidRPr="00CA22F4">
        <w:rPr>
          <w:color w:val="6D6E71"/>
          <w:spacing w:val="10"/>
          <w:lang w:val="nl-NL"/>
        </w:rPr>
        <w:t xml:space="preserve"> </w:t>
      </w:r>
      <w:r w:rsidRPr="00CA22F4">
        <w:rPr>
          <w:color w:val="6D6E71"/>
          <w:lang w:val="nl-NL"/>
        </w:rPr>
        <w:t>of</w:t>
      </w:r>
      <w:r w:rsidRPr="00CA22F4">
        <w:rPr>
          <w:color w:val="6D6E71"/>
          <w:spacing w:val="10"/>
          <w:lang w:val="nl-NL"/>
        </w:rPr>
        <w:t xml:space="preserve"> </w:t>
      </w:r>
      <w:r w:rsidRPr="00CA22F4">
        <w:rPr>
          <w:color w:val="6D6E71"/>
          <w:spacing w:val="-5"/>
          <w:lang w:val="nl-NL"/>
        </w:rPr>
        <w:t>z</w:t>
      </w:r>
      <w:r w:rsidRPr="00CA22F4">
        <w:rPr>
          <w:color w:val="6D6E71"/>
          <w:lang w:val="nl-NL"/>
        </w:rPr>
        <w:t>o</w:t>
      </w:r>
      <w:r w:rsidRPr="00CA22F4">
        <w:rPr>
          <w:color w:val="6D6E71"/>
          <w:spacing w:val="-4"/>
          <w:lang w:val="nl-NL"/>
        </w:rPr>
        <w:t>r</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tijdens</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oek</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10"/>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delen. </w:t>
      </w:r>
      <w:r w:rsidRPr="00CA22F4">
        <w:rPr>
          <w:color w:val="6D6E71"/>
          <w:spacing w:val="-9"/>
          <w:lang w:val="nl-NL"/>
        </w:rPr>
        <w:t>W</w:t>
      </w:r>
      <w:r w:rsidRPr="00CA22F4">
        <w:rPr>
          <w:color w:val="6D6E71"/>
          <w:lang w:val="nl-NL"/>
        </w:rPr>
        <w:t>e</w:t>
      </w:r>
      <w:r w:rsidRPr="00CA22F4">
        <w:rPr>
          <w:color w:val="6D6E71"/>
          <w:spacing w:val="3"/>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in</w:t>
      </w:r>
      <w:r w:rsidRPr="00CA22F4">
        <w:rPr>
          <w:color w:val="6D6E71"/>
          <w:spacing w:val="4"/>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k</w:t>
      </w:r>
      <w:r w:rsidRPr="00CA22F4">
        <w:rPr>
          <w:color w:val="6D6E71"/>
          <w:lang w:val="nl-NL"/>
        </w:rPr>
        <w:t>omende</w:t>
      </w:r>
      <w:r w:rsidRPr="00CA22F4">
        <w:rPr>
          <w:color w:val="6D6E71"/>
          <w:spacing w:val="4"/>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4"/>
          <w:lang w:val="nl-NL"/>
        </w:rPr>
        <w:t xml:space="preserve"> </w:t>
      </w:r>
      <w:r w:rsidRPr="00CA22F4">
        <w:rPr>
          <w:color w:val="6D6E71"/>
          <w:lang w:val="nl-NL"/>
        </w:rPr>
        <w:t>dus</w:t>
      </w:r>
      <w:r w:rsidRPr="00CA22F4">
        <w:rPr>
          <w:color w:val="6D6E71"/>
          <w:spacing w:val="4"/>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3"/>
          <w:lang w:val="nl-NL"/>
        </w:rPr>
        <w:t xml:space="preserve"> </w:t>
      </w:r>
      <w:r w:rsidRPr="00CA22F4">
        <w:rPr>
          <w:color w:val="6D6E71"/>
          <w:spacing w:val="-2"/>
          <w:lang w:val="nl-NL"/>
        </w:rPr>
        <w:t>a</w:t>
      </w:r>
      <w:r w:rsidRPr="00CA22F4">
        <w:rPr>
          <w:color w:val="6D6E71"/>
          <w:spacing w:val="-3"/>
          <w:lang w:val="nl-NL"/>
        </w:rPr>
        <w:t>f</w:t>
      </w:r>
      <w:r w:rsidRPr="00CA22F4">
        <w:rPr>
          <w:color w:val="6D6E71"/>
          <w:spacing w:val="-5"/>
          <w:lang w:val="nl-NL"/>
        </w:rPr>
        <w:t>z</w:t>
      </w:r>
      <w:r w:rsidRPr="00CA22F4">
        <w:rPr>
          <w:color w:val="6D6E71"/>
          <w:lang w:val="nl-NL"/>
        </w:rPr>
        <w:t>onderlij</w:t>
      </w:r>
      <w:r w:rsidRPr="00CA22F4">
        <w:rPr>
          <w:color w:val="6D6E71"/>
          <w:spacing w:val="-7"/>
          <w:lang w:val="nl-NL"/>
        </w:rPr>
        <w:t>k</w:t>
      </w:r>
      <w:r w:rsidRPr="00CA22F4">
        <w:rPr>
          <w:color w:val="6D6E71"/>
          <w:lang w:val="nl-NL"/>
        </w:rPr>
        <w:t>e</w:t>
      </w:r>
      <w:r w:rsidRPr="00CA22F4">
        <w:rPr>
          <w:color w:val="6D6E71"/>
          <w:spacing w:val="3"/>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3"/>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3"/>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elijk:</w:t>
      </w:r>
      <w:r w:rsidRPr="00CA22F4">
        <w:rPr>
          <w:color w:val="6D6E71"/>
          <w:spacing w:val="4"/>
          <w:lang w:val="nl-NL"/>
        </w:rPr>
        <w:t xml:space="preserve"> </w:t>
      </w:r>
      <w:r w:rsidRPr="00CA22F4">
        <w:rPr>
          <w:color w:val="6D6E71"/>
          <w:lang w:val="nl-NL"/>
        </w:rPr>
        <w:t>één aan oude</w:t>
      </w:r>
      <w:r w:rsidRPr="00CA22F4">
        <w:rPr>
          <w:color w:val="6D6E71"/>
          <w:spacing w:val="-4"/>
          <w:lang w:val="nl-NL"/>
        </w:rPr>
        <w:t>r</w:t>
      </w:r>
      <w:r w:rsidRPr="00CA22F4">
        <w:rPr>
          <w:color w:val="6D6E71"/>
          <w:lang w:val="nl-NL"/>
        </w:rPr>
        <w:t>s en één aan b</w:t>
      </w:r>
      <w:r w:rsidRPr="00CA22F4">
        <w:rPr>
          <w:color w:val="6D6E71"/>
          <w:spacing w:val="-4"/>
          <w:lang w:val="nl-NL"/>
        </w:rPr>
        <w:t>r</w:t>
      </w:r>
      <w:r w:rsidRPr="00CA22F4">
        <w:rPr>
          <w:color w:val="6D6E71"/>
          <w:lang w:val="nl-NL"/>
        </w:rPr>
        <w:t>oertje(s)/</w:t>
      </w:r>
      <w:r w:rsidRPr="00CA22F4">
        <w:rPr>
          <w:color w:val="6D6E71"/>
          <w:spacing w:val="-2"/>
          <w:lang w:val="nl-NL"/>
        </w:rPr>
        <w:t>z</w:t>
      </w:r>
      <w:r w:rsidRPr="00CA22F4">
        <w:rPr>
          <w:color w:val="6D6E71"/>
          <w:lang w:val="nl-NL"/>
        </w:rPr>
        <w:t>usje(s).</w:t>
      </w:r>
    </w:p>
    <w:p w14:paraId="6F0EDC27" w14:textId="77777777" w:rsidR="00624579" w:rsidRPr="00CA22F4" w:rsidRDefault="00624579">
      <w:pPr>
        <w:spacing w:before="6" w:line="260" w:lineRule="exact"/>
        <w:rPr>
          <w:sz w:val="26"/>
          <w:szCs w:val="26"/>
          <w:lang w:val="nl-NL"/>
        </w:rPr>
      </w:pPr>
    </w:p>
    <w:p w14:paraId="2820A760" w14:textId="77777777" w:rsidR="00624579" w:rsidRPr="00CA22F4" w:rsidRDefault="00CA22F4">
      <w:pPr>
        <w:pStyle w:val="Plattetekst"/>
        <w:ind w:right="1133"/>
        <w:jc w:val="both"/>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spacing w:val="-4"/>
          <w:lang w:val="nl-NL"/>
        </w:rPr>
        <w:t>k</w:t>
      </w:r>
      <w:r w:rsidRPr="00CA22F4">
        <w:rPr>
          <w:color w:val="6D6E71"/>
          <w:lang w:val="nl-NL"/>
        </w:rPr>
        <w:t>an</w:t>
      </w:r>
      <w:r w:rsidRPr="00CA22F4">
        <w:rPr>
          <w:color w:val="6D6E71"/>
          <w:spacing w:val="8"/>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8"/>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oek</w:t>
      </w:r>
      <w:r w:rsidRPr="00CA22F4">
        <w:rPr>
          <w:color w:val="6D6E71"/>
          <w:spacing w:val="8"/>
          <w:lang w:val="nl-NL"/>
        </w:rPr>
        <w:t xml:space="preserve"> </w:t>
      </w:r>
      <w:r w:rsidRPr="00CA22F4">
        <w:rPr>
          <w:color w:val="6D6E71"/>
          <w:lang w:val="nl-NL"/>
        </w:rPr>
        <w:t>alleen</w:t>
      </w:r>
      <w:r w:rsidRPr="00CA22F4">
        <w:rPr>
          <w:color w:val="6D6E71"/>
          <w:spacing w:val="8"/>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oelens</w:t>
      </w:r>
      <w:r w:rsidRPr="00CA22F4">
        <w:rPr>
          <w:color w:val="6D6E71"/>
          <w:spacing w:val="8"/>
          <w:lang w:val="nl-NL"/>
        </w:rPr>
        <w:t xml:space="preserve"> </w:t>
      </w:r>
      <w:r w:rsidRPr="00CA22F4">
        <w:rPr>
          <w:color w:val="6D6E71"/>
          <w:spacing w:val="-2"/>
          <w:lang w:val="nl-NL"/>
        </w:rPr>
        <w:t>g</w:t>
      </w:r>
      <w:r w:rsidRPr="00CA22F4">
        <w:rPr>
          <w:color w:val="6D6E71"/>
          <w:lang w:val="nl-NL"/>
        </w:rPr>
        <w:t>euit</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8"/>
          <w:lang w:val="nl-NL"/>
        </w:rPr>
        <w:t xml:space="preserve"> </w:t>
      </w:r>
      <w:r w:rsidRPr="00CA22F4">
        <w:rPr>
          <w:color w:val="6D6E71"/>
          <w:lang w:val="nl-NL"/>
        </w:rPr>
        <w:t>Dan</w:t>
      </w:r>
      <w:r w:rsidRPr="00CA22F4">
        <w:rPr>
          <w:color w:val="6D6E71"/>
          <w:spacing w:val="8"/>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8"/>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sp</w:t>
      </w:r>
      <w:r w:rsidRPr="00CA22F4">
        <w:rPr>
          <w:color w:val="6D6E71"/>
          <w:spacing w:val="-5"/>
          <w:lang w:val="nl-NL"/>
        </w:rPr>
        <w:t>r</w:t>
      </w:r>
      <w:r w:rsidRPr="00CA22F4">
        <w:rPr>
          <w:color w:val="6D6E71"/>
          <w:lang w:val="nl-NL"/>
        </w:rPr>
        <w:t>aak</w:t>
      </w:r>
      <w:r w:rsidRPr="00CA22F4">
        <w:rPr>
          <w:color w:val="6D6E71"/>
          <w:spacing w:val="8"/>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 xml:space="preserve"> </w:t>
      </w:r>
      <w:r w:rsidRPr="00CA22F4">
        <w:rPr>
          <w:color w:val="6D6E71"/>
          <w:lang w:val="nl-NL"/>
        </w:rPr>
        <w:t>een</w:t>
      </w:r>
    </w:p>
    <w:p w14:paraId="07C1D43D" w14:textId="77777777" w:rsidR="00624579" w:rsidRPr="00CA22F4" w:rsidRDefault="00CA22F4">
      <w:pPr>
        <w:pStyle w:val="Plattetekst"/>
        <w:spacing w:line="264" w:lineRule="exact"/>
        <w:ind w:right="9362"/>
        <w:jc w:val="both"/>
        <w:rPr>
          <w:rFonts w:cs="Calibri"/>
          <w:lang w:val="nl-NL"/>
        </w:rPr>
      </w:pPr>
      <w:r w:rsidRPr="00CA22F4">
        <w:rPr>
          <w:rFonts w:cs="Calibri"/>
          <w:color w:val="6D6E71"/>
          <w:lang w:val="nl-NL"/>
        </w:rPr>
        <w:t>t</w:t>
      </w:r>
      <w:r w:rsidRPr="00CA22F4">
        <w:rPr>
          <w:rFonts w:cs="Calibri"/>
          <w:color w:val="6D6E71"/>
          <w:spacing w:val="-2"/>
          <w:lang w:val="nl-NL"/>
        </w:rPr>
        <w:t>w</w:t>
      </w:r>
      <w:r w:rsidRPr="00CA22F4">
        <w:rPr>
          <w:rFonts w:cs="Calibri"/>
          <w:color w:val="6D6E71"/>
          <w:lang w:val="nl-NL"/>
        </w:rPr>
        <w:t>eede</w:t>
      </w:r>
      <w:r w:rsidRPr="00CA22F4">
        <w:rPr>
          <w:rFonts w:cs="Calibri"/>
          <w:color w:val="6D6E71"/>
          <w:spacing w:val="-13"/>
          <w:lang w:val="nl-NL"/>
        </w:rPr>
        <w:t xml:space="preserve"> </w:t>
      </w:r>
      <w:r w:rsidRPr="00CA22F4">
        <w:rPr>
          <w:rFonts w:cs="Calibri"/>
          <w:color w:val="6D6E71"/>
          <w:lang w:val="nl-NL"/>
        </w:rPr>
        <w:t>b</w:t>
      </w:r>
      <w:r w:rsidRPr="00CA22F4">
        <w:rPr>
          <w:rFonts w:cs="Calibri"/>
          <w:color w:val="6D6E71"/>
          <w:spacing w:val="-3"/>
          <w:lang w:val="nl-NL"/>
        </w:rPr>
        <w:t>e</w:t>
      </w:r>
      <w:r w:rsidRPr="00CA22F4">
        <w:rPr>
          <w:rFonts w:cs="Calibri"/>
          <w:color w:val="6D6E71"/>
          <w:spacing w:val="-5"/>
          <w:lang w:val="nl-NL"/>
        </w:rPr>
        <w:t>z</w:t>
      </w:r>
      <w:r w:rsidRPr="00CA22F4">
        <w:rPr>
          <w:rFonts w:cs="Calibri"/>
          <w:color w:val="6D6E71"/>
          <w:lang w:val="nl-NL"/>
        </w:rPr>
        <w:t>oek.</w:t>
      </w:r>
    </w:p>
    <w:p w14:paraId="31F7CAC7" w14:textId="77777777" w:rsidR="00624579" w:rsidRPr="00CA22F4" w:rsidRDefault="00624579">
      <w:pPr>
        <w:spacing w:before="19" w:line="240" w:lineRule="exact"/>
        <w:rPr>
          <w:sz w:val="24"/>
          <w:szCs w:val="24"/>
          <w:lang w:val="nl-NL"/>
        </w:rPr>
      </w:pPr>
    </w:p>
    <w:p w14:paraId="0A2B0AFD" w14:textId="77777777" w:rsidR="00624579" w:rsidRPr="00CA22F4" w:rsidRDefault="00CA22F4">
      <w:pPr>
        <w:pStyle w:val="Plattetekst"/>
        <w:ind w:right="5323"/>
        <w:jc w:val="both"/>
        <w:rPr>
          <w:lang w:val="nl-NL"/>
        </w:rPr>
      </w:pPr>
      <w:r w:rsidRPr="00CA22F4">
        <w:rPr>
          <w:color w:val="6D6E71"/>
          <w:spacing w:val="-9"/>
          <w:lang w:val="nl-NL"/>
        </w:rPr>
        <w:t>W</w:t>
      </w:r>
      <w:r w:rsidRPr="00CA22F4">
        <w:rPr>
          <w:color w:val="6D6E71"/>
          <w:lang w:val="nl-NL"/>
        </w:rPr>
        <w:t>e</w:t>
      </w:r>
      <w:r w:rsidRPr="00CA22F4">
        <w:rPr>
          <w:color w:val="6D6E71"/>
          <w:spacing w:val="-1"/>
          <w:lang w:val="nl-NL"/>
        </w:rPr>
        <w:t xml:space="preserve"> 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tijdens een</w:t>
      </w:r>
      <w:r w:rsidRPr="00CA22F4">
        <w:rPr>
          <w:color w:val="6D6E71"/>
          <w:spacing w:val="-1"/>
          <w:lang w:val="nl-NL"/>
        </w:rPr>
        <w:t xml:space="preserve"> </w:t>
      </w:r>
      <w:r w:rsidRPr="00CA22F4">
        <w:rPr>
          <w:color w:val="6D6E71"/>
          <w:lang w:val="nl-NL"/>
        </w:rPr>
        <w:t>ee</w:t>
      </w:r>
      <w:r w:rsidRPr="00CA22F4">
        <w:rPr>
          <w:color w:val="6D6E71"/>
          <w:spacing w:val="-4"/>
          <w:lang w:val="nl-NL"/>
        </w:rPr>
        <w:t>r</w:t>
      </w:r>
      <w:r w:rsidRPr="00CA22F4">
        <w:rPr>
          <w:color w:val="6D6E71"/>
          <w:spacing w:val="-3"/>
          <w:lang w:val="nl-NL"/>
        </w:rPr>
        <w:t>st</w:t>
      </w:r>
      <w:r w:rsidRPr="00CA22F4">
        <w:rPr>
          <w:color w:val="6D6E71"/>
          <w:lang w:val="nl-NL"/>
        </w:rPr>
        <w:t>e</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een t</w:t>
      </w:r>
      <w:r w:rsidRPr="00CA22F4">
        <w:rPr>
          <w:color w:val="6D6E71"/>
          <w:spacing w:val="-3"/>
          <w:lang w:val="nl-NL"/>
        </w:rPr>
        <w:t>w</w:t>
      </w:r>
      <w:r w:rsidRPr="00CA22F4">
        <w:rPr>
          <w:color w:val="6D6E71"/>
          <w:lang w:val="nl-NL"/>
        </w:rPr>
        <w:t>eede</w:t>
      </w:r>
      <w:r w:rsidRPr="00CA22F4">
        <w:rPr>
          <w:color w:val="6D6E71"/>
          <w:spacing w:val="-1"/>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oek</w:t>
      </w:r>
      <w:r w:rsidRPr="00CA22F4">
        <w:rPr>
          <w:color w:val="6D6E71"/>
          <w:spacing w:val="-1"/>
          <w:lang w:val="nl-NL"/>
        </w:rPr>
        <w:t xml:space="preserve"> o</w:t>
      </w:r>
      <w:r w:rsidRPr="00CA22F4">
        <w:rPr>
          <w:color w:val="6D6E71"/>
          <w:spacing w:val="-3"/>
          <w:lang w:val="nl-NL"/>
        </w:rPr>
        <w:t>v</w:t>
      </w:r>
      <w:r w:rsidRPr="00CA22F4">
        <w:rPr>
          <w:color w:val="6D6E71"/>
          <w:lang w:val="nl-NL"/>
        </w:rPr>
        <w:t>er</w:t>
      </w:r>
    </w:p>
    <w:p w14:paraId="30514575" w14:textId="77777777" w:rsidR="00624579" w:rsidRPr="00CA22F4" w:rsidRDefault="00CA22F4" w:rsidP="00CD3340">
      <w:pPr>
        <w:pStyle w:val="Plattetekst"/>
        <w:numPr>
          <w:ilvl w:val="0"/>
          <w:numId w:val="20"/>
        </w:numPr>
        <w:tabs>
          <w:tab w:val="left" w:pos="1493"/>
        </w:tabs>
        <w:spacing w:line="264" w:lineRule="exact"/>
        <w:ind w:left="1493" w:right="5279"/>
        <w:jc w:val="both"/>
        <w:rPr>
          <w:lang w:val="nl-NL"/>
        </w:rPr>
      </w:pPr>
      <w:r w:rsidRPr="00CA22F4">
        <w:rPr>
          <w:color w:val="6D6E71"/>
          <w:lang w:val="nl-NL"/>
        </w:rPr>
        <w:t>de bri</w:t>
      </w:r>
      <w:r w:rsidRPr="00CA22F4">
        <w:rPr>
          <w:color w:val="6D6E71"/>
          <w:spacing w:val="-2"/>
          <w:lang w:val="nl-NL"/>
        </w:rPr>
        <w:t>e</w:t>
      </w:r>
      <w:r w:rsidRPr="00CA22F4">
        <w:rPr>
          <w:color w:val="6D6E71"/>
          <w:lang w:val="nl-NL"/>
        </w:rPr>
        <w:t>f aan de oude</w:t>
      </w:r>
      <w:r w:rsidRPr="00CA22F4">
        <w:rPr>
          <w:color w:val="6D6E71"/>
          <w:spacing w:val="-4"/>
          <w:lang w:val="nl-NL"/>
        </w:rPr>
        <w:t>r</w:t>
      </w:r>
      <w:r w:rsidRPr="00CA22F4">
        <w:rPr>
          <w:color w:val="6D6E71"/>
          <w:lang w:val="nl-NL"/>
        </w:rPr>
        <w:t xml:space="preserve">s (indien al klaar: een </w:t>
      </w:r>
      <w:r w:rsidRPr="00CA22F4">
        <w:rPr>
          <w:color w:val="6D6E71"/>
          <w:spacing w:val="-8"/>
          <w:lang w:val="nl-NL"/>
        </w:rPr>
        <w:t>k</w:t>
      </w:r>
      <w:r w:rsidRPr="00CA22F4">
        <w:rPr>
          <w:color w:val="6D6E71"/>
          <w:lang w:val="nl-NL"/>
        </w:rPr>
        <w:t xml:space="preserve">opie </w:t>
      </w:r>
      <w:r w:rsidRPr="00CA22F4">
        <w:rPr>
          <w:color w:val="6D6E71"/>
          <w:spacing w:val="-2"/>
          <w:lang w:val="nl-NL"/>
        </w:rPr>
        <w:t>ge</w:t>
      </w:r>
      <w:r w:rsidRPr="00CA22F4">
        <w:rPr>
          <w:color w:val="6D6E71"/>
          <w:spacing w:val="-3"/>
          <w:lang w:val="nl-NL"/>
        </w:rPr>
        <w:t>v</w:t>
      </w:r>
      <w:r w:rsidRPr="00CA22F4">
        <w:rPr>
          <w:color w:val="6D6E71"/>
          <w:lang w:val="nl-NL"/>
        </w:rPr>
        <w:t>en!);</w:t>
      </w:r>
    </w:p>
    <w:p w14:paraId="38E26029" w14:textId="77777777" w:rsidR="00624579" w:rsidRPr="00CA22F4" w:rsidRDefault="00CA22F4" w:rsidP="00CD3340">
      <w:pPr>
        <w:pStyle w:val="Plattetekst"/>
        <w:numPr>
          <w:ilvl w:val="0"/>
          <w:numId w:val="20"/>
        </w:numPr>
        <w:tabs>
          <w:tab w:val="left" w:pos="1493"/>
        </w:tabs>
        <w:spacing w:line="264" w:lineRule="exact"/>
        <w:ind w:left="1493" w:right="5746"/>
        <w:jc w:val="both"/>
        <w:rPr>
          <w:lang w:val="nl-NL"/>
        </w:rPr>
      </w:pP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 xml:space="preserve">tueel: </w:t>
      </w:r>
      <w:r w:rsidRPr="00CA22F4">
        <w:rPr>
          <w:color w:val="6D6E71"/>
          <w:spacing w:val="-3"/>
          <w:lang w:val="nl-NL"/>
        </w:rPr>
        <w:t>wa</w:t>
      </w:r>
      <w:r w:rsidRPr="00CA22F4">
        <w:rPr>
          <w:color w:val="6D6E71"/>
          <w:lang w:val="nl-NL"/>
        </w:rPr>
        <w:t xml:space="preserve">t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 xml:space="preserve">ellen </w:t>
      </w:r>
      <w:r w:rsidRPr="00CA22F4">
        <w:rPr>
          <w:color w:val="6D6E71"/>
          <w:spacing w:val="-2"/>
          <w:lang w:val="nl-NL"/>
        </w:rPr>
        <w:t>w</w:t>
      </w:r>
      <w:r w:rsidRPr="00CA22F4">
        <w:rPr>
          <w:color w:val="6D6E71"/>
          <w:lang w:val="nl-NL"/>
        </w:rPr>
        <w:t>e de kinde</w:t>
      </w:r>
      <w:r w:rsidRPr="00CA22F4">
        <w:rPr>
          <w:color w:val="6D6E71"/>
          <w:spacing w:val="-3"/>
          <w:lang w:val="nl-NL"/>
        </w:rPr>
        <w:t>r</w:t>
      </w:r>
      <w:r w:rsidRPr="00CA22F4">
        <w:rPr>
          <w:color w:val="6D6E71"/>
          <w:lang w:val="nl-NL"/>
        </w:rPr>
        <w:t>en op school?;</w:t>
      </w:r>
    </w:p>
    <w:p w14:paraId="5F8FE9BF" w14:textId="77777777" w:rsidR="00624579" w:rsidRPr="00CA22F4" w:rsidRDefault="00CA22F4" w:rsidP="00CD3340">
      <w:pPr>
        <w:pStyle w:val="Plattetekst"/>
        <w:numPr>
          <w:ilvl w:val="0"/>
          <w:numId w:val="20"/>
        </w:numPr>
        <w:tabs>
          <w:tab w:val="left" w:pos="1493"/>
        </w:tabs>
        <w:spacing w:line="264" w:lineRule="exact"/>
        <w:ind w:left="1493" w:right="3841"/>
        <w:jc w:val="both"/>
        <w:rPr>
          <w:lang w:val="nl-NL"/>
        </w:rPr>
      </w:pP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 xml:space="preserve">oek aan de </w:t>
      </w:r>
      <w:r w:rsidRPr="00CA22F4">
        <w:rPr>
          <w:color w:val="6D6E71"/>
          <w:spacing w:val="-1"/>
          <w:lang w:val="nl-NL"/>
        </w:rPr>
        <w:t>o</w:t>
      </w:r>
      <w:r w:rsidRPr="00CA22F4">
        <w:rPr>
          <w:color w:val="6D6E71"/>
          <w:spacing w:val="-3"/>
          <w:lang w:val="nl-NL"/>
        </w:rPr>
        <w:t>v</w:t>
      </w:r>
      <w:r w:rsidRPr="00CA22F4">
        <w:rPr>
          <w:color w:val="6D6E71"/>
          <w:lang w:val="nl-NL"/>
        </w:rPr>
        <w:t>erledene door kinde</w:t>
      </w:r>
      <w:r w:rsidRPr="00CA22F4">
        <w:rPr>
          <w:color w:val="6D6E71"/>
          <w:spacing w:val="-3"/>
          <w:lang w:val="nl-NL"/>
        </w:rPr>
        <w:t>r</w:t>
      </w:r>
      <w:r w:rsidRPr="00CA22F4">
        <w:rPr>
          <w:color w:val="6D6E71"/>
          <w:lang w:val="nl-NL"/>
        </w:rPr>
        <w:t>en en</w:t>
      </w:r>
      <w:r w:rsidRPr="00CA22F4">
        <w:rPr>
          <w:color w:val="6D6E71"/>
          <w:spacing w:val="-4"/>
          <w:lang w:val="nl-NL"/>
        </w:rPr>
        <w:t>/</w:t>
      </w:r>
      <w:r w:rsidRPr="00CA22F4">
        <w:rPr>
          <w:color w:val="6D6E71"/>
          <w:lang w:val="nl-NL"/>
        </w:rPr>
        <w:t xml:space="preserve">of </w:t>
      </w:r>
      <w:r w:rsidRPr="00CA22F4">
        <w:rPr>
          <w:color w:val="6D6E71"/>
          <w:spacing w:val="-3"/>
          <w:lang w:val="nl-NL"/>
        </w:rPr>
        <w:t>t</w:t>
      </w:r>
      <w:r w:rsidRPr="00CA22F4">
        <w:rPr>
          <w:color w:val="6D6E71"/>
          <w:lang w:val="nl-NL"/>
        </w:rPr>
        <w:t>eam, bij</w:t>
      </w:r>
      <w:r w:rsidRPr="00CA22F4">
        <w:rPr>
          <w:color w:val="6D6E71"/>
          <w:spacing w:val="-19"/>
          <w:lang w:val="nl-NL"/>
        </w:rPr>
        <w:t>v</w:t>
      </w:r>
      <w:r w:rsidRPr="00CA22F4">
        <w:rPr>
          <w:color w:val="6D6E71"/>
          <w:lang w:val="nl-NL"/>
        </w:rPr>
        <w:t>. in mortuarium;</w:t>
      </w:r>
    </w:p>
    <w:p w14:paraId="2F0730F6" w14:textId="77777777" w:rsidR="00624579" w:rsidRPr="00CA22F4" w:rsidRDefault="00CA22F4" w:rsidP="00CD3340">
      <w:pPr>
        <w:pStyle w:val="Plattetekst"/>
        <w:numPr>
          <w:ilvl w:val="0"/>
          <w:numId w:val="20"/>
        </w:numPr>
        <w:tabs>
          <w:tab w:val="left" w:pos="1493"/>
        </w:tabs>
        <w:spacing w:line="264" w:lineRule="exact"/>
        <w:ind w:left="1493" w:right="1133"/>
        <w:jc w:val="both"/>
        <w:rPr>
          <w:lang w:val="nl-NL"/>
        </w:rPr>
      </w:pPr>
      <w:r w:rsidRPr="00CA22F4">
        <w:rPr>
          <w:color w:val="6D6E71"/>
          <w:lang w:val="nl-NL"/>
        </w:rPr>
        <w:t>de</w:t>
      </w:r>
      <w:r w:rsidRPr="00CA22F4">
        <w:rPr>
          <w:color w:val="6D6E71"/>
          <w:spacing w:val="-3"/>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zigheid,</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enheid</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spacing w:val="-4"/>
          <w:lang w:val="nl-NL"/>
        </w:rPr>
        <w:t>r</w:t>
      </w:r>
      <w:r w:rsidRPr="00CA22F4">
        <w:rPr>
          <w:color w:val="6D6E71"/>
          <w:lang w:val="nl-NL"/>
        </w:rPr>
        <w:t>ol</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5"/>
          <w:lang w:val="nl-NL"/>
        </w:rPr>
        <w:t>/</w:t>
      </w:r>
      <w:r w:rsidRPr="00CA22F4">
        <w:rPr>
          <w:color w:val="6D6E71"/>
          <w:lang w:val="nl-NL"/>
        </w:rPr>
        <w:t>school</w:t>
      </w:r>
      <w:r w:rsidRPr="00CA22F4">
        <w:rPr>
          <w:color w:val="6D6E71"/>
          <w:spacing w:val="-2"/>
          <w:lang w:val="nl-NL"/>
        </w:rPr>
        <w:t xml:space="preserve"> </w:t>
      </w:r>
      <w:r w:rsidRPr="00CA22F4">
        <w:rPr>
          <w:color w:val="6D6E71"/>
          <w:lang w:val="nl-NL"/>
        </w:rPr>
        <w:t>in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8"/>
          <w:lang w:val="nl-NL"/>
        </w:rPr>
        <w:t>k</w:t>
      </w:r>
      <w:r w:rsidRPr="00CA22F4">
        <w:rPr>
          <w:color w:val="6D6E71"/>
          <w:lang w:val="nl-NL"/>
        </w:rPr>
        <w:t>erk</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bij</w:t>
      </w:r>
      <w:r w:rsidRPr="00CA22F4">
        <w:rPr>
          <w:color w:val="6D6E71"/>
          <w:spacing w:val="-3"/>
          <w:lang w:val="nl-NL"/>
        </w:rPr>
        <w:t xml:space="preserve"> </w:t>
      </w:r>
      <w:r w:rsidRPr="00CA22F4">
        <w:rPr>
          <w:color w:val="6D6E71"/>
          <w:lang w:val="nl-NL"/>
        </w:rPr>
        <w:t>de</w:t>
      </w:r>
    </w:p>
    <w:p w14:paraId="41EE0869" w14:textId="77777777" w:rsidR="00624579" w:rsidRPr="00CA22F4" w:rsidRDefault="00CA22F4">
      <w:pPr>
        <w:pStyle w:val="Plattetekst"/>
        <w:spacing w:line="264" w:lineRule="exact"/>
        <w:ind w:left="1493"/>
        <w:rPr>
          <w:lang w:val="nl-NL"/>
        </w:rPr>
      </w:pPr>
      <w:r w:rsidRPr="00CA22F4">
        <w:rPr>
          <w:color w:val="6D6E71"/>
          <w:lang w:val="nl-NL"/>
        </w:rPr>
        <w:t>beg</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enis</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c</w:t>
      </w:r>
      <w:r w:rsidRPr="00CA22F4">
        <w:rPr>
          <w:color w:val="6D6E71"/>
          <w:spacing w:val="-3"/>
          <w:lang w:val="nl-NL"/>
        </w:rPr>
        <w:t>r</w:t>
      </w:r>
      <w:r w:rsidRPr="00CA22F4">
        <w:rPr>
          <w:color w:val="6D6E71"/>
          <w:lang w:val="nl-NL"/>
        </w:rPr>
        <w:t>em</w:t>
      </w:r>
      <w:r w:rsidRPr="00CA22F4">
        <w:rPr>
          <w:color w:val="6D6E71"/>
          <w:spacing w:val="-3"/>
          <w:lang w:val="nl-NL"/>
        </w:rPr>
        <w:t>a</w:t>
      </w:r>
      <w:r w:rsidRPr="00CA22F4">
        <w:rPr>
          <w:color w:val="6D6E71"/>
          <w:lang w:val="nl-NL"/>
        </w:rPr>
        <w:t>tie;</w:t>
      </w:r>
    </w:p>
    <w:p w14:paraId="63C58314" w14:textId="77777777" w:rsidR="00624579" w:rsidRPr="00CA22F4" w:rsidRDefault="00CA22F4" w:rsidP="00CD3340">
      <w:pPr>
        <w:pStyle w:val="Plattetekst"/>
        <w:numPr>
          <w:ilvl w:val="0"/>
          <w:numId w:val="20"/>
        </w:numPr>
        <w:tabs>
          <w:tab w:val="left" w:pos="1493"/>
        </w:tabs>
        <w:spacing w:line="264" w:lineRule="exact"/>
        <w:ind w:left="1493" w:right="7054"/>
        <w:jc w:val="both"/>
        <w:rPr>
          <w:lang w:val="nl-NL"/>
        </w:rPr>
      </w:pPr>
      <w:r w:rsidRPr="00CA22F4">
        <w:rPr>
          <w:color w:val="6D6E71"/>
          <w:lang w:val="nl-NL"/>
        </w:rPr>
        <w:t>een apar</w:t>
      </w:r>
      <w:r w:rsidRPr="00CA22F4">
        <w:rPr>
          <w:color w:val="6D6E71"/>
          <w:spacing w:val="-3"/>
          <w:lang w:val="nl-NL"/>
        </w:rPr>
        <w:t>t</w:t>
      </w:r>
      <w:r w:rsidRPr="00CA22F4">
        <w:rPr>
          <w:color w:val="6D6E71"/>
          <w:lang w:val="nl-NL"/>
        </w:rPr>
        <w:t xml:space="preserve">e </w:t>
      </w: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 op school;</w:t>
      </w:r>
    </w:p>
    <w:p w14:paraId="2B42756D" w14:textId="77777777" w:rsidR="00624579" w:rsidRPr="00CA22F4" w:rsidRDefault="00CA22F4" w:rsidP="00CD3340">
      <w:pPr>
        <w:pStyle w:val="Plattetekst"/>
        <w:numPr>
          <w:ilvl w:val="0"/>
          <w:numId w:val="20"/>
        </w:numPr>
        <w:tabs>
          <w:tab w:val="left" w:pos="1493"/>
        </w:tabs>
        <w:spacing w:line="264" w:lineRule="exact"/>
        <w:ind w:left="1493" w:right="7947"/>
        <w:jc w:val="both"/>
        <w:rPr>
          <w:lang w:val="nl-NL"/>
        </w:rPr>
      </w:pPr>
      <w:r w:rsidRPr="00CA22F4">
        <w:rPr>
          <w:color w:val="6D6E71"/>
          <w:lang w:val="nl-NL"/>
        </w:rPr>
        <w:t>een</w:t>
      </w:r>
      <w:r w:rsidRPr="00CA22F4">
        <w:rPr>
          <w:color w:val="6D6E71"/>
          <w:spacing w:val="-1"/>
          <w:lang w:val="nl-NL"/>
        </w:rPr>
        <w:t xml:space="preserve"> </w:t>
      </w:r>
      <w:r w:rsidRPr="00CA22F4">
        <w:rPr>
          <w:color w:val="6D6E71"/>
          <w:lang w:val="nl-NL"/>
        </w:rPr>
        <w:t>ad</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school.</w:t>
      </w:r>
    </w:p>
    <w:p w14:paraId="2F9FA44D" w14:textId="77777777" w:rsidR="00624579" w:rsidRPr="00CA22F4" w:rsidRDefault="00CA22F4">
      <w:pPr>
        <w:pStyle w:val="Plattetekst"/>
        <w:spacing w:before="8" w:line="520" w:lineRule="atLeast"/>
        <w:ind w:right="805"/>
        <w:rPr>
          <w:lang w:val="nl-NL"/>
        </w:rPr>
      </w:pPr>
      <w:r w:rsidRPr="00CA22F4">
        <w:rPr>
          <w:color w:val="6D6E71"/>
          <w:spacing w:val="-8"/>
          <w:lang w:val="nl-NL"/>
        </w:rPr>
        <w:t>W</w:t>
      </w:r>
      <w:r w:rsidRPr="00CA22F4">
        <w:rPr>
          <w:color w:val="6D6E71"/>
          <w:lang w:val="nl-NL"/>
        </w:rPr>
        <w:t>anneer</w:t>
      </w:r>
      <w:r w:rsidRPr="00CA22F4">
        <w:rPr>
          <w:color w:val="6D6E71"/>
          <w:spacing w:val="-9"/>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9"/>
          <w:lang w:val="nl-NL"/>
        </w:rPr>
        <w:t xml:space="preserve"> </w:t>
      </w:r>
      <w:r w:rsidRPr="00CA22F4">
        <w:rPr>
          <w:color w:val="6D6E71"/>
          <w:lang w:val="nl-NL"/>
        </w:rPr>
        <w:t>onde</w:t>
      </w:r>
      <w:r w:rsidRPr="00CA22F4">
        <w:rPr>
          <w:color w:val="6D6E71"/>
          <w:spacing w:val="1"/>
          <w:lang w:val="nl-NL"/>
        </w:rPr>
        <w:t>r</w:t>
      </w:r>
      <w:r w:rsidRPr="00CA22F4">
        <w:rPr>
          <w:color w:val="6D6E71"/>
          <w:spacing w:val="-2"/>
          <w:lang w:val="nl-NL"/>
        </w:rPr>
        <w:t>w</w:t>
      </w:r>
      <w:r w:rsidRPr="00CA22F4">
        <w:rPr>
          <w:color w:val="6D6E71"/>
          <w:lang w:val="nl-NL"/>
        </w:rPr>
        <w:t>erpen</w:t>
      </w:r>
      <w:r w:rsidRPr="00CA22F4">
        <w:rPr>
          <w:color w:val="6D6E71"/>
          <w:spacing w:val="-9"/>
          <w:lang w:val="nl-NL"/>
        </w:rPr>
        <w:t xml:space="preserve"> </w:t>
      </w:r>
      <w:r w:rsidRPr="00CA22F4">
        <w:rPr>
          <w:color w:val="6D6E71"/>
          <w:lang w:val="nl-NL"/>
        </w:rPr>
        <w:t>nog</w:t>
      </w:r>
      <w:r w:rsidRPr="00CA22F4">
        <w:rPr>
          <w:color w:val="6D6E71"/>
          <w:spacing w:val="-8"/>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besp</w:t>
      </w:r>
      <w:r w:rsidRPr="00CA22F4">
        <w:rPr>
          <w:color w:val="6D6E71"/>
          <w:spacing w:val="-3"/>
          <w:lang w:val="nl-NL"/>
        </w:rPr>
        <w:t>r</w:t>
      </w:r>
      <w:r w:rsidRPr="00CA22F4">
        <w:rPr>
          <w:color w:val="6D6E71"/>
          <w:lang w:val="nl-NL"/>
        </w:rPr>
        <w:t>eekbaar</w:t>
      </w:r>
      <w:r w:rsidRPr="00CA22F4">
        <w:rPr>
          <w:color w:val="6D6E71"/>
          <w:spacing w:val="-9"/>
          <w:lang w:val="nl-NL"/>
        </w:rPr>
        <w:t xml:space="preserve"> </w:t>
      </w:r>
      <w:r w:rsidRPr="00CA22F4">
        <w:rPr>
          <w:color w:val="6D6E71"/>
          <w:lang w:val="nl-NL"/>
        </w:rPr>
        <w:t>zijn,</w:t>
      </w:r>
      <w:r w:rsidRPr="00CA22F4">
        <w:rPr>
          <w:color w:val="6D6E71"/>
          <w:spacing w:val="-8"/>
          <w:lang w:val="nl-NL"/>
        </w:rPr>
        <w:t xml:space="preserve"> </w:t>
      </w:r>
      <w:r w:rsidRPr="00CA22F4">
        <w:rPr>
          <w:color w:val="6D6E71"/>
          <w:lang w:val="nl-NL"/>
        </w:rPr>
        <w:t>nemen</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daar</w:t>
      </w:r>
      <w:r w:rsidRPr="00CA22F4">
        <w:rPr>
          <w:color w:val="6D6E71"/>
          <w:spacing w:val="-8"/>
          <w:lang w:val="nl-NL"/>
        </w:rPr>
        <w:t xml:space="preserve"> </w:t>
      </w:r>
      <w:r w:rsidRPr="00CA22F4">
        <w:rPr>
          <w:color w:val="6D6E71"/>
          <w:spacing w:val="-5"/>
          <w:lang w:val="nl-NL"/>
        </w:rPr>
        <w:t>z</w:t>
      </w:r>
      <w:r w:rsidRPr="00CA22F4">
        <w:rPr>
          <w:color w:val="6D6E71"/>
          <w:lang w:val="nl-NL"/>
        </w:rPr>
        <w:t>o</w:t>
      </w:r>
      <w:r w:rsidRPr="00CA22F4">
        <w:rPr>
          <w:color w:val="6D6E71"/>
          <w:spacing w:val="-8"/>
          <w:lang w:val="nl-NL"/>
        </w:rPr>
        <w:t xml:space="preserve"> </w:t>
      </w:r>
      <w:r w:rsidRPr="00CA22F4">
        <w:rPr>
          <w:color w:val="6D6E71"/>
          <w:lang w:val="nl-NL"/>
        </w:rPr>
        <w:t>spoedig</w:t>
      </w:r>
      <w:r w:rsidRPr="00CA22F4">
        <w:rPr>
          <w:color w:val="6D6E71"/>
          <w:spacing w:val="-8"/>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9"/>
          <w:lang w:val="nl-NL"/>
        </w:rPr>
        <w:t xml:space="preserve"> </w:t>
      </w:r>
      <w:r w:rsidRPr="00CA22F4">
        <w:rPr>
          <w:color w:val="6D6E71"/>
          <w:lang w:val="nl-NL"/>
        </w:rPr>
        <w:t>op. Ook</w:t>
      </w:r>
      <w:r w:rsidRPr="00CA22F4">
        <w:rPr>
          <w:color w:val="6D6E71"/>
          <w:spacing w:val="7"/>
          <w:lang w:val="nl-NL"/>
        </w:rPr>
        <w:t xml:space="preserve"> </w:t>
      </w:r>
      <w:r w:rsidRPr="00CA22F4">
        <w:rPr>
          <w:color w:val="6D6E71"/>
          <w:lang w:val="nl-NL"/>
        </w:rPr>
        <w:t>na</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oek(en)</w:t>
      </w:r>
      <w:r w:rsidRPr="00CA22F4">
        <w:rPr>
          <w:color w:val="6D6E71"/>
          <w:spacing w:val="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spacing w:val="-2"/>
          <w:lang w:val="nl-NL"/>
        </w:rPr>
        <w:t>w</w:t>
      </w:r>
      <w:r w:rsidRPr="00CA22F4">
        <w:rPr>
          <w:color w:val="6D6E71"/>
          <w:lang w:val="nl-NL"/>
        </w:rPr>
        <w:t>e</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spacing w:val="-1"/>
          <w:lang w:val="nl-NL"/>
        </w:rPr>
        <w:t>e</w:t>
      </w:r>
      <w:r w:rsidRPr="00CA22F4">
        <w:rPr>
          <w:color w:val="6D6E71"/>
          <w:lang w:val="nl-NL"/>
        </w:rPr>
        <w:t>el</w:t>
      </w:r>
      <w:r w:rsidRPr="00CA22F4">
        <w:rPr>
          <w:color w:val="6D6E71"/>
          <w:spacing w:val="7"/>
          <w:lang w:val="nl-NL"/>
        </w:rPr>
        <w:t xml:space="preserve"> </w:t>
      </w:r>
      <w:r w:rsidRPr="00CA22F4">
        <w:rPr>
          <w:color w:val="6D6E71"/>
          <w:lang w:val="nl-NL"/>
        </w:rPr>
        <w:t>als</w:t>
      </w:r>
      <w:r w:rsidRPr="00CA22F4">
        <w:rPr>
          <w:color w:val="6D6E71"/>
          <w:spacing w:val="7"/>
          <w:lang w:val="nl-NL"/>
        </w:rPr>
        <w:t xml:space="preserve"> </w:t>
      </w:r>
      <w:r w:rsidRPr="00CA22F4">
        <w:rPr>
          <w:color w:val="6D6E71"/>
          <w:lang w:val="nl-NL"/>
        </w:rPr>
        <w:t>zij</w:t>
      </w:r>
      <w:r w:rsidRPr="00CA22F4">
        <w:rPr>
          <w:color w:val="6D6E71"/>
          <w:spacing w:val="7"/>
          <w:lang w:val="nl-NL"/>
        </w:rPr>
        <w:t xml:space="preserve"> </w:t>
      </w:r>
      <w:r w:rsidRPr="00CA22F4">
        <w:rPr>
          <w:color w:val="6D6E71"/>
          <w:spacing w:val="-5"/>
          <w:lang w:val="nl-NL"/>
        </w:rPr>
        <w:t>z</w:t>
      </w:r>
      <w:r w:rsidRPr="00CA22F4">
        <w:rPr>
          <w:color w:val="6D6E71"/>
          <w:lang w:val="nl-NL"/>
        </w:rPr>
        <w:t>elf</w:t>
      </w:r>
      <w:r w:rsidRPr="00CA22F4">
        <w:rPr>
          <w:color w:val="6D6E71"/>
          <w:spacing w:val="7"/>
          <w:lang w:val="nl-NL"/>
        </w:rPr>
        <w:t xml:space="preserve"> </w:t>
      </w:r>
      <w:r w:rsidRPr="00CA22F4">
        <w:rPr>
          <w:color w:val="6D6E71"/>
          <w:lang w:val="nl-NL"/>
        </w:rPr>
        <w:t>willen</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din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lang w:val="nl-NL"/>
        </w:rPr>
        <w:t>die</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school</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p>
    <w:p w14:paraId="1A6EDF50" w14:textId="77777777" w:rsidR="00624579" w:rsidRPr="00CA22F4" w:rsidRDefault="00CA22F4">
      <w:pPr>
        <w:pStyle w:val="Plattetekst"/>
        <w:spacing w:line="264" w:lineRule="exact"/>
        <w:ind w:right="9600"/>
        <w:jc w:val="both"/>
        <w:rPr>
          <w:lang w:val="nl-NL"/>
        </w:rPr>
      </w:pPr>
      <w:r w:rsidRPr="00CA22F4">
        <w:rPr>
          <w:color w:val="6D6E71"/>
          <w:lang w:val="nl-NL"/>
        </w:rPr>
        <w:t>ondernee</w:t>
      </w:r>
      <w:r w:rsidRPr="00CA22F4">
        <w:rPr>
          <w:color w:val="6D6E71"/>
          <w:spacing w:val="-3"/>
          <w:lang w:val="nl-NL"/>
        </w:rPr>
        <w:t>m</w:t>
      </w:r>
      <w:r w:rsidRPr="00CA22F4">
        <w:rPr>
          <w:color w:val="6D6E71"/>
          <w:lang w:val="nl-NL"/>
        </w:rPr>
        <w:t>t.</w:t>
      </w:r>
    </w:p>
    <w:p w14:paraId="2A79C287" w14:textId="77777777" w:rsidR="00624579" w:rsidRPr="00CA22F4" w:rsidRDefault="00624579">
      <w:pPr>
        <w:spacing w:before="18" w:line="240" w:lineRule="exact"/>
        <w:rPr>
          <w:sz w:val="24"/>
          <w:szCs w:val="24"/>
          <w:lang w:val="nl-NL"/>
        </w:rPr>
      </w:pPr>
    </w:p>
    <w:p w14:paraId="1C286CF1" w14:textId="77777777" w:rsidR="00624579" w:rsidRPr="00CA22F4" w:rsidRDefault="00CA22F4">
      <w:pPr>
        <w:pStyle w:val="Plattetekst"/>
        <w:spacing w:line="264" w:lineRule="exact"/>
        <w:ind w:right="1133"/>
        <w:rPr>
          <w:lang w:val="nl-NL"/>
        </w:rPr>
      </w:pPr>
      <w:r w:rsidRPr="00CA22F4">
        <w:rPr>
          <w:color w:val="6D6E71"/>
          <w:lang w:val="nl-NL"/>
        </w:rPr>
        <w:t>Er</w:t>
      </w:r>
      <w:r w:rsidRPr="00CA22F4">
        <w:rPr>
          <w:color w:val="6D6E71"/>
          <w:spacing w:val="16"/>
          <w:lang w:val="nl-NL"/>
        </w:rPr>
        <w:t xml:space="preserve"> </w:t>
      </w:r>
      <w:r w:rsidRPr="00CA22F4">
        <w:rPr>
          <w:color w:val="6D6E71"/>
          <w:spacing w:val="-2"/>
          <w:lang w:val="nl-NL"/>
        </w:rPr>
        <w:t>z</w:t>
      </w:r>
      <w:r w:rsidRPr="00CA22F4">
        <w:rPr>
          <w:color w:val="6D6E71"/>
          <w:lang w:val="nl-NL"/>
        </w:rPr>
        <w:t>ullen</w:t>
      </w:r>
      <w:r w:rsidRPr="00CA22F4">
        <w:rPr>
          <w:color w:val="6D6E71"/>
          <w:spacing w:val="17"/>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schillende</w:t>
      </w:r>
      <w:r w:rsidRPr="00CA22F4">
        <w:rPr>
          <w:color w:val="6D6E71"/>
          <w:spacing w:val="17"/>
          <w:lang w:val="nl-NL"/>
        </w:rPr>
        <w:t xml:space="preserve"> </w:t>
      </w:r>
      <w:r w:rsidRPr="00CA22F4">
        <w:rPr>
          <w:color w:val="6D6E71"/>
          <w:lang w:val="nl-NL"/>
        </w:rPr>
        <w:t>mome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in</w:t>
      </w:r>
      <w:r w:rsidRPr="00CA22F4">
        <w:rPr>
          <w:color w:val="6D6E71"/>
          <w:spacing w:val="1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schooljaar</w:t>
      </w:r>
      <w:r w:rsidRPr="00CA22F4">
        <w:rPr>
          <w:color w:val="6D6E71"/>
          <w:spacing w:val="17"/>
          <w:lang w:val="nl-NL"/>
        </w:rPr>
        <w:t xml:space="preserve"> </w:t>
      </w:r>
      <w:r w:rsidRPr="00CA22F4">
        <w:rPr>
          <w:color w:val="6D6E71"/>
          <w:spacing w:val="-8"/>
          <w:lang w:val="nl-NL"/>
        </w:rPr>
        <w:t>k</w:t>
      </w:r>
      <w:r w:rsidRPr="00CA22F4">
        <w:rPr>
          <w:color w:val="6D6E71"/>
          <w:lang w:val="nl-NL"/>
        </w:rPr>
        <w:t>omen</w:t>
      </w:r>
      <w:r w:rsidRPr="00CA22F4">
        <w:rPr>
          <w:color w:val="6D6E71"/>
          <w:spacing w:val="17"/>
          <w:lang w:val="nl-NL"/>
        </w:rPr>
        <w:t xml:space="preserve"> </w:t>
      </w:r>
      <w:r w:rsidRPr="00CA22F4">
        <w:rPr>
          <w:color w:val="6D6E71"/>
          <w:lang w:val="nl-NL"/>
        </w:rPr>
        <w:t>die</w:t>
      </w:r>
      <w:r w:rsidRPr="00CA22F4">
        <w:rPr>
          <w:color w:val="6D6E71"/>
          <w:spacing w:val="17"/>
          <w:lang w:val="nl-NL"/>
        </w:rPr>
        <w:t xml:space="preserve"> </w:t>
      </w:r>
      <w:r w:rsidRPr="00CA22F4">
        <w:rPr>
          <w:color w:val="6D6E71"/>
          <w:spacing w:val="-3"/>
          <w:lang w:val="nl-NL"/>
        </w:rPr>
        <w:t>v</w:t>
      </w:r>
      <w:r w:rsidRPr="00CA22F4">
        <w:rPr>
          <w:color w:val="6D6E71"/>
          <w:lang w:val="nl-NL"/>
        </w:rPr>
        <w:t>oor</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16"/>
          <w:lang w:val="nl-NL"/>
        </w:rPr>
        <w:t xml:space="preserve"> </w:t>
      </w:r>
      <w:r w:rsidRPr="00CA22F4">
        <w:rPr>
          <w:color w:val="6D6E71"/>
          <w:lang w:val="nl-NL"/>
        </w:rPr>
        <w:t>moeilijk</w:t>
      </w:r>
      <w:r w:rsidRPr="00CA22F4">
        <w:rPr>
          <w:color w:val="6D6E71"/>
          <w:spacing w:val="17"/>
          <w:lang w:val="nl-NL"/>
        </w:rPr>
        <w:t xml:space="preserve"> </w:t>
      </w:r>
      <w:r w:rsidRPr="00CA22F4">
        <w:rPr>
          <w:color w:val="6D6E71"/>
          <w:lang w:val="nl-NL"/>
        </w:rPr>
        <w:t>zijn,</w:t>
      </w:r>
      <w:r w:rsidRPr="00CA22F4">
        <w:rPr>
          <w:color w:val="6D6E71"/>
          <w:spacing w:val="17"/>
          <w:lang w:val="nl-NL"/>
        </w:rPr>
        <w:t xml:space="preserve"> </w:t>
      </w:r>
      <w:r w:rsidRPr="00CA22F4">
        <w:rPr>
          <w:color w:val="6D6E71"/>
          <w:spacing w:val="-5"/>
          <w:lang w:val="nl-NL"/>
        </w:rPr>
        <w:t>z</w:t>
      </w:r>
      <w:r w:rsidRPr="00CA22F4">
        <w:rPr>
          <w:color w:val="6D6E71"/>
          <w:lang w:val="nl-NL"/>
        </w:rPr>
        <w:t>oals</w:t>
      </w:r>
      <w:r w:rsidRPr="00CA22F4">
        <w:rPr>
          <w:color w:val="6D6E71"/>
          <w:spacing w:val="17"/>
          <w:lang w:val="nl-NL"/>
        </w:rPr>
        <w:t xml:space="preserve"> </w:t>
      </w:r>
      <w:r w:rsidRPr="00CA22F4">
        <w:rPr>
          <w:color w:val="6D6E71"/>
          <w:lang w:val="nl-NL"/>
        </w:rPr>
        <w:t xml:space="preserve">de </w:t>
      </w:r>
      <w:r w:rsidRPr="00CA22F4">
        <w:rPr>
          <w:color w:val="6D6E71"/>
          <w:spacing w:val="-3"/>
          <w:lang w:val="nl-NL"/>
        </w:rPr>
        <w:t>v</w:t>
      </w:r>
      <w:r w:rsidRPr="00CA22F4">
        <w:rPr>
          <w:color w:val="6D6E71"/>
          <w:lang w:val="nl-NL"/>
        </w:rPr>
        <w:t>erjaa</w:t>
      </w:r>
      <w:r w:rsidRPr="00CA22F4">
        <w:rPr>
          <w:color w:val="6D6E71"/>
          <w:spacing w:val="-4"/>
          <w:lang w:val="nl-NL"/>
        </w:rPr>
        <w:t>r</w:t>
      </w:r>
      <w:r w:rsidRPr="00CA22F4">
        <w:rPr>
          <w:color w:val="6D6E71"/>
          <w:lang w:val="nl-NL"/>
        </w:rPr>
        <w:t>dag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hun</w:t>
      </w:r>
      <w:r w:rsidRPr="00CA22F4">
        <w:rPr>
          <w:color w:val="6D6E71"/>
          <w:spacing w:val="-1"/>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jaar</w:t>
      </w:r>
      <w:r w:rsidRPr="00CA22F4">
        <w:rPr>
          <w:color w:val="6D6E71"/>
          <w:spacing w:val="-2"/>
          <w:lang w:val="nl-NL"/>
        </w:rPr>
        <w:t xml:space="preserve"> </w:t>
      </w:r>
      <w:r w:rsidRPr="00CA22F4">
        <w:rPr>
          <w:color w:val="6D6E71"/>
          <w:lang w:val="nl-NL"/>
        </w:rPr>
        <w:t>na</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6"/>
          <w:lang w:val="nl-NL"/>
        </w:rPr>
        <w:t>f</w:t>
      </w:r>
      <w:r w:rsidRPr="00CA22F4">
        <w:rPr>
          <w:color w:val="6D6E71"/>
          <w:lang w:val="nl-NL"/>
        </w:rPr>
        <w:t>ee</w:t>
      </w:r>
      <w:r w:rsidRPr="00CA22F4">
        <w:rPr>
          <w:color w:val="6D6E71"/>
          <w:spacing w:val="-3"/>
          <w:lang w:val="nl-NL"/>
        </w:rPr>
        <w:t>st</w:t>
      </w:r>
      <w:r w:rsidRPr="00CA22F4">
        <w:rPr>
          <w:color w:val="6D6E71"/>
          <w:lang w:val="nl-NL"/>
        </w:rPr>
        <w:t>da</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a</w:t>
      </w:r>
      <w:r w:rsidRPr="00CA22F4">
        <w:rPr>
          <w:color w:val="6D6E71"/>
          <w:spacing w:val="-3"/>
          <w:lang w:val="nl-NL"/>
        </w:rPr>
        <w:t>f</w:t>
      </w:r>
      <w:r w:rsidRPr="00CA22F4">
        <w:rPr>
          <w:color w:val="6D6E71"/>
          <w:lang w:val="nl-NL"/>
        </w:rPr>
        <w:t>scheid</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55E8205B" w14:textId="77777777" w:rsidR="00624579" w:rsidRPr="00CA22F4" w:rsidRDefault="00CA22F4">
      <w:pPr>
        <w:pStyle w:val="Plattetekst"/>
        <w:spacing w:line="264" w:lineRule="exact"/>
        <w:ind w:right="932"/>
        <w:rPr>
          <w:lang w:val="nl-NL"/>
        </w:rPr>
      </w:pPr>
      <w:r w:rsidRPr="00CA22F4">
        <w:rPr>
          <w:color w:val="6D6E71"/>
          <w:lang w:val="nl-NL"/>
        </w:rPr>
        <w:t>8.</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4"/>
          <w:lang w:val="nl-NL"/>
        </w:rPr>
        <w:t>z</w:t>
      </w:r>
      <w:r w:rsidRPr="00CA22F4">
        <w:rPr>
          <w:color w:val="6D6E71"/>
          <w:lang w:val="nl-NL"/>
        </w:rPr>
        <w:t>al</w:t>
      </w:r>
      <w:r w:rsidRPr="00CA22F4">
        <w:rPr>
          <w:color w:val="6D6E71"/>
          <w:spacing w:val="5"/>
          <w:lang w:val="nl-NL"/>
        </w:rPr>
        <w:t xml:space="preserve"> </w:t>
      </w:r>
      <w:r w:rsidRPr="00CA22F4">
        <w:rPr>
          <w:color w:val="6D6E71"/>
          <w:lang w:val="nl-NL"/>
        </w:rPr>
        <w:t>hen</w:t>
      </w:r>
      <w:r w:rsidRPr="00CA22F4">
        <w:rPr>
          <w:color w:val="6D6E71"/>
          <w:spacing w:val="5"/>
          <w:lang w:val="nl-NL"/>
        </w:rPr>
        <w:t xml:space="preserve"> </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 xml:space="preserve"> </w:t>
      </w:r>
      <w:r w:rsidRPr="00CA22F4">
        <w:rPr>
          <w:color w:val="6D6E71"/>
          <w:spacing w:val="-2"/>
          <w:lang w:val="nl-NL"/>
        </w:rPr>
        <w:t>g</w:t>
      </w:r>
      <w:r w:rsidRPr="00CA22F4">
        <w:rPr>
          <w:color w:val="6D6E71"/>
          <w:lang w:val="nl-NL"/>
        </w:rPr>
        <w:t>oed</w:t>
      </w:r>
      <w:r w:rsidRPr="00CA22F4">
        <w:rPr>
          <w:color w:val="6D6E71"/>
          <w:spacing w:val="5"/>
          <w:lang w:val="nl-NL"/>
        </w:rPr>
        <w:t xml:space="preserve"> </w:t>
      </w:r>
      <w:r w:rsidRPr="00CA22F4">
        <w:rPr>
          <w:color w:val="6D6E71"/>
          <w:lang w:val="nl-NL"/>
        </w:rPr>
        <w:t>doen</w:t>
      </w:r>
      <w:r w:rsidRPr="00CA22F4">
        <w:rPr>
          <w:color w:val="6D6E71"/>
          <w:spacing w:val="5"/>
          <w:lang w:val="nl-NL"/>
        </w:rPr>
        <w:t xml:space="preserve"> </w:t>
      </w:r>
      <w:r w:rsidRPr="00CA22F4">
        <w:rPr>
          <w:color w:val="6D6E71"/>
          <w:spacing w:val="-3"/>
          <w:lang w:val="nl-NL"/>
        </w:rPr>
        <w:t>w</w:t>
      </w:r>
      <w:r w:rsidRPr="00CA22F4">
        <w:rPr>
          <w:color w:val="6D6E71"/>
          <w:lang w:val="nl-NL"/>
        </w:rPr>
        <w:t>anneer</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4"/>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hele</w:t>
      </w:r>
      <w:r w:rsidRPr="00CA22F4">
        <w:rPr>
          <w:color w:val="6D6E71"/>
          <w:spacing w:val="4"/>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5"/>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zich</w:t>
      </w:r>
      <w:r w:rsidRPr="00CA22F4">
        <w:rPr>
          <w:color w:val="6D6E71"/>
          <w:spacing w:val="5"/>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4"/>
          <w:lang w:val="nl-NL"/>
        </w:rPr>
        <w:t xml:space="preserve"> </w:t>
      </w:r>
      <w:r w:rsidRPr="00CA22F4">
        <w:rPr>
          <w:color w:val="6D6E71"/>
          <w:lang w:val="nl-NL"/>
        </w:rPr>
        <w:t>ho</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dit</w:t>
      </w:r>
      <w:r w:rsidRPr="00CA22F4">
        <w:rPr>
          <w:color w:val="6D6E71"/>
          <w:spacing w:val="5"/>
          <w:lang w:val="nl-NL"/>
        </w:rPr>
        <w:t xml:space="preserve"> </w:t>
      </w:r>
      <w:r w:rsidRPr="00CA22F4">
        <w:rPr>
          <w:color w:val="6D6E71"/>
          <w:lang w:val="nl-NL"/>
        </w:rPr>
        <w:t>soort mome</w:t>
      </w:r>
      <w:r w:rsidRPr="00CA22F4">
        <w:rPr>
          <w:color w:val="6D6E71"/>
          <w:spacing w:val="-3"/>
          <w:lang w:val="nl-NL"/>
        </w:rPr>
        <w:t>nt</w:t>
      </w:r>
      <w:r w:rsidRPr="00CA22F4">
        <w:rPr>
          <w:color w:val="6D6E71"/>
          <w:lang w:val="nl-NL"/>
        </w:rPr>
        <w:t>en.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7"/>
          <w:lang w:val="nl-NL"/>
        </w:rPr>
        <w:t xml:space="preserve"> </w:t>
      </w:r>
      <w:r w:rsidRPr="00CA22F4">
        <w:rPr>
          <w:color w:val="6D6E71"/>
          <w:lang w:val="nl-NL"/>
        </w:rPr>
        <w:t>schrij</w:t>
      </w:r>
      <w:r w:rsidRPr="00CA22F4">
        <w:rPr>
          <w:color w:val="6D6E71"/>
          <w:spacing w:val="-3"/>
          <w:lang w:val="nl-NL"/>
        </w:rPr>
        <w:t>v</w:t>
      </w:r>
      <w:r w:rsidRPr="00CA22F4">
        <w:rPr>
          <w:color w:val="6D6E71"/>
          <w:lang w:val="nl-NL"/>
        </w:rPr>
        <w:t>en</w:t>
      </w:r>
      <w:r w:rsidRPr="00CA22F4">
        <w:rPr>
          <w:color w:val="6D6E71"/>
          <w:spacing w:val="-7"/>
          <w:lang w:val="nl-NL"/>
        </w:rPr>
        <w:t xml:space="preserve"> </w:t>
      </w:r>
      <w:r w:rsidRPr="00CA22F4">
        <w:rPr>
          <w:color w:val="6D6E71"/>
          <w:spacing w:val="-5"/>
          <w:lang w:val="nl-NL"/>
        </w:rPr>
        <w:t>z</w:t>
      </w:r>
      <w:r w:rsidRPr="00CA22F4">
        <w:rPr>
          <w:color w:val="6D6E71"/>
          <w:lang w:val="nl-NL"/>
        </w:rPr>
        <w:t>e</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erheid</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a</w:t>
      </w:r>
      <w:r w:rsidRPr="00CA22F4">
        <w:rPr>
          <w:color w:val="6D6E71"/>
          <w:spacing w:val="-2"/>
          <w:lang w:val="nl-NL"/>
        </w:rPr>
        <w:t>g</w:t>
      </w:r>
      <w:r w:rsidRPr="00CA22F4">
        <w:rPr>
          <w:color w:val="6D6E71"/>
          <w:lang w:val="nl-NL"/>
        </w:rPr>
        <w:t>enda!</w:t>
      </w:r>
      <w:r w:rsidRPr="00CA22F4">
        <w:rPr>
          <w:color w:val="6D6E71"/>
          <w:spacing w:val="-7"/>
          <w:lang w:val="nl-NL"/>
        </w:rPr>
        <w:t xml:space="preserve"> </w:t>
      </w:r>
      <w:r w:rsidRPr="00CA22F4">
        <w:rPr>
          <w:color w:val="6D6E71"/>
          <w:lang w:val="nl-NL"/>
        </w:rPr>
        <w:t>Zie</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lang w:val="nl-NL"/>
        </w:rPr>
        <w:t>onder</w:t>
      </w:r>
      <w:r w:rsidRPr="00CA22F4">
        <w:rPr>
          <w:color w:val="6D6E71"/>
          <w:spacing w:val="-7"/>
          <w:lang w:val="nl-NL"/>
        </w:rPr>
        <w:t xml:space="preserve"> </w:t>
      </w:r>
      <w:r w:rsidRPr="00CA22F4">
        <w:rPr>
          <w:color w:val="6D6E71"/>
          <w:lang w:val="nl-NL"/>
        </w:rPr>
        <w:t>8</w:t>
      </w:r>
      <w:r w:rsidRPr="00CA22F4">
        <w:rPr>
          <w:color w:val="6D6E71"/>
          <w:spacing w:val="-7"/>
          <w:lang w:val="nl-NL"/>
        </w:rPr>
        <w:t xml:space="preserve"> </w:t>
      </w:r>
      <w:r w:rsidRPr="00CA22F4">
        <w:rPr>
          <w:color w:val="6D6E71"/>
          <w:lang w:val="nl-NL"/>
        </w:rPr>
        <w:t>!</w:t>
      </w:r>
    </w:p>
    <w:p w14:paraId="452E35D9" w14:textId="77777777" w:rsidR="00624579" w:rsidRPr="00CA22F4" w:rsidRDefault="00624579">
      <w:pPr>
        <w:spacing w:before="4" w:line="260" w:lineRule="exact"/>
        <w:rPr>
          <w:sz w:val="26"/>
          <w:szCs w:val="26"/>
          <w:lang w:val="nl-NL"/>
        </w:rPr>
      </w:pPr>
    </w:p>
    <w:p w14:paraId="18D4AA2A" w14:textId="77777777" w:rsidR="00624579" w:rsidRPr="00CA22F4" w:rsidRDefault="00CA22F4">
      <w:pPr>
        <w:pStyle w:val="Plattetekst"/>
        <w:spacing w:line="264" w:lineRule="exact"/>
        <w:ind w:right="1134"/>
        <w:rPr>
          <w:lang w:val="nl-NL"/>
        </w:rPr>
      </w:pPr>
      <w:r w:rsidRPr="00CA22F4">
        <w:rPr>
          <w:color w:val="6D6E71"/>
          <w:lang w:val="nl-NL"/>
        </w:rPr>
        <w:t>Als</w:t>
      </w:r>
      <w:r w:rsidRPr="00CA22F4">
        <w:rPr>
          <w:color w:val="6D6E71"/>
          <w:spacing w:val="3"/>
          <w:lang w:val="nl-NL"/>
        </w:rPr>
        <w:t xml:space="preserve"> </w:t>
      </w:r>
      <w:r w:rsidRPr="00CA22F4">
        <w:rPr>
          <w:color w:val="6D6E71"/>
          <w:spacing w:val="-1"/>
          <w:lang w:val="nl-NL"/>
        </w:rPr>
        <w:t>e</w:t>
      </w:r>
      <w:r w:rsidRPr="00CA22F4">
        <w:rPr>
          <w:color w:val="6D6E71"/>
          <w:lang w:val="nl-NL"/>
        </w:rPr>
        <w:t>en</w:t>
      </w:r>
      <w:r w:rsidRPr="00CA22F4">
        <w:rPr>
          <w:color w:val="6D6E71"/>
          <w:spacing w:val="3"/>
          <w:lang w:val="nl-NL"/>
        </w:rPr>
        <w:t xml:space="preserve"> </w:t>
      </w:r>
      <w:r w:rsidRPr="00CA22F4">
        <w:rPr>
          <w:color w:val="6D6E71"/>
          <w:lang w:val="nl-NL"/>
        </w:rPr>
        <w:t>ouder</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3"/>
          <w:lang w:val="nl-NL"/>
        </w:rPr>
        <w:t xml:space="preserve"> </w:t>
      </w:r>
      <w:r w:rsidRPr="00CA22F4">
        <w:rPr>
          <w:color w:val="6D6E71"/>
          <w:spacing w:val="-4"/>
          <w:lang w:val="nl-NL"/>
        </w:rPr>
        <w:t>k</w:t>
      </w:r>
      <w:r w:rsidRPr="00CA22F4">
        <w:rPr>
          <w:color w:val="6D6E71"/>
          <w:lang w:val="nl-NL"/>
        </w:rPr>
        <w:t>an</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zijn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v</w:t>
      </w:r>
      <w:r w:rsidRPr="00CA22F4">
        <w:rPr>
          <w:color w:val="6D6E71"/>
          <w:spacing w:val="-5"/>
          <w:lang w:val="nl-NL"/>
        </w:rPr>
        <w:t>r</w:t>
      </w:r>
      <w:r w:rsidRPr="00CA22F4">
        <w:rPr>
          <w:color w:val="6D6E71"/>
          <w:lang w:val="nl-NL"/>
        </w:rPr>
        <w:t>aag</w:t>
      </w:r>
      <w:r w:rsidRPr="00CA22F4">
        <w:rPr>
          <w:color w:val="6D6E71"/>
          <w:spacing w:val="3"/>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st</w:t>
      </w:r>
      <w:r w:rsidRPr="00CA22F4">
        <w:rPr>
          <w:color w:val="6D6E71"/>
          <w:lang w:val="nl-NL"/>
        </w:rPr>
        <w:t>eld</w:t>
      </w:r>
      <w:r w:rsidRPr="00CA22F4">
        <w:rPr>
          <w:color w:val="6D6E71"/>
          <w:spacing w:val="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spacing w:val="-3"/>
          <w:lang w:val="nl-NL"/>
        </w:rPr>
        <w:t>t</w:t>
      </w:r>
      <w:r w:rsidRPr="00CA22F4">
        <w:rPr>
          <w:color w:val="6D6E71"/>
          <w:lang w:val="nl-NL"/>
        </w:rPr>
        <w:t>een’</w:t>
      </w:r>
      <w:r w:rsidRPr="00CA22F4">
        <w:rPr>
          <w:color w:val="6D6E71"/>
          <w:spacing w:val="3"/>
          <w:lang w:val="nl-NL"/>
        </w:rPr>
        <w:t xml:space="preserve"> </w:t>
      </w:r>
      <w:r w:rsidRPr="00CA22F4">
        <w:rPr>
          <w:color w:val="6D6E71"/>
          <w:lang w:val="nl-NL"/>
        </w:rPr>
        <w:t>al</w:t>
      </w:r>
      <w:r w:rsidRPr="00CA22F4">
        <w:rPr>
          <w:color w:val="6D6E71"/>
          <w:spacing w:val="3"/>
          <w:lang w:val="nl-NL"/>
        </w:rPr>
        <w:t xml:space="preserve"> </w:t>
      </w:r>
      <w:r w:rsidRPr="00CA22F4">
        <w:rPr>
          <w:color w:val="6D6E71"/>
          <w:spacing w:val="-2"/>
          <w:lang w:val="nl-NL"/>
        </w:rPr>
        <w:t>w</w:t>
      </w:r>
      <w:r w:rsidRPr="00CA22F4">
        <w:rPr>
          <w:color w:val="6D6E71"/>
          <w:lang w:val="nl-NL"/>
        </w:rPr>
        <w:t>eer</w:t>
      </w:r>
      <w:r w:rsidRPr="00CA22F4">
        <w:rPr>
          <w:color w:val="6D6E71"/>
          <w:spacing w:val="3"/>
          <w:lang w:val="nl-NL"/>
        </w:rPr>
        <w:t xml:space="preserve"> </w:t>
      </w:r>
      <w:r w:rsidRPr="00CA22F4">
        <w:rPr>
          <w:color w:val="6D6E71"/>
          <w:lang w:val="nl-NL"/>
        </w:rPr>
        <w:t>naar</w:t>
      </w:r>
      <w:r w:rsidRPr="00CA22F4">
        <w:rPr>
          <w:color w:val="6D6E71"/>
          <w:spacing w:val="3"/>
          <w:lang w:val="nl-NL"/>
        </w:rPr>
        <w:t xml:space="preserve"> </w:t>
      </w:r>
      <w:r w:rsidRPr="00CA22F4">
        <w:rPr>
          <w:color w:val="6D6E71"/>
          <w:lang w:val="nl-NL"/>
        </w:rPr>
        <w:t xml:space="preserve">school </w:t>
      </w:r>
      <w:r w:rsidRPr="00CA22F4">
        <w:rPr>
          <w:color w:val="6D6E71"/>
          <w:spacing w:val="-4"/>
          <w:lang w:val="nl-NL"/>
        </w:rPr>
        <w:t>k</w:t>
      </w:r>
      <w:r w:rsidRPr="00CA22F4">
        <w:rPr>
          <w:color w:val="6D6E71"/>
          <w:lang w:val="nl-NL"/>
        </w:rPr>
        <w:t xml:space="preserve">an </w:t>
      </w:r>
      <w:r w:rsidRPr="00CA22F4">
        <w:rPr>
          <w:color w:val="6D6E71"/>
          <w:spacing w:val="-8"/>
          <w:lang w:val="nl-NL"/>
        </w:rPr>
        <w:t>k</w:t>
      </w:r>
      <w:r w:rsidRPr="00CA22F4">
        <w:rPr>
          <w:color w:val="6D6E71"/>
          <w:lang w:val="nl-NL"/>
        </w:rPr>
        <w:t>omen.</w:t>
      </w:r>
    </w:p>
    <w:p w14:paraId="3190C90D" w14:textId="77777777" w:rsidR="00624579" w:rsidRPr="00CA22F4" w:rsidRDefault="00CA22F4">
      <w:pPr>
        <w:pStyle w:val="Plattetekst"/>
        <w:spacing w:line="264" w:lineRule="exact"/>
        <w:ind w:right="1133"/>
        <w:jc w:val="both"/>
        <w:rPr>
          <w:lang w:val="nl-NL"/>
        </w:rPr>
      </w:pPr>
      <w:r w:rsidRPr="00CA22F4">
        <w:rPr>
          <w:color w:val="6D6E71"/>
          <w:lang w:val="nl-NL"/>
        </w:rPr>
        <w:t>Als</w:t>
      </w:r>
      <w:r w:rsidRPr="00CA22F4">
        <w:rPr>
          <w:color w:val="6D6E71"/>
          <w:spacing w:val="13"/>
          <w:lang w:val="nl-NL"/>
        </w:rPr>
        <w:t xml:space="preserve"> </w:t>
      </w:r>
      <w:r w:rsidRPr="00CA22F4">
        <w:rPr>
          <w:color w:val="6D6E71"/>
          <w:lang w:val="nl-NL"/>
        </w:rPr>
        <w:t>school</w:t>
      </w:r>
      <w:r w:rsidRPr="00CA22F4">
        <w:rPr>
          <w:color w:val="6D6E71"/>
          <w:spacing w:val="13"/>
          <w:lang w:val="nl-NL"/>
        </w:rPr>
        <w:t xml:space="preserve"> </w:t>
      </w:r>
      <w:r w:rsidRPr="00CA22F4">
        <w:rPr>
          <w:color w:val="6D6E71"/>
          <w:lang w:val="nl-NL"/>
        </w:rPr>
        <w:t>zijn</w:t>
      </w:r>
      <w:r w:rsidRPr="00CA22F4">
        <w:rPr>
          <w:color w:val="6D6E71"/>
          <w:spacing w:val="13"/>
          <w:lang w:val="nl-NL"/>
        </w:rPr>
        <w:t xml:space="preserve"> </w:t>
      </w:r>
      <w:r w:rsidRPr="00CA22F4">
        <w:rPr>
          <w:color w:val="6D6E71"/>
          <w:spacing w:val="-2"/>
          <w:lang w:val="nl-NL"/>
        </w:rPr>
        <w:t>w</w:t>
      </w:r>
      <w:r w:rsidRPr="00CA22F4">
        <w:rPr>
          <w:color w:val="6D6E71"/>
          <w:lang w:val="nl-NL"/>
        </w:rPr>
        <w:t>e</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mening</w:t>
      </w:r>
      <w:r w:rsidRPr="00CA22F4">
        <w:rPr>
          <w:color w:val="6D6E71"/>
          <w:spacing w:val="1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principe</w:t>
      </w:r>
      <w:r w:rsidRPr="00CA22F4">
        <w:rPr>
          <w:color w:val="6D6E71"/>
          <w:spacing w:val="13"/>
          <w:lang w:val="nl-NL"/>
        </w:rPr>
        <w:t xml:space="preserve"> </w:t>
      </w:r>
      <w:r w:rsidRPr="00CA22F4">
        <w:rPr>
          <w:color w:val="6D6E71"/>
          <w:spacing w:val="-3"/>
          <w:lang w:val="nl-NL"/>
        </w:rPr>
        <w:t>v</w:t>
      </w:r>
      <w:r w:rsidRPr="00CA22F4">
        <w:rPr>
          <w:color w:val="6D6E71"/>
          <w:lang w:val="nl-NL"/>
        </w:rPr>
        <w:t>oor</w:t>
      </w:r>
      <w:r w:rsidRPr="00CA22F4">
        <w:rPr>
          <w:color w:val="6D6E71"/>
          <w:spacing w:val="13"/>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13"/>
          <w:lang w:val="nl-NL"/>
        </w:rPr>
        <w:t xml:space="preserve"> </w:t>
      </w:r>
      <w:r w:rsidRPr="00CA22F4">
        <w:rPr>
          <w:color w:val="6D6E71"/>
          <w:lang w:val="nl-NL"/>
        </w:rPr>
        <w:t>kind</w:t>
      </w:r>
      <w:r w:rsidRPr="00CA22F4">
        <w:rPr>
          <w:color w:val="6D6E71"/>
          <w:spacing w:val="13"/>
          <w:lang w:val="nl-NL"/>
        </w:rPr>
        <w:t xml:space="preserve"> </w:t>
      </w:r>
      <w:r w:rsidRPr="00CA22F4">
        <w:rPr>
          <w:color w:val="6D6E71"/>
          <w:spacing w:val="-2"/>
          <w:lang w:val="nl-NL"/>
        </w:rPr>
        <w:t>g</w:t>
      </w:r>
      <w:r w:rsidRPr="00CA22F4">
        <w:rPr>
          <w:color w:val="6D6E71"/>
          <w:lang w:val="nl-NL"/>
        </w:rPr>
        <w:t>oed</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3"/>
          <w:lang w:val="nl-NL"/>
        </w:rPr>
        <w:t xml:space="preserve"> </w:t>
      </w:r>
      <w:r w:rsidRPr="00CA22F4">
        <w:rPr>
          <w:color w:val="6D6E71"/>
          <w:lang w:val="nl-NL"/>
        </w:rPr>
        <w:t>da</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na</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 thuis</w:t>
      </w:r>
      <w:r w:rsidRPr="00CA22F4">
        <w:rPr>
          <w:color w:val="6D6E71"/>
          <w:spacing w:val="-5"/>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spacing w:val="-1"/>
          <w:lang w:val="nl-NL"/>
        </w:rPr>
        <w:t>e</w:t>
      </w:r>
      <w:r w:rsidRPr="00CA22F4">
        <w:rPr>
          <w:color w:val="6D6E71"/>
          <w:lang w:val="nl-NL"/>
        </w:rPr>
        <w:t>ri</w:t>
      </w:r>
      <w:r w:rsidRPr="00CA22F4">
        <w:rPr>
          <w:color w:val="6D6E71"/>
          <w:spacing w:val="-2"/>
          <w:lang w:val="nl-NL"/>
        </w:rPr>
        <w:t>g</w:t>
      </w:r>
      <w:r w:rsidRPr="00CA22F4">
        <w:rPr>
          <w:color w:val="6D6E71"/>
          <w:lang w:val="nl-NL"/>
        </w:rPr>
        <w:t>e</w:t>
      </w:r>
      <w:r w:rsidRPr="00CA22F4">
        <w:rPr>
          <w:color w:val="6D6E71"/>
          <w:spacing w:val="-5"/>
          <w:lang w:val="nl-NL"/>
        </w:rPr>
        <w:t xml:space="preserve"> f</w:t>
      </w:r>
      <w:r w:rsidRPr="00CA22F4">
        <w:rPr>
          <w:color w:val="6D6E71"/>
          <w:lang w:val="nl-NL"/>
        </w:rPr>
        <w:t>amilie</w:t>
      </w:r>
      <w:r w:rsidRPr="00CA22F4">
        <w:rPr>
          <w:color w:val="6D6E71"/>
          <w:spacing w:val="-5"/>
          <w:lang w:val="nl-NL"/>
        </w:rPr>
        <w:t xml:space="preserve"> </w:t>
      </w:r>
      <w:r w:rsidRPr="00CA22F4">
        <w:rPr>
          <w:color w:val="6D6E71"/>
          <w:lang w:val="nl-NL"/>
        </w:rPr>
        <w:t>mee</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maar</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spacing w:val="-4"/>
          <w:lang w:val="nl-NL"/>
        </w:rPr>
        <w:t>k</w:t>
      </w:r>
      <w:r w:rsidRPr="00CA22F4">
        <w:rPr>
          <w:color w:val="6D6E71"/>
          <w:lang w:val="nl-NL"/>
        </w:rPr>
        <w:t>an</w:t>
      </w:r>
      <w:r w:rsidRPr="00CA22F4">
        <w:rPr>
          <w:color w:val="6D6E71"/>
          <w:spacing w:val="-5"/>
          <w:lang w:val="nl-NL"/>
        </w:rPr>
        <w:t xml:space="preserve"> </w:t>
      </w:r>
      <w:r w:rsidRPr="00CA22F4">
        <w:rPr>
          <w:color w:val="6D6E71"/>
          <w:lang w:val="nl-NL"/>
        </w:rPr>
        <w:t>alleen</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oede</w:t>
      </w:r>
      <w:r w:rsidRPr="00CA22F4">
        <w:rPr>
          <w:color w:val="6D6E71"/>
          <w:spacing w:val="-5"/>
          <w:lang w:val="nl-NL"/>
        </w:rPr>
        <w:t xml:space="preserve"> </w:t>
      </w:r>
      <w:r w:rsidRPr="00CA22F4">
        <w:rPr>
          <w:color w:val="6D6E71"/>
          <w:lang w:val="nl-NL"/>
        </w:rPr>
        <w:t>manier</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er</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5"/>
          <w:lang w:val="nl-NL"/>
        </w:rPr>
        <w:t xml:space="preserve"> </w:t>
      </w:r>
      <w:r w:rsidRPr="00CA22F4">
        <w:rPr>
          <w:color w:val="6D6E71"/>
          <w:spacing w:val="-3"/>
          <w:lang w:val="nl-NL"/>
        </w:rPr>
        <w:t>v</w:t>
      </w:r>
      <w:r w:rsidRPr="00CA22F4">
        <w:rPr>
          <w:color w:val="6D6E71"/>
          <w:lang w:val="nl-NL"/>
        </w:rPr>
        <w:t>oor h</w:t>
      </w:r>
      <w:r w:rsidRPr="00CA22F4">
        <w:rPr>
          <w:color w:val="6D6E71"/>
          <w:spacing w:val="-2"/>
          <w:lang w:val="nl-NL"/>
        </w:rPr>
        <w:t>e</w:t>
      </w:r>
      <w:r w:rsidRPr="00CA22F4">
        <w:rPr>
          <w:color w:val="6D6E71"/>
          <w:lang w:val="nl-NL"/>
        </w:rPr>
        <w:t xml:space="preserve">t kind </w:t>
      </w:r>
      <w:r w:rsidRPr="00CA22F4">
        <w:rPr>
          <w:color w:val="6D6E71"/>
          <w:spacing w:val="-5"/>
          <w:lang w:val="nl-NL"/>
        </w:rPr>
        <w:t>z</w:t>
      </w:r>
      <w:r w:rsidRPr="00CA22F4">
        <w:rPr>
          <w:color w:val="6D6E71"/>
          <w:lang w:val="nl-NL"/>
        </w:rPr>
        <w:t>elf is.</w:t>
      </w:r>
    </w:p>
    <w:p w14:paraId="1A7DCF9E" w14:textId="77777777" w:rsidR="00624579" w:rsidRPr="00CA22F4" w:rsidRDefault="00624579">
      <w:pPr>
        <w:spacing w:line="264" w:lineRule="exact"/>
        <w:jc w:val="both"/>
        <w:rPr>
          <w:lang w:val="nl-NL"/>
        </w:rPr>
        <w:sectPr w:rsidR="00624579" w:rsidRPr="00CA22F4">
          <w:pgSz w:w="11906" w:h="16840"/>
          <w:pgMar w:top="900" w:right="0" w:bottom="500" w:left="0" w:header="0" w:footer="316" w:gutter="0"/>
          <w:cols w:space="708"/>
        </w:sectPr>
      </w:pPr>
    </w:p>
    <w:p w14:paraId="67929658" w14:textId="77777777" w:rsidR="00624579" w:rsidRPr="00CA22F4" w:rsidRDefault="00624579">
      <w:pPr>
        <w:spacing w:before="5" w:line="100" w:lineRule="exact"/>
        <w:rPr>
          <w:sz w:val="10"/>
          <w:szCs w:val="10"/>
          <w:lang w:val="nl-NL"/>
        </w:rPr>
      </w:pPr>
    </w:p>
    <w:p w14:paraId="7D9EA5C7" w14:textId="77777777" w:rsidR="00624579" w:rsidRPr="00CA22F4" w:rsidRDefault="00CA22F4" w:rsidP="00CD3340">
      <w:pPr>
        <w:pStyle w:val="Kop3"/>
        <w:numPr>
          <w:ilvl w:val="0"/>
          <w:numId w:val="18"/>
        </w:numPr>
        <w:tabs>
          <w:tab w:val="left" w:pos="1373"/>
        </w:tabs>
        <w:spacing w:before="51"/>
        <w:ind w:right="6077" w:firstLine="0"/>
        <w:jc w:val="both"/>
        <w:rPr>
          <w:b w:val="0"/>
          <w:bCs w:val="0"/>
          <w:lang w:val="nl-NL"/>
        </w:rPr>
      </w:pPr>
      <w:r w:rsidRPr="00CA22F4">
        <w:rPr>
          <w:color w:val="58595B"/>
          <w:lang w:val="nl-NL"/>
        </w:rPr>
        <w:t>Co</w:t>
      </w:r>
      <w:r w:rsidRPr="00CA22F4">
        <w:rPr>
          <w:color w:val="58595B"/>
          <w:spacing w:val="-3"/>
          <w:lang w:val="nl-NL"/>
        </w:rPr>
        <w:t>nt</w:t>
      </w:r>
      <w:r w:rsidRPr="00CA22F4">
        <w:rPr>
          <w:color w:val="58595B"/>
          <w:lang w:val="nl-NL"/>
        </w:rPr>
        <w:t>ac</w:t>
      </w:r>
      <w:r w:rsidRPr="00CA22F4">
        <w:rPr>
          <w:color w:val="58595B"/>
          <w:spacing w:val="-3"/>
          <w:lang w:val="nl-NL"/>
        </w:rPr>
        <w:t>t</w:t>
      </w:r>
      <w:r w:rsidRPr="00CA22F4">
        <w:rPr>
          <w:color w:val="58595B"/>
          <w:lang w:val="nl-NL"/>
        </w:rPr>
        <w:t>en m</w:t>
      </w:r>
      <w:r w:rsidRPr="00CA22F4">
        <w:rPr>
          <w:color w:val="58595B"/>
          <w:spacing w:val="-2"/>
          <w:lang w:val="nl-NL"/>
        </w:rPr>
        <w:t>e</w:t>
      </w:r>
      <w:r w:rsidRPr="00CA22F4">
        <w:rPr>
          <w:color w:val="58595B"/>
          <w:lang w:val="nl-NL"/>
        </w:rPr>
        <w:t>t oude</w:t>
      </w:r>
      <w:r w:rsidRPr="00CA22F4">
        <w:rPr>
          <w:color w:val="58595B"/>
          <w:spacing w:val="-4"/>
          <w:lang w:val="nl-NL"/>
        </w:rPr>
        <w:t>r</w:t>
      </w:r>
      <w:r w:rsidRPr="00CA22F4">
        <w:rPr>
          <w:color w:val="58595B"/>
          <w:lang w:val="nl-NL"/>
        </w:rPr>
        <w:t xml:space="preserve">s </w:t>
      </w:r>
      <w:r w:rsidRPr="00CA22F4">
        <w:rPr>
          <w:color w:val="58595B"/>
          <w:spacing w:val="-4"/>
          <w:lang w:val="nl-NL"/>
        </w:rPr>
        <w:t>v</w:t>
      </w:r>
      <w:r w:rsidRPr="00CA22F4">
        <w:rPr>
          <w:color w:val="58595B"/>
          <w:lang w:val="nl-NL"/>
        </w:rPr>
        <w:t xml:space="preserve">an </w:t>
      </w:r>
      <w:r w:rsidRPr="00CA22F4">
        <w:rPr>
          <w:color w:val="58595B"/>
          <w:spacing w:val="-1"/>
          <w:lang w:val="nl-NL"/>
        </w:rPr>
        <w:t>o</w:t>
      </w:r>
      <w:r w:rsidRPr="00CA22F4">
        <w:rPr>
          <w:color w:val="58595B"/>
          <w:spacing w:val="-3"/>
          <w:lang w:val="nl-NL"/>
        </w:rPr>
        <w:t>v</w:t>
      </w:r>
      <w:r w:rsidRPr="00CA22F4">
        <w:rPr>
          <w:color w:val="58595B"/>
          <w:lang w:val="nl-NL"/>
        </w:rPr>
        <w:t>eri</w:t>
      </w:r>
      <w:r w:rsidRPr="00CA22F4">
        <w:rPr>
          <w:color w:val="58595B"/>
          <w:spacing w:val="-3"/>
          <w:lang w:val="nl-NL"/>
        </w:rPr>
        <w:t>g</w:t>
      </w:r>
      <w:r w:rsidRPr="00CA22F4">
        <w:rPr>
          <w:color w:val="58595B"/>
          <w:lang w:val="nl-NL"/>
        </w:rPr>
        <w:t>e leerlin</w:t>
      </w:r>
      <w:r w:rsidRPr="00CA22F4">
        <w:rPr>
          <w:color w:val="58595B"/>
          <w:spacing w:val="-3"/>
          <w:lang w:val="nl-NL"/>
        </w:rPr>
        <w:t>g</w:t>
      </w:r>
      <w:r w:rsidRPr="00CA22F4">
        <w:rPr>
          <w:color w:val="58595B"/>
          <w:lang w:val="nl-NL"/>
        </w:rPr>
        <w:t>en</w:t>
      </w:r>
    </w:p>
    <w:p w14:paraId="4A4AAE24" w14:textId="77777777" w:rsidR="00624579" w:rsidRPr="00CA22F4" w:rsidRDefault="00624579">
      <w:pPr>
        <w:spacing w:before="19" w:line="240" w:lineRule="exact"/>
        <w:rPr>
          <w:sz w:val="24"/>
          <w:szCs w:val="24"/>
          <w:lang w:val="nl-NL"/>
        </w:rPr>
      </w:pPr>
    </w:p>
    <w:p w14:paraId="2E0775D1"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6F3FAB7D" w14:textId="77777777" w:rsidR="00624579" w:rsidRPr="00CA22F4" w:rsidRDefault="00CA22F4">
      <w:pPr>
        <w:pStyle w:val="Plattetekst"/>
        <w:spacing w:line="259" w:lineRule="exact"/>
        <w:ind w:right="1133"/>
        <w:jc w:val="both"/>
        <w:rPr>
          <w:lang w:val="nl-NL"/>
        </w:rPr>
      </w:pPr>
      <w:r w:rsidRPr="00CA22F4">
        <w:rPr>
          <w:color w:val="6D6E71"/>
          <w:lang w:val="nl-NL"/>
        </w:rPr>
        <w:t>De</w:t>
      </w:r>
      <w:r w:rsidRPr="00CA22F4">
        <w:rPr>
          <w:color w:val="6D6E71"/>
          <w:spacing w:val="4"/>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w:t>
      </w:r>
      <w:r w:rsidRPr="00CA22F4">
        <w:rPr>
          <w:color w:val="6D6E71"/>
          <w:spacing w:val="4"/>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4"/>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o.a.</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4"/>
          <w:lang w:val="nl-NL"/>
        </w:rPr>
        <w:t xml:space="preserve"> </w:t>
      </w:r>
      <w:r w:rsidRPr="00CA22F4">
        <w:rPr>
          <w:color w:val="6D6E71"/>
          <w:lang w:val="nl-NL"/>
        </w:rPr>
        <w:t>belt</w:t>
      </w:r>
      <w:r w:rsidRPr="00CA22F4">
        <w:rPr>
          <w:color w:val="6D6E71"/>
          <w:spacing w:val="4"/>
          <w:lang w:val="nl-NL"/>
        </w:rPr>
        <w:t xml:space="preserve"> </w:t>
      </w:r>
      <w:r w:rsidRPr="00CA22F4">
        <w:rPr>
          <w:color w:val="6D6E71"/>
          <w:spacing w:val="-5"/>
          <w:lang w:val="nl-NL"/>
        </w:rPr>
        <w:t>z</w:t>
      </w:r>
      <w:r w:rsidRPr="00CA22F4">
        <w:rPr>
          <w:color w:val="6D6E71"/>
          <w:lang w:val="nl-NL"/>
        </w:rPr>
        <w:t>o</w:t>
      </w:r>
      <w:r w:rsidRPr="00CA22F4">
        <w:rPr>
          <w:color w:val="6D6E71"/>
          <w:spacing w:val="4"/>
          <w:lang w:val="nl-NL"/>
        </w:rPr>
        <w:t xml:space="preserve"> </w:t>
      </w:r>
      <w:r w:rsidRPr="00CA22F4">
        <w:rPr>
          <w:color w:val="6D6E71"/>
          <w:lang w:val="nl-NL"/>
        </w:rPr>
        <w:t>spoedig</w:t>
      </w:r>
      <w:r w:rsidRPr="00CA22F4">
        <w:rPr>
          <w:color w:val="6D6E71"/>
          <w:spacing w:val="4"/>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4"/>
          <w:lang w:val="nl-NL"/>
        </w:rPr>
        <w:t xml:space="preserve"> </w:t>
      </w:r>
      <w:r w:rsidRPr="00CA22F4">
        <w:rPr>
          <w:color w:val="6D6E71"/>
          <w:lang w:val="nl-NL"/>
        </w:rPr>
        <w:t>alle</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spacing w:val="-4"/>
          <w:lang w:val="nl-NL"/>
        </w:rPr>
        <w:t>v</w:t>
      </w:r>
      <w:r w:rsidRPr="00CA22F4">
        <w:rPr>
          <w:color w:val="6D6E71"/>
          <w:lang w:val="nl-NL"/>
        </w:rPr>
        <w:t>an</w:t>
      </w:r>
    </w:p>
    <w:p w14:paraId="78A2CF12" w14:textId="77777777" w:rsidR="00624579" w:rsidRPr="00CA22F4" w:rsidRDefault="00CA22F4">
      <w:pPr>
        <w:pStyle w:val="Plattetekst"/>
        <w:spacing w:line="264" w:lineRule="exact"/>
        <w:ind w:right="7692"/>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uit</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b</w:t>
      </w:r>
      <w:r w:rsidRPr="00CA22F4">
        <w:rPr>
          <w:color w:val="6D6E71"/>
          <w:spacing w:val="-1"/>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18EEDEB3" w14:textId="77777777" w:rsidR="00624579" w:rsidRPr="00CA22F4" w:rsidRDefault="00624579">
      <w:pPr>
        <w:spacing w:before="18" w:line="240" w:lineRule="exact"/>
        <w:rPr>
          <w:sz w:val="24"/>
          <w:szCs w:val="24"/>
          <w:lang w:val="nl-NL"/>
        </w:rPr>
      </w:pPr>
    </w:p>
    <w:p w14:paraId="1EE247EE" w14:textId="77777777" w:rsidR="00624579" w:rsidRPr="00CA22F4" w:rsidRDefault="00CA22F4">
      <w:pPr>
        <w:pStyle w:val="Plattetekst"/>
        <w:spacing w:line="264" w:lineRule="exact"/>
        <w:ind w:right="1133"/>
        <w:jc w:val="both"/>
        <w:rPr>
          <w:lang w:val="nl-NL"/>
        </w:rPr>
      </w:pPr>
      <w:r w:rsidRPr="00CA22F4">
        <w:rPr>
          <w:color w:val="6D6E71"/>
          <w:lang w:val="nl-NL"/>
        </w:rPr>
        <w:t>Alle</w:t>
      </w:r>
      <w:r w:rsidRPr="00CA22F4">
        <w:rPr>
          <w:color w:val="6D6E71"/>
          <w:spacing w:val="1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4"/>
          <w:lang w:val="nl-NL"/>
        </w:rPr>
        <w:t>r</w:t>
      </w:r>
      <w:r w:rsidRPr="00CA22F4">
        <w:rPr>
          <w:color w:val="6D6E71"/>
          <w:lang w:val="nl-NL"/>
        </w:rPr>
        <w:t>den</w:t>
      </w:r>
      <w:r w:rsidRPr="00CA22F4">
        <w:rPr>
          <w:color w:val="6D6E71"/>
          <w:spacing w:val="1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14"/>
          <w:lang w:val="nl-NL"/>
        </w:rPr>
        <w:t xml:space="preserve"> </w:t>
      </w:r>
      <w:r w:rsidRPr="00CA22F4">
        <w:rPr>
          <w:color w:val="6D6E71"/>
          <w:spacing w:val="-2"/>
          <w:lang w:val="nl-NL"/>
        </w:rPr>
        <w:t>g</w:t>
      </w:r>
      <w:r w:rsidRPr="00CA22F4">
        <w:rPr>
          <w:color w:val="6D6E71"/>
          <w:lang w:val="nl-NL"/>
        </w:rPr>
        <w:t>eï</w:t>
      </w:r>
      <w:r w:rsidRPr="00CA22F4">
        <w:rPr>
          <w:color w:val="6D6E71"/>
          <w:spacing w:val="-2"/>
          <w:lang w:val="nl-NL"/>
        </w:rPr>
        <w:t>n</w:t>
      </w:r>
      <w:r w:rsidRPr="00CA22F4">
        <w:rPr>
          <w:color w:val="6D6E71"/>
          <w:spacing w:val="-5"/>
          <w:lang w:val="nl-NL"/>
        </w:rPr>
        <w:t>f</w:t>
      </w:r>
      <w:r w:rsidRPr="00CA22F4">
        <w:rPr>
          <w:color w:val="6D6E71"/>
          <w:lang w:val="nl-NL"/>
        </w:rPr>
        <w:t>ormee</w:t>
      </w:r>
      <w:r w:rsidRPr="00CA22F4">
        <w:rPr>
          <w:color w:val="6D6E71"/>
          <w:spacing w:val="-4"/>
          <w:lang w:val="nl-NL"/>
        </w:rPr>
        <w:t>r</w:t>
      </w:r>
      <w:r w:rsidRPr="00CA22F4">
        <w:rPr>
          <w:color w:val="6D6E71"/>
          <w:lang w:val="nl-NL"/>
        </w:rPr>
        <w:t>d.</w:t>
      </w:r>
      <w:r w:rsidRPr="00CA22F4">
        <w:rPr>
          <w:color w:val="6D6E71"/>
          <w:spacing w:val="14"/>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4"/>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14"/>
          <w:lang w:val="nl-NL"/>
        </w:rPr>
        <w:t xml:space="preserve"> </w:t>
      </w:r>
      <w:r w:rsidRPr="00CA22F4">
        <w:rPr>
          <w:color w:val="6D6E71"/>
          <w:lang w:val="nl-NL"/>
        </w:rPr>
        <w:t>nemen</w:t>
      </w:r>
      <w:r w:rsidRPr="00CA22F4">
        <w:rPr>
          <w:color w:val="6D6E71"/>
          <w:spacing w:val="14"/>
          <w:lang w:val="nl-NL"/>
        </w:rPr>
        <w:t xml:space="preserve"> </w:t>
      </w:r>
      <w:r w:rsidRPr="00CA22F4">
        <w:rPr>
          <w:color w:val="6D6E71"/>
          <w:spacing w:val="-2"/>
          <w:lang w:val="nl-NL"/>
        </w:rPr>
        <w:t>w</w:t>
      </w:r>
      <w:r w:rsidRPr="00CA22F4">
        <w:rPr>
          <w:color w:val="6D6E71"/>
          <w:lang w:val="nl-NL"/>
        </w:rPr>
        <w:t>e</w:t>
      </w:r>
      <w:r w:rsidRPr="00CA22F4">
        <w:rPr>
          <w:color w:val="6D6E71"/>
          <w:spacing w:val="14"/>
          <w:lang w:val="nl-NL"/>
        </w:rPr>
        <w:t xml:space="preserve"> </w:t>
      </w:r>
      <w:r w:rsidRPr="00CA22F4">
        <w:rPr>
          <w:color w:val="6D6E71"/>
          <w:lang w:val="nl-NL"/>
        </w:rPr>
        <w:t>op</w:t>
      </w:r>
      <w:r w:rsidRPr="00CA22F4">
        <w:rPr>
          <w:color w:val="6D6E71"/>
          <w:spacing w:val="14"/>
          <w:lang w:val="nl-NL"/>
        </w:rPr>
        <w:t xml:space="preserve"> </w:t>
      </w:r>
      <w:r w:rsidRPr="00CA22F4">
        <w:rPr>
          <w:color w:val="6D6E71"/>
          <w:lang w:val="nl-NL"/>
        </w:rPr>
        <w:t>bij</w:t>
      </w:r>
      <w:r w:rsidRPr="00CA22F4">
        <w:rPr>
          <w:color w:val="6D6E71"/>
          <w:spacing w:val="14"/>
          <w:lang w:val="nl-NL"/>
        </w:rPr>
        <w:t xml:space="preserve"> </w:t>
      </w:r>
      <w:r w:rsidRPr="00CA22F4">
        <w:rPr>
          <w:color w:val="6D6E71"/>
          <w:lang w:val="nl-NL"/>
        </w:rPr>
        <w:t>wie</w:t>
      </w:r>
      <w:r w:rsidRPr="00CA22F4">
        <w:rPr>
          <w:color w:val="6D6E71"/>
          <w:spacing w:val="14"/>
          <w:lang w:val="nl-NL"/>
        </w:rPr>
        <w:t xml:space="preserve"> </w:t>
      </w:r>
      <w:r w:rsidRPr="00CA22F4">
        <w:rPr>
          <w:color w:val="6D6E71"/>
          <w:spacing w:val="-5"/>
          <w:lang w:val="nl-NL"/>
        </w:rPr>
        <w:t>z</w:t>
      </w:r>
      <w:r w:rsidRPr="00CA22F4">
        <w:rPr>
          <w:color w:val="6D6E71"/>
          <w:lang w:val="nl-NL"/>
        </w:rPr>
        <w:t>e</w:t>
      </w:r>
      <w:r w:rsidRPr="00CA22F4">
        <w:rPr>
          <w:color w:val="6D6E71"/>
          <w:spacing w:val="1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3"/>
          <w:lang w:val="nl-NL"/>
        </w:rPr>
        <w:t>k</w:t>
      </w:r>
      <w:r w:rsidRPr="00CA22F4">
        <w:rPr>
          <w:color w:val="6D6E71"/>
          <w:lang w:val="nl-NL"/>
        </w:rPr>
        <w:t>unnen</w:t>
      </w:r>
      <w:r w:rsidRPr="00CA22F4">
        <w:rPr>
          <w:color w:val="6D6E71"/>
          <w:spacing w:val="14"/>
          <w:lang w:val="nl-NL"/>
        </w:rPr>
        <w:t xml:space="preserve"> </w:t>
      </w:r>
      <w:r w:rsidRPr="00CA22F4">
        <w:rPr>
          <w:color w:val="6D6E71"/>
          <w:lang w:val="nl-NL"/>
        </w:rPr>
        <w:t>m</w:t>
      </w:r>
      <w:r w:rsidRPr="00CA22F4">
        <w:rPr>
          <w:color w:val="6D6E71"/>
          <w:spacing w:val="-2"/>
          <w:lang w:val="nl-NL"/>
        </w:rPr>
        <w:t>e</w:t>
      </w:r>
      <w:r w:rsidRPr="00CA22F4">
        <w:rPr>
          <w:color w:val="6D6E71"/>
          <w:lang w:val="nl-NL"/>
        </w:rPr>
        <w:t>t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lang w:val="nl-NL"/>
        </w:rPr>
        <w:t>en</w:t>
      </w:r>
      <w:r w:rsidRPr="00CA22F4">
        <w:rPr>
          <w:color w:val="6D6E71"/>
          <w:spacing w:val="16"/>
          <w:lang w:val="nl-NL"/>
        </w:rPr>
        <w:t xml:space="preserve"> </w:t>
      </w:r>
      <w:r w:rsidRPr="00CA22F4">
        <w:rPr>
          <w:color w:val="6D6E71"/>
          <w:lang w:val="nl-NL"/>
        </w:rPr>
        <w:t>opmerkin</w:t>
      </w:r>
      <w:r w:rsidRPr="00CA22F4">
        <w:rPr>
          <w:color w:val="6D6E71"/>
          <w:spacing w:val="-2"/>
          <w:lang w:val="nl-NL"/>
        </w:rPr>
        <w:t>g</w:t>
      </w:r>
      <w:r w:rsidRPr="00CA22F4">
        <w:rPr>
          <w:color w:val="6D6E71"/>
          <w:lang w:val="nl-NL"/>
        </w:rPr>
        <w:t>en</w:t>
      </w:r>
      <w:r w:rsidRPr="00CA22F4">
        <w:rPr>
          <w:color w:val="6D6E71"/>
          <w:spacing w:val="16"/>
          <w:lang w:val="nl-NL"/>
        </w:rPr>
        <w:t xml:space="preserve"> </w:t>
      </w:r>
      <w:r w:rsidRPr="00CA22F4">
        <w:rPr>
          <w:color w:val="6D6E71"/>
          <w:lang w:val="nl-NL"/>
        </w:rPr>
        <w:t>–</w:t>
      </w:r>
      <w:r w:rsidRPr="00CA22F4">
        <w:rPr>
          <w:color w:val="6D6E71"/>
          <w:spacing w:val="15"/>
          <w:lang w:val="nl-NL"/>
        </w:rPr>
        <w:t xml:space="preserve"> </w:t>
      </w:r>
      <w:r w:rsidRPr="00CA22F4">
        <w:rPr>
          <w:color w:val="6D6E71"/>
          <w:lang w:val="nl-NL"/>
        </w:rPr>
        <w:t>dit</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nooit</w:t>
      </w:r>
      <w:r w:rsidRPr="00CA22F4">
        <w:rPr>
          <w:color w:val="6D6E71"/>
          <w:spacing w:val="16"/>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6"/>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15"/>
          <w:lang w:val="nl-NL"/>
        </w:rPr>
        <w:t xml:space="preserve"> </w:t>
      </w:r>
      <w:r w:rsidRPr="00CA22F4">
        <w:rPr>
          <w:color w:val="6D6E71"/>
          <w:lang w:val="nl-NL"/>
        </w:rPr>
        <w:t>die</w:t>
      </w:r>
      <w:r w:rsidRPr="00CA22F4">
        <w:rPr>
          <w:color w:val="6D6E71"/>
          <w:spacing w:val="1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er</w:t>
      </w:r>
      <w:r w:rsidRPr="00CA22F4">
        <w:rPr>
          <w:color w:val="6D6E71"/>
          <w:spacing w:val="16"/>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 pla</w:t>
      </w:r>
      <w:r w:rsidRPr="00CA22F4">
        <w:rPr>
          <w:color w:val="6D6E71"/>
          <w:spacing w:val="-2"/>
          <w:lang w:val="nl-NL"/>
        </w:rPr>
        <w:t>a</w:t>
      </w:r>
      <w:r w:rsidRPr="00CA22F4">
        <w:rPr>
          <w:color w:val="6D6E71"/>
          <w:lang w:val="nl-NL"/>
        </w:rPr>
        <w:t xml:space="preserve">ts </w:t>
      </w:r>
      <w:r w:rsidRPr="00CA22F4">
        <w:rPr>
          <w:color w:val="6D6E71"/>
          <w:spacing w:val="-3"/>
          <w:lang w:val="nl-NL"/>
        </w:rPr>
        <w:t>v</w:t>
      </w:r>
      <w:r w:rsidRPr="00CA22F4">
        <w:rPr>
          <w:color w:val="6D6E71"/>
          <w:lang w:val="nl-NL"/>
        </w:rPr>
        <w:t>oor de kinde</w:t>
      </w:r>
      <w:r w:rsidRPr="00CA22F4">
        <w:rPr>
          <w:color w:val="6D6E71"/>
          <w:spacing w:val="-3"/>
          <w:lang w:val="nl-NL"/>
        </w:rPr>
        <w:t>r</w:t>
      </w:r>
      <w:r w:rsidRPr="00CA22F4">
        <w:rPr>
          <w:color w:val="6D6E71"/>
          <w:lang w:val="nl-NL"/>
        </w:rPr>
        <w:t xml:space="preserve">en </w:t>
      </w:r>
      <w:r w:rsidRPr="00CA22F4">
        <w:rPr>
          <w:color w:val="6D6E71"/>
          <w:spacing w:val="-3"/>
          <w:lang w:val="nl-NL"/>
        </w:rPr>
        <w:t>k</w:t>
      </w:r>
      <w:r w:rsidRPr="00CA22F4">
        <w:rPr>
          <w:color w:val="6D6E71"/>
          <w:lang w:val="nl-NL"/>
        </w:rPr>
        <w:t>unnen zijn!</w:t>
      </w:r>
    </w:p>
    <w:p w14:paraId="69EE3333" w14:textId="77777777" w:rsidR="00624579" w:rsidRPr="00CA22F4" w:rsidRDefault="00CA22F4">
      <w:pPr>
        <w:pStyle w:val="Plattetekst"/>
        <w:spacing w:line="264" w:lineRule="exact"/>
        <w:ind w:right="812"/>
        <w:rPr>
          <w:lang w:val="nl-NL"/>
        </w:rPr>
      </w:pPr>
      <w:r w:rsidRPr="00CA22F4">
        <w:rPr>
          <w:color w:val="6D6E71"/>
          <w:lang w:val="nl-NL"/>
        </w:rPr>
        <w:t>Er</w:t>
      </w:r>
      <w:r w:rsidRPr="00CA22F4">
        <w:rPr>
          <w:color w:val="6D6E71"/>
          <w:spacing w:val="22"/>
          <w:lang w:val="nl-NL"/>
        </w:rPr>
        <w:t xml:space="preserve"> </w:t>
      </w:r>
      <w:r w:rsidRPr="00CA22F4">
        <w:rPr>
          <w:color w:val="6D6E71"/>
          <w:spacing w:val="-5"/>
          <w:lang w:val="nl-NL"/>
        </w:rPr>
        <w:t>z</w:t>
      </w:r>
      <w:r w:rsidRPr="00CA22F4">
        <w:rPr>
          <w:color w:val="6D6E71"/>
          <w:lang w:val="nl-NL"/>
        </w:rPr>
        <w:t>ou(den)</w:t>
      </w:r>
      <w:r w:rsidRPr="00CA22F4">
        <w:rPr>
          <w:color w:val="6D6E71"/>
          <w:spacing w:val="22"/>
          <w:lang w:val="nl-NL"/>
        </w:rPr>
        <w:t xml:space="preserve"> </w:t>
      </w:r>
      <w:r w:rsidRPr="00CA22F4">
        <w:rPr>
          <w:color w:val="6D6E71"/>
          <w:lang w:val="nl-NL"/>
        </w:rPr>
        <w:t>(een)</w:t>
      </w:r>
      <w:r w:rsidRPr="00CA22F4">
        <w:rPr>
          <w:color w:val="6D6E71"/>
          <w:spacing w:val="22"/>
          <w:lang w:val="nl-NL"/>
        </w:rPr>
        <w:t xml:space="preserve"> </w:t>
      </w:r>
      <w:r w:rsidRPr="00CA22F4">
        <w:rPr>
          <w:color w:val="6D6E71"/>
          <w:spacing w:val="-2"/>
          <w:lang w:val="nl-NL"/>
        </w:rPr>
        <w:t>c</w:t>
      </w:r>
      <w:r w:rsidRPr="00CA22F4">
        <w:rPr>
          <w:color w:val="6D6E71"/>
          <w:lang w:val="nl-NL"/>
        </w:rPr>
        <w:t>once</w:t>
      </w:r>
      <w:r w:rsidRPr="00CA22F4">
        <w:rPr>
          <w:color w:val="6D6E71"/>
          <w:spacing w:val="-1"/>
          <w:lang w:val="nl-NL"/>
        </w:rPr>
        <w:t>p</w:t>
      </w:r>
      <w:r w:rsidRPr="00CA22F4">
        <w:rPr>
          <w:color w:val="6D6E71"/>
          <w:lang w:val="nl-NL"/>
        </w:rPr>
        <w:t>tbri</w:t>
      </w:r>
      <w:r w:rsidRPr="00CA22F4">
        <w:rPr>
          <w:color w:val="6D6E71"/>
          <w:spacing w:val="-2"/>
          <w:lang w:val="nl-NL"/>
        </w:rPr>
        <w:t>e</w:t>
      </w:r>
      <w:r w:rsidRPr="00CA22F4">
        <w:rPr>
          <w:color w:val="6D6E71"/>
          <w:lang w:val="nl-NL"/>
        </w:rPr>
        <w:t>f(bri</w:t>
      </w:r>
      <w:r w:rsidRPr="00CA22F4">
        <w:rPr>
          <w:color w:val="6D6E71"/>
          <w:spacing w:val="-1"/>
          <w:lang w:val="nl-NL"/>
        </w:rPr>
        <w:t>e</w:t>
      </w:r>
      <w:r w:rsidRPr="00CA22F4">
        <w:rPr>
          <w:color w:val="6D6E71"/>
          <w:spacing w:val="-3"/>
          <w:lang w:val="nl-NL"/>
        </w:rPr>
        <w:t>v</w:t>
      </w:r>
      <w:r w:rsidRPr="00CA22F4">
        <w:rPr>
          <w:color w:val="6D6E71"/>
          <w:lang w:val="nl-NL"/>
        </w:rPr>
        <w:t>en)</w:t>
      </w:r>
      <w:r w:rsidRPr="00CA22F4">
        <w:rPr>
          <w:color w:val="6D6E71"/>
          <w:spacing w:val="22"/>
          <w:lang w:val="nl-NL"/>
        </w:rPr>
        <w:t xml:space="preserve"> </w:t>
      </w:r>
      <w:r w:rsidRPr="00CA22F4">
        <w:rPr>
          <w:color w:val="6D6E71"/>
          <w:lang w:val="nl-NL"/>
        </w:rPr>
        <w:t>klaar</w:t>
      </w:r>
      <w:r w:rsidRPr="00CA22F4">
        <w:rPr>
          <w:color w:val="6D6E71"/>
          <w:spacing w:val="22"/>
          <w:lang w:val="nl-NL"/>
        </w:rPr>
        <w:t xml:space="preserve"> </w:t>
      </w:r>
      <w:r w:rsidRPr="00CA22F4">
        <w:rPr>
          <w:color w:val="6D6E71"/>
          <w:spacing w:val="-3"/>
          <w:lang w:val="nl-NL"/>
        </w:rPr>
        <w:t>k</w:t>
      </w:r>
      <w:r w:rsidRPr="00CA22F4">
        <w:rPr>
          <w:color w:val="6D6E71"/>
          <w:lang w:val="nl-NL"/>
        </w:rPr>
        <w:t>unnen</w:t>
      </w:r>
      <w:r w:rsidRPr="00CA22F4">
        <w:rPr>
          <w:color w:val="6D6E71"/>
          <w:spacing w:val="22"/>
          <w:lang w:val="nl-NL"/>
        </w:rPr>
        <w:t xml:space="preserve"> </w:t>
      </w:r>
      <w:r w:rsidRPr="00CA22F4">
        <w:rPr>
          <w:color w:val="6D6E71"/>
          <w:lang w:val="nl-NL"/>
        </w:rPr>
        <w:t>li</w:t>
      </w:r>
      <w:r w:rsidRPr="00CA22F4">
        <w:rPr>
          <w:color w:val="6D6E71"/>
          <w:spacing w:val="2"/>
          <w:lang w:val="nl-NL"/>
        </w:rPr>
        <w:t>g</w:t>
      </w:r>
      <w:r w:rsidRPr="00CA22F4">
        <w:rPr>
          <w:color w:val="6D6E71"/>
          <w:spacing w:val="-2"/>
          <w:lang w:val="nl-NL"/>
        </w:rPr>
        <w:t>g</w:t>
      </w:r>
      <w:r w:rsidRPr="00CA22F4">
        <w:rPr>
          <w:color w:val="6D6E71"/>
          <w:lang w:val="nl-NL"/>
        </w:rPr>
        <w:t>en.</w:t>
      </w:r>
      <w:r w:rsidRPr="00CA22F4">
        <w:rPr>
          <w:color w:val="6D6E71"/>
          <w:spacing w:val="22"/>
          <w:lang w:val="nl-NL"/>
        </w:rPr>
        <w:t xml:space="preserve"> </w:t>
      </w:r>
      <w:r w:rsidRPr="00CA22F4">
        <w:rPr>
          <w:color w:val="6D6E71"/>
          <w:spacing w:val="-8"/>
          <w:lang w:val="nl-NL"/>
        </w:rPr>
        <w:t>W</w:t>
      </w:r>
      <w:r w:rsidRPr="00CA22F4">
        <w:rPr>
          <w:color w:val="6D6E71"/>
          <w:lang w:val="nl-NL"/>
        </w:rPr>
        <w:t>anneer</w:t>
      </w:r>
      <w:r w:rsidRPr="00CA22F4">
        <w:rPr>
          <w:color w:val="6D6E71"/>
          <w:spacing w:val="22"/>
          <w:lang w:val="nl-NL"/>
        </w:rPr>
        <w:t xml:space="preserve"> </w:t>
      </w:r>
      <w:r w:rsidRPr="00CA22F4">
        <w:rPr>
          <w:color w:val="6D6E71"/>
          <w:spacing w:val="-2"/>
          <w:lang w:val="nl-NL"/>
        </w:rPr>
        <w:t>w</w:t>
      </w:r>
      <w:r w:rsidRPr="00CA22F4">
        <w:rPr>
          <w:color w:val="6D6E71"/>
          <w:lang w:val="nl-NL"/>
        </w:rPr>
        <w:t>e</w:t>
      </w:r>
      <w:r w:rsidRPr="00CA22F4">
        <w:rPr>
          <w:color w:val="6D6E71"/>
          <w:spacing w:val="2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22"/>
          <w:lang w:val="nl-NL"/>
        </w:rPr>
        <w:t xml:space="preserve"> </w:t>
      </w:r>
      <w:r w:rsidRPr="00CA22F4">
        <w:rPr>
          <w:color w:val="6D6E71"/>
          <w:lang w:val="nl-NL"/>
        </w:rPr>
        <w:t>aan</w:t>
      </w:r>
      <w:r w:rsidRPr="00CA22F4">
        <w:rPr>
          <w:color w:val="6D6E71"/>
          <w:spacing w:val="22"/>
          <w:lang w:val="nl-NL"/>
        </w:rPr>
        <w:t xml:space="preserve"> </w:t>
      </w:r>
      <w:r w:rsidRPr="00CA22F4">
        <w:rPr>
          <w:color w:val="6D6E71"/>
          <w:lang w:val="nl-NL"/>
        </w:rPr>
        <w:t>zien</w:t>
      </w:r>
      <w:r w:rsidRPr="00CA22F4">
        <w:rPr>
          <w:color w:val="6D6E71"/>
          <w:spacing w:val="22"/>
          <w:lang w:val="nl-NL"/>
        </w:rPr>
        <w:t xml:space="preserve"> </w:t>
      </w:r>
      <w:r w:rsidRPr="00CA22F4">
        <w:rPr>
          <w:color w:val="6D6E71"/>
          <w:spacing w:val="-8"/>
          <w:lang w:val="nl-NL"/>
        </w:rPr>
        <w:t>k</w:t>
      </w:r>
      <w:r w:rsidRPr="00CA22F4">
        <w:rPr>
          <w:color w:val="6D6E71"/>
          <w:lang w:val="nl-NL"/>
        </w:rPr>
        <w:t xml:space="preserve">omen, passen </w:t>
      </w:r>
      <w:r w:rsidRPr="00CA22F4">
        <w:rPr>
          <w:color w:val="6D6E71"/>
          <w:spacing w:val="-2"/>
          <w:lang w:val="nl-NL"/>
        </w:rPr>
        <w:t>w</w:t>
      </w:r>
      <w:r w:rsidRPr="00CA22F4">
        <w:rPr>
          <w:color w:val="6D6E71"/>
          <w:lang w:val="nl-NL"/>
        </w:rPr>
        <w:t>e de bri</w:t>
      </w:r>
      <w:r w:rsidRPr="00CA22F4">
        <w:rPr>
          <w:color w:val="6D6E71"/>
          <w:spacing w:val="-2"/>
          <w:lang w:val="nl-NL"/>
        </w:rPr>
        <w:t>e</w:t>
      </w:r>
      <w:r w:rsidRPr="00CA22F4">
        <w:rPr>
          <w:color w:val="6D6E71"/>
          <w:lang w:val="nl-NL"/>
        </w:rPr>
        <w:t xml:space="preserve">f al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eel mo</w:t>
      </w:r>
      <w:r w:rsidRPr="00CA22F4">
        <w:rPr>
          <w:color w:val="6D6E71"/>
          <w:spacing w:val="-2"/>
          <w:lang w:val="nl-NL"/>
        </w:rPr>
        <w:t>g</w:t>
      </w:r>
      <w:r w:rsidRPr="00CA22F4">
        <w:rPr>
          <w:color w:val="6D6E71"/>
          <w:lang w:val="nl-NL"/>
        </w:rPr>
        <w:t>elijk aan.</w:t>
      </w:r>
    </w:p>
    <w:p w14:paraId="722F1F24" w14:textId="77777777" w:rsidR="00624579" w:rsidRPr="00CA22F4" w:rsidRDefault="00CA22F4">
      <w:pPr>
        <w:pStyle w:val="Plattetekst"/>
        <w:spacing w:before="1"/>
        <w:ind w:right="1591"/>
        <w:jc w:val="both"/>
        <w:rPr>
          <w:lang w:val="nl-NL"/>
        </w:rPr>
      </w:pPr>
      <w:r w:rsidRPr="00CA22F4">
        <w:rPr>
          <w:color w:val="6D6E71"/>
          <w:lang w:val="nl-NL"/>
        </w:rPr>
        <w:t>Als</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leerling 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ft,</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1"/>
          <w:lang w:val="nl-NL"/>
        </w:rPr>
        <w:t xml:space="preserve"> </w:t>
      </w:r>
      <w:r w:rsidRPr="00CA22F4">
        <w:rPr>
          <w:color w:val="6D6E71"/>
          <w:lang w:val="nl-NL"/>
        </w:rPr>
        <w:t>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spacing w:val="-5"/>
          <w:lang w:val="nl-NL"/>
        </w:rPr>
        <w:t>f</w:t>
      </w:r>
      <w:r w:rsidRPr="00CA22F4">
        <w:rPr>
          <w:color w:val="6D6E71"/>
          <w:lang w:val="nl-NL"/>
        </w:rPr>
        <w:t>ormule</w:t>
      </w:r>
      <w:r w:rsidRPr="00CA22F4">
        <w:rPr>
          <w:color w:val="6D6E71"/>
          <w:spacing w:val="-3"/>
          <w:lang w:val="nl-NL"/>
        </w:rPr>
        <w:t>r</w:t>
      </w:r>
      <w:r w:rsidRPr="00CA22F4">
        <w:rPr>
          <w:color w:val="6D6E71"/>
          <w:lang w:val="nl-NL"/>
        </w:rPr>
        <w:t xml:space="preserve">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d</w:t>
      </w:r>
      <w:r w:rsidRPr="00CA22F4">
        <w:rPr>
          <w:color w:val="6D6E71"/>
          <w:spacing w:val="-2"/>
          <w:lang w:val="nl-NL"/>
        </w:rPr>
        <w:t>e</w:t>
      </w:r>
      <w:r w:rsidRPr="00CA22F4">
        <w:rPr>
          <w:color w:val="6D6E71"/>
          <w:lang w:val="nl-NL"/>
        </w:rPr>
        <w:t>finiti</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lang w:val="nl-NL"/>
        </w:rPr>
        <w:t>bri</w:t>
      </w:r>
      <w:r w:rsidRPr="00CA22F4">
        <w:rPr>
          <w:color w:val="6D6E71"/>
          <w:spacing w:val="-2"/>
          <w:lang w:val="nl-NL"/>
        </w:rPr>
        <w:t>e</w:t>
      </w:r>
      <w:r w:rsidRPr="00CA22F4">
        <w:rPr>
          <w:color w:val="6D6E71"/>
          <w:spacing w:val="-15"/>
          <w:lang w:val="nl-NL"/>
        </w:rPr>
        <w:t>f</w:t>
      </w:r>
      <w:r w:rsidRPr="00CA22F4">
        <w:rPr>
          <w:color w:val="6D6E71"/>
          <w:lang w:val="nl-NL"/>
        </w:rPr>
        <w:t>.</w:t>
      </w:r>
    </w:p>
    <w:p w14:paraId="14CA8C56"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1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14"/>
          <w:lang w:val="nl-NL"/>
        </w:rPr>
        <w:t xml:space="preserve"> </w:t>
      </w:r>
      <w:r w:rsidRPr="00CA22F4">
        <w:rPr>
          <w:color w:val="6D6E71"/>
          <w:lang w:val="nl-NL"/>
        </w:rPr>
        <w:t>altijd</w:t>
      </w:r>
      <w:r w:rsidRPr="00CA22F4">
        <w:rPr>
          <w:color w:val="6D6E71"/>
          <w:spacing w:val="15"/>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1"/>
          <w:lang w:val="nl-NL"/>
        </w:rPr>
        <w:t>v</w:t>
      </w:r>
      <w:r w:rsidRPr="00CA22F4">
        <w:rPr>
          <w:color w:val="6D6E71"/>
          <w:lang w:val="nl-NL"/>
        </w:rPr>
        <w:t>uldig</w:t>
      </w:r>
      <w:r w:rsidRPr="00CA22F4">
        <w:rPr>
          <w:color w:val="6D6E71"/>
          <w:spacing w:val="15"/>
          <w:lang w:val="nl-NL"/>
        </w:rPr>
        <w:t xml:space="preserve"> </w:t>
      </w:r>
      <w:r w:rsidRPr="00CA22F4">
        <w:rPr>
          <w:color w:val="6D6E71"/>
          <w:lang w:val="nl-NL"/>
        </w:rPr>
        <w:t>door</w:t>
      </w:r>
      <w:r w:rsidRPr="00CA22F4">
        <w:rPr>
          <w:color w:val="6D6E71"/>
          <w:spacing w:val="15"/>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t</w:t>
      </w:r>
      <w:r w:rsidRPr="00CA22F4">
        <w:rPr>
          <w:color w:val="6D6E71"/>
          <w:spacing w:val="-2"/>
          <w:lang w:val="nl-NL"/>
        </w:rPr>
        <w:t>w</w:t>
      </w:r>
      <w:r w:rsidRPr="00CA22F4">
        <w:rPr>
          <w:color w:val="6D6E71"/>
          <w:lang w:val="nl-NL"/>
        </w:rPr>
        <w:t>eede</w:t>
      </w:r>
      <w:r w:rsidRPr="00CA22F4">
        <w:rPr>
          <w:color w:val="6D6E71"/>
          <w:spacing w:val="14"/>
          <w:lang w:val="nl-NL"/>
        </w:rPr>
        <w:t xml:space="preserve"> </w:t>
      </w:r>
      <w:r w:rsidRPr="00CA22F4">
        <w:rPr>
          <w:color w:val="6D6E71"/>
          <w:lang w:val="nl-NL"/>
        </w:rPr>
        <w:t>of</w:t>
      </w:r>
      <w:r w:rsidRPr="00CA22F4">
        <w:rPr>
          <w:color w:val="6D6E71"/>
          <w:spacing w:val="15"/>
          <w:lang w:val="nl-NL"/>
        </w:rPr>
        <w:t xml:space="preserve"> </w:t>
      </w:r>
      <w:r w:rsidRPr="00CA22F4">
        <w:rPr>
          <w:color w:val="6D6E71"/>
          <w:lang w:val="nl-NL"/>
        </w:rPr>
        <w:t>de</w:t>
      </w:r>
      <w:r w:rsidRPr="00CA22F4">
        <w:rPr>
          <w:color w:val="6D6E71"/>
          <w:spacing w:val="-4"/>
          <w:lang w:val="nl-NL"/>
        </w:rPr>
        <w:t>r</w:t>
      </w:r>
      <w:r w:rsidRPr="00CA22F4">
        <w:rPr>
          <w:color w:val="6D6E71"/>
          <w:lang w:val="nl-NL"/>
        </w:rPr>
        <w:t>de</w:t>
      </w:r>
      <w:r w:rsidRPr="00CA22F4">
        <w:rPr>
          <w:color w:val="6D6E71"/>
          <w:spacing w:val="13"/>
          <w:lang w:val="nl-NL"/>
        </w:rPr>
        <w:t xml:space="preserve"> </w:t>
      </w:r>
      <w:r w:rsidRPr="00CA22F4">
        <w:rPr>
          <w:color w:val="6D6E71"/>
          <w:lang w:val="nl-NL"/>
        </w:rPr>
        <w:t>pe</w:t>
      </w:r>
      <w:r w:rsidRPr="00CA22F4">
        <w:rPr>
          <w:color w:val="6D6E71"/>
          <w:spacing w:val="-4"/>
          <w:lang w:val="nl-NL"/>
        </w:rPr>
        <w:t>r</w:t>
      </w:r>
      <w:r w:rsidRPr="00CA22F4">
        <w:rPr>
          <w:color w:val="6D6E71"/>
          <w:lang w:val="nl-NL"/>
        </w:rPr>
        <w:t>soon</w:t>
      </w:r>
      <w:r w:rsidRPr="00CA22F4">
        <w:rPr>
          <w:color w:val="6D6E71"/>
          <w:spacing w:val="1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ole</w:t>
      </w:r>
      <w:r w:rsidRPr="00CA22F4">
        <w:rPr>
          <w:color w:val="6D6E71"/>
          <w:spacing w:val="-3"/>
          <w:lang w:val="nl-NL"/>
        </w:rPr>
        <w:t>r</w:t>
      </w:r>
      <w:r w:rsidRPr="00CA22F4">
        <w:rPr>
          <w:color w:val="6D6E71"/>
          <w:lang w:val="nl-NL"/>
        </w:rPr>
        <w:t>en</w:t>
      </w:r>
      <w:r w:rsidRPr="00CA22F4">
        <w:rPr>
          <w:color w:val="6D6E71"/>
          <w:spacing w:val="14"/>
          <w:lang w:val="nl-NL"/>
        </w:rPr>
        <w:t xml:space="preserve"> </w:t>
      </w:r>
      <w:r w:rsidRPr="00CA22F4">
        <w:rPr>
          <w:color w:val="6D6E71"/>
          <w:lang w:val="nl-NL"/>
        </w:rPr>
        <w:t>al</w:t>
      </w:r>
      <w:r w:rsidRPr="00CA22F4">
        <w:rPr>
          <w:color w:val="6D6E71"/>
          <w:spacing w:val="-2"/>
          <w:lang w:val="nl-NL"/>
        </w:rPr>
        <w:t>v</w:t>
      </w:r>
      <w:r w:rsidRPr="00CA22F4">
        <w:rPr>
          <w:color w:val="6D6E71"/>
          <w:lang w:val="nl-NL"/>
        </w:rPr>
        <w:t>o</w:t>
      </w:r>
      <w:r w:rsidRPr="00CA22F4">
        <w:rPr>
          <w:color w:val="6D6E71"/>
          <w:spacing w:val="-3"/>
          <w:lang w:val="nl-NL"/>
        </w:rPr>
        <w:t>r</w:t>
      </w:r>
      <w:r w:rsidRPr="00CA22F4">
        <w:rPr>
          <w:color w:val="6D6E71"/>
          <w:lang w:val="nl-NL"/>
        </w:rPr>
        <w:t>ens</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13"/>
          <w:lang w:val="nl-NL"/>
        </w:rPr>
        <w:t xml:space="preserve"> </w:t>
      </w:r>
      <w:r w:rsidRPr="00CA22F4">
        <w:rPr>
          <w:color w:val="6D6E71"/>
          <w:spacing w:val="-8"/>
          <w:lang w:val="nl-NL"/>
        </w:rPr>
        <w:t>k</w:t>
      </w:r>
      <w:r w:rsidRPr="00CA22F4">
        <w:rPr>
          <w:color w:val="6D6E71"/>
          <w:lang w:val="nl-NL"/>
        </w:rPr>
        <w:t>opië</w:t>
      </w:r>
      <w:r w:rsidRPr="00CA22F4">
        <w:rPr>
          <w:color w:val="6D6E71"/>
          <w:spacing w:val="-3"/>
          <w:lang w:val="nl-NL"/>
        </w:rPr>
        <w:t>r</w:t>
      </w:r>
      <w:r w:rsidRPr="00CA22F4">
        <w:rPr>
          <w:color w:val="6D6E71"/>
          <w:lang w:val="nl-NL"/>
        </w:rPr>
        <w:t>en</w:t>
      </w:r>
      <w:r w:rsidRPr="00CA22F4">
        <w:rPr>
          <w:color w:val="6D6E71"/>
          <w:spacing w:val="14"/>
          <w:lang w:val="nl-NL"/>
        </w:rPr>
        <w:t xml:space="preserve"> </w:t>
      </w:r>
      <w:r w:rsidRPr="00CA22F4">
        <w:rPr>
          <w:color w:val="6D6E71"/>
          <w:lang w:val="nl-NL"/>
        </w:rPr>
        <w:t>en</w:t>
      </w:r>
    </w:p>
    <w:p w14:paraId="39767438" w14:textId="77777777" w:rsidR="00624579" w:rsidRPr="00CA22F4" w:rsidRDefault="00CA22F4">
      <w:pPr>
        <w:pStyle w:val="Plattetekst"/>
        <w:spacing w:line="264" w:lineRule="exact"/>
        <w:ind w:right="3409"/>
        <w:jc w:val="both"/>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sp</w:t>
      </w:r>
      <w:r w:rsidRPr="00CA22F4">
        <w:rPr>
          <w:color w:val="6D6E71"/>
          <w:spacing w:val="-3"/>
          <w:lang w:val="nl-NL"/>
        </w:rPr>
        <w:t>r</w:t>
      </w:r>
      <w:r w:rsidRPr="00CA22F4">
        <w:rPr>
          <w:color w:val="6D6E71"/>
          <w:lang w:val="nl-NL"/>
        </w:rPr>
        <w:t>eiden.</w:t>
      </w:r>
      <w:r w:rsidRPr="00CA22F4">
        <w:rPr>
          <w:color w:val="6D6E71"/>
          <w:spacing w:val="-1"/>
          <w:lang w:val="nl-NL"/>
        </w:rPr>
        <w:t xml:space="preserve"> </w:t>
      </w:r>
      <w:r w:rsidRPr="00CA22F4">
        <w:rPr>
          <w:color w:val="6D6E71"/>
          <w:spacing w:val="-8"/>
          <w:lang w:val="nl-NL"/>
        </w:rPr>
        <w:t>W</w:t>
      </w:r>
      <w:r w:rsidRPr="00CA22F4">
        <w:rPr>
          <w:color w:val="6D6E71"/>
          <w:lang w:val="nl-NL"/>
        </w:rPr>
        <w:t>e</w:t>
      </w:r>
      <w:r w:rsidRPr="00CA22F4">
        <w:rPr>
          <w:color w:val="6D6E71"/>
          <w:spacing w:val="-1"/>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 xml:space="preserve">en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1"/>
          <w:lang w:val="nl-NL"/>
        </w:rPr>
        <w:t xml:space="preserve"> </w:t>
      </w:r>
      <w:r w:rsidRPr="00CA22F4">
        <w:rPr>
          <w:color w:val="6D6E71"/>
          <w:lang w:val="nl-NL"/>
        </w:rPr>
        <w:t>ook op</w:t>
      </w:r>
      <w:r w:rsidRPr="00CA22F4">
        <w:rPr>
          <w:color w:val="6D6E71"/>
          <w:spacing w:val="-1"/>
          <w:lang w:val="nl-NL"/>
        </w:rPr>
        <w:t xml:space="preserve"> </w:t>
      </w:r>
      <w:r w:rsidRPr="00CA22F4">
        <w:rPr>
          <w:color w:val="6D6E71"/>
          <w:lang w:val="nl-NL"/>
        </w:rPr>
        <w:t>jui</w:t>
      </w:r>
      <w:r w:rsidRPr="00CA22F4">
        <w:rPr>
          <w:color w:val="6D6E71"/>
          <w:spacing w:val="-2"/>
          <w:lang w:val="nl-NL"/>
        </w:rPr>
        <w:t>s</w:t>
      </w:r>
      <w:r w:rsidRPr="00CA22F4">
        <w:rPr>
          <w:color w:val="6D6E71"/>
          <w:spacing w:val="-3"/>
          <w:lang w:val="nl-NL"/>
        </w:rPr>
        <w:t>t</w:t>
      </w:r>
      <w:r w:rsidRPr="00CA22F4">
        <w:rPr>
          <w:color w:val="6D6E71"/>
          <w:lang w:val="nl-NL"/>
        </w:rPr>
        <w:t>e spelling</w:t>
      </w:r>
      <w:r w:rsidRPr="00CA22F4">
        <w:rPr>
          <w:color w:val="6D6E71"/>
          <w:spacing w:val="-1"/>
          <w:lang w:val="nl-NL"/>
        </w:rPr>
        <w:t xml:space="preserve"> </w:t>
      </w:r>
      <w:r w:rsidRPr="00CA22F4">
        <w:rPr>
          <w:color w:val="6D6E71"/>
          <w:spacing w:val="-3"/>
          <w:lang w:val="nl-NL"/>
        </w:rPr>
        <w:t>v</w:t>
      </w:r>
      <w:r w:rsidRPr="00CA22F4">
        <w:rPr>
          <w:color w:val="6D6E71"/>
          <w:lang w:val="nl-NL"/>
        </w:rPr>
        <w:t>an</w:t>
      </w:r>
      <w:r w:rsidRPr="00CA22F4">
        <w:rPr>
          <w:color w:val="6D6E71"/>
          <w:spacing w:val="-1"/>
          <w:lang w:val="nl-NL"/>
        </w:rPr>
        <w:t xml:space="preserve"> </w:t>
      </w:r>
      <w:r w:rsidRPr="00CA22F4">
        <w:rPr>
          <w:color w:val="6D6E71"/>
          <w:lang w:val="nl-NL"/>
        </w:rPr>
        <w:t>de naam</w:t>
      </w:r>
      <w:r w:rsidRPr="00CA22F4">
        <w:rPr>
          <w:color w:val="6D6E71"/>
          <w:spacing w:val="-1"/>
          <w:lang w:val="nl-NL"/>
        </w:rPr>
        <w:t xml:space="preserve"> </w:t>
      </w:r>
      <w:r w:rsidRPr="00CA22F4">
        <w:rPr>
          <w:color w:val="6D6E71"/>
          <w:lang w:val="nl-NL"/>
        </w:rPr>
        <w:t>en op</w:t>
      </w:r>
      <w:r w:rsidRPr="00CA22F4">
        <w:rPr>
          <w:color w:val="6D6E71"/>
          <w:spacing w:val="-1"/>
          <w:lang w:val="nl-NL"/>
        </w:rPr>
        <w:t xml:space="preserve"> </w:t>
      </w:r>
      <w:r w:rsidRPr="00CA22F4">
        <w:rPr>
          <w:color w:val="6D6E71"/>
          <w:lang w:val="nl-NL"/>
        </w:rPr>
        <w:t>jui</w:t>
      </w:r>
      <w:r w:rsidRPr="00CA22F4">
        <w:rPr>
          <w:color w:val="6D6E71"/>
          <w:spacing w:val="-2"/>
          <w:lang w:val="nl-NL"/>
        </w:rPr>
        <w:t>s</w:t>
      </w:r>
      <w:r w:rsidRPr="00CA22F4">
        <w:rPr>
          <w:color w:val="6D6E71"/>
          <w:spacing w:val="-3"/>
          <w:lang w:val="nl-NL"/>
        </w:rPr>
        <w:t>t</w:t>
      </w:r>
      <w:r w:rsidRPr="00CA22F4">
        <w:rPr>
          <w:color w:val="6D6E71"/>
          <w:lang w:val="nl-NL"/>
        </w:rPr>
        <w:t>e d</w:t>
      </w:r>
      <w:r w:rsidRPr="00CA22F4">
        <w:rPr>
          <w:color w:val="6D6E71"/>
          <w:spacing w:val="-3"/>
          <w:lang w:val="nl-NL"/>
        </w:rPr>
        <w:t>at</w:t>
      </w:r>
      <w:r w:rsidRPr="00CA22F4">
        <w:rPr>
          <w:color w:val="6D6E71"/>
          <w:lang w:val="nl-NL"/>
        </w:rPr>
        <w:t>a!</w:t>
      </w:r>
    </w:p>
    <w:p w14:paraId="10554BEF"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4"/>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5"/>
          <w:lang w:val="nl-NL"/>
        </w:rPr>
        <w:t xml:space="preserve"> </w:t>
      </w:r>
      <w:r w:rsidRPr="00CA22F4">
        <w:rPr>
          <w:color w:val="6D6E71"/>
          <w:lang w:val="nl-NL"/>
        </w:rPr>
        <w:t>altijd</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nabe</w:t>
      </w:r>
      <w:r w:rsidRPr="00CA22F4">
        <w:rPr>
          <w:color w:val="6D6E71"/>
          <w:spacing w:val="-3"/>
          <w:lang w:val="nl-NL"/>
        </w:rPr>
        <w:t>st</w:t>
      </w:r>
      <w:r w:rsidRPr="00CA22F4">
        <w:rPr>
          <w:color w:val="6D6E71"/>
          <w:lang w:val="nl-NL"/>
        </w:rPr>
        <w:t>aanden</w:t>
      </w:r>
      <w:r w:rsidRPr="00CA22F4">
        <w:rPr>
          <w:color w:val="6D6E71"/>
          <w:spacing w:val="5"/>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kind,</w:t>
      </w:r>
      <w:r w:rsidRPr="00CA22F4">
        <w:rPr>
          <w:color w:val="6D6E71"/>
          <w:spacing w:val="4"/>
          <w:lang w:val="nl-NL"/>
        </w:rPr>
        <w:t xml:space="preserve"> </w:t>
      </w:r>
      <w:r w:rsidRPr="00CA22F4">
        <w:rPr>
          <w:color w:val="6D6E71"/>
          <w:lang w:val="nl-NL"/>
        </w:rPr>
        <w:t>partner</w:t>
      </w:r>
      <w:r w:rsidRPr="00CA22F4">
        <w:rPr>
          <w:color w:val="6D6E71"/>
          <w:spacing w:val="5"/>
          <w:lang w:val="nl-NL"/>
        </w:rPr>
        <w:t xml:space="preserve"> </w:t>
      </w:r>
      <w:r w:rsidRPr="00CA22F4">
        <w:rPr>
          <w:color w:val="6D6E71"/>
          <w:lang w:val="nl-NL"/>
        </w:rPr>
        <w:t>enz.</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w:t>
      </w:r>
      <w:r w:rsidRPr="00CA22F4">
        <w:rPr>
          <w:color w:val="6D6E71"/>
          <w:spacing w:val="5"/>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5"/>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deur</w:t>
      </w:r>
    </w:p>
    <w:p w14:paraId="334EBD28" w14:textId="77777777" w:rsidR="00624579" w:rsidRPr="00CA22F4" w:rsidRDefault="00CA22F4">
      <w:pPr>
        <w:pStyle w:val="Plattetekst"/>
        <w:spacing w:line="264" w:lineRule="exact"/>
        <w:ind w:right="1133"/>
        <w:jc w:val="both"/>
        <w:rPr>
          <w:lang w:val="nl-NL"/>
        </w:rPr>
      </w:pPr>
      <w:r w:rsidRPr="00CA22F4">
        <w:rPr>
          <w:color w:val="6D6E71"/>
          <w:lang w:val="nl-NL"/>
        </w:rPr>
        <w:t>uit</w:t>
      </w:r>
      <w:r w:rsidRPr="00CA22F4">
        <w:rPr>
          <w:color w:val="6D6E71"/>
          <w:spacing w:val="-4"/>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4"/>
          <w:lang w:val="nl-NL"/>
        </w:rPr>
        <w:t xml:space="preserve"> </w:t>
      </w:r>
      <w:r w:rsidRPr="00CA22F4">
        <w:rPr>
          <w:color w:val="6D6E71"/>
          <w:lang w:val="nl-NL"/>
        </w:rPr>
        <w:t>en</w:t>
      </w:r>
      <w:r w:rsidRPr="00CA22F4">
        <w:rPr>
          <w:color w:val="6D6E71"/>
          <w:spacing w:val="15"/>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5"/>
          <w:lang w:val="nl-NL"/>
        </w:rPr>
        <w:t xml:space="preserve"> </w:t>
      </w:r>
      <w:r w:rsidRPr="00CA22F4">
        <w:rPr>
          <w:color w:val="6D6E71"/>
          <w:lang w:val="nl-NL"/>
        </w:rPr>
        <w:t>hun</w:t>
      </w:r>
      <w:r w:rsidRPr="00CA22F4">
        <w:rPr>
          <w:color w:val="6D6E71"/>
          <w:spacing w:val="15"/>
          <w:lang w:val="nl-NL"/>
        </w:rPr>
        <w:t xml:space="preserve"> </w:t>
      </w:r>
      <w:r w:rsidRPr="00CA22F4">
        <w:rPr>
          <w:color w:val="6D6E71"/>
          <w:spacing w:val="-5"/>
          <w:lang w:val="nl-NL"/>
        </w:rPr>
        <w:t>z</w:t>
      </w:r>
      <w:r w:rsidRPr="00CA22F4">
        <w:rPr>
          <w:color w:val="6D6E71"/>
          <w:lang w:val="nl-NL"/>
        </w:rPr>
        <w:t>o</w:t>
      </w:r>
      <w:r w:rsidRPr="00CA22F4">
        <w:rPr>
          <w:color w:val="6D6E71"/>
          <w:spacing w:val="15"/>
          <w:lang w:val="nl-NL"/>
        </w:rPr>
        <w:t xml:space="preserve"> </w:t>
      </w:r>
      <w:r w:rsidRPr="00CA22F4">
        <w:rPr>
          <w:color w:val="6D6E71"/>
          <w:lang w:val="nl-NL"/>
        </w:rPr>
        <w:t>spoedig</w:t>
      </w:r>
      <w:r w:rsidRPr="00CA22F4">
        <w:rPr>
          <w:color w:val="6D6E71"/>
          <w:spacing w:val="15"/>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bri</w:t>
      </w:r>
      <w:r w:rsidRPr="00CA22F4">
        <w:rPr>
          <w:color w:val="6D6E71"/>
          <w:spacing w:val="-2"/>
          <w:lang w:val="nl-NL"/>
        </w:rPr>
        <w:t>e</w:t>
      </w:r>
      <w:r w:rsidRPr="00CA22F4">
        <w:rPr>
          <w:color w:val="6D6E71"/>
          <w:spacing w:val="-15"/>
          <w:lang w:val="nl-NL"/>
        </w:rPr>
        <w:t>f</w:t>
      </w:r>
      <w:r w:rsidRPr="00CA22F4">
        <w:rPr>
          <w:color w:val="6D6E71"/>
          <w:lang w:val="nl-NL"/>
        </w:rPr>
        <w:t>.</w:t>
      </w:r>
      <w:r w:rsidRPr="00CA22F4">
        <w:rPr>
          <w:color w:val="6D6E71"/>
          <w:spacing w:val="15"/>
          <w:lang w:val="nl-NL"/>
        </w:rPr>
        <w:t xml:space="preserve"> </w:t>
      </w:r>
      <w:r w:rsidRPr="00CA22F4">
        <w:rPr>
          <w:color w:val="6D6E71"/>
          <w:lang w:val="nl-NL"/>
        </w:rPr>
        <w:t>Soms</w:t>
      </w:r>
      <w:r w:rsidRPr="00CA22F4">
        <w:rPr>
          <w:color w:val="6D6E71"/>
          <w:spacing w:val="15"/>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14"/>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15"/>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w:t>
      </w:r>
      <w:r w:rsidRPr="00CA22F4">
        <w:rPr>
          <w:color w:val="6D6E71"/>
          <w:spacing w:val="14"/>
          <w:lang w:val="nl-NL"/>
        </w:rPr>
        <w:t xml:space="preserve"> </w:t>
      </w:r>
      <w:r w:rsidRPr="00CA22F4">
        <w:rPr>
          <w:color w:val="6D6E71"/>
          <w:lang w:val="nl-NL"/>
        </w:rPr>
        <w:t>op</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lang w:val="nl-NL"/>
        </w:rPr>
        <w:t>nemen</w:t>
      </w:r>
      <w:r w:rsidRPr="00CA22F4">
        <w:rPr>
          <w:color w:val="6D6E71"/>
          <w:spacing w:val="1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4"/>
          <w:lang w:val="nl-NL"/>
        </w:rPr>
        <w:t xml:space="preserve"> </w:t>
      </w:r>
      <w:r w:rsidRPr="00CA22F4">
        <w:rPr>
          <w:color w:val="6D6E71"/>
          <w:lang w:val="nl-NL"/>
        </w:rPr>
        <w:t>de</w:t>
      </w:r>
    </w:p>
    <w:p w14:paraId="6EBB7D3F" w14:textId="77777777" w:rsidR="00624579" w:rsidRPr="00CA22F4" w:rsidRDefault="00CA22F4">
      <w:pPr>
        <w:pStyle w:val="Plattetekst"/>
        <w:spacing w:line="264" w:lineRule="exact"/>
        <w:ind w:right="8720"/>
        <w:jc w:val="both"/>
        <w:rPr>
          <w:lang w:val="nl-NL"/>
        </w:rPr>
      </w:pPr>
      <w:r w:rsidRPr="00CA22F4">
        <w:rPr>
          <w:color w:val="6D6E71"/>
          <w:spacing w:val="-5"/>
          <w:lang w:val="nl-NL"/>
        </w:rPr>
        <w:t>f</w:t>
      </w:r>
      <w:r w:rsidRPr="00CA22F4">
        <w:rPr>
          <w:color w:val="6D6E71"/>
          <w:lang w:val="nl-NL"/>
        </w:rPr>
        <w:t>ormulering in de bri</w:t>
      </w:r>
      <w:r w:rsidRPr="00CA22F4">
        <w:rPr>
          <w:color w:val="6D6E71"/>
          <w:spacing w:val="-2"/>
          <w:lang w:val="nl-NL"/>
        </w:rPr>
        <w:t>e</w:t>
      </w:r>
      <w:r w:rsidRPr="00CA22F4">
        <w:rPr>
          <w:color w:val="6D6E71"/>
          <w:spacing w:val="-15"/>
          <w:lang w:val="nl-NL"/>
        </w:rPr>
        <w:t>f</w:t>
      </w:r>
      <w:r w:rsidRPr="00CA22F4">
        <w:rPr>
          <w:color w:val="6D6E71"/>
          <w:lang w:val="nl-NL"/>
        </w:rPr>
        <w:t>.</w:t>
      </w:r>
    </w:p>
    <w:p w14:paraId="29C0D24C" w14:textId="77777777" w:rsidR="00624579" w:rsidRPr="00CA22F4" w:rsidRDefault="00CA22F4">
      <w:pPr>
        <w:pStyle w:val="Plattetekst"/>
        <w:spacing w:line="264" w:lineRule="exact"/>
        <w:ind w:right="2936"/>
        <w:jc w:val="both"/>
        <w:rPr>
          <w:lang w:val="nl-NL"/>
        </w:rPr>
      </w:pPr>
      <w:r w:rsidRPr="00CA22F4">
        <w:rPr>
          <w:color w:val="6D6E71"/>
          <w:spacing w:val="-9"/>
          <w:lang w:val="nl-NL"/>
        </w:rPr>
        <w:t>W</w:t>
      </w:r>
      <w:r w:rsidRPr="00CA22F4">
        <w:rPr>
          <w:color w:val="6D6E71"/>
          <w:lang w:val="nl-NL"/>
        </w:rPr>
        <w:t xml:space="preserve">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 in de bri</w:t>
      </w:r>
      <w:r w:rsidRPr="00CA22F4">
        <w:rPr>
          <w:color w:val="6D6E71"/>
          <w:spacing w:val="-2"/>
          <w:lang w:val="nl-NL"/>
        </w:rPr>
        <w:t>e</w:t>
      </w:r>
      <w:r w:rsidRPr="00CA22F4">
        <w:rPr>
          <w:color w:val="6D6E71"/>
          <w:lang w:val="nl-NL"/>
        </w:rPr>
        <w:t xml:space="preserve">f wie de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actpe</w:t>
      </w:r>
      <w:r w:rsidRPr="00CA22F4">
        <w:rPr>
          <w:color w:val="6D6E71"/>
          <w:spacing w:val="-4"/>
          <w:lang w:val="nl-NL"/>
        </w:rPr>
        <w:t>r</w:t>
      </w:r>
      <w:r w:rsidRPr="00CA22F4">
        <w:rPr>
          <w:color w:val="6D6E71"/>
          <w:lang w:val="nl-NL"/>
        </w:rPr>
        <w:t xml:space="preserve">soon </w:t>
      </w:r>
      <w:r w:rsidRPr="00CA22F4">
        <w:rPr>
          <w:color w:val="6D6E71"/>
          <w:spacing w:val="-2"/>
          <w:lang w:val="nl-NL"/>
        </w:rPr>
        <w:t>v</w:t>
      </w:r>
      <w:r w:rsidRPr="00CA22F4">
        <w:rPr>
          <w:color w:val="6D6E71"/>
          <w:lang w:val="nl-NL"/>
        </w:rPr>
        <w:t>oor de oude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 xml:space="preserve">an </w:t>
      </w:r>
      <w:r w:rsidRPr="00CA22F4">
        <w:rPr>
          <w:color w:val="6D6E71"/>
          <w:spacing w:val="-1"/>
          <w:lang w:val="nl-NL"/>
        </w:rPr>
        <w:t>o</w:t>
      </w:r>
      <w:r w:rsidRPr="00CA22F4">
        <w:rPr>
          <w:color w:val="6D6E71"/>
          <w:spacing w:val="-3"/>
          <w:lang w:val="nl-NL"/>
        </w:rPr>
        <w:t>v</w:t>
      </w:r>
      <w:r w:rsidRPr="00CA22F4">
        <w:rPr>
          <w:color w:val="6D6E71"/>
          <w:lang w:val="nl-NL"/>
        </w:rPr>
        <w:t>eri</w:t>
      </w:r>
      <w:r w:rsidRPr="00CA22F4">
        <w:rPr>
          <w:color w:val="6D6E71"/>
          <w:spacing w:val="-2"/>
          <w:lang w:val="nl-NL"/>
        </w:rPr>
        <w:t>g</w:t>
      </w:r>
      <w:r w:rsidRPr="00CA22F4">
        <w:rPr>
          <w:color w:val="6D6E71"/>
          <w:lang w:val="nl-NL"/>
        </w:rPr>
        <w:t>e leerlin</w:t>
      </w:r>
      <w:r w:rsidRPr="00CA22F4">
        <w:rPr>
          <w:color w:val="6D6E71"/>
          <w:spacing w:val="-2"/>
          <w:lang w:val="nl-NL"/>
        </w:rPr>
        <w:t>g</w:t>
      </w:r>
      <w:r w:rsidRPr="00CA22F4">
        <w:rPr>
          <w:color w:val="6D6E71"/>
          <w:lang w:val="nl-NL"/>
        </w:rPr>
        <w:t>en is.</w:t>
      </w:r>
    </w:p>
    <w:p w14:paraId="6550838D" w14:textId="77777777" w:rsidR="00624579" w:rsidRPr="00CA22F4" w:rsidRDefault="00CA22F4">
      <w:pPr>
        <w:pStyle w:val="Plattetekst"/>
        <w:spacing w:line="264" w:lineRule="exact"/>
        <w:ind w:right="1134"/>
        <w:jc w:val="both"/>
        <w:rPr>
          <w:lang w:val="nl-NL"/>
        </w:rPr>
      </w:pPr>
      <w:r w:rsidRPr="00CA22F4">
        <w:rPr>
          <w:color w:val="6D6E71"/>
          <w:lang w:val="nl-NL"/>
        </w:rPr>
        <w:t>Als</w:t>
      </w:r>
      <w:r w:rsidRPr="00CA22F4">
        <w:rPr>
          <w:color w:val="6D6E71"/>
          <w:spacing w:val="20"/>
          <w:lang w:val="nl-NL"/>
        </w:rPr>
        <w:t xml:space="preserve"> </w:t>
      </w:r>
      <w:r w:rsidRPr="00CA22F4">
        <w:rPr>
          <w:color w:val="6D6E71"/>
          <w:lang w:val="nl-NL"/>
        </w:rPr>
        <w:t>er</w:t>
      </w:r>
      <w:r w:rsidRPr="00CA22F4">
        <w:rPr>
          <w:color w:val="6D6E71"/>
          <w:spacing w:val="20"/>
          <w:lang w:val="nl-NL"/>
        </w:rPr>
        <w:t xml:space="preserve"> </w:t>
      </w:r>
      <w:r w:rsidRPr="00CA22F4">
        <w:rPr>
          <w:color w:val="6D6E71"/>
          <w:lang w:val="nl-NL"/>
        </w:rPr>
        <w:t>al</w:t>
      </w:r>
      <w:r w:rsidRPr="00CA22F4">
        <w:rPr>
          <w:color w:val="6D6E71"/>
          <w:spacing w:val="20"/>
          <w:lang w:val="nl-NL"/>
        </w:rPr>
        <w:t xml:space="preserve"> </w:t>
      </w:r>
      <w:r w:rsidRPr="00CA22F4">
        <w:rPr>
          <w:color w:val="6D6E71"/>
          <w:lang w:val="nl-NL"/>
        </w:rPr>
        <w:t>meer</w:t>
      </w:r>
      <w:r w:rsidRPr="00CA22F4">
        <w:rPr>
          <w:color w:val="6D6E71"/>
          <w:spacing w:val="20"/>
          <w:lang w:val="nl-NL"/>
        </w:rPr>
        <w:t xml:space="preserve"> </w:t>
      </w:r>
      <w:r w:rsidRPr="00CA22F4">
        <w:rPr>
          <w:color w:val="6D6E71"/>
          <w:lang w:val="nl-NL"/>
        </w:rPr>
        <w:t>be</w:t>
      </w:r>
      <w:r w:rsidRPr="00CA22F4">
        <w:rPr>
          <w:color w:val="6D6E71"/>
          <w:spacing w:val="-8"/>
          <w:lang w:val="nl-NL"/>
        </w:rPr>
        <w:t>k</w:t>
      </w:r>
      <w:r w:rsidRPr="00CA22F4">
        <w:rPr>
          <w:color w:val="6D6E71"/>
          <w:lang w:val="nl-NL"/>
        </w:rPr>
        <w:t>end</w:t>
      </w:r>
      <w:r w:rsidRPr="00CA22F4">
        <w:rPr>
          <w:color w:val="6D6E71"/>
          <w:spacing w:val="20"/>
          <w:lang w:val="nl-NL"/>
        </w:rPr>
        <w:t xml:space="preserve"> </w:t>
      </w:r>
      <w:r w:rsidRPr="00CA22F4">
        <w:rPr>
          <w:color w:val="6D6E71"/>
          <w:lang w:val="nl-NL"/>
        </w:rPr>
        <w:t>is</w:t>
      </w:r>
      <w:r w:rsidRPr="00CA22F4">
        <w:rPr>
          <w:color w:val="6D6E71"/>
          <w:spacing w:val="20"/>
          <w:lang w:val="nl-NL"/>
        </w:rPr>
        <w:t xml:space="preserve"> </w:t>
      </w:r>
      <w:r w:rsidRPr="00CA22F4">
        <w:rPr>
          <w:color w:val="6D6E71"/>
          <w:lang w:val="nl-NL"/>
        </w:rPr>
        <w:t>nemen</w:t>
      </w:r>
      <w:r w:rsidRPr="00CA22F4">
        <w:rPr>
          <w:color w:val="6D6E71"/>
          <w:spacing w:val="20"/>
          <w:lang w:val="nl-NL"/>
        </w:rPr>
        <w:t xml:space="preserve"> </w:t>
      </w:r>
      <w:r w:rsidRPr="00CA22F4">
        <w:rPr>
          <w:color w:val="6D6E71"/>
          <w:spacing w:val="-2"/>
          <w:lang w:val="nl-NL"/>
        </w:rPr>
        <w:t>w</w:t>
      </w:r>
      <w:r w:rsidRPr="00CA22F4">
        <w:rPr>
          <w:color w:val="6D6E71"/>
          <w:lang w:val="nl-NL"/>
        </w:rPr>
        <w:t>e</w:t>
      </w:r>
      <w:r w:rsidRPr="00CA22F4">
        <w:rPr>
          <w:color w:val="6D6E71"/>
          <w:spacing w:val="20"/>
          <w:lang w:val="nl-NL"/>
        </w:rPr>
        <w:t xml:space="preserve"> </w:t>
      </w:r>
      <w:r w:rsidRPr="00CA22F4">
        <w:rPr>
          <w:color w:val="6D6E71"/>
          <w:lang w:val="nl-NL"/>
        </w:rPr>
        <w:t>ook</w:t>
      </w:r>
      <w:r w:rsidRPr="00CA22F4">
        <w:rPr>
          <w:color w:val="6D6E71"/>
          <w:spacing w:val="20"/>
          <w:lang w:val="nl-NL"/>
        </w:rPr>
        <w:t xml:space="preserve"> </w:t>
      </w:r>
      <w:r w:rsidRPr="00CA22F4">
        <w:rPr>
          <w:color w:val="6D6E71"/>
          <w:lang w:val="nl-NL"/>
        </w:rPr>
        <w:t>in</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bri</w:t>
      </w:r>
      <w:r w:rsidRPr="00CA22F4">
        <w:rPr>
          <w:color w:val="6D6E71"/>
          <w:spacing w:val="-2"/>
          <w:lang w:val="nl-NL"/>
        </w:rPr>
        <w:t>e</w:t>
      </w:r>
      <w:r w:rsidRPr="00CA22F4">
        <w:rPr>
          <w:color w:val="6D6E71"/>
          <w:lang w:val="nl-NL"/>
        </w:rPr>
        <w:t>f</w:t>
      </w:r>
      <w:r w:rsidRPr="00CA22F4">
        <w:rPr>
          <w:color w:val="6D6E71"/>
          <w:spacing w:val="20"/>
          <w:lang w:val="nl-NL"/>
        </w:rPr>
        <w:t xml:space="preserve"> </w:t>
      </w:r>
      <w:r w:rsidRPr="00CA22F4">
        <w:rPr>
          <w:color w:val="6D6E71"/>
          <w:lang w:val="nl-NL"/>
        </w:rPr>
        <w:t>op</w:t>
      </w:r>
      <w:r w:rsidRPr="00CA22F4">
        <w:rPr>
          <w:color w:val="6D6E71"/>
          <w:spacing w:val="20"/>
          <w:lang w:val="nl-NL"/>
        </w:rPr>
        <w:t xml:space="preserve"> </w:t>
      </w:r>
      <w:r w:rsidRPr="00CA22F4">
        <w:rPr>
          <w:color w:val="6D6E71"/>
          <w:spacing w:val="-3"/>
          <w:lang w:val="nl-NL"/>
        </w:rPr>
        <w:t>wa</w:t>
      </w:r>
      <w:r w:rsidRPr="00CA22F4">
        <w:rPr>
          <w:color w:val="6D6E71"/>
          <w:lang w:val="nl-NL"/>
        </w:rPr>
        <w:t>t</w:t>
      </w:r>
      <w:r w:rsidRPr="00CA22F4">
        <w:rPr>
          <w:color w:val="6D6E71"/>
          <w:spacing w:val="20"/>
          <w:lang w:val="nl-NL"/>
        </w:rPr>
        <w:t xml:space="preserve"> </w:t>
      </w:r>
      <w:r w:rsidRPr="00CA22F4">
        <w:rPr>
          <w:color w:val="6D6E71"/>
          <w:lang w:val="nl-NL"/>
        </w:rPr>
        <w:t>er</w:t>
      </w:r>
      <w:r w:rsidRPr="00CA22F4">
        <w:rPr>
          <w:color w:val="6D6E71"/>
          <w:spacing w:val="20"/>
          <w:lang w:val="nl-NL"/>
        </w:rPr>
        <w:t xml:space="preserve"> </w:t>
      </w:r>
      <w:r w:rsidRPr="00CA22F4">
        <w:rPr>
          <w:color w:val="6D6E71"/>
          <w:lang w:val="nl-NL"/>
        </w:rPr>
        <w:t>nu</w:t>
      </w:r>
      <w:r w:rsidRPr="00CA22F4">
        <w:rPr>
          <w:color w:val="6D6E71"/>
          <w:spacing w:val="20"/>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w:t>
      </w:r>
      <w:r w:rsidRPr="00CA22F4">
        <w:rPr>
          <w:color w:val="6D6E71"/>
          <w:spacing w:val="20"/>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20"/>
          <w:lang w:val="nl-NL"/>
        </w:rPr>
        <w:t xml:space="preserve"> </w:t>
      </w:r>
      <w:r w:rsidRPr="00CA22F4">
        <w:rPr>
          <w:color w:val="6D6E71"/>
          <w:spacing w:val="-2"/>
          <w:lang w:val="nl-NL"/>
        </w:rPr>
        <w:t>g</w:t>
      </w:r>
      <w:r w:rsidRPr="00CA22F4">
        <w:rPr>
          <w:color w:val="6D6E71"/>
          <w:lang w:val="nl-NL"/>
        </w:rPr>
        <w:t>ebeu</w:t>
      </w:r>
      <w:r w:rsidRPr="00CA22F4">
        <w:rPr>
          <w:color w:val="6D6E71"/>
          <w:spacing w:val="-3"/>
          <w:lang w:val="nl-NL"/>
        </w:rPr>
        <w:t>r</w:t>
      </w:r>
      <w:r w:rsidRPr="00CA22F4">
        <w:rPr>
          <w:color w:val="6D6E71"/>
          <w:lang w:val="nl-NL"/>
        </w:rPr>
        <w:t>en,</w:t>
      </w:r>
      <w:r w:rsidRPr="00CA22F4">
        <w:rPr>
          <w:color w:val="6D6E71"/>
          <w:spacing w:val="20"/>
          <w:lang w:val="nl-NL"/>
        </w:rPr>
        <w:t xml:space="preserve"> </w:t>
      </w:r>
      <w:r w:rsidRPr="00CA22F4">
        <w:rPr>
          <w:color w:val="6D6E71"/>
          <w:lang w:val="nl-NL"/>
        </w:rPr>
        <w:t>bij</w:t>
      </w:r>
      <w:r w:rsidRPr="00CA22F4">
        <w:rPr>
          <w:color w:val="6D6E71"/>
          <w:spacing w:val="-18"/>
          <w:lang w:val="nl-NL"/>
        </w:rPr>
        <w:t>v</w:t>
      </w:r>
      <w:r w:rsidRPr="00CA22F4">
        <w:rPr>
          <w:color w:val="6D6E71"/>
          <w:lang w:val="nl-NL"/>
        </w:rPr>
        <w:t>.</w:t>
      </w:r>
      <w:r w:rsidRPr="00CA22F4">
        <w:rPr>
          <w:color w:val="6D6E71"/>
          <w:spacing w:val="20"/>
          <w:lang w:val="nl-NL"/>
        </w:rPr>
        <w:t xml:space="preserve"> </w:t>
      </w:r>
      <w:r w:rsidRPr="00CA22F4">
        <w:rPr>
          <w:color w:val="6D6E71"/>
          <w:lang w:val="nl-NL"/>
        </w:rPr>
        <w:t>of</w:t>
      </w:r>
      <w:r w:rsidRPr="00CA22F4">
        <w:rPr>
          <w:color w:val="6D6E71"/>
          <w:spacing w:val="20"/>
          <w:lang w:val="nl-NL"/>
        </w:rPr>
        <w:t xml:space="preserve"> </w:t>
      </w:r>
      <w:r w:rsidRPr="00CA22F4">
        <w:rPr>
          <w:color w:val="6D6E71"/>
          <w:lang w:val="nl-NL"/>
        </w:rPr>
        <w:t>de</w:t>
      </w:r>
      <w:r w:rsidRPr="00CA22F4">
        <w:rPr>
          <w:color w:val="6D6E71"/>
          <w:spacing w:val="20"/>
          <w:lang w:val="nl-NL"/>
        </w:rPr>
        <w:t xml:space="preserve"> </w:t>
      </w:r>
      <w:r w:rsidRPr="00CA22F4">
        <w:rPr>
          <w:color w:val="6D6E71"/>
          <w:lang w:val="nl-NL"/>
        </w:rPr>
        <w:t>school</w:t>
      </w:r>
    </w:p>
    <w:p w14:paraId="5CD39F2C" w14:textId="77777777" w:rsidR="00624579" w:rsidRPr="00CA22F4" w:rsidRDefault="00CA22F4">
      <w:pPr>
        <w:pStyle w:val="Plattetekst"/>
        <w:spacing w:line="264" w:lineRule="exact"/>
        <w:ind w:right="1133"/>
        <w:jc w:val="both"/>
        <w:rPr>
          <w:lang w:val="nl-NL"/>
        </w:rPr>
      </w:pP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plan</w:t>
      </w:r>
      <w:r w:rsidRPr="00CA22F4">
        <w:rPr>
          <w:color w:val="6D6E71"/>
          <w:spacing w:val="4"/>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scheidsbijeen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he</w:t>
      </w:r>
      <w:r w:rsidRPr="00CA22F4">
        <w:rPr>
          <w:color w:val="6D6E71"/>
          <w:spacing w:val="-4"/>
          <w:lang w:val="nl-NL"/>
        </w:rPr>
        <w:t>r</w:t>
      </w:r>
      <w:r w:rsidRPr="00CA22F4">
        <w:rPr>
          <w:color w:val="6D6E71"/>
          <w:lang w:val="nl-NL"/>
        </w:rPr>
        <w:t>denkingsdien</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lang w:val="nl-NL"/>
        </w:rPr>
        <w:t>houden,</w:t>
      </w:r>
      <w:r w:rsidRPr="00CA22F4">
        <w:rPr>
          <w:color w:val="6D6E71"/>
          <w:spacing w:val="5"/>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4"/>
          <w:lang w:val="nl-NL"/>
        </w:rPr>
        <w:t>r</w:t>
      </w:r>
      <w:r w:rsidRPr="00CA22F4">
        <w:rPr>
          <w:color w:val="6D6E71"/>
          <w:lang w:val="nl-NL"/>
        </w:rPr>
        <w:t>ol</w:t>
      </w:r>
      <w:r w:rsidRPr="00CA22F4">
        <w:rPr>
          <w:color w:val="6D6E71"/>
          <w:spacing w:val="5"/>
          <w:lang w:val="nl-NL"/>
        </w:rPr>
        <w:t xml:space="preserve"> </w:t>
      </w:r>
      <w:r w:rsidRPr="00CA22F4">
        <w:rPr>
          <w:color w:val="6D6E71"/>
          <w:lang w:val="nl-NL"/>
        </w:rPr>
        <w:t>spelen</w:t>
      </w:r>
    </w:p>
    <w:p w14:paraId="3D8E4ADA" w14:textId="77777777" w:rsidR="00624579" w:rsidRPr="00CA22F4" w:rsidRDefault="00CA22F4">
      <w:pPr>
        <w:pStyle w:val="Plattetekst"/>
        <w:spacing w:line="264" w:lineRule="exact"/>
        <w:ind w:right="1133"/>
        <w:jc w:val="both"/>
        <w:rPr>
          <w:lang w:val="nl-NL"/>
        </w:rPr>
      </w:pPr>
      <w:r w:rsidRPr="00CA22F4">
        <w:rPr>
          <w:color w:val="6D6E71"/>
          <w:lang w:val="nl-NL"/>
        </w:rPr>
        <w:t>bij</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13"/>
          <w:lang w:val="nl-NL"/>
        </w:rPr>
        <w:t xml:space="preserve"> </w:t>
      </w:r>
      <w:r w:rsidRPr="00CA22F4">
        <w:rPr>
          <w:color w:val="6D6E71"/>
          <w:lang w:val="nl-NL"/>
        </w:rPr>
        <w:t>of</w:t>
      </w:r>
      <w:r w:rsidRPr="00CA22F4">
        <w:rPr>
          <w:color w:val="6D6E71"/>
          <w:spacing w:val="13"/>
          <w:lang w:val="nl-NL"/>
        </w:rPr>
        <w:t xml:space="preserve"> </w:t>
      </w:r>
      <w:r w:rsidRPr="00CA22F4">
        <w:rPr>
          <w:color w:val="6D6E71"/>
          <w:lang w:val="nl-NL"/>
        </w:rPr>
        <w:t>er</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ond</w:t>
      </w:r>
      <w:r w:rsidRPr="00CA22F4">
        <w:rPr>
          <w:color w:val="6D6E71"/>
          <w:spacing w:val="13"/>
          <w:lang w:val="nl-NL"/>
        </w:rPr>
        <w:t xml:space="preserve"> </w:t>
      </w:r>
      <w:r w:rsidRPr="00CA22F4">
        <w:rPr>
          <w:color w:val="6D6E71"/>
          <w:lang w:val="nl-NL"/>
        </w:rPr>
        <w:t>bele</w:t>
      </w:r>
      <w:r w:rsidRPr="00CA22F4">
        <w:rPr>
          <w:color w:val="6D6E71"/>
          <w:spacing w:val="-3"/>
          <w:lang w:val="nl-NL"/>
        </w:rPr>
        <w:t>g</w:t>
      </w:r>
      <w:r w:rsidRPr="00CA22F4">
        <w:rPr>
          <w:color w:val="6D6E71"/>
          <w:lang w:val="nl-NL"/>
        </w:rPr>
        <w:t>d</w:t>
      </w:r>
      <w:r w:rsidRPr="00CA22F4">
        <w:rPr>
          <w:color w:val="6D6E71"/>
          <w:spacing w:val="13"/>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3"/>
          <w:lang w:val="nl-NL"/>
        </w:rPr>
        <w:t xml:space="preserve"> </w:t>
      </w:r>
      <w:r w:rsidRPr="00CA22F4">
        <w:rPr>
          <w:color w:val="6D6E71"/>
          <w:lang w:val="nl-NL"/>
        </w:rPr>
        <w:t>enz.</w:t>
      </w:r>
      <w:r w:rsidRPr="00CA22F4">
        <w:rPr>
          <w:color w:val="6D6E71"/>
          <w:spacing w:val="13"/>
          <w:lang w:val="nl-NL"/>
        </w:rPr>
        <w:t xml:space="preserve"> </w:t>
      </w:r>
      <w:r w:rsidRPr="00CA22F4">
        <w:rPr>
          <w:color w:val="6D6E71"/>
          <w:lang w:val="nl-NL"/>
        </w:rPr>
        <w:t>Als</w:t>
      </w:r>
      <w:r w:rsidRPr="00CA22F4">
        <w:rPr>
          <w:color w:val="6D6E71"/>
          <w:spacing w:val="13"/>
          <w:lang w:val="nl-NL"/>
        </w:rPr>
        <w:t xml:space="preserve"> </w:t>
      </w:r>
      <w:r w:rsidRPr="00CA22F4">
        <w:rPr>
          <w:color w:val="6D6E71"/>
          <w:lang w:val="nl-NL"/>
        </w:rPr>
        <w:t>hier</w:t>
      </w:r>
      <w:r w:rsidRPr="00CA22F4">
        <w:rPr>
          <w:color w:val="6D6E71"/>
          <w:spacing w:val="13"/>
          <w:lang w:val="nl-NL"/>
        </w:rPr>
        <w:t xml:space="preserve"> </w:t>
      </w:r>
      <w:r w:rsidRPr="00CA22F4">
        <w:rPr>
          <w:color w:val="6D6E71"/>
          <w:lang w:val="nl-NL"/>
        </w:rPr>
        <w:t>pas</w:t>
      </w:r>
      <w:r w:rsidRPr="00CA22F4">
        <w:rPr>
          <w:color w:val="6D6E71"/>
          <w:spacing w:val="1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w:t>
      </w:r>
      <w:r w:rsidRPr="00CA22F4">
        <w:rPr>
          <w:color w:val="6D6E71"/>
          <w:spacing w:val="13"/>
          <w:lang w:val="nl-NL"/>
        </w:rPr>
        <w:t xml:space="preserve"> </w:t>
      </w:r>
      <w:r w:rsidRPr="00CA22F4">
        <w:rPr>
          <w:color w:val="6D6E71"/>
          <w:lang w:val="nl-NL"/>
        </w:rPr>
        <w:t>duidelijkheid</w:t>
      </w:r>
      <w:r w:rsidRPr="00CA22F4">
        <w:rPr>
          <w:color w:val="6D6E71"/>
          <w:spacing w:val="1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p>
    <w:p w14:paraId="16DA6E4E" w14:textId="77777777" w:rsidR="00624579" w:rsidRPr="00CA22F4" w:rsidRDefault="00CA22F4">
      <w:pPr>
        <w:pStyle w:val="Plattetekst"/>
        <w:spacing w:line="264" w:lineRule="exact"/>
        <w:ind w:right="3564"/>
        <w:jc w:val="both"/>
        <w:rPr>
          <w:lang w:val="nl-NL"/>
        </w:rPr>
      </w:pP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 xml:space="preserve">en </w:t>
      </w:r>
      <w:r w:rsidRPr="00CA22F4">
        <w:rPr>
          <w:color w:val="6D6E71"/>
          <w:spacing w:val="-3"/>
          <w:lang w:val="nl-NL"/>
        </w:rPr>
        <w:t>v</w:t>
      </w:r>
      <w:r w:rsidRPr="00CA22F4">
        <w:rPr>
          <w:color w:val="6D6E71"/>
          <w:lang w:val="nl-NL"/>
        </w:rPr>
        <w:t>oor een t</w:t>
      </w:r>
      <w:r w:rsidRPr="00CA22F4">
        <w:rPr>
          <w:color w:val="6D6E71"/>
          <w:spacing w:val="-2"/>
          <w:lang w:val="nl-NL"/>
        </w:rPr>
        <w:t>w</w:t>
      </w:r>
      <w:r w:rsidRPr="00CA22F4">
        <w:rPr>
          <w:color w:val="6D6E71"/>
          <w:lang w:val="nl-NL"/>
        </w:rPr>
        <w:t>eede bri</w:t>
      </w:r>
      <w:r w:rsidRPr="00CA22F4">
        <w:rPr>
          <w:color w:val="6D6E71"/>
          <w:spacing w:val="-3"/>
          <w:lang w:val="nl-NL"/>
        </w:rPr>
        <w:t>e</w:t>
      </w:r>
      <w:r w:rsidRPr="00CA22F4">
        <w:rPr>
          <w:color w:val="6D6E71"/>
          <w:lang w:val="nl-NL"/>
        </w:rPr>
        <w:t>f</w:t>
      </w:r>
      <w:r w:rsidRPr="00CA22F4">
        <w:rPr>
          <w:color w:val="6D6E71"/>
          <w:spacing w:val="-1"/>
          <w:lang w:val="nl-NL"/>
        </w:rPr>
        <w:t xml:space="preserve"> </w:t>
      </w:r>
      <w:r w:rsidRPr="00CA22F4">
        <w:rPr>
          <w:color w:val="6D6E71"/>
          <w:lang w:val="nl-NL"/>
        </w:rPr>
        <w:t>– de ee</w:t>
      </w:r>
      <w:r w:rsidRPr="00CA22F4">
        <w:rPr>
          <w:color w:val="6D6E71"/>
          <w:spacing w:val="-4"/>
          <w:lang w:val="nl-NL"/>
        </w:rPr>
        <w:t>r</w:t>
      </w:r>
      <w:r w:rsidRPr="00CA22F4">
        <w:rPr>
          <w:color w:val="6D6E71"/>
          <w:spacing w:val="-3"/>
          <w:lang w:val="nl-NL"/>
        </w:rPr>
        <w:t>st</w:t>
      </w:r>
      <w:r w:rsidRPr="00CA22F4">
        <w:rPr>
          <w:color w:val="6D6E71"/>
          <w:lang w:val="nl-NL"/>
        </w:rPr>
        <w:t>e bri</w:t>
      </w:r>
      <w:r w:rsidRPr="00CA22F4">
        <w:rPr>
          <w:color w:val="6D6E71"/>
          <w:spacing w:val="-2"/>
          <w:lang w:val="nl-NL"/>
        </w:rPr>
        <w:t>e</w:t>
      </w:r>
      <w:r w:rsidRPr="00CA22F4">
        <w:rPr>
          <w:color w:val="6D6E71"/>
          <w:lang w:val="nl-NL"/>
        </w:rPr>
        <w:t>f nooit</w:t>
      </w:r>
      <w:r w:rsidRPr="00CA22F4">
        <w:rPr>
          <w:color w:val="6D6E71"/>
          <w:spacing w:val="-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 xml:space="preserve">en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p>
    <w:p w14:paraId="54C66965" w14:textId="77777777" w:rsidR="00624579" w:rsidRPr="00CA22F4" w:rsidRDefault="00624579">
      <w:pPr>
        <w:spacing w:before="19" w:line="240" w:lineRule="exact"/>
        <w:rPr>
          <w:sz w:val="24"/>
          <w:szCs w:val="24"/>
          <w:lang w:val="nl-NL"/>
        </w:rPr>
      </w:pPr>
    </w:p>
    <w:p w14:paraId="5AC63755" w14:textId="77777777" w:rsidR="00624579" w:rsidRPr="00CA22F4" w:rsidRDefault="00CA22F4">
      <w:pPr>
        <w:pStyle w:val="Plattetekst"/>
        <w:ind w:right="1133"/>
        <w:jc w:val="both"/>
        <w:rPr>
          <w:lang w:val="nl-NL"/>
        </w:rPr>
      </w:pPr>
      <w:r w:rsidRPr="00CA22F4">
        <w:rPr>
          <w:color w:val="6D6E71"/>
          <w:spacing w:val="-9"/>
          <w:lang w:val="nl-NL"/>
        </w:rPr>
        <w:t>W</w:t>
      </w:r>
      <w:r w:rsidRPr="00CA22F4">
        <w:rPr>
          <w:color w:val="6D6E71"/>
          <w:lang w:val="nl-NL"/>
        </w:rPr>
        <w:t>e</w:t>
      </w:r>
      <w:r w:rsidRPr="00CA22F4">
        <w:rPr>
          <w:color w:val="6D6E71"/>
          <w:spacing w:val="-13"/>
          <w:lang w:val="nl-NL"/>
        </w:rPr>
        <w:t xml:space="preserve"> </w:t>
      </w:r>
      <w:r w:rsidRPr="00CA22F4">
        <w:rPr>
          <w:color w:val="6D6E71"/>
          <w:spacing w:val="-3"/>
          <w:lang w:val="nl-NL"/>
        </w:rPr>
        <w:t>k</w:t>
      </w:r>
      <w:r w:rsidRPr="00CA22F4">
        <w:rPr>
          <w:color w:val="6D6E71"/>
          <w:lang w:val="nl-NL"/>
        </w:rPr>
        <w:t>unnen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al</w:t>
      </w:r>
      <w:r w:rsidRPr="00CA22F4">
        <w:rPr>
          <w:color w:val="6D6E71"/>
          <w:spacing w:val="-13"/>
          <w:lang w:val="nl-NL"/>
        </w:rPr>
        <w:t xml:space="preserve"> </w:t>
      </w:r>
      <w:r w:rsidRPr="00CA22F4">
        <w:rPr>
          <w:color w:val="6D6E71"/>
          <w:lang w:val="nl-NL"/>
        </w:rPr>
        <w:t>dan</w:t>
      </w:r>
      <w:r w:rsidRPr="00CA22F4">
        <w:rPr>
          <w:color w:val="6D6E71"/>
          <w:spacing w:val="-13"/>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klem,</w:t>
      </w:r>
      <w:r w:rsidRPr="00CA22F4">
        <w:rPr>
          <w:color w:val="6D6E71"/>
          <w:spacing w:val="-13"/>
          <w:lang w:val="nl-NL"/>
        </w:rPr>
        <w:t xml:space="preserve"> </w:t>
      </w:r>
      <w:r w:rsidRPr="00CA22F4">
        <w:rPr>
          <w:color w:val="6D6E71"/>
          <w:lang w:val="nl-NL"/>
        </w:rPr>
        <w:t>uitnodi</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om</w:t>
      </w:r>
      <w:r w:rsidRPr="00CA22F4">
        <w:rPr>
          <w:color w:val="6D6E71"/>
          <w:spacing w:val="-13"/>
          <w:lang w:val="nl-NL"/>
        </w:rPr>
        <w:t xml:space="preserve"> </w:t>
      </w:r>
      <w:r w:rsidRPr="00CA22F4">
        <w:rPr>
          <w:color w:val="6D6E71"/>
          <w:lang w:val="nl-NL"/>
        </w:rPr>
        <w:t>samen</w:t>
      </w:r>
      <w:r w:rsidRPr="00CA22F4">
        <w:rPr>
          <w:color w:val="6D6E71"/>
          <w:spacing w:val="-1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hun</w:t>
      </w:r>
      <w:r w:rsidRPr="00CA22F4">
        <w:rPr>
          <w:color w:val="6D6E71"/>
          <w:spacing w:val="-12"/>
          <w:lang w:val="nl-NL"/>
        </w:rPr>
        <w:t xml:space="preserve"> </w:t>
      </w:r>
      <w:r w:rsidRPr="00CA22F4">
        <w:rPr>
          <w:color w:val="6D6E71"/>
          <w:lang w:val="nl-NL"/>
        </w:rPr>
        <w:t>kind</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13"/>
          <w:lang w:val="nl-NL"/>
        </w:rPr>
        <w:t xml:space="preserve"> </w:t>
      </w:r>
      <w:r w:rsidRPr="00CA22F4">
        <w:rPr>
          <w:color w:val="6D6E71"/>
          <w:lang w:val="nl-NL"/>
        </w:rPr>
        <w:t>of</w:t>
      </w:r>
      <w:r w:rsidRPr="00CA22F4">
        <w:rPr>
          <w:color w:val="6D6E71"/>
          <w:spacing w:val="-13"/>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w:t>
      </w:r>
    </w:p>
    <w:p w14:paraId="0145AA73" w14:textId="77777777" w:rsidR="00624579" w:rsidRPr="00CA22F4" w:rsidRDefault="00CA22F4">
      <w:pPr>
        <w:pStyle w:val="Plattetekst"/>
        <w:spacing w:line="264" w:lineRule="exact"/>
        <w:ind w:right="9605"/>
        <w:jc w:val="both"/>
        <w:rPr>
          <w:rFonts w:cs="Calibri"/>
          <w:lang w:val="nl-NL"/>
        </w:rPr>
      </w:pPr>
      <w:r w:rsidRPr="00CA22F4">
        <w:rPr>
          <w:rFonts w:cs="Calibri"/>
          <w:color w:val="6D6E71"/>
          <w:lang w:val="nl-NL"/>
        </w:rPr>
        <w:t>bij</w:t>
      </w:r>
      <w:r w:rsidRPr="00CA22F4">
        <w:rPr>
          <w:rFonts w:cs="Calibri"/>
          <w:color w:val="6D6E71"/>
          <w:spacing w:val="-3"/>
          <w:lang w:val="nl-NL"/>
        </w:rPr>
        <w:t xml:space="preserve"> t</w:t>
      </w:r>
      <w:r w:rsidRPr="00CA22F4">
        <w:rPr>
          <w:rFonts w:cs="Calibri"/>
          <w:color w:val="6D6E71"/>
          <w:lang w:val="nl-NL"/>
        </w:rPr>
        <w:t>e</w:t>
      </w:r>
      <w:r w:rsidRPr="00CA22F4">
        <w:rPr>
          <w:rFonts w:cs="Calibri"/>
          <w:color w:val="6D6E71"/>
          <w:spacing w:val="-2"/>
          <w:lang w:val="nl-NL"/>
        </w:rPr>
        <w:t xml:space="preserve"> </w:t>
      </w:r>
      <w:r w:rsidRPr="00CA22F4">
        <w:rPr>
          <w:rFonts w:cs="Calibri"/>
          <w:color w:val="6D6E71"/>
          <w:spacing w:val="-3"/>
          <w:lang w:val="nl-NL"/>
        </w:rPr>
        <w:t>w</w:t>
      </w:r>
      <w:r w:rsidRPr="00CA22F4">
        <w:rPr>
          <w:rFonts w:cs="Calibri"/>
          <w:color w:val="6D6E71"/>
          <w:lang w:val="nl-NL"/>
        </w:rPr>
        <w:t>onen.</w:t>
      </w:r>
    </w:p>
    <w:p w14:paraId="68A8A6D6" w14:textId="77777777" w:rsidR="00624579" w:rsidRPr="00CA22F4" w:rsidRDefault="00624579">
      <w:pPr>
        <w:spacing w:before="19" w:line="240" w:lineRule="exact"/>
        <w:rPr>
          <w:sz w:val="24"/>
          <w:szCs w:val="24"/>
          <w:lang w:val="nl-NL"/>
        </w:rPr>
      </w:pPr>
    </w:p>
    <w:p w14:paraId="29154E44" w14:textId="77777777" w:rsidR="00624579" w:rsidRPr="00CA22F4" w:rsidRDefault="00CA22F4">
      <w:pPr>
        <w:pStyle w:val="Plattetekst"/>
        <w:ind w:right="2830"/>
        <w:jc w:val="both"/>
        <w:rPr>
          <w:lang w:val="nl-NL"/>
        </w:rPr>
      </w:pP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4"/>
          <w:lang w:val="nl-NL"/>
        </w:rPr>
        <w:t>k</w:t>
      </w:r>
      <w:r w:rsidRPr="00CA22F4">
        <w:rPr>
          <w:color w:val="6D6E71"/>
          <w:lang w:val="nl-NL"/>
        </w:rPr>
        <w:t xml:space="preserve">an </w:t>
      </w:r>
      <w:r w:rsidRPr="00CA22F4">
        <w:rPr>
          <w:color w:val="6D6E71"/>
          <w:spacing w:val="-2"/>
          <w:lang w:val="nl-NL"/>
        </w:rPr>
        <w:t>g</w:t>
      </w:r>
      <w:r w:rsidRPr="00CA22F4">
        <w:rPr>
          <w:color w:val="6D6E71"/>
          <w:lang w:val="nl-NL"/>
        </w:rPr>
        <w:t xml:space="preserve">oed zijn </w:t>
      </w:r>
      <w:r w:rsidRPr="00CA22F4">
        <w:rPr>
          <w:color w:val="6D6E71"/>
          <w:spacing w:val="-5"/>
          <w:lang w:val="nl-NL"/>
        </w:rPr>
        <w:t>z</w:t>
      </w:r>
      <w:r w:rsidRPr="00CA22F4">
        <w:rPr>
          <w:color w:val="6D6E71"/>
          <w:lang w:val="nl-NL"/>
        </w:rPr>
        <w:t>o snel mo</w:t>
      </w:r>
      <w:r w:rsidRPr="00CA22F4">
        <w:rPr>
          <w:color w:val="6D6E71"/>
          <w:spacing w:val="-2"/>
          <w:lang w:val="nl-NL"/>
        </w:rPr>
        <w:t>g</w:t>
      </w:r>
      <w:r w:rsidRPr="00CA22F4">
        <w:rPr>
          <w:color w:val="6D6E71"/>
          <w:lang w:val="nl-NL"/>
        </w:rPr>
        <w:t>elijk een 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 xml:space="preserve">ond </w:t>
      </w:r>
      <w:r w:rsidRPr="00CA22F4">
        <w:rPr>
          <w:color w:val="6D6E71"/>
          <w:spacing w:val="-3"/>
          <w:lang w:val="nl-NL"/>
        </w:rPr>
        <w:t>t</w:t>
      </w:r>
      <w:r w:rsidRPr="00CA22F4">
        <w:rPr>
          <w:color w:val="6D6E71"/>
          <w:lang w:val="nl-NL"/>
        </w:rPr>
        <w:t>e bele</w:t>
      </w:r>
      <w:r w:rsidRPr="00CA22F4">
        <w:rPr>
          <w:color w:val="6D6E71"/>
          <w:spacing w:val="1"/>
          <w:lang w:val="nl-NL"/>
        </w:rPr>
        <w:t>g</w:t>
      </w:r>
      <w:r w:rsidRPr="00CA22F4">
        <w:rPr>
          <w:color w:val="6D6E71"/>
          <w:spacing w:val="-2"/>
          <w:lang w:val="nl-NL"/>
        </w:rPr>
        <w:t>g</w:t>
      </w:r>
      <w:r w:rsidRPr="00CA22F4">
        <w:rPr>
          <w:color w:val="6D6E71"/>
          <w:lang w:val="nl-NL"/>
        </w:rPr>
        <w:t xml:space="preserve">en, bij </w:t>
      </w:r>
      <w:r w:rsidRPr="00CA22F4">
        <w:rPr>
          <w:color w:val="6D6E71"/>
          <w:spacing w:val="-2"/>
          <w:lang w:val="nl-NL"/>
        </w:rPr>
        <w:t>v</w:t>
      </w:r>
      <w:r w:rsidRPr="00CA22F4">
        <w:rPr>
          <w:color w:val="6D6E71"/>
          <w:lang w:val="nl-NL"/>
        </w:rPr>
        <w:t>oor</w:t>
      </w:r>
      <w:r w:rsidRPr="00CA22F4">
        <w:rPr>
          <w:color w:val="6D6E71"/>
          <w:spacing w:val="-8"/>
          <w:lang w:val="nl-NL"/>
        </w:rPr>
        <w:t>k</w:t>
      </w:r>
      <w:r w:rsidRPr="00CA22F4">
        <w:rPr>
          <w:color w:val="6D6E71"/>
          <w:lang w:val="nl-NL"/>
        </w:rPr>
        <w:t>eur de dag erna.</w:t>
      </w:r>
    </w:p>
    <w:p w14:paraId="31684292" w14:textId="77777777" w:rsidR="00624579" w:rsidRPr="00CA22F4" w:rsidRDefault="00CA22F4">
      <w:pPr>
        <w:pStyle w:val="Plattetekst"/>
        <w:spacing w:line="264" w:lineRule="exact"/>
        <w:ind w:right="1133"/>
        <w:jc w:val="both"/>
        <w:rPr>
          <w:lang w:val="nl-NL"/>
        </w:rPr>
      </w:pPr>
      <w:r w:rsidRPr="00CA22F4">
        <w:rPr>
          <w:color w:val="6D6E71"/>
          <w:spacing w:val="-10"/>
          <w:lang w:val="nl-NL"/>
        </w:rPr>
        <w:t>V</w:t>
      </w:r>
      <w:r w:rsidRPr="00CA22F4">
        <w:rPr>
          <w:color w:val="6D6E71"/>
          <w:lang w:val="nl-NL"/>
        </w:rPr>
        <w:t>oo</w:t>
      </w:r>
      <w:r w:rsidRPr="00CA22F4">
        <w:rPr>
          <w:color w:val="6D6E71"/>
          <w:spacing w:val="-3"/>
          <w:lang w:val="nl-NL"/>
        </w:rPr>
        <w:t>r</w:t>
      </w:r>
      <w:r w:rsidRPr="00CA22F4">
        <w:rPr>
          <w:color w:val="6D6E71"/>
          <w:lang w:val="nl-NL"/>
        </w:rPr>
        <w:t>dien</w:t>
      </w:r>
      <w:r w:rsidRPr="00CA22F4">
        <w:rPr>
          <w:color w:val="6D6E71"/>
          <w:spacing w:val="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er</w:t>
      </w:r>
      <w:r w:rsidRPr="00CA22F4">
        <w:rPr>
          <w:color w:val="6D6E71"/>
          <w:spacing w:val="5"/>
          <w:lang w:val="nl-NL"/>
        </w:rPr>
        <w:t xml:space="preserve"> </w:t>
      </w:r>
      <w:r w:rsidRPr="00CA22F4">
        <w:rPr>
          <w:color w:val="6D6E71"/>
          <w:lang w:val="nl-NL"/>
        </w:rPr>
        <w:t>helderheid</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5"/>
          <w:lang w:val="nl-NL"/>
        </w:rPr>
        <w:t xml:space="preserve"> </w:t>
      </w:r>
      <w:r w:rsidRPr="00CA22F4">
        <w:rPr>
          <w:color w:val="6D6E71"/>
          <w:spacing w:val="-3"/>
          <w:lang w:val="nl-NL"/>
        </w:rPr>
        <w:t>wa</w:t>
      </w:r>
      <w:r w:rsidRPr="00CA22F4">
        <w:rPr>
          <w:color w:val="6D6E71"/>
          <w:lang w:val="nl-NL"/>
        </w:rPr>
        <w:t>t</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school</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8"/>
          <w:lang w:val="nl-NL"/>
        </w:rPr>
        <w:t>k</w:t>
      </w:r>
      <w:r w:rsidRPr="00CA22F4">
        <w:rPr>
          <w:color w:val="6D6E71"/>
          <w:lang w:val="nl-NL"/>
        </w:rPr>
        <w:t>omende</w:t>
      </w:r>
      <w:r w:rsidRPr="00CA22F4">
        <w:rPr>
          <w:color w:val="6D6E71"/>
          <w:spacing w:val="5"/>
          <w:lang w:val="nl-NL"/>
        </w:rPr>
        <w:t xml:space="preserve"> </w:t>
      </w:r>
      <w:r w:rsidRPr="00CA22F4">
        <w:rPr>
          <w:color w:val="6D6E71"/>
          <w:lang w:val="nl-NL"/>
        </w:rPr>
        <w:t>tijd</w:t>
      </w:r>
      <w:r w:rsidRPr="00CA22F4">
        <w:rPr>
          <w:color w:val="6D6E71"/>
          <w:spacing w:val="5"/>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lang w:val="nl-NL"/>
        </w:rPr>
        <w:t>doen,</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w:t>
      </w:r>
    </w:p>
    <w:p w14:paraId="07CEB9E7" w14:textId="77777777" w:rsidR="00624579" w:rsidRPr="00CA22F4" w:rsidRDefault="00CA22F4">
      <w:pPr>
        <w:pStyle w:val="Plattetekst"/>
        <w:spacing w:line="264" w:lineRule="exact"/>
        <w:ind w:right="4646"/>
        <w:jc w:val="both"/>
        <w:rPr>
          <w:lang w:val="nl-NL"/>
        </w:rPr>
      </w:pPr>
      <w:r w:rsidRPr="00CA22F4">
        <w:rPr>
          <w:color w:val="6D6E71"/>
          <w:lang w:val="nl-NL"/>
        </w:rPr>
        <w:t>als h</w:t>
      </w:r>
      <w:r w:rsidRPr="00CA22F4">
        <w:rPr>
          <w:color w:val="6D6E71"/>
          <w:spacing w:val="-2"/>
          <w:lang w:val="nl-NL"/>
        </w:rPr>
        <w:t>e</w:t>
      </w:r>
      <w:r w:rsidRPr="00CA22F4">
        <w:rPr>
          <w:color w:val="6D6E71"/>
          <w:lang w:val="nl-NL"/>
        </w:rPr>
        <w:t xml:space="preserve">t om een plotseling </w:t>
      </w:r>
      <w:r w:rsidRPr="00CA22F4">
        <w:rPr>
          <w:color w:val="6D6E71"/>
          <w:spacing w:val="-3"/>
          <w:lang w:val="nl-NL"/>
        </w:rPr>
        <w:t>st</w:t>
      </w:r>
      <w:r w:rsidRPr="00CA22F4">
        <w:rPr>
          <w:color w:val="6D6E71"/>
          <w:lang w:val="nl-NL"/>
        </w:rPr>
        <w:t>er</w:t>
      </w:r>
      <w:r w:rsidRPr="00CA22F4">
        <w:rPr>
          <w:color w:val="6D6E71"/>
          <w:spacing w:val="-7"/>
          <w:lang w:val="nl-NL"/>
        </w:rPr>
        <w:t>f</w:t>
      </w:r>
      <w:r w:rsidRPr="00CA22F4">
        <w:rPr>
          <w:color w:val="6D6E71"/>
          <w:spacing w:val="-2"/>
          <w:lang w:val="nl-NL"/>
        </w:rPr>
        <w:t>ge</w:t>
      </w:r>
      <w:r w:rsidRPr="00CA22F4">
        <w:rPr>
          <w:color w:val="6D6E71"/>
          <w:spacing w:val="-4"/>
          <w:lang w:val="nl-NL"/>
        </w:rPr>
        <w:t>v</w:t>
      </w:r>
      <w:r w:rsidRPr="00CA22F4">
        <w:rPr>
          <w:color w:val="6D6E71"/>
          <w:lang w:val="nl-NL"/>
        </w:rPr>
        <w:t xml:space="preserve">al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er de p</w:t>
      </w:r>
      <w:r w:rsidRPr="00CA22F4">
        <w:rPr>
          <w:color w:val="6D6E71"/>
          <w:spacing w:val="-4"/>
          <w:lang w:val="nl-NL"/>
        </w:rPr>
        <w:t>r</w:t>
      </w:r>
      <w:r w:rsidRPr="00CA22F4">
        <w:rPr>
          <w:color w:val="6D6E71"/>
          <w:lang w:val="nl-NL"/>
        </w:rPr>
        <w:t>eci</w:t>
      </w:r>
      <w:r w:rsidRPr="00CA22F4">
        <w:rPr>
          <w:color w:val="6D6E71"/>
          <w:spacing w:val="-3"/>
          <w:lang w:val="nl-NL"/>
        </w:rPr>
        <w:t>e</w:t>
      </w:r>
      <w:r w:rsidRPr="00CA22F4">
        <w:rPr>
          <w:color w:val="6D6E71"/>
          <w:spacing w:val="-5"/>
          <w:lang w:val="nl-NL"/>
        </w:rPr>
        <w:t>z</w:t>
      </w:r>
      <w:r w:rsidRPr="00CA22F4">
        <w:rPr>
          <w:color w:val="6D6E71"/>
          <w:lang w:val="nl-NL"/>
        </w:rPr>
        <w:t xml:space="preserve">e </w:t>
      </w:r>
      <w:r w:rsidRPr="00CA22F4">
        <w:rPr>
          <w:color w:val="6D6E71"/>
          <w:spacing w:val="-3"/>
          <w:lang w:val="nl-NL"/>
        </w:rPr>
        <w:t>t</w:t>
      </w:r>
      <w:r w:rsidRPr="00CA22F4">
        <w:rPr>
          <w:color w:val="6D6E71"/>
          <w:lang w:val="nl-NL"/>
        </w:rPr>
        <w:t>oed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p>
    <w:p w14:paraId="20BE84BF" w14:textId="77777777" w:rsidR="00624579" w:rsidRPr="00CA22F4" w:rsidRDefault="00CA22F4">
      <w:pPr>
        <w:pStyle w:val="Plattetekst"/>
        <w:spacing w:line="264" w:lineRule="exact"/>
        <w:ind w:right="4582"/>
        <w:jc w:val="both"/>
        <w:rPr>
          <w:lang w:val="nl-NL"/>
        </w:rPr>
      </w:pPr>
      <w:r w:rsidRPr="00CA22F4">
        <w:rPr>
          <w:color w:val="6D6E71"/>
          <w:spacing w:val="-10"/>
          <w:lang w:val="nl-NL"/>
        </w:rPr>
        <w:t>V</w:t>
      </w:r>
      <w:r w:rsidRPr="00CA22F4">
        <w:rPr>
          <w:color w:val="6D6E71"/>
          <w:lang w:val="nl-NL"/>
        </w:rPr>
        <w:t xml:space="preserve">oor een </w:t>
      </w:r>
      <w:r w:rsidRPr="00CA22F4">
        <w:rPr>
          <w:color w:val="6D6E71"/>
          <w:spacing w:val="-2"/>
          <w:lang w:val="nl-NL"/>
        </w:rPr>
        <w:t>c</w:t>
      </w:r>
      <w:r w:rsidRPr="00CA22F4">
        <w:rPr>
          <w:color w:val="6D6E71"/>
          <w:lang w:val="nl-NL"/>
        </w:rPr>
        <w:t>once</w:t>
      </w:r>
      <w:r w:rsidRPr="00CA22F4">
        <w:rPr>
          <w:color w:val="6D6E71"/>
          <w:spacing w:val="-1"/>
          <w:lang w:val="nl-NL"/>
        </w:rPr>
        <w:t>p</w:t>
      </w:r>
      <w:r w:rsidRPr="00CA22F4">
        <w:rPr>
          <w:color w:val="6D6E71"/>
          <w:spacing w:val="-3"/>
          <w:lang w:val="nl-NL"/>
        </w:rPr>
        <w:t>t</w:t>
      </w:r>
      <w:r w:rsidRPr="00CA22F4">
        <w:rPr>
          <w:color w:val="6D6E71"/>
          <w:lang w:val="nl-NL"/>
        </w:rPr>
        <w:t>a</w:t>
      </w:r>
      <w:r w:rsidRPr="00CA22F4">
        <w:rPr>
          <w:color w:val="6D6E71"/>
          <w:spacing w:val="-2"/>
          <w:lang w:val="nl-NL"/>
        </w:rPr>
        <w:t>g</w:t>
      </w:r>
      <w:r w:rsidRPr="00CA22F4">
        <w:rPr>
          <w:color w:val="6D6E71"/>
          <w:lang w:val="nl-NL"/>
        </w:rPr>
        <w:t xml:space="preserve">enda </w:t>
      </w:r>
      <w:r w:rsidRPr="00CA22F4">
        <w:rPr>
          <w:color w:val="6D6E71"/>
          <w:spacing w:val="-3"/>
          <w:lang w:val="nl-NL"/>
        </w:rPr>
        <w:t>v</w:t>
      </w:r>
      <w:r w:rsidRPr="00CA22F4">
        <w:rPr>
          <w:color w:val="6D6E71"/>
          <w:lang w:val="nl-NL"/>
        </w:rPr>
        <w:t>oor een ouderbijeen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 zie bijla</w:t>
      </w:r>
      <w:r w:rsidRPr="00CA22F4">
        <w:rPr>
          <w:color w:val="6D6E71"/>
          <w:spacing w:val="-2"/>
          <w:lang w:val="nl-NL"/>
        </w:rPr>
        <w:t>g</w:t>
      </w:r>
      <w:r w:rsidRPr="00CA22F4">
        <w:rPr>
          <w:color w:val="6D6E71"/>
          <w:lang w:val="nl-NL"/>
        </w:rPr>
        <w:t>e 11</w:t>
      </w:r>
      <w:r w:rsidRPr="00CA22F4">
        <w:rPr>
          <w:color w:val="6D6E71"/>
          <w:spacing w:val="-6"/>
          <w:lang w:val="nl-NL"/>
        </w:rPr>
        <w:t>D</w:t>
      </w:r>
      <w:r w:rsidRPr="00CA22F4">
        <w:rPr>
          <w:color w:val="6D6E71"/>
          <w:lang w:val="nl-NL"/>
        </w:rPr>
        <w:t>.</w:t>
      </w:r>
    </w:p>
    <w:p w14:paraId="47F76535" w14:textId="77777777" w:rsidR="00624579" w:rsidRPr="00CA22F4" w:rsidRDefault="00CA22F4">
      <w:pPr>
        <w:pStyle w:val="Plattetekst"/>
        <w:spacing w:line="264" w:lineRule="exact"/>
        <w:ind w:right="1133"/>
        <w:jc w:val="both"/>
        <w:rPr>
          <w:lang w:val="nl-NL"/>
        </w:rPr>
      </w:pPr>
      <w:r w:rsidRPr="00CA22F4">
        <w:rPr>
          <w:color w:val="6D6E71"/>
          <w:lang w:val="nl-NL"/>
        </w:rPr>
        <w:t>Als</w:t>
      </w:r>
      <w:r w:rsidRPr="00CA22F4">
        <w:rPr>
          <w:color w:val="6D6E71"/>
          <w:spacing w:val="27"/>
          <w:lang w:val="nl-NL"/>
        </w:rPr>
        <w:t xml:space="preserve"> </w:t>
      </w:r>
      <w:r w:rsidRPr="00CA22F4">
        <w:rPr>
          <w:color w:val="6D6E71"/>
          <w:lang w:val="nl-NL"/>
        </w:rPr>
        <w:t>school</w:t>
      </w:r>
      <w:r w:rsidRPr="00CA22F4">
        <w:rPr>
          <w:color w:val="6D6E71"/>
          <w:spacing w:val="27"/>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w:t>
      </w:r>
      <w:r w:rsidRPr="00CA22F4">
        <w:rPr>
          <w:color w:val="6D6E71"/>
          <w:spacing w:val="2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6"/>
          <w:lang w:val="nl-NL"/>
        </w:rPr>
        <w:t xml:space="preserve"> </w:t>
      </w:r>
      <w:r w:rsidRPr="00CA22F4">
        <w:rPr>
          <w:color w:val="6D6E71"/>
          <w:spacing w:val="-2"/>
          <w:lang w:val="nl-NL"/>
        </w:rPr>
        <w:t>w</w:t>
      </w:r>
      <w:r w:rsidRPr="00CA22F4">
        <w:rPr>
          <w:color w:val="6D6E71"/>
          <w:lang w:val="nl-NL"/>
        </w:rPr>
        <w:t>e,</w:t>
      </w:r>
      <w:r w:rsidRPr="00CA22F4">
        <w:rPr>
          <w:color w:val="6D6E71"/>
          <w:spacing w:val="26"/>
          <w:lang w:val="nl-NL"/>
        </w:rPr>
        <w:t xml:space="preserve"> </w:t>
      </w:r>
      <w:r w:rsidRPr="00CA22F4">
        <w:rPr>
          <w:color w:val="6D6E71"/>
          <w:lang w:val="nl-NL"/>
        </w:rPr>
        <w:t>in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spacing w:val="-3"/>
          <w:lang w:val="nl-NL"/>
        </w:rPr>
        <w:t>v</w:t>
      </w:r>
      <w:r w:rsidRPr="00CA22F4">
        <w:rPr>
          <w:color w:val="6D6E71"/>
          <w:lang w:val="nl-NL"/>
        </w:rPr>
        <w:t>eili</w:t>
      </w:r>
      <w:r w:rsidRPr="00CA22F4">
        <w:rPr>
          <w:color w:val="6D6E71"/>
          <w:spacing w:val="-2"/>
          <w:lang w:val="nl-NL"/>
        </w:rPr>
        <w:t>g</w:t>
      </w:r>
      <w:r w:rsidRPr="00CA22F4">
        <w:rPr>
          <w:color w:val="6D6E71"/>
          <w:lang w:val="nl-NL"/>
        </w:rPr>
        <w:t>e</w:t>
      </w:r>
      <w:r w:rsidRPr="00CA22F4">
        <w:rPr>
          <w:color w:val="6D6E71"/>
          <w:spacing w:val="26"/>
          <w:lang w:val="nl-NL"/>
        </w:rPr>
        <w:t xml:space="preserve"> </w:t>
      </w:r>
      <w:r w:rsidRPr="00CA22F4">
        <w:rPr>
          <w:color w:val="6D6E71"/>
          <w:lang w:val="nl-NL"/>
        </w:rPr>
        <w:t>s</w:t>
      </w:r>
      <w:r w:rsidRPr="00CA22F4">
        <w:rPr>
          <w:color w:val="6D6E71"/>
          <w:spacing w:val="-2"/>
          <w:lang w:val="nl-NL"/>
        </w:rPr>
        <w:t>e</w:t>
      </w:r>
      <w:r w:rsidRPr="00CA22F4">
        <w:rPr>
          <w:color w:val="6D6E71"/>
          <w:lang w:val="nl-NL"/>
        </w:rPr>
        <w:t>tting</w:t>
      </w:r>
      <w:r w:rsidRPr="00CA22F4">
        <w:rPr>
          <w:color w:val="6D6E71"/>
          <w:spacing w:val="27"/>
          <w:lang w:val="nl-NL"/>
        </w:rPr>
        <w:t xml:space="preserve"> </w:t>
      </w:r>
      <w:r w:rsidRPr="00CA22F4">
        <w:rPr>
          <w:color w:val="6D6E71"/>
          <w:spacing w:val="-4"/>
          <w:lang w:val="nl-NL"/>
        </w:rPr>
        <w:t>v</w:t>
      </w:r>
      <w:r w:rsidRPr="00CA22F4">
        <w:rPr>
          <w:color w:val="6D6E71"/>
          <w:lang w:val="nl-NL"/>
        </w:rPr>
        <w:t>an</w:t>
      </w:r>
      <w:r w:rsidRPr="00CA22F4">
        <w:rPr>
          <w:color w:val="6D6E71"/>
          <w:spacing w:val="27"/>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klas,</w:t>
      </w:r>
      <w:r w:rsidRPr="00CA22F4">
        <w:rPr>
          <w:color w:val="6D6E71"/>
          <w:spacing w:val="26"/>
          <w:lang w:val="nl-NL"/>
        </w:rPr>
        <w:t xml:space="preserve"> </w:t>
      </w:r>
      <w:r w:rsidRPr="00CA22F4">
        <w:rPr>
          <w:color w:val="6D6E71"/>
          <w:lang w:val="nl-NL"/>
        </w:rPr>
        <w:t>open</w:t>
      </w:r>
      <w:r w:rsidRPr="00CA22F4">
        <w:rPr>
          <w:color w:val="6D6E71"/>
          <w:spacing w:val="27"/>
          <w:lang w:val="nl-NL"/>
        </w:rPr>
        <w:t xml:space="preserve"> </w:t>
      </w:r>
      <w:r w:rsidRPr="00CA22F4">
        <w:rPr>
          <w:color w:val="6D6E71"/>
          <w:lang w:val="nl-NL"/>
        </w:rPr>
        <w:t>en</w:t>
      </w:r>
      <w:r w:rsidRPr="00CA22F4">
        <w:rPr>
          <w:color w:val="6D6E71"/>
          <w:spacing w:val="26"/>
          <w:lang w:val="nl-NL"/>
        </w:rPr>
        <w:t xml:space="preserve"> </w:t>
      </w:r>
      <w:r w:rsidRPr="00CA22F4">
        <w:rPr>
          <w:color w:val="6D6E71"/>
          <w:lang w:val="nl-NL"/>
        </w:rPr>
        <w:t>eerlijk</w:t>
      </w:r>
      <w:r w:rsidRPr="00CA22F4">
        <w:rPr>
          <w:color w:val="6D6E71"/>
          <w:spacing w:val="2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6"/>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dood</w:t>
      </w:r>
      <w:r w:rsidRPr="00CA22F4">
        <w:rPr>
          <w:color w:val="6D6E71"/>
          <w:spacing w:val="2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78F28994" w14:textId="77777777" w:rsidR="00624579" w:rsidRPr="00CA22F4" w:rsidRDefault="00CA22F4">
      <w:pPr>
        <w:pStyle w:val="Plattetekst"/>
        <w:spacing w:line="264" w:lineRule="exact"/>
        <w:ind w:right="1133"/>
        <w:jc w:val="both"/>
        <w:rPr>
          <w:lang w:val="nl-NL"/>
        </w:rPr>
      </w:pP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8"/>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8"/>
          <w:lang w:val="nl-NL"/>
        </w:rPr>
        <w:t xml:space="preserve"> </w:t>
      </w:r>
      <w:r w:rsidRPr="00CA22F4">
        <w:rPr>
          <w:color w:val="6D6E71"/>
          <w:lang w:val="nl-NL"/>
        </w:rPr>
        <w:t>er</w:t>
      </w:r>
      <w:r w:rsidRPr="00CA22F4">
        <w:rPr>
          <w:color w:val="6D6E71"/>
          <w:spacing w:val="-8"/>
          <w:lang w:val="nl-NL"/>
        </w:rPr>
        <w:t xml:space="preserve"> </w:t>
      </w:r>
      <w:r w:rsidRPr="00CA22F4">
        <w:rPr>
          <w:color w:val="6D6E71"/>
          <w:lang w:val="nl-NL"/>
        </w:rPr>
        <w:t>v</w:t>
      </w:r>
      <w:r w:rsidRPr="00CA22F4">
        <w:rPr>
          <w:color w:val="6D6E71"/>
          <w:spacing w:val="-5"/>
          <w:lang w:val="nl-NL"/>
        </w:rPr>
        <w:t>r</w:t>
      </w:r>
      <w:r w:rsidRPr="00CA22F4">
        <w:rPr>
          <w:color w:val="6D6E71"/>
          <w:lang w:val="nl-NL"/>
        </w:rPr>
        <w:t>aa</w:t>
      </w:r>
      <w:r w:rsidRPr="00CA22F4">
        <w:rPr>
          <w:color w:val="6D6E71"/>
          <w:spacing w:val="-4"/>
          <w:lang w:val="nl-NL"/>
        </w:rPr>
        <w:t>g</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ens</w:t>
      </w:r>
      <w:r w:rsidRPr="00CA22F4">
        <w:rPr>
          <w:color w:val="6D6E71"/>
          <w:spacing w:val="-8"/>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hebben,</w:t>
      </w:r>
      <w:r w:rsidRPr="00CA22F4">
        <w:rPr>
          <w:color w:val="6D6E71"/>
          <w:spacing w:val="-8"/>
          <w:lang w:val="nl-NL"/>
        </w:rPr>
        <w:t xml:space="preserve"> </w:t>
      </w:r>
      <w:r w:rsidRPr="00CA22F4">
        <w:rPr>
          <w:color w:val="6D6E71"/>
          <w:lang w:val="nl-NL"/>
        </w:rPr>
        <w:t>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2"/>
          <w:lang w:val="nl-NL"/>
        </w:rPr>
        <w:t>w</w:t>
      </w:r>
      <w:r w:rsidRPr="00CA22F4">
        <w:rPr>
          <w:color w:val="6D6E71"/>
          <w:lang w:val="nl-NL"/>
        </w:rPr>
        <w:t>e</w:t>
      </w:r>
      <w:r w:rsidRPr="00CA22F4">
        <w:rPr>
          <w:color w:val="6D6E71"/>
          <w:spacing w:val="-8"/>
          <w:lang w:val="nl-NL"/>
        </w:rPr>
        <w:t xml:space="preserve"> </w:t>
      </w:r>
      <w:r w:rsidRPr="00CA22F4">
        <w:rPr>
          <w:color w:val="6D6E71"/>
          <w:lang w:val="nl-NL"/>
        </w:rPr>
        <w:t>hen</w:t>
      </w:r>
      <w:r w:rsidRPr="00CA22F4">
        <w:rPr>
          <w:color w:val="6D6E71"/>
          <w:spacing w:val="-8"/>
          <w:lang w:val="nl-NL"/>
        </w:rPr>
        <w:t xml:space="preserve"> </w:t>
      </w:r>
      <w:r w:rsidRPr="00CA22F4">
        <w:rPr>
          <w:color w:val="6D6E71"/>
          <w:lang w:val="nl-NL"/>
        </w:rPr>
        <w:t>uit</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dit</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lang w:val="nl-NL"/>
        </w:rPr>
        <w:t>uit</w:t>
      </w:r>
      <w:r w:rsidRPr="00CA22F4">
        <w:rPr>
          <w:color w:val="6D6E71"/>
          <w:spacing w:val="-4"/>
          <w:lang w:val="nl-NL"/>
        </w:rPr>
        <w:t>g</w:t>
      </w:r>
      <w:r w:rsidRPr="00CA22F4">
        <w:rPr>
          <w:color w:val="6D6E71"/>
          <w:lang w:val="nl-NL"/>
        </w:rPr>
        <w:t>angspu</w:t>
      </w:r>
      <w:r w:rsidRPr="00CA22F4">
        <w:rPr>
          <w:color w:val="6D6E71"/>
          <w:spacing w:val="-2"/>
          <w:lang w:val="nl-NL"/>
        </w:rPr>
        <w:t>n</w:t>
      </w:r>
      <w:r w:rsidRPr="00CA22F4">
        <w:rPr>
          <w:color w:val="6D6E71"/>
          <w:lang w:val="nl-NL"/>
        </w:rPr>
        <w:t>t</w:t>
      </w:r>
      <w:r w:rsidRPr="00CA22F4">
        <w:rPr>
          <w:color w:val="6D6E71"/>
          <w:spacing w:val="-8"/>
          <w:lang w:val="nl-NL"/>
        </w:rPr>
        <w:t xml:space="preserve"> </w:t>
      </w:r>
      <w:r w:rsidRPr="00CA22F4">
        <w:rPr>
          <w:color w:val="6D6E71"/>
          <w:lang w:val="nl-NL"/>
        </w:rPr>
        <w:t>is,</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0B94DF1E" w14:textId="77777777" w:rsidR="00624579" w:rsidRPr="00CA22F4" w:rsidRDefault="00CA22F4">
      <w:pPr>
        <w:pStyle w:val="Plattetekst"/>
        <w:spacing w:line="264" w:lineRule="exact"/>
        <w:ind w:right="7961"/>
        <w:jc w:val="both"/>
        <w:rPr>
          <w:lang w:val="nl-NL"/>
        </w:rPr>
      </w:pPr>
      <w:r w:rsidRPr="00CA22F4">
        <w:rPr>
          <w:color w:val="6D6E71"/>
          <w:lang w:val="nl-NL"/>
        </w:rPr>
        <w:t xml:space="preserve">bij de visie </w:t>
      </w:r>
      <w:r w:rsidRPr="00CA22F4">
        <w:rPr>
          <w:color w:val="6D6E71"/>
          <w:spacing w:val="-3"/>
          <w:lang w:val="nl-NL"/>
        </w:rPr>
        <w:t>v</w:t>
      </w:r>
      <w:r w:rsidRPr="00CA22F4">
        <w:rPr>
          <w:color w:val="6D6E71"/>
          <w:lang w:val="nl-NL"/>
        </w:rPr>
        <w:t>an de school hoort.</w:t>
      </w:r>
    </w:p>
    <w:p w14:paraId="6940282F" w14:textId="77777777" w:rsidR="00624579" w:rsidRPr="00CA22F4" w:rsidRDefault="00624579">
      <w:pPr>
        <w:spacing w:before="18" w:line="240" w:lineRule="exact"/>
        <w:rPr>
          <w:sz w:val="24"/>
          <w:szCs w:val="24"/>
          <w:lang w:val="nl-NL"/>
        </w:rPr>
      </w:pPr>
    </w:p>
    <w:p w14:paraId="5D528C4F" w14:textId="77777777" w:rsidR="00624579" w:rsidRPr="00CA22F4" w:rsidRDefault="00CA22F4">
      <w:pPr>
        <w:pStyle w:val="Plattetekst"/>
        <w:spacing w:line="264" w:lineRule="exact"/>
        <w:ind w:right="731"/>
        <w:rPr>
          <w:lang w:val="nl-NL"/>
        </w:rPr>
      </w:pPr>
      <w:r w:rsidRPr="00CA22F4">
        <w:rPr>
          <w:color w:val="6D6E71"/>
          <w:spacing w:val="-5"/>
          <w:lang w:val="nl-NL"/>
        </w:rPr>
        <w:t>P</w:t>
      </w:r>
      <w:r w:rsidRPr="00CA22F4">
        <w:rPr>
          <w:color w:val="6D6E71"/>
          <w:lang w:val="nl-NL"/>
        </w:rPr>
        <w:t>er</w:t>
      </w:r>
      <w:r w:rsidRPr="00CA22F4">
        <w:rPr>
          <w:color w:val="6D6E71"/>
          <w:spacing w:val="6"/>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6"/>
          <w:lang w:val="nl-NL"/>
        </w:rPr>
        <w:t xml:space="preserve"> </w:t>
      </w:r>
      <w:r w:rsidRPr="00CA22F4">
        <w:rPr>
          <w:color w:val="6D6E71"/>
          <w:lang w:val="nl-NL"/>
        </w:rPr>
        <w:t>bekij</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6"/>
          <w:lang w:val="nl-NL"/>
        </w:rPr>
        <w:t xml:space="preserve"> </w:t>
      </w:r>
      <w:r w:rsidRPr="00CA22F4">
        <w:rPr>
          <w:color w:val="6D6E71"/>
          <w:lang w:val="nl-NL"/>
        </w:rPr>
        <w:t>of</w:t>
      </w:r>
      <w:r w:rsidRPr="00CA22F4">
        <w:rPr>
          <w:color w:val="6D6E71"/>
          <w:spacing w:val="7"/>
          <w:lang w:val="nl-NL"/>
        </w:rPr>
        <w:t xml:space="preserve"> </w:t>
      </w:r>
      <w:r w:rsidRPr="00CA22F4">
        <w:rPr>
          <w:color w:val="6D6E71"/>
          <w:spacing w:val="-2"/>
          <w:lang w:val="nl-NL"/>
        </w:rPr>
        <w:t>w</w:t>
      </w:r>
      <w:r w:rsidRPr="00CA22F4">
        <w:rPr>
          <w:color w:val="6D6E71"/>
          <w:lang w:val="nl-NL"/>
        </w:rPr>
        <w:t>e</w:t>
      </w:r>
      <w:r w:rsidRPr="00CA22F4">
        <w:rPr>
          <w:color w:val="6D6E71"/>
          <w:spacing w:val="6"/>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school</w:t>
      </w:r>
      <w:r w:rsidRPr="00CA22F4">
        <w:rPr>
          <w:color w:val="6D6E71"/>
          <w:spacing w:val="7"/>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6"/>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7"/>
          <w:lang w:val="nl-NL"/>
        </w:rPr>
        <w:t xml:space="preserve"> </w:t>
      </w:r>
      <w:r w:rsidRPr="00CA22F4">
        <w:rPr>
          <w:color w:val="6D6E71"/>
          <w:lang w:val="nl-NL"/>
        </w:rPr>
        <w:t>c</w:t>
      </w:r>
      <w:r w:rsidRPr="00CA22F4">
        <w:rPr>
          <w:color w:val="6D6E71"/>
          <w:spacing w:val="-3"/>
          <w:lang w:val="nl-NL"/>
        </w:rPr>
        <w:t>r</w:t>
      </w:r>
      <w:r w:rsidRPr="00CA22F4">
        <w:rPr>
          <w:color w:val="6D6E71"/>
          <w:lang w:val="nl-NL"/>
        </w:rPr>
        <w:t>eë</w:t>
      </w:r>
      <w:r w:rsidRPr="00CA22F4">
        <w:rPr>
          <w:color w:val="6D6E71"/>
          <w:spacing w:val="-4"/>
          <w:lang w:val="nl-NL"/>
        </w:rPr>
        <w:t>r</w:t>
      </w:r>
      <w:r w:rsidRPr="00CA22F4">
        <w:rPr>
          <w:color w:val="6D6E71"/>
          <w:lang w:val="nl-NL"/>
        </w:rPr>
        <w:t>en,</w:t>
      </w:r>
      <w:r w:rsidRPr="00CA22F4">
        <w:rPr>
          <w:color w:val="6D6E71"/>
          <w:spacing w:val="6"/>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7"/>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2"/>
          <w:lang w:val="nl-NL"/>
        </w:rPr>
        <w:t>g</w:t>
      </w:r>
      <w:r w:rsidRPr="00CA22F4">
        <w:rPr>
          <w:color w:val="6D6E71"/>
          <w:lang w:val="nl-NL"/>
        </w:rPr>
        <w:t>edenkhoekje inric</w:t>
      </w:r>
      <w:r w:rsidRPr="00CA22F4">
        <w:rPr>
          <w:color w:val="6D6E71"/>
          <w:spacing w:val="-2"/>
          <w:lang w:val="nl-NL"/>
        </w:rPr>
        <w:t>h</w:t>
      </w:r>
      <w:r w:rsidRPr="00CA22F4">
        <w:rPr>
          <w:color w:val="6D6E71"/>
          <w:spacing w:val="-3"/>
          <w:lang w:val="nl-NL"/>
        </w:rPr>
        <w:t>t</w:t>
      </w:r>
      <w:r w:rsidRPr="00CA22F4">
        <w:rPr>
          <w:color w:val="6D6E71"/>
          <w:lang w:val="nl-NL"/>
        </w:rPr>
        <w:t>en m</w:t>
      </w:r>
      <w:r w:rsidRPr="00CA22F4">
        <w:rPr>
          <w:color w:val="6D6E71"/>
          <w:spacing w:val="-2"/>
          <w:lang w:val="nl-NL"/>
        </w:rPr>
        <w:t>e</w:t>
      </w:r>
      <w:r w:rsidRPr="00CA22F4">
        <w:rPr>
          <w:color w:val="6D6E71"/>
          <w:lang w:val="nl-NL"/>
        </w:rPr>
        <w:t xml:space="preserve">t een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 xml:space="preserve">o en </w:t>
      </w:r>
      <w:r w:rsidRPr="00CA22F4">
        <w:rPr>
          <w:color w:val="6D6E71"/>
          <w:spacing w:val="-2"/>
          <w:lang w:val="nl-NL"/>
        </w:rPr>
        <w:t>c</w:t>
      </w:r>
      <w:r w:rsidRPr="00CA22F4">
        <w:rPr>
          <w:color w:val="6D6E71"/>
          <w:lang w:val="nl-NL"/>
        </w:rPr>
        <w:t>ondoleanceboek.</w:t>
      </w:r>
    </w:p>
    <w:p w14:paraId="42DD887E" w14:textId="77777777" w:rsidR="00624579" w:rsidRPr="00CA22F4" w:rsidRDefault="00CA22F4">
      <w:pPr>
        <w:pStyle w:val="Plattetekst"/>
        <w:spacing w:line="264" w:lineRule="exact"/>
        <w:ind w:right="1133"/>
        <w:jc w:val="both"/>
        <w:rPr>
          <w:lang w:val="nl-NL"/>
        </w:rPr>
      </w:pPr>
      <w:r w:rsidRPr="00CA22F4">
        <w:rPr>
          <w:color w:val="6D6E71"/>
          <w:spacing w:val="-10"/>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8"/>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ons</w:t>
      </w:r>
      <w:r w:rsidRPr="00CA22F4">
        <w:rPr>
          <w:color w:val="6D6E71"/>
          <w:spacing w:val="9"/>
          <w:lang w:val="nl-NL"/>
        </w:rPr>
        <w:t xml:space="preserve"> </w:t>
      </w:r>
      <w:r w:rsidRPr="00CA22F4">
        <w:rPr>
          <w:color w:val="6D6E71"/>
          <w:spacing w:val="-2"/>
          <w:lang w:val="nl-NL"/>
        </w:rPr>
        <w:t>a</w:t>
      </w:r>
      <w:r w:rsidRPr="00CA22F4">
        <w:rPr>
          <w:color w:val="6D6E71"/>
          <w:spacing w:val="-14"/>
          <w:lang w:val="nl-NL"/>
        </w:rPr>
        <w:t>f</w:t>
      </w:r>
      <w:r w:rsidRPr="00CA22F4">
        <w:rPr>
          <w:color w:val="6D6E71"/>
          <w:lang w:val="nl-NL"/>
        </w:rPr>
        <w:t>,</w:t>
      </w:r>
      <w:r w:rsidRPr="00CA22F4">
        <w:rPr>
          <w:color w:val="6D6E71"/>
          <w:spacing w:val="9"/>
          <w:lang w:val="nl-NL"/>
        </w:rPr>
        <w:t xml:space="preserve"> </w:t>
      </w:r>
      <w:r w:rsidRPr="00CA22F4">
        <w:rPr>
          <w:color w:val="6D6E71"/>
          <w:lang w:val="nl-NL"/>
        </w:rPr>
        <w:t>of</w:t>
      </w:r>
      <w:r w:rsidRPr="00CA22F4">
        <w:rPr>
          <w:color w:val="6D6E71"/>
          <w:spacing w:val="9"/>
          <w:lang w:val="nl-NL"/>
        </w:rPr>
        <w:t xml:space="preserve"> </w:t>
      </w:r>
      <w:r w:rsidRPr="00CA22F4">
        <w:rPr>
          <w:color w:val="6D6E71"/>
          <w:spacing w:val="-2"/>
          <w:lang w:val="nl-NL"/>
        </w:rPr>
        <w:t>w</w:t>
      </w:r>
      <w:r w:rsidRPr="00CA22F4">
        <w:rPr>
          <w:color w:val="6D6E71"/>
          <w:lang w:val="nl-NL"/>
        </w:rPr>
        <w:t>e</w:t>
      </w:r>
      <w:r w:rsidRPr="00CA22F4">
        <w:rPr>
          <w:color w:val="6D6E71"/>
          <w:spacing w:val="9"/>
          <w:lang w:val="nl-NL"/>
        </w:rPr>
        <w:t xml:space="preserve"> </w:t>
      </w:r>
      <w:r w:rsidRPr="00CA22F4">
        <w:rPr>
          <w:color w:val="6D6E71"/>
          <w:lang w:val="nl-NL"/>
        </w:rPr>
        <w:t>willen</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spacing w:val="-5"/>
          <w:lang w:val="nl-NL"/>
        </w:rPr>
        <w:t>z</w:t>
      </w:r>
      <w:r w:rsidRPr="00CA22F4">
        <w:rPr>
          <w:color w:val="6D6E71"/>
          <w:lang w:val="nl-NL"/>
        </w:rPr>
        <w:t>o</w:t>
      </w:r>
      <w:r w:rsidRPr="00CA22F4">
        <w:rPr>
          <w:color w:val="6D6E71"/>
          <w:spacing w:val="-5"/>
          <w:lang w:val="nl-NL"/>
        </w:rPr>
        <w:t>’</w:t>
      </w:r>
      <w:r w:rsidRPr="00CA22F4">
        <w:rPr>
          <w:color w:val="6D6E71"/>
          <w:lang w:val="nl-NL"/>
        </w:rPr>
        <w:t>n</w:t>
      </w:r>
      <w:r w:rsidRPr="00CA22F4">
        <w:rPr>
          <w:color w:val="6D6E71"/>
          <w:spacing w:val="9"/>
          <w:lang w:val="nl-NL"/>
        </w:rPr>
        <w:t xml:space="preserve"> </w:t>
      </w:r>
      <w:r w:rsidRPr="00CA22F4">
        <w:rPr>
          <w:color w:val="6D6E71"/>
          <w:spacing w:val="-2"/>
          <w:lang w:val="nl-NL"/>
        </w:rPr>
        <w:t>g</w:t>
      </w:r>
      <w:r w:rsidRPr="00CA22F4">
        <w:rPr>
          <w:color w:val="6D6E71"/>
          <w:lang w:val="nl-NL"/>
        </w:rPr>
        <w:t>edenkhoekje</w:t>
      </w:r>
      <w:r w:rsidRPr="00CA22F4">
        <w:rPr>
          <w:color w:val="6D6E71"/>
          <w:spacing w:val="9"/>
          <w:lang w:val="nl-NL"/>
        </w:rPr>
        <w:t xml:space="preserve"> </w:t>
      </w:r>
      <w:r w:rsidRPr="00CA22F4">
        <w:rPr>
          <w:color w:val="6D6E71"/>
          <w:lang w:val="nl-NL"/>
        </w:rPr>
        <w:t>meer</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4"/>
          <w:lang w:val="nl-NL"/>
        </w:rPr>
        <w:t>k</w:t>
      </w:r>
      <w:r w:rsidRPr="00CA22F4">
        <w:rPr>
          <w:color w:val="6D6E71"/>
          <w:lang w:val="nl-NL"/>
        </w:rPr>
        <w:t>a</w:t>
      </w:r>
      <w:r w:rsidRPr="00CA22F4">
        <w:rPr>
          <w:color w:val="6D6E71"/>
          <w:spacing w:val="-5"/>
          <w:lang w:val="nl-NL"/>
        </w:rPr>
        <w:t>r</w:t>
      </w:r>
      <w:r w:rsidRPr="00CA22F4">
        <w:rPr>
          <w:color w:val="6D6E71"/>
          <w:lang w:val="nl-NL"/>
        </w:rPr>
        <w:t>a</w:t>
      </w:r>
      <w:r w:rsidRPr="00CA22F4">
        <w:rPr>
          <w:color w:val="6D6E71"/>
          <w:spacing w:val="-2"/>
          <w:lang w:val="nl-NL"/>
        </w:rPr>
        <w:t>k</w:t>
      </w:r>
      <w:r w:rsidRPr="00CA22F4">
        <w:rPr>
          <w:color w:val="6D6E71"/>
          <w:spacing w:val="-3"/>
          <w:lang w:val="nl-NL"/>
        </w:rPr>
        <w:t>t</w:t>
      </w:r>
      <w:r w:rsidRPr="00CA22F4">
        <w:rPr>
          <w:color w:val="6D6E71"/>
          <w:lang w:val="nl-NL"/>
        </w:rPr>
        <w:t>er</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sobe</w:t>
      </w:r>
      <w:r w:rsidRPr="00CA22F4">
        <w:rPr>
          <w:color w:val="6D6E71"/>
          <w:spacing w:val="-3"/>
          <w:lang w:val="nl-NL"/>
        </w:rPr>
        <w:t>r</w:t>
      </w:r>
      <w:r w:rsidRPr="00CA22F4">
        <w:rPr>
          <w:color w:val="6D6E71"/>
          <w:lang w:val="nl-NL"/>
        </w:rPr>
        <w:t>e</w:t>
      </w:r>
      <w:r w:rsidRPr="00CA22F4">
        <w:rPr>
          <w:color w:val="6D6E71"/>
          <w:spacing w:val="9"/>
          <w:lang w:val="nl-NL"/>
        </w:rPr>
        <w:t xml:space="preserve"> </w:t>
      </w:r>
      <w:r w:rsidRPr="00CA22F4">
        <w:rPr>
          <w:color w:val="6D6E71"/>
          <w:spacing w:val="-6"/>
          <w:lang w:val="nl-NL"/>
        </w:rPr>
        <w:t>‘</w:t>
      </w:r>
      <w:r w:rsidRPr="00CA22F4">
        <w:rPr>
          <w:color w:val="6D6E71"/>
          <w:spacing w:val="-3"/>
          <w:lang w:val="nl-NL"/>
        </w:rPr>
        <w:t>s</w:t>
      </w:r>
      <w:r w:rsidRPr="00CA22F4">
        <w:rPr>
          <w:color w:val="6D6E71"/>
          <w:lang w:val="nl-NL"/>
        </w:rPr>
        <w:t>til</w:t>
      </w:r>
      <w:r w:rsidRPr="00CA22F4">
        <w:rPr>
          <w:color w:val="6D6E71"/>
          <w:spacing w:val="-3"/>
          <w:lang w:val="nl-NL"/>
        </w:rPr>
        <w:t>t</w:t>
      </w:r>
      <w:r w:rsidRPr="00CA22F4">
        <w:rPr>
          <w:color w:val="6D6E71"/>
          <w:lang w:val="nl-NL"/>
        </w:rPr>
        <w:t>ehoek’ dan</w:t>
      </w:r>
      <w:r w:rsidRPr="00CA22F4">
        <w:rPr>
          <w:color w:val="6D6E71"/>
          <w:spacing w:val="29"/>
          <w:lang w:val="nl-NL"/>
        </w:rPr>
        <w:t xml:space="preserve"> </w:t>
      </w:r>
      <w:r w:rsidRPr="00CA22F4">
        <w:rPr>
          <w:color w:val="6D6E71"/>
          <w:spacing w:val="-2"/>
          <w:lang w:val="nl-NL"/>
        </w:rPr>
        <w:t>w</w:t>
      </w:r>
      <w:r w:rsidRPr="00CA22F4">
        <w:rPr>
          <w:color w:val="6D6E71"/>
          <w:lang w:val="nl-NL"/>
        </w:rPr>
        <w:t>el</w:t>
      </w:r>
      <w:r w:rsidRPr="00CA22F4">
        <w:rPr>
          <w:color w:val="6D6E71"/>
          <w:spacing w:val="30"/>
          <w:lang w:val="nl-NL"/>
        </w:rPr>
        <w:t xml:space="preserve"> </w:t>
      </w:r>
      <w:r w:rsidRPr="00CA22F4">
        <w:rPr>
          <w:color w:val="6D6E71"/>
          <w:lang w:val="nl-NL"/>
        </w:rPr>
        <w:t>een</w:t>
      </w:r>
      <w:r w:rsidRPr="00CA22F4">
        <w:rPr>
          <w:color w:val="6D6E71"/>
          <w:spacing w:val="30"/>
          <w:lang w:val="nl-NL"/>
        </w:rPr>
        <w:t xml:space="preserve"> </w:t>
      </w:r>
      <w:r w:rsidRPr="00CA22F4">
        <w:rPr>
          <w:color w:val="6D6E71"/>
          <w:lang w:val="nl-NL"/>
        </w:rPr>
        <w:t>door</w:t>
      </w:r>
      <w:r w:rsidRPr="00CA22F4">
        <w:rPr>
          <w:color w:val="6D6E71"/>
          <w:spacing w:val="29"/>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30"/>
          <w:lang w:val="nl-NL"/>
        </w:rPr>
        <w:t xml:space="preserve"> </w:t>
      </w:r>
      <w:r w:rsidRPr="00CA22F4">
        <w:rPr>
          <w:color w:val="6D6E71"/>
          <w:lang w:val="nl-NL"/>
        </w:rPr>
        <w:t>aan</w:t>
      </w:r>
      <w:r w:rsidRPr="00CA22F4">
        <w:rPr>
          <w:color w:val="6D6E71"/>
          <w:spacing w:val="30"/>
          <w:lang w:val="nl-NL"/>
        </w:rPr>
        <w:t xml:space="preserve"> </w:t>
      </w:r>
      <w:r w:rsidRPr="00CA22F4">
        <w:rPr>
          <w:color w:val="6D6E71"/>
          <w:spacing w:val="-3"/>
          <w:lang w:val="nl-NL"/>
        </w:rPr>
        <w:t>t</w:t>
      </w:r>
      <w:r w:rsidRPr="00CA22F4">
        <w:rPr>
          <w:color w:val="6D6E71"/>
          <w:lang w:val="nl-NL"/>
        </w:rPr>
        <w:t>e</w:t>
      </w:r>
      <w:r w:rsidRPr="00CA22F4">
        <w:rPr>
          <w:color w:val="6D6E71"/>
          <w:spacing w:val="30"/>
          <w:lang w:val="nl-NL"/>
        </w:rPr>
        <w:t xml:space="preserve"> </w:t>
      </w:r>
      <w:r w:rsidRPr="00CA22F4">
        <w:rPr>
          <w:color w:val="6D6E71"/>
          <w:lang w:val="nl-NL"/>
        </w:rPr>
        <w:t>vullen</w:t>
      </w:r>
      <w:r w:rsidRPr="00CA22F4">
        <w:rPr>
          <w:color w:val="6D6E71"/>
          <w:spacing w:val="29"/>
          <w:lang w:val="nl-NL"/>
        </w:rPr>
        <w:t xml:space="preserve"> </w:t>
      </w:r>
      <w:r w:rsidRPr="00CA22F4">
        <w:rPr>
          <w:color w:val="6D6E71"/>
          <w:lang w:val="nl-NL"/>
        </w:rPr>
        <w:t>‘he</w:t>
      </w:r>
      <w:r w:rsidRPr="00CA22F4">
        <w:rPr>
          <w:color w:val="6D6E71"/>
          <w:spacing w:val="-4"/>
          <w:lang w:val="nl-NL"/>
        </w:rPr>
        <w:t>r</w:t>
      </w:r>
      <w:r w:rsidRPr="00CA22F4">
        <w:rPr>
          <w:color w:val="6D6E71"/>
          <w:lang w:val="nl-NL"/>
        </w:rPr>
        <w:t>denking</w:t>
      </w:r>
      <w:r w:rsidRPr="00CA22F4">
        <w:rPr>
          <w:color w:val="6D6E71"/>
          <w:spacing w:val="-3"/>
          <w:lang w:val="nl-NL"/>
        </w:rPr>
        <w:t>st</w:t>
      </w:r>
      <w:r w:rsidRPr="00CA22F4">
        <w:rPr>
          <w:color w:val="6D6E71"/>
          <w:spacing w:val="-2"/>
          <w:lang w:val="nl-NL"/>
        </w:rPr>
        <w:t>a</w:t>
      </w:r>
      <w:r w:rsidRPr="00CA22F4">
        <w:rPr>
          <w:color w:val="6D6E71"/>
          <w:spacing w:val="-6"/>
          <w:lang w:val="nl-NL"/>
        </w:rPr>
        <w:t>f</w:t>
      </w:r>
      <w:r w:rsidRPr="00CA22F4">
        <w:rPr>
          <w:color w:val="6D6E71"/>
          <w:lang w:val="nl-NL"/>
        </w:rPr>
        <w:t>el(s)’</w:t>
      </w:r>
      <w:r w:rsidRPr="00CA22F4">
        <w:rPr>
          <w:color w:val="6D6E71"/>
          <w:spacing w:val="30"/>
          <w:lang w:val="nl-NL"/>
        </w:rPr>
        <w:t xml:space="preserve"> </w:t>
      </w:r>
      <w:r w:rsidRPr="00CA22F4">
        <w:rPr>
          <w:color w:val="6D6E71"/>
          <w:lang w:val="nl-NL"/>
        </w:rPr>
        <w:t>krij</w:t>
      </w:r>
      <w:r w:rsidRPr="00CA22F4">
        <w:rPr>
          <w:color w:val="6D6E71"/>
          <w:spacing w:val="-4"/>
          <w:lang w:val="nl-NL"/>
        </w:rPr>
        <w:t>g</w:t>
      </w:r>
      <w:r w:rsidRPr="00CA22F4">
        <w:rPr>
          <w:color w:val="6D6E71"/>
          <w:lang w:val="nl-NL"/>
        </w:rPr>
        <w:t>t.</w:t>
      </w:r>
      <w:r w:rsidRPr="00CA22F4">
        <w:rPr>
          <w:color w:val="6D6E71"/>
          <w:spacing w:val="30"/>
          <w:lang w:val="nl-NL"/>
        </w:rPr>
        <w:t xml:space="preserve"> </w:t>
      </w:r>
      <w:r w:rsidRPr="00CA22F4">
        <w:rPr>
          <w:color w:val="6D6E71"/>
          <w:lang w:val="nl-NL"/>
        </w:rPr>
        <w:t>Of</w:t>
      </w:r>
      <w:r w:rsidRPr="00CA22F4">
        <w:rPr>
          <w:color w:val="6D6E71"/>
          <w:spacing w:val="2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0"/>
          <w:lang w:val="nl-NL"/>
        </w:rPr>
        <w:t xml:space="preserve"> </w:t>
      </w:r>
      <w:r w:rsidRPr="00CA22F4">
        <w:rPr>
          <w:color w:val="6D6E71"/>
          <w:spacing w:val="-2"/>
          <w:lang w:val="nl-NL"/>
        </w:rPr>
        <w:t>w</w:t>
      </w:r>
      <w:r w:rsidRPr="00CA22F4">
        <w:rPr>
          <w:color w:val="6D6E71"/>
          <w:lang w:val="nl-NL"/>
        </w:rPr>
        <w:t>e</w:t>
      </w:r>
      <w:r w:rsidRPr="00CA22F4">
        <w:rPr>
          <w:color w:val="6D6E71"/>
          <w:spacing w:val="30"/>
          <w:lang w:val="nl-NL"/>
        </w:rPr>
        <w:t xml:space="preserve"> </w:t>
      </w:r>
      <w:r w:rsidRPr="00CA22F4">
        <w:rPr>
          <w:color w:val="6D6E71"/>
          <w:lang w:val="nl-NL"/>
        </w:rPr>
        <w:t>misschien</w:t>
      </w:r>
      <w:r w:rsidRPr="00CA22F4">
        <w:rPr>
          <w:color w:val="6D6E71"/>
          <w:spacing w:val="30"/>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29"/>
          <w:lang w:val="nl-NL"/>
        </w:rPr>
        <w:t xml:space="preserve"> </w:t>
      </w:r>
      <w:r w:rsidRPr="00CA22F4">
        <w:rPr>
          <w:color w:val="6D6E71"/>
          <w:lang w:val="nl-NL"/>
        </w:rPr>
        <w:t>pla</w:t>
      </w:r>
      <w:r w:rsidRPr="00CA22F4">
        <w:rPr>
          <w:color w:val="6D6E71"/>
          <w:spacing w:val="-2"/>
          <w:lang w:val="nl-NL"/>
        </w:rPr>
        <w:t>a</w:t>
      </w:r>
      <w:r w:rsidRPr="00CA22F4">
        <w:rPr>
          <w:color w:val="6D6E71"/>
          <w:lang w:val="nl-NL"/>
        </w:rPr>
        <w:t>tsen ‘inric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2"/>
          <w:lang w:val="nl-NL"/>
        </w:rPr>
        <w:t>’</w:t>
      </w:r>
      <w:r w:rsidRPr="00CA22F4">
        <w:rPr>
          <w:color w:val="6D6E71"/>
          <w:lang w:val="nl-NL"/>
        </w:rPr>
        <w: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he</w:t>
      </w:r>
      <w:r w:rsidRPr="00CA22F4">
        <w:rPr>
          <w:color w:val="6D6E71"/>
          <w:spacing w:val="-4"/>
          <w:lang w:val="nl-NL"/>
        </w:rPr>
        <w:t>r</w:t>
      </w:r>
      <w:r w:rsidRPr="00CA22F4">
        <w:rPr>
          <w:color w:val="6D6E71"/>
          <w:lang w:val="nl-NL"/>
        </w:rPr>
        <w:t>denking</w:t>
      </w:r>
      <w:r w:rsidRPr="00CA22F4">
        <w:rPr>
          <w:color w:val="6D6E71"/>
          <w:spacing w:val="-3"/>
          <w:lang w:val="nl-NL"/>
        </w:rPr>
        <w:t>st</w:t>
      </w:r>
      <w:r w:rsidRPr="00CA22F4">
        <w:rPr>
          <w:color w:val="6D6E71"/>
          <w:spacing w:val="-2"/>
          <w:lang w:val="nl-NL"/>
        </w:rPr>
        <w:t>a</w:t>
      </w:r>
      <w:r w:rsidRPr="00CA22F4">
        <w:rPr>
          <w:color w:val="6D6E71"/>
          <w:spacing w:val="-6"/>
          <w:lang w:val="nl-NL"/>
        </w:rPr>
        <w:t>f</w:t>
      </w:r>
      <w:r w:rsidRPr="00CA22F4">
        <w:rPr>
          <w:color w:val="6D6E71"/>
          <w:lang w:val="nl-NL"/>
        </w:rPr>
        <w:t>els</w:t>
      </w:r>
      <w:r w:rsidRPr="00CA22F4">
        <w:rPr>
          <w:color w:val="6D6E71"/>
          <w:spacing w:val="-1"/>
          <w:lang w:val="nl-NL"/>
        </w:rPr>
        <w:t xml:space="preserve"> </w:t>
      </w:r>
      <w:r w:rsidRPr="00CA22F4">
        <w:rPr>
          <w:color w:val="6D6E71"/>
          <w:spacing w:val="-3"/>
          <w:lang w:val="nl-NL"/>
        </w:rPr>
        <w:t>k</w:t>
      </w:r>
      <w:r w:rsidRPr="00CA22F4">
        <w:rPr>
          <w:color w:val="6D6E71"/>
          <w:lang w:val="nl-NL"/>
        </w:rPr>
        <w:t>unnen</w:t>
      </w:r>
      <w:r w:rsidRPr="00CA22F4">
        <w:rPr>
          <w:color w:val="6D6E71"/>
          <w:spacing w:val="-1"/>
          <w:lang w:val="nl-NL"/>
        </w:rPr>
        <w:t xml:space="preserve"> </w:t>
      </w:r>
      <w:r w:rsidRPr="00CA22F4">
        <w:rPr>
          <w:color w:val="6D6E71"/>
          <w:lang w:val="nl-NL"/>
        </w:rPr>
        <w:t>o</w:t>
      </w:r>
      <w:r w:rsidRPr="00CA22F4">
        <w:rPr>
          <w:color w:val="6D6E71"/>
          <w:spacing w:val="-4"/>
          <w:lang w:val="nl-NL"/>
        </w:rPr>
        <w:t>n</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onbedoeld uitnodi</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3"/>
          <w:lang w:val="nl-NL"/>
        </w:rPr>
        <w:t>t</w:t>
      </w:r>
      <w:r w:rsidRPr="00CA22F4">
        <w:rPr>
          <w:color w:val="6D6E71"/>
          <w:lang w:val="nl-NL"/>
        </w:rPr>
        <w:t>ot</w:t>
      </w:r>
      <w:r w:rsidRPr="00CA22F4">
        <w:rPr>
          <w:color w:val="6D6E71"/>
          <w:spacing w:val="-1"/>
          <w:lang w:val="nl-NL"/>
        </w:rPr>
        <w:t xml:space="preserve"> </w:t>
      </w:r>
      <w:r w:rsidRPr="00CA22F4">
        <w:rPr>
          <w:color w:val="6D6E71"/>
          <w:lang w:val="nl-NL"/>
        </w:rPr>
        <w:t>druk</w:t>
      </w:r>
      <w:r w:rsidRPr="00CA22F4">
        <w:rPr>
          <w:color w:val="6D6E71"/>
          <w:spacing w:val="-8"/>
          <w:lang w:val="nl-NL"/>
        </w:rPr>
        <w:t>k</w:t>
      </w:r>
      <w:r w:rsidRPr="00CA22F4">
        <w:rPr>
          <w:color w:val="6D6E71"/>
          <w:lang w:val="nl-NL"/>
        </w:rPr>
        <w:t>e,</w:t>
      </w:r>
      <w:r w:rsidRPr="00CA22F4">
        <w:rPr>
          <w:color w:val="6D6E71"/>
          <w:spacing w:val="-1"/>
          <w:lang w:val="nl-NL"/>
        </w:rPr>
        <w:t xml:space="preserve"> </w:t>
      </w:r>
      <w:r w:rsidRPr="00CA22F4">
        <w:rPr>
          <w:color w:val="6D6E71"/>
          <w:spacing w:val="-5"/>
          <w:lang w:val="nl-NL"/>
        </w:rPr>
        <w:t>z</w:t>
      </w:r>
      <w:r w:rsidRPr="00CA22F4">
        <w:rPr>
          <w:color w:val="6D6E71"/>
          <w:lang w:val="nl-NL"/>
        </w:rPr>
        <w:t>el</w:t>
      </w:r>
      <w:r w:rsidRPr="00CA22F4">
        <w:rPr>
          <w:color w:val="6D6E71"/>
          <w:spacing w:val="-3"/>
          <w:lang w:val="nl-NL"/>
        </w:rPr>
        <w:t>f</w:t>
      </w:r>
      <w:r w:rsidRPr="00CA22F4">
        <w:rPr>
          <w:color w:val="6D6E71"/>
          <w:lang w:val="nl-NL"/>
        </w:rPr>
        <w:t>s</w:t>
      </w:r>
      <w:r w:rsidRPr="00CA22F4">
        <w:rPr>
          <w:color w:val="6D6E71"/>
          <w:spacing w:val="-1"/>
          <w:lang w:val="nl-NL"/>
        </w:rPr>
        <w:t xml:space="preserve"> </w:t>
      </w:r>
      <w:r w:rsidRPr="00CA22F4">
        <w:rPr>
          <w:color w:val="6D6E71"/>
          <w:lang w:val="nl-NL"/>
        </w:rPr>
        <w:t>‘uitbundi</w:t>
      </w:r>
      <w:r w:rsidRPr="00CA22F4">
        <w:rPr>
          <w:color w:val="6D6E71"/>
          <w:spacing w:val="-2"/>
          <w:lang w:val="nl-NL"/>
        </w:rPr>
        <w:t>g</w:t>
      </w:r>
      <w:r w:rsidRPr="00CA22F4">
        <w:rPr>
          <w:color w:val="6D6E71"/>
          <w:lang w:val="nl-NL"/>
        </w:rPr>
        <w:t xml:space="preserve">e’ </w:t>
      </w:r>
      <w:r w:rsidRPr="00CA22F4">
        <w:rPr>
          <w:color w:val="6D6E71"/>
          <w:spacing w:val="-3"/>
          <w:lang w:val="nl-NL"/>
        </w:rPr>
        <w:t>t</w:t>
      </w:r>
      <w:r w:rsidRPr="00CA22F4">
        <w:rPr>
          <w:color w:val="6D6E71"/>
          <w:spacing w:val="-2"/>
          <w:lang w:val="nl-NL"/>
        </w:rPr>
        <w:t>a</w:t>
      </w:r>
      <w:r w:rsidRPr="00CA22F4">
        <w:rPr>
          <w:color w:val="6D6E71"/>
          <w:spacing w:val="-6"/>
          <w:lang w:val="nl-NL"/>
        </w:rPr>
        <w:t>f</w:t>
      </w:r>
      <w:r w:rsidRPr="00CA22F4">
        <w:rPr>
          <w:color w:val="6D6E71"/>
          <w:lang w:val="nl-NL"/>
        </w:rPr>
        <w:t>e</w:t>
      </w:r>
      <w:r w:rsidRPr="00CA22F4">
        <w:rPr>
          <w:color w:val="6D6E71"/>
          <w:spacing w:val="-4"/>
          <w:lang w:val="nl-NL"/>
        </w:rPr>
        <w:t>r</w:t>
      </w:r>
      <w:r w:rsidRPr="00CA22F4">
        <w:rPr>
          <w:color w:val="6D6E71"/>
          <w:lang w:val="nl-NL"/>
        </w:rPr>
        <w:t xml:space="preserve">elen; </w:t>
      </w:r>
      <w:r w:rsidRPr="00CA22F4">
        <w:rPr>
          <w:color w:val="6D6E71"/>
          <w:spacing w:val="-4"/>
          <w:lang w:val="nl-NL"/>
        </w:rPr>
        <w:t>v</w:t>
      </w:r>
      <w:r w:rsidRPr="00CA22F4">
        <w:rPr>
          <w:color w:val="6D6E71"/>
          <w:lang w:val="nl-NL"/>
        </w:rPr>
        <w:t>gl. de he</w:t>
      </w:r>
      <w:r w:rsidRPr="00CA22F4">
        <w:rPr>
          <w:color w:val="6D6E71"/>
          <w:spacing w:val="-3"/>
          <w:lang w:val="nl-NL"/>
        </w:rPr>
        <w:t>r</w:t>
      </w:r>
      <w:r w:rsidRPr="00CA22F4">
        <w:rPr>
          <w:color w:val="6D6E71"/>
          <w:lang w:val="nl-NL"/>
        </w:rPr>
        <w:t xml:space="preserve">denking </w:t>
      </w:r>
      <w:r w:rsidRPr="00CA22F4">
        <w:rPr>
          <w:color w:val="6D6E71"/>
          <w:spacing w:val="-4"/>
          <w:lang w:val="nl-NL"/>
        </w:rPr>
        <w:t>v</w:t>
      </w:r>
      <w:r w:rsidRPr="00CA22F4">
        <w:rPr>
          <w:color w:val="6D6E71"/>
          <w:lang w:val="nl-NL"/>
        </w:rPr>
        <w:t xml:space="preserve">an Pim </w:t>
      </w:r>
      <w:r w:rsidRPr="00CA22F4">
        <w:rPr>
          <w:color w:val="6D6E71"/>
          <w:spacing w:val="-3"/>
          <w:lang w:val="nl-NL"/>
        </w:rPr>
        <w:t>F</w:t>
      </w:r>
      <w:r w:rsidRPr="00CA22F4">
        <w:rPr>
          <w:color w:val="6D6E71"/>
          <w:lang w:val="nl-NL"/>
        </w:rPr>
        <w:t>ortuyn.)</w:t>
      </w:r>
    </w:p>
    <w:p w14:paraId="47CA22CA" w14:textId="77777777" w:rsidR="00624579" w:rsidRPr="00CA22F4" w:rsidRDefault="00624579">
      <w:pPr>
        <w:spacing w:line="264" w:lineRule="exact"/>
        <w:jc w:val="both"/>
        <w:rPr>
          <w:lang w:val="nl-NL"/>
        </w:rPr>
        <w:sectPr w:rsidR="00624579" w:rsidRPr="00CA22F4">
          <w:pgSz w:w="11906" w:h="16840"/>
          <w:pgMar w:top="920" w:right="0" w:bottom="500" w:left="0" w:header="0" w:footer="316" w:gutter="0"/>
          <w:cols w:space="708"/>
        </w:sectPr>
      </w:pPr>
    </w:p>
    <w:p w14:paraId="30A57121" w14:textId="77777777" w:rsidR="00624579" w:rsidRPr="00CA22F4" w:rsidRDefault="00624579">
      <w:pPr>
        <w:spacing w:before="5" w:line="120" w:lineRule="exact"/>
        <w:rPr>
          <w:sz w:val="12"/>
          <w:szCs w:val="12"/>
          <w:lang w:val="nl-NL"/>
        </w:rPr>
      </w:pPr>
    </w:p>
    <w:p w14:paraId="55F1DF58" w14:textId="77777777" w:rsidR="00624579" w:rsidRPr="00CA22F4" w:rsidRDefault="00CA22F4" w:rsidP="00CD3340">
      <w:pPr>
        <w:pStyle w:val="Kop3"/>
        <w:numPr>
          <w:ilvl w:val="0"/>
          <w:numId w:val="18"/>
        </w:numPr>
        <w:tabs>
          <w:tab w:val="left" w:pos="1373"/>
        </w:tabs>
        <w:spacing w:before="51"/>
        <w:ind w:left="1373" w:right="6465"/>
        <w:jc w:val="both"/>
        <w:rPr>
          <w:b w:val="0"/>
          <w:bCs w:val="0"/>
          <w:lang w:val="nl-NL"/>
        </w:rPr>
      </w:pPr>
      <w:r w:rsidRPr="00CA22F4">
        <w:rPr>
          <w:color w:val="58595B"/>
          <w:lang w:val="nl-NL"/>
        </w:rPr>
        <w:t>Be</w:t>
      </w:r>
      <w:r w:rsidRPr="00CA22F4">
        <w:rPr>
          <w:color w:val="58595B"/>
          <w:spacing w:val="-3"/>
          <w:lang w:val="nl-NL"/>
        </w:rPr>
        <w:t>g</w:t>
      </w:r>
      <w:r w:rsidRPr="00CA22F4">
        <w:rPr>
          <w:color w:val="58595B"/>
          <w:lang w:val="nl-NL"/>
        </w:rPr>
        <w:t xml:space="preserve">eleiding tussen </w:t>
      </w:r>
      <w:r w:rsidRPr="00CA22F4">
        <w:rPr>
          <w:color w:val="58595B"/>
          <w:spacing w:val="-2"/>
          <w:lang w:val="nl-NL"/>
        </w:rPr>
        <w:t>o</w:t>
      </w:r>
      <w:r w:rsidRPr="00CA22F4">
        <w:rPr>
          <w:color w:val="58595B"/>
          <w:spacing w:val="-3"/>
          <w:lang w:val="nl-NL"/>
        </w:rPr>
        <w:t>v</w:t>
      </w:r>
      <w:r w:rsidRPr="00CA22F4">
        <w:rPr>
          <w:color w:val="58595B"/>
          <w:lang w:val="nl-NL"/>
        </w:rPr>
        <w:t>erlijden en uit</w:t>
      </w:r>
      <w:r w:rsidRPr="00CA22F4">
        <w:rPr>
          <w:color w:val="58595B"/>
          <w:spacing w:val="-4"/>
          <w:lang w:val="nl-NL"/>
        </w:rPr>
        <w:t>v</w:t>
      </w:r>
      <w:r w:rsidRPr="00CA22F4">
        <w:rPr>
          <w:color w:val="58595B"/>
          <w:lang w:val="nl-NL"/>
        </w:rPr>
        <w:t>aart</w:t>
      </w:r>
    </w:p>
    <w:p w14:paraId="3B122370" w14:textId="77777777" w:rsidR="00624579" w:rsidRPr="00CA22F4" w:rsidRDefault="00624579">
      <w:pPr>
        <w:spacing w:before="19" w:line="240" w:lineRule="exact"/>
        <w:rPr>
          <w:sz w:val="24"/>
          <w:szCs w:val="24"/>
          <w:lang w:val="nl-NL"/>
        </w:rPr>
      </w:pPr>
    </w:p>
    <w:p w14:paraId="41E64BD1"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3AF75962" w14:textId="77777777" w:rsidR="00624579" w:rsidRPr="00CA22F4" w:rsidRDefault="00CA22F4">
      <w:pPr>
        <w:pStyle w:val="Plattetekst"/>
        <w:spacing w:line="259" w:lineRule="exact"/>
        <w:ind w:right="1133"/>
        <w:jc w:val="both"/>
        <w:rPr>
          <w:lang w:val="nl-NL"/>
        </w:rPr>
      </w:pPr>
      <w:r w:rsidRPr="00CA22F4">
        <w:rPr>
          <w:color w:val="6D6E71"/>
          <w:spacing w:val="-8"/>
          <w:lang w:val="nl-NL"/>
        </w:rPr>
        <w:t>W</w:t>
      </w:r>
      <w:r w:rsidRPr="00CA22F4">
        <w:rPr>
          <w:color w:val="6D6E71"/>
          <w:lang w:val="nl-NL"/>
        </w:rPr>
        <w:t>anneer</w:t>
      </w:r>
      <w:r w:rsidRPr="00CA22F4">
        <w:rPr>
          <w:color w:val="6D6E71"/>
          <w:spacing w:val="21"/>
          <w:lang w:val="nl-NL"/>
        </w:rPr>
        <w:t xml:space="preserve"> </w:t>
      </w:r>
      <w:r w:rsidRPr="00CA22F4">
        <w:rPr>
          <w:color w:val="6D6E71"/>
          <w:spacing w:val="-2"/>
          <w:lang w:val="nl-NL"/>
        </w:rPr>
        <w:t>w</w:t>
      </w:r>
      <w:r w:rsidRPr="00CA22F4">
        <w:rPr>
          <w:color w:val="6D6E71"/>
          <w:lang w:val="nl-NL"/>
        </w:rPr>
        <w:t>e</w:t>
      </w:r>
      <w:r w:rsidRPr="00CA22F4">
        <w:rPr>
          <w:color w:val="6D6E71"/>
          <w:spacing w:val="21"/>
          <w:lang w:val="nl-NL"/>
        </w:rPr>
        <w:t xml:space="preserve"> </w:t>
      </w:r>
      <w:r w:rsidRPr="00CA22F4">
        <w:rPr>
          <w:color w:val="6D6E71"/>
          <w:lang w:val="nl-NL"/>
        </w:rPr>
        <w:t>als</w:t>
      </w:r>
      <w:r w:rsidRPr="00CA22F4">
        <w:rPr>
          <w:color w:val="6D6E71"/>
          <w:spacing w:val="21"/>
          <w:lang w:val="nl-NL"/>
        </w:rPr>
        <w:t xml:space="preserve"> </w:t>
      </w:r>
      <w:r w:rsidRPr="00CA22F4">
        <w:rPr>
          <w:color w:val="6D6E71"/>
          <w:lang w:val="nl-NL"/>
        </w:rPr>
        <w:t>klas</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school</w:t>
      </w:r>
      <w:r w:rsidRPr="00CA22F4">
        <w:rPr>
          <w:color w:val="6D6E71"/>
          <w:spacing w:val="2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21"/>
          <w:lang w:val="nl-NL"/>
        </w:rPr>
        <w:t xml:space="preserve"> </w:t>
      </w:r>
      <w:r w:rsidRPr="00CA22F4">
        <w:rPr>
          <w:color w:val="6D6E71"/>
          <w:lang w:val="nl-NL"/>
        </w:rPr>
        <w:t>en</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21"/>
          <w:lang w:val="nl-NL"/>
        </w:rPr>
        <w:t xml:space="preserve"> </w:t>
      </w:r>
      <w:r w:rsidRPr="00CA22F4">
        <w:rPr>
          <w:color w:val="6D6E71"/>
          <w:spacing w:val="-3"/>
          <w:lang w:val="nl-NL"/>
        </w:rPr>
        <w:t>k</w:t>
      </w:r>
      <w:r w:rsidRPr="00CA22F4">
        <w:rPr>
          <w:color w:val="6D6E71"/>
          <w:lang w:val="nl-NL"/>
        </w:rPr>
        <w:t>unnen</w:t>
      </w:r>
      <w:r w:rsidRPr="00CA22F4">
        <w:rPr>
          <w:color w:val="6D6E71"/>
          <w:spacing w:val="21"/>
          <w:lang w:val="nl-NL"/>
        </w:rPr>
        <w:t xml:space="preserve"> </w:t>
      </w:r>
      <w:r w:rsidRPr="00CA22F4">
        <w:rPr>
          <w:color w:val="6D6E71"/>
          <w:lang w:val="nl-NL"/>
        </w:rPr>
        <w:t>zijn</w:t>
      </w:r>
      <w:r w:rsidRPr="00CA22F4">
        <w:rPr>
          <w:color w:val="6D6E71"/>
          <w:spacing w:val="21"/>
          <w:lang w:val="nl-NL"/>
        </w:rPr>
        <w:t xml:space="preserve"> </w:t>
      </w:r>
      <w:r w:rsidRPr="00CA22F4">
        <w:rPr>
          <w:color w:val="6D6E71"/>
          <w:lang w:val="nl-NL"/>
        </w:rPr>
        <w:t>bij</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2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1"/>
          <w:lang w:val="nl-NL"/>
        </w:rPr>
        <w:t xml:space="preserve"> </w:t>
      </w:r>
      <w:r w:rsidRPr="00CA22F4">
        <w:rPr>
          <w:color w:val="6D6E71"/>
          <w:spacing w:val="-2"/>
          <w:lang w:val="nl-NL"/>
        </w:rPr>
        <w:t>w</w:t>
      </w:r>
      <w:r w:rsidRPr="00CA22F4">
        <w:rPr>
          <w:color w:val="6D6E71"/>
          <w:lang w:val="nl-NL"/>
        </w:rPr>
        <w:t>e</w:t>
      </w:r>
      <w:r w:rsidRPr="00CA22F4">
        <w:rPr>
          <w:color w:val="6D6E71"/>
          <w:spacing w:val="21"/>
          <w:lang w:val="nl-NL"/>
        </w:rPr>
        <w:t xml:space="preserve"> </w:t>
      </w:r>
      <w:r w:rsidRPr="00CA22F4">
        <w:rPr>
          <w:color w:val="6D6E71"/>
          <w:lang w:val="nl-NL"/>
        </w:rPr>
        <w:t>na</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p>
    <w:p w14:paraId="3E2CD0E1" w14:textId="77777777" w:rsidR="00624579" w:rsidRPr="00CA22F4" w:rsidRDefault="00CA22F4">
      <w:pPr>
        <w:pStyle w:val="Plattetekst"/>
        <w:spacing w:line="264" w:lineRule="exact"/>
        <w:ind w:right="1134"/>
        <w:jc w:val="both"/>
        <w:rPr>
          <w:lang w:val="nl-NL"/>
        </w:rPr>
      </w:pPr>
      <w:r w:rsidRPr="00CA22F4">
        <w:rPr>
          <w:color w:val="6D6E71"/>
          <w:lang w:val="nl-NL"/>
        </w:rPr>
        <w:t>dag</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2"/>
          <w:lang w:val="nl-NL"/>
        </w:rPr>
        <w:t xml:space="preserve"> </w:t>
      </w:r>
      <w:r w:rsidRPr="00CA22F4">
        <w:rPr>
          <w:color w:val="6D6E71"/>
          <w:lang w:val="nl-NL"/>
        </w:rPr>
        <w:t>zich</w:t>
      </w:r>
      <w:r w:rsidRPr="00CA22F4">
        <w:rPr>
          <w:color w:val="6D6E71"/>
          <w:spacing w:val="2"/>
          <w:lang w:val="nl-NL"/>
        </w:rPr>
        <w:t xml:space="preserve"> </w:t>
      </w:r>
      <w:r w:rsidRPr="00CA22F4">
        <w:rPr>
          <w:color w:val="6D6E71"/>
          <w:lang w:val="nl-NL"/>
        </w:rPr>
        <w:t>hie</w:t>
      </w:r>
      <w:r w:rsidRPr="00CA22F4">
        <w:rPr>
          <w:color w:val="6D6E71"/>
          <w:spacing w:val="-4"/>
          <w:lang w:val="nl-NL"/>
        </w:rPr>
        <w:t>r</w:t>
      </w:r>
      <w:r w:rsidRPr="00CA22F4">
        <w:rPr>
          <w:color w:val="6D6E71"/>
          <w:lang w:val="nl-NL"/>
        </w:rPr>
        <w:t>op</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be</w:t>
      </w:r>
      <w:r w:rsidRPr="00CA22F4">
        <w:rPr>
          <w:color w:val="6D6E71"/>
          <w:spacing w:val="-3"/>
          <w:lang w:val="nl-NL"/>
        </w:rPr>
        <w:t>r</w:t>
      </w:r>
      <w:r w:rsidRPr="00CA22F4">
        <w:rPr>
          <w:color w:val="6D6E71"/>
          <w:lang w:val="nl-NL"/>
        </w:rPr>
        <w:t>eiden,</w:t>
      </w:r>
      <w:r w:rsidRPr="00CA22F4">
        <w:rPr>
          <w:color w:val="6D6E71"/>
          <w:spacing w:val="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
          <w:lang w:val="nl-NL"/>
        </w:rPr>
        <w:t xml:space="preserve"> </w:t>
      </w:r>
      <w:r w:rsidRPr="00CA22F4">
        <w:rPr>
          <w:color w:val="6D6E71"/>
          <w:lang w:val="nl-NL"/>
        </w:rPr>
        <w:t>door</w:t>
      </w:r>
      <w:r w:rsidRPr="00CA22F4">
        <w:rPr>
          <w:color w:val="6D6E71"/>
          <w:spacing w:val="2"/>
          <w:lang w:val="nl-NL"/>
        </w:rPr>
        <w:t xml:space="preserve"> </w:t>
      </w:r>
      <w:r w:rsidRPr="00CA22F4">
        <w:rPr>
          <w:color w:val="6D6E71"/>
          <w:spacing w:val="-2"/>
          <w:lang w:val="nl-NL"/>
        </w:rPr>
        <w:t>c</w:t>
      </w:r>
      <w:r w:rsidRPr="00CA22F4">
        <w:rPr>
          <w:color w:val="6D6E71"/>
          <w:lang w:val="nl-NL"/>
        </w:rPr>
        <w:t>olla</w:t>
      </w:r>
      <w:r w:rsidRPr="00CA22F4">
        <w:rPr>
          <w:color w:val="6D6E71"/>
          <w:spacing w:val="-2"/>
          <w:lang w:val="nl-NL"/>
        </w:rPr>
        <w:t>g</w:t>
      </w:r>
      <w:r w:rsidRPr="00CA22F4">
        <w:rPr>
          <w:color w:val="6D6E71"/>
          <w:lang w:val="nl-NL"/>
        </w:rPr>
        <w:t>es</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
          <w:lang w:val="nl-NL"/>
        </w:rPr>
        <w:t xml:space="preserve"> </w:t>
      </w:r>
      <w:r w:rsidRPr="00CA22F4">
        <w:rPr>
          <w:color w:val="6D6E71"/>
          <w:lang w:val="nl-NL"/>
        </w:rPr>
        <w:t>hun</w:t>
      </w:r>
    </w:p>
    <w:p w14:paraId="58561E21" w14:textId="77777777" w:rsidR="00624579" w:rsidRPr="00CA22F4" w:rsidRDefault="00CA22F4">
      <w:pPr>
        <w:pStyle w:val="Plattetekst"/>
        <w:spacing w:line="264" w:lineRule="exact"/>
        <w:ind w:right="1133"/>
        <w:jc w:val="both"/>
        <w:rPr>
          <w:lang w:val="nl-NL"/>
        </w:rPr>
      </w:pPr>
      <w:r w:rsidRPr="00CA22F4">
        <w:rPr>
          <w:color w:val="6D6E71"/>
          <w:lang w:val="nl-NL"/>
        </w:rPr>
        <w:t>herinnerin</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en</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2"/>
          <w:lang w:val="nl-NL"/>
        </w:rPr>
        <w:t xml:space="preserve"> </w:t>
      </w:r>
      <w:r w:rsidRPr="00CA22F4">
        <w:rPr>
          <w:color w:val="6D6E71"/>
          <w:lang w:val="nl-NL"/>
        </w:rPr>
        <w:t>hun</w:t>
      </w:r>
      <w:r w:rsidRPr="00CA22F4">
        <w:rPr>
          <w:color w:val="6D6E71"/>
          <w:spacing w:val="-2"/>
          <w:lang w:val="nl-NL"/>
        </w:rPr>
        <w:t xml:space="preserve"> </w:t>
      </w:r>
      <w:r w:rsidRPr="00CA22F4">
        <w:rPr>
          <w:color w:val="6D6E71"/>
          <w:lang w:val="nl-NL"/>
        </w:rPr>
        <w:t>klas</w:t>
      </w:r>
      <w:r w:rsidRPr="00CA22F4">
        <w:rPr>
          <w:color w:val="6D6E71"/>
          <w:spacing w:val="-2"/>
          <w:lang w:val="nl-NL"/>
        </w:rPr>
        <w:t>g</w:t>
      </w:r>
      <w:r w:rsidRPr="00CA22F4">
        <w:rPr>
          <w:color w:val="6D6E71"/>
          <w:lang w:val="nl-NL"/>
        </w:rPr>
        <w:t>enootje</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hen</w:t>
      </w:r>
      <w:r w:rsidRPr="00CA22F4">
        <w:rPr>
          <w:color w:val="6D6E71"/>
          <w:spacing w:val="-2"/>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ende.</w:t>
      </w:r>
      <w:r w:rsidRPr="00CA22F4">
        <w:rPr>
          <w:color w:val="6D6E71"/>
          <w:spacing w:val="-2"/>
          <w:lang w:val="nl-NL"/>
        </w:rPr>
        <w:t xml:space="preserve"> </w:t>
      </w:r>
      <w:r w:rsidRPr="00CA22F4">
        <w:rPr>
          <w:color w:val="6D6E71"/>
          <w:lang w:val="nl-NL"/>
        </w:rPr>
        <w:t>(Zie</w:t>
      </w:r>
      <w:r w:rsidRPr="00CA22F4">
        <w:rPr>
          <w:color w:val="6D6E71"/>
          <w:spacing w:val="-2"/>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2"/>
          <w:lang w:val="nl-NL"/>
        </w:rPr>
        <w:t xml:space="preserve"> </w:t>
      </w:r>
      <w:r w:rsidRPr="00CA22F4">
        <w:rPr>
          <w:color w:val="6D6E71"/>
          <w:spacing w:val="-9"/>
          <w:lang w:val="nl-NL"/>
        </w:rPr>
        <w:t>W</w:t>
      </w:r>
      <w:r w:rsidRPr="00CA22F4">
        <w:rPr>
          <w:color w:val="6D6E71"/>
          <w:lang w:val="nl-NL"/>
        </w:rPr>
        <w:t>e</w:t>
      </w:r>
      <w:r w:rsidRPr="00CA22F4">
        <w:rPr>
          <w:color w:val="6D6E71"/>
          <w:spacing w:val="-2"/>
          <w:lang w:val="nl-NL"/>
        </w:rPr>
        <w:t xml:space="preserve"> </w:t>
      </w:r>
      <w:r w:rsidRPr="00CA22F4">
        <w:rPr>
          <w:color w:val="6D6E71"/>
          <w:lang w:val="nl-NL"/>
        </w:rPr>
        <w:t>blij</w:t>
      </w:r>
      <w:r w:rsidRPr="00CA22F4">
        <w:rPr>
          <w:color w:val="6D6E71"/>
          <w:spacing w:val="-2"/>
          <w:lang w:val="nl-NL"/>
        </w:rPr>
        <w:t>v</w:t>
      </w:r>
      <w:r w:rsidRPr="00CA22F4">
        <w:rPr>
          <w:color w:val="6D6E71"/>
          <w:lang w:val="nl-NL"/>
        </w:rPr>
        <w:t>en</w:t>
      </w:r>
      <w:r w:rsidRPr="00CA22F4">
        <w:rPr>
          <w:color w:val="6D6E71"/>
          <w:spacing w:val="-2"/>
          <w:lang w:val="nl-NL"/>
        </w:rPr>
        <w:t xml:space="preserve"> </w:t>
      </w:r>
      <w:r w:rsidRPr="00CA22F4">
        <w:rPr>
          <w:color w:val="6D6E71"/>
          <w:lang w:val="nl-NL"/>
        </w:rPr>
        <w:t>hie</w:t>
      </w:r>
      <w:r w:rsidRPr="00CA22F4">
        <w:rPr>
          <w:color w:val="6D6E71"/>
          <w:spacing w:val="-4"/>
          <w:lang w:val="nl-NL"/>
        </w:rPr>
        <w:t>r</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erleg</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p>
    <w:p w14:paraId="7ACEC262" w14:textId="77777777" w:rsidR="00624579" w:rsidRPr="00CA22F4" w:rsidRDefault="00CA22F4">
      <w:pPr>
        <w:pStyle w:val="Plattetekst"/>
        <w:spacing w:line="264" w:lineRule="exact"/>
        <w:ind w:right="3837"/>
        <w:jc w:val="both"/>
        <w:rPr>
          <w:lang w:val="nl-NL"/>
        </w:rPr>
      </w:pPr>
      <w:r w:rsidRPr="00CA22F4">
        <w:rPr>
          <w:color w:val="6D6E71"/>
          <w:lang w:val="nl-NL"/>
        </w:rPr>
        <w:t>de oude</w:t>
      </w:r>
      <w:r w:rsidRPr="00CA22F4">
        <w:rPr>
          <w:color w:val="6D6E71"/>
          <w:spacing w:val="-4"/>
          <w:lang w:val="nl-NL"/>
        </w:rPr>
        <w:t>r</w:t>
      </w:r>
      <w:r w:rsidRPr="00CA22F4">
        <w:rPr>
          <w:color w:val="6D6E71"/>
          <w:lang w:val="nl-NL"/>
        </w:rPr>
        <w:t>s/nabe</w:t>
      </w:r>
      <w:r w:rsidRPr="00CA22F4">
        <w:rPr>
          <w:color w:val="6D6E71"/>
          <w:spacing w:val="-3"/>
          <w:lang w:val="nl-NL"/>
        </w:rPr>
        <w:t>st</w:t>
      </w:r>
      <w:r w:rsidRPr="00CA22F4">
        <w:rPr>
          <w:color w:val="6D6E71"/>
          <w:lang w:val="nl-NL"/>
        </w:rPr>
        <w:t>aanden, en 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8"/>
          <w:lang w:val="nl-NL"/>
        </w:rPr>
        <w:t>k</w:t>
      </w:r>
      <w:r w:rsidRPr="00CA22F4">
        <w:rPr>
          <w:color w:val="6D6E71"/>
          <w:lang w:val="nl-NL"/>
        </w:rPr>
        <w:t>en ook de oude</w:t>
      </w:r>
      <w:r w:rsidRPr="00CA22F4">
        <w:rPr>
          <w:color w:val="6D6E71"/>
          <w:spacing w:val="-4"/>
          <w:lang w:val="nl-NL"/>
        </w:rPr>
        <w:t>r</w:t>
      </w:r>
      <w:r w:rsidRPr="00CA22F4">
        <w:rPr>
          <w:color w:val="6D6E71"/>
          <w:lang w:val="nl-NL"/>
        </w:rPr>
        <w:t xml:space="preserve">s </w:t>
      </w:r>
      <w:r w:rsidRPr="00CA22F4">
        <w:rPr>
          <w:color w:val="6D6E71"/>
          <w:spacing w:val="-4"/>
          <w:lang w:val="nl-NL"/>
        </w:rPr>
        <w:t>v</w:t>
      </w:r>
      <w:r w:rsidRPr="00CA22F4">
        <w:rPr>
          <w:color w:val="6D6E71"/>
          <w:lang w:val="nl-NL"/>
        </w:rPr>
        <w:t>an de leerlin</w:t>
      </w:r>
      <w:r w:rsidRPr="00CA22F4">
        <w:rPr>
          <w:color w:val="6D6E71"/>
          <w:spacing w:val="-2"/>
          <w:lang w:val="nl-NL"/>
        </w:rPr>
        <w:t>g</w:t>
      </w:r>
      <w:r w:rsidRPr="00CA22F4">
        <w:rPr>
          <w:color w:val="6D6E71"/>
          <w:lang w:val="nl-NL"/>
        </w:rPr>
        <w:t>en erbij.</w:t>
      </w:r>
    </w:p>
    <w:p w14:paraId="6904271B" w14:textId="77777777" w:rsidR="00624579" w:rsidRPr="00CA22F4" w:rsidRDefault="00624579">
      <w:pPr>
        <w:spacing w:before="19" w:line="240" w:lineRule="exact"/>
        <w:rPr>
          <w:sz w:val="24"/>
          <w:szCs w:val="24"/>
          <w:lang w:val="nl-NL"/>
        </w:rPr>
      </w:pPr>
    </w:p>
    <w:p w14:paraId="5F5D1A3D" w14:textId="77777777" w:rsidR="00624579" w:rsidRPr="00CA22F4" w:rsidRDefault="00CA22F4">
      <w:pPr>
        <w:pStyle w:val="Plattetekst"/>
        <w:ind w:right="3402"/>
        <w:jc w:val="both"/>
        <w:rPr>
          <w:lang w:val="nl-NL"/>
        </w:rPr>
      </w:pPr>
      <w:r w:rsidRPr="00CA22F4">
        <w:rPr>
          <w:color w:val="6D6E71"/>
          <w:lang w:val="nl-NL"/>
        </w:rPr>
        <w:t xml:space="preserve">Ook op een </w:t>
      </w: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 op school mo</w:t>
      </w:r>
      <w:r w:rsidRPr="00CA22F4">
        <w:rPr>
          <w:color w:val="6D6E71"/>
          <w:spacing w:val="-1"/>
          <w:lang w:val="nl-NL"/>
        </w:rPr>
        <w:t>e</w:t>
      </w:r>
      <w:r w:rsidRPr="00CA22F4">
        <w:rPr>
          <w:color w:val="6D6E71"/>
          <w:spacing w:val="-3"/>
          <w:lang w:val="nl-NL"/>
        </w:rPr>
        <w:t>t</w:t>
      </w:r>
      <w:r w:rsidRPr="00CA22F4">
        <w:rPr>
          <w:color w:val="6D6E71"/>
          <w:lang w:val="nl-NL"/>
        </w:rPr>
        <w:t>en kinde</w:t>
      </w:r>
      <w:r w:rsidRPr="00CA22F4">
        <w:rPr>
          <w:color w:val="6D6E71"/>
          <w:spacing w:val="-3"/>
          <w:lang w:val="nl-NL"/>
        </w:rPr>
        <w:t>r</w:t>
      </w:r>
      <w:r w:rsidRPr="00CA22F4">
        <w:rPr>
          <w:color w:val="6D6E71"/>
          <w:lang w:val="nl-NL"/>
        </w:rPr>
        <w:t xml:space="preserve">en zich </w:t>
      </w:r>
      <w:r w:rsidRPr="00CA22F4">
        <w:rPr>
          <w:color w:val="6D6E71"/>
          <w:spacing w:val="-3"/>
          <w:lang w:val="nl-NL"/>
        </w:rPr>
        <w:t>k</w:t>
      </w:r>
      <w:r w:rsidRPr="00CA22F4">
        <w:rPr>
          <w:color w:val="6D6E71"/>
          <w:lang w:val="nl-NL"/>
        </w:rPr>
        <w:t xml:space="preserve">unnen </w:t>
      </w:r>
      <w:r w:rsidRPr="00CA22F4">
        <w:rPr>
          <w:color w:val="6D6E71"/>
          <w:spacing w:val="-2"/>
          <w:lang w:val="nl-NL"/>
        </w:rPr>
        <w:t>v</w:t>
      </w:r>
      <w:r w:rsidRPr="00CA22F4">
        <w:rPr>
          <w:color w:val="6D6E71"/>
          <w:lang w:val="nl-NL"/>
        </w:rPr>
        <w:t>oorbe</w:t>
      </w:r>
      <w:r w:rsidRPr="00CA22F4">
        <w:rPr>
          <w:color w:val="6D6E71"/>
          <w:spacing w:val="-3"/>
          <w:lang w:val="nl-NL"/>
        </w:rPr>
        <w:t>r</w:t>
      </w:r>
      <w:r w:rsidRPr="00CA22F4">
        <w:rPr>
          <w:color w:val="6D6E71"/>
          <w:lang w:val="nl-NL"/>
        </w:rPr>
        <w:t>eiden.</w:t>
      </w:r>
    </w:p>
    <w:p w14:paraId="11C4716D" w14:textId="77777777" w:rsidR="00624579" w:rsidRPr="00CA22F4" w:rsidRDefault="00624579">
      <w:pPr>
        <w:spacing w:before="18" w:line="240" w:lineRule="exact"/>
        <w:rPr>
          <w:sz w:val="24"/>
          <w:szCs w:val="24"/>
          <w:lang w:val="nl-NL"/>
        </w:rPr>
      </w:pPr>
    </w:p>
    <w:p w14:paraId="38401F37" w14:textId="77777777" w:rsidR="00624579" w:rsidRPr="00CA22F4" w:rsidRDefault="00CA22F4">
      <w:pPr>
        <w:pStyle w:val="Plattetekst"/>
        <w:spacing w:line="264" w:lineRule="exact"/>
        <w:ind w:right="1133"/>
        <w:rPr>
          <w:lang w:val="nl-NL"/>
        </w:rPr>
      </w:pPr>
      <w:r w:rsidRPr="00CA22F4">
        <w:rPr>
          <w:color w:val="6D6E71"/>
          <w:lang w:val="nl-NL"/>
        </w:rPr>
        <w:t>Na</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2"/>
          <w:lang w:val="nl-NL"/>
        </w:rPr>
        <w:t xml:space="preserve"> </w:t>
      </w:r>
      <w:r w:rsidRPr="00CA22F4">
        <w:rPr>
          <w:color w:val="6D6E71"/>
          <w:lang w:val="nl-NL"/>
        </w:rPr>
        <w:t>dag</w:t>
      </w:r>
      <w:r w:rsidRPr="00CA22F4">
        <w:rPr>
          <w:color w:val="6D6E71"/>
          <w:spacing w:val="-12"/>
          <w:lang w:val="nl-NL"/>
        </w:rPr>
        <w:t xml:space="preserve"> </w:t>
      </w:r>
      <w:r w:rsidRPr="00CA22F4">
        <w:rPr>
          <w:color w:val="6D6E71"/>
          <w:spacing w:val="-2"/>
          <w:lang w:val="nl-NL"/>
        </w:rPr>
        <w:t>z</w:t>
      </w:r>
      <w:r w:rsidRPr="00CA22F4">
        <w:rPr>
          <w:color w:val="6D6E71"/>
          <w:lang w:val="nl-NL"/>
        </w:rPr>
        <w:t>ullen</w:t>
      </w:r>
      <w:r w:rsidRPr="00CA22F4">
        <w:rPr>
          <w:color w:val="6D6E71"/>
          <w:spacing w:val="-12"/>
          <w:lang w:val="nl-NL"/>
        </w:rPr>
        <w:t xml:space="preserve"> </w:t>
      </w:r>
      <w:r w:rsidRPr="00CA22F4">
        <w:rPr>
          <w:color w:val="6D6E71"/>
          <w:lang w:val="nl-NL"/>
        </w:rPr>
        <w:t>ook</w:t>
      </w:r>
      <w:r w:rsidRPr="00CA22F4">
        <w:rPr>
          <w:color w:val="6D6E71"/>
          <w:spacing w:val="-12"/>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12"/>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op</w:t>
      </w:r>
      <w:r w:rsidRPr="00CA22F4">
        <w:rPr>
          <w:color w:val="6D6E71"/>
          <w:spacing w:val="-8"/>
          <w:lang w:val="nl-NL"/>
        </w:rPr>
        <w:t>k</w:t>
      </w:r>
      <w:r w:rsidRPr="00CA22F4">
        <w:rPr>
          <w:color w:val="6D6E71"/>
          <w:lang w:val="nl-NL"/>
        </w:rPr>
        <w:t>omen</w:t>
      </w:r>
      <w:r w:rsidRPr="00CA22F4">
        <w:rPr>
          <w:color w:val="6D6E71"/>
          <w:spacing w:val="-12"/>
          <w:lang w:val="nl-NL"/>
        </w:rPr>
        <w:t xml:space="preserve"> </w:t>
      </w:r>
      <w:r w:rsidRPr="00CA22F4">
        <w:rPr>
          <w:color w:val="6D6E71"/>
          <w:spacing w:val="-4"/>
          <w:lang w:val="nl-NL"/>
        </w:rPr>
        <w:t>r</w:t>
      </w:r>
      <w:r w:rsidRPr="00CA22F4">
        <w:rPr>
          <w:color w:val="6D6E71"/>
          <w:lang w:val="nl-NL"/>
        </w:rPr>
        <w:t>ond</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dood,</w:t>
      </w:r>
      <w:r w:rsidRPr="00CA22F4">
        <w:rPr>
          <w:color w:val="6D6E71"/>
          <w:spacing w:val="-12"/>
          <w:lang w:val="nl-NL"/>
        </w:rPr>
        <w:t xml:space="preserve"> </w:t>
      </w:r>
      <w:r w:rsidRPr="00CA22F4">
        <w:rPr>
          <w:color w:val="6D6E71"/>
          <w:lang w:val="nl-NL"/>
        </w:rPr>
        <w:t>of</w:t>
      </w:r>
      <w:r w:rsidRPr="00CA22F4">
        <w:rPr>
          <w:color w:val="6D6E71"/>
          <w:spacing w:val="-12"/>
          <w:lang w:val="nl-NL"/>
        </w:rPr>
        <w:t xml:space="preserve"> </w:t>
      </w:r>
      <w:r w:rsidRPr="00CA22F4">
        <w:rPr>
          <w:color w:val="6D6E71"/>
          <w:spacing w:val="-3"/>
          <w:lang w:val="nl-NL"/>
        </w:rPr>
        <w:t>wa</w:t>
      </w:r>
      <w:r w:rsidRPr="00CA22F4">
        <w:rPr>
          <w:color w:val="6D6E71"/>
          <w:lang w:val="nl-NL"/>
        </w:rPr>
        <w:t>t</w:t>
      </w:r>
      <w:r w:rsidRPr="00CA22F4">
        <w:rPr>
          <w:color w:val="6D6E71"/>
          <w:spacing w:val="-12"/>
          <w:lang w:val="nl-NL"/>
        </w:rPr>
        <w:t xml:space="preserve"> </w:t>
      </w:r>
      <w:r w:rsidRPr="00CA22F4">
        <w:rPr>
          <w:color w:val="6D6E71"/>
          <w:lang w:val="nl-NL"/>
        </w:rPr>
        <w:t>er</w:t>
      </w:r>
      <w:r w:rsidRPr="00CA22F4">
        <w:rPr>
          <w:color w:val="6D6E71"/>
          <w:spacing w:val="-12"/>
          <w:lang w:val="nl-NL"/>
        </w:rPr>
        <w:t xml:space="preserve"> </w:t>
      </w:r>
      <w:r w:rsidRPr="00CA22F4">
        <w:rPr>
          <w:color w:val="6D6E71"/>
          <w:lang w:val="nl-NL"/>
        </w:rPr>
        <w:t>allemaal</w:t>
      </w:r>
      <w:r w:rsidRPr="00CA22F4">
        <w:rPr>
          <w:color w:val="6D6E71"/>
          <w:spacing w:val="-12"/>
          <w:lang w:val="nl-NL"/>
        </w:rPr>
        <w:t xml:space="preserve"> </w:t>
      </w:r>
      <w:r w:rsidRPr="00CA22F4">
        <w:rPr>
          <w:color w:val="6D6E71"/>
          <w:spacing w:val="-2"/>
          <w:lang w:val="nl-NL"/>
        </w:rPr>
        <w:t>g</w:t>
      </w:r>
      <w:r w:rsidRPr="00CA22F4">
        <w:rPr>
          <w:color w:val="6D6E71"/>
          <w:lang w:val="nl-NL"/>
        </w:rPr>
        <w:t>ebeurt</w:t>
      </w:r>
      <w:r w:rsidRPr="00CA22F4">
        <w:rPr>
          <w:color w:val="6D6E71"/>
          <w:spacing w:val="-12"/>
          <w:lang w:val="nl-NL"/>
        </w:rPr>
        <w:t xml:space="preserve"> </w:t>
      </w:r>
      <w:r w:rsidRPr="00CA22F4">
        <w:rPr>
          <w:color w:val="6D6E71"/>
          <w:lang w:val="nl-NL"/>
        </w:rPr>
        <w:t>bij</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lang w:val="nl-NL"/>
        </w:rPr>
        <w:t>uit</w:t>
      </w:r>
      <w:r w:rsidRPr="00CA22F4">
        <w:rPr>
          <w:color w:val="6D6E71"/>
          <w:spacing w:val="-4"/>
          <w:lang w:val="nl-NL"/>
        </w:rPr>
        <w:t>v</w:t>
      </w:r>
      <w:r w:rsidRPr="00CA22F4">
        <w:rPr>
          <w:color w:val="6D6E71"/>
          <w:lang w:val="nl-NL"/>
        </w:rPr>
        <w:t>aart. Hie</w:t>
      </w:r>
      <w:r w:rsidRPr="00CA22F4">
        <w:rPr>
          <w:color w:val="6D6E71"/>
          <w:spacing w:val="-5"/>
          <w:lang w:val="nl-NL"/>
        </w:rPr>
        <w:t>r</w:t>
      </w:r>
      <w:r w:rsidRPr="00CA22F4">
        <w:rPr>
          <w:color w:val="6D6E71"/>
          <w:lang w:val="nl-NL"/>
        </w:rPr>
        <w:t>aan be</w:t>
      </w:r>
      <w:r w:rsidRPr="00CA22F4">
        <w:rPr>
          <w:color w:val="6D6E71"/>
          <w:spacing w:val="-3"/>
          <w:lang w:val="nl-NL"/>
        </w:rPr>
        <w:t>st</w:t>
      </w:r>
      <w:r w:rsidRPr="00CA22F4">
        <w:rPr>
          <w:color w:val="6D6E71"/>
          <w:lang w:val="nl-NL"/>
        </w:rPr>
        <w:t xml:space="preserve">eden </w:t>
      </w:r>
      <w:r w:rsidRPr="00CA22F4">
        <w:rPr>
          <w:color w:val="6D6E71"/>
          <w:spacing w:val="-2"/>
          <w:lang w:val="nl-NL"/>
        </w:rPr>
        <w:t>w</w:t>
      </w:r>
      <w:r w:rsidRPr="00CA22F4">
        <w:rPr>
          <w:color w:val="6D6E71"/>
          <w:lang w:val="nl-NL"/>
        </w:rPr>
        <w:t>e aandac</w:t>
      </w:r>
      <w:r w:rsidRPr="00CA22F4">
        <w:rPr>
          <w:color w:val="6D6E71"/>
          <w:spacing w:val="-2"/>
          <w:lang w:val="nl-NL"/>
        </w:rPr>
        <w:t>h</w:t>
      </w:r>
      <w:r w:rsidRPr="00CA22F4">
        <w:rPr>
          <w:color w:val="6D6E71"/>
          <w:lang w:val="nl-NL"/>
        </w:rPr>
        <w:t>t.</w:t>
      </w:r>
    </w:p>
    <w:p w14:paraId="0EFA58CD" w14:textId="77777777" w:rsidR="00624579" w:rsidRPr="00CA22F4" w:rsidRDefault="00624579">
      <w:pPr>
        <w:spacing w:before="6" w:line="260" w:lineRule="exact"/>
        <w:rPr>
          <w:sz w:val="26"/>
          <w:szCs w:val="26"/>
          <w:lang w:val="nl-NL"/>
        </w:rPr>
      </w:pPr>
    </w:p>
    <w:p w14:paraId="352D5F74" w14:textId="77777777" w:rsidR="00624579" w:rsidRPr="00CA22F4" w:rsidRDefault="00CA22F4">
      <w:pPr>
        <w:pStyle w:val="Plattetekst"/>
        <w:ind w:right="2253"/>
        <w:jc w:val="both"/>
        <w:rPr>
          <w:lang w:val="nl-NL"/>
        </w:rPr>
      </w:pPr>
      <w:r w:rsidRPr="00CA22F4">
        <w:rPr>
          <w:color w:val="6D6E71"/>
          <w:lang w:val="nl-NL"/>
        </w:rPr>
        <w:t>H</w:t>
      </w:r>
      <w:r w:rsidRPr="00CA22F4">
        <w:rPr>
          <w:color w:val="6D6E71"/>
          <w:spacing w:val="-2"/>
          <w:lang w:val="nl-NL"/>
        </w:rPr>
        <w:t>e</w:t>
      </w:r>
      <w:r w:rsidRPr="00CA22F4">
        <w:rPr>
          <w:color w:val="6D6E71"/>
          <w:lang w:val="nl-NL"/>
        </w:rPr>
        <w:t>t is belangrijk d</w:t>
      </w:r>
      <w:r w:rsidRPr="00CA22F4">
        <w:rPr>
          <w:color w:val="6D6E71"/>
          <w:spacing w:val="-2"/>
          <w:lang w:val="nl-NL"/>
        </w:rPr>
        <w:t>a</w:t>
      </w:r>
      <w:r w:rsidRPr="00CA22F4">
        <w:rPr>
          <w:color w:val="6D6E71"/>
          <w:lang w:val="nl-NL"/>
        </w:rPr>
        <w:t xml:space="preserve">t </w:t>
      </w:r>
      <w:r w:rsidRPr="00CA22F4">
        <w:rPr>
          <w:color w:val="6D6E71"/>
          <w:spacing w:val="-2"/>
          <w:lang w:val="nl-NL"/>
        </w:rPr>
        <w:t>w</w:t>
      </w:r>
      <w:r w:rsidRPr="00CA22F4">
        <w:rPr>
          <w:color w:val="6D6E71"/>
          <w:lang w:val="nl-NL"/>
        </w:rPr>
        <w:t>e speciaal alert zijn op 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 ang</w:t>
      </w:r>
      <w:r w:rsidRPr="00CA22F4">
        <w:rPr>
          <w:color w:val="6D6E71"/>
          <w:spacing w:val="-3"/>
          <w:lang w:val="nl-NL"/>
        </w:rPr>
        <w:t>s</w:t>
      </w:r>
      <w:r w:rsidRPr="00CA22F4">
        <w:rPr>
          <w:color w:val="6D6E71"/>
          <w:spacing w:val="-7"/>
          <w:lang w:val="nl-NL"/>
        </w:rPr>
        <w:t>t</w:t>
      </w:r>
      <w:r w:rsidRPr="00CA22F4">
        <w:rPr>
          <w:color w:val="6D6E71"/>
          <w:lang w:val="nl-NL"/>
        </w:rPr>
        <w:t>- en schuld</w:t>
      </w:r>
      <w:r w:rsidRPr="00CA22F4">
        <w:rPr>
          <w:color w:val="6D6E71"/>
          <w:spacing w:val="-2"/>
          <w:lang w:val="nl-NL"/>
        </w:rPr>
        <w:t>ge</w:t>
      </w:r>
      <w:r w:rsidRPr="00CA22F4">
        <w:rPr>
          <w:color w:val="6D6E71"/>
          <w:spacing w:val="-3"/>
          <w:lang w:val="nl-NL"/>
        </w:rPr>
        <w:t>v</w:t>
      </w:r>
      <w:r w:rsidRPr="00CA22F4">
        <w:rPr>
          <w:color w:val="6D6E71"/>
          <w:lang w:val="nl-NL"/>
        </w:rPr>
        <w:t xml:space="preserve">oelens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w:t>
      </w:r>
    </w:p>
    <w:p w14:paraId="28B3BAB6" w14:textId="77777777" w:rsidR="00624579" w:rsidRPr="00CA22F4" w:rsidRDefault="00624579">
      <w:pPr>
        <w:spacing w:before="18" w:line="240" w:lineRule="exact"/>
        <w:rPr>
          <w:sz w:val="24"/>
          <w:szCs w:val="24"/>
          <w:lang w:val="nl-NL"/>
        </w:rPr>
      </w:pPr>
    </w:p>
    <w:p w14:paraId="120E9C3B" w14:textId="77777777" w:rsidR="00624579" w:rsidRPr="00CA22F4" w:rsidRDefault="00CA22F4">
      <w:pPr>
        <w:pStyle w:val="Plattetekst"/>
        <w:spacing w:line="264" w:lineRule="exact"/>
        <w:ind w:right="692"/>
        <w:rPr>
          <w:lang w:val="nl-NL"/>
        </w:rPr>
      </w:pPr>
      <w:r w:rsidRPr="00CA22F4">
        <w:rPr>
          <w:color w:val="6D6E71"/>
          <w:spacing w:val="-9"/>
          <w:lang w:val="nl-NL"/>
        </w:rPr>
        <w:t>W</w:t>
      </w:r>
      <w:r w:rsidRPr="00CA22F4">
        <w:rPr>
          <w:color w:val="6D6E71"/>
          <w:lang w:val="nl-NL"/>
        </w:rPr>
        <w:t>e</w:t>
      </w:r>
      <w:r w:rsidRPr="00CA22F4">
        <w:rPr>
          <w:color w:val="6D6E71"/>
          <w:spacing w:val="-7"/>
          <w:lang w:val="nl-NL"/>
        </w:rPr>
        <w:t xml:space="preserve"> </w:t>
      </w:r>
      <w:r w:rsidRPr="00CA22F4">
        <w:rPr>
          <w:color w:val="6D6E71"/>
          <w:lang w:val="nl-NL"/>
        </w:rPr>
        <w:t>zijn</w:t>
      </w:r>
      <w:r w:rsidRPr="00CA22F4">
        <w:rPr>
          <w:color w:val="6D6E71"/>
          <w:spacing w:val="-7"/>
          <w:lang w:val="nl-NL"/>
        </w:rPr>
        <w:t xml:space="preserve"> </w:t>
      </w:r>
      <w:r w:rsidRPr="00CA22F4">
        <w:rPr>
          <w:color w:val="6D6E71"/>
          <w:lang w:val="nl-NL"/>
        </w:rPr>
        <w:t>er</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bedac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er</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sommi</w:t>
      </w:r>
      <w:r w:rsidRPr="00CA22F4">
        <w:rPr>
          <w:color w:val="6D6E71"/>
          <w:spacing w:val="-2"/>
          <w:lang w:val="nl-NL"/>
        </w:rPr>
        <w:t>g</w:t>
      </w:r>
      <w:r w:rsidRPr="00CA22F4">
        <w:rPr>
          <w:color w:val="6D6E71"/>
          <w:lang w:val="nl-NL"/>
        </w:rPr>
        <w:t>e</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w:t>
      </w:r>
      <w:r w:rsidRPr="00CA22F4">
        <w:rPr>
          <w:color w:val="6D6E71"/>
          <w:spacing w:val="-7"/>
          <w:lang w:val="nl-NL"/>
        </w:rPr>
        <w:t xml:space="preserve"> </w:t>
      </w:r>
      <w:r w:rsidRPr="00CA22F4">
        <w:rPr>
          <w:color w:val="6D6E71"/>
          <w:lang w:val="nl-NL"/>
        </w:rPr>
        <w:t>én</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on</w:t>
      </w:r>
      <w:r w:rsidRPr="00CA22F4">
        <w:rPr>
          <w:color w:val="6D6E71"/>
          <w:spacing w:val="-2"/>
          <w:lang w:val="nl-NL"/>
        </w:rPr>
        <w:t>s</w:t>
      </w:r>
      <w:r w:rsidRPr="00CA22F4">
        <w:rPr>
          <w:color w:val="6D6E71"/>
          <w:spacing w:val="-5"/>
          <w:lang w:val="nl-NL"/>
        </w:rPr>
        <w:t>z</w:t>
      </w:r>
      <w:r w:rsidRPr="00CA22F4">
        <w:rPr>
          <w:color w:val="6D6E71"/>
          <w:lang w:val="nl-NL"/>
        </w:rPr>
        <w:t>elf</w:t>
      </w:r>
      <w:r w:rsidRPr="00CA22F4">
        <w:rPr>
          <w:color w:val="6D6E71"/>
          <w:spacing w:val="-7"/>
          <w:lang w:val="nl-NL"/>
        </w:rPr>
        <w:t xml:space="preserve"> </w:t>
      </w:r>
      <w:r w:rsidRPr="00CA22F4">
        <w:rPr>
          <w:color w:val="6D6E71"/>
          <w:lang w:val="nl-NL"/>
        </w:rPr>
        <w:t>als</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lang w:val="nl-NL"/>
        </w:rPr>
        <w:t>oud</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 xml:space="preserve">nog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se herinnerin</w:t>
      </w:r>
      <w:r w:rsidRPr="00CA22F4">
        <w:rPr>
          <w:color w:val="6D6E71"/>
          <w:spacing w:val="-2"/>
          <w:lang w:val="nl-NL"/>
        </w:rPr>
        <w:t>g</w:t>
      </w:r>
      <w:r w:rsidRPr="00CA22F4">
        <w:rPr>
          <w:color w:val="6D6E71"/>
          <w:lang w:val="nl-NL"/>
        </w:rPr>
        <w:t>en naar b</w:t>
      </w:r>
      <w:r w:rsidRPr="00CA22F4">
        <w:rPr>
          <w:color w:val="6D6E71"/>
          <w:spacing w:val="-1"/>
          <w:lang w:val="nl-NL"/>
        </w:rPr>
        <w:t>o</w:t>
      </w:r>
      <w:r w:rsidRPr="00CA22F4">
        <w:rPr>
          <w:color w:val="6D6E71"/>
          <w:spacing w:val="-3"/>
          <w:lang w:val="nl-NL"/>
        </w:rPr>
        <w:t>v</w:t>
      </w:r>
      <w:r w:rsidRPr="00CA22F4">
        <w:rPr>
          <w:color w:val="6D6E71"/>
          <w:lang w:val="nl-NL"/>
        </w:rPr>
        <w:t xml:space="preserve">en </w:t>
      </w:r>
      <w:r w:rsidRPr="00CA22F4">
        <w:rPr>
          <w:color w:val="6D6E71"/>
          <w:spacing w:val="-3"/>
          <w:lang w:val="nl-NL"/>
        </w:rPr>
        <w:t>k</w:t>
      </w:r>
      <w:r w:rsidRPr="00CA22F4">
        <w:rPr>
          <w:color w:val="6D6E71"/>
          <w:lang w:val="nl-NL"/>
        </w:rPr>
        <w:t xml:space="preserve">unnen </w:t>
      </w:r>
      <w:r w:rsidRPr="00CA22F4">
        <w:rPr>
          <w:color w:val="6D6E71"/>
          <w:spacing w:val="-8"/>
          <w:lang w:val="nl-NL"/>
        </w:rPr>
        <w:t>k</w:t>
      </w:r>
      <w:r w:rsidRPr="00CA22F4">
        <w:rPr>
          <w:color w:val="6D6E71"/>
          <w:lang w:val="nl-NL"/>
        </w:rPr>
        <w:t>omen.</w:t>
      </w:r>
    </w:p>
    <w:p w14:paraId="558C3B2E" w14:textId="77777777" w:rsidR="00624579" w:rsidRPr="00CA22F4" w:rsidRDefault="00624579">
      <w:pPr>
        <w:spacing w:before="4" w:line="260" w:lineRule="exact"/>
        <w:rPr>
          <w:sz w:val="26"/>
          <w:szCs w:val="26"/>
          <w:lang w:val="nl-NL"/>
        </w:rPr>
      </w:pPr>
    </w:p>
    <w:p w14:paraId="7FC732F1" w14:textId="77777777" w:rsidR="00624579" w:rsidRPr="00CA22F4" w:rsidRDefault="00CA22F4">
      <w:pPr>
        <w:pStyle w:val="Plattetekst"/>
        <w:spacing w:line="264" w:lineRule="exact"/>
        <w:ind w:right="1133"/>
        <w:jc w:val="both"/>
        <w:rPr>
          <w:lang w:val="nl-NL"/>
        </w:rPr>
      </w:pPr>
      <w:r w:rsidRPr="00CA22F4">
        <w:rPr>
          <w:color w:val="6D6E71"/>
          <w:lang w:val="nl-NL"/>
        </w:rPr>
        <w:t>In</w:t>
      </w:r>
      <w:r w:rsidRPr="00CA22F4">
        <w:rPr>
          <w:color w:val="6D6E71"/>
          <w:spacing w:val="15"/>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klas</w:t>
      </w:r>
      <w:r w:rsidRPr="00CA22F4">
        <w:rPr>
          <w:color w:val="6D6E71"/>
          <w:spacing w:val="16"/>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16"/>
          <w:lang w:val="nl-NL"/>
        </w:rPr>
        <w:t xml:space="preserve"> </w:t>
      </w:r>
      <w:r w:rsidRPr="00CA22F4">
        <w:rPr>
          <w:color w:val="6D6E71"/>
          <w:lang w:val="nl-NL"/>
        </w:rPr>
        <w:t>kind</w:t>
      </w:r>
      <w:r w:rsidRPr="00CA22F4">
        <w:rPr>
          <w:color w:val="6D6E71"/>
          <w:spacing w:val="16"/>
          <w:lang w:val="nl-NL"/>
        </w:rPr>
        <w:t xml:space="preserve"> </w:t>
      </w:r>
      <w:r w:rsidRPr="00CA22F4">
        <w:rPr>
          <w:color w:val="6D6E71"/>
          <w:spacing w:val="-3"/>
          <w:lang w:val="nl-NL"/>
        </w:rPr>
        <w:t>k</w:t>
      </w:r>
      <w:r w:rsidRPr="00CA22F4">
        <w:rPr>
          <w:color w:val="6D6E71"/>
          <w:lang w:val="nl-NL"/>
        </w:rPr>
        <w:t>unnen</w:t>
      </w:r>
      <w:r w:rsidRPr="00CA22F4">
        <w:rPr>
          <w:color w:val="6D6E71"/>
          <w:spacing w:val="17"/>
          <w:lang w:val="nl-NL"/>
        </w:rPr>
        <w:t xml:space="preserve"> </w:t>
      </w:r>
      <w:r w:rsidRPr="00CA22F4">
        <w:rPr>
          <w:color w:val="6D6E71"/>
          <w:spacing w:val="-2"/>
          <w:lang w:val="nl-NL"/>
        </w:rPr>
        <w:t>w</w:t>
      </w:r>
      <w:r w:rsidRPr="00CA22F4">
        <w:rPr>
          <w:color w:val="6D6E71"/>
          <w:lang w:val="nl-NL"/>
        </w:rPr>
        <w:t>e</w:t>
      </w:r>
      <w:r w:rsidRPr="00CA22F4">
        <w:rPr>
          <w:color w:val="6D6E71"/>
          <w:spacing w:val="16"/>
          <w:lang w:val="nl-NL"/>
        </w:rPr>
        <w:t xml:space="preserve"> </w:t>
      </w:r>
      <w:r w:rsidRPr="00CA22F4">
        <w:rPr>
          <w:color w:val="6D6E71"/>
          <w:lang w:val="nl-NL"/>
        </w:rPr>
        <w:t>een</w:t>
      </w:r>
      <w:r w:rsidRPr="00CA22F4">
        <w:rPr>
          <w:color w:val="6D6E71"/>
          <w:spacing w:val="15"/>
          <w:lang w:val="nl-NL"/>
        </w:rPr>
        <w:t xml:space="preserve"> </w:t>
      </w:r>
      <w:r w:rsidRPr="00CA22F4">
        <w:rPr>
          <w:color w:val="6D6E71"/>
          <w:lang w:val="nl-NL"/>
        </w:rPr>
        <w:t>herinneringsplek</w:t>
      </w:r>
      <w:r w:rsidRPr="00CA22F4">
        <w:rPr>
          <w:color w:val="6D6E71"/>
          <w:spacing w:val="17"/>
          <w:lang w:val="nl-NL"/>
        </w:rPr>
        <w:t xml:space="preserve"> </w:t>
      </w:r>
      <w:r w:rsidRPr="00CA22F4">
        <w:rPr>
          <w:color w:val="6D6E71"/>
          <w:lang w:val="nl-NL"/>
        </w:rPr>
        <w:t>inric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Hier</w:t>
      </w:r>
      <w:r w:rsidRPr="00CA22F4">
        <w:rPr>
          <w:color w:val="6D6E71"/>
          <w:spacing w:val="15"/>
          <w:lang w:val="nl-NL"/>
        </w:rPr>
        <w:t xml:space="preserve"> </w:t>
      </w:r>
      <w:r w:rsidRPr="00CA22F4">
        <w:rPr>
          <w:color w:val="6D6E71"/>
          <w:spacing w:val="-4"/>
          <w:lang w:val="nl-NL"/>
        </w:rPr>
        <w:t>k</w:t>
      </w:r>
      <w:r w:rsidRPr="00CA22F4">
        <w:rPr>
          <w:color w:val="6D6E71"/>
          <w:lang w:val="nl-NL"/>
        </w:rPr>
        <w:t>an</w:t>
      </w:r>
      <w:r w:rsidRPr="00CA22F4">
        <w:rPr>
          <w:color w:val="6D6E71"/>
          <w:spacing w:val="16"/>
          <w:lang w:val="nl-NL"/>
        </w:rPr>
        <w:t xml:space="preserve"> </w:t>
      </w:r>
      <w:r w:rsidRPr="00CA22F4">
        <w:rPr>
          <w:color w:val="6D6E71"/>
          <w:lang w:val="nl-NL"/>
        </w:rPr>
        <w:t>een</w:t>
      </w:r>
      <w:r w:rsidRPr="00CA22F4">
        <w:rPr>
          <w:color w:val="6D6E71"/>
          <w:spacing w:val="16"/>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5"/>
          <w:lang w:val="nl-NL"/>
        </w:rPr>
        <w:t xml:space="preserve"> </w:t>
      </w:r>
      <w:r w:rsidRPr="00CA22F4">
        <w:rPr>
          <w:color w:val="6D6E71"/>
          <w:spacing w:val="-3"/>
          <w:lang w:val="nl-NL"/>
        </w:rPr>
        <w:t>st</w:t>
      </w:r>
      <w:r w:rsidRPr="00CA22F4">
        <w:rPr>
          <w:color w:val="6D6E71"/>
          <w:lang w:val="nl-NL"/>
        </w:rPr>
        <w:t>aan,</w:t>
      </w:r>
      <w:r w:rsidRPr="00CA22F4">
        <w:rPr>
          <w:color w:val="6D6E71"/>
          <w:spacing w:val="16"/>
          <w:lang w:val="nl-NL"/>
        </w:rPr>
        <w:t xml:space="preserve"> </w:t>
      </w:r>
      <w:r w:rsidRPr="00CA22F4">
        <w:rPr>
          <w:color w:val="6D6E71"/>
          <w:spacing w:val="-2"/>
          <w:lang w:val="nl-NL"/>
        </w:rPr>
        <w:t>a</w:t>
      </w:r>
      <w:r w:rsidRPr="00CA22F4">
        <w:rPr>
          <w:color w:val="6D6E71"/>
          <w:lang w:val="nl-NL"/>
        </w:rPr>
        <w:t>f en</w:t>
      </w:r>
      <w:r w:rsidRPr="00CA22F4">
        <w:rPr>
          <w:color w:val="6D6E71"/>
          <w:spacing w:val="9"/>
          <w:lang w:val="nl-NL"/>
        </w:rPr>
        <w:t xml:space="preserve"> </w:t>
      </w:r>
      <w:r w:rsidRPr="00CA22F4">
        <w:rPr>
          <w:color w:val="6D6E71"/>
          <w:spacing w:val="-3"/>
          <w:lang w:val="nl-NL"/>
        </w:rPr>
        <w:t>t</w:t>
      </w:r>
      <w:r w:rsidRPr="00CA22F4">
        <w:rPr>
          <w:color w:val="6D6E71"/>
          <w:lang w:val="nl-NL"/>
        </w:rPr>
        <w:t>oe</w:t>
      </w:r>
      <w:r w:rsidRPr="00CA22F4">
        <w:rPr>
          <w:color w:val="6D6E71"/>
          <w:spacing w:val="10"/>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sje</w:t>
      </w:r>
      <w:r w:rsidRPr="00CA22F4">
        <w:rPr>
          <w:color w:val="6D6E71"/>
          <w:spacing w:val="10"/>
          <w:lang w:val="nl-NL"/>
        </w:rPr>
        <w:t xml:space="preserve"> </w:t>
      </w:r>
      <w:r w:rsidRPr="00CA22F4">
        <w:rPr>
          <w:color w:val="6D6E71"/>
          <w:lang w:val="nl-NL"/>
        </w:rPr>
        <w:t>b</w:t>
      </w:r>
      <w:r w:rsidRPr="00CA22F4">
        <w:rPr>
          <w:color w:val="6D6E71"/>
          <w:spacing w:val="-5"/>
          <w:lang w:val="nl-NL"/>
        </w:rPr>
        <w:t>r</w:t>
      </w:r>
      <w:r w:rsidRPr="00CA22F4">
        <w:rPr>
          <w:color w:val="6D6E71"/>
          <w:lang w:val="nl-NL"/>
        </w:rPr>
        <w:t>anden,</w:t>
      </w:r>
      <w:r w:rsidRPr="00CA22F4">
        <w:rPr>
          <w:color w:val="6D6E71"/>
          <w:spacing w:val="9"/>
          <w:lang w:val="nl-NL"/>
        </w:rPr>
        <w:t xml:space="preserve"> </w:t>
      </w:r>
      <w:r w:rsidRPr="00CA22F4">
        <w:rPr>
          <w:color w:val="6D6E71"/>
          <w:lang w:val="nl-NL"/>
        </w:rPr>
        <w:t>en</w:t>
      </w:r>
      <w:r w:rsidRPr="00CA22F4">
        <w:rPr>
          <w:color w:val="6D6E71"/>
          <w:spacing w:val="10"/>
          <w:lang w:val="nl-NL"/>
        </w:rPr>
        <w:t xml:space="preserve"> </w:t>
      </w:r>
      <w:r w:rsidRPr="00CA22F4">
        <w:rPr>
          <w:color w:val="6D6E71"/>
          <w:spacing w:val="-3"/>
          <w:lang w:val="nl-NL"/>
        </w:rPr>
        <w:t>k</w:t>
      </w:r>
      <w:r w:rsidRPr="00CA22F4">
        <w:rPr>
          <w:color w:val="6D6E71"/>
          <w:lang w:val="nl-NL"/>
        </w:rPr>
        <w:t>unnen</w:t>
      </w:r>
      <w:r w:rsidRPr="00CA22F4">
        <w:rPr>
          <w:color w:val="6D6E71"/>
          <w:spacing w:val="1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bri</w:t>
      </w:r>
      <w:r w:rsidRPr="00CA22F4">
        <w:rPr>
          <w:color w:val="6D6E71"/>
          <w:spacing w:val="-2"/>
          <w:lang w:val="nl-NL"/>
        </w:rPr>
        <w:t>e</w:t>
      </w:r>
      <w:r w:rsidRPr="00CA22F4">
        <w:rPr>
          <w:color w:val="6D6E71"/>
          <w:lang w:val="nl-NL"/>
        </w:rPr>
        <w:t>fjes</w:t>
      </w:r>
      <w:r w:rsidRPr="00CA22F4">
        <w:rPr>
          <w:color w:val="6D6E71"/>
          <w:spacing w:val="10"/>
          <w:lang w:val="nl-NL"/>
        </w:rPr>
        <w:t xml:space="preserve"> </w:t>
      </w:r>
      <w:r w:rsidRPr="00CA22F4">
        <w:rPr>
          <w:color w:val="6D6E71"/>
          <w:lang w:val="nl-NL"/>
        </w:rPr>
        <w:t>of</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lang w:val="nl-NL"/>
        </w:rPr>
        <w:t>neerle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spacing w:val="-9"/>
          <w:lang w:val="nl-NL"/>
        </w:rPr>
        <w:t>W</w:t>
      </w:r>
      <w:r w:rsidRPr="00CA22F4">
        <w:rPr>
          <w:color w:val="6D6E71"/>
          <w:lang w:val="nl-NL"/>
        </w:rPr>
        <w:t>e</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de 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spacing w:val="-5"/>
          <w:lang w:val="nl-NL"/>
        </w:rPr>
        <w:t>z</w:t>
      </w:r>
      <w:r w:rsidRPr="00CA22F4">
        <w:rPr>
          <w:color w:val="6D6E71"/>
          <w:lang w:val="nl-NL"/>
        </w:rPr>
        <w:t xml:space="preserve">elf </w:t>
      </w:r>
      <w:r w:rsidRPr="00CA22F4">
        <w:rPr>
          <w:color w:val="6D6E71"/>
          <w:spacing w:val="-3"/>
          <w:lang w:val="nl-NL"/>
        </w:rPr>
        <w:t>wa</w:t>
      </w:r>
      <w:r w:rsidRPr="00CA22F4">
        <w:rPr>
          <w:color w:val="6D6E71"/>
          <w:lang w:val="nl-NL"/>
        </w:rPr>
        <w:t xml:space="preserve">t en </w:t>
      </w:r>
      <w:r w:rsidRPr="00CA22F4">
        <w:rPr>
          <w:color w:val="6D6E71"/>
          <w:spacing w:val="-3"/>
          <w:lang w:val="nl-NL"/>
        </w:rPr>
        <w:t>w</w:t>
      </w:r>
      <w:r w:rsidRPr="00CA22F4">
        <w:rPr>
          <w:color w:val="6D6E71"/>
          <w:lang w:val="nl-NL"/>
        </w:rPr>
        <w:t>aar die plek p</w:t>
      </w:r>
      <w:r w:rsidRPr="00CA22F4">
        <w:rPr>
          <w:color w:val="6D6E71"/>
          <w:spacing w:val="-3"/>
          <w:lang w:val="nl-NL"/>
        </w:rPr>
        <w:t>r</w:t>
      </w:r>
      <w:r w:rsidRPr="00CA22F4">
        <w:rPr>
          <w:color w:val="6D6E71"/>
          <w:lang w:val="nl-NL"/>
        </w:rPr>
        <w:t>ecies mo</w:t>
      </w:r>
      <w:r w:rsidRPr="00CA22F4">
        <w:rPr>
          <w:color w:val="6D6E71"/>
          <w:spacing w:val="-2"/>
          <w:lang w:val="nl-NL"/>
        </w:rPr>
        <w:t>e</w:t>
      </w:r>
      <w:r w:rsidRPr="00CA22F4">
        <w:rPr>
          <w:color w:val="6D6E71"/>
          <w:lang w:val="nl-NL"/>
        </w:rPr>
        <w:t>t zijn,</w:t>
      </w:r>
      <w:r w:rsidRPr="00CA22F4">
        <w:rPr>
          <w:color w:val="6D6E71"/>
          <w:spacing w:val="-1"/>
          <w:lang w:val="nl-NL"/>
        </w:rPr>
        <w:t xml:space="preserve"> </w:t>
      </w:r>
      <w:r w:rsidRPr="00CA22F4">
        <w:rPr>
          <w:color w:val="6D6E71"/>
          <w:lang w:val="nl-NL"/>
        </w:rPr>
        <w:t>hoe sober</w:t>
      </w:r>
      <w:r w:rsidRPr="00CA22F4">
        <w:rPr>
          <w:color w:val="6D6E71"/>
          <w:spacing w:val="-4"/>
          <w:lang w:val="nl-NL"/>
        </w:rPr>
        <w:t>/</w:t>
      </w:r>
      <w:r w:rsidRPr="00CA22F4">
        <w:rPr>
          <w:color w:val="6D6E71"/>
          <w:spacing w:val="-3"/>
          <w:lang w:val="nl-NL"/>
        </w:rPr>
        <w:t>s</w:t>
      </w:r>
      <w:r w:rsidRPr="00CA22F4">
        <w:rPr>
          <w:color w:val="6D6E71"/>
          <w:lang w:val="nl-NL"/>
        </w:rPr>
        <w:t>til of di</w:t>
      </w:r>
      <w:r w:rsidRPr="00CA22F4">
        <w:rPr>
          <w:color w:val="6D6E71"/>
          <w:spacing w:val="-2"/>
          <w:lang w:val="nl-NL"/>
        </w:rPr>
        <w:t>v</w:t>
      </w:r>
      <w:r w:rsidRPr="00CA22F4">
        <w:rPr>
          <w:color w:val="6D6E71"/>
          <w:lang w:val="nl-NL"/>
        </w:rPr>
        <w:t>e</w:t>
      </w:r>
      <w:r w:rsidRPr="00CA22F4">
        <w:rPr>
          <w:color w:val="6D6E71"/>
          <w:spacing w:val="-4"/>
          <w:lang w:val="nl-NL"/>
        </w:rPr>
        <w:t>r</w:t>
      </w:r>
      <w:r w:rsidRPr="00CA22F4">
        <w:rPr>
          <w:color w:val="6D6E71"/>
          <w:lang w:val="nl-NL"/>
        </w:rPr>
        <w:t>s/druk h</w:t>
      </w:r>
      <w:r w:rsidRPr="00CA22F4">
        <w:rPr>
          <w:color w:val="6D6E71"/>
          <w:spacing w:val="-2"/>
          <w:lang w:val="nl-NL"/>
        </w:rPr>
        <w:t>e</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 enz.</w:t>
      </w:r>
    </w:p>
    <w:p w14:paraId="17FA4296" w14:textId="77777777" w:rsidR="00624579" w:rsidRPr="00CA22F4" w:rsidRDefault="00624579">
      <w:pPr>
        <w:spacing w:before="6" w:line="260" w:lineRule="exact"/>
        <w:rPr>
          <w:sz w:val="26"/>
          <w:szCs w:val="26"/>
          <w:lang w:val="nl-NL"/>
        </w:rPr>
      </w:pPr>
    </w:p>
    <w:p w14:paraId="76D931DB" w14:textId="77777777" w:rsidR="00624579" w:rsidRPr="00CA22F4" w:rsidRDefault="00CA22F4">
      <w:pPr>
        <w:pStyle w:val="Plattetekst"/>
        <w:ind w:right="1410"/>
        <w:jc w:val="both"/>
        <w:rPr>
          <w:lang w:val="nl-NL"/>
        </w:rPr>
      </w:pPr>
      <w:r w:rsidRPr="00CA22F4">
        <w:rPr>
          <w:color w:val="6D6E71"/>
          <w:lang w:val="nl-NL"/>
        </w:rPr>
        <w:t>Soms is h</w:t>
      </w:r>
      <w:r w:rsidRPr="00CA22F4">
        <w:rPr>
          <w:color w:val="6D6E71"/>
          <w:spacing w:val="-1"/>
          <w:lang w:val="nl-NL"/>
        </w:rPr>
        <w:t>e</w:t>
      </w:r>
      <w:r w:rsidRPr="00CA22F4">
        <w:rPr>
          <w:color w:val="6D6E71"/>
          <w:lang w:val="nl-NL"/>
        </w:rPr>
        <w:t xml:space="preserve">t ook aan </w:t>
      </w:r>
      <w:r w:rsidRPr="00CA22F4">
        <w:rPr>
          <w:color w:val="6D6E71"/>
          <w:spacing w:val="-3"/>
          <w:lang w:val="nl-NL"/>
        </w:rPr>
        <w:t>t</w:t>
      </w:r>
      <w:r w:rsidRPr="00CA22F4">
        <w:rPr>
          <w:color w:val="6D6E71"/>
          <w:lang w:val="nl-NL"/>
        </w:rPr>
        <w:t xml:space="preserve">e </w:t>
      </w:r>
      <w:r w:rsidRPr="00CA22F4">
        <w:rPr>
          <w:color w:val="6D6E71"/>
          <w:spacing w:val="-5"/>
          <w:lang w:val="nl-NL"/>
        </w:rPr>
        <w:t>r</w:t>
      </w:r>
      <w:r w:rsidRPr="00CA22F4">
        <w:rPr>
          <w:color w:val="6D6E71"/>
          <w:lang w:val="nl-NL"/>
        </w:rPr>
        <w:t xml:space="preserve">aden een herinneringsplek of </w:t>
      </w:r>
      <w:r w:rsidRPr="00CA22F4">
        <w:rPr>
          <w:color w:val="6D6E71"/>
          <w:spacing w:val="-2"/>
          <w:lang w:val="nl-NL"/>
        </w:rPr>
        <w:t>g</w:t>
      </w:r>
      <w:r w:rsidRPr="00CA22F4">
        <w:rPr>
          <w:color w:val="6D6E71"/>
          <w:lang w:val="nl-NL"/>
        </w:rPr>
        <w:t xml:space="preserve">edenkhoekje op school in </w:t>
      </w:r>
      <w:r w:rsidRPr="00CA22F4">
        <w:rPr>
          <w:color w:val="6D6E71"/>
          <w:spacing w:val="-2"/>
          <w:lang w:val="nl-NL"/>
        </w:rPr>
        <w:t>t</w:t>
      </w:r>
      <w:r w:rsidRPr="00CA22F4">
        <w:rPr>
          <w:color w:val="6D6E71"/>
          <w:lang w:val="nl-NL"/>
        </w:rPr>
        <w:t>e ric</w:t>
      </w:r>
      <w:r w:rsidRPr="00CA22F4">
        <w:rPr>
          <w:color w:val="6D6E71"/>
          <w:spacing w:val="-3"/>
          <w:lang w:val="nl-NL"/>
        </w:rPr>
        <w:t>ht</w:t>
      </w:r>
      <w:r w:rsidRPr="00CA22F4">
        <w:rPr>
          <w:color w:val="6D6E71"/>
          <w:lang w:val="nl-NL"/>
        </w:rPr>
        <w:t>en. (zie onder 6.)</w:t>
      </w:r>
    </w:p>
    <w:p w14:paraId="055A95B3" w14:textId="77777777" w:rsidR="00624579" w:rsidRPr="00CA22F4" w:rsidRDefault="00624579">
      <w:pPr>
        <w:spacing w:before="19" w:line="240" w:lineRule="exact"/>
        <w:rPr>
          <w:sz w:val="24"/>
          <w:szCs w:val="24"/>
          <w:lang w:val="nl-NL"/>
        </w:rPr>
      </w:pPr>
    </w:p>
    <w:p w14:paraId="7F2DA04E" w14:textId="77777777" w:rsidR="00624579" w:rsidRPr="00CA22F4" w:rsidRDefault="00CA22F4">
      <w:pPr>
        <w:pStyle w:val="Plattetekst"/>
        <w:ind w:right="1134"/>
        <w:jc w:val="both"/>
        <w:rPr>
          <w:lang w:val="nl-NL"/>
        </w:rPr>
      </w:pPr>
      <w:r w:rsidRPr="00CA22F4">
        <w:rPr>
          <w:color w:val="6D6E71"/>
          <w:lang w:val="nl-NL"/>
        </w:rPr>
        <w:t>Na</w:t>
      </w:r>
      <w:r w:rsidRPr="00CA22F4">
        <w:rPr>
          <w:color w:val="6D6E71"/>
          <w:spacing w:val="-16"/>
          <w:lang w:val="nl-NL"/>
        </w:rPr>
        <w:t xml:space="preserve"> </w:t>
      </w:r>
      <w:r w:rsidRPr="00CA22F4">
        <w:rPr>
          <w:color w:val="6D6E71"/>
          <w:lang w:val="nl-NL"/>
        </w:rPr>
        <w:t>de</w:t>
      </w:r>
      <w:r w:rsidRPr="00CA22F4">
        <w:rPr>
          <w:color w:val="6D6E71"/>
          <w:spacing w:val="-15"/>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6"/>
          <w:lang w:val="nl-NL"/>
        </w:rPr>
        <w:t xml:space="preserve"> </w:t>
      </w:r>
      <w:r w:rsidRPr="00CA22F4">
        <w:rPr>
          <w:color w:val="6D6E71"/>
          <w:lang w:val="nl-NL"/>
        </w:rPr>
        <w:t>dag</w:t>
      </w:r>
      <w:r w:rsidRPr="00CA22F4">
        <w:rPr>
          <w:color w:val="6D6E71"/>
          <w:spacing w:val="-1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6"/>
          <w:lang w:val="nl-NL"/>
        </w:rPr>
        <w:t xml:space="preserve"> </w:t>
      </w:r>
      <w:r w:rsidRPr="00CA22F4">
        <w:rPr>
          <w:color w:val="6D6E71"/>
          <w:spacing w:val="-5"/>
          <w:lang w:val="nl-NL"/>
        </w:rPr>
        <w:t>g</w:t>
      </w:r>
      <w:r w:rsidRPr="00CA22F4">
        <w:rPr>
          <w:color w:val="6D6E71"/>
          <w:lang w:val="nl-NL"/>
        </w:rPr>
        <w:t>aand</w:t>
      </w:r>
      <w:r w:rsidRPr="00CA22F4">
        <w:rPr>
          <w:color w:val="6D6E71"/>
          <w:spacing w:val="-2"/>
          <w:lang w:val="nl-NL"/>
        </w:rPr>
        <w:t>ew</w:t>
      </w:r>
      <w:r w:rsidRPr="00CA22F4">
        <w:rPr>
          <w:color w:val="6D6E71"/>
          <w:lang w:val="nl-NL"/>
        </w:rPr>
        <w:t>eg</w:t>
      </w:r>
      <w:r w:rsidRPr="00CA22F4">
        <w:rPr>
          <w:color w:val="6D6E71"/>
          <w:spacing w:val="-15"/>
          <w:lang w:val="nl-NL"/>
        </w:rPr>
        <w:t xml:space="preserve"> </w:t>
      </w:r>
      <w:r w:rsidRPr="00CA22F4">
        <w:rPr>
          <w:color w:val="6D6E71"/>
          <w:spacing w:val="-2"/>
          <w:lang w:val="nl-NL"/>
        </w:rPr>
        <w:t>w</w:t>
      </w:r>
      <w:r w:rsidRPr="00CA22F4">
        <w:rPr>
          <w:color w:val="6D6E71"/>
          <w:lang w:val="nl-NL"/>
        </w:rPr>
        <w:t>eer</w:t>
      </w:r>
      <w:r w:rsidRPr="00CA22F4">
        <w:rPr>
          <w:color w:val="6D6E71"/>
          <w:spacing w:val="-15"/>
          <w:lang w:val="nl-NL"/>
        </w:rPr>
        <w:t xml:space="preserve"> </w:t>
      </w:r>
      <w:r w:rsidRPr="00CA22F4">
        <w:rPr>
          <w:color w:val="6D6E71"/>
          <w:spacing w:val="-9"/>
          <w:lang w:val="nl-NL"/>
        </w:rPr>
        <w:t>‘</w:t>
      </w:r>
      <w:r w:rsidRPr="00CA22F4">
        <w:rPr>
          <w:color w:val="6D6E71"/>
          <w:spacing w:val="-2"/>
          <w:lang w:val="nl-NL"/>
        </w:rPr>
        <w:t>ge</w:t>
      </w:r>
      <w:r w:rsidRPr="00CA22F4">
        <w:rPr>
          <w:color w:val="6D6E71"/>
          <w:spacing w:val="-3"/>
          <w:lang w:val="nl-NL"/>
        </w:rPr>
        <w:t>w</w:t>
      </w:r>
      <w:r w:rsidRPr="00CA22F4">
        <w:rPr>
          <w:color w:val="6D6E71"/>
          <w:lang w:val="nl-NL"/>
        </w:rPr>
        <w:t>one’</w:t>
      </w:r>
      <w:r w:rsidRPr="00CA22F4">
        <w:rPr>
          <w:color w:val="6D6E71"/>
          <w:spacing w:val="-16"/>
          <w:lang w:val="nl-NL"/>
        </w:rPr>
        <w:t xml:space="preserve"> </w:t>
      </w:r>
      <w:r w:rsidRPr="00CA22F4">
        <w:rPr>
          <w:color w:val="6D6E71"/>
          <w:lang w:val="nl-NL"/>
        </w:rPr>
        <w:t>din</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spacing w:val="-2"/>
          <w:lang w:val="nl-NL"/>
        </w:rPr>
        <w:t>g</w:t>
      </w:r>
      <w:r w:rsidRPr="00CA22F4">
        <w:rPr>
          <w:color w:val="6D6E71"/>
          <w:lang w:val="nl-NL"/>
        </w:rPr>
        <w:t>edaan.</w:t>
      </w:r>
      <w:r w:rsidRPr="00CA22F4">
        <w:rPr>
          <w:color w:val="6D6E71"/>
          <w:spacing w:val="-16"/>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5"/>
          <w:lang w:val="nl-NL"/>
        </w:rPr>
        <w:t xml:space="preserve"> </w:t>
      </w:r>
      <w:r w:rsidRPr="00CA22F4">
        <w:rPr>
          <w:color w:val="6D6E71"/>
          <w:spacing w:val="-3"/>
          <w:lang w:val="nl-NL"/>
        </w:rPr>
        <w:t>k</w:t>
      </w:r>
      <w:r w:rsidRPr="00CA22F4">
        <w:rPr>
          <w:color w:val="6D6E71"/>
          <w:lang w:val="nl-NL"/>
        </w:rPr>
        <w:t>unnen</w:t>
      </w:r>
      <w:r w:rsidRPr="00CA22F4">
        <w:rPr>
          <w:color w:val="6D6E71"/>
          <w:spacing w:val="-15"/>
          <w:lang w:val="nl-NL"/>
        </w:rPr>
        <w:t xml:space="preserve"> </w:t>
      </w:r>
      <w:r w:rsidRPr="00CA22F4">
        <w:rPr>
          <w:color w:val="6D6E71"/>
          <w:lang w:val="nl-NL"/>
        </w:rPr>
        <w:t>ook</w:t>
      </w:r>
      <w:r w:rsidRPr="00CA22F4">
        <w:rPr>
          <w:color w:val="6D6E71"/>
          <w:spacing w:val="-16"/>
          <w:lang w:val="nl-NL"/>
        </w:rPr>
        <w:t xml:space="preserve"> </w:t>
      </w:r>
      <w:r w:rsidRPr="00CA22F4">
        <w:rPr>
          <w:color w:val="6D6E71"/>
          <w:spacing w:val="-3"/>
          <w:lang w:val="nl-NL"/>
        </w:rPr>
        <w:t>v</w:t>
      </w:r>
      <w:r w:rsidRPr="00CA22F4">
        <w:rPr>
          <w:color w:val="6D6E71"/>
          <w:lang w:val="nl-NL"/>
        </w:rPr>
        <w:t>oor</w:t>
      </w:r>
      <w:r w:rsidRPr="00CA22F4">
        <w:rPr>
          <w:color w:val="6D6E71"/>
          <w:spacing w:val="-15"/>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nodi</w:t>
      </w:r>
      <w:r w:rsidRPr="00CA22F4">
        <w:rPr>
          <w:color w:val="6D6E71"/>
          <w:spacing w:val="-2"/>
          <w:lang w:val="nl-NL"/>
        </w:rPr>
        <w:t>g</w:t>
      </w:r>
      <w:r w:rsidRPr="00CA22F4">
        <w:rPr>
          <w:color w:val="6D6E71"/>
          <w:lang w:val="nl-NL"/>
        </w:rPr>
        <w:t>e</w:t>
      </w:r>
      <w:r w:rsidRPr="00CA22F4">
        <w:rPr>
          <w:color w:val="6D6E71"/>
          <w:spacing w:val="-15"/>
          <w:lang w:val="nl-NL"/>
        </w:rPr>
        <w:t xml:space="preserve"> </w:t>
      </w:r>
      <w:r w:rsidRPr="00CA22F4">
        <w:rPr>
          <w:color w:val="6D6E71"/>
          <w:spacing w:val="-2"/>
          <w:lang w:val="nl-NL"/>
        </w:rPr>
        <w:t>a</w:t>
      </w:r>
      <w:r w:rsidRPr="00CA22F4">
        <w:rPr>
          <w:color w:val="6D6E71"/>
          <w:lang w:val="nl-NL"/>
        </w:rPr>
        <w:t>fleiding</w:t>
      </w:r>
    </w:p>
    <w:p w14:paraId="146BDDF4" w14:textId="77777777" w:rsidR="00624579" w:rsidRPr="00CA22F4" w:rsidRDefault="00CA22F4">
      <w:pPr>
        <w:pStyle w:val="Plattetekst"/>
        <w:spacing w:line="264" w:lineRule="exact"/>
        <w:ind w:right="10117"/>
        <w:jc w:val="both"/>
        <w:rPr>
          <w:rFonts w:cs="Calibri"/>
          <w:lang w:val="nl-NL"/>
        </w:rPr>
      </w:pPr>
      <w:r w:rsidRPr="00CA22F4">
        <w:rPr>
          <w:rFonts w:cs="Calibri"/>
          <w:color w:val="6D6E71"/>
          <w:spacing w:val="-5"/>
          <w:w w:val="95"/>
          <w:lang w:val="nl-NL"/>
        </w:rPr>
        <w:t>z</w:t>
      </w:r>
      <w:r w:rsidRPr="00CA22F4">
        <w:rPr>
          <w:rFonts w:cs="Calibri"/>
          <w:color w:val="6D6E71"/>
          <w:w w:val="95"/>
          <w:lang w:val="nl-NL"/>
        </w:rPr>
        <w:t>o</w:t>
      </w:r>
      <w:r w:rsidRPr="00CA22F4">
        <w:rPr>
          <w:rFonts w:cs="Calibri"/>
          <w:color w:val="6D6E71"/>
          <w:spacing w:val="-3"/>
          <w:w w:val="95"/>
          <w:lang w:val="nl-NL"/>
        </w:rPr>
        <w:t>r</w:t>
      </w:r>
      <w:r w:rsidRPr="00CA22F4">
        <w:rPr>
          <w:rFonts w:cs="Calibri"/>
          <w:color w:val="6D6E71"/>
          <w:spacing w:val="-2"/>
          <w:w w:val="95"/>
          <w:lang w:val="nl-NL"/>
        </w:rPr>
        <w:t>g</w:t>
      </w:r>
      <w:r w:rsidRPr="00CA22F4">
        <w:rPr>
          <w:rFonts w:cs="Calibri"/>
          <w:color w:val="6D6E71"/>
          <w:w w:val="95"/>
          <w:lang w:val="nl-NL"/>
        </w:rPr>
        <w:t>en.</w:t>
      </w:r>
    </w:p>
    <w:p w14:paraId="092E98CF" w14:textId="77777777" w:rsidR="00624579" w:rsidRPr="00CA22F4" w:rsidRDefault="00624579">
      <w:pPr>
        <w:spacing w:line="264" w:lineRule="exact"/>
        <w:jc w:val="both"/>
        <w:rPr>
          <w:rFonts w:ascii="Calibri" w:eastAsia="Calibri" w:hAnsi="Calibri" w:cs="Calibri"/>
          <w:lang w:val="nl-NL"/>
        </w:rPr>
        <w:sectPr w:rsidR="00624579" w:rsidRPr="00CA22F4">
          <w:footerReference w:type="even" r:id="rId79"/>
          <w:footerReference w:type="default" r:id="rId80"/>
          <w:pgSz w:w="11906" w:h="16840"/>
          <w:pgMar w:top="900" w:right="0" w:bottom="500" w:left="0" w:header="0" w:footer="316" w:gutter="0"/>
          <w:cols w:space="708"/>
        </w:sectPr>
      </w:pPr>
    </w:p>
    <w:p w14:paraId="5BA8F565" w14:textId="77777777" w:rsidR="00624579" w:rsidRPr="00CA22F4" w:rsidRDefault="00624579">
      <w:pPr>
        <w:spacing w:before="5" w:line="100" w:lineRule="exact"/>
        <w:rPr>
          <w:sz w:val="10"/>
          <w:szCs w:val="10"/>
          <w:lang w:val="nl-NL"/>
        </w:rPr>
      </w:pPr>
    </w:p>
    <w:p w14:paraId="7BDB065E" w14:textId="77777777" w:rsidR="00624579" w:rsidRPr="00CA22F4" w:rsidRDefault="00CA22F4" w:rsidP="00CD3340">
      <w:pPr>
        <w:pStyle w:val="Kop3"/>
        <w:numPr>
          <w:ilvl w:val="0"/>
          <w:numId w:val="18"/>
        </w:numPr>
        <w:tabs>
          <w:tab w:val="left" w:pos="1375"/>
        </w:tabs>
        <w:spacing w:before="49" w:line="288" w:lineRule="exact"/>
        <w:ind w:right="1134" w:firstLine="0"/>
        <w:rPr>
          <w:b w:val="0"/>
          <w:bCs w:val="0"/>
          <w:lang w:val="nl-NL"/>
        </w:rPr>
      </w:pPr>
      <w:r w:rsidRPr="00CA22F4">
        <w:rPr>
          <w:color w:val="58595B"/>
          <w:lang w:val="nl-NL"/>
        </w:rPr>
        <w:t>Na</w:t>
      </w:r>
      <w:r w:rsidRPr="00CA22F4">
        <w:rPr>
          <w:color w:val="58595B"/>
          <w:spacing w:val="-5"/>
          <w:lang w:val="nl-NL"/>
        </w:rPr>
        <w:t>z</w:t>
      </w:r>
      <w:r w:rsidRPr="00CA22F4">
        <w:rPr>
          <w:color w:val="58595B"/>
          <w:lang w:val="nl-NL"/>
        </w:rPr>
        <w:t>o</w:t>
      </w:r>
      <w:r w:rsidRPr="00CA22F4">
        <w:rPr>
          <w:color w:val="58595B"/>
          <w:spacing w:val="-3"/>
          <w:lang w:val="nl-NL"/>
        </w:rPr>
        <w:t>r</w:t>
      </w:r>
      <w:r w:rsidRPr="00CA22F4">
        <w:rPr>
          <w:color w:val="58595B"/>
          <w:lang w:val="nl-NL"/>
        </w:rPr>
        <w:t xml:space="preserve">g; </w:t>
      </w:r>
      <w:r w:rsidRPr="00CA22F4">
        <w:rPr>
          <w:color w:val="58595B"/>
          <w:spacing w:val="-3"/>
          <w:lang w:val="nl-NL"/>
        </w:rPr>
        <w:t>wa</w:t>
      </w:r>
      <w:r w:rsidRPr="00CA22F4">
        <w:rPr>
          <w:color w:val="58595B"/>
          <w:lang w:val="nl-NL"/>
        </w:rPr>
        <w:t xml:space="preserve">t </w:t>
      </w:r>
      <w:r w:rsidRPr="00CA22F4">
        <w:rPr>
          <w:color w:val="58595B"/>
          <w:spacing w:val="-3"/>
          <w:lang w:val="nl-NL"/>
        </w:rPr>
        <w:t>k</w:t>
      </w:r>
      <w:r w:rsidRPr="00CA22F4">
        <w:rPr>
          <w:color w:val="58595B"/>
          <w:lang w:val="nl-NL"/>
        </w:rPr>
        <w:t>un</w:t>
      </w:r>
      <w:r w:rsidRPr="00CA22F4">
        <w:rPr>
          <w:color w:val="58595B"/>
          <w:spacing w:val="1"/>
          <w:lang w:val="nl-NL"/>
        </w:rPr>
        <w:t xml:space="preserve"> </w:t>
      </w:r>
      <w:r w:rsidRPr="00CA22F4">
        <w:rPr>
          <w:color w:val="58595B"/>
          <w:lang w:val="nl-NL"/>
        </w:rPr>
        <w:t>je doen na</w:t>
      </w:r>
      <w:r w:rsidRPr="00CA22F4">
        <w:rPr>
          <w:color w:val="58595B"/>
          <w:spacing w:val="1"/>
          <w:lang w:val="nl-NL"/>
        </w:rPr>
        <w:t xml:space="preserve"> </w:t>
      </w:r>
      <w:r w:rsidRPr="00CA22F4">
        <w:rPr>
          <w:color w:val="58595B"/>
          <w:lang w:val="nl-NL"/>
        </w:rPr>
        <w:t>de uit</w:t>
      </w:r>
      <w:r w:rsidRPr="00CA22F4">
        <w:rPr>
          <w:color w:val="58595B"/>
          <w:spacing w:val="-4"/>
          <w:lang w:val="nl-NL"/>
        </w:rPr>
        <w:t>v</w:t>
      </w:r>
      <w:r w:rsidRPr="00CA22F4">
        <w:rPr>
          <w:color w:val="58595B"/>
          <w:lang w:val="nl-NL"/>
        </w:rPr>
        <w:t>aart,</w:t>
      </w:r>
      <w:r w:rsidRPr="00CA22F4">
        <w:rPr>
          <w:color w:val="58595B"/>
          <w:spacing w:val="1"/>
          <w:lang w:val="nl-NL"/>
        </w:rPr>
        <w:t xml:space="preserve"> </w:t>
      </w:r>
      <w:r w:rsidRPr="00CA22F4">
        <w:rPr>
          <w:color w:val="58595B"/>
          <w:spacing w:val="-2"/>
          <w:lang w:val="nl-NL"/>
        </w:rPr>
        <w:t>w</w:t>
      </w:r>
      <w:r w:rsidRPr="00CA22F4">
        <w:rPr>
          <w:color w:val="58595B"/>
          <w:lang w:val="nl-NL"/>
        </w:rPr>
        <w:t>el</w:t>
      </w:r>
      <w:r w:rsidRPr="00CA22F4">
        <w:rPr>
          <w:color w:val="58595B"/>
          <w:spacing w:val="-7"/>
          <w:lang w:val="nl-NL"/>
        </w:rPr>
        <w:t>k</w:t>
      </w:r>
      <w:r w:rsidRPr="00CA22F4">
        <w:rPr>
          <w:color w:val="58595B"/>
          <w:lang w:val="nl-NL"/>
        </w:rPr>
        <w:t>e p</w:t>
      </w:r>
      <w:r w:rsidRPr="00CA22F4">
        <w:rPr>
          <w:color w:val="58595B"/>
          <w:spacing w:val="-6"/>
          <w:lang w:val="nl-NL"/>
        </w:rPr>
        <w:t>r</w:t>
      </w:r>
      <w:r w:rsidRPr="00CA22F4">
        <w:rPr>
          <w:color w:val="58595B"/>
          <w:lang w:val="nl-NL"/>
        </w:rPr>
        <w:t>a</w:t>
      </w:r>
      <w:r w:rsidRPr="00CA22F4">
        <w:rPr>
          <w:color w:val="58595B"/>
          <w:spacing w:val="-2"/>
          <w:lang w:val="nl-NL"/>
        </w:rPr>
        <w:t>k</w:t>
      </w:r>
      <w:r w:rsidRPr="00CA22F4">
        <w:rPr>
          <w:color w:val="58595B"/>
          <w:lang w:val="nl-NL"/>
        </w:rPr>
        <w:t>tische en</w:t>
      </w:r>
      <w:r w:rsidRPr="00CA22F4">
        <w:rPr>
          <w:color w:val="58595B"/>
          <w:spacing w:val="1"/>
          <w:lang w:val="nl-NL"/>
        </w:rPr>
        <w:t xml:space="preserve"> </w:t>
      </w:r>
      <w:r w:rsidRPr="00CA22F4">
        <w:rPr>
          <w:color w:val="58595B"/>
          <w:lang w:val="nl-NL"/>
        </w:rPr>
        <w:t>admini</w:t>
      </w:r>
      <w:r w:rsidRPr="00CA22F4">
        <w:rPr>
          <w:color w:val="58595B"/>
          <w:spacing w:val="-4"/>
          <w:lang w:val="nl-NL"/>
        </w:rPr>
        <w:t>s</w:t>
      </w:r>
      <w:r w:rsidRPr="00CA22F4">
        <w:rPr>
          <w:color w:val="58595B"/>
          <w:lang w:val="nl-NL"/>
        </w:rPr>
        <w:t>t</w:t>
      </w:r>
      <w:r w:rsidRPr="00CA22F4">
        <w:rPr>
          <w:color w:val="58595B"/>
          <w:spacing w:val="-6"/>
          <w:lang w:val="nl-NL"/>
        </w:rPr>
        <w:t>r</w:t>
      </w:r>
      <w:r w:rsidRPr="00CA22F4">
        <w:rPr>
          <w:color w:val="58595B"/>
          <w:spacing w:val="-3"/>
          <w:lang w:val="nl-NL"/>
        </w:rPr>
        <w:t>a</w:t>
      </w:r>
      <w:r w:rsidRPr="00CA22F4">
        <w:rPr>
          <w:color w:val="58595B"/>
          <w:lang w:val="nl-NL"/>
        </w:rPr>
        <w:t>ti</w:t>
      </w:r>
      <w:r w:rsidRPr="00CA22F4">
        <w:rPr>
          <w:color w:val="58595B"/>
          <w:spacing w:val="-1"/>
          <w:lang w:val="nl-NL"/>
        </w:rPr>
        <w:t>e</w:t>
      </w:r>
      <w:r w:rsidRPr="00CA22F4">
        <w:rPr>
          <w:color w:val="58595B"/>
          <w:spacing w:val="-3"/>
          <w:lang w:val="nl-NL"/>
        </w:rPr>
        <w:t>v</w:t>
      </w:r>
      <w:r w:rsidRPr="00CA22F4">
        <w:rPr>
          <w:color w:val="58595B"/>
          <w:lang w:val="nl-NL"/>
        </w:rPr>
        <w:t>e din</w:t>
      </w:r>
      <w:r w:rsidRPr="00CA22F4">
        <w:rPr>
          <w:color w:val="58595B"/>
          <w:spacing w:val="-3"/>
          <w:lang w:val="nl-NL"/>
        </w:rPr>
        <w:t>g</w:t>
      </w:r>
      <w:r w:rsidRPr="00CA22F4">
        <w:rPr>
          <w:color w:val="58595B"/>
          <w:lang w:val="nl-NL"/>
        </w:rPr>
        <w:t>en</w:t>
      </w:r>
      <w:r w:rsidRPr="00CA22F4">
        <w:rPr>
          <w:color w:val="58595B"/>
          <w:spacing w:val="1"/>
          <w:lang w:val="nl-NL"/>
        </w:rPr>
        <w:t xml:space="preserve"> </w:t>
      </w:r>
      <w:r w:rsidRPr="00CA22F4">
        <w:rPr>
          <w:color w:val="58595B"/>
          <w:lang w:val="nl-NL"/>
        </w:rPr>
        <w:t>mo</w:t>
      </w:r>
      <w:r w:rsidRPr="00CA22F4">
        <w:rPr>
          <w:color w:val="58595B"/>
          <w:spacing w:val="-2"/>
          <w:lang w:val="nl-NL"/>
        </w:rPr>
        <w:t>e</w:t>
      </w:r>
      <w:r w:rsidRPr="00CA22F4">
        <w:rPr>
          <w:color w:val="58595B"/>
          <w:spacing w:val="-3"/>
          <w:lang w:val="nl-NL"/>
        </w:rPr>
        <w:t>t</w:t>
      </w:r>
      <w:r w:rsidRPr="00CA22F4">
        <w:rPr>
          <w:color w:val="58595B"/>
          <w:lang w:val="nl-NL"/>
        </w:rPr>
        <w:t xml:space="preserve">en er </w:t>
      </w:r>
      <w:r w:rsidRPr="00CA22F4">
        <w:rPr>
          <w:color w:val="58595B"/>
          <w:spacing w:val="-3"/>
          <w:lang w:val="nl-NL"/>
        </w:rPr>
        <w:t>g</w:t>
      </w:r>
      <w:r w:rsidRPr="00CA22F4">
        <w:rPr>
          <w:color w:val="58595B"/>
          <w:lang w:val="nl-NL"/>
        </w:rPr>
        <w:t>ebeu</w:t>
      </w:r>
      <w:r w:rsidRPr="00CA22F4">
        <w:rPr>
          <w:color w:val="58595B"/>
          <w:spacing w:val="-3"/>
          <w:lang w:val="nl-NL"/>
        </w:rPr>
        <w:t>r</w:t>
      </w:r>
      <w:r w:rsidRPr="00CA22F4">
        <w:rPr>
          <w:color w:val="58595B"/>
          <w:lang w:val="nl-NL"/>
        </w:rPr>
        <w:t>en?</w:t>
      </w:r>
    </w:p>
    <w:p w14:paraId="1C904CD2" w14:textId="77777777" w:rsidR="00624579" w:rsidRPr="00CA22F4" w:rsidRDefault="00624579">
      <w:pPr>
        <w:spacing w:before="10" w:line="280" w:lineRule="exact"/>
        <w:rPr>
          <w:sz w:val="28"/>
          <w:szCs w:val="28"/>
          <w:lang w:val="nl-NL"/>
        </w:rPr>
      </w:pPr>
    </w:p>
    <w:p w14:paraId="66DFD3C0" w14:textId="77777777" w:rsidR="00624579" w:rsidRPr="00CA22F4" w:rsidRDefault="00CA22F4">
      <w:pPr>
        <w:ind w:left="1133"/>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33CB672F"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23"/>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24"/>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24"/>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4"/>
          <w:lang w:val="nl-NL"/>
        </w:rPr>
        <w:t xml:space="preserve"> </w:t>
      </w:r>
      <w:r w:rsidRPr="00CA22F4">
        <w:rPr>
          <w:color w:val="6D6E71"/>
          <w:lang w:val="nl-NL"/>
        </w:rPr>
        <w:t>admini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24"/>
          <w:lang w:val="nl-NL"/>
        </w:rPr>
        <w:t xml:space="preserve"> </w:t>
      </w:r>
      <w:r w:rsidRPr="00CA22F4">
        <w:rPr>
          <w:color w:val="6D6E71"/>
          <w:lang w:val="nl-NL"/>
        </w:rPr>
        <w:t>din</w:t>
      </w:r>
      <w:r w:rsidRPr="00CA22F4">
        <w:rPr>
          <w:color w:val="6D6E71"/>
          <w:spacing w:val="-2"/>
          <w:lang w:val="nl-NL"/>
        </w:rPr>
        <w:t>g</w:t>
      </w:r>
      <w:r w:rsidRPr="00CA22F4">
        <w:rPr>
          <w:color w:val="6D6E71"/>
          <w:lang w:val="nl-NL"/>
        </w:rPr>
        <w:t>en</w:t>
      </w:r>
      <w:r w:rsidRPr="00CA22F4">
        <w:rPr>
          <w:color w:val="6D6E71"/>
          <w:spacing w:val="23"/>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eld</w:t>
      </w:r>
      <w:r w:rsidRPr="00CA22F4">
        <w:rPr>
          <w:color w:val="6D6E71"/>
          <w:spacing w:val="2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kind</w:t>
      </w:r>
      <w:r w:rsidRPr="00CA22F4">
        <w:rPr>
          <w:color w:val="6D6E71"/>
          <w:spacing w:val="24"/>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24"/>
          <w:lang w:val="nl-NL"/>
        </w:rPr>
        <w:t xml:space="preserve"> </w:t>
      </w:r>
      <w:r w:rsidRPr="00CA22F4">
        <w:rPr>
          <w:color w:val="6D6E71"/>
          <w:lang w:val="nl-NL"/>
        </w:rPr>
        <w:t>uit</w:t>
      </w:r>
      <w:r w:rsidRPr="00CA22F4">
        <w:rPr>
          <w:color w:val="6D6E71"/>
          <w:spacing w:val="-2"/>
          <w:lang w:val="nl-NL"/>
        </w:rPr>
        <w:t>g</w:t>
      </w:r>
      <w:r w:rsidRPr="00CA22F4">
        <w:rPr>
          <w:color w:val="6D6E71"/>
          <w:lang w:val="nl-NL"/>
        </w:rPr>
        <w:t>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2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4"/>
          <w:lang w:val="nl-NL"/>
        </w:rPr>
        <w:t xml:space="preserve"> </w:t>
      </w:r>
      <w:r w:rsidRPr="00CA22F4">
        <w:rPr>
          <w:color w:val="6D6E71"/>
          <w:lang w:val="nl-NL"/>
        </w:rPr>
        <w:t>de</w:t>
      </w:r>
    </w:p>
    <w:p w14:paraId="1D424846" w14:textId="77777777" w:rsidR="00624579" w:rsidRPr="00CA22F4" w:rsidRDefault="00CA22F4">
      <w:pPr>
        <w:pStyle w:val="Plattetekst"/>
        <w:spacing w:line="264" w:lineRule="exact"/>
        <w:rPr>
          <w:lang w:val="nl-NL"/>
        </w:rPr>
      </w:pPr>
      <w:r w:rsidRPr="00CA22F4">
        <w:rPr>
          <w:color w:val="6D6E71"/>
          <w:lang w:val="nl-NL"/>
        </w:rPr>
        <w:t>nabe</w:t>
      </w:r>
      <w:r w:rsidRPr="00CA22F4">
        <w:rPr>
          <w:color w:val="6D6E71"/>
          <w:spacing w:val="-3"/>
          <w:lang w:val="nl-NL"/>
        </w:rPr>
        <w:t>st</w:t>
      </w:r>
      <w:r w:rsidRPr="00CA22F4">
        <w:rPr>
          <w:color w:val="6D6E71"/>
          <w:lang w:val="nl-NL"/>
        </w:rPr>
        <w:t>aanden</w:t>
      </w:r>
      <w:r w:rsidRPr="00CA22F4">
        <w:rPr>
          <w:color w:val="6D6E71"/>
          <w:spacing w:val="38"/>
          <w:lang w:val="nl-NL"/>
        </w:rPr>
        <w:t xml:space="preserve"> </w:t>
      </w:r>
      <w:r w:rsidRPr="00CA22F4">
        <w:rPr>
          <w:color w:val="6D6E71"/>
          <w:spacing w:val="-4"/>
          <w:lang w:val="nl-NL"/>
        </w:rPr>
        <w:t>v</w:t>
      </w:r>
      <w:r w:rsidRPr="00CA22F4">
        <w:rPr>
          <w:color w:val="6D6E71"/>
          <w:lang w:val="nl-NL"/>
        </w:rPr>
        <w:t>an</w:t>
      </w:r>
      <w:r w:rsidRPr="00CA22F4">
        <w:rPr>
          <w:color w:val="6D6E71"/>
          <w:spacing w:val="39"/>
          <w:lang w:val="nl-NL"/>
        </w:rPr>
        <w:t xml:space="preserve"> </w:t>
      </w:r>
      <w:r w:rsidRPr="00CA22F4">
        <w:rPr>
          <w:color w:val="6D6E71"/>
          <w:lang w:val="nl-NL"/>
        </w:rPr>
        <w:t>een</w:t>
      </w:r>
      <w:r w:rsidRPr="00CA22F4">
        <w:rPr>
          <w:color w:val="6D6E71"/>
          <w:spacing w:val="39"/>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38"/>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39"/>
          <w:lang w:val="nl-NL"/>
        </w:rPr>
        <w:t xml:space="preserve"> </w:t>
      </w:r>
      <w:r w:rsidRPr="00CA22F4">
        <w:rPr>
          <w:color w:val="6D6E71"/>
          <w:lang w:val="nl-NL"/>
        </w:rPr>
        <w:t>een</w:t>
      </w:r>
      <w:r w:rsidRPr="00CA22F4">
        <w:rPr>
          <w:color w:val="6D6E71"/>
          <w:spacing w:val="3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erlijdensuit</w:t>
      </w:r>
      <w:r w:rsidRPr="00CA22F4">
        <w:rPr>
          <w:color w:val="6D6E71"/>
          <w:spacing w:val="-7"/>
          <w:lang w:val="nl-NL"/>
        </w:rPr>
        <w:t>k</w:t>
      </w:r>
      <w:r w:rsidRPr="00CA22F4">
        <w:rPr>
          <w:color w:val="6D6E71"/>
          <w:lang w:val="nl-NL"/>
        </w:rPr>
        <w:t>erin</w:t>
      </w:r>
      <w:r w:rsidRPr="00CA22F4">
        <w:rPr>
          <w:color w:val="6D6E71"/>
          <w:spacing w:val="2"/>
          <w:lang w:val="nl-NL"/>
        </w:rPr>
        <w:t>g</w:t>
      </w:r>
      <w:r w:rsidRPr="00CA22F4">
        <w:rPr>
          <w:color w:val="6D6E71"/>
          <w:lang w:val="nl-NL"/>
        </w:rPr>
        <w:t>,</w:t>
      </w:r>
      <w:r w:rsidRPr="00CA22F4">
        <w:rPr>
          <w:color w:val="6D6E71"/>
          <w:spacing w:val="39"/>
          <w:lang w:val="nl-NL"/>
        </w:rPr>
        <w:t xml:space="preserve"> </w:t>
      </w:r>
      <w:r w:rsidRPr="00CA22F4">
        <w:rPr>
          <w:color w:val="6D6E71"/>
          <w:lang w:val="nl-NL"/>
        </w:rPr>
        <w:t>op</w:t>
      </w:r>
      <w:r w:rsidRPr="00CA22F4">
        <w:rPr>
          <w:color w:val="6D6E71"/>
          <w:spacing w:val="38"/>
          <w:lang w:val="nl-NL"/>
        </w:rPr>
        <w:t xml:space="preserve"> </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39"/>
          <w:lang w:val="nl-NL"/>
        </w:rPr>
        <w:t xml:space="preserve"> </w:t>
      </w:r>
      <w:r w:rsidRPr="00CA22F4">
        <w:rPr>
          <w:color w:val="6D6E71"/>
          <w:lang w:val="nl-NL"/>
        </w:rPr>
        <w:t>en</w:t>
      </w:r>
      <w:r w:rsidRPr="00CA22F4">
        <w:rPr>
          <w:color w:val="6D6E71"/>
          <w:spacing w:val="39"/>
          <w:lang w:val="nl-NL"/>
        </w:rPr>
        <w:t xml:space="preserve"> </w:t>
      </w:r>
      <w:r w:rsidRPr="00CA22F4">
        <w:rPr>
          <w:color w:val="6D6E71"/>
          <w:lang w:val="nl-NL"/>
        </w:rPr>
        <w:t>bri</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38"/>
          <w:lang w:val="nl-NL"/>
        </w:rPr>
        <w:t xml:space="preserve"> </w:t>
      </w:r>
      <w:r w:rsidRPr="00CA22F4">
        <w:rPr>
          <w:color w:val="6D6E71"/>
          <w:lang w:val="nl-NL"/>
        </w:rPr>
        <w:t>(ook</w:t>
      </w:r>
      <w:r w:rsidRPr="00CA22F4">
        <w:rPr>
          <w:color w:val="6D6E71"/>
          <w:spacing w:val="39"/>
          <w:lang w:val="nl-NL"/>
        </w:rPr>
        <w:t xml:space="preserve"> </w:t>
      </w:r>
      <w:r w:rsidRPr="00CA22F4">
        <w:rPr>
          <w:color w:val="6D6E71"/>
          <w:lang w:val="nl-NL"/>
        </w:rPr>
        <w:t>op</w:t>
      </w:r>
    </w:p>
    <w:p w14:paraId="12DB62E0" w14:textId="77777777" w:rsidR="00624579" w:rsidRPr="00CA22F4" w:rsidRDefault="00CA22F4">
      <w:pPr>
        <w:pStyle w:val="Plattetekst"/>
        <w:spacing w:line="264" w:lineRule="exact"/>
        <w:rPr>
          <w:lang w:val="nl-NL"/>
        </w:rPr>
      </w:pPr>
      <w:r w:rsidRPr="00CA22F4">
        <w:rPr>
          <w:color w:val="6D6E71"/>
          <w:lang w:val="nl-NL"/>
        </w:rPr>
        <w:t>au</w:t>
      </w:r>
      <w:r w:rsidRPr="00CA22F4">
        <w:rPr>
          <w:color w:val="6D6E71"/>
          <w:spacing w:val="-3"/>
          <w:lang w:val="nl-NL"/>
        </w:rPr>
        <w:t>t</w:t>
      </w:r>
      <w:r w:rsidRPr="00CA22F4">
        <w:rPr>
          <w:color w:val="6D6E71"/>
          <w:lang w:val="nl-NL"/>
        </w:rPr>
        <w:t>om</w:t>
      </w:r>
      <w:r w:rsidRPr="00CA22F4">
        <w:rPr>
          <w:color w:val="6D6E71"/>
          <w:spacing w:val="-2"/>
          <w:lang w:val="nl-NL"/>
        </w:rPr>
        <w:t>a</w:t>
      </w:r>
      <w:r w:rsidRPr="00CA22F4">
        <w:rPr>
          <w:color w:val="6D6E71"/>
          <w:lang w:val="nl-NL"/>
        </w:rPr>
        <w:t>tisch</w:t>
      </w:r>
      <w:r w:rsidRPr="00CA22F4">
        <w:rPr>
          <w:color w:val="6D6E71"/>
          <w:spacing w:val="-1"/>
          <w:lang w:val="nl-NL"/>
        </w:rPr>
        <w:t xml:space="preserve"> </w:t>
      </w:r>
      <w:r w:rsidRPr="00CA22F4">
        <w:rPr>
          <w:color w:val="6D6E71"/>
          <w:spacing w:val="-2"/>
          <w:lang w:val="nl-NL"/>
        </w:rPr>
        <w:t>g</w:t>
      </w:r>
      <w:r w:rsidRPr="00CA22F4">
        <w:rPr>
          <w:color w:val="6D6E71"/>
          <w:lang w:val="nl-NL"/>
        </w:rPr>
        <w:t>e</w:t>
      </w:r>
      <w:r w:rsidRPr="00CA22F4">
        <w:rPr>
          <w:color w:val="6D6E71"/>
          <w:spacing w:val="-2"/>
          <w:lang w:val="nl-NL"/>
        </w:rPr>
        <w:t>g</w:t>
      </w:r>
      <w:r w:rsidRPr="00CA22F4">
        <w:rPr>
          <w:color w:val="6D6E71"/>
          <w:lang w:val="nl-NL"/>
        </w:rPr>
        <w:t>ene</w:t>
      </w:r>
      <w:r w:rsidRPr="00CA22F4">
        <w:rPr>
          <w:color w:val="6D6E71"/>
          <w:spacing w:val="-4"/>
          <w:lang w:val="nl-NL"/>
        </w:rPr>
        <w:t>r</w:t>
      </w:r>
      <w:r w:rsidRPr="00CA22F4">
        <w:rPr>
          <w:color w:val="6D6E71"/>
          <w:lang w:val="nl-NL"/>
        </w:rPr>
        <w:t>ee</w:t>
      </w:r>
      <w:r w:rsidRPr="00CA22F4">
        <w:rPr>
          <w:color w:val="6D6E71"/>
          <w:spacing w:val="-4"/>
          <w:lang w:val="nl-NL"/>
        </w:rPr>
        <w:t>r</w:t>
      </w:r>
      <w:r w:rsidRPr="00CA22F4">
        <w:rPr>
          <w:color w:val="6D6E71"/>
          <w:lang w:val="nl-NL"/>
        </w:rPr>
        <w:t>de no</w:t>
      </w:r>
      <w:r w:rsidRPr="00CA22F4">
        <w:rPr>
          <w:color w:val="6D6E71"/>
          <w:spacing w:val="-3"/>
          <w:lang w:val="nl-NL"/>
        </w:rPr>
        <w:t>t</w:t>
      </w:r>
      <w:r w:rsidRPr="00CA22F4">
        <w:rPr>
          <w:color w:val="6D6E71"/>
          <w:lang w:val="nl-NL"/>
        </w:rPr>
        <w:t>a</w:t>
      </w:r>
      <w:r w:rsidRPr="00CA22F4">
        <w:rPr>
          <w:color w:val="6D6E71"/>
          <w:spacing w:val="-14"/>
          <w:lang w:val="nl-NL"/>
        </w:rPr>
        <w:t>’</w:t>
      </w:r>
      <w:r w:rsidRPr="00CA22F4">
        <w:rPr>
          <w:color w:val="6D6E71"/>
          <w:lang w:val="nl-NL"/>
        </w:rPr>
        <w:t>s!)</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 namen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wijde</w:t>
      </w:r>
      <w:r w:rsidRPr="00CA22F4">
        <w:rPr>
          <w:color w:val="6D6E71"/>
          <w:spacing w:val="-3"/>
          <w:lang w:val="nl-NL"/>
        </w:rPr>
        <w:t>r</w:t>
      </w:r>
      <w:r w:rsidRPr="00CA22F4">
        <w:rPr>
          <w:color w:val="6D6E71"/>
          <w:lang w:val="nl-NL"/>
        </w:rPr>
        <w:t>d of</w:t>
      </w:r>
      <w:r w:rsidRPr="00CA22F4">
        <w:rPr>
          <w:color w:val="6D6E71"/>
          <w:spacing w:val="-1"/>
          <w:lang w:val="nl-NL"/>
        </w:rPr>
        <w:t xml:space="preserve"> </w:t>
      </w:r>
      <w:r w:rsidRPr="00CA22F4">
        <w:rPr>
          <w:color w:val="6D6E71"/>
          <w:spacing w:val="-2"/>
          <w:lang w:val="nl-NL"/>
        </w:rPr>
        <w:t>v</w:t>
      </w:r>
      <w:r w:rsidRPr="00CA22F4">
        <w:rPr>
          <w:color w:val="6D6E71"/>
          <w:lang w:val="nl-NL"/>
        </w:rPr>
        <w:t>e</w:t>
      </w:r>
      <w:r w:rsidRPr="00CA22F4">
        <w:rPr>
          <w:color w:val="6D6E71"/>
          <w:spacing w:val="-5"/>
          <w:lang w:val="nl-NL"/>
        </w:rPr>
        <w:t>r</w:t>
      </w:r>
      <w:r w:rsidRPr="00CA22F4">
        <w:rPr>
          <w:color w:val="6D6E71"/>
          <w:lang w:val="nl-NL"/>
        </w:rPr>
        <w:t>ande</w:t>
      </w:r>
      <w:r w:rsidRPr="00CA22F4">
        <w:rPr>
          <w:color w:val="6D6E71"/>
          <w:spacing w:val="-3"/>
          <w:lang w:val="nl-NL"/>
        </w:rPr>
        <w:t>r</w:t>
      </w:r>
      <w:r w:rsidRPr="00CA22F4">
        <w:rPr>
          <w:color w:val="6D6E71"/>
          <w:lang w:val="nl-NL"/>
        </w:rPr>
        <w:t xml:space="preserve">d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lang w:val="nl-NL"/>
        </w:rPr>
        <w:t>enz.</w:t>
      </w:r>
    </w:p>
    <w:p w14:paraId="056CDCC2" w14:textId="77777777" w:rsidR="00624579" w:rsidRPr="00CA22F4" w:rsidRDefault="00624579">
      <w:pPr>
        <w:spacing w:before="19" w:line="240" w:lineRule="exact"/>
        <w:rPr>
          <w:sz w:val="24"/>
          <w:szCs w:val="24"/>
          <w:lang w:val="nl-NL"/>
        </w:rPr>
      </w:pPr>
    </w:p>
    <w:p w14:paraId="3C5DA67D" w14:textId="77777777" w:rsidR="00624579" w:rsidRPr="00CA22F4" w:rsidRDefault="00CA22F4">
      <w:pPr>
        <w:pStyle w:val="Plattetekst"/>
        <w:rPr>
          <w:lang w:val="nl-NL"/>
        </w:rPr>
      </w:pPr>
      <w:r w:rsidRPr="00CA22F4">
        <w:rPr>
          <w:color w:val="6D6E71"/>
          <w:lang w:val="nl-NL"/>
        </w:rPr>
        <w:t>Na de uit</w:t>
      </w:r>
      <w:r w:rsidRPr="00CA22F4">
        <w:rPr>
          <w:color w:val="6D6E71"/>
          <w:spacing w:val="-4"/>
          <w:lang w:val="nl-NL"/>
        </w:rPr>
        <w:t>v</w:t>
      </w:r>
      <w:r w:rsidRPr="00CA22F4">
        <w:rPr>
          <w:color w:val="6D6E71"/>
          <w:lang w:val="nl-NL"/>
        </w:rPr>
        <w:t>aart p</w:t>
      </w:r>
      <w:r w:rsidRPr="00CA22F4">
        <w:rPr>
          <w:color w:val="6D6E71"/>
          <w:spacing w:val="-5"/>
          <w:lang w:val="nl-NL"/>
        </w:rPr>
        <w:t>r</w:t>
      </w:r>
      <w:r w:rsidRPr="00CA22F4">
        <w:rPr>
          <w:color w:val="6D6E71"/>
          <w:spacing w:val="-3"/>
          <w:lang w:val="nl-NL"/>
        </w:rPr>
        <w:t>at</w:t>
      </w:r>
      <w:r w:rsidRPr="00CA22F4">
        <w:rPr>
          <w:color w:val="6D6E71"/>
          <w:lang w:val="nl-NL"/>
        </w:rPr>
        <w:t xml:space="preserve">en </w:t>
      </w:r>
      <w:r w:rsidRPr="00CA22F4">
        <w:rPr>
          <w:color w:val="6D6E71"/>
          <w:spacing w:val="-2"/>
          <w:lang w:val="nl-NL"/>
        </w:rPr>
        <w:t>w</w:t>
      </w:r>
      <w:r w:rsidRPr="00CA22F4">
        <w:rPr>
          <w:color w:val="6D6E71"/>
          <w:lang w:val="nl-NL"/>
        </w:rPr>
        <w:t>e m</w:t>
      </w:r>
      <w:r w:rsidRPr="00CA22F4">
        <w:rPr>
          <w:color w:val="6D6E71"/>
          <w:spacing w:val="-2"/>
          <w:lang w:val="nl-NL"/>
        </w:rPr>
        <w:t>e</w:t>
      </w:r>
      <w:r w:rsidRPr="00CA22F4">
        <w:rPr>
          <w:color w:val="6D6E71"/>
          <w:lang w:val="nl-NL"/>
        </w:rPr>
        <w:t>t de g</w:t>
      </w:r>
      <w:r w:rsidRPr="00CA22F4">
        <w:rPr>
          <w:color w:val="6D6E71"/>
          <w:spacing w:val="-4"/>
          <w:lang w:val="nl-NL"/>
        </w:rPr>
        <w:t>r</w:t>
      </w:r>
      <w:r w:rsidRPr="00CA22F4">
        <w:rPr>
          <w:color w:val="6D6E71"/>
          <w:lang w:val="nl-NL"/>
        </w:rPr>
        <w:t xml:space="preserve">oep </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3"/>
          <w:lang w:val="nl-NL"/>
        </w:rPr>
        <w:t>wa</w:t>
      </w:r>
      <w:r w:rsidRPr="00CA22F4">
        <w:rPr>
          <w:color w:val="6D6E71"/>
          <w:lang w:val="nl-NL"/>
        </w:rPr>
        <w:t xml:space="preserve">t </w:t>
      </w:r>
      <w:r w:rsidRPr="00CA22F4">
        <w:rPr>
          <w:color w:val="6D6E71"/>
          <w:spacing w:val="-5"/>
          <w:lang w:val="nl-NL"/>
        </w:rPr>
        <w:t>z</w:t>
      </w:r>
      <w:r w:rsidRPr="00CA22F4">
        <w:rPr>
          <w:color w:val="6D6E71"/>
          <w:lang w:val="nl-NL"/>
        </w:rPr>
        <w:t>e hie</w:t>
      </w:r>
      <w:r w:rsidRPr="00CA22F4">
        <w:rPr>
          <w:color w:val="6D6E71"/>
          <w:spacing w:val="-5"/>
          <w:lang w:val="nl-NL"/>
        </w:rPr>
        <w:t>r</w:t>
      </w:r>
      <w:r w:rsidRPr="00CA22F4">
        <w:rPr>
          <w:color w:val="6D6E71"/>
          <w:lang w:val="nl-NL"/>
        </w:rPr>
        <w:t>aan bele</w:t>
      </w:r>
      <w:r w:rsidRPr="00CA22F4">
        <w:rPr>
          <w:color w:val="6D6E71"/>
          <w:spacing w:val="-2"/>
          <w:lang w:val="nl-NL"/>
        </w:rPr>
        <w:t>e</w:t>
      </w:r>
      <w:r w:rsidRPr="00CA22F4">
        <w:rPr>
          <w:color w:val="6D6E71"/>
          <w:spacing w:val="-6"/>
          <w:lang w:val="nl-NL"/>
        </w:rPr>
        <w:t>f</w:t>
      </w:r>
      <w:r w:rsidRPr="00CA22F4">
        <w:rPr>
          <w:color w:val="6D6E71"/>
          <w:lang w:val="nl-NL"/>
        </w:rPr>
        <w:t>d hebben.</w:t>
      </w:r>
    </w:p>
    <w:p w14:paraId="6FC8E319" w14:textId="77777777" w:rsidR="00624579" w:rsidRPr="00CA22F4" w:rsidRDefault="00624579">
      <w:pPr>
        <w:spacing w:before="18" w:line="240" w:lineRule="exact"/>
        <w:rPr>
          <w:sz w:val="24"/>
          <w:szCs w:val="24"/>
          <w:lang w:val="nl-NL"/>
        </w:rPr>
      </w:pPr>
    </w:p>
    <w:p w14:paraId="08BD202F" w14:textId="77777777" w:rsidR="00624579" w:rsidRPr="00CA22F4" w:rsidRDefault="00CA22F4">
      <w:pPr>
        <w:pStyle w:val="Plattetekst"/>
        <w:spacing w:line="264" w:lineRule="exact"/>
        <w:ind w:right="861"/>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2"/>
          <w:lang w:val="nl-NL"/>
        </w:rPr>
        <w:t>ge</w:t>
      </w:r>
      <w:r w:rsidRPr="00CA22F4">
        <w:rPr>
          <w:color w:val="6D6E71"/>
          <w:spacing w:val="-3"/>
          <w:lang w:val="nl-NL"/>
        </w:rPr>
        <w:t>w</w:t>
      </w:r>
      <w:r w:rsidRPr="00CA22F4">
        <w:rPr>
          <w:color w:val="6D6E71"/>
          <w:lang w:val="nl-NL"/>
        </w:rPr>
        <w:t>one</w:t>
      </w:r>
      <w:r w:rsidRPr="00CA22F4">
        <w:rPr>
          <w:color w:val="6D6E71"/>
          <w:spacing w:val="-12"/>
          <w:lang w:val="nl-NL"/>
        </w:rPr>
        <w:t xml:space="preserve"> </w:t>
      </w:r>
      <w:r w:rsidRPr="00CA22F4">
        <w:rPr>
          <w:color w:val="6D6E71"/>
          <w:spacing w:val="-4"/>
          <w:lang w:val="nl-NL"/>
        </w:rPr>
        <w:t>r</w:t>
      </w:r>
      <w:r w:rsidRPr="00CA22F4">
        <w:rPr>
          <w:color w:val="6D6E71"/>
          <w:lang w:val="nl-NL"/>
        </w:rPr>
        <w:t>oo</w:t>
      </w:r>
      <w:r w:rsidRPr="00CA22F4">
        <w:rPr>
          <w:color w:val="6D6E71"/>
          <w:spacing w:val="-3"/>
          <w:lang w:val="nl-NL"/>
        </w:rPr>
        <w:t>st</w:t>
      </w:r>
      <w:r w:rsidRPr="00CA22F4">
        <w:rPr>
          <w:color w:val="6D6E71"/>
          <w:lang w:val="nl-NL"/>
        </w:rPr>
        <w:t>er</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2"/>
          <w:lang w:val="nl-NL"/>
        </w:rPr>
        <w:t xml:space="preserve"> </w:t>
      </w:r>
      <w:r w:rsidRPr="00CA22F4">
        <w:rPr>
          <w:color w:val="6D6E71"/>
          <w:spacing w:val="-2"/>
          <w:lang w:val="nl-NL"/>
        </w:rPr>
        <w:t>w</w:t>
      </w:r>
      <w:r w:rsidRPr="00CA22F4">
        <w:rPr>
          <w:color w:val="6D6E71"/>
          <w:spacing w:val="-1"/>
          <w:lang w:val="nl-NL"/>
        </w:rPr>
        <w:t>e</w:t>
      </w:r>
      <w:r w:rsidRPr="00CA22F4">
        <w:rPr>
          <w:color w:val="6D6E71"/>
          <w:lang w:val="nl-NL"/>
        </w:rPr>
        <w:t>er</w:t>
      </w:r>
      <w:r w:rsidRPr="00CA22F4">
        <w:rPr>
          <w:color w:val="6D6E71"/>
          <w:spacing w:val="-12"/>
          <w:lang w:val="nl-NL"/>
        </w:rPr>
        <w:t xml:space="preserve"> </w:t>
      </w:r>
      <w:r w:rsidRPr="00CA22F4">
        <w:rPr>
          <w:color w:val="6D6E71"/>
          <w:lang w:val="nl-NL"/>
        </w:rPr>
        <w:t>op</w:t>
      </w:r>
      <w:r w:rsidRPr="00CA22F4">
        <w:rPr>
          <w:color w:val="6D6E71"/>
          <w:spacing w:val="-2"/>
          <w:lang w:val="nl-NL"/>
        </w:rPr>
        <w:t>g</w:t>
      </w:r>
      <w:r w:rsidRPr="00CA22F4">
        <w:rPr>
          <w:color w:val="6D6E71"/>
          <w:lang w:val="nl-NL"/>
        </w:rPr>
        <w:t>epa</w:t>
      </w:r>
      <w:r w:rsidRPr="00CA22F4">
        <w:rPr>
          <w:color w:val="6D6E71"/>
          <w:spacing w:val="-2"/>
          <w:lang w:val="nl-NL"/>
        </w:rPr>
        <w:t>k</w:t>
      </w:r>
      <w:r w:rsidRPr="00CA22F4">
        <w:rPr>
          <w:color w:val="6D6E71"/>
          <w:lang w:val="nl-NL"/>
        </w:rPr>
        <w:t>t,</w:t>
      </w:r>
      <w:r w:rsidRPr="00CA22F4">
        <w:rPr>
          <w:color w:val="6D6E71"/>
          <w:spacing w:val="-12"/>
          <w:lang w:val="nl-NL"/>
        </w:rPr>
        <w:t xml:space="preserve"> </w:t>
      </w:r>
      <w:r w:rsidRPr="00CA22F4">
        <w:rPr>
          <w:color w:val="6D6E71"/>
          <w:lang w:val="nl-NL"/>
        </w:rPr>
        <w:t>maar</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duidelijk</w:t>
      </w:r>
      <w:r w:rsidRPr="00CA22F4">
        <w:rPr>
          <w:color w:val="6D6E71"/>
          <w:spacing w:val="-12"/>
          <w:lang w:val="nl-NL"/>
        </w:rPr>
        <w:t xml:space="preserve"> </w:t>
      </w:r>
      <w:r w:rsidRPr="00CA22F4">
        <w:rPr>
          <w:color w:val="6D6E71"/>
          <w:lang w:val="nl-NL"/>
        </w:rPr>
        <w:t>zijn</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2"/>
          <w:lang w:val="nl-NL"/>
        </w:rPr>
        <w:t xml:space="preserve"> </w:t>
      </w:r>
      <w:r w:rsidRPr="00CA22F4">
        <w:rPr>
          <w:color w:val="6D6E71"/>
          <w:lang w:val="nl-NL"/>
        </w:rPr>
        <w:t>er</w:t>
      </w:r>
      <w:r w:rsidRPr="00CA22F4">
        <w:rPr>
          <w:color w:val="6D6E71"/>
          <w:spacing w:val="-12"/>
          <w:lang w:val="nl-NL"/>
        </w:rPr>
        <w:t xml:space="preserve"> </w:t>
      </w:r>
      <w:r w:rsidRPr="00CA22F4">
        <w:rPr>
          <w:color w:val="6D6E71"/>
          <w:lang w:val="nl-NL"/>
        </w:rPr>
        <w:t>nog</w:t>
      </w:r>
      <w:r w:rsidRPr="00CA22F4">
        <w:rPr>
          <w:color w:val="6D6E71"/>
          <w:spacing w:val="-12"/>
          <w:lang w:val="nl-NL"/>
        </w:rPr>
        <w:t xml:space="preserve"> </w:t>
      </w:r>
      <w:r w:rsidRPr="00CA22F4">
        <w:rPr>
          <w:color w:val="6D6E71"/>
          <w:spacing w:val="-3"/>
          <w:lang w:val="nl-NL"/>
        </w:rPr>
        <w:t>st</w:t>
      </w:r>
      <w:r w:rsidRPr="00CA22F4">
        <w:rPr>
          <w:color w:val="6D6E71"/>
          <w:lang w:val="nl-NL"/>
        </w:rPr>
        <w:t>eeds</w:t>
      </w:r>
      <w:r w:rsidRPr="00CA22F4">
        <w:rPr>
          <w:color w:val="6D6E71"/>
          <w:spacing w:val="-12"/>
          <w:lang w:val="nl-NL"/>
        </w:rPr>
        <w:t xml:space="preserve"> </w:t>
      </w:r>
      <w:r w:rsidRPr="00CA22F4">
        <w:rPr>
          <w:color w:val="6D6E71"/>
          <w:spacing w:val="-2"/>
          <w:lang w:val="nl-NL"/>
        </w:rPr>
        <w:t>g</w:t>
      </w:r>
      <w:r w:rsidRPr="00CA22F4">
        <w:rPr>
          <w:color w:val="6D6E71"/>
          <w:lang w:val="nl-NL"/>
        </w:rPr>
        <w:t>ep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2"/>
          <w:lang w:val="nl-NL"/>
        </w:rPr>
        <w:t xml:space="preserve"> </w:t>
      </w:r>
      <w:r w:rsidRPr="00CA22F4">
        <w:rPr>
          <w:color w:val="6D6E71"/>
          <w:lang w:val="nl-NL"/>
        </w:rPr>
        <w:t>mag</w:t>
      </w:r>
      <w:r w:rsidRPr="00CA22F4">
        <w:rPr>
          <w:color w:val="6D6E71"/>
          <w:spacing w:val="-1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 xml:space="preserve">den </w:t>
      </w:r>
      <w:r w:rsidRPr="00CA22F4">
        <w:rPr>
          <w:color w:val="6D6E71"/>
          <w:spacing w:val="-1"/>
          <w:lang w:val="nl-NL"/>
        </w:rPr>
        <w:t>o</w:t>
      </w:r>
      <w:r w:rsidRPr="00CA22F4">
        <w:rPr>
          <w:color w:val="6D6E71"/>
          <w:spacing w:val="-3"/>
          <w:lang w:val="nl-NL"/>
        </w:rPr>
        <w:t>v</w:t>
      </w:r>
      <w:r w:rsidRPr="00CA22F4">
        <w:rPr>
          <w:color w:val="6D6E71"/>
          <w:lang w:val="nl-NL"/>
        </w:rPr>
        <w:t xml:space="preserve">er </w:t>
      </w:r>
      <w:r w:rsidRPr="00CA22F4">
        <w:rPr>
          <w:color w:val="6D6E71"/>
          <w:spacing w:val="-3"/>
          <w:lang w:val="nl-NL"/>
        </w:rPr>
        <w:t>wa</w:t>
      </w:r>
      <w:r w:rsidRPr="00CA22F4">
        <w:rPr>
          <w:color w:val="6D6E71"/>
          <w:lang w:val="nl-NL"/>
        </w:rPr>
        <w:t xml:space="preserve">t er </w:t>
      </w:r>
      <w:r w:rsidRPr="00CA22F4">
        <w:rPr>
          <w:color w:val="6D6E71"/>
          <w:spacing w:val="-3"/>
          <w:lang w:val="nl-NL"/>
        </w:rPr>
        <w:t>g</w:t>
      </w:r>
      <w:r w:rsidRPr="00CA22F4">
        <w:rPr>
          <w:color w:val="6D6E71"/>
          <w:lang w:val="nl-NL"/>
        </w:rPr>
        <w:t>ebeu</w:t>
      </w:r>
      <w:r w:rsidRPr="00CA22F4">
        <w:rPr>
          <w:color w:val="6D6E71"/>
          <w:spacing w:val="-4"/>
          <w:lang w:val="nl-NL"/>
        </w:rPr>
        <w:t>r</w:t>
      </w:r>
      <w:r w:rsidRPr="00CA22F4">
        <w:rPr>
          <w:color w:val="6D6E71"/>
          <w:lang w:val="nl-NL"/>
        </w:rPr>
        <w:t xml:space="preserve">d is, </w:t>
      </w:r>
      <w:r w:rsidRPr="00CA22F4">
        <w:rPr>
          <w:color w:val="6D6E71"/>
          <w:spacing w:val="-3"/>
          <w:lang w:val="nl-NL"/>
        </w:rPr>
        <w:t>w</w:t>
      </w:r>
      <w:r w:rsidRPr="00CA22F4">
        <w:rPr>
          <w:color w:val="6D6E71"/>
          <w:lang w:val="nl-NL"/>
        </w:rPr>
        <w:t>anneer i</w:t>
      </w:r>
      <w:r w:rsidRPr="00CA22F4">
        <w:rPr>
          <w:color w:val="6D6E71"/>
          <w:spacing w:val="-2"/>
          <w:lang w:val="nl-NL"/>
        </w:rPr>
        <w:t>e</w:t>
      </w:r>
      <w:r w:rsidRPr="00CA22F4">
        <w:rPr>
          <w:color w:val="6D6E71"/>
          <w:lang w:val="nl-NL"/>
        </w:rPr>
        <w:t>ts kinde</w:t>
      </w:r>
      <w:r w:rsidRPr="00CA22F4">
        <w:rPr>
          <w:color w:val="6D6E71"/>
          <w:spacing w:val="-3"/>
          <w:lang w:val="nl-NL"/>
        </w:rPr>
        <w:t>r</w:t>
      </w:r>
      <w:r w:rsidRPr="00CA22F4">
        <w:rPr>
          <w:color w:val="6D6E71"/>
          <w:lang w:val="nl-NL"/>
        </w:rPr>
        <w:t>en hoog zit.</w:t>
      </w:r>
    </w:p>
    <w:p w14:paraId="5A886657" w14:textId="77777777" w:rsidR="00624579" w:rsidRPr="00CA22F4" w:rsidRDefault="00624579">
      <w:pPr>
        <w:spacing w:before="6" w:line="260" w:lineRule="exact"/>
        <w:rPr>
          <w:sz w:val="26"/>
          <w:szCs w:val="26"/>
          <w:lang w:val="nl-NL"/>
        </w:rPr>
      </w:pPr>
    </w:p>
    <w:p w14:paraId="3DCB0B72" w14:textId="77777777" w:rsidR="00624579" w:rsidRPr="00CA22F4" w:rsidRDefault="00CA22F4">
      <w:pPr>
        <w:pStyle w:val="Plattetekst"/>
        <w:rPr>
          <w:lang w:val="nl-NL"/>
        </w:rPr>
      </w:pPr>
      <w:r w:rsidRPr="00CA22F4">
        <w:rPr>
          <w:color w:val="6D6E71"/>
          <w:spacing w:val="-8"/>
          <w:lang w:val="nl-NL"/>
        </w:rPr>
        <w:t>W</w:t>
      </w:r>
      <w:r w:rsidRPr="00CA22F4">
        <w:rPr>
          <w:color w:val="6D6E71"/>
          <w:lang w:val="nl-NL"/>
        </w:rPr>
        <w:t>anneer</w:t>
      </w:r>
      <w:r w:rsidRPr="00CA22F4">
        <w:rPr>
          <w:color w:val="6D6E71"/>
          <w:spacing w:val="18"/>
          <w:lang w:val="nl-NL"/>
        </w:rPr>
        <w:t xml:space="preserve"> </w:t>
      </w:r>
      <w:r w:rsidRPr="00CA22F4">
        <w:rPr>
          <w:color w:val="6D6E71"/>
          <w:spacing w:val="-2"/>
          <w:lang w:val="nl-NL"/>
        </w:rPr>
        <w:t>w</w:t>
      </w:r>
      <w:r w:rsidRPr="00CA22F4">
        <w:rPr>
          <w:color w:val="6D6E71"/>
          <w:lang w:val="nl-NL"/>
        </w:rPr>
        <w:t>e</w:t>
      </w:r>
      <w:r w:rsidRPr="00CA22F4">
        <w:rPr>
          <w:color w:val="6D6E71"/>
          <w:spacing w:val="19"/>
          <w:lang w:val="nl-NL"/>
        </w:rPr>
        <w:t xml:space="preserve"> </w:t>
      </w:r>
      <w:r w:rsidRPr="00CA22F4">
        <w:rPr>
          <w:color w:val="6D6E71"/>
          <w:lang w:val="nl-NL"/>
        </w:rPr>
        <w:t>in</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klas</w:t>
      </w:r>
      <w:r w:rsidRPr="00CA22F4">
        <w:rPr>
          <w:color w:val="6D6E71"/>
          <w:spacing w:val="19"/>
          <w:lang w:val="nl-NL"/>
        </w:rPr>
        <w:t xml:space="preserve"> </w:t>
      </w:r>
      <w:r w:rsidRPr="00CA22F4">
        <w:rPr>
          <w:color w:val="6D6E71"/>
          <w:lang w:val="nl-NL"/>
        </w:rPr>
        <w:t>een</w:t>
      </w:r>
      <w:r w:rsidRPr="00CA22F4">
        <w:rPr>
          <w:color w:val="6D6E71"/>
          <w:spacing w:val="18"/>
          <w:lang w:val="nl-NL"/>
        </w:rPr>
        <w:t xml:space="preserve"> </w:t>
      </w:r>
      <w:r w:rsidRPr="00CA22F4">
        <w:rPr>
          <w:color w:val="6D6E71"/>
          <w:lang w:val="nl-NL"/>
        </w:rPr>
        <w:t>herinneringsplek</w:t>
      </w:r>
      <w:r w:rsidRPr="00CA22F4">
        <w:rPr>
          <w:color w:val="6D6E71"/>
          <w:spacing w:val="19"/>
          <w:lang w:val="nl-NL"/>
        </w:rPr>
        <w:t xml:space="preserve"> </w:t>
      </w:r>
      <w:r w:rsidRPr="00CA22F4">
        <w:rPr>
          <w:color w:val="6D6E71"/>
          <w:lang w:val="nl-NL"/>
        </w:rPr>
        <w:t>hebben,</w:t>
      </w:r>
      <w:r w:rsidRPr="00CA22F4">
        <w:rPr>
          <w:color w:val="6D6E71"/>
          <w:spacing w:val="19"/>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die</w:t>
      </w:r>
      <w:r w:rsidRPr="00CA22F4">
        <w:rPr>
          <w:color w:val="6D6E71"/>
          <w:spacing w:val="19"/>
          <w:lang w:val="nl-NL"/>
        </w:rPr>
        <w:t xml:space="preserve"> </w:t>
      </w:r>
      <w:r w:rsidRPr="00CA22F4">
        <w:rPr>
          <w:color w:val="6D6E71"/>
          <w:lang w:val="nl-NL"/>
        </w:rPr>
        <w:t>na</w:t>
      </w:r>
      <w:r w:rsidRPr="00CA22F4">
        <w:rPr>
          <w:color w:val="6D6E71"/>
          <w:spacing w:val="19"/>
          <w:lang w:val="nl-NL"/>
        </w:rPr>
        <w:t xml:space="preserve"> </w:t>
      </w:r>
      <w:r w:rsidRPr="00CA22F4">
        <w:rPr>
          <w:color w:val="6D6E71"/>
          <w:spacing w:val="-3"/>
          <w:lang w:val="nl-NL"/>
        </w:rPr>
        <w:t>v</w:t>
      </w:r>
      <w:r w:rsidRPr="00CA22F4">
        <w:rPr>
          <w:color w:val="6D6E71"/>
          <w:lang w:val="nl-NL"/>
        </w:rPr>
        <w:t>erloop</w:t>
      </w:r>
      <w:r w:rsidRPr="00CA22F4">
        <w:rPr>
          <w:color w:val="6D6E71"/>
          <w:spacing w:val="18"/>
          <w:lang w:val="nl-NL"/>
        </w:rPr>
        <w:t xml:space="preserve"> </w:t>
      </w:r>
      <w:r w:rsidRPr="00CA22F4">
        <w:rPr>
          <w:color w:val="6D6E71"/>
          <w:spacing w:val="-4"/>
          <w:lang w:val="nl-NL"/>
        </w:rPr>
        <w:t>v</w:t>
      </w:r>
      <w:r w:rsidRPr="00CA22F4">
        <w:rPr>
          <w:color w:val="6D6E71"/>
          <w:lang w:val="nl-NL"/>
        </w:rPr>
        <w:t>an</w:t>
      </w:r>
      <w:r w:rsidRPr="00CA22F4">
        <w:rPr>
          <w:color w:val="6D6E71"/>
          <w:spacing w:val="19"/>
          <w:lang w:val="nl-NL"/>
        </w:rPr>
        <w:t xml:space="preserve"> </w:t>
      </w:r>
      <w:r w:rsidRPr="00CA22F4">
        <w:rPr>
          <w:color w:val="6D6E71"/>
          <w:lang w:val="nl-NL"/>
        </w:rPr>
        <w:t>tijd</w:t>
      </w:r>
      <w:r w:rsidRPr="00CA22F4">
        <w:rPr>
          <w:color w:val="6D6E71"/>
          <w:spacing w:val="19"/>
          <w:lang w:val="nl-NL"/>
        </w:rPr>
        <w:t xml:space="preserve"> </w:t>
      </w:r>
      <w:r w:rsidRPr="00CA22F4">
        <w:rPr>
          <w:color w:val="6D6E71"/>
          <w:lang w:val="nl-NL"/>
        </w:rPr>
        <w:t>ook</w:t>
      </w:r>
      <w:r w:rsidRPr="00CA22F4">
        <w:rPr>
          <w:color w:val="6D6E71"/>
          <w:spacing w:val="19"/>
          <w:lang w:val="nl-NL"/>
        </w:rPr>
        <w:t xml:space="preserve"> </w:t>
      </w:r>
      <w:r w:rsidRPr="00CA22F4">
        <w:rPr>
          <w:color w:val="6D6E71"/>
          <w:spacing w:val="-2"/>
          <w:lang w:val="nl-NL"/>
        </w:rPr>
        <w:t>w</w:t>
      </w:r>
      <w:r w:rsidRPr="00CA22F4">
        <w:rPr>
          <w:color w:val="6D6E71"/>
          <w:lang w:val="nl-NL"/>
        </w:rPr>
        <w:t>eer</w:t>
      </w:r>
      <w:r w:rsidRPr="00CA22F4">
        <w:rPr>
          <w:color w:val="6D6E71"/>
          <w:spacing w:val="18"/>
          <w:lang w:val="nl-NL"/>
        </w:rPr>
        <w:t xml:space="preserve"> </w:t>
      </w:r>
      <w:r w:rsidRPr="00CA22F4">
        <w:rPr>
          <w:color w:val="6D6E71"/>
          <w:spacing w:val="-6"/>
          <w:lang w:val="nl-NL"/>
        </w:rPr>
        <w:t>‘</w:t>
      </w:r>
      <w:r w:rsidRPr="00CA22F4">
        <w:rPr>
          <w:color w:val="6D6E71"/>
          <w:spacing w:val="-2"/>
          <w:lang w:val="nl-NL"/>
        </w:rPr>
        <w:t>a</w:t>
      </w:r>
      <w:r w:rsidRPr="00CA22F4">
        <w:rPr>
          <w:color w:val="6D6E71"/>
          <w:spacing w:val="-7"/>
          <w:lang w:val="nl-NL"/>
        </w:rPr>
        <w:t>f</w:t>
      </w:r>
      <w:r w:rsidRPr="00CA22F4">
        <w:rPr>
          <w:color w:val="6D6E71"/>
          <w:spacing w:val="-2"/>
          <w:lang w:val="nl-NL"/>
        </w:rPr>
        <w:t>g</w:t>
      </w:r>
      <w:r w:rsidRPr="00CA22F4">
        <w:rPr>
          <w:color w:val="6D6E71"/>
          <w:lang w:val="nl-NL"/>
        </w:rPr>
        <w:t>eb</w:t>
      </w:r>
      <w:r w:rsidRPr="00CA22F4">
        <w:rPr>
          <w:color w:val="6D6E71"/>
          <w:spacing w:val="-4"/>
          <w:lang w:val="nl-NL"/>
        </w:rPr>
        <w:t>r</w:t>
      </w:r>
      <w:r w:rsidRPr="00CA22F4">
        <w:rPr>
          <w:color w:val="6D6E71"/>
          <w:lang w:val="nl-NL"/>
        </w:rPr>
        <w:t>o</w:t>
      </w:r>
      <w:r w:rsidRPr="00CA22F4">
        <w:rPr>
          <w:color w:val="6D6E71"/>
          <w:spacing w:val="-8"/>
          <w:lang w:val="nl-NL"/>
        </w:rPr>
        <w:t>k</w:t>
      </w:r>
      <w:r w:rsidRPr="00CA22F4">
        <w:rPr>
          <w:color w:val="6D6E71"/>
          <w:lang w:val="nl-NL"/>
        </w:rPr>
        <w:t>en’</w:t>
      </w:r>
    </w:p>
    <w:p w14:paraId="3182E736" w14:textId="77777777" w:rsidR="00624579" w:rsidRPr="00CA22F4" w:rsidRDefault="00CA22F4">
      <w:pPr>
        <w:pStyle w:val="Plattetekst"/>
        <w:spacing w:line="264" w:lineRule="exact"/>
        <w:rPr>
          <w:rFonts w:cs="Calibri"/>
          <w:lang w:val="nl-NL"/>
        </w:rPr>
      </w:pPr>
      <w:r w:rsidRPr="00CA22F4">
        <w:rPr>
          <w:rFonts w:cs="Calibri"/>
          <w:color w:val="6D6E71"/>
          <w:spacing w:val="-3"/>
          <w:lang w:val="nl-NL"/>
        </w:rPr>
        <w:t>w</w:t>
      </w:r>
      <w:r w:rsidRPr="00CA22F4">
        <w:rPr>
          <w:rFonts w:cs="Calibri"/>
          <w:color w:val="6D6E71"/>
          <w:lang w:val="nl-NL"/>
        </w:rPr>
        <w:t>o</w:t>
      </w:r>
      <w:r w:rsidRPr="00CA22F4">
        <w:rPr>
          <w:rFonts w:cs="Calibri"/>
          <w:color w:val="6D6E71"/>
          <w:spacing w:val="-3"/>
          <w:lang w:val="nl-NL"/>
        </w:rPr>
        <w:t>r</w:t>
      </w:r>
      <w:r w:rsidRPr="00CA22F4">
        <w:rPr>
          <w:rFonts w:cs="Calibri"/>
          <w:color w:val="6D6E71"/>
          <w:lang w:val="nl-NL"/>
        </w:rPr>
        <w:t>den.</w:t>
      </w:r>
    </w:p>
    <w:p w14:paraId="05ECD172" w14:textId="77777777" w:rsidR="00624579" w:rsidRPr="00CA22F4" w:rsidRDefault="00CA22F4">
      <w:pPr>
        <w:pStyle w:val="Plattetekst"/>
        <w:spacing w:line="264" w:lineRule="exact"/>
        <w:rPr>
          <w:lang w:val="nl-NL"/>
        </w:rPr>
      </w:pPr>
      <w:r w:rsidRPr="00CA22F4">
        <w:rPr>
          <w:color w:val="6D6E71"/>
          <w:lang w:val="nl-NL"/>
        </w:rPr>
        <w:t>Gebruik</w:t>
      </w:r>
      <w:r w:rsidRPr="00CA22F4">
        <w:rPr>
          <w:color w:val="6D6E71"/>
          <w:spacing w:val="-6"/>
          <w:lang w:val="nl-NL"/>
        </w:rPr>
        <w:t xml:space="preserve"> </w:t>
      </w:r>
      <w:r w:rsidRPr="00CA22F4">
        <w:rPr>
          <w:color w:val="6D6E71"/>
          <w:lang w:val="nl-NL"/>
        </w:rPr>
        <w:t>hie</w:t>
      </w:r>
      <w:r w:rsidRPr="00CA22F4">
        <w:rPr>
          <w:color w:val="6D6E71"/>
          <w:spacing w:val="2"/>
          <w:lang w:val="nl-NL"/>
        </w:rPr>
        <w:t>r</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‘n</w:t>
      </w:r>
      <w:r w:rsidRPr="00CA22F4">
        <w:rPr>
          <w:color w:val="6D6E71"/>
          <w:spacing w:val="-3"/>
          <w:lang w:val="nl-NL"/>
        </w:rPr>
        <w:t>a</w:t>
      </w:r>
      <w:r w:rsidRPr="00CA22F4">
        <w:rPr>
          <w:color w:val="6D6E71"/>
          <w:lang w:val="nl-NL"/>
        </w:rPr>
        <w:t>tuurlijk’</w:t>
      </w:r>
      <w:r w:rsidRPr="00CA22F4">
        <w:rPr>
          <w:color w:val="6D6E71"/>
          <w:spacing w:val="-5"/>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5"/>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6"/>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5"/>
          <w:lang w:val="nl-NL"/>
        </w:rPr>
        <w:t xml:space="preserve"> </w:t>
      </w:r>
      <w:r w:rsidRPr="00CA22F4">
        <w:rPr>
          <w:color w:val="6D6E71"/>
          <w:lang w:val="nl-NL"/>
        </w:rPr>
        <w:t>dag</w:t>
      </w:r>
      <w:r w:rsidRPr="00CA22F4">
        <w:rPr>
          <w:color w:val="6D6E71"/>
          <w:spacing w:val="-5"/>
          <w:lang w:val="nl-NL"/>
        </w:rPr>
        <w:t xml:space="preserve"> </w:t>
      </w:r>
      <w:r w:rsidRPr="00CA22F4">
        <w:rPr>
          <w:color w:val="6D6E71"/>
          <w:lang w:val="nl-NL"/>
        </w:rPr>
        <w:t>na</w:t>
      </w:r>
      <w:r w:rsidRPr="00CA22F4">
        <w:rPr>
          <w:color w:val="6D6E71"/>
          <w:spacing w:val="-5"/>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4"/>
          <w:lang w:val="nl-NL"/>
        </w:rPr>
        <w:t>v</w:t>
      </w:r>
      <w:r w:rsidRPr="00CA22F4">
        <w:rPr>
          <w:color w:val="6D6E71"/>
          <w:lang w:val="nl-NL"/>
        </w:rPr>
        <w:t>a</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tie,</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v</w:t>
      </w:r>
      <w:r w:rsidRPr="00CA22F4">
        <w:rPr>
          <w:color w:val="6D6E71"/>
          <w:lang w:val="nl-NL"/>
        </w:rPr>
        <w:t>erjaa</w:t>
      </w:r>
      <w:r w:rsidRPr="00CA22F4">
        <w:rPr>
          <w:color w:val="6D6E71"/>
          <w:spacing w:val="-4"/>
          <w:lang w:val="nl-NL"/>
        </w:rPr>
        <w:t>r</w:t>
      </w:r>
      <w:r w:rsidRPr="00CA22F4">
        <w:rPr>
          <w:color w:val="6D6E71"/>
          <w:lang w:val="nl-NL"/>
        </w:rPr>
        <w:t>dag</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692BB92F" w14:textId="77777777" w:rsidR="00624579" w:rsidRPr="00CA22F4" w:rsidRDefault="00CA22F4">
      <w:pPr>
        <w:pStyle w:val="Plattetekst"/>
        <w:spacing w:line="264" w:lineRule="exact"/>
        <w:rPr>
          <w:lang w:val="nl-NL"/>
        </w:rPr>
      </w:pPr>
      <w:r w:rsidRPr="00CA22F4">
        <w:rPr>
          <w:color w:val="6D6E71"/>
          <w:lang w:val="nl-NL"/>
        </w:rPr>
        <w:t>kind, of bij</w:t>
      </w:r>
      <w:r w:rsidRPr="00CA22F4">
        <w:rPr>
          <w:color w:val="6D6E71"/>
          <w:spacing w:val="-2"/>
          <w:lang w:val="nl-NL"/>
        </w:rPr>
        <w:t>v</w:t>
      </w:r>
      <w:r w:rsidRPr="00CA22F4">
        <w:rPr>
          <w:color w:val="6D6E71"/>
          <w:lang w:val="nl-NL"/>
        </w:rPr>
        <w:t>oorbeeld een passend mome</w:t>
      </w:r>
      <w:r w:rsidRPr="00CA22F4">
        <w:rPr>
          <w:color w:val="6D6E71"/>
          <w:spacing w:val="-2"/>
          <w:lang w:val="nl-NL"/>
        </w:rPr>
        <w:t>n</w:t>
      </w:r>
      <w:r w:rsidRPr="00CA22F4">
        <w:rPr>
          <w:color w:val="6D6E71"/>
          <w:lang w:val="nl-NL"/>
        </w:rPr>
        <w:t>t in de Ad</w:t>
      </w:r>
      <w:r w:rsidRPr="00CA22F4">
        <w:rPr>
          <w:color w:val="6D6E71"/>
          <w:spacing w:val="-2"/>
          <w:lang w:val="nl-NL"/>
        </w:rPr>
        <w:t>v</w:t>
      </w:r>
      <w:r w:rsidRPr="00CA22F4">
        <w:rPr>
          <w:color w:val="6D6E71"/>
          <w:lang w:val="nl-NL"/>
        </w:rPr>
        <w:t>e</w:t>
      </w:r>
      <w:r w:rsidRPr="00CA22F4">
        <w:rPr>
          <w:color w:val="6D6E71"/>
          <w:spacing w:val="-3"/>
          <w:lang w:val="nl-NL"/>
        </w:rPr>
        <w:t>n</w:t>
      </w:r>
      <w:r w:rsidRPr="00CA22F4">
        <w:rPr>
          <w:color w:val="6D6E71"/>
          <w:lang w:val="nl-NL"/>
        </w:rPr>
        <w:t xml:space="preserve">t of </w:t>
      </w:r>
      <w:r w:rsidRPr="00CA22F4">
        <w:rPr>
          <w:color w:val="6D6E71"/>
          <w:spacing w:val="-4"/>
          <w:lang w:val="nl-NL"/>
        </w:rPr>
        <w:t>r</w:t>
      </w:r>
      <w:r w:rsidRPr="00CA22F4">
        <w:rPr>
          <w:color w:val="6D6E71"/>
          <w:lang w:val="nl-NL"/>
        </w:rPr>
        <w:t xml:space="preserve">ond </w:t>
      </w:r>
      <w:r w:rsidRPr="00CA22F4">
        <w:rPr>
          <w:color w:val="6D6E71"/>
          <w:spacing w:val="-5"/>
          <w:lang w:val="nl-NL"/>
        </w:rPr>
        <w:t>P</w:t>
      </w:r>
      <w:r w:rsidRPr="00CA22F4">
        <w:rPr>
          <w:color w:val="6D6E71"/>
          <w:lang w:val="nl-NL"/>
        </w:rPr>
        <w:t>asen.</w:t>
      </w:r>
    </w:p>
    <w:p w14:paraId="4D6C37CF" w14:textId="77777777" w:rsidR="00624579" w:rsidRPr="00CA22F4" w:rsidRDefault="00CA22F4">
      <w:pPr>
        <w:pStyle w:val="Plattetekst"/>
        <w:spacing w:line="264" w:lineRule="exact"/>
        <w:rPr>
          <w:lang w:val="nl-NL"/>
        </w:rPr>
      </w:pPr>
      <w:r w:rsidRPr="00CA22F4">
        <w:rPr>
          <w:color w:val="6D6E71"/>
          <w:lang w:val="nl-NL"/>
        </w:rPr>
        <w:t>Grijp</w:t>
      </w:r>
      <w:r w:rsidRPr="00CA22F4">
        <w:rPr>
          <w:color w:val="6D6E71"/>
          <w:spacing w:val="-12"/>
          <w:lang w:val="nl-NL"/>
        </w:rPr>
        <w:t xml:space="preserve"> </w:t>
      </w:r>
      <w:r w:rsidRPr="00CA22F4">
        <w:rPr>
          <w:color w:val="6D6E71"/>
          <w:lang w:val="nl-NL"/>
        </w:rPr>
        <w:t>dit</w:t>
      </w:r>
      <w:r w:rsidRPr="00CA22F4">
        <w:rPr>
          <w:color w:val="6D6E71"/>
          <w:spacing w:val="-12"/>
          <w:lang w:val="nl-NL"/>
        </w:rPr>
        <w:t xml:space="preserve"> </w:t>
      </w:r>
      <w:r w:rsidRPr="00CA22F4">
        <w:rPr>
          <w:color w:val="6D6E71"/>
          <w:lang w:val="nl-NL"/>
        </w:rPr>
        <w:t>mom</w:t>
      </w:r>
      <w:r w:rsidRPr="00CA22F4">
        <w:rPr>
          <w:color w:val="6D6E71"/>
          <w:spacing w:val="-1"/>
          <w:lang w:val="nl-NL"/>
        </w:rPr>
        <w:t>e</w:t>
      </w:r>
      <w:r w:rsidRPr="00CA22F4">
        <w:rPr>
          <w:color w:val="6D6E71"/>
          <w:spacing w:val="-2"/>
          <w:lang w:val="nl-NL"/>
        </w:rPr>
        <w:t>n</w:t>
      </w:r>
      <w:r w:rsidRPr="00CA22F4">
        <w:rPr>
          <w:color w:val="6D6E71"/>
          <w:lang w:val="nl-NL"/>
        </w:rPr>
        <w:t>t</w:t>
      </w:r>
      <w:r w:rsidRPr="00CA22F4">
        <w:rPr>
          <w:color w:val="6D6E71"/>
          <w:spacing w:val="-12"/>
          <w:lang w:val="nl-NL"/>
        </w:rPr>
        <w:t xml:space="preserve"> </w:t>
      </w:r>
      <w:r w:rsidRPr="00CA22F4">
        <w:rPr>
          <w:color w:val="6D6E71"/>
          <w:lang w:val="nl-NL"/>
        </w:rPr>
        <w:t>aan</w:t>
      </w:r>
      <w:r w:rsidRPr="00CA22F4">
        <w:rPr>
          <w:color w:val="6D6E71"/>
          <w:spacing w:val="-12"/>
          <w:lang w:val="nl-NL"/>
        </w:rPr>
        <w:t xml:space="preserve"> </w:t>
      </w:r>
      <w:r w:rsidRPr="00CA22F4">
        <w:rPr>
          <w:color w:val="6D6E71"/>
          <w:lang w:val="nl-NL"/>
        </w:rPr>
        <w:t>om</w:t>
      </w:r>
      <w:r w:rsidRPr="00CA22F4">
        <w:rPr>
          <w:color w:val="6D6E71"/>
          <w:spacing w:val="-12"/>
          <w:lang w:val="nl-NL"/>
        </w:rPr>
        <w:t xml:space="preserve"> </w:t>
      </w:r>
      <w:r w:rsidRPr="00CA22F4">
        <w:rPr>
          <w:color w:val="6D6E71"/>
          <w:lang w:val="nl-NL"/>
        </w:rPr>
        <w:t>nog</w:t>
      </w:r>
      <w:r w:rsidRPr="00CA22F4">
        <w:rPr>
          <w:color w:val="6D6E71"/>
          <w:spacing w:val="-12"/>
          <w:lang w:val="nl-NL"/>
        </w:rPr>
        <w:t xml:space="preserve"> </w:t>
      </w:r>
      <w:r w:rsidRPr="00CA22F4">
        <w:rPr>
          <w:color w:val="6D6E71"/>
          <w:lang w:val="nl-NL"/>
        </w:rPr>
        <w:t>eens</w:t>
      </w:r>
      <w:r w:rsidRPr="00CA22F4">
        <w:rPr>
          <w:color w:val="6D6E71"/>
          <w:spacing w:val="-1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2"/>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1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2"/>
          <w:lang w:val="nl-NL"/>
        </w:rPr>
        <w:t xml:space="preserve"> </w:t>
      </w:r>
      <w:r w:rsidRPr="00CA22F4">
        <w:rPr>
          <w:color w:val="6D6E71"/>
          <w:lang w:val="nl-NL"/>
        </w:rPr>
        <w:t>hoe</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sinds</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klas</w:t>
      </w:r>
      <w:r w:rsidRPr="00CA22F4">
        <w:rPr>
          <w:color w:val="6D6E71"/>
          <w:spacing w:val="-2"/>
          <w:lang w:val="nl-NL"/>
        </w:rPr>
        <w:t>g</w:t>
      </w:r>
      <w:r w:rsidRPr="00CA22F4">
        <w:rPr>
          <w:color w:val="6D6E71"/>
          <w:lang w:val="nl-NL"/>
        </w:rPr>
        <w:t>enootje</w:t>
      </w:r>
    </w:p>
    <w:p w14:paraId="4BA5E414" w14:textId="77777777" w:rsidR="00624579" w:rsidRPr="00CA22F4" w:rsidRDefault="00CA22F4">
      <w:pPr>
        <w:pStyle w:val="Plattetekst"/>
        <w:spacing w:line="264" w:lineRule="exact"/>
        <w:rPr>
          <w:lang w:val="nl-NL"/>
        </w:rPr>
      </w:pPr>
      <w:r w:rsidRPr="00CA22F4">
        <w:rPr>
          <w:color w:val="6D6E71"/>
          <w:lang w:val="nl-NL"/>
        </w:rPr>
        <w:t>m</w:t>
      </w:r>
      <w:r w:rsidRPr="00CA22F4">
        <w:rPr>
          <w:color w:val="6D6E71"/>
          <w:spacing w:val="-2"/>
          <w:lang w:val="nl-NL"/>
        </w:rPr>
        <w:t>e</w:t>
      </w:r>
      <w:r w:rsidRPr="00CA22F4">
        <w:rPr>
          <w:color w:val="6D6E71"/>
          <w:lang w:val="nl-NL"/>
        </w:rPr>
        <w:t>t iede</w:t>
      </w:r>
      <w:r w:rsidRPr="00CA22F4">
        <w:rPr>
          <w:color w:val="6D6E71"/>
          <w:spacing w:val="-3"/>
          <w:lang w:val="nl-NL"/>
        </w:rPr>
        <w:t>r</w:t>
      </w:r>
      <w:r w:rsidRPr="00CA22F4">
        <w:rPr>
          <w:color w:val="6D6E71"/>
          <w:lang w:val="nl-NL"/>
        </w:rPr>
        <w:t xml:space="preserve">een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der </w:t>
      </w:r>
      <w:r w:rsidRPr="00CA22F4">
        <w:rPr>
          <w:color w:val="6D6E71"/>
          <w:spacing w:val="-2"/>
          <w:lang w:val="nl-NL"/>
        </w:rPr>
        <w:t>g</w:t>
      </w:r>
      <w:r w:rsidRPr="00CA22F4">
        <w:rPr>
          <w:color w:val="6D6E71"/>
          <w:lang w:val="nl-NL"/>
        </w:rPr>
        <w:t>e</w:t>
      </w:r>
      <w:r w:rsidRPr="00CA22F4">
        <w:rPr>
          <w:color w:val="6D6E71"/>
          <w:spacing w:val="-5"/>
          <w:lang w:val="nl-NL"/>
        </w:rPr>
        <w:t>g</w:t>
      </w:r>
      <w:r w:rsidRPr="00CA22F4">
        <w:rPr>
          <w:color w:val="6D6E71"/>
          <w:lang w:val="nl-NL"/>
        </w:rPr>
        <w:t>aan is.</w:t>
      </w:r>
    </w:p>
    <w:p w14:paraId="362BB1FA" w14:textId="77777777" w:rsidR="00624579" w:rsidRPr="00CA22F4" w:rsidRDefault="00CA22F4">
      <w:pPr>
        <w:pStyle w:val="Plattetekst"/>
        <w:spacing w:line="264" w:lineRule="exact"/>
        <w:rPr>
          <w:lang w:val="nl-NL"/>
        </w:rPr>
      </w:pPr>
      <w:r w:rsidRPr="00CA22F4">
        <w:rPr>
          <w:color w:val="6D6E71"/>
          <w:lang w:val="nl-NL"/>
        </w:rPr>
        <w:t>Maak</w:t>
      </w:r>
      <w:r w:rsidRPr="00CA22F4">
        <w:rPr>
          <w:color w:val="6D6E71"/>
          <w:spacing w:val="-15"/>
          <w:lang w:val="nl-NL"/>
        </w:rPr>
        <w:t xml:space="preserve"> </w:t>
      </w:r>
      <w:r w:rsidRPr="00CA22F4">
        <w:rPr>
          <w:color w:val="6D6E71"/>
          <w:lang w:val="nl-NL"/>
        </w:rPr>
        <w:t>er</w:t>
      </w:r>
      <w:r w:rsidRPr="00CA22F4">
        <w:rPr>
          <w:color w:val="6D6E71"/>
          <w:spacing w:val="-15"/>
          <w:lang w:val="nl-NL"/>
        </w:rPr>
        <w:t xml:space="preserve"> </w:t>
      </w:r>
      <w:r w:rsidRPr="00CA22F4">
        <w:rPr>
          <w:color w:val="6D6E71"/>
          <w:lang w:val="nl-NL"/>
        </w:rPr>
        <w:t>een</w:t>
      </w:r>
      <w:r w:rsidRPr="00CA22F4">
        <w:rPr>
          <w:color w:val="6D6E71"/>
          <w:spacing w:val="-15"/>
          <w:lang w:val="nl-NL"/>
        </w:rPr>
        <w:t xml:space="preserve"> </w:t>
      </w:r>
      <w:r w:rsidRPr="00CA22F4">
        <w:rPr>
          <w:color w:val="6D6E71"/>
          <w:lang w:val="nl-NL"/>
        </w:rPr>
        <w:t>kleine</w:t>
      </w:r>
      <w:r w:rsidRPr="00CA22F4">
        <w:rPr>
          <w:color w:val="6D6E71"/>
          <w:spacing w:val="-15"/>
          <w:lang w:val="nl-NL"/>
        </w:rPr>
        <w:t xml:space="preserve"> </w:t>
      </w:r>
      <w:r w:rsidRPr="00CA22F4">
        <w:rPr>
          <w:color w:val="6D6E71"/>
          <w:lang w:val="nl-NL"/>
        </w:rPr>
        <w:t>ce</w:t>
      </w:r>
      <w:r w:rsidRPr="00CA22F4">
        <w:rPr>
          <w:color w:val="6D6E71"/>
          <w:spacing w:val="-4"/>
          <w:lang w:val="nl-NL"/>
        </w:rPr>
        <w:t>r</w:t>
      </w:r>
      <w:r w:rsidRPr="00CA22F4">
        <w:rPr>
          <w:color w:val="6D6E71"/>
          <w:lang w:val="nl-NL"/>
        </w:rPr>
        <w:t>emonie</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spacing w:val="-3"/>
          <w:lang w:val="nl-NL"/>
        </w:rPr>
        <w:t>w</w:t>
      </w:r>
      <w:r w:rsidRPr="00CA22F4">
        <w:rPr>
          <w:color w:val="6D6E71"/>
          <w:lang w:val="nl-NL"/>
        </w:rPr>
        <w:t>aarmee</w:t>
      </w:r>
      <w:r w:rsidRPr="00CA22F4">
        <w:rPr>
          <w:color w:val="6D6E71"/>
          <w:spacing w:val="-15"/>
          <w:lang w:val="nl-NL"/>
        </w:rPr>
        <w:t xml:space="preserve"> </w:t>
      </w:r>
      <w:r w:rsidRPr="00CA22F4">
        <w:rPr>
          <w:color w:val="6D6E71"/>
          <w:lang w:val="nl-NL"/>
        </w:rPr>
        <w:t>je</w:t>
      </w:r>
      <w:r w:rsidRPr="00CA22F4">
        <w:rPr>
          <w:color w:val="6D6E71"/>
          <w:spacing w:val="-15"/>
          <w:lang w:val="nl-NL"/>
        </w:rPr>
        <w:t xml:space="preserve"> </w:t>
      </w:r>
      <w:r w:rsidRPr="00CA22F4">
        <w:rPr>
          <w:color w:val="6D6E71"/>
          <w:lang w:val="nl-NL"/>
        </w:rPr>
        <w:t>ui</w:t>
      </w:r>
      <w:r w:rsidRPr="00CA22F4">
        <w:rPr>
          <w:color w:val="6D6E71"/>
          <w:spacing w:val="-3"/>
          <w:lang w:val="nl-NL"/>
        </w:rPr>
        <w:t>t</w:t>
      </w:r>
      <w:r w:rsidRPr="00CA22F4">
        <w:rPr>
          <w:color w:val="6D6E71"/>
          <w:lang w:val="nl-NL"/>
        </w:rPr>
        <w:t>dru</w:t>
      </w:r>
      <w:r w:rsidRPr="00CA22F4">
        <w:rPr>
          <w:color w:val="6D6E71"/>
          <w:spacing w:val="-2"/>
          <w:lang w:val="nl-NL"/>
        </w:rPr>
        <w:t>k</w:t>
      </w:r>
      <w:r w:rsidRPr="00CA22F4">
        <w:rPr>
          <w:color w:val="6D6E71"/>
          <w:lang w:val="nl-NL"/>
        </w:rPr>
        <w:t>t:</w:t>
      </w:r>
      <w:r w:rsidRPr="00CA22F4">
        <w:rPr>
          <w:color w:val="6D6E71"/>
          <w:spacing w:val="-15"/>
          <w:lang w:val="nl-NL"/>
        </w:rPr>
        <w:t xml:space="preserve"> </w:t>
      </w:r>
      <w:r w:rsidRPr="00CA22F4">
        <w:rPr>
          <w:color w:val="6D6E71"/>
          <w:spacing w:val="-2"/>
          <w:lang w:val="nl-NL"/>
        </w:rPr>
        <w:t>w</w:t>
      </w:r>
      <w:r w:rsidRPr="00CA22F4">
        <w:rPr>
          <w:color w:val="6D6E71"/>
          <w:lang w:val="nl-NL"/>
        </w:rPr>
        <w:t>e</w:t>
      </w:r>
      <w:r w:rsidRPr="00CA22F4">
        <w:rPr>
          <w:color w:val="6D6E71"/>
          <w:spacing w:val="-15"/>
          <w:lang w:val="nl-NL"/>
        </w:rPr>
        <w:t xml:space="preserve"> </w:t>
      </w:r>
      <w:r w:rsidRPr="00CA22F4">
        <w:rPr>
          <w:color w:val="6D6E71"/>
          <w:lang w:val="nl-NL"/>
        </w:rPr>
        <w:t>slui</w:t>
      </w:r>
      <w:r w:rsidRPr="00CA22F4">
        <w:rPr>
          <w:color w:val="6D6E71"/>
          <w:spacing w:val="-3"/>
          <w:lang w:val="nl-NL"/>
        </w:rPr>
        <w:t>t</w:t>
      </w:r>
      <w:r w:rsidRPr="00CA22F4">
        <w:rPr>
          <w:color w:val="6D6E71"/>
          <w:lang w:val="nl-NL"/>
        </w:rPr>
        <w:t>en</w:t>
      </w:r>
      <w:r w:rsidRPr="00CA22F4">
        <w:rPr>
          <w:color w:val="6D6E71"/>
          <w:spacing w:val="-15"/>
          <w:lang w:val="nl-NL"/>
        </w:rPr>
        <w:t xml:space="preserve"> </w:t>
      </w:r>
      <w:r w:rsidRPr="00CA22F4">
        <w:rPr>
          <w:color w:val="6D6E71"/>
          <w:lang w:val="nl-NL"/>
        </w:rPr>
        <w:t>een</w:t>
      </w:r>
      <w:r w:rsidRPr="00CA22F4">
        <w:rPr>
          <w:color w:val="6D6E71"/>
          <w:spacing w:val="-15"/>
          <w:lang w:val="nl-NL"/>
        </w:rPr>
        <w:t xml:space="preserve"> </w:t>
      </w:r>
      <w:r w:rsidRPr="00CA22F4">
        <w:rPr>
          <w:color w:val="6D6E71"/>
          <w:lang w:val="nl-NL"/>
        </w:rPr>
        <w:t>periode</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spacing w:val="-4"/>
          <w:lang w:val="nl-NL"/>
        </w:rPr>
        <w:t>r</w:t>
      </w:r>
      <w:r w:rsidRPr="00CA22F4">
        <w:rPr>
          <w:color w:val="6D6E71"/>
          <w:lang w:val="nl-NL"/>
        </w:rPr>
        <w:t>ouw</w:t>
      </w:r>
      <w:r w:rsidRPr="00CA22F4">
        <w:rPr>
          <w:color w:val="6D6E71"/>
          <w:spacing w:val="-15"/>
          <w:lang w:val="nl-NL"/>
        </w:rPr>
        <w:t xml:space="preserve"> </w:t>
      </w:r>
      <w:r w:rsidRPr="00CA22F4">
        <w:rPr>
          <w:color w:val="6D6E71"/>
          <w:spacing w:val="-2"/>
          <w:lang w:val="nl-NL"/>
        </w:rPr>
        <w:t>a</w:t>
      </w:r>
      <w:r w:rsidRPr="00CA22F4">
        <w:rPr>
          <w:color w:val="6D6E71"/>
          <w:spacing w:val="-14"/>
          <w:lang w:val="nl-NL"/>
        </w:rPr>
        <w:t>f</w:t>
      </w:r>
      <w:r w:rsidRPr="00CA22F4">
        <w:rPr>
          <w:color w:val="6D6E71"/>
          <w:lang w:val="nl-NL"/>
        </w:rPr>
        <w:t>,</w:t>
      </w:r>
      <w:r w:rsidRPr="00CA22F4">
        <w:rPr>
          <w:color w:val="6D6E71"/>
          <w:spacing w:val="-15"/>
          <w:lang w:val="nl-NL"/>
        </w:rPr>
        <w:t xml:space="preserve"> </w:t>
      </w:r>
      <w:r w:rsidRPr="00CA22F4">
        <w:rPr>
          <w:color w:val="6D6E71"/>
          <w:lang w:val="nl-NL"/>
        </w:rPr>
        <w:t>maar</w:t>
      </w:r>
      <w:r w:rsidRPr="00CA22F4">
        <w:rPr>
          <w:color w:val="6D6E71"/>
          <w:spacing w:val="-15"/>
          <w:lang w:val="nl-NL"/>
        </w:rPr>
        <w:t xml:space="preserve"> </w:t>
      </w:r>
      <w:r w:rsidRPr="00CA22F4">
        <w:rPr>
          <w:color w:val="6D6E71"/>
          <w:spacing w:val="-2"/>
          <w:lang w:val="nl-NL"/>
        </w:rPr>
        <w:t>w</w:t>
      </w:r>
      <w:r w:rsidRPr="00CA22F4">
        <w:rPr>
          <w:color w:val="6D6E71"/>
          <w:lang w:val="nl-NL"/>
        </w:rPr>
        <w:t>e</w:t>
      </w:r>
      <w:r w:rsidRPr="00CA22F4">
        <w:rPr>
          <w:color w:val="6D6E71"/>
          <w:spacing w:val="-15"/>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t</w:t>
      </w:r>
      <w:r w:rsidRPr="00CA22F4">
        <w:rPr>
          <w:color w:val="6D6E71"/>
          <w:lang w:val="nl-NL"/>
        </w:rPr>
        <w:t>en</w:t>
      </w:r>
    </w:p>
    <w:p w14:paraId="45578E13" w14:textId="77777777" w:rsidR="00624579" w:rsidRPr="00CA22F4" w:rsidRDefault="00CA22F4">
      <w:pPr>
        <w:pStyle w:val="Plattetekst"/>
        <w:spacing w:line="264" w:lineRule="exact"/>
        <w:rPr>
          <w:lang w:val="nl-NL"/>
        </w:rPr>
      </w:pP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Je</w:t>
      </w:r>
      <w:r w:rsidRPr="00CA22F4">
        <w:rPr>
          <w:color w:val="6D6E71"/>
          <w:spacing w:val="27"/>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27"/>
          <w:lang w:val="nl-NL"/>
        </w:rPr>
        <w:t xml:space="preserve"> </w:t>
      </w:r>
      <w:r w:rsidRPr="00CA22F4">
        <w:rPr>
          <w:color w:val="6D6E71"/>
          <w:lang w:val="nl-NL"/>
        </w:rPr>
        <w:t>de</w:t>
      </w:r>
      <w:r w:rsidRPr="00CA22F4">
        <w:rPr>
          <w:color w:val="6D6E71"/>
          <w:spacing w:val="28"/>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27"/>
          <w:lang w:val="nl-NL"/>
        </w:rPr>
        <w:t xml:space="preserve"> </w:t>
      </w:r>
      <w:r w:rsidRPr="00CA22F4">
        <w:rPr>
          <w:color w:val="6D6E71"/>
          <w:lang w:val="nl-NL"/>
        </w:rPr>
        <w:t>en</w:t>
      </w:r>
      <w:r w:rsidRPr="00CA22F4">
        <w:rPr>
          <w:color w:val="6D6E71"/>
          <w:spacing w:val="28"/>
          <w:lang w:val="nl-NL"/>
        </w:rPr>
        <w:t xml:space="preserve"> </w:t>
      </w:r>
      <w:r w:rsidRPr="00CA22F4">
        <w:rPr>
          <w:color w:val="6D6E71"/>
          <w:lang w:val="nl-NL"/>
        </w:rPr>
        <w:t>bri</w:t>
      </w:r>
      <w:r w:rsidRPr="00CA22F4">
        <w:rPr>
          <w:color w:val="6D6E71"/>
          <w:spacing w:val="-2"/>
          <w:lang w:val="nl-NL"/>
        </w:rPr>
        <w:t>e</w:t>
      </w:r>
      <w:r w:rsidRPr="00CA22F4">
        <w:rPr>
          <w:color w:val="6D6E71"/>
          <w:lang w:val="nl-NL"/>
        </w:rPr>
        <w:t>fjes</w:t>
      </w:r>
      <w:r w:rsidRPr="00CA22F4">
        <w:rPr>
          <w:color w:val="6D6E71"/>
          <w:spacing w:val="27"/>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7"/>
          <w:lang w:val="nl-NL"/>
        </w:rPr>
        <w:t xml:space="preserve"> </w:t>
      </w:r>
      <w:r w:rsidRPr="00CA22F4">
        <w:rPr>
          <w:color w:val="6D6E71"/>
          <w:lang w:val="nl-NL"/>
        </w:rPr>
        <w:t>aan</w:t>
      </w:r>
      <w:r w:rsidRPr="00CA22F4">
        <w:rPr>
          <w:color w:val="6D6E71"/>
          <w:spacing w:val="28"/>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27"/>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7"/>
          <w:lang w:val="nl-NL"/>
        </w:rPr>
        <w:t xml:space="preserve"> </w:t>
      </w:r>
      <w:r w:rsidRPr="00CA22F4">
        <w:rPr>
          <w:color w:val="6D6E71"/>
          <w:lang w:val="nl-NL"/>
        </w:rPr>
        <w:t>Misschien</w:t>
      </w:r>
      <w:r w:rsidRPr="00CA22F4">
        <w:rPr>
          <w:color w:val="6D6E71"/>
          <w:spacing w:val="29"/>
          <w:lang w:val="nl-NL"/>
        </w:rPr>
        <w:t xml:space="preserve"> </w:t>
      </w:r>
      <w:r w:rsidRPr="00CA22F4">
        <w:rPr>
          <w:color w:val="6D6E71"/>
          <w:lang w:val="nl-NL"/>
        </w:rPr>
        <w:t>willen</w:t>
      </w:r>
      <w:r w:rsidRPr="00CA22F4">
        <w:rPr>
          <w:color w:val="6D6E71"/>
          <w:spacing w:val="28"/>
          <w:lang w:val="nl-NL"/>
        </w:rPr>
        <w:t xml:space="preserve"> </w:t>
      </w:r>
      <w:r w:rsidRPr="00CA22F4">
        <w:rPr>
          <w:color w:val="6D6E71"/>
          <w:spacing w:val="-5"/>
          <w:lang w:val="nl-NL"/>
        </w:rPr>
        <w:t>z</w:t>
      </w:r>
      <w:r w:rsidRPr="00CA22F4">
        <w:rPr>
          <w:color w:val="6D6E71"/>
          <w:lang w:val="nl-NL"/>
        </w:rPr>
        <w:t>e</w:t>
      </w:r>
    </w:p>
    <w:p w14:paraId="4AF248F7" w14:textId="77777777" w:rsidR="00624579" w:rsidRPr="00CA22F4" w:rsidRDefault="00CA22F4">
      <w:pPr>
        <w:pStyle w:val="Plattetekst"/>
        <w:spacing w:line="264" w:lineRule="exact"/>
        <w:rPr>
          <w:lang w:val="nl-NL"/>
        </w:rPr>
      </w:pPr>
      <w:r w:rsidRPr="00CA22F4">
        <w:rPr>
          <w:color w:val="6D6E71"/>
          <w:lang w:val="nl-NL"/>
        </w:rPr>
        <w:t>daa</w:t>
      </w:r>
      <w:r w:rsidRPr="00CA22F4">
        <w:rPr>
          <w:color w:val="6D6E71"/>
          <w:spacing w:val="2"/>
          <w:lang w:val="nl-NL"/>
        </w:rPr>
        <w:t>r</w:t>
      </w:r>
      <w:r w:rsidRPr="00CA22F4">
        <w:rPr>
          <w:color w:val="6D6E71"/>
          <w:spacing w:val="-3"/>
          <w:lang w:val="nl-NL"/>
        </w:rPr>
        <w:t>v</w:t>
      </w:r>
      <w:r w:rsidRPr="00CA22F4">
        <w:rPr>
          <w:color w:val="6D6E71"/>
          <w:lang w:val="nl-NL"/>
        </w:rPr>
        <w:t xml:space="preserve">oor op school </w:t>
      </w:r>
      <w:r w:rsidRPr="00CA22F4">
        <w:rPr>
          <w:color w:val="6D6E71"/>
          <w:spacing w:val="-7"/>
          <w:lang w:val="nl-NL"/>
        </w:rPr>
        <w:t>k</w:t>
      </w:r>
      <w:r w:rsidRPr="00CA22F4">
        <w:rPr>
          <w:color w:val="6D6E71"/>
          <w:lang w:val="nl-NL"/>
        </w:rPr>
        <w:t xml:space="preserve">omen, of </w:t>
      </w:r>
      <w:r w:rsidRPr="00CA22F4">
        <w:rPr>
          <w:color w:val="6D6E71"/>
          <w:spacing w:val="-4"/>
          <w:lang w:val="nl-NL"/>
        </w:rPr>
        <w:t>k</w:t>
      </w:r>
      <w:r w:rsidRPr="00CA22F4">
        <w:rPr>
          <w:color w:val="6D6E71"/>
          <w:lang w:val="nl-NL"/>
        </w:rPr>
        <w:t>an de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 h</w:t>
      </w:r>
      <w:r w:rsidRPr="00CA22F4">
        <w:rPr>
          <w:color w:val="6D6E71"/>
          <w:spacing w:val="-2"/>
          <w:lang w:val="nl-NL"/>
        </w:rPr>
        <w:t>e</w:t>
      </w:r>
      <w:r w:rsidRPr="00CA22F4">
        <w:rPr>
          <w:color w:val="6D6E71"/>
          <w:lang w:val="nl-NL"/>
        </w:rPr>
        <w:t xml:space="preserve">t </w:t>
      </w:r>
      <w:r w:rsidRPr="00CA22F4">
        <w:rPr>
          <w:color w:val="6D6E71"/>
          <w:spacing w:val="-5"/>
          <w:lang w:val="nl-NL"/>
        </w:rPr>
        <w:t>g</w:t>
      </w:r>
      <w:r w:rsidRPr="00CA22F4">
        <w:rPr>
          <w:color w:val="6D6E71"/>
          <w:lang w:val="nl-NL"/>
        </w:rPr>
        <w:t>aan 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 m</w:t>
      </w:r>
      <w:r w:rsidRPr="00CA22F4">
        <w:rPr>
          <w:color w:val="6D6E71"/>
          <w:spacing w:val="-2"/>
          <w:lang w:val="nl-NL"/>
        </w:rPr>
        <w:t>e</w:t>
      </w:r>
      <w:r w:rsidRPr="00CA22F4">
        <w:rPr>
          <w:color w:val="6D6E71"/>
          <w:lang w:val="nl-NL"/>
        </w:rPr>
        <w:t>t een paar kinde</w:t>
      </w:r>
      <w:r w:rsidRPr="00CA22F4">
        <w:rPr>
          <w:color w:val="6D6E71"/>
          <w:spacing w:val="-3"/>
          <w:lang w:val="nl-NL"/>
        </w:rPr>
        <w:t>r</w:t>
      </w:r>
      <w:r w:rsidRPr="00CA22F4">
        <w:rPr>
          <w:color w:val="6D6E71"/>
          <w:lang w:val="nl-NL"/>
        </w:rPr>
        <w:t>en.</w:t>
      </w:r>
    </w:p>
    <w:p w14:paraId="4BE6124F" w14:textId="77777777" w:rsidR="00624579" w:rsidRPr="00CA22F4" w:rsidRDefault="00624579">
      <w:pPr>
        <w:spacing w:before="18" w:line="240" w:lineRule="exact"/>
        <w:rPr>
          <w:sz w:val="24"/>
          <w:szCs w:val="24"/>
          <w:lang w:val="nl-NL"/>
        </w:rPr>
      </w:pPr>
    </w:p>
    <w:p w14:paraId="54592DB9" w14:textId="77777777" w:rsidR="00624579" w:rsidRPr="00CA22F4" w:rsidRDefault="00CA22F4">
      <w:pPr>
        <w:pStyle w:val="Plattetekst"/>
        <w:spacing w:line="264" w:lineRule="exact"/>
        <w:ind w:right="731"/>
        <w:rPr>
          <w:lang w:val="nl-NL"/>
        </w:rPr>
      </w:pPr>
      <w:r w:rsidRPr="00CA22F4">
        <w:rPr>
          <w:color w:val="6D6E71"/>
          <w:spacing w:val="-9"/>
          <w:lang w:val="nl-NL"/>
        </w:rPr>
        <w:t>W</w:t>
      </w:r>
      <w:r w:rsidRPr="00CA22F4">
        <w:rPr>
          <w:color w:val="6D6E71"/>
          <w:lang w:val="nl-NL"/>
        </w:rPr>
        <w:t>e</w:t>
      </w:r>
      <w:r w:rsidRPr="00CA22F4">
        <w:rPr>
          <w:color w:val="6D6E71"/>
          <w:spacing w:val="-4"/>
          <w:lang w:val="nl-NL"/>
        </w:rPr>
        <w:t xml:space="preserve"> </w:t>
      </w:r>
      <w:r w:rsidRPr="00CA22F4">
        <w:rPr>
          <w:color w:val="6D6E71"/>
          <w:spacing w:val="-3"/>
          <w:lang w:val="nl-NL"/>
        </w:rPr>
        <w:t>k</w:t>
      </w:r>
      <w:r w:rsidRPr="00CA22F4">
        <w:rPr>
          <w:color w:val="6D6E71"/>
          <w:lang w:val="nl-NL"/>
        </w:rPr>
        <w:t>unnen</w:t>
      </w:r>
      <w:r w:rsidRPr="00CA22F4">
        <w:rPr>
          <w:color w:val="6D6E71"/>
          <w:spacing w:val="-4"/>
          <w:lang w:val="nl-NL"/>
        </w:rPr>
        <w:t xml:space="preserve"> </w:t>
      </w:r>
      <w:r w:rsidRPr="00CA22F4">
        <w:rPr>
          <w:color w:val="6D6E71"/>
          <w:lang w:val="nl-NL"/>
        </w:rPr>
        <w:t>ook</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lang w:val="nl-NL"/>
        </w:rPr>
        <w:t>deel</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klas</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8"/>
          <w:lang w:val="nl-NL"/>
        </w:rPr>
        <w:t>k</w:t>
      </w:r>
      <w:r w:rsidRPr="00CA22F4">
        <w:rPr>
          <w:color w:val="6D6E71"/>
          <w:lang w:val="nl-NL"/>
        </w:rPr>
        <w:t>erkho</w:t>
      </w:r>
      <w:r w:rsidRPr="00CA22F4">
        <w:rPr>
          <w:color w:val="6D6E71"/>
          <w:spacing w:val="-14"/>
          <w:lang w:val="nl-NL"/>
        </w:rPr>
        <w:t>f</w:t>
      </w:r>
      <w:r w:rsidRPr="00CA22F4">
        <w:rPr>
          <w:color w:val="6D6E71"/>
          <w:lang w:val="nl-NL"/>
        </w:rPr>
        <w:t>,</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4"/>
          <w:lang w:val="nl-NL"/>
        </w:rPr>
        <w:t xml:space="preserve"> v</w:t>
      </w:r>
      <w:r w:rsidRPr="00CA22F4">
        <w:rPr>
          <w:color w:val="6D6E71"/>
          <w:lang w:val="nl-NL"/>
        </w:rPr>
        <w:t>an</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
          <w:lang w:val="nl-NL"/>
        </w:rPr>
        <w:t xml:space="preserve"> </w:t>
      </w:r>
      <w:r w:rsidRPr="00CA22F4">
        <w:rPr>
          <w:color w:val="6D6E71"/>
          <w:lang w:val="nl-NL"/>
        </w:rPr>
        <w:t>b</w:t>
      </w:r>
      <w:r w:rsidRPr="00CA22F4">
        <w:rPr>
          <w:color w:val="6D6E71"/>
          <w:spacing w:val="-3"/>
          <w:lang w:val="nl-NL"/>
        </w:rPr>
        <w:t>e</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of</w:t>
      </w:r>
      <w:r w:rsidRPr="00CA22F4">
        <w:rPr>
          <w:color w:val="6D6E71"/>
          <w:spacing w:val="-4"/>
          <w:lang w:val="nl-NL"/>
        </w:rPr>
        <w:t xml:space="preserve"> </w:t>
      </w:r>
      <w:r w:rsidRPr="00CA22F4">
        <w:rPr>
          <w:color w:val="6D6E71"/>
          <w:lang w:val="nl-NL"/>
        </w:rPr>
        <w:t>de oude</w:t>
      </w:r>
      <w:r w:rsidRPr="00CA22F4">
        <w:rPr>
          <w:color w:val="6D6E71"/>
          <w:spacing w:val="-4"/>
          <w:lang w:val="nl-NL"/>
        </w:rPr>
        <w:t>r</w:t>
      </w:r>
      <w:r w:rsidRPr="00CA22F4">
        <w:rPr>
          <w:color w:val="6D6E71"/>
          <w:lang w:val="nl-NL"/>
        </w:rPr>
        <w:t>s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 xml:space="preserve">en een </w:t>
      </w:r>
      <w:r w:rsidRPr="00CA22F4">
        <w:rPr>
          <w:color w:val="6D6E71"/>
          <w:spacing w:val="-8"/>
          <w:lang w:val="nl-NL"/>
        </w:rPr>
        <w:t>k</w:t>
      </w:r>
      <w:r w:rsidRPr="00CA22F4">
        <w:rPr>
          <w:color w:val="6D6E71"/>
          <w:lang w:val="nl-NL"/>
        </w:rPr>
        <w:t xml:space="preserve">eer in de klas langs </w:t>
      </w:r>
      <w:r w:rsidRPr="00CA22F4">
        <w:rPr>
          <w:color w:val="6D6E71"/>
          <w:spacing w:val="-3"/>
          <w:lang w:val="nl-NL"/>
        </w:rPr>
        <w:t>t</w:t>
      </w:r>
      <w:r w:rsidRPr="00CA22F4">
        <w:rPr>
          <w:color w:val="6D6E71"/>
          <w:lang w:val="nl-NL"/>
        </w:rPr>
        <w:t xml:space="preserve">e </w:t>
      </w:r>
      <w:r w:rsidRPr="00CA22F4">
        <w:rPr>
          <w:color w:val="6D6E71"/>
          <w:spacing w:val="-8"/>
          <w:lang w:val="nl-NL"/>
        </w:rPr>
        <w:t>k</w:t>
      </w:r>
      <w:r w:rsidRPr="00CA22F4">
        <w:rPr>
          <w:color w:val="6D6E71"/>
          <w:lang w:val="nl-NL"/>
        </w:rPr>
        <w:t>omen.</w:t>
      </w:r>
    </w:p>
    <w:p w14:paraId="7C3C07EB" w14:textId="77777777" w:rsidR="00624579" w:rsidRPr="00CA22F4" w:rsidRDefault="00624579">
      <w:pPr>
        <w:spacing w:before="6" w:line="260" w:lineRule="exact"/>
        <w:rPr>
          <w:sz w:val="26"/>
          <w:szCs w:val="26"/>
          <w:lang w:val="nl-NL"/>
        </w:rPr>
      </w:pPr>
    </w:p>
    <w:p w14:paraId="2608A9ED" w14:textId="77777777" w:rsidR="00624579" w:rsidRPr="00CA22F4" w:rsidRDefault="00CA22F4">
      <w:pPr>
        <w:pStyle w:val="Plattetekst"/>
        <w:rPr>
          <w:lang w:val="nl-NL"/>
        </w:rPr>
      </w:pPr>
      <w:r w:rsidRPr="00CA22F4">
        <w:rPr>
          <w:color w:val="6D6E71"/>
          <w:spacing w:val="-9"/>
          <w:lang w:val="nl-NL"/>
        </w:rPr>
        <w:t>W</w:t>
      </w:r>
      <w:r w:rsidRPr="00CA22F4">
        <w:rPr>
          <w:color w:val="6D6E71"/>
          <w:lang w:val="nl-NL"/>
        </w:rPr>
        <w:t>e</w:t>
      </w:r>
      <w:r w:rsidRPr="00CA22F4">
        <w:rPr>
          <w:color w:val="6D6E71"/>
          <w:spacing w:val="-1"/>
          <w:lang w:val="nl-NL"/>
        </w:rPr>
        <w:t xml:space="preserve"> </w:t>
      </w:r>
      <w:r w:rsidRPr="00CA22F4">
        <w:rPr>
          <w:color w:val="6D6E71"/>
          <w:lang w:val="nl-NL"/>
        </w:rPr>
        <w:t xml:space="preserve">nemen nog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act op m</w:t>
      </w:r>
      <w:r w:rsidRPr="00CA22F4">
        <w:rPr>
          <w:color w:val="6D6E71"/>
          <w:spacing w:val="-2"/>
          <w:lang w:val="nl-NL"/>
        </w:rPr>
        <w:t>e</w:t>
      </w:r>
      <w:r w:rsidRPr="00CA22F4">
        <w:rPr>
          <w:color w:val="6D6E71"/>
          <w:lang w:val="nl-NL"/>
        </w:rPr>
        <w:t>t de</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p>
    <w:p w14:paraId="356B9DC6" w14:textId="77777777" w:rsidR="00624579" w:rsidRPr="00CA22F4" w:rsidRDefault="00CA22F4">
      <w:pPr>
        <w:pStyle w:val="Plattetekst"/>
        <w:spacing w:line="264" w:lineRule="exact"/>
        <w:rPr>
          <w:lang w:val="nl-NL"/>
        </w:rPr>
      </w:pPr>
      <w:r w:rsidRPr="00CA22F4">
        <w:rPr>
          <w:color w:val="6D6E71"/>
          <w:lang w:val="nl-NL"/>
        </w:rPr>
        <w:t>Er</w:t>
      </w:r>
      <w:r w:rsidRPr="00CA22F4">
        <w:rPr>
          <w:color w:val="6D6E71"/>
          <w:spacing w:val="16"/>
          <w:lang w:val="nl-NL"/>
        </w:rPr>
        <w:t xml:space="preserve"> </w:t>
      </w:r>
      <w:r w:rsidRPr="00CA22F4">
        <w:rPr>
          <w:color w:val="6D6E71"/>
          <w:spacing w:val="-2"/>
          <w:lang w:val="nl-NL"/>
        </w:rPr>
        <w:t>z</w:t>
      </w:r>
      <w:r w:rsidRPr="00CA22F4">
        <w:rPr>
          <w:color w:val="6D6E71"/>
          <w:lang w:val="nl-NL"/>
        </w:rPr>
        <w:t>ullen</w:t>
      </w:r>
      <w:r w:rsidRPr="00CA22F4">
        <w:rPr>
          <w:color w:val="6D6E71"/>
          <w:spacing w:val="17"/>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schillende</w:t>
      </w:r>
      <w:r w:rsidRPr="00CA22F4">
        <w:rPr>
          <w:color w:val="6D6E71"/>
          <w:spacing w:val="17"/>
          <w:lang w:val="nl-NL"/>
        </w:rPr>
        <w:t xml:space="preserve"> </w:t>
      </w:r>
      <w:r w:rsidRPr="00CA22F4">
        <w:rPr>
          <w:color w:val="6D6E71"/>
          <w:lang w:val="nl-NL"/>
        </w:rPr>
        <w:t>mome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in</w:t>
      </w:r>
      <w:r w:rsidRPr="00CA22F4">
        <w:rPr>
          <w:color w:val="6D6E71"/>
          <w:spacing w:val="1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schooljaar</w:t>
      </w:r>
      <w:r w:rsidRPr="00CA22F4">
        <w:rPr>
          <w:color w:val="6D6E71"/>
          <w:spacing w:val="17"/>
          <w:lang w:val="nl-NL"/>
        </w:rPr>
        <w:t xml:space="preserve"> </w:t>
      </w:r>
      <w:r w:rsidRPr="00CA22F4">
        <w:rPr>
          <w:color w:val="6D6E71"/>
          <w:spacing w:val="-8"/>
          <w:lang w:val="nl-NL"/>
        </w:rPr>
        <w:t>k</w:t>
      </w:r>
      <w:r w:rsidRPr="00CA22F4">
        <w:rPr>
          <w:color w:val="6D6E71"/>
          <w:lang w:val="nl-NL"/>
        </w:rPr>
        <w:t>omen</w:t>
      </w:r>
      <w:r w:rsidRPr="00CA22F4">
        <w:rPr>
          <w:color w:val="6D6E71"/>
          <w:spacing w:val="17"/>
          <w:lang w:val="nl-NL"/>
        </w:rPr>
        <w:t xml:space="preserve"> </w:t>
      </w:r>
      <w:r w:rsidRPr="00CA22F4">
        <w:rPr>
          <w:color w:val="6D6E71"/>
          <w:lang w:val="nl-NL"/>
        </w:rPr>
        <w:t>die</w:t>
      </w:r>
      <w:r w:rsidRPr="00CA22F4">
        <w:rPr>
          <w:color w:val="6D6E71"/>
          <w:spacing w:val="17"/>
          <w:lang w:val="nl-NL"/>
        </w:rPr>
        <w:t xml:space="preserve"> </w:t>
      </w:r>
      <w:r w:rsidRPr="00CA22F4">
        <w:rPr>
          <w:color w:val="6D6E71"/>
          <w:spacing w:val="-3"/>
          <w:lang w:val="nl-NL"/>
        </w:rPr>
        <w:t>v</w:t>
      </w:r>
      <w:r w:rsidRPr="00CA22F4">
        <w:rPr>
          <w:color w:val="6D6E71"/>
          <w:lang w:val="nl-NL"/>
        </w:rPr>
        <w:t>oor</w:t>
      </w:r>
      <w:r w:rsidRPr="00CA22F4">
        <w:rPr>
          <w:color w:val="6D6E71"/>
          <w:spacing w:val="17"/>
          <w:lang w:val="nl-NL"/>
        </w:rPr>
        <w:t xml:space="preserve"> </w:t>
      </w:r>
      <w:r w:rsidRPr="00CA22F4">
        <w:rPr>
          <w:color w:val="6D6E71"/>
          <w:lang w:val="nl-NL"/>
        </w:rPr>
        <w:t>de</w:t>
      </w:r>
      <w:r w:rsidRPr="00CA22F4">
        <w:rPr>
          <w:color w:val="6D6E71"/>
          <w:spacing w:val="16"/>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7"/>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16"/>
          <w:lang w:val="nl-NL"/>
        </w:rPr>
        <w:t xml:space="preserve"> </w:t>
      </w:r>
      <w:r w:rsidRPr="00CA22F4">
        <w:rPr>
          <w:color w:val="6D6E71"/>
          <w:lang w:val="nl-NL"/>
        </w:rPr>
        <w:t>moeilijk</w:t>
      </w:r>
      <w:r w:rsidRPr="00CA22F4">
        <w:rPr>
          <w:color w:val="6D6E71"/>
          <w:spacing w:val="17"/>
          <w:lang w:val="nl-NL"/>
        </w:rPr>
        <w:t xml:space="preserve"> </w:t>
      </w:r>
      <w:r w:rsidRPr="00CA22F4">
        <w:rPr>
          <w:color w:val="6D6E71"/>
          <w:lang w:val="nl-NL"/>
        </w:rPr>
        <w:t>zijn,</w:t>
      </w:r>
      <w:r w:rsidRPr="00CA22F4">
        <w:rPr>
          <w:color w:val="6D6E71"/>
          <w:spacing w:val="17"/>
          <w:lang w:val="nl-NL"/>
        </w:rPr>
        <w:t xml:space="preserve"> </w:t>
      </w:r>
      <w:r w:rsidRPr="00CA22F4">
        <w:rPr>
          <w:color w:val="6D6E71"/>
          <w:spacing w:val="-5"/>
          <w:lang w:val="nl-NL"/>
        </w:rPr>
        <w:t>z</w:t>
      </w:r>
      <w:r w:rsidRPr="00CA22F4">
        <w:rPr>
          <w:color w:val="6D6E71"/>
          <w:lang w:val="nl-NL"/>
        </w:rPr>
        <w:t>oals</w:t>
      </w:r>
      <w:r w:rsidRPr="00CA22F4">
        <w:rPr>
          <w:color w:val="6D6E71"/>
          <w:spacing w:val="17"/>
          <w:lang w:val="nl-NL"/>
        </w:rPr>
        <w:t xml:space="preserve"> </w:t>
      </w:r>
      <w:r w:rsidRPr="00CA22F4">
        <w:rPr>
          <w:color w:val="6D6E71"/>
          <w:lang w:val="nl-NL"/>
        </w:rPr>
        <w:t>de</w:t>
      </w:r>
    </w:p>
    <w:p w14:paraId="7C908300"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erjaa</w:t>
      </w:r>
      <w:r w:rsidRPr="00CA22F4">
        <w:rPr>
          <w:color w:val="6D6E71"/>
          <w:spacing w:val="-4"/>
          <w:lang w:val="nl-NL"/>
        </w:rPr>
        <w:t>r</w:t>
      </w:r>
      <w:r w:rsidRPr="00CA22F4">
        <w:rPr>
          <w:color w:val="6D6E71"/>
          <w:lang w:val="nl-NL"/>
        </w:rPr>
        <w:t>dag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hun</w:t>
      </w:r>
      <w:r w:rsidRPr="00CA22F4">
        <w:rPr>
          <w:color w:val="6D6E71"/>
          <w:spacing w:val="-1"/>
          <w:lang w:val="nl-NL"/>
        </w:rPr>
        <w:t xml:space="preserve"> </w:t>
      </w:r>
      <w:r w:rsidRPr="00CA22F4">
        <w:rPr>
          <w:color w:val="6D6E71"/>
          <w:lang w:val="nl-NL"/>
        </w:rPr>
        <w:t>kind,</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een</w:t>
      </w:r>
      <w:r w:rsidRPr="00CA22F4">
        <w:rPr>
          <w:color w:val="6D6E71"/>
          <w:spacing w:val="-2"/>
          <w:lang w:val="nl-NL"/>
        </w:rPr>
        <w:t xml:space="preserve"> </w:t>
      </w:r>
      <w:r w:rsidRPr="00CA22F4">
        <w:rPr>
          <w:color w:val="6D6E71"/>
          <w:lang w:val="nl-NL"/>
        </w:rPr>
        <w:t>jaar</w:t>
      </w:r>
      <w:r w:rsidRPr="00CA22F4">
        <w:rPr>
          <w:color w:val="6D6E71"/>
          <w:spacing w:val="-2"/>
          <w:lang w:val="nl-NL"/>
        </w:rPr>
        <w:t xml:space="preserve"> </w:t>
      </w:r>
      <w:r w:rsidRPr="00CA22F4">
        <w:rPr>
          <w:color w:val="6D6E71"/>
          <w:lang w:val="nl-NL"/>
        </w:rPr>
        <w:t>na</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spacing w:val="-6"/>
          <w:lang w:val="nl-NL"/>
        </w:rPr>
        <w:t>f</w:t>
      </w:r>
      <w:r w:rsidRPr="00CA22F4">
        <w:rPr>
          <w:color w:val="6D6E71"/>
          <w:lang w:val="nl-NL"/>
        </w:rPr>
        <w:t>ee</w:t>
      </w:r>
      <w:r w:rsidRPr="00CA22F4">
        <w:rPr>
          <w:color w:val="6D6E71"/>
          <w:spacing w:val="-3"/>
          <w:lang w:val="nl-NL"/>
        </w:rPr>
        <w:t>st</w:t>
      </w:r>
      <w:r w:rsidRPr="00CA22F4">
        <w:rPr>
          <w:color w:val="6D6E71"/>
          <w:lang w:val="nl-NL"/>
        </w:rPr>
        <w:t>da</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a</w:t>
      </w:r>
      <w:r w:rsidRPr="00CA22F4">
        <w:rPr>
          <w:color w:val="6D6E71"/>
          <w:spacing w:val="-3"/>
          <w:lang w:val="nl-NL"/>
        </w:rPr>
        <w:t>f</w:t>
      </w:r>
      <w:r w:rsidRPr="00CA22F4">
        <w:rPr>
          <w:color w:val="6D6E71"/>
          <w:lang w:val="nl-NL"/>
        </w:rPr>
        <w:t>scheid</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4EFEA18B" w14:textId="77777777" w:rsidR="00624579" w:rsidRPr="00CA22F4" w:rsidRDefault="00CA22F4">
      <w:pPr>
        <w:pStyle w:val="Plattetekst"/>
        <w:spacing w:line="264" w:lineRule="exact"/>
        <w:rPr>
          <w:lang w:val="nl-NL"/>
        </w:rPr>
      </w:pPr>
      <w:r w:rsidRPr="00CA22F4">
        <w:rPr>
          <w:color w:val="6D6E71"/>
          <w:lang w:val="nl-NL"/>
        </w:rPr>
        <w:t>8.</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4"/>
          <w:lang w:val="nl-NL"/>
        </w:rPr>
        <w:t>z</w:t>
      </w:r>
      <w:r w:rsidRPr="00CA22F4">
        <w:rPr>
          <w:color w:val="6D6E71"/>
          <w:lang w:val="nl-NL"/>
        </w:rPr>
        <w:t>al</w:t>
      </w:r>
      <w:r w:rsidRPr="00CA22F4">
        <w:rPr>
          <w:color w:val="6D6E71"/>
          <w:spacing w:val="1"/>
          <w:lang w:val="nl-NL"/>
        </w:rPr>
        <w:t xml:space="preserve"> </w:t>
      </w:r>
      <w:r w:rsidRPr="00CA22F4">
        <w:rPr>
          <w:color w:val="6D6E71"/>
          <w:lang w:val="nl-NL"/>
        </w:rPr>
        <w:t>hen</w:t>
      </w:r>
      <w:r w:rsidRPr="00CA22F4">
        <w:rPr>
          <w:color w:val="6D6E71"/>
          <w:spacing w:val="1"/>
          <w:lang w:val="nl-NL"/>
        </w:rPr>
        <w:t xml:space="preserve"> </w:t>
      </w:r>
      <w:r w:rsidRPr="00CA22F4">
        <w:rPr>
          <w:color w:val="6D6E71"/>
          <w:lang w:val="nl-NL"/>
        </w:rPr>
        <w:t>e</w:t>
      </w:r>
      <w:r w:rsidRPr="00CA22F4">
        <w:rPr>
          <w:color w:val="6D6E71"/>
          <w:spacing w:val="-4"/>
          <w:lang w:val="nl-NL"/>
        </w:rPr>
        <w:t>r</w:t>
      </w:r>
      <w:r w:rsidRPr="00CA22F4">
        <w:rPr>
          <w:color w:val="6D6E71"/>
          <w:lang w:val="nl-NL"/>
        </w:rPr>
        <w:t xml:space="preserve">g </w:t>
      </w:r>
      <w:r w:rsidRPr="00CA22F4">
        <w:rPr>
          <w:color w:val="6D6E71"/>
          <w:spacing w:val="-2"/>
          <w:lang w:val="nl-NL"/>
        </w:rPr>
        <w:t>g</w:t>
      </w:r>
      <w:r w:rsidRPr="00CA22F4">
        <w:rPr>
          <w:color w:val="6D6E71"/>
          <w:lang w:val="nl-NL"/>
        </w:rPr>
        <w:t>oed</w:t>
      </w:r>
      <w:r w:rsidRPr="00CA22F4">
        <w:rPr>
          <w:color w:val="6D6E71"/>
          <w:spacing w:val="1"/>
          <w:lang w:val="nl-NL"/>
        </w:rPr>
        <w:t xml:space="preserve"> </w:t>
      </w:r>
      <w:r w:rsidRPr="00CA22F4">
        <w:rPr>
          <w:color w:val="6D6E71"/>
          <w:lang w:val="nl-NL"/>
        </w:rPr>
        <w:t>doen</w:t>
      </w:r>
      <w:r w:rsidRPr="00CA22F4">
        <w:rPr>
          <w:color w:val="6D6E71"/>
          <w:spacing w:val="1"/>
          <w:lang w:val="nl-NL"/>
        </w:rPr>
        <w:t xml:space="preserve"> </w:t>
      </w:r>
      <w:r w:rsidRPr="00CA22F4">
        <w:rPr>
          <w:color w:val="6D6E71"/>
          <w:spacing w:val="-3"/>
          <w:lang w:val="nl-NL"/>
        </w:rPr>
        <w:t>w</w:t>
      </w:r>
      <w:r w:rsidRPr="00CA22F4">
        <w:rPr>
          <w:color w:val="6D6E71"/>
          <w:lang w:val="nl-NL"/>
        </w:rPr>
        <w:t>anneer de</w:t>
      </w:r>
      <w:r w:rsidRPr="00CA22F4">
        <w:rPr>
          <w:color w:val="6D6E71"/>
          <w:spacing w:val="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hele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1"/>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zich</w:t>
      </w:r>
      <w:r w:rsidRPr="00CA22F4">
        <w:rPr>
          <w:color w:val="6D6E71"/>
          <w:spacing w:val="1"/>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ho</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dit</w:t>
      </w:r>
      <w:r w:rsidRPr="00CA22F4">
        <w:rPr>
          <w:color w:val="6D6E71"/>
          <w:spacing w:val="1"/>
          <w:lang w:val="nl-NL"/>
        </w:rPr>
        <w:t xml:space="preserve"> </w:t>
      </w:r>
      <w:r w:rsidRPr="00CA22F4">
        <w:rPr>
          <w:color w:val="6D6E71"/>
          <w:lang w:val="nl-NL"/>
        </w:rPr>
        <w:t>soort</w:t>
      </w:r>
    </w:p>
    <w:p w14:paraId="198825CB" w14:textId="77777777" w:rsidR="00624579" w:rsidRPr="00CA22F4" w:rsidRDefault="00CA22F4">
      <w:pPr>
        <w:pStyle w:val="Plattetekst"/>
        <w:spacing w:line="264" w:lineRule="exact"/>
        <w:rPr>
          <w:lang w:val="nl-NL"/>
        </w:rPr>
      </w:pPr>
      <w:r w:rsidRPr="00CA22F4">
        <w:rPr>
          <w:color w:val="6D6E71"/>
          <w:lang w:val="nl-NL"/>
        </w:rPr>
        <w:t>mome</w:t>
      </w:r>
      <w:r w:rsidRPr="00CA22F4">
        <w:rPr>
          <w:color w:val="6D6E71"/>
          <w:spacing w:val="-3"/>
          <w:lang w:val="nl-NL"/>
        </w:rPr>
        <w:t>nt</w:t>
      </w:r>
      <w:r w:rsidRPr="00CA22F4">
        <w:rPr>
          <w:color w:val="6D6E71"/>
          <w:lang w:val="nl-NL"/>
        </w:rPr>
        <w:t>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eur</w:t>
      </w:r>
      <w:r w:rsidRPr="00CA22F4">
        <w:rPr>
          <w:color w:val="6D6E71"/>
          <w:spacing w:val="1"/>
          <w:lang w:val="nl-NL"/>
        </w:rPr>
        <w:t xml:space="preserve"> </w:t>
      </w:r>
      <w:r w:rsidRPr="00CA22F4">
        <w:rPr>
          <w:color w:val="6D6E71"/>
          <w:lang w:val="nl-NL"/>
        </w:rPr>
        <w:t>schrij</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erheid</w:t>
      </w:r>
      <w:r w:rsidRPr="00CA22F4">
        <w:rPr>
          <w:color w:val="6D6E71"/>
          <w:spacing w:val="1"/>
          <w:lang w:val="nl-NL"/>
        </w:rPr>
        <w:t xml:space="preserve"> </w:t>
      </w:r>
      <w:r w:rsidRPr="00CA22F4">
        <w:rPr>
          <w:color w:val="6D6E71"/>
          <w:lang w:val="nl-NL"/>
        </w:rPr>
        <w:t>op</w:t>
      </w:r>
      <w:r w:rsidRPr="00CA22F4">
        <w:rPr>
          <w:color w:val="6D6E71"/>
          <w:spacing w:val="2"/>
          <w:lang w:val="nl-NL"/>
        </w:rPr>
        <w:t xml:space="preserve"> </w:t>
      </w:r>
      <w:r w:rsidRPr="00CA22F4">
        <w:rPr>
          <w:color w:val="6D6E71"/>
          <w:lang w:val="nl-NL"/>
        </w:rPr>
        <w:t>in</w:t>
      </w:r>
      <w:r w:rsidRPr="00CA22F4">
        <w:rPr>
          <w:color w:val="6D6E71"/>
          <w:spacing w:val="2"/>
          <w:lang w:val="nl-NL"/>
        </w:rPr>
        <w:t xml:space="preserve"> </w:t>
      </w:r>
      <w:r w:rsidRPr="00CA22F4">
        <w:rPr>
          <w:color w:val="6D6E71"/>
          <w:lang w:val="nl-NL"/>
        </w:rPr>
        <w:t>hun</w:t>
      </w:r>
      <w:r w:rsidRPr="00CA22F4">
        <w:rPr>
          <w:color w:val="6D6E71"/>
          <w:spacing w:val="2"/>
          <w:lang w:val="nl-NL"/>
        </w:rPr>
        <w:t xml:space="preserve"> </w:t>
      </w:r>
      <w:r w:rsidRPr="00CA22F4">
        <w:rPr>
          <w:color w:val="6D6E71"/>
          <w:lang w:val="nl-NL"/>
        </w:rPr>
        <w:t>a</w:t>
      </w:r>
      <w:r w:rsidRPr="00CA22F4">
        <w:rPr>
          <w:color w:val="6D6E71"/>
          <w:spacing w:val="-2"/>
          <w:lang w:val="nl-NL"/>
        </w:rPr>
        <w:t>g</w:t>
      </w:r>
      <w:r w:rsidRPr="00CA22F4">
        <w:rPr>
          <w:color w:val="6D6E71"/>
          <w:lang w:val="nl-NL"/>
        </w:rPr>
        <w:t>enda!</w:t>
      </w:r>
      <w:r w:rsidRPr="00CA22F4">
        <w:rPr>
          <w:color w:val="6D6E71"/>
          <w:spacing w:val="1"/>
          <w:lang w:val="nl-NL"/>
        </w:rPr>
        <w:t xml:space="preserve"> </w:t>
      </w:r>
      <w:r w:rsidRPr="00CA22F4">
        <w:rPr>
          <w:color w:val="6D6E71"/>
          <w:lang w:val="nl-NL"/>
        </w:rPr>
        <w:t>Zie</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lang w:val="nl-NL"/>
        </w:rPr>
        <w:t>onder</w:t>
      </w:r>
    </w:p>
    <w:p w14:paraId="171E9D7D" w14:textId="77777777" w:rsidR="00624579" w:rsidRPr="00CA22F4" w:rsidRDefault="00CA22F4">
      <w:pPr>
        <w:pStyle w:val="Plattetekst"/>
        <w:spacing w:line="264" w:lineRule="exact"/>
        <w:rPr>
          <w:lang w:val="nl-NL"/>
        </w:rPr>
      </w:pPr>
      <w:r w:rsidRPr="00CA22F4">
        <w:rPr>
          <w:color w:val="6D6E71"/>
          <w:lang w:val="nl-NL"/>
        </w:rPr>
        <w:t>5!</w:t>
      </w:r>
    </w:p>
    <w:p w14:paraId="0C8C757E"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03841547" w14:textId="77777777" w:rsidR="00624579" w:rsidRPr="00CA22F4" w:rsidRDefault="00624579">
      <w:pPr>
        <w:spacing w:before="5" w:line="120" w:lineRule="exact"/>
        <w:rPr>
          <w:sz w:val="12"/>
          <w:szCs w:val="12"/>
          <w:lang w:val="nl-NL"/>
        </w:rPr>
      </w:pPr>
    </w:p>
    <w:p w14:paraId="7D31089A" w14:textId="77777777" w:rsidR="00624579" w:rsidRPr="00CA22F4" w:rsidRDefault="00CA22F4" w:rsidP="00CD3340">
      <w:pPr>
        <w:pStyle w:val="Kop3"/>
        <w:numPr>
          <w:ilvl w:val="0"/>
          <w:numId w:val="17"/>
        </w:numPr>
        <w:tabs>
          <w:tab w:val="left" w:pos="1373"/>
        </w:tabs>
        <w:spacing w:before="49" w:line="288" w:lineRule="exact"/>
        <w:ind w:right="1133" w:firstLine="0"/>
        <w:jc w:val="both"/>
        <w:rPr>
          <w:b w:val="0"/>
          <w:bCs w:val="0"/>
          <w:lang w:val="nl-NL"/>
        </w:rPr>
      </w:pPr>
      <w:r w:rsidRPr="00CA22F4">
        <w:rPr>
          <w:color w:val="58595B"/>
          <w:spacing w:val="-19"/>
          <w:lang w:val="nl-NL"/>
        </w:rPr>
        <w:t>T</w:t>
      </w:r>
      <w:r w:rsidRPr="00CA22F4">
        <w:rPr>
          <w:color w:val="58595B"/>
          <w:lang w:val="nl-NL"/>
        </w:rPr>
        <w:t>aak</w:t>
      </w:r>
      <w:r w:rsidRPr="00CA22F4">
        <w:rPr>
          <w:color w:val="58595B"/>
          <w:spacing w:val="-3"/>
          <w:lang w:val="nl-NL"/>
        </w:rPr>
        <w:t>v</w:t>
      </w:r>
      <w:r w:rsidRPr="00CA22F4">
        <w:rPr>
          <w:color w:val="58595B"/>
          <w:lang w:val="nl-NL"/>
        </w:rPr>
        <w:t>e</w:t>
      </w:r>
      <w:r w:rsidRPr="00CA22F4">
        <w:rPr>
          <w:color w:val="58595B"/>
          <w:spacing w:val="-3"/>
          <w:lang w:val="nl-NL"/>
        </w:rPr>
        <w:t>r</w:t>
      </w:r>
      <w:r w:rsidRPr="00CA22F4">
        <w:rPr>
          <w:color w:val="58595B"/>
          <w:lang w:val="nl-NL"/>
        </w:rPr>
        <w:t>delin</w:t>
      </w:r>
      <w:r w:rsidRPr="00CA22F4">
        <w:rPr>
          <w:color w:val="58595B"/>
          <w:spacing w:val="-3"/>
          <w:lang w:val="nl-NL"/>
        </w:rPr>
        <w:t>g</w:t>
      </w:r>
      <w:r w:rsidRPr="00CA22F4">
        <w:rPr>
          <w:color w:val="58595B"/>
          <w:lang w:val="nl-NL"/>
        </w:rPr>
        <w:t>en:</w:t>
      </w:r>
      <w:r w:rsidRPr="00CA22F4">
        <w:rPr>
          <w:color w:val="58595B"/>
          <w:spacing w:val="-1"/>
          <w:lang w:val="nl-NL"/>
        </w:rPr>
        <w:t xml:space="preserve"> </w:t>
      </w:r>
      <w:r w:rsidRPr="00CA22F4">
        <w:rPr>
          <w:color w:val="58595B"/>
          <w:lang w:val="nl-NL"/>
        </w:rPr>
        <w:t>denk</w:t>
      </w:r>
      <w:r w:rsidRPr="00CA22F4">
        <w:rPr>
          <w:color w:val="58595B"/>
          <w:spacing w:val="-1"/>
          <w:lang w:val="nl-NL"/>
        </w:rPr>
        <w:t xml:space="preserve"> </w:t>
      </w:r>
      <w:r w:rsidRPr="00CA22F4">
        <w:rPr>
          <w:color w:val="58595B"/>
          <w:lang w:val="nl-NL"/>
        </w:rPr>
        <w:t>aan</w:t>
      </w:r>
      <w:r w:rsidRPr="00CA22F4">
        <w:rPr>
          <w:color w:val="58595B"/>
          <w:spacing w:val="-1"/>
          <w:lang w:val="nl-NL"/>
        </w:rPr>
        <w:t xml:space="preserve"> </w:t>
      </w:r>
      <w:r w:rsidRPr="00CA22F4">
        <w:rPr>
          <w:color w:val="58595B"/>
          <w:lang w:val="nl-NL"/>
        </w:rPr>
        <w:t>de</w:t>
      </w:r>
      <w:r w:rsidRPr="00CA22F4">
        <w:rPr>
          <w:color w:val="58595B"/>
          <w:spacing w:val="-1"/>
          <w:lang w:val="nl-NL"/>
        </w:rPr>
        <w:t xml:space="preserve"> </w:t>
      </w:r>
      <w:r w:rsidRPr="00CA22F4">
        <w:rPr>
          <w:color w:val="58595B"/>
          <w:lang w:val="nl-NL"/>
        </w:rPr>
        <w:t>mo</w:t>
      </w:r>
      <w:r w:rsidRPr="00CA22F4">
        <w:rPr>
          <w:color w:val="58595B"/>
          <w:spacing w:val="-3"/>
          <w:lang w:val="nl-NL"/>
        </w:rPr>
        <w:t>g</w:t>
      </w:r>
      <w:r w:rsidRPr="00CA22F4">
        <w:rPr>
          <w:color w:val="58595B"/>
          <w:lang w:val="nl-NL"/>
        </w:rPr>
        <w:t>elijkheid</w:t>
      </w:r>
      <w:r w:rsidRPr="00CA22F4">
        <w:rPr>
          <w:color w:val="58595B"/>
          <w:spacing w:val="-1"/>
          <w:lang w:val="nl-NL"/>
        </w:rPr>
        <w:t xml:space="preserve"> </w:t>
      </w:r>
      <w:r w:rsidRPr="00CA22F4">
        <w:rPr>
          <w:color w:val="58595B"/>
          <w:spacing w:val="-4"/>
          <w:lang w:val="nl-NL"/>
        </w:rPr>
        <w:t>v</w:t>
      </w:r>
      <w:r w:rsidRPr="00CA22F4">
        <w:rPr>
          <w:color w:val="58595B"/>
          <w:lang w:val="nl-NL"/>
        </w:rPr>
        <w:t>an</w:t>
      </w:r>
      <w:r w:rsidRPr="00CA22F4">
        <w:rPr>
          <w:color w:val="58595B"/>
          <w:spacing w:val="-1"/>
          <w:lang w:val="nl-NL"/>
        </w:rPr>
        <w:t xml:space="preserve"> </w:t>
      </w:r>
      <w:r w:rsidRPr="00CA22F4">
        <w:rPr>
          <w:color w:val="58595B"/>
          <w:lang w:val="nl-NL"/>
        </w:rPr>
        <w:t>een</w:t>
      </w:r>
      <w:r w:rsidRPr="00CA22F4">
        <w:rPr>
          <w:color w:val="58595B"/>
          <w:spacing w:val="-1"/>
          <w:lang w:val="nl-NL"/>
        </w:rPr>
        <w:t xml:space="preserve"> </w:t>
      </w:r>
      <w:r w:rsidRPr="00CA22F4">
        <w:rPr>
          <w:color w:val="58595B"/>
          <w:spacing w:val="-10"/>
          <w:lang w:val="nl-NL"/>
        </w:rPr>
        <w:t>‘</w:t>
      </w:r>
      <w:r w:rsidRPr="00CA22F4">
        <w:rPr>
          <w:color w:val="58595B"/>
          <w:lang w:val="nl-NL"/>
        </w:rPr>
        <w:t>crisi</w:t>
      </w:r>
      <w:r w:rsidRPr="00CA22F4">
        <w:rPr>
          <w:color w:val="58595B"/>
          <w:spacing w:val="-3"/>
          <w:lang w:val="nl-NL"/>
        </w:rPr>
        <w:t>s</w:t>
      </w:r>
      <w:r w:rsidRPr="00CA22F4">
        <w:rPr>
          <w:color w:val="58595B"/>
          <w:spacing w:val="-4"/>
          <w:lang w:val="nl-NL"/>
        </w:rPr>
        <w:t>t</w:t>
      </w:r>
      <w:r w:rsidRPr="00CA22F4">
        <w:rPr>
          <w:color w:val="58595B"/>
          <w:lang w:val="nl-NL"/>
        </w:rPr>
        <w:t>eam’:</w:t>
      </w:r>
      <w:r w:rsidRPr="00CA22F4">
        <w:rPr>
          <w:color w:val="58595B"/>
          <w:spacing w:val="-1"/>
          <w:lang w:val="nl-NL"/>
        </w:rPr>
        <w:t xml:space="preserve"> </w:t>
      </w:r>
      <w:r w:rsidRPr="00CA22F4">
        <w:rPr>
          <w:color w:val="58595B"/>
          <w:lang w:val="nl-NL"/>
        </w:rPr>
        <w:t>wie</w:t>
      </w:r>
      <w:r w:rsidRPr="00CA22F4">
        <w:rPr>
          <w:color w:val="58595B"/>
          <w:spacing w:val="-1"/>
          <w:lang w:val="nl-NL"/>
        </w:rPr>
        <w:t xml:space="preserve"> </w:t>
      </w:r>
      <w:r w:rsidRPr="00CA22F4">
        <w:rPr>
          <w:color w:val="58595B"/>
          <w:lang w:val="nl-NL"/>
        </w:rPr>
        <w:t>mo</w:t>
      </w:r>
      <w:r w:rsidRPr="00CA22F4">
        <w:rPr>
          <w:color w:val="58595B"/>
          <w:spacing w:val="-2"/>
          <w:lang w:val="nl-NL"/>
        </w:rPr>
        <w:t>e</w:t>
      </w:r>
      <w:r w:rsidRPr="00CA22F4">
        <w:rPr>
          <w:color w:val="58595B"/>
          <w:spacing w:val="-3"/>
          <w:lang w:val="nl-NL"/>
        </w:rPr>
        <w:t>t</w:t>
      </w:r>
      <w:r w:rsidRPr="00CA22F4">
        <w:rPr>
          <w:color w:val="58595B"/>
          <w:lang w:val="nl-NL"/>
        </w:rPr>
        <w:t>en</w:t>
      </w:r>
      <w:r w:rsidRPr="00CA22F4">
        <w:rPr>
          <w:color w:val="58595B"/>
          <w:spacing w:val="-1"/>
          <w:lang w:val="nl-NL"/>
        </w:rPr>
        <w:t xml:space="preserve"> </w:t>
      </w:r>
      <w:r w:rsidRPr="00CA22F4">
        <w:rPr>
          <w:color w:val="58595B"/>
          <w:lang w:val="nl-NL"/>
        </w:rPr>
        <w:t>d</w:t>
      </w:r>
      <w:r w:rsidRPr="00CA22F4">
        <w:rPr>
          <w:color w:val="58595B"/>
          <w:spacing w:val="-3"/>
          <w:lang w:val="nl-NL"/>
        </w:rPr>
        <w:t>a</w:t>
      </w:r>
      <w:r w:rsidRPr="00CA22F4">
        <w:rPr>
          <w:color w:val="58595B"/>
          <w:lang w:val="nl-NL"/>
        </w:rPr>
        <w:t>t</w:t>
      </w:r>
      <w:r w:rsidRPr="00CA22F4">
        <w:rPr>
          <w:color w:val="58595B"/>
          <w:spacing w:val="-1"/>
          <w:lang w:val="nl-NL"/>
        </w:rPr>
        <w:t xml:space="preserve"> </w:t>
      </w:r>
      <w:r w:rsidRPr="00CA22F4">
        <w:rPr>
          <w:color w:val="58595B"/>
          <w:lang w:val="nl-NL"/>
        </w:rPr>
        <w:t>zijn,</w:t>
      </w:r>
      <w:r w:rsidRPr="00CA22F4">
        <w:rPr>
          <w:color w:val="58595B"/>
          <w:spacing w:val="-1"/>
          <w:lang w:val="nl-NL"/>
        </w:rPr>
        <w:t xml:space="preserve"> </w:t>
      </w:r>
      <w:r w:rsidRPr="00CA22F4">
        <w:rPr>
          <w:color w:val="58595B"/>
          <w:lang w:val="nl-NL"/>
        </w:rPr>
        <w:t>en</w:t>
      </w:r>
      <w:r w:rsidRPr="00CA22F4">
        <w:rPr>
          <w:color w:val="58595B"/>
          <w:spacing w:val="-1"/>
          <w:lang w:val="nl-NL"/>
        </w:rPr>
        <w:t xml:space="preserve"> </w:t>
      </w:r>
      <w:r w:rsidRPr="00CA22F4">
        <w:rPr>
          <w:color w:val="58595B"/>
          <w:spacing w:val="-3"/>
          <w:lang w:val="nl-NL"/>
        </w:rPr>
        <w:t>wa</w:t>
      </w:r>
      <w:r w:rsidRPr="00CA22F4">
        <w:rPr>
          <w:color w:val="58595B"/>
          <w:lang w:val="nl-NL"/>
        </w:rPr>
        <w:t>t</w:t>
      </w:r>
      <w:r w:rsidRPr="00CA22F4">
        <w:rPr>
          <w:color w:val="58595B"/>
          <w:spacing w:val="-1"/>
          <w:lang w:val="nl-NL"/>
        </w:rPr>
        <w:t xml:space="preserve"> </w:t>
      </w:r>
      <w:r w:rsidRPr="00CA22F4">
        <w:rPr>
          <w:color w:val="58595B"/>
          <w:lang w:val="nl-NL"/>
        </w:rPr>
        <w:t>is hun</w:t>
      </w:r>
      <w:r w:rsidRPr="00CA22F4">
        <w:rPr>
          <w:color w:val="58595B"/>
          <w:spacing w:val="-1"/>
          <w:lang w:val="nl-NL"/>
        </w:rPr>
        <w:t xml:space="preserve"> </w:t>
      </w:r>
      <w:r w:rsidRPr="00CA22F4">
        <w:rPr>
          <w:color w:val="58595B"/>
          <w:spacing w:val="-3"/>
          <w:lang w:val="nl-NL"/>
        </w:rPr>
        <w:t>t</w:t>
      </w:r>
      <w:r w:rsidRPr="00CA22F4">
        <w:rPr>
          <w:color w:val="58595B"/>
          <w:lang w:val="nl-NL"/>
        </w:rPr>
        <w:t>aak?</w:t>
      </w:r>
      <w:r w:rsidRPr="00CA22F4">
        <w:rPr>
          <w:color w:val="58595B"/>
          <w:spacing w:val="-1"/>
          <w:lang w:val="nl-NL"/>
        </w:rPr>
        <w:t xml:space="preserve"> </w:t>
      </w:r>
      <w:r w:rsidRPr="00CA22F4">
        <w:rPr>
          <w:color w:val="58595B"/>
          <w:spacing w:val="-9"/>
          <w:lang w:val="nl-NL"/>
        </w:rPr>
        <w:t>W</w:t>
      </w:r>
      <w:r w:rsidRPr="00CA22F4">
        <w:rPr>
          <w:color w:val="58595B"/>
          <w:spacing w:val="-3"/>
          <w:lang w:val="nl-NL"/>
        </w:rPr>
        <w:t>a</w:t>
      </w:r>
      <w:r w:rsidRPr="00CA22F4">
        <w:rPr>
          <w:color w:val="58595B"/>
          <w:lang w:val="nl-NL"/>
        </w:rPr>
        <w:t>t</w:t>
      </w:r>
      <w:r w:rsidRPr="00CA22F4">
        <w:rPr>
          <w:color w:val="58595B"/>
          <w:spacing w:val="-1"/>
          <w:lang w:val="nl-NL"/>
        </w:rPr>
        <w:t xml:space="preserve"> </w:t>
      </w:r>
      <w:r w:rsidRPr="00CA22F4">
        <w:rPr>
          <w:color w:val="58595B"/>
          <w:lang w:val="nl-NL"/>
        </w:rPr>
        <w:t>mo</w:t>
      </w:r>
      <w:r w:rsidRPr="00CA22F4">
        <w:rPr>
          <w:color w:val="58595B"/>
          <w:spacing w:val="-2"/>
          <w:lang w:val="nl-NL"/>
        </w:rPr>
        <w:t>e</w:t>
      </w:r>
      <w:r w:rsidRPr="00CA22F4">
        <w:rPr>
          <w:color w:val="58595B"/>
          <w:spacing w:val="-3"/>
          <w:lang w:val="nl-NL"/>
        </w:rPr>
        <w:t>t</w:t>
      </w:r>
      <w:r w:rsidRPr="00CA22F4">
        <w:rPr>
          <w:color w:val="58595B"/>
          <w:lang w:val="nl-NL"/>
        </w:rPr>
        <w:t>en</w:t>
      </w:r>
      <w:r w:rsidRPr="00CA22F4">
        <w:rPr>
          <w:color w:val="58595B"/>
          <w:spacing w:val="-1"/>
          <w:lang w:val="nl-NL"/>
        </w:rPr>
        <w:t xml:space="preserve"> </w:t>
      </w:r>
      <w:r w:rsidRPr="00CA22F4">
        <w:rPr>
          <w:color w:val="58595B"/>
          <w:lang w:val="nl-NL"/>
        </w:rPr>
        <w:t>individuele</w:t>
      </w:r>
      <w:r w:rsidRPr="00CA22F4">
        <w:rPr>
          <w:color w:val="58595B"/>
          <w:spacing w:val="-1"/>
          <w:lang w:val="nl-NL"/>
        </w:rPr>
        <w:t xml:space="preserve"> </w:t>
      </w:r>
      <w:r w:rsidR="00832C9F" w:rsidRPr="00CA22F4">
        <w:rPr>
          <w:color w:val="58595B"/>
          <w:lang w:val="nl-NL"/>
        </w:rPr>
        <w:t>med</w:t>
      </w:r>
      <w:r w:rsidR="00832C9F" w:rsidRPr="00CA22F4">
        <w:rPr>
          <w:color w:val="58595B"/>
          <w:spacing w:val="-1"/>
          <w:lang w:val="nl-NL"/>
        </w:rPr>
        <w:t>e</w:t>
      </w:r>
      <w:r w:rsidR="00832C9F" w:rsidRPr="00CA22F4">
        <w:rPr>
          <w:color w:val="58595B"/>
          <w:spacing w:val="-2"/>
          <w:lang w:val="nl-NL"/>
        </w:rPr>
        <w:t>w</w:t>
      </w:r>
      <w:r w:rsidR="00832C9F" w:rsidRPr="00CA22F4">
        <w:rPr>
          <w:color w:val="58595B"/>
          <w:lang w:val="nl-NL"/>
        </w:rPr>
        <w:t>er</w:t>
      </w:r>
      <w:r w:rsidR="00832C9F" w:rsidRPr="00CA22F4">
        <w:rPr>
          <w:color w:val="58595B"/>
          <w:spacing w:val="-7"/>
          <w:lang w:val="nl-NL"/>
        </w:rPr>
        <w:t>k</w:t>
      </w:r>
      <w:r w:rsidR="00832C9F" w:rsidRPr="00CA22F4">
        <w:rPr>
          <w:color w:val="58595B"/>
          <w:lang w:val="nl-NL"/>
        </w:rPr>
        <w:t>e</w:t>
      </w:r>
      <w:r w:rsidR="00832C9F" w:rsidRPr="00CA22F4">
        <w:rPr>
          <w:color w:val="58595B"/>
          <w:spacing w:val="-3"/>
          <w:lang w:val="nl-NL"/>
        </w:rPr>
        <w:t>r</w:t>
      </w:r>
      <w:r w:rsidR="00832C9F" w:rsidRPr="00CA22F4">
        <w:rPr>
          <w:color w:val="58595B"/>
          <w:lang w:val="nl-NL"/>
        </w:rPr>
        <w:t>s</w:t>
      </w:r>
      <w:r w:rsidRPr="00CA22F4">
        <w:rPr>
          <w:color w:val="58595B"/>
          <w:spacing w:val="-1"/>
          <w:lang w:val="nl-NL"/>
        </w:rPr>
        <w:t xml:space="preserve"> </w:t>
      </w:r>
      <w:r w:rsidRPr="00CA22F4">
        <w:rPr>
          <w:color w:val="58595B"/>
          <w:lang w:val="nl-NL"/>
        </w:rPr>
        <w:t>doen</w:t>
      </w:r>
      <w:r w:rsidRPr="00CA22F4">
        <w:rPr>
          <w:color w:val="58595B"/>
          <w:spacing w:val="-1"/>
          <w:lang w:val="nl-NL"/>
        </w:rPr>
        <w:t xml:space="preserve"> </w:t>
      </w:r>
      <w:r w:rsidRPr="00CA22F4">
        <w:rPr>
          <w:color w:val="58595B"/>
          <w:lang w:val="nl-NL"/>
        </w:rPr>
        <w:t>en</w:t>
      </w:r>
      <w:r w:rsidRPr="00CA22F4">
        <w:rPr>
          <w:color w:val="58595B"/>
          <w:spacing w:val="-1"/>
          <w:lang w:val="nl-NL"/>
        </w:rPr>
        <w:t xml:space="preserve"> </w:t>
      </w:r>
      <w:r w:rsidRPr="00CA22F4">
        <w:rPr>
          <w:color w:val="58595B"/>
          <w:lang w:val="nl-NL"/>
        </w:rPr>
        <w:t>hoe</w:t>
      </w:r>
      <w:r w:rsidRPr="00CA22F4">
        <w:rPr>
          <w:color w:val="58595B"/>
          <w:spacing w:val="-1"/>
          <w:lang w:val="nl-NL"/>
        </w:rPr>
        <w:t xml:space="preserve"> </w:t>
      </w:r>
      <w:r w:rsidRPr="00CA22F4">
        <w:rPr>
          <w:color w:val="58595B"/>
          <w:spacing w:val="-3"/>
          <w:lang w:val="nl-NL"/>
        </w:rPr>
        <w:t>k</w:t>
      </w:r>
      <w:r w:rsidRPr="00CA22F4">
        <w:rPr>
          <w:color w:val="58595B"/>
          <w:lang w:val="nl-NL"/>
        </w:rPr>
        <w:t>un</w:t>
      </w:r>
      <w:r w:rsidRPr="00CA22F4">
        <w:rPr>
          <w:color w:val="58595B"/>
          <w:spacing w:val="-1"/>
          <w:lang w:val="nl-NL"/>
        </w:rPr>
        <w:t xml:space="preserve"> </w:t>
      </w:r>
      <w:r w:rsidRPr="00CA22F4">
        <w:rPr>
          <w:color w:val="58595B"/>
          <w:lang w:val="nl-NL"/>
        </w:rPr>
        <w:t>je</w:t>
      </w:r>
      <w:r w:rsidRPr="00CA22F4">
        <w:rPr>
          <w:color w:val="58595B"/>
          <w:spacing w:val="-1"/>
          <w:lang w:val="nl-NL"/>
        </w:rPr>
        <w:t xml:space="preserve"> </w:t>
      </w:r>
      <w:r w:rsidRPr="00CA22F4">
        <w:rPr>
          <w:color w:val="58595B"/>
          <w:lang w:val="nl-NL"/>
        </w:rPr>
        <w:t>el</w:t>
      </w:r>
      <w:r w:rsidRPr="00CA22F4">
        <w:rPr>
          <w:color w:val="58595B"/>
          <w:spacing w:val="-3"/>
          <w:lang w:val="nl-NL"/>
        </w:rPr>
        <w:t>k</w:t>
      </w:r>
      <w:r w:rsidRPr="00CA22F4">
        <w:rPr>
          <w:color w:val="58595B"/>
          <w:lang w:val="nl-NL"/>
        </w:rPr>
        <w:t>aar</w:t>
      </w:r>
      <w:r w:rsidRPr="00CA22F4">
        <w:rPr>
          <w:color w:val="58595B"/>
          <w:spacing w:val="-1"/>
          <w:lang w:val="nl-NL"/>
        </w:rPr>
        <w:t xml:space="preserve"> </w:t>
      </w:r>
      <w:r w:rsidRPr="00CA22F4">
        <w:rPr>
          <w:color w:val="58595B"/>
          <w:spacing w:val="-3"/>
          <w:lang w:val="nl-NL"/>
        </w:rPr>
        <w:t>s</w:t>
      </w:r>
      <w:r w:rsidRPr="00CA22F4">
        <w:rPr>
          <w:color w:val="58595B"/>
          <w:spacing w:val="-4"/>
          <w:lang w:val="nl-NL"/>
        </w:rPr>
        <w:t>t</w:t>
      </w:r>
      <w:r w:rsidRPr="00CA22F4">
        <w:rPr>
          <w:color w:val="58595B"/>
          <w:lang w:val="nl-NL"/>
        </w:rPr>
        <w:t>eunen,</w:t>
      </w:r>
      <w:r w:rsidRPr="00CA22F4">
        <w:rPr>
          <w:color w:val="58595B"/>
          <w:spacing w:val="-1"/>
          <w:lang w:val="nl-NL"/>
        </w:rPr>
        <w:t xml:space="preserve"> </w:t>
      </w:r>
      <w:r w:rsidRPr="00CA22F4">
        <w:rPr>
          <w:color w:val="58595B"/>
          <w:spacing w:val="-3"/>
          <w:lang w:val="nl-NL"/>
        </w:rPr>
        <w:t>wa</w:t>
      </w:r>
      <w:r w:rsidRPr="00CA22F4">
        <w:rPr>
          <w:color w:val="58595B"/>
          <w:lang w:val="nl-NL"/>
        </w:rPr>
        <w:t>t</w:t>
      </w:r>
      <w:r w:rsidRPr="00CA22F4">
        <w:rPr>
          <w:color w:val="58595B"/>
          <w:spacing w:val="-1"/>
          <w:lang w:val="nl-NL"/>
        </w:rPr>
        <w:t xml:space="preserve"> </w:t>
      </w:r>
      <w:r w:rsidRPr="00CA22F4">
        <w:rPr>
          <w:color w:val="58595B"/>
          <w:lang w:val="nl-NL"/>
        </w:rPr>
        <w:t>doe</w:t>
      </w:r>
      <w:r w:rsidRPr="00CA22F4">
        <w:rPr>
          <w:color w:val="58595B"/>
          <w:spacing w:val="-1"/>
          <w:lang w:val="nl-NL"/>
        </w:rPr>
        <w:t xml:space="preserve"> </w:t>
      </w:r>
      <w:r w:rsidRPr="00CA22F4">
        <w:rPr>
          <w:color w:val="58595B"/>
          <w:lang w:val="nl-NL"/>
        </w:rPr>
        <w:t xml:space="preserve">je als </w:t>
      </w:r>
      <w:r w:rsidRPr="00CA22F4">
        <w:rPr>
          <w:color w:val="58595B"/>
          <w:spacing w:val="-4"/>
          <w:lang w:val="nl-NL"/>
        </w:rPr>
        <w:t>t</w:t>
      </w:r>
      <w:r w:rsidRPr="00CA22F4">
        <w:rPr>
          <w:color w:val="58595B"/>
          <w:lang w:val="nl-NL"/>
        </w:rPr>
        <w:t>eam?</w:t>
      </w:r>
    </w:p>
    <w:p w14:paraId="5D23E48B" w14:textId="77777777" w:rsidR="00624579" w:rsidRPr="00CA22F4" w:rsidRDefault="00624579">
      <w:pPr>
        <w:spacing w:before="10" w:line="280" w:lineRule="exact"/>
        <w:rPr>
          <w:sz w:val="28"/>
          <w:szCs w:val="28"/>
          <w:lang w:val="nl-NL"/>
        </w:rPr>
      </w:pPr>
    </w:p>
    <w:p w14:paraId="45039837"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35F34927" w14:textId="77777777" w:rsidR="00624579" w:rsidRPr="00CA22F4" w:rsidRDefault="00CA22F4">
      <w:pPr>
        <w:pStyle w:val="Plattetekst"/>
        <w:spacing w:line="259" w:lineRule="exact"/>
        <w:ind w:right="1133"/>
        <w:jc w:val="both"/>
        <w:rPr>
          <w:lang w:val="nl-NL"/>
        </w:rPr>
      </w:pPr>
      <w:r w:rsidRPr="00CA22F4">
        <w:rPr>
          <w:color w:val="6D6E71"/>
          <w:lang w:val="nl-NL"/>
        </w:rPr>
        <w:t>Bij</w:t>
      </w:r>
      <w:r w:rsidRPr="00CA22F4">
        <w:rPr>
          <w:color w:val="6D6E71"/>
          <w:spacing w:val="-3"/>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3"/>
          <w:lang w:val="nl-NL"/>
        </w:rPr>
        <w:t xml:space="preserve"> </w:t>
      </w:r>
      <w:r w:rsidRPr="00CA22F4">
        <w:rPr>
          <w:color w:val="6D6E71"/>
          <w:spacing w:val="-2"/>
          <w:lang w:val="nl-NL"/>
        </w:rPr>
        <w:t>g</w:t>
      </w:r>
      <w:r w:rsidRPr="00CA22F4">
        <w:rPr>
          <w:color w:val="6D6E71"/>
          <w:lang w:val="nl-NL"/>
        </w:rPr>
        <w:t>ebeu</w:t>
      </w:r>
      <w:r w:rsidRPr="00CA22F4">
        <w:rPr>
          <w:color w:val="6D6E71"/>
          <w:spacing w:val="-1"/>
          <w:lang w:val="nl-NL"/>
        </w:rPr>
        <w:t>r</w:t>
      </w:r>
      <w:r w:rsidRPr="00CA22F4">
        <w:rPr>
          <w:color w:val="6D6E71"/>
          <w:spacing w:val="-3"/>
          <w:lang w:val="nl-NL"/>
        </w:rPr>
        <w:t>t</w:t>
      </w:r>
      <w:r w:rsidRPr="00CA22F4">
        <w:rPr>
          <w:color w:val="6D6E71"/>
          <w:lang w:val="nl-NL"/>
        </w:rPr>
        <w:t>enis</w:t>
      </w:r>
      <w:r w:rsidRPr="00CA22F4">
        <w:rPr>
          <w:color w:val="6D6E71"/>
          <w:spacing w:val="-3"/>
          <w:lang w:val="nl-NL"/>
        </w:rPr>
        <w:t xml:space="preserve"> </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3"/>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trio</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5"/>
          <w:lang w:val="nl-NL"/>
        </w:rPr>
        <w:t>g</w:t>
      </w:r>
      <w:r w:rsidRPr="00CA22F4">
        <w:rPr>
          <w:color w:val="6D6E71"/>
          <w:lang w:val="nl-NL"/>
        </w:rPr>
        <w:t>ang</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2"/>
          <w:lang w:val="nl-NL"/>
        </w:rPr>
        <w:t>c</w:t>
      </w:r>
      <w:r w:rsidRPr="00CA22F4">
        <w:rPr>
          <w:color w:val="6D6E71"/>
          <w:lang w:val="nl-NL"/>
        </w:rPr>
        <w:t>oö</w:t>
      </w:r>
      <w:r w:rsidRPr="00CA22F4">
        <w:rPr>
          <w:color w:val="6D6E71"/>
          <w:spacing w:val="-3"/>
          <w:lang w:val="nl-NL"/>
        </w:rPr>
        <w:t>r</w:t>
      </w:r>
      <w:r w:rsidRPr="00CA22F4">
        <w:rPr>
          <w:color w:val="6D6E71"/>
          <w:lang w:val="nl-NL"/>
        </w:rPr>
        <w:t>dineert.</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be</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3"/>
          <w:lang w:val="nl-NL"/>
        </w:rPr>
        <w:t xml:space="preserve"> </w:t>
      </w:r>
      <w:r w:rsidRPr="00CA22F4">
        <w:rPr>
          <w:color w:val="6D6E71"/>
          <w:lang w:val="nl-NL"/>
        </w:rPr>
        <w:t>uit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eu</w:t>
      </w:r>
      <w:r w:rsidRPr="00CA22F4">
        <w:rPr>
          <w:color w:val="6D6E71"/>
          <w:spacing w:val="-19"/>
          <w:lang w:val="nl-NL"/>
        </w:rPr>
        <w:t>r</w:t>
      </w:r>
      <w:r w:rsidRPr="00CA22F4">
        <w:rPr>
          <w:color w:val="6D6E71"/>
          <w:lang w:val="nl-NL"/>
        </w:rPr>
        <w:t>,</w:t>
      </w:r>
      <w:r w:rsidRPr="00CA22F4">
        <w:rPr>
          <w:color w:val="6D6E71"/>
          <w:spacing w:val="-3"/>
          <w:lang w:val="nl-NL"/>
        </w:rPr>
        <w:t xml:space="preserve"> </w:t>
      </w:r>
      <w:r w:rsidRPr="00CA22F4">
        <w:rPr>
          <w:color w:val="6D6E71"/>
          <w:lang w:val="nl-NL"/>
        </w:rPr>
        <w:t>de</w:t>
      </w:r>
    </w:p>
    <w:p w14:paraId="514A2878" w14:textId="77777777" w:rsidR="00624579" w:rsidRPr="00CA22F4" w:rsidRDefault="00CA22F4">
      <w:pPr>
        <w:pStyle w:val="Plattetekst"/>
        <w:spacing w:line="264" w:lineRule="exact"/>
        <w:ind w:right="6282"/>
        <w:jc w:val="both"/>
        <w:rPr>
          <w:lang w:val="nl-NL"/>
        </w:rPr>
      </w:pP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er(s) en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 een de</w:t>
      </w:r>
      <w:r w:rsidRPr="00CA22F4">
        <w:rPr>
          <w:color w:val="6D6E71"/>
          <w:spacing w:val="-4"/>
          <w:lang w:val="nl-NL"/>
        </w:rPr>
        <w:t>r</w:t>
      </w:r>
      <w:r w:rsidRPr="00CA22F4">
        <w:rPr>
          <w:color w:val="6D6E71"/>
          <w:lang w:val="nl-NL"/>
        </w:rPr>
        <w:t>de pe</w:t>
      </w:r>
      <w:r w:rsidRPr="00CA22F4">
        <w:rPr>
          <w:color w:val="6D6E71"/>
          <w:spacing w:val="-4"/>
          <w:lang w:val="nl-NL"/>
        </w:rPr>
        <w:t>r</w:t>
      </w:r>
      <w:r w:rsidRPr="00CA22F4">
        <w:rPr>
          <w:color w:val="6D6E71"/>
          <w:lang w:val="nl-NL"/>
        </w:rPr>
        <w:t>soon.</w:t>
      </w:r>
    </w:p>
    <w:p w14:paraId="24FF727D" w14:textId="77777777" w:rsidR="00624579" w:rsidRPr="00CA22F4" w:rsidRDefault="00624579">
      <w:pPr>
        <w:spacing w:before="18" w:line="240" w:lineRule="exact"/>
        <w:rPr>
          <w:sz w:val="24"/>
          <w:szCs w:val="24"/>
          <w:lang w:val="nl-NL"/>
        </w:rPr>
      </w:pPr>
    </w:p>
    <w:p w14:paraId="76D7F8A7" w14:textId="77777777" w:rsidR="00624579" w:rsidRPr="00CA22F4" w:rsidRDefault="00CA22F4">
      <w:pPr>
        <w:pStyle w:val="Plattetekst"/>
        <w:spacing w:line="264" w:lineRule="exact"/>
        <w:ind w:right="1133"/>
        <w:jc w:val="both"/>
        <w:rPr>
          <w:lang w:val="nl-NL"/>
        </w:rPr>
      </w:pPr>
      <w:r w:rsidRPr="00CA22F4">
        <w:rPr>
          <w:color w:val="6D6E71"/>
          <w:lang w:val="nl-NL"/>
        </w:rPr>
        <w:t>De</w:t>
      </w:r>
      <w:r w:rsidRPr="00CA22F4">
        <w:rPr>
          <w:color w:val="6D6E71"/>
          <w:spacing w:val="10"/>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delijk</w:t>
      </w:r>
      <w:r w:rsidRPr="00CA22F4">
        <w:rPr>
          <w:color w:val="6D6E71"/>
          <w:spacing w:val="11"/>
          <w:lang w:val="nl-NL"/>
        </w:rPr>
        <w:t xml:space="preserve"> </w:t>
      </w:r>
      <w:r w:rsidRPr="00CA22F4">
        <w:rPr>
          <w:color w:val="6D6E71"/>
          <w:spacing w:val="-3"/>
          <w:lang w:val="nl-NL"/>
        </w:rPr>
        <w:t>v</w:t>
      </w:r>
      <w:r w:rsidRPr="00CA22F4">
        <w:rPr>
          <w:color w:val="6D6E71"/>
          <w:lang w:val="nl-NL"/>
        </w:rPr>
        <w:t>oor</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alle</w:t>
      </w:r>
      <w:r w:rsidRPr="00CA22F4">
        <w:rPr>
          <w:color w:val="6D6E71"/>
          <w:spacing w:val="1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0"/>
          <w:lang w:val="nl-NL"/>
        </w:rPr>
        <w:t xml:space="preserve"> </w:t>
      </w:r>
      <w:r w:rsidRPr="00CA22F4">
        <w:rPr>
          <w:color w:val="6D6E71"/>
          <w:lang w:val="nl-NL"/>
        </w:rPr>
        <w:t>ook</w:t>
      </w:r>
      <w:r w:rsidRPr="00CA22F4">
        <w:rPr>
          <w:color w:val="6D6E71"/>
          <w:spacing w:val="11"/>
          <w:lang w:val="nl-NL"/>
        </w:rPr>
        <w:t xml:space="preserve"> </w:t>
      </w:r>
      <w:r w:rsidRPr="00CA22F4">
        <w:rPr>
          <w:color w:val="6D6E71"/>
          <w:lang w:val="nl-NL"/>
        </w:rPr>
        <w:t>als</w:t>
      </w:r>
      <w:r w:rsidRPr="00CA22F4">
        <w:rPr>
          <w:color w:val="6D6E71"/>
          <w:spacing w:val="12"/>
          <w:lang w:val="nl-NL"/>
        </w:rPr>
        <w:t xml:space="preserve"> </w:t>
      </w:r>
      <w:r w:rsidRPr="00CA22F4">
        <w:rPr>
          <w:color w:val="6D6E71"/>
          <w:lang w:val="nl-NL"/>
        </w:rPr>
        <w:t>die</w:t>
      </w:r>
      <w:r w:rsidRPr="00CA22F4">
        <w:rPr>
          <w:color w:val="6D6E71"/>
          <w:spacing w:val="11"/>
          <w:lang w:val="nl-NL"/>
        </w:rPr>
        <w:t xml:space="preserve"> </w:t>
      </w:r>
      <w:r w:rsidRPr="00CA22F4">
        <w:rPr>
          <w:color w:val="6D6E71"/>
          <w:lang w:val="nl-NL"/>
        </w:rPr>
        <w:t>deels</w:t>
      </w:r>
      <w:r w:rsidRPr="00CA22F4">
        <w:rPr>
          <w:color w:val="6D6E71"/>
          <w:spacing w:val="11"/>
          <w:lang w:val="nl-NL"/>
        </w:rPr>
        <w:t xml:space="preserve"> </w:t>
      </w:r>
      <w:r w:rsidRPr="00CA22F4">
        <w:rPr>
          <w:color w:val="6D6E71"/>
          <w:spacing w:val="-2"/>
          <w:lang w:val="nl-NL"/>
        </w:rPr>
        <w:t>g</w:t>
      </w:r>
      <w:r w:rsidRPr="00CA22F4">
        <w:rPr>
          <w:color w:val="6D6E71"/>
          <w:lang w:val="nl-NL"/>
        </w:rPr>
        <w:t>edele</w:t>
      </w:r>
      <w:r w:rsidRPr="00CA22F4">
        <w:rPr>
          <w:color w:val="6D6E71"/>
          <w:spacing w:val="-2"/>
          <w:lang w:val="nl-NL"/>
        </w:rPr>
        <w:t>g</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 xml:space="preserve">en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 e</w:t>
      </w:r>
      <w:r w:rsidRPr="00CA22F4">
        <w:rPr>
          <w:color w:val="6D6E71"/>
          <w:spacing w:val="1"/>
          <w:lang w:val="nl-NL"/>
        </w:rPr>
        <w:t>r</w:t>
      </w:r>
      <w:r w:rsidRPr="00CA22F4">
        <w:rPr>
          <w:color w:val="6D6E71"/>
          <w:spacing w:val="-3"/>
          <w:lang w:val="nl-NL"/>
        </w:rPr>
        <w:t>v</w:t>
      </w:r>
      <w:r w:rsidRPr="00CA22F4">
        <w:rPr>
          <w:color w:val="6D6E71"/>
          <w:lang w:val="nl-NL"/>
        </w:rPr>
        <w:t>oor d</w:t>
      </w:r>
      <w:r w:rsidRPr="00CA22F4">
        <w:rPr>
          <w:color w:val="6D6E71"/>
          <w:spacing w:val="-2"/>
          <w:lang w:val="nl-NL"/>
        </w:rPr>
        <w:t>a</w:t>
      </w:r>
      <w:r w:rsidRPr="00CA22F4">
        <w:rPr>
          <w:color w:val="6D6E71"/>
          <w:lang w:val="nl-NL"/>
        </w:rPr>
        <w:t>t din</w:t>
      </w:r>
      <w:r w:rsidRPr="00CA22F4">
        <w:rPr>
          <w:color w:val="6D6E71"/>
          <w:spacing w:val="-2"/>
          <w:lang w:val="nl-NL"/>
        </w:rPr>
        <w:t>g</w:t>
      </w:r>
      <w:r w:rsidRPr="00CA22F4">
        <w:rPr>
          <w:color w:val="6D6E71"/>
          <w:lang w:val="nl-NL"/>
        </w:rPr>
        <w:t xml:space="preserve">en in </w:t>
      </w:r>
      <w:r w:rsidRPr="00CA22F4">
        <w:rPr>
          <w:color w:val="6D6E71"/>
          <w:spacing w:val="-2"/>
          <w:lang w:val="nl-NL"/>
        </w:rPr>
        <w:t>g</w:t>
      </w:r>
      <w:r w:rsidRPr="00CA22F4">
        <w:rPr>
          <w:color w:val="6D6E71"/>
          <w:lang w:val="nl-NL"/>
        </w:rPr>
        <w:t xml:space="preserve">oed </w:t>
      </w:r>
      <w:r w:rsidRPr="00CA22F4">
        <w:rPr>
          <w:color w:val="6D6E71"/>
          <w:spacing w:val="-1"/>
          <w:lang w:val="nl-NL"/>
        </w:rPr>
        <w:t>o</w:t>
      </w:r>
      <w:r w:rsidRPr="00CA22F4">
        <w:rPr>
          <w:color w:val="6D6E71"/>
          <w:spacing w:val="-3"/>
          <w:lang w:val="nl-NL"/>
        </w:rPr>
        <w:t>v</w:t>
      </w:r>
      <w:r w:rsidRPr="00CA22F4">
        <w:rPr>
          <w:color w:val="6D6E71"/>
          <w:lang w:val="nl-NL"/>
        </w:rPr>
        <w:t xml:space="preserve">erleg </w:t>
      </w:r>
      <w:r w:rsidRPr="00CA22F4">
        <w:rPr>
          <w:color w:val="6D6E71"/>
          <w:spacing w:val="-3"/>
          <w:lang w:val="nl-NL"/>
        </w:rPr>
        <w:t>g</w:t>
      </w:r>
      <w:r w:rsidRPr="00CA22F4">
        <w:rPr>
          <w:color w:val="6D6E71"/>
          <w:lang w:val="nl-NL"/>
        </w:rPr>
        <w:t>ebeu</w:t>
      </w:r>
      <w:r w:rsidRPr="00CA22F4">
        <w:rPr>
          <w:color w:val="6D6E71"/>
          <w:spacing w:val="-3"/>
          <w:lang w:val="nl-NL"/>
        </w:rPr>
        <w:t>r</w:t>
      </w:r>
      <w:r w:rsidRPr="00CA22F4">
        <w:rPr>
          <w:color w:val="6D6E71"/>
          <w:lang w:val="nl-NL"/>
        </w:rPr>
        <w:t>en.</w:t>
      </w:r>
    </w:p>
    <w:p w14:paraId="566B174D" w14:textId="77777777" w:rsidR="00624579" w:rsidRPr="00CA22F4" w:rsidRDefault="00CA22F4">
      <w:pPr>
        <w:pStyle w:val="Plattetekst"/>
        <w:spacing w:before="4" w:line="530" w:lineRule="atLeast"/>
        <w:ind w:right="4051"/>
        <w:rPr>
          <w:lang w:val="nl-NL"/>
        </w:rPr>
      </w:pPr>
      <w:r w:rsidRPr="00CA22F4">
        <w:rPr>
          <w:color w:val="6D6E71"/>
          <w:lang w:val="nl-NL"/>
        </w:rPr>
        <w:t>Als</w:t>
      </w:r>
      <w:r w:rsidRPr="00CA22F4">
        <w:rPr>
          <w:color w:val="6D6E71"/>
          <w:spacing w:val="-1"/>
          <w:lang w:val="nl-NL"/>
        </w:rPr>
        <w:t xml:space="preserve"> </w:t>
      </w:r>
      <w:r w:rsidRPr="00CA22F4">
        <w:rPr>
          <w:color w:val="6D6E71"/>
          <w:lang w:val="nl-NL"/>
        </w:rPr>
        <w:t>iemand</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3"/>
          <w:lang w:val="nl-NL"/>
        </w:rPr>
        <w:t>t</w:t>
      </w:r>
      <w:r w:rsidRPr="00CA22F4">
        <w:rPr>
          <w:color w:val="6D6E71"/>
          <w:lang w:val="nl-NL"/>
        </w:rPr>
        <w:t>aak he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daar ook</w:t>
      </w:r>
      <w:r w:rsidRPr="00CA22F4">
        <w:rPr>
          <w:color w:val="6D6E71"/>
          <w:spacing w:val="-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euning</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 xml:space="preserve">tijd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lang w:val="nl-NL"/>
        </w:rPr>
        <w:t>zijn. De</w:t>
      </w:r>
      <w:r w:rsidRPr="00CA22F4">
        <w:rPr>
          <w:color w:val="6D6E71"/>
          <w:spacing w:val="-1"/>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 is</w:t>
      </w:r>
      <w:r w:rsidRPr="00CA22F4">
        <w:rPr>
          <w:color w:val="6D6E71"/>
          <w:spacing w:val="-1"/>
          <w:lang w:val="nl-NL"/>
        </w:rPr>
        <w:t xml:space="preserve"> </w:t>
      </w:r>
      <w:r w:rsidRPr="00CA22F4">
        <w:rPr>
          <w:color w:val="6D6E71"/>
          <w:lang w:val="nl-NL"/>
        </w:rPr>
        <w:t>de 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ale</w:t>
      </w:r>
      <w:r w:rsidRPr="00CA22F4">
        <w:rPr>
          <w:color w:val="6D6E71"/>
          <w:spacing w:val="-1"/>
          <w:lang w:val="nl-NL"/>
        </w:rPr>
        <w:t xml:space="preserve"> </w:t>
      </w:r>
      <w:r w:rsidRPr="00CA22F4">
        <w:rPr>
          <w:color w:val="6D6E71"/>
          <w:lang w:val="nl-NL"/>
        </w:rPr>
        <w:t>figuur in</w:t>
      </w:r>
      <w:r w:rsidRPr="00CA22F4">
        <w:rPr>
          <w:color w:val="6D6E71"/>
          <w:spacing w:val="-1"/>
          <w:lang w:val="nl-NL"/>
        </w:rPr>
        <w:t xml:space="preserve"> </w:t>
      </w:r>
      <w:r w:rsidRPr="00CA22F4">
        <w:rPr>
          <w:color w:val="6D6E71"/>
          <w:lang w:val="nl-NL"/>
        </w:rPr>
        <w:t>de be</w:t>
      </w:r>
      <w:r w:rsidRPr="00CA22F4">
        <w:rPr>
          <w:color w:val="6D6E71"/>
          <w:spacing w:val="-2"/>
          <w:lang w:val="nl-NL"/>
        </w:rPr>
        <w:t>g</w:t>
      </w:r>
      <w:r w:rsidRPr="00CA22F4">
        <w:rPr>
          <w:color w:val="6D6E71"/>
          <w:lang w:val="nl-NL"/>
        </w:rPr>
        <w:t>eleiding</w:t>
      </w:r>
      <w:r w:rsidRPr="00CA22F4">
        <w:rPr>
          <w:color w:val="6D6E71"/>
          <w:spacing w:val="-1"/>
          <w:lang w:val="nl-NL"/>
        </w:rPr>
        <w:t xml:space="preserve"> </w:t>
      </w:r>
      <w:r w:rsidRPr="00CA22F4">
        <w:rPr>
          <w:color w:val="6D6E71"/>
          <w:spacing w:val="-4"/>
          <w:lang w:val="nl-NL"/>
        </w:rPr>
        <w:t>v</w:t>
      </w:r>
      <w:r w:rsidRPr="00CA22F4">
        <w:rPr>
          <w:color w:val="6D6E71"/>
          <w:lang w:val="nl-NL"/>
        </w:rPr>
        <w:t>an de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6569CFE5" w14:textId="77777777" w:rsidR="00624579" w:rsidRPr="00CA22F4" w:rsidRDefault="00CA22F4">
      <w:pPr>
        <w:pStyle w:val="Plattetekst"/>
        <w:spacing w:line="264" w:lineRule="exact"/>
        <w:ind w:right="1134"/>
        <w:jc w:val="both"/>
        <w:rPr>
          <w:lang w:val="nl-NL"/>
        </w:rPr>
      </w:pPr>
      <w:r w:rsidRPr="00CA22F4">
        <w:rPr>
          <w:color w:val="6D6E71"/>
          <w:lang w:val="nl-NL"/>
        </w:rPr>
        <w:t>Hij</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zij</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altijd</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
          <w:lang w:val="nl-NL"/>
        </w:rPr>
        <w:t xml:space="preserve"> </w:t>
      </w:r>
      <w:r w:rsidRPr="00CA22F4">
        <w:rPr>
          <w:color w:val="6D6E71"/>
          <w:lang w:val="nl-NL"/>
        </w:rPr>
        <w:t>hebben</w:t>
      </w:r>
      <w:r w:rsidRPr="00CA22F4">
        <w:rPr>
          <w:color w:val="6D6E71"/>
          <w:spacing w:val="2"/>
          <w:lang w:val="nl-NL"/>
        </w:rPr>
        <w:t xml:space="preserve"> </w:t>
      </w:r>
      <w:r w:rsidRPr="00CA22F4">
        <w:rPr>
          <w:color w:val="6D6E71"/>
          <w:lang w:val="nl-NL"/>
        </w:rPr>
        <w:t>die</w:t>
      </w:r>
      <w:r w:rsidRPr="00CA22F4">
        <w:rPr>
          <w:color w:val="6D6E71"/>
          <w:spacing w:val="1"/>
          <w:lang w:val="nl-NL"/>
        </w:rPr>
        <w:t xml:space="preserve"> </w:t>
      </w:r>
      <w:r w:rsidRPr="00CA22F4">
        <w:rPr>
          <w:color w:val="6D6E71"/>
          <w:lang w:val="nl-NL"/>
        </w:rPr>
        <w:t xml:space="preserve">de </w:t>
      </w:r>
      <w:r w:rsidRPr="00CA22F4">
        <w:rPr>
          <w:color w:val="6D6E71"/>
          <w:spacing w:val="-3"/>
          <w:lang w:val="nl-NL"/>
        </w:rPr>
        <w:t>t</w:t>
      </w:r>
      <w:r w:rsidRPr="00CA22F4">
        <w:rPr>
          <w:color w:val="6D6E71"/>
          <w:lang w:val="nl-NL"/>
        </w:rPr>
        <w:t>aak</w:t>
      </w:r>
      <w:r w:rsidRPr="00CA22F4">
        <w:rPr>
          <w:color w:val="6D6E71"/>
          <w:spacing w:val="1"/>
          <w:lang w:val="nl-NL"/>
        </w:rPr>
        <w:t xml:space="preserve"> </w:t>
      </w:r>
      <w:r w:rsidRPr="00CA22F4">
        <w:rPr>
          <w:color w:val="6D6E71"/>
          <w:lang w:val="nl-NL"/>
        </w:rPr>
        <w:t>krij</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oogje</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5"/>
          <w:lang w:val="nl-NL"/>
        </w:rPr>
        <w:t>z</w:t>
      </w:r>
      <w:r w:rsidRPr="00CA22F4">
        <w:rPr>
          <w:color w:val="6D6E71"/>
          <w:lang w:val="nl-NL"/>
        </w:rPr>
        <w:t>eil</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houden.</w:t>
      </w:r>
      <w:r w:rsidRPr="00CA22F4">
        <w:rPr>
          <w:color w:val="6D6E71"/>
          <w:spacing w:val="2"/>
          <w:lang w:val="nl-NL"/>
        </w:rPr>
        <w:t xml:space="preserve"> </w:t>
      </w:r>
      <w:r w:rsidRPr="00CA22F4">
        <w:rPr>
          <w:color w:val="6D6E71"/>
          <w:lang w:val="nl-NL"/>
        </w:rPr>
        <w:t>Wie 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zijn</w:t>
      </w:r>
    </w:p>
    <w:p w14:paraId="275965C0" w14:textId="77777777" w:rsidR="00624579" w:rsidRPr="00CA22F4" w:rsidRDefault="00CA22F4">
      <w:pPr>
        <w:pStyle w:val="Plattetekst"/>
        <w:spacing w:line="264" w:lineRule="exact"/>
        <w:ind w:right="1133"/>
        <w:jc w:val="both"/>
        <w:rPr>
          <w:lang w:val="nl-NL"/>
        </w:rPr>
      </w:pPr>
      <w:r w:rsidRPr="00CA22F4">
        <w:rPr>
          <w:color w:val="6D6E71"/>
          <w:lang w:val="nl-NL"/>
        </w:rPr>
        <w:t>bepaalt</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m</w:t>
      </w:r>
      <w:r w:rsidRPr="00CA22F4">
        <w:rPr>
          <w:color w:val="6D6E71"/>
          <w:spacing w:val="-3"/>
          <w:lang w:val="nl-NL"/>
        </w:rPr>
        <w:t>at</w:t>
      </w:r>
      <w:r w:rsidRPr="00CA22F4">
        <w:rPr>
          <w:color w:val="6D6E71"/>
          <w:lang w:val="nl-NL"/>
        </w:rPr>
        <w:t>e</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5"/>
          <w:lang w:val="nl-NL"/>
        </w:rPr>
        <w:t xml:space="preserve"> </w:t>
      </w:r>
      <w:r w:rsidRPr="00CA22F4">
        <w:rPr>
          <w:color w:val="6D6E71"/>
          <w:spacing w:val="-5"/>
          <w:lang w:val="nl-NL"/>
        </w:rPr>
        <w:t>z</w:t>
      </w:r>
      <w:r w:rsidRPr="00CA22F4">
        <w:rPr>
          <w:color w:val="6D6E71"/>
          <w:lang w:val="nl-NL"/>
        </w:rPr>
        <w:t>elf:</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iemand</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wie</w:t>
      </w:r>
      <w:r w:rsidRPr="00CA22F4">
        <w:rPr>
          <w:color w:val="6D6E71"/>
          <w:spacing w:val="5"/>
          <w:lang w:val="nl-NL"/>
        </w:rPr>
        <w:t xml:space="preserve"> </w:t>
      </w:r>
      <w:r w:rsidRPr="00CA22F4">
        <w:rPr>
          <w:color w:val="6D6E71"/>
          <w:lang w:val="nl-NL"/>
        </w:rPr>
        <w:t>je</w:t>
      </w:r>
      <w:r w:rsidRPr="00CA22F4">
        <w:rPr>
          <w:color w:val="6D6E71"/>
          <w:spacing w:val="5"/>
          <w:lang w:val="nl-NL"/>
        </w:rPr>
        <w:t xml:space="preserve"> </w:t>
      </w:r>
      <w:r w:rsidRPr="00CA22F4">
        <w:rPr>
          <w:color w:val="6D6E71"/>
          <w:spacing w:val="-2"/>
          <w:lang w:val="nl-NL"/>
        </w:rPr>
        <w:t>g</w:t>
      </w:r>
      <w:r w:rsidRPr="00CA22F4">
        <w:rPr>
          <w:color w:val="6D6E71"/>
          <w:lang w:val="nl-NL"/>
        </w:rPr>
        <w:t>oed</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elijk</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eg</w:t>
      </w:r>
    </w:p>
    <w:p w14:paraId="2BA13D42" w14:textId="77777777" w:rsidR="00624579" w:rsidRPr="00CA22F4" w:rsidRDefault="00CA22F4">
      <w:pPr>
        <w:pStyle w:val="Plattetekst"/>
        <w:spacing w:line="264" w:lineRule="exact"/>
        <w:ind w:right="1133"/>
        <w:jc w:val="both"/>
        <w:rPr>
          <w:lang w:val="nl-NL"/>
        </w:rPr>
      </w:pP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spacing w:val="-9"/>
          <w:lang w:val="nl-NL"/>
        </w:rPr>
        <w:t>W</w:t>
      </w:r>
      <w:r w:rsidRPr="00CA22F4">
        <w:rPr>
          <w:color w:val="6D6E71"/>
          <w:lang w:val="nl-NL"/>
        </w:rPr>
        <w:t>e zien</w:t>
      </w:r>
      <w:r w:rsidRPr="00CA22F4">
        <w:rPr>
          <w:color w:val="6D6E71"/>
          <w:spacing w:val="-1"/>
          <w:lang w:val="nl-NL"/>
        </w:rPr>
        <w:t xml:space="preserve"> </w:t>
      </w:r>
      <w:r w:rsidRPr="00CA22F4">
        <w:rPr>
          <w:color w:val="6D6E71"/>
          <w:lang w:val="nl-NL"/>
        </w:rPr>
        <w:t xml:space="preserve">er </w:t>
      </w:r>
      <w:r w:rsidRPr="00CA22F4">
        <w:rPr>
          <w:color w:val="6D6E71"/>
          <w:spacing w:val="-2"/>
          <w:lang w:val="nl-NL"/>
        </w:rPr>
        <w:t>w</w:t>
      </w:r>
      <w:r w:rsidRPr="00CA22F4">
        <w:rPr>
          <w:color w:val="6D6E71"/>
          <w:lang w:val="nl-NL"/>
        </w:rPr>
        <w:t>el</w:t>
      </w:r>
      <w:r w:rsidRPr="00CA22F4">
        <w:rPr>
          <w:color w:val="6D6E71"/>
          <w:spacing w:val="-1"/>
          <w:lang w:val="nl-NL"/>
        </w:rPr>
        <w:t xml:space="preserve"> </w:t>
      </w:r>
      <w:r w:rsidRPr="00CA22F4">
        <w:rPr>
          <w:color w:val="6D6E71"/>
          <w:lang w:val="nl-NL"/>
        </w:rPr>
        <w:t>samen op</w:t>
      </w:r>
      <w:r w:rsidRPr="00CA22F4">
        <w:rPr>
          <w:color w:val="6D6E71"/>
          <w:spacing w:val="-1"/>
          <w:lang w:val="nl-NL"/>
        </w:rPr>
        <w:t xml:space="preserve"> </w:t>
      </w:r>
      <w:r w:rsidRPr="00CA22F4">
        <w:rPr>
          <w:color w:val="6D6E71"/>
          <w:spacing w:val="-3"/>
          <w:lang w:val="nl-NL"/>
        </w:rPr>
        <w:t>t</w:t>
      </w:r>
      <w:r w:rsidRPr="00CA22F4">
        <w:rPr>
          <w:color w:val="6D6E71"/>
          <w:lang w:val="nl-NL"/>
        </w:rPr>
        <w:t>oe d</w:t>
      </w:r>
      <w:r w:rsidRPr="00CA22F4">
        <w:rPr>
          <w:color w:val="6D6E71"/>
          <w:spacing w:val="-2"/>
          <w:lang w:val="nl-NL"/>
        </w:rPr>
        <w:t>a</w:t>
      </w:r>
      <w:r w:rsidRPr="00CA22F4">
        <w:rPr>
          <w:color w:val="6D6E71"/>
          <w:lang w:val="nl-NL"/>
        </w:rPr>
        <w:t>t er</w:t>
      </w:r>
      <w:r w:rsidRPr="00CA22F4">
        <w:rPr>
          <w:color w:val="6D6E71"/>
          <w:spacing w:val="-1"/>
          <w:lang w:val="nl-NL"/>
        </w:rPr>
        <w:t xml:space="preserve"> </w:t>
      </w:r>
      <w:r w:rsidRPr="00CA22F4">
        <w:rPr>
          <w:color w:val="6D6E71"/>
          <w:lang w:val="nl-NL"/>
        </w:rPr>
        <w:t>inde</w:t>
      </w:r>
      <w:r w:rsidRPr="00CA22F4">
        <w:rPr>
          <w:color w:val="6D6E71"/>
          <w:spacing w:val="-3"/>
          <w:lang w:val="nl-NL"/>
        </w:rPr>
        <w:t>r</w:t>
      </w:r>
      <w:r w:rsidRPr="00CA22F4">
        <w:rPr>
          <w:color w:val="6D6E71"/>
          <w:lang w:val="nl-NL"/>
        </w:rPr>
        <w:t xml:space="preserve">daad </w:t>
      </w:r>
      <w:r w:rsidRPr="00CA22F4">
        <w:rPr>
          <w:color w:val="6D6E71"/>
          <w:spacing w:val="-5"/>
          <w:lang w:val="nl-NL"/>
        </w:rPr>
        <w:t>z</w:t>
      </w:r>
      <w:r w:rsidRPr="00CA22F4">
        <w:rPr>
          <w:color w:val="6D6E71"/>
          <w:lang w:val="nl-NL"/>
        </w:rPr>
        <w:t>o</w:t>
      </w:r>
      <w:r w:rsidRPr="00CA22F4">
        <w:rPr>
          <w:color w:val="6D6E71"/>
          <w:spacing w:val="-5"/>
          <w:lang w:val="nl-NL"/>
        </w:rPr>
        <w:t>’</w:t>
      </w:r>
      <w:r w:rsidRPr="00CA22F4">
        <w:rPr>
          <w:color w:val="6D6E71"/>
          <w:lang w:val="nl-NL"/>
        </w:rPr>
        <w:t>n</w:t>
      </w:r>
      <w:r w:rsidRPr="00CA22F4">
        <w:rPr>
          <w:color w:val="6D6E71"/>
          <w:spacing w:val="-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 xml:space="preserve">eunde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
          <w:lang w:val="nl-NL"/>
        </w:rPr>
        <w:t xml:space="preserve"> </w:t>
      </w:r>
      <w:r w:rsidRPr="00CA22F4">
        <w:rPr>
          <w:color w:val="6D6E71"/>
          <w:lang w:val="nl-NL"/>
        </w:rPr>
        <w:t>is. 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he</w:t>
      </w:r>
      <w:r w:rsidRPr="00CA22F4">
        <w:rPr>
          <w:color w:val="6D6E71"/>
          <w:spacing w:val="-3"/>
          <w:lang w:val="nl-NL"/>
        </w:rPr>
        <w:t>e</w:t>
      </w:r>
      <w:r w:rsidRPr="00CA22F4">
        <w:rPr>
          <w:color w:val="6D6E71"/>
          <w:lang w:val="nl-NL"/>
        </w:rPr>
        <w:t xml:space="preserve">ft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 een</w:t>
      </w:r>
    </w:p>
    <w:p w14:paraId="63B7E3E4" w14:textId="77777777" w:rsidR="00624579" w:rsidRPr="00CA22F4" w:rsidRDefault="00CA22F4">
      <w:pPr>
        <w:pStyle w:val="Plattetekst"/>
        <w:spacing w:line="264" w:lineRule="exact"/>
        <w:ind w:right="1133"/>
        <w:jc w:val="both"/>
        <w:rPr>
          <w:lang w:val="nl-NL"/>
        </w:rPr>
      </w:pP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7"/>
          <w:lang w:val="nl-NL"/>
        </w:rPr>
        <w:t xml:space="preserve"> </w:t>
      </w:r>
      <w:r w:rsidRPr="00CA22F4">
        <w:rPr>
          <w:color w:val="6D6E71"/>
          <w:lang w:val="nl-NL"/>
        </w:rPr>
        <w:t>om</w:t>
      </w:r>
      <w:r w:rsidRPr="00CA22F4">
        <w:rPr>
          <w:color w:val="6D6E71"/>
          <w:spacing w:val="-7"/>
          <w:lang w:val="nl-NL"/>
        </w:rPr>
        <w:t xml:space="preserve"> </w:t>
      </w:r>
      <w:r w:rsidRPr="00CA22F4">
        <w:rPr>
          <w:color w:val="6D6E71"/>
          <w:spacing w:val="-6"/>
          <w:lang w:val="nl-NL"/>
        </w:rPr>
        <w:t>f</w:t>
      </w:r>
      <w:r w:rsidRPr="00CA22F4">
        <w:rPr>
          <w:color w:val="6D6E71"/>
          <w:lang w:val="nl-NL"/>
        </w:rPr>
        <w:t>eedback</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7"/>
          <w:lang w:val="nl-NL"/>
        </w:rPr>
        <w:t xml:space="preserve"> </w:t>
      </w:r>
      <w:r w:rsidRPr="00CA22F4">
        <w:rPr>
          <w:color w:val="6D6E71"/>
          <w:lang w:val="nl-NL"/>
        </w:rPr>
        <w:t>hoe</w:t>
      </w:r>
      <w:r w:rsidRPr="00CA22F4">
        <w:rPr>
          <w:color w:val="6D6E71"/>
          <w:spacing w:val="-7"/>
          <w:lang w:val="nl-NL"/>
        </w:rPr>
        <w:t xml:space="preserve"> </w:t>
      </w:r>
      <w:r w:rsidRPr="00CA22F4">
        <w:rPr>
          <w:color w:val="6D6E71"/>
          <w:lang w:val="nl-NL"/>
        </w:rPr>
        <w:t>hij/zij</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zich</w:t>
      </w:r>
      <w:r w:rsidRPr="00CA22F4">
        <w:rPr>
          <w:color w:val="6D6E71"/>
          <w:spacing w:val="-5"/>
          <w:lang w:val="nl-NL"/>
        </w:rPr>
        <w:t>z</w:t>
      </w:r>
      <w:r w:rsidRPr="00CA22F4">
        <w:rPr>
          <w:color w:val="6D6E71"/>
          <w:lang w:val="nl-NL"/>
        </w:rPr>
        <w:t>elf</w:t>
      </w:r>
      <w:r w:rsidRPr="00CA22F4">
        <w:rPr>
          <w:color w:val="6D6E71"/>
          <w:spacing w:val="-7"/>
          <w:lang w:val="nl-NL"/>
        </w:rPr>
        <w:t xml:space="preserve"> </w:t>
      </w:r>
      <w:r w:rsidRPr="00CA22F4">
        <w:rPr>
          <w:color w:val="6D6E71"/>
          <w:lang w:val="nl-NL"/>
        </w:rPr>
        <w:t>om</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p>
    <w:p w14:paraId="20AE96A5" w14:textId="77777777" w:rsidR="00624579" w:rsidRPr="00CA22F4" w:rsidRDefault="00CA22F4">
      <w:pPr>
        <w:pStyle w:val="Plattetekst"/>
        <w:spacing w:line="264" w:lineRule="exact"/>
        <w:ind w:right="1133"/>
        <w:jc w:val="both"/>
        <w:rPr>
          <w:lang w:val="nl-NL"/>
        </w:rPr>
      </w:pPr>
      <w:r w:rsidRPr="00CA22F4">
        <w:rPr>
          <w:color w:val="6D6E71"/>
          <w:lang w:val="nl-NL"/>
        </w:rPr>
        <w:t>Belangrijk</w:t>
      </w:r>
      <w:r w:rsidRPr="00CA22F4">
        <w:rPr>
          <w:color w:val="6D6E71"/>
          <w:spacing w:val="10"/>
          <w:lang w:val="nl-NL"/>
        </w:rPr>
        <w:t xml:space="preserve"> </w:t>
      </w:r>
      <w:r w:rsidRPr="00CA22F4">
        <w:rPr>
          <w:color w:val="6D6E71"/>
          <w:lang w:val="nl-NL"/>
        </w:rPr>
        <w:t>is</w:t>
      </w:r>
      <w:r w:rsidRPr="00CA22F4">
        <w:rPr>
          <w:color w:val="6D6E71"/>
          <w:spacing w:val="10"/>
          <w:lang w:val="nl-NL"/>
        </w:rPr>
        <w:t xml:space="preserve"> </w:t>
      </w:r>
      <w:r w:rsidRPr="00CA22F4">
        <w:rPr>
          <w:color w:val="6D6E71"/>
          <w:lang w:val="nl-NL"/>
        </w:rPr>
        <w:t>daarbij</w:t>
      </w:r>
      <w:r w:rsidRPr="00CA22F4">
        <w:rPr>
          <w:color w:val="6D6E71"/>
          <w:spacing w:val="10"/>
          <w:lang w:val="nl-NL"/>
        </w:rPr>
        <w:t xml:space="preserve"> </w:t>
      </w:r>
      <w:r w:rsidRPr="00CA22F4">
        <w:rPr>
          <w:color w:val="6D6E71"/>
          <w:lang w:val="nl-NL"/>
        </w:rPr>
        <w:t>ook</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0"/>
          <w:lang w:val="nl-NL"/>
        </w:rPr>
        <w:t xml:space="preserve"> </w:t>
      </w:r>
      <w:r w:rsidRPr="00CA22F4">
        <w:rPr>
          <w:color w:val="6D6E71"/>
          <w:spacing w:val="-2"/>
          <w:lang w:val="nl-NL"/>
        </w:rPr>
        <w:t>c</w:t>
      </w:r>
      <w:r w:rsidRPr="00CA22F4">
        <w:rPr>
          <w:color w:val="6D6E71"/>
          <w:lang w:val="nl-NL"/>
        </w:rPr>
        <w:t>olle</w:t>
      </w:r>
      <w:r w:rsidRPr="00CA22F4">
        <w:rPr>
          <w:color w:val="6D6E71"/>
          <w:spacing w:val="-4"/>
          <w:lang w:val="nl-NL"/>
        </w:rPr>
        <w:t>g</w:t>
      </w:r>
      <w:r w:rsidRPr="00CA22F4">
        <w:rPr>
          <w:color w:val="6D6E71"/>
          <w:lang w:val="nl-NL"/>
        </w:rPr>
        <w:t>a</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g</w:t>
      </w:r>
      <w:r w:rsidRPr="00CA22F4">
        <w:rPr>
          <w:color w:val="6D6E71"/>
          <w:spacing w:val="-4"/>
          <w:lang w:val="nl-NL"/>
        </w:rPr>
        <w:t>r</w:t>
      </w:r>
      <w:r w:rsidRPr="00CA22F4">
        <w:rPr>
          <w:color w:val="6D6E71"/>
          <w:lang w:val="nl-NL"/>
        </w:rPr>
        <w:t>en</w:t>
      </w:r>
      <w:r w:rsidRPr="00CA22F4">
        <w:rPr>
          <w:color w:val="6D6E71"/>
          <w:spacing w:val="-5"/>
          <w:lang w:val="nl-NL"/>
        </w:rPr>
        <w:t>z</w:t>
      </w:r>
      <w:r w:rsidRPr="00CA22F4">
        <w:rPr>
          <w:color w:val="6D6E71"/>
          <w:lang w:val="nl-NL"/>
        </w:rPr>
        <w:t>en</w:t>
      </w:r>
      <w:r w:rsidRPr="00CA22F4">
        <w:rPr>
          <w:color w:val="6D6E71"/>
          <w:spacing w:val="10"/>
          <w:lang w:val="nl-NL"/>
        </w:rPr>
        <w:t xml:space="preserve"> </w:t>
      </w:r>
      <w:r w:rsidRPr="00CA22F4">
        <w:rPr>
          <w:color w:val="6D6E71"/>
          <w:lang w:val="nl-NL"/>
        </w:rPr>
        <w:t>hel</w:t>
      </w:r>
      <w:r w:rsidRPr="00CA22F4">
        <w:rPr>
          <w:color w:val="6D6E71"/>
          <w:spacing w:val="-1"/>
          <w:lang w:val="nl-NL"/>
        </w:rPr>
        <w:t>p</w:t>
      </w:r>
      <w:r w:rsidRPr="00CA22F4">
        <w:rPr>
          <w:color w:val="6D6E71"/>
          <w:lang w:val="nl-NL"/>
        </w:rPr>
        <w:t>t</w:t>
      </w:r>
      <w:r w:rsidRPr="00CA22F4">
        <w:rPr>
          <w:color w:val="6D6E71"/>
          <w:spacing w:val="10"/>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w</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spacing w:val="-3"/>
          <w:lang w:val="nl-NL"/>
        </w:rPr>
        <w:t>wa</w:t>
      </w:r>
      <w:r w:rsidRPr="00CA22F4">
        <w:rPr>
          <w:color w:val="6D6E71"/>
          <w:lang w:val="nl-NL"/>
        </w:rPr>
        <w:t>t</w:t>
      </w:r>
      <w:r w:rsidRPr="00CA22F4">
        <w:rPr>
          <w:color w:val="6D6E71"/>
          <w:spacing w:val="10"/>
          <w:lang w:val="nl-NL"/>
        </w:rPr>
        <w:t xml:space="preserve"> </w:t>
      </w:r>
      <w:r w:rsidRPr="00CA22F4">
        <w:rPr>
          <w:color w:val="6D6E71"/>
          <w:lang w:val="nl-NL"/>
        </w:rPr>
        <w:t>je</w:t>
      </w:r>
      <w:r w:rsidRPr="00CA22F4">
        <w:rPr>
          <w:color w:val="6D6E71"/>
          <w:spacing w:val="10"/>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0"/>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je</w:t>
      </w:r>
      <w:r w:rsidRPr="00CA22F4">
        <w:rPr>
          <w:color w:val="6D6E71"/>
          <w:spacing w:val="10"/>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p>
    <w:p w14:paraId="64D5F23C" w14:textId="77777777" w:rsidR="00624579" w:rsidRPr="00CA22F4" w:rsidRDefault="00CA22F4">
      <w:pPr>
        <w:pStyle w:val="Plattetekst"/>
        <w:spacing w:line="264" w:lineRule="exact"/>
        <w:ind w:right="10090"/>
        <w:jc w:val="both"/>
        <w:rPr>
          <w:lang w:val="nl-NL"/>
        </w:rPr>
      </w:pPr>
      <w:r w:rsidRPr="00CA22F4">
        <w:rPr>
          <w:color w:val="6D6E71"/>
          <w:lang w:val="nl-NL"/>
        </w:rPr>
        <w:t>nemen.</w:t>
      </w:r>
    </w:p>
    <w:p w14:paraId="7EBACDC5" w14:textId="77777777" w:rsidR="00624579" w:rsidRPr="00CA22F4" w:rsidRDefault="00624579">
      <w:pPr>
        <w:spacing w:before="18" w:line="240" w:lineRule="exact"/>
        <w:rPr>
          <w:sz w:val="24"/>
          <w:szCs w:val="24"/>
          <w:lang w:val="nl-NL"/>
        </w:rPr>
      </w:pPr>
    </w:p>
    <w:p w14:paraId="5F7506EF"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7"/>
          <w:lang w:val="nl-NL"/>
        </w:rPr>
        <w:t xml:space="preserve"> </w:t>
      </w:r>
      <w:r w:rsidRPr="00CA22F4">
        <w:rPr>
          <w:color w:val="6D6E71"/>
          <w:lang w:val="nl-NL"/>
        </w:rPr>
        <w:t>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6"/>
          <w:lang w:val="nl-NL"/>
        </w:rPr>
        <w:t xml:space="preserve"> </w:t>
      </w:r>
      <w:r w:rsidRPr="00CA22F4">
        <w:rPr>
          <w:color w:val="6D6E71"/>
          <w:lang w:val="nl-NL"/>
        </w:rPr>
        <w:t>paar</w:t>
      </w:r>
      <w:r w:rsidRPr="00CA22F4">
        <w:rPr>
          <w:color w:val="6D6E71"/>
          <w:spacing w:val="-7"/>
          <w:lang w:val="nl-NL"/>
        </w:rPr>
        <w:t xml:space="preserve"> </w:t>
      </w:r>
      <w:r w:rsidRPr="00CA22F4">
        <w:rPr>
          <w:color w:val="6D6E71"/>
          <w:lang w:val="nl-NL"/>
        </w:rPr>
        <w:t>mome</w:t>
      </w:r>
      <w:r w:rsidRPr="00CA22F4">
        <w:rPr>
          <w:color w:val="6D6E71"/>
          <w:spacing w:val="-3"/>
          <w:lang w:val="nl-NL"/>
        </w:rPr>
        <w:t>nt</w:t>
      </w:r>
      <w:r w:rsidRPr="00CA22F4">
        <w:rPr>
          <w:color w:val="6D6E71"/>
          <w:lang w:val="nl-NL"/>
        </w:rPr>
        <w:t>en</w:t>
      </w:r>
      <w:r w:rsidRPr="00CA22F4">
        <w:rPr>
          <w:color w:val="6D6E71"/>
          <w:spacing w:val="-7"/>
          <w:lang w:val="nl-NL"/>
        </w:rPr>
        <w:t xml:space="preserve"> </w:t>
      </w:r>
      <w:r w:rsidRPr="00CA22F4">
        <w:rPr>
          <w:color w:val="6D6E71"/>
          <w:spacing w:val="-2"/>
          <w:lang w:val="nl-NL"/>
        </w:rPr>
        <w:t>a</w:t>
      </w:r>
      <w:r w:rsidRPr="00CA22F4">
        <w:rPr>
          <w:color w:val="6D6E71"/>
          <w:lang w:val="nl-NL"/>
        </w:rPr>
        <w:t>f</w:t>
      </w:r>
      <w:r w:rsidRPr="00CA22F4">
        <w:rPr>
          <w:color w:val="6D6E71"/>
          <w:spacing w:val="-6"/>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hele</w:t>
      </w:r>
      <w:r w:rsidRPr="00CA22F4">
        <w:rPr>
          <w:color w:val="6D6E71"/>
          <w:spacing w:val="-7"/>
          <w:lang w:val="nl-NL"/>
        </w:rPr>
        <w:t xml:space="preserve"> </w:t>
      </w:r>
      <w:r w:rsidRPr="00CA22F4">
        <w:rPr>
          <w:color w:val="6D6E71"/>
          <w:spacing w:val="-3"/>
          <w:lang w:val="nl-NL"/>
        </w:rPr>
        <w:t>t</w:t>
      </w:r>
      <w:r w:rsidRPr="00CA22F4">
        <w:rPr>
          <w:color w:val="6D6E71"/>
          <w:lang w:val="nl-NL"/>
        </w:rPr>
        <w:t>eam</w:t>
      </w:r>
      <w:r w:rsidRPr="00CA22F4">
        <w:rPr>
          <w:color w:val="6D6E71"/>
          <w:spacing w:val="-7"/>
          <w:lang w:val="nl-NL"/>
        </w:rPr>
        <w:t xml:space="preserve"> </w:t>
      </w:r>
      <w:r w:rsidRPr="00CA22F4">
        <w:rPr>
          <w:color w:val="6D6E71"/>
          <w:lang w:val="nl-NL"/>
        </w:rPr>
        <w:t>nog</w:t>
      </w:r>
      <w:r w:rsidRPr="00CA22F4">
        <w:rPr>
          <w:color w:val="6D6E71"/>
          <w:spacing w:val="-6"/>
          <w:lang w:val="nl-NL"/>
        </w:rPr>
        <w:t xml:space="preserve"> </w:t>
      </w:r>
      <w:r w:rsidRPr="00CA22F4">
        <w:rPr>
          <w:color w:val="6D6E71"/>
          <w:lang w:val="nl-NL"/>
        </w:rPr>
        <w:t>eens</w:t>
      </w:r>
      <w:r w:rsidRPr="00CA22F4">
        <w:rPr>
          <w:color w:val="6D6E71"/>
          <w:spacing w:val="-7"/>
          <w:lang w:val="nl-NL"/>
        </w:rPr>
        <w:t xml:space="preserve"> </w:t>
      </w:r>
      <w:r w:rsidRPr="00CA22F4">
        <w:rPr>
          <w:color w:val="6D6E71"/>
          <w:lang w:val="nl-NL"/>
        </w:rPr>
        <w:t>besp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7"/>
          <w:lang w:val="nl-NL"/>
        </w:rPr>
        <w:t xml:space="preserve"> </w:t>
      </w:r>
      <w:r w:rsidRPr="00CA22F4">
        <w:rPr>
          <w:color w:val="6D6E71"/>
          <w:spacing w:val="-3"/>
          <w:lang w:val="nl-NL"/>
        </w:rPr>
        <w:t>wa</w:t>
      </w:r>
      <w:r w:rsidRPr="00CA22F4">
        <w:rPr>
          <w:color w:val="6D6E71"/>
          <w:lang w:val="nl-NL"/>
        </w:rPr>
        <w:t>t</w:t>
      </w:r>
      <w:r w:rsidRPr="00CA22F4">
        <w:rPr>
          <w:color w:val="6D6E71"/>
          <w:spacing w:val="-7"/>
          <w:lang w:val="nl-NL"/>
        </w:rPr>
        <w:t xml:space="preserve"> </w:t>
      </w:r>
      <w:r w:rsidRPr="00CA22F4">
        <w:rPr>
          <w:color w:val="6D6E71"/>
          <w:lang w:val="nl-NL"/>
        </w:rPr>
        <w:t>er</w:t>
      </w:r>
      <w:r w:rsidRPr="00CA22F4">
        <w:rPr>
          <w:color w:val="6D6E71"/>
          <w:spacing w:val="-7"/>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6"/>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hoe 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nu</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6"/>
          <w:lang w:val="nl-NL"/>
        </w:rPr>
        <w:t xml:space="preserve"> </w:t>
      </w:r>
      <w:r w:rsidRPr="00CA22F4">
        <w:rPr>
          <w:color w:val="6D6E71"/>
          <w:lang w:val="nl-NL"/>
        </w:rPr>
        <w:t>–</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ende</w:t>
      </w:r>
      <w:r w:rsidRPr="00CA22F4">
        <w:rPr>
          <w:color w:val="6D6E71"/>
          <w:spacing w:val="7"/>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6"/>
          <w:lang w:val="nl-NL"/>
        </w:rPr>
        <w:t xml:space="preserve"> </w:t>
      </w:r>
      <w:r w:rsidRPr="00CA22F4">
        <w:rPr>
          <w:color w:val="6D6E71"/>
          <w:lang w:val="nl-NL"/>
        </w:rPr>
        <w:t>–</w:t>
      </w:r>
      <w:r w:rsidRPr="00CA22F4">
        <w:rPr>
          <w:color w:val="6D6E71"/>
          <w:spacing w:val="7"/>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7"/>
          <w:lang w:val="nl-NL"/>
        </w:rPr>
        <w:t xml:space="preserve"> </w:t>
      </w:r>
      <w:r w:rsidRPr="00CA22F4">
        <w:rPr>
          <w:color w:val="6D6E71"/>
          <w:spacing w:val="-3"/>
          <w:lang w:val="nl-NL"/>
        </w:rPr>
        <w:t>wa</w:t>
      </w:r>
      <w:r w:rsidRPr="00CA22F4">
        <w:rPr>
          <w:color w:val="6D6E71"/>
          <w:lang w:val="nl-NL"/>
        </w:rPr>
        <w:t>t</w:t>
      </w:r>
      <w:r w:rsidRPr="00CA22F4">
        <w:rPr>
          <w:color w:val="6D6E71"/>
          <w:spacing w:val="6"/>
          <w:lang w:val="nl-NL"/>
        </w:rPr>
        <w:t xml:space="preserve"> </w:t>
      </w:r>
      <w:r w:rsidRPr="00CA22F4">
        <w:rPr>
          <w:color w:val="6D6E71"/>
          <w:spacing w:val="-2"/>
          <w:lang w:val="nl-NL"/>
        </w:rPr>
        <w:t>w</w:t>
      </w:r>
      <w:r w:rsidRPr="00CA22F4">
        <w:rPr>
          <w:color w:val="6D6E71"/>
          <w:lang w:val="nl-NL"/>
        </w:rPr>
        <w:t>e</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7"/>
          <w:lang w:val="nl-NL"/>
        </w:rPr>
        <w:t xml:space="preserve"> </w:t>
      </w:r>
      <w:r w:rsidRPr="00CA22F4">
        <w:rPr>
          <w:color w:val="6D6E71"/>
          <w:lang w:val="nl-NL"/>
        </w:rPr>
        <w:t>mer</w:t>
      </w:r>
      <w:r w:rsidRPr="00CA22F4">
        <w:rPr>
          <w:color w:val="6D6E71"/>
          <w:spacing w:val="-8"/>
          <w:lang w:val="nl-NL"/>
        </w:rPr>
        <w:t>k</w:t>
      </w:r>
      <w:r w:rsidRPr="00CA22F4">
        <w:rPr>
          <w:color w:val="6D6E71"/>
          <w:lang w:val="nl-NL"/>
        </w:rPr>
        <w:t>en aan</w:t>
      </w:r>
      <w:r w:rsidRPr="00CA22F4">
        <w:rPr>
          <w:color w:val="6D6E71"/>
          <w:spacing w:val="-3"/>
          <w:lang w:val="nl-NL"/>
        </w:rPr>
        <w:t xml:space="preserve"> </w:t>
      </w:r>
      <w:r w:rsidRPr="00CA22F4">
        <w:rPr>
          <w:color w:val="6D6E71"/>
          <w:lang w:val="nl-NL"/>
        </w:rPr>
        <w:t>hoe</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b</w:t>
      </w:r>
      <w:r w:rsidRPr="00CA22F4">
        <w:rPr>
          <w:color w:val="6D6E71"/>
          <w:spacing w:val="-3"/>
          <w:lang w:val="nl-NL"/>
        </w:rPr>
        <w:t>e</w:t>
      </w:r>
      <w:r w:rsidRPr="00CA22F4">
        <w:rPr>
          <w:color w:val="6D6E71"/>
          <w:lang w:val="nl-NL"/>
        </w:rPr>
        <w:t>zig</w:t>
      </w:r>
      <w:r w:rsidRPr="00CA22F4">
        <w:rPr>
          <w:color w:val="6D6E71"/>
          <w:spacing w:val="-3"/>
          <w:lang w:val="nl-NL"/>
        </w:rPr>
        <w:t xml:space="preserve"> </w:t>
      </w:r>
      <w:r w:rsidRPr="00CA22F4">
        <w:rPr>
          <w:color w:val="6D6E71"/>
          <w:lang w:val="nl-NL"/>
        </w:rPr>
        <w:t>zijn</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dood</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hun</w:t>
      </w:r>
      <w:r w:rsidRPr="00CA22F4">
        <w:rPr>
          <w:color w:val="6D6E71"/>
          <w:spacing w:val="-3"/>
          <w:lang w:val="nl-NL"/>
        </w:rPr>
        <w:t xml:space="preserve"> </w:t>
      </w:r>
      <w:r w:rsidRPr="00CA22F4">
        <w:rPr>
          <w:color w:val="6D6E71"/>
          <w:lang w:val="nl-NL"/>
        </w:rPr>
        <w:t>klas</w:t>
      </w:r>
      <w:r w:rsidRPr="00CA22F4">
        <w:rPr>
          <w:color w:val="6D6E71"/>
          <w:spacing w:val="-2"/>
          <w:lang w:val="nl-NL"/>
        </w:rPr>
        <w:t>g</w:t>
      </w:r>
      <w:r w:rsidRPr="00CA22F4">
        <w:rPr>
          <w:color w:val="6D6E71"/>
          <w:lang w:val="nl-NL"/>
        </w:rPr>
        <w:t>enootje</w:t>
      </w:r>
      <w:r w:rsidRPr="00CA22F4">
        <w:rPr>
          <w:color w:val="6D6E71"/>
          <w:spacing w:val="-5"/>
          <w:lang w:val="nl-NL"/>
        </w:rPr>
        <w:t>/</w:t>
      </w:r>
      <w:r w:rsidRPr="00CA22F4">
        <w:rPr>
          <w:color w:val="6D6E71"/>
          <w:lang w:val="nl-NL"/>
        </w:rPr>
        <w:t>school</w:t>
      </w:r>
      <w:r w:rsidRPr="00CA22F4">
        <w:rPr>
          <w:color w:val="6D6E71"/>
          <w:spacing w:val="-2"/>
          <w:lang w:val="nl-NL"/>
        </w:rPr>
        <w:t>g</w:t>
      </w:r>
      <w:r w:rsidRPr="00CA22F4">
        <w:rPr>
          <w:color w:val="6D6E71"/>
          <w:lang w:val="nl-NL"/>
        </w:rPr>
        <w:t>enootje</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wa</w:t>
      </w:r>
      <w:r w:rsidRPr="00CA22F4">
        <w:rPr>
          <w:color w:val="6D6E71"/>
          <w:lang w:val="nl-NL"/>
        </w:rPr>
        <w:t>t</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3"/>
          <w:lang w:val="nl-NL"/>
        </w:rPr>
        <w:t xml:space="preserve"> </w:t>
      </w:r>
      <w:r w:rsidRPr="00CA22F4">
        <w:rPr>
          <w:color w:val="6D6E71"/>
          <w:lang w:val="nl-NL"/>
        </w:rPr>
        <w:t>daarmee</w:t>
      </w:r>
      <w:r w:rsidRPr="00CA22F4">
        <w:rPr>
          <w:color w:val="6D6E71"/>
          <w:spacing w:val="-3"/>
          <w:lang w:val="nl-NL"/>
        </w:rPr>
        <w:t xml:space="preserve"> </w:t>
      </w:r>
      <w:r w:rsidRPr="00CA22F4">
        <w:rPr>
          <w:color w:val="6D6E71"/>
          <w:lang w:val="nl-NL"/>
        </w:rPr>
        <w:t xml:space="preserve">doen. </w:t>
      </w:r>
      <w:r w:rsidRPr="00CA22F4">
        <w:rPr>
          <w:color w:val="6D6E71"/>
          <w:spacing w:val="-9"/>
          <w:lang w:val="nl-NL"/>
        </w:rPr>
        <w:t>W</w:t>
      </w:r>
      <w:r w:rsidRPr="00CA22F4">
        <w:rPr>
          <w:color w:val="6D6E71"/>
          <w:lang w:val="nl-NL"/>
        </w:rPr>
        <w:t xml:space="preserve">e </w:t>
      </w:r>
      <w:r w:rsidRPr="00CA22F4">
        <w:rPr>
          <w:color w:val="6D6E71"/>
          <w:spacing w:val="-3"/>
          <w:lang w:val="nl-NL"/>
        </w:rPr>
        <w:t>k</w:t>
      </w:r>
      <w:r w:rsidRPr="00CA22F4">
        <w:rPr>
          <w:color w:val="6D6E71"/>
          <w:lang w:val="nl-NL"/>
        </w:rPr>
        <w:t>unnen samen een hoop o</w:t>
      </w:r>
      <w:r w:rsidRPr="00CA22F4">
        <w:rPr>
          <w:color w:val="6D6E71"/>
          <w:spacing w:val="-1"/>
          <w:lang w:val="nl-NL"/>
        </w:rPr>
        <w:t>p</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4"/>
          <w:lang w:val="nl-NL"/>
        </w:rPr>
        <w:t>v</w:t>
      </w:r>
      <w:r w:rsidRPr="00CA22F4">
        <w:rPr>
          <w:color w:val="6D6E71"/>
          <w:lang w:val="nl-NL"/>
        </w:rPr>
        <w:t>an alle e</w:t>
      </w:r>
      <w:r w:rsidRPr="00CA22F4">
        <w:rPr>
          <w:color w:val="6D6E71"/>
          <w:spacing w:val="2"/>
          <w:lang w:val="nl-NL"/>
        </w:rPr>
        <w:t>r</w:t>
      </w:r>
      <w:r w:rsidRPr="00CA22F4">
        <w:rPr>
          <w:color w:val="6D6E71"/>
          <w:spacing w:val="-4"/>
          <w:lang w:val="nl-NL"/>
        </w:rPr>
        <w:t>v</w:t>
      </w:r>
      <w:r w:rsidRPr="00CA22F4">
        <w:rPr>
          <w:color w:val="6D6E71"/>
          <w:lang w:val="nl-NL"/>
        </w:rPr>
        <w:t>arin</w:t>
      </w:r>
      <w:r w:rsidRPr="00CA22F4">
        <w:rPr>
          <w:color w:val="6D6E71"/>
          <w:spacing w:val="-2"/>
          <w:lang w:val="nl-NL"/>
        </w:rPr>
        <w:t>g</w:t>
      </w:r>
      <w:r w:rsidRPr="00CA22F4">
        <w:rPr>
          <w:color w:val="6D6E71"/>
          <w:lang w:val="nl-NL"/>
        </w:rPr>
        <w:t>en, en el</w:t>
      </w:r>
      <w:r w:rsidRPr="00CA22F4">
        <w:rPr>
          <w:color w:val="6D6E71"/>
          <w:spacing w:val="-4"/>
          <w:lang w:val="nl-NL"/>
        </w:rPr>
        <w:t>k</w:t>
      </w:r>
      <w:r w:rsidRPr="00CA22F4">
        <w:rPr>
          <w:color w:val="6D6E71"/>
          <w:lang w:val="nl-NL"/>
        </w:rPr>
        <w:t xml:space="preserve">aar </w:t>
      </w:r>
      <w:r w:rsidRPr="00CA22F4">
        <w:rPr>
          <w:color w:val="6D6E71"/>
          <w:spacing w:val="-3"/>
          <w:lang w:val="nl-NL"/>
        </w:rPr>
        <w:t>st</w:t>
      </w:r>
      <w:r w:rsidRPr="00CA22F4">
        <w:rPr>
          <w:color w:val="6D6E71"/>
          <w:lang w:val="nl-NL"/>
        </w:rPr>
        <w:t>eunen.</w:t>
      </w:r>
    </w:p>
    <w:p w14:paraId="2797EF25" w14:textId="77777777" w:rsidR="00624579" w:rsidRPr="00CA22F4" w:rsidRDefault="00CA22F4">
      <w:pPr>
        <w:pStyle w:val="Plattetekst"/>
        <w:spacing w:line="264" w:lineRule="exact"/>
        <w:ind w:right="1133"/>
        <w:jc w:val="both"/>
        <w:rPr>
          <w:lang w:val="nl-NL"/>
        </w:rPr>
      </w:pPr>
      <w:r w:rsidRPr="00CA22F4">
        <w:rPr>
          <w:color w:val="6D6E71"/>
          <w:spacing w:val="-9"/>
          <w:lang w:val="nl-NL"/>
        </w:rPr>
        <w:t>W</w:t>
      </w:r>
      <w:r w:rsidRPr="00CA22F4">
        <w:rPr>
          <w:color w:val="6D6E71"/>
          <w:lang w:val="nl-NL"/>
        </w:rPr>
        <w:t>e</w:t>
      </w:r>
      <w:r w:rsidRPr="00CA22F4">
        <w:rPr>
          <w:color w:val="6D6E71"/>
          <w:spacing w:val="-19"/>
          <w:lang w:val="nl-NL"/>
        </w:rPr>
        <w:t xml:space="preserve"> </w:t>
      </w:r>
      <w:r w:rsidRPr="00CA22F4">
        <w:rPr>
          <w:color w:val="6D6E71"/>
          <w:spacing w:val="-3"/>
          <w:lang w:val="nl-NL"/>
        </w:rPr>
        <w:t>k</w:t>
      </w:r>
      <w:r w:rsidRPr="00CA22F4">
        <w:rPr>
          <w:color w:val="6D6E71"/>
          <w:lang w:val="nl-NL"/>
        </w:rPr>
        <w:t>unnen</w:t>
      </w:r>
      <w:r w:rsidRPr="00CA22F4">
        <w:rPr>
          <w:color w:val="6D6E71"/>
          <w:spacing w:val="-18"/>
          <w:lang w:val="nl-NL"/>
        </w:rPr>
        <w:t xml:space="preserve"> </w:t>
      </w:r>
      <w:r w:rsidRPr="00CA22F4">
        <w:rPr>
          <w:color w:val="6D6E71"/>
          <w:lang w:val="nl-NL"/>
        </w:rPr>
        <w:t>ook</w:t>
      </w:r>
      <w:r w:rsidRPr="00CA22F4">
        <w:rPr>
          <w:color w:val="6D6E71"/>
          <w:spacing w:val="-18"/>
          <w:lang w:val="nl-NL"/>
        </w:rPr>
        <w:t xml:space="preserve"> </w:t>
      </w:r>
      <w:r w:rsidRPr="00CA22F4">
        <w:rPr>
          <w:color w:val="6D6E71"/>
          <w:lang w:val="nl-NL"/>
        </w:rPr>
        <w:t>ouder</w:t>
      </w:r>
      <w:r w:rsidRPr="00CA22F4">
        <w:rPr>
          <w:color w:val="6D6E71"/>
          <w:spacing w:val="-5"/>
          <w:lang w:val="nl-NL"/>
        </w:rPr>
        <w:t>r</w:t>
      </w:r>
      <w:r w:rsidRPr="00CA22F4">
        <w:rPr>
          <w:color w:val="6D6E71"/>
          <w:lang w:val="nl-NL"/>
        </w:rPr>
        <w:t>aad,</w:t>
      </w:r>
      <w:r w:rsidRPr="00CA22F4">
        <w:rPr>
          <w:color w:val="6D6E71"/>
          <w:spacing w:val="-18"/>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lang w:val="nl-NL"/>
        </w:rPr>
        <w:t>en</w:t>
      </w:r>
      <w:r w:rsidRPr="00CA22F4">
        <w:rPr>
          <w:color w:val="6D6E71"/>
          <w:spacing w:val="-18"/>
          <w:lang w:val="nl-NL"/>
        </w:rPr>
        <w:t xml:space="preserve"> </w:t>
      </w:r>
      <w:r w:rsidRPr="00CA22F4">
        <w:rPr>
          <w:color w:val="6D6E71"/>
          <w:lang w:val="nl-NL"/>
        </w:rPr>
        <w:t>individuele</w:t>
      </w:r>
      <w:r w:rsidRPr="00CA22F4">
        <w:rPr>
          <w:color w:val="6D6E71"/>
          <w:spacing w:val="-18"/>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18"/>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8"/>
          <w:lang w:val="nl-NL"/>
        </w:rPr>
        <w:t xml:space="preserve"> </w:t>
      </w:r>
      <w:r w:rsidRPr="00CA22F4">
        <w:rPr>
          <w:color w:val="6D6E71"/>
          <w:lang w:val="nl-NL"/>
        </w:rPr>
        <w:t>hoe</w:t>
      </w:r>
      <w:r w:rsidRPr="00CA22F4">
        <w:rPr>
          <w:color w:val="6D6E71"/>
          <w:spacing w:val="-18"/>
          <w:lang w:val="nl-NL"/>
        </w:rPr>
        <w:t xml:space="preserve"> </w:t>
      </w:r>
      <w:r w:rsidRPr="00CA22F4">
        <w:rPr>
          <w:color w:val="6D6E71"/>
          <w:lang w:val="nl-NL"/>
        </w:rPr>
        <w:t>zij</w:t>
      </w:r>
      <w:r w:rsidRPr="00CA22F4">
        <w:rPr>
          <w:color w:val="6D6E71"/>
          <w:spacing w:val="-1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8"/>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w:t>
      </w:r>
      <w:r w:rsidRPr="00CA22F4">
        <w:rPr>
          <w:color w:val="6D6E71"/>
          <w:spacing w:val="-18"/>
          <w:lang w:val="nl-NL"/>
        </w:rPr>
        <w:t xml:space="preserve"> </w:t>
      </w:r>
      <w:r w:rsidRPr="00CA22F4">
        <w:rPr>
          <w:color w:val="6D6E71"/>
          <w:spacing w:val="-4"/>
          <w:lang w:val="nl-NL"/>
        </w:rPr>
        <w:t>v</w:t>
      </w:r>
      <w:r w:rsidRPr="00CA22F4">
        <w:rPr>
          <w:color w:val="6D6E71"/>
          <w:lang w:val="nl-NL"/>
        </w:rPr>
        <w:t>an</w:t>
      </w:r>
      <w:r w:rsidRPr="00CA22F4">
        <w:rPr>
          <w:color w:val="6D6E71"/>
          <w:spacing w:val="-18"/>
          <w:lang w:val="nl-NL"/>
        </w:rPr>
        <w:t xml:space="preserve"> </w:t>
      </w:r>
      <w:r w:rsidRPr="00CA22F4">
        <w:rPr>
          <w:color w:val="6D6E71"/>
          <w:lang w:val="nl-NL"/>
        </w:rPr>
        <w:t>de</w:t>
      </w:r>
      <w:r w:rsidRPr="00CA22F4">
        <w:rPr>
          <w:color w:val="6D6E71"/>
          <w:spacing w:val="-1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 xml:space="preserve">erledene, en de manier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 de school ermee om</w:t>
      </w:r>
      <w:r w:rsidRPr="00CA22F4">
        <w:rPr>
          <w:color w:val="6D6E71"/>
          <w:spacing w:val="-4"/>
          <w:lang w:val="nl-NL"/>
        </w:rPr>
        <w:t>g</w:t>
      </w:r>
      <w:r w:rsidRPr="00CA22F4">
        <w:rPr>
          <w:color w:val="6D6E71"/>
          <w:lang w:val="nl-NL"/>
        </w:rPr>
        <w:t>a</w:t>
      </w:r>
      <w:r w:rsidRPr="00CA22F4">
        <w:rPr>
          <w:color w:val="6D6E71"/>
          <w:spacing w:val="-3"/>
          <w:lang w:val="nl-NL"/>
        </w:rPr>
        <w:t>a</w:t>
      </w:r>
      <w:r w:rsidRPr="00CA22F4">
        <w:rPr>
          <w:color w:val="6D6E71"/>
          <w:lang w:val="nl-NL"/>
        </w:rPr>
        <w:t>t, 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p>
    <w:p w14:paraId="0ABE1CA3" w14:textId="77777777" w:rsidR="00624579" w:rsidRPr="00CA22F4" w:rsidRDefault="00624579">
      <w:pPr>
        <w:spacing w:line="264" w:lineRule="exact"/>
        <w:jc w:val="both"/>
        <w:rPr>
          <w:lang w:val="nl-NL"/>
        </w:rPr>
        <w:sectPr w:rsidR="00624579" w:rsidRPr="00CA22F4">
          <w:footerReference w:type="even" r:id="rId81"/>
          <w:footerReference w:type="default" r:id="rId82"/>
          <w:pgSz w:w="11906" w:h="16840"/>
          <w:pgMar w:top="900" w:right="0" w:bottom="500" w:left="0" w:header="0" w:footer="316" w:gutter="0"/>
          <w:pgNumType w:start="52"/>
          <w:cols w:space="708"/>
        </w:sectPr>
      </w:pPr>
    </w:p>
    <w:p w14:paraId="3A5D438D" w14:textId="77777777" w:rsidR="00624579" w:rsidRPr="00CA22F4" w:rsidRDefault="00624579">
      <w:pPr>
        <w:spacing w:before="5" w:line="100" w:lineRule="exact"/>
        <w:rPr>
          <w:sz w:val="10"/>
          <w:szCs w:val="10"/>
          <w:lang w:val="nl-NL"/>
        </w:rPr>
      </w:pPr>
    </w:p>
    <w:p w14:paraId="26F543C1" w14:textId="77777777" w:rsidR="00624579" w:rsidRPr="00CA22F4" w:rsidRDefault="00CA22F4" w:rsidP="00CD3340">
      <w:pPr>
        <w:pStyle w:val="Kop3"/>
        <w:numPr>
          <w:ilvl w:val="0"/>
          <w:numId w:val="17"/>
        </w:numPr>
        <w:tabs>
          <w:tab w:val="left" w:pos="1495"/>
        </w:tabs>
        <w:spacing w:before="51"/>
        <w:ind w:left="1495" w:right="2411" w:hanging="362"/>
        <w:jc w:val="both"/>
        <w:rPr>
          <w:b w:val="0"/>
          <w:bCs w:val="0"/>
          <w:lang w:val="nl-NL"/>
        </w:rPr>
      </w:pPr>
      <w:r w:rsidRPr="00CA22F4">
        <w:rPr>
          <w:color w:val="58595B"/>
          <w:lang w:val="nl-NL"/>
        </w:rPr>
        <w:t>Onde</w:t>
      </w:r>
      <w:r w:rsidRPr="00CA22F4">
        <w:rPr>
          <w:color w:val="58595B"/>
          <w:spacing w:val="-3"/>
          <w:lang w:val="nl-NL"/>
        </w:rPr>
        <w:t>rst</w:t>
      </w:r>
      <w:r w:rsidRPr="00CA22F4">
        <w:rPr>
          <w:color w:val="58595B"/>
          <w:lang w:val="nl-NL"/>
        </w:rPr>
        <w:t>euning</w:t>
      </w:r>
      <w:r w:rsidRPr="00CA22F4">
        <w:rPr>
          <w:color w:val="58595B"/>
          <w:spacing w:val="4"/>
          <w:lang w:val="nl-NL"/>
        </w:rPr>
        <w:t xml:space="preserve"> </w:t>
      </w:r>
      <w:r w:rsidRPr="00CA22F4">
        <w:rPr>
          <w:color w:val="58595B"/>
          <w:spacing w:val="-4"/>
          <w:lang w:val="nl-NL"/>
        </w:rPr>
        <w:t>v</w:t>
      </w:r>
      <w:r w:rsidRPr="00CA22F4">
        <w:rPr>
          <w:color w:val="58595B"/>
          <w:lang w:val="nl-NL"/>
        </w:rPr>
        <w:t>an</w:t>
      </w:r>
      <w:r w:rsidRPr="00CA22F4">
        <w:rPr>
          <w:color w:val="58595B"/>
          <w:spacing w:val="4"/>
          <w:lang w:val="nl-NL"/>
        </w:rPr>
        <w:t xml:space="preserve"> </w:t>
      </w:r>
      <w:r w:rsidRPr="00CA22F4">
        <w:rPr>
          <w:color w:val="58595B"/>
          <w:lang w:val="nl-NL"/>
        </w:rPr>
        <w:t>bui</w:t>
      </w:r>
      <w:r w:rsidRPr="00CA22F4">
        <w:rPr>
          <w:color w:val="58595B"/>
          <w:spacing w:val="-4"/>
          <w:lang w:val="nl-NL"/>
        </w:rPr>
        <w:t>t</w:t>
      </w:r>
      <w:r w:rsidRPr="00CA22F4">
        <w:rPr>
          <w:color w:val="58595B"/>
          <w:lang w:val="nl-NL"/>
        </w:rPr>
        <w:t>en:</w:t>
      </w:r>
      <w:r w:rsidRPr="00CA22F4">
        <w:rPr>
          <w:color w:val="58595B"/>
          <w:spacing w:val="4"/>
          <w:lang w:val="nl-NL"/>
        </w:rPr>
        <w:t xml:space="preserve"> </w:t>
      </w:r>
      <w:r w:rsidRPr="00CA22F4">
        <w:rPr>
          <w:color w:val="58595B"/>
          <w:lang w:val="nl-NL"/>
        </w:rPr>
        <w:t>wie</w:t>
      </w:r>
      <w:r w:rsidRPr="00CA22F4">
        <w:rPr>
          <w:color w:val="58595B"/>
          <w:spacing w:val="4"/>
          <w:lang w:val="nl-NL"/>
        </w:rPr>
        <w:t xml:space="preserve"> </w:t>
      </w:r>
      <w:r w:rsidRPr="00CA22F4">
        <w:rPr>
          <w:color w:val="58595B"/>
          <w:spacing w:val="-3"/>
          <w:lang w:val="nl-NL"/>
        </w:rPr>
        <w:t>k</w:t>
      </w:r>
      <w:r w:rsidRPr="00CA22F4">
        <w:rPr>
          <w:color w:val="58595B"/>
          <w:lang w:val="nl-NL"/>
        </w:rPr>
        <w:t>un</w:t>
      </w:r>
      <w:r w:rsidRPr="00CA22F4">
        <w:rPr>
          <w:color w:val="58595B"/>
          <w:spacing w:val="4"/>
          <w:lang w:val="nl-NL"/>
        </w:rPr>
        <w:t xml:space="preserve"> </w:t>
      </w:r>
      <w:r w:rsidRPr="00CA22F4">
        <w:rPr>
          <w:color w:val="58595B"/>
          <w:lang w:val="nl-NL"/>
        </w:rPr>
        <w:t>je</w:t>
      </w:r>
      <w:r w:rsidRPr="00CA22F4">
        <w:rPr>
          <w:color w:val="58595B"/>
          <w:spacing w:val="5"/>
          <w:lang w:val="nl-NL"/>
        </w:rPr>
        <w:t xml:space="preserve"> </w:t>
      </w:r>
      <w:r w:rsidRPr="00CA22F4">
        <w:rPr>
          <w:color w:val="58595B"/>
          <w:lang w:val="nl-NL"/>
        </w:rPr>
        <w:t>om</w:t>
      </w:r>
      <w:r w:rsidRPr="00CA22F4">
        <w:rPr>
          <w:color w:val="58595B"/>
          <w:spacing w:val="4"/>
          <w:lang w:val="nl-NL"/>
        </w:rPr>
        <w:t xml:space="preserve"> </w:t>
      </w:r>
      <w:r w:rsidRPr="00CA22F4">
        <w:rPr>
          <w:color w:val="58595B"/>
          <w:lang w:val="nl-NL"/>
        </w:rPr>
        <w:t>hulp</w:t>
      </w:r>
      <w:r w:rsidRPr="00CA22F4">
        <w:rPr>
          <w:color w:val="58595B"/>
          <w:spacing w:val="4"/>
          <w:lang w:val="nl-NL"/>
        </w:rPr>
        <w:t xml:space="preserve"> </w:t>
      </w:r>
      <w:r w:rsidRPr="00CA22F4">
        <w:rPr>
          <w:color w:val="58595B"/>
          <w:lang w:val="nl-NL"/>
        </w:rPr>
        <w:t>v</w:t>
      </w:r>
      <w:r w:rsidRPr="00CA22F4">
        <w:rPr>
          <w:color w:val="58595B"/>
          <w:spacing w:val="-6"/>
          <w:lang w:val="nl-NL"/>
        </w:rPr>
        <w:t>r</w:t>
      </w:r>
      <w:r w:rsidRPr="00CA22F4">
        <w:rPr>
          <w:color w:val="58595B"/>
          <w:lang w:val="nl-NL"/>
        </w:rPr>
        <w:t>a</w:t>
      </w:r>
      <w:r w:rsidRPr="00CA22F4">
        <w:rPr>
          <w:color w:val="58595B"/>
          <w:spacing w:val="-3"/>
          <w:lang w:val="nl-NL"/>
        </w:rPr>
        <w:t>g</w:t>
      </w:r>
      <w:r w:rsidRPr="00CA22F4">
        <w:rPr>
          <w:color w:val="58595B"/>
          <w:lang w:val="nl-NL"/>
        </w:rPr>
        <w:t>en,</w:t>
      </w:r>
      <w:r w:rsidRPr="00CA22F4">
        <w:rPr>
          <w:color w:val="58595B"/>
          <w:spacing w:val="4"/>
          <w:lang w:val="nl-NL"/>
        </w:rPr>
        <w:t xml:space="preserve"> </w:t>
      </w:r>
      <w:r w:rsidRPr="00CA22F4">
        <w:rPr>
          <w:color w:val="58595B"/>
          <w:lang w:val="nl-NL"/>
        </w:rPr>
        <w:t>en</w:t>
      </w:r>
      <w:r w:rsidRPr="00CA22F4">
        <w:rPr>
          <w:color w:val="58595B"/>
          <w:spacing w:val="4"/>
          <w:lang w:val="nl-NL"/>
        </w:rPr>
        <w:t xml:space="preserve"> </w:t>
      </w:r>
      <w:r w:rsidRPr="00CA22F4">
        <w:rPr>
          <w:color w:val="58595B"/>
          <w:spacing w:val="-3"/>
          <w:lang w:val="nl-NL"/>
        </w:rPr>
        <w:t>wa</w:t>
      </w:r>
      <w:r w:rsidRPr="00CA22F4">
        <w:rPr>
          <w:color w:val="58595B"/>
          <w:lang w:val="nl-NL"/>
        </w:rPr>
        <w:t>t</w:t>
      </w:r>
      <w:r w:rsidRPr="00CA22F4">
        <w:rPr>
          <w:color w:val="58595B"/>
          <w:spacing w:val="5"/>
          <w:lang w:val="nl-NL"/>
        </w:rPr>
        <w:t xml:space="preserve"> </w:t>
      </w:r>
      <w:r w:rsidRPr="00CA22F4">
        <w:rPr>
          <w:color w:val="58595B"/>
          <w:lang w:val="nl-NL"/>
        </w:rPr>
        <w:t>houdt</w:t>
      </w:r>
      <w:r w:rsidRPr="00CA22F4">
        <w:rPr>
          <w:color w:val="58595B"/>
          <w:spacing w:val="4"/>
          <w:lang w:val="nl-NL"/>
        </w:rPr>
        <w:t xml:space="preserve"> </w:t>
      </w:r>
      <w:r w:rsidRPr="00CA22F4">
        <w:rPr>
          <w:color w:val="58595B"/>
          <w:lang w:val="nl-NL"/>
        </w:rPr>
        <w:t>die hulp in?</w:t>
      </w:r>
    </w:p>
    <w:p w14:paraId="2A34FA30" w14:textId="77777777" w:rsidR="00624579" w:rsidRPr="00CA22F4" w:rsidRDefault="00624579">
      <w:pPr>
        <w:spacing w:before="3" w:line="280" w:lineRule="exact"/>
        <w:rPr>
          <w:sz w:val="28"/>
          <w:szCs w:val="28"/>
          <w:lang w:val="nl-NL"/>
        </w:rPr>
      </w:pPr>
    </w:p>
    <w:p w14:paraId="4D6ECA52" w14:textId="77777777" w:rsidR="00624579" w:rsidRPr="00CA22F4" w:rsidRDefault="00CA22F4">
      <w:pPr>
        <w:ind w:left="1133" w:right="10263"/>
        <w:jc w:val="both"/>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Wie?</w:t>
      </w:r>
    </w:p>
    <w:p w14:paraId="2E547F30" w14:textId="77777777" w:rsidR="00624579" w:rsidRPr="00CA22F4" w:rsidRDefault="00CA22F4">
      <w:pPr>
        <w:pStyle w:val="Plattetekst"/>
        <w:spacing w:line="259" w:lineRule="exact"/>
        <w:ind w:right="1134"/>
        <w:jc w:val="both"/>
        <w:rPr>
          <w:lang w:val="nl-NL"/>
        </w:rPr>
      </w:pPr>
      <w:r w:rsidRPr="00CA22F4">
        <w:rPr>
          <w:color w:val="6D6E71"/>
          <w:lang w:val="nl-NL"/>
        </w:rPr>
        <w:t>Ide</w:t>
      </w:r>
      <w:r w:rsidRPr="00CA22F4">
        <w:rPr>
          <w:color w:val="6D6E71"/>
          <w:spacing w:val="-2"/>
          <w:lang w:val="nl-NL"/>
        </w:rPr>
        <w:t>n</w:t>
      </w:r>
      <w:r w:rsidRPr="00CA22F4">
        <w:rPr>
          <w:color w:val="6D6E71"/>
          <w:lang w:val="nl-NL"/>
        </w:rPr>
        <w:t>ti</w:t>
      </w:r>
      <w:r w:rsidRPr="00CA22F4">
        <w:rPr>
          <w:color w:val="6D6E71"/>
          <w:spacing w:val="-3"/>
          <w:lang w:val="nl-NL"/>
        </w:rPr>
        <w:t>t</w:t>
      </w:r>
      <w:r w:rsidRPr="00CA22F4">
        <w:rPr>
          <w:color w:val="6D6E71"/>
          <w:lang w:val="nl-NL"/>
        </w:rPr>
        <w:t>eitsbe</w:t>
      </w:r>
      <w:r w:rsidRPr="00CA22F4">
        <w:rPr>
          <w:color w:val="6D6E71"/>
          <w:spacing w:val="-2"/>
          <w:lang w:val="nl-NL"/>
        </w:rPr>
        <w:t>g</w:t>
      </w:r>
      <w:r w:rsidRPr="00CA22F4">
        <w:rPr>
          <w:color w:val="6D6E71"/>
          <w:lang w:val="nl-NL"/>
        </w:rPr>
        <w:t>eleider:</w:t>
      </w:r>
      <w:r w:rsidRPr="00CA22F4">
        <w:rPr>
          <w:color w:val="6D6E71"/>
          <w:spacing w:val="-11"/>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tpaal</w:t>
      </w:r>
      <w:r w:rsidRPr="00CA22F4">
        <w:rPr>
          <w:color w:val="6D6E71"/>
          <w:spacing w:val="-10"/>
          <w:lang w:val="nl-NL"/>
        </w:rPr>
        <w:t xml:space="preserve"> </w:t>
      </w:r>
      <w:r w:rsidRPr="00CA22F4">
        <w:rPr>
          <w:color w:val="6D6E71"/>
          <w:spacing w:val="-3"/>
          <w:lang w:val="nl-NL"/>
        </w:rPr>
        <w:t>v</w:t>
      </w:r>
      <w:r w:rsidRPr="00CA22F4">
        <w:rPr>
          <w:color w:val="6D6E71"/>
          <w:lang w:val="nl-NL"/>
        </w:rPr>
        <w:t>oor</w:t>
      </w:r>
      <w:r w:rsidRPr="00CA22F4">
        <w:rPr>
          <w:color w:val="6D6E71"/>
          <w:spacing w:val="-9"/>
          <w:lang w:val="nl-NL"/>
        </w:rPr>
        <w:t xml:space="preserve"> </w:t>
      </w:r>
      <w:r w:rsidRPr="00CA22F4">
        <w:rPr>
          <w:color w:val="6D6E71"/>
          <w:lang w:val="nl-NL"/>
        </w:rPr>
        <w:t>di</w:t>
      </w:r>
      <w:r w:rsidRPr="00CA22F4">
        <w:rPr>
          <w:color w:val="6D6E71"/>
          <w:spacing w:val="-3"/>
          <w:lang w:val="nl-NL"/>
        </w:rPr>
        <w:t>r</w:t>
      </w:r>
      <w:r w:rsidRPr="00CA22F4">
        <w:rPr>
          <w:color w:val="6D6E71"/>
          <w:lang w:val="nl-NL"/>
        </w:rPr>
        <w:t>ectie</w:t>
      </w:r>
      <w:r w:rsidRPr="00CA22F4">
        <w:rPr>
          <w:color w:val="6D6E71"/>
          <w:spacing w:val="-11"/>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1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euning</w:t>
      </w:r>
      <w:r w:rsidRPr="00CA22F4">
        <w:rPr>
          <w:color w:val="6D6E71"/>
          <w:spacing w:val="-9"/>
          <w:lang w:val="nl-NL"/>
        </w:rPr>
        <w:t xml:space="preserve"> </w:t>
      </w:r>
      <w:r w:rsidRPr="00CA22F4">
        <w:rPr>
          <w:color w:val="6D6E71"/>
          <w:lang w:val="nl-NL"/>
        </w:rPr>
        <w:t>bij</w:t>
      </w:r>
      <w:r w:rsidRPr="00CA22F4">
        <w:rPr>
          <w:color w:val="6D6E71"/>
          <w:spacing w:val="-10"/>
          <w:lang w:val="nl-NL"/>
        </w:rPr>
        <w:t xml:space="preserve"> </w:t>
      </w:r>
      <w:r w:rsidRPr="00CA22F4">
        <w:rPr>
          <w:color w:val="6D6E71"/>
          <w:lang w:val="nl-NL"/>
        </w:rPr>
        <w:t>besp</w:t>
      </w:r>
      <w:r w:rsidRPr="00CA22F4">
        <w:rPr>
          <w:color w:val="6D6E71"/>
          <w:spacing w:val="-3"/>
          <w:lang w:val="nl-NL"/>
        </w:rPr>
        <w:t>r</w:t>
      </w:r>
      <w:r w:rsidRPr="00CA22F4">
        <w:rPr>
          <w:color w:val="6D6E71"/>
          <w:lang w:val="nl-NL"/>
        </w:rPr>
        <w:t>ekin</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3"/>
          <w:lang w:val="nl-NL"/>
        </w:rPr>
        <w:t>t</w:t>
      </w:r>
      <w:r w:rsidRPr="00CA22F4">
        <w:rPr>
          <w:color w:val="6D6E71"/>
          <w:lang w:val="nl-NL"/>
        </w:rPr>
        <w:t>eam,</w:t>
      </w:r>
      <w:r w:rsidRPr="00CA22F4">
        <w:rPr>
          <w:color w:val="6D6E71"/>
          <w:spacing w:val="-11"/>
          <w:lang w:val="nl-NL"/>
        </w:rPr>
        <w:t xml:space="preserve"> </w:t>
      </w:r>
      <w:r w:rsidRPr="00CA22F4">
        <w:rPr>
          <w:color w:val="6D6E71"/>
          <w:lang w:val="nl-NL"/>
        </w:rPr>
        <w:t>bij</w:t>
      </w:r>
    </w:p>
    <w:p w14:paraId="7AA00E47" w14:textId="77777777" w:rsidR="00624579" w:rsidRPr="00CA22F4" w:rsidRDefault="00CA22F4">
      <w:pPr>
        <w:pStyle w:val="Plattetekst"/>
        <w:spacing w:line="264" w:lineRule="exact"/>
        <w:ind w:right="1789"/>
        <w:jc w:val="both"/>
        <w:rPr>
          <w:lang w:val="nl-NL"/>
        </w:rPr>
      </w:pP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eiding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he</w:t>
      </w:r>
      <w:r w:rsidRPr="00CA22F4">
        <w:rPr>
          <w:color w:val="6D6E71"/>
          <w:spacing w:val="-4"/>
          <w:lang w:val="nl-NL"/>
        </w:rPr>
        <w:t>r</w:t>
      </w:r>
      <w:r w:rsidRPr="00CA22F4">
        <w:rPr>
          <w:color w:val="6D6E71"/>
          <w:lang w:val="nl-NL"/>
        </w:rPr>
        <w:t>denkingsdien</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ties/meeden</w:t>
      </w:r>
      <w:r w:rsidRPr="00CA22F4">
        <w:rPr>
          <w:color w:val="6D6E71"/>
          <w:spacing w:val="-9"/>
          <w:lang w:val="nl-NL"/>
        </w:rPr>
        <w:t>k</w:t>
      </w:r>
      <w:r w:rsidRPr="00CA22F4">
        <w:rPr>
          <w:color w:val="6D6E71"/>
          <w:lang w:val="nl-NL"/>
        </w:rPr>
        <w:t>en</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o</w:t>
      </w:r>
      <w:r w:rsidRPr="00CA22F4">
        <w:rPr>
          <w:color w:val="6D6E71"/>
          <w:spacing w:val="-2"/>
          <w:lang w:val="nl-NL"/>
        </w:rPr>
        <w:t>p</w:t>
      </w:r>
      <w:r w:rsidRPr="00CA22F4">
        <w:rPr>
          <w:color w:val="6D6E71"/>
          <w:spacing w:val="-4"/>
          <w:lang w:val="nl-NL"/>
        </w:rPr>
        <w:t>v</w:t>
      </w:r>
      <w:r w:rsidRPr="00CA22F4">
        <w:rPr>
          <w:color w:val="6D6E71"/>
          <w:lang w:val="nl-NL"/>
        </w:rPr>
        <w:t>ang</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6950C2AF" w14:textId="77777777" w:rsidR="00624579" w:rsidRPr="00CA22F4" w:rsidRDefault="00624579">
      <w:pPr>
        <w:spacing w:before="19" w:line="240" w:lineRule="exact"/>
        <w:rPr>
          <w:sz w:val="24"/>
          <w:szCs w:val="24"/>
          <w:lang w:val="nl-NL"/>
        </w:rPr>
      </w:pPr>
    </w:p>
    <w:p w14:paraId="5A49AE61" w14:textId="77777777" w:rsidR="00624579" w:rsidRPr="00CA22F4" w:rsidRDefault="00CA22F4">
      <w:pPr>
        <w:pStyle w:val="Plattetekst"/>
        <w:ind w:right="1877"/>
        <w:jc w:val="both"/>
        <w:rPr>
          <w:lang w:val="nl-NL"/>
        </w:rPr>
      </w:pPr>
      <w:r w:rsidRPr="00CA22F4">
        <w:rPr>
          <w:color w:val="6D6E71"/>
          <w:spacing w:val="-5"/>
          <w:lang w:val="nl-NL"/>
        </w:rPr>
        <w:t>P</w:t>
      </w:r>
      <w:r w:rsidRPr="00CA22F4">
        <w:rPr>
          <w:color w:val="6D6E71"/>
          <w:lang w:val="nl-NL"/>
        </w:rPr>
        <w:t>a</w:t>
      </w:r>
      <w:r w:rsidRPr="00CA22F4">
        <w:rPr>
          <w:color w:val="6D6E71"/>
          <w:spacing w:val="-3"/>
          <w:lang w:val="nl-NL"/>
        </w:rPr>
        <w:t>st</w:t>
      </w:r>
      <w:r w:rsidRPr="00CA22F4">
        <w:rPr>
          <w:color w:val="6D6E71"/>
          <w:lang w:val="nl-NL"/>
        </w:rPr>
        <w:t>or/uit</w:t>
      </w:r>
      <w:r w:rsidRPr="00CA22F4">
        <w:rPr>
          <w:color w:val="6D6E71"/>
          <w:spacing w:val="-4"/>
          <w:lang w:val="nl-NL"/>
        </w:rPr>
        <w:t>v</w:t>
      </w:r>
      <w:r w:rsidRPr="00CA22F4">
        <w:rPr>
          <w:color w:val="6D6E71"/>
          <w:lang w:val="nl-NL"/>
        </w:rPr>
        <w:t>aart</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 xml:space="preserve">er: </w:t>
      </w:r>
      <w:r w:rsidRPr="00CA22F4">
        <w:rPr>
          <w:color w:val="6D6E71"/>
          <w:spacing w:val="-2"/>
          <w:lang w:val="nl-NL"/>
        </w:rPr>
        <w:t>o</w:t>
      </w:r>
      <w:r w:rsidRPr="00CA22F4">
        <w:rPr>
          <w:color w:val="6D6E71"/>
          <w:spacing w:val="-3"/>
          <w:lang w:val="nl-NL"/>
        </w:rPr>
        <w:t>v</w:t>
      </w:r>
      <w:r w:rsidRPr="00CA22F4">
        <w:rPr>
          <w:color w:val="6D6E71"/>
          <w:lang w:val="nl-NL"/>
        </w:rPr>
        <w:t xml:space="preserve">erleg </w:t>
      </w:r>
      <w:r w:rsidRPr="00CA22F4">
        <w:rPr>
          <w:color w:val="6D6E71"/>
          <w:spacing w:val="-2"/>
          <w:lang w:val="nl-NL"/>
        </w:rPr>
        <w:t>o</w:t>
      </w:r>
      <w:r w:rsidRPr="00CA22F4">
        <w:rPr>
          <w:color w:val="6D6E71"/>
          <w:spacing w:val="-3"/>
          <w:lang w:val="nl-NL"/>
        </w:rPr>
        <w:t>v</w:t>
      </w:r>
      <w:r w:rsidRPr="00CA22F4">
        <w:rPr>
          <w:color w:val="6D6E71"/>
          <w:lang w:val="nl-NL"/>
        </w:rPr>
        <w:t>er de i</w:t>
      </w:r>
      <w:r w:rsidRPr="00CA22F4">
        <w:rPr>
          <w:color w:val="6D6E71"/>
          <w:spacing w:val="-4"/>
          <w:lang w:val="nl-NL"/>
        </w:rPr>
        <w:t>n</w:t>
      </w:r>
      <w:r w:rsidRPr="00CA22F4">
        <w:rPr>
          <w:color w:val="6D6E71"/>
          <w:lang w:val="nl-NL"/>
        </w:rPr>
        <w:t xml:space="preserve">vulling </w:t>
      </w:r>
      <w:r w:rsidRPr="00CA22F4">
        <w:rPr>
          <w:color w:val="6D6E71"/>
          <w:spacing w:val="-3"/>
          <w:lang w:val="nl-NL"/>
        </w:rPr>
        <w:t>v</w:t>
      </w:r>
      <w:r w:rsidRPr="00CA22F4">
        <w:rPr>
          <w:color w:val="6D6E71"/>
          <w:lang w:val="nl-NL"/>
        </w:rPr>
        <w:t xml:space="preserve">an en de </w:t>
      </w:r>
      <w:r w:rsidRPr="00CA22F4">
        <w:rPr>
          <w:color w:val="6D6E71"/>
          <w:spacing w:val="-4"/>
          <w:lang w:val="nl-NL"/>
        </w:rPr>
        <w:t>r</w:t>
      </w:r>
      <w:r w:rsidRPr="00CA22F4">
        <w:rPr>
          <w:color w:val="6D6E71"/>
          <w:lang w:val="nl-NL"/>
        </w:rPr>
        <w:t xml:space="preserve">ol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w:t>
      </w:r>
      <w:r w:rsidRPr="00CA22F4">
        <w:rPr>
          <w:color w:val="6D6E71"/>
          <w:spacing w:val="-5"/>
          <w:lang w:val="nl-NL"/>
        </w:rPr>
        <w:t>/</w:t>
      </w:r>
      <w:r w:rsidRPr="00CA22F4">
        <w:rPr>
          <w:color w:val="6D6E71"/>
          <w:lang w:val="nl-NL"/>
        </w:rPr>
        <w:t>school bij de uit</w:t>
      </w:r>
      <w:r w:rsidRPr="00CA22F4">
        <w:rPr>
          <w:color w:val="6D6E71"/>
          <w:spacing w:val="-3"/>
          <w:lang w:val="nl-NL"/>
        </w:rPr>
        <w:t>v</w:t>
      </w:r>
      <w:r w:rsidRPr="00CA22F4">
        <w:rPr>
          <w:color w:val="6D6E71"/>
          <w:lang w:val="nl-NL"/>
        </w:rPr>
        <w:t>aart.</w:t>
      </w:r>
    </w:p>
    <w:p w14:paraId="57B3B446" w14:textId="77777777" w:rsidR="00624579" w:rsidRPr="00CA22F4" w:rsidRDefault="00CA22F4">
      <w:pPr>
        <w:pStyle w:val="Plattetekst"/>
        <w:spacing w:line="264" w:lineRule="exact"/>
        <w:ind w:right="1133"/>
        <w:jc w:val="both"/>
        <w:rPr>
          <w:lang w:val="nl-NL"/>
        </w:rPr>
      </w:pPr>
      <w:r w:rsidRPr="00CA22F4">
        <w:rPr>
          <w:color w:val="6D6E71"/>
          <w:lang w:val="nl-NL"/>
        </w:rPr>
        <w:t>Ook</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1"/>
          <w:lang w:val="nl-NL"/>
        </w:rPr>
        <w:t xml:space="preserve"> </w:t>
      </w:r>
      <w:r w:rsidRPr="00CA22F4">
        <w:rPr>
          <w:color w:val="6D6E71"/>
          <w:lang w:val="nl-NL"/>
        </w:rPr>
        <w:t>uit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cultuur</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ensbeschouwing</w:t>
      </w:r>
      <w:r w:rsidRPr="00CA22F4">
        <w:rPr>
          <w:color w:val="6D6E71"/>
          <w:spacing w:val="-1"/>
          <w:lang w:val="nl-NL"/>
        </w:rPr>
        <w:t xml:space="preserve"> </w:t>
      </w:r>
      <w:r w:rsidRPr="00CA22F4">
        <w:rPr>
          <w:color w:val="6D6E71"/>
          <w:spacing w:val="-3"/>
          <w:lang w:val="nl-NL"/>
        </w:rPr>
        <w:t>w</w:t>
      </w:r>
      <w:r w:rsidRPr="00CA22F4">
        <w:rPr>
          <w:color w:val="6D6E71"/>
          <w:lang w:val="nl-NL"/>
        </w:rPr>
        <w:t>aar</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1"/>
          <w:lang w:val="nl-NL"/>
        </w:rPr>
        <w:t xml:space="preserve"> </w:t>
      </w:r>
      <w:r w:rsidRPr="00CA22F4">
        <w:rPr>
          <w:color w:val="6D6E71"/>
          <w:lang w:val="nl-NL"/>
        </w:rPr>
        <w:t>minder</w:t>
      </w:r>
      <w:r w:rsidRPr="00CA22F4">
        <w:rPr>
          <w:color w:val="6D6E71"/>
          <w:spacing w:val="-1"/>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d</w:t>
      </w:r>
      <w:r w:rsidRPr="00CA22F4">
        <w:rPr>
          <w:color w:val="6D6E71"/>
          <w:spacing w:val="-1"/>
          <w:lang w:val="nl-NL"/>
        </w:rPr>
        <w:t xml:space="preserve"> </w:t>
      </w:r>
      <w:r w:rsidRPr="00CA22F4">
        <w:rPr>
          <w:color w:val="6D6E71"/>
          <w:lang w:val="nl-NL"/>
        </w:rPr>
        <w:t>mee</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spacing w:val="-3"/>
          <w:lang w:val="nl-NL"/>
        </w:rPr>
        <w:t>k</w:t>
      </w:r>
      <w:r w:rsidRPr="00CA22F4">
        <w:rPr>
          <w:color w:val="6D6E71"/>
          <w:lang w:val="nl-NL"/>
        </w:rPr>
        <w:t>unnen</w:t>
      </w:r>
      <w:r w:rsidRPr="00CA22F4">
        <w:rPr>
          <w:color w:val="6D6E71"/>
          <w:spacing w:val="-1"/>
          <w:lang w:val="nl-NL"/>
        </w:rPr>
        <w:t xml:space="preserve"> </w:t>
      </w:r>
      <w:r w:rsidRPr="00CA22F4">
        <w:rPr>
          <w:color w:val="6D6E71"/>
          <w:spacing w:val="-2"/>
          <w:lang w:val="nl-NL"/>
        </w:rPr>
        <w:t>w</w:t>
      </w:r>
      <w:r w:rsidRPr="00CA22F4">
        <w:rPr>
          <w:color w:val="6D6E71"/>
          <w:lang w:val="nl-NL"/>
        </w:rPr>
        <w:t>e</w:t>
      </w:r>
    </w:p>
    <w:p w14:paraId="2417D6FF" w14:textId="77777777" w:rsidR="00624579" w:rsidRPr="00CA22F4" w:rsidRDefault="00CA22F4">
      <w:pPr>
        <w:pStyle w:val="Plattetekst"/>
        <w:spacing w:line="264" w:lineRule="exact"/>
        <w:ind w:right="1133"/>
        <w:jc w:val="both"/>
        <w:rPr>
          <w:lang w:val="nl-NL"/>
        </w:rPr>
      </w:pPr>
      <w:r w:rsidRPr="00CA22F4">
        <w:rPr>
          <w:color w:val="6D6E71"/>
          <w:lang w:val="nl-NL"/>
        </w:rPr>
        <w:t>om</w:t>
      </w:r>
      <w:r w:rsidRPr="00CA22F4">
        <w:rPr>
          <w:color w:val="6D6E71"/>
          <w:spacing w:val="-21"/>
          <w:lang w:val="nl-NL"/>
        </w:rPr>
        <w:t xml:space="preserve"> </w:t>
      </w:r>
      <w:r w:rsidRPr="00CA22F4">
        <w:rPr>
          <w:color w:val="6D6E71"/>
          <w:spacing w:val="-4"/>
          <w:lang w:val="nl-NL"/>
        </w:rPr>
        <w:t>e</w:t>
      </w:r>
      <w:r w:rsidRPr="00CA22F4">
        <w:rPr>
          <w:color w:val="6D6E71"/>
          <w:lang w:val="nl-NL"/>
        </w:rPr>
        <w:t>xt</w:t>
      </w:r>
      <w:r w:rsidRPr="00CA22F4">
        <w:rPr>
          <w:color w:val="6D6E71"/>
          <w:spacing w:val="-5"/>
          <w:lang w:val="nl-NL"/>
        </w:rPr>
        <w:t>r</w:t>
      </w:r>
      <w:r w:rsidRPr="00CA22F4">
        <w:rPr>
          <w:color w:val="6D6E71"/>
          <w:lang w:val="nl-NL"/>
        </w:rPr>
        <w:t>a</w:t>
      </w:r>
      <w:r w:rsidRPr="00CA22F4">
        <w:rPr>
          <w:color w:val="6D6E71"/>
          <w:spacing w:val="-2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1"/>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21"/>
          <w:lang w:val="nl-NL"/>
        </w:rPr>
        <w:t xml:space="preserve"> </w:t>
      </w:r>
      <w:r w:rsidRPr="00CA22F4">
        <w:rPr>
          <w:color w:val="6D6E71"/>
          <w:spacing w:val="-4"/>
          <w:lang w:val="nl-NL"/>
        </w:rPr>
        <w:t>Z</w:t>
      </w:r>
      <w:r w:rsidRPr="00CA22F4">
        <w:rPr>
          <w:color w:val="6D6E71"/>
          <w:lang w:val="nl-NL"/>
        </w:rPr>
        <w:t>o</w:t>
      </w:r>
      <w:r w:rsidRPr="00CA22F4">
        <w:rPr>
          <w:color w:val="6D6E71"/>
          <w:spacing w:val="-21"/>
          <w:lang w:val="nl-NL"/>
        </w:rPr>
        <w:t xml:space="preserve"> </w:t>
      </w:r>
      <w:r w:rsidRPr="00CA22F4">
        <w:rPr>
          <w:color w:val="6D6E71"/>
          <w:spacing w:val="-3"/>
          <w:lang w:val="nl-NL"/>
        </w:rPr>
        <w:t>k</w:t>
      </w:r>
      <w:r w:rsidRPr="00CA22F4">
        <w:rPr>
          <w:color w:val="6D6E71"/>
          <w:lang w:val="nl-NL"/>
        </w:rPr>
        <w:t>unnen</w:t>
      </w:r>
      <w:r w:rsidRPr="00CA22F4">
        <w:rPr>
          <w:color w:val="6D6E71"/>
          <w:spacing w:val="-21"/>
          <w:lang w:val="nl-NL"/>
        </w:rPr>
        <w:t xml:space="preserve"> </w:t>
      </w:r>
      <w:r w:rsidRPr="00CA22F4">
        <w:rPr>
          <w:color w:val="6D6E71"/>
          <w:spacing w:val="-2"/>
          <w:lang w:val="nl-NL"/>
        </w:rPr>
        <w:t>w</w:t>
      </w:r>
      <w:r w:rsidRPr="00CA22F4">
        <w:rPr>
          <w:color w:val="6D6E71"/>
          <w:lang w:val="nl-NL"/>
        </w:rPr>
        <w:t>e</w:t>
      </w:r>
      <w:r w:rsidRPr="00CA22F4">
        <w:rPr>
          <w:color w:val="6D6E71"/>
          <w:spacing w:val="-20"/>
          <w:lang w:val="nl-NL"/>
        </w:rPr>
        <w:t xml:space="preserve"> </w:t>
      </w:r>
      <w:r w:rsidRPr="00CA22F4">
        <w:rPr>
          <w:color w:val="6D6E71"/>
          <w:lang w:val="nl-NL"/>
        </w:rPr>
        <w:t>ons</w:t>
      </w:r>
      <w:r w:rsidRPr="00CA22F4">
        <w:rPr>
          <w:color w:val="6D6E71"/>
          <w:spacing w:val="-21"/>
          <w:lang w:val="nl-NL"/>
        </w:rPr>
        <w:t xml:space="preserve"> </w:t>
      </w:r>
      <w:r w:rsidRPr="00CA22F4">
        <w:rPr>
          <w:color w:val="6D6E71"/>
          <w:lang w:val="nl-NL"/>
        </w:rPr>
        <w:t>in</w:t>
      </w:r>
      <w:r w:rsidRPr="00CA22F4">
        <w:rPr>
          <w:color w:val="6D6E71"/>
          <w:spacing w:val="-21"/>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islamitische</w:t>
      </w:r>
      <w:r w:rsidRPr="00CA22F4">
        <w:rPr>
          <w:color w:val="6D6E71"/>
          <w:spacing w:val="-21"/>
          <w:lang w:val="nl-NL"/>
        </w:rPr>
        <w:t xml:space="preserve"> </w:t>
      </w:r>
      <w:r w:rsidRPr="00CA22F4">
        <w:rPr>
          <w:color w:val="6D6E71"/>
          <w:lang w:val="nl-NL"/>
        </w:rPr>
        <w:t>beg</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enis</w:t>
      </w:r>
      <w:r w:rsidRPr="00CA22F4">
        <w:rPr>
          <w:color w:val="6D6E71"/>
          <w:spacing w:val="-20"/>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orme</w:t>
      </w:r>
      <w:r w:rsidRPr="00CA22F4">
        <w:rPr>
          <w:color w:val="6D6E71"/>
          <w:spacing w:val="-4"/>
          <w:lang w:val="nl-NL"/>
        </w:rPr>
        <w:t>r</w:t>
      </w:r>
      <w:r w:rsidRPr="00CA22F4">
        <w:rPr>
          <w:color w:val="6D6E71"/>
          <w:lang w:val="nl-NL"/>
        </w:rPr>
        <w:t>en</w:t>
      </w:r>
    </w:p>
    <w:p w14:paraId="419FA7E3" w14:textId="77777777" w:rsidR="00624579" w:rsidRPr="00CA22F4" w:rsidRDefault="00CA22F4">
      <w:pPr>
        <w:pStyle w:val="Plattetekst"/>
        <w:spacing w:line="264" w:lineRule="exact"/>
        <w:ind w:right="1695"/>
        <w:jc w:val="both"/>
        <w:rPr>
          <w:lang w:val="nl-NL"/>
        </w:rPr>
      </w:pP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hoe</w:t>
      </w:r>
      <w:r w:rsidRPr="00CA22F4">
        <w:rPr>
          <w:color w:val="6D6E71"/>
          <w:spacing w:val="-1"/>
          <w:lang w:val="nl-NL"/>
        </w:rPr>
        <w:t xml:space="preserve"> </w:t>
      </w:r>
      <w:r w:rsidRPr="00CA22F4">
        <w:rPr>
          <w:color w:val="6D6E71"/>
          <w:lang w:val="nl-NL"/>
        </w:rPr>
        <w:t xml:space="preserve">en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om</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een moslim-uit</w:t>
      </w:r>
      <w:r w:rsidRPr="00CA22F4">
        <w:rPr>
          <w:color w:val="6D6E71"/>
          <w:spacing w:val="-3"/>
          <w:lang w:val="nl-NL"/>
        </w:rPr>
        <w:t>v</w:t>
      </w:r>
      <w:r w:rsidRPr="00CA22F4">
        <w:rPr>
          <w:color w:val="6D6E71"/>
          <w:lang w:val="nl-NL"/>
        </w:rPr>
        <w:t>aart</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 islamitische</w:t>
      </w:r>
      <w:r w:rsidRPr="00CA22F4">
        <w:rPr>
          <w:color w:val="6D6E71"/>
          <w:spacing w:val="-1"/>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bij de</w:t>
      </w:r>
      <w:r w:rsidRPr="00CA22F4">
        <w:rPr>
          <w:color w:val="6D6E71"/>
          <w:spacing w:val="-1"/>
          <w:lang w:val="nl-NL"/>
        </w:rPr>
        <w:t xml:space="preserve"> </w:t>
      </w:r>
      <w:r w:rsidRPr="00CA22F4">
        <w:rPr>
          <w:color w:val="6D6E71"/>
          <w:lang w:val="nl-NL"/>
        </w:rPr>
        <w:t>uit</w:t>
      </w:r>
      <w:r w:rsidRPr="00CA22F4">
        <w:rPr>
          <w:color w:val="6D6E71"/>
          <w:spacing w:val="-2"/>
          <w:lang w:val="nl-NL"/>
        </w:rPr>
        <w:t>v</w:t>
      </w:r>
      <w:r w:rsidRPr="00CA22F4">
        <w:rPr>
          <w:color w:val="6D6E71"/>
          <w:lang w:val="nl-NL"/>
        </w:rPr>
        <w:t>aart</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23"/>
          <w:lang w:val="nl-NL"/>
        </w:rPr>
        <w:t>r</w:t>
      </w:r>
      <w:r w:rsidRPr="00CA22F4">
        <w:rPr>
          <w:color w:val="6D6E71"/>
          <w:lang w:val="nl-NL"/>
        </w:rPr>
        <w:t>.</w:t>
      </w:r>
    </w:p>
    <w:p w14:paraId="24F89299" w14:textId="77777777" w:rsidR="00624579" w:rsidRPr="00CA22F4" w:rsidRDefault="00624579">
      <w:pPr>
        <w:spacing w:before="18" w:line="240" w:lineRule="exact"/>
        <w:rPr>
          <w:sz w:val="24"/>
          <w:szCs w:val="24"/>
          <w:lang w:val="nl-NL"/>
        </w:rPr>
      </w:pPr>
    </w:p>
    <w:p w14:paraId="6F1CB6F8" w14:textId="77777777" w:rsidR="00624579" w:rsidRPr="00CA22F4" w:rsidRDefault="00CA22F4">
      <w:pPr>
        <w:pStyle w:val="Plattetekst"/>
        <w:spacing w:line="264" w:lineRule="exact"/>
        <w:ind w:right="1133"/>
        <w:rPr>
          <w:lang w:val="nl-NL"/>
        </w:rPr>
      </w:pPr>
      <w:r w:rsidRPr="00CA22F4">
        <w:rPr>
          <w:color w:val="6D6E71"/>
          <w:spacing w:val="-8"/>
          <w:lang w:val="nl-NL"/>
        </w:rPr>
        <w:t>W</w:t>
      </w:r>
      <w:r w:rsidRPr="00CA22F4">
        <w:rPr>
          <w:color w:val="6D6E71"/>
          <w:lang w:val="nl-NL"/>
        </w:rPr>
        <w:t>anneer</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kind</w:t>
      </w:r>
      <w:r w:rsidRPr="00CA22F4">
        <w:rPr>
          <w:color w:val="6D6E71"/>
          <w:spacing w:val="-4"/>
          <w:lang w:val="nl-NL"/>
        </w:rPr>
        <w:t xml:space="preserve"> </w:t>
      </w:r>
      <w:r w:rsidRPr="00CA22F4">
        <w:rPr>
          <w:color w:val="6D6E71"/>
          <w:lang w:val="nl-NL"/>
        </w:rPr>
        <w:t>door</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zie</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5"/>
          <w:lang w:val="nl-NL"/>
        </w:rPr>
        <w:t xml:space="preserve"> </w:t>
      </w:r>
      <w:r w:rsidRPr="00CA22F4">
        <w:rPr>
          <w:color w:val="6D6E71"/>
          <w:spacing w:val="-3"/>
          <w:lang w:val="nl-NL"/>
        </w:rPr>
        <w:t>k</w:t>
      </w:r>
      <w:r w:rsidRPr="00CA22F4">
        <w:rPr>
          <w:color w:val="6D6E71"/>
          <w:lang w:val="nl-NL"/>
        </w:rPr>
        <w:t>unnen</w:t>
      </w:r>
      <w:r w:rsidRPr="00CA22F4">
        <w:rPr>
          <w:color w:val="6D6E71"/>
          <w:spacing w:val="-4"/>
          <w:lang w:val="nl-NL"/>
        </w:rPr>
        <w:t xml:space="preserve"> </w:t>
      </w:r>
      <w:r w:rsidRPr="00CA22F4">
        <w:rPr>
          <w:color w:val="6D6E71"/>
          <w:spacing w:val="-2"/>
          <w:lang w:val="nl-NL"/>
        </w:rPr>
        <w:t>w</w:t>
      </w:r>
      <w:r w:rsidRPr="00CA22F4">
        <w:rPr>
          <w:color w:val="6D6E71"/>
          <w:lang w:val="nl-NL"/>
        </w:rPr>
        <w:t>e</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huisarts</w:t>
      </w:r>
      <w:r w:rsidRPr="00CA22F4">
        <w:rPr>
          <w:color w:val="6D6E71"/>
          <w:spacing w:val="-4"/>
          <w:lang w:val="nl-NL"/>
        </w:rPr>
        <w:t xml:space="preserve"> </w:t>
      </w:r>
      <w:r w:rsidRPr="00CA22F4">
        <w:rPr>
          <w:color w:val="6D6E71"/>
          <w:lang w:val="nl-NL"/>
        </w:rPr>
        <w:t>of</w:t>
      </w:r>
      <w:r w:rsidRPr="00CA22F4">
        <w:rPr>
          <w:color w:val="6D6E71"/>
          <w:spacing w:val="-5"/>
          <w:lang w:val="nl-NL"/>
        </w:rPr>
        <w:t xml:space="preserve"> </w:t>
      </w:r>
      <w:r w:rsidRPr="00CA22F4">
        <w:rPr>
          <w:color w:val="6D6E71"/>
          <w:lang w:val="nl-NL"/>
        </w:rPr>
        <w:t>schoolarts</w:t>
      </w:r>
      <w:r w:rsidRPr="00CA22F4">
        <w:rPr>
          <w:color w:val="6D6E71"/>
          <w:spacing w:val="-4"/>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5"/>
          <w:lang w:val="nl-NL"/>
        </w:rPr>
        <w:t xml:space="preserve"> </w:t>
      </w:r>
      <w:r w:rsidRPr="00CA22F4">
        <w:rPr>
          <w:color w:val="6D6E71"/>
          <w:lang w:val="nl-NL"/>
        </w:rPr>
        <w:t>om</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 xml:space="preserve">ek,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 xml:space="preserve">t </w:t>
      </w:r>
      <w:r w:rsidRPr="00CA22F4">
        <w:rPr>
          <w:color w:val="6D6E71"/>
          <w:spacing w:val="-2"/>
          <w:lang w:val="nl-NL"/>
        </w:rPr>
        <w:t>w</w:t>
      </w:r>
      <w:r w:rsidRPr="00CA22F4">
        <w:rPr>
          <w:color w:val="6D6E71"/>
          <w:lang w:val="nl-NL"/>
        </w:rPr>
        <w:t>e als school op allerlei v</w:t>
      </w:r>
      <w:r w:rsidRPr="00CA22F4">
        <w:rPr>
          <w:color w:val="6D6E71"/>
          <w:spacing w:val="-4"/>
          <w:lang w:val="nl-NL"/>
        </w:rPr>
        <w:t>r</w:t>
      </w:r>
      <w:r w:rsidRPr="00CA22F4">
        <w:rPr>
          <w:color w:val="6D6E71"/>
          <w:lang w:val="nl-NL"/>
        </w:rPr>
        <w:t>a</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 en oude</w:t>
      </w:r>
      <w:r w:rsidRPr="00CA22F4">
        <w:rPr>
          <w:color w:val="6D6E71"/>
          <w:spacing w:val="-4"/>
          <w:lang w:val="nl-NL"/>
        </w:rPr>
        <w:t>r</w:t>
      </w:r>
      <w:r w:rsidRPr="00CA22F4">
        <w:rPr>
          <w:color w:val="6D6E71"/>
          <w:lang w:val="nl-NL"/>
        </w:rPr>
        <w:t>s een a</w:t>
      </w:r>
      <w:r w:rsidRPr="00CA22F4">
        <w:rPr>
          <w:color w:val="6D6E71"/>
          <w:spacing w:val="-3"/>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 </w:t>
      </w:r>
      <w:r w:rsidRPr="00CA22F4">
        <w:rPr>
          <w:color w:val="6D6E71"/>
          <w:spacing w:val="-3"/>
          <w:lang w:val="nl-NL"/>
        </w:rPr>
        <w:t>k</w:t>
      </w:r>
      <w:r w:rsidRPr="00CA22F4">
        <w:rPr>
          <w:color w:val="6D6E71"/>
          <w:lang w:val="nl-NL"/>
        </w:rPr>
        <w:t xml:space="preserve">unnen </w:t>
      </w:r>
      <w:r w:rsidRPr="00CA22F4">
        <w:rPr>
          <w:color w:val="6D6E71"/>
          <w:spacing w:val="-2"/>
          <w:lang w:val="nl-NL"/>
        </w:rPr>
        <w:t>ge</w:t>
      </w:r>
      <w:r w:rsidRPr="00CA22F4">
        <w:rPr>
          <w:color w:val="6D6E71"/>
          <w:spacing w:val="-3"/>
          <w:lang w:val="nl-NL"/>
        </w:rPr>
        <w:t>v</w:t>
      </w:r>
      <w:r w:rsidRPr="00CA22F4">
        <w:rPr>
          <w:color w:val="6D6E71"/>
          <w:lang w:val="nl-NL"/>
        </w:rPr>
        <w:t>en.</w:t>
      </w:r>
    </w:p>
    <w:p w14:paraId="3BA43B8F" w14:textId="77777777" w:rsidR="00624579" w:rsidRPr="00CA22F4" w:rsidRDefault="00624579">
      <w:pPr>
        <w:spacing w:before="4" w:line="260" w:lineRule="exact"/>
        <w:rPr>
          <w:sz w:val="26"/>
          <w:szCs w:val="26"/>
          <w:lang w:val="nl-NL"/>
        </w:rPr>
      </w:pPr>
    </w:p>
    <w:p w14:paraId="268DB358" w14:textId="77777777" w:rsidR="00624579" w:rsidRPr="00CA22F4" w:rsidRDefault="00CA22F4">
      <w:pPr>
        <w:pStyle w:val="Plattetekst"/>
        <w:spacing w:line="264" w:lineRule="exact"/>
        <w:ind w:right="861"/>
        <w:rPr>
          <w:lang w:val="nl-NL"/>
        </w:rPr>
      </w:pPr>
      <w:r w:rsidRPr="00CA22F4">
        <w:rPr>
          <w:color w:val="6D6E71"/>
          <w:spacing w:val="-8"/>
          <w:lang w:val="nl-NL"/>
        </w:rPr>
        <w:t>W</w:t>
      </w:r>
      <w:r w:rsidRPr="00CA22F4">
        <w:rPr>
          <w:color w:val="6D6E71"/>
          <w:lang w:val="nl-NL"/>
        </w:rPr>
        <w:t>anneer h</w:t>
      </w:r>
      <w:r w:rsidRPr="00CA22F4">
        <w:rPr>
          <w:color w:val="6D6E71"/>
          <w:spacing w:val="-2"/>
          <w:lang w:val="nl-NL"/>
        </w:rPr>
        <w:t>e</w:t>
      </w:r>
      <w:r w:rsidRPr="00CA22F4">
        <w:rPr>
          <w:color w:val="6D6E71"/>
          <w:lang w:val="nl-NL"/>
        </w:rPr>
        <w:t xml:space="preserve">t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om</w:t>
      </w:r>
      <w:r w:rsidRPr="00CA22F4">
        <w:rPr>
          <w:color w:val="6D6E71"/>
          <w:spacing w:val="1"/>
          <w:lang w:val="nl-NL"/>
        </w:rPr>
        <w:t xml:space="preserve"> </w:t>
      </w:r>
      <w:r w:rsidRPr="00CA22F4">
        <w:rPr>
          <w:color w:val="6D6E71"/>
          <w:lang w:val="nl-NL"/>
        </w:rPr>
        <w:t>een 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misdrij</w:t>
      </w:r>
      <w:r w:rsidRPr="00CA22F4">
        <w:rPr>
          <w:color w:val="6D6E71"/>
          <w:spacing w:val="-14"/>
          <w:lang w:val="nl-NL"/>
        </w:rPr>
        <w:t>f</w:t>
      </w:r>
      <w:r w:rsidRPr="00CA22F4">
        <w:rPr>
          <w:color w:val="6D6E71"/>
          <w:lang w:val="nl-NL"/>
        </w:rPr>
        <w:t xml:space="preserve">, </w:t>
      </w:r>
      <w:r w:rsidRPr="00CA22F4">
        <w:rPr>
          <w:color w:val="6D6E71"/>
          <w:spacing w:val="-3"/>
          <w:lang w:val="nl-NL"/>
        </w:rPr>
        <w:t>k</w:t>
      </w:r>
      <w:r w:rsidRPr="00CA22F4">
        <w:rPr>
          <w:color w:val="6D6E71"/>
          <w:lang w:val="nl-NL"/>
        </w:rPr>
        <w:t>unnen</w:t>
      </w:r>
      <w:r w:rsidRPr="00CA22F4">
        <w:rPr>
          <w:color w:val="6D6E71"/>
          <w:spacing w:val="1"/>
          <w:lang w:val="nl-NL"/>
        </w:rPr>
        <w:t xml:space="preserve"> </w:t>
      </w:r>
      <w:r w:rsidRPr="00CA22F4">
        <w:rPr>
          <w:color w:val="6D6E71"/>
          <w:spacing w:val="-2"/>
          <w:lang w:val="nl-NL"/>
        </w:rPr>
        <w:t>w</w:t>
      </w:r>
      <w:r w:rsidRPr="00CA22F4">
        <w:rPr>
          <w:color w:val="6D6E71"/>
          <w:lang w:val="nl-NL"/>
        </w:rPr>
        <w:t>e de politie,</w:t>
      </w:r>
      <w:r w:rsidRPr="00CA22F4">
        <w:rPr>
          <w:color w:val="6D6E71"/>
          <w:spacing w:val="1"/>
          <w:lang w:val="nl-NL"/>
        </w:rPr>
        <w:t xml:space="preserve"> </w:t>
      </w: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erhulp</w:t>
      </w:r>
      <w:r w:rsidRPr="00CA22F4">
        <w:rPr>
          <w:color w:val="6D6E71"/>
          <w:spacing w:val="2"/>
          <w:lang w:val="nl-NL"/>
        </w:rPr>
        <w:t xml:space="preserve"> </w:t>
      </w:r>
      <w:r w:rsidRPr="00CA22F4">
        <w:rPr>
          <w:color w:val="6D6E71"/>
          <w:lang w:val="nl-NL"/>
        </w:rPr>
        <w:t>en bij</w:t>
      </w:r>
      <w:r w:rsidRPr="00CA22F4">
        <w:rPr>
          <w:color w:val="6D6E71"/>
          <w:spacing w:val="-2"/>
          <w:lang w:val="nl-NL"/>
        </w:rPr>
        <w:t>v</w:t>
      </w:r>
      <w:r w:rsidRPr="00CA22F4">
        <w:rPr>
          <w:color w:val="6D6E71"/>
          <w:lang w:val="nl-NL"/>
        </w:rPr>
        <w:t>oorbeeld</w:t>
      </w:r>
      <w:r w:rsidRPr="00CA22F4">
        <w:rPr>
          <w:color w:val="6D6E71"/>
          <w:spacing w:val="1"/>
          <w:lang w:val="nl-NL"/>
        </w:rPr>
        <w:t xml:space="preserve"> </w:t>
      </w:r>
      <w:r w:rsidRPr="00CA22F4">
        <w:rPr>
          <w:color w:val="6D6E71"/>
          <w:lang w:val="nl-NL"/>
        </w:rPr>
        <w:t xml:space="preserve">iemand </w:t>
      </w:r>
      <w:r w:rsidRPr="00CA22F4">
        <w:rPr>
          <w:color w:val="6D6E71"/>
          <w:spacing w:val="-4"/>
          <w:lang w:val="nl-NL"/>
        </w:rPr>
        <w:t>v</w:t>
      </w:r>
      <w:r w:rsidRPr="00CA22F4">
        <w:rPr>
          <w:color w:val="6D6E71"/>
          <w:lang w:val="nl-NL"/>
        </w:rPr>
        <w:t>an een RI</w:t>
      </w:r>
      <w:r w:rsidRPr="00CA22F4">
        <w:rPr>
          <w:color w:val="6D6E71"/>
          <w:spacing w:val="-2"/>
          <w:lang w:val="nl-NL"/>
        </w:rPr>
        <w:t>A</w:t>
      </w:r>
      <w:r w:rsidRPr="00CA22F4">
        <w:rPr>
          <w:color w:val="6D6E71"/>
          <w:lang w:val="nl-NL"/>
        </w:rPr>
        <w:t>GG 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 om onde</w:t>
      </w:r>
      <w:r w:rsidRPr="00CA22F4">
        <w:rPr>
          <w:color w:val="6D6E71"/>
          <w:spacing w:val="-4"/>
          <w:lang w:val="nl-NL"/>
        </w:rPr>
        <w:t>r</w:t>
      </w:r>
      <w:r w:rsidRPr="00CA22F4">
        <w:rPr>
          <w:color w:val="6D6E71"/>
          <w:spacing w:val="-3"/>
          <w:lang w:val="nl-NL"/>
        </w:rPr>
        <w:t>st</w:t>
      </w:r>
      <w:r w:rsidRPr="00CA22F4">
        <w:rPr>
          <w:color w:val="6D6E71"/>
          <w:lang w:val="nl-NL"/>
        </w:rPr>
        <w:t>euning en aa</w:t>
      </w:r>
      <w:r w:rsidRPr="00CA22F4">
        <w:rPr>
          <w:color w:val="6D6E71"/>
          <w:spacing w:val="-2"/>
          <w:lang w:val="nl-NL"/>
        </w:rPr>
        <w:t>nw</w:t>
      </w:r>
      <w:r w:rsidRPr="00CA22F4">
        <w:rPr>
          <w:color w:val="6D6E71"/>
          <w:spacing w:val="-3"/>
          <w:lang w:val="nl-NL"/>
        </w:rPr>
        <w:t>e</w:t>
      </w:r>
      <w:r w:rsidRPr="00CA22F4">
        <w:rPr>
          <w:color w:val="6D6E71"/>
          <w:lang w:val="nl-NL"/>
        </w:rPr>
        <w:t>zigheid bij een 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ond.</w:t>
      </w:r>
    </w:p>
    <w:p w14:paraId="2525FB01" w14:textId="77777777" w:rsidR="00624579" w:rsidRPr="00CA22F4" w:rsidRDefault="00624579">
      <w:pPr>
        <w:spacing w:before="4" w:line="260" w:lineRule="exact"/>
        <w:rPr>
          <w:sz w:val="26"/>
          <w:szCs w:val="26"/>
          <w:lang w:val="nl-NL"/>
        </w:rPr>
      </w:pPr>
    </w:p>
    <w:p w14:paraId="3D1B2C81" w14:textId="77777777" w:rsidR="00624579" w:rsidRPr="00CA22F4" w:rsidRDefault="00CA22F4">
      <w:pPr>
        <w:pStyle w:val="Plattetekst"/>
        <w:spacing w:line="264" w:lineRule="exact"/>
        <w:ind w:right="1133"/>
        <w:jc w:val="both"/>
        <w:rPr>
          <w:rFonts w:cs="Calibri"/>
          <w:lang w:val="nl-NL"/>
        </w:rPr>
      </w:pPr>
      <w:r w:rsidRPr="00CA22F4">
        <w:rPr>
          <w:color w:val="6D6E71"/>
          <w:spacing w:val="-10"/>
          <w:lang w:val="nl-NL"/>
        </w:rPr>
        <w:t>V</w:t>
      </w:r>
      <w:r w:rsidRPr="00CA22F4">
        <w:rPr>
          <w:color w:val="6D6E71"/>
          <w:lang w:val="nl-NL"/>
        </w:rPr>
        <w:t>oor</w:t>
      </w:r>
      <w:r w:rsidRPr="00CA22F4">
        <w:rPr>
          <w:color w:val="6D6E71"/>
          <w:spacing w:val="15"/>
          <w:lang w:val="nl-NL"/>
        </w:rPr>
        <w:t xml:space="preserve"> </w:t>
      </w:r>
      <w:r w:rsidRPr="00CA22F4">
        <w:rPr>
          <w:color w:val="6D6E71"/>
          <w:lang w:val="nl-NL"/>
        </w:rPr>
        <w:t>allerlei</w:t>
      </w:r>
      <w:r w:rsidRPr="00CA22F4">
        <w:rPr>
          <w:color w:val="6D6E71"/>
          <w:spacing w:val="15"/>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spacing w:val="-4"/>
          <w:lang w:val="nl-NL"/>
        </w:rPr>
        <w:t>r</w:t>
      </w:r>
      <w:r w:rsidRPr="00CA22F4">
        <w:rPr>
          <w:color w:val="6D6E71"/>
          <w:lang w:val="nl-NL"/>
        </w:rPr>
        <w:t>ond</w:t>
      </w:r>
      <w:r w:rsidRPr="00CA22F4">
        <w:rPr>
          <w:color w:val="6D6E71"/>
          <w:spacing w:val="16"/>
          <w:lang w:val="nl-NL"/>
        </w:rPr>
        <w:t xml:space="preserve"> </w:t>
      </w:r>
      <w:r w:rsidRPr="00CA22F4">
        <w:rPr>
          <w:color w:val="6D6E71"/>
          <w:spacing w:val="-4"/>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w:t>
      </w:r>
      <w:r w:rsidRPr="00CA22F4">
        <w:rPr>
          <w:color w:val="6D6E71"/>
          <w:spacing w:val="15"/>
          <w:lang w:val="nl-NL"/>
        </w:rPr>
        <w:t xml:space="preserve"> </w:t>
      </w:r>
      <w:r w:rsidRPr="00CA22F4">
        <w:rPr>
          <w:color w:val="6D6E71"/>
          <w:spacing w:val="-3"/>
          <w:lang w:val="nl-NL"/>
        </w:rPr>
        <w:t>k</w:t>
      </w:r>
      <w:r w:rsidRPr="00CA22F4">
        <w:rPr>
          <w:color w:val="6D6E71"/>
          <w:lang w:val="nl-NL"/>
        </w:rPr>
        <w:t>unnen</w:t>
      </w:r>
      <w:r w:rsidRPr="00CA22F4">
        <w:rPr>
          <w:color w:val="6D6E71"/>
          <w:spacing w:val="16"/>
          <w:lang w:val="nl-NL"/>
        </w:rPr>
        <w:t xml:space="preserve"> </w:t>
      </w:r>
      <w:r w:rsidRPr="00CA22F4">
        <w:rPr>
          <w:color w:val="6D6E71"/>
          <w:spacing w:val="-2"/>
          <w:lang w:val="nl-NL"/>
        </w:rPr>
        <w:t>w</w:t>
      </w:r>
      <w:r w:rsidRPr="00CA22F4">
        <w:rPr>
          <w:color w:val="6D6E71"/>
          <w:lang w:val="nl-NL"/>
        </w:rPr>
        <w:t>e</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15"/>
          <w:lang w:val="nl-NL"/>
        </w:rPr>
        <w:t xml:space="preserve"> </w:t>
      </w:r>
      <w:r w:rsidRPr="00CA22F4">
        <w:rPr>
          <w:color w:val="6D6E71"/>
          <w:lang w:val="nl-NL"/>
        </w:rPr>
        <w:t>bij</w:t>
      </w:r>
      <w:r w:rsidRPr="00CA22F4">
        <w:rPr>
          <w:color w:val="6D6E71"/>
          <w:spacing w:val="16"/>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2"/>
          <w:lang w:val="nl-NL"/>
        </w:rPr>
        <w:t>a</w:t>
      </w:r>
      <w:r w:rsidRPr="00CA22F4">
        <w:rPr>
          <w:color w:val="6D6E71"/>
          <w:spacing w:val="-6"/>
          <w:lang w:val="nl-NL"/>
        </w:rPr>
        <w:t>f</w:t>
      </w:r>
      <w:r w:rsidRPr="00CA22F4">
        <w:rPr>
          <w:color w:val="6D6E71"/>
          <w:lang w:val="nl-NL"/>
        </w:rPr>
        <w:t>deling</w:t>
      </w:r>
      <w:r w:rsidRPr="00CA22F4">
        <w:rPr>
          <w:color w:val="6D6E71"/>
          <w:spacing w:val="16"/>
          <w:lang w:val="nl-NL"/>
        </w:rPr>
        <w:t xml:space="preserve"> </w:t>
      </w:r>
      <w:r w:rsidRPr="00CA22F4">
        <w:rPr>
          <w:color w:val="6D6E71"/>
          <w:lang w:val="nl-NL"/>
        </w:rPr>
        <w:t>Jeu</w:t>
      </w:r>
      <w:r w:rsidRPr="00CA22F4">
        <w:rPr>
          <w:color w:val="6D6E71"/>
          <w:spacing w:val="-3"/>
          <w:lang w:val="nl-NL"/>
        </w:rPr>
        <w:t>g</w:t>
      </w:r>
      <w:r w:rsidRPr="00CA22F4">
        <w:rPr>
          <w:color w:val="6D6E71"/>
          <w:lang w:val="nl-NL"/>
        </w:rPr>
        <w:t>d</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2"/>
          <w:lang w:val="nl-NL"/>
        </w:rPr>
        <w:t>s</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de GGD</w:t>
      </w:r>
      <w:r w:rsidRPr="00CA22F4">
        <w:rPr>
          <w:color w:val="6D6E71"/>
          <w:spacing w:val="-11"/>
          <w:lang w:val="nl-NL"/>
        </w:rPr>
        <w:t xml:space="preserve"> </w:t>
      </w:r>
      <w:r w:rsidRPr="00CA22F4">
        <w:rPr>
          <w:color w:val="6D6E71"/>
          <w:lang w:val="nl-NL"/>
        </w:rPr>
        <w:t>(schoolarts),</w:t>
      </w:r>
      <w:r w:rsidRPr="00CA22F4">
        <w:rPr>
          <w:color w:val="6D6E71"/>
          <w:spacing w:val="-1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RI</w:t>
      </w:r>
      <w:r w:rsidRPr="00CA22F4">
        <w:rPr>
          <w:color w:val="6D6E71"/>
          <w:spacing w:val="-2"/>
          <w:lang w:val="nl-NL"/>
        </w:rPr>
        <w:t>A</w:t>
      </w:r>
      <w:r w:rsidRPr="00CA22F4">
        <w:rPr>
          <w:color w:val="6D6E71"/>
          <w:lang w:val="nl-NL"/>
        </w:rPr>
        <w:t>GG,</w:t>
      </w:r>
      <w:r w:rsidRPr="00CA22F4">
        <w:rPr>
          <w:color w:val="6D6E71"/>
          <w:spacing w:val="-12"/>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particulie</w:t>
      </w:r>
      <w:r w:rsidRPr="00CA22F4">
        <w:rPr>
          <w:color w:val="6D6E71"/>
          <w:spacing w:val="-3"/>
          <w:lang w:val="nl-NL"/>
        </w:rPr>
        <w:t>r</w:t>
      </w:r>
      <w:r w:rsidRPr="00CA22F4">
        <w:rPr>
          <w:color w:val="6D6E71"/>
          <w:lang w:val="nl-NL"/>
        </w:rPr>
        <w:t>e</w:t>
      </w:r>
      <w:r w:rsidRPr="00CA22F4">
        <w:rPr>
          <w:color w:val="6D6E71"/>
          <w:spacing w:val="-11"/>
          <w:lang w:val="nl-NL"/>
        </w:rPr>
        <w:t xml:space="preserve"> </w:t>
      </w:r>
      <w:r w:rsidRPr="00CA22F4">
        <w:rPr>
          <w:color w:val="6D6E71"/>
          <w:lang w:val="nl-NL"/>
        </w:rPr>
        <w:t>initi</w:t>
      </w:r>
      <w:r w:rsidRPr="00CA22F4">
        <w:rPr>
          <w:color w:val="6D6E71"/>
          <w:spacing w:val="-2"/>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1"/>
          <w:lang w:val="nl-NL"/>
        </w:rPr>
        <w:t xml:space="preserve"> </w:t>
      </w:r>
      <w:r w:rsidRPr="00CA22F4">
        <w:rPr>
          <w:color w:val="6D6E71"/>
          <w:lang w:val="nl-NL"/>
        </w:rPr>
        <w:t>als</w:t>
      </w:r>
      <w:r w:rsidRPr="00CA22F4">
        <w:rPr>
          <w:color w:val="6D6E71"/>
          <w:spacing w:val="-10"/>
          <w:lang w:val="nl-NL"/>
        </w:rPr>
        <w:t xml:space="preserve"> </w:t>
      </w: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11"/>
          <w:lang w:val="nl-NL"/>
        </w:rPr>
        <w:t xml:space="preserve"> </w:t>
      </w:r>
      <w:r w:rsidRPr="00CA22F4">
        <w:rPr>
          <w:color w:val="6D6E71"/>
          <w:lang w:val="nl-NL"/>
        </w:rPr>
        <w:t>Ac</w:t>
      </w:r>
      <w:r w:rsidRPr="00CA22F4">
        <w:rPr>
          <w:color w:val="6D6E71"/>
          <w:spacing w:val="-3"/>
          <w:lang w:val="nl-NL"/>
        </w:rPr>
        <w:t>ht</w:t>
      </w:r>
      <w:r w:rsidRPr="00CA22F4">
        <w:rPr>
          <w:color w:val="6D6E71"/>
          <w:lang w:val="nl-NL"/>
        </w:rPr>
        <w:t>er</w:t>
      </w:r>
      <w:r w:rsidRPr="00CA22F4">
        <w:rPr>
          <w:color w:val="6D6E71"/>
          <w:spacing w:val="-12"/>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enboo</w:t>
      </w:r>
      <w:r w:rsidRPr="00CA22F4">
        <w:rPr>
          <w:color w:val="6D6E71"/>
          <w:spacing w:val="2"/>
          <w:lang w:val="nl-NL"/>
        </w:rPr>
        <w:t>g</w:t>
      </w:r>
      <w:r w:rsidRPr="00CA22F4">
        <w:rPr>
          <w:color w:val="6D6E71"/>
          <w:lang w:val="nl-NL"/>
        </w:rPr>
        <w:t>,</w:t>
      </w:r>
      <w:r w:rsidRPr="00CA22F4">
        <w:rPr>
          <w:color w:val="6D6E71"/>
          <w:spacing w:val="-12"/>
          <w:lang w:val="nl-NL"/>
        </w:rPr>
        <w:t xml:space="preserve"> </w:t>
      </w:r>
      <w:r w:rsidRPr="00CA22F4">
        <w:rPr>
          <w:color w:val="6D6E71"/>
          <w:lang w:val="nl-NL"/>
        </w:rPr>
        <w:t>Onder</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3"/>
          <w:lang w:val="nl-NL"/>
        </w:rPr>
        <w:t>w</w:t>
      </w:r>
      <w:r w:rsidRPr="00CA22F4">
        <w:rPr>
          <w:color w:val="6D6E71"/>
          <w:lang w:val="nl-NL"/>
        </w:rPr>
        <w:t>ol</w:t>
      </w:r>
      <w:r w:rsidRPr="00CA22F4">
        <w:rPr>
          <w:color w:val="6D6E71"/>
          <w:spacing w:val="-7"/>
          <w:lang w:val="nl-NL"/>
        </w:rPr>
        <w:t>k</w:t>
      </w:r>
      <w:r w:rsidRPr="00CA22F4">
        <w:rPr>
          <w:color w:val="6D6E71"/>
          <w:lang w:val="nl-NL"/>
        </w:rPr>
        <w:t xml:space="preserve">en, </w:t>
      </w:r>
      <w:r w:rsidRPr="00CA22F4">
        <w:rPr>
          <w:rFonts w:cs="Calibri"/>
          <w:color w:val="6D6E71"/>
          <w:lang w:val="nl-NL"/>
        </w:rPr>
        <w:t>enz.</w:t>
      </w:r>
    </w:p>
    <w:p w14:paraId="56873438" w14:textId="77777777" w:rsidR="00624579" w:rsidRPr="00CA22F4" w:rsidRDefault="00624579">
      <w:pPr>
        <w:spacing w:line="264" w:lineRule="exact"/>
        <w:jc w:val="both"/>
        <w:rPr>
          <w:rFonts w:ascii="Calibri" w:eastAsia="Calibri" w:hAnsi="Calibri" w:cs="Calibri"/>
          <w:lang w:val="nl-NL"/>
        </w:rPr>
        <w:sectPr w:rsidR="00624579" w:rsidRPr="00CA22F4">
          <w:pgSz w:w="11906" w:h="16840"/>
          <w:pgMar w:top="920" w:right="0" w:bottom="500" w:left="0" w:header="0" w:footer="316" w:gutter="0"/>
          <w:cols w:space="708"/>
        </w:sectPr>
      </w:pPr>
    </w:p>
    <w:p w14:paraId="1BEB1CA4" w14:textId="77777777" w:rsidR="00624579" w:rsidRPr="00CA22F4" w:rsidRDefault="00624579">
      <w:pPr>
        <w:spacing w:before="5" w:line="120" w:lineRule="exact"/>
        <w:rPr>
          <w:sz w:val="12"/>
          <w:szCs w:val="12"/>
          <w:lang w:val="nl-NL"/>
        </w:rPr>
      </w:pPr>
    </w:p>
    <w:p w14:paraId="25B68051" w14:textId="77777777" w:rsidR="00624579" w:rsidRPr="00CA22F4" w:rsidRDefault="00CA22F4" w:rsidP="00CD3340">
      <w:pPr>
        <w:pStyle w:val="Kop3"/>
        <w:numPr>
          <w:ilvl w:val="0"/>
          <w:numId w:val="17"/>
        </w:numPr>
        <w:tabs>
          <w:tab w:val="left" w:pos="1495"/>
        </w:tabs>
        <w:spacing w:before="51" w:line="471" w:lineRule="auto"/>
        <w:ind w:right="9224" w:firstLine="0"/>
        <w:rPr>
          <w:b w:val="0"/>
          <w:bCs w:val="0"/>
          <w:lang w:val="nl-NL"/>
        </w:rPr>
      </w:pPr>
      <w:r w:rsidRPr="00CA22F4">
        <w:rPr>
          <w:color w:val="58595B"/>
          <w:lang w:val="nl-NL"/>
        </w:rPr>
        <w:t>Dit p</w:t>
      </w:r>
      <w:r w:rsidRPr="00CA22F4">
        <w:rPr>
          <w:color w:val="58595B"/>
          <w:spacing w:val="-4"/>
          <w:lang w:val="nl-NL"/>
        </w:rPr>
        <w:t>r</w:t>
      </w:r>
      <w:r w:rsidRPr="00CA22F4">
        <w:rPr>
          <w:color w:val="58595B"/>
          <w:lang w:val="nl-NL"/>
        </w:rPr>
        <w:t>o</w:t>
      </w:r>
      <w:r w:rsidRPr="00CA22F4">
        <w:rPr>
          <w:color w:val="58595B"/>
          <w:spacing w:val="-3"/>
          <w:lang w:val="nl-NL"/>
        </w:rPr>
        <w:t>t</w:t>
      </w:r>
      <w:r w:rsidRPr="00CA22F4">
        <w:rPr>
          <w:color w:val="58595B"/>
          <w:lang w:val="nl-NL"/>
        </w:rPr>
        <w:t>o</w:t>
      </w:r>
      <w:r w:rsidRPr="00CA22F4">
        <w:rPr>
          <w:color w:val="58595B"/>
          <w:spacing w:val="-2"/>
          <w:lang w:val="nl-NL"/>
        </w:rPr>
        <w:t>c</w:t>
      </w:r>
      <w:r w:rsidRPr="00CA22F4">
        <w:rPr>
          <w:color w:val="58595B"/>
          <w:lang w:val="nl-NL"/>
        </w:rPr>
        <w:t>ol Wie?</w:t>
      </w:r>
    </w:p>
    <w:p w14:paraId="65657ADD" w14:textId="77777777" w:rsidR="00624579" w:rsidRPr="00CA22F4" w:rsidRDefault="00CA22F4" w:rsidP="00CD3340">
      <w:pPr>
        <w:pStyle w:val="Plattetekst"/>
        <w:numPr>
          <w:ilvl w:val="0"/>
          <w:numId w:val="16"/>
        </w:numPr>
        <w:tabs>
          <w:tab w:val="left" w:pos="1493"/>
        </w:tabs>
        <w:spacing w:line="240" w:lineRule="exact"/>
        <w:ind w:left="1493"/>
        <w:rPr>
          <w:lang w:val="nl-NL"/>
        </w:rPr>
      </w:pPr>
      <w:r w:rsidRPr="00CA22F4">
        <w:rPr>
          <w:color w:val="6D6E71"/>
          <w:spacing w:val="-9"/>
          <w:lang w:val="nl-NL"/>
        </w:rPr>
        <w:t>W</w:t>
      </w:r>
      <w:r w:rsidRPr="00CA22F4">
        <w:rPr>
          <w:color w:val="6D6E71"/>
          <w:lang w:val="nl-NL"/>
        </w:rPr>
        <w:t>e</w:t>
      </w:r>
      <w:r w:rsidRPr="00CA22F4">
        <w:rPr>
          <w:color w:val="6D6E71"/>
          <w:spacing w:val="34"/>
          <w:lang w:val="nl-NL"/>
        </w:rPr>
        <w:t xml:space="preserve"> </w:t>
      </w: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35"/>
          <w:lang w:val="nl-NL"/>
        </w:rPr>
        <w:t xml:space="preserve"> </w:t>
      </w:r>
      <w:r w:rsidRPr="00CA22F4">
        <w:rPr>
          <w:color w:val="6D6E71"/>
          <w:lang w:val="nl-NL"/>
        </w:rPr>
        <w:t>dit</w:t>
      </w:r>
      <w:r w:rsidRPr="00CA22F4">
        <w:rPr>
          <w:color w:val="6D6E71"/>
          <w:spacing w:val="34"/>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3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w:t>
      </w:r>
      <w:r w:rsidRPr="00CA22F4">
        <w:rPr>
          <w:color w:val="6D6E71"/>
          <w:spacing w:val="2"/>
          <w:lang w:val="nl-NL"/>
        </w:rPr>
        <w:t>g</w:t>
      </w:r>
      <w:r w:rsidRPr="00CA22F4">
        <w:rPr>
          <w:color w:val="6D6E71"/>
          <w:lang w:val="nl-NL"/>
        </w:rPr>
        <w:t>,</w:t>
      </w:r>
      <w:r w:rsidRPr="00CA22F4">
        <w:rPr>
          <w:color w:val="6D6E71"/>
          <w:spacing w:val="34"/>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35"/>
          <w:lang w:val="nl-NL"/>
        </w:rPr>
        <w:t xml:space="preserve"> </w:t>
      </w:r>
      <w:r w:rsidRPr="00CA22F4">
        <w:rPr>
          <w:color w:val="6D6E71"/>
          <w:lang w:val="nl-NL"/>
        </w:rPr>
        <w:t>eenmaal</w:t>
      </w:r>
      <w:r w:rsidRPr="00CA22F4">
        <w:rPr>
          <w:color w:val="6D6E71"/>
          <w:spacing w:val="34"/>
          <w:lang w:val="nl-NL"/>
        </w:rPr>
        <w:t xml:space="preserve"> </w:t>
      </w:r>
      <w:r w:rsidRPr="00CA22F4">
        <w:rPr>
          <w:color w:val="6D6E71"/>
          <w:lang w:val="nl-NL"/>
        </w:rPr>
        <w:t>per</w:t>
      </w:r>
      <w:r w:rsidRPr="00CA22F4">
        <w:rPr>
          <w:color w:val="6D6E71"/>
          <w:spacing w:val="35"/>
          <w:lang w:val="nl-NL"/>
        </w:rPr>
        <w:t xml:space="preserve"> </w:t>
      </w:r>
      <w:r w:rsidRPr="00CA22F4">
        <w:rPr>
          <w:color w:val="6D6E71"/>
          <w:lang w:val="nl-NL"/>
        </w:rPr>
        <w:t>jaa</w:t>
      </w:r>
      <w:r w:rsidRPr="00CA22F4">
        <w:rPr>
          <w:color w:val="6D6E71"/>
          <w:spacing w:val="-19"/>
          <w:lang w:val="nl-NL"/>
        </w:rPr>
        <w:t>r</w:t>
      </w:r>
      <w:r w:rsidRPr="00CA22F4">
        <w:rPr>
          <w:color w:val="6D6E71"/>
          <w:lang w:val="nl-NL"/>
        </w:rPr>
        <w:t>,</w:t>
      </w:r>
      <w:r w:rsidRPr="00CA22F4">
        <w:rPr>
          <w:color w:val="6D6E71"/>
          <w:spacing w:val="35"/>
          <w:lang w:val="nl-NL"/>
        </w:rPr>
        <w:t xml:space="preserve"> </w:t>
      </w:r>
      <w:r w:rsidRPr="00CA22F4">
        <w:rPr>
          <w:color w:val="6D6E71"/>
          <w:lang w:val="nl-NL"/>
        </w:rPr>
        <w:t>onder</w:t>
      </w:r>
      <w:r w:rsidRPr="00CA22F4">
        <w:rPr>
          <w:color w:val="6D6E71"/>
          <w:spacing w:val="34"/>
          <w:lang w:val="nl-NL"/>
        </w:rPr>
        <w:t xml:space="preserve"> </w:t>
      </w:r>
      <w:r w:rsidRPr="00CA22F4">
        <w:rPr>
          <w:color w:val="6D6E71"/>
          <w:lang w:val="nl-NL"/>
        </w:rPr>
        <w:t>de</w:t>
      </w:r>
      <w:r w:rsidRPr="00CA22F4">
        <w:rPr>
          <w:color w:val="6D6E71"/>
          <w:spacing w:val="35"/>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34"/>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35"/>
          <w:lang w:val="nl-NL"/>
        </w:rPr>
        <w:t xml:space="preserve"> </w:t>
      </w:r>
      <w:r w:rsidRPr="00CA22F4">
        <w:rPr>
          <w:color w:val="6D6E71"/>
          <w:lang w:val="nl-NL"/>
        </w:rPr>
        <w:t>alleen</w:t>
      </w:r>
      <w:r w:rsidRPr="00CA22F4">
        <w:rPr>
          <w:color w:val="6D6E71"/>
          <w:spacing w:val="34"/>
          <w:lang w:val="nl-NL"/>
        </w:rPr>
        <w:t xml:space="preserve"> </w:t>
      </w:r>
      <w:r w:rsidRPr="00CA22F4">
        <w:rPr>
          <w:color w:val="6D6E71"/>
          <w:lang w:val="nl-NL"/>
        </w:rPr>
        <w:t>bij</w:t>
      </w:r>
      <w:r w:rsidRPr="00CA22F4">
        <w:rPr>
          <w:color w:val="6D6E71"/>
          <w:spacing w:val="3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01276F84"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eam</w:t>
      </w:r>
      <w:r w:rsidRPr="00CA22F4">
        <w:rPr>
          <w:color w:val="6D6E71"/>
          <w:spacing w:val="4"/>
          <w:lang w:val="nl-NL"/>
        </w:rPr>
        <w:t xml:space="preserve"> </w:t>
      </w:r>
      <w:r w:rsidRPr="00CA22F4">
        <w:rPr>
          <w:color w:val="6D6E71"/>
          <w:lang w:val="nl-NL"/>
        </w:rPr>
        <w:t>maar</w:t>
      </w:r>
      <w:r w:rsidRPr="00CA22F4">
        <w:rPr>
          <w:color w:val="6D6E71"/>
          <w:spacing w:val="4"/>
          <w:lang w:val="nl-NL"/>
        </w:rPr>
        <w:t xml:space="preserve"> </w:t>
      </w:r>
      <w:r w:rsidRPr="00CA22F4">
        <w:rPr>
          <w:color w:val="6D6E71"/>
          <w:lang w:val="nl-NL"/>
        </w:rPr>
        <w:t>ook</w:t>
      </w:r>
      <w:r w:rsidRPr="00CA22F4">
        <w:rPr>
          <w:color w:val="6D6E71"/>
          <w:spacing w:val="4"/>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nauw</w:t>
      </w:r>
      <w:r w:rsidRPr="00CA22F4">
        <w:rPr>
          <w:color w:val="6D6E71"/>
          <w:spacing w:val="4"/>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zijn</w:t>
      </w:r>
      <w:r w:rsidRPr="00CA22F4">
        <w:rPr>
          <w:color w:val="6D6E71"/>
          <w:spacing w:val="4"/>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school:</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ac</w:t>
      </w:r>
      <w:r w:rsidRPr="00CA22F4">
        <w:rPr>
          <w:color w:val="6D6E71"/>
          <w:spacing w:val="-3"/>
          <w:lang w:val="nl-NL"/>
        </w:rPr>
        <w:t>t</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erblij</w:t>
      </w:r>
      <w:r w:rsidRPr="00CA22F4">
        <w:rPr>
          <w:color w:val="6D6E71"/>
          <w:spacing w:val="-5"/>
          <w:lang w:val="nl-NL"/>
        </w:rPr>
        <w:t>f</w:t>
      </w:r>
      <w:r w:rsidRPr="00CA22F4">
        <w:rPr>
          <w:color w:val="6D6E71"/>
          <w:lang w:val="nl-NL"/>
        </w:rPr>
        <w:t>oude</w:t>
      </w:r>
      <w:r w:rsidRPr="00CA22F4">
        <w:rPr>
          <w:color w:val="6D6E71"/>
          <w:spacing w:val="-4"/>
          <w:lang w:val="nl-NL"/>
        </w:rPr>
        <w:t>r</w:t>
      </w:r>
      <w:r w:rsidRPr="00CA22F4">
        <w:rPr>
          <w:color w:val="6D6E71"/>
          <w:lang w:val="nl-NL"/>
        </w:rPr>
        <w:t>s,</w:t>
      </w:r>
    </w:p>
    <w:p w14:paraId="60EDDEC3" w14:textId="77777777" w:rsidR="00624579" w:rsidRPr="00CA22F4" w:rsidRDefault="00CA22F4">
      <w:pPr>
        <w:pStyle w:val="Plattetekst"/>
        <w:spacing w:line="264" w:lineRule="exact"/>
        <w:ind w:left="1493"/>
        <w:rPr>
          <w:lang w:val="nl-NL"/>
        </w:rPr>
      </w:pPr>
      <w:r w:rsidRPr="00CA22F4">
        <w:rPr>
          <w:color w:val="6D6E71"/>
          <w:spacing w:val="-3"/>
          <w:lang w:val="nl-NL"/>
        </w:rPr>
        <w:t>st</w:t>
      </w:r>
      <w:r w:rsidRPr="00CA22F4">
        <w:rPr>
          <w:color w:val="6D6E71"/>
          <w:lang w:val="nl-NL"/>
        </w:rPr>
        <w:t>agiai</w:t>
      </w:r>
      <w:r w:rsidRPr="00CA22F4">
        <w:rPr>
          <w:color w:val="6D6E71"/>
          <w:spacing w:val="-3"/>
          <w:lang w:val="nl-NL"/>
        </w:rPr>
        <w:t>r</w:t>
      </w:r>
      <w:r w:rsidRPr="00CA22F4">
        <w:rPr>
          <w:color w:val="6D6E71"/>
          <w:lang w:val="nl-NL"/>
        </w:rPr>
        <w:t>es / LI</w:t>
      </w:r>
      <w:r w:rsidRPr="00CA22F4">
        <w:rPr>
          <w:color w:val="6D6E71"/>
          <w:spacing w:val="1"/>
          <w:lang w:val="nl-NL"/>
        </w:rPr>
        <w:t>O</w:t>
      </w:r>
      <w:r w:rsidRPr="00CA22F4">
        <w:rPr>
          <w:color w:val="6D6E71"/>
          <w:spacing w:val="-14"/>
          <w:lang w:val="nl-NL"/>
        </w:rPr>
        <w:t>’</w:t>
      </w:r>
      <w:r w:rsidRPr="00CA22F4">
        <w:rPr>
          <w:color w:val="6D6E71"/>
          <w:lang w:val="nl-NL"/>
        </w:rPr>
        <w:t>s, enz.</w:t>
      </w:r>
    </w:p>
    <w:p w14:paraId="2087C771" w14:textId="77777777" w:rsidR="00624579" w:rsidRPr="00CA22F4" w:rsidRDefault="00CA22F4" w:rsidP="00CD3340">
      <w:pPr>
        <w:pStyle w:val="Plattetekst"/>
        <w:numPr>
          <w:ilvl w:val="0"/>
          <w:numId w:val="16"/>
        </w:numPr>
        <w:tabs>
          <w:tab w:val="left" w:pos="1493"/>
        </w:tabs>
        <w:spacing w:line="264" w:lineRule="exact"/>
        <w:ind w:left="1493"/>
        <w:rPr>
          <w:lang w:val="nl-NL"/>
        </w:rPr>
      </w:pPr>
      <w:r w:rsidRPr="00CA22F4">
        <w:rPr>
          <w:color w:val="6D6E71"/>
          <w:spacing w:val="-9"/>
          <w:lang w:val="nl-NL"/>
        </w:rPr>
        <w:t>W</w:t>
      </w:r>
      <w:r w:rsidRPr="00CA22F4">
        <w:rPr>
          <w:color w:val="6D6E71"/>
          <w:lang w:val="nl-NL"/>
        </w:rPr>
        <w:t>e</w:t>
      </w:r>
      <w:r w:rsidRPr="00CA22F4">
        <w:rPr>
          <w:color w:val="6D6E71"/>
          <w:spacing w:val="11"/>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spacing w:val="-2"/>
          <w:lang w:val="nl-NL"/>
        </w:rPr>
        <w:t>w</w:t>
      </w:r>
      <w:r w:rsidRPr="00CA22F4">
        <w:rPr>
          <w:color w:val="6D6E71"/>
          <w:lang w:val="nl-NL"/>
        </w:rPr>
        <w:t>e</w:t>
      </w:r>
      <w:r w:rsidRPr="00CA22F4">
        <w:rPr>
          <w:color w:val="6D6E71"/>
          <w:spacing w:val="12"/>
          <w:lang w:val="nl-NL"/>
        </w:rPr>
        <w:t xml:space="preserve"> </w:t>
      </w:r>
      <w:r w:rsidRPr="00CA22F4">
        <w:rPr>
          <w:color w:val="6D6E71"/>
          <w:lang w:val="nl-NL"/>
        </w:rPr>
        <w:t>dit</w:t>
      </w:r>
      <w:r w:rsidRPr="00CA22F4">
        <w:rPr>
          <w:color w:val="6D6E71"/>
          <w:spacing w:val="11"/>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
          <w:lang w:val="nl-NL"/>
        </w:rPr>
        <w:t>c</w:t>
      </w:r>
      <w:r w:rsidRPr="00CA22F4">
        <w:rPr>
          <w:color w:val="6D6E71"/>
          <w:lang w:val="nl-NL"/>
        </w:rPr>
        <w:t>ol</w:t>
      </w:r>
      <w:r w:rsidRPr="00CA22F4">
        <w:rPr>
          <w:color w:val="6D6E71"/>
          <w:spacing w:val="12"/>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1"/>
          <w:lang w:val="nl-NL"/>
        </w:rPr>
        <w:t xml:space="preserve"> </w:t>
      </w:r>
      <w:r w:rsidRPr="00CA22F4">
        <w:rPr>
          <w:color w:val="6D6E71"/>
          <w:lang w:val="nl-NL"/>
        </w:rPr>
        <w:t>bij</w:t>
      </w:r>
      <w:r w:rsidRPr="00CA22F4">
        <w:rPr>
          <w:color w:val="6D6E71"/>
          <w:spacing w:val="-3"/>
          <w:lang w:val="nl-NL"/>
        </w:rPr>
        <w:t>st</w:t>
      </w:r>
      <w:r w:rsidRPr="00CA22F4">
        <w:rPr>
          <w:color w:val="6D6E71"/>
          <w:lang w:val="nl-NL"/>
        </w:rPr>
        <w:t>ellen</w:t>
      </w:r>
      <w:r w:rsidRPr="00CA22F4">
        <w:rPr>
          <w:color w:val="6D6E71"/>
          <w:spacing w:val="12"/>
          <w:lang w:val="nl-NL"/>
        </w:rPr>
        <w:t xml:space="preserve"> </w:t>
      </w:r>
      <w:r w:rsidRPr="00CA22F4">
        <w:rPr>
          <w:color w:val="6D6E71"/>
          <w:lang w:val="nl-NL"/>
        </w:rPr>
        <w:t>–</w:t>
      </w:r>
      <w:r w:rsidRPr="00CA22F4">
        <w:rPr>
          <w:color w:val="6D6E71"/>
          <w:spacing w:val="11"/>
          <w:lang w:val="nl-NL"/>
        </w:rPr>
        <w:t xml:space="preserve"> </w:t>
      </w:r>
      <w:r w:rsidRPr="00CA22F4">
        <w:rPr>
          <w:color w:val="6D6E71"/>
          <w:lang w:val="nl-NL"/>
        </w:rPr>
        <w:t>ui</w:t>
      </w:r>
      <w:r w:rsidRPr="00CA22F4">
        <w:rPr>
          <w:color w:val="6D6E71"/>
          <w:spacing w:val="-3"/>
          <w:lang w:val="nl-NL"/>
        </w:rPr>
        <w:t>t</w:t>
      </w:r>
      <w:r w:rsidRPr="00CA22F4">
        <w:rPr>
          <w:color w:val="6D6E71"/>
          <w:spacing w:val="-1"/>
          <w:lang w:val="nl-NL"/>
        </w:rPr>
        <w:t>e</w:t>
      </w:r>
      <w:r w:rsidRPr="00CA22F4">
        <w:rPr>
          <w:color w:val="6D6E71"/>
          <w:spacing w:val="-5"/>
          <w:lang w:val="nl-NL"/>
        </w:rPr>
        <w:t>r</w:t>
      </w:r>
      <w:r w:rsidRPr="00CA22F4">
        <w:rPr>
          <w:color w:val="6D6E71"/>
          <w:lang w:val="nl-NL"/>
        </w:rPr>
        <w:t>aa</w:t>
      </w:r>
      <w:r w:rsidRPr="00CA22F4">
        <w:rPr>
          <w:color w:val="6D6E71"/>
          <w:spacing w:val="-4"/>
          <w:lang w:val="nl-NL"/>
        </w:rPr>
        <w:t>r</w:t>
      </w:r>
      <w:r w:rsidRPr="00CA22F4">
        <w:rPr>
          <w:color w:val="6D6E71"/>
          <w:lang w:val="nl-NL"/>
        </w:rPr>
        <w:t>d</w:t>
      </w:r>
      <w:r w:rsidRPr="00CA22F4">
        <w:rPr>
          <w:color w:val="6D6E71"/>
          <w:spacing w:val="12"/>
          <w:lang w:val="nl-NL"/>
        </w:rPr>
        <w:t xml:space="preserve"> </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11"/>
          <w:lang w:val="nl-NL"/>
        </w:rPr>
        <w:t xml:space="preserve"> </w:t>
      </w:r>
      <w:r w:rsidRPr="00CA22F4">
        <w:rPr>
          <w:color w:val="6D6E71"/>
          <w:spacing w:val="-8"/>
          <w:lang w:val="nl-NL"/>
        </w:rPr>
        <w:t>k</w:t>
      </w:r>
      <w:r w:rsidRPr="00CA22F4">
        <w:rPr>
          <w:color w:val="6D6E71"/>
          <w:lang w:val="nl-NL"/>
        </w:rPr>
        <w:t>eer</w:t>
      </w:r>
      <w:r w:rsidRPr="00CA22F4">
        <w:rPr>
          <w:color w:val="6D6E71"/>
          <w:spacing w:val="1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school</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p>
    <w:p w14:paraId="13FB0EDF" w14:textId="77777777" w:rsidR="00624579" w:rsidRPr="00CA22F4" w:rsidRDefault="00CA22F4">
      <w:pPr>
        <w:pStyle w:val="Plattetekst"/>
        <w:spacing w:line="264" w:lineRule="exact"/>
        <w:ind w:left="1493"/>
        <w:rPr>
          <w:lang w:val="nl-NL"/>
        </w:rPr>
      </w:pPr>
      <w:r w:rsidRPr="00CA22F4">
        <w:rPr>
          <w:color w:val="6D6E71"/>
          <w:spacing w:val="-2"/>
          <w:lang w:val="nl-NL"/>
        </w:rPr>
        <w:t>g</w:t>
      </w:r>
      <w:r w:rsidRPr="00CA22F4">
        <w:rPr>
          <w:color w:val="6D6E71"/>
          <w:lang w:val="nl-NL"/>
        </w:rPr>
        <w:t>ehad</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10"/>
          <w:lang w:val="nl-NL"/>
        </w:rPr>
        <w:t xml:space="preserve"> </w:t>
      </w:r>
      <w:r w:rsidRPr="00CA22F4">
        <w:rPr>
          <w:color w:val="6D6E71"/>
          <w:lang w:val="nl-NL"/>
        </w:rPr>
        <w:t>maar</w:t>
      </w:r>
      <w:r w:rsidRPr="00CA22F4">
        <w:rPr>
          <w:color w:val="6D6E71"/>
          <w:spacing w:val="10"/>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elk</w:t>
      </w:r>
      <w:r w:rsidRPr="00CA22F4">
        <w:rPr>
          <w:color w:val="6D6E71"/>
          <w:spacing w:val="10"/>
          <w:lang w:val="nl-NL"/>
        </w:rPr>
        <w:t xml:space="preserve"> </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10"/>
          <w:lang w:val="nl-NL"/>
        </w:rPr>
        <w:t xml:space="preserve"> </w:t>
      </w:r>
      <w:r w:rsidRPr="00CA22F4">
        <w:rPr>
          <w:color w:val="6D6E71"/>
          <w:lang w:val="nl-NL"/>
        </w:rPr>
        <w:t>eenmaal</w:t>
      </w:r>
      <w:r w:rsidRPr="00CA22F4">
        <w:rPr>
          <w:color w:val="6D6E71"/>
          <w:spacing w:val="10"/>
          <w:lang w:val="nl-NL"/>
        </w:rPr>
        <w:t xml:space="preserve"> </w:t>
      </w:r>
      <w:r w:rsidRPr="00CA22F4">
        <w:rPr>
          <w:color w:val="6D6E71"/>
          <w:lang w:val="nl-NL"/>
        </w:rPr>
        <w:t>per</w:t>
      </w:r>
      <w:r w:rsidRPr="00CA22F4">
        <w:rPr>
          <w:color w:val="6D6E71"/>
          <w:spacing w:val="10"/>
          <w:lang w:val="nl-NL"/>
        </w:rPr>
        <w:t xml:space="preserve"> </w:t>
      </w:r>
      <w:r w:rsidRPr="00CA22F4">
        <w:rPr>
          <w:color w:val="6D6E71"/>
          <w:lang w:val="nl-NL"/>
        </w:rPr>
        <w:t>t</w:t>
      </w:r>
      <w:r w:rsidRPr="00CA22F4">
        <w:rPr>
          <w:color w:val="6D6E71"/>
          <w:spacing w:val="-2"/>
          <w:lang w:val="nl-NL"/>
        </w:rPr>
        <w:t>w</w:t>
      </w:r>
      <w:r w:rsidRPr="00CA22F4">
        <w:rPr>
          <w:color w:val="6D6E71"/>
          <w:lang w:val="nl-NL"/>
        </w:rPr>
        <w:t>ee</w:t>
      </w:r>
      <w:r w:rsidRPr="00CA22F4">
        <w:rPr>
          <w:color w:val="6D6E71"/>
          <w:spacing w:val="10"/>
          <w:lang w:val="nl-NL"/>
        </w:rPr>
        <w:t xml:space="preserve"> </w:t>
      </w:r>
      <w:r w:rsidRPr="00CA22F4">
        <w:rPr>
          <w:color w:val="6D6E71"/>
          <w:lang w:val="nl-NL"/>
        </w:rPr>
        <w:t>jaa</w:t>
      </w:r>
      <w:r w:rsidRPr="00CA22F4">
        <w:rPr>
          <w:color w:val="6D6E71"/>
          <w:spacing w:val="-23"/>
          <w:lang w:val="nl-NL"/>
        </w:rPr>
        <w:t>r</w:t>
      </w:r>
      <w:r w:rsidRPr="00CA22F4">
        <w:rPr>
          <w:color w:val="6D6E71"/>
          <w:lang w:val="nl-NL"/>
        </w:rPr>
        <w:t>.</w:t>
      </w:r>
      <w:r w:rsidRPr="00CA22F4">
        <w:rPr>
          <w:color w:val="6D6E71"/>
          <w:spacing w:val="10"/>
          <w:lang w:val="nl-NL"/>
        </w:rPr>
        <w:t xml:space="preserve"> </w:t>
      </w:r>
      <w:r w:rsidRPr="00CA22F4">
        <w:rPr>
          <w:color w:val="6D6E71"/>
          <w:spacing w:val="-9"/>
          <w:lang w:val="nl-NL"/>
        </w:rPr>
        <w:t>W</w:t>
      </w:r>
      <w:r w:rsidRPr="00CA22F4">
        <w:rPr>
          <w:color w:val="6D6E71"/>
          <w:lang w:val="nl-NL"/>
        </w:rPr>
        <w:t>e</w:t>
      </w:r>
      <w:r w:rsidRPr="00CA22F4">
        <w:rPr>
          <w:color w:val="6D6E71"/>
          <w:spacing w:val="10"/>
          <w:lang w:val="nl-NL"/>
        </w:rPr>
        <w:t xml:space="preserve"> </w:t>
      </w:r>
      <w:r w:rsidRPr="00CA22F4">
        <w:rPr>
          <w:color w:val="6D6E71"/>
          <w:lang w:val="nl-NL"/>
        </w:rPr>
        <w:t>nemen</w:t>
      </w:r>
      <w:r w:rsidRPr="00CA22F4">
        <w:rPr>
          <w:color w:val="6D6E71"/>
          <w:spacing w:val="10"/>
          <w:lang w:val="nl-NL"/>
        </w:rPr>
        <w:t xml:space="preserve"> </w:t>
      </w:r>
      <w:r w:rsidRPr="00CA22F4">
        <w:rPr>
          <w:color w:val="6D6E71"/>
          <w:lang w:val="nl-NL"/>
        </w:rPr>
        <w:t>dit</w:t>
      </w:r>
      <w:r w:rsidRPr="00CA22F4">
        <w:rPr>
          <w:color w:val="6D6E71"/>
          <w:spacing w:val="10"/>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plannin</w:t>
      </w:r>
      <w:r w:rsidRPr="00CA22F4">
        <w:rPr>
          <w:color w:val="6D6E71"/>
          <w:spacing w:val="8"/>
          <w:lang w:val="nl-NL"/>
        </w:rPr>
        <w:t>g</w:t>
      </w:r>
      <w:r w:rsidRPr="00CA22F4">
        <w:rPr>
          <w:color w:val="6D6E71"/>
          <w:lang w:val="nl-NL"/>
        </w:rPr>
        <w:t>/</w:t>
      </w:r>
    </w:p>
    <w:p w14:paraId="21764C2B" w14:textId="77777777" w:rsidR="00624579" w:rsidRPr="00CA22F4" w:rsidRDefault="00CA22F4">
      <w:pPr>
        <w:pStyle w:val="Plattetekst"/>
        <w:spacing w:line="264" w:lineRule="exact"/>
        <w:ind w:left="1493"/>
        <w:rPr>
          <w:lang w:val="nl-NL"/>
        </w:rPr>
      </w:pPr>
      <w:r w:rsidRPr="00CA22F4">
        <w:rPr>
          <w:color w:val="6D6E71"/>
          <w:lang w:val="nl-NL"/>
        </w:rPr>
        <w:t>a</w:t>
      </w:r>
      <w:r w:rsidRPr="00CA22F4">
        <w:rPr>
          <w:color w:val="6D6E71"/>
          <w:spacing w:val="-2"/>
          <w:lang w:val="nl-NL"/>
        </w:rPr>
        <w:t>g</w:t>
      </w:r>
      <w:r w:rsidRPr="00CA22F4">
        <w:rPr>
          <w:color w:val="6D6E71"/>
          <w:lang w:val="nl-NL"/>
        </w:rPr>
        <w:t>enda/</w:t>
      </w:r>
      <w:r w:rsidRPr="00CA22F4">
        <w:rPr>
          <w:color w:val="6D6E71"/>
          <w:spacing w:val="-3"/>
          <w:lang w:val="nl-NL"/>
        </w:rPr>
        <w:t>t</w:t>
      </w:r>
      <w:r w:rsidRPr="00CA22F4">
        <w:rPr>
          <w:color w:val="6D6E71"/>
          <w:lang w:val="nl-NL"/>
        </w:rPr>
        <w:t>a</w:t>
      </w:r>
      <w:r w:rsidRPr="00CA22F4">
        <w:rPr>
          <w:color w:val="6D6E71"/>
          <w:spacing w:val="-8"/>
          <w:lang w:val="nl-NL"/>
        </w:rPr>
        <w:t>k</w:t>
      </w:r>
      <w:r w:rsidRPr="00CA22F4">
        <w:rPr>
          <w:color w:val="6D6E71"/>
          <w:lang w:val="nl-NL"/>
        </w:rPr>
        <w:t>enlij</w:t>
      </w:r>
      <w:r w:rsidRPr="00CA22F4">
        <w:rPr>
          <w:color w:val="6D6E71"/>
          <w:spacing w:val="-3"/>
          <w:lang w:val="nl-NL"/>
        </w:rPr>
        <w:t>s</w:t>
      </w:r>
      <w:r w:rsidRPr="00CA22F4">
        <w:rPr>
          <w:color w:val="6D6E71"/>
          <w:lang w:val="nl-NL"/>
        </w:rPr>
        <w:t>t.</w:t>
      </w:r>
    </w:p>
    <w:p w14:paraId="5254C837" w14:textId="77777777" w:rsidR="00624579" w:rsidRPr="00CA22F4" w:rsidRDefault="00CA22F4" w:rsidP="00CD3340">
      <w:pPr>
        <w:pStyle w:val="Plattetekst"/>
        <w:numPr>
          <w:ilvl w:val="0"/>
          <w:numId w:val="16"/>
        </w:numPr>
        <w:tabs>
          <w:tab w:val="left" w:pos="1493"/>
        </w:tabs>
        <w:spacing w:line="264" w:lineRule="exact"/>
        <w:ind w:left="1493"/>
        <w:rPr>
          <w:lang w:val="nl-NL"/>
        </w:rPr>
      </w:pPr>
      <w:r w:rsidRPr="00CA22F4">
        <w:rPr>
          <w:color w:val="6D6E71"/>
          <w:spacing w:val="-9"/>
          <w:lang w:val="nl-NL"/>
        </w:rPr>
        <w:t>W</w:t>
      </w:r>
      <w:r w:rsidRPr="00CA22F4">
        <w:rPr>
          <w:color w:val="6D6E71"/>
          <w:lang w:val="nl-NL"/>
        </w:rPr>
        <w:t>e</w:t>
      </w:r>
      <w:r w:rsidRPr="00CA22F4">
        <w:rPr>
          <w:color w:val="6D6E71"/>
          <w:spacing w:val="-1"/>
          <w:lang w:val="nl-NL"/>
        </w:rPr>
        <w:t xml:space="preserve"> </w:t>
      </w:r>
      <w:r w:rsidRPr="00CA22F4">
        <w:rPr>
          <w:color w:val="6D6E71"/>
          <w:lang w:val="nl-NL"/>
        </w:rPr>
        <w:t>vullen h</w:t>
      </w:r>
      <w:r w:rsidRPr="00CA22F4">
        <w:rPr>
          <w:color w:val="6D6E71"/>
          <w:spacing w:val="-2"/>
          <w:lang w:val="nl-NL"/>
        </w:rPr>
        <w:t>e</w:t>
      </w:r>
      <w:r w:rsidRPr="00CA22F4">
        <w:rPr>
          <w:color w:val="6D6E71"/>
          <w:lang w:val="nl-NL"/>
        </w:rPr>
        <w:t>t na een</w:t>
      </w:r>
      <w:r w:rsidRPr="00CA22F4">
        <w:rPr>
          <w:color w:val="6D6E71"/>
          <w:spacing w:val="-1"/>
          <w:lang w:val="nl-NL"/>
        </w:rPr>
        <w:t xml:space="preserve"> o</w:t>
      </w:r>
      <w:r w:rsidRPr="00CA22F4">
        <w:rPr>
          <w:color w:val="6D6E71"/>
          <w:spacing w:val="-3"/>
          <w:lang w:val="nl-NL"/>
        </w:rPr>
        <w:t>v</w:t>
      </w:r>
      <w:r w:rsidRPr="00CA22F4">
        <w:rPr>
          <w:color w:val="6D6E71"/>
          <w:lang w:val="nl-NL"/>
        </w:rPr>
        <w:t>erlijden aan m</w:t>
      </w:r>
      <w:r w:rsidRPr="00CA22F4">
        <w:rPr>
          <w:color w:val="6D6E71"/>
          <w:spacing w:val="-1"/>
          <w:lang w:val="nl-NL"/>
        </w:rPr>
        <w:t>e</w:t>
      </w:r>
      <w:r w:rsidRPr="00CA22F4">
        <w:rPr>
          <w:color w:val="6D6E71"/>
          <w:lang w:val="nl-NL"/>
        </w:rPr>
        <w:t>t de</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kst</w:t>
      </w:r>
      <w:r w:rsidRPr="00CA22F4">
        <w:rPr>
          <w:color w:val="6D6E71"/>
          <w:lang w:val="nl-NL"/>
        </w:rPr>
        <w:t xml:space="preserve">en </w:t>
      </w:r>
      <w:r w:rsidRPr="00CA22F4">
        <w:rPr>
          <w:color w:val="6D6E71"/>
          <w:spacing w:val="-4"/>
          <w:lang w:val="nl-NL"/>
        </w:rPr>
        <w:t>v</w:t>
      </w:r>
      <w:r w:rsidRPr="00CA22F4">
        <w:rPr>
          <w:color w:val="6D6E71"/>
          <w:lang w:val="nl-NL"/>
        </w:rPr>
        <w:t>an bri</w:t>
      </w:r>
      <w:r w:rsidRPr="00CA22F4">
        <w:rPr>
          <w:color w:val="6D6E71"/>
          <w:spacing w:val="-1"/>
          <w:lang w:val="nl-NL"/>
        </w:rPr>
        <w:t>e</w:t>
      </w:r>
      <w:r w:rsidRPr="00CA22F4">
        <w:rPr>
          <w:color w:val="6D6E71"/>
          <w:spacing w:val="-3"/>
          <w:lang w:val="nl-NL"/>
        </w:rPr>
        <w:t>v</w:t>
      </w:r>
      <w:r w:rsidRPr="00CA22F4">
        <w:rPr>
          <w:color w:val="6D6E71"/>
          <w:lang w:val="nl-NL"/>
        </w:rPr>
        <w:t>en, ad</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w:t>
      </w:r>
      <w:r w:rsidRPr="00CA22F4">
        <w:rPr>
          <w:color w:val="6D6E71"/>
          <w:spacing w:val="-3"/>
          <w:lang w:val="nl-NL"/>
        </w:rPr>
        <w:t>n</w:t>
      </w:r>
      <w:r w:rsidRPr="00CA22F4">
        <w:rPr>
          <w:color w:val="6D6E71"/>
          <w:lang w:val="nl-NL"/>
        </w:rPr>
        <w:t>ties,</w:t>
      </w:r>
      <w:r w:rsidRPr="00CA22F4">
        <w:rPr>
          <w:color w:val="6D6E71"/>
          <w:spacing w:val="-1"/>
          <w:lang w:val="nl-NL"/>
        </w:rPr>
        <w:t xml:space="preserve"> </w:t>
      </w:r>
      <w:r w:rsidRPr="00CA22F4">
        <w:rPr>
          <w:color w:val="6D6E71"/>
          <w:lang w:val="nl-NL"/>
        </w:rPr>
        <w:t>o</w:t>
      </w:r>
      <w:r w:rsidRPr="00CA22F4">
        <w:rPr>
          <w:color w:val="6D6E71"/>
          <w:spacing w:val="-4"/>
          <w:lang w:val="nl-NL"/>
        </w:rPr>
        <w:t>r</w:t>
      </w:r>
      <w:r w:rsidRPr="00CA22F4">
        <w:rPr>
          <w:color w:val="6D6E71"/>
          <w:lang w:val="nl-NL"/>
        </w:rPr>
        <w:t xml:space="preserve">de </w:t>
      </w:r>
      <w:r w:rsidRPr="00CA22F4">
        <w:rPr>
          <w:color w:val="6D6E71"/>
          <w:spacing w:val="-4"/>
          <w:lang w:val="nl-NL"/>
        </w:rPr>
        <w:t>v</w:t>
      </w:r>
      <w:r w:rsidRPr="00CA22F4">
        <w:rPr>
          <w:color w:val="6D6E71"/>
          <w:lang w:val="nl-NL"/>
        </w:rPr>
        <w:t>an dien</w:t>
      </w:r>
      <w:r w:rsidRPr="00CA22F4">
        <w:rPr>
          <w:color w:val="6D6E71"/>
          <w:spacing w:val="-3"/>
          <w:lang w:val="nl-NL"/>
        </w:rPr>
        <w:t>st</w:t>
      </w:r>
      <w:r w:rsidRPr="00CA22F4">
        <w:rPr>
          <w:color w:val="6D6E71"/>
          <w:lang w:val="nl-NL"/>
        </w:rPr>
        <w:t>en, enz.</w:t>
      </w:r>
    </w:p>
    <w:p w14:paraId="1991C178" w14:textId="77777777" w:rsidR="00624579" w:rsidRPr="00CA22F4" w:rsidRDefault="00624579">
      <w:pPr>
        <w:spacing w:before="4" w:line="260" w:lineRule="exact"/>
        <w:rPr>
          <w:sz w:val="26"/>
          <w:szCs w:val="26"/>
          <w:lang w:val="nl-NL"/>
        </w:rPr>
      </w:pPr>
    </w:p>
    <w:p w14:paraId="07B7EA1F" w14:textId="77777777" w:rsidR="00624579" w:rsidRPr="00CA22F4" w:rsidRDefault="00CA22F4">
      <w:pPr>
        <w:pStyle w:val="Kop3"/>
        <w:rPr>
          <w:b w:val="0"/>
          <w:bCs w:val="0"/>
          <w:lang w:val="nl-NL"/>
        </w:rPr>
      </w:pPr>
      <w:r w:rsidRPr="00CA22F4">
        <w:rPr>
          <w:color w:val="58595B"/>
          <w:spacing w:val="-12"/>
          <w:lang w:val="nl-NL"/>
        </w:rPr>
        <w:t>V</w:t>
      </w:r>
      <w:r w:rsidRPr="00CA22F4">
        <w:rPr>
          <w:color w:val="58595B"/>
          <w:lang w:val="nl-NL"/>
        </w:rPr>
        <w:t>oorbeelden bij dit p</w:t>
      </w:r>
      <w:r w:rsidRPr="00CA22F4">
        <w:rPr>
          <w:color w:val="58595B"/>
          <w:spacing w:val="-4"/>
          <w:lang w:val="nl-NL"/>
        </w:rPr>
        <w:t>r</w:t>
      </w:r>
      <w:r w:rsidRPr="00CA22F4">
        <w:rPr>
          <w:color w:val="58595B"/>
          <w:lang w:val="nl-NL"/>
        </w:rPr>
        <w:t>o</w:t>
      </w:r>
      <w:r w:rsidRPr="00CA22F4">
        <w:rPr>
          <w:color w:val="58595B"/>
          <w:spacing w:val="-3"/>
          <w:lang w:val="nl-NL"/>
        </w:rPr>
        <w:t>t</w:t>
      </w:r>
      <w:r w:rsidRPr="00CA22F4">
        <w:rPr>
          <w:color w:val="58595B"/>
          <w:lang w:val="nl-NL"/>
        </w:rPr>
        <w:t>o</w:t>
      </w:r>
      <w:r w:rsidRPr="00CA22F4">
        <w:rPr>
          <w:color w:val="58595B"/>
          <w:spacing w:val="-2"/>
          <w:lang w:val="nl-NL"/>
        </w:rPr>
        <w:t>c</w:t>
      </w:r>
      <w:r w:rsidRPr="00CA22F4">
        <w:rPr>
          <w:color w:val="58595B"/>
          <w:lang w:val="nl-NL"/>
        </w:rPr>
        <w:t>ol:</w:t>
      </w:r>
    </w:p>
    <w:p w14:paraId="359D4C5A" w14:textId="77777777" w:rsidR="00624579" w:rsidRPr="00CA22F4" w:rsidRDefault="00624579">
      <w:pPr>
        <w:spacing w:before="14" w:line="240" w:lineRule="exact"/>
        <w:rPr>
          <w:sz w:val="24"/>
          <w:szCs w:val="24"/>
          <w:lang w:val="nl-NL"/>
        </w:rPr>
      </w:pPr>
    </w:p>
    <w:p w14:paraId="6E86EF29"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A:</w:t>
      </w:r>
      <w:r w:rsidRPr="00CA22F4">
        <w:rPr>
          <w:color w:val="6D6E71"/>
          <w:spacing w:val="-1"/>
          <w:lang w:val="nl-NL"/>
        </w:rPr>
        <w:t xml:space="preserve"> </w:t>
      </w:r>
      <w:r w:rsidRPr="00CA22F4">
        <w:rPr>
          <w:color w:val="6D6E71"/>
          <w:spacing w:val="-3"/>
          <w:lang w:val="nl-NL"/>
        </w:rPr>
        <w:t>c</w:t>
      </w:r>
      <w:r w:rsidRPr="00CA22F4">
        <w:rPr>
          <w:color w:val="6D6E71"/>
          <w:lang w:val="nl-NL"/>
        </w:rPr>
        <w:t>once</w:t>
      </w:r>
      <w:r w:rsidRPr="00CA22F4">
        <w:rPr>
          <w:color w:val="6D6E71"/>
          <w:spacing w:val="-1"/>
          <w:lang w:val="nl-NL"/>
        </w:rPr>
        <w:t>p</w:t>
      </w:r>
      <w:r w:rsidRPr="00CA22F4">
        <w:rPr>
          <w:color w:val="6D6E71"/>
          <w:lang w:val="nl-NL"/>
        </w:rPr>
        <w:t>tbri</w:t>
      </w:r>
      <w:r w:rsidRPr="00CA22F4">
        <w:rPr>
          <w:color w:val="6D6E71"/>
          <w:spacing w:val="-2"/>
          <w:lang w:val="nl-NL"/>
        </w:rPr>
        <w:t>e</w:t>
      </w:r>
      <w:r w:rsidRPr="00CA22F4">
        <w:rPr>
          <w:color w:val="6D6E71"/>
          <w:lang w:val="nl-NL"/>
        </w:rPr>
        <w:t>f aan</w:t>
      </w:r>
      <w:r w:rsidRPr="00CA22F4">
        <w:rPr>
          <w:color w:val="6D6E71"/>
          <w:spacing w:val="-1"/>
          <w:lang w:val="nl-NL"/>
        </w:rPr>
        <w:t xml:space="preserve"> </w:t>
      </w:r>
      <w:r w:rsidRPr="00CA22F4">
        <w:rPr>
          <w:color w:val="6D6E71"/>
          <w:lang w:val="nl-NL"/>
        </w:rPr>
        <w:t>oude</w:t>
      </w:r>
      <w:r w:rsidRPr="00CA22F4">
        <w:rPr>
          <w:color w:val="6D6E71"/>
          <w:spacing w:val="-4"/>
          <w:lang w:val="nl-NL"/>
        </w:rPr>
        <w:t>r</w:t>
      </w:r>
      <w:r w:rsidRPr="00CA22F4">
        <w:rPr>
          <w:color w:val="6D6E71"/>
          <w:lang w:val="nl-NL"/>
        </w:rPr>
        <w:t>s, plus</w:t>
      </w:r>
      <w:r w:rsidRPr="00CA22F4">
        <w:rPr>
          <w:color w:val="6D6E71"/>
          <w:spacing w:val="-1"/>
          <w:lang w:val="nl-NL"/>
        </w:rPr>
        <w:t xml:space="preserve"> </w:t>
      </w:r>
      <w:r w:rsidRPr="00CA22F4">
        <w:rPr>
          <w:color w:val="6D6E71"/>
          <w:lang w:val="nl-NL"/>
        </w:rPr>
        <w:t>be</w:t>
      </w:r>
      <w:r w:rsidRPr="00CA22F4">
        <w:rPr>
          <w:color w:val="6D6E71"/>
          <w:spacing w:val="-3"/>
          <w:lang w:val="nl-NL"/>
        </w:rPr>
        <w:t>st</w:t>
      </w:r>
      <w:r w:rsidRPr="00CA22F4">
        <w:rPr>
          <w:color w:val="6D6E71"/>
          <w:lang w:val="nl-NL"/>
        </w:rPr>
        <w:t>andsnaam</w:t>
      </w:r>
      <w:r w:rsidRPr="00CA22F4">
        <w:rPr>
          <w:color w:val="6D6E71"/>
          <w:spacing w:val="-1"/>
          <w:lang w:val="nl-NL"/>
        </w:rPr>
        <w:t xml:space="preserve"> </w:t>
      </w:r>
      <w:r w:rsidRPr="00CA22F4">
        <w:rPr>
          <w:color w:val="6D6E71"/>
          <w:lang w:val="nl-NL"/>
        </w:rPr>
        <w:t xml:space="preserve">in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1"/>
          <w:lang w:val="nl-NL"/>
        </w:rPr>
        <w:t xml:space="preserve"> </w:t>
      </w:r>
      <w:r w:rsidRPr="00CA22F4">
        <w:rPr>
          <w:color w:val="6D6E71"/>
          <w:lang w:val="nl-NL"/>
        </w:rPr>
        <w:t>plus</w:t>
      </w:r>
      <w:r w:rsidRPr="00CA22F4">
        <w:rPr>
          <w:color w:val="6D6E71"/>
          <w:spacing w:val="-1"/>
          <w:lang w:val="nl-NL"/>
        </w:rPr>
        <w:t xml:space="preserve"> </w:t>
      </w:r>
      <w:r w:rsidRPr="00CA22F4">
        <w:rPr>
          <w:color w:val="6D6E71"/>
          <w:lang w:val="nl-NL"/>
        </w:rPr>
        <w:t>be</w:t>
      </w:r>
      <w:r w:rsidRPr="00CA22F4">
        <w:rPr>
          <w:color w:val="6D6E71"/>
          <w:spacing w:val="-3"/>
          <w:lang w:val="nl-NL"/>
        </w:rPr>
        <w:t>st</w:t>
      </w:r>
      <w:r w:rsidRPr="00CA22F4">
        <w:rPr>
          <w:color w:val="6D6E71"/>
          <w:lang w:val="nl-NL"/>
        </w:rPr>
        <w:t>and op</w:t>
      </w:r>
      <w:r w:rsidRPr="00CA22F4">
        <w:rPr>
          <w:color w:val="6D6E71"/>
          <w:spacing w:val="-1"/>
          <w:lang w:val="nl-NL"/>
        </w:rPr>
        <w:t xml:space="preserve"> </w:t>
      </w:r>
      <w:r w:rsidRPr="00CA22F4">
        <w:rPr>
          <w:color w:val="6D6E71"/>
          <w:lang w:val="nl-NL"/>
        </w:rPr>
        <w:t>apar</w:t>
      </w:r>
      <w:r w:rsidRPr="00CA22F4">
        <w:rPr>
          <w:color w:val="6D6E71"/>
          <w:spacing w:val="-2"/>
          <w:lang w:val="nl-NL"/>
        </w:rPr>
        <w:t>t</w:t>
      </w:r>
      <w:r w:rsidRPr="00CA22F4">
        <w:rPr>
          <w:color w:val="6D6E71"/>
          <w:lang w:val="nl-NL"/>
        </w:rPr>
        <w:t>e dis</w:t>
      </w:r>
      <w:r w:rsidRPr="00CA22F4">
        <w:rPr>
          <w:color w:val="6D6E71"/>
          <w:spacing w:val="-8"/>
          <w:lang w:val="nl-NL"/>
        </w:rPr>
        <w:t>k</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w:t>
      </w:r>
    </w:p>
    <w:p w14:paraId="4991E943" w14:textId="77777777" w:rsidR="00624579" w:rsidRPr="00CA22F4" w:rsidRDefault="00624579">
      <w:pPr>
        <w:spacing w:before="19" w:line="240" w:lineRule="exact"/>
        <w:rPr>
          <w:sz w:val="24"/>
          <w:szCs w:val="24"/>
          <w:lang w:val="nl-NL"/>
        </w:rPr>
      </w:pPr>
    </w:p>
    <w:p w14:paraId="7DAE826F"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B:</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erkingssu</w:t>
      </w:r>
      <w:r w:rsidRPr="00CA22F4">
        <w:rPr>
          <w:color w:val="6D6E71"/>
          <w:spacing w:val="1"/>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 xml:space="preserve">ties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in 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2ACEC706" w14:textId="77777777" w:rsidR="00624579" w:rsidRPr="00CA22F4" w:rsidRDefault="00624579">
      <w:pPr>
        <w:spacing w:before="19" w:line="240" w:lineRule="exact"/>
        <w:rPr>
          <w:sz w:val="24"/>
          <w:szCs w:val="24"/>
          <w:lang w:val="nl-NL"/>
        </w:rPr>
      </w:pPr>
    </w:p>
    <w:p w14:paraId="59B5FDD5"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C:</w:t>
      </w:r>
      <w:r w:rsidRPr="00CA22F4">
        <w:rPr>
          <w:color w:val="6D6E71"/>
          <w:spacing w:val="-1"/>
          <w:lang w:val="nl-NL"/>
        </w:rPr>
        <w:t xml:space="preserve"> </w:t>
      </w:r>
      <w:r w:rsidRPr="00CA22F4">
        <w:rPr>
          <w:color w:val="6D6E71"/>
          <w:lang w:val="nl-NL"/>
        </w:rPr>
        <w:t>boe</w:t>
      </w:r>
      <w:r w:rsidRPr="00CA22F4">
        <w:rPr>
          <w:color w:val="6D6E71"/>
          <w:spacing w:val="-8"/>
          <w:lang w:val="nl-NL"/>
        </w:rPr>
        <w:t>k</w:t>
      </w:r>
      <w:r w:rsidRPr="00CA22F4">
        <w:rPr>
          <w:color w:val="6D6E71"/>
          <w:lang w:val="nl-NL"/>
        </w:rPr>
        <w:t>enlij</w:t>
      </w:r>
      <w:r w:rsidRPr="00CA22F4">
        <w:rPr>
          <w:color w:val="6D6E71"/>
          <w:spacing w:val="-3"/>
          <w:lang w:val="nl-NL"/>
        </w:rPr>
        <w:t>s</w:t>
      </w:r>
      <w:r w:rsidRPr="00CA22F4">
        <w:rPr>
          <w:color w:val="6D6E71"/>
          <w:lang w:val="nl-NL"/>
        </w:rPr>
        <w:t>t, en</w:t>
      </w:r>
      <w:r w:rsidRPr="00CA22F4">
        <w:rPr>
          <w:color w:val="6D6E71"/>
          <w:spacing w:val="-1"/>
          <w:lang w:val="nl-NL"/>
        </w:rPr>
        <w:t xml:space="preserve"> </w:t>
      </w:r>
      <w:r w:rsidRPr="00CA22F4">
        <w:rPr>
          <w:color w:val="6D6E71"/>
          <w:lang w:val="nl-NL"/>
        </w:rPr>
        <w:t>boekbesp</w:t>
      </w:r>
      <w:r w:rsidRPr="00CA22F4">
        <w:rPr>
          <w:color w:val="6D6E71"/>
          <w:spacing w:val="-3"/>
          <w:lang w:val="nl-NL"/>
        </w:rPr>
        <w:t>r</w:t>
      </w:r>
      <w:r w:rsidRPr="00CA22F4">
        <w:rPr>
          <w:color w:val="6D6E71"/>
          <w:lang w:val="nl-NL"/>
        </w:rPr>
        <w:t>ekin</w:t>
      </w:r>
      <w:r w:rsidRPr="00CA22F4">
        <w:rPr>
          <w:color w:val="6D6E71"/>
          <w:spacing w:val="-2"/>
          <w:lang w:val="nl-NL"/>
        </w:rPr>
        <w:t>g</w:t>
      </w:r>
      <w:r w:rsidRPr="00CA22F4">
        <w:rPr>
          <w:color w:val="6D6E71"/>
          <w:lang w:val="nl-NL"/>
        </w:rPr>
        <w:t>en en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erkingssu</w:t>
      </w:r>
      <w:r w:rsidRPr="00CA22F4">
        <w:rPr>
          <w:color w:val="6D6E71"/>
          <w:spacing w:val="1"/>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p>
    <w:p w14:paraId="35D7A740" w14:textId="77777777" w:rsidR="00624579" w:rsidRPr="00CA22F4" w:rsidRDefault="00624579">
      <w:pPr>
        <w:spacing w:before="19" w:line="240" w:lineRule="exact"/>
        <w:rPr>
          <w:sz w:val="24"/>
          <w:szCs w:val="24"/>
          <w:lang w:val="nl-NL"/>
        </w:rPr>
      </w:pPr>
    </w:p>
    <w:p w14:paraId="2D38180B"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 D: a</w:t>
      </w:r>
      <w:r w:rsidRPr="00CA22F4">
        <w:rPr>
          <w:color w:val="6D6E71"/>
          <w:spacing w:val="-2"/>
          <w:lang w:val="nl-NL"/>
        </w:rPr>
        <w:t>g</w:t>
      </w:r>
      <w:r w:rsidRPr="00CA22F4">
        <w:rPr>
          <w:color w:val="6D6E71"/>
          <w:lang w:val="nl-NL"/>
        </w:rPr>
        <w:t xml:space="preserve">enda </w:t>
      </w:r>
      <w:r w:rsidRPr="00CA22F4">
        <w:rPr>
          <w:color w:val="6D6E71"/>
          <w:spacing w:val="-3"/>
          <w:lang w:val="nl-NL"/>
        </w:rPr>
        <w:t>v</w:t>
      </w:r>
      <w:r w:rsidRPr="00CA22F4">
        <w:rPr>
          <w:color w:val="6D6E71"/>
          <w:lang w:val="nl-NL"/>
        </w:rPr>
        <w:t>oor een 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ond</w:t>
      </w:r>
    </w:p>
    <w:p w14:paraId="5BFF3702" w14:textId="77777777" w:rsidR="00624579" w:rsidRPr="00CA22F4" w:rsidRDefault="00624579">
      <w:pPr>
        <w:spacing w:before="19" w:line="240" w:lineRule="exact"/>
        <w:rPr>
          <w:sz w:val="24"/>
          <w:szCs w:val="24"/>
          <w:lang w:val="nl-NL"/>
        </w:rPr>
      </w:pPr>
    </w:p>
    <w:p w14:paraId="68EE3FD6"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 E: o</w:t>
      </w:r>
      <w:r w:rsidRPr="00CA22F4">
        <w:rPr>
          <w:color w:val="6D6E71"/>
          <w:spacing w:val="-4"/>
          <w:lang w:val="nl-NL"/>
        </w:rPr>
        <w:t>r</w:t>
      </w:r>
      <w:r w:rsidRPr="00CA22F4">
        <w:rPr>
          <w:color w:val="6D6E71"/>
          <w:lang w:val="nl-NL"/>
        </w:rPr>
        <w:t xml:space="preserve">de </w:t>
      </w:r>
      <w:r w:rsidRPr="00CA22F4">
        <w:rPr>
          <w:color w:val="6D6E71"/>
          <w:spacing w:val="-4"/>
          <w:lang w:val="nl-NL"/>
        </w:rPr>
        <w:t>v</w:t>
      </w:r>
      <w:r w:rsidRPr="00CA22F4">
        <w:rPr>
          <w:color w:val="6D6E71"/>
          <w:lang w:val="nl-NL"/>
        </w:rPr>
        <w:t>an dien</w:t>
      </w:r>
      <w:r w:rsidRPr="00CA22F4">
        <w:rPr>
          <w:color w:val="6D6E71"/>
          <w:spacing w:val="-3"/>
          <w:lang w:val="nl-NL"/>
        </w:rPr>
        <w:t>s</w:t>
      </w:r>
      <w:r w:rsidRPr="00CA22F4">
        <w:rPr>
          <w:color w:val="6D6E71"/>
          <w:lang w:val="nl-NL"/>
        </w:rPr>
        <w:t xml:space="preserve">t </w:t>
      </w:r>
      <w:r w:rsidRPr="00CA22F4">
        <w:rPr>
          <w:color w:val="6D6E71"/>
          <w:spacing w:val="-3"/>
          <w:lang w:val="nl-NL"/>
        </w:rPr>
        <w:t>v</w:t>
      </w:r>
      <w:r w:rsidRPr="00CA22F4">
        <w:rPr>
          <w:color w:val="6D6E71"/>
          <w:lang w:val="nl-NL"/>
        </w:rPr>
        <w:t xml:space="preserve">oor een </w:t>
      </w:r>
      <w:r w:rsidRPr="00CA22F4">
        <w:rPr>
          <w:color w:val="6D6E71"/>
          <w:spacing w:val="-2"/>
          <w:lang w:val="nl-NL"/>
        </w:rPr>
        <w:t>a</w:t>
      </w:r>
      <w:r w:rsidRPr="00CA22F4">
        <w:rPr>
          <w:color w:val="6D6E71"/>
          <w:spacing w:val="-3"/>
          <w:lang w:val="nl-NL"/>
        </w:rPr>
        <w:t>f</w:t>
      </w:r>
      <w:r w:rsidRPr="00CA22F4">
        <w:rPr>
          <w:color w:val="6D6E71"/>
          <w:lang w:val="nl-NL"/>
        </w:rPr>
        <w:t>scheidsbijeen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p>
    <w:p w14:paraId="1713D51A" w14:textId="77777777" w:rsidR="00624579" w:rsidRPr="00CA22F4" w:rsidRDefault="00624579">
      <w:pPr>
        <w:spacing w:before="19" w:line="240" w:lineRule="exact"/>
        <w:rPr>
          <w:sz w:val="24"/>
          <w:szCs w:val="24"/>
          <w:lang w:val="nl-NL"/>
        </w:rPr>
      </w:pPr>
    </w:p>
    <w:p w14:paraId="6EE3108C"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F: ad</w:t>
      </w:r>
      <w:r w:rsidRPr="00CA22F4">
        <w:rPr>
          <w:color w:val="6D6E71"/>
          <w:spacing w:val="-3"/>
          <w:lang w:val="nl-NL"/>
        </w:rPr>
        <w:t>r</w:t>
      </w:r>
      <w:r w:rsidRPr="00CA22F4">
        <w:rPr>
          <w:color w:val="6D6E71"/>
          <w:lang w:val="nl-NL"/>
        </w:rPr>
        <w:t>eslij</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in</w:t>
      </w:r>
      <w:r w:rsidRPr="00CA22F4">
        <w:rPr>
          <w:color w:val="6D6E71"/>
          <w:spacing w:val="-3"/>
          <w:lang w:val="nl-NL"/>
        </w:rPr>
        <w:t>st</w:t>
      </w:r>
      <w:r w:rsidRPr="00CA22F4">
        <w:rPr>
          <w:color w:val="6D6E71"/>
          <w:lang w:val="nl-NL"/>
        </w:rPr>
        <w:t>a</w:t>
      </w:r>
      <w:r w:rsidRPr="00CA22F4">
        <w:rPr>
          <w:color w:val="6D6E71"/>
          <w:spacing w:val="-2"/>
          <w:lang w:val="nl-NL"/>
        </w:rPr>
        <w:t>n</w:t>
      </w:r>
      <w:r w:rsidRPr="00CA22F4">
        <w:rPr>
          <w:color w:val="6D6E71"/>
          <w:lang w:val="nl-NL"/>
        </w:rPr>
        <w:t xml:space="preserve">ties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 xml:space="preserve">euning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bui</w:t>
      </w:r>
      <w:r w:rsidRPr="00CA22F4">
        <w:rPr>
          <w:color w:val="6D6E71"/>
          <w:spacing w:val="-2"/>
          <w:lang w:val="nl-NL"/>
        </w:rPr>
        <w:t>t</w:t>
      </w:r>
      <w:r w:rsidRPr="00CA22F4">
        <w:rPr>
          <w:color w:val="6D6E71"/>
          <w:lang w:val="nl-NL"/>
        </w:rPr>
        <w:t>en</w:t>
      </w:r>
    </w:p>
    <w:p w14:paraId="17FEBD5A" w14:textId="77777777" w:rsidR="00624579" w:rsidRPr="00CA22F4" w:rsidRDefault="00624579">
      <w:pPr>
        <w:rPr>
          <w:lang w:val="nl-NL"/>
        </w:rPr>
        <w:sectPr w:rsidR="00624579" w:rsidRPr="00CA22F4">
          <w:pgSz w:w="11906" w:h="16840"/>
          <w:pgMar w:top="900" w:right="0" w:bottom="500" w:left="0" w:header="0" w:footer="316" w:gutter="0"/>
          <w:cols w:space="708"/>
        </w:sectPr>
      </w:pPr>
    </w:p>
    <w:p w14:paraId="22B2EE27" w14:textId="77777777" w:rsidR="00624579" w:rsidRPr="00CA22F4" w:rsidRDefault="00624579">
      <w:pPr>
        <w:spacing w:before="5" w:line="100" w:lineRule="exact"/>
        <w:rPr>
          <w:sz w:val="10"/>
          <w:szCs w:val="10"/>
          <w:lang w:val="nl-NL"/>
        </w:rPr>
      </w:pPr>
    </w:p>
    <w:p w14:paraId="45671A72" w14:textId="77777777" w:rsidR="00624579" w:rsidRPr="00CA22F4" w:rsidRDefault="00CA22F4">
      <w:pPr>
        <w:pStyle w:val="Kop1"/>
        <w:rPr>
          <w:b w:val="0"/>
          <w:bCs w:val="0"/>
          <w:lang w:val="nl-NL"/>
        </w:rPr>
      </w:pPr>
      <w:r w:rsidRPr="00CA22F4">
        <w:rPr>
          <w:color w:val="D7DF23"/>
          <w:lang w:val="nl-NL"/>
        </w:rPr>
        <w:t>Bijla</w:t>
      </w:r>
      <w:r w:rsidRPr="00CA22F4">
        <w:rPr>
          <w:color w:val="D7DF23"/>
          <w:spacing w:val="-5"/>
          <w:lang w:val="nl-NL"/>
        </w:rPr>
        <w:t>g</w:t>
      </w:r>
      <w:r w:rsidRPr="00CA22F4">
        <w:rPr>
          <w:color w:val="D7DF23"/>
          <w:lang w:val="nl-NL"/>
        </w:rPr>
        <w:t>e 11A</w:t>
      </w:r>
    </w:p>
    <w:p w14:paraId="1F6E5DCF" w14:textId="77777777" w:rsidR="00624579" w:rsidRPr="00CA22F4" w:rsidRDefault="00CA22F4">
      <w:pPr>
        <w:pStyle w:val="Kop2"/>
        <w:spacing w:line="304" w:lineRule="exact"/>
        <w:rPr>
          <w:b w:val="0"/>
          <w:bCs w:val="0"/>
          <w:lang w:val="nl-NL"/>
        </w:rPr>
      </w:pPr>
      <w:r w:rsidRPr="00CA22F4">
        <w:rPr>
          <w:color w:val="6D6E71"/>
          <w:lang w:val="nl-NL"/>
        </w:rPr>
        <w:t>Conce</w:t>
      </w:r>
      <w:r w:rsidRPr="00CA22F4">
        <w:rPr>
          <w:color w:val="6D6E71"/>
          <w:spacing w:val="-2"/>
          <w:lang w:val="nl-NL"/>
        </w:rPr>
        <w:t>p</w:t>
      </w:r>
      <w:r w:rsidRPr="00CA22F4">
        <w:rPr>
          <w:color w:val="6D6E71"/>
          <w:lang w:val="nl-NL"/>
        </w:rPr>
        <w:t>tbri</w:t>
      </w:r>
      <w:r w:rsidRPr="00CA22F4">
        <w:rPr>
          <w:color w:val="6D6E71"/>
          <w:spacing w:val="-3"/>
          <w:lang w:val="nl-NL"/>
        </w:rPr>
        <w:t>e</w:t>
      </w:r>
      <w:r w:rsidRPr="00CA22F4">
        <w:rPr>
          <w:color w:val="6D6E71"/>
          <w:lang w:val="nl-NL"/>
        </w:rPr>
        <w:t>f</w:t>
      </w:r>
      <w:r w:rsidRPr="00CA22F4">
        <w:rPr>
          <w:color w:val="6D6E71"/>
          <w:spacing w:val="15"/>
          <w:lang w:val="nl-NL"/>
        </w:rPr>
        <w:t xml:space="preserve"> </w:t>
      </w:r>
      <w:r w:rsidRPr="00CA22F4">
        <w:rPr>
          <w:color w:val="6D6E71"/>
          <w:lang w:val="nl-NL"/>
        </w:rPr>
        <w:t>aan</w:t>
      </w:r>
      <w:r w:rsidRPr="00CA22F4">
        <w:rPr>
          <w:color w:val="6D6E71"/>
          <w:spacing w:val="14"/>
          <w:lang w:val="nl-NL"/>
        </w:rPr>
        <w:t xml:space="preserve"> </w:t>
      </w:r>
      <w:r w:rsidRPr="00CA22F4">
        <w:rPr>
          <w:color w:val="6D6E71"/>
          <w:lang w:val="nl-NL"/>
        </w:rPr>
        <w:t>oud</w:t>
      </w:r>
      <w:r w:rsidRPr="00CA22F4">
        <w:rPr>
          <w:color w:val="6D6E71"/>
          <w:spacing w:val="-1"/>
          <w:lang w:val="nl-NL"/>
        </w:rPr>
        <w:t>e</w:t>
      </w:r>
      <w:r w:rsidRPr="00CA22F4">
        <w:rPr>
          <w:color w:val="6D6E71"/>
          <w:spacing w:val="-4"/>
          <w:lang w:val="nl-NL"/>
        </w:rPr>
        <w:t>r</w:t>
      </w:r>
      <w:r w:rsidRPr="00CA22F4">
        <w:rPr>
          <w:color w:val="6D6E71"/>
          <w:lang w:val="nl-NL"/>
        </w:rPr>
        <w:t>s,</w:t>
      </w:r>
      <w:r w:rsidRPr="00CA22F4">
        <w:rPr>
          <w:color w:val="6D6E71"/>
          <w:spacing w:val="15"/>
          <w:lang w:val="nl-NL"/>
        </w:rPr>
        <w:t xml:space="preserve"> </w:t>
      </w:r>
      <w:r w:rsidRPr="00CA22F4">
        <w:rPr>
          <w:color w:val="6D6E71"/>
          <w:lang w:val="nl-NL"/>
        </w:rPr>
        <w:t>plus</w:t>
      </w:r>
      <w:r w:rsidRPr="00CA22F4">
        <w:rPr>
          <w:color w:val="6D6E71"/>
          <w:spacing w:val="14"/>
          <w:lang w:val="nl-NL"/>
        </w:rPr>
        <w:t xml:space="preserve"> </w:t>
      </w:r>
      <w:r w:rsidRPr="00CA22F4">
        <w:rPr>
          <w:color w:val="6D6E71"/>
          <w:lang w:val="nl-NL"/>
        </w:rPr>
        <w:t>be</w:t>
      </w:r>
      <w:r w:rsidRPr="00CA22F4">
        <w:rPr>
          <w:color w:val="6D6E71"/>
          <w:spacing w:val="-4"/>
          <w:lang w:val="nl-NL"/>
        </w:rPr>
        <w:t>s</w:t>
      </w:r>
      <w:r w:rsidRPr="00CA22F4">
        <w:rPr>
          <w:color w:val="6D6E71"/>
          <w:spacing w:val="-3"/>
          <w:lang w:val="nl-NL"/>
        </w:rPr>
        <w:t>t</w:t>
      </w:r>
      <w:r w:rsidRPr="00CA22F4">
        <w:rPr>
          <w:color w:val="6D6E71"/>
          <w:lang w:val="nl-NL"/>
        </w:rPr>
        <w:t>andsnaam</w:t>
      </w:r>
      <w:r w:rsidRPr="00CA22F4">
        <w:rPr>
          <w:color w:val="6D6E71"/>
          <w:spacing w:val="14"/>
          <w:lang w:val="nl-NL"/>
        </w:rPr>
        <w:t xml:space="preserve"> </w:t>
      </w:r>
      <w:r w:rsidRPr="00CA22F4">
        <w:rPr>
          <w:color w:val="6D6E71"/>
          <w:lang w:val="nl-NL"/>
        </w:rPr>
        <w:t>in</w:t>
      </w:r>
      <w:r w:rsidRPr="00CA22F4">
        <w:rPr>
          <w:color w:val="6D6E71"/>
          <w:spacing w:val="15"/>
          <w:lang w:val="nl-NL"/>
        </w:rPr>
        <w:t xml:space="preserve"> </w:t>
      </w:r>
      <w:r w:rsidRPr="00CA22F4">
        <w:rPr>
          <w:color w:val="6D6E71"/>
          <w:spacing w:val="-2"/>
          <w:lang w:val="nl-NL"/>
        </w:rPr>
        <w:t>c</w:t>
      </w:r>
      <w:r w:rsidRPr="00CA22F4">
        <w:rPr>
          <w:color w:val="6D6E71"/>
          <w:lang w:val="nl-NL"/>
        </w:rPr>
        <w:t>ompu</w:t>
      </w:r>
      <w:r w:rsidRPr="00CA22F4">
        <w:rPr>
          <w:color w:val="6D6E71"/>
          <w:spacing w:val="-4"/>
          <w:lang w:val="nl-NL"/>
        </w:rPr>
        <w:t>t</w:t>
      </w:r>
      <w:r w:rsidRPr="00CA22F4">
        <w:rPr>
          <w:color w:val="6D6E71"/>
          <w:lang w:val="nl-NL"/>
        </w:rPr>
        <w:t>e</w:t>
      </w:r>
      <w:r w:rsidRPr="00CA22F4">
        <w:rPr>
          <w:color w:val="6D6E71"/>
          <w:spacing w:val="-21"/>
          <w:lang w:val="nl-NL"/>
        </w:rPr>
        <w:t>r</w:t>
      </w:r>
      <w:r w:rsidRPr="00CA22F4">
        <w:rPr>
          <w:color w:val="6D6E71"/>
          <w:lang w:val="nl-NL"/>
        </w:rPr>
        <w:t>,</w:t>
      </w:r>
      <w:r w:rsidRPr="00CA22F4">
        <w:rPr>
          <w:color w:val="6D6E71"/>
          <w:spacing w:val="15"/>
          <w:lang w:val="nl-NL"/>
        </w:rPr>
        <w:t xml:space="preserve"> </w:t>
      </w:r>
      <w:r w:rsidRPr="00CA22F4">
        <w:rPr>
          <w:color w:val="6D6E71"/>
          <w:lang w:val="nl-NL"/>
        </w:rPr>
        <w:t>plus</w:t>
      </w:r>
      <w:r w:rsidRPr="00CA22F4">
        <w:rPr>
          <w:color w:val="6D6E71"/>
          <w:spacing w:val="14"/>
          <w:lang w:val="nl-NL"/>
        </w:rPr>
        <w:t xml:space="preserve"> </w:t>
      </w:r>
      <w:r w:rsidRPr="00CA22F4">
        <w:rPr>
          <w:color w:val="6D6E71"/>
          <w:lang w:val="nl-NL"/>
        </w:rPr>
        <w:t>be</w:t>
      </w:r>
      <w:r w:rsidRPr="00CA22F4">
        <w:rPr>
          <w:color w:val="6D6E71"/>
          <w:spacing w:val="-4"/>
          <w:lang w:val="nl-NL"/>
        </w:rPr>
        <w:t>s</w:t>
      </w:r>
      <w:r w:rsidRPr="00CA22F4">
        <w:rPr>
          <w:color w:val="6D6E71"/>
          <w:spacing w:val="-3"/>
          <w:lang w:val="nl-NL"/>
        </w:rPr>
        <w:t>t</w:t>
      </w:r>
      <w:r w:rsidRPr="00CA22F4">
        <w:rPr>
          <w:color w:val="6D6E71"/>
          <w:lang w:val="nl-NL"/>
        </w:rPr>
        <w:t>and</w:t>
      </w:r>
      <w:r w:rsidRPr="00CA22F4">
        <w:rPr>
          <w:color w:val="6D6E71"/>
          <w:spacing w:val="14"/>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apar</w:t>
      </w:r>
      <w:r w:rsidRPr="00CA22F4">
        <w:rPr>
          <w:color w:val="6D6E71"/>
          <w:spacing w:val="-4"/>
          <w:lang w:val="nl-NL"/>
        </w:rPr>
        <w:t>t</w:t>
      </w:r>
      <w:r w:rsidRPr="00CA22F4">
        <w:rPr>
          <w:color w:val="6D6E71"/>
          <w:lang w:val="nl-NL"/>
        </w:rPr>
        <w:t>e</w:t>
      </w:r>
    </w:p>
    <w:p w14:paraId="6811923B" w14:textId="77777777" w:rsidR="00624579" w:rsidRPr="00CA22F4" w:rsidRDefault="00CA22F4">
      <w:pPr>
        <w:spacing w:line="336" w:lineRule="exact"/>
        <w:ind w:left="1133"/>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dis</w:t>
      </w:r>
      <w:r w:rsidRPr="00CA22F4">
        <w:rPr>
          <w:rFonts w:ascii="Calibri" w:eastAsia="Calibri" w:hAnsi="Calibri" w:cs="Calibri"/>
          <w:b/>
          <w:bCs/>
          <w:color w:val="6D6E71"/>
          <w:spacing w:val="-8"/>
          <w:sz w:val="28"/>
          <w:szCs w:val="28"/>
          <w:lang w:val="nl-NL"/>
        </w:rPr>
        <w:t>k</w:t>
      </w:r>
      <w:r w:rsidRPr="00CA22F4">
        <w:rPr>
          <w:rFonts w:ascii="Calibri" w:eastAsia="Calibri" w:hAnsi="Calibri" w:cs="Calibri"/>
          <w:b/>
          <w:bCs/>
          <w:color w:val="6D6E71"/>
          <w:spacing w:val="-2"/>
          <w:sz w:val="28"/>
          <w:szCs w:val="28"/>
          <w:lang w:val="nl-NL"/>
        </w:rPr>
        <w:t>e</w:t>
      </w:r>
      <w:r w:rsidRPr="00CA22F4">
        <w:rPr>
          <w:rFonts w:ascii="Calibri" w:eastAsia="Calibri" w:hAnsi="Calibri" w:cs="Calibri"/>
          <w:b/>
          <w:bCs/>
          <w:color w:val="6D6E71"/>
          <w:sz w:val="28"/>
          <w:szCs w:val="28"/>
          <w:lang w:val="nl-NL"/>
        </w:rPr>
        <w:t>t</w:t>
      </w:r>
      <w:r w:rsidRPr="00CA22F4">
        <w:rPr>
          <w:rFonts w:ascii="Calibri" w:eastAsia="Calibri" w:hAnsi="Calibri" w:cs="Calibri"/>
          <w:b/>
          <w:bCs/>
          <w:color w:val="6D6E71"/>
          <w:spacing w:val="-5"/>
          <w:sz w:val="28"/>
          <w:szCs w:val="28"/>
          <w:lang w:val="nl-NL"/>
        </w:rPr>
        <w:t>t</w:t>
      </w:r>
      <w:r w:rsidRPr="00CA22F4">
        <w:rPr>
          <w:rFonts w:ascii="Calibri" w:eastAsia="Calibri" w:hAnsi="Calibri" w:cs="Calibri"/>
          <w:b/>
          <w:bCs/>
          <w:color w:val="6D6E71"/>
          <w:sz w:val="28"/>
          <w:szCs w:val="28"/>
          <w:lang w:val="nl-NL"/>
        </w:rPr>
        <w:t>e</w:t>
      </w:r>
    </w:p>
    <w:p w14:paraId="0523DEF1" w14:textId="77777777" w:rsidR="00624579" w:rsidRPr="00CA22F4" w:rsidRDefault="00624579">
      <w:pPr>
        <w:spacing w:before="3" w:line="240" w:lineRule="exact"/>
        <w:rPr>
          <w:sz w:val="24"/>
          <w:szCs w:val="24"/>
          <w:lang w:val="nl-NL"/>
        </w:rPr>
      </w:pPr>
    </w:p>
    <w:p w14:paraId="4C2C808B" w14:textId="77777777" w:rsidR="00624579" w:rsidRPr="00CA22F4" w:rsidRDefault="00CA22F4">
      <w:pPr>
        <w:pStyle w:val="Plattetekst"/>
        <w:rPr>
          <w:rFonts w:cs="Calibri"/>
          <w:lang w:val="nl-NL"/>
        </w:rPr>
      </w:pPr>
      <w:r w:rsidRPr="00CA22F4">
        <w:rPr>
          <w:rFonts w:cs="Calibri"/>
          <w:color w:val="6D6E71"/>
          <w:lang w:val="nl-NL"/>
        </w:rPr>
        <w:t>Door</w:t>
      </w:r>
      <w:r w:rsidRPr="00CA22F4">
        <w:rPr>
          <w:rFonts w:cs="Calibri"/>
          <w:color w:val="6D6E71"/>
          <w:spacing w:val="-3"/>
          <w:lang w:val="nl-NL"/>
        </w:rPr>
        <w:t xml:space="preserve"> </w:t>
      </w:r>
      <w:r w:rsidRPr="00CA22F4">
        <w:rPr>
          <w:rFonts w:cs="Calibri"/>
          <w:color w:val="6D6E71"/>
          <w:lang w:val="nl-NL"/>
        </w:rPr>
        <w:t>jullie</w:t>
      </w:r>
      <w:r w:rsidRPr="00CA22F4">
        <w:rPr>
          <w:rFonts w:cs="Calibri"/>
          <w:color w:val="6D6E71"/>
          <w:spacing w:val="-2"/>
          <w:lang w:val="nl-NL"/>
        </w:rPr>
        <w:t xml:space="preserve"> </w:t>
      </w:r>
      <w:r w:rsidRPr="00CA22F4">
        <w:rPr>
          <w:rFonts w:cs="Calibri"/>
          <w:color w:val="6D6E71"/>
          <w:spacing w:val="-5"/>
          <w:lang w:val="nl-NL"/>
        </w:rPr>
        <w:t>z</w:t>
      </w:r>
      <w:r w:rsidRPr="00CA22F4">
        <w:rPr>
          <w:rFonts w:cs="Calibri"/>
          <w:color w:val="6D6E71"/>
          <w:lang w:val="nl-NL"/>
        </w:rPr>
        <w:t>elf</w:t>
      </w:r>
      <w:r w:rsidRPr="00CA22F4">
        <w:rPr>
          <w:rFonts w:cs="Calibri"/>
          <w:color w:val="6D6E71"/>
          <w:spacing w:val="-2"/>
          <w:lang w:val="nl-NL"/>
        </w:rPr>
        <w:t xml:space="preserve"> </w:t>
      </w:r>
      <w:r w:rsidRPr="00CA22F4">
        <w:rPr>
          <w:rFonts w:cs="Calibri"/>
          <w:color w:val="6D6E71"/>
          <w:lang w:val="nl-NL"/>
        </w:rPr>
        <w:t>uit</w:t>
      </w:r>
      <w:r w:rsidRPr="00CA22F4">
        <w:rPr>
          <w:rFonts w:cs="Calibri"/>
          <w:color w:val="6D6E71"/>
          <w:spacing w:val="-2"/>
          <w:lang w:val="nl-NL"/>
        </w:rPr>
        <w:t xml:space="preserve"> </w:t>
      </w:r>
      <w:r w:rsidRPr="00CA22F4">
        <w:rPr>
          <w:rFonts w:cs="Calibri"/>
          <w:color w:val="6D6E71"/>
          <w:spacing w:val="-3"/>
          <w:lang w:val="nl-NL"/>
        </w:rPr>
        <w:t>t</w:t>
      </w:r>
      <w:r w:rsidRPr="00CA22F4">
        <w:rPr>
          <w:rFonts w:cs="Calibri"/>
          <w:color w:val="6D6E71"/>
          <w:lang w:val="nl-NL"/>
        </w:rPr>
        <w:t>e</w:t>
      </w:r>
      <w:r w:rsidRPr="00CA22F4">
        <w:rPr>
          <w:rFonts w:cs="Calibri"/>
          <w:color w:val="6D6E71"/>
          <w:spacing w:val="-1"/>
          <w:lang w:val="nl-NL"/>
        </w:rPr>
        <w:t xml:space="preserve"> </w:t>
      </w:r>
      <w:r w:rsidRPr="00CA22F4">
        <w:rPr>
          <w:rFonts w:cs="Calibri"/>
          <w:color w:val="6D6E71"/>
          <w:spacing w:val="-2"/>
          <w:lang w:val="nl-NL"/>
        </w:rPr>
        <w:t>w</w:t>
      </w:r>
      <w:r w:rsidRPr="00CA22F4">
        <w:rPr>
          <w:rFonts w:cs="Calibri"/>
          <w:color w:val="6D6E71"/>
          <w:lang w:val="nl-NL"/>
        </w:rPr>
        <w:t>er</w:t>
      </w:r>
      <w:r w:rsidRPr="00CA22F4">
        <w:rPr>
          <w:rFonts w:cs="Calibri"/>
          <w:color w:val="6D6E71"/>
          <w:spacing w:val="-9"/>
          <w:lang w:val="nl-NL"/>
        </w:rPr>
        <w:t>k</w:t>
      </w:r>
      <w:r w:rsidRPr="00CA22F4">
        <w:rPr>
          <w:rFonts w:cs="Calibri"/>
          <w:color w:val="6D6E71"/>
          <w:lang w:val="nl-NL"/>
        </w:rPr>
        <w:t>en.</w:t>
      </w:r>
    </w:p>
    <w:p w14:paraId="624C28CA" w14:textId="77777777" w:rsidR="00624579" w:rsidRPr="00CA22F4" w:rsidRDefault="00624579">
      <w:pPr>
        <w:spacing w:before="19" w:line="240" w:lineRule="exact"/>
        <w:rPr>
          <w:sz w:val="24"/>
          <w:szCs w:val="24"/>
          <w:lang w:val="nl-NL"/>
        </w:rPr>
      </w:pPr>
    </w:p>
    <w:p w14:paraId="1EC5B47D" w14:textId="77777777" w:rsidR="00624579" w:rsidRPr="00CA22F4" w:rsidRDefault="00CA22F4">
      <w:pPr>
        <w:pStyle w:val="Plattetekst"/>
        <w:rPr>
          <w:lang w:val="nl-NL"/>
        </w:rPr>
      </w:pPr>
      <w:r w:rsidRPr="00CA22F4">
        <w:rPr>
          <w:color w:val="6D6E71"/>
          <w:lang w:val="nl-NL"/>
        </w:rPr>
        <w:t xml:space="preserve">Zie </w:t>
      </w:r>
      <w:r w:rsidRPr="00CA22F4">
        <w:rPr>
          <w:color w:val="6D6E71"/>
          <w:spacing w:val="-3"/>
          <w:lang w:val="nl-NL"/>
        </w:rPr>
        <w:t>v</w:t>
      </w:r>
      <w:r w:rsidRPr="00CA22F4">
        <w:rPr>
          <w:color w:val="6D6E71"/>
          <w:lang w:val="nl-NL"/>
        </w:rPr>
        <w:t>oorbeelden in ‘De dood klo</w:t>
      </w:r>
      <w:r w:rsidRPr="00CA22F4">
        <w:rPr>
          <w:color w:val="6D6E71"/>
          <w:spacing w:val="-1"/>
          <w:lang w:val="nl-NL"/>
        </w:rPr>
        <w:t>p</w:t>
      </w:r>
      <w:r w:rsidRPr="00CA22F4">
        <w:rPr>
          <w:color w:val="6D6E71"/>
          <w:lang w:val="nl-NL"/>
        </w:rPr>
        <w:t>t aan de schooldeu</w:t>
      </w:r>
      <w:r w:rsidRPr="00CA22F4">
        <w:rPr>
          <w:color w:val="6D6E71"/>
          <w:spacing w:val="10"/>
          <w:lang w:val="nl-NL"/>
        </w:rPr>
        <w:t>r</w:t>
      </w:r>
      <w:r w:rsidRPr="00CA22F4">
        <w:rPr>
          <w:color w:val="6D6E71"/>
          <w:lang w:val="nl-NL"/>
        </w:rPr>
        <w:t>’ en in de boe</w:t>
      </w:r>
      <w:r w:rsidRPr="00CA22F4">
        <w:rPr>
          <w:color w:val="6D6E71"/>
          <w:spacing w:val="-7"/>
          <w:lang w:val="nl-NL"/>
        </w:rPr>
        <w:t>k</w:t>
      </w:r>
      <w:r w:rsidRPr="00CA22F4">
        <w:rPr>
          <w:color w:val="6D6E71"/>
          <w:lang w:val="nl-NL"/>
        </w:rPr>
        <w:t xml:space="preserve">en </w:t>
      </w:r>
      <w:r w:rsidRPr="00CA22F4">
        <w:rPr>
          <w:color w:val="6D6E71"/>
          <w:spacing w:val="-4"/>
          <w:lang w:val="nl-NL"/>
        </w:rPr>
        <w:t>v</w:t>
      </w:r>
      <w:r w:rsidRPr="00CA22F4">
        <w:rPr>
          <w:color w:val="6D6E71"/>
          <w:lang w:val="nl-NL"/>
        </w:rPr>
        <w:t xml:space="preserve">an </w:t>
      </w:r>
      <w:r w:rsidRPr="00CA22F4">
        <w:rPr>
          <w:color w:val="6D6E71"/>
          <w:spacing w:val="1"/>
          <w:lang w:val="nl-NL"/>
        </w:rPr>
        <w:t>R</w:t>
      </w:r>
      <w:r w:rsidRPr="00CA22F4">
        <w:rPr>
          <w:color w:val="6D6E71"/>
          <w:lang w:val="nl-NL"/>
        </w:rPr>
        <w:t>.</w:t>
      </w:r>
      <w:r w:rsidR="008F0518">
        <w:rPr>
          <w:color w:val="6D6E71"/>
          <w:lang w:val="nl-NL"/>
        </w:rPr>
        <w:t xml:space="preserve"> </w:t>
      </w:r>
      <w:r w:rsidRPr="00CA22F4">
        <w:rPr>
          <w:color w:val="6D6E71"/>
          <w:lang w:val="nl-NL"/>
        </w:rPr>
        <w:t>Fiddelaa</w:t>
      </w:r>
      <w:r w:rsidRPr="00CA22F4">
        <w:rPr>
          <w:color w:val="6D6E71"/>
          <w:spacing w:val="-7"/>
          <w:lang w:val="nl-NL"/>
        </w:rPr>
        <w:t>r</w:t>
      </w:r>
      <w:r w:rsidRPr="00CA22F4">
        <w:rPr>
          <w:color w:val="6D6E71"/>
          <w:lang w:val="nl-NL"/>
        </w:rPr>
        <w:t>-Jaspe</w:t>
      </w:r>
      <w:r w:rsidRPr="00CA22F4">
        <w:rPr>
          <w:color w:val="6D6E71"/>
          <w:spacing w:val="-4"/>
          <w:lang w:val="nl-NL"/>
        </w:rPr>
        <w:t>r</w:t>
      </w:r>
      <w:r w:rsidRPr="00CA22F4">
        <w:rPr>
          <w:color w:val="6D6E71"/>
          <w:lang w:val="nl-NL"/>
        </w:rPr>
        <w:t>s.</w:t>
      </w:r>
    </w:p>
    <w:p w14:paraId="21A9D07E" w14:textId="77777777" w:rsidR="00624579" w:rsidRPr="00CA22F4" w:rsidRDefault="00624579">
      <w:pPr>
        <w:rPr>
          <w:lang w:val="nl-NL"/>
        </w:rPr>
        <w:sectPr w:rsidR="00624579" w:rsidRPr="00CA22F4">
          <w:pgSz w:w="11906" w:h="16840"/>
          <w:pgMar w:top="920" w:right="0" w:bottom="500" w:left="0" w:header="0" w:footer="316" w:gutter="0"/>
          <w:cols w:space="708"/>
        </w:sectPr>
      </w:pPr>
    </w:p>
    <w:p w14:paraId="0AB02447" w14:textId="77777777" w:rsidR="00624579" w:rsidRPr="00CA22F4" w:rsidRDefault="00624579">
      <w:pPr>
        <w:spacing w:before="5" w:line="120" w:lineRule="exact"/>
        <w:rPr>
          <w:sz w:val="12"/>
          <w:szCs w:val="12"/>
          <w:lang w:val="nl-NL"/>
        </w:rPr>
      </w:pPr>
    </w:p>
    <w:p w14:paraId="226C7B9B"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6"/>
          <w:lang w:val="nl-NL"/>
        </w:rPr>
        <w:t xml:space="preserve"> </w:t>
      </w:r>
      <w:r w:rsidRPr="00CA22F4">
        <w:rPr>
          <w:rFonts w:cs="Calibri"/>
          <w:color w:val="D7DF23"/>
          <w:lang w:val="nl-NL"/>
        </w:rPr>
        <w:t>11B</w:t>
      </w:r>
    </w:p>
    <w:p w14:paraId="36CEAB8C" w14:textId="77777777" w:rsidR="00624579" w:rsidRPr="00CA22F4" w:rsidRDefault="00CA22F4">
      <w:pPr>
        <w:pStyle w:val="Kop2"/>
        <w:spacing w:line="304" w:lineRule="exact"/>
        <w:rPr>
          <w:b w:val="0"/>
          <w:bCs w:val="0"/>
          <w:lang w:val="nl-NL"/>
        </w:rPr>
      </w:pPr>
      <w:r w:rsidRPr="00CA22F4">
        <w:rPr>
          <w:color w:val="6D6E71"/>
          <w:spacing w:val="-15"/>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erkingssu</w:t>
      </w:r>
      <w:r w:rsidRPr="00CA22F4">
        <w:rPr>
          <w:color w:val="6D6E71"/>
          <w:spacing w:val="2"/>
          <w:lang w:val="nl-NL"/>
        </w:rPr>
        <w:t>g</w:t>
      </w:r>
      <w:r w:rsidRPr="00CA22F4">
        <w:rPr>
          <w:color w:val="6D6E71"/>
          <w:spacing w:val="-3"/>
          <w:lang w:val="nl-NL"/>
        </w:rPr>
        <w:t>g</w:t>
      </w:r>
      <w:r w:rsidRPr="00CA22F4">
        <w:rPr>
          <w:color w:val="6D6E71"/>
          <w:lang w:val="nl-NL"/>
        </w:rPr>
        <w:t>e</w:t>
      </w:r>
      <w:r w:rsidRPr="00CA22F4">
        <w:rPr>
          <w:color w:val="6D6E71"/>
          <w:spacing w:val="-4"/>
          <w:lang w:val="nl-NL"/>
        </w:rPr>
        <w:t>s</w:t>
      </w:r>
      <w:r w:rsidRPr="00CA22F4">
        <w:rPr>
          <w:color w:val="6D6E71"/>
          <w:lang w:val="nl-NL"/>
        </w:rPr>
        <w:t>ties</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p>
    <w:p w14:paraId="3197E337" w14:textId="77777777" w:rsidR="00624579" w:rsidRPr="00CA22F4" w:rsidRDefault="00624579">
      <w:pPr>
        <w:spacing w:before="2" w:line="240" w:lineRule="exact"/>
        <w:rPr>
          <w:sz w:val="24"/>
          <w:szCs w:val="24"/>
          <w:lang w:val="nl-NL"/>
        </w:rPr>
      </w:pPr>
    </w:p>
    <w:p w14:paraId="2AF48827" w14:textId="77777777" w:rsidR="00624579" w:rsidRPr="00CA22F4" w:rsidRDefault="00CA22F4" w:rsidP="00CD3340">
      <w:pPr>
        <w:pStyle w:val="Plattetekst"/>
        <w:numPr>
          <w:ilvl w:val="0"/>
          <w:numId w:val="16"/>
        </w:numPr>
        <w:tabs>
          <w:tab w:val="left" w:pos="1493"/>
        </w:tabs>
        <w:spacing w:line="264" w:lineRule="exact"/>
        <w:ind w:left="1493" w:right="1133"/>
        <w:jc w:val="both"/>
        <w:rPr>
          <w:lang w:val="nl-NL"/>
        </w:rPr>
      </w:pPr>
      <w:r w:rsidRPr="00CA22F4">
        <w:rPr>
          <w:color w:val="6D6E71"/>
          <w:lang w:val="nl-NL"/>
        </w:rPr>
        <w:t>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5"/>
          <w:lang w:val="nl-NL"/>
        </w:rPr>
        <w:t xml:space="preserve"> </w:t>
      </w:r>
      <w:r w:rsidRPr="00CA22F4">
        <w:rPr>
          <w:color w:val="6D6E71"/>
          <w:lang w:val="nl-NL"/>
        </w:rPr>
        <w:t>zijn</w:t>
      </w:r>
      <w:r w:rsidRPr="00CA22F4">
        <w:rPr>
          <w:color w:val="6D6E71"/>
          <w:spacing w:val="-3"/>
          <w:lang w:val="nl-NL"/>
        </w:rPr>
        <w:t xml:space="preserve"> </w:t>
      </w:r>
      <w:r w:rsidRPr="00CA22F4">
        <w:rPr>
          <w:color w:val="6D6E71"/>
          <w:lang w:val="nl-NL"/>
        </w:rPr>
        <w:t>ook</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8"/>
          <w:lang w:val="nl-NL"/>
        </w:rPr>
        <w:t>k</w:t>
      </w:r>
      <w:r w:rsidRPr="00CA22F4">
        <w:rPr>
          <w:color w:val="6D6E71"/>
          <w:lang w:val="nl-NL"/>
        </w:rPr>
        <w:t>opië</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uit</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dood</w:t>
      </w:r>
      <w:r w:rsidRPr="00CA22F4">
        <w:rPr>
          <w:color w:val="6D6E71"/>
          <w:spacing w:val="-3"/>
          <w:lang w:val="nl-NL"/>
        </w:rPr>
        <w:t xml:space="preserve"> </w:t>
      </w:r>
      <w:r w:rsidRPr="00CA22F4">
        <w:rPr>
          <w:color w:val="6D6E71"/>
          <w:lang w:val="nl-NL"/>
        </w:rPr>
        <w:t>klo</w:t>
      </w:r>
      <w:r w:rsidRPr="00CA22F4">
        <w:rPr>
          <w:color w:val="6D6E71"/>
          <w:spacing w:val="-1"/>
          <w:lang w:val="nl-NL"/>
        </w:rPr>
        <w:t>p</w:t>
      </w:r>
      <w:r w:rsidRPr="00CA22F4">
        <w:rPr>
          <w:color w:val="6D6E71"/>
          <w:lang w:val="nl-NL"/>
        </w:rPr>
        <w:t>t</w:t>
      </w:r>
      <w:r w:rsidRPr="00CA22F4">
        <w:rPr>
          <w:color w:val="6D6E71"/>
          <w:spacing w:val="-4"/>
          <w:lang w:val="nl-NL"/>
        </w:rPr>
        <w:t xml:space="preserve"> </w:t>
      </w:r>
      <w:r w:rsidRPr="00CA22F4">
        <w:rPr>
          <w:color w:val="6D6E71"/>
          <w:lang w:val="nl-NL"/>
        </w:rPr>
        <w:t>aan</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schooldeu</w:t>
      </w:r>
      <w:r w:rsidRPr="00CA22F4">
        <w:rPr>
          <w:color w:val="6D6E71"/>
          <w:spacing w:val="10"/>
          <w:lang w:val="nl-NL"/>
        </w:rPr>
        <w:t>r</w:t>
      </w:r>
      <w:r w:rsidRPr="00CA22F4">
        <w:rPr>
          <w:color w:val="6D6E71"/>
          <w:lang w:val="nl-NL"/>
        </w:rPr>
        <w:t>’</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uit</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boe</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Fiddelaa</w:t>
      </w:r>
      <w:r w:rsidRPr="00CA22F4">
        <w:rPr>
          <w:color w:val="6D6E71"/>
          <w:spacing w:val="-7"/>
          <w:lang w:val="nl-NL"/>
        </w:rPr>
        <w:t>r</w:t>
      </w:r>
      <w:r w:rsidRPr="00CA22F4">
        <w:rPr>
          <w:color w:val="6D6E71"/>
          <w:lang w:val="nl-NL"/>
        </w:rPr>
        <w:t>-Jaspe</w:t>
      </w:r>
      <w:r w:rsidRPr="00CA22F4">
        <w:rPr>
          <w:color w:val="6D6E71"/>
          <w:spacing w:val="-4"/>
          <w:lang w:val="nl-NL"/>
        </w:rPr>
        <w:t>r</w:t>
      </w:r>
      <w:r w:rsidRPr="00CA22F4">
        <w:rPr>
          <w:color w:val="6D6E71"/>
          <w:lang w:val="nl-NL"/>
        </w:rPr>
        <w:t>s; zijn ec</w:t>
      </w:r>
      <w:r w:rsidRPr="00CA22F4">
        <w:rPr>
          <w:color w:val="6D6E71"/>
          <w:spacing w:val="-2"/>
          <w:lang w:val="nl-NL"/>
        </w:rPr>
        <w:t>h</w:t>
      </w:r>
      <w:r w:rsidRPr="00CA22F4">
        <w:rPr>
          <w:color w:val="6D6E71"/>
          <w:spacing w:val="-3"/>
          <w:lang w:val="nl-NL"/>
        </w:rPr>
        <w:t>t</w:t>
      </w:r>
      <w:r w:rsidRPr="00CA22F4">
        <w:rPr>
          <w:color w:val="6D6E71"/>
          <w:lang w:val="nl-NL"/>
        </w:rPr>
        <w:t>er e</w:t>
      </w:r>
      <w:r w:rsidRPr="00CA22F4">
        <w:rPr>
          <w:color w:val="6D6E71"/>
          <w:spacing w:val="-4"/>
          <w:lang w:val="nl-NL"/>
        </w:rPr>
        <w:t>r</w:t>
      </w:r>
      <w:r w:rsidRPr="00CA22F4">
        <w:rPr>
          <w:color w:val="6D6E71"/>
          <w:lang w:val="nl-NL"/>
        </w:rPr>
        <w:t xml:space="preserve">g </w:t>
      </w:r>
      <w:r w:rsidRPr="00CA22F4">
        <w:rPr>
          <w:color w:val="6D6E71"/>
          <w:spacing w:val="-3"/>
          <w:lang w:val="nl-NL"/>
        </w:rPr>
        <w:t>v</w:t>
      </w:r>
      <w:r w:rsidRPr="00CA22F4">
        <w:rPr>
          <w:color w:val="6D6E71"/>
          <w:lang w:val="nl-NL"/>
        </w:rPr>
        <w:t>erbaal!;</w:t>
      </w:r>
    </w:p>
    <w:p w14:paraId="02180B7A" w14:textId="77777777" w:rsidR="00624579" w:rsidRPr="00CA22F4" w:rsidRDefault="00624579">
      <w:pPr>
        <w:spacing w:before="4" w:line="260" w:lineRule="exact"/>
        <w:rPr>
          <w:sz w:val="26"/>
          <w:szCs w:val="26"/>
          <w:lang w:val="nl-NL"/>
        </w:rPr>
      </w:pPr>
    </w:p>
    <w:p w14:paraId="6F7CE97C" w14:textId="77777777" w:rsidR="00624579" w:rsidRPr="00CA22F4" w:rsidRDefault="00CA22F4" w:rsidP="00CD3340">
      <w:pPr>
        <w:pStyle w:val="Plattetekst"/>
        <w:numPr>
          <w:ilvl w:val="0"/>
          <w:numId w:val="16"/>
        </w:numPr>
        <w:tabs>
          <w:tab w:val="left" w:pos="1493"/>
        </w:tabs>
        <w:spacing w:line="264" w:lineRule="exact"/>
        <w:ind w:left="1493" w:right="1133"/>
        <w:jc w:val="both"/>
        <w:rPr>
          <w:lang w:val="nl-NL"/>
        </w:rPr>
      </w:pPr>
      <w:r w:rsidRPr="00CA22F4">
        <w:rPr>
          <w:color w:val="6D6E71"/>
          <w:lang w:val="nl-NL"/>
        </w:rPr>
        <w:t>nieuw:</w:t>
      </w:r>
      <w:r w:rsidRPr="00CA22F4">
        <w:rPr>
          <w:color w:val="6D6E71"/>
          <w:spacing w:val="3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9"/>
          <w:lang w:val="nl-NL"/>
        </w:rPr>
        <w:t xml:space="preserve"> </w:t>
      </w:r>
      <w:r w:rsidRPr="00CA22F4">
        <w:rPr>
          <w:color w:val="6D6E71"/>
          <w:lang w:val="nl-NL"/>
        </w:rPr>
        <w:t>en</w:t>
      </w:r>
      <w:r w:rsidRPr="00CA22F4">
        <w:rPr>
          <w:color w:val="6D6E71"/>
          <w:spacing w:val="40"/>
          <w:lang w:val="nl-NL"/>
        </w:rPr>
        <w:t xml:space="preserve"> </w:t>
      </w:r>
      <w:r w:rsidRPr="00CA22F4">
        <w:rPr>
          <w:color w:val="6D6E71"/>
          <w:lang w:val="nl-NL"/>
        </w:rPr>
        <w:t>…..</w:t>
      </w:r>
      <w:r w:rsidRPr="00CA22F4">
        <w:rPr>
          <w:color w:val="6D6E71"/>
          <w:spacing w:val="40"/>
          <w:lang w:val="nl-NL"/>
        </w:rPr>
        <w:t xml:space="preserve"> </w:t>
      </w:r>
      <w:r w:rsidRPr="00CA22F4">
        <w:rPr>
          <w:color w:val="6D6E71"/>
          <w:lang w:val="nl-NL"/>
        </w:rPr>
        <w:t>ingrijpende</w:t>
      </w:r>
      <w:r w:rsidRPr="00CA22F4">
        <w:rPr>
          <w:color w:val="6D6E71"/>
          <w:spacing w:val="41"/>
          <w:lang w:val="nl-NL"/>
        </w:rPr>
        <w:t xml:space="preserve"> </w:t>
      </w:r>
      <w:r w:rsidRPr="00CA22F4">
        <w:rPr>
          <w:color w:val="6D6E71"/>
          <w:lang w:val="nl-NL"/>
        </w:rPr>
        <w:t>situ</w:t>
      </w:r>
      <w:r w:rsidRPr="00CA22F4">
        <w:rPr>
          <w:color w:val="6D6E71"/>
          <w:spacing w:val="-2"/>
          <w:lang w:val="nl-NL"/>
        </w:rPr>
        <w:t>a</w:t>
      </w:r>
      <w:r w:rsidRPr="00CA22F4">
        <w:rPr>
          <w:color w:val="6D6E71"/>
          <w:lang w:val="nl-NL"/>
        </w:rPr>
        <w:t>ties.</w:t>
      </w:r>
      <w:r w:rsidRPr="00CA22F4">
        <w:rPr>
          <w:color w:val="6D6E71"/>
          <w:spacing w:val="39"/>
          <w:lang w:val="nl-NL"/>
        </w:rPr>
        <w:t xml:space="preserve"> </w:t>
      </w:r>
      <w:r w:rsidRPr="00CA22F4">
        <w:rPr>
          <w:color w:val="6D6E71"/>
          <w:lang w:val="nl-NL"/>
        </w:rPr>
        <w:t>O</w:t>
      </w:r>
      <w:r w:rsidRPr="00CA22F4">
        <w:rPr>
          <w:color w:val="6D6E71"/>
          <w:spacing w:val="-3"/>
          <w:lang w:val="nl-NL"/>
        </w:rPr>
        <w:t>v</w:t>
      </w:r>
      <w:r w:rsidRPr="00CA22F4">
        <w:rPr>
          <w:color w:val="6D6E71"/>
          <w:lang w:val="nl-NL"/>
        </w:rPr>
        <w:t>er</w:t>
      </w:r>
      <w:r w:rsidRPr="00CA22F4">
        <w:rPr>
          <w:color w:val="6D6E71"/>
          <w:spacing w:val="40"/>
          <w:lang w:val="nl-NL"/>
        </w:rPr>
        <w:t xml:space="preserve"> </w:t>
      </w:r>
      <w:r w:rsidRPr="00CA22F4">
        <w:rPr>
          <w:color w:val="6D6E71"/>
          <w:lang w:val="nl-NL"/>
        </w:rPr>
        <w:t>dood,</w:t>
      </w:r>
      <w:r w:rsidRPr="00CA22F4">
        <w:rPr>
          <w:color w:val="6D6E71"/>
          <w:spacing w:val="40"/>
          <w:lang w:val="nl-NL"/>
        </w:rPr>
        <w:t xml:space="preserve"> </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w:t>
      </w:r>
      <w:r w:rsidRPr="00CA22F4">
        <w:rPr>
          <w:color w:val="6D6E71"/>
          <w:spacing w:val="39"/>
          <w:lang w:val="nl-NL"/>
        </w:rPr>
        <w:t xml:space="preserve"> </w:t>
      </w:r>
      <w:r w:rsidRPr="00CA22F4">
        <w:rPr>
          <w:color w:val="6D6E71"/>
          <w:lang w:val="nl-NL"/>
        </w:rPr>
        <w:t>en</w:t>
      </w:r>
      <w:r w:rsidRPr="00CA22F4">
        <w:rPr>
          <w:color w:val="6D6E71"/>
          <w:spacing w:val="40"/>
          <w:lang w:val="nl-NL"/>
        </w:rPr>
        <w:t xml:space="preserve"> </w:t>
      </w:r>
      <w:r w:rsidRPr="00CA22F4">
        <w:rPr>
          <w:color w:val="6D6E71"/>
          <w:lang w:val="nl-NL"/>
        </w:rPr>
        <w:t>t</w:t>
      </w:r>
      <w:r w:rsidRPr="00CA22F4">
        <w:rPr>
          <w:color w:val="6D6E71"/>
          <w:spacing w:val="-4"/>
          <w:lang w:val="nl-NL"/>
        </w:rPr>
        <w:t>r</w:t>
      </w:r>
      <w:r w:rsidRPr="00CA22F4">
        <w:rPr>
          <w:color w:val="6D6E71"/>
          <w:lang w:val="nl-NL"/>
        </w:rPr>
        <w:t>oo</w:t>
      </w:r>
      <w:r w:rsidRPr="00CA22F4">
        <w:rPr>
          <w:color w:val="6D6E71"/>
          <w:spacing w:val="-3"/>
          <w:lang w:val="nl-NL"/>
        </w:rPr>
        <w:t>st</w:t>
      </w:r>
      <w:r w:rsidRPr="00CA22F4">
        <w:rPr>
          <w:color w:val="6D6E71"/>
          <w:lang w:val="nl-NL"/>
        </w:rPr>
        <w:t>en</w:t>
      </w:r>
      <w:r w:rsidRPr="00CA22F4">
        <w:rPr>
          <w:color w:val="6D6E71"/>
          <w:spacing w:val="-22"/>
          <w:lang w:val="nl-NL"/>
        </w:rPr>
        <w:t>’</w:t>
      </w:r>
      <w:r w:rsidRPr="00CA22F4">
        <w:rPr>
          <w:color w:val="6D6E71"/>
          <w:lang w:val="nl-NL"/>
        </w:rPr>
        <w:t>,</w:t>
      </w:r>
      <w:r w:rsidRPr="00CA22F4">
        <w:rPr>
          <w:color w:val="6D6E71"/>
          <w:spacing w:val="39"/>
          <w:lang w:val="nl-NL"/>
        </w:rPr>
        <w:t xml:space="preserve"> </w:t>
      </w:r>
      <w:r w:rsidRPr="00CA22F4">
        <w:rPr>
          <w:color w:val="6D6E71"/>
          <w:lang w:val="nl-NL"/>
        </w:rPr>
        <w:t>H.</w:t>
      </w:r>
      <w:r w:rsidRPr="00CA22F4">
        <w:rPr>
          <w:color w:val="6D6E71"/>
          <w:spacing w:val="40"/>
          <w:lang w:val="nl-NL"/>
        </w:rPr>
        <w:t xml:space="preserve"> </w:t>
      </w:r>
      <w:r w:rsidRPr="00CA22F4">
        <w:rPr>
          <w:color w:val="6D6E71"/>
          <w:lang w:val="nl-NL"/>
        </w:rPr>
        <w:t>Til</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w:t>
      </w:r>
      <w:r w:rsidRPr="00CA22F4">
        <w:rPr>
          <w:color w:val="6D6E71"/>
          <w:spacing w:val="39"/>
          <w:lang w:val="nl-NL"/>
        </w:rPr>
        <w:t xml:space="preserve"> </w:t>
      </w:r>
      <w:r w:rsidRPr="00CA22F4">
        <w:rPr>
          <w:color w:val="6D6E71"/>
          <w:lang w:val="nl-NL"/>
        </w:rPr>
        <w:t>uit</w:t>
      </w:r>
      <w:r w:rsidRPr="00CA22F4">
        <w:rPr>
          <w:color w:val="6D6E71"/>
          <w:spacing w:val="-2"/>
          <w:lang w:val="nl-NL"/>
        </w:rPr>
        <w:t>ge</w:t>
      </w:r>
      <w:r w:rsidRPr="00CA22F4">
        <w:rPr>
          <w:color w:val="6D6E71"/>
          <w:spacing w:val="-3"/>
          <w:lang w:val="nl-NL"/>
        </w:rPr>
        <w:t>v</w:t>
      </w:r>
      <w:r w:rsidRPr="00CA22F4">
        <w:rPr>
          <w:color w:val="6D6E71"/>
          <w:lang w:val="nl-NL"/>
        </w:rPr>
        <w:t xml:space="preserve">erij </w:t>
      </w:r>
      <w:r w:rsidRPr="00CA22F4">
        <w:rPr>
          <w:color w:val="6D6E71"/>
          <w:spacing w:val="-11"/>
          <w:lang w:val="nl-NL"/>
        </w:rPr>
        <w:t>K</w:t>
      </w:r>
      <w:r w:rsidRPr="00CA22F4">
        <w:rPr>
          <w:color w:val="6D6E71"/>
          <w:lang w:val="nl-NL"/>
        </w:rPr>
        <w:t>wi</w:t>
      </w:r>
      <w:r w:rsidRPr="00CA22F4">
        <w:rPr>
          <w:color w:val="6D6E71"/>
          <w:spacing w:val="-2"/>
          <w:lang w:val="nl-NL"/>
        </w:rPr>
        <w:t>n</w:t>
      </w:r>
      <w:r w:rsidRPr="00CA22F4">
        <w:rPr>
          <w:color w:val="6D6E71"/>
          <w:spacing w:val="-3"/>
          <w:lang w:val="nl-NL"/>
        </w:rPr>
        <w:t>t</w:t>
      </w:r>
      <w:r w:rsidRPr="00CA22F4">
        <w:rPr>
          <w:color w:val="6D6E71"/>
          <w:lang w:val="nl-NL"/>
        </w:rPr>
        <w:t>essens, 2002; b</w:t>
      </w:r>
      <w:r w:rsidRPr="00CA22F4">
        <w:rPr>
          <w:color w:val="6D6E71"/>
          <w:spacing w:val="-2"/>
          <w:lang w:val="nl-NL"/>
        </w:rPr>
        <w:t>e</w:t>
      </w:r>
      <w:r w:rsidRPr="00CA22F4">
        <w:rPr>
          <w:color w:val="6D6E71"/>
          <w:spacing w:val="-4"/>
          <w:lang w:val="nl-NL"/>
        </w:rPr>
        <w:t>v</w:t>
      </w:r>
      <w:r w:rsidRPr="00CA22F4">
        <w:rPr>
          <w:color w:val="6D6E71"/>
          <w:spacing w:val="-3"/>
          <w:lang w:val="nl-NL"/>
        </w:rPr>
        <w:t>a</w:t>
      </w:r>
      <w:r w:rsidRPr="00CA22F4">
        <w:rPr>
          <w:color w:val="6D6E71"/>
          <w:lang w:val="nl-NL"/>
        </w:rPr>
        <w:t xml:space="preserve">t </w:t>
      </w:r>
      <w:r w:rsidRPr="00CA22F4">
        <w:rPr>
          <w:color w:val="6D6E71"/>
          <w:spacing w:val="-2"/>
          <w:lang w:val="nl-NL"/>
        </w:rPr>
        <w:t>e</w:t>
      </w:r>
      <w:r w:rsidRPr="00CA22F4">
        <w:rPr>
          <w:color w:val="6D6E71"/>
          <w:spacing w:val="-3"/>
          <w:lang w:val="nl-NL"/>
        </w:rPr>
        <w:t>v</w:t>
      </w:r>
      <w:r w:rsidRPr="00CA22F4">
        <w:rPr>
          <w:color w:val="6D6E71"/>
          <w:lang w:val="nl-NL"/>
        </w:rPr>
        <w:t xml:space="preserve">eneens </w:t>
      </w:r>
      <w:r w:rsidRPr="00CA22F4">
        <w:rPr>
          <w:color w:val="6D6E71"/>
          <w:spacing w:val="-3"/>
          <w:lang w:val="nl-NL"/>
        </w:rPr>
        <w:t>w</w:t>
      </w:r>
      <w:r w:rsidRPr="00CA22F4">
        <w:rPr>
          <w:color w:val="6D6E71"/>
          <w:lang w:val="nl-NL"/>
        </w:rPr>
        <w:t>erk</w:t>
      </w:r>
      <w:r w:rsidRPr="00CA22F4">
        <w:rPr>
          <w:color w:val="6D6E71"/>
          <w:spacing w:val="-3"/>
          <w:lang w:val="nl-NL"/>
        </w:rPr>
        <w:t>v</w:t>
      </w:r>
      <w:r w:rsidRPr="00CA22F4">
        <w:rPr>
          <w:color w:val="6D6E71"/>
          <w:lang w:val="nl-NL"/>
        </w:rPr>
        <w:t>ormen;</w:t>
      </w:r>
    </w:p>
    <w:p w14:paraId="261633A9" w14:textId="77777777" w:rsidR="00624579" w:rsidRPr="00CA22F4" w:rsidRDefault="00624579">
      <w:pPr>
        <w:spacing w:before="6" w:line="260" w:lineRule="exact"/>
        <w:rPr>
          <w:sz w:val="26"/>
          <w:szCs w:val="26"/>
          <w:lang w:val="nl-NL"/>
        </w:rPr>
      </w:pPr>
    </w:p>
    <w:p w14:paraId="3CC89D4E" w14:textId="77777777" w:rsidR="00624579" w:rsidRPr="00CA22F4" w:rsidRDefault="00CA22F4" w:rsidP="00CD3340">
      <w:pPr>
        <w:pStyle w:val="Plattetekst"/>
        <w:numPr>
          <w:ilvl w:val="0"/>
          <w:numId w:val="16"/>
        </w:numPr>
        <w:tabs>
          <w:tab w:val="left" w:pos="1493"/>
        </w:tabs>
        <w:ind w:left="1493"/>
        <w:rPr>
          <w:lang w:val="nl-NL"/>
        </w:rPr>
      </w:pPr>
      <w:r w:rsidRPr="00CA22F4">
        <w:rPr>
          <w:color w:val="6D6E71"/>
          <w:lang w:val="nl-NL"/>
        </w:rPr>
        <w:t>zie ook besp</w:t>
      </w:r>
      <w:r w:rsidRPr="00CA22F4">
        <w:rPr>
          <w:color w:val="6D6E71"/>
          <w:spacing w:val="-3"/>
          <w:lang w:val="nl-NL"/>
        </w:rPr>
        <w:t>r</w:t>
      </w:r>
      <w:r w:rsidRPr="00CA22F4">
        <w:rPr>
          <w:color w:val="6D6E71"/>
          <w:lang w:val="nl-NL"/>
        </w:rPr>
        <w:t>ekin</w:t>
      </w:r>
      <w:r w:rsidRPr="00CA22F4">
        <w:rPr>
          <w:color w:val="6D6E71"/>
          <w:spacing w:val="-2"/>
          <w:lang w:val="nl-NL"/>
        </w:rPr>
        <w:t>g</w:t>
      </w:r>
      <w:r w:rsidRPr="00CA22F4">
        <w:rPr>
          <w:color w:val="6D6E71"/>
          <w:lang w:val="nl-NL"/>
        </w:rPr>
        <w:t>en p</w:t>
      </w:r>
      <w:r w:rsidRPr="00CA22F4">
        <w:rPr>
          <w:color w:val="6D6E71"/>
          <w:spacing w:val="-3"/>
          <w:lang w:val="nl-NL"/>
        </w:rPr>
        <w:t>r</w:t>
      </w:r>
      <w:r w:rsidRPr="00CA22F4">
        <w:rPr>
          <w:color w:val="6D6E71"/>
          <w:lang w:val="nl-NL"/>
        </w:rPr>
        <w:t>e</w:t>
      </w:r>
      <w:r w:rsidRPr="00CA22F4">
        <w:rPr>
          <w:color w:val="6D6E71"/>
          <w:spacing w:val="-3"/>
          <w:lang w:val="nl-NL"/>
        </w:rPr>
        <w:t>nt</w:t>
      </w:r>
      <w:r w:rsidRPr="00CA22F4">
        <w:rPr>
          <w:color w:val="6D6E71"/>
          <w:lang w:val="nl-NL"/>
        </w:rPr>
        <w:t>enboe</w:t>
      </w:r>
      <w:r w:rsidRPr="00CA22F4">
        <w:rPr>
          <w:color w:val="6D6E71"/>
          <w:spacing w:val="-8"/>
          <w:lang w:val="nl-NL"/>
        </w:rPr>
        <w:t>k</w:t>
      </w:r>
      <w:r w:rsidRPr="00CA22F4">
        <w:rPr>
          <w:color w:val="6D6E71"/>
          <w:lang w:val="nl-NL"/>
        </w:rPr>
        <w:t>en;</w:t>
      </w:r>
    </w:p>
    <w:p w14:paraId="77479B0A" w14:textId="77777777" w:rsidR="00624579" w:rsidRPr="00CA22F4" w:rsidRDefault="00624579">
      <w:pPr>
        <w:spacing w:before="18" w:line="240" w:lineRule="exact"/>
        <w:rPr>
          <w:sz w:val="24"/>
          <w:szCs w:val="24"/>
          <w:lang w:val="nl-NL"/>
        </w:rPr>
      </w:pPr>
    </w:p>
    <w:p w14:paraId="1113C972"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w:t>
      </w:r>
      <w:r w:rsidRPr="00CA22F4">
        <w:rPr>
          <w:color w:val="6D6E71"/>
          <w:spacing w:val="-5"/>
          <w:lang w:val="nl-NL"/>
        </w:rPr>
        <w:t>/</w:t>
      </w:r>
      <w:r w:rsidRPr="00CA22F4">
        <w:rPr>
          <w:color w:val="6D6E71"/>
          <w:lang w:val="nl-NL"/>
        </w:rPr>
        <w:t>schrij</w:t>
      </w:r>
      <w:r w:rsidRPr="00CA22F4">
        <w:rPr>
          <w:color w:val="6D6E71"/>
          <w:spacing w:val="-5"/>
          <w:lang w:val="nl-NL"/>
        </w:rPr>
        <w:t>f</w:t>
      </w:r>
      <w:r w:rsidRPr="00CA22F4">
        <w:rPr>
          <w:color w:val="6D6E71"/>
          <w:lang w:val="nl-NL"/>
        </w:rPr>
        <w:t>opd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6"/>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amel</w:t>
      </w:r>
      <w:r w:rsidRPr="00CA22F4">
        <w:rPr>
          <w:color w:val="6D6E71"/>
          <w:spacing w:val="27"/>
          <w:lang w:val="nl-NL"/>
        </w:rPr>
        <w:t xml:space="preserve"> </w:t>
      </w:r>
      <w:r w:rsidRPr="00CA22F4">
        <w:rPr>
          <w:color w:val="6D6E71"/>
          <w:spacing w:val="-2"/>
          <w:lang w:val="nl-NL"/>
        </w:rPr>
        <w:t>g</w:t>
      </w:r>
      <w:r w:rsidRPr="00CA22F4">
        <w:rPr>
          <w:color w:val="6D6E71"/>
          <w:lang w:val="nl-NL"/>
        </w:rPr>
        <w:t>eric</w:t>
      </w:r>
      <w:r w:rsidRPr="00CA22F4">
        <w:rPr>
          <w:color w:val="6D6E71"/>
          <w:spacing w:val="-3"/>
          <w:lang w:val="nl-NL"/>
        </w:rPr>
        <w:t>ht</w:t>
      </w:r>
      <w:r w:rsidRPr="00CA22F4">
        <w:rPr>
          <w:color w:val="6D6E71"/>
          <w:lang w:val="nl-NL"/>
        </w:rPr>
        <w:t>e</w:t>
      </w:r>
      <w:r w:rsidRPr="00CA22F4">
        <w:rPr>
          <w:color w:val="6D6E71"/>
          <w:spacing w:val="27"/>
          <w:lang w:val="nl-NL"/>
        </w:rPr>
        <w:t xml:space="preserve"> </w:t>
      </w:r>
      <w:r w:rsidRPr="00CA22F4">
        <w:rPr>
          <w:color w:val="6D6E71"/>
          <w:lang w:val="nl-NL"/>
        </w:rPr>
        <w:t>aa</w:t>
      </w:r>
      <w:r w:rsidRPr="00CA22F4">
        <w:rPr>
          <w:color w:val="6D6E71"/>
          <w:spacing w:val="-2"/>
          <w:lang w:val="nl-NL"/>
        </w:rPr>
        <w:t>n</w:t>
      </w:r>
      <w:r w:rsidRPr="00CA22F4">
        <w:rPr>
          <w:color w:val="6D6E71"/>
          <w:lang w:val="nl-NL"/>
        </w:rPr>
        <w:t>wijzin</w:t>
      </w:r>
      <w:r w:rsidRPr="00CA22F4">
        <w:rPr>
          <w:color w:val="6D6E71"/>
          <w:spacing w:val="-2"/>
          <w:lang w:val="nl-NL"/>
        </w:rPr>
        <w:t>g</w:t>
      </w:r>
      <w:r w:rsidRPr="00CA22F4">
        <w:rPr>
          <w:color w:val="6D6E71"/>
          <w:lang w:val="nl-NL"/>
        </w:rPr>
        <w:t>en,</w:t>
      </w:r>
      <w:r w:rsidRPr="00CA22F4">
        <w:rPr>
          <w:color w:val="6D6E71"/>
          <w:spacing w:val="26"/>
          <w:lang w:val="nl-NL"/>
        </w:rPr>
        <w:t xml:space="preserve"> </w:t>
      </w:r>
      <w:r w:rsidRPr="00CA22F4">
        <w:rPr>
          <w:color w:val="6D6E71"/>
          <w:lang w:val="nl-NL"/>
        </w:rPr>
        <w:t>uitnodigin</w:t>
      </w:r>
      <w:r w:rsidRPr="00CA22F4">
        <w:rPr>
          <w:color w:val="6D6E71"/>
          <w:spacing w:val="-2"/>
          <w:lang w:val="nl-NL"/>
        </w:rPr>
        <w:t>g</w:t>
      </w:r>
      <w:r w:rsidRPr="00CA22F4">
        <w:rPr>
          <w:color w:val="6D6E71"/>
          <w:lang w:val="nl-NL"/>
        </w:rPr>
        <w:t>en,</w:t>
      </w:r>
      <w:r w:rsidRPr="00CA22F4">
        <w:rPr>
          <w:color w:val="6D6E71"/>
          <w:spacing w:val="27"/>
          <w:lang w:val="nl-NL"/>
        </w:rPr>
        <w:t xml:space="preserve"> </w:t>
      </w:r>
      <w:r w:rsidRPr="00CA22F4">
        <w:rPr>
          <w:color w:val="6D6E71"/>
          <w:lang w:val="nl-NL"/>
        </w:rPr>
        <w:t>beginzinnen,</w:t>
      </w:r>
      <w:r w:rsidRPr="00CA22F4">
        <w:rPr>
          <w:color w:val="6D6E71"/>
          <w:spacing w:val="27"/>
          <w:lang w:val="nl-NL"/>
        </w:rPr>
        <w:t xml:space="preserve"> </w:t>
      </w:r>
      <w:r w:rsidRPr="00CA22F4">
        <w:rPr>
          <w:color w:val="6D6E71"/>
          <w:lang w:val="nl-NL"/>
        </w:rPr>
        <w:t>enz.!</w:t>
      </w:r>
      <w:r w:rsidRPr="00CA22F4">
        <w:rPr>
          <w:color w:val="6D6E71"/>
          <w:spacing w:val="2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6"/>
          <w:lang w:val="nl-NL"/>
        </w:rPr>
        <w:t xml:space="preserve"> </w:t>
      </w:r>
      <w:r w:rsidRPr="00CA22F4">
        <w:rPr>
          <w:color w:val="6D6E71"/>
          <w:spacing w:val="-2"/>
          <w:lang w:val="nl-NL"/>
        </w:rPr>
        <w:t>w</w:t>
      </w:r>
      <w:r w:rsidRPr="00CA22F4">
        <w:rPr>
          <w:color w:val="6D6E71"/>
          <w:lang w:val="nl-NL"/>
        </w:rPr>
        <w:t>er</w:t>
      </w:r>
      <w:r w:rsidRPr="00CA22F4">
        <w:rPr>
          <w:color w:val="6D6E71"/>
          <w:spacing w:val="-2"/>
          <w:lang w:val="nl-NL"/>
        </w:rPr>
        <w:t>k</w:t>
      </w:r>
      <w:r w:rsidRPr="00CA22F4">
        <w:rPr>
          <w:color w:val="6D6E71"/>
          <w:lang w:val="nl-NL"/>
        </w:rPr>
        <w:t xml:space="preserve">t </w:t>
      </w:r>
      <w:r w:rsidRPr="00CA22F4">
        <w:rPr>
          <w:color w:val="6D6E71"/>
          <w:spacing w:val="-4"/>
          <w:lang w:val="nl-NL"/>
        </w:rPr>
        <w:t>v</w:t>
      </w:r>
      <w:r w:rsidRPr="00CA22F4">
        <w:rPr>
          <w:color w:val="6D6E71"/>
          <w:lang w:val="nl-NL"/>
        </w:rPr>
        <w:t>aak</w:t>
      </w:r>
      <w:r w:rsidRPr="00CA22F4">
        <w:rPr>
          <w:color w:val="6D6E71"/>
          <w:spacing w:val="-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om</w:t>
      </w:r>
      <w:r w:rsidRPr="00CA22F4">
        <w:rPr>
          <w:color w:val="6D6E71"/>
          <w:spacing w:val="-8"/>
          <w:lang w:val="nl-NL"/>
        </w:rPr>
        <w:t xml:space="preserve"> </w:t>
      </w:r>
      <w:r w:rsidRPr="00CA22F4">
        <w:rPr>
          <w:color w:val="6D6E71"/>
          <w:lang w:val="nl-NL"/>
        </w:rPr>
        <w:t>en</w:t>
      </w:r>
      <w:r w:rsidRPr="00CA22F4">
        <w:rPr>
          <w:color w:val="6D6E71"/>
          <w:spacing w:val="-8"/>
          <w:lang w:val="nl-NL"/>
        </w:rPr>
        <w:t>k</w:t>
      </w:r>
      <w:r w:rsidRPr="00CA22F4">
        <w:rPr>
          <w:color w:val="6D6E71"/>
          <w:lang w:val="nl-NL"/>
        </w:rPr>
        <w:t>el</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lang w:val="nl-NL"/>
        </w:rPr>
        <w:t>lee</w:t>
      </w:r>
      <w:r w:rsidRPr="00CA22F4">
        <w:rPr>
          <w:color w:val="6D6E71"/>
          <w:spacing w:val="-1"/>
          <w:lang w:val="nl-NL"/>
        </w:rPr>
        <w:t>r</w:t>
      </w:r>
      <w:r w:rsidRPr="00CA22F4">
        <w:rPr>
          <w:color w:val="6D6E71"/>
          <w:lang w:val="nl-NL"/>
        </w:rPr>
        <w:t>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 xml:space="preserve"> </w:t>
      </w:r>
      <w:r w:rsidRPr="00CA22F4">
        <w:rPr>
          <w:color w:val="6D6E71"/>
          <w:spacing w:val="-5"/>
          <w:lang w:val="nl-NL"/>
        </w:rPr>
        <w:t>z</w:t>
      </w:r>
      <w:r w:rsidRPr="00CA22F4">
        <w:rPr>
          <w:color w:val="6D6E71"/>
          <w:lang w:val="nl-NL"/>
        </w:rPr>
        <w:t>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9"/>
          <w:lang w:val="nl-NL"/>
        </w:rPr>
        <w:t xml:space="preserve"> ‘</w:t>
      </w:r>
      <w:r w:rsidRPr="00CA22F4">
        <w:rPr>
          <w:color w:val="6D6E71"/>
          <w:spacing w:val="-5"/>
          <w:lang w:val="nl-NL"/>
        </w:rPr>
        <w:t>g</w:t>
      </w:r>
      <w:r w:rsidRPr="00CA22F4">
        <w:rPr>
          <w:color w:val="6D6E71"/>
          <w:lang w:val="nl-NL"/>
        </w:rPr>
        <w:t>a</w:t>
      </w:r>
      <w:r w:rsidRPr="00CA22F4">
        <w:rPr>
          <w:color w:val="6D6E71"/>
          <w:spacing w:val="-8"/>
          <w:lang w:val="nl-NL"/>
        </w:rPr>
        <w:t xml:space="preserve"> </w:t>
      </w:r>
      <w:r w:rsidRPr="00CA22F4">
        <w:rPr>
          <w:color w:val="6D6E71"/>
          <w:lang w:val="nl-NL"/>
        </w:rPr>
        <w:t>maar</w:t>
      </w:r>
      <w:r w:rsidRPr="00CA22F4">
        <w:rPr>
          <w:color w:val="6D6E71"/>
          <w:spacing w:val="-8"/>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enen’</w:t>
      </w:r>
      <w:r w:rsidRPr="00CA22F4">
        <w:rPr>
          <w:color w:val="6D6E71"/>
          <w:spacing w:val="-8"/>
          <w:lang w:val="nl-NL"/>
        </w:rPr>
        <w:t xml:space="preserve"> </w:t>
      </w:r>
      <w:r w:rsidRPr="00CA22F4">
        <w:rPr>
          <w:color w:val="6D6E71"/>
          <w:lang w:val="nl-NL"/>
        </w:rPr>
        <w:t>of</w:t>
      </w:r>
      <w:r w:rsidRPr="00CA22F4">
        <w:rPr>
          <w:color w:val="6D6E71"/>
          <w:spacing w:val="-8"/>
          <w:lang w:val="nl-NL"/>
        </w:rPr>
        <w:t xml:space="preserve"> </w:t>
      </w:r>
      <w:r w:rsidRPr="00CA22F4">
        <w:rPr>
          <w:color w:val="6D6E71"/>
          <w:spacing w:val="-9"/>
          <w:lang w:val="nl-NL"/>
        </w:rPr>
        <w:t>‘</w:t>
      </w:r>
      <w:r w:rsidRPr="00CA22F4">
        <w:rPr>
          <w:color w:val="6D6E71"/>
          <w:spacing w:val="-5"/>
          <w:lang w:val="nl-NL"/>
        </w:rPr>
        <w:t>g</w:t>
      </w:r>
      <w:r w:rsidRPr="00CA22F4">
        <w:rPr>
          <w:color w:val="6D6E71"/>
          <w:lang w:val="nl-NL"/>
        </w:rPr>
        <w:t>a</w:t>
      </w:r>
      <w:r w:rsidRPr="00CA22F4">
        <w:rPr>
          <w:color w:val="6D6E71"/>
          <w:spacing w:val="-8"/>
          <w:lang w:val="nl-NL"/>
        </w:rPr>
        <w:t xml:space="preserve"> </w:t>
      </w:r>
      <w:r w:rsidRPr="00CA22F4">
        <w:rPr>
          <w:color w:val="6D6E71"/>
          <w:lang w:val="nl-NL"/>
        </w:rPr>
        <w:t>maar</w:t>
      </w:r>
      <w:r w:rsidRPr="00CA22F4">
        <w:rPr>
          <w:color w:val="6D6E71"/>
          <w:spacing w:val="-8"/>
          <w:lang w:val="nl-NL"/>
        </w:rPr>
        <w:t xml:space="preserve"> </w:t>
      </w:r>
      <w:r w:rsidRPr="00CA22F4">
        <w:rPr>
          <w:color w:val="6D6E71"/>
          <w:lang w:val="nl-NL"/>
        </w:rPr>
        <w:t>schrij</w:t>
      </w:r>
      <w:r w:rsidRPr="00CA22F4">
        <w:rPr>
          <w:color w:val="6D6E71"/>
          <w:spacing w:val="-3"/>
          <w:lang w:val="nl-NL"/>
        </w:rPr>
        <w:t>v</w:t>
      </w:r>
      <w:r w:rsidRPr="00CA22F4">
        <w:rPr>
          <w:color w:val="6D6E71"/>
          <w:lang w:val="nl-NL"/>
        </w:rPr>
        <w:t>en</w:t>
      </w:r>
      <w:r w:rsidRPr="00CA22F4">
        <w:rPr>
          <w:color w:val="6D6E71"/>
          <w:spacing w:val="-22"/>
          <w:lang w:val="nl-NL"/>
        </w:rPr>
        <w:t>’</w:t>
      </w:r>
      <w:r w:rsidRPr="00CA22F4">
        <w:rPr>
          <w:color w:val="6D6E71"/>
          <w:lang w:val="nl-NL"/>
        </w:rPr>
        <w:t>.</w:t>
      </w:r>
      <w:r w:rsidRPr="00CA22F4">
        <w:rPr>
          <w:color w:val="6D6E71"/>
          <w:spacing w:val="-8"/>
          <w:lang w:val="nl-NL"/>
        </w:rPr>
        <w:t xml:space="preserve"> </w:t>
      </w:r>
      <w:r w:rsidRPr="00CA22F4">
        <w:rPr>
          <w:color w:val="6D6E71"/>
          <w:lang w:val="nl-NL"/>
        </w:rPr>
        <w:t>Denk</w:t>
      </w:r>
      <w:r w:rsidRPr="00CA22F4">
        <w:rPr>
          <w:color w:val="6D6E71"/>
          <w:spacing w:val="-9"/>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c</w:t>
      </w:r>
      <w:r w:rsidRPr="00CA22F4">
        <w:rPr>
          <w:color w:val="6D6E71"/>
          <w:spacing w:val="-3"/>
          <w:lang w:val="nl-NL"/>
        </w:rPr>
        <w:t>r</w:t>
      </w:r>
      <w:r w:rsidRPr="00CA22F4">
        <w:rPr>
          <w:color w:val="6D6E71"/>
          <w:lang w:val="nl-NL"/>
        </w:rPr>
        <w:t>e</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 xml:space="preserve">e </w:t>
      </w:r>
      <w:r w:rsidRPr="00CA22F4">
        <w:rPr>
          <w:color w:val="6D6E71"/>
          <w:spacing w:val="-3"/>
          <w:lang w:val="nl-NL"/>
        </w:rPr>
        <w:t>v</w:t>
      </w:r>
      <w:r w:rsidRPr="00CA22F4">
        <w:rPr>
          <w:color w:val="6D6E71"/>
          <w:lang w:val="nl-NL"/>
        </w:rPr>
        <w:t xml:space="preserve">ormen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 xml:space="preserve">en ook aan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t klei, lapjes, hout, enz.;</w:t>
      </w:r>
    </w:p>
    <w:p w14:paraId="3F23C2CD" w14:textId="77777777" w:rsidR="00624579" w:rsidRPr="00CA22F4" w:rsidRDefault="00624579">
      <w:pPr>
        <w:spacing w:before="6" w:line="260" w:lineRule="exact"/>
        <w:rPr>
          <w:sz w:val="26"/>
          <w:szCs w:val="26"/>
          <w:lang w:val="nl-NL"/>
        </w:rPr>
      </w:pPr>
    </w:p>
    <w:p w14:paraId="59F508A4"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spacing w:val="-2"/>
          <w:lang w:val="nl-NL"/>
        </w:rPr>
        <w:t>c</w:t>
      </w:r>
      <w:r w:rsidRPr="00CA22F4">
        <w:rPr>
          <w:color w:val="6D6E71"/>
          <w:lang w:val="nl-NL"/>
        </w:rPr>
        <w:t>olla</w:t>
      </w:r>
      <w:r w:rsidRPr="00CA22F4">
        <w:rPr>
          <w:color w:val="6D6E71"/>
          <w:spacing w:val="-2"/>
          <w:lang w:val="nl-NL"/>
        </w:rPr>
        <w:t>g</w:t>
      </w:r>
      <w:r w:rsidRPr="00CA22F4">
        <w:rPr>
          <w:color w:val="6D6E71"/>
          <w:lang w:val="nl-NL"/>
        </w:rPr>
        <w:t>e(s) ma</w:t>
      </w:r>
      <w:r w:rsidRPr="00CA22F4">
        <w:rPr>
          <w:color w:val="6D6E71"/>
          <w:spacing w:val="-8"/>
          <w:lang w:val="nl-NL"/>
        </w:rPr>
        <w:t>k</w:t>
      </w:r>
      <w:r w:rsidRPr="00CA22F4">
        <w:rPr>
          <w:color w:val="6D6E71"/>
          <w:lang w:val="nl-NL"/>
        </w:rPr>
        <w:t xml:space="preserve">en: </w:t>
      </w:r>
      <w:r w:rsidRPr="00CA22F4">
        <w:rPr>
          <w:color w:val="6D6E71"/>
          <w:spacing w:val="-3"/>
          <w:lang w:val="nl-NL"/>
        </w:rPr>
        <w:t>v</w:t>
      </w:r>
      <w:r w:rsidRPr="00CA22F4">
        <w:rPr>
          <w:color w:val="6D6E71"/>
          <w:lang w:val="nl-NL"/>
        </w:rPr>
        <w:t xml:space="preserve">erbeelden </w:t>
      </w:r>
      <w:r w:rsidRPr="00CA22F4">
        <w:rPr>
          <w:color w:val="6D6E71"/>
          <w:spacing w:val="-3"/>
          <w:lang w:val="nl-NL"/>
        </w:rPr>
        <w:t>wa</w:t>
      </w:r>
      <w:r w:rsidRPr="00CA22F4">
        <w:rPr>
          <w:color w:val="6D6E71"/>
          <w:lang w:val="nl-NL"/>
        </w:rPr>
        <w:t>t klas</w:t>
      </w:r>
      <w:r w:rsidRPr="00CA22F4">
        <w:rPr>
          <w:color w:val="6D6E71"/>
          <w:spacing w:val="-2"/>
          <w:lang w:val="nl-NL"/>
        </w:rPr>
        <w:t>g</w:t>
      </w:r>
      <w:r w:rsidRPr="00CA22F4">
        <w:rPr>
          <w:color w:val="6D6E71"/>
          <w:lang w:val="nl-NL"/>
        </w:rPr>
        <w:t xml:space="preserve">enootje </w:t>
      </w:r>
      <w:r w:rsidRPr="00CA22F4">
        <w:rPr>
          <w:color w:val="6D6E71"/>
          <w:spacing w:val="-2"/>
          <w:lang w:val="nl-NL"/>
        </w:rPr>
        <w:t>v</w:t>
      </w:r>
      <w:r w:rsidRPr="00CA22F4">
        <w:rPr>
          <w:color w:val="6D6E71"/>
          <w:lang w:val="nl-NL"/>
        </w:rPr>
        <w:t>oor iede</w:t>
      </w:r>
      <w:r w:rsidRPr="00CA22F4">
        <w:rPr>
          <w:color w:val="6D6E71"/>
          <w:spacing w:val="-3"/>
          <w:lang w:val="nl-NL"/>
        </w:rPr>
        <w:t>r</w:t>
      </w:r>
      <w:r w:rsidRPr="00CA22F4">
        <w:rPr>
          <w:color w:val="6D6E71"/>
          <w:lang w:val="nl-NL"/>
        </w:rPr>
        <w:t>een 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w:t>
      </w:r>
    </w:p>
    <w:p w14:paraId="28595113" w14:textId="77777777" w:rsidR="00624579" w:rsidRPr="00CA22F4" w:rsidRDefault="00624579">
      <w:pPr>
        <w:spacing w:before="19" w:line="240" w:lineRule="exact"/>
        <w:rPr>
          <w:sz w:val="24"/>
          <w:szCs w:val="24"/>
          <w:lang w:val="nl-NL"/>
        </w:rPr>
      </w:pPr>
    </w:p>
    <w:p w14:paraId="0588030C"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vriendenboek / herinnerin</w:t>
      </w:r>
      <w:r w:rsidRPr="00CA22F4">
        <w:rPr>
          <w:color w:val="6D6E71"/>
          <w:spacing w:val="-2"/>
          <w:lang w:val="nl-NL"/>
        </w:rPr>
        <w:t>g</w:t>
      </w:r>
      <w:r w:rsidRPr="00CA22F4">
        <w:rPr>
          <w:color w:val="6D6E71"/>
          <w:lang w:val="nl-NL"/>
        </w:rPr>
        <w:t>enboek – m</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en, bri</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2"/>
          <w:lang w:val="nl-NL"/>
        </w:rPr>
        <w:t>g</w:t>
      </w:r>
      <w:r w:rsidRPr="00CA22F4">
        <w:rPr>
          <w:color w:val="6D6E71"/>
          <w:lang w:val="nl-NL"/>
        </w:rPr>
        <w:t>edic</w:t>
      </w:r>
      <w:r w:rsidRPr="00CA22F4">
        <w:rPr>
          <w:color w:val="6D6E71"/>
          <w:spacing w:val="-2"/>
          <w:lang w:val="nl-NL"/>
        </w:rPr>
        <w:t>h</w:t>
      </w:r>
      <w:r w:rsidRPr="00CA22F4">
        <w:rPr>
          <w:color w:val="6D6E71"/>
          <w:spacing w:val="-3"/>
          <w:lang w:val="nl-NL"/>
        </w:rPr>
        <w:t>t</w:t>
      </w:r>
      <w:r w:rsidRPr="00CA22F4">
        <w:rPr>
          <w:color w:val="6D6E71"/>
          <w:lang w:val="nl-NL"/>
        </w:rPr>
        <w:t xml:space="preserve">en,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 xml:space="preserve">s, </w:t>
      </w:r>
      <w:r w:rsidRPr="00CA22F4">
        <w:rPr>
          <w:color w:val="6D6E71"/>
          <w:spacing w:val="-2"/>
          <w:lang w:val="nl-NL"/>
        </w:rPr>
        <w:t>c</w:t>
      </w:r>
      <w:r w:rsidRPr="00CA22F4">
        <w:rPr>
          <w:color w:val="6D6E71"/>
          <w:lang w:val="nl-NL"/>
        </w:rPr>
        <w:t>olla</w:t>
      </w:r>
      <w:r w:rsidRPr="00CA22F4">
        <w:rPr>
          <w:color w:val="6D6E71"/>
          <w:spacing w:val="-2"/>
          <w:lang w:val="nl-NL"/>
        </w:rPr>
        <w:t>g</w:t>
      </w:r>
      <w:r w:rsidRPr="00CA22F4">
        <w:rPr>
          <w:color w:val="6D6E71"/>
          <w:lang w:val="nl-NL"/>
        </w:rPr>
        <w:t>es….;</w:t>
      </w:r>
    </w:p>
    <w:p w14:paraId="4DE99F3A" w14:textId="77777777" w:rsidR="00624579" w:rsidRPr="00CA22F4" w:rsidRDefault="00624579">
      <w:pPr>
        <w:spacing w:before="18" w:line="240" w:lineRule="exact"/>
        <w:rPr>
          <w:sz w:val="24"/>
          <w:szCs w:val="24"/>
          <w:lang w:val="nl-NL"/>
        </w:rPr>
      </w:pPr>
    </w:p>
    <w:p w14:paraId="168E52EF"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tructu</w:t>
      </w:r>
      <w:r w:rsidRPr="00CA22F4">
        <w:rPr>
          <w:color w:val="6D6E71"/>
          <w:spacing w:val="-3"/>
          <w:lang w:val="nl-NL"/>
        </w:rPr>
        <w:t>r</w:t>
      </w:r>
      <w:r w:rsidRPr="00CA22F4">
        <w:rPr>
          <w:color w:val="6D6E71"/>
          <w:lang w:val="nl-NL"/>
        </w:rPr>
        <w:t>ee</w:t>
      </w:r>
      <w:r w:rsidRPr="00CA22F4">
        <w:rPr>
          <w:color w:val="6D6E71"/>
          <w:spacing w:val="-4"/>
          <w:lang w:val="nl-NL"/>
        </w:rPr>
        <w:t>r</w:t>
      </w:r>
      <w:r w:rsidRPr="00CA22F4">
        <w:rPr>
          <w:color w:val="6D6E71"/>
          <w:lang w:val="nl-NL"/>
        </w:rPr>
        <w:t>d</w:t>
      </w:r>
      <w:r w:rsidRPr="00CA22F4">
        <w:rPr>
          <w:color w:val="6D6E71"/>
          <w:spacing w:val="8"/>
          <w:lang w:val="nl-NL"/>
        </w:rPr>
        <w:t xml:space="preserve"> </w:t>
      </w:r>
      <w:r w:rsidRPr="00CA22F4">
        <w:rPr>
          <w:color w:val="6D6E71"/>
          <w:lang w:val="nl-NL"/>
        </w:rPr>
        <w:t>herinnerin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amelen</w:t>
      </w:r>
      <w:r w:rsidRPr="00CA22F4">
        <w:rPr>
          <w:color w:val="6D6E71"/>
          <w:spacing w:val="7"/>
          <w:lang w:val="nl-NL"/>
        </w:rPr>
        <w:t xml:space="preserve"> </w:t>
      </w:r>
      <w:r w:rsidRPr="00CA22F4">
        <w:rPr>
          <w:color w:val="6D6E71"/>
          <w:lang w:val="nl-NL"/>
        </w:rPr>
        <w:t>–</w:t>
      </w:r>
      <w:r w:rsidRPr="00CA22F4">
        <w:rPr>
          <w:color w:val="6D6E71"/>
          <w:spacing w:val="8"/>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ens</w:t>
      </w:r>
      <w:r w:rsidRPr="00CA22F4">
        <w:rPr>
          <w:color w:val="6D6E71"/>
          <w:spacing w:val="8"/>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7"/>
          <w:lang w:val="nl-NL"/>
        </w:rPr>
        <w:t xml:space="preserve"> </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lang w:val="nl-NL"/>
        </w:rPr>
        <w:t>amien</w:t>
      </w:r>
      <w:r w:rsidRPr="00CA22F4">
        <w:rPr>
          <w:color w:val="6D6E71"/>
          <w:spacing w:val="8"/>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spacing w:val="-5"/>
          <w:lang w:val="nl-NL"/>
        </w:rPr>
        <w:t>z</w:t>
      </w:r>
      <w:r w:rsidRPr="00CA22F4">
        <w:rPr>
          <w:color w:val="6D6E71"/>
          <w:lang w:val="nl-NL"/>
        </w:rPr>
        <w:t>e</w:t>
      </w:r>
      <w:r w:rsidRPr="00CA22F4">
        <w:rPr>
          <w:color w:val="6D6E71"/>
          <w:spacing w:val="7"/>
          <w:lang w:val="nl-NL"/>
        </w:rPr>
        <w:t xml:space="preserve"> </w:t>
      </w:r>
      <w:r w:rsidRPr="00CA22F4">
        <w:rPr>
          <w:color w:val="6D6E71"/>
          <w:lang w:val="nl-NL"/>
        </w:rPr>
        <w:t>samen</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 de</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4"/>
          <w:lang w:val="nl-NL"/>
        </w:rPr>
        <w:t xml:space="preserve"> </w:t>
      </w:r>
      <w:r w:rsidRPr="00CA22F4">
        <w:rPr>
          <w:color w:val="6D6E71"/>
          <w:lang w:val="nl-NL"/>
        </w:rPr>
        <w:t>hebben</w:t>
      </w:r>
      <w:r w:rsidRPr="00CA22F4">
        <w:rPr>
          <w:color w:val="6D6E71"/>
          <w:spacing w:val="-3"/>
          <w:lang w:val="nl-NL"/>
        </w:rPr>
        <w:t xml:space="preserve"> </w:t>
      </w:r>
      <w:r w:rsidRPr="00CA22F4">
        <w:rPr>
          <w:color w:val="6D6E71"/>
          <w:lang w:val="nl-NL"/>
        </w:rPr>
        <w:t>bele</w:t>
      </w:r>
      <w:r w:rsidRPr="00CA22F4">
        <w:rPr>
          <w:color w:val="6D6E71"/>
          <w:spacing w:val="-3"/>
          <w:lang w:val="nl-NL"/>
        </w:rPr>
        <w:t>e</w:t>
      </w:r>
      <w:r w:rsidRPr="00CA22F4">
        <w:rPr>
          <w:color w:val="6D6E71"/>
          <w:spacing w:val="-6"/>
          <w:lang w:val="nl-NL"/>
        </w:rPr>
        <w:t>f</w:t>
      </w:r>
      <w:r w:rsidRPr="00CA22F4">
        <w:rPr>
          <w:color w:val="6D6E71"/>
          <w:lang w:val="nl-NL"/>
        </w:rPr>
        <w:t>d,</w:t>
      </w:r>
      <w:r w:rsidRPr="00CA22F4">
        <w:rPr>
          <w:color w:val="6D6E71"/>
          <w:spacing w:val="-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lang w:val="nl-NL"/>
        </w:rPr>
        <w:t>beschrij</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i</w:t>
      </w:r>
      <w:r w:rsidRPr="00CA22F4">
        <w:rPr>
          <w:color w:val="6D6E71"/>
          <w:spacing w:val="-2"/>
          <w:lang w:val="nl-NL"/>
        </w:rPr>
        <w:t>e</w:t>
      </w:r>
      <w:r w:rsidRPr="00CA22F4">
        <w:rPr>
          <w:color w:val="6D6E71"/>
          <w:lang w:val="nl-NL"/>
        </w:rPr>
        <w:t>ts</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zich</w:t>
      </w:r>
      <w:r w:rsidRPr="00CA22F4">
        <w:rPr>
          <w:color w:val="6D6E71"/>
          <w:spacing w:val="-3"/>
          <w:lang w:val="nl-NL"/>
        </w:rPr>
        <w:t xml:space="preserve"> </w:t>
      </w:r>
      <w:r w:rsidRPr="00CA22F4">
        <w:rPr>
          <w:color w:val="6D6E71"/>
          <w:lang w:val="nl-NL"/>
        </w:rPr>
        <w:t>g</w:t>
      </w:r>
      <w:r w:rsidRPr="00CA22F4">
        <w:rPr>
          <w:color w:val="6D6E71"/>
          <w:spacing w:val="-5"/>
          <w:lang w:val="nl-NL"/>
        </w:rPr>
        <w:t>r</w:t>
      </w:r>
      <w:r w:rsidRPr="00CA22F4">
        <w:rPr>
          <w:color w:val="6D6E71"/>
          <w:lang w:val="nl-NL"/>
        </w:rPr>
        <w:t>aag</w:t>
      </w:r>
      <w:r w:rsidRPr="00CA22F4">
        <w:rPr>
          <w:color w:val="6D6E71"/>
          <w:spacing w:val="-3"/>
          <w:lang w:val="nl-NL"/>
        </w:rPr>
        <w:t xml:space="preserve"> </w:t>
      </w:r>
      <w:r w:rsidRPr="00CA22F4">
        <w:rPr>
          <w:color w:val="6D6E71"/>
          <w:lang w:val="nl-NL"/>
        </w:rPr>
        <w:t>herinne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spacing w:val="-5"/>
          <w:lang w:val="nl-NL"/>
        </w:rPr>
        <w:t>z</w:t>
      </w:r>
      <w:r w:rsidRPr="00CA22F4">
        <w:rPr>
          <w:color w:val="6D6E71"/>
          <w:lang w:val="nl-NL"/>
        </w:rPr>
        <w:t>e</w:t>
      </w:r>
      <w:r w:rsidRPr="00CA22F4">
        <w:rPr>
          <w:color w:val="6D6E71"/>
          <w:spacing w:val="-4"/>
          <w:lang w:val="nl-NL"/>
        </w:rPr>
        <w:t xml:space="preserve"> </w:t>
      </w:r>
      <w:r w:rsidRPr="00CA22F4">
        <w:rPr>
          <w:color w:val="6D6E71"/>
          <w:lang w:val="nl-NL"/>
        </w:rPr>
        <w:t>g</w:t>
      </w:r>
      <w:r w:rsidRPr="00CA22F4">
        <w:rPr>
          <w:color w:val="6D6E71"/>
          <w:spacing w:val="-5"/>
          <w:lang w:val="nl-NL"/>
        </w:rPr>
        <w:t>r</w:t>
      </w:r>
      <w:r w:rsidRPr="00CA22F4">
        <w:rPr>
          <w:color w:val="6D6E71"/>
          <w:lang w:val="nl-NL"/>
        </w:rPr>
        <w:t>aag</w:t>
      </w:r>
      <w:r w:rsidRPr="00CA22F4">
        <w:rPr>
          <w:color w:val="6D6E71"/>
          <w:spacing w:val="-3"/>
          <w:lang w:val="nl-NL"/>
        </w:rPr>
        <w:t xml:space="preserve"> </w:t>
      </w:r>
      <w:r w:rsidRPr="00CA22F4">
        <w:rPr>
          <w:color w:val="6D6E71"/>
          <w:lang w:val="nl-NL"/>
        </w:rPr>
        <w:t>willen o</w:t>
      </w:r>
      <w:r w:rsidRPr="00CA22F4">
        <w:rPr>
          <w:color w:val="6D6E71"/>
          <w:spacing w:val="-2"/>
          <w:lang w:val="nl-NL"/>
        </w:rPr>
        <w:t>n</w:t>
      </w:r>
      <w:r w:rsidRPr="00CA22F4">
        <w:rPr>
          <w:color w:val="6D6E71"/>
          <w:lang w:val="nl-NL"/>
        </w:rPr>
        <w:t>thouden.</w:t>
      </w:r>
      <w:r w:rsidRPr="00CA22F4">
        <w:rPr>
          <w:color w:val="6D6E71"/>
          <w:spacing w:val="19"/>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9"/>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als</w:t>
      </w:r>
      <w:r w:rsidRPr="00CA22F4">
        <w:rPr>
          <w:color w:val="6D6E71"/>
          <w:spacing w:val="19"/>
          <w:lang w:val="nl-NL"/>
        </w:rPr>
        <w:t xml:space="preserve"> </w:t>
      </w:r>
      <w:r w:rsidRPr="00CA22F4">
        <w:rPr>
          <w:color w:val="6D6E71"/>
          <w:lang w:val="nl-NL"/>
        </w:rPr>
        <w:t>ee</w:t>
      </w:r>
      <w:r w:rsidRPr="00CA22F4">
        <w:rPr>
          <w:color w:val="6D6E71"/>
          <w:spacing w:val="-5"/>
          <w:lang w:val="nl-NL"/>
        </w:rPr>
        <w:t>r</w:t>
      </w:r>
      <w:r w:rsidRPr="00CA22F4">
        <w:rPr>
          <w:color w:val="6D6E71"/>
          <w:spacing w:val="-3"/>
          <w:lang w:val="nl-NL"/>
        </w:rPr>
        <w:t>st</w:t>
      </w:r>
      <w:r w:rsidRPr="00CA22F4">
        <w:rPr>
          <w:color w:val="6D6E71"/>
          <w:lang w:val="nl-NL"/>
        </w:rPr>
        <w:t>e</w:t>
      </w:r>
      <w:r w:rsidRPr="00CA22F4">
        <w:rPr>
          <w:color w:val="6D6E71"/>
          <w:spacing w:val="19"/>
          <w:lang w:val="nl-NL"/>
        </w:rPr>
        <w:t xml:space="preserve"> </w:t>
      </w:r>
      <w:r w:rsidRPr="00CA22F4">
        <w:rPr>
          <w:color w:val="6D6E71"/>
          <w:lang w:val="nl-NL"/>
        </w:rPr>
        <w:t>zin</w:t>
      </w:r>
      <w:r w:rsidRPr="00CA22F4">
        <w:rPr>
          <w:color w:val="6D6E71"/>
          <w:spacing w:val="19"/>
          <w:lang w:val="nl-NL"/>
        </w:rPr>
        <w:t xml:space="preserve"> </w:t>
      </w:r>
      <w:r w:rsidRPr="00CA22F4">
        <w:rPr>
          <w:color w:val="6D6E71"/>
          <w:lang w:val="nl-NL"/>
        </w:rPr>
        <w:t>een</w:t>
      </w:r>
      <w:r w:rsidRPr="00CA22F4">
        <w:rPr>
          <w:color w:val="6D6E71"/>
          <w:spacing w:val="19"/>
          <w:lang w:val="nl-NL"/>
        </w:rPr>
        <w:t xml:space="preserve"> </w:t>
      </w:r>
      <w:r w:rsidRPr="00CA22F4">
        <w:rPr>
          <w:color w:val="6D6E71"/>
          <w:lang w:val="nl-NL"/>
        </w:rPr>
        <w:t>aa</w:t>
      </w:r>
      <w:r w:rsidRPr="00CA22F4">
        <w:rPr>
          <w:color w:val="6D6E71"/>
          <w:spacing w:val="-4"/>
          <w:lang w:val="nl-NL"/>
        </w:rPr>
        <w:t>n</w:t>
      </w:r>
      <w:r w:rsidRPr="00CA22F4">
        <w:rPr>
          <w:color w:val="6D6E71"/>
          <w:lang w:val="nl-NL"/>
        </w:rPr>
        <w:t>vulzin:</w:t>
      </w:r>
      <w:r w:rsidRPr="00CA22F4">
        <w:rPr>
          <w:color w:val="6D6E71"/>
          <w:spacing w:val="19"/>
          <w:lang w:val="nl-NL"/>
        </w:rPr>
        <w:t xml:space="preserve"> </w:t>
      </w:r>
      <w:r w:rsidRPr="00CA22F4">
        <w:rPr>
          <w:color w:val="6D6E71"/>
          <w:lang w:val="nl-NL"/>
        </w:rPr>
        <w:t>“Ik</w:t>
      </w:r>
      <w:r w:rsidRPr="00CA22F4">
        <w:rPr>
          <w:color w:val="6D6E71"/>
          <w:spacing w:val="19"/>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nog</w:t>
      </w:r>
      <w:r w:rsidRPr="00CA22F4">
        <w:rPr>
          <w:color w:val="6D6E71"/>
          <w:spacing w:val="19"/>
          <w:lang w:val="nl-NL"/>
        </w:rPr>
        <w:t xml:space="preserve"> </w:t>
      </w:r>
      <w:r w:rsidRPr="00CA22F4">
        <w:rPr>
          <w:color w:val="6D6E71"/>
          <w:spacing w:val="-2"/>
          <w:lang w:val="nl-NL"/>
        </w:rPr>
        <w:t>g</w:t>
      </w:r>
      <w:r w:rsidRPr="00CA22F4">
        <w:rPr>
          <w:color w:val="6D6E71"/>
          <w:lang w:val="nl-NL"/>
        </w:rPr>
        <w:t>oed</w:t>
      </w:r>
      <w:r w:rsidRPr="00CA22F4">
        <w:rPr>
          <w:color w:val="6D6E71"/>
          <w:spacing w:val="1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spacing w:val="-2"/>
          <w:lang w:val="nl-NL"/>
        </w:rPr>
        <w:t>w</w:t>
      </w:r>
      <w:r w:rsidRPr="00CA22F4">
        <w:rPr>
          <w:color w:val="6D6E71"/>
          <w:lang w:val="nl-NL"/>
        </w:rPr>
        <w:t>e………………………</w:t>
      </w:r>
      <w:r w:rsidRPr="00CA22F4">
        <w:rPr>
          <w:color w:val="6D6E71"/>
          <w:spacing w:val="20"/>
          <w:lang w:val="nl-NL"/>
        </w:rPr>
        <w:t xml:space="preserve"> </w:t>
      </w:r>
      <w:r w:rsidRPr="00CA22F4">
        <w:rPr>
          <w:color w:val="6D6E71"/>
          <w:lang w:val="nl-NL"/>
        </w:rPr>
        <w:t>“ L</w:t>
      </w:r>
      <w:r w:rsidRPr="00CA22F4">
        <w:rPr>
          <w:color w:val="6D6E71"/>
          <w:spacing w:val="-2"/>
          <w:lang w:val="nl-NL"/>
        </w:rPr>
        <w:t>e</w:t>
      </w:r>
      <w:r w:rsidRPr="00CA22F4">
        <w:rPr>
          <w:color w:val="6D6E71"/>
          <w:spacing w:val="-3"/>
          <w:lang w:val="nl-NL"/>
        </w:rPr>
        <w:t>v</w:t>
      </w:r>
      <w:r w:rsidRPr="00CA22F4">
        <w:rPr>
          <w:color w:val="6D6E71"/>
          <w:lang w:val="nl-NL"/>
        </w:rPr>
        <w:t>ert ook m</w:t>
      </w:r>
      <w:r w:rsidRPr="00CA22F4">
        <w:rPr>
          <w:color w:val="6D6E71"/>
          <w:spacing w:val="-3"/>
          <w:lang w:val="nl-NL"/>
        </w:rPr>
        <w:t>at</w:t>
      </w:r>
      <w:r w:rsidRPr="00CA22F4">
        <w:rPr>
          <w:color w:val="6D6E71"/>
          <w:lang w:val="nl-NL"/>
        </w:rPr>
        <w:t xml:space="preserve">eriaal op </w:t>
      </w:r>
      <w:r w:rsidRPr="00CA22F4">
        <w:rPr>
          <w:color w:val="6D6E71"/>
          <w:spacing w:val="-2"/>
          <w:lang w:val="nl-NL"/>
        </w:rPr>
        <w:t>v</w:t>
      </w:r>
      <w:r w:rsidRPr="00CA22F4">
        <w:rPr>
          <w:color w:val="6D6E71"/>
          <w:lang w:val="nl-NL"/>
        </w:rPr>
        <w:t>oor een in memoriam bij een uit</w:t>
      </w:r>
      <w:r w:rsidRPr="00CA22F4">
        <w:rPr>
          <w:color w:val="6D6E71"/>
          <w:spacing w:val="-3"/>
          <w:lang w:val="nl-NL"/>
        </w:rPr>
        <w:t>v</w:t>
      </w:r>
      <w:r w:rsidRPr="00CA22F4">
        <w:rPr>
          <w:color w:val="6D6E71"/>
          <w:lang w:val="nl-NL"/>
        </w:rPr>
        <w:t xml:space="preserve">aart of in een </w:t>
      </w: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w:t>
      </w:r>
    </w:p>
    <w:p w14:paraId="6D104CA6" w14:textId="77777777" w:rsidR="00624579" w:rsidRPr="00CA22F4" w:rsidRDefault="00624579">
      <w:pPr>
        <w:spacing w:before="6" w:line="260" w:lineRule="exact"/>
        <w:rPr>
          <w:sz w:val="26"/>
          <w:szCs w:val="26"/>
          <w:lang w:val="nl-NL"/>
        </w:rPr>
      </w:pPr>
    </w:p>
    <w:p w14:paraId="2559747E"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ook op ande</w:t>
      </w:r>
      <w:r w:rsidRPr="00CA22F4">
        <w:rPr>
          <w:color w:val="6D6E71"/>
          <w:spacing w:val="-3"/>
          <w:lang w:val="nl-NL"/>
        </w:rPr>
        <w:t>r</w:t>
      </w:r>
      <w:r w:rsidRPr="00CA22F4">
        <w:rPr>
          <w:color w:val="6D6E71"/>
          <w:lang w:val="nl-NL"/>
        </w:rPr>
        <w:t>e manie</w:t>
      </w:r>
      <w:r w:rsidRPr="00CA22F4">
        <w:rPr>
          <w:color w:val="6D6E71"/>
          <w:spacing w:val="-3"/>
          <w:lang w:val="nl-NL"/>
        </w:rPr>
        <w:t>r</w:t>
      </w:r>
      <w:r w:rsidRPr="00CA22F4">
        <w:rPr>
          <w:color w:val="6D6E71"/>
          <w:lang w:val="nl-NL"/>
        </w:rPr>
        <w:t xml:space="preserve">en: </w:t>
      </w:r>
      <w:r w:rsidRPr="00CA22F4">
        <w:rPr>
          <w:color w:val="6D6E71"/>
          <w:spacing w:val="-3"/>
          <w:lang w:val="nl-NL"/>
        </w:rPr>
        <w:t>w</w:t>
      </w:r>
      <w:r w:rsidRPr="00CA22F4">
        <w:rPr>
          <w:color w:val="6D6E71"/>
          <w:lang w:val="nl-NL"/>
        </w:rPr>
        <w:t>er</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t aa</w:t>
      </w:r>
      <w:r w:rsidRPr="00CA22F4">
        <w:rPr>
          <w:color w:val="6D6E71"/>
          <w:spacing w:val="-4"/>
          <w:lang w:val="nl-NL"/>
        </w:rPr>
        <w:t>n</w:t>
      </w:r>
      <w:r w:rsidRPr="00CA22F4">
        <w:rPr>
          <w:color w:val="6D6E71"/>
          <w:lang w:val="nl-NL"/>
        </w:rPr>
        <w:t>vulzinnen (zie boek Fiddelaa</w:t>
      </w:r>
      <w:r w:rsidRPr="00CA22F4">
        <w:rPr>
          <w:color w:val="6D6E71"/>
          <w:spacing w:val="-6"/>
          <w:lang w:val="nl-NL"/>
        </w:rPr>
        <w:t>r</w:t>
      </w:r>
      <w:r w:rsidRPr="00CA22F4">
        <w:rPr>
          <w:color w:val="6D6E71"/>
          <w:lang w:val="nl-NL"/>
        </w:rPr>
        <w:t>-Jaspe</w:t>
      </w:r>
      <w:r w:rsidRPr="00CA22F4">
        <w:rPr>
          <w:color w:val="6D6E71"/>
          <w:spacing w:val="-4"/>
          <w:lang w:val="nl-NL"/>
        </w:rPr>
        <w:t>r</w:t>
      </w:r>
      <w:r w:rsidRPr="00CA22F4">
        <w:rPr>
          <w:color w:val="6D6E71"/>
          <w:lang w:val="nl-NL"/>
        </w:rPr>
        <w:t>s);</w:t>
      </w:r>
    </w:p>
    <w:p w14:paraId="73D6C6BC" w14:textId="77777777" w:rsidR="00624579" w:rsidRPr="00CA22F4" w:rsidRDefault="00624579">
      <w:pPr>
        <w:spacing w:before="19" w:line="240" w:lineRule="exact"/>
        <w:rPr>
          <w:sz w:val="24"/>
          <w:szCs w:val="24"/>
          <w:lang w:val="nl-NL"/>
        </w:rPr>
      </w:pPr>
    </w:p>
    <w:p w14:paraId="119306A5"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samen</w:t>
      </w:r>
      <w:r w:rsidRPr="00CA22F4">
        <w:rPr>
          <w:color w:val="6D6E71"/>
          <w:spacing w:val="-1"/>
          <w:lang w:val="nl-NL"/>
        </w:rPr>
        <w:t xml:space="preserve"> </w:t>
      </w:r>
      <w:r w:rsidRPr="00CA22F4">
        <w:rPr>
          <w:color w:val="6D6E71"/>
          <w:spacing w:val="-3"/>
          <w:lang w:val="nl-NL"/>
        </w:rPr>
        <w:t>s</w:t>
      </w:r>
      <w:r w:rsidRPr="00CA22F4">
        <w:rPr>
          <w:color w:val="6D6E71"/>
          <w:lang w:val="nl-NL"/>
        </w:rPr>
        <w:t>til</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ru</w:t>
      </w:r>
      <w:r w:rsidRPr="00CA22F4">
        <w:rPr>
          <w:color w:val="6D6E71"/>
          <w:spacing w:val="-2"/>
          <w:lang w:val="nl-NL"/>
        </w:rPr>
        <w:t>s</w:t>
      </w:r>
      <w:r w:rsidRPr="00CA22F4">
        <w:rPr>
          <w:color w:val="6D6E71"/>
          <w:lang w:val="nl-NL"/>
        </w:rPr>
        <w:t>tig</w:t>
      </w:r>
      <w:r w:rsidRPr="00CA22F4">
        <w:rPr>
          <w:color w:val="6D6E71"/>
          <w:spacing w:val="-1"/>
          <w:lang w:val="nl-NL"/>
        </w:rPr>
        <w:t xml:space="preserve"> </w:t>
      </w:r>
      <w:r w:rsidRPr="00CA22F4">
        <w:rPr>
          <w:color w:val="6D6E71"/>
          <w:lang w:val="nl-NL"/>
        </w:rPr>
        <w:t>zit</w:t>
      </w:r>
      <w:r w:rsidRPr="00CA22F4">
        <w:rPr>
          <w:color w:val="6D6E71"/>
          <w:spacing w:val="-4"/>
          <w:lang w:val="nl-NL"/>
        </w:rPr>
        <w:t>t</w:t>
      </w:r>
      <w:r w:rsidRPr="00CA22F4">
        <w:rPr>
          <w:color w:val="6D6E71"/>
          <w:lang w:val="nl-NL"/>
        </w:rPr>
        <w:t>end</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krin</w:t>
      </w:r>
      <w:r w:rsidRPr="00CA22F4">
        <w:rPr>
          <w:color w:val="6D6E71"/>
          <w:spacing w:val="2"/>
          <w:lang w:val="nl-NL"/>
        </w:rPr>
        <w:t>g</w:t>
      </w:r>
      <w:r w:rsidRPr="00CA22F4">
        <w:rPr>
          <w:color w:val="6D6E71"/>
          <w:lang w:val="nl-NL"/>
        </w:rPr>
        <w: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5"/>
          <w:lang w:val="nl-NL"/>
        </w:rPr>
        <w:t>k</w:t>
      </w:r>
      <w:r w:rsidRPr="00CA22F4">
        <w:rPr>
          <w:color w:val="6D6E71"/>
          <w:lang w:val="nl-NL"/>
        </w:rPr>
        <w:t>aa</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aan,</w:t>
      </w:r>
      <w:r w:rsidRPr="00CA22F4">
        <w:rPr>
          <w:color w:val="6D6E71"/>
          <w:spacing w:val="-1"/>
          <w:lang w:val="nl-NL"/>
        </w:rPr>
        <w:t xml:space="preserve"> </w:t>
      </w:r>
      <w:r w:rsidRPr="00CA22F4">
        <w:rPr>
          <w:color w:val="6D6E71"/>
          <w:lang w:val="nl-NL"/>
        </w:rPr>
        <w:t>….;</w:t>
      </w:r>
    </w:p>
    <w:p w14:paraId="5072B498" w14:textId="77777777" w:rsidR="00624579" w:rsidRPr="00CA22F4" w:rsidRDefault="00624579">
      <w:pPr>
        <w:spacing w:before="19" w:line="240" w:lineRule="exact"/>
        <w:rPr>
          <w:sz w:val="24"/>
          <w:szCs w:val="24"/>
          <w:lang w:val="nl-NL"/>
        </w:rPr>
      </w:pPr>
    </w:p>
    <w:p w14:paraId="5B86FE17"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in</w:t>
      </w:r>
      <w:r w:rsidRPr="00CA22F4">
        <w:rPr>
          <w:color w:val="6D6E71"/>
          <w:spacing w:val="-15"/>
          <w:lang w:val="nl-NL"/>
        </w:rPr>
        <w:t xml:space="preserve"> </w:t>
      </w:r>
      <w:r w:rsidRPr="00CA22F4">
        <w:rPr>
          <w:color w:val="6D6E71"/>
          <w:lang w:val="nl-NL"/>
        </w:rPr>
        <w:t>sommi</w:t>
      </w:r>
      <w:r w:rsidRPr="00CA22F4">
        <w:rPr>
          <w:color w:val="6D6E71"/>
          <w:spacing w:val="-2"/>
          <w:lang w:val="nl-NL"/>
        </w:rPr>
        <w:t>g</w:t>
      </w:r>
      <w:r w:rsidRPr="00CA22F4">
        <w:rPr>
          <w:color w:val="6D6E71"/>
          <w:lang w:val="nl-NL"/>
        </w:rPr>
        <w:t>e</w:t>
      </w:r>
      <w:r w:rsidRPr="00CA22F4">
        <w:rPr>
          <w:color w:val="6D6E71"/>
          <w:spacing w:val="-15"/>
          <w:lang w:val="nl-NL"/>
        </w:rPr>
        <w:t xml:space="preserve"> </w:t>
      </w:r>
      <w:r w:rsidRPr="00CA22F4">
        <w:rPr>
          <w:color w:val="6D6E71"/>
          <w:lang w:val="nl-NL"/>
        </w:rPr>
        <w:t>g</w:t>
      </w:r>
      <w:r w:rsidRPr="00CA22F4">
        <w:rPr>
          <w:color w:val="6D6E71"/>
          <w:spacing w:val="-4"/>
          <w:lang w:val="nl-NL"/>
        </w:rPr>
        <w:t>r</w:t>
      </w:r>
      <w:r w:rsidRPr="00CA22F4">
        <w:rPr>
          <w:color w:val="6D6E71"/>
          <w:lang w:val="nl-NL"/>
        </w:rPr>
        <w:t>oepen:</w:t>
      </w:r>
      <w:r w:rsidRPr="00CA22F4">
        <w:rPr>
          <w:color w:val="6D6E71"/>
          <w:spacing w:val="-15"/>
          <w:lang w:val="nl-NL"/>
        </w:rPr>
        <w:t xml:space="preserve"> </w:t>
      </w:r>
      <w:r w:rsidRPr="00CA22F4">
        <w:rPr>
          <w:color w:val="6D6E71"/>
          <w:lang w:val="nl-NL"/>
        </w:rPr>
        <w:t>een</w:t>
      </w:r>
      <w:r w:rsidRPr="00CA22F4">
        <w:rPr>
          <w:color w:val="6D6E71"/>
          <w:spacing w:val="-15"/>
          <w:lang w:val="nl-NL"/>
        </w:rPr>
        <w:t xml:space="preserve"> </w:t>
      </w:r>
      <w:r w:rsidRPr="00CA22F4">
        <w:rPr>
          <w:color w:val="6D6E71"/>
          <w:spacing w:val="-2"/>
          <w:lang w:val="nl-NL"/>
        </w:rPr>
        <w:t>g</w:t>
      </w:r>
      <w:r w:rsidRPr="00CA22F4">
        <w:rPr>
          <w:color w:val="6D6E71"/>
          <w:lang w:val="nl-NL"/>
        </w:rPr>
        <w:t>ebed.</w:t>
      </w:r>
      <w:r w:rsidRPr="00CA22F4">
        <w:rPr>
          <w:color w:val="6D6E71"/>
          <w:spacing w:val="-15"/>
          <w:lang w:val="nl-NL"/>
        </w:rPr>
        <w:t xml:space="preserve"> </w:t>
      </w:r>
      <w:r w:rsidRPr="00CA22F4">
        <w:rPr>
          <w:color w:val="6D6E71"/>
          <w:spacing w:val="-10"/>
          <w:lang w:val="nl-NL"/>
        </w:rPr>
        <w:t>V</w:t>
      </w:r>
      <w:r w:rsidRPr="00CA22F4">
        <w:rPr>
          <w:color w:val="6D6E71"/>
          <w:lang w:val="nl-NL"/>
        </w:rPr>
        <w:t>oorl</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15"/>
          <w:lang w:val="nl-NL"/>
        </w:rPr>
        <w:t xml:space="preserve"> </w:t>
      </w:r>
      <w:r w:rsidRPr="00CA22F4">
        <w:rPr>
          <w:color w:val="6D6E71"/>
          <w:lang w:val="nl-NL"/>
        </w:rPr>
        <w:t>door</w:t>
      </w:r>
      <w:r w:rsidRPr="00CA22F4">
        <w:rPr>
          <w:color w:val="6D6E71"/>
          <w:spacing w:val="-1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5"/>
          <w:lang w:val="nl-NL"/>
        </w:rPr>
        <w:t xml:space="preserve"> </w:t>
      </w:r>
      <w:r w:rsidRPr="00CA22F4">
        <w:rPr>
          <w:color w:val="6D6E71"/>
          <w:lang w:val="nl-NL"/>
        </w:rPr>
        <w:t>uit</w:t>
      </w:r>
      <w:r w:rsidRPr="00CA22F4">
        <w:rPr>
          <w:color w:val="6D6E71"/>
          <w:spacing w:val="-15"/>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5"/>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15"/>
          <w:lang w:val="nl-NL"/>
        </w:rPr>
        <w:t xml:space="preserve"> </w:t>
      </w:r>
      <w:r w:rsidRPr="00CA22F4">
        <w:rPr>
          <w:color w:val="6D6E71"/>
          <w:lang w:val="nl-NL"/>
        </w:rPr>
        <w:t>uit</w:t>
      </w:r>
      <w:r w:rsidRPr="00CA22F4">
        <w:rPr>
          <w:color w:val="6D6E71"/>
          <w:spacing w:val="-15"/>
          <w:lang w:val="nl-NL"/>
        </w:rPr>
        <w:t xml:space="preserve"> </w:t>
      </w:r>
      <w:r w:rsidRPr="00CA22F4">
        <w:rPr>
          <w:color w:val="6D6E71"/>
          <w:lang w:val="nl-NL"/>
        </w:rPr>
        <w:t>boekjes,</w:t>
      </w:r>
      <w:r w:rsidRPr="00CA22F4">
        <w:rPr>
          <w:color w:val="6D6E71"/>
          <w:spacing w:val="-15"/>
          <w:lang w:val="nl-NL"/>
        </w:rPr>
        <w:t xml:space="preserve"> </w:t>
      </w:r>
      <w:r w:rsidRPr="00CA22F4">
        <w:rPr>
          <w:color w:val="6D6E71"/>
          <w:spacing w:val="-5"/>
          <w:lang w:val="nl-NL"/>
        </w:rPr>
        <w:t>z</w:t>
      </w:r>
      <w:r w:rsidRPr="00CA22F4">
        <w:rPr>
          <w:color w:val="6D6E71"/>
          <w:lang w:val="nl-NL"/>
        </w:rPr>
        <w:t>elf</w:t>
      </w:r>
      <w:r w:rsidRPr="00CA22F4">
        <w:rPr>
          <w:color w:val="6D6E71"/>
          <w:spacing w:val="-15"/>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p>
    <w:p w14:paraId="64CE8E25" w14:textId="77777777" w:rsidR="00624579" w:rsidRPr="00CA22F4" w:rsidRDefault="00624579">
      <w:pPr>
        <w:spacing w:before="18" w:line="240" w:lineRule="exact"/>
        <w:rPr>
          <w:sz w:val="24"/>
          <w:szCs w:val="24"/>
          <w:lang w:val="nl-NL"/>
        </w:rPr>
      </w:pPr>
    </w:p>
    <w:p w14:paraId="633020D1"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spacing w:val="-4"/>
          <w:lang w:val="nl-NL"/>
        </w:rPr>
        <w:t>s</w:t>
      </w:r>
      <w:r w:rsidRPr="00CA22F4">
        <w:rPr>
          <w:color w:val="6D6E71"/>
          <w:lang w:val="nl-NL"/>
        </w:rPr>
        <w:t>ymbolen.</w:t>
      </w:r>
      <w:r w:rsidRPr="00CA22F4">
        <w:rPr>
          <w:color w:val="6D6E71"/>
          <w:spacing w:val="-5"/>
          <w:lang w:val="nl-NL"/>
        </w:rPr>
        <w:t xml:space="preserve"> </w:t>
      </w:r>
      <w:r w:rsidRPr="00CA22F4">
        <w:rPr>
          <w:color w:val="6D6E71"/>
          <w:spacing w:val="-3"/>
          <w:lang w:val="nl-NL"/>
        </w:rPr>
        <w:t>S</w:t>
      </w:r>
      <w:r w:rsidRPr="00CA22F4">
        <w:rPr>
          <w:color w:val="6D6E71"/>
          <w:lang w:val="nl-NL"/>
        </w:rPr>
        <w:t>y</w:t>
      </w:r>
      <w:r w:rsidRPr="00CA22F4">
        <w:rPr>
          <w:color w:val="6D6E71"/>
          <w:spacing w:val="-1"/>
          <w:lang w:val="nl-NL"/>
        </w:rPr>
        <w:t>m</w:t>
      </w:r>
      <w:r w:rsidRPr="00CA22F4">
        <w:rPr>
          <w:color w:val="6D6E71"/>
          <w:lang w:val="nl-NL"/>
        </w:rPr>
        <w:t>bolen</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lang w:val="nl-NL"/>
        </w:rPr>
        <w:t>‘</w:t>
      </w:r>
      <w:r w:rsidRPr="00CA22F4">
        <w:rPr>
          <w:color w:val="6D6E71"/>
          <w:spacing w:val="-3"/>
          <w:lang w:val="nl-NL"/>
        </w:rPr>
        <w:t>v</w:t>
      </w:r>
      <w:r w:rsidRPr="00CA22F4">
        <w:rPr>
          <w:color w:val="6D6E71"/>
          <w:lang w:val="nl-NL"/>
        </w:rPr>
        <w:t>oertui</w:t>
      </w:r>
      <w:r w:rsidRPr="00CA22F4">
        <w:rPr>
          <w:color w:val="6D6E71"/>
          <w:spacing w:val="-2"/>
          <w:lang w:val="nl-NL"/>
        </w:rPr>
        <w:t>g</w:t>
      </w:r>
      <w:r w:rsidRPr="00CA22F4">
        <w:rPr>
          <w:color w:val="6D6E71"/>
          <w:lang w:val="nl-NL"/>
        </w:rPr>
        <w:t>en</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on</w:t>
      </w:r>
      <w:r w:rsidRPr="00CA22F4">
        <w:rPr>
          <w:color w:val="6D6E71"/>
          <w:spacing w:val="-5"/>
          <w:lang w:val="nl-NL"/>
        </w:rPr>
        <w:t>z</w:t>
      </w:r>
      <w:r w:rsidRPr="00CA22F4">
        <w:rPr>
          <w:color w:val="6D6E71"/>
          <w:lang w:val="nl-NL"/>
        </w:rPr>
        <w:t>e</w:t>
      </w:r>
      <w:r w:rsidRPr="00CA22F4">
        <w:rPr>
          <w:color w:val="6D6E71"/>
          <w:spacing w:val="-5"/>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oelens’;</w:t>
      </w:r>
      <w:r w:rsidRPr="00CA22F4">
        <w:rPr>
          <w:color w:val="6D6E71"/>
          <w:spacing w:val="-5"/>
          <w:lang w:val="nl-NL"/>
        </w:rPr>
        <w:t xml:space="preserve"> z</w:t>
      </w:r>
      <w:r w:rsidRPr="00CA22F4">
        <w:rPr>
          <w:color w:val="6D6E71"/>
          <w:lang w:val="nl-NL"/>
        </w:rPr>
        <w:t>e</w:t>
      </w:r>
      <w:r w:rsidRPr="00CA22F4">
        <w:rPr>
          <w:color w:val="6D6E71"/>
          <w:spacing w:val="-5"/>
          <w:lang w:val="nl-NL"/>
        </w:rPr>
        <w:t xml:space="preserve"> </w:t>
      </w:r>
      <w:r w:rsidRPr="00CA22F4">
        <w:rPr>
          <w:color w:val="6D6E71"/>
          <w:spacing w:val="-3"/>
          <w:lang w:val="nl-NL"/>
        </w:rPr>
        <w:t>v</w:t>
      </w:r>
      <w:r w:rsidRPr="00CA22F4">
        <w:rPr>
          <w:color w:val="6D6E71"/>
          <w:lang w:val="nl-NL"/>
        </w:rPr>
        <w:t>erbinden,</w:t>
      </w:r>
      <w:r w:rsidRPr="00CA22F4">
        <w:rPr>
          <w:color w:val="6D6E71"/>
          <w:spacing w:val="-5"/>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lang w:val="nl-NL"/>
        </w:rPr>
        <w:t>wij</w:t>
      </w:r>
      <w:r w:rsidRPr="00CA22F4">
        <w:rPr>
          <w:color w:val="6D6E71"/>
          <w:spacing w:val="-5"/>
          <w:lang w:val="nl-NL"/>
        </w:rPr>
        <w:t>z</w:t>
      </w:r>
      <w:r w:rsidRPr="00CA22F4">
        <w:rPr>
          <w:color w:val="6D6E71"/>
          <w:lang w:val="nl-NL"/>
        </w:rPr>
        <w:t>en</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zijn</w:t>
      </w:r>
      <w:r w:rsidRPr="00CA22F4">
        <w:rPr>
          <w:color w:val="6D6E71"/>
          <w:spacing w:val="-5"/>
          <w:lang w:val="nl-NL"/>
        </w:rPr>
        <w:t xml:space="preserve"> </w:t>
      </w:r>
      <w:r w:rsidRPr="00CA22F4">
        <w:rPr>
          <w:color w:val="6D6E71"/>
          <w:spacing w:val="-3"/>
          <w:lang w:val="nl-NL"/>
        </w:rPr>
        <w:t>v</w:t>
      </w:r>
      <w:r w:rsidRPr="00CA22F4">
        <w:rPr>
          <w:color w:val="6D6E71"/>
          <w:lang w:val="nl-NL"/>
        </w:rPr>
        <w:t>oor</w:t>
      </w:r>
      <w:r w:rsidRPr="00CA22F4">
        <w:rPr>
          <w:color w:val="6D6E71"/>
          <w:spacing w:val="-5"/>
          <w:lang w:val="nl-NL"/>
        </w:rPr>
        <w:t xml:space="preserve"> </w:t>
      </w:r>
      <w:r w:rsidRPr="00CA22F4">
        <w:rPr>
          <w:color w:val="6D6E71"/>
          <w:lang w:val="nl-NL"/>
        </w:rPr>
        <w:t>mee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 uitleg</w:t>
      </w:r>
      <w:r w:rsidRPr="00CA22F4">
        <w:rPr>
          <w:color w:val="6D6E71"/>
          <w:spacing w:val="4"/>
          <w:lang w:val="nl-NL"/>
        </w:rPr>
        <w:t xml:space="preserve"> </w:t>
      </w:r>
      <w:r w:rsidRPr="00CA22F4">
        <w:rPr>
          <w:color w:val="6D6E71"/>
          <w:spacing w:val="-4"/>
          <w:lang w:val="nl-NL"/>
        </w:rPr>
        <w:t>v</w:t>
      </w:r>
      <w:r w:rsidRPr="00CA22F4">
        <w:rPr>
          <w:color w:val="6D6E71"/>
          <w:spacing w:val="-3"/>
          <w:lang w:val="nl-NL"/>
        </w:rPr>
        <w:t>a</w:t>
      </w:r>
      <w:r w:rsidRPr="00CA22F4">
        <w:rPr>
          <w:color w:val="6D6E71"/>
          <w:lang w:val="nl-NL"/>
        </w:rPr>
        <w:t>tbaa</w:t>
      </w:r>
      <w:r w:rsidRPr="00CA22F4">
        <w:rPr>
          <w:color w:val="6D6E71"/>
          <w:spacing w:val="-23"/>
          <w:lang w:val="nl-NL"/>
        </w:rPr>
        <w:t>r</w:t>
      </w:r>
      <w:r w:rsidRPr="00CA22F4">
        <w:rPr>
          <w:color w:val="6D6E71"/>
          <w:lang w:val="nl-NL"/>
        </w:rPr>
        <w:t>.</w:t>
      </w:r>
      <w:r w:rsidRPr="00CA22F4">
        <w:rPr>
          <w:color w:val="6D6E71"/>
          <w:spacing w:val="4"/>
          <w:lang w:val="nl-NL"/>
        </w:rPr>
        <w:t xml:space="preserve"> </w:t>
      </w:r>
      <w:r w:rsidRPr="00CA22F4">
        <w:rPr>
          <w:color w:val="6D6E71"/>
          <w:lang w:val="nl-NL"/>
        </w:rPr>
        <w:t>Je</w:t>
      </w:r>
      <w:r w:rsidRPr="00CA22F4">
        <w:rPr>
          <w:color w:val="6D6E71"/>
          <w:spacing w:val="5"/>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spacing w:val="-5"/>
          <w:lang w:val="nl-NL"/>
        </w:rPr>
        <w:t>z</w:t>
      </w:r>
      <w:r w:rsidRPr="00CA22F4">
        <w:rPr>
          <w:color w:val="6D6E71"/>
          <w:lang w:val="nl-NL"/>
        </w:rPr>
        <w:t>elf</w:t>
      </w:r>
      <w:r w:rsidRPr="00CA22F4">
        <w:rPr>
          <w:color w:val="6D6E71"/>
          <w:spacing w:val="5"/>
          <w:lang w:val="nl-NL"/>
        </w:rPr>
        <w:t xml:space="preserve"> </w:t>
      </w:r>
      <w:r w:rsidRPr="00CA22F4">
        <w:rPr>
          <w:color w:val="6D6E71"/>
          <w:lang w:val="nl-NL"/>
        </w:rPr>
        <w:t>naar</w:t>
      </w:r>
      <w:r w:rsidRPr="00CA22F4">
        <w:rPr>
          <w:color w:val="6D6E71"/>
          <w:spacing w:val="4"/>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4"/>
          <w:lang w:val="nl-NL"/>
        </w:rPr>
        <w:t>s</w:t>
      </w:r>
      <w:r w:rsidRPr="00CA22F4">
        <w:rPr>
          <w:color w:val="6D6E71"/>
          <w:lang w:val="nl-NL"/>
        </w:rPr>
        <w:t>ymbool</w:t>
      </w:r>
      <w:r w:rsidRPr="00CA22F4">
        <w:rPr>
          <w:color w:val="6D6E71"/>
          <w:spacing w:val="5"/>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4"/>
          <w:lang w:val="nl-NL"/>
        </w:rPr>
        <w:t xml:space="preserve"> </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r w:rsidRPr="00CA22F4">
        <w:rPr>
          <w:color w:val="6D6E71"/>
          <w:spacing w:val="4"/>
          <w:lang w:val="nl-NL"/>
        </w:rPr>
        <w:t xml:space="preserve"> </w:t>
      </w:r>
      <w:r w:rsidRPr="00CA22F4">
        <w:rPr>
          <w:color w:val="6D6E71"/>
          <w:lang w:val="nl-NL"/>
        </w:rPr>
        <w:t>bij</w:t>
      </w:r>
      <w:r w:rsidRPr="00CA22F4">
        <w:rPr>
          <w:color w:val="6D6E71"/>
          <w:spacing w:val="-18"/>
          <w:lang w:val="nl-NL"/>
        </w:rPr>
        <w:t>v</w:t>
      </w:r>
      <w:r w:rsidRPr="00CA22F4">
        <w:rPr>
          <w:color w:val="6D6E71"/>
          <w:lang w:val="nl-NL"/>
        </w:rPr>
        <w:t>.</w:t>
      </w:r>
      <w:r w:rsidRPr="00CA22F4">
        <w:rPr>
          <w:color w:val="6D6E71"/>
          <w:spacing w:val="5"/>
          <w:lang w:val="nl-NL"/>
        </w:rPr>
        <w:t xml:space="preserve"> </w:t>
      </w:r>
      <w:r w:rsidRPr="00CA22F4">
        <w:rPr>
          <w:color w:val="6D6E71"/>
          <w:lang w:val="nl-NL"/>
        </w:rPr>
        <w:t>een</w:t>
      </w:r>
      <w:r w:rsidRPr="00CA22F4">
        <w:rPr>
          <w:color w:val="6D6E71"/>
          <w:spacing w:val="4"/>
          <w:lang w:val="nl-NL"/>
        </w:rPr>
        <w:t xml:space="preserve"> </w:t>
      </w:r>
      <w:r w:rsidRPr="00CA22F4">
        <w:rPr>
          <w:color w:val="6D6E71"/>
          <w:spacing w:val="-3"/>
          <w:lang w:val="nl-NL"/>
        </w:rPr>
        <w:t>v</w:t>
      </w:r>
      <w:r w:rsidRPr="00CA22F4">
        <w:rPr>
          <w:color w:val="6D6E71"/>
          <w:lang w:val="nl-NL"/>
        </w:rPr>
        <w:t>oo</w:t>
      </w:r>
      <w:r w:rsidRPr="00CA22F4">
        <w:rPr>
          <w:color w:val="6D6E71"/>
          <w:spacing w:val="1"/>
          <w:lang w:val="nl-NL"/>
        </w:rPr>
        <w:t>r</w:t>
      </w:r>
      <w:r w:rsidRPr="00CA22F4">
        <w:rPr>
          <w:color w:val="6D6E71"/>
          <w:spacing w:val="-2"/>
          <w:lang w:val="nl-NL"/>
        </w:rPr>
        <w:t>w</w:t>
      </w:r>
      <w:r w:rsidRPr="00CA22F4">
        <w:rPr>
          <w:color w:val="6D6E71"/>
          <w:lang w:val="nl-NL"/>
        </w:rPr>
        <w:t>erp</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emotionele</w:t>
      </w:r>
      <w:r w:rsidRPr="00CA22F4">
        <w:rPr>
          <w:color w:val="6D6E71"/>
          <w:w w:val="99"/>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de.</w:t>
      </w:r>
      <w:r w:rsidRPr="00CA22F4">
        <w:rPr>
          <w:color w:val="6D6E71"/>
          <w:spacing w:val="9"/>
          <w:lang w:val="nl-NL"/>
        </w:rPr>
        <w:t xml:space="preserve"> </w:t>
      </w:r>
      <w:r w:rsidRPr="00CA22F4">
        <w:rPr>
          <w:color w:val="6D6E71"/>
          <w:lang w:val="nl-NL"/>
        </w:rPr>
        <w:t>Ook:</w:t>
      </w:r>
      <w:r w:rsidRPr="00CA22F4">
        <w:rPr>
          <w:color w:val="6D6E71"/>
          <w:spacing w:val="9"/>
          <w:lang w:val="nl-NL"/>
        </w:rPr>
        <w:t xml:space="preserv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w:t>
      </w:r>
      <w:r w:rsidRPr="00CA22F4">
        <w:rPr>
          <w:color w:val="6D6E71"/>
          <w:spacing w:val="9"/>
          <w:lang w:val="nl-NL"/>
        </w:rPr>
        <w:t xml:space="preserve"> </w:t>
      </w:r>
      <w:r w:rsidRPr="00CA22F4">
        <w:rPr>
          <w:color w:val="6D6E71"/>
          <w:lang w:val="nl-NL"/>
        </w:rPr>
        <w:t>(lic</w:t>
      </w:r>
      <w:r w:rsidRPr="00CA22F4">
        <w:rPr>
          <w:color w:val="6D6E71"/>
          <w:spacing w:val="-2"/>
          <w:lang w:val="nl-NL"/>
        </w:rPr>
        <w:t>h</w:t>
      </w:r>
      <w:r w:rsidRPr="00CA22F4">
        <w:rPr>
          <w:color w:val="6D6E71"/>
          <w:lang w:val="nl-NL"/>
        </w:rPr>
        <w:t>t!),</w:t>
      </w:r>
      <w:r w:rsidRPr="00CA22F4">
        <w:rPr>
          <w:color w:val="6D6E71"/>
          <w:spacing w:val="9"/>
          <w:lang w:val="nl-NL"/>
        </w:rPr>
        <w:t xml:space="preserve"> </w:t>
      </w:r>
      <w:r w:rsidRPr="00CA22F4">
        <w:rPr>
          <w:color w:val="6D6E71"/>
          <w:spacing w:val="-3"/>
          <w:lang w:val="nl-NL"/>
        </w:rPr>
        <w:t>wat</w:t>
      </w:r>
      <w:r w:rsidRPr="00CA22F4">
        <w:rPr>
          <w:color w:val="6D6E71"/>
          <w:lang w:val="nl-NL"/>
        </w:rPr>
        <w:t>e</w:t>
      </w:r>
      <w:r w:rsidRPr="00CA22F4">
        <w:rPr>
          <w:color w:val="6D6E71"/>
          <w:spacing w:val="-20"/>
          <w:lang w:val="nl-NL"/>
        </w:rPr>
        <w:t>r</w:t>
      </w:r>
      <w:r w:rsidRPr="00CA22F4">
        <w:rPr>
          <w:color w:val="6D6E71"/>
          <w:lang w:val="nl-NL"/>
        </w:rPr>
        <w:t>,</w:t>
      </w:r>
      <w:r w:rsidRPr="00CA22F4">
        <w:rPr>
          <w:color w:val="6D6E71"/>
          <w:spacing w:val="9"/>
          <w:lang w:val="nl-NL"/>
        </w:rPr>
        <w:t xml:space="preserve"> </w:t>
      </w:r>
      <w:r w:rsidRPr="00CA22F4">
        <w:rPr>
          <w:color w:val="6D6E71"/>
          <w:lang w:val="nl-NL"/>
        </w:rPr>
        <w:t>kruis,</w:t>
      </w:r>
      <w:r w:rsidRPr="00CA22F4">
        <w:rPr>
          <w:color w:val="6D6E71"/>
          <w:spacing w:val="9"/>
          <w:lang w:val="nl-NL"/>
        </w:rPr>
        <w:t xml:space="preserve"> </w:t>
      </w:r>
      <w:r w:rsidRPr="00CA22F4">
        <w:rPr>
          <w:color w:val="6D6E71"/>
          <w:lang w:val="nl-NL"/>
        </w:rPr>
        <w:t>wie</w:t>
      </w:r>
      <w:r w:rsidRPr="00CA22F4">
        <w:rPr>
          <w:color w:val="6D6E71"/>
          <w:spacing w:val="-4"/>
          <w:lang w:val="nl-NL"/>
        </w:rPr>
        <w:t>r</w:t>
      </w:r>
      <w:r w:rsidRPr="00CA22F4">
        <w:rPr>
          <w:color w:val="6D6E71"/>
          <w:lang w:val="nl-NL"/>
        </w:rPr>
        <w:t>ook,</w:t>
      </w:r>
      <w:r w:rsidRPr="00CA22F4">
        <w:rPr>
          <w:color w:val="6D6E71"/>
          <w:spacing w:val="9"/>
          <w:lang w:val="nl-NL"/>
        </w:rPr>
        <w:t xml:space="preserve"> </w:t>
      </w:r>
      <w:r w:rsidRPr="00CA22F4">
        <w:rPr>
          <w:color w:val="6D6E71"/>
          <w:lang w:val="nl-NL"/>
        </w:rPr>
        <w:t>ballon,</w:t>
      </w:r>
      <w:r w:rsidRPr="00CA22F4">
        <w:rPr>
          <w:color w:val="6D6E71"/>
          <w:spacing w:val="9"/>
          <w:lang w:val="nl-NL"/>
        </w:rPr>
        <w:t xml:space="preserve"> </w:t>
      </w:r>
      <w:r w:rsidRPr="00CA22F4">
        <w:rPr>
          <w:color w:val="6D6E71"/>
          <w:lang w:val="nl-NL"/>
        </w:rPr>
        <w:t>vlinde</w:t>
      </w:r>
      <w:r w:rsidRPr="00CA22F4">
        <w:rPr>
          <w:color w:val="6D6E71"/>
          <w:spacing w:val="-19"/>
          <w:lang w:val="nl-NL"/>
        </w:rPr>
        <w:t>r</w:t>
      </w:r>
      <w:r w:rsidRPr="00CA22F4">
        <w:rPr>
          <w:color w:val="6D6E71"/>
          <w:lang w:val="nl-NL"/>
        </w:rPr>
        <w:t>,</w:t>
      </w:r>
      <w:r w:rsidRPr="00CA22F4">
        <w:rPr>
          <w:color w:val="6D6E71"/>
          <w:spacing w:val="9"/>
          <w:lang w:val="nl-NL"/>
        </w:rPr>
        <w:t xml:space="preserve"> </w:t>
      </w:r>
      <w:r w:rsidRPr="00CA22F4">
        <w:rPr>
          <w:color w:val="6D6E71"/>
          <w:lang w:val="nl-NL"/>
        </w:rPr>
        <w:t>bloemen,</w:t>
      </w:r>
      <w:r w:rsidRPr="00CA22F4">
        <w:rPr>
          <w:color w:val="6D6E71"/>
          <w:spacing w:val="9"/>
          <w:lang w:val="nl-NL"/>
        </w:rPr>
        <w:t xml:space="preserve"> </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drin</w:t>
      </w:r>
      <w:r w:rsidRPr="00CA22F4">
        <w:rPr>
          <w:color w:val="6D6E71"/>
          <w:spacing w:val="-7"/>
          <w:lang w:val="nl-NL"/>
        </w:rPr>
        <w:t>k</w:t>
      </w:r>
      <w:r w:rsidRPr="00CA22F4">
        <w:rPr>
          <w:color w:val="6D6E71"/>
          <w:lang w:val="nl-NL"/>
        </w:rPr>
        <w:t>en,</w:t>
      </w:r>
      <w:r w:rsidRPr="00CA22F4">
        <w:rPr>
          <w:color w:val="6D6E71"/>
          <w:spacing w:val="9"/>
          <w:lang w:val="nl-NL"/>
        </w:rPr>
        <w:t xml:space="preserve"> </w:t>
      </w:r>
      <w:r w:rsidRPr="00CA22F4">
        <w:rPr>
          <w:color w:val="6D6E71"/>
          <w:lang w:val="nl-NL"/>
        </w:rPr>
        <w:t>klokluiden, boekje, ‘l</w:t>
      </w:r>
      <w:r w:rsidRPr="00CA22F4">
        <w:rPr>
          <w:color w:val="6D6E71"/>
          <w:spacing w:val="-3"/>
          <w:lang w:val="nl-NL"/>
        </w:rPr>
        <w:t>o</w:t>
      </w:r>
      <w:r w:rsidRPr="00CA22F4">
        <w:rPr>
          <w:color w:val="6D6E71"/>
          <w:spacing w:val="-5"/>
          <w:lang w:val="nl-NL"/>
        </w:rPr>
        <w:t>z</w:t>
      </w:r>
      <w:r w:rsidRPr="00CA22F4">
        <w:rPr>
          <w:color w:val="6D6E71"/>
          <w:lang w:val="nl-NL"/>
        </w:rPr>
        <w:t xml:space="preserve">e </w:t>
      </w: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oon</w:t>
      </w:r>
      <w:r w:rsidRPr="00CA22F4">
        <w:rPr>
          <w:color w:val="6D6E71"/>
          <w:spacing w:val="-22"/>
          <w:lang w:val="nl-NL"/>
        </w:rPr>
        <w:t>’</w:t>
      </w:r>
      <w:r w:rsidRPr="00CA22F4">
        <w:rPr>
          <w:color w:val="6D6E71"/>
          <w:lang w:val="nl-NL"/>
        </w:rPr>
        <w:t>, aa</w:t>
      </w:r>
      <w:r w:rsidRPr="00CA22F4">
        <w:rPr>
          <w:color w:val="6D6E71"/>
          <w:spacing w:val="-4"/>
          <w:lang w:val="nl-NL"/>
        </w:rPr>
        <w:t>r</w:t>
      </w:r>
      <w:r w:rsidRPr="00CA22F4">
        <w:rPr>
          <w:color w:val="6D6E71"/>
          <w:lang w:val="nl-NL"/>
        </w:rPr>
        <w:t>de en vuur…..;</w:t>
      </w:r>
    </w:p>
    <w:p w14:paraId="4867EA09" w14:textId="77777777" w:rsidR="00624579" w:rsidRPr="00CA22F4" w:rsidRDefault="00624579">
      <w:pPr>
        <w:spacing w:before="4" w:line="260" w:lineRule="exact"/>
        <w:rPr>
          <w:sz w:val="26"/>
          <w:szCs w:val="26"/>
          <w:lang w:val="nl-NL"/>
        </w:rPr>
      </w:pPr>
    </w:p>
    <w:p w14:paraId="558A3BA0"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kleu</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7"/>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n</w:t>
      </w:r>
      <w:r w:rsidRPr="00CA22F4">
        <w:rPr>
          <w:color w:val="6D6E71"/>
          <w:spacing w:val="-4"/>
          <w:lang w:val="nl-NL"/>
        </w:rPr>
        <w:t>a</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7"/>
          <w:lang w:val="nl-NL"/>
        </w:rPr>
        <w:t xml:space="preserve"> </w:t>
      </w:r>
      <w:r w:rsidRPr="00CA22F4">
        <w:rPr>
          <w:color w:val="6D6E71"/>
          <w:spacing w:val="-3"/>
          <w:lang w:val="nl-NL"/>
        </w:rPr>
        <w:t>wa</w:t>
      </w:r>
      <w:r w:rsidRPr="00CA22F4">
        <w:rPr>
          <w:color w:val="6D6E71"/>
          <w:lang w:val="nl-NL"/>
        </w:rPr>
        <w:t>t</w:t>
      </w:r>
      <w:r w:rsidRPr="00CA22F4">
        <w:rPr>
          <w:color w:val="6D6E71"/>
          <w:spacing w:val="7"/>
          <w:lang w:val="nl-NL"/>
        </w:rPr>
        <w:t xml:space="preserve"> </w:t>
      </w:r>
      <w:r w:rsidRPr="00CA22F4">
        <w:rPr>
          <w:color w:val="6D6E71"/>
          <w:lang w:val="nl-NL"/>
        </w:rPr>
        <w:t>er</w:t>
      </w:r>
      <w:r w:rsidRPr="00CA22F4">
        <w:rPr>
          <w:color w:val="6D6E71"/>
          <w:spacing w:val="6"/>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w:t>
      </w:r>
      <w:r w:rsidRPr="00CA22F4">
        <w:rPr>
          <w:color w:val="6D6E71"/>
          <w:spacing w:val="7"/>
          <w:lang w:val="nl-NL"/>
        </w:rPr>
        <w:t xml:space="preserve"> </w:t>
      </w:r>
      <w:r w:rsidRPr="00CA22F4">
        <w:rPr>
          <w:color w:val="6D6E71"/>
          <w:lang w:val="nl-NL"/>
        </w:rPr>
        <w:t>is</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behulp</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handpoppen</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poppenhoek,</w:t>
      </w:r>
      <w:r w:rsidRPr="00CA22F4">
        <w:rPr>
          <w:color w:val="6D6E71"/>
          <w:spacing w:val="7"/>
          <w:lang w:val="nl-NL"/>
        </w:rPr>
        <w:t xml:space="preserve"> </w:t>
      </w:r>
      <w:r w:rsidRPr="00CA22F4">
        <w:rPr>
          <w:color w:val="6D6E71"/>
          <w:lang w:val="nl-NL"/>
        </w:rPr>
        <w:t>of aan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sknuf</w:t>
      </w:r>
      <w:r w:rsidRPr="00CA22F4">
        <w:rPr>
          <w:color w:val="6D6E71"/>
          <w:spacing w:val="-7"/>
          <w:lang w:val="nl-NL"/>
        </w:rPr>
        <w:t>f</w:t>
      </w:r>
      <w:r w:rsidRPr="00CA22F4">
        <w:rPr>
          <w:color w:val="6D6E71"/>
          <w:lang w:val="nl-NL"/>
        </w:rPr>
        <w:t>el</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3"/>
          <w:lang w:val="nl-NL"/>
        </w:rPr>
        <w:t>t</w:t>
      </w:r>
      <w:r w:rsidRPr="00CA22F4">
        <w:rPr>
          <w:color w:val="6D6E71"/>
          <w:lang w:val="nl-NL"/>
        </w:rPr>
        <w:t>ellen</w:t>
      </w:r>
      <w:r w:rsidRPr="00CA22F4">
        <w:rPr>
          <w:color w:val="6D6E71"/>
          <w:spacing w:val="-1"/>
          <w:lang w:val="nl-NL"/>
        </w:rPr>
        <w:t xml:space="preserve"> </w:t>
      </w:r>
      <w:r w:rsidRPr="00CA22F4">
        <w:rPr>
          <w:color w:val="6D6E71"/>
          <w:spacing w:val="-3"/>
          <w:lang w:val="nl-NL"/>
        </w:rPr>
        <w:t>wa</w:t>
      </w:r>
      <w:r w:rsidRPr="00CA22F4">
        <w:rPr>
          <w:color w:val="6D6E71"/>
          <w:lang w:val="nl-NL"/>
        </w:rPr>
        <w:t>t</w:t>
      </w:r>
      <w:r w:rsidRPr="00CA22F4">
        <w:rPr>
          <w:color w:val="6D6E71"/>
          <w:spacing w:val="-1"/>
          <w:lang w:val="nl-NL"/>
        </w:rPr>
        <w:t xml:space="preserve"> </w:t>
      </w:r>
      <w:r w:rsidRPr="00CA22F4">
        <w:rPr>
          <w:color w:val="6D6E71"/>
          <w:lang w:val="nl-NL"/>
        </w:rPr>
        <w:t>er nu</w:t>
      </w:r>
      <w:r w:rsidRPr="00CA22F4">
        <w:rPr>
          <w:color w:val="6D6E71"/>
          <w:spacing w:val="-1"/>
          <w:lang w:val="nl-NL"/>
        </w:rPr>
        <w:t xml:space="preserve"> </w:t>
      </w:r>
      <w:r w:rsidRPr="00CA22F4">
        <w:rPr>
          <w:color w:val="6D6E71"/>
          <w:lang w:val="nl-NL"/>
        </w:rPr>
        <w:t>allemaal</w:t>
      </w:r>
      <w:r w:rsidRPr="00CA22F4">
        <w:rPr>
          <w:color w:val="6D6E71"/>
          <w:spacing w:val="-1"/>
          <w:lang w:val="nl-NL"/>
        </w:rPr>
        <w:t xml:space="preserve"> </w:t>
      </w:r>
      <w:r w:rsidRPr="00CA22F4">
        <w:rPr>
          <w:color w:val="6D6E71"/>
          <w:spacing w:val="-2"/>
          <w:lang w:val="nl-NL"/>
        </w:rPr>
        <w:t>g</w:t>
      </w:r>
      <w:r w:rsidRPr="00CA22F4">
        <w:rPr>
          <w:color w:val="6D6E71"/>
          <w:lang w:val="nl-NL"/>
        </w:rPr>
        <w:t>ebeurt</w:t>
      </w:r>
      <w:r w:rsidRPr="00CA22F4">
        <w:rPr>
          <w:color w:val="6D6E71"/>
          <w:spacing w:val="-1"/>
          <w:lang w:val="nl-NL"/>
        </w:rPr>
        <w:t xml:space="preserve"> </w:t>
      </w:r>
      <w:r w:rsidRPr="00CA22F4">
        <w:rPr>
          <w:color w:val="6D6E71"/>
          <w:lang w:val="nl-NL"/>
        </w:rPr>
        <w:t>(als</w:t>
      </w:r>
      <w:r w:rsidRPr="00CA22F4">
        <w:rPr>
          <w:color w:val="6D6E71"/>
          <w:spacing w:val="-1"/>
          <w:lang w:val="nl-NL"/>
        </w:rPr>
        <w:t xml:space="preserve"> </w:t>
      </w:r>
      <w:r w:rsidRPr="00CA22F4">
        <w:rPr>
          <w:color w:val="6D6E71"/>
          <w:lang w:val="nl-NL"/>
        </w:rPr>
        <w:t>die</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is);</w:t>
      </w:r>
    </w:p>
    <w:p w14:paraId="331E5998" w14:textId="77777777" w:rsidR="00624579" w:rsidRPr="00CA22F4" w:rsidRDefault="00624579">
      <w:pPr>
        <w:spacing w:before="4" w:line="260" w:lineRule="exact"/>
        <w:rPr>
          <w:sz w:val="26"/>
          <w:szCs w:val="26"/>
          <w:lang w:val="nl-NL"/>
        </w:rPr>
      </w:pPr>
    </w:p>
    <w:p w14:paraId="2E5FE859" w14:textId="77777777" w:rsidR="00624579" w:rsidRPr="00CA22F4" w:rsidRDefault="00CA22F4" w:rsidP="00CD3340">
      <w:pPr>
        <w:pStyle w:val="Plattetekst"/>
        <w:numPr>
          <w:ilvl w:val="0"/>
          <w:numId w:val="15"/>
        </w:numPr>
        <w:tabs>
          <w:tab w:val="left" w:pos="1493"/>
        </w:tabs>
        <w:spacing w:line="264" w:lineRule="exact"/>
        <w:ind w:left="1493" w:right="1134"/>
        <w:jc w:val="both"/>
        <w:rPr>
          <w:lang w:val="nl-NL"/>
        </w:rPr>
      </w:pPr>
      <w:r w:rsidRPr="00CA22F4">
        <w:rPr>
          <w:color w:val="6D6E71"/>
          <w:lang w:val="nl-NL"/>
        </w:rPr>
        <w:t>kleu</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30"/>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3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3"/>
          <w:lang w:val="nl-NL"/>
        </w:rPr>
        <w:t>a</w:t>
      </w:r>
      <w:r w:rsidRPr="00CA22F4">
        <w:rPr>
          <w:color w:val="6D6E71"/>
          <w:lang w:val="nl-NL"/>
        </w:rPr>
        <w:t>tpl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2"/>
          <w:lang w:val="nl-NL"/>
        </w:rPr>
        <w:t>’</w:t>
      </w:r>
      <w:r w:rsidRPr="00CA22F4">
        <w:rPr>
          <w:color w:val="6D6E71"/>
          <w:lang w:val="nl-NL"/>
        </w:rPr>
        <w:t>,</w:t>
      </w:r>
      <w:r w:rsidRPr="00CA22F4">
        <w:rPr>
          <w:color w:val="6D6E71"/>
          <w:spacing w:val="30"/>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31"/>
          <w:lang w:val="nl-NL"/>
        </w:rPr>
        <w:t xml:space="preserve"> </w:t>
      </w:r>
      <w:r w:rsidRPr="00CA22F4">
        <w:rPr>
          <w:color w:val="6D6E71"/>
          <w:lang w:val="nl-NL"/>
        </w:rPr>
        <w:t>uit</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4"/>
          <w:lang w:val="nl-NL"/>
        </w:rPr>
        <w:t>r</w:t>
      </w:r>
      <w:r w:rsidRPr="00CA22F4">
        <w:rPr>
          <w:color w:val="6D6E71"/>
          <w:lang w:val="nl-NL"/>
        </w:rPr>
        <w:t>o</w:t>
      </w:r>
      <w:r w:rsidRPr="00CA22F4">
        <w:rPr>
          <w:color w:val="6D6E71"/>
          <w:spacing w:val="-3"/>
          <w:lang w:val="nl-NL"/>
        </w:rPr>
        <w:t>t</w:t>
      </w:r>
      <w:r w:rsidRPr="00CA22F4">
        <w:rPr>
          <w:color w:val="6D6E71"/>
          <w:lang w:val="nl-NL"/>
        </w:rPr>
        <w:t>e</w:t>
      </w:r>
      <w:r w:rsidRPr="00CA22F4">
        <w:rPr>
          <w:color w:val="6D6E71"/>
          <w:spacing w:val="31"/>
          <w:lang w:val="nl-NL"/>
        </w:rPr>
        <w:t xml:space="preserve"> </w:t>
      </w:r>
      <w:r w:rsidRPr="00CA22F4">
        <w:rPr>
          <w:color w:val="6D6E71"/>
          <w:lang w:val="nl-NL"/>
        </w:rPr>
        <w:t>p</w:t>
      </w:r>
      <w:r w:rsidRPr="00CA22F4">
        <w:rPr>
          <w:color w:val="6D6E71"/>
          <w:spacing w:val="-3"/>
          <w:lang w:val="nl-NL"/>
        </w:rPr>
        <w:t>r</w:t>
      </w:r>
      <w:r w:rsidRPr="00CA22F4">
        <w:rPr>
          <w:color w:val="6D6E71"/>
          <w:lang w:val="nl-NL"/>
        </w:rPr>
        <w:t>e</w:t>
      </w:r>
      <w:r w:rsidRPr="00CA22F4">
        <w:rPr>
          <w:color w:val="6D6E71"/>
          <w:spacing w:val="-3"/>
          <w:lang w:val="nl-NL"/>
        </w:rPr>
        <w:t>nt</w:t>
      </w:r>
      <w:r w:rsidRPr="00CA22F4">
        <w:rPr>
          <w:color w:val="6D6E71"/>
          <w:lang w:val="nl-NL"/>
        </w:rPr>
        <w:t>en</w:t>
      </w:r>
      <w:r w:rsidRPr="00CA22F4">
        <w:rPr>
          <w:color w:val="6D6E71"/>
          <w:spacing w:val="31"/>
          <w:lang w:val="nl-NL"/>
        </w:rPr>
        <w:t xml:space="preserve"> </w:t>
      </w:r>
      <w:r w:rsidRPr="00CA22F4">
        <w:rPr>
          <w:color w:val="6D6E71"/>
          <w:lang w:val="nl-NL"/>
        </w:rPr>
        <w:t>uit</w:t>
      </w:r>
      <w:r w:rsidRPr="00CA22F4">
        <w:rPr>
          <w:color w:val="6D6E71"/>
          <w:spacing w:val="30"/>
          <w:lang w:val="nl-NL"/>
        </w:rPr>
        <w:t xml:space="preserve"> </w:t>
      </w:r>
      <w:r w:rsidRPr="00CA22F4">
        <w:rPr>
          <w:color w:val="6D6E71"/>
          <w:lang w:val="nl-NL"/>
        </w:rPr>
        <w:t>een</w:t>
      </w:r>
      <w:r w:rsidRPr="00CA22F4">
        <w:rPr>
          <w:color w:val="6D6E71"/>
          <w:spacing w:val="31"/>
          <w:lang w:val="nl-NL"/>
        </w:rPr>
        <w:t xml:space="preserve"> </w:t>
      </w:r>
      <w:r w:rsidRPr="00CA22F4">
        <w:rPr>
          <w:color w:val="6D6E71"/>
          <w:lang w:val="nl-NL"/>
        </w:rPr>
        <w:t>boek,</w:t>
      </w:r>
      <w:r w:rsidRPr="00CA22F4">
        <w:rPr>
          <w:color w:val="6D6E71"/>
          <w:spacing w:val="31"/>
          <w:lang w:val="nl-NL"/>
        </w:rPr>
        <w:t xml:space="preserve"> </w:t>
      </w:r>
      <w:r w:rsidRPr="00CA22F4">
        <w:rPr>
          <w:color w:val="6D6E71"/>
          <w:lang w:val="nl-NL"/>
        </w:rPr>
        <w:t>bo</w:t>
      </w:r>
      <w:r w:rsidRPr="00CA22F4">
        <w:rPr>
          <w:color w:val="6D6E71"/>
          <w:spacing w:val="-3"/>
          <w:lang w:val="nl-NL"/>
        </w:rPr>
        <w:t>r</w:t>
      </w:r>
      <w:r w:rsidRPr="00CA22F4">
        <w:rPr>
          <w:color w:val="6D6E71"/>
          <w:lang w:val="nl-NL"/>
        </w:rPr>
        <w:t>d</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ening(en), dia</w:t>
      </w:r>
      <w:r w:rsidRPr="00CA22F4">
        <w:rPr>
          <w:color w:val="6D6E71"/>
          <w:spacing w:val="-14"/>
          <w:lang w:val="nl-NL"/>
        </w:rPr>
        <w:t>’</w:t>
      </w:r>
      <w:r w:rsidRPr="00CA22F4">
        <w:rPr>
          <w:color w:val="6D6E71"/>
          <w:lang w:val="nl-NL"/>
        </w:rPr>
        <w:t>s;</w:t>
      </w:r>
    </w:p>
    <w:p w14:paraId="306166CA" w14:textId="77777777" w:rsidR="00624579" w:rsidRPr="00CA22F4" w:rsidRDefault="00624579">
      <w:pPr>
        <w:spacing w:before="4" w:line="260" w:lineRule="exact"/>
        <w:rPr>
          <w:sz w:val="26"/>
          <w:szCs w:val="26"/>
          <w:lang w:val="nl-NL"/>
        </w:rPr>
      </w:pPr>
    </w:p>
    <w:p w14:paraId="23B11FA9"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als</w:t>
      </w:r>
      <w:r w:rsidRPr="00CA22F4">
        <w:rPr>
          <w:color w:val="6D6E71"/>
          <w:spacing w:val="41"/>
          <w:lang w:val="nl-NL"/>
        </w:rPr>
        <w:t xml:space="preserve"> </w:t>
      </w:r>
      <w:r w:rsidRPr="00CA22F4">
        <w:rPr>
          <w:color w:val="6D6E71"/>
          <w:lang w:val="nl-NL"/>
        </w:rPr>
        <w:t>je</w:t>
      </w:r>
      <w:r w:rsidRPr="00CA22F4">
        <w:rPr>
          <w:color w:val="6D6E71"/>
          <w:spacing w:val="42"/>
          <w:lang w:val="nl-NL"/>
        </w:rPr>
        <w:t xml:space="preserve"> </w:t>
      </w:r>
      <w:r w:rsidRPr="00CA22F4">
        <w:rPr>
          <w:color w:val="6D6E71"/>
          <w:lang w:val="nl-NL"/>
        </w:rPr>
        <w:t>kleu</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42"/>
          <w:lang w:val="nl-NL"/>
        </w:rPr>
        <w:t xml:space="preserve"> </w:t>
      </w:r>
      <w:r w:rsidRPr="00CA22F4">
        <w:rPr>
          <w:color w:val="6D6E71"/>
          <w:lang w:val="nl-NL"/>
        </w:rPr>
        <w:t>op</w:t>
      </w:r>
      <w:r w:rsidRPr="00CA22F4">
        <w:rPr>
          <w:color w:val="6D6E71"/>
          <w:spacing w:val="41"/>
          <w:lang w:val="nl-NL"/>
        </w:rPr>
        <w:t xml:space="preserve"> </w:t>
      </w:r>
      <w:r w:rsidRPr="00CA22F4">
        <w:rPr>
          <w:color w:val="6D6E71"/>
          <w:lang w:val="nl-NL"/>
        </w:rPr>
        <w:t>een</w:t>
      </w:r>
      <w:r w:rsidRPr="00CA22F4">
        <w:rPr>
          <w:color w:val="6D6E71"/>
          <w:spacing w:val="42"/>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42"/>
          <w:lang w:val="nl-NL"/>
        </w:rPr>
        <w:t xml:space="preserve"> </w:t>
      </w:r>
      <w:r w:rsidRPr="00CA22F4">
        <w:rPr>
          <w:color w:val="6D6E71"/>
          <w:lang w:val="nl-NL"/>
        </w:rPr>
        <w:t>wilt</w:t>
      </w:r>
      <w:r w:rsidRPr="00CA22F4">
        <w:rPr>
          <w:color w:val="6D6E71"/>
          <w:spacing w:val="42"/>
          <w:lang w:val="nl-NL"/>
        </w:rPr>
        <w:t xml:space="preserve"> </w:t>
      </w: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eiden,</w:t>
      </w:r>
      <w:r w:rsidRPr="00CA22F4">
        <w:rPr>
          <w:color w:val="6D6E71"/>
          <w:spacing w:val="41"/>
          <w:lang w:val="nl-NL"/>
        </w:rPr>
        <w:t xml:space="preserve"> </w:t>
      </w:r>
      <w:r w:rsidRPr="00CA22F4">
        <w:rPr>
          <w:color w:val="6D6E71"/>
          <w:lang w:val="nl-NL"/>
        </w:rPr>
        <w:t>is</w:t>
      </w:r>
      <w:r w:rsidRPr="00CA22F4">
        <w:rPr>
          <w:color w:val="6D6E71"/>
          <w:spacing w:val="4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2"/>
          <w:lang w:val="nl-NL"/>
        </w:rPr>
        <w:t xml:space="preserve"> </w:t>
      </w:r>
      <w:r w:rsidRPr="00CA22F4">
        <w:rPr>
          <w:color w:val="6D6E71"/>
          <w:spacing w:val="-2"/>
          <w:lang w:val="nl-NL"/>
        </w:rPr>
        <w:t>g</w:t>
      </w:r>
      <w:r w:rsidRPr="00CA22F4">
        <w:rPr>
          <w:color w:val="6D6E71"/>
          <w:lang w:val="nl-NL"/>
        </w:rPr>
        <w:t>oed</w:t>
      </w:r>
      <w:r w:rsidRPr="00CA22F4">
        <w:rPr>
          <w:color w:val="6D6E71"/>
          <w:spacing w:val="4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4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2"/>
          <w:lang w:val="nl-NL"/>
        </w:rPr>
        <w:t xml:space="preserve"> </w:t>
      </w:r>
      <w:r w:rsidRPr="00CA22F4">
        <w:rPr>
          <w:color w:val="6D6E71"/>
          <w:lang w:val="nl-NL"/>
        </w:rPr>
        <w:t>behulp</w:t>
      </w:r>
      <w:r w:rsidRPr="00CA22F4">
        <w:rPr>
          <w:color w:val="6D6E71"/>
          <w:spacing w:val="43"/>
          <w:lang w:val="nl-NL"/>
        </w:rPr>
        <w:t xml:space="preserve"> </w:t>
      </w:r>
      <w:r w:rsidRPr="00CA22F4">
        <w:rPr>
          <w:color w:val="6D6E71"/>
          <w:spacing w:val="-4"/>
          <w:lang w:val="nl-NL"/>
        </w:rPr>
        <w:t>v</w:t>
      </w:r>
      <w:r w:rsidRPr="00CA22F4">
        <w:rPr>
          <w:color w:val="6D6E71"/>
          <w:lang w:val="nl-NL"/>
        </w:rPr>
        <w:t>an</w:t>
      </w:r>
      <w:r w:rsidRPr="00CA22F4">
        <w:rPr>
          <w:color w:val="6D6E71"/>
          <w:spacing w:val="41"/>
          <w:lang w:val="nl-NL"/>
        </w:rPr>
        <w:t xml:space="preserve"> </w:t>
      </w:r>
      <w:r w:rsidRPr="00CA22F4">
        <w:rPr>
          <w:color w:val="6D6E71"/>
          <w:lang w:val="nl-NL"/>
        </w:rPr>
        <w:t>een</w:t>
      </w:r>
      <w:r w:rsidRPr="00CA22F4">
        <w:rPr>
          <w:color w:val="6D6E71"/>
          <w:spacing w:val="42"/>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42"/>
          <w:lang w:val="nl-NL"/>
        </w:rPr>
        <w:t xml:space="preserve"> </w:t>
      </w:r>
      <w:r w:rsidRPr="00CA22F4">
        <w:rPr>
          <w:color w:val="6D6E71"/>
          <w:lang w:val="nl-NL"/>
        </w:rPr>
        <w:t>heel ee</w:t>
      </w:r>
      <w:r w:rsidRPr="00CA22F4">
        <w:rPr>
          <w:color w:val="6D6E71"/>
          <w:spacing w:val="-4"/>
          <w:lang w:val="nl-NL"/>
        </w:rPr>
        <w:t>n</w:t>
      </w:r>
      <w:r w:rsidRPr="00CA22F4">
        <w:rPr>
          <w:color w:val="6D6E71"/>
          <w:spacing w:val="-3"/>
          <w:lang w:val="nl-NL"/>
        </w:rPr>
        <w:t>v</w:t>
      </w:r>
      <w:r w:rsidRPr="00CA22F4">
        <w:rPr>
          <w:color w:val="6D6E71"/>
          <w:lang w:val="nl-NL"/>
        </w:rPr>
        <w:t>oudi</w:t>
      </w:r>
      <w:r w:rsidRPr="00CA22F4">
        <w:rPr>
          <w:color w:val="6D6E71"/>
          <w:spacing w:val="-2"/>
          <w:lang w:val="nl-NL"/>
        </w:rPr>
        <w:t>g</w:t>
      </w:r>
      <w:r w:rsidRPr="00CA22F4">
        <w:rPr>
          <w:color w:val="6D6E71"/>
          <w:lang w:val="nl-NL"/>
        </w:rPr>
        <w:t xml:space="preserve">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 xml:space="preserve">en </w:t>
      </w:r>
      <w:r w:rsidRPr="00CA22F4">
        <w:rPr>
          <w:color w:val="6D6E71"/>
          <w:spacing w:val="-3"/>
          <w:lang w:val="nl-NL"/>
        </w:rPr>
        <w:t>t</w:t>
      </w:r>
      <w:r w:rsidRPr="00CA22F4">
        <w:rPr>
          <w:color w:val="6D6E71"/>
          <w:lang w:val="nl-NL"/>
        </w:rPr>
        <w:t xml:space="preserve">e doen, </w:t>
      </w:r>
      <w:r w:rsidRPr="00CA22F4">
        <w:rPr>
          <w:color w:val="6D6E71"/>
          <w:spacing w:val="-2"/>
          <w:lang w:val="nl-NL"/>
        </w:rPr>
        <w:t>e</w:t>
      </w:r>
      <w:r w:rsidRPr="00CA22F4">
        <w:rPr>
          <w:color w:val="6D6E71"/>
          <w:spacing w:val="1"/>
          <w:lang w:val="nl-NL"/>
        </w:rPr>
        <w:t>v</w:t>
      </w:r>
      <w:r w:rsidRPr="00CA22F4">
        <w:rPr>
          <w:color w:val="6D6E71"/>
          <w:lang w:val="nl-NL"/>
        </w:rPr>
        <w:t xml:space="preserve">t. </w:t>
      </w:r>
      <w:r w:rsidRPr="00CA22F4">
        <w:rPr>
          <w:color w:val="6D6E71"/>
          <w:spacing w:val="-2"/>
          <w:lang w:val="nl-NL"/>
        </w:rPr>
        <w:t>e</w:t>
      </w:r>
      <w:r w:rsidRPr="00CA22F4">
        <w:rPr>
          <w:color w:val="6D6E71"/>
          <w:spacing w:val="-3"/>
          <w:lang w:val="nl-NL"/>
        </w:rPr>
        <w:t>v</w:t>
      </w:r>
      <w:r w:rsidRPr="00CA22F4">
        <w:rPr>
          <w:color w:val="6D6E71"/>
          <w:lang w:val="nl-NL"/>
        </w:rPr>
        <w:t xml:space="preserve">en in de </w:t>
      </w:r>
      <w:r w:rsidRPr="00CA22F4">
        <w:rPr>
          <w:color w:val="6D6E71"/>
          <w:spacing w:val="-2"/>
          <w:lang w:val="nl-NL"/>
        </w:rPr>
        <w:t>g</w:t>
      </w:r>
      <w:r w:rsidRPr="00CA22F4">
        <w:rPr>
          <w:color w:val="6D6E71"/>
          <w:lang w:val="nl-NL"/>
        </w:rPr>
        <w:t xml:space="preserve">oede </w:t>
      </w:r>
      <w:r w:rsidRPr="00CA22F4">
        <w:rPr>
          <w:color w:val="6D6E71"/>
          <w:spacing w:val="-3"/>
          <w:lang w:val="nl-NL"/>
        </w:rPr>
        <w:t>v</w:t>
      </w:r>
      <w:r w:rsidRPr="00CA22F4">
        <w:rPr>
          <w:color w:val="6D6E71"/>
          <w:lang w:val="nl-NL"/>
        </w:rPr>
        <w:t>ol</w:t>
      </w:r>
      <w:r w:rsidRPr="00CA22F4">
        <w:rPr>
          <w:color w:val="6D6E71"/>
          <w:spacing w:val="-2"/>
          <w:lang w:val="nl-NL"/>
        </w:rPr>
        <w:t>g</w:t>
      </w:r>
      <w:r w:rsidRPr="00CA22F4">
        <w:rPr>
          <w:color w:val="6D6E71"/>
          <w:lang w:val="nl-NL"/>
        </w:rPr>
        <w:t>o</w:t>
      </w:r>
      <w:r w:rsidRPr="00CA22F4">
        <w:rPr>
          <w:color w:val="6D6E71"/>
          <w:spacing w:val="-3"/>
          <w:lang w:val="nl-NL"/>
        </w:rPr>
        <w:t>r</w:t>
      </w:r>
      <w:r w:rsidRPr="00CA22F4">
        <w:rPr>
          <w:color w:val="6D6E71"/>
          <w:lang w:val="nl-NL"/>
        </w:rPr>
        <w:t xml:space="preserve">de op </w:t>
      </w:r>
      <w:r w:rsidRPr="00CA22F4">
        <w:rPr>
          <w:color w:val="6D6E71"/>
          <w:spacing w:val="-3"/>
          <w:lang w:val="nl-NL"/>
        </w:rPr>
        <w:t>t</w:t>
      </w:r>
      <w:r w:rsidRPr="00CA22F4">
        <w:rPr>
          <w:color w:val="6D6E71"/>
          <w:lang w:val="nl-NL"/>
        </w:rPr>
        <w:t>e han</w:t>
      </w:r>
      <w:r w:rsidRPr="00CA22F4">
        <w:rPr>
          <w:color w:val="6D6E71"/>
          <w:spacing w:val="-2"/>
          <w:lang w:val="nl-NL"/>
        </w:rPr>
        <w:t>g</w:t>
      </w:r>
      <w:r w:rsidRPr="00CA22F4">
        <w:rPr>
          <w:color w:val="6D6E71"/>
          <w:lang w:val="nl-NL"/>
        </w:rPr>
        <w:t>en in klas;</w:t>
      </w:r>
    </w:p>
    <w:p w14:paraId="5D186CC9" w14:textId="77777777" w:rsidR="00624579" w:rsidRPr="00CA22F4" w:rsidRDefault="00624579">
      <w:pPr>
        <w:spacing w:before="4" w:line="260" w:lineRule="exact"/>
        <w:rPr>
          <w:sz w:val="26"/>
          <w:szCs w:val="26"/>
          <w:lang w:val="nl-NL"/>
        </w:rPr>
      </w:pPr>
    </w:p>
    <w:p w14:paraId="0D12456C"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bij</w:t>
      </w:r>
      <w:r w:rsidRPr="00CA22F4">
        <w:rPr>
          <w:color w:val="6D6E71"/>
          <w:spacing w:val="15"/>
          <w:lang w:val="nl-NL"/>
        </w:rPr>
        <w:t xml:space="preserve"> </w:t>
      </w:r>
      <w:r w:rsidRPr="00CA22F4">
        <w:rPr>
          <w:color w:val="6D6E71"/>
          <w:lang w:val="nl-NL"/>
        </w:rPr>
        <w:t>ons</w:t>
      </w:r>
      <w:r w:rsidRPr="00CA22F4">
        <w:rPr>
          <w:color w:val="6D6E71"/>
          <w:spacing w:val="16"/>
          <w:lang w:val="nl-NL"/>
        </w:rPr>
        <w:t xml:space="preserve"> </w:t>
      </w:r>
      <w:r w:rsidRPr="00CA22F4">
        <w:rPr>
          <w:color w:val="6D6E71"/>
          <w:spacing w:val="-3"/>
          <w:lang w:val="nl-NL"/>
        </w:rPr>
        <w:t>t</w:t>
      </w:r>
      <w:r w:rsidRPr="00CA22F4">
        <w:rPr>
          <w:color w:val="6D6E71"/>
          <w:lang w:val="nl-NL"/>
        </w:rPr>
        <w:t>e</w:t>
      </w:r>
      <w:r w:rsidRPr="00CA22F4">
        <w:rPr>
          <w:color w:val="6D6E71"/>
          <w:spacing w:val="16"/>
          <w:lang w:val="nl-NL"/>
        </w:rPr>
        <w:t xml:space="preserve"> </w:t>
      </w:r>
      <w:r w:rsidRPr="00CA22F4">
        <w:rPr>
          <w:color w:val="6D6E71"/>
          <w:lang w:val="nl-NL"/>
        </w:rPr>
        <w:t>leen:</w:t>
      </w:r>
      <w:r w:rsidRPr="00CA22F4">
        <w:rPr>
          <w:color w:val="6D6E71"/>
          <w:spacing w:val="16"/>
          <w:lang w:val="nl-NL"/>
        </w:rPr>
        <w:t xml:space="preserve"> </w:t>
      </w:r>
      <w:r w:rsidRPr="00CA22F4">
        <w:rPr>
          <w:color w:val="6D6E71"/>
          <w:lang w:val="nl-NL"/>
        </w:rPr>
        <w:t>Klokhuis</w:t>
      </w:r>
      <w:r w:rsidRPr="00CA22F4">
        <w:rPr>
          <w:color w:val="6D6E71"/>
          <w:spacing w:val="-2"/>
          <w:lang w:val="nl-NL"/>
        </w:rPr>
        <w:t>-</w:t>
      </w:r>
      <w:r w:rsidRPr="00CA22F4">
        <w:rPr>
          <w:color w:val="6D6E71"/>
          <w:lang w:val="nl-NL"/>
        </w:rPr>
        <w:t>video:</w:t>
      </w:r>
      <w:r w:rsidRPr="00CA22F4">
        <w:rPr>
          <w:color w:val="6D6E71"/>
          <w:spacing w:val="16"/>
          <w:lang w:val="nl-NL"/>
        </w:rPr>
        <w:t xml:space="preserve"> </w:t>
      </w:r>
      <w:r w:rsidRPr="00CA22F4">
        <w:rPr>
          <w:color w:val="6D6E71"/>
          <w:spacing w:val="-2"/>
          <w:lang w:val="nl-NL"/>
        </w:rPr>
        <w:t>a</w:t>
      </w:r>
      <w:r w:rsidRPr="00CA22F4">
        <w:rPr>
          <w:color w:val="6D6E71"/>
          <w:lang w:val="nl-NL"/>
        </w:rPr>
        <w:t>fl</w:t>
      </w:r>
      <w:r w:rsidRPr="00CA22F4">
        <w:rPr>
          <w:color w:val="6D6E71"/>
          <w:spacing w:val="-2"/>
          <w:lang w:val="nl-NL"/>
        </w:rPr>
        <w:t>e</w:t>
      </w:r>
      <w:r w:rsidRPr="00CA22F4">
        <w:rPr>
          <w:color w:val="6D6E71"/>
          <w:spacing w:val="-3"/>
          <w:lang w:val="nl-NL"/>
        </w:rPr>
        <w:t>v</w:t>
      </w:r>
      <w:r w:rsidRPr="00CA22F4">
        <w:rPr>
          <w:color w:val="6D6E71"/>
          <w:lang w:val="nl-NL"/>
        </w:rPr>
        <w:t>erin</w:t>
      </w:r>
      <w:r w:rsidRPr="00CA22F4">
        <w:rPr>
          <w:color w:val="6D6E71"/>
          <w:spacing w:val="-2"/>
          <w:lang w:val="nl-NL"/>
        </w:rPr>
        <w:t>g</w:t>
      </w:r>
      <w:r w:rsidRPr="00CA22F4">
        <w:rPr>
          <w:color w:val="6D6E71"/>
          <w:lang w:val="nl-NL"/>
        </w:rPr>
        <w:t>en</w:t>
      </w:r>
      <w:r w:rsidRPr="00CA22F4">
        <w:rPr>
          <w:color w:val="6D6E71"/>
          <w:spacing w:val="1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6"/>
          <w:lang w:val="nl-NL"/>
        </w:rPr>
        <w:t xml:space="preserve"> </w:t>
      </w:r>
      <w:r w:rsidRPr="00CA22F4">
        <w:rPr>
          <w:color w:val="6D6E71"/>
          <w:lang w:val="nl-NL"/>
        </w:rPr>
        <w:t>beg</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spacing w:val="-1"/>
          <w:lang w:val="nl-NL"/>
        </w:rPr>
        <w:t>e</w:t>
      </w:r>
      <w:r w:rsidRPr="00CA22F4">
        <w:rPr>
          <w:color w:val="6D6E71"/>
          <w:lang w:val="nl-NL"/>
        </w:rPr>
        <w:t>n</w:t>
      </w:r>
      <w:r w:rsidRPr="00CA22F4">
        <w:rPr>
          <w:color w:val="6D6E71"/>
          <w:spacing w:val="15"/>
          <w:lang w:val="nl-NL"/>
        </w:rPr>
        <w:t xml:space="preserve"> </w:t>
      </w:r>
      <w:r w:rsidRPr="00CA22F4">
        <w:rPr>
          <w:color w:val="6D6E71"/>
          <w:lang w:val="nl-NL"/>
        </w:rPr>
        <w:t>en</w:t>
      </w:r>
      <w:r w:rsidRPr="00CA22F4">
        <w:rPr>
          <w:color w:val="6D6E71"/>
          <w:spacing w:val="1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6"/>
          <w:lang w:val="nl-NL"/>
        </w:rPr>
        <w:t xml:space="preserve"> </w:t>
      </w:r>
      <w:r w:rsidRPr="00CA22F4">
        <w:rPr>
          <w:color w:val="6D6E71"/>
          <w:lang w:val="nl-NL"/>
        </w:rPr>
        <w:t>c</w:t>
      </w:r>
      <w:r w:rsidRPr="00CA22F4">
        <w:rPr>
          <w:color w:val="6D6E71"/>
          <w:spacing w:val="-3"/>
          <w:lang w:val="nl-NL"/>
        </w:rPr>
        <w:t>r</w:t>
      </w:r>
      <w:r w:rsidRPr="00CA22F4">
        <w:rPr>
          <w:color w:val="6D6E71"/>
          <w:lang w:val="nl-NL"/>
        </w:rPr>
        <w:t>eme</w:t>
      </w:r>
      <w:r w:rsidRPr="00CA22F4">
        <w:rPr>
          <w:color w:val="6D6E71"/>
          <w:spacing w:val="-4"/>
          <w:lang w:val="nl-NL"/>
        </w:rPr>
        <w:t>r</w:t>
      </w:r>
      <w:r w:rsidRPr="00CA22F4">
        <w:rPr>
          <w:color w:val="6D6E71"/>
          <w:lang w:val="nl-NL"/>
        </w:rPr>
        <w:t>en,</w:t>
      </w:r>
      <w:r w:rsidRPr="00CA22F4">
        <w:rPr>
          <w:color w:val="6D6E71"/>
          <w:spacing w:val="16"/>
          <w:lang w:val="nl-NL"/>
        </w:rPr>
        <w:t xml:space="preserve"> </w:t>
      </w:r>
      <w:r w:rsidRPr="00CA22F4">
        <w:rPr>
          <w:color w:val="6D6E71"/>
          <w:lang w:val="nl-NL"/>
        </w:rPr>
        <w:t>en</w:t>
      </w:r>
      <w:r w:rsidRPr="00CA22F4">
        <w:rPr>
          <w:color w:val="6D6E71"/>
          <w:spacing w:val="1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15"/>
          <w:lang w:val="nl-NL"/>
        </w:rPr>
        <w:t xml:space="preserve"> </w:t>
      </w:r>
      <w:r w:rsidRPr="00CA22F4">
        <w:rPr>
          <w:color w:val="6D6E71"/>
          <w:lang w:val="nl-NL"/>
        </w:rPr>
        <w:t>een</w:t>
      </w:r>
      <w:r w:rsidRPr="00CA22F4">
        <w:rPr>
          <w:color w:val="6D6E71"/>
          <w:spacing w:val="16"/>
          <w:lang w:val="nl-NL"/>
        </w:rPr>
        <w:t xml:space="preserve"> </w:t>
      </w:r>
      <w:r w:rsidRPr="00CA22F4">
        <w:rPr>
          <w:color w:val="6D6E71"/>
          <w:spacing w:val="-8"/>
          <w:lang w:val="nl-NL"/>
        </w:rPr>
        <w:t>k</w:t>
      </w:r>
      <w:r w:rsidRPr="00CA22F4">
        <w:rPr>
          <w:color w:val="6D6E71"/>
          <w:lang w:val="nl-NL"/>
        </w:rPr>
        <w:t>erk</w:t>
      </w:r>
      <w:r w:rsidRPr="00CA22F4">
        <w:rPr>
          <w:color w:val="6D6E71"/>
          <w:spacing w:val="14"/>
          <w:lang w:val="nl-NL"/>
        </w:rPr>
        <w:t xml:space="preserve"> </w:t>
      </w:r>
      <w:r w:rsidRPr="00CA22F4">
        <w:rPr>
          <w:color w:val="6D6E71"/>
          <w:lang w:val="nl-NL"/>
        </w:rPr>
        <w:t>(als</w:t>
      </w:r>
      <w:r w:rsidRPr="00CA22F4">
        <w:rPr>
          <w:color w:val="6D6E71"/>
          <w:spacing w:val="16"/>
          <w:lang w:val="nl-NL"/>
        </w:rPr>
        <w:t xml:space="preserve"> </w:t>
      </w:r>
      <w:r w:rsidRPr="00CA22F4">
        <w:rPr>
          <w:color w:val="6D6E71"/>
          <w:lang w:val="nl-NL"/>
        </w:rPr>
        <w:t>er kinde</w:t>
      </w:r>
      <w:r w:rsidRPr="00CA22F4">
        <w:rPr>
          <w:color w:val="6D6E71"/>
          <w:spacing w:val="-3"/>
          <w:lang w:val="nl-NL"/>
        </w:rPr>
        <w:t>r</w:t>
      </w:r>
      <w:r w:rsidRPr="00CA22F4">
        <w:rPr>
          <w:color w:val="6D6E71"/>
          <w:lang w:val="nl-NL"/>
        </w:rPr>
        <w:t>en</w:t>
      </w:r>
      <w:r w:rsidRPr="00CA22F4">
        <w:rPr>
          <w:color w:val="6D6E71"/>
          <w:spacing w:val="23"/>
          <w:lang w:val="nl-NL"/>
        </w:rPr>
        <w:t xml:space="preserve"> </w:t>
      </w:r>
      <w:r w:rsidRPr="00CA22F4">
        <w:rPr>
          <w:color w:val="6D6E71"/>
          <w:lang w:val="nl-NL"/>
        </w:rPr>
        <w:t>zijn</w:t>
      </w:r>
      <w:r w:rsidRPr="00CA22F4">
        <w:rPr>
          <w:color w:val="6D6E71"/>
          <w:spacing w:val="24"/>
          <w:lang w:val="nl-NL"/>
        </w:rPr>
        <w:t xml:space="preserve"> </w:t>
      </w:r>
      <w:r w:rsidRPr="00CA22F4">
        <w:rPr>
          <w:color w:val="6D6E71"/>
          <w:lang w:val="nl-NL"/>
        </w:rPr>
        <w:t>die</w:t>
      </w:r>
      <w:r w:rsidRPr="00CA22F4">
        <w:rPr>
          <w:color w:val="6D6E71"/>
          <w:spacing w:val="24"/>
          <w:lang w:val="nl-NL"/>
        </w:rPr>
        <w:t xml:space="preserve"> </w:t>
      </w:r>
      <w:r w:rsidRPr="00CA22F4">
        <w:rPr>
          <w:color w:val="6D6E71"/>
          <w:lang w:val="nl-NL"/>
        </w:rPr>
        <w:t>nog</w:t>
      </w:r>
      <w:r w:rsidRPr="00CA22F4">
        <w:rPr>
          <w:color w:val="6D6E71"/>
          <w:spacing w:val="24"/>
          <w:lang w:val="nl-NL"/>
        </w:rPr>
        <w:t xml:space="preserve"> </w:t>
      </w:r>
      <w:r w:rsidRPr="00CA22F4">
        <w:rPr>
          <w:color w:val="6D6E71"/>
          <w:lang w:val="nl-NL"/>
        </w:rPr>
        <w:t>nooit</w:t>
      </w:r>
      <w:r w:rsidRPr="00CA22F4">
        <w:rPr>
          <w:color w:val="6D6E71"/>
          <w:spacing w:val="24"/>
          <w:lang w:val="nl-NL"/>
        </w:rPr>
        <w:t xml:space="preserve"> </w:t>
      </w:r>
      <w:r w:rsidRPr="00CA22F4">
        <w:rPr>
          <w:color w:val="6D6E71"/>
          <w:lang w:val="nl-NL"/>
        </w:rPr>
        <w:t>in</w:t>
      </w:r>
      <w:r w:rsidRPr="00CA22F4">
        <w:rPr>
          <w:color w:val="6D6E71"/>
          <w:spacing w:val="24"/>
          <w:lang w:val="nl-NL"/>
        </w:rPr>
        <w:t xml:space="preserve"> </w:t>
      </w:r>
      <w:r w:rsidRPr="00CA22F4">
        <w:rPr>
          <w:color w:val="6D6E71"/>
          <w:lang w:val="nl-NL"/>
        </w:rPr>
        <w:t>een</w:t>
      </w:r>
      <w:r w:rsidRPr="00CA22F4">
        <w:rPr>
          <w:color w:val="6D6E71"/>
          <w:spacing w:val="23"/>
          <w:lang w:val="nl-NL"/>
        </w:rPr>
        <w:t xml:space="preserve"> </w:t>
      </w:r>
      <w:r w:rsidRPr="00CA22F4">
        <w:rPr>
          <w:color w:val="6D6E71"/>
          <w:spacing w:val="-8"/>
          <w:lang w:val="nl-NL"/>
        </w:rPr>
        <w:t>k</w:t>
      </w:r>
      <w:r w:rsidRPr="00CA22F4">
        <w:rPr>
          <w:color w:val="6D6E71"/>
          <w:lang w:val="nl-NL"/>
        </w:rPr>
        <w:t>erk</w:t>
      </w:r>
      <w:r w:rsidRPr="00CA22F4">
        <w:rPr>
          <w:color w:val="6D6E71"/>
          <w:spacing w:val="24"/>
          <w:lang w:val="nl-NL"/>
        </w:rPr>
        <w:t xml:space="preserve"> </w:t>
      </w:r>
      <w:r w:rsidRPr="00CA22F4">
        <w:rPr>
          <w:color w:val="6D6E71"/>
          <w:lang w:val="nl-NL"/>
        </w:rPr>
        <w:t>zijn</w:t>
      </w:r>
      <w:r w:rsidRPr="00CA22F4">
        <w:rPr>
          <w:color w:val="6D6E71"/>
          <w:spacing w:val="24"/>
          <w:lang w:val="nl-NL"/>
        </w:rPr>
        <w:t xml:space="preserve"> </w:t>
      </w:r>
      <w:r w:rsidRPr="00CA22F4">
        <w:rPr>
          <w:color w:val="6D6E71"/>
          <w:spacing w:val="-2"/>
          <w:lang w:val="nl-NL"/>
        </w:rPr>
        <w:t>gew</w:t>
      </w:r>
      <w:r w:rsidRPr="00CA22F4">
        <w:rPr>
          <w:color w:val="6D6E71"/>
          <w:lang w:val="nl-NL"/>
        </w:rPr>
        <w:t>ee</w:t>
      </w:r>
      <w:r w:rsidRPr="00CA22F4">
        <w:rPr>
          <w:color w:val="6D6E71"/>
          <w:spacing w:val="-3"/>
          <w:lang w:val="nl-NL"/>
        </w:rPr>
        <w:t>s</w:t>
      </w:r>
      <w:r w:rsidRPr="00CA22F4">
        <w:rPr>
          <w:color w:val="6D6E71"/>
          <w:lang w:val="nl-NL"/>
        </w:rPr>
        <w:t>t);</w:t>
      </w:r>
      <w:r w:rsidRPr="00CA22F4">
        <w:rPr>
          <w:color w:val="6D6E71"/>
          <w:spacing w:val="24"/>
          <w:lang w:val="nl-NL"/>
        </w:rPr>
        <w:t xml:space="preserve"> </w:t>
      </w:r>
      <w:r w:rsidRPr="00CA22F4">
        <w:rPr>
          <w:color w:val="6D6E71"/>
          <w:lang w:val="nl-NL"/>
        </w:rPr>
        <w:t>ook</w:t>
      </w:r>
      <w:r w:rsidRPr="00CA22F4">
        <w:rPr>
          <w:color w:val="6D6E71"/>
          <w:spacing w:val="24"/>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eri</w:t>
      </w:r>
      <w:r w:rsidRPr="00CA22F4">
        <w:rPr>
          <w:color w:val="6D6E71"/>
          <w:spacing w:val="-2"/>
          <w:lang w:val="nl-NL"/>
        </w:rPr>
        <w:t>g</w:t>
      </w:r>
      <w:r w:rsidRPr="00CA22F4">
        <w:rPr>
          <w:color w:val="6D6E71"/>
          <w:lang w:val="nl-NL"/>
        </w:rPr>
        <w:t>e</w:t>
      </w:r>
      <w:r w:rsidRPr="00CA22F4">
        <w:rPr>
          <w:color w:val="6D6E71"/>
          <w:spacing w:val="24"/>
          <w:lang w:val="nl-NL"/>
        </w:rPr>
        <w:t xml:space="preserve"> </w:t>
      </w:r>
      <w:r w:rsidRPr="00CA22F4">
        <w:rPr>
          <w:color w:val="6D6E71"/>
          <w:lang w:val="nl-NL"/>
        </w:rPr>
        <w:t>videobanden</w:t>
      </w:r>
      <w:r w:rsidRPr="00CA22F4">
        <w:rPr>
          <w:color w:val="6D6E71"/>
          <w:spacing w:val="23"/>
          <w:lang w:val="nl-NL"/>
        </w:rPr>
        <w:t xml:space="preserve"> </w:t>
      </w:r>
      <w:r w:rsidRPr="00CA22F4">
        <w:rPr>
          <w:color w:val="6D6E71"/>
          <w:lang w:val="nl-NL"/>
        </w:rPr>
        <w:t>(o.a.</w:t>
      </w:r>
      <w:r w:rsidRPr="00CA22F4">
        <w:rPr>
          <w:color w:val="6D6E71"/>
          <w:spacing w:val="24"/>
          <w:lang w:val="nl-NL"/>
        </w:rPr>
        <w:t xml:space="preserve"> </w:t>
      </w:r>
      <w:r w:rsidRPr="00CA22F4">
        <w:rPr>
          <w:color w:val="6D6E71"/>
          <w:lang w:val="nl-NL"/>
        </w:rPr>
        <w:t>VP</w:t>
      </w:r>
      <w:r w:rsidRPr="00CA22F4">
        <w:rPr>
          <w:color w:val="6D6E71"/>
          <w:spacing w:val="-3"/>
          <w:lang w:val="nl-NL"/>
        </w:rPr>
        <w:t>R</w:t>
      </w:r>
      <w:r w:rsidRPr="00CA22F4">
        <w:rPr>
          <w:color w:val="6D6E71"/>
          <w:lang w:val="nl-NL"/>
        </w:rPr>
        <w:t>O-</w:t>
      </w:r>
      <w:r w:rsidRPr="00CA22F4">
        <w:rPr>
          <w:color w:val="6D6E71"/>
          <w:spacing w:val="-2"/>
          <w:lang w:val="nl-NL"/>
        </w:rPr>
        <w:t>a</w:t>
      </w:r>
      <w:r w:rsidRPr="00CA22F4">
        <w:rPr>
          <w:color w:val="6D6E71"/>
          <w:lang w:val="nl-NL"/>
        </w:rPr>
        <w:t>fl</w:t>
      </w:r>
      <w:r w:rsidRPr="00CA22F4">
        <w:rPr>
          <w:color w:val="6D6E71"/>
          <w:spacing w:val="-2"/>
          <w:lang w:val="nl-NL"/>
        </w:rPr>
        <w:t>e</w:t>
      </w:r>
      <w:r w:rsidRPr="00CA22F4">
        <w:rPr>
          <w:color w:val="6D6E71"/>
          <w:spacing w:val="-3"/>
          <w:lang w:val="nl-NL"/>
        </w:rPr>
        <w:t>v</w:t>
      </w:r>
      <w:r w:rsidRPr="00CA22F4">
        <w:rPr>
          <w:color w:val="6D6E71"/>
          <w:lang w:val="nl-NL"/>
        </w:rPr>
        <w:t>ering “Pierlala”; “L</w:t>
      </w:r>
      <w:r w:rsidRPr="00CA22F4">
        <w:rPr>
          <w:color w:val="6D6E71"/>
          <w:spacing w:val="-1"/>
          <w:lang w:val="nl-NL"/>
        </w:rPr>
        <w:t>e</w:t>
      </w:r>
      <w:r w:rsidRPr="00CA22F4">
        <w:rPr>
          <w:color w:val="6D6E71"/>
          <w:spacing w:val="-3"/>
          <w:lang w:val="nl-NL"/>
        </w:rPr>
        <w:t>v</w:t>
      </w:r>
      <w:r w:rsidRPr="00CA22F4">
        <w:rPr>
          <w:color w:val="6D6E71"/>
          <w:lang w:val="nl-NL"/>
        </w:rPr>
        <w:t xml:space="preserve">ende rituelen” – </w:t>
      </w:r>
      <w:r w:rsidRPr="00CA22F4">
        <w:rPr>
          <w:color w:val="6D6E71"/>
          <w:spacing w:val="-1"/>
          <w:lang w:val="nl-NL"/>
        </w:rPr>
        <w:t>o</w:t>
      </w:r>
      <w:r w:rsidRPr="00CA22F4">
        <w:rPr>
          <w:color w:val="6D6E71"/>
          <w:spacing w:val="-3"/>
          <w:lang w:val="nl-NL"/>
        </w:rPr>
        <w:t>v</w:t>
      </w:r>
      <w:r w:rsidRPr="00CA22F4">
        <w:rPr>
          <w:color w:val="6D6E71"/>
          <w:lang w:val="nl-NL"/>
        </w:rPr>
        <w:t>er beg</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en en c</w:t>
      </w:r>
      <w:r w:rsidRPr="00CA22F4">
        <w:rPr>
          <w:color w:val="6D6E71"/>
          <w:spacing w:val="-3"/>
          <w:lang w:val="nl-NL"/>
        </w:rPr>
        <w:t>r</w:t>
      </w:r>
      <w:r w:rsidRPr="00CA22F4">
        <w:rPr>
          <w:color w:val="6D6E71"/>
          <w:lang w:val="nl-NL"/>
        </w:rPr>
        <w:t>eme</w:t>
      </w:r>
      <w:r w:rsidRPr="00CA22F4">
        <w:rPr>
          <w:color w:val="6D6E71"/>
          <w:spacing w:val="-4"/>
          <w:lang w:val="nl-NL"/>
        </w:rPr>
        <w:t>r</w:t>
      </w:r>
      <w:r w:rsidRPr="00CA22F4">
        <w:rPr>
          <w:color w:val="6D6E71"/>
          <w:lang w:val="nl-NL"/>
        </w:rPr>
        <w:t>en in ande</w:t>
      </w:r>
      <w:r w:rsidRPr="00CA22F4">
        <w:rPr>
          <w:color w:val="6D6E71"/>
          <w:spacing w:val="-3"/>
          <w:lang w:val="nl-NL"/>
        </w:rPr>
        <w:t>r</w:t>
      </w:r>
      <w:r w:rsidRPr="00CA22F4">
        <w:rPr>
          <w:color w:val="6D6E71"/>
          <w:lang w:val="nl-NL"/>
        </w:rPr>
        <w:t>e cultu</w:t>
      </w:r>
      <w:r w:rsidRPr="00CA22F4">
        <w:rPr>
          <w:color w:val="6D6E71"/>
          <w:spacing w:val="-3"/>
          <w:lang w:val="nl-NL"/>
        </w:rPr>
        <w:t>r</w:t>
      </w:r>
      <w:r w:rsidRPr="00CA22F4">
        <w:rPr>
          <w:color w:val="6D6E71"/>
          <w:lang w:val="nl-NL"/>
        </w:rPr>
        <w:t>en);</w:t>
      </w:r>
    </w:p>
    <w:p w14:paraId="10FDF104" w14:textId="77777777" w:rsidR="00624579" w:rsidRPr="00CA22F4" w:rsidRDefault="00624579">
      <w:pPr>
        <w:spacing w:before="4" w:line="260" w:lineRule="exact"/>
        <w:rPr>
          <w:sz w:val="26"/>
          <w:szCs w:val="26"/>
          <w:lang w:val="nl-NL"/>
        </w:rPr>
      </w:pPr>
    </w:p>
    <w:p w14:paraId="7913E371"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een</w:t>
      </w:r>
      <w:r w:rsidRPr="00CA22F4">
        <w:rPr>
          <w:color w:val="6D6E71"/>
          <w:spacing w:val="39"/>
          <w:lang w:val="nl-NL"/>
        </w:rPr>
        <w:t xml:space="preserve"> </w:t>
      </w:r>
      <w:r w:rsidRPr="00CA22F4">
        <w:rPr>
          <w:color w:val="6D6E71"/>
          <w:lang w:val="nl-NL"/>
        </w:rPr>
        <w:t>islamitische</w:t>
      </w:r>
      <w:r w:rsidRPr="00CA22F4">
        <w:rPr>
          <w:color w:val="6D6E71"/>
          <w:spacing w:val="40"/>
          <w:lang w:val="nl-NL"/>
        </w:rPr>
        <w:t xml:space="preserve"> </w:t>
      </w:r>
      <w:r w:rsidRPr="00CA22F4">
        <w:rPr>
          <w:color w:val="6D6E71"/>
          <w:lang w:val="nl-NL"/>
        </w:rPr>
        <w:t>beg</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enis,</w:t>
      </w:r>
      <w:r w:rsidRPr="00CA22F4">
        <w:rPr>
          <w:color w:val="6D6E71"/>
          <w:spacing w:val="40"/>
          <w:lang w:val="nl-NL"/>
        </w:rPr>
        <w:t xml:space="preserve"> </w:t>
      </w:r>
      <w:r w:rsidRPr="00CA22F4">
        <w:rPr>
          <w:color w:val="6D6E71"/>
          <w:lang w:val="nl-NL"/>
        </w:rPr>
        <w:t>een</w:t>
      </w:r>
      <w:r w:rsidRPr="00CA22F4">
        <w:rPr>
          <w:color w:val="6D6E71"/>
          <w:spacing w:val="40"/>
          <w:lang w:val="nl-NL"/>
        </w:rPr>
        <w:t xml:space="preserve"> </w:t>
      </w:r>
      <w:r w:rsidRPr="00CA22F4">
        <w:rPr>
          <w:color w:val="6D6E71"/>
          <w:lang w:val="nl-NL"/>
        </w:rPr>
        <w:t>Molu</w:t>
      </w:r>
      <w:r w:rsidRPr="00CA22F4">
        <w:rPr>
          <w:color w:val="6D6E71"/>
          <w:spacing w:val="-2"/>
          <w:lang w:val="nl-NL"/>
        </w:rPr>
        <w:t>k</w:t>
      </w:r>
      <w:r w:rsidRPr="00CA22F4">
        <w:rPr>
          <w:color w:val="6D6E71"/>
          <w:lang w:val="nl-NL"/>
        </w:rPr>
        <w:t>se</w:t>
      </w:r>
      <w:r w:rsidRPr="00CA22F4">
        <w:rPr>
          <w:color w:val="6D6E71"/>
          <w:spacing w:val="40"/>
          <w:lang w:val="nl-NL"/>
        </w:rPr>
        <w:t xml:space="preserve"> </w:t>
      </w:r>
      <w:r w:rsidRPr="00CA22F4">
        <w:rPr>
          <w:color w:val="6D6E71"/>
          <w:lang w:val="nl-NL"/>
        </w:rPr>
        <w:t>beg</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enis</w:t>
      </w:r>
      <w:r w:rsidRPr="00CA22F4">
        <w:rPr>
          <w:color w:val="6D6E71"/>
          <w:spacing w:val="40"/>
          <w:lang w:val="nl-NL"/>
        </w:rPr>
        <w:t xml:space="preserve"> </w:t>
      </w:r>
      <w:r w:rsidRPr="00CA22F4">
        <w:rPr>
          <w:color w:val="6D6E71"/>
          <w:lang w:val="nl-NL"/>
        </w:rPr>
        <w:t>en</w:t>
      </w:r>
      <w:r w:rsidRPr="00CA22F4">
        <w:rPr>
          <w:color w:val="6D6E71"/>
          <w:spacing w:val="39"/>
          <w:lang w:val="nl-NL"/>
        </w:rPr>
        <w:t xml:space="preserve"> </w:t>
      </w:r>
      <w:r w:rsidRPr="00CA22F4">
        <w:rPr>
          <w:color w:val="6D6E71"/>
          <w:lang w:val="nl-NL"/>
        </w:rPr>
        <w:t>een</w:t>
      </w:r>
      <w:r w:rsidRPr="00CA22F4">
        <w:rPr>
          <w:color w:val="6D6E71"/>
          <w:spacing w:val="40"/>
          <w:lang w:val="nl-NL"/>
        </w:rPr>
        <w:t xml:space="preserve"> </w:t>
      </w:r>
      <w:r w:rsidRPr="00CA22F4">
        <w:rPr>
          <w:color w:val="6D6E71"/>
          <w:lang w:val="nl-NL"/>
        </w:rPr>
        <w:t>indoec</w:t>
      </w:r>
      <w:r w:rsidRPr="00CA22F4">
        <w:rPr>
          <w:color w:val="6D6E71"/>
          <w:spacing w:val="-3"/>
          <w:lang w:val="nl-NL"/>
        </w:rPr>
        <w:t>r</w:t>
      </w:r>
      <w:r w:rsidRPr="00CA22F4">
        <w:rPr>
          <w:color w:val="6D6E71"/>
          <w:lang w:val="nl-NL"/>
        </w:rPr>
        <w:t>em</w:t>
      </w:r>
      <w:r w:rsidRPr="00CA22F4">
        <w:rPr>
          <w:color w:val="6D6E71"/>
          <w:spacing w:val="-3"/>
          <w:lang w:val="nl-NL"/>
        </w:rPr>
        <w:t>a</w:t>
      </w:r>
      <w:r w:rsidRPr="00CA22F4">
        <w:rPr>
          <w:color w:val="6D6E71"/>
          <w:lang w:val="nl-NL"/>
        </w:rPr>
        <w:t>tie</w:t>
      </w:r>
      <w:r w:rsidRPr="00CA22F4">
        <w:rPr>
          <w:color w:val="6D6E71"/>
          <w:spacing w:val="40"/>
          <w:lang w:val="nl-NL"/>
        </w:rPr>
        <w:t xml:space="preserve"> </w:t>
      </w:r>
      <w:r w:rsidRPr="00CA22F4">
        <w:rPr>
          <w:color w:val="6D6E71"/>
          <w:lang w:val="nl-NL"/>
        </w:rPr>
        <w:t>zijn</w:t>
      </w:r>
      <w:r w:rsidRPr="00CA22F4">
        <w:rPr>
          <w:color w:val="6D6E71"/>
          <w:spacing w:val="40"/>
          <w:lang w:val="nl-NL"/>
        </w:rPr>
        <w:t xml:space="preserve"> </w:t>
      </w:r>
      <w:r w:rsidRPr="00CA22F4">
        <w:rPr>
          <w:color w:val="6D6E71"/>
          <w:lang w:val="nl-NL"/>
        </w:rPr>
        <w:t>heel</w:t>
      </w:r>
      <w:r w:rsidRPr="00CA22F4">
        <w:rPr>
          <w:color w:val="6D6E71"/>
          <w:spacing w:val="40"/>
          <w:lang w:val="nl-NL"/>
        </w:rPr>
        <w:t xml:space="preserve"> </w:t>
      </w:r>
      <w:r w:rsidRPr="00CA22F4">
        <w:rPr>
          <w:color w:val="6D6E71"/>
          <w:lang w:val="nl-NL"/>
        </w:rPr>
        <w:t>ande</w:t>
      </w:r>
      <w:r w:rsidRPr="00CA22F4">
        <w:rPr>
          <w:color w:val="6D6E71"/>
          <w:spacing w:val="-4"/>
          <w:lang w:val="nl-NL"/>
        </w:rPr>
        <w:t>r</w:t>
      </w:r>
      <w:r w:rsidRPr="00CA22F4">
        <w:rPr>
          <w:color w:val="6D6E71"/>
          <w:lang w:val="nl-NL"/>
        </w:rPr>
        <w:t>s</w:t>
      </w:r>
      <w:r w:rsidRPr="00CA22F4">
        <w:rPr>
          <w:color w:val="6D6E71"/>
          <w:spacing w:val="40"/>
          <w:lang w:val="nl-NL"/>
        </w:rPr>
        <w:t xml:space="preserve"> </w:t>
      </w:r>
      <w:r w:rsidRPr="00CA22F4">
        <w:rPr>
          <w:color w:val="6D6E71"/>
          <w:lang w:val="nl-NL"/>
        </w:rPr>
        <w:t>dan</w:t>
      </w:r>
      <w:r w:rsidRPr="00CA22F4">
        <w:rPr>
          <w:color w:val="6D6E71"/>
          <w:spacing w:val="39"/>
          <w:lang w:val="nl-NL"/>
        </w:rPr>
        <w:t xml:space="preserve"> </w:t>
      </w:r>
      <w:r w:rsidRPr="00CA22F4">
        <w:rPr>
          <w:color w:val="6D6E71"/>
          <w:lang w:val="nl-NL"/>
        </w:rPr>
        <w:t xml:space="preserve">de </w:t>
      </w:r>
      <w:r w:rsidRPr="00CA22F4">
        <w:rPr>
          <w:color w:val="6D6E71"/>
          <w:spacing w:val="-2"/>
          <w:lang w:val="nl-NL"/>
        </w:rPr>
        <w:t>w</w:t>
      </w:r>
      <w:r w:rsidRPr="00CA22F4">
        <w:rPr>
          <w:color w:val="6D6E71"/>
          <w:lang w:val="nl-NL"/>
        </w:rPr>
        <w:t>e</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se-chri</w:t>
      </w:r>
      <w:r w:rsidRPr="00CA22F4">
        <w:rPr>
          <w:color w:val="6D6E71"/>
          <w:spacing w:val="-3"/>
          <w:lang w:val="nl-NL"/>
        </w:rPr>
        <w:t>st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9"/>
          <w:lang w:val="nl-NL"/>
        </w:rPr>
        <w:t xml:space="preserve"> </w:t>
      </w:r>
      <w:r w:rsidRPr="00CA22F4">
        <w:rPr>
          <w:color w:val="6D6E71"/>
          <w:lang w:val="nl-NL"/>
        </w:rPr>
        <w:t>be</w:t>
      </w:r>
      <w:r w:rsidRPr="00CA22F4">
        <w:rPr>
          <w:color w:val="6D6E71"/>
          <w:spacing w:val="-3"/>
          <w:lang w:val="nl-NL"/>
        </w:rPr>
        <w:t>r</w:t>
      </w:r>
      <w:r w:rsidRPr="00CA22F4">
        <w:rPr>
          <w:color w:val="6D6E71"/>
          <w:lang w:val="nl-NL"/>
        </w:rPr>
        <w:t>eid</w:t>
      </w:r>
      <w:r w:rsidRPr="00CA22F4">
        <w:rPr>
          <w:color w:val="6D6E71"/>
          <w:spacing w:val="11"/>
          <w:lang w:val="nl-NL"/>
        </w:rPr>
        <w:t xml:space="preserve"> </w:t>
      </w:r>
      <w:r w:rsidRPr="00CA22F4">
        <w:rPr>
          <w:color w:val="6D6E71"/>
          <w:lang w:val="nl-NL"/>
        </w:rPr>
        <w:t>je</w:t>
      </w:r>
      <w:r w:rsidRPr="00CA22F4">
        <w:rPr>
          <w:color w:val="6D6E71"/>
          <w:spacing w:val="10"/>
          <w:lang w:val="nl-NL"/>
        </w:rPr>
        <w:t xml:space="preserve"> </w:t>
      </w:r>
      <w:r w:rsidRPr="00CA22F4">
        <w:rPr>
          <w:color w:val="6D6E71"/>
          <w:lang w:val="nl-NL"/>
        </w:rPr>
        <w:t>daar</w:t>
      </w:r>
      <w:r w:rsidRPr="00CA22F4">
        <w:rPr>
          <w:color w:val="6D6E71"/>
          <w:spacing w:val="11"/>
          <w:lang w:val="nl-NL"/>
        </w:rPr>
        <w:t xml:space="preserve"> </w:t>
      </w:r>
      <w:r w:rsidRPr="00CA22F4">
        <w:rPr>
          <w:color w:val="6D6E71"/>
          <w:lang w:val="nl-NL"/>
        </w:rPr>
        <w:t>g</w:t>
      </w:r>
      <w:r w:rsidRPr="00CA22F4">
        <w:rPr>
          <w:color w:val="6D6E71"/>
          <w:spacing w:val="-4"/>
          <w:lang w:val="nl-NL"/>
        </w:rPr>
        <w:t>r</w:t>
      </w:r>
      <w:r w:rsidRPr="00CA22F4">
        <w:rPr>
          <w:color w:val="6D6E71"/>
          <w:lang w:val="nl-NL"/>
        </w:rPr>
        <w:t>ondig</w:t>
      </w:r>
      <w:r w:rsidRPr="00CA22F4">
        <w:rPr>
          <w:color w:val="6D6E71"/>
          <w:spacing w:val="11"/>
          <w:lang w:val="nl-NL"/>
        </w:rPr>
        <w:t xml:space="preserve"> </w:t>
      </w:r>
      <w:r w:rsidRPr="00CA22F4">
        <w:rPr>
          <w:color w:val="6D6E71"/>
          <w:lang w:val="nl-NL"/>
        </w:rPr>
        <w:t>op</w:t>
      </w:r>
      <w:r w:rsidRPr="00CA22F4">
        <w:rPr>
          <w:color w:val="6D6E71"/>
          <w:spacing w:val="11"/>
          <w:lang w:val="nl-NL"/>
        </w:rPr>
        <w:t xml:space="preserve"> </w:t>
      </w:r>
      <w:r w:rsidRPr="00CA22F4">
        <w:rPr>
          <w:color w:val="6D6E71"/>
          <w:spacing w:val="-3"/>
          <w:lang w:val="nl-NL"/>
        </w:rPr>
        <w:t>v</w:t>
      </w:r>
      <w:r w:rsidRPr="00CA22F4">
        <w:rPr>
          <w:color w:val="6D6E71"/>
          <w:lang w:val="nl-NL"/>
        </w:rPr>
        <w:t>oo</w:t>
      </w:r>
      <w:r w:rsidRPr="00CA22F4">
        <w:rPr>
          <w:color w:val="6D6E71"/>
          <w:spacing w:val="-19"/>
          <w:lang w:val="nl-NL"/>
        </w:rPr>
        <w:t>r</w:t>
      </w:r>
      <w:r w:rsidRPr="00CA22F4">
        <w:rPr>
          <w:color w:val="6D6E71"/>
          <w:lang w:val="nl-NL"/>
        </w:rPr>
        <w:t>,</w:t>
      </w:r>
      <w:r w:rsidRPr="00CA22F4">
        <w:rPr>
          <w:color w:val="6D6E71"/>
          <w:spacing w:val="9"/>
          <w:lang w:val="nl-NL"/>
        </w:rPr>
        <w:t xml:space="preserve"> </w:t>
      </w:r>
      <w:r w:rsidRPr="00CA22F4">
        <w:rPr>
          <w:color w:val="6D6E71"/>
          <w:spacing w:val="-3"/>
          <w:lang w:val="nl-NL"/>
        </w:rPr>
        <w:t>v</w:t>
      </w:r>
      <w:r w:rsidRPr="00CA22F4">
        <w:rPr>
          <w:color w:val="6D6E71"/>
          <w:lang w:val="nl-NL"/>
        </w:rPr>
        <w:t>er</w:t>
      </w:r>
      <w:r w:rsidRPr="00CA22F4">
        <w:rPr>
          <w:color w:val="6D6E71"/>
          <w:spacing w:val="-4"/>
          <w:lang w:val="nl-NL"/>
        </w:rPr>
        <w:t>z</w:t>
      </w:r>
      <w:r w:rsidRPr="00CA22F4">
        <w:rPr>
          <w:color w:val="6D6E71"/>
          <w:lang w:val="nl-NL"/>
        </w:rPr>
        <w:t>amel</w:t>
      </w:r>
      <w:r w:rsidRPr="00CA22F4">
        <w:rPr>
          <w:color w:val="6D6E71"/>
          <w:spacing w:val="1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10"/>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besp</w:t>
      </w:r>
      <w:r w:rsidRPr="00CA22F4">
        <w:rPr>
          <w:color w:val="6D6E71"/>
          <w:spacing w:val="-3"/>
          <w:lang w:val="nl-NL"/>
        </w:rPr>
        <w:t>r</w:t>
      </w:r>
      <w:r w:rsidRPr="00CA22F4">
        <w:rPr>
          <w:color w:val="6D6E71"/>
          <w:lang w:val="nl-NL"/>
        </w:rPr>
        <w:t>eek</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klas.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2"/>
          <w:lang w:val="nl-NL"/>
        </w:rPr>
        <w:t xml:space="preserve"> </w:t>
      </w:r>
      <w:r w:rsidRPr="00CA22F4">
        <w:rPr>
          <w:color w:val="6D6E71"/>
          <w:lang w:val="nl-NL"/>
        </w:rPr>
        <w:t>ook</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erkrij</w:t>
      </w:r>
      <w:r w:rsidRPr="00CA22F4">
        <w:rPr>
          <w:color w:val="6D6E71"/>
          <w:spacing w:val="-3"/>
          <w:lang w:val="nl-NL"/>
        </w:rPr>
        <w:t>g</w:t>
      </w:r>
      <w:r w:rsidRPr="00CA22F4">
        <w:rPr>
          <w:color w:val="6D6E71"/>
          <w:lang w:val="nl-NL"/>
        </w:rPr>
        <w:t>en</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uit</w:t>
      </w:r>
      <w:r w:rsidRPr="00CA22F4">
        <w:rPr>
          <w:color w:val="6D6E71"/>
          <w:spacing w:val="-3"/>
          <w:lang w:val="nl-NL"/>
        </w:rPr>
        <w:t>v</w:t>
      </w:r>
      <w:r w:rsidRPr="00CA22F4">
        <w:rPr>
          <w:color w:val="6D6E71"/>
          <w:lang w:val="nl-NL"/>
        </w:rPr>
        <w:t>aar</w:t>
      </w:r>
      <w:r w:rsidRPr="00CA22F4">
        <w:rPr>
          <w:color w:val="6D6E71"/>
          <w:spacing w:val="-3"/>
          <w:lang w:val="nl-NL"/>
        </w:rPr>
        <w:t>t</w:t>
      </w:r>
      <w:r w:rsidRPr="00CA22F4">
        <w:rPr>
          <w:color w:val="6D6E71"/>
          <w:lang w:val="nl-NL"/>
        </w:rPr>
        <w:t>onderneme</w:t>
      </w:r>
      <w:r w:rsidRPr="00CA22F4">
        <w:rPr>
          <w:color w:val="6D6E71"/>
          <w:spacing w:val="-20"/>
          <w:lang w:val="nl-NL"/>
        </w:rPr>
        <w:t>r</w:t>
      </w:r>
      <w:r w:rsidRPr="00CA22F4">
        <w:rPr>
          <w:color w:val="6D6E71"/>
          <w:lang w:val="nl-NL"/>
        </w:rPr>
        <w:t>,</w:t>
      </w:r>
      <w:r w:rsidRPr="00CA22F4">
        <w:rPr>
          <w:color w:val="6D6E71"/>
          <w:spacing w:val="-2"/>
          <w:lang w:val="nl-NL"/>
        </w:rPr>
        <w:t xml:space="preserve"> </w:t>
      </w:r>
      <w:r w:rsidRPr="00CA22F4">
        <w:rPr>
          <w:color w:val="6D6E71"/>
          <w:lang w:val="nl-NL"/>
        </w:rPr>
        <w:t>via</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islamitische</w:t>
      </w:r>
      <w:r w:rsidRPr="00CA22F4">
        <w:rPr>
          <w:color w:val="6D6E71"/>
          <w:spacing w:val="-1"/>
          <w:lang w:val="nl-NL"/>
        </w:rPr>
        <w:t xml:space="preserve"> </w:t>
      </w:r>
      <w:r w:rsidRPr="00CA22F4">
        <w:rPr>
          <w:color w:val="6D6E71"/>
          <w:lang w:val="nl-NL"/>
        </w:rPr>
        <w:t>school,</w:t>
      </w:r>
      <w:r w:rsidRPr="00CA22F4">
        <w:rPr>
          <w:color w:val="6D6E71"/>
          <w:spacing w:val="-1"/>
          <w:lang w:val="nl-NL"/>
        </w:rPr>
        <w:t xml:space="preserve"> </w:t>
      </w:r>
      <w:r w:rsidRPr="00CA22F4">
        <w:rPr>
          <w:color w:val="6D6E71"/>
          <w:lang w:val="nl-NL"/>
        </w:rPr>
        <w:t>enz.;</w:t>
      </w:r>
    </w:p>
    <w:p w14:paraId="0B0960B6" w14:textId="77777777" w:rsidR="00624579" w:rsidRPr="00CA22F4" w:rsidRDefault="00624579">
      <w:pPr>
        <w:spacing w:before="4" w:line="260" w:lineRule="exact"/>
        <w:rPr>
          <w:sz w:val="26"/>
          <w:szCs w:val="26"/>
          <w:lang w:val="nl-NL"/>
        </w:rPr>
      </w:pPr>
    </w:p>
    <w:p w14:paraId="01CFE6EF"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bij</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5"/>
          <w:lang w:val="nl-NL"/>
        </w:rPr>
        <w:t xml:space="preserve"> </w:t>
      </w:r>
      <w:r w:rsidRPr="00CA22F4">
        <w:rPr>
          <w:color w:val="6D6E71"/>
          <w:lang w:val="nl-NL"/>
        </w:rPr>
        <w:t>in</w:t>
      </w:r>
      <w:r w:rsidRPr="00CA22F4">
        <w:rPr>
          <w:color w:val="6D6E71"/>
          <w:spacing w:val="5"/>
          <w:lang w:val="nl-NL"/>
        </w:rPr>
        <w:t xml:space="preserve"> </w:t>
      </w:r>
      <w:r w:rsidRPr="00CA22F4">
        <w:rPr>
          <w:color w:val="6D6E71"/>
          <w:lang w:val="nl-NL"/>
        </w:rPr>
        <w:t>moslim,</w:t>
      </w:r>
      <w:r w:rsidRPr="00CA22F4">
        <w:rPr>
          <w:color w:val="6D6E71"/>
          <w:spacing w:val="5"/>
          <w:lang w:val="nl-NL"/>
        </w:rPr>
        <w:t xml:space="preserve"> </w:t>
      </w:r>
      <w:r w:rsidRPr="00CA22F4">
        <w:rPr>
          <w:color w:val="6D6E71"/>
          <w:lang w:val="nl-NL"/>
        </w:rPr>
        <w:t>hindoe,</w:t>
      </w:r>
      <w:r w:rsidRPr="00CA22F4">
        <w:rPr>
          <w:color w:val="6D6E71"/>
          <w:spacing w:val="5"/>
          <w:lang w:val="nl-NL"/>
        </w:rPr>
        <w:t xml:space="preserve"> </w:t>
      </w:r>
      <w:r w:rsidRPr="00CA22F4">
        <w:rPr>
          <w:color w:val="6D6E71"/>
          <w:lang w:val="nl-NL"/>
        </w:rPr>
        <w:t>joodse,</w:t>
      </w:r>
      <w:r w:rsidRPr="00CA22F4">
        <w:rPr>
          <w:color w:val="6D6E71"/>
          <w:spacing w:val="5"/>
          <w:lang w:val="nl-NL"/>
        </w:rPr>
        <w:t xml:space="preserve"> </w:t>
      </w:r>
      <w:r w:rsidRPr="00CA22F4">
        <w:rPr>
          <w:color w:val="6D6E71"/>
          <w:lang w:val="nl-NL"/>
        </w:rPr>
        <w:t>Molu</w:t>
      </w:r>
      <w:r w:rsidRPr="00CA22F4">
        <w:rPr>
          <w:color w:val="6D6E71"/>
          <w:spacing w:val="-2"/>
          <w:lang w:val="nl-NL"/>
        </w:rPr>
        <w:t>k</w:t>
      </w:r>
      <w:r w:rsidRPr="00CA22F4">
        <w:rPr>
          <w:color w:val="6D6E71"/>
          <w:lang w:val="nl-NL"/>
        </w:rPr>
        <w:t>se</w:t>
      </w:r>
      <w:r w:rsidRPr="00CA22F4">
        <w:rPr>
          <w:color w:val="6D6E71"/>
          <w:spacing w:val="5"/>
          <w:lang w:val="nl-NL"/>
        </w:rPr>
        <w:t xml:space="preserve"> </w:t>
      </w:r>
      <w:r w:rsidRPr="00CA22F4">
        <w:rPr>
          <w:color w:val="6D6E71"/>
          <w:lang w:val="nl-NL"/>
        </w:rPr>
        <w:t>,</w:t>
      </w:r>
      <w:r w:rsidRPr="00CA22F4">
        <w:rPr>
          <w:color w:val="6D6E71"/>
          <w:spacing w:val="5"/>
          <w:lang w:val="nl-NL"/>
        </w:rPr>
        <w:t xml:space="preserve"> </w:t>
      </w:r>
      <w:r w:rsidR="008F0518" w:rsidRPr="00CA22F4">
        <w:rPr>
          <w:color w:val="6D6E71"/>
          <w:lang w:val="nl-NL"/>
        </w:rPr>
        <w:t>Surinaamse</w:t>
      </w:r>
      <w:r w:rsidRPr="00CA22F4">
        <w:rPr>
          <w:color w:val="6D6E71"/>
          <w:lang w:val="nl-NL"/>
        </w:rPr>
        <w:t>,</w:t>
      </w:r>
      <w:r w:rsidRPr="00CA22F4">
        <w:rPr>
          <w:color w:val="6D6E71"/>
          <w:spacing w:val="5"/>
          <w:lang w:val="nl-NL"/>
        </w:rPr>
        <w:t xml:space="preserve"> </w:t>
      </w:r>
      <w:r w:rsidR="008F0518" w:rsidRPr="00CA22F4">
        <w:rPr>
          <w:color w:val="6D6E71"/>
          <w:lang w:val="nl-NL"/>
        </w:rPr>
        <w:t>Ghanese</w:t>
      </w:r>
      <w:r w:rsidRPr="00CA22F4">
        <w:rPr>
          <w:color w:val="6D6E71"/>
          <w:lang w:val="nl-NL"/>
        </w:rPr>
        <w:t>,</w:t>
      </w:r>
      <w:r w:rsidRPr="00CA22F4">
        <w:rPr>
          <w:color w:val="6D6E71"/>
          <w:spacing w:val="5"/>
          <w:lang w:val="nl-NL"/>
        </w:rPr>
        <w:t xml:space="preserve"> </w:t>
      </w:r>
      <w:r w:rsidRPr="00CA22F4">
        <w:rPr>
          <w:color w:val="6D6E71"/>
          <w:lang w:val="nl-NL"/>
        </w:rPr>
        <w:t>enz.</w:t>
      </w:r>
      <w:r w:rsidRPr="00CA22F4">
        <w:rPr>
          <w:color w:val="6D6E71"/>
          <w:spacing w:val="5"/>
          <w:lang w:val="nl-NL"/>
        </w:rPr>
        <w:t xml:space="preserve"> </w:t>
      </w:r>
      <w:r w:rsidRPr="00CA22F4">
        <w:rPr>
          <w:color w:val="6D6E71"/>
          <w:lang w:val="nl-NL"/>
        </w:rPr>
        <w:t>krin</w:t>
      </w:r>
      <w:r w:rsidRPr="00CA22F4">
        <w:rPr>
          <w:color w:val="6D6E71"/>
          <w:spacing w:val="-2"/>
          <w:lang w:val="nl-NL"/>
        </w:rPr>
        <w:t>g</w:t>
      </w:r>
      <w:r w:rsidRPr="00CA22F4">
        <w:rPr>
          <w:color w:val="6D6E71"/>
          <w:lang w:val="nl-NL"/>
        </w:rPr>
        <w:t>en</w:t>
      </w:r>
      <w:r w:rsidRPr="00CA22F4">
        <w:rPr>
          <w:color w:val="6D6E71"/>
          <w:spacing w:val="5"/>
          <w:lang w:val="nl-NL"/>
        </w:rPr>
        <w:t xml:space="preserve"> </w:t>
      </w:r>
      <w:r w:rsidRPr="00CA22F4">
        <w:rPr>
          <w:color w:val="6D6E71"/>
          <w:lang w:val="nl-NL"/>
        </w:rPr>
        <w:t>ho</w:t>
      </w:r>
      <w:r w:rsidRPr="00CA22F4">
        <w:rPr>
          <w:color w:val="6D6E71"/>
          <w:spacing w:val="-3"/>
          <w:lang w:val="nl-NL"/>
        </w:rPr>
        <w:t>r</w:t>
      </w:r>
      <w:r w:rsidRPr="00CA22F4">
        <w:rPr>
          <w:color w:val="6D6E71"/>
          <w:lang w:val="nl-NL"/>
        </w:rPr>
        <w:t xml:space="preserve">en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schillende</w:t>
      </w:r>
      <w:r w:rsidRPr="00CA22F4">
        <w:rPr>
          <w:color w:val="6D6E71"/>
          <w:spacing w:val="11"/>
          <w:lang w:val="nl-NL"/>
        </w:rPr>
        <w:t xml:space="preserve"> </w:t>
      </w:r>
      <w:r w:rsidRPr="00CA22F4">
        <w:rPr>
          <w:color w:val="6D6E71"/>
          <w:spacing w:val="-4"/>
          <w:lang w:val="nl-NL"/>
        </w:rPr>
        <w:t>s</w:t>
      </w:r>
      <w:r w:rsidRPr="00CA22F4">
        <w:rPr>
          <w:color w:val="6D6E71"/>
          <w:lang w:val="nl-NL"/>
        </w:rPr>
        <w:t>ymbolen,</w:t>
      </w:r>
      <w:r w:rsidRPr="00CA22F4">
        <w:rPr>
          <w:color w:val="6D6E71"/>
          <w:spacing w:val="10"/>
          <w:lang w:val="nl-NL"/>
        </w:rPr>
        <w:t xml:space="preserve"> </w:t>
      </w:r>
      <w:r w:rsidRPr="00CA22F4">
        <w:rPr>
          <w:color w:val="6D6E71"/>
          <w:spacing w:val="-2"/>
          <w:lang w:val="nl-NL"/>
        </w:rPr>
        <w:t>g</w:t>
      </w:r>
      <w:r w:rsidRPr="00CA22F4">
        <w:rPr>
          <w:color w:val="6D6E71"/>
          <w:lang w:val="nl-NL"/>
        </w:rPr>
        <w:t>ebrui</w:t>
      </w:r>
      <w:r w:rsidRPr="00CA22F4">
        <w:rPr>
          <w:color w:val="6D6E71"/>
          <w:spacing w:val="-7"/>
          <w:lang w:val="nl-NL"/>
        </w:rPr>
        <w:t>k</w:t>
      </w:r>
      <w:r w:rsidRPr="00CA22F4">
        <w:rPr>
          <w:color w:val="6D6E71"/>
          <w:lang w:val="nl-NL"/>
        </w:rPr>
        <w:t>en</w:t>
      </w:r>
      <w:r w:rsidRPr="00CA22F4">
        <w:rPr>
          <w:color w:val="6D6E71"/>
          <w:spacing w:val="10"/>
          <w:lang w:val="nl-NL"/>
        </w:rPr>
        <w:t xml:space="preserve"> </w:t>
      </w:r>
      <w:r w:rsidRPr="00CA22F4">
        <w:rPr>
          <w:color w:val="6D6E71"/>
          <w:lang w:val="nl-NL"/>
        </w:rPr>
        <w:t>en</w:t>
      </w:r>
      <w:r w:rsidRPr="00CA22F4">
        <w:rPr>
          <w:color w:val="6D6E71"/>
          <w:spacing w:val="10"/>
          <w:lang w:val="nl-NL"/>
        </w:rPr>
        <w:t xml:space="preserve"> </w:t>
      </w:r>
      <w:r w:rsidRPr="00CA22F4">
        <w:rPr>
          <w:color w:val="6D6E71"/>
          <w:lang w:val="nl-NL"/>
        </w:rPr>
        <w:t>rituelen.</w:t>
      </w:r>
      <w:r w:rsidRPr="00CA22F4">
        <w:rPr>
          <w:color w:val="6D6E71"/>
          <w:spacing w:val="11"/>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1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spacing w:val="-5"/>
          <w:lang w:val="nl-NL"/>
        </w:rPr>
        <w:t>z</w:t>
      </w:r>
      <w:r w:rsidRPr="00CA22F4">
        <w:rPr>
          <w:color w:val="6D6E71"/>
          <w:lang w:val="nl-NL"/>
        </w:rPr>
        <w:t>e</w:t>
      </w:r>
      <w:r w:rsidRPr="00CA22F4">
        <w:rPr>
          <w:color w:val="6D6E71"/>
          <w:spacing w:val="10"/>
          <w:lang w:val="nl-NL"/>
        </w:rPr>
        <w:t xml:space="preserve"> </w:t>
      </w:r>
      <w:r w:rsidRPr="00CA22F4">
        <w:rPr>
          <w:color w:val="6D6E71"/>
          <w:lang w:val="nl-NL"/>
        </w:rPr>
        <w:t>in</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klas</w:t>
      </w:r>
      <w:r w:rsidRPr="00CA22F4">
        <w:rPr>
          <w:color w:val="6D6E71"/>
          <w:spacing w:val="10"/>
          <w:lang w:val="nl-NL"/>
        </w:rPr>
        <w:t xml:space="preserve"> </w:t>
      </w:r>
      <w:r w:rsidRPr="00CA22F4">
        <w:rPr>
          <w:color w:val="6D6E71"/>
          <w:lang w:val="nl-NL"/>
        </w:rPr>
        <w:t>al</w:t>
      </w:r>
      <w:r w:rsidRPr="00CA22F4">
        <w:rPr>
          <w:color w:val="6D6E71"/>
          <w:spacing w:val="-4"/>
          <w:lang w:val="nl-NL"/>
        </w:rPr>
        <w:t>v</w:t>
      </w:r>
      <w:r w:rsidRPr="00CA22F4">
        <w:rPr>
          <w:color w:val="6D6E71"/>
          <w:lang w:val="nl-NL"/>
        </w:rPr>
        <w:t>a</w:t>
      </w:r>
      <w:r w:rsidRPr="00CA22F4">
        <w:rPr>
          <w:color w:val="6D6E71"/>
          <w:spacing w:val="-3"/>
          <w:lang w:val="nl-NL"/>
        </w:rPr>
        <w:t>s</w:t>
      </w:r>
      <w:r w:rsidRPr="00CA22F4">
        <w:rPr>
          <w:color w:val="6D6E71"/>
          <w:lang w:val="nl-NL"/>
        </w:rPr>
        <w:t>t</w:t>
      </w:r>
      <w:r w:rsidRPr="00CA22F4">
        <w:rPr>
          <w:color w:val="6D6E71"/>
          <w:spacing w:val="10"/>
          <w:lang w:val="nl-NL"/>
        </w:rPr>
        <w:t xml:space="preserve"> </w:t>
      </w:r>
      <w:r w:rsidRPr="00CA22F4">
        <w:rPr>
          <w:color w:val="6D6E71"/>
          <w:lang w:val="nl-NL"/>
        </w:rPr>
        <w:t>zien,</w:t>
      </w:r>
      <w:r w:rsidRPr="00CA22F4">
        <w:rPr>
          <w:color w:val="6D6E71"/>
          <w:spacing w:val="10"/>
          <w:lang w:val="nl-NL"/>
        </w:rPr>
        <w:t xml:space="preserve"> </w:t>
      </w:r>
      <w:r w:rsidRPr="00CA22F4">
        <w:rPr>
          <w:color w:val="6D6E71"/>
          <w:spacing w:val="-3"/>
          <w:lang w:val="nl-NL"/>
        </w:rPr>
        <w:t>v</w:t>
      </w:r>
      <w:r w:rsidRPr="00CA22F4">
        <w:rPr>
          <w:color w:val="6D6E71"/>
          <w:lang w:val="nl-NL"/>
        </w:rPr>
        <w:t>oelen,</w:t>
      </w:r>
      <w:r w:rsidRPr="00CA22F4">
        <w:rPr>
          <w:color w:val="6D6E71"/>
          <w:spacing w:val="10"/>
          <w:lang w:val="nl-NL"/>
        </w:rPr>
        <w:t xml:space="preserve"> </w:t>
      </w:r>
      <w:r w:rsidRPr="00CA22F4">
        <w:rPr>
          <w:color w:val="6D6E71"/>
          <w:lang w:val="nl-NL"/>
        </w:rPr>
        <w:t>p</w:t>
      </w:r>
      <w:r w:rsidRPr="00CA22F4">
        <w:rPr>
          <w:color w:val="6D6E71"/>
          <w:spacing w:val="-4"/>
          <w:lang w:val="nl-NL"/>
        </w:rPr>
        <w:t>r</w:t>
      </w:r>
      <w:r w:rsidRPr="00CA22F4">
        <w:rPr>
          <w:color w:val="6D6E71"/>
          <w:lang w:val="nl-NL"/>
        </w:rPr>
        <w:t>o</w:t>
      </w:r>
      <w:r w:rsidRPr="00CA22F4">
        <w:rPr>
          <w:color w:val="6D6E71"/>
          <w:spacing w:val="-2"/>
          <w:lang w:val="nl-NL"/>
        </w:rPr>
        <w:t>e</w:t>
      </w:r>
      <w:r w:rsidRPr="00CA22F4">
        <w:rPr>
          <w:color w:val="6D6E71"/>
          <w:spacing w:val="-3"/>
          <w:lang w:val="nl-NL"/>
        </w:rPr>
        <w:t>v</w:t>
      </w:r>
      <w:r w:rsidRPr="00CA22F4">
        <w:rPr>
          <w:color w:val="6D6E71"/>
          <w:lang w:val="nl-NL"/>
        </w:rPr>
        <w:t>en,</w:t>
      </w:r>
    </w:p>
    <w:p w14:paraId="1FDB16DF" w14:textId="77777777" w:rsidR="00624579" w:rsidRPr="00CA22F4" w:rsidRDefault="00624579">
      <w:pPr>
        <w:spacing w:line="264" w:lineRule="exact"/>
        <w:jc w:val="both"/>
        <w:rPr>
          <w:lang w:val="nl-NL"/>
        </w:rPr>
        <w:sectPr w:rsidR="00624579" w:rsidRPr="00CA22F4">
          <w:pgSz w:w="11906" w:h="16840"/>
          <w:pgMar w:top="900" w:right="0" w:bottom="500" w:left="0" w:header="0" w:footer="316" w:gutter="0"/>
          <w:cols w:space="708"/>
        </w:sectPr>
      </w:pPr>
    </w:p>
    <w:p w14:paraId="33093DC2" w14:textId="77777777" w:rsidR="00624579" w:rsidRPr="00CA22F4" w:rsidRDefault="00624579">
      <w:pPr>
        <w:spacing w:before="5" w:line="100" w:lineRule="exact"/>
        <w:rPr>
          <w:sz w:val="10"/>
          <w:szCs w:val="10"/>
          <w:lang w:val="nl-NL"/>
        </w:rPr>
      </w:pPr>
    </w:p>
    <w:p w14:paraId="049316AB" w14:textId="77777777" w:rsidR="00624579" w:rsidRPr="00CA22F4" w:rsidRDefault="00CA22F4">
      <w:pPr>
        <w:pStyle w:val="Plattetekst"/>
        <w:spacing w:before="55"/>
        <w:ind w:left="1493"/>
        <w:rPr>
          <w:lang w:val="nl-NL"/>
        </w:rPr>
      </w:pPr>
      <w:r w:rsidRPr="00CA22F4">
        <w:rPr>
          <w:color w:val="6D6E71"/>
          <w:lang w:val="nl-NL"/>
        </w:rPr>
        <w:t>rui</w:t>
      </w:r>
      <w:r w:rsidRPr="00CA22F4">
        <w:rPr>
          <w:color w:val="6D6E71"/>
          <w:spacing w:val="-8"/>
          <w:lang w:val="nl-NL"/>
        </w:rPr>
        <w:t>k</w:t>
      </w:r>
      <w:r w:rsidRPr="00CA22F4">
        <w:rPr>
          <w:color w:val="6D6E71"/>
          <w:lang w:val="nl-NL"/>
        </w:rPr>
        <w:t xml:space="preserve">en,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 doen;</w:t>
      </w:r>
    </w:p>
    <w:p w14:paraId="19D953C6" w14:textId="77777777" w:rsidR="00624579" w:rsidRPr="00CA22F4" w:rsidRDefault="00624579">
      <w:pPr>
        <w:spacing w:before="18" w:line="240" w:lineRule="exact"/>
        <w:rPr>
          <w:sz w:val="24"/>
          <w:szCs w:val="24"/>
          <w:lang w:val="nl-NL"/>
        </w:rPr>
      </w:pPr>
    </w:p>
    <w:p w14:paraId="416F8881"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lang w:val="nl-NL"/>
        </w:rPr>
        <w:t>kinde</w:t>
      </w:r>
      <w:r w:rsidRPr="00CA22F4">
        <w:rPr>
          <w:color w:val="6D6E71"/>
          <w:spacing w:val="-4"/>
          <w:lang w:val="nl-NL"/>
        </w:rPr>
        <w:t>r</w:t>
      </w:r>
      <w:r w:rsidRPr="00CA22F4">
        <w:rPr>
          <w:color w:val="6D6E71"/>
          <w:lang w:val="nl-NL"/>
        </w:rPr>
        <w:t>en</w:t>
      </w:r>
      <w:r w:rsidRPr="00CA22F4">
        <w:rPr>
          <w:color w:val="6D6E71"/>
          <w:spacing w:val="-1"/>
          <w:lang w:val="nl-NL"/>
        </w:rPr>
        <w:t xml:space="preserve"> </w:t>
      </w:r>
      <w:r w:rsidRPr="00CA22F4">
        <w:rPr>
          <w:color w:val="6D6E71"/>
          <w:spacing w:val="-3"/>
          <w:lang w:val="nl-NL"/>
        </w:rPr>
        <w:t>k</w:t>
      </w:r>
      <w:r w:rsidRPr="00CA22F4">
        <w:rPr>
          <w:color w:val="6D6E71"/>
          <w:lang w:val="nl-NL"/>
        </w:rPr>
        <w:t>un je</w:t>
      </w:r>
      <w:r w:rsidRPr="00CA22F4">
        <w:rPr>
          <w:color w:val="6D6E71"/>
          <w:spacing w:val="-1"/>
          <w:lang w:val="nl-NL"/>
        </w:rPr>
        <w:t xml:space="preserve"> </w:t>
      </w:r>
      <w:r w:rsidRPr="00CA22F4">
        <w:rPr>
          <w:color w:val="6D6E71"/>
          <w:lang w:val="nl-NL"/>
        </w:rPr>
        <w:t>ook b</w:t>
      </w:r>
      <w:r w:rsidRPr="00CA22F4">
        <w:rPr>
          <w:color w:val="6D6E71"/>
          <w:spacing w:val="-2"/>
          <w:lang w:val="nl-NL"/>
        </w:rPr>
        <w:t>ew</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dansen</w:t>
      </w:r>
      <w:r w:rsidRPr="00CA22F4">
        <w:rPr>
          <w:color w:val="6D6E71"/>
          <w:spacing w:val="-1"/>
          <w:lang w:val="nl-NL"/>
        </w:rPr>
        <w:t xml:space="preserve"> </w:t>
      </w:r>
      <w:r w:rsidRPr="00CA22F4">
        <w:rPr>
          <w:color w:val="6D6E71"/>
          <w:lang w:val="nl-NL"/>
        </w:rPr>
        <w:t>zijn er</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alleen </w:t>
      </w:r>
      <w:r w:rsidRPr="00CA22F4">
        <w:rPr>
          <w:color w:val="6D6E71"/>
          <w:spacing w:val="-3"/>
          <w:lang w:val="nl-NL"/>
        </w:rPr>
        <w:t>v</w:t>
      </w:r>
      <w:r w:rsidRPr="00CA22F4">
        <w:rPr>
          <w:color w:val="6D6E71"/>
          <w:lang w:val="nl-NL"/>
        </w:rPr>
        <w:t>oor blijde maar</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spacing w:val="-3"/>
          <w:lang w:val="nl-NL"/>
        </w:rPr>
        <w:t>v</w:t>
      </w:r>
      <w:r w:rsidRPr="00CA22F4">
        <w:rPr>
          <w:color w:val="6D6E71"/>
          <w:lang w:val="nl-NL"/>
        </w:rPr>
        <w:t xml:space="preserve">oor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ti</w:t>
      </w:r>
      <w:r w:rsidRPr="00CA22F4">
        <w:rPr>
          <w:color w:val="6D6E71"/>
          <w:spacing w:val="-2"/>
          <w:lang w:val="nl-NL"/>
        </w:rPr>
        <w:t>g</w:t>
      </w:r>
      <w:r w:rsidRPr="00CA22F4">
        <w:rPr>
          <w:color w:val="6D6E71"/>
          <w:lang w:val="nl-NL"/>
        </w:rPr>
        <w:t>e mome</w:t>
      </w:r>
      <w:r w:rsidRPr="00CA22F4">
        <w:rPr>
          <w:color w:val="6D6E71"/>
          <w:spacing w:val="-3"/>
          <w:lang w:val="nl-NL"/>
        </w:rPr>
        <w:t>nt</w:t>
      </w:r>
      <w:r w:rsidRPr="00CA22F4">
        <w:rPr>
          <w:color w:val="6D6E71"/>
          <w:lang w:val="nl-NL"/>
        </w:rPr>
        <w:t>en.</w:t>
      </w:r>
      <w:r w:rsidRPr="00CA22F4">
        <w:rPr>
          <w:color w:val="6D6E71"/>
          <w:spacing w:val="-6"/>
          <w:lang w:val="nl-NL"/>
        </w:rPr>
        <w:t xml:space="preserve"> </w:t>
      </w:r>
      <w:r w:rsidRPr="00CA22F4">
        <w:rPr>
          <w:color w:val="6D6E71"/>
          <w:lang w:val="nl-NL"/>
        </w:rPr>
        <w:t>Samen</w:t>
      </w:r>
      <w:r w:rsidRPr="00CA22F4">
        <w:rPr>
          <w:color w:val="6D6E71"/>
          <w:spacing w:val="-6"/>
          <w:lang w:val="nl-NL"/>
        </w:rPr>
        <w:t xml:space="preserve"> </w:t>
      </w:r>
      <w:r w:rsidRPr="00CA22F4">
        <w:rPr>
          <w:color w:val="6D6E71"/>
          <w:lang w:val="nl-NL"/>
        </w:rPr>
        <w:t>uitp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6"/>
          <w:lang w:val="nl-NL"/>
        </w:rPr>
        <w:t xml:space="preserve"> </w:t>
      </w:r>
      <w:r w:rsidRPr="00CA22F4">
        <w:rPr>
          <w:color w:val="6D6E71"/>
          <w:lang w:val="nl-NL"/>
        </w:rPr>
        <w:t>b</w:t>
      </w:r>
      <w:r w:rsidRPr="00CA22F4">
        <w:rPr>
          <w:color w:val="6D6E71"/>
          <w:spacing w:val="-2"/>
          <w:lang w:val="nl-NL"/>
        </w:rPr>
        <w:t>ew</w:t>
      </w:r>
      <w:r w:rsidRPr="00CA22F4">
        <w:rPr>
          <w:color w:val="6D6E71"/>
          <w:lang w:val="nl-NL"/>
        </w:rPr>
        <w:t>egin</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6"/>
          <w:lang w:val="nl-NL"/>
        </w:rPr>
        <w:t xml:space="preserve"> </w:t>
      </w:r>
      <w:r w:rsidRPr="00CA22F4">
        <w:rPr>
          <w:color w:val="6D6E71"/>
          <w:lang w:val="nl-NL"/>
        </w:rPr>
        <w:t>muziek</w:t>
      </w:r>
      <w:r w:rsidRPr="00CA22F4">
        <w:rPr>
          <w:color w:val="6D6E71"/>
          <w:spacing w:val="-6"/>
          <w:lang w:val="nl-NL"/>
        </w:rPr>
        <w:t xml:space="preserve"> </w:t>
      </w:r>
      <w:r w:rsidRPr="00CA22F4">
        <w:rPr>
          <w:color w:val="6D6E71"/>
          <w:lang w:val="nl-NL"/>
        </w:rPr>
        <w:t>passen</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g</w:t>
      </w:r>
      <w:r w:rsidRPr="00CA22F4">
        <w:rPr>
          <w:color w:val="6D6E71"/>
          <w:lang w:val="nl-NL"/>
        </w:rPr>
        <w:t>ebeu</w:t>
      </w:r>
      <w:r w:rsidRPr="00CA22F4">
        <w:rPr>
          <w:color w:val="6D6E71"/>
          <w:spacing w:val="-4"/>
          <w:lang w:val="nl-NL"/>
        </w:rPr>
        <w:t>r</w:t>
      </w:r>
      <w:r w:rsidRPr="00CA22F4">
        <w:rPr>
          <w:color w:val="6D6E71"/>
          <w:lang w:val="nl-NL"/>
        </w:rPr>
        <w:t>de,</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al</w:t>
      </w:r>
      <w:r w:rsidRPr="00CA22F4">
        <w:rPr>
          <w:color w:val="6D6E71"/>
          <w:spacing w:val="-6"/>
          <w:lang w:val="nl-NL"/>
        </w:rPr>
        <w:t xml:space="preserve"> </w:t>
      </w:r>
      <w:r w:rsidRPr="00CA22F4">
        <w:rPr>
          <w:color w:val="6D6E71"/>
          <w:lang w:val="nl-NL"/>
        </w:rPr>
        <w:t>die soor</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emoti</w:t>
      </w:r>
      <w:r w:rsidRPr="00CA22F4">
        <w:rPr>
          <w:color w:val="6D6E71"/>
          <w:spacing w:val="-1"/>
          <w:lang w:val="nl-NL"/>
        </w:rPr>
        <w:t>e</w:t>
      </w:r>
      <w:r w:rsidRPr="00CA22F4">
        <w:rPr>
          <w:color w:val="6D6E71"/>
          <w:lang w:val="nl-NL"/>
        </w:rPr>
        <w:t>s</w:t>
      </w:r>
      <w:r w:rsidRPr="00CA22F4">
        <w:rPr>
          <w:color w:val="6D6E71"/>
          <w:spacing w:val="1"/>
          <w:lang w:val="nl-NL"/>
        </w:rPr>
        <w:t xml:space="preserve"> </w:t>
      </w:r>
      <w:r w:rsidRPr="00CA22F4">
        <w:rPr>
          <w:color w:val="6D6E71"/>
          <w:lang w:val="nl-NL"/>
        </w:rPr>
        <w:t>(</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ook</w:t>
      </w:r>
      <w:r w:rsidRPr="00CA22F4">
        <w:rPr>
          <w:color w:val="6D6E71"/>
          <w:spacing w:val="1"/>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positi</w:t>
      </w:r>
      <w:r w:rsidRPr="00CA22F4">
        <w:rPr>
          <w:color w:val="6D6E71"/>
          <w:spacing w:val="-1"/>
          <w:lang w:val="nl-NL"/>
        </w:rPr>
        <w:t>e</w:t>
      </w:r>
      <w:r w:rsidRPr="00CA22F4">
        <w:rPr>
          <w:color w:val="6D6E71"/>
          <w:spacing w:val="-3"/>
          <w:lang w:val="nl-NL"/>
        </w:rPr>
        <w:t>v</w:t>
      </w:r>
      <w:r w:rsidRPr="00CA22F4">
        <w:rPr>
          <w:color w:val="6D6E71"/>
          <w:lang w:val="nl-NL"/>
        </w:rPr>
        <w:t>e emoties</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t: bij</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fijne</w:t>
      </w:r>
      <w:r w:rsidRPr="00CA22F4">
        <w:rPr>
          <w:color w:val="6D6E71"/>
          <w:spacing w:val="2"/>
          <w:lang w:val="nl-NL"/>
        </w:rPr>
        <w:t xml:space="preserve"> </w:t>
      </w:r>
      <w:r w:rsidRPr="00CA22F4">
        <w:rPr>
          <w:color w:val="6D6E71"/>
          <w:lang w:val="nl-NL"/>
        </w:rPr>
        <w:t>herinnerin</w:t>
      </w:r>
      <w:r w:rsidRPr="00CA22F4">
        <w:rPr>
          <w:color w:val="6D6E71"/>
          <w:spacing w:val="-2"/>
          <w:lang w:val="nl-NL"/>
        </w:rPr>
        <w:t>g</w:t>
      </w:r>
      <w:r w:rsidRPr="00CA22F4">
        <w:rPr>
          <w:color w:val="6D6E71"/>
          <w:lang w:val="nl-NL"/>
        </w:rPr>
        <w:t>en, bij</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w:t>
      </w:r>
      <w:r w:rsidRPr="00CA22F4">
        <w:rPr>
          <w:color w:val="6D6E71"/>
          <w:spacing w:val="2"/>
          <w:lang w:val="nl-NL"/>
        </w:rPr>
        <w:t xml:space="preserve"> </w:t>
      </w:r>
      <w:r w:rsidRPr="00CA22F4">
        <w:rPr>
          <w:color w:val="6D6E71"/>
          <w:lang w:val="nl-NL"/>
        </w:rPr>
        <w:t xml:space="preserve">samen </w:t>
      </w:r>
      <w:r w:rsidRPr="00CA22F4">
        <w:rPr>
          <w:color w:val="6D6E71"/>
          <w:spacing w:val="-3"/>
          <w:lang w:val="nl-NL"/>
        </w:rPr>
        <w:t>t</w:t>
      </w:r>
      <w:r w:rsidRPr="00CA22F4">
        <w:rPr>
          <w:color w:val="6D6E71"/>
          <w:lang w:val="nl-NL"/>
        </w:rPr>
        <w:t>e zijn, enz.!;</w:t>
      </w:r>
    </w:p>
    <w:p w14:paraId="6ED491D4" w14:textId="77777777" w:rsidR="00624579" w:rsidRPr="00CA22F4" w:rsidRDefault="00624579">
      <w:pPr>
        <w:spacing w:before="4" w:line="260" w:lineRule="exact"/>
        <w:rPr>
          <w:sz w:val="26"/>
          <w:szCs w:val="26"/>
          <w:lang w:val="nl-NL"/>
        </w:rPr>
      </w:pPr>
    </w:p>
    <w:p w14:paraId="6BEB7177"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5"/>
          <w:lang w:val="nl-NL"/>
        </w:rPr>
        <w:t xml:space="preserve"> </w:t>
      </w:r>
      <w:r w:rsidRPr="00CA22F4">
        <w:rPr>
          <w:color w:val="6D6E71"/>
          <w:spacing w:val="-5"/>
          <w:lang w:val="nl-NL"/>
        </w:rPr>
        <w:t>z</w:t>
      </w:r>
      <w:r w:rsidRPr="00CA22F4">
        <w:rPr>
          <w:color w:val="6D6E71"/>
          <w:lang w:val="nl-NL"/>
        </w:rPr>
        <w:t>elf</w:t>
      </w:r>
      <w:r w:rsidRPr="00CA22F4">
        <w:rPr>
          <w:color w:val="6D6E71"/>
          <w:spacing w:val="26"/>
          <w:lang w:val="nl-NL"/>
        </w:rPr>
        <w:t xml:space="preserve"> </w:t>
      </w:r>
      <w:r w:rsidRPr="00CA22F4">
        <w:rPr>
          <w:color w:val="6D6E71"/>
          <w:lang w:val="nl-NL"/>
        </w:rPr>
        <w:t>in</w:t>
      </w:r>
      <w:r w:rsidRPr="00CA22F4">
        <w:rPr>
          <w:color w:val="6D6E71"/>
          <w:spacing w:val="26"/>
          <w:lang w:val="nl-NL"/>
        </w:rPr>
        <w:t xml:space="preserve"> </w:t>
      </w:r>
      <w:r w:rsidRPr="00CA22F4">
        <w:rPr>
          <w:color w:val="6D6E71"/>
          <w:lang w:val="nl-NL"/>
        </w:rPr>
        <w:t>p</w:t>
      </w:r>
      <w:r w:rsidRPr="00CA22F4">
        <w:rPr>
          <w:color w:val="6D6E71"/>
          <w:spacing w:val="-3"/>
          <w:lang w:val="nl-NL"/>
        </w:rPr>
        <w:t>r</w:t>
      </w:r>
      <w:r w:rsidRPr="00CA22F4">
        <w:rPr>
          <w:color w:val="6D6E71"/>
          <w:lang w:val="nl-NL"/>
        </w:rPr>
        <w:t>e</w:t>
      </w:r>
      <w:r w:rsidRPr="00CA22F4">
        <w:rPr>
          <w:color w:val="6D6E71"/>
          <w:spacing w:val="-3"/>
          <w:lang w:val="nl-NL"/>
        </w:rPr>
        <w:t>nt</w:t>
      </w:r>
      <w:r w:rsidRPr="00CA22F4">
        <w:rPr>
          <w:color w:val="6D6E71"/>
          <w:lang w:val="nl-NL"/>
        </w:rPr>
        <w:t>enboe</w:t>
      </w:r>
      <w:r w:rsidRPr="00CA22F4">
        <w:rPr>
          <w:color w:val="6D6E71"/>
          <w:spacing w:val="-8"/>
          <w:lang w:val="nl-NL"/>
        </w:rPr>
        <w:t>k</w:t>
      </w:r>
      <w:r w:rsidRPr="00CA22F4">
        <w:rPr>
          <w:color w:val="6D6E71"/>
          <w:lang w:val="nl-NL"/>
        </w:rPr>
        <w:t>en</w:t>
      </w:r>
      <w:r w:rsidRPr="00CA22F4">
        <w:rPr>
          <w:color w:val="6D6E71"/>
          <w:spacing w:val="25"/>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6"/>
          <w:lang w:val="nl-NL"/>
        </w:rPr>
        <w:t xml:space="preserve"> </w:t>
      </w:r>
      <w:r w:rsidRPr="00CA22F4">
        <w:rPr>
          <w:color w:val="6D6E71"/>
          <w:spacing w:val="-3"/>
          <w:lang w:val="nl-NL"/>
        </w:rPr>
        <w:t>v</w:t>
      </w:r>
      <w:r w:rsidRPr="00CA22F4">
        <w:rPr>
          <w:color w:val="6D6E71"/>
          <w:lang w:val="nl-NL"/>
        </w:rPr>
        <w:t>erhalenboe</w:t>
      </w:r>
      <w:r w:rsidRPr="00CA22F4">
        <w:rPr>
          <w:color w:val="6D6E71"/>
          <w:spacing w:val="-8"/>
          <w:lang w:val="nl-NL"/>
        </w:rPr>
        <w:t>k</w:t>
      </w:r>
      <w:r w:rsidRPr="00CA22F4">
        <w:rPr>
          <w:color w:val="6D6E71"/>
          <w:lang w:val="nl-NL"/>
        </w:rPr>
        <w:t>en</w:t>
      </w:r>
      <w:r w:rsidRPr="00CA22F4">
        <w:rPr>
          <w:color w:val="6D6E71"/>
          <w:spacing w:val="26"/>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6"/>
          <w:lang w:val="nl-NL"/>
        </w:rPr>
        <w:t xml:space="preserve"> </w:t>
      </w:r>
      <w:r w:rsidRPr="00CA22F4">
        <w:rPr>
          <w:color w:val="6D6E71"/>
          <w:spacing w:val="-2"/>
          <w:lang w:val="nl-NL"/>
        </w:rPr>
        <w:t>g</w:t>
      </w:r>
      <w:r w:rsidRPr="00CA22F4">
        <w:rPr>
          <w:color w:val="6D6E71"/>
          <w:lang w:val="nl-NL"/>
        </w:rPr>
        <w:t>edic</w:t>
      </w:r>
      <w:r w:rsidRPr="00CA22F4">
        <w:rPr>
          <w:color w:val="6D6E71"/>
          <w:spacing w:val="-2"/>
          <w:lang w:val="nl-NL"/>
        </w:rPr>
        <w:t>h</w:t>
      </w:r>
      <w:r w:rsidRPr="00CA22F4">
        <w:rPr>
          <w:color w:val="6D6E71"/>
          <w:spacing w:val="-3"/>
          <w:lang w:val="nl-NL"/>
        </w:rPr>
        <w:t>t</w:t>
      </w:r>
      <w:r w:rsidRPr="00CA22F4">
        <w:rPr>
          <w:color w:val="6D6E71"/>
          <w:lang w:val="nl-NL"/>
        </w:rPr>
        <w:t>enbundels</w:t>
      </w:r>
      <w:r w:rsidRPr="00CA22F4">
        <w:rPr>
          <w:color w:val="6D6E71"/>
          <w:spacing w:val="25"/>
          <w:lang w:val="nl-NL"/>
        </w:rPr>
        <w:t xml:space="preserve"> </w:t>
      </w:r>
      <w:r w:rsidRPr="00CA22F4">
        <w:rPr>
          <w:color w:val="6D6E71"/>
          <w:lang w:val="nl-NL"/>
        </w:rPr>
        <w:t>en</w:t>
      </w:r>
      <w:r w:rsidRPr="00CA22F4">
        <w:rPr>
          <w:color w:val="6D6E71"/>
          <w:spacing w:val="-4"/>
          <w:lang w:val="nl-NL"/>
        </w:rPr>
        <w:t>/</w:t>
      </w:r>
      <w:r w:rsidRPr="00CA22F4">
        <w:rPr>
          <w:color w:val="6D6E71"/>
          <w:lang w:val="nl-NL"/>
        </w:rPr>
        <w:t>of</w:t>
      </w:r>
      <w:r w:rsidRPr="00CA22F4">
        <w:rPr>
          <w:color w:val="6D6E71"/>
          <w:spacing w:val="26"/>
          <w:lang w:val="nl-NL"/>
        </w:rPr>
        <w:t xml:space="preserve"> </w:t>
      </w:r>
      <w:r w:rsidRPr="00CA22F4">
        <w:rPr>
          <w:color w:val="6D6E71"/>
          <w:spacing w:val="-2"/>
          <w:lang w:val="nl-NL"/>
        </w:rPr>
        <w:t>g</w:t>
      </w:r>
      <w:r w:rsidRPr="00CA22F4">
        <w:rPr>
          <w:color w:val="6D6E71"/>
          <w:lang w:val="nl-NL"/>
        </w:rPr>
        <w:t>ebedenboekjes en</w:t>
      </w:r>
      <w:r w:rsidRPr="00CA22F4">
        <w:rPr>
          <w:color w:val="6D6E71"/>
          <w:spacing w:val="-4"/>
          <w:lang w:val="nl-NL"/>
        </w:rPr>
        <w:t>/</w:t>
      </w:r>
      <w:r w:rsidRPr="00CA22F4">
        <w:rPr>
          <w:color w:val="6D6E71"/>
          <w:lang w:val="nl-NL"/>
        </w:rPr>
        <w:t>of</w:t>
      </w:r>
      <w:r w:rsidRPr="00CA22F4">
        <w:rPr>
          <w:color w:val="6D6E71"/>
          <w:spacing w:val="20"/>
          <w:lang w:val="nl-NL"/>
        </w:rPr>
        <w:t xml:space="preserve"> </w:t>
      </w:r>
      <w:r w:rsidRPr="00CA22F4">
        <w:rPr>
          <w:color w:val="6D6E71"/>
          <w:lang w:val="nl-NL"/>
        </w:rPr>
        <w:t>lied</w:t>
      </w:r>
      <w:r w:rsidRPr="00CA22F4">
        <w:rPr>
          <w:color w:val="6D6E71"/>
          <w:spacing w:val="-3"/>
          <w:lang w:val="nl-NL"/>
        </w:rPr>
        <w:t>t</w:t>
      </w:r>
      <w:r w:rsidRPr="00CA22F4">
        <w:rPr>
          <w:color w:val="6D6E71"/>
          <w:lang w:val="nl-NL"/>
        </w:rPr>
        <w:t>e</w:t>
      </w:r>
      <w:r w:rsidRPr="00CA22F4">
        <w:rPr>
          <w:color w:val="6D6E71"/>
          <w:spacing w:val="-3"/>
          <w:lang w:val="nl-NL"/>
        </w:rPr>
        <w:t>kst</w:t>
      </w:r>
      <w:r w:rsidRPr="00CA22F4">
        <w:rPr>
          <w:color w:val="6D6E71"/>
          <w:lang w:val="nl-NL"/>
        </w:rPr>
        <w:t>en</w:t>
      </w:r>
      <w:r w:rsidRPr="00CA22F4">
        <w:rPr>
          <w:color w:val="6D6E71"/>
          <w:spacing w:val="20"/>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0"/>
          <w:lang w:val="nl-NL"/>
        </w:rPr>
        <w:t xml:space="preserve"> </w:t>
      </w:r>
      <w:r w:rsidRPr="00CA22F4">
        <w:rPr>
          <w:color w:val="6D6E71"/>
          <w:lang w:val="nl-NL"/>
        </w:rPr>
        <w:t>snuf</w:t>
      </w:r>
      <w:r w:rsidRPr="00CA22F4">
        <w:rPr>
          <w:color w:val="6D6E71"/>
          <w:spacing w:val="-7"/>
          <w:lang w:val="nl-NL"/>
        </w:rPr>
        <w:t>f</w:t>
      </w:r>
      <w:r w:rsidRPr="00CA22F4">
        <w:rPr>
          <w:color w:val="6D6E71"/>
          <w:lang w:val="nl-NL"/>
        </w:rPr>
        <w:t>elen;</w:t>
      </w:r>
      <w:r w:rsidRPr="00CA22F4">
        <w:rPr>
          <w:color w:val="6D6E71"/>
          <w:spacing w:val="20"/>
          <w:lang w:val="nl-NL"/>
        </w:rPr>
        <w:t xml:space="preserve"> </w:t>
      </w:r>
      <w:r w:rsidRPr="00CA22F4">
        <w:rPr>
          <w:color w:val="6D6E71"/>
          <w:lang w:val="nl-NL"/>
        </w:rPr>
        <w:t>een</w:t>
      </w:r>
      <w:r w:rsidRPr="00CA22F4">
        <w:rPr>
          <w:color w:val="6D6E71"/>
          <w:spacing w:val="21"/>
          <w:lang w:val="nl-NL"/>
        </w:rPr>
        <w:t xml:space="preserve"> </w:t>
      </w:r>
      <w:r w:rsidRPr="00CA22F4">
        <w:rPr>
          <w:color w:val="6D6E71"/>
          <w:lang w:val="nl-NL"/>
        </w:rPr>
        <w:t>f</w:t>
      </w:r>
      <w:r w:rsidRPr="00CA22F4">
        <w:rPr>
          <w:color w:val="6D6E71"/>
          <w:spacing w:val="-5"/>
          <w:lang w:val="nl-NL"/>
        </w:rPr>
        <w:t>r</w:t>
      </w:r>
      <w:r w:rsidRPr="00CA22F4">
        <w:rPr>
          <w:color w:val="6D6E71"/>
          <w:lang w:val="nl-NL"/>
        </w:rPr>
        <w:t>agme</w:t>
      </w:r>
      <w:r w:rsidRPr="00CA22F4">
        <w:rPr>
          <w:color w:val="6D6E71"/>
          <w:spacing w:val="-3"/>
          <w:lang w:val="nl-NL"/>
        </w:rPr>
        <w:t>n</w:t>
      </w:r>
      <w:r w:rsidRPr="00CA22F4">
        <w:rPr>
          <w:color w:val="6D6E71"/>
          <w:lang w:val="nl-NL"/>
        </w:rPr>
        <w:t>t/boek/</w:t>
      </w:r>
      <w:r w:rsidRPr="00CA22F4">
        <w:rPr>
          <w:color w:val="6D6E71"/>
          <w:spacing w:val="-3"/>
          <w:lang w:val="nl-NL"/>
        </w:rPr>
        <w:t>v</w:t>
      </w:r>
      <w:r w:rsidRPr="00CA22F4">
        <w:rPr>
          <w:color w:val="6D6E71"/>
          <w:lang w:val="nl-NL"/>
        </w:rPr>
        <w:t>erhaal</w:t>
      </w:r>
      <w:r w:rsidRPr="00CA22F4">
        <w:rPr>
          <w:color w:val="6D6E71"/>
          <w:spacing w:val="-4"/>
          <w:lang w:val="nl-NL"/>
        </w:rPr>
        <w:t>/</w:t>
      </w:r>
      <w:r w:rsidRPr="00CA22F4">
        <w:rPr>
          <w:color w:val="6D6E71"/>
          <w:spacing w:val="-2"/>
          <w:lang w:val="nl-NL"/>
        </w:rPr>
        <w:t>g</w:t>
      </w:r>
      <w:r w:rsidRPr="00CA22F4">
        <w:rPr>
          <w:color w:val="6D6E71"/>
          <w:lang w:val="nl-NL"/>
        </w:rPr>
        <w:t>edic</w:t>
      </w:r>
      <w:r w:rsidRPr="00CA22F4">
        <w:rPr>
          <w:color w:val="6D6E71"/>
          <w:spacing w:val="-2"/>
          <w:lang w:val="nl-NL"/>
        </w:rPr>
        <w:t>h</w:t>
      </w:r>
      <w:r w:rsidRPr="00CA22F4">
        <w:rPr>
          <w:color w:val="6D6E71"/>
          <w:lang w:val="nl-NL"/>
        </w:rPr>
        <w:t>t/</w:t>
      </w:r>
      <w:r w:rsidRPr="00CA22F4">
        <w:rPr>
          <w:color w:val="6D6E71"/>
          <w:spacing w:val="20"/>
          <w:lang w:val="nl-NL"/>
        </w:rPr>
        <w:t xml:space="preserve"> </w:t>
      </w:r>
      <w:r w:rsidRPr="00CA22F4">
        <w:rPr>
          <w:color w:val="6D6E71"/>
          <w:spacing w:val="-2"/>
          <w:lang w:val="nl-NL"/>
        </w:rPr>
        <w:t>g</w:t>
      </w:r>
      <w:r w:rsidRPr="00CA22F4">
        <w:rPr>
          <w:color w:val="6D6E71"/>
          <w:lang w:val="nl-NL"/>
        </w:rPr>
        <w:t>ebed/lied</w:t>
      </w:r>
      <w:r w:rsidRPr="00CA22F4">
        <w:rPr>
          <w:color w:val="6D6E71"/>
          <w:spacing w:val="20"/>
          <w:lang w:val="nl-NL"/>
        </w:rPr>
        <w:t xml:space="preserve"> </w:t>
      </w:r>
      <w:r w:rsidRPr="00CA22F4">
        <w:rPr>
          <w:color w:val="6D6E71"/>
          <w:lang w:val="nl-NL"/>
        </w:rPr>
        <w:t>uit</w:t>
      </w:r>
      <w:r w:rsidRPr="00CA22F4">
        <w:rPr>
          <w:color w:val="6D6E71"/>
          <w:spacing w:val="20"/>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0"/>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 xml:space="preserve">t </w:t>
      </w:r>
      <w:r w:rsidRPr="00CA22F4">
        <w:rPr>
          <w:color w:val="6D6E71"/>
          <w:spacing w:val="-5"/>
          <w:lang w:val="nl-NL"/>
        </w:rPr>
        <w:t>z</w:t>
      </w:r>
      <w:r w:rsidRPr="00CA22F4">
        <w:rPr>
          <w:color w:val="6D6E71"/>
          <w:lang w:val="nl-NL"/>
        </w:rPr>
        <w:t>e</w:t>
      </w:r>
      <w:r w:rsidRPr="00CA22F4">
        <w:rPr>
          <w:color w:val="6D6E71"/>
          <w:spacing w:val="21"/>
          <w:lang w:val="nl-NL"/>
        </w:rPr>
        <w:t xml:space="preserve"> </w:t>
      </w:r>
      <w:r w:rsidRPr="00CA22F4">
        <w:rPr>
          <w:color w:val="6D6E71"/>
          <w:lang w:val="nl-NL"/>
        </w:rPr>
        <w:t>t</w:t>
      </w:r>
      <w:r w:rsidRPr="00CA22F4">
        <w:rPr>
          <w:color w:val="6D6E71"/>
          <w:spacing w:val="-3"/>
          <w:lang w:val="nl-NL"/>
        </w:rPr>
        <w:t>re</w:t>
      </w:r>
      <w:r w:rsidRPr="00CA22F4">
        <w:rPr>
          <w:color w:val="6D6E71"/>
          <w:lang w:val="nl-NL"/>
        </w:rPr>
        <w:t>f</w:t>
      </w:r>
      <w:r w:rsidRPr="00CA22F4">
        <w:rPr>
          <w:color w:val="6D6E71"/>
          <w:spacing w:val="-7"/>
          <w:lang w:val="nl-NL"/>
        </w:rPr>
        <w:t>f</w:t>
      </w:r>
      <w:r w:rsidRPr="00CA22F4">
        <w:rPr>
          <w:color w:val="6D6E71"/>
          <w:lang w:val="nl-NL"/>
        </w:rPr>
        <w:t>end</w:t>
      </w:r>
      <w:r w:rsidRPr="00CA22F4">
        <w:rPr>
          <w:color w:val="6D6E71"/>
          <w:spacing w:val="21"/>
          <w:lang w:val="nl-NL"/>
        </w:rPr>
        <w:t xml:space="preserve"> </w:t>
      </w:r>
      <w:r w:rsidRPr="00CA22F4">
        <w:rPr>
          <w:color w:val="6D6E71"/>
          <w:lang w:val="nl-NL"/>
        </w:rPr>
        <w:t>vinden;</w:t>
      </w:r>
      <w:r w:rsidRPr="00CA22F4">
        <w:rPr>
          <w:color w:val="6D6E71"/>
          <w:spacing w:val="21"/>
          <w:lang w:val="nl-NL"/>
        </w:rPr>
        <w:t xml:space="preserve"> </w:t>
      </w:r>
      <w:r w:rsidRPr="00CA22F4">
        <w:rPr>
          <w:color w:val="6D6E71"/>
          <w:lang w:val="nl-NL"/>
        </w:rPr>
        <w:t>illu</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ties</w:t>
      </w:r>
      <w:r w:rsidRPr="00CA22F4">
        <w:rPr>
          <w:color w:val="6D6E71"/>
          <w:spacing w:val="21"/>
          <w:lang w:val="nl-NL"/>
        </w:rPr>
        <w:t xml:space="preserve"> </w:t>
      </w:r>
      <w:r w:rsidRPr="00CA22F4">
        <w:rPr>
          <w:color w:val="6D6E71"/>
          <w:lang w:val="nl-NL"/>
        </w:rPr>
        <w:t>bij</w:t>
      </w:r>
      <w:r w:rsidRPr="00CA22F4">
        <w:rPr>
          <w:color w:val="6D6E71"/>
          <w:spacing w:val="22"/>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1"/>
          <w:lang w:val="nl-NL"/>
        </w:rPr>
        <w:t xml:space="preserve"> </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en/ma</w:t>
      </w:r>
      <w:r w:rsidRPr="00CA22F4">
        <w:rPr>
          <w:color w:val="6D6E71"/>
          <w:spacing w:val="-8"/>
          <w:lang w:val="nl-NL"/>
        </w:rPr>
        <w:t>k</w:t>
      </w:r>
      <w:r w:rsidRPr="00CA22F4">
        <w:rPr>
          <w:color w:val="6D6E71"/>
          <w:lang w:val="nl-NL"/>
        </w:rPr>
        <w:t>en;</w:t>
      </w:r>
      <w:r w:rsidRPr="00CA22F4">
        <w:rPr>
          <w:color w:val="6D6E71"/>
          <w:spacing w:val="21"/>
          <w:lang w:val="nl-NL"/>
        </w:rPr>
        <w:t xml:space="preserve"> </w:t>
      </w:r>
      <w:r w:rsidRPr="00CA22F4">
        <w:rPr>
          <w:color w:val="6D6E71"/>
          <w:lang w:val="nl-NL"/>
        </w:rPr>
        <w:t>via</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kst</w:t>
      </w:r>
      <w:r w:rsidRPr="00CA22F4">
        <w:rPr>
          <w:color w:val="6D6E71"/>
          <w:lang w:val="nl-NL"/>
        </w:rPr>
        <w:t>en</w:t>
      </w:r>
      <w:r w:rsidRPr="00CA22F4">
        <w:rPr>
          <w:color w:val="6D6E71"/>
          <w:spacing w:val="22"/>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er</w:t>
      </w:r>
      <w:r w:rsidRPr="00CA22F4">
        <w:rPr>
          <w:color w:val="6D6E71"/>
          <w:spacing w:val="20"/>
          <w:lang w:val="nl-NL"/>
        </w:rPr>
        <w:t xml:space="preserve"> </w:t>
      </w:r>
      <w:r w:rsidRPr="00CA22F4">
        <w:rPr>
          <w:color w:val="6D6E71"/>
          <w:lang w:val="nl-NL"/>
        </w:rPr>
        <w:t>nog)</w:t>
      </w:r>
      <w:r w:rsidRPr="00CA22F4">
        <w:rPr>
          <w:color w:val="6D6E71"/>
          <w:spacing w:val="21"/>
          <w:lang w:val="nl-NL"/>
        </w:rPr>
        <w:t xml:space="preserve"> </w:t>
      </w:r>
      <w:r w:rsidRPr="00CA22F4">
        <w:rPr>
          <w:color w:val="6D6E71"/>
          <w:lang w:val="nl-NL"/>
        </w:rPr>
        <w:t>via</w:t>
      </w:r>
      <w:r w:rsidRPr="00CA22F4">
        <w:rPr>
          <w:color w:val="6D6E71"/>
          <w:spacing w:val="21"/>
          <w:lang w:val="nl-NL"/>
        </w:rPr>
        <w:t xml:space="preserve"> </w:t>
      </w:r>
      <w:r w:rsidRPr="00CA22F4">
        <w:rPr>
          <w:color w:val="6D6E71"/>
          <w:lang w:val="nl-NL"/>
        </w:rPr>
        <w:t>de</w:t>
      </w:r>
      <w:r w:rsidRPr="00CA22F4">
        <w:rPr>
          <w:color w:val="6D6E71"/>
          <w:spacing w:val="22"/>
          <w:lang w:val="nl-NL"/>
        </w:rPr>
        <w:t xml:space="preserve"> </w:t>
      </w:r>
      <w:r w:rsidRPr="00CA22F4">
        <w:rPr>
          <w:color w:val="6D6E71"/>
          <w:lang w:val="nl-NL"/>
        </w:rPr>
        <w:t>illu</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ties</w:t>
      </w:r>
      <w:r w:rsidRPr="00CA22F4">
        <w:rPr>
          <w:color w:val="6D6E71"/>
          <w:w w:val="99"/>
          <w:lang w:val="nl-NL"/>
        </w:rPr>
        <w:t xml:space="preserve"> </w:t>
      </w:r>
      <w:r w:rsidRPr="00CA22F4">
        <w:rPr>
          <w:color w:val="6D6E71"/>
          <w:lang w:val="nl-NL"/>
        </w:rPr>
        <w:t>o</w:t>
      </w:r>
      <w:r w:rsidRPr="00CA22F4">
        <w:rPr>
          <w:color w:val="6D6E71"/>
          <w:spacing w:val="-3"/>
          <w:lang w:val="nl-NL"/>
        </w:rPr>
        <w:t>r</w:t>
      </w:r>
      <w:r w:rsidRPr="00CA22F4">
        <w:rPr>
          <w:color w:val="6D6E71"/>
          <w:lang w:val="nl-NL"/>
        </w:rPr>
        <w:t>dening</w:t>
      </w:r>
      <w:r w:rsidRPr="00CA22F4">
        <w:rPr>
          <w:color w:val="6D6E71"/>
          <w:spacing w:val="-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
          <w:lang w:val="nl-NL"/>
        </w:rPr>
        <w:t xml:space="preserve"> </w:t>
      </w:r>
      <w:r w:rsidRPr="00CA22F4">
        <w:rPr>
          <w:color w:val="6D6E71"/>
          <w:lang w:val="nl-NL"/>
        </w:rPr>
        <w:t>aanb</w:t>
      </w:r>
      <w:r w:rsidRPr="00CA22F4">
        <w:rPr>
          <w:color w:val="6D6E71"/>
          <w:spacing w:val="-3"/>
          <w:lang w:val="nl-NL"/>
        </w:rPr>
        <w:t>r</w:t>
      </w:r>
      <w:r w:rsidRPr="00CA22F4">
        <w:rPr>
          <w:color w:val="6D6E71"/>
          <w:lang w:val="nl-NL"/>
        </w:rPr>
        <w:t>en</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w:t>
      </w:r>
      <w:r w:rsidRPr="00CA22F4">
        <w:rPr>
          <w:color w:val="6D6E71"/>
          <w:spacing w:val="-2"/>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lang w:val="nl-NL"/>
        </w:rPr>
        <w:t>pla</w:t>
      </w:r>
      <w:r w:rsidRPr="00CA22F4">
        <w:rPr>
          <w:color w:val="6D6E71"/>
          <w:spacing w:val="-2"/>
          <w:lang w:val="nl-NL"/>
        </w:rPr>
        <w:t>a</w:t>
      </w:r>
      <w:r w:rsidRPr="00CA22F4">
        <w:rPr>
          <w:color w:val="6D6E71"/>
          <w:lang w:val="nl-NL"/>
        </w:rPr>
        <w:t>tjes</w:t>
      </w:r>
      <w:r w:rsidRPr="00CA22F4">
        <w:rPr>
          <w:color w:val="6D6E71"/>
          <w:spacing w:val="-2"/>
          <w:lang w:val="nl-NL"/>
        </w:rPr>
        <w:t xml:space="preserve"> </w:t>
      </w:r>
      <w:r w:rsidRPr="00CA22F4">
        <w:rPr>
          <w:color w:val="6D6E71"/>
          <w:lang w:val="nl-NL"/>
        </w:rPr>
        <w:t>passen</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el</w:t>
      </w:r>
      <w:r w:rsidRPr="00CA22F4">
        <w:rPr>
          <w:color w:val="6D6E71"/>
          <w:spacing w:val="-4"/>
          <w:lang w:val="nl-NL"/>
        </w:rPr>
        <w:t>k</w:t>
      </w:r>
      <w:r w:rsidRPr="00CA22F4">
        <w:rPr>
          <w:color w:val="6D6E71"/>
          <w:lang w:val="nl-NL"/>
        </w:rPr>
        <w:t>aar?;</w:t>
      </w:r>
      <w:r w:rsidRPr="00CA22F4">
        <w:rPr>
          <w:color w:val="6D6E71"/>
          <w:spacing w:val="-2"/>
          <w:lang w:val="nl-NL"/>
        </w:rPr>
        <w:t xml:space="preserve"> 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2"/>
          <w:lang w:val="nl-NL"/>
        </w:rPr>
        <w:t xml:space="preserve"> </w:t>
      </w:r>
      <w:r w:rsidRPr="00CA22F4">
        <w:rPr>
          <w:color w:val="6D6E71"/>
          <w:lang w:val="nl-NL"/>
        </w:rPr>
        <w:t>thema</w:t>
      </w:r>
      <w:r w:rsidRPr="00CA22F4">
        <w:rPr>
          <w:color w:val="6D6E71"/>
          <w:spacing w:val="-14"/>
          <w:lang w:val="nl-NL"/>
        </w:rPr>
        <w:t>’</w:t>
      </w:r>
      <w:r w:rsidRPr="00CA22F4">
        <w:rPr>
          <w:color w:val="6D6E71"/>
          <w:lang w:val="nl-NL"/>
        </w:rPr>
        <w:t>s</w:t>
      </w:r>
      <w:r w:rsidRPr="00CA22F4">
        <w:rPr>
          <w:color w:val="6D6E71"/>
          <w:spacing w:val="-2"/>
          <w:lang w:val="nl-NL"/>
        </w:rPr>
        <w:t xml:space="preserve"> </w:t>
      </w:r>
      <w:r w:rsidRPr="00CA22F4">
        <w:rPr>
          <w:color w:val="6D6E71"/>
          <w:lang w:val="nl-NL"/>
        </w:rPr>
        <w:t>vinden</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 xml:space="preserve"> </w:t>
      </w:r>
      <w:r w:rsidRPr="00CA22F4">
        <w:rPr>
          <w:color w:val="6D6E71"/>
          <w:lang w:val="nl-NL"/>
        </w:rPr>
        <w:t>hierin</w:t>
      </w:r>
      <w:r w:rsidRPr="00CA22F4">
        <w:rPr>
          <w:color w:val="6D6E71"/>
          <w:spacing w:val="-1"/>
          <w:lang w:val="nl-NL"/>
        </w:rPr>
        <w:t xml:space="preserve"> </w:t>
      </w:r>
      <w:r w:rsidRPr="00CA22F4">
        <w:rPr>
          <w:color w:val="6D6E71"/>
          <w:spacing w:val="-3"/>
          <w:lang w:val="nl-NL"/>
        </w:rPr>
        <w:t>t</w:t>
      </w:r>
      <w:r w:rsidRPr="00CA22F4">
        <w:rPr>
          <w:color w:val="6D6E71"/>
          <w:lang w:val="nl-NL"/>
        </w:rPr>
        <w:t>erug</w:t>
      </w:r>
      <w:r w:rsidRPr="00CA22F4">
        <w:rPr>
          <w:color w:val="6D6E71"/>
          <w:spacing w:val="3"/>
          <w:lang w:val="nl-NL"/>
        </w:rPr>
        <w:t>?</w:t>
      </w:r>
      <w:r w:rsidRPr="00CA22F4">
        <w:rPr>
          <w:color w:val="6D6E71"/>
          <w:lang w:val="nl-NL"/>
        </w:rPr>
        <w:t xml:space="preserve">”); samen bundelen in een mooi album – </w:t>
      </w:r>
      <w:r w:rsidRPr="00CA22F4">
        <w:rPr>
          <w:color w:val="6D6E71"/>
          <w:spacing w:val="-2"/>
          <w:lang w:val="nl-NL"/>
        </w:rPr>
        <w:t>v</w:t>
      </w:r>
      <w:r w:rsidRPr="00CA22F4">
        <w:rPr>
          <w:color w:val="6D6E71"/>
          <w:lang w:val="nl-NL"/>
        </w:rPr>
        <w:t>oor in de klas en</w:t>
      </w:r>
      <w:r w:rsidRPr="00CA22F4">
        <w:rPr>
          <w:color w:val="6D6E71"/>
          <w:spacing w:val="-4"/>
          <w:lang w:val="nl-NL"/>
        </w:rPr>
        <w:t>/</w:t>
      </w:r>
      <w:r w:rsidRPr="00CA22F4">
        <w:rPr>
          <w:color w:val="6D6E71"/>
          <w:lang w:val="nl-NL"/>
        </w:rPr>
        <w:t xml:space="preserve">of ook een </w:t>
      </w:r>
      <w:r w:rsidRPr="00CA22F4">
        <w:rPr>
          <w:color w:val="6D6E71"/>
          <w:spacing w:val="-4"/>
          <w:lang w:val="nl-NL"/>
        </w:rPr>
        <w:t>e</w:t>
      </w:r>
      <w:r w:rsidRPr="00CA22F4">
        <w:rPr>
          <w:color w:val="6D6E71"/>
          <w:spacing w:val="-6"/>
          <w:lang w:val="nl-NL"/>
        </w:rPr>
        <w:t>x</w:t>
      </w:r>
      <w:r w:rsidRPr="00CA22F4">
        <w:rPr>
          <w:color w:val="6D6E71"/>
          <w:lang w:val="nl-NL"/>
        </w:rPr>
        <w:t xml:space="preserve">emplaar </w:t>
      </w:r>
      <w:r w:rsidRPr="00CA22F4">
        <w:rPr>
          <w:color w:val="6D6E71"/>
          <w:spacing w:val="-3"/>
          <w:lang w:val="nl-NL"/>
        </w:rPr>
        <w:t>v</w:t>
      </w:r>
      <w:r w:rsidRPr="00CA22F4">
        <w:rPr>
          <w:color w:val="6D6E71"/>
          <w:lang w:val="nl-NL"/>
        </w:rPr>
        <w:t>oor de oude</w:t>
      </w:r>
      <w:r w:rsidRPr="00CA22F4">
        <w:rPr>
          <w:color w:val="6D6E71"/>
          <w:spacing w:val="-4"/>
          <w:lang w:val="nl-NL"/>
        </w:rPr>
        <w:t>r</w:t>
      </w:r>
      <w:r w:rsidRPr="00CA22F4">
        <w:rPr>
          <w:color w:val="6D6E71"/>
          <w:lang w:val="nl-NL"/>
        </w:rPr>
        <w:t>s;</w:t>
      </w:r>
    </w:p>
    <w:p w14:paraId="426CE162" w14:textId="77777777" w:rsidR="00624579" w:rsidRPr="00CA22F4" w:rsidRDefault="00624579">
      <w:pPr>
        <w:spacing w:before="6" w:line="260" w:lineRule="exact"/>
        <w:rPr>
          <w:sz w:val="26"/>
          <w:szCs w:val="26"/>
          <w:lang w:val="nl-NL"/>
        </w:rPr>
      </w:pPr>
    </w:p>
    <w:p w14:paraId="660F4FE1"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idem</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songs en</w:t>
      </w:r>
      <w:r w:rsidRPr="00CA22F4">
        <w:rPr>
          <w:color w:val="6D6E71"/>
          <w:spacing w:val="-1"/>
          <w:lang w:val="nl-NL"/>
        </w:rPr>
        <w:t xml:space="preserve"> </w:t>
      </w:r>
      <w:r w:rsidRPr="00CA22F4">
        <w:rPr>
          <w:color w:val="6D6E71"/>
          <w:lang w:val="nl-NL"/>
        </w:rPr>
        <w:t>muziek:</w:t>
      </w:r>
      <w:r w:rsidRPr="00CA22F4">
        <w:rPr>
          <w:color w:val="6D6E71"/>
          <w:spacing w:val="-1"/>
          <w:lang w:val="nl-NL"/>
        </w:rPr>
        <w:t xml:space="preserve"> </w:t>
      </w:r>
      <w:r w:rsidRPr="00CA22F4">
        <w:rPr>
          <w:color w:val="6D6E71"/>
          <w:lang w:val="nl-NL"/>
        </w:rPr>
        <w:t xml:space="preserve">een </w:t>
      </w:r>
      <w:r w:rsidRPr="00CA22F4">
        <w:rPr>
          <w:color w:val="6D6E71"/>
          <w:spacing w:val="-2"/>
          <w:lang w:val="nl-NL"/>
        </w:rPr>
        <w:t>c</w:t>
      </w:r>
      <w:r w:rsidRPr="00CA22F4">
        <w:rPr>
          <w:color w:val="6D6E71"/>
          <w:lang w:val="nl-NL"/>
        </w:rPr>
        <w:t>ass</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ebandje</w:t>
      </w:r>
      <w:r w:rsidRPr="00CA22F4">
        <w:rPr>
          <w:color w:val="6D6E71"/>
          <w:spacing w:val="-1"/>
          <w:lang w:val="nl-NL"/>
        </w:rPr>
        <w:t xml:space="preserve"> </w:t>
      </w:r>
      <w:r w:rsidRPr="00CA22F4">
        <w:rPr>
          <w:color w:val="6D6E71"/>
          <w:lang w:val="nl-NL"/>
        </w:rPr>
        <w:t>samen</w:t>
      </w:r>
      <w:r w:rsidRPr="00CA22F4">
        <w:rPr>
          <w:color w:val="6D6E71"/>
          <w:spacing w:val="-3"/>
          <w:lang w:val="nl-NL"/>
        </w:rPr>
        <w:t>st</w:t>
      </w:r>
      <w:r w:rsidRPr="00CA22F4">
        <w:rPr>
          <w:color w:val="6D6E71"/>
          <w:lang w:val="nl-NL"/>
        </w:rPr>
        <w:t>ellen</w:t>
      </w:r>
      <w:r w:rsidRPr="00CA22F4">
        <w:rPr>
          <w:color w:val="6D6E71"/>
          <w:spacing w:val="-1"/>
          <w:lang w:val="nl-NL"/>
        </w:rPr>
        <w:t xml:space="preserve"> </w:t>
      </w:r>
      <w:r w:rsidRPr="00CA22F4">
        <w:rPr>
          <w:color w:val="6D6E71"/>
          <w:lang w:val="nl-NL"/>
        </w:rPr>
        <w:t>of een</w:t>
      </w:r>
      <w:r w:rsidRPr="00CA22F4">
        <w:rPr>
          <w:color w:val="6D6E71"/>
          <w:spacing w:val="-1"/>
          <w:lang w:val="nl-NL"/>
        </w:rPr>
        <w:t xml:space="preserve"> </w:t>
      </w:r>
      <w:r w:rsidRPr="00CA22F4">
        <w:rPr>
          <w:color w:val="6D6E71"/>
          <w:lang w:val="nl-NL"/>
        </w:rPr>
        <w:t>cd</w:t>
      </w:r>
      <w:r w:rsidRPr="00CA22F4">
        <w:rPr>
          <w:color w:val="6D6E71"/>
          <w:spacing w:val="-1"/>
          <w:lang w:val="nl-NL"/>
        </w:rPr>
        <w:t xml:space="preserve"> </w:t>
      </w:r>
      <w:r w:rsidRPr="00CA22F4">
        <w:rPr>
          <w:color w:val="6D6E71"/>
          <w:lang w:val="nl-NL"/>
        </w:rPr>
        <w:t>b</w:t>
      </w:r>
      <w:r w:rsidRPr="00CA22F4">
        <w:rPr>
          <w:color w:val="6D6E71"/>
          <w:spacing w:val="-5"/>
          <w:lang w:val="nl-NL"/>
        </w:rPr>
        <w:t>r</w:t>
      </w:r>
      <w:r w:rsidRPr="00CA22F4">
        <w:rPr>
          <w:color w:val="6D6E71"/>
          <w:lang w:val="nl-NL"/>
        </w:rPr>
        <w:t>anden (b</w:t>
      </w:r>
      <w:r w:rsidRPr="00CA22F4">
        <w:rPr>
          <w:color w:val="6D6E71"/>
          <w:spacing w:val="-1"/>
          <w:lang w:val="nl-NL"/>
        </w:rPr>
        <w:t>o</w:t>
      </w:r>
      <w:r w:rsidRPr="00CA22F4">
        <w:rPr>
          <w:color w:val="6D6E71"/>
          <w:spacing w:val="-3"/>
          <w:lang w:val="nl-NL"/>
        </w:rPr>
        <w:t>v</w:t>
      </w:r>
      <w:r w:rsidRPr="00CA22F4">
        <w:rPr>
          <w:color w:val="6D6E71"/>
          <w:lang w:val="nl-NL"/>
        </w:rPr>
        <w:t>enbouw);</w:t>
      </w:r>
    </w:p>
    <w:p w14:paraId="74785E6D" w14:textId="77777777" w:rsidR="00624579" w:rsidRPr="00CA22F4" w:rsidRDefault="00624579">
      <w:pPr>
        <w:spacing w:before="18" w:line="240" w:lineRule="exact"/>
        <w:rPr>
          <w:sz w:val="24"/>
          <w:szCs w:val="24"/>
          <w:lang w:val="nl-NL"/>
        </w:rPr>
      </w:pPr>
    </w:p>
    <w:p w14:paraId="48CB66D2"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een</w:t>
      </w:r>
      <w:r w:rsidRPr="00CA22F4">
        <w:rPr>
          <w:color w:val="6D6E71"/>
          <w:spacing w:val="-7"/>
          <w:lang w:val="nl-NL"/>
        </w:rPr>
        <w:t xml:space="preserve"> </w:t>
      </w:r>
      <w:r w:rsidRPr="00CA22F4">
        <w:rPr>
          <w:color w:val="6D6E71"/>
          <w:lang w:val="nl-NL"/>
        </w:rPr>
        <w:t>lied</w:t>
      </w:r>
      <w:r w:rsidRPr="00CA22F4">
        <w:rPr>
          <w:color w:val="6D6E71"/>
          <w:spacing w:val="-7"/>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7"/>
          <w:lang w:val="nl-NL"/>
        </w:rPr>
        <w:t xml:space="preserve"> </w:t>
      </w:r>
      <w:r w:rsidRPr="00CA22F4">
        <w:rPr>
          <w:color w:val="6D6E71"/>
          <w:lang w:val="nl-NL"/>
        </w:rPr>
        <w:t>g</w:t>
      </w:r>
      <w:r w:rsidRPr="00CA22F4">
        <w:rPr>
          <w:color w:val="6D6E71"/>
          <w:spacing w:val="-5"/>
          <w:lang w:val="nl-NL"/>
        </w:rPr>
        <w:t>r</w:t>
      </w:r>
      <w:r w:rsidRPr="00CA22F4">
        <w:rPr>
          <w:color w:val="6D6E71"/>
          <w:lang w:val="nl-NL"/>
        </w:rPr>
        <w:t>aag</w:t>
      </w:r>
      <w:r w:rsidRPr="00CA22F4">
        <w:rPr>
          <w:color w:val="6D6E71"/>
          <w:spacing w:val="-7"/>
          <w:lang w:val="nl-NL"/>
        </w:rPr>
        <w:t xml:space="preserve"> </w:t>
      </w:r>
      <w:r w:rsidRPr="00CA22F4">
        <w:rPr>
          <w:color w:val="6D6E71"/>
          <w:spacing w:val="-5"/>
          <w:lang w:val="nl-NL"/>
        </w:rPr>
        <w:t>z</w:t>
      </w:r>
      <w:r w:rsidRPr="00CA22F4">
        <w:rPr>
          <w:color w:val="6D6E71"/>
          <w:lang w:val="nl-NL"/>
        </w:rPr>
        <w:t>ong</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7"/>
          <w:lang w:val="nl-NL"/>
        </w:rPr>
        <w:t xml:space="preserve"> </w:t>
      </w:r>
      <w:r w:rsidRPr="00CA22F4">
        <w:rPr>
          <w:color w:val="6D6E71"/>
          <w:lang w:val="nl-NL"/>
        </w:rPr>
        <w:t>pa</w:t>
      </w:r>
      <w:r w:rsidRPr="00CA22F4">
        <w:rPr>
          <w:color w:val="6D6E71"/>
          <w:spacing w:val="-3"/>
          <w:lang w:val="nl-NL"/>
        </w:rPr>
        <w:t>s</w:t>
      </w:r>
      <w:r w:rsidRPr="00CA22F4">
        <w:rPr>
          <w:color w:val="6D6E71"/>
          <w:lang w:val="nl-NL"/>
        </w:rPr>
        <w:t>t,</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samen</w:t>
      </w:r>
      <w:r w:rsidRPr="00CA22F4">
        <w:rPr>
          <w:color w:val="6D6E71"/>
          <w:spacing w:val="-7"/>
          <w:lang w:val="nl-NL"/>
        </w:rPr>
        <w:t xml:space="preserve"> </w:t>
      </w:r>
      <w:r w:rsidRPr="00CA22F4">
        <w:rPr>
          <w:color w:val="6D6E71"/>
          <w:lang w:val="nl-NL"/>
        </w:rPr>
        <w:t>zin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lang w:val="nl-NL"/>
        </w:rPr>
        <w:t>of</w:t>
      </w:r>
      <w:r w:rsidRPr="00CA22F4">
        <w:rPr>
          <w:color w:val="6D6E71"/>
          <w:spacing w:val="-7"/>
          <w:lang w:val="nl-NL"/>
        </w:rPr>
        <w:t xml:space="preserve"> </w:t>
      </w:r>
      <w:r w:rsidRPr="00CA22F4">
        <w:rPr>
          <w:color w:val="6D6E71"/>
          <w:lang w:val="nl-NL"/>
        </w:rPr>
        <w:t>ino</w:t>
      </w:r>
      <w:r w:rsidRPr="00CA22F4">
        <w:rPr>
          <w:color w:val="6D6E71"/>
          <w:spacing w:val="-2"/>
          <w:lang w:val="nl-NL"/>
        </w:rPr>
        <w:t>e</w:t>
      </w:r>
      <w:r w:rsidRPr="00CA22F4">
        <w:rPr>
          <w:color w:val="6D6E71"/>
          <w:spacing w:val="-6"/>
          <w:lang w:val="nl-NL"/>
        </w:rPr>
        <w:t>f</w:t>
      </w:r>
      <w:r w:rsidRPr="00CA22F4">
        <w:rPr>
          <w:color w:val="6D6E71"/>
          <w:lang w:val="nl-NL"/>
        </w:rPr>
        <w:t>enen en</w:t>
      </w:r>
      <w:r w:rsidRPr="00CA22F4">
        <w:rPr>
          <w:color w:val="6D6E71"/>
          <w:spacing w:val="11"/>
          <w:lang w:val="nl-NL"/>
        </w:rPr>
        <w:t xml:space="preserve"> </w:t>
      </w:r>
      <w:r w:rsidRPr="00CA22F4">
        <w:rPr>
          <w:color w:val="6D6E71"/>
          <w:lang w:val="nl-NL"/>
        </w:rPr>
        <w:t>o</w:t>
      </w:r>
      <w:r w:rsidRPr="00CA22F4">
        <w:rPr>
          <w:color w:val="6D6E71"/>
          <w:spacing w:val="-2"/>
          <w:lang w:val="nl-NL"/>
        </w:rPr>
        <w:t>e</w:t>
      </w:r>
      <w:r w:rsidRPr="00CA22F4">
        <w:rPr>
          <w:color w:val="6D6E71"/>
          <w:spacing w:val="-6"/>
          <w:lang w:val="nl-NL"/>
        </w:rPr>
        <w:t>f</w:t>
      </w:r>
      <w:r w:rsidRPr="00CA22F4">
        <w:rPr>
          <w:color w:val="6D6E71"/>
          <w:lang w:val="nl-NL"/>
        </w:rPr>
        <w:t>enen</w:t>
      </w:r>
      <w:r w:rsidRPr="00CA22F4">
        <w:rPr>
          <w:color w:val="6D6E71"/>
          <w:spacing w:val="11"/>
          <w:lang w:val="nl-NL"/>
        </w:rPr>
        <w:t xml:space="preserve"> </w:t>
      </w:r>
      <w:r w:rsidRPr="00CA22F4">
        <w:rPr>
          <w:color w:val="6D6E71"/>
          <w:lang w:val="nl-NL"/>
        </w:rPr>
        <w:t>–</w:t>
      </w:r>
      <w:r w:rsidRPr="00CA22F4">
        <w:rPr>
          <w:color w:val="6D6E71"/>
          <w:spacing w:val="11"/>
          <w:lang w:val="nl-NL"/>
        </w:rPr>
        <w:t xml:space="preserve"> </w:t>
      </w:r>
      <w:r w:rsidRPr="00CA22F4">
        <w:rPr>
          <w:color w:val="6D6E71"/>
          <w:lang w:val="nl-NL"/>
        </w:rPr>
        <w:t>al</w:t>
      </w:r>
      <w:r w:rsidRPr="00CA22F4">
        <w:rPr>
          <w:color w:val="6D6E71"/>
          <w:spacing w:val="11"/>
          <w:lang w:val="nl-NL"/>
        </w:rPr>
        <w:t xml:space="preserve"> </w:t>
      </w:r>
      <w:r w:rsidRPr="00CA22F4">
        <w:rPr>
          <w:color w:val="6D6E71"/>
          <w:lang w:val="nl-NL"/>
        </w:rPr>
        <w:t>dan</w:t>
      </w:r>
      <w:r w:rsidRPr="00CA22F4">
        <w:rPr>
          <w:color w:val="6D6E71"/>
          <w:spacing w:val="1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1"/>
          <w:lang w:val="nl-NL"/>
        </w:rPr>
        <w:t xml:space="preserve"> </w:t>
      </w:r>
      <w:r w:rsidRPr="00CA22F4">
        <w:rPr>
          <w:color w:val="6D6E71"/>
          <w:lang w:val="nl-NL"/>
        </w:rPr>
        <w:t>muzi</w:t>
      </w:r>
      <w:r w:rsidRPr="00CA22F4">
        <w:rPr>
          <w:color w:val="6D6E71"/>
          <w:spacing w:val="-4"/>
          <w:lang w:val="nl-NL"/>
        </w:rPr>
        <w:t>k</w:t>
      </w:r>
      <w:r w:rsidRPr="00CA22F4">
        <w:rPr>
          <w:color w:val="6D6E71"/>
          <w:lang w:val="nl-NL"/>
        </w:rPr>
        <w:t>ale</w:t>
      </w:r>
      <w:r w:rsidRPr="00CA22F4">
        <w:rPr>
          <w:color w:val="6D6E71"/>
          <w:spacing w:val="11"/>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12"/>
          <w:lang w:val="nl-NL"/>
        </w:rPr>
        <w:t xml:space="preserve"> </w:t>
      </w:r>
      <w:r w:rsidRPr="00CA22F4">
        <w:rPr>
          <w:color w:val="6D6E71"/>
          <w:lang w:val="nl-NL"/>
        </w:rPr>
        <w:t>Goed</w:t>
      </w:r>
      <w:r w:rsidRPr="00CA22F4">
        <w:rPr>
          <w:color w:val="6D6E71"/>
          <w:spacing w:val="11"/>
          <w:lang w:val="nl-NL"/>
        </w:rPr>
        <w:t xml:space="preserve"> </w:t>
      </w:r>
      <w:r w:rsidRPr="00CA22F4">
        <w:rPr>
          <w:color w:val="6D6E71"/>
          <w:lang w:val="nl-NL"/>
        </w:rPr>
        <w:t>om</w:t>
      </w:r>
      <w:r w:rsidRPr="00CA22F4">
        <w:rPr>
          <w:color w:val="6D6E71"/>
          <w:spacing w:val="1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w:t>
      </w:r>
      <w:r w:rsidRPr="00CA22F4">
        <w:rPr>
          <w:color w:val="6D6E71"/>
          <w:spacing w:val="11"/>
          <w:lang w:val="nl-NL"/>
        </w:rPr>
        <w:t xml:space="preserve"> </w:t>
      </w:r>
      <w:r w:rsidRPr="00CA22F4">
        <w:rPr>
          <w:color w:val="6D6E71"/>
          <w:lang w:val="nl-NL"/>
        </w:rPr>
        <w:t>op</w:t>
      </w:r>
      <w:r w:rsidRPr="00CA22F4">
        <w:rPr>
          <w:color w:val="6D6E71"/>
          <w:spacing w:val="11"/>
          <w:lang w:val="nl-NL"/>
        </w:rPr>
        <w:t xml:space="preserve"> </w:t>
      </w:r>
      <w:r w:rsidRPr="00CA22F4">
        <w:rPr>
          <w:color w:val="6D6E71"/>
          <w:spacing w:val="-2"/>
          <w:lang w:val="nl-NL"/>
        </w:rPr>
        <w:t>g</w:t>
      </w:r>
      <w:r w:rsidRPr="00CA22F4">
        <w:rPr>
          <w:color w:val="6D6E71"/>
          <w:lang w:val="nl-NL"/>
        </w:rPr>
        <w:t>epa</w:t>
      </w:r>
      <w:r w:rsidRPr="00CA22F4">
        <w:rPr>
          <w:color w:val="6D6E71"/>
          <w:spacing w:val="-3"/>
          <w:lang w:val="nl-NL"/>
        </w:rPr>
        <w:t>st</w:t>
      </w:r>
      <w:r w:rsidRPr="00CA22F4">
        <w:rPr>
          <w:color w:val="6D6E71"/>
          <w:lang w:val="nl-NL"/>
        </w:rPr>
        <w:t>e</w:t>
      </w:r>
      <w:r w:rsidRPr="00CA22F4">
        <w:rPr>
          <w:color w:val="6D6E71"/>
          <w:spacing w:val="11"/>
          <w:lang w:val="nl-NL"/>
        </w:rPr>
        <w:t xml:space="preserve"> </w:t>
      </w:r>
      <w:r w:rsidRPr="00CA22F4">
        <w:rPr>
          <w:color w:val="6D6E71"/>
          <w:lang w:val="nl-NL"/>
        </w:rPr>
        <w:t>mome</w:t>
      </w:r>
      <w:r w:rsidRPr="00CA22F4">
        <w:rPr>
          <w:color w:val="6D6E71"/>
          <w:spacing w:val="-3"/>
          <w:lang w:val="nl-NL"/>
        </w:rPr>
        <w:t>nt</w:t>
      </w:r>
      <w:r w:rsidRPr="00CA22F4">
        <w:rPr>
          <w:color w:val="6D6E71"/>
          <w:lang w:val="nl-NL"/>
        </w:rPr>
        <w:t>en</w:t>
      </w:r>
      <w:r w:rsidRPr="00CA22F4">
        <w:rPr>
          <w:color w:val="6D6E71"/>
          <w:spacing w:val="11"/>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 xml:space="preserve">herhalen! </w:t>
      </w:r>
      <w:r w:rsidRPr="00CA22F4">
        <w:rPr>
          <w:color w:val="6D6E71"/>
          <w:spacing w:val="-6"/>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 xml:space="preserve">tueel </w:t>
      </w:r>
      <w:r w:rsidRPr="00CA22F4">
        <w:rPr>
          <w:color w:val="6D6E71"/>
          <w:spacing w:val="-3"/>
          <w:lang w:val="nl-NL"/>
        </w:rPr>
        <w:t>t</w:t>
      </w:r>
      <w:r w:rsidRPr="00CA22F4">
        <w:rPr>
          <w:color w:val="6D6E71"/>
          <w:lang w:val="nl-NL"/>
        </w:rPr>
        <w:t>e zin</w:t>
      </w:r>
      <w:r w:rsidRPr="00CA22F4">
        <w:rPr>
          <w:color w:val="6D6E71"/>
          <w:spacing w:val="-2"/>
          <w:lang w:val="nl-NL"/>
        </w:rPr>
        <w:t>g</w:t>
      </w:r>
      <w:r w:rsidRPr="00CA22F4">
        <w:rPr>
          <w:color w:val="6D6E71"/>
          <w:lang w:val="nl-NL"/>
        </w:rPr>
        <w:t>en bij de uit</w:t>
      </w:r>
      <w:r w:rsidRPr="00CA22F4">
        <w:rPr>
          <w:color w:val="6D6E71"/>
          <w:spacing w:val="-3"/>
          <w:lang w:val="nl-NL"/>
        </w:rPr>
        <w:t>v</w:t>
      </w:r>
      <w:r w:rsidRPr="00CA22F4">
        <w:rPr>
          <w:color w:val="6D6E71"/>
          <w:lang w:val="nl-NL"/>
        </w:rPr>
        <w:t xml:space="preserve">aart of in de </w:t>
      </w:r>
      <w:r w:rsidRPr="00CA22F4">
        <w:rPr>
          <w:color w:val="6D6E71"/>
          <w:spacing w:val="-1"/>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 op school;</w:t>
      </w:r>
    </w:p>
    <w:p w14:paraId="3E345D6E" w14:textId="77777777" w:rsidR="00624579" w:rsidRPr="00CA22F4" w:rsidRDefault="00624579">
      <w:pPr>
        <w:spacing w:before="4" w:line="260" w:lineRule="exact"/>
        <w:rPr>
          <w:sz w:val="26"/>
          <w:szCs w:val="26"/>
          <w:lang w:val="nl-NL"/>
        </w:rPr>
      </w:pPr>
    </w:p>
    <w:p w14:paraId="79F12850"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sen</w:t>
      </w:r>
      <w:r w:rsidRPr="00CA22F4">
        <w:rPr>
          <w:color w:val="6D6E71"/>
          <w:spacing w:val="13"/>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3"/>
          <w:lang w:val="nl-NL"/>
        </w:rPr>
        <w:t xml:space="preserve"> </w:t>
      </w:r>
      <w:r w:rsidRPr="00CA22F4">
        <w:rPr>
          <w:color w:val="6D6E71"/>
          <w:lang w:val="nl-NL"/>
        </w:rPr>
        <w:t>of</w:t>
      </w:r>
      <w:r w:rsidRPr="00CA22F4">
        <w:rPr>
          <w:color w:val="6D6E71"/>
          <w:spacing w:val="13"/>
          <w:lang w:val="nl-NL"/>
        </w:rPr>
        <w:t xml:space="preserve"> </w:t>
      </w:r>
      <w:r w:rsidRPr="00CA22F4">
        <w:rPr>
          <w:color w:val="6D6E71"/>
          <w:lang w:val="nl-NL"/>
        </w:rPr>
        <w:t>samen</w:t>
      </w:r>
      <w:r w:rsidRPr="00CA22F4">
        <w:rPr>
          <w:color w:val="6D6E71"/>
          <w:spacing w:val="13"/>
          <w:lang w:val="nl-NL"/>
        </w:rPr>
        <w:t xml:space="preserve"> </w:t>
      </w:r>
      <w:r w:rsidRPr="00CA22F4">
        <w:rPr>
          <w:color w:val="6D6E71"/>
          <w:lang w:val="nl-NL"/>
        </w:rPr>
        <w:t>één</w:t>
      </w:r>
      <w:r w:rsidRPr="00CA22F4">
        <w:rPr>
          <w:color w:val="6D6E71"/>
          <w:spacing w:val="12"/>
          <w:lang w:val="nl-NL"/>
        </w:rPr>
        <w:t xml:space="preserv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w:t>
      </w:r>
      <w:r w:rsidRPr="00CA22F4">
        <w:rPr>
          <w:color w:val="6D6E71"/>
          <w:spacing w:val="13"/>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lang w:val="nl-NL"/>
        </w:rPr>
        <w:t>of</w:t>
      </w:r>
      <w:r w:rsidRPr="00CA22F4">
        <w:rPr>
          <w:color w:val="6D6E71"/>
          <w:spacing w:val="13"/>
          <w:lang w:val="nl-NL"/>
        </w:rPr>
        <w:t xml:space="preserve"> </w:t>
      </w:r>
      <w:r w:rsidRPr="00CA22F4">
        <w:rPr>
          <w:color w:val="6D6E71"/>
          <w:spacing w:val="-5"/>
          <w:lang w:val="nl-NL"/>
        </w:rPr>
        <w:t>z</w:t>
      </w:r>
      <w:r w:rsidRPr="00CA22F4">
        <w:rPr>
          <w:color w:val="6D6E71"/>
          <w:lang w:val="nl-NL"/>
        </w:rPr>
        <w:t>es</w:t>
      </w:r>
      <w:r w:rsidRPr="00CA22F4">
        <w:rPr>
          <w:color w:val="6D6E71"/>
          <w:spacing w:val="13"/>
          <w:lang w:val="nl-NL"/>
        </w:rPr>
        <w:t xml:space="preserv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sen</w:t>
      </w:r>
      <w:r w:rsidRPr="00CA22F4">
        <w:rPr>
          <w:color w:val="6D6E71"/>
          <w:spacing w:val="13"/>
          <w:lang w:val="nl-NL"/>
        </w:rPr>
        <w:t xml:space="preserve"> </w:t>
      </w:r>
      <w:r w:rsidRPr="00CA22F4">
        <w:rPr>
          <w:color w:val="6D6E71"/>
          <w:lang w:val="nl-NL"/>
        </w:rPr>
        <w:t>die</w:t>
      </w:r>
      <w:r w:rsidRPr="00CA22F4">
        <w:rPr>
          <w:color w:val="6D6E71"/>
          <w:spacing w:val="13"/>
          <w:lang w:val="nl-NL"/>
        </w:rPr>
        <w:t xml:space="preserve"> </w:t>
      </w:r>
      <w:r w:rsidRPr="00CA22F4">
        <w:rPr>
          <w:color w:val="6D6E71"/>
          <w:lang w:val="nl-NL"/>
        </w:rPr>
        <w:t>om</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ki</w:t>
      </w:r>
      <w:r w:rsidRPr="00CA22F4">
        <w:rPr>
          <w:color w:val="6D6E71"/>
          <w:spacing w:val="-3"/>
          <w:lang w:val="nl-NL"/>
        </w:rPr>
        <w:t>s</w:t>
      </w:r>
      <w:r w:rsidRPr="00CA22F4">
        <w:rPr>
          <w:color w:val="6D6E71"/>
          <w:lang w:val="nl-NL"/>
        </w:rPr>
        <w:t>t</w:t>
      </w:r>
      <w:r w:rsidRPr="00CA22F4">
        <w:rPr>
          <w:color w:val="6D6E71"/>
          <w:spacing w:val="13"/>
          <w:lang w:val="nl-NL"/>
        </w:rPr>
        <w:t xml:space="preserve"> </w:t>
      </w:r>
      <w:r w:rsidRPr="00CA22F4">
        <w:rPr>
          <w:color w:val="6D6E71"/>
          <w:spacing w:val="-3"/>
          <w:lang w:val="nl-NL"/>
        </w:rPr>
        <w:t>k</w:t>
      </w:r>
      <w:r w:rsidRPr="00CA22F4">
        <w:rPr>
          <w:color w:val="6D6E71"/>
          <w:lang w:val="nl-NL"/>
        </w:rPr>
        <w:t>unnen</w:t>
      </w:r>
      <w:r w:rsidRPr="00CA22F4">
        <w:rPr>
          <w:color w:val="6D6E71"/>
          <w:spacing w:val="13"/>
          <w:lang w:val="nl-NL"/>
        </w:rPr>
        <w:t xml:space="preserve"> </w:t>
      </w:r>
      <w:r w:rsidRPr="00CA22F4">
        <w:rPr>
          <w:color w:val="6D6E71"/>
          <w:spacing w:val="-3"/>
          <w:lang w:val="nl-NL"/>
        </w:rPr>
        <w:t>st</w:t>
      </w:r>
      <w:r w:rsidRPr="00CA22F4">
        <w:rPr>
          <w:color w:val="6D6E71"/>
          <w:lang w:val="nl-NL"/>
        </w:rPr>
        <w:t>aan</w:t>
      </w:r>
      <w:r w:rsidRPr="00CA22F4">
        <w:rPr>
          <w:color w:val="6D6E71"/>
          <w:spacing w:val="13"/>
          <w:lang w:val="nl-NL"/>
        </w:rPr>
        <w:t xml:space="preserve"> </w:t>
      </w:r>
      <w:r w:rsidRPr="00CA22F4">
        <w:rPr>
          <w:color w:val="6D6E71"/>
          <w:lang w:val="nl-NL"/>
        </w:rPr>
        <w:t>bij</w:t>
      </w:r>
      <w:r w:rsidRPr="00CA22F4">
        <w:rPr>
          <w:color w:val="6D6E71"/>
          <w:spacing w:val="13"/>
          <w:lang w:val="nl-NL"/>
        </w:rPr>
        <w:t xml:space="preserve"> </w:t>
      </w:r>
      <w:r w:rsidRPr="00CA22F4">
        <w:rPr>
          <w:color w:val="6D6E71"/>
          <w:lang w:val="nl-NL"/>
        </w:rPr>
        <w:t>de uit</w:t>
      </w:r>
      <w:r w:rsidRPr="00CA22F4">
        <w:rPr>
          <w:color w:val="6D6E71"/>
          <w:spacing w:val="-4"/>
          <w:lang w:val="nl-NL"/>
        </w:rPr>
        <w:t>v</w:t>
      </w:r>
      <w:r w:rsidRPr="00CA22F4">
        <w:rPr>
          <w:color w:val="6D6E71"/>
          <w:lang w:val="nl-NL"/>
        </w:rPr>
        <w:t>aartplec</w:t>
      </w:r>
      <w:r w:rsidRPr="00CA22F4">
        <w:rPr>
          <w:color w:val="6D6E71"/>
          <w:spacing w:val="-2"/>
          <w:lang w:val="nl-NL"/>
        </w:rPr>
        <w:t>h</w:t>
      </w:r>
      <w:r w:rsidRPr="00CA22F4">
        <w:rPr>
          <w:color w:val="6D6E71"/>
          <w:lang w:val="nl-NL"/>
        </w:rPr>
        <w:t>tigheid</w:t>
      </w:r>
      <w:r w:rsidRPr="00CA22F4">
        <w:rPr>
          <w:color w:val="6D6E71"/>
          <w:spacing w:val="-1"/>
          <w:lang w:val="nl-NL"/>
        </w:rPr>
        <w:t xml:space="preserve"> </w:t>
      </w:r>
      <w:r w:rsidRPr="00CA22F4">
        <w:rPr>
          <w:color w:val="6D6E71"/>
          <w:lang w:val="nl-NL"/>
        </w:rPr>
        <w:t>(</w:t>
      </w:r>
      <w:r w:rsidRPr="00CA22F4">
        <w:rPr>
          <w:color w:val="6D6E71"/>
          <w:spacing w:val="-1"/>
          <w:lang w:val="nl-NL"/>
        </w:rPr>
        <w:t>o</w:t>
      </w:r>
      <w:r w:rsidRPr="00CA22F4">
        <w:rPr>
          <w:color w:val="6D6E71"/>
          <w:spacing w:val="-3"/>
          <w:lang w:val="nl-NL"/>
        </w:rPr>
        <w:t>v</w:t>
      </w:r>
      <w:r w:rsidRPr="00CA22F4">
        <w:rPr>
          <w:color w:val="6D6E71"/>
          <w:lang w:val="nl-NL"/>
        </w:rPr>
        <w:t>erle</w:t>
      </w:r>
      <w:r w:rsidRPr="00CA22F4">
        <w:rPr>
          <w:color w:val="6D6E71"/>
          <w:spacing w:val="1"/>
          <w:lang w:val="nl-NL"/>
        </w:rPr>
        <w:t>g</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5"/>
          <w:lang w:val="nl-NL"/>
        </w:rPr>
        <w:t>f</w:t>
      </w:r>
      <w:r w:rsidRPr="00CA22F4">
        <w:rPr>
          <w:color w:val="6D6E71"/>
          <w:lang w:val="nl-NL"/>
        </w:rPr>
        <w:t>amilie!)</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4"/>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
          <w:lang w:val="nl-NL"/>
        </w:rPr>
        <w:t xml:space="preserve"> </w:t>
      </w:r>
      <w:r w:rsidRPr="00CA22F4">
        <w:rPr>
          <w:color w:val="6D6E71"/>
          <w:lang w:val="nl-NL"/>
        </w:rPr>
        <w:t>tijdens</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school;</w:t>
      </w:r>
    </w:p>
    <w:p w14:paraId="33A47FB9" w14:textId="77777777" w:rsidR="00624579" w:rsidRPr="00CA22F4" w:rsidRDefault="00624579">
      <w:pPr>
        <w:spacing w:before="6" w:line="260" w:lineRule="exact"/>
        <w:rPr>
          <w:sz w:val="26"/>
          <w:szCs w:val="26"/>
          <w:lang w:val="nl-NL"/>
        </w:rPr>
      </w:pPr>
    </w:p>
    <w:p w14:paraId="48C49D05"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hartjes / bloemen ma</w:t>
      </w:r>
      <w:r w:rsidRPr="00CA22F4">
        <w:rPr>
          <w:color w:val="6D6E71"/>
          <w:spacing w:val="-7"/>
          <w:lang w:val="nl-NL"/>
        </w:rPr>
        <w:t>k</w:t>
      </w:r>
      <w:r w:rsidRPr="00CA22F4">
        <w:rPr>
          <w:color w:val="6D6E71"/>
          <w:lang w:val="nl-NL"/>
        </w:rPr>
        <w:t>en (</w:t>
      </w:r>
      <w:r w:rsidRPr="00CA22F4">
        <w:rPr>
          <w:color w:val="6D6E71"/>
          <w:spacing w:val="-4"/>
          <w:lang w:val="nl-NL"/>
        </w:rPr>
        <w:t>v</w:t>
      </w:r>
      <w:r w:rsidRPr="00CA22F4">
        <w:rPr>
          <w:color w:val="6D6E71"/>
          <w:lang w:val="nl-NL"/>
        </w:rPr>
        <w:t xml:space="preserve">an papier), </w:t>
      </w:r>
      <w:r w:rsidRPr="00CA22F4">
        <w:rPr>
          <w:color w:val="6D6E71"/>
          <w:spacing w:val="-4"/>
          <w:lang w:val="nl-NL"/>
        </w:rPr>
        <w:t>k</w:t>
      </w:r>
      <w:r w:rsidRPr="00CA22F4">
        <w:rPr>
          <w:color w:val="6D6E71"/>
          <w:lang w:val="nl-NL"/>
        </w:rPr>
        <w:t>aartjes e</w:t>
      </w:r>
      <w:r w:rsidRPr="00CA22F4">
        <w:rPr>
          <w:color w:val="6D6E71"/>
          <w:spacing w:val="-5"/>
          <w:lang w:val="nl-NL"/>
        </w:rPr>
        <w:t>r</w:t>
      </w:r>
      <w:r w:rsidRPr="00CA22F4">
        <w:rPr>
          <w:color w:val="6D6E71"/>
          <w:lang w:val="nl-NL"/>
        </w:rPr>
        <w:t>aan m</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 xml:space="preserve">e </w:t>
      </w:r>
      <w:r w:rsidRPr="00CA22F4">
        <w:rPr>
          <w:color w:val="6D6E71"/>
          <w:spacing w:val="-3"/>
          <w:lang w:val="nl-NL"/>
        </w:rPr>
        <w:t>t</w:t>
      </w:r>
      <w:r w:rsidRPr="00CA22F4">
        <w:rPr>
          <w:color w:val="6D6E71"/>
          <w:lang w:val="nl-NL"/>
        </w:rPr>
        <w:t>e</w:t>
      </w:r>
      <w:r w:rsidRPr="00CA22F4">
        <w:rPr>
          <w:color w:val="6D6E71"/>
          <w:spacing w:val="-3"/>
          <w:lang w:val="nl-NL"/>
        </w:rPr>
        <w:t>kst</w:t>
      </w:r>
      <w:r w:rsidRPr="00CA22F4">
        <w:rPr>
          <w:color w:val="6D6E71"/>
          <w:lang w:val="nl-NL"/>
        </w:rPr>
        <w:t>en;</w:t>
      </w:r>
    </w:p>
    <w:p w14:paraId="39C8A73A" w14:textId="77777777" w:rsidR="00624579" w:rsidRPr="00CA22F4" w:rsidRDefault="00624579">
      <w:pPr>
        <w:spacing w:before="19" w:line="240" w:lineRule="exact"/>
        <w:rPr>
          <w:sz w:val="24"/>
          <w:szCs w:val="24"/>
          <w:lang w:val="nl-NL"/>
        </w:rPr>
      </w:pPr>
    </w:p>
    <w:p w14:paraId="61C430D0"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(wit</w:t>
      </w:r>
      <w:r w:rsidRPr="00CA22F4">
        <w:rPr>
          <w:color w:val="6D6E71"/>
          <w:spacing w:val="-4"/>
          <w:lang w:val="nl-NL"/>
        </w:rPr>
        <w:t>t</w:t>
      </w:r>
      <w:r w:rsidRPr="00CA22F4">
        <w:rPr>
          <w:color w:val="6D6E71"/>
          <w:lang w:val="nl-NL"/>
        </w:rPr>
        <w:t>e)</w:t>
      </w:r>
      <w:r w:rsidRPr="00CA22F4">
        <w:rPr>
          <w:color w:val="6D6E71"/>
          <w:spacing w:val="-2"/>
          <w:lang w:val="nl-NL"/>
        </w:rPr>
        <w:t xml:space="preserve"> </w:t>
      </w:r>
      <w:r w:rsidRPr="00CA22F4">
        <w:rPr>
          <w:color w:val="6D6E71"/>
          <w:lang w:val="nl-NL"/>
        </w:rPr>
        <w:t>ballonnen</w:t>
      </w:r>
      <w:r w:rsidRPr="00CA22F4">
        <w:rPr>
          <w:color w:val="6D6E71"/>
          <w:spacing w:val="-1"/>
          <w:lang w:val="nl-NL"/>
        </w:rPr>
        <w:t xml:space="preserve"> </w:t>
      </w:r>
      <w:r w:rsidRPr="00CA22F4">
        <w:rPr>
          <w:color w:val="6D6E71"/>
          <w:lang w:val="nl-NL"/>
        </w:rPr>
        <w:t>opl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2"/>
          <w:lang w:val="nl-NL"/>
        </w:rPr>
        <w:t xml:space="preserve"> </w:t>
      </w:r>
      <w:r w:rsidRPr="00CA22F4">
        <w:rPr>
          <w:color w:val="6D6E71"/>
          <w:spacing w:val="-4"/>
          <w:lang w:val="nl-NL"/>
        </w:rPr>
        <w:t>k</w:t>
      </w:r>
      <w:r w:rsidRPr="00CA22F4">
        <w:rPr>
          <w:color w:val="6D6E71"/>
          <w:lang w:val="nl-NL"/>
        </w:rPr>
        <w:t>aartjes</w:t>
      </w:r>
      <w:r w:rsidRPr="00CA22F4">
        <w:rPr>
          <w:color w:val="6D6E71"/>
          <w:spacing w:val="-1"/>
          <w:lang w:val="nl-NL"/>
        </w:rPr>
        <w:t xml:space="preserve"> </w:t>
      </w:r>
      <w:r w:rsidRPr="00CA22F4">
        <w:rPr>
          <w:color w:val="6D6E71"/>
          <w:lang w:val="nl-NL"/>
        </w:rPr>
        <w:t>e</w:t>
      </w:r>
      <w:r w:rsidRPr="00CA22F4">
        <w:rPr>
          <w:color w:val="6D6E71"/>
          <w:spacing w:val="-5"/>
          <w:lang w:val="nl-NL"/>
        </w:rPr>
        <w:t>r</w:t>
      </w:r>
      <w:r w:rsidRPr="00CA22F4">
        <w:rPr>
          <w:color w:val="6D6E71"/>
          <w:lang w:val="nl-NL"/>
        </w:rPr>
        <w:t>aan;</w:t>
      </w:r>
    </w:p>
    <w:p w14:paraId="3E91861C" w14:textId="77777777" w:rsidR="00624579" w:rsidRPr="00CA22F4" w:rsidRDefault="00624579">
      <w:pPr>
        <w:spacing w:before="19" w:line="240" w:lineRule="exact"/>
        <w:rPr>
          <w:sz w:val="24"/>
          <w:szCs w:val="24"/>
          <w:lang w:val="nl-NL"/>
        </w:rPr>
      </w:pPr>
    </w:p>
    <w:p w14:paraId="6FD2C53F"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bloem</w:t>
      </w:r>
      <w:r w:rsidRPr="00CA22F4">
        <w:rPr>
          <w:color w:val="6D6E71"/>
          <w:spacing w:val="-3"/>
          <w:lang w:val="nl-NL"/>
        </w:rPr>
        <w:t>s</w:t>
      </w:r>
      <w:r w:rsidRPr="00CA22F4">
        <w:rPr>
          <w:color w:val="6D6E71"/>
          <w:lang w:val="nl-NL"/>
        </w:rPr>
        <w:t>tuk of bloemenk</w:t>
      </w:r>
      <w:r w:rsidRPr="00CA22F4">
        <w:rPr>
          <w:color w:val="6D6E71"/>
          <w:spacing w:val="-5"/>
          <w:lang w:val="nl-NL"/>
        </w:rPr>
        <w:t>r</w:t>
      </w:r>
      <w:r w:rsidRPr="00CA22F4">
        <w:rPr>
          <w:color w:val="6D6E71"/>
          <w:lang w:val="nl-NL"/>
        </w:rPr>
        <w:t>ans (ni</w:t>
      </w:r>
      <w:r w:rsidRPr="00CA22F4">
        <w:rPr>
          <w:color w:val="6D6E71"/>
          <w:spacing w:val="-1"/>
          <w:lang w:val="nl-NL"/>
        </w:rPr>
        <w:t>e</w:t>
      </w:r>
      <w:r w:rsidRPr="00CA22F4">
        <w:rPr>
          <w:color w:val="6D6E71"/>
          <w:lang w:val="nl-NL"/>
        </w:rPr>
        <w:t>t de klassie</w:t>
      </w:r>
      <w:r w:rsidRPr="00CA22F4">
        <w:rPr>
          <w:color w:val="6D6E71"/>
          <w:spacing w:val="-8"/>
          <w:lang w:val="nl-NL"/>
        </w:rPr>
        <w:t>k</w:t>
      </w:r>
      <w:r w:rsidRPr="00CA22F4">
        <w:rPr>
          <w:color w:val="6D6E71"/>
          <w:lang w:val="nl-NL"/>
        </w:rPr>
        <w:t>e k</w:t>
      </w:r>
      <w:r w:rsidRPr="00CA22F4">
        <w:rPr>
          <w:color w:val="6D6E71"/>
          <w:spacing w:val="-5"/>
          <w:lang w:val="nl-NL"/>
        </w:rPr>
        <w:t>r</w:t>
      </w:r>
      <w:r w:rsidRPr="00CA22F4">
        <w:rPr>
          <w:color w:val="6D6E71"/>
          <w:lang w:val="nl-NL"/>
        </w:rPr>
        <w:t xml:space="preserve">ans – die is </w:t>
      </w:r>
      <w:r w:rsidRPr="00CA22F4">
        <w:rPr>
          <w:color w:val="6D6E71"/>
          <w:spacing w:val="-5"/>
          <w:lang w:val="nl-NL"/>
        </w:rPr>
        <w:t>z</w:t>
      </w:r>
      <w:r w:rsidRPr="00CA22F4">
        <w:rPr>
          <w:color w:val="6D6E71"/>
          <w:lang w:val="nl-NL"/>
        </w:rPr>
        <w:t xml:space="preserve">o </w:t>
      </w:r>
      <w:r w:rsidRPr="00CA22F4">
        <w:rPr>
          <w:color w:val="6D6E71"/>
          <w:spacing w:val="-3"/>
          <w:lang w:val="nl-NL"/>
        </w:rPr>
        <w:t>zw</w:t>
      </w:r>
      <w:r w:rsidRPr="00CA22F4">
        <w:rPr>
          <w:color w:val="6D6E71"/>
          <w:lang w:val="nl-NL"/>
        </w:rPr>
        <w:t>aar….) ma</w:t>
      </w:r>
      <w:r w:rsidRPr="00CA22F4">
        <w:rPr>
          <w:color w:val="6D6E71"/>
          <w:spacing w:val="-8"/>
          <w:lang w:val="nl-NL"/>
        </w:rPr>
        <w:t>k</w:t>
      </w:r>
      <w:r w:rsidRPr="00CA22F4">
        <w:rPr>
          <w:color w:val="6D6E71"/>
          <w:lang w:val="nl-NL"/>
        </w:rPr>
        <w:t>en;</w:t>
      </w:r>
    </w:p>
    <w:p w14:paraId="03E6035E" w14:textId="77777777" w:rsidR="00624579" w:rsidRPr="00CA22F4" w:rsidRDefault="00624579">
      <w:pPr>
        <w:spacing w:before="18" w:line="240" w:lineRule="exact"/>
        <w:rPr>
          <w:sz w:val="24"/>
          <w:szCs w:val="24"/>
          <w:lang w:val="nl-NL"/>
        </w:rPr>
      </w:pPr>
    </w:p>
    <w:p w14:paraId="2A1BDBD5"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door</w:t>
      </w:r>
      <w:r w:rsidRPr="00CA22F4">
        <w:rPr>
          <w:color w:val="6D6E71"/>
          <w:spacing w:val="5"/>
          <w:lang w:val="nl-NL"/>
        </w:rPr>
        <w:t xml:space="preserve"> </w:t>
      </w:r>
      <w:r w:rsidRPr="00CA22F4">
        <w:rPr>
          <w:color w:val="6D6E71"/>
          <w:lang w:val="nl-NL"/>
        </w:rPr>
        <w:t>ieder</w:t>
      </w:r>
      <w:r w:rsidRPr="00CA22F4">
        <w:rPr>
          <w:color w:val="6D6E71"/>
          <w:spacing w:val="5"/>
          <w:lang w:val="nl-NL"/>
        </w:rPr>
        <w:t xml:space="preserve"> </w:t>
      </w:r>
      <w:r w:rsidRPr="00CA22F4">
        <w:rPr>
          <w:color w:val="6D6E71"/>
          <w:lang w:val="nl-NL"/>
        </w:rPr>
        <w:t>apart</w:t>
      </w:r>
      <w:r w:rsidRPr="00CA22F4">
        <w:rPr>
          <w:color w:val="6D6E71"/>
          <w:spacing w:val="5"/>
          <w:lang w:val="nl-NL"/>
        </w:rPr>
        <w:t xml:space="preserve"> </w:t>
      </w:r>
      <w:r w:rsidRPr="00CA22F4">
        <w:rPr>
          <w:color w:val="6D6E71"/>
          <w:spacing w:val="-2"/>
          <w:lang w:val="nl-NL"/>
        </w:rPr>
        <w:t>g</w:t>
      </w:r>
      <w:r w:rsidRPr="00CA22F4">
        <w:rPr>
          <w:color w:val="6D6E71"/>
          <w:lang w:val="nl-NL"/>
        </w:rPr>
        <w:t>ebo</w:t>
      </w:r>
      <w:r w:rsidRPr="00CA22F4">
        <w:rPr>
          <w:color w:val="6D6E71"/>
          <w:spacing w:val="-3"/>
          <w:lang w:val="nl-NL"/>
        </w:rPr>
        <w:t>r</w:t>
      </w:r>
      <w:r w:rsidRPr="00CA22F4">
        <w:rPr>
          <w:color w:val="6D6E71"/>
          <w:lang w:val="nl-NL"/>
        </w:rPr>
        <w:t>duu</w:t>
      </w:r>
      <w:r w:rsidRPr="00CA22F4">
        <w:rPr>
          <w:color w:val="6D6E71"/>
          <w:spacing w:val="-3"/>
          <w:lang w:val="nl-NL"/>
        </w:rPr>
        <w:t>r</w:t>
      </w:r>
      <w:r w:rsidRPr="00CA22F4">
        <w:rPr>
          <w:color w:val="6D6E71"/>
          <w:lang w:val="nl-NL"/>
        </w:rPr>
        <w:t>de,</w:t>
      </w:r>
      <w:r w:rsidRPr="00CA22F4">
        <w:rPr>
          <w:color w:val="6D6E71"/>
          <w:spacing w:val="5"/>
          <w:lang w:val="nl-NL"/>
        </w:rPr>
        <w:t xml:space="preserve"> </w:t>
      </w:r>
      <w:r w:rsidRPr="00CA22F4">
        <w:rPr>
          <w:color w:val="6D6E71"/>
          <w:lang w:val="nl-NL"/>
        </w:rPr>
        <w:t>lapjes</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kleed</w:t>
      </w:r>
      <w:r w:rsidRPr="00CA22F4">
        <w:rPr>
          <w:color w:val="6D6E71"/>
          <w:spacing w:val="5"/>
          <w:lang w:val="nl-NL"/>
        </w:rPr>
        <w:t xml:space="preserve"> </w:t>
      </w:r>
      <w:r w:rsidRPr="00CA22F4">
        <w:rPr>
          <w:color w:val="6D6E71"/>
          <w:lang w:val="nl-NL"/>
        </w:rPr>
        <w:t>naaien;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quilt</w:t>
      </w:r>
      <w:r w:rsidRPr="00CA22F4">
        <w:rPr>
          <w:color w:val="6D6E71"/>
          <w:spacing w:val="5"/>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Mag</w:t>
      </w:r>
      <w:r w:rsidRPr="00CA22F4">
        <w:rPr>
          <w:color w:val="6D6E71"/>
          <w:spacing w:val="5"/>
          <w:lang w:val="nl-NL"/>
        </w:rPr>
        <w:t xml:space="preserve"> </w:t>
      </w:r>
      <w:r w:rsidRPr="00CA22F4">
        <w:rPr>
          <w:color w:val="6D6E71"/>
          <w:lang w:val="nl-NL"/>
        </w:rPr>
        <w:t>misschien</w:t>
      </w:r>
      <w:r w:rsidRPr="00CA22F4">
        <w:rPr>
          <w:color w:val="6D6E71"/>
          <w:spacing w:val="5"/>
          <w:lang w:val="nl-NL"/>
        </w:rPr>
        <w:t xml:space="preserve"> </w:t>
      </w:r>
      <w:r w:rsidRPr="00CA22F4">
        <w:rPr>
          <w:color w:val="6D6E71"/>
          <w:spacing w:val="-2"/>
          <w:lang w:val="nl-NL"/>
        </w:rPr>
        <w:t>w</w:t>
      </w:r>
      <w:r w:rsidRPr="00CA22F4">
        <w:rPr>
          <w:color w:val="6D6E71"/>
          <w:lang w:val="nl-NL"/>
        </w:rPr>
        <w:t>el</w:t>
      </w:r>
      <w:r w:rsidRPr="00CA22F4">
        <w:rPr>
          <w:color w:val="6D6E71"/>
          <w:spacing w:val="5"/>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de ki</w:t>
      </w:r>
      <w:r w:rsidRPr="00CA22F4">
        <w:rPr>
          <w:color w:val="6D6E71"/>
          <w:spacing w:val="-3"/>
          <w:lang w:val="nl-NL"/>
        </w:rPr>
        <w:t>s</w:t>
      </w:r>
      <w:r w:rsidRPr="00CA22F4">
        <w:rPr>
          <w:color w:val="6D6E71"/>
          <w:lang w:val="nl-NL"/>
        </w:rPr>
        <w:t>t li</w:t>
      </w:r>
      <w:r w:rsidRPr="00CA22F4">
        <w:rPr>
          <w:color w:val="6D6E71"/>
          <w:spacing w:val="2"/>
          <w:lang w:val="nl-NL"/>
        </w:rPr>
        <w:t>g</w:t>
      </w:r>
      <w:r w:rsidRPr="00CA22F4">
        <w:rPr>
          <w:color w:val="6D6E71"/>
          <w:spacing w:val="-2"/>
          <w:lang w:val="nl-NL"/>
        </w:rPr>
        <w:t>g</w:t>
      </w:r>
      <w:r w:rsidRPr="00CA22F4">
        <w:rPr>
          <w:color w:val="6D6E71"/>
          <w:lang w:val="nl-NL"/>
        </w:rPr>
        <w:t>en?;</w:t>
      </w:r>
    </w:p>
    <w:p w14:paraId="09CD3414" w14:textId="77777777" w:rsidR="00624579" w:rsidRPr="00CA22F4" w:rsidRDefault="00624579">
      <w:pPr>
        <w:spacing w:before="6" w:line="260" w:lineRule="exact"/>
        <w:rPr>
          <w:sz w:val="26"/>
          <w:szCs w:val="26"/>
          <w:lang w:val="nl-NL"/>
        </w:rPr>
      </w:pPr>
    </w:p>
    <w:p w14:paraId="20539180"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 xml:space="preserve">op </w:t>
      </w:r>
      <w:r w:rsidRPr="00CA22F4">
        <w:rPr>
          <w:color w:val="6D6E71"/>
          <w:spacing w:val="-3"/>
          <w:lang w:val="nl-NL"/>
        </w:rPr>
        <w:t>st</w:t>
      </w:r>
      <w:r w:rsidRPr="00CA22F4">
        <w:rPr>
          <w:color w:val="6D6E71"/>
          <w:lang w:val="nl-NL"/>
        </w:rPr>
        <w:t xml:space="preserve">enen naam en </w:t>
      </w:r>
      <w:r w:rsidRPr="00CA22F4">
        <w:rPr>
          <w:color w:val="6D6E71"/>
          <w:spacing w:val="-8"/>
          <w:lang w:val="nl-NL"/>
        </w:rPr>
        <w:t>k</w:t>
      </w:r>
      <w:r w:rsidRPr="00CA22F4">
        <w:rPr>
          <w:color w:val="6D6E71"/>
          <w:lang w:val="nl-NL"/>
        </w:rPr>
        <w:t>or</w:t>
      </w:r>
      <w:r w:rsidRPr="00CA22F4">
        <w:rPr>
          <w:color w:val="6D6E71"/>
          <w:spacing w:val="-3"/>
          <w:lang w:val="nl-NL"/>
        </w:rPr>
        <w:t>t</w:t>
      </w:r>
      <w:r w:rsidRPr="00CA22F4">
        <w:rPr>
          <w:color w:val="6D6E71"/>
          <w:lang w:val="nl-NL"/>
        </w:rPr>
        <w:t>e boodschap schrij</w:t>
      </w:r>
      <w:r w:rsidRPr="00CA22F4">
        <w:rPr>
          <w:color w:val="6D6E71"/>
          <w:spacing w:val="-2"/>
          <w:lang w:val="nl-NL"/>
        </w:rPr>
        <w:t>v</w:t>
      </w:r>
      <w:r w:rsidRPr="00CA22F4">
        <w:rPr>
          <w:color w:val="6D6E71"/>
          <w:lang w:val="nl-NL"/>
        </w:rPr>
        <w:t>en en op g</w:t>
      </w:r>
      <w:r w:rsidRPr="00CA22F4">
        <w:rPr>
          <w:color w:val="6D6E71"/>
          <w:spacing w:val="-5"/>
          <w:lang w:val="nl-NL"/>
        </w:rPr>
        <w:t>r</w:t>
      </w:r>
      <w:r w:rsidRPr="00CA22F4">
        <w:rPr>
          <w:color w:val="6D6E71"/>
          <w:spacing w:val="-2"/>
          <w:lang w:val="nl-NL"/>
        </w:rPr>
        <w:t>a</w:t>
      </w:r>
      <w:r w:rsidRPr="00CA22F4">
        <w:rPr>
          <w:color w:val="6D6E71"/>
          <w:lang w:val="nl-NL"/>
        </w:rPr>
        <w:t>f le</w:t>
      </w:r>
      <w:r w:rsidRPr="00CA22F4">
        <w:rPr>
          <w:color w:val="6D6E71"/>
          <w:spacing w:val="2"/>
          <w:lang w:val="nl-NL"/>
        </w:rPr>
        <w:t>g</w:t>
      </w:r>
      <w:r w:rsidRPr="00CA22F4">
        <w:rPr>
          <w:color w:val="6D6E71"/>
          <w:spacing w:val="-2"/>
          <w:lang w:val="nl-NL"/>
        </w:rPr>
        <w:t>g</w:t>
      </w:r>
      <w:r w:rsidRPr="00CA22F4">
        <w:rPr>
          <w:color w:val="6D6E71"/>
          <w:lang w:val="nl-NL"/>
        </w:rPr>
        <w:t xml:space="preserve">en (naar joods </w:t>
      </w:r>
      <w:r w:rsidRPr="00CA22F4">
        <w:rPr>
          <w:color w:val="6D6E71"/>
          <w:spacing w:val="-2"/>
          <w:lang w:val="nl-NL"/>
        </w:rPr>
        <w:t>g</w:t>
      </w:r>
      <w:r w:rsidRPr="00CA22F4">
        <w:rPr>
          <w:color w:val="6D6E71"/>
          <w:lang w:val="nl-NL"/>
        </w:rPr>
        <w:t>ebruik);</w:t>
      </w:r>
    </w:p>
    <w:p w14:paraId="410191C0" w14:textId="77777777" w:rsidR="00624579" w:rsidRPr="00CA22F4" w:rsidRDefault="00624579">
      <w:pPr>
        <w:spacing w:before="18" w:line="240" w:lineRule="exact"/>
        <w:rPr>
          <w:sz w:val="24"/>
          <w:szCs w:val="24"/>
          <w:lang w:val="nl-NL"/>
        </w:rPr>
      </w:pPr>
    </w:p>
    <w:p w14:paraId="744139B4"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ik</w:t>
      </w:r>
      <w:r w:rsidRPr="00CA22F4">
        <w:rPr>
          <w:color w:val="6D6E71"/>
          <w:spacing w:val="23"/>
          <w:lang w:val="nl-NL"/>
        </w:rPr>
        <w:t xml:space="preserve"> </w:t>
      </w:r>
      <w:r w:rsidRPr="00CA22F4">
        <w:rPr>
          <w:color w:val="6D6E71"/>
          <w:lang w:val="nl-NL"/>
        </w:rPr>
        <w:t>ben</w:t>
      </w:r>
      <w:r w:rsidRPr="00CA22F4">
        <w:rPr>
          <w:color w:val="6D6E71"/>
          <w:spacing w:val="23"/>
          <w:lang w:val="nl-NL"/>
        </w:rPr>
        <w:t xml:space="preserve"> </w:t>
      </w:r>
      <w:r w:rsidRPr="00CA22F4">
        <w:rPr>
          <w:color w:val="6D6E71"/>
          <w:lang w:val="nl-NL"/>
        </w:rPr>
        <w:t>ook</w:t>
      </w:r>
      <w:r w:rsidRPr="00CA22F4">
        <w:rPr>
          <w:color w:val="6D6E71"/>
          <w:spacing w:val="23"/>
          <w:lang w:val="nl-NL"/>
        </w:rPr>
        <w:t xml:space="preserve"> </w:t>
      </w:r>
      <w:r w:rsidRPr="00CA22F4">
        <w:rPr>
          <w:color w:val="6D6E71"/>
          <w:lang w:val="nl-NL"/>
        </w:rPr>
        <w:t>eens</w:t>
      </w:r>
      <w:r w:rsidRPr="00CA22F4">
        <w:rPr>
          <w:color w:val="6D6E71"/>
          <w:spacing w:val="23"/>
          <w:lang w:val="nl-NL"/>
        </w:rPr>
        <w:t xml:space="preserve"> </w:t>
      </w:r>
      <w:r w:rsidRPr="00CA22F4">
        <w:rPr>
          <w:color w:val="6D6E71"/>
          <w:lang w:val="nl-NL"/>
        </w:rPr>
        <w:t>op</w:t>
      </w:r>
      <w:r w:rsidRPr="00CA22F4">
        <w:rPr>
          <w:color w:val="6D6E71"/>
          <w:spacing w:val="23"/>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schoolplein</w:t>
      </w:r>
      <w:r w:rsidRPr="00CA22F4">
        <w:rPr>
          <w:color w:val="6D6E71"/>
          <w:spacing w:val="24"/>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boompje</w:t>
      </w:r>
      <w:r w:rsidRPr="00CA22F4">
        <w:rPr>
          <w:color w:val="6D6E71"/>
          <w:spacing w:val="23"/>
          <w:lang w:val="nl-NL"/>
        </w:rPr>
        <w:t xml:space="preserve"> </w:t>
      </w:r>
      <w:r w:rsidRPr="00CA22F4">
        <w:rPr>
          <w:color w:val="6D6E71"/>
          <w:lang w:val="nl-NL"/>
        </w:rPr>
        <w:t>of</w:t>
      </w:r>
      <w:r w:rsidRPr="00CA22F4">
        <w:rPr>
          <w:color w:val="6D6E71"/>
          <w:spacing w:val="23"/>
          <w:lang w:val="nl-NL"/>
        </w:rPr>
        <w:t xml:space="preserve"> </w:t>
      </w:r>
      <w:r w:rsidRPr="00CA22F4">
        <w:rPr>
          <w:color w:val="6D6E71"/>
          <w:lang w:val="nl-NL"/>
        </w:rPr>
        <w:t>he</w:t>
      </w:r>
      <w:r w:rsidRPr="00CA22F4">
        <w:rPr>
          <w:color w:val="6D6E71"/>
          <w:spacing w:val="-1"/>
          <w:lang w:val="nl-NL"/>
        </w:rPr>
        <w:t>e</w:t>
      </w:r>
      <w:r w:rsidRPr="00CA22F4">
        <w:rPr>
          <w:color w:val="6D6E71"/>
          <w:spacing w:val="-3"/>
          <w:lang w:val="nl-NL"/>
        </w:rPr>
        <w:t>st</w:t>
      </w:r>
      <w:r w:rsidRPr="00CA22F4">
        <w:rPr>
          <w:color w:val="6D6E71"/>
          <w:lang w:val="nl-NL"/>
        </w:rPr>
        <w:t>er</w:t>
      </w:r>
      <w:r w:rsidRPr="00CA22F4">
        <w:rPr>
          <w:color w:val="6D6E71"/>
          <w:spacing w:val="23"/>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lang w:val="nl-NL"/>
        </w:rPr>
        <w:t>omen</w:t>
      </w:r>
      <w:r w:rsidRPr="00CA22F4">
        <w:rPr>
          <w:color w:val="6D6E71"/>
          <w:spacing w:val="2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lang w:val="nl-NL"/>
        </w:rPr>
        <w:t>daa</w:t>
      </w:r>
      <w:r w:rsidRPr="00CA22F4">
        <w:rPr>
          <w:color w:val="6D6E71"/>
          <w:spacing w:val="-4"/>
          <w:lang w:val="nl-NL"/>
        </w:rPr>
        <w:t>r</w:t>
      </w:r>
      <w:r w:rsidRPr="00CA22F4">
        <w:rPr>
          <w:color w:val="6D6E71"/>
          <w:lang w:val="nl-NL"/>
        </w:rPr>
        <w:t>omheen</w:t>
      </w:r>
      <w:r w:rsidRPr="00CA22F4">
        <w:rPr>
          <w:color w:val="6D6E71"/>
          <w:spacing w:val="23"/>
          <w:lang w:val="nl-NL"/>
        </w:rPr>
        <w:t xml:space="preserve"> </w:t>
      </w:r>
      <w:r w:rsidRPr="00CA22F4">
        <w:rPr>
          <w:color w:val="6D6E71"/>
          <w:lang w:val="nl-NL"/>
        </w:rPr>
        <w:t>allerlei beschilde</w:t>
      </w:r>
      <w:r w:rsidRPr="00CA22F4">
        <w:rPr>
          <w:color w:val="6D6E71"/>
          <w:spacing w:val="-3"/>
          <w:lang w:val="nl-NL"/>
        </w:rPr>
        <w:t>r</w:t>
      </w:r>
      <w:r w:rsidRPr="00CA22F4">
        <w:rPr>
          <w:color w:val="6D6E71"/>
          <w:lang w:val="nl-NL"/>
        </w:rPr>
        <w:t>de</w:t>
      </w:r>
      <w:r w:rsidRPr="00CA22F4">
        <w:rPr>
          <w:color w:val="6D6E71"/>
          <w:spacing w:val="8"/>
          <w:lang w:val="nl-NL"/>
        </w:rPr>
        <w:t xml:space="preserve"> </w:t>
      </w:r>
      <w:r w:rsidRPr="00CA22F4">
        <w:rPr>
          <w:color w:val="6D6E71"/>
          <w:lang w:val="nl-NL"/>
        </w:rPr>
        <w:t>en</w:t>
      </w:r>
      <w:r w:rsidRPr="00CA22F4">
        <w:rPr>
          <w:color w:val="6D6E71"/>
          <w:spacing w:val="8"/>
          <w:lang w:val="nl-NL"/>
        </w:rPr>
        <w:t xml:space="preserve"> </w:t>
      </w:r>
      <w:r w:rsidRPr="00CA22F4">
        <w:rPr>
          <w:color w:val="6D6E71"/>
          <w:lang w:val="nl-NL"/>
        </w:rPr>
        <w:t>besch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8"/>
          <w:lang w:val="nl-NL"/>
        </w:rPr>
        <w:t xml:space="preserve"> </w:t>
      </w:r>
      <w:r w:rsidRPr="00CA22F4">
        <w:rPr>
          <w:color w:val="6D6E71"/>
          <w:spacing w:val="-8"/>
          <w:lang w:val="nl-NL"/>
        </w:rPr>
        <w:t>k</w:t>
      </w:r>
      <w:r w:rsidRPr="00CA22F4">
        <w:rPr>
          <w:color w:val="6D6E71"/>
          <w:lang w:val="nl-NL"/>
        </w:rPr>
        <w:t>eitjes</w:t>
      </w:r>
      <w:r w:rsidRPr="00CA22F4">
        <w:rPr>
          <w:color w:val="6D6E71"/>
          <w:spacing w:val="8"/>
          <w:lang w:val="nl-NL"/>
        </w:rPr>
        <w:t xml:space="preserve"> </w:t>
      </w:r>
      <w:r w:rsidRPr="00CA22F4">
        <w:rPr>
          <w:color w:val="6D6E71"/>
          <w:spacing w:val="-4"/>
          <w:lang w:val="nl-NL"/>
        </w:rPr>
        <w:t>v</w:t>
      </w:r>
      <w:r w:rsidRPr="00CA22F4">
        <w:rPr>
          <w:color w:val="6D6E71"/>
          <w:lang w:val="nl-NL"/>
        </w:rPr>
        <w:t>an</w:t>
      </w:r>
      <w:r w:rsidRPr="00CA22F4">
        <w:rPr>
          <w:color w:val="6D6E71"/>
          <w:spacing w:val="8"/>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8"/>
          <w:lang w:val="nl-NL"/>
        </w:rPr>
        <w:t xml:space="preserve"> </w:t>
      </w:r>
      <w:r w:rsidRPr="00CA22F4">
        <w:rPr>
          <w:color w:val="6D6E71"/>
          <w:spacing w:val="-3"/>
          <w:lang w:val="nl-NL"/>
        </w:rPr>
        <w:t>v</w:t>
      </w:r>
      <w:r w:rsidRPr="00CA22F4">
        <w:rPr>
          <w:color w:val="6D6E71"/>
          <w:lang w:val="nl-NL"/>
        </w:rPr>
        <w:t>oor</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8"/>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8"/>
          <w:lang w:val="nl-NL"/>
        </w:rPr>
        <w:t xml:space="preserve"> </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8"/>
          <w:lang w:val="nl-NL"/>
        </w:rPr>
        <w:t xml:space="preserve"> </w:t>
      </w:r>
      <w:r w:rsidRPr="00CA22F4">
        <w:rPr>
          <w:color w:val="6D6E71"/>
          <w:lang w:val="nl-NL"/>
        </w:rPr>
        <w:t>indruk</w:t>
      </w:r>
      <w:r w:rsidRPr="00CA22F4">
        <w:rPr>
          <w:color w:val="6D6E71"/>
          <w:spacing w:val="-2"/>
          <w:lang w:val="nl-NL"/>
        </w:rPr>
        <w:t>w</w:t>
      </w:r>
      <w:r w:rsidRPr="00CA22F4">
        <w:rPr>
          <w:color w:val="6D6E71"/>
          <w:lang w:val="nl-NL"/>
        </w:rPr>
        <w:t>ek</w:t>
      </w:r>
      <w:r w:rsidRPr="00CA22F4">
        <w:rPr>
          <w:color w:val="6D6E71"/>
          <w:spacing w:val="-8"/>
          <w:lang w:val="nl-NL"/>
        </w:rPr>
        <w:t>k</w:t>
      </w:r>
      <w:r w:rsidRPr="00CA22F4">
        <w:rPr>
          <w:color w:val="6D6E71"/>
          <w:lang w:val="nl-NL"/>
        </w:rPr>
        <w:t>end maar ook e</w:t>
      </w:r>
      <w:r w:rsidRPr="00CA22F4">
        <w:rPr>
          <w:color w:val="6D6E71"/>
          <w:spacing w:val="-4"/>
          <w:lang w:val="nl-NL"/>
        </w:rPr>
        <w:t>r</w:t>
      </w:r>
      <w:r w:rsidRPr="00CA22F4">
        <w:rPr>
          <w:color w:val="6D6E71"/>
          <w:lang w:val="nl-NL"/>
        </w:rPr>
        <w:t xml:space="preserve">g </w:t>
      </w:r>
      <w:r w:rsidRPr="00CA22F4">
        <w:rPr>
          <w:color w:val="6D6E71"/>
          <w:spacing w:val="-2"/>
          <w:lang w:val="nl-NL"/>
        </w:rPr>
        <w:t>c</w:t>
      </w:r>
      <w:r w:rsidRPr="00CA22F4">
        <w:rPr>
          <w:color w:val="6D6E71"/>
          <w:lang w:val="nl-NL"/>
        </w:rPr>
        <w:t>o</w:t>
      </w:r>
      <w:r w:rsidRPr="00CA22F4">
        <w:rPr>
          <w:color w:val="6D6E71"/>
          <w:spacing w:val="-2"/>
          <w:lang w:val="nl-NL"/>
        </w:rPr>
        <w:t>n</w:t>
      </w:r>
      <w:r w:rsidRPr="00CA22F4">
        <w:rPr>
          <w:color w:val="6D6E71"/>
          <w:lang w:val="nl-NL"/>
        </w:rPr>
        <w:t>f</w:t>
      </w:r>
      <w:r w:rsidRPr="00CA22F4">
        <w:rPr>
          <w:color w:val="6D6E71"/>
          <w:spacing w:val="-4"/>
          <w:lang w:val="nl-NL"/>
        </w:rPr>
        <w:t>r</w:t>
      </w:r>
      <w:r w:rsidRPr="00CA22F4">
        <w:rPr>
          <w:color w:val="6D6E71"/>
          <w:lang w:val="nl-NL"/>
        </w:rPr>
        <w:t>o</w:t>
      </w:r>
      <w:r w:rsidRPr="00CA22F4">
        <w:rPr>
          <w:color w:val="6D6E71"/>
          <w:spacing w:val="-2"/>
          <w:lang w:val="nl-NL"/>
        </w:rPr>
        <w:t>n</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end;</w:t>
      </w:r>
    </w:p>
    <w:p w14:paraId="054FAF1F" w14:textId="77777777" w:rsidR="00624579" w:rsidRPr="00CA22F4" w:rsidRDefault="00624579">
      <w:pPr>
        <w:spacing w:before="4" w:line="260" w:lineRule="exact"/>
        <w:rPr>
          <w:sz w:val="26"/>
          <w:szCs w:val="26"/>
          <w:lang w:val="nl-NL"/>
        </w:rPr>
      </w:pPr>
    </w:p>
    <w:p w14:paraId="5CFDEE22"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als</w:t>
      </w:r>
      <w:r w:rsidRPr="00CA22F4">
        <w:rPr>
          <w:color w:val="6D6E71"/>
          <w:spacing w:val="2"/>
          <w:lang w:val="nl-NL"/>
        </w:rPr>
        <w:t xml:space="preserve"> </w:t>
      </w:r>
      <w:r w:rsidRPr="00CA22F4">
        <w:rPr>
          <w:color w:val="6D6E71"/>
          <w:lang w:val="nl-NL"/>
        </w:rPr>
        <w:t>emoties</w:t>
      </w:r>
      <w:r w:rsidRPr="00CA22F4">
        <w:rPr>
          <w:color w:val="6D6E71"/>
          <w:spacing w:val="3"/>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erhand</w:t>
      </w:r>
      <w:r w:rsidRPr="00CA22F4">
        <w:rPr>
          <w:color w:val="6D6E71"/>
          <w:spacing w:val="2"/>
          <w:lang w:val="nl-NL"/>
        </w:rPr>
        <w:t xml:space="preserve"> </w:t>
      </w:r>
      <w:r w:rsidRPr="00CA22F4">
        <w:rPr>
          <w:color w:val="6D6E71"/>
          <w:lang w:val="nl-NL"/>
        </w:rPr>
        <w:t>d</w:t>
      </w:r>
      <w:r w:rsidRPr="00CA22F4">
        <w:rPr>
          <w:color w:val="6D6E71"/>
          <w:spacing w:val="-3"/>
          <w:lang w:val="nl-NL"/>
        </w:rPr>
        <w:t>r</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jui</w:t>
      </w:r>
      <w:r w:rsidRPr="00CA22F4">
        <w:rPr>
          <w:color w:val="6D6E71"/>
          <w:spacing w:val="-3"/>
          <w:lang w:val="nl-NL"/>
        </w:rPr>
        <w:t>s</w:t>
      </w:r>
      <w:r w:rsidRPr="00CA22F4">
        <w:rPr>
          <w:color w:val="6D6E71"/>
          <w:lang w:val="nl-NL"/>
        </w:rPr>
        <w:t>t</w:t>
      </w:r>
      <w:r w:rsidRPr="00CA22F4">
        <w:rPr>
          <w:color w:val="6D6E71"/>
          <w:spacing w:val="3"/>
          <w:lang w:val="nl-NL"/>
        </w:rPr>
        <w:t xml:space="preserve"> </w:t>
      </w:r>
      <w:r w:rsidRPr="00CA22F4">
        <w:rPr>
          <w:color w:val="6D6E71"/>
          <w:spacing w:val="-2"/>
          <w:lang w:val="nl-NL"/>
        </w:rPr>
        <w:t>w</w:t>
      </w:r>
      <w:r w:rsidRPr="00CA22F4">
        <w:rPr>
          <w:color w:val="6D6E71"/>
          <w:lang w:val="nl-NL"/>
        </w:rPr>
        <w:t>e</w:t>
      </w:r>
      <w:r w:rsidRPr="00CA22F4">
        <w:rPr>
          <w:color w:val="6D6E71"/>
          <w:spacing w:val="1"/>
          <w:lang w:val="nl-NL"/>
        </w:rPr>
        <w:t>g</w:t>
      </w:r>
      <w:r w:rsidRPr="00CA22F4">
        <w:rPr>
          <w:color w:val="6D6E71"/>
          <w:spacing w:val="-2"/>
          <w:lang w:val="nl-NL"/>
        </w:rPr>
        <w:t>ge</w:t>
      </w:r>
      <w:r w:rsidRPr="00CA22F4">
        <w:rPr>
          <w:color w:val="6D6E71"/>
          <w:lang w:val="nl-NL"/>
        </w:rPr>
        <w:t>vla</w:t>
      </w:r>
      <w:r w:rsidRPr="00CA22F4">
        <w:rPr>
          <w:color w:val="6D6E71"/>
          <w:spacing w:val="-2"/>
          <w:lang w:val="nl-NL"/>
        </w:rPr>
        <w:t>k</w:t>
      </w:r>
      <w:r w:rsidRPr="00CA22F4">
        <w:rPr>
          <w:color w:val="6D6E71"/>
          <w:lang w:val="nl-NL"/>
        </w:rPr>
        <w:t>t</w:t>
      </w:r>
      <w:r w:rsidRPr="00CA22F4">
        <w:rPr>
          <w:color w:val="6D6E71"/>
          <w:spacing w:val="2"/>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pla</w:t>
      </w:r>
      <w:r w:rsidRPr="00CA22F4">
        <w:rPr>
          <w:color w:val="6D6E71"/>
          <w:spacing w:val="-2"/>
          <w:lang w:val="nl-NL"/>
        </w:rPr>
        <w:t>a</w:t>
      </w:r>
      <w:r w:rsidRPr="00CA22F4">
        <w:rPr>
          <w:color w:val="6D6E71"/>
          <w:lang w:val="nl-NL"/>
        </w:rPr>
        <w:t>tjes</w:t>
      </w:r>
      <w:r w:rsidRPr="00CA22F4">
        <w:rPr>
          <w:color w:val="6D6E71"/>
          <w:spacing w:val="2"/>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18"/>
          <w:lang w:val="nl-NL"/>
        </w:rPr>
        <w:t xml:space="preserve"> </w:t>
      </w:r>
      <w:r w:rsidRPr="00CA22F4">
        <w:rPr>
          <w:color w:val="6D6E71"/>
          <w:lang w:val="nl-NL"/>
        </w:rPr>
        <w:t>blije,</w:t>
      </w:r>
      <w:r w:rsidRPr="00CA22F4">
        <w:rPr>
          <w:color w:val="6D6E71"/>
          <w:spacing w:val="19"/>
          <w:lang w:val="nl-NL"/>
        </w:rPr>
        <w:t xml:space="preserve"> </w:t>
      </w:r>
      <w:r w:rsidRPr="00CA22F4">
        <w:rPr>
          <w:color w:val="6D6E71"/>
          <w:lang w:val="nl-NL"/>
        </w:rPr>
        <w:t>b</w:t>
      </w:r>
      <w:r w:rsidRPr="00CA22F4">
        <w:rPr>
          <w:color w:val="6D6E71"/>
          <w:spacing w:val="-3"/>
          <w:lang w:val="nl-NL"/>
        </w:rPr>
        <w:t>o</w:t>
      </w:r>
      <w:r w:rsidRPr="00CA22F4">
        <w:rPr>
          <w:color w:val="6D6E71"/>
          <w:spacing w:val="-5"/>
          <w:lang w:val="nl-NL"/>
        </w:rPr>
        <w:t>z</w:t>
      </w:r>
      <w:r w:rsidRPr="00CA22F4">
        <w:rPr>
          <w:color w:val="6D6E71"/>
          <w:lang w:val="nl-NL"/>
        </w:rPr>
        <w:t>e,</w:t>
      </w:r>
      <w:r w:rsidRPr="00CA22F4">
        <w:rPr>
          <w:color w:val="6D6E71"/>
          <w:spacing w:val="19"/>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ende</w:t>
      </w:r>
      <w:r w:rsidRPr="00CA22F4">
        <w:rPr>
          <w:color w:val="6D6E71"/>
          <w:spacing w:val="19"/>
          <w:lang w:val="nl-NL"/>
        </w:rPr>
        <w:t xml:space="preserve"> </w:t>
      </w:r>
      <w:r w:rsidRPr="00CA22F4">
        <w:rPr>
          <w:color w:val="6D6E71"/>
          <w:lang w:val="nl-NL"/>
        </w:rPr>
        <w:t>enz.</w:t>
      </w:r>
      <w:r w:rsidRPr="00CA22F4">
        <w:rPr>
          <w:color w:val="6D6E71"/>
          <w:spacing w:val="19"/>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19"/>
          <w:lang w:val="nl-NL"/>
        </w:rPr>
        <w:t xml:space="preserve"> </w:t>
      </w: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8"/>
          <w:lang w:val="nl-NL"/>
        </w:rPr>
        <w:t xml:space="preserve"> </w:t>
      </w:r>
      <w:r w:rsidRPr="00CA22F4">
        <w:rPr>
          <w:color w:val="6D6E71"/>
          <w:lang w:val="nl-NL"/>
        </w:rPr>
        <w:t>naar</w:t>
      </w:r>
      <w:r w:rsidRPr="00CA22F4">
        <w:rPr>
          <w:color w:val="6D6E71"/>
          <w:spacing w:val="19"/>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19"/>
          <w:lang w:val="nl-NL"/>
        </w:rPr>
        <w:t xml:space="preserve"> </w:t>
      </w:r>
      <w:r w:rsidRPr="00CA22F4">
        <w:rPr>
          <w:color w:val="6D6E71"/>
          <w:lang w:val="nl-NL"/>
        </w:rPr>
        <w:t>kij</w:t>
      </w:r>
      <w:r w:rsidRPr="00CA22F4">
        <w:rPr>
          <w:color w:val="6D6E71"/>
          <w:spacing w:val="-8"/>
          <w:lang w:val="nl-NL"/>
        </w:rPr>
        <w:t>k</w:t>
      </w:r>
      <w:r w:rsidRPr="00CA22F4">
        <w:rPr>
          <w:color w:val="6D6E71"/>
          <w:lang w:val="nl-NL"/>
        </w:rPr>
        <w:t>en,</w:t>
      </w:r>
      <w:r w:rsidRPr="00CA22F4">
        <w:rPr>
          <w:color w:val="6D6E71"/>
          <w:spacing w:val="19"/>
          <w:lang w:val="nl-NL"/>
        </w:rPr>
        <w:t xml:space="preserve"> </w:t>
      </w:r>
      <w:r w:rsidRPr="00CA22F4">
        <w:rPr>
          <w:color w:val="6D6E71"/>
          <w:spacing w:val="-8"/>
          <w:lang w:val="nl-NL"/>
        </w:rPr>
        <w:t>k</w:t>
      </w:r>
      <w:r w:rsidRPr="00CA22F4">
        <w:rPr>
          <w:color w:val="6D6E71"/>
          <w:lang w:val="nl-NL"/>
        </w:rPr>
        <w:t>ort</w:t>
      </w:r>
      <w:r w:rsidRPr="00CA22F4">
        <w:rPr>
          <w:color w:val="6D6E71"/>
          <w:spacing w:val="19"/>
          <w:lang w:val="nl-NL"/>
        </w:rPr>
        <w:t xml:space="preserve"> </w:t>
      </w:r>
      <w:r w:rsidRPr="00CA22F4">
        <w:rPr>
          <w:color w:val="6D6E71"/>
          <w:lang w:val="nl-NL"/>
        </w:rPr>
        <w:t>bij</w:t>
      </w:r>
      <w:r w:rsidRPr="00CA22F4">
        <w:rPr>
          <w:color w:val="6D6E71"/>
          <w:spacing w:val="20"/>
          <w:lang w:val="nl-NL"/>
        </w:rPr>
        <w:t xml:space="preserve"> </w:t>
      </w:r>
      <w:r w:rsidRPr="00CA22F4">
        <w:rPr>
          <w:color w:val="6D6E71"/>
          <w:lang w:val="nl-NL"/>
        </w:rPr>
        <w:t>elk</w:t>
      </w:r>
      <w:r w:rsidRPr="00CA22F4">
        <w:rPr>
          <w:color w:val="6D6E71"/>
          <w:spacing w:val="18"/>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zic</w:t>
      </w:r>
      <w:r w:rsidRPr="00CA22F4">
        <w:rPr>
          <w:color w:val="6D6E71"/>
          <w:spacing w:val="-2"/>
          <w:lang w:val="nl-NL"/>
        </w:rPr>
        <w:t>h</w:t>
      </w:r>
      <w:r w:rsidRPr="00CA22F4">
        <w:rPr>
          <w:color w:val="6D6E71"/>
          <w:lang w:val="nl-NL"/>
        </w:rPr>
        <w:t>t</w:t>
      </w:r>
      <w:r w:rsidRPr="00CA22F4">
        <w:rPr>
          <w:color w:val="6D6E71"/>
          <w:spacing w:val="19"/>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 o</w:t>
      </w:r>
      <w:r w:rsidRPr="00CA22F4">
        <w:rPr>
          <w:color w:val="6D6E71"/>
          <w:spacing w:val="-1"/>
          <w:lang w:val="nl-NL"/>
        </w:rPr>
        <w:t>p</w:t>
      </w:r>
      <w:r w:rsidRPr="00CA22F4">
        <w:rPr>
          <w:color w:val="6D6E71"/>
          <w:lang w:val="nl-NL"/>
        </w:rPr>
        <w:t>schrij</w:t>
      </w:r>
      <w:r w:rsidRPr="00CA22F4">
        <w:rPr>
          <w:color w:val="6D6E71"/>
          <w:spacing w:val="-3"/>
          <w:lang w:val="nl-NL"/>
        </w:rPr>
        <w:t>v</w:t>
      </w:r>
      <w:r w:rsidRPr="00CA22F4">
        <w:rPr>
          <w:color w:val="6D6E71"/>
          <w:lang w:val="nl-NL"/>
        </w:rPr>
        <w:t xml:space="preserve">en </w:t>
      </w:r>
      <w:r w:rsidRPr="00CA22F4">
        <w:rPr>
          <w:color w:val="6D6E71"/>
          <w:spacing w:val="-3"/>
          <w:lang w:val="nl-NL"/>
        </w:rPr>
        <w:t>wa</w:t>
      </w:r>
      <w:r w:rsidRPr="00CA22F4">
        <w:rPr>
          <w:color w:val="6D6E71"/>
          <w:lang w:val="nl-NL"/>
        </w:rPr>
        <w:t>t hen trie</w:t>
      </w:r>
      <w:r w:rsidRPr="00CA22F4">
        <w:rPr>
          <w:color w:val="6D6E71"/>
          <w:spacing w:val="-3"/>
          <w:lang w:val="nl-NL"/>
        </w:rPr>
        <w:t>s</w:t>
      </w:r>
      <w:r w:rsidRPr="00CA22F4">
        <w:rPr>
          <w:color w:val="6D6E71"/>
          <w:lang w:val="nl-NL"/>
        </w:rPr>
        <w:t>t / blij / boos / v</w:t>
      </w:r>
      <w:r w:rsidRPr="00CA22F4">
        <w:rPr>
          <w:color w:val="6D6E71"/>
          <w:spacing w:val="-4"/>
          <w:lang w:val="nl-NL"/>
        </w:rPr>
        <w:t>r</w:t>
      </w:r>
      <w:r w:rsidRPr="00CA22F4">
        <w:rPr>
          <w:color w:val="6D6E71"/>
          <w:lang w:val="nl-NL"/>
        </w:rPr>
        <w:t>a</w:t>
      </w:r>
      <w:r w:rsidRPr="00CA22F4">
        <w:rPr>
          <w:color w:val="6D6E71"/>
          <w:spacing w:val="-2"/>
          <w:lang w:val="nl-NL"/>
        </w:rPr>
        <w:t>g</w:t>
      </w:r>
      <w:r w:rsidRPr="00CA22F4">
        <w:rPr>
          <w:color w:val="6D6E71"/>
          <w:lang w:val="nl-NL"/>
        </w:rPr>
        <w:t>end / enz. maa</w:t>
      </w:r>
      <w:r w:rsidRPr="00CA22F4">
        <w:rPr>
          <w:color w:val="6D6E71"/>
          <w:spacing w:val="-1"/>
          <w:lang w:val="nl-NL"/>
        </w:rPr>
        <w:t>k</w:t>
      </w:r>
      <w:r w:rsidRPr="00CA22F4">
        <w:rPr>
          <w:color w:val="6D6E71"/>
          <w:lang w:val="nl-NL"/>
        </w:rPr>
        <w:t>t. (zie ook boek Fiddelaa</w:t>
      </w:r>
      <w:r w:rsidRPr="00CA22F4">
        <w:rPr>
          <w:color w:val="6D6E71"/>
          <w:spacing w:val="-6"/>
          <w:lang w:val="nl-NL"/>
        </w:rPr>
        <w:t>r</w:t>
      </w:r>
      <w:r w:rsidRPr="00CA22F4">
        <w:rPr>
          <w:color w:val="6D6E71"/>
          <w:lang w:val="nl-NL"/>
        </w:rPr>
        <w:t>-Jaspe</w:t>
      </w:r>
      <w:r w:rsidRPr="00CA22F4">
        <w:rPr>
          <w:color w:val="6D6E71"/>
          <w:spacing w:val="-4"/>
          <w:lang w:val="nl-NL"/>
        </w:rPr>
        <w:t>r</w:t>
      </w:r>
      <w:r w:rsidRPr="00CA22F4">
        <w:rPr>
          <w:color w:val="6D6E71"/>
          <w:lang w:val="nl-NL"/>
        </w:rPr>
        <w:t>s);</w:t>
      </w:r>
    </w:p>
    <w:p w14:paraId="14A57F32" w14:textId="77777777" w:rsidR="00624579" w:rsidRPr="00CA22F4" w:rsidRDefault="00624579">
      <w:pPr>
        <w:spacing w:before="4" w:line="260" w:lineRule="exact"/>
        <w:rPr>
          <w:sz w:val="26"/>
          <w:szCs w:val="26"/>
          <w:lang w:val="nl-NL"/>
        </w:rPr>
      </w:pPr>
    </w:p>
    <w:p w14:paraId="2C0D69C5"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als</w:t>
      </w:r>
      <w:r w:rsidRPr="00CA22F4">
        <w:rPr>
          <w:color w:val="6D6E71"/>
          <w:spacing w:val="-6"/>
          <w:lang w:val="nl-NL"/>
        </w:rPr>
        <w:t xml:space="preserve"> </w:t>
      </w:r>
      <w:r w:rsidRPr="00CA22F4">
        <w:rPr>
          <w:color w:val="6D6E71"/>
          <w:lang w:val="nl-NL"/>
        </w:rPr>
        <w:t>je</w:t>
      </w:r>
      <w:r w:rsidRPr="00CA22F4">
        <w:rPr>
          <w:color w:val="6D6E71"/>
          <w:spacing w:val="-6"/>
          <w:lang w:val="nl-NL"/>
        </w:rPr>
        <w:t xml:space="preserve"> </w:t>
      </w:r>
      <w:r w:rsidRPr="00CA22F4">
        <w:rPr>
          <w:color w:val="6D6E71"/>
          <w:lang w:val="nl-NL"/>
        </w:rPr>
        <w:t>na</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ftig</w:t>
      </w:r>
      <w:r w:rsidRPr="00CA22F4">
        <w:rPr>
          <w:color w:val="6D6E71"/>
          <w:spacing w:val="-6"/>
          <w:lang w:val="nl-NL"/>
        </w:rPr>
        <w:t xml:space="preserve"> </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r w:rsidRPr="00CA22F4">
        <w:rPr>
          <w:color w:val="6D6E71"/>
          <w:spacing w:val="-7"/>
          <w:lang w:val="nl-NL"/>
        </w:rPr>
        <w:t xml:space="preserve"> </w:t>
      </w:r>
      <w:r w:rsidRPr="00CA22F4">
        <w:rPr>
          <w:color w:val="6D6E71"/>
          <w:lang w:val="nl-NL"/>
        </w:rPr>
        <w:t>of</w:t>
      </w:r>
      <w:r w:rsidRPr="00CA22F4">
        <w:rPr>
          <w:color w:val="6D6E71"/>
          <w:spacing w:val="-5"/>
          <w:lang w:val="nl-NL"/>
        </w:rPr>
        <w:t xml:space="preserve"> </w:t>
      </w:r>
      <w:r w:rsidRPr="00CA22F4">
        <w:rPr>
          <w:color w:val="6D6E71"/>
          <w:spacing w:val="-3"/>
          <w:lang w:val="nl-NL"/>
        </w:rPr>
        <w:t>v</w:t>
      </w:r>
      <w:r w:rsidRPr="00CA22F4">
        <w:rPr>
          <w:color w:val="6D6E71"/>
          <w:lang w:val="nl-NL"/>
        </w:rPr>
        <w:t>óór</w:t>
      </w:r>
      <w:r w:rsidRPr="00CA22F4">
        <w:rPr>
          <w:color w:val="6D6E71"/>
          <w:spacing w:val="-5"/>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erkingsopd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lang w:val="nl-NL"/>
        </w:rPr>
        <w:t>ru</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b</w:t>
      </w:r>
      <w:r w:rsidRPr="00CA22F4">
        <w:rPr>
          <w:color w:val="6D6E71"/>
          <w:spacing w:val="-3"/>
          <w:lang w:val="nl-NL"/>
        </w:rPr>
        <w:t>e</w:t>
      </w:r>
      <w:r w:rsidRPr="00CA22F4">
        <w:rPr>
          <w:color w:val="6D6E71"/>
          <w:lang w:val="nl-NL"/>
        </w:rPr>
        <w:t>zinning</w:t>
      </w:r>
      <w:r w:rsidRPr="00CA22F4">
        <w:rPr>
          <w:color w:val="6D6E71"/>
          <w:spacing w:val="-5"/>
          <w:lang w:val="nl-NL"/>
        </w:rPr>
        <w:t xml:space="preserve"> </w:t>
      </w:r>
      <w:r w:rsidRPr="00CA22F4">
        <w:rPr>
          <w:color w:val="6D6E71"/>
          <w:lang w:val="nl-NL"/>
        </w:rPr>
        <w:t>wil:</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mandala</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enen (misschien</w:t>
      </w:r>
      <w:r w:rsidRPr="00CA22F4">
        <w:rPr>
          <w:color w:val="6D6E71"/>
          <w:spacing w:val="-1"/>
          <w:lang w:val="nl-NL"/>
        </w:rPr>
        <w:t xml:space="preserve"> </w:t>
      </w:r>
      <w:r w:rsidRPr="00CA22F4">
        <w:rPr>
          <w:color w:val="6D6E71"/>
          <w:lang w:val="nl-NL"/>
        </w:rPr>
        <w:t>hebben jullie een boek</w:t>
      </w:r>
      <w:r w:rsidRPr="00CA22F4">
        <w:rPr>
          <w:color w:val="6D6E71"/>
          <w:spacing w:val="-1"/>
          <w:lang w:val="nl-NL"/>
        </w:rPr>
        <w:t xml:space="preserve"> o</w:t>
      </w:r>
      <w:r w:rsidRPr="00CA22F4">
        <w:rPr>
          <w:color w:val="6D6E71"/>
          <w:spacing w:val="-3"/>
          <w:lang w:val="nl-NL"/>
        </w:rPr>
        <w:t>v</w:t>
      </w:r>
      <w:r w:rsidRPr="00CA22F4">
        <w:rPr>
          <w:color w:val="6D6E71"/>
          <w:lang w:val="nl-NL"/>
        </w:rPr>
        <w:t>er kindermandala</w:t>
      </w:r>
      <w:r w:rsidRPr="00CA22F4">
        <w:rPr>
          <w:color w:val="6D6E71"/>
          <w:spacing w:val="-14"/>
          <w:lang w:val="nl-NL"/>
        </w:rPr>
        <w:t>’</w:t>
      </w:r>
      <w:r w:rsidRPr="00CA22F4">
        <w:rPr>
          <w:color w:val="6D6E71"/>
          <w:lang w:val="nl-NL"/>
        </w:rPr>
        <w:t>s op school,</w:t>
      </w:r>
      <w:r w:rsidRPr="00CA22F4">
        <w:rPr>
          <w:color w:val="6D6E71"/>
          <w:spacing w:val="-1"/>
          <w:lang w:val="nl-NL"/>
        </w:rPr>
        <w:t xml:space="preserve"> </w:t>
      </w:r>
      <w:r w:rsidRPr="00CA22F4">
        <w:rPr>
          <w:color w:val="6D6E71"/>
          <w:lang w:val="nl-NL"/>
        </w:rPr>
        <w:t>ande</w:t>
      </w:r>
      <w:r w:rsidRPr="00CA22F4">
        <w:rPr>
          <w:color w:val="6D6E71"/>
          <w:spacing w:val="-4"/>
          <w:lang w:val="nl-NL"/>
        </w:rPr>
        <w:t>r</w:t>
      </w:r>
      <w:r w:rsidRPr="00CA22F4">
        <w:rPr>
          <w:color w:val="6D6E71"/>
          <w:lang w:val="nl-NL"/>
        </w:rPr>
        <w:t xml:space="preserve">s </w:t>
      </w:r>
      <w:r w:rsidRPr="00CA22F4">
        <w:rPr>
          <w:color w:val="6D6E71"/>
          <w:spacing w:val="-2"/>
          <w:lang w:val="nl-NL"/>
        </w:rPr>
        <w:t>w</w:t>
      </w:r>
      <w:r w:rsidRPr="00CA22F4">
        <w:rPr>
          <w:color w:val="6D6E71"/>
          <w:lang w:val="nl-NL"/>
        </w:rPr>
        <w:t>el 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 xml:space="preserve">ties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8"/>
          <w:lang w:val="nl-NL"/>
        </w:rPr>
        <w:t>k</w:t>
      </w:r>
      <w:r w:rsidRPr="00CA22F4">
        <w:rPr>
          <w:color w:val="6D6E71"/>
          <w:lang w:val="nl-NL"/>
        </w:rPr>
        <w:t>opië</w:t>
      </w:r>
      <w:r w:rsidRPr="00CA22F4">
        <w:rPr>
          <w:color w:val="6D6E71"/>
          <w:spacing w:val="-3"/>
          <w:lang w:val="nl-NL"/>
        </w:rPr>
        <w:t>r</w:t>
      </w:r>
      <w:r w:rsidRPr="00CA22F4">
        <w:rPr>
          <w:color w:val="6D6E71"/>
          <w:lang w:val="nl-NL"/>
        </w:rPr>
        <w:t>en);</w:t>
      </w:r>
    </w:p>
    <w:p w14:paraId="199F84C8" w14:textId="77777777" w:rsidR="00624579" w:rsidRPr="00CA22F4" w:rsidRDefault="00624579">
      <w:pPr>
        <w:spacing w:before="4" w:line="260" w:lineRule="exact"/>
        <w:rPr>
          <w:sz w:val="26"/>
          <w:szCs w:val="26"/>
          <w:lang w:val="nl-NL"/>
        </w:rPr>
      </w:pPr>
    </w:p>
    <w:p w14:paraId="17B5BACF" w14:textId="77777777" w:rsidR="00624579" w:rsidRPr="00CA22F4" w:rsidRDefault="00CA22F4" w:rsidP="00CD3340">
      <w:pPr>
        <w:pStyle w:val="Plattetekst"/>
        <w:numPr>
          <w:ilvl w:val="0"/>
          <w:numId w:val="15"/>
        </w:numPr>
        <w:tabs>
          <w:tab w:val="left" w:pos="1493"/>
        </w:tabs>
        <w:spacing w:line="264" w:lineRule="exact"/>
        <w:ind w:left="1493" w:right="1133"/>
        <w:jc w:val="both"/>
        <w:rPr>
          <w:lang w:val="nl-NL"/>
        </w:rPr>
      </w:pPr>
      <w:r w:rsidRPr="00CA22F4">
        <w:rPr>
          <w:color w:val="6D6E71"/>
          <w:lang w:val="nl-NL"/>
        </w:rPr>
        <w:t>idem</w:t>
      </w:r>
      <w:r w:rsidRPr="00CA22F4">
        <w:rPr>
          <w:color w:val="6D6E71"/>
          <w:spacing w:val="-7"/>
          <w:lang w:val="nl-NL"/>
        </w:rPr>
        <w:t xml:space="preserve"> </w:t>
      </w:r>
      <w:r w:rsidRPr="00CA22F4">
        <w:rPr>
          <w:color w:val="6D6E71"/>
          <w:spacing w:val="-3"/>
          <w:lang w:val="nl-NL"/>
        </w:rPr>
        <w:t>y</w:t>
      </w:r>
      <w:r w:rsidRPr="00CA22F4">
        <w:rPr>
          <w:color w:val="6D6E71"/>
          <w:lang w:val="nl-NL"/>
        </w:rPr>
        <w:t>o</w:t>
      </w:r>
      <w:r w:rsidRPr="00CA22F4">
        <w:rPr>
          <w:color w:val="6D6E71"/>
          <w:spacing w:val="-5"/>
          <w:lang w:val="nl-NL"/>
        </w:rPr>
        <w:t>g</w:t>
      </w:r>
      <w:r w:rsidRPr="00CA22F4">
        <w:rPr>
          <w:color w:val="6D6E71"/>
          <w:lang w:val="nl-NL"/>
        </w:rPr>
        <w:t>a.</w:t>
      </w:r>
      <w:r w:rsidRPr="00CA22F4">
        <w:rPr>
          <w:color w:val="6D6E71"/>
          <w:spacing w:val="-7"/>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boek</w:t>
      </w:r>
      <w:r w:rsidRPr="00CA22F4">
        <w:rPr>
          <w:color w:val="6D6E71"/>
          <w:spacing w:val="-7"/>
          <w:lang w:val="nl-NL"/>
        </w:rPr>
        <w:t xml:space="preserve"> </w:t>
      </w:r>
      <w:r w:rsidRPr="00CA22F4">
        <w:rPr>
          <w:color w:val="6D6E71"/>
          <w:lang w:val="nl-NL"/>
        </w:rPr>
        <w:t>‘Spelen</w:t>
      </w:r>
      <w:r w:rsidRPr="00CA22F4">
        <w:rPr>
          <w:color w:val="6D6E71"/>
          <w:spacing w:val="-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y</w:t>
      </w:r>
      <w:r w:rsidRPr="00CA22F4">
        <w:rPr>
          <w:color w:val="6D6E71"/>
          <w:lang w:val="nl-NL"/>
        </w:rPr>
        <w:t>o</w:t>
      </w:r>
      <w:r w:rsidRPr="00CA22F4">
        <w:rPr>
          <w:color w:val="6D6E71"/>
          <w:spacing w:val="-5"/>
          <w:lang w:val="nl-NL"/>
        </w:rPr>
        <w:t>g</w:t>
      </w:r>
      <w:r w:rsidRPr="00CA22F4">
        <w:rPr>
          <w:color w:val="6D6E71"/>
          <w:lang w:val="nl-NL"/>
        </w:rPr>
        <w:t>a’</w:t>
      </w:r>
      <w:r w:rsidRPr="00CA22F4">
        <w:rPr>
          <w:color w:val="6D6E71"/>
          <w:spacing w:val="-7"/>
          <w:lang w:val="nl-NL"/>
        </w:rPr>
        <w:t xml:space="preserve"> </w:t>
      </w:r>
      <w:r w:rsidRPr="00CA22F4">
        <w:rPr>
          <w:color w:val="6D6E71"/>
          <w:lang w:val="nl-NL"/>
        </w:rPr>
        <w:t>(bij</w:t>
      </w:r>
      <w:r w:rsidRPr="00CA22F4">
        <w:rPr>
          <w:color w:val="6D6E71"/>
          <w:spacing w:val="-7"/>
          <w:lang w:val="nl-NL"/>
        </w:rPr>
        <w:t xml:space="preserve"> </w:t>
      </w:r>
      <w:r w:rsidRPr="00CA22F4">
        <w:rPr>
          <w:color w:val="6D6E71"/>
          <w:lang w:val="nl-NL"/>
        </w:rPr>
        <w:t>ons</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7"/>
          <w:lang w:val="nl-NL"/>
        </w:rPr>
        <w:t xml:space="preserve"> </w:t>
      </w:r>
      <w:r w:rsidRPr="00CA22F4">
        <w:rPr>
          <w:color w:val="6D6E71"/>
          <w:lang w:val="nl-NL"/>
        </w:rPr>
        <w:t>leen)</w:t>
      </w:r>
      <w:r w:rsidRPr="00CA22F4">
        <w:rPr>
          <w:color w:val="6D6E71"/>
          <w:spacing w:val="-7"/>
          <w:lang w:val="nl-NL"/>
        </w:rPr>
        <w:t xml:space="preserve"> </w:t>
      </w:r>
      <w:r w:rsidRPr="00CA22F4">
        <w:rPr>
          <w:color w:val="6D6E71"/>
          <w:spacing w:val="-3"/>
          <w:lang w:val="nl-NL"/>
        </w:rPr>
        <w:t>st</w:t>
      </w:r>
      <w:r w:rsidRPr="00CA22F4">
        <w:rPr>
          <w:color w:val="6D6E71"/>
          <w:lang w:val="nl-NL"/>
        </w:rPr>
        <w:t>aan</w:t>
      </w:r>
      <w:r w:rsidRPr="00CA22F4">
        <w:rPr>
          <w:color w:val="6D6E71"/>
          <w:spacing w:val="-7"/>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alleen</w:t>
      </w:r>
      <w:r w:rsidRPr="00CA22F4">
        <w:rPr>
          <w:color w:val="6D6E71"/>
          <w:spacing w:val="-7"/>
          <w:lang w:val="nl-NL"/>
        </w:rPr>
        <w:t xml:space="preserve"> </w:t>
      </w:r>
      <w:r w:rsidRPr="00CA22F4">
        <w:rPr>
          <w:color w:val="6D6E71"/>
          <w:spacing w:val="-3"/>
          <w:lang w:val="nl-NL"/>
        </w:rPr>
        <w:t>y</w:t>
      </w:r>
      <w:r w:rsidRPr="00CA22F4">
        <w:rPr>
          <w:color w:val="6D6E71"/>
          <w:lang w:val="nl-NL"/>
        </w:rPr>
        <w:t>o</w:t>
      </w:r>
      <w:r w:rsidRPr="00CA22F4">
        <w:rPr>
          <w:color w:val="6D6E71"/>
          <w:spacing w:val="-5"/>
          <w:lang w:val="nl-NL"/>
        </w:rPr>
        <w:t>g</w:t>
      </w:r>
      <w:r w:rsidRPr="00CA22F4">
        <w:rPr>
          <w:color w:val="6D6E71"/>
          <w:lang w:val="nl-NL"/>
        </w:rPr>
        <w:t>ao</w:t>
      </w:r>
      <w:r w:rsidRPr="00CA22F4">
        <w:rPr>
          <w:color w:val="6D6E71"/>
          <w:spacing w:val="-2"/>
          <w:lang w:val="nl-NL"/>
        </w:rPr>
        <w:t>e</w:t>
      </w:r>
      <w:r w:rsidRPr="00CA22F4">
        <w:rPr>
          <w:color w:val="6D6E71"/>
          <w:spacing w:val="-6"/>
          <w:lang w:val="nl-NL"/>
        </w:rPr>
        <w:t>f</w:t>
      </w:r>
      <w:r w:rsidRPr="00CA22F4">
        <w:rPr>
          <w:color w:val="6D6E71"/>
          <w:lang w:val="nl-NL"/>
        </w:rPr>
        <w:t>enin</w:t>
      </w:r>
      <w:r w:rsidRPr="00CA22F4">
        <w:rPr>
          <w:color w:val="6D6E71"/>
          <w:spacing w:val="-2"/>
          <w:lang w:val="nl-NL"/>
        </w:rPr>
        <w:t>g</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 die</w:t>
      </w:r>
      <w:r w:rsidRPr="00CA22F4">
        <w:rPr>
          <w:color w:val="6D6E71"/>
          <w:spacing w:val="20"/>
          <w:lang w:val="nl-NL"/>
        </w:rPr>
        <w:t xml:space="preserve"> </w:t>
      </w:r>
      <w:r w:rsidRPr="00CA22F4">
        <w:rPr>
          <w:color w:val="6D6E71"/>
          <w:lang w:val="nl-NL"/>
        </w:rPr>
        <w:t>o</w:t>
      </w:r>
      <w:r w:rsidRPr="00CA22F4">
        <w:rPr>
          <w:color w:val="6D6E71"/>
          <w:spacing w:val="-2"/>
          <w:lang w:val="nl-NL"/>
        </w:rPr>
        <w:t>n</w:t>
      </w:r>
      <w:r w:rsidRPr="00CA22F4">
        <w:rPr>
          <w:color w:val="6D6E71"/>
          <w:lang w:val="nl-NL"/>
        </w:rPr>
        <w:t>tspannend</w:t>
      </w:r>
      <w:r w:rsidRPr="00CA22F4">
        <w:rPr>
          <w:color w:val="6D6E71"/>
          <w:spacing w:val="21"/>
          <w:lang w:val="nl-NL"/>
        </w:rPr>
        <w:t xml:space="preserv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21"/>
          <w:lang w:val="nl-NL"/>
        </w:rPr>
        <w:t xml:space="preserve"> </w:t>
      </w:r>
      <w:r w:rsidRPr="00CA22F4">
        <w:rPr>
          <w:color w:val="6D6E71"/>
          <w:lang w:val="nl-NL"/>
        </w:rPr>
        <w:t>maar</w:t>
      </w:r>
      <w:r w:rsidRPr="00CA22F4">
        <w:rPr>
          <w:color w:val="6D6E71"/>
          <w:spacing w:val="20"/>
          <w:lang w:val="nl-NL"/>
        </w:rPr>
        <w:t xml:space="preserve"> </w:t>
      </w:r>
      <w:r w:rsidRPr="00CA22F4">
        <w:rPr>
          <w:color w:val="6D6E71"/>
          <w:lang w:val="nl-NL"/>
        </w:rPr>
        <w:t>ook</w:t>
      </w:r>
      <w:r w:rsidRPr="00CA22F4">
        <w:rPr>
          <w:color w:val="6D6E71"/>
          <w:spacing w:val="21"/>
          <w:lang w:val="nl-NL"/>
        </w:rPr>
        <w:t xml:space="preserve"> </w:t>
      </w:r>
      <w:r w:rsidRPr="00CA22F4">
        <w:rPr>
          <w:color w:val="6D6E71"/>
          <w:lang w:val="nl-NL"/>
        </w:rPr>
        <w:t>b</w:t>
      </w:r>
      <w:r w:rsidRPr="00CA22F4">
        <w:rPr>
          <w:color w:val="6D6E71"/>
          <w:spacing w:val="-2"/>
          <w:lang w:val="nl-NL"/>
        </w:rPr>
        <w:t>ew</w:t>
      </w:r>
      <w:r w:rsidRPr="00CA22F4">
        <w:rPr>
          <w:color w:val="6D6E71"/>
          <w:lang w:val="nl-NL"/>
        </w:rPr>
        <w:t>egingssu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21"/>
          <w:lang w:val="nl-NL"/>
        </w:rPr>
        <w:t xml:space="preserve"> </w:t>
      </w:r>
      <w:r w:rsidRPr="00CA22F4">
        <w:rPr>
          <w:color w:val="6D6E71"/>
          <w:lang w:val="nl-NL"/>
        </w:rPr>
        <w:t>om</w:t>
      </w:r>
      <w:r w:rsidRPr="00CA22F4">
        <w:rPr>
          <w:color w:val="6D6E71"/>
          <w:spacing w:val="21"/>
          <w:lang w:val="nl-NL"/>
        </w:rPr>
        <w:t xml:space="preserve"> </w:t>
      </w:r>
      <w:r w:rsidRPr="00CA22F4">
        <w:rPr>
          <w:color w:val="6D6E71"/>
          <w:lang w:val="nl-NL"/>
        </w:rPr>
        <w:t>ui</w:t>
      </w:r>
      <w:r w:rsidRPr="00CA22F4">
        <w:rPr>
          <w:color w:val="6D6E71"/>
          <w:spacing w:val="-3"/>
          <w:lang w:val="nl-NL"/>
        </w:rPr>
        <w:t>t</w:t>
      </w:r>
      <w:r w:rsidRPr="00CA22F4">
        <w:rPr>
          <w:color w:val="6D6E71"/>
          <w:lang w:val="nl-NL"/>
        </w:rPr>
        <w:t>drukking</w:t>
      </w:r>
      <w:r w:rsidRPr="00CA22F4">
        <w:rPr>
          <w:color w:val="6D6E71"/>
          <w:spacing w:val="20"/>
          <w:lang w:val="nl-NL"/>
        </w:rPr>
        <w:t xml:space="preserve"> </w:t>
      </w:r>
      <w:r w:rsidRPr="00CA22F4">
        <w:rPr>
          <w:color w:val="6D6E71"/>
          <w:spacing w:val="-3"/>
          <w:lang w:val="nl-NL"/>
        </w:rPr>
        <w:t>t</w:t>
      </w:r>
      <w:r w:rsidRPr="00CA22F4">
        <w:rPr>
          <w:color w:val="6D6E71"/>
          <w:lang w:val="nl-NL"/>
        </w:rPr>
        <w:t>e</w:t>
      </w:r>
      <w:r w:rsidRPr="00CA22F4">
        <w:rPr>
          <w:color w:val="6D6E71"/>
          <w:spacing w:val="2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21"/>
          <w:lang w:val="nl-NL"/>
        </w:rPr>
        <w:t xml:space="preserve"> </w:t>
      </w:r>
      <w:r w:rsidRPr="00CA22F4">
        <w:rPr>
          <w:color w:val="6D6E71"/>
          <w:lang w:val="nl-NL"/>
        </w:rPr>
        <w:t>aan</w:t>
      </w:r>
      <w:r w:rsidRPr="00CA22F4">
        <w:rPr>
          <w:color w:val="6D6E71"/>
          <w:spacing w:val="20"/>
          <w:lang w:val="nl-NL"/>
        </w:rPr>
        <w:t xml:space="preserve"> </w:t>
      </w:r>
      <w:r w:rsidRPr="00CA22F4">
        <w:rPr>
          <w:color w:val="6D6E71"/>
          <w:lang w:val="nl-NL"/>
        </w:rPr>
        <w:t>herinnerin</w:t>
      </w:r>
      <w:r w:rsidRPr="00CA22F4">
        <w:rPr>
          <w:color w:val="6D6E71"/>
          <w:spacing w:val="-2"/>
          <w:lang w:val="nl-NL"/>
        </w:rPr>
        <w:t>g</w:t>
      </w:r>
      <w:r w:rsidRPr="00CA22F4">
        <w:rPr>
          <w:color w:val="6D6E71"/>
          <w:lang w:val="nl-NL"/>
        </w:rPr>
        <w:t>en, enz.;</w:t>
      </w:r>
    </w:p>
    <w:p w14:paraId="31CC5BFC" w14:textId="77777777" w:rsidR="00624579" w:rsidRPr="00CA22F4" w:rsidRDefault="00624579">
      <w:pPr>
        <w:spacing w:before="6" w:line="260" w:lineRule="exact"/>
        <w:rPr>
          <w:sz w:val="26"/>
          <w:szCs w:val="26"/>
          <w:lang w:val="nl-NL"/>
        </w:rPr>
      </w:pPr>
    </w:p>
    <w:p w14:paraId="07F1A2A6"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bij een on</w:t>
      </w:r>
      <w:r w:rsidRPr="00CA22F4">
        <w:rPr>
          <w:color w:val="6D6E71"/>
          <w:spacing w:val="-2"/>
          <w:lang w:val="nl-NL"/>
        </w:rPr>
        <w:t>g</w:t>
      </w:r>
      <w:r w:rsidRPr="00CA22F4">
        <w:rPr>
          <w:color w:val="6D6E71"/>
          <w:lang w:val="nl-NL"/>
        </w:rPr>
        <w:t>eluk: b</w:t>
      </w:r>
      <w:r w:rsidRPr="00CA22F4">
        <w:rPr>
          <w:color w:val="6D6E71"/>
          <w:spacing w:val="-3"/>
          <w:lang w:val="nl-NL"/>
        </w:rPr>
        <w:t>e</w:t>
      </w:r>
      <w:r w:rsidRPr="00CA22F4">
        <w:rPr>
          <w:color w:val="6D6E71"/>
          <w:spacing w:val="-5"/>
          <w:lang w:val="nl-NL"/>
        </w:rPr>
        <w:t>z</w:t>
      </w:r>
      <w:r w:rsidRPr="00CA22F4">
        <w:rPr>
          <w:color w:val="6D6E71"/>
          <w:lang w:val="nl-NL"/>
        </w:rPr>
        <w:t>oek aan pla</w:t>
      </w:r>
      <w:r w:rsidRPr="00CA22F4">
        <w:rPr>
          <w:color w:val="6D6E71"/>
          <w:spacing w:val="-2"/>
          <w:lang w:val="nl-NL"/>
        </w:rPr>
        <w:t>a</w:t>
      </w:r>
      <w:r w:rsidRPr="00CA22F4">
        <w:rPr>
          <w:color w:val="6D6E71"/>
          <w:lang w:val="nl-NL"/>
        </w:rPr>
        <w:t xml:space="preserve">ts </w:t>
      </w:r>
      <w:r w:rsidRPr="00CA22F4">
        <w:rPr>
          <w:color w:val="6D6E71"/>
          <w:spacing w:val="-4"/>
          <w:lang w:val="nl-NL"/>
        </w:rPr>
        <w:t>v</w:t>
      </w:r>
      <w:r w:rsidRPr="00CA22F4">
        <w:rPr>
          <w:color w:val="6D6E71"/>
          <w:lang w:val="nl-NL"/>
        </w:rPr>
        <w:t>an on</w:t>
      </w:r>
      <w:r w:rsidRPr="00CA22F4">
        <w:rPr>
          <w:color w:val="6D6E71"/>
          <w:spacing w:val="-2"/>
          <w:lang w:val="nl-NL"/>
        </w:rPr>
        <w:t>g</w:t>
      </w:r>
      <w:r w:rsidRPr="00CA22F4">
        <w:rPr>
          <w:color w:val="6D6E71"/>
          <w:lang w:val="nl-NL"/>
        </w:rPr>
        <w:t>eluk, boompje of hee</w:t>
      </w:r>
      <w:r w:rsidRPr="00CA22F4">
        <w:rPr>
          <w:color w:val="6D6E71"/>
          <w:spacing w:val="-3"/>
          <w:lang w:val="nl-NL"/>
        </w:rPr>
        <w:t>st</w:t>
      </w:r>
      <w:r w:rsidRPr="00CA22F4">
        <w:rPr>
          <w:color w:val="6D6E71"/>
          <w:lang w:val="nl-NL"/>
        </w:rPr>
        <w:t>er pla</w:t>
      </w:r>
      <w:r w:rsidRPr="00CA22F4">
        <w:rPr>
          <w:color w:val="6D6E71"/>
          <w:spacing w:val="-2"/>
          <w:lang w:val="nl-NL"/>
        </w:rPr>
        <w:t>n</w:t>
      </w:r>
      <w:r w:rsidRPr="00CA22F4">
        <w:rPr>
          <w:color w:val="6D6E71"/>
          <w:spacing w:val="-3"/>
          <w:lang w:val="nl-NL"/>
        </w:rPr>
        <w:t>t</w:t>
      </w:r>
      <w:r w:rsidRPr="00CA22F4">
        <w:rPr>
          <w:color w:val="6D6E71"/>
          <w:lang w:val="nl-NL"/>
        </w:rPr>
        <w:t>en, bloemen neerle</w:t>
      </w:r>
      <w:r w:rsidRPr="00CA22F4">
        <w:rPr>
          <w:color w:val="6D6E71"/>
          <w:spacing w:val="1"/>
          <w:lang w:val="nl-NL"/>
        </w:rPr>
        <w:t>g</w:t>
      </w:r>
      <w:r w:rsidRPr="00CA22F4">
        <w:rPr>
          <w:color w:val="6D6E71"/>
          <w:spacing w:val="-2"/>
          <w:lang w:val="nl-NL"/>
        </w:rPr>
        <w:t>g</w:t>
      </w:r>
      <w:r w:rsidRPr="00CA22F4">
        <w:rPr>
          <w:color w:val="6D6E71"/>
          <w:lang w:val="nl-NL"/>
        </w:rPr>
        <w:t>en;</w:t>
      </w:r>
    </w:p>
    <w:p w14:paraId="5BF97473" w14:textId="77777777" w:rsidR="00624579" w:rsidRPr="00CA22F4" w:rsidRDefault="00624579">
      <w:pPr>
        <w:spacing w:before="19" w:line="240" w:lineRule="exact"/>
        <w:rPr>
          <w:sz w:val="24"/>
          <w:szCs w:val="24"/>
          <w:lang w:val="nl-NL"/>
        </w:rPr>
      </w:pPr>
    </w:p>
    <w:p w14:paraId="0BF537D2"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 nog eens g</w:t>
      </w:r>
      <w:r w:rsidRPr="00CA22F4">
        <w:rPr>
          <w:color w:val="6D6E71"/>
          <w:spacing w:val="-5"/>
          <w:lang w:val="nl-NL"/>
        </w:rPr>
        <w:t>r</w:t>
      </w:r>
      <w:r w:rsidRPr="00CA22F4">
        <w:rPr>
          <w:color w:val="6D6E71"/>
          <w:spacing w:val="-2"/>
          <w:lang w:val="nl-NL"/>
        </w:rPr>
        <w:t>a</w:t>
      </w:r>
      <w:r w:rsidRPr="00CA22F4">
        <w:rPr>
          <w:color w:val="6D6E71"/>
          <w:lang w:val="nl-NL"/>
        </w:rPr>
        <w:t>f of urne</w:t>
      </w:r>
      <w:r w:rsidRPr="00CA22F4">
        <w:rPr>
          <w:color w:val="6D6E71"/>
          <w:spacing w:val="-2"/>
          <w:lang w:val="nl-NL"/>
        </w:rPr>
        <w:t>n</w:t>
      </w:r>
      <w:r w:rsidRPr="00CA22F4">
        <w:rPr>
          <w:color w:val="6D6E71"/>
          <w:spacing w:val="-3"/>
          <w:lang w:val="nl-NL"/>
        </w:rPr>
        <w:t>w</w:t>
      </w:r>
      <w:r w:rsidRPr="00CA22F4">
        <w:rPr>
          <w:color w:val="6D6E71"/>
          <w:lang w:val="nl-NL"/>
        </w:rPr>
        <w:t>and b</w:t>
      </w:r>
      <w:r w:rsidRPr="00CA22F4">
        <w:rPr>
          <w:color w:val="6D6E71"/>
          <w:spacing w:val="-2"/>
          <w:lang w:val="nl-NL"/>
        </w:rPr>
        <w:t>e</w:t>
      </w:r>
      <w:r w:rsidRPr="00CA22F4">
        <w:rPr>
          <w:color w:val="6D6E71"/>
          <w:spacing w:val="-5"/>
          <w:lang w:val="nl-NL"/>
        </w:rPr>
        <w:t>z</w:t>
      </w:r>
      <w:r w:rsidRPr="00CA22F4">
        <w:rPr>
          <w:color w:val="6D6E71"/>
          <w:lang w:val="nl-NL"/>
        </w:rPr>
        <w:t>oe</w:t>
      </w:r>
      <w:r w:rsidRPr="00CA22F4">
        <w:rPr>
          <w:color w:val="6D6E71"/>
          <w:spacing w:val="-8"/>
          <w:lang w:val="nl-NL"/>
        </w:rPr>
        <w:t>k</w:t>
      </w:r>
      <w:r w:rsidRPr="00CA22F4">
        <w:rPr>
          <w:color w:val="6D6E71"/>
          <w:lang w:val="nl-NL"/>
        </w:rPr>
        <w:t>en;</w:t>
      </w:r>
    </w:p>
    <w:p w14:paraId="596B372C" w14:textId="77777777" w:rsidR="00624579" w:rsidRPr="00CA22F4" w:rsidRDefault="00624579">
      <w:pPr>
        <w:spacing w:before="19" w:line="240" w:lineRule="exact"/>
        <w:rPr>
          <w:sz w:val="24"/>
          <w:szCs w:val="24"/>
          <w:lang w:val="nl-NL"/>
        </w:rPr>
      </w:pPr>
    </w:p>
    <w:p w14:paraId="0130828F" w14:textId="77777777" w:rsidR="00624579" w:rsidRPr="00CA22F4" w:rsidRDefault="00CA22F4" w:rsidP="00CD3340">
      <w:pPr>
        <w:pStyle w:val="Plattetekst"/>
        <w:numPr>
          <w:ilvl w:val="0"/>
          <w:numId w:val="15"/>
        </w:numPr>
        <w:tabs>
          <w:tab w:val="left" w:pos="1493"/>
        </w:tabs>
        <w:ind w:left="1493"/>
        <w:rPr>
          <w:lang w:val="nl-NL"/>
        </w:rPr>
      </w:pPr>
      <w:r w:rsidRPr="00CA22F4">
        <w:rPr>
          <w:color w:val="6D6E71"/>
          <w:lang w:val="nl-NL"/>
        </w:rPr>
        <w:t>klas</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 m</w:t>
      </w:r>
      <w:r w:rsidRPr="00CA22F4">
        <w:rPr>
          <w:color w:val="6D6E71"/>
          <w:spacing w:val="-2"/>
          <w:lang w:val="nl-NL"/>
        </w:rPr>
        <w:t>e</w:t>
      </w:r>
      <w:r w:rsidRPr="00CA22F4">
        <w:rPr>
          <w:color w:val="6D6E71"/>
          <w:lang w:val="nl-NL"/>
        </w:rPr>
        <w:t>t oude</w:t>
      </w:r>
      <w:r w:rsidRPr="00CA22F4">
        <w:rPr>
          <w:color w:val="6D6E71"/>
          <w:spacing w:val="-4"/>
          <w:lang w:val="nl-NL"/>
        </w:rPr>
        <w:t>r</w:t>
      </w:r>
      <w:r w:rsidRPr="00CA22F4">
        <w:rPr>
          <w:color w:val="6D6E71"/>
          <w:lang w:val="nl-NL"/>
        </w:rPr>
        <w:t>s/partne</w:t>
      </w:r>
      <w:r w:rsidRPr="00CA22F4">
        <w:rPr>
          <w:color w:val="6D6E71"/>
          <w:spacing w:val="-23"/>
          <w:lang w:val="nl-NL"/>
        </w:rPr>
        <w:t>r</w:t>
      </w:r>
      <w:r w:rsidRPr="00CA22F4">
        <w:rPr>
          <w:color w:val="6D6E71"/>
          <w:lang w:val="nl-NL"/>
        </w:rPr>
        <w:t>.</w:t>
      </w:r>
    </w:p>
    <w:p w14:paraId="3D0D46D2" w14:textId="77777777" w:rsidR="00624579" w:rsidRPr="00CA22F4" w:rsidRDefault="00624579">
      <w:pPr>
        <w:rPr>
          <w:lang w:val="nl-NL"/>
        </w:rPr>
        <w:sectPr w:rsidR="00624579" w:rsidRPr="00CA22F4">
          <w:pgSz w:w="11906" w:h="16840"/>
          <w:pgMar w:top="920" w:right="0" w:bottom="500" w:left="0" w:header="0" w:footer="316" w:gutter="0"/>
          <w:cols w:space="708"/>
        </w:sectPr>
      </w:pPr>
    </w:p>
    <w:p w14:paraId="4162B9D6" w14:textId="77777777" w:rsidR="00624579" w:rsidRPr="00CA22F4" w:rsidRDefault="00CA22F4">
      <w:pPr>
        <w:pStyle w:val="Kop2"/>
        <w:spacing w:line="311" w:lineRule="exact"/>
        <w:ind w:right="3832"/>
        <w:jc w:val="both"/>
        <w:rPr>
          <w:b w:val="0"/>
          <w:bCs w:val="0"/>
          <w:lang w:val="nl-NL"/>
        </w:rPr>
      </w:pPr>
      <w:r w:rsidRPr="00CA22F4">
        <w:rPr>
          <w:color w:val="6D6E71"/>
          <w:lang w:val="nl-NL"/>
        </w:rPr>
        <w:t>Boe</w:t>
      </w:r>
      <w:r w:rsidRPr="00CA22F4">
        <w:rPr>
          <w:color w:val="6D6E71"/>
          <w:spacing w:val="-8"/>
          <w:lang w:val="nl-NL"/>
        </w:rPr>
        <w:t>k</w:t>
      </w:r>
      <w:r w:rsidRPr="00CA22F4">
        <w:rPr>
          <w:color w:val="6D6E71"/>
          <w:lang w:val="nl-NL"/>
        </w:rPr>
        <w:t>enlij</w:t>
      </w:r>
      <w:r w:rsidRPr="00CA22F4">
        <w:rPr>
          <w:color w:val="6D6E71"/>
          <w:spacing w:val="-4"/>
          <w:lang w:val="nl-NL"/>
        </w:rPr>
        <w:t>s</w:t>
      </w:r>
      <w:r w:rsidRPr="00CA22F4">
        <w:rPr>
          <w:color w:val="6D6E71"/>
          <w:lang w:val="nl-NL"/>
        </w:rPr>
        <w:t>t,</w:t>
      </w:r>
      <w:r w:rsidRPr="00CA22F4">
        <w:rPr>
          <w:color w:val="6D6E71"/>
          <w:spacing w:val="-2"/>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boekbesp</w:t>
      </w:r>
      <w:r w:rsidRPr="00CA22F4">
        <w:rPr>
          <w:color w:val="6D6E71"/>
          <w:spacing w:val="-4"/>
          <w:lang w:val="nl-NL"/>
        </w:rPr>
        <w:t>r</w:t>
      </w:r>
      <w:r w:rsidRPr="00CA22F4">
        <w:rPr>
          <w:color w:val="6D6E71"/>
          <w:lang w:val="nl-NL"/>
        </w:rPr>
        <w:t>ekin</w:t>
      </w:r>
      <w:r w:rsidRPr="00CA22F4">
        <w:rPr>
          <w:color w:val="6D6E71"/>
          <w:spacing w:val="-4"/>
          <w:lang w:val="nl-NL"/>
        </w:rPr>
        <w:t>g</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erkingssu</w:t>
      </w:r>
      <w:r w:rsidRPr="00CA22F4">
        <w:rPr>
          <w:color w:val="6D6E71"/>
          <w:spacing w:val="2"/>
          <w:lang w:val="nl-NL"/>
        </w:rPr>
        <w:t>g</w:t>
      </w:r>
      <w:r w:rsidRPr="00CA22F4">
        <w:rPr>
          <w:color w:val="6D6E71"/>
          <w:spacing w:val="-3"/>
          <w:lang w:val="nl-NL"/>
        </w:rPr>
        <w:t>g</w:t>
      </w:r>
      <w:r w:rsidRPr="00CA22F4">
        <w:rPr>
          <w:color w:val="6D6E71"/>
          <w:lang w:val="nl-NL"/>
        </w:rPr>
        <w:t>e</w:t>
      </w:r>
      <w:r w:rsidRPr="00CA22F4">
        <w:rPr>
          <w:color w:val="6D6E71"/>
          <w:spacing w:val="-4"/>
          <w:lang w:val="nl-NL"/>
        </w:rPr>
        <w:t>s</w:t>
      </w:r>
      <w:r w:rsidRPr="00CA22F4">
        <w:rPr>
          <w:color w:val="6D6E71"/>
          <w:lang w:val="nl-NL"/>
        </w:rPr>
        <w:t>ties</w:t>
      </w:r>
    </w:p>
    <w:p w14:paraId="038019FE" w14:textId="77777777" w:rsidR="00624579" w:rsidRPr="00CA22F4" w:rsidRDefault="00624579">
      <w:pPr>
        <w:spacing w:before="2" w:line="160" w:lineRule="exact"/>
        <w:rPr>
          <w:sz w:val="16"/>
          <w:szCs w:val="16"/>
          <w:lang w:val="nl-NL"/>
        </w:rPr>
      </w:pPr>
    </w:p>
    <w:p w14:paraId="6471D12E" w14:textId="77777777" w:rsidR="00624579" w:rsidRPr="00CA22F4" w:rsidRDefault="00624579">
      <w:pPr>
        <w:spacing w:line="200" w:lineRule="exact"/>
        <w:rPr>
          <w:sz w:val="20"/>
          <w:szCs w:val="20"/>
          <w:lang w:val="nl-NL"/>
        </w:rPr>
      </w:pPr>
    </w:p>
    <w:p w14:paraId="7D72BC7B" w14:textId="77777777" w:rsidR="00624579" w:rsidRPr="00CA22F4" w:rsidRDefault="00CA22F4">
      <w:pPr>
        <w:pStyle w:val="Plattetekst"/>
        <w:spacing w:line="264" w:lineRule="exact"/>
        <w:ind w:right="1133"/>
        <w:jc w:val="both"/>
        <w:rPr>
          <w:lang w:val="nl-NL"/>
        </w:rPr>
      </w:pPr>
      <w:r w:rsidRPr="00CA22F4">
        <w:rPr>
          <w:color w:val="6D6E71"/>
          <w:lang w:val="nl-NL"/>
        </w:rPr>
        <w:t>Als</w:t>
      </w:r>
      <w:r w:rsidRPr="00CA22F4">
        <w:rPr>
          <w:color w:val="6D6E71"/>
          <w:spacing w:val="33"/>
          <w:lang w:val="nl-NL"/>
        </w:rPr>
        <w:t xml:space="preserve"> </w:t>
      </w:r>
      <w:r w:rsidRPr="00CA22F4">
        <w:rPr>
          <w:color w:val="6D6E71"/>
          <w:lang w:val="nl-NL"/>
        </w:rPr>
        <w:t>apar</w:t>
      </w:r>
      <w:r w:rsidRPr="00CA22F4">
        <w:rPr>
          <w:color w:val="6D6E71"/>
          <w:spacing w:val="-3"/>
          <w:lang w:val="nl-NL"/>
        </w:rPr>
        <w:t>t</w:t>
      </w:r>
      <w:r w:rsidRPr="00CA22F4">
        <w:rPr>
          <w:color w:val="6D6E71"/>
          <w:lang w:val="nl-NL"/>
        </w:rPr>
        <w:t>e</w:t>
      </w:r>
      <w:r w:rsidRPr="00CA22F4">
        <w:rPr>
          <w:color w:val="6D6E71"/>
          <w:spacing w:val="33"/>
          <w:lang w:val="nl-NL"/>
        </w:rPr>
        <w:t xml:space="preserve"> </w:t>
      </w:r>
      <w:r w:rsidRPr="00CA22F4">
        <w:rPr>
          <w:color w:val="6D6E71"/>
          <w:lang w:val="nl-NL"/>
        </w:rPr>
        <w:t>bijla</w:t>
      </w:r>
      <w:r w:rsidRPr="00CA22F4">
        <w:rPr>
          <w:color w:val="6D6E71"/>
          <w:spacing w:val="-2"/>
          <w:lang w:val="nl-NL"/>
        </w:rPr>
        <w:t>g</w:t>
      </w:r>
      <w:r w:rsidRPr="00CA22F4">
        <w:rPr>
          <w:color w:val="6D6E71"/>
          <w:lang w:val="nl-NL"/>
        </w:rPr>
        <w:t>e</w:t>
      </w:r>
      <w:r w:rsidRPr="00CA22F4">
        <w:rPr>
          <w:color w:val="6D6E71"/>
          <w:spacing w:val="34"/>
          <w:lang w:val="nl-NL"/>
        </w:rPr>
        <w:t xml:space="preserve"> </w:t>
      </w:r>
      <w:r w:rsidRPr="00CA22F4">
        <w:rPr>
          <w:color w:val="6D6E71"/>
          <w:lang w:val="nl-NL"/>
        </w:rPr>
        <w:t>mail</w:t>
      </w:r>
      <w:r w:rsidRPr="00CA22F4">
        <w:rPr>
          <w:color w:val="6D6E71"/>
          <w:spacing w:val="33"/>
          <w:lang w:val="nl-NL"/>
        </w:rPr>
        <w:t xml:space="preserve"> </w:t>
      </w:r>
      <w:r w:rsidRPr="00CA22F4">
        <w:rPr>
          <w:color w:val="6D6E71"/>
          <w:lang w:val="nl-NL"/>
        </w:rPr>
        <w:t>ik</w:t>
      </w:r>
      <w:r w:rsidRPr="00CA22F4">
        <w:rPr>
          <w:color w:val="6D6E71"/>
          <w:spacing w:val="34"/>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3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erzic</w:t>
      </w:r>
      <w:r w:rsidRPr="00CA22F4">
        <w:rPr>
          <w:color w:val="6D6E71"/>
          <w:spacing w:val="-3"/>
          <w:lang w:val="nl-NL"/>
        </w:rPr>
        <w:t>h</w:t>
      </w:r>
      <w:r w:rsidRPr="00CA22F4">
        <w:rPr>
          <w:color w:val="6D6E71"/>
          <w:lang w:val="nl-NL"/>
        </w:rPr>
        <w:t>t</w:t>
      </w:r>
      <w:r w:rsidRPr="00CA22F4">
        <w:rPr>
          <w:color w:val="6D6E71"/>
          <w:spacing w:val="34"/>
          <w:lang w:val="nl-NL"/>
        </w:rPr>
        <w:t xml:space="preserve"> </w:t>
      </w:r>
      <w:r w:rsidRPr="00CA22F4">
        <w:rPr>
          <w:color w:val="6D6E71"/>
          <w:spacing w:val="-4"/>
          <w:lang w:val="nl-NL"/>
        </w:rPr>
        <w:t>v</w:t>
      </w:r>
      <w:r w:rsidRPr="00CA22F4">
        <w:rPr>
          <w:color w:val="6D6E71"/>
          <w:lang w:val="nl-NL"/>
        </w:rPr>
        <w:t>an</w:t>
      </w:r>
      <w:r w:rsidRPr="00CA22F4">
        <w:rPr>
          <w:color w:val="6D6E71"/>
          <w:spacing w:val="33"/>
          <w:lang w:val="nl-NL"/>
        </w:rPr>
        <w:t xml:space="preserve"> </w:t>
      </w:r>
      <w:r w:rsidRPr="00CA22F4">
        <w:rPr>
          <w:color w:val="6D6E71"/>
          <w:lang w:val="nl-NL"/>
        </w:rPr>
        <w:t>ti</w:t>
      </w:r>
      <w:r w:rsidRPr="00CA22F4">
        <w:rPr>
          <w:color w:val="6D6E71"/>
          <w:spacing w:val="-3"/>
          <w:lang w:val="nl-NL"/>
        </w:rPr>
        <w:t>t</w:t>
      </w:r>
      <w:r w:rsidRPr="00CA22F4">
        <w:rPr>
          <w:color w:val="6D6E71"/>
          <w:lang w:val="nl-NL"/>
        </w:rPr>
        <w:t>els</w:t>
      </w:r>
      <w:r w:rsidRPr="00CA22F4">
        <w:rPr>
          <w:color w:val="6D6E71"/>
          <w:spacing w:val="34"/>
          <w:lang w:val="nl-NL"/>
        </w:rPr>
        <w:t xml:space="preserve"> </w:t>
      </w:r>
      <w:r w:rsidRPr="00CA22F4">
        <w:rPr>
          <w:color w:val="6D6E71"/>
          <w:lang w:val="nl-NL"/>
        </w:rPr>
        <w:t>en</w:t>
      </w:r>
      <w:r w:rsidRPr="00CA22F4">
        <w:rPr>
          <w:color w:val="6D6E71"/>
          <w:spacing w:val="33"/>
          <w:lang w:val="nl-NL"/>
        </w:rPr>
        <w:t xml:space="preserve"> </w:t>
      </w:r>
      <w:r w:rsidRPr="00CA22F4">
        <w:rPr>
          <w:color w:val="6D6E71"/>
          <w:lang w:val="nl-NL"/>
        </w:rPr>
        <w:t>ti</w:t>
      </w:r>
      <w:r w:rsidRPr="00CA22F4">
        <w:rPr>
          <w:color w:val="6D6E71"/>
          <w:spacing w:val="-3"/>
          <w:lang w:val="nl-NL"/>
        </w:rPr>
        <w:t>t</w:t>
      </w:r>
      <w:r w:rsidRPr="00CA22F4">
        <w:rPr>
          <w:color w:val="6D6E71"/>
          <w:lang w:val="nl-NL"/>
        </w:rPr>
        <w:t>elbeschrijvin</w:t>
      </w:r>
      <w:r w:rsidRPr="00CA22F4">
        <w:rPr>
          <w:color w:val="6D6E71"/>
          <w:spacing w:val="-2"/>
          <w:lang w:val="nl-NL"/>
        </w:rPr>
        <w:t>g</w:t>
      </w:r>
      <w:r w:rsidRPr="00CA22F4">
        <w:rPr>
          <w:color w:val="6D6E71"/>
          <w:lang w:val="nl-NL"/>
        </w:rPr>
        <w:t>en</w:t>
      </w:r>
      <w:r w:rsidRPr="00CA22F4">
        <w:rPr>
          <w:color w:val="6D6E71"/>
          <w:spacing w:val="34"/>
          <w:lang w:val="nl-NL"/>
        </w:rPr>
        <w:t xml:space="preserve"> </w:t>
      </w:r>
      <w:r w:rsidRPr="00CA22F4">
        <w:rPr>
          <w:color w:val="6D6E71"/>
          <w:lang w:val="nl-NL"/>
        </w:rPr>
        <w:t>uit</w:t>
      </w:r>
      <w:r w:rsidRPr="00CA22F4">
        <w:rPr>
          <w:color w:val="6D6E71"/>
          <w:spacing w:val="33"/>
          <w:lang w:val="nl-NL"/>
        </w:rPr>
        <w:t xml:space="preserve"> </w:t>
      </w:r>
      <w:r w:rsidRPr="00CA22F4">
        <w:rPr>
          <w:color w:val="6D6E71"/>
          <w:lang w:val="nl-NL"/>
        </w:rPr>
        <w:t>‘Boekwij</w:t>
      </w:r>
      <w:r w:rsidRPr="00CA22F4">
        <w:rPr>
          <w:color w:val="6D6E71"/>
          <w:spacing w:val="-6"/>
          <w:lang w:val="nl-NL"/>
        </w:rPr>
        <w:t>z</w:t>
      </w:r>
      <w:r w:rsidRPr="00CA22F4">
        <w:rPr>
          <w:color w:val="6D6E71"/>
          <w:lang w:val="nl-NL"/>
        </w:rPr>
        <w:t>e</w:t>
      </w:r>
      <w:r w:rsidRPr="00CA22F4">
        <w:rPr>
          <w:color w:val="6D6E71"/>
          <w:spacing w:val="9"/>
          <w:lang w:val="nl-NL"/>
        </w:rPr>
        <w:t>r</w:t>
      </w:r>
      <w:r w:rsidRPr="00CA22F4">
        <w:rPr>
          <w:color w:val="6D6E71"/>
          <w:spacing w:val="-22"/>
          <w:lang w:val="nl-NL"/>
        </w:rPr>
        <w:t>’</w:t>
      </w:r>
      <w:r w:rsidRPr="00CA22F4">
        <w:rPr>
          <w:color w:val="6D6E71"/>
          <w:lang w:val="nl-NL"/>
        </w:rPr>
        <w:t>.</w:t>
      </w:r>
      <w:r w:rsidRPr="00CA22F4">
        <w:rPr>
          <w:color w:val="6D6E71"/>
          <w:spacing w:val="34"/>
          <w:lang w:val="nl-NL"/>
        </w:rPr>
        <w:t xml:space="preserve"> </w:t>
      </w:r>
      <w:r w:rsidRPr="00CA22F4">
        <w:rPr>
          <w:color w:val="6D6E71"/>
          <w:lang w:val="nl-NL"/>
        </w:rPr>
        <w:t>Op</w:t>
      </w:r>
      <w:r w:rsidRPr="00CA22F4">
        <w:rPr>
          <w:color w:val="6D6E71"/>
          <w:spacing w:val="33"/>
          <w:lang w:val="nl-NL"/>
        </w:rPr>
        <w:t xml:space="preserve"> </w:t>
      </w:r>
      <w:r w:rsidRPr="00CA22F4">
        <w:rPr>
          <w:color w:val="6D6E71"/>
          <w:lang w:val="nl-NL"/>
        </w:rPr>
        <w:t>de</w:t>
      </w:r>
      <w:r w:rsidRPr="00CA22F4">
        <w:rPr>
          <w:color w:val="6D6E71"/>
          <w:spacing w:val="33"/>
          <w:lang w:val="nl-NL"/>
        </w:rPr>
        <w:t xml:space="preserve">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 xml:space="preserve">es </w:t>
      </w:r>
      <w:r w:rsidRPr="00CA22F4">
        <w:rPr>
          <w:color w:val="6D6E71"/>
          <w:spacing w:val="-4"/>
          <w:lang w:val="nl-NL"/>
        </w:rPr>
        <w:t>v</w:t>
      </w:r>
      <w:r w:rsidRPr="00CA22F4">
        <w:rPr>
          <w:color w:val="6D6E71"/>
          <w:lang w:val="nl-NL"/>
        </w:rPr>
        <w:t>an</w:t>
      </w:r>
      <w:r w:rsidRPr="00CA22F4">
        <w:rPr>
          <w:color w:val="6D6E71"/>
          <w:spacing w:val="24"/>
          <w:lang w:val="nl-NL"/>
        </w:rPr>
        <w:t xml:space="preserve"> </w:t>
      </w:r>
      <w:r w:rsidRPr="00CA22F4">
        <w:rPr>
          <w:color w:val="6D6E71"/>
          <w:spacing w:val="-19"/>
          <w:lang w:val="nl-NL"/>
        </w:rPr>
        <w:t>‘</w:t>
      </w:r>
      <w:r w:rsidRPr="00CA22F4">
        <w:rPr>
          <w:color w:val="6D6E71"/>
          <w:lang w:val="nl-NL"/>
        </w:rPr>
        <w:t>Ac</w:t>
      </w:r>
      <w:r w:rsidRPr="00CA22F4">
        <w:rPr>
          <w:color w:val="6D6E71"/>
          <w:spacing w:val="-3"/>
          <w:lang w:val="nl-NL"/>
        </w:rPr>
        <w:t>ht</w:t>
      </w:r>
      <w:r w:rsidRPr="00CA22F4">
        <w:rPr>
          <w:color w:val="6D6E71"/>
          <w:lang w:val="nl-NL"/>
        </w:rPr>
        <w:t>er</w:t>
      </w:r>
      <w:r w:rsidRPr="00CA22F4">
        <w:rPr>
          <w:color w:val="6D6E71"/>
          <w:spacing w:val="24"/>
          <w:lang w:val="nl-NL"/>
        </w:rPr>
        <w:t xml:space="preserve"> </w:t>
      </w:r>
      <w:r w:rsidRPr="00CA22F4">
        <w:rPr>
          <w:color w:val="6D6E71"/>
          <w:lang w:val="nl-NL"/>
        </w:rPr>
        <w:t>de</w:t>
      </w:r>
      <w:r w:rsidRPr="00CA22F4">
        <w:rPr>
          <w:color w:val="6D6E71"/>
          <w:spacing w:val="25"/>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enboo</w:t>
      </w:r>
      <w:r w:rsidRPr="00CA22F4">
        <w:rPr>
          <w:color w:val="6D6E71"/>
          <w:spacing w:val="9"/>
          <w:lang w:val="nl-NL"/>
        </w:rPr>
        <w:t>g</w:t>
      </w:r>
      <w:r w:rsidRPr="00CA22F4">
        <w:rPr>
          <w:color w:val="6D6E71"/>
          <w:lang w:val="nl-NL"/>
        </w:rPr>
        <w:t>’</w:t>
      </w:r>
      <w:r w:rsidRPr="00CA22F4">
        <w:rPr>
          <w:color w:val="6D6E71"/>
          <w:spacing w:val="25"/>
          <w:lang w:val="nl-NL"/>
        </w:rPr>
        <w:t xml:space="preserve"> </w:t>
      </w:r>
      <w:r w:rsidRPr="00CA22F4">
        <w:rPr>
          <w:color w:val="6D6E71"/>
          <w:lang w:val="nl-NL"/>
        </w:rPr>
        <w:t>en</w:t>
      </w:r>
      <w:r w:rsidRPr="00CA22F4">
        <w:rPr>
          <w:color w:val="6D6E71"/>
          <w:spacing w:val="24"/>
          <w:lang w:val="nl-NL"/>
        </w:rPr>
        <w:t xml:space="preserve"> </w:t>
      </w:r>
      <w:r w:rsidRPr="00CA22F4">
        <w:rPr>
          <w:color w:val="6D6E71"/>
          <w:spacing w:val="-3"/>
          <w:lang w:val="nl-NL"/>
        </w:rPr>
        <w:t>‘</w:t>
      </w:r>
      <w:r w:rsidRPr="00CA22F4">
        <w:rPr>
          <w:color w:val="6D6E71"/>
          <w:lang w:val="nl-NL"/>
        </w:rPr>
        <w:t>Onder</w:t>
      </w:r>
      <w:r w:rsidRPr="00CA22F4">
        <w:rPr>
          <w:color w:val="6D6E71"/>
          <w:spacing w:val="25"/>
          <w:lang w:val="nl-NL"/>
        </w:rPr>
        <w:t xml:space="preserve"> </w:t>
      </w:r>
      <w:r w:rsidRPr="00CA22F4">
        <w:rPr>
          <w:color w:val="6D6E71"/>
          <w:lang w:val="nl-NL"/>
        </w:rPr>
        <w:t>de</w:t>
      </w:r>
      <w:r w:rsidRPr="00CA22F4">
        <w:rPr>
          <w:color w:val="6D6E71"/>
          <w:spacing w:val="25"/>
          <w:lang w:val="nl-NL"/>
        </w:rPr>
        <w:t xml:space="preserve"> </w:t>
      </w:r>
      <w:r w:rsidRPr="00CA22F4">
        <w:rPr>
          <w:color w:val="6D6E71"/>
          <w:spacing w:val="-3"/>
          <w:lang w:val="nl-NL"/>
        </w:rPr>
        <w:t>w</w:t>
      </w:r>
      <w:r w:rsidRPr="00CA22F4">
        <w:rPr>
          <w:color w:val="6D6E71"/>
          <w:lang w:val="nl-NL"/>
        </w:rPr>
        <w:t>ol</w:t>
      </w:r>
      <w:r w:rsidRPr="00CA22F4">
        <w:rPr>
          <w:color w:val="6D6E71"/>
          <w:spacing w:val="-7"/>
          <w:lang w:val="nl-NL"/>
        </w:rPr>
        <w:t>k</w:t>
      </w:r>
      <w:r w:rsidRPr="00CA22F4">
        <w:rPr>
          <w:color w:val="6D6E71"/>
          <w:lang w:val="nl-NL"/>
        </w:rPr>
        <w:t>en’</w:t>
      </w:r>
      <w:r w:rsidRPr="00CA22F4">
        <w:rPr>
          <w:color w:val="6D6E71"/>
          <w:spacing w:val="25"/>
          <w:lang w:val="nl-NL"/>
        </w:rPr>
        <w:t xml:space="preserve"> </w:t>
      </w:r>
      <w:r w:rsidRPr="00CA22F4">
        <w:rPr>
          <w:color w:val="6D6E71"/>
          <w:lang w:val="nl-NL"/>
        </w:rPr>
        <w:t>zijn</w:t>
      </w:r>
      <w:r w:rsidRPr="00CA22F4">
        <w:rPr>
          <w:color w:val="6D6E71"/>
          <w:spacing w:val="24"/>
          <w:lang w:val="nl-NL"/>
        </w:rPr>
        <w:t xml:space="preserve"> </w:t>
      </w:r>
      <w:r w:rsidRPr="00CA22F4">
        <w:rPr>
          <w:color w:val="6D6E71"/>
          <w:lang w:val="nl-NL"/>
        </w:rPr>
        <w:t>boe</w:t>
      </w:r>
      <w:r w:rsidRPr="00CA22F4">
        <w:rPr>
          <w:color w:val="6D6E71"/>
          <w:spacing w:val="-8"/>
          <w:lang w:val="nl-NL"/>
        </w:rPr>
        <w:t>k</w:t>
      </w:r>
      <w:r w:rsidRPr="00CA22F4">
        <w:rPr>
          <w:color w:val="6D6E71"/>
          <w:lang w:val="nl-NL"/>
        </w:rPr>
        <w:t>enlij</w:t>
      </w:r>
      <w:r w:rsidRPr="00CA22F4">
        <w:rPr>
          <w:color w:val="6D6E71"/>
          <w:spacing w:val="-3"/>
          <w:lang w:val="nl-NL"/>
        </w:rPr>
        <w:t>st</w:t>
      </w:r>
      <w:r w:rsidRPr="00CA22F4">
        <w:rPr>
          <w:color w:val="6D6E71"/>
          <w:lang w:val="nl-NL"/>
        </w:rPr>
        <w:t>en</w:t>
      </w:r>
      <w:r w:rsidRPr="00CA22F4">
        <w:rPr>
          <w:color w:val="6D6E71"/>
          <w:spacing w:val="25"/>
          <w:lang w:val="nl-NL"/>
        </w:rPr>
        <w:t xml:space="preserve"> </w:t>
      </w:r>
      <w:r w:rsidRPr="00CA22F4">
        <w:rPr>
          <w:color w:val="6D6E71"/>
          <w:spacing w:val="-3"/>
          <w:lang w:val="nl-NL"/>
        </w:rPr>
        <w:t>t</w:t>
      </w:r>
      <w:r w:rsidRPr="00CA22F4">
        <w:rPr>
          <w:color w:val="6D6E71"/>
          <w:lang w:val="nl-NL"/>
        </w:rPr>
        <w:t>e</w:t>
      </w:r>
      <w:r w:rsidRPr="00CA22F4">
        <w:rPr>
          <w:color w:val="6D6E71"/>
          <w:spacing w:val="25"/>
          <w:lang w:val="nl-NL"/>
        </w:rPr>
        <w:t xml:space="preserve"> </w:t>
      </w:r>
      <w:r w:rsidRPr="00CA22F4">
        <w:rPr>
          <w:color w:val="6D6E71"/>
          <w:lang w:val="nl-NL"/>
        </w:rPr>
        <w:t>vinden,</w:t>
      </w:r>
      <w:r w:rsidRPr="00CA22F4">
        <w:rPr>
          <w:color w:val="6D6E71"/>
          <w:spacing w:val="24"/>
          <w:lang w:val="nl-NL"/>
        </w:rPr>
        <w:t xml:space="preserve"> </w:t>
      </w:r>
      <w:r w:rsidRPr="00CA22F4">
        <w:rPr>
          <w:color w:val="6D6E71"/>
          <w:spacing w:val="-2"/>
          <w:lang w:val="nl-NL"/>
        </w:rPr>
        <w:t>g</w:t>
      </w:r>
      <w:r w:rsidRPr="00CA22F4">
        <w:rPr>
          <w:color w:val="6D6E71"/>
          <w:lang w:val="nl-NL"/>
        </w:rPr>
        <w:t>e</w:t>
      </w:r>
      <w:r w:rsidRPr="00CA22F4">
        <w:rPr>
          <w:color w:val="6D6E71"/>
          <w:spacing w:val="-5"/>
          <w:lang w:val="nl-NL"/>
        </w:rPr>
        <w:t>r</w:t>
      </w:r>
      <w:r w:rsidRPr="00CA22F4">
        <w:rPr>
          <w:color w:val="6D6E71"/>
          <w:lang w:val="nl-NL"/>
        </w:rPr>
        <w:t>angschi</w:t>
      </w:r>
      <w:r w:rsidRPr="00CA22F4">
        <w:rPr>
          <w:color w:val="6D6E71"/>
          <w:spacing w:val="-1"/>
          <w:lang w:val="nl-NL"/>
        </w:rPr>
        <w:t>k</w:t>
      </w:r>
      <w:r w:rsidRPr="00CA22F4">
        <w:rPr>
          <w:color w:val="6D6E71"/>
          <w:lang w:val="nl-NL"/>
        </w:rPr>
        <w:t>t</w:t>
      </w:r>
      <w:r w:rsidRPr="00CA22F4">
        <w:rPr>
          <w:color w:val="6D6E71"/>
          <w:spacing w:val="25"/>
          <w:lang w:val="nl-NL"/>
        </w:rPr>
        <w:t xml:space="preserve"> </w:t>
      </w:r>
      <w:r w:rsidRPr="00CA22F4">
        <w:rPr>
          <w:color w:val="6D6E71"/>
          <w:lang w:val="nl-NL"/>
        </w:rPr>
        <w:t>naar</w:t>
      </w:r>
      <w:r w:rsidRPr="00CA22F4">
        <w:rPr>
          <w:color w:val="6D6E71"/>
          <w:spacing w:val="25"/>
          <w:lang w:val="nl-NL"/>
        </w:rPr>
        <w:t xml:space="preserve"> </w:t>
      </w:r>
      <w:r w:rsidRPr="00CA22F4">
        <w:rPr>
          <w:color w:val="6D6E71"/>
          <w:lang w:val="nl-NL"/>
        </w:rPr>
        <w:t>soort</w:t>
      </w:r>
      <w:r w:rsidRPr="00CA22F4">
        <w:rPr>
          <w:color w:val="6D6E71"/>
          <w:spacing w:val="25"/>
          <w:lang w:val="nl-NL"/>
        </w:rPr>
        <w:t xml:space="preserve"> </w:t>
      </w:r>
      <w:r w:rsidRPr="00CA22F4">
        <w:rPr>
          <w:color w:val="6D6E71"/>
          <w:lang w:val="nl-NL"/>
        </w:rPr>
        <w:t>en doelg</w:t>
      </w:r>
      <w:r w:rsidRPr="00CA22F4">
        <w:rPr>
          <w:color w:val="6D6E71"/>
          <w:spacing w:val="-4"/>
          <w:lang w:val="nl-NL"/>
        </w:rPr>
        <w:t>r</w:t>
      </w:r>
      <w:r w:rsidRPr="00CA22F4">
        <w:rPr>
          <w:color w:val="6D6E71"/>
          <w:lang w:val="nl-NL"/>
        </w:rPr>
        <w:t>oep.</w:t>
      </w:r>
    </w:p>
    <w:p w14:paraId="35B5B4AB" w14:textId="77777777" w:rsidR="00624579" w:rsidRPr="00CA22F4" w:rsidRDefault="00624579">
      <w:pPr>
        <w:spacing w:before="2" w:line="120" w:lineRule="exact"/>
        <w:rPr>
          <w:sz w:val="12"/>
          <w:szCs w:val="12"/>
          <w:lang w:val="nl-NL"/>
        </w:rPr>
      </w:pPr>
    </w:p>
    <w:p w14:paraId="16E0D2E0" w14:textId="77777777" w:rsidR="00624579" w:rsidRPr="00CA22F4" w:rsidRDefault="00CA22F4">
      <w:pPr>
        <w:pStyle w:val="Plattetekst"/>
        <w:spacing w:line="343" w:lineRule="auto"/>
        <w:ind w:right="1450"/>
        <w:rPr>
          <w:lang w:val="nl-NL"/>
        </w:rPr>
      </w:pP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1"/>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1"/>
          <w:lang w:val="nl-NL"/>
        </w:rPr>
        <w:t xml:space="preserve"> </w:t>
      </w:r>
      <w:r w:rsidRPr="00CA22F4">
        <w:rPr>
          <w:color w:val="6D6E71"/>
          <w:lang w:val="nl-NL"/>
        </w:rPr>
        <w:t>besp</w:t>
      </w:r>
      <w:r w:rsidRPr="00CA22F4">
        <w:rPr>
          <w:color w:val="6D6E71"/>
          <w:spacing w:val="-3"/>
          <w:lang w:val="nl-NL"/>
        </w:rPr>
        <w:t>r</w:t>
      </w:r>
      <w:r w:rsidRPr="00CA22F4">
        <w:rPr>
          <w:color w:val="6D6E71"/>
          <w:lang w:val="nl-NL"/>
        </w:rPr>
        <w:t>ekin</w:t>
      </w:r>
      <w:r w:rsidRPr="00CA22F4">
        <w:rPr>
          <w:color w:val="6D6E71"/>
          <w:spacing w:val="-2"/>
          <w:lang w:val="nl-NL"/>
        </w:rPr>
        <w:t>g</w:t>
      </w:r>
      <w:r w:rsidRPr="00CA22F4">
        <w:rPr>
          <w:color w:val="6D6E71"/>
          <w:lang w:val="nl-NL"/>
        </w:rPr>
        <w:t xml:space="preserve">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kritiek</w:t>
      </w:r>
      <w:r w:rsidRPr="00CA22F4">
        <w:rPr>
          <w:color w:val="6D6E71"/>
          <w:spacing w:val="-1"/>
          <w:lang w:val="nl-NL"/>
        </w:rPr>
        <w:t xml:space="preserve"> </w:t>
      </w:r>
      <w:r w:rsidRPr="00CA22F4">
        <w:rPr>
          <w:color w:val="6D6E71"/>
          <w:lang w:val="nl-NL"/>
        </w:rPr>
        <w:t>op en</w:t>
      </w:r>
      <w:r w:rsidRPr="00CA22F4">
        <w:rPr>
          <w:color w:val="6D6E71"/>
          <w:spacing w:val="-1"/>
          <w:lang w:val="nl-NL"/>
        </w:rPr>
        <w:t xml:space="preserve"> </w:t>
      </w:r>
      <w:r w:rsidRPr="00CA22F4">
        <w:rPr>
          <w:color w:val="6D6E71"/>
          <w:lang w:val="nl-NL"/>
        </w:rPr>
        <w:t>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1"/>
          <w:lang w:val="nl-NL"/>
        </w:rPr>
        <w:t xml:space="preserve"> </w:t>
      </w:r>
      <w:r w:rsidRPr="00CA22F4">
        <w:rPr>
          <w:color w:val="6D6E71"/>
          <w:lang w:val="nl-NL"/>
        </w:rPr>
        <w:t>bij p</w:t>
      </w:r>
      <w:r w:rsidRPr="00CA22F4">
        <w:rPr>
          <w:color w:val="6D6E71"/>
          <w:spacing w:val="-3"/>
          <w:lang w:val="nl-NL"/>
        </w:rPr>
        <w:t>r</w:t>
      </w:r>
      <w:r w:rsidRPr="00CA22F4">
        <w:rPr>
          <w:color w:val="6D6E71"/>
          <w:lang w:val="nl-NL"/>
        </w:rPr>
        <w:t>e</w:t>
      </w:r>
      <w:r w:rsidRPr="00CA22F4">
        <w:rPr>
          <w:color w:val="6D6E71"/>
          <w:spacing w:val="-3"/>
          <w:lang w:val="nl-NL"/>
        </w:rPr>
        <w:t>nt</w:t>
      </w:r>
      <w:r w:rsidRPr="00CA22F4">
        <w:rPr>
          <w:color w:val="6D6E71"/>
          <w:lang w:val="nl-NL"/>
        </w:rPr>
        <w:t>en-</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leesboe</w:t>
      </w:r>
      <w:r w:rsidRPr="00CA22F4">
        <w:rPr>
          <w:color w:val="6D6E71"/>
          <w:spacing w:val="-8"/>
          <w:lang w:val="nl-NL"/>
        </w:rPr>
        <w:t>k</w:t>
      </w:r>
      <w:r w:rsidRPr="00CA22F4">
        <w:rPr>
          <w:color w:val="6D6E71"/>
          <w:lang w:val="nl-NL"/>
        </w:rPr>
        <w:t xml:space="preserve">en </w:t>
      </w:r>
      <w:r w:rsidRPr="00CA22F4">
        <w:rPr>
          <w:color w:val="6D6E71"/>
          <w:spacing w:val="-3"/>
          <w:lang w:val="nl-NL"/>
        </w:rPr>
        <w:t>t</w:t>
      </w:r>
      <w:r w:rsidRPr="00CA22F4">
        <w:rPr>
          <w:color w:val="6D6E71"/>
          <w:lang w:val="nl-NL"/>
        </w:rPr>
        <w:t>o</w:t>
      </w:r>
      <w:r w:rsidRPr="00CA22F4">
        <w:rPr>
          <w:color w:val="6D6E71"/>
          <w:spacing w:val="-2"/>
          <w:lang w:val="nl-NL"/>
        </w:rPr>
        <w:t>e</w:t>
      </w:r>
      <w:r w:rsidRPr="00CA22F4">
        <w:rPr>
          <w:color w:val="6D6E71"/>
          <w:spacing w:val="-3"/>
          <w:lang w:val="nl-NL"/>
        </w:rPr>
        <w:t>v</w:t>
      </w:r>
      <w:r w:rsidRPr="00CA22F4">
        <w:rPr>
          <w:color w:val="6D6E71"/>
          <w:lang w:val="nl-NL"/>
        </w:rPr>
        <w:t>oe</w:t>
      </w:r>
      <w:r w:rsidRPr="00CA22F4">
        <w:rPr>
          <w:color w:val="6D6E71"/>
          <w:spacing w:val="-2"/>
          <w:lang w:val="nl-NL"/>
        </w:rPr>
        <w:t>g</w:t>
      </w:r>
      <w:r w:rsidRPr="00CA22F4">
        <w:rPr>
          <w:color w:val="6D6E71"/>
          <w:lang w:val="nl-NL"/>
        </w:rPr>
        <w:t>en! Bij d</w:t>
      </w:r>
      <w:r w:rsidRPr="00CA22F4">
        <w:rPr>
          <w:color w:val="6D6E71"/>
          <w:spacing w:val="-2"/>
          <w:lang w:val="nl-NL"/>
        </w:rPr>
        <w:t>e</w:t>
      </w:r>
      <w:r w:rsidRPr="00CA22F4">
        <w:rPr>
          <w:color w:val="6D6E71"/>
          <w:spacing w:val="-5"/>
          <w:lang w:val="nl-NL"/>
        </w:rPr>
        <w:t>z</w:t>
      </w:r>
      <w:r w:rsidRPr="00CA22F4">
        <w:rPr>
          <w:color w:val="6D6E71"/>
          <w:lang w:val="nl-NL"/>
        </w:rPr>
        <w:t>e de besp</w:t>
      </w:r>
      <w:r w:rsidRPr="00CA22F4">
        <w:rPr>
          <w:color w:val="6D6E71"/>
          <w:spacing w:val="-3"/>
          <w:lang w:val="nl-NL"/>
        </w:rPr>
        <w:t>r</w:t>
      </w:r>
      <w:r w:rsidRPr="00CA22F4">
        <w:rPr>
          <w:color w:val="6D6E71"/>
          <w:lang w:val="nl-NL"/>
        </w:rPr>
        <w:t>ekingsopd</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lang w:val="nl-NL"/>
        </w:rPr>
        <w:t>t uit de bijeen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 xml:space="preserve">t </w:t>
      </w:r>
      <w:r w:rsidRPr="00CA22F4">
        <w:rPr>
          <w:color w:val="6D6E71"/>
          <w:spacing w:val="-4"/>
          <w:lang w:val="nl-NL"/>
        </w:rPr>
        <w:t>v</w:t>
      </w:r>
      <w:r w:rsidRPr="00CA22F4">
        <w:rPr>
          <w:color w:val="6D6E71"/>
          <w:lang w:val="nl-NL"/>
        </w:rPr>
        <w:t>an 22 n</w:t>
      </w:r>
      <w:r w:rsidRPr="00CA22F4">
        <w:rPr>
          <w:color w:val="6D6E71"/>
          <w:spacing w:val="-1"/>
          <w:lang w:val="nl-NL"/>
        </w:rPr>
        <w:t>o</w:t>
      </w:r>
      <w:r w:rsidRPr="00CA22F4">
        <w:rPr>
          <w:color w:val="6D6E71"/>
          <w:spacing w:val="-3"/>
          <w:lang w:val="nl-NL"/>
        </w:rPr>
        <w:t>v</w:t>
      </w:r>
      <w:r w:rsidRPr="00CA22F4">
        <w:rPr>
          <w:color w:val="6D6E71"/>
          <w:lang w:val="nl-NL"/>
        </w:rPr>
        <w:t>ember 2001:</w:t>
      </w:r>
    </w:p>
    <w:p w14:paraId="4A068B2E" w14:textId="77777777" w:rsidR="00624579" w:rsidRPr="00CA22F4" w:rsidRDefault="00CA22F4">
      <w:pPr>
        <w:pStyle w:val="Kop4"/>
        <w:spacing w:before="3" w:line="235" w:lineRule="auto"/>
        <w:ind w:right="1133"/>
        <w:jc w:val="both"/>
        <w:rPr>
          <w:b w:val="0"/>
          <w:bCs w:val="0"/>
          <w:lang w:val="nl-NL"/>
        </w:rPr>
      </w:pPr>
      <w:r w:rsidRPr="00CA22F4">
        <w:rPr>
          <w:color w:val="6D6E71"/>
          <w:lang w:val="nl-NL"/>
        </w:rPr>
        <w:t>Je</w:t>
      </w:r>
      <w:r w:rsidRPr="00CA22F4">
        <w:rPr>
          <w:color w:val="6D6E71"/>
          <w:spacing w:val="-6"/>
          <w:lang w:val="nl-NL"/>
        </w:rPr>
        <w:t xml:space="preserve"> </w:t>
      </w:r>
      <w:r w:rsidRPr="00CA22F4">
        <w:rPr>
          <w:color w:val="6D6E71"/>
          <w:lang w:val="nl-NL"/>
        </w:rPr>
        <w:t>be</w:t>
      </w:r>
      <w:r w:rsidRPr="00CA22F4">
        <w:rPr>
          <w:color w:val="6D6E71"/>
          <w:spacing w:val="-3"/>
          <w:lang w:val="nl-NL"/>
        </w:rPr>
        <w:t>r</w:t>
      </w:r>
      <w:r w:rsidRPr="00CA22F4">
        <w:rPr>
          <w:color w:val="6D6E71"/>
          <w:lang w:val="nl-NL"/>
        </w:rPr>
        <w:t>eidt</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spacing w:val="-7"/>
          <w:lang w:val="nl-NL"/>
        </w:rPr>
        <w:t>k</w:t>
      </w:r>
      <w:r w:rsidRPr="00CA22F4">
        <w:rPr>
          <w:color w:val="6D6E71"/>
          <w:lang w:val="nl-NL"/>
        </w:rPr>
        <w:t>or</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lang w:val="nl-NL"/>
        </w:rPr>
        <w:t>besp</w:t>
      </w:r>
      <w:r w:rsidRPr="00CA22F4">
        <w:rPr>
          <w:color w:val="6D6E71"/>
          <w:spacing w:val="-3"/>
          <w:lang w:val="nl-NL"/>
        </w:rPr>
        <w:t>r</w:t>
      </w:r>
      <w:r w:rsidRPr="00CA22F4">
        <w:rPr>
          <w:color w:val="6D6E71"/>
          <w:lang w:val="nl-NL"/>
        </w:rPr>
        <w:t>eking</w:t>
      </w:r>
      <w:r w:rsidRPr="00CA22F4">
        <w:rPr>
          <w:color w:val="6D6E71"/>
          <w:spacing w:val="-6"/>
          <w:lang w:val="nl-NL"/>
        </w:rPr>
        <w:t xml:space="preserve"> </w:t>
      </w:r>
      <w:r w:rsidRPr="00CA22F4">
        <w:rPr>
          <w:color w:val="6D6E71"/>
          <w:spacing w:val="-2"/>
          <w:lang w:val="nl-NL"/>
        </w:rPr>
        <w:t>v</w:t>
      </w:r>
      <w:r w:rsidRPr="00CA22F4">
        <w:rPr>
          <w:color w:val="6D6E71"/>
          <w:lang w:val="nl-NL"/>
        </w:rPr>
        <w:t>oor</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p</w:t>
      </w:r>
      <w:r w:rsidRPr="00CA22F4">
        <w:rPr>
          <w:color w:val="6D6E71"/>
          <w:spacing w:val="-3"/>
          <w:lang w:val="nl-NL"/>
        </w:rPr>
        <w:t>r</w:t>
      </w:r>
      <w:r w:rsidRPr="00CA22F4">
        <w:rPr>
          <w:color w:val="6D6E71"/>
          <w:lang w:val="nl-NL"/>
        </w:rPr>
        <w:t>e</w:t>
      </w:r>
      <w:r w:rsidRPr="00CA22F4">
        <w:rPr>
          <w:color w:val="6D6E71"/>
          <w:spacing w:val="-3"/>
          <w:lang w:val="nl-NL"/>
        </w:rPr>
        <w:t>nt</w:t>
      </w:r>
      <w:r w:rsidRPr="00CA22F4">
        <w:rPr>
          <w:color w:val="6D6E71"/>
          <w:lang w:val="nl-NL"/>
        </w:rPr>
        <w:t>enboek</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lang w:val="nl-NL"/>
        </w:rPr>
        <w:t>leesboek</w:t>
      </w:r>
      <w:r w:rsidRPr="00CA22F4">
        <w:rPr>
          <w:color w:val="6D6E71"/>
          <w:spacing w:val="-6"/>
          <w:lang w:val="nl-NL"/>
        </w:rPr>
        <w:t xml:space="preserve"> </w:t>
      </w:r>
      <w:r w:rsidRPr="00CA22F4">
        <w:rPr>
          <w:color w:val="6D6E71"/>
          <w:spacing w:val="-3"/>
          <w:lang w:val="nl-NL"/>
        </w:rPr>
        <w:t>w</w:t>
      </w:r>
      <w:r w:rsidRPr="00CA22F4">
        <w:rPr>
          <w:color w:val="6D6E71"/>
          <w:lang w:val="nl-NL"/>
        </w:rPr>
        <w:t>aarin</w:t>
      </w:r>
      <w:r w:rsidRPr="00CA22F4">
        <w:rPr>
          <w:color w:val="6D6E71"/>
          <w:spacing w:val="-7"/>
          <w:lang w:val="nl-NL"/>
        </w:rPr>
        <w:t xml:space="preserve"> </w:t>
      </w:r>
      <w:r w:rsidRPr="00CA22F4">
        <w:rPr>
          <w:color w:val="6D6E71"/>
          <w:lang w:val="nl-NL"/>
        </w:rPr>
        <w:t>de</w:t>
      </w:r>
      <w:r w:rsidRPr="00CA22F4">
        <w:rPr>
          <w:color w:val="6D6E71"/>
          <w:spacing w:val="-6"/>
          <w:lang w:val="nl-NL"/>
        </w:rPr>
        <w:t xml:space="preserve"> </w:t>
      </w:r>
      <w:r w:rsidRPr="00CA22F4">
        <w:rPr>
          <w:color w:val="6D6E71"/>
          <w:lang w:val="nl-NL"/>
        </w:rPr>
        <w:t>dood</w:t>
      </w:r>
      <w:r w:rsidRPr="00CA22F4">
        <w:rPr>
          <w:color w:val="6D6E71"/>
          <w:spacing w:val="-7"/>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ce</w:t>
      </w:r>
      <w:r w:rsidRPr="00CA22F4">
        <w:rPr>
          <w:color w:val="6D6E71"/>
          <w:spacing w:val="-2"/>
          <w:lang w:val="nl-NL"/>
        </w:rPr>
        <w:t>n</w:t>
      </w:r>
      <w:r w:rsidRPr="00CA22F4">
        <w:rPr>
          <w:color w:val="6D6E71"/>
          <w:lang w:val="nl-NL"/>
        </w:rPr>
        <w:t>t</w:t>
      </w:r>
      <w:r w:rsidRPr="00CA22F4">
        <w:rPr>
          <w:color w:val="6D6E71"/>
          <w:spacing w:val="-5"/>
          <w:lang w:val="nl-NL"/>
        </w:rPr>
        <w:t>r</w:t>
      </w:r>
      <w:r w:rsidRPr="00CA22F4">
        <w:rPr>
          <w:color w:val="6D6E71"/>
          <w:lang w:val="nl-NL"/>
        </w:rPr>
        <w:t>aal</w:t>
      </w:r>
      <w:r w:rsidRPr="00CA22F4">
        <w:rPr>
          <w:color w:val="6D6E71"/>
          <w:spacing w:val="-7"/>
          <w:lang w:val="nl-NL"/>
        </w:rPr>
        <w:t xml:space="preserve"> </w:t>
      </w:r>
      <w:r w:rsidRPr="00CA22F4">
        <w:rPr>
          <w:color w:val="6D6E71"/>
          <w:lang w:val="nl-NL"/>
        </w:rPr>
        <w:t>thema is.</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je</w:t>
      </w:r>
      <w:r w:rsidRPr="00CA22F4">
        <w:rPr>
          <w:color w:val="6D6E71"/>
          <w:spacing w:val="-5"/>
          <w:lang w:val="nl-NL"/>
        </w:rPr>
        <w:t xml:space="preserve"> </w:t>
      </w:r>
      <w:r w:rsidRPr="00CA22F4">
        <w:rPr>
          <w:color w:val="6D6E71"/>
          <w:lang w:val="nl-NL"/>
        </w:rPr>
        <w:t>besp</w:t>
      </w:r>
      <w:r w:rsidRPr="00CA22F4">
        <w:rPr>
          <w:color w:val="6D6E71"/>
          <w:spacing w:val="-3"/>
          <w:lang w:val="nl-NL"/>
        </w:rPr>
        <w:t>r</w:t>
      </w:r>
      <w:r w:rsidRPr="00CA22F4">
        <w:rPr>
          <w:color w:val="6D6E71"/>
          <w:lang w:val="nl-NL"/>
        </w:rPr>
        <w:t>eking</w:t>
      </w:r>
      <w:r w:rsidRPr="00CA22F4">
        <w:rPr>
          <w:color w:val="6D6E71"/>
          <w:spacing w:val="-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3"/>
          <w:lang w:val="nl-NL"/>
        </w:rPr>
        <w:t>v</w:t>
      </w:r>
      <w:r w:rsidRPr="00CA22F4">
        <w:rPr>
          <w:color w:val="6D6E71"/>
          <w:lang w:val="nl-NL"/>
        </w:rPr>
        <w:t>o</w:t>
      </w:r>
      <w:r w:rsidRPr="00CA22F4">
        <w:rPr>
          <w:color w:val="6D6E71"/>
          <w:spacing w:val="-1"/>
          <w:lang w:val="nl-NL"/>
        </w:rPr>
        <w:t>o</w:t>
      </w:r>
      <w:r w:rsidRPr="00CA22F4">
        <w:rPr>
          <w:color w:val="6D6E71"/>
          <w:spacing w:val="-5"/>
          <w:lang w:val="nl-NL"/>
        </w:rPr>
        <w:t>r</w:t>
      </w:r>
      <w:r w:rsidRPr="00CA22F4">
        <w:rPr>
          <w:color w:val="6D6E71"/>
          <w:lang w:val="nl-NL"/>
        </w:rPr>
        <w:t>al</w:t>
      </w:r>
      <w:r w:rsidRPr="00CA22F4">
        <w:rPr>
          <w:color w:val="6D6E71"/>
          <w:spacing w:val="-6"/>
          <w:lang w:val="nl-NL"/>
        </w:rPr>
        <w:t xml:space="preserve"> </w:t>
      </w:r>
      <w:r w:rsidRPr="00CA22F4">
        <w:rPr>
          <w:color w:val="6D6E71"/>
          <w:lang w:val="nl-NL"/>
        </w:rPr>
        <w:t>naar</w:t>
      </w:r>
      <w:r w:rsidRPr="00CA22F4">
        <w:rPr>
          <w:color w:val="6D6E71"/>
          <w:spacing w:val="-6"/>
          <w:lang w:val="nl-NL"/>
        </w:rPr>
        <w:t xml:space="preserve"> </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spacing w:val="-7"/>
          <w:lang w:val="nl-NL"/>
        </w:rPr>
        <w:t>k</w:t>
      </w:r>
      <w:r w:rsidRPr="00CA22F4">
        <w:rPr>
          <w:color w:val="6D6E71"/>
          <w:lang w:val="nl-NL"/>
        </w:rPr>
        <w:t>omen:</w:t>
      </w:r>
      <w:r w:rsidRPr="00CA22F4">
        <w:rPr>
          <w:color w:val="6D6E71"/>
          <w:spacing w:val="-5"/>
          <w:lang w:val="nl-NL"/>
        </w:rPr>
        <w:t xml:space="preserve"> </w:t>
      </w:r>
      <w:r w:rsidRPr="00CA22F4">
        <w:rPr>
          <w:color w:val="6D6E71"/>
          <w:lang w:val="nl-NL"/>
        </w:rPr>
        <w:t>1)</w:t>
      </w:r>
      <w:r w:rsidRPr="00CA22F4">
        <w:rPr>
          <w:color w:val="6D6E71"/>
          <w:spacing w:val="-6"/>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visie</w:t>
      </w:r>
      <w:r w:rsidRPr="00CA22F4">
        <w:rPr>
          <w:color w:val="6D6E71"/>
          <w:spacing w:val="-6"/>
          <w:lang w:val="nl-NL"/>
        </w:rPr>
        <w:t xml:space="preserve"> </w:t>
      </w:r>
      <w:r w:rsidRPr="00CA22F4">
        <w:rPr>
          <w:color w:val="6D6E71"/>
          <w:lang w:val="nl-NL"/>
        </w:rPr>
        <w:t>op</w:t>
      </w:r>
      <w:r w:rsidRPr="00CA22F4">
        <w:rPr>
          <w:color w:val="6D6E71"/>
          <w:spacing w:val="-6"/>
          <w:lang w:val="nl-NL"/>
        </w:rPr>
        <w:t xml:space="preserve"> </w:t>
      </w:r>
      <w:r w:rsidRPr="00CA22F4">
        <w:rPr>
          <w:color w:val="6D6E71"/>
          <w:lang w:val="nl-NL"/>
        </w:rPr>
        <w:t>dood</w:t>
      </w:r>
      <w:r w:rsidRPr="00CA22F4">
        <w:rPr>
          <w:color w:val="6D6E71"/>
          <w:spacing w:val="-6"/>
          <w:lang w:val="nl-NL"/>
        </w:rPr>
        <w:t xml:space="preserve"> </w:t>
      </w:r>
      <w:r w:rsidRPr="00CA22F4">
        <w:rPr>
          <w:color w:val="6D6E71"/>
          <w:lang w:val="nl-NL"/>
        </w:rPr>
        <w:t>die</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2"/>
          <w:lang w:val="nl-NL"/>
        </w:rPr>
        <w:t>v</w:t>
      </w:r>
      <w:r w:rsidRPr="00CA22F4">
        <w:rPr>
          <w:color w:val="6D6E71"/>
          <w:lang w:val="nl-NL"/>
        </w:rPr>
        <w:t>erhaal</w:t>
      </w:r>
      <w:r w:rsidRPr="00CA22F4">
        <w:rPr>
          <w:color w:val="6D6E71"/>
          <w:spacing w:val="-6"/>
          <w:lang w:val="nl-NL"/>
        </w:rPr>
        <w:t xml:space="preserve"> </w:t>
      </w:r>
      <w:r w:rsidRPr="00CA22F4">
        <w:rPr>
          <w:color w:val="6D6E71"/>
          <w:spacing w:val="-2"/>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spacing w:val="-1"/>
          <w:lang w:val="nl-NL"/>
        </w:rPr>
        <w:t>e</w:t>
      </w:r>
      <w:r w:rsidRPr="00CA22F4">
        <w:rPr>
          <w:color w:val="6D6E71"/>
          <w:spacing w:val="-2"/>
          <w:lang w:val="nl-NL"/>
        </w:rPr>
        <w:t>v</w:t>
      </w:r>
      <w:r w:rsidRPr="00CA22F4">
        <w:rPr>
          <w:color w:val="6D6E71"/>
          <w:lang w:val="nl-NL"/>
        </w:rPr>
        <w:t>en</w:t>
      </w:r>
      <w:r w:rsidRPr="00CA22F4">
        <w:rPr>
          <w:color w:val="6D6E71"/>
          <w:spacing w:val="-5"/>
          <w:lang w:val="nl-NL"/>
        </w:rPr>
        <w:t xml:space="preserve"> </w:t>
      </w:r>
      <w:r w:rsidRPr="00CA22F4">
        <w:rPr>
          <w:color w:val="6D6E71"/>
          <w:lang w:val="nl-NL"/>
        </w:rPr>
        <w:t>is,</w:t>
      </w:r>
      <w:r w:rsidRPr="00CA22F4">
        <w:rPr>
          <w:color w:val="6D6E71"/>
          <w:spacing w:val="-6"/>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2) besp</w:t>
      </w:r>
      <w:r w:rsidRPr="00CA22F4">
        <w:rPr>
          <w:color w:val="6D6E71"/>
          <w:spacing w:val="-3"/>
          <w:lang w:val="nl-NL"/>
        </w:rPr>
        <w:t>r</w:t>
      </w:r>
      <w:r w:rsidRPr="00CA22F4">
        <w:rPr>
          <w:color w:val="6D6E71"/>
          <w:lang w:val="nl-NL"/>
        </w:rPr>
        <w:t>ekingsmo</w:t>
      </w:r>
      <w:r w:rsidRPr="00CA22F4">
        <w:rPr>
          <w:color w:val="6D6E71"/>
          <w:spacing w:val="-3"/>
          <w:lang w:val="nl-NL"/>
        </w:rPr>
        <w:t>g</w:t>
      </w:r>
      <w:r w:rsidRPr="00CA22F4">
        <w:rPr>
          <w:color w:val="6D6E71"/>
          <w:lang w:val="nl-NL"/>
        </w:rPr>
        <w:t>elijkheden in de klas.</w:t>
      </w:r>
    </w:p>
    <w:p w14:paraId="78163933" w14:textId="77777777" w:rsidR="00624579" w:rsidRPr="00CA22F4" w:rsidRDefault="00624579">
      <w:pPr>
        <w:spacing w:before="5" w:line="110" w:lineRule="exact"/>
        <w:rPr>
          <w:sz w:val="11"/>
          <w:szCs w:val="11"/>
          <w:lang w:val="nl-NL"/>
        </w:rPr>
      </w:pPr>
    </w:p>
    <w:p w14:paraId="079D6366" w14:textId="77777777" w:rsidR="00624579" w:rsidRPr="00CA22F4" w:rsidRDefault="00CA22F4">
      <w:pPr>
        <w:spacing w:line="264" w:lineRule="exact"/>
        <w:ind w:left="1133" w:right="812"/>
        <w:rPr>
          <w:rFonts w:ascii="Calibri" w:eastAsia="Calibri" w:hAnsi="Calibri" w:cs="Calibri"/>
          <w:lang w:val="nl-NL"/>
        </w:rPr>
      </w:pPr>
      <w:r w:rsidRPr="00CA22F4">
        <w:rPr>
          <w:rFonts w:ascii="Calibri" w:eastAsia="Calibri" w:hAnsi="Calibri" w:cs="Calibri"/>
          <w:b/>
          <w:bCs/>
          <w:color w:val="6D6E71"/>
          <w:lang w:val="nl-NL"/>
        </w:rPr>
        <w:t>Om</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lang w:val="nl-NL"/>
        </w:rPr>
        <w:t>je</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op</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ideeën</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spacing w:val="-3"/>
          <w:lang w:val="nl-NL"/>
        </w:rPr>
        <w:t>t</w:t>
      </w:r>
      <w:r w:rsidRPr="00CA22F4">
        <w:rPr>
          <w:rFonts w:ascii="Calibri" w:eastAsia="Calibri" w:hAnsi="Calibri" w:cs="Calibri"/>
          <w:b/>
          <w:bCs/>
          <w:color w:val="6D6E71"/>
          <w:lang w:val="nl-NL"/>
        </w:rPr>
        <w:t>e</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b</w:t>
      </w:r>
      <w:r w:rsidRPr="00CA22F4">
        <w:rPr>
          <w:rFonts w:ascii="Calibri" w:eastAsia="Calibri" w:hAnsi="Calibri" w:cs="Calibri"/>
          <w:b/>
          <w:bCs/>
          <w:color w:val="6D6E71"/>
          <w:spacing w:val="-3"/>
          <w:lang w:val="nl-NL"/>
        </w:rPr>
        <w:t>r</w:t>
      </w:r>
      <w:r w:rsidRPr="00CA22F4">
        <w:rPr>
          <w:rFonts w:ascii="Calibri" w:eastAsia="Calibri" w:hAnsi="Calibri" w:cs="Calibri"/>
          <w:b/>
          <w:bCs/>
          <w:color w:val="6D6E71"/>
          <w:lang w:val="nl-NL"/>
        </w:rPr>
        <w:t>en</w:t>
      </w:r>
      <w:r w:rsidRPr="00CA22F4">
        <w:rPr>
          <w:rFonts w:ascii="Calibri" w:eastAsia="Calibri" w:hAnsi="Calibri" w:cs="Calibri"/>
          <w:b/>
          <w:bCs/>
          <w:color w:val="6D6E71"/>
          <w:spacing w:val="-3"/>
          <w:lang w:val="nl-NL"/>
        </w:rPr>
        <w:t>g</w:t>
      </w:r>
      <w:r w:rsidRPr="00CA22F4">
        <w:rPr>
          <w:rFonts w:ascii="Calibri" w:eastAsia="Calibri" w:hAnsi="Calibri" w:cs="Calibri"/>
          <w:b/>
          <w:bCs/>
          <w:color w:val="6D6E71"/>
          <w:lang w:val="nl-NL"/>
        </w:rPr>
        <w:t>en</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spacing w:val="-3"/>
          <w:lang w:val="nl-NL"/>
        </w:rPr>
        <w:t>v</w:t>
      </w:r>
      <w:r w:rsidRPr="00CA22F4">
        <w:rPr>
          <w:rFonts w:ascii="Calibri" w:eastAsia="Calibri" w:hAnsi="Calibri" w:cs="Calibri"/>
          <w:b/>
          <w:bCs/>
          <w:color w:val="6D6E71"/>
          <w:lang w:val="nl-NL"/>
        </w:rPr>
        <w:t>ol</w:t>
      </w:r>
      <w:r w:rsidRPr="00CA22F4">
        <w:rPr>
          <w:rFonts w:ascii="Calibri" w:eastAsia="Calibri" w:hAnsi="Calibri" w:cs="Calibri"/>
          <w:b/>
          <w:bCs/>
          <w:color w:val="6D6E71"/>
          <w:spacing w:val="-3"/>
          <w:lang w:val="nl-NL"/>
        </w:rPr>
        <w:t>g</w:t>
      </w:r>
      <w:r w:rsidRPr="00CA22F4">
        <w:rPr>
          <w:rFonts w:ascii="Calibri" w:eastAsia="Calibri" w:hAnsi="Calibri" w:cs="Calibri"/>
          <w:b/>
          <w:bCs/>
          <w:color w:val="6D6E71"/>
          <w:lang w:val="nl-NL"/>
        </w:rPr>
        <w:t>en</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hier</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lang w:val="nl-NL"/>
        </w:rPr>
        <w:t>een</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aa</w:t>
      </w:r>
      <w:r w:rsidRPr="00CA22F4">
        <w:rPr>
          <w:rFonts w:ascii="Calibri" w:eastAsia="Calibri" w:hAnsi="Calibri" w:cs="Calibri"/>
          <w:b/>
          <w:bCs/>
          <w:color w:val="6D6E71"/>
          <w:spacing w:val="-3"/>
          <w:lang w:val="nl-NL"/>
        </w:rPr>
        <w:t>nt</w:t>
      </w:r>
      <w:r w:rsidRPr="00CA22F4">
        <w:rPr>
          <w:rFonts w:ascii="Calibri" w:eastAsia="Calibri" w:hAnsi="Calibri" w:cs="Calibri"/>
          <w:b/>
          <w:bCs/>
          <w:color w:val="6D6E71"/>
          <w:lang w:val="nl-NL"/>
        </w:rPr>
        <w:t>al</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spacing w:val="-2"/>
          <w:lang w:val="nl-NL"/>
        </w:rPr>
        <w:t>v</w:t>
      </w:r>
      <w:r w:rsidRPr="00CA22F4">
        <w:rPr>
          <w:rFonts w:ascii="Calibri" w:eastAsia="Calibri" w:hAnsi="Calibri" w:cs="Calibri"/>
          <w:b/>
          <w:bCs/>
          <w:color w:val="6D6E71"/>
          <w:lang w:val="nl-NL"/>
        </w:rPr>
        <w:t>oorbeelden</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spacing w:val="-4"/>
          <w:lang w:val="nl-NL"/>
        </w:rPr>
        <w:t>v</w:t>
      </w:r>
      <w:r w:rsidRPr="00CA22F4">
        <w:rPr>
          <w:rFonts w:ascii="Calibri" w:eastAsia="Calibri" w:hAnsi="Calibri" w:cs="Calibri"/>
          <w:b/>
          <w:bCs/>
          <w:color w:val="6D6E71"/>
          <w:lang w:val="nl-NL"/>
        </w:rPr>
        <w:t>an</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manie</w:t>
      </w:r>
      <w:r w:rsidRPr="00CA22F4">
        <w:rPr>
          <w:rFonts w:ascii="Calibri" w:eastAsia="Calibri" w:hAnsi="Calibri" w:cs="Calibri"/>
          <w:b/>
          <w:bCs/>
          <w:color w:val="6D6E71"/>
          <w:spacing w:val="-3"/>
          <w:lang w:val="nl-NL"/>
        </w:rPr>
        <w:t>r</w:t>
      </w:r>
      <w:r w:rsidRPr="00CA22F4">
        <w:rPr>
          <w:rFonts w:ascii="Calibri" w:eastAsia="Calibri" w:hAnsi="Calibri" w:cs="Calibri"/>
          <w:b/>
          <w:bCs/>
          <w:color w:val="6D6E71"/>
          <w:lang w:val="nl-NL"/>
        </w:rPr>
        <w:t>en</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spacing w:val="-3"/>
          <w:lang w:val="nl-NL"/>
        </w:rPr>
        <w:t>w</w:t>
      </w:r>
      <w:r w:rsidRPr="00CA22F4">
        <w:rPr>
          <w:rFonts w:ascii="Calibri" w:eastAsia="Calibri" w:hAnsi="Calibri" w:cs="Calibri"/>
          <w:b/>
          <w:bCs/>
          <w:color w:val="6D6E71"/>
          <w:lang w:val="nl-NL"/>
        </w:rPr>
        <w:t>aa</w:t>
      </w:r>
      <w:r w:rsidRPr="00CA22F4">
        <w:rPr>
          <w:rFonts w:ascii="Calibri" w:eastAsia="Calibri" w:hAnsi="Calibri" w:cs="Calibri"/>
          <w:b/>
          <w:bCs/>
          <w:color w:val="6D6E71"/>
          <w:spacing w:val="-3"/>
          <w:lang w:val="nl-NL"/>
        </w:rPr>
        <w:t>r</w:t>
      </w:r>
      <w:r w:rsidRPr="00CA22F4">
        <w:rPr>
          <w:rFonts w:ascii="Calibri" w:eastAsia="Calibri" w:hAnsi="Calibri" w:cs="Calibri"/>
          <w:b/>
          <w:bCs/>
          <w:color w:val="6D6E71"/>
          <w:lang w:val="nl-NL"/>
        </w:rPr>
        <w:t>op</w:t>
      </w:r>
      <w:r w:rsidRPr="00CA22F4">
        <w:rPr>
          <w:rFonts w:ascii="Calibri" w:eastAsia="Calibri" w:hAnsi="Calibri" w:cs="Calibri"/>
          <w:b/>
          <w:bCs/>
          <w:color w:val="6D6E71"/>
          <w:spacing w:val="47"/>
          <w:lang w:val="nl-NL"/>
        </w:rPr>
        <w:t xml:space="preserve"> </w:t>
      </w:r>
      <w:r w:rsidRPr="00CA22F4">
        <w:rPr>
          <w:rFonts w:ascii="Calibri" w:eastAsia="Calibri" w:hAnsi="Calibri" w:cs="Calibri"/>
          <w:b/>
          <w:bCs/>
          <w:color w:val="6D6E71"/>
          <w:lang w:val="nl-NL"/>
        </w:rPr>
        <w:t>de</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lang w:val="nl-NL"/>
        </w:rPr>
        <w:t>dood</w:t>
      </w:r>
      <w:r w:rsidRPr="00CA22F4">
        <w:rPr>
          <w:rFonts w:ascii="Calibri" w:eastAsia="Calibri" w:hAnsi="Calibri" w:cs="Calibri"/>
          <w:b/>
          <w:bCs/>
          <w:color w:val="6D6E71"/>
          <w:spacing w:val="46"/>
          <w:lang w:val="nl-NL"/>
        </w:rPr>
        <w:t xml:space="preserve"> </w:t>
      </w:r>
      <w:r w:rsidRPr="00CA22F4">
        <w:rPr>
          <w:rFonts w:ascii="Calibri" w:eastAsia="Calibri" w:hAnsi="Calibri" w:cs="Calibri"/>
          <w:b/>
          <w:bCs/>
          <w:color w:val="6D6E71"/>
          <w:lang w:val="nl-NL"/>
        </w:rPr>
        <w:t>in kinderboe</w:t>
      </w:r>
      <w:r w:rsidRPr="00CA22F4">
        <w:rPr>
          <w:rFonts w:ascii="Calibri" w:eastAsia="Calibri" w:hAnsi="Calibri" w:cs="Calibri"/>
          <w:b/>
          <w:bCs/>
          <w:color w:val="6D6E71"/>
          <w:spacing w:val="-7"/>
          <w:lang w:val="nl-NL"/>
        </w:rPr>
        <w:t>k</w:t>
      </w:r>
      <w:r w:rsidRPr="00CA22F4">
        <w:rPr>
          <w:rFonts w:ascii="Calibri" w:eastAsia="Calibri" w:hAnsi="Calibri" w:cs="Calibri"/>
          <w:b/>
          <w:bCs/>
          <w:color w:val="6D6E71"/>
          <w:lang w:val="nl-NL"/>
        </w:rPr>
        <w:t>en be</w:t>
      </w:r>
      <w:r w:rsidRPr="00CA22F4">
        <w:rPr>
          <w:rFonts w:ascii="Calibri" w:eastAsia="Calibri" w:hAnsi="Calibri" w:cs="Calibri"/>
          <w:b/>
          <w:bCs/>
          <w:color w:val="6D6E71"/>
          <w:spacing w:val="-6"/>
          <w:lang w:val="nl-NL"/>
        </w:rPr>
        <w:t>k</w:t>
      </w:r>
      <w:r w:rsidRPr="00CA22F4">
        <w:rPr>
          <w:rFonts w:ascii="Calibri" w:eastAsia="Calibri" w:hAnsi="Calibri" w:cs="Calibri"/>
          <w:b/>
          <w:bCs/>
          <w:color w:val="6D6E71"/>
          <w:lang w:val="nl-NL"/>
        </w:rPr>
        <w:t>e</w:t>
      </w:r>
      <w:r w:rsidRPr="00CA22F4">
        <w:rPr>
          <w:rFonts w:ascii="Calibri" w:eastAsia="Calibri" w:hAnsi="Calibri" w:cs="Calibri"/>
          <w:b/>
          <w:bCs/>
          <w:color w:val="6D6E71"/>
          <w:spacing w:val="-6"/>
          <w:lang w:val="nl-NL"/>
        </w:rPr>
        <w:t>k</w:t>
      </w:r>
      <w:r w:rsidRPr="00CA22F4">
        <w:rPr>
          <w:rFonts w:ascii="Calibri" w:eastAsia="Calibri" w:hAnsi="Calibri" w:cs="Calibri"/>
          <w:b/>
          <w:bCs/>
          <w:color w:val="6D6E71"/>
          <w:lang w:val="nl-NL"/>
        </w:rPr>
        <w:t xml:space="preserve">en </w:t>
      </w:r>
      <w:r w:rsidRPr="00CA22F4">
        <w:rPr>
          <w:rFonts w:ascii="Calibri" w:eastAsia="Calibri" w:hAnsi="Calibri" w:cs="Calibri"/>
          <w:b/>
          <w:bCs/>
          <w:color w:val="6D6E71"/>
          <w:spacing w:val="-2"/>
          <w:lang w:val="nl-NL"/>
        </w:rPr>
        <w:t>w</w:t>
      </w:r>
      <w:r w:rsidRPr="00CA22F4">
        <w:rPr>
          <w:rFonts w:ascii="Calibri" w:eastAsia="Calibri" w:hAnsi="Calibri" w:cs="Calibri"/>
          <w:b/>
          <w:bCs/>
          <w:color w:val="6D6E71"/>
          <w:lang w:val="nl-NL"/>
        </w:rPr>
        <w:t>o</w:t>
      </w:r>
      <w:r w:rsidRPr="00CA22F4">
        <w:rPr>
          <w:rFonts w:ascii="Calibri" w:eastAsia="Calibri" w:hAnsi="Calibri" w:cs="Calibri"/>
          <w:b/>
          <w:bCs/>
          <w:color w:val="6D6E71"/>
          <w:spacing w:val="-3"/>
          <w:lang w:val="nl-NL"/>
        </w:rPr>
        <w:t>r</w:t>
      </w:r>
      <w:r w:rsidRPr="00CA22F4">
        <w:rPr>
          <w:rFonts w:ascii="Calibri" w:eastAsia="Calibri" w:hAnsi="Calibri" w:cs="Calibri"/>
          <w:b/>
          <w:bCs/>
          <w:color w:val="6D6E71"/>
          <w:lang w:val="nl-NL"/>
        </w:rPr>
        <w:t>dt en een aa</w:t>
      </w:r>
      <w:r w:rsidRPr="00CA22F4">
        <w:rPr>
          <w:rFonts w:ascii="Calibri" w:eastAsia="Calibri" w:hAnsi="Calibri" w:cs="Calibri"/>
          <w:b/>
          <w:bCs/>
          <w:color w:val="6D6E71"/>
          <w:spacing w:val="-3"/>
          <w:lang w:val="nl-NL"/>
        </w:rPr>
        <w:t>nt</w:t>
      </w:r>
      <w:r w:rsidRPr="00CA22F4">
        <w:rPr>
          <w:rFonts w:ascii="Calibri" w:eastAsia="Calibri" w:hAnsi="Calibri" w:cs="Calibri"/>
          <w:b/>
          <w:bCs/>
          <w:color w:val="6D6E71"/>
          <w:lang w:val="nl-NL"/>
        </w:rPr>
        <w:t>al ric</w:t>
      </w:r>
      <w:r w:rsidRPr="00CA22F4">
        <w:rPr>
          <w:rFonts w:ascii="Calibri" w:eastAsia="Calibri" w:hAnsi="Calibri" w:cs="Calibri"/>
          <w:b/>
          <w:bCs/>
          <w:color w:val="6D6E71"/>
          <w:spacing w:val="-3"/>
          <w:lang w:val="nl-NL"/>
        </w:rPr>
        <w:t>h</w:t>
      </w:r>
      <w:r w:rsidRPr="00CA22F4">
        <w:rPr>
          <w:rFonts w:ascii="Calibri" w:eastAsia="Calibri" w:hAnsi="Calibri" w:cs="Calibri"/>
          <w:b/>
          <w:bCs/>
          <w:color w:val="6D6E71"/>
          <w:lang w:val="nl-NL"/>
        </w:rPr>
        <w:t>tv</w:t>
      </w:r>
      <w:r w:rsidRPr="00CA22F4">
        <w:rPr>
          <w:rFonts w:ascii="Calibri" w:eastAsia="Calibri" w:hAnsi="Calibri" w:cs="Calibri"/>
          <w:b/>
          <w:bCs/>
          <w:color w:val="6D6E71"/>
          <w:spacing w:val="-5"/>
          <w:lang w:val="nl-NL"/>
        </w:rPr>
        <w:t>r</w:t>
      </w:r>
      <w:r w:rsidRPr="00CA22F4">
        <w:rPr>
          <w:rFonts w:ascii="Calibri" w:eastAsia="Calibri" w:hAnsi="Calibri" w:cs="Calibri"/>
          <w:b/>
          <w:bCs/>
          <w:color w:val="6D6E71"/>
          <w:lang w:val="nl-NL"/>
        </w:rPr>
        <w:t>a</w:t>
      </w:r>
      <w:r w:rsidRPr="00CA22F4">
        <w:rPr>
          <w:rFonts w:ascii="Calibri" w:eastAsia="Calibri" w:hAnsi="Calibri" w:cs="Calibri"/>
          <w:b/>
          <w:bCs/>
          <w:color w:val="6D6E71"/>
          <w:spacing w:val="-3"/>
          <w:lang w:val="nl-NL"/>
        </w:rPr>
        <w:t>g</w:t>
      </w:r>
      <w:r w:rsidRPr="00CA22F4">
        <w:rPr>
          <w:rFonts w:ascii="Calibri" w:eastAsia="Calibri" w:hAnsi="Calibri" w:cs="Calibri"/>
          <w:b/>
          <w:bCs/>
          <w:color w:val="6D6E71"/>
          <w:lang w:val="nl-NL"/>
        </w:rPr>
        <w:t>en:</w:t>
      </w:r>
    </w:p>
    <w:p w14:paraId="3BFAFBEC" w14:textId="77777777" w:rsidR="00624579" w:rsidRPr="00CA22F4" w:rsidRDefault="00624579">
      <w:pPr>
        <w:spacing w:before="6" w:line="180" w:lineRule="exact"/>
        <w:rPr>
          <w:sz w:val="18"/>
          <w:szCs w:val="18"/>
          <w:lang w:val="nl-NL"/>
        </w:rPr>
      </w:pPr>
    </w:p>
    <w:p w14:paraId="269F6B98" w14:textId="77777777" w:rsidR="00624579" w:rsidRPr="00CA22F4" w:rsidRDefault="00624579">
      <w:pPr>
        <w:spacing w:line="200" w:lineRule="exact"/>
        <w:rPr>
          <w:sz w:val="20"/>
          <w:szCs w:val="20"/>
          <w:lang w:val="nl-NL"/>
        </w:rPr>
      </w:pPr>
    </w:p>
    <w:p w14:paraId="4CEF7E69" w14:textId="77777777" w:rsidR="00624579" w:rsidRPr="00CA22F4" w:rsidRDefault="00CA22F4" w:rsidP="00CD3340">
      <w:pPr>
        <w:pStyle w:val="Plattetekst"/>
        <w:numPr>
          <w:ilvl w:val="0"/>
          <w:numId w:val="14"/>
        </w:numPr>
        <w:tabs>
          <w:tab w:val="left" w:pos="1493"/>
        </w:tabs>
        <w:ind w:left="1493" w:right="6571"/>
        <w:jc w:val="both"/>
        <w:rPr>
          <w:lang w:val="nl-NL"/>
        </w:rPr>
      </w:pPr>
      <w:r w:rsidRPr="00CA22F4">
        <w:rPr>
          <w:color w:val="6D6E71"/>
          <w:lang w:val="nl-NL"/>
        </w:rPr>
        <w:t>beschrijving p</w:t>
      </w:r>
      <w:r w:rsidRPr="00CA22F4">
        <w:rPr>
          <w:color w:val="6D6E71"/>
          <w:spacing w:val="-4"/>
          <w:lang w:val="nl-NL"/>
        </w:rPr>
        <w:t>r</w:t>
      </w:r>
      <w:r w:rsidRPr="00CA22F4">
        <w:rPr>
          <w:color w:val="6D6E71"/>
          <w:lang w:val="nl-NL"/>
        </w:rPr>
        <w:t>oces zie</w:t>
      </w:r>
      <w:r w:rsidRPr="00CA22F4">
        <w:rPr>
          <w:color w:val="6D6E71"/>
          <w:spacing w:val="-2"/>
          <w:lang w:val="nl-NL"/>
        </w:rPr>
        <w:t>k</w:t>
      </w:r>
      <w:r w:rsidRPr="00CA22F4">
        <w:rPr>
          <w:color w:val="6D6E71"/>
          <w:spacing w:val="-3"/>
          <w:lang w:val="nl-NL"/>
        </w:rPr>
        <w:t>t</w:t>
      </w:r>
      <w:r w:rsidRPr="00CA22F4">
        <w:rPr>
          <w:color w:val="6D6E71"/>
          <w:lang w:val="nl-NL"/>
        </w:rPr>
        <w:t>e, dood, beg</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en.</w:t>
      </w:r>
    </w:p>
    <w:p w14:paraId="1AD153F8" w14:textId="77777777" w:rsidR="00624579" w:rsidRPr="00CA22F4" w:rsidRDefault="00CA22F4" w:rsidP="00CD3340">
      <w:pPr>
        <w:pStyle w:val="Plattetekst"/>
        <w:numPr>
          <w:ilvl w:val="0"/>
          <w:numId w:val="14"/>
        </w:numPr>
        <w:tabs>
          <w:tab w:val="left" w:pos="1493"/>
        </w:tabs>
        <w:spacing w:line="264" w:lineRule="exact"/>
        <w:ind w:left="1493" w:right="8013"/>
        <w:jc w:val="both"/>
        <w:rPr>
          <w:lang w:val="nl-NL"/>
        </w:rPr>
      </w:pPr>
      <w:r w:rsidRPr="00CA22F4">
        <w:rPr>
          <w:color w:val="6D6E71"/>
          <w:lang w:val="nl-NL"/>
        </w:rPr>
        <w:t>leidt</w:t>
      </w:r>
      <w:r w:rsidRPr="00CA22F4">
        <w:rPr>
          <w:color w:val="6D6E71"/>
          <w:spacing w:val="-2"/>
          <w:lang w:val="nl-NL"/>
        </w:rPr>
        <w:t xml:space="preserve"> </w:t>
      </w:r>
      <w:r w:rsidRPr="00CA22F4">
        <w:rPr>
          <w:color w:val="6D6E71"/>
          <w:lang w:val="nl-NL"/>
        </w:rPr>
        <w:t>zie</w:t>
      </w:r>
      <w:r w:rsidRPr="00CA22F4">
        <w:rPr>
          <w:color w:val="6D6E71"/>
          <w:spacing w:val="-1"/>
          <w:lang w:val="nl-NL"/>
        </w:rPr>
        <w:t>k</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lang w:val="nl-NL"/>
        </w:rPr>
        <w:t>altijd</w:t>
      </w:r>
      <w:r w:rsidRPr="00CA22F4">
        <w:rPr>
          <w:color w:val="6D6E71"/>
          <w:spacing w:val="-1"/>
          <w:lang w:val="nl-NL"/>
        </w:rPr>
        <w:t xml:space="preserve"> </w:t>
      </w:r>
      <w:r w:rsidRPr="00CA22F4">
        <w:rPr>
          <w:color w:val="6D6E71"/>
          <w:spacing w:val="-2"/>
          <w:lang w:val="nl-NL"/>
        </w:rPr>
        <w:t>t</w:t>
      </w:r>
      <w:r w:rsidRPr="00CA22F4">
        <w:rPr>
          <w:color w:val="6D6E71"/>
          <w:lang w:val="nl-NL"/>
        </w:rPr>
        <w:t>ot</w:t>
      </w:r>
      <w:r w:rsidRPr="00CA22F4">
        <w:rPr>
          <w:color w:val="6D6E71"/>
          <w:spacing w:val="-1"/>
          <w:lang w:val="nl-NL"/>
        </w:rPr>
        <w:t xml:space="preserve"> </w:t>
      </w:r>
      <w:r w:rsidRPr="00CA22F4">
        <w:rPr>
          <w:color w:val="6D6E71"/>
          <w:lang w:val="nl-NL"/>
        </w:rPr>
        <w:t>dood?</w:t>
      </w:r>
    </w:p>
    <w:p w14:paraId="6B8F120E" w14:textId="77777777" w:rsidR="00624579" w:rsidRPr="00CA22F4" w:rsidRDefault="00CA22F4" w:rsidP="00CD3340">
      <w:pPr>
        <w:pStyle w:val="Plattetekst"/>
        <w:numPr>
          <w:ilvl w:val="0"/>
          <w:numId w:val="14"/>
        </w:numPr>
        <w:tabs>
          <w:tab w:val="left" w:pos="1493"/>
        </w:tabs>
        <w:spacing w:line="264" w:lineRule="exact"/>
        <w:ind w:left="1493" w:right="6491"/>
        <w:jc w:val="both"/>
        <w:rPr>
          <w:lang w:val="nl-NL"/>
        </w:rPr>
      </w:pPr>
      <w:r w:rsidRPr="00CA22F4">
        <w:rPr>
          <w:color w:val="6D6E71"/>
          <w:spacing w:val="-5"/>
          <w:lang w:val="nl-NL"/>
        </w:rPr>
        <w:t>g</w:t>
      </w:r>
      <w:r w:rsidRPr="00CA22F4">
        <w:rPr>
          <w:color w:val="6D6E71"/>
          <w:lang w:val="nl-NL"/>
        </w:rPr>
        <w:t>a je alleen dood als je oud en</w:t>
      </w:r>
      <w:r w:rsidRPr="00CA22F4">
        <w:rPr>
          <w:color w:val="6D6E71"/>
          <w:spacing w:val="-3"/>
          <w:lang w:val="nl-NL"/>
        </w:rPr>
        <w:t>/</w:t>
      </w:r>
      <w:r w:rsidRPr="00CA22F4">
        <w:rPr>
          <w:color w:val="6D6E71"/>
          <w:lang w:val="nl-NL"/>
        </w:rPr>
        <w:t>of ziek be</w:t>
      </w:r>
      <w:r w:rsidRPr="00CA22F4">
        <w:rPr>
          <w:color w:val="6D6E71"/>
          <w:spacing w:val="-2"/>
          <w:lang w:val="nl-NL"/>
        </w:rPr>
        <w:t>n</w:t>
      </w:r>
      <w:r w:rsidRPr="00CA22F4">
        <w:rPr>
          <w:color w:val="6D6E71"/>
          <w:lang w:val="nl-NL"/>
        </w:rPr>
        <w:t>t?</w:t>
      </w:r>
    </w:p>
    <w:p w14:paraId="6AB48F6E" w14:textId="77777777" w:rsidR="00624579" w:rsidRPr="00CA22F4" w:rsidRDefault="00CA22F4" w:rsidP="00CD3340">
      <w:pPr>
        <w:pStyle w:val="Plattetekst"/>
        <w:numPr>
          <w:ilvl w:val="0"/>
          <w:numId w:val="14"/>
        </w:numPr>
        <w:tabs>
          <w:tab w:val="left" w:pos="1493"/>
        </w:tabs>
        <w:spacing w:line="264" w:lineRule="exact"/>
        <w:ind w:left="1493" w:right="5878"/>
        <w:jc w:val="both"/>
        <w:rPr>
          <w:lang w:val="nl-NL"/>
        </w:rPr>
      </w:pPr>
      <w:r w:rsidRPr="00CA22F4">
        <w:rPr>
          <w:color w:val="6D6E71"/>
          <w:spacing w:val="-3"/>
          <w:lang w:val="nl-NL"/>
        </w:rPr>
        <w:t>w</w:t>
      </w:r>
      <w:r w:rsidRPr="00CA22F4">
        <w:rPr>
          <w:color w:val="6D6E71"/>
          <w:lang w:val="nl-NL"/>
        </w:rPr>
        <w:t>anneer ben je dood? een lan</w:t>
      </w:r>
      <w:r w:rsidRPr="00CA22F4">
        <w:rPr>
          <w:color w:val="6D6E71"/>
          <w:spacing w:val="-2"/>
          <w:lang w:val="nl-NL"/>
        </w:rPr>
        <w:t>g</w:t>
      </w:r>
      <w:r w:rsidRPr="00CA22F4">
        <w:rPr>
          <w:color w:val="6D6E71"/>
          <w:lang w:val="nl-NL"/>
        </w:rPr>
        <w:t>e tunnel? h</w:t>
      </w:r>
      <w:r w:rsidRPr="00CA22F4">
        <w:rPr>
          <w:color w:val="6D6E71"/>
          <w:spacing w:val="-1"/>
          <w:lang w:val="nl-NL"/>
        </w:rPr>
        <w:t>e</w:t>
      </w:r>
      <w:r w:rsidRPr="00CA22F4">
        <w:rPr>
          <w:color w:val="6D6E71"/>
          <w:lang w:val="nl-NL"/>
        </w:rPr>
        <w:t>t lic</w:t>
      </w:r>
      <w:r w:rsidRPr="00CA22F4">
        <w:rPr>
          <w:color w:val="6D6E71"/>
          <w:spacing w:val="-2"/>
          <w:lang w:val="nl-NL"/>
        </w:rPr>
        <w:t>h</w:t>
      </w:r>
      <w:r w:rsidRPr="00CA22F4">
        <w:rPr>
          <w:color w:val="6D6E71"/>
          <w:lang w:val="nl-NL"/>
        </w:rPr>
        <w:t>t?</w:t>
      </w:r>
    </w:p>
    <w:p w14:paraId="2BEF61FA" w14:textId="77777777" w:rsidR="00624579" w:rsidRPr="00CA22F4" w:rsidRDefault="00CA22F4" w:rsidP="00CD3340">
      <w:pPr>
        <w:pStyle w:val="Plattetekst"/>
        <w:numPr>
          <w:ilvl w:val="0"/>
          <w:numId w:val="14"/>
        </w:numPr>
        <w:tabs>
          <w:tab w:val="left" w:pos="1493"/>
        </w:tabs>
        <w:spacing w:line="264" w:lineRule="exact"/>
        <w:ind w:left="1493" w:right="7786"/>
        <w:jc w:val="both"/>
        <w:rPr>
          <w:lang w:val="nl-NL"/>
        </w:rPr>
      </w:pPr>
      <w:r w:rsidRPr="00CA22F4">
        <w:rPr>
          <w:color w:val="6D6E71"/>
          <w:spacing w:val="-3"/>
          <w:lang w:val="nl-NL"/>
        </w:rPr>
        <w:t>w</w:t>
      </w:r>
      <w:r w:rsidRPr="00CA22F4">
        <w:rPr>
          <w:color w:val="6D6E71"/>
          <w:lang w:val="nl-NL"/>
        </w:rPr>
        <w:t>aar ben je als je dood be</w:t>
      </w:r>
      <w:r w:rsidRPr="00CA22F4">
        <w:rPr>
          <w:color w:val="6D6E71"/>
          <w:spacing w:val="-2"/>
          <w:lang w:val="nl-NL"/>
        </w:rPr>
        <w:t>n</w:t>
      </w:r>
      <w:r w:rsidRPr="00CA22F4">
        <w:rPr>
          <w:color w:val="6D6E71"/>
          <w:lang w:val="nl-NL"/>
        </w:rPr>
        <w:t>t?</w:t>
      </w:r>
    </w:p>
    <w:p w14:paraId="198E86B2" w14:textId="77777777" w:rsidR="00624579" w:rsidRPr="00CA22F4" w:rsidRDefault="00CA22F4" w:rsidP="00CD3340">
      <w:pPr>
        <w:pStyle w:val="Plattetekst"/>
        <w:numPr>
          <w:ilvl w:val="0"/>
          <w:numId w:val="14"/>
        </w:numPr>
        <w:tabs>
          <w:tab w:val="left" w:pos="1493"/>
        </w:tabs>
        <w:spacing w:line="264" w:lineRule="exact"/>
        <w:ind w:left="1493" w:right="6483"/>
        <w:jc w:val="both"/>
        <w:rPr>
          <w:lang w:val="nl-NL"/>
        </w:rPr>
      </w:pPr>
      <w:r w:rsidRPr="00CA22F4">
        <w:rPr>
          <w:color w:val="6D6E71"/>
          <w:spacing w:val="-2"/>
          <w:lang w:val="nl-NL"/>
        </w:rPr>
        <w:t>w</w:t>
      </w:r>
      <w:r w:rsidRPr="00CA22F4">
        <w:rPr>
          <w:color w:val="6D6E71"/>
          <w:lang w:val="nl-NL"/>
        </w:rPr>
        <w:t>e</w:t>
      </w:r>
      <w:r w:rsidRPr="00CA22F4">
        <w:rPr>
          <w:color w:val="6D6E71"/>
          <w:spacing w:val="-2"/>
          <w:lang w:val="nl-NL"/>
        </w:rPr>
        <w:t>e</w:t>
      </w:r>
      <w:r w:rsidRPr="00CA22F4">
        <w:rPr>
          <w:color w:val="6D6E71"/>
          <w:lang w:val="nl-NL"/>
        </w:rPr>
        <w:t xml:space="preserve">t je </w:t>
      </w:r>
      <w:r w:rsidRPr="00CA22F4">
        <w:rPr>
          <w:color w:val="6D6E71"/>
          <w:spacing w:val="-4"/>
          <w:lang w:val="nl-NL"/>
        </w:rPr>
        <w:t>v</w:t>
      </w:r>
      <w:r w:rsidRPr="00CA22F4">
        <w:rPr>
          <w:color w:val="6D6E71"/>
          <w:lang w:val="nl-NL"/>
        </w:rPr>
        <w:t xml:space="preserve">an </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o</w:t>
      </w:r>
      <w:r w:rsidRPr="00CA22F4">
        <w:rPr>
          <w:color w:val="6D6E71"/>
          <w:spacing w:val="-3"/>
          <w:lang w:val="nl-NL"/>
        </w:rPr>
        <w:t>r</w:t>
      </w:r>
      <w:r w:rsidRPr="00CA22F4">
        <w:rPr>
          <w:color w:val="6D6E71"/>
          <w:lang w:val="nl-NL"/>
        </w:rPr>
        <w:t>en d</w:t>
      </w:r>
      <w:r w:rsidRPr="00CA22F4">
        <w:rPr>
          <w:color w:val="6D6E71"/>
          <w:spacing w:val="-2"/>
          <w:lang w:val="nl-NL"/>
        </w:rPr>
        <w:t>a</w:t>
      </w:r>
      <w:r w:rsidRPr="00CA22F4">
        <w:rPr>
          <w:color w:val="6D6E71"/>
          <w:lang w:val="nl-NL"/>
        </w:rPr>
        <w:t xml:space="preserve">t iemand dood </w:t>
      </w:r>
      <w:r w:rsidRPr="00CA22F4">
        <w:rPr>
          <w:color w:val="6D6E71"/>
          <w:spacing w:val="-4"/>
          <w:lang w:val="nl-NL"/>
        </w:rPr>
        <w:t>g</w:t>
      </w:r>
      <w:r w:rsidRPr="00CA22F4">
        <w:rPr>
          <w:color w:val="6D6E71"/>
          <w:lang w:val="nl-NL"/>
        </w:rPr>
        <w:t>a</w:t>
      </w:r>
      <w:r w:rsidRPr="00CA22F4">
        <w:rPr>
          <w:color w:val="6D6E71"/>
          <w:spacing w:val="-3"/>
          <w:lang w:val="nl-NL"/>
        </w:rPr>
        <w:t>a</w:t>
      </w:r>
      <w:r w:rsidRPr="00CA22F4">
        <w:rPr>
          <w:color w:val="6D6E71"/>
          <w:lang w:val="nl-NL"/>
        </w:rPr>
        <w:t>t?</w:t>
      </w:r>
    </w:p>
    <w:p w14:paraId="0BD20A19" w14:textId="77777777" w:rsidR="00624579" w:rsidRPr="00CA22F4" w:rsidRDefault="00CA22F4" w:rsidP="00CD3340">
      <w:pPr>
        <w:pStyle w:val="Plattetekst"/>
        <w:numPr>
          <w:ilvl w:val="0"/>
          <w:numId w:val="14"/>
        </w:numPr>
        <w:tabs>
          <w:tab w:val="left" w:pos="1493"/>
        </w:tabs>
        <w:spacing w:line="264" w:lineRule="exact"/>
        <w:ind w:left="1493" w:right="8917"/>
        <w:jc w:val="both"/>
        <w:rPr>
          <w:lang w:val="nl-NL"/>
        </w:rPr>
      </w:pPr>
      <w:r w:rsidRPr="00CA22F4">
        <w:rPr>
          <w:color w:val="6D6E71"/>
          <w:spacing w:val="-3"/>
          <w:lang w:val="nl-NL"/>
        </w:rPr>
        <w:t>wa</w:t>
      </w:r>
      <w:r w:rsidRPr="00CA22F4">
        <w:rPr>
          <w:color w:val="6D6E71"/>
          <w:lang w:val="nl-NL"/>
        </w:rPr>
        <w:t>t is beg</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en?</w:t>
      </w:r>
    </w:p>
    <w:p w14:paraId="13DA13BD" w14:textId="77777777" w:rsidR="00624579" w:rsidRPr="00CA22F4" w:rsidRDefault="00CA22F4" w:rsidP="00CD3340">
      <w:pPr>
        <w:pStyle w:val="Plattetekst"/>
        <w:numPr>
          <w:ilvl w:val="0"/>
          <w:numId w:val="14"/>
        </w:numPr>
        <w:tabs>
          <w:tab w:val="left" w:pos="1493"/>
        </w:tabs>
        <w:spacing w:line="264" w:lineRule="exact"/>
        <w:ind w:left="1493" w:right="1652"/>
        <w:jc w:val="both"/>
        <w:rPr>
          <w:lang w:val="nl-NL"/>
        </w:rPr>
      </w:pP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w:t>
      </w:r>
      <w:r w:rsidRPr="00CA22F4">
        <w:rPr>
          <w:color w:val="6D6E71"/>
          <w:spacing w:val="-7"/>
          <w:lang w:val="nl-NL"/>
        </w:rPr>
        <w:t>k</w:t>
      </w:r>
      <w:r w:rsidRPr="00CA22F4">
        <w:rPr>
          <w:color w:val="6D6E71"/>
          <w:lang w:val="nl-NL"/>
        </w:rPr>
        <w:t>e/beschrij</w:t>
      </w:r>
      <w:r w:rsidRPr="00CA22F4">
        <w:rPr>
          <w:color w:val="6D6E71"/>
          <w:spacing w:val="-3"/>
          <w:lang w:val="nl-NL"/>
        </w:rPr>
        <w:t>v</w:t>
      </w:r>
      <w:r w:rsidRPr="00CA22F4">
        <w:rPr>
          <w:color w:val="6D6E71"/>
          <w:lang w:val="nl-NL"/>
        </w:rPr>
        <w:t>ende</w:t>
      </w:r>
      <w:r w:rsidRPr="00CA22F4">
        <w:rPr>
          <w:color w:val="6D6E71"/>
          <w:spacing w:val="-3"/>
          <w:lang w:val="nl-NL"/>
        </w:rPr>
        <w:t xml:space="preserve"> </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w:t>
      </w:r>
      <w:r w:rsidRPr="00CA22F4">
        <w:rPr>
          <w:color w:val="6D6E71"/>
          <w:spacing w:val="-2"/>
          <w:lang w:val="nl-NL"/>
        </w:rPr>
        <w:t xml:space="preserve"> v</w:t>
      </w:r>
      <w:r w:rsidRPr="00CA22F4">
        <w:rPr>
          <w:color w:val="6D6E71"/>
          <w:lang w:val="nl-NL"/>
        </w:rPr>
        <w:t>s.</w:t>
      </w:r>
      <w:r w:rsidRPr="00CA22F4">
        <w:rPr>
          <w:color w:val="6D6E71"/>
          <w:spacing w:val="-2"/>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3"/>
          <w:lang w:val="nl-NL"/>
        </w:rPr>
        <w:t xml:space="preserve"> v</w:t>
      </w:r>
      <w:r w:rsidRPr="00CA22F4">
        <w:rPr>
          <w:color w:val="6D6E71"/>
          <w:lang w:val="nl-NL"/>
        </w:rPr>
        <w:t>oor</w:t>
      </w:r>
      <w:r w:rsidRPr="00CA22F4">
        <w:rPr>
          <w:color w:val="6D6E71"/>
          <w:spacing w:val="-2"/>
          <w:lang w:val="nl-NL"/>
        </w:rPr>
        <w:t xml:space="preserve"> </w:t>
      </w:r>
      <w:r w:rsidRPr="00CA22F4">
        <w:rPr>
          <w:color w:val="6D6E71"/>
          <w:lang w:val="nl-NL"/>
        </w:rPr>
        <w:t>sociaal-emotionele</w:t>
      </w:r>
      <w:r w:rsidRPr="00CA22F4">
        <w:rPr>
          <w:color w:val="6D6E71"/>
          <w:spacing w:val="-2"/>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rituele</w:t>
      </w:r>
      <w:r w:rsidRPr="00CA22F4">
        <w:rPr>
          <w:color w:val="6D6E71"/>
          <w:spacing w:val="-2"/>
          <w:lang w:val="nl-NL"/>
        </w:rPr>
        <w:t xml:space="preserve"> </w:t>
      </w:r>
      <w:r w:rsidRPr="00CA22F4">
        <w:rPr>
          <w:color w:val="6D6E71"/>
          <w:lang w:val="nl-NL"/>
        </w:rPr>
        <w:t>functie</w:t>
      </w:r>
      <w:r w:rsidRPr="00CA22F4">
        <w:rPr>
          <w:color w:val="6D6E71"/>
          <w:spacing w:val="-2"/>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c</w:t>
      </w:r>
      <w:r w:rsidRPr="00CA22F4">
        <w:rPr>
          <w:color w:val="6D6E71"/>
          <w:spacing w:val="-3"/>
          <w:lang w:val="nl-NL"/>
        </w:rPr>
        <w:t>r</w:t>
      </w:r>
      <w:r w:rsidRPr="00CA22F4">
        <w:rPr>
          <w:color w:val="6D6E71"/>
          <w:lang w:val="nl-NL"/>
        </w:rPr>
        <w:t>eme</w:t>
      </w:r>
      <w:r w:rsidRPr="00CA22F4">
        <w:rPr>
          <w:color w:val="6D6E71"/>
          <w:spacing w:val="-4"/>
          <w:lang w:val="nl-NL"/>
        </w:rPr>
        <w:t>r</w:t>
      </w:r>
      <w:r w:rsidRPr="00CA22F4">
        <w:rPr>
          <w:color w:val="6D6E71"/>
          <w:lang w:val="nl-NL"/>
        </w:rPr>
        <w:t>en?</w:t>
      </w:r>
    </w:p>
    <w:p w14:paraId="3033E50C" w14:textId="77777777" w:rsidR="00624579" w:rsidRPr="00CA22F4" w:rsidRDefault="00CA22F4" w:rsidP="00CD3340">
      <w:pPr>
        <w:pStyle w:val="Plattetekst"/>
        <w:numPr>
          <w:ilvl w:val="0"/>
          <w:numId w:val="14"/>
        </w:numPr>
        <w:tabs>
          <w:tab w:val="left" w:pos="1493"/>
        </w:tabs>
        <w:spacing w:line="264" w:lineRule="exact"/>
        <w:ind w:left="1493" w:right="2908"/>
        <w:jc w:val="both"/>
        <w:rPr>
          <w:lang w:val="nl-NL"/>
        </w:rPr>
      </w:pPr>
      <w:r w:rsidRPr="00CA22F4">
        <w:rPr>
          <w:color w:val="6D6E71"/>
          <w:spacing w:val="-2"/>
          <w:lang w:val="nl-NL"/>
        </w:rPr>
        <w:t>w</w:t>
      </w:r>
      <w:r w:rsidRPr="00CA22F4">
        <w:rPr>
          <w:color w:val="6D6E71"/>
          <w:lang w:val="nl-NL"/>
        </w:rPr>
        <w:t>e</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se, chri</w:t>
      </w:r>
      <w:r w:rsidRPr="00CA22F4">
        <w:rPr>
          <w:color w:val="6D6E71"/>
          <w:spacing w:val="-3"/>
          <w:lang w:val="nl-NL"/>
        </w:rPr>
        <w:t>st</w:t>
      </w:r>
      <w:r w:rsidRPr="00CA22F4">
        <w:rPr>
          <w:color w:val="6D6E71"/>
          <w:lang w:val="nl-NL"/>
        </w:rPr>
        <w:t>elij</w:t>
      </w:r>
      <w:r w:rsidRPr="00CA22F4">
        <w:rPr>
          <w:color w:val="6D6E71"/>
          <w:spacing w:val="-7"/>
          <w:lang w:val="nl-NL"/>
        </w:rPr>
        <w:t>k</w:t>
      </w:r>
      <w:r w:rsidRPr="00CA22F4">
        <w:rPr>
          <w:color w:val="6D6E71"/>
          <w:lang w:val="nl-NL"/>
        </w:rPr>
        <w:t>e i</w:t>
      </w:r>
      <w:r w:rsidRPr="00CA22F4">
        <w:rPr>
          <w:color w:val="6D6E71"/>
          <w:spacing w:val="-4"/>
          <w:lang w:val="nl-NL"/>
        </w:rPr>
        <w:t>n</w:t>
      </w:r>
      <w:r w:rsidRPr="00CA22F4">
        <w:rPr>
          <w:color w:val="6D6E71"/>
          <w:lang w:val="nl-NL"/>
        </w:rPr>
        <w:t xml:space="preserve">vulling </w:t>
      </w:r>
      <w:r w:rsidRPr="00CA22F4">
        <w:rPr>
          <w:color w:val="6D6E71"/>
          <w:spacing w:val="-3"/>
          <w:lang w:val="nl-NL"/>
        </w:rPr>
        <w:t>v</w:t>
      </w:r>
      <w:r w:rsidRPr="00CA22F4">
        <w:rPr>
          <w:color w:val="6D6E71"/>
          <w:lang w:val="nl-NL"/>
        </w:rPr>
        <w:t>an beg</w:t>
      </w:r>
      <w:r w:rsidRPr="00CA22F4">
        <w:rPr>
          <w:color w:val="6D6E71"/>
          <w:spacing w:val="-5"/>
          <w:lang w:val="nl-NL"/>
        </w:rPr>
        <w:t>r</w:t>
      </w:r>
      <w:r w:rsidRPr="00CA22F4">
        <w:rPr>
          <w:color w:val="6D6E71"/>
          <w:spacing w:val="-2"/>
          <w:lang w:val="nl-NL"/>
        </w:rPr>
        <w:t>a</w:t>
      </w:r>
      <w:r w:rsidRPr="00CA22F4">
        <w:rPr>
          <w:color w:val="6D6E71"/>
          <w:spacing w:val="-6"/>
          <w:lang w:val="nl-NL"/>
        </w:rPr>
        <w:t>f</w:t>
      </w:r>
      <w:r w:rsidRPr="00CA22F4">
        <w:rPr>
          <w:color w:val="6D6E71"/>
          <w:lang w:val="nl-NL"/>
        </w:rPr>
        <w:t>enisritueel? (rui</w:t>
      </w:r>
      <w:r w:rsidRPr="00CA22F4">
        <w:rPr>
          <w:color w:val="6D6E71"/>
          <w:spacing w:val="-2"/>
          <w:lang w:val="nl-NL"/>
        </w:rPr>
        <w:t>m</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oor) ande</w:t>
      </w:r>
      <w:r w:rsidRPr="00CA22F4">
        <w:rPr>
          <w:color w:val="6D6E71"/>
          <w:spacing w:val="-3"/>
          <w:lang w:val="nl-NL"/>
        </w:rPr>
        <w:t>r</w:t>
      </w:r>
      <w:r w:rsidRPr="00CA22F4">
        <w:rPr>
          <w:color w:val="6D6E71"/>
          <w:lang w:val="nl-NL"/>
        </w:rPr>
        <w:t>e i</w:t>
      </w:r>
      <w:r w:rsidRPr="00CA22F4">
        <w:rPr>
          <w:color w:val="6D6E71"/>
          <w:spacing w:val="-4"/>
          <w:lang w:val="nl-NL"/>
        </w:rPr>
        <w:t>n</w:t>
      </w:r>
      <w:r w:rsidRPr="00CA22F4">
        <w:rPr>
          <w:color w:val="6D6E71"/>
          <w:lang w:val="nl-NL"/>
        </w:rPr>
        <w:t>vulling?</w:t>
      </w:r>
    </w:p>
    <w:p w14:paraId="51E6B75A" w14:textId="77777777" w:rsidR="00624579" w:rsidRPr="00CA22F4" w:rsidRDefault="00CA22F4" w:rsidP="00CD3340">
      <w:pPr>
        <w:pStyle w:val="Plattetekst"/>
        <w:numPr>
          <w:ilvl w:val="0"/>
          <w:numId w:val="14"/>
        </w:numPr>
        <w:tabs>
          <w:tab w:val="left" w:pos="1493"/>
        </w:tabs>
        <w:spacing w:line="264" w:lineRule="exact"/>
        <w:ind w:left="1493" w:right="4338"/>
        <w:jc w:val="both"/>
        <w:rPr>
          <w:lang w:val="nl-NL"/>
        </w:rPr>
      </w:pPr>
      <w:r w:rsidRPr="00CA22F4">
        <w:rPr>
          <w:color w:val="6D6E71"/>
          <w:lang w:val="nl-NL"/>
        </w:rPr>
        <w:t>aandac</w:t>
      </w:r>
      <w:r w:rsidRPr="00CA22F4">
        <w:rPr>
          <w:color w:val="6D6E71"/>
          <w:spacing w:val="-2"/>
          <w:lang w:val="nl-NL"/>
        </w:rPr>
        <w:t>h</w:t>
      </w:r>
      <w:r w:rsidRPr="00CA22F4">
        <w:rPr>
          <w:color w:val="6D6E71"/>
          <w:lang w:val="nl-NL"/>
        </w:rPr>
        <w:t xml:space="preserve">t </w:t>
      </w:r>
      <w:r w:rsidRPr="00CA22F4">
        <w:rPr>
          <w:color w:val="6D6E71"/>
          <w:spacing w:val="-3"/>
          <w:lang w:val="nl-NL"/>
        </w:rPr>
        <w:t>v</w:t>
      </w:r>
      <w:r w:rsidRPr="00CA22F4">
        <w:rPr>
          <w:color w:val="6D6E71"/>
          <w:lang w:val="nl-NL"/>
        </w:rPr>
        <w:t xml:space="preserve">oor rituelen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 - in hun o</w:t>
      </w:r>
      <w:r w:rsidRPr="00CA22F4">
        <w:rPr>
          <w:color w:val="6D6E71"/>
          <w:spacing w:val="-2"/>
          <w:lang w:val="nl-NL"/>
        </w:rPr>
        <w:t>n</w:t>
      </w:r>
      <w:r w:rsidRPr="00CA22F4">
        <w:rPr>
          <w:color w:val="6D6E71"/>
          <w:lang w:val="nl-NL"/>
        </w:rPr>
        <w:t>t</w:t>
      </w:r>
      <w:r w:rsidRPr="00CA22F4">
        <w:rPr>
          <w:color w:val="6D6E71"/>
          <w:spacing w:val="-4"/>
          <w:lang w:val="nl-NL"/>
        </w:rPr>
        <w:t>r</w:t>
      </w:r>
      <w:r w:rsidRPr="00CA22F4">
        <w:rPr>
          <w:color w:val="6D6E71"/>
          <w:lang w:val="nl-NL"/>
        </w:rPr>
        <w:t>oe</w:t>
      </w:r>
      <w:r w:rsidRPr="00CA22F4">
        <w:rPr>
          <w:color w:val="6D6E71"/>
          <w:spacing w:val="-3"/>
          <w:lang w:val="nl-NL"/>
        </w:rPr>
        <w:t>r</w:t>
      </w:r>
      <w:r w:rsidRPr="00CA22F4">
        <w:rPr>
          <w:color w:val="6D6E71"/>
          <w:lang w:val="nl-NL"/>
        </w:rPr>
        <w:t>ende ee</w:t>
      </w:r>
      <w:r w:rsidRPr="00CA22F4">
        <w:rPr>
          <w:color w:val="6D6E71"/>
          <w:spacing w:val="-4"/>
          <w:lang w:val="nl-NL"/>
        </w:rPr>
        <w:t>n</w:t>
      </w:r>
      <w:r w:rsidRPr="00CA22F4">
        <w:rPr>
          <w:color w:val="6D6E71"/>
          <w:spacing w:val="-3"/>
          <w:lang w:val="nl-NL"/>
        </w:rPr>
        <w:t>v</w:t>
      </w:r>
      <w:r w:rsidRPr="00CA22F4">
        <w:rPr>
          <w:color w:val="6D6E71"/>
          <w:lang w:val="nl-NL"/>
        </w:rPr>
        <w:t>oud?</w:t>
      </w:r>
    </w:p>
    <w:p w14:paraId="1B14E82A" w14:textId="77777777" w:rsidR="00624579" w:rsidRPr="00CA22F4" w:rsidRDefault="00CA22F4" w:rsidP="00CD3340">
      <w:pPr>
        <w:pStyle w:val="Plattetekst"/>
        <w:numPr>
          <w:ilvl w:val="0"/>
          <w:numId w:val="14"/>
        </w:numPr>
        <w:tabs>
          <w:tab w:val="left" w:pos="1493"/>
        </w:tabs>
        <w:spacing w:line="264" w:lineRule="exact"/>
        <w:ind w:left="1493" w:right="3800"/>
        <w:jc w:val="both"/>
        <w:rPr>
          <w:lang w:val="nl-NL"/>
        </w:rPr>
      </w:pPr>
      <w:r w:rsidRPr="00CA22F4">
        <w:rPr>
          <w:color w:val="6D6E71"/>
          <w:lang w:val="nl-NL"/>
        </w:rPr>
        <w:t>filosofische</w:t>
      </w:r>
      <w:r w:rsidRPr="00CA22F4">
        <w:rPr>
          <w:color w:val="6D6E71"/>
          <w:spacing w:val="-1"/>
          <w:lang w:val="nl-NL"/>
        </w:rPr>
        <w:t xml:space="preserve"> </w:t>
      </w:r>
      <w:r w:rsidRPr="00CA22F4">
        <w:rPr>
          <w:color w:val="6D6E71"/>
          <w:lang w:val="nl-NL"/>
        </w:rPr>
        <w:t>bespie</w:t>
      </w:r>
      <w:r w:rsidRPr="00CA22F4">
        <w:rPr>
          <w:color w:val="6D6E71"/>
          <w:spacing w:val="-2"/>
          <w:lang w:val="nl-NL"/>
        </w:rPr>
        <w:t>g</w:t>
      </w:r>
      <w:r w:rsidRPr="00CA22F4">
        <w:rPr>
          <w:color w:val="6D6E71"/>
          <w:lang w:val="nl-NL"/>
        </w:rPr>
        <w:t>elin</w:t>
      </w:r>
      <w:r w:rsidRPr="00CA22F4">
        <w:rPr>
          <w:color w:val="6D6E71"/>
          <w:spacing w:val="-2"/>
          <w:lang w:val="nl-NL"/>
        </w:rPr>
        <w:t>g</w:t>
      </w:r>
      <w:r w:rsidRPr="00CA22F4">
        <w:rPr>
          <w:color w:val="6D6E71"/>
          <w:lang w:val="nl-NL"/>
        </w:rPr>
        <w:t>en</w:t>
      </w:r>
      <w:r w:rsidRPr="00CA22F4">
        <w:rPr>
          <w:color w:val="6D6E71"/>
          <w:spacing w:val="-1"/>
          <w:lang w:val="nl-NL"/>
        </w:rPr>
        <w:t xml:space="preserve"> o</w:t>
      </w:r>
      <w:r w:rsidRPr="00CA22F4">
        <w:rPr>
          <w:color w:val="6D6E71"/>
          <w:spacing w:val="-3"/>
          <w:lang w:val="nl-NL"/>
        </w:rPr>
        <w:t>v</w:t>
      </w:r>
      <w:r w:rsidRPr="00CA22F4">
        <w:rPr>
          <w:color w:val="6D6E71"/>
          <w:lang w:val="nl-NL"/>
        </w:rPr>
        <w:t>er</w:t>
      </w:r>
      <w:r w:rsidRPr="00CA22F4">
        <w:rPr>
          <w:color w:val="6D6E71"/>
          <w:spacing w:val="-2"/>
          <w:lang w:val="nl-NL"/>
        </w:rPr>
        <w:t xml:space="preserve"> </w:t>
      </w:r>
      <w:r w:rsidRPr="00CA22F4">
        <w:rPr>
          <w:color w:val="6D6E71"/>
          <w:spacing w:val="-3"/>
          <w:lang w:val="nl-NL"/>
        </w:rPr>
        <w:t>wa</w:t>
      </w:r>
      <w:r w:rsidRPr="00CA22F4">
        <w:rPr>
          <w:color w:val="6D6E71"/>
          <w:lang w:val="nl-NL"/>
        </w:rPr>
        <w:t>t</w:t>
      </w:r>
      <w:r w:rsidRPr="00CA22F4">
        <w:rPr>
          <w:color w:val="6D6E71"/>
          <w:spacing w:val="-1"/>
          <w:lang w:val="nl-NL"/>
        </w:rPr>
        <w:t xml:space="preserve"> </w:t>
      </w:r>
      <w:r w:rsidRPr="00CA22F4">
        <w:rPr>
          <w:color w:val="6D6E71"/>
          <w:lang w:val="nl-NL"/>
        </w:rPr>
        <w:t>dood</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spacing w:val="-4"/>
          <w:lang w:val="nl-NL"/>
        </w:rPr>
        <w:t>k</w:t>
      </w:r>
      <w:r w:rsidRPr="00CA22F4">
        <w:rPr>
          <w:color w:val="6D6E71"/>
          <w:lang w:val="nl-NL"/>
        </w:rPr>
        <w:t>an</w:t>
      </w:r>
      <w:r w:rsidRPr="00CA22F4">
        <w:rPr>
          <w:color w:val="6D6E71"/>
          <w:spacing w:val="-1"/>
          <w:lang w:val="nl-NL"/>
        </w:rPr>
        <w:t xml:space="preserve"> </w:t>
      </w:r>
      <w:r w:rsidRPr="00CA22F4">
        <w:rPr>
          <w:color w:val="6D6E71"/>
          <w:lang w:val="nl-NL"/>
        </w:rPr>
        <w:t>zijn,</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jui</w:t>
      </w:r>
      <w:r w:rsidRPr="00CA22F4">
        <w:rPr>
          <w:color w:val="6D6E71"/>
          <w:spacing w:val="-2"/>
          <w:lang w:val="nl-NL"/>
        </w:rPr>
        <w:t>s</w:t>
      </w:r>
      <w:r w:rsidRPr="00CA22F4">
        <w:rPr>
          <w:color w:val="6D6E71"/>
          <w:lang w:val="nl-NL"/>
        </w:rPr>
        <w:t>t</w:t>
      </w:r>
      <w:r w:rsidRPr="00CA22F4">
        <w:rPr>
          <w:color w:val="6D6E71"/>
          <w:spacing w:val="-1"/>
          <w:lang w:val="nl-NL"/>
        </w:rPr>
        <w:t xml:space="preserve"> </w:t>
      </w:r>
      <w:r w:rsidRPr="00CA22F4">
        <w:rPr>
          <w:color w:val="6D6E71"/>
          <w:lang w:val="nl-NL"/>
        </w:rPr>
        <w:t>ee</w:t>
      </w:r>
      <w:r w:rsidRPr="00CA22F4">
        <w:rPr>
          <w:color w:val="6D6E71"/>
          <w:spacing w:val="-4"/>
          <w:lang w:val="nl-NL"/>
        </w:rPr>
        <w:t>n</w:t>
      </w:r>
      <w:r w:rsidRPr="00CA22F4">
        <w:rPr>
          <w:color w:val="6D6E71"/>
          <w:spacing w:val="-3"/>
          <w:lang w:val="nl-NL"/>
        </w:rPr>
        <w:t>v</w:t>
      </w:r>
      <w:r w:rsidRPr="00CA22F4">
        <w:rPr>
          <w:color w:val="6D6E71"/>
          <w:lang w:val="nl-NL"/>
        </w:rPr>
        <w:t>oudig?</w:t>
      </w:r>
    </w:p>
    <w:p w14:paraId="0C1B5F63" w14:textId="77777777" w:rsidR="00624579" w:rsidRPr="00CA22F4" w:rsidRDefault="00CA22F4" w:rsidP="00CD3340">
      <w:pPr>
        <w:pStyle w:val="Plattetekst"/>
        <w:numPr>
          <w:ilvl w:val="0"/>
          <w:numId w:val="14"/>
        </w:numPr>
        <w:tabs>
          <w:tab w:val="left" w:pos="1493"/>
        </w:tabs>
        <w:spacing w:line="264" w:lineRule="exact"/>
        <w:ind w:left="1493" w:right="7208"/>
        <w:jc w:val="both"/>
        <w:rPr>
          <w:lang w:val="nl-NL"/>
        </w:rPr>
      </w:pPr>
      <w:r w:rsidRPr="00CA22F4">
        <w:rPr>
          <w:color w:val="6D6E71"/>
          <w:lang w:val="nl-NL"/>
        </w:rPr>
        <w:t xml:space="preserve">rituelen en </w:t>
      </w:r>
      <w:r w:rsidRPr="00CA22F4">
        <w:rPr>
          <w:color w:val="6D6E71"/>
          <w:spacing w:val="-4"/>
          <w:lang w:val="nl-NL"/>
        </w:rPr>
        <w:t>s</w:t>
      </w:r>
      <w:r w:rsidRPr="00CA22F4">
        <w:rPr>
          <w:color w:val="6D6E71"/>
          <w:lang w:val="nl-NL"/>
        </w:rPr>
        <w:t xml:space="preserve">ymbolen </w:t>
      </w:r>
      <w:r w:rsidRPr="00CA22F4">
        <w:rPr>
          <w:color w:val="6D6E71"/>
          <w:spacing w:val="-4"/>
          <w:lang w:val="nl-NL"/>
        </w:rPr>
        <w:t>r</w:t>
      </w:r>
      <w:r w:rsidRPr="00CA22F4">
        <w:rPr>
          <w:color w:val="6D6E71"/>
          <w:lang w:val="nl-NL"/>
        </w:rPr>
        <w:t>ond de dood.</w:t>
      </w:r>
    </w:p>
    <w:p w14:paraId="1127216C" w14:textId="77777777" w:rsidR="00624579" w:rsidRPr="00CA22F4" w:rsidRDefault="00CA22F4" w:rsidP="00CD3340">
      <w:pPr>
        <w:pStyle w:val="Plattetekst"/>
        <w:numPr>
          <w:ilvl w:val="0"/>
          <w:numId w:val="14"/>
        </w:numPr>
        <w:tabs>
          <w:tab w:val="left" w:pos="1493"/>
        </w:tabs>
        <w:spacing w:line="264" w:lineRule="exact"/>
        <w:ind w:left="1493" w:right="6100"/>
        <w:jc w:val="both"/>
        <w:rPr>
          <w:lang w:val="nl-NL"/>
        </w:rPr>
      </w:pPr>
      <w:r w:rsidRPr="00CA22F4">
        <w:rPr>
          <w:color w:val="6D6E71"/>
          <w:lang w:val="nl-NL"/>
        </w:rPr>
        <w:t>aandac</w:t>
      </w:r>
      <w:r w:rsidRPr="00CA22F4">
        <w:rPr>
          <w:color w:val="6D6E71"/>
          <w:spacing w:val="-2"/>
          <w:lang w:val="nl-NL"/>
        </w:rPr>
        <w:t>h</w:t>
      </w:r>
      <w:r w:rsidRPr="00CA22F4">
        <w:rPr>
          <w:color w:val="6D6E71"/>
          <w:lang w:val="nl-NL"/>
        </w:rPr>
        <w:t xml:space="preserve">t </w:t>
      </w:r>
      <w:r w:rsidRPr="00CA22F4">
        <w:rPr>
          <w:color w:val="6D6E71"/>
          <w:spacing w:val="-3"/>
          <w:lang w:val="nl-NL"/>
        </w:rPr>
        <w:t>v</w:t>
      </w:r>
      <w:r w:rsidRPr="00CA22F4">
        <w:rPr>
          <w:color w:val="6D6E71"/>
          <w:lang w:val="nl-NL"/>
        </w:rPr>
        <w:t>oor kind-ei</w:t>
      </w:r>
      <w:r w:rsidRPr="00CA22F4">
        <w:rPr>
          <w:color w:val="6D6E71"/>
          <w:spacing w:val="-2"/>
          <w:lang w:val="nl-NL"/>
        </w:rPr>
        <w:t>g</w:t>
      </w:r>
      <w:r w:rsidRPr="00CA22F4">
        <w:rPr>
          <w:color w:val="6D6E71"/>
          <w:lang w:val="nl-NL"/>
        </w:rPr>
        <w:t xml:space="preserve">en </w:t>
      </w:r>
      <w:r w:rsidRPr="00CA22F4">
        <w:rPr>
          <w:color w:val="6D6E71"/>
          <w:spacing w:val="-4"/>
          <w:lang w:val="nl-NL"/>
        </w:rPr>
        <w:t>s</w:t>
      </w:r>
      <w:r w:rsidRPr="00CA22F4">
        <w:rPr>
          <w:color w:val="6D6E71"/>
          <w:lang w:val="nl-NL"/>
        </w:rPr>
        <w:t>ymbolen en rituelen?</w:t>
      </w:r>
    </w:p>
    <w:p w14:paraId="2539F883" w14:textId="77777777" w:rsidR="00624579" w:rsidRPr="00CA22F4" w:rsidRDefault="00CA22F4" w:rsidP="00CD3340">
      <w:pPr>
        <w:pStyle w:val="Plattetekst"/>
        <w:numPr>
          <w:ilvl w:val="0"/>
          <w:numId w:val="14"/>
        </w:numPr>
        <w:tabs>
          <w:tab w:val="left" w:pos="1493"/>
        </w:tabs>
        <w:spacing w:line="264" w:lineRule="exact"/>
        <w:ind w:left="1493" w:right="3036"/>
        <w:jc w:val="both"/>
        <w:rPr>
          <w:lang w:val="nl-NL"/>
        </w:rPr>
      </w:pPr>
      <w:r w:rsidRPr="00CA22F4">
        <w:rPr>
          <w:color w:val="6D6E71"/>
          <w:lang w:val="nl-NL"/>
        </w:rPr>
        <w:t>klassie</w:t>
      </w:r>
      <w:r w:rsidRPr="00CA22F4">
        <w:rPr>
          <w:color w:val="6D6E71"/>
          <w:spacing w:val="-8"/>
          <w:lang w:val="nl-NL"/>
        </w:rPr>
        <w:t>k</w:t>
      </w:r>
      <w:r w:rsidRPr="00CA22F4">
        <w:rPr>
          <w:color w:val="6D6E71"/>
          <w:lang w:val="nl-NL"/>
        </w:rPr>
        <w:t xml:space="preserve">e </w:t>
      </w:r>
      <w:r w:rsidRPr="00CA22F4">
        <w:rPr>
          <w:color w:val="6D6E71"/>
          <w:spacing w:val="-5"/>
          <w:lang w:val="nl-NL"/>
        </w:rPr>
        <w:t>f</w:t>
      </w:r>
      <w:r w:rsidRPr="00CA22F4">
        <w:rPr>
          <w:color w:val="6D6E71"/>
          <w:lang w:val="nl-NL"/>
        </w:rPr>
        <w:t xml:space="preserve">asen </w:t>
      </w:r>
      <w:r w:rsidRPr="00CA22F4">
        <w:rPr>
          <w:color w:val="6D6E71"/>
          <w:spacing w:val="-4"/>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 o</w:t>
      </w:r>
      <w:r w:rsidRPr="00CA22F4">
        <w:rPr>
          <w:color w:val="6D6E71"/>
          <w:spacing w:val="-3"/>
          <w:lang w:val="nl-NL"/>
        </w:rPr>
        <w:t>n</w:t>
      </w:r>
      <w:r w:rsidRPr="00CA22F4">
        <w:rPr>
          <w:color w:val="6D6E71"/>
          <w:lang w:val="nl-NL"/>
        </w:rPr>
        <w:t>t</w:t>
      </w:r>
      <w:r w:rsidRPr="00CA22F4">
        <w:rPr>
          <w:color w:val="6D6E71"/>
          <w:spacing w:val="-8"/>
          <w:lang w:val="nl-NL"/>
        </w:rPr>
        <w:t>k</w:t>
      </w:r>
      <w:r w:rsidRPr="00CA22F4">
        <w:rPr>
          <w:color w:val="6D6E71"/>
          <w:lang w:val="nl-NL"/>
        </w:rPr>
        <w:t>ennin</w:t>
      </w:r>
      <w:r w:rsidRPr="00CA22F4">
        <w:rPr>
          <w:color w:val="6D6E71"/>
          <w:spacing w:val="2"/>
          <w:lang w:val="nl-NL"/>
        </w:rPr>
        <w:t>g</w:t>
      </w:r>
      <w:r w:rsidRPr="00CA22F4">
        <w:rPr>
          <w:color w:val="6D6E7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o</w:t>
      </w:r>
      <w:r w:rsidRPr="00CA22F4">
        <w:rPr>
          <w:color w:val="6D6E71"/>
          <w:spacing w:val="-1"/>
          <w:lang w:val="nl-NL"/>
        </w:rPr>
        <w:t>p</w:t>
      </w:r>
      <w:r w:rsidRPr="00CA22F4">
        <w:rPr>
          <w:color w:val="6D6E71"/>
          <w:spacing w:val="-3"/>
          <w:lang w:val="nl-NL"/>
        </w:rPr>
        <w:t>st</w:t>
      </w:r>
      <w:r w:rsidRPr="00CA22F4">
        <w:rPr>
          <w:color w:val="6D6E71"/>
          <w:lang w:val="nl-NL"/>
        </w:rPr>
        <w:t>andigheid, aa</w:t>
      </w:r>
      <w:r w:rsidRPr="00CA22F4">
        <w:rPr>
          <w:color w:val="6D6E71"/>
          <w:spacing w:val="-4"/>
          <w:lang w:val="nl-NL"/>
        </w:rPr>
        <w:t>nv</w:t>
      </w:r>
      <w:r w:rsidRPr="00CA22F4">
        <w:rPr>
          <w:color w:val="6D6E71"/>
          <w:lang w:val="nl-NL"/>
        </w:rPr>
        <w:t>aa</w:t>
      </w:r>
      <w:r w:rsidRPr="00CA22F4">
        <w:rPr>
          <w:color w:val="6D6E71"/>
          <w:spacing w:val="-4"/>
          <w:lang w:val="nl-NL"/>
        </w:rPr>
        <w:t>r</w:t>
      </w:r>
      <w:r w:rsidRPr="00CA22F4">
        <w:rPr>
          <w:color w:val="6D6E71"/>
          <w:lang w:val="nl-NL"/>
        </w:rPr>
        <w:t>ding.</w:t>
      </w:r>
    </w:p>
    <w:p w14:paraId="3BFF8FFC" w14:textId="77777777" w:rsidR="00624579" w:rsidRPr="00CA22F4" w:rsidRDefault="00CA22F4" w:rsidP="00CD3340">
      <w:pPr>
        <w:pStyle w:val="Plattetekst"/>
        <w:numPr>
          <w:ilvl w:val="0"/>
          <w:numId w:val="14"/>
        </w:numPr>
        <w:tabs>
          <w:tab w:val="left" w:pos="1493"/>
        </w:tabs>
        <w:spacing w:line="264" w:lineRule="exact"/>
        <w:ind w:left="1493" w:right="6769"/>
        <w:jc w:val="both"/>
        <w:rPr>
          <w:lang w:val="nl-NL"/>
        </w:rPr>
      </w:pPr>
      <w:r w:rsidRPr="00CA22F4">
        <w:rPr>
          <w:color w:val="6D6E71"/>
          <w:lang w:val="nl-NL"/>
        </w:rPr>
        <w:t xml:space="preserve">is </w:t>
      </w:r>
      <w:r w:rsidRPr="00CA22F4">
        <w:rPr>
          <w:color w:val="6D6E71"/>
          <w:spacing w:val="-4"/>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 xml:space="preserve">erking </w:t>
      </w:r>
      <w:r w:rsidRPr="00CA22F4">
        <w:rPr>
          <w:color w:val="6D6E71"/>
          <w:spacing w:val="-6"/>
          <w:lang w:val="nl-NL"/>
        </w:rPr>
        <w:t>‘</w:t>
      </w:r>
      <w:r w:rsidRPr="00CA22F4">
        <w:rPr>
          <w:color w:val="6D6E71"/>
          <w:spacing w:val="-2"/>
          <w:lang w:val="nl-NL"/>
        </w:rPr>
        <w:t>a</w:t>
      </w:r>
      <w:r w:rsidRPr="00CA22F4">
        <w:rPr>
          <w:color w:val="6D6E71"/>
          <w:spacing w:val="11"/>
          <w:lang w:val="nl-NL"/>
        </w:rPr>
        <w:t>f</w:t>
      </w:r>
      <w:r w:rsidRPr="00CA22F4">
        <w:rPr>
          <w:color w:val="6D6E71"/>
          <w:lang w:val="nl-NL"/>
        </w:rPr>
        <w:t xml:space="preserve">’?  </w:t>
      </w:r>
      <w:r w:rsidRPr="00CA22F4">
        <w:rPr>
          <w:color w:val="6D6E71"/>
          <w:spacing w:val="-4"/>
          <w:lang w:val="nl-NL"/>
        </w:rPr>
        <w:t>k</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6"/>
          <w:lang w:val="nl-NL"/>
        </w:rPr>
        <w:t>‘</w:t>
      </w:r>
      <w:r w:rsidRPr="00CA22F4">
        <w:rPr>
          <w:color w:val="6D6E71"/>
          <w:spacing w:val="-2"/>
          <w:lang w:val="nl-NL"/>
        </w:rPr>
        <w:t>a</w:t>
      </w:r>
      <w:r w:rsidRPr="00CA22F4">
        <w:rPr>
          <w:color w:val="6D6E71"/>
          <w:spacing w:val="11"/>
          <w:lang w:val="nl-NL"/>
        </w:rPr>
        <w:t>f</w:t>
      </w:r>
      <w:r w:rsidRPr="00CA22F4">
        <w:rPr>
          <w:color w:val="6D6E71"/>
          <w:lang w:val="nl-NL"/>
        </w:rPr>
        <w:t>’ zijn?</w:t>
      </w:r>
    </w:p>
    <w:p w14:paraId="56437A95" w14:textId="77777777" w:rsidR="00624579" w:rsidRPr="00CA22F4" w:rsidRDefault="00CA22F4" w:rsidP="00CD3340">
      <w:pPr>
        <w:pStyle w:val="Plattetekst"/>
        <w:numPr>
          <w:ilvl w:val="0"/>
          <w:numId w:val="14"/>
        </w:numPr>
        <w:tabs>
          <w:tab w:val="left" w:pos="1493"/>
        </w:tabs>
        <w:spacing w:line="264" w:lineRule="exact"/>
        <w:ind w:left="1493" w:right="7514"/>
        <w:jc w:val="both"/>
        <w:rPr>
          <w:lang w:val="nl-NL"/>
        </w:rPr>
      </w:pPr>
      <w:r w:rsidRPr="00CA22F4">
        <w:rPr>
          <w:color w:val="6D6E71"/>
          <w:spacing w:val="-4"/>
          <w:lang w:val="nl-NL"/>
        </w:rPr>
        <w:t>k</w:t>
      </w:r>
      <w:r w:rsidRPr="00CA22F4">
        <w:rPr>
          <w:color w:val="6D6E71"/>
          <w:lang w:val="nl-NL"/>
        </w:rPr>
        <w:t>an h</w:t>
      </w:r>
      <w:r w:rsidRPr="00CA22F4">
        <w:rPr>
          <w:color w:val="6D6E71"/>
          <w:spacing w:val="-2"/>
          <w:lang w:val="nl-NL"/>
        </w:rPr>
        <w:t>e</w:t>
      </w:r>
      <w:r w:rsidRPr="00CA22F4">
        <w:rPr>
          <w:color w:val="6D6E71"/>
          <w:lang w:val="nl-NL"/>
        </w:rPr>
        <w:t>t l</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der </w:t>
      </w:r>
      <w:r w:rsidRPr="00CA22F4">
        <w:rPr>
          <w:color w:val="6D6E71"/>
          <w:spacing w:val="-5"/>
          <w:lang w:val="nl-NL"/>
        </w:rPr>
        <w:t>g</w:t>
      </w:r>
      <w:r w:rsidRPr="00CA22F4">
        <w:rPr>
          <w:color w:val="6D6E71"/>
          <w:lang w:val="nl-NL"/>
        </w:rPr>
        <w:t>aan? hoe?</w:t>
      </w:r>
    </w:p>
    <w:p w14:paraId="75C27D44" w14:textId="77777777" w:rsidR="00624579" w:rsidRPr="00CA22F4" w:rsidRDefault="00CA22F4" w:rsidP="00CD3340">
      <w:pPr>
        <w:pStyle w:val="Plattetekst"/>
        <w:numPr>
          <w:ilvl w:val="0"/>
          <w:numId w:val="14"/>
        </w:numPr>
        <w:tabs>
          <w:tab w:val="left" w:pos="1493"/>
        </w:tabs>
        <w:spacing w:line="264" w:lineRule="exact"/>
        <w:ind w:left="1493" w:right="8151"/>
        <w:jc w:val="both"/>
        <w:rPr>
          <w:lang w:val="nl-NL"/>
        </w:rPr>
      </w:pPr>
      <w:r w:rsidRPr="00CA22F4">
        <w:rPr>
          <w:color w:val="6D6E71"/>
          <w:lang w:val="nl-NL"/>
        </w:rPr>
        <w:t>open</w:t>
      </w:r>
      <w:r w:rsidRPr="00CA22F4">
        <w:rPr>
          <w:color w:val="6D6E71"/>
          <w:spacing w:val="-4"/>
          <w:lang w:val="nl-NL"/>
        </w:rPr>
        <w:t xml:space="preserve"> </w:t>
      </w:r>
      <w:r w:rsidRPr="00CA22F4">
        <w:rPr>
          <w:color w:val="6D6E71"/>
          <w:lang w:val="nl-NL"/>
        </w:rPr>
        <w:t>einde?</w:t>
      </w:r>
      <w:r w:rsidRPr="00CA22F4">
        <w:rPr>
          <w:color w:val="6D6E71"/>
          <w:spacing w:val="-3"/>
          <w:lang w:val="nl-NL"/>
        </w:rPr>
        <w:t xml:space="preserve"> </w:t>
      </w:r>
      <w:r w:rsidRPr="00CA22F4">
        <w:rPr>
          <w:color w:val="6D6E71"/>
          <w:lang w:val="nl-NL"/>
        </w:rPr>
        <w:t>pe</w:t>
      </w:r>
      <w:r w:rsidRPr="00CA22F4">
        <w:rPr>
          <w:color w:val="6D6E71"/>
          <w:spacing w:val="-4"/>
          <w:lang w:val="nl-NL"/>
        </w:rPr>
        <w:t>r</w:t>
      </w:r>
      <w:r w:rsidRPr="00CA22F4">
        <w:rPr>
          <w:color w:val="6D6E71"/>
          <w:lang w:val="nl-NL"/>
        </w:rPr>
        <w:t>specti</w:t>
      </w:r>
      <w:r w:rsidRPr="00CA22F4">
        <w:rPr>
          <w:color w:val="6D6E71"/>
          <w:spacing w:val="-3"/>
          <w:lang w:val="nl-NL"/>
        </w:rPr>
        <w:t>e</w:t>
      </w:r>
      <w:r w:rsidRPr="00CA22F4">
        <w:rPr>
          <w:color w:val="6D6E71"/>
          <w:lang w:val="nl-NL"/>
        </w:rPr>
        <w:t>f?</w:t>
      </w:r>
    </w:p>
    <w:p w14:paraId="414CA36C" w14:textId="77777777" w:rsidR="00624579" w:rsidRPr="00CA22F4" w:rsidRDefault="00CA22F4" w:rsidP="00CD3340">
      <w:pPr>
        <w:pStyle w:val="Plattetekst"/>
        <w:numPr>
          <w:ilvl w:val="0"/>
          <w:numId w:val="14"/>
        </w:numPr>
        <w:tabs>
          <w:tab w:val="left" w:pos="1493"/>
        </w:tabs>
        <w:spacing w:line="264" w:lineRule="exact"/>
        <w:ind w:left="1493" w:right="7749"/>
        <w:jc w:val="both"/>
        <w:rPr>
          <w:lang w:val="nl-NL"/>
        </w:rPr>
      </w:pPr>
      <w:r w:rsidRPr="00CA22F4">
        <w:rPr>
          <w:color w:val="6D6E71"/>
          <w:spacing w:val="-3"/>
          <w:lang w:val="nl-NL"/>
        </w:rPr>
        <w:t>r</w:t>
      </w:r>
      <w:r w:rsidRPr="00CA22F4">
        <w:rPr>
          <w:color w:val="6D6E71"/>
          <w:lang w:val="nl-NL"/>
        </w:rPr>
        <w:t>ealisme: iede</w:t>
      </w:r>
      <w:r w:rsidRPr="00CA22F4">
        <w:rPr>
          <w:color w:val="6D6E71"/>
          <w:spacing w:val="-4"/>
          <w:lang w:val="nl-NL"/>
        </w:rPr>
        <w:t>r</w:t>
      </w:r>
      <w:r w:rsidRPr="00CA22F4">
        <w:rPr>
          <w:color w:val="6D6E71"/>
          <w:lang w:val="nl-NL"/>
        </w:rPr>
        <w:t xml:space="preserve">een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dood.</w:t>
      </w:r>
    </w:p>
    <w:p w14:paraId="34263AAE" w14:textId="77777777" w:rsidR="00624579" w:rsidRPr="00CA22F4" w:rsidRDefault="00CA22F4" w:rsidP="00CD3340">
      <w:pPr>
        <w:pStyle w:val="Plattetekst"/>
        <w:numPr>
          <w:ilvl w:val="0"/>
          <w:numId w:val="14"/>
        </w:numPr>
        <w:tabs>
          <w:tab w:val="left" w:pos="1493"/>
        </w:tabs>
        <w:spacing w:line="264" w:lineRule="exact"/>
        <w:ind w:left="1493" w:right="7693"/>
        <w:jc w:val="both"/>
        <w:rPr>
          <w:lang w:val="nl-NL"/>
        </w:rPr>
      </w:pPr>
      <w:r w:rsidRPr="00CA22F4">
        <w:rPr>
          <w:color w:val="6D6E71"/>
          <w:lang w:val="nl-NL"/>
        </w:rPr>
        <w:t>beang</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end?</w:t>
      </w:r>
      <w:r w:rsidRPr="00CA22F4">
        <w:rPr>
          <w:color w:val="6D6E71"/>
          <w:spacing w:val="-3"/>
          <w:lang w:val="nl-NL"/>
        </w:rPr>
        <w:t xml:space="preserve"> </w:t>
      </w:r>
      <w:r w:rsidRPr="00CA22F4">
        <w:rPr>
          <w:color w:val="6D6E71"/>
          <w:spacing w:val="-2"/>
          <w:lang w:val="nl-NL"/>
        </w:rPr>
        <w:t>g</w:t>
      </w:r>
      <w:r w:rsidRPr="00CA22F4">
        <w:rPr>
          <w:color w:val="6D6E71"/>
          <w:lang w:val="nl-NL"/>
        </w:rPr>
        <w:t>eru</w:t>
      </w:r>
      <w:r w:rsidRPr="00CA22F4">
        <w:rPr>
          <w:color w:val="6D6E71"/>
          <w:spacing w:val="-3"/>
          <w:lang w:val="nl-NL"/>
        </w:rPr>
        <w:t>s</w:t>
      </w:r>
      <w:r w:rsidRPr="00CA22F4">
        <w:rPr>
          <w:color w:val="6D6E71"/>
          <w:lang w:val="nl-NL"/>
        </w:rPr>
        <w:t>t</w:t>
      </w:r>
      <w:r w:rsidRPr="00CA22F4">
        <w:rPr>
          <w:color w:val="6D6E71"/>
          <w:spacing w:val="-3"/>
          <w:lang w:val="nl-NL"/>
        </w:rPr>
        <w:t>st</w:t>
      </w:r>
      <w:r w:rsidRPr="00CA22F4">
        <w:rPr>
          <w:color w:val="6D6E71"/>
          <w:lang w:val="nl-NL"/>
        </w:rPr>
        <w:t>ellend?</w:t>
      </w:r>
    </w:p>
    <w:p w14:paraId="39A5F3E3" w14:textId="77777777" w:rsidR="00624579" w:rsidRPr="00CA22F4" w:rsidRDefault="00CA22F4" w:rsidP="00CD3340">
      <w:pPr>
        <w:pStyle w:val="Plattetekst"/>
        <w:numPr>
          <w:ilvl w:val="0"/>
          <w:numId w:val="14"/>
        </w:numPr>
        <w:tabs>
          <w:tab w:val="left" w:pos="1493"/>
        </w:tabs>
        <w:spacing w:line="264" w:lineRule="exact"/>
        <w:ind w:left="1493" w:right="6255"/>
        <w:jc w:val="both"/>
        <w:rPr>
          <w:lang w:val="nl-NL"/>
        </w:rPr>
      </w:pPr>
      <w:r w:rsidRPr="00CA22F4">
        <w:rPr>
          <w:color w:val="6D6E71"/>
          <w:lang w:val="nl-NL"/>
        </w:rPr>
        <w:t>als een c</w:t>
      </w:r>
      <w:r w:rsidRPr="00CA22F4">
        <w:rPr>
          <w:color w:val="6D6E71"/>
          <w:spacing w:val="-3"/>
          <w:lang w:val="nl-NL"/>
        </w:rPr>
        <w:t>y</w:t>
      </w:r>
      <w:r w:rsidRPr="00CA22F4">
        <w:rPr>
          <w:color w:val="6D6E71"/>
          <w:lang w:val="nl-NL"/>
        </w:rPr>
        <w:t>clus? i</w:t>
      </w:r>
      <w:r w:rsidRPr="00CA22F4">
        <w:rPr>
          <w:color w:val="6D6E71"/>
          <w:spacing w:val="-2"/>
          <w:lang w:val="nl-NL"/>
        </w:rPr>
        <w:t>n</w:t>
      </w:r>
      <w:r w:rsidRPr="00CA22F4">
        <w:rPr>
          <w:color w:val="6D6E71"/>
          <w:lang w:val="nl-NL"/>
        </w:rPr>
        <w:t xml:space="preserve">wisselbaar </w:t>
      </w:r>
      <w:r w:rsidRPr="00CA22F4">
        <w:rPr>
          <w:color w:val="6D6E71"/>
          <w:spacing w:val="-2"/>
          <w:lang w:val="nl-NL"/>
        </w:rPr>
        <w:t>v</w:t>
      </w:r>
      <w:r w:rsidRPr="00CA22F4">
        <w:rPr>
          <w:color w:val="6D6E71"/>
          <w:lang w:val="nl-NL"/>
        </w:rPr>
        <w:t>oor nieuw l</w:t>
      </w:r>
      <w:r w:rsidRPr="00CA22F4">
        <w:rPr>
          <w:color w:val="6D6E71"/>
          <w:spacing w:val="-1"/>
          <w:lang w:val="nl-NL"/>
        </w:rPr>
        <w:t>e</w:t>
      </w:r>
      <w:r w:rsidRPr="00CA22F4">
        <w:rPr>
          <w:color w:val="6D6E71"/>
          <w:spacing w:val="-3"/>
          <w:lang w:val="nl-NL"/>
        </w:rPr>
        <w:t>v</w:t>
      </w:r>
      <w:r w:rsidRPr="00CA22F4">
        <w:rPr>
          <w:color w:val="6D6E71"/>
          <w:lang w:val="nl-NL"/>
        </w:rPr>
        <w:t>en?</w:t>
      </w:r>
    </w:p>
    <w:p w14:paraId="2E8A1AAA" w14:textId="77777777" w:rsidR="00624579" w:rsidRPr="00CA22F4" w:rsidRDefault="00CA22F4" w:rsidP="00CD3340">
      <w:pPr>
        <w:pStyle w:val="Plattetekst"/>
        <w:numPr>
          <w:ilvl w:val="0"/>
          <w:numId w:val="14"/>
        </w:numPr>
        <w:tabs>
          <w:tab w:val="left" w:pos="1493"/>
        </w:tabs>
        <w:spacing w:line="264" w:lineRule="exact"/>
        <w:ind w:left="1493" w:right="4253"/>
        <w:jc w:val="both"/>
        <w:rPr>
          <w:lang w:val="nl-NL"/>
        </w:rPr>
      </w:pPr>
      <w:r w:rsidRPr="00CA22F4">
        <w:rPr>
          <w:color w:val="6D6E71"/>
          <w:spacing w:val="-3"/>
          <w:lang w:val="nl-NL"/>
        </w:rPr>
        <w:t>v</w:t>
      </w:r>
      <w:r w:rsidRPr="00CA22F4">
        <w:rPr>
          <w:color w:val="6D6E71"/>
          <w:lang w:val="nl-NL"/>
        </w:rPr>
        <w:t xml:space="preserve">erlies </w:t>
      </w:r>
      <w:r w:rsidRPr="00CA22F4">
        <w:rPr>
          <w:color w:val="6D6E71"/>
          <w:spacing w:val="-4"/>
          <w:lang w:val="nl-NL"/>
        </w:rPr>
        <w:t>v</w:t>
      </w:r>
      <w:r w:rsidRPr="00CA22F4">
        <w:rPr>
          <w:color w:val="6D6E71"/>
          <w:lang w:val="nl-NL"/>
        </w:rPr>
        <w:t xml:space="preserve">an een huisdier </w:t>
      </w:r>
      <w:r w:rsidRPr="00CA22F4">
        <w:rPr>
          <w:color w:val="6D6E71"/>
          <w:spacing w:val="-2"/>
          <w:lang w:val="nl-NL"/>
        </w:rPr>
        <w:t>v</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ele</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 xml:space="preserve">erlies </w:t>
      </w:r>
      <w:r w:rsidRPr="00CA22F4">
        <w:rPr>
          <w:color w:val="6D6E71"/>
          <w:spacing w:val="-4"/>
          <w:lang w:val="nl-NL"/>
        </w:rPr>
        <w:t>v</w:t>
      </w:r>
      <w:r w:rsidRPr="00CA22F4">
        <w:rPr>
          <w:color w:val="6D6E71"/>
          <w:lang w:val="nl-NL"/>
        </w:rPr>
        <w:t>an een naa</w:t>
      </w:r>
      <w:r w:rsidRPr="00CA22F4">
        <w:rPr>
          <w:color w:val="6D6E71"/>
          <w:spacing w:val="-3"/>
          <w:lang w:val="nl-NL"/>
        </w:rPr>
        <w:t>st</w:t>
      </w:r>
      <w:r w:rsidRPr="00CA22F4">
        <w:rPr>
          <w:color w:val="6D6E71"/>
          <w:lang w:val="nl-NL"/>
        </w:rPr>
        <w:t>e - hoe?</w:t>
      </w:r>
    </w:p>
    <w:p w14:paraId="032DC560" w14:textId="77777777" w:rsidR="00624579" w:rsidRPr="00CA22F4" w:rsidRDefault="00CA22F4" w:rsidP="00CD3340">
      <w:pPr>
        <w:pStyle w:val="Plattetekst"/>
        <w:numPr>
          <w:ilvl w:val="0"/>
          <w:numId w:val="14"/>
        </w:numPr>
        <w:tabs>
          <w:tab w:val="left" w:pos="1493"/>
        </w:tabs>
        <w:spacing w:line="264" w:lineRule="exact"/>
        <w:ind w:left="1493" w:right="7680"/>
        <w:jc w:val="both"/>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der l</w:t>
      </w:r>
      <w:r w:rsidRPr="00CA22F4">
        <w:rPr>
          <w:color w:val="6D6E71"/>
          <w:spacing w:val="-2"/>
          <w:lang w:val="nl-NL"/>
        </w:rPr>
        <w:t>e</w:t>
      </w:r>
      <w:r w:rsidRPr="00CA22F4">
        <w:rPr>
          <w:color w:val="6D6E71"/>
          <w:spacing w:val="-3"/>
          <w:lang w:val="nl-NL"/>
        </w:rPr>
        <w:t>v</w:t>
      </w:r>
      <w:r w:rsidRPr="00CA22F4">
        <w:rPr>
          <w:color w:val="6D6E71"/>
          <w:lang w:val="nl-NL"/>
        </w:rPr>
        <w:t>en door herinnering.</w:t>
      </w:r>
    </w:p>
    <w:p w14:paraId="0DF9B0A5" w14:textId="77777777" w:rsidR="00624579" w:rsidRPr="00CA22F4" w:rsidRDefault="00CA22F4" w:rsidP="00CD3340">
      <w:pPr>
        <w:pStyle w:val="Plattetekst"/>
        <w:numPr>
          <w:ilvl w:val="0"/>
          <w:numId w:val="14"/>
        </w:numPr>
        <w:tabs>
          <w:tab w:val="left" w:pos="1493"/>
        </w:tabs>
        <w:spacing w:line="264" w:lineRule="exact"/>
        <w:ind w:left="1493" w:right="5232"/>
        <w:jc w:val="both"/>
        <w:rPr>
          <w:lang w:val="nl-NL"/>
        </w:rPr>
      </w:pPr>
      <w:r w:rsidRPr="00CA22F4">
        <w:rPr>
          <w:color w:val="6D6E71"/>
          <w:lang w:val="nl-NL"/>
        </w:rPr>
        <w:t>iemand l</w:t>
      </w:r>
      <w:r w:rsidRPr="00CA22F4">
        <w:rPr>
          <w:color w:val="6D6E71"/>
          <w:spacing w:val="-1"/>
          <w:lang w:val="nl-NL"/>
        </w:rPr>
        <w:t>e</w:t>
      </w:r>
      <w:r w:rsidRPr="00CA22F4">
        <w:rPr>
          <w:color w:val="6D6E71"/>
          <w:spacing w:val="-3"/>
          <w:lang w:val="nl-NL"/>
        </w:rPr>
        <w:t>v</w:t>
      </w:r>
      <w:r w:rsidRPr="00CA22F4">
        <w:rPr>
          <w:color w:val="6D6E71"/>
          <w:lang w:val="nl-NL"/>
        </w:rPr>
        <w:t xml:space="preserve">end houden - </w:t>
      </w:r>
      <w:r w:rsidRPr="00CA22F4">
        <w:rPr>
          <w:color w:val="6D6E71"/>
          <w:spacing w:val="-3"/>
          <w:lang w:val="nl-NL"/>
        </w:rPr>
        <w:t>wa</w:t>
      </w:r>
      <w:r w:rsidRPr="00CA22F4">
        <w:rPr>
          <w:color w:val="6D6E71"/>
          <w:lang w:val="nl-NL"/>
        </w:rPr>
        <w:t>t 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w:t>
      </w:r>
      <w:r w:rsidRPr="00CA22F4">
        <w:rPr>
          <w:color w:val="6D6E71"/>
          <w:spacing w:val="-3"/>
          <w:lang w:val="nl-NL"/>
        </w:rPr>
        <w:t>n</w:t>
      </w:r>
      <w:r w:rsidRPr="00CA22F4">
        <w:rPr>
          <w:color w:val="6D6E71"/>
          <w:lang w:val="nl-NL"/>
        </w:rPr>
        <w:t>t d</w:t>
      </w:r>
      <w:r w:rsidRPr="00CA22F4">
        <w:rPr>
          <w:color w:val="6D6E71"/>
          <w:spacing w:val="-2"/>
          <w:lang w:val="nl-NL"/>
        </w:rPr>
        <w:t>a</w:t>
      </w:r>
      <w:r w:rsidRPr="00CA22F4">
        <w:rPr>
          <w:color w:val="6D6E71"/>
          <w:lang w:val="nl-NL"/>
        </w:rPr>
        <w:t>t hoe doe je d</w:t>
      </w:r>
      <w:r w:rsidRPr="00CA22F4">
        <w:rPr>
          <w:color w:val="6D6E71"/>
          <w:spacing w:val="-2"/>
          <w:lang w:val="nl-NL"/>
        </w:rPr>
        <w:t>a</w:t>
      </w:r>
      <w:r w:rsidRPr="00CA22F4">
        <w:rPr>
          <w:color w:val="6D6E71"/>
          <w:lang w:val="nl-NL"/>
        </w:rPr>
        <w:t>t?</w:t>
      </w:r>
    </w:p>
    <w:p w14:paraId="3EFA6955" w14:textId="77777777" w:rsidR="00624579" w:rsidRPr="00CA22F4" w:rsidRDefault="00CA22F4" w:rsidP="00CD3340">
      <w:pPr>
        <w:pStyle w:val="Plattetekst"/>
        <w:numPr>
          <w:ilvl w:val="0"/>
          <w:numId w:val="14"/>
        </w:numPr>
        <w:tabs>
          <w:tab w:val="left" w:pos="1493"/>
        </w:tabs>
        <w:spacing w:line="264" w:lineRule="exact"/>
        <w:ind w:left="1493" w:right="7400"/>
        <w:jc w:val="both"/>
        <w:rPr>
          <w:lang w:val="nl-NL"/>
        </w:rPr>
      </w:pPr>
      <w:r w:rsidRPr="00CA22F4">
        <w:rPr>
          <w:color w:val="6D6E71"/>
          <w:lang w:val="nl-NL"/>
        </w:rPr>
        <w:t>unici</w:t>
      </w:r>
      <w:r w:rsidRPr="00CA22F4">
        <w:rPr>
          <w:color w:val="6D6E71"/>
          <w:spacing w:val="-3"/>
          <w:lang w:val="nl-NL"/>
        </w:rPr>
        <w:t>t</w:t>
      </w:r>
      <w:r w:rsidRPr="00CA22F4">
        <w:rPr>
          <w:color w:val="6D6E71"/>
          <w:lang w:val="nl-NL"/>
        </w:rPr>
        <w:t xml:space="preserve">eit </w:t>
      </w:r>
      <w:r w:rsidRPr="00CA22F4">
        <w:rPr>
          <w:color w:val="6D6E71"/>
          <w:spacing w:val="-4"/>
          <w:lang w:val="nl-NL"/>
        </w:rPr>
        <w:t>v</w:t>
      </w:r>
      <w:r w:rsidRPr="00CA22F4">
        <w:rPr>
          <w:color w:val="6D6E71"/>
          <w:lang w:val="nl-NL"/>
        </w:rPr>
        <w:t>an elk pe</w:t>
      </w:r>
      <w:r w:rsidRPr="00CA22F4">
        <w:rPr>
          <w:color w:val="6D6E71"/>
          <w:spacing w:val="-4"/>
          <w:lang w:val="nl-NL"/>
        </w:rPr>
        <w:t>r</w:t>
      </w:r>
      <w:r w:rsidRPr="00CA22F4">
        <w:rPr>
          <w:color w:val="6D6E71"/>
          <w:lang w:val="nl-NL"/>
        </w:rPr>
        <w:t>soon (of dier).</w:t>
      </w:r>
    </w:p>
    <w:p w14:paraId="27A7C5FC" w14:textId="77777777" w:rsidR="00624579" w:rsidRPr="00CA22F4" w:rsidRDefault="00CA22F4" w:rsidP="00CD3340">
      <w:pPr>
        <w:pStyle w:val="Plattetekst"/>
        <w:numPr>
          <w:ilvl w:val="0"/>
          <w:numId w:val="14"/>
        </w:numPr>
        <w:tabs>
          <w:tab w:val="left" w:pos="1493"/>
        </w:tabs>
        <w:spacing w:line="264" w:lineRule="exact"/>
        <w:ind w:left="1493" w:right="5267"/>
        <w:jc w:val="both"/>
        <w:rPr>
          <w:lang w:val="nl-NL"/>
        </w:rPr>
      </w:pPr>
      <w:r w:rsidRPr="00CA22F4">
        <w:rPr>
          <w:color w:val="6D6E71"/>
          <w:lang w:val="nl-NL"/>
        </w:rPr>
        <w:t>en als je slec</w:t>
      </w:r>
      <w:r w:rsidRPr="00CA22F4">
        <w:rPr>
          <w:color w:val="6D6E71"/>
          <w:spacing w:val="-2"/>
          <w:lang w:val="nl-NL"/>
        </w:rPr>
        <w:t>h</w:t>
      </w:r>
      <w:r w:rsidRPr="00CA22F4">
        <w:rPr>
          <w:color w:val="6D6E71"/>
          <w:spacing w:val="-3"/>
          <w:lang w:val="nl-NL"/>
        </w:rPr>
        <w:t>t</w:t>
      </w:r>
      <w:r w:rsidRPr="00CA22F4">
        <w:rPr>
          <w:color w:val="6D6E71"/>
          <w:lang w:val="nl-NL"/>
        </w:rPr>
        <w:t>e herinnerin</w:t>
      </w:r>
      <w:r w:rsidRPr="00CA22F4">
        <w:rPr>
          <w:color w:val="6D6E71"/>
          <w:spacing w:val="-2"/>
          <w:lang w:val="nl-NL"/>
        </w:rPr>
        <w:t>g</w:t>
      </w:r>
      <w:r w:rsidRPr="00CA22F4">
        <w:rPr>
          <w:color w:val="6D6E71"/>
          <w:lang w:val="nl-NL"/>
        </w:rPr>
        <w:t>en he</w:t>
      </w:r>
      <w:r w:rsidRPr="00CA22F4">
        <w:rPr>
          <w:color w:val="6D6E71"/>
          <w:spacing w:val="-1"/>
          <w:lang w:val="nl-NL"/>
        </w:rPr>
        <w:t>b</w:t>
      </w:r>
      <w:r w:rsidRPr="00CA22F4">
        <w:rPr>
          <w:color w:val="6D6E71"/>
          <w:lang w:val="nl-NL"/>
        </w:rPr>
        <w:t>t? of schuld</w:t>
      </w:r>
      <w:r w:rsidRPr="00CA22F4">
        <w:rPr>
          <w:color w:val="6D6E71"/>
          <w:spacing w:val="-2"/>
          <w:lang w:val="nl-NL"/>
        </w:rPr>
        <w:t>ge</w:t>
      </w:r>
      <w:r w:rsidRPr="00CA22F4">
        <w:rPr>
          <w:color w:val="6D6E71"/>
          <w:spacing w:val="-3"/>
          <w:lang w:val="nl-NL"/>
        </w:rPr>
        <w:t>v</w:t>
      </w:r>
      <w:r w:rsidRPr="00CA22F4">
        <w:rPr>
          <w:color w:val="6D6E71"/>
          <w:lang w:val="nl-NL"/>
        </w:rPr>
        <w:t>oelens?</w:t>
      </w:r>
    </w:p>
    <w:p w14:paraId="6A6321CC" w14:textId="77777777" w:rsidR="00624579" w:rsidRPr="00CA22F4" w:rsidRDefault="00CA22F4" w:rsidP="00CD3340">
      <w:pPr>
        <w:pStyle w:val="Plattetekst"/>
        <w:numPr>
          <w:ilvl w:val="0"/>
          <w:numId w:val="14"/>
        </w:numPr>
        <w:tabs>
          <w:tab w:val="left" w:pos="1493"/>
        </w:tabs>
        <w:spacing w:line="264" w:lineRule="exact"/>
        <w:ind w:left="1493" w:right="8878"/>
        <w:jc w:val="both"/>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ce</w:t>
      </w:r>
      <w:r w:rsidRPr="00CA22F4">
        <w:rPr>
          <w:color w:val="6D6E71"/>
          <w:spacing w:val="-3"/>
          <w:lang w:val="nl-NL"/>
        </w:rPr>
        <w:t>n</w:t>
      </w:r>
      <w:r w:rsidRPr="00CA22F4">
        <w:rPr>
          <w:color w:val="6D6E71"/>
          <w:lang w:val="nl-NL"/>
        </w:rPr>
        <w:t>t</w:t>
      </w:r>
      <w:r w:rsidRPr="00CA22F4">
        <w:rPr>
          <w:color w:val="6D6E71"/>
          <w:spacing w:val="-5"/>
          <w:lang w:val="nl-NL"/>
        </w:rPr>
        <w:t>r</w:t>
      </w:r>
      <w:r w:rsidRPr="00CA22F4">
        <w:rPr>
          <w:color w:val="6D6E71"/>
          <w:lang w:val="nl-NL"/>
        </w:rPr>
        <w:t>aal.</w:t>
      </w:r>
    </w:p>
    <w:p w14:paraId="7814735C" w14:textId="77777777" w:rsidR="00624579" w:rsidRPr="00CA22F4" w:rsidRDefault="00CA22F4" w:rsidP="00CD3340">
      <w:pPr>
        <w:pStyle w:val="Plattetekst"/>
        <w:numPr>
          <w:ilvl w:val="0"/>
          <w:numId w:val="14"/>
        </w:numPr>
        <w:tabs>
          <w:tab w:val="left" w:pos="1493"/>
        </w:tabs>
        <w:spacing w:line="264" w:lineRule="exact"/>
        <w:ind w:left="1493" w:right="5134"/>
        <w:jc w:val="both"/>
        <w:rPr>
          <w:lang w:val="nl-NL"/>
        </w:rPr>
      </w:pPr>
      <w:r w:rsidRPr="00CA22F4">
        <w:rPr>
          <w:color w:val="6D6E71"/>
          <w:spacing w:val="-3"/>
          <w:lang w:val="nl-NL"/>
        </w:rPr>
        <w:t>zw</w:t>
      </w:r>
      <w:r w:rsidRPr="00CA22F4">
        <w:rPr>
          <w:color w:val="6D6E71"/>
          <w:lang w:val="nl-NL"/>
        </w:rPr>
        <w:t>aar?</w:t>
      </w:r>
      <w:r w:rsidRPr="00CA22F4">
        <w:rPr>
          <w:color w:val="6D6E71"/>
          <w:spacing w:val="-2"/>
          <w:lang w:val="nl-NL"/>
        </w:rPr>
        <w:t xml:space="preserve"> </w:t>
      </w:r>
      <w:r w:rsidRPr="00CA22F4">
        <w:rPr>
          <w:color w:val="6D6E71"/>
          <w:lang w:val="nl-NL"/>
        </w:rPr>
        <w:t>of</w:t>
      </w:r>
      <w:r w:rsidRPr="00CA22F4">
        <w:rPr>
          <w:color w:val="6D6E71"/>
          <w:spacing w:val="-2"/>
          <w:lang w:val="nl-NL"/>
        </w:rPr>
        <w:t xml:space="preserve"> </w:t>
      </w:r>
      <w:r w:rsidRPr="00CA22F4">
        <w:rPr>
          <w:color w:val="6D6E71"/>
          <w:lang w:val="nl-NL"/>
        </w:rPr>
        <w:t>ook</w:t>
      </w:r>
      <w:r w:rsidRPr="00CA22F4">
        <w:rPr>
          <w:color w:val="6D6E71"/>
          <w:spacing w:val="-2"/>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lang w:val="nl-NL"/>
        </w:rPr>
        <w:t>luc</w:t>
      </w:r>
      <w:r w:rsidRPr="00CA22F4">
        <w:rPr>
          <w:color w:val="6D6E71"/>
          <w:spacing w:val="-2"/>
          <w:lang w:val="nl-NL"/>
        </w:rPr>
        <w:t>h</w:t>
      </w:r>
      <w:r w:rsidRPr="00CA22F4">
        <w:rPr>
          <w:color w:val="6D6E71"/>
          <w:lang w:val="nl-NL"/>
        </w:rPr>
        <w:t>tigheid,</w:t>
      </w:r>
      <w:r w:rsidRPr="00CA22F4">
        <w:rPr>
          <w:color w:val="6D6E71"/>
          <w:spacing w:val="-2"/>
          <w:lang w:val="nl-NL"/>
        </w:rPr>
        <w:t xml:space="preserve"> </w:t>
      </w:r>
      <w:r w:rsidRPr="00CA22F4">
        <w:rPr>
          <w:color w:val="6D6E71"/>
          <w:lang w:val="nl-NL"/>
        </w:rPr>
        <w:t>humo</w:t>
      </w:r>
      <w:r w:rsidRPr="00CA22F4">
        <w:rPr>
          <w:color w:val="6D6E71"/>
          <w:spacing w:val="-19"/>
          <w:lang w:val="nl-NL"/>
        </w:rPr>
        <w:t>r</w:t>
      </w:r>
      <w:r w:rsidRPr="00CA22F4">
        <w:rPr>
          <w:color w:val="6D6E71"/>
          <w:lang w:val="nl-NL"/>
        </w:rPr>
        <w:t>,</w:t>
      </w:r>
      <w:r w:rsidRPr="00CA22F4">
        <w:rPr>
          <w:color w:val="6D6E71"/>
          <w:spacing w:val="-2"/>
          <w:lang w:val="nl-NL"/>
        </w:rPr>
        <w:t xml:space="preserve"> </w:t>
      </w:r>
      <w:r w:rsidRPr="00CA22F4">
        <w:rPr>
          <w:color w:val="6D6E71"/>
          <w:lang w:val="nl-NL"/>
        </w:rPr>
        <w:t>pe</w:t>
      </w:r>
      <w:r w:rsidRPr="00CA22F4">
        <w:rPr>
          <w:color w:val="6D6E71"/>
          <w:spacing w:val="-4"/>
          <w:lang w:val="nl-NL"/>
        </w:rPr>
        <w:t>r</w:t>
      </w:r>
      <w:r w:rsidRPr="00CA22F4">
        <w:rPr>
          <w:color w:val="6D6E71"/>
          <w:lang w:val="nl-NL"/>
        </w:rPr>
        <w:t>specti</w:t>
      </w:r>
      <w:r w:rsidRPr="00CA22F4">
        <w:rPr>
          <w:color w:val="6D6E71"/>
          <w:spacing w:val="-3"/>
          <w:lang w:val="nl-NL"/>
        </w:rPr>
        <w:t>e</w:t>
      </w:r>
      <w:r w:rsidRPr="00CA22F4">
        <w:rPr>
          <w:color w:val="6D6E71"/>
          <w:lang w:val="nl-NL"/>
        </w:rPr>
        <w:t>f?</w:t>
      </w:r>
    </w:p>
    <w:p w14:paraId="439A91F9" w14:textId="77777777" w:rsidR="00624579" w:rsidRPr="00CA22F4" w:rsidRDefault="00CA22F4" w:rsidP="00CD3340">
      <w:pPr>
        <w:pStyle w:val="Plattetekst"/>
        <w:numPr>
          <w:ilvl w:val="0"/>
          <w:numId w:val="14"/>
        </w:numPr>
        <w:tabs>
          <w:tab w:val="left" w:pos="1493"/>
        </w:tabs>
        <w:spacing w:line="264" w:lineRule="exact"/>
        <w:ind w:left="1493" w:right="8170"/>
        <w:jc w:val="both"/>
        <w:rPr>
          <w:lang w:val="nl-NL"/>
        </w:rPr>
      </w:pPr>
      <w:r w:rsidRPr="00CA22F4">
        <w:rPr>
          <w:color w:val="6D6E71"/>
          <w:spacing w:val="-3"/>
          <w:lang w:val="nl-NL"/>
        </w:rPr>
        <w:t>r</w:t>
      </w:r>
      <w:r w:rsidRPr="00CA22F4">
        <w:rPr>
          <w:color w:val="6D6E71"/>
          <w:lang w:val="nl-NL"/>
        </w:rPr>
        <w:t>eëel</w:t>
      </w:r>
      <w:r w:rsidRPr="00CA22F4">
        <w:rPr>
          <w:color w:val="6D6E71"/>
          <w:spacing w:val="-3"/>
          <w:lang w:val="nl-NL"/>
        </w:rPr>
        <w:t xml:space="preserve"> </w:t>
      </w:r>
      <w:r w:rsidRPr="00CA22F4">
        <w:rPr>
          <w:color w:val="6D6E71"/>
          <w:lang w:val="nl-NL"/>
        </w:rPr>
        <w:t>beeld</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emoties?</w:t>
      </w:r>
    </w:p>
    <w:p w14:paraId="1BDED98C" w14:textId="77777777" w:rsidR="00624579" w:rsidRPr="00CA22F4" w:rsidRDefault="00CA22F4" w:rsidP="00CD3340">
      <w:pPr>
        <w:pStyle w:val="Plattetekst"/>
        <w:numPr>
          <w:ilvl w:val="0"/>
          <w:numId w:val="14"/>
        </w:numPr>
        <w:tabs>
          <w:tab w:val="left" w:pos="1493"/>
        </w:tabs>
        <w:spacing w:line="264" w:lineRule="exact"/>
        <w:ind w:left="1493" w:right="8510"/>
        <w:jc w:val="both"/>
        <w:rPr>
          <w:lang w:val="nl-NL"/>
        </w:rPr>
      </w:pP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 m</w:t>
      </w:r>
      <w:r w:rsidRPr="00CA22F4">
        <w:rPr>
          <w:color w:val="6D6E71"/>
          <w:spacing w:val="-2"/>
          <w:lang w:val="nl-NL"/>
        </w:rPr>
        <w:t>e</w:t>
      </w:r>
      <w:r w:rsidRPr="00CA22F4">
        <w:rPr>
          <w:color w:val="6D6E71"/>
          <w:lang w:val="nl-NL"/>
        </w:rPr>
        <w:t xml:space="preserve">t een </w:t>
      </w:r>
      <w:r w:rsidRPr="00CA22F4">
        <w:rPr>
          <w:color w:val="6D6E71"/>
          <w:spacing w:val="-2"/>
          <w:lang w:val="nl-NL"/>
        </w:rPr>
        <w:t>g</w:t>
      </w:r>
      <w:r w:rsidRPr="00CA22F4">
        <w:rPr>
          <w:color w:val="6D6E71"/>
          <w:lang w:val="nl-NL"/>
        </w:rPr>
        <w:t>emis.</w:t>
      </w:r>
    </w:p>
    <w:p w14:paraId="4F4C8C67" w14:textId="77777777" w:rsidR="00624579" w:rsidRPr="00CA22F4" w:rsidRDefault="00CA22F4" w:rsidP="00CD3340">
      <w:pPr>
        <w:pStyle w:val="Plattetekst"/>
        <w:numPr>
          <w:ilvl w:val="0"/>
          <w:numId w:val="14"/>
        </w:numPr>
        <w:tabs>
          <w:tab w:val="left" w:pos="1493"/>
        </w:tabs>
        <w:spacing w:line="264" w:lineRule="exact"/>
        <w:ind w:left="1493" w:right="8026"/>
        <w:jc w:val="both"/>
        <w:rPr>
          <w:lang w:val="nl-NL"/>
        </w:rPr>
      </w:pPr>
      <w:r w:rsidRPr="00CA22F4">
        <w:rPr>
          <w:color w:val="6D6E71"/>
          <w:lang w:val="nl-NL"/>
        </w:rPr>
        <w:t>altijd</w:t>
      </w:r>
      <w:r w:rsidRPr="00CA22F4">
        <w:rPr>
          <w:color w:val="6D6E71"/>
          <w:spacing w:val="-2"/>
          <w:lang w:val="nl-NL"/>
        </w:rPr>
        <w:t xml:space="preserve"> </w:t>
      </w:r>
      <w:r w:rsidRPr="00CA22F4">
        <w:rPr>
          <w:color w:val="6D6E71"/>
          <w:lang w:val="nl-NL"/>
        </w:rPr>
        <w:t>duidelijk</w:t>
      </w:r>
      <w:r w:rsidRPr="00CA22F4">
        <w:rPr>
          <w:color w:val="6D6E71"/>
          <w:spacing w:val="-1"/>
          <w:lang w:val="nl-NL"/>
        </w:rPr>
        <w:t xml:space="preserve"> </w:t>
      </w:r>
      <w:r w:rsidRPr="00CA22F4">
        <w:rPr>
          <w:color w:val="6D6E71"/>
          <w:spacing w:val="-2"/>
          <w:lang w:val="nl-NL"/>
        </w:rPr>
        <w:t>w</w:t>
      </w:r>
      <w:r w:rsidRPr="00CA22F4">
        <w:rPr>
          <w:color w:val="6D6E71"/>
          <w:spacing w:val="-3"/>
          <w:lang w:val="nl-NL"/>
        </w:rPr>
        <w:t>a</w:t>
      </w:r>
      <w:r w:rsidRPr="00CA22F4">
        <w:rPr>
          <w:color w:val="6D6E71"/>
          <w:lang w:val="nl-NL"/>
        </w:rPr>
        <w:t>t</w:t>
      </w:r>
      <w:r w:rsidRPr="00CA22F4">
        <w:rPr>
          <w:color w:val="6D6E71"/>
          <w:spacing w:val="-1"/>
          <w:lang w:val="nl-NL"/>
        </w:rPr>
        <w:t xml:space="preserve"> </w:t>
      </w:r>
      <w:r w:rsidRPr="00CA22F4">
        <w:rPr>
          <w:color w:val="6D6E71"/>
          <w:lang w:val="nl-NL"/>
        </w:rPr>
        <w:t>je</w:t>
      </w:r>
      <w:r w:rsidRPr="00CA22F4">
        <w:rPr>
          <w:color w:val="6D6E71"/>
          <w:spacing w:val="-1"/>
          <w:lang w:val="nl-NL"/>
        </w:rPr>
        <w:t xml:space="preserve"> </w:t>
      </w:r>
      <w:r w:rsidRPr="00CA22F4">
        <w:rPr>
          <w:color w:val="6D6E71"/>
          <w:lang w:val="nl-NL"/>
        </w:rPr>
        <w:t>mi</w:t>
      </w:r>
      <w:r w:rsidRPr="00CA22F4">
        <w:rPr>
          <w:color w:val="6D6E71"/>
          <w:spacing w:val="-3"/>
          <w:lang w:val="nl-NL"/>
        </w:rPr>
        <w:t>s</w:t>
      </w:r>
      <w:r w:rsidRPr="00CA22F4">
        <w:rPr>
          <w:color w:val="6D6E71"/>
          <w:lang w:val="nl-NL"/>
        </w:rPr>
        <w:t>t?</w:t>
      </w:r>
    </w:p>
    <w:p w14:paraId="46B31C44" w14:textId="77777777" w:rsidR="00624579" w:rsidRPr="00CA22F4" w:rsidRDefault="00CA22F4" w:rsidP="00CD3340">
      <w:pPr>
        <w:pStyle w:val="Plattetekst"/>
        <w:numPr>
          <w:ilvl w:val="0"/>
          <w:numId w:val="14"/>
        </w:numPr>
        <w:tabs>
          <w:tab w:val="left" w:pos="1493"/>
        </w:tabs>
        <w:spacing w:line="264" w:lineRule="exact"/>
        <w:ind w:left="1493" w:right="6060"/>
        <w:jc w:val="both"/>
        <w:rPr>
          <w:lang w:val="nl-NL"/>
        </w:rPr>
      </w:pPr>
      <w:r w:rsidRPr="00CA22F4">
        <w:rPr>
          <w:color w:val="6D6E71"/>
          <w:spacing w:val="-3"/>
          <w:lang w:val="nl-NL"/>
        </w:rPr>
        <w:t>wa</w:t>
      </w:r>
      <w:r w:rsidRPr="00CA22F4">
        <w:rPr>
          <w:color w:val="6D6E71"/>
          <w:lang w:val="nl-NL"/>
        </w:rPr>
        <w:t>t is d</w:t>
      </w:r>
      <w:r w:rsidRPr="00CA22F4">
        <w:rPr>
          <w:color w:val="6D6E71"/>
          <w:spacing w:val="-2"/>
          <w:lang w:val="nl-NL"/>
        </w:rPr>
        <w:t>a</w:t>
      </w:r>
      <w:r w:rsidRPr="00CA22F4">
        <w:rPr>
          <w:color w:val="6D6E71"/>
          <w:lang w:val="nl-NL"/>
        </w:rPr>
        <w:t>t, l</w:t>
      </w:r>
      <w:r w:rsidRPr="00CA22F4">
        <w:rPr>
          <w:color w:val="6D6E71"/>
          <w:spacing w:val="-2"/>
          <w:lang w:val="nl-NL"/>
        </w:rPr>
        <w:t>e</w:t>
      </w:r>
      <w:r w:rsidRPr="00CA22F4">
        <w:rPr>
          <w:color w:val="6D6E71"/>
          <w:spacing w:val="-3"/>
          <w:lang w:val="nl-NL"/>
        </w:rPr>
        <w:t>v</w:t>
      </w:r>
      <w:r w:rsidRPr="00CA22F4">
        <w:rPr>
          <w:color w:val="6D6E71"/>
          <w:lang w:val="nl-NL"/>
        </w:rPr>
        <w:t>en m</w:t>
      </w:r>
      <w:r w:rsidRPr="00CA22F4">
        <w:rPr>
          <w:color w:val="6D6E71"/>
          <w:spacing w:val="-2"/>
          <w:lang w:val="nl-NL"/>
        </w:rPr>
        <w:t>e</w:t>
      </w:r>
      <w:r w:rsidRPr="00CA22F4">
        <w:rPr>
          <w:color w:val="6D6E71"/>
          <w:lang w:val="nl-NL"/>
        </w:rPr>
        <w:t xml:space="preserve">t een </w:t>
      </w:r>
      <w:r w:rsidRPr="00CA22F4">
        <w:rPr>
          <w:color w:val="6D6E71"/>
          <w:spacing w:val="-2"/>
          <w:lang w:val="nl-NL"/>
        </w:rPr>
        <w:t>g</w:t>
      </w:r>
      <w:r w:rsidRPr="00CA22F4">
        <w:rPr>
          <w:color w:val="6D6E71"/>
          <w:lang w:val="nl-NL"/>
        </w:rPr>
        <w:t>emis? hoe doe je d</w:t>
      </w:r>
      <w:r w:rsidRPr="00CA22F4">
        <w:rPr>
          <w:color w:val="6D6E71"/>
          <w:spacing w:val="-2"/>
          <w:lang w:val="nl-NL"/>
        </w:rPr>
        <w:t>a</w:t>
      </w:r>
      <w:r w:rsidRPr="00CA22F4">
        <w:rPr>
          <w:color w:val="6D6E71"/>
          <w:lang w:val="nl-NL"/>
        </w:rPr>
        <w:t>t?</w:t>
      </w:r>
    </w:p>
    <w:p w14:paraId="6050362A" w14:textId="77777777" w:rsidR="00624579" w:rsidRPr="00CA22F4" w:rsidRDefault="00CA22F4" w:rsidP="00CD3340">
      <w:pPr>
        <w:pStyle w:val="Plattetekst"/>
        <w:numPr>
          <w:ilvl w:val="0"/>
          <w:numId w:val="14"/>
        </w:numPr>
        <w:tabs>
          <w:tab w:val="left" w:pos="1493"/>
        </w:tabs>
        <w:spacing w:line="264" w:lineRule="exact"/>
        <w:ind w:left="1493" w:right="6857"/>
        <w:jc w:val="both"/>
        <w:rPr>
          <w:lang w:val="nl-NL"/>
        </w:rPr>
      </w:pP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 m</w:t>
      </w:r>
      <w:r w:rsidRPr="00CA22F4">
        <w:rPr>
          <w:color w:val="6D6E71"/>
          <w:spacing w:val="-2"/>
          <w:lang w:val="nl-NL"/>
        </w:rPr>
        <w:t>e</w:t>
      </w:r>
      <w:r w:rsidRPr="00CA22F4">
        <w:rPr>
          <w:color w:val="6D6E71"/>
          <w:lang w:val="nl-NL"/>
        </w:rPr>
        <w:t>t een dode? hoe besch</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en?</w:t>
      </w:r>
    </w:p>
    <w:p w14:paraId="003AE4D2" w14:textId="77777777" w:rsidR="00624579" w:rsidRPr="00CA22F4" w:rsidRDefault="00CA22F4" w:rsidP="00CD3340">
      <w:pPr>
        <w:pStyle w:val="Plattetekst"/>
        <w:numPr>
          <w:ilvl w:val="0"/>
          <w:numId w:val="14"/>
        </w:numPr>
        <w:tabs>
          <w:tab w:val="left" w:pos="1493"/>
        </w:tabs>
        <w:spacing w:line="264" w:lineRule="exact"/>
        <w:ind w:left="1493" w:right="8609"/>
        <w:jc w:val="both"/>
        <w:rPr>
          <w:lang w:val="nl-NL"/>
        </w:rPr>
      </w:pP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4"/>
          <w:lang w:val="nl-NL"/>
        </w:rPr>
        <w:t>s</w:t>
      </w:r>
      <w:r w:rsidRPr="00CA22F4">
        <w:rPr>
          <w:color w:val="6D6E71"/>
          <w:lang w:val="nl-NL"/>
        </w:rPr>
        <w:t>visie en dood.</w:t>
      </w:r>
    </w:p>
    <w:p w14:paraId="6E68ED8E" w14:textId="77777777" w:rsidR="00624579" w:rsidRPr="00CA22F4" w:rsidRDefault="00CA22F4" w:rsidP="00CD3340">
      <w:pPr>
        <w:pStyle w:val="Plattetekst"/>
        <w:numPr>
          <w:ilvl w:val="0"/>
          <w:numId w:val="14"/>
        </w:numPr>
        <w:tabs>
          <w:tab w:val="left" w:pos="1493"/>
        </w:tabs>
        <w:spacing w:line="264" w:lineRule="exact"/>
        <w:ind w:left="1493" w:right="5799"/>
        <w:jc w:val="both"/>
        <w:rPr>
          <w:lang w:val="nl-NL"/>
        </w:rPr>
      </w:pPr>
      <w:r w:rsidRPr="00CA22F4">
        <w:rPr>
          <w:color w:val="6D6E71"/>
          <w:lang w:val="nl-NL"/>
        </w:rPr>
        <w:t>bij</w:t>
      </w:r>
      <w:r w:rsidRPr="00CA22F4">
        <w:rPr>
          <w:color w:val="6D6E71"/>
          <w:spacing w:val="-18"/>
          <w:lang w:val="nl-NL"/>
        </w:rPr>
        <w:t>v</w:t>
      </w:r>
      <w:r w:rsidRPr="00CA22F4">
        <w:rPr>
          <w:color w:val="6D6E71"/>
          <w:lang w:val="nl-NL"/>
        </w:rPr>
        <w:t>.</w:t>
      </w:r>
      <w:r w:rsidRPr="00CA22F4">
        <w:rPr>
          <w:color w:val="6D6E71"/>
          <w:spacing w:val="-1"/>
          <w:lang w:val="nl-NL"/>
        </w:rPr>
        <w:t xml:space="preserve"> </w:t>
      </w:r>
      <w:r w:rsidRPr="00CA22F4">
        <w:rPr>
          <w:color w:val="6D6E71"/>
          <w:lang w:val="nl-NL"/>
        </w:rPr>
        <w:t>duidelij</w:t>
      </w:r>
      <w:r w:rsidRPr="00CA22F4">
        <w:rPr>
          <w:color w:val="6D6E71"/>
          <w:spacing w:val="-7"/>
          <w:lang w:val="nl-NL"/>
        </w:rPr>
        <w:t>k</w:t>
      </w:r>
      <w:r w:rsidRPr="00CA22F4">
        <w:rPr>
          <w:color w:val="6D6E71"/>
          <w:lang w:val="nl-NL"/>
        </w:rPr>
        <w:t>e chri</w:t>
      </w:r>
      <w:r w:rsidRPr="00CA22F4">
        <w:rPr>
          <w:color w:val="6D6E71"/>
          <w:spacing w:val="-3"/>
          <w:lang w:val="nl-NL"/>
        </w:rPr>
        <w:t>st</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1"/>
          <w:lang w:val="nl-NL"/>
        </w:rPr>
        <w:t xml:space="preserve"> </w:t>
      </w:r>
      <w:r w:rsidRPr="00CA22F4">
        <w:rPr>
          <w:color w:val="6D6E71"/>
          <w:lang w:val="nl-NL"/>
        </w:rPr>
        <w:t>visie, of</w:t>
      </w:r>
      <w:r w:rsidRPr="00CA22F4">
        <w:rPr>
          <w:color w:val="6D6E71"/>
          <w:spacing w:val="-1"/>
          <w:lang w:val="nl-NL"/>
        </w:rPr>
        <w:t xml:space="preserve"> </w:t>
      </w:r>
      <w:r w:rsidRPr="00CA22F4">
        <w:rPr>
          <w:color w:val="6D6E71"/>
          <w:lang w:val="nl-NL"/>
        </w:rPr>
        <w:t>jui</w:t>
      </w:r>
      <w:r w:rsidRPr="00CA22F4">
        <w:rPr>
          <w:color w:val="6D6E71"/>
          <w:spacing w:val="-3"/>
          <w:lang w:val="nl-NL"/>
        </w:rPr>
        <w:t>s</w:t>
      </w:r>
      <w:r w:rsidRPr="00CA22F4">
        <w:rPr>
          <w:color w:val="6D6E71"/>
          <w:lang w:val="nl-NL"/>
        </w:rPr>
        <w:t xml:space="preserve">t </w:t>
      </w:r>
      <w:r w:rsidRPr="00CA22F4">
        <w:rPr>
          <w:color w:val="6D6E71"/>
          <w:spacing w:val="-3"/>
          <w:lang w:val="nl-NL"/>
        </w:rPr>
        <w:t>r</w:t>
      </w:r>
      <w:r w:rsidRPr="00CA22F4">
        <w:rPr>
          <w:color w:val="6D6E71"/>
          <w:lang w:val="nl-NL"/>
        </w:rPr>
        <w:t>eïn</w:t>
      </w:r>
      <w:r w:rsidRPr="00CA22F4">
        <w:rPr>
          <w:color w:val="6D6E71"/>
          <w:spacing w:val="-2"/>
          <w:lang w:val="nl-NL"/>
        </w:rPr>
        <w:t>c</w:t>
      </w:r>
      <w:r w:rsidRPr="00CA22F4">
        <w:rPr>
          <w:color w:val="6D6E71"/>
          <w:lang w:val="nl-NL"/>
        </w:rPr>
        <w:t>arn</w:t>
      </w:r>
      <w:r w:rsidRPr="00CA22F4">
        <w:rPr>
          <w:color w:val="6D6E71"/>
          <w:spacing w:val="-3"/>
          <w:lang w:val="nl-NL"/>
        </w:rPr>
        <w:t>a</w:t>
      </w:r>
      <w:r w:rsidRPr="00CA22F4">
        <w:rPr>
          <w:color w:val="6D6E71"/>
          <w:lang w:val="nl-NL"/>
        </w:rPr>
        <w:t>tie.</w:t>
      </w:r>
    </w:p>
    <w:p w14:paraId="4A6E534D" w14:textId="77777777" w:rsidR="00624579" w:rsidRPr="00CA22F4" w:rsidRDefault="00624579">
      <w:pPr>
        <w:spacing w:line="264" w:lineRule="exact"/>
        <w:jc w:val="both"/>
        <w:rPr>
          <w:lang w:val="nl-NL"/>
        </w:rPr>
        <w:sectPr w:rsidR="00624579" w:rsidRPr="00CA22F4">
          <w:headerReference w:type="even" r:id="rId83"/>
          <w:headerReference w:type="default" r:id="rId84"/>
          <w:pgSz w:w="11906" w:h="16840"/>
          <w:pgMar w:top="1520" w:right="0" w:bottom="500" w:left="0" w:header="0" w:footer="316" w:gutter="0"/>
          <w:cols w:space="708"/>
        </w:sectPr>
      </w:pPr>
    </w:p>
    <w:p w14:paraId="057E9CCC" w14:textId="77777777" w:rsidR="00624579" w:rsidRPr="00CA22F4" w:rsidRDefault="00624579">
      <w:pPr>
        <w:spacing w:before="5" w:line="100" w:lineRule="exact"/>
        <w:rPr>
          <w:sz w:val="10"/>
          <w:szCs w:val="10"/>
          <w:lang w:val="nl-NL"/>
        </w:rPr>
      </w:pPr>
    </w:p>
    <w:p w14:paraId="65520032" w14:textId="77777777" w:rsidR="00624579" w:rsidRPr="00CA22F4" w:rsidRDefault="00CA22F4">
      <w:pPr>
        <w:spacing w:before="51"/>
        <w:ind w:left="1133"/>
        <w:rPr>
          <w:rFonts w:ascii="Calibri" w:eastAsia="Calibri" w:hAnsi="Calibri" w:cs="Calibri"/>
          <w:sz w:val="24"/>
          <w:szCs w:val="24"/>
          <w:lang w:val="nl-NL"/>
        </w:rPr>
      </w:pPr>
      <w:r w:rsidRPr="00CA22F4">
        <w:rPr>
          <w:rFonts w:ascii="Calibri" w:eastAsia="Calibri" w:hAnsi="Calibri" w:cs="Calibri"/>
          <w:b/>
          <w:bCs/>
          <w:color w:val="58595B"/>
          <w:sz w:val="24"/>
          <w:szCs w:val="24"/>
          <w:lang w:val="nl-NL"/>
        </w:rPr>
        <w:t xml:space="preserve">LET </w:t>
      </w:r>
      <w:r w:rsidRPr="00CA22F4">
        <w:rPr>
          <w:rFonts w:ascii="Calibri" w:eastAsia="Calibri" w:hAnsi="Calibri" w:cs="Calibri"/>
          <w:b/>
          <w:bCs/>
          <w:color w:val="58595B"/>
          <w:spacing w:val="-5"/>
          <w:sz w:val="24"/>
          <w:szCs w:val="24"/>
          <w:lang w:val="nl-NL"/>
        </w:rPr>
        <w:t>V</w:t>
      </w:r>
      <w:r w:rsidRPr="00CA22F4">
        <w:rPr>
          <w:rFonts w:ascii="Calibri" w:eastAsia="Calibri" w:hAnsi="Calibri" w:cs="Calibri"/>
          <w:b/>
          <w:bCs/>
          <w:color w:val="58595B"/>
          <w:sz w:val="24"/>
          <w:szCs w:val="24"/>
          <w:lang w:val="nl-NL"/>
        </w:rPr>
        <w:t>OORAL OOK OP:</w:t>
      </w:r>
    </w:p>
    <w:p w14:paraId="15DE5FF3" w14:textId="77777777" w:rsidR="00624579" w:rsidRPr="00CA22F4" w:rsidRDefault="00624579">
      <w:pPr>
        <w:spacing w:before="14" w:line="240" w:lineRule="exact"/>
        <w:rPr>
          <w:sz w:val="24"/>
          <w:szCs w:val="24"/>
          <w:lang w:val="nl-NL"/>
        </w:rPr>
      </w:pPr>
    </w:p>
    <w:p w14:paraId="0F13A254" w14:textId="77777777" w:rsidR="00624579" w:rsidRPr="00CA22F4" w:rsidRDefault="00CA22F4" w:rsidP="00CD3340">
      <w:pPr>
        <w:pStyle w:val="Plattetekst"/>
        <w:numPr>
          <w:ilvl w:val="0"/>
          <w:numId w:val="14"/>
        </w:numPr>
        <w:tabs>
          <w:tab w:val="left" w:pos="1493"/>
        </w:tabs>
        <w:ind w:left="1493"/>
        <w:rPr>
          <w:lang w:val="nl-NL"/>
        </w:rPr>
      </w:pPr>
      <w:r w:rsidRPr="00CA22F4">
        <w:rPr>
          <w:color w:val="6D6E71"/>
          <w:spacing w:val="-3"/>
          <w:lang w:val="nl-NL"/>
        </w:rPr>
        <w:t>wa</w:t>
      </w:r>
      <w:r w:rsidRPr="00CA22F4">
        <w:rPr>
          <w:color w:val="6D6E71"/>
          <w:lang w:val="nl-NL"/>
        </w:rPr>
        <w:t>t dood-zijn is in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erhaal;</w:t>
      </w:r>
    </w:p>
    <w:p w14:paraId="7F473B11" w14:textId="77777777" w:rsidR="00624579" w:rsidRPr="00CA22F4" w:rsidRDefault="00CA22F4" w:rsidP="00CD3340">
      <w:pPr>
        <w:pStyle w:val="Plattetekst"/>
        <w:numPr>
          <w:ilvl w:val="0"/>
          <w:numId w:val="14"/>
        </w:numPr>
        <w:tabs>
          <w:tab w:val="left" w:pos="1493"/>
        </w:tabs>
        <w:spacing w:line="264" w:lineRule="exact"/>
        <w:ind w:left="1493"/>
        <w:rPr>
          <w:lang w:val="nl-NL"/>
        </w:rPr>
      </w:pPr>
      <w:r w:rsidRPr="00CA22F4">
        <w:rPr>
          <w:color w:val="6D6E71"/>
          <w:lang w:val="nl-NL"/>
        </w:rPr>
        <w:t>pe</w:t>
      </w:r>
      <w:r w:rsidRPr="00CA22F4">
        <w:rPr>
          <w:color w:val="6D6E71"/>
          <w:spacing w:val="-4"/>
          <w:lang w:val="nl-NL"/>
        </w:rPr>
        <w:t>r</w:t>
      </w:r>
      <w:r w:rsidRPr="00CA22F4">
        <w:rPr>
          <w:color w:val="6D6E71"/>
          <w:lang w:val="nl-NL"/>
        </w:rPr>
        <w:t>specti</w:t>
      </w:r>
      <w:r w:rsidRPr="00CA22F4">
        <w:rPr>
          <w:color w:val="6D6E71"/>
          <w:spacing w:val="-3"/>
          <w:lang w:val="nl-NL"/>
        </w:rPr>
        <w:t>e</w:t>
      </w:r>
      <w:r w:rsidRPr="00CA22F4">
        <w:rPr>
          <w:color w:val="6D6E71"/>
          <w:lang w:val="nl-NL"/>
        </w:rPr>
        <w:t>f</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erhaal</w:t>
      </w:r>
      <w:r w:rsidRPr="00CA22F4">
        <w:rPr>
          <w:color w:val="6D6E71"/>
          <w:spacing w:val="-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biedt;</w:t>
      </w:r>
    </w:p>
    <w:p w14:paraId="6AB1F11C" w14:textId="77777777" w:rsidR="00624579" w:rsidRPr="00CA22F4" w:rsidRDefault="00CA22F4" w:rsidP="00CD3340">
      <w:pPr>
        <w:pStyle w:val="Plattetekst"/>
        <w:numPr>
          <w:ilvl w:val="0"/>
          <w:numId w:val="14"/>
        </w:numPr>
        <w:tabs>
          <w:tab w:val="left" w:pos="1493"/>
        </w:tabs>
        <w:spacing w:line="264" w:lineRule="exact"/>
        <w:ind w:left="1493"/>
        <w:rPr>
          <w:lang w:val="nl-NL"/>
        </w:rPr>
      </w:pP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alleen 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r w:rsidRPr="00CA22F4">
        <w:rPr>
          <w:color w:val="6D6E71"/>
          <w:spacing w:val="-1"/>
          <w:lang w:val="nl-NL"/>
        </w:rPr>
        <w:t xml:space="preserve"> </w:t>
      </w:r>
      <w:r w:rsidRPr="00CA22F4">
        <w:rPr>
          <w:color w:val="6D6E71"/>
          <w:lang w:val="nl-NL"/>
        </w:rPr>
        <w:t>of mo</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er ook</w:t>
      </w:r>
      <w:r w:rsidRPr="00CA22F4">
        <w:rPr>
          <w:color w:val="6D6E71"/>
          <w:spacing w:val="-1"/>
          <w:lang w:val="nl-NL"/>
        </w:rPr>
        <w:t xml:space="preserve"> </w:t>
      </w:r>
      <w:r w:rsidRPr="00CA22F4">
        <w:rPr>
          <w:color w:val="6D6E71"/>
          <w:lang w:val="nl-NL"/>
        </w:rPr>
        <w:t>open</w:t>
      </w:r>
      <w:r w:rsidRPr="00CA22F4">
        <w:rPr>
          <w:color w:val="6D6E71"/>
          <w:spacing w:val="-1"/>
          <w:lang w:val="nl-NL"/>
        </w:rPr>
        <w:t xml:space="preserve"> </w:t>
      </w:r>
      <w:r w:rsidRPr="00CA22F4">
        <w:rPr>
          <w:color w:val="6D6E71"/>
          <w:lang w:val="nl-NL"/>
        </w:rPr>
        <w:t>einden zijn?;</w:t>
      </w:r>
    </w:p>
    <w:p w14:paraId="477BBBC7" w14:textId="77777777" w:rsidR="00624579" w:rsidRPr="00CA22F4" w:rsidRDefault="00CA22F4" w:rsidP="00CD3340">
      <w:pPr>
        <w:pStyle w:val="Plattetekst"/>
        <w:numPr>
          <w:ilvl w:val="0"/>
          <w:numId w:val="14"/>
        </w:numPr>
        <w:tabs>
          <w:tab w:val="left" w:pos="1493"/>
        </w:tabs>
        <w:spacing w:line="264" w:lineRule="exact"/>
        <w:ind w:left="1493"/>
        <w:rPr>
          <w:lang w:val="nl-NL"/>
        </w:rPr>
      </w:pPr>
      <w:r w:rsidRPr="00CA22F4">
        <w:rPr>
          <w:color w:val="6D6E71"/>
          <w:lang w:val="nl-NL"/>
        </w:rPr>
        <w:t>is h</w:t>
      </w:r>
      <w:r w:rsidRPr="00CA22F4">
        <w:rPr>
          <w:color w:val="6D6E71"/>
          <w:spacing w:val="-2"/>
          <w:lang w:val="nl-NL"/>
        </w:rPr>
        <w:t>e</w:t>
      </w:r>
      <w:r w:rsidRPr="00CA22F4">
        <w:rPr>
          <w:color w:val="6D6E71"/>
          <w:lang w:val="nl-NL"/>
        </w:rPr>
        <w:t>t ee</w:t>
      </w:r>
      <w:r w:rsidRPr="00CA22F4">
        <w:rPr>
          <w:color w:val="6D6E71"/>
          <w:spacing w:val="-4"/>
          <w:lang w:val="nl-NL"/>
        </w:rPr>
        <w:t>n</w:t>
      </w:r>
      <w:r w:rsidRPr="00CA22F4">
        <w:rPr>
          <w:color w:val="6D6E71"/>
          <w:spacing w:val="-3"/>
          <w:lang w:val="nl-NL"/>
        </w:rPr>
        <w:t>v</w:t>
      </w:r>
      <w:r w:rsidRPr="00CA22F4">
        <w:rPr>
          <w:color w:val="6D6E71"/>
          <w:lang w:val="nl-NL"/>
        </w:rPr>
        <w:t>oudi</w:t>
      </w:r>
      <w:r w:rsidRPr="00CA22F4">
        <w:rPr>
          <w:color w:val="6D6E71"/>
          <w:spacing w:val="2"/>
          <w:lang w:val="nl-NL"/>
        </w:rPr>
        <w:t>g</w:t>
      </w:r>
      <w:r w:rsidRPr="00CA22F4">
        <w:rPr>
          <w:color w:val="6D6E71"/>
          <w:lang w:val="nl-NL"/>
        </w:rPr>
        <w:t>, sobe</w:t>
      </w:r>
      <w:r w:rsidRPr="00CA22F4">
        <w:rPr>
          <w:color w:val="6D6E71"/>
          <w:spacing w:val="-19"/>
          <w:lang w:val="nl-NL"/>
        </w:rPr>
        <w:t>r</w:t>
      </w:r>
      <w:r w:rsidRPr="00CA22F4">
        <w:rPr>
          <w:color w:val="6D6E71"/>
          <w:lang w:val="nl-NL"/>
        </w:rPr>
        <w:t>, ec</w:t>
      </w:r>
      <w:r w:rsidRPr="00CA22F4">
        <w:rPr>
          <w:color w:val="6D6E71"/>
          <w:spacing w:val="-3"/>
          <w:lang w:val="nl-NL"/>
        </w:rPr>
        <w:t>h</w:t>
      </w:r>
      <w:r w:rsidRPr="00CA22F4">
        <w:rPr>
          <w:color w:val="6D6E71"/>
          <w:lang w:val="nl-NL"/>
        </w:rPr>
        <w:t>t?;</w:t>
      </w:r>
    </w:p>
    <w:p w14:paraId="70DF9DC0" w14:textId="77777777" w:rsidR="00624579" w:rsidRPr="00CA22F4" w:rsidRDefault="00CA22F4" w:rsidP="00CD3340">
      <w:pPr>
        <w:pStyle w:val="Plattetekst"/>
        <w:numPr>
          <w:ilvl w:val="0"/>
          <w:numId w:val="14"/>
        </w:numPr>
        <w:tabs>
          <w:tab w:val="left" w:pos="1493"/>
        </w:tabs>
        <w:spacing w:line="264" w:lineRule="exact"/>
        <w:ind w:left="1493"/>
        <w:rPr>
          <w:lang w:val="nl-NL"/>
        </w:rPr>
      </w:pPr>
      <w:r w:rsidRPr="00CA22F4">
        <w:rPr>
          <w:color w:val="6D6E71"/>
          <w:spacing w:val="-3"/>
          <w:lang w:val="nl-NL"/>
        </w:rPr>
        <w:t>t</w:t>
      </w:r>
      <w:r w:rsidRPr="00CA22F4">
        <w:rPr>
          <w:color w:val="6D6E71"/>
          <w:lang w:val="nl-NL"/>
        </w:rPr>
        <w:t>aal</w:t>
      </w:r>
      <w:r w:rsidRPr="00CA22F4">
        <w:rPr>
          <w:color w:val="6D6E71"/>
          <w:spacing w:val="-2"/>
          <w:lang w:val="nl-NL"/>
        </w:rPr>
        <w:t>g</w:t>
      </w:r>
      <w:r w:rsidRPr="00CA22F4">
        <w:rPr>
          <w:color w:val="6D6E71"/>
          <w:lang w:val="nl-NL"/>
        </w:rPr>
        <w:t>ebruik</w:t>
      </w:r>
      <w:r w:rsidRPr="00CA22F4">
        <w:rPr>
          <w:color w:val="6D6E71"/>
          <w:spacing w:val="-4"/>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erlijk</w:t>
      </w:r>
      <w:r w:rsidRPr="00CA22F4">
        <w:rPr>
          <w:color w:val="6D6E71"/>
          <w:spacing w:val="-3"/>
          <w:lang w:val="nl-NL"/>
        </w:rPr>
        <w:t xml:space="preserve"> </w:t>
      </w:r>
      <w:r w:rsidRPr="00CA22F4">
        <w:rPr>
          <w:color w:val="6D6E71"/>
          <w:lang w:val="nl-NL"/>
        </w:rPr>
        <w:t>/</w:t>
      </w:r>
      <w:r w:rsidRPr="00CA22F4">
        <w:rPr>
          <w:color w:val="6D6E71"/>
          <w:spacing w:val="-3"/>
          <w:lang w:val="nl-NL"/>
        </w:rPr>
        <w:t xml:space="preserve"> </w:t>
      </w:r>
      <w:r w:rsidRPr="00CA22F4">
        <w:rPr>
          <w:color w:val="6D6E71"/>
          <w:lang w:val="nl-NL"/>
        </w:rPr>
        <w:t>figuurlijk;</w:t>
      </w:r>
      <w:r w:rsidRPr="00CA22F4">
        <w:rPr>
          <w:color w:val="6D6E71"/>
          <w:spacing w:val="-3"/>
          <w:lang w:val="nl-NL"/>
        </w:rPr>
        <w:t xml:space="preserve"> </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elijk</w:t>
      </w:r>
      <w:r w:rsidRPr="00CA22F4">
        <w:rPr>
          <w:color w:val="6D6E71"/>
          <w:spacing w:val="-4"/>
          <w:lang w:val="nl-NL"/>
        </w:rPr>
        <w:t xml:space="preserve"> </w:t>
      </w:r>
      <w:r w:rsidRPr="00CA22F4">
        <w:rPr>
          <w:color w:val="6D6E71"/>
          <w:lang w:val="nl-NL"/>
        </w:rPr>
        <w:t>/</w:t>
      </w:r>
      <w:r w:rsidRPr="00CA22F4">
        <w:rPr>
          <w:color w:val="6D6E71"/>
          <w:spacing w:val="-3"/>
          <w:lang w:val="nl-NL"/>
        </w:rPr>
        <w:t xml:space="preserve"> </w:t>
      </w:r>
      <w:r w:rsidRPr="00CA22F4">
        <w:rPr>
          <w:color w:val="6D6E71"/>
          <w:lang w:val="nl-NL"/>
        </w:rPr>
        <w:t>beeldend;</w:t>
      </w:r>
      <w:r w:rsidRPr="00CA22F4">
        <w:rPr>
          <w:color w:val="6D6E71"/>
          <w:spacing w:val="-3"/>
          <w:lang w:val="nl-NL"/>
        </w:rPr>
        <w:t xml:space="preserve"> </w:t>
      </w:r>
      <w:r w:rsidR="008F0518" w:rsidRPr="00CA22F4">
        <w:rPr>
          <w:color w:val="6D6E71"/>
          <w:lang w:val="nl-NL"/>
        </w:rPr>
        <w:t>p</w:t>
      </w:r>
      <w:r w:rsidR="008F0518" w:rsidRPr="00CA22F4">
        <w:rPr>
          <w:color w:val="6D6E71"/>
          <w:spacing w:val="-4"/>
          <w:lang w:val="nl-NL"/>
        </w:rPr>
        <w:t>r</w:t>
      </w:r>
      <w:r w:rsidR="008F0518" w:rsidRPr="00CA22F4">
        <w:rPr>
          <w:color w:val="6D6E71"/>
          <w:spacing w:val="-3"/>
          <w:lang w:val="nl-NL"/>
        </w:rPr>
        <w:t>o</w:t>
      </w:r>
      <w:r w:rsidR="008F0518" w:rsidRPr="00CA22F4">
        <w:rPr>
          <w:color w:val="6D6E71"/>
          <w:spacing w:val="-4"/>
          <w:lang w:val="nl-NL"/>
        </w:rPr>
        <w:t>z</w:t>
      </w:r>
      <w:r w:rsidR="008F0518" w:rsidRPr="00CA22F4">
        <w:rPr>
          <w:color w:val="6D6E71"/>
          <w:lang w:val="nl-NL"/>
        </w:rPr>
        <w:t>aïsch</w:t>
      </w:r>
      <w:r w:rsidRPr="00CA22F4">
        <w:rPr>
          <w:color w:val="6D6E71"/>
          <w:lang w:val="nl-NL"/>
        </w:rPr>
        <w:t>/</w:t>
      </w:r>
      <w:r w:rsidR="008F0518" w:rsidRPr="00CA22F4">
        <w:rPr>
          <w:color w:val="6D6E71"/>
          <w:lang w:val="nl-NL"/>
        </w:rPr>
        <w:t>po</w:t>
      </w:r>
      <w:r w:rsidR="008F0518" w:rsidRPr="00CA22F4">
        <w:rPr>
          <w:color w:val="6D6E71"/>
          <w:spacing w:val="-1"/>
          <w:lang w:val="nl-NL"/>
        </w:rPr>
        <w:t>ë</w:t>
      </w:r>
      <w:r w:rsidR="008F0518" w:rsidRPr="00CA22F4">
        <w:rPr>
          <w:color w:val="6D6E71"/>
          <w:lang w:val="nl-NL"/>
        </w:rPr>
        <w:t>tisch</w:t>
      </w:r>
      <w:r w:rsidRPr="00CA22F4">
        <w:rPr>
          <w:color w:val="6D6E71"/>
          <w:lang w:val="nl-NL"/>
        </w:rPr>
        <w:t>?);</w:t>
      </w:r>
    </w:p>
    <w:p w14:paraId="4DB3D47F" w14:textId="77777777" w:rsidR="00624579" w:rsidRPr="00CA22F4" w:rsidRDefault="00CA22F4" w:rsidP="00CD3340">
      <w:pPr>
        <w:pStyle w:val="Plattetekst"/>
        <w:numPr>
          <w:ilvl w:val="0"/>
          <w:numId w:val="14"/>
        </w:numPr>
        <w:tabs>
          <w:tab w:val="left" w:pos="1493"/>
        </w:tabs>
        <w:spacing w:line="264" w:lineRule="exact"/>
        <w:ind w:left="1493"/>
        <w:rPr>
          <w:lang w:val="nl-NL"/>
        </w:rPr>
      </w:pPr>
      <w:r w:rsidRPr="00CA22F4">
        <w:rPr>
          <w:color w:val="6D6E71"/>
          <w:lang w:val="nl-NL"/>
        </w:rPr>
        <w:t>illu</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ties!!!</w:t>
      </w:r>
    </w:p>
    <w:p w14:paraId="06EBEED2"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2435AA3C" w14:textId="77777777" w:rsidR="00624579" w:rsidRPr="00CA22F4" w:rsidRDefault="00CA22F4">
      <w:pPr>
        <w:pStyle w:val="Kop2"/>
        <w:spacing w:line="311" w:lineRule="exact"/>
        <w:rPr>
          <w:b w:val="0"/>
          <w:bCs w:val="0"/>
          <w:lang w:val="nl-NL"/>
        </w:rPr>
      </w:pPr>
      <w:r w:rsidRPr="00CA22F4">
        <w:rPr>
          <w:color w:val="6D6E71"/>
          <w:lang w:val="nl-NL"/>
        </w:rPr>
        <w:t>A</w:t>
      </w:r>
      <w:r w:rsidRPr="00CA22F4">
        <w:rPr>
          <w:color w:val="6D6E71"/>
          <w:spacing w:val="-3"/>
          <w:lang w:val="nl-NL"/>
        </w:rPr>
        <w:t>g</w:t>
      </w:r>
      <w:r w:rsidRPr="00CA22F4">
        <w:rPr>
          <w:color w:val="6D6E71"/>
          <w:lang w:val="nl-NL"/>
        </w:rPr>
        <w:t xml:space="preserve">enda </w:t>
      </w:r>
      <w:r w:rsidRPr="00CA22F4">
        <w:rPr>
          <w:color w:val="6D6E71"/>
          <w:spacing w:val="-3"/>
          <w:lang w:val="nl-NL"/>
        </w:rPr>
        <w:t>v</w:t>
      </w:r>
      <w:r w:rsidRPr="00CA22F4">
        <w:rPr>
          <w:color w:val="6D6E71"/>
          <w:lang w:val="nl-NL"/>
        </w:rPr>
        <w:t>oor een oude</w:t>
      </w:r>
      <w:r w:rsidRPr="00CA22F4">
        <w:rPr>
          <w:color w:val="6D6E71"/>
          <w:spacing w:val="-7"/>
          <w:lang w:val="nl-NL"/>
        </w:rPr>
        <w:t>r</w:t>
      </w:r>
      <w:r w:rsidRPr="00CA22F4">
        <w:rPr>
          <w:color w:val="6D6E71"/>
          <w:spacing w:val="-5"/>
          <w:lang w:val="nl-NL"/>
        </w:rPr>
        <w:t>a</w:t>
      </w:r>
      <w:r w:rsidRPr="00CA22F4">
        <w:rPr>
          <w:color w:val="6D6E71"/>
          <w:spacing w:val="-3"/>
          <w:lang w:val="nl-NL"/>
        </w:rPr>
        <w:t>v</w:t>
      </w:r>
      <w:r w:rsidRPr="00CA22F4">
        <w:rPr>
          <w:color w:val="6D6E71"/>
          <w:lang w:val="nl-NL"/>
        </w:rPr>
        <w:t>ond</w:t>
      </w:r>
    </w:p>
    <w:p w14:paraId="39D07F43" w14:textId="77777777" w:rsidR="00624579" w:rsidRPr="00CA22F4" w:rsidRDefault="00CA22F4">
      <w:pPr>
        <w:spacing w:line="336" w:lineRule="exact"/>
        <w:ind w:left="1133"/>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 xml:space="preserve">Bedoeld </w:t>
      </w:r>
      <w:r w:rsidRPr="00CA22F4">
        <w:rPr>
          <w:rFonts w:ascii="Calibri" w:eastAsia="Calibri" w:hAnsi="Calibri" w:cs="Calibri"/>
          <w:b/>
          <w:bCs/>
          <w:color w:val="6D6E71"/>
          <w:spacing w:val="-3"/>
          <w:sz w:val="28"/>
          <w:szCs w:val="28"/>
          <w:lang w:val="nl-NL"/>
        </w:rPr>
        <w:t>v</w:t>
      </w:r>
      <w:r w:rsidRPr="00CA22F4">
        <w:rPr>
          <w:rFonts w:ascii="Calibri" w:eastAsia="Calibri" w:hAnsi="Calibri" w:cs="Calibri"/>
          <w:b/>
          <w:bCs/>
          <w:color w:val="6D6E71"/>
          <w:sz w:val="28"/>
          <w:szCs w:val="28"/>
          <w:lang w:val="nl-NL"/>
        </w:rPr>
        <w:t>oor oude</w:t>
      </w:r>
      <w:r w:rsidRPr="00CA22F4">
        <w:rPr>
          <w:rFonts w:ascii="Calibri" w:eastAsia="Calibri" w:hAnsi="Calibri" w:cs="Calibri"/>
          <w:b/>
          <w:bCs/>
          <w:color w:val="6D6E71"/>
          <w:spacing w:val="-4"/>
          <w:sz w:val="28"/>
          <w:szCs w:val="28"/>
          <w:lang w:val="nl-NL"/>
        </w:rPr>
        <w:t>r</w:t>
      </w:r>
      <w:r w:rsidRPr="00CA22F4">
        <w:rPr>
          <w:rFonts w:ascii="Calibri" w:eastAsia="Calibri" w:hAnsi="Calibri" w:cs="Calibri"/>
          <w:b/>
          <w:bCs/>
          <w:color w:val="6D6E71"/>
          <w:sz w:val="28"/>
          <w:szCs w:val="28"/>
          <w:lang w:val="nl-NL"/>
        </w:rPr>
        <w:t xml:space="preserve">s </w:t>
      </w:r>
      <w:r w:rsidRPr="00CA22F4">
        <w:rPr>
          <w:rFonts w:ascii="Calibri" w:eastAsia="Calibri" w:hAnsi="Calibri" w:cs="Calibri"/>
          <w:b/>
          <w:bCs/>
          <w:color w:val="6D6E71"/>
          <w:spacing w:val="-5"/>
          <w:sz w:val="28"/>
          <w:szCs w:val="28"/>
          <w:lang w:val="nl-NL"/>
        </w:rPr>
        <w:t>v</w:t>
      </w:r>
      <w:r w:rsidRPr="00CA22F4">
        <w:rPr>
          <w:rFonts w:ascii="Calibri" w:eastAsia="Calibri" w:hAnsi="Calibri" w:cs="Calibri"/>
          <w:b/>
          <w:bCs/>
          <w:color w:val="6D6E71"/>
          <w:sz w:val="28"/>
          <w:szCs w:val="28"/>
          <w:lang w:val="nl-NL"/>
        </w:rPr>
        <w:t xml:space="preserve">an een klas </w:t>
      </w:r>
      <w:r w:rsidRPr="00CA22F4">
        <w:rPr>
          <w:rFonts w:ascii="Calibri" w:eastAsia="Calibri" w:hAnsi="Calibri" w:cs="Calibri"/>
          <w:b/>
          <w:bCs/>
          <w:color w:val="6D6E71"/>
          <w:spacing w:val="-4"/>
          <w:sz w:val="28"/>
          <w:szCs w:val="28"/>
          <w:lang w:val="nl-NL"/>
        </w:rPr>
        <w:t>w</w:t>
      </w:r>
      <w:r w:rsidRPr="00CA22F4">
        <w:rPr>
          <w:rFonts w:ascii="Calibri" w:eastAsia="Calibri" w:hAnsi="Calibri" w:cs="Calibri"/>
          <w:b/>
          <w:bCs/>
          <w:color w:val="6D6E71"/>
          <w:sz w:val="28"/>
          <w:szCs w:val="28"/>
          <w:lang w:val="nl-NL"/>
        </w:rPr>
        <w:t xml:space="preserve">aaruit onlangs een kind is </w:t>
      </w:r>
      <w:r w:rsidRPr="00CA22F4">
        <w:rPr>
          <w:rFonts w:ascii="Calibri" w:eastAsia="Calibri" w:hAnsi="Calibri" w:cs="Calibri"/>
          <w:b/>
          <w:bCs/>
          <w:color w:val="6D6E71"/>
          <w:spacing w:val="-3"/>
          <w:sz w:val="28"/>
          <w:szCs w:val="28"/>
          <w:lang w:val="nl-NL"/>
        </w:rPr>
        <w:t>ov</w:t>
      </w:r>
      <w:r w:rsidRPr="00CA22F4">
        <w:rPr>
          <w:rFonts w:ascii="Calibri" w:eastAsia="Calibri" w:hAnsi="Calibri" w:cs="Calibri"/>
          <w:b/>
          <w:bCs/>
          <w:color w:val="6D6E71"/>
          <w:sz w:val="28"/>
          <w:szCs w:val="28"/>
          <w:lang w:val="nl-NL"/>
        </w:rPr>
        <w:t>erleden</w:t>
      </w:r>
    </w:p>
    <w:p w14:paraId="0EAF016A" w14:textId="77777777" w:rsidR="00624579" w:rsidRPr="00CA22F4" w:rsidRDefault="00624579">
      <w:pPr>
        <w:spacing w:before="8" w:line="240" w:lineRule="exact"/>
        <w:rPr>
          <w:sz w:val="24"/>
          <w:szCs w:val="24"/>
          <w:lang w:val="nl-NL"/>
        </w:rPr>
      </w:pPr>
    </w:p>
    <w:p w14:paraId="6AD5EB57" w14:textId="77777777" w:rsidR="00624579" w:rsidRPr="00CA22F4" w:rsidRDefault="00CA22F4">
      <w:pPr>
        <w:pStyle w:val="Kop3"/>
        <w:rPr>
          <w:b w:val="0"/>
          <w:bCs w:val="0"/>
          <w:lang w:val="nl-NL"/>
        </w:rPr>
      </w:pPr>
      <w:r w:rsidRPr="00CA22F4">
        <w:rPr>
          <w:color w:val="4FA6E7"/>
          <w:lang w:val="nl-NL"/>
        </w:rPr>
        <w:t>A</w:t>
      </w:r>
      <w:r w:rsidRPr="00CA22F4">
        <w:rPr>
          <w:color w:val="4FA6E7"/>
          <w:spacing w:val="-3"/>
          <w:lang w:val="nl-NL"/>
        </w:rPr>
        <w:t>g</w:t>
      </w:r>
      <w:r w:rsidRPr="00CA22F4">
        <w:rPr>
          <w:color w:val="4FA6E7"/>
          <w:lang w:val="nl-NL"/>
        </w:rPr>
        <w:t>enda en hoo</w:t>
      </w:r>
      <w:r w:rsidRPr="00CA22F4">
        <w:rPr>
          <w:color w:val="4FA6E7"/>
          <w:spacing w:val="-5"/>
          <w:lang w:val="nl-NL"/>
        </w:rPr>
        <w:t>f</w:t>
      </w:r>
      <w:r w:rsidRPr="00CA22F4">
        <w:rPr>
          <w:color w:val="4FA6E7"/>
          <w:lang w:val="nl-NL"/>
        </w:rPr>
        <w:t>dpu</w:t>
      </w:r>
      <w:r w:rsidRPr="00CA22F4">
        <w:rPr>
          <w:color w:val="4FA6E7"/>
          <w:spacing w:val="-3"/>
          <w:lang w:val="nl-NL"/>
        </w:rPr>
        <w:t>nt</w:t>
      </w:r>
      <w:r w:rsidRPr="00CA22F4">
        <w:rPr>
          <w:color w:val="4FA6E7"/>
          <w:lang w:val="nl-NL"/>
        </w:rPr>
        <w:t>en uit de bijla</w:t>
      </w:r>
      <w:r w:rsidRPr="00CA22F4">
        <w:rPr>
          <w:color w:val="4FA6E7"/>
          <w:spacing w:val="-4"/>
          <w:lang w:val="nl-NL"/>
        </w:rPr>
        <w:t>g</w:t>
      </w:r>
      <w:r w:rsidRPr="00CA22F4">
        <w:rPr>
          <w:color w:val="4FA6E7"/>
          <w:lang w:val="nl-NL"/>
        </w:rPr>
        <w:t>en:</w:t>
      </w:r>
    </w:p>
    <w:p w14:paraId="2BB24C69" w14:textId="77777777" w:rsidR="00624579" w:rsidRPr="00CA22F4" w:rsidRDefault="00CA22F4">
      <w:pPr>
        <w:pStyle w:val="Plattetekst"/>
        <w:spacing w:line="259" w:lineRule="exact"/>
        <w:rPr>
          <w:lang w:val="nl-NL"/>
        </w:rPr>
      </w:pPr>
      <w:r w:rsidRPr="00CA22F4">
        <w:rPr>
          <w:color w:val="6D6E71"/>
          <w:lang w:val="nl-NL"/>
        </w:rPr>
        <w:t>(De</w:t>
      </w:r>
      <w:r w:rsidRPr="00CA22F4">
        <w:rPr>
          <w:color w:val="6D6E71"/>
          <w:spacing w:val="-2"/>
          <w:lang w:val="nl-NL"/>
        </w:rPr>
        <w:t xml:space="preserve"> </w:t>
      </w:r>
      <w:r w:rsidRPr="00CA22F4">
        <w:rPr>
          <w:color w:val="6D6E71"/>
          <w:spacing w:val="-3"/>
          <w:lang w:val="nl-NL"/>
        </w:rPr>
        <w:t>v</w:t>
      </w:r>
      <w:r w:rsidRPr="00CA22F4">
        <w:rPr>
          <w:color w:val="6D6E71"/>
          <w:lang w:val="nl-NL"/>
        </w:rPr>
        <w:t>olledi</w:t>
      </w:r>
      <w:r w:rsidRPr="00CA22F4">
        <w:rPr>
          <w:color w:val="6D6E71"/>
          <w:spacing w:val="-2"/>
          <w:lang w:val="nl-NL"/>
        </w:rPr>
        <w:t>g</w:t>
      </w:r>
      <w:r w:rsidRPr="00CA22F4">
        <w:rPr>
          <w:color w:val="6D6E71"/>
          <w:lang w:val="nl-NL"/>
        </w:rPr>
        <w:t>e</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sie</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spacing w:val="-3"/>
          <w:lang w:val="nl-NL"/>
        </w:rPr>
        <w:t>v</w:t>
      </w:r>
      <w:r w:rsidRPr="00CA22F4">
        <w:rPr>
          <w:color w:val="6D6E71"/>
          <w:lang w:val="nl-NL"/>
        </w:rPr>
        <w:t>erkrijgbaar</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1"/>
          <w:lang w:val="nl-NL"/>
        </w:rPr>
        <w:t xml:space="preserve"> </w:t>
      </w:r>
      <w:r w:rsidRPr="00CA22F4">
        <w:rPr>
          <w:color w:val="6D6E71"/>
          <w:lang w:val="nl-NL"/>
        </w:rPr>
        <w:t>Ide</w:t>
      </w:r>
      <w:r w:rsidRPr="00CA22F4">
        <w:rPr>
          <w:color w:val="6D6E71"/>
          <w:spacing w:val="-2"/>
          <w:lang w:val="nl-NL"/>
        </w:rPr>
        <w:t>n</w:t>
      </w:r>
      <w:r w:rsidRPr="00CA22F4">
        <w:rPr>
          <w:color w:val="6D6E71"/>
          <w:lang w:val="nl-NL"/>
        </w:rPr>
        <w:t>ti</w:t>
      </w:r>
      <w:r w:rsidRPr="00CA22F4">
        <w:rPr>
          <w:color w:val="6D6E71"/>
          <w:spacing w:val="-3"/>
          <w:lang w:val="nl-NL"/>
        </w:rPr>
        <w:t>t</w:t>
      </w:r>
      <w:r w:rsidRPr="00CA22F4">
        <w:rPr>
          <w:color w:val="6D6E71"/>
          <w:lang w:val="nl-NL"/>
        </w:rPr>
        <w:t>eitsbe</w:t>
      </w:r>
      <w:r w:rsidRPr="00CA22F4">
        <w:rPr>
          <w:color w:val="6D6E71"/>
          <w:spacing w:val="-2"/>
          <w:lang w:val="nl-NL"/>
        </w:rPr>
        <w:t>g</w:t>
      </w:r>
      <w:r w:rsidRPr="00CA22F4">
        <w:rPr>
          <w:color w:val="6D6E71"/>
          <w:lang w:val="nl-NL"/>
        </w:rPr>
        <w:t>eleiding</w:t>
      </w:r>
      <w:r w:rsidRPr="00CA22F4">
        <w:rPr>
          <w:color w:val="6D6E71"/>
          <w:spacing w:val="-1"/>
          <w:lang w:val="nl-NL"/>
        </w:rPr>
        <w:t xml:space="preserve"> </w:t>
      </w:r>
      <w:r w:rsidRPr="00CA22F4">
        <w:rPr>
          <w:color w:val="6D6E71"/>
          <w:lang w:val="nl-NL"/>
        </w:rPr>
        <w:t>Midden-Nederland)</w:t>
      </w:r>
    </w:p>
    <w:p w14:paraId="722A2FE2" w14:textId="77777777" w:rsidR="00624579" w:rsidRPr="00CA22F4" w:rsidRDefault="00624579">
      <w:pPr>
        <w:spacing w:before="19" w:line="240" w:lineRule="exact"/>
        <w:rPr>
          <w:sz w:val="24"/>
          <w:szCs w:val="24"/>
          <w:lang w:val="nl-NL"/>
        </w:rPr>
      </w:pPr>
    </w:p>
    <w:p w14:paraId="577BE5D7" w14:textId="77777777" w:rsidR="00624579" w:rsidRPr="00CA22F4" w:rsidRDefault="00CA22F4" w:rsidP="00CD3340">
      <w:pPr>
        <w:pStyle w:val="Plattetekst"/>
        <w:numPr>
          <w:ilvl w:val="0"/>
          <w:numId w:val="13"/>
        </w:numPr>
        <w:tabs>
          <w:tab w:val="left" w:pos="1493"/>
        </w:tabs>
        <w:ind w:left="1493"/>
        <w:rPr>
          <w:lang w:val="nl-NL"/>
        </w:rPr>
      </w:pPr>
      <w:r w:rsidRPr="00CA22F4">
        <w:rPr>
          <w:color w:val="6D6E71"/>
          <w:spacing w:val="-9"/>
          <w:lang w:val="nl-NL"/>
        </w:rPr>
        <w:t>W</w:t>
      </w:r>
      <w:r w:rsidRPr="00CA22F4">
        <w:rPr>
          <w:color w:val="6D6E71"/>
          <w:lang w:val="nl-NL"/>
        </w:rPr>
        <w:t>er</w:t>
      </w:r>
      <w:r w:rsidRPr="00CA22F4">
        <w:rPr>
          <w:color w:val="6D6E71"/>
          <w:spacing w:val="-8"/>
          <w:lang w:val="nl-NL"/>
        </w:rPr>
        <w:t>k</w:t>
      </w:r>
      <w:r w:rsidRPr="00CA22F4">
        <w:rPr>
          <w:color w:val="6D6E71"/>
          <w:lang w:val="nl-NL"/>
        </w:rPr>
        <w:t>en m</w:t>
      </w:r>
      <w:r w:rsidRPr="00CA22F4">
        <w:rPr>
          <w:color w:val="6D6E71"/>
          <w:spacing w:val="-2"/>
          <w:lang w:val="nl-NL"/>
        </w:rPr>
        <w:t>e</w:t>
      </w:r>
      <w:r w:rsidRPr="00CA22F4">
        <w:rPr>
          <w:color w:val="6D6E71"/>
          <w:lang w:val="nl-NL"/>
        </w:rPr>
        <w:t xml:space="preserve">t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14"/>
          <w:lang w:val="nl-NL"/>
        </w:rPr>
        <w:t>’</w:t>
      </w:r>
      <w:r w:rsidRPr="00CA22F4">
        <w:rPr>
          <w:color w:val="6D6E71"/>
          <w:lang w:val="nl-NL"/>
        </w:rPr>
        <w:t>s:</w:t>
      </w:r>
    </w:p>
    <w:p w14:paraId="472D42F2" w14:textId="77777777" w:rsidR="00624579" w:rsidRPr="00CA22F4" w:rsidRDefault="00CA22F4">
      <w:pPr>
        <w:pStyle w:val="Plattetekst"/>
        <w:spacing w:line="264" w:lineRule="exact"/>
        <w:ind w:left="1493"/>
        <w:rPr>
          <w:lang w:val="nl-NL"/>
        </w:rPr>
      </w:pPr>
      <w:r w:rsidRPr="00CA22F4">
        <w:rPr>
          <w:color w:val="6D6E71"/>
          <w:spacing w:val="-4"/>
          <w:lang w:val="nl-NL"/>
        </w:rPr>
        <w:t>Z</w:t>
      </w:r>
      <w:r w:rsidRPr="00CA22F4">
        <w:rPr>
          <w:color w:val="6D6E71"/>
          <w:lang w:val="nl-NL"/>
        </w:rPr>
        <w:t>oek e</w:t>
      </w:r>
      <w:r w:rsidRPr="00CA22F4">
        <w:rPr>
          <w:color w:val="6D6E71"/>
          <w:spacing w:val="-1"/>
          <w:lang w:val="nl-NL"/>
        </w:rPr>
        <w:t>e</w:t>
      </w:r>
      <w:r w:rsidRPr="00CA22F4">
        <w:rPr>
          <w:color w:val="6D6E71"/>
          <w:lang w:val="nl-NL"/>
        </w:rPr>
        <w:t>n</w:t>
      </w:r>
      <w:r w:rsidRPr="00CA22F4">
        <w:rPr>
          <w:color w:val="6D6E71"/>
          <w:spacing w:val="1"/>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 die</w:t>
      </w:r>
      <w:r w:rsidRPr="00CA22F4">
        <w:rPr>
          <w:color w:val="6D6E71"/>
          <w:spacing w:val="1"/>
          <w:lang w:val="nl-NL"/>
        </w:rPr>
        <w:t xml:space="preserve"> </w:t>
      </w:r>
      <w:r w:rsidRPr="00CA22F4">
        <w:rPr>
          <w:color w:val="6D6E71"/>
          <w:lang w:val="nl-NL"/>
        </w:rPr>
        <w:t>aan</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 xml:space="preserve">ft </w:t>
      </w:r>
      <w:r w:rsidRPr="00CA22F4">
        <w:rPr>
          <w:color w:val="6D6E71"/>
          <w:spacing w:val="-3"/>
          <w:lang w:val="nl-NL"/>
        </w:rPr>
        <w:t>wa</w:t>
      </w:r>
      <w:r w:rsidRPr="00CA22F4">
        <w:rPr>
          <w:color w:val="6D6E71"/>
          <w:lang w:val="nl-NL"/>
        </w:rPr>
        <w:t>t</w:t>
      </w:r>
      <w:r w:rsidRPr="00CA22F4">
        <w:rPr>
          <w:color w:val="6D6E71"/>
          <w:spacing w:val="1"/>
          <w:lang w:val="nl-NL"/>
        </w:rPr>
        <w:t xml:space="preserve"> </w:t>
      </w:r>
      <w:r w:rsidRPr="00CA22F4">
        <w:rPr>
          <w:color w:val="6D6E71"/>
          <w:lang w:val="nl-NL"/>
        </w:rPr>
        <w:t>er</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t uw</w:t>
      </w:r>
      <w:r w:rsidRPr="00CA22F4">
        <w:rPr>
          <w:color w:val="6D6E71"/>
          <w:spacing w:val="1"/>
          <w:lang w:val="nl-NL"/>
        </w:rPr>
        <w:t xml:space="preserve"> </w:t>
      </w:r>
      <w:r w:rsidRPr="00CA22F4">
        <w:rPr>
          <w:color w:val="6D6E71"/>
          <w:lang w:val="nl-NL"/>
        </w:rPr>
        <w:t>kind en</w:t>
      </w:r>
      <w:r w:rsidRPr="00CA22F4">
        <w:rPr>
          <w:color w:val="6D6E71"/>
          <w:spacing w:val="1"/>
          <w:lang w:val="nl-NL"/>
        </w:rPr>
        <w:t xml:space="preserve"> </w:t>
      </w:r>
      <w:r w:rsidRPr="00CA22F4">
        <w:rPr>
          <w:color w:val="6D6E71"/>
          <w:lang w:val="nl-NL"/>
        </w:rPr>
        <w:t xml:space="preserve">uw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3"/>
          <w:lang w:val="nl-NL"/>
        </w:rPr>
        <w:t>st</w:t>
      </w:r>
      <w:r w:rsidRPr="00CA22F4">
        <w:rPr>
          <w:color w:val="6D6E71"/>
          <w:lang w:val="nl-NL"/>
        </w:rPr>
        <w:t>e tijd</w:t>
      </w:r>
      <w:r w:rsidRPr="00CA22F4">
        <w:rPr>
          <w:color w:val="6D6E71"/>
          <w:spacing w:val="1"/>
          <w:lang w:val="nl-NL"/>
        </w:rPr>
        <w:t xml:space="preserve"> </w:t>
      </w:r>
      <w:r w:rsidRPr="00CA22F4">
        <w:rPr>
          <w:color w:val="6D6E71"/>
          <w:lang w:val="nl-NL"/>
        </w:rPr>
        <w:t>sinds 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 xml:space="preserve">erlijden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w:t>
      </w:r>
    </w:p>
    <w:p w14:paraId="2E6E0F96" w14:textId="77777777" w:rsidR="00624579" w:rsidRPr="00CA22F4" w:rsidRDefault="00CA22F4">
      <w:pPr>
        <w:pStyle w:val="Plattetekst"/>
        <w:spacing w:line="264" w:lineRule="exact"/>
        <w:ind w:left="1493"/>
        <w:rPr>
          <w:rFonts w:cs="Calibri"/>
          <w:lang w:val="nl-NL"/>
        </w:rPr>
      </w:pPr>
      <w:r w:rsidRPr="00CA22F4">
        <w:rPr>
          <w:rFonts w:cs="Calibri"/>
          <w:color w:val="6D6E71"/>
          <w:spacing w:val="-2"/>
          <w:lang w:val="nl-NL"/>
        </w:rPr>
        <w:t>g</w:t>
      </w:r>
      <w:r w:rsidRPr="00CA22F4">
        <w:rPr>
          <w:rFonts w:cs="Calibri"/>
          <w:color w:val="6D6E71"/>
          <w:lang w:val="nl-NL"/>
        </w:rPr>
        <w:t>ebeu</w:t>
      </w:r>
      <w:r w:rsidRPr="00CA22F4">
        <w:rPr>
          <w:rFonts w:cs="Calibri"/>
          <w:color w:val="6D6E71"/>
          <w:spacing w:val="-3"/>
          <w:lang w:val="nl-NL"/>
        </w:rPr>
        <w:t>r</w:t>
      </w:r>
      <w:r w:rsidRPr="00CA22F4">
        <w:rPr>
          <w:rFonts w:cs="Calibri"/>
          <w:color w:val="6D6E71"/>
          <w:lang w:val="nl-NL"/>
        </w:rPr>
        <w:t>d</w:t>
      </w:r>
      <w:r w:rsidRPr="00CA22F4">
        <w:rPr>
          <w:rFonts w:cs="Calibri"/>
          <w:color w:val="6D6E71"/>
          <w:spacing w:val="-8"/>
          <w:lang w:val="nl-NL"/>
        </w:rPr>
        <w:t xml:space="preserve"> </w:t>
      </w:r>
      <w:r w:rsidRPr="00CA22F4">
        <w:rPr>
          <w:rFonts w:cs="Calibri"/>
          <w:color w:val="6D6E71"/>
          <w:lang w:val="nl-NL"/>
        </w:rPr>
        <w:t>is.</w:t>
      </w:r>
    </w:p>
    <w:p w14:paraId="4F58C6E2"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om</w:t>
      </w:r>
    </w:p>
    <w:p w14:paraId="1BD29A54" w14:textId="77777777" w:rsidR="00624579" w:rsidRPr="00CA22F4" w:rsidRDefault="00CA22F4">
      <w:pPr>
        <w:pStyle w:val="Plattetekst"/>
        <w:spacing w:line="264" w:lineRule="exact"/>
        <w:ind w:left="1493"/>
        <w:rPr>
          <w:rFonts w:cs="Calibri"/>
          <w:lang w:val="nl-NL"/>
        </w:rPr>
      </w:pPr>
      <w:r w:rsidRPr="00CA22F4">
        <w:rPr>
          <w:rFonts w:cs="Calibri"/>
          <w:color w:val="6D6E71"/>
          <w:lang w:val="nl-NL"/>
        </w:rPr>
        <w:t>aanleiding</w:t>
      </w:r>
    </w:p>
    <w:p w14:paraId="79775444"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oo</w:t>
      </w:r>
      <w:r w:rsidRPr="00CA22F4">
        <w:rPr>
          <w:color w:val="6D6E71"/>
          <w:spacing w:val="-4"/>
          <w:lang w:val="nl-NL"/>
        </w:rPr>
        <w:t>r</w:t>
      </w:r>
      <w:r w:rsidRPr="00CA22F4">
        <w:rPr>
          <w:color w:val="6D6E71"/>
          <w:spacing w:val="-3"/>
          <w:lang w:val="nl-NL"/>
        </w:rPr>
        <w:t>st</w:t>
      </w:r>
      <w:r w:rsidRPr="00CA22F4">
        <w:rPr>
          <w:color w:val="6D6E71"/>
          <w:lang w:val="nl-NL"/>
        </w:rPr>
        <w:t>ellen:</w:t>
      </w:r>
      <w:r w:rsidRPr="00CA22F4">
        <w:rPr>
          <w:color w:val="6D6E71"/>
          <w:spacing w:val="16"/>
          <w:lang w:val="nl-NL"/>
        </w:rPr>
        <w:t xml:space="preserve"> </w:t>
      </w:r>
      <w:r w:rsidRPr="00CA22F4">
        <w:rPr>
          <w:color w:val="6D6E71"/>
          <w:spacing w:val="-3"/>
          <w:lang w:val="nl-NL"/>
        </w:rPr>
        <w:t>wa</w:t>
      </w:r>
      <w:r w:rsidRPr="00CA22F4">
        <w:rPr>
          <w:color w:val="6D6E71"/>
          <w:lang w:val="nl-NL"/>
        </w:rPr>
        <w:t>t</w:t>
      </w:r>
      <w:r w:rsidRPr="00CA22F4">
        <w:rPr>
          <w:color w:val="6D6E71"/>
          <w:spacing w:val="17"/>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16"/>
          <w:lang w:val="nl-NL"/>
        </w:rPr>
        <w:t xml:space="preserve"> </w:t>
      </w:r>
      <w:r w:rsidRPr="00CA22F4">
        <w:rPr>
          <w:color w:val="6D6E71"/>
          <w:lang w:val="nl-NL"/>
        </w:rPr>
        <w:t>er</w:t>
      </w:r>
      <w:r w:rsidRPr="00CA22F4">
        <w:rPr>
          <w:color w:val="6D6E71"/>
          <w:spacing w:val="17"/>
          <w:lang w:val="nl-NL"/>
        </w:rPr>
        <w:t xml:space="preserve"> </w:t>
      </w:r>
      <w:r w:rsidRPr="00CA22F4">
        <w:rPr>
          <w:color w:val="6D6E71"/>
          <w:lang w:val="nl-NL"/>
        </w:rPr>
        <w:t>zich</w:t>
      </w:r>
      <w:r w:rsidRPr="00CA22F4">
        <w:rPr>
          <w:color w:val="6D6E71"/>
          <w:spacing w:val="16"/>
          <w:lang w:val="nl-NL"/>
        </w:rPr>
        <w:t xml:space="preserve"> </w:t>
      </w:r>
      <w:r w:rsidRPr="00CA22F4">
        <w:rPr>
          <w:color w:val="6D6E71"/>
          <w:lang w:val="nl-NL"/>
        </w:rPr>
        <w:t>de</w:t>
      </w:r>
      <w:r w:rsidRPr="00CA22F4">
        <w:rPr>
          <w:color w:val="6D6E71"/>
          <w:spacing w:val="17"/>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3"/>
          <w:lang w:val="nl-NL"/>
        </w:rPr>
        <w:t>st</w:t>
      </w:r>
      <w:r w:rsidRPr="00CA22F4">
        <w:rPr>
          <w:color w:val="6D6E71"/>
          <w:lang w:val="nl-NL"/>
        </w:rPr>
        <w:t>e</w:t>
      </w:r>
      <w:r w:rsidRPr="00CA22F4">
        <w:rPr>
          <w:color w:val="6D6E71"/>
          <w:spacing w:val="16"/>
          <w:lang w:val="nl-NL"/>
        </w:rPr>
        <w:t xml:space="preserve"> </w:t>
      </w:r>
      <w:r w:rsidRPr="00CA22F4">
        <w:rPr>
          <w:color w:val="6D6E71"/>
          <w:lang w:val="nl-NL"/>
        </w:rPr>
        <w:t>tijd</w:t>
      </w:r>
      <w:r w:rsidRPr="00CA22F4">
        <w:rPr>
          <w:color w:val="6D6E71"/>
          <w:spacing w:val="17"/>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spacing w:val="-2"/>
          <w:lang w:val="nl-NL"/>
        </w:rPr>
        <w:t>g</w:t>
      </w:r>
      <w:r w:rsidRPr="00CA22F4">
        <w:rPr>
          <w:color w:val="6D6E71"/>
          <w:lang w:val="nl-NL"/>
        </w:rPr>
        <w:t>edaan</w:t>
      </w:r>
      <w:r w:rsidRPr="00CA22F4">
        <w:rPr>
          <w:color w:val="6D6E71"/>
          <w:spacing w:val="1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7"/>
          <w:lang w:val="nl-NL"/>
        </w:rPr>
        <w:t xml:space="preserve"> </w:t>
      </w:r>
      <w:r w:rsidRPr="00CA22F4">
        <w:rPr>
          <w:color w:val="6D6E71"/>
          <w:lang w:val="nl-NL"/>
        </w:rPr>
        <w:t>uw</w:t>
      </w:r>
      <w:r w:rsidRPr="00CA22F4">
        <w:rPr>
          <w:color w:val="6D6E71"/>
          <w:spacing w:val="17"/>
          <w:lang w:val="nl-NL"/>
        </w:rPr>
        <w:t xml:space="preserve"> </w:t>
      </w:r>
      <w:r w:rsidRPr="00CA22F4">
        <w:rPr>
          <w:color w:val="6D6E71"/>
          <w:lang w:val="nl-NL"/>
        </w:rPr>
        <w:t>kind</w:t>
      </w:r>
      <w:r w:rsidRPr="00CA22F4">
        <w:rPr>
          <w:color w:val="6D6E71"/>
          <w:spacing w:val="16"/>
          <w:lang w:val="nl-NL"/>
        </w:rPr>
        <w:t xml:space="preserve"> </w:t>
      </w:r>
      <w:r w:rsidRPr="00CA22F4">
        <w:rPr>
          <w:color w:val="6D6E71"/>
          <w:lang w:val="nl-NL"/>
        </w:rPr>
        <w:t>of</w:t>
      </w:r>
      <w:r w:rsidRPr="00CA22F4">
        <w:rPr>
          <w:color w:val="6D6E71"/>
          <w:spacing w:val="17"/>
          <w:lang w:val="nl-NL"/>
        </w:rPr>
        <w:t xml:space="preserve"> </w:t>
      </w:r>
      <w:r w:rsidRPr="00CA22F4">
        <w:rPr>
          <w:color w:val="6D6E71"/>
          <w:lang w:val="nl-NL"/>
        </w:rPr>
        <w:t>in</w:t>
      </w:r>
      <w:r w:rsidRPr="00CA22F4">
        <w:rPr>
          <w:color w:val="6D6E71"/>
          <w:spacing w:val="16"/>
          <w:lang w:val="nl-NL"/>
        </w:rPr>
        <w:t xml:space="preserve"> </w:t>
      </w:r>
      <w:r w:rsidRPr="00CA22F4">
        <w:rPr>
          <w:color w:val="6D6E71"/>
          <w:lang w:val="nl-NL"/>
        </w:rPr>
        <w:t>uw</w:t>
      </w:r>
      <w:r w:rsidRPr="00CA22F4">
        <w:rPr>
          <w:color w:val="6D6E71"/>
          <w:spacing w:val="17"/>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16"/>
          <w:lang w:val="nl-NL"/>
        </w:rPr>
        <w:t xml:space="preserve"> </w:t>
      </w:r>
      <w:r w:rsidRPr="00CA22F4">
        <w:rPr>
          <w:color w:val="6D6E71"/>
          <w:spacing w:val="-3"/>
          <w:lang w:val="nl-NL"/>
        </w:rPr>
        <w:t>wa</w:t>
      </w:r>
      <w:r w:rsidRPr="00CA22F4">
        <w:rPr>
          <w:color w:val="6D6E71"/>
          <w:lang w:val="nl-NL"/>
        </w:rPr>
        <w:t>t</w:t>
      </w:r>
      <w:r w:rsidRPr="00CA22F4">
        <w:rPr>
          <w:color w:val="6D6E71"/>
          <w:spacing w:val="17"/>
          <w:lang w:val="nl-NL"/>
        </w:rPr>
        <w:t xml:space="preserve"> </w:t>
      </w:r>
      <w:r w:rsidRPr="00CA22F4">
        <w:rPr>
          <w:color w:val="6D6E71"/>
          <w:lang w:val="nl-NL"/>
        </w:rPr>
        <w:t>u</w:t>
      </w:r>
      <w:r w:rsidRPr="00CA22F4">
        <w:rPr>
          <w:color w:val="6D6E71"/>
          <w:spacing w:val="16"/>
          <w:lang w:val="nl-NL"/>
        </w:rPr>
        <w:t xml:space="preserve"> </w:t>
      </w:r>
      <w:r w:rsidRPr="00CA22F4">
        <w:rPr>
          <w:color w:val="6D6E71"/>
          <w:lang w:val="nl-NL"/>
        </w:rPr>
        <w:t>in</w:t>
      </w:r>
      <w:r w:rsidRPr="00CA22F4">
        <w:rPr>
          <w:color w:val="6D6E71"/>
          <w:spacing w:val="17"/>
          <w:lang w:val="nl-NL"/>
        </w:rPr>
        <w:t xml:space="preserve"> </w:t>
      </w:r>
      <w:r w:rsidRPr="00CA22F4">
        <w:rPr>
          <w:color w:val="6D6E71"/>
          <w:spacing w:val="-3"/>
          <w:lang w:val="nl-NL"/>
        </w:rPr>
        <w:t>v</w:t>
      </w:r>
      <w:r w:rsidRPr="00CA22F4">
        <w:rPr>
          <w:color w:val="6D6E71"/>
          <w:lang w:val="nl-NL"/>
        </w:rPr>
        <w:t>erband</w:t>
      </w:r>
    </w:p>
    <w:p w14:paraId="71E8A70A" w14:textId="77777777" w:rsidR="00624579" w:rsidRPr="00CA22F4" w:rsidRDefault="00CA22F4">
      <w:pPr>
        <w:pStyle w:val="Plattetekst"/>
        <w:spacing w:line="264" w:lineRule="exact"/>
        <w:ind w:left="1493"/>
        <w:rPr>
          <w:lang w:val="nl-NL"/>
        </w:rPr>
      </w:pPr>
      <w:r w:rsidRPr="00CA22F4">
        <w:rPr>
          <w:color w:val="6D6E71"/>
          <w:lang w:val="nl-NL"/>
        </w:rPr>
        <w:t>b</w:t>
      </w:r>
      <w:r w:rsidRPr="00CA22F4">
        <w:rPr>
          <w:color w:val="6D6E71"/>
          <w:spacing w:val="-3"/>
          <w:lang w:val="nl-NL"/>
        </w:rPr>
        <w:t>r</w:t>
      </w:r>
      <w:r w:rsidRPr="00CA22F4">
        <w:rPr>
          <w:color w:val="6D6E71"/>
          <w:lang w:val="nl-NL"/>
        </w:rPr>
        <w:t>en</w:t>
      </w:r>
      <w:r w:rsidRPr="00CA22F4">
        <w:rPr>
          <w:color w:val="6D6E71"/>
          <w:spacing w:val="-4"/>
          <w:lang w:val="nl-NL"/>
        </w:rPr>
        <w:t>g</w:t>
      </w:r>
      <w:r w:rsidRPr="00CA22F4">
        <w:rPr>
          <w:color w:val="6D6E71"/>
          <w:lang w:val="nl-NL"/>
        </w:rPr>
        <w:t>t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 xml:space="preserve">erlijden </w:t>
      </w:r>
      <w:r w:rsidRPr="00CA22F4">
        <w:rPr>
          <w:color w:val="6D6E71"/>
          <w:spacing w:val="-4"/>
          <w:lang w:val="nl-NL"/>
        </w:rPr>
        <w:t>v</w:t>
      </w:r>
      <w:r w:rsidRPr="00CA22F4">
        <w:rPr>
          <w:color w:val="6D6E71"/>
          <w:lang w:val="nl-NL"/>
        </w:rPr>
        <w:t>an ………</w:t>
      </w:r>
    </w:p>
    <w:p w14:paraId="055D3208"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spacing w:val="-5"/>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erking bij kinde</w:t>
      </w:r>
      <w:r w:rsidRPr="00CA22F4">
        <w:rPr>
          <w:color w:val="6D6E71"/>
          <w:spacing w:val="-3"/>
          <w:lang w:val="nl-NL"/>
        </w:rPr>
        <w:t>r</w:t>
      </w:r>
      <w:r w:rsidRPr="00CA22F4">
        <w:rPr>
          <w:color w:val="6D6E71"/>
          <w:lang w:val="nl-NL"/>
        </w:rPr>
        <w:t>en</w:t>
      </w:r>
    </w:p>
    <w:p w14:paraId="63551912" w14:textId="77777777" w:rsidR="00624579" w:rsidRPr="00CA22F4" w:rsidRDefault="00CA22F4">
      <w:pPr>
        <w:pStyle w:val="Plattetekst"/>
        <w:spacing w:line="264" w:lineRule="exact"/>
        <w:ind w:left="1493"/>
        <w:rPr>
          <w:lang w:val="nl-NL"/>
        </w:rPr>
      </w:pPr>
      <w:r w:rsidRPr="00CA22F4">
        <w:rPr>
          <w:color w:val="6D6E71"/>
          <w:lang w:val="nl-NL"/>
        </w:rPr>
        <w:t>Her</w:t>
      </w:r>
      <w:r w:rsidRPr="00CA22F4">
        <w:rPr>
          <w:color w:val="6D6E71"/>
          <w:spacing w:val="-8"/>
          <w:lang w:val="nl-NL"/>
        </w:rPr>
        <w:t>k</w:t>
      </w:r>
      <w:r w:rsidRPr="00CA22F4">
        <w:rPr>
          <w:color w:val="6D6E71"/>
          <w:lang w:val="nl-NL"/>
        </w:rPr>
        <w:t>enning?</w:t>
      </w:r>
    </w:p>
    <w:p w14:paraId="52AFC245"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 xml:space="preserve">Hoe </w:t>
      </w:r>
      <w:r w:rsidRPr="00CA22F4">
        <w:rPr>
          <w:color w:val="6D6E71"/>
          <w:spacing w:val="-8"/>
          <w:lang w:val="nl-NL"/>
        </w:rPr>
        <w:t>k</w:t>
      </w:r>
      <w:r w:rsidRPr="00CA22F4">
        <w:rPr>
          <w:color w:val="6D6E71"/>
          <w:lang w:val="nl-NL"/>
        </w:rPr>
        <w:t>o</w:t>
      </w:r>
      <w:r w:rsidRPr="00CA22F4">
        <w:rPr>
          <w:color w:val="6D6E71"/>
          <w:spacing w:val="-2"/>
          <w:lang w:val="nl-NL"/>
        </w:rPr>
        <w:t>m</w:t>
      </w:r>
      <w:r w:rsidRPr="00CA22F4">
        <w:rPr>
          <w:color w:val="6D6E71"/>
          <w:lang w:val="nl-NL"/>
        </w:rPr>
        <w:t xml:space="preserve">t je </w:t>
      </w:r>
      <w:r w:rsidRPr="00CA22F4">
        <w:rPr>
          <w:color w:val="6D6E71"/>
          <w:spacing w:val="-2"/>
          <w:lang w:val="nl-NL"/>
        </w:rPr>
        <w:t>g</w:t>
      </w:r>
      <w:r w:rsidRPr="00CA22F4">
        <w:rPr>
          <w:color w:val="6D6E71"/>
          <w:lang w:val="nl-NL"/>
        </w:rPr>
        <w:t xml:space="preserve">eloof hierbij naar </w:t>
      </w:r>
      <w:r w:rsidRPr="00CA22F4">
        <w:rPr>
          <w:color w:val="6D6E71"/>
          <w:spacing w:val="-2"/>
          <w:lang w:val="nl-NL"/>
        </w:rPr>
        <w:t>v</w:t>
      </w:r>
      <w:r w:rsidRPr="00CA22F4">
        <w:rPr>
          <w:color w:val="6D6E71"/>
          <w:lang w:val="nl-NL"/>
        </w:rPr>
        <w:t>o</w:t>
      </w:r>
      <w:r w:rsidRPr="00CA22F4">
        <w:rPr>
          <w:color w:val="6D6E71"/>
          <w:spacing w:val="-3"/>
          <w:lang w:val="nl-NL"/>
        </w:rPr>
        <w:t>r</w:t>
      </w:r>
      <w:r w:rsidRPr="00CA22F4">
        <w:rPr>
          <w:color w:val="6D6E71"/>
          <w:lang w:val="nl-NL"/>
        </w:rPr>
        <w:t>en?</w:t>
      </w:r>
    </w:p>
    <w:p w14:paraId="3BBCBF23"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Kinderboe</w:t>
      </w:r>
      <w:r w:rsidRPr="00CA22F4">
        <w:rPr>
          <w:color w:val="6D6E71"/>
          <w:spacing w:val="-8"/>
          <w:lang w:val="nl-NL"/>
        </w:rPr>
        <w:t>k</w:t>
      </w:r>
      <w:r w:rsidRPr="00CA22F4">
        <w:rPr>
          <w:color w:val="6D6E71"/>
          <w:lang w:val="nl-NL"/>
        </w:rPr>
        <w:t xml:space="preserve">en </w:t>
      </w:r>
      <w:r w:rsidRPr="00CA22F4">
        <w:rPr>
          <w:color w:val="6D6E71"/>
          <w:spacing w:val="-1"/>
          <w:lang w:val="nl-NL"/>
        </w:rPr>
        <w:t>o</w:t>
      </w:r>
      <w:r w:rsidRPr="00CA22F4">
        <w:rPr>
          <w:color w:val="6D6E71"/>
          <w:spacing w:val="-3"/>
          <w:lang w:val="nl-NL"/>
        </w:rPr>
        <w:t>v</w:t>
      </w:r>
      <w:r w:rsidRPr="00CA22F4">
        <w:rPr>
          <w:color w:val="6D6E71"/>
          <w:lang w:val="nl-NL"/>
        </w:rPr>
        <w:t>er de dood</w:t>
      </w:r>
    </w:p>
    <w:p w14:paraId="52FD7509" w14:textId="77777777" w:rsidR="00624579" w:rsidRPr="00CA22F4" w:rsidRDefault="00CA22F4" w:rsidP="00CD3340">
      <w:pPr>
        <w:pStyle w:val="Plattetekst"/>
        <w:numPr>
          <w:ilvl w:val="0"/>
          <w:numId w:val="13"/>
        </w:numPr>
        <w:tabs>
          <w:tab w:val="left" w:pos="1493"/>
        </w:tabs>
        <w:spacing w:line="264" w:lineRule="exact"/>
        <w:ind w:left="1493"/>
        <w:rPr>
          <w:rFonts w:cs="Calibri"/>
          <w:lang w:val="nl-NL"/>
        </w:rPr>
      </w:pPr>
      <w:r w:rsidRPr="00CA22F4">
        <w:rPr>
          <w:rFonts w:cs="Calibri"/>
          <w:color w:val="6D6E71"/>
          <w:spacing w:val="-6"/>
          <w:lang w:val="nl-NL"/>
        </w:rPr>
        <w:t>Vr</w:t>
      </w:r>
      <w:r w:rsidRPr="00CA22F4">
        <w:rPr>
          <w:rFonts w:cs="Calibri"/>
          <w:color w:val="6D6E71"/>
          <w:lang w:val="nl-NL"/>
        </w:rPr>
        <w:t>a</w:t>
      </w:r>
      <w:r w:rsidRPr="00CA22F4">
        <w:rPr>
          <w:rFonts w:cs="Calibri"/>
          <w:color w:val="6D6E71"/>
          <w:spacing w:val="-2"/>
          <w:lang w:val="nl-NL"/>
        </w:rPr>
        <w:t>g</w:t>
      </w:r>
      <w:r w:rsidRPr="00CA22F4">
        <w:rPr>
          <w:rFonts w:cs="Calibri"/>
          <w:color w:val="6D6E71"/>
          <w:lang w:val="nl-NL"/>
        </w:rPr>
        <w:t>en</w:t>
      </w:r>
    </w:p>
    <w:p w14:paraId="607FB382" w14:textId="77777777" w:rsidR="00624579" w:rsidRPr="00CA22F4" w:rsidRDefault="00CA22F4" w:rsidP="00CD3340">
      <w:pPr>
        <w:pStyle w:val="Plattetekst"/>
        <w:numPr>
          <w:ilvl w:val="0"/>
          <w:numId w:val="13"/>
        </w:numPr>
        <w:tabs>
          <w:tab w:val="left" w:pos="1493"/>
        </w:tabs>
        <w:spacing w:line="264" w:lineRule="exact"/>
        <w:ind w:left="1493"/>
        <w:rPr>
          <w:rFonts w:cs="Calibri"/>
          <w:lang w:val="nl-NL"/>
        </w:rPr>
      </w:pPr>
      <w:r w:rsidRPr="00CA22F4">
        <w:rPr>
          <w:rFonts w:cs="Calibri"/>
          <w:color w:val="6D6E71"/>
          <w:lang w:val="nl-NL"/>
        </w:rPr>
        <w:t>M</w:t>
      </w:r>
      <w:r w:rsidRPr="00CA22F4">
        <w:rPr>
          <w:rFonts w:cs="Calibri"/>
          <w:color w:val="6D6E71"/>
          <w:spacing w:val="-3"/>
          <w:lang w:val="nl-NL"/>
        </w:rPr>
        <w:t>at</w:t>
      </w:r>
      <w:r w:rsidRPr="00CA22F4">
        <w:rPr>
          <w:rFonts w:cs="Calibri"/>
          <w:color w:val="6D6E71"/>
          <w:lang w:val="nl-NL"/>
        </w:rPr>
        <w:t>erialen</w:t>
      </w:r>
      <w:r w:rsidRPr="00CA22F4">
        <w:rPr>
          <w:rFonts w:cs="Calibri"/>
          <w:color w:val="6D6E71"/>
          <w:spacing w:val="-6"/>
          <w:lang w:val="nl-NL"/>
        </w:rPr>
        <w:t xml:space="preserve"> </w:t>
      </w:r>
      <w:r w:rsidRPr="00CA22F4">
        <w:rPr>
          <w:rFonts w:cs="Calibri"/>
          <w:color w:val="6D6E71"/>
          <w:lang w:val="nl-NL"/>
        </w:rPr>
        <w:t>-</w:t>
      </w:r>
      <w:r w:rsidRPr="00CA22F4">
        <w:rPr>
          <w:rFonts w:cs="Calibri"/>
          <w:color w:val="6D6E71"/>
          <w:spacing w:val="-5"/>
          <w:lang w:val="nl-NL"/>
        </w:rPr>
        <w:t xml:space="preserve"> </w:t>
      </w:r>
      <w:r w:rsidRPr="00CA22F4">
        <w:rPr>
          <w:rFonts w:cs="Calibri"/>
          <w:color w:val="6D6E71"/>
          <w:lang w:val="nl-NL"/>
        </w:rPr>
        <w:t>ad</w:t>
      </w:r>
      <w:r w:rsidRPr="00CA22F4">
        <w:rPr>
          <w:rFonts w:cs="Calibri"/>
          <w:color w:val="6D6E71"/>
          <w:spacing w:val="-3"/>
          <w:lang w:val="nl-NL"/>
        </w:rPr>
        <w:t>r</w:t>
      </w:r>
      <w:r w:rsidRPr="00CA22F4">
        <w:rPr>
          <w:rFonts w:cs="Calibri"/>
          <w:color w:val="6D6E71"/>
          <w:lang w:val="nl-NL"/>
        </w:rPr>
        <w:t>essen</w:t>
      </w:r>
    </w:p>
    <w:p w14:paraId="1E1668E1" w14:textId="77777777" w:rsidR="00624579" w:rsidRPr="00CA22F4" w:rsidRDefault="00624579">
      <w:pPr>
        <w:spacing w:before="4" w:line="260" w:lineRule="exact"/>
        <w:rPr>
          <w:sz w:val="26"/>
          <w:szCs w:val="26"/>
          <w:lang w:val="nl-NL"/>
        </w:rPr>
      </w:pPr>
    </w:p>
    <w:p w14:paraId="5CC253BB" w14:textId="77777777" w:rsidR="00624579" w:rsidRPr="00CA22F4" w:rsidRDefault="00CA22F4">
      <w:pPr>
        <w:pStyle w:val="Kop3"/>
        <w:rPr>
          <w:b w:val="0"/>
          <w:bCs w:val="0"/>
          <w:lang w:val="nl-NL"/>
        </w:rPr>
      </w:pPr>
      <w:r w:rsidRPr="00CA22F4">
        <w:rPr>
          <w:color w:val="4FA6E7"/>
          <w:spacing w:val="-5"/>
          <w:lang w:val="nl-NL"/>
        </w:rPr>
        <w:t>R</w:t>
      </w:r>
      <w:r w:rsidRPr="00CA22F4">
        <w:rPr>
          <w:color w:val="4FA6E7"/>
          <w:lang w:val="nl-NL"/>
        </w:rPr>
        <w:t>ou</w:t>
      </w:r>
      <w:r w:rsidRPr="00CA22F4">
        <w:rPr>
          <w:color w:val="4FA6E7"/>
          <w:spacing w:val="1"/>
          <w:lang w:val="nl-NL"/>
        </w:rPr>
        <w:t>w</w:t>
      </w:r>
      <w:r w:rsidRPr="00CA22F4">
        <w:rPr>
          <w:color w:val="4FA6E7"/>
          <w:spacing w:val="-3"/>
          <w:lang w:val="nl-NL"/>
        </w:rPr>
        <w:t>v</w:t>
      </w:r>
      <w:r w:rsidRPr="00CA22F4">
        <w:rPr>
          <w:color w:val="4FA6E7"/>
          <w:lang w:val="nl-NL"/>
        </w:rPr>
        <w:t>e</w:t>
      </w:r>
      <w:r w:rsidRPr="00CA22F4">
        <w:rPr>
          <w:color w:val="4FA6E7"/>
          <w:spacing w:val="1"/>
          <w:lang w:val="nl-NL"/>
        </w:rPr>
        <w:t>r</w:t>
      </w:r>
      <w:r w:rsidRPr="00CA22F4">
        <w:rPr>
          <w:color w:val="4FA6E7"/>
          <w:spacing w:val="-2"/>
          <w:lang w:val="nl-NL"/>
        </w:rPr>
        <w:t>w</w:t>
      </w:r>
      <w:r w:rsidRPr="00CA22F4">
        <w:rPr>
          <w:color w:val="4FA6E7"/>
          <w:lang w:val="nl-NL"/>
        </w:rPr>
        <w:t>erking</w:t>
      </w:r>
    </w:p>
    <w:p w14:paraId="26131E87" w14:textId="77777777" w:rsidR="00624579" w:rsidRPr="00CA22F4" w:rsidRDefault="00CA22F4">
      <w:pPr>
        <w:pStyle w:val="Plattetekst"/>
        <w:spacing w:line="259" w:lineRule="exact"/>
        <w:rPr>
          <w:lang w:val="nl-NL"/>
        </w:rPr>
      </w:pPr>
      <w:r w:rsidRPr="00CA22F4">
        <w:rPr>
          <w:color w:val="6D6E71"/>
          <w:spacing w:val="-18"/>
          <w:lang w:val="nl-NL"/>
        </w:rPr>
        <w:t>T</w:t>
      </w:r>
      <w:r w:rsidRPr="00CA22F4">
        <w:rPr>
          <w:color w:val="6D6E71"/>
          <w:lang w:val="nl-NL"/>
        </w:rPr>
        <w:t>a</w:t>
      </w:r>
      <w:r w:rsidRPr="00CA22F4">
        <w:rPr>
          <w:color w:val="6D6E71"/>
          <w:spacing w:val="-8"/>
          <w:lang w:val="nl-NL"/>
        </w:rPr>
        <w:t>k</w:t>
      </w:r>
      <w:r w:rsidRPr="00CA22F4">
        <w:rPr>
          <w:color w:val="6D6E71"/>
          <w:lang w:val="nl-NL"/>
        </w:rPr>
        <w:t>en ‘</w:t>
      </w:r>
      <w:r w:rsidRPr="00CA22F4">
        <w:rPr>
          <w:color w:val="6D6E71"/>
          <w:spacing w:val="-4"/>
          <w:lang w:val="nl-NL"/>
        </w:rPr>
        <w:t>r</w:t>
      </w:r>
      <w:r w:rsidRPr="00CA22F4">
        <w:rPr>
          <w:color w:val="6D6E71"/>
          <w:lang w:val="nl-NL"/>
        </w:rPr>
        <w:t>ou</w:t>
      </w:r>
      <w:r w:rsidRPr="00CA22F4">
        <w:rPr>
          <w:color w:val="6D6E71"/>
          <w:spacing w:val="-3"/>
          <w:lang w:val="nl-NL"/>
        </w:rPr>
        <w:t>w</w:t>
      </w:r>
      <w:r w:rsidRPr="00CA22F4">
        <w:rPr>
          <w:color w:val="6D6E71"/>
          <w:lang w:val="nl-NL"/>
        </w:rPr>
        <w:t>arbeid’:</w:t>
      </w:r>
    </w:p>
    <w:p w14:paraId="4686E29B"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 aa</w:t>
      </w:r>
      <w:r w:rsidRPr="00CA22F4">
        <w:rPr>
          <w:color w:val="6D6E71"/>
          <w:spacing w:val="-4"/>
          <w:lang w:val="nl-NL"/>
        </w:rPr>
        <w:t>nv</w:t>
      </w:r>
      <w:r w:rsidRPr="00CA22F4">
        <w:rPr>
          <w:color w:val="6D6E71"/>
          <w:lang w:val="nl-NL"/>
        </w:rPr>
        <w:t>aa</w:t>
      </w:r>
      <w:r w:rsidRPr="00CA22F4">
        <w:rPr>
          <w:color w:val="6D6E71"/>
          <w:spacing w:val="-4"/>
          <w:lang w:val="nl-NL"/>
        </w:rPr>
        <w:t>r</w:t>
      </w:r>
      <w:r w:rsidRPr="00CA22F4">
        <w:rPr>
          <w:color w:val="6D6E71"/>
          <w:lang w:val="nl-NL"/>
        </w:rPr>
        <w:t xml:space="preserve">den </w:t>
      </w:r>
      <w:r w:rsidRPr="00CA22F4">
        <w:rPr>
          <w:color w:val="6D6E71"/>
          <w:spacing w:val="-4"/>
          <w:lang w:val="nl-NL"/>
        </w:rPr>
        <w:t>v</w:t>
      </w:r>
      <w:r w:rsidRPr="00CA22F4">
        <w:rPr>
          <w:color w:val="6D6E71"/>
          <w:lang w:val="nl-NL"/>
        </w:rPr>
        <w:t xml:space="preserve">an de </w:t>
      </w:r>
      <w:r w:rsidRPr="00CA22F4">
        <w:rPr>
          <w:color w:val="6D6E71"/>
          <w:spacing w:val="-3"/>
          <w:lang w:val="nl-NL"/>
        </w:rPr>
        <w:t>r</w:t>
      </w:r>
      <w:r w:rsidRPr="00CA22F4">
        <w:rPr>
          <w:color w:val="6D6E71"/>
          <w:lang w:val="nl-NL"/>
        </w:rPr>
        <w:t>eali</w:t>
      </w:r>
      <w:r w:rsidRPr="00CA22F4">
        <w:rPr>
          <w:color w:val="6D6E71"/>
          <w:spacing w:val="-3"/>
          <w:lang w:val="nl-NL"/>
        </w:rPr>
        <w:t>t</w:t>
      </w:r>
      <w:r w:rsidRPr="00CA22F4">
        <w:rPr>
          <w:color w:val="6D6E71"/>
          <w:lang w:val="nl-NL"/>
        </w:rPr>
        <w:t xml:space="preserve">eit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erlies;</w:t>
      </w:r>
    </w:p>
    <w:p w14:paraId="3FB02BAD"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 xml:space="preserve">De pijn </w:t>
      </w:r>
      <w:r w:rsidRPr="00CA22F4">
        <w:rPr>
          <w:color w:val="6D6E71"/>
          <w:spacing w:val="-3"/>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erlies e</w:t>
      </w:r>
      <w:r w:rsidRPr="00CA22F4">
        <w:rPr>
          <w:color w:val="6D6E71"/>
          <w:spacing w:val="1"/>
          <w:lang w:val="nl-NL"/>
        </w:rPr>
        <w:t>r</w:t>
      </w:r>
      <w:r w:rsidRPr="00CA22F4">
        <w:rPr>
          <w:color w:val="6D6E71"/>
          <w:spacing w:val="-4"/>
          <w:lang w:val="nl-NL"/>
        </w:rPr>
        <w:t>v</w:t>
      </w:r>
      <w:r w:rsidRPr="00CA22F4">
        <w:rPr>
          <w:color w:val="6D6E71"/>
          <w:lang w:val="nl-NL"/>
        </w:rPr>
        <w:t>a</w:t>
      </w:r>
      <w:r w:rsidRPr="00CA22F4">
        <w:rPr>
          <w:color w:val="6D6E71"/>
          <w:spacing w:val="-3"/>
          <w:lang w:val="nl-NL"/>
        </w:rPr>
        <w:t>r</w:t>
      </w:r>
      <w:r w:rsidRPr="00CA22F4">
        <w:rPr>
          <w:color w:val="6D6E71"/>
          <w:lang w:val="nl-NL"/>
        </w:rPr>
        <w:t>en;</w:t>
      </w:r>
    </w:p>
    <w:p w14:paraId="64885DBE"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Aanpassing aan een om</w:t>
      </w:r>
      <w:r w:rsidRPr="00CA22F4">
        <w:rPr>
          <w:color w:val="6D6E71"/>
          <w:spacing w:val="-2"/>
          <w:lang w:val="nl-NL"/>
        </w:rPr>
        <w:t>ge</w:t>
      </w:r>
      <w:r w:rsidRPr="00CA22F4">
        <w:rPr>
          <w:color w:val="6D6E71"/>
          <w:lang w:val="nl-NL"/>
        </w:rPr>
        <w:t xml:space="preserve">ving </w:t>
      </w:r>
      <w:r w:rsidRPr="00CA22F4">
        <w:rPr>
          <w:color w:val="6D6E71"/>
          <w:spacing w:val="-5"/>
          <w:lang w:val="nl-NL"/>
        </w:rPr>
        <w:t>z</w:t>
      </w:r>
      <w:r w:rsidRPr="00CA22F4">
        <w:rPr>
          <w:color w:val="6D6E71"/>
          <w:lang w:val="nl-NL"/>
        </w:rPr>
        <w:t xml:space="preserve">onder de </w:t>
      </w:r>
      <w:r w:rsidRPr="00CA22F4">
        <w:rPr>
          <w:color w:val="6D6E71"/>
          <w:spacing w:val="-1"/>
          <w:lang w:val="nl-NL"/>
        </w:rPr>
        <w:t>o</w:t>
      </w:r>
      <w:r w:rsidRPr="00CA22F4">
        <w:rPr>
          <w:color w:val="6D6E71"/>
          <w:spacing w:val="-3"/>
          <w:lang w:val="nl-NL"/>
        </w:rPr>
        <w:t>v</w:t>
      </w:r>
      <w:r w:rsidRPr="00CA22F4">
        <w:rPr>
          <w:color w:val="6D6E71"/>
          <w:lang w:val="nl-NL"/>
        </w:rPr>
        <w:t>erledene;</w:t>
      </w:r>
    </w:p>
    <w:p w14:paraId="5E813051" w14:textId="77777777" w:rsidR="00624579" w:rsidRPr="00CA22F4" w:rsidRDefault="00CA22F4" w:rsidP="00CD3340">
      <w:pPr>
        <w:pStyle w:val="Plattetekst"/>
        <w:numPr>
          <w:ilvl w:val="0"/>
          <w:numId w:val="13"/>
        </w:numPr>
        <w:tabs>
          <w:tab w:val="left" w:pos="1493"/>
        </w:tabs>
        <w:spacing w:line="264" w:lineRule="exact"/>
        <w:ind w:left="1493"/>
        <w:rPr>
          <w:lang w:val="nl-NL"/>
        </w:rPr>
      </w:pPr>
      <w:r w:rsidRPr="00CA22F4">
        <w:rPr>
          <w:color w:val="6D6E71"/>
          <w:lang w:val="nl-NL"/>
        </w:rPr>
        <w:t>Opnieuw le</w:t>
      </w:r>
      <w:r w:rsidRPr="00CA22F4">
        <w:rPr>
          <w:color w:val="6D6E71"/>
          <w:spacing w:val="-3"/>
          <w:lang w:val="nl-NL"/>
        </w:rPr>
        <w:t>r</w:t>
      </w:r>
      <w:r w:rsidRPr="00CA22F4">
        <w:rPr>
          <w:color w:val="6D6E71"/>
          <w:lang w:val="nl-NL"/>
        </w:rPr>
        <w:t xml:space="preserve">en houden </w:t>
      </w:r>
      <w:r w:rsidRPr="00CA22F4">
        <w:rPr>
          <w:color w:val="6D6E71"/>
          <w:spacing w:val="-3"/>
          <w:lang w:val="nl-NL"/>
        </w:rPr>
        <w:t>v</w:t>
      </w:r>
      <w:r w:rsidRPr="00CA22F4">
        <w:rPr>
          <w:color w:val="6D6E71"/>
          <w:lang w:val="nl-NL"/>
        </w:rPr>
        <w:t>an h</w:t>
      </w:r>
      <w:r w:rsidRPr="00CA22F4">
        <w:rPr>
          <w:color w:val="6D6E71"/>
          <w:spacing w:val="-2"/>
          <w:lang w:val="nl-NL"/>
        </w:rPr>
        <w:t>e</w:t>
      </w:r>
      <w:r w:rsidRPr="00CA22F4">
        <w:rPr>
          <w:color w:val="6D6E71"/>
          <w:lang w:val="nl-NL"/>
        </w:rPr>
        <w:t>t l</w:t>
      </w:r>
      <w:r w:rsidRPr="00CA22F4">
        <w:rPr>
          <w:color w:val="6D6E71"/>
          <w:spacing w:val="-2"/>
          <w:lang w:val="nl-NL"/>
        </w:rPr>
        <w:t>e</w:t>
      </w:r>
      <w:r w:rsidRPr="00CA22F4">
        <w:rPr>
          <w:color w:val="6D6E71"/>
          <w:spacing w:val="-3"/>
          <w:lang w:val="nl-NL"/>
        </w:rPr>
        <w:t>v</w:t>
      </w:r>
      <w:r w:rsidRPr="00CA22F4">
        <w:rPr>
          <w:color w:val="6D6E71"/>
          <w:lang w:val="nl-NL"/>
        </w:rPr>
        <w:t>en.</w:t>
      </w:r>
    </w:p>
    <w:p w14:paraId="1D277BA7" w14:textId="77777777" w:rsidR="00624579" w:rsidRPr="00CA22F4" w:rsidRDefault="00CA22F4">
      <w:pPr>
        <w:pStyle w:val="Plattetekst"/>
        <w:spacing w:line="264" w:lineRule="exact"/>
        <w:rPr>
          <w:lang w:val="nl-NL"/>
        </w:rPr>
      </w:pP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11"/>
          <w:lang w:val="nl-NL"/>
        </w:rPr>
        <w:t xml:space="preserve"> </w:t>
      </w:r>
      <w:r w:rsidRPr="00CA22F4">
        <w:rPr>
          <w:color w:val="6D6E71"/>
          <w:spacing w:val="-4"/>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0"/>
          <w:lang w:val="nl-NL"/>
        </w:rPr>
        <w:t xml:space="preserve"> </w:t>
      </w:r>
      <w:r w:rsidRPr="00CA22F4">
        <w:rPr>
          <w:color w:val="6D6E71"/>
          <w:lang w:val="nl-NL"/>
        </w:rPr>
        <w:t>u</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3"/>
          <w:lang w:val="nl-NL"/>
        </w:rPr>
        <w:t>r</w:t>
      </w:r>
      <w:r w:rsidRPr="00CA22F4">
        <w:rPr>
          <w:color w:val="6D6E71"/>
          <w:lang w:val="nl-NL"/>
        </w:rPr>
        <w:t>eacties</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uw</w:t>
      </w:r>
      <w:r w:rsidRPr="00CA22F4">
        <w:rPr>
          <w:color w:val="6D6E71"/>
          <w:spacing w:val="-10"/>
          <w:lang w:val="nl-NL"/>
        </w:rPr>
        <w:t xml:space="preserve"> </w:t>
      </w:r>
      <w:r w:rsidRPr="00CA22F4">
        <w:rPr>
          <w:color w:val="6D6E71"/>
          <w:lang w:val="nl-NL"/>
        </w:rPr>
        <w:t>kind</w:t>
      </w:r>
      <w:r w:rsidRPr="00CA22F4">
        <w:rPr>
          <w:color w:val="6D6E71"/>
          <w:spacing w:val="-10"/>
          <w:lang w:val="nl-NL"/>
        </w:rPr>
        <w:t xml:space="preserve"> </w:t>
      </w:r>
      <w:r w:rsidRPr="00CA22F4">
        <w:rPr>
          <w:color w:val="6D6E71"/>
          <w:lang w:val="nl-NL"/>
        </w:rPr>
        <w:t>pla</w:t>
      </w:r>
      <w:r w:rsidRPr="00CA22F4">
        <w:rPr>
          <w:color w:val="6D6E71"/>
          <w:spacing w:val="-2"/>
          <w:lang w:val="nl-NL"/>
        </w:rPr>
        <w:t>a</w:t>
      </w:r>
      <w:r w:rsidRPr="00CA22F4">
        <w:rPr>
          <w:color w:val="6D6E71"/>
          <w:lang w:val="nl-NL"/>
        </w:rPr>
        <w:t>tsen</w:t>
      </w:r>
      <w:r w:rsidRPr="00CA22F4">
        <w:rPr>
          <w:color w:val="6D6E71"/>
          <w:spacing w:val="-11"/>
          <w:lang w:val="nl-NL"/>
        </w:rPr>
        <w:t xml:space="preserve"> </w:t>
      </w:r>
      <w:r w:rsidRPr="00CA22F4">
        <w:rPr>
          <w:color w:val="6D6E71"/>
          <w:lang w:val="nl-NL"/>
        </w:rPr>
        <w:t>binnen</w:t>
      </w:r>
      <w:r w:rsidRPr="00CA22F4">
        <w:rPr>
          <w:color w:val="6D6E71"/>
          <w:spacing w:val="-10"/>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0"/>
          <w:lang w:val="nl-NL"/>
        </w:rPr>
        <w:t xml:space="preserve"> </w:t>
      </w:r>
      <w:r w:rsidRPr="00CA22F4">
        <w:rPr>
          <w:color w:val="6D6E71"/>
          <w:spacing w:val="-4"/>
          <w:lang w:val="nl-NL"/>
        </w:rPr>
        <w:t>r</w:t>
      </w:r>
      <w:r w:rsidRPr="00CA22F4">
        <w:rPr>
          <w:color w:val="6D6E71"/>
          <w:lang w:val="nl-NL"/>
        </w:rPr>
        <w:t>ouwperiodes?</w:t>
      </w:r>
      <w:r w:rsidRPr="00CA22F4">
        <w:rPr>
          <w:color w:val="6D6E71"/>
          <w:spacing w:val="-11"/>
          <w:lang w:val="nl-NL"/>
        </w:rPr>
        <w:t xml:space="preserve"> </w:t>
      </w:r>
      <w:r w:rsidRPr="00CA22F4">
        <w:rPr>
          <w:color w:val="6D6E71"/>
          <w:spacing w:val="-8"/>
          <w:lang w:val="nl-NL"/>
        </w:rPr>
        <w:t>W</w:t>
      </w:r>
      <w:r w:rsidRPr="00CA22F4">
        <w:rPr>
          <w:color w:val="6D6E71"/>
          <w:lang w:val="nl-NL"/>
        </w:rPr>
        <w:t>aar</w:t>
      </w:r>
      <w:r w:rsidRPr="00CA22F4">
        <w:rPr>
          <w:color w:val="6D6E71"/>
          <w:spacing w:val="-10"/>
          <w:lang w:val="nl-NL"/>
        </w:rPr>
        <w:t xml:space="preserve"> </w:t>
      </w:r>
      <w:r w:rsidRPr="00CA22F4">
        <w:rPr>
          <w:color w:val="6D6E71"/>
          <w:lang w:val="nl-NL"/>
        </w:rPr>
        <w:t>is</w:t>
      </w:r>
      <w:r w:rsidRPr="00CA22F4">
        <w:rPr>
          <w:color w:val="6D6E71"/>
          <w:spacing w:val="-10"/>
          <w:lang w:val="nl-NL"/>
        </w:rPr>
        <w:t xml:space="preserve"> </w:t>
      </w:r>
      <w:r w:rsidRPr="00CA22F4">
        <w:rPr>
          <w:color w:val="6D6E71"/>
          <w:lang w:val="nl-NL"/>
        </w:rPr>
        <w:t>uw</w:t>
      </w:r>
      <w:r w:rsidRPr="00CA22F4">
        <w:rPr>
          <w:color w:val="6D6E71"/>
          <w:spacing w:val="-11"/>
          <w:lang w:val="nl-NL"/>
        </w:rPr>
        <w:t xml:space="preserve"> </w:t>
      </w:r>
      <w:r w:rsidRPr="00CA22F4">
        <w:rPr>
          <w:color w:val="6D6E71"/>
          <w:lang w:val="nl-NL"/>
        </w:rPr>
        <w:t>kind</w:t>
      </w:r>
      <w:r w:rsidRPr="00CA22F4">
        <w:rPr>
          <w:color w:val="6D6E71"/>
          <w:spacing w:val="-10"/>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lang w:val="nl-NL"/>
        </w:rPr>
        <w:t>al</w:t>
      </w:r>
      <w:r w:rsidRPr="00CA22F4">
        <w:rPr>
          <w:color w:val="6D6E71"/>
          <w:spacing w:val="-10"/>
          <w:lang w:val="nl-NL"/>
        </w:rPr>
        <w:t xml:space="preserve"> </w:t>
      </w:r>
      <w:r w:rsidRPr="00CA22F4">
        <w:rPr>
          <w:color w:val="6D6E71"/>
          <w:lang w:val="nl-NL"/>
        </w:rPr>
        <w:t>mee</w:t>
      </w:r>
      <w:r w:rsidRPr="00CA22F4">
        <w:rPr>
          <w:color w:val="6D6E71"/>
          <w:spacing w:val="-11"/>
          <w:lang w:val="nl-NL"/>
        </w:rPr>
        <w:t xml:space="preserve"> </w:t>
      </w:r>
      <w:r w:rsidRPr="00CA22F4">
        <w:rPr>
          <w:color w:val="6D6E71"/>
          <w:lang w:val="nl-NL"/>
        </w:rPr>
        <w:t>b</w:t>
      </w:r>
      <w:r w:rsidRPr="00CA22F4">
        <w:rPr>
          <w:color w:val="6D6E71"/>
          <w:spacing w:val="-3"/>
          <w:lang w:val="nl-NL"/>
        </w:rPr>
        <w:t>e</w:t>
      </w:r>
      <w:r w:rsidRPr="00CA22F4">
        <w:rPr>
          <w:color w:val="6D6E71"/>
          <w:lang w:val="nl-NL"/>
        </w:rPr>
        <w:t>zig?</w:t>
      </w:r>
    </w:p>
    <w:p w14:paraId="0EBF828C" w14:textId="77777777" w:rsidR="00624579" w:rsidRPr="00CA22F4" w:rsidRDefault="00624579">
      <w:pPr>
        <w:spacing w:before="4" w:line="260" w:lineRule="exact"/>
        <w:rPr>
          <w:sz w:val="26"/>
          <w:szCs w:val="26"/>
          <w:lang w:val="nl-NL"/>
        </w:rPr>
      </w:pPr>
    </w:p>
    <w:p w14:paraId="63FFF645" w14:textId="77777777" w:rsidR="00624579" w:rsidRPr="00CA22F4" w:rsidRDefault="00CA22F4">
      <w:pPr>
        <w:pStyle w:val="Kop3"/>
        <w:rPr>
          <w:b w:val="0"/>
          <w:bCs w:val="0"/>
          <w:lang w:val="nl-NL"/>
        </w:rPr>
      </w:pPr>
      <w:r w:rsidRPr="00CA22F4">
        <w:rPr>
          <w:color w:val="4FA6E7"/>
          <w:lang w:val="nl-NL"/>
        </w:rPr>
        <w:t>Kinde</w:t>
      </w:r>
      <w:r w:rsidRPr="00CA22F4">
        <w:rPr>
          <w:color w:val="4FA6E7"/>
          <w:spacing w:val="-3"/>
          <w:lang w:val="nl-NL"/>
        </w:rPr>
        <w:t>r</w:t>
      </w:r>
      <w:r w:rsidRPr="00CA22F4">
        <w:rPr>
          <w:color w:val="4FA6E7"/>
          <w:lang w:val="nl-NL"/>
        </w:rPr>
        <w:t xml:space="preserve">en </w:t>
      </w:r>
      <w:r w:rsidRPr="00CA22F4">
        <w:rPr>
          <w:color w:val="4FA6E7"/>
          <w:spacing w:val="-3"/>
          <w:lang w:val="nl-NL"/>
        </w:rPr>
        <w:t>r</w:t>
      </w:r>
      <w:r w:rsidRPr="00CA22F4">
        <w:rPr>
          <w:color w:val="4FA6E7"/>
          <w:lang w:val="nl-NL"/>
        </w:rPr>
        <w:t>ea</w:t>
      </w:r>
      <w:r w:rsidRPr="00CA22F4">
        <w:rPr>
          <w:color w:val="4FA6E7"/>
          <w:spacing w:val="-3"/>
          <w:lang w:val="nl-NL"/>
        </w:rPr>
        <w:t>g</w:t>
      </w:r>
      <w:r w:rsidRPr="00CA22F4">
        <w:rPr>
          <w:color w:val="4FA6E7"/>
          <w:lang w:val="nl-NL"/>
        </w:rPr>
        <w:t>e</w:t>
      </w:r>
      <w:r w:rsidRPr="00CA22F4">
        <w:rPr>
          <w:color w:val="4FA6E7"/>
          <w:spacing w:val="-3"/>
          <w:lang w:val="nl-NL"/>
        </w:rPr>
        <w:t>r</w:t>
      </w:r>
      <w:r w:rsidRPr="00CA22F4">
        <w:rPr>
          <w:color w:val="4FA6E7"/>
          <w:lang w:val="nl-NL"/>
        </w:rPr>
        <w:t>en ande</w:t>
      </w:r>
      <w:r w:rsidRPr="00CA22F4">
        <w:rPr>
          <w:color w:val="4FA6E7"/>
          <w:spacing w:val="-3"/>
          <w:lang w:val="nl-NL"/>
        </w:rPr>
        <w:t>r</w:t>
      </w:r>
      <w:r w:rsidRPr="00CA22F4">
        <w:rPr>
          <w:color w:val="4FA6E7"/>
          <w:lang w:val="nl-NL"/>
        </w:rPr>
        <w:t>s omd</w:t>
      </w:r>
      <w:r w:rsidRPr="00CA22F4">
        <w:rPr>
          <w:color w:val="4FA6E7"/>
          <w:spacing w:val="-3"/>
          <w:lang w:val="nl-NL"/>
        </w:rPr>
        <w:t>a</w:t>
      </w:r>
      <w:r w:rsidRPr="00CA22F4">
        <w:rPr>
          <w:color w:val="4FA6E7"/>
          <w:lang w:val="nl-NL"/>
        </w:rPr>
        <w:t>t:</w:t>
      </w:r>
    </w:p>
    <w:p w14:paraId="6D97A4DB" w14:textId="77777777" w:rsidR="00624579" w:rsidRPr="00CA22F4" w:rsidRDefault="00CA22F4" w:rsidP="00CD3340">
      <w:pPr>
        <w:pStyle w:val="Plattetekst"/>
        <w:numPr>
          <w:ilvl w:val="0"/>
          <w:numId w:val="13"/>
        </w:numPr>
        <w:tabs>
          <w:tab w:val="left" w:pos="1416"/>
        </w:tabs>
        <w:spacing w:line="259" w:lineRule="exact"/>
        <w:ind w:left="1416" w:hanging="283"/>
        <w:rPr>
          <w:lang w:val="nl-NL"/>
        </w:rPr>
      </w:pPr>
      <w:r w:rsidRPr="00CA22F4">
        <w:rPr>
          <w:color w:val="6D6E71"/>
          <w:lang w:val="nl-NL"/>
        </w:rPr>
        <w:t>h</w:t>
      </w:r>
      <w:r w:rsidRPr="00CA22F4">
        <w:rPr>
          <w:color w:val="6D6E71"/>
          <w:spacing w:val="-2"/>
          <w:lang w:val="nl-NL"/>
        </w:rPr>
        <w:t>e</w:t>
      </w:r>
      <w:r w:rsidRPr="00CA22F4">
        <w:rPr>
          <w:color w:val="6D6E71"/>
          <w:lang w:val="nl-NL"/>
        </w:rPr>
        <w:t>t den</w:t>
      </w:r>
      <w:r w:rsidRPr="00CA22F4">
        <w:rPr>
          <w:color w:val="6D6E71"/>
          <w:spacing w:val="-8"/>
          <w:lang w:val="nl-NL"/>
        </w:rPr>
        <w:t>k</w:t>
      </w:r>
      <w:r w:rsidRPr="00CA22F4">
        <w:rPr>
          <w:color w:val="6D6E71"/>
          <w:lang w:val="nl-NL"/>
        </w:rPr>
        <w:t>en nog ni</w:t>
      </w:r>
      <w:r w:rsidRPr="00CA22F4">
        <w:rPr>
          <w:color w:val="6D6E71"/>
          <w:spacing w:val="-1"/>
          <w:lang w:val="nl-NL"/>
        </w:rPr>
        <w:t>e</w:t>
      </w:r>
      <w:r w:rsidRPr="00CA22F4">
        <w:rPr>
          <w:color w:val="6D6E71"/>
          <w:lang w:val="nl-NL"/>
        </w:rPr>
        <w:t>t is o</w:t>
      </w:r>
      <w:r w:rsidRPr="00CA22F4">
        <w:rPr>
          <w:color w:val="6D6E71"/>
          <w:spacing w:val="-2"/>
          <w:lang w:val="nl-NL"/>
        </w:rPr>
        <w:t>n</w:t>
      </w:r>
      <w:r w:rsidRPr="00CA22F4">
        <w:rPr>
          <w:color w:val="6D6E71"/>
          <w:lang w:val="nl-NL"/>
        </w:rPr>
        <w:t>twik</w:t>
      </w:r>
      <w:r w:rsidRPr="00CA22F4">
        <w:rPr>
          <w:color w:val="6D6E71"/>
          <w:spacing w:val="-8"/>
          <w:lang w:val="nl-NL"/>
        </w:rPr>
        <w:t>k</w:t>
      </w:r>
      <w:r w:rsidRPr="00CA22F4">
        <w:rPr>
          <w:color w:val="6D6E71"/>
          <w:lang w:val="nl-NL"/>
        </w:rPr>
        <w:t>eld;</w:t>
      </w:r>
    </w:p>
    <w:p w14:paraId="6D9C660F"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spacing w:val="-5"/>
          <w:lang w:val="nl-NL"/>
        </w:rPr>
        <w:t>z</w:t>
      </w:r>
      <w:r w:rsidRPr="00CA22F4">
        <w:rPr>
          <w:color w:val="6D6E71"/>
          <w:lang w:val="nl-NL"/>
        </w:rPr>
        <w:t>e</w:t>
      </w:r>
      <w:r w:rsidRPr="00CA22F4">
        <w:rPr>
          <w:color w:val="6D6E71"/>
          <w:spacing w:val="-2"/>
          <w:lang w:val="nl-NL"/>
        </w:rPr>
        <w:t xml:space="preserve"> </w:t>
      </w:r>
      <w:r w:rsidRPr="00CA22F4">
        <w:rPr>
          <w:color w:val="6D6E71"/>
          <w:lang w:val="nl-NL"/>
        </w:rPr>
        <w:t>de</w:t>
      </w:r>
      <w:r w:rsidRPr="00CA22F4">
        <w:rPr>
          <w:color w:val="6D6E71"/>
          <w:spacing w:val="-2"/>
          <w:lang w:val="nl-NL"/>
        </w:rPr>
        <w:t xml:space="preserve"> </w:t>
      </w:r>
      <w:r w:rsidRPr="00CA22F4">
        <w:rPr>
          <w:color w:val="6D6E71"/>
          <w:lang w:val="nl-NL"/>
        </w:rPr>
        <w:t>din</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4"/>
          <w:lang w:val="nl-NL"/>
        </w:rPr>
        <w:t>t</w:t>
      </w:r>
      <w:r w:rsidRPr="00CA22F4">
        <w:rPr>
          <w:color w:val="6D6E71"/>
          <w:lang w:val="nl-NL"/>
        </w:rPr>
        <w:t>erlijk</w:t>
      </w:r>
      <w:r w:rsidRPr="00CA22F4">
        <w:rPr>
          <w:color w:val="6D6E71"/>
          <w:spacing w:val="-2"/>
          <w:lang w:val="nl-NL"/>
        </w:rPr>
        <w:t xml:space="preserve"> </w:t>
      </w:r>
      <w:r w:rsidRPr="00CA22F4">
        <w:rPr>
          <w:color w:val="6D6E71"/>
          <w:lang w:val="nl-NL"/>
        </w:rPr>
        <w:t>opnemen;</w:t>
      </w:r>
    </w:p>
    <w:p w14:paraId="24043B12"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spacing w:val="-5"/>
          <w:lang w:val="nl-NL"/>
        </w:rPr>
        <w:t>z</w:t>
      </w:r>
      <w:r w:rsidRPr="00CA22F4">
        <w:rPr>
          <w:color w:val="6D6E71"/>
          <w:lang w:val="nl-NL"/>
        </w:rPr>
        <w:t xml:space="preserve">e hun </w:t>
      </w:r>
      <w:r w:rsidRPr="00CA22F4">
        <w:rPr>
          <w:color w:val="6D6E71"/>
          <w:spacing w:val="-2"/>
          <w:lang w:val="nl-NL"/>
        </w:rPr>
        <w:t>ge</w:t>
      </w:r>
      <w:r w:rsidRPr="00CA22F4">
        <w:rPr>
          <w:color w:val="6D6E71"/>
          <w:spacing w:val="-3"/>
          <w:lang w:val="nl-NL"/>
        </w:rPr>
        <w:t>v</w:t>
      </w:r>
      <w:r w:rsidRPr="00CA22F4">
        <w:rPr>
          <w:color w:val="6D6E71"/>
          <w:lang w:val="nl-NL"/>
        </w:rPr>
        <w:t>oelens ni</w:t>
      </w:r>
      <w:r w:rsidRPr="00CA22F4">
        <w:rPr>
          <w:color w:val="6D6E71"/>
          <w:spacing w:val="-1"/>
          <w:lang w:val="nl-NL"/>
        </w:rPr>
        <w:t>e</w:t>
      </w:r>
      <w:r w:rsidRPr="00CA22F4">
        <w:rPr>
          <w:color w:val="6D6E71"/>
          <w:lang w:val="nl-NL"/>
        </w:rPr>
        <w:t xml:space="preserve">t </w:t>
      </w:r>
      <w:r w:rsidRPr="00CA22F4">
        <w:rPr>
          <w:color w:val="6D6E71"/>
          <w:spacing w:val="-3"/>
          <w:lang w:val="nl-NL"/>
        </w:rPr>
        <w:t>k</w:t>
      </w:r>
      <w:r w:rsidRPr="00CA22F4">
        <w:rPr>
          <w:color w:val="6D6E71"/>
          <w:lang w:val="nl-NL"/>
        </w:rPr>
        <w:t>unnen beschrij</w:t>
      </w:r>
      <w:r w:rsidRPr="00CA22F4">
        <w:rPr>
          <w:color w:val="6D6E71"/>
          <w:spacing w:val="-2"/>
          <w:lang w:val="nl-NL"/>
        </w:rPr>
        <w:t>v</w:t>
      </w:r>
      <w:r w:rsidRPr="00CA22F4">
        <w:rPr>
          <w:color w:val="6D6E71"/>
          <w:lang w:val="nl-NL"/>
        </w:rPr>
        <w:t xml:space="preserve">en en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p>
    <w:p w14:paraId="515AF17D"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hun</w:t>
      </w:r>
      <w:r w:rsidRPr="00CA22F4">
        <w:rPr>
          <w:color w:val="6D6E71"/>
          <w:spacing w:val="-1"/>
          <w:lang w:val="nl-NL"/>
        </w:rPr>
        <w:t xml:space="preserve"> </w:t>
      </w:r>
      <w:r w:rsidRPr="00CA22F4">
        <w:rPr>
          <w:color w:val="6D6E71"/>
          <w:lang w:val="nl-NL"/>
        </w:rPr>
        <w:t>ec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4"/>
          <w:lang w:val="nl-NL"/>
        </w:rPr>
        <w:t>r</w:t>
      </w:r>
      <w:r w:rsidRPr="00CA22F4">
        <w:rPr>
          <w:color w:val="6D6E71"/>
          <w:lang w:val="nl-NL"/>
        </w:rPr>
        <w:t>ouw</w:t>
      </w:r>
      <w:r w:rsidRPr="00CA22F4">
        <w:rPr>
          <w:color w:val="6D6E71"/>
          <w:spacing w:val="-3"/>
          <w:lang w:val="nl-NL"/>
        </w:rPr>
        <w:t>r</w:t>
      </w:r>
      <w:r w:rsidRPr="00CA22F4">
        <w:rPr>
          <w:color w:val="6D6E71"/>
          <w:lang w:val="nl-NL"/>
        </w:rPr>
        <w:t>eacties</w:t>
      </w:r>
      <w:r w:rsidRPr="00CA22F4">
        <w:rPr>
          <w:color w:val="6D6E71"/>
          <w:spacing w:val="-1"/>
          <w:lang w:val="nl-NL"/>
        </w:rPr>
        <w:t xml:space="preserve"> </w:t>
      </w:r>
      <w:r w:rsidRPr="00CA22F4">
        <w:rPr>
          <w:color w:val="6D6E71"/>
          <w:lang w:val="nl-NL"/>
        </w:rPr>
        <w:t>l</w:t>
      </w:r>
      <w:r w:rsidRPr="00CA22F4">
        <w:rPr>
          <w:color w:val="6D6E71"/>
          <w:spacing w:val="-3"/>
          <w:lang w:val="nl-NL"/>
        </w:rPr>
        <w:t>at</w:t>
      </w:r>
      <w:r w:rsidRPr="00CA22F4">
        <w:rPr>
          <w:color w:val="6D6E71"/>
          <w:lang w:val="nl-NL"/>
        </w:rPr>
        <w:t>er</w:t>
      </w:r>
      <w:r w:rsidRPr="00CA22F4">
        <w:rPr>
          <w:color w:val="6D6E71"/>
          <w:spacing w:val="-1"/>
          <w:lang w:val="nl-NL"/>
        </w:rPr>
        <w:t xml:space="preserve"> </w:t>
      </w:r>
      <w:r w:rsidRPr="00CA22F4">
        <w:rPr>
          <w:color w:val="6D6E71"/>
          <w:spacing w:val="-8"/>
          <w:lang w:val="nl-NL"/>
        </w:rPr>
        <w:t>k</w:t>
      </w:r>
      <w:r w:rsidRPr="00CA22F4">
        <w:rPr>
          <w:color w:val="6D6E71"/>
          <w:lang w:val="nl-NL"/>
        </w:rPr>
        <w:t>omen</w:t>
      </w:r>
      <w:r w:rsidRPr="00CA22F4">
        <w:rPr>
          <w:color w:val="6D6E71"/>
          <w:spacing w:val="-1"/>
          <w:lang w:val="nl-NL"/>
        </w:rPr>
        <w:t xml:space="preserve"> </w:t>
      </w:r>
      <w:r w:rsidRPr="00CA22F4">
        <w:rPr>
          <w:color w:val="6D6E71"/>
          <w:lang w:val="nl-NL"/>
        </w:rPr>
        <w:t>dan</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spacing w:val="-2"/>
          <w:lang w:val="nl-NL"/>
        </w:rPr>
        <w:t>v</w:t>
      </w:r>
      <w:r w:rsidRPr="00CA22F4">
        <w:rPr>
          <w:color w:val="6D6E71"/>
          <w:lang w:val="nl-NL"/>
        </w:rPr>
        <w:t>ol</w:t>
      </w:r>
      <w:r w:rsidRPr="00CA22F4">
        <w:rPr>
          <w:color w:val="6D6E71"/>
          <w:spacing w:val="-3"/>
          <w:lang w:val="nl-NL"/>
        </w:rPr>
        <w:t>w</w:t>
      </w:r>
      <w:r w:rsidRPr="00CA22F4">
        <w:rPr>
          <w:color w:val="6D6E71"/>
          <w:lang w:val="nl-NL"/>
        </w:rPr>
        <w:t>assenen;</w:t>
      </w:r>
    </w:p>
    <w:p w14:paraId="28EF1AFC"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ni</w:t>
      </w:r>
      <w:r w:rsidRPr="00CA22F4">
        <w:rPr>
          <w:color w:val="6D6E71"/>
          <w:spacing w:val="-2"/>
          <w:lang w:val="nl-NL"/>
        </w:rPr>
        <w:t>e</w:t>
      </w:r>
      <w:r w:rsidRPr="00CA22F4">
        <w:rPr>
          <w:color w:val="6D6E71"/>
          <w:lang w:val="nl-NL"/>
        </w:rPr>
        <w:t xml:space="preserve">t in </w:t>
      </w:r>
      <w:r w:rsidRPr="00CA22F4">
        <w:rPr>
          <w:color w:val="6D6E71"/>
          <w:spacing w:val="-3"/>
          <w:lang w:val="nl-NL"/>
        </w:rPr>
        <w:t>st</w:t>
      </w:r>
      <w:r w:rsidRPr="00CA22F4">
        <w:rPr>
          <w:color w:val="6D6E71"/>
          <w:lang w:val="nl-NL"/>
        </w:rPr>
        <w:t>a</w:t>
      </w:r>
      <w:r w:rsidRPr="00CA22F4">
        <w:rPr>
          <w:color w:val="6D6E71"/>
          <w:spacing w:val="-3"/>
          <w:lang w:val="nl-NL"/>
        </w:rPr>
        <w:t>a</w:t>
      </w:r>
      <w:r w:rsidRPr="00CA22F4">
        <w:rPr>
          <w:color w:val="6D6E71"/>
          <w:lang w:val="nl-NL"/>
        </w:rPr>
        <w:t>t zijn</w:t>
      </w:r>
      <w:r w:rsidRPr="00CA22F4">
        <w:rPr>
          <w:color w:val="6D6E71"/>
          <w:spacing w:val="-1"/>
          <w:lang w:val="nl-NL"/>
        </w:rPr>
        <w:t xml:space="preserve"> </w:t>
      </w:r>
      <w:r w:rsidRPr="00CA22F4">
        <w:rPr>
          <w:color w:val="6D6E71"/>
          <w:lang w:val="nl-NL"/>
        </w:rPr>
        <w:t>om lan</w:t>
      </w:r>
      <w:r w:rsidRPr="00CA22F4">
        <w:rPr>
          <w:color w:val="6D6E71"/>
          <w:spacing w:val="-2"/>
          <w:lang w:val="nl-NL"/>
        </w:rPr>
        <w:t>g</w:t>
      </w:r>
      <w:r w:rsidRPr="00CA22F4">
        <w:rPr>
          <w:color w:val="6D6E71"/>
          <w:lang w:val="nl-NL"/>
        </w:rPr>
        <w:t>e tijd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b</w:t>
      </w:r>
      <w:r w:rsidRPr="00CA22F4">
        <w:rPr>
          <w:color w:val="6D6E71"/>
          <w:spacing w:val="-3"/>
          <w:lang w:val="nl-NL"/>
        </w:rPr>
        <w:t>e</w:t>
      </w:r>
      <w:r w:rsidRPr="00CA22F4">
        <w:rPr>
          <w:color w:val="6D6E71"/>
          <w:lang w:val="nl-NL"/>
        </w:rPr>
        <w:t xml:space="preserve">zig </w:t>
      </w:r>
      <w:r w:rsidRPr="00CA22F4">
        <w:rPr>
          <w:color w:val="6D6E71"/>
          <w:spacing w:val="-3"/>
          <w:lang w:val="nl-NL"/>
        </w:rPr>
        <w:t>t</w:t>
      </w:r>
      <w:r w:rsidRPr="00CA22F4">
        <w:rPr>
          <w:color w:val="6D6E71"/>
          <w:lang w:val="nl-NL"/>
        </w:rPr>
        <w:t>e zijn;</w:t>
      </w:r>
    </w:p>
    <w:p w14:paraId="77EAEF77"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spelen</w:t>
      </w:r>
      <w:r w:rsidRPr="00CA22F4">
        <w:rPr>
          <w:color w:val="6D6E71"/>
          <w:spacing w:val="-1"/>
          <w:lang w:val="nl-NL"/>
        </w:rPr>
        <w:t xml:space="preserve"> </w:t>
      </w:r>
      <w:r w:rsidRPr="00CA22F4">
        <w:rPr>
          <w:color w:val="6D6E71"/>
          <w:lang w:val="nl-NL"/>
        </w:rPr>
        <w:t>de mee</w:t>
      </w:r>
      <w:r w:rsidRPr="00CA22F4">
        <w:rPr>
          <w:color w:val="6D6E71"/>
          <w:spacing w:val="-3"/>
          <w:lang w:val="nl-NL"/>
        </w:rPr>
        <w:t>s</w:t>
      </w:r>
      <w:r w:rsidRPr="00CA22F4">
        <w:rPr>
          <w:color w:val="6D6E71"/>
          <w:lang w:val="nl-NL"/>
        </w:rPr>
        <w:t>t n</w:t>
      </w:r>
      <w:r w:rsidRPr="00CA22F4">
        <w:rPr>
          <w:color w:val="6D6E71"/>
          <w:spacing w:val="-2"/>
          <w:lang w:val="nl-NL"/>
        </w:rPr>
        <w:t>a</w:t>
      </w:r>
      <w:r w:rsidRPr="00CA22F4">
        <w:rPr>
          <w:color w:val="6D6E71"/>
          <w:lang w:val="nl-NL"/>
        </w:rPr>
        <w:t>tuurlij</w:t>
      </w:r>
      <w:r w:rsidRPr="00CA22F4">
        <w:rPr>
          <w:color w:val="6D6E71"/>
          <w:spacing w:val="-7"/>
          <w:lang w:val="nl-NL"/>
        </w:rPr>
        <w:t>k</w:t>
      </w:r>
      <w:r w:rsidRPr="00CA22F4">
        <w:rPr>
          <w:color w:val="6D6E71"/>
          <w:lang w:val="nl-NL"/>
        </w:rPr>
        <w:t>e</w:t>
      </w:r>
      <w:r w:rsidRPr="00CA22F4">
        <w:rPr>
          <w:color w:val="6D6E71"/>
          <w:spacing w:val="-1"/>
          <w:lang w:val="nl-NL"/>
        </w:rPr>
        <w:t xml:space="preserve"> </w:t>
      </w:r>
      <w:r w:rsidRPr="00CA22F4">
        <w:rPr>
          <w:color w:val="6D6E71"/>
          <w:lang w:val="nl-NL"/>
        </w:rPr>
        <w:t xml:space="preserve">manier is </w:t>
      </w:r>
      <w:r w:rsidRPr="00CA22F4">
        <w:rPr>
          <w:color w:val="6D6E71"/>
          <w:spacing w:val="-4"/>
          <w:lang w:val="nl-NL"/>
        </w:rPr>
        <w:t>v</w:t>
      </w:r>
      <w:r w:rsidRPr="00CA22F4">
        <w:rPr>
          <w:color w:val="6D6E71"/>
          <w:lang w:val="nl-NL"/>
        </w:rPr>
        <w:t xml:space="preserve">an </w:t>
      </w:r>
      <w:r w:rsidRPr="00CA22F4">
        <w:rPr>
          <w:color w:val="6D6E71"/>
          <w:spacing w:val="-2"/>
          <w:lang w:val="nl-NL"/>
        </w:rPr>
        <w:t>c</w:t>
      </w:r>
      <w:r w:rsidRPr="00CA22F4">
        <w:rPr>
          <w:color w:val="6D6E71"/>
          <w:lang w:val="nl-NL"/>
        </w:rPr>
        <w:t>ommuni</w:t>
      </w:r>
      <w:r w:rsidRPr="00CA22F4">
        <w:rPr>
          <w:color w:val="6D6E71"/>
          <w:spacing w:val="-2"/>
          <w:lang w:val="nl-NL"/>
        </w:rPr>
        <w:t>c</w:t>
      </w:r>
      <w:r w:rsidRPr="00CA22F4">
        <w:rPr>
          <w:color w:val="6D6E71"/>
          <w:spacing w:val="-3"/>
          <w:lang w:val="nl-NL"/>
        </w:rPr>
        <w:t>a</w:t>
      </w:r>
      <w:r w:rsidRPr="00CA22F4">
        <w:rPr>
          <w:color w:val="6D6E71"/>
          <w:lang w:val="nl-NL"/>
        </w:rPr>
        <w:t>tie</w:t>
      </w:r>
      <w:r w:rsidRPr="00CA22F4">
        <w:rPr>
          <w:color w:val="6D6E71"/>
          <w:spacing w:val="-1"/>
          <w:lang w:val="nl-NL"/>
        </w:rPr>
        <w:t xml:space="preserve"> </w:t>
      </w:r>
      <w:r w:rsidRPr="00CA22F4">
        <w:rPr>
          <w:color w:val="6D6E71"/>
          <w:spacing w:val="-3"/>
          <w:lang w:val="nl-NL"/>
        </w:rPr>
        <w:t>v</w:t>
      </w:r>
      <w:r w:rsidRPr="00CA22F4">
        <w:rPr>
          <w:color w:val="6D6E71"/>
          <w:lang w:val="nl-NL"/>
        </w:rPr>
        <w:t>oor kinde</w:t>
      </w:r>
      <w:r w:rsidRPr="00CA22F4">
        <w:rPr>
          <w:color w:val="6D6E71"/>
          <w:spacing w:val="-3"/>
          <w:lang w:val="nl-NL"/>
        </w:rPr>
        <w:t>r</w:t>
      </w:r>
      <w:r w:rsidRPr="00CA22F4">
        <w:rPr>
          <w:color w:val="6D6E71"/>
          <w:lang w:val="nl-NL"/>
        </w:rPr>
        <w:t>en;</w:t>
      </w:r>
    </w:p>
    <w:p w14:paraId="0AF191BC"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de</w:t>
      </w:r>
      <w:r w:rsidRPr="00CA22F4">
        <w:rPr>
          <w:color w:val="6D6E71"/>
          <w:spacing w:val="-2"/>
          <w:lang w:val="nl-NL"/>
        </w:rPr>
        <w:t xml:space="preserve"> </w:t>
      </w:r>
      <w:r w:rsidRPr="00CA22F4">
        <w:rPr>
          <w:color w:val="6D6E71"/>
          <w:lang w:val="nl-NL"/>
        </w:rPr>
        <w:t>emoties</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spacing w:val="-5"/>
          <w:lang w:val="nl-NL"/>
        </w:rPr>
        <w:t>z</w:t>
      </w:r>
      <w:r w:rsidRPr="00CA22F4">
        <w:rPr>
          <w:color w:val="6D6E71"/>
          <w:lang w:val="nl-NL"/>
        </w:rPr>
        <w:t>eer</w:t>
      </w:r>
      <w:r w:rsidRPr="00CA22F4">
        <w:rPr>
          <w:color w:val="6D6E71"/>
          <w:spacing w:val="-1"/>
          <w:lang w:val="nl-NL"/>
        </w:rPr>
        <w:t xml:space="preserve"> </w:t>
      </w:r>
      <w:r w:rsidRPr="00CA22F4">
        <w:rPr>
          <w:color w:val="6D6E71"/>
          <w:spacing w:val="-4"/>
          <w:lang w:val="nl-NL"/>
        </w:rPr>
        <w:t>e</w:t>
      </w:r>
      <w:r w:rsidRPr="00CA22F4">
        <w:rPr>
          <w:color w:val="6D6E71"/>
          <w:lang w:val="nl-NL"/>
        </w:rPr>
        <w:t>xplosi</w:t>
      </w:r>
      <w:r w:rsidRPr="00CA22F4">
        <w:rPr>
          <w:color w:val="6D6E71"/>
          <w:spacing w:val="-2"/>
          <w:lang w:val="nl-NL"/>
        </w:rPr>
        <w:t>e</w:t>
      </w:r>
      <w:r w:rsidRPr="00CA22F4">
        <w:rPr>
          <w:color w:val="6D6E71"/>
          <w:lang w:val="nl-NL"/>
        </w:rPr>
        <w:t>f</w:t>
      </w:r>
      <w:r w:rsidRPr="00CA22F4">
        <w:rPr>
          <w:color w:val="6D6E71"/>
          <w:spacing w:val="-1"/>
          <w:lang w:val="nl-NL"/>
        </w:rPr>
        <w:t xml:space="preserve"> </w:t>
      </w:r>
      <w:r w:rsidRPr="00CA22F4">
        <w:rPr>
          <w:color w:val="6D6E71"/>
          <w:spacing w:val="-3"/>
          <w:lang w:val="nl-NL"/>
        </w:rPr>
        <w:t>k</w:t>
      </w:r>
      <w:r w:rsidRPr="00CA22F4">
        <w:rPr>
          <w:color w:val="6D6E71"/>
          <w:lang w:val="nl-NL"/>
        </w:rPr>
        <w:t>unnen</w:t>
      </w:r>
      <w:r w:rsidRPr="00CA22F4">
        <w:rPr>
          <w:color w:val="6D6E71"/>
          <w:spacing w:val="-1"/>
          <w:lang w:val="nl-NL"/>
        </w:rPr>
        <w:t xml:space="preserve"> </w:t>
      </w:r>
      <w:r w:rsidRPr="00CA22F4">
        <w:rPr>
          <w:color w:val="6D6E71"/>
          <w:lang w:val="nl-NL"/>
        </w:rPr>
        <w:t>zijn;</w:t>
      </w:r>
    </w:p>
    <w:p w14:paraId="7070832E"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lang w:val="nl-NL"/>
        </w:rPr>
        <w:t>lijden onder de</w:t>
      </w:r>
      <w:r w:rsidRPr="00CA22F4">
        <w:rPr>
          <w:color w:val="6D6E71"/>
          <w:spacing w:val="-1"/>
          <w:lang w:val="nl-NL"/>
        </w:rPr>
        <w:t xml:space="preserve"> </w:t>
      </w:r>
      <w:r w:rsidRPr="00CA22F4">
        <w:rPr>
          <w:color w:val="6D6E71"/>
          <w:lang w:val="nl-NL"/>
        </w:rPr>
        <w:t>ne</w:t>
      </w:r>
      <w:r w:rsidRPr="00CA22F4">
        <w:rPr>
          <w:color w:val="6D6E71"/>
          <w:spacing w:val="-4"/>
          <w:lang w:val="nl-NL"/>
        </w:rPr>
        <w:t>g</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 uit</w:t>
      </w:r>
      <w:r w:rsidRPr="00CA22F4">
        <w:rPr>
          <w:color w:val="6D6E71"/>
          <w:spacing w:val="-2"/>
          <w:lang w:val="nl-NL"/>
        </w:rPr>
        <w:t>w</w:t>
      </w:r>
      <w:r w:rsidRPr="00CA22F4">
        <w:rPr>
          <w:color w:val="6D6E71"/>
          <w:lang w:val="nl-NL"/>
        </w:rPr>
        <w:t xml:space="preserve">erking </w:t>
      </w:r>
      <w:r w:rsidRPr="00CA22F4">
        <w:rPr>
          <w:color w:val="6D6E71"/>
          <w:spacing w:val="-4"/>
          <w:lang w:val="nl-NL"/>
        </w:rPr>
        <w:t>v</w:t>
      </w:r>
      <w:r w:rsidRPr="00CA22F4">
        <w:rPr>
          <w:color w:val="6D6E71"/>
          <w:lang w:val="nl-NL"/>
        </w:rPr>
        <w:t>an beschermingspogin</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2"/>
          <w:lang w:val="nl-NL"/>
        </w:rPr>
        <w:t>v</w:t>
      </w:r>
      <w:r w:rsidRPr="00CA22F4">
        <w:rPr>
          <w:color w:val="6D6E71"/>
          <w:lang w:val="nl-NL"/>
        </w:rPr>
        <w:t>ol</w:t>
      </w:r>
      <w:r w:rsidRPr="00CA22F4">
        <w:rPr>
          <w:color w:val="6D6E71"/>
          <w:spacing w:val="-3"/>
          <w:lang w:val="nl-NL"/>
        </w:rPr>
        <w:t>w</w:t>
      </w:r>
      <w:r w:rsidRPr="00CA22F4">
        <w:rPr>
          <w:color w:val="6D6E71"/>
          <w:lang w:val="nl-NL"/>
        </w:rPr>
        <w:t>assenen.</w:t>
      </w:r>
    </w:p>
    <w:p w14:paraId="27656A28" w14:textId="77777777" w:rsidR="00624579" w:rsidRPr="00CA22F4" w:rsidRDefault="00624579">
      <w:pPr>
        <w:spacing w:before="4" w:line="260" w:lineRule="exact"/>
        <w:rPr>
          <w:sz w:val="26"/>
          <w:szCs w:val="26"/>
          <w:lang w:val="nl-NL"/>
        </w:rPr>
      </w:pPr>
    </w:p>
    <w:p w14:paraId="78A6507A" w14:textId="77777777" w:rsidR="00624579" w:rsidRPr="00CA22F4" w:rsidRDefault="00CA22F4">
      <w:pPr>
        <w:pStyle w:val="Kop3"/>
        <w:rPr>
          <w:b w:val="0"/>
          <w:bCs w:val="0"/>
          <w:lang w:val="nl-NL"/>
        </w:rPr>
      </w:pPr>
      <w:r w:rsidRPr="00CA22F4">
        <w:rPr>
          <w:color w:val="4FA6E7"/>
          <w:lang w:val="nl-NL"/>
        </w:rPr>
        <w:t>Hoe den</w:t>
      </w:r>
      <w:r w:rsidRPr="00CA22F4">
        <w:rPr>
          <w:color w:val="4FA6E7"/>
          <w:spacing w:val="-7"/>
          <w:lang w:val="nl-NL"/>
        </w:rPr>
        <w:t>k</w:t>
      </w:r>
      <w:r w:rsidRPr="00CA22F4">
        <w:rPr>
          <w:color w:val="4FA6E7"/>
          <w:lang w:val="nl-NL"/>
        </w:rPr>
        <w:t>en kinde</w:t>
      </w:r>
      <w:r w:rsidRPr="00CA22F4">
        <w:rPr>
          <w:color w:val="4FA6E7"/>
          <w:spacing w:val="-3"/>
          <w:lang w:val="nl-NL"/>
        </w:rPr>
        <w:t>r</w:t>
      </w:r>
      <w:r w:rsidRPr="00CA22F4">
        <w:rPr>
          <w:color w:val="4FA6E7"/>
          <w:lang w:val="nl-NL"/>
        </w:rPr>
        <w:t xml:space="preserve">en </w:t>
      </w:r>
      <w:r w:rsidRPr="00CA22F4">
        <w:rPr>
          <w:color w:val="4FA6E7"/>
          <w:spacing w:val="-1"/>
          <w:lang w:val="nl-NL"/>
        </w:rPr>
        <w:t>o</w:t>
      </w:r>
      <w:r w:rsidRPr="00CA22F4">
        <w:rPr>
          <w:color w:val="4FA6E7"/>
          <w:spacing w:val="-3"/>
          <w:lang w:val="nl-NL"/>
        </w:rPr>
        <w:t>v</w:t>
      </w:r>
      <w:r w:rsidRPr="00CA22F4">
        <w:rPr>
          <w:color w:val="4FA6E7"/>
          <w:lang w:val="nl-NL"/>
        </w:rPr>
        <w:t>er de dood?</w:t>
      </w:r>
    </w:p>
    <w:p w14:paraId="1F6A5142" w14:textId="77777777" w:rsidR="00624579" w:rsidRPr="00CA22F4" w:rsidRDefault="00CA22F4">
      <w:pPr>
        <w:pStyle w:val="Plattetekst"/>
        <w:spacing w:line="259" w:lineRule="exact"/>
        <w:rPr>
          <w:lang w:val="nl-NL"/>
        </w:rPr>
      </w:pPr>
      <w:r w:rsidRPr="00CA22F4">
        <w:rPr>
          <w:color w:val="6D6E71"/>
          <w:lang w:val="nl-NL"/>
        </w:rPr>
        <w:t>0-2 j</w:t>
      </w:r>
      <w:r w:rsidRPr="00CA22F4">
        <w:rPr>
          <w:color w:val="6D6E71"/>
          <w:spacing w:val="-23"/>
          <w:lang w:val="nl-NL"/>
        </w:rPr>
        <w:t>r</w:t>
      </w:r>
      <w:r w:rsidRPr="00CA22F4">
        <w:rPr>
          <w:color w:val="6D6E71"/>
          <w:lang w:val="nl-NL"/>
        </w:rPr>
        <w:t>., 3-5 j</w:t>
      </w:r>
      <w:r w:rsidRPr="00CA22F4">
        <w:rPr>
          <w:color w:val="6D6E71"/>
          <w:spacing w:val="-23"/>
          <w:lang w:val="nl-NL"/>
        </w:rPr>
        <w:t>r</w:t>
      </w:r>
      <w:r w:rsidRPr="00CA22F4">
        <w:rPr>
          <w:color w:val="6D6E71"/>
          <w:lang w:val="nl-NL"/>
        </w:rPr>
        <w:t>., 5-8 j</w:t>
      </w:r>
      <w:r w:rsidRPr="00CA22F4">
        <w:rPr>
          <w:color w:val="6D6E71"/>
          <w:spacing w:val="-23"/>
          <w:lang w:val="nl-NL"/>
        </w:rPr>
        <w:t>r</w:t>
      </w:r>
      <w:r w:rsidRPr="00CA22F4">
        <w:rPr>
          <w:color w:val="6D6E71"/>
          <w:lang w:val="nl-NL"/>
        </w:rPr>
        <w:t>., 8-12 j</w:t>
      </w:r>
      <w:r w:rsidRPr="00CA22F4">
        <w:rPr>
          <w:color w:val="6D6E71"/>
          <w:spacing w:val="-23"/>
          <w:lang w:val="nl-NL"/>
        </w:rPr>
        <w:t>r</w:t>
      </w:r>
      <w:r w:rsidRPr="00CA22F4">
        <w:rPr>
          <w:color w:val="6D6E71"/>
          <w:lang w:val="nl-NL"/>
        </w:rPr>
        <w:t>.</w:t>
      </w:r>
    </w:p>
    <w:p w14:paraId="4CBC0B0C" w14:textId="77777777" w:rsidR="00624579" w:rsidRPr="00CA22F4" w:rsidRDefault="00624579">
      <w:pPr>
        <w:spacing w:before="4" w:line="260" w:lineRule="exact"/>
        <w:rPr>
          <w:sz w:val="26"/>
          <w:szCs w:val="26"/>
          <w:lang w:val="nl-NL"/>
        </w:rPr>
      </w:pPr>
    </w:p>
    <w:p w14:paraId="65009C6E" w14:textId="77777777" w:rsidR="00624579" w:rsidRPr="00CA22F4" w:rsidRDefault="00CA22F4">
      <w:pPr>
        <w:pStyle w:val="Kop3"/>
        <w:rPr>
          <w:b w:val="0"/>
          <w:bCs w:val="0"/>
          <w:lang w:val="nl-NL"/>
        </w:rPr>
      </w:pPr>
      <w:r w:rsidRPr="00CA22F4">
        <w:rPr>
          <w:color w:val="4FA6E7"/>
          <w:lang w:val="nl-NL"/>
        </w:rPr>
        <w:t xml:space="preserve">Hoe </w:t>
      </w:r>
      <w:r w:rsidRPr="00CA22F4">
        <w:rPr>
          <w:color w:val="4FA6E7"/>
          <w:spacing w:val="-3"/>
          <w:lang w:val="nl-NL"/>
        </w:rPr>
        <w:t>k</w:t>
      </w:r>
      <w:r w:rsidRPr="00CA22F4">
        <w:rPr>
          <w:color w:val="4FA6E7"/>
          <w:lang w:val="nl-NL"/>
        </w:rPr>
        <w:t>un je kinde</w:t>
      </w:r>
      <w:r w:rsidRPr="00CA22F4">
        <w:rPr>
          <w:color w:val="4FA6E7"/>
          <w:spacing w:val="-3"/>
          <w:lang w:val="nl-NL"/>
        </w:rPr>
        <w:t>r</w:t>
      </w:r>
      <w:r w:rsidRPr="00CA22F4">
        <w:rPr>
          <w:color w:val="4FA6E7"/>
          <w:lang w:val="nl-NL"/>
        </w:rPr>
        <w:t xml:space="preserve">en helpen in </w:t>
      </w:r>
      <w:r w:rsidRPr="00CA22F4">
        <w:rPr>
          <w:color w:val="4FA6E7"/>
          <w:spacing w:val="-3"/>
          <w:lang w:val="nl-NL"/>
        </w:rPr>
        <w:t>v</w:t>
      </w:r>
      <w:r w:rsidRPr="00CA22F4">
        <w:rPr>
          <w:color w:val="4FA6E7"/>
          <w:lang w:val="nl-NL"/>
        </w:rPr>
        <w:t>e</w:t>
      </w:r>
      <w:r w:rsidRPr="00CA22F4">
        <w:rPr>
          <w:color w:val="4FA6E7"/>
          <w:spacing w:val="-3"/>
          <w:lang w:val="nl-NL"/>
        </w:rPr>
        <w:t>r</w:t>
      </w:r>
      <w:r w:rsidRPr="00CA22F4">
        <w:rPr>
          <w:color w:val="4FA6E7"/>
          <w:lang w:val="nl-NL"/>
        </w:rPr>
        <w:t>dri</w:t>
      </w:r>
      <w:r w:rsidRPr="00CA22F4">
        <w:rPr>
          <w:color w:val="4FA6E7"/>
          <w:spacing w:val="-2"/>
          <w:lang w:val="nl-NL"/>
        </w:rPr>
        <w:t>e</w:t>
      </w:r>
      <w:r w:rsidRPr="00CA22F4">
        <w:rPr>
          <w:color w:val="4FA6E7"/>
          <w:lang w:val="nl-NL"/>
        </w:rPr>
        <w:t>t?</w:t>
      </w:r>
    </w:p>
    <w:p w14:paraId="637E1654" w14:textId="77777777" w:rsidR="00624579" w:rsidRPr="00CA22F4" w:rsidRDefault="00CA22F4" w:rsidP="00CD3340">
      <w:pPr>
        <w:pStyle w:val="Plattetekst"/>
        <w:numPr>
          <w:ilvl w:val="0"/>
          <w:numId w:val="13"/>
        </w:numPr>
        <w:tabs>
          <w:tab w:val="left" w:pos="1416"/>
        </w:tabs>
        <w:spacing w:line="259" w:lineRule="exact"/>
        <w:ind w:left="1416" w:hanging="283"/>
        <w:rPr>
          <w:lang w:val="nl-NL"/>
        </w:rPr>
      </w:pPr>
      <w:r w:rsidRPr="00CA22F4">
        <w:rPr>
          <w:color w:val="6D6E71"/>
          <w:lang w:val="nl-NL"/>
        </w:rPr>
        <w:t>Ge</w:t>
      </w:r>
      <w:r w:rsidRPr="00CA22F4">
        <w:rPr>
          <w:color w:val="6D6E71"/>
          <w:spacing w:val="-3"/>
          <w:lang w:val="nl-NL"/>
        </w:rPr>
        <w:t>e</w:t>
      </w:r>
      <w:r w:rsidRPr="00CA22F4">
        <w:rPr>
          <w:color w:val="6D6E71"/>
          <w:lang w:val="nl-NL"/>
        </w:rPr>
        <w:t>f</w:t>
      </w:r>
      <w:r w:rsidRPr="00CA22F4">
        <w:rPr>
          <w:color w:val="6D6E71"/>
          <w:spacing w:val="-1"/>
          <w:lang w:val="nl-NL"/>
        </w:rPr>
        <w:t xml:space="preserve"> </w:t>
      </w:r>
      <w:r w:rsidRPr="00CA22F4">
        <w:rPr>
          <w:color w:val="6D6E71"/>
          <w:lang w:val="nl-NL"/>
        </w:rPr>
        <w:t>jui</w:t>
      </w:r>
      <w:r w:rsidRPr="00CA22F4">
        <w:rPr>
          <w:color w:val="6D6E71"/>
          <w:spacing w:val="-3"/>
          <w:lang w:val="nl-NL"/>
        </w:rPr>
        <w:t>st</w:t>
      </w:r>
      <w:r w:rsidRPr="00CA22F4">
        <w:rPr>
          <w:color w:val="6D6E71"/>
          <w:lang w:val="nl-NL"/>
        </w:rPr>
        <w:t>e</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di</w:t>
      </w:r>
      <w:r w:rsidRPr="00CA22F4">
        <w:rPr>
          <w:color w:val="6D6E71"/>
          <w:spacing w:val="-3"/>
          <w:lang w:val="nl-NL"/>
        </w:rPr>
        <w:t>r</w:t>
      </w:r>
      <w:r w:rsidRPr="00CA22F4">
        <w:rPr>
          <w:color w:val="6D6E71"/>
          <w:lang w:val="nl-NL"/>
        </w:rPr>
        <w:t>ec</w:t>
      </w:r>
      <w:r w:rsidRPr="00CA22F4">
        <w:rPr>
          <w:color w:val="6D6E71"/>
          <w:spacing w:val="-3"/>
          <w:lang w:val="nl-NL"/>
        </w:rPr>
        <w:t>t</w:t>
      </w:r>
      <w:r w:rsidRPr="00CA22F4">
        <w:rPr>
          <w:color w:val="6D6E71"/>
          <w:lang w:val="nl-NL"/>
        </w:rPr>
        <w:t>e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p>
    <w:p w14:paraId="772B83B5"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spacing w:val="-11"/>
          <w:lang w:val="nl-NL"/>
        </w:rPr>
        <w:t>V</w:t>
      </w:r>
      <w:r w:rsidRPr="00CA22F4">
        <w:rPr>
          <w:color w:val="6D6E71"/>
          <w:lang w:val="nl-NL"/>
        </w:rPr>
        <w:t>erbe</w:t>
      </w:r>
      <w:r w:rsidRPr="00CA22F4">
        <w:rPr>
          <w:color w:val="6D6E71"/>
          <w:spacing w:val="-4"/>
          <w:lang w:val="nl-NL"/>
        </w:rPr>
        <w:t>r</w:t>
      </w:r>
      <w:r w:rsidRPr="00CA22F4">
        <w:rPr>
          <w:color w:val="6D6E71"/>
          <w:lang w:val="nl-NL"/>
        </w:rPr>
        <w:t>g je ei</w:t>
      </w:r>
      <w:r w:rsidRPr="00CA22F4">
        <w:rPr>
          <w:color w:val="6D6E71"/>
          <w:spacing w:val="-2"/>
          <w:lang w:val="nl-NL"/>
        </w:rPr>
        <w:t>g</w:t>
      </w:r>
      <w:r w:rsidRPr="00CA22F4">
        <w:rPr>
          <w:color w:val="6D6E71"/>
          <w:lang w:val="nl-NL"/>
        </w:rPr>
        <w:t xml:space="preserve">en </w:t>
      </w:r>
      <w:r w:rsidRPr="00CA22F4">
        <w:rPr>
          <w:color w:val="6D6E71"/>
          <w:spacing w:val="-2"/>
          <w:lang w:val="nl-NL"/>
        </w:rPr>
        <w:t>ge</w:t>
      </w:r>
      <w:r w:rsidRPr="00CA22F4">
        <w:rPr>
          <w:color w:val="6D6E71"/>
          <w:spacing w:val="-3"/>
          <w:lang w:val="nl-NL"/>
        </w:rPr>
        <w:t>v</w:t>
      </w:r>
      <w:r w:rsidRPr="00CA22F4">
        <w:rPr>
          <w:color w:val="6D6E71"/>
          <w:lang w:val="nl-NL"/>
        </w:rPr>
        <w:t>oelens ni</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oor kinde</w:t>
      </w:r>
      <w:r w:rsidRPr="00CA22F4">
        <w:rPr>
          <w:color w:val="6D6E71"/>
          <w:spacing w:val="-3"/>
          <w:lang w:val="nl-NL"/>
        </w:rPr>
        <w:t>r</w:t>
      </w:r>
      <w:r w:rsidRPr="00CA22F4">
        <w:rPr>
          <w:color w:val="6D6E71"/>
          <w:lang w:val="nl-NL"/>
        </w:rPr>
        <w:t>en;</w:t>
      </w:r>
    </w:p>
    <w:p w14:paraId="5B68A5DF"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Ge</w:t>
      </w:r>
      <w:r w:rsidRPr="00CA22F4">
        <w:rPr>
          <w:color w:val="6D6E71"/>
          <w:spacing w:val="-3"/>
          <w:lang w:val="nl-NL"/>
        </w:rPr>
        <w:t>e</w:t>
      </w:r>
      <w:r w:rsidRPr="00CA22F4">
        <w:rPr>
          <w:color w:val="6D6E71"/>
          <w:lang w:val="nl-NL"/>
        </w:rPr>
        <w:t>f</w:t>
      </w:r>
      <w:r w:rsidRPr="00CA22F4">
        <w:rPr>
          <w:color w:val="6D6E71"/>
          <w:spacing w:val="-1"/>
          <w:lang w:val="nl-NL"/>
        </w:rPr>
        <w:t xml:space="preserve"> </w:t>
      </w:r>
      <w:r w:rsidRPr="00CA22F4">
        <w:rPr>
          <w:color w:val="6D6E71"/>
          <w:lang w:val="nl-NL"/>
        </w:rPr>
        <w:t>hen tijd</w:t>
      </w:r>
      <w:r w:rsidRPr="00CA22F4">
        <w:rPr>
          <w:color w:val="6D6E71"/>
          <w:spacing w:val="-1"/>
          <w:lang w:val="nl-NL"/>
        </w:rPr>
        <w:t xml:space="preserve"> </w:t>
      </w:r>
      <w:r w:rsidRPr="00CA22F4">
        <w:rPr>
          <w:color w:val="6D6E71"/>
          <w:lang w:val="nl-NL"/>
        </w:rPr>
        <w:t>om de</w:t>
      </w:r>
      <w:r w:rsidRPr="00CA22F4">
        <w:rPr>
          <w:color w:val="6D6E71"/>
          <w:spacing w:val="-1"/>
          <w:lang w:val="nl-NL"/>
        </w:rPr>
        <w:t xml:space="preserve"> </w:t>
      </w:r>
      <w:r w:rsidRPr="00CA22F4">
        <w:rPr>
          <w:color w:val="6D6E71"/>
          <w:lang w:val="nl-NL"/>
        </w:rPr>
        <w:t xml:space="preserve">dood </w:t>
      </w:r>
      <w:r w:rsidRPr="00CA22F4">
        <w:rPr>
          <w:color w:val="6D6E71"/>
          <w:spacing w:val="-2"/>
          <w:lang w:val="nl-NL"/>
        </w:rPr>
        <w:t>t</w:t>
      </w:r>
      <w:r w:rsidRPr="00CA22F4">
        <w:rPr>
          <w:color w:val="6D6E71"/>
          <w:lang w:val="nl-NL"/>
        </w:rPr>
        <w:t>e begrijpen;</w:t>
      </w:r>
    </w:p>
    <w:p w14:paraId="58B0443C"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 xml:space="preserve">Houdt er </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ening mee d</w:t>
      </w:r>
      <w:r w:rsidRPr="00CA22F4">
        <w:rPr>
          <w:color w:val="6D6E71"/>
          <w:spacing w:val="-3"/>
          <w:lang w:val="nl-NL"/>
        </w:rPr>
        <w:t>a</w:t>
      </w:r>
      <w:r w:rsidRPr="00CA22F4">
        <w:rPr>
          <w:color w:val="6D6E71"/>
          <w:lang w:val="nl-NL"/>
        </w:rPr>
        <w:t>t kinde</w:t>
      </w:r>
      <w:r w:rsidRPr="00CA22F4">
        <w:rPr>
          <w:color w:val="6D6E71"/>
          <w:spacing w:val="-3"/>
          <w:lang w:val="nl-NL"/>
        </w:rPr>
        <w:t>r</w:t>
      </w:r>
      <w:r w:rsidRPr="00CA22F4">
        <w:rPr>
          <w:color w:val="6D6E71"/>
          <w:lang w:val="nl-NL"/>
        </w:rPr>
        <w:t>en ni</w:t>
      </w:r>
      <w:r w:rsidRPr="00CA22F4">
        <w:rPr>
          <w:color w:val="6D6E71"/>
          <w:spacing w:val="-2"/>
          <w:lang w:val="nl-NL"/>
        </w:rPr>
        <w:t>e</w:t>
      </w:r>
      <w:r w:rsidRPr="00CA22F4">
        <w:rPr>
          <w:color w:val="6D6E71"/>
          <w:lang w:val="nl-NL"/>
        </w:rPr>
        <w:t>t lang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vi</w:t>
      </w:r>
      <w:r w:rsidRPr="00CA22F4">
        <w:rPr>
          <w:color w:val="6D6E71"/>
          <w:spacing w:val="-2"/>
          <w:lang w:val="nl-NL"/>
        </w:rPr>
        <w:t>g</w:t>
      </w:r>
      <w:r w:rsidRPr="00CA22F4">
        <w:rPr>
          <w:color w:val="6D6E71"/>
          <w:lang w:val="nl-NL"/>
        </w:rPr>
        <w:t xml:space="preserve">e </w:t>
      </w:r>
      <w:r w:rsidRPr="00CA22F4">
        <w:rPr>
          <w:color w:val="6D6E71"/>
          <w:spacing w:val="-2"/>
          <w:lang w:val="nl-NL"/>
        </w:rPr>
        <w:t>ge</w:t>
      </w:r>
      <w:r w:rsidRPr="00CA22F4">
        <w:rPr>
          <w:color w:val="6D6E71"/>
          <w:spacing w:val="-3"/>
          <w:lang w:val="nl-NL"/>
        </w:rPr>
        <w:t>v</w:t>
      </w:r>
      <w:r w:rsidRPr="00CA22F4">
        <w:rPr>
          <w:color w:val="6D6E71"/>
          <w:lang w:val="nl-NL"/>
        </w:rPr>
        <w:t>oelens b</w:t>
      </w:r>
      <w:r w:rsidRPr="00CA22F4">
        <w:rPr>
          <w:color w:val="6D6E71"/>
          <w:spacing w:val="-3"/>
          <w:lang w:val="nl-NL"/>
        </w:rPr>
        <w:t>e</w:t>
      </w:r>
      <w:r w:rsidRPr="00CA22F4">
        <w:rPr>
          <w:color w:val="6D6E71"/>
          <w:lang w:val="nl-NL"/>
        </w:rPr>
        <w:t xml:space="preserve">zig </w:t>
      </w:r>
      <w:r w:rsidRPr="00CA22F4">
        <w:rPr>
          <w:color w:val="6D6E71"/>
          <w:spacing w:val="-3"/>
          <w:lang w:val="nl-NL"/>
        </w:rPr>
        <w:t>k</w:t>
      </w:r>
      <w:r w:rsidRPr="00CA22F4">
        <w:rPr>
          <w:color w:val="6D6E71"/>
          <w:lang w:val="nl-NL"/>
        </w:rPr>
        <w:t>unnen zijn;</w:t>
      </w:r>
    </w:p>
    <w:p w14:paraId="7D36A508"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Ge</w:t>
      </w:r>
      <w:r w:rsidRPr="00CA22F4">
        <w:rPr>
          <w:color w:val="6D6E71"/>
          <w:spacing w:val="-3"/>
          <w:lang w:val="nl-NL"/>
        </w:rPr>
        <w:t>e</w:t>
      </w:r>
      <w:r w:rsidRPr="00CA22F4">
        <w:rPr>
          <w:color w:val="6D6E71"/>
          <w:lang w:val="nl-NL"/>
        </w:rPr>
        <w:t>f rui</w:t>
      </w:r>
      <w:r w:rsidRPr="00CA22F4">
        <w:rPr>
          <w:color w:val="6D6E71"/>
          <w:spacing w:val="-2"/>
          <w:lang w:val="nl-NL"/>
        </w:rPr>
        <w:t>m</w:t>
      </w:r>
      <w:r w:rsidRPr="00CA22F4">
        <w:rPr>
          <w:color w:val="6D6E71"/>
          <w:spacing w:val="-3"/>
          <w:lang w:val="nl-NL"/>
        </w:rPr>
        <w:t>t</w:t>
      </w:r>
      <w:r w:rsidRPr="00CA22F4">
        <w:rPr>
          <w:color w:val="6D6E71"/>
          <w:lang w:val="nl-NL"/>
        </w:rPr>
        <w:t>e om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b</w:t>
      </w:r>
      <w:r w:rsidRPr="00CA22F4">
        <w:rPr>
          <w:color w:val="6D6E71"/>
          <w:spacing w:val="-3"/>
          <w:lang w:val="nl-NL"/>
        </w:rPr>
        <w:t>e</w:t>
      </w:r>
      <w:r w:rsidRPr="00CA22F4">
        <w:rPr>
          <w:color w:val="6D6E71"/>
          <w:lang w:val="nl-NL"/>
        </w:rPr>
        <w:t xml:space="preserve">zig </w:t>
      </w:r>
      <w:r w:rsidRPr="00CA22F4">
        <w:rPr>
          <w:color w:val="6D6E71"/>
          <w:spacing w:val="-3"/>
          <w:lang w:val="nl-NL"/>
        </w:rPr>
        <w:t>t</w:t>
      </w:r>
      <w:r w:rsidRPr="00CA22F4">
        <w:rPr>
          <w:color w:val="6D6E71"/>
          <w:lang w:val="nl-NL"/>
        </w:rPr>
        <w:t>e zijn;</w:t>
      </w:r>
    </w:p>
    <w:p w14:paraId="3466320C"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Ge</w:t>
      </w:r>
      <w:r w:rsidRPr="00CA22F4">
        <w:rPr>
          <w:color w:val="6D6E71"/>
          <w:spacing w:val="-3"/>
          <w:lang w:val="nl-NL"/>
        </w:rPr>
        <w:t>e</w:t>
      </w:r>
      <w:r w:rsidRPr="00CA22F4">
        <w:rPr>
          <w:color w:val="6D6E71"/>
          <w:lang w:val="nl-NL"/>
        </w:rPr>
        <w:t>f kinde</w:t>
      </w:r>
      <w:r w:rsidRPr="00CA22F4">
        <w:rPr>
          <w:color w:val="6D6E71"/>
          <w:spacing w:val="-3"/>
          <w:lang w:val="nl-NL"/>
        </w:rPr>
        <w:t>r</w:t>
      </w:r>
      <w:r w:rsidRPr="00CA22F4">
        <w:rPr>
          <w:color w:val="6D6E71"/>
          <w:lang w:val="nl-NL"/>
        </w:rPr>
        <w:t xml:space="preserve">en de </w:t>
      </w:r>
      <w:r w:rsidRPr="00CA22F4">
        <w:rPr>
          <w:color w:val="6D6E71"/>
          <w:spacing w:val="-4"/>
          <w:lang w:val="nl-NL"/>
        </w:rPr>
        <w:t>k</w:t>
      </w:r>
      <w:r w:rsidRPr="00CA22F4">
        <w:rPr>
          <w:color w:val="6D6E71"/>
          <w:lang w:val="nl-NL"/>
        </w:rPr>
        <w:t>ans om hun ei</w:t>
      </w:r>
      <w:r w:rsidRPr="00CA22F4">
        <w:rPr>
          <w:color w:val="6D6E71"/>
          <w:spacing w:val="-2"/>
          <w:lang w:val="nl-NL"/>
        </w:rPr>
        <w:t>g</w:t>
      </w:r>
      <w:r w:rsidRPr="00CA22F4">
        <w:rPr>
          <w:color w:val="6D6E71"/>
          <w:lang w:val="nl-NL"/>
        </w:rPr>
        <w:t xml:space="preserve">en </w:t>
      </w:r>
      <w:r w:rsidRPr="00CA22F4">
        <w:rPr>
          <w:color w:val="6D6E71"/>
          <w:spacing w:val="-2"/>
          <w:lang w:val="nl-NL"/>
        </w:rPr>
        <w:t>g</w:t>
      </w:r>
      <w:r w:rsidRPr="00CA22F4">
        <w:rPr>
          <w:color w:val="6D6E71"/>
          <w:lang w:val="nl-NL"/>
        </w:rPr>
        <w:t>edac</w:t>
      </w:r>
      <w:r w:rsidRPr="00CA22F4">
        <w:rPr>
          <w:color w:val="6D6E71"/>
          <w:spacing w:val="-2"/>
          <w:lang w:val="nl-NL"/>
        </w:rPr>
        <w:t>h</w:t>
      </w:r>
      <w:r w:rsidRPr="00CA22F4">
        <w:rPr>
          <w:color w:val="6D6E71"/>
          <w:spacing w:val="-3"/>
          <w:lang w:val="nl-NL"/>
        </w:rPr>
        <w:t>t</w:t>
      </w:r>
      <w:r w:rsidRPr="00CA22F4">
        <w:rPr>
          <w:color w:val="6D6E71"/>
          <w:lang w:val="nl-NL"/>
        </w:rPr>
        <w:t xml:space="preserve">en en </w:t>
      </w:r>
      <w:r w:rsidRPr="00CA22F4">
        <w:rPr>
          <w:color w:val="6D6E71"/>
          <w:spacing w:val="-2"/>
          <w:lang w:val="nl-NL"/>
        </w:rPr>
        <w:t>ge</w:t>
      </w:r>
      <w:r w:rsidRPr="00CA22F4">
        <w:rPr>
          <w:color w:val="6D6E71"/>
          <w:spacing w:val="-3"/>
          <w:lang w:val="nl-NL"/>
        </w:rPr>
        <w:t>v</w:t>
      </w:r>
      <w:r w:rsidRPr="00CA22F4">
        <w:rPr>
          <w:color w:val="6D6E71"/>
          <w:lang w:val="nl-NL"/>
        </w:rPr>
        <w:t xml:space="preserve">oelens uit </w:t>
      </w:r>
      <w:r w:rsidRPr="00CA22F4">
        <w:rPr>
          <w:color w:val="6D6E71"/>
          <w:spacing w:val="-3"/>
          <w:lang w:val="nl-NL"/>
        </w:rPr>
        <w:t>t</w:t>
      </w:r>
      <w:r w:rsidRPr="00CA22F4">
        <w:rPr>
          <w:color w:val="6D6E71"/>
          <w:lang w:val="nl-NL"/>
        </w:rPr>
        <w:t>e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en;</w:t>
      </w:r>
    </w:p>
    <w:p w14:paraId="4F9ABFDD" w14:textId="77777777" w:rsidR="00624579" w:rsidRPr="00CA22F4" w:rsidRDefault="00CA22F4" w:rsidP="00CD3340">
      <w:pPr>
        <w:pStyle w:val="Plattetekst"/>
        <w:numPr>
          <w:ilvl w:val="0"/>
          <w:numId w:val="13"/>
        </w:numPr>
        <w:tabs>
          <w:tab w:val="left" w:pos="1416"/>
        </w:tabs>
        <w:spacing w:line="264" w:lineRule="exact"/>
        <w:ind w:left="1416" w:hanging="283"/>
        <w:rPr>
          <w:lang w:val="nl-NL"/>
        </w:rPr>
      </w:pPr>
      <w:r w:rsidRPr="00CA22F4">
        <w:rPr>
          <w:color w:val="6D6E71"/>
          <w:lang w:val="nl-NL"/>
        </w:rPr>
        <w:t>Ge</w:t>
      </w:r>
      <w:r w:rsidRPr="00CA22F4">
        <w:rPr>
          <w:color w:val="6D6E71"/>
          <w:spacing w:val="-3"/>
          <w:lang w:val="nl-NL"/>
        </w:rPr>
        <w:t>e</w:t>
      </w:r>
      <w:r w:rsidRPr="00CA22F4">
        <w:rPr>
          <w:color w:val="6D6E71"/>
          <w:lang w:val="nl-NL"/>
        </w:rPr>
        <w:t>f kinde</w:t>
      </w:r>
      <w:r w:rsidRPr="00CA22F4">
        <w:rPr>
          <w:color w:val="6D6E71"/>
          <w:spacing w:val="-3"/>
          <w:lang w:val="nl-NL"/>
        </w:rPr>
        <w:t>r</w:t>
      </w:r>
      <w:r w:rsidRPr="00CA22F4">
        <w:rPr>
          <w:color w:val="6D6E71"/>
          <w:lang w:val="nl-NL"/>
        </w:rPr>
        <w:t xml:space="preserve">en de </w:t>
      </w:r>
      <w:r w:rsidRPr="00CA22F4">
        <w:rPr>
          <w:color w:val="6D6E71"/>
          <w:spacing w:val="-3"/>
          <w:lang w:val="nl-NL"/>
        </w:rPr>
        <w:t>v</w:t>
      </w:r>
      <w:r w:rsidRPr="00CA22F4">
        <w:rPr>
          <w:color w:val="6D6E71"/>
          <w:lang w:val="nl-NL"/>
        </w:rPr>
        <w:t>er</w:t>
      </w:r>
      <w:r w:rsidRPr="00CA22F4">
        <w:rPr>
          <w:color w:val="6D6E71"/>
          <w:spacing w:val="-6"/>
          <w:lang w:val="nl-NL"/>
        </w:rPr>
        <w:t>z</w:t>
      </w:r>
      <w:r w:rsidRPr="00CA22F4">
        <w:rPr>
          <w:color w:val="6D6E71"/>
          <w:lang w:val="nl-NL"/>
        </w:rPr>
        <w:t>e</w:t>
      </w:r>
      <w:r w:rsidRPr="00CA22F4">
        <w:rPr>
          <w:color w:val="6D6E71"/>
          <w:spacing w:val="-8"/>
          <w:lang w:val="nl-NL"/>
        </w:rPr>
        <w:t>k</w:t>
      </w:r>
      <w:r w:rsidRPr="00CA22F4">
        <w:rPr>
          <w:color w:val="6D6E71"/>
          <w:lang w:val="nl-NL"/>
        </w:rPr>
        <w:t>ering d</w:t>
      </w:r>
      <w:r w:rsidRPr="00CA22F4">
        <w:rPr>
          <w:color w:val="6D6E71"/>
          <w:spacing w:val="-2"/>
          <w:lang w:val="nl-NL"/>
        </w:rPr>
        <w:t>a</w:t>
      </w:r>
      <w:r w:rsidRPr="00CA22F4">
        <w:rPr>
          <w:color w:val="6D6E71"/>
          <w:lang w:val="nl-NL"/>
        </w:rPr>
        <w:t>t h</w:t>
      </w:r>
      <w:r w:rsidRPr="00CA22F4">
        <w:rPr>
          <w:color w:val="6D6E71"/>
          <w:spacing w:val="-2"/>
          <w:lang w:val="nl-NL"/>
        </w:rPr>
        <w:t>e</w:t>
      </w:r>
      <w:r w:rsidRPr="00CA22F4">
        <w:rPr>
          <w:color w:val="6D6E71"/>
          <w:lang w:val="nl-NL"/>
        </w:rPr>
        <w:t>t l</w:t>
      </w:r>
      <w:r w:rsidRPr="00CA22F4">
        <w:rPr>
          <w:color w:val="6D6E71"/>
          <w:spacing w:val="-2"/>
          <w:lang w:val="nl-NL"/>
        </w:rPr>
        <w:t>e</w:t>
      </w:r>
      <w:r w:rsidRPr="00CA22F4">
        <w:rPr>
          <w:color w:val="6D6E71"/>
          <w:spacing w:val="-3"/>
          <w:lang w:val="nl-NL"/>
        </w:rPr>
        <w:t>v</w:t>
      </w:r>
      <w:r w:rsidRPr="00CA22F4">
        <w:rPr>
          <w:color w:val="6D6E71"/>
          <w:lang w:val="nl-NL"/>
        </w:rPr>
        <w:t xml:space="preserve">en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 xml:space="preserve">der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p>
    <w:p w14:paraId="7EBF6264" w14:textId="77777777" w:rsidR="00624579" w:rsidRPr="00CA22F4" w:rsidRDefault="00624579">
      <w:pPr>
        <w:spacing w:line="264" w:lineRule="exact"/>
        <w:rPr>
          <w:lang w:val="nl-NL"/>
        </w:rPr>
        <w:sectPr w:rsidR="00624579" w:rsidRPr="00CA22F4">
          <w:headerReference w:type="even" r:id="rId85"/>
          <w:headerReference w:type="default" r:id="rId86"/>
          <w:footerReference w:type="even" r:id="rId87"/>
          <w:footerReference w:type="default" r:id="rId88"/>
          <w:pgSz w:w="11906" w:h="16840"/>
          <w:pgMar w:top="1520" w:right="0" w:bottom="500" w:left="0" w:header="0" w:footer="316" w:gutter="0"/>
          <w:cols w:space="708"/>
        </w:sectPr>
      </w:pPr>
    </w:p>
    <w:p w14:paraId="0F2E7FC1" w14:textId="77777777" w:rsidR="00624579" w:rsidRPr="00CA22F4" w:rsidRDefault="00624579">
      <w:pPr>
        <w:spacing w:before="5" w:line="100" w:lineRule="exact"/>
        <w:rPr>
          <w:sz w:val="10"/>
          <w:szCs w:val="10"/>
          <w:lang w:val="nl-NL"/>
        </w:rPr>
      </w:pPr>
    </w:p>
    <w:p w14:paraId="05E7D879" w14:textId="77777777" w:rsidR="00624579" w:rsidRPr="00CA22F4" w:rsidRDefault="00CA22F4">
      <w:pPr>
        <w:pStyle w:val="Kop1"/>
        <w:rPr>
          <w:b w:val="0"/>
          <w:bCs w:val="0"/>
          <w:lang w:val="nl-NL"/>
        </w:rPr>
      </w:pPr>
      <w:r w:rsidRPr="00CA22F4">
        <w:rPr>
          <w:color w:val="D7DF23"/>
          <w:lang w:val="nl-NL"/>
        </w:rPr>
        <w:t>Bijla</w:t>
      </w:r>
      <w:r w:rsidRPr="00CA22F4">
        <w:rPr>
          <w:color w:val="D7DF23"/>
          <w:spacing w:val="-5"/>
          <w:lang w:val="nl-NL"/>
        </w:rPr>
        <w:t>g</w:t>
      </w:r>
      <w:r w:rsidRPr="00CA22F4">
        <w:rPr>
          <w:color w:val="D7DF23"/>
          <w:lang w:val="nl-NL"/>
        </w:rPr>
        <w:t>e 11E</w:t>
      </w:r>
    </w:p>
    <w:p w14:paraId="2A6846C4" w14:textId="77777777" w:rsidR="00624579" w:rsidRPr="00CA22F4" w:rsidRDefault="00CA22F4">
      <w:pPr>
        <w:pStyle w:val="Kop2"/>
        <w:spacing w:line="304" w:lineRule="exact"/>
        <w:rPr>
          <w:b w:val="0"/>
          <w:bCs w:val="0"/>
          <w:lang w:val="nl-NL"/>
        </w:rPr>
      </w:pPr>
      <w:r w:rsidRPr="00CA22F4">
        <w:rPr>
          <w:color w:val="6D6E71"/>
          <w:lang w:val="nl-NL"/>
        </w:rPr>
        <w:t>O</w:t>
      </w:r>
      <w:r w:rsidRPr="00CA22F4">
        <w:rPr>
          <w:color w:val="6D6E71"/>
          <w:spacing w:val="-4"/>
          <w:lang w:val="nl-NL"/>
        </w:rPr>
        <w:t>r</w:t>
      </w:r>
      <w:r w:rsidRPr="00CA22F4">
        <w:rPr>
          <w:color w:val="6D6E71"/>
          <w:lang w:val="nl-NL"/>
        </w:rPr>
        <w:t xml:space="preserve">de </w:t>
      </w:r>
      <w:r w:rsidRPr="00CA22F4">
        <w:rPr>
          <w:color w:val="6D6E71"/>
          <w:spacing w:val="-5"/>
          <w:lang w:val="nl-NL"/>
        </w:rPr>
        <w:t>v</w:t>
      </w:r>
      <w:r w:rsidRPr="00CA22F4">
        <w:rPr>
          <w:color w:val="6D6E71"/>
          <w:lang w:val="nl-NL"/>
        </w:rPr>
        <w:t>an dien</w:t>
      </w:r>
      <w:r w:rsidRPr="00CA22F4">
        <w:rPr>
          <w:color w:val="6D6E71"/>
          <w:spacing w:val="-4"/>
          <w:lang w:val="nl-NL"/>
        </w:rPr>
        <w:t>s</w:t>
      </w:r>
      <w:r w:rsidRPr="00CA22F4">
        <w:rPr>
          <w:color w:val="6D6E71"/>
          <w:lang w:val="nl-NL"/>
        </w:rPr>
        <w:t xml:space="preserve">t </w:t>
      </w:r>
      <w:r w:rsidRPr="00CA22F4">
        <w:rPr>
          <w:color w:val="6D6E71"/>
          <w:spacing w:val="-3"/>
          <w:lang w:val="nl-NL"/>
        </w:rPr>
        <w:t>v</w:t>
      </w:r>
      <w:r w:rsidRPr="00CA22F4">
        <w:rPr>
          <w:color w:val="6D6E71"/>
          <w:lang w:val="nl-NL"/>
        </w:rPr>
        <w:t xml:space="preserve">oor een </w:t>
      </w:r>
      <w:r w:rsidRPr="00CA22F4">
        <w:rPr>
          <w:color w:val="6D6E71"/>
          <w:spacing w:val="-2"/>
          <w:lang w:val="nl-NL"/>
        </w:rPr>
        <w:t>a</w:t>
      </w:r>
      <w:r w:rsidRPr="00CA22F4">
        <w:rPr>
          <w:color w:val="6D6E71"/>
          <w:spacing w:val="-3"/>
          <w:lang w:val="nl-NL"/>
        </w:rPr>
        <w:t>f</w:t>
      </w:r>
      <w:r w:rsidRPr="00CA22F4">
        <w:rPr>
          <w:color w:val="6D6E71"/>
          <w:lang w:val="nl-NL"/>
        </w:rPr>
        <w:t>scheidsbijeen</w:t>
      </w:r>
      <w:r w:rsidRPr="00CA22F4">
        <w:rPr>
          <w:color w:val="6D6E71"/>
          <w:spacing w:val="-9"/>
          <w:lang w:val="nl-NL"/>
        </w:rPr>
        <w:t>k</w:t>
      </w:r>
      <w:r w:rsidRPr="00CA22F4">
        <w:rPr>
          <w:color w:val="6D6E71"/>
          <w:lang w:val="nl-NL"/>
        </w:rPr>
        <w:t>om</w:t>
      </w:r>
      <w:r w:rsidRPr="00CA22F4">
        <w:rPr>
          <w:color w:val="6D6E71"/>
          <w:spacing w:val="-4"/>
          <w:lang w:val="nl-NL"/>
        </w:rPr>
        <w:t>s</w:t>
      </w:r>
      <w:r w:rsidRPr="00CA22F4">
        <w:rPr>
          <w:color w:val="6D6E71"/>
          <w:lang w:val="nl-NL"/>
        </w:rPr>
        <w:t>t</w:t>
      </w:r>
    </w:p>
    <w:p w14:paraId="7D6F9881" w14:textId="77777777" w:rsidR="00624579" w:rsidRPr="00CA22F4" w:rsidRDefault="00624579">
      <w:pPr>
        <w:spacing w:before="2" w:line="240" w:lineRule="exact"/>
        <w:rPr>
          <w:sz w:val="24"/>
          <w:szCs w:val="24"/>
          <w:lang w:val="nl-NL"/>
        </w:rPr>
      </w:pPr>
    </w:p>
    <w:p w14:paraId="3D3A7BC2" w14:textId="77777777" w:rsidR="00624579" w:rsidRPr="00CA22F4" w:rsidRDefault="00CA22F4">
      <w:pPr>
        <w:pStyle w:val="Plattetekst"/>
        <w:spacing w:line="264" w:lineRule="exact"/>
        <w:ind w:right="3993"/>
        <w:rPr>
          <w:lang w:val="nl-NL"/>
        </w:rPr>
      </w:pPr>
      <w:r w:rsidRPr="00CA22F4">
        <w:rPr>
          <w:color w:val="6D6E71"/>
          <w:spacing w:val="-10"/>
          <w:lang w:val="nl-NL"/>
        </w:rPr>
        <w:t>V</w:t>
      </w:r>
      <w:r w:rsidRPr="00CA22F4">
        <w:rPr>
          <w:color w:val="6D6E71"/>
          <w:lang w:val="nl-NL"/>
        </w:rPr>
        <w:t xml:space="preserve">oeg ook de </w:t>
      </w:r>
      <w:r w:rsidRPr="00CA22F4">
        <w:rPr>
          <w:color w:val="6D6E71"/>
          <w:spacing w:val="-8"/>
          <w:lang w:val="nl-NL"/>
        </w:rPr>
        <w:t>k</w:t>
      </w:r>
      <w:r w:rsidRPr="00CA22F4">
        <w:rPr>
          <w:color w:val="6D6E71"/>
          <w:lang w:val="nl-NL"/>
        </w:rPr>
        <w:t>opie uit h</w:t>
      </w:r>
      <w:r w:rsidRPr="00CA22F4">
        <w:rPr>
          <w:color w:val="6D6E71"/>
          <w:spacing w:val="-1"/>
          <w:lang w:val="nl-NL"/>
        </w:rPr>
        <w:t>e</w:t>
      </w:r>
      <w:r w:rsidRPr="00CA22F4">
        <w:rPr>
          <w:color w:val="6D6E71"/>
          <w:lang w:val="nl-NL"/>
        </w:rPr>
        <w:t>t boek ‘Lic</w:t>
      </w:r>
      <w:r w:rsidRPr="00CA22F4">
        <w:rPr>
          <w:color w:val="6D6E71"/>
          <w:spacing w:val="-2"/>
          <w:lang w:val="nl-NL"/>
        </w:rPr>
        <w:t>h</w:t>
      </w:r>
      <w:r w:rsidRPr="00CA22F4">
        <w:rPr>
          <w:color w:val="6D6E71"/>
          <w:lang w:val="nl-NL"/>
        </w:rPr>
        <w:t>tjes, slin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 xml:space="preserve">s en </w:t>
      </w:r>
      <w:r w:rsidRPr="00CA22F4">
        <w:rPr>
          <w:color w:val="6D6E71"/>
          <w:spacing w:val="-3"/>
          <w:lang w:val="nl-NL"/>
        </w:rPr>
        <w:t>v</w:t>
      </w:r>
      <w:r w:rsidRPr="00CA22F4">
        <w:rPr>
          <w:color w:val="6D6E71"/>
          <w:lang w:val="nl-NL"/>
        </w:rPr>
        <w:t xml:space="preserve">erhalen’ </w:t>
      </w:r>
      <w:r w:rsidRPr="00CA22F4">
        <w:rPr>
          <w:color w:val="6D6E71"/>
          <w:spacing w:val="-3"/>
          <w:lang w:val="nl-NL"/>
        </w:rPr>
        <w:t>t</w:t>
      </w:r>
      <w:r w:rsidRPr="00CA22F4">
        <w:rPr>
          <w:color w:val="6D6E71"/>
          <w:lang w:val="nl-NL"/>
        </w:rPr>
        <w:t>oe! D</w:t>
      </w:r>
      <w:r w:rsidRPr="00CA22F4">
        <w:rPr>
          <w:color w:val="6D6E71"/>
          <w:spacing w:val="-5"/>
          <w:lang w:val="nl-NL"/>
        </w:rPr>
        <w:t>r</w:t>
      </w:r>
      <w:r w:rsidRPr="00CA22F4">
        <w:rPr>
          <w:color w:val="6D6E71"/>
          <w:lang w:val="nl-NL"/>
        </w:rPr>
        <w:t xml:space="preserve">aaiboek bij </w:t>
      </w:r>
      <w:r w:rsidRPr="00CA22F4">
        <w:rPr>
          <w:color w:val="6D6E71"/>
          <w:spacing w:val="-1"/>
          <w:lang w:val="nl-NL"/>
        </w:rPr>
        <w:t>o</w:t>
      </w:r>
      <w:r w:rsidRPr="00CA22F4">
        <w:rPr>
          <w:color w:val="6D6E71"/>
          <w:spacing w:val="-3"/>
          <w:lang w:val="nl-NL"/>
        </w:rPr>
        <w:t>v</w:t>
      </w:r>
      <w:r w:rsidRPr="00CA22F4">
        <w:rPr>
          <w:color w:val="6D6E71"/>
          <w:lang w:val="nl-NL"/>
        </w:rPr>
        <w:t>erlijden: A</w:t>
      </w:r>
      <w:r w:rsidRPr="00CA22F4">
        <w:rPr>
          <w:color w:val="6D6E71"/>
          <w:spacing w:val="-3"/>
          <w:lang w:val="nl-NL"/>
        </w:rPr>
        <w:t>f</w:t>
      </w:r>
      <w:r w:rsidRPr="00CA22F4">
        <w:rPr>
          <w:color w:val="6D6E71"/>
          <w:lang w:val="nl-NL"/>
        </w:rPr>
        <w:t>scheid</w:t>
      </w:r>
      <w:r w:rsidRPr="00CA22F4">
        <w:rPr>
          <w:color w:val="6D6E71"/>
          <w:spacing w:val="-4"/>
          <w:lang w:val="nl-NL"/>
        </w:rPr>
        <w:t>s</w:t>
      </w:r>
      <w:r w:rsidRPr="00CA22F4">
        <w:rPr>
          <w:color w:val="6D6E71"/>
          <w:lang w:val="nl-NL"/>
        </w:rPr>
        <w:t>viering op school</w:t>
      </w:r>
    </w:p>
    <w:p w14:paraId="07AA94BA" w14:textId="77777777" w:rsidR="00624579" w:rsidRPr="00CA22F4" w:rsidRDefault="00624579">
      <w:pPr>
        <w:spacing w:before="11" w:line="260" w:lineRule="exact"/>
        <w:rPr>
          <w:sz w:val="26"/>
          <w:szCs w:val="26"/>
          <w:lang w:val="nl-NL"/>
        </w:rPr>
      </w:pPr>
    </w:p>
    <w:p w14:paraId="36184F7B" w14:textId="77777777" w:rsidR="00624579" w:rsidRPr="00CA22F4" w:rsidRDefault="00CA22F4">
      <w:pPr>
        <w:pStyle w:val="Kop3"/>
        <w:rPr>
          <w:b w:val="0"/>
          <w:bCs w:val="0"/>
          <w:lang w:val="nl-NL"/>
        </w:rPr>
      </w:pPr>
      <w:r w:rsidRPr="00CA22F4">
        <w:rPr>
          <w:color w:val="4FA6E7"/>
          <w:spacing w:val="-12"/>
          <w:lang w:val="nl-NL"/>
        </w:rPr>
        <w:t>V</w:t>
      </w:r>
      <w:r w:rsidRPr="00CA22F4">
        <w:rPr>
          <w:color w:val="4FA6E7"/>
          <w:lang w:val="nl-NL"/>
        </w:rPr>
        <w:t>oo</w:t>
      </w:r>
      <w:r w:rsidRPr="00CA22F4">
        <w:rPr>
          <w:color w:val="4FA6E7"/>
          <w:spacing w:val="-6"/>
          <w:lang w:val="nl-NL"/>
        </w:rPr>
        <w:t>r</w:t>
      </w:r>
      <w:r w:rsidRPr="00CA22F4">
        <w:rPr>
          <w:color w:val="4FA6E7"/>
          <w:spacing w:val="-2"/>
          <w:lang w:val="nl-NL"/>
        </w:rPr>
        <w:t>a</w:t>
      </w:r>
      <w:r w:rsidRPr="00CA22F4">
        <w:rPr>
          <w:color w:val="4FA6E7"/>
          <w:lang w:val="nl-NL"/>
        </w:rPr>
        <w:t xml:space="preserve">f: Samen duidelijkheid hebben </w:t>
      </w:r>
      <w:r w:rsidRPr="00CA22F4">
        <w:rPr>
          <w:color w:val="4FA6E7"/>
          <w:spacing w:val="-2"/>
          <w:lang w:val="nl-NL"/>
        </w:rPr>
        <w:t>o</w:t>
      </w:r>
      <w:r w:rsidRPr="00CA22F4">
        <w:rPr>
          <w:color w:val="4FA6E7"/>
          <w:spacing w:val="-3"/>
          <w:lang w:val="nl-NL"/>
        </w:rPr>
        <w:t>v</w:t>
      </w:r>
      <w:r w:rsidRPr="00CA22F4">
        <w:rPr>
          <w:color w:val="4FA6E7"/>
          <w:lang w:val="nl-NL"/>
        </w:rPr>
        <w:t>er:</w:t>
      </w:r>
    </w:p>
    <w:p w14:paraId="5DADE617" w14:textId="77777777" w:rsidR="00624579" w:rsidRPr="00CA22F4" w:rsidRDefault="00CA22F4" w:rsidP="00CD3340">
      <w:pPr>
        <w:pStyle w:val="Plattetekst"/>
        <w:numPr>
          <w:ilvl w:val="0"/>
          <w:numId w:val="12"/>
        </w:numPr>
        <w:tabs>
          <w:tab w:val="left" w:pos="1493"/>
        </w:tabs>
        <w:spacing w:line="259" w:lineRule="exact"/>
        <w:ind w:left="1493"/>
        <w:rPr>
          <w:lang w:val="nl-NL"/>
        </w:rPr>
      </w:pPr>
      <w:r w:rsidRPr="00CA22F4">
        <w:rPr>
          <w:color w:val="6D6E71"/>
          <w:spacing w:val="-8"/>
          <w:lang w:val="nl-NL"/>
        </w:rPr>
        <w:t>W</w:t>
      </w:r>
      <w:r w:rsidRPr="00CA22F4">
        <w:rPr>
          <w:color w:val="6D6E71"/>
          <w:lang w:val="nl-NL"/>
        </w:rPr>
        <w:t>aa</w:t>
      </w:r>
      <w:r w:rsidRPr="00CA22F4">
        <w:rPr>
          <w:color w:val="6D6E71"/>
          <w:spacing w:val="-4"/>
          <w:lang w:val="nl-NL"/>
        </w:rPr>
        <w:t>r</w:t>
      </w:r>
      <w:r w:rsidRPr="00CA22F4">
        <w:rPr>
          <w:color w:val="6D6E71"/>
          <w:lang w:val="nl-NL"/>
        </w:rPr>
        <w:t>om vind je h</w:t>
      </w:r>
      <w:r w:rsidRPr="00CA22F4">
        <w:rPr>
          <w:color w:val="6D6E71"/>
          <w:spacing w:val="-1"/>
          <w:lang w:val="nl-NL"/>
        </w:rPr>
        <w:t>e</w:t>
      </w:r>
      <w:r w:rsidRPr="00CA22F4">
        <w:rPr>
          <w:color w:val="6D6E71"/>
          <w:lang w:val="nl-NL"/>
        </w:rPr>
        <w:t xml:space="preserve">t belangrijk om op school een </w:t>
      </w:r>
      <w:r w:rsidRPr="00CA22F4">
        <w:rPr>
          <w:color w:val="6D6E71"/>
          <w:spacing w:val="-1"/>
          <w:lang w:val="nl-NL"/>
        </w:rPr>
        <w:t>a</w:t>
      </w:r>
      <w:r w:rsidRPr="00CA22F4">
        <w:rPr>
          <w:color w:val="6D6E71"/>
          <w:spacing w:val="-3"/>
          <w:lang w:val="nl-NL"/>
        </w:rPr>
        <w:t>f</w:t>
      </w:r>
      <w:r w:rsidRPr="00CA22F4">
        <w:rPr>
          <w:color w:val="6D6E71"/>
          <w:lang w:val="nl-NL"/>
        </w:rPr>
        <w:t>scheid</w:t>
      </w:r>
      <w:r w:rsidRPr="00CA22F4">
        <w:rPr>
          <w:color w:val="6D6E71"/>
          <w:spacing w:val="-4"/>
          <w:lang w:val="nl-NL"/>
        </w:rPr>
        <w:t>s</w:t>
      </w:r>
      <w:r w:rsidRPr="00CA22F4">
        <w:rPr>
          <w:color w:val="6D6E71"/>
          <w:lang w:val="nl-NL"/>
        </w:rPr>
        <w:t xml:space="preserve">viering </w:t>
      </w:r>
      <w:r w:rsidRPr="00CA22F4">
        <w:rPr>
          <w:color w:val="6D6E71"/>
          <w:spacing w:val="-3"/>
          <w:lang w:val="nl-NL"/>
        </w:rPr>
        <w:t>t</w:t>
      </w:r>
      <w:r w:rsidRPr="00CA22F4">
        <w:rPr>
          <w:color w:val="6D6E71"/>
          <w:lang w:val="nl-NL"/>
        </w:rPr>
        <w:t>e houden?</w:t>
      </w:r>
    </w:p>
    <w:p w14:paraId="7360FA56"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spacing w:val="-10"/>
          <w:lang w:val="nl-NL"/>
        </w:rPr>
        <w:t>V</w:t>
      </w:r>
      <w:r w:rsidRPr="00CA22F4">
        <w:rPr>
          <w:color w:val="6D6E71"/>
          <w:lang w:val="nl-NL"/>
        </w:rPr>
        <w:t>oor wie is de viering be</w:t>
      </w:r>
      <w:r w:rsidRPr="00CA22F4">
        <w:rPr>
          <w:color w:val="6D6E71"/>
          <w:spacing w:val="-3"/>
          <w:lang w:val="nl-NL"/>
        </w:rPr>
        <w:t>st</w:t>
      </w:r>
      <w:r w:rsidRPr="00CA22F4">
        <w:rPr>
          <w:color w:val="6D6E71"/>
          <w:lang w:val="nl-NL"/>
        </w:rPr>
        <w:t>emd?</w:t>
      </w:r>
    </w:p>
    <w:p w14:paraId="6A70AA5A" w14:textId="77777777" w:rsidR="00624579" w:rsidRPr="00CA22F4" w:rsidRDefault="00CA22F4">
      <w:pPr>
        <w:pStyle w:val="Plattetekst"/>
        <w:tabs>
          <w:tab w:val="left" w:pos="1853"/>
        </w:tabs>
        <w:spacing w:line="264" w:lineRule="exact"/>
        <w:ind w:left="149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enen bij de school: leerlin</w:t>
      </w:r>
      <w:r w:rsidRPr="00CA22F4">
        <w:rPr>
          <w:color w:val="6D6E71"/>
          <w:spacing w:val="-2"/>
          <w:lang w:val="nl-NL"/>
        </w:rPr>
        <w:t>g</w:t>
      </w:r>
      <w:r w:rsidRPr="00CA22F4">
        <w:rPr>
          <w:color w:val="6D6E71"/>
          <w:lang w:val="nl-NL"/>
        </w:rPr>
        <w:t>en, 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 o.o.p.;</w:t>
      </w:r>
    </w:p>
    <w:p w14:paraId="7F443B4C" w14:textId="77777777" w:rsidR="00624579" w:rsidRPr="00CA22F4" w:rsidRDefault="00CA22F4">
      <w:pPr>
        <w:pStyle w:val="Plattetekst"/>
        <w:tabs>
          <w:tab w:val="left" w:pos="1853"/>
        </w:tabs>
        <w:spacing w:line="264" w:lineRule="exact"/>
        <w:ind w:left="1493"/>
        <w:rPr>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color w:val="6D6E71"/>
          <w:spacing w:val="-5"/>
          <w:lang w:val="nl-NL"/>
        </w:rPr>
        <w:t>f</w:t>
      </w:r>
      <w:r w:rsidRPr="00CA22F4">
        <w:rPr>
          <w:color w:val="6D6E71"/>
          <w:lang w:val="nl-NL"/>
        </w:rPr>
        <w:t xml:space="preserve">amilie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 xml:space="preserve">t </w:t>
      </w:r>
      <w:r w:rsidRPr="00CA22F4">
        <w:rPr>
          <w:color w:val="6D6E71"/>
          <w:spacing w:val="-1"/>
          <w:lang w:val="nl-NL"/>
        </w:rPr>
        <w:t>o</w:t>
      </w:r>
      <w:r w:rsidRPr="00CA22F4">
        <w:rPr>
          <w:color w:val="6D6E71"/>
          <w:spacing w:val="-3"/>
          <w:lang w:val="nl-NL"/>
        </w:rPr>
        <w:t>v</w:t>
      </w:r>
      <w:r w:rsidRPr="00CA22F4">
        <w:rPr>
          <w:color w:val="6D6E71"/>
          <w:lang w:val="nl-NL"/>
        </w:rPr>
        <w:t>erleden kind/med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p>
    <w:p w14:paraId="77A3D56E" w14:textId="77777777" w:rsidR="00624579" w:rsidRPr="00CA22F4" w:rsidRDefault="00CA22F4">
      <w:pPr>
        <w:pStyle w:val="Plattetekst"/>
        <w:tabs>
          <w:tab w:val="left" w:pos="1853"/>
        </w:tabs>
        <w:spacing w:line="264" w:lineRule="exact"/>
        <w:ind w:left="1493"/>
        <w:rPr>
          <w:rFonts w:cs="Calibri"/>
          <w:lang w:val="nl-NL"/>
        </w:rPr>
      </w:pPr>
      <w:r w:rsidRPr="00CA22F4">
        <w:rPr>
          <w:rFonts w:ascii="Arial" w:eastAsia="Arial" w:hAnsi="Arial" w:cs="Arial"/>
          <w:color w:val="6D6E71"/>
          <w:lang w:val="nl-NL"/>
        </w:rPr>
        <w:t>»</w:t>
      </w:r>
      <w:r w:rsidRPr="00CA22F4">
        <w:rPr>
          <w:rFonts w:ascii="Arial" w:eastAsia="Arial" w:hAnsi="Arial" w:cs="Arial"/>
          <w:color w:val="6D6E71"/>
          <w:lang w:val="nl-NL"/>
        </w:rPr>
        <w:tab/>
      </w:r>
      <w:r w:rsidRPr="00CA22F4">
        <w:rPr>
          <w:rFonts w:cs="Calibri"/>
          <w:color w:val="6D6E71"/>
          <w:lang w:val="nl-NL"/>
        </w:rPr>
        <w:t>belangrij</w:t>
      </w:r>
      <w:r w:rsidRPr="00CA22F4">
        <w:rPr>
          <w:rFonts w:cs="Calibri"/>
          <w:color w:val="6D6E71"/>
          <w:spacing w:val="-8"/>
          <w:lang w:val="nl-NL"/>
        </w:rPr>
        <w:t>k</w:t>
      </w:r>
      <w:r w:rsidRPr="00CA22F4">
        <w:rPr>
          <w:rFonts w:cs="Calibri"/>
          <w:color w:val="6D6E71"/>
          <w:lang w:val="nl-NL"/>
        </w:rPr>
        <w:t>e</w:t>
      </w:r>
      <w:r w:rsidRPr="00CA22F4">
        <w:rPr>
          <w:rFonts w:cs="Calibri"/>
          <w:color w:val="6D6E71"/>
          <w:spacing w:val="-3"/>
          <w:lang w:val="nl-NL"/>
        </w:rPr>
        <w:t xml:space="preserve"> </w:t>
      </w:r>
      <w:r w:rsidRPr="00CA22F4">
        <w:rPr>
          <w:rFonts w:cs="Calibri"/>
          <w:color w:val="6D6E71"/>
          <w:spacing w:val="-9"/>
          <w:lang w:val="nl-NL"/>
        </w:rPr>
        <w:t>k</w:t>
      </w:r>
      <w:r w:rsidRPr="00CA22F4">
        <w:rPr>
          <w:rFonts w:cs="Calibri"/>
          <w:color w:val="6D6E71"/>
          <w:lang w:val="nl-NL"/>
        </w:rPr>
        <w:t>eu</w:t>
      </w:r>
      <w:r w:rsidRPr="00CA22F4">
        <w:rPr>
          <w:rFonts w:cs="Calibri"/>
          <w:color w:val="6D6E71"/>
          <w:spacing w:val="-6"/>
          <w:lang w:val="nl-NL"/>
        </w:rPr>
        <w:t>z</w:t>
      </w:r>
      <w:r w:rsidRPr="00CA22F4">
        <w:rPr>
          <w:rFonts w:cs="Calibri"/>
          <w:color w:val="6D6E71"/>
          <w:lang w:val="nl-NL"/>
        </w:rPr>
        <w:t>e:</w:t>
      </w:r>
      <w:r w:rsidRPr="00CA22F4">
        <w:rPr>
          <w:rFonts w:cs="Calibri"/>
          <w:color w:val="6D6E71"/>
          <w:spacing w:val="-2"/>
          <w:lang w:val="nl-NL"/>
        </w:rPr>
        <w:t xml:space="preserve"> </w:t>
      </w:r>
      <w:r w:rsidRPr="00CA22F4">
        <w:rPr>
          <w:rFonts w:cs="Calibri"/>
          <w:color w:val="6D6E71"/>
          <w:spacing w:val="-3"/>
          <w:lang w:val="nl-NL"/>
        </w:rPr>
        <w:t>w</w:t>
      </w:r>
      <w:r w:rsidRPr="00CA22F4">
        <w:rPr>
          <w:rFonts w:cs="Calibri"/>
          <w:color w:val="6D6E71"/>
          <w:lang w:val="nl-NL"/>
        </w:rPr>
        <w:t>el</w:t>
      </w:r>
      <w:r w:rsidRPr="00CA22F4">
        <w:rPr>
          <w:rFonts w:cs="Calibri"/>
          <w:color w:val="6D6E71"/>
          <w:spacing w:val="-2"/>
          <w:lang w:val="nl-NL"/>
        </w:rPr>
        <w:t xml:space="preserve"> </w:t>
      </w:r>
      <w:r w:rsidRPr="00CA22F4">
        <w:rPr>
          <w:rFonts w:cs="Calibri"/>
          <w:color w:val="6D6E71"/>
          <w:lang w:val="nl-NL"/>
        </w:rPr>
        <w:t>of</w:t>
      </w:r>
      <w:r w:rsidRPr="00CA22F4">
        <w:rPr>
          <w:rFonts w:cs="Calibri"/>
          <w:color w:val="6D6E71"/>
          <w:spacing w:val="-3"/>
          <w:lang w:val="nl-NL"/>
        </w:rPr>
        <w:t xml:space="preserve"> </w:t>
      </w:r>
      <w:r w:rsidRPr="00CA22F4">
        <w:rPr>
          <w:rFonts w:cs="Calibri"/>
          <w:color w:val="6D6E71"/>
          <w:spacing w:val="-2"/>
          <w:lang w:val="nl-NL"/>
        </w:rPr>
        <w:t>g</w:t>
      </w:r>
      <w:r w:rsidRPr="00CA22F4">
        <w:rPr>
          <w:rFonts w:cs="Calibri"/>
          <w:color w:val="6D6E71"/>
          <w:lang w:val="nl-NL"/>
        </w:rPr>
        <w:t>een</w:t>
      </w:r>
      <w:r w:rsidRPr="00CA22F4">
        <w:rPr>
          <w:rFonts w:cs="Calibri"/>
          <w:color w:val="6D6E71"/>
          <w:spacing w:val="-2"/>
          <w:lang w:val="nl-NL"/>
        </w:rPr>
        <w:t xml:space="preserve"> </w:t>
      </w:r>
      <w:r w:rsidRPr="00CA22F4">
        <w:rPr>
          <w:rFonts w:cs="Calibri"/>
          <w:color w:val="6D6E71"/>
          <w:lang w:val="nl-NL"/>
        </w:rPr>
        <w:t>oude</w:t>
      </w:r>
      <w:r w:rsidRPr="00CA22F4">
        <w:rPr>
          <w:rFonts w:cs="Calibri"/>
          <w:color w:val="6D6E71"/>
          <w:spacing w:val="-4"/>
          <w:lang w:val="nl-NL"/>
        </w:rPr>
        <w:t>r</w:t>
      </w:r>
      <w:r w:rsidRPr="00CA22F4">
        <w:rPr>
          <w:rFonts w:cs="Calibri"/>
          <w:color w:val="6D6E71"/>
          <w:lang w:val="nl-NL"/>
        </w:rPr>
        <w:t>s.</w:t>
      </w:r>
    </w:p>
    <w:p w14:paraId="633FE2DB"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spacing w:val="-8"/>
          <w:lang w:val="nl-NL"/>
        </w:rPr>
        <w:t>W</w:t>
      </w:r>
      <w:r w:rsidRPr="00CA22F4">
        <w:rPr>
          <w:color w:val="6D6E71"/>
          <w:lang w:val="nl-NL"/>
        </w:rPr>
        <w:t>anneer?</w:t>
      </w:r>
    </w:p>
    <w:p w14:paraId="24EEDC2E" w14:textId="77777777" w:rsidR="00624579" w:rsidRPr="00CA22F4" w:rsidRDefault="00CA22F4">
      <w:pPr>
        <w:pStyle w:val="Plattetekst"/>
        <w:spacing w:line="264" w:lineRule="exact"/>
        <w:ind w:left="1493" w:right="1009"/>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spacing w:val="-2"/>
          <w:lang w:val="nl-NL"/>
        </w:rPr>
        <w:t>a</w:t>
      </w:r>
      <w:r w:rsidRPr="00CA22F4">
        <w:rPr>
          <w:color w:val="6D6E71"/>
          <w:lang w:val="nl-NL"/>
        </w:rPr>
        <w:t>fhan</w:t>
      </w:r>
      <w:r w:rsidRPr="00CA22F4">
        <w:rPr>
          <w:color w:val="6D6E71"/>
          <w:spacing w:val="-9"/>
          <w:lang w:val="nl-NL"/>
        </w:rPr>
        <w:t>k</w:t>
      </w:r>
      <w:r w:rsidRPr="00CA22F4">
        <w:rPr>
          <w:color w:val="6D6E71"/>
          <w:lang w:val="nl-NL"/>
        </w:rPr>
        <w:t>elijk</w:t>
      </w:r>
      <w:r w:rsidRPr="00CA22F4">
        <w:rPr>
          <w:color w:val="6D6E71"/>
          <w:spacing w:val="14"/>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situ</w:t>
      </w:r>
      <w:r w:rsidRPr="00CA22F4">
        <w:rPr>
          <w:color w:val="6D6E71"/>
          <w:spacing w:val="-2"/>
          <w:lang w:val="nl-NL"/>
        </w:rPr>
        <w:t>a</w:t>
      </w:r>
      <w:r w:rsidRPr="00CA22F4">
        <w:rPr>
          <w:color w:val="6D6E71"/>
          <w:lang w:val="nl-NL"/>
        </w:rPr>
        <w:t>tie.</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mee</w:t>
      </w:r>
      <w:r w:rsidRPr="00CA22F4">
        <w:rPr>
          <w:color w:val="6D6E71"/>
          <w:spacing w:val="-3"/>
          <w:lang w:val="nl-NL"/>
        </w:rPr>
        <w:t>s</w:t>
      </w:r>
      <w:r w:rsidRPr="00CA22F4">
        <w:rPr>
          <w:color w:val="6D6E71"/>
          <w:lang w:val="nl-NL"/>
        </w:rPr>
        <w:t>t</w:t>
      </w:r>
      <w:r w:rsidRPr="00CA22F4">
        <w:rPr>
          <w:color w:val="6D6E71"/>
          <w:spacing w:val="13"/>
          <w:lang w:val="nl-NL"/>
        </w:rPr>
        <w:t xml:space="preserve"> </w:t>
      </w:r>
      <w:r w:rsidRPr="00CA22F4">
        <w:rPr>
          <w:color w:val="6D6E71"/>
          <w:spacing w:val="-3"/>
          <w:lang w:val="nl-NL"/>
        </w:rPr>
        <w:t>v</w:t>
      </w:r>
      <w:r w:rsidRPr="00CA22F4">
        <w:rPr>
          <w:color w:val="6D6E71"/>
          <w:lang w:val="nl-NL"/>
        </w:rPr>
        <w:t>oor</w:t>
      </w:r>
      <w:r w:rsidRPr="00CA22F4">
        <w:rPr>
          <w:color w:val="6D6E71"/>
          <w:spacing w:val="13"/>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hand</w:t>
      </w:r>
      <w:r w:rsidRPr="00CA22F4">
        <w:rPr>
          <w:color w:val="6D6E71"/>
          <w:spacing w:val="14"/>
          <w:lang w:val="nl-NL"/>
        </w:rPr>
        <w:t xml:space="preserve"> </w:t>
      </w:r>
      <w:r w:rsidRPr="00CA22F4">
        <w:rPr>
          <w:color w:val="6D6E71"/>
          <w:lang w:val="nl-NL"/>
        </w:rPr>
        <w:t>li</w:t>
      </w:r>
      <w:r w:rsidRPr="00CA22F4">
        <w:rPr>
          <w:color w:val="6D6E71"/>
          <w:spacing w:val="2"/>
          <w:lang w:val="nl-NL"/>
        </w:rPr>
        <w:t>g</w:t>
      </w:r>
      <w:r w:rsidRPr="00CA22F4">
        <w:rPr>
          <w:color w:val="6D6E71"/>
          <w:spacing w:val="-2"/>
          <w:lang w:val="nl-NL"/>
        </w:rPr>
        <w:t>g</w:t>
      </w:r>
      <w:r w:rsidRPr="00CA22F4">
        <w:rPr>
          <w:color w:val="6D6E71"/>
          <w:lang w:val="nl-NL"/>
        </w:rPr>
        <w:t>end</w:t>
      </w:r>
      <w:r w:rsidRPr="00CA22F4">
        <w:rPr>
          <w:color w:val="6D6E71"/>
          <w:spacing w:val="13"/>
          <w:lang w:val="nl-NL"/>
        </w:rPr>
        <w:t xml:space="preserve"> </w:t>
      </w:r>
      <w:r w:rsidRPr="00CA22F4">
        <w:rPr>
          <w:color w:val="6D6E71"/>
          <w:lang w:val="nl-NL"/>
        </w:rPr>
        <w:t>is</w:t>
      </w:r>
      <w:r w:rsidRPr="00CA22F4">
        <w:rPr>
          <w:color w:val="6D6E71"/>
          <w:spacing w:val="13"/>
          <w:lang w:val="nl-NL"/>
        </w:rPr>
        <w:t xml:space="preserve"> </w:t>
      </w:r>
      <w:r w:rsidRPr="00CA22F4">
        <w:rPr>
          <w:color w:val="6D6E71"/>
          <w:lang w:val="nl-NL"/>
        </w:rPr>
        <w:t>een</w:t>
      </w:r>
      <w:r w:rsidRPr="00CA22F4">
        <w:rPr>
          <w:color w:val="6D6E71"/>
          <w:spacing w:val="14"/>
          <w:lang w:val="nl-NL"/>
        </w:rPr>
        <w:t xml:space="preserve"> </w:t>
      </w:r>
      <w:r w:rsidRPr="00CA22F4">
        <w:rPr>
          <w:color w:val="6D6E71"/>
          <w:lang w:val="nl-NL"/>
        </w:rPr>
        <w:t>viering</w:t>
      </w:r>
      <w:r w:rsidRPr="00CA22F4">
        <w:rPr>
          <w:color w:val="6D6E71"/>
          <w:spacing w:val="13"/>
          <w:lang w:val="nl-NL"/>
        </w:rPr>
        <w:t xml:space="preserve"> </w:t>
      </w:r>
      <w:r w:rsidRPr="00CA22F4">
        <w:rPr>
          <w:color w:val="6D6E71"/>
          <w:lang w:val="nl-NL"/>
        </w:rPr>
        <w:t>daags</w:t>
      </w:r>
      <w:r w:rsidRPr="00CA22F4">
        <w:rPr>
          <w:color w:val="6D6E71"/>
          <w:spacing w:val="13"/>
          <w:lang w:val="nl-NL"/>
        </w:rPr>
        <w:t xml:space="preserve"> </w:t>
      </w:r>
      <w:r w:rsidRPr="00CA22F4">
        <w:rPr>
          <w:color w:val="6D6E71"/>
          <w:spacing w:val="-3"/>
          <w:lang w:val="nl-NL"/>
        </w:rPr>
        <w:t>v</w:t>
      </w:r>
      <w:r w:rsidRPr="00CA22F4">
        <w:rPr>
          <w:color w:val="6D6E71"/>
          <w:lang w:val="nl-NL"/>
        </w:rPr>
        <w:t>oor</w:t>
      </w:r>
      <w:r w:rsidRPr="00CA22F4">
        <w:rPr>
          <w:color w:val="6D6E71"/>
          <w:spacing w:val="13"/>
          <w:lang w:val="nl-NL"/>
        </w:rPr>
        <w:t xml:space="preserve"> </w:t>
      </w:r>
      <w:r w:rsidRPr="00CA22F4">
        <w:rPr>
          <w:color w:val="6D6E71"/>
          <w:lang w:val="nl-NL"/>
        </w:rPr>
        <w:t>de</w:t>
      </w:r>
    </w:p>
    <w:p w14:paraId="7A818469" w14:textId="77777777" w:rsidR="00624579" w:rsidRPr="00CA22F4" w:rsidRDefault="00CA22F4">
      <w:pPr>
        <w:pStyle w:val="Plattetekst"/>
        <w:spacing w:line="264" w:lineRule="exact"/>
        <w:ind w:left="1493"/>
        <w:rPr>
          <w:lang w:val="nl-NL"/>
        </w:rPr>
      </w:pPr>
      <w:r w:rsidRPr="00CA22F4">
        <w:rPr>
          <w:color w:val="6D6E71"/>
          <w:lang w:val="nl-NL"/>
        </w:rPr>
        <w:t>officiële</w:t>
      </w:r>
      <w:r w:rsidRPr="00CA22F4">
        <w:rPr>
          <w:color w:val="6D6E71"/>
          <w:spacing w:val="-14"/>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14"/>
          <w:lang w:val="nl-NL"/>
        </w:rPr>
        <w:t xml:space="preserve"> </w:t>
      </w:r>
      <w:r w:rsidRPr="00CA22F4">
        <w:rPr>
          <w:color w:val="6D6E71"/>
          <w:spacing w:val="-8"/>
          <w:lang w:val="nl-NL"/>
        </w:rPr>
        <w:t>W</w:t>
      </w:r>
      <w:r w:rsidRPr="00CA22F4">
        <w:rPr>
          <w:color w:val="6D6E71"/>
          <w:lang w:val="nl-NL"/>
        </w:rPr>
        <w:t>anneer</w:t>
      </w:r>
      <w:r w:rsidRPr="00CA22F4">
        <w:rPr>
          <w:color w:val="6D6E71"/>
          <w:spacing w:val="-13"/>
          <w:lang w:val="nl-NL"/>
        </w:rPr>
        <w:t xml:space="preserve"> </w:t>
      </w:r>
      <w:r w:rsidRPr="00CA22F4">
        <w:rPr>
          <w:color w:val="6D6E71"/>
          <w:lang w:val="nl-NL"/>
        </w:rPr>
        <w:t>e</w:t>
      </w:r>
      <w:r w:rsidRPr="00CA22F4">
        <w:rPr>
          <w:color w:val="6D6E71"/>
          <w:spacing w:val="-1"/>
          <w:lang w:val="nl-NL"/>
        </w:rPr>
        <w:t>e</w:t>
      </w:r>
      <w:r w:rsidRPr="00CA22F4">
        <w:rPr>
          <w:color w:val="6D6E71"/>
          <w:lang w:val="nl-NL"/>
        </w:rPr>
        <w:t>n</w:t>
      </w:r>
      <w:r w:rsidRPr="00CA22F4">
        <w:rPr>
          <w:color w:val="6D6E71"/>
          <w:spacing w:val="-14"/>
          <w:lang w:val="nl-NL"/>
        </w:rPr>
        <w:t xml:space="preserve"> </w:t>
      </w:r>
      <w:r w:rsidRPr="00CA22F4">
        <w:rPr>
          <w:color w:val="6D6E71"/>
          <w:lang w:val="nl-NL"/>
        </w:rPr>
        <w:t>leerling</w:t>
      </w:r>
      <w:r w:rsidRPr="00CA22F4">
        <w:rPr>
          <w:color w:val="6D6E71"/>
          <w:spacing w:val="-14"/>
          <w:lang w:val="nl-NL"/>
        </w:rPr>
        <w:t xml:space="preserve"> </w:t>
      </w:r>
      <w:r w:rsidRPr="00CA22F4">
        <w:rPr>
          <w:color w:val="6D6E71"/>
          <w:lang w:val="nl-NL"/>
        </w:rPr>
        <w:t>of</w:t>
      </w:r>
      <w:r w:rsidRPr="00CA22F4">
        <w:rPr>
          <w:color w:val="6D6E71"/>
          <w:spacing w:val="-1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14"/>
          <w:lang w:val="nl-NL"/>
        </w:rPr>
        <w:t xml:space="preserve"> </w:t>
      </w:r>
      <w:r w:rsidRPr="00CA22F4">
        <w:rPr>
          <w:color w:val="6D6E71"/>
          <w:lang w:val="nl-NL"/>
        </w:rPr>
        <w:t>in</w:t>
      </w:r>
      <w:r w:rsidRPr="00CA22F4">
        <w:rPr>
          <w:color w:val="6D6E71"/>
          <w:spacing w:val="-14"/>
          <w:lang w:val="nl-NL"/>
        </w:rPr>
        <w:t xml:space="preserve"> </w:t>
      </w:r>
      <w:r w:rsidRPr="00CA22F4">
        <w:rPr>
          <w:color w:val="6D6E71"/>
          <w:lang w:val="nl-NL"/>
        </w:rPr>
        <w:t>de</w:t>
      </w:r>
      <w:r w:rsidRPr="00CA22F4">
        <w:rPr>
          <w:color w:val="6D6E71"/>
          <w:spacing w:val="-13"/>
          <w:lang w:val="nl-NL"/>
        </w:rPr>
        <w:t xml:space="preserve"> </w:t>
      </w:r>
      <w:r w:rsidRPr="00CA22F4">
        <w:rPr>
          <w:color w:val="6D6E71"/>
          <w:spacing w:val="-4"/>
          <w:lang w:val="nl-NL"/>
        </w:rPr>
        <w:t>v</w:t>
      </w:r>
      <w:r w:rsidRPr="00CA22F4">
        <w:rPr>
          <w:color w:val="6D6E71"/>
          <w:lang w:val="nl-NL"/>
        </w:rPr>
        <w:t>a</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tie</w:t>
      </w:r>
      <w:r w:rsidRPr="00CA22F4">
        <w:rPr>
          <w:color w:val="6D6E71"/>
          <w:spacing w:val="-14"/>
          <w:lang w:val="nl-NL"/>
        </w:rPr>
        <w:t xml:space="preserve"> </w:t>
      </w:r>
      <w:r w:rsidRPr="00CA22F4">
        <w:rPr>
          <w:color w:val="6D6E71"/>
          <w:lang w:val="nl-NL"/>
        </w:rPr>
        <w:t>is</w:t>
      </w:r>
      <w:r w:rsidRPr="00CA22F4">
        <w:rPr>
          <w:color w:val="6D6E71"/>
          <w:spacing w:val="-1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14"/>
          <w:lang w:val="nl-NL"/>
        </w:rPr>
        <w:t xml:space="preserve"> </w:t>
      </w:r>
      <w:r w:rsidRPr="00CA22F4">
        <w:rPr>
          <w:color w:val="6D6E71"/>
          <w:spacing w:val="-4"/>
          <w:lang w:val="nl-NL"/>
        </w:rPr>
        <w:t>k</w:t>
      </w:r>
      <w:r w:rsidRPr="00CA22F4">
        <w:rPr>
          <w:color w:val="6D6E71"/>
          <w:lang w:val="nl-NL"/>
        </w:rPr>
        <w:t>an</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ook</w:t>
      </w:r>
      <w:r w:rsidRPr="00CA22F4">
        <w:rPr>
          <w:color w:val="6D6E71"/>
          <w:spacing w:val="-14"/>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enen</w:t>
      </w:r>
    </w:p>
    <w:p w14:paraId="55C196B8" w14:textId="77777777" w:rsidR="00624579" w:rsidRPr="00CA22F4" w:rsidRDefault="00CA22F4">
      <w:pPr>
        <w:pStyle w:val="Plattetekst"/>
        <w:spacing w:line="264" w:lineRule="exact"/>
        <w:ind w:left="1493"/>
        <w:rPr>
          <w:lang w:val="nl-NL"/>
        </w:rPr>
      </w:pP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schoolviering</w:t>
      </w:r>
      <w:r w:rsidRPr="00CA22F4">
        <w:rPr>
          <w:color w:val="6D6E71"/>
          <w:spacing w:val="-1"/>
          <w:lang w:val="nl-NL"/>
        </w:rPr>
        <w:t xml:space="preserve"> </w:t>
      </w:r>
      <w:r w:rsidRPr="00CA22F4">
        <w:rPr>
          <w:color w:val="6D6E71"/>
          <w:lang w:val="nl-NL"/>
        </w:rPr>
        <w:t>pas</w:t>
      </w:r>
      <w:r w:rsidRPr="00CA22F4">
        <w:rPr>
          <w:color w:val="6D6E71"/>
          <w:spacing w:val="-1"/>
          <w:lang w:val="nl-NL"/>
        </w:rPr>
        <w:t xml:space="preserve"> </w:t>
      </w:r>
      <w:r w:rsidRPr="00CA22F4">
        <w:rPr>
          <w:color w:val="6D6E71"/>
          <w:lang w:val="nl-NL"/>
        </w:rPr>
        <w:t>na de</w:t>
      </w:r>
      <w:r w:rsidRPr="00CA22F4">
        <w:rPr>
          <w:color w:val="6D6E71"/>
          <w:spacing w:val="-1"/>
          <w:lang w:val="nl-NL"/>
        </w:rPr>
        <w:t xml:space="preserve"> </w:t>
      </w:r>
      <w:r w:rsidRPr="00CA22F4">
        <w:rPr>
          <w:color w:val="6D6E71"/>
          <w:lang w:val="nl-NL"/>
        </w:rPr>
        <w:t>officiële</w:t>
      </w:r>
      <w:r w:rsidRPr="00CA22F4">
        <w:rPr>
          <w:color w:val="6D6E71"/>
          <w:spacing w:val="-1"/>
          <w:lang w:val="nl-NL"/>
        </w:rPr>
        <w:t xml:space="preserve"> </w:t>
      </w:r>
      <w:r w:rsidRPr="00CA22F4">
        <w:rPr>
          <w:color w:val="6D6E71"/>
          <w:lang w:val="nl-NL"/>
        </w:rPr>
        <w:t>uit</w:t>
      </w:r>
      <w:r w:rsidRPr="00CA22F4">
        <w:rPr>
          <w:color w:val="6D6E71"/>
          <w:spacing w:val="-3"/>
          <w:lang w:val="nl-NL"/>
        </w:rPr>
        <w:t>v</w:t>
      </w:r>
      <w:r w:rsidRPr="00CA22F4">
        <w:rPr>
          <w:color w:val="6D6E71"/>
          <w:lang w:val="nl-NL"/>
        </w:rPr>
        <w:t>aart</w:t>
      </w:r>
      <w:r w:rsidRPr="00CA22F4">
        <w:rPr>
          <w:color w:val="6D6E71"/>
          <w:spacing w:val="-1"/>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lang w:val="nl-NL"/>
        </w:rPr>
        <w:t>vindt;</w:t>
      </w:r>
    </w:p>
    <w:p w14:paraId="7EC0044E"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 xml:space="preserve">e </w:t>
      </w:r>
      <w:r w:rsidRPr="00CA22F4">
        <w:rPr>
          <w:color w:val="6D6E71"/>
          <w:spacing w:val="-3"/>
          <w:lang w:val="nl-NL"/>
        </w:rPr>
        <w:t>v</w:t>
      </w:r>
      <w:r w:rsidRPr="00CA22F4">
        <w:rPr>
          <w:color w:val="6D6E71"/>
          <w:lang w:val="nl-NL"/>
        </w:rPr>
        <w:t>orm?</w:t>
      </w:r>
    </w:p>
    <w:p w14:paraId="27722105"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Wie be</w:t>
      </w:r>
      <w:r w:rsidRPr="00CA22F4">
        <w:rPr>
          <w:color w:val="6D6E71"/>
          <w:spacing w:val="-4"/>
          <w:lang w:val="nl-NL"/>
        </w:rPr>
        <w:t>r</w:t>
      </w:r>
      <w:r w:rsidRPr="00CA22F4">
        <w:rPr>
          <w:color w:val="6D6E71"/>
          <w:lang w:val="nl-NL"/>
        </w:rPr>
        <w:t xml:space="preserve">eiden de viering </w:t>
      </w:r>
      <w:r w:rsidRPr="00CA22F4">
        <w:rPr>
          <w:color w:val="6D6E71"/>
          <w:spacing w:val="-2"/>
          <w:lang w:val="nl-NL"/>
        </w:rPr>
        <w:t>v</w:t>
      </w:r>
      <w:r w:rsidRPr="00CA22F4">
        <w:rPr>
          <w:color w:val="6D6E71"/>
          <w:lang w:val="nl-NL"/>
        </w:rPr>
        <w:t>oor?</w:t>
      </w:r>
    </w:p>
    <w:p w14:paraId="606979E2" w14:textId="77777777" w:rsidR="00624579" w:rsidRPr="00CA22F4" w:rsidRDefault="00CA22F4">
      <w:pPr>
        <w:pStyle w:val="Plattetekst"/>
        <w:spacing w:line="264" w:lineRule="exact"/>
        <w:ind w:left="1493" w:right="1009"/>
        <w:rPr>
          <w:lang w:val="nl-NL"/>
        </w:rPr>
      </w:pPr>
      <w:r w:rsidRPr="00CA22F4">
        <w:rPr>
          <w:color w:val="6D6E71"/>
          <w:spacing w:val="-10"/>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3"/>
          <w:lang w:val="nl-NL"/>
        </w:rPr>
        <w:t xml:space="preserve"> </w:t>
      </w:r>
      <w:r w:rsidRPr="00CA22F4">
        <w:rPr>
          <w:color w:val="6D6E71"/>
          <w:lang w:val="nl-NL"/>
        </w:rPr>
        <w:t>bij</w:t>
      </w:r>
      <w:r w:rsidRPr="00CA22F4">
        <w:rPr>
          <w:color w:val="6D6E71"/>
          <w:spacing w:val="34"/>
          <w:lang w:val="nl-NL"/>
        </w:rPr>
        <w:t xml:space="preserve"> </w:t>
      </w:r>
      <w:r w:rsidRPr="00CA22F4">
        <w:rPr>
          <w:color w:val="6D6E71"/>
          <w:lang w:val="nl-NL"/>
        </w:rPr>
        <w:t>de</w:t>
      </w:r>
      <w:r w:rsidRPr="00CA22F4">
        <w:rPr>
          <w:color w:val="6D6E71"/>
          <w:spacing w:val="34"/>
          <w:lang w:val="nl-NL"/>
        </w:rPr>
        <w:t xml:space="preserve"> </w:t>
      </w: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eiding</w:t>
      </w:r>
      <w:r w:rsidRPr="00CA22F4">
        <w:rPr>
          <w:color w:val="6D6E71"/>
          <w:spacing w:val="33"/>
          <w:lang w:val="nl-NL"/>
        </w:rPr>
        <w:t xml:space="preserve"> </w:t>
      </w:r>
      <w:r w:rsidRPr="00CA22F4">
        <w:rPr>
          <w:color w:val="6D6E71"/>
          <w:lang w:val="nl-NL"/>
        </w:rPr>
        <w:t>ook</w:t>
      </w:r>
      <w:r w:rsidRPr="00CA22F4">
        <w:rPr>
          <w:color w:val="6D6E71"/>
          <w:spacing w:val="34"/>
          <w:lang w:val="nl-NL"/>
        </w:rPr>
        <w:t xml:space="preserve"> </w:t>
      </w:r>
      <w:r w:rsidRPr="00CA22F4">
        <w:rPr>
          <w:color w:val="6D6E71"/>
          <w:spacing w:val="-5"/>
          <w:lang w:val="nl-NL"/>
        </w:rPr>
        <w:t>f</w:t>
      </w:r>
      <w:r w:rsidRPr="00CA22F4">
        <w:rPr>
          <w:color w:val="6D6E71"/>
          <w:lang w:val="nl-NL"/>
        </w:rPr>
        <w:t>amilieleden</w:t>
      </w:r>
      <w:r w:rsidRPr="00CA22F4">
        <w:rPr>
          <w:color w:val="6D6E71"/>
          <w:spacing w:val="34"/>
          <w:lang w:val="nl-NL"/>
        </w:rPr>
        <w:t xml:space="preserve"> </w:t>
      </w:r>
      <w:r w:rsidRPr="00CA22F4">
        <w:rPr>
          <w:color w:val="6D6E71"/>
          <w:spacing w:val="-4"/>
          <w:lang w:val="nl-NL"/>
        </w:rPr>
        <w:t>v</w:t>
      </w:r>
      <w:r w:rsidRPr="00CA22F4">
        <w:rPr>
          <w:color w:val="6D6E71"/>
          <w:lang w:val="nl-NL"/>
        </w:rPr>
        <w:t>an</w:t>
      </w:r>
      <w:r w:rsidRPr="00CA22F4">
        <w:rPr>
          <w:color w:val="6D6E71"/>
          <w:spacing w:val="34"/>
          <w:lang w:val="nl-NL"/>
        </w:rPr>
        <w:t xml:space="preserve"> </w:t>
      </w:r>
      <w:r w:rsidRPr="00CA22F4">
        <w:rPr>
          <w:color w:val="6D6E71"/>
          <w:lang w:val="nl-NL"/>
        </w:rPr>
        <w:t>de</w:t>
      </w:r>
      <w:r w:rsidRPr="00CA22F4">
        <w:rPr>
          <w:color w:val="6D6E71"/>
          <w:spacing w:val="3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34"/>
          <w:lang w:val="nl-NL"/>
        </w:rPr>
        <w:t xml:space="preserve"> </w:t>
      </w:r>
      <w:r w:rsidRPr="00CA22F4">
        <w:rPr>
          <w:color w:val="6D6E71"/>
          <w:lang w:val="nl-NL"/>
        </w:rPr>
        <w:t>leerling</w:t>
      </w:r>
      <w:r w:rsidRPr="00CA22F4">
        <w:rPr>
          <w:color w:val="6D6E71"/>
          <w:spacing w:val="34"/>
          <w:lang w:val="nl-NL"/>
        </w:rPr>
        <w:t xml:space="preserve"> </w:t>
      </w:r>
      <w:r w:rsidRPr="00CA22F4">
        <w:rPr>
          <w:color w:val="6D6E71"/>
          <w:lang w:val="nl-NL"/>
        </w:rPr>
        <w:t>of</w:t>
      </w:r>
      <w:r w:rsidRPr="00CA22F4">
        <w:rPr>
          <w:color w:val="6D6E71"/>
          <w:spacing w:val="33"/>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er</w:t>
      </w:r>
      <w:r w:rsidRPr="00CA22F4">
        <w:rPr>
          <w:color w:val="6D6E71"/>
          <w:spacing w:val="3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p>
    <w:p w14:paraId="4975AE5D" w14:textId="77777777" w:rsidR="00624579" w:rsidRPr="00CA22F4" w:rsidRDefault="00CA22F4">
      <w:pPr>
        <w:pStyle w:val="Plattetekst"/>
        <w:spacing w:line="264" w:lineRule="exact"/>
        <w:ind w:left="1493"/>
        <w:rPr>
          <w:lang w:val="nl-NL"/>
        </w:rPr>
      </w:pPr>
      <w:r w:rsidRPr="00CA22F4">
        <w:rPr>
          <w:color w:val="6D6E71"/>
          <w:lang w:val="nl-NL"/>
        </w:rPr>
        <w:t>Denk</w:t>
      </w:r>
      <w:r w:rsidRPr="00CA22F4">
        <w:rPr>
          <w:color w:val="6D6E71"/>
          <w:spacing w:val="31"/>
          <w:lang w:val="nl-NL"/>
        </w:rPr>
        <w:t xml:space="preserve"> </w:t>
      </w:r>
      <w:r w:rsidRPr="00CA22F4">
        <w:rPr>
          <w:color w:val="6D6E71"/>
          <w:lang w:val="nl-NL"/>
        </w:rPr>
        <w:t>bij</w:t>
      </w:r>
      <w:r w:rsidRPr="00CA22F4">
        <w:rPr>
          <w:color w:val="6D6E71"/>
          <w:spacing w:val="32"/>
          <w:lang w:val="nl-NL"/>
        </w:rPr>
        <w:t xml:space="preserve"> </w:t>
      </w:r>
      <w:r w:rsidRPr="00CA22F4">
        <w:rPr>
          <w:color w:val="6D6E71"/>
          <w:lang w:val="nl-NL"/>
        </w:rPr>
        <w:t>de</w:t>
      </w:r>
      <w:r w:rsidRPr="00CA22F4">
        <w:rPr>
          <w:color w:val="6D6E71"/>
          <w:spacing w:val="32"/>
          <w:lang w:val="nl-NL"/>
        </w:rPr>
        <w:t xml:space="preserve"> </w:t>
      </w: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eiding</w:t>
      </w:r>
      <w:r w:rsidRPr="00CA22F4">
        <w:rPr>
          <w:color w:val="6D6E71"/>
          <w:spacing w:val="32"/>
          <w:lang w:val="nl-NL"/>
        </w:rPr>
        <w:t xml:space="preserve"> </w:t>
      </w:r>
      <w:r w:rsidRPr="00CA22F4">
        <w:rPr>
          <w:color w:val="6D6E71"/>
          <w:lang w:val="nl-NL"/>
        </w:rPr>
        <w:t>ook</w:t>
      </w:r>
      <w:r w:rsidRPr="00CA22F4">
        <w:rPr>
          <w:color w:val="6D6E71"/>
          <w:spacing w:val="32"/>
          <w:lang w:val="nl-NL"/>
        </w:rPr>
        <w:t xml:space="preserve"> </w:t>
      </w:r>
      <w:r w:rsidRPr="00CA22F4">
        <w:rPr>
          <w:color w:val="6D6E71"/>
          <w:lang w:val="nl-NL"/>
        </w:rPr>
        <w:t>aan</w:t>
      </w:r>
      <w:r w:rsidRPr="00CA22F4">
        <w:rPr>
          <w:color w:val="6D6E71"/>
          <w:spacing w:val="32"/>
          <w:lang w:val="nl-NL"/>
        </w:rPr>
        <w:t xml:space="preserve"> </w:t>
      </w:r>
      <w:r w:rsidRPr="00CA22F4">
        <w:rPr>
          <w:color w:val="6D6E71"/>
          <w:lang w:val="nl-NL"/>
        </w:rPr>
        <w:t>mo</w:t>
      </w:r>
      <w:r w:rsidRPr="00CA22F4">
        <w:rPr>
          <w:color w:val="6D6E71"/>
          <w:spacing w:val="-2"/>
          <w:lang w:val="nl-NL"/>
        </w:rPr>
        <w:t>g</w:t>
      </w:r>
      <w:r w:rsidRPr="00CA22F4">
        <w:rPr>
          <w:color w:val="6D6E71"/>
          <w:lang w:val="nl-NL"/>
        </w:rPr>
        <w:t>elij</w:t>
      </w:r>
      <w:r w:rsidRPr="00CA22F4">
        <w:rPr>
          <w:color w:val="6D6E71"/>
          <w:spacing w:val="-7"/>
          <w:lang w:val="nl-NL"/>
        </w:rPr>
        <w:t>k</w:t>
      </w:r>
      <w:r w:rsidRPr="00CA22F4">
        <w:rPr>
          <w:color w:val="6D6E71"/>
          <w:lang w:val="nl-NL"/>
        </w:rPr>
        <w:t>e</w:t>
      </w:r>
      <w:r w:rsidRPr="00CA22F4">
        <w:rPr>
          <w:color w:val="6D6E71"/>
          <w:spacing w:val="31"/>
          <w:lang w:val="nl-NL"/>
        </w:rPr>
        <w:t xml:space="preserve"> </w:t>
      </w:r>
      <w:r w:rsidRPr="00CA22F4">
        <w:rPr>
          <w:color w:val="6D6E71"/>
          <w:lang w:val="nl-NL"/>
        </w:rPr>
        <w:t>inb</w:t>
      </w:r>
      <w:r w:rsidRPr="00CA22F4">
        <w:rPr>
          <w:color w:val="6D6E71"/>
          <w:spacing w:val="-3"/>
          <w:lang w:val="nl-NL"/>
        </w:rPr>
        <w:t>r</w:t>
      </w:r>
      <w:r w:rsidRPr="00CA22F4">
        <w:rPr>
          <w:color w:val="6D6E71"/>
          <w:lang w:val="nl-NL"/>
        </w:rPr>
        <w:t>eng</w:t>
      </w:r>
      <w:r w:rsidRPr="00CA22F4">
        <w:rPr>
          <w:color w:val="6D6E71"/>
          <w:spacing w:val="32"/>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32"/>
          <w:lang w:val="nl-NL"/>
        </w:rPr>
        <w:t xml:space="preserve"> </w:t>
      </w:r>
      <w:r w:rsidRPr="00CA22F4">
        <w:rPr>
          <w:color w:val="6D6E71"/>
          <w:lang w:val="nl-NL"/>
        </w:rPr>
        <w:t>su</w:t>
      </w:r>
      <w:r w:rsidRPr="00CA22F4">
        <w:rPr>
          <w:color w:val="6D6E71"/>
          <w:spacing w:val="2"/>
          <w:lang w:val="nl-NL"/>
        </w:rPr>
        <w:t>g</w:t>
      </w:r>
      <w:r w:rsidRPr="00CA22F4">
        <w:rPr>
          <w:color w:val="6D6E71"/>
          <w:spacing w:val="-2"/>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32"/>
          <w:lang w:val="nl-NL"/>
        </w:rPr>
        <w:t xml:space="preserve"> </w:t>
      </w:r>
      <w:r w:rsidRPr="00CA22F4">
        <w:rPr>
          <w:color w:val="6D6E71"/>
          <w:spacing w:val="-4"/>
          <w:lang w:val="nl-NL"/>
        </w:rPr>
        <w:t>v</w:t>
      </w:r>
      <w:r w:rsidRPr="00CA22F4">
        <w:rPr>
          <w:color w:val="6D6E71"/>
          <w:lang w:val="nl-NL"/>
        </w:rPr>
        <w:t>an</w:t>
      </w:r>
      <w:r w:rsidRPr="00CA22F4">
        <w:rPr>
          <w:color w:val="6D6E71"/>
          <w:spacing w:val="32"/>
          <w:lang w:val="nl-NL"/>
        </w:rPr>
        <w:t xml:space="preserve"> </w:t>
      </w:r>
      <w:r w:rsidRPr="00CA22F4">
        <w:rPr>
          <w:color w:val="6D6E71"/>
          <w:lang w:val="nl-NL"/>
        </w:rPr>
        <w:t>de</w:t>
      </w:r>
      <w:r w:rsidRPr="00CA22F4">
        <w:rPr>
          <w:color w:val="6D6E71"/>
          <w:spacing w:val="31"/>
          <w:lang w:val="nl-NL"/>
        </w:rPr>
        <w:t xml:space="preserve"> </w:t>
      </w:r>
      <w:r w:rsidRPr="00CA22F4">
        <w:rPr>
          <w:color w:val="6D6E71"/>
          <w:lang w:val="nl-NL"/>
        </w:rPr>
        <w:t>be</w:t>
      </w:r>
      <w:r w:rsidRPr="00CA22F4">
        <w:rPr>
          <w:color w:val="6D6E71"/>
          <w:spacing w:val="-2"/>
          <w:lang w:val="nl-NL"/>
        </w:rPr>
        <w:t>g</w:t>
      </w:r>
      <w:r w:rsidRPr="00CA22F4">
        <w:rPr>
          <w:color w:val="6D6E71"/>
          <w:lang w:val="nl-NL"/>
        </w:rPr>
        <w:t>eleidende</w:t>
      </w:r>
    </w:p>
    <w:p w14:paraId="42AF08C4" w14:textId="77777777" w:rsidR="00624579" w:rsidRPr="00CA22F4" w:rsidRDefault="00CA22F4">
      <w:pPr>
        <w:pStyle w:val="Plattetekst"/>
        <w:spacing w:line="264" w:lineRule="exact"/>
        <w:ind w:left="1493"/>
        <w:rPr>
          <w:lang w:val="nl-NL"/>
        </w:rPr>
      </w:pPr>
      <w:r w:rsidRPr="00CA22F4">
        <w:rPr>
          <w:color w:val="6D6E71"/>
          <w:lang w:val="nl-NL"/>
        </w:rPr>
        <w:t>di</w:t>
      </w:r>
      <w:r w:rsidRPr="00CA22F4">
        <w:rPr>
          <w:color w:val="6D6E71"/>
          <w:spacing w:val="-3"/>
          <w:lang w:val="nl-NL"/>
        </w:rPr>
        <w:t>s</w:t>
      </w:r>
      <w:r w:rsidRPr="00CA22F4">
        <w:rPr>
          <w:color w:val="6D6E71"/>
          <w:lang w:val="nl-NL"/>
        </w:rPr>
        <w:t>tric</w:t>
      </w:r>
      <w:r w:rsidRPr="00CA22F4">
        <w:rPr>
          <w:color w:val="6D6E71"/>
          <w:spacing w:val="-3"/>
          <w:lang w:val="nl-NL"/>
        </w:rPr>
        <w:t>t</w:t>
      </w:r>
      <w:r w:rsidRPr="00CA22F4">
        <w:rPr>
          <w:color w:val="6D6E71"/>
          <w:spacing w:val="-2"/>
          <w:lang w:val="nl-NL"/>
        </w:rPr>
        <w:t>c</w:t>
      </w:r>
      <w:r w:rsidRPr="00CA22F4">
        <w:rPr>
          <w:color w:val="6D6E71"/>
          <w:spacing w:val="-3"/>
          <w:lang w:val="nl-NL"/>
        </w:rPr>
        <w:t>at</w:t>
      </w:r>
      <w:r w:rsidRPr="00CA22F4">
        <w:rPr>
          <w:color w:val="6D6E71"/>
          <w:lang w:val="nl-NL"/>
        </w:rPr>
        <w:t>eche</w:t>
      </w:r>
      <w:r w:rsidRPr="00CA22F4">
        <w:rPr>
          <w:color w:val="6D6E71"/>
          <w:spacing w:val="-2"/>
          <w:lang w:val="nl-NL"/>
        </w:rPr>
        <w:t>e</w:t>
      </w:r>
      <w:r w:rsidRPr="00CA22F4">
        <w:rPr>
          <w:color w:val="6D6E71"/>
          <w:lang w:val="nl-NL"/>
        </w:rPr>
        <w:t>t</w:t>
      </w:r>
      <w:r w:rsidRPr="00CA22F4">
        <w:rPr>
          <w:color w:val="6D6E71"/>
          <w:spacing w:val="49"/>
          <w:lang w:val="nl-NL"/>
        </w:rPr>
        <w:t xml:space="preserve"> </w:t>
      </w:r>
      <w:r w:rsidRPr="00CA22F4">
        <w:rPr>
          <w:color w:val="6D6E71"/>
          <w:lang w:val="nl-NL"/>
        </w:rPr>
        <w:t>en</w:t>
      </w:r>
      <w:r w:rsidRPr="00CA22F4">
        <w:rPr>
          <w:color w:val="6D6E71"/>
          <w:spacing w:val="-4"/>
          <w:lang w:val="nl-NL"/>
        </w:rPr>
        <w:t>/</w:t>
      </w:r>
      <w:r w:rsidRPr="00CA22F4">
        <w:rPr>
          <w:color w:val="6D6E71"/>
          <w:lang w:val="nl-NL"/>
        </w:rPr>
        <w:t xml:space="preserve">of </w:t>
      </w:r>
      <w:r w:rsidRPr="00CA22F4">
        <w:rPr>
          <w:color w:val="6D6E71"/>
          <w:spacing w:val="-4"/>
          <w:lang w:val="nl-NL"/>
        </w:rPr>
        <w:t>v</w:t>
      </w:r>
      <w:r w:rsidRPr="00CA22F4">
        <w:rPr>
          <w:color w:val="6D6E71"/>
          <w:lang w:val="nl-NL"/>
        </w:rPr>
        <w:t>an de pa</w:t>
      </w:r>
      <w:r w:rsidRPr="00CA22F4">
        <w:rPr>
          <w:color w:val="6D6E71"/>
          <w:spacing w:val="-3"/>
          <w:lang w:val="nl-NL"/>
        </w:rPr>
        <w:t>st</w:t>
      </w:r>
      <w:r w:rsidRPr="00CA22F4">
        <w:rPr>
          <w:color w:val="6D6E71"/>
          <w:lang w:val="nl-NL"/>
        </w:rPr>
        <w:t xml:space="preserve">or </w:t>
      </w:r>
      <w:r w:rsidRPr="00CA22F4">
        <w:rPr>
          <w:color w:val="6D6E71"/>
          <w:spacing w:val="-4"/>
          <w:lang w:val="nl-NL"/>
        </w:rPr>
        <w:t>v</w:t>
      </w:r>
      <w:r w:rsidRPr="00CA22F4">
        <w:rPr>
          <w:color w:val="6D6E71"/>
          <w:lang w:val="nl-NL"/>
        </w:rPr>
        <w:t>an je pa</w:t>
      </w:r>
      <w:r w:rsidRPr="00CA22F4">
        <w:rPr>
          <w:color w:val="6D6E71"/>
          <w:spacing w:val="-4"/>
          <w:lang w:val="nl-NL"/>
        </w:rPr>
        <w:t>r</w:t>
      </w:r>
      <w:r w:rsidRPr="00CA22F4">
        <w:rPr>
          <w:color w:val="6D6E71"/>
          <w:lang w:val="nl-NL"/>
        </w:rPr>
        <w:t>ochie.</w:t>
      </w:r>
    </w:p>
    <w:p w14:paraId="4FF01F05"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Na</w:t>
      </w:r>
      <w:r w:rsidRPr="00CA22F4">
        <w:rPr>
          <w:color w:val="6D6E71"/>
          <w:spacing w:val="-5"/>
          <w:lang w:val="nl-NL"/>
        </w:rPr>
        <w:t xml:space="preserve"> </w:t>
      </w:r>
      <w:r w:rsidRPr="00CA22F4">
        <w:rPr>
          <w:color w:val="6D6E71"/>
          <w:spacing w:val="-2"/>
          <w:lang w:val="nl-NL"/>
        </w:rPr>
        <w:t>a</w:t>
      </w:r>
      <w:r w:rsidRPr="00CA22F4">
        <w:rPr>
          <w:color w:val="6D6E71"/>
          <w:lang w:val="nl-NL"/>
        </w:rPr>
        <w:t>floop</w:t>
      </w:r>
    </w:p>
    <w:p w14:paraId="49E2D829" w14:textId="77777777" w:rsidR="00624579" w:rsidRPr="00CA22F4" w:rsidRDefault="00CA22F4">
      <w:pPr>
        <w:pStyle w:val="Plattetekst"/>
        <w:spacing w:line="264" w:lineRule="exact"/>
        <w:ind w:left="1493" w:right="1009"/>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is</w:t>
      </w:r>
      <w:r w:rsidRPr="00CA22F4">
        <w:rPr>
          <w:color w:val="6D6E71"/>
          <w:spacing w:val="4"/>
          <w:lang w:val="nl-NL"/>
        </w:rPr>
        <w:t xml:space="preserve"> </w:t>
      </w:r>
      <w:r w:rsidRPr="00CA22F4">
        <w:rPr>
          <w:color w:val="6D6E71"/>
          <w:lang w:val="nl-NL"/>
        </w:rPr>
        <w:t>belangrijk</w:t>
      </w:r>
      <w:r w:rsidRPr="00CA22F4">
        <w:rPr>
          <w:color w:val="6D6E71"/>
          <w:spacing w:val="4"/>
          <w:lang w:val="nl-NL"/>
        </w:rPr>
        <w:t xml:space="preserve"> </w:t>
      </w:r>
      <w:r w:rsidRPr="00CA22F4">
        <w:rPr>
          <w:color w:val="6D6E71"/>
          <w:lang w:val="nl-NL"/>
        </w:rPr>
        <w:t>om</w:t>
      </w:r>
      <w:r w:rsidRPr="00CA22F4">
        <w:rPr>
          <w:color w:val="6D6E71"/>
          <w:spacing w:val="4"/>
          <w:lang w:val="nl-NL"/>
        </w:rPr>
        <w:t xml:space="preserve"> </w:t>
      </w:r>
      <w:r w:rsidRPr="00CA22F4">
        <w:rPr>
          <w:color w:val="6D6E71"/>
          <w:lang w:val="nl-NL"/>
        </w:rPr>
        <w:t>na</w:t>
      </w:r>
      <w:r w:rsidRPr="00CA22F4">
        <w:rPr>
          <w:color w:val="6D6E71"/>
          <w:spacing w:val="3"/>
          <w:lang w:val="nl-NL"/>
        </w:rPr>
        <w:t xml:space="preserve"> </w:t>
      </w:r>
      <w:r w:rsidRPr="00CA22F4">
        <w:rPr>
          <w:color w:val="6D6E71"/>
          <w:spacing w:val="-2"/>
          <w:lang w:val="nl-NL"/>
        </w:rPr>
        <w:t>a</w:t>
      </w:r>
      <w:r w:rsidRPr="00CA22F4">
        <w:rPr>
          <w:color w:val="6D6E71"/>
          <w:lang w:val="nl-NL"/>
        </w:rPr>
        <w:t>floop</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viering</w:t>
      </w:r>
      <w:r w:rsidRPr="00CA22F4">
        <w:rPr>
          <w:color w:val="6D6E71"/>
          <w:spacing w:val="3"/>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4"/>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je</w:t>
      </w:r>
      <w:r w:rsidRPr="00CA22F4">
        <w:rPr>
          <w:color w:val="6D6E71"/>
          <w:spacing w:val="4"/>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w:t>
      </w:r>
      <w:r w:rsidRPr="00CA22F4">
        <w:rPr>
          <w:color w:val="6D6E71"/>
          <w:spacing w:val="4"/>
          <w:lang w:val="nl-NL"/>
        </w:rPr>
        <w:t xml:space="preserve"> </w:t>
      </w:r>
      <w:r w:rsidRPr="00CA22F4">
        <w:rPr>
          <w:color w:val="6D6E71"/>
          <w:lang w:val="nl-NL"/>
        </w:rPr>
        <w:t>apart</w:t>
      </w:r>
      <w:r w:rsidRPr="00CA22F4">
        <w:rPr>
          <w:color w:val="6D6E71"/>
          <w:spacing w:val="4"/>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 xml:space="preserve"> </w:t>
      </w:r>
      <w:r w:rsidRPr="00CA22F4">
        <w:rPr>
          <w:color w:val="6D6E71"/>
          <w:spacing w:val="-3"/>
          <w:lang w:val="nl-NL"/>
        </w:rPr>
        <w:t>k</w:t>
      </w:r>
      <w:r w:rsidRPr="00CA22F4">
        <w:rPr>
          <w:color w:val="6D6E71"/>
          <w:lang w:val="nl-NL"/>
        </w:rPr>
        <w:t>unnen</w:t>
      </w:r>
      <w:r w:rsidRPr="00CA22F4">
        <w:rPr>
          <w:color w:val="6D6E71"/>
          <w:spacing w:val="4"/>
          <w:lang w:val="nl-NL"/>
        </w:rPr>
        <w:t xml:space="preserve"> </w:t>
      </w:r>
      <w:r w:rsidRPr="00CA22F4">
        <w:rPr>
          <w:color w:val="6D6E71"/>
          <w:lang w:val="nl-NL"/>
        </w:rPr>
        <w:t>zijn.</w:t>
      </w:r>
      <w:r w:rsidRPr="00CA22F4">
        <w:rPr>
          <w:color w:val="6D6E71"/>
          <w:spacing w:val="5"/>
          <w:lang w:val="nl-NL"/>
        </w:rPr>
        <w:t xml:space="preserve"> </w:t>
      </w:r>
      <w:r w:rsidRPr="00CA22F4">
        <w:rPr>
          <w:color w:val="6D6E71"/>
          <w:lang w:val="nl-NL"/>
        </w:rPr>
        <w:t>De</w:t>
      </w:r>
      <w:r w:rsidRPr="00CA22F4">
        <w:rPr>
          <w:color w:val="6D6E71"/>
          <w:spacing w:val="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1E8B7277" w14:textId="77777777" w:rsidR="00624579" w:rsidRPr="00CA22F4" w:rsidRDefault="00CA22F4">
      <w:pPr>
        <w:pStyle w:val="Plattetekst"/>
        <w:spacing w:line="264" w:lineRule="exact"/>
        <w:ind w:left="1493"/>
        <w:rPr>
          <w:lang w:val="nl-NL"/>
        </w:rPr>
      </w:pPr>
      <w:r w:rsidRPr="00CA22F4">
        <w:rPr>
          <w:color w:val="6D6E71"/>
          <w:lang w:val="nl-NL"/>
        </w:rPr>
        <w:t>hebben</w:t>
      </w:r>
      <w:r w:rsidRPr="00CA22F4">
        <w:rPr>
          <w:color w:val="6D6E71"/>
          <w:spacing w:val="-9"/>
          <w:lang w:val="nl-NL"/>
        </w:rPr>
        <w:t xml:space="preserve"> </w:t>
      </w:r>
      <w:r w:rsidRPr="00CA22F4">
        <w:rPr>
          <w:color w:val="6D6E71"/>
          <w:spacing w:val="-5"/>
          <w:lang w:val="nl-NL"/>
        </w:rPr>
        <w:t>z</w:t>
      </w:r>
      <w:r w:rsidRPr="00CA22F4">
        <w:rPr>
          <w:color w:val="6D6E71"/>
          <w:lang w:val="nl-NL"/>
        </w:rPr>
        <w:t>o</w:t>
      </w:r>
      <w:r w:rsidRPr="00CA22F4">
        <w:rPr>
          <w:color w:val="6D6E71"/>
          <w:spacing w:val="-9"/>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w:t>
      </w:r>
      <w:r w:rsidRPr="00CA22F4">
        <w:rPr>
          <w:color w:val="6D6E71"/>
          <w:spacing w:val="-9"/>
          <w:lang w:val="nl-NL"/>
        </w:rPr>
        <w:t xml:space="preserve"> </w:t>
      </w:r>
      <w:r w:rsidRPr="00CA22F4">
        <w:rPr>
          <w:color w:val="6D6E71"/>
          <w:lang w:val="nl-NL"/>
        </w:rPr>
        <w:t>om</w:t>
      </w:r>
      <w:r w:rsidRPr="00CA22F4">
        <w:rPr>
          <w:color w:val="6D6E71"/>
          <w:spacing w:val="-9"/>
          <w:lang w:val="nl-NL"/>
        </w:rPr>
        <w:t xml:space="preserve"> </w:t>
      </w:r>
      <w:r w:rsidRPr="00CA22F4">
        <w:rPr>
          <w:color w:val="6D6E71"/>
          <w:lang w:val="nl-NL"/>
        </w:rPr>
        <w:t>hun</w:t>
      </w:r>
      <w:r w:rsidRPr="00CA22F4">
        <w:rPr>
          <w:color w:val="6D6E71"/>
          <w:spacing w:val="-9"/>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oelens</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ui</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hun</w:t>
      </w:r>
      <w:r w:rsidRPr="00CA22F4">
        <w:rPr>
          <w:color w:val="6D6E71"/>
          <w:spacing w:val="-9"/>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31"/>
          <w:lang w:val="nl-NL"/>
        </w:rPr>
        <w:t xml:space="preserve"> </w:t>
      </w:r>
      <w:r w:rsidRPr="00CA22F4">
        <w:rPr>
          <w:color w:val="6D6E71"/>
          <w:spacing w:val="-3"/>
          <w:lang w:val="nl-NL"/>
        </w:rPr>
        <w:t>v</w:t>
      </w:r>
      <w:r w:rsidRPr="00CA22F4">
        <w:rPr>
          <w:color w:val="6D6E71"/>
          <w:lang w:val="nl-NL"/>
        </w:rPr>
        <w:t>ert</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de</w:t>
      </w:r>
      <w:r w:rsidRPr="00CA22F4">
        <w:rPr>
          <w:color w:val="6D6E71"/>
          <w:spacing w:val="-9"/>
          <w:lang w:val="nl-NL"/>
        </w:rPr>
        <w:t xml:space="preserve"> </w:t>
      </w:r>
      <w:r w:rsidRPr="00CA22F4">
        <w:rPr>
          <w:color w:val="6D6E71"/>
          <w:lang w:val="nl-NL"/>
        </w:rPr>
        <w:t>om</w:t>
      </w:r>
      <w:r w:rsidRPr="00CA22F4">
        <w:rPr>
          <w:color w:val="6D6E71"/>
          <w:spacing w:val="-2"/>
          <w:lang w:val="nl-NL"/>
        </w:rPr>
        <w:t>ge</w:t>
      </w:r>
      <w:r w:rsidRPr="00CA22F4">
        <w:rPr>
          <w:color w:val="6D6E71"/>
          <w:lang w:val="nl-NL"/>
        </w:rPr>
        <w:t>ving.</w:t>
      </w:r>
      <w:r w:rsidRPr="00CA22F4">
        <w:rPr>
          <w:color w:val="6D6E71"/>
          <w:spacing w:val="-9"/>
          <w:lang w:val="nl-NL"/>
        </w:rPr>
        <w:t xml:space="preserve"> </w:t>
      </w: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9"/>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9"/>
          <w:lang w:val="nl-NL"/>
        </w:rPr>
        <w:t xml:space="preserve"> </w:t>
      </w:r>
      <w:r w:rsidRPr="00CA22F4">
        <w:rPr>
          <w:color w:val="6D6E71"/>
          <w:lang w:val="nl-NL"/>
        </w:rPr>
        <w:t>er</w:t>
      </w:r>
      <w:r w:rsidRPr="00CA22F4">
        <w:rPr>
          <w:color w:val="6D6E71"/>
          <w:spacing w:val="-9"/>
          <w:lang w:val="nl-NL"/>
        </w:rPr>
        <w:t xml:space="preserve"> </w:t>
      </w:r>
      <w:r w:rsidRPr="00CA22F4">
        <w:rPr>
          <w:color w:val="6D6E71"/>
          <w:spacing w:val="-3"/>
          <w:lang w:val="nl-NL"/>
        </w:rPr>
        <w:t>wa</w:t>
      </w:r>
      <w:r w:rsidRPr="00CA22F4">
        <w:rPr>
          <w:color w:val="6D6E71"/>
          <w:lang w:val="nl-NL"/>
        </w:rPr>
        <w:t>t</w:t>
      </w:r>
    </w:p>
    <w:p w14:paraId="66B30357"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e drin</w:t>
      </w:r>
      <w:r w:rsidRPr="00CA22F4">
        <w:rPr>
          <w:color w:val="6D6E71"/>
          <w:spacing w:val="-8"/>
          <w:lang w:val="nl-NL"/>
        </w:rPr>
        <w:t>k</w:t>
      </w:r>
      <w:r w:rsidRPr="00CA22F4">
        <w:rPr>
          <w:color w:val="6D6E71"/>
          <w:lang w:val="nl-NL"/>
        </w:rPr>
        <w:t xml:space="preserve">en en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 xml:space="preserve">tueel </w:t>
      </w:r>
      <w:r w:rsidRPr="00CA22F4">
        <w:rPr>
          <w:color w:val="6D6E71"/>
          <w:spacing w:val="-3"/>
          <w:lang w:val="nl-NL"/>
        </w:rPr>
        <w:t>wa</w:t>
      </w:r>
      <w:r w:rsidRPr="00CA22F4">
        <w:rPr>
          <w:color w:val="6D6E71"/>
          <w:lang w:val="nl-NL"/>
        </w:rPr>
        <w:t xml:space="preserve">t </w:t>
      </w:r>
      <w:r w:rsidRPr="00CA22F4">
        <w:rPr>
          <w:color w:val="6D6E71"/>
          <w:spacing w:val="-3"/>
          <w:lang w:val="nl-NL"/>
        </w:rPr>
        <w:t>t</w:t>
      </w:r>
      <w:r w:rsidRPr="00CA22F4">
        <w:rPr>
          <w:color w:val="6D6E71"/>
          <w:lang w:val="nl-NL"/>
        </w:rPr>
        <w:t xml:space="preserve">e </w:t>
      </w:r>
      <w:r w:rsidRPr="00CA22F4">
        <w:rPr>
          <w:color w:val="6D6E71"/>
          <w:spacing w:val="-2"/>
          <w:lang w:val="nl-NL"/>
        </w:rPr>
        <w:t>e</w:t>
      </w:r>
      <w:r w:rsidRPr="00CA22F4">
        <w:rPr>
          <w:color w:val="6D6E71"/>
          <w:spacing w:val="-3"/>
          <w:lang w:val="nl-NL"/>
        </w:rPr>
        <w:t>t</w:t>
      </w:r>
      <w:r w:rsidRPr="00CA22F4">
        <w:rPr>
          <w:color w:val="6D6E71"/>
          <w:lang w:val="nl-NL"/>
        </w:rPr>
        <w:t>en is.</w:t>
      </w:r>
    </w:p>
    <w:p w14:paraId="7C93FEB6"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Beric</w:t>
      </w:r>
      <w:r w:rsidRPr="00CA22F4">
        <w:rPr>
          <w:color w:val="6D6E71"/>
          <w:spacing w:val="-3"/>
          <w:lang w:val="nl-NL"/>
        </w:rPr>
        <w:t>h</w:t>
      </w:r>
      <w:r w:rsidRPr="00CA22F4">
        <w:rPr>
          <w:color w:val="6D6E71"/>
          <w:lang w:val="nl-NL"/>
        </w:rPr>
        <w:t>t</w:t>
      </w:r>
      <w:r w:rsidRPr="00CA22F4">
        <w:rPr>
          <w:color w:val="6D6E71"/>
          <w:spacing w:val="-2"/>
          <w:lang w:val="nl-NL"/>
        </w:rPr>
        <w:t>ge</w:t>
      </w:r>
      <w:r w:rsidRPr="00CA22F4">
        <w:rPr>
          <w:color w:val="6D6E71"/>
          <w:lang w:val="nl-NL"/>
        </w:rPr>
        <w:t>ving aan oude</w:t>
      </w:r>
      <w:r w:rsidRPr="00CA22F4">
        <w:rPr>
          <w:color w:val="6D6E71"/>
          <w:spacing w:val="-4"/>
          <w:lang w:val="nl-NL"/>
        </w:rPr>
        <w:t>r</w:t>
      </w:r>
      <w:r w:rsidRPr="00CA22F4">
        <w:rPr>
          <w:color w:val="6D6E71"/>
          <w:lang w:val="nl-NL"/>
        </w:rPr>
        <w:t>s/</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p>
    <w:p w14:paraId="549F91B7" w14:textId="77777777" w:rsidR="00624579" w:rsidRPr="00CA22F4" w:rsidRDefault="00624579">
      <w:pPr>
        <w:spacing w:before="4" w:line="260" w:lineRule="exact"/>
        <w:rPr>
          <w:sz w:val="26"/>
          <w:szCs w:val="26"/>
          <w:lang w:val="nl-NL"/>
        </w:rPr>
      </w:pPr>
    </w:p>
    <w:p w14:paraId="08A5EE3A" w14:textId="77777777" w:rsidR="00624579" w:rsidRPr="00CA22F4" w:rsidRDefault="00CA22F4">
      <w:pPr>
        <w:pStyle w:val="Kop3"/>
        <w:rPr>
          <w:b w:val="0"/>
          <w:bCs w:val="0"/>
          <w:lang w:val="nl-NL"/>
        </w:rPr>
      </w:pPr>
      <w:r w:rsidRPr="00CA22F4">
        <w:rPr>
          <w:color w:val="4FA6E7"/>
          <w:spacing w:val="-12"/>
          <w:lang w:val="nl-NL"/>
        </w:rPr>
        <w:t>V</w:t>
      </w:r>
      <w:r w:rsidRPr="00CA22F4">
        <w:rPr>
          <w:color w:val="4FA6E7"/>
          <w:lang w:val="nl-NL"/>
        </w:rPr>
        <w:t>oorbe</w:t>
      </w:r>
      <w:r w:rsidRPr="00CA22F4">
        <w:rPr>
          <w:color w:val="4FA6E7"/>
          <w:spacing w:val="-3"/>
          <w:lang w:val="nl-NL"/>
        </w:rPr>
        <w:t>r</w:t>
      </w:r>
      <w:r w:rsidRPr="00CA22F4">
        <w:rPr>
          <w:color w:val="4FA6E7"/>
          <w:lang w:val="nl-NL"/>
        </w:rPr>
        <w:t>eiding</w:t>
      </w:r>
    </w:p>
    <w:p w14:paraId="60B0EB41" w14:textId="77777777" w:rsidR="00624579" w:rsidRPr="00CA22F4" w:rsidRDefault="00CA22F4" w:rsidP="00CD3340">
      <w:pPr>
        <w:pStyle w:val="Plattetekst"/>
        <w:numPr>
          <w:ilvl w:val="0"/>
          <w:numId w:val="12"/>
        </w:numPr>
        <w:tabs>
          <w:tab w:val="left" w:pos="1493"/>
        </w:tabs>
        <w:spacing w:line="259" w:lineRule="exact"/>
        <w:ind w:left="1493"/>
        <w:rPr>
          <w:lang w:val="nl-NL"/>
        </w:rPr>
      </w:pPr>
      <w:r w:rsidRPr="00CA22F4">
        <w:rPr>
          <w:color w:val="6D6E71"/>
          <w:lang w:val="nl-NL"/>
        </w:rPr>
        <w:t>Pla</w:t>
      </w:r>
      <w:r w:rsidRPr="00CA22F4">
        <w:rPr>
          <w:color w:val="6D6E71"/>
          <w:spacing w:val="-3"/>
          <w:lang w:val="nl-NL"/>
        </w:rPr>
        <w:t>a</w:t>
      </w:r>
      <w:r w:rsidRPr="00CA22F4">
        <w:rPr>
          <w:color w:val="6D6E71"/>
          <w:lang w:val="nl-NL"/>
        </w:rPr>
        <w:t>ts (li</w:t>
      </w:r>
      <w:r w:rsidRPr="00CA22F4">
        <w:rPr>
          <w:color w:val="6D6E71"/>
          <w:spacing w:val="-2"/>
          <w:lang w:val="nl-NL"/>
        </w:rPr>
        <w:t>e</w:t>
      </w:r>
      <w:r w:rsidRPr="00CA22F4">
        <w:rPr>
          <w:color w:val="6D6E71"/>
          <w:spacing w:val="-3"/>
          <w:lang w:val="nl-NL"/>
        </w:rPr>
        <w:t>fs</w:t>
      </w:r>
      <w:r w:rsidRPr="00CA22F4">
        <w:rPr>
          <w:color w:val="6D6E71"/>
          <w:lang w:val="nl-NL"/>
        </w:rPr>
        <w:t>t in h</w:t>
      </w:r>
      <w:r w:rsidRPr="00CA22F4">
        <w:rPr>
          <w:color w:val="6D6E71"/>
          <w:spacing w:val="-1"/>
          <w:lang w:val="nl-NL"/>
        </w:rPr>
        <w:t>e</w:t>
      </w:r>
      <w:r w:rsidRPr="00CA22F4">
        <w:rPr>
          <w:color w:val="6D6E71"/>
          <w:lang w:val="nl-NL"/>
        </w:rPr>
        <w:t>t school</w:t>
      </w:r>
      <w:r w:rsidRPr="00CA22F4">
        <w:rPr>
          <w:color w:val="6D6E71"/>
          <w:spacing w:val="-2"/>
          <w:lang w:val="nl-NL"/>
        </w:rPr>
        <w:t>g</w:t>
      </w:r>
      <w:r w:rsidRPr="00CA22F4">
        <w:rPr>
          <w:color w:val="6D6E71"/>
          <w:lang w:val="nl-NL"/>
        </w:rPr>
        <w:t xml:space="preserve">ebouw </w:t>
      </w:r>
      <w:r w:rsidRPr="00CA22F4">
        <w:rPr>
          <w:color w:val="6D6E71"/>
          <w:spacing w:val="-5"/>
          <w:lang w:val="nl-NL"/>
        </w:rPr>
        <w:t>z</w:t>
      </w:r>
      <w:r w:rsidRPr="00CA22F4">
        <w:rPr>
          <w:color w:val="6D6E71"/>
          <w:lang w:val="nl-NL"/>
        </w:rPr>
        <w:t>el</w:t>
      </w:r>
      <w:r w:rsidRPr="00CA22F4">
        <w:rPr>
          <w:color w:val="6D6E71"/>
          <w:spacing w:val="-14"/>
          <w:lang w:val="nl-NL"/>
        </w:rPr>
        <w:t>f</w:t>
      </w:r>
      <w:r w:rsidRPr="00CA22F4">
        <w:rPr>
          <w:color w:val="6D6E71"/>
          <w:lang w:val="nl-NL"/>
        </w:rPr>
        <w:t>, bij</w:t>
      </w:r>
      <w:r w:rsidRPr="00CA22F4">
        <w:rPr>
          <w:color w:val="6D6E71"/>
          <w:spacing w:val="-2"/>
          <w:lang w:val="nl-NL"/>
        </w:rPr>
        <w:t>v</w:t>
      </w:r>
      <w:r w:rsidRPr="00CA22F4">
        <w:rPr>
          <w:color w:val="6D6E71"/>
          <w:lang w:val="nl-NL"/>
        </w:rPr>
        <w:t>oorbeeld aula);</w:t>
      </w:r>
    </w:p>
    <w:p w14:paraId="7E3E01B0"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Inric</w:t>
      </w:r>
      <w:r w:rsidRPr="00CA22F4">
        <w:rPr>
          <w:color w:val="6D6E71"/>
          <w:spacing w:val="-2"/>
          <w:lang w:val="nl-NL"/>
        </w:rPr>
        <w:t>h</w:t>
      </w:r>
      <w:r w:rsidRPr="00CA22F4">
        <w:rPr>
          <w:color w:val="6D6E71"/>
          <w:lang w:val="nl-NL"/>
        </w:rPr>
        <w:t>ting</w:t>
      </w:r>
      <w:r w:rsidRPr="00CA22F4">
        <w:rPr>
          <w:color w:val="6D6E71"/>
          <w:spacing w:val="-2"/>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rui</w:t>
      </w:r>
      <w:r w:rsidRPr="00CA22F4">
        <w:rPr>
          <w:color w:val="6D6E71"/>
          <w:spacing w:val="-2"/>
          <w:lang w:val="nl-NL"/>
        </w:rPr>
        <w:t>m</w:t>
      </w:r>
      <w:r w:rsidRPr="00CA22F4">
        <w:rPr>
          <w:color w:val="6D6E71"/>
          <w:spacing w:val="-3"/>
          <w:lang w:val="nl-NL"/>
        </w:rPr>
        <w:t>t</w:t>
      </w:r>
      <w:r w:rsidRPr="00CA22F4">
        <w:rPr>
          <w:color w:val="6D6E71"/>
          <w:lang w:val="nl-NL"/>
        </w:rPr>
        <w:t>e:</w:t>
      </w:r>
    </w:p>
    <w:p w14:paraId="2BD3BE6A" w14:textId="77777777" w:rsidR="00624579" w:rsidRPr="00CA22F4" w:rsidRDefault="00CA22F4">
      <w:pPr>
        <w:pStyle w:val="Plattetekst"/>
        <w:spacing w:line="264" w:lineRule="exact"/>
        <w:ind w:left="1493"/>
        <w:rPr>
          <w:lang w:val="nl-NL"/>
        </w:rPr>
      </w:pPr>
      <w:r w:rsidRPr="00CA22F4">
        <w:rPr>
          <w:color w:val="6D6E71"/>
          <w:lang w:val="nl-NL"/>
        </w:rPr>
        <w:t>O</w:t>
      </w:r>
      <w:r w:rsidRPr="00CA22F4">
        <w:rPr>
          <w:color w:val="6D6E71"/>
          <w:spacing w:val="-1"/>
          <w:lang w:val="nl-NL"/>
        </w:rPr>
        <w:t>p</w:t>
      </w:r>
      <w:r w:rsidRPr="00CA22F4">
        <w:rPr>
          <w:color w:val="6D6E71"/>
          <w:spacing w:val="-3"/>
          <w:lang w:val="nl-NL"/>
        </w:rPr>
        <w:t>st</w:t>
      </w:r>
      <w:r w:rsidRPr="00CA22F4">
        <w:rPr>
          <w:color w:val="6D6E71"/>
          <w:lang w:val="nl-NL"/>
        </w:rPr>
        <w:t>elling (bij</w:t>
      </w:r>
      <w:r w:rsidRPr="00CA22F4">
        <w:rPr>
          <w:color w:val="6D6E71"/>
          <w:spacing w:val="-2"/>
          <w:lang w:val="nl-NL"/>
        </w:rPr>
        <w:t>v</w:t>
      </w:r>
      <w:r w:rsidRPr="00CA22F4">
        <w:rPr>
          <w:color w:val="6D6E71"/>
          <w:lang w:val="nl-NL"/>
        </w:rPr>
        <w:t>oorbeeld hal</w:t>
      </w:r>
      <w:r w:rsidRPr="00CA22F4">
        <w:rPr>
          <w:color w:val="6D6E71"/>
          <w:spacing w:val="-2"/>
          <w:lang w:val="nl-NL"/>
        </w:rPr>
        <w:t>v</w:t>
      </w:r>
      <w:r w:rsidRPr="00CA22F4">
        <w:rPr>
          <w:color w:val="6D6E71"/>
          <w:lang w:val="nl-NL"/>
        </w:rPr>
        <w:t xml:space="preserve">e kring). </w:t>
      </w: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e pla</w:t>
      </w:r>
      <w:r w:rsidRPr="00CA22F4">
        <w:rPr>
          <w:color w:val="6D6E71"/>
          <w:spacing w:val="-2"/>
          <w:lang w:val="nl-NL"/>
        </w:rPr>
        <w:t>a</w:t>
      </w:r>
      <w:r w:rsidRPr="00CA22F4">
        <w:rPr>
          <w:color w:val="6D6E71"/>
          <w:lang w:val="nl-NL"/>
        </w:rPr>
        <w:t xml:space="preserve">ts is </w:t>
      </w:r>
      <w:r w:rsidRPr="00CA22F4">
        <w:rPr>
          <w:color w:val="6D6E71"/>
          <w:spacing w:val="-2"/>
          <w:lang w:val="nl-NL"/>
        </w:rPr>
        <w:t>v</w:t>
      </w:r>
      <w:r w:rsidRPr="00CA22F4">
        <w:rPr>
          <w:color w:val="6D6E71"/>
          <w:lang w:val="nl-NL"/>
        </w:rPr>
        <w:t xml:space="preserve">oor de </w:t>
      </w:r>
      <w:r w:rsidRPr="00CA22F4">
        <w:rPr>
          <w:color w:val="6D6E71"/>
          <w:spacing w:val="-5"/>
          <w:lang w:val="nl-NL"/>
        </w:rPr>
        <w:t>f</w:t>
      </w:r>
      <w:r w:rsidRPr="00CA22F4">
        <w:rPr>
          <w:color w:val="6D6E71"/>
          <w:lang w:val="nl-NL"/>
        </w:rPr>
        <w:t>amilie?</w:t>
      </w:r>
    </w:p>
    <w:p w14:paraId="753CBD8C" w14:textId="77777777" w:rsidR="00624579" w:rsidRPr="00CA22F4" w:rsidRDefault="00CA22F4">
      <w:pPr>
        <w:pStyle w:val="Plattetekst"/>
        <w:spacing w:line="264" w:lineRule="exact"/>
        <w:ind w:left="1493"/>
        <w:rPr>
          <w:lang w:val="nl-NL"/>
        </w:rPr>
      </w:pP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49"/>
          <w:lang w:val="nl-NL"/>
        </w:rPr>
        <w:t xml:space="preserve"> </w:t>
      </w:r>
      <w:r w:rsidRPr="00CA22F4">
        <w:rPr>
          <w:color w:val="6D6E71"/>
          <w:spacing w:val="-4"/>
          <w:lang w:val="nl-NL"/>
        </w:rPr>
        <w:t>s</w:t>
      </w:r>
      <w:r w:rsidRPr="00CA22F4">
        <w:rPr>
          <w:color w:val="6D6E71"/>
          <w:lang w:val="nl-NL"/>
        </w:rPr>
        <w:t xml:space="preserve">ymbolen? </w:t>
      </w:r>
      <w:r w:rsidRPr="00CA22F4">
        <w:rPr>
          <w:color w:val="6D6E71"/>
          <w:spacing w:val="1"/>
          <w:lang w:val="nl-NL"/>
        </w:rPr>
        <w:t xml:space="preserve"> </w:t>
      </w:r>
      <w:r w:rsidRPr="00CA22F4">
        <w:rPr>
          <w:color w:val="6D6E71"/>
          <w:lang w:val="nl-NL"/>
        </w:rPr>
        <w:t>Bij</w:t>
      </w:r>
      <w:r w:rsidRPr="00CA22F4">
        <w:rPr>
          <w:color w:val="6D6E71"/>
          <w:spacing w:val="-2"/>
          <w:lang w:val="nl-NL"/>
        </w:rPr>
        <w:t>v</w:t>
      </w:r>
      <w:r w:rsidRPr="00CA22F4">
        <w:rPr>
          <w:color w:val="6D6E71"/>
          <w:lang w:val="nl-NL"/>
        </w:rPr>
        <w:t xml:space="preserve">oorbeeld: </w:t>
      </w:r>
      <w:r w:rsidRPr="00CA22F4">
        <w:rPr>
          <w:color w:val="6D6E71"/>
          <w:spacing w:val="1"/>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spacing w:val="-4"/>
          <w:lang w:val="nl-NL"/>
        </w:rPr>
        <w:t>o</w:t>
      </w:r>
      <w:r w:rsidRPr="00CA22F4">
        <w:rPr>
          <w:color w:val="6D6E71"/>
          <w:lang w:val="nl-NL"/>
        </w:rPr>
        <w:t xml:space="preserve">,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 xml:space="preserve">s,  bloemen, </w:t>
      </w:r>
      <w:r w:rsidRPr="00CA22F4">
        <w:rPr>
          <w:color w:val="6D6E71"/>
          <w:spacing w:val="1"/>
          <w:lang w:val="nl-NL"/>
        </w:rPr>
        <w:t xml:space="preserve"> </w:t>
      </w:r>
      <w:r w:rsidRPr="00CA22F4">
        <w:rPr>
          <w:color w:val="6D6E71"/>
          <w:spacing w:val="-3"/>
          <w:lang w:val="nl-NL"/>
        </w:rPr>
        <w:t>a</w:t>
      </w:r>
      <w:r w:rsidRPr="00CA22F4">
        <w:rPr>
          <w:color w:val="6D6E71"/>
          <w:lang w:val="nl-NL"/>
        </w:rPr>
        <w:t>ttribu</w:t>
      </w:r>
      <w:r w:rsidRPr="00CA22F4">
        <w:rPr>
          <w:color w:val="6D6E71"/>
          <w:spacing w:val="-4"/>
          <w:lang w:val="nl-NL"/>
        </w:rPr>
        <w:t>t</w:t>
      </w:r>
      <w:r w:rsidRPr="00CA22F4">
        <w:rPr>
          <w:color w:val="6D6E71"/>
          <w:lang w:val="nl-NL"/>
        </w:rPr>
        <w:t xml:space="preserve">en </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 xml:space="preserve">t </w:t>
      </w:r>
      <w:r w:rsidRPr="00CA22F4">
        <w:rPr>
          <w:color w:val="6D6E71"/>
          <w:spacing w:val="1"/>
          <w:lang w:val="nl-NL"/>
        </w:rPr>
        <w:t xml:space="preserve"> </w:t>
      </w:r>
      <w:r w:rsidRPr="00CA22F4">
        <w:rPr>
          <w:color w:val="6D6E71"/>
          <w:lang w:val="nl-NL"/>
        </w:rPr>
        <w:t>kind/med</w:t>
      </w:r>
      <w:r w:rsidRPr="00CA22F4">
        <w:rPr>
          <w:color w:val="6D6E71"/>
          <w:spacing w:val="-1"/>
          <w:lang w:val="nl-NL"/>
        </w:rPr>
        <w:t>e</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 xml:space="preserve">er  </w:t>
      </w:r>
      <w:r w:rsidRPr="00CA22F4">
        <w:rPr>
          <w:color w:val="6D6E71"/>
          <w:spacing w:val="1"/>
          <w:lang w:val="nl-NL"/>
        </w:rPr>
        <w:t>(</w:t>
      </w:r>
      <w:r w:rsidRPr="00CA22F4">
        <w:rPr>
          <w:color w:val="6D6E71"/>
          <w:spacing w:val="-2"/>
          <w:lang w:val="nl-NL"/>
        </w:rPr>
        <w:t>g</w:t>
      </w:r>
      <w:r w:rsidRPr="00CA22F4">
        <w:rPr>
          <w:color w:val="6D6E71"/>
          <w:lang w:val="nl-NL"/>
        </w:rPr>
        <w:t>eli</w:t>
      </w:r>
      <w:r w:rsidRPr="00CA22F4">
        <w:rPr>
          <w:color w:val="6D6E71"/>
          <w:spacing w:val="-2"/>
          <w:lang w:val="nl-NL"/>
        </w:rPr>
        <w:t>e</w:t>
      </w:r>
      <w:r w:rsidRPr="00CA22F4">
        <w:rPr>
          <w:color w:val="6D6E71"/>
          <w:spacing w:val="-6"/>
          <w:lang w:val="nl-NL"/>
        </w:rPr>
        <w:t>f</w:t>
      </w:r>
      <w:r w:rsidRPr="00CA22F4">
        <w:rPr>
          <w:color w:val="6D6E71"/>
          <w:lang w:val="nl-NL"/>
        </w:rPr>
        <w:t>d</w:t>
      </w:r>
    </w:p>
    <w:p w14:paraId="3640AA48" w14:textId="77777777" w:rsidR="00624579" w:rsidRPr="00CA22F4" w:rsidRDefault="00CA22F4">
      <w:pPr>
        <w:pStyle w:val="Plattetekst"/>
        <w:spacing w:line="264" w:lineRule="exact"/>
        <w:ind w:left="1493"/>
        <w:rPr>
          <w:lang w:val="nl-NL"/>
        </w:rPr>
      </w:pPr>
      <w:r w:rsidRPr="00CA22F4">
        <w:rPr>
          <w:color w:val="6D6E71"/>
          <w:lang w:val="nl-NL"/>
        </w:rPr>
        <w:t>speel</w:t>
      </w:r>
      <w:r w:rsidRPr="00CA22F4">
        <w:rPr>
          <w:color w:val="6D6E71"/>
          <w:spacing w:val="-2"/>
          <w:lang w:val="nl-NL"/>
        </w:rPr>
        <w:t>g</w:t>
      </w:r>
      <w:r w:rsidRPr="00CA22F4">
        <w:rPr>
          <w:color w:val="6D6E71"/>
          <w:lang w:val="nl-NL"/>
        </w:rPr>
        <w:t>oed,</w:t>
      </w:r>
      <w:r w:rsidRPr="00CA22F4">
        <w:rPr>
          <w:color w:val="6D6E71"/>
          <w:spacing w:val="-5"/>
          <w:lang w:val="nl-NL"/>
        </w:rPr>
        <w:t xml:space="preserve"> </w:t>
      </w:r>
      <w:r w:rsidRPr="00CA22F4">
        <w:rPr>
          <w:color w:val="6D6E71"/>
          <w:lang w:val="nl-NL"/>
        </w:rPr>
        <w:t>knuf</w:t>
      </w:r>
      <w:r w:rsidRPr="00CA22F4">
        <w:rPr>
          <w:color w:val="6D6E71"/>
          <w:spacing w:val="-7"/>
          <w:lang w:val="nl-NL"/>
        </w:rPr>
        <w:t>f</w:t>
      </w:r>
      <w:r w:rsidRPr="00CA22F4">
        <w:rPr>
          <w:color w:val="6D6E71"/>
          <w:lang w:val="nl-NL"/>
        </w:rPr>
        <w:t>el,</w:t>
      </w:r>
      <w:r w:rsidRPr="00CA22F4">
        <w:rPr>
          <w:color w:val="6D6E71"/>
          <w:spacing w:val="-4"/>
          <w:lang w:val="nl-NL"/>
        </w:rPr>
        <w:t xml:space="preserve"> </w:t>
      </w:r>
      <w:r w:rsidRPr="00CA22F4">
        <w:rPr>
          <w:color w:val="6D6E71"/>
          <w:spacing w:val="-2"/>
          <w:lang w:val="nl-NL"/>
        </w:rPr>
        <w:t>e</w:t>
      </w:r>
      <w:r w:rsidRPr="00CA22F4">
        <w:rPr>
          <w:color w:val="6D6E71"/>
          <w:spacing w:val="-3"/>
          <w:lang w:val="nl-NL"/>
        </w:rPr>
        <w:t>t</w:t>
      </w:r>
      <w:r w:rsidRPr="00CA22F4">
        <w:rPr>
          <w:color w:val="6D6E71"/>
          <w:lang w:val="nl-NL"/>
        </w:rPr>
        <w:t>c.);</w:t>
      </w:r>
    </w:p>
    <w:p w14:paraId="69D160E6"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Muziek</w:t>
      </w:r>
      <w:r w:rsidRPr="00CA22F4">
        <w:rPr>
          <w:color w:val="6D6E71"/>
          <w:spacing w:val="-6"/>
          <w:lang w:val="nl-NL"/>
        </w:rPr>
        <w:t xml:space="preserve"> </w:t>
      </w:r>
      <w:r w:rsidRPr="00CA22F4">
        <w:rPr>
          <w:color w:val="6D6E71"/>
          <w:lang w:val="nl-NL"/>
        </w:rPr>
        <w:t>(li</w:t>
      </w:r>
      <w:r w:rsidRPr="00CA22F4">
        <w:rPr>
          <w:color w:val="6D6E71"/>
          <w:spacing w:val="-1"/>
          <w:lang w:val="nl-NL"/>
        </w:rPr>
        <w:t>e</w:t>
      </w:r>
      <w:r w:rsidRPr="00CA22F4">
        <w:rPr>
          <w:color w:val="6D6E71"/>
          <w:spacing w:val="-3"/>
          <w:lang w:val="nl-NL"/>
        </w:rPr>
        <w:t>v</w:t>
      </w:r>
      <w:r w:rsidRPr="00CA22F4">
        <w:rPr>
          <w:color w:val="6D6E71"/>
          <w:lang w:val="nl-NL"/>
        </w:rPr>
        <w:t>elingsmuziek</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7"/>
          <w:lang w:val="nl-NL"/>
        </w:rPr>
        <w:t xml:space="preserve"> </w:t>
      </w:r>
      <w:r w:rsidRPr="00CA22F4">
        <w:rPr>
          <w:color w:val="6D6E71"/>
          <w:lang w:val="nl-NL"/>
        </w:rPr>
        <w:t>ru</w:t>
      </w:r>
      <w:r w:rsidRPr="00CA22F4">
        <w:rPr>
          <w:color w:val="6D6E71"/>
          <w:spacing w:val="-3"/>
          <w:lang w:val="nl-NL"/>
        </w:rPr>
        <w:t>s</w:t>
      </w:r>
      <w:r w:rsidRPr="00CA22F4">
        <w:rPr>
          <w:color w:val="6D6E71"/>
          <w:lang w:val="nl-NL"/>
        </w:rPr>
        <w:t>ti</w:t>
      </w:r>
      <w:r w:rsidRPr="00CA22F4">
        <w:rPr>
          <w:color w:val="6D6E71"/>
          <w:spacing w:val="-2"/>
          <w:lang w:val="nl-NL"/>
        </w:rPr>
        <w:t>g</w:t>
      </w:r>
      <w:r w:rsidRPr="00CA22F4">
        <w:rPr>
          <w:color w:val="6D6E71"/>
          <w:lang w:val="nl-NL"/>
        </w:rPr>
        <w:t>e</w:t>
      </w:r>
      <w:r w:rsidRPr="00CA22F4">
        <w:rPr>
          <w:color w:val="6D6E71"/>
          <w:spacing w:val="-6"/>
          <w:lang w:val="nl-NL"/>
        </w:rPr>
        <w:t xml:space="preserve"> </w:t>
      </w:r>
      <w:r w:rsidRPr="00CA22F4">
        <w:rPr>
          <w:color w:val="6D6E71"/>
          <w:lang w:val="nl-NL"/>
        </w:rPr>
        <w:t>muziek</w:t>
      </w:r>
      <w:r w:rsidRPr="00CA22F4">
        <w:rPr>
          <w:color w:val="6D6E71"/>
          <w:spacing w:val="-6"/>
          <w:lang w:val="nl-NL"/>
        </w:rPr>
        <w:t xml:space="preserve"> </w:t>
      </w:r>
      <w:r w:rsidRPr="00CA22F4">
        <w:rPr>
          <w:color w:val="6D6E71"/>
          <w:lang w:val="nl-NL"/>
        </w:rPr>
        <w:t>bij</w:t>
      </w:r>
      <w:r w:rsidRPr="00CA22F4">
        <w:rPr>
          <w:color w:val="6D6E71"/>
          <w:spacing w:val="-5"/>
          <w:lang w:val="nl-NL"/>
        </w:rPr>
        <w:t xml:space="preserve"> </w:t>
      </w:r>
      <w:r w:rsidRPr="00CA22F4">
        <w:rPr>
          <w:color w:val="6D6E71"/>
          <w:lang w:val="nl-NL"/>
        </w:rPr>
        <w:t>binnen</w:t>
      </w:r>
      <w:r w:rsidRPr="00CA22F4">
        <w:rPr>
          <w:color w:val="6D6E71"/>
          <w:spacing w:val="-8"/>
          <w:lang w:val="nl-NL"/>
        </w:rPr>
        <w:t>k</w:t>
      </w:r>
      <w:r w:rsidRPr="00CA22F4">
        <w:rPr>
          <w:color w:val="6D6E71"/>
          <w:lang w:val="nl-NL"/>
        </w:rPr>
        <w:t>om</w:t>
      </w:r>
      <w:r w:rsidRPr="00CA22F4">
        <w:rPr>
          <w:color w:val="6D6E71"/>
          <w:spacing w:val="-3"/>
          <w:lang w:val="nl-NL"/>
        </w:rPr>
        <w:t>s</w:t>
      </w:r>
      <w:r w:rsidRPr="00CA22F4">
        <w:rPr>
          <w:color w:val="6D6E71"/>
          <w:lang w:val="nl-NL"/>
        </w:rPr>
        <w:t>t,</w:t>
      </w:r>
      <w:r w:rsidRPr="00CA22F4">
        <w:rPr>
          <w:color w:val="6D6E71"/>
          <w:spacing w:val="-6"/>
          <w:lang w:val="nl-NL"/>
        </w:rPr>
        <w:t xml:space="preserve"> </w:t>
      </w:r>
      <w:r w:rsidRPr="00CA22F4">
        <w:rPr>
          <w:color w:val="6D6E71"/>
          <w:lang w:val="nl-NL"/>
        </w:rPr>
        <w:t>in</w:t>
      </w:r>
      <w:r w:rsidRPr="00CA22F4">
        <w:rPr>
          <w:color w:val="6D6E71"/>
          <w:spacing w:val="-3"/>
          <w:lang w:val="nl-NL"/>
        </w:rPr>
        <w:t>s</w:t>
      </w:r>
      <w:r w:rsidRPr="00CA22F4">
        <w:rPr>
          <w:color w:val="6D6E71"/>
          <w:lang w:val="nl-NL"/>
        </w:rPr>
        <w:t>trume</w:t>
      </w:r>
      <w:r w:rsidRPr="00CA22F4">
        <w:rPr>
          <w:color w:val="6D6E71"/>
          <w:spacing w:val="-3"/>
          <w:lang w:val="nl-NL"/>
        </w:rPr>
        <w:t>nt</w:t>
      </w:r>
      <w:r w:rsidRPr="00CA22F4">
        <w:rPr>
          <w:color w:val="6D6E71"/>
          <w:lang w:val="nl-NL"/>
        </w:rPr>
        <w:t>ele</w:t>
      </w:r>
      <w:r w:rsidRPr="00CA22F4">
        <w:rPr>
          <w:color w:val="6D6E71"/>
          <w:spacing w:val="-7"/>
          <w:lang w:val="nl-NL"/>
        </w:rPr>
        <w:t xml:space="preserve"> </w:t>
      </w:r>
      <w:r w:rsidRPr="00CA22F4">
        <w:rPr>
          <w:color w:val="6D6E71"/>
          <w:lang w:val="nl-NL"/>
        </w:rPr>
        <w:t>muziek</w:t>
      </w:r>
      <w:r w:rsidRPr="00CA22F4">
        <w:rPr>
          <w:color w:val="6D6E71"/>
          <w:spacing w:val="-6"/>
          <w:lang w:val="nl-NL"/>
        </w:rPr>
        <w:t xml:space="preserve"> </w:t>
      </w:r>
      <w:r w:rsidRPr="00CA22F4">
        <w:rPr>
          <w:color w:val="6D6E71"/>
          <w:lang w:val="nl-NL"/>
        </w:rPr>
        <w:t>door</w:t>
      </w:r>
    </w:p>
    <w:p w14:paraId="207F421B" w14:textId="77777777" w:rsidR="00624579" w:rsidRPr="00CA22F4" w:rsidRDefault="00CA22F4">
      <w:pPr>
        <w:pStyle w:val="Plattetekst"/>
        <w:spacing w:line="264" w:lineRule="exact"/>
        <w:ind w:left="1493"/>
        <w:rPr>
          <w:lang w:val="nl-NL"/>
        </w:rPr>
      </w:pPr>
      <w:r w:rsidRPr="00CA22F4">
        <w:rPr>
          <w:color w:val="6D6E71"/>
          <w:lang w:val="nl-NL"/>
        </w:rPr>
        <w:t>muziekg</w:t>
      </w:r>
      <w:r w:rsidRPr="00CA22F4">
        <w:rPr>
          <w:color w:val="6D6E71"/>
          <w:spacing w:val="-4"/>
          <w:lang w:val="nl-NL"/>
        </w:rPr>
        <w:t>r</w:t>
      </w:r>
      <w:r w:rsidRPr="00CA22F4">
        <w:rPr>
          <w:color w:val="6D6E71"/>
          <w:lang w:val="nl-NL"/>
        </w:rPr>
        <w:t xml:space="preserve">oepje, </w:t>
      </w:r>
      <w:r w:rsidRPr="00CA22F4">
        <w:rPr>
          <w:color w:val="6D6E71"/>
          <w:spacing w:val="-2"/>
          <w:lang w:val="nl-NL"/>
        </w:rPr>
        <w:t>e</w:t>
      </w:r>
      <w:r w:rsidRPr="00CA22F4">
        <w:rPr>
          <w:color w:val="6D6E71"/>
          <w:spacing w:val="-3"/>
          <w:lang w:val="nl-NL"/>
        </w:rPr>
        <w:t>t</w:t>
      </w:r>
      <w:r w:rsidRPr="00CA22F4">
        <w:rPr>
          <w:color w:val="6D6E71"/>
          <w:lang w:val="nl-NL"/>
        </w:rPr>
        <w:t>c.);</w:t>
      </w:r>
    </w:p>
    <w:p w14:paraId="4D17C486"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Bijd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 aan herinneringsboek;</w:t>
      </w:r>
    </w:p>
    <w:p w14:paraId="23DB23CB" w14:textId="77777777" w:rsidR="00624579" w:rsidRPr="00CA22F4" w:rsidRDefault="00CA22F4" w:rsidP="00CD3340">
      <w:pPr>
        <w:pStyle w:val="Plattetekst"/>
        <w:numPr>
          <w:ilvl w:val="0"/>
          <w:numId w:val="12"/>
        </w:numPr>
        <w:tabs>
          <w:tab w:val="left" w:pos="1493"/>
        </w:tabs>
        <w:spacing w:line="264" w:lineRule="exact"/>
        <w:ind w:left="1493"/>
        <w:rPr>
          <w:lang w:val="nl-NL"/>
        </w:rPr>
      </w:pPr>
      <w:r w:rsidRPr="00CA22F4">
        <w:rPr>
          <w:color w:val="6D6E71"/>
          <w:lang w:val="nl-NL"/>
        </w:rPr>
        <w:t>Herinneringsplek.</w:t>
      </w:r>
      <w:r w:rsidRPr="00CA22F4">
        <w:rPr>
          <w:color w:val="6D6E71"/>
          <w:spacing w:val="23"/>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23"/>
          <w:lang w:val="nl-NL"/>
        </w:rPr>
        <w:t xml:space="preserve"> </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ens</w:t>
      </w:r>
      <w:r w:rsidRPr="00CA22F4">
        <w:rPr>
          <w:color w:val="6D6E71"/>
          <w:spacing w:val="23"/>
          <w:lang w:val="nl-NL"/>
        </w:rPr>
        <w:t xml:space="preserve"> </w:t>
      </w:r>
      <w:r w:rsidRPr="00CA22F4">
        <w:rPr>
          <w:color w:val="6D6E71"/>
          <w:lang w:val="nl-NL"/>
        </w:rPr>
        <w:t>in</w:t>
      </w:r>
      <w:r w:rsidRPr="00CA22F4">
        <w:rPr>
          <w:color w:val="6D6E71"/>
          <w:spacing w:val="23"/>
          <w:lang w:val="nl-NL"/>
        </w:rPr>
        <w:t xml:space="preserve"> </w:t>
      </w:r>
      <w:r w:rsidRPr="00CA22F4">
        <w:rPr>
          <w:color w:val="6D6E71"/>
          <w:lang w:val="nl-NL"/>
        </w:rPr>
        <w:t>school</w:t>
      </w:r>
      <w:r w:rsidRPr="00CA22F4">
        <w:rPr>
          <w:color w:val="6D6E71"/>
          <w:spacing w:val="23"/>
          <w:lang w:val="nl-NL"/>
        </w:rPr>
        <w:t xml:space="preserve"> </w:t>
      </w:r>
      <w:r w:rsidRPr="00CA22F4">
        <w:rPr>
          <w:color w:val="6D6E71"/>
          <w:lang w:val="nl-NL"/>
        </w:rPr>
        <w:t>een</w:t>
      </w:r>
      <w:r w:rsidRPr="00CA22F4">
        <w:rPr>
          <w:color w:val="6D6E71"/>
          <w:spacing w:val="23"/>
          <w:lang w:val="nl-NL"/>
        </w:rPr>
        <w:t xml:space="preserve"> </w:t>
      </w:r>
      <w:r w:rsidRPr="00CA22F4">
        <w:rPr>
          <w:color w:val="6D6E71"/>
          <w:lang w:val="nl-NL"/>
        </w:rPr>
        <w:t>plekje</w:t>
      </w:r>
      <w:r w:rsidRPr="00CA22F4">
        <w:rPr>
          <w:color w:val="6D6E71"/>
          <w:spacing w:val="23"/>
          <w:lang w:val="nl-NL"/>
        </w:rPr>
        <w:t xml:space="preserve"> </w:t>
      </w:r>
      <w:r w:rsidRPr="00CA22F4">
        <w:rPr>
          <w:color w:val="6D6E71"/>
          <w:spacing w:val="-3"/>
          <w:lang w:val="nl-NL"/>
        </w:rPr>
        <w:t>v</w:t>
      </w:r>
      <w:r w:rsidRPr="00CA22F4">
        <w:rPr>
          <w:color w:val="6D6E71"/>
          <w:lang w:val="nl-NL"/>
        </w:rPr>
        <w:t>oorbe</w:t>
      </w:r>
      <w:r w:rsidRPr="00CA22F4">
        <w:rPr>
          <w:color w:val="6D6E71"/>
          <w:spacing w:val="-3"/>
          <w:lang w:val="nl-NL"/>
        </w:rPr>
        <w:t>r</w:t>
      </w:r>
      <w:r w:rsidRPr="00CA22F4">
        <w:rPr>
          <w:color w:val="6D6E71"/>
          <w:lang w:val="nl-NL"/>
        </w:rPr>
        <w:t>eiden</w:t>
      </w:r>
      <w:r w:rsidRPr="00CA22F4">
        <w:rPr>
          <w:color w:val="6D6E71"/>
          <w:spacing w:val="23"/>
          <w:lang w:val="nl-NL"/>
        </w:rPr>
        <w:t xml:space="preserve"> </w:t>
      </w:r>
      <w:r w:rsidRPr="00CA22F4">
        <w:rPr>
          <w:color w:val="6D6E71"/>
          <w:spacing w:val="-3"/>
          <w:lang w:val="nl-NL"/>
        </w:rPr>
        <w:t>w</w:t>
      </w:r>
      <w:r w:rsidRPr="00CA22F4">
        <w:rPr>
          <w:color w:val="6D6E71"/>
          <w:lang w:val="nl-NL"/>
        </w:rPr>
        <w:t>aar</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o</w:t>
      </w:r>
      <w:r w:rsidRPr="00CA22F4">
        <w:rPr>
          <w:color w:val="6D6E71"/>
          <w:spacing w:val="23"/>
          <w:lang w:val="nl-NL"/>
        </w:rPr>
        <w:t xml:space="preserve"> </w:t>
      </w:r>
      <w:r w:rsidRPr="00CA22F4">
        <w:rPr>
          <w:color w:val="6D6E71"/>
          <w:spacing w:val="-4"/>
          <w:lang w:val="nl-NL"/>
        </w:rPr>
        <w:t>v</w:t>
      </w:r>
      <w:r w:rsidRPr="00CA22F4">
        <w:rPr>
          <w:color w:val="6D6E71"/>
          <w:lang w:val="nl-NL"/>
        </w:rPr>
        <w:t>an</w:t>
      </w:r>
      <w:r w:rsidRPr="00CA22F4">
        <w:rPr>
          <w:color w:val="6D6E71"/>
          <w:spacing w:val="23"/>
          <w:lang w:val="nl-NL"/>
        </w:rPr>
        <w:t xml:space="preserve"> </w:t>
      </w:r>
      <w:r w:rsidRPr="00CA22F4">
        <w:rPr>
          <w:color w:val="6D6E71"/>
          <w:lang w:val="nl-NL"/>
        </w:rPr>
        <w:t>…..</w:t>
      </w:r>
      <w:r w:rsidRPr="00CA22F4">
        <w:rPr>
          <w:color w:val="6D6E71"/>
          <w:spacing w:val="23"/>
          <w:lang w:val="nl-NL"/>
        </w:rPr>
        <w:t xml:space="preserve"> </w:t>
      </w:r>
      <w:r w:rsidRPr="00CA22F4">
        <w:rPr>
          <w:color w:val="6D6E71"/>
          <w:lang w:val="nl-NL"/>
        </w:rPr>
        <w:t>of</w:t>
      </w:r>
      <w:r w:rsidRPr="00CA22F4">
        <w:rPr>
          <w:color w:val="6D6E71"/>
          <w:spacing w:val="23"/>
          <w:lang w:val="nl-NL"/>
        </w:rPr>
        <w:t xml:space="preserve"> </w:t>
      </w:r>
      <w:r w:rsidRPr="00CA22F4">
        <w:rPr>
          <w:color w:val="6D6E71"/>
          <w:lang w:val="nl-NL"/>
        </w:rPr>
        <w:t>een</w:t>
      </w:r>
    </w:p>
    <w:p w14:paraId="28F8F7CB" w14:textId="77777777" w:rsidR="00624579" w:rsidRPr="00CA22F4" w:rsidRDefault="00CA22F4">
      <w:pPr>
        <w:pStyle w:val="Plattetekst"/>
        <w:spacing w:line="264" w:lineRule="exact"/>
        <w:ind w:left="1493"/>
        <w:rPr>
          <w:lang w:val="nl-NL"/>
        </w:rPr>
      </w:pPr>
      <w:r w:rsidRPr="00CA22F4">
        <w:rPr>
          <w:color w:val="6D6E71"/>
          <w:lang w:val="nl-NL"/>
        </w:rPr>
        <w:t>door</w:t>
      </w:r>
      <w:r w:rsidRPr="00CA22F4">
        <w:rPr>
          <w:color w:val="6D6E71"/>
          <w:spacing w:val="3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7"/>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37"/>
          <w:lang w:val="nl-NL"/>
        </w:rPr>
        <w:t xml:space="preserve"> </w:t>
      </w:r>
      <w:r w:rsidRPr="00CA22F4">
        <w:rPr>
          <w:color w:val="6D6E71"/>
          <w:lang w:val="nl-NL"/>
        </w:rPr>
        <w:t>m</w:t>
      </w:r>
      <w:r w:rsidRPr="00CA22F4">
        <w:rPr>
          <w:color w:val="6D6E71"/>
          <w:spacing w:val="-3"/>
          <w:lang w:val="nl-NL"/>
        </w:rPr>
        <w:t>o</w:t>
      </w:r>
      <w:r w:rsidRPr="00CA22F4">
        <w:rPr>
          <w:color w:val="6D6E71"/>
          <w:spacing w:val="-4"/>
          <w:lang w:val="nl-NL"/>
        </w:rPr>
        <w:t>z</w:t>
      </w:r>
      <w:r w:rsidRPr="00CA22F4">
        <w:rPr>
          <w:color w:val="6D6E71"/>
          <w:lang w:val="nl-NL"/>
        </w:rPr>
        <w:t>aïek</w:t>
      </w:r>
      <w:r w:rsidRPr="00CA22F4">
        <w:rPr>
          <w:color w:val="6D6E71"/>
          <w:spacing w:val="36"/>
          <w:lang w:val="nl-NL"/>
        </w:rPr>
        <w:t xml:space="preserve"> </w:t>
      </w:r>
      <w:r w:rsidRPr="00CA22F4">
        <w:rPr>
          <w:color w:val="6D6E71"/>
          <w:spacing w:val="-4"/>
          <w:lang w:val="nl-NL"/>
        </w:rPr>
        <w:t>k</w:t>
      </w:r>
      <w:r w:rsidRPr="00CA22F4">
        <w:rPr>
          <w:color w:val="6D6E71"/>
          <w:lang w:val="nl-NL"/>
        </w:rPr>
        <w:t>an</w:t>
      </w:r>
      <w:r w:rsidRPr="00CA22F4">
        <w:rPr>
          <w:color w:val="6D6E71"/>
          <w:spacing w:val="3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7"/>
          <w:lang w:val="nl-NL"/>
        </w:rPr>
        <w:t xml:space="preserve"> </w:t>
      </w:r>
      <w:r w:rsidRPr="00CA22F4">
        <w:rPr>
          <w:color w:val="6D6E71"/>
          <w:lang w:val="nl-NL"/>
        </w:rPr>
        <w:t>op</w:t>
      </w:r>
      <w:r w:rsidRPr="00CA22F4">
        <w:rPr>
          <w:color w:val="6D6E71"/>
          <w:spacing w:val="-2"/>
          <w:lang w:val="nl-NL"/>
        </w:rPr>
        <w:t>g</w:t>
      </w:r>
      <w:r w:rsidRPr="00CA22F4">
        <w:rPr>
          <w:color w:val="6D6E71"/>
          <w:lang w:val="nl-NL"/>
        </w:rPr>
        <w:t>ehan</w:t>
      </w:r>
      <w:r w:rsidRPr="00CA22F4">
        <w:rPr>
          <w:color w:val="6D6E71"/>
          <w:spacing w:val="-2"/>
          <w:lang w:val="nl-NL"/>
        </w:rPr>
        <w:t>g</w:t>
      </w:r>
      <w:r w:rsidRPr="00CA22F4">
        <w:rPr>
          <w:color w:val="6D6E71"/>
          <w:lang w:val="nl-NL"/>
        </w:rPr>
        <w:t>en.</w:t>
      </w:r>
      <w:r w:rsidRPr="00CA22F4">
        <w:rPr>
          <w:color w:val="6D6E71"/>
          <w:spacing w:val="37"/>
          <w:lang w:val="nl-NL"/>
        </w:rPr>
        <w:t xml:space="preserve"> </w:t>
      </w:r>
      <w:r w:rsidRPr="00CA22F4">
        <w:rPr>
          <w:color w:val="6D6E71"/>
          <w:lang w:val="nl-NL"/>
        </w:rPr>
        <w:t>Of</w:t>
      </w:r>
      <w:r w:rsidRPr="00CA22F4">
        <w:rPr>
          <w:color w:val="6D6E71"/>
          <w:spacing w:val="36"/>
          <w:lang w:val="nl-NL"/>
        </w:rPr>
        <w:t xml:space="preserve"> </w:t>
      </w:r>
      <w:r w:rsidRPr="00CA22F4">
        <w:rPr>
          <w:color w:val="6D6E71"/>
          <w:lang w:val="nl-NL"/>
        </w:rPr>
        <w:t>er</w:t>
      </w:r>
      <w:r w:rsidRPr="00CA22F4">
        <w:rPr>
          <w:color w:val="6D6E71"/>
          <w:spacing w:val="37"/>
          <w:lang w:val="nl-NL"/>
        </w:rPr>
        <w:t xml:space="preserve"> </w:t>
      </w:r>
      <w:r w:rsidRPr="00CA22F4">
        <w:rPr>
          <w:color w:val="6D6E71"/>
          <w:spacing w:val="-4"/>
          <w:lang w:val="nl-NL"/>
        </w:rPr>
        <w:t>k</w:t>
      </w:r>
      <w:r w:rsidRPr="00CA22F4">
        <w:rPr>
          <w:color w:val="6D6E71"/>
          <w:lang w:val="nl-NL"/>
        </w:rPr>
        <w:t>an</w:t>
      </w:r>
      <w:r w:rsidRPr="00CA22F4">
        <w:rPr>
          <w:color w:val="6D6E71"/>
          <w:spacing w:val="37"/>
          <w:lang w:val="nl-NL"/>
        </w:rPr>
        <w:t xml:space="preserve"> </w:t>
      </w:r>
      <w:r w:rsidRPr="00CA22F4">
        <w:rPr>
          <w:color w:val="6D6E71"/>
          <w:lang w:val="nl-NL"/>
        </w:rPr>
        <w:t>een</w:t>
      </w:r>
      <w:r w:rsidRPr="00CA22F4">
        <w:rPr>
          <w:color w:val="6D6E71"/>
          <w:spacing w:val="36"/>
          <w:lang w:val="nl-NL"/>
        </w:rPr>
        <w:t xml:space="preserve"> </w:t>
      </w:r>
      <w:r w:rsidRPr="00CA22F4">
        <w:rPr>
          <w:color w:val="6D6E71"/>
          <w:lang w:val="nl-NL"/>
        </w:rPr>
        <w:t>boom</w:t>
      </w:r>
      <w:r w:rsidRPr="00CA22F4">
        <w:rPr>
          <w:color w:val="6D6E71"/>
          <w:spacing w:val="37"/>
          <w:lang w:val="nl-NL"/>
        </w:rPr>
        <w:t xml:space="preserve"> </w:t>
      </w:r>
      <w:r w:rsidRPr="00CA22F4">
        <w:rPr>
          <w:color w:val="6D6E71"/>
          <w:spacing w:val="-2"/>
          <w:lang w:val="nl-NL"/>
        </w:rPr>
        <w:t>g</w:t>
      </w:r>
      <w:r w:rsidRPr="00CA22F4">
        <w:rPr>
          <w:color w:val="6D6E71"/>
          <w:lang w:val="nl-NL"/>
        </w:rPr>
        <w:t>epla</w:t>
      </w:r>
      <w:r w:rsidRPr="00CA22F4">
        <w:rPr>
          <w:color w:val="6D6E71"/>
          <w:spacing w:val="-2"/>
          <w:lang w:val="nl-NL"/>
        </w:rPr>
        <w:t>n</w:t>
      </w:r>
      <w:r w:rsidRPr="00CA22F4">
        <w:rPr>
          <w:color w:val="6D6E71"/>
          <w:lang w:val="nl-NL"/>
        </w:rPr>
        <w:t>t</w:t>
      </w:r>
      <w:r w:rsidRPr="00CA22F4">
        <w:rPr>
          <w:color w:val="6D6E71"/>
          <w:spacing w:val="3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37"/>
          <w:lang w:val="nl-NL"/>
        </w:rPr>
        <w:t xml:space="preserve"> </w:t>
      </w:r>
      <w:r w:rsidRPr="00CA22F4">
        <w:rPr>
          <w:color w:val="6D6E71"/>
          <w:lang w:val="nl-NL"/>
        </w:rPr>
        <w:t>als</w:t>
      </w:r>
    </w:p>
    <w:p w14:paraId="7246E070" w14:textId="77777777" w:rsidR="00624579" w:rsidRPr="00CA22F4" w:rsidRDefault="00CA22F4">
      <w:pPr>
        <w:pStyle w:val="Plattetekst"/>
        <w:spacing w:line="264" w:lineRule="exact"/>
        <w:ind w:left="1493"/>
        <w:rPr>
          <w:lang w:val="nl-NL"/>
        </w:rPr>
      </w:pPr>
      <w:r w:rsidRPr="00CA22F4">
        <w:rPr>
          <w:color w:val="6D6E71"/>
          <w:lang w:val="nl-NL"/>
        </w:rPr>
        <w:t>he</w:t>
      </w:r>
      <w:r w:rsidRPr="00CA22F4">
        <w:rPr>
          <w:color w:val="6D6E71"/>
          <w:spacing w:val="-4"/>
          <w:lang w:val="nl-NL"/>
        </w:rPr>
        <w:t>r</w:t>
      </w:r>
      <w:r w:rsidRPr="00CA22F4">
        <w:rPr>
          <w:color w:val="6D6E71"/>
          <w:lang w:val="nl-NL"/>
        </w:rPr>
        <w:t>denkingsmonume</w:t>
      </w:r>
      <w:r w:rsidRPr="00CA22F4">
        <w:rPr>
          <w:color w:val="6D6E71"/>
          <w:spacing w:val="-2"/>
          <w:lang w:val="nl-NL"/>
        </w:rPr>
        <w:t>n</w:t>
      </w:r>
      <w:r w:rsidRPr="00CA22F4">
        <w:rPr>
          <w:color w:val="6D6E71"/>
          <w:lang w:val="nl-NL"/>
        </w:rPr>
        <w:t>t.</w:t>
      </w:r>
    </w:p>
    <w:p w14:paraId="241D23A6" w14:textId="77777777" w:rsidR="00624579" w:rsidRPr="00CA22F4" w:rsidRDefault="00624579">
      <w:pPr>
        <w:spacing w:before="14" w:line="260" w:lineRule="exact"/>
        <w:rPr>
          <w:sz w:val="26"/>
          <w:szCs w:val="26"/>
          <w:lang w:val="nl-NL"/>
        </w:rPr>
      </w:pPr>
    </w:p>
    <w:p w14:paraId="0CED4DA2" w14:textId="77777777" w:rsidR="00624579" w:rsidRPr="00CA22F4" w:rsidRDefault="00CA22F4">
      <w:pPr>
        <w:pStyle w:val="Kop2"/>
        <w:rPr>
          <w:b w:val="0"/>
          <w:bCs w:val="0"/>
          <w:lang w:val="nl-NL"/>
        </w:rPr>
      </w:pPr>
      <w:r w:rsidRPr="00CA22F4">
        <w:rPr>
          <w:color w:val="4FA6E7"/>
          <w:lang w:val="nl-NL"/>
        </w:rPr>
        <w:t>Bou</w:t>
      </w:r>
      <w:r w:rsidRPr="00CA22F4">
        <w:rPr>
          <w:color w:val="4FA6E7"/>
          <w:spacing w:val="-3"/>
          <w:lang w:val="nl-NL"/>
        </w:rPr>
        <w:t>w</w:t>
      </w:r>
      <w:r w:rsidRPr="00CA22F4">
        <w:rPr>
          <w:color w:val="4FA6E7"/>
          <w:spacing w:val="-4"/>
          <w:lang w:val="nl-NL"/>
        </w:rPr>
        <w:t>st</w:t>
      </w:r>
      <w:r w:rsidRPr="00CA22F4">
        <w:rPr>
          <w:color w:val="4FA6E7"/>
          <w:lang w:val="nl-NL"/>
        </w:rPr>
        <w:t xml:space="preserve">enen </w:t>
      </w:r>
      <w:r w:rsidRPr="00CA22F4">
        <w:rPr>
          <w:color w:val="4FA6E7"/>
          <w:spacing w:val="-3"/>
          <w:lang w:val="nl-NL"/>
        </w:rPr>
        <w:t>v</w:t>
      </w:r>
      <w:r w:rsidRPr="00CA22F4">
        <w:rPr>
          <w:color w:val="4FA6E7"/>
          <w:lang w:val="nl-NL"/>
        </w:rPr>
        <w:t>oor een viering</w:t>
      </w:r>
    </w:p>
    <w:p w14:paraId="06C7E76B" w14:textId="77777777" w:rsidR="00624579" w:rsidRPr="00CA22F4" w:rsidRDefault="00CA22F4">
      <w:pPr>
        <w:pStyle w:val="Kop3"/>
        <w:spacing w:line="277" w:lineRule="exact"/>
        <w:rPr>
          <w:rFonts w:cs="Calibri"/>
          <w:b w:val="0"/>
          <w:bCs w:val="0"/>
          <w:lang w:val="nl-NL"/>
        </w:rPr>
      </w:pPr>
      <w:r w:rsidRPr="00CA22F4">
        <w:rPr>
          <w:rFonts w:cs="Calibri"/>
          <w:color w:val="58595B"/>
          <w:lang w:val="nl-NL"/>
        </w:rPr>
        <w:t>Begin</w:t>
      </w:r>
    </w:p>
    <w:p w14:paraId="3E05A3C0" w14:textId="77777777" w:rsidR="00624579" w:rsidRPr="00CA22F4" w:rsidRDefault="00CA22F4">
      <w:pPr>
        <w:pStyle w:val="Plattetekst"/>
        <w:spacing w:before="6"/>
        <w:rPr>
          <w:lang w:val="nl-NL"/>
        </w:rPr>
      </w:pPr>
      <w:r w:rsidRPr="00CA22F4">
        <w:rPr>
          <w:color w:val="6D6E71"/>
          <w:lang w:val="nl-NL"/>
        </w:rPr>
        <w:t>Als</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tijd is</w:t>
      </w:r>
      <w:r w:rsidRPr="00CA22F4">
        <w:rPr>
          <w:color w:val="6D6E71"/>
          <w:spacing w:val="-1"/>
          <w:lang w:val="nl-NL"/>
        </w:rPr>
        <w:t xml:space="preserve"> </w:t>
      </w:r>
      <w:r w:rsidRPr="00CA22F4">
        <w:rPr>
          <w:color w:val="6D6E71"/>
          <w:spacing w:val="-8"/>
          <w:lang w:val="nl-NL"/>
        </w:rPr>
        <w:t>k</w:t>
      </w:r>
      <w:r w:rsidRPr="00CA22F4">
        <w:rPr>
          <w:color w:val="6D6E71"/>
          <w:lang w:val="nl-NL"/>
        </w:rPr>
        <w:t>omen de 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naar de aula.</w:t>
      </w:r>
    </w:p>
    <w:p w14:paraId="7967D935" w14:textId="77777777" w:rsidR="00624579" w:rsidRPr="00CA22F4" w:rsidRDefault="00CA22F4">
      <w:pPr>
        <w:pStyle w:val="Plattetekst"/>
        <w:spacing w:before="11"/>
        <w:rPr>
          <w:lang w:val="nl-NL"/>
        </w:rPr>
      </w:pPr>
      <w:r w:rsidRPr="00CA22F4">
        <w:rPr>
          <w:color w:val="6D6E71"/>
          <w:lang w:val="nl-NL"/>
        </w:rPr>
        <w:t>De kinde</w:t>
      </w:r>
      <w:r w:rsidRPr="00CA22F4">
        <w:rPr>
          <w:color w:val="6D6E71"/>
          <w:spacing w:val="-3"/>
          <w:lang w:val="nl-NL"/>
        </w:rPr>
        <w:t>r</w:t>
      </w:r>
      <w:r w:rsidRPr="00CA22F4">
        <w:rPr>
          <w:color w:val="6D6E71"/>
          <w:lang w:val="nl-NL"/>
        </w:rPr>
        <w:t xml:space="preserve">en </w:t>
      </w:r>
      <w:r w:rsidRPr="00CA22F4">
        <w:rPr>
          <w:color w:val="6D6E71"/>
          <w:spacing w:val="-4"/>
          <w:lang w:val="nl-NL"/>
        </w:rPr>
        <w:t>v</w:t>
      </w:r>
      <w:r w:rsidRPr="00CA22F4">
        <w:rPr>
          <w:color w:val="6D6E71"/>
          <w:lang w:val="nl-NL"/>
        </w:rPr>
        <w:t>an de laag</w:t>
      </w:r>
      <w:r w:rsidRPr="00CA22F4">
        <w:rPr>
          <w:color w:val="6D6E71"/>
          <w:spacing w:val="-3"/>
          <w:lang w:val="nl-NL"/>
        </w:rPr>
        <w:t>st</w:t>
      </w:r>
      <w:r w:rsidRPr="00CA22F4">
        <w:rPr>
          <w:color w:val="6D6E71"/>
          <w:lang w:val="nl-NL"/>
        </w:rPr>
        <w:t>e g</w:t>
      </w:r>
      <w:r w:rsidRPr="00CA22F4">
        <w:rPr>
          <w:color w:val="6D6E71"/>
          <w:spacing w:val="-4"/>
          <w:lang w:val="nl-NL"/>
        </w:rPr>
        <w:t>r</w:t>
      </w:r>
      <w:r w:rsidRPr="00CA22F4">
        <w:rPr>
          <w:color w:val="6D6E71"/>
          <w:lang w:val="nl-NL"/>
        </w:rPr>
        <w:t>oepen le</w:t>
      </w:r>
      <w:r w:rsidRPr="00CA22F4">
        <w:rPr>
          <w:color w:val="6D6E71"/>
          <w:spacing w:val="2"/>
          <w:lang w:val="nl-NL"/>
        </w:rPr>
        <w:t>g</w:t>
      </w:r>
      <w:r w:rsidRPr="00CA22F4">
        <w:rPr>
          <w:color w:val="6D6E71"/>
          <w:spacing w:val="-2"/>
          <w:lang w:val="nl-NL"/>
        </w:rPr>
        <w:t>g</w:t>
      </w:r>
      <w:r w:rsidRPr="00CA22F4">
        <w:rPr>
          <w:color w:val="6D6E71"/>
          <w:lang w:val="nl-NL"/>
        </w:rPr>
        <w:t>en hun mee</w:t>
      </w:r>
      <w:r w:rsidRPr="00CA22F4">
        <w:rPr>
          <w:color w:val="6D6E71"/>
          <w:spacing w:val="-2"/>
          <w:lang w:val="nl-NL"/>
        </w:rPr>
        <w:t>g</w:t>
      </w:r>
      <w:r w:rsidRPr="00CA22F4">
        <w:rPr>
          <w:color w:val="6D6E71"/>
          <w:lang w:val="nl-NL"/>
        </w:rPr>
        <w:t>eb</w:t>
      </w:r>
      <w:r w:rsidRPr="00CA22F4">
        <w:rPr>
          <w:color w:val="6D6E71"/>
          <w:spacing w:val="-5"/>
          <w:lang w:val="nl-NL"/>
        </w:rPr>
        <w:t>r</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 bloemen/</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w:t>
      </w:r>
      <w:r w:rsidRPr="00CA22F4">
        <w:rPr>
          <w:color w:val="6D6E71"/>
          <w:spacing w:val="-2"/>
          <w:lang w:val="nl-NL"/>
        </w:rPr>
        <w:t>g</w:t>
      </w:r>
      <w:r w:rsidRPr="00CA22F4">
        <w:rPr>
          <w:color w:val="6D6E71"/>
          <w:lang w:val="nl-NL"/>
        </w:rPr>
        <w:t xml:space="preserve">en bij de </w:t>
      </w:r>
      <w:r w:rsidRPr="00CA22F4">
        <w:rPr>
          <w:color w:val="6D6E71"/>
          <w:spacing w:val="-5"/>
          <w:lang w:val="nl-NL"/>
        </w:rPr>
        <w:t>f</w:t>
      </w:r>
      <w:r w:rsidRPr="00CA22F4">
        <w:rPr>
          <w:color w:val="6D6E71"/>
          <w:lang w:val="nl-NL"/>
        </w:rPr>
        <w:t>o</w:t>
      </w:r>
      <w:r w:rsidRPr="00CA22F4">
        <w:rPr>
          <w:color w:val="6D6E71"/>
          <w:spacing w:val="-3"/>
          <w:lang w:val="nl-NL"/>
        </w:rPr>
        <w:t>t</w:t>
      </w:r>
      <w:r w:rsidRPr="00CA22F4">
        <w:rPr>
          <w:color w:val="6D6E71"/>
          <w:lang w:val="nl-NL"/>
        </w:rPr>
        <w:t xml:space="preserve">o </w:t>
      </w:r>
      <w:r w:rsidRPr="00CA22F4">
        <w:rPr>
          <w:color w:val="6D6E71"/>
          <w:spacing w:val="-4"/>
          <w:lang w:val="nl-NL"/>
        </w:rPr>
        <w:t>v</w:t>
      </w:r>
      <w:r w:rsidRPr="00CA22F4">
        <w:rPr>
          <w:color w:val="6D6E71"/>
          <w:lang w:val="nl-NL"/>
        </w:rPr>
        <w:t>an.</w:t>
      </w:r>
    </w:p>
    <w:p w14:paraId="2004CC01" w14:textId="77777777" w:rsidR="00624579" w:rsidRPr="00CA22F4" w:rsidRDefault="00624579">
      <w:pPr>
        <w:spacing w:before="2" w:line="280" w:lineRule="exact"/>
        <w:rPr>
          <w:sz w:val="28"/>
          <w:szCs w:val="28"/>
          <w:lang w:val="nl-NL"/>
        </w:rPr>
      </w:pPr>
    </w:p>
    <w:p w14:paraId="7312FEAE" w14:textId="77777777" w:rsidR="00624579" w:rsidRPr="00CA22F4" w:rsidRDefault="00CA22F4">
      <w:pPr>
        <w:spacing w:line="264" w:lineRule="exact"/>
        <w:ind w:left="1133" w:right="1134"/>
        <w:rPr>
          <w:rFonts w:ascii="Calibri" w:eastAsia="Calibri" w:hAnsi="Calibri" w:cs="Calibri"/>
          <w:lang w:val="nl-NL"/>
        </w:rPr>
      </w:pPr>
      <w:r w:rsidRPr="00CA22F4">
        <w:rPr>
          <w:rFonts w:ascii="Calibri" w:eastAsia="Calibri" w:hAnsi="Calibri" w:cs="Calibri"/>
          <w:b/>
          <w:bCs/>
          <w:color w:val="58595B"/>
          <w:spacing w:val="-9"/>
          <w:sz w:val="24"/>
          <w:szCs w:val="24"/>
          <w:lang w:val="nl-NL"/>
        </w:rPr>
        <w:t>W</w:t>
      </w:r>
      <w:r w:rsidRPr="00CA22F4">
        <w:rPr>
          <w:rFonts w:ascii="Calibri" w:eastAsia="Calibri" w:hAnsi="Calibri" w:cs="Calibri"/>
          <w:b/>
          <w:bCs/>
          <w:color w:val="58595B"/>
          <w:sz w:val="24"/>
          <w:szCs w:val="24"/>
          <w:lang w:val="nl-NL"/>
        </w:rPr>
        <w:t>el</w:t>
      </w:r>
      <w:r w:rsidRPr="00CA22F4">
        <w:rPr>
          <w:rFonts w:ascii="Calibri" w:eastAsia="Calibri" w:hAnsi="Calibri" w:cs="Calibri"/>
          <w:b/>
          <w:bCs/>
          <w:color w:val="58595B"/>
          <w:spacing w:val="-7"/>
          <w:sz w:val="24"/>
          <w:szCs w:val="24"/>
          <w:lang w:val="nl-NL"/>
        </w:rPr>
        <w:t>k</w:t>
      </w:r>
      <w:r w:rsidRPr="00CA22F4">
        <w:rPr>
          <w:rFonts w:ascii="Calibri" w:eastAsia="Calibri" w:hAnsi="Calibri" w:cs="Calibri"/>
          <w:b/>
          <w:bCs/>
          <w:color w:val="58595B"/>
          <w:sz w:val="24"/>
          <w:szCs w:val="24"/>
          <w:lang w:val="nl-NL"/>
        </w:rPr>
        <w:t xml:space="preserve">om                                                                                                                                                       </w:t>
      </w:r>
      <w:r w:rsidRPr="00CA22F4">
        <w:rPr>
          <w:rFonts w:ascii="Calibri" w:eastAsia="Calibri" w:hAnsi="Calibri" w:cs="Calibri"/>
          <w:color w:val="6D6E71"/>
          <w:lang w:val="nl-NL"/>
        </w:rPr>
        <w:t>Iemand</w:t>
      </w:r>
      <w:r w:rsidRPr="00CA22F4">
        <w:rPr>
          <w:rFonts w:ascii="Calibri" w:eastAsia="Calibri" w:hAnsi="Calibri" w:cs="Calibri"/>
          <w:color w:val="6D6E71"/>
          <w:spacing w:val="-32"/>
          <w:lang w:val="nl-NL"/>
        </w:rPr>
        <w:t xml:space="preserve"> </w:t>
      </w:r>
      <w:r w:rsidRPr="00CA22F4">
        <w:rPr>
          <w:rFonts w:ascii="Calibri" w:eastAsia="Calibri" w:hAnsi="Calibri" w:cs="Calibri"/>
          <w:color w:val="6D6E71"/>
          <w:spacing w:val="-4"/>
          <w:lang w:val="nl-NL"/>
        </w:rPr>
        <w:t>v</w:t>
      </w:r>
      <w:r w:rsidRPr="00CA22F4">
        <w:rPr>
          <w:rFonts w:ascii="Calibri" w:eastAsia="Calibri" w:hAnsi="Calibri" w:cs="Calibri"/>
          <w:color w:val="6D6E71"/>
          <w:lang w:val="nl-NL"/>
        </w:rPr>
        <w:t>an</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lang w:val="nl-NL"/>
        </w:rPr>
        <w:t>de</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di</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ectie</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he</w:t>
      </w:r>
      <w:r w:rsidRPr="00CA22F4">
        <w:rPr>
          <w:rFonts w:ascii="Calibri" w:eastAsia="Calibri" w:hAnsi="Calibri" w:cs="Calibri"/>
          <w:color w:val="6D6E71"/>
          <w:spacing w:val="-2"/>
          <w:lang w:val="nl-NL"/>
        </w:rPr>
        <w:t>e</w:t>
      </w:r>
      <w:r w:rsidRPr="00CA22F4">
        <w:rPr>
          <w:rFonts w:ascii="Calibri" w:eastAsia="Calibri" w:hAnsi="Calibri" w:cs="Calibri"/>
          <w:color w:val="6D6E71"/>
          <w:lang w:val="nl-NL"/>
        </w:rPr>
        <w:t>t</w:t>
      </w:r>
      <w:r w:rsidRPr="00CA22F4">
        <w:rPr>
          <w:rFonts w:ascii="Calibri" w:eastAsia="Calibri" w:hAnsi="Calibri" w:cs="Calibri"/>
          <w:color w:val="6D6E71"/>
          <w:spacing w:val="-32"/>
          <w:lang w:val="nl-NL"/>
        </w:rPr>
        <w:t xml:space="preserve"> </w:t>
      </w:r>
      <w:r w:rsidRPr="00CA22F4">
        <w:rPr>
          <w:rFonts w:ascii="Calibri" w:eastAsia="Calibri" w:hAnsi="Calibri" w:cs="Calibri"/>
          <w:color w:val="6D6E71"/>
          <w:lang w:val="nl-NL"/>
        </w:rPr>
        <w:t>de</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spacing w:val="-5"/>
          <w:lang w:val="nl-NL"/>
        </w:rPr>
        <w:t>f</w:t>
      </w:r>
      <w:r w:rsidRPr="00CA22F4">
        <w:rPr>
          <w:rFonts w:ascii="Calibri" w:eastAsia="Calibri" w:hAnsi="Calibri" w:cs="Calibri"/>
          <w:color w:val="6D6E71"/>
          <w:lang w:val="nl-NL"/>
        </w:rPr>
        <w:t>amilie</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spacing w:val="-4"/>
          <w:lang w:val="nl-NL"/>
        </w:rPr>
        <w:t>v</w:t>
      </w:r>
      <w:r w:rsidRPr="00CA22F4">
        <w:rPr>
          <w:rFonts w:ascii="Calibri" w:eastAsia="Calibri" w:hAnsi="Calibri" w:cs="Calibri"/>
          <w:color w:val="6D6E71"/>
          <w:lang w:val="nl-NL"/>
        </w:rPr>
        <w:t>an</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lang w:val="nl-NL"/>
        </w:rPr>
        <w:t>en</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alle</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lang w:val="nl-NL"/>
        </w:rPr>
        <w:t>kinde</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en</w:t>
      </w:r>
      <w:r w:rsidRPr="00CA22F4">
        <w:rPr>
          <w:rFonts w:ascii="Calibri" w:eastAsia="Calibri" w:hAnsi="Calibri" w:cs="Calibri"/>
          <w:color w:val="6D6E71"/>
          <w:spacing w:val="-32"/>
          <w:lang w:val="nl-NL"/>
        </w:rPr>
        <w:t xml:space="preserve"> </w:t>
      </w:r>
      <w:r w:rsidRPr="00CA22F4">
        <w:rPr>
          <w:rFonts w:ascii="Calibri" w:eastAsia="Calibri" w:hAnsi="Calibri" w:cs="Calibri"/>
          <w:color w:val="6D6E71"/>
          <w:spacing w:val="-1"/>
          <w:lang w:val="nl-NL"/>
        </w:rPr>
        <w:t>e</w:t>
      </w:r>
      <w:r w:rsidRPr="00CA22F4">
        <w:rPr>
          <w:rFonts w:ascii="Calibri" w:eastAsia="Calibri" w:hAnsi="Calibri" w:cs="Calibri"/>
          <w:color w:val="6D6E71"/>
          <w:lang w:val="nl-NL"/>
        </w:rPr>
        <w:t>n</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lang w:val="nl-NL"/>
        </w:rPr>
        <w:t>med</w:t>
      </w:r>
      <w:r w:rsidRPr="00CA22F4">
        <w:rPr>
          <w:rFonts w:ascii="Calibri" w:eastAsia="Calibri" w:hAnsi="Calibri" w:cs="Calibri"/>
          <w:color w:val="6D6E71"/>
          <w:spacing w:val="-2"/>
          <w:lang w:val="nl-NL"/>
        </w:rPr>
        <w:t>ew</w:t>
      </w:r>
      <w:r w:rsidRPr="00CA22F4">
        <w:rPr>
          <w:rFonts w:ascii="Calibri" w:eastAsia="Calibri" w:hAnsi="Calibri" w:cs="Calibri"/>
          <w:color w:val="6D6E71"/>
          <w:lang w:val="nl-NL"/>
        </w:rPr>
        <w:t>er</w:t>
      </w:r>
      <w:r w:rsidRPr="00CA22F4">
        <w:rPr>
          <w:rFonts w:ascii="Calibri" w:eastAsia="Calibri" w:hAnsi="Calibri" w:cs="Calibri"/>
          <w:color w:val="6D6E71"/>
          <w:spacing w:val="-8"/>
          <w:lang w:val="nl-NL"/>
        </w:rPr>
        <w:t>k</w:t>
      </w:r>
      <w:r w:rsidRPr="00CA22F4">
        <w:rPr>
          <w:rFonts w:ascii="Calibri" w:eastAsia="Calibri" w:hAnsi="Calibri" w:cs="Calibri"/>
          <w:color w:val="6D6E71"/>
          <w:lang w:val="nl-NL"/>
        </w:rPr>
        <w:t>e</w:t>
      </w:r>
      <w:r w:rsidRPr="00CA22F4">
        <w:rPr>
          <w:rFonts w:ascii="Calibri" w:eastAsia="Calibri" w:hAnsi="Calibri" w:cs="Calibri"/>
          <w:color w:val="6D6E71"/>
          <w:spacing w:val="-4"/>
          <w:lang w:val="nl-NL"/>
        </w:rPr>
        <w:t>r</w:t>
      </w:r>
      <w:r w:rsidRPr="00CA22F4">
        <w:rPr>
          <w:rFonts w:ascii="Calibri" w:eastAsia="Calibri" w:hAnsi="Calibri" w:cs="Calibri"/>
          <w:color w:val="6D6E71"/>
          <w:lang w:val="nl-NL"/>
        </w:rPr>
        <w:t>s</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spacing w:val="-2"/>
          <w:lang w:val="nl-NL"/>
        </w:rPr>
        <w:t>w</w:t>
      </w:r>
      <w:r w:rsidRPr="00CA22F4">
        <w:rPr>
          <w:rFonts w:ascii="Calibri" w:eastAsia="Calibri" w:hAnsi="Calibri" w:cs="Calibri"/>
          <w:color w:val="6D6E71"/>
          <w:lang w:val="nl-NL"/>
        </w:rPr>
        <w:t>el</w:t>
      </w:r>
      <w:r w:rsidRPr="00CA22F4">
        <w:rPr>
          <w:rFonts w:ascii="Calibri" w:eastAsia="Calibri" w:hAnsi="Calibri" w:cs="Calibri"/>
          <w:color w:val="6D6E71"/>
          <w:spacing w:val="-8"/>
          <w:lang w:val="nl-NL"/>
        </w:rPr>
        <w:t>k</w:t>
      </w:r>
      <w:r w:rsidRPr="00CA22F4">
        <w:rPr>
          <w:rFonts w:ascii="Calibri" w:eastAsia="Calibri" w:hAnsi="Calibri" w:cs="Calibri"/>
          <w:color w:val="6D6E71"/>
          <w:lang w:val="nl-NL"/>
        </w:rPr>
        <w:t>om</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in</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d</w:t>
      </w:r>
      <w:r w:rsidRPr="00CA22F4">
        <w:rPr>
          <w:rFonts w:ascii="Calibri" w:eastAsia="Calibri" w:hAnsi="Calibri" w:cs="Calibri"/>
          <w:color w:val="6D6E71"/>
          <w:spacing w:val="-3"/>
          <w:lang w:val="nl-NL"/>
        </w:rPr>
        <w:t>e</w:t>
      </w:r>
      <w:r w:rsidRPr="00CA22F4">
        <w:rPr>
          <w:rFonts w:ascii="Calibri" w:eastAsia="Calibri" w:hAnsi="Calibri" w:cs="Calibri"/>
          <w:color w:val="6D6E71"/>
          <w:spacing w:val="-5"/>
          <w:lang w:val="nl-NL"/>
        </w:rPr>
        <w:t>z</w:t>
      </w:r>
      <w:r w:rsidRPr="00CA22F4">
        <w:rPr>
          <w:rFonts w:ascii="Calibri" w:eastAsia="Calibri" w:hAnsi="Calibri" w:cs="Calibri"/>
          <w:color w:val="6D6E71"/>
          <w:lang w:val="nl-NL"/>
        </w:rPr>
        <w:t>e</w:t>
      </w:r>
      <w:r w:rsidRPr="00CA22F4">
        <w:rPr>
          <w:rFonts w:ascii="Calibri" w:eastAsia="Calibri" w:hAnsi="Calibri" w:cs="Calibri"/>
          <w:color w:val="6D6E71"/>
          <w:spacing w:val="-31"/>
          <w:lang w:val="nl-NL"/>
        </w:rPr>
        <w:t xml:space="preserve"> </w:t>
      </w:r>
      <w:r w:rsidRPr="00CA22F4">
        <w:rPr>
          <w:rFonts w:ascii="Calibri" w:eastAsia="Calibri" w:hAnsi="Calibri" w:cs="Calibri"/>
          <w:color w:val="6D6E71"/>
          <w:lang w:val="nl-NL"/>
        </w:rPr>
        <w:t>he</w:t>
      </w:r>
      <w:r w:rsidRPr="00CA22F4">
        <w:rPr>
          <w:rFonts w:ascii="Calibri" w:eastAsia="Calibri" w:hAnsi="Calibri" w:cs="Calibri"/>
          <w:color w:val="6D6E71"/>
          <w:spacing w:val="-4"/>
          <w:lang w:val="nl-NL"/>
        </w:rPr>
        <w:t>r</w:t>
      </w:r>
      <w:r w:rsidRPr="00CA22F4">
        <w:rPr>
          <w:rFonts w:ascii="Calibri" w:eastAsia="Calibri" w:hAnsi="Calibri" w:cs="Calibri"/>
          <w:color w:val="6D6E71"/>
          <w:lang w:val="nl-NL"/>
        </w:rPr>
        <w:t>denking</w:t>
      </w:r>
      <w:r w:rsidRPr="00CA22F4">
        <w:rPr>
          <w:rFonts w:ascii="Calibri" w:eastAsia="Calibri" w:hAnsi="Calibri" w:cs="Calibri"/>
          <w:color w:val="6D6E71"/>
          <w:spacing w:val="-4"/>
          <w:lang w:val="nl-NL"/>
        </w:rPr>
        <w:t>s</w:t>
      </w:r>
      <w:r w:rsidRPr="00CA22F4">
        <w:rPr>
          <w:rFonts w:ascii="Calibri" w:eastAsia="Calibri" w:hAnsi="Calibri" w:cs="Calibri"/>
          <w:color w:val="6D6E71"/>
          <w:lang w:val="nl-NL"/>
        </w:rPr>
        <w:t>viering. (Ge</w:t>
      </w:r>
      <w:r w:rsidRPr="00CA22F4">
        <w:rPr>
          <w:rFonts w:ascii="Calibri" w:eastAsia="Calibri" w:hAnsi="Calibri" w:cs="Calibri"/>
          <w:color w:val="6D6E71"/>
          <w:spacing w:val="-3"/>
          <w:lang w:val="nl-NL"/>
        </w:rPr>
        <w:t>e</w:t>
      </w:r>
      <w:r w:rsidRPr="00CA22F4">
        <w:rPr>
          <w:rFonts w:ascii="Calibri" w:eastAsia="Calibri" w:hAnsi="Calibri" w:cs="Calibri"/>
          <w:color w:val="6D6E71"/>
          <w:lang w:val="nl-NL"/>
        </w:rPr>
        <w:t>f</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iede</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een</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tijd</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en</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rui</w:t>
      </w:r>
      <w:r w:rsidRPr="00CA22F4">
        <w:rPr>
          <w:rFonts w:ascii="Calibri" w:eastAsia="Calibri" w:hAnsi="Calibri" w:cs="Calibri"/>
          <w:color w:val="6D6E71"/>
          <w:spacing w:val="-2"/>
          <w:lang w:val="nl-NL"/>
        </w:rPr>
        <w:t>m</w:t>
      </w:r>
      <w:r w:rsidRPr="00CA22F4">
        <w:rPr>
          <w:rFonts w:ascii="Calibri" w:eastAsia="Calibri" w:hAnsi="Calibri" w:cs="Calibri"/>
          <w:color w:val="6D6E71"/>
          <w:spacing w:val="-3"/>
          <w:lang w:val="nl-NL"/>
        </w:rPr>
        <w:t>t</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om</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spacing w:val="-3"/>
          <w:lang w:val="nl-NL"/>
        </w:rPr>
        <w:t>t</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lang w:val="nl-NL"/>
        </w:rPr>
        <w:t>acclim</w:t>
      </w:r>
      <w:r w:rsidRPr="00CA22F4">
        <w:rPr>
          <w:rFonts w:ascii="Calibri" w:eastAsia="Calibri" w:hAnsi="Calibri" w:cs="Calibri"/>
          <w:color w:val="6D6E71"/>
          <w:spacing w:val="-3"/>
          <w:lang w:val="nl-NL"/>
        </w:rPr>
        <w:t>a</w:t>
      </w:r>
      <w:r w:rsidRPr="00CA22F4">
        <w:rPr>
          <w:rFonts w:ascii="Calibri" w:eastAsia="Calibri" w:hAnsi="Calibri" w:cs="Calibri"/>
          <w:color w:val="6D6E71"/>
          <w:lang w:val="nl-NL"/>
        </w:rPr>
        <w:t>tise</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en)</w:t>
      </w:r>
    </w:p>
    <w:p w14:paraId="3AC13B84" w14:textId="77777777" w:rsidR="00624579" w:rsidRPr="00CA22F4" w:rsidRDefault="00624579">
      <w:pPr>
        <w:spacing w:before="11" w:line="260" w:lineRule="exact"/>
        <w:rPr>
          <w:sz w:val="26"/>
          <w:szCs w:val="26"/>
          <w:lang w:val="nl-NL"/>
        </w:rPr>
      </w:pPr>
    </w:p>
    <w:p w14:paraId="22151CC8" w14:textId="77777777" w:rsidR="00624579" w:rsidRPr="00CA22F4" w:rsidRDefault="00CA22F4">
      <w:pPr>
        <w:pStyle w:val="Kop3"/>
        <w:rPr>
          <w:b w:val="0"/>
          <w:bCs w:val="0"/>
          <w:lang w:val="nl-NL"/>
        </w:rPr>
      </w:pPr>
      <w:r w:rsidRPr="00CA22F4">
        <w:rPr>
          <w:color w:val="58595B"/>
          <w:lang w:val="nl-NL"/>
        </w:rPr>
        <w:t>Ritueel</w:t>
      </w:r>
    </w:p>
    <w:p w14:paraId="1EFDF8BA"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6"/>
          <w:lang w:val="nl-NL"/>
        </w:rPr>
        <w:t xml:space="preserve"> </w:t>
      </w:r>
      <w:r w:rsidRPr="00CA22F4">
        <w:rPr>
          <w:color w:val="6D6E71"/>
          <w:lang w:val="nl-NL"/>
        </w:rPr>
        <w:t>een</w:t>
      </w:r>
      <w:r w:rsidRPr="00CA22F4">
        <w:rPr>
          <w:color w:val="6D6E71"/>
          <w:spacing w:val="6"/>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6"/>
          <w:lang w:val="nl-NL"/>
        </w:rPr>
        <w:t xml:space="preserve"> </w:t>
      </w:r>
      <w:r w:rsidRPr="00CA22F4">
        <w:rPr>
          <w:color w:val="6D6E71"/>
          <w:lang w:val="nl-NL"/>
        </w:rPr>
        <w:t>schoolritueel</w:t>
      </w:r>
      <w:r w:rsidRPr="00CA22F4">
        <w:rPr>
          <w:color w:val="6D6E71"/>
          <w:spacing w:val="6"/>
          <w:lang w:val="nl-NL"/>
        </w:rPr>
        <w:t xml:space="preserve"> </w:t>
      </w:r>
      <w:r w:rsidRPr="00CA22F4">
        <w:rPr>
          <w:color w:val="6D6E71"/>
          <w:spacing w:val="-4"/>
          <w:lang w:val="nl-NL"/>
        </w:rPr>
        <w:t>r</w:t>
      </w:r>
      <w:r w:rsidRPr="00CA22F4">
        <w:rPr>
          <w:color w:val="6D6E71"/>
          <w:lang w:val="nl-NL"/>
        </w:rPr>
        <w:t>ond</w:t>
      </w:r>
      <w:r w:rsidRPr="00CA22F4">
        <w:rPr>
          <w:color w:val="6D6E71"/>
          <w:spacing w:val="6"/>
          <w:lang w:val="nl-NL"/>
        </w:rPr>
        <w:t xml:space="preserve"> </w:t>
      </w:r>
      <w:r w:rsidRPr="00CA22F4">
        <w:rPr>
          <w:color w:val="6D6E71"/>
          <w:lang w:val="nl-NL"/>
        </w:rPr>
        <w:t>he</w:t>
      </w:r>
      <w:r w:rsidRPr="00CA22F4">
        <w:rPr>
          <w:color w:val="6D6E71"/>
          <w:spacing w:val="-4"/>
          <w:lang w:val="nl-NL"/>
        </w:rPr>
        <w:t>r</w:t>
      </w:r>
      <w:r w:rsidRPr="00CA22F4">
        <w:rPr>
          <w:color w:val="6D6E71"/>
          <w:lang w:val="nl-NL"/>
        </w:rPr>
        <w:t>den</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spacing w:val="-4"/>
          <w:lang w:val="nl-NL"/>
        </w:rPr>
        <w:t>v</w:t>
      </w:r>
      <w:r w:rsidRPr="00CA22F4">
        <w:rPr>
          <w:color w:val="6D6E71"/>
          <w:lang w:val="nl-NL"/>
        </w:rPr>
        <w:t>an</w:t>
      </w:r>
      <w:r w:rsidRPr="00CA22F4">
        <w:rPr>
          <w:color w:val="6D6E71"/>
          <w:spacing w:val="6"/>
          <w:lang w:val="nl-NL"/>
        </w:rPr>
        <w:t xml:space="preserve"> </w:t>
      </w:r>
      <w:r w:rsidRPr="00CA22F4">
        <w:rPr>
          <w:color w:val="6D6E71"/>
          <w:lang w:val="nl-NL"/>
        </w:rPr>
        <w:t>dierba</w:t>
      </w:r>
      <w:r w:rsidRPr="00CA22F4">
        <w:rPr>
          <w:color w:val="6D6E71"/>
          <w:spacing w:val="-3"/>
          <w:lang w:val="nl-NL"/>
        </w:rPr>
        <w:t>r</w:t>
      </w:r>
      <w:r w:rsidRPr="00CA22F4">
        <w:rPr>
          <w:color w:val="6D6E71"/>
          <w:lang w:val="nl-NL"/>
        </w:rPr>
        <w:t>e</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erledenen</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2"/>
          <w:lang w:val="nl-NL"/>
        </w:rPr>
        <w:t>a</w:t>
      </w:r>
      <w:r w:rsidRPr="00CA22F4">
        <w:rPr>
          <w:color w:val="6D6E71"/>
          <w:spacing w:val="-3"/>
          <w:lang w:val="nl-NL"/>
        </w:rPr>
        <w:t>f</w:t>
      </w:r>
      <w:r w:rsidRPr="00CA22F4">
        <w:rPr>
          <w:color w:val="6D6E71"/>
          <w:spacing w:val="-5"/>
          <w:lang w:val="nl-NL"/>
        </w:rPr>
        <w:t>z</w:t>
      </w:r>
      <w:r w:rsidRPr="00CA22F4">
        <w:rPr>
          <w:color w:val="6D6E71"/>
          <w:lang w:val="nl-NL"/>
        </w:rPr>
        <w:t>onderlij</w:t>
      </w:r>
      <w:r w:rsidRPr="00CA22F4">
        <w:rPr>
          <w:color w:val="6D6E71"/>
          <w:spacing w:val="-7"/>
          <w:lang w:val="nl-NL"/>
        </w:rPr>
        <w:t>k</w:t>
      </w:r>
      <w:r w:rsidRPr="00CA22F4">
        <w:rPr>
          <w:color w:val="6D6E71"/>
          <w:lang w:val="nl-NL"/>
        </w:rPr>
        <w:t>e</w:t>
      </w:r>
      <w:r w:rsidRPr="00CA22F4">
        <w:rPr>
          <w:color w:val="6D6E71"/>
          <w:spacing w:val="6"/>
          <w:lang w:val="nl-NL"/>
        </w:rPr>
        <w:t xml:space="preserve"> </w:t>
      </w:r>
      <w:r w:rsidRPr="00CA22F4">
        <w:rPr>
          <w:color w:val="6D6E71"/>
          <w:lang w:val="nl-NL"/>
        </w:rPr>
        <w:t>g</w:t>
      </w:r>
      <w:r w:rsidRPr="00CA22F4">
        <w:rPr>
          <w:color w:val="6D6E71"/>
          <w:spacing w:val="-4"/>
          <w:lang w:val="nl-NL"/>
        </w:rPr>
        <w:t>r</w:t>
      </w:r>
      <w:r w:rsidRPr="00CA22F4">
        <w:rPr>
          <w:color w:val="6D6E71"/>
          <w:lang w:val="nl-NL"/>
        </w:rPr>
        <w:t>oepen</w:t>
      </w:r>
    </w:p>
    <w:p w14:paraId="103BC9C5" w14:textId="77777777" w:rsidR="00624579" w:rsidRPr="00CA22F4" w:rsidRDefault="00624579">
      <w:pPr>
        <w:spacing w:line="259" w:lineRule="exact"/>
        <w:rPr>
          <w:lang w:val="nl-NL"/>
        </w:rPr>
        <w:sectPr w:rsidR="00624579" w:rsidRPr="00CA22F4">
          <w:pgSz w:w="11906" w:h="16840"/>
          <w:pgMar w:top="920" w:right="0" w:bottom="500" w:left="0" w:header="0" w:footer="316" w:gutter="0"/>
          <w:cols w:space="708"/>
        </w:sectPr>
      </w:pPr>
    </w:p>
    <w:p w14:paraId="60B84802" w14:textId="77777777" w:rsidR="00624579" w:rsidRPr="00CA22F4" w:rsidRDefault="00624579">
      <w:pPr>
        <w:spacing w:before="5" w:line="120" w:lineRule="exact"/>
        <w:rPr>
          <w:sz w:val="12"/>
          <w:szCs w:val="12"/>
          <w:lang w:val="nl-NL"/>
        </w:rPr>
      </w:pPr>
    </w:p>
    <w:p w14:paraId="18AF4C78" w14:textId="77777777" w:rsidR="00624579" w:rsidRPr="00CA22F4" w:rsidRDefault="00CA22F4">
      <w:pPr>
        <w:pStyle w:val="Plattetekst"/>
        <w:spacing w:before="55"/>
        <w:rPr>
          <w:lang w:val="nl-NL"/>
        </w:rPr>
      </w:pPr>
      <w:r w:rsidRPr="00CA22F4">
        <w:rPr>
          <w:color w:val="6D6E71"/>
          <w:u w:val="single" w:color="6D6E71"/>
          <w:lang w:val="nl-NL"/>
        </w:rPr>
        <w:t>Aan</w:t>
      </w:r>
      <w:r w:rsidRPr="00CA22F4">
        <w:rPr>
          <w:color w:val="6D6E71"/>
          <w:spacing w:val="-3"/>
          <w:u w:val="single" w:color="6D6E71"/>
          <w:lang w:val="nl-NL"/>
        </w:rPr>
        <w:t>st</w:t>
      </w:r>
      <w:r w:rsidRPr="00CA22F4">
        <w:rPr>
          <w:color w:val="6D6E71"/>
          <w:u w:val="single" w:color="6D6E71"/>
          <w:lang w:val="nl-NL"/>
        </w:rPr>
        <w:t>e</w:t>
      </w:r>
      <w:r w:rsidRPr="00CA22F4">
        <w:rPr>
          <w:color w:val="6D6E71"/>
          <w:spacing w:val="-8"/>
          <w:u w:val="single" w:color="6D6E71"/>
          <w:lang w:val="nl-NL"/>
        </w:rPr>
        <w:t>k</w:t>
      </w:r>
      <w:r w:rsidRPr="00CA22F4">
        <w:rPr>
          <w:color w:val="6D6E71"/>
          <w:u w:val="single" w:color="6D6E71"/>
          <w:lang w:val="nl-NL"/>
        </w:rPr>
        <w:t>en</w:t>
      </w:r>
      <w:r w:rsidRPr="00CA22F4">
        <w:rPr>
          <w:color w:val="6D6E71"/>
          <w:spacing w:val="-1"/>
          <w:u w:val="single" w:color="6D6E71"/>
          <w:lang w:val="nl-NL"/>
        </w:rPr>
        <w:t xml:space="preserve"> </w:t>
      </w:r>
      <w:r w:rsidRPr="00CA22F4">
        <w:rPr>
          <w:color w:val="6D6E71"/>
          <w:spacing w:val="-4"/>
          <w:u w:val="single" w:color="6D6E71"/>
          <w:lang w:val="nl-NL"/>
        </w:rPr>
        <w:t>v</w:t>
      </w:r>
      <w:r w:rsidRPr="00CA22F4">
        <w:rPr>
          <w:color w:val="6D6E71"/>
          <w:u w:val="single" w:color="6D6E71"/>
          <w:lang w:val="nl-NL"/>
        </w:rPr>
        <w:t>an school</w:t>
      </w:r>
      <w:r w:rsidRPr="00CA22F4">
        <w:rPr>
          <w:color w:val="6D6E71"/>
          <w:spacing w:val="-4"/>
          <w:u w:val="single" w:color="6D6E71"/>
          <w:lang w:val="nl-NL"/>
        </w:rPr>
        <w:t>k</w:t>
      </w:r>
      <w:r w:rsidRPr="00CA22F4">
        <w:rPr>
          <w:color w:val="6D6E71"/>
          <w:u w:val="single" w:color="6D6E71"/>
          <w:lang w:val="nl-NL"/>
        </w:rPr>
        <w:t>aa</w:t>
      </w:r>
      <w:r w:rsidRPr="00CA22F4">
        <w:rPr>
          <w:color w:val="6D6E71"/>
          <w:spacing w:val="-4"/>
          <w:u w:val="single" w:color="6D6E71"/>
          <w:lang w:val="nl-NL"/>
        </w:rPr>
        <w:t>r</w:t>
      </w:r>
      <w:r w:rsidRPr="00CA22F4">
        <w:rPr>
          <w:color w:val="6D6E71"/>
          <w:u w:val="single" w:color="6D6E71"/>
          <w:lang w:val="nl-NL"/>
        </w:rPr>
        <w:t xml:space="preserve">s/ </w:t>
      </w:r>
      <w:r w:rsidRPr="00CA22F4">
        <w:rPr>
          <w:color w:val="6D6E71"/>
          <w:spacing w:val="-3"/>
          <w:u w:val="single" w:color="6D6E71"/>
          <w:lang w:val="nl-NL"/>
        </w:rPr>
        <w:t>wa</w:t>
      </w:r>
      <w:r w:rsidRPr="00CA22F4">
        <w:rPr>
          <w:color w:val="6D6E71"/>
          <w:u w:val="single" w:color="6D6E71"/>
          <w:lang w:val="nl-NL"/>
        </w:rPr>
        <w:t>xinelic</w:t>
      </w:r>
      <w:r w:rsidRPr="00CA22F4">
        <w:rPr>
          <w:color w:val="6D6E71"/>
          <w:spacing w:val="-2"/>
          <w:u w:val="single" w:color="6D6E71"/>
          <w:lang w:val="nl-NL"/>
        </w:rPr>
        <w:t>h</w:t>
      </w:r>
      <w:r w:rsidRPr="00CA22F4">
        <w:rPr>
          <w:color w:val="6D6E71"/>
          <w:u w:val="single" w:color="6D6E71"/>
          <w:lang w:val="nl-NL"/>
        </w:rPr>
        <w:t>tjes</w:t>
      </w:r>
      <w:r w:rsidRPr="00CA22F4">
        <w:rPr>
          <w:color w:val="6D6E71"/>
          <w:spacing w:val="-4"/>
          <w:u w:val="single" w:color="6D6E71"/>
          <w:lang w:val="nl-NL"/>
        </w:rPr>
        <w:t>/</w:t>
      </w:r>
      <w:r w:rsidRPr="00CA22F4">
        <w:rPr>
          <w:color w:val="6D6E71"/>
          <w:u w:val="single" w:color="6D6E71"/>
          <w:lang w:val="nl-NL"/>
        </w:rPr>
        <w:t>olielampje</w:t>
      </w:r>
    </w:p>
    <w:p w14:paraId="181565F9" w14:textId="77777777" w:rsidR="00624579" w:rsidRPr="00CA22F4" w:rsidRDefault="00CA22F4">
      <w:pPr>
        <w:pStyle w:val="Plattetekst"/>
        <w:spacing w:line="264" w:lineRule="exact"/>
        <w:rPr>
          <w:lang w:val="nl-NL"/>
        </w:rPr>
      </w:pPr>
      <w:r w:rsidRPr="00CA22F4">
        <w:rPr>
          <w:color w:val="6D6E71"/>
          <w:lang w:val="nl-NL"/>
        </w:rPr>
        <w:t xml:space="preserve">(Hiermee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 de rui</w:t>
      </w:r>
      <w:r w:rsidRPr="00CA22F4">
        <w:rPr>
          <w:color w:val="6D6E71"/>
          <w:spacing w:val="-2"/>
          <w:lang w:val="nl-NL"/>
        </w:rPr>
        <w:t>m</w:t>
      </w:r>
      <w:r w:rsidRPr="00CA22F4">
        <w:rPr>
          <w:color w:val="6D6E71"/>
          <w:spacing w:val="-3"/>
          <w:lang w:val="nl-NL"/>
        </w:rPr>
        <w:t>t</w:t>
      </w:r>
      <w:r w:rsidRPr="00CA22F4">
        <w:rPr>
          <w:color w:val="6D6E71"/>
          <w:lang w:val="nl-NL"/>
        </w:rPr>
        <w:t>e en dit mome</w:t>
      </w:r>
      <w:r w:rsidRPr="00CA22F4">
        <w:rPr>
          <w:color w:val="6D6E71"/>
          <w:spacing w:val="-2"/>
          <w:lang w:val="nl-NL"/>
        </w:rPr>
        <w:t>n</w:t>
      </w:r>
      <w:r w:rsidRPr="00CA22F4">
        <w:rPr>
          <w:color w:val="6D6E71"/>
          <w:lang w:val="nl-NL"/>
        </w:rPr>
        <w:t xml:space="preserve">t </w:t>
      </w:r>
      <w:r w:rsidRPr="00CA22F4">
        <w:rPr>
          <w:color w:val="6D6E71"/>
          <w:spacing w:val="-3"/>
          <w:lang w:val="nl-NL"/>
        </w:rPr>
        <w:t>t</w:t>
      </w:r>
      <w:r w:rsidRPr="00CA22F4">
        <w:rPr>
          <w:color w:val="6D6E71"/>
          <w:lang w:val="nl-NL"/>
        </w:rPr>
        <w:t>ot een bij</w:t>
      </w:r>
      <w:r w:rsidRPr="00CA22F4">
        <w:rPr>
          <w:color w:val="6D6E71"/>
          <w:spacing w:val="-5"/>
          <w:lang w:val="nl-NL"/>
        </w:rPr>
        <w:t>z</w:t>
      </w:r>
      <w:r w:rsidRPr="00CA22F4">
        <w:rPr>
          <w:color w:val="6D6E71"/>
          <w:lang w:val="nl-NL"/>
        </w:rPr>
        <w:t>onder mome</w:t>
      </w:r>
      <w:r w:rsidRPr="00CA22F4">
        <w:rPr>
          <w:color w:val="6D6E71"/>
          <w:spacing w:val="-2"/>
          <w:lang w:val="nl-NL"/>
        </w:rPr>
        <w:t>n</w:t>
      </w:r>
      <w:r w:rsidRPr="00CA22F4">
        <w:rPr>
          <w:color w:val="6D6E71"/>
          <w:lang w:val="nl-NL"/>
        </w:rPr>
        <w:t>t)</w:t>
      </w:r>
    </w:p>
    <w:p w14:paraId="07F5B4C9" w14:textId="77777777" w:rsidR="00624579" w:rsidRPr="00CA22F4" w:rsidRDefault="00624579">
      <w:pPr>
        <w:spacing w:before="4" w:line="260" w:lineRule="exact"/>
        <w:rPr>
          <w:sz w:val="26"/>
          <w:szCs w:val="26"/>
          <w:lang w:val="nl-NL"/>
        </w:rPr>
      </w:pPr>
    </w:p>
    <w:p w14:paraId="782546C0" w14:textId="77777777" w:rsidR="00624579" w:rsidRPr="00CA22F4" w:rsidRDefault="00CA22F4">
      <w:pPr>
        <w:pStyle w:val="Kop3"/>
        <w:rPr>
          <w:b w:val="0"/>
          <w:bCs w:val="0"/>
          <w:lang w:val="nl-NL"/>
        </w:rPr>
      </w:pPr>
      <w:r w:rsidRPr="00CA22F4">
        <w:rPr>
          <w:color w:val="6D6E71"/>
          <w:lang w:val="nl-NL"/>
        </w:rPr>
        <w:t>Gedic</w:t>
      </w:r>
      <w:r w:rsidRPr="00CA22F4">
        <w:rPr>
          <w:color w:val="6D6E71"/>
          <w:spacing w:val="-3"/>
          <w:lang w:val="nl-NL"/>
        </w:rPr>
        <w:t>h</w:t>
      </w:r>
      <w:r w:rsidRPr="00CA22F4">
        <w:rPr>
          <w:color w:val="6D6E71"/>
          <w:lang w:val="nl-NL"/>
        </w:rPr>
        <w:t>t</w:t>
      </w:r>
    </w:p>
    <w:p w14:paraId="49183BBF"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2"/>
          <w:lang w:val="nl-NL"/>
        </w:rPr>
        <w:t>v</w:t>
      </w:r>
      <w:r w:rsidRPr="00CA22F4">
        <w:rPr>
          <w:color w:val="6D6E71"/>
          <w:lang w:val="nl-NL"/>
        </w:rPr>
        <w:t>oorbeeld:</w:t>
      </w:r>
    </w:p>
    <w:p w14:paraId="41B8DBF0" w14:textId="77777777" w:rsidR="00624579" w:rsidRPr="00CA22F4" w:rsidRDefault="00CA22F4" w:rsidP="00CD3340">
      <w:pPr>
        <w:pStyle w:val="Plattetekst"/>
        <w:numPr>
          <w:ilvl w:val="0"/>
          <w:numId w:val="11"/>
        </w:numPr>
        <w:tabs>
          <w:tab w:val="left" w:pos="1493"/>
        </w:tabs>
        <w:spacing w:line="264" w:lineRule="exact"/>
        <w:ind w:left="1493"/>
        <w:rPr>
          <w:lang w:val="nl-NL"/>
        </w:rPr>
      </w:pPr>
      <w:r w:rsidRPr="00CA22F4">
        <w:rPr>
          <w:color w:val="6D6E71"/>
          <w:lang w:val="nl-NL"/>
        </w:rPr>
        <w:t>Gedic</w:t>
      </w:r>
      <w:r w:rsidRPr="00CA22F4">
        <w:rPr>
          <w:color w:val="6D6E71"/>
          <w:spacing w:val="-2"/>
          <w:lang w:val="nl-NL"/>
        </w:rPr>
        <w:t>h</w:t>
      </w:r>
      <w:r w:rsidRPr="00CA22F4">
        <w:rPr>
          <w:color w:val="6D6E71"/>
          <w:lang w:val="nl-NL"/>
        </w:rPr>
        <w:t xml:space="preserve">t </w:t>
      </w:r>
      <w:r w:rsidRPr="00CA22F4">
        <w:rPr>
          <w:color w:val="6D6E71"/>
          <w:spacing w:val="-4"/>
          <w:lang w:val="nl-NL"/>
        </w:rPr>
        <w:t>v</w:t>
      </w:r>
      <w:r w:rsidRPr="00CA22F4">
        <w:rPr>
          <w:color w:val="6D6E71"/>
          <w:lang w:val="nl-NL"/>
        </w:rPr>
        <w:t xml:space="preserve">an een </w:t>
      </w:r>
      <w:r w:rsidRPr="00CA22F4">
        <w:rPr>
          <w:color w:val="6D6E71"/>
          <w:spacing w:val="-4"/>
          <w:lang w:val="nl-NL"/>
        </w:rPr>
        <w:t>v</w:t>
      </w:r>
      <w:r w:rsidRPr="00CA22F4">
        <w:rPr>
          <w:color w:val="6D6E71"/>
          <w:lang w:val="nl-NL"/>
        </w:rPr>
        <w:t>an de kinde</w:t>
      </w:r>
      <w:r w:rsidRPr="00CA22F4">
        <w:rPr>
          <w:color w:val="6D6E71"/>
          <w:spacing w:val="-3"/>
          <w:lang w:val="nl-NL"/>
        </w:rPr>
        <w:t>r</w:t>
      </w:r>
      <w:r w:rsidRPr="00CA22F4">
        <w:rPr>
          <w:color w:val="6D6E71"/>
          <w:lang w:val="nl-NL"/>
        </w:rPr>
        <w:t>en</w:t>
      </w:r>
    </w:p>
    <w:p w14:paraId="6BDA5FF3" w14:textId="77777777" w:rsidR="00624579" w:rsidRPr="00CA22F4" w:rsidRDefault="00CA22F4" w:rsidP="00CD3340">
      <w:pPr>
        <w:pStyle w:val="Plattetekst"/>
        <w:numPr>
          <w:ilvl w:val="0"/>
          <w:numId w:val="11"/>
        </w:numPr>
        <w:tabs>
          <w:tab w:val="left" w:pos="1493"/>
        </w:tabs>
        <w:spacing w:line="264" w:lineRule="exact"/>
        <w:ind w:left="1493"/>
        <w:rPr>
          <w:lang w:val="nl-NL"/>
        </w:rPr>
      </w:pPr>
      <w:r w:rsidRPr="00CA22F4">
        <w:rPr>
          <w:color w:val="6D6E71"/>
          <w:lang w:val="nl-NL"/>
        </w:rPr>
        <w:t>Gedic</w:t>
      </w:r>
      <w:r w:rsidRPr="00CA22F4">
        <w:rPr>
          <w:color w:val="6D6E71"/>
          <w:spacing w:val="-2"/>
          <w:lang w:val="nl-NL"/>
        </w:rPr>
        <w:t>h</w:t>
      </w:r>
      <w:r w:rsidRPr="00CA22F4">
        <w:rPr>
          <w:color w:val="6D6E71"/>
          <w:lang w:val="nl-NL"/>
        </w:rPr>
        <w:t xml:space="preserve">t uit bundel </w:t>
      </w:r>
      <w:r w:rsidRPr="00CA22F4">
        <w:rPr>
          <w:color w:val="6D6E71"/>
          <w:spacing w:val="-18"/>
          <w:lang w:val="nl-NL"/>
        </w:rPr>
        <w:t>‘</w:t>
      </w:r>
      <w:r w:rsidRPr="00CA22F4">
        <w:rPr>
          <w:color w:val="6D6E71"/>
          <w:lang w:val="nl-NL"/>
        </w:rPr>
        <w:t>Als vlinde</w:t>
      </w:r>
      <w:r w:rsidRPr="00CA22F4">
        <w:rPr>
          <w:color w:val="6D6E71"/>
          <w:spacing w:val="-4"/>
          <w:lang w:val="nl-NL"/>
        </w:rPr>
        <w:t>r</w:t>
      </w:r>
      <w:r w:rsidRPr="00CA22F4">
        <w:rPr>
          <w:color w:val="6D6E71"/>
          <w:lang w:val="nl-NL"/>
        </w:rPr>
        <w:t>s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8"/>
          <w:lang w:val="nl-NL"/>
        </w:rPr>
        <w:t>k</w:t>
      </w:r>
      <w:r w:rsidRPr="00CA22F4">
        <w:rPr>
          <w:color w:val="6D6E71"/>
          <w:lang w:val="nl-NL"/>
        </w:rPr>
        <w:t>onden’</w:t>
      </w:r>
    </w:p>
    <w:p w14:paraId="339FDE58" w14:textId="77777777" w:rsidR="00624579" w:rsidRPr="00CA22F4" w:rsidRDefault="00624579">
      <w:pPr>
        <w:spacing w:before="4" w:line="260" w:lineRule="exact"/>
        <w:rPr>
          <w:sz w:val="26"/>
          <w:szCs w:val="26"/>
          <w:lang w:val="nl-NL"/>
        </w:rPr>
      </w:pPr>
    </w:p>
    <w:p w14:paraId="1721B38F" w14:textId="77777777" w:rsidR="00624579" w:rsidRPr="00CA22F4" w:rsidRDefault="00CA22F4">
      <w:pPr>
        <w:pStyle w:val="Kop3"/>
        <w:rPr>
          <w:b w:val="0"/>
          <w:bCs w:val="0"/>
          <w:lang w:val="nl-NL"/>
        </w:rPr>
      </w:pPr>
      <w:r w:rsidRPr="00CA22F4">
        <w:rPr>
          <w:color w:val="58595B"/>
          <w:lang w:val="nl-NL"/>
        </w:rPr>
        <w:t>Lied of muzi</w:t>
      </w:r>
      <w:r w:rsidRPr="00CA22F4">
        <w:rPr>
          <w:color w:val="58595B"/>
          <w:spacing w:val="-3"/>
          <w:lang w:val="nl-NL"/>
        </w:rPr>
        <w:t>k</w:t>
      </w:r>
      <w:r w:rsidRPr="00CA22F4">
        <w:rPr>
          <w:color w:val="58595B"/>
          <w:lang w:val="nl-NL"/>
        </w:rPr>
        <w:t>aal i</w:t>
      </w:r>
      <w:r w:rsidRPr="00CA22F4">
        <w:rPr>
          <w:color w:val="58595B"/>
          <w:spacing w:val="-3"/>
          <w:lang w:val="nl-NL"/>
        </w:rPr>
        <w:t>nt</w:t>
      </w:r>
      <w:r w:rsidRPr="00CA22F4">
        <w:rPr>
          <w:color w:val="58595B"/>
          <w:lang w:val="nl-NL"/>
        </w:rPr>
        <w:t>erm</w:t>
      </w:r>
      <w:r w:rsidRPr="00CA22F4">
        <w:rPr>
          <w:color w:val="58595B"/>
          <w:spacing w:val="-2"/>
          <w:lang w:val="nl-NL"/>
        </w:rPr>
        <w:t>e</w:t>
      </w:r>
      <w:r w:rsidRPr="00CA22F4">
        <w:rPr>
          <w:color w:val="58595B"/>
          <w:lang w:val="nl-NL"/>
        </w:rPr>
        <w:t>z</w:t>
      </w:r>
      <w:r w:rsidRPr="00CA22F4">
        <w:rPr>
          <w:color w:val="58595B"/>
          <w:spacing w:val="-4"/>
          <w:lang w:val="nl-NL"/>
        </w:rPr>
        <w:t>z</w:t>
      </w:r>
      <w:r w:rsidRPr="00CA22F4">
        <w:rPr>
          <w:color w:val="58595B"/>
          <w:lang w:val="nl-NL"/>
        </w:rPr>
        <w:t>o</w:t>
      </w:r>
    </w:p>
    <w:p w14:paraId="02F22369" w14:textId="77777777" w:rsidR="00624579" w:rsidRPr="00CA22F4" w:rsidRDefault="00CA22F4">
      <w:pPr>
        <w:pStyle w:val="Plattetekst"/>
        <w:spacing w:line="259" w:lineRule="exact"/>
        <w:rPr>
          <w:lang w:val="nl-NL"/>
        </w:rPr>
      </w:pPr>
      <w:r w:rsidRPr="00CA22F4">
        <w:rPr>
          <w:color w:val="6D6E71"/>
          <w:lang w:val="nl-NL"/>
        </w:rPr>
        <w:t>En</w:t>
      </w:r>
      <w:r w:rsidRPr="00CA22F4">
        <w:rPr>
          <w:color w:val="6D6E71"/>
          <w:spacing w:val="-8"/>
          <w:lang w:val="nl-NL"/>
        </w:rPr>
        <w:t>k</w:t>
      </w:r>
      <w:r w:rsidRPr="00CA22F4">
        <w:rPr>
          <w:color w:val="6D6E71"/>
          <w:lang w:val="nl-NL"/>
        </w:rPr>
        <w:t>ele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spelen</w:t>
      </w:r>
      <w:r w:rsidRPr="00CA22F4">
        <w:rPr>
          <w:color w:val="6D6E71"/>
          <w:spacing w:val="-1"/>
          <w:lang w:val="nl-NL"/>
        </w:rPr>
        <w:t xml:space="preserve"> </w:t>
      </w:r>
      <w:r w:rsidRPr="00CA22F4">
        <w:rPr>
          <w:color w:val="6D6E71"/>
          <w:lang w:val="nl-NL"/>
        </w:rPr>
        <w:t>samen</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de blokfluit</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lang w:val="nl-NL"/>
        </w:rPr>
        <w:t>ande</w:t>
      </w:r>
      <w:r w:rsidRPr="00CA22F4">
        <w:rPr>
          <w:color w:val="6D6E71"/>
          <w:spacing w:val="-3"/>
          <w:lang w:val="nl-NL"/>
        </w:rPr>
        <w:t>r</w:t>
      </w:r>
      <w:r w:rsidRPr="00CA22F4">
        <w:rPr>
          <w:color w:val="6D6E71"/>
          <w:lang w:val="nl-NL"/>
        </w:rPr>
        <w:t>e</w:t>
      </w:r>
      <w:r w:rsidRPr="00CA22F4">
        <w:rPr>
          <w:color w:val="6D6E71"/>
          <w:spacing w:val="-1"/>
          <w:lang w:val="nl-NL"/>
        </w:rPr>
        <w:t xml:space="preserve"> </w:t>
      </w:r>
      <w:r w:rsidRPr="00CA22F4">
        <w:rPr>
          <w:color w:val="6D6E71"/>
          <w:lang w:val="nl-NL"/>
        </w:rPr>
        <w:t>in</w:t>
      </w:r>
      <w:r w:rsidRPr="00CA22F4">
        <w:rPr>
          <w:color w:val="6D6E71"/>
          <w:spacing w:val="-3"/>
          <w:lang w:val="nl-NL"/>
        </w:rPr>
        <w:t>s</w:t>
      </w:r>
      <w:r w:rsidRPr="00CA22F4">
        <w:rPr>
          <w:color w:val="6D6E71"/>
          <w:lang w:val="nl-NL"/>
        </w:rPr>
        <w:t>trume</w:t>
      </w:r>
      <w:r w:rsidRPr="00CA22F4">
        <w:rPr>
          <w:color w:val="6D6E71"/>
          <w:spacing w:val="-3"/>
          <w:lang w:val="nl-NL"/>
        </w:rPr>
        <w:t>nt</w:t>
      </w:r>
      <w:r w:rsidRPr="00CA22F4">
        <w:rPr>
          <w:color w:val="6D6E71"/>
          <w:lang w:val="nl-NL"/>
        </w:rPr>
        <w:t>en.</w:t>
      </w:r>
    </w:p>
    <w:p w14:paraId="1E4517F0" w14:textId="77777777" w:rsidR="00624579" w:rsidRPr="00CA22F4" w:rsidRDefault="00CA22F4">
      <w:pPr>
        <w:pStyle w:val="Plattetekst"/>
        <w:spacing w:line="264" w:lineRule="exact"/>
        <w:rPr>
          <w:lang w:val="nl-NL"/>
        </w:rPr>
      </w:pPr>
      <w:r w:rsidRPr="00CA22F4">
        <w:rPr>
          <w:color w:val="6D6E71"/>
          <w:lang w:val="nl-NL"/>
        </w:rPr>
        <w:t>Of</w:t>
      </w:r>
      <w:r w:rsidRPr="00CA22F4">
        <w:rPr>
          <w:color w:val="6D6E71"/>
          <w:spacing w:val="21"/>
          <w:lang w:val="nl-NL"/>
        </w:rPr>
        <w:t xml:space="preserve"> </w:t>
      </w:r>
      <w:r w:rsidRPr="00CA22F4">
        <w:rPr>
          <w:color w:val="6D6E71"/>
          <w:lang w:val="nl-NL"/>
        </w:rPr>
        <w:t>er</w:t>
      </w:r>
      <w:r w:rsidRPr="00CA22F4">
        <w:rPr>
          <w:color w:val="6D6E71"/>
          <w:spacing w:val="2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1"/>
          <w:lang w:val="nl-NL"/>
        </w:rPr>
        <w:t xml:space="preserve"> </w:t>
      </w:r>
      <w:r w:rsidRPr="00CA22F4">
        <w:rPr>
          <w:color w:val="6D6E71"/>
          <w:lang w:val="nl-NL"/>
        </w:rPr>
        <w:t>muziek</w:t>
      </w:r>
      <w:r w:rsidRPr="00CA22F4">
        <w:rPr>
          <w:color w:val="6D6E71"/>
          <w:spacing w:val="21"/>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aaid:</w:t>
      </w:r>
      <w:r w:rsidRPr="00CA22F4">
        <w:rPr>
          <w:color w:val="6D6E71"/>
          <w:spacing w:val="21"/>
          <w:lang w:val="nl-NL"/>
        </w:rPr>
        <w:t xml:space="preserve"> </w:t>
      </w:r>
      <w:r w:rsidRPr="00CA22F4">
        <w:rPr>
          <w:color w:val="6D6E71"/>
          <w:lang w:val="nl-NL"/>
        </w:rPr>
        <w:t>li</w:t>
      </w:r>
      <w:r w:rsidRPr="00CA22F4">
        <w:rPr>
          <w:color w:val="6D6E71"/>
          <w:spacing w:val="-1"/>
          <w:lang w:val="nl-NL"/>
        </w:rPr>
        <w:t>e</w:t>
      </w:r>
      <w:r w:rsidRPr="00CA22F4">
        <w:rPr>
          <w:color w:val="6D6E71"/>
          <w:spacing w:val="-3"/>
          <w:lang w:val="nl-NL"/>
        </w:rPr>
        <w:t>v</w:t>
      </w:r>
      <w:r w:rsidRPr="00CA22F4">
        <w:rPr>
          <w:color w:val="6D6E71"/>
          <w:lang w:val="nl-NL"/>
        </w:rPr>
        <w:t>elingsmuziek</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muziek</w:t>
      </w:r>
      <w:r w:rsidRPr="00CA22F4">
        <w:rPr>
          <w:color w:val="6D6E71"/>
          <w:spacing w:val="21"/>
          <w:lang w:val="nl-NL"/>
        </w:rPr>
        <w:t xml:space="preserve"> </w:t>
      </w:r>
      <w:r w:rsidRPr="00CA22F4">
        <w:rPr>
          <w:color w:val="6D6E71"/>
          <w:lang w:val="nl-NL"/>
        </w:rPr>
        <w:t>die</w:t>
      </w:r>
      <w:r w:rsidRPr="00CA22F4">
        <w:rPr>
          <w:color w:val="6D6E71"/>
          <w:spacing w:val="21"/>
          <w:lang w:val="nl-NL"/>
        </w:rPr>
        <w:t xml:space="preserve"> </w:t>
      </w:r>
      <w:r w:rsidRPr="00CA22F4">
        <w:rPr>
          <w:color w:val="6D6E71"/>
          <w:lang w:val="nl-NL"/>
        </w:rPr>
        <w:t>door</w:t>
      </w:r>
      <w:r w:rsidRPr="00CA22F4">
        <w:rPr>
          <w:color w:val="6D6E71"/>
          <w:spacing w:val="21"/>
          <w:lang w:val="nl-NL"/>
        </w:rPr>
        <w:t xml:space="preserve"> </w:t>
      </w:r>
      <w:r w:rsidRPr="00CA22F4">
        <w:rPr>
          <w:color w:val="6D6E71"/>
          <w:lang w:val="nl-NL"/>
        </w:rPr>
        <w:t>de</w:t>
      </w:r>
      <w:r w:rsidRPr="00CA22F4">
        <w:rPr>
          <w:color w:val="6D6E71"/>
          <w:spacing w:val="2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de</w:t>
      </w:r>
    </w:p>
    <w:p w14:paraId="5BB40CC8" w14:textId="77777777" w:rsidR="00624579" w:rsidRPr="00CA22F4" w:rsidRDefault="00CA22F4">
      <w:pPr>
        <w:pStyle w:val="Plattetekst"/>
        <w:spacing w:line="264" w:lineRule="exact"/>
        <w:rPr>
          <w:lang w:val="nl-NL"/>
        </w:rPr>
      </w:pPr>
      <w:r w:rsidRPr="00CA22F4">
        <w:rPr>
          <w:color w:val="6D6E71"/>
          <w:lang w:val="nl-NL"/>
        </w:rPr>
        <w:t>g</w:t>
      </w:r>
      <w:r w:rsidRPr="00CA22F4">
        <w:rPr>
          <w:color w:val="6D6E71"/>
          <w:spacing w:val="-4"/>
          <w:lang w:val="nl-NL"/>
        </w:rPr>
        <w:t>r</w:t>
      </w:r>
      <w:r w:rsidRPr="00CA22F4">
        <w:rPr>
          <w:color w:val="6D6E71"/>
          <w:lang w:val="nl-NL"/>
        </w:rPr>
        <w:t xml:space="preserve">oep </w:t>
      </w:r>
      <w:r w:rsidRPr="00CA22F4">
        <w:rPr>
          <w:color w:val="6D6E71"/>
          <w:spacing w:val="-4"/>
          <w:lang w:val="nl-NL"/>
        </w:rPr>
        <w:t>v</w:t>
      </w:r>
      <w:r w:rsidRPr="00CA22F4">
        <w:rPr>
          <w:color w:val="6D6E71"/>
          <w:lang w:val="nl-NL"/>
        </w:rPr>
        <w:t>an ... is uit</w:t>
      </w:r>
      <w:r w:rsidRPr="00CA22F4">
        <w:rPr>
          <w:color w:val="6D6E71"/>
          <w:spacing w:val="-2"/>
          <w:lang w:val="nl-NL"/>
        </w:rPr>
        <w:t>g</w:t>
      </w:r>
      <w:r w:rsidRPr="00CA22F4">
        <w:rPr>
          <w:color w:val="6D6E71"/>
          <w:lang w:val="nl-NL"/>
        </w:rPr>
        <w:t>e</w:t>
      </w:r>
      <w:r w:rsidRPr="00CA22F4">
        <w:rPr>
          <w:color w:val="6D6E71"/>
          <w:spacing w:val="-8"/>
          <w:lang w:val="nl-NL"/>
        </w:rPr>
        <w:t>k</w:t>
      </w:r>
      <w:r w:rsidRPr="00CA22F4">
        <w:rPr>
          <w:color w:val="6D6E71"/>
          <w:spacing w:val="-3"/>
          <w:lang w:val="nl-NL"/>
        </w:rPr>
        <w:t>o</w:t>
      </w:r>
      <w:r w:rsidRPr="00CA22F4">
        <w:rPr>
          <w:color w:val="6D6E71"/>
          <w:spacing w:val="-5"/>
          <w:lang w:val="nl-NL"/>
        </w:rPr>
        <w:t>z</w:t>
      </w:r>
      <w:r w:rsidRPr="00CA22F4">
        <w:rPr>
          <w:color w:val="6D6E71"/>
          <w:lang w:val="nl-NL"/>
        </w:rPr>
        <w:t>en.</w:t>
      </w:r>
    </w:p>
    <w:p w14:paraId="255B4726" w14:textId="77777777" w:rsidR="00624579" w:rsidRPr="00CA22F4" w:rsidRDefault="00624579">
      <w:pPr>
        <w:spacing w:before="4" w:line="260" w:lineRule="exact"/>
        <w:rPr>
          <w:sz w:val="26"/>
          <w:szCs w:val="26"/>
          <w:lang w:val="nl-NL"/>
        </w:rPr>
      </w:pPr>
    </w:p>
    <w:p w14:paraId="39C54543" w14:textId="77777777" w:rsidR="00624579" w:rsidRPr="00CA22F4" w:rsidRDefault="00CA22F4">
      <w:pPr>
        <w:pStyle w:val="Kop3"/>
        <w:rPr>
          <w:b w:val="0"/>
          <w:bCs w:val="0"/>
          <w:lang w:val="nl-NL"/>
        </w:rPr>
      </w:pPr>
      <w:r w:rsidRPr="00CA22F4">
        <w:rPr>
          <w:color w:val="58595B"/>
          <w:lang w:val="nl-NL"/>
        </w:rPr>
        <w:t>H</w:t>
      </w:r>
      <w:r w:rsidRPr="00CA22F4">
        <w:rPr>
          <w:color w:val="58595B"/>
          <w:spacing w:val="-2"/>
          <w:lang w:val="nl-NL"/>
        </w:rPr>
        <w:t>e</w:t>
      </w:r>
      <w:r w:rsidRPr="00CA22F4">
        <w:rPr>
          <w:color w:val="58595B"/>
          <w:lang w:val="nl-NL"/>
        </w:rPr>
        <w:t>t l</w:t>
      </w:r>
      <w:r w:rsidRPr="00CA22F4">
        <w:rPr>
          <w:color w:val="58595B"/>
          <w:spacing w:val="-2"/>
          <w:lang w:val="nl-NL"/>
        </w:rPr>
        <w:t>e</w:t>
      </w:r>
      <w:r w:rsidRPr="00CA22F4">
        <w:rPr>
          <w:color w:val="58595B"/>
          <w:spacing w:val="-3"/>
          <w:lang w:val="nl-NL"/>
        </w:rPr>
        <w:t>v</w:t>
      </w:r>
      <w:r w:rsidRPr="00CA22F4">
        <w:rPr>
          <w:color w:val="58595B"/>
          <w:lang w:val="nl-NL"/>
        </w:rPr>
        <w:t>ensboek</w:t>
      </w:r>
    </w:p>
    <w:p w14:paraId="5FFEE79D" w14:textId="77777777" w:rsidR="00624579" w:rsidRPr="00CA22F4" w:rsidRDefault="00CA22F4">
      <w:pPr>
        <w:pStyle w:val="Plattetekst"/>
        <w:spacing w:line="259" w:lineRule="exact"/>
        <w:rPr>
          <w:lang w:val="nl-NL"/>
        </w:rPr>
      </w:pPr>
      <w:r w:rsidRPr="00CA22F4">
        <w:rPr>
          <w:color w:val="6D6E71"/>
          <w:lang w:val="nl-NL"/>
        </w:rPr>
        <w:t>Leerlin</w:t>
      </w:r>
      <w:r w:rsidRPr="00CA22F4">
        <w:rPr>
          <w:color w:val="6D6E71"/>
          <w:spacing w:val="-2"/>
          <w:lang w:val="nl-NL"/>
        </w:rPr>
        <w:t>g</w:t>
      </w:r>
      <w:r w:rsidRPr="00CA22F4">
        <w:rPr>
          <w:color w:val="6D6E71"/>
          <w:lang w:val="nl-NL"/>
        </w:rPr>
        <w:t>en</w:t>
      </w:r>
      <w:r w:rsidRPr="00CA22F4">
        <w:rPr>
          <w:color w:val="6D6E71"/>
          <w:spacing w:val="14"/>
          <w:lang w:val="nl-NL"/>
        </w:rPr>
        <w:t xml:space="preserve"> </w:t>
      </w:r>
      <w:r w:rsidRPr="00CA22F4">
        <w:rPr>
          <w:color w:val="6D6E71"/>
          <w:lang w:val="nl-NL"/>
        </w:rPr>
        <w:t>en</w:t>
      </w:r>
      <w:r w:rsidRPr="00CA22F4">
        <w:rPr>
          <w:color w:val="6D6E71"/>
          <w:spacing w:val="1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14"/>
          <w:lang w:val="nl-NL"/>
        </w:rPr>
        <w:t xml:space="preserve"> </w:t>
      </w:r>
      <w:r w:rsidRPr="00CA22F4">
        <w:rPr>
          <w:color w:val="6D6E71"/>
          <w:lang w:val="nl-NL"/>
        </w:rPr>
        <w:t>l</w:t>
      </w:r>
      <w:r w:rsidRPr="00CA22F4">
        <w:rPr>
          <w:color w:val="6D6E71"/>
          <w:spacing w:val="-3"/>
          <w:lang w:val="nl-NL"/>
        </w:rPr>
        <w:t>e</w:t>
      </w:r>
      <w:r w:rsidRPr="00CA22F4">
        <w:rPr>
          <w:color w:val="6D6E71"/>
          <w:spacing w:val="-5"/>
          <w:lang w:val="nl-NL"/>
        </w:rPr>
        <w:t>z</w:t>
      </w:r>
      <w:r w:rsidRPr="00CA22F4">
        <w:rPr>
          <w:color w:val="6D6E71"/>
          <w:lang w:val="nl-NL"/>
        </w:rPr>
        <w:t>en</w:t>
      </w:r>
      <w:r w:rsidRPr="00CA22F4">
        <w:rPr>
          <w:color w:val="6D6E71"/>
          <w:spacing w:val="14"/>
          <w:lang w:val="nl-NL"/>
        </w:rPr>
        <w:t xml:space="preserve"> </w:t>
      </w:r>
      <w:r w:rsidRPr="00CA22F4">
        <w:rPr>
          <w:color w:val="6D6E71"/>
          <w:lang w:val="nl-NL"/>
        </w:rPr>
        <w:t>uit</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spacing w:val="-2"/>
          <w:lang w:val="nl-NL"/>
        </w:rPr>
        <w:t>g</w:t>
      </w:r>
      <w:r w:rsidRPr="00CA22F4">
        <w:rPr>
          <w:color w:val="6D6E71"/>
          <w:lang w:val="nl-NL"/>
        </w:rPr>
        <w:t>emaa</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14"/>
          <w:lang w:val="nl-NL"/>
        </w:rPr>
        <w:t xml:space="preserve"> </w:t>
      </w:r>
      <w:r w:rsidRPr="00CA22F4">
        <w:rPr>
          <w:color w:val="6D6E71"/>
          <w:lang w:val="nl-NL"/>
        </w:rPr>
        <w:t>bijd</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4"/>
          <w:lang w:val="nl-NL"/>
        </w:rPr>
        <w:t xml:space="preserve"> </w:t>
      </w:r>
      <w:r w:rsidRPr="00CA22F4">
        <w:rPr>
          <w:color w:val="6D6E71"/>
          <w:lang w:val="nl-NL"/>
        </w:rPr>
        <w:t>en</w:t>
      </w:r>
      <w:r w:rsidRPr="00CA22F4">
        <w:rPr>
          <w:color w:val="6D6E71"/>
          <w:spacing w:val="-8"/>
          <w:lang w:val="nl-NL"/>
        </w:rPr>
        <w:t>k</w:t>
      </w:r>
      <w:r w:rsidRPr="00CA22F4">
        <w:rPr>
          <w:color w:val="6D6E71"/>
          <w:lang w:val="nl-NL"/>
        </w:rPr>
        <w:t>ele</w:t>
      </w:r>
      <w:r w:rsidRPr="00CA22F4">
        <w:rPr>
          <w:color w:val="6D6E71"/>
          <w:spacing w:val="14"/>
          <w:lang w:val="nl-NL"/>
        </w:rPr>
        <w:t xml:space="preserve"> </w:t>
      </w:r>
      <w:r w:rsidRPr="00CA22F4">
        <w:rPr>
          <w:color w:val="6D6E71"/>
          <w:lang w:val="nl-NL"/>
        </w:rPr>
        <w:t>herinnerin</w:t>
      </w:r>
      <w:r w:rsidRPr="00CA22F4">
        <w:rPr>
          <w:color w:val="6D6E71"/>
          <w:spacing w:val="-2"/>
          <w:lang w:val="nl-NL"/>
        </w:rPr>
        <w:t>g</w:t>
      </w:r>
      <w:r w:rsidRPr="00CA22F4">
        <w:rPr>
          <w:color w:val="6D6E71"/>
          <w:lang w:val="nl-NL"/>
        </w:rPr>
        <w:t>en.</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boek</w:t>
      </w:r>
      <w:r w:rsidRPr="00CA22F4">
        <w:rPr>
          <w:color w:val="6D6E71"/>
          <w:spacing w:val="14"/>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4"/>
          <w:lang w:val="nl-NL"/>
        </w:rPr>
        <w:t xml:space="preserve"> </w:t>
      </w:r>
      <w:r w:rsidRPr="00CA22F4">
        <w:rPr>
          <w:color w:val="6D6E71"/>
          <w:lang w:val="nl-NL"/>
        </w:rPr>
        <w:t>op</w:t>
      </w:r>
      <w:r w:rsidRPr="00CA22F4">
        <w:rPr>
          <w:color w:val="6D6E71"/>
          <w:spacing w:val="1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51086ECA" w14:textId="77777777" w:rsidR="00624579" w:rsidRPr="00CA22F4" w:rsidRDefault="00CA22F4">
      <w:pPr>
        <w:pStyle w:val="Plattetekst"/>
        <w:spacing w:line="264" w:lineRule="exact"/>
        <w:rPr>
          <w:lang w:val="nl-NL"/>
        </w:rPr>
      </w:pPr>
      <w:r w:rsidRPr="00CA22F4">
        <w:rPr>
          <w:color w:val="6D6E71"/>
          <w:lang w:val="nl-NL"/>
        </w:rPr>
        <w:t>einde</w:t>
      </w:r>
      <w:r w:rsidRPr="00CA22F4">
        <w:rPr>
          <w:color w:val="6D6E71"/>
          <w:spacing w:val="-1"/>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aan de</w:t>
      </w:r>
      <w:r w:rsidRPr="00CA22F4">
        <w:rPr>
          <w:color w:val="6D6E71"/>
          <w:spacing w:val="-1"/>
          <w:lang w:val="nl-NL"/>
        </w:rPr>
        <w:t xml:space="preserve"> </w:t>
      </w:r>
      <w:r w:rsidRPr="00CA22F4">
        <w:rPr>
          <w:color w:val="6D6E71"/>
          <w:spacing w:val="-5"/>
          <w:lang w:val="nl-NL"/>
        </w:rPr>
        <w:t>f</w:t>
      </w:r>
      <w:r w:rsidRPr="00CA22F4">
        <w:rPr>
          <w:color w:val="6D6E71"/>
          <w:lang w:val="nl-NL"/>
        </w:rPr>
        <w:t>amilie aan</w:t>
      </w:r>
      <w:r w:rsidRPr="00CA22F4">
        <w:rPr>
          <w:color w:val="6D6E71"/>
          <w:spacing w:val="-2"/>
          <w:lang w:val="nl-NL"/>
        </w:rPr>
        <w:t>g</w:t>
      </w:r>
      <w:r w:rsidRPr="00CA22F4">
        <w:rPr>
          <w:color w:val="6D6E71"/>
          <w:lang w:val="nl-NL"/>
        </w:rPr>
        <w:t>eboden</w:t>
      </w:r>
      <w:r w:rsidRPr="00CA22F4">
        <w:rPr>
          <w:color w:val="6D6E71"/>
          <w:spacing w:val="-1"/>
          <w:lang w:val="nl-NL"/>
        </w:rPr>
        <w:t xml:space="preserve"> </w:t>
      </w:r>
      <w:r w:rsidRPr="00CA22F4">
        <w:rPr>
          <w:color w:val="6D6E71"/>
          <w:lang w:val="nl-NL"/>
        </w:rPr>
        <w:t>of krij</w:t>
      </w:r>
      <w:r w:rsidRPr="00CA22F4">
        <w:rPr>
          <w:color w:val="6D6E71"/>
          <w:spacing w:val="-4"/>
          <w:lang w:val="nl-NL"/>
        </w:rPr>
        <w:t>g</w:t>
      </w:r>
      <w:r w:rsidRPr="00CA22F4">
        <w:rPr>
          <w:color w:val="6D6E71"/>
          <w:lang w:val="nl-NL"/>
        </w:rPr>
        <w:t>t</w:t>
      </w:r>
      <w:r w:rsidRPr="00CA22F4">
        <w:rPr>
          <w:color w:val="6D6E71"/>
          <w:spacing w:val="-1"/>
          <w:lang w:val="nl-NL"/>
        </w:rPr>
        <w:t xml:space="preserve"> </w:t>
      </w:r>
      <w:r w:rsidRPr="00CA22F4">
        <w:rPr>
          <w:color w:val="6D6E71"/>
          <w:lang w:val="nl-NL"/>
        </w:rPr>
        <w:t>een pla</w:t>
      </w:r>
      <w:r w:rsidRPr="00CA22F4">
        <w:rPr>
          <w:color w:val="6D6E71"/>
          <w:spacing w:val="-2"/>
          <w:lang w:val="nl-NL"/>
        </w:rPr>
        <w:t>a</w:t>
      </w:r>
      <w:r w:rsidRPr="00CA22F4">
        <w:rPr>
          <w:color w:val="6D6E71"/>
          <w:lang w:val="nl-NL"/>
        </w:rPr>
        <w:t>ts</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 officiële</w:t>
      </w:r>
      <w:r w:rsidRPr="00CA22F4">
        <w:rPr>
          <w:color w:val="6D6E71"/>
          <w:spacing w:val="-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w:t>
      </w:r>
      <w:r w:rsidRPr="00CA22F4">
        <w:rPr>
          <w:color w:val="6D6E71"/>
          <w:spacing w:val="-4"/>
          <w:lang w:val="nl-NL"/>
        </w:rPr>
        <w:t>s</w:t>
      </w:r>
      <w:r w:rsidRPr="00CA22F4">
        <w:rPr>
          <w:color w:val="6D6E71"/>
          <w:lang w:val="nl-NL"/>
        </w:rPr>
        <w:t>viering.</w:t>
      </w:r>
    </w:p>
    <w:p w14:paraId="4B8F25C8" w14:textId="77777777" w:rsidR="00624579" w:rsidRPr="00CA22F4" w:rsidRDefault="00624579">
      <w:pPr>
        <w:spacing w:before="4" w:line="260" w:lineRule="exact"/>
        <w:rPr>
          <w:sz w:val="26"/>
          <w:szCs w:val="26"/>
          <w:lang w:val="nl-NL"/>
        </w:rPr>
      </w:pPr>
    </w:p>
    <w:p w14:paraId="4DA940CC" w14:textId="77777777" w:rsidR="00624579" w:rsidRPr="00CA22F4" w:rsidRDefault="00CA22F4">
      <w:pPr>
        <w:pStyle w:val="Kop3"/>
        <w:rPr>
          <w:b w:val="0"/>
          <w:bCs w:val="0"/>
          <w:lang w:val="nl-NL"/>
        </w:rPr>
      </w:pPr>
      <w:r w:rsidRPr="00CA22F4">
        <w:rPr>
          <w:color w:val="58595B"/>
          <w:lang w:val="nl-NL"/>
        </w:rPr>
        <w:t>Stil</w:t>
      </w:r>
      <w:r w:rsidRPr="00CA22F4">
        <w:rPr>
          <w:color w:val="58595B"/>
          <w:spacing w:val="-5"/>
          <w:lang w:val="nl-NL"/>
        </w:rPr>
        <w:t>t</w:t>
      </w:r>
      <w:r w:rsidRPr="00CA22F4">
        <w:rPr>
          <w:color w:val="58595B"/>
          <w:lang w:val="nl-NL"/>
        </w:rPr>
        <w:t>e</w:t>
      </w:r>
    </w:p>
    <w:p w14:paraId="7127B576" w14:textId="77777777" w:rsidR="00624579" w:rsidRPr="00CA22F4" w:rsidRDefault="00CA22F4">
      <w:pPr>
        <w:pStyle w:val="Plattetekst"/>
        <w:spacing w:line="259" w:lineRule="exact"/>
        <w:rPr>
          <w:lang w:val="nl-NL"/>
        </w:rPr>
      </w:pPr>
      <w:r w:rsidRPr="00CA22F4">
        <w:rPr>
          <w:color w:val="6D6E71"/>
          <w:lang w:val="nl-NL"/>
        </w:rPr>
        <w:t>Iede</w:t>
      </w:r>
      <w:r w:rsidRPr="00CA22F4">
        <w:rPr>
          <w:color w:val="6D6E71"/>
          <w:spacing w:val="-4"/>
          <w:lang w:val="nl-NL"/>
        </w:rPr>
        <w:t>r</w:t>
      </w:r>
      <w:r w:rsidRPr="00CA22F4">
        <w:rPr>
          <w:color w:val="6D6E71"/>
          <w:lang w:val="nl-NL"/>
        </w:rPr>
        <w:t>een</w:t>
      </w:r>
      <w:r w:rsidRPr="00CA22F4">
        <w:rPr>
          <w:color w:val="6D6E71"/>
          <w:spacing w:val="-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 uit</w:t>
      </w:r>
      <w:r w:rsidRPr="00CA22F4">
        <w:rPr>
          <w:color w:val="6D6E71"/>
          <w:spacing w:val="-2"/>
          <w:lang w:val="nl-NL"/>
        </w:rPr>
        <w:t>g</w:t>
      </w:r>
      <w:r w:rsidRPr="00CA22F4">
        <w:rPr>
          <w:color w:val="6D6E71"/>
          <w:lang w:val="nl-NL"/>
        </w:rPr>
        <w:t>enodi</w:t>
      </w:r>
      <w:r w:rsidRPr="00CA22F4">
        <w:rPr>
          <w:color w:val="6D6E71"/>
          <w:spacing w:val="-2"/>
          <w:lang w:val="nl-NL"/>
        </w:rPr>
        <w:t>g</w:t>
      </w:r>
      <w:r w:rsidRPr="00CA22F4">
        <w:rPr>
          <w:color w:val="6D6E71"/>
          <w:lang w:val="nl-NL"/>
        </w:rPr>
        <w:t>d in</w:t>
      </w:r>
      <w:r w:rsidRPr="00CA22F4">
        <w:rPr>
          <w:color w:val="6D6E71"/>
          <w:spacing w:val="-1"/>
          <w:lang w:val="nl-NL"/>
        </w:rPr>
        <w:t xml:space="preserve"> </w:t>
      </w:r>
      <w:r w:rsidRPr="00CA22F4">
        <w:rPr>
          <w:color w:val="6D6E71"/>
          <w:spacing w:val="-3"/>
          <w:lang w:val="nl-NL"/>
        </w:rPr>
        <w:t>s</w:t>
      </w:r>
      <w:r w:rsidRPr="00CA22F4">
        <w:rPr>
          <w:color w:val="6D6E71"/>
          <w:lang w:val="nl-NL"/>
        </w:rPr>
        <w:t>til</w:t>
      </w:r>
      <w:r w:rsidRPr="00CA22F4">
        <w:rPr>
          <w:color w:val="6D6E71"/>
          <w:spacing w:val="-3"/>
          <w:lang w:val="nl-NL"/>
        </w:rPr>
        <w:t>t</w:t>
      </w:r>
      <w:r w:rsidRPr="00CA22F4">
        <w:rPr>
          <w:color w:val="6D6E71"/>
          <w:lang w:val="nl-NL"/>
        </w:rPr>
        <w:t>e aan ….</w:t>
      </w:r>
      <w:r w:rsidRPr="00CA22F4">
        <w:rPr>
          <w:color w:val="6D6E71"/>
          <w:spacing w:val="-1"/>
          <w:lang w:val="nl-NL"/>
        </w:rPr>
        <w:t xml:space="preserve"> </w:t>
      </w:r>
      <w:r w:rsidRPr="00CA22F4">
        <w:rPr>
          <w:color w:val="6D6E71"/>
          <w:spacing w:val="-3"/>
          <w:lang w:val="nl-NL"/>
        </w:rPr>
        <w:t>t</w:t>
      </w:r>
      <w:r w:rsidRPr="00CA22F4">
        <w:rPr>
          <w:color w:val="6D6E71"/>
          <w:lang w:val="nl-NL"/>
        </w:rPr>
        <w:t>e den</w:t>
      </w:r>
      <w:r w:rsidRPr="00CA22F4">
        <w:rPr>
          <w:color w:val="6D6E71"/>
          <w:spacing w:val="-8"/>
          <w:lang w:val="nl-NL"/>
        </w:rPr>
        <w:t>k</w:t>
      </w:r>
      <w:r w:rsidRPr="00CA22F4">
        <w:rPr>
          <w:color w:val="6D6E71"/>
          <w:lang w:val="nl-NL"/>
        </w:rPr>
        <w:t>en.</w:t>
      </w:r>
    </w:p>
    <w:p w14:paraId="1B696A87" w14:textId="77777777" w:rsidR="00624579" w:rsidRPr="00CA22F4" w:rsidRDefault="00624579">
      <w:pPr>
        <w:spacing w:before="4" w:line="260" w:lineRule="exact"/>
        <w:rPr>
          <w:sz w:val="26"/>
          <w:szCs w:val="26"/>
          <w:lang w:val="nl-NL"/>
        </w:rPr>
      </w:pPr>
    </w:p>
    <w:p w14:paraId="36287DDB" w14:textId="77777777" w:rsidR="00624579" w:rsidRPr="00CA22F4" w:rsidRDefault="00CA22F4">
      <w:pPr>
        <w:pStyle w:val="Kop3"/>
        <w:rPr>
          <w:b w:val="0"/>
          <w:bCs w:val="0"/>
          <w:lang w:val="nl-NL"/>
        </w:rPr>
      </w:pPr>
      <w:r w:rsidRPr="00CA22F4">
        <w:rPr>
          <w:color w:val="58595B"/>
          <w:spacing w:val="-13"/>
          <w:lang w:val="nl-NL"/>
        </w:rPr>
        <w:t>V</w:t>
      </w:r>
      <w:r w:rsidRPr="00CA22F4">
        <w:rPr>
          <w:color w:val="58595B"/>
          <w:lang w:val="nl-NL"/>
        </w:rPr>
        <w:t>erhaal</w:t>
      </w:r>
    </w:p>
    <w:p w14:paraId="4A7118F8" w14:textId="77777777" w:rsidR="00624579" w:rsidRPr="00CA22F4" w:rsidRDefault="00CA22F4">
      <w:pPr>
        <w:pStyle w:val="Plattetekst"/>
        <w:spacing w:line="259" w:lineRule="exact"/>
        <w:rPr>
          <w:lang w:val="nl-NL"/>
        </w:rPr>
      </w:pPr>
      <w:r w:rsidRPr="00CA22F4">
        <w:rPr>
          <w:color w:val="6D6E71"/>
          <w:lang w:val="nl-NL"/>
        </w:rPr>
        <w:t>L</w:t>
      </w:r>
      <w:r w:rsidRPr="00CA22F4">
        <w:rPr>
          <w:color w:val="6D6E71"/>
          <w:spacing w:val="-3"/>
          <w:lang w:val="nl-NL"/>
        </w:rPr>
        <w:t>e</w:t>
      </w:r>
      <w:r w:rsidRPr="00CA22F4">
        <w:rPr>
          <w:color w:val="6D6E71"/>
          <w:spacing w:val="-5"/>
          <w:lang w:val="nl-NL"/>
        </w:rPr>
        <w:t>z</w:t>
      </w:r>
      <w:r w:rsidRPr="00CA22F4">
        <w:rPr>
          <w:color w:val="6D6E71"/>
          <w:lang w:val="nl-NL"/>
        </w:rPr>
        <w:t xml:space="preserve">en </w:t>
      </w:r>
      <w:r w:rsidRPr="00CA22F4">
        <w:rPr>
          <w:color w:val="6D6E71"/>
          <w:spacing w:val="-4"/>
          <w:lang w:val="nl-NL"/>
        </w:rPr>
        <w:t>v</w:t>
      </w:r>
      <w:r w:rsidRPr="00CA22F4">
        <w:rPr>
          <w:color w:val="6D6E71"/>
          <w:lang w:val="nl-NL"/>
        </w:rPr>
        <w:t xml:space="preserve">an een </w:t>
      </w:r>
      <w:r w:rsidRPr="00CA22F4">
        <w:rPr>
          <w:color w:val="6D6E71"/>
          <w:spacing w:val="-3"/>
          <w:lang w:val="nl-NL"/>
        </w:rPr>
        <w:t>v</w:t>
      </w:r>
      <w:r w:rsidRPr="00CA22F4">
        <w:rPr>
          <w:color w:val="6D6E71"/>
          <w:lang w:val="nl-NL"/>
        </w:rPr>
        <w:t>erhaal d</w:t>
      </w:r>
      <w:r w:rsidRPr="00CA22F4">
        <w:rPr>
          <w:color w:val="6D6E71"/>
          <w:spacing w:val="-2"/>
          <w:lang w:val="nl-NL"/>
        </w:rPr>
        <w:t>a</w:t>
      </w:r>
      <w:r w:rsidRPr="00CA22F4">
        <w:rPr>
          <w:color w:val="6D6E71"/>
          <w:lang w:val="nl-NL"/>
        </w:rPr>
        <w:t xml:space="preserve">t aansluit bij </w:t>
      </w:r>
      <w:r w:rsidRPr="00CA22F4">
        <w:rPr>
          <w:color w:val="6D6E71"/>
          <w:spacing w:val="-5"/>
          <w:lang w:val="nl-NL"/>
        </w:rPr>
        <w:t>‘</w:t>
      </w:r>
      <w:r w:rsidRPr="00CA22F4">
        <w:rPr>
          <w:color w:val="6D6E71"/>
          <w:spacing w:val="-3"/>
          <w:lang w:val="nl-NL"/>
        </w:rPr>
        <w:t>st</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 xml:space="preserve">en en </w:t>
      </w:r>
      <w:r w:rsidRPr="00CA22F4">
        <w:rPr>
          <w:color w:val="6D6E71"/>
          <w:spacing w:val="-2"/>
          <w:lang w:val="nl-NL"/>
        </w:rPr>
        <w:t>a</w:t>
      </w:r>
      <w:r w:rsidRPr="00CA22F4">
        <w:rPr>
          <w:color w:val="6D6E71"/>
          <w:spacing w:val="-3"/>
          <w:lang w:val="nl-NL"/>
        </w:rPr>
        <w:t>f</w:t>
      </w:r>
      <w:r w:rsidRPr="00CA22F4">
        <w:rPr>
          <w:color w:val="6D6E71"/>
          <w:lang w:val="nl-NL"/>
        </w:rPr>
        <w:t>scheid nemen</w:t>
      </w:r>
      <w:r w:rsidRPr="00CA22F4">
        <w:rPr>
          <w:color w:val="6D6E71"/>
          <w:spacing w:val="-21"/>
          <w:lang w:val="nl-NL"/>
        </w:rPr>
        <w:t>’</w:t>
      </w:r>
      <w:r w:rsidRPr="00CA22F4">
        <w:rPr>
          <w:color w:val="6D6E71"/>
          <w:lang w:val="nl-NL"/>
        </w:rPr>
        <w:t>.</w:t>
      </w:r>
    </w:p>
    <w:p w14:paraId="6FD7B6D6" w14:textId="77777777" w:rsidR="00624579" w:rsidRPr="00CA22F4" w:rsidRDefault="00CA22F4">
      <w:pPr>
        <w:pStyle w:val="Plattetekst"/>
        <w:spacing w:line="264" w:lineRule="exact"/>
        <w:rPr>
          <w:lang w:val="nl-NL"/>
        </w:rPr>
      </w:pPr>
      <w:r w:rsidRPr="00CA22F4">
        <w:rPr>
          <w:color w:val="6D6E71"/>
          <w:u w:val="single" w:color="6D6E71"/>
          <w:lang w:val="nl-NL"/>
        </w:rPr>
        <w:t>Duiden</w:t>
      </w:r>
      <w:r w:rsidRPr="00CA22F4">
        <w:rPr>
          <w:color w:val="6D6E71"/>
          <w:spacing w:val="-1"/>
          <w:u w:val="single" w:color="6D6E71"/>
          <w:lang w:val="nl-NL"/>
        </w:rPr>
        <w:t xml:space="preserve"> </w:t>
      </w:r>
      <w:r w:rsidRPr="00CA22F4">
        <w:rPr>
          <w:color w:val="6D6E71"/>
          <w:spacing w:val="-3"/>
          <w:u w:val="single" w:color="6D6E71"/>
          <w:lang w:val="nl-NL"/>
        </w:rPr>
        <w:t>v</w:t>
      </w:r>
      <w:r w:rsidRPr="00CA22F4">
        <w:rPr>
          <w:color w:val="6D6E71"/>
          <w:u w:val="single" w:color="6D6E71"/>
          <w:lang w:val="nl-NL"/>
        </w:rPr>
        <w:t>an</w:t>
      </w:r>
      <w:r w:rsidRPr="00CA22F4">
        <w:rPr>
          <w:color w:val="6D6E71"/>
          <w:spacing w:val="-1"/>
          <w:u w:val="single" w:color="6D6E71"/>
          <w:lang w:val="nl-NL"/>
        </w:rPr>
        <w:t xml:space="preserve"> </w:t>
      </w:r>
      <w:r w:rsidRPr="00CA22F4">
        <w:rPr>
          <w:color w:val="6D6E71"/>
          <w:u w:val="single" w:color="6D6E71"/>
          <w:lang w:val="nl-NL"/>
        </w:rPr>
        <w:t>h</w:t>
      </w:r>
      <w:r w:rsidRPr="00CA22F4">
        <w:rPr>
          <w:color w:val="6D6E71"/>
          <w:spacing w:val="-2"/>
          <w:u w:val="single" w:color="6D6E71"/>
          <w:lang w:val="nl-NL"/>
        </w:rPr>
        <w:t>e</w:t>
      </w:r>
      <w:r w:rsidRPr="00CA22F4">
        <w:rPr>
          <w:color w:val="6D6E71"/>
          <w:u w:val="single" w:color="6D6E71"/>
          <w:lang w:val="nl-NL"/>
        </w:rPr>
        <w:t xml:space="preserve">t </w:t>
      </w:r>
      <w:r w:rsidRPr="00CA22F4">
        <w:rPr>
          <w:color w:val="6D6E71"/>
          <w:spacing w:val="-3"/>
          <w:u w:val="single" w:color="6D6E71"/>
          <w:lang w:val="nl-NL"/>
        </w:rPr>
        <w:t>v</w:t>
      </w:r>
      <w:r w:rsidRPr="00CA22F4">
        <w:rPr>
          <w:color w:val="6D6E71"/>
          <w:u w:val="single" w:color="6D6E71"/>
          <w:lang w:val="nl-NL"/>
        </w:rPr>
        <w:t xml:space="preserve">erhaal </w:t>
      </w:r>
      <w:r w:rsidRPr="00CA22F4">
        <w:rPr>
          <w:color w:val="6D6E71"/>
          <w:lang w:val="nl-NL"/>
        </w:rPr>
        <w:t>in</w:t>
      </w:r>
      <w:r w:rsidRPr="00CA22F4">
        <w:rPr>
          <w:color w:val="6D6E71"/>
          <w:spacing w:val="-1"/>
          <w:lang w:val="nl-NL"/>
        </w:rPr>
        <w:t xml:space="preserve"> </w:t>
      </w:r>
      <w:r w:rsidRPr="00CA22F4">
        <w:rPr>
          <w:color w:val="6D6E71"/>
          <w:spacing w:val="-3"/>
          <w:lang w:val="nl-NL"/>
        </w:rPr>
        <w:t>r</w:t>
      </w:r>
      <w:r w:rsidRPr="00CA22F4">
        <w:rPr>
          <w:color w:val="6D6E71"/>
          <w:lang w:val="nl-NL"/>
        </w:rPr>
        <w:t>el</w:t>
      </w:r>
      <w:r w:rsidRPr="00CA22F4">
        <w:rPr>
          <w:color w:val="6D6E71"/>
          <w:spacing w:val="-3"/>
          <w:lang w:val="nl-NL"/>
        </w:rPr>
        <w:t>a</w:t>
      </w:r>
      <w:r w:rsidRPr="00CA22F4">
        <w:rPr>
          <w:color w:val="6D6E71"/>
          <w:lang w:val="nl-NL"/>
        </w:rPr>
        <w:t>tie m</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t l</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 ….</w:t>
      </w:r>
    </w:p>
    <w:p w14:paraId="418E1A4A" w14:textId="77777777" w:rsidR="00624579" w:rsidRPr="00CA22F4" w:rsidRDefault="00CA22F4">
      <w:pPr>
        <w:pStyle w:val="Plattetekst"/>
        <w:spacing w:line="264" w:lineRule="exact"/>
        <w:rPr>
          <w:lang w:val="nl-NL"/>
        </w:rPr>
      </w:pPr>
      <w:r w:rsidRPr="00CA22F4">
        <w:rPr>
          <w:color w:val="6D6E71"/>
          <w:lang w:val="nl-NL"/>
        </w:rPr>
        <w:t>Bij</w:t>
      </w:r>
      <w:r w:rsidRPr="00CA22F4">
        <w:rPr>
          <w:color w:val="6D6E71"/>
          <w:spacing w:val="-18"/>
          <w:lang w:val="nl-NL"/>
        </w:rPr>
        <w:t>v</w:t>
      </w:r>
      <w:r w:rsidRPr="00CA22F4">
        <w:rPr>
          <w:color w:val="6D6E71"/>
          <w:lang w:val="nl-NL"/>
        </w:rPr>
        <w:t>. F</w:t>
      </w:r>
      <w:r w:rsidRPr="00CA22F4">
        <w:rPr>
          <w:color w:val="6D6E71"/>
          <w:spacing w:val="-3"/>
          <w:lang w:val="nl-NL"/>
        </w:rPr>
        <w:t>r</w:t>
      </w:r>
      <w:r w:rsidRPr="00CA22F4">
        <w:rPr>
          <w:color w:val="6D6E71"/>
          <w:lang w:val="nl-NL"/>
        </w:rPr>
        <w:t xml:space="preserve">ederick; De drie </w:t>
      </w:r>
      <w:r w:rsidRPr="00CA22F4">
        <w:rPr>
          <w:color w:val="6D6E71"/>
          <w:spacing w:val="-3"/>
          <w:lang w:val="nl-NL"/>
        </w:rPr>
        <w:t>v</w:t>
      </w:r>
      <w:r w:rsidRPr="00CA22F4">
        <w:rPr>
          <w:color w:val="6D6E71"/>
          <w:lang w:val="nl-NL"/>
        </w:rPr>
        <w:t>o</w:t>
      </w:r>
      <w:r w:rsidRPr="00CA22F4">
        <w:rPr>
          <w:color w:val="6D6E71"/>
          <w:spacing w:val="-2"/>
          <w:lang w:val="nl-NL"/>
        </w:rPr>
        <w:t>g</w:t>
      </w:r>
      <w:r w:rsidRPr="00CA22F4">
        <w:rPr>
          <w:color w:val="6D6E71"/>
          <w:lang w:val="nl-NL"/>
        </w:rPr>
        <w:t xml:space="preserve">els; Jong </w:t>
      </w:r>
      <w:r w:rsidRPr="00CA22F4">
        <w:rPr>
          <w:color w:val="6D6E71"/>
          <w:spacing w:val="-11"/>
          <w:lang w:val="nl-NL"/>
        </w:rPr>
        <w:t>V</w:t>
      </w:r>
      <w:r w:rsidRPr="00CA22F4">
        <w:rPr>
          <w:color w:val="6D6E71"/>
          <w:lang w:val="nl-NL"/>
        </w:rPr>
        <w:t>erlies p. 63-66; Als vlinde</w:t>
      </w:r>
      <w:r w:rsidRPr="00CA22F4">
        <w:rPr>
          <w:color w:val="6D6E71"/>
          <w:spacing w:val="-4"/>
          <w:lang w:val="nl-NL"/>
        </w:rPr>
        <w:t>r</w:t>
      </w:r>
      <w:r w:rsidRPr="00CA22F4">
        <w:rPr>
          <w:color w:val="6D6E71"/>
          <w:lang w:val="nl-NL"/>
        </w:rPr>
        <w:t>s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8"/>
          <w:lang w:val="nl-NL"/>
        </w:rPr>
        <w:t>k</w:t>
      </w:r>
      <w:r w:rsidRPr="00CA22F4">
        <w:rPr>
          <w:color w:val="6D6E71"/>
          <w:lang w:val="nl-NL"/>
        </w:rPr>
        <w:t>onden p. 90-100</w:t>
      </w:r>
    </w:p>
    <w:p w14:paraId="03936E1D" w14:textId="77777777" w:rsidR="00624579" w:rsidRPr="00CA22F4" w:rsidRDefault="00624579">
      <w:pPr>
        <w:spacing w:before="4" w:line="260" w:lineRule="exact"/>
        <w:rPr>
          <w:sz w:val="26"/>
          <w:szCs w:val="26"/>
          <w:lang w:val="nl-NL"/>
        </w:rPr>
      </w:pPr>
    </w:p>
    <w:p w14:paraId="49F41139" w14:textId="77777777" w:rsidR="00624579" w:rsidRPr="00CA22F4" w:rsidRDefault="00CA22F4">
      <w:pPr>
        <w:pStyle w:val="Kop3"/>
        <w:rPr>
          <w:b w:val="0"/>
          <w:bCs w:val="0"/>
          <w:lang w:val="nl-NL"/>
        </w:rPr>
      </w:pPr>
      <w:r w:rsidRPr="00CA22F4">
        <w:rPr>
          <w:color w:val="58595B"/>
          <w:lang w:val="nl-NL"/>
        </w:rPr>
        <w:t>Gebed</w:t>
      </w:r>
    </w:p>
    <w:p w14:paraId="33458482" w14:textId="77777777" w:rsidR="00624579" w:rsidRPr="00CA22F4" w:rsidRDefault="00CA22F4">
      <w:pPr>
        <w:pStyle w:val="Plattetekst"/>
        <w:spacing w:line="259" w:lineRule="exact"/>
        <w:rPr>
          <w:lang w:val="nl-NL"/>
        </w:rPr>
      </w:pPr>
      <w:r w:rsidRPr="00CA22F4">
        <w:rPr>
          <w:color w:val="6D6E71"/>
          <w:lang w:val="nl-NL"/>
        </w:rPr>
        <w:t>Zie</w:t>
      </w:r>
      <w:r w:rsidRPr="00CA22F4">
        <w:rPr>
          <w:color w:val="6D6E71"/>
          <w:spacing w:val="-3"/>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3"/>
          <w:lang w:val="nl-NL"/>
        </w:rPr>
        <w:t xml:space="preserve"> </w:t>
      </w:r>
      <w:r w:rsidRPr="00CA22F4">
        <w:rPr>
          <w:color w:val="6D6E71"/>
          <w:lang w:val="nl-NL"/>
        </w:rPr>
        <w:t>Schooltijd</w:t>
      </w:r>
      <w:r w:rsidRPr="00CA22F4">
        <w:rPr>
          <w:color w:val="6D6E71"/>
          <w:spacing w:val="-3"/>
          <w:lang w:val="nl-NL"/>
        </w:rPr>
        <w:t xml:space="preserve"> </w:t>
      </w:r>
      <w:r w:rsidRPr="00CA22F4">
        <w:rPr>
          <w:color w:val="6D6E71"/>
          <w:lang w:val="nl-NL"/>
        </w:rPr>
        <w:t>vie</w:t>
      </w:r>
      <w:r w:rsidRPr="00CA22F4">
        <w:rPr>
          <w:color w:val="6D6E71"/>
          <w:spacing w:val="-3"/>
          <w:lang w:val="nl-NL"/>
        </w:rPr>
        <w:t>r</w:t>
      </w:r>
      <w:r w:rsidRPr="00CA22F4">
        <w:rPr>
          <w:color w:val="6D6E71"/>
          <w:lang w:val="nl-NL"/>
        </w:rPr>
        <w:t>en</w:t>
      </w:r>
    </w:p>
    <w:p w14:paraId="0CF9500A" w14:textId="77777777" w:rsidR="00624579" w:rsidRPr="00CA22F4" w:rsidRDefault="00624579">
      <w:pPr>
        <w:spacing w:before="4" w:line="260" w:lineRule="exact"/>
        <w:rPr>
          <w:sz w:val="26"/>
          <w:szCs w:val="26"/>
          <w:lang w:val="nl-NL"/>
        </w:rPr>
      </w:pPr>
    </w:p>
    <w:p w14:paraId="538036D2" w14:textId="77777777" w:rsidR="00624579" w:rsidRPr="00CA22F4" w:rsidRDefault="00CA22F4">
      <w:pPr>
        <w:pStyle w:val="Kop3"/>
        <w:rPr>
          <w:b w:val="0"/>
          <w:bCs w:val="0"/>
          <w:lang w:val="nl-NL"/>
        </w:rPr>
      </w:pPr>
      <w:r w:rsidRPr="00CA22F4">
        <w:rPr>
          <w:color w:val="58595B"/>
          <w:lang w:val="nl-NL"/>
        </w:rPr>
        <w:t>Lied</w:t>
      </w:r>
    </w:p>
    <w:p w14:paraId="78C3F00D"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2"/>
          <w:lang w:val="nl-NL"/>
        </w:rPr>
        <w:t>v</w:t>
      </w:r>
      <w:r w:rsidRPr="00CA22F4">
        <w:rPr>
          <w:color w:val="6D6E71"/>
          <w:lang w:val="nl-NL"/>
        </w:rPr>
        <w:t>oorbeeld: D</w:t>
      </w:r>
      <w:r w:rsidRPr="00CA22F4">
        <w:rPr>
          <w:color w:val="6D6E71"/>
          <w:spacing w:val="-4"/>
          <w:lang w:val="nl-NL"/>
        </w:rPr>
        <w:t>r</w:t>
      </w:r>
      <w:r w:rsidRPr="00CA22F4">
        <w:rPr>
          <w:color w:val="6D6E71"/>
          <w:lang w:val="nl-NL"/>
        </w:rPr>
        <w:t>oo</w:t>
      </w:r>
      <w:r w:rsidRPr="00CA22F4">
        <w:rPr>
          <w:color w:val="6D6E71"/>
          <w:spacing w:val="-4"/>
          <w:lang w:val="nl-NL"/>
        </w:rPr>
        <w:t>g</w:t>
      </w:r>
      <w:r w:rsidRPr="00CA22F4">
        <w:rPr>
          <w:color w:val="6D6E71"/>
          <w:lang w:val="nl-NL"/>
        </w:rPr>
        <w:t>t U on</w:t>
      </w:r>
      <w:r w:rsidRPr="00CA22F4">
        <w:rPr>
          <w:color w:val="6D6E71"/>
          <w:spacing w:val="-5"/>
          <w:lang w:val="nl-NL"/>
        </w:rPr>
        <w:t>z</w:t>
      </w:r>
      <w:r w:rsidRPr="00CA22F4">
        <w:rPr>
          <w:color w:val="6D6E71"/>
          <w:lang w:val="nl-NL"/>
        </w:rPr>
        <w:t>e t</w:t>
      </w:r>
      <w:r w:rsidRPr="00CA22F4">
        <w:rPr>
          <w:color w:val="6D6E71"/>
          <w:spacing w:val="-5"/>
          <w:lang w:val="nl-NL"/>
        </w:rPr>
        <w:t>r</w:t>
      </w:r>
      <w:r w:rsidRPr="00CA22F4">
        <w:rPr>
          <w:color w:val="6D6E71"/>
          <w:lang w:val="nl-NL"/>
        </w:rPr>
        <w:t>anen; Schoollied</w:t>
      </w:r>
    </w:p>
    <w:p w14:paraId="0FDD13CB" w14:textId="77777777" w:rsidR="00624579" w:rsidRPr="00CA22F4" w:rsidRDefault="00624579">
      <w:pPr>
        <w:spacing w:before="4" w:line="260" w:lineRule="exact"/>
        <w:rPr>
          <w:sz w:val="26"/>
          <w:szCs w:val="26"/>
          <w:lang w:val="nl-NL"/>
        </w:rPr>
      </w:pPr>
    </w:p>
    <w:p w14:paraId="2F4D09F8" w14:textId="77777777" w:rsidR="00624579" w:rsidRPr="00CA22F4" w:rsidRDefault="00CA22F4">
      <w:pPr>
        <w:pStyle w:val="Kop3"/>
        <w:rPr>
          <w:b w:val="0"/>
          <w:bCs w:val="0"/>
          <w:lang w:val="nl-NL"/>
        </w:rPr>
      </w:pPr>
      <w:r w:rsidRPr="00CA22F4">
        <w:rPr>
          <w:color w:val="58595B"/>
          <w:lang w:val="nl-NL"/>
        </w:rPr>
        <w:t>Ritueel</w:t>
      </w:r>
    </w:p>
    <w:p w14:paraId="398443EA"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3"/>
          <w:lang w:val="nl-NL"/>
        </w:rPr>
        <w:t xml:space="preserve"> </w:t>
      </w:r>
      <w:r w:rsidRPr="00CA22F4">
        <w:rPr>
          <w:color w:val="6D6E71"/>
          <w:lang w:val="nl-NL"/>
        </w:rPr>
        <w:t>Losl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(wit</w:t>
      </w:r>
      <w:r w:rsidRPr="00CA22F4">
        <w:rPr>
          <w:color w:val="6D6E71"/>
          <w:spacing w:val="-4"/>
          <w:lang w:val="nl-NL"/>
        </w:rPr>
        <w:t>t</w:t>
      </w:r>
      <w:r w:rsidRPr="00CA22F4">
        <w:rPr>
          <w:color w:val="6D6E71"/>
          <w:lang w:val="nl-NL"/>
        </w:rPr>
        <w:t>e)</w:t>
      </w:r>
      <w:r w:rsidRPr="00CA22F4">
        <w:rPr>
          <w:color w:val="6D6E71"/>
          <w:spacing w:val="3"/>
          <w:lang w:val="nl-NL"/>
        </w:rPr>
        <w:t xml:space="preserve"> </w:t>
      </w:r>
      <w:r w:rsidRPr="00CA22F4">
        <w:rPr>
          <w:color w:val="6D6E71"/>
          <w:lang w:val="nl-NL"/>
        </w:rPr>
        <w:t>ballonnen.</w:t>
      </w:r>
      <w:r w:rsidRPr="00CA22F4">
        <w:rPr>
          <w:color w:val="6D6E71"/>
          <w:spacing w:val="4"/>
          <w:lang w:val="nl-NL"/>
        </w:rPr>
        <w:t xml:space="preserve"> </w:t>
      </w:r>
      <w:r w:rsidRPr="00CA22F4">
        <w:rPr>
          <w:color w:val="6D6E71"/>
          <w:spacing w:val="-6"/>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r w:rsidRPr="00CA22F4">
        <w:rPr>
          <w:color w:val="6D6E71"/>
          <w:spacing w:val="4"/>
          <w:lang w:val="nl-NL"/>
        </w:rPr>
        <w:t xml:space="preserve"> </w:t>
      </w:r>
      <w:r w:rsidRPr="00CA22F4">
        <w:rPr>
          <w:color w:val="6D6E71"/>
          <w:spacing w:val="-4"/>
          <w:lang w:val="nl-NL"/>
        </w:rPr>
        <w:t>k</w:t>
      </w:r>
      <w:r w:rsidRPr="00CA22F4">
        <w:rPr>
          <w:color w:val="6D6E71"/>
          <w:lang w:val="nl-NL"/>
        </w:rPr>
        <w:t>aartje.</w:t>
      </w:r>
      <w:r w:rsidRPr="00CA22F4">
        <w:rPr>
          <w:color w:val="6D6E71"/>
          <w:spacing w:val="3"/>
          <w:lang w:val="nl-NL"/>
        </w:rPr>
        <w:t xml:space="preserve"> </w:t>
      </w:r>
      <w:r w:rsidRPr="00CA22F4">
        <w:rPr>
          <w:color w:val="6D6E71"/>
          <w:lang w:val="nl-NL"/>
        </w:rPr>
        <w:t>Ieder</w:t>
      </w:r>
      <w:r w:rsidRPr="00CA22F4">
        <w:rPr>
          <w:color w:val="6D6E71"/>
          <w:spacing w:val="3"/>
          <w:lang w:val="nl-NL"/>
        </w:rPr>
        <w:t xml:space="preserve"> </w:t>
      </w:r>
      <w:r w:rsidRPr="00CA22F4">
        <w:rPr>
          <w:color w:val="6D6E71"/>
          <w:lang w:val="nl-NL"/>
        </w:rPr>
        <w:t>kind</w:t>
      </w:r>
      <w:r w:rsidRPr="00CA22F4">
        <w:rPr>
          <w:color w:val="6D6E71"/>
          <w:spacing w:val="3"/>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4"/>
          <w:lang w:val="nl-NL"/>
        </w:rPr>
        <w:t xml:space="preserve"> </w:t>
      </w:r>
      <w:r w:rsidRPr="00CA22F4">
        <w:rPr>
          <w:color w:val="6D6E71"/>
          <w:lang w:val="nl-NL"/>
        </w:rPr>
        <w:t>een</w:t>
      </w:r>
      <w:r w:rsidRPr="00CA22F4">
        <w:rPr>
          <w:color w:val="6D6E71"/>
          <w:spacing w:val="3"/>
          <w:lang w:val="nl-NL"/>
        </w:rPr>
        <w:t xml:space="preserve"> </w:t>
      </w:r>
      <w:r w:rsidRPr="00CA22F4">
        <w:rPr>
          <w:color w:val="6D6E71"/>
          <w:spacing w:val="-4"/>
          <w:lang w:val="nl-NL"/>
        </w:rPr>
        <w:t>k</w:t>
      </w:r>
      <w:r w:rsidRPr="00CA22F4">
        <w:rPr>
          <w:color w:val="6D6E71"/>
          <w:lang w:val="nl-NL"/>
        </w:rPr>
        <w:t>aartje</w:t>
      </w:r>
    </w:p>
    <w:p w14:paraId="222E332A" w14:textId="77777777" w:rsidR="00624579" w:rsidRPr="00CA22F4" w:rsidRDefault="00CA22F4">
      <w:pPr>
        <w:pStyle w:val="Plattetekst"/>
        <w:spacing w:line="264" w:lineRule="exact"/>
        <w:rPr>
          <w:lang w:val="nl-NL"/>
        </w:rPr>
      </w:pP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ening.</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3"/>
          <w:lang w:val="nl-NL"/>
        </w:rPr>
        <w:t xml:space="preserve"> </w:t>
      </w:r>
      <w:r w:rsidRPr="00CA22F4">
        <w:rPr>
          <w:color w:val="6D6E71"/>
          <w:lang w:val="nl-NL"/>
        </w:rPr>
        <w:t>aan</w:t>
      </w:r>
      <w:r w:rsidRPr="00CA22F4">
        <w:rPr>
          <w:color w:val="6D6E71"/>
          <w:spacing w:val="12"/>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bloem</w:t>
      </w:r>
      <w:r w:rsidRPr="00CA22F4">
        <w:rPr>
          <w:color w:val="6D6E71"/>
          <w:spacing w:val="13"/>
          <w:lang w:val="nl-NL"/>
        </w:rPr>
        <w:t xml:space="preserve"> </w:t>
      </w:r>
      <w:r w:rsidRPr="00CA22F4">
        <w:rPr>
          <w:color w:val="6D6E71"/>
          <w:spacing w:val="-2"/>
          <w:lang w:val="nl-NL"/>
        </w:rPr>
        <w:t>g</w:t>
      </w:r>
      <w:r w:rsidRPr="00CA22F4">
        <w:rPr>
          <w:color w:val="6D6E71"/>
          <w:lang w:val="nl-NL"/>
        </w:rPr>
        <w:t>ehan</w:t>
      </w:r>
      <w:r w:rsidRPr="00CA22F4">
        <w:rPr>
          <w:color w:val="6D6E71"/>
          <w:spacing w:val="-2"/>
          <w:lang w:val="nl-NL"/>
        </w:rPr>
        <w:t>g</w:t>
      </w:r>
      <w:r w:rsidRPr="00CA22F4">
        <w:rPr>
          <w:color w:val="6D6E71"/>
          <w:lang w:val="nl-NL"/>
        </w:rPr>
        <w:t>en.</w:t>
      </w:r>
      <w:r w:rsidRPr="00CA22F4">
        <w:rPr>
          <w:color w:val="6D6E71"/>
          <w:spacing w:val="12"/>
          <w:lang w:val="nl-NL"/>
        </w:rPr>
        <w:t xml:space="preserve"> </w:t>
      </w:r>
      <w:r w:rsidRPr="00CA22F4">
        <w:rPr>
          <w:color w:val="6D6E71"/>
          <w:lang w:val="nl-NL"/>
        </w:rPr>
        <w:t>Ieder</w:t>
      </w:r>
      <w:r w:rsidRPr="00CA22F4">
        <w:rPr>
          <w:color w:val="6D6E71"/>
          <w:spacing w:val="13"/>
          <w:lang w:val="nl-NL"/>
        </w:rPr>
        <w:t xml:space="preserve"> </w:t>
      </w:r>
      <w:r w:rsidRPr="00CA22F4">
        <w:rPr>
          <w:color w:val="6D6E71"/>
          <w:lang w:val="nl-NL"/>
        </w:rPr>
        <w:t>kind</w:t>
      </w:r>
      <w:r w:rsidRPr="00CA22F4">
        <w:rPr>
          <w:color w:val="6D6E71"/>
          <w:spacing w:val="13"/>
          <w:lang w:val="nl-NL"/>
        </w:rPr>
        <w:t xml:space="preserve"> </w:t>
      </w:r>
      <w:r w:rsidRPr="00CA22F4">
        <w:rPr>
          <w:color w:val="6D6E71"/>
          <w:lang w:val="nl-NL"/>
        </w:rPr>
        <w:t>schrijft</w:t>
      </w:r>
      <w:r w:rsidRPr="00CA22F4">
        <w:rPr>
          <w:color w:val="6D6E71"/>
          <w:spacing w:val="12"/>
          <w:lang w:val="nl-NL"/>
        </w:rPr>
        <w:t xml:space="preserve"> </w:t>
      </w:r>
      <w:r w:rsidRPr="00CA22F4">
        <w:rPr>
          <w:color w:val="6D6E71"/>
          <w:lang w:val="nl-NL"/>
        </w:rPr>
        <w:t>op</w:t>
      </w:r>
      <w:r w:rsidRPr="00CA22F4">
        <w:rPr>
          <w:color w:val="6D6E71"/>
          <w:spacing w:val="13"/>
          <w:lang w:val="nl-NL"/>
        </w:rPr>
        <w:t xml:space="preserve"> </w:t>
      </w:r>
      <w:r w:rsidRPr="00CA22F4">
        <w:rPr>
          <w:color w:val="6D6E71"/>
          <w:lang w:val="nl-NL"/>
        </w:rPr>
        <w:t>een</w:t>
      </w:r>
      <w:r w:rsidRPr="00CA22F4">
        <w:rPr>
          <w:color w:val="6D6E71"/>
          <w:spacing w:val="12"/>
          <w:lang w:val="nl-NL"/>
        </w:rPr>
        <w:t xml:space="preserve"> </w:t>
      </w:r>
      <w:r w:rsidRPr="00CA22F4">
        <w:rPr>
          <w:color w:val="6D6E71"/>
          <w:spacing w:val="-3"/>
          <w:lang w:val="nl-NL"/>
        </w:rPr>
        <w:t>st</w:t>
      </w:r>
      <w:r w:rsidRPr="00CA22F4">
        <w:rPr>
          <w:color w:val="6D6E71"/>
          <w:lang w:val="nl-NL"/>
        </w:rPr>
        <w:t>er</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spacing w:val="-2"/>
          <w:lang w:val="nl-NL"/>
        </w:rPr>
        <w:t>g</w:t>
      </w:r>
      <w:r w:rsidRPr="00CA22F4">
        <w:rPr>
          <w:color w:val="6D6E71"/>
          <w:lang w:val="nl-NL"/>
        </w:rPr>
        <w:t>ekleu</w:t>
      </w:r>
      <w:r w:rsidRPr="00CA22F4">
        <w:rPr>
          <w:color w:val="6D6E71"/>
          <w:spacing w:val="-4"/>
          <w:lang w:val="nl-NL"/>
        </w:rPr>
        <w:t>r</w:t>
      </w:r>
      <w:r w:rsidRPr="00CA22F4">
        <w:rPr>
          <w:color w:val="6D6E71"/>
          <w:lang w:val="nl-NL"/>
        </w:rPr>
        <w:t>d</w:t>
      </w:r>
      <w:r w:rsidRPr="00CA22F4">
        <w:rPr>
          <w:color w:val="6D6E71"/>
          <w:spacing w:val="12"/>
          <w:lang w:val="nl-NL"/>
        </w:rPr>
        <w:t xml:space="preserve"> </w:t>
      </w:r>
      <w:r w:rsidRPr="00CA22F4">
        <w:rPr>
          <w:color w:val="6D6E71"/>
          <w:spacing w:val="-4"/>
          <w:lang w:val="nl-NL"/>
        </w:rPr>
        <w:t>k</w:t>
      </w:r>
      <w:r w:rsidRPr="00CA22F4">
        <w:rPr>
          <w:color w:val="6D6E71"/>
          <w:lang w:val="nl-NL"/>
        </w:rPr>
        <w:t>ar</w:t>
      </w:r>
      <w:r w:rsidRPr="00CA22F4">
        <w:rPr>
          <w:color w:val="6D6E71"/>
          <w:spacing w:val="-3"/>
          <w:lang w:val="nl-NL"/>
        </w:rPr>
        <w:t>t</w:t>
      </w:r>
      <w:r w:rsidRPr="00CA22F4">
        <w:rPr>
          <w:color w:val="6D6E71"/>
          <w:lang w:val="nl-NL"/>
        </w:rPr>
        <w:t>on</w:t>
      </w:r>
    </w:p>
    <w:p w14:paraId="616D8CDA" w14:textId="77777777" w:rsidR="00624579" w:rsidRPr="00CA22F4" w:rsidRDefault="00CA22F4">
      <w:pPr>
        <w:pStyle w:val="Plattetekst"/>
        <w:spacing w:line="264" w:lineRule="exact"/>
        <w:rPr>
          <w:lang w:val="nl-NL"/>
        </w:rPr>
      </w:pPr>
      <w:r w:rsidRPr="00CA22F4">
        <w:rPr>
          <w:color w:val="6D6E71"/>
          <w:lang w:val="nl-NL"/>
        </w:rPr>
        <w:t>een</w:t>
      </w:r>
      <w:r w:rsidRPr="00CA22F4">
        <w:rPr>
          <w:color w:val="6D6E71"/>
          <w:spacing w:val="10"/>
          <w:lang w:val="nl-NL"/>
        </w:rPr>
        <w:t xml:space="preserve"> </w:t>
      </w:r>
      <w:r w:rsidRPr="00CA22F4">
        <w:rPr>
          <w:color w:val="6D6E71"/>
          <w:lang w:val="nl-NL"/>
        </w:rPr>
        <w:t>la</w:t>
      </w:r>
      <w:r w:rsidRPr="00CA22F4">
        <w:rPr>
          <w:color w:val="6D6E71"/>
          <w:spacing w:val="-2"/>
          <w:lang w:val="nl-NL"/>
        </w:rPr>
        <w:t>a</w:t>
      </w:r>
      <w:r w:rsidRPr="00CA22F4">
        <w:rPr>
          <w:color w:val="6D6E71"/>
          <w:lang w:val="nl-NL"/>
        </w:rPr>
        <w:t>t</w:t>
      </w:r>
      <w:r w:rsidRPr="00CA22F4">
        <w:rPr>
          <w:color w:val="6D6E71"/>
          <w:spacing w:val="-3"/>
          <w:lang w:val="nl-NL"/>
        </w:rPr>
        <w:t>st</w:t>
      </w:r>
      <w:r w:rsidRPr="00CA22F4">
        <w:rPr>
          <w:color w:val="6D6E71"/>
          <w:lang w:val="nl-NL"/>
        </w:rPr>
        <w:t>e</w:t>
      </w:r>
      <w:r w:rsidRPr="00CA22F4">
        <w:rPr>
          <w:color w:val="6D6E71"/>
          <w:spacing w:val="10"/>
          <w:lang w:val="nl-NL"/>
        </w:rPr>
        <w:t xml:space="preserve"> </w:t>
      </w:r>
      <w:r w:rsidRPr="00CA22F4">
        <w:rPr>
          <w:color w:val="6D6E71"/>
          <w:lang w:val="nl-NL"/>
        </w:rPr>
        <w:t>boodschap</w:t>
      </w:r>
      <w:r w:rsidRPr="00CA22F4">
        <w:rPr>
          <w:color w:val="6D6E71"/>
          <w:spacing w:val="11"/>
          <w:lang w:val="nl-NL"/>
        </w:rPr>
        <w:t xml:space="preserve"> </w:t>
      </w:r>
      <w:r w:rsidRPr="00CA22F4">
        <w:rPr>
          <w:color w:val="6D6E71"/>
          <w:lang w:val="nl-NL"/>
        </w:rPr>
        <w:t>aan.</w:t>
      </w:r>
      <w:r w:rsidRPr="00CA22F4">
        <w:rPr>
          <w:color w:val="6D6E71"/>
          <w:spacing w:val="10"/>
          <w:lang w:val="nl-NL"/>
        </w:rPr>
        <w:t xml:space="preserve"> </w:t>
      </w:r>
      <w:r w:rsidRPr="00CA22F4">
        <w:rPr>
          <w:color w:val="6D6E71"/>
          <w:lang w:val="nl-NL"/>
        </w:rPr>
        <w:t>Tijdens</w:t>
      </w:r>
      <w:r w:rsidRPr="00CA22F4">
        <w:rPr>
          <w:color w:val="6D6E71"/>
          <w:spacing w:val="11"/>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10"/>
          <w:lang w:val="nl-NL"/>
        </w:rPr>
        <w:t xml:space="preserve"> </w:t>
      </w:r>
      <w:r w:rsidRPr="00CA22F4">
        <w:rPr>
          <w:color w:val="6D6E71"/>
          <w:spacing w:val="-2"/>
          <w:lang w:val="nl-NL"/>
        </w:rPr>
        <w:t>g</w:t>
      </w:r>
      <w:r w:rsidRPr="00CA22F4">
        <w:rPr>
          <w:color w:val="6D6E71"/>
          <w:lang w:val="nl-NL"/>
        </w:rPr>
        <w:t>ooien</w:t>
      </w:r>
      <w:r w:rsidRPr="00CA22F4">
        <w:rPr>
          <w:color w:val="6D6E71"/>
          <w:spacing w:val="1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3"/>
          <w:lang w:val="nl-NL"/>
        </w:rPr>
        <w:t>st</w:t>
      </w:r>
      <w:r w:rsidRPr="00CA22F4">
        <w:rPr>
          <w:color w:val="6D6E71"/>
          <w:lang w:val="nl-NL"/>
        </w:rPr>
        <w:t>er</w:t>
      </w:r>
      <w:r w:rsidRPr="00CA22F4">
        <w:rPr>
          <w:color w:val="6D6E71"/>
          <w:spacing w:val="-4"/>
          <w:lang w:val="nl-NL"/>
        </w:rPr>
        <w:t>r</w:t>
      </w:r>
      <w:r w:rsidRPr="00CA22F4">
        <w:rPr>
          <w:color w:val="6D6E71"/>
          <w:lang w:val="nl-NL"/>
        </w:rPr>
        <w:t>en</w:t>
      </w:r>
      <w:r w:rsidRPr="00CA22F4">
        <w:rPr>
          <w:color w:val="6D6E71"/>
          <w:spacing w:val="10"/>
          <w:lang w:val="nl-NL"/>
        </w:rPr>
        <w:t xml:space="preserve"> </w:t>
      </w:r>
      <w:r w:rsidRPr="00CA22F4">
        <w:rPr>
          <w:color w:val="6D6E71"/>
          <w:lang w:val="nl-NL"/>
        </w:rPr>
        <w:t>in</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g</w:t>
      </w:r>
      <w:r w:rsidRPr="00CA22F4">
        <w:rPr>
          <w:color w:val="6D6E71"/>
          <w:spacing w:val="-5"/>
          <w:lang w:val="nl-NL"/>
        </w:rPr>
        <w:t>r</w:t>
      </w:r>
      <w:r w:rsidRPr="00CA22F4">
        <w:rPr>
          <w:color w:val="6D6E71"/>
          <w:spacing w:val="-2"/>
          <w:lang w:val="nl-NL"/>
        </w:rPr>
        <w:t>a</w:t>
      </w:r>
      <w:r w:rsidRPr="00CA22F4">
        <w:rPr>
          <w:color w:val="6D6E71"/>
          <w:spacing w:val="-15"/>
          <w:lang w:val="nl-NL"/>
        </w:rPr>
        <w:t>f</w:t>
      </w:r>
      <w:r w:rsidRPr="00CA22F4">
        <w:rPr>
          <w:color w:val="6D6E71"/>
          <w:lang w:val="nl-NL"/>
        </w:rPr>
        <w:t>.</w:t>
      </w:r>
      <w:r w:rsidRPr="00CA22F4">
        <w:rPr>
          <w:color w:val="6D6E71"/>
          <w:spacing w:val="10"/>
          <w:lang w:val="nl-NL"/>
        </w:rPr>
        <w:t xml:space="preserve"> </w:t>
      </w:r>
      <w:r w:rsidRPr="00CA22F4">
        <w:rPr>
          <w:color w:val="6D6E71"/>
          <w:lang w:val="nl-NL"/>
        </w:rPr>
        <w:t>Ieder</w:t>
      </w:r>
      <w:r w:rsidRPr="00CA22F4">
        <w:rPr>
          <w:color w:val="6D6E71"/>
          <w:spacing w:val="10"/>
          <w:lang w:val="nl-NL"/>
        </w:rPr>
        <w:t xml:space="preserve"> </w:t>
      </w:r>
      <w:r w:rsidRPr="00CA22F4">
        <w:rPr>
          <w:color w:val="6D6E71"/>
          <w:lang w:val="nl-NL"/>
        </w:rPr>
        <w:t>kind</w:t>
      </w:r>
      <w:r w:rsidRPr="00CA22F4">
        <w:rPr>
          <w:color w:val="6D6E71"/>
          <w:spacing w:val="10"/>
          <w:lang w:val="nl-NL"/>
        </w:rPr>
        <w:t xml:space="preserve"> </w:t>
      </w:r>
      <w:r w:rsidRPr="00CA22F4">
        <w:rPr>
          <w:color w:val="6D6E71"/>
          <w:lang w:val="nl-NL"/>
        </w:rPr>
        <w:t>pla</w:t>
      </w:r>
      <w:r w:rsidRPr="00CA22F4">
        <w:rPr>
          <w:color w:val="6D6E71"/>
          <w:spacing w:val="-2"/>
          <w:lang w:val="nl-NL"/>
        </w:rPr>
        <w:t>n</w:t>
      </w:r>
      <w:r w:rsidRPr="00CA22F4">
        <w:rPr>
          <w:color w:val="6D6E71"/>
          <w:lang w:val="nl-NL"/>
        </w:rPr>
        <w:t>t</w:t>
      </w:r>
      <w:r w:rsidRPr="00CA22F4">
        <w:rPr>
          <w:color w:val="6D6E71"/>
          <w:spacing w:val="10"/>
          <w:lang w:val="nl-NL"/>
        </w:rPr>
        <w:t xml:space="preserve"> </w:t>
      </w:r>
      <w:r w:rsidRPr="00CA22F4">
        <w:rPr>
          <w:color w:val="6D6E71"/>
          <w:lang w:val="nl-NL"/>
        </w:rPr>
        <w:t>een</w:t>
      </w:r>
    </w:p>
    <w:p w14:paraId="42C162AF" w14:textId="77777777" w:rsidR="00624579" w:rsidRPr="00CA22F4" w:rsidRDefault="00CA22F4">
      <w:pPr>
        <w:pStyle w:val="Plattetekst"/>
        <w:spacing w:line="264" w:lineRule="exact"/>
        <w:rPr>
          <w:lang w:val="nl-NL"/>
        </w:rPr>
      </w:pPr>
      <w:r w:rsidRPr="00CA22F4">
        <w:rPr>
          <w:color w:val="6D6E71"/>
          <w:spacing w:val="-5"/>
          <w:lang w:val="nl-NL"/>
        </w:rPr>
        <w:t>z</w:t>
      </w:r>
      <w:r w:rsidRPr="00CA22F4">
        <w:rPr>
          <w:color w:val="6D6E71"/>
          <w:lang w:val="nl-NL"/>
        </w:rPr>
        <w:t>onnepit</w:t>
      </w:r>
      <w:r w:rsidRPr="00CA22F4">
        <w:rPr>
          <w:color w:val="6D6E71"/>
          <w:spacing w:val="13"/>
          <w:lang w:val="nl-NL"/>
        </w:rPr>
        <w:t xml:space="preserve"> </w:t>
      </w:r>
      <w:r w:rsidRPr="00CA22F4">
        <w:rPr>
          <w:color w:val="6D6E71"/>
          <w:lang w:val="nl-NL"/>
        </w:rPr>
        <w:t>in</w:t>
      </w:r>
      <w:r w:rsidRPr="00CA22F4">
        <w:rPr>
          <w:color w:val="6D6E71"/>
          <w:spacing w:val="13"/>
          <w:lang w:val="nl-NL"/>
        </w:rPr>
        <w:t xml:space="preserve"> </w:t>
      </w:r>
      <w:r w:rsidRPr="00CA22F4">
        <w:rPr>
          <w:color w:val="6D6E71"/>
          <w:lang w:val="nl-NL"/>
        </w:rPr>
        <w:t>de</w:t>
      </w:r>
      <w:r w:rsidRPr="00CA22F4">
        <w:rPr>
          <w:color w:val="6D6E71"/>
          <w:spacing w:val="13"/>
          <w:lang w:val="nl-NL"/>
        </w:rPr>
        <w:t xml:space="preserve"> </w:t>
      </w:r>
      <w:r w:rsidRPr="00CA22F4">
        <w:rPr>
          <w:color w:val="6D6E71"/>
          <w:lang w:val="nl-NL"/>
        </w:rPr>
        <w:t>schooltuin</w:t>
      </w:r>
      <w:r w:rsidRPr="00CA22F4">
        <w:rPr>
          <w:color w:val="6D6E71"/>
          <w:spacing w:val="13"/>
          <w:lang w:val="nl-NL"/>
        </w:rPr>
        <w:t xml:space="preserve"> </w:t>
      </w:r>
      <w:r w:rsidRPr="00CA22F4">
        <w:rPr>
          <w:color w:val="6D6E71"/>
          <w:spacing w:val="-4"/>
          <w:lang w:val="nl-NL"/>
        </w:rPr>
        <w:t>r</w:t>
      </w:r>
      <w:r w:rsidRPr="00CA22F4">
        <w:rPr>
          <w:color w:val="6D6E71"/>
          <w:lang w:val="nl-NL"/>
        </w:rPr>
        <w:t>ondom</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‘monume</w:t>
      </w:r>
      <w:r w:rsidRPr="00CA22F4">
        <w:rPr>
          <w:color w:val="6D6E71"/>
          <w:spacing w:val="-2"/>
          <w:lang w:val="nl-NL"/>
        </w:rPr>
        <w:t>n</w:t>
      </w:r>
      <w:r w:rsidRPr="00CA22F4">
        <w:rPr>
          <w:color w:val="6D6E71"/>
          <w:lang w:val="nl-NL"/>
        </w:rPr>
        <w:t>tje’</w:t>
      </w:r>
      <w:r w:rsidRPr="00CA22F4">
        <w:rPr>
          <w:color w:val="6D6E71"/>
          <w:spacing w:val="12"/>
          <w:lang w:val="nl-NL"/>
        </w:rPr>
        <w:t xml:space="preserve"> </w:t>
      </w:r>
      <w:r w:rsidRPr="00CA22F4">
        <w:rPr>
          <w:color w:val="6D6E71"/>
          <w:spacing w:val="-3"/>
          <w:lang w:val="nl-NL"/>
        </w:rPr>
        <w:t>v</w:t>
      </w:r>
      <w:r w:rsidRPr="00CA22F4">
        <w:rPr>
          <w:color w:val="6D6E71"/>
          <w:lang w:val="nl-NL"/>
        </w:rPr>
        <w:t>oor</w:t>
      </w:r>
      <w:r w:rsidRPr="00CA22F4">
        <w:rPr>
          <w:color w:val="6D6E71"/>
          <w:spacing w:val="13"/>
          <w:lang w:val="nl-NL"/>
        </w:rPr>
        <w:t xml:space="preserve"> </w:t>
      </w:r>
      <w:r w:rsidRPr="00CA22F4">
        <w:rPr>
          <w:color w:val="6D6E71"/>
          <w:lang w:val="nl-NL"/>
        </w:rPr>
        <w:t>….</w:t>
      </w:r>
      <w:r w:rsidRPr="00CA22F4">
        <w:rPr>
          <w:color w:val="6D6E71"/>
          <w:spacing w:val="1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3"/>
          <w:lang w:val="nl-NL"/>
        </w:rPr>
        <w:t xml:space="preserve"> </w:t>
      </w:r>
      <w:r w:rsidRPr="00CA22F4">
        <w:rPr>
          <w:color w:val="6D6E71"/>
          <w:spacing w:val="-5"/>
          <w:lang w:val="nl-NL"/>
        </w:rPr>
        <w:t>g</w:t>
      </w:r>
      <w:r w:rsidRPr="00CA22F4">
        <w:rPr>
          <w:color w:val="6D6E71"/>
          <w:lang w:val="nl-NL"/>
        </w:rPr>
        <w:t>aan</w:t>
      </w:r>
      <w:r w:rsidRPr="00CA22F4">
        <w:rPr>
          <w:color w:val="6D6E71"/>
          <w:spacing w:val="13"/>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w:t>
      </w:r>
      <w:r w:rsidRPr="00CA22F4">
        <w:rPr>
          <w:color w:val="6D6E71"/>
          <w:spacing w:val="13"/>
          <w:lang w:val="nl-NL"/>
        </w:rPr>
        <w:t xml:space="preserve"> </w:t>
      </w:r>
      <w:r w:rsidRPr="00CA22F4">
        <w:rPr>
          <w:color w:val="6D6E71"/>
          <w:lang w:val="nl-NL"/>
        </w:rPr>
        <w:t>samen</w:t>
      </w:r>
      <w:r w:rsidRPr="00CA22F4">
        <w:rPr>
          <w:color w:val="6D6E71"/>
          <w:spacing w:val="13"/>
          <w:lang w:val="nl-NL"/>
        </w:rPr>
        <w:t xml:space="preserve"> </w:t>
      </w:r>
      <w:r w:rsidRPr="00CA22F4">
        <w:rPr>
          <w:color w:val="6D6E71"/>
          <w:lang w:val="nl-NL"/>
        </w:rPr>
        <w:t>naar</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3"/>
          <w:lang w:val="nl-NL"/>
        </w:rPr>
        <w:t xml:space="preserve"> </w:t>
      </w:r>
      <w:r w:rsidRPr="00CA22F4">
        <w:rPr>
          <w:color w:val="6D6E71"/>
          <w:lang w:val="nl-NL"/>
        </w:rPr>
        <w:t>g</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13"/>
          <w:lang w:val="nl-NL"/>
        </w:rPr>
        <w:t xml:space="preserve"> </w:t>
      </w:r>
      <w:r w:rsidRPr="00CA22F4">
        <w:rPr>
          <w:color w:val="6D6E71"/>
          <w:lang w:val="nl-NL"/>
        </w:rPr>
        <w:t>en</w:t>
      </w:r>
    </w:p>
    <w:p w14:paraId="0FF3A519" w14:textId="77777777" w:rsidR="00624579" w:rsidRPr="00CA22F4" w:rsidRDefault="00CA22F4">
      <w:pPr>
        <w:pStyle w:val="Plattetekst"/>
        <w:spacing w:line="264" w:lineRule="exact"/>
        <w:rPr>
          <w:lang w:val="nl-NL"/>
        </w:rPr>
      </w:pPr>
      <w:r w:rsidRPr="00CA22F4">
        <w:rPr>
          <w:color w:val="6D6E71"/>
          <w:lang w:val="nl-NL"/>
        </w:rPr>
        <w:t>pla</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spacing w:val="-3"/>
          <w:lang w:val="nl-NL"/>
        </w:rPr>
        <w:t>s</w:t>
      </w:r>
      <w:r w:rsidRPr="00CA22F4">
        <w:rPr>
          <w:color w:val="6D6E71"/>
          <w:lang w:val="nl-NL"/>
        </w:rPr>
        <w:t>truikje.</w:t>
      </w:r>
      <w:r w:rsidRPr="00CA22F4">
        <w:rPr>
          <w:color w:val="6D6E71"/>
          <w:spacing w:val="-1"/>
          <w:lang w:val="nl-NL"/>
        </w:rPr>
        <w:t xml:space="preserve"> </w:t>
      </w:r>
      <w:r w:rsidRPr="00CA22F4">
        <w:rPr>
          <w:color w:val="6D6E71"/>
          <w:lang w:val="nl-NL"/>
        </w:rPr>
        <w:t>Ieder</w:t>
      </w:r>
      <w:r w:rsidRPr="00CA22F4">
        <w:rPr>
          <w:color w:val="6D6E71"/>
          <w:spacing w:val="-2"/>
          <w:lang w:val="nl-NL"/>
        </w:rPr>
        <w:t xml:space="preserve"> </w:t>
      </w:r>
      <w:r w:rsidRPr="00CA22F4">
        <w:rPr>
          <w:color w:val="6D6E71"/>
          <w:lang w:val="nl-NL"/>
        </w:rPr>
        <w:t>kind</w:t>
      </w:r>
      <w:r w:rsidRPr="00CA22F4">
        <w:rPr>
          <w:color w:val="6D6E71"/>
          <w:spacing w:val="-1"/>
          <w:lang w:val="nl-NL"/>
        </w:rPr>
        <w:t xml:space="preserve"> </w:t>
      </w:r>
      <w:r w:rsidRPr="00CA22F4">
        <w:rPr>
          <w:color w:val="6D6E71"/>
          <w:lang w:val="nl-NL"/>
        </w:rPr>
        <w:t>maa</w:t>
      </w:r>
      <w:r w:rsidRPr="00CA22F4">
        <w:rPr>
          <w:color w:val="6D6E71"/>
          <w:spacing w:val="-2"/>
          <w:lang w:val="nl-NL"/>
        </w:rPr>
        <w:t>k</w:t>
      </w:r>
      <w:r w:rsidRPr="00CA22F4">
        <w:rPr>
          <w:color w:val="6D6E71"/>
          <w:lang w:val="nl-NL"/>
        </w:rPr>
        <w:t>t</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vlinde</w:t>
      </w:r>
      <w:r w:rsidRPr="00CA22F4">
        <w:rPr>
          <w:color w:val="6D6E71"/>
          <w:spacing w:val="-22"/>
          <w:lang w:val="nl-NL"/>
        </w:rPr>
        <w:t>r</w:t>
      </w:r>
      <w:r w:rsidRPr="00CA22F4">
        <w:rPr>
          <w:color w:val="6D6E71"/>
          <w:lang w:val="nl-NL"/>
        </w:rPr>
        <w:t>.</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vlinde</w:t>
      </w:r>
      <w:r w:rsidRPr="00CA22F4">
        <w:rPr>
          <w:color w:val="6D6E71"/>
          <w:spacing w:val="-4"/>
          <w:lang w:val="nl-NL"/>
        </w:rPr>
        <w:t>r</w:t>
      </w:r>
      <w:r w:rsidRPr="00CA22F4">
        <w:rPr>
          <w:color w:val="6D6E71"/>
          <w:lang w:val="nl-NL"/>
        </w:rPr>
        <w:t>s</w:t>
      </w:r>
      <w:r w:rsidRPr="00CA22F4">
        <w:rPr>
          <w:color w:val="6D6E71"/>
          <w:spacing w:val="-1"/>
          <w:lang w:val="nl-NL"/>
        </w:rPr>
        <w:t xml:space="preserve"> </w:t>
      </w:r>
      <w:r w:rsidRPr="00CA22F4">
        <w:rPr>
          <w:color w:val="6D6E71"/>
          <w:lang w:val="nl-NL"/>
        </w:rPr>
        <w:t>krij</w:t>
      </w:r>
      <w:r w:rsidRPr="00CA22F4">
        <w:rPr>
          <w:color w:val="6D6E71"/>
          <w:spacing w:val="-2"/>
          <w:lang w:val="nl-NL"/>
        </w:rPr>
        <w:t>g</w:t>
      </w:r>
      <w:r w:rsidRPr="00CA22F4">
        <w:rPr>
          <w:color w:val="6D6E71"/>
          <w:lang w:val="nl-NL"/>
        </w:rPr>
        <w:t>en</w:t>
      </w:r>
      <w:r w:rsidRPr="00CA22F4">
        <w:rPr>
          <w:color w:val="6D6E71"/>
          <w:spacing w:val="-1"/>
          <w:lang w:val="nl-NL"/>
        </w:rPr>
        <w:t xml:space="preserve"> </w:t>
      </w:r>
      <w:r w:rsidRPr="00CA22F4">
        <w:rPr>
          <w:color w:val="6D6E71"/>
          <w:lang w:val="nl-NL"/>
        </w:rPr>
        <w:t>een</w:t>
      </w:r>
      <w:r w:rsidRPr="00CA22F4">
        <w:rPr>
          <w:color w:val="6D6E71"/>
          <w:spacing w:val="-1"/>
          <w:lang w:val="nl-NL"/>
        </w:rPr>
        <w:t xml:space="preserve"> </w:t>
      </w:r>
      <w:r w:rsidRPr="00CA22F4">
        <w:rPr>
          <w:color w:val="6D6E71"/>
          <w:lang w:val="nl-NL"/>
        </w:rPr>
        <w:t>plek</w:t>
      </w:r>
      <w:r w:rsidRPr="00CA22F4">
        <w:rPr>
          <w:color w:val="6D6E71"/>
          <w:spacing w:val="-1"/>
          <w:lang w:val="nl-NL"/>
        </w:rPr>
        <w:t xml:space="preserve"> </w:t>
      </w:r>
      <w:r w:rsidRPr="00CA22F4">
        <w:rPr>
          <w:color w:val="6D6E71"/>
          <w:lang w:val="nl-NL"/>
        </w:rPr>
        <w:t>bij</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g</w:t>
      </w:r>
      <w:r w:rsidRPr="00CA22F4">
        <w:rPr>
          <w:color w:val="6D6E71"/>
          <w:spacing w:val="-5"/>
          <w:lang w:val="nl-NL"/>
        </w:rPr>
        <w:t>r</w:t>
      </w:r>
      <w:r w:rsidRPr="00CA22F4">
        <w:rPr>
          <w:color w:val="6D6E71"/>
          <w:spacing w:val="-2"/>
          <w:lang w:val="nl-NL"/>
        </w:rPr>
        <w:t>a</w:t>
      </w:r>
      <w:r w:rsidRPr="00CA22F4">
        <w:rPr>
          <w:color w:val="6D6E71"/>
          <w:spacing w:val="-15"/>
          <w:lang w:val="nl-NL"/>
        </w:rPr>
        <w:t>f</w:t>
      </w:r>
      <w:r w:rsidRPr="00CA22F4">
        <w:rPr>
          <w:color w:val="6D6E71"/>
          <w:lang w:val="nl-NL"/>
        </w:rPr>
        <w:t>.</w:t>
      </w:r>
      <w:r w:rsidRPr="00CA22F4">
        <w:rPr>
          <w:color w:val="6D6E71"/>
          <w:spacing w:val="-1"/>
          <w:lang w:val="nl-NL"/>
        </w:rPr>
        <w:t xml:space="preserve"> </w:t>
      </w:r>
      <w:r w:rsidRPr="00CA22F4">
        <w:rPr>
          <w:color w:val="6D6E71"/>
          <w:lang w:val="nl-NL"/>
        </w:rPr>
        <w:t>Ieder</w:t>
      </w:r>
      <w:r w:rsidRPr="00CA22F4">
        <w:rPr>
          <w:color w:val="6D6E71"/>
          <w:spacing w:val="-2"/>
          <w:lang w:val="nl-NL"/>
        </w:rPr>
        <w:t xml:space="preserve"> </w:t>
      </w:r>
      <w:r w:rsidRPr="00CA22F4">
        <w:rPr>
          <w:color w:val="6D6E71"/>
          <w:lang w:val="nl-NL"/>
        </w:rPr>
        <w:t>kind</w:t>
      </w:r>
      <w:r w:rsidRPr="00CA22F4">
        <w:rPr>
          <w:color w:val="6D6E71"/>
          <w:spacing w:val="-1"/>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zijn</w:t>
      </w:r>
    </w:p>
    <w:p w14:paraId="11117B8A" w14:textId="77777777" w:rsidR="00624579" w:rsidRPr="00CA22F4" w:rsidRDefault="00CA22F4">
      <w:pPr>
        <w:pStyle w:val="Plattetekst"/>
        <w:spacing w:line="264" w:lineRule="exact"/>
        <w:rPr>
          <w:lang w:val="nl-NL"/>
        </w:rPr>
      </w:pPr>
      <w:r w:rsidRPr="00CA22F4">
        <w:rPr>
          <w:color w:val="6D6E71"/>
          <w:lang w:val="nl-NL"/>
        </w:rPr>
        <w:t>naam</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ki</w:t>
      </w:r>
      <w:r w:rsidRPr="00CA22F4">
        <w:rPr>
          <w:color w:val="6D6E71"/>
          <w:spacing w:val="-3"/>
          <w:lang w:val="nl-NL"/>
        </w:rPr>
        <w:t>e</w:t>
      </w:r>
      <w:r w:rsidRPr="00CA22F4">
        <w:rPr>
          <w:color w:val="6D6E71"/>
          <w:spacing w:val="-5"/>
          <w:lang w:val="nl-NL"/>
        </w:rPr>
        <w:t>z</w:t>
      </w:r>
      <w:r w:rsidRPr="00CA22F4">
        <w:rPr>
          <w:color w:val="6D6E71"/>
          <w:lang w:val="nl-NL"/>
        </w:rPr>
        <w:t>el</w:t>
      </w:r>
      <w:r w:rsidRPr="00CA22F4">
        <w:rPr>
          <w:color w:val="6D6E71"/>
          <w:spacing w:val="-3"/>
          <w:lang w:val="nl-NL"/>
        </w:rPr>
        <w:t>st</w:t>
      </w:r>
      <w:r w:rsidRPr="00CA22F4">
        <w:rPr>
          <w:color w:val="6D6E71"/>
          <w:lang w:val="nl-NL"/>
        </w:rPr>
        <w:t>ee</w:t>
      </w:r>
      <w:r w:rsidRPr="00CA22F4">
        <w:rPr>
          <w:color w:val="6D6E71"/>
          <w:spacing w:val="-3"/>
          <w:lang w:val="nl-NL"/>
        </w:rPr>
        <w:t>n</w:t>
      </w:r>
      <w:r w:rsidRPr="00CA22F4">
        <w:rPr>
          <w:color w:val="6D6E71"/>
          <w:lang w:val="nl-NL"/>
        </w:rPr>
        <w:t>tje.</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3"/>
          <w:lang w:val="nl-NL"/>
        </w:rPr>
        <w:t>st</w:t>
      </w:r>
      <w:r w:rsidRPr="00CA22F4">
        <w:rPr>
          <w:color w:val="6D6E71"/>
          <w:lang w:val="nl-NL"/>
        </w:rPr>
        <w:t>ee</w:t>
      </w:r>
      <w:r w:rsidRPr="00CA22F4">
        <w:rPr>
          <w:color w:val="6D6E71"/>
          <w:spacing w:val="-3"/>
          <w:lang w:val="nl-NL"/>
        </w:rPr>
        <w:t>n</w:t>
      </w:r>
      <w:r w:rsidRPr="00CA22F4">
        <w:rPr>
          <w:color w:val="6D6E71"/>
          <w:lang w:val="nl-NL"/>
        </w:rPr>
        <w:t>tjes</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7"/>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er)</w:t>
      </w:r>
      <w:r w:rsidRPr="00CA22F4">
        <w:rPr>
          <w:color w:val="6D6E71"/>
          <w:spacing w:val="7"/>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g</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7"/>
          <w:lang w:val="nl-NL"/>
        </w:rPr>
        <w:t xml:space="preserve"> </w:t>
      </w:r>
      <w:r w:rsidRPr="00CA22F4">
        <w:rPr>
          <w:color w:val="6D6E71"/>
          <w:spacing w:val="-2"/>
          <w:lang w:val="nl-NL"/>
        </w:rPr>
        <w:t>g</w:t>
      </w:r>
      <w:r w:rsidRPr="00CA22F4">
        <w:rPr>
          <w:color w:val="6D6E71"/>
          <w:lang w:val="nl-NL"/>
        </w:rPr>
        <w:t>ele</w:t>
      </w:r>
      <w:r w:rsidRPr="00CA22F4">
        <w:rPr>
          <w:color w:val="6D6E71"/>
          <w:spacing w:val="-3"/>
          <w:lang w:val="nl-NL"/>
        </w:rPr>
        <w:t>g</w:t>
      </w:r>
      <w:r w:rsidRPr="00CA22F4">
        <w:rPr>
          <w:color w:val="6D6E71"/>
          <w:lang w:val="nl-NL"/>
        </w:rPr>
        <w:t>d.</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7"/>
          <w:lang w:val="nl-NL"/>
        </w:rPr>
        <w:t xml:space="preserve"> </w:t>
      </w:r>
      <w:r w:rsidRPr="00CA22F4">
        <w:rPr>
          <w:color w:val="6D6E71"/>
          <w:lang w:val="nl-NL"/>
        </w:rPr>
        <w:t>pla</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lang w:val="nl-NL"/>
        </w:rPr>
        <w:t>boom</w:t>
      </w:r>
    </w:p>
    <w:p w14:paraId="66BD0D3C" w14:textId="77777777" w:rsidR="00624579" w:rsidRPr="00CA22F4" w:rsidRDefault="00CA22F4">
      <w:pPr>
        <w:pStyle w:val="Plattetekst"/>
        <w:spacing w:line="264" w:lineRule="exact"/>
        <w:rPr>
          <w:lang w:val="nl-NL"/>
        </w:rPr>
      </w:pPr>
      <w:r w:rsidRPr="00CA22F4">
        <w:rPr>
          <w:color w:val="6D6E71"/>
          <w:lang w:val="nl-NL"/>
        </w:rPr>
        <w:t>m</w:t>
      </w:r>
      <w:r w:rsidRPr="00CA22F4">
        <w:rPr>
          <w:color w:val="6D6E71"/>
          <w:spacing w:val="-2"/>
          <w:lang w:val="nl-NL"/>
        </w:rPr>
        <w:t>e</w:t>
      </w:r>
      <w:r w:rsidRPr="00CA22F4">
        <w:rPr>
          <w:color w:val="6D6E71"/>
          <w:lang w:val="nl-NL"/>
        </w:rPr>
        <w:t>t een naampla</w:t>
      </w:r>
      <w:r w:rsidRPr="00CA22F4">
        <w:rPr>
          <w:color w:val="6D6E71"/>
          <w:spacing w:val="-2"/>
          <w:lang w:val="nl-NL"/>
        </w:rPr>
        <w:t>a</w:t>
      </w:r>
      <w:r w:rsidRPr="00CA22F4">
        <w:rPr>
          <w:color w:val="6D6E71"/>
          <w:lang w:val="nl-NL"/>
        </w:rPr>
        <w:t xml:space="preserve">tje </w:t>
      </w:r>
      <w:r w:rsidRPr="00CA22F4">
        <w:rPr>
          <w:color w:val="6D6E71"/>
          <w:spacing w:val="-3"/>
          <w:lang w:val="nl-NL"/>
        </w:rPr>
        <w:t>v</w:t>
      </w:r>
      <w:r w:rsidRPr="00CA22F4">
        <w:rPr>
          <w:color w:val="6D6E71"/>
          <w:lang w:val="nl-NL"/>
        </w:rPr>
        <w:t>oo</w:t>
      </w:r>
      <w:r w:rsidRPr="00CA22F4">
        <w:rPr>
          <w:color w:val="6D6E71"/>
          <w:spacing w:val="-23"/>
          <w:lang w:val="nl-NL"/>
        </w:rPr>
        <w:t>r</w:t>
      </w:r>
      <w:r w:rsidRPr="00CA22F4">
        <w:rPr>
          <w:color w:val="6D6E71"/>
          <w:lang w:val="nl-NL"/>
        </w:rPr>
        <w:t>.</w:t>
      </w:r>
      <w:r w:rsidR="008F0518">
        <w:rPr>
          <w:color w:val="6D6E71"/>
          <w:lang w:val="nl-NL"/>
        </w:rPr>
        <w:t xml:space="preserve"> </w:t>
      </w:r>
      <w:r w:rsidRPr="00CA22F4">
        <w:rPr>
          <w:color w:val="6D6E71"/>
          <w:lang w:val="nl-NL"/>
        </w:rPr>
        <w:t>He</w:t>
      </w:r>
      <w:r w:rsidRPr="00CA22F4">
        <w:rPr>
          <w:color w:val="6D6E71"/>
          <w:spacing w:val="-4"/>
          <w:lang w:val="nl-NL"/>
        </w:rPr>
        <w:t>r</w:t>
      </w:r>
      <w:r w:rsidRPr="00CA22F4">
        <w:rPr>
          <w:color w:val="6D6E71"/>
          <w:lang w:val="nl-NL"/>
        </w:rPr>
        <w:t>denking</w:t>
      </w:r>
      <w:r w:rsidRPr="00CA22F4">
        <w:rPr>
          <w:color w:val="6D6E71"/>
          <w:spacing w:val="-3"/>
          <w:lang w:val="nl-NL"/>
        </w:rPr>
        <w:t>st</w:t>
      </w:r>
      <w:r w:rsidRPr="00CA22F4">
        <w:rPr>
          <w:color w:val="6D6E71"/>
          <w:lang w:val="nl-NL"/>
        </w:rPr>
        <w:t>e</w:t>
      </w:r>
      <w:r w:rsidRPr="00CA22F4">
        <w:rPr>
          <w:color w:val="6D6E71"/>
          <w:spacing w:val="-8"/>
          <w:lang w:val="nl-NL"/>
        </w:rPr>
        <w:t>k</w:t>
      </w:r>
      <w:r w:rsidRPr="00CA22F4">
        <w:rPr>
          <w:color w:val="6D6E71"/>
          <w:lang w:val="nl-NL"/>
        </w:rPr>
        <w:t>en een pla</w:t>
      </w:r>
      <w:r w:rsidRPr="00CA22F4">
        <w:rPr>
          <w:color w:val="6D6E71"/>
          <w:spacing w:val="-2"/>
          <w:lang w:val="nl-NL"/>
        </w:rPr>
        <w:t>a</w:t>
      </w:r>
      <w:r w:rsidRPr="00CA22F4">
        <w:rPr>
          <w:color w:val="6D6E71"/>
          <w:lang w:val="nl-NL"/>
        </w:rPr>
        <w:t>ts in de school(om</w:t>
      </w:r>
      <w:r w:rsidRPr="00CA22F4">
        <w:rPr>
          <w:color w:val="6D6E71"/>
          <w:spacing w:val="-2"/>
          <w:lang w:val="nl-NL"/>
        </w:rPr>
        <w:t>ge</w:t>
      </w:r>
      <w:r w:rsidRPr="00CA22F4">
        <w:rPr>
          <w:color w:val="6D6E71"/>
          <w:lang w:val="nl-NL"/>
        </w:rPr>
        <w:t xml:space="preserve">ving) </w:t>
      </w:r>
      <w:r w:rsidRPr="00CA22F4">
        <w:rPr>
          <w:color w:val="6D6E71"/>
          <w:spacing w:val="-2"/>
          <w:lang w:val="nl-NL"/>
        </w:rPr>
        <w:t>ge</w:t>
      </w:r>
      <w:r w:rsidRPr="00CA22F4">
        <w:rPr>
          <w:color w:val="6D6E71"/>
          <w:spacing w:val="-3"/>
          <w:lang w:val="nl-NL"/>
        </w:rPr>
        <w:t>v</w:t>
      </w:r>
      <w:r w:rsidRPr="00CA22F4">
        <w:rPr>
          <w:color w:val="6D6E71"/>
          <w:lang w:val="nl-NL"/>
        </w:rPr>
        <w:t>en.</w:t>
      </w:r>
    </w:p>
    <w:p w14:paraId="7DB1A829" w14:textId="77777777" w:rsidR="00624579" w:rsidRPr="00CA22F4" w:rsidRDefault="00624579">
      <w:pPr>
        <w:spacing w:before="4" w:line="260" w:lineRule="exact"/>
        <w:rPr>
          <w:sz w:val="26"/>
          <w:szCs w:val="26"/>
          <w:lang w:val="nl-NL"/>
        </w:rPr>
      </w:pPr>
    </w:p>
    <w:p w14:paraId="238D2648" w14:textId="77777777" w:rsidR="00624579" w:rsidRPr="00CA22F4" w:rsidRDefault="00CA22F4">
      <w:pPr>
        <w:pStyle w:val="Kop3"/>
        <w:rPr>
          <w:b w:val="0"/>
          <w:bCs w:val="0"/>
          <w:lang w:val="nl-NL"/>
        </w:rPr>
      </w:pPr>
      <w:r w:rsidRPr="00CA22F4">
        <w:rPr>
          <w:color w:val="58595B"/>
          <w:lang w:val="nl-NL"/>
        </w:rPr>
        <w:t>A</w:t>
      </w:r>
      <w:r w:rsidRPr="00CA22F4">
        <w:rPr>
          <w:color w:val="58595B"/>
          <w:spacing w:val="-3"/>
          <w:lang w:val="nl-NL"/>
        </w:rPr>
        <w:t>f</w:t>
      </w:r>
      <w:r w:rsidRPr="00CA22F4">
        <w:rPr>
          <w:color w:val="58595B"/>
          <w:lang w:val="nl-NL"/>
        </w:rPr>
        <w:t>sluiting</w:t>
      </w:r>
    </w:p>
    <w:p w14:paraId="79025585" w14:textId="77777777" w:rsidR="00624579" w:rsidRPr="00CA22F4" w:rsidRDefault="00624579">
      <w:pPr>
        <w:spacing w:before="19" w:line="240" w:lineRule="exact"/>
        <w:rPr>
          <w:sz w:val="24"/>
          <w:szCs w:val="24"/>
          <w:lang w:val="nl-NL"/>
        </w:rPr>
      </w:pPr>
    </w:p>
    <w:p w14:paraId="6997C673" w14:textId="77777777" w:rsidR="00624579" w:rsidRPr="00CA22F4" w:rsidRDefault="00CA22F4">
      <w:pPr>
        <w:ind w:left="1133"/>
        <w:rPr>
          <w:rFonts w:ascii="Calibri" w:eastAsia="Calibri" w:hAnsi="Calibri" w:cs="Calibri"/>
          <w:sz w:val="24"/>
          <w:szCs w:val="24"/>
          <w:lang w:val="nl-NL"/>
        </w:rPr>
      </w:pPr>
      <w:r w:rsidRPr="00CA22F4">
        <w:rPr>
          <w:rFonts w:ascii="Calibri" w:eastAsia="Calibri" w:hAnsi="Calibri" w:cs="Calibri"/>
          <w:b/>
          <w:bCs/>
          <w:color w:val="58595B"/>
          <w:spacing w:val="-21"/>
          <w:sz w:val="24"/>
          <w:szCs w:val="24"/>
          <w:lang w:val="nl-NL"/>
        </w:rPr>
        <w:t>T</w:t>
      </w:r>
      <w:r w:rsidRPr="00CA22F4">
        <w:rPr>
          <w:rFonts w:ascii="Calibri" w:eastAsia="Calibri" w:hAnsi="Calibri" w:cs="Calibri"/>
          <w:b/>
          <w:bCs/>
          <w:color w:val="58595B"/>
          <w:sz w:val="24"/>
          <w:szCs w:val="24"/>
          <w:lang w:val="nl-NL"/>
        </w:rPr>
        <w:t>erug</w:t>
      </w:r>
      <w:r w:rsidRPr="00CA22F4">
        <w:rPr>
          <w:rFonts w:ascii="Calibri" w:eastAsia="Calibri" w:hAnsi="Calibri" w:cs="Calibri"/>
          <w:b/>
          <w:bCs/>
          <w:color w:val="58595B"/>
          <w:spacing w:val="-3"/>
          <w:sz w:val="24"/>
          <w:szCs w:val="24"/>
          <w:lang w:val="nl-NL"/>
        </w:rPr>
        <w:t xml:space="preserve"> </w:t>
      </w:r>
      <w:r w:rsidRPr="00CA22F4">
        <w:rPr>
          <w:rFonts w:ascii="Calibri" w:eastAsia="Calibri" w:hAnsi="Calibri" w:cs="Calibri"/>
          <w:b/>
          <w:bCs/>
          <w:color w:val="58595B"/>
          <w:sz w:val="24"/>
          <w:szCs w:val="24"/>
          <w:lang w:val="nl-NL"/>
        </w:rPr>
        <w:t>naar</w:t>
      </w:r>
      <w:r w:rsidRPr="00CA22F4">
        <w:rPr>
          <w:rFonts w:ascii="Calibri" w:eastAsia="Calibri" w:hAnsi="Calibri" w:cs="Calibri"/>
          <w:b/>
          <w:bCs/>
          <w:color w:val="58595B"/>
          <w:spacing w:val="51"/>
          <w:sz w:val="24"/>
          <w:szCs w:val="24"/>
          <w:lang w:val="nl-NL"/>
        </w:rPr>
        <w:t xml:space="preserve"> </w:t>
      </w:r>
      <w:r w:rsidRPr="00CA22F4">
        <w:rPr>
          <w:rFonts w:ascii="Calibri" w:eastAsia="Calibri" w:hAnsi="Calibri" w:cs="Calibri"/>
          <w:b/>
          <w:bCs/>
          <w:color w:val="58595B"/>
          <w:sz w:val="24"/>
          <w:szCs w:val="24"/>
          <w:lang w:val="nl-NL"/>
        </w:rPr>
        <w:t>de</w:t>
      </w:r>
      <w:r w:rsidRPr="00CA22F4">
        <w:rPr>
          <w:rFonts w:ascii="Calibri" w:eastAsia="Calibri" w:hAnsi="Calibri" w:cs="Calibri"/>
          <w:b/>
          <w:bCs/>
          <w:color w:val="58595B"/>
          <w:spacing w:val="-2"/>
          <w:sz w:val="24"/>
          <w:szCs w:val="24"/>
          <w:lang w:val="nl-NL"/>
        </w:rPr>
        <w:t xml:space="preserve"> </w:t>
      </w:r>
      <w:r w:rsidRPr="00CA22F4">
        <w:rPr>
          <w:rFonts w:ascii="Calibri" w:eastAsia="Calibri" w:hAnsi="Calibri" w:cs="Calibri"/>
          <w:b/>
          <w:bCs/>
          <w:color w:val="58595B"/>
          <w:sz w:val="24"/>
          <w:szCs w:val="24"/>
          <w:lang w:val="nl-NL"/>
        </w:rPr>
        <w:t>ei</w:t>
      </w:r>
      <w:r w:rsidRPr="00CA22F4">
        <w:rPr>
          <w:rFonts w:ascii="Calibri" w:eastAsia="Calibri" w:hAnsi="Calibri" w:cs="Calibri"/>
          <w:b/>
          <w:bCs/>
          <w:color w:val="58595B"/>
          <w:spacing w:val="-3"/>
          <w:sz w:val="24"/>
          <w:szCs w:val="24"/>
          <w:lang w:val="nl-NL"/>
        </w:rPr>
        <w:t>g</w:t>
      </w:r>
      <w:r w:rsidRPr="00CA22F4">
        <w:rPr>
          <w:rFonts w:ascii="Calibri" w:eastAsia="Calibri" w:hAnsi="Calibri" w:cs="Calibri"/>
          <w:b/>
          <w:bCs/>
          <w:color w:val="58595B"/>
          <w:sz w:val="24"/>
          <w:szCs w:val="24"/>
          <w:lang w:val="nl-NL"/>
        </w:rPr>
        <w:t>en</w:t>
      </w:r>
      <w:r w:rsidRPr="00CA22F4">
        <w:rPr>
          <w:rFonts w:ascii="Calibri" w:eastAsia="Calibri" w:hAnsi="Calibri" w:cs="Calibri"/>
          <w:b/>
          <w:bCs/>
          <w:color w:val="58595B"/>
          <w:spacing w:val="-2"/>
          <w:sz w:val="24"/>
          <w:szCs w:val="24"/>
          <w:lang w:val="nl-NL"/>
        </w:rPr>
        <w:t xml:space="preserve"> </w:t>
      </w:r>
      <w:r w:rsidRPr="00CA22F4">
        <w:rPr>
          <w:rFonts w:ascii="Calibri" w:eastAsia="Calibri" w:hAnsi="Calibri" w:cs="Calibri"/>
          <w:b/>
          <w:bCs/>
          <w:color w:val="58595B"/>
          <w:sz w:val="24"/>
          <w:szCs w:val="24"/>
          <w:lang w:val="nl-NL"/>
        </w:rPr>
        <w:t>g</w:t>
      </w:r>
      <w:r w:rsidRPr="00CA22F4">
        <w:rPr>
          <w:rFonts w:ascii="Calibri" w:eastAsia="Calibri" w:hAnsi="Calibri" w:cs="Calibri"/>
          <w:b/>
          <w:bCs/>
          <w:color w:val="58595B"/>
          <w:spacing w:val="-3"/>
          <w:sz w:val="24"/>
          <w:szCs w:val="24"/>
          <w:lang w:val="nl-NL"/>
        </w:rPr>
        <w:t>r</w:t>
      </w:r>
      <w:r w:rsidRPr="00CA22F4">
        <w:rPr>
          <w:rFonts w:ascii="Calibri" w:eastAsia="Calibri" w:hAnsi="Calibri" w:cs="Calibri"/>
          <w:b/>
          <w:bCs/>
          <w:color w:val="58595B"/>
          <w:sz w:val="24"/>
          <w:szCs w:val="24"/>
          <w:lang w:val="nl-NL"/>
        </w:rPr>
        <w:t>oep</w:t>
      </w:r>
    </w:p>
    <w:p w14:paraId="7EA522C8" w14:textId="77777777" w:rsidR="00624579" w:rsidRPr="00CA22F4" w:rsidRDefault="00CA22F4">
      <w:pPr>
        <w:pStyle w:val="Plattetekst"/>
        <w:spacing w:line="259" w:lineRule="exact"/>
        <w:rPr>
          <w:lang w:val="nl-NL"/>
        </w:rPr>
      </w:pPr>
      <w:r w:rsidRPr="00CA22F4">
        <w:rPr>
          <w:color w:val="6D6E71"/>
          <w:lang w:val="nl-NL"/>
        </w:rPr>
        <w:t>Daarna in de ei</w:t>
      </w:r>
      <w:r w:rsidRPr="00CA22F4">
        <w:rPr>
          <w:color w:val="6D6E71"/>
          <w:spacing w:val="-2"/>
          <w:lang w:val="nl-NL"/>
        </w:rPr>
        <w:t>g</w:t>
      </w:r>
      <w:r w:rsidRPr="00CA22F4">
        <w:rPr>
          <w:color w:val="6D6E71"/>
          <w:lang w:val="nl-NL"/>
        </w:rPr>
        <w:t>en g</w:t>
      </w:r>
      <w:r w:rsidRPr="00CA22F4">
        <w:rPr>
          <w:color w:val="6D6E71"/>
          <w:spacing w:val="-4"/>
          <w:lang w:val="nl-NL"/>
        </w:rPr>
        <w:t>r</w:t>
      </w:r>
      <w:r w:rsidRPr="00CA22F4">
        <w:rPr>
          <w:color w:val="6D6E71"/>
          <w:lang w:val="nl-NL"/>
        </w:rPr>
        <w:t>oep nog i</w:t>
      </w:r>
      <w:r w:rsidRPr="00CA22F4">
        <w:rPr>
          <w:color w:val="6D6E71"/>
          <w:spacing w:val="-1"/>
          <w:lang w:val="nl-NL"/>
        </w:rPr>
        <w:t>e</w:t>
      </w:r>
      <w:r w:rsidRPr="00CA22F4">
        <w:rPr>
          <w:color w:val="6D6E71"/>
          <w:lang w:val="nl-NL"/>
        </w:rPr>
        <w:t>ts drin</w:t>
      </w:r>
      <w:r w:rsidRPr="00CA22F4">
        <w:rPr>
          <w:color w:val="6D6E71"/>
          <w:spacing w:val="-7"/>
          <w:lang w:val="nl-NL"/>
        </w:rPr>
        <w:t>k</w:t>
      </w:r>
      <w:r w:rsidRPr="00CA22F4">
        <w:rPr>
          <w:color w:val="6D6E71"/>
          <w:lang w:val="nl-NL"/>
        </w:rPr>
        <w:t>en.</w:t>
      </w:r>
    </w:p>
    <w:p w14:paraId="20346046" w14:textId="77777777" w:rsidR="00624579" w:rsidRPr="00CA22F4" w:rsidRDefault="00CA22F4">
      <w:pPr>
        <w:pStyle w:val="Plattetekst"/>
        <w:spacing w:line="264" w:lineRule="exact"/>
        <w:rPr>
          <w:lang w:val="nl-NL"/>
        </w:rPr>
      </w:pPr>
      <w:r w:rsidRPr="00CA22F4">
        <w:rPr>
          <w:color w:val="6D6E71"/>
          <w:lang w:val="nl-NL"/>
        </w:rPr>
        <w:t>Oude</w:t>
      </w:r>
      <w:r w:rsidRPr="00CA22F4">
        <w:rPr>
          <w:color w:val="6D6E71"/>
          <w:spacing w:val="-4"/>
          <w:lang w:val="nl-NL"/>
        </w:rPr>
        <w:t>r</w:t>
      </w:r>
      <w:r w:rsidRPr="00CA22F4">
        <w:rPr>
          <w:color w:val="6D6E71"/>
          <w:lang w:val="nl-NL"/>
        </w:rPr>
        <w:t xml:space="preserve">s hebben de </w:t>
      </w:r>
      <w:r w:rsidRPr="00CA22F4">
        <w:rPr>
          <w:color w:val="6D6E71"/>
          <w:spacing w:val="-2"/>
          <w:lang w:val="nl-NL"/>
        </w:rPr>
        <w:t>g</w:t>
      </w:r>
      <w:r w:rsidRPr="00CA22F4">
        <w:rPr>
          <w:color w:val="6D6E71"/>
          <w:lang w:val="nl-NL"/>
        </w:rPr>
        <w:t>ele</w:t>
      </w:r>
      <w:r w:rsidRPr="00CA22F4">
        <w:rPr>
          <w:color w:val="6D6E71"/>
          <w:spacing w:val="-2"/>
          <w:lang w:val="nl-NL"/>
        </w:rPr>
        <w:t>g</w:t>
      </w:r>
      <w:r w:rsidRPr="00CA22F4">
        <w:rPr>
          <w:color w:val="6D6E71"/>
          <w:lang w:val="nl-NL"/>
        </w:rPr>
        <w:t>enheid om h</w:t>
      </w:r>
      <w:r w:rsidRPr="00CA22F4">
        <w:rPr>
          <w:color w:val="6D6E71"/>
          <w:spacing w:val="-1"/>
          <w:lang w:val="nl-NL"/>
        </w:rPr>
        <w:t>e</w:t>
      </w:r>
      <w:r w:rsidRPr="00CA22F4">
        <w:rPr>
          <w:color w:val="6D6E71"/>
          <w:lang w:val="nl-NL"/>
        </w:rPr>
        <w:t xml:space="preserve">t </w:t>
      </w:r>
      <w:r w:rsidRPr="00CA22F4">
        <w:rPr>
          <w:color w:val="6D6E71"/>
          <w:spacing w:val="-2"/>
          <w:lang w:val="nl-NL"/>
        </w:rPr>
        <w:t>c</w:t>
      </w:r>
      <w:r w:rsidRPr="00CA22F4">
        <w:rPr>
          <w:color w:val="6D6E71"/>
          <w:lang w:val="nl-NL"/>
        </w:rPr>
        <w:t xml:space="preserve">ondoleanceboek </w:t>
      </w:r>
      <w:r w:rsidRPr="00CA22F4">
        <w:rPr>
          <w:color w:val="6D6E71"/>
          <w:spacing w:val="-3"/>
          <w:lang w:val="nl-NL"/>
        </w:rPr>
        <w:t>t</w:t>
      </w:r>
      <w:r w:rsidRPr="00CA22F4">
        <w:rPr>
          <w:color w:val="6D6E71"/>
          <w:lang w:val="nl-NL"/>
        </w:rPr>
        <w:t xml:space="preserve">e </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 xml:space="preserve">enen en in de klas </w:t>
      </w:r>
      <w:r w:rsidRPr="00CA22F4">
        <w:rPr>
          <w:color w:val="6D6E71"/>
          <w:spacing w:val="-1"/>
          <w:lang w:val="nl-NL"/>
        </w:rPr>
        <w:t>e</w:t>
      </w:r>
      <w:r w:rsidRPr="00CA22F4">
        <w:rPr>
          <w:color w:val="6D6E71"/>
          <w:spacing w:val="-3"/>
          <w:lang w:val="nl-NL"/>
        </w:rPr>
        <w:t>v</w:t>
      </w:r>
      <w:r w:rsidRPr="00CA22F4">
        <w:rPr>
          <w:color w:val="6D6E71"/>
          <w:lang w:val="nl-NL"/>
        </w:rPr>
        <w:t xml:space="preserve">en bij </w:t>
      </w:r>
      <w:r w:rsidRPr="00CA22F4">
        <w:rPr>
          <w:color w:val="6D6E71"/>
          <w:spacing w:val="-3"/>
          <w:lang w:val="nl-NL"/>
        </w:rPr>
        <w:t>t</w:t>
      </w:r>
      <w:r w:rsidRPr="00CA22F4">
        <w:rPr>
          <w:color w:val="6D6E71"/>
          <w:lang w:val="nl-NL"/>
        </w:rPr>
        <w:t>e p</w:t>
      </w:r>
      <w:r w:rsidRPr="00CA22F4">
        <w:rPr>
          <w:color w:val="6D6E71"/>
          <w:spacing w:val="-5"/>
          <w:lang w:val="nl-NL"/>
        </w:rPr>
        <w:t>r</w:t>
      </w:r>
      <w:r w:rsidRPr="00CA22F4">
        <w:rPr>
          <w:color w:val="6D6E71"/>
          <w:spacing w:val="-3"/>
          <w:lang w:val="nl-NL"/>
        </w:rPr>
        <w:t>at</w:t>
      </w:r>
      <w:r w:rsidRPr="00CA22F4">
        <w:rPr>
          <w:color w:val="6D6E71"/>
          <w:lang w:val="nl-NL"/>
        </w:rPr>
        <w:t>en.</w:t>
      </w:r>
    </w:p>
    <w:p w14:paraId="145E1C99" w14:textId="77777777" w:rsidR="00624579" w:rsidRPr="00CA22F4" w:rsidRDefault="00624579">
      <w:pPr>
        <w:spacing w:before="4" w:line="260" w:lineRule="exact"/>
        <w:rPr>
          <w:sz w:val="26"/>
          <w:szCs w:val="26"/>
          <w:lang w:val="nl-NL"/>
        </w:rPr>
      </w:pPr>
    </w:p>
    <w:p w14:paraId="797BD1C6" w14:textId="77777777" w:rsidR="00624579" w:rsidRPr="00CA22F4" w:rsidRDefault="00CA22F4">
      <w:pPr>
        <w:pStyle w:val="Kop3"/>
        <w:rPr>
          <w:b w:val="0"/>
          <w:bCs w:val="0"/>
          <w:lang w:val="nl-NL"/>
        </w:rPr>
      </w:pPr>
      <w:r w:rsidRPr="00CA22F4">
        <w:rPr>
          <w:color w:val="4FA6E7"/>
          <w:lang w:val="nl-NL"/>
        </w:rPr>
        <w:t xml:space="preserve">Hoe </w:t>
      </w:r>
      <w:r w:rsidRPr="00CA22F4">
        <w:rPr>
          <w:color w:val="4FA6E7"/>
          <w:spacing w:val="-7"/>
          <w:lang w:val="nl-NL"/>
        </w:rPr>
        <w:t>k</w:t>
      </w:r>
      <w:r w:rsidRPr="00CA22F4">
        <w:rPr>
          <w:color w:val="4FA6E7"/>
          <w:lang w:val="nl-NL"/>
        </w:rPr>
        <w:t xml:space="preserve">omen </w:t>
      </w:r>
      <w:r w:rsidRPr="00CA22F4">
        <w:rPr>
          <w:color w:val="4FA6E7"/>
          <w:spacing w:val="-2"/>
          <w:lang w:val="nl-NL"/>
        </w:rPr>
        <w:t>w</w:t>
      </w:r>
      <w:r w:rsidRPr="00CA22F4">
        <w:rPr>
          <w:color w:val="4FA6E7"/>
          <w:lang w:val="nl-NL"/>
        </w:rPr>
        <w:t>e m</w:t>
      </w:r>
      <w:r w:rsidRPr="00CA22F4">
        <w:rPr>
          <w:color w:val="4FA6E7"/>
          <w:spacing w:val="-2"/>
          <w:lang w:val="nl-NL"/>
        </w:rPr>
        <w:t>e</w:t>
      </w:r>
      <w:r w:rsidRPr="00CA22F4">
        <w:rPr>
          <w:color w:val="4FA6E7"/>
          <w:lang w:val="nl-NL"/>
        </w:rPr>
        <w:t>t d</w:t>
      </w:r>
      <w:r w:rsidRPr="00CA22F4">
        <w:rPr>
          <w:color w:val="4FA6E7"/>
          <w:spacing w:val="-3"/>
          <w:lang w:val="nl-NL"/>
        </w:rPr>
        <w:t>e</w:t>
      </w:r>
      <w:r w:rsidRPr="00CA22F4">
        <w:rPr>
          <w:color w:val="4FA6E7"/>
          <w:spacing w:val="-5"/>
          <w:lang w:val="nl-NL"/>
        </w:rPr>
        <w:t>z</w:t>
      </w:r>
      <w:r w:rsidRPr="00CA22F4">
        <w:rPr>
          <w:color w:val="4FA6E7"/>
          <w:lang w:val="nl-NL"/>
        </w:rPr>
        <w:t>e bou</w:t>
      </w:r>
      <w:r w:rsidRPr="00CA22F4">
        <w:rPr>
          <w:color w:val="4FA6E7"/>
          <w:spacing w:val="-2"/>
          <w:lang w:val="nl-NL"/>
        </w:rPr>
        <w:t>w</w:t>
      </w:r>
      <w:r w:rsidRPr="00CA22F4">
        <w:rPr>
          <w:color w:val="4FA6E7"/>
          <w:spacing w:val="-3"/>
          <w:lang w:val="nl-NL"/>
        </w:rPr>
        <w:t>st</w:t>
      </w:r>
      <w:r w:rsidRPr="00CA22F4">
        <w:rPr>
          <w:color w:val="4FA6E7"/>
          <w:lang w:val="nl-NL"/>
        </w:rPr>
        <w:t xml:space="preserve">enen </w:t>
      </w:r>
      <w:r w:rsidRPr="00CA22F4">
        <w:rPr>
          <w:color w:val="4FA6E7"/>
          <w:spacing w:val="-3"/>
          <w:lang w:val="nl-NL"/>
        </w:rPr>
        <w:t>t</w:t>
      </w:r>
      <w:r w:rsidRPr="00CA22F4">
        <w:rPr>
          <w:color w:val="4FA6E7"/>
          <w:lang w:val="nl-NL"/>
        </w:rPr>
        <w:t xml:space="preserve">ot een </w:t>
      </w:r>
      <w:r w:rsidRPr="00CA22F4">
        <w:rPr>
          <w:color w:val="4FA6E7"/>
          <w:spacing w:val="-3"/>
          <w:lang w:val="nl-NL"/>
        </w:rPr>
        <w:t>g</w:t>
      </w:r>
      <w:r w:rsidRPr="00CA22F4">
        <w:rPr>
          <w:color w:val="4FA6E7"/>
          <w:lang w:val="nl-NL"/>
        </w:rPr>
        <w:t xml:space="preserve">oed </w:t>
      </w:r>
      <w:r w:rsidRPr="00CA22F4">
        <w:rPr>
          <w:color w:val="4FA6E7"/>
          <w:spacing w:val="-6"/>
          <w:lang w:val="nl-NL"/>
        </w:rPr>
        <w:t>r</w:t>
      </w:r>
      <w:r w:rsidRPr="00CA22F4">
        <w:rPr>
          <w:color w:val="4FA6E7"/>
          <w:lang w:val="nl-NL"/>
        </w:rPr>
        <w:t>aa</w:t>
      </w:r>
      <w:r w:rsidRPr="00CA22F4">
        <w:rPr>
          <w:color w:val="4FA6E7"/>
          <w:spacing w:val="-2"/>
          <w:lang w:val="nl-NL"/>
        </w:rPr>
        <w:t>mw</w:t>
      </w:r>
      <w:r w:rsidRPr="00CA22F4">
        <w:rPr>
          <w:color w:val="4FA6E7"/>
          <w:lang w:val="nl-NL"/>
        </w:rPr>
        <w:t xml:space="preserve">erk </w:t>
      </w:r>
      <w:r w:rsidRPr="00CA22F4">
        <w:rPr>
          <w:color w:val="4FA6E7"/>
          <w:spacing w:val="-2"/>
          <w:lang w:val="nl-NL"/>
        </w:rPr>
        <w:t>v</w:t>
      </w:r>
      <w:r w:rsidRPr="00CA22F4">
        <w:rPr>
          <w:color w:val="4FA6E7"/>
          <w:lang w:val="nl-NL"/>
        </w:rPr>
        <w:t>oor een viering?</w:t>
      </w:r>
    </w:p>
    <w:p w14:paraId="1E2BA1FA" w14:textId="77777777" w:rsidR="00624579" w:rsidRPr="00CA22F4" w:rsidRDefault="00CA22F4">
      <w:pPr>
        <w:pStyle w:val="Plattetekst"/>
        <w:spacing w:line="259" w:lineRule="exact"/>
        <w:rPr>
          <w:lang w:val="nl-NL"/>
        </w:rPr>
      </w:pP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p>
    <w:p w14:paraId="0AF1AFD7"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Tijd</w:t>
      </w:r>
      <w:r w:rsidRPr="00CA22F4">
        <w:rPr>
          <w:color w:val="6D6E71"/>
          <w:spacing w:val="-1"/>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
          <w:lang w:val="nl-NL"/>
        </w:rPr>
        <w:t xml:space="preserve"> </w:t>
      </w:r>
      <w:r w:rsidRPr="00CA22F4">
        <w:rPr>
          <w:color w:val="6D6E71"/>
          <w:lang w:val="nl-NL"/>
        </w:rPr>
        <w:t>om</w:t>
      </w:r>
      <w:r w:rsidRPr="00CA22F4">
        <w:rPr>
          <w:color w:val="6D6E71"/>
          <w:spacing w:val="-1"/>
          <w:lang w:val="nl-NL"/>
        </w:rPr>
        <w:t xml:space="preserve"> </w:t>
      </w:r>
      <w:r w:rsidRPr="00CA22F4">
        <w:rPr>
          <w:color w:val="6D6E71"/>
          <w:spacing w:val="-3"/>
          <w:lang w:val="nl-NL"/>
        </w:rPr>
        <w:t>t</w:t>
      </w:r>
      <w:r w:rsidRPr="00CA22F4">
        <w:rPr>
          <w:color w:val="6D6E71"/>
          <w:lang w:val="nl-NL"/>
        </w:rPr>
        <w:t>e acclim</w:t>
      </w:r>
      <w:r w:rsidRPr="00CA22F4">
        <w:rPr>
          <w:color w:val="6D6E71"/>
          <w:spacing w:val="-2"/>
          <w:lang w:val="nl-NL"/>
        </w:rPr>
        <w:t>a</w:t>
      </w:r>
      <w:r w:rsidRPr="00CA22F4">
        <w:rPr>
          <w:color w:val="6D6E71"/>
          <w:lang w:val="nl-NL"/>
        </w:rPr>
        <w:t>tise</w:t>
      </w:r>
      <w:r w:rsidRPr="00CA22F4">
        <w:rPr>
          <w:color w:val="6D6E71"/>
          <w:spacing w:val="-5"/>
          <w:lang w:val="nl-NL"/>
        </w:rPr>
        <w:t>r</w:t>
      </w:r>
      <w:r w:rsidRPr="00CA22F4">
        <w:rPr>
          <w:color w:val="6D6E71"/>
          <w:lang w:val="nl-NL"/>
        </w:rPr>
        <w:t>en;</w:t>
      </w:r>
    </w:p>
    <w:p w14:paraId="74F39189"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 xml:space="preserve">Door </w:t>
      </w:r>
      <w:r w:rsidRPr="00CA22F4">
        <w:rPr>
          <w:color w:val="6D6E71"/>
          <w:spacing w:val="-4"/>
          <w:lang w:val="nl-NL"/>
        </w:rPr>
        <w:t>s</w:t>
      </w:r>
      <w:r w:rsidRPr="00CA22F4">
        <w:rPr>
          <w:color w:val="6D6E71"/>
          <w:lang w:val="nl-NL"/>
        </w:rPr>
        <w:t>ymbolen en rituelen een bij</w:t>
      </w:r>
      <w:r w:rsidRPr="00CA22F4">
        <w:rPr>
          <w:color w:val="6D6E71"/>
          <w:spacing w:val="-5"/>
          <w:lang w:val="nl-NL"/>
        </w:rPr>
        <w:t>z</w:t>
      </w:r>
      <w:r w:rsidRPr="00CA22F4">
        <w:rPr>
          <w:color w:val="6D6E71"/>
          <w:lang w:val="nl-NL"/>
        </w:rPr>
        <w:t>onde</w:t>
      </w:r>
      <w:r w:rsidRPr="00CA22F4">
        <w:rPr>
          <w:color w:val="6D6E71"/>
          <w:spacing w:val="-3"/>
          <w:lang w:val="nl-NL"/>
        </w:rPr>
        <w:t>r</w:t>
      </w:r>
      <w:r w:rsidRPr="00CA22F4">
        <w:rPr>
          <w:color w:val="6D6E71"/>
          <w:lang w:val="nl-NL"/>
        </w:rPr>
        <w:t>e rui</w:t>
      </w:r>
      <w:r w:rsidRPr="00CA22F4">
        <w:rPr>
          <w:color w:val="6D6E71"/>
          <w:spacing w:val="-3"/>
          <w:lang w:val="nl-NL"/>
        </w:rPr>
        <w:t>mt</w:t>
      </w:r>
      <w:r w:rsidRPr="00CA22F4">
        <w:rPr>
          <w:color w:val="6D6E71"/>
          <w:lang w:val="nl-NL"/>
        </w:rPr>
        <w:t>e scheppen;</w:t>
      </w:r>
    </w:p>
    <w:p w14:paraId="3F232B15"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w:t>
      </w:r>
      <w:r w:rsidRPr="00CA22F4">
        <w:rPr>
          <w:color w:val="6D6E71"/>
          <w:spacing w:val="-2"/>
          <w:lang w:val="nl-NL"/>
        </w:rPr>
        <w:t>g</w:t>
      </w:r>
      <w:r w:rsidRPr="00CA22F4">
        <w:rPr>
          <w:color w:val="6D6E71"/>
          <w:lang w:val="nl-NL"/>
        </w:rPr>
        <w:t>en</w:t>
      </w:r>
      <w:r w:rsidRPr="00CA22F4">
        <w:rPr>
          <w:color w:val="6D6E71"/>
          <w:spacing w:val="-3"/>
          <w:lang w:val="nl-NL"/>
        </w:rPr>
        <w:t xml:space="preserve"> </w:t>
      </w:r>
      <w:r w:rsidRPr="00CA22F4">
        <w:rPr>
          <w:color w:val="6D6E71"/>
          <w:spacing w:val="-2"/>
          <w:lang w:val="nl-NL"/>
        </w:rPr>
        <w:t>g</w:t>
      </w:r>
      <w:r w:rsidRPr="00CA22F4">
        <w:rPr>
          <w:color w:val="6D6E71"/>
          <w:spacing w:val="-1"/>
          <w:lang w:val="nl-NL"/>
        </w:rPr>
        <w:t>e</w:t>
      </w:r>
      <w:r w:rsidRPr="00CA22F4">
        <w:rPr>
          <w:color w:val="6D6E71"/>
          <w:lang w:val="nl-NL"/>
        </w:rPr>
        <w:t>le</w:t>
      </w:r>
      <w:r w:rsidRPr="00CA22F4">
        <w:rPr>
          <w:color w:val="6D6E71"/>
          <w:spacing w:val="-2"/>
          <w:lang w:val="nl-NL"/>
        </w:rPr>
        <w:t>g</w:t>
      </w:r>
      <w:r w:rsidRPr="00CA22F4">
        <w:rPr>
          <w:color w:val="6D6E71"/>
          <w:lang w:val="nl-NL"/>
        </w:rPr>
        <w:t>enheid</w:t>
      </w:r>
      <w:r w:rsidRPr="00CA22F4">
        <w:rPr>
          <w:color w:val="6D6E71"/>
          <w:spacing w:val="-2"/>
          <w:lang w:val="nl-NL"/>
        </w:rPr>
        <w:t xml:space="preserve"> ge</w:t>
      </w:r>
      <w:r w:rsidRPr="00CA22F4">
        <w:rPr>
          <w:color w:val="6D6E71"/>
          <w:spacing w:val="-3"/>
          <w:lang w:val="nl-NL"/>
        </w:rPr>
        <w:t>v</w:t>
      </w:r>
      <w:r w:rsidRPr="00CA22F4">
        <w:rPr>
          <w:color w:val="6D6E71"/>
          <w:lang w:val="nl-NL"/>
        </w:rPr>
        <w:t>en</w:t>
      </w:r>
      <w:r w:rsidRPr="00CA22F4">
        <w:rPr>
          <w:color w:val="6D6E71"/>
          <w:spacing w:val="-3"/>
          <w:lang w:val="nl-NL"/>
        </w:rPr>
        <w:t xml:space="preserve"> </w:t>
      </w:r>
      <w:r w:rsidRPr="00CA22F4">
        <w:rPr>
          <w:color w:val="6D6E71"/>
          <w:lang w:val="nl-NL"/>
        </w:rPr>
        <w:t>om</w:t>
      </w:r>
      <w:r w:rsidRPr="00CA22F4">
        <w:rPr>
          <w:color w:val="6D6E71"/>
          <w:spacing w:val="-3"/>
          <w:lang w:val="nl-NL"/>
        </w:rPr>
        <w:t xml:space="preserve"> </w:t>
      </w:r>
      <w:r w:rsidRPr="00CA22F4">
        <w:rPr>
          <w:color w:val="6D6E71"/>
          <w:lang w:val="nl-NL"/>
        </w:rPr>
        <w:t>mee</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w:t>
      </w:r>
      <w:r w:rsidRPr="00CA22F4">
        <w:rPr>
          <w:color w:val="6D6E71"/>
          <w:lang w:val="nl-NL"/>
        </w:rPr>
        <w:t>doen.</w:t>
      </w:r>
      <w:r w:rsidRPr="00CA22F4">
        <w:rPr>
          <w:color w:val="6D6E71"/>
          <w:spacing w:val="-2"/>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v</w:t>
      </w:r>
      <w:r w:rsidRPr="00CA22F4">
        <w:rPr>
          <w:color w:val="6D6E71"/>
          <w:spacing w:val="-5"/>
          <w:lang w:val="nl-NL"/>
        </w:rPr>
        <w:t>r</w:t>
      </w:r>
      <w:r w:rsidRPr="00CA22F4">
        <w:rPr>
          <w:color w:val="6D6E71"/>
          <w:lang w:val="nl-NL"/>
        </w:rPr>
        <w:t>aag</w:t>
      </w:r>
      <w:r w:rsidRPr="00CA22F4">
        <w:rPr>
          <w:color w:val="6D6E71"/>
          <w:spacing w:val="-3"/>
          <w:lang w:val="nl-NL"/>
        </w:rPr>
        <w:t xml:space="preserve"> </w:t>
      </w:r>
      <w:r w:rsidRPr="00CA22F4">
        <w:rPr>
          <w:color w:val="6D6E71"/>
          <w:lang w:val="nl-NL"/>
        </w:rPr>
        <w:t>is</w:t>
      </w:r>
      <w:r w:rsidRPr="00CA22F4">
        <w:rPr>
          <w:color w:val="6D6E71"/>
          <w:spacing w:val="-3"/>
          <w:lang w:val="nl-NL"/>
        </w:rPr>
        <w:t xml:space="preserve"> </w:t>
      </w:r>
      <w:r w:rsidRPr="00CA22F4">
        <w:rPr>
          <w:color w:val="6D6E71"/>
          <w:lang w:val="nl-NL"/>
        </w:rPr>
        <w:t>of</w:t>
      </w:r>
      <w:r w:rsidRPr="00CA22F4">
        <w:rPr>
          <w:color w:val="6D6E71"/>
          <w:spacing w:val="-3"/>
          <w:lang w:val="nl-NL"/>
        </w:rPr>
        <w:t xml:space="preserve"> </w:t>
      </w:r>
      <w:r w:rsidRPr="00CA22F4">
        <w:rPr>
          <w:color w:val="6D6E71"/>
          <w:lang w:val="nl-NL"/>
        </w:rPr>
        <w:t>dit</w:t>
      </w:r>
      <w:r w:rsidRPr="00CA22F4">
        <w:rPr>
          <w:color w:val="6D6E71"/>
          <w:spacing w:val="-2"/>
          <w:lang w:val="nl-NL"/>
        </w:rPr>
        <w:t xml:space="preserve"> </w:t>
      </w:r>
      <w:r w:rsidRPr="00CA22F4">
        <w:rPr>
          <w:color w:val="6D6E71"/>
          <w:lang w:val="nl-NL"/>
        </w:rPr>
        <w:t>ook</w:t>
      </w:r>
      <w:r w:rsidRPr="00CA22F4">
        <w:rPr>
          <w:color w:val="6D6E71"/>
          <w:spacing w:val="-3"/>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8"/>
          <w:lang w:val="nl-NL"/>
        </w:rPr>
        <w:t>k</w:t>
      </w:r>
      <w:r w:rsidRPr="00CA22F4">
        <w:rPr>
          <w:color w:val="6D6E71"/>
          <w:lang w:val="nl-NL"/>
        </w:rPr>
        <w:t>enen</w:t>
      </w:r>
      <w:r w:rsidRPr="00CA22F4">
        <w:rPr>
          <w:color w:val="6D6E71"/>
          <w:spacing w:val="-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3"/>
          <w:lang w:val="nl-NL"/>
        </w:rPr>
        <w:t xml:space="preserve"> </w:t>
      </w:r>
      <w:r w:rsidRPr="00CA22F4">
        <w:rPr>
          <w:color w:val="6D6E71"/>
          <w:lang w:val="nl-NL"/>
        </w:rPr>
        <w:t>alle</w:t>
      </w:r>
      <w:r w:rsidRPr="00CA22F4">
        <w:rPr>
          <w:color w:val="6D6E71"/>
          <w:spacing w:val="-3"/>
          <w:lang w:val="nl-NL"/>
        </w:rPr>
        <w:t xml:space="preserve"> </w:t>
      </w:r>
      <w:r w:rsidRPr="00CA22F4">
        <w:rPr>
          <w:color w:val="6D6E71"/>
          <w:lang w:val="nl-NL"/>
        </w:rPr>
        <w:t>g</w:t>
      </w:r>
      <w:r w:rsidRPr="00CA22F4">
        <w:rPr>
          <w:color w:val="6D6E71"/>
          <w:spacing w:val="-4"/>
          <w:lang w:val="nl-NL"/>
        </w:rPr>
        <w:t>r</w:t>
      </w:r>
      <w:r w:rsidRPr="00CA22F4">
        <w:rPr>
          <w:color w:val="6D6E71"/>
          <w:lang w:val="nl-NL"/>
        </w:rPr>
        <w:t>oepen</w:t>
      </w:r>
    </w:p>
    <w:p w14:paraId="43389746" w14:textId="77777777" w:rsidR="00624579" w:rsidRPr="00CA22F4" w:rsidRDefault="00CA22F4">
      <w:pPr>
        <w:pStyle w:val="Plattetekst"/>
        <w:spacing w:line="264" w:lineRule="exact"/>
        <w:ind w:left="1493"/>
        <w:rPr>
          <w:lang w:val="nl-NL"/>
        </w:rPr>
      </w:pPr>
      <w:r w:rsidRPr="00CA22F4">
        <w:rPr>
          <w:color w:val="6D6E71"/>
          <w:lang w:val="nl-NL"/>
        </w:rPr>
        <w:t>dan</w:t>
      </w:r>
      <w:r w:rsidRPr="00CA22F4">
        <w:rPr>
          <w:color w:val="6D6E71"/>
          <w:spacing w:val="16"/>
          <w:lang w:val="nl-NL"/>
        </w:rPr>
        <w:t xml:space="preserve"> </w:t>
      </w:r>
      <w:r w:rsidRPr="00CA22F4">
        <w:rPr>
          <w:color w:val="6D6E71"/>
          <w:lang w:val="nl-NL"/>
        </w:rPr>
        <w:t>ook</w:t>
      </w:r>
      <w:r w:rsidRPr="00CA22F4">
        <w:rPr>
          <w:color w:val="6D6E71"/>
          <w:spacing w:val="16"/>
          <w:lang w:val="nl-NL"/>
        </w:rPr>
        <w:t xml:space="preserve"> </w:t>
      </w:r>
      <w:r w:rsidRPr="00CA22F4">
        <w:rPr>
          <w:color w:val="6D6E71"/>
          <w:spacing w:val="-3"/>
          <w:lang w:val="nl-NL"/>
        </w:rPr>
        <w:t>wa</w:t>
      </w:r>
      <w:r w:rsidRPr="00CA22F4">
        <w:rPr>
          <w:color w:val="6D6E71"/>
          <w:lang w:val="nl-NL"/>
        </w:rPr>
        <w:t>t</w:t>
      </w:r>
      <w:r w:rsidRPr="00CA22F4">
        <w:rPr>
          <w:color w:val="6D6E71"/>
          <w:spacing w:val="16"/>
          <w:lang w:val="nl-NL"/>
        </w:rPr>
        <w:t xml:space="preserve"> </w:t>
      </w:r>
      <w:r w:rsidRPr="00CA22F4">
        <w:rPr>
          <w:color w:val="6D6E71"/>
          <w:lang w:val="nl-NL"/>
        </w:rPr>
        <w: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16"/>
          <w:lang w:val="nl-NL"/>
        </w:rPr>
        <w:t xml:space="preserve"> </w:t>
      </w:r>
      <w:r w:rsidRPr="00CA22F4">
        <w:rPr>
          <w:color w:val="6D6E71"/>
          <w:lang w:val="nl-NL"/>
        </w:rPr>
        <w:t>doen.</w:t>
      </w:r>
      <w:r w:rsidRPr="00CA22F4">
        <w:rPr>
          <w:color w:val="6D6E71"/>
          <w:spacing w:val="16"/>
          <w:lang w:val="nl-NL"/>
        </w:rPr>
        <w:t xml:space="preserve"> </w:t>
      </w:r>
      <w:r w:rsidRPr="00CA22F4">
        <w:rPr>
          <w:color w:val="6D6E71"/>
          <w:spacing w:val="-8"/>
          <w:lang w:val="nl-NL"/>
        </w:rPr>
        <w:t>W</w:t>
      </w:r>
      <w:r w:rsidRPr="00CA22F4">
        <w:rPr>
          <w:color w:val="6D6E71"/>
          <w:lang w:val="nl-NL"/>
        </w:rPr>
        <w:t>aar</w:t>
      </w:r>
      <w:r w:rsidRPr="00CA22F4">
        <w:rPr>
          <w:color w:val="6D6E71"/>
          <w:spacing w:val="1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6"/>
          <w:lang w:val="nl-NL"/>
        </w:rPr>
        <w:t xml:space="preserve"> </w:t>
      </w:r>
      <w:r w:rsidRPr="00CA22F4">
        <w:rPr>
          <w:color w:val="6D6E71"/>
          <w:lang w:val="nl-NL"/>
        </w:rPr>
        <w:t>om</w:t>
      </w:r>
      <w:r w:rsidRPr="00CA22F4">
        <w:rPr>
          <w:color w:val="6D6E71"/>
          <w:spacing w:val="16"/>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6"/>
          <w:lang w:val="nl-NL"/>
        </w:rPr>
        <w:t xml:space="preserve"> </w:t>
      </w:r>
      <w:r w:rsidRPr="00CA22F4">
        <w:rPr>
          <w:color w:val="6D6E71"/>
          <w:lang w:val="nl-NL"/>
        </w:rPr>
        <w:t>is</w:t>
      </w:r>
      <w:r w:rsidRPr="00CA22F4">
        <w:rPr>
          <w:color w:val="6D6E71"/>
          <w:spacing w:val="16"/>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6"/>
          <w:lang w:val="nl-NL"/>
        </w:rPr>
        <w:t xml:space="preserve"> </w:t>
      </w:r>
      <w:r w:rsidRPr="00CA22F4">
        <w:rPr>
          <w:color w:val="6D6E71"/>
          <w:lang w:val="nl-NL"/>
        </w:rPr>
        <w:t>iede</w:t>
      </w:r>
      <w:r w:rsidRPr="00CA22F4">
        <w:rPr>
          <w:color w:val="6D6E71"/>
          <w:spacing w:val="-3"/>
          <w:lang w:val="nl-NL"/>
        </w:rPr>
        <w:t>r</w:t>
      </w:r>
      <w:r w:rsidRPr="00CA22F4">
        <w:rPr>
          <w:color w:val="6D6E71"/>
          <w:lang w:val="nl-NL"/>
        </w:rPr>
        <w:t>een</w:t>
      </w:r>
      <w:r w:rsidRPr="00CA22F4">
        <w:rPr>
          <w:color w:val="6D6E71"/>
          <w:spacing w:val="16"/>
          <w:lang w:val="nl-NL"/>
        </w:rPr>
        <w:t xml:space="preserve"> </w:t>
      </w:r>
      <w:r w:rsidRPr="00CA22F4">
        <w:rPr>
          <w:color w:val="6D6E71"/>
          <w:lang w:val="nl-NL"/>
        </w:rPr>
        <w:t>zich</w:t>
      </w:r>
      <w:r w:rsidRPr="00CA22F4">
        <w:rPr>
          <w:color w:val="6D6E71"/>
          <w:spacing w:val="16"/>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16"/>
          <w:lang w:val="nl-NL"/>
        </w:rPr>
        <w:t xml:space="preserve"> </w:t>
      </w:r>
      <w:r w:rsidRPr="00CA22F4">
        <w:rPr>
          <w:color w:val="6D6E71"/>
          <w:spacing w:val="-3"/>
          <w:lang w:val="nl-NL"/>
        </w:rPr>
        <w:t>v</w:t>
      </w:r>
      <w:r w:rsidRPr="00CA22F4">
        <w:rPr>
          <w:color w:val="6D6E71"/>
          <w:lang w:val="nl-NL"/>
        </w:rPr>
        <w:t>oelt</w:t>
      </w:r>
      <w:r w:rsidRPr="00CA22F4">
        <w:rPr>
          <w:color w:val="6D6E71"/>
          <w:spacing w:val="16"/>
          <w:lang w:val="nl-NL"/>
        </w:rPr>
        <w:t xml:space="preserve"> </w:t>
      </w:r>
      <w:r w:rsidRPr="00CA22F4">
        <w:rPr>
          <w:color w:val="6D6E71"/>
          <w:lang w:val="nl-NL"/>
        </w:rPr>
        <w:t>(o.a.</w:t>
      </w:r>
      <w:r w:rsidRPr="00CA22F4">
        <w:rPr>
          <w:color w:val="6D6E71"/>
          <w:spacing w:val="16"/>
          <w:lang w:val="nl-NL"/>
        </w:rPr>
        <w:t xml:space="preserve"> </w:t>
      </w:r>
      <w:r w:rsidRPr="00CA22F4">
        <w:rPr>
          <w:color w:val="6D6E71"/>
          <w:lang w:val="nl-NL"/>
        </w:rPr>
        <w:t>door</w:t>
      </w:r>
      <w:r w:rsidRPr="00CA22F4">
        <w:rPr>
          <w:color w:val="6D6E71"/>
          <w:spacing w:val="16"/>
          <w:lang w:val="nl-NL"/>
        </w:rPr>
        <w:t xml:space="preserve"> </w:t>
      </w:r>
      <w:r w:rsidRPr="00CA22F4">
        <w:rPr>
          <w:color w:val="6D6E71"/>
          <w:lang w:val="nl-NL"/>
        </w:rPr>
        <w:t>rituelen,</w:t>
      </w:r>
    </w:p>
    <w:p w14:paraId="6D103FAE" w14:textId="77777777" w:rsidR="00624579" w:rsidRPr="00CA22F4" w:rsidRDefault="00CA22F4">
      <w:pPr>
        <w:pStyle w:val="Plattetekst"/>
        <w:spacing w:line="264" w:lineRule="exact"/>
        <w:ind w:left="1493"/>
        <w:rPr>
          <w:lang w:val="nl-NL"/>
        </w:rPr>
      </w:pPr>
      <w:r w:rsidRPr="00CA22F4">
        <w:rPr>
          <w:color w:val="6D6E71"/>
          <w:lang w:val="nl-NL"/>
        </w:rPr>
        <w:t>zin</w:t>
      </w:r>
      <w:r w:rsidRPr="00CA22F4">
        <w:rPr>
          <w:color w:val="6D6E71"/>
          <w:spacing w:val="-2"/>
          <w:lang w:val="nl-NL"/>
        </w:rPr>
        <w:t>g</w:t>
      </w:r>
      <w:r w:rsidRPr="00CA22F4">
        <w:rPr>
          <w:color w:val="6D6E71"/>
          <w:lang w:val="nl-NL"/>
        </w:rPr>
        <w:t>en, lui</w:t>
      </w:r>
      <w:r w:rsidRPr="00CA22F4">
        <w:rPr>
          <w:color w:val="6D6E71"/>
          <w:spacing w:val="-3"/>
          <w:lang w:val="nl-NL"/>
        </w:rPr>
        <w:t>st</w:t>
      </w:r>
      <w:r w:rsidRPr="00CA22F4">
        <w:rPr>
          <w:color w:val="6D6E71"/>
          <w:lang w:val="nl-NL"/>
        </w:rPr>
        <w:t>e</w:t>
      </w:r>
      <w:r w:rsidRPr="00CA22F4">
        <w:rPr>
          <w:color w:val="6D6E71"/>
          <w:spacing w:val="-4"/>
          <w:lang w:val="nl-NL"/>
        </w:rPr>
        <w:t>r</w:t>
      </w:r>
      <w:r w:rsidRPr="00CA22F4">
        <w:rPr>
          <w:color w:val="6D6E71"/>
          <w:lang w:val="nl-NL"/>
        </w:rPr>
        <w:t>en).</w:t>
      </w:r>
    </w:p>
    <w:p w14:paraId="2367DB97" w14:textId="77777777" w:rsidR="00624579" w:rsidRPr="00CA22F4" w:rsidRDefault="00624579">
      <w:pPr>
        <w:spacing w:line="264" w:lineRule="exact"/>
        <w:rPr>
          <w:lang w:val="nl-NL"/>
        </w:rPr>
        <w:sectPr w:rsidR="00624579" w:rsidRPr="00CA22F4">
          <w:headerReference w:type="even" r:id="rId89"/>
          <w:headerReference w:type="default" r:id="rId90"/>
          <w:footerReference w:type="even" r:id="rId91"/>
          <w:footerReference w:type="default" r:id="rId92"/>
          <w:pgSz w:w="11906" w:h="16840"/>
          <w:pgMar w:top="900" w:right="0" w:bottom="500" w:left="0" w:header="0" w:footer="316" w:gutter="0"/>
          <w:pgNumType w:start="62"/>
          <w:cols w:space="708"/>
        </w:sectPr>
      </w:pPr>
    </w:p>
    <w:p w14:paraId="6260008D" w14:textId="77777777" w:rsidR="00624579" w:rsidRPr="00CA22F4" w:rsidRDefault="00624579">
      <w:pPr>
        <w:spacing w:before="5" w:line="100" w:lineRule="exact"/>
        <w:rPr>
          <w:sz w:val="10"/>
          <w:szCs w:val="10"/>
          <w:lang w:val="nl-NL"/>
        </w:rPr>
      </w:pPr>
    </w:p>
    <w:p w14:paraId="1802131E" w14:textId="77777777" w:rsidR="00624579" w:rsidRPr="00CA22F4" w:rsidRDefault="00CA22F4">
      <w:pPr>
        <w:pStyle w:val="Kop3"/>
        <w:spacing w:before="51"/>
        <w:rPr>
          <w:b w:val="0"/>
          <w:bCs w:val="0"/>
          <w:lang w:val="nl-NL"/>
        </w:rPr>
      </w:pPr>
      <w:r w:rsidRPr="00CA22F4">
        <w:rPr>
          <w:color w:val="4FA6E7"/>
          <w:lang w:val="nl-NL"/>
        </w:rPr>
        <w:t>Rituelen</w:t>
      </w:r>
    </w:p>
    <w:p w14:paraId="22A41CF9" w14:textId="77777777" w:rsidR="00624579" w:rsidRPr="00CA22F4" w:rsidRDefault="00CA22F4">
      <w:pPr>
        <w:pStyle w:val="Plattetekst"/>
        <w:spacing w:line="259" w:lineRule="exact"/>
        <w:rPr>
          <w:lang w:val="nl-NL"/>
        </w:rPr>
      </w:pPr>
      <w:r w:rsidRPr="00CA22F4">
        <w:rPr>
          <w:color w:val="6D6E71"/>
          <w:spacing w:val="-5"/>
          <w:lang w:val="nl-NL"/>
        </w:rPr>
        <w:t>K</w:t>
      </w:r>
      <w:r w:rsidRPr="00CA22F4">
        <w:rPr>
          <w:color w:val="6D6E71"/>
          <w:lang w:val="nl-NL"/>
        </w:rPr>
        <w:t>enmer</w:t>
      </w:r>
      <w:r w:rsidRPr="00CA22F4">
        <w:rPr>
          <w:color w:val="6D6E71"/>
          <w:spacing w:val="-8"/>
          <w:lang w:val="nl-NL"/>
        </w:rPr>
        <w:t>k</w:t>
      </w:r>
      <w:r w:rsidRPr="00CA22F4">
        <w:rPr>
          <w:color w:val="6D6E71"/>
          <w:lang w:val="nl-NL"/>
        </w:rPr>
        <w:t xml:space="preserve">en </w:t>
      </w:r>
      <w:r w:rsidRPr="00CA22F4">
        <w:rPr>
          <w:color w:val="6D6E71"/>
          <w:spacing w:val="-3"/>
          <w:lang w:val="nl-NL"/>
        </w:rPr>
        <w:t>w</w:t>
      </w:r>
      <w:r w:rsidRPr="00CA22F4">
        <w:rPr>
          <w:color w:val="6D6E71"/>
          <w:lang w:val="nl-NL"/>
        </w:rPr>
        <w:t>aa</w:t>
      </w:r>
      <w:r w:rsidRPr="00CA22F4">
        <w:rPr>
          <w:color w:val="6D6E71"/>
          <w:spacing w:val="-5"/>
          <w:lang w:val="nl-NL"/>
        </w:rPr>
        <w:t>r</w:t>
      </w:r>
      <w:r w:rsidRPr="00CA22F4">
        <w:rPr>
          <w:color w:val="6D6E71"/>
          <w:lang w:val="nl-NL"/>
        </w:rPr>
        <w:t>aan rituelen mo</w:t>
      </w:r>
      <w:r w:rsidRPr="00CA22F4">
        <w:rPr>
          <w:color w:val="6D6E71"/>
          <w:spacing w:val="-1"/>
          <w:lang w:val="nl-NL"/>
        </w:rPr>
        <w:t>e</w:t>
      </w:r>
      <w:r w:rsidRPr="00CA22F4">
        <w:rPr>
          <w:color w:val="6D6E71"/>
          <w:spacing w:val="-3"/>
          <w:lang w:val="nl-NL"/>
        </w:rPr>
        <w:t>t</w:t>
      </w:r>
      <w:r w:rsidRPr="00CA22F4">
        <w:rPr>
          <w:color w:val="6D6E71"/>
          <w:lang w:val="nl-NL"/>
        </w:rPr>
        <w:t>en bea</w:t>
      </w:r>
      <w:r w:rsidRPr="00CA22F4">
        <w:rPr>
          <w:color w:val="6D6E71"/>
          <w:spacing w:val="-2"/>
          <w:lang w:val="nl-NL"/>
        </w:rPr>
        <w:t>n</w:t>
      </w:r>
      <w:r w:rsidRPr="00CA22F4">
        <w:rPr>
          <w:color w:val="6D6E71"/>
          <w:lang w:val="nl-NL"/>
        </w:rPr>
        <w:t>t</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den:</w:t>
      </w:r>
    </w:p>
    <w:p w14:paraId="0CF84358"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6"/>
          <w:lang w:val="nl-NL"/>
        </w:rPr>
        <w:t xml:space="preserve"> </w:t>
      </w:r>
      <w:r w:rsidRPr="00CA22F4">
        <w:rPr>
          <w:color w:val="6D6E71"/>
          <w:lang w:val="nl-NL"/>
        </w:rPr>
        <w:t>één</w:t>
      </w:r>
      <w:r w:rsidRPr="00CA22F4">
        <w:rPr>
          <w:color w:val="6D6E71"/>
          <w:spacing w:val="6"/>
          <w:lang w:val="nl-NL"/>
        </w:rPr>
        <w:t xml:space="preserve"> </w:t>
      </w:r>
      <w:r w:rsidRPr="00CA22F4">
        <w:rPr>
          <w:color w:val="6D6E71"/>
          <w:lang w:val="nl-NL"/>
        </w:rPr>
        <w:t>of</w:t>
      </w:r>
      <w:r w:rsidRPr="00CA22F4">
        <w:rPr>
          <w:color w:val="6D6E71"/>
          <w:spacing w:val="6"/>
          <w:lang w:val="nl-NL"/>
        </w:rPr>
        <w:t xml:space="preserve"> </w:t>
      </w:r>
      <w:r w:rsidRPr="00CA22F4">
        <w:rPr>
          <w:color w:val="6D6E71"/>
          <w:lang w:val="nl-NL"/>
        </w:rPr>
        <w:t>mee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6"/>
          <w:lang w:val="nl-NL"/>
        </w:rPr>
        <w:t xml:space="preserve"> </w:t>
      </w:r>
      <w:r w:rsidRPr="00CA22F4">
        <w:rPr>
          <w:color w:val="6D6E71"/>
          <w:lang w:val="nl-NL"/>
        </w:rPr>
        <w:t>oe</w:t>
      </w:r>
      <w:r w:rsidRPr="00CA22F4">
        <w:rPr>
          <w:color w:val="6D6E71"/>
          <w:spacing w:val="-3"/>
          <w:lang w:val="nl-NL"/>
        </w:rPr>
        <w:t>r</w:t>
      </w:r>
      <w:r w:rsidRPr="00CA22F4">
        <w:rPr>
          <w:color w:val="6D6E71"/>
          <w:lang w:val="nl-NL"/>
        </w:rPr>
        <w:t>eleme</w:t>
      </w:r>
      <w:r w:rsidRPr="00CA22F4">
        <w:rPr>
          <w:color w:val="6D6E71"/>
          <w:spacing w:val="-3"/>
          <w:lang w:val="nl-NL"/>
        </w:rPr>
        <w:t>nt</w:t>
      </w:r>
      <w:r w:rsidRPr="00CA22F4">
        <w:rPr>
          <w:color w:val="6D6E71"/>
          <w:lang w:val="nl-NL"/>
        </w:rPr>
        <w:t>en</w:t>
      </w:r>
      <w:r w:rsidRPr="00CA22F4">
        <w:rPr>
          <w:color w:val="6D6E71"/>
          <w:spacing w:val="6"/>
          <w:lang w:val="nl-NL"/>
        </w:rPr>
        <w:t xml:space="preserve"> </w:t>
      </w:r>
      <w:r w:rsidRPr="00CA22F4">
        <w:rPr>
          <w:color w:val="6D6E71"/>
          <w:lang w:val="nl-NL"/>
        </w:rPr>
        <w:t>in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ritueel</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lang w:val="nl-NL"/>
        </w:rPr>
        <w:t>l</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6"/>
          <w:lang w:val="nl-NL"/>
        </w:rPr>
        <w:t xml:space="preserve"> </w:t>
      </w:r>
      <w:r w:rsidRPr="00CA22F4">
        <w:rPr>
          <w:color w:val="6D6E71"/>
          <w:lang w:val="nl-NL"/>
        </w:rPr>
        <w:t>nog</w:t>
      </w:r>
      <w:r w:rsidRPr="00CA22F4">
        <w:rPr>
          <w:color w:val="6D6E71"/>
          <w:spacing w:val="6"/>
          <w:lang w:val="nl-NL"/>
        </w:rPr>
        <w:t xml:space="preserve"> </w:t>
      </w:r>
      <w:r w:rsidRPr="00CA22F4">
        <w:rPr>
          <w:color w:val="6D6E71"/>
          <w:lang w:val="nl-NL"/>
        </w:rPr>
        <w:t>dic</w:t>
      </w:r>
      <w:r w:rsidRPr="00CA22F4">
        <w:rPr>
          <w:color w:val="6D6E71"/>
          <w:spacing w:val="-2"/>
          <w:lang w:val="nl-NL"/>
        </w:rPr>
        <w:t>h</w:t>
      </w:r>
      <w:r w:rsidRPr="00CA22F4">
        <w:rPr>
          <w:color w:val="6D6E71"/>
          <w:lang w:val="nl-NL"/>
        </w:rPr>
        <w:t>t</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spacing w:val="-3"/>
          <w:lang w:val="nl-NL"/>
        </w:rPr>
        <w:t>wat</w:t>
      </w:r>
      <w:r w:rsidRPr="00CA22F4">
        <w:rPr>
          <w:color w:val="6D6E71"/>
          <w:lang w:val="nl-NL"/>
        </w:rPr>
        <w:t>e</w:t>
      </w:r>
      <w:r w:rsidRPr="00CA22F4">
        <w:rPr>
          <w:color w:val="6D6E71"/>
          <w:spacing w:val="-20"/>
          <w:lang w:val="nl-NL"/>
        </w:rPr>
        <w:t>r</w:t>
      </w:r>
      <w:r w:rsidRPr="00CA22F4">
        <w:rPr>
          <w:color w:val="6D6E71"/>
          <w:lang w:val="nl-NL"/>
        </w:rPr>
        <w:t>,</w:t>
      </w:r>
    </w:p>
    <w:p w14:paraId="2B3C3401" w14:textId="77777777" w:rsidR="00624579" w:rsidRPr="00CA22F4" w:rsidRDefault="00CA22F4">
      <w:pPr>
        <w:pStyle w:val="Plattetekst"/>
        <w:spacing w:line="264" w:lineRule="exact"/>
        <w:ind w:left="1493"/>
        <w:rPr>
          <w:lang w:val="nl-NL"/>
        </w:rPr>
      </w:pPr>
      <w:r w:rsidRPr="00CA22F4">
        <w:rPr>
          <w:color w:val="6D6E71"/>
          <w:lang w:val="nl-NL"/>
        </w:rPr>
        <w:t>aa</w:t>
      </w:r>
      <w:r w:rsidRPr="00CA22F4">
        <w:rPr>
          <w:color w:val="6D6E71"/>
          <w:spacing w:val="-4"/>
          <w:lang w:val="nl-NL"/>
        </w:rPr>
        <w:t>r</w:t>
      </w:r>
      <w:r w:rsidRPr="00CA22F4">
        <w:rPr>
          <w:color w:val="6D6E71"/>
          <w:lang w:val="nl-NL"/>
        </w:rPr>
        <w:t>de, luc</w:t>
      </w:r>
      <w:r w:rsidRPr="00CA22F4">
        <w:rPr>
          <w:color w:val="6D6E71"/>
          <w:spacing w:val="-2"/>
          <w:lang w:val="nl-NL"/>
        </w:rPr>
        <w:t>h</w:t>
      </w:r>
      <w:r w:rsidRPr="00CA22F4">
        <w:rPr>
          <w:color w:val="6D6E71"/>
          <w:lang w:val="nl-NL"/>
        </w:rPr>
        <w:t>t en vuur (lic</w:t>
      </w:r>
      <w:r w:rsidRPr="00CA22F4">
        <w:rPr>
          <w:color w:val="6D6E71"/>
          <w:spacing w:val="-2"/>
          <w:lang w:val="nl-NL"/>
        </w:rPr>
        <w:t>h</w:t>
      </w:r>
      <w:r w:rsidRPr="00CA22F4">
        <w:rPr>
          <w:color w:val="6D6E71"/>
          <w:lang w:val="nl-NL"/>
        </w:rPr>
        <w:t xml:space="preserve">t). </w:t>
      </w:r>
      <w:r w:rsidRPr="00CA22F4">
        <w:rPr>
          <w:color w:val="6D6E71"/>
          <w:spacing w:val="-4"/>
          <w:lang w:val="nl-NL"/>
        </w:rPr>
        <w:t>K</w:t>
      </w:r>
      <w:r w:rsidRPr="00CA22F4">
        <w:rPr>
          <w:color w:val="6D6E71"/>
          <w:lang w:val="nl-NL"/>
        </w:rPr>
        <w:t>aa</w:t>
      </w:r>
      <w:r w:rsidRPr="00CA22F4">
        <w:rPr>
          <w:color w:val="6D6E71"/>
          <w:spacing w:val="-4"/>
          <w:lang w:val="nl-NL"/>
        </w:rPr>
        <w:t>r</w:t>
      </w:r>
      <w:r w:rsidRPr="00CA22F4">
        <w:rPr>
          <w:color w:val="6D6E71"/>
          <w:lang w:val="nl-NL"/>
        </w:rPr>
        <w:t>s, ballon, vlinde</w:t>
      </w:r>
      <w:r w:rsidRPr="00CA22F4">
        <w:rPr>
          <w:color w:val="6D6E71"/>
          <w:spacing w:val="-19"/>
          <w:lang w:val="nl-NL"/>
        </w:rPr>
        <w:t>r</w:t>
      </w:r>
      <w:r w:rsidRPr="00CA22F4">
        <w:rPr>
          <w:color w:val="6D6E71"/>
          <w:lang w:val="nl-NL"/>
        </w:rPr>
        <w:t>, ... ;</w:t>
      </w:r>
    </w:p>
    <w:p w14:paraId="3FA3C435"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lang w:val="nl-NL"/>
        </w:rPr>
        <w:t>g</w:t>
      </w:r>
      <w:r w:rsidRPr="00CA22F4">
        <w:rPr>
          <w:color w:val="6D6E71"/>
          <w:spacing w:val="-4"/>
          <w:lang w:val="nl-NL"/>
        </w:rPr>
        <w:t>r</w:t>
      </w:r>
      <w:r w:rsidRPr="00CA22F4">
        <w:rPr>
          <w:color w:val="6D6E71"/>
          <w:lang w:val="nl-NL"/>
        </w:rPr>
        <w:t>oe</w:t>
      </w:r>
      <w:r w:rsidRPr="00CA22F4">
        <w:rPr>
          <w:color w:val="6D6E71"/>
          <w:spacing w:val="-2"/>
          <w:lang w:val="nl-NL"/>
        </w:rPr>
        <w:t>p</w:t>
      </w:r>
      <w:r w:rsidRPr="00CA22F4">
        <w:rPr>
          <w:color w:val="6D6E71"/>
          <w:lang w:val="nl-NL"/>
        </w:rPr>
        <w:t>saspect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de</w:t>
      </w:r>
      <w:r w:rsidRPr="00CA22F4">
        <w:rPr>
          <w:color w:val="6D6E71"/>
          <w:spacing w:val="-4"/>
          <w:lang w:val="nl-NL"/>
        </w:rPr>
        <w:t>r</w:t>
      </w:r>
      <w:r w:rsidRPr="00CA22F4">
        <w:rPr>
          <w:color w:val="6D6E71"/>
          <w:spacing w:val="-2"/>
          <w:lang w:val="nl-NL"/>
        </w:rPr>
        <w:t>g</w:t>
      </w:r>
      <w:r w:rsidRPr="00CA22F4">
        <w:rPr>
          <w:color w:val="6D6E71"/>
          <w:lang w:val="nl-NL"/>
        </w:rPr>
        <w:t>elijk</w:t>
      </w:r>
      <w:r w:rsidRPr="00CA22F4">
        <w:rPr>
          <w:color w:val="6D6E71"/>
          <w:spacing w:val="-9"/>
          <w:lang w:val="nl-NL"/>
        </w:rPr>
        <w:t xml:space="preserve"> </w:t>
      </w:r>
      <w:r w:rsidRPr="00CA22F4">
        <w:rPr>
          <w:color w:val="6D6E71"/>
          <w:lang w:val="nl-NL"/>
        </w:rPr>
        <w:t>ritueel</w:t>
      </w:r>
      <w:r w:rsidRPr="00CA22F4">
        <w:rPr>
          <w:color w:val="6D6E71"/>
          <w:spacing w:val="-9"/>
          <w:lang w:val="nl-NL"/>
        </w:rPr>
        <w:t xml:space="preserve"> </w:t>
      </w:r>
      <w:r w:rsidRPr="00CA22F4">
        <w:rPr>
          <w:color w:val="6D6E71"/>
          <w:spacing w:val="-3"/>
          <w:lang w:val="nl-NL"/>
        </w:rPr>
        <w:t>t</w:t>
      </w:r>
      <w:r w:rsidRPr="00CA22F4">
        <w:rPr>
          <w:color w:val="6D6E71"/>
          <w:lang w:val="nl-NL"/>
        </w:rPr>
        <w:t>e</w:t>
      </w:r>
      <w:r w:rsidRPr="00CA22F4">
        <w:rPr>
          <w:color w:val="6D6E71"/>
          <w:spacing w:val="-9"/>
          <w:lang w:val="nl-NL"/>
        </w:rPr>
        <w:t xml:space="preserve"> </w:t>
      </w:r>
      <w:r w:rsidRPr="00CA22F4">
        <w:rPr>
          <w:color w:val="6D6E71"/>
          <w:lang w:val="nl-NL"/>
        </w:rPr>
        <w:t>b</w:t>
      </w:r>
      <w:r w:rsidRPr="00CA22F4">
        <w:rPr>
          <w:color w:val="6D6E71"/>
          <w:spacing w:val="-2"/>
          <w:lang w:val="nl-NL"/>
        </w:rPr>
        <w:t>e</w:t>
      </w:r>
      <w:r w:rsidRPr="00CA22F4">
        <w:rPr>
          <w:color w:val="6D6E71"/>
          <w:spacing w:val="-3"/>
          <w:lang w:val="nl-NL"/>
        </w:rPr>
        <w:t>v</w:t>
      </w:r>
      <w:r w:rsidRPr="00CA22F4">
        <w:rPr>
          <w:color w:val="6D6E71"/>
          <w:lang w:val="nl-NL"/>
        </w:rPr>
        <w:t>o</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door</w:t>
      </w:r>
      <w:r w:rsidRPr="00CA22F4">
        <w:rPr>
          <w:color w:val="6D6E71"/>
          <w:spacing w:val="-9"/>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9"/>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spacing w:val="-2"/>
          <w:lang w:val="nl-NL"/>
        </w:rPr>
        <w:t>g</w:t>
      </w:r>
      <w:r w:rsidRPr="00CA22F4">
        <w:rPr>
          <w:color w:val="6D6E71"/>
          <w:lang w:val="nl-NL"/>
        </w:rPr>
        <w:t>eslo</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cir</w:t>
      </w:r>
      <w:r w:rsidRPr="00CA22F4">
        <w:rPr>
          <w:color w:val="6D6E71"/>
          <w:spacing w:val="-8"/>
          <w:lang w:val="nl-NL"/>
        </w:rPr>
        <w:t>k</w:t>
      </w:r>
      <w:r w:rsidRPr="00CA22F4">
        <w:rPr>
          <w:color w:val="6D6E71"/>
          <w:lang w:val="nl-NL"/>
        </w:rPr>
        <w:t>el</w:t>
      </w:r>
    </w:p>
    <w:p w14:paraId="08AB07CA" w14:textId="77777777" w:rsidR="00624579" w:rsidRPr="00CA22F4" w:rsidRDefault="00CA22F4">
      <w:pPr>
        <w:pStyle w:val="Plattetekst"/>
        <w:spacing w:line="264" w:lineRule="exact"/>
        <w:ind w:left="150"/>
        <w:jc w:val="center"/>
        <w:rPr>
          <w:lang w:val="nl-NL"/>
        </w:rPr>
      </w:pPr>
      <w:r w:rsidRPr="00CA22F4">
        <w:rPr>
          <w:color w:val="6D6E71"/>
          <w:spacing w:val="-3"/>
          <w:lang w:val="nl-NL"/>
        </w:rPr>
        <w:t>t</w:t>
      </w:r>
      <w:r w:rsidRPr="00CA22F4">
        <w:rPr>
          <w:color w:val="6D6E71"/>
          <w:lang w:val="nl-NL"/>
        </w:rPr>
        <w:t>e</w:t>
      </w:r>
      <w:r w:rsidRPr="00CA22F4">
        <w:rPr>
          <w:color w:val="6D6E71"/>
          <w:spacing w:val="-2"/>
          <w:lang w:val="nl-NL"/>
        </w:rPr>
        <w:t xml:space="preserve"> </w:t>
      </w:r>
      <w:r w:rsidRPr="00CA22F4">
        <w:rPr>
          <w:color w:val="6D6E71"/>
          <w:lang w:val="nl-NL"/>
        </w:rPr>
        <w:t>zit</w:t>
      </w:r>
      <w:r w:rsidRPr="00CA22F4">
        <w:rPr>
          <w:color w:val="6D6E71"/>
          <w:spacing w:val="-4"/>
          <w:lang w:val="nl-NL"/>
        </w:rPr>
        <w:t>t</w:t>
      </w:r>
      <w:r w:rsidRPr="00CA22F4">
        <w:rPr>
          <w:color w:val="6D6E71"/>
          <w:lang w:val="nl-NL"/>
        </w:rPr>
        <w:t>en</w:t>
      </w:r>
      <w:r w:rsidRPr="00CA22F4">
        <w:rPr>
          <w:color w:val="6D6E71"/>
          <w:spacing w:val="-1"/>
          <w:lang w:val="nl-NL"/>
        </w:rPr>
        <w:t xml:space="preserve"> </w:t>
      </w:r>
      <w:r w:rsidRPr="00CA22F4">
        <w:rPr>
          <w:color w:val="6D6E71"/>
          <w:lang w:val="nl-NL"/>
        </w:rPr>
        <w:t>of</w:t>
      </w:r>
      <w:r w:rsidRPr="00CA22F4">
        <w:rPr>
          <w:color w:val="6D6E71"/>
          <w:spacing w:val="-1"/>
          <w:lang w:val="nl-NL"/>
        </w:rPr>
        <w:t xml:space="preserve"> </w:t>
      </w:r>
      <w:r w:rsidRPr="00CA22F4">
        <w:rPr>
          <w:color w:val="6D6E71"/>
          <w:spacing w:val="-3"/>
          <w:lang w:val="nl-NL"/>
        </w:rPr>
        <w:t>t</w:t>
      </w:r>
      <w:r w:rsidRPr="00CA22F4">
        <w:rPr>
          <w:color w:val="6D6E71"/>
          <w:lang w:val="nl-NL"/>
        </w:rPr>
        <w:t>e</w:t>
      </w:r>
      <w:r w:rsidRPr="00CA22F4">
        <w:rPr>
          <w:color w:val="6D6E71"/>
          <w:spacing w:val="-1"/>
          <w:lang w:val="nl-NL"/>
        </w:rPr>
        <w:t xml:space="preserve"> </w:t>
      </w:r>
      <w:r w:rsidRPr="00CA22F4">
        <w:rPr>
          <w:color w:val="6D6E71"/>
          <w:spacing w:val="-3"/>
          <w:lang w:val="nl-NL"/>
        </w:rPr>
        <w:t>st</w:t>
      </w:r>
      <w:r w:rsidRPr="00CA22F4">
        <w:rPr>
          <w:color w:val="6D6E71"/>
          <w:lang w:val="nl-NL"/>
        </w:rPr>
        <w:t>aan.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r</w:t>
      </w:r>
      <w:r w:rsidRPr="00CA22F4">
        <w:rPr>
          <w:color w:val="6D6E71"/>
          <w:lang w:val="nl-NL"/>
        </w:rPr>
        <w:t>e</w:t>
      </w:r>
      <w:r w:rsidRPr="00CA22F4">
        <w:rPr>
          <w:color w:val="6D6E71"/>
          <w:spacing w:val="-3"/>
          <w:lang w:val="nl-NL"/>
        </w:rPr>
        <w:t>s</w:t>
      </w:r>
      <w:r w:rsidRPr="00CA22F4">
        <w:rPr>
          <w:color w:val="6D6E71"/>
          <w:lang w:val="nl-NL"/>
        </w:rPr>
        <w:t>t</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1"/>
          <w:lang w:val="nl-NL"/>
        </w:rPr>
        <w:t xml:space="preserve"> </w:t>
      </w:r>
      <w:r w:rsidRPr="00CA22F4">
        <w:rPr>
          <w:color w:val="6D6E71"/>
          <w:lang w:val="nl-NL"/>
        </w:rPr>
        <w:t>chaotische</w:t>
      </w:r>
      <w:r w:rsidRPr="00CA22F4">
        <w:rPr>
          <w:color w:val="6D6E71"/>
          <w:spacing w:val="-1"/>
          <w:lang w:val="nl-NL"/>
        </w:rPr>
        <w:t xml:space="preserve"> </w:t>
      </w:r>
      <w:r w:rsidRPr="00CA22F4">
        <w:rPr>
          <w:color w:val="6D6E71"/>
          <w:spacing w:val="-2"/>
          <w:lang w:val="nl-NL"/>
        </w:rPr>
        <w:t>w</w:t>
      </w:r>
      <w:r w:rsidRPr="00CA22F4">
        <w:rPr>
          <w:color w:val="6D6E71"/>
          <w:lang w:val="nl-NL"/>
        </w:rPr>
        <w:t>e</w:t>
      </w:r>
      <w:r w:rsidRPr="00CA22F4">
        <w:rPr>
          <w:color w:val="6D6E71"/>
          <w:spacing w:val="-4"/>
          <w:lang w:val="nl-NL"/>
        </w:rPr>
        <w:t>r</w:t>
      </w:r>
      <w:r w:rsidRPr="00CA22F4">
        <w:rPr>
          <w:color w:val="6D6E71"/>
          <w:lang w:val="nl-NL"/>
        </w:rPr>
        <w:t>eld</w:t>
      </w:r>
      <w:r w:rsidRPr="00CA22F4">
        <w:rPr>
          <w:color w:val="6D6E71"/>
          <w:spacing w:val="-1"/>
          <w:lang w:val="nl-NL"/>
        </w:rPr>
        <w:t xml:space="preserve"> </w:t>
      </w:r>
      <w:r w:rsidRPr="00CA22F4">
        <w:rPr>
          <w:color w:val="6D6E71"/>
          <w:spacing w:val="-2"/>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
          <w:lang w:val="nl-NL"/>
        </w:rPr>
        <w:t xml:space="preserve"> </w:t>
      </w:r>
      <w:r w:rsidRPr="00CA22F4">
        <w:rPr>
          <w:color w:val="6D6E71"/>
          <w:lang w:val="nl-NL"/>
        </w:rPr>
        <w:t>hie</w:t>
      </w:r>
      <w:r w:rsidRPr="00CA22F4">
        <w:rPr>
          <w:color w:val="6D6E71"/>
          <w:spacing w:val="-3"/>
          <w:lang w:val="nl-NL"/>
        </w:rPr>
        <w:t>r</w:t>
      </w:r>
      <w:r w:rsidRPr="00CA22F4">
        <w:rPr>
          <w:color w:val="6D6E71"/>
          <w:lang w:val="nl-NL"/>
        </w:rPr>
        <w:t>door</w:t>
      </w:r>
      <w:r w:rsidRPr="00CA22F4">
        <w:rPr>
          <w:color w:val="6D6E71"/>
          <w:spacing w:val="-1"/>
          <w:lang w:val="nl-NL"/>
        </w:rPr>
        <w:t xml:space="preserve"> </w:t>
      </w:r>
      <w:r w:rsidRPr="00CA22F4">
        <w:rPr>
          <w:color w:val="6D6E71"/>
          <w:lang w:val="nl-NL"/>
        </w:rPr>
        <w:t>bui</w:t>
      </w:r>
      <w:r w:rsidRPr="00CA22F4">
        <w:rPr>
          <w:color w:val="6D6E71"/>
          <w:spacing w:val="-2"/>
          <w:lang w:val="nl-NL"/>
        </w:rPr>
        <w:t>t</w:t>
      </w:r>
      <w:r w:rsidRPr="00CA22F4">
        <w:rPr>
          <w:color w:val="6D6E71"/>
          <w:lang w:val="nl-NL"/>
        </w:rPr>
        <w:t>en</w:t>
      </w:r>
      <w:r w:rsidRPr="00CA22F4">
        <w:rPr>
          <w:color w:val="6D6E71"/>
          <w:spacing w:val="-2"/>
          <w:lang w:val="nl-NL"/>
        </w:rPr>
        <w:t>g</w:t>
      </w:r>
      <w:r w:rsidRPr="00CA22F4">
        <w:rPr>
          <w:color w:val="6D6E71"/>
          <w:lang w:val="nl-NL"/>
        </w:rPr>
        <w:t>eslo</w:t>
      </w:r>
      <w:r w:rsidRPr="00CA22F4">
        <w:rPr>
          <w:color w:val="6D6E71"/>
          <w:spacing w:val="-3"/>
          <w:lang w:val="nl-NL"/>
        </w:rPr>
        <w:t>t</w:t>
      </w:r>
      <w:r w:rsidRPr="00CA22F4">
        <w:rPr>
          <w:color w:val="6D6E71"/>
          <w:lang w:val="nl-NL"/>
        </w:rPr>
        <w:t>en;</w:t>
      </w:r>
    </w:p>
    <w:p w14:paraId="24567E64"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 h</w:t>
      </w:r>
      <w:r w:rsidRPr="00CA22F4">
        <w:rPr>
          <w:color w:val="6D6E71"/>
          <w:spacing w:val="-2"/>
          <w:lang w:val="nl-NL"/>
        </w:rPr>
        <w:t>e</w:t>
      </w:r>
      <w:r w:rsidRPr="00CA22F4">
        <w:rPr>
          <w:color w:val="6D6E71"/>
          <w:lang w:val="nl-NL"/>
        </w:rPr>
        <w:t xml:space="preserve">t ritueel </w:t>
      </w:r>
      <w:r w:rsidRPr="00CA22F4">
        <w:rPr>
          <w:color w:val="6D6E71"/>
          <w:spacing w:val="-3"/>
          <w:lang w:val="nl-NL"/>
        </w:rPr>
        <w:t>t</w:t>
      </w:r>
      <w:r w:rsidRPr="00CA22F4">
        <w:rPr>
          <w:color w:val="6D6E71"/>
          <w:lang w:val="nl-NL"/>
        </w:rPr>
        <w:t>e l</w:t>
      </w:r>
      <w:r w:rsidRPr="00CA22F4">
        <w:rPr>
          <w:color w:val="6D6E71"/>
          <w:spacing w:val="-2"/>
          <w:lang w:val="nl-NL"/>
        </w:rPr>
        <w:t>a</w:t>
      </w:r>
      <w:r w:rsidRPr="00CA22F4">
        <w:rPr>
          <w:color w:val="6D6E71"/>
          <w:spacing w:val="-3"/>
          <w:lang w:val="nl-NL"/>
        </w:rPr>
        <w:t>t</w:t>
      </w:r>
      <w:r w:rsidRPr="00CA22F4">
        <w:rPr>
          <w:color w:val="6D6E71"/>
          <w:lang w:val="nl-NL"/>
        </w:rPr>
        <w:t>en pla</w:t>
      </w:r>
      <w:r w:rsidRPr="00CA22F4">
        <w:rPr>
          <w:color w:val="6D6E71"/>
          <w:spacing w:val="-2"/>
          <w:lang w:val="nl-NL"/>
        </w:rPr>
        <w:t>a</w:t>
      </w:r>
      <w:r w:rsidRPr="00CA22F4">
        <w:rPr>
          <w:color w:val="6D6E71"/>
          <w:lang w:val="nl-NL"/>
        </w:rPr>
        <w:t>t</w:t>
      </w:r>
      <w:r w:rsidRPr="00CA22F4">
        <w:rPr>
          <w:color w:val="6D6E71"/>
          <w:spacing w:val="-4"/>
          <w:lang w:val="nl-NL"/>
        </w:rPr>
        <w:t>s</w:t>
      </w:r>
      <w:r w:rsidRPr="00CA22F4">
        <w:rPr>
          <w:color w:val="6D6E71"/>
          <w:lang w:val="nl-NL"/>
        </w:rPr>
        <w:t>vinden</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een daa</w:t>
      </w:r>
      <w:r w:rsidRPr="00CA22F4">
        <w:rPr>
          <w:color w:val="6D6E71"/>
          <w:spacing w:val="2"/>
          <w:lang w:val="nl-NL"/>
        </w:rPr>
        <w:t>r</w:t>
      </w:r>
      <w:r w:rsidRPr="00CA22F4">
        <w:rPr>
          <w:color w:val="6D6E71"/>
          <w:spacing w:val="-3"/>
          <w:lang w:val="nl-NL"/>
        </w:rPr>
        <w:t>v</w:t>
      </w:r>
      <w:r w:rsidRPr="00CA22F4">
        <w:rPr>
          <w:color w:val="6D6E71"/>
          <w:lang w:val="nl-NL"/>
        </w:rPr>
        <w:t>oor aan</w:t>
      </w:r>
      <w:r w:rsidRPr="00CA22F4">
        <w:rPr>
          <w:color w:val="6D6E71"/>
          <w:spacing w:val="-2"/>
          <w:lang w:val="nl-NL"/>
        </w:rPr>
        <w:t>g</w:t>
      </w:r>
      <w:r w:rsidRPr="00CA22F4">
        <w:rPr>
          <w:color w:val="6D6E71"/>
          <w:lang w:val="nl-NL"/>
        </w:rPr>
        <w:t>epa</w:t>
      </w:r>
      <w:r w:rsidRPr="00CA22F4">
        <w:rPr>
          <w:color w:val="6D6E71"/>
          <w:spacing w:val="-3"/>
          <w:lang w:val="nl-NL"/>
        </w:rPr>
        <w:t>st</w:t>
      </w:r>
      <w:r w:rsidRPr="00CA22F4">
        <w:rPr>
          <w:color w:val="6D6E71"/>
          <w:lang w:val="nl-NL"/>
        </w:rPr>
        <w:t>e rui</w:t>
      </w:r>
      <w:r w:rsidRPr="00CA22F4">
        <w:rPr>
          <w:color w:val="6D6E71"/>
          <w:spacing w:val="-2"/>
          <w:lang w:val="nl-NL"/>
        </w:rPr>
        <w:t>m</w:t>
      </w:r>
      <w:r w:rsidRPr="00CA22F4">
        <w:rPr>
          <w:color w:val="6D6E71"/>
          <w:spacing w:val="-3"/>
          <w:lang w:val="nl-NL"/>
        </w:rPr>
        <w:t>t</w:t>
      </w:r>
      <w:r w:rsidRPr="00CA22F4">
        <w:rPr>
          <w:color w:val="6D6E71"/>
          <w:lang w:val="nl-NL"/>
        </w:rPr>
        <w:t>e, ni</w:t>
      </w:r>
      <w:r w:rsidRPr="00CA22F4">
        <w:rPr>
          <w:color w:val="6D6E71"/>
          <w:spacing w:val="-2"/>
          <w:lang w:val="nl-NL"/>
        </w:rPr>
        <w:t>e</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2"/>
          <w:lang w:val="nl-NL"/>
        </w:rPr>
        <w:t>ge</w:t>
      </w:r>
      <w:r w:rsidRPr="00CA22F4">
        <w:rPr>
          <w:color w:val="6D6E71"/>
          <w:spacing w:val="-3"/>
          <w:lang w:val="nl-NL"/>
        </w:rPr>
        <w:t>w</w:t>
      </w:r>
      <w:r w:rsidRPr="00CA22F4">
        <w:rPr>
          <w:color w:val="6D6E71"/>
          <w:lang w:val="nl-NL"/>
        </w:rPr>
        <w:t>one klaslo</w:t>
      </w:r>
      <w:r w:rsidRPr="00CA22F4">
        <w:rPr>
          <w:color w:val="6D6E71"/>
          <w:spacing w:val="-4"/>
          <w:lang w:val="nl-NL"/>
        </w:rPr>
        <w:t>k</w:t>
      </w:r>
      <w:r w:rsidRPr="00CA22F4">
        <w:rPr>
          <w:color w:val="6D6E71"/>
          <w:lang w:val="nl-NL"/>
        </w:rPr>
        <w:t>aal</w:t>
      </w:r>
    </w:p>
    <w:p w14:paraId="253B8A09" w14:textId="77777777" w:rsidR="00624579" w:rsidRPr="00CA22F4" w:rsidRDefault="00CA22F4">
      <w:pPr>
        <w:pStyle w:val="Plattetekst"/>
        <w:spacing w:line="264" w:lineRule="exact"/>
        <w:ind w:left="1493"/>
        <w:rPr>
          <w:lang w:val="nl-NL"/>
        </w:rPr>
      </w:pPr>
      <w:r w:rsidRPr="00CA22F4">
        <w:rPr>
          <w:color w:val="6D6E71"/>
          <w:spacing w:val="-4"/>
          <w:lang w:val="nl-NL"/>
        </w:rPr>
        <w:t>v</w:t>
      </w:r>
      <w:r w:rsidRPr="00CA22F4">
        <w:rPr>
          <w:color w:val="6D6E71"/>
          <w:lang w:val="nl-NL"/>
        </w:rPr>
        <w:t>an de kinde</w:t>
      </w:r>
      <w:r w:rsidRPr="00CA22F4">
        <w:rPr>
          <w:color w:val="6D6E71"/>
          <w:spacing w:val="-3"/>
          <w:lang w:val="nl-NL"/>
        </w:rPr>
        <w:t>r</w:t>
      </w:r>
      <w:r w:rsidRPr="00CA22F4">
        <w:rPr>
          <w:color w:val="6D6E71"/>
          <w:lang w:val="nl-NL"/>
        </w:rPr>
        <w:t xml:space="preserve">en, </w:t>
      </w:r>
      <w:r w:rsidRPr="00CA22F4">
        <w:rPr>
          <w:color w:val="6D6E71"/>
          <w:spacing w:val="-3"/>
          <w:lang w:val="nl-NL"/>
        </w:rPr>
        <w:t>t</w:t>
      </w:r>
      <w:r w:rsidRPr="00CA22F4">
        <w:rPr>
          <w:color w:val="6D6E71"/>
          <w:lang w:val="nl-NL"/>
        </w:rPr>
        <w:t xml:space="preserve">enzij daar een zithoek is </w:t>
      </w:r>
      <w:r w:rsidRPr="00CA22F4">
        <w:rPr>
          <w:color w:val="6D6E71"/>
          <w:spacing w:val="-3"/>
          <w:lang w:val="nl-NL"/>
        </w:rPr>
        <w:t>w</w:t>
      </w:r>
      <w:r w:rsidRPr="00CA22F4">
        <w:rPr>
          <w:color w:val="6D6E71"/>
          <w:lang w:val="nl-NL"/>
        </w:rPr>
        <w:t>aarin alle kinde</w:t>
      </w:r>
      <w:r w:rsidRPr="00CA22F4">
        <w:rPr>
          <w:color w:val="6D6E71"/>
          <w:spacing w:val="-3"/>
          <w:lang w:val="nl-NL"/>
        </w:rPr>
        <w:t>r</w:t>
      </w:r>
      <w:r w:rsidRPr="00CA22F4">
        <w:rPr>
          <w:color w:val="6D6E71"/>
          <w:lang w:val="nl-NL"/>
        </w:rPr>
        <w:t xml:space="preserve">en </w:t>
      </w:r>
      <w:r w:rsidRPr="00CA22F4">
        <w:rPr>
          <w:color w:val="6D6E71"/>
          <w:spacing w:val="-2"/>
          <w:lang w:val="nl-NL"/>
        </w:rPr>
        <w:t>g</w:t>
      </w:r>
      <w:r w:rsidRPr="00CA22F4">
        <w:rPr>
          <w:color w:val="6D6E71"/>
          <w:lang w:val="nl-NL"/>
        </w:rPr>
        <w:t>emak</w:t>
      </w:r>
      <w:r w:rsidRPr="00CA22F4">
        <w:rPr>
          <w:color w:val="6D6E71"/>
          <w:spacing w:val="-8"/>
          <w:lang w:val="nl-NL"/>
        </w:rPr>
        <w:t>k</w:t>
      </w:r>
      <w:r w:rsidRPr="00CA22F4">
        <w:rPr>
          <w:color w:val="6D6E71"/>
          <w:lang w:val="nl-NL"/>
        </w:rPr>
        <w:t>elijk bij el</w:t>
      </w:r>
      <w:r w:rsidRPr="00CA22F4">
        <w:rPr>
          <w:color w:val="6D6E71"/>
          <w:spacing w:val="-4"/>
          <w:lang w:val="nl-NL"/>
        </w:rPr>
        <w:t>k</w:t>
      </w:r>
      <w:r w:rsidRPr="00CA22F4">
        <w:rPr>
          <w:color w:val="6D6E71"/>
          <w:lang w:val="nl-NL"/>
        </w:rPr>
        <w:t xml:space="preserve">aar </w:t>
      </w:r>
      <w:r w:rsidRPr="00CA22F4">
        <w:rPr>
          <w:color w:val="6D6E71"/>
          <w:spacing w:val="-3"/>
          <w:lang w:val="nl-NL"/>
        </w:rPr>
        <w:t>k</w:t>
      </w:r>
      <w:r w:rsidRPr="00CA22F4">
        <w:rPr>
          <w:color w:val="6D6E71"/>
          <w:lang w:val="nl-NL"/>
        </w:rPr>
        <w:t>unnen zijn;</w:t>
      </w:r>
    </w:p>
    <w:p w14:paraId="782B4E96"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3"/>
          <w:lang w:val="nl-NL"/>
        </w:rPr>
        <w:t xml:space="preserve"> </w:t>
      </w:r>
      <w:r w:rsidRPr="00CA22F4">
        <w:rPr>
          <w:color w:val="6D6E71"/>
          <w:lang w:val="nl-NL"/>
        </w:rPr>
        <w:t>e</w:t>
      </w:r>
      <w:r w:rsidRPr="00CA22F4">
        <w:rPr>
          <w:color w:val="6D6E71"/>
          <w:spacing w:val="1"/>
          <w:lang w:val="nl-NL"/>
        </w:rPr>
        <w:t>r</w:t>
      </w:r>
      <w:r w:rsidRPr="00CA22F4">
        <w:rPr>
          <w:color w:val="6D6E71"/>
          <w:spacing w:val="-3"/>
          <w:lang w:val="nl-NL"/>
        </w:rPr>
        <w:t>v</w:t>
      </w:r>
      <w:r w:rsidRPr="00CA22F4">
        <w:rPr>
          <w:color w:val="6D6E71"/>
          <w:lang w:val="nl-NL"/>
        </w:rPr>
        <w:t>oor</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
          <w:lang w:val="nl-NL"/>
        </w:rPr>
        <w:t xml:space="preserve"> </w:t>
      </w:r>
      <w:r w:rsidRPr="00CA22F4">
        <w:rPr>
          <w:color w:val="6D6E71"/>
          <w:lang w:val="nl-NL"/>
        </w:rPr>
        <w:t>een</w:t>
      </w:r>
      <w:r w:rsidRPr="00CA22F4">
        <w:rPr>
          <w:color w:val="6D6E71"/>
          <w:spacing w:val="-3"/>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2"/>
          <w:lang w:val="nl-NL"/>
        </w:rPr>
        <w:t xml:space="preserve"> </w:t>
      </w:r>
      <w:r w:rsidRPr="00CA22F4">
        <w:rPr>
          <w:color w:val="6D6E71"/>
          <w:lang w:val="nl-NL"/>
        </w:rPr>
        <w:t>basiseleme</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
          <w:lang w:val="nl-NL"/>
        </w:rPr>
        <w:t xml:space="preserve"> </w:t>
      </w:r>
      <w:r w:rsidRPr="00CA22F4">
        <w:rPr>
          <w:color w:val="6D6E71"/>
          <w:lang w:val="nl-NL"/>
        </w:rPr>
        <w:t>ritueel</w:t>
      </w:r>
      <w:r w:rsidRPr="00CA22F4">
        <w:rPr>
          <w:color w:val="6D6E71"/>
          <w:spacing w:val="-3"/>
          <w:lang w:val="nl-NL"/>
        </w:rPr>
        <w:t xml:space="preserve"> v</w:t>
      </w:r>
      <w:r w:rsidRPr="00CA22F4">
        <w:rPr>
          <w:color w:val="6D6E71"/>
          <w:lang w:val="nl-NL"/>
        </w:rPr>
        <w:t>oor</w:t>
      </w:r>
      <w:r w:rsidRPr="00CA22F4">
        <w:rPr>
          <w:color w:val="6D6E71"/>
          <w:spacing w:val="-2"/>
          <w:lang w:val="nl-NL"/>
        </w:rPr>
        <w:t xml:space="preserve"> </w:t>
      </w:r>
      <w:r w:rsidRPr="00CA22F4">
        <w:rPr>
          <w:color w:val="6D6E71"/>
          <w:lang w:val="nl-NL"/>
        </w:rPr>
        <w:t>alle</w:t>
      </w:r>
      <w:r w:rsidRPr="00CA22F4">
        <w:rPr>
          <w:color w:val="6D6E71"/>
          <w:spacing w:val="-3"/>
          <w:lang w:val="nl-NL"/>
        </w:rPr>
        <w:t xml:space="preserve"> </w:t>
      </w:r>
      <w:r w:rsidRPr="00CA22F4">
        <w:rPr>
          <w:color w:val="6D6E71"/>
          <w:lang w:val="nl-NL"/>
        </w:rPr>
        <w:t>le</w:t>
      </w:r>
      <w:r w:rsidRPr="00CA22F4">
        <w:rPr>
          <w:color w:val="6D6E71"/>
          <w:spacing w:val="-3"/>
          <w:lang w:val="nl-NL"/>
        </w:rPr>
        <w:t>e</w:t>
      </w:r>
      <w:r w:rsidRPr="00CA22F4">
        <w:rPr>
          <w:color w:val="6D6E71"/>
          <w:lang w:val="nl-NL"/>
        </w:rPr>
        <w:t>ftijden</w:t>
      </w:r>
      <w:r w:rsidRPr="00CA22F4">
        <w:rPr>
          <w:color w:val="6D6E71"/>
          <w:spacing w:val="-2"/>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el</w:t>
      </w:r>
      <w:r w:rsidRPr="00CA22F4">
        <w:rPr>
          <w:color w:val="6D6E71"/>
          <w:spacing w:val="-6"/>
          <w:lang w:val="nl-NL"/>
        </w:rPr>
        <w:t>f</w:t>
      </w:r>
      <w:r w:rsidRPr="00CA22F4">
        <w:rPr>
          <w:color w:val="6D6E71"/>
          <w:lang w:val="nl-NL"/>
        </w:rPr>
        <w:t>de</w:t>
      </w:r>
      <w:r w:rsidRPr="00CA22F4">
        <w:rPr>
          <w:color w:val="6D6E71"/>
          <w:spacing w:val="-2"/>
          <w:lang w:val="nl-NL"/>
        </w:rPr>
        <w:t xml:space="preserve"> </w:t>
      </w:r>
      <w:r w:rsidRPr="00CA22F4">
        <w:rPr>
          <w:color w:val="6D6E71"/>
          <w:lang w:val="nl-NL"/>
        </w:rPr>
        <w:t>zijn,</w:t>
      </w:r>
    </w:p>
    <w:p w14:paraId="3072D019" w14:textId="77777777" w:rsidR="00624579" w:rsidRPr="00CA22F4" w:rsidRDefault="00CA22F4">
      <w:pPr>
        <w:pStyle w:val="Plattetekst"/>
        <w:spacing w:line="264" w:lineRule="exact"/>
        <w:ind w:left="1493"/>
        <w:rPr>
          <w:lang w:val="nl-NL"/>
        </w:rPr>
      </w:pP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 kinde</w:t>
      </w:r>
      <w:r w:rsidRPr="00CA22F4">
        <w:rPr>
          <w:color w:val="6D6E71"/>
          <w:spacing w:val="-3"/>
          <w:lang w:val="nl-NL"/>
        </w:rPr>
        <w:t>r</w:t>
      </w:r>
      <w:r w:rsidRPr="00CA22F4">
        <w:rPr>
          <w:color w:val="6D6E71"/>
          <w:lang w:val="nl-NL"/>
        </w:rPr>
        <w:t>en d</w:t>
      </w:r>
      <w:r w:rsidRPr="00CA22F4">
        <w:rPr>
          <w:color w:val="6D6E71"/>
          <w:spacing w:val="-3"/>
          <w:lang w:val="nl-NL"/>
        </w:rPr>
        <w:t>e</w:t>
      </w:r>
      <w:r w:rsidRPr="00CA22F4">
        <w:rPr>
          <w:color w:val="6D6E71"/>
          <w:spacing w:val="-5"/>
          <w:lang w:val="nl-NL"/>
        </w:rPr>
        <w:t>z</w:t>
      </w:r>
      <w:r w:rsidRPr="00CA22F4">
        <w:rPr>
          <w:color w:val="6D6E71"/>
          <w:lang w:val="nl-NL"/>
        </w:rPr>
        <w:t>e eleme</w:t>
      </w:r>
      <w:r w:rsidRPr="00CA22F4">
        <w:rPr>
          <w:color w:val="6D6E71"/>
          <w:spacing w:val="-3"/>
          <w:lang w:val="nl-NL"/>
        </w:rPr>
        <w:t>nt</w:t>
      </w:r>
      <w:r w:rsidRPr="00CA22F4">
        <w:rPr>
          <w:color w:val="6D6E71"/>
          <w:lang w:val="nl-NL"/>
        </w:rPr>
        <w:t>en her</w:t>
      </w:r>
      <w:r w:rsidRPr="00CA22F4">
        <w:rPr>
          <w:color w:val="6D6E71"/>
          <w:spacing w:val="-8"/>
          <w:lang w:val="nl-NL"/>
        </w:rPr>
        <w:t>k</w:t>
      </w:r>
      <w:r w:rsidRPr="00CA22F4">
        <w:rPr>
          <w:color w:val="6D6E71"/>
          <w:lang w:val="nl-NL"/>
        </w:rPr>
        <w:t xml:space="preserve">ennen,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 xml:space="preserve">door </w:t>
      </w:r>
      <w:r w:rsidRPr="00CA22F4">
        <w:rPr>
          <w:color w:val="6D6E71"/>
          <w:spacing w:val="-5"/>
          <w:lang w:val="nl-NL"/>
        </w:rPr>
        <w:t>z</w:t>
      </w:r>
      <w:r w:rsidRPr="00CA22F4">
        <w:rPr>
          <w:color w:val="6D6E71"/>
          <w:lang w:val="nl-NL"/>
        </w:rPr>
        <w:t xml:space="preserve">e een </w:t>
      </w:r>
      <w:r w:rsidRPr="00CA22F4">
        <w:rPr>
          <w:color w:val="6D6E71"/>
          <w:spacing w:val="-3"/>
          <w:lang w:val="nl-NL"/>
        </w:rPr>
        <w:t>g</w:t>
      </w:r>
      <w:r w:rsidRPr="00CA22F4">
        <w:rPr>
          <w:color w:val="6D6E71"/>
          <w:spacing w:val="-2"/>
          <w:lang w:val="nl-NL"/>
        </w:rPr>
        <w:t>e</w:t>
      </w:r>
      <w:r w:rsidRPr="00CA22F4">
        <w:rPr>
          <w:color w:val="6D6E71"/>
          <w:spacing w:val="-3"/>
          <w:lang w:val="nl-NL"/>
        </w:rPr>
        <w:t>v</w:t>
      </w:r>
      <w:r w:rsidRPr="00CA22F4">
        <w:rPr>
          <w:color w:val="6D6E71"/>
          <w:lang w:val="nl-NL"/>
        </w:rPr>
        <w:t xml:space="preserve">oel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eiligheid krij</w:t>
      </w:r>
      <w:r w:rsidRPr="00CA22F4">
        <w:rPr>
          <w:color w:val="6D6E71"/>
          <w:spacing w:val="-2"/>
          <w:lang w:val="nl-NL"/>
        </w:rPr>
        <w:t>g</w:t>
      </w:r>
      <w:r w:rsidRPr="00CA22F4">
        <w:rPr>
          <w:color w:val="6D6E71"/>
          <w:lang w:val="nl-NL"/>
        </w:rPr>
        <w:t>en;</w:t>
      </w:r>
    </w:p>
    <w:p w14:paraId="3FA60F72" w14:textId="77777777" w:rsidR="00624579" w:rsidRPr="00CA22F4" w:rsidRDefault="00CA22F4" w:rsidP="00CD3340">
      <w:pPr>
        <w:pStyle w:val="Plattetekst"/>
        <w:numPr>
          <w:ilvl w:val="0"/>
          <w:numId w:val="10"/>
        </w:numPr>
        <w:tabs>
          <w:tab w:val="left" w:pos="1493"/>
        </w:tabs>
        <w:spacing w:line="264" w:lineRule="exact"/>
        <w:ind w:left="1493"/>
        <w:rPr>
          <w:lang w:val="nl-NL"/>
        </w:rPr>
      </w:pPr>
      <w:r w:rsidRPr="00CA22F4">
        <w:rPr>
          <w:color w:val="6D6E71"/>
          <w:lang w:val="nl-NL"/>
        </w:rPr>
        <w:t>P</w:t>
      </w:r>
      <w:r w:rsidRPr="00CA22F4">
        <w:rPr>
          <w:color w:val="6D6E71"/>
          <w:spacing w:val="-4"/>
          <w:lang w:val="nl-NL"/>
        </w:rPr>
        <w:t>r</w:t>
      </w:r>
      <w:r w:rsidRPr="00CA22F4">
        <w:rPr>
          <w:color w:val="6D6E71"/>
          <w:lang w:val="nl-NL"/>
        </w:rPr>
        <w:t>obeer</w:t>
      </w:r>
      <w:r w:rsidRPr="00CA22F4">
        <w:rPr>
          <w:color w:val="6D6E71"/>
          <w:spacing w:val="10"/>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0"/>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ritmische</w:t>
      </w:r>
      <w:r w:rsidRPr="00CA22F4">
        <w:rPr>
          <w:color w:val="6D6E71"/>
          <w:spacing w:val="10"/>
          <w:lang w:val="nl-NL"/>
        </w:rPr>
        <w:t xml:space="preserve"> </w:t>
      </w:r>
      <w:r w:rsidRPr="00CA22F4">
        <w:rPr>
          <w:color w:val="6D6E71"/>
          <w:lang w:val="nl-NL"/>
        </w:rPr>
        <w:t>manier</w:t>
      </w:r>
      <w:r w:rsidRPr="00CA22F4">
        <w:rPr>
          <w:color w:val="6D6E71"/>
          <w:spacing w:val="10"/>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lang w:val="nl-NL"/>
        </w:rPr>
        <w:t>b</w:t>
      </w:r>
      <w:r w:rsidRPr="00CA22F4">
        <w:rPr>
          <w:color w:val="6D6E71"/>
          <w:spacing w:val="-3"/>
          <w:lang w:val="nl-NL"/>
        </w:rPr>
        <w:t>e</w:t>
      </w:r>
      <w:r w:rsidRPr="00CA22F4">
        <w:rPr>
          <w:color w:val="6D6E71"/>
          <w:lang w:val="nl-NL"/>
        </w:rPr>
        <w:t>zig</w:t>
      </w:r>
      <w:r w:rsidRPr="00CA22F4">
        <w:rPr>
          <w:color w:val="6D6E71"/>
          <w:spacing w:val="10"/>
          <w:lang w:val="nl-NL"/>
        </w:rPr>
        <w:t xml:space="preserve"> </w:t>
      </w:r>
      <w:r w:rsidRPr="00CA22F4">
        <w:rPr>
          <w:color w:val="6D6E71"/>
          <w:spacing w:val="-3"/>
          <w:lang w:val="nl-NL"/>
        </w:rPr>
        <w:t>t</w:t>
      </w:r>
      <w:r w:rsidRPr="00CA22F4">
        <w:rPr>
          <w:color w:val="6D6E71"/>
          <w:lang w:val="nl-NL"/>
        </w:rPr>
        <w:t>e</w:t>
      </w:r>
      <w:r w:rsidRPr="00CA22F4">
        <w:rPr>
          <w:color w:val="6D6E71"/>
          <w:spacing w:val="10"/>
          <w:lang w:val="nl-NL"/>
        </w:rPr>
        <w:t xml:space="preserve"> </w:t>
      </w:r>
      <w:r w:rsidRPr="00CA22F4">
        <w:rPr>
          <w:color w:val="6D6E71"/>
          <w:lang w:val="nl-NL"/>
        </w:rPr>
        <w:t>zijn.</w:t>
      </w:r>
      <w:r w:rsidRPr="00CA22F4">
        <w:rPr>
          <w:color w:val="6D6E71"/>
          <w:spacing w:val="10"/>
          <w:lang w:val="nl-NL"/>
        </w:rPr>
        <w:t xml:space="preserve"> </w:t>
      </w:r>
      <w:r w:rsidRPr="00CA22F4">
        <w:rPr>
          <w:color w:val="6D6E71"/>
          <w:lang w:val="nl-NL"/>
        </w:rPr>
        <w:t>Ritme</w:t>
      </w:r>
      <w:r w:rsidRPr="00CA22F4">
        <w:rPr>
          <w:color w:val="6D6E71"/>
          <w:spacing w:val="10"/>
          <w:lang w:val="nl-NL"/>
        </w:rPr>
        <w:t xml:space="preserve"> </w:t>
      </w:r>
      <w:r w:rsidRPr="00CA22F4">
        <w:rPr>
          <w:color w:val="6D6E71"/>
          <w:lang w:val="nl-NL"/>
        </w:rPr>
        <w:t>houdt</w:t>
      </w:r>
      <w:r w:rsidRPr="00CA22F4">
        <w:rPr>
          <w:color w:val="6D6E71"/>
          <w:spacing w:val="10"/>
          <w:lang w:val="nl-NL"/>
        </w:rPr>
        <w:t xml:space="preserve"> </w:t>
      </w:r>
      <w:r w:rsidRPr="00CA22F4">
        <w:rPr>
          <w:color w:val="6D6E71"/>
          <w:lang w:val="nl-NL"/>
        </w:rPr>
        <w:t>ook</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e</w:t>
      </w:r>
    </w:p>
    <w:p w14:paraId="60AB6360"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 xml:space="preserve">orm </w:t>
      </w:r>
      <w:r w:rsidRPr="00CA22F4">
        <w:rPr>
          <w:color w:val="6D6E71"/>
          <w:spacing w:val="-4"/>
          <w:lang w:val="nl-NL"/>
        </w:rPr>
        <w:t>v</w:t>
      </w:r>
      <w:r w:rsidRPr="00CA22F4">
        <w:rPr>
          <w:color w:val="6D6E71"/>
          <w:lang w:val="nl-NL"/>
        </w:rPr>
        <w:t>an herhaling in.</w:t>
      </w:r>
    </w:p>
    <w:p w14:paraId="2A104759" w14:textId="77777777" w:rsidR="00624579" w:rsidRPr="00CA22F4" w:rsidRDefault="00624579">
      <w:pPr>
        <w:spacing w:before="4" w:line="260" w:lineRule="exact"/>
        <w:rPr>
          <w:sz w:val="26"/>
          <w:szCs w:val="26"/>
          <w:lang w:val="nl-NL"/>
        </w:rPr>
      </w:pPr>
    </w:p>
    <w:p w14:paraId="4D8DE345" w14:textId="77777777" w:rsidR="00624579" w:rsidRPr="00CA22F4" w:rsidRDefault="00CA22F4">
      <w:pPr>
        <w:pStyle w:val="Kop3"/>
        <w:rPr>
          <w:b w:val="0"/>
          <w:bCs w:val="0"/>
          <w:lang w:val="nl-NL"/>
        </w:rPr>
      </w:pPr>
      <w:r w:rsidRPr="00CA22F4">
        <w:rPr>
          <w:color w:val="4FA6E7"/>
          <w:lang w:val="nl-NL"/>
        </w:rPr>
        <w:t>Gen</w:t>
      </w:r>
      <w:r w:rsidRPr="00CA22F4">
        <w:rPr>
          <w:color w:val="4FA6E7"/>
          <w:spacing w:val="-3"/>
          <w:lang w:val="nl-NL"/>
        </w:rPr>
        <w:t>r</w:t>
      </w:r>
      <w:r w:rsidRPr="00CA22F4">
        <w:rPr>
          <w:color w:val="4FA6E7"/>
          <w:lang w:val="nl-NL"/>
        </w:rPr>
        <w:t>e liedjes</w:t>
      </w:r>
    </w:p>
    <w:p w14:paraId="5754A1E9" w14:textId="77777777" w:rsidR="00624579" w:rsidRPr="00CA22F4" w:rsidRDefault="00CA22F4">
      <w:pPr>
        <w:pStyle w:val="Plattetekst"/>
        <w:spacing w:line="259" w:lineRule="exact"/>
        <w:rPr>
          <w:lang w:val="nl-NL"/>
        </w:rPr>
      </w:pPr>
      <w:r w:rsidRPr="00CA22F4">
        <w:rPr>
          <w:color w:val="6D6E71"/>
          <w:lang w:val="nl-NL"/>
        </w:rPr>
        <w:t>Bij</w:t>
      </w:r>
      <w:r w:rsidRPr="00CA22F4">
        <w:rPr>
          <w:color w:val="6D6E71"/>
          <w:spacing w:val="15"/>
          <w:lang w:val="nl-NL"/>
        </w:rPr>
        <w:t xml:space="preserve"> </w:t>
      </w:r>
      <w:r w:rsidRPr="00CA22F4">
        <w:rPr>
          <w:color w:val="6D6E71"/>
          <w:lang w:val="nl-NL"/>
        </w:rPr>
        <w:t>de</w:t>
      </w:r>
      <w:r w:rsidRPr="00CA22F4">
        <w:rPr>
          <w:color w:val="6D6E71"/>
          <w:spacing w:val="15"/>
          <w:lang w:val="nl-NL"/>
        </w:rPr>
        <w:t xml:space="preserve"> </w:t>
      </w:r>
      <w:r w:rsidRPr="00CA22F4">
        <w:rPr>
          <w:color w:val="6D6E71"/>
          <w:spacing w:val="-8"/>
          <w:lang w:val="nl-NL"/>
        </w:rPr>
        <w:t>k</w:t>
      </w:r>
      <w:r w:rsidRPr="00CA22F4">
        <w:rPr>
          <w:color w:val="6D6E71"/>
          <w:lang w:val="nl-NL"/>
        </w:rPr>
        <w:t>eu</w:t>
      </w:r>
      <w:r w:rsidRPr="00CA22F4">
        <w:rPr>
          <w:color w:val="6D6E71"/>
          <w:spacing w:val="-5"/>
          <w:lang w:val="nl-NL"/>
        </w:rPr>
        <w:t>z</w:t>
      </w:r>
      <w:r w:rsidRPr="00CA22F4">
        <w:rPr>
          <w:color w:val="6D6E71"/>
          <w:lang w:val="nl-NL"/>
        </w:rPr>
        <w:t>e</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liedjes</w:t>
      </w:r>
      <w:r w:rsidRPr="00CA22F4">
        <w:rPr>
          <w:color w:val="6D6E71"/>
          <w:spacing w:val="15"/>
          <w:lang w:val="nl-NL"/>
        </w:rPr>
        <w:t xml:space="preserve"> </w:t>
      </w:r>
      <w:r w:rsidRPr="00CA22F4">
        <w:rPr>
          <w:color w:val="6D6E71"/>
          <w:lang w:val="nl-NL"/>
        </w:rPr>
        <w:t>(en</w:t>
      </w:r>
      <w:r w:rsidRPr="00CA22F4">
        <w:rPr>
          <w:color w:val="6D6E71"/>
          <w:spacing w:val="15"/>
          <w:lang w:val="nl-NL"/>
        </w:rPr>
        <w:t xml:space="preserve"> </w:t>
      </w:r>
      <w:r w:rsidRPr="00CA22F4">
        <w:rPr>
          <w:color w:val="6D6E71"/>
          <w:spacing w:val="-2"/>
          <w:lang w:val="nl-NL"/>
        </w:rPr>
        <w:t>g</w:t>
      </w:r>
      <w:r w:rsidRPr="00CA22F4">
        <w:rPr>
          <w:color w:val="6D6E71"/>
          <w:lang w:val="nl-NL"/>
        </w:rPr>
        <w:t>ebeden)</w:t>
      </w:r>
      <w:r w:rsidRPr="00CA22F4">
        <w:rPr>
          <w:color w:val="6D6E71"/>
          <w:spacing w:val="15"/>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5"/>
          <w:lang w:val="nl-NL"/>
        </w:rPr>
        <w:t xml:space="preserve"> </w:t>
      </w:r>
      <w:r w:rsidRPr="00CA22F4">
        <w:rPr>
          <w:color w:val="6D6E71"/>
          <w:lang w:val="nl-NL"/>
        </w:rPr>
        <w:t>belangrijk</w:t>
      </w:r>
      <w:r w:rsidRPr="00CA22F4">
        <w:rPr>
          <w:color w:val="6D6E71"/>
          <w:spacing w:val="15"/>
          <w:lang w:val="nl-NL"/>
        </w:rPr>
        <w:t xml:space="preserve"> </w:t>
      </w:r>
      <w:r w:rsidRPr="00CA22F4">
        <w:rPr>
          <w:color w:val="6D6E71"/>
          <w:lang w:val="nl-NL"/>
        </w:rPr>
        <w:t>om</w:t>
      </w:r>
      <w:r w:rsidRPr="00CA22F4">
        <w:rPr>
          <w:color w:val="6D6E71"/>
          <w:spacing w:val="15"/>
          <w:lang w:val="nl-NL"/>
        </w:rPr>
        <w:t xml:space="preserve"> </w:t>
      </w:r>
      <w:r w:rsidRPr="00CA22F4">
        <w:rPr>
          <w:color w:val="6D6E71"/>
          <w:lang w:val="nl-NL"/>
        </w:rPr>
        <w:t>je</w:t>
      </w:r>
      <w:r w:rsidRPr="00CA22F4">
        <w:rPr>
          <w:color w:val="6D6E71"/>
          <w:spacing w:val="15"/>
          <w:lang w:val="nl-NL"/>
        </w:rPr>
        <w:t xml:space="preserve"> </w:t>
      </w:r>
      <w:r w:rsidRPr="00CA22F4">
        <w:rPr>
          <w:color w:val="6D6E71"/>
          <w:spacing w:val="-2"/>
          <w:lang w:val="nl-NL"/>
        </w:rPr>
        <w:t>a</w:t>
      </w:r>
      <w:r w:rsidRPr="00CA22F4">
        <w:rPr>
          <w:color w:val="6D6E71"/>
          <w:lang w:val="nl-NL"/>
        </w:rPr>
        <w:t>f</w:t>
      </w:r>
      <w:r w:rsidRPr="00CA22F4">
        <w:rPr>
          <w:color w:val="6D6E71"/>
          <w:spacing w:val="15"/>
          <w:lang w:val="nl-NL"/>
        </w:rPr>
        <w:t xml:space="preserve"> </w:t>
      </w:r>
      <w:r w:rsidRPr="00CA22F4">
        <w:rPr>
          <w:color w:val="6D6E71"/>
          <w:spacing w:val="-3"/>
          <w:lang w:val="nl-NL"/>
        </w:rPr>
        <w:t>t</w:t>
      </w:r>
      <w:r w:rsidRPr="00CA22F4">
        <w:rPr>
          <w:color w:val="6D6E71"/>
          <w:lang w:val="nl-NL"/>
        </w:rPr>
        <w:t>e</w:t>
      </w:r>
      <w:r w:rsidRPr="00CA22F4">
        <w:rPr>
          <w:color w:val="6D6E71"/>
          <w:spacing w:val="15"/>
          <w:lang w:val="nl-NL"/>
        </w:rPr>
        <w:t xml:space="preserve"> </w:t>
      </w:r>
      <w:r w:rsidRPr="00CA22F4">
        <w:rPr>
          <w:color w:val="6D6E71"/>
          <w:lang w:val="nl-NL"/>
        </w:rPr>
        <w:t>v</w:t>
      </w:r>
      <w:r w:rsidRPr="00CA22F4">
        <w:rPr>
          <w:color w:val="6D6E71"/>
          <w:spacing w:val="-5"/>
          <w:lang w:val="nl-NL"/>
        </w:rPr>
        <w:t>r</w:t>
      </w:r>
      <w:r w:rsidRPr="00CA22F4">
        <w:rPr>
          <w:color w:val="6D6E71"/>
          <w:lang w:val="nl-NL"/>
        </w:rPr>
        <w:t>a</w:t>
      </w:r>
      <w:r w:rsidRPr="00CA22F4">
        <w:rPr>
          <w:color w:val="6D6E71"/>
          <w:spacing w:val="-2"/>
          <w:lang w:val="nl-NL"/>
        </w:rPr>
        <w:t>g</w:t>
      </w:r>
      <w:r w:rsidRPr="00CA22F4">
        <w:rPr>
          <w:color w:val="6D6E71"/>
          <w:lang w:val="nl-NL"/>
        </w:rPr>
        <w:t>en</w:t>
      </w:r>
      <w:r w:rsidRPr="00CA22F4">
        <w:rPr>
          <w:color w:val="6D6E71"/>
          <w:spacing w:val="15"/>
          <w:lang w:val="nl-NL"/>
        </w:rPr>
        <w:t xml:space="preserve"> </w:t>
      </w:r>
      <w:r w:rsidRPr="00CA22F4">
        <w:rPr>
          <w:color w:val="6D6E71"/>
          <w:lang w:val="nl-NL"/>
        </w:rPr>
        <w:t>‘hebben</w:t>
      </w:r>
      <w:r w:rsidRPr="00CA22F4">
        <w:rPr>
          <w:color w:val="6D6E71"/>
          <w:spacing w:val="1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5"/>
          <w:lang w:val="nl-NL"/>
        </w:rPr>
        <w:t xml:space="preserve"> </w:t>
      </w:r>
      <w:r w:rsidRPr="00CA22F4">
        <w:rPr>
          <w:color w:val="6D6E71"/>
          <w:lang w:val="nl-NL"/>
        </w:rPr>
        <w:t>hier</w:t>
      </w:r>
      <w:r w:rsidRPr="00CA22F4">
        <w:rPr>
          <w:color w:val="6D6E71"/>
          <w:spacing w:val="15"/>
          <w:lang w:val="nl-NL"/>
        </w:rPr>
        <w:t xml:space="preserve"> </w:t>
      </w:r>
      <w:r w:rsidRPr="00CA22F4">
        <w:rPr>
          <w:color w:val="6D6E71"/>
          <w:spacing w:val="-3"/>
          <w:lang w:val="nl-NL"/>
        </w:rPr>
        <w:t>wa</w:t>
      </w:r>
      <w:r w:rsidRPr="00CA22F4">
        <w:rPr>
          <w:color w:val="6D6E71"/>
          <w:lang w:val="nl-NL"/>
        </w:rPr>
        <w:t>t</w:t>
      </w:r>
      <w:r w:rsidRPr="00CA22F4">
        <w:rPr>
          <w:color w:val="6D6E71"/>
          <w:spacing w:val="15"/>
          <w:lang w:val="nl-NL"/>
        </w:rPr>
        <w:t xml:space="preserve"> </w:t>
      </w:r>
      <w:r w:rsidRPr="00CA22F4">
        <w:rPr>
          <w:color w:val="6D6E71"/>
          <w:lang w:val="nl-NL"/>
        </w:rPr>
        <w:t>aan</w:t>
      </w:r>
      <w:r w:rsidRPr="00CA22F4">
        <w:rPr>
          <w:color w:val="6D6E71"/>
          <w:spacing w:val="3"/>
          <w:lang w:val="nl-NL"/>
        </w:rPr>
        <w:t>?</w:t>
      </w:r>
      <w:r w:rsidRPr="00CA22F4">
        <w:rPr>
          <w:color w:val="6D6E71"/>
          <w:lang w:val="nl-NL"/>
        </w:rPr>
        <w:t>’</w:t>
      </w:r>
    </w:p>
    <w:p w14:paraId="64D44B4C" w14:textId="77777777" w:rsidR="00624579" w:rsidRPr="00CA22F4" w:rsidRDefault="00CA22F4">
      <w:pPr>
        <w:pStyle w:val="Plattetekst"/>
        <w:spacing w:line="264" w:lineRule="exact"/>
        <w:rPr>
          <w:lang w:val="nl-NL"/>
        </w:rPr>
      </w:pP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5"/>
          <w:lang w:val="nl-NL"/>
        </w:rPr>
        <w:t xml:space="preserve"> </w:t>
      </w:r>
      <w:r w:rsidRPr="00CA22F4">
        <w:rPr>
          <w:color w:val="6D6E71"/>
          <w:spacing w:val="-4"/>
          <w:lang w:val="nl-NL"/>
        </w:rPr>
        <w:t>r</w:t>
      </w:r>
      <w:r w:rsidRPr="00CA22F4">
        <w:rPr>
          <w:color w:val="6D6E71"/>
          <w:lang w:val="nl-NL"/>
        </w:rPr>
        <w:t>oe</w:t>
      </w:r>
      <w:r w:rsidRPr="00CA22F4">
        <w:rPr>
          <w:color w:val="6D6E71"/>
          <w:spacing w:val="-1"/>
          <w:lang w:val="nl-NL"/>
        </w:rPr>
        <w:t>p</w:t>
      </w:r>
      <w:r w:rsidRPr="00CA22F4">
        <w:rPr>
          <w:color w:val="6D6E71"/>
          <w:lang w:val="nl-NL"/>
        </w:rPr>
        <w:t>t</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t</w:t>
      </w:r>
      <w:r w:rsidRPr="00CA22F4">
        <w:rPr>
          <w:color w:val="6D6E71"/>
          <w:lang w:val="nl-NL"/>
        </w:rPr>
        <w:t>e</w:t>
      </w:r>
      <w:r w:rsidRPr="00CA22F4">
        <w:rPr>
          <w:color w:val="6D6E71"/>
          <w:spacing w:val="-3"/>
          <w:lang w:val="nl-NL"/>
        </w:rPr>
        <w:t>ks</w:t>
      </w:r>
      <w:r w:rsidRPr="00CA22F4">
        <w:rPr>
          <w:color w:val="6D6E71"/>
          <w:lang w:val="nl-NL"/>
        </w:rPr>
        <w:t>t</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muziek</w:t>
      </w:r>
      <w:r w:rsidRPr="00CA22F4">
        <w:rPr>
          <w:color w:val="6D6E71"/>
          <w:spacing w:val="-4"/>
          <w:lang w:val="nl-NL"/>
        </w:rPr>
        <w:t xml:space="preserve"> </w:t>
      </w:r>
      <w:r w:rsidRPr="00CA22F4">
        <w:rPr>
          <w:color w:val="6D6E71"/>
          <w:lang w:val="nl-NL"/>
        </w:rPr>
        <w:t>op?</w:t>
      </w:r>
      <w:r w:rsidRPr="00CA22F4">
        <w:rPr>
          <w:color w:val="6D6E71"/>
          <w:spacing w:val="-4"/>
          <w:lang w:val="nl-NL"/>
        </w:rPr>
        <w:t xml:space="preserve"> </w:t>
      </w:r>
      <w:r w:rsidRPr="00CA22F4">
        <w:rPr>
          <w:color w:val="6D6E71"/>
          <w:spacing w:val="-9"/>
          <w:lang w:val="nl-NL"/>
        </w:rPr>
        <w:t>W</w:t>
      </w:r>
      <w:r w:rsidRPr="00CA22F4">
        <w:rPr>
          <w:color w:val="6D6E71"/>
          <w:lang w:val="nl-NL"/>
        </w:rPr>
        <w:t>el</w:t>
      </w:r>
      <w:r w:rsidRPr="00CA22F4">
        <w:rPr>
          <w:color w:val="6D6E71"/>
          <w:spacing w:val="-8"/>
          <w:lang w:val="nl-NL"/>
        </w:rPr>
        <w:t>k</w:t>
      </w:r>
      <w:r w:rsidRPr="00CA22F4">
        <w:rPr>
          <w:color w:val="6D6E71"/>
          <w:lang w:val="nl-NL"/>
        </w:rPr>
        <w:t>e</w:t>
      </w:r>
      <w:r w:rsidRPr="00CA22F4">
        <w:rPr>
          <w:color w:val="6D6E71"/>
          <w:spacing w:val="-5"/>
          <w:lang w:val="nl-NL"/>
        </w:rPr>
        <w:t xml:space="preserve"> </w:t>
      </w:r>
      <w:r w:rsidRPr="00CA22F4">
        <w:rPr>
          <w:color w:val="6D6E71"/>
          <w:lang w:val="nl-NL"/>
        </w:rPr>
        <w:t>beelden</w:t>
      </w:r>
      <w:r w:rsidRPr="00CA22F4">
        <w:rPr>
          <w:color w:val="6D6E71"/>
          <w:spacing w:val="-4"/>
          <w:lang w:val="nl-NL"/>
        </w:rPr>
        <w:t xml:space="preserve"> v</w:t>
      </w:r>
      <w:r w:rsidRPr="00CA22F4">
        <w:rPr>
          <w:color w:val="6D6E71"/>
          <w:lang w:val="nl-NL"/>
        </w:rPr>
        <w:t>an</w:t>
      </w:r>
      <w:r w:rsidRPr="00CA22F4">
        <w:rPr>
          <w:color w:val="6D6E71"/>
          <w:spacing w:val="-5"/>
          <w:lang w:val="nl-NL"/>
        </w:rPr>
        <w:t xml:space="preserve"> </w:t>
      </w:r>
      <w:r w:rsidRPr="00CA22F4">
        <w:rPr>
          <w:color w:val="6D6E71"/>
          <w:lang w:val="nl-NL"/>
        </w:rPr>
        <w:t>t</w:t>
      </w:r>
      <w:r w:rsidRPr="00CA22F4">
        <w:rPr>
          <w:color w:val="6D6E71"/>
          <w:spacing w:val="-4"/>
          <w:lang w:val="nl-NL"/>
        </w:rPr>
        <w:t>r</w:t>
      </w:r>
      <w:r w:rsidRPr="00CA22F4">
        <w:rPr>
          <w:color w:val="6D6E71"/>
          <w:lang w:val="nl-NL"/>
        </w:rPr>
        <w:t>oo</w:t>
      </w:r>
      <w:r w:rsidRPr="00CA22F4">
        <w:rPr>
          <w:color w:val="6D6E71"/>
          <w:spacing w:val="-3"/>
          <w:lang w:val="nl-NL"/>
        </w:rPr>
        <w:t>s</w:t>
      </w:r>
      <w:r w:rsidRPr="00CA22F4">
        <w:rPr>
          <w:color w:val="6D6E71"/>
          <w:lang w:val="nl-NL"/>
        </w:rPr>
        <w:t>t</w:t>
      </w:r>
      <w:r w:rsidRPr="00CA22F4">
        <w:rPr>
          <w:color w:val="6D6E71"/>
          <w:spacing w:val="-4"/>
          <w:lang w:val="nl-NL"/>
        </w:rPr>
        <w:t xml:space="preserve"> </w:t>
      </w:r>
      <w:r w:rsidRPr="00CA22F4">
        <w:rPr>
          <w:color w:val="6D6E71"/>
          <w:lang w:val="nl-NL"/>
        </w:rPr>
        <w:t>en</w:t>
      </w:r>
      <w:r w:rsidRPr="00CA22F4">
        <w:rPr>
          <w:color w:val="6D6E71"/>
          <w:spacing w:val="-4"/>
          <w:lang w:val="nl-NL"/>
        </w:rPr>
        <w:t xml:space="preserve"> </w:t>
      </w:r>
      <w:r w:rsidRPr="00CA22F4">
        <w:rPr>
          <w:color w:val="6D6E71"/>
          <w:lang w:val="nl-NL"/>
        </w:rPr>
        <w:t>pe</w:t>
      </w:r>
      <w:r w:rsidRPr="00CA22F4">
        <w:rPr>
          <w:color w:val="6D6E71"/>
          <w:spacing w:val="-4"/>
          <w:lang w:val="nl-NL"/>
        </w:rPr>
        <w:t>r</w:t>
      </w:r>
      <w:r w:rsidRPr="00CA22F4">
        <w:rPr>
          <w:color w:val="6D6E71"/>
          <w:lang w:val="nl-NL"/>
        </w:rPr>
        <w:t>specti</w:t>
      </w:r>
      <w:r w:rsidRPr="00CA22F4">
        <w:rPr>
          <w:color w:val="6D6E71"/>
          <w:spacing w:val="-3"/>
          <w:lang w:val="nl-NL"/>
        </w:rPr>
        <w:t>e</w:t>
      </w:r>
      <w:r w:rsidRPr="00CA22F4">
        <w:rPr>
          <w:color w:val="6D6E71"/>
          <w:lang w:val="nl-NL"/>
        </w:rPr>
        <w:t>f</w:t>
      </w:r>
      <w:r w:rsidRPr="00CA22F4">
        <w:rPr>
          <w:color w:val="6D6E71"/>
          <w:spacing w:val="-5"/>
          <w:lang w:val="nl-NL"/>
        </w:rPr>
        <w:t xml:space="preserve"> </w:t>
      </w:r>
      <w:r w:rsidRPr="00CA22F4">
        <w:rPr>
          <w:color w:val="6D6E71"/>
          <w:lang w:val="nl-NL"/>
        </w:rPr>
        <w:t>willen</w:t>
      </w:r>
      <w:r w:rsidRPr="00CA22F4">
        <w:rPr>
          <w:color w:val="6D6E71"/>
          <w:spacing w:val="-4"/>
          <w:lang w:val="nl-NL"/>
        </w:rPr>
        <w:t xml:space="preserve"> </w:t>
      </w:r>
      <w:r w:rsidRPr="00CA22F4">
        <w:rPr>
          <w:color w:val="6D6E71"/>
          <w:spacing w:val="-2"/>
          <w:lang w:val="nl-NL"/>
        </w:rPr>
        <w:t>w</w:t>
      </w:r>
      <w:r w:rsidRPr="00CA22F4">
        <w:rPr>
          <w:color w:val="6D6E71"/>
          <w:lang w:val="nl-NL"/>
        </w:rPr>
        <w:t>e</w:t>
      </w:r>
      <w:r w:rsidRPr="00CA22F4">
        <w:rPr>
          <w:color w:val="6D6E71"/>
          <w:spacing w:val="-4"/>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lang w:val="nl-NL"/>
        </w:rPr>
        <w:t>aan</w:t>
      </w:r>
      <w:r w:rsidRPr="00CA22F4">
        <w:rPr>
          <w:color w:val="6D6E71"/>
          <w:spacing w:val="-3"/>
          <w:lang w:val="nl-NL"/>
        </w:rPr>
        <w:t>r</w:t>
      </w:r>
      <w:r w:rsidRPr="00CA22F4">
        <w:rPr>
          <w:color w:val="6D6E71"/>
          <w:lang w:val="nl-NL"/>
        </w:rPr>
        <w:t>ei</w:t>
      </w:r>
      <w:r w:rsidRPr="00CA22F4">
        <w:rPr>
          <w:color w:val="6D6E71"/>
          <w:spacing w:val="-8"/>
          <w:lang w:val="nl-NL"/>
        </w:rPr>
        <w:t>k</w:t>
      </w:r>
      <w:r w:rsidRPr="00CA22F4">
        <w:rPr>
          <w:color w:val="6D6E71"/>
          <w:lang w:val="nl-NL"/>
        </w:rPr>
        <w:t>en?</w:t>
      </w:r>
    </w:p>
    <w:p w14:paraId="3F5992C7" w14:textId="77777777" w:rsidR="00624579" w:rsidRPr="00CA22F4" w:rsidRDefault="00624579">
      <w:pPr>
        <w:spacing w:before="4" w:line="260" w:lineRule="exact"/>
        <w:rPr>
          <w:sz w:val="26"/>
          <w:szCs w:val="26"/>
          <w:lang w:val="nl-NL"/>
        </w:rPr>
      </w:pPr>
    </w:p>
    <w:p w14:paraId="6A60B2E8" w14:textId="77777777" w:rsidR="00624579" w:rsidRPr="00CA22F4" w:rsidRDefault="00CA22F4">
      <w:pPr>
        <w:pStyle w:val="Kop3"/>
        <w:rPr>
          <w:b w:val="0"/>
          <w:bCs w:val="0"/>
          <w:lang w:val="nl-NL"/>
        </w:rPr>
      </w:pPr>
      <w:r w:rsidRPr="00CA22F4">
        <w:rPr>
          <w:color w:val="4FA6E7"/>
          <w:lang w:val="nl-NL"/>
        </w:rPr>
        <w:t>Meer</w:t>
      </w:r>
      <w:r w:rsidRPr="00CA22F4">
        <w:rPr>
          <w:color w:val="4FA6E7"/>
          <w:spacing w:val="-4"/>
          <w:lang w:val="nl-NL"/>
        </w:rPr>
        <w:t xml:space="preserve"> </w:t>
      </w:r>
      <w:r w:rsidRPr="00CA22F4">
        <w:rPr>
          <w:color w:val="4FA6E7"/>
          <w:lang w:val="nl-NL"/>
        </w:rPr>
        <w:t>i</w:t>
      </w:r>
      <w:r w:rsidRPr="00CA22F4">
        <w:rPr>
          <w:color w:val="4FA6E7"/>
          <w:spacing w:val="-2"/>
          <w:lang w:val="nl-NL"/>
        </w:rPr>
        <w:t>n</w:t>
      </w:r>
      <w:r w:rsidRPr="00CA22F4">
        <w:rPr>
          <w:color w:val="4FA6E7"/>
          <w:spacing w:val="-4"/>
          <w:lang w:val="nl-NL"/>
        </w:rPr>
        <w:t>f</w:t>
      </w:r>
      <w:r w:rsidRPr="00CA22F4">
        <w:rPr>
          <w:color w:val="4FA6E7"/>
          <w:lang w:val="nl-NL"/>
        </w:rPr>
        <w:t>orm</w:t>
      </w:r>
      <w:r w:rsidRPr="00CA22F4">
        <w:rPr>
          <w:color w:val="4FA6E7"/>
          <w:spacing w:val="-3"/>
          <w:lang w:val="nl-NL"/>
        </w:rPr>
        <w:t>a</w:t>
      </w:r>
      <w:r w:rsidRPr="00CA22F4">
        <w:rPr>
          <w:color w:val="4FA6E7"/>
          <w:lang w:val="nl-NL"/>
        </w:rPr>
        <w:t>tie:</w:t>
      </w:r>
    </w:p>
    <w:p w14:paraId="1ABC6D96" w14:textId="77777777" w:rsidR="00624579" w:rsidRPr="00CA22F4" w:rsidRDefault="00CA22F4">
      <w:pPr>
        <w:pStyle w:val="Plattetekst"/>
        <w:spacing w:line="259" w:lineRule="exact"/>
        <w:rPr>
          <w:lang w:val="nl-NL"/>
        </w:rPr>
      </w:pPr>
      <w:r w:rsidRPr="00CA22F4">
        <w:rPr>
          <w:color w:val="6D6E71"/>
          <w:lang w:val="nl-NL"/>
        </w:rPr>
        <w:t>Hilde Debac</w:t>
      </w:r>
      <w:r w:rsidRPr="00CA22F4">
        <w:rPr>
          <w:color w:val="6D6E71"/>
          <w:spacing w:val="-7"/>
          <w:lang w:val="nl-NL"/>
        </w:rPr>
        <w:t>k</w:t>
      </w:r>
      <w:r w:rsidRPr="00CA22F4">
        <w:rPr>
          <w:color w:val="6D6E71"/>
          <w:lang w:val="nl-NL"/>
        </w:rPr>
        <w:t xml:space="preserve">er: </w:t>
      </w:r>
      <w:r w:rsidRPr="00CA22F4">
        <w:rPr>
          <w:color w:val="6D6E71"/>
          <w:spacing w:val="-5"/>
          <w:lang w:val="nl-NL"/>
        </w:rPr>
        <w:t>E</w:t>
      </w:r>
      <w:r w:rsidRPr="00CA22F4">
        <w:rPr>
          <w:color w:val="6D6E71"/>
          <w:lang w:val="nl-NL"/>
        </w:rPr>
        <w:t xml:space="preserve">en kind in </w:t>
      </w:r>
      <w:r w:rsidRPr="00CA22F4">
        <w:rPr>
          <w:color w:val="6D6E71"/>
          <w:spacing w:val="-4"/>
          <w:lang w:val="nl-NL"/>
        </w:rPr>
        <w:t>r</w:t>
      </w:r>
      <w:r w:rsidRPr="00CA22F4">
        <w:rPr>
          <w:color w:val="6D6E71"/>
          <w:lang w:val="nl-NL"/>
        </w:rPr>
        <w:t>ou</w:t>
      </w:r>
      <w:r w:rsidRPr="00CA22F4">
        <w:rPr>
          <w:color w:val="6D6E71"/>
          <w:spacing w:val="-14"/>
          <w:lang w:val="nl-NL"/>
        </w:rPr>
        <w:t>w</w:t>
      </w:r>
      <w:r w:rsidRPr="00CA22F4">
        <w:rPr>
          <w:color w:val="6D6E71"/>
          <w:lang w:val="nl-NL"/>
        </w:rPr>
        <w:t>.</w:t>
      </w:r>
    </w:p>
    <w:p w14:paraId="49C4DE45" w14:textId="77777777" w:rsidR="00624579" w:rsidRPr="00CA22F4" w:rsidRDefault="00CA22F4">
      <w:pPr>
        <w:pStyle w:val="Plattetekst"/>
        <w:spacing w:line="264" w:lineRule="exact"/>
        <w:rPr>
          <w:lang w:val="nl-NL"/>
        </w:rPr>
      </w:pPr>
      <w:r w:rsidRPr="00CA22F4">
        <w:rPr>
          <w:color w:val="6D6E71"/>
          <w:lang w:val="nl-NL"/>
        </w:rPr>
        <w:t>Altio</w:t>
      </w:r>
      <w:r w:rsidRPr="00CA22F4">
        <w:rPr>
          <w:color w:val="6D6E71"/>
          <w:spacing w:val="-6"/>
          <w:lang w:val="nl-NL"/>
        </w:rPr>
        <w:t>r</w:t>
      </w:r>
      <w:r w:rsidRPr="00CA22F4">
        <w:rPr>
          <w:color w:val="6D6E71"/>
          <w:lang w:val="nl-NL"/>
        </w:rPr>
        <w:t>a</w:t>
      </w:r>
      <w:r w:rsidRPr="00CA22F4">
        <w:rPr>
          <w:color w:val="6D6E71"/>
          <w:spacing w:val="-1"/>
          <w:lang w:val="nl-NL"/>
        </w:rPr>
        <w:t xml:space="preserve"> </w:t>
      </w:r>
      <w:r w:rsidRPr="00CA22F4">
        <w:rPr>
          <w:color w:val="6D6E71"/>
          <w:spacing w:val="-5"/>
          <w:lang w:val="nl-NL"/>
        </w:rPr>
        <w:t>A</w:t>
      </w:r>
      <w:r w:rsidRPr="00CA22F4">
        <w:rPr>
          <w:color w:val="6D6E71"/>
          <w:spacing w:val="-3"/>
          <w:lang w:val="nl-NL"/>
        </w:rPr>
        <w:t>v</w:t>
      </w:r>
      <w:r w:rsidRPr="00CA22F4">
        <w:rPr>
          <w:color w:val="6D6E71"/>
          <w:lang w:val="nl-NL"/>
        </w:rPr>
        <w:t>erbode,</w:t>
      </w:r>
      <w:r w:rsidRPr="00CA22F4">
        <w:rPr>
          <w:color w:val="6D6E71"/>
          <w:spacing w:val="-1"/>
          <w:lang w:val="nl-NL"/>
        </w:rPr>
        <w:t xml:space="preserve"> </w:t>
      </w:r>
      <w:r w:rsidRPr="00CA22F4">
        <w:rPr>
          <w:color w:val="6D6E71"/>
          <w:lang w:val="nl-NL"/>
        </w:rPr>
        <w:t>1995,</w:t>
      </w:r>
      <w:r w:rsidRPr="00CA22F4">
        <w:rPr>
          <w:color w:val="6D6E71"/>
          <w:spacing w:val="-1"/>
          <w:lang w:val="nl-NL"/>
        </w:rPr>
        <w:t xml:space="preserve"> </w:t>
      </w:r>
      <w:r w:rsidRPr="00CA22F4">
        <w:rPr>
          <w:color w:val="6D6E71"/>
          <w:lang w:val="nl-NL"/>
        </w:rPr>
        <w:t>ISBN</w:t>
      </w:r>
      <w:r w:rsidRPr="00CA22F4">
        <w:rPr>
          <w:color w:val="6D6E71"/>
          <w:spacing w:val="-1"/>
          <w:lang w:val="nl-NL"/>
        </w:rPr>
        <w:t xml:space="preserve"> </w:t>
      </w:r>
      <w:r w:rsidRPr="00CA22F4">
        <w:rPr>
          <w:color w:val="6D6E71"/>
          <w:lang w:val="nl-NL"/>
        </w:rPr>
        <w:t>9030408103</w:t>
      </w:r>
    </w:p>
    <w:p w14:paraId="208FE18C" w14:textId="77777777" w:rsidR="00624579" w:rsidRPr="00CA22F4" w:rsidRDefault="00624579">
      <w:pPr>
        <w:spacing w:before="18" w:line="240" w:lineRule="exact"/>
        <w:rPr>
          <w:sz w:val="24"/>
          <w:szCs w:val="24"/>
          <w:lang w:val="nl-NL"/>
        </w:rPr>
      </w:pPr>
    </w:p>
    <w:p w14:paraId="4ACC8197" w14:textId="77777777" w:rsidR="00624579" w:rsidRPr="00CA22F4" w:rsidRDefault="00CA22F4">
      <w:pPr>
        <w:pStyle w:val="Plattetekst"/>
        <w:spacing w:line="264" w:lineRule="exact"/>
        <w:ind w:right="2599"/>
        <w:rPr>
          <w:lang w:val="nl-NL"/>
        </w:rPr>
      </w:pPr>
      <w:r w:rsidRPr="00CA22F4">
        <w:rPr>
          <w:color w:val="6D6E71"/>
          <w:spacing w:val="-8"/>
          <w:lang w:val="nl-NL"/>
        </w:rPr>
        <w:t>Y</w:t>
      </w:r>
      <w:r w:rsidRPr="00CA22F4">
        <w:rPr>
          <w:color w:val="6D6E71"/>
          <w:spacing w:val="-3"/>
          <w:lang w:val="nl-NL"/>
        </w:rPr>
        <w:t>v</w:t>
      </w:r>
      <w:r w:rsidRPr="00CA22F4">
        <w:rPr>
          <w:color w:val="6D6E71"/>
          <w:lang w:val="nl-NL"/>
        </w:rPr>
        <w:t xml:space="preserve">onne </w:t>
      </w:r>
      <w:r w:rsidRPr="00CA22F4">
        <w:rPr>
          <w:color w:val="6D6E71"/>
          <w:spacing w:val="-4"/>
          <w:lang w:val="nl-NL"/>
        </w:rPr>
        <w:t>v</w:t>
      </w:r>
      <w:r w:rsidRPr="00CA22F4">
        <w:rPr>
          <w:color w:val="6D6E71"/>
          <w:lang w:val="nl-NL"/>
        </w:rPr>
        <w:t>an Emmerik: Als vlinde</w:t>
      </w:r>
      <w:r w:rsidRPr="00CA22F4">
        <w:rPr>
          <w:color w:val="6D6E71"/>
          <w:spacing w:val="-4"/>
          <w:lang w:val="nl-NL"/>
        </w:rPr>
        <w:t>r</w:t>
      </w:r>
      <w:r w:rsidRPr="00CA22F4">
        <w:rPr>
          <w:color w:val="6D6E71"/>
          <w:lang w:val="nl-NL"/>
        </w:rPr>
        <w:t>s sp</w:t>
      </w:r>
      <w:r w:rsidRPr="00CA22F4">
        <w:rPr>
          <w:color w:val="6D6E71"/>
          <w:spacing w:val="-3"/>
          <w:lang w:val="nl-NL"/>
        </w:rPr>
        <w:t>r</w:t>
      </w:r>
      <w:r w:rsidRPr="00CA22F4">
        <w:rPr>
          <w:color w:val="6D6E71"/>
          <w:lang w:val="nl-NL"/>
        </w:rPr>
        <w:t>e</w:t>
      </w:r>
      <w:r w:rsidRPr="00CA22F4">
        <w:rPr>
          <w:color w:val="6D6E71"/>
          <w:spacing w:val="-8"/>
          <w:lang w:val="nl-NL"/>
        </w:rPr>
        <w:t>k</w:t>
      </w:r>
      <w:r w:rsidRPr="00CA22F4">
        <w:rPr>
          <w:color w:val="6D6E71"/>
          <w:lang w:val="nl-NL"/>
        </w:rPr>
        <w:t xml:space="preserve">en </w:t>
      </w:r>
      <w:r w:rsidRPr="00CA22F4">
        <w:rPr>
          <w:color w:val="6D6E71"/>
          <w:spacing w:val="-8"/>
          <w:lang w:val="nl-NL"/>
        </w:rPr>
        <w:t>k</w:t>
      </w:r>
      <w:r w:rsidRPr="00CA22F4">
        <w:rPr>
          <w:color w:val="6D6E71"/>
          <w:lang w:val="nl-NL"/>
        </w:rPr>
        <w:t xml:space="preserve">onden. </w:t>
      </w:r>
      <w:r w:rsidRPr="00CA22F4">
        <w:rPr>
          <w:color w:val="6D6E71"/>
          <w:spacing w:val="-9"/>
          <w:lang w:val="nl-NL"/>
        </w:rPr>
        <w:t>V</w:t>
      </w:r>
      <w:r w:rsidRPr="00CA22F4">
        <w:rPr>
          <w:color w:val="6D6E71"/>
          <w:lang w:val="nl-NL"/>
        </w:rPr>
        <w:t>oor kinde</w:t>
      </w:r>
      <w:r w:rsidRPr="00CA22F4">
        <w:rPr>
          <w:color w:val="6D6E71"/>
          <w:spacing w:val="-3"/>
          <w:lang w:val="nl-NL"/>
        </w:rPr>
        <w:t>r</w:t>
      </w:r>
      <w:r w:rsidRPr="00CA22F4">
        <w:rPr>
          <w:color w:val="6D6E71"/>
          <w:lang w:val="nl-NL"/>
        </w:rPr>
        <w:t xml:space="preserve">en die </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 Daba</w:t>
      </w:r>
      <w:r w:rsidRPr="00CA22F4">
        <w:rPr>
          <w:color w:val="6D6E71"/>
          <w:spacing w:val="-7"/>
          <w:lang w:val="nl-NL"/>
        </w:rPr>
        <w:t>r</w:t>
      </w:r>
      <w:r w:rsidRPr="00CA22F4">
        <w:rPr>
          <w:color w:val="6D6E71"/>
          <w:lang w:val="nl-NL"/>
        </w:rPr>
        <w:t>-Lu</w:t>
      </w:r>
      <w:r w:rsidRPr="00CA22F4">
        <w:rPr>
          <w:color w:val="6D6E71"/>
          <w:spacing w:val="1"/>
          <w:lang w:val="nl-NL"/>
        </w:rPr>
        <w:t>y</w:t>
      </w:r>
      <w:r w:rsidRPr="00CA22F4">
        <w:rPr>
          <w:color w:val="6D6E71"/>
          <w:spacing w:val="-3"/>
          <w:lang w:val="nl-NL"/>
        </w:rPr>
        <w:t>t</w:t>
      </w:r>
      <w:r w:rsidRPr="00CA22F4">
        <w:rPr>
          <w:color w:val="6D6E71"/>
          <w:lang w:val="nl-NL"/>
        </w:rPr>
        <w:t>en, Aalsmee</w:t>
      </w:r>
      <w:r w:rsidRPr="00CA22F4">
        <w:rPr>
          <w:color w:val="6D6E71"/>
          <w:spacing w:val="-20"/>
          <w:lang w:val="nl-NL"/>
        </w:rPr>
        <w:t>r</w:t>
      </w:r>
      <w:r w:rsidRPr="00CA22F4">
        <w:rPr>
          <w:color w:val="6D6E71"/>
          <w:lang w:val="nl-NL"/>
        </w:rPr>
        <w:t>, 1997, ISBN 9064163243</w:t>
      </w:r>
    </w:p>
    <w:p w14:paraId="22944D82" w14:textId="77777777" w:rsidR="00624579" w:rsidRPr="00CA22F4" w:rsidRDefault="00624579">
      <w:pPr>
        <w:spacing w:before="4" w:line="260" w:lineRule="exact"/>
        <w:rPr>
          <w:sz w:val="26"/>
          <w:szCs w:val="26"/>
          <w:lang w:val="nl-NL"/>
        </w:rPr>
      </w:pPr>
    </w:p>
    <w:p w14:paraId="2E6E2AED" w14:textId="77777777" w:rsidR="00624579" w:rsidRPr="00CA22F4" w:rsidRDefault="00CA22F4">
      <w:pPr>
        <w:pStyle w:val="Plattetekst"/>
        <w:spacing w:line="264" w:lineRule="exact"/>
        <w:ind w:right="932"/>
        <w:rPr>
          <w:lang w:val="nl-NL"/>
        </w:rPr>
      </w:pPr>
      <w:r w:rsidRPr="00CA22F4">
        <w:rPr>
          <w:color w:val="6D6E71"/>
          <w:lang w:val="nl-NL"/>
        </w:rPr>
        <w:t>Ri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Fiddelae</w:t>
      </w:r>
      <w:r w:rsidRPr="00CA22F4">
        <w:rPr>
          <w:color w:val="6D6E71"/>
          <w:spacing w:val="-4"/>
          <w:lang w:val="nl-NL"/>
        </w:rPr>
        <w:t>r</w:t>
      </w:r>
      <w:r w:rsidRPr="00CA22F4">
        <w:rPr>
          <w:color w:val="6D6E71"/>
          <w:lang w:val="nl-NL"/>
        </w:rPr>
        <w:t>s-Jaspe</w:t>
      </w:r>
      <w:r w:rsidRPr="00CA22F4">
        <w:rPr>
          <w:color w:val="6D6E71"/>
          <w:spacing w:val="-4"/>
          <w:lang w:val="nl-NL"/>
        </w:rPr>
        <w:t>r</w:t>
      </w:r>
      <w:r w:rsidRPr="00CA22F4">
        <w:rPr>
          <w:color w:val="6D6E71"/>
          <w:lang w:val="nl-NL"/>
        </w:rPr>
        <w:t>s: A</w:t>
      </w:r>
      <w:r w:rsidRPr="00CA22F4">
        <w:rPr>
          <w:color w:val="6D6E71"/>
          <w:spacing w:val="-3"/>
          <w:lang w:val="nl-NL"/>
        </w:rPr>
        <w:t>f</w:t>
      </w:r>
      <w:r w:rsidRPr="00CA22F4">
        <w:rPr>
          <w:color w:val="6D6E71"/>
          <w:lang w:val="nl-NL"/>
        </w:rPr>
        <w:t>scheid</w:t>
      </w:r>
      <w:r w:rsidRPr="00CA22F4">
        <w:rPr>
          <w:color w:val="6D6E71"/>
          <w:spacing w:val="-1"/>
          <w:lang w:val="nl-NL"/>
        </w:rPr>
        <w:t xml:space="preserve"> </w:t>
      </w:r>
      <w:r w:rsidRPr="00CA22F4">
        <w:rPr>
          <w:color w:val="6D6E71"/>
          <w:spacing w:val="-2"/>
          <w:lang w:val="nl-NL"/>
        </w:rPr>
        <w:t>v</w:t>
      </w:r>
      <w:r w:rsidRPr="00CA22F4">
        <w:rPr>
          <w:color w:val="6D6E71"/>
          <w:lang w:val="nl-NL"/>
        </w:rPr>
        <w:t>oor altijd. Om</w:t>
      </w:r>
      <w:r w:rsidRPr="00CA22F4">
        <w:rPr>
          <w:color w:val="6D6E71"/>
          <w:spacing w:val="-4"/>
          <w:lang w:val="nl-NL"/>
        </w:rPr>
        <w:t>g</w:t>
      </w:r>
      <w:r w:rsidRPr="00CA22F4">
        <w:rPr>
          <w:color w:val="6D6E71"/>
          <w:lang w:val="nl-NL"/>
        </w:rPr>
        <w:t>aan</w:t>
      </w:r>
      <w:r w:rsidRPr="00CA22F4">
        <w:rPr>
          <w:color w:val="6D6E71"/>
          <w:spacing w:val="-1"/>
          <w:lang w:val="nl-NL"/>
        </w:rPr>
        <w:t xml:space="preserve"> </w:t>
      </w:r>
      <w:r w:rsidRPr="00CA22F4">
        <w:rPr>
          <w:color w:val="6D6E71"/>
          <w:lang w:val="nl-NL"/>
        </w:rPr>
        <w:t>m</w:t>
      </w:r>
      <w:r w:rsidRPr="00CA22F4">
        <w:rPr>
          <w:color w:val="6D6E71"/>
          <w:spacing w:val="-2"/>
          <w:lang w:val="nl-NL"/>
        </w:rPr>
        <w:t>e</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en </w:t>
      </w:r>
      <w:r w:rsidRPr="00CA22F4">
        <w:rPr>
          <w:color w:val="6D6E71"/>
          <w:spacing w:val="-4"/>
          <w:lang w:val="nl-NL"/>
        </w:rPr>
        <w:t>r</w:t>
      </w:r>
      <w:r w:rsidRPr="00CA22F4">
        <w:rPr>
          <w:color w:val="6D6E71"/>
          <w:lang w:val="nl-NL"/>
        </w:rPr>
        <w:t>ouw in</w:t>
      </w:r>
      <w:r w:rsidRPr="00CA22F4">
        <w:rPr>
          <w:color w:val="6D6E71"/>
          <w:spacing w:val="-1"/>
          <w:lang w:val="nl-NL"/>
        </w:rPr>
        <w:t xml:space="preserve"> </w:t>
      </w:r>
      <w:r w:rsidRPr="00CA22F4">
        <w:rPr>
          <w:color w:val="6D6E71"/>
          <w:lang w:val="nl-NL"/>
        </w:rPr>
        <w:t>h</w:t>
      </w:r>
      <w:r w:rsidRPr="00CA22F4">
        <w:rPr>
          <w:color w:val="6D6E71"/>
          <w:spacing w:val="-1"/>
          <w:lang w:val="nl-NL"/>
        </w:rPr>
        <w:t>e</w:t>
      </w:r>
      <w:r w:rsidRPr="00CA22F4">
        <w:rPr>
          <w:color w:val="6D6E71"/>
          <w:lang w:val="nl-NL"/>
        </w:rPr>
        <w:t>t primair</w:t>
      </w:r>
      <w:r w:rsidRPr="00CA22F4">
        <w:rPr>
          <w:color w:val="6D6E71"/>
          <w:spacing w:val="-1"/>
          <w:lang w:val="nl-NL"/>
        </w:rPr>
        <w:t xml:space="preserve"> </w:t>
      </w:r>
      <w:r w:rsidRPr="00CA22F4">
        <w:rPr>
          <w:color w:val="6D6E71"/>
          <w:lang w:val="nl-NL"/>
        </w:rPr>
        <w:t>onde</w:t>
      </w:r>
      <w:r w:rsidRPr="00CA22F4">
        <w:rPr>
          <w:color w:val="6D6E71"/>
          <w:spacing w:val="1"/>
          <w:lang w:val="nl-NL"/>
        </w:rPr>
        <w:t>r</w:t>
      </w:r>
      <w:r w:rsidRPr="00CA22F4">
        <w:rPr>
          <w:color w:val="6D6E71"/>
          <w:lang w:val="nl-NL"/>
        </w:rPr>
        <w:t xml:space="preserve">wijs. </w:t>
      </w:r>
      <w:r w:rsidRPr="00CA22F4">
        <w:rPr>
          <w:color w:val="6D6E71"/>
          <w:spacing w:val="-4"/>
          <w:lang w:val="nl-NL"/>
        </w:rPr>
        <w:t>E</w:t>
      </w:r>
      <w:r w:rsidRPr="00CA22F4">
        <w:rPr>
          <w:color w:val="6D6E71"/>
          <w:lang w:val="nl-NL"/>
        </w:rPr>
        <w:t>du</w:t>
      </w:r>
      <w:r w:rsidRPr="00CA22F4">
        <w:rPr>
          <w:color w:val="6D6E71"/>
          <w:spacing w:val="-2"/>
          <w:lang w:val="nl-NL"/>
        </w:rPr>
        <w:t>c</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1"/>
          <w:lang w:val="nl-NL"/>
        </w:rPr>
        <w:t xml:space="preserve"> </w:t>
      </w:r>
      <w:r w:rsidRPr="00CA22F4">
        <w:rPr>
          <w:color w:val="6D6E71"/>
          <w:spacing w:val="-5"/>
          <w:lang w:val="nl-NL"/>
        </w:rPr>
        <w:t>P</w:t>
      </w:r>
      <w:r w:rsidRPr="00CA22F4">
        <w:rPr>
          <w:color w:val="6D6E71"/>
          <w:lang w:val="nl-NL"/>
        </w:rPr>
        <w:t>artne</w:t>
      </w:r>
      <w:r w:rsidRPr="00CA22F4">
        <w:rPr>
          <w:color w:val="6D6E71"/>
          <w:spacing w:val="-4"/>
          <w:lang w:val="nl-NL"/>
        </w:rPr>
        <w:t>r</w:t>
      </w:r>
      <w:r w:rsidRPr="00CA22F4">
        <w:rPr>
          <w:color w:val="6D6E71"/>
          <w:lang w:val="nl-NL"/>
        </w:rPr>
        <w:t>s Nederland,</w:t>
      </w:r>
      <w:r w:rsidRPr="00CA22F4">
        <w:rPr>
          <w:color w:val="6D6E71"/>
          <w:spacing w:val="-1"/>
          <w:lang w:val="nl-NL"/>
        </w:rPr>
        <w:t xml:space="preserve"> </w:t>
      </w:r>
      <w:r w:rsidRPr="00CA22F4">
        <w:rPr>
          <w:color w:val="6D6E71"/>
          <w:lang w:val="nl-NL"/>
        </w:rPr>
        <w:t>Hou</w:t>
      </w:r>
      <w:r w:rsidRPr="00CA22F4">
        <w:rPr>
          <w:color w:val="6D6E71"/>
          <w:spacing w:val="-3"/>
          <w:lang w:val="nl-NL"/>
        </w:rPr>
        <w:t>t</w:t>
      </w:r>
      <w:r w:rsidRPr="00CA22F4">
        <w:rPr>
          <w:color w:val="6D6E71"/>
          <w:lang w:val="nl-NL"/>
        </w:rPr>
        <w:t>en, 1996, ISBN</w:t>
      </w:r>
      <w:r w:rsidRPr="00CA22F4">
        <w:rPr>
          <w:color w:val="6D6E71"/>
          <w:spacing w:val="-1"/>
          <w:lang w:val="nl-NL"/>
        </w:rPr>
        <w:t xml:space="preserve"> </w:t>
      </w:r>
      <w:r w:rsidRPr="00CA22F4">
        <w:rPr>
          <w:color w:val="6D6E71"/>
          <w:lang w:val="nl-NL"/>
        </w:rPr>
        <w:t>9040200874</w:t>
      </w:r>
    </w:p>
    <w:p w14:paraId="53719080" w14:textId="77777777" w:rsidR="00624579" w:rsidRPr="00CA22F4" w:rsidRDefault="00624579">
      <w:pPr>
        <w:spacing w:before="4" w:line="260" w:lineRule="exact"/>
        <w:rPr>
          <w:sz w:val="26"/>
          <w:szCs w:val="26"/>
          <w:lang w:val="nl-NL"/>
        </w:rPr>
      </w:pPr>
    </w:p>
    <w:p w14:paraId="46C16680" w14:textId="77777777" w:rsidR="00624579" w:rsidRPr="00CA22F4" w:rsidRDefault="00CA22F4">
      <w:pPr>
        <w:pStyle w:val="Plattetekst"/>
        <w:spacing w:line="264" w:lineRule="exact"/>
        <w:ind w:right="2284"/>
        <w:rPr>
          <w:lang w:val="nl-NL"/>
        </w:rPr>
      </w:pPr>
      <w:r w:rsidRPr="00CA22F4">
        <w:rPr>
          <w:color w:val="6D6E71"/>
          <w:lang w:val="nl-NL"/>
        </w:rPr>
        <w:t>Ri</w:t>
      </w:r>
      <w:r w:rsidRPr="00CA22F4">
        <w:rPr>
          <w:color w:val="6D6E71"/>
          <w:spacing w:val="-2"/>
          <w:lang w:val="nl-NL"/>
        </w:rPr>
        <w:t>e</w:t>
      </w:r>
      <w:r w:rsidRPr="00CA22F4">
        <w:rPr>
          <w:color w:val="6D6E71"/>
          <w:lang w:val="nl-NL"/>
        </w:rPr>
        <w:t>t Fiddelae</w:t>
      </w:r>
      <w:r w:rsidRPr="00CA22F4">
        <w:rPr>
          <w:color w:val="6D6E71"/>
          <w:spacing w:val="-4"/>
          <w:lang w:val="nl-NL"/>
        </w:rPr>
        <w:t>r</w:t>
      </w:r>
      <w:r w:rsidRPr="00CA22F4">
        <w:rPr>
          <w:color w:val="6D6E71"/>
          <w:lang w:val="nl-NL"/>
        </w:rPr>
        <w:t>s-Jaspe</w:t>
      </w:r>
      <w:r w:rsidRPr="00CA22F4">
        <w:rPr>
          <w:color w:val="6D6E71"/>
          <w:spacing w:val="-4"/>
          <w:lang w:val="nl-NL"/>
        </w:rPr>
        <w:t>r</w:t>
      </w:r>
      <w:r w:rsidRPr="00CA22F4">
        <w:rPr>
          <w:color w:val="6D6E71"/>
          <w:lang w:val="nl-NL"/>
        </w:rPr>
        <w:t xml:space="preserve">s: Jong </w:t>
      </w:r>
      <w:r w:rsidRPr="00CA22F4">
        <w:rPr>
          <w:color w:val="6D6E71"/>
          <w:spacing w:val="-3"/>
          <w:lang w:val="nl-NL"/>
        </w:rPr>
        <w:t>v</w:t>
      </w:r>
      <w:r w:rsidRPr="00CA22F4">
        <w:rPr>
          <w:color w:val="6D6E71"/>
          <w:lang w:val="nl-NL"/>
        </w:rPr>
        <w:t>erlies. Hand</w:t>
      </w:r>
      <w:r w:rsidRPr="00CA22F4">
        <w:rPr>
          <w:color w:val="6D6E71"/>
          <w:spacing w:val="-3"/>
          <w:lang w:val="nl-NL"/>
        </w:rPr>
        <w:t>r</w:t>
      </w:r>
      <w:r w:rsidRPr="00CA22F4">
        <w:rPr>
          <w:color w:val="6D6E71"/>
          <w:lang w:val="nl-NL"/>
        </w:rPr>
        <w:t xml:space="preserve">eiking </w:t>
      </w:r>
      <w:r w:rsidRPr="00CA22F4">
        <w:rPr>
          <w:color w:val="6D6E71"/>
          <w:spacing w:val="-3"/>
          <w:lang w:val="nl-NL"/>
        </w:rPr>
        <w:t>v</w:t>
      </w:r>
      <w:r w:rsidRPr="00CA22F4">
        <w:rPr>
          <w:color w:val="6D6E71"/>
          <w:lang w:val="nl-NL"/>
        </w:rPr>
        <w:t>oor h</w:t>
      </w:r>
      <w:r w:rsidRPr="00CA22F4">
        <w:rPr>
          <w:color w:val="6D6E71"/>
          <w:spacing w:val="-2"/>
          <w:lang w:val="nl-NL"/>
        </w:rPr>
        <w:t>e</w:t>
      </w:r>
      <w:r w:rsidRPr="00CA22F4">
        <w:rPr>
          <w:color w:val="6D6E71"/>
          <w:lang w:val="nl-NL"/>
        </w:rPr>
        <w:t>t om</w:t>
      </w:r>
      <w:r w:rsidRPr="00CA22F4">
        <w:rPr>
          <w:color w:val="6D6E71"/>
          <w:spacing w:val="-5"/>
          <w:lang w:val="nl-NL"/>
        </w:rPr>
        <w:t>g</w:t>
      </w:r>
      <w:r w:rsidRPr="00CA22F4">
        <w:rPr>
          <w:color w:val="6D6E71"/>
          <w:lang w:val="nl-NL"/>
        </w:rPr>
        <w:t>aan m</w:t>
      </w:r>
      <w:r w:rsidRPr="00CA22F4">
        <w:rPr>
          <w:color w:val="6D6E71"/>
          <w:spacing w:val="-2"/>
          <w:lang w:val="nl-NL"/>
        </w:rPr>
        <w:t>e</w:t>
      </w:r>
      <w:r w:rsidRPr="00CA22F4">
        <w:rPr>
          <w:color w:val="6D6E71"/>
          <w:lang w:val="nl-NL"/>
        </w:rPr>
        <w:t xml:space="preserve">t </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ende kinde</w:t>
      </w:r>
      <w:r w:rsidRPr="00CA22F4">
        <w:rPr>
          <w:color w:val="6D6E71"/>
          <w:spacing w:val="-3"/>
          <w:lang w:val="nl-NL"/>
        </w:rPr>
        <w:t>r</w:t>
      </w:r>
      <w:r w:rsidRPr="00CA22F4">
        <w:rPr>
          <w:color w:val="6D6E71"/>
          <w:lang w:val="nl-NL"/>
        </w:rPr>
        <w:t xml:space="preserve">en. </w:t>
      </w:r>
      <w:r w:rsidRPr="00CA22F4">
        <w:rPr>
          <w:color w:val="6D6E71"/>
          <w:spacing w:val="-5"/>
          <w:lang w:val="nl-NL"/>
        </w:rPr>
        <w:t>K</w:t>
      </w:r>
      <w:r w:rsidRPr="00CA22F4">
        <w:rPr>
          <w:color w:val="6D6E71"/>
          <w:lang w:val="nl-NL"/>
        </w:rPr>
        <w:t xml:space="preserve">ok </w:t>
      </w:r>
      <w:r w:rsidRPr="00CA22F4">
        <w:rPr>
          <w:color w:val="6D6E71"/>
          <w:spacing w:val="-4"/>
          <w:lang w:val="nl-NL"/>
        </w:rPr>
        <w:t>K</w:t>
      </w:r>
      <w:r w:rsidRPr="00CA22F4">
        <w:rPr>
          <w:color w:val="6D6E71"/>
          <w:lang w:val="nl-NL"/>
        </w:rPr>
        <w:t>ampen, 1998, ISBN 9024294347</w:t>
      </w:r>
    </w:p>
    <w:p w14:paraId="04861AD7" w14:textId="77777777" w:rsidR="00624579" w:rsidRPr="00CA22F4" w:rsidRDefault="00624579">
      <w:pPr>
        <w:spacing w:before="4" w:line="260" w:lineRule="exact"/>
        <w:rPr>
          <w:sz w:val="26"/>
          <w:szCs w:val="26"/>
          <w:lang w:val="nl-NL"/>
        </w:rPr>
      </w:pPr>
    </w:p>
    <w:p w14:paraId="27C05185" w14:textId="77777777" w:rsidR="00624579" w:rsidRPr="00CA22F4" w:rsidRDefault="00CA22F4">
      <w:pPr>
        <w:pStyle w:val="Plattetekst"/>
        <w:spacing w:line="264" w:lineRule="exact"/>
        <w:ind w:right="3674"/>
        <w:rPr>
          <w:lang w:val="nl-NL"/>
        </w:rPr>
      </w:pPr>
      <w:r w:rsidRPr="00CA22F4">
        <w:rPr>
          <w:color w:val="6D6E71"/>
          <w:lang w:val="nl-NL"/>
        </w:rPr>
        <w:t>Theo</w:t>
      </w:r>
      <w:r w:rsidRPr="00CA22F4">
        <w:rPr>
          <w:color w:val="6D6E71"/>
          <w:spacing w:val="-1"/>
          <w:lang w:val="nl-NL"/>
        </w:rPr>
        <w:t xml:space="preserve"> </w:t>
      </w:r>
      <w:r w:rsidRPr="00CA22F4">
        <w:rPr>
          <w:color w:val="6D6E71"/>
          <w:spacing w:val="-4"/>
          <w:lang w:val="nl-NL"/>
        </w:rPr>
        <w:t>K</w:t>
      </w:r>
      <w:r w:rsidRPr="00CA22F4">
        <w:rPr>
          <w:color w:val="6D6E71"/>
          <w:lang w:val="nl-NL"/>
        </w:rPr>
        <w:t>e</w:t>
      </w:r>
      <w:r w:rsidRPr="00CA22F4">
        <w:rPr>
          <w:color w:val="6D6E71"/>
          <w:spacing w:val="-4"/>
          <w:lang w:val="nl-NL"/>
        </w:rPr>
        <w:t>r</w:t>
      </w:r>
      <w:r w:rsidRPr="00CA22F4">
        <w:rPr>
          <w:color w:val="6D6E71"/>
          <w:spacing w:val="-3"/>
          <w:lang w:val="nl-NL"/>
        </w:rPr>
        <w:t>st</w:t>
      </w:r>
      <w:r w:rsidRPr="00CA22F4">
        <w:rPr>
          <w:color w:val="6D6E71"/>
          <w:lang w:val="nl-NL"/>
        </w:rPr>
        <w:t>en:</w:t>
      </w:r>
      <w:r w:rsidRPr="00CA22F4">
        <w:rPr>
          <w:color w:val="6D6E71"/>
          <w:spacing w:val="-1"/>
          <w:lang w:val="nl-NL"/>
        </w:rPr>
        <w:t xml:space="preserve"> </w:t>
      </w:r>
      <w:r w:rsidRPr="00CA22F4">
        <w:rPr>
          <w:color w:val="6D6E71"/>
          <w:lang w:val="nl-NL"/>
        </w:rPr>
        <w:t>Schooltijd</w:t>
      </w:r>
      <w:r w:rsidRPr="00CA22F4">
        <w:rPr>
          <w:color w:val="6D6E71"/>
          <w:spacing w:val="-1"/>
          <w:lang w:val="nl-NL"/>
        </w:rPr>
        <w:t xml:space="preserve"> </w:t>
      </w:r>
      <w:r w:rsidRPr="00CA22F4">
        <w:rPr>
          <w:color w:val="6D6E71"/>
          <w:lang w:val="nl-NL"/>
        </w:rPr>
        <w:t>vie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Handboek</w:t>
      </w:r>
      <w:r w:rsidRPr="00CA22F4">
        <w:rPr>
          <w:color w:val="6D6E71"/>
          <w:spacing w:val="-1"/>
          <w:lang w:val="nl-NL"/>
        </w:rPr>
        <w:t xml:space="preserve"> </w:t>
      </w:r>
      <w:r w:rsidRPr="00CA22F4">
        <w:rPr>
          <w:color w:val="6D6E71"/>
          <w:spacing w:val="-2"/>
          <w:lang w:val="nl-NL"/>
        </w:rPr>
        <w:t>v</w:t>
      </w:r>
      <w:r w:rsidRPr="00CA22F4">
        <w:rPr>
          <w:color w:val="6D6E71"/>
          <w:lang w:val="nl-NL"/>
        </w:rPr>
        <w:t>oor</w:t>
      </w:r>
      <w:r w:rsidRPr="00CA22F4">
        <w:rPr>
          <w:color w:val="6D6E71"/>
          <w:spacing w:val="-1"/>
          <w:lang w:val="nl-NL"/>
        </w:rPr>
        <w:t xml:space="preserve"> </w:t>
      </w:r>
      <w:r w:rsidRPr="00CA22F4">
        <w:rPr>
          <w:color w:val="6D6E71"/>
          <w:lang w:val="nl-NL"/>
        </w:rPr>
        <w:t>vie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lang w:val="nl-NL"/>
        </w:rPr>
        <w:t>op</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lang w:val="nl-NL"/>
        </w:rPr>
        <w:t>basisschool Damon Be</w:t>
      </w:r>
      <w:r w:rsidRPr="00CA22F4">
        <w:rPr>
          <w:color w:val="6D6E71"/>
          <w:spacing w:val="-3"/>
          <w:lang w:val="nl-NL"/>
        </w:rPr>
        <w:t>s</w:t>
      </w:r>
      <w:r w:rsidRPr="00CA22F4">
        <w:rPr>
          <w:color w:val="6D6E71"/>
          <w:lang w:val="nl-NL"/>
        </w:rPr>
        <w:t>t, 1998, ISBN 9055731323</w:t>
      </w:r>
    </w:p>
    <w:p w14:paraId="180423A0" w14:textId="77777777" w:rsidR="00624579" w:rsidRPr="00CA22F4" w:rsidRDefault="00624579">
      <w:pPr>
        <w:spacing w:before="4" w:line="260" w:lineRule="exact"/>
        <w:rPr>
          <w:sz w:val="26"/>
          <w:szCs w:val="26"/>
          <w:lang w:val="nl-NL"/>
        </w:rPr>
      </w:pPr>
    </w:p>
    <w:p w14:paraId="71D76F76" w14:textId="77777777" w:rsidR="00624579" w:rsidRPr="00CA22F4" w:rsidRDefault="00CA22F4">
      <w:pPr>
        <w:pStyle w:val="Plattetekst"/>
        <w:spacing w:line="264" w:lineRule="exact"/>
        <w:ind w:right="3435"/>
        <w:rPr>
          <w:lang w:val="nl-NL"/>
        </w:rPr>
      </w:pPr>
      <w:r w:rsidRPr="00CA22F4">
        <w:rPr>
          <w:color w:val="6D6E71"/>
          <w:spacing w:val="-5"/>
          <w:lang w:val="nl-NL"/>
        </w:rPr>
        <w:t>R</w:t>
      </w:r>
      <w:r w:rsidRPr="00CA22F4">
        <w:rPr>
          <w:color w:val="6D6E71"/>
          <w:lang w:val="nl-NL"/>
        </w:rPr>
        <w:t>on Sch</w:t>
      </w:r>
      <w:r w:rsidRPr="00CA22F4">
        <w:rPr>
          <w:color w:val="6D6E71"/>
          <w:spacing w:val="-4"/>
          <w:lang w:val="nl-NL"/>
        </w:rPr>
        <w:t>r</w:t>
      </w:r>
      <w:r w:rsidRPr="00CA22F4">
        <w:rPr>
          <w:color w:val="6D6E71"/>
          <w:lang w:val="nl-NL"/>
        </w:rPr>
        <w:t>öder en Marianne Busser: D</w:t>
      </w:r>
      <w:r w:rsidRPr="00CA22F4">
        <w:rPr>
          <w:color w:val="6D6E71"/>
          <w:spacing w:val="-4"/>
          <w:lang w:val="nl-NL"/>
        </w:rPr>
        <w:t>r</w:t>
      </w:r>
      <w:r w:rsidRPr="00CA22F4">
        <w:rPr>
          <w:color w:val="6D6E71"/>
          <w:lang w:val="nl-NL"/>
        </w:rPr>
        <w:t>oo</w:t>
      </w:r>
      <w:r w:rsidRPr="00CA22F4">
        <w:rPr>
          <w:color w:val="6D6E71"/>
          <w:spacing w:val="-4"/>
          <w:lang w:val="nl-NL"/>
        </w:rPr>
        <w:t>g</w:t>
      </w:r>
      <w:r w:rsidRPr="00CA22F4">
        <w:rPr>
          <w:color w:val="6D6E71"/>
          <w:lang w:val="nl-NL"/>
        </w:rPr>
        <w:t>t U on</w:t>
      </w:r>
      <w:r w:rsidRPr="00CA22F4">
        <w:rPr>
          <w:color w:val="6D6E71"/>
          <w:spacing w:val="-5"/>
          <w:lang w:val="nl-NL"/>
        </w:rPr>
        <w:t>z</w:t>
      </w:r>
      <w:r w:rsidRPr="00CA22F4">
        <w:rPr>
          <w:color w:val="6D6E71"/>
          <w:lang w:val="nl-NL"/>
        </w:rPr>
        <w:t>e t</w:t>
      </w:r>
      <w:r w:rsidRPr="00CA22F4">
        <w:rPr>
          <w:color w:val="6D6E71"/>
          <w:spacing w:val="-5"/>
          <w:lang w:val="nl-NL"/>
        </w:rPr>
        <w:t>r</w:t>
      </w:r>
      <w:r w:rsidRPr="00CA22F4">
        <w:rPr>
          <w:color w:val="6D6E71"/>
          <w:lang w:val="nl-NL"/>
        </w:rPr>
        <w:t xml:space="preserve">anen. Uit: Onder uw hemel </w:t>
      </w:r>
      <w:r w:rsidRPr="00CA22F4">
        <w:rPr>
          <w:color w:val="6D6E71"/>
          <w:spacing w:val="-5"/>
          <w:lang w:val="nl-NL"/>
        </w:rPr>
        <w:t>K</w:t>
      </w:r>
      <w:r w:rsidRPr="00CA22F4">
        <w:rPr>
          <w:color w:val="6D6E71"/>
          <w:lang w:val="nl-NL"/>
        </w:rPr>
        <w:t xml:space="preserve">ok </w:t>
      </w:r>
      <w:r w:rsidRPr="00CA22F4">
        <w:rPr>
          <w:color w:val="6D6E71"/>
          <w:spacing w:val="-10"/>
          <w:lang w:val="nl-NL"/>
        </w:rPr>
        <w:t>V</w:t>
      </w:r>
      <w:r w:rsidRPr="00CA22F4">
        <w:rPr>
          <w:color w:val="6D6E71"/>
          <w:lang w:val="nl-NL"/>
        </w:rPr>
        <w:t>oorho</w:t>
      </w:r>
      <w:r w:rsidRPr="00CA22F4">
        <w:rPr>
          <w:color w:val="6D6E71"/>
          <w:spacing w:val="-1"/>
          <w:lang w:val="nl-NL"/>
        </w:rPr>
        <w:t>e</w:t>
      </w:r>
      <w:r w:rsidRPr="00CA22F4">
        <w:rPr>
          <w:color w:val="6D6E71"/>
          <w:spacing w:val="-3"/>
          <w:lang w:val="nl-NL"/>
        </w:rPr>
        <w:t>v</w:t>
      </w:r>
      <w:r w:rsidRPr="00CA22F4">
        <w:rPr>
          <w:color w:val="6D6E71"/>
          <w:lang w:val="nl-NL"/>
        </w:rPr>
        <w:t xml:space="preserve">e, </w:t>
      </w:r>
      <w:r w:rsidRPr="00CA22F4">
        <w:rPr>
          <w:color w:val="6D6E71"/>
          <w:spacing w:val="-4"/>
          <w:lang w:val="nl-NL"/>
        </w:rPr>
        <w:t>K</w:t>
      </w:r>
      <w:r w:rsidRPr="00CA22F4">
        <w:rPr>
          <w:color w:val="6D6E71"/>
          <w:lang w:val="nl-NL"/>
        </w:rPr>
        <w:t>ampen, 1993</w:t>
      </w:r>
    </w:p>
    <w:p w14:paraId="70DC06DD"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44003602" w14:textId="77777777" w:rsidR="00624579" w:rsidRPr="00CA22F4" w:rsidRDefault="00624579">
      <w:pPr>
        <w:spacing w:before="5" w:line="120" w:lineRule="exact"/>
        <w:rPr>
          <w:sz w:val="12"/>
          <w:szCs w:val="12"/>
          <w:lang w:val="nl-NL"/>
        </w:rPr>
      </w:pPr>
    </w:p>
    <w:p w14:paraId="5724CFF4"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5"/>
          <w:lang w:val="nl-NL"/>
        </w:rPr>
        <w:t xml:space="preserve"> </w:t>
      </w:r>
      <w:r w:rsidRPr="00CA22F4">
        <w:rPr>
          <w:rFonts w:cs="Calibri"/>
          <w:color w:val="D7DF23"/>
          <w:lang w:val="nl-NL"/>
        </w:rPr>
        <w:t>11F</w:t>
      </w:r>
    </w:p>
    <w:p w14:paraId="3A4AACB1" w14:textId="77777777" w:rsidR="00624579" w:rsidRPr="00CA22F4" w:rsidRDefault="00CA22F4">
      <w:pPr>
        <w:pStyle w:val="Kop2"/>
        <w:spacing w:line="304" w:lineRule="exact"/>
        <w:rPr>
          <w:b w:val="0"/>
          <w:bCs w:val="0"/>
          <w:lang w:val="nl-NL"/>
        </w:rPr>
      </w:pPr>
      <w:r w:rsidRPr="00CA22F4">
        <w:rPr>
          <w:color w:val="6D6E71"/>
          <w:lang w:val="nl-NL"/>
        </w:rPr>
        <w:t>Ad</w:t>
      </w:r>
      <w:r w:rsidRPr="00CA22F4">
        <w:rPr>
          <w:color w:val="6D6E71"/>
          <w:spacing w:val="-4"/>
          <w:lang w:val="nl-NL"/>
        </w:rPr>
        <w:t>r</w:t>
      </w:r>
      <w:r w:rsidRPr="00CA22F4">
        <w:rPr>
          <w:color w:val="6D6E71"/>
          <w:lang w:val="nl-NL"/>
        </w:rPr>
        <w:t>eslij</w:t>
      </w:r>
      <w:r w:rsidRPr="00CA22F4">
        <w:rPr>
          <w:color w:val="6D6E71"/>
          <w:spacing w:val="-4"/>
          <w:lang w:val="nl-NL"/>
        </w:rPr>
        <w:t>s</w:t>
      </w:r>
      <w:r w:rsidRPr="00CA22F4">
        <w:rPr>
          <w:color w:val="6D6E71"/>
          <w:lang w:val="nl-NL"/>
        </w:rPr>
        <w:t>t</w:t>
      </w:r>
      <w:r w:rsidRPr="00CA22F4">
        <w:rPr>
          <w:color w:val="6D6E71"/>
          <w:spacing w:val="40"/>
          <w:lang w:val="nl-NL"/>
        </w:rPr>
        <w:t xml:space="preserve"> </w:t>
      </w:r>
      <w:r w:rsidRPr="00CA22F4">
        <w:rPr>
          <w:color w:val="6D6E71"/>
          <w:lang w:val="nl-NL"/>
        </w:rPr>
        <w:t>(naam,</w:t>
      </w:r>
      <w:r w:rsidRPr="00CA22F4">
        <w:rPr>
          <w:color w:val="6D6E71"/>
          <w:spacing w:val="41"/>
          <w:lang w:val="nl-NL"/>
        </w:rPr>
        <w:t xml:space="preserve"> </w:t>
      </w:r>
      <w:r w:rsidRPr="00CA22F4">
        <w:rPr>
          <w:color w:val="6D6E71"/>
          <w:lang w:val="nl-NL"/>
        </w:rPr>
        <w:t>ad</w:t>
      </w:r>
      <w:r w:rsidRPr="00CA22F4">
        <w:rPr>
          <w:color w:val="6D6E71"/>
          <w:spacing w:val="-4"/>
          <w:lang w:val="nl-NL"/>
        </w:rPr>
        <w:t>r</w:t>
      </w:r>
      <w:r w:rsidRPr="00CA22F4">
        <w:rPr>
          <w:color w:val="6D6E71"/>
          <w:lang w:val="nl-NL"/>
        </w:rPr>
        <w:t>es,</w:t>
      </w:r>
      <w:r w:rsidRPr="00CA22F4">
        <w:rPr>
          <w:color w:val="6D6E71"/>
          <w:spacing w:val="41"/>
          <w:lang w:val="nl-NL"/>
        </w:rPr>
        <w:t xml:space="preserve"> </w:t>
      </w:r>
      <w:r w:rsidRPr="00CA22F4">
        <w:rPr>
          <w:color w:val="6D6E71"/>
          <w:spacing w:val="-4"/>
          <w:lang w:val="nl-NL"/>
        </w:rPr>
        <w:t>t</w:t>
      </w:r>
      <w:r w:rsidRPr="00CA22F4">
        <w:rPr>
          <w:color w:val="6D6E71"/>
          <w:lang w:val="nl-NL"/>
        </w:rPr>
        <w:t>el</w:t>
      </w:r>
      <w:r w:rsidRPr="00CA22F4">
        <w:rPr>
          <w:color w:val="6D6E71"/>
          <w:spacing w:val="-2"/>
          <w:lang w:val="nl-NL"/>
        </w:rPr>
        <w:t>e</w:t>
      </w:r>
      <w:r w:rsidRPr="00CA22F4">
        <w:rPr>
          <w:color w:val="6D6E71"/>
          <w:spacing w:val="-5"/>
          <w:lang w:val="nl-NL"/>
        </w:rPr>
        <w:t>f</w:t>
      </w:r>
      <w:r w:rsidRPr="00CA22F4">
        <w:rPr>
          <w:color w:val="6D6E71"/>
          <w:lang w:val="nl-NL"/>
        </w:rPr>
        <w:t>oon,</w:t>
      </w:r>
      <w:r w:rsidRPr="00CA22F4">
        <w:rPr>
          <w:color w:val="6D6E71"/>
          <w:spacing w:val="41"/>
          <w:lang w:val="nl-NL"/>
        </w:rPr>
        <w:t xml:space="preserve"> </w:t>
      </w:r>
      <w:r w:rsidRPr="00CA22F4">
        <w:rPr>
          <w:color w:val="6D6E71"/>
          <w:lang w:val="nl-NL"/>
        </w:rPr>
        <w:t>e-mail,</w:t>
      </w:r>
      <w:r w:rsidRPr="00CA22F4">
        <w:rPr>
          <w:color w:val="6D6E71"/>
          <w:spacing w:val="40"/>
          <w:lang w:val="nl-NL"/>
        </w:rPr>
        <w:t xml:space="preserve"> </w:t>
      </w:r>
      <w:r w:rsidRPr="00CA22F4">
        <w:rPr>
          <w:color w:val="6D6E71"/>
          <w:spacing w:val="-3"/>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4"/>
          <w:lang w:val="nl-NL"/>
        </w:rPr>
        <w:t>t</w:t>
      </w:r>
      <w:r w:rsidRPr="00CA22F4">
        <w:rPr>
          <w:color w:val="6D6E71"/>
          <w:lang w:val="nl-NL"/>
        </w:rPr>
        <w:t>e)</w:t>
      </w:r>
      <w:r w:rsidRPr="00CA22F4">
        <w:rPr>
          <w:color w:val="6D6E71"/>
          <w:spacing w:val="41"/>
          <w:lang w:val="nl-NL"/>
        </w:rPr>
        <w:t xml:space="preserve"> </w:t>
      </w:r>
      <w:r w:rsidRPr="00CA22F4">
        <w:rPr>
          <w:color w:val="6D6E71"/>
          <w:lang w:val="nl-NL"/>
        </w:rPr>
        <w:t>in</w:t>
      </w:r>
      <w:r w:rsidRPr="00CA22F4">
        <w:rPr>
          <w:color w:val="6D6E71"/>
          <w:spacing w:val="-4"/>
          <w:lang w:val="nl-NL"/>
        </w:rPr>
        <w:t>s</w:t>
      </w:r>
      <w:r w:rsidRPr="00CA22F4">
        <w:rPr>
          <w:color w:val="6D6E71"/>
          <w:spacing w:val="-3"/>
          <w:lang w:val="nl-NL"/>
        </w:rPr>
        <w:t>t</w:t>
      </w:r>
      <w:r w:rsidRPr="00CA22F4">
        <w:rPr>
          <w:color w:val="6D6E71"/>
          <w:lang w:val="nl-NL"/>
        </w:rPr>
        <w:t>a</w:t>
      </w:r>
      <w:r w:rsidRPr="00CA22F4">
        <w:rPr>
          <w:color w:val="6D6E71"/>
          <w:spacing w:val="-3"/>
          <w:lang w:val="nl-NL"/>
        </w:rPr>
        <w:t>n</w:t>
      </w:r>
      <w:r w:rsidRPr="00CA22F4">
        <w:rPr>
          <w:color w:val="6D6E71"/>
          <w:lang w:val="nl-NL"/>
        </w:rPr>
        <w:t>ties</w:t>
      </w:r>
      <w:r w:rsidRPr="00CA22F4">
        <w:rPr>
          <w:color w:val="6D6E71"/>
          <w:spacing w:val="41"/>
          <w:lang w:val="nl-NL"/>
        </w:rPr>
        <w:t xml:space="preserve"> </w:t>
      </w:r>
      <w:r w:rsidRPr="00CA22F4">
        <w:rPr>
          <w:color w:val="6D6E71"/>
          <w:spacing w:val="-3"/>
          <w:lang w:val="nl-NL"/>
        </w:rPr>
        <w:t>v</w:t>
      </w:r>
      <w:r w:rsidRPr="00CA22F4">
        <w:rPr>
          <w:color w:val="6D6E71"/>
          <w:lang w:val="nl-NL"/>
        </w:rPr>
        <w:t>oor</w:t>
      </w:r>
      <w:r w:rsidRPr="00CA22F4">
        <w:rPr>
          <w:color w:val="6D6E71"/>
          <w:spacing w:val="41"/>
          <w:lang w:val="nl-NL"/>
        </w:rPr>
        <w:t xml:space="preserve"> </w:t>
      </w:r>
      <w:r w:rsidRPr="00CA22F4">
        <w:rPr>
          <w:color w:val="6D6E71"/>
          <w:lang w:val="nl-NL"/>
        </w:rPr>
        <w:t>onde</w:t>
      </w:r>
      <w:r w:rsidRPr="00CA22F4">
        <w:rPr>
          <w:color w:val="6D6E71"/>
          <w:spacing w:val="-4"/>
          <w:lang w:val="nl-NL"/>
        </w:rPr>
        <w:t>rst</w:t>
      </w:r>
      <w:r w:rsidRPr="00CA22F4">
        <w:rPr>
          <w:color w:val="6D6E71"/>
          <w:lang w:val="nl-NL"/>
        </w:rPr>
        <w:t>euning</w:t>
      </w:r>
    </w:p>
    <w:p w14:paraId="5DCFCF1A" w14:textId="77777777" w:rsidR="00624579" w:rsidRPr="00CA22F4" w:rsidRDefault="00CA22F4">
      <w:pPr>
        <w:spacing w:line="336" w:lineRule="exact"/>
        <w:ind w:left="1133"/>
        <w:rPr>
          <w:rFonts w:ascii="Calibri" w:eastAsia="Calibri" w:hAnsi="Calibri" w:cs="Calibri"/>
          <w:sz w:val="28"/>
          <w:szCs w:val="28"/>
          <w:lang w:val="nl-NL"/>
        </w:rPr>
      </w:pPr>
      <w:r w:rsidRPr="00CA22F4">
        <w:rPr>
          <w:rFonts w:ascii="Calibri" w:eastAsia="Calibri" w:hAnsi="Calibri" w:cs="Calibri"/>
          <w:b/>
          <w:bCs/>
          <w:color w:val="6D6E71"/>
          <w:spacing w:val="-5"/>
          <w:sz w:val="28"/>
          <w:szCs w:val="28"/>
          <w:lang w:val="nl-NL"/>
        </w:rPr>
        <w:t>v</w:t>
      </w:r>
      <w:r w:rsidRPr="00CA22F4">
        <w:rPr>
          <w:rFonts w:ascii="Calibri" w:eastAsia="Calibri" w:hAnsi="Calibri" w:cs="Calibri"/>
          <w:b/>
          <w:bCs/>
          <w:color w:val="6D6E71"/>
          <w:sz w:val="28"/>
          <w:szCs w:val="28"/>
          <w:lang w:val="nl-NL"/>
        </w:rPr>
        <w:t>an bui</w:t>
      </w:r>
      <w:r w:rsidRPr="00CA22F4">
        <w:rPr>
          <w:rFonts w:ascii="Calibri" w:eastAsia="Calibri" w:hAnsi="Calibri" w:cs="Calibri"/>
          <w:b/>
          <w:bCs/>
          <w:color w:val="6D6E71"/>
          <w:spacing w:val="-4"/>
          <w:sz w:val="28"/>
          <w:szCs w:val="28"/>
          <w:lang w:val="nl-NL"/>
        </w:rPr>
        <w:t>t</w:t>
      </w:r>
      <w:r w:rsidRPr="00CA22F4">
        <w:rPr>
          <w:rFonts w:ascii="Calibri" w:eastAsia="Calibri" w:hAnsi="Calibri" w:cs="Calibri"/>
          <w:b/>
          <w:bCs/>
          <w:color w:val="6D6E71"/>
          <w:sz w:val="28"/>
          <w:szCs w:val="28"/>
          <w:lang w:val="nl-NL"/>
        </w:rPr>
        <w:t>en</w:t>
      </w:r>
    </w:p>
    <w:p w14:paraId="0848F942" w14:textId="77777777" w:rsidR="00624579" w:rsidRPr="00CA22F4" w:rsidRDefault="00624579">
      <w:pPr>
        <w:spacing w:before="2" w:line="240" w:lineRule="exact"/>
        <w:rPr>
          <w:sz w:val="24"/>
          <w:szCs w:val="24"/>
          <w:lang w:val="nl-NL"/>
        </w:rPr>
      </w:pPr>
    </w:p>
    <w:p w14:paraId="728F0029" w14:textId="77777777" w:rsidR="00624579" w:rsidRPr="00CA22F4" w:rsidRDefault="00CA22F4" w:rsidP="00CD3340">
      <w:pPr>
        <w:pStyle w:val="Plattetekst"/>
        <w:numPr>
          <w:ilvl w:val="0"/>
          <w:numId w:val="9"/>
        </w:numPr>
        <w:tabs>
          <w:tab w:val="left" w:pos="1493"/>
        </w:tabs>
        <w:spacing w:line="264" w:lineRule="exact"/>
        <w:ind w:left="1493" w:right="8496"/>
        <w:rPr>
          <w:lang w:val="nl-NL"/>
        </w:rPr>
      </w:pPr>
      <w:r w:rsidRPr="00CA22F4">
        <w:rPr>
          <w:color w:val="6D6E71"/>
          <w:lang w:val="nl-NL"/>
        </w:rPr>
        <w:t>Ide</w:t>
      </w:r>
      <w:r w:rsidRPr="00CA22F4">
        <w:rPr>
          <w:color w:val="6D6E71"/>
          <w:spacing w:val="-2"/>
          <w:lang w:val="nl-NL"/>
        </w:rPr>
        <w:t>n</w:t>
      </w:r>
      <w:r w:rsidRPr="00CA22F4">
        <w:rPr>
          <w:color w:val="6D6E71"/>
          <w:lang w:val="nl-NL"/>
        </w:rPr>
        <w:t>ti</w:t>
      </w:r>
      <w:r w:rsidRPr="00CA22F4">
        <w:rPr>
          <w:color w:val="6D6E71"/>
          <w:spacing w:val="-3"/>
          <w:lang w:val="nl-NL"/>
        </w:rPr>
        <w:t>t</w:t>
      </w:r>
      <w:r w:rsidRPr="00CA22F4">
        <w:rPr>
          <w:color w:val="6D6E71"/>
          <w:lang w:val="nl-NL"/>
        </w:rPr>
        <w:t>eitsbe</w:t>
      </w:r>
      <w:r w:rsidRPr="00CA22F4">
        <w:rPr>
          <w:color w:val="6D6E71"/>
          <w:spacing w:val="-2"/>
          <w:lang w:val="nl-NL"/>
        </w:rPr>
        <w:t>g</w:t>
      </w:r>
      <w:r w:rsidRPr="00CA22F4">
        <w:rPr>
          <w:color w:val="6D6E71"/>
          <w:lang w:val="nl-NL"/>
        </w:rPr>
        <w:t>eleider: Thea Al</w:t>
      </w:r>
      <w:r w:rsidRPr="00CA22F4">
        <w:rPr>
          <w:color w:val="6D6E71"/>
          <w:spacing w:val="-8"/>
          <w:lang w:val="nl-NL"/>
        </w:rPr>
        <w:t>k</w:t>
      </w:r>
      <w:r w:rsidRPr="00CA22F4">
        <w:rPr>
          <w:color w:val="6D6E71"/>
          <w:lang w:val="nl-NL"/>
        </w:rPr>
        <w:t>emade,</w:t>
      </w:r>
    </w:p>
    <w:p w14:paraId="73062505" w14:textId="77777777" w:rsidR="00624579" w:rsidRPr="00CA22F4" w:rsidRDefault="00CA22F4">
      <w:pPr>
        <w:pStyle w:val="Plattetekst"/>
        <w:spacing w:line="264" w:lineRule="exact"/>
        <w:ind w:left="1493" w:right="1133"/>
        <w:rPr>
          <w:lang w:val="nl-NL"/>
        </w:rPr>
      </w:pPr>
      <w:r w:rsidRPr="00CA22F4">
        <w:rPr>
          <w:color w:val="6D6E71"/>
          <w:lang w:val="nl-NL"/>
        </w:rPr>
        <w:t>Stg.</w:t>
      </w:r>
      <w:r w:rsidRPr="00CA22F4">
        <w:rPr>
          <w:color w:val="6D6E71"/>
          <w:spacing w:val="49"/>
          <w:lang w:val="nl-NL"/>
        </w:rPr>
        <w:t xml:space="preserve"> </w:t>
      </w:r>
      <w:r w:rsidRPr="00CA22F4">
        <w:rPr>
          <w:color w:val="6D6E71"/>
          <w:lang w:val="nl-NL"/>
        </w:rPr>
        <w:t>Ide</w:t>
      </w:r>
      <w:r w:rsidRPr="00CA22F4">
        <w:rPr>
          <w:color w:val="6D6E71"/>
          <w:spacing w:val="-2"/>
          <w:lang w:val="nl-NL"/>
        </w:rPr>
        <w:t>n</w:t>
      </w:r>
      <w:r w:rsidRPr="00CA22F4">
        <w:rPr>
          <w:color w:val="6D6E71"/>
          <w:lang w:val="nl-NL"/>
        </w:rPr>
        <w:t>t.</w:t>
      </w:r>
      <w:r w:rsidR="008F0518">
        <w:rPr>
          <w:color w:val="6D6E71"/>
          <w:lang w:val="nl-NL"/>
        </w:rPr>
        <w:t xml:space="preserve"> </w:t>
      </w:r>
      <w:r w:rsidRPr="00CA22F4">
        <w:rPr>
          <w:color w:val="6D6E71"/>
          <w:lang w:val="nl-NL"/>
        </w:rPr>
        <w:t xml:space="preserve">begl.  Midden-Nederland,  </w:t>
      </w:r>
      <w:r w:rsidRPr="00CA22F4">
        <w:rPr>
          <w:color w:val="6D6E71"/>
          <w:spacing w:val="-11"/>
          <w:lang w:val="nl-NL"/>
        </w:rPr>
        <w:t>V</w:t>
      </w:r>
      <w:r w:rsidRPr="00CA22F4">
        <w:rPr>
          <w:color w:val="6D6E71"/>
          <w:lang w:val="nl-NL"/>
        </w:rPr>
        <w:t>elperbinnensin</w:t>
      </w:r>
      <w:r w:rsidRPr="00CA22F4">
        <w:rPr>
          <w:color w:val="6D6E71"/>
          <w:spacing w:val="-2"/>
          <w:lang w:val="nl-NL"/>
        </w:rPr>
        <w:t>g</w:t>
      </w:r>
      <w:r w:rsidRPr="00CA22F4">
        <w:rPr>
          <w:color w:val="6D6E71"/>
          <w:lang w:val="nl-NL"/>
        </w:rPr>
        <w:t>el</w:t>
      </w:r>
      <w:r w:rsidRPr="00CA22F4">
        <w:rPr>
          <w:color w:val="6D6E71"/>
          <w:spacing w:val="49"/>
          <w:lang w:val="nl-NL"/>
        </w:rPr>
        <w:t xml:space="preserve"> </w:t>
      </w:r>
      <w:r w:rsidRPr="00CA22F4">
        <w:rPr>
          <w:color w:val="6D6E71"/>
          <w:lang w:val="nl-NL"/>
        </w:rPr>
        <w:t>4,  6811  BP</w:t>
      </w:r>
      <w:r w:rsidRPr="00CA22F4">
        <w:rPr>
          <w:color w:val="6D6E71"/>
          <w:spacing w:val="49"/>
          <w:lang w:val="nl-NL"/>
        </w:rPr>
        <w:t xml:space="preserve"> </w:t>
      </w:r>
      <w:r w:rsidRPr="00CA22F4">
        <w:rPr>
          <w:color w:val="6D6E71"/>
          <w:lang w:val="nl-NL"/>
        </w:rPr>
        <w:t xml:space="preserve">Arnhem,  </w:t>
      </w:r>
      <w:r w:rsidRPr="00CA22F4">
        <w:rPr>
          <w:color w:val="6D6E71"/>
          <w:spacing w:val="-3"/>
          <w:lang w:val="nl-NL"/>
        </w:rPr>
        <w:t>t</w:t>
      </w:r>
      <w:r w:rsidRPr="00CA22F4">
        <w:rPr>
          <w:color w:val="6D6E71"/>
          <w:lang w:val="nl-NL"/>
        </w:rPr>
        <w:t>el.4425903,  ide</w:t>
      </w:r>
      <w:r w:rsidRPr="00CA22F4">
        <w:rPr>
          <w:color w:val="6D6E71"/>
          <w:spacing w:val="-2"/>
          <w:lang w:val="nl-NL"/>
        </w:rPr>
        <w:t>n</w:t>
      </w:r>
      <w:r w:rsidRPr="00CA22F4">
        <w:rPr>
          <w:color w:val="6D6E71"/>
          <w:lang w:val="nl-NL"/>
        </w:rPr>
        <w:t>ti</w:t>
      </w:r>
      <w:r w:rsidRPr="00CA22F4">
        <w:rPr>
          <w:color w:val="6D6E71"/>
          <w:spacing w:val="-3"/>
          <w:lang w:val="nl-NL"/>
        </w:rPr>
        <w:t>t</w:t>
      </w:r>
      <w:r w:rsidRPr="00CA22F4">
        <w:rPr>
          <w:color w:val="6D6E71"/>
          <w:lang w:val="nl-NL"/>
        </w:rPr>
        <w:t>eit. arnhem@plan</w:t>
      </w:r>
      <w:r w:rsidRPr="00CA22F4">
        <w:rPr>
          <w:color w:val="6D6E71"/>
          <w:spacing w:val="-2"/>
          <w:lang w:val="nl-NL"/>
        </w:rPr>
        <w:t>e</w:t>
      </w:r>
      <w:r w:rsidRPr="00CA22F4">
        <w:rPr>
          <w:color w:val="6D6E71"/>
          <w:lang w:val="nl-NL"/>
        </w:rPr>
        <w:t xml:space="preserve">t.nl; thuis </w:t>
      </w:r>
      <w:r w:rsidRPr="00CA22F4">
        <w:rPr>
          <w:color w:val="6D6E71"/>
          <w:spacing w:val="-3"/>
          <w:lang w:val="nl-NL"/>
        </w:rPr>
        <w:t>t</w:t>
      </w:r>
      <w:r w:rsidRPr="00CA22F4">
        <w:rPr>
          <w:color w:val="6D6E71"/>
          <w:lang w:val="nl-NL"/>
        </w:rPr>
        <w:t>el. 024 – 3883351,</w:t>
      </w:r>
      <w:r w:rsidRPr="00CA22F4">
        <w:rPr>
          <w:color w:val="6D6E71"/>
          <w:spacing w:val="-1"/>
          <w:lang w:val="nl-NL"/>
        </w:rPr>
        <w:t xml:space="preserve"> </w:t>
      </w:r>
      <w:hyperlink r:id="rId93">
        <w:r w:rsidRPr="00CA22F4">
          <w:rPr>
            <w:color w:val="6D6E71"/>
            <w:lang w:val="nl-NL"/>
          </w:rPr>
          <w:t>spalc@plan</w:t>
        </w:r>
        <w:r w:rsidRPr="00CA22F4">
          <w:rPr>
            <w:color w:val="6D6E71"/>
            <w:spacing w:val="-1"/>
            <w:lang w:val="nl-NL"/>
          </w:rPr>
          <w:t>e</w:t>
        </w:r>
        <w:r w:rsidRPr="00CA22F4">
          <w:rPr>
            <w:color w:val="6D6E71"/>
            <w:lang w:val="nl-NL"/>
          </w:rPr>
          <w:t>t.nl</w:t>
        </w:r>
      </w:hyperlink>
    </w:p>
    <w:p w14:paraId="4DC72208" w14:textId="77777777" w:rsidR="00624579" w:rsidRPr="00CA22F4" w:rsidRDefault="00CA22F4" w:rsidP="00CD3340">
      <w:pPr>
        <w:pStyle w:val="Plattetekst"/>
        <w:numPr>
          <w:ilvl w:val="0"/>
          <w:numId w:val="9"/>
        </w:numPr>
        <w:tabs>
          <w:tab w:val="left" w:pos="1493"/>
        </w:tabs>
        <w:spacing w:line="264" w:lineRule="exact"/>
        <w:ind w:left="1493" w:right="1134"/>
        <w:rPr>
          <w:lang w:val="nl-NL"/>
        </w:rPr>
      </w:pPr>
      <w:r w:rsidRPr="00CA22F4">
        <w:rPr>
          <w:color w:val="6D6E71"/>
          <w:spacing w:val="-5"/>
          <w:lang w:val="nl-NL"/>
        </w:rPr>
        <w:t>P</w:t>
      </w:r>
      <w:r w:rsidRPr="00CA22F4">
        <w:rPr>
          <w:color w:val="6D6E71"/>
          <w:lang w:val="nl-NL"/>
        </w:rPr>
        <w:t>a</w:t>
      </w:r>
      <w:r w:rsidRPr="00CA22F4">
        <w:rPr>
          <w:color w:val="6D6E71"/>
          <w:spacing w:val="-3"/>
          <w:lang w:val="nl-NL"/>
        </w:rPr>
        <w:t>st</w:t>
      </w:r>
      <w:r w:rsidRPr="00CA22F4">
        <w:rPr>
          <w:color w:val="6D6E71"/>
          <w:lang w:val="nl-NL"/>
        </w:rPr>
        <w:t>or:</w:t>
      </w:r>
      <w:r w:rsidRPr="00CA22F4">
        <w:rPr>
          <w:color w:val="6D6E71"/>
          <w:spacing w:val="7"/>
          <w:lang w:val="nl-NL"/>
        </w:rPr>
        <w:t xml:space="preserve"> </w:t>
      </w:r>
      <w:r w:rsidRPr="00CA22F4">
        <w:rPr>
          <w:color w:val="6D6E71"/>
          <w:spacing w:val="-5"/>
          <w:lang w:val="nl-NL"/>
        </w:rPr>
        <w:t>P</w:t>
      </w:r>
      <w:r w:rsidRPr="00CA22F4">
        <w:rPr>
          <w:color w:val="6D6E71"/>
          <w:lang w:val="nl-NL"/>
        </w:rPr>
        <w:t>a</w:t>
      </w:r>
      <w:r w:rsidRPr="00CA22F4">
        <w:rPr>
          <w:color w:val="6D6E71"/>
          <w:spacing w:val="-3"/>
          <w:lang w:val="nl-NL"/>
        </w:rPr>
        <w:t>st</w:t>
      </w:r>
      <w:r w:rsidRPr="00CA22F4">
        <w:rPr>
          <w:color w:val="6D6E71"/>
          <w:lang w:val="nl-NL"/>
        </w:rPr>
        <w:t>or(es)</w:t>
      </w:r>
      <w:r w:rsidRPr="00CA22F4">
        <w:rPr>
          <w:color w:val="6D6E71"/>
          <w:spacing w:val="7"/>
          <w:lang w:val="nl-NL"/>
        </w:rPr>
        <w:t xml:space="preserve"> </w:t>
      </w:r>
      <w:r w:rsidRPr="00CA22F4">
        <w:rPr>
          <w:color w:val="6D6E71"/>
          <w:lang w:val="nl-NL"/>
        </w:rPr>
        <w:t>pa</w:t>
      </w:r>
      <w:r w:rsidRPr="00CA22F4">
        <w:rPr>
          <w:color w:val="6D6E71"/>
          <w:spacing w:val="-4"/>
          <w:lang w:val="nl-NL"/>
        </w:rPr>
        <w:t>r</w:t>
      </w:r>
      <w:r w:rsidRPr="00CA22F4">
        <w:rPr>
          <w:color w:val="6D6E71"/>
          <w:lang w:val="nl-NL"/>
        </w:rPr>
        <w:t>ochie;</w:t>
      </w:r>
      <w:r w:rsidRPr="00CA22F4">
        <w:rPr>
          <w:color w:val="6D6E71"/>
          <w:spacing w:val="8"/>
          <w:lang w:val="nl-NL"/>
        </w:rPr>
        <w:t xml:space="preserve"> </w:t>
      </w:r>
      <w:r w:rsidRPr="00CA22F4">
        <w:rPr>
          <w:color w:val="6D6E71"/>
          <w:lang w:val="nl-NL"/>
        </w:rPr>
        <w:t>p</w:t>
      </w:r>
      <w:r w:rsidRPr="00CA22F4">
        <w:rPr>
          <w:color w:val="6D6E71"/>
          <w:spacing w:val="-3"/>
          <w:lang w:val="nl-NL"/>
        </w:rPr>
        <w:t>r</w:t>
      </w:r>
      <w:r w:rsidRPr="00CA22F4">
        <w:rPr>
          <w:color w:val="6D6E71"/>
          <w:lang w:val="nl-NL"/>
        </w:rPr>
        <w:t>edi</w:t>
      </w:r>
      <w:r w:rsidRPr="00CA22F4">
        <w:rPr>
          <w:color w:val="6D6E71"/>
          <w:spacing w:val="-4"/>
          <w:lang w:val="nl-NL"/>
        </w:rPr>
        <w:t>k</w:t>
      </w:r>
      <w:r w:rsidRPr="00CA22F4">
        <w:rPr>
          <w:color w:val="6D6E71"/>
          <w:lang w:val="nl-NL"/>
        </w:rPr>
        <w:t>a</w:t>
      </w:r>
      <w:r w:rsidRPr="00CA22F4">
        <w:rPr>
          <w:color w:val="6D6E71"/>
          <w:spacing w:val="-2"/>
          <w:lang w:val="nl-NL"/>
        </w:rPr>
        <w:t>n</w:t>
      </w:r>
      <w:r w:rsidRPr="00CA22F4">
        <w:rPr>
          <w:color w:val="6D6E71"/>
          <w:lang w:val="nl-NL"/>
        </w:rPr>
        <w:t>t(en)</w:t>
      </w:r>
      <w:r w:rsidRPr="00CA22F4">
        <w:rPr>
          <w:color w:val="6D6E71"/>
          <w:spacing w:val="8"/>
          <w:lang w:val="nl-NL"/>
        </w:rPr>
        <w:t xml:space="preserve"> </w:t>
      </w:r>
      <w:r w:rsidRPr="00CA22F4">
        <w:rPr>
          <w:color w:val="6D6E71"/>
          <w:spacing w:val="-2"/>
          <w:lang w:val="nl-NL"/>
        </w:rPr>
        <w:t>g</w:t>
      </w:r>
      <w:r w:rsidRPr="00CA22F4">
        <w:rPr>
          <w:color w:val="6D6E71"/>
          <w:lang w:val="nl-NL"/>
        </w:rPr>
        <w:t>emee</w:t>
      </w:r>
      <w:r w:rsidRPr="00CA22F4">
        <w:rPr>
          <w:color w:val="6D6E71"/>
          <w:spacing w:val="-3"/>
          <w:lang w:val="nl-NL"/>
        </w:rPr>
        <w:t>nt</w:t>
      </w:r>
      <w:r w:rsidRPr="00CA22F4">
        <w:rPr>
          <w:color w:val="6D6E71"/>
          <w:lang w:val="nl-NL"/>
        </w:rPr>
        <w:t>e;</w:t>
      </w:r>
      <w:r w:rsidRPr="00CA22F4">
        <w:rPr>
          <w:color w:val="6D6E71"/>
          <w:spacing w:val="7"/>
          <w:lang w:val="nl-NL"/>
        </w:rPr>
        <w:t xml:space="preserve"> </w:t>
      </w:r>
      <w:r w:rsidRPr="00CA22F4">
        <w:rPr>
          <w:color w:val="6D6E71"/>
          <w:lang w:val="nl-NL"/>
        </w:rPr>
        <w:t>als</w:t>
      </w:r>
      <w:r w:rsidRPr="00CA22F4">
        <w:rPr>
          <w:color w:val="6D6E71"/>
          <w:spacing w:val="8"/>
          <w:lang w:val="nl-NL"/>
        </w:rPr>
        <w:t xml:space="preserve"> </w:t>
      </w:r>
      <w:r w:rsidRPr="00CA22F4">
        <w:rPr>
          <w:color w:val="6D6E71"/>
          <w:lang w:val="nl-NL"/>
        </w:rPr>
        <w:t>school</w:t>
      </w:r>
      <w:r w:rsidRPr="00CA22F4">
        <w:rPr>
          <w:color w:val="6D6E71"/>
          <w:spacing w:val="8"/>
          <w:lang w:val="nl-NL"/>
        </w:rPr>
        <w:t xml:space="preserve"> </w:t>
      </w:r>
      <w:r w:rsidR="008F0518" w:rsidRPr="00CA22F4">
        <w:rPr>
          <w:color w:val="6D6E71"/>
          <w:lang w:val="nl-NL"/>
        </w:rPr>
        <w:t>multicultu</w:t>
      </w:r>
      <w:r w:rsidR="008F0518" w:rsidRPr="00CA22F4">
        <w:rPr>
          <w:color w:val="6D6E71"/>
          <w:spacing w:val="-3"/>
          <w:lang w:val="nl-NL"/>
        </w:rPr>
        <w:t>r</w:t>
      </w:r>
      <w:r w:rsidR="008F0518" w:rsidRPr="00CA22F4">
        <w:rPr>
          <w:color w:val="6D6E71"/>
          <w:lang w:val="nl-NL"/>
        </w:rPr>
        <w:t>ele</w:t>
      </w:r>
      <w:r w:rsidR="008F0518">
        <w:rPr>
          <w:color w:val="6D6E71"/>
          <w:lang w:val="nl-NL"/>
        </w:rPr>
        <w:t>r</w:t>
      </w:r>
      <w:r w:rsidRPr="00CA22F4">
        <w:rPr>
          <w:color w:val="6D6E71"/>
          <w:spacing w:val="7"/>
          <w:lang w:val="nl-NL"/>
        </w:rPr>
        <w:t xml:space="preserve"> </w:t>
      </w:r>
      <w:r w:rsidRPr="00CA22F4">
        <w:rPr>
          <w:color w:val="6D6E71"/>
          <w:spacing w:val="-5"/>
          <w:lang w:val="nl-NL"/>
        </w:rPr>
        <w:t>z</w:t>
      </w:r>
      <w:r w:rsidRPr="00CA22F4">
        <w:rPr>
          <w:color w:val="6D6E71"/>
          <w:lang w:val="nl-NL"/>
        </w:rPr>
        <w:t>ou</w:t>
      </w:r>
      <w:r w:rsidRPr="00CA22F4">
        <w:rPr>
          <w:color w:val="6D6E71"/>
          <w:spacing w:val="8"/>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9"/>
          <w:lang w:val="nl-NL"/>
        </w:rPr>
        <w:t xml:space="preserve"> </w:t>
      </w:r>
      <w:r w:rsidRPr="00CA22F4">
        <w:rPr>
          <w:color w:val="6D6E71"/>
          <w:spacing w:val="-2"/>
          <w:lang w:val="nl-NL"/>
        </w:rPr>
        <w:t>e</w:t>
      </w:r>
      <w:r w:rsidRPr="00CA22F4">
        <w:rPr>
          <w:color w:val="6D6E71"/>
          <w:spacing w:val="1"/>
          <w:lang w:val="nl-NL"/>
        </w:rPr>
        <w:t>v</w:t>
      </w:r>
      <w:r w:rsidRPr="00CA22F4">
        <w:rPr>
          <w:color w:val="6D6E71"/>
          <w:lang w:val="nl-NL"/>
        </w:rPr>
        <w:t>t.</w:t>
      </w:r>
      <w:r w:rsidRPr="00CA22F4">
        <w:rPr>
          <w:color w:val="6D6E71"/>
          <w:spacing w:val="8"/>
          <w:lang w:val="nl-NL"/>
        </w:rPr>
        <w:t xml:space="preserve"> </w:t>
      </w:r>
      <w:r w:rsidRPr="00CA22F4">
        <w:rPr>
          <w:color w:val="6D6E71"/>
          <w:lang w:val="nl-NL"/>
        </w:rPr>
        <w:t>namen Imam mos</w:t>
      </w:r>
      <w:r w:rsidRPr="00CA22F4">
        <w:rPr>
          <w:color w:val="6D6E71"/>
          <w:spacing w:val="-8"/>
          <w:lang w:val="nl-NL"/>
        </w:rPr>
        <w:t>k</w:t>
      </w:r>
      <w:r w:rsidRPr="00CA22F4">
        <w:rPr>
          <w:color w:val="6D6E71"/>
          <w:lang w:val="nl-NL"/>
        </w:rPr>
        <w:t xml:space="preserve">ee en pandit </w:t>
      </w:r>
      <w:r w:rsidRPr="00CA22F4">
        <w:rPr>
          <w:color w:val="6D6E71"/>
          <w:spacing w:val="-3"/>
          <w:lang w:val="nl-NL"/>
        </w:rPr>
        <w:t>t</w:t>
      </w:r>
      <w:r w:rsidRPr="00CA22F4">
        <w:rPr>
          <w:color w:val="6D6E71"/>
          <w:lang w:val="nl-NL"/>
        </w:rPr>
        <w:t>empel</w:t>
      </w:r>
    </w:p>
    <w:p w14:paraId="6B71786D" w14:textId="77777777" w:rsidR="00624579" w:rsidRPr="00CA22F4" w:rsidRDefault="00CA22F4" w:rsidP="00CD3340">
      <w:pPr>
        <w:pStyle w:val="Plattetekst"/>
        <w:numPr>
          <w:ilvl w:val="0"/>
          <w:numId w:val="9"/>
        </w:numPr>
        <w:tabs>
          <w:tab w:val="left" w:pos="1493"/>
        </w:tabs>
        <w:spacing w:before="1"/>
        <w:ind w:left="1493"/>
        <w:rPr>
          <w:lang w:val="nl-NL"/>
        </w:rPr>
      </w:pP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er: alleen via en m</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 xml:space="preserve">an de </w:t>
      </w:r>
      <w:r w:rsidRPr="00CA22F4">
        <w:rPr>
          <w:color w:val="6D6E71"/>
          <w:spacing w:val="-5"/>
          <w:lang w:val="nl-NL"/>
        </w:rPr>
        <w:t>f</w:t>
      </w:r>
      <w:r w:rsidRPr="00CA22F4">
        <w:rPr>
          <w:color w:val="6D6E71"/>
          <w:lang w:val="nl-NL"/>
        </w:rPr>
        <w:t xml:space="preserve">amilie </w:t>
      </w:r>
      <w:r w:rsidRPr="00CA22F4">
        <w:rPr>
          <w:color w:val="6D6E71"/>
          <w:spacing w:val="-3"/>
          <w:lang w:val="nl-NL"/>
        </w:rPr>
        <w:t>t</w:t>
      </w:r>
      <w:r w:rsidRPr="00CA22F4">
        <w:rPr>
          <w:color w:val="6D6E71"/>
          <w:lang w:val="nl-NL"/>
        </w:rPr>
        <w:t>e benade</w:t>
      </w:r>
      <w:r w:rsidRPr="00CA22F4">
        <w:rPr>
          <w:color w:val="6D6E71"/>
          <w:spacing w:val="-3"/>
          <w:lang w:val="nl-NL"/>
        </w:rPr>
        <w:t>r</w:t>
      </w:r>
      <w:r w:rsidRPr="00CA22F4">
        <w:rPr>
          <w:color w:val="6D6E71"/>
          <w:lang w:val="nl-NL"/>
        </w:rPr>
        <w:t>en!</w:t>
      </w:r>
    </w:p>
    <w:p w14:paraId="7B25E089"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Huisarts: alleen via en m</w:t>
      </w:r>
      <w:r w:rsidRPr="00CA22F4">
        <w:rPr>
          <w:color w:val="6D6E71"/>
          <w:spacing w:val="-2"/>
          <w:lang w:val="nl-NL"/>
        </w:rPr>
        <w:t>e</w:t>
      </w:r>
      <w:r w:rsidRPr="00CA22F4">
        <w:rPr>
          <w:color w:val="6D6E71"/>
          <w:lang w:val="nl-NL"/>
        </w:rPr>
        <w:t xml:space="preserve">t </w:t>
      </w:r>
      <w:r w:rsidRPr="00CA22F4">
        <w:rPr>
          <w:color w:val="6D6E71"/>
          <w:spacing w:val="-3"/>
          <w:lang w:val="nl-NL"/>
        </w:rPr>
        <w:t>t</w:t>
      </w:r>
      <w:r w:rsidRPr="00CA22F4">
        <w:rPr>
          <w:color w:val="6D6E71"/>
          <w:lang w:val="nl-NL"/>
        </w:rPr>
        <w:t>oe</w:t>
      </w:r>
      <w:r w:rsidRPr="00CA22F4">
        <w:rPr>
          <w:color w:val="6D6E71"/>
          <w:spacing w:val="-3"/>
          <w:lang w:val="nl-NL"/>
        </w:rPr>
        <w:t>st</w:t>
      </w:r>
      <w:r w:rsidRPr="00CA22F4">
        <w:rPr>
          <w:color w:val="6D6E71"/>
          <w:lang w:val="nl-NL"/>
        </w:rPr>
        <w:t xml:space="preserve">emming </w:t>
      </w:r>
      <w:r w:rsidRPr="00CA22F4">
        <w:rPr>
          <w:color w:val="6D6E71"/>
          <w:spacing w:val="-4"/>
          <w:lang w:val="nl-NL"/>
        </w:rPr>
        <w:t>v</w:t>
      </w:r>
      <w:r w:rsidRPr="00CA22F4">
        <w:rPr>
          <w:color w:val="6D6E71"/>
          <w:lang w:val="nl-NL"/>
        </w:rPr>
        <w:t xml:space="preserve">an de </w:t>
      </w:r>
      <w:r w:rsidRPr="00CA22F4">
        <w:rPr>
          <w:color w:val="6D6E71"/>
          <w:spacing w:val="-5"/>
          <w:lang w:val="nl-NL"/>
        </w:rPr>
        <w:t>f</w:t>
      </w:r>
      <w:r w:rsidRPr="00CA22F4">
        <w:rPr>
          <w:color w:val="6D6E71"/>
          <w:lang w:val="nl-NL"/>
        </w:rPr>
        <w:t xml:space="preserve">amilie </w:t>
      </w:r>
      <w:r w:rsidRPr="00CA22F4">
        <w:rPr>
          <w:color w:val="6D6E71"/>
          <w:spacing w:val="-3"/>
          <w:lang w:val="nl-NL"/>
        </w:rPr>
        <w:t>t</w:t>
      </w:r>
      <w:r w:rsidRPr="00CA22F4">
        <w:rPr>
          <w:color w:val="6D6E71"/>
          <w:lang w:val="nl-NL"/>
        </w:rPr>
        <w:t>e benade</w:t>
      </w:r>
      <w:r w:rsidRPr="00CA22F4">
        <w:rPr>
          <w:color w:val="6D6E71"/>
          <w:spacing w:val="-3"/>
          <w:lang w:val="nl-NL"/>
        </w:rPr>
        <w:t>r</w:t>
      </w:r>
      <w:r w:rsidRPr="00CA22F4">
        <w:rPr>
          <w:color w:val="6D6E71"/>
          <w:lang w:val="nl-NL"/>
        </w:rPr>
        <w:t>en!</w:t>
      </w:r>
    </w:p>
    <w:p w14:paraId="7723DA2F"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Schoolarts:</w:t>
      </w:r>
    </w:p>
    <w:p w14:paraId="35762500" w14:textId="77777777" w:rsidR="00624579" w:rsidRPr="00CA22F4" w:rsidRDefault="00CA22F4">
      <w:pPr>
        <w:pStyle w:val="Plattetekst"/>
        <w:spacing w:line="264" w:lineRule="exact"/>
        <w:ind w:left="1493"/>
        <w:rPr>
          <w:lang w:val="nl-NL"/>
        </w:rPr>
      </w:pPr>
      <w:r w:rsidRPr="00CA22F4">
        <w:rPr>
          <w:color w:val="6D6E71"/>
          <w:lang w:val="nl-NL"/>
        </w:rPr>
        <w:t>A</w:t>
      </w:r>
      <w:r w:rsidRPr="00CA22F4">
        <w:rPr>
          <w:color w:val="6D6E71"/>
          <w:spacing w:val="-6"/>
          <w:lang w:val="nl-NL"/>
        </w:rPr>
        <w:t>f</w:t>
      </w:r>
      <w:r w:rsidRPr="00CA22F4">
        <w:rPr>
          <w:color w:val="6D6E71"/>
          <w:lang w:val="nl-NL"/>
        </w:rPr>
        <w:t>deling Jeu</w:t>
      </w:r>
      <w:r w:rsidRPr="00CA22F4">
        <w:rPr>
          <w:color w:val="6D6E71"/>
          <w:spacing w:val="-2"/>
          <w:lang w:val="nl-NL"/>
        </w:rPr>
        <w:t>g</w:t>
      </w:r>
      <w:r w:rsidRPr="00CA22F4">
        <w:rPr>
          <w:color w:val="6D6E71"/>
          <w:lang w:val="nl-NL"/>
        </w:rPr>
        <w:t>d</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ondheid</w:t>
      </w:r>
      <w:r w:rsidRPr="00CA22F4">
        <w:rPr>
          <w:color w:val="6D6E71"/>
          <w:spacing w:val="-2"/>
          <w:lang w:val="nl-NL"/>
        </w:rPr>
        <w:t>s</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 xml:space="preserve">g </w:t>
      </w:r>
      <w:r w:rsidRPr="00CA22F4">
        <w:rPr>
          <w:color w:val="6D6E71"/>
          <w:spacing w:val="-4"/>
          <w:lang w:val="nl-NL"/>
        </w:rPr>
        <w:t>v</w:t>
      </w:r>
      <w:r w:rsidRPr="00CA22F4">
        <w:rPr>
          <w:color w:val="6D6E71"/>
          <w:lang w:val="nl-NL"/>
        </w:rPr>
        <w:t>an de GGD</w:t>
      </w:r>
    </w:p>
    <w:p w14:paraId="10764872"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5"/>
          <w:lang w:val="nl-NL"/>
        </w:rPr>
        <w:t>P</w:t>
      </w:r>
      <w:r w:rsidRPr="00CA22F4">
        <w:rPr>
          <w:color w:val="6D6E71"/>
          <w:lang w:val="nl-NL"/>
        </w:rPr>
        <w:t>olitie,</w:t>
      </w:r>
    </w:p>
    <w:p w14:paraId="24C5EFEB"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Slac</w:t>
      </w:r>
      <w:r w:rsidRPr="00CA22F4">
        <w:rPr>
          <w:color w:val="6D6E71"/>
          <w:spacing w:val="-2"/>
          <w:lang w:val="nl-NL"/>
        </w:rPr>
        <w:t>h</w:t>
      </w:r>
      <w:r w:rsidRPr="00CA22F4">
        <w:rPr>
          <w:color w:val="6D6E71"/>
          <w:spacing w:val="-3"/>
          <w:lang w:val="nl-NL"/>
        </w:rPr>
        <w:t>t</w:t>
      </w:r>
      <w:r w:rsidRPr="00CA22F4">
        <w:rPr>
          <w:color w:val="6D6E71"/>
          <w:lang w:val="nl-NL"/>
        </w:rPr>
        <w:t>of</w:t>
      </w:r>
      <w:r w:rsidRPr="00CA22F4">
        <w:rPr>
          <w:color w:val="6D6E71"/>
          <w:spacing w:val="-7"/>
          <w:lang w:val="nl-NL"/>
        </w:rPr>
        <w:t>f</w:t>
      </w:r>
      <w:r w:rsidRPr="00CA22F4">
        <w:rPr>
          <w:color w:val="6D6E71"/>
          <w:lang w:val="nl-NL"/>
        </w:rPr>
        <w:t>erhulp</w:t>
      </w:r>
    </w:p>
    <w:p w14:paraId="5891CE2E"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RI</w:t>
      </w:r>
      <w:r w:rsidRPr="00CA22F4">
        <w:rPr>
          <w:color w:val="6D6E71"/>
          <w:spacing w:val="-2"/>
          <w:lang w:val="nl-NL"/>
        </w:rPr>
        <w:t>A</w:t>
      </w:r>
      <w:r w:rsidRPr="00CA22F4">
        <w:rPr>
          <w:color w:val="6D6E71"/>
          <w:lang w:val="nl-NL"/>
        </w:rPr>
        <w:t>GG</w:t>
      </w:r>
      <w:r w:rsidRPr="00CA22F4">
        <w:rPr>
          <w:color w:val="6D6E71"/>
          <w:spacing w:val="-2"/>
          <w:lang w:val="nl-NL"/>
        </w:rPr>
        <w:t xml:space="preserve"> </w:t>
      </w:r>
      <w:r w:rsidRPr="00CA22F4">
        <w:rPr>
          <w:color w:val="6D6E71"/>
          <w:lang w:val="nl-NL"/>
        </w:rPr>
        <w:t>(ook</w:t>
      </w:r>
      <w:r w:rsidRPr="00CA22F4">
        <w:rPr>
          <w:color w:val="6D6E71"/>
          <w:spacing w:val="-1"/>
          <w:lang w:val="nl-NL"/>
        </w:rPr>
        <w:t xml:space="preserve"> </w:t>
      </w:r>
      <w:r w:rsidRPr="00CA22F4">
        <w:rPr>
          <w:color w:val="6D6E71"/>
          <w:spacing w:val="-2"/>
          <w:lang w:val="nl-NL"/>
        </w:rPr>
        <w:t>a</w:t>
      </w:r>
      <w:r w:rsidRPr="00CA22F4">
        <w:rPr>
          <w:color w:val="6D6E71"/>
          <w:spacing w:val="-6"/>
          <w:lang w:val="nl-NL"/>
        </w:rPr>
        <w:t>f</w:t>
      </w:r>
      <w:r w:rsidRPr="00CA22F4">
        <w:rPr>
          <w:color w:val="6D6E71"/>
          <w:lang w:val="nl-NL"/>
        </w:rPr>
        <w:t>deling</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w:t>
      </w:r>
    </w:p>
    <w:p w14:paraId="6C9FA34F"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Landelij</w:t>
      </w:r>
      <w:r w:rsidRPr="00CA22F4">
        <w:rPr>
          <w:color w:val="6D6E71"/>
          <w:spacing w:val="-7"/>
          <w:lang w:val="nl-NL"/>
        </w:rPr>
        <w:t>k</w:t>
      </w:r>
      <w:r w:rsidRPr="00CA22F4">
        <w:rPr>
          <w:color w:val="6D6E71"/>
          <w:lang w:val="nl-NL"/>
        </w:rPr>
        <w:t>e</w:t>
      </w:r>
      <w:r w:rsidRPr="00CA22F4">
        <w:rPr>
          <w:color w:val="6D6E71"/>
          <w:spacing w:val="-3"/>
          <w:lang w:val="nl-NL"/>
        </w:rPr>
        <w:t xml:space="preserve"> </w:t>
      </w: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3"/>
          <w:lang w:val="nl-NL"/>
        </w:rPr>
        <w:t xml:space="preserve"> </w:t>
      </w:r>
      <w:r w:rsidRPr="00CA22F4">
        <w:rPr>
          <w:color w:val="6D6E71"/>
          <w:spacing w:val="-5"/>
          <w:lang w:val="nl-NL"/>
        </w:rPr>
        <w:t>R</w:t>
      </w:r>
      <w:r w:rsidRPr="00CA22F4">
        <w:rPr>
          <w:color w:val="6D6E71"/>
          <w:lang w:val="nl-NL"/>
        </w:rPr>
        <w:t>ou</w:t>
      </w:r>
      <w:r w:rsidRPr="00CA22F4">
        <w:rPr>
          <w:color w:val="6D6E71"/>
          <w:spacing w:val="1"/>
          <w:lang w:val="nl-NL"/>
        </w:rPr>
        <w:t>w</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hyperlink r:id="rId94">
        <w:r w:rsidRPr="00CA22F4">
          <w:rPr>
            <w:color w:val="6D6E71"/>
            <w:lang w:val="nl-NL"/>
          </w:rPr>
          <w:t>erking:</w:t>
        </w:r>
        <w:r w:rsidRPr="00CA22F4">
          <w:rPr>
            <w:color w:val="6D6E71"/>
            <w:spacing w:val="-2"/>
            <w:lang w:val="nl-NL"/>
          </w:rPr>
          <w:t xml:space="preserve"> </w:t>
        </w:r>
        <w:r w:rsidRPr="00CA22F4">
          <w:rPr>
            <w:color w:val="6D6E71"/>
            <w:lang w:val="nl-NL"/>
          </w:rPr>
          <w:t>ww</w:t>
        </w:r>
        <w:r w:rsidRPr="00CA22F4">
          <w:rPr>
            <w:color w:val="6D6E71"/>
            <w:spacing w:val="-15"/>
            <w:lang w:val="nl-NL"/>
          </w:rPr>
          <w:t>w</w:t>
        </w:r>
        <w:r w:rsidRPr="00CA22F4">
          <w:rPr>
            <w:color w:val="6D6E71"/>
            <w:spacing w:val="-9"/>
            <w:lang w:val="nl-NL"/>
          </w:rPr>
          <w:t>.</w:t>
        </w:r>
        <w:r w:rsidRPr="00CA22F4">
          <w:rPr>
            <w:color w:val="6D6E71"/>
            <w:spacing w:val="-3"/>
            <w:lang w:val="nl-NL"/>
          </w:rPr>
          <w:t>v</w:t>
        </w:r>
        <w:r w:rsidRPr="00CA22F4">
          <w:rPr>
            <w:color w:val="6D6E71"/>
            <w:lang w:val="nl-NL"/>
          </w:rPr>
          <w:t>erlie</w:t>
        </w:r>
        <w:r w:rsidRPr="00CA22F4">
          <w:rPr>
            <w:color w:val="6D6E71"/>
            <w:spacing w:val="-4"/>
            <w:lang w:val="nl-NL"/>
          </w:rPr>
          <w:t>s</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en.nl</w:t>
        </w:r>
      </w:hyperlink>
    </w:p>
    <w:p w14:paraId="4348FD6B"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1"/>
          <w:lang w:val="nl-NL"/>
        </w:rPr>
        <w:t xml:space="preserve"> </w:t>
      </w:r>
      <w:r w:rsidRPr="00CA22F4">
        <w:rPr>
          <w:color w:val="6D6E71"/>
          <w:lang w:val="nl-NL"/>
        </w:rPr>
        <w:t>Ac</w:t>
      </w:r>
      <w:r w:rsidRPr="00CA22F4">
        <w:rPr>
          <w:color w:val="6D6E71"/>
          <w:spacing w:val="-3"/>
          <w:lang w:val="nl-NL"/>
        </w:rPr>
        <w:t>ht</w:t>
      </w:r>
      <w:r w:rsidRPr="00CA22F4">
        <w:rPr>
          <w:color w:val="6D6E71"/>
          <w:lang w:val="nl-NL"/>
        </w:rPr>
        <w:t>er</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5"/>
          <w:lang w:val="nl-NL"/>
        </w:rPr>
        <w:t>R</w:t>
      </w:r>
      <w:r w:rsidRPr="00CA22F4">
        <w:rPr>
          <w:color w:val="6D6E71"/>
          <w:lang w:val="nl-NL"/>
        </w:rPr>
        <w:t>e</w:t>
      </w:r>
      <w:r w:rsidRPr="00CA22F4">
        <w:rPr>
          <w:color w:val="6D6E71"/>
          <w:spacing w:val="-2"/>
          <w:lang w:val="nl-NL"/>
        </w:rPr>
        <w:t>g</w:t>
      </w:r>
      <w:hyperlink r:id="rId95">
        <w:r w:rsidRPr="00CA22F4">
          <w:rPr>
            <w:color w:val="6D6E71"/>
            <w:lang w:val="nl-NL"/>
          </w:rPr>
          <w:t>enboog:</w:t>
        </w:r>
        <w:r w:rsidRPr="00CA22F4">
          <w:rPr>
            <w:color w:val="6D6E71"/>
            <w:spacing w:val="-1"/>
            <w:lang w:val="nl-NL"/>
          </w:rPr>
          <w:t xml:space="preserve"> </w:t>
        </w:r>
        <w:r w:rsidRPr="00CA22F4">
          <w:rPr>
            <w:color w:val="6D6E71"/>
            <w:lang w:val="nl-NL"/>
          </w:rPr>
          <w:t>ww</w:t>
        </w:r>
        <w:r w:rsidRPr="00CA22F4">
          <w:rPr>
            <w:color w:val="6D6E71"/>
            <w:spacing w:val="-15"/>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enboog.nl</w:t>
        </w:r>
        <w:r w:rsidRPr="00CA22F4">
          <w:rPr>
            <w:color w:val="6D6E71"/>
            <w:spacing w:val="-1"/>
            <w:lang w:val="nl-NL"/>
          </w:rPr>
          <w:t xml:space="preserve"> </w:t>
        </w:r>
      </w:hyperlink>
      <w:r w:rsidRPr="00CA22F4">
        <w:rPr>
          <w:color w:val="6D6E71"/>
          <w:lang w:val="nl-NL"/>
        </w:rPr>
        <w:t>(zie</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spacing w:val="-2"/>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1"/>
          <w:lang w:val="nl-NL"/>
        </w:rPr>
        <w:t xml:space="preserve"> </w:t>
      </w:r>
      <w:r w:rsidRPr="00CA22F4">
        <w:rPr>
          <w:color w:val="6D6E71"/>
          <w:lang w:val="nl-NL"/>
        </w:rPr>
        <w:t>blz.)</w:t>
      </w:r>
    </w:p>
    <w:p w14:paraId="622EC51D"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2"/>
          <w:lang w:val="nl-NL"/>
        </w:rPr>
        <w:t>w</w:t>
      </w:r>
      <w:r w:rsidRPr="00CA22F4">
        <w:rPr>
          <w:color w:val="6D6E71"/>
          <w:lang w:val="nl-NL"/>
        </w:rPr>
        <w:t>ol</w:t>
      </w:r>
      <w:r w:rsidRPr="00CA22F4">
        <w:rPr>
          <w:color w:val="6D6E71"/>
          <w:spacing w:val="-7"/>
          <w:lang w:val="nl-NL"/>
        </w:rPr>
        <w:t>k</w:t>
      </w:r>
      <w:hyperlink r:id="rId96">
        <w:r w:rsidRPr="00CA22F4">
          <w:rPr>
            <w:color w:val="6D6E71"/>
            <w:lang w:val="nl-NL"/>
          </w:rPr>
          <w:t>en:</w:t>
        </w:r>
        <w:r w:rsidRPr="00CA22F4">
          <w:rPr>
            <w:color w:val="6D6E71"/>
            <w:spacing w:val="-1"/>
            <w:lang w:val="nl-NL"/>
          </w:rPr>
          <w:t xml:space="preserve"> </w:t>
        </w:r>
        <w:r w:rsidRPr="00CA22F4">
          <w:rPr>
            <w:color w:val="6D6E71"/>
            <w:lang w:val="nl-NL"/>
          </w:rPr>
          <w:t>ww</w:t>
        </w:r>
        <w:r w:rsidRPr="00CA22F4">
          <w:rPr>
            <w:color w:val="6D6E71"/>
            <w:spacing w:val="-15"/>
            <w:lang w:val="nl-NL"/>
          </w:rPr>
          <w:t>w</w:t>
        </w:r>
        <w:r w:rsidRPr="00CA22F4">
          <w:rPr>
            <w:color w:val="6D6E71"/>
            <w:lang w:val="nl-NL"/>
          </w:rPr>
          <w:t>.in-de-</w:t>
        </w:r>
        <w:r w:rsidRPr="00CA22F4">
          <w:rPr>
            <w:color w:val="6D6E71"/>
            <w:spacing w:val="-2"/>
            <w:lang w:val="nl-NL"/>
          </w:rPr>
          <w:t>w</w:t>
        </w:r>
        <w:r w:rsidRPr="00CA22F4">
          <w:rPr>
            <w:color w:val="6D6E71"/>
            <w:lang w:val="nl-NL"/>
          </w:rPr>
          <w:t>ol</w:t>
        </w:r>
        <w:r w:rsidRPr="00CA22F4">
          <w:rPr>
            <w:color w:val="6D6E71"/>
            <w:spacing w:val="-7"/>
            <w:lang w:val="nl-NL"/>
          </w:rPr>
          <w:t>k</w:t>
        </w:r>
        <w:r w:rsidRPr="00CA22F4">
          <w:rPr>
            <w:color w:val="6D6E71"/>
            <w:lang w:val="nl-NL"/>
          </w:rPr>
          <w:t>en.nl</w:t>
        </w:r>
        <w:r w:rsidRPr="00CA22F4">
          <w:rPr>
            <w:color w:val="6D6E71"/>
            <w:spacing w:val="-1"/>
            <w:lang w:val="nl-NL"/>
          </w:rPr>
          <w:t xml:space="preserve"> </w:t>
        </w:r>
      </w:hyperlink>
      <w:r w:rsidRPr="00CA22F4">
        <w:rPr>
          <w:color w:val="6D6E71"/>
          <w:lang w:val="nl-NL"/>
        </w:rPr>
        <w:t>(zie</w:t>
      </w:r>
      <w:r w:rsidRPr="00CA22F4">
        <w:rPr>
          <w:color w:val="6D6E71"/>
          <w:spacing w:val="-1"/>
          <w:lang w:val="nl-NL"/>
        </w:rPr>
        <w:t xml:space="preserve"> </w:t>
      </w:r>
      <w:r w:rsidRPr="00CA22F4">
        <w:rPr>
          <w:color w:val="6D6E71"/>
          <w:lang w:val="nl-NL"/>
        </w:rPr>
        <w:t>ook</w:t>
      </w:r>
      <w:r w:rsidRPr="00CA22F4">
        <w:rPr>
          <w:color w:val="6D6E71"/>
          <w:spacing w:val="-1"/>
          <w:lang w:val="nl-NL"/>
        </w:rPr>
        <w:t xml:space="preserve"> </w:t>
      </w:r>
      <w:r w:rsidRPr="00CA22F4">
        <w:rPr>
          <w:color w:val="6D6E71"/>
          <w:spacing w:val="-2"/>
          <w:lang w:val="nl-NL"/>
        </w:rPr>
        <w:t>v</w:t>
      </w:r>
      <w:r w:rsidRPr="00CA22F4">
        <w:rPr>
          <w:color w:val="6D6E71"/>
          <w:lang w:val="nl-NL"/>
        </w:rPr>
        <w:t>ol</w:t>
      </w:r>
      <w:r w:rsidRPr="00CA22F4">
        <w:rPr>
          <w:color w:val="6D6E71"/>
          <w:spacing w:val="-2"/>
          <w:lang w:val="nl-NL"/>
        </w:rPr>
        <w:t>g</w:t>
      </w:r>
      <w:r w:rsidRPr="00CA22F4">
        <w:rPr>
          <w:color w:val="6D6E71"/>
          <w:lang w:val="nl-NL"/>
        </w:rPr>
        <w:t>ende</w:t>
      </w:r>
      <w:r w:rsidRPr="00CA22F4">
        <w:rPr>
          <w:color w:val="6D6E71"/>
          <w:spacing w:val="-1"/>
          <w:lang w:val="nl-NL"/>
        </w:rPr>
        <w:t xml:space="preserve"> </w:t>
      </w:r>
      <w:r w:rsidRPr="00CA22F4">
        <w:rPr>
          <w:color w:val="6D6E71"/>
          <w:lang w:val="nl-NL"/>
        </w:rPr>
        <w:t>blz.)</w:t>
      </w:r>
    </w:p>
    <w:p w14:paraId="374CE22C" w14:textId="77777777" w:rsidR="00624579" w:rsidRPr="00CA22F4" w:rsidRDefault="00624579">
      <w:pPr>
        <w:spacing w:before="4" w:line="260" w:lineRule="exact"/>
        <w:rPr>
          <w:sz w:val="26"/>
          <w:szCs w:val="26"/>
          <w:lang w:val="nl-NL"/>
        </w:rPr>
      </w:pPr>
    </w:p>
    <w:p w14:paraId="1B8D7665" w14:textId="77777777" w:rsidR="00624579" w:rsidRPr="00CA22F4" w:rsidRDefault="00CA22F4">
      <w:pPr>
        <w:pStyle w:val="Kop3"/>
        <w:rPr>
          <w:b w:val="0"/>
          <w:bCs w:val="0"/>
          <w:lang w:val="nl-NL"/>
        </w:rPr>
      </w:pPr>
      <w:r w:rsidRPr="00CA22F4">
        <w:rPr>
          <w:color w:val="4FA6E7"/>
          <w:lang w:val="nl-NL"/>
        </w:rPr>
        <w:t>Stic</w:t>
      </w:r>
      <w:r w:rsidRPr="00CA22F4">
        <w:rPr>
          <w:color w:val="4FA6E7"/>
          <w:spacing w:val="-3"/>
          <w:lang w:val="nl-NL"/>
        </w:rPr>
        <w:t>h</w:t>
      </w:r>
      <w:r w:rsidRPr="00CA22F4">
        <w:rPr>
          <w:color w:val="4FA6E7"/>
          <w:lang w:val="nl-NL"/>
        </w:rPr>
        <w:t>ting</w:t>
      </w:r>
      <w:r w:rsidRPr="00CA22F4">
        <w:rPr>
          <w:color w:val="4FA6E7"/>
          <w:spacing w:val="-3"/>
          <w:lang w:val="nl-NL"/>
        </w:rPr>
        <w:t xml:space="preserve"> </w:t>
      </w:r>
      <w:r w:rsidRPr="00CA22F4">
        <w:rPr>
          <w:color w:val="4FA6E7"/>
          <w:lang w:val="nl-NL"/>
        </w:rPr>
        <w:t>Ac</w:t>
      </w:r>
      <w:r w:rsidRPr="00CA22F4">
        <w:rPr>
          <w:color w:val="4FA6E7"/>
          <w:spacing w:val="-3"/>
          <w:lang w:val="nl-NL"/>
        </w:rPr>
        <w:t>ht</w:t>
      </w:r>
      <w:r w:rsidRPr="00CA22F4">
        <w:rPr>
          <w:color w:val="4FA6E7"/>
          <w:lang w:val="nl-NL"/>
        </w:rPr>
        <w:t>er</w:t>
      </w:r>
      <w:r w:rsidRPr="00CA22F4">
        <w:rPr>
          <w:color w:val="4FA6E7"/>
          <w:spacing w:val="-3"/>
          <w:lang w:val="nl-NL"/>
        </w:rPr>
        <w:t xml:space="preserve"> </w:t>
      </w:r>
      <w:r w:rsidRPr="00CA22F4">
        <w:rPr>
          <w:color w:val="4FA6E7"/>
          <w:lang w:val="nl-NL"/>
        </w:rPr>
        <w:t>de</w:t>
      </w:r>
      <w:r w:rsidRPr="00CA22F4">
        <w:rPr>
          <w:color w:val="4FA6E7"/>
          <w:spacing w:val="-3"/>
          <w:lang w:val="nl-NL"/>
        </w:rPr>
        <w:t xml:space="preserve"> </w:t>
      </w:r>
      <w:r w:rsidRPr="00CA22F4">
        <w:rPr>
          <w:color w:val="4FA6E7"/>
          <w:spacing w:val="-4"/>
          <w:lang w:val="nl-NL"/>
        </w:rPr>
        <w:t>R</w:t>
      </w:r>
      <w:r w:rsidRPr="00CA22F4">
        <w:rPr>
          <w:color w:val="4FA6E7"/>
          <w:lang w:val="nl-NL"/>
        </w:rPr>
        <w:t>e</w:t>
      </w:r>
      <w:r w:rsidRPr="00CA22F4">
        <w:rPr>
          <w:color w:val="4FA6E7"/>
          <w:spacing w:val="-3"/>
          <w:lang w:val="nl-NL"/>
        </w:rPr>
        <w:t>g</w:t>
      </w:r>
      <w:r w:rsidRPr="00CA22F4">
        <w:rPr>
          <w:color w:val="4FA6E7"/>
          <w:lang w:val="nl-NL"/>
        </w:rPr>
        <w:t>enboog</w:t>
      </w:r>
    </w:p>
    <w:p w14:paraId="1D03D450" w14:textId="77777777" w:rsidR="00624579" w:rsidRPr="00CA22F4" w:rsidRDefault="00CA22F4">
      <w:pPr>
        <w:pStyle w:val="Plattetekst"/>
        <w:spacing w:line="259" w:lineRule="exact"/>
        <w:rPr>
          <w:lang w:val="nl-NL"/>
        </w:rPr>
      </w:pPr>
      <w:r w:rsidRPr="00CA22F4">
        <w:rPr>
          <w:color w:val="6D6E71"/>
          <w:lang w:val="nl-NL"/>
        </w:rPr>
        <w:t>Stic</w:t>
      </w:r>
      <w:r w:rsidRPr="00CA22F4">
        <w:rPr>
          <w:color w:val="6D6E71"/>
          <w:spacing w:val="-2"/>
          <w:lang w:val="nl-NL"/>
        </w:rPr>
        <w:t>h</w:t>
      </w:r>
      <w:r w:rsidRPr="00CA22F4">
        <w:rPr>
          <w:color w:val="6D6E71"/>
          <w:lang w:val="nl-NL"/>
        </w:rPr>
        <w:t>ting</w:t>
      </w:r>
      <w:r w:rsidRPr="00CA22F4">
        <w:rPr>
          <w:color w:val="6D6E71"/>
          <w:spacing w:val="-4"/>
          <w:lang w:val="nl-NL"/>
        </w:rPr>
        <w:t xml:space="preserve"> </w:t>
      </w:r>
      <w:r w:rsidRPr="00CA22F4">
        <w:rPr>
          <w:color w:val="6D6E71"/>
          <w:spacing w:val="-19"/>
          <w:lang w:val="nl-NL"/>
        </w:rPr>
        <w:t>‘</w:t>
      </w:r>
      <w:r w:rsidRPr="00CA22F4">
        <w:rPr>
          <w:color w:val="6D6E71"/>
          <w:lang w:val="nl-NL"/>
        </w:rPr>
        <w:t>Ac</w:t>
      </w:r>
      <w:r w:rsidRPr="00CA22F4">
        <w:rPr>
          <w:color w:val="6D6E71"/>
          <w:spacing w:val="-3"/>
          <w:lang w:val="nl-NL"/>
        </w:rPr>
        <w:t>ht</w:t>
      </w:r>
      <w:r w:rsidRPr="00CA22F4">
        <w:rPr>
          <w:color w:val="6D6E71"/>
          <w:spacing w:val="-1"/>
          <w:lang w:val="nl-NL"/>
        </w:rPr>
        <w:t>e</w:t>
      </w:r>
      <w:r w:rsidRPr="00CA22F4">
        <w:rPr>
          <w:color w:val="6D6E71"/>
          <w:lang w:val="nl-NL"/>
        </w:rPr>
        <w:t>r</w:t>
      </w:r>
      <w:r w:rsidRPr="00CA22F4">
        <w:rPr>
          <w:color w:val="6D6E71"/>
          <w:spacing w:val="-4"/>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enboo</w:t>
      </w:r>
      <w:r w:rsidRPr="00CA22F4">
        <w:rPr>
          <w:color w:val="6D6E71"/>
          <w:spacing w:val="9"/>
          <w:lang w:val="nl-NL"/>
        </w:rPr>
        <w:t>g</w:t>
      </w:r>
      <w:r w:rsidRPr="00CA22F4">
        <w:rPr>
          <w:color w:val="6D6E71"/>
          <w:lang w:val="nl-NL"/>
        </w:rPr>
        <w:t>’</w:t>
      </w:r>
      <w:r w:rsidRPr="00CA22F4">
        <w:rPr>
          <w:color w:val="6D6E71"/>
          <w:spacing w:val="-4"/>
          <w:lang w:val="nl-NL"/>
        </w:rPr>
        <w:t xml:space="preserve"> </w:t>
      </w:r>
      <w:r w:rsidRPr="00CA22F4">
        <w:rPr>
          <w:color w:val="6D6E71"/>
          <w:lang w:val="nl-NL"/>
        </w:rPr>
        <w:t>wil</w:t>
      </w:r>
      <w:r w:rsidRPr="00CA22F4">
        <w:rPr>
          <w:color w:val="6D6E71"/>
          <w:spacing w:val="-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4"/>
          <w:lang w:val="nl-NL"/>
        </w:rPr>
        <w:t xml:space="preserve"> </w:t>
      </w:r>
      <w:r w:rsidRPr="00CA22F4">
        <w:rPr>
          <w:color w:val="6D6E71"/>
          <w:lang w:val="nl-NL"/>
        </w:rPr>
        <w:t>onde</w:t>
      </w:r>
      <w:r w:rsidRPr="00CA22F4">
        <w:rPr>
          <w:color w:val="6D6E71"/>
          <w:spacing w:val="-4"/>
          <w:lang w:val="nl-NL"/>
        </w:rPr>
        <w:t>r</w:t>
      </w:r>
      <w:r w:rsidRPr="00CA22F4">
        <w:rPr>
          <w:color w:val="6D6E71"/>
          <w:spacing w:val="-3"/>
          <w:lang w:val="nl-NL"/>
        </w:rPr>
        <w:t>st</w:t>
      </w:r>
      <w:r w:rsidRPr="00CA22F4">
        <w:rPr>
          <w:color w:val="6D6E71"/>
          <w:lang w:val="nl-NL"/>
        </w:rPr>
        <w:t>eunen</w:t>
      </w:r>
      <w:r w:rsidRPr="00CA22F4">
        <w:rPr>
          <w:color w:val="6D6E71"/>
          <w:spacing w:val="-3"/>
          <w:lang w:val="nl-NL"/>
        </w:rPr>
        <w:t xml:space="preserve"> </w:t>
      </w:r>
      <w:r w:rsidRPr="00CA22F4">
        <w:rPr>
          <w:color w:val="6D6E71"/>
          <w:lang w:val="nl-NL"/>
        </w:rPr>
        <w:t>bij</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4"/>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4"/>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p>
    <w:p w14:paraId="36F4CFD0" w14:textId="77777777" w:rsidR="00624579" w:rsidRPr="00CA22F4" w:rsidRDefault="00CA22F4">
      <w:pPr>
        <w:pStyle w:val="Plattetekst"/>
        <w:spacing w:line="264" w:lineRule="exact"/>
        <w:rPr>
          <w:lang w:val="nl-NL"/>
        </w:rPr>
      </w:pP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lang w:val="nl-NL"/>
        </w:rPr>
        <w:t>dierba</w:t>
      </w:r>
      <w:r w:rsidRPr="00CA22F4">
        <w:rPr>
          <w:color w:val="6D6E71"/>
          <w:spacing w:val="-3"/>
          <w:lang w:val="nl-NL"/>
        </w:rPr>
        <w:t>r</w:t>
      </w:r>
      <w:r w:rsidRPr="00CA22F4">
        <w:rPr>
          <w:color w:val="6D6E71"/>
          <w:lang w:val="nl-NL"/>
        </w:rPr>
        <w:t>e</w:t>
      </w:r>
      <w:r w:rsidRPr="00CA22F4">
        <w:rPr>
          <w:color w:val="6D6E71"/>
          <w:spacing w:val="-10"/>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10"/>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0"/>
          <w:lang w:val="nl-NL"/>
        </w:rPr>
        <w:t xml:space="preserve"> </w:t>
      </w:r>
      <w:r w:rsidRPr="00CA22F4">
        <w:rPr>
          <w:color w:val="6D6E71"/>
          <w:spacing w:val="-2"/>
          <w:lang w:val="nl-NL"/>
        </w:rPr>
        <w:t>g</w:t>
      </w:r>
      <w:r w:rsidRPr="00CA22F4">
        <w:rPr>
          <w:color w:val="6D6E71"/>
          <w:lang w:val="nl-NL"/>
        </w:rPr>
        <w:t>ebeur</w:t>
      </w:r>
      <w:r w:rsidRPr="00CA22F4">
        <w:rPr>
          <w:color w:val="6D6E71"/>
          <w:spacing w:val="-3"/>
          <w:lang w:val="nl-NL"/>
        </w:rPr>
        <w:t>t</w:t>
      </w:r>
      <w:r w:rsidRPr="00CA22F4">
        <w:rPr>
          <w:color w:val="6D6E71"/>
          <w:lang w:val="nl-NL"/>
        </w:rPr>
        <w:t>enis</w:t>
      </w:r>
      <w:r w:rsidRPr="00CA22F4">
        <w:rPr>
          <w:color w:val="6D6E71"/>
          <w:spacing w:val="-10"/>
          <w:lang w:val="nl-NL"/>
        </w:rPr>
        <w:t xml:space="preserve"> </w:t>
      </w:r>
      <w:r w:rsidRPr="00CA22F4">
        <w:rPr>
          <w:color w:val="6D6E71"/>
          <w:spacing w:val="-2"/>
          <w:lang w:val="nl-NL"/>
        </w:rPr>
        <w:t>g</w:t>
      </w:r>
      <w:r w:rsidRPr="00CA22F4">
        <w:rPr>
          <w:color w:val="6D6E71"/>
          <w:lang w:val="nl-NL"/>
        </w:rPr>
        <w:t>een</w:t>
      </w:r>
      <w:r w:rsidRPr="00CA22F4">
        <w:rPr>
          <w:color w:val="6D6E71"/>
          <w:spacing w:val="-10"/>
          <w:lang w:val="nl-NL"/>
        </w:rPr>
        <w:t xml:space="preserve"> </w:t>
      </w:r>
      <w:r w:rsidRPr="00CA22F4">
        <w:rPr>
          <w:color w:val="6D6E71"/>
          <w:lang w:val="nl-NL"/>
        </w:rPr>
        <w:t>belemmering</w:t>
      </w:r>
      <w:r w:rsidRPr="00CA22F4">
        <w:rPr>
          <w:color w:val="6D6E71"/>
          <w:spacing w:val="-10"/>
          <w:lang w:val="nl-NL"/>
        </w:rPr>
        <w:t xml:space="preserve"> </w:t>
      </w:r>
      <w:r w:rsidRPr="00CA22F4">
        <w:rPr>
          <w:color w:val="6D6E71"/>
          <w:spacing w:val="-4"/>
          <w:lang w:val="nl-NL"/>
        </w:rPr>
        <w:t>z</w:t>
      </w:r>
      <w:r w:rsidRPr="00CA22F4">
        <w:rPr>
          <w:color w:val="6D6E71"/>
          <w:lang w:val="nl-NL"/>
        </w:rPr>
        <w:t>al</w:t>
      </w:r>
      <w:r w:rsidRPr="00CA22F4">
        <w:rPr>
          <w:color w:val="6D6E71"/>
          <w:spacing w:val="-10"/>
          <w:lang w:val="nl-NL"/>
        </w:rPr>
        <w:t xml:space="preserve"> </w:t>
      </w:r>
      <w:r w:rsidRPr="00CA22F4">
        <w:rPr>
          <w:color w:val="6D6E71"/>
          <w:lang w:val="nl-NL"/>
        </w:rPr>
        <w:t>zijn</w:t>
      </w:r>
      <w:r w:rsidRPr="00CA22F4">
        <w:rPr>
          <w:color w:val="6D6E71"/>
          <w:spacing w:val="-10"/>
          <w:lang w:val="nl-NL"/>
        </w:rPr>
        <w:t xml:space="preserve"> </w:t>
      </w:r>
      <w:r w:rsidRPr="00CA22F4">
        <w:rPr>
          <w:color w:val="6D6E71"/>
          <w:lang w:val="nl-NL"/>
        </w:rPr>
        <w:t>om</w:t>
      </w:r>
      <w:r w:rsidRPr="00CA22F4">
        <w:rPr>
          <w:color w:val="6D6E71"/>
          <w:spacing w:val="-10"/>
          <w:lang w:val="nl-NL"/>
        </w:rPr>
        <w:t xml:space="preserve"> </w:t>
      </w:r>
      <w:r w:rsidRPr="00CA22F4">
        <w:rPr>
          <w:color w:val="6D6E71"/>
          <w:lang w:val="nl-NL"/>
        </w:rPr>
        <w:t>een</w:t>
      </w:r>
      <w:r w:rsidRPr="00CA22F4">
        <w:rPr>
          <w:color w:val="6D6E71"/>
          <w:spacing w:val="-10"/>
          <w:lang w:val="nl-NL"/>
        </w:rPr>
        <w:t xml:space="preserve"> </w:t>
      </w:r>
      <w:r w:rsidRPr="00CA22F4">
        <w:rPr>
          <w:color w:val="6D6E71"/>
          <w:spacing w:val="-2"/>
          <w:lang w:val="nl-NL"/>
        </w:rPr>
        <w:t>g</w:t>
      </w:r>
      <w:r w:rsidRPr="00CA22F4">
        <w:rPr>
          <w:color w:val="6D6E71"/>
          <w:spacing w:val="-3"/>
          <w:lang w:val="nl-NL"/>
        </w:rPr>
        <w:t>e</w:t>
      </w:r>
      <w:r w:rsidRPr="00CA22F4">
        <w:rPr>
          <w:color w:val="6D6E71"/>
          <w:spacing w:val="-5"/>
          <w:lang w:val="nl-NL"/>
        </w:rPr>
        <w:t>z</w:t>
      </w:r>
      <w:r w:rsidRPr="00CA22F4">
        <w:rPr>
          <w:color w:val="6D6E71"/>
          <w:lang w:val="nl-NL"/>
        </w:rPr>
        <w:t>ond</w:t>
      </w:r>
      <w:r w:rsidRPr="00CA22F4">
        <w:rPr>
          <w:color w:val="6D6E71"/>
          <w:spacing w:val="-10"/>
          <w:lang w:val="nl-NL"/>
        </w:rPr>
        <w:t xml:space="preserve"> </w:t>
      </w:r>
      <w:r w:rsidRPr="00CA22F4">
        <w:rPr>
          <w:color w:val="6D6E71"/>
          <w:lang w:val="nl-NL"/>
        </w:rPr>
        <w:t>en</w:t>
      </w:r>
      <w:r w:rsidRPr="00CA22F4">
        <w:rPr>
          <w:color w:val="6D6E71"/>
          <w:spacing w:val="-10"/>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w:t>
      </w:r>
      <w:r w:rsidRPr="00CA22F4">
        <w:rPr>
          <w:color w:val="6D6E71"/>
          <w:spacing w:val="-10"/>
          <w:lang w:val="nl-NL"/>
        </w:rPr>
        <w:t xml:space="preserve"> </w:t>
      </w:r>
      <w:r w:rsidRPr="00CA22F4">
        <w:rPr>
          <w:color w:val="6D6E71"/>
          <w:lang w:val="nl-NL"/>
        </w:rPr>
        <w:t>be</w:t>
      </w:r>
      <w:r w:rsidRPr="00CA22F4">
        <w:rPr>
          <w:color w:val="6D6E71"/>
          <w:spacing w:val="-3"/>
          <w:lang w:val="nl-NL"/>
        </w:rPr>
        <w:t>st</w:t>
      </w:r>
      <w:r w:rsidRPr="00CA22F4">
        <w:rPr>
          <w:color w:val="6D6E71"/>
          <w:lang w:val="nl-NL"/>
        </w:rPr>
        <w:t>aan</w:t>
      </w:r>
    </w:p>
    <w:p w14:paraId="68D534BA" w14:textId="77777777" w:rsidR="00624579" w:rsidRPr="00CA22F4" w:rsidRDefault="00CA22F4">
      <w:pPr>
        <w:pStyle w:val="Plattetekst"/>
        <w:spacing w:line="264" w:lineRule="exact"/>
        <w:rPr>
          <w:lang w:val="nl-NL"/>
        </w:rPr>
      </w:pPr>
      <w:r w:rsidRPr="00CA22F4">
        <w:rPr>
          <w:color w:val="6D6E71"/>
          <w:lang w:val="nl-NL"/>
        </w:rPr>
        <w:t xml:space="preserve">op </w:t>
      </w:r>
      <w:r w:rsidRPr="00CA22F4">
        <w:rPr>
          <w:color w:val="6D6E71"/>
          <w:spacing w:val="-3"/>
          <w:lang w:val="nl-NL"/>
        </w:rPr>
        <w:t>t</w:t>
      </w:r>
      <w:r w:rsidRPr="00CA22F4">
        <w:rPr>
          <w:color w:val="6D6E71"/>
          <w:lang w:val="nl-NL"/>
        </w:rPr>
        <w:t>e bou</w:t>
      </w:r>
      <w:r w:rsidRPr="00CA22F4">
        <w:rPr>
          <w:color w:val="6D6E71"/>
          <w:spacing w:val="-2"/>
          <w:lang w:val="nl-NL"/>
        </w:rPr>
        <w:t>w</w:t>
      </w:r>
      <w:r w:rsidRPr="00CA22F4">
        <w:rPr>
          <w:color w:val="6D6E71"/>
          <w:lang w:val="nl-NL"/>
        </w:rPr>
        <w:t>en.</w:t>
      </w:r>
    </w:p>
    <w:p w14:paraId="5654BF6D" w14:textId="77777777" w:rsidR="00624579" w:rsidRPr="00CA22F4" w:rsidRDefault="00CA22F4">
      <w:pPr>
        <w:pStyle w:val="Kop4"/>
        <w:spacing w:before="8" w:line="520" w:lineRule="atLeast"/>
        <w:ind w:right="6842"/>
        <w:rPr>
          <w:b w:val="0"/>
          <w:bCs w:val="0"/>
          <w:lang w:val="nl-NL"/>
        </w:rPr>
      </w:pP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4"/>
          <w:lang w:val="nl-NL"/>
        </w:rPr>
        <w:t xml:space="preserve"> </w:t>
      </w:r>
      <w:r w:rsidRPr="00CA22F4">
        <w:rPr>
          <w:color w:val="6D6E71"/>
          <w:lang w:val="nl-NL"/>
        </w:rPr>
        <w:t>he</w:t>
      </w:r>
      <w:r w:rsidRPr="00CA22F4">
        <w:rPr>
          <w:color w:val="6D6E71"/>
          <w:spacing w:val="-2"/>
          <w:lang w:val="nl-NL"/>
        </w:rPr>
        <w:t>e</w:t>
      </w:r>
      <w:r w:rsidRPr="00CA22F4">
        <w:rPr>
          <w:color w:val="6D6E71"/>
          <w:lang w:val="nl-NL"/>
        </w:rPr>
        <w:t>ft</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lang w:val="nl-NL"/>
        </w:rPr>
        <w:t>Stic</w:t>
      </w:r>
      <w:r w:rsidRPr="00CA22F4">
        <w:rPr>
          <w:color w:val="6D6E71"/>
          <w:spacing w:val="-3"/>
          <w:lang w:val="nl-NL"/>
        </w:rPr>
        <w:t>h</w:t>
      </w:r>
      <w:r w:rsidRPr="00CA22F4">
        <w:rPr>
          <w:color w:val="6D6E71"/>
          <w:lang w:val="nl-NL"/>
        </w:rPr>
        <w:t>ting</w:t>
      </w:r>
      <w:r w:rsidRPr="00CA22F4">
        <w:rPr>
          <w:color w:val="6D6E71"/>
          <w:spacing w:val="-3"/>
          <w:lang w:val="nl-NL"/>
        </w:rPr>
        <w:t xml:space="preserve"> t</w:t>
      </w:r>
      <w:r w:rsidRPr="00CA22F4">
        <w:rPr>
          <w:color w:val="6D6E71"/>
          <w:lang w:val="nl-NL"/>
        </w:rPr>
        <w:t>e</w:t>
      </w:r>
      <w:r w:rsidRPr="00CA22F4">
        <w:rPr>
          <w:color w:val="6D6E71"/>
          <w:spacing w:val="-3"/>
          <w:lang w:val="nl-NL"/>
        </w:rPr>
        <w:t xml:space="preserve"> </w:t>
      </w:r>
      <w:r w:rsidRPr="00CA22F4">
        <w:rPr>
          <w:color w:val="6D6E71"/>
          <w:lang w:val="nl-NL"/>
        </w:rPr>
        <w:t>bieden? Landelij</w:t>
      </w:r>
      <w:r w:rsidRPr="00CA22F4">
        <w:rPr>
          <w:color w:val="6D6E71"/>
          <w:spacing w:val="-7"/>
          <w:lang w:val="nl-NL"/>
        </w:rPr>
        <w:t>k</w:t>
      </w:r>
      <w:r w:rsidRPr="00CA22F4">
        <w:rPr>
          <w:color w:val="6D6E71"/>
          <w:lang w:val="nl-NL"/>
        </w:rPr>
        <w:t>e</w:t>
      </w:r>
      <w:r w:rsidRPr="00CA22F4">
        <w:rPr>
          <w:color w:val="6D6E71"/>
          <w:spacing w:val="-2"/>
          <w:lang w:val="nl-NL"/>
        </w:rPr>
        <w:t xml:space="preserve"> </w:t>
      </w:r>
      <w:r w:rsidRPr="00CA22F4">
        <w:rPr>
          <w:color w:val="6D6E71"/>
          <w:lang w:val="nl-NL"/>
        </w:rPr>
        <w:t>i</w:t>
      </w:r>
      <w:r w:rsidRPr="00CA22F4">
        <w:rPr>
          <w:color w:val="6D6E71"/>
          <w:spacing w:val="-2"/>
          <w:lang w:val="nl-NL"/>
        </w:rPr>
        <w:t>n</w:t>
      </w:r>
      <w:r w:rsidRPr="00CA22F4">
        <w:rPr>
          <w:color w:val="6D6E71"/>
          <w:spacing w:val="-4"/>
          <w:lang w:val="nl-NL"/>
        </w:rPr>
        <w:t>f</w:t>
      </w:r>
      <w:r w:rsidRPr="00CA22F4">
        <w:rPr>
          <w:color w:val="6D6E71"/>
          <w:lang w:val="nl-NL"/>
        </w:rPr>
        <w:t>orm</w:t>
      </w:r>
      <w:r w:rsidRPr="00CA22F4">
        <w:rPr>
          <w:color w:val="6D6E71"/>
          <w:spacing w:val="-2"/>
          <w:lang w:val="nl-NL"/>
        </w:rPr>
        <w:t>a</w:t>
      </w:r>
      <w:r w:rsidRPr="00CA22F4">
        <w:rPr>
          <w:color w:val="6D6E71"/>
          <w:lang w:val="nl-NL"/>
        </w:rPr>
        <w:t>tie-</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advieslijn</w:t>
      </w:r>
    </w:p>
    <w:p w14:paraId="0C409C1B" w14:textId="77777777" w:rsidR="00624579" w:rsidRPr="00CA22F4" w:rsidRDefault="00CA22F4">
      <w:pPr>
        <w:pStyle w:val="Plattetekst"/>
        <w:spacing w:line="264" w:lineRule="exact"/>
        <w:rPr>
          <w:lang w:val="nl-NL"/>
        </w:rPr>
      </w:pPr>
      <w:r w:rsidRPr="00CA22F4">
        <w:rPr>
          <w:color w:val="6D6E71"/>
          <w:lang w:val="nl-NL"/>
        </w:rPr>
        <w:t>Vijf</w:t>
      </w:r>
      <w:r w:rsidRPr="00CA22F4">
        <w:rPr>
          <w:color w:val="6D6E71"/>
          <w:spacing w:val="27"/>
          <w:lang w:val="nl-NL"/>
        </w:rPr>
        <w:t xml:space="preserve"> </w:t>
      </w:r>
      <w:r w:rsidRPr="00CA22F4">
        <w:rPr>
          <w:color w:val="6D6E71"/>
          <w:lang w:val="nl-NL"/>
        </w:rPr>
        <w:t>oc</w:t>
      </w:r>
      <w:r w:rsidRPr="00CA22F4">
        <w:rPr>
          <w:color w:val="6D6E71"/>
          <w:spacing w:val="-2"/>
          <w:lang w:val="nl-NL"/>
        </w:rPr>
        <w:t>h</w:t>
      </w:r>
      <w:r w:rsidRPr="00CA22F4">
        <w:rPr>
          <w:color w:val="6D6E71"/>
          <w:spacing w:val="-3"/>
          <w:lang w:val="nl-NL"/>
        </w:rPr>
        <w:t>t</w:t>
      </w:r>
      <w:r w:rsidRPr="00CA22F4">
        <w:rPr>
          <w:color w:val="6D6E71"/>
          <w:lang w:val="nl-NL"/>
        </w:rPr>
        <w:t>enden</w:t>
      </w:r>
      <w:r w:rsidRPr="00CA22F4">
        <w:rPr>
          <w:color w:val="6D6E71"/>
          <w:spacing w:val="28"/>
          <w:lang w:val="nl-NL"/>
        </w:rPr>
        <w:t xml:space="preserve"> </w:t>
      </w:r>
      <w:r w:rsidRPr="00CA22F4">
        <w:rPr>
          <w:color w:val="6D6E71"/>
          <w:lang w:val="nl-NL"/>
        </w:rPr>
        <w:t>per</w:t>
      </w:r>
      <w:r w:rsidRPr="00CA22F4">
        <w:rPr>
          <w:color w:val="6D6E71"/>
          <w:spacing w:val="27"/>
          <w:lang w:val="nl-NL"/>
        </w:rPr>
        <w:t xml:space="preserve"> </w:t>
      </w:r>
      <w:r w:rsidRPr="00CA22F4">
        <w:rPr>
          <w:color w:val="6D6E71"/>
          <w:spacing w:val="-2"/>
          <w:lang w:val="nl-NL"/>
        </w:rPr>
        <w:t>w</w:t>
      </w:r>
      <w:r w:rsidRPr="00CA22F4">
        <w:rPr>
          <w:color w:val="6D6E71"/>
          <w:lang w:val="nl-NL"/>
        </w:rPr>
        <w:t>eek</w:t>
      </w:r>
      <w:r w:rsidRPr="00CA22F4">
        <w:rPr>
          <w:color w:val="6D6E71"/>
          <w:spacing w:val="26"/>
          <w:lang w:val="nl-NL"/>
        </w:rPr>
        <w:t xml:space="preserve"> </w:t>
      </w:r>
      <w:r w:rsidRPr="00CA22F4">
        <w:rPr>
          <w:color w:val="6D6E71"/>
          <w:lang w:val="nl-NL"/>
        </w:rPr>
        <w:t>zijn</w:t>
      </w:r>
      <w:r w:rsidRPr="00CA22F4">
        <w:rPr>
          <w:color w:val="6D6E71"/>
          <w:spacing w:val="28"/>
          <w:lang w:val="nl-NL"/>
        </w:rPr>
        <w:t xml:space="preserve"> </w:t>
      </w:r>
      <w:r w:rsidRPr="00CA22F4">
        <w:rPr>
          <w:color w:val="6D6E71"/>
          <w:lang w:val="nl-NL"/>
        </w:rPr>
        <w:t>des</w:t>
      </w:r>
      <w:r w:rsidRPr="00CA22F4">
        <w:rPr>
          <w:color w:val="6D6E71"/>
          <w:spacing w:val="-3"/>
          <w:lang w:val="nl-NL"/>
        </w:rPr>
        <w:t>k</w:t>
      </w:r>
      <w:r w:rsidRPr="00CA22F4">
        <w:rPr>
          <w:color w:val="6D6E71"/>
          <w:lang w:val="nl-NL"/>
        </w:rPr>
        <w:t>undi</w:t>
      </w:r>
      <w:r w:rsidRPr="00CA22F4">
        <w:rPr>
          <w:color w:val="6D6E71"/>
          <w:spacing w:val="-2"/>
          <w:lang w:val="nl-NL"/>
        </w:rPr>
        <w:t>g</w:t>
      </w:r>
      <w:r w:rsidRPr="00CA22F4">
        <w:rPr>
          <w:color w:val="6D6E71"/>
          <w:lang w:val="nl-NL"/>
        </w:rPr>
        <w:t>en</w:t>
      </w:r>
      <w:r w:rsidRPr="00CA22F4">
        <w:rPr>
          <w:color w:val="6D6E71"/>
          <w:spacing w:val="2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lang w:val="nl-NL"/>
        </w:rPr>
        <w:t>ruime</w:t>
      </w:r>
      <w:r w:rsidRPr="00CA22F4">
        <w:rPr>
          <w:color w:val="6D6E71"/>
          <w:spacing w:val="26"/>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aring</w:t>
      </w:r>
      <w:r w:rsidRPr="00CA22F4">
        <w:rPr>
          <w:color w:val="6D6E71"/>
          <w:spacing w:val="28"/>
          <w:lang w:val="nl-NL"/>
        </w:rPr>
        <w:t xml:space="preserve"> </w:t>
      </w:r>
      <w:r w:rsidRPr="00CA22F4">
        <w:rPr>
          <w:color w:val="6D6E71"/>
          <w:lang w:val="nl-NL"/>
        </w:rPr>
        <w:t>in</w:t>
      </w:r>
      <w:r w:rsidRPr="00CA22F4">
        <w:rPr>
          <w:color w:val="6D6E71"/>
          <w:spacing w:val="28"/>
          <w:lang w:val="nl-NL"/>
        </w:rPr>
        <w:t xml:space="preserve"> </w:t>
      </w:r>
      <w:r w:rsidRPr="00CA22F4">
        <w:rPr>
          <w:color w:val="6D6E71"/>
          <w:lang w:val="nl-NL"/>
        </w:rPr>
        <w:t>de</w:t>
      </w:r>
      <w:r w:rsidRPr="00CA22F4">
        <w:rPr>
          <w:color w:val="6D6E71"/>
          <w:spacing w:val="26"/>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28"/>
          <w:lang w:val="nl-NL"/>
        </w:rPr>
        <w:t xml:space="preserve"> </w:t>
      </w:r>
      <w:r w:rsidRPr="00CA22F4">
        <w:rPr>
          <w:color w:val="6D6E71"/>
          <w:spacing w:val="-4"/>
          <w:lang w:val="nl-NL"/>
        </w:rPr>
        <w:t>v</w:t>
      </w:r>
      <w:r w:rsidRPr="00CA22F4">
        <w:rPr>
          <w:color w:val="6D6E71"/>
          <w:lang w:val="nl-NL"/>
        </w:rPr>
        <w:t>an</w:t>
      </w:r>
      <w:r w:rsidRPr="00CA22F4">
        <w:rPr>
          <w:color w:val="6D6E71"/>
          <w:spacing w:val="28"/>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7"/>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7"/>
          <w:lang w:val="nl-NL"/>
        </w:rPr>
        <w:t xml:space="preserve"> </w:t>
      </w:r>
      <w:r w:rsidRPr="00CA22F4">
        <w:rPr>
          <w:color w:val="6D6E71"/>
          <w:spacing w:val="-4"/>
          <w:lang w:val="nl-NL"/>
        </w:rPr>
        <w:t>r</w:t>
      </w:r>
      <w:r w:rsidRPr="00CA22F4">
        <w:rPr>
          <w:color w:val="6D6E71"/>
          <w:lang w:val="nl-NL"/>
        </w:rPr>
        <w:t>ou</w:t>
      </w:r>
      <w:r w:rsidRPr="00CA22F4">
        <w:rPr>
          <w:color w:val="6D6E71"/>
          <w:spacing w:val="-19"/>
          <w:lang w:val="nl-NL"/>
        </w:rPr>
        <w:t>w</w:t>
      </w:r>
      <w:r w:rsidRPr="00CA22F4">
        <w:rPr>
          <w:color w:val="6D6E71"/>
          <w:lang w:val="nl-NL"/>
        </w:rPr>
        <w:t>,</w:t>
      </w:r>
    </w:p>
    <w:p w14:paraId="25B173AE"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onisch</w:t>
      </w:r>
      <w:r w:rsidRPr="00CA22F4">
        <w:rPr>
          <w:color w:val="6D6E71"/>
          <w:spacing w:val="-9"/>
          <w:lang w:val="nl-NL"/>
        </w:rPr>
        <w:t xml:space="preserve"> </w:t>
      </w:r>
      <w:r w:rsidRPr="00CA22F4">
        <w:rPr>
          <w:color w:val="6D6E71"/>
          <w:lang w:val="nl-NL"/>
        </w:rPr>
        <w:t>be</w:t>
      </w:r>
      <w:r w:rsidRPr="00CA22F4">
        <w:rPr>
          <w:color w:val="6D6E71"/>
          <w:spacing w:val="-3"/>
          <w:lang w:val="nl-NL"/>
        </w:rPr>
        <w:t>r</w:t>
      </w:r>
      <w:r w:rsidRPr="00CA22F4">
        <w:rPr>
          <w:color w:val="6D6E71"/>
          <w:lang w:val="nl-NL"/>
        </w:rPr>
        <w:t>eikbaar</w:t>
      </w:r>
      <w:r w:rsidRPr="00CA22F4">
        <w:rPr>
          <w:color w:val="6D6E71"/>
          <w:spacing w:val="-9"/>
          <w:lang w:val="nl-NL"/>
        </w:rPr>
        <w:t xml:space="preserve"> </w:t>
      </w:r>
      <w:r w:rsidRPr="00CA22F4">
        <w:rPr>
          <w:color w:val="6D6E71"/>
          <w:spacing w:val="-3"/>
          <w:lang w:val="nl-NL"/>
        </w:rPr>
        <w:t>v</w:t>
      </w:r>
      <w:r w:rsidRPr="00CA22F4">
        <w:rPr>
          <w:color w:val="6D6E71"/>
          <w:lang w:val="nl-NL"/>
        </w:rPr>
        <w:t>oor</w:t>
      </w:r>
      <w:r w:rsidRPr="00CA22F4">
        <w:rPr>
          <w:color w:val="6D6E71"/>
          <w:spacing w:val="-9"/>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8"/>
          <w:lang w:val="nl-NL"/>
        </w:rPr>
        <w:t xml:space="preserve"> </w:t>
      </w:r>
      <w:r w:rsidRPr="00CA22F4">
        <w:rPr>
          <w:color w:val="6D6E71"/>
          <w:lang w:val="nl-NL"/>
        </w:rPr>
        <w:t>aandac</w:t>
      </w:r>
      <w:r w:rsidRPr="00CA22F4">
        <w:rPr>
          <w:color w:val="6D6E71"/>
          <w:spacing w:val="-2"/>
          <w:lang w:val="nl-NL"/>
        </w:rPr>
        <w:t>h</w:t>
      </w:r>
      <w:r w:rsidRPr="00CA22F4">
        <w:rPr>
          <w:color w:val="6D6E71"/>
          <w:lang w:val="nl-NL"/>
        </w:rPr>
        <w:t>tspu</w:t>
      </w:r>
      <w:r w:rsidRPr="00CA22F4">
        <w:rPr>
          <w:color w:val="6D6E71"/>
          <w:spacing w:val="-2"/>
          <w:lang w:val="nl-NL"/>
        </w:rPr>
        <w:t>n</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bij</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tijdens</w:t>
      </w:r>
      <w:r w:rsidRPr="00CA22F4">
        <w:rPr>
          <w:color w:val="6D6E71"/>
          <w:spacing w:val="-9"/>
          <w:lang w:val="nl-NL"/>
        </w:rPr>
        <w:t xml:space="preserve"> </w:t>
      </w:r>
      <w:r w:rsidRPr="00CA22F4">
        <w:rPr>
          <w:color w:val="6D6E71"/>
          <w:lang w:val="nl-NL"/>
        </w:rPr>
        <w:t>of</w:t>
      </w:r>
      <w:r w:rsidRPr="00CA22F4">
        <w:rPr>
          <w:color w:val="6D6E71"/>
          <w:spacing w:val="-9"/>
          <w:lang w:val="nl-NL"/>
        </w:rPr>
        <w:t xml:space="preserve"> </w:t>
      </w:r>
      <w:r w:rsidRPr="00CA22F4">
        <w:rPr>
          <w:color w:val="6D6E71"/>
          <w:lang w:val="nl-NL"/>
        </w:rPr>
        <w:t>na</w:t>
      </w:r>
      <w:r w:rsidRPr="00CA22F4">
        <w:rPr>
          <w:color w:val="6D6E71"/>
          <w:spacing w:val="-8"/>
          <w:lang w:val="nl-NL"/>
        </w:rPr>
        <w:t xml:space="preserve"> </w:t>
      </w:r>
      <w:r w:rsidRPr="00CA22F4">
        <w:rPr>
          <w:color w:val="6D6E71"/>
          <w:lang w:val="nl-NL"/>
        </w:rPr>
        <w:t>pe</w:t>
      </w:r>
      <w:r w:rsidRPr="00CA22F4">
        <w:rPr>
          <w:color w:val="6D6E71"/>
          <w:spacing w:val="-4"/>
          <w:lang w:val="nl-NL"/>
        </w:rPr>
        <w:t>r</w:t>
      </w:r>
      <w:r w:rsidRPr="00CA22F4">
        <w:rPr>
          <w:color w:val="6D6E71"/>
          <w:lang w:val="nl-NL"/>
        </w:rPr>
        <w:t>soonlijk</w:t>
      </w:r>
      <w:r w:rsidRPr="00CA22F4">
        <w:rPr>
          <w:color w:val="6D6E71"/>
          <w:spacing w:val="-9"/>
          <w:lang w:val="nl-NL"/>
        </w:rPr>
        <w:t xml:space="preserve"> </w:t>
      </w:r>
      <w:r w:rsidRPr="00CA22F4">
        <w:rPr>
          <w:color w:val="6D6E71"/>
          <w:spacing w:val="-3"/>
          <w:lang w:val="nl-NL"/>
        </w:rPr>
        <w:t>v</w:t>
      </w:r>
      <w:r w:rsidRPr="00CA22F4">
        <w:rPr>
          <w:color w:val="6D6E71"/>
          <w:lang w:val="nl-NL"/>
        </w:rPr>
        <w:t>erlies</w:t>
      </w:r>
      <w:r w:rsidRPr="00CA22F4">
        <w:rPr>
          <w:color w:val="6D6E71"/>
          <w:spacing w:val="-9"/>
          <w:lang w:val="nl-NL"/>
        </w:rPr>
        <w:t xml:space="preserve"> </w:t>
      </w:r>
      <w:r w:rsidRPr="00CA22F4">
        <w:rPr>
          <w:color w:val="6D6E71"/>
          <w:lang w:val="nl-NL"/>
        </w:rPr>
        <w:t>en</w:t>
      </w:r>
      <w:r w:rsidRPr="00CA22F4">
        <w:rPr>
          <w:color w:val="6D6E71"/>
          <w:spacing w:val="-8"/>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p>
    <w:p w14:paraId="23AF92B5" w14:textId="77777777" w:rsidR="00624579" w:rsidRPr="00CA22F4" w:rsidRDefault="00CA22F4">
      <w:pPr>
        <w:pStyle w:val="Plattetekst"/>
        <w:spacing w:line="264" w:lineRule="exact"/>
        <w:rPr>
          <w:lang w:val="nl-NL"/>
        </w:rPr>
      </w:pPr>
      <w:r w:rsidRPr="00CA22F4">
        <w:rPr>
          <w:color w:val="6D6E71"/>
          <w:spacing w:val="-2"/>
          <w:lang w:val="nl-NL"/>
        </w:rPr>
        <w:t>c</w:t>
      </w:r>
      <w:r w:rsidRPr="00CA22F4">
        <w:rPr>
          <w:color w:val="6D6E71"/>
          <w:lang w:val="nl-NL"/>
        </w:rPr>
        <w:t>onc</w:t>
      </w:r>
      <w:r w:rsidRPr="00CA22F4">
        <w:rPr>
          <w:color w:val="6D6E71"/>
          <w:spacing w:val="-3"/>
          <w:lang w:val="nl-NL"/>
        </w:rPr>
        <w:t>r</w:t>
      </w:r>
      <w:r w:rsidRPr="00CA22F4">
        <w:rPr>
          <w:color w:val="6D6E71"/>
          <w:spacing w:val="-2"/>
          <w:lang w:val="nl-NL"/>
        </w:rPr>
        <w:t>e</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lang w:val="nl-NL"/>
        </w:rPr>
        <w:t>mo</w:t>
      </w:r>
      <w:r w:rsidRPr="00CA22F4">
        <w:rPr>
          <w:color w:val="6D6E71"/>
          <w:spacing w:val="-2"/>
          <w:lang w:val="nl-NL"/>
        </w:rPr>
        <w:t>g</w:t>
      </w:r>
      <w:r w:rsidRPr="00CA22F4">
        <w:rPr>
          <w:color w:val="6D6E71"/>
          <w:lang w:val="nl-NL"/>
        </w:rPr>
        <w:t>elijkheden</w:t>
      </w:r>
      <w:r w:rsidRPr="00CA22F4">
        <w:rPr>
          <w:color w:val="6D6E71"/>
          <w:spacing w:val="7"/>
          <w:lang w:val="nl-NL"/>
        </w:rPr>
        <w:t xml:space="preserve"> </w:t>
      </w:r>
      <w:r w:rsidRPr="00CA22F4">
        <w:rPr>
          <w:color w:val="6D6E71"/>
          <w:spacing w:val="-3"/>
          <w:lang w:val="nl-NL"/>
        </w:rPr>
        <w:t>v</w:t>
      </w:r>
      <w:r w:rsidRPr="00CA22F4">
        <w:rPr>
          <w:color w:val="6D6E71"/>
          <w:lang w:val="nl-NL"/>
        </w:rPr>
        <w:t>oor</w:t>
      </w:r>
      <w:r w:rsidRPr="00CA22F4">
        <w:rPr>
          <w:color w:val="6D6E71"/>
          <w:spacing w:val="7"/>
          <w:lang w:val="nl-NL"/>
        </w:rPr>
        <w:t xml:space="preserve"> </w:t>
      </w:r>
      <w:r w:rsidRPr="00CA22F4">
        <w:rPr>
          <w:color w:val="6D6E71"/>
          <w:spacing w:val="-3"/>
          <w:lang w:val="nl-NL"/>
        </w:rPr>
        <w:t>st</w:t>
      </w:r>
      <w:r w:rsidRPr="00CA22F4">
        <w:rPr>
          <w:color w:val="6D6E71"/>
          <w:lang w:val="nl-NL"/>
        </w:rPr>
        <w:t>eun</w:t>
      </w:r>
      <w:r w:rsidRPr="00CA22F4">
        <w:rPr>
          <w:color w:val="6D6E71"/>
          <w:spacing w:val="7"/>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7"/>
          <w:lang w:val="nl-NL"/>
        </w:rPr>
        <w:t xml:space="preserve"> </w:t>
      </w:r>
      <w:r w:rsidRPr="00CA22F4">
        <w:rPr>
          <w:color w:val="6D6E71"/>
          <w:lang w:val="nl-NL"/>
        </w:rPr>
        <w:t>U</w:t>
      </w:r>
      <w:r w:rsidRPr="00CA22F4">
        <w:rPr>
          <w:color w:val="6D6E71"/>
          <w:spacing w:val="7"/>
          <w:lang w:val="nl-NL"/>
        </w:rPr>
        <w:t xml:space="preserv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6"/>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advieslijn</w:t>
      </w:r>
      <w:r w:rsidRPr="00CA22F4">
        <w:rPr>
          <w:color w:val="6D6E71"/>
          <w:spacing w:val="8"/>
          <w:lang w:val="nl-NL"/>
        </w:rPr>
        <w:t xml:space="preserve"> </w:t>
      </w:r>
      <w:r w:rsidRPr="00CA22F4">
        <w:rPr>
          <w:color w:val="6D6E71"/>
          <w:lang w:val="nl-NL"/>
        </w:rPr>
        <w:t>bellen</w:t>
      </w:r>
      <w:r w:rsidRPr="00CA22F4">
        <w:rPr>
          <w:color w:val="6D6E71"/>
          <w:spacing w:val="7"/>
          <w:lang w:val="nl-NL"/>
        </w:rPr>
        <w:t xml:space="preserve"> </w:t>
      </w:r>
      <w:r w:rsidRPr="00CA22F4">
        <w:rPr>
          <w:color w:val="6D6E71"/>
          <w:spacing w:val="-4"/>
          <w:lang w:val="nl-NL"/>
        </w:rPr>
        <w:t>v</w:t>
      </w:r>
      <w:r w:rsidRPr="00CA22F4">
        <w:rPr>
          <w:color w:val="6D6E71"/>
          <w:lang w:val="nl-NL"/>
        </w:rPr>
        <w:t>an</w:t>
      </w:r>
      <w:r w:rsidRPr="00CA22F4">
        <w:rPr>
          <w:color w:val="6D6E71"/>
          <w:spacing w:val="7"/>
          <w:lang w:val="nl-NL"/>
        </w:rPr>
        <w:t xml:space="preserve"> </w:t>
      </w:r>
      <w:r w:rsidRPr="00CA22F4">
        <w:rPr>
          <w:color w:val="6D6E71"/>
          <w:lang w:val="nl-NL"/>
        </w:rPr>
        <w:t>maandag</w:t>
      </w:r>
    </w:p>
    <w:p w14:paraId="219C01F2" w14:textId="77777777" w:rsidR="00624579" w:rsidRPr="00CA22F4" w:rsidRDefault="00CA22F4">
      <w:pPr>
        <w:pStyle w:val="Plattetekst"/>
        <w:spacing w:line="264" w:lineRule="exact"/>
        <w:rPr>
          <w:lang w:val="nl-NL"/>
        </w:rPr>
      </w:pPr>
      <w:r w:rsidRPr="00CA22F4">
        <w:rPr>
          <w:color w:val="6D6E71"/>
          <w:spacing w:val="-3"/>
          <w:lang w:val="nl-NL"/>
        </w:rPr>
        <w:t>t</w:t>
      </w:r>
      <w:r w:rsidRPr="00CA22F4">
        <w:rPr>
          <w:color w:val="6D6E71"/>
          <w:lang w:val="nl-NL"/>
        </w:rPr>
        <w:t>ot</w:t>
      </w:r>
      <w:r w:rsidRPr="00CA22F4">
        <w:rPr>
          <w:color w:val="6D6E71"/>
          <w:spacing w:val="15"/>
          <w:lang w:val="nl-NL"/>
        </w:rPr>
        <w:t xml:space="preserve"> </w:t>
      </w:r>
      <w:r w:rsidRPr="00CA22F4">
        <w:rPr>
          <w:color w:val="6D6E71"/>
          <w:lang w:val="nl-NL"/>
        </w:rPr>
        <w:t>vrijdag</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09.00-12.00</w:t>
      </w:r>
      <w:r w:rsidRPr="00CA22F4">
        <w:rPr>
          <w:color w:val="6D6E71"/>
          <w:spacing w:val="15"/>
          <w:lang w:val="nl-NL"/>
        </w:rPr>
        <w:t xml:space="preserve"> </w:t>
      </w:r>
      <w:r w:rsidRPr="00CA22F4">
        <w:rPr>
          <w:color w:val="6D6E71"/>
          <w:lang w:val="nl-NL"/>
        </w:rPr>
        <w:t>uu</w:t>
      </w:r>
      <w:r w:rsidRPr="00CA22F4">
        <w:rPr>
          <w:color w:val="6D6E71"/>
          <w:spacing w:val="-19"/>
          <w:lang w:val="nl-NL"/>
        </w:rPr>
        <w:t>r</w:t>
      </w:r>
      <w:r w:rsidRPr="00CA22F4">
        <w:rPr>
          <w:color w:val="6D6E71"/>
          <w:lang w:val="nl-NL"/>
        </w:rPr>
        <w:t>,</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0900</w:t>
      </w:r>
      <w:r w:rsidRPr="00CA22F4">
        <w:rPr>
          <w:color w:val="6D6E71"/>
          <w:spacing w:val="15"/>
          <w:lang w:val="nl-NL"/>
        </w:rPr>
        <w:t xml:space="preserve"> </w:t>
      </w:r>
      <w:r w:rsidRPr="00CA22F4">
        <w:rPr>
          <w:color w:val="6D6E71"/>
          <w:lang w:val="nl-NL"/>
        </w:rPr>
        <w:t>-</w:t>
      </w:r>
      <w:r w:rsidRPr="00CA22F4">
        <w:rPr>
          <w:color w:val="6D6E71"/>
          <w:spacing w:val="15"/>
          <w:lang w:val="nl-NL"/>
        </w:rPr>
        <w:t xml:space="preserve"> </w:t>
      </w:r>
      <w:r w:rsidRPr="00CA22F4">
        <w:rPr>
          <w:color w:val="6D6E71"/>
          <w:lang w:val="nl-NL"/>
        </w:rPr>
        <w:t>233</w:t>
      </w:r>
      <w:r w:rsidRPr="00CA22F4">
        <w:rPr>
          <w:color w:val="6D6E71"/>
          <w:spacing w:val="15"/>
          <w:lang w:val="nl-NL"/>
        </w:rPr>
        <w:t xml:space="preserve"> </w:t>
      </w:r>
      <w:r w:rsidRPr="00CA22F4">
        <w:rPr>
          <w:color w:val="6D6E71"/>
          <w:lang w:val="nl-NL"/>
        </w:rPr>
        <w:t>41</w:t>
      </w:r>
      <w:r w:rsidRPr="00CA22F4">
        <w:rPr>
          <w:color w:val="6D6E71"/>
          <w:spacing w:val="15"/>
          <w:lang w:val="nl-NL"/>
        </w:rPr>
        <w:t xml:space="preserve"> </w:t>
      </w:r>
      <w:r w:rsidRPr="00CA22F4">
        <w:rPr>
          <w:color w:val="6D6E71"/>
          <w:lang w:val="nl-NL"/>
        </w:rPr>
        <w:t>41.</w:t>
      </w:r>
      <w:r w:rsidRPr="00CA22F4">
        <w:rPr>
          <w:color w:val="6D6E71"/>
          <w:spacing w:val="15"/>
          <w:lang w:val="nl-NL"/>
        </w:rPr>
        <w:t xml:space="preserve"> </w:t>
      </w:r>
      <w:r w:rsidRPr="00CA22F4">
        <w:rPr>
          <w:color w:val="6D6E71"/>
          <w:lang w:val="nl-NL"/>
        </w:rPr>
        <w:t>Op</w:t>
      </w:r>
      <w:r w:rsidRPr="00CA22F4">
        <w:rPr>
          <w:color w:val="6D6E71"/>
          <w:spacing w:val="15"/>
          <w:lang w:val="nl-NL"/>
        </w:rPr>
        <w:t xml:space="preserve"> </w:t>
      </w:r>
      <w:r w:rsidRPr="00CA22F4">
        <w:rPr>
          <w:color w:val="6D6E71"/>
          <w:lang w:val="nl-NL"/>
        </w:rPr>
        <w:t>donde</w:t>
      </w:r>
      <w:r w:rsidRPr="00CA22F4">
        <w:rPr>
          <w:color w:val="6D6E71"/>
          <w:spacing w:val="-3"/>
          <w:lang w:val="nl-NL"/>
        </w:rPr>
        <w:t>r</w:t>
      </w:r>
      <w:r w:rsidRPr="00CA22F4">
        <w:rPr>
          <w:color w:val="6D6E71"/>
          <w:lang w:val="nl-NL"/>
        </w:rPr>
        <w:t>da</w:t>
      </w:r>
      <w:r w:rsidRPr="00CA22F4">
        <w:rPr>
          <w:color w:val="6D6E71"/>
          <w:spacing w:val="-5"/>
          <w:lang w:val="nl-NL"/>
        </w:rPr>
        <w:t>g</w:t>
      </w:r>
      <w:r w:rsidRPr="00CA22F4">
        <w:rPr>
          <w:color w:val="6D6E71"/>
          <w:spacing w:val="-4"/>
          <w:lang w:val="nl-NL"/>
        </w:rPr>
        <w:t>a</w:t>
      </w:r>
      <w:r w:rsidRPr="00CA22F4">
        <w:rPr>
          <w:color w:val="6D6E71"/>
          <w:spacing w:val="-3"/>
          <w:lang w:val="nl-NL"/>
        </w:rPr>
        <w:t>v</w:t>
      </w:r>
      <w:r w:rsidRPr="00CA22F4">
        <w:rPr>
          <w:color w:val="6D6E71"/>
          <w:lang w:val="nl-NL"/>
        </w:rPr>
        <w:t>ond</w:t>
      </w:r>
      <w:r w:rsidRPr="00CA22F4">
        <w:rPr>
          <w:color w:val="6D6E71"/>
          <w:spacing w:val="15"/>
          <w:lang w:val="nl-NL"/>
        </w:rPr>
        <w:t xml:space="preserve"> </w:t>
      </w:r>
      <w:r w:rsidRPr="00CA22F4">
        <w:rPr>
          <w:color w:val="6D6E71"/>
          <w:lang w:val="nl-NL"/>
        </w:rPr>
        <w:t>is</w:t>
      </w:r>
      <w:r w:rsidRPr="00CA22F4">
        <w:rPr>
          <w:color w:val="6D6E71"/>
          <w:spacing w:val="15"/>
          <w:lang w:val="nl-NL"/>
        </w:rPr>
        <w:t xml:space="preserve"> </w:t>
      </w:r>
      <w:r w:rsidRPr="00CA22F4">
        <w:rPr>
          <w:color w:val="6D6E71"/>
          <w:lang w:val="nl-NL"/>
        </w:rPr>
        <w:t>d</w:t>
      </w:r>
      <w:r w:rsidRPr="00CA22F4">
        <w:rPr>
          <w:color w:val="6D6E71"/>
          <w:spacing w:val="-3"/>
          <w:lang w:val="nl-NL"/>
        </w:rPr>
        <w:t>e</w:t>
      </w:r>
      <w:r w:rsidRPr="00CA22F4">
        <w:rPr>
          <w:color w:val="6D6E71"/>
          <w:spacing w:val="-5"/>
          <w:lang w:val="nl-NL"/>
        </w:rPr>
        <w:t>z</w:t>
      </w:r>
      <w:r w:rsidRPr="00CA22F4">
        <w:rPr>
          <w:color w:val="6D6E71"/>
          <w:lang w:val="nl-NL"/>
        </w:rPr>
        <w:t>e</w:t>
      </w:r>
      <w:r w:rsidRPr="00CA22F4">
        <w:rPr>
          <w:color w:val="6D6E71"/>
          <w:spacing w:val="15"/>
          <w:lang w:val="nl-NL"/>
        </w:rPr>
        <w:t xml:space="preserve"> </w:t>
      </w:r>
      <w:r w:rsidRPr="00CA22F4">
        <w:rPr>
          <w:color w:val="6D6E71"/>
          <w:lang w:val="nl-NL"/>
        </w:rPr>
        <w:t>lijn</w:t>
      </w:r>
      <w:r w:rsidRPr="00CA22F4">
        <w:rPr>
          <w:color w:val="6D6E71"/>
          <w:spacing w:val="15"/>
          <w:lang w:val="nl-NL"/>
        </w:rPr>
        <w:t xml:space="preserve"> </w:t>
      </w:r>
      <w:r w:rsidRPr="00CA22F4">
        <w:rPr>
          <w:color w:val="6D6E71"/>
          <w:spacing w:val="-4"/>
          <w:lang w:val="nl-NL"/>
        </w:rPr>
        <w:t>v</w:t>
      </w:r>
      <w:r w:rsidRPr="00CA22F4">
        <w:rPr>
          <w:color w:val="6D6E71"/>
          <w:lang w:val="nl-NL"/>
        </w:rPr>
        <w:t>an</w:t>
      </w:r>
      <w:r w:rsidRPr="00CA22F4">
        <w:rPr>
          <w:color w:val="6D6E71"/>
          <w:spacing w:val="15"/>
          <w:lang w:val="nl-NL"/>
        </w:rPr>
        <w:t xml:space="preserve"> </w:t>
      </w:r>
      <w:r w:rsidRPr="00CA22F4">
        <w:rPr>
          <w:color w:val="6D6E71"/>
          <w:lang w:val="nl-NL"/>
        </w:rPr>
        <w:t>17.00-20.00</w:t>
      </w:r>
      <w:r w:rsidRPr="00CA22F4">
        <w:rPr>
          <w:color w:val="6D6E71"/>
          <w:spacing w:val="15"/>
          <w:lang w:val="nl-NL"/>
        </w:rPr>
        <w:t xml:space="preserve"> </w:t>
      </w:r>
      <w:r w:rsidRPr="00CA22F4">
        <w:rPr>
          <w:color w:val="6D6E71"/>
          <w:lang w:val="nl-NL"/>
        </w:rPr>
        <w:t>uur</w:t>
      </w:r>
    </w:p>
    <w:p w14:paraId="790372BC" w14:textId="77777777" w:rsidR="00624579" w:rsidRPr="00CA22F4" w:rsidRDefault="00CA22F4">
      <w:pPr>
        <w:pStyle w:val="Plattetekst"/>
        <w:spacing w:line="264" w:lineRule="exact"/>
        <w:rPr>
          <w:lang w:val="nl-NL"/>
        </w:rPr>
      </w:pPr>
      <w:r w:rsidRPr="00CA22F4">
        <w:rPr>
          <w:color w:val="6D6E71"/>
          <w:lang w:val="nl-NL"/>
        </w:rPr>
        <w:t xml:space="preserve">speciaal </w:t>
      </w:r>
      <w:r w:rsidRPr="00CA22F4">
        <w:rPr>
          <w:color w:val="6D6E71"/>
          <w:spacing w:val="-2"/>
          <w:lang w:val="nl-NL"/>
        </w:rPr>
        <w:t>v</w:t>
      </w:r>
      <w:r w:rsidRPr="00CA22F4">
        <w:rPr>
          <w:color w:val="6D6E71"/>
          <w:lang w:val="nl-NL"/>
        </w:rPr>
        <w:t>oor kinde</w:t>
      </w:r>
      <w:r w:rsidRPr="00CA22F4">
        <w:rPr>
          <w:color w:val="6D6E71"/>
          <w:spacing w:val="-3"/>
          <w:lang w:val="nl-NL"/>
        </w:rPr>
        <w:t>r</w:t>
      </w:r>
      <w:r w:rsidRPr="00CA22F4">
        <w:rPr>
          <w:color w:val="6D6E71"/>
          <w:lang w:val="nl-NL"/>
        </w:rPr>
        <w:t>en en 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 be</w:t>
      </w:r>
      <w:r w:rsidRPr="00CA22F4">
        <w:rPr>
          <w:color w:val="6D6E71"/>
          <w:spacing w:val="-3"/>
          <w:lang w:val="nl-NL"/>
        </w:rPr>
        <w:t>r</w:t>
      </w:r>
      <w:r w:rsidRPr="00CA22F4">
        <w:rPr>
          <w:color w:val="6D6E71"/>
          <w:lang w:val="nl-NL"/>
        </w:rPr>
        <w:t>eikbaa</w:t>
      </w:r>
      <w:r w:rsidRPr="00CA22F4">
        <w:rPr>
          <w:color w:val="6D6E71"/>
          <w:spacing w:val="-23"/>
          <w:lang w:val="nl-NL"/>
        </w:rPr>
        <w:t>r</w:t>
      </w:r>
      <w:r w:rsidRPr="00CA22F4">
        <w:rPr>
          <w:color w:val="6D6E71"/>
          <w:lang w:val="nl-NL"/>
        </w:rPr>
        <w:t>.</w:t>
      </w:r>
    </w:p>
    <w:p w14:paraId="14557DA0" w14:textId="77777777" w:rsidR="00624579" w:rsidRPr="00CA22F4" w:rsidRDefault="00624579">
      <w:pPr>
        <w:spacing w:before="19" w:line="240" w:lineRule="exact"/>
        <w:rPr>
          <w:sz w:val="24"/>
          <w:szCs w:val="24"/>
          <w:lang w:val="nl-NL"/>
        </w:rPr>
      </w:pPr>
    </w:p>
    <w:p w14:paraId="2EC1292F" w14:textId="77777777" w:rsidR="00624579" w:rsidRPr="00CA22F4" w:rsidRDefault="00CA22F4">
      <w:pPr>
        <w:pStyle w:val="Kop4"/>
        <w:rPr>
          <w:b w:val="0"/>
          <w:bCs w:val="0"/>
          <w:lang w:val="nl-NL"/>
        </w:rPr>
      </w:pPr>
      <w:r w:rsidRPr="00CA22F4">
        <w:rPr>
          <w:color w:val="6D6E71"/>
          <w:spacing w:val="-11"/>
          <w:lang w:val="nl-NL"/>
        </w:rPr>
        <w:t>V</w:t>
      </w:r>
      <w:r w:rsidRPr="00CA22F4">
        <w:rPr>
          <w:color w:val="6D6E71"/>
          <w:lang w:val="nl-NL"/>
        </w:rPr>
        <w:t>oorlic</w:t>
      </w:r>
      <w:r w:rsidRPr="00CA22F4">
        <w:rPr>
          <w:color w:val="6D6E71"/>
          <w:spacing w:val="-3"/>
          <w:lang w:val="nl-NL"/>
        </w:rPr>
        <w:t>h</w:t>
      </w:r>
      <w:r w:rsidRPr="00CA22F4">
        <w:rPr>
          <w:color w:val="6D6E71"/>
          <w:lang w:val="nl-NL"/>
        </w:rPr>
        <w:t>ting</w:t>
      </w:r>
    </w:p>
    <w:p w14:paraId="4355C38B" w14:textId="77777777" w:rsidR="00624579" w:rsidRPr="00CA22F4" w:rsidRDefault="00CA22F4">
      <w:pPr>
        <w:pStyle w:val="Plattetekst"/>
        <w:spacing w:line="264" w:lineRule="exact"/>
        <w:rPr>
          <w:lang w:val="nl-NL"/>
        </w:rPr>
      </w:pPr>
      <w:r w:rsidRPr="00CA22F4">
        <w:rPr>
          <w:color w:val="6D6E71"/>
          <w:lang w:val="nl-NL"/>
        </w:rPr>
        <w:t>Ac</w:t>
      </w:r>
      <w:r w:rsidRPr="00CA22F4">
        <w:rPr>
          <w:color w:val="6D6E71"/>
          <w:spacing w:val="-3"/>
          <w:lang w:val="nl-NL"/>
        </w:rPr>
        <w:t>ht</w:t>
      </w:r>
      <w:r w:rsidRPr="00CA22F4">
        <w:rPr>
          <w:color w:val="6D6E71"/>
          <w:lang w:val="nl-NL"/>
        </w:rPr>
        <w:t>er</w:t>
      </w:r>
      <w:r w:rsidRPr="00CA22F4">
        <w:rPr>
          <w:color w:val="6D6E71"/>
          <w:spacing w:val="31"/>
          <w:lang w:val="nl-NL"/>
        </w:rPr>
        <w:t xml:space="preserve"> </w:t>
      </w:r>
      <w:r w:rsidRPr="00CA22F4">
        <w:rPr>
          <w:color w:val="6D6E71"/>
          <w:lang w:val="nl-NL"/>
        </w:rPr>
        <w:t>de</w:t>
      </w:r>
      <w:r w:rsidRPr="00CA22F4">
        <w:rPr>
          <w:color w:val="6D6E71"/>
          <w:spacing w:val="31"/>
          <w:lang w:val="nl-NL"/>
        </w:rPr>
        <w:t xml:space="preserve"> </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enboog</w:t>
      </w:r>
      <w:r w:rsidRPr="00CA22F4">
        <w:rPr>
          <w:color w:val="6D6E71"/>
          <w:spacing w:val="31"/>
          <w:lang w:val="nl-NL"/>
        </w:rPr>
        <w:t xml:space="preserve"> </w:t>
      </w:r>
      <w:r w:rsidRPr="00CA22F4">
        <w:rPr>
          <w:color w:val="6D6E71"/>
          <w:spacing w:val="-2"/>
          <w:lang w:val="nl-NL"/>
        </w:rPr>
        <w:t>g</w:t>
      </w:r>
      <w:r w:rsidRPr="00CA22F4">
        <w:rPr>
          <w:color w:val="6D6E71"/>
          <w:lang w:val="nl-NL"/>
        </w:rPr>
        <w:t>e</w:t>
      </w:r>
      <w:r w:rsidRPr="00CA22F4">
        <w:rPr>
          <w:color w:val="6D6E71"/>
          <w:spacing w:val="-3"/>
          <w:lang w:val="nl-NL"/>
        </w:rPr>
        <w:t>e</w:t>
      </w:r>
      <w:r w:rsidRPr="00CA22F4">
        <w:rPr>
          <w:color w:val="6D6E71"/>
          <w:lang w:val="nl-NL"/>
        </w:rPr>
        <w:t>ft</w:t>
      </w:r>
      <w:r w:rsidRPr="00CA22F4">
        <w:rPr>
          <w:color w:val="6D6E71"/>
          <w:spacing w:val="31"/>
          <w:lang w:val="nl-NL"/>
        </w:rPr>
        <w:t xml:space="preserve"> </w:t>
      </w:r>
      <w:r w:rsidRPr="00CA22F4">
        <w:rPr>
          <w:color w:val="6D6E71"/>
          <w:spacing w:val="-5"/>
          <w:lang w:val="nl-NL"/>
        </w:rPr>
        <w:t>z</w:t>
      </w:r>
      <w:r w:rsidRPr="00CA22F4">
        <w:rPr>
          <w:color w:val="6D6E71"/>
          <w:lang w:val="nl-NL"/>
        </w:rPr>
        <w:t>es</w:t>
      </w:r>
      <w:r w:rsidRPr="00CA22F4">
        <w:rPr>
          <w:color w:val="6D6E71"/>
          <w:spacing w:val="31"/>
          <w:lang w:val="nl-NL"/>
        </w:rPr>
        <w:t xml:space="preserve"> </w:t>
      </w:r>
      <w:r w:rsidRPr="00CA22F4">
        <w:rPr>
          <w:color w:val="6D6E71"/>
          <w:lang w:val="nl-NL"/>
        </w:rPr>
        <w:t>publi</w:t>
      </w:r>
      <w:r w:rsidRPr="00CA22F4">
        <w:rPr>
          <w:color w:val="6D6E71"/>
          <w:spacing w:val="-2"/>
          <w:lang w:val="nl-NL"/>
        </w:rPr>
        <w:t>c</w:t>
      </w:r>
      <w:r w:rsidRPr="00CA22F4">
        <w:rPr>
          <w:color w:val="6D6E71"/>
          <w:spacing w:val="-3"/>
          <w:lang w:val="nl-NL"/>
        </w:rPr>
        <w:t>a</w:t>
      </w:r>
      <w:r w:rsidRPr="00CA22F4">
        <w:rPr>
          <w:color w:val="6D6E71"/>
          <w:lang w:val="nl-NL"/>
        </w:rPr>
        <w:t>ties</w:t>
      </w:r>
      <w:r w:rsidRPr="00CA22F4">
        <w:rPr>
          <w:color w:val="6D6E71"/>
          <w:spacing w:val="31"/>
          <w:lang w:val="nl-NL"/>
        </w:rPr>
        <w:t xml:space="preserve"> </w:t>
      </w:r>
      <w:r w:rsidRPr="00CA22F4">
        <w:rPr>
          <w:color w:val="6D6E71"/>
          <w:lang w:val="nl-NL"/>
        </w:rPr>
        <w:t>uit</w:t>
      </w:r>
      <w:r w:rsidRPr="00CA22F4">
        <w:rPr>
          <w:color w:val="6D6E71"/>
          <w:spacing w:val="31"/>
          <w:lang w:val="nl-NL"/>
        </w:rPr>
        <w:t xml:space="preserve"> </w:t>
      </w:r>
      <w:r w:rsidRPr="00CA22F4">
        <w:rPr>
          <w:color w:val="6D6E71"/>
          <w:lang w:val="nl-NL"/>
        </w:rPr>
        <w:t>en</w:t>
      </w:r>
      <w:r w:rsidRPr="00CA22F4">
        <w:rPr>
          <w:color w:val="6D6E71"/>
          <w:spacing w:val="32"/>
          <w:lang w:val="nl-NL"/>
        </w:rPr>
        <w:t xml:space="preserve"> </w:t>
      </w:r>
      <w:r w:rsidRPr="00CA22F4">
        <w:rPr>
          <w:color w:val="6D6E71"/>
          <w:lang w:val="nl-NL"/>
        </w:rPr>
        <w:t>een</w:t>
      </w:r>
      <w:r w:rsidRPr="00CA22F4">
        <w:rPr>
          <w:color w:val="6D6E71"/>
          <w:spacing w:val="31"/>
          <w:lang w:val="nl-NL"/>
        </w:rPr>
        <w:t xml:space="preserve"> </w:t>
      </w:r>
      <w:r w:rsidRPr="00CA22F4">
        <w:rPr>
          <w:color w:val="6D6E71"/>
          <w:lang w:val="nl-NL"/>
        </w:rPr>
        <w:t>li</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spacing w:val="-3"/>
          <w:lang w:val="nl-NL"/>
        </w:rPr>
        <w:t>a</w:t>
      </w:r>
      <w:r w:rsidRPr="00CA22F4">
        <w:rPr>
          <w:color w:val="6D6E71"/>
          <w:lang w:val="nl-NL"/>
        </w:rPr>
        <w:t>tuurlij</w:t>
      </w:r>
      <w:r w:rsidRPr="00CA22F4">
        <w:rPr>
          <w:color w:val="6D6E71"/>
          <w:spacing w:val="-3"/>
          <w:lang w:val="nl-NL"/>
        </w:rPr>
        <w:t>s</w:t>
      </w:r>
      <w:r w:rsidRPr="00CA22F4">
        <w:rPr>
          <w:color w:val="6D6E71"/>
          <w:lang w:val="nl-NL"/>
        </w:rPr>
        <w:t>t</w:t>
      </w:r>
      <w:r w:rsidRPr="00CA22F4">
        <w:rPr>
          <w:color w:val="6D6E71"/>
          <w:spacing w:val="31"/>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1"/>
          <w:lang w:val="nl-NL"/>
        </w:rPr>
        <w:t xml:space="preserve"> </w:t>
      </w:r>
      <w:r w:rsidRPr="00CA22F4">
        <w:rPr>
          <w:color w:val="6D6E71"/>
          <w:lang w:val="nl-NL"/>
        </w:rPr>
        <w:t>boe</w:t>
      </w:r>
      <w:r w:rsidRPr="00CA22F4">
        <w:rPr>
          <w:color w:val="6D6E71"/>
          <w:spacing w:val="-8"/>
          <w:lang w:val="nl-NL"/>
        </w:rPr>
        <w:t>k</w:t>
      </w:r>
      <w:r w:rsidRPr="00CA22F4">
        <w:rPr>
          <w:color w:val="6D6E71"/>
          <w:lang w:val="nl-NL"/>
        </w:rPr>
        <w:t>en</w:t>
      </w:r>
      <w:r w:rsidRPr="00CA22F4">
        <w:rPr>
          <w:color w:val="6D6E71"/>
          <w:spacing w:val="3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31"/>
          <w:lang w:val="nl-NL"/>
        </w:rPr>
        <w:t xml:space="preserve"> </w:t>
      </w:r>
      <w:r w:rsidRPr="00CA22F4">
        <w:rPr>
          <w:color w:val="6D6E71"/>
          <w:spacing w:val="-4"/>
          <w:lang w:val="nl-NL"/>
        </w:rPr>
        <w:t>r</w:t>
      </w:r>
      <w:r w:rsidRPr="00CA22F4">
        <w:rPr>
          <w:color w:val="6D6E71"/>
          <w:lang w:val="nl-NL"/>
        </w:rPr>
        <w:t>ouw</w:t>
      </w:r>
      <w:r w:rsidRPr="00CA22F4">
        <w:rPr>
          <w:color w:val="6D6E71"/>
          <w:spacing w:val="31"/>
          <w:lang w:val="nl-NL"/>
        </w:rPr>
        <w:t xml:space="preserve"> </w:t>
      </w:r>
      <w:r w:rsidRPr="00CA22F4">
        <w:rPr>
          <w:color w:val="6D6E71"/>
          <w:lang w:val="nl-NL"/>
        </w:rPr>
        <w:t>en</w:t>
      </w:r>
      <w:r w:rsidRPr="00CA22F4">
        <w:rPr>
          <w:color w:val="6D6E71"/>
          <w:spacing w:val="3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4C3B92AC" w14:textId="77777777" w:rsidR="00624579" w:rsidRPr="00CA22F4" w:rsidRDefault="00CA22F4">
      <w:pPr>
        <w:pStyle w:val="Plattetekst"/>
        <w:spacing w:line="264" w:lineRule="exact"/>
        <w:rPr>
          <w:lang w:val="nl-NL"/>
        </w:rPr>
      </w:pPr>
      <w:r w:rsidRPr="00CA22F4">
        <w:rPr>
          <w:color w:val="6D6E71"/>
          <w:lang w:val="nl-NL"/>
        </w:rPr>
        <w:t>Daarnaa</w:t>
      </w:r>
      <w:r w:rsidRPr="00CA22F4">
        <w:rPr>
          <w:color w:val="6D6E71"/>
          <w:spacing w:val="-3"/>
          <w:lang w:val="nl-NL"/>
        </w:rPr>
        <w:t>s</w:t>
      </w:r>
      <w:r w:rsidRPr="00CA22F4">
        <w:rPr>
          <w:color w:val="6D6E71"/>
          <w:lang w:val="nl-NL"/>
        </w:rPr>
        <w:t>t</w:t>
      </w:r>
      <w:r w:rsidRPr="00CA22F4">
        <w:rPr>
          <w:color w:val="6D6E71"/>
          <w:spacing w:val="-2"/>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t</w:t>
      </w:r>
      <w:r w:rsidRPr="00CA22F4">
        <w:rPr>
          <w:color w:val="6D6E71"/>
          <w:spacing w:val="-2"/>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2"/>
          <w:lang w:val="nl-NL"/>
        </w:rPr>
        <w:t xml:space="preserve"> </w:t>
      </w:r>
      <w:r w:rsidRPr="00CA22F4">
        <w:rPr>
          <w:color w:val="6D6E71"/>
          <w:lang w:val="nl-NL"/>
        </w:rPr>
        <w:t>op</w:t>
      </w:r>
      <w:r w:rsidRPr="00CA22F4">
        <w:rPr>
          <w:color w:val="6D6E71"/>
          <w:spacing w:val="-1"/>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oek</w:t>
      </w:r>
      <w:r w:rsidRPr="00CA22F4">
        <w:rPr>
          <w:color w:val="6D6E71"/>
          <w:spacing w:val="-2"/>
          <w:lang w:val="nl-NL"/>
        </w:rPr>
        <w:t xml:space="preserve"> </w:t>
      </w:r>
      <w:r w:rsidRPr="00CA22F4">
        <w:rPr>
          <w:color w:val="6D6E71"/>
          <w:spacing w:val="-3"/>
          <w:lang w:val="nl-NL"/>
        </w:rPr>
        <w:t>st</w:t>
      </w:r>
      <w:r w:rsidRPr="00CA22F4">
        <w:rPr>
          <w:color w:val="6D6E71"/>
          <w:lang w:val="nl-NL"/>
        </w:rPr>
        <w:t>ands en</w:t>
      </w:r>
      <w:r w:rsidRPr="00CA22F4">
        <w:rPr>
          <w:color w:val="6D6E71"/>
          <w:spacing w:val="-2"/>
          <w:lang w:val="nl-NL"/>
        </w:rPr>
        <w:t xml:space="preserve"> </w:t>
      </w:r>
      <w:r w:rsidRPr="00CA22F4">
        <w:rPr>
          <w:color w:val="6D6E71"/>
          <w:lang w:val="nl-NL"/>
        </w:rPr>
        <w:t>l</w:t>
      </w:r>
      <w:r w:rsidRPr="00CA22F4">
        <w:rPr>
          <w:color w:val="6D6E71"/>
          <w:spacing w:val="-3"/>
          <w:lang w:val="nl-NL"/>
        </w:rPr>
        <w:t>e</w:t>
      </w:r>
      <w:r w:rsidRPr="00CA22F4">
        <w:rPr>
          <w:color w:val="6D6E71"/>
          <w:lang w:val="nl-NL"/>
        </w:rPr>
        <w:t>zin</w:t>
      </w:r>
      <w:r w:rsidRPr="00CA22F4">
        <w:rPr>
          <w:color w:val="6D6E71"/>
          <w:spacing w:val="-2"/>
          <w:lang w:val="nl-NL"/>
        </w:rPr>
        <w:t>g</w:t>
      </w:r>
      <w:r w:rsidRPr="00CA22F4">
        <w:rPr>
          <w:color w:val="6D6E71"/>
          <w:lang w:val="nl-NL"/>
        </w:rPr>
        <w:t>en.</w:t>
      </w:r>
      <w:r w:rsidRPr="00CA22F4">
        <w:rPr>
          <w:color w:val="6D6E71"/>
          <w:spacing w:val="-2"/>
          <w:lang w:val="nl-NL"/>
        </w:rPr>
        <w:t xml:space="preserve"> </w:t>
      </w:r>
      <w:r w:rsidRPr="00CA22F4">
        <w:rPr>
          <w:color w:val="6D6E71"/>
          <w:lang w:val="nl-NL"/>
        </w:rPr>
        <w:t>O</w:t>
      </w:r>
      <w:r w:rsidRPr="00CA22F4">
        <w:rPr>
          <w:color w:val="6D6E71"/>
          <w:spacing w:val="-4"/>
          <w:lang w:val="nl-NL"/>
        </w:rPr>
        <w:t>r</w:t>
      </w:r>
      <w:r w:rsidRPr="00CA22F4">
        <w:rPr>
          <w:color w:val="6D6E71"/>
          <w:spacing w:val="-5"/>
          <w:lang w:val="nl-NL"/>
        </w:rPr>
        <w:t>g</w:t>
      </w:r>
      <w:r w:rsidRPr="00CA22F4">
        <w:rPr>
          <w:color w:val="6D6E71"/>
          <w:lang w:val="nl-NL"/>
        </w:rPr>
        <w:t>anise</w:t>
      </w:r>
      <w:r w:rsidRPr="00CA22F4">
        <w:rPr>
          <w:color w:val="6D6E71"/>
          <w:spacing w:val="-3"/>
          <w:lang w:val="nl-NL"/>
        </w:rPr>
        <w:t>r</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an</w:t>
      </w:r>
      <w:r w:rsidRPr="00CA22F4">
        <w:rPr>
          <w:color w:val="6D6E71"/>
          <w:spacing w:val="-2"/>
          <w:lang w:val="nl-NL"/>
        </w:rPr>
        <w:t xml:space="preserve"> </w:t>
      </w:r>
      <w:r w:rsidRPr="00CA22F4">
        <w:rPr>
          <w:color w:val="6D6E71"/>
          <w:lang w:val="nl-NL"/>
        </w:rPr>
        <w:t>landelij</w:t>
      </w:r>
      <w:r w:rsidRPr="00CA22F4">
        <w:rPr>
          <w:color w:val="6D6E71"/>
          <w:spacing w:val="-7"/>
          <w:lang w:val="nl-NL"/>
        </w:rPr>
        <w:t>k</w:t>
      </w:r>
      <w:r w:rsidRPr="00CA22F4">
        <w:rPr>
          <w:color w:val="6D6E71"/>
          <w:lang w:val="nl-NL"/>
        </w:rPr>
        <w:t>e</w:t>
      </w:r>
      <w:r w:rsidRPr="00CA22F4">
        <w:rPr>
          <w:color w:val="6D6E71"/>
          <w:spacing w:val="-1"/>
          <w:lang w:val="nl-NL"/>
        </w:rPr>
        <w:t xml:space="preserve"> </w:t>
      </w:r>
      <w:r w:rsidRPr="00CA22F4">
        <w:rPr>
          <w:color w:val="6D6E71"/>
          <w:lang w:val="nl-NL"/>
        </w:rPr>
        <w:t>kinde</w:t>
      </w:r>
      <w:r w:rsidRPr="00CA22F4">
        <w:rPr>
          <w:color w:val="6D6E71"/>
          <w:spacing w:val="1"/>
          <w:lang w:val="nl-NL"/>
        </w:rPr>
        <w:t>r</w:t>
      </w:r>
      <w:r w:rsidRPr="00CA22F4">
        <w:rPr>
          <w:color w:val="6D6E71"/>
          <w:spacing w:val="-2"/>
          <w:lang w:val="nl-NL"/>
        </w:rPr>
        <w:t>w</w:t>
      </w:r>
      <w:r w:rsidRPr="00CA22F4">
        <w:rPr>
          <w:color w:val="6D6E71"/>
          <w:lang w:val="nl-NL"/>
        </w:rPr>
        <w:t>ee</w:t>
      </w:r>
      <w:r w:rsidRPr="00CA22F4">
        <w:rPr>
          <w:color w:val="6D6E71"/>
          <w:spacing w:val="-8"/>
          <w:lang w:val="nl-NL"/>
        </w:rPr>
        <w:t>k</w:t>
      </w:r>
      <w:r w:rsidRPr="00CA22F4">
        <w:rPr>
          <w:color w:val="6D6E71"/>
          <w:lang w:val="nl-NL"/>
        </w:rPr>
        <w:t>enden.</w:t>
      </w:r>
    </w:p>
    <w:p w14:paraId="2476AEE5" w14:textId="77777777" w:rsidR="00624579" w:rsidRPr="00CA22F4" w:rsidRDefault="00CA22F4">
      <w:pPr>
        <w:pStyle w:val="Plattetekst"/>
        <w:spacing w:line="264" w:lineRule="exact"/>
        <w:rPr>
          <w:lang w:val="nl-NL"/>
        </w:rPr>
      </w:pPr>
      <w:r w:rsidRPr="00CA22F4">
        <w:rPr>
          <w:color w:val="6D6E71"/>
          <w:spacing w:val="-4"/>
          <w:lang w:val="nl-NL"/>
        </w:rPr>
        <w:t>E</w:t>
      </w:r>
      <w:r w:rsidRPr="00CA22F4">
        <w:rPr>
          <w:color w:val="6D6E71"/>
          <w:lang w:val="nl-NL"/>
        </w:rPr>
        <w:t>en</w:t>
      </w:r>
      <w:r w:rsidRPr="00CA22F4">
        <w:rPr>
          <w:color w:val="6D6E71"/>
          <w:spacing w:val="4"/>
          <w:lang w:val="nl-NL"/>
        </w:rPr>
        <w:t xml:space="preserve"> </w:t>
      </w:r>
      <w:r w:rsidRPr="00CA22F4">
        <w:rPr>
          <w:color w:val="6D6E71"/>
          <w:lang w:val="nl-NL"/>
        </w:rPr>
        <w:t>aa</w:t>
      </w:r>
      <w:r w:rsidRPr="00CA22F4">
        <w:rPr>
          <w:color w:val="6D6E71"/>
          <w:spacing w:val="-2"/>
          <w:lang w:val="nl-NL"/>
        </w:rPr>
        <w:t>n</w:t>
      </w:r>
      <w:r w:rsidRPr="00CA22F4">
        <w:rPr>
          <w:color w:val="6D6E71"/>
          <w:spacing w:val="-3"/>
          <w:lang w:val="nl-NL"/>
        </w:rPr>
        <w:t>t</w:t>
      </w:r>
      <w:r w:rsidRPr="00CA22F4">
        <w:rPr>
          <w:color w:val="6D6E71"/>
          <w:lang w:val="nl-NL"/>
        </w:rPr>
        <w:t>al</w:t>
      </w:r>
      <w:r w:rsidRPr="00CA22F4">
        <w:rPr>
          <w:color w:val="6D6E71"/>
          <w:spacing w:val="5"/>
          <w:lang w:val="nl-NL"/>
        </w:rPr>
        <w:t xml:space="preserve"> </w:t>
      </w:r>
      <w:r w:rsidRPr="00CA22F4">
        <w:rPr>
          <w:color w:val="6D6E71"/>
          <w:lang w:val="nl-NL"/>
        </w:rPr>
        <w:t>maal</w:t>
      </w:r>
      <w:r w:rsidRPr="00CA22F4">
        <w:rPr>
          <w:color w:val="6D6E71"/>
          <w:spacing w:val="4"/>
          <w:lang w:val="nl-NL"/>
        </w:rPr>
        <w:t xml:space="preserve"> </w:t>
      </w:r>
      <w:r w:rsidRPr="00CA22F4">
        <w:rPr>
          <w:color w:val="6D6E71"/>
          <w:lang w:val="nl-NL"/>
        </w:rPr>
        <w:t>per</w:t>
      </w:r>
      <w:r w:rsidRPr="00CA22F4">
        <w:rPr>
          <w:color w:val="6D6E71"/>
          <w:spacing w:val="5"/>
          <w:lang w:val="nl-NL"/>
        </w:rPr>
        <w:t xml:space="preserve"> </w:t>
      </w:r>
      <w:r w:rsidRPr="00CA22F4">
        <w:rPr>
          <w:color w:val="6D6E71"/>
          <w:lang w:val="nl-NL"/>
        </w:rPr>
        <w:t>jaar</w:t>
      </w:r>
      <w:r w:rsidRPr="00CA22F4">
        <w:rPr>
          <w:color w:val="6D6E71"/>
          <w:spacing w:val="4"/>
          <w:lang w:val="nl-NL"/>
        </w:rPr>
        <w:t xml:space="preserve"> </w:t>
      </w:r>
      <w:r w:rsidRPr="00CA22F4">
        <w:rPr>
          <w:color w:val="6D6E71"/>
          <w:lang w:val="nl-NL"/>
        </w:rPr>
        <w:t>o</w:t>
      </w:r>
      <w:r w:rsidRPr="00CA22F4">
        <w:rPr>
          <w:color w:val="6D6E71"/>
          <w:spacing w:val="-3"/>
          <w:lang w:val="nl-NL"/>
        </w:rPr>
        <w:t>r</w:t>
      </w:r>
      <w:r w:rsidRPr="00CA22F4">
        <w:rPr>
          <w:color w:val="6D6E71"/>
          <w:spacing w:val="-5"/>
          <w:lang w:val="nl-NL"/>
        </w:rPr>
        <w:t>g</w:t>
      </w:r>
      <w:r w:rsidRPr="00CA22F4">
        <w:rPr>
          <w:color w:val="6D6E71"/>
          <w:lang w:val="nl-NL"/>
        </w:rPr>
        <w:t>aniseert</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spacing w:val="-3"/>
          <w:lang w:val="nl-NL"/>
        </w:rPr>
        <w:t>s</w:t>
      </w:r>
      <w:r w:rsidRPr="00CA22F4">
        <w:rPr>
          <w:color w:val="6D6E71"/>
          <w:lang w:val="nl-NL"/>
        </w:rPr>
        <w:t>tic</w:t>
      </w:r>
      <w:r w:rsidRPr="00CA22F4">
        <w:rPr>
          <w:color w:val="6D6E71"/>
          <w:spacing w:val="-2"/>
          <w:lang w:val="nl-NL"/>
        </w:rPr>
        <w:t>h</w:t>
      </w:r>
      <w:r w:rsidRPr="00CA22F4">
        <w:rPr>
          <w:color w:val="6D6E71"/>
          <w:lang w:val="nl-NL"/>
        </w:rPr>
        <w:t>ting</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2"/>
          <w:lang w:val="nl-NL"/>
        </w:rPr>
        <w:t>w</w:t>
      </w:r>
      <w:r w:rsidRPr="00CA22F4">
        <w:rPr>
          <w:color w:val="6D6E71"/>
          <w:lang w:val="nl-NL"/>
        </w:rPr>
        <w:t>ee</w:t>
      </w:r>
      <w:r w:rsidRPr="00CA22F4">
        <w:rPr>
          <w:color w:val="6D6E71"/>
          <w:spacing w:val="-8"/>
          <w:lang w:val="nl-NL"/>
        </w:rPr>
        <w:t>k</w:t>
      </w:r>
      <w:r w:rsidRPr="00CA22F4">
        <w:rPr>
          <w:color w:val="6D6E71"/>
          <w:lang w:val="nl-NL"/>
        </w:rPr>
        <w:t>end</w:t>
      </w:r>
      <w:r w:rsidRPr="00CA22F4">
        <w:rPr>
          <w:color w:val="6D6E71"/>
          <w:spacing w:val="4"/>
          <w:lang w:val="nl-NL"/>
        </w:rPr>
        <w:t xml:space="preserve"> </w:t>
      </w:r>
      <w:r w:rsidRPr="00CA22F4">
        <w:rPr>
          <w:color w:val="6D6E71"/>
          <w:spacing w:val="-3"/>
          <w:lang w:val="nl-NL"/>
        </w:rPr>
        <w:t>w</w:t>
      </w:r>
      <w:r w:rsidRPr="00CA22F4">
        <w:rPr>
          <w:color w:val="6D6E71"/>
          <w:lang w:val="nl-NL"/>
        </w:rPr>
        <w:t>aarin</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4"/>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5"/>
          <w:lang w:val="nl-NL"/>
        </w:rPr>
        <w:t xml:space="preserve"> </w:t>
      </w:r>
      <w:r w:rsidRPr="00CA22F4">
        <w:rPr>
          <w:color w:val="6D6E71"/>
          <w:lang w:val="nl-NL"/>
        </w:rPr>
        <w:t>die</w:t>
      </w:r>
      <w:r w:rsidRPr="00CA22F4">
        <w:rPr>
          <w:color w:val="6D6E71"/>
          <w:spacing w:val="4"/>
          <w:lang w:val="nl-NL"/>
        </w:rPr>
        <w:t xml:space="preserve"> </w:t>
      </w:r>
      <w:r w:rsidRPr="00CA22F4">
        <w:rPr>
          <w:color w:val="6D6E71"/>
          <w:lang w:val="nl-NL"/>
        </w:rPr>
        <w:t>een</w:t>
      </w:r>
      <w:r w:rsidRPr="00CA22F4">
        <w:rPr>
          <w:color w:val="6D6E71"/>
          <w:spacing w:val="5"/>
          <w:lang w:val="nl-NL"/>
        </w:rPr>
        <w:t xml:space="preserve"> </w:t>
      </w:r>
      <w:r w:rsidRPr="00CA22F4">
        <w:rPr>
          <w:color w:val="6D6E71"/>
          <w:spacing w:val="-3"/>
          <w:lang w:val="nl-NL"/>
        </w:rPr>
        <w:t>v</w:t>
      </w:r>
      <w:r w:rsidRPr="00CA22F4">
        <w:rPr>
          <w:color w:val="6D6E71"/>
          <w:lang w:val="nl-NL"/>
        </w:rPr>
        <w:t>erlies</w:t>
      </w:r>
    </w:p>
    <w:p w14:paraId="78205BEF" w14:textId="77777777" w:rsidR="00624579" w:rsidRPr="00CA22F4" w:rsidRDefault="00CA22F4">
      <w:pPr>
        <w:pStyle w:val="Plattetekst"/>
        <w:spacing w:line="264" w:lineRule="exact"/>
        <w:rPr>
          <w:lang w:val="nl-NL"/>
        </w:rPr>
      </w:pPr>
      <w:r w:rsidRPr="00CA22F4">
        <w:rPr>
          <w:color w:val="6D6E71"/>
          <w:lang w:val="nl-NL"/>
        </w:rPr>
        <w:t>hebben</w:t>
      </w:r>
      <w:r w:rsidRPr="00CA22F4">
        <w:rPr>
          <w:color w:val="6D6E71"/>
          <w:spacing w:val="13"/>
          <w:lang w:val="nl-NL"/>
        </w:rPr>
        <w:t xml:space="preserve"> </w:t>
      </w:r>
      <w:r w:rsidRPr="00CA22F4">
        <w:rPr>
          <w:color w:val="6D6E71"/>
          <w:lang w:val="nl-NL"/>
        </w:rPr>
        <w:t>mee</w:t>
      </w:r>
      <w:r w:rsidRPr="00CA22F4">
        <w:rPr>
          <w:color w:val="6D6E71"/>
          <w:spacing w:val="-3"/>
          <w:lang w:val="nl-NL"/>
        </w:rPr>
        <w:t>g</w:t>
      </w:r>
      <w:r w:rsidRPr="00CA22F4">
        <w:rPr>
          <w:color w:val="6D6E71"/>
          <w:lang w:val="nl-NL"/>
        </w:rPr>
        <w:t>emaa</w:t>
      </w:r>
      <w:r w:rsidRPr="00CA22F4">
        <w:rPr>
          <w:color w:val="6D6E71"/>
          <w:spacing w:val="-2"/>
          <w:lang w:val="nl-NL"/>
        </w:rPr>
        <w:t>k</w:t>
      </w:r>
      <w:r w:rsidRPr="00CA22F4">
        <w:rPr>
          <w:color w:val="6D6E71"/>
          <w:lang w:val="nl-NL"/>
        </w:rPr>
        <w:t>t,</w:t>
      </w:r>
      <w:r w:rsidRPr="00CA22F4">
        <w:rPr>
          <w:color w:val="6D6E71"/>
          <w:spacing w:val="13"/>
          <w:lang w:val="nl-NL"/>
        </w:rPr>
        <w:t xml:space="preserve"> </w:t>
      </w:r>
      <w:r w:rsidRPr="00CA22F4">
        <w:rPr>
          <w:color w:val="6D6E71"/>
          <w:lang w:val="nl-NL"/>
        </w:rPr>
        <w:t>hun</w:t>
      </w:r>
      <w:r w:rsidRPr="00CA22F4">
        <w:rPr>
          <w:color w:val="6D6E71"/>
          <w:spacing w:val="13"/>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oelens</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arin</w:t>
      </w:r>
      <w:r w:rsidRPr="00CA22F4">
        <w:rPr>
          <w:color w:val="6D6E71"/>
          <w:spacing w:val="-2"/>
          <w:lang w:val="nl-NL"/>
        </w:rPr>
        <w:t>g</w:t>
      </w:r>
      <w:r w:rsidRPr="00CA22F4">
        <w:rPr>
          <w:color w:val="6D6E71"/>
          <w:lang w:val="nl-NL"/>
        </w:rPr>
        <w:t>en</w:t>
      </w:r>
      <w:r w:rsidRPr="00CA22F4">
        <w:rPr>
          <w:color w:val="6D6E71"/>
          <w:spacing w:val="13"/>
          <w:lang w:val="nl-NL"/>
        </w:rPr>
        <w:t xml:space="preserve"> </w:t>
      </w:r>
      <w:r w:rsidRPr="00CA22F4">
        <w:rPr>
          <w:color w:val="6D6E71"/>
          <w:lang w:val="nl-NL"/>
        </w:rPr>
        <w:t>een</w:t>
      </w:r>
      <w:r w:rsidRPr="00CA22F4">
        <w:rPr>
          <w:color w:val="6D6E71"/>
          <w:spacing w:val="13"/>
          <w:lang w:val="nl-NL"/>
        </w:rPr>
        <w:t xml:space="preserve"> </w:t>
      </w:r>
      <w:r w:rsidRPr="00CA22F4">
        <w:rPr>
          <w:color w:val="6D6E71"/>
          <w:lang w:val="nl-NL"/>
        </w:rPr>
        <w:t>pla</w:t>
      </w:r>
      <w:r w:rsidRPr="00CA22F4">
        <w:rPr>
          <w:color w:val="6D6E71"/>
          <w:spacing w:val="-2"/>
          <w:lang w:val="nl-NL"/>
        </w:rPr>
        <w:t>a</w:t>
      </w:r>
      <w:r w:rsidRPr="00CA22F4">
        <w:rPr>
          <w:color w:val="6D6E71"/>
          <w:lang w:val="nl-NL"/>
        </w:rPr>
        <w:t>ts</w:t>
      </w:r>
      <w:r w:rsidRPr="00CA22F4">
        <w:rPr>
          <w:color w:val="6D6E71"/>
          <w:spacing w:val="13"/>
          <w:lang w:val="nl-NL"/>
        </w:rPr>
        <w:t xml:space="preserve"> </w:t>
      </w:r>
      <w:r w:rsidRPr="00CA22F4">
        <w:rPr>
          <w:color w:val="6D6E71"/>
          <w:spacing w:val="-3"/>
          <w:lang w:val="nl-NL"/>
        </w:rPr>
        <w:t>k</w:t>
      </w:r>
      <w:r w:rsidRPr="00CA22F4">
        <w:rPr>
          <w:color w:val="6D6E71"/>
          <w:lang w:val="nl-NL"/>
        </w:rPr>
        <w:t>unnen</w:t>
      </w:r>
      <w:r w:rsidRPr="00CA22F4">
        <w:rPr>
          <w:color w:val="6D6E71"/>
          <w:spacing w:val="13"/>
          <w:lang w:val="nl-NL"/>
        </w:rPr>
        <w:t xml:space="preserve"> </w:t>
      </w:r>
      <w:r w:rsidRPr="00CA22F4">
        <w:rPr>
          <w:color w:val="6D6E71"/>
          <w:spacing w:val="-2"/>
          <w:lang w:val="nl-NL"/>
        </w:rPr>
        <w:t>ge</w:t>
      </w:r>
      <w:r w:rsidRPr="00CA22F4">
        <w:rPr>
          <w:color w:val="6D6E71"/>
          <w:spacing w:val="-3"/>
          <w:lang w:val="nl-NL"/>
        </w:rPr>
        <w:t>v</w:t>
      </w:r>
      <w:r w:rsidRPr="00CA22F4">
        <w:rPr>
          <w:color w:val="6D6E71"/>
          <w:lang w:val="nl-NL"/>
        </w:rPr>
        <w:t>en</w:t>
      </w:r>
      <w:r w:rsidRPr="00CA22F4">
        <w:rPr>
          <w:color w:val="6D6E71"/>
          <w:spacing w:val="13"/>
          <w:lang w:val="nl-NL"/>
        </w:rPr>
        <w:t xml:space="preserve"> </w:t>
      </w:r>
      <w:r w:rsidRPr="00CA22F4">
        <w:rPr>
          <w:color w:val="6D6E71"/>
          <w:lang w:val="nl-NL"/>
        </w:rPr>
        <w:t>en</w:t>
      </w:r>
      <w:r w:rsidRPr="00CA22F4">
        <w:rPr>
          <w:color w:val="6D6E71"/>
          <w:spacing w:val="13"/>
          <w:lang w:val="nl-NL"/>
        </w:rPr>
        <w:t xml:space="preserve"> </w:t>
      </w:r>
      <w:r w:rsidRPr="00CA22F4">
        <w:rPr>
          <w:color w:val="6D6E71"/>
          <w:lang w:val="nl-NL"/>
        </w:rPr>
        <w:t>lot</w:t>
      </w:r>
      <w:r w:rsidRPr="00CA22F4">
        <w:rPr>
          <w:color w:val="6D6E71"/>
          <w:spacing w:val="-2"/>
          <w:lang w:val="nl-NL"/>
        </w:rPr>
        <w:t>g</w:t>
      </w:r>
      <w:r w:rsidRPr="00CA22F4">
        <w:rPr>
          <w:color w:val="6D6E71"/>
          <w:lang w:val="nl-NL"/>
        </w:rPr>
        <w:t>eno</w:t>
      </w:r>
      <w:r w:rsidRPr="00CA22F4">
        <w:rPr>
          <w:color w:val="6D6E71"/>
          <w:spacing w:val="-3"/>
          <w:lang w:val="nl-NL"/>
        </w:rPr>
        <w:t>t</w:t>
      </w:r>
      <w:r w:rsidRPr="00CA22F4">
        <w:rPr>
          <w:color w:val="6D6E71"/>
          <w:lang w:val="nl-NL"/>
        </w:rPr>
        <w:t>en</w:t>
      </w:r>
      <w:r w:rsidRPr="00CA22F4">
        <w:rPr>
          <w:color w:val="6D6E71"/>
          <w:spacing w:val="13"/>
          <w:lang w:val="nl-NL"/>
        </w:rPr>
        <w:t xml:space="preserve"> </w:t>
      </w:r>
      <w:r w:rsidRPr="00CA22F4">
        <w:rPr>
          <w:color w:val="6D6E71"/>
          <w:spacing w:val="-4"/>
          <w:lang w:val="nl-NL"/>
        </w:rPr>
        <w:t>v</w:t>
      </w:r>
      <w:r w:rsidRPr="00CA22F4">
        <w:rPr>
          <w:color w:val="6D6E71"/>
          <w:lang w:val="nl-NL"/>
        </w:rPr>
        <w:t>an</w:t>
      </w:r>
      <w:r w:rsidRPr="00CA22F4">
        <w:rPr>
          <w:color w:val="6D6E71"/>
          <w:spacing w:val="13"/>
          <w:lang w:val="nl-NL"/>
        </w:rPr>
        <w:t xml:space="preserve"> </w:t>
      </w:r>
      <w:r w:rsidRPr="00CA22F4">
        <w:rPr>
          <w:color w:val="6D6E71"/>
          <w:lang w:val="nl-NL"/>
        </w:rPr>
        <w:t>hun</w:t>
      </w:r>
      <w:r w:rsidRPr="00CA22F4">
        <w:rPr>
          <w:color w:val="6D6E71"/>
          <w:spacing w:val="13"/>
          <w:lang w:val="nl-NL"/>
        </w:rPr>
        <w:t xml:space="preserve"> </w:t>
      </w:r>
      <w:r w:rsidRPr="00CA22F4">
        <w:rPr>
          <w:color w:val="6D6E71"/>
          <w:lang w:val="nl-NL"/>
        </w:rPr>
        <w:t>ei</w:t>
      </w:r>
      <w:r w:rsidRPr="00CA22F4">
        <w:rPr>
          <w:color w:val="6D6E71"/>
          <w:spacing w:val="-2"/>
          <w:lang w:val="nl-NL"/>
        </w:rPr>
        <w:t>g</w:t>
      </w:r>
      <w:r w:rsidRPr="00CA22F4">
        <w:rPr>
          <w:color w:val="6D6E71"/>
          <w:lang w:val="nl-NL"/>
        </w:rPr>
        <w:t>en</w:t>
      </w:r>
    </w:p>
    <w:p w14:paraId="0C73CA60" w14:textId="77777777" w:rsidR="00624579" w:rsidRPr="00CA22F4" w:rsidRDefault="00CA22F4">
      <w:pPr>
        <w:pStyle w:val="Plattetekst"/>
        <w:spacing w:line="264" w:lineRule="exact"/>
        <w:rPr>
          <w:lang w:val="nl-NL"/>
        </w:rPr>
      </w:pPr>
      <w:r w:rsidRPr="00CA22F4">
        <w:rPr>
          <w:color w:val="6D6E71"/>
          <w:lang w:val="nl-NL"/>
        </w:rPr>
        <w:t>le</w:t>
      </w:r>
      <w:r w:rsidRPr="00CA22F4">
        <w:rPr>
          <w:color w:val="6D6E71"/>
          <w:spacing w:val="-3"/>
          <w:lang w:val="nl-NL"/>
        </w:rPr>
        <w:t>e</w:t>
      </w:r>
      <w:r w:rsidRPr="00CA22F4">
        <w:rPr>
          <w:color w:val="6D6E71"/>
          <w:lang w:val="nl-NL"/>
        </w:rPr>
        <w:t>ftijd</w:t>
      </w:r>
      <w:r w:rsidRPr="00CA22F4">
        <w:rPr>
          <w:color w:val="6D6E71"/>
          <w:spacing w:val="32"/>
          <w:lang w:val="nl-NL"/>
        </w:rPr>
        <w:t xml:space="preserve"> </w:t>
      </w:r>
      <w:r w:rsidRPr="00CA22F4">
        <w:rPr>
          <w:color w:val="6D6E71"/>
          <w:spacing w:val="-3"/>
          <w:lang w:val="nl-NL"/>
        </w:rPr>
        <w:t>k</w:t>
      </w:r>
      <w:r w:rsidRPr="00CA22F4">
        <w:rPr>
          <w:color w:val="6D6E71"/>
          <w:lang w:val="nl-NL"/>
        </w:rPr>
        <w:t>unnen</w:t>
      </w:r>
      <w:r w:rsidRPr="00CA22F4">
        <w:rPr>
          <w:color w:val="6D6E71"/>
          <w:spacing w:val="33"/>
          <w:lang w:val="nl-NL"/>
        </w:rPr>
        <w:t xml:space="preserve"> </w:t>
      </w:r>
      <w:r w:rsidRPr="00CA22F4">
        <w:rPr>
          <w:color w:val="6D6E71"/>
          <w:lang w:val="nl-NL"/>
        </w:rPr>
        <w:t>o</w:t>
      </w:r>
      <w:r w:rsidRPr="00CA22F4">
        <w:rPr>
          <w:color w:val="6D6E71"/>
          <w:spacing w:val="-2"/>
          <w:lang w:val="nl-NL"/>
        </w:rPr>
        <w:t>n</w:t>
      </w:r>
      <w:r w:rsidRPr="00CA22F4">
        <w:rPr>
          <w:color w:val="6D6E71"/>
          <w:lang w:val="nl-NL"/>
        </w:rPr>
        <w:t>tmo</w:t>
      </w:r>
      <w:r w:rsidRPr="00CA22F4">
        <w:rPr>
          <w:color w:val="6D6E71"/>
          <w:spacing w:val="-2"/>
          <w:lang w:val="nl-NL"/>
        </w:rPr>
        <w:t>e</w:t>
      </w:r>
      <w:r w:rsidRPr="00CA22F4">
        <w:rPr>
          <w:color w:val="6D6E71"/>
          <w:spacing w:val="-3"/>
          <w:lang w:val="nl-NL"/>
        </w:rPr>
        <w:t>t</w:t>
      </w:r>
      <w:r w:rsidRPr="00CA22F4">
        <w:rPr>
          <w:color w:val="6D6E71"/>
          <w:lang w:val="nl-NL"/>
        </w:rPr>
        <w:t>en.</w:t>
      </w:r>
      <w:r w:rsidRPr="00CA22F4">
        <w:rPr>
          <w:color w:val="6D6E71"/>
          <w:spacing w:val="33"/>
          <w:lang w:val="nl-NL"/>
        </w:rPr>
        <w:t xml:space="preserve"> </w:t>
      </w:r>
      <w:r w:rsidRPr="00CA22F4">
        <w:rPr>
          <w:color w:val="6D6E71"/>
          <w:spacing w:val="-10"/>
          <w:lang w:val="nl-NL"/>
        </w:rPr>
        <w:t>V</w:t>
      </w:r>
      <w:r w:rsidRPr="00CA22F4">
        <w:rPr>
          <w:color w:val="6D6E71"/>
          <w:lang w:val="nl-NL"/>
        </w:rPr>
        <w:t>oor</w:t>
      </w:r>
      <w:r w:rsidRPr="00CA22F4">
        <w:rPr>
          <w:color w:val="6D6E71"/>
          <w:spacing w:val="32"/>
          <w:lang w:val="nl-NL"/>
        </w:rPr>
        <w:t xml:space="preserve"> </w:t>
      </w:r>
      <w:r w:rsidRPr="00CA22F4">
        <w:rPr>
          <w:color w:val="6D6E71"/>
          <w:lang w:val="nl-NL"/>
        </w:rPr>
        <w:t>oude</w:t>
      </w:r>
      <w:r w:rsidRPr="00CA22F4">
        <w:rPr>
          <w:color w:val="6D6E71"/>
          <w:spacing w:val="-4"/>
          <w:lang w:val="nl-NL"/>
        </w:rPr>
        <w:t>r</w:t>
      </w:r>
      <w:r w:rsidRPr="00CA22F4">
        <w:rPr>
          <w:color w:val="6D6E71"/>
          <w:lang w:val="nl-NL"/>
        </w:rPr>
        <w:t>s</w:t>
      </w:r>
      <w:r w:rsidRPr="00CA22F4">
        <w:rPr>
          <w:color w:val="6D6E71"/>
          <w:spacing w:val="33"/>
          <w:lang w:val="nl-NL"/>
        </w:rPr>
        <w:t xml:space="preserve"> </w:t>
      </w:r>
      <w:r w:rsidRPr="00CA22F4">
        <w:rPr>
          <w:color w:val="6D6E71"/>
          <w:lang w:val="nl-NL"/>
        </w:rPr>
        <w:t>en</w:t>
      </w:r>
      <w:r w:rsidRPr="00CA22F4">
        <w:rPr>
          <w:color w:val="6D6E71"/>
          <w:spacing w:val="32"/>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s</w:t>
      </w:r>
      <w:r w:rsidRPr="00CA22F4">
        <w:rPr>
          <w:color w:val="6D6E71"/>
          <w:spacing w:val="33"/>
          <w:lang w:val="nl-NL"/>
        </w:rPr>
        <w:t xml:space="preserve"> </w:t>
      </w:r>
      <w:r w:rsidRPr="00CA22F4">
        <w:rPr>
          <w:color w:val="6D6E71"/>
          <w:lang w:val="nl-NL"/>
        </w:rPr>
        <w:t>is</w:t>
      </w:r>
      <w:r w:rsidRPr="00CA22F4">
        <w:rPr>
          <w:color w:val="6D6E71"/>
          <w:spacing w:val="32"/>
          <w:lang w:val="nl-NL"/>
        </w:rPr>
        <w:t xml:space="preserve"> </w:t>
      </w:r>
      <w:r w:rsidRPr="00CA22F4">
        <w:rPr>
          <w:color w:val="6D6E71"/>
          <w:lang w:val="nl-NL"/>
        </w:rPr>
        <w:t>er</w:t>
      </w:r>
      <w:r w:rsidRPr="00CA22F4">
        <w:rPr>
          <w:color w:val="6D6E71"/>
          <w:spacing w:val="33"/>
          <w:lang w:val="nl-NL"/>
        </w:rPr>
        <w:t xml:space="preserve"> </w:t>
      </w:r>
      <w:r w:rsidRPr="00CA22F4">
        <w:rPr>
          <w:color w:val="6D6E71"/>
          <w:lang w:val="nl-NL"/>
        </w:rPr>
        <w:t>een</w:t>
      </w:r>
      <w:r w:rsidRPr="00CA22F4">
        <w:rPr>
          <w:color w:val="6D6E71"/>
          <w:spacing w:val="32"/>
          <w:lang w:val="nl-NL"/>
        </w:rPr>
        <w:t xml:space="preserve"> </w:t>
      </w:r>
      <w:r w:rsidRPr="00CA22F4">
        <w:rPr>
          <w:color w:val="6D6E71"/>
          <w:lang w:val="nl-NL"/>
        </w:rPr>
        <w:t>apart</w:t>
      </w:r>
      <w:r w:rsidRPr="00CA22F4">
        <w:rPr>
          <w:color w:val="6D6E71"/>
          <w:spacing w:val="32"/>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tiep</w:t>
      </w:r>
      <w:r w:rsidRPr="00CA22F4">
        <w:rPr>
          <w:color w:val="6D6E71"/>
          <w:spacing w:val="-5"/>
          <w:lang w:val="nl-NL"/>
        </w:rPr>
        <w:t>r</w:t>
      </w:r>
      <w:r w:rsidRPr="00CA22F4">
        <w:rPr>
          <w:color w:val="6D6E71"/>
          <w:lang w:val="nl-NL"/>
        </w:rPr>
        <w:t>og</w:t>
      </w:r>
      <w:r w:rsidRPr="00CA22F4">
        <w:rPr>
          <w:color w:val="6D6E71"/>
          <w:spacing w:val="-5"/>
          <w:lang w:val="nl-NL"/>
        </w:rPr>
        <w:t>r</w:t>
      </w:r>
      <w:r w:rsidRPr="00CA22F4">
        <w:rPr>
          <w:color w:val="6D6E71"/>
          <w:lang w:val="nl-NL"/>
        </w:rPr>
        <w:t>amma</w:t>
      </w:r>
      <w:r w:rsidRPr="00CA22F4">
        <w:rPr>
          <w:color w:val="6D6E71"/>
          <w:spacing w:val="33"/>
          <w:lang w:val="nl-NL"/>
        </w:rPr>
        <w:t xml:space="preserve"> </w:t>
      </w:r>
      <w:r w:rsidRPr="00CA22F4">
        <w:rPr>
          <w:color w:val="6D6E71"/>
          <w:lang w:val="nl-NL"/>
        </w:rPr>
        <w:t>tijdens</w:t>
      </w:r>
      <w:r w:rsidRPr="00CA22F4">
        <w:rPr>
          <w:color w:val="6D6E71"/>
          <w:spacing w:val="32"/>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512783BD" w14:textId="77777777" w:rsidR="00624579" w:rsidRPr="00CA22F4" w:rsidRDefault="00CA22F4">
      <w:pPr>
        <w:pStyle w:val="Plattetekst"/>
        <w:spacing w:line="264" w:lineRule="exact"/>
        <w:rPr>
          <w:rFonts w:cs="Calibri"/>
          <w:lang w:val="nl-NL"/>
        </w:rPr>
      </w:pPr>
      <w:r w:rsidRPr="00CA22F4">
        <w:rPr>
          <w:rFonts w:cs="Calibri"/>
          <w:color w:val="6D6E71"/>
          <w:spacing w:val="-2"/>
          <w:lang w:val="nl-NL"/>
        </w:rPr>
        <w:t>w</w:t>
      </w:r>
      <w:r w:rsidRPr="00CA22F4">
        <w:rPr>
          <w:rFonts w:cs="Calibri"/>
          <w:color w:val="6D6E71"/>
          <w:lang w:val="nl-NL"/>
        </w:rPr>
        <w:t>ee</w:t>
      </w:r>
      <w:r w:rsidRPr="00CA22F4">
        <w:rPr>
          <w:rFonts w:cs="Calibri"/>
          <w:color w:val="6D6E71"/>
          <w:spacing w:val="-9"/>
          <w:lang w:val="nl-NL"/>
        </w:rPr>
        <w:t>k</w:t>
      </w:r>
      <w:r w:rsidRPr="00CA22F4">
        <w:rPr>
          <w:rFonts w:cs="Calibri"/>
          <w:color w:val="6D6E71"/>
          <w:lang w:val="nl-NL"/>
        </w:rPr>
        <w:t>end.</w:t>
      </w:r>
    </w:p>
    <w:p w14:paraId="73F5D2B5" w14:textId="77777777" w:rsidR="00624579" w:rsidRPr="00CA22F4" w:rsidRDefault="00624579">
      <w:pPr>
        <w:spacing w:before="19" w:line="240" w:lineRule="exact"/>
        <w:rPr>
          <w:sz w:val="24"/>
          <w:szCs w:val="24"/>
          <w:lang w:val="nl-NL"/>
        </w:rPr>
      </w:pPr>
    </w:p>
    <w:p w14:paraId="38A15CEB" w14:textId="77777777" w:rsidR="00624579" w:rsidRPr="00CA22F4" w:rsidRDefault="00CA22F4">
      <w:pPr>
        <w:pStyle w:val="Kop4"/>
        <w:rPr>
          <w:rFonts w:cs="Calibri"/>
          <w:b w:val="0"/>
          <w:bCs w:val="0"/>
          <w:lang w:val="nl-NL"/>
        </w:rPr>
      </w:pPr>
      <w:r w:rsidRPr="00CA22F4">
        <w:rPr>
          <w:rFonts w:cs="Calibri"/>
          <w:color w:val="58595B"/>
          <w:spacing w:val="-12"/>
          <w:lang w:val="nl-NL"/>
        </w:rPr>
        <w:t>T</w:t>
      </w:r>
      <w:r w:rsidRPr="00CA22F4">
        <w:rPr>
          <w:rFonts w:cs="Calibri"/>
          <w:color w:val="58595B"/>
          <w:spacing w:val="-5"/>
          <w:lang w:val="nl-NL"/>
        </w:rPr>
        <w:t>r</w:t>
      </w:r>
      <w:r w:rsidRPr="00CA22F4">
        <w:rPr>
          <w:rFonts w:cs="Calibri"/>
          <w:color w:val="58595B"/>
          <w:lang w:val="nl-NL"/>
        </w:rPr>
        <w:t>ainin</w:t>
      </w:r>
      <w:r w:rsidRPr="00CA22F4">
        <w:rPr>
          <w:rFonts w:cs="Calibri"/>
          <w:color w:val="58595B"/>
          <w:spacing w:val="-3"/>
          <w:lang w:val="nl-NL"/>
        </w:rPr>
        <w:t>g</w:t>
      </w:r>
      <w:r w:rsidRPr="00CA22F4">
        <w:rPr>
          <w:rFonts w:cs="Calibri"/>
          <w:color w:val="58595B"/>
          <w:lang w:val="nl-NL"/>
        </w:rPr>
        <w:t>en</w:t>
      </w:r>
    </w:p>
    <w:p w14:paraId="21768441" w14:textId="77777777" w:rsidR="00624579" w:rsidRPr="00CA22F4" w:rsidRDefault="00CA22F4">
      <w:pPr>
        <w:pStyle w:val="Plattetekst"/>
        <w:spacing w:line="264" w:lineRule="exact"/>
        <w:rPr>
          <w:lang w:val="nl-NL"/>
        </w:rPr>
      </w:pPr>
      <w:r w:rsidRPr="00CA22F4">
        <w:rPr>
          <w:color w:val="6D6E71"/>
          <w:spacing w:val="-10"/>
          <w:lang w:val="nl-NL"/>
        </w:rPr>
        <w:t>V</w:t>
      </w:r>
      <w:r w:rsidRPr="00CA22F4">
        <w:rPr>
          <w:color w:val="6D6E71"/>
          <w:lang w:val="nl-NL"/>
        </w:rPr>
        <w:t xml:space="preserve">oor </w:t>
      </w:r>
      <w:r w:rsidRPr="00CA22F4">
        <w:rPr>
          <w:color w:val="6D6E71"/>
          <w:spacing w:val="34"/>
          <w:lang w:val="nl-NL"/>
        </w:rPr>
        <w:t xml:space="preserve"> </w:t>
      </w:r>
      <w:r w:rsidRPr="00CA22F4">
        <w:rPr>
          <w:color w:val="6D6E71"/>
          <w:lang w:val="nl-NL"/>
        </w:rPr>
        <w:t>hul</w:t>
      </w:r>
      <w:r w:rsidRPr="00CA22F4">
        <w:rPr>
          <w:color w:val="6D6E71"/>
          <w:spacing w:val="-1"/>
          <w:lang w:val="nl-NL"/>
        </w:rPr>
        <w:t>p</w:t>
      </w:r>
      <w:r w:rsidRPr="00CA22F4">
        <w:rPr>
          <w:color w:val="6D6E71"/>
          <w:spacing w:val="-3"/>
          <w:lang w:val="nl-NL"/>
        </w:rPr>
        <w:t>v</w:t>
      </w:r>
      <w:r w:rsidRPr="00CA22F4">
        <w:rPr>
          <w:color w:val="6D6E71"/>
          <w:lang w:val="nl-NL"/>
        </w:rPr>
        <w:t>erlene</w:t>
      </w:r>
      <w:r w:rsidRPr="00CA22F4">
        <w:rPr>
          <w:color w:val="6D6E71"/>
          <w:spacing w:val="-4"/>
          <w:lang w:val="nl-NL"/>
        </w:rPr>
        <w:t>r</w:t>
      </w:r>
      <w:r w:rsidRPr="00CA22F4">
        <w:rPr>
          <w:color w:val="6D6E71"/>
          <w:lang w:val="nl-NL"/>
        </w:rPr>
        <w:t xml:space="preserve">s, </w:t>
      </w:r>
      <w:r w:rsidRPr="00CA22F4">
        <w:rPr>
          <w:color w:val="6D6E71"/>
          <w:spacing w:val="34"/>
          <w:lang w:val="nl-NL"/>
        </w:rPr>
        <w:t xml:space="preserve"> </w:t>
      </w:r>
      <w:r w:rsidRPr="00CA22F4">
        <w:rPr>
          <w:color w:val="6D6E71"/>
          <w:lang w:val="nl-NL"/>
        </w:rPr>
        <w:t>med</w:t>
      </w:r>
      <w:r w:rsidRPr="00CA22F4">
        <w:rPr>
          <w:color w:val="6D6E71"/>
          <w:spacing w:val="-2"/>
          <w:lang w:val="nl-NL"/>
        </w:rPr>
        <w:t>ew</w:t>
      </w:r>
      <w:r w:rsidRPr="00CA22F4">
        <w:rPr>
          <w:color w:val="6D6E71"/>
          <w:lang w:val="nl-NL"/>
        </w:rPr>
        <w:t>er</w:t>
      </w:r>
      <w:r w:rsidRPr="00CA22F4">
        <w:rPr>
          <w:color w:val="6D6E71"/>
          <w:spacing w:val="-8"/>
          <w:lang w:val="nl-NL"/>
        </w:rPr>
        <w:t>k</w:t>
      </w:r>
      <w:r w:rsidRPr="00CA22F4">
        <w:rPr>
          <w:color w:val="6D6E71"/>
          <w:lang w:val="nl-NL"/>
        </w:rPr>
        <w:t>e</w:t>
      </w:r>
      <w:r w:rsidRPr="00CA22F4">
        <w:rPr>
          <w:color w:val="6D6E71"/>
          <w:spacing w:val="-4"/>
          <w:lang w:val="nl-NL"/>
        </w:rPr>
        <w:t>r</w:t>
      </w:r>
      <w:r w:rsidRPr="00CA22F4">
        <w:rPr>
          <w:color w:val="6D6E71"/>
          <w:lang w:val="nl-NL"/>
        </w:rPr>
        <w:t xml:space="preserve">s, </w:t>
      </w:r>
      <w:r w:rsidRPr="00CA22F4">
        <w:rPr>
          <w:color w:val="6D6E71"/>
          <w:spacing w:val="35"/>
          <w:lang w:val="nl-NL"/>
        </w:rPr>
        <w:t xml:space="preserve"> </w:t>
      </w:r>
      <w:r w:rsidRPr="00CA22F4">
        <w:rPr>
          <w:color w:val="6D6E71"/>
          <w:spacing w:val="-4"/>
          <w:lang w:val="nl-NL"/>
        </w:rPr>
        <w:t>r</w:t>
      </w:r>
      <w:r w:rsidRPr="00CA22F4">
        <w:rPr>
          <w:color w:val="6D6E71"/>
          <w:lang w:val="nl-NL"/>
        </w:rPr>
        <w:t>ouwbe</w:t>
      </w:r>
      <w:r w:rsidRPr="00CA22F4">
        <w:rPr>
          <w:color w:val="6D6E71"/>
          <w:spacing w:val="-2"/>
          <w:lang w:val="nl-NL"/>
        </w:rPr>
        <w:t>g</w:t>
      </w:r>
      <w:r w:rsidRPr="00CA22F4">
        <w:rPr>
          <w:color w:val="6D6E71"/>
          <w:lang w:val="nl-NL"/>
        </w:rPr>
        <w:t>eleide</w:t>
      </w:r>
      <w:r w:rsidRPr="00CA22F4">
        <w:rPr>
          <w:color w:val="6D6E71"/>
          <w:spacing w:val="-4"/>
          <w:lang w:val="nl-NL"/>
        </w:rPr>
        <w:t>r</w:t>
      </w:r>
      <w:r w:rsidRPr="00CA22F4">
        <w:rPr>
          <w:color w:val="6D6E71"/>
          <w:lang w:val="nl-NL"/>
        </w:rPr>
        <w:t xml:space="preserve">s </w:t>
      </w:r>
      <w:r w:rsidRPr="00CA22F4">
        <w:rPr>
          <w:color w:val="6D6E71"/>
          <w:spacing w:val="34"/>
          <w:lang w:val="nl-NL"/>
        </w:rPr>
        <w:t xml:space="preserve"> </w:t>
      </w:r>
      <w:r w:rsidRPr="00CA22F4">
        <w:rPr>
          <w:color w:val="6D6E71"/>
          <w:lang w:val="nl-NL"/>
        </w:rPr>
        <w:t xml:space="preserve">en </w:t>
      </w:r>
      <w:r w:rsidRPr="00CA22F4">
        <w:rPr>
          <w:color w:val="6D6E71"/>
          <w:spacing w:val="35"/>
          <w:lang w:val="nl-NL"/>
        </w:rPr>
        <w:t xml:space="preserve"> </w:t>
      </w:r>
      <w:r w:rsidRPr="00CA22F4">
        <w:rPr>
          <w:color w:val="6D6E71"/>
          <w:lang w:val="nl-NL"/>
        </w:rPr>
        <w:t>ande</w:t>
      </w:r>
      <w:r w:rsidRPr="00CA22F4">
        <w:rPr>
          <w:color w:val="6D6E71"/>
          <w:spacing w:val="-3"/>
          <w:lang w:val="nl-NL"/>
        </w:rPr>
        <w:t>r</w:t>
      </w:r>
      <w:r w:rsidRPr="00CA22F4">
        <w:rPr>
          <w:color w:val="6D6E71"/>
          <w:lang w:val="nl-NL"/>
        </w:rPr>
        <w:t xml:space="preserve">e </w:t>
      </w:r>
      <w:r w:rsidRPr="00CA22F4">
        <w:rPr>
          <w:color w:val="6D6E71"/>
          <w:spacing w:val="34"/>
          <w:lang w:val="nl-NL"/>
        </w:rPr>
        <w:t xml:space="preserve"> </w:t>
      </w:r>
      <w:r w:rsidRPr="00CA22F4">
        <w:rPr>
          <w:color w:val="6D6E71"/>
          <w:lang w:val="nl-NL"/>
        </w:rPr>
        <w:t>belang</w:t>
      </w:r>
      <w:r w:rsidRPr="00CA22F4">
        <w:rPr>
          <w:color w:val="6D6E71"/>
          <w:spacing w:val="-3"/>
          <w:lang w:val="nl-NL"/>
        </w:rPr>
        <w:t>st</w:t>
      </w:r>
      <w:r w:rsidRPr="00CA22F4">
        <w:rPr>
          <w:color w:val="6D6E71"/>
          <w:lang w:val="nl-NL"/>
        </w:rPr>
        <w:t xml:space="preserve">ellenden </w:t>
      </w:r>
      <w:r w:rsidRPr="00CA22F4">
        <w:rPr>
          <w:color w:val="6D6E71"/>
          <w:spacing w:val="35"/>
          <w:lang w:val="nl-NL"/>
        </w:rPr>
        <w:t xml:space="preserve"> </w:t>
      </w:r>
      <w:r w:rsidRPr="00CA22F4">
        <w:rPr>
          <w:color w:val="6D6E71"/>
          <w:spacing w:val="-3"/>
          <w:lang w:val="nl-NL"/>
        </w:rPr>
        <w:t>v</w:t>
      </w:r>
      <w:r w:rsidRPr="00CA22F4">
        <w:rPr>
          <w:color w:val="6D6E71"/>
          <w:lang w:val="nl-NL"/>
        </w:rPr>
        <w:t>er</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4"/>
          <w:lang w:val="nl-NL"/>
        </w:rPr>
        <w:t>g</w:t>
      </w:r>
      <w:r w:rsidRPr="00CA22F4">
        <w:rPr>
          <w:color w:val="6D6E71"/>
          <w:lang w:val="nl-NL"/>
        </w:rPr>
        <w:t xml:space="preserve">t </w:t>
      </w:r>
      <w:r w:rsidRPr="00CA22F4">
        <w:rPr>
          <w:color w:val="6D6E71"/>
          <w:spacing w:val="34"/>
          <w:lang w:val="nl-NL"/>
        </w:rPr>
        <w:t xml:space="preserve"> </w:t>
      </w:r>
      <w:r w:rsidRPr="00CA22F4">
        <w:rPr>
          <w:color w:val="6D6E71"/>
          <w:spacing w:val="-19"/>
          <w:lang w:val="nl-NL"/>
        </w:rPr>
        <w:t>‘</w:t>
      </w:r>
      <w:r w:rsidRPr="00CA22F4">
        <w:rPr>
          <w:color w:val="6D6E71"/>
          <w:lang w:val="nl-NL"/>
        </w:rPr>
        <w:t>Ac</w:t>
      </w:r>
      <w:r w:rsidRPr="00CA22F4">
        <w:rPr>
          <w:color w:val="6D6E71"/>
          <w:spacing w:val="-3"/>
          <w:lang w:val="nl-NL"/>
        </w:rPr>
        <w:t>ht</w:t>
      </w:r>
      <w:r w:rsidRPr="00CA22F4">
        <w:rPr>
          <w:color w:val="6D6E71"/>
          <w:lang w:val="nl-NL"/>
        </w:rPr>
        <w:t xml:space="preserve">er </w:t>
      </w:r>
      <w:r w:rsidRPr="00CA22F4">
        <w:rPr>
          <w:color w:val="6D6E71"/>
          <w:spacing w:val="34"/>
          <w:lang w:val="nl-NL"/>
        </w:rPr>
        <w:t xml:space="preserve"> </w:t>
      </w:r>
      <w:r w:rsidRPr="00CA22F4">
        <w:rPr>
          <w:color w:val="6D6E71"/>
          <w:lang w:val="nl-NL"/>
        </w:rPr>
        <w:t>de</w:t>
      </w:r>
    </w:p>
    <w:p w14:paraId="5ABC8622" w14:textId="77777777" w:rsidR="00624579" w:rsidRPr="00CA22F4" w:rsidRDefault="00CA22F4">
      <w:pPr>
        <w:pStyle w:val="Plattetekst"/>
        <w:spacing w:line="264" w:lineRule="exact"/>
        <w:rPr>
          <w:lang w:val="nl-NL"/>
        </w:rPr>
      </w:pP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enboo</w:t>
      </w:r>
      <w:r w:rsidRPr="00CA22F4">
        <w:rPr>
          <w:color w:val="6D6E71"/>
          <w:spacing w:val="9"/>
          <w:lang w:val="nl-NL"/>
        </w:rPr>
        <w:t>g</w:t>
      </w:r>
      <w:r w:rsidRPr="00CA22F4">
        <w:rPr>
          <w:color w:val="6D6E71"/>
          <w:lang w:val="nl-NL"/>
        </w:rPr>
        <w:t>’ t</w:t>
      </w:r>
      <w:r w:rsidRPr="00CA22F4">
        <w:rPr>
          <w:color w:val="6D6E71"/>
          <w:spacing w:val="-5"/>
          <w:lang w:val="nl-NL"/>
        </w:rPr>
        <w:t>r</w:t>
      </w:r>
      <w:r w:rsidRPr="00CA22F4">
        <w:rPr>
          <w:color w:val="6D6E71"/>
          <w:lang w:val="nl-NL"/>
        </w:rPr>
        <w:t>ainin</w:t>
      </w:r>
      <w:r w:rsidRPr="00CA22F4">
        <w:rPr>
          <w:color w:val="6D6E71"/>
          <w:spacing w:val="-2"/>
          <w:lang w:val="nl-NL"/>
        </w:rPr>
        <w:t>g</w:t>
      </w:r>
      <w:r w:rsidRPr="00CA22F4">
        <w:rPr>
          <w:color w:val="6D6E71"/>
          <w:lang w:val="nl-NL"/>
        </w:rPr>
        <w:t>en in h</w:t>
      </w:r>
      <w:r w:rsidRPr="00CA22F4">
        <w:rPr>
          <w:color w:val="6D6E71"/>
          <w:spacing w:val="-1"/>
          <w:lang w:val="nl-NL"/>
        </w:rPr>
        <w:t>e</w:t>
      </w:r>
      <w:r w:rsidRPr="00CA22F4">
        <w:rPr>
          <w:color w:val="6D6E71"/>
          <w:lang w:val="nl-NL"/>
        </w:rPr>
        <w:t>t be</w:t>
      </w:r>
      <w:r w:rsidRPr="00CA22F4">
        <w:rPr>
          <w:color w:val="6D6E71"/>
          <w:spacing w:val="-2"/>
          <w:lang w:val="nl-NL"/>
        </w:rPr>
        <w:t>g</w:t>
      </w:r>
      <w:r w:rsidRPr="00CA22F4">
        <w:rPr>
          <w:color w:val="6D6E71"/>
          <w:lang w:val="nl-NL"/>
        </w:rPr>
        <w:t xml:space="preserve">eleiden </w:t>
      </w:r>
      <w:r w:rsidRPr="00CA22F4">
        <w:rPr>
          <w:color w:val="6D6E71"/>
          <w:spacing w:val="-4"/>
          <w:lang w:val="nl-NL"/>
        </w:rPr>
        <w:t>v</w:t>
      </w:r>
      <w:r w:rsidRPr="00CA22F4">
        <w:rPr>
          <w:color w:val="6D6E71"/>
          <w:lang w:val="nl-NL"/>
        </w:rPr>
        <w:t>an kinde</w:t>
      </w:r>
      <w:r w:rsidRPr="00CA22F4">
        <w:rPr>
          <w:color w:val="6D6E71"/>
          <w:spacing w:val="-3"/>
          <w:lang w:val="nl-NL"/>
        </w:rPr>
        <w:t>r</w:t>
      </w:r>
      <w:r w:rsidRPr="00CA22F4">
        <w:rPr>
          <w:color w:val="6D6E71"/>
          <w:lang w:val="nl-NL"/>
        </w:rPr>
        <w:t>en.</w:t>
      </w:r>
    </w:p>
    <w:p w14:paraId="0D729BFF" w14:textId="77777777" w:rsidR="00624579" w:rsidRPr="00CA22F4" w:rsidRDefault="00624579">
      <w:pPr>
        <w:spacing w:before="18" w:line="240" w:lineRule="exact"/>
        <w:rPr>
          <w:sz w:val="24"/>
          <w:szCs w:val="24"/>
          <w:lang w:val="nl-NL"/>
        </w:rPr>
      </w:pPr>
    </w:p>
    <w:p w14:paraId="00D750B8" w14:textId="77777777" w:rsidR="00624579" w:rsidRPr="00CA22F4" w:rsidRDefault="00CA22F4">
      <w:pPr>
        <w:pStyle w:val="Plattetekst"/>
        <w:spacing w:line="264" w:lineRule="exact"/>
        <w:ind w:right="1176"/>
        <w:rPr>
          <w:lang w:val="nl-NL"/>
        </w:rPr>
      </w:pPr>
      <w:r w:rsidRPr="00CA22F4">
        <w:rPr>
          <w:color w:val="6D6E71"/>
          <w:spacing w:val="-10"/>
          <w:lang w:val="nl-NL"/>
        </w:rPr>
        <w:t>V</w:t>
      </w:r>
      <w:r w:rsidRPr="00CA22F4">
        <w:rPr>
          <w:color w:val="6D6E71"/>
          <w:lang w:val="nl-NL"/>
        </w:rPr>
        <w:t>oor</w:t>
      </w:r>
      <w:r w:rsidRPr="00CA22F4">
        <w:rPr>
          <w:color w:val="6D6E71"/>
          <w:spacing w:val="-1"/>
          <w:lang w:val="nl-NL"/>
        </w:rPr>
        <w:t xml:space="preserve"> </w:t>
      </w:r>
      <w:r w:rsidRPr="00CA22F4">
        <w:rPr>
          <w:color w:val="6D6E71"/>
          <w:lang w:val="nl-NL"/>
        </w:rPr>
        <w:t>al</w:t>
      </w:r>
      <w:r w:rsidRPr="00CA22F4">
        <w:rPr>
          <w:color w:val="6D6E71"/>
          <w:spacing w:val="-2"/>
          <w:lang w:val="nl-NL"/>
        </w:rPr>
        <w:t>g</w:t>
      </w:r>
      <w:r w:rsidRPr="00CA22F4">
        <w:rPr>
          <w:color w:val="6D6E71"/>
          <w:lang w:val="nl-NL"/>
        </w:rPr>
        <w:t>emene 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 xml:space="preserve">tie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 u bellen 030 -</w:t>
      </w:r>
      <w:r w:rsidRPr="00CA22F4">
        <w:rPr>
          <w:color w:val="6D6E71"/>
          <w:spacing w:val="-1"/>
          <w:lang w:val="nl-NL"/>
        </w:rPr>
        <w:t xml:space="preserve"> </w:t>
      </w:r>
      <w:r w:rsidRPr="00CA22F4">
        <w:rPr>
          <w:color w:val="6D6E71"/>
          <w:lang w:val="nl-NL"/>
        </w:rPr>
        <w:t xml:space="preserve">236 82 82 (maandag </w:t>
      </w:r>
      <w:r w:rsidRPr="00CA22F4">
        <w:rPr>
          <w:color w:val="6D6E71"/>
          <w:spacing w:val="-2"/>
          <w:lang w:val="nl-NL"/>
        </w:rPr>
        <w:t>t</w:t>
      </w:r>
      <w:r w:rsidRPr="00CA22F4">
        <w:rPr>
          <w:color w:val="6D6E71"/>
          <w:lang w:val="nl-NL"/>
        </w:rPr>
        <w:t>ot en m</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vrijdag 09.00-13.00). Ook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w:t>
      </w:r>
      <w:r w:rsidRPr="00CA22F4">
        <w:rPr>
          <w:color w:val="6D6E71"/>
          <w:spacing w:val="-1"/>
          <w:lang w:val="nl-NL"/>
        </w:rPr>
        <w:t xml:space="preserve"> </w:t>
      </w:r>
      <w:r w:rsidRPr="00CA22F4">
        <w:rPr>
          <w:color w:val="6D6E71"/>
          <w:lang w:val="nl-NL"/>
        </w:rPr>
        <w:t xml:space="preserve">u </w:t>
      </w:r>
      <w:r w:rsidRPr="00CA22F4">
        <w:rPr>
          <w:color w:val="6D6E71"/>
          <w:spacing w:val="-2"/>
          <w:lang w:val="nl-NL"/>
        </w:rPr>
        <w:t>v</w:t>
      </w:r>
      <w:r w:rsidRPr="00CA22F4">
        <w:rPr>
          <w:color w:val="6D6E71"/>
          <w:lang w:val="nl-NL"/>
        </w:rPr>
        <w:t>oor al</w:t>
      </w:r>
      <w:r w:rsidRPr="00CA22F4">
        <w:rPr>
          <w:color w:val="6D6E71"/>
          <w:spacing w:val="-2"/>
          <w:lang w:val="nl-NL"/>
        </w:rPr>
        <w:t>g</w:t>
      </w:r>
      <w:r w:rsidRPr="00CA22F4">
        <w:rPr>
          <w:color w:val="6D6E71"/>
          <w:lang w:val="nl-NL"/>
        </w:rPr>
        <w:t>emene</w:t>
      </w:r>
      <w:r w:rsidRPr="00CA22F4">
        <w:rPr>
          <w:color w:val="6D6E71"/>
          <w:spacing w:val="-1"/>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 een beric</w:t>
      </w:r>
      <w:r w:rsidRPr="00CA22F4">
        <w:rPr>
          <w:color w:val="6D6E71"/>
          <w:spacing w:val="-3"/>
          <w:lang w:val="nl-NL"/>
        </w:rPr>
        <w:t>h</w:t>
      </w:r>
      <w:r w:rsidRPr="00CA22F4">
        <w:rPr>
          <w:color w:val="6D6E71"/>
          <w:lang w:val="nl-NL"/>
        </w:rPr>
        <w:t xml:space="preserve">t </w:t>
      </w:r>
      <w:r w:rsidRPr="00CA22F4">
        <w:rPr>
          <w:color w:val="6D6E71"/>
          <w:spacing w:val="-3"/>
          <w:lang w:val="nl-NL"/>
        </w:rPr>
        <w:t>s</w:t>
      </w:r>
      <w:r w:rsidRPr="00CA22F4">
        <w:rPr>
          <w:color w:val="6D6E71"/>
          <w:lang w:val="nl-NL"/>
        </w:rPr>
        <w:t>tu</w:t>
      </w:r>
      <w:r w:rsidRPr="00CA22F4">
        <w:rPr>
          <w:color w:val="6D6E71"/>
          <w:spacing w:val="-3"/>
          <w:lang w:val="nl-NL"/>
        </w:rPr>
        <w:t>r</w:t>
      </w:r>
      <w:hyperlink r:id="rId97">
        <w:r w:rsidRPr="00CA22F4">
          <w:rPr>
            <w:color w:val="6D6E71"/>
            <w:lang w:val="nl-NL"/>
          </w:rPr>
          <w:t>en</w:t>
        </w:r>
        <w:r w:rsidRPr="00CA22F4">
          <w:rPr>
            <w:color w:val="6D6E71"/>
            <w:spacing w:val="-1"/>
            <w:lang w:val="nl-NL"/>
          </w:rPr>
          <w:t xml:space="preserve"> </w:t>
        </w:r>
        <w:r w:rsidRPr="00CA22F4">
          <w:rPr>
            <w:color w:val="6D6E71"/>
            <w:lang w:val="nl-NL"/>
          </w:rPr>
          <w:t>naar i</w:t>
        </w:r>
        <w:r w:rsidRPr="00CA22F4">
          <w:rPr>
            <w:color w:val="6D6E71"/>
            <w:spacing w:val="-2"/>
            <w:lang w:val="nl-NL"/>
          </w:rPr>
          <w:t>n</w:t>
        </w:r>
        <w:r w:rsidRPr="00CA22F4">
          <w:rPr>
            <w:color w:val="6D6E71"/>
            <w:spacing w:val="-5"/>
            <w:lang w:val="nl-NL"/>
          </w:rPr>
          <w:t>f</w:t>
        </w:r>
        <w:r w:rsidRPr="00CA22F4">
          <w:rPr>
            <w:color w:val="6D6E71"/>
            <w:lang w:val="nl-NL"/>
          </w:rPr>
          <w:t>o@ac</w:t>
        </w:r>
        <w:r w:rsidRPr="00CA22F4">
          <w:rPr>
            <w:color w:val="6D6E71"/>
            <w:spacing w:val="-2"/>
            <w:lang w:val="nl-NL"/>
          </w:rPr>
          <w:t>h</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enboog.nl</w:t>
        </w:r>
      </w:hyperlink>
    </w:p>
    <w:p w14:paraId="5F405678" w14:textId="77777777" w:rsidR="00624579" w:rsidRPr="00CA22F4" w:rsidRDefault="00624579">
      <w:pPr>
        <w:spacing w:line="264" w:lineRule="exact"/>
        <w:rPr>
          <w:lang w:val="nl-NL"/>
        </w:rPr>
        <w:sectPr w:rsidR="00624579" w:rsidRPr="00CA22F4">
          <w:pgSz w:w="11906" w:h="16840"/>
          <w:pgMar w:top="900" w:right="0" w:bottom="500" w:left="0" w:header="0" w:footer="316" w:gutter="0"/>
          <w:cols w:space="708"/>
        </w:sectPr>
      </w:pPr>
    </w:p>
    <w:p w14:paraId="42421934" w14:textId="77777777" w:rsidR="00624579" w:rsidRPr="00CA22F4" w:rsidRDefault="00624579">
      <w:pPr>
        <w:spacing w:before="5" w:line="100" w:lineRule="exact"/>
        <w:rPr>
          <w:sz w:val="10"/>
          <w:szCs w:val="10"/>
          <w:lang w:val="nl-NL"/>
        </w:rPr>
      </w:pPr>
    </w:p>
    <w:p w14:paraId="7CCDBC80" w14:textId="77777777" w:rsidR="00624579" w:rsidRPr="00CA22F4" w:rsidRDefault="00892B60">
      <w:pPr>
        <w:pStyle w:val="Kop3"/>
        <w:spacing w:before="51"/>
        <w:rPr>
          <w:b w:val="0"/>
          <w:bCs w:val="0"/>
          <w:lang w:val="nl-NL"/>
        </w:rPr>
      </w:pPr>
      <w:hyperlink r:id="rId98">
        <w:r w:rsidR="00CA22F4" w:rsidRPr="00CA22F4">
          <w:rPr>
            <w:color w:val="4FA6E7"/>
            <w:lang w:val="nl-NL"/>
          </w:rPr>
          <w:t>WW</w:t>
        </w:r>
        <w:r w:rsidR="00CA22F4" w:rsidRPr="00CA22F4">
          <w:rPr>
            <w:color w:val="4FA6E7"/>
            <w:spacing w:val="-21"/>
            <w:lang w:val="nl-NL"/>
          </w:rPr>
          <w:t>W</w:t>
        </w:r>
        <w:r w:rsidR="00CA22F4" w:rsidRPr="00CA22F4">
          <w:rPr>
            <w:color w:val="4FA6E7"/>
            <w:lang w:val="nl-NL"/>
          </w:rPr>
          <w:t>.IN-D</w:t>
        </w:r>
        <w:r w:rsidR="00CA22F4" w:rsidRPr="00CA22F4">
          <w:rPr>
            <w:color w:val="4FA6E7"/>
            <w:spacing w:val="-5"/>
            <w:lang w:val="nl-NL"/>
          </w:rPr>
          <w:t>E</w:t>
        </w:r>
        <w:r w:rsidR="00CA22F4" w:rsidRPr="00CA22F4">
          <w:rPr>
            <w:color w:val="4FA6E7"/>
            <w:lang w:val="nl-NL"/>
          </w:rPr>
          <w:t>-</w:t>
        </w:r>
        <w:r w:rsidR="00CA22F4" w:rsidRPr="00CA22F4">
          <w:rPr>
            <w:color w:val="4FA6E7"/>
            <w:spacing w:val="-3"/>
            <w:lang w:val="nl-NL"/>
          </w:rPr>
          <w:t>W</w:t>
        </w:r>
        <w:r w:rsidR="00CA22F4" w:rsidRPr="00CA22F4">
          <w:rPr>
            <w:color w:val="4FA6E7"/>
            <w:lang w:val="nl-NL"/>
          </w:rPr>
          <w:t>OLKEN.NL:</w:t>
        </w:r>
      </w:hyperlink>
    </w:p>
    <w:p w14:paraId="7BC567D1" w14:textId="77777777" w:rsidR="00624579" w:rsidRPr="00CA22F4" w:rsidRDefault="00CA22F4">
      <w:pPr>
        <w:pStyle w:val="Plattetekst"/>
        <w:spacing w:line="259" w:lineRule="exact"/>
        <w:rPr>
          <w:lang w:val="nl-NL"/>
        </w:rPr>
      </w:pPr>
      <w:r w:rsidRPr="00CA22F4">
        <w:rPr>
          <w:color w:val="6D6E71"/>
          <w:lang w:val="nl-NL"/>
        </w:rPr>
        <w:t>In</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10"/>
          <w:lang w:val="nl-NL"/>
        </w:rPr>
        <w:t>W</w:t>
      </w:r>
      <w:r w:rsidRPr="00CA22F4">
        <w:rPr>
          <w:color w:val="6D6E71"/>
          <w:lang w:val="nl-NL"/>
        </w:rPr>
        <w:t>ol</w:t>
      </w:r>
      <w:r w:rsidRPr="00CA22F4">
        <w:rPr>
          <w:color w:val="6D6E71"/>
          <w:spacing w:val="-7"/>
          <w:lang w:val="nl-NL"/>
        </w:rPr>
        <w:t>k</w:t>
      </w:r>
      <w:r w:rsidRPr="00CA22F4">
        <w:rPr>
          <w:color w:val="6D6E71"/>
          <w:lang w:val="nl-NL"/>
        </w:rPr>
        <w:t>en</w:t>
      </w:r>
      <w:r w:rsidRPr="00CA22F4">
        <w:rPr>
          <w:color w:val="6D6E71"/>
          <w:spacing w:val="12"/>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publi</w:t>
      </w:r>
      <w:r w:rsidRPr="00CA22F4">
        <w:rPr>
          <w:color w:val="6D6E71"/>
          <w:spacing w:val="-2"/>
          <w:lang w:val="nl-NL"/>
        </w:rPr>
        <w:t>c</w:t>
      </w:r>
      <w:r w:rsidRPr="00CA22F4">
        <w:rPr>
          <w:color w:val="6D6E71"/>
          <w:spacing w:val="-3"/>
          <w:lang w:val="nl-NL"/>
        </w:rPr>
        <w:t>a</w:t>
      </w:r>
      <w:r w:rsidRPr="00CA22F4">
        <w:rPr>
          <w:color w:val="6D6E71"/>
          <w:lang w:val="nl-NL"/>
        </w:rPr>
        <w:t>tiebu</w:t>
      </w:r>
      <w:r w:rsidRPr="00CA22F4">
        <w:rPr>
          <w:color w:val="6D6E71"/>
          <w:spacing w:val="-3"/>
          <w:lang w:val="nl-NL"/>
        </w:rPr>
        <w:t>r</w:t>
      </w:r>
      <w:r w:rsidRPr="00CA22F4">
        <w:rPr>
          <w:color w:val="6D6E71"/>
          <w:lang w:val="nl-NL"/>
        </w:rPr>
        <w:t>eau</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zich</w:t>
      </w:r>
      <w:r w:rsidRPr="00CA22F4">
        <w:rPr>
          <w:color w:val="6D6E71"/>
          <w:spacing w:val="12"/>
          <w:lang w:val="nl-NL"/>
        </w:rPr>
        <w:t xml:space="preserve"> </w:t>
      </w:r>
      <w:r w:rsidRPr="00CA22F4">
        <w:rPr>
          <w:color w:val="6D6E71"/>
          <w:lang w:val="nl-NL"/>
        </w:rPr>
        <w:t>speciaal</w:t>
      </w:r>
      <w:r w:rsidRPr="00CA22F4">
        <w:rPr>
          <w:color w:val="6D6E71"/>
          <w:spacing w:val="12"/>
          <w:lang w:val="nl-NL"/>
        </w:rPr>
        <w:t xml:space="preserve"> </w:t>
      </w:r>
      <w:r w:rsidRPr="00CA22F4">
        <w:rPr>
          <w:color w:val="6D6E71"/>
          <w:lang w:val="nl-NL"/>
        </w:rPr>
        <w:t>ric</w:t>
      </w:r>
      <w:r w:rsidRPr="00CA22F4">
        <w:rPr>
          <w:color w:val="6D6E71"/>
          <w:spacing w:val="-2"/>
          <w:lang w:val="nl-NL"/>
        </w:rPr>
        <w:t>h</w:t>
      </w:r>
      <w:r w:rsidRPr="00CA22F4">
        <w:rPr>
          <w:color w:val="6D6E71"/>
          <w:lang w:val="nl-NL"/>
        </w:rPr>
        <w:t>t</w:t>
      </w:r>
      <w:r w:rsidRPr="00CA22F4">
        <w:rPr>
          <w:color w:val="6D6E71"/>
          <w:spacing w:val="11"/>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2"/>
          <w:lang w:val="nl-NL"/>
        </w:rPr>
        <w:t xml:space="preserve"> </w:t>
      </w:r>
      <w:r w:rsidRPr="00CA22F4">
        <w:rPr>
          <w:color w:val="6D6E71"/>
          <w:lang w:val="nl-NL"/>
        </w:rPr>
        <w:t>en</w:t>
      </w:r>
      <w:r w:rsidRPr="00CA22F4">
        <w:rPr>
          <w:color w:val="6D6E71"/>
          <w:spacing w:val="11"/>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12"/>
          <w:lang w:val="nl-NL"/>
        </w:rPr>
        <w:t xml:space="preserve"> </w:t>
      </w:r>
      <w:r w:rsidRPr="00CA22F4">
        <w:rPr>
          <w:color w:val="6D6E71"/>
          <w:lang w:val="nl-NL"/>
        </w:rPr>
        <w:t>die</w:t>
      </w:r>
      <w:r w:rsidRPr="00CA22F4">
        <w:rPr>
          <w:color w:val="6D6E71"/>
          <w:spacing w:val="12"/>
          <w:lang w:val="nl-NL"/>
        </w:rPr>
        <w:t xml:space="preserve"> </w:t>
      </w:r>
      <w:r w:rsidRPr="00CA22F4">
        <w:rPr>
          <w:color w:val="6D6E71"/>
          <w:spacing w:val="-3"/>
          <w:lang w:val="nl-NL"/>
        </w:rPr>
        <w:t>t</w:t>
      </w:r>
      <w:r w:rsidRPr="00CA22F4">
        <w:rPr>
          <w:color w:val="6D6E71"/>
          <w:lang w:val="nl-NL"/>
        </w:rPr>
        <w:t>e</w:t>
      </w:r>
      <w:r w:rsidRPr="00CA22F4">
        <w:rPr>
          <w:color w:val="6D6E71"/>
          <w:spacing w:val="11"/>
          <w:lang w:val="nl-NL"/>
        </w:rPr>
        <w:t xml:space="preserve"> </w:t>
      </w:r>
      <w:r w:rsidRPr="00CA22F4">
        <w:rPr>
          <w:color w:val="6D6E71"/>
          <w:lang w:val="nl-NL"/>
        </w:rPr>
        <w:t>ma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lang w:val="nl-NL"/>
        </w:rPr>
        <w:t>hebben</w:t>
      </w:r>
    </w:p>
    <w:p w14:paraId="5F2CBDBA" w14:textId="77777777" w:rsidR="00624579" w:rsidRPr="00CA22F4" w:rsidRDefault="00CA22F4">
      <w:pPr>
        <w:pStyle w:val="Plattetekst"/>
        <w:spacing w:line="264" w:lineRule="exact"/>
        <w:rPr>
          <w:lang w:val="nl-NL"/>
        </w:rPr>
      </w:pP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een</w:t>
      </w:r>
      <w:r w:rsidRPr="00CA22F4">
        <w:rPr>
          <w:color w:val="6D6E71"/>
          <w:spacing w:val="-8"/>
          <w:lang w:val="nl-NL"/>
        </w:rPr>
        <w:t xml:space="preserve"> </w:t>
      </w:r>
      <w:r w:rsidRPr="00CA22F4">
        <w:rPr>
          <w:color w:val="6D6E71"/>
          <w:spacing w:val="-3"/>
          <w:lang w:val="nl-NL"/>
        </w:rPr>
        <w:t>v</w:t>
      </w:r>
      <w:r w:rsidRPr="00CA22F4">
        <w:rPr>
          <w:color w:val="6D6E71"/>
          <w:lang w:val="nl-NL"/>
        </w:rPr>
        <w:t>erlies</w:t>
      </w:r>
      <w:r w:rsidRPr="00CA22F4">
        <w:rPr>
          <w:color w:val="6D6E71"/>
          <w:spacing w:val="-7"/>
          <w:lang w:val="nl-NL"/>
        </w:rPr>
        <w:t xml:space="preserve"> </w:t>
      </w:r>
      <w:r w:rsidRPr="00CA22F4">
        <w:rPr>
          <w:color w:val="6D6E71"/>
          <w:lang w:val="nl-NL"/>
        </w:rPr>
        <w:t>door</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dood.</w:t>
      </w:r>
      <w:r w:rsidRPr="00CA22F4">
        <w:rPr>
          <w:color w:val="6D6E71"/>
          <w:spacing w:val="-7"/>
          <w:lang w:val="nl-NL"/>
        </w:rPr>
        <w:t xml:space="preserve"> </w:t>
      </w:r>
      <w:r w:rsidRPr="00CA22F4">
        <w:rPr>
          <w:color w:val="6D6E71"/>
          <w:lang w:val="nl-NL"/>
        </w:rPr>
        <w:t>In</w:t>
      </w:r>
      <w:r w:rsidRPr="00CA22F4">
        <w:rPr>
          <w:color w:val="6D6E71"/>
          <w:spacing w:val="-8"/>
          <w:lang w:val="nl-NL"/>
        </w:rPr>
        <w:t xml:space="preserve"> </w:t>
      </w:r>
      <w:r w:rsidRPr="00CA22F4">
        <w:rPr>
          <w:color w:val="6D6E71"/>
          <w:lang w:val="nl-NL"/>
        </w:rPr>
        <w:t>de</w:t>
      </w:r>
      <w:r w:rsidRPr="00CA22F4">
        <w:rPr>
          <w:color w:val="6D6E71"/>
          <w:spacing w:val="-8"/>
          <w:lang w:val="nl-NL"/>
        </w:rPr>
        <w:t xml:space="preserve"> </w:t>
      </w:r>
      <w:r w:rsidRPr="00CA22F4">
        <w:rPr>
          <w:color w:val="6D6E71"/>
          <w:spacing w:val="-10"/>
          <w:lang w:val="nl-NL"/>
        </w:rPr>
        <w:t>W</w:t>
      </w:r>
      <w:r w:rsidRPr="00CA22F4">
        <w:rPr>
          <w:color w:val="6D6E71"/>
          <w:lang w:val="nl-NL"/>
        </w:rPr>
        <w:t>ol</w:t>
      </w:r>
      <w:r w:rsidRPr="00CA22F4">
        <w:rPr>
          <w:color w:val="6D6E71"/>
          <w:spacing w:val="-7"/>
          <w:lang w:val="nl-NL"/>
        </w:rPr>
        <w:t>k</w:t>
      </w:r>
      <w:r w:rsidRPr="00CA22F4">
        <w:rPr>
          <w:color w:val="6D6E71"/>
          <w:lang w:val="nl-NL"/>
        </w:rPr>
        <w:t>en</w:t>
      </w:r>
      <w:r w:rsidRPr="00CA22F4">
        <w:rPr>
          <w:color w:val="6D6E71"/>
          <w:spacing w:val="-7"/>
          <w:lang w:val="nl-NL"/>
        </w:rPr>
        <w:t xml:space="preserve"> </w:t>
      </w:r>
      <w:r w:rsidRPr="00CA22F4">
        <w:rPr>
          <w:color w:val="6D6E71"/>
          <w:spacing w:val="-3"/>
          <w:lang w:val="nl-NL"/>
        </w:rPr>
        <w:t>v</w:t>
      </w:r>
      <w:r w:rsidRPr="00CA22F4">
        <w:rPr>
          <w:color w:val="6D6E71"/>
          <w:lang w:val="nl-NL"/>
        </w:rPr>
        <w:t>oorzi</w:t>
      </w:r>
      <w:r w:rsidRPr="00CA22F4">
        <w:rPr>
          <w:color w:val="6D6E71"/>
          <w:spacing w:val="-2"/>
          <w:lang w:val="nl-NL"/>
        </w:rPr>
        <w:t>e</w:t>
      </w:r>
      <w:r w:rsidRPr="00CA22F4">
        <w:rPr>
          <w:color w:val="6D6E71"/>
          <w:lang w:val="nl-NL"/>
        </w:rPr>
        <w:t>t</w:t>
      </w:r>
      <w:r w:rsidRPr="00CA22F4">
        <w:rPr>
          <w:color w:val="6D6E71"/>
          <w:spacing w:val="-8"/>
          <w:lang w:val="nl-NL"/>
        </w:rPr>
        <w:t xml:space="preserve"> </w:t>
      </w:r>
      <w:r w:rsidRPr="00CA22F4">
        <w:rPr>
          <w:color w:val="6D6E71"/>
          <w:lang w:val="nl-NL"/>
        </w:rPr>
        <w:t>in</w:t>
      </w:r>
      <w:r w:rsidRPr="00CA22F4">
        <w:rPr>
          <w:color w:val="6D6E71"/>
          <w:spacing w:val="-7"/>
          <w:lang w:val="nl-NL"/>
        </w:rPr>
        <w:t xml:space="preserve"> </w:t>
      </w:r>
      <w:r w:rsidRPr="00CA22F4">
        <w:rPr>
          <w:color w:val="6D6E71"/>
          <w:lang w:val="nl-NL"/>
        </w:rPr>
        <w:t>de</w:t>
      </w:r>
      <w:r w:rsidRPr="00CA22F4">
        <w:rPr>
          <w:color w:val="6D6E71"/>
          <w:spacing w:val="-8"/>
          <w:lang w:val="nl-NL"/>
        </w:rPr>
        <w:t xml:space="preserve"> </w:t>
      </w:r>
      <w:r w:rsidRPr="00CA22F4">
        <w:rPr>
          <w:color w:val="6D6E71"/>
          <w:lang w:val="nl-NL"/>
        </w:rPr>
        <w:t>beho</w:t>
      </w:r>
      <w:r w:rsidRPr="00CA22F4">
        <w:rPr>
          <w:color w:val="6D6E71"/>
          <w:spacing w:val="-2"/>
          <w:lang w:val="nl-NL"/>
        </w:rPr>
        <w:t>e</w:t>
      </w:r>
      <w:r w:rsidRPr="00CA22F4">
        <w:rPr>
          <w:color w:val="6D6E71"/>
          <w:lang w:val="nl-NL"/>
        </w:rPr>
        <w:t>f</w:t>
      </w:r>
      <w:r w:rsidRPr="00CA22F4">
        <w:rPr>
          <w:color w:val="6D6E71"/>
          <w:spacing w:val="-4"/>
          <w:lang w:val="nl-NL"/>
        </w:rPr>
        <w:t>t</w:t>
      </w:r>
      <w:r w:rsidRPr="00CA22F4">
        <w:rPr>
          <w:color w:val="6D6E71"/>
          <w:lang w:val="nl-NL"/>
        </w:rPr>
        <w:t>e</w:t>
      </w:r>
      <w:r w:rsidRPr="00CA22F4">
        <w:rPr>
          <w:color w:val="6D6E71"/>
          <w:spacing w:val="-9"/>
          <w:lang w:val="nl-NL"/>
        </w:rPr>
        <w:t xml:space="preserve"> </w:t>
      </w:r>
      <w:r w:rsidRPr="00CA22F4">
        <w:rPr>
          <w:color w:val="6D6E71"/>
          <w:lang w:val="nl-NL"/>
        </w:rPr>
        <w:t>aan</w:t>
      </w:r>
      <w:r w:rsidRPr="00CA22F4">
        <w:rPr>
          <w:color w:val="6D6E71"/>
          <w:spacing w:val="-7"/>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w:t>
      </w:r>
      <w:r w:rsidRPr="00CA22F4">
        <w:rPr>
          <w:color w:val="6D6E71"/>
          <w:spacing w:val="-9"/>
          <w:lang w:val="nl-NL"/>
        </w:rPr>
        <w:t xml:space="preserve"> </w:t>
      </w:r>
      <w:r w:rsidRPr="00CA22F4">
        <w:rPr>
          <w:color w:val="6D6E71"/>
          <w:lang w:val="nl-NL"/>
        </w:rPr>
        <w:t>via</w:t>
      </w:r>
      <w:r w:rsidRPr="00CA22F4">
        <w:rPr>
          <w:color w:val="6D6E71"/>
          <w:spacing w:val="-8"/>
          <w:lang w:val="nl-NL"/>
        </w:rPr>
        <w:t xml:space="preserve"> </w:t>
      </w:r>
      <w:r w:rsidRPr="00CA22F4">
        <w:rPr>
          <w:color w:val="6D6E71"/>
          <w:lang w:val="nl-NL"/>
        </w:rPr>
        <w:t>publi</w:t>
      </w:r>
      <w:r w:rsidRPr="00CA22F4">
        <w:rPr>
          <w:color w:val="6D6E71"/>
          <w:spacing w:val="-2"/>
          <w:lang w:val="nl-NL"/>
        </w:rPr>
        <w:t>c</w:t>
      </w:r>
      <w:r w:rsidRPr="00CA22F4">
        <w:rPr>
          <w:color w:val="6D6E71"/>
          <w:spacing w:val="-3"/>
          <w:lang w:val="nl-NL"/>
        </w:rPr>
        <w:t>a</w:t>
      </w:r>
      <w:r w:rsidRPr="00CA22F4">
        <w:rPr>
          <w:color w:val="6D6E71"/>
          <w:lang w:val="nl-NL"/>
        </w:rPr>
        <w:t>ties,</w:t>
      </w:r>
      <w:r w:rsidRPr="00CA22F4">
        <w:rPr>
          <w:color w:val="6D6E71"/>
          <w:spacing w:val="-8"/>
          <w:lang w:val="nl-NL"/>
        </w:rPr>
        <w:t xml:space="preserve"> </w:t>
      </w:r>
      <w:r w:rsidRPr="00CA22F4">
        <w:rPr>
          <w:color w:val="6D6E71"/>
          <w:lang w:val="nl-NL"/>
        </w:rPr>
        <w:t>b</w:t>
      </w:r>
      <w:r w:rsidRPr="00CA22F4">
        <w:rPr>
          <w:color w:val="6D6E71"/>
          <w:spacing w:val="-4"/>
          <w:lang w:val="nl-NL"/>
        </w:rPr>
        <w:t>r</w:t>
      </w:r>
      <w:r w:rsidRPr="00CA22F4">
        <w:rPr>
          <w:color w:val="6D6E71"/>
          <w:lang w:val="nl-NL"/>
        </w:rPr>
        <w:t>ochu</w:t>
      </w:r>
      <w:r w:rsidRPr="00CA22F4">
        <w:rPr>
          <w:color w:val="6D6E71"/>
          <w:spacing w:val="-3"/>
          <w:lang w:val="nl-NL"/>
        </w:rPr>
        <w:t>r</w:t>
      </w:r>
      <w:r w:rsidRPr="00CA22F4">
        <w:rPr>
          <w:color w:val="6D6E71"/>
          <w:lang w:val="nl-NL"/>
        </w:rPr>
        <w:t>es,</w:t>
      </w:r>
    </w:p>
    <w:p w14:paraId="52776BB3" w14:textId="77777777" w:rsidR="00624579" w:rsidRPr="00CA22F4" w:rsidRDefault="00CA22F4">
      <w:pPr>
        <w:pStyle w:val="Plattetekst"/>
        <w:spacing w:line="264" w:lineRule="exact"/>
        <w:rPr>
          <w:lang w:val="nl-NL"/>
        </w:rPr>
      </w:pPr>
      <w:r w:rsidRPr="00CA22F4">
        <w:rPr>
          <w:color w:val="6D6E71"/>
          <w:lang w:val="nl-NL"/>
        </w:rPr>
        <w:t>boe</w:t>
      </w:r>
      <w:r w:rsidRPr="00CA22F4">
        <w:rPr>
          <w:color w:val="6D6E71"/>
          <w:spacing w:val="-8"/>
          <w:lang w:val="nl-NL"/>
        </w:rPr>
        <w:t>k</w:t>
      </w:r>
      <w:r w:rsidRPr="00CA22F4">
        <w:rPr>
          <w:color w:val="6D6E71"/>
          <w:lang w:val="nl-NL"/>
        </w:rPr>
        <w:t>en</w:t>
      </w:r>
      <w:r w:rsidRPr="00CA22F4">
        <w:rPr>
          <w:color w:val="6D6E71"/>
          <w:spacing w:val="-5"/>
          <w:lang w:val="nl-NL"/>
        </w:rPr>
        <w:t xml:space="preserve"> </w:t>
      </w:r>
      <w:r w:rsidRPr="00CA22F4">
        <w:rPr>
          <w:color w:val="6D6E71"/>
          <w:lang w:val="nl-NL"/>
        </w:rPr>
        <w:t>en</w:t>
      </w:r>
      <w:r w:rsidRPr="00CA22F4">
        <w:rPr>
          <w:color w:val="6D6E71"/>
          <w:spacing w:val="-5"/>
          <w:lang w:val="nl-NL"/>
        </w:rPr>
        <w:t xml:space="preserve"> </w:t>
      </w:r>
      <w:r w:rsidRPr="00CA22F4">
        <w:rPr>
          <w:color w:val="6D6E71"/>
          <w:lang w:val="nl-NL"/>
        </w:rPr>
        <w:t>een</w:t>
      </w:r>
      <w:r w:rsidRPr="00CA22F4">
        <w:rPr>
          <w:color w:val="6D6E71"/>
          <w:spacing w:val="-5"/>
          <w:lang w:val="nl-NL"/>
        </w:rPr>
        <w:t xml:space="preserve"> </w:t>
      </w:r>
      <w:r w:rsidRPr="00CA22F4">
        <w:rPr>
          <w:color w:val="6D6E71"/>
          <w:lang w:val="nl-NL"/>
        </w:rPr>
        <w:t>uit</w:t>
      </w:r>
      <w:r w:rsidRPr="00CA22F4">
        <w:rPr>
          <w:color w:val="6D6E71"/>
          <w:spacing w:val="-2"/>
          <w:lang w:val="nl-NL"/>
        </w:rPr>
        <w:t>g</w:t>
      </w:r>
      <w:r w:rsidRPr="00CA22F4">
        <w:rPr>
          <w:color w:val="6D6E71"/>
          <w:lang w:val="nl-NL"/>
        </w:rPr>
        <w:t>eb</w:t>
      </w:r>
      <w:r w:rsidRPr="00CA22F4">
        <w:rPr>
          <w:color w:val="6D6E71"/>
          <w:spacing w:val="-3"/>
          <w:lang w:val="nl-NL"/>
        </w:rPr>
        <w:t>r</w:t>
      </w:r>
      <w:r w:rsidRPr="00CA22F4">
        <w:rPr>
          <w:color w:val="6D6E71"/>
          <w:lang w:val="nl-NL"/>
        </w:rPr>
        <w:t>eide</w:t>
      </w:r>
      <w:r w:rsidRPr="00CA22F4">
        <w:rPr>
          <w:color w:val="6D6E71"/>
          <w:spacing w:val="-4"/>
          <w:lang w:val="nl-NL"/>
        </w:rPr>
        <w:t xml:space="preserve"> </w:t>
      </w:r>
      <w:r w:rsidRPr="00CA22F4">
        <w:rPr>
          <w:color w:val="6D6E71"/>
          <w:lang w:val="nl-NL"/>
        </w:rPr>
        <w:t>li</w:t>
      </w:r>
      <w:r w:rsidRPr="00CA22F4">
        <w:rPr>
          <w:color w:val="6D6E71"/>
          <w:spacing w:val="-3"/>
          <w:lang w:val="nl-NL"/>
        </w:rPr>
        <w:t>t</w:t>
      </w:r>
      <w:r w:rsidRPr="00CA22F4">
        <w:rPr>
          <w:color w:val="6D6E71"/>
          <w:lang w:val="nl-NL"/>
        </w:rPr>
        <w:t>e</w:t>
      </w:r>
      <w:r w:rsidRPr="00CA22F4">
        <w:rPr>
          <w:color w:val="6D6E71"/>
          <w:spacing w:val="-5"/>
          <w:lang w:val="nl-NL"/>
        </w:rPr>
        <w:t>r</w:t>
      </w:r>
      <w:r w:rsidRPr="00CA22F4">
        <w:rPr>
          <w:color w:val="6D6E71"/>
          <w:spacing w:val="-3"/>
          <w:lang w:val="nl-NL"/>
        </w:rPr>
        <w:t>a</w:t>
      </w:r>
      <w:r w:rsidRPr="00CA22F4">
        <w:rPr>
          <w:color w:val="6D6E71"/>
          <w:lang w:val="nl-NL"/>
        </w:rPr>
        <w:t>tuurlij</w:t>
      </w:r>
      <w:r w:rsidRPr="00CA22F4">
        <w:rPr>
          <w:color w:val="6D6E71"/>
          <w:spacing w:val="-3"/>
          <w:lang w:val="nl-NL"/>
        </w:rPr>
        <w:t>s</w:t>
      </w:r>
      <w:r w:rsidRPr="00CA22F4">
        <w:rPr>
          <w:color w:val="6D6E71"/>
          <w:lang w:val="nl-NL"/>
        </w:rPr>
        <w:t>t.</w:t>
      </w:r>
      <w:r w:rsidRPr="00CA22F4">
        <w:rPr>
          <w:color w:val="6D6E71"/>
          <w:spacing w:val="-5"/>
          <w:lang w:val="nl-NL"/>
        </w:rPr>
        <w:t xml:space="preserve"> </w:t>
      </w:r>
      <w:r w:rsidRPr="00CA22F4">
        <w:rPr>
          <w:color w:val="6D6E71"/>
          <w:lang w:val="nl-NL"/>
        </w:rPr>
        <w:t>Ook</w:t>
      </w:r>
      <w:r w:rsidRPr="00CA22F4">
        <w:rPr>
          <w:color w:val="6D6E71"/>
          <w:spacing w:val="-5"/>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4"/>
          <w:lang w:val="nl-NL"/>
        </w:rPr>
        <w:t xml:space="preserve"> </w:t>
      </w:r>
      <w:r w:rsidRPr="00CA22F4">
        <w:rPr>
          <w:color w:val="6D6E71"/>
          <w:lang w:val="nl-NL"/>
        </w:rPr>
        <w:t>op</w:t>
      </w:r>
      <w:r w:rsidRPr="00CA22F4">
        <w:rPr>
          <w:color w:val="6D6E71"/>
          <w:spacing w:val="-5"/>
          <w:lang w:val="nl-NL"/>
        </w:rPr>
        <w:t xml:space="preserve"> </w:t>
      </w:r>
      <w:r w:rsidRPr="00CA22F4">
        <w:rPr>
          <w:color w:val="6D6E71"/>
          <w:lang w:val="nl-NL"/>
        </w:rPr>
        <w:t>beper</w:t>
      </w:r>
      <w:r w:rsidRPr="00CA22F4">
        <w:rPr>
          <w:color w:val="6D6E71"/>
          <w:spacing w:val="-2"/>
          <w:lang w:val="nl-NL"/>
        </w:rPr>
        <w:t>k</w:t>
      </w:r>
      <w:r w:rsidRPr="00CA22F4">
        <w:rPr>
          <w:color w:val="6D6E71"/>
          <w:spacing w:val="-3"/>
          <w:lang w:val="nl-NL"/>
        </w:rPr>
        <w:t>t</w:t>
      </w:r>
      <w:r w:rsidRPr="00CA22F4">
        <w:rPr>
          <w:color w:val="6D6E71"/>
          <w:lang w:val="nl-NL"/>
        </w:rPr>
        <w:t>e</w:t>
      </w:r>
      <w:r w:rsidRPr="00CA22F4">
        <w:rPr>
          <w:color w:val="6D6E71"/>
          <w:spacing w:val="-5"/>
          <w:lang w:val="nl-NL"/>
        </w:rPr>
        <w:t xml:space="preserve"> </w:t>
      </w:r>
      <w:r w:rsidRPr="00CA22F4">
        <w:rPr>
          <w:color w:val="6D6E71"/>
          <w:lang w:val="nl-NL"/>
        </w:rPr>
        <w:t>schaal</w:t>
      </w:r>
      <w:r w:rsidRPr="00CA22F4">
        <w:rPr>
          <w:color w:val="6D6E71"/>
          <w:spacing w:val="-5"/>
          <w:lang w:val="nl-NL"/>
        </w:rPr>
        <w:t xml:space="preserve"> </w:t>
      </w:r>
      <w:r w:rsidRPr="00CA22F4">
        <w:rPr>
          <w:color w:val="6D6E71"/>
          <w:lang w:val="nl-NL"/>
        </w:rPr>
        <w:t>i</w:t>
      </w:r>
      <w:r w:rsidRPr="00CA22F4">
        <w:rPr>
          <w:color w:val="6D6E71"/>
          <w:spacing w:val="-2"/>
          <w:lang w:val="nl-NL"/>
        </w:rPr>
        <w:t>n</w:t>
      </w:r>
      <w:r w:rsidRPr="00CA22F4">
        <w:rPr>
          <w:color w:val="6D6E71"/>
          <w:spacing w:val="-5"/>
          <w:lang w:val="nl-NL"/>
        </w:rPr>
        <w:t>f</w:t>
      </w:r>
      <w:r w:rsidRPr="00CA22F4">
        <w:rPr>
          <w:color w:val="6D6E71"/>
          <w:lang w:val="nl-NL"/>
        </w:rPr>
        <w:t>orm</w:t>
      </w:r>
      <w:r w:rsidRPr="00CA22F4">
        <w:rPr>
          <w:color w:val="6D6E71"/>
          <w:spacing w:val="-3"/>
          <w:lang w:val="nl-NL"/>
        </w:rPr>
        <w:t>a</w:t>
      </w:r>
      <w:r w:rsidRPr="00CA22F4">
        <w:rPr>
          <w:color w:val="6D6E71"/>
          <w:lang w:val="nl-NL"/>
        </w:rPr>
        <w:t>tiebijeen</w:t>
      </w:r>
      <w:r w:rsidRPr="00CA22F4">
        <w:rPr>
          <w:color w:val="6D6E71"/>
          <w:spacing w:val="-9"/>
          <w:lang w:val="nl-NL"/>
        </w:rPr>
        <w:t>k</w:t>
      </w:r>
      <w:r w:rsidRPr="00CA22F4">
        <w:rPr>
          <w:color w:val="6D6E71"/>
          <w:lang w:val="nl-NL"/>
        </w:rPr>
        <w:t>om</w:t>
      </w:r>
      <w:r w:rsidRPr="00CA22F4">
        <w:rPr>
          <w:color w:val="6D6E71"/>
          <w:spacing w:val="-3"/>
          <w:lang w:val="nl-NL"/>
        </w:rPr>
        <w:t>st</w:t>
      </w:r>
      <w:r w:rsidRPr="00CA22F4">
        <w:rPr>
          <w:color w:val="6D6E71"/>
          <w:lang w:val="nl-NL"/>
        </w:rPr>
        <w:t>en,</w:t>
      </w:r>
      <w:r w:rsidRPr="00CA22F4">
        <w:rPr>
          <w:color w:val="6D6E71"/>
          <w:spacing w:val="-4"/>
          <w:lang w:val="nl-NL"/>
        </w:rPr>
        <w:t xml:space="preserve"> </w:t>
      </w:r>
      <w:r w:rsidRPr="00CA22F4">
        <w:rPr>
          <w:color w:val="6D6E71"/>
          <w:lang w:val="nl-NL"/>
        </w:rPr>
        <w:t>l</w:t>
      </w:r>
      <w:r w:rsidRPr="00CA22F4">
        <w:rPr>
          <w:color w:val="6D6E71"/>
          <w:spacing w:val="-3"/>
          <w:lang w:val="nl-NL"/>
        </w:rPr>
        <w:t>e</w:t>
      </w:r>
      <w:r w:rsidRPr="00CA22F4">
        <w:rPr>
          <w:color w:val="6D6E71"/>
          <w:lang w:val="nl-NL"/>
        </w:rPr>
        <w:t>zin</w:t>
      </w:r>
      <w:r w:rsidRPr="00CA22F4">
        <w:rPr>
          <w:color w:val="6D6E71"/>
          <w:spacing w:val="-2"/>
          <w:lang w:val="nl-NL"/>
        </w:rPr>
        <w:t>g</w:t>
      </w:r>
      <w:r w:rsidRPr="00CA22F4">
        <w:rPr>
          <w:color w:val="6D6E71"/>
          <w:lang w:val="nl-NL"/>
        </w:rPr>
        <w:t>en</w:t>
      </w:r>
    </w:p>
    <w:p w14:paraId="4A6B97C8" w14:textId="77777777" w:rsidR="00624579" w:rsidRPr="00CA22F4" w:rsidRDefault="00CA22F4">
      <w:pPr>
        <w:pStyle w:val="Plattetekst"/>
        <w:spacing w:line="264" w:lineRule="exact"/>
        <w:rPr>
          <w:lang w:val="nl-NL"/>
        </w:rPr>
      </w:pPr>
      <w:r w:rsidRPr="00CA22F4">
        <w:rPr>
          <w:color w:val="6D6E71"/>
          <w:lang w:val="nl-NL"/>
        </w:rPr>
        <w:t>en</w:t>
      </w:r>
      <w:r w:rsidRPr="00CA22F4">
        <w:rPr>
          <w:color w:val="6D6E71"/>
          <w:spacing w:val="-10"/>
          <w:lang w:val="nl-NL"/>
        </w:rPr>
        <w:t xml:space="preserve"> </w:t>
      </w:r>
      <w:r w:rsidRPr="00CA22F4">
        <w:rPr>
          <w:color w:val="6D6E71"/>
          <w:lang w:val="nl-NL"/>
        </w:rPr>
        <w:t>oude</w:t>
      </w:r>
      <w:r w:rsidRPr="00CA22F4">
        <w:rPr>
          <w:color w:val="6D6E71"/>
          <w:spacing w:val="-5"/>
          <w:lang w:val="nl-NL"/>
        </w:rPr>
        <w:t>r</w:t>
      </w:r>
      <w:r w:rsidRPr="00CA22F4">
        <w:rPr>
          <w:color w:val="6D6E71"/>
          <w:spacing w:val="-4"/>
          <w:lang w:val="nl-NL"/>
        </w:rPr>
        <w:t>a</w:t>
      </w:r>
      <w:r w:rsidRPr="00CA22F4">
        <w:rPr>
          <w:color w:val="6D6E71"/>
          <w:spacing w:val="-3"/>
          <w:lang w:val="nl-NL"/>
        </w:rPr>
        <w:t>v</w:t>
      </w:r>
      <w:r w:rsidRPr="00CA22F4">
        <w:rPr>
          <w:color w:val="6D6E71"/>
          <w:lang w:val="nl-NL"/>
        </w:rPr>
        <w:t>onden</w:t>
      </w:r>
      <w:r w:rsidRPr="00CA22F4">
        <w:rPr>
          <w:color w:val="6D6E71"/>
          <w:spacing w:val="-9"/>
          <w:lang w:val="nl-NL"/>
        </w:rPr>
        <w:t xml:space="preserve"> </w:t>
      </w:r>
      <w:r w:rsidRPr="00CA22F4">
        <w:rPr>
          <w:color w:val="6D6E71"/>
          <w:spacing w:val="-2"/>
          <w:lang w:val="nl-NL"/>
        </w:rPr>
        <w:t>g</w:t>
      </w:r>
      <w:r w:rsidRPr="00CA22F4">
        <w:rPr>
          <w:color w:val="6D6E71"/>
          <w:lang w:val="nl-NL"/>
        </w:rPr>
        <w:t>ehouden.</w:t>
      </w:r>
      <w:r w:rsidRPr="00CA22F4">
        <w:rPr>
          <w:color w:val="6D6E71"/>
          <w:spacing w:val="-9"/>
          <w:lang w:val="nl-NL"/>
        </w:rPr>
        <w:t xml:space="preserve"> </w:t>
      </w:r>
      <w:r w:rsidRPr="00CA22F4">
        <w:rPr>
          <w:color w:val="6D6E71"/>
          <w:lang w:val="nl-NL"/>
        </w:rPr>
        <w:t>Aan</w:t>
      </w:r>
      <w:r w:rsidRPr="00CA22F4">
        <w:rPr>
          <w:color w:val="6D6E71"/>
          <w:spacing w:val="-9"/>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de</w:t>
      </w:r>
      <w:r w:rsidRPr="00CA22F4">
        <w:rPr>
          <w:color w:val="6D6E71"/>
          <w:spacing w:val="-10"/>
          <w:lang w:val="nl-NL"/>
        </w:rPr>
        <w:t xml:space="preserve"> W</w:t>
      </w:r>
      <w:r w:rsidRPr="00CA22F4">
        <w:rPr>
          <w:color w:val="6D6E71"/>
          <w:lang w:val="nl-NL"/>
        </w:rPr>
        <w:t>ol</w:t>
      </w:r>
      <w:r w:rsidRPr="00CA22F4">
        <w:rPr>
          <w:color w:val="6D6E71"/>
          <w:spacing w:val="-7"/>
          <w:lang w:val="nl-NL"/>
        </w:rPr>
        <w:t>k</w:t>
      </w:r>
      <w:r w:rsidRPr="00CA22F4">
        <w:rPr>
          <w:color w:val="6D6E71"/>
          <w:lang w:val="nl-NL"/>
        </w:rPr>
        <w:t>en</w:t>
      </w:r>
      <w:r w:rsidRPr="00CA22F4">
        <w:rPr>
          <w:color w:val="6D6E71"/>
          <w:spacing w:val="-9"/>
          <w:lang w:val="nl-NL"/>
        </w:rPr>
        <w:t xml:space="preserve"> </w:t>
      </w:r>
      <w:r w:rsidRPr="00CA22F4">
        <w:rPr>
          <w:color w:val="6D6E71"/>
          <w:lang w:val="nl-NL"/>
        </w:rPr>
        <w:t>is</w:t>
      </w:r>
      <w:r w:rsidRPr="00CA22F4">
        <w:rPr>
          <w:color w:val="6D6E71"/>
          <w:spacing w:val="-9"/>
          <w:lang w:val="nl-NL"/>
        </w:rPr>
        <w:t xml:space="preserve"> </w:t>
      </w:r>
      <w:r w:rsidRPr="00CA22F4">
        <w:rPr>
          <w:color w:val="6D6E71"/>
          <w:lang w:val="nl-NL"/>
        </w:rPr>
        <w:t>een</w:t>
      </w:r>
      <w:r w:rsidRPr="00CA22F4">
        <w:rPr>
          <w:color w:val="6D6E71"/>
          <w:spacing w:val="-9"/>
          <w:lang w:val="nl-NL"/>
        </w:rPr>
        <w:t xml:space="preserve"> </w:t>
      </w:r>
      <w:r w:rsidRPr="00CA22F4">
        <w:rPr>
          <w:color w:val="6D6E71"/>
          <w:lang w:val="nl-NL"/>
        </w:rPr>
        <w:t>kleine</w:t>
      </w:r>
      <w:r w:rsidRPr="00CA22F4">
        <w:rPr>
          <w:color w:val="6D6E71"/>
          <w:spacing w:val="-9"/>
          <w:lang w:val="nl-NL"/>
        </w:rPr>
        <w:t xml:space="preserve"> </w:t>
      </w:r>
      <w:r w:rsidRPr="00CA22F4">
        <w:rPr>
          <w:color w:val="6D6E71"/>
          <w:lang w:val="nl-NL"/>
        </w:rPr>
        <w:t>p</w:t>
      </w:r>
      <w:r w:rsidRPr="00CA22F4">
        <w:rPr>
          <w:color w:val="6D6E71"/>
          <w:spacing w:val="-5"/>
          <w:lang w:val="nl-NL"/>
        </w:rPr>
        <w:t>r</w:t>
      </w:r>
      <w:r w:rsidRPr="00CA22F4">
        <w:rPr>
          <w:color w:val="6D6E71"/>
          <w:lang w:val="nl-NL"/>
        </w:rPr>
        <w:t>a</w:t>
      </w:r>
      <w:r w:rsidRPr="00CA22F4">
        <w:rPr>
          <w:color w:val="6D6E71"/>
          <w:spacing w:val="-2"/>
          <w:lang w:val="nl-NL"/>
        </w:rPr>
        <w:t>k</w:t>
      </w:r>
      <w:r w:rsidRPr="00CA22F4">
        <w:rPr>
          <w:color w:val="6D6E71"/>
          <w:lang w:val="nl-NL"/>
        </w:rPr>
        <w:t>tijk</w:t>
      </w:r>
      <w:r w:rsidRPr="00CA22F4">
        <w:rPr>
          <w:color w:val="6D6E71"/>
          <w:spacing w:val="-10"/>
          <w:lang w:val="nl-NL"/>
        </w:rPr>
        <w:t xml:space="preserve"> </w:t>
      </w:r>
      <w:r w:rsidRPr="00CA22F4">
        <w:rPr>
          <w:color w:val="6D6E71"/>
          <w:spacing w:val="-3"/>
          <w:lang w:val="nl-NL"/>
        </w:rPr>
        <w:t>v</w:t>
      </w:r>
      <w:r w:rsidRPr="00CA22F4">
        <w:rPr>
          <w:color w:val="6D6E71"/>
          <w:lang w:val="nl-NL"/>
        </w:rPr>
        <w:t>oor</w:t>
      </w:r>
      <w:r w:rsidRPr="00CA22F4">
        <w:rPr>
          <w:color w:val="6D6E71"/>
          <w:spacing w:val="-9"/>
          <w:lang w:val="nl-NL"/>
        </w:rPr>
        <w:t xml:space="preserve"> </w:t>
      </w:r>
      <w:r w:rsidRPr="00CA22F4">
        <w:rPr>
          <w:color w:val="6D6E71"/>
          <w:lang w:val="nl-NL"/>
        </w:rPr>
        <w:t>be</w:t>
      </w:r>
      <w:r w:rsidRPr="00CA22F4">
        <w:rPr>
          <w:color w:val="6D6E71"/>
          <w:spacing w:val="-2"/>
          <w:lang w:val="nl-NL"/>
        </w:rPr>
        <w:t>g</w:t>
      </w:r>
      <w:r w:rsidRPr="00CA22F4">
        <w:rPr>
          <w:color w:val="6D6E71"/>
          <w:lang w:val="nl-NL"/>
        </w:rPr>
        <w:t>eleiding</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ende</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1CAAA0C3" w14:textId="77777777" w:rsidR="00624579" w:rsidRPr="00CA22F4" w:rsidRDefault="00CA22F4">
      <w:pPr>
        <w:pStyle w:val="Plattetekst"/>
        <w:spacing w:line="264" w:lineRule="exact"/>
        <w:rPr>
          <w:lang w:val="nl-NL"/>
        </w:rPr>
      </w:pPr>
      <w:r w:rsidRPr="00CA22F4">
        <w:rPr>
          <w:color w:val="6D6E71"/>
          <w:spacing w:val="-3"/>
          <w:lang w:val="nl-NL"/>
        </w:rPr>
        <w:t>v</w:t>
      </w:r>
      <w:r w:rsidRPr="00CA22F4">
        <w:rPr>
          <w:color w:val="6D6E71"/>
          <w:lang w:val="nl-NL"/>
        </w:rPr>
        <w:t>erbonden.</w:t>
      </w:r>
    </w:p>
    <w:p w14:paraId="58E608CB" w14:textId="77777777" w:rsidR="00624579" w:rsidRPr="00CA22F4" w:rsidRDefault="00624579">
      <w:pPr>
        <w:spacing w:before="19" w:line="240" w:lineRule="exact"/>
        <w:rPr>
          <w:sz w:val="24"/>
          <w:szCs w:val="24"/>
          <w:lang w:val="nl-NL"/>
        </w:rPr>
      </w:pPr>
    </w:p>
    <w:p w14:paraId="0BEC372E" w14:textId="77777777" w:rsidR="00624579" w:rsidRPr="00CA22F4" w:rsidRDefault="00CA22F4">
      <w:pPr>
        <w:pStyle w:val="Plattetekst"/>
        <w:rPr>
          <w:lang w:val="nl-NL"/>
        </w:rPr>
      </w:pPr>
      <w:r w:rsidRPr="00CA22F4">
        <w:rPr>
          <w:color w:val="6D6E71"/>
          <w:spacing w:val="-13"/>
          <w:lang w:val="nl-NL"/>
        </w:rPr>
        <w:t>V</w:t>
      </w:r>
      <w:r w:rsidRPr="00CA22F4">
        <w:rPr>
          <w:color w:val="6D6E71"/>
          <w:lang w:val="nl-NL"/>
        </w:rPr>
        <w:t xml:space="preserve">an hun </w:t>
      </w:r>
      <w:r w:rsidRPr="00CA22F4">
        <w:rPr>
          <w:color w:val="6D6E71"/>
          <w:spacing w:val="-2"/>
          <w:lang w:val="nl-NL"/>
        </w:rPr>
        <w:t>w</w:t>
      </w:r>
      <w:r w:rsidRPr="00CA22F4">
        <w:rPr>
          <w:color w:val="6D6E71"/>
          <w:lang w:val="nl-NL"/>
        </w:rPr>
        <w:t>e</w:t>
      </w:r>
      <w:r w:rsidRPr="00CA22F4">
        <w:rPr>
          <w:color w:val="6D6E71"/>
          <w:spacing w:val="-2"/>
          <w:lang w:val="nl-NL"/>
        </w:rPr>
        <w:t>b</w:t>
      </w:r>
      <w:r w:rsidRPr="00CA22F4">
        <w:rPr>
          <w:color w:val="6D6E71"/>
          <w:lang w:val="nl-NL"/>
        </w:rPr>
        <w:t>si</w:t>
      </w:r>
      <w:r w:rsidRPr="00CA22F4">
        <w:rPr>
          <w:color w:val="6D6E71"/>
          <w:spacing w:val="-3"/>
          <w:lang w:val="nl-NL"/>
        </w:rPr>
        <w:t>t</w:t>
      </w:r>
      <w:r w:rsidRPr="00CA22F4">
        <w:rPr>
          <w:color w:val="6D6E71"/>
          <w:lang w:val="nl-NL"/>
        </w:rPr>
        <w:t>e:</w:t>
      </w:r>
    </w:p>
    <w:p w14:paraId="000D949D" w14:textId="77777777" w:rsidR="00624579" w:rsidRPr="00CA22F4" w:rsidRDefault="00624579">
      <w:pPr>
        <w:spacing w:before="4" w:line="260" w:lineRule="exact"/>
        <w:rPr>
          <w:sz w:val="26"/>
          <w:szCs w:val="26"/>
          <w:lang w:val="nl-NL"/>
        </w:rPr>
      </w:pPr>
    </w:p>
    <w:p w14:paraId="240B07A7" w14:textId="77777777" w:rsidR="00624579" w:rsidRPr="00CA22F4" w:rsidRDefault="00CA22F4">
      <w:pPr>
        <w:pStyle w:val="Kop3"/>
        <w:rPr>
          <w:b w:val="0"/>
          <w:bCs w:val="0"/>
          <w:lang w:val="nl-NL"/>
        </w:rPr>
      </w:pPr>
      <w:r w:rsidRPr="00CA22F4">
        <w:rPr>
          <w:color w:val="58595B"/>
          <w:lang w:val="nl-NL"/>
        </w:rPr>
        <w:t>Ti</w:t>
      </w:r>
      <w:r w:rsidRPr="00CA22F4">
        <w:rPr>
          <w:color w:val="58595B"/>
          <w:spacing w:val="-2"/>
          <w:lang w:val="nl-NL"/>
        </w:rPr>
        <w:t>p</w:t>
      </w:r>
      <w:r w:rsidRPr="00CA22F4">
        <w:rPr>
          <w:color w:val="58595B"/>
          <w:lang w:val="nl-NL"/>
        </w:rPr>
        <w:t xml:space="preserve">s </w:t>
      </w:r>
      <w:r w:rsidRPr="00CA22F4">
        <w:rPr>
          <w:color w:val="58595B"/>
          <w:spacing w:val="-3"/>
          <w:lang w:val="nl-NL"/>
        </w:rPr>
        <w:t>v</w:t>
      </w:r>
      <w:r w:rsidRPr="00CA22F4">
        <w:rPr>
          <w:color w:val="58595B"/>
          <w:lang w:val="nl-NL"/>
        </w:rPr>
        <w:t>oor h</w:t>
      </w:r>
      <w:r w:rsidRPr="00CA22F4">
        <w:rPr>
          <w:color w:val="58595B"/>
          <w:spacing w:val="-2"/>
          <w:lang w:val="nl-NL"/>
        </w:rPr>
        <w:t>e</w:t>
      </w:r>
      <w:r w:rsidRPr="00CA22F4">
        <w:rPr>
          <w:color w:val="58595B"/>
          <w:lang w:val="nl-NL"/>
        </w:rPr>
        <w:t>t om</w:t>
      </w:r>
      <w:r w:rsidRPr="00CA22F4">
        <w:rPr>
          <w:color w:val="58595B"/>
          <w:spacing w:val="-5"/>
          <w:lang w:val="nl-NL"/>
        </w:rPr>
        <w:t>g</w:t>
      </w:r>
      <w:r w:rsidRPr="00CA22F4">
        <w:rPr>
          <w:color w:val="58595B"/>
          <w:lang w:val="nl-NL"/>
        </w:rPr>
        <w:t>aan m</w:t>
      </w:r>
      <w:r w:rsidRPr="00CA22F4">
        <w:rPr>
          <w:color w:val="58595B"/>
          <w:spacing w:val="-2"/>
          <w:lang w:val="nl-NL"/>
        </w:rPr>
        <w:t>e</w:t>
      </w:r>
      <w:r w:rsidRPr="00CA22F4">
        <w:rPr>
          <w:color w:val="58595B"/>
          <w:lang w:val="nl-NL"/>
        </w:rPr>
        <w:t xml:space="preserve">t </w:t>
      </w:r>
      <w:r w:rsidRPr="00CA22F4">
        <w:rPr>
          <w:color w:val="58595B"/>
          <w:spacing w:val="-3"/>
          <w:lang w:val="nl-NL"/>
        </w:rPr>
        <w:t>r</w:t>
      </w:r>
      <w:r w:rsidRPr="00CA22F4">
        <w:rPr>
          <w:color w:val="58595B"/>
          <w:lang w:val="nl-NL"/>
        </w:rPr>
        <w:t>ou</w:t>
      </w:r>
      <w:r w:rsidRPr="00CA22F4">
        <w:rPr>
          <w:color w:val="58595B"/>
          <w:spacing w:val="-3"/>
          <w:lang w:val="nl-NL"/>
        </w:rPr>
        <w:t>w</w:t>
      </w:r>
      <w:r w:rsidRPr="00CA22F4">
        <w:rPr>
          <w:color w:val="58595B"/>
          <w:lang w:val="nl-NL"/>
        </w:rPr>
        <w:t>ende kinde</w:t>
      </w:r>
      <w:r w:rsidRPr="00CA22F4">
        <w:rPr>
          <w:color w:val="58595B"/>
          <w:spacing w:val="-3"/>
          <w:lang w:val="nl-NL"/>
        </w:rPr>
        <w:t>r</w:t>
      </w:r>
      <w:r w:rsidRPr="00CA22F4">
        <w:rPr>
          <w:color w:val="58595B"/>
          <w:lang w:val="nl-NL"/>
        </w:rPr>
        <w:t>en</w:t>
      </w:r>
    </w:p>
    <w:p w14:paraId="5631697C" w14:textId="77777777" w:rsidR="00624579" w:rsidRPr="00CA22F4" w:rsidRDefault="00624579">
      <w:pPr>
        <w:spacing w:before="12" w:line="240" w:lineRule="exact"/>
        <w:rPr>
          <w:sz w:val="24"/>
          <w:szCs w:val="24"/>
          <w:lang w:val="nl-NL"/>
        </w:rPr>
      </w:pPr>
    </w:p>
    <w:p w14:paraId="40A89D07" w14:textId="77777777" w:rsidR="00624579" w:rsidRPr="00CA22F4" w:rsidRDefault="00CA22F4" w:rsidP="00CD3340">
      <w:pPr>
        <w:pStyle w:val="Plattetekst"/>
        <w:numPr>
          <w:ilvl w:val="0"/>
          <w:numId w:val="9"/>
        </w:numPr>
        <w:tabs>
          <w:tab w:val="left" w:pos="1493"/>
        </w:tabs>
        <w:spacing w:line="264" w:lineRule="exact"/>
        <w:ind w:left="1493" w:right="1133"/>
        <w:jc w:val="both"/>
        <w:rPr>
          <w:lang w:val="nl-NL"/>
        </w:rPr>
      </w:pPr>
      <w:r w:rsidRPr="00CA22F4">
        <w:rPr>
          <w:color w:val="6D6E71"/>
          <w:spacing w:val="-11"/>
          <w:lang w:val="nl-NL"/>
        </w:rPr>
        <w:t>V</w:t>
      </w:r>
      <w:r w:rsidRPr="00CA22F4">
        <w:rPr>
          <w:color w:val="6D6E71"/>
          <w:lang w:val="nl-NL"/>
        </w:rPr>
        <w:t>er</w:t>
      </w:r>
      <w:r w:rsidRPr="00CA22F4">
        <w:rPr>
          <w:color w:val="6D6E71"/>
          <w:spacing w:val="-3"/>
          <w:lang w:val="nl-NL"/>
        </w:rPr>
        <w:t>t</w:t>
      </w:r>
      <w:r w:rsidRPr="00CA22F4">
        <w:rPr>
          <w:color w:val="6D6E71"/>
          <w:lang w:val="nl-NL"/>
        </w:rPr>
        <w:t>el</w:t>
      </w:r>
      <w:r w:rsidRPr="00CA22F4">
        <w:rPr>
          <w:color w:val="6D6E71"/>
          <w:spacing w:val="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9"/>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eel</w:t>
      </w:r>
      <w:r w:rsidRPr="00CA22F4">
        <w:rPr>
          <w:color w:val="6D6E71"/>
          <w:spacing w:val="9"/>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8"/>
          <w:lang w:val="nl-NL"/>
        </w:rPr>
        <w:t xml:space="preserve"> </w:t>
      </w:r>
      <w:r w:rsidRPr="00CA22F4">
        <w:rPr>
          <w:color w:val="6D6E71"/>
          <w:lang w:val="nl-NL"/>
        </w:rPr>
        <w:t>de</w:t>
      </w:r>
      <w:r w:rsidRPr="00CA22F4">
        <w:rPr>
          <w:color w:val="6D6E71"/>
          <w:spacing w:val="9"/>
          <w:lang w:val="nl-NL"/>
        </w:rPr>
        <w:t xml:space="preserve"> </w:t>
      </w:r>
      <w:r w:rsidRPr="00CA22F4">
        <w:rPr>
          <w:color w:val="6D6E71"/>
          <w:spacing w:val="-6"/>
          <w:lang w:val="nl-NL"/>
        </w:rPr>
        <w:t>f</w:t>
      </w:r>
      <w:r w:rsidRPr="00CA22F4">
        <w:rPr>
          <w:color w:val="6D6E71"/>
          <w:lang w:val="nl-NL"/>
        </w:rPr>
        <w:t>ei</w:t>
      </w:r>
      <w:r w:rsidRPr="00CA22F4">
        <w:rPr>
          <w:color w:val="6D6E71"/>
          <w:spacing w:val="-3"/>
          <w:lang w:val="nl-NL"/>
        </w:rPr>
        <w:t>t</w:t>
      </w:r>
      <w:r w:rsidRPr="00CA22F4">
        <w:rPr>
          <w:color w:val="6D6E71"/>
          <w:lang w:val="nl-NL"/>
        </w:rPr>
        <w:t>en</w:t>
      </w:r>
      <w:r w:rsidRPr="00CA22F4">
        <w:rPr>
          <w:color w:val="6D6E71"/>
          <w:spacing w:val="9"/>
          <w:lang w:val="nl-NL"/>
        </w:rPr>
        <w:t xml:space="preserve"> </w:t>
      </w:r>
      <w:r w:rsidRPr="00CA22F4">
        <w:rPr>
          <w:color w:val="6D6E71"/>
          <w:lang w:val="nl-NL"/>
        </w:rPr>
        <w:t>en</w:t>
      </w:r>
      <w:r w:rsidRPr="00CA22F4">
        <w:rPr>
          <w:color w:val="6D6E71"/>
          <w:spacing w:val="9"/>
          <w:lang w:val="nl-NL"/>
        </w:rPr>
        <w:t xml:space="preserve"> </w:t>
      </w:r>
      <w:r w:rsidRPr="00CA22F4">
        <w:rPr>
          <w:color w:val="6D6E71"/>
          <w:lang w:val="nl-NL"/>
        </w:rPr>
        <w:t>om</w:t>
      </w:r>
      <w:r w:rsidRPr="00CA22F4">
        <w:rPr>
          <w:color w:val="6D6E71"/>
          <w:spacing w:val="-3"/>
          <w:lang w:val="nl-NL"/>
        </w:rPr>
        <w:t>st</w:t>
      </w:r>
      <w:r w:rsidRPr="00CA22F4">
        <w:rPr>
          <w:color w:val="6D6E71"/>
          <w:lang w:val="nl-NL"/>
        </w:rPr>
        <w:t>andigheden</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9"/>
          <w:lang w:val="nl-NL"/>
        </w:rPr>
        <w:t xml:space="preserve"> </w:t>
      </w:r>
      <w:r w:rsidRPr="00CA22F4">
        <w:rPr>
          <w:color w:val="6D6E71"/>
          <w:lang w:val="nl-NL"/>
        </w:rPr>
        <w:t>Ook als</w:t>
      </w:r>
      <w:r w:rsidRPr="00CA22F4">
        <w:rPr>
          <w:color w:val="6D6E71"/>
          <w:spacing w:val="11"/>
          <w:lang w:val="nl-NL"/>
        </w:rPr>
        <w:t xml:space="preserve"> </w:t>
      </w:r>
      <w:r w:rsidRPr="00CA22F4">
        <w:rPr>
          <w:color w:val="6D6E71"/>
          <w:lang w:val="nl-NL"/>
        </w:rPr>
        <w:t>die</w:t>
      </w:r>
      <w:r w:rsidRPr="00CA22F4">
        <w:rPr>
          <w:color w:val="6D6E71"/>
          <w:spacing w:val="12"/>
          <w:lang w:val="nl-NL"/>
        </w:rPr>
        <w:t xml:space="preserve"> </w:t>
      </w:r>
      <w:r w:rsidRPr="00CA22F4">
        <w:rPr>
          <w:color w:val="6D6E71"/>
          <w:lang w:val="nl-NL"/>
        </w:rPr>
        <w:t>om</w:t>
      </w:r>
      <w:r w:rsidRPr="00CA22F4">
        <w:rPr>
          <w:color w:val="6D6E71"/>
          <w:spacing w:val="-3"/>
          <w:lang w:val="nl-NL"/>
        </w:rPr>
        <w:t>st</w:t>
      </w:r>
      <w:r w:rsidRPr="00CA22F4">
        <w:rPr>
          <w:color w:val="6D6E71"/>
          <w:lang w:val="nl-NL"/>
        </w:rPr>
        <w:t>andigheden</w:t>
      </w:r>
      <w:r w:rsidRPr="00CA22F4">
        <w:rPr>
          <w:color w:val="6D6E71"/>
          <w:spacing w:val="12"/>
          <w:lang w:val="nl-NL"/>
        </w:rPr>
        <w:t xml:space="preserve"> </w:t>
      </w:r>
      <w:r w:rsidRPr="00CA22F4">
        <w:rPr>
          <w:color w:val="6D6E71"/>
          <w:lang w:val="nl-NL"/>
        </w:rPr>
        <w:t>d</w:t>
      </w:r>
      <w:r w:rsidRPr="00CA22F4">
        <w:rPr>
          <w:color w:val="6D6E71"/>
          <w:spacing w:val="-5"/>
          <w:lang w:val="nl-NL"/>
        </w:rPr>
        <w:t>r</w:t>
      </w:r>
      <w:r w:rsidRPr="00CA22F4">
        <w:rPr>
          <w:color w:val="6D6E71"/>
          <w:lang w:val="nl-NL"/>
        </w:rPr>
        <w:t>am</w:t>
      </w:r>
      <w:r w:rsidRPr="00CA22F4">
        <w:rPr>
          <w:color w:val="6D6E71"/>
          <w:spacing w:val="-3"/>
          <w:lang w:val="nl-NL"/>
        </w:rPr>
        <w:t>a</w:t>
      </w:r>
      <w:r w:rsidRPr="00CA22F4">
        <w:rPr>
          <w:color w:val="6D6E71"/>
          <w:lang w:val="nl-NL"/>
        </w:rPr>
        <w:t>tisch</w:t>
      </w:r>
      <w:r w:rsidRPr="00CA22F4">
        <w:rPr>
          <w:color w:val="6D6E71"/>
          <w:spacing w:val="12"/>
          <w:lang w:val="nl-NL"/>
        </w:rPr>
        <w:t xml:space="preserve"> </w:t>
      </w:r>
      <w:r w:rsidRPr="00CA22F4">
        <w:rPr>
          <w:color w:val="6D6E71"/>
          <w:lang w:val="nl-NL"/>
        </w:rPr>
        <w:t>zijn.</w:t>
      </w:r>
      <w:r w:rsidRPr="00CA22F4">
        <w:rPr>
          <w:color w:val="6D6E71"/>
          <w:spacing w:val="11"/>
          <w:lang w:val="nl-NL"/>
        </w:rPr>
        <w:t xml:space="preserve"> </w:t>
      </w:r>
      <w:r w:rsidRPr="00CA22F4">
        <w:rPr>
          <w:color w:val="6D6E71"/>
          <w:lang w:val="nl-NL"/>
        </w:rPr>
        <w:t>Ga</w:t>
      </w:r>
      <w:r w:rsidRPr="00CA22F4">
        <w:rPr>
          <w:color w:val="6D6E71"/>
          <w:spacing w:val="12"/>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uit</w:t>
      </w:r>
      <w:r w:rsidRPr="00CA22F4">
        <w:rPr>
          <w:color w:val="6D6E71"/>
          <w:spacing w:val="12"/>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2"/>
          <w:lang w:val="nl-NL"/>
        </w:rPr>
        <w:t xml:space="preserve"> </w:t>
      </w:r>
      <w:r w:rsidRPr="00CA22F4">
        <w:rPr>
          <w:color w:val="6D6E71"/>
          <w:spacing w:val="-5"/>
          <w:lang w:val="nl-NL"/>
        </w:rPr>
        <w:t>f</w:t>
      </w:r>
      <w:r w:rsidRPr="00CA22F4">
        <w:rPr>
          <w:color w:val="6D6E71"/>
          <w:lang w:val="nl-NL"/>
        </w:rPr>
        <w:t>a</w:t>
      </w:r>
      <w:r w:rsidRPr="00CA22F4">
        <w:rPr>
          <w:color w:val="6D6E71"/>
          <w:spacing w:val="-2"/>
          <w:lang w:val="nl-NL"/>
        </w:rPr>
        <w:t>n</w:t>
      </w:r>
      <w:r w:rsidRPr="00CA22F4">
        <w:rPr>
          <w:color w:val="6D6E71"/>
          <w:spacing w:val="-3"/>
          <w:lang w:val="nl-NL"/>
        </w:rPr>
        <w:t>t</w:t>
      </w:r>
      <w:r w:rsidRPr="00CA22F4">
        <w:rPr>
          <w:color w:val="6D6E71"/>
          <w:lang w:val="nl-NL"/>
        </w:rPr>
        <w:t>asie</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1"/>
          <w:lang w:val="nl-NL"/>
        </w:rPr>
        <w:t xml:space="preserve"> </w:t>
      </w:r>
      <w:r w:rsidRPr="00CA22F4">
        <w:rPr>
          <w:color w:val="6D6E71"/>
          <w:spacing w:val="-3"/>
          <w:lang w:val="nl-NL"/>
        </w:rPr>
        <w:t>v</w:t>
      </w:r>
      <w:r w:rsidRPr="00CA22F4">
        <w:rPr>
          <w:color w:val="6D6E71"/>
          <w:lang w:val="nl-NL"/>
        </w:rPr>
        <w:t>eel</w:t>
      </w:r>
      <w:r w:rsidRPr="00CA22F4">
        <w:rPr>
          <w:color w:val="6D6E71"/>
          <w:spacing w:val="12"/>
          <w:lang w:val="nl-NL"/>
        </w:rPr>
        <w:t xml:space="preserve"> </w:t>
      </w:r>
      <w:r w:rsidRPr="00CA22F4">
        <w:rPr>
          <w:color w:val="6D6E71"/>
          <w:lang w:val="nl-NL"/>
        </w:rPr>
        <w:t>e</w:t>
      </w:r>
      <w:r w:rsidRPr="00CA22F4">
        <w:rPr>
          <w:color w:val="6D6E71"/>
          <w:spacing w:val="-4"/>
          <w:lang w:val="nl-NL"/>
        </w:rPr>
        <w:t>r</w:t>
      </w:r>
      <w:r w:rsidRPr="00CA22F4">
        <w:rPr>
          <w:color w:val="6D6E71"/>
          <w:spacing w:val="-2"/>
          <w:lang w:val="nl-NL"/>
        </w:rPr>
        <w:t>g</w:t>
      </w:r>
      <w:r w:rsidRPr="00CA22F4">
        <w:rPr>
          <w:color w:val="6D6E71"/>
          <w:lang w:val="nl-NL"/>
        </w:rPr>
        <w:t>er</w:t>
      </w:r>
      <w:r w:rsidRPr="00CA22F4">
        <w:rPr>
          <w:color w:val="6D6E71"/>
          <w:spacing w:val="12"/>
          <w:lang w:val="nl-NL"/>
        </w:rPr>
        <w:t xml:space="preserve"> </w:t>
      </w:r>
      <w:r w:rsidRPr="00CA22F4">
        <w:rPr>
          <w:color w:val="6D6E71"/>
          <w:lang w:val="nl-NL"/>
        </w:rPr>
        <w:t>is</w:t>
      </w:r>
      <w:r w:rsidRPr="00CA22F4">
        <w:rPr>
          <w:color w:val="6D6E71"/>
          <w:spacing w:val="12"/>
          <w:lang w:val="nl-NL"/>
        </w:rPr>
        <w:t xml:space="preserve"> </w:t>
      </w:r>
      <w:r w:rsidRPr="00CA22F4">
        <w:rPr>
          <w:color w:val="6D6E71"/>
          <w:lang w:val="nl-NL"/>
        </w:rPr>
        <w:t>dan</w:t>
      </w:r>
      <w:r w:rsidRPr="00CA22F4">
        <w:rPr>
          <w:color w:val="6D6E71"/>
          <w:spacing w:val="11"/>
          <w:lang w:val="nl-NL"/>
        </w:rPr>
        <w:t xml:space="preserve"> </w:t>
      </w:r>
      <w:r w:rsidRPr="00CA22F4">
        <w:rPr>
          <w:color w:val="6D6E71"/>
          <w:lang w:val="nl-NL"/>
        </w:rPr>
        <w:t xml:space="preserve">de </w:t>
      </w:r>
      <w:r w:rsidRPr="00CA22F4">
        <w:rPr>
          <w:color w:val="6D6E71"/>
          <w:spacing w:val="-2"/>
          <w:lang w:val="nl-NL"/>
        </w:rPr>
        <w:t>w</w:t>
      </w:r>
      <w:r w:rsidRPr="00CA22F4">
        <w:rPr>
          <w:color w:val="6D6E71"/>
          <w:lang w:val="nl-NL"/>
        </w:rPr>
        <w:t>er</w:t>
      </w:r>
      <w:r w:rsidRPr="00CA22F4">
        <w:rPr>
          <w:color w:val="6D6E71"/>
          <w:spacing w:val="-8"/>
          <w:lang w:val="nl-NL"/>
        </w:rPr>
        <w:t>k</w:t>
      </w:r>
      <w:r w:rsidRPr="00CA22F4">
        <w:rPr>
          <w:color w:val="6D6E71"/>
          <w:lang w:val="nl-NL"/>
        </w:rPr>
        <w:t>elijkheid;</w:t>
      </w:r>
    </w:p>
    <w:p w14:paraId="1F9CED5C" w14:textId="77777777" w:rsidR="00624579" w:rsidRPr="00CA22F4" w:rsidRDefault="00CA22F4" w:rsidP="00CD3340">
      <w:pPr>
        <w:pStyle w:val="Plattetekst"/>
        <w:numPr>
          <w:ilvl w:val="0"/>
          <w:numId w:val="9"/>
        </w:numPr>
        <w:tabs>
          <w:tab w:val="left" w:pos="1493"/>
        </w:tabs>
        <w:spacing w:before="1"/>
        <w:ind w:left="1493"/>
        <w:rPr>
          <w:lang w:val="nl-NL"/>
        </w:rPr>
      </w:pPr>
      <w:r w:rsidRPr="00CA22F4">
        <w:rPr>
          <w:color w:val="6D6E71"/>
          <w:spacing w:val="-5"/>
          <w:lang w:val="nl-NL"/>
        </w:rPr>
        <w:t>P</w:t>
      </w:r>
      <w:r w:rsidRPr="00CA22F4">
        <w:rPr>
          <w:color w:val="6D6E71"/>
          <w:lang w:val="nl-NL"/>
        </w:rPr>
        <w:t>as</w:t>
      </w:r>
      <w:r w:rsidRPr="00CA22F4">
        <w:rPr>
          <w:color w:val="6D6E71"/>
          <w:spacing w:val="-1"/>
          <w:lang w:val="nl-NL"/>
        </w:rPr>
        <w:t xml:space="preserve"> </w:t>
      </w:r>
      <w:r w:rsidRPr="00CA22F4">
        <w:rPr>
          <w:color w:val="6D6E71"/>
          <w:lang w:val="nl-NL"/>
        </w:rPr>
        <w:t>de wij</w:t>
      </w:r>
      <w:r w:rsidRPr="00CA22F4">
        <w:rPr>
          <w:color w:val="6D6E71"/>
          <w:spacing w:val="-5"/>
          <w:lang w:val="nl-NL"/>
        </w:rPr>
        <w:t>z</w:t>
      </w:r>
      <w:r w:rsidRPr="00CA22F4">
        <w:rPr>
          <w:color w:val="6D6E71"/>
          <w:lang w:val="nl-NL"/>
        </w:rPr>
        <w:t>e</w:t>
      </w:r>
      <w:r w:rsidRPr="00CA22F4">
        <w:rPr>
          <w:color w:val="6D6E71"/>
          <w:spacing w:val="-1"/>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op je</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 i</w:t>
      </w:r>
      <w:r w:rsidRPr="00CA22F4">
        <w:rPr>
          <w:color w:val="6D6E71"/>
          <w:spacing w:val="-2"/>
          <w:lang w:val="nl-NL"/>
        </w:rPr>
        <w:t>n</w:t>
      </w:r>
      <w:r w:rsidRPr="00CA22F4">
        <w:rPr>
          <w:color w:val="6D6E71"/>
          <w:spacing w:val="-5"/>
          <w:lang w:val="nl-NL"/>
        </w:rPr>
        <w:t>f</w:t>
      </w:r>
      <w:r w:rsidRPr="00CA22F4">
        <w:rPr>
          <w:color w:val="6D6E71"/>
          <w:lang w:val="nl-NL"/>
        </w:rPr>
        <w:t>ormeert</w:t>
      </w:r>
      <w:r w:rsidRPr="00CA22F4">
        <w:rPr>
          <w:color w:val="6D6E71"/>
          <w:spacing w:val="-1"/>
          <w:lang w:val="nl-NL"/>
        </w:rPr>
        <w:t xml:space="preserve"> </w:t>
      </w:r>
      <w:r w:rsidRPr="00CA22F4">
        <w:rPr>
          <w:color w:val="6D6E71"/>
          <w:lang w:val="nl-NL"/>
        </w:rPr>
        <w:t>aan aan</w:t>
      </w:r>
      <w:r w:rsidRPr="00CA22F4">
        <w:rPr>
          <w:color w:val="6D6E71"/>
          <w:spacing w:val="-1"/>
          <w:lang w:val="nl-NL"/>
        </w:rPr>
        <w:t xml:space="preserve"> </w:t>
      </w:r>
      <w:r w:rsidRPr="00CA22F4">
        <w:rPr>
          <w:color w:val="6D6E71"/>
          <w:lang w:val="nl-NL"/>
        </w:rPr>
        <w:t>de le</w:t>
      </w:r>
      <w:r w:rsidRPr="00CA22F4">
        <w:rPr>
          <w:color w:val="6D6E71"/>
          <w:spacing w:val="-3"/>
          <w:lang w:val="nl-NL"/>
        </w:rPr>
        <w:t>e</w:t>
      </w:r>
      <w:r w:rsidRPr="00CA22F4">
        <w:rPr>
          <w:color w:val="6D6E71"/>
          <w:lang w:val="nl-NL"/>
        </w:rPr>
        <w:t>ftijd</w:t>
      </w:r>
      <w:r w:rsidRPr="00CA22F4">
        <w:rPr>
          <w:color w:val="6D6E71"/>
          <w:spacing w:val="-1"/>
          <w:lang w:val="nl-NL"/>
        </w:rPr>
        <w:t xml:space="preserve"> </w:t>
      </w:r>
      <w:r w:rsidRPr="00CA22F4">
        <w:rPr>
          <w:color w:val="6D6E71"/>
          <w:lang w:val="nl-NL"/>
        </w:rPr>
        <w:t>en h</w:t>
      </w:r>
      <w:r w:rsidRPr="00CA22F4">
        <w:rPr>
          <w:color w:val="6D6E71"/>
          <w:spacing w:val="-1"/>
          <w:lang w:val="nl-NL"/>
        </w:rPr>
        <w:t>e</w:t>
      </w:r>
      <w:r w:rsidRPr="00CA22F4">
        <w:rPr>
          <w:color w:val="6D6E71"/>
          <w:lang w:val="nl-NL"/>
        </w:rPr>
        <w:t>t</w:t>
      </w:r>
      <w:r w:rsidRPr="00CA22F4">
        <w:rPr>
          <w:color w:val="6D6E71"/>
          <w:spacing w:val="-1"/>
          <w:lang w:val="nl-NL"/>
        </w:rPr>
        <w:t xml:space="preserve"> </w:t>
      </w:r>
      <w:r w:rsidRPr="00CA22F4">
        <w:rPr>
          <w:color w:val="6D6E71"/>
          <w:lang w:val="nl-NL"/>
        </w:rPr>
        <w:t>begrippen</w:t>
      </w:r>
      <w:r w:rsidRPr="00CA22F4">
        <w:rPr>
          <w:color w:val="6D6E71"/>
          <w:spacing w:val="-4"/>
          <w:lang w:val="nl-NL"/>
        </w:rPr>
        <w:t>k</w:t>
      </w:r>
      <w:r w:rsidRPr="00CA22F4">
        <w:rPr>
          <w:color w:val="6D6E71"/>
          <w:lang w:val="nl-NL"/>
        </w:rPr>
        <w:t xml:space="preserve">ader </w:t>
      </w:r>
      <w:r w:rsidRPr="00CA22F4">
        <w:rPr>
          <w:color w:val="6D6E71"/>
          <w:spacing w:val="-4"/>
          <w:lang w:val="nl-NL"/>
        </w:rPr>
        <w:t>v</w:t>
      </w:r>
      <w:r w:rsidRPr="00CA22F4">
        <w:rPr>
          <w:color w:val="6D6E71"/>
          <w:lang w:val="nl-NL"/>
        </w:rPr>
        <w:t>an</w:t>
      </w:r>
      <w:r w:rsidRPr="00CA22F4">
        <w:rPr>
          <w:color w:val="6D6E71"/>
          <w:spacing w:val="-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p>
    <w:p w14:paraId="624AB7C3"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ek</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lang w:val="nl-NL"/>
        </w:rPr>
        <w:t>en</w:t>
      </w:r>
      <w:r w:rsidRPr="00CA22F4">
        <w:rPr>
          <w:color w:val="6D6E71"/>
          <w:spacing w:val="-7"/>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7"/>
          <w:lang w:val="nl-NL"/>
        </w:rPr>
        <w:t xml:space="preserve"> </w:t>
      </w:r>
      <w:r w:rsidRPr="00CA22F4">
        <w:rPr>
          <w:color w:val="6D6E71"/>
          <w:spacing w:val="-5"/>
          <w:lang w:val="nl-NL"/>
        </w:rPr>
        <w:t>z</w:t>
      </w:r>
      <w:r w:rsidRPr="00CA22F4">
        <w:rPr>
          <w:color w:val="6D6E71"/>
          <w:spacing w:val="-1"/>
          <w:lang w:val="nl-NL"/>
        </w:rPr>
        <w:t>o</w:t>
      </w:r>
      <w:r w:rsidRPr="00CA22F4">
        <w:rPr>
          <w:color w:val="6D6E71"/>
          <w:spacing w:val="-3"/>
          <w:lang w:val="nl-NL"/>
        </w:rPr>
        <w:t>v</w:t>
      </w:r>
      <w:r w:rsidRPr="00CA22F4">
        <w:rPr>
          <w:color w:val="6D6E71"/>
          <w:lang w:val="nl-NL"/>
        </w:rPr>
        <w:t>eel</w:t>
      </w:r>
      <w:r w:rsidRPr="00CA22F4">
        <w:rPr>
          <w:color w:val="6D6E71"/>
          <w:spacing w:val="-7"/>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6"/>
          <w:lang w:val="nl-NL"/>
        </w:rPr>
        <w:t xml:space="preserve"> </w:t>
      </w:r>
      <w:r w:rsidRPr="00CA22F4">
        <w:rPr>
          <w:color w:val="6D6E71"/>
          <w:lang w:val="nl-NL"/>
        </w:rPr>
        <w:t>bij</w:t>
      </w:r>
      <w:r w:rsidRPr="00CA22F4">
        <w:rPr>
          <w:color w:val="6D6E71"/>
          <w:spacing w:val="-6"/>
          <w:lang w:val="nl-NL"/>
        </w:rPr>
        <w:t xml:space="preserve"> </w:t>
      </w:r>
      <w:r w:rsidRPr="00CA22F4">
        <w:rPr>
          <w:color w:val="6D6E71"/>
          <w:lang w:val="nl-NL"/>
        </w:rPr>
        <w:t>alles</w:t>
      </w:r>
      <w:r w:rsidRPr="00CA22F4">
        <w:rPr>
          <w:color w:val="6D6E71"/>
          <w:spacing w:val="-6"/>
          <w:lang w:val="nl-NL"/>
        </w:rPr>
        <w:t xml:space="preserve"> </w:t>
      </w:r>
      <w:r w:rsidRPr="00CA22F4">
        <w:rPr>
          <w:color w:val="6D6E71"/>
          <w:spacing w:val="-3"/>
          <w:lang w:val="nl-NL"/>
        </w:rPr>
        <w:t>wa</w:t>
      </w:r>
      <w:r w:rsidRPr="00CA22F4">
        <w:rPr>
          <w:color w:val="6D6E71"/>
          <w:lang w:val="nl-NL"/>
        </w:rPr>
        <w:t>t</w:t>
      </w:r>
      <w:r w:rsidRPr="00CA22F4">
        <w:rPr>
          <w:color w:val="6D6E71"/>
          <w:spacing w:val="-7"/>
          <w:lang w:val="nl-NL"/>
        </w:rPr>
        <w:t xml:space="preserve"> </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w:t>
      </w:r>
      <w:r w:rsidRPr="00CA22F4">
        <w:rPr>
          <w:color w:val="6D6E71"/>
          <w:spacing w:val="-2"/>
          <w:lang w:val="nl-NL"/>
        </w:rPr>
        <w:t>g</w:t>
      </w:r>
      <w:r w:rsidRPr="00CA22F4">
        <w:rPr>
          <w:color w:val="6D6E71"/>
          <w:lang w:val="nl-NL"/>
        </w:rPr>
        <w:t>eld</w:t>
      </w:r>
      <w:r w:rsidRPr="00CA22F4">
        <w:rPr>
          <w:color w:val="6D6E71"/>
          <w:spacing w:val="-6"/>
          <w:lang w:val="nl-NL"/>
        </w:rPr>
        <w:t xml:space="preserve"> </w:t>
      </w:r>
      <w:r w:rsidRPr="00CA22F4">
        <w:rPr>
          <w:color w:val="6D6E71"/>
          <w:lang w:val="nl-NL"/>
        </w:rPr>
        <w:t>mo</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6"/>
          <w:lang w:val="nl-NL"/>
        </w:rPr>
        <w:t xml:space="preserve"> </w:t>
      </w:r>
      <w:r w:rsidRPr="00CA22F4">
        <w:rPr>
          <w:color w:val="6D6E71"/>
          <w:lang w:val="nl-NL"/>
        </w:rPr>
        <w:t>Hun</w:t>
      </w:r>
      <w:r w:rsidRPr="00CA22F4">
        <w:rPr>
          <w:color w:val="6D6E71"/>
          <w:spacing w:val="-6"/>
          <w:lang w:val="nl-NL"/>
        </w:rPr>
        <w:t xml:space="preserve"> </w:t>
      </w:r>
      <w:r w:rsidRPr="00CA22F4">
        <w:rPr>
          <w:color w:val="6D6E71"/>
          <w:lang w:val="nl-NL"/>
        </w:rPr>
        <w:t>inb</w:t>
      </w:r>
      <w:r w:rsidRPr="00CA22F4">
        <w:rPr>
          <w:color w:val="6D6E71"/>
          <w:spacing w:val="-3"/>
          <w:lang w:val="nl-NL"/>
        </w:rPr>
        <w:t>r</w:t>
      </w:r>
      <w:r w:rsidRPr="00CA22F4">
        <w:rPr>
          <w:color w:val="6D6E71"/>
          <w:lang w:val="nl-NL"/>
        </w:rPr>
        <w:t>eng</w:t>
      </w:r>
      <w:r w:rsidRPr="00CA22F4">
        <w:rPr>
          <w:color w:val="6D6E71"/>
          <w:spacing w:val="-7"/>
          <w:lang w:val="nl-NL"/>
        </w:rPr>
        <w:t xml:space="preserve"> </w:t>
      </w:r>
      <w:r w:rsidRPr="00CA22F4">
        <w:rPr>
          <w:color w:val="6D6E71"/>
          <w:lang w:val="nl-NL"/>
        </w:rPr>
        <w:t>en</w:t>
      </w:r>
      <w:r w:rsidRPr="00CA22F4">
        <w:rPr>
          <w:color w:val="6D6E71"/>
          <w:spacing w:val="-7"/>
          <w:lang w:val="nl-NL"/>
        </w:rPr>
        <w:t xml:space="preserve"> </w:t>
      </w:r>
      <w:r w:rsidRPr="00CA22F4">
        <w:rPr>
          <w:color w:val="6D6E71"/>
          <w:spacing w:val="-2"/>
          <w:lang w:val="nl-NL"/>
        </w:rPr>
        <w:t>w</w:t>
      </w:r>
      <w:r w:rsidRPr="00CA22F4">
        <w:rPr>
          <w:color w:val="6D6E71"/>
          <w:lang w:val="nl-NL"/>
        </w:rPr>
        <w:t>ensen</w:t>
      </w:r>
    </w:p>
    <w:p w14:paraId="6778AFC5" w14:textId="77777777" w:rsidR="00624579" w:rsidRPr="00CA22F4" w:rsidRDefault="00CA22F4">
      <w:pPr>
        <w:pStyle w:val="Plattetekst"/>
        <w:spacing w:line="264" w:lineRule="exact"/>
        <w:ind w:left="1493"/>
        <w:rPr>
          <w:lang w:val="nl-NL"/>
        </w:rPr>
      </w:pPr>
      <w:r w:rsidRPr="00CA22F4">
        <w:rPr>
          <w:color w:val="6D6E71"/>
          <w:lang w:val="nl-NL"/>
        </w:rPr>
        <w:t>zijn</w:t>
      </w:r>
      <w:r w:rsidRPr="00CA22F4">
        <w:rPr>
          <w:color w:val="6D6E71"/>
          <w:spacing w:val="-12"/>
          <w:lang w:val="nl-NL"/>
        </w:rPr>
        <w:t xml:space="preserve"> </w:t>
      </w:r>
      <w:r w:rsidRPr="00CA22F4">
        <w:rPr>
          <w:color w:val="6D6E71"/>
          <w:lang w:val="nl-NL"/>
        </w:rPr>
        <w:t>belangrijk.</w:t>
      </w:r>
      <w:r w:rsidRPr="00CA22F4">
        <w:rPr>
          <w:color w:val="6D6E71"/>
          <w:spacing w:val="-12"/>
          <w:lang w:val="nl-NL"/>
        </w:rPr>
        <w:t xml:space="preserve"> </w:t>
      </w:r>
      <w:r w:rsidRPr="00CA22F4">
        <w:rPr>
          <w:color w:val="6D6E71"/>
          <w:lang w:val="nl-NL"/>
        </w:rPr>
        <w:t>Mo</w:t>
      </w:r>
      <w:r w:rsidRPr="00CA22F4">
        <w:rPr>
          <w:color w:val="6D6E71"/>
          <w:spacing w:val="-2"/>
          <w:lang w:val="nl-NL"/>
        </w:rPr>
        <w:t>g</w:t>
      </w:r>
      <w:r w:rsidRPr="00CA22F4">
        <w:rPr>
          <w:color w:val="6D6E71"/>
          <w:lang w:val="nl-NL"/>
        </w:rPr>
        <w:t>elijk</w:t>
      </w:r>
      <w:r w:rsidRPr="00CA22F4">
        <w:rPr>
          <w:color w:val="6D6E71"/>
          <w:spacing w:val="-12"/>
          <w:lang w:val="nl-NL"/>
        </w:rPr>
        <w:t xml:space="preserve"> </w:t>
      </w:r>
      <w:r w:rsidRPr="00CA22F4">
        <w:rPr>
          <w:color w:val="6D6E71"/>
          <w:spacing w:val="-3"/>
          <w:lang w:val="nl-NL"/>
        </w:rPr>
        <w:t>k</w:t>
      </w:r>
      <w:r w:rsidRPr="00CA22F4">
        <w:rPr>
          <w:color w:val="6D6E71"/>
          <w:lang w:val="nl-NL"/>
        </w:rPr>
        <w:t>unnen</w:t>
      </w:r>
      <w:r w:rsidRPr="00CA22F4">
        <w:rPr>
          <w:color w:val="6D6E71"/>
          <w:spacing w:val="-12"/>
          <w:lang w:val="nl-NL"/>
        </w:rPr>
        <w:t xml:space="preserve"> </w:t>
      </w:r>
      <w:r w:rsidRPr="00CA22F4">
        <w:rPr>
          <w:color w:val="6D6E71"/>
          <w:spacing w:val="-5"/>
          <w:lang w:val="nl-NL"/>
        </w:rPr>
        <w:t>z</w:t>
      </w:r>
      <w:r w:rsidRPr="00CA22F4">
        <w:rPr>
          <w:color w:val="6D6E71"/>
          <w:lang w:val="nl-NL"/>
        </w:rPr>
        <w:t>e</w:t>
      </w:r>
      <w:r w:rsidRPr="00CA22F4">
        <w:rPr>
          <w:color w:val="6D6E71"/>
          <w:spacing w:val="-12"/>
          <w:lang w:val="nl-NL"/>
        </w:rPr>
        <w:t xml:space="preserve"> </w:t>
      </w:r>
      <w:r w:rsidRPr="00CA22F4">
        <w:rPr>
          <w:color w:val="6D6E71"/>
          <w:lang w:val="nl-NL"/>
        </w:rPr>
        <w:t>ook</w:t>
      </w:r>
      <w:r w:rsidRPr="00CA22F4">
        <w:rPr>
          <w:color w:val="6D6E71"/>
          <w:spacing w:val="-12"/>
          <w:lang w:val="nl-NL"/>
        </w:rPr>
        <w:t xml:space="preserve"> </w:t>
      </w:r>
      <w:r w:rsidRPr="00CA22F4">
        <w:rPr>
          <w:color w:val="6D6E71"/>
          <w:spacing w:val="-3"/>
          <w:lang w:val="nl-NL"/>
        </w:rPr>
        <w:t>t</w:t>
      </w:r>
      <w:r w:rsidRPr="00CA22F4">
        <w:rPr>
          <w:color w:val="6D6E71"/>
          <w:lang w:val="nl-NL"/>
        </w:rPr>
        <w:t>a</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lang w:val="nl-NL"/>
        </w:rPr>
        <w:t>op</w:t>
      </w:r>
      <w:r w:rsidRPr="00CA22F4">
        <w:rPr>
          <w:color w:val="6D6E71"/>
          <w:spacing w:val="-12"/>
          <w:lang w:val="nl-NL"/>
        </w:rPr>
        <w:t xml:space="preserve"> </w:t>
      </w:r>
      <w:r w:rsidRPr="00CA22F4">
        <w:rPr>
          <w:color w:val="6D6E71"/>
          <w:lang w:val="nl-NL"/>
        </w:rPr>
        <w:t>zich</w:t>
      </w:r>
      <w:r w:rsidRPr="00CA22F4">
        <w:rPr>
          <w:color w:val="6D6E71"/>
          <w:spacing w:val="-12"/>
          <w:lang w:val="nl-NL"/>
        </w:rPr>
        <w:t xml:space="preserve"> </w:t>
      </w:r>
      <w:r w:rsidRPr="00CA22F4">
        <w:rPr>
          <w:color w:val="6D6E71"/>
          <w:lang w:val="nl-NL"/>
        </w:rPr>
        <w:t>nemen</w:t>
      </w:r>
      <w:r w:rsidRPr="00CA22F4">
        <w:rPr>
          <w:color w:val="6D6E71"/>
          <w:spacing w:val="-12"/>
          <w:lang w:val="nl-NL"/>
        </w:rPr>
        <w:t xml:space="preserve"> </w:t>
      </w:r>
      <w:r w:rsidRPr="00CA22F4">
        <w:rPr>
          <w:color w:val="6D6E71"/>
          <w:spacing w:val="-3"/>
          <w:lang w:val="nl-NL"/>
        </w:rPr>
        <w:t>w</w:t>
      </w:r>
      <w:r w:rsidRPr="00CA22F4">
        <w:rPr>
          <w:color w:val="6D6E71"/>
          <w:lang w:val="nl-NL"/>
        </w:rPr>
        <w:t>aa</w:t>
      </w:r>
      <w:r w:rsidRPr="00CA22F4">
        <w:rPr>
          <w:color w:val="6D6E71"/>
          <w:spacing w:val="-4"/>
          <w:lang w:val="nl-NL"/>
        </w:rPr>
        <w:t>r</w:t>
      </w:r>
      <w:r w:rsidRPr="00CA22F4">
        <w:rPr>
          <w:color w:val="6D6E71"/>
          <w:lang w:val="nl-NL"/>
        </w:rPr>
        <w:t>door</w:t>
      </w:r>
      <w:r w:rsidRPr="00CA22F4">
        <w:rPr>
          <w:color w:val="6D6E71"/>
          <w:spacing w:val="-12"/>
          <w:lang w:val="nl-NL"/>
        </w:rPr>
        <w:t xml:space="preserve"> </w:t>
      </w:r>
      <w:r w:rsidRPr="00CA22F4">
        <w:rPr>
          <w:color w:val="6D6E71"/>
          <w:spacing w:val="-5"/>
          <w:lang w:val="nl-NL"/>
        </w:rPr>
        <w:t>z</w:t>
      </w:r>
      <w:r w:rsidRPr="00CA22F4">
        <w:rPr>
          <w:color w:val="6D6E71"/>
          <w:lang w:val="nl-NL"/>
        </w:rPr>
        <w:t>e</w:t>
      </w:r>
      <w:r w:rsidRPr="00CA22F4">
        <w:rPr>
          <w:color w:val="6D6E71"/>
          <w:spacing w:val="-12"/>
          <w:lang w:val="nl-NL"/>
        </w:rPr>
        <w:t xml:space="preserve"> </w:t>
      </w:r>
      <w:r w:rsidRPr="00CA22F4">
        <w:rPr>
          <w:color w:val="6D6E71"/>
          <w:lang w:val="nl-NL"/>
        </w:rPr>
        <w:t>zich</w:t>
      </w:r>
      <w:r w:rsidRPr="00CA22F4">
        <w:rPr>
          <w:color w:val="6D6E71"/>
          <w:spacing w:val="-12"/>
          <w:lang w:val="nl-NL"/>
        </w:rPr>
        <w:t xml:space="preserve"> </w:t>
      </w:r>
      <w:r w:rsidRPr="00CA22F4">
        <w:rPr>
          <w:color w:val="6D6E71"/>
          <w:lang w:val="nl-NL"/>
        </w:rPr>
        <w:t>nog</w:t>
      </w:r>
      <w:r w:rsidRPr="00CA22F4">
        <w:rPr>
          <w:color w:val="6D6E71"/>
          <w:spacing w:val="-12"/>
          <w:lang w:val="nl-NL"/>
        </w:rPr>
        <w:t xml:space="preserve"> </w:t>
      </w:r>
      <w:r w:rsidRPr="00CA22F4">
        <w:rPr>
          <w:color w:val="6D6E71"/>
          <w:lang w:val="nl-NL"/>
        </w:rPr>
        <w:t>meer</w:t>
      </w:r>
      <w:r w:rsidRPr="00CA22F4">
        <w:rPr>
          <w:color w:val="6D6E71"/>
          <w:spacing w:val="-13"/>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12"/>
          <w:lang w:val="nl-NL"/>
        </w:rPr>
        <w:t xml:space="preserve"> </w:t>
      </w:r>
      <w:r w:rsidRPr="00CA22F4">
        <w:rPr>
          <w:color w:val="6D6E71"/>
          <w:spacing w:val="-3"/>
          <w:lang w:val="nl-NL"/>
        </w:rPr>
        <w:t>v</w:t>
      </w:r>
      <w:r w:rsidRPr="00CA22F4">
        <w:rPr>
          <w:color w:val="6D6E71"/>
          <w:lang w:val="nl-NL"/>
        </w:rPr>
        <w:t>oelen;</w:t>
      </w:r>
    </w:p>
    <w:p w14:paraId="1BFC030B"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Ga</w:t>
      </w:r>
      <w:r w:rsidRPr="00CA22F4">
        <w:rPr>
          <w:color w:val="6D6E71"/>
          <w:spacing w:val="-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3"/>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3"/>
          <w:lang w:val="nl-NL"/>
        </w:rPr>
        <w:t xml:space="preserve"> </w:t>
      </w:r>
      <w:r w:rsidRPr="00CA22F4">
        <w:rPr>
          <w:color w:val="6D6E71"/>
          <w:lang w:val="nl-NL"/>
        </w:rPr>
        <w:t>en</w:t>
      </w:r>
      <w:r w:rsidRPr="00CA22F4">
        <w:rPr>
          <w:color w:val="6D6E71"/>
          <w:spacing w:val="-3"/>
          <w:lang w:val="nl-NL"/>
        </w:rPr>
        <w:t xml:space="preserve"> </w:t>
      </w:r>
      <w:r w:rsidRPr="00CA22F4">
        <w:rPr>
          <w:color w:val="6D6E71"/>
          <w:lang w:val="nl-NL"/>
        </w:rPr>
        <w:t>jon</w:t>
      </w:r>
      <w:r w:rsidRPr="00CA22F4">
        <w:rPr>
          <w:color w:val="6D6E71"/>
          <w:spacing w:val="-2"/>
          <w:lang w:val="nl-NL"/>
        </w:rPr>
        <w:t>g</w:t>
      </w:r>
      <w:r w:rsidRPr="00CA22F4">
        <w:rPr>
          <w:color w:val="6D6E71"/>
          <w:lang w:val="nl-NL"/>
        </w:rPr>
        <w:t>e</w:t>
      </w:r>
      <w:r w:rsidRPr="00CA22F4">
        <w:rPr>
          <w:color w:val="6D6E71"/>
          <w:spacing w:val="-4"/>
          <w:lang w:val="nl-NL"/>
        </w:rPr>
        <w:t>r</w:t>
      </w:r>
      <w:r w:rsidRPr="00CA22F4">
        <w:rPr>
          <w:color w:val="6D6E71"/>
          <w:lang w:val="nl-NL"/>
        </w:rPr>
        <w:t>en</w:t>
      </w:r>
      <w:r w:rsidRPr="00CA22F4">
        <w:rPr>
          <w:color w:val="6D6E71"/>
          <w:spacing w:val="-3"/>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w:t>
      </w:r>
      <w:r w:rsidRPr="00CA22F4">
        <w:rPr>
          <w:color w:val="6D6E71"/>
          <w:spacing w:val="-2"/>
          <w:lang w:val="nl-NL"/>
        </w:rPr>
        <w:t xml:space="preserve"> </w:t>
      </w:r>
      <w:r w:rsidRPr="00CA22F4">
        <w:rPr>
          <w:color w:val="6D6E71"/>
          <w:lang w:val="nl-NL"/>
        </w:rPr>
        <w:t>nemen</w:t>
      </w:r>
      <w:r w:rsidRPr="00CA22F4">
        <w:rPr>
          <w:color w:val="6D6E71"/>
          <w:spacing w:val="-3"/>
          <w:lang w:val="nl-NL"/>
        </w:rPr>
        <w:t xml:space="preserve"> </w:t>
      </w:r>
      <w:r w:rsidRPr="00CA22F4">
        <w:rPr>
          <w:color w:val="6D6E71"/>
          <w:spacing w:val="-4"/>
          <w:lang w:val="nl-NL"/>
        </w:rPr>
        <w:t>v</w:t>
      </w:r>
      <w:r w:rsidRPr="00CA22F4">
        <w:rPr>
          <w:color w:val="6D6E71"/>
          <w:lang w:val="nl-NL"/>
        </w:rPr>
        <w:t>an</w:t>
      </w:r>
      <w:r w:rsidRPr="00CA22F4">
        <w:rPr>
          <w:color w:val="6D6E71"/>
          <w:spacing w:val="-3"/>
          <w:lang w:val="nl-NL"/>
        </w:rPr>
        <w:t xml:space="preserve"> </w:t>
      </w:r>
      <w:r w:rsidRPr="00CA22F4">
        <w:rPr>
          <w:color w:val="6D6E71"/>
          <w:lang w:val="nl-NL"/>
        </w:rPr>
        <w:t>de</w:t>
      </w:r>
      <w:r w:rsidRPr="00CA22F4">
        <w:rPr>
          <w:color w:val="6D6E71"/>
          <w:spacing w:val="-3"/>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3"/>
          <w:lang w:val="nl-NL"/>
        </w:rPr>
        <w:t xml:space="preserve"> </w:t>
      </w:r>
      <w:r w:rsidRPr="00CA22F4">
        <w:rPr>
          <w:color w:val="6D6E71"/>
          <w:lang w:val="nl-NL"/>
        </w:rPr>
        <w:t>Ook</w:t>
      </w:r>
      <w:r w:rsidRPr="00CA22F4">
        <w:rPr>
          <w:color w:val="6D6E71"/>
          <w:spacing w:val="-3"/>
          <w:lang w:val="nl-NL"/>
        </w:rPr>
        <w:t xml:space="preserve"> </w:t>
      </w:r>
      <w:r w:rsidRPr="00CA22F4">
        <w:rPr>
          <w:color w:val="6D6E71"/>
          <w:lang w:val="nl-NL"/>
        </w:rPr>
        <w:t>als</w:t>
      </w:r>
      <w:r w:rsidRPr="00CA22F4">
        <w:rPr>
          <w:color w:val="6D6E71"/>
          <w:spacing w:val="-2"/>
          <w:lang w:val="nl-NL"/>
        </w:rPr>
        <w:t xml:space="preserve"> </w:t>
      </w:r>
      <w:r w:rsidRPr="00CA22F4">
        <w:rPr>
          <w:color w:val="6D6E71"/>
          <w:spacing w:val="-5"/>
          <w:lang w:val="nl-NL"/>
        </w:rPr>
        <w:t>z</w:t>
      </w:r>
      <w:r w:rsidRPr="00CA22F4">
        <w:rPr>
          <w:color w:val="6D6E71"/>
          <w:lang w:val="nl-NL"/>
        </w:rPr>
        <w:t>e</w:t>
      </w:r>
      <w:r w:rsidRPr="00CA22F4">
        <w:rPr>
          <w:color w:val="6D6E71"/>
          <w:spacing w:val="-3"/>
          <w:lang w:val="nl-NL"/>
        </w:rPr>
        <w:t xml:space="preserve"> </w:t>
      </w:r>
      <w:r w:rsidRPr="00CA22F4">
        <w:rPr>
          <w:color w:val="6D6E71"/>
          <w:lang w:val="nl-NL"/>
        </w:rPr>
        <w:t>er</w:t>
      </w:r>
      <w:r w:rsidRPr="00CA22F4">
        <w:rPr>
          <w:color w:val="6D6E71"/>
          <w:spacing w:val="-3"/>
          <w:lang w:val="nl-NL"/>
        </w:rPr>
        <w:t xml:space="preserve"> t</w:t>
      </w:r>
      <w:r w:rsidRPr="00CA22F4">
        <w:rPr>
          <w:color w:val="6D6E71"/>
          <w:lang w:val="nl-NL"/>
        </w:rPr>
        <w:t>e</w:t>
      </w:r>
      <w:r w:rsidRPr="00CA22F4">
        <w:rPr>
          <w:color w:val="6D6E71"/>
          <w:spacing w:val="-2"/>
          <w:lang w:val="nl-NL"/>
        </w:rPr>
        <w:t>g</w:t>
      </w:r>
      <w:r w:rsidRPr="00CA22F4">
        <w:rPr>
          <w:color w:val="6D6E71"/>
          <w:lang w:val="nl-NL"/>
        </w:rPr>
        <w:t>enop</w:t>
      </w:r>
      <w:r w:rsidRPr="00CA22F4">
        <w:rPr>
          <w:color w:val="6D6E71"/>
          <w:spacing w:val="-2"/>
          <w:lang w:val="nl-NL"/>
        </w:rPr>
        <w:t xml:space="preserve"> </w:t>
      </w:r>
      <w:r w:rsidRPr="00CA22F4">
        <w:rPr>
          <w:color w:val="6D6E71"/>
          <w:lang w:val="nl-NL"/>
        </w:rPr>
        <w:t>zien.</w:t>
      </w:r>
      <w:r w:rsidRPr="00CA22F4">
        <w:rPr>
          <w:color w:val="6D6E71"/>
          <w:spacing w:val="-2"/>
          <w:lang w:val="nl-NL"/>
        </w:rPr>
        <w:t xml:space="preserve"> </w:t>
      </w: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3"/>
          <w:lang w:val="nl-NL"/>
        </w:rPr>
        <w:t xml:space="preserve"> w</w:t>
      </w:r>
      <w:r w:rsidRPr="00CA22F4">
        <w:rPr>
          <w:color w:val="6D6E71"/>
          <w:lang w:val="nl-NL"/>
        </w:rPr>
        <w:t>aar</w:t>
      </w:r>
    </w:p>
    <w:p w14:paraId="2E0D74BF" w14:textId="77777777" w:rsidR="00624579" w:rsidRPr="00CA22F4" w:rsidRDefault="00CA22F4">
      <w:pPr>
        <w:pStyle w:val="Plattetekst"/>
        <w:spacing w:line="264" w:lineRule="exact"/>
        <w:ind w:left="1493"/>
        <w:rPr>
          <w:lang w:val="nl-NL"/>
        </w:rPr>
      </w:pPr>
      <w:r w:rsidRPr="00CA22F4">
        <w:rPr>
          <w:color w:val="6D6E71"/>
          <w:spacing w:val="-5"/>
          <w:lang w:val="nl-NL"/>
        </w:rPr>
        <w:t>z</w:t>
      </w:r>
      <w:r w:rsidRPr="00CA22F4">
        <w:rPr>
          <w:color w:val="6D6E71"/>
          <w:lang w:val="nl-NL"/>
        </w:rPr>
        <w:t>e</w:t>
      </w:r>
      <w:r w:rsidRPr="00CA22F4">
        <w:rPr>
          <w:color w:val="6D6E71"/>
          <w:spacing w:val="-2"/>
          <w:lang w:val="nl-NL"/>
        </w:rPr>
        <w:t xml:space="preserve"> </w:t>
      </w:r>
      <w:r w:rsidRPr="00CA22F4">
        <w:rPr>
          <w:color w:val="6D6E71"/>
          <w:spacing w:val="-3"/>
          <w:lang w:val="nl-NL"/>
        </w:rPr>
        <w:t>t</w:t>
      </w:r>
      <w:r w:rsidRPr="00CA22F4">
        <w:rPr>
          <w:color w:val="6D6E71"/>
          <w:lang w:val="nl-NL"/>
        </w:rPr>
        <w:t>e</w:t>
      </w:r>
      <w:r w:rsidRPr="00CA22F4">
        <w:rPr>
          <w:color w:val="6D6E71"/>
          <w:spacing w:val="-2"/>
          <w:lang w:val="nl-NL"/>
        </w:rPr>
        <w:t>g</w:t>
      </w:r>
      <w:r w:rsidRPr="00CA22F4">
        <w:rPr>
          <w:color w:val="6D6E71"/>
          <w:lang w:val="nl-NL"/>
        </w:rPr>
        <w:t>enop</w:t>
      </w:r>
      <w:r w:rsidRPr="00CA22F4">
        <w:rPr>
          <w:color w:val="6D6E71"/>
          <w:spacing w:val="-1"/>
          <w:lang w:val="nl-NL"/>
        </w:rPr>
        <w:t xml:space="preserve"> </w:t>
      </w:r>
      <w:r w:rsidRPr="00CA22F4">
        <w:rPr>
          <w:color w:val="6D6E71"/>
          <w:lang w:val="nl-NL"/>
        </w:rPr>
        <w:t>zien.</w:t>
      </w:r>
      <w:r w:rsidRPr="00CA22F4">
        <w:rPr>
          <w:color w:val="6D6E71"/>
          <w:spacing w:val="-1"/>
          <w:lang w:val="nl-NL"/>
        </w:rPr>
        <w:t xml:space="preserve"> </w:t>
      </w:r>
      <w:r w:rsidRPr="00CA22F4">
        <w:rPr>
          <w:color w:val="6D6E71"/>
          <w:lang w:val="nl-NL"/>
        </w:rPr>
        <w:t>Dwing</w:t>
      </w:r>
      <w:r w:rsidRPr="00CA22F4">
        <w:rPr>
          <w:color w:val="6D6E71"/>
          <w:spacing w:val="-1"/>
          <w:lang w:val="nl-NL"/>
        </w:rPr>
        <w:t xml:space="preserve"> </w:t>
      </w:r>
      <w:r w:rsidRPr="00CA22F4">
        <w:rPr>
          <w:color w:val="6D6E71"/>
          <w:lang w:val="nl-NL"/>
        </w:rPr>
        <w:t>nooit</w:t>
      </w:r>
      <w:r w:rsidRPr="00CA22F4">
        <w:rPr>
          <w:color w:val="6D6E71"/>
          <w:spacing w:val="-1"/>
          <w:lang w:val="nl-NL"/>
        </w:rPr>
        <w:t xml:space="preserve"> </w:t>
      </w:r>
      <w:r w:rsidRPr="00CA22F4">
        <w:rPr>
          <w:color w:val="6D6E71"/>
          <w:lang w:val="nl-NL"/>
        </w:rPr>
        <w:t>maar</w:t>
      </w:r>
      <w:r w:rsidRPr="00CA22F4">
        <w:rPr>
          <w:color w:val="6D6E71"/>
          <w:spacing w:val="-1"/>
          <w:lang w:val="nl-NL"/>
        </w:rPr>
        <w:t xml:space="preserve"> </w:t>
      </w:r>
      <w:r w:rsidRPr="00CA22F4">
        <w:rPr>
          <w:color w:val="6D6E71"/>
          <w:spacing w:val="-2"/>
          <w:lang w:val="nl-NL"/>
        </w:rPr>
        <w:t>s</w:t>
      </w:r>
      <w:r w:rsidRPr="00CA22F4">
        <w:rPr>
          <w:color w:val="6D6E71"/>
          <w:lang w:val="nl-NL"/>
        </w:rPr>
        <w:t>timuleer</w:t>
      </w:r>
      <w:r w:rsidRPr="00CA22F4">
        <w:rPr>
          <w:color w:val="6D6E71"/>
          <w:spacing w:val="-1"/>
          <w:lang w:val="nl-NL"/>
        </w:rPr>
        <w:t xml:space="preserve"> </w:t>
      </w:r>
      <w:r w:rsidRPr="00CA22F4">
        <w:rPr>
          <w:color w:val="6D6E71"/>
          <w:spacing w:val="-3"/>
          <w:lang w:val="nl-NL"/>
        </w:rPr>
        <w:t>w</w:t>
      </w:r>
      <w:r w:rsidRPr="00CA22F4">
        <w:rPr>
          <w:color w:val="6D6E71"/>
          <w:lang w:val="nl-NL"/>
        </w:rPr>
        <w:t>el;</w:t>
      </w:r>
    </w:p>
    <w:p w14:paraId="55447C42"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Neem</w:t>
      </w:r>
      <w:r w:rsidRPr="00CA22F4">
        <w:rPr>
          <w:color w:val="6D6E71"/>
          <w:spacing w:val="13"/>
          <w:lang w:val="nl-NL"/>
        </w:rPr>
        <w:t xml:space="preserve"> </w:t>
      </w:r>
      <w:r w:rsidRPr="00CA22F4">
        <w:rPr>
          <w:color w:val="6D6E71"/>
          <w:spacing w:val="-1"/>
          <w:lang w:val="nl-NL"/>
        </w:rPr>
        <w:t>k</w:t>
      </w:r>
      <w:r w:rsidRPr="00CA22F4">
        <w:rPr>
          <w:color w:val="6D6E71"/>
          <w:lang w:val="nl-NL"/>
        </w:rPr>
        <w:t>inde</w:t>
      </w:r>
      <w:r w:rsidRPr="00CA22F4">
        <w:rPr>
          <w:color w:val="6D6E71"/>
          <w:spacing w:val="-3"/>
          <w:lang w:val="nl-NL"/>
        </w:rPr>
        <w:t>r</w:t>
      </w:r>
      <w:r w:rsidRPr="00CA22F4">
        <w:rPr>
          <w:color w:val="6D6E71"/>
          <w:lang w:val="nl-NL"/>
        </w:rPr>
        <w:t>en</w:t>
      </w:r>
      <w:r w:rsidRPr="00CA22F4">
        <w:rPr>
          <w:color w:val="6D6E71"/>
          <w:spacing w:val="14"/>
          <w:lang w:val="nl-NL"/>
        </w:rPr>
        <w:t xml:space="preserve"> </w:t>
      </w:r>
      <w:r w:rsidRPr="00CA22F4">
        <w:rPr>
          <w:color w:val="6D6E71"/>
          <w:lang w:val="nl-NL"/>
        </w:rPr>
        <w:t>die</w:t>
      </w:r>
      <w:r w:rsidRPr="00CA22F4">
        <w:rPr>
          <w:color w:val="6D6E71"/>
          <w:spacing w:val="14"/>
          <w:lang w:val="nl-NL"/>
        </w:rPr>
        <w:t xml:space="preserve"> </w:t>
      </w:r>
      <w:r w:rsidRPr="00CA22F4">
        <w:rPr>
          <w:color w:val="6D6E71"/>
          <w:lang w:val="nl-NL"/>
        </w:rPr>
        <w:t>bes</w:t>
      </w:r>
      <w:r w:rsidRPr="00CA22F4">
        <w:rPr>
          <w:color w:val="6D6E71"/>
          <w:spacing w:val="-2"/>
          <w:lang w:val="nl-NL"/>
        </w:rPr>
        <w:t>e</w:t>
      </w:r>
      <w:r w:rsidRPr="00CA22F4">
        <w:rPr>
          <w:color w:val="6D6E71"/>
          <w:lang w:val="nl-NL"/>
        </w:rPr>
        <w:t>f</w:t>
      </w:r>
      <w:r w:rsidRPr="00CA22F4">
        <w:rPr>
          <w:color w:val="6D6E71"/>
          <w:spacing w:val="-7"/>
          <w:lang w:val="nl-NL"/>
        </w:rPr>
        <w:t>f</w:t>
      </w:r>
      <w:r w:rsidRPr="00CA22F4">
        <w:rPr>
          <w:color w:val="6D6E71"/>
          <w:lang w:val="nl-NL"/>
        </w:rPr>
        <w:t>en</w:t>
      </w:r>
      <w:r w:rsidRPr="00CA22F4">
        <w:rPr>
          <w:color w:val="6D6E71"/>
          <w:spacing w:val="14"/>
          <w:lang w:val="nl-NL"/>
        </w:rPr>
        <w:t xml:space="preserve"> </w:t>
      </w:r>
      <w:r w:rsidRPr="00CA22F4">
        <w:rPr>
          <w:color w:val="6D6E71"/>
          <w:spacing w:val="-3"/>
          <w:lang w:val="nl-NL"/>
        </w:rPr>
        <w:t>w</w:t>
      </w:r>
      <w:r w:rsidRPr="00CA22F4">
        <w:rPr>
          <w:color w:val="6D6E71"/>
          <w:lang w:val="nl-NL"/>
        </w:rPr>
        <w:t>aar</w:t>
      </w:r>
      <w:r w:rsidRPr="00CA22F4">
        <w:rPr>
          <w:color w:val="6D6E71"/>
          <w:spacing w:val="13"/>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4"/>
          <w:lang w:val="nl-NL"/>
        </w:rPr>
        <w:t xml:space="preserve"> </w:t>
      </w:r>
      <w:r w:rsidRPr="00CA22F4">
        <w:rPr>
          <w:color w:val="6D6E71"/>
          <w:lang w:val="nl-NL"/>
        </w:rPr>
        <w:t>om</w:t>
      </w:r>
      <w:r w:rsidRPr="00CA22F4">
        <w:rPr>
          <w:color w:val="6D6E71"/>
          <w:spacing w:val="14"/>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3"/>
          <w:lang w:val="nl-NL"/>
        </w:rPr>
        <w:t xml:space="preserve"> </w:t>
      </w:r>
      <w:r w:rsidRPr="00CA22F4">
        <w:rPr>
          <w:color w:val="6D6E71"/>
          <w:lang w:val="nl-NL"/>
        </w:rPr>
        <w:t>mee</w:t>
      </w:r>
      <w:r w:rsidRPr="00CA22F4">
        <w:rPr>
          <w:color w:val="6D6E71"/>
          <w:spacing w:val="14"/>
          <w:lang w:val="nl-NL"/>
        </w:rPr>
        <w:t xml:space="preserve"> </w:t>
      </w:r>
      <w:r w:rsidRPr="00CA22F4">
        <w:rPr>
          <w:color w:val="6D6E71"/>
          <w:lang w:val="nl-NL"/>
        </w:rPr>
        <w:t>bij</w:t>
      </w:r>
      <w:r w:rsidRPr="00CA22F4">
        <w:rPr>
          <w:color w:val="6D6E71"/>
          <w:spacing w:val="14"/>
          <w:lang w:val="nl-NL"/>
        </w:rPr>
        <w:t xml:space="preserve"> </w:t>
      </w:r>
      <w:r w:rsidRPr="00CA22F4">
        <w:rPr>
          <w:color w:val="6D6E71"/>
          <w:lang w:val="nl-NL"/>
        </w:rPr>
        <w:t>een</w:t>
      </w:r>
      <w:r w:rsidRPr="00CA22F4">
        <w:rPr>
          <w:color w:val="6D6E71"/>
          <w:spacing w:val="14"/>
          <w:lang w:val="nl-NL"/>
        </w:rPr>
        <w:t xml:space="preserve"> </w:t>
      </w:r>
      <w:r w:rsidRPr="00CA22F4">
        <w:rPr>
          <w:color w:val="6D6E71"/>
          <w:spacing w:val="-2"/>
          <w:lang w:val="nl-NL"/>
        </w:rPr>
        <w:t>c</w:t>
      </w:r>
      <w:r w:rsidRPr="00CA22F4">
        <w:rPr>
          <w:color w:val="6D6E71"/>
          <w:lang w:val="nl-NL"/>
        </w:rPr>
        <w:t>ondoleanceb</w:t>
      </w:r>
      <w:r w:rsidRPr="00CA22F4">
        <w:rPr>
          <w:color w:val="6D6E71"/>
          <w:spacing w:val="-2"/>
          <w:lang w:val="nl-NL"/>
        </w:rPr>
        <w:t>e</w:t>
      </w:r>
      <w:r w:rsidRPr="00CA22F4">
        <w:rPr>
          <w:color w:val="6D6E71"/>
          <w:spacing w:val="-5"/>
          <w:lang w:val="nl-NL"/>
        </w:rPr>
        <w:t>z</w:t>
      </w:r>
      <w:r w:rsidRPr="00CA22F4">
        <w:rPr>
          <w:color w:val="6D6E71"/>
          <w:lang w:val="nl-NL"/>
        </w:rPr>
        <w:t>oek</w:t>
      </w:r>
      <w:r w:rsidRPr="00CA22F4">
        <w:rPr>
          <w:color w:val="6D6E71"/>
          <w:spacing w:val="14"/>
          <w:lang w:val="nl-NL"/>
        </w:rPr>
        <w:t xml:space="preserve"> </w:t>
      </w:r>
      <w:r w:rsidRPr="00CA22F4">
        <w:rPr>
          <w:color w:val="6D6E71"/>
          <w:lang w:val="nl-NL"/>
        </w:rPr>
        <w:t>aan</w:t>
      </w:r>
      <w:r w:rsidRPr="00CA22F4">
        <w:rPr>
          <w:color w:val="6D6E71"/>
          <w:spacing w:val="14"/>
          <w:lang w:val="nl-NL"/>
        </w:rPr>
        <w:t xml:space="preserve"> </w:t>
      </w:r>
      <w:r w:rsidRPr="00CA22F4">
        <w:rPr>
          <w:color w:val="6D6E71"/>
          <w:lang w:val="nl-NL"/>
        </w:rPr>
        <w:t>de</w:t>
      </w:r>
      <w:r w:rsidRPr="00CA22F4">
        <w:rPr>
          <w:color w:val="6D6E71"/>
          <w:spacing w:val="14"/>
          <w:lang w:val="nl-NL"/>
        </w:rPr>
        <w:t xml:space="preserve"> </w:t>
      </w:r>
      <w:r w:rsidRPr="00CA22F4">
        <w:rPr>
          <w:color w:val="6D6E71"/>
          <w:lang w:val="nl-NL"/>
        </w:rPr>
        <w:t>nabe</w:t>
      </w:r>
      <w:r w:rsidRPr="00CA22F4">
        <w:rPr>
          <w:color w:val="6D6E71"/>
          <w:spacing w:val="-3"/>
          <w:lang w:val="nl-NL"/>
        </w:rPr>
        <w:t>st</w:t>
      </w:r>
      <w:r w:rsidRPr="00CA22F4">
        <w:rPr>
          <w:color w:val="6D6E71"/>
          <w:lang w:val="nl-NL"/>
        </w:rPr>
        <w:t>aanden.</w:t>
      </w:r>
    </w:p>
    <w:p w14:paraId="3F5FC4A5"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
          <w:lang w:val="nl-NL"/>
        </w:rPr>
        <w:t xml:space="preserve"> </w:t>
      </w:r>
      <w:r w:rsidRPr="00CA22F4">
        <w:rPr>
          <w:color w:val="6D6E71"/>
          <w:lang w:val="nl-NL"/>
        </w:rPr>
        <w:t xml:space="preserve">is een </w:t>
      </w:r>
      <w:r w:rsidRPr="00CA22F4">
        <w:rPr>
          <w:color w:val="6D6E71"/>
          <w:spacing w:val="-3"/>
          <w:lang w:val="nl-NL"/>
        </w:rPr>
        <w:t>v</w:t>
      </w:r>
      <w:r w:rsidRPr="00CA22F4">
        <w:rPr>
          <w:color w:val="6D6E71"/>
          <w:lang w:val="nl-NL"/>
        </w:rPr>
        <w:t>errij</w:t>
      </w:r>
      <w:r w:rsidRPr="00CA22F4">
        <w:rPr>
          <w:color w:val="6D6E71"/>
          <w:spacing w:val="-8"/>
          <w:lang w:val="nl-NL"/>
        </w:rPr>
        <w:t>k</w:t>
      </w:r>
      <w:r w:rsidRPr="00CA22F4">
        <w:rPr>
          <w:color w:val="6D6E71"/>
          <w:lang w:val="nl-NL"/>
        </w:rPr>
        <w:t>ende o</w:t>
      </w:r>
      <w:r w:rsidRPr="00CA22F4">
        <w:rPr>
          <w:color w:val="6D6E71"/>
          <w:spacing w:val="-2"/>
          <w:lang w:val="nl-NL"/>
        </w:rPr>
        <w:t>n</w:t>
      </w:r>
      <w:r w:rsidRPr="00CA22F4">
        <w:rPr>
          <w:color w:val="6D6E71"/>
          <w:lang w:val="nl-NL"/>
        </w:rPr>
        <w:t>tmo</w:t>
      </w:r>
      <w:r w:rsidRPr="00CA22F4">
        <w:rPr>
          <w:color w:val="6D6E71"/>
          <w:spacing w:val="-2"/>
          <w:lang w:val="nl-NL"/>
        </w:rPr>
        <w:t>e</w:t>
      </w:r>
      <w:r w:rsidRPr="00CA22F4">
        <w:rPr>
          <w:color w:val="6D6E71"/>
          <w:lang w:val="nl-NL"/>
        </w:rPr>
        <w:t>ting</w:t>
      </w:r>
      <w:r w:rsidRPr="00CA22F4">
        <w:rPr>
          <w:color w:val="6D6E71"/>
          <w:spacing w:val="-1"/>
          <w:lang w:val="nl-NL"/>
        </w:rPr>
        <w:t xml:space="preserve"> </w:t>
      </w:r>
      <w:r w:rsidRPr="00CA22F4">
        <w:rPr>
          <w:color w:val="6D6E71"/>
          <w:spacing w:val="-3"/>
          <w:lang w:val="nl-NL"/>
        </w:rPr>
        <w:t>w</w:t>
      </w:r>
      <w:r w:rsidRPr="00CA22F4">
        <w:rPr>
          <w:color w:val="6D6E71"/>
          <w:lang w:val="nl-NL"/>
        </w:rPr>
        <w:t>aar kinde</w:t>
      </w:r>
      <w:r w:rsidRPr="00CA22F4">
        <w:rPr>
          <w:color w:val="6D6E71"/>
          <w:spacing w:val="-3"/>
          <w:lang w:val="nl-NL"/>
        </w:rPr>
        <w:t>r</w:t>
      </w:r>
      <w:r w:rsidRPr="00CA22F4">
        <w:rPr>
          <w:color w:val="6D6E71"/>
          <w:lang w:val="nl-NL"/>
        </w:rPr>
        <w:t xml:space="preserve">en </w:t>
      </w:r>
      <w:r w:rsidRPr="00CA22F4">
        <w:rPr>
          <w:color w:val="6D6E71"/>
          <w:spacing w:val="-3"/>
          <w:lang w:val="nl-NL"/>
        </w:rPr>
        <w:t>v</w:t>
      </w:r>
      <w:r w:rsidRPr="00CA22F4">
        <w:rPr>
          <w:color w:val="6D6E71"/>
          <w:lang w:val="nl-NL"/>
        </w:rPr>
        <w:t>eel le</w:t>
      </w:r>
      <w:r w:rsidRPr="00CA22F4">
        <w:rPr>
          <w:color w:val="6D6E71"/>
          <w:spacing w:val="-4"/>
          <w:lang w:val="nl-NL"/>
        </w:rPr>
        <w:t>r</w:t>
      </w:r>
      <w:r w:rsidRPr="00CA22F4">
        <w:rPr>
          <w:color w:val="6D6E71"/>
          <w:lang w:val="nl-NL"/>
        </w:rPr>
        <w:t>en</w:t>
      </w:r>
      <w:r w:rsidRPr="00CA22F4">
        <w:rPr>
          <w:color w:val="6D6E71"/>
          <w:spacing w:val="-1"/>
          <w:lang w:val="nl-NL"/>
        </w:rPr>
        <w:t xml:space="preserve"> </w:t>
      </w:r>
      <w:r w:rsidRPr="00CA22F4">
        <w:rPr>
          <w:color w:val="6D6E71"/>
          <w:spacing w:val="-4"/>
          <w:lang w:val="nl-NL"/>
        </w:rPr>
        <w:t>v</w:t>
      </w:r>
      <w:r w:rsidRPr="00CA22F4">
        <w:rPr>
          <w:color w:val="6D6E71"/>
          <w:lang w:val="nl-NL"/>
        </w:rPr>
        <w:t xml:space="preserve">an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t</w:t>
      </w:r>
      <w:r w:rsidRPr="00CA22F4">
        <w:rPr>
          <w:color w:val="6D6E71"/>
          <w:spacing w:val="-4"/>
          <w:lang w:val="nl-NL"/>
        </w:rPr>
        <w:t>r</w:t>
      </w:r>
      <w:r w:rsidRPr="00CA22F4">
        <w:rPr>
          <w:color w:val="6D6E71"/>
          <w:lang w:val="nl-NL"/>
        </w:rPr>
        <w:t>oo</w:t>
      </w:r>
      <w:r w:rsidRPr="00CA22F4">
        <w:rPr>
          <w:color w:val="6D6E71"/>
          <w:spacing w:val="-3"/>
          <w:lang w:val="nl-NL"/>
        </w:rPr>
        <w:t>st</w:t>
      </w:r>
      <w:r w:rsidRPr="00CA22F4">
        <w:rPr>
          <w:color w:val="6D6E71"/>
          <w:lang w:val="nl-NL"/>
        </w:rPr>
        <w:t>en en</w:t>
      </w:r>
      <w:r w:rsidRPr="00CA22F4">
        <w:rPr>
          <w:color w:val="6D6E71"/>
          <w:spacing w:val="-1"/>
          <w:lang w:val="nl-NL"/>
        </w:rPr>
        <w:t xml:space="preserve"> </w:t>
      </w:r>
      <w:r w:rsidRPr="00CA22F4">
        <w:rPr>
          <w:color w:val="6D6E71"/>
          <w:spacing w:val="-2"/>
          <w:lang w:val="nl-NL"/>
        </w:rPr>
        <w:t>ge</w:t>
      </w:r>
      <w:r w:rsidRPr="00CA22F4">
        <w:rPr>
          <w:color w:val="6D6E71"/>
          <w:lang w:val="nl-NL"/>
        </w:rPr>
        <w:t>t</w:t>
      </w:r>
      <w:r w:rsidRPr="00CA22F4">
        <w:rPr>
          <w:color w:val="6D6E71"/>
          <w:spacing w:val="-4"/>
          <w:lang w:val="nl-NL"/>
        </w:rPr>
        <w:t>r</w:t>
      </w:r>
      <w:r w:rsidRPr="00CA22F4">
        <w:rPr>
          <w:color w:val="6D6E71"/>
          <w:lang w:val="nl-NL"/>
        </w:rPr>
        <w:t>oo</w:t>
      </w:r>
      <w:r w:rsidRPr="00CA22F4">
        <w:rPr>
          <w:color w:val="6D6E71"/>
          <w:spacing w:val="-3"/>
          <w:lang w:val="nl-NL"/>
        </w:rPr>
        <w:t>s</w:t>
      </w:r>
      <w:r w:rsidRPr="00CA22F4">
        <w:rPr>
          <w:color w:val="6D6E71"/>
          <w:lang w:val="nl-NL"/>
        </w:rPr>
        <w:t xml:space="preserve">t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p>
    <w:p w14:paraId="5807D185"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4"/>
          <w:lang w:val="nl-NL"/>
        </w:rPr>
        <w:t>Z</w:t>
      </w:r>
      <w:r w:rsidRPr="00CA22F4">
        <w:rPr>
          <w:color w:val="6D6E71"/>
          <w:lang w:val="nl-NL"/>
        </w:rPr>
        <w:t>el</w:t>
      </w:r>
      <w:r w:rsidRPr="00CA22F4">
        <w:rPr>
          <w:color w:val="6D6E71"/>
          <w:spacing w:val="-3"/>
          <w:lang w:val="nl-NL"/>
        </w:rPr>
        <w:t>f</w:t>
      </w:r>
      <w:r w:rsidRPr="00CA22F4">
        <w:rPr>
          <w:color w:val="6D6E71"/>
          <w:lang w:val="nl-NL"/>
        </w:rPr>
        <w:t>s</w:t>
      </w:r>
      <w:r w:rsidRPr="00CA22F4">
        <w:rPr>
          <w:color w:val="6D6E71"/>
          <w:spacing w:val="12"/>
          <w:lang w:val="nl-NL"/>
        </w:rPr>
        <w:t xml:space="preserve"> </w:t>
      </w:r>
      <w:r w:rsidRPr="00CA22F4">
        <w:rPr>
          <w:color w:val="6D6E71"/>
          <w:lang w:val="nl-NL"/>
        </w:rPr>
        <w:t>kleine</w:t>
      </w:r>
      <w:r w:rsidRPr="00CA22F4">
        <w:rPr>
          <w:color w:val="6D6E71"/>
          <w:spacing w:val="12"/>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2"/>
          <w:lang w:val="nl-NL"/>
        </w:rPr>
        <w:t xml:space="preserve"> </w:t>
      </w:r>
      <w:r w:rsidRPr="00CA22F4">
        <w:rPr>
          <w:color w:val="6D6E71"/>
          <w:spacing w:val="-3"/>
          <w:lang w:val="nl-NL"/>
        </w:rPr>
        <w:t>k</w:t>
      </w:r>
      <w:r w:rsidRPr="00CA22F4">
        <w:rPr>
          <w:color w:val="6D6E71"/>
          <w:lang w:val="nl-NL"/>
        </w:rPr>
        <w:t>unnen</w:t>
      </w:r>
      <w:r w:rsidRPr="00CA22F4">
        <w:rPr>
          <w:color w:val="6D6E71"/>
          <w:spacing w:val="12"/>
          <w:lang w:val="nl-NL"/>
        </w:rPr>
        <w:t xml:space="preserve"> </w:t>
      </w:r>
      <w:r w:rsidRPr="00CA22F4">
        <w:rPr>
          <w:color w:val="6D6E71"/>
          <w:lang w:val="nl-NL"/>
        </w:rPr>
        <w:t>al</w:t>
      </w:r>
      <w:r w:rsidRPr="00CA22F4">
        <w:rPr>
          <w:color w:val="6D6E71"/>
          <w:spacing w:val="12"/>
          <w:lang w:val="nl-NL"/>
        </w:rPr>
        <w:t xml:space="preserve"> </w:t>
      </w:r>
      <w:r w:rsidRPr="00CA22F4">
        <w:rPr>
          <w:color w:val="6D6E71"/>
          <w:lang w:val="nl-NL"/>
        </w:rPr>
        <w:t>mee</w:t>
      </w:r>
      <w:r w:rsidRPr="00CA22F4">
        <w:rPr>
          <w:color w:val="6D6E71"/>
          <w:spacing w:val="12"/>
          <w:lang w:val="nl-NL"/>
        </w:rPr>
        <w:t xml:space="preserve"> </w:t>
      </w:r>
      <w:r w:rsidRPr="00CA22F4">
        <w:rPr>
          <w:color w:val="6D6E71"/>
          <w:lang w:val="nl-NL"/>
        </w:rPr>
        <w:t>naar</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uit</w:t>
      </w:r>
      <w:r w:rsidRPr="00CA22F4">
        <w:rPr>
          <w:color w:val="6D6E71"/>
          <w:spacing w:val="-4"/>
          <w:lang w:val="nl-NL"/>
        </w:rPr>
        <w:t>v</w:t>
      </w:r>
      <w:r w:rsidRPr="00CA22F4">
        <w:rPr>
          <w:color w:val="6D6E71"/>
          <w:lang w:val="nl-NL"/>
        </w:rPr>
        <w:t>aar</w:t>
      </w:r>
      <w:r w:rsidRPr="00CA22F4">
        <w:rPr>
          <w:color w:val="6D6E71"/>
          <w:spacing w:val="-3"/>
          <w:lang w:val="nl-NL"/>
        </w:rPr>
        <w:t>t</w:t>
      </w:r>
      <w:r w:rsidRPr="00CA22F4">
        <w:rPr>
          <w:color w:val="6D6E71"/>
          <w:lang w:val="nl-NL"/>
        </w:rPr>
        <w:t>dien</w:t>
      </w:r>
      <w:r w:rsidRPr="00CA22F4">
        <w:rPr>
          <w:color w:val="6D6E71"/>
          <w:spacing w:val="-3"/>
          <w:lang w:val="nl-NL"/>
        </w:rPr>
        <w:t>s</w:t>
      </w:r>
      <w:r w:rsidRPr="00CA22F4">
        <w:rPr>
          <w:color w:val="6D6E71"/>
          <w:lang w:val="nl-NL"/>
        </w:rPr>
        <w:t>t</w:t>
      </w:r>
      <w:r w:rsidRPr="00CA22F4">
        <w:rPr>
          <w:color w:val="6D6E71"/>
          <w:spacing w:val="12"/>
          <w:lang w:val="nl-NL"/>
        </w:rPr>
        <w:t xml:space="preserve"> </w:t>
      </w:r>
      <w:r w:rsidRPr="00CA22F4">
        <w:rPr>
          <w:color w:val="6D6E71"/>
          <w:spacing w:val="-4"/>
          <w:lang w:val="nl-NL"/>
        </w:rPr>
        <w:t>v</w:t>
      </w:r>
      <w:r w:rsidRPr="00CA22F4">
        <w:rPr>
          <w:color w:val="6D6E71"/>
          <w:lang w:val="nl-NL"/>
        </w:rPr>
        <w:t>an</w:t>
      </w:r>
      <w:r w:rsidRPr="00CA22F4">
        <w:rPr>
          <w:color w:val="6D6E71"/>
          <w:spacing w:val="12"/>
          <w:lang w:val="nl-NL"/>
        </w:rPr>
        <w:t xml:space="preserve"> </w:t>
      </w:r>
      <w:r w:rsidRPr="00CA22F4">
        <w:rPr>
          <w:color w:val="6D6E71"/>
          <w:lang w:val="nl-NL"/>
        </w:rPr>
        <w:t>een</w:t>
      </w:r>
      <w:r w:rsidRPr="00CA22F4">
        <w:rPr>
          <w:color w:val="6D6E71"/>
          <w:spacing w:val="12"/>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zinslid.</w:t>
      </w:r>
      <w:r w:rsidRPr="00CA22F4">
        <w:rPr>
          <w:color w:val="6D6E71"/>
          <w:spacing w:val="13"/>
          <w:lang w:val="nl-NL"/>
        </w:rPr>
        <w:t xml:space="preserve"> </w:t>
      </w:r>
      <w:r w:rsidRPr="00CA22F4">
        <w:rPr>
          <w:color w:val="6D6E71"/>
          <w:spacing w:val="-4"/>
          <w:lang w:val="nl-NL"/>
        </w:rPr>
        <w:t>Z</w:t>
      </w:r>
      <w:r w:rsidRPr="00CA22F4">
        <w:rPr>
          <w:color w:val="6D6E71"/>
          <w:lang w:val="nl-NL"/>
        </w:rPr>
        <w:t>e</w:t>
      </w:r>
      <w:r w:rsidRPr="00CA22F4">
        <w:rPr>
          <w:color w:val="6D6E71"/>
          <w:spacing w:val="-8"/>
          <w:lang w:val="nl-NL"/>
        </w:rPr>
        <w:t>k</w:t>
      </w:r>
      <w:r w:rsidRPr="00CA22F4">
        <w:rPr>
          <w:color w:val="6D6E71"/>
          <w:lang w:val="nl-NL"/>
        </w:rPr>
        <w:t>er</w:t>
      </w:r>
      <w:r w:rsidRPr="00CA22F4">
        <w:rPr>
          <w:color w:val="6D6E71"/>
          <w:spacing w:val="12"/>
          <w:lang w:val="nl-NL"/>
        </w:rPr>
        <w:t xml:space="preserve"> </w:t>
      </w:r>
      <w:r w:rsidRPr="00CA22F4">
        <w:rPr>
          <w:color w:val="6D6E71"/>
          <w:spacing w:val="-3"/>
          <w:lang w:val="nl-NL"/>
        </w:rPr>
        <w:t>w</w:t>
      </w:r>
      <w:r w:rsidRPr="00CA22F4">
        <w:rPr>
          <w:color w:val="6D6E71"/>
          <w:lang w:val="nl-NL"/>
        </w:rPr>
        <w:t>anneer</w:t>
      </w:r>
      <w:r w:rsidRPr="00CA22F4">
        <w:rPr>
          <w:color w:val="6D6E71"/>
          <w:spacing w:val="12"/>
          <w:lang w:val="nl-NL"/>
        </w:rPr>
        <w:t xml:space="preserve"> </w:t>
      </w:r>
      <w:r w:rsidRPr="00CA22F4">
        <w:rPr>
          <w:color w:val="6D6E71"/>
          <w:lang w:val="nl-NL"/>
        </w:rPr>
        <w:t>de</w:t>
      </w:r>
      <w:r w:rsidRPr="00CA22F4">
        <w:rPr>
          <w:color w:val="6D6E71"/>
          <w:spacing w:val="12"/>
          <w:lang w:val="nl-NL"/>
        </w:rPr>
        <w:t xml:space="preserve"> </w:t>
      </w:r>
      <w:r w:rsidRPr="00CA22F4">
        <w:rPr>
          <w:color w:val="6D6E71"/>
          <w:lang w:val="nl-NL"/>
        </w:rPr>
        <w:t>dien</w:t>
      </w:r>
      <w:r w:rsidRPr="00CA22F4">
        <w:rPr>
          <w:color w:val="6D6E71"/>
          <w:spacing w:val="-3"/>
          <w:lang w:val="nl-NL"/>
        </w:rPr>
        <w:t>s</w:t>
      </w:r>
      <w:r w:rsidRPr="00CA22F4">
        <w:rPr>
          <w:color w:val="6D6E71"/>
          <w:lang w:val="nl-NL"/>
        </w:rPr>
        <w:t>t</w:t>
      </w:r>
    </w:p>
    <w:p w14:paraId="3EFDC484" w14:textId="77777777" w:rsidR="00624579" w:rsidRPr="00CA22F4" w:rsidRDefault="00CA22F4">
      <w:pPr>
        <w:pStyle w:val="Plattetekst"/>
        <w:spacing w:line="264" w:lineRule="exact"/>
        <w:ind w:left="1493"/>
        <w:rPr>
          <w:lang w:val="nl-NL"/>
        </w:rPr>
      </w:pPr>
      <w:r w:rsidRPr="00CA22F4">
        <w:rPr>
          <w:color w:val="6D6E71"/>
          <w:lang w:val="nl-NL"/>
        </w:rPr>
        <w:t>aan</w:t>
      </w:r>
      <w:r w:rsidRPr="00CA22F4">
        <w:rPr>
          <w:color w:val="6D6E71"/>
          <w:spacing w:val="-2"/>
          <w:lang w:val="nl-NL"/>
        </w:rPr>
        <w:t>g</w:t>
      </w:r>
      <w:r w:rsidRPr="00CA22F4">
        <w:rPr>
          <w:color w:val="6D6E71"/>
          <w:lang w:val="nl-NL"/>
        </w:rPr>
        <w:t>epa</w:t>
      </w:r>
      <w:r w:rsidRPr="00CA22F4">
        <w:rPr>
          <w:color w:val="6D6E71"/>
          <w:spacing w:val="-3"/>
          <w:lang w:val="nl-NL"/>
        </w:rPr>
        <w:t>s</w:t>
      </w:r>
      <w:r w:rsidRPr="00CA22F4">
        <w:rPr>
          <w:color w:val="6D6E71"/>
          <w:lang w:val="nl-NL"/>
        </w:rPr>
        <w:t>t</w:t>
      </w:r>
      <w:r w:rsidRPr="00CA22F4">
        <w:rPr>
          <w:color w:val="6D6E71"/>
          <w:spacing w:val="9"/>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0"/>
          <w:lang w:val="nl-NL"/>
        </w:rPr>
        <w:t xml:space="preserve"> </w:t>
      </w:r>
      <w:r w:rsidRPr="00CA22F4">
        <w:rPr>
          <w:color w:val="6D6E71"/>
          <w:lang w:val="nl-NL"/>
        </w:rPr>
        <w:t>aan</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zigheid</w:t>
      </w:r>
      <w:r w:rsidRPr="00CA22F4">
        <w:rPr>
          <w:color w:val="6D6E71"/>
          <w:spacing w:val="10"/>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0"/>
          <w:lang w:val="nl-NL"/>
        </w:rPr>
        <w:t xml:space="preserve"> </w:t>
      </w:r>
      <w:r w:rsidRPr="00CA22F4">
        <w:rPr>
          <w:color w:val="6D6E71"/>
          <w:lang w:val="nl-NL"/>
        </w:rPr>
        <w:t>Bij</w:t>
      </w:r>
      <w:r w:rsidRPr="00CA22F4">
        <w:rPr>
          <w:color w:val="6D6E71"/>
          <w:spacing w:val="10"/>
          <w:lang w:val="nl-NL"/>
        </w:rPr>
        <w:t xml:space="preserve"> </w:t>
      </w:r>
      <w:r w:rsidRPr="00CA22F4">
        <w:rPr>
          <w:color w:val="6D6E71"/>
          <w:lang w:val="nl-NL"/>
        </w:rPr>
        <w:t>de</w:t>
      </w:r>
      <w:r w:rsidRPr="00CA22F4">
        <w:rPr>
          <w:color w:val="6D6E71"/>
          <w:spacing w:val="9"/>
          <w:lang w:val="nl-NL"/>
        </w:rPr>
        <w:t xml:space="preserve"> </w:t>
      </w:r>
      <w:r w:rsidRPr="00CA22F4">
        <w:rPr>
          <w:color w:val="6D6E71"/>
          <w:lang w:val="nl-NL"/>
        </w:rPr>
        <w:t>uit</w:t>
      </w:r>
      <w:r w:rsidRPr="00CA22F4">
        <w:rPr>
          <w:color w:val="6D6E71"/>
          <w:spacing w:val="-4"/>
          <w:lang w:val="nl-NL"/>
        </w:rPr>
        <w:t>v</w:t>
      </w:r>
      <w:r w:rsidRPr="00CA22F4">
        <w:rPr>
          <w:color w:val="6D6E71"/>
          <w:lang w:val="nl-NL"/>
        </w:rPr>
        <w:t>aart</w:t>
      </w:r>
      <w:r w:rsidRPr="00CA22F4">
        <w:rPr>
          <w:color w:val="6D6E71"/>
          <w:spacing w:val="9"/>
          <w:lang w:val="nl-NL"/>
        </w:rPr>
        <w:t xml:space="preserve"> </w:t>
      </w:r>
      <w:r w:rsidRPr="00CA22F4">
        <w:rPr>
          <w:color w:val="6D6E71"/>
          <w:spacing w:val="-4"/>
          <w:lang w:val="nl-NL"/>
        </w:rPr>
        <w:t>v</w:t>
      </w:r>
      <w:r w:rsidRPr="00CA22F4">
        <w:rPr>
          <w:color w:val="6D6E71"/>
          <w:lang w:val="nl-NL"/>
        </w:rPr>
        <w:t>an</w:t>
      </w:r>
      <w:r w:rsidRPr="00CA22F4">
        <w:rPr>
          <w:color w:val="6D6E71"/>
          <w:spacing w:val="10"/>
          <w:lang w:val="nl-NL"/>
        </w:rPr>
        <w:t xml:space="preserve"> </w:t>
      </w:r>
      <w:r w:rsidRPr="00CA22F4">
        <w:rPr>
          <w:color w:val="6D6E71"/>
          <w:lang w:val="nl-NL"/>
        </w:rPr>
        <w:t>opa</w:t>
      </w:r>
      <w:r w:rsidRPr="00CA22F4">
        <w:rPr>
          <w:color w:val="6D6E71"/>
          <w:spacing w:val="10"/>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oma</w:t>
      </w:r>
      <w:r w:rsidRPr="00CA22F4">
        <w:rPr>
          <w:color w:val="6D6E71"/>
          <w:spacing w:val="9"/>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9"/>
          <w:lang w:val="nl-NL"/>
        </w:rPr>
        <w:t xml:space="preserve"> </w:t>
      </w:r>
      <w:r w:rsidRPr="00CA22F4">
        <w:rPr>
          <w:color w:val="6D6E71"/>
          <w:lang w:val="nl-NL"/>
        </w:rPr>
        <w:t>die</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2868D6B1" w14:textId="77777777" w:rsidR="00624579" w:rsidRPr="00CA22F4" w:rsidRDefault="00CA22F4">
      <w:pPr>
        <w:pStyle w:val="Plattetekst"/>
        <w:spacing w:line="264" w:lineRule="exact"/>
        <w:ind w:left="1493"/>
        <w:rPr>
          <w:lang w:val="nl-NL"/>
        </w:rPr>
      </w:pPr>
      <w:r w:rsidRPr="00CA22F4">
        <w:rPr>
          <w:color w:val="6D6E71"/>
          <w:lang w:val="nl-NL"/>
        </w:rPr>
        <w:t xml:space="preserve">kind </w:t>
      </w:r>
      <w:r w:rsidRPr="00CA22F4">
        <w:rPr>
          <w:color w:val="6D6E71"/>
          <w:spacing w:val="-5"/>
          <w:lang w:val="nl-NL"/>
        </w:rPr>
        <w:t>z</w:t>
      </w:r>
      <w:r w:rsidRPr="00CA22F4">
        <w:rPr>
          <w:color w:val="6D6E71"/>
          <w:lang w:val="nl-NL"/>
        </w:rPr>
        <w:t xml:space="preserve">eer nabij </w:t>
      </w:r>
      <w:r w:rsidRPr="00CA22F4">
        <w:rPr>
          <w:color w:val="6D6E71"/>
          <w:spacing w:val="-3"/>
          <w:lang w:val="nl-NL"/>
        </w:rPr>
        <w:t>w</w:t>
      </w:r>
      <w:r w:rsidRPr="00CA22F4">
        <w:rPr>
          <w:color w:val="6D6E71"/>
          <w:lang w:val="nl-NL"/>
        </w:rPr>
        <w:t>a</w:t>
      </w:r>
      <w:r w:rsidRPr="00CA22F4">
        <w:rPr>
          <w:color w:val="6D6E71"/>
          <w:spacing w:val="-3"/>
          <w:lang w:val="nl-NL"/>
        </w:rPr>
        <w:t>r</w:t>
      </w:r>
      <w:r w:rsidRPr="00CA22F4">
        <w:rPr>
          <w:color w:val="6D6E71"/>
          <w:lang w:val="nl-NL"/>
        </w:rPr>
        <w:t>en is h</w:t>
      </w:r>
      <w:r w:rsidRPr="00CA22F4">
        <w:rPr>
          <w:color w:val="6D6E71"/>
          <w:spacing w:val="-2"/>
          <w:lang w:val="nl-NL"/>
        </w:rPr>
        <w:t>e</w:t>
      </w:r>
      <w:r w:rsidRPr="00CA22F4">
        <w:rPr>
          <w:color w:val="6D6E71"/>
          <w:lang w:val="nl-NL"/>
        </w:rPr>
        <w:t xml:space="preserve">t aan </w:t>
      </w:r>
      <w:r w:rsidRPr="00CA22F4">
        <w:rPr>
          <w:color w:val="6D6E71"/>
          <w:spacing w:val="-3"/>
          <w:lang w:val="nl-NL"/>
        </w:rPr>
        <w:t>t</w:t>
      </w:r>
      <w:r w:rsidRPr="00CA22F4">
        <w:rPr>
          <w:color w:val="6D6E71"/>
          <w:lang w:val="nl-NL"/>
        </w:rPr>
        <w:t xml:space="preserve">e </w:t>
      </w:r>
      <w:r w:rsidRPr="00CA22F4">
        <w:rPr>
          <w:color w:val="6D6E71"/>
          <w:spacing w:val="-5"/>
          <w:lang w:val="nl-NL"/>
        </w:rPr>
        <w:t>r</w:t>
      </w:r>
      <w:r w:rsidRPr="00CA22F4">
        <w:rPr>
          <w:color w:val="6D6E71"/>
          <w:lang w:val="nl-NL"/>
        </w:rPr>
        <w:t>aden kinde</w:t>
      </w:r>
      <w:r w:rsidRPr="00CA22F4">
        <w:rPr>
          <w:color w:val="6D6E71"/>
          <w:spacing w:val="-3"/>
          <w:lang w:val="nl-NL"/>
        </w:rPr>
        <w:t>r</w:t>
      </w:r>
      <w:r w:rsidRPr="00CA22F4">
        <w:rPr>
          <w:color w:val="6D6E71"/>
          <w:lang w:val="nl-NL"/>
        </w:rPr>
        <w:t xml:space="preserve">en </w:t>
      </w:r>
      <w:r w:rsidRPr="00CA22F4">
        <w:rPr>
          <w:color w:val="6D6E71"/>
          <w:spacing w:val="-5"/>
          <w:lang w:val="nl-NL"/>
        </w:rPr>
        <w:t>z</w:t>
      </w:r>
      <w:r w:rsidRPr="00CA22F4">
        <w:rPr>
          <w:color w:val="6D6E71"/>
          <w:lang w:val="nl-NL"/>
        </w:rPr>
        <w:t>e</w:t>
      </w:r>
      <w:r w:rsidRPr="00CA22F4">
        <w:rPr>
          <w:color w:val="6D6E71"/>
          <w:spacing w:val="-8"/>
          <w:lang w:val="nl-NL"/>
        </w:rPr>
        <w:t>k</w:t>
      </w:r>
      <w:r w:rsidRPr="00CA22F4">
        <w:rPr>
          <w:color w:val="6D6E71"/>
          <w:lang w:val="nl-NL"/>
        </w:rPr>
        <w:t xml:space="preserve">er </w:t>
      </w:r>
      <w:r w:rsidRPr="00CA22F4">
        <w:rPr>
          <w:color w:val="6D6E71"/>
          <w:spacing w:val="-4"/>
          <w:lang w:val="nl-NL"/>
        </w:rPr>
        <w:t>v</w:t>
      </w:r>
      <w:r w:rsidRPr="00CA22F4">
        <w:rPr>
          <w:color w:val="6D6E71"/>
          <w:lang w:val="nl-NL"/>
        </w:rPr>
        <w:t>an</w:t>
      </w:r>
      <w:r w:rsidRPr="00CA22F4">
        <w:rPr>
          <w:color w:val="6D6E71"/>
          <w:spacing w:val="-2"/>
          <w:lang w:val="nl-NL"/>
        </w:rPr>
        <w:t>a</w:t>
      </w:r>
      <w:r w:rsidRPr="00CA22F4">
        <w:rPr>
          <w:color w:val="6D6E71"/>
          <w:lang w:val="nl-NL"/>
        </w:rPr>
        <w:t xml:space="preserve">f een jaar of </w:t>
      </w:r>
      <w:r w:rsidRPr="00CA22F4">
        <w:rPr>
          <w:color w:val="6D6E71"/>
          <w:spacing w:val="-5"/>
          <w:lang w:val="nl-NL"/>
        </w:rPr>
        <w:t>z</w:t>
      </w:r>
      <w:r w:rsidRPr="00CA22F4">
        <w:rPr>
          <w:color w:val="6D6E71"/>
          <w:lang w:val="nl-NL"/>
        </w:rPr>
        <w:t xml:space="preserve">es mee </w:t>
      </w:r>
      <w:r w:rsidRPr="00CA22F4">
        <w:rPr>
          <w:color w:val="6D6E71"/>
          <w:spacing w:val="-3"/>
          <w:lang w:val="nl-NL"/>
        </w:rPr>
        <w:t>t</w:t>
      </w:r>
      <w:r w:rsidRPr="00CA22F4">
        <w:rPr>
          <w:color w:val="6D6E71"/>
          <w:lang w:val="nl-NL"/>
        </w:rPr>
        <w:t>e nemen;</w:t>
      </w:r>
    </w:p>
    <w:p w14:paraId="59011CDD"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O</w:t>
      </w:r>
      <w:r w:rsidRPr="00CA22F4">
        <w:rPr>
          <w:color w:val="6D6E71"/>
          <w:spacing w:val="-3"/>
          <w:lang w:val="nl-NL"/>
        </w:rPr>
        <w:t>v</w:t>
      </w:r>
      <w:r w:rsidRPr="00CA22F4">
        <w:rPr>
          <w:color w:val="6D6E71"/>
          <w:lang w:val="nl-NL"/>
        </w:rPr>
        <w:t>erleg</w:t>
      </w:r>
      <w:r w:rsidRPr="00CA22F4">
        <w:rPr>
          <w:color w:val="6D6E71"/>
          <w:spacing w:val="23"/>
          <w:lang w:val="nl-NL"/>
        </w:rPr>
        <w:t xml:space="preserve"> </w:t>
      </w:r>
      <w:r w:rsidRPr="00CA22F4">
        <w:rPr>
          <w:color w:val="6D6E71"/>
          <w:spacing w:val="-3"/>
          <w:lang w:val="nl-NL"/>
        </w:rPr>
        <w:t>v</w:t>
      </w:r>
      <w:r w:rsidRPr="00CA22F4">
        <w:rPr>
          <w:color w:val="6D6E71"/>
          <w:lang w:val="nl-NL"/>
        </w:rPr>
        <w:t>oo</w:t>
      </w:r>
      <w:r w:rsidRPr="00CA22F4">
        <w:rPr>
          <w:color w:val="6D6E71"/>
          <w:spacing w:val="-5"/>
          <w:lang w:val="nl-NL"/>
        </w:rPr>
        <w:t>r</w:t>
      </w:r>
      <w:r w:rsidRPr="00CA22F4">
        <w:rPr>
          <w:color w:val="6D6E71"/>
          <w:spacing w:val="-2"/>
          <w:lang w:val="nl-NL"/>
        </w:rPr>
        <w:t>a</w:t>
      </w:r>
      <w:r w:rsidRPr="00CA22F4">
        <w:rPr>
          <w:color w:val="6D6E71"/>
          <w:lang w:val="nl-NL"/>
        </w:rPr>
        <w:t>f</w:t>
      </w:r>
      <w:r w:rsidRPr="00CA22F4">
        <w:rPr>
          <w:color w:val="6D6E71"/>
          <w:spacing w:val="23"/>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spacing w:val="-3"/>
          <w:lang w:val="nl-NL"/>
        </w:rPr>
        <w:t>v</w:t>
      </w:r>
      <w:r w:rsidRPr="00CA22F4">
        <w:rPr>
          <w:color w:val="6D6E71"/>
          <w:lang w:val="nl-NL"/>
        </w:rPr>
        <w:t>oo</w:t>
      </w:r>
      <w:r w:rsidRPr="00CA22F4">
        <w:rPr>
          <w:color w:val="6D6E71"/>
          <w:spacing w:val="-3"/>
          <w:lang w:val="nl-NL"/>
        </w:rPr>
        <w:t>r</w:t>
      </w:r>
      <w:r w:rsidRPr="00CA22F4">
        <w:rPr>
          <w:color w:val="6D6E71"/>
          <w:spacing w:val="-5"/>
          <w:lang w:val="nl-NL"/>
        </w:rPr>
        <w:t>g</w:t>
      </w:r>
      <w:r w:rsidRPr="00CA22F4">
        <w:rPr>
          <w:color w:val="6D6E71"/>
          <w:lang w:val="nl-NL"/>
        </w:rPr>
        <w:t>an</w:t>
      </w:r>
      <w:r w:rsidRPr="00CA22F4">
        <w:rPr>
          <w:color w:val="6D6E71"/>
          <w:spacing w:val="-2"/>
          <w:lang w:val="nl-NL"/>
        </w:rPr>
        <w:t>g</w:t>
      </w:r>
      <w:r w:rsidRPr="00CA22F4">
        <w:rPr>
          <w:color w:val="6D6E71"/>
          <w:lang w:val="nl-NL"/>
        </w:rPr>
        <w:t>er</w:t>
      </w:r>
      <w:r w:rsidRPr="00CA22F4">
        <w:rPr>
          <w:color w:val="6D6E71"/>
          <w:spacing w:val="23"/>
          <w:lang w:val="nl-NL"/>
        </w:rPr>
        <w:t xml:space="preserve"> </w:t>
      </w:r>
      <w:r w:rsidRPr="00CA22F4">
        <w:rPr>
          <w:color w:val="6D6E71"/>
          <w:lang w:val="nl-NL"/>
        </w:rPr>
        <w:t>of</w:t>
      </w:r>
      <w:r w:rsidRPr="00CA22F4">
        <w:rPr>
          <w:color w:val="6D6E71"/>
          <w:spacing w:val="23"/>
          <w:lang w:val="nl-NL"/>
        </w:rPr>
        <w:t xml:space="preserve"> </w:t>
      </w:r>
      <w:r w:rsidRPr="00CA22F4">
        <w:rPr>
          <w:color w:val="6D6E71"/>
          <w:lang w:val="nl-NL"/>
        </w:rPr>
        <w:t>pa</w:t>
      </w:r>
      <w:r w:rsidRPr="00CA22F4">
        <w:rPr>
          <w:color w:val="6D6E71"/>
          <w:spacing w:val="-3"/>
          <w:lang w:val="nl-NL"/>
        </w:rPr>
        <w:t>st</w:t>
      </w:r>
      <w:r w:rsidRPr="00CA22F4">
        <w:rPr>
          <w:color w:val="6D6E71"/>
          <w:lang w:val="nl-NL"/>
        </w:rPr>
        <w:t>or</w:t>
      </w:r>
      <w:r w:rsidRPr="00CA22F4">
        <w:rPr>
          <w:color w:val="6D6E71"/>
          <w:spacing w:val="23"/>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viering</w:t>
      </w:r>
      <w:r w:rsidRPr="00CA22F4">
        <w:rPr>
          <w:color w:val="6D6E71"/>
          <w:spacing w:val="23"/>
          <w:lang w:val="nl-NL"/>
        </w:rPr>
        <w:t xml:space="preserve"> </w:t>
      </w:r>
      <w:r w:rsidRPr="00CA22F4">
        <w:rPr>
          <w:color w:val="6D6E71"/>
          <w:lang w:val="nl-NL"/>
        </w:rPr>
        <w:t>aan</w:t>
      </w:r>
      <w:r w:rsidRPr="00CA22F4">
        <w:rPr>
          <w:color w:val="6D6E71"/>
          <w:spacing w:val="-2"/>
          <w:lang w:val="nl-NL"/>
        </w:rPr>
        <w:t>g</w:t>
      </w:r>
      <w:r w:rsidRPr="00CA22F4">
        <w:rPr>
          <w:color w:val="6D6E71"/>
          <w:lang w:val="nl-NL"/>
        </w:rPr>
        <w:t>epa</w:t>
      </w:r>
      <w:r w:rsidRPr="00CA22F4">
        <w:rPr>
          <w:color w:val="6D6E71"/>
          <w:spacing w:val="-3"/>
          <w:lang w:val="nl-NL"/>
        </w:rPr>
        <w:t>s</w:t>
      </w:r>
      <w:r w:rsidRPr="00CA22F4">
        <w:rPr>
          <w:color w:val="6D6E71"/>
          <w:lang w:val="nl-NL"/>
        </w:rPr>
        <w:t>t</w:t>
      </w:r>
      <w:r w:rsidRPr="00CA22F4">
        <w:rPr>
          <w:color w:val="6D6E71"/>
          <w:spacing w:val="23"/>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23"/>
          <w:lang w:val="nl-NL"/>
        </w:rPr>
        <w:t xml:space="preserve"> </w:t>
      </w:r>
      <w:r w:rsidRPr="00CA22F4">
        <w:rPr>
          <w:color w:val="6D6E71"/>
          <w:lang w:val="nl-NL"/>
        </w:rPr>
        <w:t>op</w:t>
      </w:r>
      <w:r w:rsidRPr="00CA22F4">
        <w:rPr>
          <w:color w:val="6D6E71"/>
          <w:spacing w:val="23"/>
          <w:lang w:val="nl-NL"/>
        </w:rPr>
        <w:t xml:space="preserve"> </w:t>
      </w:r>
      <w:r w:rsidRPr="00CA22F4">
        <w:rPr>
          <w:color w:val="6D6E71"/>
          <w:lang w:val="nl-NL"/>
        </w:rPr>
        <w:t>de</w:t>
      </w:r>
      <w:r w:rsidRPr="00CA22F4">
        <w:rPr>
          <w:color w:val="6D6E71"/>
          <w:spacing w:val="23"/>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zigheid</w:t>
      </w:r>
      <w:r w:rsidRPr="00CA22F4">
        <w:rPr>
          <w:color w:val="6D6E71"/>
          <w:spacing w:val="23"/>
          <w:lang w:val="nl-NL"/>
        </w:rPr>
        <w:t xml:space="preserve"> </w:t>
      </w:r>
      <w:r w:rsidRPr="00CA22F4">
        <w:rPr>
          <w:color w:val="6D6E71"/>
          <w:spacing w:val="-4"/>
          <w:lang w:val="nl-NL"/>
        </w:rPr>
        <w:t>v</w:t>
      </w:r>
      <w:r w:rsidRPr="00CA22F4">
        <w:rPr>
          <w:color w:val="6D6E71"/>
          <w:lang w:val="nl-NL"/>
        </w:rPr>
        <w:t>an</w:t>
      </w:r>
    </w:p>
    <w:p w14:paraId="1ABD3EF3" w14:textId="77777777" w:rsidR="00624579" w:rsidRPr="00CA22F4" w:rsidRDefault="00CA22F4">
      <w:pPr>
        <w:pStyle w:val="Plattetekst"/>
        <w:spacing w:line="264" w:lineRule="exact"/>
        <w:ind w:left="1493"/>
        <w:rPr>
          <w:lang w:val="nl-NL"/>
        </w:rPr>
      </w:pPr>
      <w:r w:rsidRPr="00CA22F4">
        <w:rPr>
          <w:color w:val="6D6E71"/>
          <w:lang w:val="nl-NL"/>
        </w:rPr>
        <w:t>kinde</w:t>
      </w:r>
      <w:r w:rsidRPr="00CA22F4">
        <w:rPr>
          <w:color w:val="6D6E71"/>
          <w:spacing w:val="-3"/>
          <w:lang w:val="nl-NL"/>
        </w:rPr>
        <w:t>r</w:t>
      </w:r>
      <w:r w:rsidRPr="00CA22F4">
        <w:rPr>
          <w:color w:val="6D6E71"/>
          <w:lang w:val="nl-NL"/>
        </w:rPr>
        <w:t xml:space="preserve">en. </w:t>
      </w:r>
      <w:r w:rsidRPr="00CA22F4">
        <w:rPr>
          <w:color w:val="6D6E71"/>
          <w:spacing w:val="-8"/>
          <w:lang w:val="nl-NL"/>
        </w:rPr>
        <w:t>W</w:t>
      </w:r>
      <w:r w:rsidRPr="00CA22F4">
        <w:rPr>
          <w:color w:val="6D6E71"/>
          <w:lang w:val="nl-NL"/>
        </w:rPr>
        <w:t>anneer</w:t>
      </w:r>
      <w:r w:rsidRPr="00CA22F4">
        <w:rPr>
          <w:color w:val="6D6E71"/>
          <w:spacing w:val="-1"/>
          <w:lang w:val="nl-NL"/>
        </w:rPr>
        <w:t xml:space="preserve"> </w:t>
      </w:r>
      <w:r w:rsidRPr="00CA22F4">
        <w:rPr>
          <w:color w:val="6D6E71"/>
          <w:lang w:val="nl-NL"/>
        </w:rPr>
        <w:t>h</w:t>
      </w:r>
      <w:r w:rsidRPr="00CA22F4">
        <w:rPr>
          <w:color w:val="6D6E71"/>
          <w:spacing w:val="-2"/>
          <w:lang w:val="nl-NL"/>
        </w:rPr>
        <w:t>e</w:t>
      </w:r>
      <w:r w:rsidRPr="00CA22F4">
        <w:rPr>
          <w:color w:val="6D6E71"/>
          <w:lang w:val="nl-NL"/>
        </w:rPr>
        <w:t>t om de</w:t>
      </w:r>
      <w:r w:rsidRPr="00CA22F4">
        <w:rPr>
          <w:color w:val="6D6E71"/>
          <w:spacing w:val="-1"/>
          <w:lang w:val="nl-NL"/>
        </w:rPr>
        <w:t xml:space="preserve"> </w:t>
      </w:r>
      <w:r w:rsidRPr="00CA22F4">
        <w:rPr>
          <w:color w:val="6D6E71"/>
          <w:lang w:val="nl-NL"/>
        </w:rPr>
        <w:t xml:space="preserve">ouder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 of een</w:t>
      </w:r>
      <w:r w:rsidRPr="00CA22F4">
        <w:rPr>
          <w:color w:val="6D6E71"/>
          <w:spacing w:val="-1"/>
          <w:lang w:val="nl-NL"/>
        </w:rPr>
        <w:t xml:space="preserve"> </w:t>
      </w:r>
      <w:r w:rsidRPr="00CA22F4">
        <w:rPr>
          <w:color w:val="6D6E71"/>
          <w:lang w:val="nl-NL"/>
        </w:rPr>
        <w:t>b</w:t>
      </w:r>
      <w:r w:rsidRPr="00CA22F4">
        <w:rPr>
          <w:color w:val="6D6E71"/>
          <w:spacing w:val="-4"/>
          <w:lang w:val="nl-NL"/>
        </w:rPr>
        <w:t>r</w:t>
      </w:r>
      <w:r w:rsidRPr="00CA22F4">
        <w:rPr>
          <w:color w:val="6D6E71"/>
          <w:lang w:val="nl-NL"/>
        </w:rPr>
        <w:t>oer</w:t>
      </w:r>
      <w:r w:rsidRPr="00CA22F4">
        <w:rPr>
          <w:color w:val="6D6E71"/>
          <w:spacing w:val="-1"/>
          <w:lang w:val="nl-NL"/>
        </w:rPr>
        <w:t xml:space="preserve"> </w:t>
      </w:r>
      <w:r w:rsidRPr="00CA22F4">
        <w:rPr>
          <w:color w:val="6D6E71"/>
          <w:lang w:val="nl-NL"/>
        </w:rPr>
        <w:t xml:space="preserve">of </w:t>
      </w:r>
      <w:r w:rsidRPr="00CA22F4">
        <w:rPr>
          <w:color w:val="6D6E71"/>
          <w:spacing w:val="-2"/>
          <w:lang w:val="nl-NL"/>
        </w:rPr>
        <w:t>z</w:t>
      </w:r>
      <w:r w:rsidRPr="00CA22F4">
        <w:rPr>
          <w:color w:val="6D6E71"/>
          <w:lang w:val="nl-NL"/>
        </w:rPr>
        <w:t>us die</w:t>
      </w:r>
      <w:r w:rsidRPr="00CA22F4">
        <w:rPr>
          <w:color w:val="6D6E71"/>
          <w:spacing w:val="-2"/>
          <w:lang w:val="nl-NL"/>
        </w:rPr>
        <w:t>n</w:t>
      </w:r>
      <w:r w:rsidRPr="00CA22F4">
        <w:rPr>
          <w:color w:val="6D6E71"/>
          <w:lang w:val="nl-NL"/>
        </w:rPr>
        <w:t>t h</w:t>
      </w:r>
      <w:r w:rsidRPr="00CA22F4">
        <w:rPr>
          <w:color w:val="6D6E71"/>
          <w:spacing w:val="-2"/>
          <w:lang w:val="nl-NL"/>
        </w:rPr>
        <w:t>e</w:t>
      </w:r>
      <w:r w:rsidRPr="00CA22F4">
        <w:rPr>
          <w:color w:val="6D6E71"/>
          <w:lang w:val="nl-NL"/>
        </w:rPr>
        <w:t xml:space="preserve">t </w:t>
      </w:r>
      <w:r w:rsidRPr="00CA22F4">
        <w:rPr>
          <w:color w:val="6D6E71"/>
          <w:spacing w:val="-3"/>
          <w:lang w:val="nl-NL"/>
        </w:rPr>
        <w:t>w</w:t>
      </w:r>
      <w:r w:rsidRPr="00CA22F4">
        <w:rPr>
          <w:color w:val="6D6E71"/>
          <w:lang w:val="nl-NL"/>
        </w:rPr>
        <w:t>oo</w:t>
      </w:r>
      <w:r w:rsidRPr="00CA22F4">
        <w:rPr>
          <w:color w:val="6D6E71"/>
          <w:spacing w:val="-3"/>
          <w:lang w:val="nl-NL"/>
        </w:rPr>
        <w:t>r</w:t>
      </w:r>
      <w:r w:rsidRPr="00CA22F4">
        <w:rPr>
          <w:color w:val="6D6E71"/>
          <w:lang w:val="nl-NL"/>
        </w:rPr>
        <w:t xml:space="preserve">d ook </w:t>
      </w:r>
      <w:r w:rsidRPr="00CA22F4">
        <w:rPr>
          <w:color w:val="6D6E71"/>
          <w:spacing w:val="-2"/>
          <w:lang w:val="nl-NL"/>
        </w:rPr>
        <w:t>a</w:t>
      </w:r>
      <w:r w:rsidRPr="00CA22F4">
        <w:rPr>
          <w:color w:val="6D6E71"/>
          <w:lang w:val="nl-NL"/>
        </w:rPr>
        <w:t xml:space="preserve">f en </w:t>
      </w:r>
      <w:r w:rsidRPr="00CA22F4">
        <w:rPr>
          <w:color w:val="6D6E71"/>
          <w:spacing w:val="-3"/>
          <w:lang w:val="nl-NL"/>
        </w:rPr>
        <w:t>t</w:t>
      </w:r>
      <w:r w:rsidRPr="00CA22F4">
        <w:rPr>
          <w:color w:val="6D6E71"/>
          <w:lang w:val="nl-NL"/>
        </w:rPr>
        <w:t xml:space="preserve">oe </w:t>
      </w:r>
      <w:r w:rsidRPr="00CA22F4">
        <w:rPr>
          <w:color w:val="6D6E71"/>
          <w:spacing w:val="-3"/>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3"/>
          <w:lang w:val="nl-NL"/>
        </w:rPr>
        <w:t>s</w:t>
      </w:r>
      <w:r w:rsidRPr="00CA22F4">
        <w:rPr>
          <w:color w:val="6D6E71"/>
          <w:lang w:val="nl-NL"/>
        </w:rPr>
        <w:t>t</w:t>
      </w:r>
      <w:r w:rsidRPr="00CA22F4">
        <w:rPr>
          <w:color w:val="6D6E71"/>
          <w:spacing w:val="-3"/>
          <w:lang w:val="nl-NL"/>
        </w:rPr>
        <w:t>r</w:t>
      </w:r>
      <w:r w:rsidRPr="00CA22F4">
        <w:rPr>
          <w:color w:val="6D6E71"/>
          <w:lang w:val="nl-NL"/>
        </w:rPr>
        <w:t>ee</w:t>
      </w:r>
      <w:r w:rsidRPr="00CA22F4">
        <w:rPr>
          <w:color w:val="6D6E71"/>
          <w:spacing w:val="-3"/>
          <w:lang w:val="nl-NL"/>
        </w:rPr>
        <w:t>k</w:t>
      </w:r>
      <w:r w:rsidRPr="00CA22F4">
        <w:rPr>
          <w:color w:val="6D6E71"/>
          <w:lang w:val="nl-NL"/>
        </w:rPr>
        <w:t>s</w:t>
      </w:r>
    </w:p>
    <w:p w14:paraId="6924C2FF" w14:textId="77777777" w:rsidR="00624579" w:rsidRPr="00CA22F4" w:rsidRDefault="00CA22F4">
      <w:pPr>
        <w:pStyle w:val="Plattetekst"/>
        <w:spacing w:line="264" w:lineRule="exact"/>
        <w:ind w:left="1493"/>
        <w:rPr>
          <w:lang w:val="nl-NL"/>
        </w:rPr>
      </w:pPr>
      <w:r w:rsidRPr="00CA22F4">
        <w:rPr>
          <w:color w:val="6D6E71"/>
          <w:spacing w:val="-3"/>
          <w:lang w:val="nl-NL"/>
        </w:rPr>
        <w:t>t</w:t>
      </w:r>
      <w:r w:rsidRPr="00CA22F4">
        <w:rPr>
          <w:color w:val="6D6E71"/>
          <w:lang w:val="nl-NL"/>
        </w:rPr>
        <w:t>ot</w:t>
      </w:r>
      <w:r w:rsidRPr="00CA22F4">
        <w:rPr>
          <w:color w:val="6D6E71"/>
          <w:spacing w:val="26"/>
          <w:lang w:val="nl-NL"/>
        </w:rPr>
        <w:t xml:space="preserve"> </w:t>
      </w:r>
      <w:r w:rsidRPr="00CA22F4">
        <w:rPr>
          <w:color w:val="6D6E71"/>
          <w:lang w:val="nl-NL"/>
        </w:rPr>
        <w:t>de</w:t>
      </w:r>
      <w:r w:rsidRPr="00CA22F4">
        <w:rPr>
          <w:color w:val="6D6E71"/>
          <w:spacing w:val="27"/>
          <w:lang w:val="nl-NL"/>
        </w:rPr>
        <w:t xml:space="preserve"> </w:t>
      </w:r>
      <w:r w:rsidRPr="00CA22F4">
        <w:rPr>
          <w:color w:val="6D6E71"/>
          <w:lang w:val="nl-NL"/>
        </w:rPr>
        <w:t>kinde</w:t>
      </w:r>
      <w:r w:rsidRPr="00CA22F4">
        <w:rPr>
          <w:color w:val="6D6E71"/>
          <w:spacing w:val="-3"/>
          <w:lang w:val="nl-NL"/>
        </w:rPr>
        <w:t>r</w:t>
      </w:r>
      <w:r w:rsidRPr="00CA22F4">
        <w:rPr>
          <w:color w:val="6D6E71"/>
          <w:spacing w:val="-1"/>
          <w:lang w:val="nl-NL"/>
        </w:rPr>
        <w:t>e</w:t>
      </w:r>
      <w:r w:rsidRPr="00CA22F4">
        <w:rPr>
          <w:color w:val="6D6E71"/>
          <w:lang w:val="nl-NL"/>
        </w:rPr>
        <w:t>n</w:t>
      </w:r>
      <w:r w:rsidRPr="00CA22F4">
        <w:rPr>
          <w:color w:val="6D6E71"/>
          <w:spacing w:val="27"/>
          <w:lang w:val="nl-NL"/>
        </w:rPr>
        <w:t xml:space="preserve"> </w:t>
      </w:r>
      <w:r w:rsidRPr="00CA22F4">
        <w:rPr>
          <w:color w:val="6D6E71"/>
          <w:spacing w:val="-2"/>
          <w:lang w:val="nl-NL"/>
        </w:rPr>
        <w:t>g</w:t>
      </w:r>
      <w:r w:rsidRPr="00CA22F4">
        <w:rPr>
          <w:color w:val="6D6E71"/>
          <w:lang w:val="nl-NL"/>
        </w:rPr>
        <w:t>eric</w:t>
      </w:r>
      <w:r w:rsidRPr="00CA22F4">
        <w:rPr>
          <w:color w:val="6D6E71"/>
          <w:spacing w:val="-3"/>
          <w:lang w:val="nl-NL"/>
        </w:rPr>
        <w:t>h</w:t>
      </w:r>
      <w:r w:rsidRPr="00CA22F4">
        <w:rPr>
          <w:color w:val="6D6E71"/>
          <w:lang w:val="nl-NL"/>
        </w:rPr>
        <w:t>t</w:t>
      </w:r>
      <w:r w:rsidRPr="00CA22F4">
        <w:rPr>
          <w:color w:val="6D6E71"/>
          <w:spacing w:val="26"/>
          <w:lang w:val="nl-NL"/>
        </w:rPr>
        <w:t xml:space="preserve"> </w:t>
      </w:r>
      <w:r w:rsidRPr="00CA22F4">
        <w:rPr>
          <w:color w:val="6D6E71"/>
          <w:spacing w:val="-3"/>
          <w:lang w:val="nl-NL"/>
        </w:rPr>
        <w:t>t</w:t>
      </w:r>
      <w:r w:rsidRPr="00CA22F4">
        <w:rPr>
          <w:color w:val="6D6E71"/>
          <w:lang w:val="nl-NL"/>
        </w:rPr>
        <w:t>e</w:t>
      </w:r>
      <w:r w:rsidRPr="00CA22F4">
        <w:rPr>
          <w:color w:val="6D6E71"/>
          <w:spacing w:val="27"/>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w:t>
      </w:r>
      <w:r w:rsidRPr="00CA22F4">
        <w:rPr>
          <w:color w:val="6D6E71"/>
          <w:spacing w:val="27"/>
          <w:lang w:val="nl-NL"/>
        </w:rPr>
        <w:t xml:space="preserve"> </w:t>
      </w:r>
      <w:r w:rsidRPr="00CA22F4">
        <w:rPr>
          <w:color w:val="6D6E71"/>
          <w:spacing w:val="-4"/>
          <w:lang w:val="nl-NL"/>
        </w:rPr>
        <w:t>E</w:t>
      </w:r>
      <w:r w:rsidRPr="00CA22F4">
        <w:rPr>
          <w:color w:val="6D6E71"/>
          <w:lang w:val="nl-NL"/>
        </w:rPr>
        <w:t>en</w:t>
      </w:r>
      <w:r w:rsidRPr="00CA22F4">
        <w:rPr>
          <w:color w:val="6D6E71"/>
          <w:spacing w:val="27"/>
          <w:lang w:val="nl-NL"/>
        </w:rPr>
        <w:t xml:space="preserve"> </w:t>
      </w:r>
      <w:r w:rsidRPr="00CA22F4">
        <w:rPr>
          <w:color w:val="6D6E71"/>
          <w:lang w:val="nl-NL"/>
        </w:rPr>
        <w:t>hulp</w:t>
      </w:r>
      <w:r w:rsidRPr="00CA22F4">
        <w:rPr>
          <w:color w:val="6D6E71"/>
          <w:spacing w:val="26"/>
          <w:lang w:val="nl-NL"/>
        </w:rPr>
        <w:t xml:space="preserve"> </w:t>
      </w:r>
      <w:r w:rsidRPr="00CA22F4">
        <w:rPr>
          <w:color w:val="6D6E71"/>
          <w:lang w:val="nl-NL"/>
        </w:rPr>
        <w:t>daarbij</w:t>
      </w:r>
      <w:r w:rsidRPr="00CA22F4">
        <w:rPr>
          <w:color w:val="6D6E71"/>
          <w:spacing w:val="27"/>
          <w:lang w:val="nl-NL"/>
        </w:rPr>
        <w:t xml:space="preserve"> </w:t>
      </w:r>
      <w:r w:rsidRPr="00CA22F4">
        <w:rPr>
          <w:color w:val="6D6E71"/>
          <w:lang w:val="nl-NL"/>
        </w:rPr>
        <w:t>is</w:t>
      </w:r>
      <w:r w:rsidRPr="00CA22F4">
        <w:rPr>
          <w:color w:val="6D6E71"/>
          <w:spacing w:val="27"/>
          <w:lang w:val="nl-NL"/>
        </w:rPr>
        <w:t xml:space="preserve"> </w:t>
      </w:r>
      <w:r w:rsidRPr="00CA22F4">
        <w:rPr>
          <w:color w:val="6D6E71"/>
          <w:lang w:val="nl-NL"/>
        </w:rPr>
        <w:t>‘</w:t>
      </w:r>
      <w:r w:rsidRPr="00CA22F4">
        <w:rPr>
          <w:color w:val="6D6E71"/>
          <w:spacing w:val="-8"/>
          <w:lang w:val="nl-NL"/>
        </w:rPr>
        <w:t>W</w:t>
      </w:r>
      <w:r w:rsidRPr="00CA22F4">
        <w:rPr>
          <w:color w:val="6D6E71"/>
          <w:lang w:val="nl-NL"/>
        </w:rPr>
        <w:t>aar</w:t>
      </w:r>
      <w:r w:rsidR="008F0518">
        <w:rPr>
          <w:color w:val="6D6E71"/>
          <w:lang w:val="nl-NL"/>
        </w:rPr>
        <w:t xml:space="preserve"> </w:t>
      </w:r>
      <w:r w:rsidRPr="00CA22F4">
        <w:rPr>
          <w:color w:val="6D6E71"/>
          <w:lang w:val="nl-NL"/>
        </w:rPr>
        <w:t>ben</w:t>
      </w:r>
      <w:r w:rsidRPr="00CA22F4">
        <w:rPr>
          <w:color w:val="6D6E71"/>
          <w:spacing w:val="26"/>
          <w:lang w:val="nl-NL"/>
        </w:rPr>
        <w:t xml:space="preserve"> </w:t>
      </w:r>
      <w:r w:rsidRPr="00CA22F4">
        <w:rPr>
          <w:color w:val="6D6E71"/>
          <w:lang w:val="nl-NL"/>
        </w:rPr>
        <w:t>je</w:t>
      </w:r>
      <w:r w:rsidRPr="00CA22F4">
        <w:rPr>
          <w:color w:val="6D6E71"/>
          <w:spacing w:val="27"/>
          <w:lang w:val="nl-NL"/>
        </w:rPr>
        <w:t xml:space="preserve"> </w:t>
      </w:r>
      <w:r w:rsidRPr="00CA22F4">
        <w:rPr>
          <w:color w:val="6D6E71"/>
          <w:lang w:val="nl-NL"/>
        </w:rPr>
        <w:t>nu,</w:t>
      </w:r>
      <w:r w:rsidRPr="00CA22F4">
        <w:rPr>
          <w:color w:val="6D6E71"/>
          <w:spacing w:val="27"/>
          <w:lang w:val="nl-NL"/>
        </w:rPr>
        <w:t xml:space="preserve"> </w:t>
      </w:r>
      <w:r w:rsidRPr="00CA22F4">
        <w:rPr>
          <w:color w:val="6D6E71"/>
          <w:lang w:val="nl-NL"/>
        </w:rPr>
        <w:t>zie</w:t>
      </w:r>
      <w:r w:rsidRPr="00CA22F4">
        <w:rPr>
          <w:color w:val="6D6E71"/>
          <w:spacing w:val="27"/>
          <w:lang w:val="nl-NL"/>
        </w:rPr>
        <w:t xml:space="preserve"> </w:t>
      </w:r>
      <w:r w:rsidRPr="00CA22F4">
        <w:rPr>
          <w:color w:val="6D6E71"/>
          <w:lang w:val="nl-NL"/>
        </w:rPr>
        <w:t>jij</w:t>
      </w:r>
      <w:r w:rsidRPr="00CA22F4">
        <w:rPr>
          <w:color w:val="6D6E71"/>
          <w:spacing w:val="26"/>
          <w:lang w:val="nl-NL"/>
        </w:rPr>
        <w:t xml:space="preserve"> </w:t>
      </w:r>
      <w:r w:rsidRPr="00CA22F4">
        <w:rPr>
          <w:color w:val="6D6E71"/>
          <w:lang w:val="nl-NL"/>
        </w:rPr>
        <w:t>me</w:t>
      </w:r>
      <w:r w:rsidRPr="00CA22F4">
        <w:rPr>
          <w:color w:val="6D6E71"/>
          <w:spacing w:val="27"/>
          <w:lang w:val="nl-NL"/>
        </w:rPr>
        <w:t xml:space="preserve"> </w:t>
      </w:r>
      <w:r w:rsidRPr="00CA22F4">
        <w:rPr>
          <w:color w:val="6D6E71"/>
          <w:lang w:val="nl-NL"/>
        </w:rPr>
        <w:t>nog</w:t>
      </w:r>
      <w:r w:rsidRPr="00CA22F4">
        <w:rPr>
          <w:color w:val="6D6E71"/>
          <w:spacing w:val="3"/>
          <w:lang w:val="nl-NL"/>
        </w:rPr>
        <w:t>?</w:t>
      </w:r>
      <w:r w:rsidRPr="00CA22F4">
        <w:rPr>
          <w:color w:val="6D6E71"/>
          <w:lang w:val="nl-NL"/>
        </w:rPr>
        <w:t>’</w:t>
      </w:r>
      <w:r w:rsidRPr="00CA22F4">
        <w:rPr>
          <w:color w:val="6D6E71"/>
          <w:spacing w:val="27"/>
          <w:lang w:val="nl-NL"/>
        </w:rPr>
        <w:t xml:space="preserve"> </w:t>
      </w:r>
      <w:r w:rsidRPr="00CA22F4">
        <w:rPr>
          <w:color w:val="6D6E71"/>
          <w:lang w:val="nl-NL"/>
        </w:rPr>
        <w:t>(zie</w:t>
      </w:r>
      <w:r w:rsidRPr="00CA22F4">
        <w:rPr>
          <w:color w:val="6D6E71"/>
          <w:spacing w:val="26"/>
          <w:lang w:val="nl-NL"/>
        </w:rPr>
        <w:t xml:space="preserve"> </w:t>
      </w:r>
      <w:r w:rsidRPr="00CA22F4">
        <w:rPr>
          <w:color w:val="6D6E71"/>
          <w:lang w:val="nl-NL"/>
        </w:rPr>
        <w:t>boe</w:t>
      </w:r>
      <w:r w:rsidRPr="00CA22F4">
        <w:rPr>
          <w:color w:val="6D6E71"/>
          <w:spacing w:val="-8"/>
          <w:lang w:val="nl-NL"/>
        </w:rPr>
        <w:t>k</w:t>
      </w:r>
      <w:r w:rsidRPr="00CA22F4">
        <w:rPr>
          <w:color w:val="6D6E71"/>
          <w:lang w:val="nl-NL"/>
        </w:rPr>
        <w:t>en).</w:t>
      </w:r>
    </w:p>
    <w:p w14:paraId="42599EDB" w14:textId="77777777" w:rsidR="00624579" w:rsidRPr="00CA22F4" w:rsidRDefault="00CA22F4">
      <w:pPr>
        <w:pStyle w:val="Plattetekst"/>
        <w:spacing w:line="264" w:lineRule="exact"/>
        <w:ind w:left="1493"/>
        <w:rPr>
          <w:lang w:val="nl-NL"/>
        </w:rPr>
      </w:pPr>
      <w:r w:rsidRPr="00CA22F4">
        <w:rPr>
          <w:color w:val="6D6E71"/>
          <w:lang w:val="nl-NL"/>
        </w:rPr>
        <w:t>Mo</w:t>
      </w:r>
      <w:r w:rsidRPr="00CA22F4">
        <w:rPr>
          <w:color w:val="6D6E71"/>
          <w:spacing w:val="-2"/>
          <w:lang w:val="nl-NL"/>
        </w:rPr>
        <w:t>g</w:t>
      </w:r>
      <w:r w:rsidRPr="00CA22F4">
        <w:rPr>
          <w:color w:val="6D6E71"/>
          <w:lang w:val="nl-NL"/>
        </w:rPr>
        <w:t xml:space="preserve">elijk </w:t>
      </w:r>
      <w:r w:rsidRPr="00CA22F4">
        <w:rPr>
          <w:color w:val="6D6E71"/>
          <w:spacing w:val="-3"/>
          <w:lang w:val="nl-NL"/>
        </w:rPr>
        <w:t>k</w:t>
      </w:r>
      <w:r w:rsidRPr="00CA22F4">
        <w:rPr>
          <w:color w:val="6D6E71"/>
          <w:lang w:val="nl-NL"/>
        </w:rPr>
        <w:t>unnen kinde</w:t>
      </w:r>
      <w:r w:rsidRPr="00CA22F4">
        <w:rPr>
          <w:color w:val="6D6E71"/>
          <w:spacing w:val="-3"/>
          <w:lang w:val="nl-NL"/>
        </w:rPr>
        <w:t>r</w:t>
      </w:r>
      <w:r w:rsidRPr="00CA22F4">
        <w:rPr>
          <w:color w:val="6D6E71"/>
          <w:lang w:val="nl-NL"/>
        </w:rPr>
        <w:t xml:space="preserve">en een </w:t>
      </w:r>
      <w:r w:rsidRPr="00CA22F4">
        <w:rPr>
          <w:color w:val="6D6E71"/>
          <w:spacing w:val="-3"/>
          <w:lang w:val="nl-NL"/>
        </w:rPr>
        <w:t>t</w:t>
      </w:r>
      <w:r w:rsidRPr="00CA22F4">
        <w:rPr>
          <w:color w:val="6D6E71"/>
          <w:lang w:val="nl-NL"/>
        </w:rPr>
        <w:t>aak krij</w:t>
      </w:r>
      <w:r w:rsidRPr="00CA22F4">
        <w:rPr>
          <w:color w:val="6D6E71"/>
          <w:spacing w:val="-2"/>
          <w:lang w:val="nl-NL"/>
        </w:rPr>
        <w:t>g</w:t>
      </w:r>
      <w:r w:rsidRPr="00CA22F4">
        <w:rPr>
          <w:color w:val="6D6E71"/>
          <w:lang w:val="nl-NL"/>
        </w:rPr>
        <w:t>en in de dien</w:t>
      </w:r>
      <w:r w:rsidRPr="00CA22F4">
        <w:rPr>
          <w:color w:val="6D6E71"/>
          <w:spacing w:val="-3"/>
          <w:lang w:val="nl-NL"/>
        </w:rPr>
        <w:t>s</w:t>
      </w:r>
      <w:r w:rsidRPr="00CA22F4">
        <w:rPr>
          <w:color w:val="6D6E71"/>
          <w:lang w:val="nl-NL"/>
        </w:rPr>
        <w:t>t;</w:t>
      </w:r>
    </w:p>
    <w:p w14:paraId="033018D2"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8"/>
          <w:lang w:val="nl-NL"/>
        </w:rPr>
        <w:t>W</w:t>
      </w:r>
      <w:r w:rsidRPr="00CA22F4">
        <w:rPr>
          <w:color w:val="6D6E71"/>
          <w:lang w:val="nl-NL"/>
        </w:rPr>
        <w:t>anneer</w:t>
      </w:r>
      <w:r w:rsidRPr="00CA22F4">
        <w:rPr>
          <w:color w:val="6D6E71"/>
          <w:spacing w:val="29"/>
          <w:lang w:val="nl-NL"/>
        </w:rPr>
        <w:t xml:space="preserve"> </w:t>
      </w:r>
      <w:r w:rsidRPr="00CA22F4">
        <w:rPr>
          <w:color w:val="6D6E71"/>
          <w:lang w:val="nl-NL"/>
        </w:rPr>
        <w:t>je</w:t>
      </w:r>
      <w:r w:rsidRPr="00CA22F4">
        <w:rPr>
          <w:color w:val="6D6E71"/>
          <w:spacing w:val="30"/>
          <w:lang w:val="nl-NL"/>
        </w:rPr>
        <w:t xml:space="preserve"> </w:t>
      </w:r>
      <w:r w:rsidRPr="00CA22F4">
        <w:rPr>
          <w:color w:val="6D6E71"/>
          <w:lang w:val="nl-NL"/>
        </w:rPr>
        <w:t>als</w:t>
      </w:r>
      <w:r w:rsidRPr="00CA22F4">
        <w:rPr>
          <w:color w:val="6D6E71"/>
          <w:spacing w:val="30"/>
          <w:lang w:val="nl-NL"/>
        </w:rPr>
        <w:t xml:space="preserve"> </w:t>
      </w:r>
      <w:r w:rsidRPr="00CA22F4">
        <w:rPr>
          <w:color w:val="6D6E71"/>
          <w:spacing w:val="-3"/>
          <w:lang w:val="nl-NL"/>
        </w:rPr>
        <w:t>v</w:t>
      </w:r>
      <w:r w:rsidRPr="00CA22F4">
        <w:rPr>
          <w:color w:val="6D6E71"/>
          <w:lang w:val="nl-NL"/>
        </w:rPr>
        <w:t>ol</w:t>
      </w:r>
      <w:r w:rsidRPr="00CA22F4">
        <w:rPr>
          <w:color w:val="6D6E71"/>
          <w:spacing w:val="-3"/>
          <w:lang w:val="nl-NL"/>
        </w:rPr>
        <w:t>w</w:t>
      </w:r>
      <w:r w:rsidRPr="00CA22F4">
        <w:rPr>
          <w:color w:val="6D6E71"/>
          <w:lang w:val="nl-NL"/>
        </w:rPr>
        <w:t>assene</w:t>
      </w:r>
      <w:r w:rsidRPr="00CA22F4">
        <w:rPr>
          <w:color w:val="6D6E71"/>
          <w:spacing w:val="29"/>
          <w:lang w:val="nl-NL"/>
        </w:rPr>
        <w:t xml:space="preserve"> </w:t>
      </w:r>
      <w:r w:rsidRPr="00CA22F4">
        <w:rPr>
          <w:color w:val="6D6E71"/>
          <w:spacing w:val="-5"/>
          <w:lang w:val="nl-NL"/>
        </w:rPr>
        <w:t>z</w:t>
      </w:r>
      <w:r w:rsidRPr="00CA22F4">
        <w:rPr>
          <w:color w:val="6D6E71"/>
          <w:lang w:val="nl-NL"/>
        </w:rPr>
        <w:t>elf</w:t>
      </w:r>
      <w:r w:rsidRPr="00CA22F4">
        <w:rPr>
          <w:color w:val="6D6E71"/>
          <w:spacing w:val="30"/>
          <w:lang w:val="nl-NL"/>
        </w:rPr>
        <w:t xml:space="preserve"> </w:t>
      </w:r>
      <w:r w:rsidRPr="00CA22F4">
        <w:rPr>
          <w:color w:val="6D6E71"/>
          <w:lang w:val="nl-NL"/>
        </w:rPr>
        <w:t>e</w:t>
      </w:r>
      <w:r w:rsidRPr="00CA22F4">
        <w:rPr>
          <w:color w:val="6D6E71"/>
          <w:spacing w:val="-4"/>
          <w:lang w:val="nl-NL"/>
        </w:rPr>
        <w:t>r</w:t>
      </w:r>
      <w:r w:rsidRPr="00CA22F4">
        <w:rPr>
          <w:color w:val="6D6E71"/>
          <w:lang w:val="nl-NL"/>
        </w:rPr>
        <w:t>g</w:t>
      </w:r>
      <w:r w:rsidRPr="00CA22F4">
        <w:rPr>
          <w:color w:val="6D6E71"/>
          <w:spacing w:val="30"/>
          <w:lang w:val="nl-NL"/>
        </w:rPr>
        <w:t xml:space="preserve"> </w:t>
      </w:r>
      <w:r w:rsidRPr="00CA22F4">
        <w:rPr>
          <w:color w:val="6D6E71"/>
          <w:lang w:val="nl-NL"/>
        </w:rPr>
        <w:t>b</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ok</w:t>
      </w:r>
      <w:r w:rsidRPr="00CA22F4">
        <w:rPr>
          <w:color w:val="6D6E71"/>
          <w:spacing w:val="-8"/>
          <w:lang w:val="nl-NL"/>
        </w:rPr>
        <w:t>k</w:t>
      </w:r>
      <w:r w:rsidRPr="00CA22F4">
        <w:rPr>
          <w:color w:val="6D6E71"/>
          <w:lang w:val="nl-NL"/>
        </w:rPr>
        <w:t>en</w:t>
      </w:r>
      <w:r w:rsidRPr="00CA22F4">
        <w:rPr>
          <w:color w:val="6D6E71"/>
          <w:spacing w:val="30"/>
          <w:lang w:val="nl-NL"/>
        </w:rPr>
        <w:t xml:space="preserve"> </w:t>
      </w:r>
      <w:r w:rsidRPr="00CA22F4">
        <w:rPr>
          <w:color w:val="6D6E71"/>
          <w:lang w:val="nl-NL"/>
        </w:rPr>
        <w:t>be</w:t>
      </w:r>
      <w:r w:rsidRPr="00CA22F4">
        <w:rPr>
          <w:color w:val="6D6E71"/>
          <w:spacing w:val="-2"/>
          <w:lang w:val="nl-NL"/>
        </w:rPr>
        <w:t>n</w:t>
      </w:r>
      <w:r w:rsidRPr="00CA22F4">
        <w:rPr>
          <w:color w:val="6D6E71"/>
          <w:lang w:val="nl-NL"/>
        </w:rPr>
        <w:t>t</w:t>
      </w:r>
      <w:r w:rsidRPr="00CA22F4">
        <w:rPr>
          <w:color w:val="6D6E71"/>
          <w:spacing w:val="29"/>
          <w:lang w:val="nl-NL"/>
        </w:rPr>
        <w:t xml:space="preserve"> </w:t>
      </w:r>
      <w:r w:rsidRPr="00CA22F4">
        <w:rPr>
          <w:color w:val="6D6E71"/>
          <w:lang w:val="nl-NL"/>
        </w:rPr>
        <w:t>bij</w:t>
      </w:r>
      <w:r w:rsidRPr="00CA22F4">
        <w:rPr>
          <w:color w:val="6D6E71"/>
          <w:spacing w:val="30"/>
          <w:lang w:val="nl-NL"/>
        </w:rPr>
        <w:t xml:space="preserve"> </w:t>
      </w: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30"/>
          <w:lang w:val="nl-NL"/>
        </w:rPr>
        <w:t xml:space="preserve"> </w:t>
      </w:r>
      <w:r w:rsidRPr="00CA22F4">
        <w:rPr>
          <w:color w:val="6D6E71"/>
          <w:spacing w:val="-3"/>
          <w:lang w:val="nl-NL"/>
        </w:rPr>
        <w:t>w</w:t>
      </w:r>
      <w:r w:rsidRPr="00CA22F4">
        <w:rPr>
          <w:color w:val="6D6E71"/>
          <w:lang w:val="nl-NL"/>
        </w:rPr>
        <w:t>aa</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29"/>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w:t>
      </w:r>
      <w:r w:rsidRPr="00CA22F4">
        <w:rPr>
          <w:color w:val="6D6E71"/>
          <w:spacing w:val="30"/>
          <w:lang w:val="nl-NL"/>
        </w:rPr>
        <w:t xml:space="preserve"> </w:t>
      </w:r>
      <w:r w:rsidRPr="00CA22F4">
        <w:rPr>
          <w:color w:val="6D6E71"/>
          <w:spacing w:val="-2"/>
          <w:lang w:val="nl-NL"/>
        </w:rPr>
        <w:t>g</w:t>
      </w:r>
      <w:r w:rsidRPr="00CA22F4">
        <w:rPr>
          <w:color w:val="6D6E71"/>
          <w:lang w:val="nl-NL"/>
        </w:rPr>
        <w:t>enomen</w:t>
      </w:r>
      <w:r w:rsidRPr="00CA22F4">
        <w:rPr>
          <w:color w:val="6D6E71"/>
          <w:spacing w:val="30"/>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30"/>
          <w:lang w:val="nl-NL"/>
        </w:rPr>
        <w:t xml:space="preserve"> </w:t>
      </w:r>
      <w:r w:rsidRPr="00CA22F4">
        <w:rPr>
          <w:color w:val="6D6E71"/>
          <w:spacing w:val="6"/>
          <w:lang w:val="nl-NL"/>
        </w:rPr>
        <w:t>(</w:t>
      </w:r>
      <w:r w:rsidRPr="00CA22F4">
        <w:rPr>
          <w:color w:val="6D6E71"/>
          <w:lang w:val="nl-NL"/>
        </w:rPr>
        <w:t>je</w:t>
      </w:r>
    </w:p>
    <w:p w14:paraId="6734DAEC" w14:textId="77777777" w:rsidR="00624579" w:rsidRPr="00CA22F4" w:rsidRDefault="00CA22F4">
      <w:pPr>
        <w:pStyle w:val="Plattetekst"/>
        <w:spacing w:line="264" w:lineRule="exact"/>
        <w:ind w:left="1493"/>
        <w:rPr>
          <w:lang w:val="nl-NL"/>
        </w:rPr>
      </w:pPr>
      <w:r w:rsidRPr="00CA22F4">
        <w:rPr>
          <w:color w:val="6D6E71"/>
          <w:lang w:val="nl-NL"/>
        </w:rPr>
        <w:t>partne</w:t>
      </w:r>
      <w:r w:rsidRPr="00CA22F4">
        <w:rPr>
          <w:color w:val="6D6E71"/>
          <w:spacing w:val="-19"/>
          <w:lang w:val="nl-NL"/>
        </w:rPr>
        <w:t>r</w:t>
      </w:r>
      <w:r w:rsidRPr="00CA22F4">
        <w:rPr>
          <w:color w:val="6D6E71"/>
          <w:lang w:val="nl-NL"/>
        </w:rPr>
        <w:t>,</w:t>
      </w:r>
      <w:r w:rsidRPr="00CA22F4">
        <w:rPr>
          <w:color w:val="6D6E71"/>
          <w:spacing w:val="21"/>
          <w:lang w:val="nl-NL"/>
        </w:rPr>
        <w:t xml:space="preserve"> </w:t>
      </w:r>
      <w:r w:rsidRPr="00CA22F4">
        <w:rPr>
          <w:color w:val="6D6E71"/>
          <w:lang w:val="nl-NL"/>
        </w:rPr>
        <w:t>kind,</w:t>
      </w:r>
      <w:r w:rsidRPr="00CA22F4">
        <w:rPr>
          <w:color w:val="6D6E71"/>
          <w:spacing w:val="21"/>
          <w:lang w:val="nl-NL"/>
        </w:rPr>
        <w:t xml:space="preserve"> </w:t>
      </w:r>
      <w:r w:rsidRPr="00CA22F4">
        <w:rPr>
          <w:color w:val="6D6E71"/>
          <w:spacing w:val="-4"/>
          <w:lang w:val="nl-NL"/>
        </w:rPr>
        <w:t>v</w:t>
      </w:r>
      <w:r w:rsidRPr="00CA22F4">
        <w:rPr>
          <w:color w:val="6D6E71"/>
          <w:lang w:val="nl-NL"/>
        </w:rPr>
        <w:t>ader</w:t>
      </w:r>
      <w:r w:rsidRPr="00CA22F4">
        <w:rPr>
          <w:color w:val="6D6E71"/>
          <w:spacing w:val="21"/>
          <w:lang w:val="nl-NL"/>
        </w:rPr>
        <w:t xml:space="preserve"> </w:t>
      </w:r>
      <w:r w:rsidRPr="00CA22F4">
        <w:rPr>
          <w:color w:val="6D6E71"/>
          <w:lang w:val="nl-NL"/>
        </w:rPr>
        <w:t>of</w:t>
      </w:r>
      <w:r w:rsidRPr="00CA22F4">
        <w:rPr>
          <w:color w:val="6D6E71"/>
          <w:spacing w:val="21"/>
          <w:lang w:val="nl-NL"/>
        </w:rPr>
        <w:t xml:space="preserve"> </w:t>
      </w:r>
      <w:r w:rsidRPr="00CA22F4">
        <w:rPr>
          <w:color w:val="6D6E71"/>
          <w:lang w:val="nl-NL"/>
        </w:rPr>
        <w:t>moeder)</w:t>
      </w:r>
      <w:r w:rsidRPr="00CA22F4">
        <w:rPr>
          <w:color w:val="6D6E71"/>
          <w:spacing w:val="21"/>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21"/>
          <w:lang w:val="nl-NL"/>
        </w:rPr>
        <w:t xml:space="preserve"> </w:t>
      </w:r>
      <w:r w:rsidRPr="00CA22F4">
        <w:rPr>
          <w:color w:val="6D6E71"/>
          <w:lang w:val="nl-NL"/>
        </w:rPr>
        <w:t>er</w:t>
      </w:r>
      <w:r w:rsidRPr="00CA22F4">
        <w:rPr>
          <w:color w:val="6D6E71"/>
          <w:spacing w:val="21"/>
          <w:lang w:val="nl-NL"/>
        </w:rPr>
        <w:t xml:space="preserve"> </w:t>
      </w:r>
      <w:r w:rsidRPr="00CA22F4">
        <w:rPr>
          <w:color w:val="6D6E71"/>
          <w:lang w:val="nl-NL"/>
        </w:rPr>
        <w:t>dan</w:t>
      </w:r>
      <w:r w:rsidRPr="00CA22F4">
        <w:rPr>
          <w:color w:val="6D6E71"/>
          <w:spacing w:val="22"/>
          <w:lang w:val="nl-NL"/>
        </w:rPr>
        <w:t xml:space="preserve"> </w:t>
      </w:r>
      <w:r w:rsidRPr="00CA22F4">
        <w:rPr>
          <w:color w:val="6D6E71"/>
          <w:spacing w:val="-3"/>
          <w:lang w:val="nl-NL"/>
        </w:rPr>
        <w:t>v</w:t>
      </w:r>
      <w:r w:rsidRPr="00CA22F4">
        <w:rPr>
          <w:color w:val="6D6E71"/>
          <w:lang w:val="nl-NL"/>
        </w:rPr>
        <w:t>oor</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er</w:t>
      </w:r>
      <w:r w:rsidRPr="00CA22F4">
        <w:rPr>
          <w:color w:val="6D6E71"/>
          <w:spacing w:val="21"/>
          <w:lang w:val="nl-NL"/>
        </w:rPr>
        <w:t xml:space="preserve"> </w:t>
      </w:r>
      <w:r w:rsidRPr="00CA22F4">
        <w:rPr>
          <w:color w:val="6D6E71"/>
          <w:lang w:val="nl-NL"/>
        </w:rPr>
        <w:t>iemand</w:t>
      </w:r>
      <w:r w:rsidRPr="00CA22F4">
        <w:rPr>
          <w:color w:val="6D6E71"/>
          <w:spacing w:val="21"/>
          <w:lang w:val="nl-NL"/>
        </w:rPr>
        <w:t xml:space="preserve"> </w:t>
      </w:r>
      <w:r w:rsidRPr="00CA22F4">
        <w:rPr>
          <w:color w:val="6D6E71"/>
          <w:lang w:val="nl-NL"/>
        </w:rPr>
        <w:t>in</w:t>
      </w:r>
      <w:r w:rsidRPr="00CA22F4">
        <w:rPr>
          <w:color w:val="6D6E71"/>
          <w:spacing w:val="22"/>
          <w:lang w:val="nl-NL"/>
        </w:rPr>
        <w:t xml:space="preserve"> </w:t>
      </w:r>
      <w:r w:rsidRPr="00CA22F4">
        <w:rPr>
          <w:color w:val="6D6E71"/>
          <w:lang w:val="nl-NL"/>
        </w:rPr>
        <w:t>de</w:t>
      </w:r>
      <w:r w:rsidRPr="00CA22F4">
        <w:rPr>
          <w:color w:val="6D6E71"/>
          <w:spacing w:val="21"/>
          <w:lang w:val="nl-NL"/>
        </w:rPr>
        <w:t xml:space="preserve"> </w:t>
      </w:r>
      <w:r w:rsidRPr="00CA22F4">
        <w:rPr>
          <w:color w:val="6D6E71"/>
          <w:spacing w:val="-2"/>
          <w:lang w:val="nl-NL"/>
        </w:rPr>
        <w:t>a</w:t>
      </w:r>
      <w:r w:rsidRPr="00CA22F4">
        <w:rPr>
          <w:color w:val="6D6E71"/>
          <w:spacing w:val="-3"/>
          <w:lang w:val="nl-NL"/>
        </w:rPr>
        <w:t>f</w:t>
      </w:r>
      <w:r w:rsidRPr="00CA22F4">
        <w:rPr>
          <w:color w:val="6D6E71"/>
          <w:lang w:val="nl-NL"/>
        </w:rPr>
        <w:t>scheidsdien</w:t>
      </w:r>
      <w:r w:rsidRPr="00CA22F4">
        <w:rPr>
          <w:color w:val="6D6E71"/>
          <w:spacing w:val="-3"/>
          <w:lang w:val="nl-NL"/>
        </w:rPr>
        <w:t>s</w:t>
      </w:r>
      <w:r w:rsidRPr="00CA22F4">
        <w:rPr>
          <w:color w:val="6D6E71"/>
          <w:lang w:val="nl-NL"/>
        </w:rPr>
        <w:t>t</w:t>
      </w:r>
      <w:r w:rsidRPr="00CA22F4">
        <w:rPr>
          <w:color w:val="6D6E71"/>
          <w:spacing w:val="21"/>
          <w:lang w:val="nl-NL"/>
        </w:rPr>
        <w:t xml:space="preserve"> </w:t>
      </w: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w:t>
      </w:r>
      <w:r w:rsidRPr="00CA22F4">
        <w:rPr>
          <w:color w:val="6D6E71"/>
          <w:spacing w:val="21"/>
          <w:lang w:val="nl-NL"/>
        </w:rPr>
        <w:t xml:space="preserve"> </w:t>
      </w:r>
      <w:r w:rsidRPr="00CA22F4">
        <w:rPr>
          <w:color w:val="6D6E71"/>
          <w:lang w:val="nl-NL"/>
        </w:rPr>
        <w:t>is</w:t>
      </w:r>
      <w:r w:rsidRPr="00CA22F4">
        <w:rPr>
          <w:color w:val="6D6E71"/>
          <w:spacing w:val="21"/>
          <w:lang w:val="nl-NL"/>
        </w:rPr>
        <w:t xml:space="preserve"> </w:t>
      </w:r>
      <w:r w:rsidRPr="00CA22F4">
        <w:rPr>
          <w:color w:val="6D6E71"/>
          <w:lang w:val="nl-NL"/>
        </w:rPr>
        <w:t>die</w:t>
      </w:r>
    </w:p>
    <w:p w14:paraId="71BF7723" w14:textId="77777777" w:rsidR="00624579" w:rsidRPr="00CA22F4" w:rsidRDefault="00CA22F4">
      <w:pPr>
        <w:pStyle w:val="Plattetekst"/>
        <w:spacing w:line="264" w:lineRule="exact"/>
        <w:ind w:left="1493"/>
        <w:rPr>
          <w:lang w:val="nl-NL"/>
        </w:rPr>
      </w:pPr>
      <w:r w:rsidRPr="00CA22F4">
        <w:rPr>
          <w:color w:val="6D6E71"/>
          <w:spacing w:val="-2"/>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tueel</w:t>
      </w:r>
      <w:r w:rsidRPr="00CA22F4">
        <w:rPr>
          <w:color w:val="6D6E71"/>
          <w:spacing w:val="19"/>
          <w:lang w:val="nl-NL"/>
        </w:rPr>
        <w:t xml:space="preserve"> </w:t>
      </w:r>
      <w:r w:rsidRPr="00CA22F4">
        <w:rPr>
          <w:color w:val="6D6E71"/>
          <w:spacing w:val="-3"/>
          <w:lang w:val="nl-NL"/>
        </w:rPr>
        <w:t>v</w:t>
      </w:r>
      <w:r w:rsidRPr="00CA22F4">
        <w:rPr>
          <w:color w:val="6D6E71"/>
          <w:lang w:val="nl-NL"/>
        </w:rPr>
        <w:t>oor</w:t>
      </w:r>
      <w:r w:rsidRPr="00CA22F4">
        <w:rPr>
          <w:color w:val="6D6E71"/>
          <w:spacing w:val="19"/>
          <w:lang w:val="nl-NL"/>
        </w:rPr>
        <w:t xml:space="preserve"> </w:t>
      </w:r>
      <w:r w:rsidRPr="00CA22F4">
        <w:rPr>
          <w:color w:val="6D6E71"/>
          <w:lang w:val="nl-NL"/>
        </w:rPr>
        <w:t>de</w:t>
      </w:r>
      <w:r w:rsidRPr="00CA22F4">
        <w:rPr>
          <w:color w:val="6D6E71"/>
          <w:spacing w:val="19"/>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19"/>
          <w:lang w:val="nl-NL"/>
        </w:rPr>
        <w:t xml:space="preserve"> </w:t>
      </w:r>
      <w:r w:rsidRPr="00CA22F4">
        <w:rPr>
          <w:color w:val="6D6E71"/>
          <w:spacing w:val="-4"/>
          <w:lang w:val="nl-NL"/>
        </w:rPr>
        <w:t>k</w:t>
      </w:r>
      <w:r w:rsidRPr="00CA22F4">
        <w:rPr>
          <w:color w:val="6D6E71"/>
          <w:lang w:val="nl-NL"/>
        </w:rPr>
        <w:t>an</w:t>
      </w:r>
      <w:r w:rsidRPr="00CA22F4">
        <w:rPr>
          <w:color w:val="6D6E71"/>
          <w:spacing w:val="19"/>
          <w:lang w:val="nl-NL"/>
        </w:rPr>
        <w:t xml:space="preserve"> </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spacing w:val="-2"/>
          <w:lang w:val="nl-NL"/>
        </w:rPr>
        <w:t>g</w:t>
      </w:r>
      <w:r w:rsidRPr="00CA22F4">
        <w:rPr>
          <w:color w:val="6D6E71"/>
          <w:lang w:val="nl-NL"/>
        </w:rPr>
        <w:t>en</w:t>
      </w:r>
      <w:r w:rsidRPr="00CA22F4">
        <w:rPr>
          <w:color w:val="6D6E71"/>
          <w:spacing w:val="19"/>
          <w:lang w:val="nl-NL"/>
        </w:rPr>
        <w:t xml:space="preserve"> </w:t>
      </w:r>
      <w:r w:rsidRPr="00CA22F4">
        <w:rPr>
          <w:color w:val="6D6E71"/>
          <w:lang w:val="nl-NL"/>
        </w:rPr>
        <w:t>als</w:t>
      </w:r>
      <w:r w:rsidRPr="00CA22F4">
        <w:rPr>
          <w:color w:val="6D6E71"/>
          <w:spacing w:val="19"/>
          <w:lang w:val="nl-NL"/>
        </w:rPr>
        <w:t xml:space="preserve"> </w:t>
      </w:r>
      <w:r w:rsidRPr="00CA22F4">
        <w:rPr>
          <w:color w:val="6D6E71"/>
          <w:lang w:val="nl-NL"/>
        </w:rPr>
        <w:t>die</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meer</w:t>
      </w:r>
      <w:r w:rsidRPr="00CA22F4">
        <w:rPr>
          <w:color w:val="6D6E71"/>
          <w:spacing w:val="18"/>
          <w:lang w:val="nl-NL"/>
        </w:rPr>
        <w:t xml:space="preserve"> </w:t>
      </w:r>
      <w:r w:rsidRPr="00CA22F4">
        <w:rPr>
          <w:color w:val="6D6E71"/>
          <w:spacing w:val="-3"/>
          <w:lang w:val="nl-NL"/>
        </w:rPr>
        <w:t>v</w:t>
      </w:r>
      <w:r w:rsidRPr="00CA22F4">
        <w:rPr>
          <w:color w:val="6D6E71"/>
          <w:lang w:val="nl-NL"/>
        </w:rPr>
        <w:t>olhouden</w:t>
      </w:r>
      <w:r w:rsidRPr="00CA22F4">
        <w:rPr>
          <w:color w:val="6D6E71"/>
          <w:spacing w:val="19"/>
          <w:lang w:val="nl-NL"/>
        </w:rPr>
        <w:t xml:space="preserve"> </w:t>
      </w:r>
      <w:r w:rsidRPr="00CA22F4">
        <w:rPr>
          <w:color w:val="6D6E71"/>
          <w:spacing w:val="-5"/>
          <w:lang w:val="nl-NL"/>
        </w:rPr>
        <w:t>z</w:t>
      </w:r>
      <w:r w:rsidRPr="00CA22F4">
        <w:rPr>
          <w:color w:val="6D6E71"/>
          <w:lang w:val="nl-NL"/>
        </w:rPr>
        <w:t>od</w:t>
      </w:r>
      <w:r w:rsidRPr="00CA22F4">
        <w:rPr>
          <w:color w:val="6D6E71"/>
          <w:spacing w:val="-2"/>
          <w:lang w:val="nl-NL"/>
        </w:rPr>
        <w:t>a</w:t>
      </w:r>
      <w:r w:rsidRPr="00CA22F4">
        <w:rPr>
          <w:color w:val="6D6E71"/>
          <w:lang w:val="nl-NL"/>
        </w:rPr>
        <w:t>t</w:t>
      </w:r>
      <w:r w:rsidRPr="00CA22F4">
        <w:rPr>
          <w:color w:val="6D6E71"/>
          <w:spacing w:val="19"/>
          <w:lang w:val="nl-NL"/>
        </w:rPr>
        <w:t xml:space="preserve"> </w:t>
      </w:r>
      <w:r w:rsidRPr="00CA22F4">
        <w:rPr>
          <w:color w:val="6D6E71"/>
          <w:lang w:val="nl-NL"/>
        </w:rPr>
        <w:t>je</w:t>
      </w:r>
      <w:r w:rsidRPr="00CA22F4">
        <w:rPr>
          <w:color w:val="6D6E71"/>
          <w:spacing w:val="19"/>
          <w:lang w:val="nl-NL"/>
        </w:rPr>
        <w:t xml:space="preserve"> </w:t>
      </w:r>
      <w:r w:rsidRPr="00CA22F4">
        <w:rPr>
          <w:color w:val="6D6E71"/>
          <w:spacing w:val="-5"/>
          <w:lang w:val="nl-NL"/>
        </w:rPr>
        <w:t>z</w:t>
      </w:r>
      <w:r w:rsidRPr="00CA22F4">
        <w:rPr>
          <w:color w:val="6D6E71"/>
          <w:lang w:val="nl-NL"/>
        </w:rPr>
        <w:t>elf</w:t>
      </w:r>
      <w:r w:rsidRPr="00CA22F4">
        <w:rPr>
          <w:color w:val="6D6E71"/>
          <w:spacing w:val="19"/>
          <w:lang w:val="nl-NL"/>
        </w:rPr>
        <w:t xml:space="preserve"> </w:t>
      </w:r>
      <w:r w:rsidRPr="00CA22F4">
        <w:rPr>
          <w:color w:val="6D6E71"/>
          <w:spacing w:val="-5"/>
          <w:lang w:val="nl-NL"/>
        </w:rPr>
        <w:t>z</w:t>
      </w:r>
      <w:r w:rsidRPr="00CA22F4">
        <w:rPr>
          <w:color w:val="6D6E71"/>
          <w:spacing w:val="-1"/>
          <w:lang w:val="nl-NL"/>
        </w:rPr>
        <w:t>o</w:t>
      </w:r>
      <w:r w:rsidRPr="00CA22F4">
        <w:rPr>
          <w:color w:val="6D6E71"/>
          <w:spacing w:val="-2"/>
          <w:lang w:val="nl-NL"/>
        </w:rPr>
        <w:t>w</w:t>
      </w:r>
      <w:r w:rsidRPr="00CA22F4">
        <w:rPr>
          <w:color w:val="6D6E71"/>
          <w:lang w:val="nl-NL"/>
        </w:rPr>
        <w:t>el</w:t>
      </w:r>
      <w:r w:rsidRPr="00CA22F4">
        <w:rPr>
          <w:color w:val="6D6E71"/>
          <w:spacing w:val="19"/>
          <w:lang w:val="nl-NL"/>
        </w:rPr>
        <w:t xml:space="preserve"> </w:t>
      </w:r>
      <w:r w:rsidRPr="00CA22F4">
        <w:rPr>
          <w:color w:val="6D6E71"/>
          <w:lang w:val="nl-NL"/>
        </w:rPr>
        <w:t>lij</w:t>
      </w:r>
      <w:r w:rsidRPr="00CA22F4">
        <w:rPr>
          <w:color w:val="6D6E71"/>
          <w:spacing w:val="-6"/>
          <w:lang w:val="nl-NL"/>
        </w:rPr>
        <w:t>f</w:t>
      </w:r>
      <w:r w:rsidRPr="00CA22F4">
        <w:rPr>
          <w:color w:val="6D6E71"/>
          <w:lang w:val="nl-NL"/>
        </w:rPr>
        <w:t>elijk</w:t>
      </w:r>
      <w:r w:rsidRPr="00CA22F4">
        <w:rPr>
          <w:color w:val="6D6E71"/>
          <w:spacing w:val="19"/>
          <w:lang w:val="nl-NL"/>
        </w:rPr>
        <w:t xml:space="preserve"> </w:t>
      </w:r>
      <w:r w:rsidRPr="00CA22F4">
        <w:rPr>
          <w:color w:val="6D6E71"/>
          <w:lang w:val="nl-NL"/>
        </w:rPr>
        <w:t>als</w:t>
      </w:r>
    </w:p>
    <w:p w14:paraId="594A5DAB" w14:textId="77777777" w:rsidR="00624579" w:rsidRPr="00CA22F4" w:rsidRDefault="00CA22F4">
      <w:pPr>
        <w:pStyle w:val="Plattetekst"/>
        <w:spacing w:line="264" w:lineRule="exact"/>
        <w:ind w:left="1493"/>
        <w:rPr>
          <w:lang w:val="nl-NL"/>
        </w:rPr>
      </w:pPr>
      <w:r w:rsidRPr="00CA22F4">
        <w:rPr>
          <w:color w:val="6D6E71"/>
          <w:spacing w:val="-2"/>
          <w:lang w:val="nl-NL"/>
        </w:rPr>
        <w:t>g</w:t>
      </w:r>
      <w:r w:rsidRPr="00CA22F4">
        <w:rPr>
          <w:color w:val="6D6E71"/>
          <w:lang w:val="nl-NL"/>
        </w:rPr>
        <w:t>ee</w:t>
      </w:r>
      <w:r w:rsidRPr="00CA22F4">
        <w:rPr>
          <w:color w:val="6D6E71"/>
          <w:spacing w:val="-3"/>
          <w:lang w:val="nl-NL"/>
        </w:rPr>
        <w:t>st</w:t>
      </w:r>
      <w:r w:rsidRPr="00CA22F4">
        <w:rPr>
          <w:color w:val="6D6E71"/>
          <w:lang w:val="nl-NL"/>
        </w:rPr>
        <w:t>elijk aa</w:t>
      </w:r>
      <w:r w:rsidRPr="00CA22F4">
        <w:rPr>
          <w:color w:val="6D6E71"/>
          <w:spacing w:val="-2"/>
          <w:lang w:val="nl-NL"/>
        </w:rPr>
        <w:t>nw</w:t>
      </w:r>
      <w:r w:rsidRPr="00CA22F4">
        <w:rPr>
          <w:color w:val="6D6E71"/>
          <w:spacing w:val="-3"/>
          <w:lang w:val="nl-NL"/>
        </w:rPr>
        <w:t>e</w:t>
      </w:r>
      <w:r w:rsidRPr="00CA22F4">
        <w:rPr>
          <w:color w:val="6D6E71"/>
          <w:lang w:val="nl-NL"/>
        </w:rPr>
        <w:t xml:space="preserve">zig </w:t>
      </w:r>
      <w:r w:rsidRPr="00CA22F4">
        <w:rPr>
          <w:color w:val="6D6E71"/>
          <w:spacing w:val="-3"/>
          <w:lang w:val="nl-NL"/>
        </w:rPr>
        <w:t>k</w:t>
      </w:r>
      <w:r w:rsidRPr="00CA22F4">
        <w:rPr>
          <w:color w:val="6D6E71"/>
          <w:lang w:val="nl-NL"/>
        </w:rPr>
        <w:t>u</w:t>
      </w:r>
      <w:r w:rsidRPr="00CA22F4">
        <w:rPr>
          <w:color w:val="6D6E71"/>
          <w:spacing w:val="-2"/>
          <w:lang w:val="nl-NL"/>
        </w:rPr>
        <w:t>n</w:t>
      </w:r>
      <w:r w:rsidRPr="00CA22F4">
        <w:rPr>
          <w:color w:val="6D6E71"/>
          <w:lang w:val="nl-NL"/>
        </w:rPr>
        <w:t>t blij</w:t>
      </w:r>
      <w:r w:rsidRPr="00CA22F4">
        <w:rPr>
          <w:color w:val="6D6E71"/>
          <w:spacing w:val="-2"/>
          <w:lang w:val="nl-NL"/>
        </w:rPr>
        <w:t>v</w:t>
      </w:r>
      <w:r w:rsidRPr="00CA22F4">
        <w:rPr>
          <w:color w:val="6D6E71"/>
          <w:lang w:val="nl-NL"/>
        </w:rPr>
        <w:t>en;</w:t>
      </w:r>
    </w:p>
    <w:p w14:paraId="14F84EF4"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10"/>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lang w:val="nl-NL"/>
        </w:rPr>
        <w:t>naam</w:t>
      </w:r>
      <w:r w:rsidRPr="00CA22F4">
        <w:rPr>
          <w:color w:val="6D6E71"/>
          <w:spacing w:val="11"/>
          <w:lang w:val="nl-NL"/>
        </w:rPr>
        <w:t xml:space="preserve"> </w:t>
      </w:r>
      <w:r w:rsidRPr="00CA22F4">
        <w:rPr>
          <w:color w:val="6D6E71"/>
          <w:spacing w:val="-4"/>
          <w:lang w:val="nl-NL"/>
        </w:rPr>
        <w:t>v</w:t>
      </w:r>
      <w:r w:rsidRPr="00CA22F4">
        <w:rPr>
          <w:color w:val="6D6E71"/>
          <w:lang w:val="nl-NL"/>
        </w:rPr>
        <w:t>an</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erledene</w:t>
      </w:r>
      <w:r w:rsidRPr="00CA22F4">
        <w:rPr>
          <w:color w:val="6D6E71"/>
          <w:spacing w:val="11"/>
          <w:lang w:val="nl-NL"/>
        </w:rPr>
        <w:t xml:space="preserve"> </w:t>
      </w:r>
      <w:r w:rsidRPr="00CA22F4">
        <w:rPr>
          <w:color w:val="6D6E71"/>
          <w:lang w:val="nl-NL"/>
        </w:rPr>
        <w:t>nog</w:t>
      </w:r>
      <w:r w:rsidRPr="00CA22F4">
        <w:rPr>
          <w:color w:val="6D6E71"/>
          <w:spacing w:val="10"/>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1"/>
          <w:lang w:val="nl-NL"/>
        </w:rPr>
        <w:t xml:space="preserve"> </w:t>
      </w:r>
      <w:r w:rsidRPr="00CA22F4">
        <w:rPr>
          <w:color w:val="6D6E71"/>
          <w:spacing w:val="-2"/>
          <w:lang w:val="nl-NL"/>
        </w:rPr>
        <w:t>g</w:t>
      </w:r>
      <w:r w:rsidRPr="00CA22F4">
        <w:rPr>
          <w:color w:val="6D6E71"/>
          <w:lang w:val="nl-NL"/>
        </w:rPr>
        <w:t>enoemd</w:t>
      </w:r>
      <w:r w:rsidRPr="00CA22F4">
        <w:rPr>
          <w:color w:val="6D6E71"/>
          <w:spacing w:val="11"/>
          <w:lang w:val="nl-NL"/>
        </w:rPr>
        <w:t xml:space="preserve">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dt</w:t>
      </w:r>
      <w:r w:rsidRPr="00CA22F4">
        <w:rPr>
          <w:color w:val="6D6E71"/>
          <w:spacing w:val="11"/>
          <w:lang w:val="nl-NL"/>
        </w:rPr>
        <w:t xml:space="preserve"> </w:t>
      </w:r>
      <w:r w:rsidRPr="00CA22F4">
        <w:rPr>
          <w:color w:val="6D6E71"/>
          <w:lang w:val="nl-NL"/>
        </w:rPr>
        <w:t>in</w:t>
      </w:r>
      <w:r w:rsidRPr="00CA22F4">
        <w:rPr>
          <w:color w:val="6D6E71"/>
          <w:spacing w:val="11"/>
          <w:lang w:val="nl-NL"/>
        </w:rPr>
        <w:t xml:space="preserve"> </w:t>
      </w:r>
      <w:r w:rsidRPr="00CA22F4">
        <w:rPr>
          <w:color w:val="6D6E71"/>
          <w:lang w:val="nl-NL"/>
        </w:rPr>
        <w:t>huis.</w:t>
      </w:r>
      <w:r w:rsidRPr="00CA22F4">
        <w:rPr>
          <w:color w:val="6D6E71"/>
          <w:spacing w:val="12"/>
          <w:lang w:val="nl-NL"/>
        </w:rPr>
        <w:t xml:space="preserve"> </w:t>
      </w:r>
      <w:r w:rsidRPr="00CA22F4">
        <w:rPr>
          <w:color w:val="6D6E71"/>
          <w:lang w:val="nl-NL"/>
        </w:rPr>
        <w:t>S</w:t>
      </w:r>
      <w:r w:rsidRPr="00CA22F4">
        <w:rPr>
          <w:color w:val="6D6E71"/>
          <w:spacing w:val="-3"/>
          <w:lang w:val="nl-NL"/>
        </w:rPr>
        <w:t>t</w:t>
      </w:r>
      <w:r w:rsidRPr="00CA22F4">
        <w:rPr>
          <w:color w:val="6D6E71"/>
          <w:lang w:val="nl-NL"/>
        </w:rPr>
        <w:t>op</w:t>
      </w:r>
      <w:r w:rsidRPr="00CA22F4">
        <w:rPr>
          <w:color w:val="6D6E71"/>
          <w:spacing w:val="11"/>
          <w:lang w:val="nl-NL"/>
        </w:rPr>
        <w:t xml:space="preserve"> </w:t>
      </w:r>
      <w:r w:rsidRPr="00CA22F4">
        <w:rPr>
          <w:color w:val="6D6E71"/>
          <w:lang w:val="nl-NL"/>
        </w:rPr>
        <w:t>dierba</w:t>
      </w:r>
      <w:r w:rsidRPr="00CA22F4">
        <w:rPr>
          <w:color w:val="6D6E71"/>
          <w:spacing w:val="-3"/>
          <w:lang w:val="nl-NL"/>
        </w:rPr>
        <w:t>r</w:t>
      </w:r>
      <w:r w:rsidRPr="00CA22F4">
        <w:rPr>
          <w:color w:val="6D6E71"/>
          <w:lang w:val="nl-NL"/>
        </w:rPr>
        <w:t>e</w:t>
      </w:r>
      <w:r w:rsidRPr="00CA22F4">
        <w:rPr>
          <w:color w:val="6D6E71"/>
          <w:spacing w:val="10"/>
          <w:lang w:val="nl-NL"/>
        </w:rPr>
        <w:t xml:space="preserve"> </w:t>
      </w:r>
      <w:r w:rsidRPr="00CA22F4">
        <w:rPr>
          <w:color w:val="6D6E71"/>
          <w:lang w:val="nl-NL"/>
        </w:rPr>
        <w:t>spullen</w:t>
      </w:r>
      <w:r w:rsidRPr="00CA22F4">
        <w:rPr>
          <w:color w:val="6D6E71"/>
          <w:spacing w:val="12"/>
          <w:lang w:val="nl-NL"/>
        </w:rPr>
        <w:t xml:space="preserve"> </w:t>
      </w:r>
      <w:r w:rsidRPr="00CA22F4">
        <w:rPr>
          <w:color w:val="6D6E71"/>
          <w:lang w:val="nl-NL"/>
        </w:rPr>
        <w:t>die</w:t>
      </w:r>
    </w:p>
    <w:p w14:paraId="14F9945A" w14:textId="77777777" w:rsidR="00624579" w:rsidRPr="00CA22F4" w:rsidRDefault="00CA22F4">
      <w:pPr>
        <w:pStyle w:val="Plattetekst"/>
        <w:spacing w:line="264" w:lineRule="exact"/>
        <w:ind w:left="1493"/>
        <w:rPr>
          <w:lang w:val="nl-NL"/>
        </w:rPr>
      </w:pPr>
      <w:r w:rsidRPr="00CA22F4">
        <w:rPr>
          <w:color w:val="6D6E71"/>
          <w:lang w:val="nl-NL"/>
        </w:rPr>
        <w:t>aan hem of haar herinne</w:t>
      </w:r>
      <w:r w:rsidRPr="00CA22F4">
        <w:rPr>
          <w:color w:val="6D6E71"/>
          <w:spacing w:val="-3"/>
          <w:lang w:val="nl-NL"/>
        </w:rPr>
        <w:t>r</w:t>
      </w:r>
      <w:r w:rsidRPr="00CA22F4">
        <w:rPr>
          <w:color w:val="6D6E71"/>
          <w:lang w:val="nl-NL"/>
        </w:rPr>
        <w:t>en ni</w:t>
      </w:r>
      <w:r w:rsidRPr="00CA22F4">
        <w:rPr>
          <w:color w:val="6D6E71"/>
          <w:spacing w:val="-2"/>
          <w:lang w:val="nl-NL"/>
        </w:rPr>
        <w:t>e</w:t>
      </w:r>
      <w:r w:rsidRPr="00CA22F4">
        <w:rPr>
          <w:color w:val="6D6E71"/>
          <w:lang w:val="nl-NL"/>
        </w:rPr>
        <w:t xml:space="preserve">t </w:t>
      </w:r>
      <w:r w:rsidRPr="00CA22F4">
        <w:rPr>
          <w:color w:val="6D6E71"/>
          <w:spacing w:val="-2"/>
          <w:lang w:val="nl-NL"/>
        </w:rPr>
        <w:t>w</w:t>
      </w:r>
      <w:r w:rsidRPr="00CA22F4">
        <w:rPr>
          <w:color w:val="6D6E71"/>
          <w:lang w:val="nl-NL"/>
        </w:rPr>
        <w:t>eg. ‘Dood ben je pas als je be</w:t>
      </w:r>
      <w:r w:rsidRPr="00CA22F4">
        <w:rPr>
          <w:color w:val="6D6E71"/>
          <w:spacing w:val="-2"/>
          <w:lang w:val="nl-NL"/>
        </w:rPr>
        <w:t>n</w:t>
      </w:r>
      <w:r w:rsidRPr="00CA22F4">
        <w:rPr>
          <w:color w:val="6D6E71"/>
          <w:lang w:val="nl-NL"/>
        </w:rPr>
        <w:t xml:space="preserve">t </w:t>
      </w: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spacing w:val="-2"/>
          <w:lang w:val="nl-NL"/>
        </w:rPr>
        <w:t>ge</w:t>
      </w:r>
      <w:r w:rsidRPr="00CA22F4">
        <w:rPr>
          <w:color w:val="6D6E71"/>
          <w:spacing w:val="-3"/>
          <w:lang w:val="nl-NL"/>
        </w:rPr>
        <w:t>t</w:t>
      </w:r>
      <w:r w:rsidRPr="00CA22F4">
        <w:rPr>
          <w:color w:val="6D6E71"/>
          <w:lang w:val="nl-NL"/>
        </w:rPr>
        <w:t xml:space="preserve">en’ </w:t>
      </w:r>
      <w:r w:rsidRPr="00CA22F4">
        <w:rPr>
          <w:color w:val="6D6E71"/>
          <w:spacing w:val="-6"/>
          <w:lang w:val="nl-NL"/>
        </w:rPr>
        <w:t>z</w:t>
      </w:r>
      <w:r w:rsidRPr="00CA22F4">
        <w:rPr>
          <w:color w:val="6D6E71"/>
          <w:lang w:val="nl-NL"/>
        </w:rPr>
        <w:t>ei B</w:t>
      </w:r>
      <w:r w:rsidRPr="00CA22F4">
        <w:rPr>
          <w:color w:val="6D6E71"/>
          <w:spacing w:val="-5"/>
          <w:lang w:val="nl-NL"/>
        </w:rPr>
        <w:t>r</w:t>
      </w:r>
      <w:r w:rsidRPr="00CA22F4">
        <w:rPr>
          <w:color w:val="6D6E71"/>
          <w:lang w:val="nl-NL"/>
        </w:rPr>
        <w:t xml:space="preserve">am </w:t>
      </w:r>
      <w:r w:rsidRPr="00CA22F4">
        <w:rPr>
          <w:color w:val="6D6E71"/>
          <w:spacing w:val="-11"/>
          <w:lang w:val="nl-NL"/>
        </w:rPr>
        <w:t>V</w:t>
      </w:r>
      <w:r w:rsidRPr="00CA22F4">
        <w:rPr>
          <w:color w:val="6D6E71"/>
          <w:lang w:val="nl-NL"/>
        </w:rPr>
        <w:t>ermeulen al;</w:t>
      </w:r>
    </w:p>
    <w:p w14:paraId="45BCEC87"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Ge</w:t>
      </w:r>
      <w:r w:rsidRPr="00CA22F4">
        <w:rPr>
          <w:color w:val="6D6E71"/>
          <w:spacing w:val="-3"/>
          <w:lang w:val="nl-NL"/>
        </w:rPr>
        <w:t>e</w:t>
      </w:r>
      <w:r w:rsidRPr="00CA22F4">
        <w:rPr>
          <w:color w:val="6D6E71"/>
          <w:lang w:val="nl-NL"/>
        </w:rPr>
        <w:t>f</w:t>
      </w:r>
      <w:r w:rsidRPr="00CA22F4">
        <w:rPr>
          <w:color w:val="6D6E71"/>
          <w:spacing w:val="-8"/>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7"/>
          <w:lang w:val="nl-NL"/>
        </w:rPr>
        <w:t xml:space="preserve"> </w:t>
      </w:r>
      <w:r w:rsidRPr="00CA22F4">
        <w:rPr>
          <w:color w:val="6D6E71"/>
          <w:lang w:val="nl-NL"/>
        </w:rPr>
        <w:t>aan</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spacing w:val="-4"/>
          <w:lang w:val="nl-NL"/>
        </w:rPr>
        <w:t>r</w:t>
      </w:r>
      <w:r w:rsidRPr="00CA22F4">
        <w:rPr>
          <w:color w:val="6D6E71"/>
          <w:lang w:val="nl-NL"/>
        </w:rPr>
        <w:t>ou</w:t>
      </w:r>
      <w:r w:rsidRPr="00CA22F4">
        <w:rPr>
          <w:color w:val="6D6E71"/>
          <w:spacing w:val="-2"/>
          <w:lang w:val="nl-NL"/>
        </w:rPr>
        <w:t>w</w:t>
      </w:r>
      <w:r w:rsidRPr="00CA22F4">
        <w:rPr>
          <w:color w:val="6D6E71"/>
          <w:lang w:val="nl-NL"/>
        </w:rPr>
        <w:t>ende</w:t>
      </w:r>
      <w:r w:rsidRPr="00CA22F4">
        <w:rPr>
          <w:color w:val="6D6E71"/>
          <w:spacing w:val="-7"/>
          <w:lang w:val="nl-NL"/>
        </w:rPr>
        <w:t xml:space="preserve"> </w:t>
      </w:r>
      <w:r w:rsidRPr="00CA22F4">
        <w:rPr>
          <w:color w:val="6D6E71"/>
          <w:lang w:val="nl-NL"/>
        </w:rPr>
        <w:t>kind</w:t>
      </w:r>
      <w:r w:rsidRPr="00CA22F4">
        <w:rPr>
          <w:color w:val="6D6E71"/>
          <w:spacing w:val="-8"/>
          <w:lang w:val="nl-NL"/>
        </w:rPr>
        <w:t xml:space="preserve"> </w:t>
      </w:r>
      <w:r w:rsidRPr="00CA22F4">
        <w:rPr>
          <w:color w:val="6D6E71"/>
          <w:lang w:val="nl-NL"/>
        </w:rPr>
        <w:t>op</w:t>
      </w:r>
      <w:r w:rsidRPr="00CA22F4">
        <w:rPr>
          <w:color w:val="6D6E71"/>
          <w:spacing w:val="-7"/>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mome</w:t>
      </w:r>
      <w:r w:rsidRPr="00CA22F4">
        <w:rPr>
          <w:color w:val="6D6E71"/>
          <w:spacing w:val="-3"/>
          <w:lang w:val="nl-NL"/>
        </w:rPr>
        <w:t>n</w:t>
      </w:r>
      <w:r w:rsidRPr="00CA22F4">
        <w:rPr>
          <w:color w:val="6D6E71"/>
          <w:lang w:val="nl-NL"/>
        </w:rPr>
        <w:t>t</w:t>
      </w:r>
      <w:r w:rsidRPr="00CA22F4">
        <w:rPr>
          <w:color w:val="6D6E71"/>
          <w:spacing w:val="-8"/>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hij</w:t>
      </w:r>
      <w:r w:rsidRPr="00CA22F4">
        <w:rPr>
          <w:color w:val="6D6E71"/>
          <w:spacing w:val="-8"/>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7"/>
          <w:lang w:val="nl-NL"/>
        </w:rPr>
        <w:t xml:space="preserve"> </w:t>
      </w:r>
      <w:r w:rsidRPr="00CA22F4">
        <w:rPr>
          <w:color w:val="6D6E71"/>
          <w:lang w:val="nl-NL"/>
        </w:rPr>
        <w:t>nodig</w:t>
      </w:r>
      <w:r w:rsidRPr="00CA22F4">
        <w:rPr>
          <w:color w:val="6D6E71"/>
          <w:spacing w:val="-7"/>
          <w:lang w:val="nl-NL"/>
        </w:rPr>
        <w:t xml:space="preserve"> </w:t>
      </w:r>
      <w:r w:rsidRPr="00CA22F4">
        <w:rPr>
          <w:color w:val="6D6E71"/>
          <w:lang w:val="nl-NL"/>
        </w:rPr>
        <w:t>he</w:t>
      </w:r>
      <w:r w:rsidRPr="00CA22F4">
        <w:rPr>
          <w:color w:val="6D6E71"/>
          <w:spacing w:val="-3"/>
          <w:lang w:val="nl-NL"/>
        </w:rPr>
        <w:t>e</w:t>
      </w:r>
      <w:r w:rsidRPr="00CA22F4">
        <w:rPr>
          <w:color w:val="6D6E71"/>
          <w:lang w:val="nl-NL"/>
        </w:rPr>
        <w:t>ft.</w:t>
      </w:r>
      <w:r w:rsidRPr="00CA22F4">
        <w:rPr>
          <w:color w:val="6D6E71"/>
          <w:spacing w:val="-8"/>
          <w:lang w:val="nl-NL"/>
        </w:rPr>
        <w:t xml:space="preserve"> </w:t>
      </w:r>
      <w:r w:rsidRPr="00CA22F4">
        <w:rPr>
          <w:color w:val="6D6E71"/>
          <w:lang w:val="nl-NL"/>
        </w:rPr>
        <w:t>B</w:t>
      </w:r>
      <w:r w:rsidRPr="00CA22F4">
        <w:rPr>
          <w:color w:val="6D6E71"/>
          <w:spacing w:val="-3"/>
          <w:lang w:val="nl-NL"/>
        </w:rPr>
        <w:t>r</w:t>
      </w:r>
      <w:r w:rsidRPr="00CA22F4">
        <w:rPr>
          <w:color w:val="6D6E71"/>
          <w:lang w:val="nl-NL"/>
        </w:rPr>
        <w:t>eek</w:t>
      </w:r>
      <w:r w:rsidRPr="00CA22F4">
        <w:rPr>
          <w:color w:val="6D6E71"/>
          <w:spacing w:val="-7"/>
          <w:lang w:val="nl-NL"/>
        </w:rPr>
        <w:t xml:space="preserve"> </w:t>
      </w:r>
      <w:r w:rsidRPr="00CA22F4">
        <w:rPr>
          <w:color w:val="6D6E71"/>
          <w:lang w:val="nl-NL"/>
        </w:rPr>
        <w:t>een</w:t>
      </w:r>
      <w:r w:rsidRPr="00CA22F4">
        <w:rPr>
          <w:color w:val="6D6E71"/>
          <w:spacing w:val="-7"/>
          <w:lang w:val="nl-NL"/>
        </w:rPr>
        <w:t xml:space="preserve"> </w:t>
      </w:r>
      <w:r w:rsidRPr="00CA22F4">
        <w:rPr>
          <w:color w:val="6D6E71"/>
          <w:spacing w:val="-3"/>
          <w:lang w:val="nl-NL"/>
        </w:rPr>
        <w:t>t</w:t>
      </w:r>
      <w:r w:rsidRPr="00CA22F4">
        <w:rPr>
          <w:color w:val="6D6E71"/>
          <w:lang w:val="nl-NL"/>
        </w:rPr>
        <w:t>el</w:t>
      </w:r>
      <w:r w:rsidRPr="00CA22F4">
        <w:rPr>
          <w:color w:val="6D6E71"/>
          <w:spacing w:val="-3"/>
          <w:lang w:val="nl-NL"/>
        </w:rPr>
        <w:t>e</w:t>
      </w:r>
      <w:r w:rsidRPr="00CA22F4">
        <w:rPr>
          <w:color w:val="6D6E71"/>
          <w:spacing w:val="-5"/>
          <w:lang w:val="nl-NL"/>
        </w:rPr>
        <w:t>f</w:t>
      </w:r>
      <w:r w:rsidRPr="00CA22F4">
        <w:rPr>
          <w:color w:val="6D6E71"/>
          <w:lang w:val="nl-NL"/>
        </w:rPr>
        <w:t>oon</w:t>
      </w:r>
      <w:r w:rsidRPr="00CA22F4">
        <w:rPr>
          <w:color w:val="6D6E71"/>
          <w:spacing w:val="-2"/>
          <w:lang w:val="nl-NL"/>
        </w:rPr>
        <w:t>g</w:t>
      </w:r>
      <w:r w:rsidRPr="00CA22F4">
        <w:rPr>
          <w:color w:val="6D6E71"/>
          <w:lang w:val="nl-NL"/>
        </w:rPr>
        <w:t>esp</w:t>
      </w:r>
      <w:r w:rsidRPr="00CA22F4">
        <w:rPr>
          <w:color w:val="6D6E71"/>
          <w:spacing w:val="-3"/>
          <w:lang w:val="nl-NL"/>
        </w:rPr>
        <w:t>r</w:t>
      </w:r>
      <w:r w:rsidRPr="00CA22F4">
        <w:rPr>
          <w:color w:val="6D6E71"/>
          <w:lang w:val="nl-NL"/>
        </w:rPr>
        <w:t>ek</w:t>
      </w:r>
    </w:p>
    <w:p w14:paraId="7BCADAD8" w14:textId="77777777" w:rsidR="00624579" w:rsidRPr="00CA22F4" w:rsidRDefault="00CA22F4">
      <w:pPr>
        <w:pStyle w:val="Plattetekst"/>
        <w:spacing w:line="264" w:lineRule="exact"/>
        <w:ind w:left="1493"/>
        <w:rPr>
          <w:lang w:val="nl-NL"/>
        </w:rPr>
      </w:pPr>
      <w:r w:rsidRPr="00CA22F4">
        <w:rPr>
          <w:color w:val="6D6E71"/>
          <w:spacing w:val="-2"/>
          <w:lang w:val="nl-NL"/>
        </w:rPr>
        <w:t>a</w:t>
      </w:r>
      <w:r w:rsidRPr="00CA22F4">
        <w:rPr>
          <w:color w:val="6D6E71"/>
          <w:spacing w:val="-14"/>
          <w:lang w:val="nl-NL"/>
        </w:rPr>
        <w:t>f</w:t>
      </w:r>
      <w:r w:rsidRPr="00CA22F4">
        <w:rPr>
          <w:color w:val="6D6E71"/>
          <w:lang w:val="nl-NL"/>
        </w:rPr>
        <w:t>,</w:t>
      </w:r>
      <w:r w:rsidRPr="00CA22F4">
        <w:rPr>
          <w:color w:val="6D6E71"/>
          <w:spacing w:val="5"/>
          <w:lang w:val="nl-NL"/>
        </w:rPr>
        <w:t xml:space="preserve"> </w:t>
      </w:r>
      <w:r w:rsidRPr="00CA22F4">
        <w:rPr>
          <w:color w:val="6D6E71"/>
          <w:spacing w:val="-5"/>
          <w:lang w:val="nl-NL"/>
        </w:rPr>
        <w:t>z</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3"/>
          <w:lang w:val="nl-NL"/>
        </w:rPr>
        <w:t>st</w:t>
      </w:r>
      <w:r w:rsidRPr="00CA22F4">
        <w:rPr>
          <w:color w:val="6D6E71"/>
          <w:lang w:val="nl-NL"/>
        </w:rPr>
        <w:t>o</w:t>
      </w:r>
      <w:r w:rsidRPr="00CA22F4">
        <w:rPr>
          <w:color w:val="6D6E71"/>
          <w:spacing w:val="-3"/>
          <w:lang w:val="nl-NL"/>
        </w:rPr>
        <w:t>f</w:t>
      </w:r>
      <w:r w:rsidRPr="00CA22F4">
        <w:rPr>
          <w:color w:val="6D6E71"/>
          <w:spacing w:val="-2"/>
          <w:lang w:val="nl-NL"/>
        </w:rPr>
        <w:t>z</w:t>
      </w:r>
      <w:r w:rsidRPr="00CA22F4">
        <w:rPr>
          <w:color w:val="6D6E71"/>
          <w:lang w:val="nl-NL"/>
        </w:rPr>
        <w:t>ui</w:t>
      </w:r>
      <w:r w:rsidRPr="00CA22F4">
        <w:rPr>
          <w:color w:val="6D6E71"/>
          <w:spacing w:val="-2"/>
          <w:lang w:val="nl-NL"/>
        </w:rPr>
        <w:t>g</w:t>
      </w:r>
      <w:r w:rsidRPr="00CA22F4">
        <w:rPr>
          <w:color w:val="6D6E71"/>
          <w:lang w:val="nl-NL"/>
        </w:rPr>
        <w:t>er</w:t>
      </w:r>
      <w:r w:rsidRPr="00CA22F4">
        <w:rPr>
          <w:color w:val="6D6E71"/>
          <w:spacing w:val="6"/>
          <w:lang w:val="nl-NL"/>
        </w:rPr>
        <w:t xml:space="preserve"> </w:t>
      </w:r>
      <w:r w:rsidRPr="00CA22F4">
        <w:rPr>
          <w:color w:val="6D6E71"/>
          <w:lang w:val="nl-NL"/>
        </w:rPr>
        <w:t>uit,</w:t>
      </w:r>
      <w:r w:rsidRPr="00CA22F4">
        <w:rPr>
          <w:color w:val="6D6E71"/>
          <w:spacing w:val="6"/>
          <w:lang w:val="nl-NL"/>
        </w:rPr>
        <w:t xml:space="preserve"> </w:t>
      </w:r>
      <w:r w:rsidRPr="00CA22F4">
        <w:rPr>
          <w:color w:val="6D6E71"/>
          <w:spacing w:val="-3"/>
          <w:lang w:val="nl-NL"/>
        </w:rPr>
        <w:t>st</w:t>
      </w:r>
      <w:r w:rsidRPr="00CA22F4">
        <w:rPr>
          <w:color w:val="6D6E71"/>
          <w:lang w:val="nl-NL"/>
        </w:rPr>
        <w:t>el</w:t>
      </w:r>
      <w:r w:rsidRPr="00CA22F4">
        <w:rPr>
          <w:color w:val="6D6E71"/>
          <w:spacing w:val="6"/>
          <w:lang w:val="nl-NL"/>
        </w:rPr>
        <w:t xml:space="preserve"> </w:t>
      </w:r>
      <w:r w:rsidRPr="00CA22F4">
        <w:rPr>
          <w:color w:val="6D6E71"/>
          <w:lang w:val="nl-NL"/>
        </w:rPr>
        <w:t>de</w:t>
      </w:r>
      <w:r w:rsidRPr="00CA22F4">
        <w:rPr>
          <w:color w:val="6D6E71"/>
          <w:spacing w:val="6"/>
          <w:lang w:val="nl-NL"/>
        </w:rPr>
        <w:t xml:space="preserve"> </w:t>
      </w:r>
      <w:r w:rsidRPr="00CA22F4">
        <w:rPr>
          <w:color w:val="6D6E71"/>
          <w:spacing w:val="-3"/>
          <w:lang w:val="nl-NL"/>
        </w:rPr>
        <w:t>r</w:t>
      </w:r>
      <w:r w:rsidRPr="00CA22F4">
        <w:rPr>
          <w:color w:val="6D6E71"/>
          <w:lang w:val="nl-NL"/>
        </w:rPr>
        <w:t>epa</w:t>
      </w:r>
      <w:r w:rsidRPr="00CA22F4">
        <w:rPr>
          <w:color w:val="6D6E71"/>
          <w:spacing w:val="-5"/>
          <w:lang w:val="nl-NL"/>
        </w:rPr>
        <w:t>r</w:t>
      </w:r>
      <w:r w:rsidRPr="00CA22F4">
        <w:rPr>
          <w:color w:val="6D6E71"/>
          <w:spacing w:val="-3"/>
          <w:lang w:val="nl-NL"/>
        </w:rPr>
        <w:t>a</w:t>
      </w:r>
      <w:r w:rsidRPr="00CA22F4">
        <w:rPr>
          <w:color w:val="6D6E71"/>
          <w:lang w:val="nl-NL"/>
        </w:rPr>
        <w:t>tie</w:t>
      </w:r>
      <w:r w:rsidRPr="00CA22F4">
        <w:rPr>
          <w:color w:val="6D6E71"/>
          <w:spacing w:val="6"/>
          <w:lang w:val="nl-NL"/>
        </w:rPr>
        <w:t xml:space="preserve"> </w:t>
      </w:r>
      <w:r w:rsidRPr="00CA22F4">
        <w:rPr>
          <w:color w:val="6D6E71"/>
          <w:spacing w:val="-2"/>
          <w:lang w:val="nl-NL"/>
        </w:rPr>
        <w:t>e</w:t>
      </w:r>
      <w:r w:rsidRPr="00CA22F4">
        <w:rPr>
          <w:color w:val="6D6E71"/>
          <w:spacing w:val="-3"/>
          <w:lang w:val="nl-NL"/>
        </w:rPr>
        <w:t>v</w:t>
      </w:r>
      <w:r w:rsidRPr="00CA22F4">
        <w:rPr>
          <w:color w:val="6D6E71"/>
          <w:lang w:val="nl-NL"/>
        </w:rPr>
        <w:t>en</w:t>
      </w:r>
      <w:r w:rsidRPr="00CA22F4">
        <w:rPr>
          <w:color w:val="6D6E71"/>
          <w:spacing w:val="5"/>
          <w:lang w:val="nl-NL"/>
        </w:rPr>
        <w:t xml:space="preserve"> </w:t>
      </w:r>
      <w:r w:rsidRPr="00CA22F4">
        <w:rPr>
          <w:color w:val="6D6E71"/>
          <w:lang w:val="nl-NL"/>
        </w:rPr>
        <w:t>uit</w:t>
      </w:r>
      <w:r w:rsidRPr="00CA22F4">
        <w:rPr>
          <w:color w:val="6D6E71"/>
          <w:spacing w:val="6"/>
          <w:lang w:val="nl-NL"/>
        </w:rPr>
        <w:t xml:space="preserve"> </w:t>
      </w:r>
      <w:r w:rsidRPr="00CA22F4">
        <w:rPr>
          <w:color w:val="6D6E71"/>
          <w:lang w:val="nl-NL"/>
        </w:rPr>
        <w:t>en</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lang w:val="nl-NL"/>
        </w:rPr>
        <w:t>die</w:t>
      </w:r>
      <w:r w:rsidRPr="00CA22F4">
        <w:rPr>
          <w:color w:val="6D6E71"/>
          <w:spacing w:val="6"/>
          <w:lang w:val="nl-NL"/>
        </w:rPr>
        <w:t xml:space="preserve"> </w:t>
      </w:r>
      <w:r w:rsidRPr="00CA22F4">
        <w:rPr>
          <w:color w:val="6D6E71"/>
          <w:spacing w:val="-2"/>
          <w:lang w:val="nl-NL"/>
        </w:rPr>
        <w:t>c</w:t>
      </w:r>
      <w:r w:rsidRPr="00CA22F4">
        <w:rPr>
          <w:color w:val="6D6E71"/>
          <w:lang w:val="nl-NL"/>
        </w:rPr>
        <w:t>ompu</w:t>
      </w:r>
      <w:r w:rsidRPr="00CA22F4">
        <w:rPr>
          <w:color w:val="6D6E71"/>
          <w:spacing w:val="-3"/>
          <w:lang w:val="nl-NL"/>
        </w:rPr>
        <w:t>t</w:t>
      </w:r>
      <w:r w:rsidRPr="00CA22F4">
        <w:rPr>
          <w:color w:val="6D6E71"/>
          <w:lang w:val="nl-NL"/>
        </w:rPr>
        <w:t>er</w:t>
      </w:r>
      <w:r w:rsidRPr="00CA22F4">
        <w:rPr>
          <w:color w:val="6D6E71"/>
          <w:spacing w:val="6"/>
          <w:lang w:val="nl-NL"/>
        </w:rPr>
        <w:t xml:space="preserve"> </w:t>
      </w:r>
      <w:r w:rsidRPr="00CA22F4">
        <w:rPr>
          <w:color w:val="6D6E71"/>
          <w:spacing w:val="-4"/>
          <w:lang w:val="nl-NL"/>
        </w:rPr>
        <w:t>k</w:t>
      </w:r>
      <w:r w:rsidRPr="00CA22F4">
        <w:rPr>
          <w:color w:val="6D6E71"/>
          <w:lang w:val="nl-NL"/>
        </w:rPr>
        <w:t>an</w:t>
      </w:r>
      <w:r w:rsidRPr="00CA22F4">
        <w:rPr>
          <w:color w:val="6D6E71"/>
          <w:spacing w:val="6"/>
          <w:lang w:val="nl-NL"/>
        </w:rPr>
        <w:t xml:space="preserve"> </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6"/>
          <w:lang w:val="nl-NL"/>
        </w:rPr>
        <w:t xml:space="preserve"> </w:t>
      </w: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aan</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p>
    <w:p w14:paraId="303A8E93" w14:textId="77777777" w:rsidR="00624579" w:rsidRPr="00CA22F4" w:rsidRDefault="00CA22F4">
      <w:pPr>
        <w:pStyle w:val="Plattetekst"/>
        <w:spacing w:line="264" w:lineRule="exact"/>
        <w:ind w:left="1493"/>
        <w:rPr>
          <w:lang w:val="nl-NL"/>
        </w:rPr>
      </w:pPr>
      <w:r w:rsidRPr="00CA22F4">
        <w:rPr>
          <w:color w:val="6D6E71"/>
          <w:lang w:val="nl-NL"/>
        </w:rPr>
        <w:t xml:space="preserve">kind om zijn </w:t>
      </w:r>
      <w:r w:rsidRPr="00CA22F4">
        <w:rPr>
          <w:color w:val="6D6E71"/>
          <w:spacing w:val="-2"/>
          <w:lang w:val="nl-NL"/>
        </w:rPr>
        <w:t>ge</w:t>
      </w:r>
      <w:r w:rsidRPr="00CA22F4">
        <w:rPr>
          <w:color w:val="6D6E71"/>
          <w:spacing w:val="-3"/>
          <w:lang w:val="nl-NL"/>
        </w:rPr>
        <w:t>v</w:t>
      </w:r>
      <w:r w:rsidRPr="00CA22F4">
        <w:rPr>
          <w:color w:val="6D6E71"/>
          <w:lang w:val="nl-NL"/>
        </w:rPr>
        <w:t xml:space="preserve">oelens uit </w:t>
      </w:r>
      <w:r w:rsidRPr="00CA22F4">
        <w:rPr>
          <w:color w:val="6D6E71"/>
          <w:spacing w:val="-3"/>
          <w:lang w:val="nl-NL"/>
        </w:rPr>
        <w:t>t</w:t>
      </w:r>
      <w:r w:rsidRPr="00CA22F4">
        <w:rPr>
          <w:color w:val="6D6E71"/>
          <w:lang w:val="nl-NL"/>
        </w:rPr>
        <w:t xml:space="preserve">e </w:t>
      </w:r>
      <w:r w:rsidRPr="00CA22F4">
        <w:rPr>
          <w:color w:val="6D6E71"/>
          <w:spacing w:val="-3"/>
          <w:lang w:val="nl-NL"/>
        </w:rPr>
        <w:t>st</w:t>
      </w:r>
      <w:r w:rsidRPr="00CA22F4">
        <w:rPr>
          <w:color w:val="6D6E71"/>
          <w:lang w:val="nl-NL"/>
        </w:rPr>
        <w:t xml:space="preserve">ellen, </w:t>
      </w:r>
      <w:r w:rsidRPr="00CA22F4">
        <w:rPr>
          <w:color w:val="6D6E71"/>
          <w:spacing w:val="-3"/>
          <w:lang w:val="nl-NL"/>
        </w:rPr>
        <w:t>t</w:t>
      </w:r>
      <w:r w:rsidRPr="00CA22F4">
        <w:rPr>
          <w:color w:val="6D6E71"/>
          <w:lang w:val="nl-NL"/>
        </w:rPr>
        <w:t xml:space="preserve">e doen of </w:t>
      </w:r>
      <w:r w:rsidRPr="00CA22F4">
        <w:rPr>
          <w:color w:val="6D6E71"/>
          <w:spacing w:val="-5"/>
          <w:lang w:val="nl-NL"/>
        </w:rPr>
        <w:t>z</w:t>
      </w:r>
      <w:r w:rsidRPr="00CA22F4">
        <w:rPr>
          <w:color w:val="6D6E71"/>
          <w:lang w:val="nl-NL"/>
        </w:rPr>
        <w:t>e er ni</w:t>
      </w:r>
      <w:r w:rsidRPr="00CA22F4">
        <w:rPr>
          <w:color w:val="6D6E71"/>
          <w:spacing w:val="-2"/>
          <w:lang w:val="nl-NL"/>
        </w:rPr>
        <w:t>e</w:t>
      </w:r>
      <w:r w:rsidRPr="00CA22F4">
        <w:rPr>
          <w:color w:val="6D6E71"/>
          <w:lang w:val="nl-NL"/>
        </w:rPr>
        <w:t xml:space="preserve">t zijn of </w:t>
      </w:r>
      <w:r w:rsidRPr="00CA22F4">
        <w:rPr>
          <w:color w:val="6D6E71"/>
          <w:spacing w:val="-2"/>
          <w:lang w:val="nl-NL"/>
        </w:rPr>
        <w:t>t</w:t>
      </w:r>
      <w:r w:rsidRPr="00CA22F4">
        <w:rPr>
          <w:color w:val="6D6E71"/>
          <w:lang w:val="nl-NL"/>
        </w:rPr>
        <w:t xml:space="preserve">e </w:t>
      </w:r>
      <w:r w:rsidRPr="00CA22F4">
        <w:rPr>
          <w:color w:val="6D6E71"/>
          <w:spacing w:val="-3"/>
          <w:lang w:val="nl-NL"/>
        </w:rPr>
        <w:t>v</w:t>
      </w:r>
      <w:r w:rsidRPr="00CA22F4">
        <w:rPr>
          <w:color w:val="6D6E71"/>
          <w:lang w:val="nl-NL"/>
        </w:rPr>
        <w:t>e</w:t>
      </w:r>
      <w:r w:rsidRPr="00CA22F4">
        <w:rPr>
          <w:color w:val="6D6E71"/>
          <w:spacing w:val="-5"/>
          <w:lang w:val="nl-NL"/>
        </w:rPr>
        <w:t>r</w:t>
      </w:r>
      <w:r w:rsidRPr="00CA22F4">
        <w:rPr>
          <w:color w:val="6D6E71"/>
          <w:lang w:val="nl-NL"/>
        </w:rPr>
        <w:t>ande</w:t>
      </w:r>
      <w:r w:rsidRPr="00CA22F4">
        <w:rPr>
          <w:color w:val="6D6E71"/>
          <w:spacing w:val="-3"/>
          <w:lang w:val="nl-NL"/>
        </w:rPr>
        <w:t>r</w:t>
      </w:r>
      <w:r w:rsidRPr="00CA22F4">
        <w:rPr>
          <w:color w:val="6D6E71"/>
          <w:lang w:val="nl-NL"/>
        </w:rPr>
        <w:t>en;</w:t>
      </w:r>
    </w:p>
    <w:p w14:paraId="517C6BDA"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L</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op</w:t>
      </w:r>
      <w:r w:rsidRPr="00CA22F4">
        <w:rPr>
          <w:color w:val="6D6E71"/>
          <w:spacing w:val="21"/>
          <w:lang w:val="nl-NL"/>
        </w:rPr>
        <w:t xml:space="preserve"> </w:t>
      </w:r>
      <w:r w:rsidRPr="00CA22F4">
        <w:rPr>
          <w:color w:val="6D6E71"/>
          <w:lang w:val="nl-NL"/>
        </w:rPr>
        <w:t>signalen</w:t>
      </w:r>
      <w:r w:rsidRPr="00CA22F4">
        <w:rPr>
          <w:color w:val="6D6E71"/>
          <w:spacing w:val="22"/>
          <w:lang w:val="nl-NL"/>
        </w:rPr>
        <w:t xml:space="preserve"> </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Ga</w:t>
      </w:r>
      <w:r w:rsidRPr="00CA22F4">
        <w:rPr>
          <w:color w:val="6D6E71"/>
          <w:spacing w:val="21"/>
          <w:lang w:val="nl-NL"/>
        </w:rPr>
        <w:t xml:space="preserve"> </w:t>
      </w:r>
      <w:r w:rsidRPr="00CA22F4">
        <w:rPr>
          <w:color w:val="6D6E71"/>
          <w:lang w:val="nl-NL"/>
        </w:rPr>
        <w:t>e</w:t>
      </w:r>
      <w:r w:rsidRPr="00CA22F4">
        <w:rPr>
          <w:color w:val="6D6E71"/>
          <w:spacing w:val="1"/>
          <w:lang w:val="nl-NL"/>
        </w:rPr>
        <w:t>r</w:t>
      </w:r>
      <w:r w:rsidRPr="00CA22F4">
        <w:rPr>
          <w:color w:val="6D6E71"/>
          <w:spacing w:val="-4"/>
          <w:lang w:val="nl-NL"/>
        </w:rPr>
        <w:t>v</w:t>
      </w:r>
      <w:r w:rsidRPr="00CA22F4">
        <w:rPr>
          <w:color w:val="6D6E71"/>
          <w:lang w:val="nl-NL"/>
        </w:rPr>
        <w:t>an</w:t>
      </w:r>
      <w:r w:rsidRPr="00CA22F4">
        <w:rPr>
          <w:color w:val="6D6E71"/>
          <w:spacing w:val="21"/>
          <w:lang w:val="nl-NL"/>
        </w:rPr>
        <w:t xml:space="preserve"> </w:t>
      </w:r>
      <w:r w:rsidRPr="00CA22F4">
        <w:rPr>
          <w:color w:val="6D6E71"/>
          <w:lang w:val="nl-NL"/>
        </w:rPr>
        <w:t>uit</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b</w:t>
      </w:r>
      <w:r w:rsidRPr="00CA22F4">
        <w:rPr>
          <w:color w:val="6D6E71"/>
          <w:spacing w:val="-3"/>
          <w:lang w:val="nl-NL"/>
        </w:rPr>
        <w:t>e</w:t>
      </w:r>
      <w:r w:rsidRPr="00CA22F4">
        <w:rPr>
          <w:color w:val="6D6E71"/>
          <w:lang w:val="nl-NL"/>
        </w:rPr>
        <w:t>zig</w:t>
      </w:r>
      <w:r w:rsidRPr="00CA22F4">
        <w:rPr>
          <w:color w:val="6D6E71"/>
          <w:spacing w:val="21"/>
          <w:lang w:val="nl-NL"/>
        </w:rPr>
        <w:t xml:space="preserve"> </w:t>
      </w:r>
      <w:r w:rsidRPr="00CA22F4">
        <w:rPr>
          <w:color w:val="6D6E71"/>
          <w:lang w:val="nl-NL"/>
        </w:rPr>
        <w:t>zijn</w:t>
      </w:r>
      <w:r w:rsidRPr="00CA22F4">
        <w:rPr>
          <w:color w:val="6D6E71"/>
          <w:spacing w:val="22"/>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spacing w:val="-3"/>
          <w:lang w:val="nl-NL"/>
        </w:rPr>
        <w:t>v</w:t>
      </w:r>
      <w:r w:rsidRPr="00CA22F4">
        <w:rPr>
          <w:color w:val="6D6E71"/>
          <w:lang w:val="nl-NL"/>
        </w:rPr>
        <w:t>erlies</w:t>
      </w:r>
      <w:r w:rsidRPr="00CA22F4">
        <w:rPr>
          <w:color w:val="6D6E71"/>
          <w:spacing w:val="21"/>
          <w:lang w:val="nl-NL"/>
        </w:rPr>
        <w:t xml:space="preserve"> </w:t>
      </w:r>
      <w:r w:rsidRPr="00CA22F4">
        <w:rPr>
          <w:color w:val="6D6E71"/>
          <w:lang w:val="nl-NL"/>
        </w:rPr>
        <w:t>al</w:t>
      </w:r>
      <w:r w:rsidRPr="00CA22F4">
        <w:rPr>
          <w:color w:val="6D6E71"/>
          <w:spacing w:val="21"/>
          <w:lang w:val="nl-NL"/>
        </w:rPr>
        <w:t xml:space="preserve"> </w:t>
      </w:r>
      <w:r w:rsidRPr="00CA22F4">
        <w:rPr>
          <w:color w:val="6D6E71"/>
          <w:lang w:val="nl-NL"/>
        </w:rPr>
        <w:t>l</w:t>
      </w:r>
      <w:r w:rsidRPr="00CA22F4">
        <w:rPr>
          <w:color w:val="6D6E71"/>
          <w:spacing w:val="-2"/>
          <w:lang w:val="nl-NL"/>
        </w:rPr>
        <w:t>a</w:t>
      </w:r>
      <w:r w:rsidRPr="00CA22F4">
        <w:rPr>
          <w:color w:val="6D6E71"/>
          <w:spacing w:val="-3"/>
          <w:lang w:val="nl-NL"/>
        </w:rPr>
        <w:t>t</w:t>
      </w:r>
      <w:r w:rsidRPr="00CA22F4">
        <w:rPr>
          <w:color w:val="6D6E71"/>
          <w:lang w:val="nl-NL"/>
        </w:rPr>
        <w:t>en</w:t>
      </w:r>
      <w:r w:rsidRPr="00CA22F4">
        <w:rPr>
          <w:color w:val="6D6E71"/>
          <w:spacing w:val="21"/>
          <w:lang w:val="nl-NL"/>
        </w:rPr>
        <w:t xml:space="preserve"> </w:t>
      </w:r>
      <w:r w:rsidRPr="00CA22F4">
        <w:rPr>
          <w:color w:val="6D6E71"/>
          <w:spacing w:val="-5"/>
          <w:lang w:val="nl-NL"/>
        </w:rPr>
        <w:t>z</w:t>
      </w:r>
      <w:r w:rsidRPr="00CA22F4">
        <w:rPr>
          <w:color w:val="6D6E71"/>
          <w:lang w:val="nl-NL"/>
        </w:rPr>
        <w:t>e</w:t>
      </w:r>
      <w:r w:rsidRPr="00CA22F4">
        <w:rPr>
          <w:color w:val="6D6E71"/>
          <w:spacing w:val="21"/>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2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p>
    <w:p w14:paraId="2D426ADB" w14:textId="77777777" w:rsidR="00624579" w:rsidRPr="00CA22F4" w:rsidRDefault="00CA22F4">
      <w:pPr>
        <w:pStyle w:val="Plattetekst"/>
        <w:spacing w:line="264" w:lineRule="exact"/>
        <w:ind w:left="1493"/>
        <w:rPr>
          <w:lang w:val="nl-NL"/>
        </w:rPr>
      </w:pPr>
      <w:r w:rsidRPr="00CA22F4">
        <w:rPr>
          <w:color w:val="6D6E71"/>
          <w:lang w:val="nl-NL"/>
        </w:rPr>
        <w:t>altijd</w:t>
      </w:r>
      <w:r w:rsidRPr="00CA22F4">
        <w:rPr>
          <w:color w:val="6D6E71"/>
          <w:spacing w:val="9"/>
          <w:lang w:val="nl-NL"/>
        </w:rPr>
        <w:t xml:space="preserve"> </w:t>
      </w:r>
      <w:r w:rsidRPr="00CA22F4">
        <w:rPr>
          <w:color w:val="6D6E71"/>
          <w:lang w:val="nl-NL"/>
        </w:rPr>
        <w:t>mer</w:t>
      </w:r>
      <w:r w:rsidRPr="00CA22F4">
        <w:rPr>
          <w:color w:val="6D6E71"/>
          <w:spacing w:val="-8"/>
          <w:lang w:val="nl-NL"/>
        </w:rPr>
        <w:t>k</w:t>
      </w:r>
      <w:r w:rsidRPr="00CA22F4">
        <w:rPr>
          <w:color w:val="6D6E71"/>
          <w:lang w:val="nl-NL"/>
        </w:rPr>
        <w:t>en.</w:t>
      </w:r>
      <w:r w:rsidRPr="00CA22F4">
        <w:rPr>
          <w:color w:val="6D6E71"/>
          <w:spacing w:val="10"/>
          <w:lang w:val="nl-NL"/>
        </w:rPr>
        <w:t xml:space="preserve"> </w:t>
      </w:r>
      <w:r w:rsidRPr="00CA22F4">
        <w:rPr>
          <w:color w:val="6D6E71"/>
          <w:lang w:val="nl-NL"/>
        </w:rPr>
        <w:t>Ga</w:t>
      </w:r>
      <w:r w:rsidRPr="00CA22F4">
        <w:rPr>
          <w:color w:val="6D6E71"/>
          <w:spacing w:val="10"/>
          <w:lang w:val="nl-NL"/>
        </w:rPr>
        <w:t xml:space="preserve"> </w:t>
      </w:r>
      <w:r w:rsidRPr="00CA22F4">
        <w:rPr>
          <w:color w:val="6D6E71"/>
          <w:lang w:val="nl-NL"/>
        </w:rPr>
        <w:t>in</w:t>
      </w:r>
      <w:r w:rsidRPr="00CA22F4">
        <w:rPr>
          <w:color w:val="6D6E71"/>
          <w:spacing w:val="9"/>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signalen</w:t>
      </w:r>
      <w:r w:rsidRPr="00CA22F4">
        <w:rPr>
          <w:color w:val="6D6E71"/>
          <w:spacing w:val="9"/>
          <w:lang w:val="nl-NL"/>
        </w:rPr>
        <w:t xml:space="preserve"> </w:t>
      </w:r>
      <w:r w:rsidRPr="00CA22F4">
        <w:rPr>
          <w:color w:val="6D6E71"/>
          <w:lang w:val="nl-NL"/>
        </w:rPr>
        <w:t>of</w:t>
      </w:r>
      <w:r w:rsidRPr="00CA22F4">
        <w:rPr>
          <w:color w:val="6D6E71"/>
          <w:spacing w:val="10"/>
          <w:lang w:val="nl-NL"/>
        </w:rPr>
        <w:t xml:space="preserve"> </w:t>
      </w:r>
      <w:r w:rsidRPr="00CA22F4">
        <w:rPr>
          <w:color w:val="6D6E71"/>
          <w:lang w:val="nl-NL"/>
        </w:rPr>
        <w:t>begin</w:t>
      </w:r>
      <w:r w:rsidRPr="00CA22F4">
        <w:rPr>
          <w:color w:val="6D6E71"/>
          <w:spacing w:val="10"/>
          <w:lang w:val="nl-NL"/>
        </w:rPr>
        <w:t xml:space="preserve"> </w:t>
      </w:r>
      <w:r w:rsidRPr="00CA22F4">
        <w:rPr>
          <w:color w:val="6D6E71"/>
          <w:lang w:val="nl-NL"/>
        </w:rPr>
        <w:t>er</w:t>
      </w:r>
      <w:r w:rsidRPr="00CA22F4">
        <w:rPr>
          <w:color w:val="6D6E71"/>
          <w:spacing w:val="9"/>
          <w:lang w:val="nl-NL"/>
        </w:rPr>
        <w:t xml:space="preserve"> </w:t>
      </w:r>
      <w:r w:rsidRPr="00CA22F4">
        <w:rPr>
          <w:color w:val="6D6E71"/>
          <w:spacing w:val="-5"/>
          <w:lang w:val="nl-NL"/>
        </w:rPr>
        <w:t>z</w:t>
      </w:r>
      <w:r w:rsidRPr="00CA22F4">
        <w:rPr>
          <w:color w:val="6D6E71"/>
          <w:lang w:val="nl-NL"/>
        </w:rPr>
        <w:t>elf</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w:t>
      </w:r>
      <w:r w:rsidRPr="00CA22F4">
        <w:rPr>
          <w:color w:val="6D6E71"/>
          <w:spacing w:val="-23"/>
          <w:lang w:val="nl-NL"/>
        </w:rPr>
        <w:t>r</w:t>
      </w:r>
      <w:r w:rsidRPr="00CA22F4">
        <w:rPr>
          <w:color w:val="6D6E71"/>
          <w:lang w:val="nl-NL"/>
        </w:rPr>
        <w:t>.</w:t>
      </w:r>
      <w:r w:rsidRPr="00CA22F4">
        <w:rPr>
          <w:color w:val="6D6E71"/>
          <w:spacing w:val="10"/>
          <w:lang w:val="nl-NL"/>
        </w:rPr>
        <w:t xml:space="preserve"> </w:t>
      </w:r>
      <w:r w:rsidRPr="00CA22F4">
        <w:rPr>
          <w:color w:val="6D6E71"/>
          <w:spacing w:val="-6"/>
          <w:lang w:val="nl-NL"/>
        </w:rPr>
        <w:t>V</w:t>
      </w:r>
      <w:r w:rsidRPr="00CA22F4">
        <w:rPr>
          <w:color w:val="6D6E71"/>
          <w:spacing w:val="-5"/>
          <w:lang w:val="nl-NL"/>
        </w:rPr>
        <w:t>r</w:t>
      </w:r>
      <w:r w:rsidRPr="00CA22F4">
        <w:rPr>
          <w:color w:val="6D6E71"/>
          <w:lang w:val="nl-NL"/>
        </w:rPr>
        <w:t>aag</w:t>
      </w:r>
      <w:r w:rsidRPr="00CA22F4">
        <w:rPr>
          <w:color w:val="6D6E71"/>
          <w:spacing w:val="9"/>
          <w:lang w:val="nl-NL"/>
        </w:rPr>
        <w:t xml:space="preserve"> </w:t>
      </w:r>
      <w:r w:rsidRPr="00CA22F4">
        <w:rPr>
          <w:color w:val="6D6E71"/>
          <w:spacing w:val="-3"/>
          <w:lang w:val="nl-NL"/>
        </w:rPr>
        <w:t>r</w:t>
      </w:r>
      <w:r w:rsidRPr="00CA22F4">
        <w:rPr>
          <w:color w:val="6D6E71"/>
          <w:lang w:val="nl-NL"/>
        </w:rPr>
        <w:t>e</w:t>
      </w:r>
      <w:r w:rsidRPr="00CA22F4">
        <w:rPr>
          <w:color w:val="6D6E71"/>
          <w:spacing w:val="-2"/>
          <w:lang w:val="nl-NL"/>
        </w:rPr>
        <w:t>g</w:t>
      </w:r>
      <w:r w:rsidRPr="00CA22F4">
        <w:rPr>
          <w:color w:val="6D6E71"/>
          <w:lang w:val="nl-NL"/>
        </w:rPr>
        <w:t>elm</w:t>
      </w:r>
      <w:r w:rsidRPr="00CA22F4">
        <w:rPr>
          <w:color w:val="6D6E71"/>
          <w:spacing w:val="-3"/>
          <w:lang w:val="nl-NL"/>
        </w:rPr>
        <w:t>a</w:t>
      </w:r>
      <w:r w:rsidRPr="00CA22F4">
        <w:rPr>
          <w:color w:val="6D6E71"/>
          <w:lang w:val="nl-NL"/>
        </w:rPr>
        <w:t>tig</w:t>
      </w:r>
      <w:r w:rsidRPr="00CA22F4">
        <w:rPr>
          <w:color w:val="6D6E71"/>
          <w:spacing w:val="10"/>
          <w:lang w:val="nl-NL"/>
        </w:rPr>
        <w:t xml:space="preserve"> </w:t>
      </w:r>
      <w:r w:rsidRPr="00CA22F4">
        <w:rPr>
          <w:color w:val="6D6E71"/>
          <w:lang w:val="nl-NL"/>
        </w:rPr>
        <w:t>hoe</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9"/>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10"/>
          <w:lang w:val="nl-NL"/>
        </w:rPr>
        <w:t xml:space="preserve"> </w:t>
      </w:r>
      <w:r w:rsidRPr="00CA22F4">
        <w:rPr>
          <w:color w:val="6D6E71"/>
          <w:lang w:val="nl-NL"/>
        </w:rPr>
        <w:t>ook</w:t>
      </w:r>
      <w:r w:rsidRPr="00CA22F4">
        <w:rPr>
          <w:color w:val="6D6E71"/>
          <w:spacing w:val="10"/>
          <w:lang w:val="nl-NL"/>
        </w:rPr>
        <w:t xml:space="preserve"> </w:t>
      </w:r>
      <w:r w:rsidRPr="00CA22F4">
        <w:rPr>
          <w:color w:val="6D6E71"/>
          <w:lang w:val="nl-NL"/>
        </w:rPr>
        <w:t>al</w:t>
      </w:r>
      <w:r w:rsidRPr="00CA22F4">
        <w:rPr>
          <w:color w:val="6D6E71"/>
          <w:spacing w:val="9"/>
          <w:lang w:val="nl-NL"/>
        </w:rPr>
        <w:t xml:space="preserve"> </w:t>
      </w:r>
      <w:r w:rsidRPr="00CA22F4">
        <w:rPr>
          <w:color w:val="6D6E71"/>
          <w:lang w:val="nl-NL"/>
        </w:rPr>
        <w:t>lij</w:t>
      </w:r>
      <w:r w:rsidRPr="00CA22F4">
        <w:rPr>
          <w:color w:val="6D6E71"/>
          <w:spacing w:val="-1"/>
          <w:lang w:val="nl-NL"/>
        </w:rPr>
        <w:t>k</w:t>
      </w:r>
      <w:r w:rsidRPr="00CA22F4">
        <w:rPr>
          <w:color w:val="6D6E71"/>
          <w:lang w:val="nl-NL"/>
        </w:rPr>
        <w:t>t</w:t>
      </w:r>
      <w:r w:rsidRPr="00CA22F4">
        <w:rPr>
          <w:color w:val="6D6E71"/>
          <w:spacing w:val="10"/>
          <w:lang w:val="nl-NL"/>
        </w:rPr>
        <w:t xml:space="preserve"> </w:t>
      </w:r>
      <w:r w:rsidRPr="00CA22F4">
        <w:rPr>
          <w:color w:val="6D6E71"/>
          <w:lang w:val="nl-NL"/>
        </w:rPr>
        <w:t>er</w:t>
      </w:r>
      <w:r w:rsidRPr="00CA22F4">
        <w:rPr>
          <w:color w:val="6D6E71"/>
          <w:spacing w:val="10"/>
          <w:lang w:val="nl-NL"/>
        </w:rPr>
        <w:t xml:space="preserve"> </w:t>
      </w:r>
      <w:r w:rsidRPr="00CA22F4">
        <w:rPr>
          <w:color w:val="6D6E71"/>
          <w:spacing w:val="-2"/>
          <w:lang w:val="nl-NL"/>
        </w:rPr>
        <w:t>g</w:t>
      </w:r>
      <w:r w:rsidRPr="00CA22F4">
        <w:rPr>
          <w:color w:val="6D6E71"/>
          <w:lang w:val="nl-NL"/>
        </w:rPr>
        <w:t>een</w:t>
      </w:r>
    </w:p>
    <w:p w14:paraId="680A132C" w14:textId="77777777" w:rsidR="00624579" w:rsidRPr="00CA22F4" w:rsidRDefault="00CA22F4">
      <w:pPr>
        <w:pStyle w:val="Plattetekst"/>
        <w:spacing w:line="264" w:lineRule="exact"/>
        <w:ind w:left="1493"/>
        <w:rPr>
          <w:lang w:val="nl-NL"/>
        </w:rPr>
      </w:pPr>
      <w:r w:rsidRPr="00CA22F4">
        <w:rPr>
          <w:color w:val="6D6E71"/>
          <w:lang w:val="nl-NL"/>
        </w:rPr>
        <w:t xml:space="preserve">aanleiding </w:t>
      </w:r>
      <w:r w:rsidRPr="00CA22F4">
        <w:rPr>
          <w:color w:val="6D6E71"/>
          <w:spacing w:val="-2"/>
          <w:lang w:val="nl-NL"/>
        </w:rPr>
        <w:t>v</w:t>
      </w:r>
      <w:r w:rsidRPr="00CA22F4">
        <w:rPr>
          <w:color w:val="6D6E71"/>
          <w:lang w:val="nl-NL"/>
        </w:rPr>
        <w:t xml:space="preserve">oor </w:t>
      </w:r>
      <w:r w:rsidRPr="00CA22F4">
        <w:rPr>
          <w:color w:val="6D6E71"/>
          <w:spacing w:val="-3"/>
          <w:lang w:val="nl-NL"/>
        </w:rPr>
        <w:t>t</w:t>
      </w:r>
      <w:r w:rsidRPr="00CA22F4">
        <w:rPr>
          <w:color w:val="6D6E71"/>
          <w:lang w:val="nl-NL"/>
        </w:rPr>
        <w:t>e zijn;</w:t>
      </w:r>
    </w:p>
    <w:p w14:paraId="658E60FD"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8"/>
          <w:lang w:val="nl-NL"/>
        </w:rPr>
        <w:t>W</w:t>
      </w:r>
      <w:r w:rsidRPr="00CA22F4">
        <w:rPr>
          <w:color w:val="6D6E71"/>
          <w:spacing w:val="-3"/>
          <w:lang w:val="nl-NL"/>
        </w:rPr>
        <w:t>a</w:t>
      </w:r>
      <w:r w:rsidRPr="00CA22F4">
        <w:rPr>
          <w:color w:val="6D6E71"/>
          <w:lang w:val="nl-NL"/>
        </w:rPr>
        <w:t>t</w:t>
      </w:r>
      <w:r w:rsidRPr="00CA22F4">
        <w:rPr>
          <w:color w:val="6D6E71"/>
          <w:spacing w:val="19"/>
          <w:lang w:val="nl-NL"/>
        </w:rPr>
        <w:t xml:space="preserve"> </w:t>
      </w:r>
      <w:r w:rsidRPr="00CA22F4">
        <w:rPr>
          <w:color w:val="6D6E71"/>
          <w:lang w:val="nl-NL"/>
        </w:rPr>
        <w:t>je</w:t>
      </w:r>
      <w:r w:rsidRPr="00CA22F4">
        <w:rPr>
          <w:color w:val="6D6E71"/>
          <w:spacing w:val="19"/>
          <w:lang w:val="nl-NL"/>
        </w:rPr>
        <w:t xml:space="preserve"> </w:t>
      </w:r>
      <w:r w:rsidRPr="00CA22F4">
        <w:rPr>
          <w:color w:val="6D6E71"/>
          <w:spacing w:val="-5"/>
          <w:lang w:val="nl-NL"/>
        </w:rPr>
        <w:t>z</w:t>
      </w:r>
      <w:r w:rsidRPr="00CA22F4">
        <w:rPr>
          <w:color w:val="6D6E71"/>
          <w:lang w:val="nl-NL"/>
        </w:rPr>
        <w:t>e</w:t>
      </w:r>
      <w:r w:rsidRPr="00CA22F4">
        <w:rPr>
          <w:color w:val="6D6E71"/>
          <w:spacing w:val="-4"/>
          <w:lang w:val="nl-NL"/>
        </w:rPr>
        <w:t>g</w:t>
      </w:r>
      <w:r w:rsidRPr="00CA22F4">
        <w:rPr>
          <w:color w:val="6D6E71"/>
          <w:lang w:val="nl-NL"/>
        </w:rPr>
        <w:t>t</w:t>
      </w:r>
      <w:r w:rsidRPr="00CA22F4">
        <w:rPr>
          <w:color w:val="6D6E71"/>
          <w:spacing w:val="19"/>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in</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al</w:t>
      </w:r>
      <w:r w:rsidRPr="00CA22F4">
        <w:rPr>
          <w:color w:val="6D6E71"/>
          <w:spacing w:val="-2"/>
          <w:lang w:val="nl-NL"/>
        </w:rPr>
        <w:t>g</w:t>
      </w:r>
      <w:r w:rsidRPr="00CA22F4">
        <w:rPr>
          <w:color w:val="6D6E71"/>
          <w:lang w:val="nl-NL"/>
        </w:rPr>
        <w:t>emeen</w:t>
      </w:r>
      <w:r w:rsidRPr="00CA22F4">
        <w:rPr>
          <w:color w:val="6D6E71"/>
          <w:spacing w:val="19"/>
          <w:lang w:val="nl-NL"/>
        </w:rPr>
        <w:t xml:space="preserve"> </w:t>
      </w:r>
      <w:r w:rsidRPr="00CA22F4">
        <w:rPr>
          <w:color w:val="6D6E71"/>
          <w:lang w:val="nl-NL"/>
        </w:rPr>
        <w:t>minder</w:t>
      </w:r>
      <w:r w:rsidRPr="00CA22F4">
        <w:rPr>
          <w:color w:val="6D6E71"/>
          <w:spacing w:val="19"/>
          <w:lang w:val="nl-NL"/>
        </w:rPr>
        <w:t xml:space="preserve"> </w:t>
      </w:r>
      <w:r w:rsidRPr="00CA22F4">
        <w:rPr>
          <w:color w:val="6D6E71"/>
          <w:lang w:val="nl-NL"/>
        </w:rPr>
        <w:t>belangrijk</w:t>
      </w:r>
      <w:r w:rsidRPr="00CA22F4">
        <w:rPr>
          <w:color w:val="6D6E71"/>
          <w:spacing w:val="19"/>
          <w:lang w:val="nl-NL"/>
        </w:rPr>
        <w:t xml:space="preserve"> </w:t>
      </w:r>
      <w:r w:rsidRPr="00CA22F4">
        <w:rPr>
          <w:color w:val="6D6E71"/>
          <w:lang w:val="nl-NL"/>
        </w:rPr>
        <w:t>dan</w:t>
      </w:r>
      <w:r w:rsidRPr="00CA22F4">
        <w:rPr>
          <w:color w:val="6D6E71"/>
          <w:spacing w:val="19"/>
          <w:lang w:val="nl-NL"/>
        </w:rPr>
        <w:t xml:space="preserve"> </w:t>
      </w:r>
      <w:r w:rsidRPr="00CA22F4">
        <w:rPr>
          <w:color w:val="6D6E71"/>
          <w:lang w:val="nl-NL"/>
        </w:rPr>
        <w:t>hoe</w:t>
      </w:r>
      <w:r w:rsidRPr="00CA22F4">
        <w:rPr>
          <w:color w:val="6D6E71"/>
          <w:spacing w:val="19"/>
          <w:lang w:val="nl-NL"/>
        </w:rPr>
        <w:t xml:space="preserve"> </w:t>
      </w:r>
      <w:r w:rsidRPr="00CA22F4">
        <w:rPr>
          <w:color w:val="6D6E71"/>
          <w:lang w:val="nl-NL"/>
        </w:rPr>
        <w:t>je</w:t>
      </w:r>
      <w:r w:rsidRPr="00CA22F4">
        <w:rPr>
          <w:color w:val="6D6E71"/>
          <w:spacing w:val="19"/>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spacing w:val="-5"/>
          <w:lang w:val="nl-NL"/>
        </w:rPr>
        <w:t>z</w:t>
      </w:r>
      <w:r w:rsidRPr="00CA22F4">
        <w:rPr>
          <w:color w:val="6D6E71"/>
          <w:lang w:val="nl-NL"/>
        </w:rPr>
        <w:t>e</w:t>
      </w:r>
      <w:r w:rsidRPr="00CA22F4">
        <w:rPr>
          <w:color w:val="6D6E71"/>
          <w:spacing w:val="-4"/>
          <w:lang w:val="nl-NL"/>
        </w:rPr>
        <w:t>g</w:t>
      </w:r>
      <w:r w:rsidRPr="00CA22F4">
        <w:rPr>
          <w:color w:val="6D6E71"/>
          <w:lang w:val="nl-NL"/>
        </w:rPr>
        <w:t>t</w:t>
      </w:r>
      <w:r w:rsidRPr="00CA22F4">
        <w:rPr>
          <w:color w:val="6D6E71"/>
          <w:spacing w:val="19"/>
          <w:lang w:val="nl-NL"/>
        </w:rPr>
        <w:t xml:space="preserve"> </w:t>
      </w:r>
      <w:r w:rsidRPr="00CA22F4">
        <w:rPr>
          <w:color w:val="6D6E71"/>
          <w:lang w:val="nl-NL"/>
        </w:rPr>
        <w:t>en</w:t>
      </w:r>
      <w:r w:rsidRPr="00CA22F4">
        <w:rPr>
          <w:color w:val="6D6E71"/>
          <w:spacing w:val="19"/>
          <w:lang w:val="nl-NL"/>
        </w:rPr>
        <w:t xml:space="preserve"> </w:t>
      </w:r>
      <w:r w:rsidRPr="00CA22F4">
        <w:rPr>
          <w:color w:val="6D6E71"/>
          <w:spacing w:val="-3"/>
          <w:lang w:val="nl-NL"/>
        </w:rPr>
        <w:t>wa</w:t>
      </w:r>
      <w:r w:rsidRPr="00CA22F4">
        <w:rPr>
          <w:color w:val="6D6E71"/>
          <w:lang w:val="nl-NL"/>
        </w:rPr>
        <w:t>t</w:t>
      </w:r>
      <w:r w:rsidRPr="00CA22F4">
        <w:rPr>
          <w:color w:val="6D6E71"/>
          <w:spacing w:val="19"/>
          <w:lang w:val="nl-NL"/>
        </w:rPr>
        <w:t xml:space="preserve"> </w:t>
      </w:r>
      <w:r w:rsidRPr="00CA22F4">
        <w:rPr>
          <w:color w:val="6D6E71"/>
          <w:lang w:val="nl-NL"/>
        </w:rPr>
        <w:t>je</w:t>
      </w:r>
      <w:r w:rsidRPr="00CA22F4">
        <w:rPr>
          <w:color w:val="6D6E71"/>
          <w:spacing w:val="19"/>
          <w:lang w:val="nl-NL"/>
        </w:rPr>
        <w:t xml:space="preserve"> </w:t>
      </w:r>
      <w:r w:rsidRPr="00CA22F4">
        <w:rPr>
          <w:color w:val="6D6E71"/>
          <w:lang w:val="nl-NL"/>
        </w:rPr>
        <w:t>do</w:t>
      </w:r>
      <w:r w:rsidRPr="00CA22F4">
        <w:rPr>
          <w:color w:val="6D6E71"/>
          <w:spacing w:val="-2"/>
          <w:lang w:val="nl-NL"/>
        </w:rPr>
        <w:t>e</w:t>
      </w:r>
      <w:r w:rsidRPr="00CA22F4">
        <w:rPr>
          <w:color w:val="6D6E71"/>
          <w:lang w:val="nl-NL"/>
        </w:rPr>
        <w:t>t.</w:t>
      </w:r>
      <w:r w:rsidRPr="00CA22F4">
        <w:rPr>
          <w:color w:val="6D6E71"/>
          <w:spacing w:val="19"/>
          <w:lang w:val="nl-NL"/>
        </w:rPr>
        <w:t xml:space="preserve"> </w:t>
      </w:r>
      <w:r w:rsidRPr="00CA22F4">
        <w:rPr>
          <w:color w:val="6D6E71"/>
          <w:lang w:val="nl-NL"/>
        </w:rPr>
        <w:t>Dikwijls</w:t>
      </w:r>
      <w:r w:rsidRPr="00CA22F4">
        <w:rPr>
          <w:color w:val="6D6E71"/>
          <w:spacing w:val="19"/>
          <w:lang w:val="nl-NL"/>
        </w:rPr>
        <w:t xml:space="preserve"> </w:t>
      </w:r>
      <w:r w:rsidRPr="00CA22F4">
        <w:rPr>
          <w:color w:val="6D6E71"/>
          <w:lang w:val="nl-NL"/>
        </w:rPr>
        <w:t>is</w:t>
      </w:r>
      <w:r w:rsidRPr="00CA22F4">
        <w:rPr>
          <w:color w:val="6D6E71"/>
          <w:spacing w:val="19"/>
          <w:lang w:val="nl-NL"/>
        </w:rPr>
        <w:t xml:space="preserve"> </w:t>
      </w:r>
      <w:r w:rsidRPr="00CA22F4">
        <w:rPr>
          <w:color w:val="6D6E71"/>
          <w:lang w:val="nl-NL"/>
        </w:rPr>
        <w:t>100%</w:t>
      </w:r>
    </w:p>
    <w:p w14:paraId="222BBA3B" w14:textId="77777777" w:rsidR="00624579" w:rsidRPr="00CA22F4" w:rsidRDefault="00CA22F4">
      <w:pPr>
        <w:pStyle w:val="Plattetekst"/>
        <w:spacing w:line="264" w:lineRule="exact"/>
        <w:ind w:left="1493"/>
        <w:rPr>
          <w:lang w:val="nl-NL"/>
        </w:rPr>
      </w:pPr>
      <w:r w:rsidRPr="00CA22F4">
        <w:rPr>
          <w:color w:val="6D6E71"/>
          <w:lang w:val="nl-NL"/>
        </w:rPr>
        <w:t>aa</w:t>
      </w:r>
      <w:r w:rsidRPr="00CA22F4">
        <w:rPr>
          <w:color w:val="6D6E71"/>
          <w:spacing w:val="-2"/>
          <w:lang w:val="nl-NL"/>
        </w:rPr>
        <w:t>nw</w:t>
      </w:r>
      <w:r w:rsidRPr="00CA22F4">
        <w:rPr>
          <w:color w:val="6D6E71"/>
          <w:spacing w:val="-3"/>
          <w:lang w:val="nl-NL"/>
        </w:rPr>
        <w:t>e</w:t>
      </w:r>
      <w:r w:rsidRPr="00CA22F4">
        <w:rPr>
          <w:color w:val="6D6E71"/>
          <w:lang w:val="nl-NL"/>
        </w:rPr>
        <w:t>zigheid op h</w:t>
      </w:r>
      <w:r w:rsidRPr="00CA22F4">
        <w:rPr>
          <w:color w:val="6D6E71"/>
          <w:spacing w:val="-1"/>
          <w:lang w:val="nl-NL"/>
        </w:rPr>
        <w:t>e</w:t>
      </w:r>
      <w:r w:rsidRPr="00CA22F4">
        <w:rPr>
          <w:color w:val="6D6E71"/>
          <w:lang w:val="nl-NL"/>
        </w:rPr>
        <w:t>t mome</w:t>
      </w:r>
      <w:r w:rsidRPr="00CA22F4">
        <w:rPr>
          <w:color w:val="6D6E71"/>
          <w:spacing w:val="-3"/>
          <w:lang w:val="nl-NL"/>
        </w:rPr>
        <w:t>n</w:t>
      </w:r>
      <w:r w:rsidRPr="00CA22F4">
        <w:rPr>
          <w:color w:val="6D6E71"/>
          <w:lang w:val="nl-NL"/>
        </w:rPr>
        <w:t>t d</w:t>
      </w:r>
      <w:r w:rsidRPr="00CA22F4">
        <w:rPr>
          <w:color w:val="6D6E71"/>
          <w:spacing w:val="-2"/>
          <w:lang w:val="nl-NL"/>
        </w:rPr>
        <w:t>a</w:t>
      </w:r>
      <w:r w:rsidRPr="00CA22F4">
        <w:rPr>
          <w:color w:val="6D6E71"/>
          <w:lang w:val="nl-NL"/>
        </w:rPr>
        <w:t>t d</w:t>
      </w:r>
      <w:r w:rsidRPr="00CA22F4">
        <w:rPr>
          <w:color w:val="6D6E71"/>
          <w:spacing w:val="-2"/>
          <w:lang w:val="nl-NL"/>
        </w:rPr>
        <w:t>a</w:t>
      </w:r>
      <w:r w:rsidRPr="00CA22F4">
        <w:rPr>
          <w:color w:val="6D6E71"/>
          <w:lang w:val="nl-NL"/>
        </w:rPr>
        <w:t xml:space="preserve">t nodig is al </w:t>
      </w:r>
      <w:r w:rsidRPr="00CA22F4">
        <w:rPr>
          <w:color w:val="6D6E71"/>
          <w:spacing w:val="-2"/>
          <w:lang w:val="nl-NL"/>
        </w:rPr>
        <w:t>v</w:t>
      </w:r>
      <w:r w:rsidRPr="00CA22F4">
        <w:rPr>
          <w:color w:val="6D6E71"/>
          <w:lang w:val="nl-NL"/>
        </w:rPr>
        <w:t>oldoende;</w:t>
      </w:r>
    </w:p>
    <w:p w14:paraId="029427A1"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Be</w:t>
      </w:r>
      <w:r w:rsidRPr="00CA22F4">
        <w:rPr>
          <w:color w:val="6D6E71"/>
          <w:spacing w:val="-3"/>
          <w:lang w:val="nl-NL"/>
        </w:rPr>
        <w:t>st</w:t>
      </w:r>
      <w:r w:rsidRPr="00CA22F4">
        <w:rPr>
          <w:color w:val="6D6E71"/>
          <w:lang w:val="nl-NL"/>
        </w:rPr>
        <w:t>eed</w:t>
      </w:r>
      <w:r w:rsidRPr="00CA22F4">
        <w:rPr>
          <w:color w:val="6D6E71"/>
          <w:spacing w:val="-10"/>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bepaalde</w:t>
      </w:r>
      <w:r w:rsidRPr="00CA22F4">
        <w:rPr>
          <w:color w:val="6D6E71"/>
          <w:spacing w:val="-10"/>
          <w:lang w:val="nl-NL"/>
        </w:rPr>
        <w:t xml:space="preserve"> </w:t>
      </w:r>
      <w:r w:rsidRPr="00CA22F4">
        <w:rPr>
          <w:color w:val="6D6E71"/>
          <w:lang w:val="nl-NL"/>
        </w:rPr>
        <w:t>mome</w:t>
      </w:r>
      <w:r w:rsidRPr="00CA22F4">
        <w:rPr>
          <w:color w:val="6D6E71"/>
          <w:spacing w:val="-3"/>
          <w:lang w:val="nl-NL"/>
        </w:rPr>
        <w:t>nt</w:t>
      </w:r>
      <w:r w:rsidRPr="00CA22F4">
        <w:rPr>
          <w:color w:val="6D6E71"/>
          <w:lang w:val="nl-NL"/>
        </w:rPr>
        <w:t>en</w:t>
      </w:r>
      <w:r w:rsidRPr="00CA22F4">
        <w:rPr>
          <w:color w:val="6D6E71"/>
          <w:spacing w:val="-10"/>
          <w:lang w:val="nl-NL"/>
        </w:rPr>
        <w:t xml:space="preserve"> </w:t>
      </w:r>
      <w:r w:rsidRPr="00CA22F4">
        <w:rPr>
          <w:color w:val="6D6E71"/>
          <w:spacing w:val="-4"/>
          <w:lang w:val="nl-NL"/>
        </w:rPr>
        <w:t>e</w:t>
      </w:r>
      <w:r w:rsidRPr="00CA22F4">
        <w:rPr>
          <w:color w:val="6D6E71"/>
          <w:lang w:val="nl-NL"/>
        </w:rPr>
        <w:t>xplici</w:t>
      </w:r>
      <w:r w:rsidRPr="00CA22F4">
        <w:rPr>
          <w:color w:val="6D6E71"/>
          <w:spacing w:val="-1"/>
          <w:lang w:val="nl-NL"/>
        </w:rPr>
        <w:t>e</w:t>
      </w:r>
      <w:r w:rsidRPr="00CA22F4">
        <w:rPr>
          <w:color w:val="6D6E71"/>
          <w:lang w:val="nl-NL"/>
        </w:rPr>
        <w:t>t</w:t>
      </w:r>
      <w:r w:rsidRPr="00CA22F4">
        <w:rPr>
          <w:color w:val="6D6E71"/>
          <w:spacing w:val="-10"/>
          <w:lang w:val="nl-NL"/>
        </w:rPr>
        <w:t xml:space="preserve"> </w:t>
      </w:r>
      <w:r w:rsidRPr="00CA22F4">
        <w:rPr>
          <w:color w:val="6D6E71"/>
          <w:lang w:val="nl-NL"/>
        </w:rPr>
        <w:t>aandac</w:t>
      </w:r>
      <w:r w:rsidRPr="00CA22F4">
        <w:rPr>
          <w:color w:val="6D6E71"/>
          <w:spacing w:val="-2"/>
          <w:lang w:val="nl-NL"/>
        </w:rPr>
        <w:t>h</w:t>
      </w:r>
      <w:r w:rsidRPr="00CA22F4">
        <w:rPr>
          <w:color w:val="6D6E71"/>
          <w:lang w:val="nl-NL"/>
        </w:rPr>
        <w:t>t</w:t>
      </w:r>
      <w:r w:rsidRPr="00CA22F4">
        <w:rPr>
          <w:color w:val="6D6E71"/>
          <w:spacing w:val="-10"/>
          <w:lang w:val="nl-NL"/>
        </w:rPr>
        <w:t xml:space="preserve"> </w:t>
      </w:r>
      <w:r w:rsidRPr="00CA22F4">
        <w:rPr>
          <w:color w:val="6D6E71"/>
          <w:lang w:val="nl-NL"/>
        </w:rPr>
        <w:t>aan</w:t>
      </w:r>
      <w:r w:rsidRPr="00CA22F4">
        <w:rPr>
          <w:color w:val="6D6E71"/>
          <w:spacing w:val="-10"/>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10"/>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erlijden.</w:t>
      </w:r>
      <w:r w:rsidRPr="00CA22F4">
        <w:rPr>
          <w:color w:val="6D6E71"/>
          <w:spacing w:val="-10"/>
          <w:lang w:val="nl-NL"/>
        </w:rPr>
        <w:t xml:space="preserve"> </w:t>
      </w:r>
      <w:r w:rsidRPr="00CA22F4">
        <w:rPr>
          <w:color w:val="6D6E71"/>
          <w:lang w:val="nl-NL"/>
        </w:rPr>
        <w:t>Bij</w:t>
      </w:r>
      <w:r w:rsidRPr="00CA22F4">
        <w:rPr>
          <w:color w:val="6D6E71"/>
          <w:spacing w:val="-2"/>
          <w:lang w:val="nl-NL"/>
        </w:rPr>
        <w:t>v</w:t>
      </w:r>
      <w:r w:rsidRPr="00CA22F4">
        <w:rPr>
          <w:color w:val="6D6E71"/>
          <w:lang w:val="nl-NL"/>
        </w:rPr>
        <w:t>oorbeeld</w:t>
      </w:r>
      <w:r w:rsidRPr="00CA22F4">
        <w:rPr>
          <w:color w:val="6D6E71"/>
          <w:spacing w:val="-10"/>
          <w:lang w:val="nl-NL"/>
        </w:rPr>
        <w:t xml:space="preserve"> </w:t>
      </w:r>
      <w:r w:rsidRPr="00CA22F4">
        <w:rPr>
          <w:color w:val="6D6E71"/>
          <w:lang w:val="nl-NL"/>
        </w:rPr>
        <w:t>op</w:t>
      </w:r>
      <w:r w:rsidRPr="00CA22F4">
        <w:rPr>
          <w:color w:val="6D6E71"/>
          <w:spacing w:val="-10"/>
          <w:lang w:val="nl-NL"/>
        </w:rPr>
        <w:t xml:space="preserve"> </w:t>
      </w:r>
      <w:r w:rsidRPr="00CA22F4">
        <w:rPr>
          <w:color w:val="6D6E71"/>
          <w:lang w:val="nl-NL"/>
        </w:rPr>
        <w:t>de</w:t>
      </w:r>
      <w:r w:rsidRPr="00CA22F4">
        <w:rPr>
          <w:color w:val="6D6E71"/>
          <w:spacing w:val="-10"/>
          <w:lang w:val="nl-NL"/>
        </w:rPr>
        <w:t xml:space="preserve"> </w:t>
      </w:r>
      <w:r w:rsidRPr="00CA22F4">
        <w:rPr>
          <w:color w:val="6D6E71"/>
          <w:spacing w:val="-3"/>
          <w:lang w:val="nl-NL"/>
        </w:rPr>
        <w:t>v</w:t>
      </w:r>
      <w:r w:rsidRPr="00CA22F4">
        <w:rPr>
          <w:color w:val="6D6E71"/>
          <w:lang w:val="nl-NL"/>
        </w:rPr>
        <w:t>erjaa</w:t>
      </w:r>
      <w:r w:rsidRPr="00CA22F4">
        <w:rPr>
          <w:color w:val="6D6E71"/>
          <w:spacing w:val="-4"/>
          <w:lang w:val="nl-NL"/>
        </w:rPr>
        <w:t>r</w:t>
      </w:r>
      <w:r w:rsidRPr="00CA22F4">
        <w:rPr>
          <w:color w:val="6D6E71"/>
          <w:lang w:val="nl-NL"/>
        </w:rPr>
        <w:t>dag</w:t>
      </w:r>
      <w:r w:rsidRPr="00CA22F4">
        <w:rPr>
          <w:color w:val="6D6E71"/>
          <w:spacing w:val="-10"/>
          <w:lang w:val="nl-NL"/>
        </w:rPr>
        <w:t xml:space="preserve"> </w:t>
      </w:r>
      <w:r w:rsidRPr="00CA22F4">
        <w:rPr>
          <w:color w:val="6D6E71"/>
          <w:spacing w:val="-4"/>
          <w:lang w:val="nl-NL"/>
        </w:rPr>
        <w:t>v</w:t>
      </w:r>
      <w:r w:rsidRPr="00CA22F4">
        <w:rPr>
          <w:color w:val="6D6E71"/>
          <w:lang w:val="nl-NL"/>
        </w:rPr>
        <w:t>an</w:t>
      </w:r>
    </w:p>
    <w:p w14:paraId="08C0F5D4" w14:textId="77777777" w:rsidR="00624579" w:rsidRPr="00CA22F4" w:rsidRDefault="00CA22F4">
      <w:pPr>
        <w:pStyle w:val="Plattetekst"/>
        <w:spacing w:line="264" w:lineRule="exact"/>
        <w:ind w:left="1493"/>
        <w:rPr>
          <w:lang w:val="nl-NL"/>
        </w:rPr>
      </w:pPr>
      <w:r w:rsidRPr="00CA22F4">
        <w:rPr>
          <w:color w:val="6D6E71"/>
          <w:lang w:val="nl-NL"/>
        </w:rPr>
        <w:t>de</w:t>
      </w:r>
      <w:r w:rsidRPr="00CA22F4">
        <w:rPr>
          <w:color w:val="6D6E71"/>
          <w:spacing w:val="-2"/>
          <w:lang w:val="nl-NL"/>
        </w:rPr>
        <w:t>g</w:t>
      </w:r>
      <w:r w:rsidRPr="00CA22F4">
        <w:rPr>
          <w:color w:val="6D6E71"/>
          <w:lang w:val="nl-NL"/>
        </w:rPr>
        <w:t>ene</w:t>
      </w:r>
      <w:r w:rsidRPr="00CA22F4">
        <w:rPr>
          <w:color w:val="6D6E71"/>
          <w:spacing w:val="11"/>
          <w:lang w:val="nl-NL"/>
        </w:rPr>
        <w:t xml:space="preserve"> </w:t>
      </w:r>
      <w:r w:rsidRPr="00CA22F4">
        <w:rPr>
          <w:color w:val="6D6E71"/>
          <w:lang w:val="nl-NL"/>
        </w:rPr>
        <w:t>die</w:t>
      </w:r>
      <w:r w:rsidRPr="00CA22F4">
        <w:rPr>
          <w:color w:val="6D6E71"/>
          <w:spacing w:val="11"/>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erleden</w:t>
      </w:r>
      <w:r w:rsidRPr="00CA22F4">
        <w:rPr>
          <w:color w:val="6D6E71"/>
          <w:spacing w:val="11"/>
          <w:lang w:val="nl-NL"/>
        </w:rPr>
        <w:t xml:space="preserve"> </w:t>
      </w:r>
      <w:r w:rsidRPr="00CA22F4">
        <w:rPr>
          <w:color w:val="6D6E71"/>
          <w:lang w:val="nl-NL"/>
        </w:rPr>
        <w:t>is,</w:t>
      </w:r>
      <w:r w:rsidRPr="00CA22F4">
        <w:rPr>
          <w:color w:val="6D6E71"/>
          <w:spacing w:val="11"/>
          <w:lang w:val="nl-NL"/>
        </w:rPr>
        <w:t xml:space="preserve"> </w:t>
      </w:r>
      <w:r w:rsidRPr="00CA22F4">
        <w:rPr>
          <w:color w:val="6D6E71"/>
          <w:lang w:val="nl-NL"/>
        </w:rPr>
        <w:t>de</w:t>
      </w:r>
      <w:r w:rsidRPr="00CA22F4">
        <w:rPr>
          <w:color w:val="6D6E71"/>
          <w:spacing w:val="11"/>
          <w:lang w:val="nl-NL"/>
        </w:rPr>
        <w:t xml:space="preserve"> </w:t>
      </w:r>
      <w:r w:rsidRPr="00CA22F4">
        <w:rPr>
          <w:color w:val="6D6E71"/>
          <w:spacing w:val="-3"/>
          <w:lang w:val="nl-NL"/>
        </w:rPr>
        <w:t>st</w:t>
      </w:r>
      <w:r w:rsidRPr="00CA22F4">
        <w:rPr>
          <w:color w:val="6D6E71"/>
          <w:lang w:val="nl-NL"/>
        </w:rPr>
        <w:t>er</w:t>
      </w:r>
      <w:r w:rsidRPr="00CA22F4">
        <w:rPr>
          <w:color w:val="6D6E71"/>
          <w:spacing w:val="-6"/>
          <w:lang w:val="nl-NL"/>
        </w:rPr>
        <w:t>f</w:t>
      </w:r>
      <w:r w:rsidRPr="00CA22F4">
        <w:rPr>
          <w:color w:val="6D6E71"/>
          <w:lang w:val="nl-NL"/>
        </w:rPr>
        <w:t>da</w:t>
      </w:r>
      <w:r w:rsidRPr="00CA22F4">
        <w:rPr>
          <w:color w:val="6D6E71"/>
          <w:spacing w:val="2"/>
          <w:lang w:val="nl-NL"/>
        </w:rPr>
        <w:t>g</w:t>
      </w:r>
      <w:r w:rsidRPr="00CA22F4">
        <w:rPr>
          <w:color w:val="6D6E71"/>
          <w:lang w:val="nl-NL"/>
        </w:rPr>
        <w:t>,</w:t>
      </w:r>
      <w:r w:rsidRPr="00CA22F4">
        <w:rPr>
          <w:color w:val="6D6E71"/>
          <w:spacing w:val="11"/>
          <w:lang w:val="nl-NL"/>
        </w:rPr>
        <w:t xml:space="preserve"> </w:t>
      </w:r>
      <w:r w:rsidRPr="00CA22F4">
        <w:rPr>
          <w:color w:val="6D6E71"/>
          <w:spacing w:val="-4"/>
          <w:lang w:val="nl-NL"/>
        </w:rPr>
        <w:t>v</w:t>
      </w:r>
      <w:r w:rsidRPr="00CA22F4">
        <w:rPr>
          <w:color w:val="6D6E71"/>
          <w:lang w:val="nl-NL"/>
        </w:rPr>
        <w:t>ade</w:t>
      </w:r>
      <w:r w:rsidRPr="00CA22F4">
        <w:rPr>
          <w:color w:val="6D6E71"/>
          <w:spacing w:val="-7"/>
          <w:lang w:val="nl-NL"/>
        </w:rPr>
        <w:t>r</w:t>
      </w:r>
      <w:r w:rsidRPr="00CA22F4">
        <w:rPr>
          <w:color w:val="6D6E71"/>
          <w:lang w:val="nl-NL"/>
        </w:rPr>
        <w:t>-/Moede</w:t>
      </w:r>
      <w:r w:rsidRPr="00CA22F4">
        <w:rPr>
          <w:color w:val="6D6E71"/>
          <w:spacing w:val="-4"/>
          <w:lang w:val="nl-NL"/>
        </w:rPr>
        <w:t>r</w:t>
      </w:r>
      <w:r w:rsidRPr="00CA22F4">
        <w:rPr>
          <w:color w:val="6D6E71"/>
          <w:lang w:val="nl-NL"/>
        </w:rPr>
        <w:t>da</w:t>
      </w:r>
      <w:r w:rsidRPr="00CA22F4">
        <w:rPr>
          <w:color w:val="6D6E71"/>
          <w:spacing w:val="2"/>
          <w:lang w:val="nl-NL"/>
        </w:rPr>
        <w:t>g</w:t>
      </w:r>
      <w:r w:rsidRPr="00CA22F4">
        <w:rPr>
          <w:color w:val="6D6E71"/>
          <w:lang w:val="nl-NL"/>
        </w:rPr>
        <w:t>,</w:t>
      </w:r>
      <w:r w:rsidRPr="00CA22F4">
        <w:rPr>
          <w:color w:val="6D6E71"/>
          <w:spacing w:val="11"/>
          <w:lang w:val="nl-NL"/>
        </w:rPr>
        <w:t xml:space="preserve"> </w:t>
      </w:r>
      <w:r w:rsidRPr="00CA22F4">
        <w:rPr>
          <w:color w:val="6D6E71"/>
          <w:lang w:val="nl-NL"/>
        </w:rPr>
        <w:t>Allerzielen.</w:t>
      </w:r>
      <w:r w:rsidRPr="00CA22F4">
        <w:rPr>
          <w:color w:val="6D6E71"/>
          <w:spacing w:val="11"/>
          <w:lang w:val="nl-NL"/>
        </w:rPr>
        <w:t xml:space="preserve"> </w:t>
      </w:r>
      <w:r w:rsidRPr="00CA22F4">
        <w:rPr>
          <w:color w:val="6D6E71"/>
          <w:lang w:val="nl-NL"/>
        </w:rPr>
        <w:t>Bedenk</w:t>
      </w:r>
      <w:r w:rsidRPr="00CA22F4">
        <w:rPr>
          <w:color w:val="6D6E71"/>
          <w:spacing w:val="11"/>
          <w:lang w:val="nl-NL"/>
        </w:rPr>
        <w:t xml:space="preserve"> </w:t>
      </w:r>
      <w:r w:rsidRPr="00CA22F4">
        <w:rPr>
          <w:color w:val="6D6E71"/>
          <w:lang w:val="nl-NL"/>
        </w:rPr>
        <w:t>een</w:t>
      </w:r>
      <w:r w:rsidRPr="00CA22F4">
        <w:rPr>
          <w:color w:val="6D6E71"/>
          <w:spacing w:val="11"/>
          <w:lang w:val="nl-NL"/>
        </w:rPr>
        <w:t xml:space="preserve"> </w:t>
      </w:r>
      <w:r w:rsidRPr="00CA22F4">
        <w:rPr>
          <w:color w:val="6D6E71"/>
          <w:lang w:val="nl-NL"/>
        </w:rPr>
        <w:t>ritueel</w:t>
      </w:r>
      <w:r w:rsidRPr="00CA22F4">
        <w:rPr>
          <w:color w:val="6D6E71"/>
          <w:spacing w:val="11"/>
          <w:lang w:val="nl-NL"/>
        </w:rPr>
        <w:t xml:space="preserve"> </w:t>
      </w:r>
      <w:r w:rsidRPr="00CA22F4">
        <w:rPr>
          <w:color w:val="6D6E71"/>
          <w:lang w:val="nl-NL"/>
        </w:rPr>
        <w:t>om</w:t>
      </w:r>
      <w:r w:rsidRPr="00CA22F4">
        <w:rPr>
          <w:color w:val="6D6E71"/>
          <w:spacing w:val="11"/>
          <w:lang w:val="nl-NL"/>
        </w:rPr>
        <w:t xml:space="preserve"> </w:t>
      </w:r>
      <w:r w:rsidRPr="00CA22F4">
        <w:rPr>
          <w:color w:val="6D6E71"/>
          <w:lang w:val="nl-NL"/>
        </w:rPr>
        <w:t>samen</w:t>
      </w:r>
      <w:r w:rsidRPr="00CA22F4">
        <w:rPr>
          <w:color w:val="6D6E71"/>
          <w:spacing w:val="11"/>
          <w:lang w:val="nl-NL"/>
        </w:rPr>
        <w:t xml:space="preserve"> </w:t>
      </w:r>
      <w:r w:rsidRPr="00CA22F4">
        <w:rPr>
          <w:color w:val="6D6E71"/>
          <w:lang w:val="nl-NL"/>
        </w:rPr>
        <w:t>op</w:t>
      </w:r>
    </w:p>
    <w:p w14:paraId="6DA36B2E" w14:textId="77777777" w:rsidR="00624579" w:rsidRPr="00CA22F4" w:rsidRDefault="00CA22F4">
      <w:pPr>
        <w:pStyle w:val="Plattetekst"/>
        <w:spacing w:line="264" w:lineRule="exact"/>
        <w:ind w:left="1493"/>
        <w:rPr>
          <w:lang w:val="nl-NL"/>
        </w:rPr>
      </w:pPr>
      <w:r w:rsidRPr="00CA22F4">
        <w:rPr>
          <w:color w:val="6D6E71"/>
          <w:lang w:val="nl-NL"/>
        </w:rPr>
        <w:t xml:space="preserve">die dag de </w:t>
      </w:r>
      <w:r w:rsidRPr="00CA22F4">
        <w:rPr>
          <w:color w:val="6D6E71"/>
          <w:spacing w:val="-1"/>
          <w:lang w:val="nl-NL"/>
        </w:rPr>
        <w:t>o</w:t>
      </w:r>
      <w:r w:rsidRPr="00CA22F4">
        <w:rPr>
          <w:color w:val="6D6E71"/>
          <w:spacing w:val="-3"/>
          <w:lang w:val="nl-NL"/>
        </w:rPr>
        <w:t>v</w:t>
      </w:r>
      <w:r w:rsidRPr="00CA22F4">
        <w:rPr>
          <w:color w:val="6D6E71"/>
          <w:lang w:val="nl-NL"/>
        </w:rPr>
        <w:t xml:space="preserve">erledene </w:t>
      </w:r>
      <w:r w:rsidRPr="00CA22F4">
        <w:rPr>
          <w:color w:val="6D6E71"/>
          <w:spacing w:val="-3"/>
          <w:lang w:val="nl-NL"/>
        </w:rPr>
        <w:t>t</w:t>
      </w:r>
      <w:r w:rsidRPr="00CA22F4">
        <w:rPr>
          <w:color w:val="6D6E71"/>
          <w:lang w:val="nl-NL"/>
        </w:rPr>
        <w:t xml:space="preserve">e </w:t>
      </w:r>
      <w:r w:rsidRPr="00CA22F4">
        <w:rPr>
          <w:color w:val="6D6E71"/>
          <w:spacing w:val="-2"/>
          <w:lang w:val="nl-NL"/>
        </w:rPr>
        <w:t>g</w:t>
      </w:r>
      <w:r w:rsidRPr="00CA22F4">
        <w:rPr>
          <w:color w:val="6D6E71"/>
          <w:lang w:val="nl-NL"/>
        </w:rPr>
        <w:t>eden</w:t>
      </w:r>
      <w:r w:rsidRPr="00CA22F4">
        <w:rPr>
          <w:color w:val="6D6E71"/>
          <w:spacing w:val="-8"/>
          <w:lang w:val="nl-NL"/>
        </w:rPr>
        <w:t>k</w:t>
      </w:r>
      <w:r w:rsidRPr="00CA22F4">
        <w:rPr>
          <w:color w:val="6D6E71"/>
          <w:lang w:val="nl-NL"/>
        </w:rPr>
        <w:t>en;</w:t>
      </w:r>
    </w:p>
    <w:p w14:paraId="3153B824"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4"/>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7"/>
          <w:lang w:val="nl-NL"/>
        </w:rPr>
        <w:t xml:space="preserve"> </w:t>
      </w:r>
      <w:r w:rsidRPr="00CA22F4">
        <w:rPr>
          <w:color w:val="6D6E71"/>
          <w:lang w:val="nl-NL"/>
        </w:rPr>
        <w:t>d</w:t>
      </w:r>
      <w:r w:rsidRPr="00CA22F4">
        <w:rPr>
          <w:color w:val="6D6E71"/>
          <w:spacing w:val="-2"/>
          <w:lang w:val="nl-NL"/>
        </w:rPr>
        <w:t>a</w:t>
      </w:r>
      <w:r w:rsidRPr="00CA22F4">
        <w:rPr>
          <w:color w:val="6D6E71"/>
          <w:lang w:val="nl-NL"/>
        </w:rPr>
        <w:t>t</w:t>
      </w:r>
      <w:r w:rsidRPr="00CA22F4">
        <w:rPr>
          <w:color w:val="6D6E71"/>
          <w:spacing w:val="7"/>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8"/>
          <w:lang w:val="nl-NL"/>
        </w:rPr>
        <w:t xml:space="preserve"> </w:t>
      </w:r>
      <w:r w:rsidRPr="00CA22F4">
        <w:rPr>
          <w:color w:val="6D6E71"/>
          <w:lang w:val="nl-NL"/>
        </w:rPr>
        <w:t>altijd</w:t>
      </w:r>
      <w:r w:rsidRPr="00CA22F4">
        <w:rPr>
          <w:color w:val="6D6E71"/>
          <w:spacing w:val="7"/>
          <w:lang w:val="nl-NL"/>
        </w:rPr>
        <w:t xml:space="preserve"> </w:t>
      </w:r>
      <w:r w:rsidRPr="00CA22F4">
        <w:rPr>
          <w:color w:val="6D6E71"/>
          <w:lang w:val="nl-NL"/>
        </w:rPr>
        <w:t>bij</w:t>
      </w:r>
      <w:r w:rsidRPr="00CA22F4">
        <w:rPr>
          <w:color w:val="6D6E71"/>
          <w:spacing w:val="8"/>
          <w:lang w:val="nl-NL"/>
        </w:rPr>
        <w:t xml:space="preserve"> </w:t>
      </w:r>
      <w:r w:rsidRPr="00CA22F4">
        <w:rPr>
          <w:color w:val="6D6E71"/>
          <w:lang w:val="nl-NL"/>
        </w:rPr>
        <w:t>je</w:t>
      </w:r>
      <w:r w:rsidRPr="00CA22F4">
        <w:rPr>
          <w:color w:val="6D6E71"/>
          <w:spacing w:val="7"/>
          <w:lang w:val="nl-NL"/>
        </w:rPr>
        <w:t xml:space="preserve"> </w:t>
      </w:r>
      <w:r w:rsidRPr="00CA22F4">
        <w:rPr>
          <w:color w:val="6D6E71"/>
          <w:spacing w:val="-3"/>
          <w:lang w:val="nl-NL"/>
        </w:rPr>
        <w:t>t</w:t>
      </w:r>
      <w:r w:rsidRPr="00CA22F4">
        <w:rPr>
          <w:color w:val="6D6E71"/>
          <w:lang w:val="nl-NL"/>
        </w:rPr>
        <w:t>e</w:t>
      </w:r>
      <w:r w:rsidRPr="00CA22F4">
        <w:rPr>
          <w:color w:val="6D6E71"/>
          <w:spacing w:val="-4"/>
          <w:lang w:val="nl-NL"/>
        </w:rPr>
        <w:t>r</w:t>
      </w:r>
      <w:r w:rsidRPr="00CA22F4">
        <w:rPr>
          <w:color w:val="6D6E71"/>
          <w:lang w:val="nl-NL"/>
        </w:rPr>
        <w:t>ec</w:t>
      </w:r>
      <w:r w:rsidRPr="00CA22F4">
        <w:rPr>
          <w:color w:val="6D6E71"/>
          <w:spacing w:val="-3"/>
          <w:lang w:val="nl-NL"/>
        </w:rPr>
        <w:t>h</w:t>
      </w:r>
      <w:r w:rsidRPr="00CA22F4">
        <w:rPr>
          <w:color w:val="6D6E71"/>
          <w:lang w:val="nl-NL"/>
        </w:rPr>
        <w:t>t</w:t>
      </w:r>
      <w:r w:rsidRPr="00CA22F4">
        <w:rPr>
          <w:color w:val="6D6E71"/>
          <w:spacing w:val="7"/>
          <w:lang w:val="nl-NL"/>
        </w:rPr>
        <w:t xml:space="preserve"> </w:t>
      </w:r>
      <w:r w:rsidRPr="00CA22F4">
        <w:rPr>
          <w:color w:val="6D6E71"/>
          <w:spacing w:val="-3"/>
          <w:lang w:val="nl-NL"/>
        </w:rPr>
        <w:t>k</w:t>
      </w:r>
      <w:r w:rsidRPr="00CA22F4">
        <w:rPr>
          <w:color w:val="6D6E71"/>
          <w:lang w:val="nl-NL"/>
        </w:rPr>
        <w:t>unnen,</w:t>
      </w:r>
      <w:r w:rsidRPr="00CA22F4">
        <w:rPr>
          <w:color w:val="6D6E71"/>
          <w:spacing w:val="8"/>
          <w:lang w:val="nl-NL"/>
        </w:rPr>
        <w:t xml:space="preserve"> </w:t>
      </w:r>
      <w:r w:rsidRPr="00CA22F4">
        <w:rPr>
          <w:color w:val="6D6E71"/>
          <w:spacing w:val="-3"/>
          <w:lang w:val="nl-NL"/>
        </w:rPr>
        <w:t>wa</w:t>
      </w:r>
      <w:r w:rsidRPr="00CA22F4">
        <w:rPr>
          <w:color w:val="6D6E71"/>
          <w:lang w:val="nl-NL"/>
        </w:rPr>
        <w:t>t</w:t>
      </w:r>
      <w:r w:rsidRPr="00CA22F4">
        <w:rPr>
          <w:color w:val="6D6E71"/>
          <w:spacing w:val="7"/>
          <w:lang w:val="nl-NL"/>
        </w:rPr>
        <w:t xml:space="preserve"> </w:t>
      </w:r>
      <w:r w:rsidRPr="00CA22F4">
        <w:rPr>
          <w:color w:val="6D6E71"/>
          <w:lang w:val="nl-NL"/>
        </w:rPr>
        <w:t>hun</w:t>
      </w:r>
      <w:r w:rsidRPr="00CA22F4">
        <w:rPr>
          <w:color w:val="6D6E71"/>
          <w:spacing w:val="8"/>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7"/>
          <w:lang w:val="nl-NL"/>
        </w:rPr>
        <w:t xml:space="preserve"> </w:t>
      </w:r>
      <w:r w:rsidRPr="00CA22F4">
        <w:rPr>
          <w:color w:val="6D6E71"/>
          <w:lang w:val="nl-NL"/>
        </w:rPr>
        <w:t>ook</w:t>
      </w:r>
      <w:r w:rsidRPr="00CA22F4">
        <w:rPr>
          <w:color w:val="6D6E71"/>
          <w:spacing w:val="7"/>
          <w:lang w:val="nl-NL"/>
        </w:rPr>
        <w:t xml:space="preserve"> </w:t>
      </w:r>
      <w:r w:rsidRPr="00CA22F4">
        <w:rPr>
          <w:color w:val="6D6E71"/>
          <w:lang w:val="nl-NL"/>
        </w:rPr>
        <w:t>mo</w:t>
      </w:r>
      <w:r w:rsidRPr="00CA22F4">
        <w:rPr>
          <w:color w:val="6D6E71"/>
          <w:spacing w:val="-2"/>
          <w:lang w:val="nl-NL"/>
        </w:rPr>
        <w:t>g</w:t>
      </w:r>
      <w:r w:rsidRPr="00CA22F4">
        <w:rPr>
          <w:color w:val="6D6E71"/>
          <w:lang w:val="nl-NL"/>
        </w:rPr>
        <w:t>e</w:t>
      </w:r>
      <w:r w:rsidRPr="00CA22F4">
        <w:rPr>
          <w:color w:val="6D6E71"/>
          <w:spacing w:val="8"/>
          <w:lang w:val="nl-NL"/>
        </w:rPr>
        <w:t xml:space="preserve"> </w:t>
      </w:r>
      <w:r w:rsidRPr="00CA22F4">
        <w:rPr>
          <w:color w:val="6D6E71"/>
          <w:lang w:val="nl-NL"/>
        </w:rPr>
        <w:t>zijn.</w:t>
      </w:r>
      <w:r w:rsidRPr="00CA22F4">
        <w:rPr>
          <w:color w:val="6D6E71"/>
          <w:spacing w:val="7"/>
          <w:lang w:val="nl-NL"/>
        </w:rPr>
        <w:t xml:space="preserve"> </w:t>
      </w:r>
      <w:r w:rsidRPr="00CA22F4">
        <w:rPr>
          <w:color w:val="6D6E71"/>
          <w:lang w:val="nl-NL"/>
        </w:rPr>
        <w:t>Soms</w:t>
      </w:r>
      <w:r w:rsidRPr="00CA22F4">
        <w:rPr>
          <w:color w:val="6D6E71"/>
          <w:spacing w:val="8"/>
          <w:lang w:val="nl-NL"/>
        </w:rPr>
        <w:t xml:space="preserve"> </w:t>
      </w:r>
      <w:r w:rsidRPr="00CA22F4">
        <w:rPr>
          <w:color w:val="6D6E71"/>
          <w:lang w:val="nl-NL"/>
        </w:rPr>
        <w:t>zijn</w:t>
      </w:r>
      <w:r w:rsidRPr="00CA22F4">
        <w:rPr>
          <w:color w:val="6D6E71"/>
          <w:spacing w:val="7"/>
          <w:lang w:val="nl-NL"/>
        </w:rPr>
        <w:t xml:space="preserve"> </w:t>
      </w:r>
      <w:r w:rsidRPr="00CA22F4">
        <w:rPr>
          <w:color w:val="6D6E71"/>
          <w:lang w:val="nl-NL"/>
        </w:rPr>
        <w:t>de</w:t>
      </w:r>
      <w:r w:rsidRPr="00CA22F4">
        <w:rPr>
          <w:color w:val="6D6E71"/>
          <w:spacing w:val="7"/>
          <w:lang w:val="nl-NL"/>
        </w:rPr>
        <w:t xml:space="preserve"> </w:t>
      </w:r>
      <w:r w:rsidRPr="00CA22F4">
        <w:rPr>
          <w:color w:val="6D6E71"/>
          <w:spacing w:val="-3"/>
          <w:lang w:val="nl-NL"/>
        </w:rPr>
        <w:t>r</w:t>
      </w:r>
      <w:r w:rsidRPr="00CA22F4">
        <w:rPr>
          <w:color w:val="6D6E71"/>
          <w:lang w:val="nl-NL"/>
        </w:rPr>
        <w:t>eacties</w:t>
      </w:r>
      <w:r w:rsidRPr="00CA22F4">
        <w:rPr>
          <w:color w:val="6D6E71"/>
          <w:spacing w:val="8"/>
          <w:lang w:val="nl-NL"/>
        </w:rPr>
        <w:t xml:space="preserve"> </w:t>
      </w:r>
      <w:r w:rsidRPr="00CA22F4">
        <w:rPr>
          <w:color w:val="6D6E71"/>
          <w:spacing w:val="-3"/>
          <w:lang w:val="nl-NL"/>
        </w:rPr>
        <w:t>v</w:t>
      </w:r>
      <w:r w:rsidRPr="00CA22F4">
        <w:rPr>
          <w:color w:val="6D6E71"/>
          <w:lang w:val="nl-NL"/>
        </w:rPr>
        <w:t>eel</w:t>
      </w:r>
    </w:p>
    <w:p w14:paraId="73CC121E"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fti</w:t>
      </w:r>
      <w:r w:rsidRPr="00CA22F4">
        <w:rPr>
          <w:color w:val="6D6E71"/>
          <w:spacing w:val="-3"/>
          <w:lang w:val="nl-NL"/>
        </w:rPr>
        <w:t>g</w:t>
      </w:r>
      <w:r w:rsidRPr="00CA22F4">
        <w:rPr>
          <w:color w:val="6D6E71"/>
          <w:lang w:val="nl-NL"/>
        </w:rPr>
        <w:t>er</w:t>
      </w:r>
      <w:r w:rsidRPr="00CA22F4">
        <w:rPr>
          <w:color w:val="6D6E71"/>
          <w:spacing w:val="20"/>
          <w:lang w:val="nl-NL"/>
        </w:rPr>
        <w:t xml:space="preserve"> </w:t>
      </w:r>
      <w:r w:rsidRPr="00CA22F4">
        <w:rPr>
          <w:color w:val="6D6E71"/>
          <w:lang w:val="nl-NL"/>
        </w:rPr>
        <w:t>dan</w:t>
      </w:r>
      <w:r w:rsidRPr="00CA22F4">
        <w:rPr>
          <w:color w:val="6D6E71"/>
          <w:spacing w:val="21"/>
          <w:lang w:val="nl-NL"/>
        </w:rPr>
        <w:t xml:space="preserve"> </w:t>
      </w:r>
      <w:r w:rsidRPr="00CA22F4">
        <w:rPr>
          <w:color w:val="6D6E71"/>
          <w:lang w:val="nl-NL"/>
        </w:rPr>
        <w:t>je</w:t>
      </w:r>
      <w:r w:rsidRPr="00CA22F4">
        <w:rPr>
          <w:color w:val="6D6E71"/>
          <w:spacing w:val="21"/>
          <w:lang w:val="nl-NL"/>
        </w:rPr>
        <w:t xml:space="preserve"> </w:t>
      </w:r>
      <w:r w:rsidRPr="00CA22F4">
        <w:rPr>
          <w:color w:val="6D6E71"/>
          <w:spacing w:val="-5"/>
          <w:lang w:val="nl-NL"/>
        </w:rPr>
        <w:t>z</w:t>
      </w:r>
      <w:r w:rsidRPr="00CA22F4">
        <w:rPr>
          <w:color w:val="6D6E71"/>
          <w:lang w:val="nl-NL"/>
        </w:rPr>
        <w:t>ou</w:t>
      </w:r>
      <w:r w:rsidRPr="00CA22F4">
        <w:rPr>
          <w:color w:val="6D6E71"/>
          <w:spacing w:val="20"/>
          <w:lang w:val="nl-NL"/>
        </w:rPr>
        <w:t xml:space="preserve"> </w:t>
      </w:r>
      <w:r w:rsidRPr="00CA22F4">
        <w:rPr>
          <w:color w:val="6D6E71"/>
          <w:spacing w:val="-3"/>
          <w:lang w:val="nl-NL"/>
        </w:rPr>
        <w:t>v</w:t>
      </w:r>
      <w:r w:rsidRPr="00CA22F4">
        <w:rPr>
          <w:color w:val="6D6E71"/>
          <w:lang w:val="nl-NL"/>
        </w:rPr>
        <w:t>e</w:t>
      </w:r>
      <w:r w:rsidRPr="00CA22F4">
        <w:rPr>
          <w:color w:val="6D6E71"/>
          <w:spacing w:val="1"/>
          <w:lang w:val="nl-NL"/>
        </w:rPr>
        <w:t>r</w:t>
      </w:r>
      <w:r w:rsidRPr="00CA22F4">
        <w:rPr>
          <w:color w:val="6D6E71"/>
          <w:spacing w:val="-3"/>
          <w:lang w:val="nl-NL"/>
        </w:rPr>
        <w:t>w</w:t>
      </w:r>
      <w:r w:rsidRPr="00CA22F4">
        <w:rPr>
          <w:color w:val="6D6E71"/>
          <w:lang w:val="nl-NL"/>
        </w:rPr>
        <w:t>ac</w:t>
      </w:r>
      <w:r w:rsidRPr="00CA22F4">
        <w:rPr>
          <w:color w:val="6D6E71"/>
          <w:spacing w:val="-2"/>
          <w:lang w:val="nl-NL"/>
        </w:rPr>
        <w:t>h</w:t>
      </w:r>
      <w:r w:rsidRPr="00CA22F4">
        <w:rPr>
          <w:color w:val="6D6E71"/>
          <w:spacing w:val="-3"/>
          <w:lang w:val="nl-NL"/>
        </w:rPr>
        <w:t>t</w:t>
      </w:r>
      <w:r w:rsidRPr="00CA22F4">
        <w:rPr>
          <w:color w:val="6D6E71"/>
          <w:lang w:val="nl-NL"/>
        </w:rPr>
        <w:t>en.</w:t>
      </w:r>
      <w:r w:rsidRPr="00CA22F4">
        <w:rPr>
          <w:color w:val="6D6E71"/>
          <w:spacing w:val="21"/>
          <w:lang w:val="nl-NL"/>
        </w:rPr>
        <w:t xml:space="preserve"> </w:t>
      </w:r>
      <w:r w:rsidRPr="00CA22F4">
        <w:rPr>
          <w:color w:val="6D6E71"/>
          <w:spacing w:val="-11"/>
          <w:lang w:val="nl-NL"/>
        </w:rPr>
        <w:t>V</w:t>
      </w:r>
      <w:r w:rsidRPr="00CA22F4">
        <w:rPr>
          <w:color w:val="6D6E71"/>
          <w:lang w:val="nl-NL"/>
        </w:rPr>
        <w:t>e</w:t>
      </w:r>
      <w:r w:rsidRPr="00CA22F4">
        <w:rPr>
          <w:color w:val="6D6E71"/>
          <w:spacing w:val="-4"/>
          <w:lang w:val="nl-NL"/>
        </w:rPr>
        <w:t>r</w:t>
      </w:r>
      <w:r w:rsidRPr="00CA22F4">
        <w:rPr>
          <w:color w:val="6D6E71"/>
          <w:lang w:val="nl-NL"/>
        </w:rPr>
        <w:t>oo</w:t>
      </w:r>
      <w:r w:rsidRPr="00CA22F4">
        <w:rPr>
          <w:color w:val="6D6E71"/>
          <w:spacing w:val="-3"/>
          <w:lang w:val="nl-NL"/>
        </w:rPr>
        <w:t>r</w:t>
      </w:r>
      <w:r w:rsidRPr="00CA22F4">
        <w:rPr>
          <w:color w:val="6D6E71"/>
          <w:lang w:val="nl-NL"/>
        </w:rPr>
        <w:t>deel</w:t>
      </w:r>
      <w:r w:rsidRPr="00CA22F4">
        <w:rPr>
          <w:color w:val="6D6E71"/>
          <w:spacing w:val="21"/>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20"/>
          <w:lang w:val="nl-NL"/>
        </w:rPr>
        <w:t xml:space="preserve"> </w:t>
      </w:r>
      <w:r w:rsidRPr="00CA22F4">
        <w:rPr>
          <w:color w:val="6D6E71"/>
          <w:spacing w:val="-2"/>
          <w:lang w:val="nl-NL"/>
        </w:rPr>
        <w:t>g</w:t>
      </w:r>
      <w:r w:rsidRPr="00CA22F4">
        <w:rPr>
          <w:color w:val="6D6E71"/>
          <w:lang w:val="nl-NL"/>
        </w:rPr>
        <w:t>ed</w:t>
      </w:r>
      <w:r w:rsidRPr="00CA22F4">
        <w:rPr>
          <w:color w:val="6D6E71"/>
          <w:spacing w:val="-5"/>
          <w:lang w:val="nl-NL"/>
        </w:rPr>
        <w:t>r</w:t>
      </w:r>
      <w:r w:rsidRPr="00CA22F4">
        <w:rPr>
          <w:color w:val="6D6E71"/>
          <w:lang w:val="nl-NL"/>
        </w:rPr>
        <w:t>ag</w:t>
      </w:r>
      <w:r w:rsidRPr="00CA22F4">
        <w:rPr>
          <w:color w:val="6D6E71"/>
          <w:spacing w:val="21"/>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21"/>
          <w:lang w:val="nl-NL"/>
        </w:rPr>
        <w:t xml:space="preserve"> </w:t>
      </w:r>
      <w:r w:rsidRPr="00CA22F4">
        <w:rPr>
          <w:color w:val="6D6E71"/>
          <w:lang w:val="nl-NL"/>
        </w:rPr>
        <w:t>maar</w:t>
      </w:r>
      <w:r w:rsidRPr="00CA22F4">
        <w:rPr>
          <w:color w:val="6D6E71"/>
          <w:spacing w:val="20"/>
          <w:lang w:val="nl-NL"/>
        </w:rPr>
        <w:t xml:space="preserve"> </w:t>
      </w:r>
      <w:r w:rsidRPr="00CA22F4">
        <w:rPr>
          <w:color w:val="6D6E71"/>
          <w:lang w:val="nl-NL"/>
        </w:rPr>
        <w:t>bied</w:t>
      </w:r>
      <w:r w:rsidRPr="00CA22F4">
        <w:rPr>
          <w:color w:val="6D6E71"/>
          <w:spacing w:val="21"/>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21"/>
          <w:lang w:val="nl-NL"/>
        </w:rPr>
        <w:t xml:space="preserve"> </w:t>
      </w:r>
      <w:r w:rsidRPr="00CA22F4">
        <w:rPr>
          <w:color w:val="6D6E71"/>
          <w:lang w:val="nl-NL"/>
        </w:rPr>
        <w:t>de</w:t>
      </w:r>
      <w:r w:rsidRPr="00CA22F4">
        <w:rPr>
          <w:color w:val="6D6E71"/>
          <w:spacing w:val="20"/>
          <w:lang w:val="nl-NL"/>
        </w:rPr>
        <w:t xml:space="preserve"> </w:t>
      </w:r>
      <w:r w:rsidRPr="00CA22F4">
        <w:rPr>
          <w:color w:val="6D6E71"/>
          <w:spacing w:val="-3"/>
          <w:lang w:val="nl-NL"/>
        </w:rPr>
        <w:t>v</w:t>
      </w:r>
      <w:r w:rsidRPr="00CA22F4">
        <w:rPr>
          <w:color w:val="6D6E71"/>
          <w:lang w:val="nl-NL"/>
        </w:rPr>
        <w:t>eiligheid</w:t>
      </w:r>
      <w:r w:rsidRPr="00CA22F4">
        <w:rPr>
          <w:color w:val="6D6E71"/>
          <w:spacing w:val="21"/>
          <w:lang w:val="nl-NL"/>
        </w:rPr>
        <w:t xml:space="preserve"> </w:t>
      </w:r>
      <w:r w:rsidRPr="00CA22F4">
        <w:rPr>
          <w:color w:val="6D6E71"/>
          <w:lang w:val="nl-NL"/>
        </w:rPr>
        <w:t>om</w:t>
      </w:r>
      <w:r w:rsidRPr="00CA22F4">
        <w:rPr>
          <w:color w:val="6D6E71"/>
          <w:spacing w:val="21"/>
          <w:lang w:val="nl-NL"/>
        </w:rPr>
        <w:t xml:space="preserve"> </w:t>
      </w:r>
      <w:r w:rsidRPr="00CA22F4">
        <w:rPr>
          <w:color w:val="6D6E71"/>
          <w:lang w:val="nl-NL"/>
        </w:rPr>
        <w:t>hun</w:t>
      </w:r>
    </w:p>
    <w:p w14:paraId="76E00F51" w14:textId="77777777" w:rsidR="00624579" w:rsidRPr="00CA22F4" w:rsidRDefault="00CA22F4">
      <w:pPr>
        <w:pStyle w:val="Plattetekst"/>
        <w:spacing w:line="264" w:lineRule="exact"/>
        <w:ind w:left="1493"/>
        <w:rPr>
          <w:lang w:val="nl-NL"/>
        </w:rPr>
      </w:pPr>
      <w:r w:rsidRPr="00CA22F4">
        <w:rPr>
          <w:color w:val="6D6E71"/>
          <w:spacing w:val="-3"/>
          <w:lang w:val="nl-NL"/>
        </w:rPr>
        <w:t>v</w:t>
      </w:r>
      <w:r w:rsidRPr="00CA22F4">
        <w:rPr>
          <w:color w:val="6D6E71"/>
          <w:lang w:val="nl-NL"/>
        </w:rPr>
        <w:t>e</w:t>
      </w:r>
      <w:r w:rsidRPr="00CA22F4">
        <w:rPr>
          <w:color w:val="6D6E71"/>
          <w:spacing w:val="-4"/>
          <w:lang w:val="nl-NL"/>
        </w:rPr>
        <w:t>r</w:t>
      </w:r>
      <w:r w:rsidRPr="00CA22F4">
        <w:rPr>
          <w:color w:val="6D6E71"/>
          <w:lang w:val="nl-NL"/>
        </w:rPr>
        <w:t>dri</w:t>
      </w:r>
      <w:r w:rsidRPr="00CA22F4">
        <w:rPr>
          <w:color w:val="6D6E71"/>
          <w:spacing w:val="-2"/>
          <w:lang w:val="nl-NL"/>
        </w:rPr>
        <w:t>e</w:t>
      </w:r>
      <w:r w:rsidRPr="00CA22F4">
        <w:rPr>
          <w:color w:val="6D6E71"/>
          <w:lang w:val="nl-NL"/>
        </w:rPr>
        <w:t>t ook op ande</w:t>
      </w:r>
      <w:r w:rsidRPr="00CA22F4">
        <w:rPr>
          <w:color w:val="6D6E71"/>
          <w:spacing w:val="-3"/>
          <w:lang w:val="nl-NL"/>
        </w:rPr>
        <w:t>r</w:t>
      </w:r>
      <w:r w:rsidRPr="00CA22F4">
        <w:rPr>
          <w:color w:val="6D6E71"/>
          <w:lang w:val="nl-NL"/>
        </w:rPr>
        <w:t xml:space="preserve">e manier </w:t>
      </w:r>
      <w:r w:rsidRPr="00CA22F4">
        <w:rPr>
          <w:color w:val="6D6E71"/>
          <w:spacing w:val="-3"/>
          <w:lang w:val="nl-NL"/>
        </w:rPr>
        <w:t>t</w:t>
      </w:r>
      <w:r w:rsidRPr="00CA22F4">
        <w:rPr>
          <w:color w:val="6D6E71"/>
          <w:lang w:val="nl-NL"/>
        </w:rPr>
        <w:t>e ui</w:t>
      </w:r>
      <w:r w:rsidRPr="00CA22F4">
        <w:rPr>
          <w:color w:val="6D6E71"/>
          <w:spacing w:val="-3"/>
          <w:lang w:val="nl-NL"/>
        </w:rPr>
        <w:t>t</w:t>
      </w:r>
      <w:r w:rsidRPr="00CA22F4">
        <w:rPr>
          <w:color w:val="6D6E71"/>
          <w:lang w:val="nl-NL"/>
        </w:rPr>
        <w:t>en;</w:t>
      </w:r>
    </w:p>
    <w:p w14:paraId="0CB89189"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lang w:val="nl-NL"/>
        </w:rPr>
        <w:t>Schrik</w:t>
      </w:r>
      <w:r w:rsidRPr="00CA22F4">
        <w:rPr>
          <w:color w:val="6D6E71"/>
          <w:spacing w:val="5"/>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spacing w:val="-4"/>
          <w:lang w:val="nl-NL"/>
        </w:rPr>
        <w:t>v</w:t>
      </w:r>
      <w:r w:rsidRPr="00CA22F4">
        <w:rPr>
          <w:color w:val="6D6E71"/>
          <w:lang w:val="nl-NL"/>
        </w:rPr>
        <w:t>an</w:t>
      </w:r>
      <w:r w:rsidRPr="00CA22F4">
        <w:rPr>
          <w:color w:val="6D6E71"/>
          <w:spacing w:val="5"/>
          <w:lang w:val="nl-NL"/>
        </w:rPr>
        <w:t xml:space="preserve"> </w:t>
      </w:r>
      <w:r w:rsidRPr="00CA22F4">
        <w:rPr>
          <w:color w:val="6D6E71"/>
          <w:lang w:val="nl-NL"/>
        </w:rPr>
        <w:t>bi</w:t>
      </w:r>
      <w:r w:rsidRPr="00CA22F4">
        <w:rPr>
          <w:color w:val="6D6E71"/>
          <w:spacing w:val="-4"/>
          <w:lang w:val="nl-NL"/>
        </w:rPr>
        <w:t>z</w:t>
      </w:r>
      <w:r w:rsidRPr="00CA22F4">
        <w:rPr>
          <w:color w:val="6D6E71"/>
          <w:lang w:val="nl-NL"/>
        </w:rPr>
        <w:t>ar</w:t>
      </w:r>
      <w:r w:rsidRPr="00CA22F4">
        <w:rPr>
          <w:color w:val="6D6E71"/>
          <w:spacing w:val="-4"/>
          <w:lang w:val="nl-NL"/>
        </w:rPr>
        <w:t>r</w:t>
      </w:r>
      <w:r w:rsidRPr="00CA22F4">
        <w:rPr>
          <w:color w:val="6D6E71"/>
          <w:lang w:val="nl-NL"/>
        </w:rPr>
        <w:t>e</w:t>
      </w:r>
      <w:r w:rsidRPr="00CA22F4">
        <w:rPr>
          <w:color w:val="6D6E71"/>
          <w:spacing w:val="5"/>
          <w:lang w:val="nl-NL"/>
        </w:rPr>
        <w:t xml:space="preserve"> </w:t>
      </w:r>
      <w:r w:rsidRPr="00CA22F4">
        <w:rPr>
          <w:color w:val="6D6E71"/>
          <w:lang w:val="nl-NL"/>
        </w:rPr>
        <w:t>spell</w:t>
      </w:r>
      <w:r w:rsidRPr="00CA22F4">
        <w:rPr>
          <w:color w:val="6D6E71"/>
          <w:spacing w:val="-2"/>
          <w:lang w:val="nl-NL"/>
        </w:rPr>
        <w:t>e</w:t>
      </w:r>
      <w:r w:rsidRPr="00CA22F4">
        <w:rPr>
          <w:color w:val="6D6E71"/>
          <w:lang w:val="nl-NL"/>
        </w:rPr>
        <w:t>tjes</w:t>
      </w:r>
      <w:r w:rsidRPr="00CA22F4">
        <w:rPr>
          <w:color w:val="6D6E71"/>
          <w:spacing w:val="5"/>
          <w:lang w:val="nl-NL"/>
        </w:rPr>
        <w:t xml:space="preserve"> </w:t>
      </w:r>
      <w:r w:rsidRPr="00CA22F4">
        <w:rPr>
          <w:color w:val="6D6E71"/>
          <w:lang w:val="nl-NL"/>
        </w:rPr>
        <w:t>die</w:t>
      </w:r>
      <w:r w:rsidRPr="00CA22F4">
        <w:rPr>
          <w:color w:val="6D6E71"/>
          <w:spacing w:val="5"/>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5"/>
          <w:lang w:val="nl-NL"/>
        </w:rPr>
        <w:t xml:space="preserve"> </w:t>
      </w:r>
      <w:r w:rsidRPr="00CA22F4">
        <w:rPr>
          <w:color w:val="6D6E71"/>
          <w:spacing w:val="-3"/>
          <w:lang w:val="nl-NL"/>
        </w:rPr>
        <w:t>k</w:t>
      </w:r>
      <w:r w:rsidRPr="00CA22F4">
        <w:rPr>
          <w:color w:val="6D6E71"/>
          <w:lang w:val="nl-NL"/>
        </w:rPr>
        <w:t>unnen</w:t>
      </w:r>
      <w:r w:rsidRPr="00CA22F4">
        <w:rPr>
          <w:color w:val="6D6E71"/>
          <w:spacing w:val="5"/>
          <w:lang w:val="nl-NL"/>
        </w:rPr>
        <w:t xml:space="preserve"> </w:t>
      </w:r>
      <w:r w:rsidRPr="00CA22F4">
        <w:rPr>
          <w:color w:val="6D6E71"/>
          <w:lang w:val="nl-NL"/>
        </w:rPr>
        <w:t>spelen</w:t>
      </w:r>
      <w:r w:rsidRPr="00CA22F4">
        <w:rPr>
          <w:color w:val="6D6E71"/>
          <w:spacing w:val="5"/>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de</w:t>
      </w:r>
      <w:r w:rsidRPr="00CA22F4">
        <w:rPr>
          <w:color w:val="6D6E71"/>
          <w:spacing w:val="5"/>
          <w:lang w:val="nl-NL"/>
        </w:rPr>
        <w:t xml:space="preserve"> </w:t>
      </w:r>
      <w:r w:rsidRPr="00CA22F4">
        <w:rPr>
          <w:color w:val="6D6E71"/>
          <w:lang w:val="nl-NL"/>
        </w:rPr>
        <w:t>dood</w:t>
      </w:r>
      <w:r w:rsidRPr="00CA22F4">
        <w:rPr>
          <w:color w:val="6D6E71"/>
          <w:spacing w:val="5"/>
          <w:lang w:val="nl-NL"/>
        </w:rPr>
        <w:t xml:space="preserve"> </w:t>
      </w:r>
      <w:r w:rsidRPr="00CA22F4">
        <w:rPr>
          <w:color w:val="6D6E71"/>
          <w:lang w:val="nl-NL"/>
        </w:rPr>
        <w:t>als</w:t>
      </w:r>
      <w:r w:rsidRPr="00CA22F4">
        <w:rPr>
          <w:color w:val="6D6E71"/>
          <w:spacing w:val="5"/>
          <w:lang w:val="nl-NL"/>
        </w:rPr>
        <w:t xml:space="preserve"> </w:t>
      </w:r>
      <w:r w:rsidRPr="00CA22F4">
        <w:rPr>
          <w:color w:val="6D6E71"/>
          <w:lang w:val="nl-NL"/>
        </w:rPr>
        <w:t>thema.</w:t>
      </w:r>
      <w:r w:rsidRPr="00CA22F4">
        <w:rPr>
          <w:color w:val="6D6E71"/>
          <w:spacing w:val="5"/>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5"/>
          <w:lang w:val="nl-NL"/>
        </w:rPr>
        <w:t xml:space="preserve"> </w:t>
      </w:r>
      <w:r w:rsidRPr="00CA22F4">
        <w:rPr>
          <w:color w:val="6D6E71"/>
          <w:lang w:val="nl-NL"/>
        </w:rPr>
        <w:t>is</w:t>
      </w:r>
      <w:r w:rsidRPr="00CA22F4">
        <w:rPr>
          <w:color w:val="6D6E71"/>
          <w:spacing w:val="5"/>
          <w:lang w:val="nl-NL"/>
        </w:rPr>
        <w:t xml:space="preserve"> </w:t>
      </w:r>
      <w:r w:rsidRPr="00CA22F4">
        <w:rPr>
          <w:color w:val="6D6E71"/>
          <w:lang w:val="nl-NL"/>
        </w:rPr>
        <w:t>hun</w:t>
      </w:r>
      <w:r w:rsidRPr="00CA22F4">
        <w:rPr>
          <w:color w:val="6D6E71"/>
          <w:spacing w:val="5"/>
          <w:lang w:val="nl-NL"/>
        </w:rPr>
        <w:t xml:space="preserve"> </w:t>
      </w:r>
      <w:r w:rsidRPr="00CA22F4">
        <w:rPr>
          <w:color w:val="6D6E71"/>
          <w:lang w:val="nl-NL"/>
        </w:rPr>
        <w:t>manier</w:t>
      </w:r>
    </w:p>
    <w:p w14:paraId="1FB3F908" w14:textId="77777777" w:rsidR="00624579" w:rsidRPr="00CA22F4" w:rsidRDefault="00CA22F4">
      <w:pPr>
        <w:pStyle w:val="Plattetekst"/>
        <w:spacing w:line="264" w:lineRule="exact"/>
        <w:ind w:left="1493"/>
        <w:rPr>
          <w:lang w:val="nl-NL"/>
        </w:rPr>
      </w:pPr>
      <w:r w:rsidRPr="00CA22F4">
        <w:rPr>
          <w:color w:val="6D6E71"/>
          <w:lang w:val="nl-NL"/>
        </w:rPr>
        <w:t>om grip p</w:t>
      </w:r>
      <w:r w:rsidRPr="00CA22F4">
        <w:rPr>
          <w:color w:val="6D6E71"/>
          <w:spacing w:val="-4"/>
          <w:lang w:val="nl-NL"/>
        </w:rPr>
        <w:t>r</w:t>
      </w:r>
      <w:r w:rsidRPr="00CA22F4">
        <w:rPr>
          <w:color w:val="6D6E71"/>
          <w:lang w:val="nl-NL"/>
        </w:rPr>
        <w:t>obe</w:t>
      </w:r>
      <w:r w:rsidRPr="00CA22F4">
        <w:rPr>
          <w:color w:val="6D6E71"/>
          <w:spacing w:val="-3"/>
          <w:lang w:val="nl-NL"/>
        </w:rPr>
        <w:t>r</w:t>
      </w:r>
      <w:r w:rsidRPr="00CA22F4">
        <w:rPr>
          <w:color w:val="6D6E71"/>
          <w:lang w:val="nl-NL"/>
        </w:rPr>
        <w:t xml:space="preserve">en </w:t>
      </w:r>
      <w:r w:rsidRPr="00CA22F4">
        <w:rPr>
          <w:color w:val="6D6E71"/>
          <w:spacing w:val="-3"/>
          <w:lang w:val="nl-NL"/>
        </w:rPr>
        <w:t>t</w:t>
      </w:r>
      <w:r w:rsidRPr="00CA22F4">
        <w:rPr>
          <w:color w:val="6D6E71"/>
          <w:lang w:val="nl-NL"/>
        </w:rPr>
        <w:t>e krij</w:t>
      </w:r>
      <w:r w:rsidRPr="00CA22F4">
        <w:rPr>
          <w:color w:val="6D6E71"/>
          <w:spacing w:val="-2"/>
          <w:lang w:val="nl-NL"/>
        </w:rPr>
        <w:t>g</w:t>
      </w:r>
      <w:r w:rsidRPr="00CA22F4">
        <w:rPr>
          <w:color w:val="6D6E71"/>
          <w:lang w:val="nl-NL"/>
        </w:rPr>
        <w:t>en op h</w:t>
      </w:r>
      <w:r w:rsidRPr="00CA22F4">
        <w:rPr>
          <w:color w:val="6D6E71"/>
          <w:spacing w:val="-1"/>
          <w:lang w:val="nl-NL"/>
        </w:rPr>
        <w:t>e</w:t>
      </w:r>
      <w:r w:rsidRPr="00CA22F4">
        <w:rPr>
          <w:color w:val="6D6E71"/>
          <w:lang w:val="nl-NL"/>
        </w:rPr>
        <w:t xml:space="preserve">t </w:t>
      </w:r>
      <w:r w:rsidRPr="00CA22F4">
        <w:rPr>
          <w:color w:val="6D6E71"/>
          <w:spacing w:val="-3"/>
          <w:lang w:val="nl-NL"/>
        </w:rPr>
        <w:t>v</w:t>
      </w:r>
      <w:r w:rsidRPr="00CA22F4">
        <w:rPr>
          <w:color w:val="6D6E71"/>
          <w:lang w:val="nl-NL"/>
        </w:rPr>
        <w:t>erlies;</w:t>
      </w:r>
    </w:p>
    <w:p w14:paraId="56656D97" w14:textId="77777777" w:rsidR="00624579" w:rsidRPr="00CA22F4" w:rsidRDefault="00CA22F4" w:rsidP="00CD3340">
      <w:pPr>
        <w:pStyle w:val="Plattetekst"/>
        <w:numPr>
          <w:ilvl w:val="0"/>
          <w:numId w:val="9"/>
        </w:numPr>
        <w:tabs>
          <w:tab w:val="left" w:pos="1493"/>
        </w:tabs>
        <w:spacing w:line="264" w:lineRule="exact"/>
        <w:ind w:left="1493"/>
        <w:rPr>
          <w:lang w:val="nl-NL"/>
        </w:rPr>
      </w:pPr>
      <w:r w:rsidRPr="00CA22F4">
        <w:rPr>
          <w:color w:val="6D6E71"/>
          <w:spacing w:val="-11"/>
          <w:lang w:val="nl-NL"/>
        </w:rPr>
        <w:t>V</w:t>
      </w:r>
      <w:r w:rsidRPr="00CA22F4">
        <w:rPr>
          <w:color w:val="6D6E71"/>
          <w:lang w:val="nl-NL"/>
        </w:rPr>
        <w:t>erbied</w:t>
      </w:r>
      <w:r w:rsidRPr="00CA22F4">
        <w:rPr>
          <w:color w:val="6D6E71"/>
          <w:spacing w:val="6"/>
          <w:lang w:val="nl-NL"/>
        </w:rPr>
        <w:t xml:space="preserve"> </w:t>
      </w:r>
      <w:r w:rsidRPr="00CA22F4">
        <w:rPr>
          <w:color w:val="6D6E71"/>
          <w:lang w:val="nl-NL"/>
        </w:rPr>
        <w:t>kinde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lang w:val="nl-NL"/>
        </w:rPr>
        <w:t>ni</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m</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lang w:val="nl-NL"/>
        </w:rPr>
        <w:t>ande</w:t>
      </w:r>
      <w:r w:rsidRPr="00CA22F4">
        <w:rPr>
          <w:color w:val="6D6E71"/>
          <w:spacing w:val="-3"/>
          <w:lang w:val="nl-NL"/>
        </w:rPr>
        <w:t>r</w:t>
      </w:r>
      <w:r w:rsidRPr="00CA22F4">
        <w:rPr>
          <w:color w:val="6D6E71"/>
          <w:lang w:val="nl-NL"/>
        </w:rPr>
        <w:t>en</w:t>
      </w:r>
      <w:r w:rsidRPr="00CA22F4">
        <w:rPr>
          <w:color w:val="6D6E71"/>
          <w:spacing w:val="6"/>
          <w:lang w:val="nl-NL"/>
        </w:rPr>
        <w:t xml:space="preserve"> </w:t>
      </w:r>
      <w:r w:rsidRPr="00CA22F4">
        <w:rPr>
          <w:color w:val="6D6E71"/>
          <w:spacing w:val="-3"/>
          <w:lang w:val="nl-NL"/>
        </w:rPr>
        <w:t>t</w:t>
      </w:r>
      <w:r w:rsidRPr="00CA22F4">
        <w:rPr>
          <w:color w:val="6D6E71"/>
          <w:lang w:val="nl-NL"/>
        </w:rPr>
        <w:t>e</w:t>
      </w:r>
      <w:r w:rsidRPr="00CA22F4">
        <w:rPr>
          <w:color w:val="6D6E71"/>
          <w:spacing w:val="6"/>
          <w:lang w:val="nl-NL"/>
        </w:rPr>
        <w:t xml:space="preserve"> </w:t>
      </w:r>
      <w:r w:rsidRPr="00CA22F4">
        <w:rPr>
          <w:color w:val="6D6E71"/>
          <w:lang w:val="nl-NL"/>
        </w:rPr>
        <w:t>p</w:t>
      </w:r>
      <w:r w:rsidRPr="00CA22F4">
        <w:rPr>
          <w:color w:val="6D6E71"/>
          <w:spacing w:val="-5"/>
          <w:lang w:val="nl-NL"/>
        </w:rPr>
        <w:t>r</w:t>
      </w:r>
      <w:r w:rsidRPr="00CA22F4">
        <w:rPr>
          <w:color w:val="6D6E71"/>
          <w:spacing w:val="-3"/>
          <w:lang w:val="nl-NL"/>
        </w:rPr>
        <w:t>at</w:t>
      </w:r>
      <w:r w:rsidRPr="00CA22F4">
        <w:rPr>
          <w:color w:val="6D6E71"/>
          <w:lang w:val="nl-NL"/>
        </w:rPr>
        <w:t>en</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6"/>
          <w:lang w:val="nl-NL"/>
        </w:rPr>
        <w:t xml:space="preserve"> </w:t>
      </w:r>
      <w:r w:rsidRPr="00CA22F4">
        <w:rPr>
          <w:color w:val="6D6E71"/>
          <w:spacing w:val="-3"/>
          <w:lang w:val="nl-NL"/>
        </w:rPr>
        <w:t>wa</w:t>
      </w:r>
      <w:r w:rsidRPr="00CA22F4">
        <w:rPr>
          <w:color w:val="6D6E71"/>
          <w:lang w:val="nl-NL"/>
        </w:rPr>
        <w:t>t</w:t>
      </w:r>
      <w:r w:rsidRPr="00CA22F4">
        <w:rPr>
          <w:color w:val="6D6E71"/>
          <w:spacing w:val="6"/>
          <w:lang w:val="nl-NL"/>
        </w:rPr>
        <w:t xml:space="preserve"> </w:t>
      </w:r>
      <w:r w:rsidRPr="00CA22F4">
        <w:rPr>
          <w:color w:val="6D6E71"/>
          <w:spacing w:val="-5"/>
          <w:lang w:val="nl-NL"/>
        </w:rPr>
        <w:t>z</w:t>
      </w:r>
      <w:r w:rsidRPr="00CA22F4">
        <w:rPr>
          <w:color w:val="6D6E71"/>
          <w:lang w:val="nl-NL"/>
        </w:rPr>
        <w:t>e</w:t>
      </w:r>
      <w:r w:rsidRPr="00CA22F4">
        <w:rPr>
          <w:color w:val="6D6E71"/>
          <w:spacing w:val="6"/>
          <w:lang w:val="nl-NL"/>
        </w:rPr>
        <w:t xml:space="preserve"> </w:t>
      </w:r>
      <w:r w:rsidRPr="00CA22F4">
        <w:rPr>
          <w:color w:val="6D6E71"/>
          <w:lang w:val="nl-NL"/>
        </w:rPr>
        <w:t>meema</w:t>
      </w:r>
      <w:r w:rsidRPr="00CA22F4">
        <w:rPr>
          <w:color w:val="6D6E71"/>
          <w:spacing w:val="-8"/>
          <w:lang w:val="nl-NL"/>
        </w:rPr>
        <w:t>k</w:t>
      </w:r>
      <w:r w:rsidRPr="00CA22F4">
        <w:rPr>
          <w:color w:val="6D6E71"/>
          <w:lang w:val="nl-NL"/>
        </w:rPr>
        <w:t>en.</w:t>
      </w:r>
      <w:r w:rsidRPr="00CA22F4">
        <w:rPr>
          <w:color w:val="6D6E71"/>
          <w:spacing w:val="6"/>
          <w:lang w:val="nl-NL"/>
        </w:rPr>
        <w:t xml:space="preserve"> </w:t>
      </w:r>
      <w:r w:rsidRPr="00CA22F4">
        <w:rPr>
          <w:color w:val="6D6E71"/>
          <w:lang w:val="nl-NL"/>
        </w:rPr>
        <w:t>Ook</w:t>
      </w:r>
      <w:r w:rsidRPr="00CA22F4">
        <w:rPr>
          <w:color w:val="6D6E71"/>
          <w:spacing w:val="6"/>
          <w:lang w:val="nl-NL"/>
        </w:rPr>
        <w:t xml:space="preserve"> </w:t>
      </w:r>
      <w:r w:rsidRPr="00CA22F4">
        <w:rPr>
          <w:color w:val="6D6E71"/>
          <w:lang w:val="nl-NL"/>
        </w:rPr>
        <w:t>al</w:t>
      </w:r>
      <w:r w:rsidRPr="00CA22F4">
        <w:rPr>
          <w:color w:val="6D6E71"/>
          <w:spacing w:val="6"/>
          <w:lang w:val="nl-NL"/>
        </w:rPr>
        <w:t xml:space="preserve"> </w:t>
      </w:r>
      <w:r w:rsidRPr="00CA22F4">
        <w:rPr>
          <w:color w:val="6D6E71"/>
          <w:spacing w:val="-5"/>
          <w:lang w:val="nl-NL"/>
        </w:rPr>
        <w:t>g</w:t>
      </w:r>
      <w:r w:rsidRPr="00CA22F4">
        <w:rPr>
          <w:color w:val="6D6E71"/>
          <w:lang w:val="nl-NL"/>
        </w:rPr>
        <w:t>a</w:t>
      </w:r>
      <w:r w:rsidRPr="00CA22F4">
        <w:rPr>
          <w:color w:val="6D6E71"/>
          <w:spacing w:val="-3"/>
          <w:lang w:val="nl-NL"/>
        </w:rPr>
        <w:t>a</w:t>
      </w:r>
      <w:r w:rsidRPr="00CA22F4">
        <w:rPr>
          <w:color w:val="6D6E71"/>
          <w:lang w:val="nl-NL"/>
        </w:rPr>
        <w:t>t</w:t>
      </w:r>
      <w:r w:rsidRPr="00CA22F4">
        <w:rPr>
          <w:color w:val="6D6E71"/>
          <w:spacing w:val="6"/>
          <w:lang w:val="nl-NL"/>
        </w:rPr>
        <w:t xml:space="preserve"> </w:t>
      </w:r>
      <w:r w:rsidRPr="00CA22F4">
        <w:rPr>
          <w:color w:val="6D6E71"/>
          <w:lang w:val="nl-NL"/>
        </w:rPr>
        <w:t>h</w:t>
      </w:r>
      <w:r w:rsidRPr="00CA22F4">
        <w:rPr>
          <w:color w:val="6D6E71"/>
          <w:spacing w:val="-2"/>
          <w:lang w:val="nl-NL"/>
        </w:rPr>
        <w:t>e</w:t>
      </w:r>
      <w:r w:rsidRPr="00CA22F4">
        <w:rPr>
          <w:color w:val="6D6E71"/>
          <w:lang w:val="nl-NL"/>
        </w:rPr>
        <w:t>t</w:t>
      </w:r>
      <w:r w:rsidRPr="00CA22F4">
        <w:rPr>
          <w:color w:val="6D6E71"/>
          <w:spacing w:val="6"/>
          <w:lang w:val="nl-NL"/>
        </w:rPr>
        <w:t xml:space="preserve"> </w:t>
      </w:r>
      <w:r w:rsidRPr="00CA22F4">
        <w:rPr>
          <w:color w:val="6D6E71"/>
          <w:spacing w:val="-1"/>
          <w:lang w:val="nl-NL"/>
        </w:rPr>
        <w:t>o</w:t>
      </w:r>
      <w:r w:rsidRPr="00CA22F4">
        <w:rPr>
          <w:color w:val="6D6E71"/>
          <w:spacing w:val="-3"/>
          <w:lang w:val="nl-NL"/>
        </w:rPr>
        <w:t>v</w:t>
      </w:r>
      <w:r w:rsidRPr="00CA22F4">
        <w:rPr>
          <w:color w:val="6D6E71"/>
          <w:lang w:val="nl-NL"/>
        </w:rPr>
        <w:t>er</w:t>
      </w:r>
      <w:r w:rsidRPr="00CA22F4">
        <w:rPr>
          <w:color w:val="6D6E71"/>
          <w:spacing w:val="6"/>
          <w:lang w:val="nl-NL"/>
        </w:rPr>
        <w:t xml:space="preserve"> </w:t>
      </w:r>
      <w:r w:rsidRPr="00CA22F4">
        <w:rPr>
          <w:color w:val="6D6E71"/>
          <w:spacing w:val="-2"/>
          <w:lang w:val="nl-NL"/>
        </w:rPr>
        <w:t>g</w:t>
      </w:r>
      <w:r w:rsidRPr="00CA22F4">
        <w:rPr>
          <w:color w:val="6D6E71"/>
          <w:spacing w:val="-3"/>
          <w:lang w:val="nl-NL"/>
        </w:rPr>
        <w:t>e</w:t>
      </w:r>
      <w:r w:rsidRPr="00CA22F4">
        <w:rPr>
          <w:color w:val="6D6E71"/>
          <w:lang w:val="nl-NL"/>
        </w:rPr>
        <w:t>zin</w:t>
      </w:r>
      <w:r w:rsidRPr="00CA22F4">
        <w:rPr>
          <w:color w:val="6D6E71"/>
          <w:spacing w:val="-2"/>
          <w:lang w:val="nl-NL"/>
        </w:rPr>
        <w:t>s</w:t>
      </w:r>
      <w:r w:rsidRPr="00CA22F4">
        <w:rPr>
          <w:color w:val="6D6E71"/>
          <w:spacing w:val="-4"/>
          <w:lang w:val="nl-NL"/>
        </w:rPr>
        <w:t>z</w:t>
      </w:r>
      <w:r w:rsidRPr="00CA22F4">
        <w:rPr>
          <w:color w:val="6D6E71"/>
          <w:lang w:val="nl-NL"/>
        </w:rPr>
        <w:t>a</w:t>
      </w:r>
      <w:r w:rsidRPr="00CA22F4">
        <w:rPr>
          <w:color w:val="6D6E71"/>
          <w:spacing w:val="-8"/>
          <w:lang w:val="nl-NL"/>
        </w:rPr>
        <w:t>k</w:t>
      </w:r>
      <w:r w:rsidRPr="00CA22F4">
        <w:rPr>
          <w:color w:val="6D6E71"/>
          <w:lang w:val="nl-NL"/>
        </w:rPr>
        <w:t>en,</w:t>
      </w:r>
    </w:p>
    <w:p w14:paraId="0C2A10DA" w14:textId="77777777" w:rsidR="00624579" w:rsidRPr="00CA22F4" w:rsidRDefault="00CA22F4">
      <w:pPr>
        <w:pStyle w:val="Plattetekst"/>
        <w:spacing w:line="264" w:lineRule="exact"/>
        <w:ind w:left="1493"/>
        <w:rPr>
          <w:lang w:val="nl-NL"/>
        </w:rPr>
      </w:pPr>
      <w:r w:rsidRPr="00CA22F4">
        <w:rPr>
          <w:color w:val="6D6E71"/>
          <w:lang w:val="nl-NL"/>
        </w:rPr>
        <w:t>h</w:t>
      </w:r>
      <w:r w:rsidRPr="00CA22F4">
        <w:rPr>
          <w:color w:val="6D6E71"/>
          <w:spacing w:val="-2"/>
          <w:lang w:val="nl-NL"/>
        </w:rPr>
        <w:t>e</w:t>
      </w:r>
      <w:r w:rsidRPr="00CA22F4">
        <w:rPr>
          <w:color w:val="6D6E71"/>
          <w:lang w:val="nl-NL"/>
        </w:rPr>
        <w:t>t is belangrijk d</w:t>
      </w:r>
      <w:r w:rsidRPr="00CA22F4">
        <w:rPr>
          <w:color w:val="6D6E71"/>
          <w:spacing w:val="-2"/>
          <w:lang w:val="nl-NL"/>
        </w:rPr>
        <w:t>a</w:t>
      </w:r>
      <w:r w:rsidRPr="00CA22F4">
        <w:rPr>
          <w:color w:val="6D6E71"/>
          <w:lang w:val="nl-NL"/>
        </w:rPr>
        <w:t>t een kind zich ook bui</w:t>
      </w:r>
      <w:r w:rsidRPr="00CA22F4">
        <w:rPr>
          <w:color w:val="6D6E71"/>
          <w:spacing w:val="-2"/>
          <w:lang w:val="nl-NL"/>
        </w:rPr>
        <w:t>t</w:t>
      </w:r>
      <w:r w:rsidRPr="00CA22F4">
        <w:rPr>
          <w:color w:val="6D6E71"/>
          <w:lang w:val="nl-NL"/>
        </w:rPr>
        <w:t>en h</w:t>
      </w:r>
      <w:r w:rsidRPr="00CA22F4">
        <w:rPr>
          <w:color w:val="6D6E71"/>
          <w:spacing w:val="-2"/>
          <w:lang w:val="nl-NL"/>
        </w:rPr>
        <w:t>e</w:t>
      </w:r>
      <w:r w:rsidRPr="00CA22F4">
        <w:rPr>
          <w:color w:val="6D6E71"/>
          <w:lang w:val="nl-NL"/>
        </w:rPr>
        <w:t xml:space="preserve">t </w:t>
      </w:r>
      <w:r w:rsidRPr="00CA22F4">
        <w:rPr>
          <w:color w:val="6D6E71"/>
          <w:spacing w:val="-2"/>
          <w:lang w:val="nl-NL"/>
        </w:rPr>
        <w:t>g</w:t>
      </w:r>
      <w:r w:rsidRPr="00CA22F4">
        <w:rPr>
          <w:color w:val="6D6E71"/>
          <w:spacing w:val="-3"/>
          <w:lang w:val="nl-NL"/>
        </w:rPr>
        <w:t>e</w:t>
      </w:r>
      <w:r w:rsidRPr="00CA22F4">
        <w:rPr>
          <w:color w:val="6D6E71"/>
          <w:lang w:val="nl-NL"/>
        </w:rPr>
        <w:t xml:space="preserve">zin </w:t>
      </w:r>
      <w:r w:rsidRPr="00CA22F4">
        <w:rPr>
          <w:color w:val="6D6E71"/>
          <w:spacing w:val="-4"/>
          <w:lang w:val="nl-NL"/>
        </w:rPr>
        <w:t>k</w:t>
      </w:r>
      <w:r w:rsidRPr="00CA22F4">
        <w:rPr>
          <w:color w:val="6D6E71"/>
          <w:lang w:val="nl-NL"/>
        </w:rPr>
        <w:t>an ui</w:t>
      </w:r>
      <w:r w:rsidRPr="00CA22F4">
        <w:rPr>
          <w:color w:val="6D6E71"/>
          <w:spacing w:val="-3"/>
          <w:lang w:val="nl-NL"/>
        </w:rPr>
        <w:t>t</w:t>
      </w:r>
      <w:r w:rsidRPr="00CA22F4">
        <w:rPr>
          <w:color w:val="6D6E71"/>
          <w:lang w:val="nl-NL"/>
        </w:rPr>
        <w:t>en.</w:t>
      </w:r>
    </w:p>
    <w:p w14:paraId="44D52A40" w14:textId="77777777" w:rsidR="00624579" w:rsidRPr="00CA22F4" w:rsidRDefault="00624579">
      <w:pPr>
        <w:spacing w:line="264" w:lineRule="exact"/>
        <w:rPr>
          <w:lang w:val="nl-NL"/>
        </w:rPr>
        <w:sectPr w:rsidR="00624579" w:rsidRPr="00CA22F4">
          <w:pgSz w:w="11906" w:h="16840"/>
          <w:pgMar w:top="920" w:right="0" w:bottom="500" w:left="0" w:header="0" w:footer="316" w:gutter="0"/>
          <w:cols w:space="708"/>
        </w:sectPr>
      </w:pPr>
    </w:p>
    <w:p w14:paraId="40C2B5C9" w14:textId="77777777" w:rsidR="00624579" w:rsidRPr="00CA22F4" w:rsidRDefault="00624579">
      <w:pPr>
        <w:spacing w:before="5" w:line="120" w:lineRule="exact"/>
        <w:rPr>
          <w:sz w:val="12"/>
          <w:szCs w:val="12"/>
          <w:lang w:val="nl-NL"/>
        </w:rPr>
      </w:pPr>
    </w:p>
    <w:p w14:paraId="08C4C660" w14:textId="77777777" w:rsidR="00624579" w:rsidRPr="00CA22F4" w:rsidRDefault="00CA22F4">
      <w:pPr>
        <w:pStyle w:val="Kop1"/>
        <w:rPr>
          <w:rFonts w:cs="Calibri"/>
          <w:b w:val="0"/>
          <w:bCs w:val="0"/>
          <w:lang w:val="nl-NL"/>
        </w:rPr>
      </w:pP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4"/>
          <w:lang w:val="nl-NL"/>
        </w:rPr>
        <w:t xml:space="preserve"> </w:t>
      </w:r>
      <w:r w:rsidRPr="00CA22F4">
        <w:rPr>
          <w:rFonts w:cs="Calibri"/>
          <w:color w:val="D7DF23"/>
          <w:lang w:val="nl-NL"/>
        </w:rPr>
        <w:t>12</w:t>
      </w:r>
    </w:p>
    <w:p w14:paraId="7FFB08FE" w14:textId="77777777" w:rsidR="00624579" w:rsidRPr="00CA22F4" w:rsidRDefault="00CA22F4">
      <w:pPr>
        <w:pStyle w:val="Kop2"/>
        <w:spacing w:line="304" w:lineRule="exact"/>
        <w:rPr>
          <w:b w:val="0"/>
          <w:bCs w:val="0"/>
          <w:lang w:val="nl-NL"/>
        </w:rPr>
      </w:pPr>
      <w:r w:rsidRPr="00CA22F4">
        <w:rPr>
          <w:color w:val="6D6E71"/>
          <w:spacing w:val="-5"/>
          <w:lang w:val="nl-NL"/>
        </w:rPr>
        <w:t>R</w:t>
      </w:r>
      <w:r w:rsidRPr="00CA22F4">
        <w:rPr>
          <w:color w:val="6D6E71"/>
          <w:lang w:val="nl-NL"/>
        </w:rPr>
        <w:t>egi</w:t>
      </w:r>
      <w:r w:rsidRPr="00CA22F4">
        <w:rPr>
          <w:color w:val="6D6E71"/>
          <w:spacing w:val="-4"/>
          <w:lang w:val="nl-NL"/>
        </w:rPr>
        <w:t>s</w:t>
      </w:r>
      <w:r w:rsidRPr="00CA22F4">
        <w:rPr>
          <w:color w:val="6D6E71"/>
          <w:lang w:val="nl-NL"/>
        </w:rPr>
        <w:t>t</w:t>
      </w:r>
      <w:r w:rsidRPr="00CA22F4">
        <w:rPr>
          <w:color w:val="6D6E71"/>
          <w:spacing w:val="-7"/>
          <w:lang w:val="nl-NL"/>
        </w:rPr>
        <w:t>r</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5"/>
          <w:lang w:val="nl-NL"/>
        </w:rPr>
        <w:t>f</w:t>
      </w:r>
      <w:r w:rsidRPr="00CA22F4">
        <w:rPr>
          <w:color w:val="6D6E71"/>
          <w:lang w:val="nl-NL"/>
        </w:rPr>
        <w:t>ormulier</w:t>
      </w:r>
      <w:r w:rsidRPr="00CA22F4">
        <w:rPr>
          <w:color w:val="6D6E71"/>
          <w:spacing w:val="-2"/>
          <w:lang w:val="nl-NL"/>
        </w:rPr>
        <w:t xml:space="preserve"> </w:t>
      </w:r>
      <w:r w:rsidRPr="00CA22F4">
        <w:rPr>
          <w:color w:val="6D6E71"/>
          <w:lang w:val="nl-NL"/>
        </w:rPr>
        <w:t>ag</w:t>
      </w:r>
      <w:r w:rsidRPr="00CA22F4">
        <w:rPr>
          <w:color w:val="6D6E71"/>
          <w:spacing w:val="-3"/>
          <w:lang w:val="nl-NL"/>
        </w:rPr>
        <w:t>r</w:t>
      </w:r>
      <w:r w:rsidRPr="00CA22F4">
        <w:rPr>
          <w:color w:val="6D6E71"/>
          <w:lang w:val="nl-NL"/>
        </w:rPr>
        <w:t>essie</w:t>
      </w:r>
      <w:r w:rsidRPr="00CA22F4">
        <w:rPr>
          <w:color w:val="6D6E71"/>
          <w:spacing w:val="-1"/>
          <w:lang w:val="nl-NL"/>
        </w:rPr>
        <w:t xml:space="preserve"> </w:t>
      </w:r>
      <w:r w:rsidRPr="00CA22F4">
        <w:rPr>
          <w:color w:val="6D6E71"/>
          <w:lang w:val="nl-NL"/>
        </w:rPr>
        <w:t>en</w:t>
      </w:r>
      <w:r w:rsidRPr="00CA22F4">
        <w:rPr>
          <w:color w:val="6D6E71"/>
          <w:spacing w:val="-1"/>
          <w:lang w:val="nl-NL"/>
        </w:rPr>
        <w:t xml:space="preserve"> </w:t>
      </w:r>
      <w:r w:rsidRPr="00CA22F4">
        <w:rPr>
          <w:color w:val="6D6E71"/>
          <w:spacing w:val="-3"/>
          <w:lang w:val="nl-NL"/>
        </w:rPr>
        <w:t>g</w:t>
      </w:r>
      <w:r w:rsidRPr="00CA22F4">
        <w:rPr>
          <w:color w:val="6D6E71"/>
          <w:spacing w:val="-2"/>
          <w:lang w:val="nl-NL"/>
        </w:rPr>
        <w:t>e</w:t>
      </w:r>
      <w:r w:rsidRPr="00CA22F4">
        <w:rPr>
          <w:color w:val="6D6E71"/>
          <w:spacing w:val="-3"/>
          <w:lang w:val="nl-NL"/>
        </w:rPr>
        <w:t>w</w:t>
      </w:r>
      <w:r w:rsidRPr="00CA22F4">
        <w:rPr>
          <w:color w:val="6D6E71"/>
          <w:lang w:val="nl-NL"/>
        </w:rPr>
        <w:t>eld</w:t>
      </w:r>
    </w:p>
    <w:p w14:paraId="5C94FA59" w14:textId="77777777" w:rsidR="00624579" w:rsidRPr="00CA22F4" w:rsidRDefault="00624579">
      <w:pPr>
        <w:spacing w:before="3" w:line="240" w:lineRule="exact"/>
        <w:rPr>
          <w:sz w:val="24"/>
          <w:szCs w:val="24"/>
          <w:lang w:val="nl-NL"/>
        </w:rPr>
      </w:pPr>
    </w:p>
    <w:p w14:paraId="5A550EC2" w14:textId="77777777" w:rsidR="00624579" w:rsidRPr="00CA22F4" w:rsidRDefault="00CA22F4">
      <w:pPr>
        <w:pStyle w:val="Plattetekst"/>
        <w:rPr>
          <w:lang w:val="nl-NL"/>
        </w:rPr>
      </w:pPr>
      <w:r w:rsidRPr="00CA22F4">
        <w:rPr>
          <w:color w:val="6D6E71"/>
          <w:spacing w:val="-4"/>
          <w:lang w:val="nl-NL"/>
        </w:rPr>
        <w:t>R</w:t>
      </w:r>
      <w:r w:rsidRPr="00CA22F4">
        <w:rPr>
          <w:color w:val="6D6E71"/>
          <w:lang w:val="nl-NL"/>
        </w:rPr>
        <w:t>egi</w:t>
      </w:r>
      <w:r w:rsidRPr="00CA22F4">
        <w:rPr>
          <w:color w:val="6D6E71"/>
          <w:spacing w:val="-3"/>
          <w:lang w:val="nl-NL"/>
        </w:rPr>
        <w:t>s</w:t>
      </w:r>
      <w:r w:rsidRPr="00CA22F4">
        <w:rPr>
          <w:color w:val="6D6E71"/>
          <w:lang w:val="nl-NL"/>
        </w:rPr>
        <w:t>t</w:t>
      </w:r>
      <w:r w:rsidRPr="00CA22F4">
        <w:rPr>
          <w:color w:val="6D6E71"/>
          <w:spacing w:val="-5"/>
          <w:lang w:val="nl-NL"/>
        </w:rPr>
        <w:t>r</w:t>
      </w:r>
      <w:r w:rsidRPr="00CA22F4">
        <w:rPr>
          <w:color w:val="6D6E71"/>
          <w:spacing w:val="-3"/>
          <w:lang w:val="nl-NL"/>
        </w:rPr>
        <w:t>a</w:t>
      </w:r>
      <w:r w:rsidRPr="00CA22F4">
        <w:rPr>
          <w:color w:val="6D6E71"/>
          <w:lang w:val="nl-NL"/>
        </w:rPr>
        <w:t>ti</w:t>
      </w:r>
      <w:r w:rsidRPr="00CA22F4">
        <w:rPr>
          <w:color w:val="6D6E71"/>
          <w:spacing w:val="-2"/>
          <w:lang w:val="nl-NL"/>
        </w:rPr>
        <w:t>e</w:t>
      </w:r>
      <w:r w:rsidRPr="00CA22F4">
        <w:rPr>
          <w:color w:val="6D6E71"/>
          <w:spacing w:val="-5"/>
          <w:lang w:val="nl-NL"/>
        </w:rPr>
        <w:t>f</w:t>
      </w:r>
      <w:r w:rsidRPr="00CA22F4">
        <w:rPr>
          <w:color w:val="6D6E71"/>
          <w:lang w:val="nl-NL"/>
        </w:rPr>
        <w:t>ormulier</w:t>
      </w:r>
      <w:r w:rsidRPr="00CA22F4">
        <w:rPr>
          <w:color w:val="6D6E71"/>
          <w:spacing w:val="-1"/>
          <w:lang w:val="nl-NL"/>
        </w:rPr>
        <w:t xml:space="preserve"> </w:t>
      </w:r>
      <w:r w:rsidRPr="00CA22F4">
        <w:rPr>
          <w:color w:val="6D6E71"/>
          <w:lang w:val="nl-NL"/>
        </w:rPr>
        <w:t>ag</w:t>
      </w:r>
      <w:r w:rsidRPr="00CA22F4">
        <w:rPr>
          <w:color w:val="6D6E71"/>
          <w:spacing w:val="-3"/>
          <w:lang w:val="nl-NL"/>
        </w:rPr>
        <w:t>r</w:t>
      </w:r>
      <w:r w:rsidRPr="00CA22F4">
        <w:rPr>
          <w:color w:val="6D6E71"/>
          <w:lang w:val="nl-NL"/>
        </w:rPr>
        <w:t>essie en</w:t>
      </w:r>
      <w:r w:rsidRPr="00CA22F4">
        <w:rPr>
          <w:color w:val="6D6E71"/>
          <w:spacing w:val="-1"/>
          <w:lang w:val="nl-NL"/>
        </w:rPr>
        <w:t xml:space="preserve"> </w:t>
      </w:r>
      <w:r w:rsidRPr="00CA22F4">
        <w:rPr>
          <w:color w:val="6D6E71"/>
          <w:spacing w:val="-2"/>
          <w:lang w:val="nl-NL"/>
        </w:rPr>
        <w:t>gew</w:t>
      </w:r>
      <w:r w:rsidRPr="00CA22F4">
        <w:rPr>
          <w:color w:val="6D6E71"/>
          <w:lang w:val="nl-NL"/>
        </w:rPr>
        <w:t xml:space="preserve">eld </w:t>
      </w:r>
      <w:r w:rsidRPr="00CA22F4">
        <w:rPr>
          <w:color w:val="6D6E71"/>
          <w:spacing w:val="-2"/>
          <w:lang w:val="nl-NL"/>
        </w:rPr>
        <w:t>v</w:t>
      </w:r>
      <w:r w:rsidRPr="00CA22F4">
        <w:rPr>
          <w:color w:val="6D6E71"/>
          <w:lang w:val="nl-NL"/>
        </w:rPr>
        <w:t>oor i</w:t>
      </w:r>
      <w:r w:rsidRPr="00CA22F4">
        <w:rPr>
          <w:color w:val="6D6E71"/>
          <w:spacing w:val="-2"/>
          <w:lang w:val="nl-NL"/>
        </w:rPr>
        <w:t>n</w:t>
      </w:r>
      <w:r w:rsidRPr="00CA22F4">
        <w:rPr>
          <w:color w:val="6D6E71"/>
          <w:spacing w:val="-3"/>
          <w:lang w:val="nl-NL"/>
        </w:rPr>
        <w:t>t</w:t>
      </w:r>
      <w:r w:rsidRPr="00CA22F4">
        <w:rPr>
          <w:color w:val="6D6E71"/>
          <w:lang w:val="nl-NL"/>
        </w:rPr>
        <w:t>ern</w:t>
      </w:r>
      <w:r w:rsidRPr="00CA22F4">
        <w:rPr>
          <w:color w:val="6D6E71"/>
          <w:spacing w:val="-1"/>
          <w:lang w:val="nl-NL"/>
        </w:rPr>
        <w:t xml:space="preserve"> </w:t>
      </w:r>
      <w:r w:rsidRPr="00CA22F4">
        <w:rPr>
          <w:color w:val="6D6E71"/>
          <w:spacing w:val="-2"/>
          <w:lang w:val="nl-NL"/>
        </w:rPr>
        <w:t>g</w:t>
      </w:r>
      <w:r w:rsidRPr="00CA22F4">
        <w:rPr>
          <w:color w:val="6D6E71"/>
          <w:lang w:val="nl-NL"/>
        </w:rPr>
        <w:t>ebruik</w:t>
      </w:r>
    </w:p>
    <w:p w14:paraId="0C240DEF" w14:textId="77777777" w:rsidR="00624579" w:rsidRPr="00CA22F4" w:rsidRDefault="00624579">
      <w:pPr>
        <w:spacing w:before="19" w:line="240" w:lineRule="exact"/>
        <w:rPr>
          <w:sz w:val="24"/>
          <w:szCs w:val="24"/>
          <w:lang w:val="nl-NL"/>
        </w:rPr>
      </w:pPr>
    </w:p>
    <w:p w14:paraId="5E373B0D" w14:textId="77777777" w:rsidR="00624579" w:rsidRPr="00CA22F4" w:rsidRDefault="00D119BF">
      <w:pPr>
        <w:pStyle w:val="Plattetekst"/>
        <w:rPr>
          <w:lang w:val="nl-NL"/>
        </w:rPr>
      </w:pPr>
      <w:r>
        <w:rPr>
          <w:noProof/>
          <w:lang w:val="nl-NL" w:eastAsia="nl-NL"/>
        </w:rPr>
        <mc:AlternateContent>
          <mc:Choice Requires="wpg">
            <w:drawing>
              <wp:anchor distT="0" distB="0" distL="114300" distR="114300" simplePos="0" relativeHeight="251654144" behindDoc="1" locked="0" layoutInCell="1" allowOverlap="1" wp14:anchorId="05BC7890" wp14:editId="2A69E3D6">
                <wp:simplePos x="0" y="0"/>
                <wp:positionH relativeFrom="page">
                  <wp:posOffset>718185</wp:posOffset>
                </wp:positionH>
                <wp:positionV relativeFrom="paragraph">
                  <wp:posOffset>351155</wp:posOffset>
                </wp:positionV>
                <wp:extent cx="6114415" cy="7941310"/>
                <wp:effectExtent l="3810" t="8255" r="6350" b="3810"/>
                <wp:wrapNone/>
                <wp:docPr id="36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7941310"/>
                          <a:chOff x="1131" y="553"/>
                          <a:chExt cx="9629" cy="12506"/>
                        </a:xfrm>
                      </wpg:grpSpPr>
                      <wpg:grpSp>
                        <wpg:cNvPr id="368" name="Group 80"/>
                        <wpg:cNvGrpSpPr>
                          <a:grpSpLocks/>
                        </wpg:cNvGrpSpPr>
                        <wpg:grpSpPr bwMode="auto">
                          <a:xfrm>
                            <a:off x="1134" y="556"/>
                            <a:ext cx="9623" cy="2"/>
                            <a:chOff x="1134" y="556"/>
                            <a:chExt cx="9623" cy="2"/>
                          </a:xfrm>
                        </wpg:grpSpPr>
                        <wps:wsp>
                          <wps:cNvPr id="369" name="Freeform 81"/>
                          <wps:cNvSpPr>
                            <a:spLocks/>
                          </wps:cNvSpPr>
                          <wps:spPr bwMode="auto">
                            <a:xfrm>
                              <a:off x="1134" y="556"/>
                              <a:ext cx="9623" cy="2"/>
                            </a:xfrm>
                            <a:custGeom>
                              <a:avLst/>
                              <a:gdLst>
                                <a:gd name="T0" fmla="+- 0 1134 1134"/>
                                <a:gd name="T1" fmla="*/ T0 w 9623"/>
                                <a:gd name="T2" fmla="+- 0 10757 1134"/>
                                <a:gd name="T3" fmla="*/ T2 w 9623"/>
                              </a:gdLst>
                              <a:ahLst/>
                              <a:cxnLst>
                                <a:cxn ang="0">
                                  <a:pos x="T1" y="0"/>
                                </a:cxn>
                                <a:cxn ang="0">
                                  <a:pos x="T3" y="0"/>
                                </a:cxn>
                              </a:cxnLst>
                              <a:rect l="0" t="0" r="r" b="b"/>
                              <a:pathLst>
                                <a:path w="9623">
                                  <a:moveTo>
                                    <a:pt x="0" y="0"/>
                                  </a:moveTo>
                                  <a:lnTo>
                                    <a:pt x="9623" y="0"/>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78"/>
                        <wpg:cNvGrpSpPr>
                          <a:grpSpLocks/>
                        </wpg:cNvGrpSpPr>
                        <wpg:grpSpPr bwMode="auto">
                          <a:xfrm>
                            <a:off x="1137" y="559"/>
                            <a:ext cx="2" cy="12497"/>
                            <a:chOff x="1137" y="559"/>
                            <a:chExt cx="2" cy="12497"/>
                          </a:xfrm>
                        </wpg:grpSpPr>
                        <wps:wsp>
                          <wps:cNvPr id="371" name="Freeform 79"/>
                          <wps:cNvSpPr>
                            <a:spLocks/>
                          </wps:cNvSpPr>
                          <wps:spPr bwMode="auto">
                            <a:xfrm>
                              <a:off x="1137" y="559"/>
                              <a:ext cx="2" cy="12497"/>
                            </a:xfrm>
                            <a:custGeom>
                              <a:avLst/>
                              <a:gdLst>
                                <a:gd name="T0" fmla="+- 0 559 559"/>
                                <a:gd name="T1" fmla="*/ 559 h 12497"/>
                                <a:gd name="T2" fmla="+- 0 13056 559"/>
                                <a:gd name="T3" fmla="*/ 13056 h 12497"/>
                              </a:gdLst>
                              <a:ahLst/>
                              <a:cxnLst>
                                <a:cxn ang="0">
                                  <a:pos x="0" y="T1"/>
                                </a:cxn>
                                <a:cxn ang="0">
                                  <a:pos x="0" y="T3"/>
                                </a:cxn>
                              </a:cxnLst>
                              <a:rect l="0" t="0" r="r" b="b"/>
                              <a:pathLst>
                                <a:path h="12497">
                                  <a:moveTo>
                                    <a:pt x="0" y="0"/>
                                  </a:moveTo>
                                  <a:lnTo>
                                    <a:pt x="0" y="12497"/>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76"/>
                        <wpg:cNvGrpSpPr>
                          <a:grpSpLocks/>
                        </wpg:cNvGrpSpPr>
                        <wpg:grpSpPr bwMode="auto">
                          <a:xfrm>
                            <a:off x="10754" y="559"/>
                            <a:ext cx="2" cy="12497"/>
                            <a:chOff x="10754" y="559"/>
                            <a:chExt cx="2" cy="12497"/>
                          </a:xfrm>
                        </wpg:grpSpPr>
                        <wps:wsp>
                          <wps:cNvPr id="373" name="Freeform 77"/>
                          <wps:cNvSpPr>
                            <a:spLocks/>
                          </wps:cNvSpPr>
                          <wps:spPr bwMode="auto">
                            <a:xfrm>
                              <a:off x="10754" y="559"/>
                              <a:ext cx="2" cy="12497"/>
                            </a:xfrm>
                            <a:custGeom>
                              <a:avLst/>
                              <a:gdLst>
                                <a:gd name="T0" fmla="+- 0 559 559"/>
                                <a:gd name="T1" fmla="*/ 559 h 12497"/>
                                <a:gd name="T2" fmla="+- 0 13056 559"/>
                                <a:gd name="T3" fmla="*/ 13056 h 12497"/>
                              </a:gdLst>
                              <a:ahLst/>
                              <a:cxnLst>
                                <a:cxn ang="0">
                                  <a:pos x="0" y="T1"/>
                                </a:cxn>
                                <a:cxn ang="0">
                                  <a:pos x="0" y="T3"/>
                                </a:cxn>
                              </a:cxnLst>
                              <a:rect l="0" t="0" r="r" b="b"/>
                              <a:pathLst>
                                <a:path h="12497">
                                  <a:moveTo>
                                    <a:pt x="0" y="0"/>
                                  </a:moveTo>
                                  <a:lnTo>
                                    <a:pt x="0" y="12497"/>
                                  </a:lnTo>
                                </a:path>
                              </a:pathLst>
                            </a:custGeom>
                            <a:noFill/>
                            <a:ln w="359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FD2FCA" id="Group 75" o:spid="_x0000_s1026" style="position:absolute;margin-left:56.55pt;margin-top:27.65pt;width:481.45pt;height:625.3pt;z-index:-251662336;mso-position-horizontal-relative:page" coordorigin="1131,553" coordsize="9629,1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">
                <v:group id="Group 80" o:spid="_x0000_s1027" style="position:absolute;left:1134;top:556;width:9623;height:2" coordorigin="1134,556" coordsize="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81" o:spid="_x0000_s1028" style="position:absolute;left:1134;top:556;width:9623;height:2;visibility:visible;mso-wrap-style:square;v-text-anchor:top" coordsize="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" path="m,l9623,e" filled="f" strokecolor="#6d6e71" strokeweight=".09983mm">
                    <v:path arrowok="t" o:connecttype="custom" o:connectlocs="0,0;9623,0" o:connectangles="0,0"/>
                  </v:shape>
                </v:group>
                <v:group id="Group 78" o:spid="_x0000_s1029" style="position:absolute;left:1137;top:559;width:2;height:12497" coordorigin="1137,559" coordsize="2,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79" o:spid="_x0000_s1030" style="position:absolute;left:1137;top:559;width:2;height:12497;visibility:visible;mso-wrap-style:square;v-text-anchor:top" coordsize="2,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" path="m,l,12497e" filled="f" strokecolor="#6d6e71" strokeweight=".09983mm">
                    <v:path arrowok="t" o:connecttype="custom" o:connectlocs="0,559;0,13056" o:connectangles="0,0"/>
                  </v:shape>
                </v:group>
                <v:group id="Group 76" o:spid="_x0000_s1031" style="position:absolute;left:10754;top:559;width:2;height:12497" coordorigin="10754,559" coordsize="2,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77" o:spid="_x0000_s1032" style="position:absolute;left:10754;top:559;width:2;height:12497;visibility:visible;mso-wrap-style:square;v-text-anchor:top" coordsize="2,1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" path="m,l,12497e" filled="f" strokecolor="#6d6e71" strokeweight=".09994mm">
                    <v:path arrowok="t" o:connecttype="custom" o:connectlocs="0,559;0,13056" o:connectangles="0,0"/>
                  </v:shape>
                </v:group>
                <w10:wrap anchorx="page"/>
              </v:group>
            </w:pict>
          </mc:Fallback>
        </mc:AlternateContent>
      </w:r>
      <w:r w:rsidR="00CA22F4" w:rsidRPr="00CA22F4">
        <w:rPr>
          <w:color w:val="6D6E71"/>
          <w:lang w:val="nl-NL"/>
        </w:rPr>
        <w:t>Ge</w:t>
      </w:r>
      <w:r w:rsidR="00CA22F4" w:rsidRPr="00CA22F4">
        <w:rPr>
          <w:color w:val="6D6E71"/>
          <w:spacing w:val="-3"/>
          <w:lang w:val="nl-NL"/>
        </w:rPr>
        <w:t>g</w:t>
      </w:r>
      <w:r w:rsidR="00CA22F4" w:rsidRPr="00CA22F4">
        <w:rPr>
          <w:color w:val="6D6E71"/>
          <w:spacing w:val="-2"/>
          <w:lang w:val="nl-NL"/>
        </w:rPr>
        <w:t>e</w:t>
      </w:r>
      <w:r w:rsidR="00CA22F4" w:rsidRPr="00CA22F4">
        <w:rPr>
          <w:color w:val="6D6E71"/>
          <w:spacing w:val="-3"/>
          <w:lang w:val="nl-NL"/>
        </w:rPr>
        <w:t>v</w:t>
      </w:r>
      <w:r w:rsidR="00CA22F4" w:rsidRPr="00CA22F4">
        <w:rPr>
          <w:color w:val="6D6E71"/>
          <w:lang w:val="nl-NL"/>
        </w:rPr>
        <w:t>ens</w:t>
      </w:r>
      <w:r w:rsidR="00CA22F4" w:rsidRPr="00CA22F4">
        <w:rPr>
          <w:color w:val="6D6E71"/>
          <w:spacing w:val="-1"/>
          <w:lang w:val="nl-NL"/>
        </w:rPr>
        <w:t xml:space="preserve"> </w:t>
      </w:r>
      <w:r w:rsidR="00CA22F4" w:rsidRPr="00CA22F4">
        <w:rPr>
          <w:color w:val="6D6E71"/>
          <w:spacing w:val="-3"/>
          <w:lang w:val="nl-NL"/>
        </w:rPr>
        <w:t>t</w:t>
      </w:r>
      <w:r w:rsidR="00CA22F4" w:rsidRPr="00CA22F4">
        <w:rPr>
          <w:color w:val="6D6E71"/>
          <w:lang w:val="nl-NL"/>
        </w:rPr>
        <w:t>en</w:t>
      </w:r>
      <w:r w:rsidR="00CA22F4" w:rsidRPr="00CA22F4">
        <w:rPr>
          <w:color w:val="6D6E71"/>
          <w:spacing w:val="-1"/>
          <w:lang w:val="nl-NL"/>
        </w:rPr>
        <w:t xml:space="preserve"> </w:t>
      </w:r>
      <w:r w:rsidR="00CA22F4" w:rsidRPr="00CA22F4">
        <w:rPr>
          <w:color w:val="6D6E71"/>
          <w:lang w:val="nl-NL"/>
        </w:rPr>
        <w:t>beho</w:t>
      </w:r>
      <w:r w:rsidR="00CA22F4" w:rsidRPr="00CA22F4">
        <w:rPr>
          <w:color w:val="6D6E71"/>
          <w:spacing w:val="-1"/>
          <w:lang w:val="nl-NL"/>
        </w:rPr>
        <w:t>e</w:t>
      </w:r>
      <w:r w:rsidR="00CA22F4" w:rsidRPr="00CA22F4">
        <w:rPr>
          <w:color w:val="6D6E71"/>
          <w:spacing w:val="-3"/>
          <w:lang w:val="nl-NL"/>
        </w:rPr>
        <w:t>v</w:t>
      </w:r>
      <w:r w:rsidR="00CA22F4" w:rsidRPr="00CA22F4">
        <w:rPr>
          <w:color w:val="6D6E71"/>
          <w:lang w:val="nl-NL"/>
        </w:rPr>
        <w:t>e</w:t>
      </w:r>
      <w:r w:rsidR="00CA22F4" w:rsidRPr="00CA22F4">
        <w:rPr>
          <w:color w:val="6D6E71"/>
          <w:spacing w:val="-1"/>
          <w:lang w:val="nl-NL"/>
        </w:rPr>
        <w:t xml:space="preserve"> </w:t>
      </w:r>
      <w:r w:rsidR="00CA22F4" w:rsidRPr="00CA22F4">
        <w:rPr>
          <w:color w:val="6D6E71"/>
          <w:spacing w:val="-4"/>
          <w:lang w:val="nl-NL"/>
        </w:rPr>
        <w:t>v</w:t>
      </w:r>
      <w:r w:rsidR="00CA22F4" w:rsidRPr="00CA22F4">
        <w:rPr>
          <w:color w:val="6D6E71"/>
          <w:lang w:val="nl-NL"/>
        </w:rPr>
        <w:t>an de</w:t>
      </w:r>
      <w:r w:rsidR="00CA22F4" w:rsidRPr="00CA22F4">
        <w:rPr>
          <w:color w:val="6D6E71"/>
          <w:spacing w:val="-1"/>
          <w:lang w:val="nl-NL"/>
        </w:rPr>
        <w:t xml:space="preserve"> </w:t>
      </w:r>
      <w:r w:rsidR="00CA22F4" w:rsidRPr="00CA22F4">
        <w:rPr>
          <w:color w:val="6D6E71"/>
          <w:lang w:val="nl-NL"/>
        </w:rPr>
        <w:t>schrif</w:t>
      </w:r>
      <w:r w:rsidR="00CA22F4" w:rsidRPr="00CA22F4">
        <w:rPr>
          <w:color w:val="6D6E71"/>
          <w:spacing w:val="-3"/>
          <w:lang w:val="nl-NL"/>
        </w:rPr>
        <w:t>t</w:t>
      </w:r>
      <w:r w:rsidR="00CA22F4" w:rsidRPr="00CA22F4">
        <w:rPr>
          <w:color w:val="6D6E71"/>
          <w:lang w:val="nl-NL"/>
        </w:rPr>
        <w:t>elij</w:t>
      </w:r>
      <w:r w:rsidR="00CA22F4" w:rsidRPr="00CA22F4">
        <w:rPr>
          <w:color w:val="6D6E71"/>
          <w:spacing w:val="-7"/>
          <w:lang w:val="nl-NL"/>
        </w:rPr>
        <w:t>k</w:t>
      </w:r>
      <w:r w:rsidR="00CA22F4" w:rsidRPr="00CA22F4">
        <w:rPr>
          <w:color w:val="6D6E71"/>
          <w:lang w:val="nl-NL"/>
        </w:rPr>
        <w:t>e</w:t>
      </w:r>
      <w:r w:rsidR="00CA22F4" w:rsidRPr="00CA22F4">
        <w:rPr>
          <w:color w:val="6D6E71"/>
          <w:spacing w:val="-1"/>
          <w:lang w:val="nl-NL"/>
        </w:rPr>
        <w:t xml:space="preserve"> </w:t>
      </w:r>
      <w:r w:rsidR="00CA22F4" w:rsidRPr="00CA22F4">
        <w:rPr>
          <w:color w:val="6D6E71"/>
          <w:lang w:val="nl-NL"/>
        </w:rPr>
        <w:t>i</w:t>
      </w:r>
      <w:r w:rsidR="00CA22F4" w:rsidRPr="00CA22F4">
        <w:rPr>
          <w:color w:val="6D6E71"/>
          <w:spacing w:val="-2"/>
          <w:lang w:val="nl-NL"/>
        </w:rPr>
        <w:t>n</w:t>
      </w:r>
      <w:r w:rsidR="00CA22F4" w:rsidRPr="00CA22F4">
        <w:rPr>
          <w:color w:val="6D6E71"/>
          <w:spacing w:val="-3"/>
          <w:lang w:val="nl-NL"/>
        </w:rPr>
        <w:t>t</w:t>
      </w:r>
      <w:r w:rsidR="00CA22F4" w:rsidRPr="00CA22F4">
        <w:rPr>
          <w:color w:val="6D6E71"/>
          <w:lang w:val="nl-NL"/>
        </w:rPr>
        <w:t>erne</w:t>
      </w:r>
      <w:r w:rsidR="00CA22F4" w:rsidRPr="00CA22F4">
        <w:rPr>
          <w:color w:val="6D6E71"/>
          <w:spacing w:val="-1"/>
          <w:lang w:val="nl-NL"/>
        </w:rPr>
        <w:t xml:space="preserve"> </w:t>
      </w:r>
      <w:r w:rsidR="00CA22F4" w:rsidRPr="00CA22F4">
        <w:rPr>
          <w:color w:val="6D6E71"/>
          <w:spacing w:val="-4"/>
          <w:lang w:val="nl-NL"/>
        </w:rPr>
        <w:t>r</w:t>
      </w:r>
      <w:r w:rsidR="00CA22F4" w:rsidRPr="00CA22F4">
        <w:rPr>
          <w:color w:val="6D6E71"/>
          <w:lang w:val="nl-NL"/>
        </w:rPr>
        <w:t>egi</w:t>
      </w:r>
      <w:r w:rsidR="00CA22F4" w:rsidRPr="00CA22F4">
        <w:rPr>
          <w:color w:val="6D6E71"/>
          <w:spacing w:val="-3"/>
          <w:lang w:val="nl-NL"/>
        </w:rPr>
        <w:t>s</w:t>
      </w:r>
      <w:r w:rsidR="00CA22F4" w:rsidRPr="00CA22F4">
        <w:rPr>
          <w:color w:val="6D6E71"/>
          <w:lang w:val="nl-NL"/>
        </w:rPr>
        <w:t>t</w:t>
      </w:r>
      <w:r w:rsidR="00CA22F4" w:rsidRPr="00CA22F4">
        <w:rPr>
          <w:color w:val="6D6E71"/>
          <w:spacing w:val="-5"/>
          <w:lang w:val="nl-NL"/>
        </w:rPr>
        <w:t>r</w:t>
      </w:r>
      <w:r w:rsidR="00CA22F4" w:rsidRPr="00CA22F4">
        <w:rPr>
          <w:color w:val="6D6E71"/>
          <w:spacing w:val="-3"/>
          <w:lang w:val="nl-NL"/>
        </w:rPr>
        <w:t>a</w:t>
      </w:r>
      <w:r w:rsidR="00CA22F4" w:rsidRPr="00CA22F4">
        <w:rPr>
          <w:color w:val="6D6E71"/>
          <w:lang w:val="nl-NL"/>
        </w:rPr>
        <w:t xml:space="preserve">tie </w:t>
      </w:r>
      <w:r w:rsidR="00CA22F4" w:rsidRPr="00CA22F4">
        <w:rPr>
          <w:color w:val="6D6E71"/>
          <w:spacing w:val="-4"/>
          <w:lang w:val="nl-NL"/>
        </w:rPr>
        <w:t>v</w:t>
      </w:r>
      <w:r w:rsidR="00CA22F4" w:rsidRPr="00CA22F4">
        <w:rPr>
          <w:color w:val="6D6E71"/>
          <w:lang w:val="nl-NL"/>
        </w:rPr>
        <w:t>an</w:t>
      </w:r>
      <w:r w:rsidR="00CA22F4" w:rsidRPr="00CA22F4">
        <w:rPr>
          <w:color w:val="6D6E71"/>
          <w:spacing w:val="-1"/>
          <w:lang w:val="nl-NL"/>
        </w:rPr>
        <w:t xml:space="preserve"> </w:t>
      </w:r>
      <w:r w:rsidR="00CA22F4" w:rsidRPr="00CA22F4">
        <w:rPr>
          <w:color w:val="6D6E71"/>
          <w:lang w:val="nl-NL"/>
        </w:rPr>
        <w:t>ag</w:t>
      </w:r>
      <w:r w:rsidR="00CA22F4" w:rsidRPr="00CA22F4">
        <w:rPr>
          <w:color w:val="6D6E71"/>
          <w:spacing w:val="-3"/>
          <w:lang w:val="nl-NL"/>
        </w:rPr>
        <w:t>r</w:t>
      </w:r>
      <w:r w:rsidR="00CA22F4" w:rsidRPr="00CA22F4">
        <w:rPr>
          <w:color w:val="6D6E71"/>
          <w:lang w:val="nl-NL"/>
        </w:rPr>
        <w:t>essie</w:t>
      </w:r>
      <w:r w:rsidR="00CA22F4" w:rsidRPr="00CA22F4">
        <w:rPr>
          <w:color w:val="6D6E71"/>
          <w:spacing w:val="-1"/>
          <w:lang w:val="nl-NL"/>
        </w:rPr>
        <w:t xml:space="preserve"> </w:t>
      </w:r>
      <w:r w:rsidR="00CA22F4" w:rsidRPr="00CA22F4">
        <w:rPr>
          <w:color w:val="6D6E71"/>
          <w:lang w:val="nl-NL"/>
        </w:rPr>
        <w:t>en</w:t>
      </w:r>
      <w:r w:rsidR="00CA22F4" w:rsidRPr="00CA22F4">
        <w:rPr>
          <w:color w:val="6D6E71"/>
          <w:spacing w:val="-4"/>
          <w:lang w:val="nl-NL"/>
        </w:rPr>
        <w:t>/</w:t>
      </w:r>
      <w:r w:rsidR="00CA22F4" w:rsidRPr="00CA22F4">
        <w:rPr>
          <w:color w:val="6D6E71"/>
          <w:lang w:val="nl-NL"/>
        </w:rPr>
        <w:t xml:space="preserve">of </w:t>
      </w:r>
      <w:r w:rsidR="00CA22F4" w:rsidRPr="00CA22F4">
        <w:rPr>
          <w:color w:val="6D6E71"/>
          <w:spacing w:val="-2"/>
          <w:lang w:val="nl-NL"/>
        </w:rPr>
        <w:t>gew</w:t>
      </w:r>
      <w:r w:rsidR="00CA22F4" w:rsidRPr="00CA22F4">
        <w:rPr>
          <w:color w:val="6D6E71"/>
          <w:lang w:val="nl-NL"/>
        </w:rPr>
        <w:t>eld.</w:t>
      </w:r>
    </w:p>
    <w:p w14:paraId="07E14887" w14:textId="77777777" w:rsidR="00624579" w:rsidRPr="00CA22F4" w:rsidRDefault="00624579">
      <w:pPr>
        <w:spacing w:before="8" w:line="260" w:lineRule="exact"/>
        <w:rPr>
          <w:sz w:val="26"/>
          <w:szCs w:val="26"/>
          <w:lang w:val="nl-NL"/>
        </w:rPr>
      </w:pPr>
    </w:p>
    <w:p w14:paraId="68A81E9C" w14:textId="77777777" w:rsidR="00624579" w:rsidRPr="00CA22F4" w:rsidRDefault="00CA22F4">
      <w:pPr>
        <w:pStyle w:val="Plattetekst"/>
        <w:spacing w:before="55"/>
        <w:ind w:left="1216"/>
        <w:rPr>
          <w:lang w:val="nl-NL"/>
        </w:rPr>
      </w:pPr>
      <w:r w:rsidRPr="00CA22F4">
        <w:rPr>
          <w:color w:val="6D6E71"/>
          <w:lang w:val="nl-NL"/>
        </w:rPr>
        <w:t>Naam</w:t>
      </w:r>
      <w:r w:rsidRPr="00CA22F4">
        <w:rPr>
          <w:color w:val="6D6E71"/>
          <w:spacing w:val="-7"/>
          <w:lang w:val="nl-NL"/>
        </w:rPr>
        <w:t xml:space="preserve"> </w:t>
      </w:r>
      <w:r w:rsidRPr="00CA22F4">
        <w:rPr>
          <w:color w:val="6D6E71"/>
          <w:spacing w:val="-3"/>
          <w:lang w:val="nl-NL"/>
        </w:rPr>
        <w:t>g</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of</w:t>
      </w:r>
      <w:r w:rsidRPr="00CA22F4">
        <w:rPr>
          <w:color w:val="6D6E71"/>
          <w:spacing w:val="-7"/>
          <w:lang w:val="nl-NL"/>
        </w:rPr>
        <w:t>f</w:t>
      </w:r>
      <w:r w:rsidRPr="00CA22F4">
        <w:rPr>
          <w:color w:val="6D6E71"/>
          <w:lang w:val="nl-NL"/>
        </w:rPr>
        <w:t>ene:</w:t>
      </w:r>
    </w:p>
    <w:p w14:paraId="14AB3006" w14:textId="77777777" w:rsidR="00624579" w:rsidRPr="00CA22F4" w:rsidRDefault="00624579">
      <w:pPr>
        <w:spacing w:before="19" w:line="240" w:lineRule="exact"/>
        <w:rPr>
          <w:sz w:val="24"/>
          <w:szCs w:val="24"/>
          <w:lang w:val="nl-NL"/>
        </w:rPr>
      </w:pPr>
    </w:p>
    <w:p w14:paraId="065E187F" w14:textId="77777777" w:rsidR="00624579" w:rsidRPr="00CA22F4" w:rsidRDefault="00CA22F4">
      <w:pPr>
        <w:pStyle w:val="Plattetekst"/>
        <w:ind w:left="1216"/>
        <w:rPr>
          <w:rFonts w:cs="Calibri"/>
          <w:lang w:val="nl-NL"/>
        </w:rPr>
      </w:pPr>
      <w:r w:rsidRPr="00CA22F4">
        <w:rPr>
          <w:rFonts w:cs="Calibri"/>
          <w:color w:val="E6E7E8"/>
          <w:lang w:val="nl-NL"/>
        </w:rPr>
        <w:t>-------------------------------------------------------------------------------------------------------------------------------------------</w:t>
      </w:r>
    </w:p>
    <w:p w14:paraId="62DE6A18" w14:textId="77777777" w:rsidR="00624579" w:rsidRPr="00CA22F4" w:rsidRDefault="00CA22F4">
      <w:pPr>
        <w:pStyle w:val="Plattetekst"/>
        <w:spacing w:before="56"/>
        <w:ind w:left="1216" w:right="9224"/>
        <w:rPr>
          <w:rFonts w:cs="Calibri"/>
          <w:lang w:val="nl-NL"/>
        </w:rPr>
      </w:pPr>
      <w:r w:rsidRPr="00CA22F4">
        <w:rPr>
          <w:rFonts w:cs="Calibri"/>
          <w:color w:val="6D6E71"/>
          <w:lang w:val="nl-NL"/>
        </w:rPr>
        <w:t>Ad</w:t>
      </w:r>
      <w:r w:rsidRPr="00CA22F4">
        <w:rPr>
          <w:rFonts w:cs="Calibri"/>
          <w:color w:val="6D6E71"/>
          <w:spacing w:val="-3"/>
          <w:lang w:val="nl-NL"/>
        </w:rPr>
        <w:t>r</w:t>
      </w:r>
      <w:r w:rsidRPr="00CA22F4">
        <w:rPr>
          <w:rFonts w:cs="Calibri"/>
          <w:color w:val="6D6E71"/>
          <w:lang w:val="nl-NL"/>
        </w:rPr>
        <w:t>es:</w:t>
      </w:r>
    </w:p>
    <w:p w14:paraId="09991023" w14:textId="77777777" w:rsidR="00624579" w:rsidRPr="00CA22F4" w:rsidRDefault="00624579">
      <w:pPr>
        <w:spacing w:before="19" w:line="240" w:lineRule="exact"/>
        <w:rPr>
          <w:sz w:val="24"/>
          <w:szCs w:val="24"/>
          <w:lang w:val="nl-NL"/>
        </w:rPr>
      </w:pPr>
    </w:p>
    <w:p w14:paraId="500CB407" w14:textId="77777777" w:rsidR="00624579" w:rsidRPr="00CA22F4" w:rsidRDefault="00CA22F4">
      <w:pPr>
        <w:pStyle w:val="Plattetekst"/>
        <w:ind w:left="1216"/>
        <w:rPr>
          <w:rFonts w:cs="Calibri"/>
          <w:lang w:val="nl-NL"/>
        </w:rPr>
      </w:pPr>
      <w:r w:rsidRPr="00CA22F4">
        <w:rPr>
          <w:rFonts w:cs="Calibri"/>
          <w:color w:val="E6E7E8"/>
          <w:lang w:val="nl-NL"/>
        </w:rPr>
        <w:t>-------------------------------------------------------------------------------------------------------------------------------------------</w:t>
      </w:r>
    </w:p>
    <w:p w14:paraId="12635BEB" w14:textId="77777777" w:rsidR="00624579" w:rsidRPr="00CA22F4" w:rsidRDefault="00CA22F4">
      <w:pPr>
        <w:pStyle w:val="Plattetekst"/>
        <w:spacing w:before="56"/>
        <w:ind w:left="1216"/>
        <w:rPr>
          <w:lang w:val="nl-NL"/>
        </w:rPr>
      </w:pPr>
      <w:r w:rsidRPr="00CA22F4">
        <w:rPr>
          <w:color w:val="6D6E71"/>
          <w:spacing w:val="-5"/>
          <w:lang w:val="nl-NL"/>
        </w:rPr>
        <w:t>P</w:t>
      </w:r>
      <w:r w:rsidRPr="00CA22F4">
        <w:rPr>
          <w:color w:val="6D6E71"/>
          <w:lang w:val="nl-NL"/>
        </w:rPr>
        <w:t>o</w:t>
      </w:r>
      <w:r w:rsidRPr="00CA22F4">
        <w:rPr>
          <w:color w:val="6D6E71"/>
          <w:spacing w:val="-3"/>
          <w:lang w:val="nl-NL"/>
        </w:rPr>
        <w:t>st</w:t>
      </w:r>
      <w:r w:rsidRPr="00CA22F4">
        <w:rPr>
          <w:color w:val="6D6E71"/>
          <w:spacing w:val="-2"/>
          <w:lang w:val="nl-NL"/>
        </w:rPr>
        <w:t>c</w:t>
      </w:r>
      <w:r w:rsidRPr="00CA22F4">
        <w:rPr>
          <w:color w:val="6D6E71"/>
          <w:lang w:val="nl-NL"/>
        </w:rPr>
        <w:t>ode en pla</w:t>
      </w:r>
      <w:r w:rsidRPr="00CA22F4">
        <w:rPr>
          <w:color w:val="6D6E71"/>
          <w:spacing w:val="-2"/>
          <w:lang w:val="nl-NL"/>
        </w:rPr>
        <w:t>a</w:t>
      </w:r>
      <w:r w:rsidRPr="00CA22F4">
        <w:rPr>
          <w:color w:val="6D6E71"/>
          <w:lang w:val="nl-NL"/>
        </w:rPr>
        <w:t>ts:</w:t>
      </w:r>
    </w:p>
    <w:p w14:paraId="08CA0504" w14:textId="77777777" w:rsidR="00624579" w:rsidRPr="00CA22F4" w:rsidRDefault="00624579">
      <w:pPr>
        <w:spacing w:before="19" w:line="240" w:lineRule="exact"/>
        <w:rPr>
          <w:sz w:val="24"/>
          <w:szCs w:val="24"/>
          <w:lang w:val="nl-NL"/>
        </w:rPr>
      </w:pPr>
    </w:p>
    <w:p w14:paraId="492F183C" w14:textId="77777777" w:rsidR="00624579" w:rsidRPr="00CA22F4" w:rsidRDefault="00CA22F4">
      <w:pPr>
        <w:pStyle w:val="Plattetekst"/>
        <w:ind w:left="1216"/>
        <w:rPr>
          <w:rFonts w:cs="Calibri"/>
          <w:lang w:val="nl-NL"/>
        </w:rPr>
      </w:pPr>
      <w:r w:rsidRPr="00CA22F4">
        <w:rPr>
          <w:rFonts w:cs="Calibri"/>
          <w:color w:val="E6E7E8"/>
          <w:lang w:val="nl-NL"/>
        </w:rPr>
        <w:t>-------------------------------------------------------------------------------------------------------------------------------------------</w:t>
      </w:r>
    </w:p>
    <w:p w14:paraId="2EC18EF7" w14:textId="77777777" w:rsidR="00624579" w:rsidRPr="00CA22F4" w:rsidRDefault="00CA22F4">
      <w:pPr>
        <w:pStyle w:val="Plattetekst"/>
        <w:spacing w:before="56"/>
        <w:ind w:left="1216"/>
        <w:rPr>
          <w:lang w:val="nl-NL"/>
        </w:rPr>
      </w:pPr>
      <w:r w:rsidRPr="00CA22F4">
        <w:rPr>
          <w:color w:val="6D6E71"/>
          <w:lang w:val="nl-NL"/>
        </w:rPr>
        <w:t>G</w:t>
      </w:r>
      <w:r w:rsidRPr="00CA22F4">
        <w:rPr>
          <w:color w:val="6D6E71"/>
          <w:spacing w:val="-2"/>
          <w:lang w:val="nl-NL"/>
        </w:rPr>
        <w:t>e</w:t>
      </w:r>
      <w:r w:rsidRPr="00CA22F4">
        <w:rPr>
          <w:color w:val="6D6E71"/>
          <w:lang w:val="nl-NL"/>
        </w:rPr>
        <w:t>t</w:t>
      </w:r>
      <w:r w:rsidRPr="00CA22F4">
        <w:rPr>
          <w:color w:val="6D6E71"/>
          <w:spacing w:val="-4"/>
          <w:lang w:val="nl-NL"/>
        </w:rPr>
        <w:t>r</w:t>
      </w:r>
      <w:r w:rsidRPr="00CA22F4">
        <w:rPr>
          <w:color w:val="6D6E71"/>
          <w:lang w:val="nl-NL"/>
        </w:rPr>
        <w:t>of</w:t>
      </w:r>
      <w:r w:rsidRPr="00CA22F4">
        <w:rPr>
          <w:color w:val="6D6E71"/>
          <w:spacing w:val="-7"/>
          <w:lang w:val="nl-NL"/>
        </w:rPr>
        <w:t>f</w:t>
      </w:r>
      <w:r w:rsidRPr="00CA22F4">
        <w:rPr>
          <w:color w:val="6D6E71"/>
          <w:lang w:val="nl-NL"/>
        </w:rPr>
        <w:t>ene</w:t>
      </w:r>
      <w:r w:rsidRPr="00CA22F4">
        <w:rPr>
          <w:color w:val="6D6E71"/>
          <w:spacing w:val="-1"/>
          <w:lang w:val="nl-NL"/>
        </w:rPr>
        <w:t xml:space="preserve"> </w:t>
      </w:r>
      <w:r w:rsidRPr="00CA22F4">
        <w:rPr>
          <w:color w:val="6D6E71"/>
          <w:lang w:val="nl-NL"/>
        </w:rPr>
        <w:t>is:</w:t>
      </w:r>
      <w:r w:rsidRPr="00CA22F4">
        <w:rPr>
          <w:color w:val="6D6E71"/>
          <w:spacing w:val="-1"/>
          <w:lang w:val="nl-NL"/>
        </w:rPr>
        <w:t xml:space="preserve"> </w:t>
      </w:r>
      <w:r w:rsidRPr="00CA22F4">
        <w:rPr>
          <w:color w:val="6D6E71"/>
          <w:spacing w:val="-9"/>
          <w:lang w:val="nl-NL"/>
        </w:rPr>
        <w:t>W</w:t>
      </w:r>
      <w:r w:rsidRPr="00CA22F4">
        <w:rPr>
          <w:color w:val="6D6E71"/>
          <w:lang w:val="nl-NL"/>
        </w:rPr>
        <w:t>erknemer /</w:t>
      </w:r>
      <w:r w:rsidRPr="00CA22F4">
        <w:rPr>
          <w:color w:val="6D6E71"/>
          <w:spacing w:val="-1"/>
          <w:lang w:val="nl-NL"/>
        </w:rPr>
        <w:t xml:space="preserve"> </w:t>
      </w:r>
      <w:r w:rsidRPr="00CA22F4">
        <w:rPr>
          <w:color w:val="6D6E71"/>
          <w:spacing w:val="-3"/>
          <w:lang w:val="nl-NL"/>
        </w:rPr>
        <w:t>st</w:t>
      </w:r>
      <w:r w:rsidRPr="00CA22F4">
        <w:rPr>
          <w:color w:val="6D6E71"/>
          <w:lang w:val="nl-NL"/>
        </w:rPr>
        <w:t>agiair</w:t>
      </w:r>
      <w:r w:rsidRPr="00CA22F4">
        <w:rPr>
          <w:color w:val="6D6E71"/>
          <w:spacing w:val="-1"/>
          <w:lang w:val="nl-NL"/>
        </w:rPr>
        <w:t xml:space="preserve"> </w:t>
      </w:r>
      <w:r w:rsidRPr="00CA22F4">
        <w:rPr>
          <w:color w:val="6D6E71"/>
          <w:lang w:val="nl-NL"/>
        </w:rPr>
        <w:t>/ leerling</w:t>
      </w:r>
      <w:r w:rsidRPr="00CA22F4">
        <w:rPr>
          <w:color w:val="6D6E71"/>
          <w:spacing w:val="-1"/>
          <w:lang w:val="nl-NL"/>
        </w:rPr>
        <w:t xml:space="preserve"> </w:t>
      </w:r>
      <w:r w:rsidRPr="00CA22F4">
        <w:rPr>
          <w:color w:val="6D6E71"/>
          <w:lang w:val="nl-NL"/>
        </w:rPr>
        <w:t>/</w:t>
      </w:r>
      <w:r w:rsidRPr="00CA22F4">
        <w:rPr>
          <w:color w:val="6D6E71"/>
          <w:spacing w:val="-1"/>
          <w:lang w:val="nl-NL"/>
        </w:rPr>
        <w:t xml:space="preserve"> </w:t>
      </w:r>
      <w:r w:rsidRPr="00CA22F4">
        <w:rPr>
          <w:color w:val="6D6E71"/>
          <w:lang w:val="nl-NL"/>
        </w:rPr>
        <w:t>ande</w:t>
      </w:r>
      <w:r w:rsidRPr="00CA22F4">
        <w:rPr>
          <w:color w:val="6D6E71"/>
          <w:spacing w:val="-4"/>
          <w:lang w:val="nl-NL"/>
        </w:rPr>
        <w:t>r</w:t>
      </w:r>
      <w:r w:rsidRPr="00CA22F4">
        <w:rPr>
          <w:color w:val="6D6E71"/>
          <w:lang w:val="nl-NL"/>
        </w:rPr>
        <w:t>s namelijk</w:t>
      </w:r>
      <w:r w:rsidRPr="00CA22F4">
        <w:rPr>
          <w:color w:val="6D6E71"/>
          <w:spacing w:val="-1"/>
          <w:lang w:val="nl-NL"/>
        </w:rPr>
        <w:t xml:space="preserve"> </w:t>
      </w:r>
      <w:r w:rsidRPr="00CA22F4">
        <w:rPr>
          <w:color w:val="6D6E71"/>
          <w:lang w:val="nl-NL"/>
        </w:rPr>
        <w:t>*</w:t>
      </w:r>
    </w:p>
    <w:p w14:paraId="5296530D" w14:textId="77777777" w:rsidR="00624579" w:rsidRPr="00CA22F4" w:rsidRDefault="00624579">
      <w:pPr>
        <w:spacing w:before="19" w:line="240" w:lineRule="exact"/>
        <w:rPr>
          <w:sz w:val="24"/>
          <w:szCs w:val="24"/>
          <w:lang w:val="nl-NL"/>
        </w:rPr>
      </w:pPr>
    </w:p>
    <w:p w14:paraId="6BFCF1D6" w14:textId="77777777" w:rsidR="00624579" w:rsidRPr="00CA22F4" w:rsidRDefault="00CA22F4">
      <w:pPr>
        <w:pStyle w:val="Plattetekst"/>
        <w:ind w:left="1216"/>
        <w:rPr>
          <w:rFonts w:cs="Calibri"/>
          <w:lang w:val="nl-NL"/>
        </w:rPr>
      </w:pPr>
      <w:r w:rsidRPr="00CA22F4">
        <w:rPr>
          <w:rFonts w:cs="Calibri"/>
          <w:color w:val="E6E7E8"/>
          <w:lang w:val="nl-NL"/>
        </w:rPr>
        <w:t>-------------------------------------------------------------------------------------------------------------------------------------------</w:t>
      </w:r>
    </w:p>
    <w:p w14:paraId="61D68FF5" w14:textId="77777777" w:rsidR="00624579" w:rsidRPr="00CA22F4" w:rsidRDefault="00CA22F4">
      <w:pPr>
        <w:pStyle w:val="Plattetekst"/>
        <w:spacing w:before="56"/>
        <w:ind w:left="1216"/>
        <w:rPr>
          <w:lang w:val="nl-NL"/>
        </w:rPr>
      </w:pPr>
      <w:r w:rsidRPr="00CA22F4">
        <w:rPr>
          <w:color w:val="6D6E71"/>
          <w:lang w:val="nl-NL"/>
        </w:rPr>
        <w:t>Pla</w:t>
      </w:r>
      <w:r w:rsidRPr="00CA22F4">
        <w:rPr>
          <w:color w:val="6D6E71"/>
          <w:spacing w:val="-3"/>
          <w:lang w:val="nl-NL"/>
        </w:rPr>
        <w:t>a</w:t>
      </w:r>
      <w:r w:rsidRPr="00CA22F4">
        <w:rPr>
          <w:color w:val="6D6E71"/>
          <w:lang w:val="nl-NL"/>
        </w:rPr>
        <w:t xml:space="preserve">ts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incide</w:t>
      </w:r>
      <w:r w:rsidRPr="00CA22F4">
        <w:rPr>
          <w:color w:val="6D6E71"/>
          <w:spacing w:val="-2"/>
          <w:lang w:val="nl-NL"/>
        </w:rPr>
        <w:t>n</w:t>
      </w:r>
      <w:r w:rsidRPr="00CA22F4">
        <w:rPr>
          <w:color w:val="6D6E71"/>
          <w:lang w:val="nl-NL"/>
        </w:rPr>
        <w:t>t:</w:t>
      </w:r>
    </w:p>
    <w:p w14:paraId="7F5D9586" w14:textId="77777777" w:rsidR="00624579" w:rsidRPr="00CA22F4" w:rsidRDefault="00624579">
      <w:pPr>
        <w:spacing w:before="19" w:line="240" w:lineRule="exact"/>
        <w:rPr>
          <w:sz w:val="24"/>
          <w:szCs w:val="24"/>
          <w:lang w:val="nl-NL"/>
        </w:rPr>
      </w:pPr>
    </w:p>
    <w:p w14:paraId="443E289F" w14:textId="77777777" w:rsidR="00624579" w:rsidRPr="00CA22F4" w:rsidRDefault="00CA22F4">
      <w:pPr>
        <w:pStyle w:val="Plattetekst"/>
        <w:ind w:left="1216"/>
        <w:rPr>
          <w:rFonts w:cs="Calibri"/>
          <w:lang w:val="nl-NL"/>
        </w:rPr>
      </w:pPr>
      <w:r w:rsidRPr="00CA22F4">
        <w:rPr>
          <w:rFonts w:cs="Calibri"/>
          <w:color w:val="E6E7E8"/>
          <w:lang w:val="nl-NL"/>
        </w:rPr>
        <w:t>-------------------------------------------------------------------------------------------------------------------------------------------</w:t>
      </w:r>
    </w:p>
    <w:p w14:paraId="1FA927D1" w14:textId="77777777" w:rsidR="00624579" w:rsidRPr="00CA22F4" w:rsidRDefault="00CA22F4">
      <w:pPr>
        <w:pStyle w:val="Plattetekst"/>
        <w:spacing w:before="56"/>
        <w:ind w:left="1216"/>
        <w:rPr>
          <w:lang w:val="nl-NL"/>
        </w:rPr>
      </w:pPr>
      <w:r w:rsidRPr="00CA22F4">
        <w:rPr>
          <w:color w:val="6D6E71"/>
          <w:lang w:val="nl-NL"/>
        </w:rPr>
        <w:t>D</w:t>
      </w:r>
      <w:r w:rsidRPr="00CA22F4">
        <w:rPr>
          <w:color w:val="6D6E71"/>
          <w:spacing w:val="-2"/>
          <w:lang w:val="nl-NL"/>
        </w:rPr>
        <w:t>a</w:t>
      </w:r>
      <w:r w:rsidRPr="00CA22F4">
        <w:rPr>
          <w:color w:val="6D6E71"/>
          <w:lang w:val="nl-NL"/>
        </w:rPr>
        <w:t>tum</w:t>
      </w:r>
      <w:r w:rsidRPr="00CA22F4">
        <w:rPr>
          <w:color w:val="6D6E71"/>
          <w:spacing w:val="-3"/>
          <w:lang w:val="nl-NL"/>
        </w:rPr>
        <w:t xml:space="preserve"> </w:t>
      </w:r>
      <w:r w:rsidRPr="00CA22F4">
        <w:rPr>
          <w:color w:val="6D6E71"/>
          <w:lang w:val="nl-NL"/>
        </w:rPr>
        <w:t>en</w:t>
      </w:r>
      <w:r w:rsidRPr="00CA22F4">
        <w:rPr>
          <w:color w:val="6D6E71"/>
          <w:spacing w:val="-2"/>
          <w:lang w:val="nl-NL"/>
        </w:rPr>
        <w:t xml:space="preserve"> </w:t>
      </w:r>
      <w:r w:rsidRPr="00CA22F4">
        <w:rPr>
          <w:color w:val="6D6E71"/>
          <w:lang w:val="nl-NL"/>
        </w:rPr>
        <w:t>tijd</w:t>
      </w:r>
      <w:r w:rsidRPr="00CA22F4">
        <w:rPr>
          <w:color w:val="6D6E71"/>
          <w:spacing w:val="-3"/>
          <w:lang w:val="nl-NL"/>
        </w:rPr>
        <w:t>s</w:t>
      </w:r>
      <w:r w:rsidRPr="00CA22F4">
        <w:rPr>
          <w:color w:val="6D6E71"/>
          <w:lang w:val="nl-NL"/>
        </w:rPr>
        <w:t>tip</w:t>
      </w:r>
      <w:r w:rsidRPr="00CA22F4">
        <w:rPr>
          <w:color w:val="6D6E71"/>
          <w:spacing w:val="-2"/>
          <w:lang w:val="nl-NL"/>
        </w:rPr>
        <w:t xml:space="preserve"> </w:t>
      </w:r>
      <w:r w:rsidRPr="00CA22F4">
        <w:rPr>
          <w:color w:val="6D6E71"/>
          <w:lang w:val="nl-NL"/>
        </w:rPr>
        <w:t>incide</w:t>
      </w:r>
      <w:r w:rsidRPr="00CA22F4">
        <w:rPr>
          <w:color w:val="6D6E71"/>
          <w:spacing w:val="-2"/>
          <w:lang w:val="nl-NL"/>
        </w:rPr>
        <w:t>n</w:t>
      </w:r>
      <w:r w:rsidRPr="00CA22F4">
        <w:rPr>
          <w:color w:val="6D6E71"/>
          <w:lang w:val="nl-NL"/>
        </w:rPr>
        <w:t>t:</w:t>
      </w:r>
    </w:p>
    <w:p w14:paraId="37693E6A" w14:textId="77777777" w:rsidR="00624579" w:rsidRPr="00CA22F4" w:rsidRDefault="00624579">
      <w:pPr>
        <w:spacing w:before="19" w:line="240" w:lineRule="exact"/>
        <w:rPr>
          <w:sz w:val="24"/>
          <w:szCs w:val="24"/>
          <w:lang w:val="nl-NL"/>
        </w:rPr>
      </w:pPr>
    </w:p>
    <w:p w14:paraId="5B8C38E8" w14:textId="77777777" w:rsidR="00624579" w:rsidRPr="00CA22F4" w:rsidRDefault="00CA22F4">
      <w:pPr>
        <w:pStyle w:val="Plattetekst"/>
        <w:ind w:left="1216"/>
        <w:rPr>
          <w:rFonts w:cs="Calibri"/>
          <w:lang w:val="nl-NL"/>
        </w:rPr>
      </w:pPr>
      <w:r w:rsidRPr="00CA22F4">
        <w:rPr>
          <w:rFonts w:cs="Calibri"/>
          <w:color w:val="E6E7E8"/>
          <w:lang w:val="nl-NL"/>
        </w:rPr>
        <w:t>-------------------------------------------------------------------------------------------------------------------------------------------</w:t>
      </w:r>
    </w:p>
    <w:p w14:paraId="2D6FF24D" w14:textId="77777777" w:rsidR="00624579" w:rsidRPr="00CA22F4" w:rsidRDefault="00CA22F4">
      <w:pPr>
        <w:pStyle w:val="Kop4"/>
        <w:spacing w:before="56"/>
        <w:ind w:left="1216"/>
        <w:rPr>
          <w:b w:val="0"/>
          <w:bCs w:val="0"/>
          <w:lang w:val="nl-NL"/>
        </w:rPr>
      </w:pPr>
      <w:r w:rsidRPr="00CA22F4">
        <w:rPr>
          <w:color w:val="6D6E71"/>
          <w:spacing w:val="-11"/>
          <w:lang w:val="nl-NL"/>
        </w:rPr>
        <w:t>V</w:t>
      </w:r>
      <w:r w:rsidRPr="00CA22F4">
        <w:rPr>
          <w:color w:val="6D6E71"/>
          <w:lang w:val="nl-NL"/>
        </w:rPr>
        <w:t xml:space="preserve">orm </w:t>
      </w:r>
      <w:r w:rsidRPr="00CA22F4">
        <w:rPr>
          <w:color w:val="6D6E71"/>
          <w:spacing w:val="-4"/>
          <w:lang w:val="nl-NL"/>
        </w:rPr>
        <w:t>v</w:t>
      </w:r>
      <w:r w:rsidRPr="00CA22F4">
        <w:rPr>
          <w:color w:val="6D6E71"/>
          <w:lang w:val="nl-NL"/>
        </w:rPr>
        <w:t>an ag</w:t>
      </w:r>
      <w:r w:rsidRPr="00CA22F4">
        <w:rPr>
          <w:color w:val="6D6E71"/>
          <w:spacing w:val="-3"/>
          <w:lang w:val="nl-NL"/>
        </w:rPr>
        <w:t>r</w:t>
      </w:r>
      <w:r w:rsidRPr="00CA22F4">
        <w:rPr>
          <w:color w:val="6D6E71"/>
          <w:lang w:val="nl-NL"/>
        </w:rPr>
        <w:t>essie</w:t>
      </w:r>
      <w:r w:rsidRPr="00CA22F4">
        <w:rPr>
          <w:color w:val="6D6E71"/>
          <w:spacing w:val="-5"/>
          <w:lang w:val="nl-NL"/>
        </w:rPr>
        <w:t>/</w:t>
      </w:r>
      <w:r w:rsidRPr="00CA22F4">
        <w:rPr>
          <w:color w:val="6D6E71"/>
          <w:spacing w:val="-3"/>
          <w:lang w:val="nl-NL"/>
        </w:rPr>
        <w:t>g</w:t>
      </w:r>
      <w:r w:rsidRPr="00CA22F4">
        <w:rPr>
          <w:color w:val="6D6E71"/>
          <w:spacing w:val="-1"/>
          <w:lang w:val="nl-NL"/>
        </w:rPr>
        <w:t>e</w:t>
      </w:r>
      <w:r w:rsidRPr="00CA22F4">
        <w:rPr>
          <w:color w:val="6D6E71"/>
          <w:spacing w:val="-2"/>
          <w:lang w:val="nl-NL"/>
        </w:rPr>
        <w:t>w</w:t>
      </w:r>
      <w:r w:rsidRPr="00CA22F4">
        <w:rPr>
          <w:color w:val="6D6E71"/>
          <w:lang w:val="nl-NL"/>
        </w:rPr>
        <w:t>eld:</w:t>
      </w:r>
    </w:p>
    <w:p w14:paraId="3AAF3B88" w14:textId="77777777" w:rsidR="00624579" w:rsidRPr="00CA22F4" w:rsidRDefault="00CA22F4" w:rsidP="00CD3340">
      <w:pPr>
        <w:pStyle w:val="Plattetekst"/>
        <w:numPr>
          <w:ilvl w:val="1"/>
          <w:numId w:val="9"/>
        </w:numPr>
        <w:tabs>
          <w:tab w:val="left" w:pos="1435"/>
        </w:tabs>
        <w:spacing w:before="10"/>
        <w:ind w:left="1435"/>
        <w:rPr>
          <w:lang w:val="nl-NL"/>
        </w:rPr>
      </w:pPr>
      <w:r w:rsidRPr="00CA22F4">
        <w:rPr>
          <w:color w:val="6D6E71"/>
          <w:lang w:val="nl-NL"/>
        </w:rPr>
        <w:t>F</w:t>
      </w:r>
      <w:r w:rsidRPr="00CA22F4">
        <w:rPr>
          <w:color w:val="6D6E71"/>
          <w:spacing w:val="-2"/>
          <w:lang w:val="nl-NL"/>
        </w:rPr>
        <w:t>y</w:t>
      </w:r>
      <w:r w:rsidRPr="00CA22F4">
        <w:rPr>
          <w:color w:val="6D6E71"/>
          <w:lang w:val="nl-NL"/>
        </w:rPr>
        <w:t>siek, nl:</w:t>
      </w:r>
    </w:p>
    <w:p w14:paraId="6F8B95CA" w14:textId="77777777" w:rsidR="00624579" w:rsidRPr="00CA22F4" w:rsidRDefault="00624579">
      <w:pPr>
        <w:spacing w:before="3" w:line="240" w:lineRule="exact"/>
        <w:rPr>
          <w:sz w:val="24"/>
          <w:szCs w:val="24"/>
          <w:lang w:val="nl-NL"/>
        </w:rPr>
      </w:pPr>
    </w:p>
    <w:p w14:paraId="58FE47DD" w14:textId="77777777" w:rsidR="00624579" w:rsidRPr="00CA22F4" w:rsidRDefault="00CA22F4">
      <w:pPr>
        <w:pStyle w:val="Plattetekst"/>
        <w:ind w:left="1216"/>
        <w:rPr>
          <w:rFonts w:cs="Calibri"/>
          <w:lang w:val="nl-NL"/>
        </w:rPr>
      </w:pPr>
      <w:r w:rsidRPr="00CA22F4">
        <w:rPr>
          <w:rFonts w:cs="Calibri"/>
          <w:color w:val="E6E7E8"/>
          <w:lang w:val="nl-NL"/>
        </w:rPr>
        <w:t>-------------------------------------------------------------------------------------------------------------------------------------------</w:t>
      </w:r>
    </w:p>
    <w:p w14:paraId="2E17CF44"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spacing w:val="-11"/>
          <w:lang w:val="nl-NL"/>
        </w:rPr>
        <w:t>V</w:t>
      </w:r>
      <w:r w:rsidRPr="00CA22F4">
        <w:rPr>
          <w:color w:val="6D6E71"/>
          <w:lang w:val="nl-NL"/>
        </w:rPr>
        <w:t>erbaal, nl:</w:t>
      </w:r>
    </w:p>
    <w:p w14:paraId="62771F58" w14:textId="77777777" w:rsidR="00624579" w:rsidRPr="00CA22F4" w:rsidRDefault="00624579">
      <w:pPr>
        <w:spacing w:before="3" w:line="240" w:lineRule="exact"/>
        <w:rPr>
          <w:sz w:val="24"/>
          <w:szCs w:val="24"/>
          <w:lang w:val="nl-NL"/>
        </w:rPr>
      </w:pPr>
    </w:p>
    <w:p w14:paraId="0EFA634A" w14:textId="77777777" w:rsidR="00624579" w:rsidRPr="00CA22F4" w:rsidRDefault="00CA22F4">
      <w:pPr>
        <w:pStyle w:val="Plattetekst"/>
        <w:ind w:left="1216"/>
        <w:rPr>
          <w:rFonts w:cs="Calibri"/>
          <w:lang w:val="nl-NL"/>
        </w:rPr>
      </w:pPr>
      <w:r w:rsidRPr="00CA22F4">
        <w:rPr>
          <w:rFonts w:cs="Calibri"/>
          <w:color w:val="E6E7E8"/>
          <w:lang w:val="nl-NL"/>
        </w:rPr>
        <w:t>-------------------------------------------------------------------------------------------------------------------------------------------</w:t>
      </w:r>
    </w:p>
    <w:p w14:paraId="36BFCC13"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D</w:t>
      </w:r>
      <w:r w:rsidRPr="00CA22F4">
        <w:rPr>
          <w:color w:val="6D6E71"/>
          <w:spacing w:val="-3"/>
          <w:lang w:val="nl-NL"/>
        </w:rPr>
        <w:t>r</w:t>
      </w:r>
      <w:r w:rsidRPr="00CA22F4">
        <w:rPr>
          <w:color w:val="6D6E71"/>
          <w:lang w:val="nl-NL"/>
        </w:rPr>
        <w:t>ei</w:t>
      </w:r>
      <w:r w:rsidRPr="00CA22F4">
        <w:rPr>
          <w:color w:val="6D6E71"/>
          <w:spacing w:val="-2"/>
          <w:lang w:val="nl-NL"/>
        </w:rPr>
        <w:t>g</w:t>
      </w:r>
      <w:r w:rsidRPr="00CA22F4">
        <w:rPr>
          <w:color w:val="6D6E71"/>
          <w:lang w:val="nl-NL"/>
        </w:rPr>
        <w:t>en, nl:</w:t>
      </w:r>
    </w:p>
    <w:p w14:paraId="7704C599" w14:textId="77777777" w:rsidR="00624579" w:rsidRPr="00CA22F4" w:rsidRDefault="00624579">
      <w:pPr>
        <w:spacing w:before="3" w:line="240" w:lineRule="exact"/>
        <w:rPr>
          <w:sz w:val="24"/>
          <w:szCs w:val="24"/>
          <w:lang w:val="nl-NL"/>
        </w:rPr>
      </w:pPr>
    </w:p>
    <w:p w14:paraId="0D1D707A" w14:textId="77777777" w:rsidR="00624579" w:rsidRPr="00CA22F4" w:rsidRDefault="00CA22F4">
      <w:pPr>
        <w:pStyle w:val="Plattetekst"/>
        <w:ind w:left="1216"/>
        <w:rPr>
          <w:rFonts w:cs="Calibri"/>
          <w:lang w:val="nl-NL"/>
        </w:rPr>
      </w:pPr>
      <w:r w:rsidRPr="00CA22F4">
        <w:rPr>
          <w:rFonts w:cs="Calibri"/>
          <w:color w:val="E6E7E8"/>
          <w:lang w:val="nl-NL"/>
        </w:rPr>
        <w:t>-------------------------------------------------------------------------------------------------------------------------------------------</w:t>
      </w:r>
    </w:p>
    <w:p w14:paraId="3D70AF65"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spacing w:val="-11"/>
          <w:lang w:val="nl-NL"/>
        </w:rPr>
        <w:t>V</w:t>
      </w:r>
      <w:r w:rsidRPr="00CA22F4">
        <w:rPr>
          <w:color w:val="6D6E71"/>
          <w:lang w:val="nl-NL"/>
        </w:rPr>
        <w:t>erniel</w:t>
      </w:r>
      <w:r w:rsidRPr="00CA22F4">
        <w:rPr>
          <w:color w:val="6D6E71"/>
          <w:spacing w:val="-2"/>
          <w:lang w:val="nl-NL"/>
        </w:rPr>
        <w:t>z</w:t>
      </w:r>
      <w:r w:rsidRPr="00CA22F4">
        <w:rPr>
          <w:color w:val="6D6E71"/>
          <w:lang w:val="nl-NL"/>
        </w:rPr>
        <w:t>uc</w:t>
      </w:r>
      <w:r w:rsidRPr="00CA22F4">
        <w:rPr>
          <w:color w:val="6D6E71"/>
          <w:spacing w:val="-2"/>
          <w:lang w:val="nl-NL"/>
        </w:rPr>
        <w:t>h</w:t>
      </w:r>
      <w:r w:rsidRPr="00CA22F4">
        <w:rPr>
          <w:color w:val="6D6E71"/>
          <w:lang w:val="nl-NL"/>
        </w:rPr>
        <w:t>t, nl:</w:t>
      </w:r>
    </w:p>
    <w:p w14:paraId="27057C93" w14:textId="77777777" w:rsidR="00624579" w:rsidRPr="00CA22F4" w:rsidRDefault="00624579">
      <w:pPr>
        <w:spacing w:before="3" w:line="240" w:lineRule="exact"/>
        <w:rPr>
          <w:sz w:val="24"/>
          <w:szCs w:val="24"/>
          <w:lang w:val="nl-NL"/>
        </w:rPr>
      </w:pPr>
    </w:p>
    <w:p w14:paraId="1888E6CD" w14:textId="77777777" w:rsidR="00624579" w:rsidRPr="00CA22F4" w:rsidRDefault="00CA22F4">
      <w:pPr>
        <w:pStyle w:val="Plattetekst"/>
        <w:ind w:left="1216"/>
        <w:rPr>
          <w:rFonts w:cs="Calibri"/>
          <w:lang w:val="nl-NL"/>
        </w:rPr>
      </w:pPr>
      <w:r w:rsidRPr="00CA22F4">
        <w:rPr>
          <w:rFonts w:cs="Calibri"/>
          <w:color w:val="E6E7E8"/>
          <w:lang w:val="nl-NL"/>
        </w:rPr>
        <w:t>-------------------------------------------------------------------------------------------------------------------------------------------</w:t>
      </w:r>
    </w:p>
    <w:p w14:paraId="570B0051"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Di</w:t>
      </w:r>
      <w:r w:rsidRPr="00CA22F4">
        <w:rPr>
          <w:color w:val="6D6E71"/>
          <w:spacing w:val="-2"/>
          <w:lang w:val="nl-NL"/>
        </w:rPr>
        <w:t>e</w:t>
      </w:r>
      <w:r w:rsidRPr="00CA22F4">
        <w:rPr>
          <w:color w:val="6D6E71"/>
          <w:spacing w:val="-3"/>
          <w:lang w:val="nl-NL"/>
        </w:rPr>
        <w:t>fst</w:t>
      </w:r>
      <w:r w:rsidRPr="00CA22F4">
        <w:rPr>
          <w:color w:val="6D6E71"/>
          <w:lang w:val="nl-NL"/>
        </w:rPr>
        <w:t>al, nl:</w:t>
      </w:r>
    </w:p>
    <w:p w14:paraId="5C1805F5" w14:textId="77777777" w:rsidR="00624579" w:rsidRPr="00CA22F4" w:rsidRDefault="00624579">
      <w:pPr>
        <w:spacing w:before="3" w:line="240" w:lineRule="exact"/>
        <w:rPr>
          <w:sz w:val="24"/>
          <w:szCs w:val="24"/>
          <w:lang w:val="nl-NL"/>
        </w:rPr>
      </w:pPr>
    </w:p>
    <w:p w14:paraId="20A95C60" w14:textId="77777777" w:rsidR="00624579" w:rsidRPr="00CA22F4" w:rsidRDefault="00CA22F4">
      <w:pPr>
        <w:pStyle w:val="Plattetekst"/>
        <w:ind w:left="1216"/>
        <w:rPr>
          <w:rFonts w:cs="Calibri"/>
          <w:lang w:val="nl-NL"/>
        </w:rPr>
      </w:pPr>
      <w:r w:rsidRPr="00CA22F4">
        <w:rPr>
          <w:rFonts w:cs="Calibri"/>
          <w:color w:val="E6E7E8"/>
          <w:lang w:val="nl-NL"/>
        </w:rPr>
        <w:t>-------------------------------------------------------------------------------------------------------------------------------------------</w:t>
      </w:r>
    </w:p>
    <w:p w14:paraId="1C499695"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Ande</w:t>
      </w:r>
      <w:r w:rsidRPr="00CA22F4">
        <w:rPr>
          <w:color w:val="6D6E71"/>
          <w:spacing w:val="-4"/>
          <w:lang w:val="nl-NL"/>
        </w:rPr>
        <w:t>r</w:t>
      </w:r>
      <w:r w:rsidRPr="00CA22F4">
        <w:rPr>
          <w:color w:val="6D6E71"/>
          <w:lang w:val="nl-NL"/>
        </w:rPr>
        <w:t>s, nl:</w:t>
      </w:r>
    </w:p>
    <w:p w14:paraId="4E22A573" w14:textId="77777777" w:rsidR="00624579" w:rsidRPr="00CA22F4" w:rsidRDefault="00624579">
      <w:pPr>
        <w:spacing w:before="3" w:line="240" w:lineRule="exact"/>
        <w:rPr>
          <w:sz w:val="24"/>
          <w:szCs w:val="24"/>
          <w:lang w:val="nl-NL"/>
        </w:rPr>
      </w:pPr>
    </w:p>
    <w:p w14:paraId="22320605" w14:textId="77777777" w:rsidR="00624579" w:rsidRPr="00CA22F4" w:rsidRDefault="00CA22F4">
      <w:pPr>
        <w:pStyle w:val="Plattetekst"/>
        <w:ind w:left="1216"/>
        <w:rPr>
          <w:rFonts w:cs="Calibri"/>
          <w:lang w:val="nl-NL"/>
        </w:rPr>
      </w:pPr>
      <w:r w:rsidRPr="00CA22F4">
        <w:rPr>
          <w:rFonts w:cs="Calibri"/>
          <w:color w:val="E6E7E8"/>
          <w:lang w:val="nl-NL"/>
        </w:rPr>
        <w:t>-------------------------------------------------------------------------------------------------------------------------------------------</w:t>
      </w:r>
    </w:p>
    <w:p w14:paraId="741DAE1A" w14:textId="77777777" w:rsidR="00624579" w:rsidRPr="00CA22F4" w:rsidRDefault="00CA22F4">
      <w:pPr>
        <w:pStyle w:val="Kop4"/>
        <w:spacing w:before="56"/>
        <w:ind w:left="1216" w:right="9224"/>
        <w:rPr>
          <w:b w:val="0"/>
          <w:bCs w:val="0"/>
          <w:lang w:val="nl-NL"/>
        </w:rPr>
      </w:pPr>
      <w:r w:rsidRPr="00CA22F4">
        <w:rPr>
          <w:color w:val="6D6E71"/>
          <w:lang w:val="nl-NL"/>
        </w:rPr>
        <w:t>Behandeling:</w:t>
      </w:r>
    </w:p>
    <w:p w14:paraId="31AD15CE"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Géén</w:t>
      </w:r>
    </w:p>
    <w:p w14:paraId="582A4B23" w14:textId="77777777" w:rsidR="00624579" w:rsidRPr="00CA22F4" w:rsidRDefault="00CA22F4" w:rsidP="00CD3340">
      <w:pPr>
        <w:pStyle w:val="Plattetekst"/>
        <w:numPr>
          <w:ilvl w:val="1"/>
          <w:numId w:val="9"/>
        </w:numPr>
        <w:tabs>
          <w:tab w:val="left" w:pos="1449"/>
        </w:tabs>
        <w:spacing w:line="336" w:lineRule="exact"/>
        <w:ind w:left="1449" w:hanging="233"/>
        <w:rPr>
          <w:lang w:val="nl-NL"/>
        </w:rPr>
      </w:pPr>
      <w:r w:rsidRPr="00CA22F4">
        <w:rPr>
          <w:color w:val="6D6E71"/>
          <w:lang w:val="nl-NL"/>
        </w:rPr>
        <w:t>Behandeling in zie</w:t>
      </w:r>
      <w:r w:rsidRPr="00CA22F4">
        <w:rPr>
          <w:color w:val="6D6E71"/>
          <w:spacing w:val="-7"/>
          <w:lang w:val="nl-NL"/>
        </w:rPr>
        <w:t>k</w:t>
      </w:r>
      <w:r w:rsidRPr="00CA22F4">
        <w:rPr>
          <w:color w:val="6D6E71"/>
          <w:lang w:val="nl-NL"/>
        </w:rPr>
        <w:t>enhuis/EHBO*</w:t>
      </w:r>
    </w:p>
    <w:p w14:paraId="69916C9B" w14:textId="77777777" w:rsidR="00624579" w:rsidRPr="00CA22F4" w:rsidRDefault="00CA22F4" w:rsidP="00CD3340">
      <w:pPr>
        <w:pStyle w:val="Plattetekst"/>
        <w:numPr>
          <w:ilvl w:val="1"/>
          <w:numId w:val="9"/>
        </w:numPr>
        <w:tabs>
          <w:tab w:val="left" w:pos="1449"/>
        </w:tabs>
        <w:spacing w:line="336" w:lineRule="exact"/>
        <w:ind w:left="1449" w:hanging="233"/>
        <w:rPr>
          <w:lang w:val="nl-NL"/>
        </w:rPr>
      </w:pPr>
      <w:r w:rsidRPr="00CA22F4">
        <w:rPr>
          <w:color w:val="6D6E71"/>
          <w:lang w:val="nl-NL"/>
        </w:rPr>
        <w:t>Opname in zie</w:t>
      </w:r>
      <w:r w:rsidRPr="00CA22F4">
        <w:rPr>
          <w:color w:val="6D6E71"/>
          <w:spacing w:val="-7"/>
          <w:lang w:val="nl-NL"/>
        </w:rPr>
        <w:t>k</w:t>
      </w:r>
      <w:r w:rsidRPr="00CA22F4">
        <w:rPr>
          <w:color w:val="6D6E71"/>
          <w:lang w:val="nl-NL"/>
        </w:rPr>
        <w:t>enhuis</w:t>
      </w:r>
    </w:p>
    <w:p w14:paraId="0B006FEC" w14:textId="77777777" w:rsidR="00624579" w:rsidRPr="00CA22F4" w:rsidRDefault="00CA22F4" w:rsidP="00CD3340">
      <w:pPr>
        <w:pStyle w:val="Plattetekst"/>
        <w:numPr>
          <w:ilvl w:val="1"/>
          <w:numId w:val="9"/>
        </w:numPr>
        <w:tabs>
          <w:tab w:val="left" w:pos="1449"/>
        </w:tabs>
        <w:spacing w:line="336" w:lineRule="exact"/>
        <w:ind w:left="1449" w:hanging="233"/>
        <w:rPr>
          <w:lang w:val="nl-NL"/>
        </w:rPr>
      </w:pPr>
      <w:r w:rsidRPr="00CA22F4">
        <w:rPr>
          <w:color w:val="6D6E71"/>
          <w:lang w:val="nl-NL"/>
        </w:rPr>
        <w:t>Zie</w:t>
      </w:r>
      <w:r w:rsidRPr="00CA22F4">
        <w:rPr>
          <w:color w:val="6D6E71"/>
          <w:spacing w:val="-2"/>
          <w:lang w:val="nl-NL"/>
        </w:rPr>
        <w:t>k</w:t>
      </w:r>
      <w:r w:rsidRPr="00CA22F4">
        <w:rPr>
          <w:color w:val="6D6E71"/>
          <w:spacing w:val="-3"/>
          <w:lang w:val="nl-NL"/>
        </w:rPr>
        <w:t>t</w:t>
      </w:r>
      <w:r w:rsidRPr="00CA22F4">
        <w:rPr>
          <w:color w:val="6D6E71"/>
          <w:spacing w:val="-2"/>
          <w:lang w:val="nl-NL"/>
        </w:rPr>
        <w:t>e</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uim/lee</w:t>
      </w:r>
      <w:r w:rsidRPr="00CA22F4">
        <w:rPr>
          <w:color w:val="6D6E71"/>
          <w:spacing w:val="2"/>
          <w:lang w:val="nl-NL"/>
        </w:rPr>
        <w:t>r</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uim</w:t>
      </w:r>
    </w:p>
    <w:p w14:paraId="2AD25CA5" w14:textId="77777777" w:rsidR="00624579" w:rsidRPr="00CA22F4" w:rsidRDefault="00624579">
      <w:pPr>
        <w:spacing w:line="336" w:lineRule="exact"/>
        <w:rPr>
          <w:lang w:val="nl-NL"/>
        </w:rPr>
        <w:sectPr w:rsidR="00624579" w:rsidRPr="00CA22F4">
          <w:pgSz w:w="11906" w:h="16840"/>
          <w:pgMar w:top="900" w:right="0" w:bottom="500" w:left="0" w:header="0" w:footer="316" w:gutter="0"/>
          <w:cols w:space="708"/>
        </w:sectPr>
      </w:pPr>
    </w:p>
    <w:p w14:paraId="6338EA59" w14:textId="77777777" w:rsidR="00624579" w:rsidRPr="00CA22F4" w:rsidRDefault="00D119BF">
      <w:pPr>
        <w:spacing w:before="5" w:line="180" w:lineRule="exact"/>
        <w:rPr>
          <w:sz w:val="18"/>
          <w:szCs w:val="18"/>
          <w:lang w:val="nl-NL"/>
        </w:rPr>
      </w:pPr>
      <w:r>
        <w:rPr>
          <w:noProof/>
          <w:lang w:val="nl-NL" w:eastAsia="nl-NL"/>
        </w:rPr>
        <mc:AlternateContent>
          <mc:Choice Requires="wpg">
            <w:drawing>
              <wp:anchor distT="0" distB="0" distL="114300" distR="114300" simplePos="0" relativeHeight="251655168" behindDoc="1" locked="0" layoutInCell="1" allowOverlap="1" wp14:anchorId="3B565312" wp14:editId="79BDBA91">
                <wp:simplePos x="0" y="0"/>
                <wp:positionH relativeFrom="page">
                  <wp:posOffset>721995</wp:posOffset>
                </wp:positionH>
                <wp:positionV relativeFrom="page">
                  <wp:posOffset>720090</wp:posOffset>
                </wp:positionV>
                <wp:extent cx="1270" cy="9191625"/>
                <wp:effectExtent l="7620" t="5715" r="10160" b="13335"/>
                <wp:wrapNone/>
                <wp:docPr id="36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191625"/>
                          <a:chOff x="1137" y="1134"/>
                          <a:chExt cx="2" cy="14475"/>
                        </a:xfrm>
                      </wpg:grpSpPr>
                      <wps:wsp>
                        <wps:cNvPr id="366" name="Freeform 74"/>
                        <wps:cNvSpPr>
                          <a:spLocks/>
                        </wps:cNvSpPr>
                        <wps:spPr bwMode="auto">
                          <a:xfrm>
                            <a:off x="1137" y="1134"/>
                            <a:ext cx="2" cy="14475"/>
                          </a:xfrm>
                          <a:custGeom>
                            <a:avLst/>
                            <a:gdLst>
                              <a:gd name="T0" fmla="+- 0 1134 1134"/>
                              <a:gd name="T1" fmla="*/ 1134 h 14475"/>
                              <a:gd name="T2" fmla="+- 0 15609 1134"/>
                              <a:gd name="T3" fmla="*/ 15609 h 14475"/>
                            </a:gdLst>
                            <a:ahLst/>
                            <a:cxnLst>
                              <a:cxn ang="0">
                                <a:pos x="0" y="T1"/>
                              </a:cxn>
                              <a:cxn ang="0">
                                <a:pos x="0" y="T3"/>
                              </a:cxn>
                            </a:cxnLst>
                            <a:rect l="0" t="0" r="r" b="b"/>
                            <a:pathLst>
                              <a:path h="14475">
                                <a:moveTo>
                                  <a:pt x="0" y="0"/>
                                </a:moveTo>
                                <a:lnTo>
                                  <a:pt x="0" y="14475"/>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FFF50" id="Group 73" o:spid="_x0000_s1026" style="position:absolute;margin-left:56.85pt;margin-top:56.7pt;width:.1pt;height:723.75pt;z-index:-251661312;mso-position-horizontal-relative:page;mso-position-vertical-relative:page" coordorigin="1137,1134" coordsize="2,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">
                <v:shape id="Freeform 74" o:spid="_x0000_s1027" style="position:absolute;left:1137;top:1134;width:2;height:14475;visibility:visible;mso-wrap-style:square;v-text-anchor:top" coordsize="2,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" path="m,l,14475e" filled="f" strokecolor="#6d6e71" strokeweight=".09983mm">
                  <v:path arrowok="t" o:connecttype="custom" o:connectlocs="0,1134;0,15609" o:connectangles="0,0"/>
                </v:shape>
                <w10:wrap anchorx="page" anchory="page"/>
              </v:group>
            </w:pict>
          </mc:Fallback>
        </mc:AlternateContent>
      </w:r>
      <w:r>
        <w:rPr>
          <w:noProof/>
          <w:lang w:val="nl-NL" w:eastAsia="nl-NL"/>
        </w:rPr>
        <mc:AlternateContent>
          <mc:Choice Requires="wpg">
            <w:drawing>
              <wp:anchor distT="0" distB="0" distL="114300" distR="114300" simplePos="0" relativeHeight="251656192" behindDoc="1" locked="0" layoutInCell="1" allowOverlap="1" wp14:anchorId="7EAB557E" wp14:editId="0DFBB6B1">
                <wp:simplePos x="0" y="0"/>
                <wp:positionH relativeFrom="page">
                  <wp:posOffset>6828790</wp:posOffset>
                </wp:positionH>
                <wp:positionV relativeFrom="page">
                  <wp:posOffset>720090</wp:posOffset>
                </wp:positionV>
                <wp:extent cx="1270" cy="9191625"/>
                <wp:effectExtent l="8890" t="5715" r="8890" b="13335"/>
                <wp:wrapNone/>
                <wp:docPr id="36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191625"/>
                          <a:chOff x="10754" y="1134"/>
                          <a:chExt cx="2" cy="14475"/>
                        </a:xfrm>
                      </wpg:grpSpPr>
                      <wps:wsp>
                        <wps:cNvPr id="364" name="Freeform 72"/>
                        <wps:cNvSpPr>
                          <a:spLocks/>
                        </wps:cNvSpPr>
                        <wps:spPr bwMode="auto">
                          <a:xfrm>
                            <a:off x="10754" y="1134"/>
                            <a:ext cx="2" cy="14475"/>
                          </a:xfrm>
                          <a:custGeom>
                            <a:avLst/>
                            <a:gdLst>
                              <a:gd name="T0" fmla="+- 0 1134 1134"/>
                              <a:gd name="T1" fmla="*/ 1134 h 14475"/>
                              <a:gd name="T2" fmla="+- 0 15609 1134"/>
                              <a:gd name="T3" fmla="*/ 15609 h 14475"/>
                            </a:gdLst>
                            <a:ahLst/>
                            <a:cxnLst>
                              <a:cxn ang="0">
                                <a:pos x="0" y="T1"/>
                              </a:cxn>
                              <a:cxn ang="0">
                                <a:pos x="0" y="T3"/>
                              </a:cxn>
                            </a:cxnLst>
                            <a:rect l="0" t="0" r="r" b="b"/>
                            <a:pathLst>
                              <a:path h="14475">
                                <a:moveTo>
                                  <a:pt x="0" y="0"/>
                                </a:moveTo>
                                <a:lnTo>
                                  <a:pt x="0" y="14475"/>
                                </a:lnTo>
                              </a:path>
                            </a:pathLst>
                          </a:custGeom>
                          <a:noFill/>
                          <a:ln w="359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B4F1" id="Group 71" o:spid="_x0000_s1026" style="position:absolute;margin-left:537.7pt;margin-top:56.7pt;width:.1pt;height:723.75pt;z-index:-251660288;mso-position-horizontal-relative:page;mso-position-vertical-relative:page" coordorigin="10754,1134" coordsize="2,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">
                <v:shape id="Freeform 72" o:spid="_x0000_s1027" style="position:absolute;left:10754;top:1134;width:2;height:14475;visibility:visible;mso-wrap-style:square;v-text-anchor:top" coordsize="2,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" path="m,l,14475e" filled="f" strokecolor="#6d6e71" strokeweight=".09994mm">
                  <v:path arrowok="t" o:connecttype="custom" o:connectlocs="0,1134;0,15609" o:connectangles="0,0"/>
                </v:shape>
                <w10:wrap anchorx="page" anchory="page"/>
              </v:group>
            </w:pict>
          </mc:Fallback>
        </mc:AlternateContent>
      </w:r>
    </w:p>
    <w:p w14:paraId="19835251" w14:textId="77777777" w:rsidR="00624579" w:rsidRPr="00CA22F4" w:rsidRDefault="00CA22F4" w:rsidP="00CD3340">
      <w:pPr>
        <w:pStyle w:val="Plattetekst"/>
        <w:numPr>
          <w:ilvl w:val="1"/>
          <w:numId w:val="9"/>
        </w:numPr>
        <w:tabs>
          <w:tab w:val="left" w:pos="1449"/>
        </w:tabs>
        <w:spacing w:before="43"/>
        <w:ind w:left="1449" w:hanging="233"/>
        <w:rPr>
          <w:lang w:val="nl-NL"/>
        </w:rPr>
      </w:pPr>
      <w:r w:rsidRPr="00CA22F4">
        <w:rPr>
          <w:color w:val="6D6E71"/>
          <w:lang w:val="nl-NL"/>
        </w:rPr>
        <w:t>Ande</w:t>
      </w:r>
      <w:r w:rsidRPr="00CA22F4">
        <w:rPr>
          <w:color w:val="6D6E71"/>
          <w:spacing w:val="-4"/>
          <w:lang w:val="nl-NL"/>
        </w:rPr>
        <w:t>r</w:t>
      </w:r>
      <w:r w:rsidRPr="00CA22F4">
        <w:rPr>
          <w:color w:val="6D6E71"/>
          <w:lang w:val="nl-NL"/>
        </w:rPr>
        <w:t>s, nl:</w:t>
      </w:r>
    </w:p>
    <w:p w14:paraId="5DF9BC2D" w14:textId="77777777" w:rsidR="00624579" w:rsidRPr="00CA22F4" w:rsidRDefault="00624579">
      <w:pPr>
        <w:spacing w:before="3" w:line="240" w:lineRule="exact"/>
        <w:rPr>
          <w:sz w:val="24"/>
          <w:szCs w:val="24"/>
          <w:lang w:val="nl-NL"/>
        </w:rPr>
      </w:pPr>
    </w:p>
    <w:p w14:paraId="50B4E084" w14:textId="77777777" w:rsidR="00624579" w:rsidRPr="00CA22F4" w:rsidRDefault="00CA22F4">
      <w:pPr>
        <w:pStyle w:val="Plattetekst"/>
        <w:ind w:left="1216"/>
        <w:rPr>
          <w:rFonts w:cs="Calibri"/>
          <w:lang w:val="nl-NL"/>
        </w:rPr>
      </w:pPr>
      <w:r w:rsidRPr="00CA22F4">
        <w:rPr>
          <w:rFonts w:cs="Calibri"/>
          <w:color w:val="E6E7E8"/>
          <w:lang w:val="nl-NL"/>
        </w:rPr>
        <w:t>-------------------------------------------------------------------------------------------------------------------------------------------</w:t>
      </w:r>
    </w:p>
    <w:p w14:paraId="4615FD72" w14:textId="77777777" w:rsidR="00624579" w:rsidRPr="00CA22F4" w:rsidRDefault="00624579">
      <w:pPr>
        <w:spacing w:line="120" w:lineRule="exact"/>
        <w:rPr>
          <w:sz w:val="12"/>
          <w:szCs w:val="12"/>
          <w:lang w:val="nl-NL"/>
        </w:rPr>
      </w:pPr>
    </w:p>
    <w:p w14:paraId="54A8E1EB" w14:textId="77777777" w:rsidR="00624579" w:rsidRPr="00CA22F4" w:rsidRDefault="00624579">
      <w:pPr>
        <w:spacing w:line="200" w:lineRule="exact"/>
        <w:rPr>
          <w:sz w:val="20"/>
          <w:szCs w:val="20"/>
          <w:lang w:val="nl-NL"/>
        </w:rPr>
      </w:pPr>
    </w:p>
    <w:p w14:paraId="6DEFD699" w14:textId="77777777" w:rsidR="00624579" w:rsidRPr="00CA22F4" w:rsidRDefault="00CA22F4">
      <w:pPr>
        <w:pStyle w:val="Kop4"/>
        <w:ind w:left="1216" w:right="9224"/>
        <w:rPr>
          <w:b w:val="0"/>
          <w:bCs w:val="0"/>
          <w:lang w:val="nl-NL"/>
        </w:rPr>
      </w:pPr>
      <w:r w:rsidRPr="00CA22F4">
        <w:rPr>
          <w:color w:val="6D6E71"/>
          <w:spacing w:val="-4"/>
          <w:lang w:val="nl-NL"/>
        </w:rPr>
        <w:t>K</w:t>
      </w:r>
      <w:r w:rsidRPr="00CA22F4">
        <w:rPr>
          <w:color w:val="6D6E71"/>
          <w:lang w:val="nl-NL"/>
        </w:rPr>
        <w:t>o</w:t>
      </w:r>
      <w:r w:rsidRPr="00CA22F4">
        <w:rPr>
          <w:color w:val="6D6E71"/>
          <w:spacing w:val="-3"/>
          <w:lang w:val="nl-NL"/>
        </w:rPr>
        <w:t>st</w:t>
      </w:r>
      <w:r w:rsidRPr="00CA22F4">
        <w:rPr>
          <w:color w:val="6D6E71"/>
          <w:lang w:val="nl-NL"/>
        </w:rPr>
        <w:t>en schade:</w:t>
      </w:r>
    </w:p>
    <w:p w14:paraId="2508B0CE"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M</w:t>
      </w:r>
      <w:r w:rsidRPr="00CA22F4">
        <w:rPr>
          <w:color w:val="6D6E71"/>
          <w:spacing w:val="-3"/>
          <w:lang w:val="nl-NL"/>
        </w:rPr>
        <w:t>at</w:t>
      </w:r>
      <w:r w:rsidRPr="00CA22F4">
        <w:rPr>
          <w:color w:val="6D6E71"/>
          <w:lang w:val="nl-NL"/>
        </w:rPr>
        <w:t>erieel, nl:</w:t>
      </w:r>
    </w:p>
    <w:p w14:paraId="5973A72D" w14:textId="77777777" w:rsidR="00624579" w:rsidRPr="00CA22F4" w:rsidRDefault="00CA22F4">
      <w:pPr>
        <w:pStyle w:val="Plattetekst"/>
        <w:tabs>
          <w:tab w:val="left" w:pos="8886"/>
          <w:tab w:val="left" w:pos="10571"/>
        </w:tabs>
        <w:spacing w:line="248" w:lineRule="exact"/>
        <w:ind w:left="1216"/>
        <w:rPr>
          <w:rFonts w:cs="Calibri"/>
          <w:lang w:val="nl-NL"/>
        </w:rPr>
      </w:pPr>
      <w:r w:rsidRPr="00CA22F4">
        <w:rPr>
          <w:rFonts w:cs="Calibri"/>
          <w:color w:val="6D6E71"/>
          <w:u w:val="single" w:color="E5E6E7"/>
          <w:lang w:val="nl-NL"/>
        </w:rPr>
        <w:t xml:space="preserve"> </w:t>
      </w:r>
      <w:r w:rsidRPr="00CA22F4">
        <w:rPr>
          <w:rFonts w:cs="Calibri"/>
          <w:color w:val="6D6E71"/>
          <w:u w:val="single" w:color="E5E6E7"/>
          <w:lang w:val="nl-NL"/>
        </w:rPr>
        <w:tab/>
      </w:r>
      <w:r w:rsidRPr="00CA22F4">
        <w:rPr>
          <w:rFonts w:cs="Calibri"/>
          <w:color w:val="6D6E71"/>
          <w:lang w:val="nl-NL"/>
        </w:rPr>
        <w:t xml:space="preserve"> € </w:t>
      </w:r>
      <w:r w:rsidRPr="00CA22F4">
        <w:rPr>
          <w:rFonts w:cs="Calibri"/>
          <w:color w:val="6D6E71"/>
          <w:u w:val="single" w:color="E5E6E7"/>
          <w:lang w:val="nl-NL"/>
        </w:rPr>
        <w:t xml:space="preserve"> </w:t>
      </w:r>
      <w:r w:rsidRPr="00CA22F4">
        <w:rPr>
          <w:rFonts w:cs="Calibri"/>
          <w:color w:val="6D6E71"/>
          <w:u w:val="single" w:color="E5E6E7"/>
          <w:lang w:val="nl-NL"/>
        </w:rPr>
        <w:tab/>
      </w:r>
    </w:p>
    <w:p w14:paraId="44E1491B"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F</w:t>
      </w:r>
      <w:r w:rsidRPr="00CA22F4">
        <w:rPr>
          <w:color w:val="6D6E71"/>
          <w:spacing w:val="-3"/>
          <w:lang w:val="nl-NL"/>
        </w:rPr>
        <w:t>y</w:t>
      </w:r>
      <w:r w:rsidRPr="00CA22F4">
        <w:rPr>
          <w:color w:val="6D6E71"/>
          <w:lang w:val="nl-NL"/>
        </w:rPr>
        <w:t>siek l</w:t>
      </w:r>
      <w:r w:rsidRPr="00CA22F4">
        <w:rPr>
          <w:color w:val="6D6E71"/>
          <w:spacing w:val="-2"/>
          <w:lang w:val="nl-NL"/>
        </w:rPr>
        <w:t>e</w:t>
      </w:r>
      <w:r w:rsidRPr="00CA22F4">
        <w:rPr>
          <w:color w:val="6D6E71"/>
          <w:lang w:val="nl-NL"/>
        </w:rPr>
        <w:t>tsel, nl:</w:t>
      </w:r>
    </w:p>
    <w:p w14:paraId="11BE6FE5" w14:textId="77777777" w:rsidR="00624579" w:rsidRPr="00CA22F4" w:rsidRDefault="00CA22F4">
      <w:pPr>
        <w:pStyle w:val="Plattetekst"/>
        <w:tabs>
          <w:tab w:val="left" w:pos="8886"/>
          <w:tab w:val="left" w:pos="10571"/>
        </w:tabs>
        <w:spacing w:line="248" w:lineRule="exact"/>
        <w:ind w:left="1216"/>
        <w:rPr>
          <w:rFonts w:cs="Calibri"/>
          <w:lang w:val="nl-NL"/>
        </w:rPr>
      </w:pPr>
      <w:r w:rsidRPr="00CA22F4">
        <w:rPr>
          <w:rFonts w:cs="Calibri"/>
          <w:color w:val="6D6E71"/>
          <w:u w:val="single" w:color="E5E6E7"/>
          <w:lang w:val="nl-NL"/>
        </w:rPr>
        <w:t xml:space="preserve"> </w:t>
      </w:r>
      <w:r w:rsidRPr="00CA22F4">
        <w:rPr>
          <w:rFonts w:cs="Calibri"/>
          <w:color w:val="6D6E71"/>
          <w:u w:val="single" w:color="E5E6E7"/>
          <w:lang w:val="nl-NL"/>
        </w:rPr>
        <w:tab/>
      </w:r>
      <w:r w:rsidRPr="00CA22F4">
        <w:rPr>
          <w:rFonts w:cs="Calibri"/>
          <w:color w:val="6D6E71"/>
          <w:lang w:val="nl-NL"/>
        </w:rPr>
        <w:t xml:space="preserve"> € </w:t>
      </w:r>
      <w:r w:rsidRPr="00CA22F4">
        <w:rPr>
          <w:rFonts w:cs="Calibri"/>
          <w:color w:val="6D6E71"/>
          <w:u w:val="single" w:color="E5E6E7"/>
          <w:lang w:val="nl-NL"/>
        </w:rPr>
        <w:t xml:space="preserve"> </w:t>
      </w:r>
      <w:r w:rsidRPr="00CA22F4">
        <w:rPr>
          <w:rFonts w:cs="Calibri"/>
          <w:color w:val="6D6E71"/>
          <w:u w:val="single" w:color="E5E6E7"/>
          <w:lang w:val="nl-NL"/>
        </w:rPr>
        <w:tab/>
      </w:r>
    </w:p>
    <w:p w14:paraId="51D76AEC"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spacing w:val="-4"/>
          <w:lang w:val="nl-NL"/>
        </w:rPr>
        <w:t>Ps</w:t>
      </w:r>
      <w:r w:rsidRPr="00CA22F4">
        <w:rPr>
          <w:color w:val="6D6E71"/>
          <w:spacing w:val="-3"/>
          <w:lang w:val="nl-NL"/>
        </w:rPr>
        <w:t>y</w:t>
      </w:r>
      <w:r w:rsidRPr="00CA22F4">
        <w:rPr>
          <w:color w:val="6D6E71"/>
          <w:lang w:val="nl-NL"/>
        </w:rPr>
        <w:t>ch. l</w:t>
      </w:r>
      <w:r w:rsidRPr="00CA22F4">
        <w:rPr>
          <w:color w:val="6D6E71"/>
          <w:spacing w:val="-1"/>
          <w:lang w:val="nl-NL"/>
        </w:rPr>
        <w:t>e</w:t>
      </w:r>
      <w:r w:rsidRPr="00CA22F4">
        <w:rPr>
          <w:color w:val="6D6E71"/>
          <w:lang w:val="nl-NL"/>
        </w:rPr>
        <w:t>tsel, nl:</w:t>
      </w:r>
    </w:p>
    <w:p w14:paraId="502DCB8E" w14:textId="77777777" w:rsidR="00624579" w:rsidRPr="00CA22F4" w:rsidRDefault="00CA22F4">
      <w:pPr>
        <w:pStyle w:val="Plattetekst"/>
        <w:tabs>
          <w:tab w:val="left" w:pos="8886"/>
          <w:tab w:val="left" w:pos="10571"/>
        </w:tabs>
        <w:spacing w:line="248" w:lineRule="exact"/>
        <w:ind w:left="1216"/>
        <w:rPr>
          <w:rFonts w:cs="Calibri"/>
          <w:lang w:val="nl-NL"/>
        </w:rPr>
      </w:pPr>
      <w:r w:rsidRPr="00CA22F4">
        <w:rPr>
          <w:rFonts w:cs="Calibri"/>
          <w:color w:val="6D6E71"/>
          <w:u w:val="single" w:color="E5E6E7"/>
          <w:lang w:val="nl-NL"/>
        </w:rPr>
        <w:t xml:space="preserve"> </w:t>
      </w:r>
      <w:r w:rsidRPr="00CA22F4">
        <w:rPr>
          <w:rFonts w:cs="Calibri"/>
          <w:color w:val="6D6E71"/>
          <w:u w:val="single" w:color="E5E6E7"/>
          <w:lang w:val="nl-NL"/>
        </w:rPr>
        <w:tab/>
      </w:r>
      <w:r w:rsidRPr="00CA22F4">
        <w:rPr>
          <w:rFonts w:cs="Calibri"/>
          <w:color w:val="6D6E71"/>
          <w:lang w:val="nl-NL"/>
        </w:rPr>
        <w:t xml:space="preserve"> € </w:t>
      </w:r>
      <w:r w:rsidRPr="00CA22F4">
        <w:rPr>
          <w:rFonts w:cs="Calibri"/>
          <w:color w:val="6D6E71"/>
          <w:u w:val="single" w:color="E5E6E7"/>
          <w:lang w:val="nl-NL"/>
        </w:rPr>
        <w:t xml:space="preserve"> </w:t>
      </w:r>
      <w:r w:rsidRPr="00CA22F4">
        <w:rPr>
          <w:rFonts w:cs="Calibri"/>
          <w:color w:val="6D6E71"/>
          <w:u w:val="single" w:color="E5E6E7"/>
          <w:lang w:val="nl-NL"/>
        </w:rPr>
        <w:tab/>
      </w:r>
    </w:p>
    <w:p w14:paraId="07E6EF0A"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lang w:val="nl-NL"/>
        </w:rPr>
        <w:t>Ande</w:t>
      </w:r>
      <w:r w:rsidRPr="00CA22F4">
        <w:rPr>
          <w:color w:val="6D6E71"/>
          <w:spacing w:val="-4"/>
          <w:lang w:val="nl-NL"/>
        </w:rPr>
        <w:t>r</w:t>
      </w:r>
      <w:r w:rsidRPr="00CA22F4">
        <w:rPr>
          <w:color w:val="6D6E71"/>
          <w:lang w:val="nl-NL"/>
        </w:rPr>
        <w:t>s, nl:</w:t>
      </w:r>
    </w:p>
    <w:p w14:paraId="416D0E0D" w14:textId="77777777" w:rsidR="00624579" w:rsidRPr="00CA22F4" w:rsidRDefault="00CA22F4">
      <w:pPr>
        <w:pStyle w:val="Plattetekst"/>
        <w:tabs>
          <w:tab w:val="left" w:pos="8886"/>
          <w:tab w:val="left" w:pos="10571"/>
        </w:tabs>
        <w:spacing w:line="248" w:lineRule="exact"/>
        <w:ind w:left="1216"/>
        <w:rPr>
          <w:rFonts w:cs="Calibri"/>
          <w:lang w:val="nl-NL"/>
        </w:rPr>
      </w:pPr>
      <w:r w:rsidRPr="00CA22F4">
        <w:rPr>
          <w:rFonts w:cs="Calibri"/>
          <w:color w:val="6D6E71"/>
          <w:u w:val="single" w:color="E5E6E7"/>
          <w:lang w:val="nl-NL"/>
        </w:rPr>
        <w:t xml:space="preserve"> </w:t>
      </w:r>
      <w:r w:rsidRPr="00CA22F4">
        <w:rPr>
          <w:rFonts w:cs="Calibri"/>
          <w:color w:val="6D6E71"/>
          <w:u w:val="single" w:color="E5E6E7"/>
          <w:lang w:val="nl-NL"/>
        </w:rPr>
        <w:tab/>
      </w:r>
      <w:r w:rsidRPr="00CA22F4">
        <w:rPr>
          <w:rFonts w:cs="Calibri"/>
          <w:color w:val="6D6E71"/>
          <w:lang w:val="nl-NL"/>
        </w:rPr>
        <w:t xml:space="preserve"> € </w:t>
      </w:r>
      <w:r w:rsidRPr="00CA22F4">
        <w:rPr>
          <w:rFonts w:cs="Calibri"/>
          <w:color w:val="6D6E71"/>
          <w:u w:val="single" w:color="E5E6E7"/>
          <w:lang w:val="nl-NL"/>
        </w:rPr>
        <w:t xml:space="preserve"> </w:t>
      </w:r>
      <w:r w:rsidRPr="00CA22F4">
        <w:rPr>
          <w:rFonts w:cs="Calibri"/>
          <w:color w:val="6D6E71"/>
          <w:u w:val="single" w:color="E5E6E7"/>
          <w:lang w:val="nl-NL"/>
        </w:rPr>
        <w:tab/>
      </w:r>
    </w:p>
    <w:p w14:paraId="0FC0E423" w14:textId="77777777" w:rsidR="00624579" w:rsidRPr="00CA22F4" w:rsidRDefault="00624579">
      <w:pPr>
        <w:spacing w:before="5" w:line="260" w:lineRule="exact"/>
        <w:rPr>
          <w:sz w:val="26"/>
          <w:szCs w:val="26"/>
          <w:lang w:val="nl-NL"/>
        </w:rPr>
      </w:pPr>
    </w:p>
    <w:p w14:paraId="75FCDD44" w14:textId="77777777" w:rsidR="00624579" w:rsidRPr="00CA22F4" w:rsidRDefault="00CA22F4">
      <w:pPr>
        <w:pStyle w:val="Kop4"/>
        <w:spacing w:before="55"/>
        <w:ind w:left="1216" w:right="9224"/>
        <w:rPr>
          <w:b w:val="0"/>
          <w:bCs w:val="0"/>
          <w:lang w:val="nl-NL"/>
        </w:rPr>
      </w:pPr>
      <w:r w:rsidRPr="00CA22F4">
        <w:rPr>
          <w:color w:val="6D6E71"/>
          <w:lang w:val="nl-NL"/>
        </w:rPr>
        <w:t>Afhandeling:</w:t>
      </w:r>
    </w:p>
    <w:p w14:paraId="00C16FA5"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spacing w:val="-5"/>
          <w:lang w:val="nl-NL"/>
        </w:rPr>
        <w:t>P</w:t>
      </w:r>
      <w:r w:rsidRPr="00CA22F4">
        <w:rPr>
          <w:color w:val="6D6E71"/>
          <w:lang w:val="nl-NL"/>
        </w:rPr>
        <w:t>olitie</w:t>
      </w:r>
      <w:r w:rsidRPr="00CA22F4">
        <w:rPr>
          <w:color w:val="6D6E71"/>
          <w:spacing w:val="-2"/>
          <w:lang w:val="nl-NL"/>
        </w:rPr>
        <w:t xml:space="preserve"> </w:t>
      </w:r>
      <w:r w:rsidRPr="00CA22F4">
        <w:rPr>
          <w:color w:val="6D6E71"/>
          <w:lang w:val="nl-NL"/>
        </w:rPr>
        <w:t>in</w:t>
      </w:r>
      <w:r w:rsidRPr="00CA22F4">
        <w:rPr>
          <w:color w:val="6D6E71"/>
          <w:spacing w:val="-2"/>
          <w:lang w:val="nl-NL"/>
        </w:rPr>
        <w:t>g</w:t>
      </w:r>
      <w:r w:rsidRPr="00CA22F4">
        <w:rPr>
          <w:color w:val="6D6E71"/>
          <w:lang w:val="nl-NL"/>
        </w:rPr>
        <w:t>escha</w:t>
      </w:r>
      <w:r w:rsidRPr="00CA22F4">
        <w:rPr>
          <w:color w:val="6D6E71"/>
          <w:spacing w:val="-8"/>
          <w:lang w:val="nl-NL"/>
        </w:rPr>
        <w:t>k</w:t>
      </w:r>
      <w:r w:rsidRPr="00CA22F4">
        <w:rPr>
          <w:color w:val="6D6E71"/>
          <w:lang w:val="nl-NL"/>
        </w:rPr>
        <w:t>eld</w:t>
      </w:r>
      <w:r w:rsidRPr="00CA22F4">
        <w:rPr>
          <w:color w:val="6D6E71"/>
          <w:spacing w:val="-2"/>
          <w:lang w:val="nl-NL"/>
        </w:rPr>
        <w:t xml:space="preserve"> </w:t>
      </w:r>
      <w:r w:rsidRPr="00CA22F4">
        <w:rPr>
          <w:color w:val="6D6E71"/>
          <w:lang w:val="nl-NL"/>
        </w:rPr>
        <w:t>-</w:t>
      </w:r>
      <w:r w:rsidRPr="00CA22F4">
        <w:rPr>
          <w:color w:val="6D6E71"/>
          <w:spacing w:val="-2"/>
          <w:lang w:val="nl-NL"/>
        </w:rPr>
        <w:t xml:space="preserve"> </w:t>
      </w:r>
      <w:r w:rsidRPr="00CA22F4">
        <w:rPr>
          <w:color w:val="6D6E71"/>
          <w:lang w:val="nl-NL"/>
        </w:rPr>
        <w:t>aangif</w:t>
      </w:r>
      <w:r w:rsidRPr="00CA22F4">
        <w:rPr>
          <w:color w:val="6D6E71"/>
          <w:spacing w:val="-3"/>
          <w:lang w:val="nl-NL"/>
        </w:rPr>
        <w:t>t</w:t>
      </w:r>
      <w:r w:rsidRPr="00CA22F4">
        <w:rPr>
          <w:color w:val="6D6E71"/>
          <w:lang w:val="nl-NL"/>
        </w:rPr>
        <w:t>e</w:t>
      </w:r>
      <w:r w:rsidRPr="00CA22F4">
        <w:rPr>
          <w:color w:val="6D6E71"/>
          <w:spacing w:val="-2"/>
          <w:lang w:val="nl-NL"/>
        </w:rPr>
        <w:t xml:space="preserve"> g</w:t>
      </w:r>
      <w:r w:rsidRPr="00CA22F4">
        <w:rPr>
          <w:color w:val="6D6E71"/>
          <w:lang w:val="nl-NL"/>
        </w:rPr>
        <w:t>edaan:</w:t>
      </w:r>
      <w:r w:rsidRPr="00CA22F4">
        <w:rPr>
          <w:color w:val="6D6E71"/>
          <w:spacing w:val="47"/>
          <w:lang w:val="nl-NL"/>
        </w:rPr>
        <w:t xml:space="preserve"> </w:t>
      </w:r>
      <w:r w:rsidRPr="00CA22F4">
        <w:rPr>
          <w:color w:val="6D6E71"/>
          <w:lang w:val="nl-NL"/>
        </w:rPr>
        <w:t>ja/nee*</w:t>
      </w:r>
    </w:p>
    <w:p w14:paraId="17E4BCD3" w14:textId="77777777" w:rsidR="00624579" w:rsidRPr="00CA22F4" w:rsidRDefault="00CA22F4" w:rsidP="00CD3340">
      <w:pPr>
        <w:pStyle w:val="Plattetekst"/>
        <w:numPr>
          <w:ilvl w:val="1"/>
          <w:numId w:val="9"/>
        </w:numPr>
        <w:tabs>
          <w:tab w:val="left" w:pos="1449"/>
        </w:tabs>
        <w:spacing w:before="28"/>
        <w:ind w:left="1449" w:hanging="233"/>
        <w:rPr>
          <w:lang w:val="nl-NL"/>
        </w:rPr>
      </w:pPr>
      <w:r w:rsidRPr="00CA22F4">
        <w:rPr>
          <w:color w:val="6D6E71"/>
          <w:lang w:val="nl-NL"/>
        </w:rPr>
        <w:t>Melding</w:t>
      </w:r>
      <w:r w:rsidRPr="00CA22F4">
        <w:rPr>
          <w:color w:val="6D6E71"/>
          <w:spacing w:val="-4"/>
          <w:lang w:val="nl-NL"/>
        </w:rPr>
        <w:t xml:space="preserve"> </w:t>
      </w:r>
      <w:r w:rsidRPr="00CA22F4">
        <w:rPr>
          <w:color w:val="6D6E71"/>
          <w:lang w:val="nl-NL"/>
        </w:rPr>
        <w:t>arbeidsinspectie</w:t>
      </w:r>
      <w:r w:rsidRPr="00CA22F4">
        <w:rPr>
          <w:color w:val="6D6E71"/>
          <w:spacing w:val="-3"/>
          <w:lang w:val="nl-NL"/>
        </w:rPr>
        <w:t xml:space="preserve"> </w:t>
      </w:r>
      <w:r w:rsidRPr="00CA22F4">
        <w:rPr>
          <w:color w:val="6D6E71"/>
          <w:lang w:val="nl-NL"/>
        </w:rPr>
        <w:t>ern</w:t>
      </w:r>
      <w:r w:rsidRPr="00CA22F4">
        <w:rPr>
          <w:color w:val="6D6E71"/>
          <w:spacing w:val="-3"/>
          <w:lang w:val="nl-NL"/>
        </w:rPr>
        <w:t>s</w:t>
      </w:r>
      <w:r w:rsidRPr="00CA22F4">
        <w:rPr>
          <w:color w:val="6D6E71"/>
          <w:lang w:val="nl-NL"/>
        </w:rPr>
        <w:t>tig</w:t>
      </w:r>
      <w:r w:rsidRPr="00CA22F4">
        <w:rPr>
          <w:color w:val="6D6E71"/>
          <w:spacing w:val="-4"/>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w:t>
      </w:r>
      <w:r w:rsidRPr="00CA22F4">
        <w:rPr>
          <w:color w:val="6D6E71"/>
          <w:spacing w:val="43"/>
          <w:lang w:val="nl-NL"/>
        </w:rPr>
        <w:t xml:space="preserve"> </w:t>
      </w:r>
      <w:r w:rsidRPr="00CA22F4">
        <w:rPr>
          <w:color w:val="6D6E71"/>
          <w:lang w:val="nl-NL"/>
        </w:rPr>
        <w:t>ja/nee*</w:t>
      </w:r>
    </w:p>
    <w:p w14:paraId="3D2CA0C1" w14:textId="77777777" w:rsidR="00624579" w:rsidRPr="00CA22F4" w:rsidRDefault="00CA22F4">
      <w:pPr>
        <w:pStyle w:val="Plattetekst"/>
        <w:spacing w:line="248" w:lineRule="exact"/>
        <w:ind w:left="1465"/>
        <w:rPr>
          <w:lang w:val="nl-NL"/>
        </w:rPr>
      </w:pPr>
      <w:r w:rsidRPr="00CA22F4">
        <w:rPr>
          <w:color w:val="6D6E71"/>
          <w:lang w:val="nl-NL"/>
        </w:rPr>
        <w:t>(Indien</w:t>
      </w:r>
      <w:r w:rsidRPr="00CA22F4">
        <w:rPr>
          <w:color w:val="6D6E71"/>
          <w:spacing w:val="-2"/>
          <w:lang w:val="nl-NL"/>
        </w:rPr>
        <w:t xml:space="preserve"> </w:t>
      </w:r>
      <w:r w:rsidRPr="00CA22F4">
        <w:rPr>
          <w:color w:val="6D6E71"/>
          <w:lang w:val="nl-NL"/>
        </w:rPr>
        <w:t>ja,</w:t>
      </w:r>
      <w:r w:rsidRPr="00CA22F4">
        <w:rPr>
          <w:color w:val="6D6E71"/>
          <w:spacing w:val="-2"/>
          <w:lang w:val="nl-NL"/>
        </w:rPr>
        <w:t xml:space="preserve"> </w:t>
      </w:r>
      <w:r w:rsidRPr="00CA22F4">
        <w:rPr>
          <w:color w:val="6D6E71"/>
          <w:lang w:val="nl-NL"/>
        </w:rPr>
        <w:t>i</w:t>
      </w:r>
      <w:r w:rsidRPr="00CA22F4">
        <w:rPr>
          <w:color w:val="6D6E71"/>
          <w:spacing w:val="-4"/>
          <w:lang w:val="nl-NL"/>
        </w:rPr>
        <w:t>n</w:t>
      </w:r>
      <w:r w:rsidRPr="00CA22F4">
        <w:rPr>
          <w:color w:val="6D6E71"/>
          <w:lang w:val="nl-NL"/>
        </w:rPr>
        <w:t>vullen</w:t>
      </w:r>
      <w:r w:rsidRPr="00CA22F4">
        <w:rPr>
          <w:color w:val="6D6E71"/>
          <w:spacing w:val="-2"/>
          <w:lang w:val="nl-NL"/>
        </w:rPr>
        <w:t xml:space="preserve"> </w:t>
      </w:r>
      <w:r w:rsidRPr="00CA22F4">
        <w:rPr>
          <w:color w:val="6D6E71"/>
          <w:lang w:val="nl-NL"/>
        </w:rPr>
        <w:t>en</w:t>
      </w:r>
      <w:r w:rsidRPr="00CA22F4">
        <w:rPr>
          <w:color w:val="6D6E71"/>
          <w:spacing w:val="-1"/>
          <w:lang w:val="nl-NL"/>
        </w:rPr>
        <w:t xml:space="preserve"> </w:t>
      </w:r>
      <w:r w:rsidRPr="00CA22F4">
        <w:rPr>
          <w:color w:val="6D6E71"/>
          <w:lang w:val="nl-NL"/>
        </w:rPr>
        <w:t>o</w:t>
      </w:r>
      <w:r w:rsidRPr="00CA22F4">
        <w:rPr>
          <w:color w:val="6D6E71"/>
          <w:spacing w:val="-1"/>
          <w:lang w:val="nl-NL"/>
        </w:rPr>
        <w:t>p</w:t>
      </w:r>
      <w:r w:rsidRPr="00CA22F4">
        <w:rPr>
          <w:color w:val="6D6E71"/>
          <w:spacing w:val="-3"/>
          <w:lang w:val="nl-NL"/>
        </w:rPr>
        <w:t>s</w:t>
      </w:r>
      <w:r w:rsidRPr="00CA22F4">
        <w:rPr>
          <w:color w:val="6D6E71"/>
          <w:lang w:val="nl-NL"/>
        </w:rPr>
        <w:t>tu</w:t>
      </w:r>
      <w:r w:rsidRPr="00CA22F4">
        <w:rPr>
          <w:color w:val="6D6E71"/>
          <w:spacing w:val="-3"/>
          <w:lang w:val="nl-NL"/>
        </w:rPr>
        <w:t>r</w:t>
      </w:r>
      <w:r w:rsidRPr="00CA22F4">
        <w:rPr>
          <w:color w:val="6D6E71"/>
          <w:lang w:val="nl-NL"/>
        </w:rPr>
        <w:t>en</w:t>
      </w:r>
      <w:r w:rsidRPr="00CA22F4">
        <w:rPr>
          <w:color w:val="6D6E71"/>
          <w:spacing w:val="-2"/>
          <w:lang w:val="nl-NL"/>
        </w:rPr>
        <w:t xml:space="preserve"> </w:t>
      </w:r>
      <w:r w:rsidRPr="00CA22F4">
        <w:rPr>
          <w:color w:val="6D6E71"/>
          <w:lang w:val="nl-NL"/>
        </w:rPr>
        <w:t>on</w:t>
      </w:r>
      <w:r w:rsidRPr="00CA22F4">
        <w:rPr>
          <w:color w:val="6D6E71"/>
          <w:spacing w:val="-2"/>
          <w:lang w:val="nl-NL"/>
        </w:rPr>
        <w:t>ge</w:t>
      </w:r>
      <w:r w:rsidRPr="00CA22F4">
        <w:rPr>
          <w:color w:val="6D6E71"/>
          <w:spacing w:val="-4"/>
          <w:lang w:val="nl-NL"/>
        </w:rPr>
        <w:t>v</w:t>
      </w:r>
      <w:r w:rsidRPr="00CA22F4">
        <w:rPr>
          <w:color w:val="6D6E71"/>
          <w:lang w:val="nl-NL"/>
        </w:rPr>
        <w:t>allen</w:t>
      </w:r>
      <w:r w:rsidRPr="00CA22F4">
        <w:rPr>
          <w:color w:val="6D6E71"/>
          <w:spacing w:val="-2"/>
          <w:lang w:val="nl-NL"/>
        </w:rPr>
        <w:t xml:space="preserve"> </w:t>
      </w:r>
      <w:r w:rsidRPr="00CA22F4">
        <w:rPr>
          <w:color w:val="6D6E71"/>
          <w:lang w:val="nl-NL"/>
        </w:rPr>
        <w:t>melding</w:t>
      </w:r>
      <w:r w:rsidRPr="00CA22F4">
        <w:rPr>
          <w:color w:val="6D6E71"/>
          <w:spacing w:val="-2"/>
          <w:lang w:val="nl-NL"/>
        </w:rPr>
        <w:t>s</w:t>
      </w:r>
      <w:r w:rsidRPr="00CA22F4">
        <w:rPr>
          <w:color w:val="6D6E71"/>
          <w:spacing w:val="-5"/>
          <w:lang w:val="nl-NL"/>
        </w:rPr>
        <w:t>f</w:t>
      </w:r>
      <w:r w:rsidRPr="00CA22F4">
        <w:rPr>
          <w:color w:val="6D6E71"/>
          <w:lang w:val="nl-NL"/>
        </w:rPr>
        <w:t>ormulier</w:t>
      </w:r>
      <w:r w:rsidRPr="00CA22F4">
        <w:rPr>
          <w:color w:val="6D6E71"/>
          <w:spacing w:val="-1"/>
          <w:lang w:val="nl-NL"/>
        </w:rPr>
        <w:t xml:space="preserve"> </w:t>
      </w:r>
      <w:r w:rsidRPr="00CA22F4">
        <w:rPr>
          <w:color w:val="6D6E71"/>
          <w:lang w:val="nl-NL"/>
        </w:rPr>
        <w:t>Arbeidsinspectie,</w:t>
      </w:r>
      <w:r w:rsidRPr="00CA22F4">
        <w:rPr>
          <w:color w:val="6D6E71"/>
          <w:spacing w:val="-2"/>
          <w:lang w:val="nl-NL"/>
        </w:rPr>
        <w:t xml:space="preserve"> h</w:t>
      </w:r>
      <w:r w:rsidRPr="00CA22F4">
        <w:rPr>
          <w:color w:val="6D6E71"/>
          <w:spacing w:val="-6"/>
          <w:lang w:val="nl-NL"/>
        </w:rPr>
        <w:t>f</w:t>
      </w:r>
      <w:r w:rsidRPr="00CA22F4">
        <w:rPr>
          <w:color w:val="6D6E71"/>
          <w:lang w:val="nl-NL"/>
        </w:rPr>
        <w:t>d.20</w:t>
      </w:r>
      <w:r w:rsidRPr="00CA22F4">
        <w:rPr>
          <w:color w:val="6D6E71"/>
          <w:spacing w:val="-2"/>
          <w:lang w:val="nl-NL"/>
        </w:rPr>
        <w:t xml:space="preserve"> </w:t>
      </w:r>
      <w:r w:rsidRPr="00CA22F4">
        <w:rPr>
          <w:color w:val="6D6E71"/>
          <w:spacing w:val="-3"/>
          <w:lang w:val="nl-NL"/>
        </w:rPr>
        <w:t>v</w:t>
      </w:r>
      <w:r w:rsidRPr="00CA22F4">
        <w:rPr>
          <w:color w:val="6D6E71"/>
          <w:lang w:val="nl-NL"/>
        </w:rPr>
        <w:t>erplic</w:t>
      </w:r>
      <w:r w:rsidRPr="00CA22F4">
        <w:rPr>
          <w:color w:val="6D6E71"/>
          <w:spacing w:val="-2"/>
          <w:lang w:val="nl-NL"/>
        </w:rPr>
        <w:t>h</w:t>
      </w:r>
      <w:r w:rsidRPr="00CA22F4">
        <w:rPr>
          <w:color w:val="6D6E71"/>
          <w:lang w:val="nl-NL"/>
        </w:rPr>
        <w:t>t!)</w:t>
      </w:r>
    </w:p>
    <w:p w14:paraId="741FD0A2" w14:textId="77777777" w:rsidR="00624579" w:rsidRPr="00CA22F4" w:rsidRDefault="00CA22F4" w:rsidP="00CD3340">
      <w:pPr>
        <w:pStyle w:val="Plattetekst"/>
        <w:numPr>
          <w:ilvl w:val="1"/>
          <w:numId w:val="9"/>
        </w:numPr>
        <w:tabs>
          <w:tab w:val="left" w:pos="1449"/>
        </w:tabs>
        <w:spacing w:before="44"/>
        <w:ind w:left="1449" w:hanging="233"/>
        <w:rPr>
          <w:lang w:val="nl-NL"/>
        </w:rPr>
      </w:pPr>
      <w:r w:rsidRPr="00CA22F4">
        <w:rPr>
          <w:color w:val="6D6E71"/>
          <w:spacing w:val="-4"/>
          <w:lang w:val="nl-NL"/>
        </w:rPr>
        <w:t>Ps</w:t>
      </w:r>
      <w:r w:rsidRPr="00CA22F4">
        <w:rPr>
          <w:color w:val="6D6E71"/>
          <w:spacing w:val="-3"/>
          <w:lang w:val="nl-NL"/>
        </w:rPr>
        <w:t>y</w:t>
      </w:r>
      <w:r w:rsidRPr="00CA22F4">
        <w:rPr>
          <w:color w:val="6D6E71"/>
          <w:lang w:val="nl-NL"/>
        </w:rPr>
        <w:t>chische o</w:t>
      </w:r>
      <w:r w:rsidRPr="00CA22F4">
        <w:rPr>
          <w:color w:val="6D6E71"/>
          <w:spacing w:val="-1"/>
          <w:lang w:val="nl-NL"/>
        </w:rPr>
        <w:t>p</w:t>
      </w:r>
      <w:r w:rsidRPr="00CA22F4">
        <w:rPr>
          <w:color w:val="6D6E71"/>
          <w:spacing w:val="-4"/>
          <w:lang w:val="nl-NL"/>
        </w:rPr>
        <w:t>v</w:t>
      </w:r>
      <w:r w:rsidRPr="00CA22F4">
        <w:rPr>
          <w:color w:val="6D6E71"/>
          <w:lang w:val="nl-NL"/>
        </w:rPr>
        <w:t>ang na</w:t>
      </w:r>
      <w:r w:rsidRPr="00CA22F4">
        <w:rPr>
          <w:color w:val="6D6E71"/>
          <w:spacing w:val="-5"/>
          <w:lang w:val="nl-NL"/>
        </w:rPr>
        <w:t>z</w:t>
      </w:r>
      <w:r w:rsidRPr="00CA22F4">
        <w:rPr>
          <w:color w:val="6D6E71"/>
          <w:lang w:val="nl-NL"/>
        </w:rPr>
        <w:t>o</w:t>
      </w:r>
      <w:r w:rsidRPr="00CA22F4">
        <w:rPr>
          <w:color w:val="6D6E71"/>
          <w:spacing w:val="-3"/>
          <w:lang w:val="nl-NL"/>
        </w:rPr>
        <w:t>r</w:t>
      </w:r>
      <w:r w:rsidRPr="00CA22F4">
        <w:rPr>
          <w:color w:val="6D6E71"/>
          <w:lang w:val="nl-NL"/>
        </w:rPr>
        <w:t>g:</w:t>
      </w:r>
      <w:r w:rsidRPr="00CA22F4">
        <w:rPr>
          <w:color w:val="6D6E71"/>
          <w:spacing w:val="49"/>
          <w:lang w:val="nl-NL"/>
        </w:rPr>
        <w:t xml:space="preserve"> </w:t>
      </w:r>
      <w:r w:rsidRPr="00CA22F4">
        <w:rPr>
          <w:color w:val="6D6E71"/>
          <w:lang w:val="nl-NL"/>
        </w:rPr>
        <w:t>ja/nee*</w:t>
      </w:r>
    </w:p>
    <w:p w14:paraId="0393C826" w14:textId="77777777" w:rsidR="00624579" w:rsidRPr="00CA22F4" w:rsidRDefault="00624579">
      <w:pPr>
        <w:spacing w:before="5" w:line="160" w:lineRule="exact"/>
        <w:rPr>
          <w:sz w:val="16"/>
          <w:szCs w:val="16"/>
          <w:lang w:val="nl-NL"/>
        </w:rPr>
      </w:pPr>
    </w:p>
    <w:p w14:paraId="5771FF7E" w14:textId="77777777" w:rsidR="00624579" w:rsidRPr="00CA22F4" w:rsidRDefault="00624579">
      <w:pPr>
        <w:spacing w:line="200" w:lineRule="exact"/>
        <w:rPr>
          <w:sz w:val="20"/>
          <w:szCs w:val="20"/>
          <w:lang w:val="nl-NL"/>
        </w:rPr>
      </w:pPr>
    </w:p>
    <w:p w14:paraId="4B636CA0" w14:textId="77777777" w:rsidR="00624579" w:rsidRPr="00CA22F4" w:rsidRDefault="00CA22F4">
      <w:pPr>
        <w:pStyle w:val="Plattetekst"/>
        <w:ind w:left="1216"/>
        <w:rPr>
          <w:lang w:val="nl-NL"/>
        </w:rPr>
      </w:pPr>
      <w:r w:rsidRPr="00CA22F4">
        <w:rPr>
          <w:color w:val="6D6E71"/>
          <w:lang w:val="nl-NL"/>
        </w:rPr>
        <w:t xml:space="preserve">* Doorhalen </w:t>
      </w:r>
      <w:r w:rsidRPr="00CA22F4">
        <w:rPr>
          <w:color w:val="6D6E71"/>
          <w:spacing w:val="-3"/>
          <w:lang w:val="nl-NL"/>
        </w:rPr>
        <w:t>wa</w:t>
      </w:r>
      <w:r w:rsidRPr="00CA22F4">
        <w:rPr>
          <w:color w:val="6D6E71"/>
          <w:lang w:val="nl-NL"/>
        </w:rPr>
        <w:t>t ni</w:t>
      </w:r>
      <w:r w:rsidRPr="00CA22F4">
        <w:rPr>
          <w:color w:val="6D6E71"/>
          <w:spacing w:val="-2"/>
          <w:lang w:val="nl-NL"/>
        </w:rPr>
        <w:t>e</w:t>
      </w:r>
      <w:r w:rsidRPr="00CA22F4">
        <w:rPr>
          <w:color w:val="6D6E71"/>
          <w:lang w:val="nl-NL"/>
        </w:rPr>
        <w:t xml:space="preserve">t </w:t>
      </w:r>
      <w:r w:rsidRPr="00CA22F4">
        <w:rPr>
          <w:color w:val="6D6E71"/>
          <w:spacing w:val="-4"/>
          <w:lang w:val="nl-NL"/>
        </w:rPr>
        <w:t>v</w:t>
      </w:r>
      <w:r w:rsidRPr="00CA22F4">
        <w:rPr>
          <w:color w:val="6D6E71"/>
          <w:lang w:val="nl-NL"/>
        </w:rPr>
        <w:t xml:space="preserve">an </w:t>
      </w:r>
      <w:r w:rsidRPr="00CA22F4">
        <w:rPr>
          <w:color w:val="6D6E71"/>
          <w:spacing w:val="-3"/>
          <w:lang w:val="nl-NL"/>
        </w:rPr>
        <w:t>t</w:t>
      </w:r>
      <w:r w:rsidRPr="00CA22F4">
        <w:rPr>
          <w:color w:val="6D6E71"/>
          <w:lang w:val="nl-NL"/>
        </w:rPr>
        <w:t>oepassing is</w:t>
      </w:r>
    </w:p>
    <w:p w14:paraId="404B0686" w14:textId="77777777" w:rsidR="00624579" w:rsidRPr="00CA22F4" w:rsidRDefault="00624579">
      <w:pPr>
        <w:spacing w:before="1" w:line="180" w:lineRule="exact"/>
        <w:rPr>
          <w:sz w:val="18"/>
          <w:szCs w:val="18"/>
          <w:lang w:val="nl-NL"/>
        </w:rPr>
      </w:pPr>
    </w:p>
    <w:p w14:paraId="194618B3" w14:textId="77777777" w:rsidR="00624579" w:rsidRPr="00CA22F4" w:rsidRDefault="00624579">
      <w:pPr>
        <w:spacing w:line="200" w:lineRule="exact"/>
        <w:rPr>
          <w:sz w:val="20"/>
          <w:szCs w:val="20"/>
          <w:lang w:val="nl-NL"/>
        </w:rPr>
      </w:pPr>
    </w:p>
    <w:p w14:paraId="312E5296" w14:textId="77777777" w:rsidR="00624579" w:rsidRPr="00CA22F4" w:rsidRDefault="00CA22F4">
      <w:pPr>
        <w:pStyle w:val="Kop4"/>
        <w:ind w:left="1216"/>
        <w:rPr>
          <w:b w:val="0"/>
          <w:bCs w:val="0"/>
          <w:lang w:val="nl-NL"/>
        </w:rPr>
      </w:pPr>
      <w:r w:rsidRPr="00CA22F4">
        <w:rPr>
          <w:color w:val="6D6E71"/>
          <w:spacing w:val="-4"/>
          <w:lang w:val="nl-NL"/>
        </w:rPr>
        <w:t>K</w:t>
      </w:r>
      <w:r w:rsidRPr="00CA22F4">
        <w:rPr>
          <w:color w:val="6D6E71"/>
          <w:lang w:val="nl-NL"/>
        </w:rPr>
        <w:t>or</w:t>
      </w:r>
      <w:r w:rsidRPr="00CA22F4">
        <w:rPr>
          <w:color w:val="6D6E71"/>
          <w:spacing w:val="-3"/>
          <w:lang w:val="nl-NL"/>
        </w:rPr>
        <w:t>t</w:t>
      </w:r>
      <w:r w:rsidRPr="00CA22F4">
        <w:rPr>
          <w:color w:val="6D6E71"/>
          <w:lang w:val="nl-NL"/>
        </w:rPr>
        <w:t xml:space="preserve">e beschrijving </w:t>
      </w:r>
      <w:r w:rsidRPr="00CA22F4">
        <w:rPr>
          <w:color w:val="6D6E71"/>
          <w:spacing w:val="-4"/>
          <w:lang w:val="nl-NL"/>
        </w:rPr>
        <w:t>v</w:t>
      </w:r>
      <w:r w:rsidRPr="00CA22F4">
        <w:rPr>
          <w:color w:val="6D6E71"/>
          <w:lang w:val="nl-NL"/>
        </w:rPr>
        <w:t>an h</w:t>
      </w:r>
      <w:r w:rsidRPr="00CA22F4">
        <w:rPr>
          <w:color w:val="6D6E71"/>
          <w:spacing w:val="-2"/>
          <w:lang w:val="nl-NL"/>
        </w:rPr>
        <w:t>e</w:t>
      </w:r>
      <w:r w:rsidRPr="00CA22F4">
        <w:rPr>
          <w:color w:val="6D6E71"/>
          <w:lang w:val="nl-NL"/>
        </w:rPr>
        <w:t>t incide</w:t>
      </w:r>
      <w:r w:rsidRPr="00CA22F4">
        <w:rPr>
          <w:color w:val="6D6E71"/>
          <w:spacing w:val="-3"/>
          <w:lang w:val="nl-NL"/>
        </w:rPr>
        <w:t>n</w:t>
      </w:r>
      <w:r w:rsidRPr="00CA22F4">
        <w:rPr>
          <w:color w:val="6D6E71"/>
          <w:lang w:val="nl-NL"/>
        </w:rPr>
        <w:t>t:</w:t>
      </w:r>
    </w:p>
    <w:p w14:paraId="592309E0" w14:textId="77777777" w:rsidR="00624579" w:rsidRPr="00CA22F4" w:rsidRDefault="00624579">
      <w:pPr>
        <w:spacing w:before="19" w:line="240" w:lineRule="exact"/>
        <w:rPr>
          <w:sz w:val="24"/>
          <w:szCs w:val="24"/>
          <w:lang w:val="nl-NL"/>
        </w:rPr>
      </w:pPr>
    </w:p>
    <w:p w14:paraId="303EB7DC" w14:textId="77777777" w:rsidR="00624579" w:rsidRPr="00CA22F4" w:rsidRDefault="00CA22F4">
      <w:pPr>
        <w:pStyle w:val="Plattetekst"/>
        <w:ind w:left="1216"/>
        <w:rPr>
          <w:rFonts w:cs="Calibri"/>
          <w:lang w:val="nl-NL"/>
        </w:rPr>
      </w:pPr>
      <w:r w:rsidRPr="00CA22F4">
        <w:rPr>
          <w:rFonts w:cs="Calibri"/>
          <w:color w:val="E6E7E8"/>
          <w:lang w:val="nl-NL"/>
        </w:rPr>
        <w:t>-------------------------------------------------------------------------------------------------------------------------------------------</w:t>
      </w:r>
    </w:p>
    <w:p w14:paraId="71203275" w14:textId="77777777" w:rsidR="00624579" w:rsidRPr="00CA22F4" w:rsidRDefault="00624579">
      <w:pPr>
        <w:spacing w:before="19" w:line="240" w:lineRule="exact"/>
        <w:rPr>
          <w:sz w:val="24"/>
          <w:szCs w:val="24"/>
          <w:lang w:val="nl-NL"/>
        </w:rPr>
      </w:pPr>
    </w:p>
    <w:p w14:paraId="7B3CB3E7" w14:textId="77777777" w:rsidR="00624579" w:rsidRPr="00CA22F4" w:rsidRDefault="00CA22F4">
      <w:pPr>
        <w:pStyle w:val="Plattetekst"/>
        <w:ind w:left="1216"/>
        <w:rPr>
          <w:rFonts w:cs="Calibri"/>
          <w:lang w:val="nl-NL"/>
        </w:rPr>
      </w:pPr>
      <w:r w:rsidRPr="00CA22F4">
        <w:rPr>
          <w:rFonts w:cs="Calibri"/>
          <w:color w:val="E6E7E8"/>
          <w:lang w:val="nl-NL"/>
        </w:rPr>
        <w:t>-------------------------------------------------------------------------------------------------------------------------------------------</w:t>
      </w:r>
    </w:p>
    <w:p w14:paraId="62CE996E" w14:textId="77777777" w:rsidR="00624579" w:rsidRPr="00CA22F4" w:rsidRDefault="00624579">
      <w:pPr>
        <w:spacing w:before="19" w:line="240" w:lineRule="exact"/>
        <w:rPr>
          <w:sz w:val="24"/>
          <w:szCs w:val="24"/>
          <w:lang w:val="nl-NL"/>
        </w:rPr>
      </w:pPr>
    </w:p>
    <w:p w14:paraId="2AE0FC2F" w14:textId="77777777" w:rsidR="00624579" w:rsidRPr="00CA22F4" w:rsidRDefault="00CA22F4">
      <w:pPr>
        <w:pStyle w:val="Plattetekst"/>
        <w:ind w:left="1216"/>
        <w:rPr>
          <w:rFonts w:cs="Calibri"/>
          <w:lang w:val="nl-NL"/>
        </w:rPr>
      </w:pPr>
      <w:r w:rsidRPr="00CA22F4">
        <w:rPr>
          <w:rFonts w:cs="Calibri"/>
          <w:color w:val="E6E7E8"/>
          <w:lang w:val="nl-NL"/>
        </w:rPr>
        <w:t>-------------------------------------------------------------------------------------------------------------------------------------------</w:t>
      </w:r>
    </w:p>
    <w:p w14:paraId="14376E25" w14:textId="77777777" w:rsidR="00624579" w:rsidRPr="00CA22F4" w:rsidRDefault="00624579">
      <w:pPr>
        <w:spacing w:before="19" w:line="240" w:lineRule="exact"/>
        <w:rPr>
          <w:sz w:val="24"/>
          <w:szCs w:val="24"/>
          <w:lang w:val="nl-NL"/>
        </w:rPr>
      </w:pPr>
    </w:p>
    <w:p w14:paraId="2D893777" w14:textId="77777777" w:rsidR="00624579" w:rsidRPr="00CA22F4" w:rsidRDefault="00CA22F4">
      <w:pPr>
        <w:pStyle w:val="Plattetekst"/>
        <w:ind w:left="1216"/>
        <w:rPr>
          <w:rFonts w:cs="Calibri"/>
          <w:lang w:val="nl-NL"/>
        </w:rPr>
      </w:pPr>
      <w:r w:rsidRPr="00CA22F4">
        <w:rPr>
          <w:rFonts w:cs="Calibri"/>
          <w:color w:val="E6E7E8"/>
          <w:lang w:val="nl-NL"/>
        </w:rPr>
        <w:t>-------------------------------------------------------------------------------------------------------------------------------------------</w:t>
      </w:r>
    </w:p>
    <w:p w14:paraId="0421A8A6" w14:textId="77777777" w:rsidR="00624579" w:rsidRPr="00CA22F4" w:rsidRDefault="00624579">
      <w:pPr>
        <w:spacing w:before="19" w:line="240" w:lineRule="exact"/>
        <w:rPr>
          <w:sz w:val="24"/>
          <w:szCs w:val="24"/>
          <w:lang w:val="nl-NL"/>
        </w:rPr>
      </w:pPr>
    </w:p>
    <w:p w14:paraId="1A4FA8AC" w14:textId="77777777" w:rsidR="00624579" w:rsidRPr="00CA22F4" w:rsidRDefault="00CA22F4">
      <w:pPr>
        <w:pStyle w:val="Plattetekst"/>
        <w:ind w:left="1216"/>
        <w:rPr>
          <w:rFonts w:cs="Calibri"/>
          <w:lang w:val="nl-NL"/>
        </w:rPr>
      </w:pPr>
      <w:r w:rsidRPr="00CA22F4">
        <w:rPr>
          <w:rFonts w:cs="Calibri"/>
          <w:color w:val="E6E7E8"/>
          <w:lang w:val="nl-NL"/>
        </w:rPr>
        <w:t>-------------------------------------------------------------------------------------------------------------------------------------------</w:t>
      </w:r>
    </w:p>
    <w:p w14:paraId="7D068315" w14:textId="77777777" w:rsidR="00624579" w:rsidRPr="00CA22F4" w:rsidRDefault="00624579">
      <w:pPr>
        <w:spacing w:before="19" w:line="240" w:lineRule="exact"/>
        <w:rPr>
          <w:sz w:val="24"/>
          <w:szCs w:val="24"/>
          <w:lang w:val="nl-NL"/>
        </w:rPr>
      </w:pPr>
    </w:p>
    <w:p w14:paraId="7DDFAA18" w14:textId="77777777" w:rsidR="00624579" w:rsidRPr="00CA22F4" w:rsidRDefault="00CA22F4">
      <w:pPr>
        <w:pStyle w:val="Plattetekst"/>
        <w:ind w:left="1216"/>
        <w:rPr>
          <w:rFonts w:cs="Calibri"/>
          <w:lang w:val="nl-NL"/>
        </w:rPr>
      </w:pPr>
      <w:r w:rsidRPr="00CA22F4">
        <w:rPr>
          <w:rFonts w:cs="Calibri"/>
          <w:color w:val="E6E7E8"/>
          <w:lang w:val="nl-NL"/>
        </w:rPr>
        <w:t>-------------------------------------------------------------------------------------------------------------------------------------------</w:t>
      </w:r>
    </w:p>
    <w:p w14:paraId="088D6976" w14:textId="77777777" w:rsidR="00624579" w:rsidRPr="00CA22F4" w:rsidRDefault="00624579">
      <w:pPr>
        <w:spacing w:before="19" w:line="240" w:lineRule="exact"/>
        <w:rPr>
          <w:sz w:val="24"/>
          <w:szCs w:val="24"/>
          <w:lang w:val="nl-NL"/>
        </w:rPr>
      </w:pPr>
    </w:p>
    <w:p w14:paraId="34138865" w14:textId="77777777" w:rsidR="00624579" w:rsidRPr="00CA22F4" w:rsidRDefault="00CA22F4">
      <w:pPr>
        <w:pStyle w:val="Plattetekst"/>
        <w:ind w:left="1216"/>
        <w:rPr>
          <w:rFonts w:cs="Calibri"/>
          <w:lang w:val="nl-NL"/>
        </w:rPr>
      </w:pPr>
      <w:r w:rsidRPr="00CA22F4">
        <w:rPr>
          <w:rFonts w:cs="Calibri"/>
          <w:color w:val="E6E7E8"/>
          <w:lang w:val="nl-NL"/>
        </w:rPr>
        <w:t>-------------------------------------------------------------------------------------------------------------------------------------------</w:t>
      </w:r>
    </w:p>
    <w:p w14:paraId="6C644AD4" w14:textId="77777777" w:rsidR="00624579" w:rsidRPr="00CA22F4" w:rsidRDefault="00624579">
      <w:pPr>
        <w:spacing w:before="19" w:line="240" w:lineRule="exact"/>
        <w:rPr>
          <w:sz w:val="24"/>
          <w:szCs w:val="24"/>
          <w:lang w:val="nl-NL"/>
        </w:rPr>
      </w:pPr>
    </w:p>
    <w:p w14:paraId="5E97936F" w14:textId="77777777" w:rsidR="00624579" w:rsidRPr="00CA22F4" w:rsidRDefault="00CA22F4">
      <w:pPr>
        <w:pStyle w:val="Plattetekst"/>
        <w:ind w:left="1216"/>
        <w:rPr>
          <w:rFonts w:cs="Calibri"/>
          <w:lang w:val="nl-NL"/>
        </w:rPr>
      </w:pPr>
      <w:r w:rsidRPr="00CA22F4">
        <w:rPr>
          <w:rFonts w:cs="Calibri"/>
          <w:color w:val="E6E7E8"/>
          <w:lang w:val="nl-NL"/>
        </w:rPr>
        <w:t>-------------------------------------------------------------------------------------------------------------------------------------------</w:t>
      </w:r>
    </w:p>
    <w:p w14:paraId="7800033B" w14:textId="77777777" w:rsidR="00624579" w:rsidRPr="00CA22F4" w:rsidRDefault="00624579">
      <w:pPr>
        <w:spacing w:line="120" w:lineRule="exact"/>
        <w:rPr>
          <w:sz w:val="12"/>
          <w:szCs w:val="12"/>
          <w:lang w:val="nl-NL"/>
        </w:rPr>
      </w:pPr>
    </w:p>
    <w:p w14:paraId="3388DC94" w14:textId="77777777" w:rsidR="00624579" w:rsidRPr="00CA22F4" w:rsidRDefault="00624579">
      <w:pPr>
        <w:spacing w:line="200" w:lineRule="exact"/>
        <w:rPr>
          <w:sz w:val="20"/>
          <w:szCs w:val="20"/>
          <w:lang w:val="nl-NL"/>
        </w:rPr>
      </w:pPr>
    </w:p>
    <w:p w14:paraId="2482F435" w14:textId="77777777" w:rsidR="00624579" w:rsidRPr="00CA22F4" w:rsidRDefault="00CA22F4">
      <w:pPr>
        <w:pStyle w:val="Kop4"/>
        <w:ind w:left="1216"/>
        <w:rPr>
          <w:b w:val="0"/>
          <w:bCs w:val="0"/>
          <w:lang w:val="nl-NL"/>
        </w:rPr>
      </w:pPr>
      <w:r w:rsidRPr="00CA22F4">
        <w:rPr>
          <w:color w:val="6D6E71"/>
          <w:lang w:val="nl-NL"/>
        </w:rPr>
        <w:t>Su</w:t>
      </w:r>
      <w:r w:rsidRPr="00CA22F4">
        <w:rPr>
          <w:color w:val="6D6E71"/>
          <w:spacing w:val="1"/>
          <w:lang w:val="nl-NL"/>
        </w:rPr>
        <w:t>g</w:t>
      </w:r>
      <w:r w:rsidRPr="00CA22F4">
        <w:rPr>
          <w:color w:val="6D6E71"/>
          <w:spacing w:val="-3"/>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5"/>
          <w:lang w:val="nl-NL"/>
        </w:rPr>
        <w:t xml:space="preserve"> </w:t>
      </w:r>
      <w:r w:rsidRPr="00CA22F4">
        <w:rPr>
          <w:color w:val="6D6E71"/>
          <w:spacing w:val="-2"/>
          <w:lang w:val="nl-NL"/>
        </w:rPr>
        <w:t>v</w:t>
      </w:r>
      <w:r w:rsidRPr="00CA22F4">
        <w:rPr>
          <w:color w:val="6D6E71"/>
          <w:lang w:val="nl-NL"/>
        </w:rPr>
        <w:t>oor</w:t>
      </w:r>
      <w:r w:rsidRPr="00CA22F4">
        <w:rPr>
          <w:color w:val="6D6E71"/>
          <w:spacing w:val="-5"/>
          <w:lang w:val="nl-NL"/>
        </w:rPr>
        <w:t xml:space="preserve"> </w:t>
      </w:r>
      <w:r w:rsidRPr="00CA22F4">
        <w:rPr>
          <w:color w:val="6D6E71"/>
          <w:spacing w:val="-3"/>
          <w:lang w:val="nl-NL"/>
        </w:rPr>
        <w:t>v</w:t>
      </w:r>
      <w:r w:rsidRPr="00CA22F4">
        <w:rPr>
          <w:color w:val="6D6E71"/>
          <w:lang w:val="nl-NL"/>
        </w:rPr>
        <w:t>e</w:t>
      </w:r>
      <w:r w:rsidRPr="00CA22F4">
        <w:rPr>
          <w:color w:val="6D6E71"/>
          <w:spacing w:val="-3"/>
          <w:lang w:val="nl-NL"/>
        </w:rPr>
        <w:t>r</w:t>
      </w:r>
      <w:r w:rsidRPr="00CA22F4">
        <w:rPr>
          <w:color w:val="6D6E71"/>
          <w:lang w:val="nl-NL"/>
        </w:rPr>
        <w:t>de</w:t>
      </w:r>
      <w:r w:rsidRPr="00CA22F4">
        <w:rPr>
          <w:color w:val="6D6E71"/>
          <w:spacing w:val="-3"/>
          <w:lang w:val="nl-NL"/>
        </w:rPr>
        <w:t>r</w:t>
      </w:r>
      <w:r w:rsidRPr="00CA22F4">
        <w:rPr>
          <w:color w:val="6D6E71"/>
          <w:lang w:val="nl-NL"/>
        </w:rPr>
        <w:t>e</w:t>
      </w:r>
      <w:r w:rsidRPr="00CA22F4">
        <w:rPr>
          <w:color w:val="6D6E71"/>
          <w:spacing w:val="-4"/>
          <w:lang w:val="nl-NL"/>
        </w:rPr>
        <w:t xml:space="preserve"> </w:t>
      </w:r>
      <w:r w:rsidRPr="00CA22F4">
        <w:rPr>
          <w:color w:val="6D6E71"/>
          <w:spacing w:val="-2"/>
          <w:lang w:val="nl-NL"/>
        </w:rPr>
        <w:t>a</w:t>
      </w:r>
      <w:r w:rsidRPr="00CA22F4">
        <w:rPr>
          <w:color w:val="6D6E71"/>
          <w:lang w:val="nl-NL"/>
        </w:rPr>
        <w:t>fhandeling:</w:t>
      </w:r>
    </w:p>
    <w:p w14:paraId="4EDF51F2" w14:textId="77777777" w:rsidR="00624579" w:rsidRPr="00CA22F4" w:rsidRDefault="00624579">
      <w:pPr>
        <w:spacing w:before="19" w:line="240" w:lineRule="exact"/>
        <w:rPr>
          <w:sz w:val="24"/>
          <w:szCs w:val="24"/>
          <w:lang w:val="nl-NL"/>
        </w:rPr>
      </w:pPr>
    </w:p>
    <w:p w14:paraId="68578FB2" w14:textId="77777777" w:rsidR="00624579" w:rsidRPr="00CA22F4" w:rsidRDefault="00CA22F4">
      <w:pPr>
        <w:pStyle w:val="Plattetekst"/>
        <w:ind w:left="1216"/>
        <w:rPr>
          <w:rFonts w:cs="Calibri"/>
          <w:lang w:val="nl-NL"/>
        </w:rPr>
      </w:pPr>
      <w:r w:rsidRPr="00CA22F4">
        <w:rPr>
          <w:rFonts w:cs="Calibri"/>
          <w:color w:val="E6E7E8"/>
          <w:lang w:val="nl-NL"/>
        </w:rPr>
        <w:t>-------------------------------------------------------------------------------------------------------------------------------------------</w:t>
      </w:r>
    </w:p>
    <w:p w14:paraId="02309741" w14:textId="77777777" w:rsidR="00624579" w:rsidRPr="00CA22F4" w:rsidRDefault="00624579">
      <w:pPr>
        <w:spacing w:before="19" w:line="240" w:lineRule="exact"/>
        <w:rPr>
          <w:sz w:val="24"/>
          <w:szCs w:val="24"/>
          <w:lang w:val="nl-NL"/>
        </w:rPr>
      </w:pPr>
    </w:p>
    <w:p w14:paraId="1D274832" w14:textId="77777777" w:rsidR="00624579" w:rsidRPr="00CA22F4" w:rsidRDefault="00CA22F4">
      <w:pPr>
        <w:pStyle w:val="Plattetekst"/>
        <w:ind w:left="1216"/>
        <w:rPr>
          <w:rFonts w:cs="Calibri"/>
          <w:lang w:val="nl-NL"/>
        </w:rPr>
      </w:pPr>
      <w:r w:rsidRPr="00CA22F4">
        <w:rPr>
          <w:rFonts w:cs="Calibri"/>
          <w:color w:val="E6E7E8"/>
          <w:lang w:val="nl-NL"/>
        </w:rPr>
        <w:t>-------------------------------------------------------------------------------------------------------------------------------------------</w:t>
      </w:r>
    </w:p>
    <w:p w14:paraId="070966C2" w14:textId="77777777" w:rsidR="00624579" w:rsidRPr="00CA22F4" w:rsidRDefault="00624579">
      <w:pPr>
        <w:spacing w:before="19" w:line="240" w:lineRule="exact"/>
        <w:rPr>
          <w:sz w:val="24"/>
          <w:szCs w:val="24"/>
          <w:lang w:val="nl-NL"/>
        </w:rPr>
      </w:pPr>
    </w:p>
    <w:p w14:paraId="0EB7DAA0" w14:textId="77777777" w:rsidR="00624579" w:rsidRPr="00CA22F4" w:rsidRDefault="00CA22F4">
      <w:pPr>
        <w:pStyle w:val="Plattetekst"/>
        <w:ind w:left="1216"/>
        <w:rPr>
          <w:rFonts w:cs="Calibri"/>
          <w:lang w:val="nl-NL"/>
        </w:rPr>
      </w:pPr>
      <w:r w:rsidRPr="00CA22F4">
        <w:rPr>
          <w:rFonts w:cs="Calibri"/>
          <w:color w:val="E6E7E8"/>
          <w:lang w:val="nl-NL"/>
        </w:rPr>
        <w:t>-------------------------------------------------------------------------------------------------------------------------------------------</w:t>
      </w:r>
    </w:p>
    <w:p w14:paraId="3E4ADDCE" w14:textId="77777777" w:rsidR="00624579" w:rsidRPr="00CA22F4" w:rsidRDefault="00624579">
      <w:pPr>
        <w:spacing w:before="19" w:line="240" w:lineRule="exact"/>
        <w:rPr>
          <w:sz w:val="24"/>
          <w:szCs w:val="24"/>
          <w:lang w:val="nl-NL"/>
        </w:rPr>
      </w:pPr>
    </w:p>
    <w:p w14:paraId="592BEBB8" w14:textId="77777777" w:rsidR="00624579" w:rsidRPr="00CA22F4" w:rsidRDefault="00CA22F4">
      <w:pPr>
        <w:pStyle w:val="Plattetekst"/>
        <w:ind w:left="1216"/>
        <w:rPr>
          <w:rFonts w:cs="Calibri"/>
          <w:lang w:val="nl-NL"/>
        </w:rPr>
      </w:pPr>
      <w:r w:rsidRPr="00CA22F4">
        <w:rPr>
          <w:rFonts w:cs="Calibri"/>
          <w:color w:val="E6E7E8"/>
          <w:lang w:val="nl-NL"/>
        </w:rPr>
        <w:t>-------------------------------------------------------------------------------------------------------------------------------------------</w:t>
      </w:r>
    </w:p>
    <w:p w14:paraId="04FEE16A" w14:textId="77777777" w:rsidR="00624579" w:rsidRPr="00CA22F4" w:rsidRDefault="00624579">
      <w:pPr>
        <w:rPr>
          <w:rFonts w:ascii="Calibri" w:eastAsia="Calibri" w:hAnsi="Calibri" w:cs="Calibri"/>
          <w:lang w:val="nl-NL"/>
        </w:rPr>
        <w:sectPr w:rsidR="00624579" w:rsidRPr="00CA22F4">
          <w:pgSz w:w="11906" w:h="16840"/>
          <w:pgMar w:top="920" w:right="0" w:bottom="500" w:left="0" w:header="0" w:footer="316" w:gutter="0"/>
          <w:cols w:space="708"/>
        </w:sectPr>
      </w:pPr>
    </w:p>
    <w:p w14:paraId="411A64BE" w14:textId="77777777" w:rsidR="00624579" w:rsidRPr="00CA22F4" w:rsidRDefault="00D119BF">
      <w:pPr>
        <w:spacing w:before="5" w:line="200" w:lineRule="exact"/>
        <w:rPr>
          <w:sz w:val="20"/>
          <w:szCs w:val="20"/>
          <w:lang w:val="nl-NL"/>
        </w:rPr>
      </w:pPr>
      <w:r>
        <w:rPr>
          <w:noProof/>
          <w:lang w:val="nl-NL" w:eastAsia="nl-NL"/>
        </w:rPr>
        <mc:AlternateContent>
          <mc:Choice Requires="wpg">
            <w:drawing>
              <wp:anchor distT="0" distB="0" distL="114300" distR="114300" simplePos="0" relativeHeight="251657216" behindDoc="1" locked="0" layoutInCell="1" allowOverlap="1" wp14:anchorId="0C9C57C8" wp14:editId="64E03EF6">
                <wp:simplePos x="0" y="0"/>
                <wp:positionH relativeFrom="page">
                  <wp:posOffset>718185</wp:posOffset>
                </wp:positionH>
                <wp:positionV relativeFrom="page">
                  <wp:posOffset>718185</wp:posOffset>
                </wp:positionV>
                <wp:extent cx="6114415" cy="3108325"/>
                <wp:effectExtent l="3810" t="3810" r="6350" b="12065"/>
                <wp:wrapNone/>
                <wp:docPr id="35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3108325"/>
                          <a:chOff x="1131" y="1131"/>
                          <a:chExt cx="9629" cy="4895"/>
                        </a:xfrm>
                      </wpg:grpSpPr>
                      <wpg:grpSp>
                        <wpg:cNvPr id="357" name="Group 69"/>
                        <wpg:cNvGrpSpPr>
                          <a:grpSpLocks/>
                        </wpg:cNvGrpSpPr>
                        <wpg:grpSpPr bwMode="auto">
                          <a:xfrm>
                            <a:off x="1137" y="1134"/>
                            <a:ext cx="2" cy="4887"/>
                            <a:chOff x="1137" y="1134"/>
                            <a:chExt cx="2" cy="4887"/>
                          </a:xfrm>
                        </wpg:grpSpPr>
                        <wps:wsp>
                          <wps:cNvPr id="358" name="Freeform 70"/>
                          <wps:cNvSpPr>
                            <a:spLocks/>
                          </wps:cNvSpPr>
                          <wps:spPr bwMode="auto">
                            <a:xfrm>
                              <a:off x="1137" y="1134"/>
                              <a:ext cx="2" cy="4887"/>
                            </a:xfrm>
                            <a:custGeom>
                              <a:avLst/>
                              <a:gdLst>
                                <a:gd name="T0" fmla="+- 0 6021 1134"/>
                                <a:gd name="T1" fmla="*/ 6021 h 4887"/>
                                <a:gd name="T2" fmla="+- 0 1134 1134"/>
                                <a:gd name="T3" fmla="*/ 1134 h 4887"/>
                              </a:gdLst>
                              <a:ahLst/>
                              <a:cxnLst>
                                <a:cxn ang="0">
                                  <a:pos x="0" y="T1"/>
                                </a:cxn>
                                <a:cxn ang="0">
                                  <a:pos x="0" y="T3"/>
                                </a:cxn>
                              </a:cxnLst>
                              <a:rect l="0" t="0" r="r" b="b"/>
                              <a:pathLst>
                                <a:path h="4887">
                                  <a:moveTo>
                                    <a:pt x="0" y="4887"/>
                                  </a:moveTo>
                                  <a:lnTo>
                                    <a:pt x="0" y="0"/>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67"/>
                        <wpg:cNvGrpSpPr>
                          <a:grpSpLocks/>
                        </wpg:cNvGrpSpPr>
                        <wpg:grpSpPr bwMode="auto">
                          <a:xfrm>
                            <a:off x="10754" y="1134"/>
                            <a:ext cx="2" cy="4887"/>
                            <a:chOff x="10754" y="1134"/>
                            <a:chExt cx="2" cy="4887"/>
                          </a:xfrm>
                        </wpg:grpSpPr>
                        <wps:wsp>
                          <wps:cNvPr id="360" name="Freeform 68"/>
                          <wps:cNvSpPr>
                            <a:spLocks/>
                          </wps:cNvSpPr>
                          <wps:spPr bwMode="auto">
                            <a:xfrm>
                              <a:off x="10754" y="1134"/>
                              <a:ext cx="2" cy="4887"/>
                            </a:xfrm>
                            <a:custGeom>
                              <a:avLst/>
                              <a:gdLst>
                                <a:gd name="T0" fmla="+- 0 6021 1134"/>
                                <a:gd name="T1" fmla="*/ 6021 h 4887"/>
                                <a:gd name="T2" fmla="+- 0 1134 1134"/>
                                <a:gd name="T3" fmla="*/ 1134 h 4887"/>
                              </a:gdLst>
                              <a:ahLst/>
                              <a:cxnLst>
                                <a:cxn ang="0">
                                  <a:pos x="0" y="T1"/>
                                </a:cxn>
                                <a:cxn ang="0">
                                  <a:pos x="0" y="T3"/>
                                </a:cxn>
                              </a:cxnLst>
                              <a:rect l="0" t="0" r="r" b="b"/>
                              <a:pathLst>
                                <a:path h="4887">
                                  <a:moveTo>
                                    <a:pt x="0" y="4887"/>
                                  </a:moveTo>
                                  <a:lnTo>
                                    <a:pt x="0" y="0"/>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65"/>
                        <wpg:cNvGrpSpPr>
                          <a:grpSpLocks/>
                        </wpg:cNvGrpSpPr>
                        <wpg:grpSpPr bwMode="auto">
                          <a:xfrm>
                            <a:off x="1134" y="6024"/>
                            <a:ext cx="9623" cy="2"/>
                            <a:chOff x="1134" y="6024"/>
                            <a:chExt cx="9623" cy="2"/>
                          </a:xfrm>
                        </wpg:grpSpPr>
                        <wps:wsp>
                          <wps:cNvPr id="362" name="Freeform 66"/>
                          <wps:cNvSpPr>
                            <a:spLocks/>
                          </wps:cNvSpPr>
                          <wps:spPr bwMode="auto">
                            <a:xfrm>
                              <a:off x="1134" y="6024"/>
                              <a:ext cx="9623" cy="2"/>
                            </a:xfrm>
                            <a:custGeom>
                              <a:avLst/>
                              <a:gdLst>
                                <a:gd name="T0" fmla="+- 0 1134 1134"/>
                                <a:gd name="T1" fmla="*/ T0 w 9623"/>
                                <a:gd name="T2" fmla="+- 0 10757 1134"/>
                                <a:gd name="T3" fmla="*/ T2 w 9623"/>
                              </a:gdLst>
                              <a:ahLst/>
                              <a:cxnLst>
                                <a:cxn ang="0">
                                  <a:pos x="T1" y="0"/>
                                </a:cxn>
                                <a:cxn ang="0">
                                  <a:pos x="T3" y="0"/>
                                </a:cxn>
                              </a:cxnLst>
                              <a:rect l="0" t="0" r="r" b="b"/>
                              <a:pathLst>
                                <a:path w="9623">
                                  <a:moveTo>
                                    <a:pt x="0" y="0"/>
                                  </a:moveTo>
                                  <a:lnTo>
                                    <a:pt x="9623" y="0"/>
                                  </a:lnTo>
                                </a:path>
                              </a:pathLst>
                            </a:custGeom>
                            <a:noFill/>
                            <a:ln w="359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4F4E3A" id="Group 64" o:spid="_x0000_s1026" style="position:absolute;margin-left:56.55pt;margin-top:56.55pt;width:481.45pt;height:244.75pt;z-index:-251659264;mso-position-horizontal-relative:page;mso-position-vertical-relative:page" coordorigin="1131,1131" coordsize="9629,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">
                <v:group id="Group 69" o:spid="_x0000_s1027" style="position:absolute;left:1137;top:1134;width:2;height:4887" coordorigin="1137,1134" coordsize="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70" o:spid="_x0000_s1028" style="position:absolute;left:1137;top:1134;width:2;height:4887;visibility:visible;mso-wrap-style:square;v-text-anchor:top" coordsize="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" path="m,4887l,e" filled="f" strokecolor="#6d6e71" strokeweight=".09983mm">
                    <v:path arrowok="t" o:connecttype="custom" o:connectlocs="0,6021;0,1134" o:connectangles="0,0"/>
                  </v:shape>
                </v:group>
                <v:group id="Group 67" o:spid="_x0000_s1029" style="position:absolute;left:10754;top:1134;width:2;height:4887" coordorigin="10754,1134" coordsize="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68" o:spid="_x0000_s1030" style="position:absolute;left:10754;top:1134;width:2;height:4887;visibility:visible;mso-wrap-style:square;v-text-anchor:top" coordsize="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" path="m,4887l,e" filled="f" strokecolor="#6d6e71" strokeweight=".09983mm">
                    <v:path arrowok="t" o:connecttype="custom" o:connectlocs="0,6021;0,1134" o:connectangles="0,0"/>
                  </v:shape>
                </v:group>
                <v:group id="Group 65" o:spid="_x0000_s1031" style="position:absolute;left:1134;top:6024;width:9623;height:2" coordorigin="1134,6024" coordsize="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66" o:spid="_x0000_s1032" style="position:absolute;left:1134;top:6024;width:9623;height:2;visibility:visible;mso-wrap-style:square;v-text-anchor:top" coordsize="9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" path="m,l9623,e" filled="f" strokecolor="#6d6e71" strokeweight=".09983mm">
                    <v:path arrowok="t" o:connecttype="custom" o:connectlocs="0,0;9623,0" o:connectangles="0,0"/>
                  </v:shape>
                </v:group>
                <w10:wrap anchorx="page" anchory="page"/>
              </v:group>
            </w:pict>
          </mc:Fallback>
        </mc:AlternateContent>
      </w:r>
    </w:p>
    <w:p w14:paraId="2C97A092" w14:textId="77777777" w:rsidR="00624579" w:rsidRPr="00CA22F4" w:rsidRDefault="00CA22F4">
      <w:pPr>
        <w:pStyle w:val="Kop4"/>
        <w:spacing w:before="55"/>
        <w:ind w:left="1216"/>
        <w:rPr>
          <w:b w:val="0"/>
          <w:bCs w:val="0"/>
          <w:lang w:val="nl-NL"/>
        </w:rPr>
      </w:pPr>
      <w:r w:rsidRPr="00CA22F4">
        <w:rPr>
          <w:color w:val="6D6E71"/>
          <w:lang w:val="nl-NL"/>
        </w:rPr>
        <w:t>Su</w:t>
      </w:r>
      <w:r w:rsidRPr="00CA22F4">
        <w:rPr>
          <w:color w:val="6D6E71"/>
          <w:spacing w:val="1"/>
          <w:lang w:val="nl-NL"/>
        </w:rPr>
        <w:t>g</w:t>
      </w:r>
      <w:r w:rsidRPr="00CA22F4">
        <w:rPr>
          <w:color w:val="6D6E71"/>
          <w:spacing w:val="-3"/>
          <w:lang w:val="nl-NL"/>
        </w:rPr>
        <w:t>g</w:t>
      </w:r>
      <w:r w:rsidRPr="00CA22F4">
        <w:rPr>
          <w:color w:val="6D6E71"/>
          <w:lang w:val="nl-NL"/>
        </w:rPr>
        <w:t>e</w:t>
      </w:r>
      <w:r w:rsidRPr="00CA22F4">
        <w:rPr>
          <w:color w:val="6D6E71"/>
          <w:spacing w:val="-3"/>
          <w:lang w:val="nl-NL"/>
        </w:rPr>
        <w:t>s</w:t>
      </w:r>
      <w:r w:rsidRPr="00CA22F4">
        <w:rPr>
          <w:color w:val="6D6E71"/>
          <w:lang w:val="nl-NL"/>
        </w:rPr>
        <w:t>ties</w:t>
      </w:r>
      <w:r w:rsidRPr="00CA22F4">
        <w:rPr>
          <w:color w:val="6D6E71"/>
          <w:spacing w:val="-2"/>
          <w:lang w:val="nl-NL"/>
        </w:rPr>
        <w:t xml:space="preserve"> v</w:t>
      </w:r>
      <w:r w:rsidRPr="00CA22F4">
        <w:rPr>
          <w:color w:val="6D6E71"/>
          <w:lang w:val="nl-NL"/>
        </w:rPr>
        <w:t>oor</w:t>
      </w:r>
      <w:r w:rsidRPr="00CA22F4">
        <w:rPr>
          <w:color w:val="6D6E71"/>
          <w:spacing w:val="-1"/>
          <w:lang w:val="nl-NL"/>
        </w:rPr>
        <w:t xml:space="preserve"> </w:t>
      </w:r>
      <w:r w:rsidRPr="00CA22F4">
        <w:rPr>
          <w:color w:val="6D6E71"/>
          <w:lang w:val="nl-NL"/>
        </w:rPr>
        <w:t>p</w:t>
      </w:r>
      <w:r w:rsidRPr="00CA22F4">
        <w:rPr>
          <w:color w:val="6D6E71"/>
          <w:spacing w:val="-3"/>
          <w:lang w:val="nl-NL"/>
        </w:rPr>
        <w:t>r</w:t>
      </w:r>
      <w:r w:rsidRPr="00CA22F4">
        <w:rPr>
          <w:color w:val="6D6E71"/>
          <w:spacing w:val="-1"/>
          <w:lang w:val="nl-NL"/>
        </w:rPr>
        <w:t>e</w:t>
      </w:r>
      <w:r w:rsidRPr="00CA22F4">
        <w:rPr>
          <w:color w:val="6D6E71"/>
          <w:spacing w:val="-3"/>
          <w:lang w:val="nl-NL"/>
        </w:rPr>
        <w:t>v</w:t>
      </w:r>
      <w:r w:rsidRPr="00CA22F4">
        <w:rPr>
          <w:color w:val="6D6E71"/>
          <w:lang w:val="nl-NL"/>
        </w:rPr>
        <w:t>e</w:t>
      </w:r>
      <w:r w:rsidRPr="00CA22F4">
        <w:rPr>
          <w:color w:val="6D6E71"/>
          <w:spacing w:val="-3"/>
          <w:lang w:val="nl-NL"/>
        </w:rPr>
        <w:t>n</w:t>
      </w:r>
      <w:r w:rsidRPr="00CA22F4">
        <w:rPr>
          <w:color w:val="6D6E71"/>
          <w:lang w:val="nl-NL"/>
        </w:rPr>
        <w:t>tie</w:t>
      </w:r>
      <w:r w:rsidRPr="00CA22F4">
        <w:rPr>
          <w:color w:val="6D6E71"/>
          <w:spacing w:val="-1"/>
          <w:lang w:val="nl-NL"/>
        </w:rPr>
        <w:t xml:space="preserve"> </w:t>
      </w:r>
      <w:r w:rsidRPr="00CA22F4">
        <w:rPr>
          <w:color w:val="6D6E71"/>
          <w:lang w:val="nl-NL"/>
        </w:rPr>
        <w:t>in</w:t>
      </w:r>
      <w:r w:rsidRPr="00CA22F4">
        <w:rPr>
          <w:color w:val="6D6E71"/>
          <w:spacing w:val="-1"/>
          <w:lang w:val="nl-NL"/>
        </w:rPr>
        <w:t xml:space="preserve"> </w:t>
      </w:r>
      <w:r w:rsidRPr="00CA22F4">
        <w:rPr>
          <w:color w:val="6D6E71"/>
          <w:lang w:val="nl-NL"/>
        </w:rPr>
        <w:t>de</w:t>
      </w:r>
      <w:r w:rsidRPr="00CA22F4">
        <w:rPr>
          <w:color w:val="6D6E71"/>
          <w:spacing w:val="-1"/>
          <w:lang w:val="nl-NL"/>
        </w:rPr>
        <w:t xml:space="preserve"> </w:t>
      </w:r>
      <w:r w:rsidRPr="00CA22F4">
        <w:rPr>
          <w:color w:val="6D6E71"/>
          <w:spacing w:val="-3"/>
          <w:lang w:val="nl-NL"/>
        </w:rPr>
        <w:t>t</w:t>
      </w:r>
      <w:r w:rsidRPr="00CA22F4">
        <w:rPr>
          <w:color w:val="6D6E71"/>
          <w:lang w:val="nl-NL"/>
        </w:rPr>
        <w:t>oe</w:t>
      </w:r>
      <w:r w:rsidRPr="00CA22F4">
        <w:rPr>
          <w:color w:val="6D6E71"/>
          <w:spacing w:val="-7"/>
          <w:lang w:val="nl-NL"/>
        </w:rPr>
        <w:t>k</w:t>
      </w:r>
      <w:r w:rsidRPr="00CA22F4">
        <w:rPr>
          <w:color w:val="6D6E71"/>
          <w:lang w:val="nl-NL"/>
        </w:rPr>
        <w:t>om</w:t>
      </w:r>
      <w:r w:rsidRPr="00CA22F4">
        <w:rPr>
          <w:color w:val="6D6E71"/>
          <w:spacing w:val="-3"/>
          <w:lang w:val="nl-NL"/>
        </w:rPr>
        <w:t>s</w:t>
      </w:r>
      <w:r w:rsidRPr="00CA22F4">
        <w:rPr>
          <w:color w:val="6D6E71"/>
          <w:lang w:val="nl-NL"/>
        </w:rPr>
        <w:t>t:</w:t>
      </w:r>
    </w:p>
    <w:p w14:paraId="4FF7C8D2" w14:textId="77777777" w:rsidR="00624579" w:rsidRPr="00CA22F4" w:rsidRDefault="00624579">
      <w:pPr>
        <w:spacing w:before="19" w:line="240" w:lineRule="exact"/>
        <w:rPr>
          <w:sz w:val="24"/>
          <w:szCs w:val="24"/>
          <w:lang w:val="nl-NL"/>
        </w:rPr>
      </w:pPr>
    </w:p>
    <w:p w14:paraId="6FDFFA93" w14:textId="77777777" w:rsidR="00624579" w:rsidRPr="00CA22F4" w:rsidRDefault="00CA22F4">
      <w:pPr>
        <w:pStyle w:val="Plattetekst"/>
        <w:ind w:left="1216"/>
        <w:rPr>
          <w:rFonts w:cs="Calibri"/>
          <w:lang w:val="nl-NL"/>
        </w:rPr>
      </w:pPr>
      <w:r w:rsidRPr="00CA22F4">
        <w:rPr>
          <w:rFonts w:cs="Calibri"/>
          <w:color w:val="E6E7E8"/>
          <w:lang w:val="nl-NL"/>
        </w:rPr>
        <w:t>-------------------------------------------------------------------------------------------------------------------------------------------</w:t>
      </w:r>
    </w:p>
    <w:p w14:paraId="7E9CD4E1" w14:textId="77777777" w:rsidR="00624579" w:rsidRPr="00CA22F4" w:rsidRDefault="00624579">
      <w:pPr>
        <w:spacing w:before="19" w:line="240" w:lineRule="exact"/>
        <w:rPr>
          <w:sz w:val="24"/>
          <w:szCs w:val="24"/>
          <w:lang w:val="nl-NL"/>
        </w:rPr>
      </w:pPr>
    </w:p>
    <w:p w14:paraId="619FC920" w14:textId="77777777" w:rsidR="00624579" w:rsidRPr="00CA22F4" w:rsidRDefault="00CA22F4">
      <w:pPr>
        <w:pStyle w:val="Plattetekst"/>
        <w:ind w:left="1216"/>
        <w:rPr>
          <w:rFonts w:cs="Calibri"/>
          <w:lang w:val="nl-NL"/>
        </w:rPr>
      </w:pPr>
      <w:r w:rsidRPr="00CA22F4">
        <w:rPr>
          <w:rFonts w:cs="Calibri"/>
          <w:color w:val="E6E7E8"/>
          <w:lang w:val="nl-NL"/>
        </w:rPr>
        <w:t>-------------------------------------------------------------------------------------------------------------------------------------------</w:t>
      </w:r>
    </w:p>
    <w:p w14:paraId="49F3C789" w14:textId="77777777" w:rsidR="00624579" w:rsidRPr="00CA22F4" w:rsidRDefault="00624579">
      <w:pPr>
        <w:spacing w:before="19" w:line="240" w:lineRule="exact"/>
        <w:rPr>
          <w:sz w:val="24"/>
          <w:szCs w:val="24"/>
          <w:lang w:val="nl-NL"/>
        </w:rPr>
      </w:pPr>
    </w:p>
    <w:p w14:paraId="283AB6BA" w14:textId="77777777" w:rsidR="00624579" w:rsidRPr="00CA22F4" w:rsidRDefault="00CA22F4">
      <w:pPr>
        <w:pStyle w:val="Plattetekst"/>
        <w:ind w:left="1216"/>
        <w:rPr>
          <w:rFonts w:cs="Calibri"/>
          <w:lang w:val="nl-NL"/>
        </w:rPr>
      </w:pPr>
      <w:r w:rsidRPr="00CA22F4">
        <w:rPr>
          <w:rFonts w:cs="Calibri"/>
          <w:color w:val="E6E7E8"/>
          <w:lang w:val="nl-NL"/>
        </w:rPr>
        <w:t>-------------------------------------------------------------------------------------------------------------------------------------------</w:t>
      </w:r>
    </w:p>
    <w:p w14:paraId="6F80BCE2" w14:textId="77777777" w:rsidR="00624579" w:rsidRPr="00CA22F4" w:rsidRDefault="00624579">
      <w:pPr>
        <w:spacing w:before="19" w:line="240" w:lineRule="exact"/>
        <w:rPr>
          <w:sz w:val="24"/>
          <w:szCs w:val="24"/>
          <w:lang w:val="nl-NL"/>
        </w:rPr>
      </w:pPr>
    </w:p>
    <w:p w14:paraId="38DB1699" w14:textId="77777777" w:rsidR="00624579" w:rsidRPr="00CA22F4" w:rsidRDefault="00CA22F4">
      <w:pPr>
        <w:pStyle w:val="Plattetekst"/>
        <w:ind w:left="1216"/>
        <w:rPr>
          <w:rFonts w:cs="Calibri"/>
          <w:lang w:val="nl-NL"/>
        </w:rPr>
      </w:pPr>
      <w:r w:rsidRPr="00CA22F4">
        <w:rPr>
          <w:rFonts w:cs="Calibri"/>
          <w:color w:val="E6E7E8"/>
          <w:lang w:val="nl-NL"/>
        </w:rPr>
        <w:t>-------------------------------------------------------------------------------------------------------------------------------------------</w:t>
      </w:r>
    </w:p>
    <w:p w14:paraId="47FEC605" w14:textId="77777777" w:rsidR="00624579" w:rsidRPr="00CA22F4" w:rsidRDefault="00624579">
      <w:pPr>
        <w:spacing w:before="19" w:line="240" w:lineRule="exact"/>
        <w:rPr>
          <w:sz w:val="24"/>
          <w:szCs w:val="24"/>
          <w:lang w:val="nl-NL"/>
        </w:rPr>
      </w:pPr>
    </w:p>
    <w:p w14:paraId="13FF90E0" w14:textId="77777777" w:rsidR="00624579" w:rsidRPr="00CA22F4" w:rsidRDefault="00CA22F4">
      <w:pPr>
        <w:pStyle w:val="Kop4"/>
        <w:tabs>
          <w:tab w:val="left" w:pos="5159"/>
        </w:tabs>
        <w:ind w:left="1216"/>
        <w:rPr>
          <w:b w:val="0"/>
          <w:bCs w:val="0"/>
          <w:lang w:val="nl-NL"/>
        </w:rPr>
      </w:pPr>
      <w:r w:rsidRPr="00CA22F4">
        <w:rPr>
          <w:color w:val="6D6E71"/>
          <w:lang w:val="nl-NL"/>
        </w:rPr>
        <w:t>Pla</w:t>
      </w:r>
      <w:r w:rsidRPr="00CA22F4">
        <w:rPr>
          <w:color w:val="6D6E71"/>
          <w:spacing w:val="-3"/>
          <w:lang w:val="nl-NL"/>
        </w:rPr>
        <w:t>a</w:t>
      </w:r>
      <w:r w:rsidRPr="00CA22F4">
        <w:rPr>
          <w:color w:val="6D6E71"/>
          <w:lang w:val="nl-NL"/>
        </w:rPr>
        <w:t>ts:</w:t>
      </w:r>
      <w:r w:rsidRPr="00CA22F4">
        <w:rPr>
          <w:color w:val="6D6E71"/>
          <w:lang w:val="nl-NL"/>
        </w:rPr>
        <w:tab/>
        <w:t>D</w:t>
      </w:r>
      <w:r w:rsidRPr="00CA22F4">
        <w:rPr>
          <w:color w:val="6D6E71"/>
          <w:spacing w:val="-3"/>
          <w:lang w:val="nl-NL"/>
        </w:rPr>
        <w:t>a</w:t>
      </w:r>
      <w:r w:rsidRPr="00CA22F4">
        <w:rPr>
          <w:color w:val="6D6E71"/>
          <w:lang w:val="nl-NL"/>
        </w:rPr>
        <w:t>tum:</w:t>
      </w:r>
    </w:p>
    <w:p w14:paraId="4E6599CC" w14:textId="77777777" w:rsidR="00624579" w:rsidRPr="00CA22F4" w:rsidRDefault="00624579">
      <w:pPr>
        <w:spacing w:before="19" w:line="240" w:lineRule="exact"/>
        <w:rPr>
          <w:sz w:val="24"/>
          <w:szCs w:val="24"/>
          <w:lang w:val="nl-NL"/>
        </w:rPr>
      </w:pPr>
    </w:p>
    <w:p w14:paraId="2AC9F855" w14:textId="77777777" w:rsidR="00624579" w:rsidRPr="00CA22F4" w:rsidRDefault="00CA22F4">
      <w:pPr>
        <w:pStyle w:val="Plattetekst"/>
        <w:tabs>
          <w:tab w:val="left" w:pos="5105"/>
        </w:tabs>
        <w:ind w:left="1216"/>
        <w:rPr>
          <w:rFonts w:cs="Calibri"/>
          <w:lang w:val="nl-NL"/>
        </w:rPr>
      </w:pPr>
      <w:r w:rsidRPr="00CA22F4">
        <w:rPr>
          <w:rFonts w:cs="Calibri"/>
          <w:color w:val="E6E7E8"/>
          <w:lang w:val="nl-NL"/>
        </w:rPr>
        <w:t>-------------------------------------------</w:t>
      </w:r>
      <w:r w:rsidRPr="00CA22F4">
        <w:rPr>
          <w:rFonts w:cs="Calibri"/>
          <w:color w:val="E6E7E8"/>
          <w:lang w:val="nl-NL"/>
        </w:rPr>
        <w:tab/>
        <w:t>-------------------------------------------</w:t>
      </w:r>
    </w:p>
    <w:p w14:paraId="2148AAD3" w14:textId="77777777" w:rsidR="00624579" w:rsidRPr="00CA22F4" w:rsidRDefault="00624579">
      <w:pPr>
        <w:spacing w:before="19" w:line="240" w:lineRule="exact"/>
        <w:rPr>
          <w:sz w:val="24"/>
          <w:szCs w:val="24"/>
          <w:lang w:val="nl-NL"/>
        </w:rPr>
      </w:pPr>
    </w:p>
    <w:p w14:paraId="7BCE213D" w14:textId="77777777" w:rsidR="00624579" w:rsidRPr="00CA22F4" w:rsidRDefault="00CA22F4">
      <w:pPr>
        <w:pStyle w:val="Kop4"/>
        <w:ind w:left="1216"/>
        <w:rPr>
          <w:b w:val="0"/>
          <w:bCs w:val="0"/>
          <w:lang w:val="nl-NL"/>
        </w:rPr>
      </w:pPr>
      <w:r w:rsidRPr="00CA22F4">
        <w:rPr>
          <w:color w:val="6D6E71"/>
          <w:lang w:val="nl-NL"/>
        </w:rPr>
        <w:t>Hand</w:t>
      </w:r>
      <w:r w:rsidRPr="00CA22F4">
        <w:rPr>
          <w:color w:val="6D6E71"/>
          <w:spacing w:val="-4"/>
          <w:lang w:val="nl-NL"/>
        </w:rPr>
        <w:t>t</w:t>
      </w:r>
      <w:r w:rsidRPr="00CA22F4">
        <w:rPr>
          <w:color w:val="6D6E71"/>
          <w:lang w:val="nl-NL"/>
        </w:rPr>
        <w:t>e</w:t>
      </w:r>
      <w:r w:rsidRPr="00CA22F4">
        <w:rPr>
          <w:color w:val="6D6E71"/>
          <w:spacing w:val="-6"/>
          <w:lang w:val="nl-NL"/>
        </w:rPr>
        <w:t>k</w:t>
      </w:r>
      <w:r w:rsidRPr="00CA22F4">
        <w:rPr>
          <w:color w:val="6D6E71"/>
          <w:lang w:val="nl-NL"/>
        </w:rPr>
        <w:t>ening</w:t>
      </w:r>
      <w:r w:rsidRPr="00CA22F4">
        <w:rPr>
          <w:color w:val="6D6E71"/>
          <w:spacing w:val="-7"/>
          <w:lang w:val="nl-NL"/>
        </w:rPr>
        <w:t xml:space="preserve"> </w:t>
      </w:r>
      <w:r w:rsidRPr="00CA22F4">
        <w:rPr>
          <w:color w:val="6D6E71"/>
          <w:spacing w:val="-3"/>
          <w:lang w:val="nl-NL"/>
        </w:rPr>
        <w:t>g</w:t>
      </w:r>
      <w:r w:rsidRPr="00CA22F4">
        <w:rPr>
          <w:color w:val="6D6E71"/>
          <w:spacing w:val="-2"/>
          <w:lang w:val="nl-NL"/>
        </w:rPr>
        <w:t>e</w:t>
      </w:r>
      <w:r w:rsidRPr="00CA22F4">
        <w:rPr>
          <w:color w:val="6D6E71"/>
          <w:lang w:val="nl-NL"/>
        </w:rPr>
        <w:t>t</w:t>
      </w:r>
      <w:r w:rsidRPr="00CA22F4">
        <w:rPr>
          <w:color w:val="6D6E71"/>
          <w:spacing w:val="-3"/>
          <w:lang w:val="nl-NL"/>
        </w:rPr>
        <w:t>r</w:t>
      </w:r>
      <w:r w:rsidRPr="00CA22F4">
        <w:rPr>
          <w:color w:val="6D6E71"/>
          <w:lang w:val="nl-NL"/>
        </w:rPr>
        <w:t>of</w:t>
      </w:r>
      <w:r w:rsidRPr="00CA22F4">
        <w:rPr>
          <w:color w:val="6D6E71"/>
          <w:spacing w:val="-6"/>
          <w:lang w:val="nl-NL"/>
        </w:rPr>
        <w:t>f</w:t>
      </w:r>
      <w:r w:rsidRPr="00CA22F4">
        <w:rPr>
          <w:color w:val="6D6E71"/>
          <w:lang w:val="nl-NL"/>
        </w:rPr>
        <w:t>ene:</w:t>
      </w:r>
    </w:p>
    <w:p w14:paraId="2DDE1108" w14:textId="77777777" w:rsidR="00624579" w:rsidRPr="00CA22F4" w:rsidRDefault="00624579">
      <w:pPr>
        <w:spacing w:before="3" w:line="120" w:lineRule="exact"/>
        <w:rPr>
          <w:sz w:val="12"/>
          <w:szCs w:val="12"/>
          <w:lang w:val="nl-NL"/>
        </w:rPr>
      </w:pPr>
    </w:p>
    <w:p w14:paraId="3B401ABA" w14:textId="77777777" w:rsidR="00624579" w:rsidRPr="00CA22F4" w:rsidRDefault="00624579">
      <w:pPr>
        <w:spacing w:line="200" w:lineRule="exact"/>
        <w:rPr>
          <w:sz w:val="20"/>
          <w:szCs w:val="20"/>
          <w:lang w:val="nl-NL"/>
        </w:rPr>
      </w:pPr>
    </w:p>
    <w:p w14:paraId="254E1B9A" w14:textId="77777777" w:rsidR="00624579" w:rsidRPr="00CA22F4" w:rsidRDefault="00624579">
      <w:pPr>
        <w:spacing w:line="200" w:lineRule="exact"/>
        <w:rPr>
          <w:sz w:val="20"/>
          <w:szCs w:val="20"/>
          <w:lang w:val="nl-NL"/>
        </w:rPr>
      </w:pPr>
    </w:p>
    <w:p w14:paraId="4085A81B" w14:textId="77777777" w:rsidR="00624579" w:rsidRPr="00CA22F4" w:rsidRDefault="00CA22F4">
      <w:pPr>
        <w:pStyle w:val="Plattetekst"/>
        <w:ind w:left="1216"/>
        <w:rPr>
          <w:rFonts w:cs="Calibri"/>
          <w:lang w:val="nl-NL"/>
        </w:rPr>
      </w:pPr>
      <w:r w:rsidRPr="00CA22F4">
        <w:rPr>
          <w:rFonts w:cs="Calibri"/>
          <w:color w:val="E6E7E8"/>
          <w:lang w:val="nl-NL"/>
        </w:rPr>
        <w:t>------------------------------------------------------------</w:t>
      </w:r>
    </w:p>
    <w:p w14:paraId="628EE062" w14:textId="77777777" w:rsidR="00624579" w:rsidRPr="00CA22F4" w:rsidRDefault="00624579">
      <w:pPr>
        <w:rPr>
          <w:rFonts w:ascii="Calibri" w:eastAsia="Calibri" w:hAnsi="Calibri" w:cs="Calibri"/>
          <w:lang w:val="nl-NL"/>
        </w:rPr>
        <w:sectPr w:rsidR="00624579" w:rsidRPr="00CA22F4">
          <w:pgSz w:w="11906" w:h="16840"/>
          <w:pgMar w:top="900" w:right="0" w:bottom="500" w:left="0" w:header="0" w:footer="316" w:gutter="0"/>
          <w:cols w:space="708"/>
        </w:sectPr>
      </w:pPr>
    </w:p>
    <w:p w14:paraId="1E4301DF" w14:textId="77777777" w:rsidR="00624579" w:rsidRPr="00CA22F4" w:rsidRDefault="00D119BF">
      <w:pPr>
        <w:spacing w:before="53" w:line="223" w:lineRule="auto"/>
        <w:ind w:left="113" w:right="10400"/>
        <w:rPr>
          <w:rFonts w:ascii="Calibri" w:eastAsia="Calibri" w:hAnsi="Calibri" w:cs="Calibri"/>
          <w:lang w:val="nl-NL"/>
        </w:rPr>
      </w:pPr>
      <w:r>
        <w:rPr>
          <w:noProof/>
          <w:lang w:val="nl-NL" w:eastAsia="nl-NL"/>
        </w:rPr>
        <mc:AlternateContent>
          <mc:Choice Requires="wpg">
            <w:drawing>
              <wp:anchor distT="0" distB="0" distL="114300" distR="114300" simplePos="0" relativeHeight="251658240" behindDoc="1" locked="0" layoutInCell="1" allowOverlap="1" wp14:anchorId="09DC6320" wp14:editId="66D36A7C">
                <wp:simplePos x="0" y="0"/>
                <wp:positionH relativeFrom="page">
                  <wp:posOffset>-6350</wp:posOffset>
                </wp:positionH>
                <wp:positionV relativeFrom="page">
                  <wp:posOffset>-6350</wp:posOffset>
                </wp:positionV>
                <wp:extent cx="346710" cy="7573010"/>
                <wp:effectExtent l="0" t="3175" r="2540" b="5715"/>
                <wp:wrapNone/>
                <wp:docPr id="35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352" name="Group 62"/>
                        <wpg:cNvGrpSpPr>
                          <a:grpSpLocks/>
                        </wpg:cNvGrpSpPr>
                        <wpg:grpSpPr bwMode="auto">
                          <a:xfrm>
                            <a:off x="0" y="0"/>
                            <a:ext cx="526" cy="11906"/>
                            <a:chOff x="0" y="0"/>
                            <a:chExt cx="526" cy="11906"/>
                          </a:xfrm>
                        </wpg:grpSpPr>
                        <wps:wsp>
                          <wps:cNvPr id="353" name="Freeform 63"/>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60"/>
                        <wpg:cNvGrpSpPr>
                          <a:grpSpLocks/>
                        </wpg:cNvGrpSpPr>
                        <wpg:grpSpPr bwMode="auto">
                          <a:xfrm>
                            <a:off x="523" y="0"/>
                            <a:ext cx="2" cy="11906"/>
                            <a:chOff x="523" y="0"/>
                            <a:chExt cx="2" cy="11906"/>
                          </a:xfrm>
                        </wpg:grpSpPr>
                        <wps:wsp>
                          <wps:cNvPr id="355" name="Freeform 61"/>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A1B434" id="Group 59" o:spid="_x0000_s1026" style="position:absolute;margin-left:-.5pt;margin-top:-.5pt;width:27.3pt;height:596.3pt;z-index:-251658240;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">
                <v:group id="Group 62"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63"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" path="m,11906r526,l526,,,,,11906e" fillcolor="#00aeef" stroked="f">
                    <v:path arrowok="t" o:connecttype="custom" o:connectlocs="0,11906;526,11906;526,0;0,0;0,11906" o:connectangles="0,0,0,0,0"/>
                  </v:shape>
                </v:group>
                <v:group id="Group 60"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61"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59264" behindDoc="1" locked="0" layoutInCell="1" allowOverlap="1" wp14:anchorId="57A90929" wp14:editId="0AD15C3D">
                <wp:simplePos x="0" y="0"/>
                <wp:positionH relativeFrom="page">
                  <wp:posOffset>10108565</wp:posOffset>
                </wp:positionH>
                <wp:positionV relativeFrom="page">
                  <wp:posOffset>4027805</wp:posOffset>
                </wp:positionV>
                <wp:extent cx="582930" cy="3531870"/>
                <wp:effectExtent l="2540" t="4037330" r="5080" b="3175"/>
                <wp:wrapNone/>
                <wp:docPr id="34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3531870"/>
                          <a:chOff x="15919" y="6343"/>
                          <a:chExt cx="918" cy="5562"/>
                        </a:xfrm>
                      </wpg:grpSpPr>
                      <wps:wsp>
                        <wps:cNvPr id="349" name="Freeform 58"/>
                        <wps:cNvSpPr>
                          <a:spLocks/>
                        </wps:cNvSpPr>
                        <wps:spPr bwMode="auto">
                          <a:xfrm>
                            <a:off x="15919" y="6343"/>
                            <a:ext cx="918" cy="5562"/>
                          </a:xfrm>
                          <a:custGeom>
                            <a:avLst/>
                            <a:gdLst>
                              <a:gd name="T0" fmla="+- 0 16419 15919"/>
                              <a:gd name="T1" fmla="*/ T0 w 918"/>
                              <a:gd name="T2" fmla="+- 0 11906 6343"/>
                              <a:gd name="T3" fmla="*/ 11906 h 5562"/>
                              <a:gd name="T4" fmla="+- 0 16419 15919"/>
                              <a:gd name="T5" fmla="*/ T4 w 918"/>
                              <a:gd name="T6" fmla="+- 0 6343 6343"/>
                              <a:gd name="T7" fmla="*/ 6343 h 5562"/>
                              <a:gd name="T8" fmla="+- 0 16414 15919"/>
                              <a:gd name="T9" fmla="*/ T8 w 918"/>
                              <a:gd name="T10" fmla="+- 0 7275 6343"/>
                              <a:gd name="T11" fmla="*/ 7275 h 5562"/>
                              <a:gd name="T12" fmla="+- 0 16402 15919"/>
                              <a:gd name="T13" fmla="*/ T12 w 918"/>
                              <a:gd name="T14" fmla="+- 0 8040 6343"/>
                              <a:gd name="T15" fmla="*/ 8040 h 5562"/>
                              <a:gd name="T16" fmla="+- 0 16391 15919"/>
                              <a:gd name="T17" fmla="*/ T16 w 918"/>
                              <a:gd name="T18" fmla="+- 0 8374 6343"/>
                              <a:gd name="T19" fmla="*/ 8374 h 5562"/>
                              <a:gd name="T20" fmla="+- 0 16377 15919"/>
                              <a:gd name="T21" fmla="*/ T20 w 918"/>
                              <a:gd name="T22" fmla="+- 0 8684 6343"/>
                              <a:gd name="T23" fmla="*/ 8684 h 5562"/>
                              <a:gd name="T24" fmla="+- 0 16359 15919"/>
                              <a:gd name="T25" fmla="*/ T24 w 918"/>
                              <a:gd name="T26" fmla="+- 0 8975 6343"/>
                              <a:gd name="T27" fmla="*/ 8975 h 5562"/>
                              <a:gd name="T28" fmla="+- 0 16337 15919"/>
                              <a:gd name="T29" fmla="*/ T28 w 918"/>
                              <a:gd name="T30" fmla="+- 0 9252 6343"/>
                              <a:gd name="T31" fmla="*/ 9252 h 5562"/>
                              <a:gd name="T32" fmla="+- 0 16310 15919"/>
                              <a:gd name="T33" fmla="*/ T32 w 918"/>
                              <a:gd name="T34" fmla="+- 0 9521 6343"/>
                              <a:gd name="T35" fmla="*/ 9521 h 5562"/>
                              <a:gd name="T36" fmla="+- 0 16279 15919"/>
                              <a:gd name="T37" fmla="*/ T36 w 918"/>
                              <a:gd name="T38" fmla="+- 0 9788 6343"/>
                              <a:gd name="T39" fmla="*/ 9788 h 5562"/>
                              <a:gd name="T40" fmla="+- 0 16242 15919"/>
                              <a:gd name="T41" fmla="*/ T40 w 918"/>
                              <a:gd name="T42" fmla="+- 0 10059 6343"/>
                              <a:gd name="T43" fmla="*/ 10059 h 5562"/>
                              <a:gd name="T44" fmla="+- 0 16200 15919"/>
                              <a:gd name="T45" fmla="*/ T44 w 918"/>
                              <a:gd name="T46" fmla="+- 0 10339 6343"/>
                              <a:gd name="T47" fmla="*/ 10339 h 5562"/>
                              <a:gd name="T48" fmla="+- 0 16151 15919"/>
                              <a:gd name="T49" fmla="*/ T48 w 918"/>
                              <a:gd name="T50" fmla="+- 0 10635 6343"/>
                              <a:gd name="T51" fmla="*/ 10635 h 5562"/>
                              <a:gd name="T52" fmla="+- 0 15919 15919"/>
                              <a:gd name="T53" fmla="*/ T52 w 918"/>
                              <a:gd name="T54" fmla="+- 0 11906 6343"/>
                              <a:gd name="T55" fmla="*/ 11906 h 5562"/>
                              <a:gd name="T56" fmla="+- 0 16419 15919"/>
                              <a:gd name="T57" fmla="*/ T56 w 918"/>
                              <a:gd name="T58" fmla="+- 0 11906 6343"/>
                              <a:gd name="T59" fmla="*/ 11906 h 5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8" h="5562">
                                <a:moveTo>
                                  <a:pt x="500" y="5563"/>
                                </a:moveTo>
                                <a:lnTo>
                                  <a:pt x="500" y="0"/>
                                </a:lnTo>
                                <a:lnTo>
                                  <a:pt x="495" y="932"/>
                                </a:lnTo>
                                <a:lnTo>
                                  <a:pt x="483" y="1697"/>
                                </a:lnTo>
                                <a:lnTo>
                                  <a:pt x="472" y="2031"/>
                                </a:lnTo>
                                <a:lnTo>
                                  <a:pt x="458" y="2341"/>
                                </a:lnTo>
                                <a:lnTo>
                                  <a:pt x="440" y="2632"/>
                                </a:lnTo>
                                <a:lnTo>
                                  <a:pt x="418" y="2909"/>
                                </a:lnTo>
                                <a:lnTo>
                                  <a:pt x="391" y="3178"/>
                                </a:lnTo>
                                <a:lnTo>
                                  <a:pt x="360" y="3445"/>
                                </a:lnTo>
                                <a:lnTo>
                                  <a:pt x="323" y="3716"/>
                                </a:lnTo>
                                <a:lnTo>
                                  <a:pt x="281" y="3996"/>
                                </a:lnTo>
                                <a:lnTo>
                                  <a:pt x="232" y="4292"/>
                                </a:lnTo>
                                <a:lnTo>
                                  <a:pt x="0" y="5563"/>
                                </a:lnTo>
                                <a:lnTo>
                                  <a:pt x="500" y="5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57"/>
                        <wps:cNvSpPr>
                          <a:spLocks/>
                        </wps:cNvSpPr>
                        <wps:spPr bwMode="auto">
                          <a:xfrm>
                            <a:off x="15919" y="6343"/>
                            <a:ext cx="918" cy="5562"/>
                          </a:xfrm>
                          <a:custGeom>
                            <a:avLst/>
                            <a:gdLst>
                              <a:gd name="T0" fmla="+- 0 16280 15919"/>
                              <a:gd name="T1" fmla="*/ T0 w 918"/>
                              <a:gd name="T2" fmla="+- 0 0 6343"/>
                              <a:gd name="T3" fmla="*/ 0 h 5562"/>
                              <a:gd name="T4" fmla="+- 0 16362 15919"/>
                              <a:gd name="T5" fmla="*/ T4 w 918"/>
                              <a:gd name="T6" fmla="+- 0 1841 6343"/>
                              <a:gd name="T7" fmla="*/ 1841 h 5562"/>
                              <a:gd name="T8" fmla="+- 0 16400 15919"/>
                              <a:gd name="T9" fmla="*/ T8 w 918"/>
                              <a:gd name="T10" fmla="+- 0 3162 6343"/>
                              <a:gd name="T11" fmla="*/ 3162 h 5562"/>
                              <a:gd name="T12" fmla="+- 0 16419 15919"/>
                              <a:gd name="T13" fmla="*/ T12 w 918"/>
                              <a:gd name="T14" fmla="+- 0 11906 6343"/>
                              <a:gd name="T15" fmla="*/ 11906 h 5562"/>
                              <a:gd name="T16" fmla="+- 0 16838 15919"/>
                              <a:gd name="T17" fmla="*/ T16 w 918"/>
                              <a:gd name="T18" fmla="+- 0 11906 6343"/>
                              <a:gd name="T19" fmla="*/ 11906 h 5562"/>
                              <a:gd name="T20" fmla="+- 0 16838 15919"/>
                              <a:gd name="T21" fmla="*/ T20 w 918"/>
                              <a:gd name="T22" fmla="+- 0 0 6343"/>
                              <a:gd name="T23" fmla="*/ 0 h 5562"/>
                              <a:gd name="T24" fmla="+- 0 16280 15919"/>
                              <a:gd name="T25" fmla="*/ T24 w 918"/>
                              <a:gd name="T26" fmla="+- 0 0 6343"/>
                              <a:gd name="T27" fmla="*/ 0 h 5562"/>
                            </a:gdLst>
                            <a:ahLst/>
                            <a:cxnLst>
                              <a:cxn ang="0">
                                <a:pos x="T1" y="T3"/>
                              </a:cxn>
                              <a:cxn ang="0">
                                <a:pos x="T5" y="T7"/>
                              </a:cxn>
                              <a:cxn ang="0">
                                <a:pos x="T9" y="T11"/>
                              </a:cxn>
                              <a:cxn ang="0">
                                <a:pos x="T13" y="T15"/>
                              </a:cxn>
                              <a:cxn ang="0">
                                <a:pos x="T17" y="T19"/>
                              </a:cxn>
                              <a:cxn ang="0">
                                <a:pos x="T21" y="T23"/>
                              </a:cxn>
                              <a:cxn ang="0">
                                <a:pos x="T25" y="T27"/>
                              </a:cxn>
                            </a:cxnLst>
                            <a:rect l="0" t="0" r="r" b="b"/>
                            <a:pathLst>
                              <a:path w="918" h="5562">
                                <a:moveTo>
                                  <a:pt x="361" y="-6343"/>
                                </a:moveTo>
                                <a:lnTo>
                                  <a:pt x="443" y="-4502"/>
                                </a:lnTo>
                                <a:lnTo>
                                  <a:pt x="481" y="-3181"/>
                                </a:lnTo>
                                <a:lnTo>
                                  <a:pt x="500" y="5563"/>
                                </a:lnTo>
                                <a:lnTo>
                                  <a:pt x="919" y="5563"/>
                                </a:lnTo>
                                <a:lnTo>
                                  <a:pt x="919" y="-6343"/>
                                </a:lnTo>
                                <a:lnTo>
                                  <a:pt x="361" y="-634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CD4AD" id="Group 56" o:spid="_x0000_s1026" style="position:absolute;margin-left:795.95pt;margin-top:317.15pt;width:45.9pt;height:278.1pt;z-index:-251657216;mso-position-horizontal-relative:page;mso-position-vertical-relative:page" coordorigin="15919,6343" coordsize="91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">
                <v:shape id="Freeform 58" o:spid="_x0000_s1027"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" path="m500,5563l500,r-5,932l483,1697r-11,334l458,2341r-18,291l418,2909r-27,269l360,3445r-37,271l281,3996r-49,296l,5563r500,e" fillcolor="#d7df23" stroked="f">
                  <v:path arrowok="t" o:connecttype="custom" o:connectlocs="500,11906;500,6343;495,7275;483,8040;472,8374;458,8684;440,8975;418,9252;391,9521;360,9788;323,10059;281,10339;232,10635;0,11906;500,11906" o:connectangles="0,0,0,0,0,0,0,0,0,0,0,0,0,0,0"/>
                </v:shape>
                <v:shape id="Freeform 57" o:spid="_x0000_s1028"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" path="m361,-6343r82,1841l481,-3181r19,8744l919,5563r,-11906l361,-6343e" fillcolor="#d7df23" stroked="f">
                  <v:path arrowok="t" o:connecttype="custom" o:connectlocs="361,0;443,1841;481,3162;500,11906;919,11906;919,0;361,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251660288" behindDoc="1" locked="0" layoutInCell="1" allowOverlap="1" wp14:anchorId="1CCC4AAE" wp14:editId="6459C9BA">
                <wp:simplePos x="0" y="0"/>
                <wp:positionH relativeFrom="page">
                  <wp:posOffset>151765</wp:posOffset>
                </wp:positionH>
                <wp:positionV relativeFrom="page">
                  <wp:posOffset>3742690</wp:posOffset>
                </wp:positionV>
                <wp:extent cx="165100" cy="167005"/>
                <wp:effectExtent l="0" t="0" r="0" b="0"/>
                <wp:wrapNone/>
                <wp:docPr id="3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A495F" w14:textId="77777777" w:rsidR="00A71134" w:rsidRDefault="00A71134">
                            <w:pPr>
                              <w:pStyle w:val="Plattetekst"/>
                              <w:spacing w:line="244" w:lineRule="exact"/>
                              <w:ind w:left="20"/>
                              <w:rPr>
                                <w:rFonts w:cs="Calibri"/>
                              </w:rPr>
                            </w:pPr>
                            <w:r>
                              <w:rPr>
                                <w:rFonts w:cs="Calibri"/>
                                <w:color w:val="FFFFFF"/>
                                <w:w w:val="99"/>
                              </w:rPr>
                              <w:t>69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4AAE" id="Text Box 55" o:spid="_x0000_s1035" type="#_x0000_t202" style="position:absolute;left:0;text-align:left;margin-left:11.95pt;margin-top:294.7pt;width:13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" filled="f" stroked="f">
                <v:textbox style="layout-flow:vertical" inset="0,0,0,0">
                  <w:txbxContent>
                    <w:p w14:paraId="12CA495F" w14:textId="77777777" w:rsidR="00A71134" w:rsidRDefault="00A71134">
                      <w:pPr>
                        <w:pStyle w:val="Plattetekst"/>
                        <w:spacing w:line="244" w:lineRule="exact"/>
                        <w:ind w:left="20"/>
                        <w:rPr>
                          <w:rFonts w:cs="Calibri"/>
                        </w:rPr>
                      </w:pPr>
                      <w:r>
                        <w:rPr>
                          <w:rFonts w:cs="Calibri"/>
                          <w:color w:val="FFFFFF"/>
                          <w:w w:val="99"/>
                        </w:rPr>
                        <w:t>69</w:t>
                      </w:r>
                    </w:p>
                  </w:txbxContent>
                </v:textbox>
                <w10:wrap anchorx="page" anchory="page"/>
              </v:shape>
            </w:pict>
          </mc:Fallback>
        </mc:AlternateContent>
      </w:r>
      <w:r w:rsidR="00CA22F4" w:rsidRPr="00CA22F4">
        <w:rPr>
          <w:rFonts w:ascii="Calibri" w:eastAsia="Calibri" w:hAnsi="Calibri" w:cs="Calibri"/>
          <w:b/>
          <w:bCs/>
          <w:color w:val="D7DF23"/>
          <w:sz w:val="40"/>
          <w:szCs w:val="40"/>
          <w:lang w:val="nl-NL"/>
        </w:rPr>
        <w:t>Bijla</w:t>
      </w:r>
      <w:r w:rsidR="00CA22F4" w:rsidRPr="00CA22F4">
        <w:rPr>
          <w:rFonts w:ascii="Calibri" w:eastAsia="Calibri" w:hAnsi="Calibri" w:cs="Calibri"/>
          <w:b/>
          <w:bCs/>
          <w:color w:val="D7DF23"/>
          <w:spacing w:val="-6"/>
          <w:sz w:val="40"/>
          <w:szCs w:val="40"/>
          <w:lang w:val="nl-NL"/>
        </w:rPr>
        <w:t>g</w:t>
      </w:r>
      <w:r w:rsidR="00CA22F4" w:rsidRPr="00CA22F4">
        <w:rPr>
          <w:rFonts w:ascii="Calibri" w:eastAsia="Calibri" w:hAnsi="Calibri" w:cs="Calibri"/>
          <w:b/>
          <w:bCs/>
          <w:color w:val="D7DF23"/>
          <w:sz w:val="40"/>
          <w:szCs w:val="40"/>
          <w:lang w:val="nl-NL"/>
        </w:rPr>
        <w:t>e</w:t>
      </w:r>
      <w:r w:rsidR="00CA22F4" w:rsidRPr="00CA22F4">
        <w:rPr>
          <w:rFonts w:ascii="Calibri" w:eastAsia="Calibri" w:hAnsi="Calibri" w:cs="Calibri"/>
          <w:b/>
          <w:bCs/>
          <w:color w:val="D7DF23"/>
          <w:spacing w:val="-14"/>
          <w:sz w:val="40"/>
          <w:szCs w:val="40"/>
          <w:lang w:val="nl-NL"/>
        </w:rPr>
        <w:t xml:space="preserve"> </w:t>
      </w:r>
      <w:r w:rsidR="00CA22F4" w:rsidRPr="00CA22F4">
        <w:rPr>
          <w:rFonts w:ascii="Calibri" w:eastAsia="Calibri" w:hAnsi="Calibri" w:cs="Calibri"/>
          <w:b/>
          <w:bCs/>
          <w:color w:val="D7DF23"/>
          <w:sz w:val="40"/>
          <w:szCs w:val="40"/>
          <w:lang w:val="nl-NL"/>
        </w:rPr>
        <w:t>13</w:t>
      </w:r>
      <w:r w:rsidR="00CA22F4" w:rsidRPr="00CA22F4">
        <w:rPr>
          <w:rFonts w:ascii="Calibri" w:eastAsia="Calibri" w:hAnsi="Calibri" w:cs="Calibri"/>
          <w:b/>
          <w:bCs/>
          <w:color w:val="D7DF23"/>
          <w:w w:val="99"/>
          <w:sz w:val="40"/>
          <w:szCs w:val="40"/>
          <w:lang w:val="nl-NL"/>
        </w:rPr>
        <w:t xml:space="preserve"> </w:t>
      </w:r>
      <w:r w:rsidR="00CA22F4" w:rsidRPr="00CA22F4">
        <w:rPr>
          <w:rFonts w:ascii="Calibri" w:eastAsia="Calibri" w:hAnsi="Calibri" w:cs="Calibri"/>
          <w:b/>
          <w:bCs/>
          <w:color w:val="6D6E71"/>
          <w:sz w:val="28"/>
          <w:szCs w:val="28"/>
          <w:lang w:val="nl-NL"/>
        </w:rPr>
        <w:t>On</w:t>
      </w:r>
      <w:r w:rsidR="00CA22F4" w:rsidRPr="00CA22F4">
        <w:rPr>
          <w:rFonts w:ascii="Calibri" w:eastAsia="Calibri" w:hAnsi="Calibri" w:cs="Calibri"/>
          <w:b/>
          <w:bCs/>
          <w:color w:val="6D6E71"/>
          <w:spacing w:val="-3"/>
          <w:sz w:val="28"/>
          <w:szCs w:val="28"/>
          <w:lang w:val="nl-NL"/>
        </w:rPr>
        <w:t>g</w:t>
      </w:r>
      <w:r w:rsidR="00CA22F4" w:rsidRPr="00CA22F4">
        <w:rPr>
          <w:rFonts w:ascii="Calibri" w:eastAsia="Calibri" w:hAnsi="Calibri" w:cs="Calibri"/>
          <w:b/>
          <w:bCs/>
          <w:color w:val="6D6E71"/>
          <w:spacing w:val="-2"/>
          <w:sz w:val="28"/>
          <w:szCs w:val="28"/>
          <w:lang w:val="nl-NL"/>
        </w:rPr>
        <w:t>e</w:t>
      </w:r>
      <w:r w:rsidR="00CA22F4" w:rsidRPr="00CA22F4">
        <w:rPr>
          <w:rFonts w:ascii="Calibri" w:eastAsia="Calibri" w:hAnsi="Calibri" w:cs="Calibri"/>
          <w:b/>
          <w:bCs/>
          <w:color w:val="6D6E71"/>
          <w:spacing w:val="-5"/>
          <w:sz w:val="28"/>
          <w:szCs w:val="28"/>
          <w:lang w:val="nl-NL"/>
        </w:rPr>
        <w:t>v</w:t>
      </w:r>
      <w:r w:rsidR="00CA22F4" w:rsidRPr="00CA22F4">
        <w:rPr>
          <w:rFonts w:ascii="Calibri" w:eastAsia="Calibri" w:hAnsi="Calibri" w:cs="Calibri"/>
          <w:b/>
          <w:bCs/>
          <w:color w:val="6D6E71"/>
          <w:sz w:val="28"/>
          <w:szCs w:val="28"/>
          <w:lang w:val="nl-NL"/>
        </w:rPr>
        <w:t>allenmelding</w:t>
      </w:r>
      <w:r w:rsidR="00CA22F4" w:rsidRPr="00CA22F4">
        <w:rPr>
          <w:rFonts w:ascii="Calibri" w:eastAsia="Calibri" w:hAnsi="Calibri" w:cs="Calibri"/>
          <w:b/>
          <w:bCs/>
          <w:color w:val="6D6E71"/>
          <w:spacing w:val="-3"/>
          <w:sz w:val="28"/>
          <w:szCs w:val="28"/>
          <w:lang w:val="nl-NL"/>
        </w:rPr>
        <w:t>s</w:t>
      </w:r>
      <w:r w:rsidR="00CA22F4" w:rsidRPr="00CA22F4">
        <w:rPr>
          <w:rFonts w:ascii="Calibri" w:eastAsia="Calibri" w:hAnsi="Calibri" w:cs="Calibri"/>
          <w:b/>
          <w:bCs/>
          <w:color w:val="6D6E71"/>
          <w:spacing w:val="-5"/>
          <w:sz w:val="28"/>
          <w:szCs w:val="28"/>
          <w:lang w:val="nl-NL"/>
        </w:rPr>
        <w:t>f</w:t>
      </w:r>
      <w:r w:rsidR="00CA22F4" w:rsidRPr="00CA22F4">
        <w:rPr>
          <w:rFonts w:ascii="Calibri" w:eastAsia="Calibri" w:hAnsi="Calibri" w:cs="Calibri"/>
          <w:b/>
          <w:bCs/>
          <w:color w:val="6D6E71"/>
          <w:sz w:val="28"/>
          <w:szCs w:val="28"/>
          <w:lang w:val="nl-NL"/>
        </w:rPr>
        <w:t xml:space="preserve">ormulier </w:t>
      </w:r>
      <w:r w:rsidR="00CA22F4" w:rsidRPr="00CA22F4">
        <w:rPr>
          <w:rFonts w:ascii="Calibri" w:eastAsia="Calibri" w:hAnsi="Calibri" w:cs="Calibri"/>
          <w:color w:val="6D6E71"/>
          <w:lang w:val="nl-NL"/>
        </w:rPr>
        <w:t>On</w:t>
      </w:r>
      <w:r w:rsidR="00CA22F4" w:rsidRPr="00CA22F4">
        <w:rPr>
          <w:rFonts w:ascii="Calibri" w:eastAsia="Calibri" w:hAnsi="Calibri" w:cs="Calibri"/>
          <w:color w:val="6D6E71"/>
          <w:spacing w:val="-2"/>
          <w:lang w:val="nl-NL"/>
        </w:rPr>
        <w:t>ge</w:t>
      </w:r>
      <w:r w:rsidR="00CA22F4" w:rsidRPr="00CA22F4">
        <w:rPr>
          <w:rFonts w:ascii="Calibri" w:eastAsia="Calibri" w:hAnsi="Calibri" w:cs="Calibri"/>
          <w:color w:val="6D6E71"/>
          <w:spacing w:val="-4"/>
          <w:lang w:val="nl-NL"/>
        </w:rPr>
        <w:t>v</w:t>
      </w:r>
      <w:r w:rsidR="00CA22F4" w:rsidRPr="00CA22F4">
        <w:rPr>
          <w:rFonts w:ascii="Calibri" w:eastAsia="Calibri" w:hAnsi="Calibri" w:cs="Calibri"/>
          <w:color w:val="6D6E71"/>
          <w:lang w:val="nl-NL"/>
        </w:rPr>
        <w:t>allen</w:t>
      </w:r>
      <w:r w:rsidR="00CA22F4" w:rsidRPr="00CA22F4">
        <w:rPr>
          <w:rFonts w:ascii="Calibri" w:eastAsia="Calibri" w:hAnsi="Calibri" w:cs="Calibri"/>
          <w:color w:val="6D6E71"/>
          <w:spacing w:val="-3"/>
          <w:lang w:val="nl-NL"/>
        </w:rPr>
        <w:t>r</w:t>
      </w:r>
      <w:r w:rsidR="00CA22F4" w:rsidRPr="00CA22F4">
        <w:rPr>
          <w:rFonts w:ascii="Calibri" w:eastAsia="Calibri" w:hAnsi="Calibri" w:cs="Calibri"/>
          <w:color w:val="6D6E71"/>
          <w:lang w:val="nl-NL"/>
        </w:rPr>
        <w:t>egi</w:t>
      </w:r>
      <w:r w:rsidR="00CA22F4" w:rsidRPr="00CA22F4">
        <w:rPr>
          <w:rFonts w:ascii="Calibri" w:eastAsia="Calibri" w:hAnsi="Calibri" w:cs="Calibri"/>
          <w:color w:val="6D6E71"/>
          <w:spacing w:val="-3"/>
          <w:lang w:val="nl-NL"/>
        </w:rPr>
        <w:t>s</w:t>
      </w:r>
      <w:r w:rsidR="00CA22F4" w:rsidRPr="00CA22F4">
        <w:rPr>
          <w:rFonts w:ascii="Calibri" w:eastAsia="Calibri" w:hAnsi="Calibri" w:cs="Calibri"/>
          <w:color w:val="6D6E71"/>
          <w:lang w:val="nl-NL"/>
        </w:rPr>
        <w:t>t</w:t>
      </w:r>
      <w:r w:rsidR="00CA22F4" w:rsidRPr="00CA22F4">
        <w:rPr>
          <w:rFonts w:ascii="Calibri" w:eastAsia="Calibri" w:hAnsi="Calibri" w:cs="Calibri"/>
          <w:color w:val="6D6E71"/>
          <w:spacing w:val="-5"/>
          <w:lang w:val="nl-NL"/>
        </w:rPr>
        <w:t>r</w:t>
      </w:r>
      <w:r w:rsidR="00CA22F4" w:rsidRPr="00CA22F4">
        <w:rPr>
          <w:rFonts w:ascii="Calibri" w:eastAsia="Calibri" w:hAnsi="Calibri" w:cs="Calibri"/>
          <w:color w:val="6D6E71"/>
          <w:spacing w:val="-3"/>
          <w:lang w:val="nl-NL"/>
        </w:rPr>
        <w:t>a</w:t>
      </w:r>
      <w:r w:rsidR="00CA22F4" w:rsidRPr="00CA22F4">
        <w:rPr>
          <w:rFonts w:ascii="Calibri" w:eastAsia="Calibri" w:hAnsi="Calibri" w:cs="Calibri"/>
          <w:color w:val="6D6E71"/>
          <w:lang w:val="nl-NL"/>
        </w:rPr>
        <w:t>tie</w:t>
      </w:r>
    </w:p>
    <w:p w14:paraId="0BAB7B91" w14:textId="77777777" w:rsidR="00624579" w:rsidRPr="00CA22F4" w:rsidRDefault="00CA22F4">
      <w:pPr>
        <w:pStyle w:val="Plattetekst"/>
        <w:spacing w:before="3" w:line="235" w:lineRule="auto"/>
        <w:ind w:left="113" w:right="5859"/>
        <w:rPr>
          <w:lang w:val="nl-NL"/>
        </w:rPr>
      </w:pPr>
      <w:r w:rsidRPr="00CA22F4">
        <w:rPr>
          <w:color w:val="6D6E71"/>
          <w:lang w:val="nl-NL"/>
        </w:rPr>
        <w:t xml:space="preserve">In dit </w:t>
      </w:r>
      <w:r w:rsidRPr="00CA22F4">
        <w:rPr>
          <w:color w:val="6D6E71"/>
          <w:spacing w:val="-3"/>
          <w:lang w:val="nl-NL"/>
        </w:rPr>
        <w:t>r</w:t>
      </w:r>
      <w:r w:rsidRPr="00CA22F4">
        <w:rPr>
          <w:color w:val="6D6E71"/>
          <w:lang w:val="nl-NL"/>
        </w:rPr>
        <w:t>egi</w:t>
      </w:r>
      <w:r w:rsidRPr="00CA22F4">
        <w:rPr>
          <w:color w:val="6D6E71"/>
          <w:spacing w:val="-3"/>
          <w:lang w:val="nl-NL"/>
        </w:rPr>
        <w:t>st</w:t>
      </w:r>
      <w:r w:rsidRPr="00CA22F4">
        <w:rPr>
          <w:color w:val="6D6E71"/>
          <w:lang w:val="nl-NL"/>
        </w:rPr>
        <w:t xml:space="preserve">er </w:t>
      </w:r>
      <w:r w:rsidRPr="00CA22F4">
        <w:rPr>
          <w:color w:val="6D6E71"/>
          <w:spacing w:val="-3"/>
          <w:lang w:val="nl-NL"/>
        </w:rPr>
        <w:t>w</w:t>
      </w:r>
      <w:r w:rsidRPr="00CA22F4">
        <w:rPr>
          <w:color w:val="6D6E71"/>
          <w:lang w:val="nl-NL"/>
        </w:rPr>
        <w:t>o</w:t>
      </w:r>
      <w:r w:rsidRPr="00CA22F4">
        <w:rPr>
          <w:color w:val="6D6E71"/>
          <w:spacing w:val="-3"/>
          <w:lang w:val="nl-NL"/>
        </w:rPr>
        <w:t>r</w:t>
      </w:r>
      <w:r w:rsidRPr="00CA22F4">
        <w:rPr>
          <w:color w:val="6D6E71"/>
          <w:lang w:val="nl-NL"/>
        </w:rPr>
        <w:t>den alle arbeidson</w:t>
      </w:r>
      <w:r w:rsidRPr="00CA22F4">
        <w:rPr>
          <w:color w:val="6D6E71"/>
          <w:spacing w:val="-2"/>
          <w:lang w:val="nl-NL"/>
        </w:rPr>
        <w:t>ge</w:t>
      </w:r>
      <w:r w:rsidRPr="00CA22F4">
        <w:rPr>
          <w:color w:val="6D6E71"/>
          <w:spacing w:val="-4"/>
          <w:lang w:val="nl-NL"/>
        </w:rPr>
        <w:t>v</w:t>
      </w:r>
      <w:r w:rsidRPr="00CA22F4">
        <w:rPr>
          <w:color w:val="6D6E71"/>
          <w:lang w:val="nl-NL"/>
        </w:rPr>
        <w:t xml:space="preserve">allen </w:t>
      </w:r>
      <w:r w:rsidRPr="00CA22F4">
        <w:rPr>
          <w:color w:val="6D6E71"/>
          <w:spacing w:val="-2"/>
          <w:lang w:val="nl-NL"/>
        </w:rPr>
        <w:t>v</w:t>
      </w:r>
      <w:r w:rsidRPr="00CA22F4">
        <w:rPr>
          <w:color w:val="6D6E71"/>
          <w:lang w:val="nl-NL"/>
        </w:rPr>
        <w:t xml:space="preserve">ermeld </w:t>
      </w:r>
      <w:r w:rsidRPr="00CA22F4">
        <w:rPr>
          <w:color w:val="6D6E71"/>
          <w:spacing w:val="-3"/>
          <w:lang w:val="nl-NL"/>
        </w:rPr>
        <w:t>w</w:t>
      </w:r>
      <w:r w:rsidRPr="00CA22F4">
        <w:rPr>
          <w:color w:val="6D6E71"/>
          <w:lang w:val="nl-NL"/>
        </w:rPr>
        <w:t>aarbij sp</w:t>
      </w:r>
      <w:r w:rsidRPr="00CA22F4">
        <w:rPr>
          <w:color w:val="6D6E71"/>
          <w:spacing w:val="-5"/>
          <w:lang w:val="nl-NL"/>
        </w:rPr>
        <w:t>r</w:t>
      </w:r>
      <w:r w:rsidRPr="00CA22F4">
        <w:rPr>
          <w:color w:val="6D6E71"/>
          <w:lang w:val="nl-NL"/>
        </w:rPr>
        <w:t>a</w:t>
      </w:r>
      <w:r w:rsidRPr="00CA22F4">
        <w:rPr>
          <w:color w:val="6D6E71"/>
          <w:spacing w:val="-8"/>
          <w:lang w:val="nl-NL"/>
        </w:rPr>
        <w:t>k</w:t>
      </w:r>
      <w:r w:rsidRPr="00CA22F4">
        <w:rPr>
          <w:color w:val="6D6E71"/>
          <w:lang w:val="nl-NL"/>
        </w:rPr>
        <w:t xml:space="preserve">e is </w:t>
      </w:r>
      <w:r w:rsidRPr="00CA22F4">
        <w:rPr>
          <w:color w:val="6D6E71"/>
          <w:spacing w:val="-4"/>
          <w:lang w:val="nl-NL"/>
        </w:rPr>
        <w:t>v</w:t>
      </w:r>
      <w:r w:rsidRPr="00CA22F4">
        <w:rPr>
          <w:color w:val="6D6E71"/>
          <w:lang w:val="nl-NL"/>
        </w:rPr>
        <w:t>an zie</w:t>
      </w:r>
      <w:r w:rsidRPr="00CA22F4">
        <w:rPr>
          <w:color w:val="6D6E71"/>
          <w:spacing w:val="-2"/>
          <w:lang w:val="nl-NL"/>
        </w:rPr>
        <w:t>k</w:t>
      </w:r>
      <w:r w:rsidRPr="00CA22F4">
        <w:rPr>
          <w:color w:val="6D6E71"/>
          <w:spacing w:val="-3"/>
          <w:lang w:val="nl-NL"/>
        </w:rPr>
        <w:t>t</w:t>
      </w:r>
      <w:r w:rsidRPr="00CA22F4">
        <w:rPr>
          <w:color w:val="6D6E71"/>
          <w:lang w:val="nl-NL"/>
        </w:rPr>
        <w:t xml:space="preserve">e </w:t>
      </w:r>
      <w:r w:rsidRPr="00CA22F4">
        <w:rPr>
          <w:color w:val="6D6E71"/>
          <w:spacing w:val="-3"/>
          <w:lang w:val="nl-NL"/>
        </w:rPr>
        <w:t>v</w:t>
      </w:r>
      <w:r w:rsidRPr="00CA22F4">
        <w:rPr>
          <w:color w:val="6D6E71"/>
          <w:lang w:val="nl-NL"/>
        </w:rPr>
        <w:t>er</w:t>
      </w:r>
      <w:r w:rsidRPr="00CA22F4">
        <w:rPr>
          <w:color w:val="6D6E71"/>
          <w:spacing w:val="-2"/>
          <w:lang w:val="nl-NL"/>
        </w:rPr>
        <w:t>z</w:t>
      </w:r>
      <w:r w:rsidRPr="00CA22F4">
        <w:rPr>
          <w:color w:val="6D6E71"/>
          <w:lang w:val="nl-NL"/>
        </w:rPr>
        <w:t xml:space="preserve">uim Dit </w:t>
      </w:r>
      <w:r w:rsidRPr="00CA22F4">
        <w:rPr>
          <w:color w:val="6D6E71"/>
          <w:spacing w:val="-2"/>
          <w:lang w:val="nl-NL"/>
        </w:rPr>
        <w:t>g</w:t>
      </w:r>
      <w:r w:rsidRPr="00CA22F4">
        <w:rPr>
          <w:color w:val="6D6E71"/>
          <w:lang w:val="nl-NL"/>
        </w:rPr>
        <w:t xml:space="preserve">eldt </w:t>
      </w:r>
      <w:r w:rsidRPr="00CA22F4">
        <w:rPr>
          <w:color w:val="6D6E71"/>
          <w:spacing w:val="-3"/>
          <w:lang w:val="nl-NL"/>
        </w:rPr>
        <w:t>v</w:t>
      </w:r>
      <w:r w:rsidRPr="00CA22F4">
        <w:rPr>
          <w:color w:val="6D6E71"/>
          <w:lang w:val="nl-NL"/>
        </w:rPr>
        <w:t>oor pe</w:t>
      </w:r>
      <w:r w:rsidRPr="00CA22F4">
        <w:rPr>
          <w:color w:val="6D6E71"/>
          <w:spacing w:val="-4"/>
          <w:lang w:val="nl-NL"/>
        </w:rPr>
        <w:t>r</w:t>
      </w:r>
      <w:r w:rsidRPr="00CA22F4">
        <w:rPr>
          <w:color w:val="6D6E71"/>
          <w:lang w:val="nl-NL"/>
        </w:rPr>
        <w:t>soneel en leerlin</w:t>
      </w:r>
      <w:r w:rsidRPr="00CA22F4">
        <w:rPr>
          <w:color w:val="6D6E71"/>
          <w:spacing w:val="-2"/>
          <w:lang w:val="nl-NL"/>
        </w:rPr>
        <w:t>g</w:t>
      </w:r>
      <w:r w:rsidRPr="00CA22F4">
        <w:rPr>
          <w:color w:val="6D6E71"/>
          <w:lang w:val="nl-NL"/>
        </w:rPr>
        <w:t>en.</w:t>
      </w:r>
    </w:p>
    <w:p w14:paraId="4CB01BF4" w14:textId="77777777" w:rsidR="00624579" w:rsidRPr="00CA22F4" w:rsidRDefault="00624579">
      <w:pPr>
        <w:spacing w:before="2" w:line="20" w:lineRule="exact"/>
        <w:rPr>
          <w:sz w:val="4"/>
          <w:szCs w:val="4"/>
          <w:lang w:val="nl-NL"/>
        </w:rPr>
      </w:pPr>
    </w:p>
    <w:tbl>
      <w:tblPr>
        <w:tblStyle w:val="TableNormal"/>
        <w:tblW w:w="0" w:type="auto"/>
        <w:tblInd w:w="113" w:type="dxa"/>
        <w:tblLayout w:type="fixed"/>
        <w:tblLook w:val="01E0" w:firstRow="1" w:lastRow="1" w:firstColumn="1" w:lastColumn="1" w:noHBand="0" w:noVBand="0"/>
      </w:tblPr>
      <w:tblGrid>
        <w:gridCol w:w="547"/>
        <w:gridCol w:w="2861"/>
        <w:gridCol w:w="1810"/>
        <w:gridCol w:w="1596"/>
        <w:gridCol w:w="2237"/>
        <w:gridCol w:w="1703"/>
        <w:gridCol w:w="2980"/>
      </w:tblGrid>
      <w:tr w:rsidR="00624579" w:rsidRPr="00CA22F4" w14:paraId="1726A530" w14:textId="77777777">
        <w:trPr>
          <w:trHeight w:hRule="exact" w:val="1042"/>
        </w:trPr>
        <w:tc>
          <w:tcPr>
            <w:tcW w:w="547" w:type="dxa"/>
            <w:tcBorders>
              <w:top w:val="single" w:sz="4" w:space="0" w:color="231F20"/>
              <w:left w:val="single" w:sz="4" w:space="0" w:color="231F20"/>
              <w:bottom w:val="single" w:sz="4" w:space="0" w:color="231F20"/>
              <w:right w:val="single" w:sz="4" w:space="0" w:color="231F20"/>
            </w:tcBorders>
            <w:shd w:val="clear" w:color="auto" w:fill="F3F3F3"/>
          </w:tcPr>
          <w:p w14:paraId="1B2D34E9" w14:textId="77777777" w:rsidR="00624579" w:rsidRPr="00CA22F4" w:rsidRDefault="00CA22F4">
            <w:pPr>
              <w:pStyle w:val="TableParagraph"/>
              <w:spacing w:before="18"/>
              <w:ind w:left="101"/>
              <w:rPr>
                <w:rFonts w:ascii="Calibri" w:eastAsia="Calibri" w:hAnsi="Calibri" w:cs="Calibri"/>
                <w:sz w:val="28"/>
                <w:szCs w:val="28"/>
                <w:lang w:val="nl-NL"/>
              </w:rPr>
            </w:pPr>
            <w:r w:rsidRPr="00CA22F4">
              <w:rPr>
                <w:rFonts w:ascii="Calibri" w:eastAsia="Calibri" w:hAnsi="Calibri" w:cs="Calibri"/>
                <w:b/>
                <w:bCs/>
                <w:color w:val="6D6E71"/>
                <w:spacing w:val="-1"/>
                <w:sz w:val="28"/>
                <w:szCs w:val="28"/>
                <w:lang w:val="nl-NL"/>
              </w:rPr>
              <w:t>N</w:t>
            </w:r>
            <w:r w:rsidRPr="00CA22F4">
              <w:rPr>
                <w:rFonts w:ascii="Calibri" w:eastAsia="Calibri" w:hAnsi="Calibri" w:cs="Calibri"/>
                <w:b/>
                <w:bCs/>
                <w:color w:val="6D6E71"/>
                <w:spacing w:val="-25"/>
                <w:sz w:val="28"/>
                <w:szCs w:val="28"/>
                <w:lang w:val="nl-NL"/>
              </w:rPr>
              <w:t>r</w:t>
            </w:r>
            <w:r w:rsidRPr="00CA22F4">
              <w:rPr>
                <w:rFonts w:ascii="Calibri" w:eastAsia="Calibri" w:hAnsi="Calibri" w:cs="Calibri"/>
                <w:b/>
                <w:bCs/>
                <w:color w:val="6D6E71"/>
                <w:sz w:val="28"/>
                <w:szCs w:val="28"/>
                <w:lang w:val="nl-NL"/>
              </w:rPr>
              <w:t>.</w:t>
            </w:r>
          </w:p>
        </w:tc>
        <w:tc>
          <w:tcPr>
            <w:tcW w:w="2861" w:type="dxa"/>
            <w:tcBorders>
              <w:top w:val="single" w:sz="4" w:space="0" w:color="231F20"/>
              <w:left w:val="single" w:sz="4" w:space="0" w:color="231F20"/>
              <w:bottom w:val="single" w:sz="4" w:space="0" w:color="231F20"/>
              <w:right w:val="single" w:sz="4" w:space="0" w:color="231F20"/>
            </w:tcBorders>
            <w:shd w:val="clear" w:color="auto" w:fill="F3F3F3"/>
          </w:tcPr>
          <w:p w14:paraId="30539D3F" w14:textId="77777777" w:rsidR="00624579" w:rsidRPr="00CA22F4" w:rsidRDefault="00CA22F4">
            <w:pPr>
              <w:pStyle w:val="TableParagraph"/>
              <w:spacing w:before="18"/>
              <w:ind w:left="663"/>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Aa</w:t>
            </w:r>
            <w:r w:rsidRPr="00CA22F4">
              <w:rPr>
                <w:rFonts w:ascii="Calibri" w:eastAsia="Calibri" w:hAnsi="Calibri" w:cs="Calibri"/>
                <w:b/>
                <w:bCs/>
                <w:color w:val="6D6E71"/>
                <w:spacing w:val="-4"/>
                <w:sz w:val="28"/>
                <w:szCs w:val="28"/>
                <w:lang w:val="nl-NL"/>
              </w:rPr>
              <w:t>r</w:t>
            </w:r>
            <w:r w:rsidRPr="00CA22F4">
              <w:rPr>
                <w:rFonts w:ascii="Calibri" w:eastAsia="Calibri" w:hAnsi="Calibri" w:cs="Calibri"/>
                <w:b/>
                <w:bCs/>
                <w:color w:val="6D6E71"/>
                <w:sz w:val="28"/>
                <w:szCs w:val="28"/>
                <w:lang w:val="nl-NL"/>
              </w:rPr>
              <w:t>d on</w:t>
            </w:r>
            <w:r w:rsidRPr="00CA22F4">
              <w:rPr>
                <w:rFonts w:ascii="Calibri" w:eastAsia="Calibri" w:hAnsi="Calibri" w:cs="Calibri"/>
                <w:b/>
                <w:bCs/>
                <w:color w:val="6D6E71"/>
                <w:spacing w:val="-4"/>
                <w:sz w:val="28"/>
                <w:szCs w:val="28"/>
                <w:lang w:val="nl-NL"/>
              </w:rPr>
              <w:t>g</w:t>
            </w:r>
            <w:r w:rsidRPr="00CA22F4">
              <w:rPr>
                <w:rFonts w:ascii="Calibri" w:eastAsia="Calibri" w:hAnsi="Calibri" w:cs="Calibri"/>
                <w:b/>
                <w:bCs/>
                <w:color w:val="6D6E71"/>
                <w:spacing w:val="-2"/>
                <w:sz w:val="28"/>
                <w:szCs w:val="28"/>
                <w:lang w:val="nl-NL"/>
              </w:rPr>
              <w:t>e</w:t>
            </w:r>
            <w:r w:rsidRPr="00CA22F4">
              <w:rPr>
                <w:rFonts w:ascii="Calibri" w:eastAsia="Calibri" w:hAnsi="Calibri" w:cs="Calibri"/>
                <w:b/>
                <w:bCs/>
                <w:color w:val="6D6E71"/>
                <w:spacing w:val="-5"/>
                <w:sz w:val="28"/>
                <w:szCs w:val="28"/>
                <w:lang w:val="nl-NL"/>
              </w:rPr>
              <w:t>v</w:t>
            </w:r>
            <w:r w:rsidRPr="00CA22F4">
              <w:rPr>
                <w:rFonts w:ascii="Calibri" w:eastAsia="Calibri" w:hAnsi="Calibri" w:cs="Calibri"/>
                <w:b/>
                <w:bCs/>
                <w:color w:val="6D6E71"/>
                <w:sz w:val="28"/>
                <w:szCs w:val="28"/>
                <w:lang w:val="nl-NL"/>
              </w:rPr>
              <w:t>al</w:t>
            </w:r>
          </w:p>
        </w:tc>
        <w:tc>
          <w:tcPr>
            <w:tcW w:w="1810" w:type="dxa"/>
            <w:tcBorders>
              <w:top w:val="single" w:sz="4" w:space="0" w:color="231F20"/>
              <w:left w:val="single" w:sz="4" w:space="0" w:color="231F20"/>
              <w:bottom w:val="single" w:sz="4" w:space="0" w:color="231F20"/>
              <w:right w:val="single" w:sz="4" w:space="0" w:color="231F20"/>
            </w:tcBorders>
            <w:shd w:val="clear" w:color="auto" w:fill="F3F3F3"/>
          </w:tcPr>
          <w:p w14:paraId="12C4421F" w14:textId="77777777" w:rsidR="00624579" w:rsidRPr="00CA22F4" w:rsidRDefault="00CA22F4">
            <w:pPr>
              <w:pStyle w:val="TableParagraph"/>
              <w:spacing w:before="18"/>
              <w:ind w:left="50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D</w:t>
            </w:r>
            <w:r w:rsidRPr="00CA22F4">
              <w:rPr>
                <w:rFonts w:ascii="Calibri" w:eastAsia="Calibri" w:hAnsi="Calibri" w:cs="Calibri"/>
                <w:b/>
                <w:bCs/>
                <w:color w:val="6D6E71"/>
                <w:spacing w:val="-3"/>
                <w:sz w:val="28"/>
                <w:szCs w:val="28"/>
                <w:lang w:val="nl-NL"/>
              </w:rPr>
              <w:t>a</w:t>
            </w:r>
            <w:r w:rsidRPr="00CA22F4">
              <w:rPr>
                <w:rFonts w:ascii="Calibri" w:eastAsia="Calibri" w:hAnsi="Calibri" w:cs="Calibri"/>
                <w:b/>
                <w:bCs/>
                <w:color w:val="6D6E71"/>
                <w:sz w:val="28"/>
                <w:szCs w:val="28"/>
                <w:lang w:val="nl-NL"/>
              </w:rPr>
              <w:t>tum</w:t>
            </w:r>
          </w:p>
        </w:tc>
        <w:tc>
          <w:tcPr>
            <w:tcW w:w="1596" w:type="dxa"/>
            <w:tcBorders>
              <w:top w:val="single" w:sz="4" w:space="0" w:color="231F20"/>
              <w:left w:val="single" w:sz="4" w:space="0" w:color="231F20"/>
              <w:bottom w:val="single" w:sz="4" w:space="0" w:color="231F20"/>
              <w:right w:val="single" w:sz="4" w:space="0" w:color="231F20"/>
            </w:tcBorders>
            <w:shd w:val="clear" w:color="auto" w:fill="F3F3F3"/>
          </w:tcPr>
          <w:p w14:paraId="0E2956A3" w14:textId="77777777" w:rsidR="00624579" w:rsidRPr="00CA22F4" w:rsidRDefault="00CA22F4">
            <w:pPr>
              <w:pStyle w:val="TableParagraph"/>
              <w:spacing w:before="18"/>
              <w:ind w:left="455"/>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L</w:t>
            </w:r>
            <w:r w:rsidRPr="00CA22F4">
              <w:rPr>
                <w:rFonts w:ascii="Calibri" w:eastAsia="Calibri" w:hAnsi="Calibri" w:cs="Calibri"/>
                <w:b/>
                <w:bCs/>
                <w:color w:val="6D6E71"/>
                <w:spacing w:val="-2"/>
                <w:sz w:val="28"/>
                <w:szCs w:val="28"/>
                <w:lang w:val="nl-NL"/>
              </w:rPr>
              <w:t>e</w:t>
            </w:r>
            <w:r w:rsidRPr="00CA22F4">
              <w:rPr>
                <w:rFonts w:ascii="Calibri" w:eastAsia="Calibri" w:hAnsi="Calibri" w:cs="Calibri"/>
                <w:b/>
                <w:bCs/>
                <w:color w:val="6D6E71"/>
                <w:sz w:val="28"/>
                <w:szCs w:val="28"/>
                <w:lang w:val="nl-NL"/>
              </w:rPr>
              <w:t>tsel</w:t>
            </w:r>
          </w:p>
        </w:tc>
        <w:tc>
          <w:tcPr>
            <w:tcW w:w="2237" w:type="dxa"/>
            <w:tcBorders>
              <w:top w:val="single" w:sz="4" w:space="0" w:color="231F20"/>
              <w:left w:val="single" w:sz="4" w:space="0" w:color="231F20"/>
              <w:bottom w:val="single" w:sz="4" w:space="0" w:color="231F20"/>
              <w:right w:val="single" w:sz="4" w:space="0" w:color="231F20"/>
            </w:tcBorders>
            <w:shd w:val="clear" w:color="auto" w:fill="F3F3F3"/>
          </w:tcPr>
          <w:p w14:paraId="62ED679B" w14:textId="77777777" w:rsidR="00624579" w:rsidRPr="00CA22F4" w:rsidRDefault="00CA22F4">
            <w:pPr>
              <w:pStyle w:val="TableParagraph"/>
              <w:spacing w:before="16" w:line="336" w:lineRule="exact"/>
              <w:ind w:left="212" w:right="212"/>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Melding</w:t>
            </w:r>
            <w:r w:rsidRPr="00CA22F4">
              <w:rPr>
                <w:rFonts w:ascii="Calibri" w:eastAsia="Calibri" w:hAnsi="Calibri" w:cs="Calibri"/>
                <w:b/>
                <w:bCs/>
                <w:color w:val="6D6E71"/>
                <w:w w:val="99"/>
                <w:sz w:val="28"/>
                <w:szCs w:val="28"/>
                <w:lang w:val="nl-NL"/>
              </w:rPr>
              <w:t xml:space="preserve"> </w:t>
            </w:r>
            <w:r w:rsidRPr="00CA22F4">
              <w:rPr>
                <w:rFonts w:ascii="Calibri" w:eastAsia="Calibri" w:hAnsi="Calibri" w:cs="Calibri"/>
                <w:b/>
                <w:bCs/>
                <w:color w:val="6D6E71"/>
                <w:sz w:val="28"/>
                <w:szCs w:val="28"/>
                <w:lang w:val="nl-NL"/>
              </w:rPr>
              <w:t>Arbeids-inspe</w:t>
            </w:r>
            <w:r w:rsidRPr="00CA22F4">
              <w:rPr>
                <w:rFonts w:ascii="Calibri" w:eastAsia="Calibri" w:hAnsi="Calibri" w:cs="Calibri"/>
                <w:b/>
                <w:bCs/>
                <w:color w:val="6D6E71"/>
                <w:spacing w:val="-1"/>
                <w:sz w:val="28"/>
                <w:szCs w:val="28"/>
                <w:lang w:val="nl-NL"/>
              </w:rPr>
              <w:t>c</w:t>
            </w:r>
            <w:r w:rsidRPr="00CA22F4">
              <w:rPr>
                <w:rFonts w:ascii="Calibri" w:eastAsia="Calibri" w:hAnsi="Calibri" w:cs="Calibri"/>
                <w:b/>
                <w:bCs/>
                <w:color w:val="6D6E71"/>
                <w:sz w:val="28"/>
                <w:szCs w:val="28"/>
                <w:lang w:val="nl-NL"/>
              </w:rPr>
              <w:t>- tie?</w:t>
            </w:r>
          </w:p>
        </w:tc>
        <w:tc>
          <w:tcPr>
            <w:tcW w:w="1703" w:type="dxa"/>
            <w:tcBorders>
              <w:top w:val="single" w:sz="4" w:space="0" w:color="231F20"/>
              <w:left w:val="single" w:sz="4" w:space="0" w:color="231F20"/>
              <w:bottom w:val="single" w:sz="4" w:space="0" w:color="231F20"/>
              <w:right w:val="single" w:sz="4" w:space="0" w:color="231F20"/>
            </w:tcBorders>
            <w:shd w:val="clear" w:color="auto" w:fill="F3F3F3"/>
          </w:tcPr>
          <w:p w14:paraId="48AC8E95" w14:textId="77777777" w:rsidR="00624579" w:rsidRPr="00CA22F4" w:rsidRDefault="00CA22F4">
            <w:pPr>
              <w:pStyle w:val="TableParagraph"/>
              <w:spacing w:before="18"/>
              <w:ind w:left="294"/>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Oor</w:t>
            </w:r>
            <w:r w:rsidRPr="00CA22F4">
              <w:rPr>
                <w:rFonts w:ascii="Calibri" w:eastAsia="Calibri" w:hAnsi="Calibri" w:cs="Calibri"/>
                <w:b/>
                <w:bCs/>
                <w:color w:val="6D6E71"/>
                <w:spacing w:val="-4"/>
                <w:sz w:val="28"/>
                <w:szCs w:val="28"/>
                <w:lang w:val="nl-NL"/>
              </w:rPr>
              <w:t>z</w:t>
            </w:r>
            <w:r w:rsidRPr="00CA22F4">
              <w:rPr>
                <w:rFonts w:ascii="Calibri" w:eastAsia="Calibri" w:hAnsi="Calibri" w:cs="Calibri"/>
                <w:b/>
                <w:bCs/>
                <w:color w:val="6D6E71"/>
                <w:sz w:val="28"/>
                <w:szCs w:val="28"/>
                <w:lang w:val="nl-NL"/>
              </w:rPr>
              <w:t>a</w:t>
            </w:r>
            <w:r w:rsidRPr="00CA22F4">
              <w:rPr>
                <w:rFonts w:ascii="Calibri" w:eastAsia="Calibri" w:hAnsi="Calibri" w:cs="Calibri"/>
                <w:b/>
                <w:bCs/>
                <w:color w:val="6D6E71"/>
                <w:spacing w:val="-8"/>
                <w:sz w:val="28"/>
                <w:szCs w:val="28"/>
                <w:lang w:val="nl-NL"/>
              </w:rPr>
              <w:t>k</w:t>
            </w:r>
            <w:r w:rsidRPr="00CA22F4">
              <w:rPr>
                <w:rFonts w:ascii="Calibri" w:eastAsia="Calibri" w:hAnsi="Calibri" w:cs="Calibri"/>
                <w:b/>
                <w:bCs/>
                <w:color w:val="6D6E71"/>
                <w:sz w:val="28"/>
                <w:szCs w:val="28"/>
                <w:lang w:val="nl-NL"/>
              </w:rPr>
              <w:t>en</w:t>
            </w:r>
          </w:p>
        </w:tc>
        <w:tc>
          <w:tcPr>
            <w:tcW w:w="2980" w:type="dxa"/>
            <w:tcBorders>
              <w:top w:val="single" w:sz="4" w:space="0" w:color="231F20"/>
              <w:left w:val="single" w:sz="4" w:space="0" w:color="231F20"/>
              <w:bottom w:val="single" w:sz="4" w:space="0" w:color="231F20"/>
              <w:right w:val="single" w:sz="4" w:space="0" w:color="231F20"/>
            </w:tcBorders>
            <w:shd w:val="clear" w:color="auto" w:fill="F3F3F3"/>
          </w:tcPr>
          <w:p w14:paraId="1EE6CBD6" w14:textId="77777777" w:rsidR="00624579" w:rsidRPr="00CA22F4" w:rsidRDefault="00CA22F4">
            <w:pPr>
              <w:pStyle w:val="TableParagraph"/>
              <w:spacing w:before="16" w:line="336" w:lineRule="exact"/>
              <w:ind w:left="786" w:right="786" w:hanging="1"/>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Actie</w:t>
            </w:r>
            <w:r w:rsidRPr="00CA22F4">
              <w:rPr>
                <w:rFonts w:ascii="Calibri" w:eastAsia="Calibri" w:hAnsi="Calibri" w:cs="Calibri"/>
                <w:b/>
                <w:bCs/>
                <w:color w:val="6D6E71"/>
                <w:spacing w:val="-6"/>
                <w:sz w:val="28"/>
                <w:szCs w:val="28"/>
                <w:lang w:val="nl-NL"/>
              </w:rPr>
              <w:t xml:space="preserve"> </w:t>
            </w:r>
            <w:r w:rsidRPr="00CA22F4">
              <w:rPr>
                <w:rFonts w:ascii="Calibri" w:eastAsia="Calibri" w:hAnsi="Calibri" w:cs="Calibri"/>
                <w:b/>
                <w:bCs/>
                <w:color w:val="6D6E71"/>
                <w:sz w:val="28"/>
                <w:szCs w:val="28"/>
                <w:lang w:val="nl-NL"/>
              </w:rPr>
              <w:t xml:space="preserve">om herhaling </w:t>
            </w:r>
            <w:r w:rsidRPr="00CA22F4">
              <w:rPr>
                <w:rFonts w:ascii="Calibri" w:eastAsia="Calibri" w:hAnsi="Calibri" w:cs="Calibri"/>
                <w:b/>
                <w:bCs/>
                <w:color w:val="6D6E71"/>
                <w:spacing w:val="-4"/>
                <w:sz w:val="28"/>
                <w:szCs w:val="28"/>
                <w:lang w:val="nl-NL"/>
              </w:rPr>
              <w:t>t</w:t>
            </w:r>
            <w:r w:rsidRPr="00CA22F4">
              <w:rPr>
                <w:rFonts w:ascii="Calibri" w:eastAsia="Calibri" w:hAnsi="Calibri" w:cs="Calibri"/>
                <w:b/>
                <w:bCs/>
                <w:color w:val="6D6E71"/>
                <w:sz w:val="28"/>
                <w:szCs w:val="28"/>
                <w:lang w:val="nl-NL"/>
              </w:rPr>
              <w:t xml:space="preserve">e </w:t>
            </w:r>
            <w:r w:rsidRPr="00CA22F4">
              <w:rPr>
                <w:rFonts w:ascii="Calibri" w:eastAsia="Calibri" w:hAnsi="Calibri" w:cs="Calibri"/>
                <w:b/>
                <w:bCs/>
                <w:color w:val="6D6E71"/>
                <w:spacing w:val="-3"/>
                <w:sz w:val="28"/>
                <w:szCs w:val="28"/>
                <w:lang w:val="nl-NL"/>
              </w:rPr>
              <w:t>v</w:t>
            </w:r>
            <w:r w:rsidRPr="00CA22F4">
              <w:rPr>
                <w:rFonts w:ascii="Calibri" w:eastAsia="Calibri" w:hAnsi="Calibri" w:cs="Calibri"/>
                <w:b/>
                <w:bCs/>
                <w:color w:val="6D6E71"/>
                <w:sz w:val="28"/>
                <w:szCs w:val="28"/>
                <w:lang w:val="nl-NL"/>
              </w:rPr>
              <w:t>oor</w:t>
            </w:r>
            <w:r w:rsidRPr="00CA22F4">
              <w:rPr>
                <w:rFonts w:ascii="Calibri" w:eastAsia="Calibri" w:hAnsi="Calibri" w:cs="Calibri"/>
                <w:b/>
                <w:bCs/>
                <w:color w:val="6D6E71"/>
                <w:spacing w:val="-9"/>
                <w:sz w:val="28"/>
                <w:szCs w:val="28"/>
                <w:lang w:val="nl-NL"/>
              </w:rPr>
              <w:t>k</w:t>
            </w:r>
            <w:r w:rsidRPr="00CA22F4">
              <w:rPr>
                <w:rFonts w:ascii="Calibri" w:eastAsia="Calibri" w:hAnsi="Calibri" w:cs="Calibri"/>
                <w:b/>
                <w:bCs/>
                <w:color w:val="6D6E71"/>
                <w:sz w:val="28"/>
                <w:szCs w:val="28"/>
                <w:lang w:val="nl-NL"/>
              </w:rPr>
              <w:t>omen</w:t>
            </w:r>
          </w:p>
        </w:tc>
      </w:tr>
      <w:tr w:rsidR="00624579" w:rsidRPr="00CA22F4" w14:paraId="1BF622B1"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409BF11D"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w:t>
            </w:r>
          </w:p>
        </w:tc>
        <w:tc>
          <w:tcPr>
            <w:tcW w:w="2861" w:type="dxa"/>
            <w:tcBorders>
              <w:top w:val="single" w:sz="4" w:space="0" w:color="231F20"/>
              <w:left w:val="single" w:sz="4" w:space="0" w:color="231F20"/>
              <w:bottom w:val="single" w:sz="4" w:space="0" w:color="231F20"/>
              <w:right w:val="single" w:sz="4" w:space="0" w:color="231F20"/>
            </w:tcBorders>
          </w:tcPr>
          <w:p w14:paraId="397DB4BC"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268B69EA"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4D6AF2C6"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1AF07BAF"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16C5B5AE"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39D7842A" w14:textId="77777777" w:rsidR="00624579" w:rsidRPr="00CA22F4" w:rsidRDefault="00624579">
            <w:pPr>
              <w:rPr>
                <w:lang w:val="nl-NL"/>
              </w:rPr>
            </w:pPr>
          </w:p>
        </w:tc>
      </w:tr>
      <w:tr w:rsidR="00624579" w:rsidRPr="00CA22F4" w14:paraId="18218B46"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4C9D9533"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2</w:t>
            </w:r>
          </w:p>
        </w:tc>
        <w:tc>
          <w:tcPr>
            <w:tcW w:w="2861" w:type="dxa"/>
            <w:tcBorders>
              <w:top w:val="single" w:sz="4" w:space="0" w:color="231F20"/>
              <w:left w:val="single" w:sz="4" w:space="0" w:color="231F20"/>
              <w:bottom w:val="single" w:sz="4" w:space="0" w:color="231F20"/>
              <w:right w:val="single" w:sz="4" w:space="0" w:color="231F20"/>
            </w:tcBorders>
          </w:tcPr>
          <w:p w14:paraId="5471A882"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275A5B0B"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50638A57"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15BF012D"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5B9CDF75"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2C35699E" w14:textId="77777777" w:rsidR="00624579" w:rsidRPr="00CA22F4" w:rsidRDefault="00624579">
            <w:pPr>
              <w:rPr>
                <w:lang w:val="nl-NL"/>
              </w:rPr>
            </w:pPr>
          </w:p>
        </w:tc>
      </w:tr>
      <w:tr w:rsidR="00624579" w:rsidRPr="00CA22F4" w14:paraId="691597BE"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59E8AABC"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3</w:t>
            </w:r>
          </w:p>
        </w:tc>
        <w:tc>
          <w:tcPr>
            <w:tcW w:w="2861" w:type="dxa"/>
            <w:tcBorders>
              <w:top w:val="single" w:sz="4" w:space="0" w:color="231F20"/>
              <w:left w:val="single" w:sz="4" w:space="0" w:color="231F20"/>
              <w:bottom w:val="single" w:sz="4" w:space="0" w:color="231F20"/>
              <w:right w:val="single" w:sz="4" w:space="0" w:color="231F20"/>
            </w:tcBorders>
          </w:tcPr>
          <w:p w14:paraId="4DEAD1E0"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44826793"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59CC4D24"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0DB836A6"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6F15263D"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1968EB3F" w14:textId="77777777" w:rsidR="00624579" w:rsidRPr="00CA22F4" w:rsidRDefault="00624579">
            <w:pPr>
              <w:rPr>
                <w:lang w:val="nl-NL"/>
              </w:rPr>
            </w:pPr>
          </w:p>
        </w:tc>
      </w:tr>
      <w:tr w:rsidR="00624579" w:rsidRPr="00CA22F4" w14:paraId="331EAFB8"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7C6B3547"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4</w:t>
            </w:r>
          </w:p>
        </w:tc>
        <w:tc>
          <w:tcPr>
            <w:tcW w:w="2861" w:type="dxa"/>
            <w:tcBorders>
              <w:top w:val="single" w:sz="4" w:space="0" w:color="231F20"/>
              <w:left w:val="single" w:sz="4" w:space="0" w:color="231F20"/>
              <w:bottom w:val="single" w:sz="4" w:space="0" w:color="231F20"/>
              <w:right w:val="single" w:sz="4" w:space="0" w:color="231F20"/>
            </w:tcBorders>
          </w:tcPr>
          <w:p w14:paraId="37E7DC28"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54F5ABA5"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6FC6ACDC"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33E25E8C"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E51E69F"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7709195B" w14:textId="77777777" w:rsidR="00624579" w:rsidRPr="00CA22F4" w:rsidRDefault="00624579">
            <w:pPr>
              <w:rPr>
                <w:lang w:val="nl-NL"/>
              </w:rPr>
            </w:pPr>
          </w:p>
        </w:tc>
      </w:tr>
      <w:tr w:rsidR="00624579" w:rsidRPr="00CA22F4" w14:paraId="1DD18689"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3B4802D5"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5</w:t>
            </w:r>
          </w:p>
        </w:tc>
        <w:tc>
          <w:tcPr>
            <w:tcW w:w="2861" w:type="dxa"/>
            <w:tcBorders>
              <w:top w:val="single" w:sz="4" w:space="0" w:color="231F20"/>
              <w:left w:val="single" w:sz="4" w:space="0" w:color="231F20"/>
              <w:bottom w:val="single" w:sz="4" w:space="0" w:color="231F20"/>
              <w:right w:val="single" w:sz="4" w:space="0" w:color="231F20"/>
            </w:tcBorders>
          </w:tcPr>
          <w:p w14:paraId="54A168D0"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4F3EDFAF"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A181A89"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49BECB11"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3781281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70EBB6D2" w14:textId="77777777" w:rsidR="00624579" w:rsidRPr="00CA22F4" w:rsidRDefault="00624579">
            <w:pPr>
              <w:rPr>
                <w:lang w:val="nl-NL"/>
              </w:rPr>
            </w:pPr>
          </w:p>
        </w:tc>
      </w:tr>
      <w:tr w:rsidR="00624579" w:rsidRPr="00CA22F4" w14:paraId="711A97D0"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0A22ED25"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6</w:t>
            </w:r>
          </w:p>
        </w:tc>
        <w:tc>
          <w:tcPr>
            <w:tcW w:w="2861" w:type="dxa"/>
            <w:tcBorders>
              <w:top w:val="single" w:sz="4" w:space="0" w:color="231F20"/>
              <w:left w:val="single" w:sz="4" w:space="0" w:color="231F20"/>
              <w:bottom w:val="single" w:sz="4" w:space="0" w:color="231F20"/>
              <w:right w:val="single" w:sz="4" w:space="0" w:color="231F20"/>
            </w:tcBorders>
          </w:tcPr>
          <w:p w14:paraId="78F060D5"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38BFB4A7"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2D824C73"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7ABBB330"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DD6295C"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6BFD57B4" w14:textId="77777777" w:rsidR="00624579" w:rsidRPr="00CA22F4" w:rsidRDefault="00624579">
            <w:pPr>
              <w:rPr>
                <w:lang w:val="nl-NL"/>
              </w:rPr>
            </w:pPr>
          </w:p>
        </w:tc>
      </w:tr>
      <w:tr w:rsidR="00624579" w:rsidRPr="00CA22F4" w14:paraId="36C92B54"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243EF77B"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7</w:t>
            </w:r>
          </w:p>
        </w:tc>
        <w:tc>
          <w:tcPr>
            <w:tcW w:w="2861" w:type="dxa"/>
            <w:tcBorders>
              <w:top w:val="single" w:sz="4" w:space="0" w:color="231F20"/>
              <w:left w:val="single" w:sz="4" w:space="0" w:color="231F20"/>
              <w:bottom w:val="single" w:sz="4" w:space="0" w:color="231F20"/>
              <w:right w:val="single" w:sz="4" w:space="0" w:color="231F20"/>
            </w:tcBorders>
          </w:tcPr>
          <w:p w14:paraId="1EA8F956"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53720EF0"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59B3FDF4"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692261A4"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6708AEE9"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532B14C8" w14:textId="77777777" w:rsidR="00624579" w:rsidRPr="00CA22F4" w:rsidRDefault="00624579">
            <w:pPr>
              <w:rPr>
                <w:lang w:val="nl-NL"/>
              </w:rPr>
            </w:pPr>
          </w:p>
        </w:tc>
      </w:tr>
      <w:tr w:rsidR="00624579" w:rsidRPr="00CA22F4" w14:paraId="35859E3E"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5E8FF3DB"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8</w:t>
            </w:r>
          </w:p>
        </w:tc>
        <w:tc>
          <w:tcPr>
            <w:tcW w:w="2861" w:type="dxa"/>
            <w:tcBorders>
              <w:top w:val="single" w:sz="4" w:space="0" w:color="231F20"/>
              <w:left w:val="single" w:sz="4" w:space="0" w:color="231F20"/>
              <w:bottom w:val="single" w:sz="4" w:space="0" w:color="231F20"/>
              <w:right w:val="single" w:sz="4" w:space="0" w:color="231F20"/>
            </w:tcBorders>
          </w:tcPr>
          <w:p w14:paraId="538AF731"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1539FC74"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6C96A5F6"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6A69B491"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7441159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7FE5FF71" w14:textId="77777777" w:rsidR="00624579" w:rsidRPr="00CA22F4" w:rsidRDefault="00624579">
            <w:pPr>
              <w:rPr>
                <w:lang w:val="nl-NL"/>
              </w:rPr>
            </w:pPr>
          </w:p>
        </w:tc>
      </w:tr>
      <w:tr w:rsidR="00624579" w:rsidRPr="00CA22F4" w14:paraId="072AE3E2"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621484AB" w14:textId="77777777" w:rsidR="00624579" w:rsidRPr="00CA22F4" w:rsidRDefault="00CA22F4">
            <w:pPr>
              <w:pStyle w:val="TableParagraph"/>
              <w:spacing w:before="18"/>
              <w:ind w:left="178" w:right="178"/>
              <w:jc w:val="center"/>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9</w:t>
            </w:r>
          </w:p>
        </w:tc>
        <w:tc>
          <w:tcPr>
            <w:tcW w:w="2861" w:type="dxa"/>
            <w:tcBorders>
              <w:top w:val="single" w:sz="4" w:space="0" w:color="231F20"/>
              <w:left w:val="single" w:sz="4" w:space="0" w:color="231F20"/>
              <w:bottom w:val="single" w:sz="4" w:space="0" w:color="231F20"/>
              <w:right w:val="single" w:sz="4" w:space="0" w:color="231F20"/>
            </w:tcBorders>
          </w:tcPr>
          <w:p w14:paraId="48326D49"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51976934"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8ABC802"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3124BF95"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69D67C3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64680F96" w14:textId="77777777" w:rsidR="00624579" w:rsidRPr="00CA22F4" w:rsidRDefault="00624579">
            <w:pPr>
              <w:rPr>
                <w:lang w:val="nl-NL"/>
              </w:rPr>
            </w:pPr>
          </w:p>
        </w:tc>
      </w:tr>
      <w:tr w:rsidR="00624579" w:rsidRPr="00CA22F4" w14:paraId="61F0D9DA"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13750848"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10</w:t>
            </w:r>
          </w:p>
        </w:tc>
        <w:tc>
          <w:tcPr>
            <w:tcW w:w="2861" w:type="dxa"/>
            <w:tcBorders>
              <w:top w:val="single" w:sz="4" w:space="0" w:color="231F20"/>
              <w:left w:val="single" w:sz="4" w:space="0" w:color="231F20"/>
              <w:bottom w:val="single" w:sz="4" w:space="0" w:color="231F20"/>
              <w:right w:val="single" w:sz="4" w:space="0" w:color="231F20"/>
            </w:tcBorders>
          </w:tcPr>
          <w:p w14:paraId="0BCB67F5"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155FE584"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1AF4C5AF"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3B507E0D"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1A008A6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21CA1E15" w14:textId="77777777" w:rsidR="00624579" w:rsidRPr="00CA22F4" w:rsidRDefault="00624579">
            <w:pPr>
              <w:rPr>
                <w:lang w:val="nl-NL"/>
              </w:rPr>
            </w:pPr>
          </w:p>
        </w:tc>
      </w:tr>
      <w:tr w:rsidR="00624579" w:rsidRPr="00CA22F4" w14:paraId="676DB80A"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6FE2724F"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11</w:t>
            </w:r>
          </w:p>
        </w:tc>
        <w:tc>
          <w:tcPr>
            <w:tcW w:w="2861" w:type="dxa"/>
            <w:tcBorders>
              <w:top w:val="single" w:sz="4" w:space="0" w:color="231F20"/>
              <w:left w:val="single" w:sz="4" w:space="0" w:color="231F20"/>
              <w:bottom w:val="single" w:sz="4" w:space="0" w:color="231F20"/>
              <w:right w:val="single" w:sz="4" w:space="0" w:color="231F20"/>
            </w:tcBorders>
          </w:tcPr>
          <w:p w14:paraId="5D48330A"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35DAE7AA"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29F64737"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6816D661"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4F2B396E"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484703E8" w14:textId="77777777" w:rsidR="00624579" w:rsidRPr="00CA22F4" w:rsidRDefault="00624579">
            <w:pPr>
              <w:rPr>
                <w:lang w:val="nl-NL"/>
              </w:rPr>
            </w:pPr>
          </w:p>
        </w:tc>
      </w:tr>
      <w:tr w:rsidR="00624579" w:rsidRPr="00CA22F4" w14:paraId="79C9D71C"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773A52E3"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12</w:t>
            </w:r>
          </w:p>
        </w:tc>
        <w:tc>
          <w:tcPr>
            <w:tcW w:w="2861" w:type="dxa"/>
            <w:tcBorders>
              <w:top w:val="single" w:sz="4" w:space="0" w:color="231F20"/>
              <w:left w:val="single" w:sz="4" w:space="0" w:color="231F20"/>
              <w:bottom w:val="single" w:sz="4" w:space="0" w:color="231F20"/>
              <w:right w:val="single" w:sz="4" w:space="0" w:color="231F20"/>
            </w:tcBorders>
          </w:tcPr>
          <w:p w14:paraId="138AC6F4"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4DFF351D"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52A57565"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3095980E"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75F72E4B"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26B7F1F4" w14:textId="77777777" w:rsidR="00624579" w:rsidRPr="00CA22F4" w:rsidRDefault="00624579">
            <w:pPr>
              <w:rPr>
                <w:lang w:val="nl-NL"/>
              </w:rPr>
            </w:pPr>
          </w:p>
        </w:tc>
      </w:tr>
      <w:tr w:rsidR="00624579" w:rsidRPr="00CA22F4" w14:paraId="3707E86D"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4F4E3339"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13</w:t>
            </w:r>
          </w:p>
        </w:tc>
        <w:tc>
          <w:tcPr>
            <w:tcW w:w="2861" w:type="dxa"/>
            <w:tcBorders>
              <w:top w:val="single" w:sz="4" w:space="0" w:color="231F20"/>
              <w:left w:val="single" w:sz="4" w:space="0" w:color="231F20"/>
              <w:bottom w:val="single" w:sz="4" w:space="0" w:color="231F20"/>
              <w:right w:val="single" w:sz="4" w:space="0" w:color="231F20"/>
            </w:tcBorders>
          </w:tcPr>
          <w:p w14:paraId="060FFAD6"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2E169126"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2CB3B7E"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39B61EB3"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1AC48F4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01B92688" w14:textId="77777777" w:rsidR="00624579" w:rsidRPr="00CA22F4" w:rsidRDefault="00624579">
            <w:pPr>
              <w:rPr>
                <w:lang w:val="nl-NL"/>
              </w:rPr>
            </w:pPr>
          </w:p>
        </w:tc>
      </w:tr>
      <w:tr w:rsidR="00624579" w:rsidRPr="00CA22F4" w14:paraId="1B5ED863"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456C8035"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14</w:t>
            </w:r>
          </w:p>
        </w:tc>
        <w:tc>
          <w:tcPr>
            <w:tcW w:w="2861" w:type="dxa"/>
            <w:tcBorders>
              <w:top w:val="single" w:sz="4" w:space="0" w:color="231F20"/>
              <w:left w:val="single" w:sz="4" w:space="0" w:color="231F20"/>
              <w:bottom w:val="single" w:sz="4" w:space="0" w:color="231F20"/>
              <w:right w:val="single" w:sz="4" w:space="0" w:color="231F20"/>
            </w:tcBorders>
          </w:tcPr>
          <w:p w14:paraId="6E7F3D3B"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225CE151"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603CB505"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13F95D6E"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60820BEB"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781010BB" w14:textId="77777777" w:rsidR="00624579" w:rsidRPr="00CA22F4" w:rsidRDefault="00624579">
            <w:pPr>
              <w:rPr>
                <w:lang w:val="nl-NL"/>
              </w:rPr>
            </w:pPr>
          </w:p>
        </w:tc>
      </w:tr>
      <w:tr w:rsidR="00624579" w:rsidRPr="00CA22F4" w14:paraId="7E7A934A"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20A00A96"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15</w:t>
            </w:r>
          </w:p>
        </w:tc>
        <w:tc>
          <w:tcPr>
            <w:tcW w:w="2861" w:type="dxa"/>
            <w:tcBorders>
              <w:top w:val="single" w:sz="4" w:space="0" w:color="231F20"/>
              <w:left w:val="single" w:sz="4" w:space="0" w:color="231F20"/>
              <w:bottom w:val="single" w:sz="4" w:space="0" w:color="231F20"/>
              <w:right w:val="single" w:sz="4" w:space="0" w:color="231F20"/>
            </w:tcBorders>
          </w:tcPr>
          <w:p w14:paraId="36C2CDF2"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6A639241"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08EEC38C"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4AD095F8"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3F162934"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50378F20" w14:textId="77777777" w:rsidR="00624579" w:rsidRPr="00CA22F4" w:rsidRDefault="00624579">
            <w:pPr>
              <w:rPr>
                <w:lang w:val="nl-NL"/>
              </w:rPr>
            </w:pPr>
          </w:p>
        </w:tc>
      </w:tr>
      <w:tr w:rsidR="00624579" w:rsidRPr="00CA22F4" w14:paraId="3D676ECC"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3F7187D3"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16</w:t>
            </w:r>
          </w:p>
        </w:tc>
        <w:tc>
          <w:tcPr>
            <w:tcW w:w="2861" w:type="dxa"/>
            <w:tcBorders>
              <w:top w:val="single" w:sz="4" w:space="0" w:color="231F20"/>
              <w:left w:val="single" w:sz="4" w:space="0" w:color="231F20"/>
              <w:bottom w:val="single" w:sz="4" w:space="0" w:color="231F20"/>
              <w:right w:val="single" w:sz="4" w:space="0" w:color="231F20"/>
            </w:tcBorders>
          </w:tcPr>
          <w:p w14:paraId="017492EE"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70356FCD"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4D0F0648"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5470D272"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7463489"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2B5A2C6F" w14:textId="77777777" w:rsidR="00624579" w:rsidRPr="00CA22F4" w:rsidRDefault="00624579">
            <w:pPr>
              <w:rPr>
                <w:lang w:val="nl-NL"/>
              </w:rPr>
            </w:pPr>
          </w:p>
        </w:tc>
      </w:tr>
      <w:tr w:rsidR="00624579" w:rsidRPr="00CA22F4" w14:paraId="50BE921C"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44126518"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17</w:t>
            </w:r>
          </w:p>
        </w:tc>
        <w:tc>
          <w:tcPr>
            <w:tcW w:w="2861" w:type="dxa"/>
            <w:tcBorders>
              <w:top w:val="single" w:sz="4" w:space="0" w:color="231F20"/>
              <w:left w:val="single" w:sz="4" w:space="0" w:color="231F20"/>
              <w:bottom w:val="single" w:sz="4" w:space="0" w:color="231F20"/>
              <w:right w:val="single" w:sz="4" w:space="0" w:color="231F20"/>
            </w:tcBorders>
          </w:tcPr>
          <w:p w14:paraId="10BD3385"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456E3B13"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0DD25DD"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2F026095"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940110B"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79DA8F76" w14:textId="77777777" w:rsidR="00624579" w:rsidRPr="00CA22F4" w:rsidRDefault="00624579">
            <w:pPr>
              <w:rPr>
                <w:lang w:val="nl-NL"/>
              </w:rPr>
            </w:pPr>
          </w:p>
        </w:tc>
      </w:tr>
      <w:tr w:rsidR="00624579" w:rsidRPr="00CA22F4" w14:paraId="6C64E005"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39F819E8"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18</w:t>
            </w:r>
          </w:p>
        </w:tc>
        <w:tc>
          <w:tcPr>
            <w:tcW w:w="2861" w:type="dxa"/>
            <w:tcBorders>
              <w:top w:val="single" w:sz="4" w:space="0" w:color="231F20"/>
              <w:left w:val="single" w:sz="4" w:space="0" w:color="231F20"/>
              <w:bottom w:val="single" w:sz="4" w:space="0" w:color="231F20"/>
              <w:right w:val="single" w:sz="4" w:space="0" w:color="231F20"/>
            </w:tcBorders>
          </w:tcPr>
          <w:p w14:paraId="7E06BC09"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63688E8B"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D314C47"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27481B35"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14488AD0"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3E01F6C6" w14:textId="77777777" w:rsidR="00624579" w:rsidRPr="00CA22F4" w:rsidRDefault="00624579">
            <w:pPr>
              <w:rPr>
                <w:lang w:val="nl-NL"/>
              </w:rPr>
            </w:pPr>
          </w:p>
        </w:tc>
      </w:tr>
      <w:tr w:rsidR="00624579" w:rsidRPr="00CA22F4" w14:paraId="4A6A9C55"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74F314B4"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19</w:t>
            </w:r>
          </w:p>
        </w:tc>
        <w:tc>
          <w:tcPr>
            <w:tcW w:w="2861" w:type="dxa"/>
            <w:tcBorders>
              <w:top w:val="single" w:sz="4" w:space="0" w:color="231F20"/>
              <w:left w:val="single" w:sz="4" w:space="0" w:color="231F20"/>
              <w:bottom w:val="single" w:sz="4" w:space="0" w:color="231F20"/>
              <w:right w:val="single" w:sz="4" w:space="0" w:color="231F20"/>
            </w:tcBorders>
          </w:tcPr>
          <w:p w14:paraId="2C6E2505"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188EEC63"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3E0F54F4"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6D3AD6F3"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5551EF8"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2D91B8C8" w14:textId="77777777" w:rsidR="00624579" w:rsidRPr="00CA22F4" w:rsidRDefault="00624579">
            <w:pPr>
              <w:rPr>
                <w:lang w:val="nl-NL"/>
              </w:rPr>
            </w:pPr>
          </w:p>
        </w:tc>
      </w:tr>
      <w:tr w:rsidR="00624579" w:rsidRPr="00CA22F4" w14:paraId="658C7E81" w14:textId="77777777">
        <w:trPr>
          <w:trHeight w:hRule="exact" w:val="370"/>
        </w:trPr>
        <w:tc>
          <w:tcPr>
            <w:tcW w:w="547" w:type="dxa"/>
            <w:tcBorders>
              <w:top w:val="single" w:sz="4" w:space="0" w:color="231F20"/>
              <w:left w:val="single" w:sz="4" w:space="0" w:color="231F20"/>
              <w:bottom w:val="single" w:sz="4" w:space="0" w:color="231F20"/>
              <w:right w:val="single" w:sz="4" w:space="0" w:color="231F20"/>
            </w:tcBorders>
          </w:tcPr>
          <w:p w14:paraId="76FC5440" w14:textId="77777777" w:rsidR="00624579" w:rsidRPr="00CA22F4" w:rsidRDefault="00CA22F4">
            <w:pPr>
              <w:pStyle w:val="TableParagraph"/>
              <w:spacing w:before="18"/>
              <w:ind w:left="126"/>
              <w:rPr>
                <w:rFonts w:ascii="Calibri" w:eastAsia="Calibri" w:hAnsi="Calibri" w:cs="Calibri"/>
                <w:sz w:val="28"/>
                <w:szCs w:val="28"/>
                <w:lang w:val="nl-NL"/>
              </w:rPr>
            </w:pPr>
            <w:r w:rsidRPr="00CA22F4">
              <w:rPr>
                <w:rFonts w:ascii="Calibri" w:eastAsia="Calibri" w:hAnsi="Calibri" w:cs="Calibri"/>
                <w:b/>
                <w:bCs/>
                <w:color w:val="6D6E71"/>
                <w:sz w:val="28"/>
                <w:szCs w:val="28"/>
                <w:lang w:val="nl-NL"/>
              </w:rPr>
              <w:t>20</w:t>
            </w:r>
          </w:p>
        </w:tc>
        <w:tc>
          <w:tcPr>
            <w:tcW w:w="2861" w:type="dxa"/>
            <w:tcBorders>
              <w:top w:val="single" w:sz="4" w:space="0" w:color="231F20"/>
              <w:left w:val="single" w:sz="4" w:space="0" w:color="231F20"/>
              <w:bottom w:val="single" w:sz="4" w:space="0" w:color="231F20"/>
              <w:right w:val="single" w:sz="4" w:space="0" w:color="231F20"/>
            </w:tcBorders>
          </w:tcPr>
          <w:p w14:paraId="49390041" w14:textId="77777777" w:rsidR="00624579" w:rsidRPr="00CA22F4" w:rsidRDefault="00624579">
            <w:pPr>
              <w:rPr>
                <w:lang w:val="nl-NL"/>
              </w:rPr>
            </w:pPr>
          </w:p>
        </w:tc>
        <w:tc>
          <w:tcPr>
            <w:tcW w:w="1810" w:type="dxa"/>
            <w:tcBorders>
              <w:top w:val="single" w:sz="4" w:space="0" w:color="231F20"/>
              <w:left w:val="single" w:sz="4" w:space="0" w:color="231F20"/>
              <w:bottom w:val="single" w:sz="4" w:space="0" w:color="231F20"/>
              <w:right w:val="single" w:sz="4" w:space="0" w:color="231F20"/>
            </w:tcBorders>
          </w:tcPr>
          <w:p w14:paraId="2ACB91C2" w14:textId="77777777" w:rsidR="00624579" w:rsidRPr="00CA22F4" w:rsidRDefault="00624579">
            <w:pPr>
              <w:rPr>
                <w:lang w:val="nl-NL"/>
              </w:rPr>
            </w:pPr>
          </w:p>
        </w:tc>
        <w:tc>
          <w:tcPr>
            <w:tcW w:w="1596" w:type="dxa"/>
            <w:tcBorders>
              <w:top w:val="single" w:sz="4" w:space="0" w:color="231F20"/>
              <w:left w:val="single" w:sz="4" w:space="0" w:color="231F20"/>
              <w:bottom w:val="single" w:sz="4" w:space="0" w:color="231F20"/>
              <w:right w:val="single" w:sz="4" w:space="0" w:color="231F20"/>
            </w:tcBorders>
          </w:tcPr>
          <w:p w14:paraId="5EA398A4" w14:textId="77777777" w:rsidR="00624579" w:rsidRPr="00CA22F4" w:rsidRDefault="00624579">
            <w:pPr>
              <w:rPr>
                <w:lang w:val="nl-NL"/>
              </w:rPr>
            </w:pPr>
          </w:p>
        </w:tc>
        <w:tc>
          <w:tcPr>
            <w:tcW w:w="2237" w:type="dxa"/>
            <w:tcBorders>
              <w:top w:val="single" w:sz="4" w:space="0" w:color="231F20"/>
              <w:left w:val="single" w:sz="4" w:space="0" w:color="231F20"/>
              <w:bottom w:val="single" w:sz="4" w:space="0" w:color="231F20"/>
              <w:right w:val="single" w:sz="4" w:space="0" w:color="231F20"/>
            </w:tcBorders>
          </w:tcPr>
          <w:p w14:paraId="4523AB43" w14:textId="77777777" w:rsidR="00624579" w:rsidRPr="00CA22F4" w:rsidRDefault="00624579">
            <w:pPr>
              <w:rPr>
                <w:lang w:val="nl-NL"/>
              </w:rPr>
            </w:pPr>
          </w:p>
        </w:tc>
        <w:tc>
          <w:tcPr>
            <w:tcW w:w="1703" w:type="dxa"/>
            <w:tcBorders>
              <w:top w:val="single" w:sz="4" w:space="0" w:color="231F20"/>
              <w:left w:val="single" w:sz="4" w:space="0" w:color="231F20"/>
              <w:bottom w:val="single" w:sz="4" w:space="0" w:color="231F20"/>
              <w:right w:val="single" w:sz="4" w:space="0" w:color="231F20"/>
            </w:tcBorders>
          </w:tcPr>
          <w:p w14:paraId="046E0176" w14:textId="77777777" w:rsidR="00624579" w:rsidRPr="00CA22F4" w:rsidRDefault="00624579">
            <w:pPr>
              <w:rPr>
                <w:lang w:val="nl-NL"/>
              </w:rPr>
            </w:pPr>
          </w:p>
        </w:tc>
        <w:tc>
          <w:tcPr>
            <w:tcW w:w="2980" w:type="dxa"/>
            <w:tcBorders>
              <w:top w:val="single" w:sz="4" w:space="0" w:color="231F20"/>
              <w:left w:val="single" w:sz="4" w:space="0" w:color="231F20"/>
              <w:bottom w:val="single" w:sz="4" w:space="0" w:color="231F20"/>
              <w:right w:val="single" w:sz="4" w:space="0" w:color="231F20"/>
            </w:tcBorders>
          </w:tcPr>
          <w:p w14:paraId="0B3AB05C" w14:textId="77777777" w:rsidR="00624579" w:rsidRPr="00CA22F4" w:rsidRDefault="00624579">
            <w:pPr>
              <w:rPr>
                <w:lang w:val="nl-NL"/>
              </w:rPr>
            </w:pPr>
          </w:p>
        </w:tc>
      </w:tr>
    </w:tbl>
    <w:p w14:paraId="59DE06D5" w14:textId="77777777" w:rsidR="00624579" w:rsidRPr="00CA22F4" w:rsidRDefault="00624579">
      <w:pPr>
        <w:rPr>
          <w:lang w:val="nl-NL"/>
        </w:rPr>
        <w:sectPr w:rsidR="00624579" w:rsidRPr="00CA22F4">
          <w:headerReference w:type="default" r:id="rId99"/>
          <w:footerReference w:type="default" r:id="rId100"/>
          <w:pgSz w:w="16838" w:h="11920" w:orient="landscape"/>
          <w:pgMar w:top="1020" w:right="1860" w:bottom="280" w:left="1020" w:header="0" w:footer="0" w:gutter="0"/>
          <w:cols w:space="708"/>
        </w:sectPr>
      </w:pPr>
    </w:p>
    <w:p w14:paraId="35B90FC4" w14:textId="77777777" w:rsidR="00624579" w:rsidRPr="00CA22F4" w:rsidRDefault="00624579">
      <w:pPr>
        <w:spacing w:before="12" w:line="240" w:lineRule="exact"/>
        <w:rPr>
          <w:sz w:val="24"/>
          <w:szCs w:val="24"/>
          <w:lang w:val="nl-NL"/>
        </w:rPr>
      </w:pPr>
    </w:p>
    <w:p w14:paraId="179EABBF" w14:textId="77777777" w:rsidR="00624579" w:rsidRDefault="00B73702">
      <w:pPr>
        <w:spacing w:line="264" w:lineRule="exact"/>
        <w:jc w:val="both"/>
        <w:rPr>
          <w:lang w:val="nl-NL"/>
        </w:rPr>
      </w:pPr>
      <w:r>
        <w:rPr>
          <w:lang w:val="nl-NL"/>
        </w:rPr>
        <w:tab/>
      </w:r>
    </w:p>
    <w:p w14:paraId="3D2F7430" w14:textId="77777777" w:rsidR="00B73702" w:rsidRDefault="00B73702">
      <w:pPr>
        <w:spacing w:line="264" w:lineRule="exact"/>
        <w:jc w:val="both"/>
        <w:rPr>
          <w:lang w:val="nl-NL"/>
        </w:rPr>
      </w:pPr>
    </w:p>
    <w:p w14:paraId="608918F2" w14:textId="77777777" w:rsidR="006855A7" w:rsidRPr="00BE409A" w:rsidRDefault="006855A7" w:rsidP="006855A7">
      <w:pPr>
        <w:pStyle w:val="Default"/>
        <w:rPr>
          <w:rFonts w:ascii="Verdana" w:hAnsi="Verdana"/>
          <w:b/>
          <w:sz w:val="20"/>
          <w:szCs w:val="20"/>
        </w:rPr>
      </w:pPr>
      <w:r>
        <w:tab/>
      </w:r>
      <w:r>
        <w:tab/>
      </w:r>
      <w:r w:rsidRPr="00BE409A">
        <w:rPr>
          <w:rFonts w:ascii="Verdana" w:hAnsi="Verdana"/>
          <w:b/>
          <w:sz w:val="20"/>
          <w:szCs w:val="20"/>
        </w:rPr>
        <w:t>Inleiding</w:t>
      </w:r>
    </w:p>
    <w:p w14:paraId="068EEF02" w14:textId="77777777" w:rsidR="006855A7" w:rsidRPr="00BE409A" w:rsidRDefault="006855A7" w:rsidP="006855A7">
      <w:pPr>
        <w:pStyle w:val="Default"/>
        <w:rPr>
          <w:rFonts w:ascii="Verdana" w:hAnsi="Verdana"/>
          <w:b/>
          <w:sz w:val="20"/>
          <w:szCs w:val="20"/>
        </w:rPr>
      </w:pPr>
    </w:p>
    <w:p w14:paraId="3473D33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Er zijn een tweetal soorten medische handelingen op school te identificeren: </w:t>
      </w:r>
    </w:p>
    <w:p w14:paraId="5A7A439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F7EC4B4" w14:textId="77777777" w:rsidR="006855A7" w:rsidRPr="006855A7" w:rsidRDefault="006855A7" w:rsidP="00CD3340">
      <w:pPr>
        <w:pStyle w:val="Default"/>
        <w:numPr>
          <w:ilvl w:val="3"/>
          <w:numId w:val="32"/>
        </w:numPr>
        <w:spacing w:after="14"/>
        <w:ind w:left="1304" w:right="1134" w:hanging="567"/>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Handelingen waarvoor de wet BIG niet geldt. Dit zijn handelingen zonder grote medische risico’s, zoals het geven van zelfhulpmedicijnen als aspirine, paracetamolletje of andere medicijnen bijvoorbeeld een zetpil bij een epilepsieaanval, het behandelen van een insectenbeet, etc.   </w:t>
      </w:r>
    </w:p>
    <w:p w14:paraId="5D4CFB9D" w14:textId="77777777" w:rsidR="006855A7" w:rsidRPr="006855A7" w:rsidRDefault="006855A7" w:rsidP="00A32661">
      <w:pPr>
        <w:pStyle w:val="Default"/>
        <w:spacing w:after="14"/>
        <w:ind w:left="1304" w:right="1134"/>
        <w:rPr>
          <w:rFonts w:ascii="Calibri" w:eastAsia="Calibri" w:hAnsi="Calibri" w:cstheme="minorBidi"/>
          <w:color w:val="6D6E71"/>
          <w:spacing w:val="-3"/>
          <w:sz w:val="22"/>
          <w:szCs w:val="22"/>
          <w:lang w:eastAsia="en-US"/>
        </w:rPr>
      </w:pPr>
    </w:p>
    <w:p w14:paraId="6D5DA826" w14:textId="77777777" w:rsidR="006855A7" w:rsidRPr="006855A7" w:rsidRDefault="006855A7" w:rsidP="00CD3340">
      <w:pPr>
        <w:pStyle w:val="Default"/>
        <w:numPr>
          <w:ilvl w:val="3"/>
          <w:numId w:val="32"/>
        </w:numPr>
        <w:ind w:left="1304" w:right="1134" w:hanging="567"/>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Handelingen waarvoor de wet BIG wel geldt. BIG staat voor: Beroepen in de Individuele Gezondheidszorg. De Wet BIG geeft regels voor beroepen in de gezondheidszorg en biedt personen bescherming tegen ondeskundig en onzorgvuldig handelen. Het BIG-register is een onderdeel van de Wet BIG.  </w:t>
      </w:r>
    </w:p>
    <w:p w14:paraId="3D08AC2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0C0E87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wet BIG is niet van toepassing indien er sprake is van een noodsituatie. Iedere burger wordt dan geacht te helpen naar beste weten en kunnen.  </w:t>
      </w:r>
    </w:p>
    <w:p w14:paraId="53A34C6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3AB74BE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BIG-handelingen zijn handelingen die risicovol zijn, zoals het geven van injecties en het toedienen van sondevoeding. Deze mogen slechts worden uitgevoerd door artsen en door verpleegkundigen die hiervoor een bekwaamheidsverklaring moeten hebben. Met het delegeren van het verrichten van deze handelingen aan personeelsleden in het onderwijs, moet met grote zorgvuldigheid worden omgegaan. </w:t>
      </w:r>
    </w:p>
    <w:p w14:paraId="24E7F57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Een specialist kan een personeelslid handelingsbekwaam achten. Dit heeft echter niet tot gevolg dat dit personeelslid niet meer aansprakelijk is voor zijn handelen; hij of zij blijft wettelijk aansprakelijk. Het verzekeren van dit risico is bij sommige verzekeringsmaatschappijen mogelijk Een arts kan een personeelslid bekwaam verklaren voor het uitvoeren van een medische handeling en deze bekwaamheid ondersteunen met een ondertekende verklaring van bekwaamheid. De arts geeft deze bekwaamheidsverklaring voor een bepaalde tijd af. Wanneer de termijn van de verklaring is overschreden, moet de arts opnieuw de bekwaamheid testen. </w:t>
      </w:r>
    </w:p>
    <w:p w14:paraId="71C0F5E6"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2A67BA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hebben van een medisch handelingsprotocol op school is belangrijk. Het volgen van de werkwijze van dit protocol sluit echter niet uit dat een personeelslid civielrechtelijk aansprakelijk gesteld en vervolgd zou kunnen worden voor het (foutief) verrichten van medische handelingen bij calamiteiten. Zelfs als ouders het personeelslid toestemming hebben gegeven tot het uitvoeren van medische handelingen bij hun kind kan het personeelslid verantwoordelijk worden gesteld voor zijn acties, als het fout gaat. </w:t>
      </w:r>
    </w:p>
    <w:p w14:paraId="17E39742" w14:textId="77777777" w:rsidR="006855A7" w:rsidRPr="00BE409A" w:rsidRDefault="006855A7" w:rsidP="00A32661">
      <w:pPr>
        <w:pStyle w:val="Default"/>
        <w:ind w:left="1304" w:right="1134"/>
        <w:rPr>
          <w:rFonts w:ascii="Verdana" w:hAnsi="Verdana"/>
          <w:sz w:val="20"/>
          <w:szCs w:val="20"/>
        </w:rPr>
      </w:pPr>
      <w:r w:rsidRPr="00BE409A">
        <w:rPr>
          <w:rFonts w:ascii="Verdana" w:hAnsi="Verdana"/>
          <w:sz w:val="20"/>
          <w:szCs w:val="20"/>
        </w:rPr>
        <w:t xml:space="preserve"> </w:t>
      </w:r>
    </w:p>
    <w:p w14:paraId="112E78AD"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Kortom  </w:t>
      </w:r>
    </w:p>
    <w:p w14:paraId="3ED8331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Het bestuur of de schoolleiding kan kiezen of zij wel of geen medewerking verleent aan het geven van acute medicatie.</w:t>
      </w:r>
    </w:p>
    <w:p w14:paraId="072C62E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Voor de individuele leraar geldt dat hij/zij mag weigeren handelingen (al dan niet vallend onder de wet BIG) uit te voeren waarvoor hij zich niet bekwaam acht. Dit is conform het arbeidsrecht.</w:t>
      </w:r>
    </w:p>
    <w:p w14:paraId="4CDA18B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wet BIG is niet van toepassing, als er sprake is van een noodsituatie. Iedere burger wordt dan geacht te helpen naar beste weten en kunnen en is in dat kader ook altijd aansprakelijk voor zijn (niet) handelen. </w:t>
      </w:r>
    </w:p>
    <w:p w14:paraId="65F23F0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968CBA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br w:type="page"/>
      </w:r>
    </w:p>
    <w:p w14:paraId="6458C26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Protocol medisch handelen stichting De Basis en stichting Fluvius</w:t>
      </w:r>
    </w:p>
    <w:p w14:paraId="3C266D8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945209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Stichting De Basis en stichting Fluvius hebben er voor gekozen de volgende vier situaties te onderscheiden, waarin ten allen tijde zorgvuldig gehandeld dient te worden en waarin de mate van aansprakelijkheid een toenemende rol speelt:</w:t>
      </w:r>
    </w:p>
    <w:p w14:paraId="5C0062C6"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5DA33ED"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het kind wordt ziek op school;</w:t>
      </w:r>
    </w:p>
    <w:p w14:paraId="6F06D77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het verstrekken van medicijnen op verzoek;</w:t>
      </w:r>
    </w:p>
    <w:p w14:paraId="74843423"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medische handelingen en </w:t>
      </w:r>
    </w:p>
    <w:p w14:paraId="0ED10925"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hoe te handelen bij calamiteiten. </w:t>
      </w:r>
    </w:p>
    <w:p w14:paraId="04588F9C"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548A0BDE"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Deze situatie worden in het vervolg nader uitgewerkt, gebaseerd op de advies van de PO-Raad omtrent medisch handelen op scholen. </w:t>
      </w:r>
    </w:p>
    <w:p w14:paraId="4EF6265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542946D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4E8ECC1E"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bookmarkStart w:id="1" w:name="_Toc369684325"/>
      <w:r w:rsidRPr="006855A7">
        <w:rPr>
          <w:rFonts w:ascii="Calibri" w:eastAsia="Calibri" w:hAnsi="Calibri" w:cstheme="minorBidi"/>
          <w:color w:val="6D6E71"/>
          <w:spacing w:val="-3"/>
          <w:sz w:val="22"/>
          <w:szCs w:val="22"/>
          <w:lang w:eastAsia="en-US"/>
        </w:rPr>
        <w:t>Het kind wordt ziek op school</w:t>
      </w:r>
      <w:bookmarkEnd w:id="1"/>
      <w:r w:rsidRPr="006855A7">
        <w:rPr>
          <w:rFonts w:ascii="Calibri" w:eastAsia="Calibri" w:hAnsi="Calibri" w:cstheme="minorBidi"/>
          <w:color w:val="6D6E71"/>
          <w:spacing w:val="-3"/>
          <w:sz w:val="22"/>
          <w:szCs w:val="22"/>
          <w:lang w:eastAsia="en-US"/>
        </w:rPr>
        <w:t xml:space="preserve"> </w:t>
      </w:r>
    </w:p>
    <w:p w14:paraId="57396EF8"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5162F24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Indien een leerling ziek wordt of een ongeluk krijgt op school moet de leraar direct bepalen hoe hij moet handelen. Regelmatig komt een kind ’s morgens gezond op school en krijgt tijdens de lesuren last van hoofd -,  buik - of oorpijn. Ook kan het kind bijvoorbeeld door een insect gestoken worden. Een leraar verstrekt dan vaak -zonder toestemming of medeweten van ouders- een ‘paracetamolletje’ of wrijft Azaron op de plaats van een insectenbeet.  </w:t>
      </w:r>
    </w:p>
    <w:p w14:paraId="5BF5E4B0"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03530BA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 zijn algemeenheid is een leraar niet deskundig om een juiste diagnose te stellen. De grootst mogelijke terughoudendheid is hier dan ook geboden. Uitgangspunt moet zijn dat een kind dat ziek is, naar huis moet.  </w:t>
      </w:r>
    </w:p>
    <w:p w14:paraId="23F3E09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schoolleiding zal, in geval van ziekte, altijd contact op moeten nemen met de ouders om te overleggen wat er dient te  gebeuren (is er iemand thuis om het kind op te vangen, wordt het kind gehaald of moet het gebracht worden, moet het naar de huisarts, etc.?).  Deze informatie is meestal opgenomen in het inschrijfformulier van de school, zie eventueel bijlage 1. </w:t>
      </w:r>
    </w:p>
    <w:p w14:paraId="5DFBB42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C3C49D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Ook wanneer een leraar inschat dat het kind met een eenvoudig middel geholpen kan worden, is het gewenst om eerst contact te zoeken met de ouders. Wij adviseren u het kind met de ouders te laten bellen. Vraag daarna om toestemming aan de ouders om een bepaald middel te verstrekken. Problematisch is het wanneer de ouders en andere, door de ouders aangewezen vertegenwoordigers, niet te bereiken zijn. Het kind kan niet naar huis gestuurd worden zonder dat daar toezicht is. Ook kunnen  medicijnen niet met toestemming van de ouders verstrekt worden. De leraar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observeren. </w:t>
      </w:r>
    </w:p>
    <w:p w14:paraId="4FE8892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26E1854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Enkele zaken waar u op kunt letten zijn: </w:t>
      </w:r>
    </w:p>
    <w:p w14:paraId="34C33A9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toename van pijn; </w:t>
      </w:r>
    </w:p>
    <w:p w14:paraId="40AC142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misselijkheid;</w:t>
      </w:r>
    </w:p>
    <w:p w14:paraId="248E708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verandering van houding (bijvoorbeeld in elkaar krimpen);</w:t>
      </w:r>
    </w:p>
    <w:p w14:paraId="077F48F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verandering van de huid (bijvoorbeeld erg bleke of hoogrode kleur) en</w:t>
      </w:r>
    </w:p>
    <w:p w14:paraId="391E79AE"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verandering van gedrag (bijvoorbeeld onrust, afnemen van alertheid). </w:t>
      </w:r>
    </w:p>
    <w:p w14:paraId="612ED52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5CB474A3"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Realiseer u dat u geen arts bent en raadpleeg bij twijfel altijd een (huis)arts. Dit geldt met name wanneer de pijn blijft of de situatie verergert. De zorgvuldigheid die u hierbij in acht moet nemen is dat u handelt alsof het uw eigen kind is. </w:t>
      </w:r>
    </w:p>
    <w:p w14:paraId="11EB7CE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222EAF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bookmarkStart w:id="2" w:name="_Toc369684326"/>
      <w:r w:rsidRPr="006855A7">
        <w:rPr>
          <w:rFonts w:ascii="Calibri" w:eastAsia="Calibri" w:hAnsi="Calibri" w:cstheme="minorBidi"/>
          <w:color w:val="6D6E71"/>
          <w:spacing w:val="-3"/>
          <w:sz w:val="22"/>
          <w:szCs w:val="22"/>
          <w:lang w:eastAsia="en-US"/>
        </w:rPr>
        <w:t>Het verstrekken van medicijnen op verzoek</w:t>
      </w:r>
      <w:bookmarkEnd w:id="2"/>
      <w:r w:rsidRPr="006855A7">
        <w:rPr>
          <w:rFonts w:ascii="Calibri" w:eastAsia="Calibri" w:hAnsi="Calibri" w:cstheme="minorBidi"/>
          <w:color w:val="6D6E71"/>
          <w:spacing w:val="-3"/>
          <w:sz w:val="22"/>
          <w:szCs w:val="22"/>
          <w:lang w:eastAsia="en-US"/>
        </w:rPr>
        <w:t xml:space="preserve">  </w:t>
      </w:r>
    </w:p>
    <w:p w14:paraId="609D62D8"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0E5D323"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Kinderen krijgen soms medicijnen of andere middelen voorgeschreven die zij een aantal malen per dag moeten gebruiken, dus ook tijdens lesuren. Te denken valt bijvoorbeeld aan pufjes voor astma, antibiotica of zetpillen bij toevallen ( een aanval van epilepsie) of het geven van medicatie om hyperactief gedrag te onderdrukken, zoals ritalin. Ouders kunnen aan schoolleiding en leerkracht vragen deze middelen te verstrekken. Schriftelijke toestemming van de ouders is hierbij noodzakelijk, zie bijlage 2 – het verstrekken van medicijnen op verzoek. </w:t>
      </w:r>
    </w:p>
    <w:p w14:paraId="5BE190F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77828CB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Meestal gaat het niet alleen om eenvoudige middelen, maar ook om middelen die bij onjuist gebruik tot schade van de gezondheid van het kind kunnen leiden. </w:t>
      </w:r>
    </w:p>
    <w:p w14:paraId="665C815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Leg daarom schriftelijk vast om welke medicijnen het gaat, hoe vaak en in welke hoeveelheden ze moeten worden toegediend en op welke wijze dat dient te geschieden. Leg verder de periode vast waarin de medicijnen moeten worden verstrekt. Ouders geven hierdoor duidelijk aan wat zij van de schoolleiding en de leraren verwachten opdat zij op hun beurt weer precies weten wat ze moeten doen en waar ze verantwoordelijk voor zijn. Wanneer het gaat om het verstrekken van medicijnen gedurende een lange periode moet regelmatig met ouders overlegd worden over de ziekte en het daarbij behorende medicijngebruik op school. Een goed moment om te overleggen is als ouders een nieuwe voorraad medicijnen komen brengen. </w:t>
      </w:r>
    </w:p>
    <w:p w14:paraId="05DC0B55"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65AB6BF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Enkele praktische adviezen: </w:t>
      </w:r>
    </w:p>
    <w:p w14:paraId="7C5A6D8C"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neem de medicijnen alleen in ontvangst wanneer ze in de originele verpakking zitten en uitgeschreven zijn op naam van het betreffende kind;</w:t>
      </w:r>
    </w:p>
    <w:p w14:paraId="34298D3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lees goed de bijsluiter zodat u op de hoogte bent van eventuele bijwerkingen van het medicijn en</w:t>
      </w:r>
    </w:p>
    <w:p w14:paraId="391C674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noteer, per keer, op een aftekenlijst dat u het medicijn aan het betreffende kind gegeven heeft. </w:t>
      </w:r>
    </w:p>
    <w:p w14:paraId="11B1F96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Als een kind niet goed op een medicijn reageert of als er onverhoopt toch een fout is gemaakt bij het toedienen van een medicijn, bel dan direct de huisarts of specialist in het ziekenhuis.  </w:t>
      </w:r>
    </w:p>
    <w:p w14:paraId="73B91D75"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Bel bij een ernstige situatie direct het landelijk alarmnummer 112.  </w:t>
      </w:r>
    </w:p>
    <w:p w14:paraId="1FAC112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Zorg er altijd voor dat u alle relevante gegevens bij de hand hebt, zoals: naam, geboortedatum, adres, huisarts en/of specialist van de leerling, de medicatie die is toegediend, welke reacties het kind vertoont  en  eventueel welke fout is gemaakt. </w:t>
      </w:r>
    </w:p>
    <w:p w14:paraId="271BFF55"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781F2FC0"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bookmarkStart w:id="3" w:name="_Toc369684327"/>
      <w:r w:rsidRPr="006855A7">
        <w:rPr>
          <w:rFonts w:ascii="Calibri" w:eastAsia="Calibri" w:hAnsi="Calibri" w:cstheme="minorBidi"/>
          <w:color w:val="6D6E71"/>
          <w:spacing w:val="-3"/>
          <w:sz w:val="22"/>
          <w:szCs w:val="22"/>
          <w:lang w:eastAsia="en-US"/>
        </w:rPr>
        <w:t>Het opbergen van medicijnen op school</w:t>
      </w:r>
      <w:bookmarkEnd w:id="3"/>
    </w:p>
    <w:p w14:paraId="5F77CAB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bewaren van medicijnen op school moet tot een minimum worden beperkt. Het is verstandig hiervoor één persoon aan te wijzen die verantwoordelijk is voor het beheer. De medicijnen dienen in een afgesloten kast (koelkast indien dit nodig is)  te worden bewaard. In geen geval medicijnen bewaren in het bureau van de leerkracht. De bureaula gaat te vaak open en het gevaar kan bestaan dat leerlingen de medicijnen kunnen meenemen.  </w:t>
      </w:r>
    </w:p>
    <w:p w14:paraId="11A8B2F6"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Bijvoorbeeld ook het aanvullen van de EHBO-doos op school kan onder het beheer van deze verantwoordelijke persoon vallen. Over de aanbevolen inhoud van de verbanddoos kunt u informatie krijgen bij de GGD. </w:t>
      </w:r>
    </w:p>
    <w:p w14:paraId="0FE6511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1C1FBBC" w14:textId="77777777" w:rsidR="006855A7" w:rsidRDefault="006855A7" w:rsidP="00A32661">
      <w:pPr>
        <w:ind w:left="1304" w:right="1134"/>
        <w:rPr>
          <w:rFonts w:ascii="Verdana" w:eastAsia="Univers" w:hAnsi="Verdana" w:cs="Univers"/>
          <w:b/>
          <w:color w:val="000000"/>
          <w:sz w:val="20"/>
          <w:szCs w:val="20"/>
          <w:lang w:eastAsia="nl-NL"/>
        </w:rPr>
      </w:pPr>
      <w:bookmarkStart w:id="4" w:name="_Toc369684328"/>
      <w:r>
        <w:rPr>
          <w:rFonts w:ascii="Verdana" w:hAnsi="Verdana"/>
          <w:sz w:val="20"/>
          <w:szCs w:val="20"/>
        </w:rPr>
        <w:br w:type="page"/>
      </w:r>
    </w:p>
    <w:p w14:paraId="59E311F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Het verrichten van medische handelingen</w:t>
      </w:r>
      <w:bookmarkEnd w:id="4"/>
      <w:r w:rsidRPr="006855A7">
        <w:rPr>
          <w:rFonts w:ascii="Calibri" w:eastAsia="Calibri" w:hAnsi="Calibri" w:cstheme="minorBidi"/>
          <w:color w:val="6D6E71"/>
          <w:spacing w:val="-3"/>
          <w:sz w:val="22"/>
          <w:szCs w:val="22"/>
          <w:lang w:eastAsia="en-US"/>
        </w:rPr>
        <w:t xml:space="preserve"> </w:t>
      </w:r>
    </w:p>
    <w:p w14:paraId="77362E0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4911DA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is van groot belang dat een langdurig ziek kind of een kind met een bepaalde handicap zoveel mogelijk gewoon naar school gaat. Het kind heeft contact met leeftijdsgenootjes, neemt deel aan het normale leven van alledag op school en wordt daardoor niet de hele dag herinnerd aan zijn handicap of ziek zijn. Gelukkig zien steeds meer scholen in hoe belangrijk het is voor het psychosociaal welbevinden van het langdurig zieke kind om, indien dat maar enigszins mogelijk is, het naar school te laten gaan. </w:t>
      </w:r>
    </w:p>
    <w:p w14:paraId="7E2AAE2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4669354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 uitzonderlijke gevallen zullen ouders aan schoolleiding en leraren vragen BIG - handelingen te verrichten. Te denken valt daarbij aan het geven van sondevoeding, het meten van de bloedsuikerspiegel bij suikerpatiënten door middel van een vingerprikje. In het algemeen worden deze handelingen door de Stichting Thuiszorg of de ouders zelf op school verricht. In sommige gevallen kan er sprake zijn van een PGB  (persoonsgebonden budget).  </w:t>
      </w:r>
    </w:p>
    <w:p w14:paraId="4D2E273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 uitzonderlijke situaties, vooral als er sprake is van een situatie die al langer bestaat, wordt door de ouders wel eens een beroep op schoolleiding en leraren gedaan. </w:t>
      </w:r>
    </w:p>
    <w:p w14:paraId="7EA3E9F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7154436F"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Basis en stichting Fluvius realiseren dat zij bepaalde verantwoordelijkheden op zich nemen, wanneer wordt overgegaan tot het uitvoeren van een medische handeling door een leerkracht. Dit hoeft niet onoverkomelijk te zijn, maar het is belangrijk van tevoren stil te staan bij de consequenties. </w:t>
      </w:r>
    </w:p>
    <w:p w14:paraId="48ABDFE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04B96E06"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Scholen die in het belang van het kind en met medeweten van het gehele team kiest om toch tegemoet te komen aan de zorg van het kind en daarom de benodigde medische handeling toch uit willen voeren, informeren hun bestuur hierover. De Basis en Fluvius zullen, afhankelijk van de casus, zoveel mogelijk wel en in sommige gevallen geen medewerking verlenen. Daarnaast zal het duidelijk zijn dat de ouders voor dergelijke ingrijpende handelingen hun toestemming moeten geven. Zonder toestemming van de ouders kan een schoolleiding of leraar al helemaal niets doen. Gezien de ingrijpendheid van de handelingen moet een schoolleiding een schriftelijke toestemming van de ouders vragen, zie bijlage 3 – uitvoeren van voorbehouden medische handelingen (wet BIG). De leerkracht die de medische handeling gaat uitvoeren, heeft een bekwaamheidsverklaring nodig van een (BIG) geregistreerde arts/ specialist, zie bijlage 4 – bekwaamheidsverklaring.  </w:t>
      </w:r>
    </w:p>
    <w:p w14:paraId="58BE8C2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2112D7C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Scholen die zich niet in staat achten de benodigde medisch handeling uit te voeren, kunnen de medische handeling op school laten uitvoeren door de ouders  dan wel een bevoegde derde die daarvoor door de ouders gemachtigd is, bv een verpleegkundige of PGB-er. </w:t>
      </w:r>
    </w:p>
    <w:p w14:paraId="6AECEEE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1E96905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Ouders overleggen in dat geval van te voren met de schoolleiding over: </w:t>
      </w:r>
    </w:p>
    <w:p w14:paraId="112CA49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wie naar school komt om de handeling(en) uit te voeren; </w:t>
      </w:r>
    </w:p>
    <w:p w14:paraId="78B2EACD"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wanneer de handeling moet/kan plaatsvinden; </w:t>
      </w:r>
    </w:p>
    <w:p w14:paraId="02E6B24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ruimte waar de handeling kan plaatsvinden; </w:t>
      </w:r>
    </w:p>
    <w:p w14:paraId="67525F1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hoe te handelen als er iets verkeerd gaat (bijvoorbeeld verpleegkundige verschijnt niet of niet op de afgesproken tijd of er volgt een onverwachte reactie op de handeling); </w:t>
      </w:r>
    </w:p>
    <w:p w14:paraId="5E1663D3"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wie in het oog houdt of alles verloopt, zoals afgesproken (denk daarbij ook aan afwezigheid van het personeelslid waarmee de afspraken worden gemaakt) en</w:t>
      </w:r>
    </w:p>
    <w:p w14:paraId="1C00732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wijze en tijd van informeren als er een wijziging in de afspraken komt. </w:t>
      </w:r>
    </w:p>
    <w:p w14:paraId="584EE01B"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4F8617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zal duidelijk zijn dat - gezien de ingrijpendheid van de handelingen – de afspraken met betrekking tot bovengenoemde punten schriftelijk moeten worden vastgelegd en dat alle documenten met betrekking tot medische handelingen en medicijnverstrekking in noodgevallen door de ouders moeten worden ondertekend, zie bijlage 5 – afspraken m.b.t. het uitvoeren van medische handelingen op school. </w:t>
      </w:r>
    </w:p>
    <w:p w14:paraId="27BF3300"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Achtergrond informatie – de wettelijke regels </w:t>
      </w:r>
    </w:p>
    <w:p w14:paraId="6D143FA5"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Wet Beroepen in de Individuele Gezondheidszorg (Wet BIG) regelt wie wat mag doen in de Gezondheidszorg. De wet BIG is bedoeld voor beroepsbeoefenaren in de gezondheidszorg en geldt als zodanig niet voor onderwijzend personeel. Dat neemt niet weg dat in deze wet een aantal waarborgen worden gegeven voor een goede uitoefening van de beroepspraktijk aan de hand waarvan ook een aantal regels te geven zijn voor schoolbesturen en leraren als het gaat om in de wet BIG genoemde medische handelingen. </w:t>
      </w:r>
    </w:p>
    <w:p w14:paraId="3CDA831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25E3133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Bepaalde medische handelingen - de zogenaamde voorbehouden handelingen - mogen alleen worden verricht door artsen. Anderen dan artsen kunnen deze medische handelingen alleen verrichten in opdracht van een arts. De betreffende arts moet zich er dan van vergewissen dat degene die niet bevoegd is, wel de bekwaamheid bezit om die handelingen te verrichten. </w:t>
      </w:r>
    </w:p>
    <w:p w14:paraId="13642DD9"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053F98A8"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Leraren vallen niet onder de wet BIG. Deze geldt alleen voor medische - en paramedische beroepen. Soms worden leraren betrokken bij de zorg rond een ziek kind en worden daarmee partners in de zorg. In zo’n geval kan het voorkomen dat leraren gevraagd wordt om een medische handeling bij een kind uit te voeren. In deze situatie is de positie van de leraar een bijzondere, die met zorgvuldigheid benaderd moet worden.</w:t>
      </w:r>
    </w:p>
    <w:p w14:paraId="73D008B2"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0EEA8031"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leraar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leraar en schoolleiding gewaarborgd. Ook voor de verzekeraar van de school zal duidelijk zijn dat er zo zorgvuldig mogelijk is gehandeld. Dit betekent dat een leraar in opdracht van een arts moet handelen die hem bekwaam heeft verklaard voor het uitvoeren van een BIG -handeling. </w:t>
      </w:r>
    </w:p>
    <w:p w14:paraId="55447E1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3FA60B3A"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Binnen organisaties in de gezondheidszorg is het gebruikelijk dat een arts, of een door hem aangewezen en geïnstrueerde vertegenwoordiger, een bekwaamheidsverklaring afgeeft met het oog op eventuele aansprakelijkheden.  Een leraar is en blijft verantwoordelijk voor zijn handelen, ook al heeft hij een bekwaamheidsverklaring van een arts. Hij kan hiervoor civielrechtelijk aangesproken worden. Het schoolbestuur is echter verantwoordelijk voor datgene wat de leraar doet. Kan een schoolbestuur een bekwaamheidsverklaring van een arts overleggen, dan kan niet bij voorbaat worden aangenomen dat de schoolleiding onzorgvuldig heeft gehandeld. </w:t>
      </w:r>
    </w:p>
    <w:p w14:paraId="600985DD"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6861484C"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is dus van belang om deze bekwaamheidsverklaring schriftelijk vast te leggen en ook steeds na te gaan of de leraar zich daarnaast ook bekwaam acht. Als de schoolbestuur dat niet kan aantonen dat een leraar voor een bepaalde handeling bekwaam is, raden de PO- Raad  aan de medische handelingen – BIG- handelingen  - niet te laten uitvoeren. Een leraar die wel een bekwaamheidsverklaring heeft, maar zich niet bekwaam acht - bijvoorbeeld omdat hij deze handeling al een hele tijd niet heeft verricht - zal deze handeling eveneens niet dienen uit te voeren. Een leraar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771F83B7"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p>
    <w:p w14:paraId="0F0D0A34" w14:textId="77777777" w:rsidR="006855A7" w:rsidRPr="006855A7" w:rsidRDefault="006855A7" w:rsidP="00A32661">
      <w:pPr>
        <w:pStyle w:val="Default"/>
        <w:ind w:left="1304" w:right="1134"/>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Een leerkracht is dus ten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 handeling. De arts die de verklaring gaf is hiermee immers ook verantwoordelijk. Een schoolbestuur heeft het recht geen medewerking te geven aan het verrichten van medische handelingen (BIG) door leerkrachten op school.  </w:t>
      </w:r>
    </w:p>
    <w:p w14:paraId="024D3726" w14:textId="77777777" w:rsidR="006855A7" w:rsidRPr="00BE409A" w:rsidRDefault="006855A7" w:rsidP="00A32661">
      <w:pPr>
        <w:ind w:left="1304" w:right="1134"/>
        <w:rPr>
          <w:rFonts w:ascii="Verdana" w:hAnsi="Verdana"/>
          <w:sz w:val="20"/>
          <w:szCs w:val="20"/>
        </w:rPr>
      </w:pPr>
    </w:p>
    <w:p w14:paraId="67496081" w14:textId="77777777" w:rsidR="006855A7" w:rsidRPr="00BE409A" w:rsidRDefault="006855A7" w:rsidP="00A32661">
      <w:pPr>
        <w:ind w:left="1304" w:right="1134"/>
        <w:rPr>
          <w:rFonts w:ascii="Verdana" w:eastAsiaTheme="minorEastAsia" w:hAnsi="Verdana" w:cs="Arial"/>
          <w:b/>
          <w:bCs/>
          <w:iCs/>
          <w:color w:val="000000"/>
          <w:sz w:val="20"/>
          <w:szCs w:val="20"/>
          <w:lang w:eastAsia="nl-NL"/>
        </w:rPr>
      </w:pPr>
      <w:r w:rsidRPr="00BE409A">
        <w:rPr>
          <w:rFonts w:ascii="Verdana" w:hAnsi="Verdana"/>
          <w:b/>
          <w:bCs/>
          <w:iCs/>
          <w:sz w:val="20"/>
          <w:szCs w:val="20"/>
        </w:rPr>
        <w:br w:type="page"/>
      </w:r>
    </w:p>
    <w:p w14:paraId="05081B7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Hoe te handelen bij een calamiteit </w:t>
      </w:r>
    </w:p>
    <w:p w14:paraId="2311A21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683C5E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Hoe moet een school handelen bij een calamiteit ten gevolge van: </w:t>
      </w:r>
    </w:p>
    <w:p w14:paraId="384C640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het toedienen van medicijnen aan een leerling in een acute situatie en</w:t>
      </w:r>
    </w:p>
    <w:p w14:paraId="65A5EEB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uitvoeren van een medische handeling. </w:t>
      </w:r>
    </w:p>
    <w:p w14:paraId="29C355E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5C2F84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Richtlijnen:</w:t>
      </w:r>
    </w:p>
    <w:p w14:paraId="63BA82B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535B40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Laat het leerling niet alleen. Probeer rustig te blijven. Observeer de leerling goed en probeer hem of haar gerust te stellen.</w:t>
      </w:r>
    </w:p>
    <w:p w14:paraId="7848023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D8A3FD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Waarschuw zo snel mogelijk een bedrijfshulpverlener (BHV-er) voor bijstand.</w:t>
      </w:r>
    </w:p>
    <w:p w14:paraId="3BBEF93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86A6C3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Bel direct de huisarts in de buurt en als bekend, de huisarts en/of de specialist van de leerling.</w:t>
      </w:r>
    </w:p>
    <w:p w14:paraId="15C5982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869D4E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Bel bij een ernstige situatie direct het landelijk alarmnummer 112.</w:t>
      </w:r>
    </w:p>
    <w:p w14:paraId="6F1A3EA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CE222C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Geef door naar aanleiding van welk medicijn of „medische‟ handeling de calamiteit zich heeft voorgedaan (eventueel welke fout is gemaakt).</w:t>
      </w:r>
    </w:p>
    <w:p w14:paraId="6A5CCFE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59FF5A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Zorg ervoor dat alle relevante gegevens van de leerling bij de hand zijn (of laat ze direct door iemand opzoeken) zoals: </w:t>
      </w:r>
    </w:p>
    <w:p w14:paraId="649FFEB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van de leerling </w:t>
      </w:r>
    </w:p>
    <w:p w14:paraId="68FC177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geboortedatum </w:t>
      </w:r>
    </w:p>
    <w:p w14:paraId="2A1CE74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telefoonnummer van ouders en/of andere, door de ouders aangewezen, persoon </w:t>
      </w:r>
    </w:p>
    <w:p w14:paraId="31E2623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 telefoonnummer van huisarts/specialist </w:t>
      </w:r>
    </w:p>
    <w:p w14:paraId="54DED1B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ziektebeeld waarvoor medicijnen of medische handeling nodig zijn. </w:t>
      </w:r>
    </w:p>
    <w:p w14:paraId="03211FD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8D06A2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Bel de ouders (bij geen gehoor een andere, door de ouders aangewezen persoon): </w:t>
      </w:r>
    </w:p>
    <w:p w14:paraId="5E863B1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leg duidelijk uit wat er gebeurd is; </w:t>
      </w:r>
    </w:p>
    <w:p w14:paraId="5E9573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vertel, indien bekend, wat de arts heeft gedaan/gezegd en</w:t>
      </w:r>
    </w:p>
    <w:p w14:paraId="26769AD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 geval van opname, geef door naar welk ziekenhuis de leerling is gegaan. </w:t>
      </w:r>
    </w:p>
    <w:p w14:paraId="2F1FC3FD" w14:textId="77777777" w:rsidR="006855A7" w:rsidRPr="00BE409A" w:rsidRDefault="006855A7" w:rsidP="006855A7">
      <w:pPr>
        <w:pStyle w:val="Kop3"/>
        <w:rPr>
          <w:rFonts w:ascii="Verdana" w:hAnsi="Verdana"/>
          <w:sz w:val="20"/>
          <w:szCs w:val="20"/>
        </w:rPr>
      </w:pPr>
    </w:p>
    <w:p w14:paraId="70AE811F" w14:textId="77777777" w:rsidR="006855A7" w:rsidRPr="00BE409A" w:rsidRDefault="006855A7" w:rsidP="006855A7">
      <w:pPr>
        <w:rPr>
          <w:rFonts w:ascii="Verdana" w:hAnsi="Verdana"/>
          <w:sz w:val="20"/>
          <w:szCs w:val="20"/>
        </w:rPr>
      </w:pPr>
    </w:p>
    <w:p w14:paraId="719C75A6" w14:textId="77777777" w:rsidR="006855A7" w:rsidRPr="00BE409A" w:rsidRDefault="006855A7" w:rsidP="006855A7">
      <w:pPr>
        <w:rPr>
          <w:rFonts w:ascii="Verdana" w:eastAsiaTheme="minorEastAsia" w:hAnsi="Verdana" w:cs="Arial"/>
          <w:color w:val="000000"/>
          <w:sz w:val="20"/>
          <w:szCs w:val="20"/>
          <w:lang w:eastAsia="nl-NL"/>
        </w:rPr>
      </w:pPr>
      <w:r w:rsidRPr="00BE409A">
        <w:rPr>
          <w:rFonts w:ascii="Verdana" w:hAnsi="Verdana"/>
          <w:sz w:val="20"/>
          <w:szCs w:val="20"/>
        </w:rPr>
        <w:br w:type="page"/>
      </w:r>
    </w:p>
    <w:p w14:paraId="1A5A570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bookmarkStart w:id="5" w:name="_Toc369165978"/>
      <w:bookmarkStart w:id="6" w:name="_Toc369684329"/>
      <w:r w:rsidRPr="006855A7">
        <w:rPr>
          <w:rFonts w:ascii="Calibri" w:eastAsia="Calibri" w:hAnsi="Calibri" w:cstheme="minorBidi"/>
          <w:color w:val="6D6E71"/>
          <w:spacing w:val="-3"/>
          <w:sz w:val="22"/>
          <w:szCs w:val="22"/>
          <w:lang w:eastAsia="en-US"/>
        </w:rPr>
        <w:t>Bijlage 1 - Het kind wordt ziek op school</w:t>
      </w:r>
      <w:bookmarkEnd w:id="5"/>
      <w:bookmarkEnd w:id="6"/>
      <w:r w:rsidRPr="006855A7">
        <w:rPr>
          <w:rFonts w:ascii="Calibri" w:eastAsia="Calibri" w:hAnsi="Calibri" w:cstheme="minorBidi"/>
          <w:color w:val="6D6E71"/>
          <w:spacing w:val="-3"/>
          <w:sz w:val="22"/>
          <w:szCs w:val="22"/>
          <w:lang w:eastAsia="en-US"/>
        </w:rPr>
        <w:t xml:space="preserve"> </w:t>
      </w:r>
    </w:p>
    <w:p w14:paraId="16C91C1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3C470D1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Verklaring: Toestemming tot handelwijze voor als het kind ziek wordt op school </w:t>
      </w:r>
    </w:p>
    <w:p w14:paraId="0CCF40A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(Eventueel te gebruiken als bijlage bij het inschrijfformulier van de school) </w:t>
      </w:r>
    </w:p>
    <w:p w14:paraId="05EFC06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59B3F2D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kan voorkomen dat uw kind tijdens het verblijf op school ziek wordt, zich verwondt, door een insect wordt gestoken etc. In zo’n geval zal de school altijd contact opnemen met de ouders, verzorgers of met een andere, door hen aangewezen, personen. Een enkele keer komt het voor dat deze niet te bereiken zijn. Als deze situatie zich voordoet zal de leraar een zorgvuldige afweging maken of uw kind gebaat is met een ‘eenvoudige’ pijnstiller of dat een arts geconsulteerd moet worden. </w:t>
      </w:r>
    </w:p>
    <w:p w14:paraId="67775B3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8F379F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Als u met hiervoor akkoord bent, wilt u dan dit formulier invullen. </w:t>
      </w:r>
    </w:p>
    <w:p w14:paraId="5F9BC86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7664346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gaat akkoord met bovengenoemde handelwijze ten behoeve van: </w:t>
      </w:r>
    </w:p>
    <w:p w14:paraId="7D3ACEC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41B51E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leerling: </w:t>
      </w:r>
      <w:r w:rsidRPr="006855A7">
        <w:rPr>
          <w:rFonts w:ascii="Calibri" w:eastAsia="Calibri" w:hAnsi="Calibri" w:cstheme="minorBidi"/>
          <w:color w:val="6D6E71"/>
          <w:spacing w:val="-3"/>
          <w:sz w:val="22"/>
          <w:szCs w:val="22"/>
          <w:lang w:eastAsia="en-US"/>
        </w:rPr>
        <w:tab/>
      </w:r>
    </w:p>
    <w:p w14:paraId="3720F76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geboortedatum: </w:t>
      </w:r>
      <w:r w:rsidRPr="006855A7">
        <w:rPr>
          <w:rFonts w:ascii="Calibri" w:eastAsia="Calibri" w:hAnsi="Calibri" w:cstheme="minorBidi"/>
          <w:color w:val="6D6E71"/>
          <w:spacing w:val="-3"/>
          <w:sz w:val="22"/>
          <w:szCs w:val="22"/>
          <w:lang w:eastAsia="en-US"/>
        </w:rPr>
        <w:tab/>
      </w:r>
    </w:p>
    <w:p w14:paraId="06BF51D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adres: </w:t>
      </w:r>
      <w:r w:rsidRPr="006855A7">
        <w:rPr>
          <w:rFonts w:ascii="Calibri" w:eastAsia="Calibri" w:hAnsi="Calibri" w:cstheme="minorBidi"/>
          <w:color w:val="6D6E71"/>
          <w:spacing w:val="-3"/>
          <w:sz w:val="22"/>
          <w:szCs w:val="22"/>
          <w:lang w:eastAsia="en-US"/>
        </w:rPr>
        <w:tab/>
      </w:r>
    </w:p>
    <w:p w14:paraId="74B3FD9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postcode en plaats:  </w:t>
      </w:r>
      <w:r w:rsidRPr="006855A7">
        <w:rPr>
          <w:rFonts w:ascii="Calibri" w:eastAsia="Calibri" w:hAnsi="Calibri" w:cstheme="minorBidi"/>
          <w:color w:val="6D6E71"/>
          <w:spacing w:val="-3"/>
          <w:sz w:val="22"/>
          <w:szCs w:val="22"/>
          <w:lang w:eastAsia="en-US"/>
        </w:rPr>
        <w:tab/>
      </w:r>
    </w:p>
    <w:p w14:paraId="3813C10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ouder(s)/verzorger(s): </w:t>
      </w:r>
      <w:r w:rsidRPr="006855A7">
        <w:rPr>
          <w:rFonts w:ascii="Calibri" w:eastAsia="Calibri" w:hAnsi="Calibri" w:cstheme="minorBidi"/>
          <w:color w:val="6D6E71"/>
          <w:spacing w:val="-3"/>
          <w:sz w:val="22"/>
          <w:szCs w:val="22"/>
          <w:lang w:eastAsia="en-US"/>
        </w:rPr>
        <w:tab/>
      </w:r>
    </w:p>
    <w:p w14:paraId="68E0EE1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thuis:  </w:t>
      </w:r>
      <w:r w:rsidRPr="006855A7">
        <w:rPr>
          <w:rFonts w:ascii="Calibri" w:eastAsia="Calibri" w:hAnsi="Calibri" w:cstheme="minorBidi"/>
          <w:color w:val="6D6E71"/>
          <w:spacing w:val="-3"/>
          <w:sz w:val="22"/>
          <w:szCs w:val="22"/>
          <w:lang w:eastAsia="en-US"/>
        </w:rPr>
        <w:tab/>
      </w:r>
    </w:p>
    <w:p w14:paraId="181B3D0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werk: </w:t>
      </w:r>
      <w:r w:rsidRPr="006855A7">
        <w:rPr>
          <w:rFonts w:ascii="Calibri" w:eastAsia="Calibri" w:hAnsi="Calibri" w:cstheme="minorBidi"/>
          <w:color w:val="6D6E71"/>
          <w:spacing w:val="-3"/>
          <w:sz w:val="22"/>
          <w:szCs w:val="22"/>
          <w:lang w:eastAsia="en-US"/>
        </w:rPr>
        <w:tab/>
      </w:r>
    </w:p>
    <w:p w14:paraId="680015D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huisarts:</w:t>
      </w:r>
      <w:r w:rsidRPr="006855A7">
        <w:rPr>
          <w:rFonts w:ascii="Calibri" w:eastAsia="Calibri" w:hAnsi="Calibri" w:cstheme="minorBidi"/>
          <w:color w:val="6D6E71"/>
          <w:spacing w:val="-3"/>
          <w:sz w:val="22"/>
          <w:szCs w:val="22"/>
          <w:lang w:eastAsia="en-US"/>
        </w:rPr>
        <w:tab/>
      </w:r>
    </w:p>
    <w:p w14:paraId="6653E2E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  </w:t>
      </w:r>
      <w:r w:rsidRPr="006855A7">
        <w:rPr>
          <w:rFonts w:ascii="Calibri" w:eastAsia="Calibri" w:hAnsi="Calibri" w:cstheme="minorBidi"/>
          <w:color w:val="6D6E71"/>
          <w:spacing w:val="-3"/>
          <w:sz w:val="22"/>
          <w:szCs w:val="22"/>
          <w:lang w:eastAsia="en-US"/>
        </w:rPr>
        <w:tab/>
      </w:r>
    </w:p>
    <w:p w14:paraId="3B3592E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151D54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 waarschuwen persoon, indien ouder(s)/verzorger(s) niet te bereiken zijn: </w:t>
      </w:r>
    </w:p>
    <w:p w14:paraId="0B70D0F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20CDC4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r>
    </w:p>
    <w:p w14:paraId="426BA6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thuis: </w:t>
      </w:r>
      <w:r w:rsidRPr="006855A7">
        <w:rPr>
          <w:rFonts w:ascii="Calibri" w:eastAsia="Calibri" w:hAnsi="Calibri" w:cstheme="minorBidi"/>
          <w:color w:val="6D6E71"/>
          <w:spacing w:val="-3"/>
          <w:sz w:val="22"/>
          <w:szCs w:val="22"/>
          <w:lang w:eastAsia="en-US"/>
        </w:rPr>
        <w:tab/>
      </w:r>
    </w:p>
    <w:p w14:paraId="36DE548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werk: </w:t>
      </w:r>
      <w:r w:rsidRPr="006855A7">
        <w:rPr>
          <w:rFonts w:ascii="Calibri" w:eastAsia="Calibri" w:hAnsi="Calibri" w:cstheme="minorBidi"/>
          <w:color w:val="6D6E71"/>
          <w:spacing w:val="-3"/>
          <w:sz w:val="22"/>
          <w:szCs w:val="22"/>
          <w:lang w:eastAsia="en-US"/>
        </w:rPr>
        <w:tab/>
      </w:r>
    </w:p>
    <w:p w14:paraId="0A5D0D4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ED3B8B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Mijn kind is overgevoelig voor de volgende zaken: </w:t>
      </w:r>
    </w:p>
    <w:p w14:paraId="0B61D60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35C1E4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leerling : </w:t>
      </w:r>
      <w:r w:rsidRPr="006855A7">
        <w:rPr>
          <w:rFonts w:ascii="Calibri" w:eastAsia="Calibri" w:hAnsi="Calibri" w:cstheme="minorBidi"/>
          <w:color w:val="6D6E71"/>
          <w:spacing w:val="-3"/>
          <w:sz w:val="22"/>
          <w:szCs w:val="22"/>
          <w:lang w:eastAsia="en-US"/>
        </w:rPr>
        <w:tab/>
      </w:r>
    </w:p>
    <w:p w14:paraId="4001BCC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geboortedatum : </w:t>
      </w:r>
      <w:r w:rsidRPr="006855A7">
        <w:rPr>
          <w:rFonts w:ascii="Calibri" w:eastAsia="Calibri" w:hAnsi="Calibri" w:cstheme="minorBidi"/>
          <w:color w:val="6D6E71"/>
          <w:spacing w:val="-3"/>
          <w:sz w:val="22"/>
          <w:szCs w:val="22"/>
          <w:lang w:eastAsia="en-US"/>
        </w:rPr>
        <w:tab/>
      </w:r>
    </w:p>
    <w:p w14:paraId="1DB38F8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0C96369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MEDICIJNEN: naam:</w:t>
      </w:r>
    </w:p>
    <w:p w14:paraId="79B80A3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246C493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ONTSMETTINGSMIDDELEN: naam: </w:t>
      </w:r>
    </w:p>
    <w:p w14:paraId="694121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02A8CB1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SMEERSELTJES tegen bijvoorbeeld insectenbeten: naam: </w:t>
      </w:r>
    </w:p>
    <w:p w14:paraId="20840BF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04CB0D8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PLEISTERS: naam: </w:t>
      </w:r>
    </w:p>
    <w:p w14:paraId="7CD37B0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58241DE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OVERIG: naam: </w:t>
      </w:r>
    </w:p>
    <w:p w14:paraId="7C9BF6B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0654B57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Ruimte voor zaken die hierboven niet genoemd zijn: </w:t>
      </w:r>
    </w:p>
    <w:p w14:paraId="7AC2F1D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23C4D43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510E3FC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Wilt u eventuele veranderingen zo spoedig mogelijk doorgeven aan de directie van de school? </w:t>
      </w:r>
    </w:p>
    <w:p w14:paraId="2AB1DAE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is zeer belangrijk dat deze gegevens actueel zijn. </w:t>
      </w:r>
    </w:p>
    <w:p w14:paraId="0426FA4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665C380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Ondergetekende naam:</w:t>
      </w:r>
      <w:r w:rsidRPr="006855A7">
        <w:rPr>
          <w:rFonts w:ascii="Calibri" w:eastAsia="Calibri" w:hAnsi="Calibri" w:cstheme="minorBidi"/>
          <w:color w:val="6D6E71"/>
          <w:spacing w:val="-3"/>
          <w:sz w:val="22"/>
          <w:szCs w:val="22"/>
          <w:lang w:eastAsia="en-US"/>
        </w:rPr>
        <w:tab/>
      </w:r>
    </w:p>
    <w:p w14:paraId="7ADE544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ouder/verzorger van:</w:t>
      </w:r>
      <w:r w:rsidRPr="006855A7">
        <w:rPr>
          <w:rFonts w:ascii="Calibri" w:eastAsia="Calibri" w:hAnsi="Calibri" w:cstheme="minorBidi"/>
          <w:color w:val="6D6E71"/>
          <w:spacing w:val="-3"/>
          <w:sz w:val="22"/>
          <w:szCs w:val="22"/>
          <w:lang w:eastAsia="en-US"/>
        </w:rPr>
        <w:tab/>
        <w:t xml:space="preserve"> </w:t>
      </w:r>
    </w:p>
    <w:p w14:paraId="3E53618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plaats:</w:t>
      </w:r>
      <w:r w:rsidRPr="006855A7">
        <w:rPr>
          <w:rFonts w:ascii="Calibri" w:eastAsia="Calibri" w:hAnsi="Calibri" w:cstheme="minorBidi"/>
          <w:color w:val="6D6E71"/>
          <w:spacing w:val="-3"/>
          <w:sz w:val="22"/>
          <w:szCs w:val="22"/>
          <w:lang w:eastAsia="en-US"/>
        </w:rPr>
        <w:tab/>
        <w:t xml:space="preserve"> </w:t>
      </w:r>
    </w:p>
    <w:p w14:paraId="1FD0AA0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datum:</w:t>
      </w:r>
      <w:r w:rsidRPr="006855A7">
        <w:rPr>
          <w:rFonts w:ascii="Calibri" w:eastAsia="Calibri" w:hAnsi="Calibri" w:cstheme="minorBidi"/>
          <w:color w:val="6D6E71"/>
          <w:spacing w:val="-3"/>
          <w:sz w:val="22"/>
          <w:szCs w:val="22"/>
          <w:lang w:eastAsia="en-US"/>
        </w:rPr>
        <w:tab/>
        <w:t xml:space="preserve"> </w:t>
      </w:r>
    </w:p>
    <w:p w14:paraId="23183E7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421263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Handtekening:</w:t>
      </w:r>
      <w:r w:rsidRPr="006855A7">
        <w:rPr>
          <w:rFonts w:ascii="Calibri" w:eastAsia="Calibri" w:hAnsi="Calibri" w:cstheme="minorBidi"/>
          <w:color w:val="6D6E71"/>
          <w:spacing w:val="-3"/>
          <w:sz w:val="22"/>
          <w:szCs w:val="22"/>
          <w:lang w:eastAsia="en-US"/>
        </w:rPr>
        <w:tab/>
      </w:r>
    </w:p>
    <w:p w14:paraId="36C49ED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bookmarkStart w:id="7" w:name="_Toc369165979"/>
      <w:bookmarkStart w:id="8" w:name="_Toc369684330"/>
      <w:r w:rsidRPr="006855A7">
        <w:rPr>
          <w:rFonts w:ascii="Calibri" w:eastAsia="Calibri" w:hAnsi="Calibri" w:cstheme="minorBidi"/>
          <w:color w:val="6D6E71"/>
          <w:spacing w:val="-3"/>
          <w:sz w:val="22"/>
          <w:szCs w:val="22"/>
          <w:lang w:eastAsia="en-US"/>
        </w:rPr>
        <w:t>Bijlage 2 - Het verstrekken van medicijnen op verzoek</w:t>
      </w:r>
      <w:bookmarkEnd w:id="7"/>
      <w:bookmarkEnd w:id="8"/>
      <w:r w:rsidRPr="006855A7">
        <w:rPr>
          <w:rFonts w:ascii="Calibri" w:eastAsia="Calibri" w:hAnsi="Calibri" w:cstheme="minorBidi"/>
          <w:color w:val="6D6E71"/>
          <w:spacing w:val="-3"/>
          <w:sz w:val="22"/>
          <w:szCs w:val="22"/>
          <w:lang w:eastAsia="en-US"/>
        </w:rPr>
        <w:t xml:space="preserve"> </w:t>
      </w:r>
    </w:p>
    <w:p w14:paraId="300D9BA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5194CC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Verklaring: Toestemming tot het verstrekken van medicijnen op verzoek </w:t>
      </w:r>
    </w:p>
    <w:p w14:paraId="06A44D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8378F3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geeft toestemming voor het toedienen van de hieronder omschreven medicijn(en) aan:  </w:t>
      </w:r>
    </w:p>
    <w:p w14:paraId="367D386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leerling: </w:t>
      </w:r>
      <w:r w:rsidRPr="006855A7">
        <w:rPr>
          <w:rFonts w:ascii="Calibri" w:eastAsia="Calibri" w:hAnsi="Calibri" w:cstheme="minorBidi"/>
          <w:color w:val="6D6E71"/>
          <w:spacing w:val="-3"/>
          <w:sz w:val="22"/>
          <w:szCs w:val="22"/>
          <w:lang w:eastAsia="en-US"/>
        </w:rPr>
        <w:tab/>
      </w:r>
    </w:p>
    <w:p w14:paraId="7CEA571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geboortedatum:</w:t>
      </w:r>
      <w:r w:rsidRPr="006855A7">
        <w:rPr>
          <w:rFonts w:ascii="Calibri" w:eastAsia="Calibri" w:hAnsi="Calibri" w:cstheme="minorBidi"/>
          <w:color w:val="6D6E71"/>
          <w:spacing w:val="-3"/>
          <w:sz w:val="22"/>
          <w:szCs w:val="22"/>
          <w:lang w:eastAsia="en-US"/>
        </w:rPr>
        <w:tab/>
        <w:t xml:space="preserve"> </w:t>
      </w:r>
    </w:p>
    <w:p w14:paraId="451C98C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adres</w:t>
      </w:r>
      <w:r w:rsidRPr="006855A7">
        <w:rPr>
          <w:rFonts w:ascii="Calibri" w:eastAsia="Calibri" w:hAnsi="Calibri" w:cstheme="minorBidi"/>
          <w:color w:val="6D6E71"/>
          <w:spacing w:val="-3"/>
          <w:sz w:val="22"/>
          <w:szCs w:val="22"/>
          <w:lang w:eastAsia="en-US"/>
        </w:rPr>
        <w:tab/>
        <w:t xml:space="preserve"> </w:t>
      </w:r>
    </w:p>
    <w:p w14:paraId="751DC86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postcode en plaats:</w:t>
      </w:r>
      <w:r w:rsidRPr="006855A7">
        <w:rPr>
          <w:rFonts w:ascii="Calibri" w:eastAsia="Calibri" w:hAnsi="Calibri" w:cstheme="minorBidi"/>
          <w:color w:val="6D6E71"/>
          <w:spacing w:val="-3"/>
          <w:sz w:val="22"/>
          <w:szCs w:val="22"/>
          <w:lang w:eastAsia="en-US"/>
        </w:rPr>
        <w:tab/>
      </w:r>
    </w:p>
    <w:p w14:paraId="129E2DE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ouder(s)/verzorger(s):</w:t>
      </w:r>
      <w:r w:rsidRPr="006855A7">
        <w:rPr>
          <w:rFonts w:ascii="Calibri" w:eastAsia="Calibri" w:hAnsi="Calibri" w:cstheme="minorBidi"/>
          <w:color w:val="6D6E71"/>
          <w:spacing w:val="-3"/>
          <w:sz w:val="22"/>
          <w:szCs w:val="22"/>
          <w:lang w:eastAsia="en-US"/>
        </w:rPr>
        <w:tab/>
      </w:r>
    </w:p>
    <w:p w14:paraId="5952BA0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telefoon thuis:</w:t>
      </w:r>
      <w:r w:rsidRPr="006855A7">
        <w:rPr>
          <w:rFonts w:ascii="Calibri" w:eastAsia="Calibri" w:hAnsi="Calibri" w:cstheme="minorBidi"/>
          <w:color w:val="6D6E71"/>
          <w:spacing w:val="-3"/>
          <w:sz w:val="22"/>
          <w:szCs w:val="22"/>
          <w:lang w:eastAsia="en-US"/>
        </w:rPr>
        <w:tab/>
      </w:r>
    </w:p>
    <w:p w14:paraId="55B7553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 werk:</w:t>
      </w:r>
      <w:r w:rsidRPr="006855A7">
        <w:rPr>
          <w:rFonts w:ascii="Calibri" w:eastAsia="Calibri" w:hAnsi="Calibri" w:cstheme="minorBidi"/>
          <w:color w:val="6D6E71"/>
          <w:spacing w:val="-3"/>
          <w:sz w:val="22"/>
          <w:szCs w:val="22"/>
          <w:lang w:eastAsia="en-US"/>
        </w:rPr>
        <w:tab/>
        <w:t xml:space="preserve"> </w:t>
      </w:r>
    </w:p>
    <w:p w14:paraId="754DF5E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huisarts: </w:t>
      </w:r>
      <w:r w:rsidRPr="006855A7">
        <w:rPr>
          <w:rFonts w:ascii="Calibri" w:eastAsia="Calibri" w:hAnsi="Calibri" w:cstheme="minorBidi"/>
          <w:color w:val="6D6E71"/>
          <w:spacing w:val="-3"/>
          <w:sz w:val="22"/>
          <w:szCs w:val="22"/>
          <w:lang w:eastAsia="en-US"/>
        </w:rPr>
        <w:tab/>
      </w:r>
    </w:p>
    <w:p w14:paraId="4AE06D1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telefoon:</w:t>
      </w:r>
      <w:r w:rsidRPr="006855A7">
        <w:rPr>
          <w:rFonts w:ascii="Calibri" w:eastAsia="Calibri" w:hAnsi="Calibri" w:cstheme="minorBidi"/>
          <w:color w:val="6D6E71"/>
          <w:spacing w:val="-3"/>
          <w:sz w:val="22"/>
          <w:szCs w:val="22"/>
          <w:lang w:eastAsia="en-US"/>
        </w:rPr>
        <w:tab/>
      </w:r>
    </w:p>
    <w:p w14:paraId="1EC6366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specialist:</w:t>
      </w:r>
      <w:r w:rsidRPr="006855A7">
        <w:rPr>
          <w:rFonts w:ascii="Calibri" w:eastAsia="Calibri" w:hAnsi="Calibri" w:cstheme="minorBidi"/>
          <w:color w:val="6D6E71"/>
          <w:spacing w:val="-3"/>
          <w:sz w:val="22"/>
          <w:szCs w:val="22"/>
          <w:lang w:eastAsia="en-US"/>
        </w:rPr>
        <w:tab/>
      </w:r>
    </w:p>
    <w:p w14:paraId="352274A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w:t>
      </w:r>
      <w:r w:rsidRPr="006855A7">
        <w:rPr>
          <w:rFonts w:ascii="Calibri" w:eastAsia="Calibri" w:hAnsi="Calibri" w:cstheme="minorBidi"/>
          <w:color w:val="6D6E71"/>
          <w:spacing w:val="-3"/>
          <w:sz w:val="22"/>
          <w:szCs w:val="22"/>
          <w:lang w:eastAsia="en-US"/>
        </w:rPr>
        <w:tab/>
        <w:t xml:space="preserve">  </w:t>
      </w:r>
    </w:p>
    <w:p w14:paraId="05E1CC9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De medicijnen zijn nodig voor onderstaande ziekte:</w:t>
      </w:r>
    </w:p>
    <w:p w14:paraId="4273616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5F6B7E8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39E12AE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van het medicijn: </w:t>
      </w:r>
    </w:p>
    <w:p w14:paraId="0E36B19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6346A12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27A125B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6C30C16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Medicijn dient dagelijks te worden toegediend op onderstaande tijden: </w:t>
      </w:r>
    </w:p>
    <w:p w14:paraId="2579A50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uur / …… uur / …… uur / …… uur </w:t>
      </w:r>
    </w:p>
    <w:p w14:paraId="46BBDD9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30300B7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Medicijn(en) mogen alleen worden toegediend in de volgende situatie(s): </w:t>
      </w:r>
    </w:p>
    <w:p w14:paraId="3E33F35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G D </w:t>
      </w:r>
    </w:p>
    <w:p w14:paraId="6A0B7C7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Dosering van het medicijn: </w:t>
      </w:r>
    </w:p>
    <w:p w14:paraId="55B3BB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6B2BF8A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0EF2DD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42BF08E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Wijze van toediening: </w:t>
      </w:r>
    </w:p>
    <w:p w14:paraId="35C506F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62A9206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D4CCDC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67E6A1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Wijze van bewaren: </w:t>
      </w:r>
    </w:p>
    <w:p w14:paraId="4AB99DD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DE85F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66A38B2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B1E747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Controle op vervaldatum door: (naam)</w:t>
      </w:r>
      <w:r w:rsidRPr="006855A7">
        <w:rPr>
          <w:rFonts w:ascii="Calibri" w:eastAsia="Calibri" w:hAnsi="Calibri" w:cstheme="minorBidi"/>
          <w:color w:val="6D6E71"/>
          <w:spacing w:val="-3"/>
          <w:sz w:val="22"/>
          <w:szCs w:val="22"/>
          <w:lang w:eastAsia="en-US"/>
        </w:rPr>
        <w:tab/>
      </w:r>
    </w:p>
    <w:p w14:paraId="4A65F70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functie: </w:t>
      </w:r>
      <w:r w:rsidRPr="006855A7">
        <w:rPr>
          <w:rFonts w:ascii="Calibri" w:eastAsia="Calibri" w:hAnsi="Calibri" w:cstheme="minorBidi"/>
          <w:color w:val="6D6E71"/>
          <w:spacing w:val="-3"/>
          <w:sz w:val="22"/>
          <w:szCs w:val="22"/>
          <w:lang w:eastAsia="en-US"/>
        </w:rPr>
        <w:tab/>
      </w:r>
    </w:p>
    <w:p w14:paraId="44C1C70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ouder/verzorger van genoemde leerling, geeft hiermee aan de school c.q de hieronder genoemde leraar die daarvoor een medicijninstructie heeft gehad, toestemming voor het toedienen van de bovengenoemde medicijnen: </w:t>
      </w:r>
    </w:p>
    <w:p w14:paraId="58FDB72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w:t>
      </w:r>
      <w:r w:rsidRPr="006855A7">
        <w:rPr>
          <w:rFonts w:ascii="Calibri" w:eastAsia="Calibri" w:hAnsi="Calibri" w:cstheme="minorBidi"/>
          <w:color w:val="6D6E71"/>
          <w:spacing w:val="-3"/>
          <w:sz w:val="22"/>
          <w:szCs w:val="22"/>
          <w:lang w:eastAsia="en-US"/>
        </w:rPr>
        <w:tab/>
      </w:r>
    </w:p>
    <w:p w14:paraId="1867476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ouder/verzorger:</w:t>
      </w:r>
      <w:r w:rsidRPr="006855A7">
        <w:rPr>
          <w:rFonts w:ascii="Calibri" w:eastAsia="Calibri" w:hAnsi="Calibri" w:cstheme="minorBidi"/>
          <w:color w:val="6D6E71"/>
          <w:spacing w:val="-3"/>
          <w:sz w:val="22"/>
          <w:szCs w:val="22"/>
          <w:lang w:eastAsia="en-US"/>
        </w:rPr>
        <w:tab/>
      </w:r>
    </w:p>
    <w:p w14:paraId="4D2C03A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plaats</w:t>
      </w:r>
      <w:r w:rsidRPr="006855A7">
        <w:rPr>
          <w:rFonts w:ascii="Calibri" w:eastAsia="Calibri" w:hAnsi="Calibri" w:cstheme="minorBidi"/>
          <w:color w:val="6D6E71"/>
          <w:spacing w:val="-3"/>
          <w:sz w:val="22"/>
          <w:szCs w:val="22"/>
          <w:lang w:eastAsia="en-US"/>
        </w:rPr>
        <w:tab/>
        <w:t xml:space="preserve"> </w:t>
      </w:r>
    </w:p>
    <w:p w14:paraId="2C94FC7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datum:</w:t>
      </w:r>
      <w:r w:rsidRPr="006855A7">
        <w:rPr>
          <w:rFonts w:ascii="Calibri" w:eastAsia="Calibri" w:hAnsi="Calibri" w:cstheme="minorBidi"/>
          <w:color w:val="6D6E71"/>
          <w:spacing w:val="-3"/>
          <w:sz w:val="22"/>
          <w:szCs w:val="22"/>
          <w:lang w:eastAsia="en-US"/>
        </w:rPr>
        <w:tab/>
      </w:r>
    </w:p>
    <w:p w14:paraId="6AA5BF5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Handtekening:</w:t>
      </w:r>
      <w:r w:rsidRPr="006855A7">
        <w:rPr>
          <w:rFonts w:ascii="Calibri" w:eastAsia="Calibri" w:hAnsi="Calibri" w:cstheme="minorBidi"/>
          <w:color w:val="6D6E71"/>
          <w:spacing w:val="-3"/>
          <w:sz w:val="22"/>
          <w:szCs w:val="22"/>
          <w:lang w:eastAsia="en-US"/>
        </w:rPr>
        <w:tab/>
        <w:t xml:space="preserve"> </w:t>
      </w:r>
    </w:p>
    <w:p w14:paraId="73AB28B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8464E8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Instructie voor medicijntoediening: </w:t>
      </w:r>
    </w:p>
    <w:p w14:paraId="0C3F34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FC78FE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Er is instructie gegeven over het toedienen van de medicijnen op (datum)</w:t>
      </w:r>
      <w:r w:rsidRPr="006855A7">
        <w:rPr>
          <w:rFonts w:ascii="Calibri" w:eastAsia="Calibri" w:hAnsi="Calibri" w:cstheme="minorBidi"/>
          <w:color w:val="6D6E71"/>
          <w:spacing w:val="-3"/>
          <w:sz w:val="22"/>
          <w:szCs w:val="22"/>
          <w:lang w:eastAsia="en-US"/>
        </w:rPr>
        <w:tab/>
        <w:t xml:space="preserve"> </w:t>
      </w:r>
    </w:p>
    <w:p w14:paraId="55E931E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Door: </w:t>
      </w:r>
    </w:p>
    <w:p w14:paraId="6E2CCE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w:t>
      </w:r>
      <w:r w:rsidRPr="006855A7">
        <w:rPr>
          <w:rFonts w:ascii="Calibri" w:eastAsia="Calibri" w:hAnsi="Calibri" w:cstheme="minorBidi"/>
          <w:color w:val="6D6E71"/>
          <w:spacing w:val="-3"/>
          <w:sz w:val="22"/>
          <w:szCs w:val="22"/>
          <w:lang w:eastAsia="en-US"/>
        </w:rPr>
        <w:tab/>
      </w:r>
    </w:p>
    <w:p w14:paraId="47F9EA7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functie: .</w:t>
      </w:r>
      <w:r w:rsidRPr="006855A7">
        <w:rPr>
          <w:rFonts w:ascii="Calibri" w:eastAsia="Calibri" w:hAnsi="Calibri" w:cstheme="minorBidi"/>
          <w:color w:val="6D6E71"/>
          <w:spacing w:val="-3"/>
          <w:sz w:val="22"/>
          <w:szCs w:val="22"/>
          <w:lang w:eastAsia="en-US"/>
        </w:rPr>
        <w:tab/>
      </w:r>
    </w:p>
    <w:p w14:paraId="59A4063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instelling:</w:t>
      </w:r>
      <w:r w:rsidRPr="006855A7">
        <w:rPr>
          <w:rFonts w:ascii="Calibri" w:eastAsia="Calibri" w:hAnsi="Calibri" w:cstheme="minorBidi"/>
          <w:color w:val="6D6E71"/>
          <w:spacing w:val="-3"/>
          <w:sz w:val="22"/>
          <w:szCs w:val="22"/>
          <w:lang w:eastAsia="en-US"/>
        </w:rPr>
        <w:tab/>
        <w:t xml:space="preserve"> </w:t>
      </w:r>
    </w:p>
    <w:p w14:paraId="048FF81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Aan: </w:t>
      </w:r>
    </w:p>
    <w:p w14:paraId="222CC74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w:t>
      </w:r>
      <w:r w:rsidRPr="006855A7">
        <w:rPr>
          <w:rFonts w:ascii="Calibri" w:eastAsia="Calibri" w:hAnsi="Calibri" w:cstheme="minorBidi"/>
          <w:color w:val="6D6E71"/>
          <w:spacing w:val="-3"/>
          <w:sz w:val="22"/>
          <w:szCs w:val="22"/>
          <w:lang w:eastAsia="en-US"/>
        </w:rPr>
        <w:tab/>
        <w:t xml:space="preserve"> </w:t>
      </w:r>
    </w:p>
    <w:p w14:paraId="2AE672A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functie: .</w:t>
      </w:r>
      <w:r w:rsidRPr="006855A7">
        <w:rPr>
          <w:rFonts w:ascii="Calibri" w:eastAsia="Calibri" w:hAnsi="Calibri" w:cstheme="minorBidi"/>
          <w:color w:val="6D6E71"/>
          <w:spacing w:val="-3"/>
          <w:sz w:val="22"/>
          <w:szCs w:val="22"/>
          <w:lang w:eastAsia="en-US"/>
        </w:rPr>
        <w:tab/>
        <w:t xml:space="preserve"> </w:t>
      </w:r>
    </w:p>
    <w:p w14:paraId="65C8FB15" w14:textId="77777777" w:rsidR="006855A7" w:rsidRPr="00BE409A" w:rsidRDefault="006855A7" w:rsidP="006855A7">
      <w:pPr>
        <w:pStyle w:val="Default"/>
        <w:ind w:left="720"/>
        <w:rPr>
          <w:rFonts w:ascii="Verdana" w:hAnsi="Verdana"/>
          <w:sz w:val="20"/>
          <w:szCs w:val="20"/>
        </w:rPr>
      </w:pPr>
      <w:r w:rsidRPr="006855A7">
        <w:rPr>
          <w:rFonts w:ascii="Calibri" w:eastAsia="Calibri" w:hAnsi="Calibri" w:cstheme="minorBidi"/>
          <w:color w:val="6D6E71"/>
          <w:spacing w:val="-3"/>
          <w:sz w:val="22"/>
          <w:szCs w:val="22"/>
          <w:lang w:eastAsia="en-US"/>
        </w:rPr>
        <w:t>naam en plaats school:</w:t>
      </w:r>
      <w:r w:rsidRPr="006855A7">
        <w:rPr>
          <w:rFonts w:ascii="Calibri" w:eastAsia="Calibri" w:hAnsi="Calibri" w:cstheme="minorBidi"/>
          <w:color w:val="6D6E71"/>
          <w:spacing w:val="-3"/>
          <w:sz w:val="22"/>
          <w:szCs w:val="22"/>
          <w:lang w:eastAsia="en-US"/>
        </w:rPr>
        <w:tab/>
      </w:r>
      <w:r w:rsidRPr="00BE409A">
        <w:rPr>
          <w:rFonts w:ascii="Verdana" w:hAnsi="Verdana"/>
          <w:sz w:val="20"/>
          <w:szCs w:val="20"/>
        </w:rPr>
        <w:t xml:space="preserve"> </w:t>
      </w:r>
    </w:p>
    <w:p w14:paraId="6A5537FB" w14:textId="77777777" w:rsidR="006855A7" w:rsidRPr="00BE409A" w:rsidRDefault="006855A7" w:rsidP="006855A7">
      <w:pPr>
        <w:tabs>
          <w:tab w:val="right" w:leader="dot" w:pos="8505"/>
        </w:tabs>
        <w:spacing w:after="240"/>
        <w:ind w:left="-6" w:hanging="11"/>
        <w:rPr>
          <w:rFonts w:ascii="Verdana" w:hAnsi="Verdana"/>
          <w:sz w:val="20"/>
          <w:szCs w:val="20"/>
        </w:rPr>
      </w:pPr>
      <w:r w:rsidRPr="00BE409A">
        <w:rPr>
          <w:rFonts w:ascii="Verdana" w:hAnsi="Verdana"/>
          <w:sz w:val="20"/>
          <w:szCs w:val="20"/>
        </w:rPr>
        <w:br w:type="page"/>
      </w:r>
    </w:p>
    <w:p w14:paraId="625192D7" w14:textId="77777777" w:rsidR="006855A7" w:rsidRPr="00BE409A" w:rsidRDefault="006855A7" w:rsidP="006855A7">
      <w:pPr>
        <w:rPr>
          <w:rFonts w:ascii="Verdana" w:hAnsi="Verdana"/>
          <w:sz w:val="20"/>
          <w:szCs w:val="20"/>
        </w:rPr>
      </w:pPr>
      <w:r w:rsidRPr="00BE409A">
        <w:rPr>
          <w:rFonts w:ascii="Verdana" w:hAnsi="Verdana"/>
          <w:sz w:val="20"/>
          <w:szCs w:val="20"/>
        </w:rPr>
        <w:t xml:space="preserve"> </w:t>
      </w:r>
    </w:p>
    <w:p w14:paraId="6E7B293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bookmarkStart w:id="9" w:name="_Toc369165980"/>
      <w:bookmarkStart w:id="10" w:name="_Toc369684331"/>
      <w:r w:rsidRPr="006855A7">
        <w:rPr>
          <w:rFonts w:ascii="Calibri" w:eastAsia="Calibri" w:hAnsi="Calibri" w:cstheme="minorBidi"/>
          <w:color w:val="6D6E71"/>
          <w:spacing w:val="-3"/>
          <w:sz w:val="22"/>
          <w:szCs w:val="22"/>
          <w:lang w:eastAsia="en-US"/>
        </w:rPr>
        <w:t>Bijlage 3 - Uitvoeren van medische handelingen</w:t>
      </w:r>
      <w:bookmarkEnd w:id="9"/>
      <w:bookmarkEnd w:id="10"/>
      <w:r w:rsidRPr="006855A7">
        <w:rPr>
          <w:rFonts w:ascii="Calibri" w:eastAsia="Calibri" w:hAnsi="Calibri" w:cstheme="minorBidi"/>
          <w:color w:val="6D6E71"/>
          <w:spacing w:val="-3"/>
          <w:sz w:val="22"/>
          <w:szCs w:val="22"/>
          <w:lang w:eastAsia="en-US"/>
        </w:rPr>
        <w:t xml:space="preserve"> </w:t>
      </w:r>
    </w:p>
    <w:p w14:paraId="05E8ADB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A5C5E9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Verklaring: Toestemming tot het uitvoeren van voorbehouden medische handelingen (BIG) </w:t>
      </w:r>
    </w:p>
    <w:p w14:paraId="54A62B1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05CFCF7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geeft toestemming voor uitvoering van de zogenoemde ‘medische voorbehouden handeling’ op school bij: </w:t>
      </w:r>
    </w:p>
    <w:p w14:paraId="10571EB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leerling: .</w:t>
      </w:r>
      <w:r w:rsidRPr="006855A7">
        <w:rPr>
          <w:rFonts w:ascii="Calibri" w:eastAsia="Calibri" w:hAnsi="Calibri" w:cstheme="minorBidi"/>
          <w:color w:val="6D6E71"/>
          <w:spacing w:val="-3"/>
          <w:sz w:val="22"/>
          <w:szCs w:val="22"/>
          <w:lang w:eastAsia="en-US"/>
        </w:rPr>
        <w:tab/>
      </w:r>
    </w:p>
    <w:p w14:paraId="7941159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geboortedatum:.</w:t>
      </w:r>
      <w:r w:rsidRPr="006855A7">
        <w:rPr>
          <w:rFonts w:ascii="Calibri" w:eastAsia="Calibri" w:hAnsi="Calibri" w:cstheme="minorBidi"/>
          <w:color w:val="6D6E71"/>
          <w:spacing w:val="-3"/>
          <w:sz w:val="22"/>
          <w:szCs w:val="22"/>
          <w:lang w:eastAsia="en-US"/>
        </w:rPr>
        <w:tab/>
        <w:t xml:space="preserve"> </w:t>
      </w:r>
    </w:p>
    <w:p w14:paraId="50E5F88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adres: .</w:t>
      </w:r>
      <w:r w:rsidRPr="006855A7">
        <w:rPr>
          <w:rFonts w:ascii="Calibri" w:eastAsia="Calibri" w:hAnsi="Calibri" w:cstheme="minorBidi"/>
          <w:color w:val="6D6E71"/>
          <w:spacing w:val="-3"/>
          <w:sz w:val="22"/>
          <w:szCs w:val="22"/>
          <w:lang w:eastAsia="en-US"/>
        </w:rPr>
        <w:tab/>
      </w:r>
    </w:p>
    <w:p w14:paraId="217D2A2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postcode en plaats:.</w:t>
      </w:r>
      <w:r w:rsidRPr="006855A7">
        <w:rPr>
          <w:rFonts w:ascii="Calibri" w:eastAsia="Calibri" w:hAnsi="Calibri" w:cstheme="minorBidi"/>
          <w:color w:val="6D6E71"/>
          <w:spacing w:val="-3"/>
          <w:sz w:val="22"/>
          <w:szCs w:val="22"/>
          <w:lang w:eastAsia="en-US"/>
        </w:rPr>
        <w:tab/>
      </w:r>
    </w:p>
    <w:p w14:paraId="59C676A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ouder(s)/verzorger(s): .</w:t>
      </w:r>
      <w:r w:rsidRPr="006855A7">
        <w:rPr>
          <w:rFonts w:ascii="Calibri" w:eastAsia="Calibri" w:hAnsi="Calibri" w:cstheme="minorBidi"/>
          <w:color w:val="6D6E71"/>
          <w:spacing w:val="-3"/>
          <w:sz w:val="22"/>
          <w:szCs w:val="22"/>
          <w:lang w:eastAsia="en-US"/>
        </w:rPr>
        <w:tab/>
        <w:t xml:space="preserve"> </w:t>
      </w:r>
    </w:p>
    <w:p w14:paraId="2DC2BAC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telefoon thuis:</w:t>
      </w:r>
      <w:r w:rsidRPr="006855A7">
        <w:rPr>
          <w:rFonts w:ascii="Calibri" w:eastAsia="Calibri" w:hAnsi="Calibri" w:cstheme="minorBidi"/>
          <w:color w:val="6D6E71"/>
          <w:spacing w:val="-3"/>
          <w:sz w:val="22"/>
          <w:szCs w:val="22"/>
          <w:lang w:eastAsia="en-US"/>
        </w:rPr>
        <w:tab/>
      </w:r>
    </w:p>
    <w:p w14:paraId="2283995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telefoon werk:.</w:t>
      </w:r>
      <w:r w:rsidRPr="006855A7">
        <w:rPr>
          <w:rFonts w:ascii="Calibri" w:eastAsia="Calibri" w:hAnsi="Calibri" w:cstheme="minorBidi"/>
          <w:color w:val="6D6E71"/>
          <w:spacing w:val="-3"/>
          <w:sz w:val="22"/>
          <w:szCs w:val="22"/>
          <w:lang w:eastAsia="en-US"/>
        </w:rPr>
        <w:tab/>
        <w:t xml:space="preserve"> </w:t>
      </w:r>
    </w:p>
    <w:p w14:paraId="2D9F6C6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huisarts: </w:t>
      </w:r>
      <w:r w:rsidRPr="006855A7">
        <w:rPr>
          <w:rFonts w:ascii="Calibri" w:eastAsia="Calibri" w:hAnsi="Calibri" w:cstheme="minorBidi"/>
          <w:color w:val="6D6E71"/>
          <w:spacing w:val="-3"/>
          <w:sz w:val="22"/>
          <w:szCs w:val="22"/>
          <w:lang w:eastAsia="en-US"/>
        </w:rPr>
        <w:tab/>
      </w:r>
    </w:p>
    <w:p w14:paraId="580EDA0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w:t>
      </w:r>
      <w:r w:rsidRPr="006855A7">
        <w:rPr>
          <w:rFonts w:ascii="Calibri" w:eastAsia="Calibri" w:hAnsi="Calibri" w:cstheme="minorBidi"/>
          <w:color w:val="6D6E71"/>
          <w:spacing w:val="-3"/>
          <w:sz w:val="22"/>
          <w:szCs w:val="22"/>
          <w:lang w:eastAsia="en-US"/>
        </w:rPr>
        <w:tab/>
      </w:r>
    </w:p>
    <w:p w14:paraId="4CCE146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specialist:</w:t>
      </w:r>
      <w:r w:rsidRPr="006855A7">
        <w:rPr>
          <w:rFonts w:ascii="Calibri" w:eastAsia="Calibri" w:hAnsi="Calibri" w:cstheme="minorBidi"/>
          <w:color w:val="6D6E71"/>
          <w:spacing w:val="-3"/>
          <w:sz w:val="22"/>
          <w:szCs w:val="22"/>
          <w:lang w:eastAsia="en-US"/>
        </w:rPr>
        <w:tab/>
      </w:r>
    </w:p>
    <w:p w14:paraId="18F0BA0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w:t>
      </w:r>
      <w:r w:rsidRPr="006855A7">
        <w:rPr>
          <w:rFonts w:ascii="Calibri" w:eastAsia="Calibri" w:hAnsi="Calibri" w:cstheme="minorBidi"/>
          <w:color w:val="6D6E71"/>
          <w:spacing w:val="-3"/>
          <w:sz w:val="22"/>
          <w:szCs w:val="22"/>
          <w:lang w:eastAsia="en-US"/>
        </w:rPr>
        <w:tab/>
      </w:r>
    </w:p>
    <w:p w14:paraId="661DBB3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medisch contactpersoon:.</w:t>
      </w:r>
      <w:r w:rsidRPr="006855A7">
        <w:rPr>
          <w:rFonts w:ascii="Calibri" w:eastAsia="Calibri" w:hAnsi="Calibri" w:cstheme="minorBidi"/>
          <w:color w:val="6D6E71"/>
          <w:spacing w:val="-3"/>
          <w:sz w:val="22"/>
          <w:szCs w:val="22"/>
          <w:lang w:eastAsia="en-US"/>
        </w:rPr>
        <w:tab/>
      </w:r>
    </w:p>
    <w:p w14:paraId="1DA425E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telefoon:</w:t>
      </w:r>
      <w:r w:rsidRPr="006855A7">
        <w:rPr>
          <w:rFonts w:ascii="Calibri" w:eastAsia="Calibri" w:hAnsi="Calibri" w:cstheme="minorBidi"/>
          <w:color w:val="6D6E71"/>
          <w:spacing w:val="-3"/>
          <w:sz w:val="22"/>
          <w:szCs w:val="22"/>
          <w:lang w:eastAsia="en-US"/>
        </w:rPr>
        <w:tab/>
        <w:t xml:space="preserve"> </w:t>
      </w:r>
    </w:p>
    <w:p w14:paraId="3D4F624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Beschrijving van de ziekte waarvoor de ‘medische handeling’ op school bij de leerling nodig is: </w:t>
      </w:r>
    </w:p>
    <w:p w14:paraId="297A9A6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t xml:space="preserve"> </w:t>
      </w:r>
    </w:p>
    <w:p w14:paraId="5F8171D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t xml:space="preserve"> </w:t>
      </w:r>
    </w:p>
    <w:p w14:paraId="03F9804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Omschrijving van de uit te voeren ‘medische handeling’: </w:t>
      </w:r>
    </w:p>
    <w:p w14:paraId="15BAF39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401FD2D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1FE8DDB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438EC49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‘medische handeling’ moet dagelijks worden uitgevoerd op onderstaande tijden: </w:t>
      </w:r>
    </w:p>
    <w:p w14:paraId="5718D28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uur / …… uur / …… uur / ……uur </w:t>
      </w:r>
    </w:p>
    <w:p w14:paraId="6E50B68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De ‘medische handeling’ mag alleen worden uitgevoerd in de hieronder nader omschreven situatie: </w:t>
      </w:r>
    </w:p>
    <w:p w14:paraId="2976D85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F57761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69598E4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2BB3BEF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manier waarop de ‘medische handeling’ moet worden uitgevoerd: </w:t>
      </w:r>
    </w:p>
    <w:p w14:paraId="29B1D1A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5C5289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17B428A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7587DCF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Eventuele extra opmerkingen: </w:t>
      </w:r>
    </w:p>
    <w:p w14:paraId="7835C5B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1EE648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r w:rsidRPr="006855A7">
        <w:rPr>
          <w:rFonts w:ascii="Calibri" w:eastAsia="Calibri" w:hAnsi="Calibri" w:cstheme="minorBidi"/>
          <w:color w:val="6D6E71"/>
          <w:spacing w:val="-3"/>
          <w:sz w:val="22"/>
          <w:szCs w:val="22"/>
          <w:lang w:eastAsia="en-US"/>
        </w:rPr>
        <w:tab/>
      </w:r>
    </w:p>
    <w:p w14:paraId="71937CA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422255A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Bekwaamheidsverklaring aanwezig (omcirkelen hetgeen van toepassing is):    ja / nee </w:t>
      </w:r>
    </w:p>
    <w:p w14:paraId="3A3BF39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8FD4D4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Instructie medisch handelen </w:t>
      </w:r>
    </w:p>
    <w:p w14:paraId="188ACA6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1F83A5F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Instructie van de ‘medische handeling’ + controle op de juiste uitvoering is gegeven op  </w:t>
      </w:r>
    </w:p>
    <w:p w14:paraId="1881BDD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45C5F7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(datum).</w:t>
      </w:r>
      <w:r w:rsidRPr="006855A7">
        <w:rPr>
          <w:rFonts w:ascii="Calibri" w:eastAsia="Calibri" w:hAnsi="Calibri" w:cstheme="minorBidi"/>
          <w:color w:val="6D6E71"/>
          <w:spacing w:val="-3"/>
          <w:sz w:val="22"/>
          <w:szCs w:val="22"/>
          <w:lang w:eastAsia="en-US"/>
        </w:rPr>
        <w:tab/>
        <w:t xml:space="preserve">  </w:t>
      </w:r>
    </w:p>
    <w:p w14:paraId="26C6E57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Door: </w:t>
      </w:r>
    </w:p>
    <w:p w14:paraId="375EF26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t xml:space="preserve"> </w:t>
      </w:r>
    </w:p>
    <w:p w14:paraId="50856AC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functie</w:t>
      </w:r>
      <w:r w:rsidRPr="006855A7">
        <w:rPr>
          <w:rFonts w:ascii="Calibri" w:eastAsia="Calibri" w:hAnsi="Calibri" w:cstheme="minorBidi"/>
          <w:color w:val="6D6E71"/>
          <w:spacing w:val="-3"/>
          <w:sz w:val="22"/>
          <w:szCs w:val="22"/>
          <w:lang w:eastAsia="en-US"/>
        </w:rPr>
        <w:tab/>
      </w:r>
    </w:p>
    <w:p w14:paraId="295D16B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naam instelling:</w:t>
      </w:r>
      <w:r w:rsidRPr="006855A7">
        <w:rPr>
          <w:rFonts w:ascii="Calibri" w:eastAsia="Calibri" w:hAnsi="Calibri" w:cstheme="minorBidi"/>
          <w:color w:val="6D6E71"/>
          <w:spacing w:val="-3"/>
          <w:sz w:val="22"/>
          <w:szCs w:val="22"/>
          <w:lang w:eastAsia="en-US"/>
        </w:rPr>
        <w:tab/>
        <w:t xml:space="preserve">  </w:t>
      </w:r>
    </w:p>
    <w:p w14:paraId="733DA24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Aan: </w:t>
      </w:r>
    </w:p>
    <w:p w14:paraId="1E876D4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t xml:space="preserve"> </w:t>
      </w:r>
    </w:p>
    <w:p w14:paraId="4C786E2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functie: </w:t>
      </w:r>
      <w:r w:rsidRPr="006855A7">
        <w:rPr>
          <w:rFonts w:ascii="Calibri" w:eastAsia="Calibri" w:hAnsi="Calibri" w:cstheme="minorBidi"/>
          <w:color w:val="6D6E71"/>
          <w:spacing w:val="-3"/>
          <w:sz w:val="22"/>
          <w:szCs w:val="22"/>
          <w:lang w:eastAsia="en-US"/>
        </w:rPr>
        <w:tab/>
      </w:r>
    </w:p>
    <w:p w14:paraId="43267F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en plaats school:</w:t>
      </w:r>
      <w:r w:rsidRPr="006855A7">
        <w:rPr>
          <w:rFonts w:ascii="Calibri" w:eastAsia="Calibri" w:hAnsi="Calibri" w:cstheme="minorBidi"/>
          <w:color w:val="6D6E71"/>
          <w:spacing w:val="-3"/>
          <w:sz w:val="22"/>
          <w:szCs w:val="22"/>
          <w:lang w:eastAsia="en-US"/>
        </w:rPr>
        <w:tab/>
        <w:t xml:space="preserve"> </w:t>
      </w:r>
    </w:p>
    <w:p w14:paraId="36F50C5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1E8299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w:t>
      </w:r>
    </w:p>
    <w:p w14:paraId="729095F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2FD523C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t xml:space="preserve"> </w:t>
      </w:r>
    </w:p>
    <w:p w14:paraId="1ECA726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ouder/verzorger:</w:t>
      </w:r>
      <w:r w:rsidRPr="006855A7">
        <w:rPr>
          <w:rFonts w:ascii="Calibri" w:eastAsia="Calibri" w:hAnsi="Calibri" w:cstheme="minorBidi"/>
          <w:color w:val="6D6E71"/>
          <w:spacing w:val="-3"/>
          <w:sz w:val="22"/>
          <w:szCs w:val="22"/>
          <w:lang w:eastAsia="en-US"/>
        </w:rPr>
        <w:tab/>
      </w:r>
    </w:p>
    <w:p w14:paraId="579446A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plaats:</w:t>
      </w:r>
      <w:r w:rsidRPr="006855A7">
        <w:rPr>
          <w:rFonts w:ascii="Calibri" w:eastAsia="Calibri" w:hAnsi="Calibri" w:cstheme="minorBidi"/>
          <w:color w:val="6D6E71"/>
          <w:spacing w:val="-3"/>
          <w:sz w:val="22"/>
          <w:szCs w:val="22"/>
          <w:lang w:eastAsia="en-US"/>
        </w:rPr>
        <w:tab/>
      </w:r>
    </w:p>
    <w:p w14:paraId="6E66DE4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datum:</w:t>
      </w:r>
      <w:r w:rsidRPr="006855A7">
        <w:rPr>
          <w:rFonts w:ascii="Calibri" w:eastAsia="Calibri" w:hAnsi="Calibri" w:cstheme="minorBidi"/>
          <w:color w:val="6D6E71"/>
          <w:spacing w:val="-3"/>
          <w:sz w:val="22"/>
          <w:szCs w:val="22"/>
          <w:lang w:eastAsia="en-US"/>
        </w:rPr>
        <w:tab/>
        <w:t xml:space="preserve">.  </w:t>
      </w:r>
    </w:p>
    <w:p w14:paraId="7B69A4A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EDD8ABC" w14:textId="77777777" w:rsidR="006855A7" w:rsidRPr="00BE409A" w:rsidRDefault="006855A7" w:rsidP="006855A7">
      <w:pPr>
        <w:pStyle w:val="Default"/>
        <w:ind w:left="720"/>
        <w:rPr>
          <w:rFonts w:ascii="Verdana" w:hAnsi="Verdana"/>
          <w:sz w:val="20"/>
          <w:szCs w:val="20"/>
        </w:rPr>
      </w:pPr>
      <w:r w:rsidRPr="006855A7">
        <w:rPr>
          <w:rFonts w:ascii="Calibri" w:eastAsia="Calibri" w:hAnsi="Calibri" w:cstheme="minorBidi"/>
          <w:color w:val="6D6E71"/>
          <w:spacing w:val="-3"/>
          <w:sz w:val="22"/>
          <w:szCs w:val="22"/>
          <w:lang w:eastAsia="en-US"/>
        </w:rPr>
        <w:t xml:space="preserve">Handtekening: </w:t>
      </w:r>
      <w:r w:rsidRPr="006855A7">
        <w:rPr>
          <w:rFonts w:ascii="Calibri" w:eastAsia="Calibri" w:hAnsi="Calibri" w:cstheme="minorBidi"/>
          <w:color w:val="6D6E71"/>
          <w:spacing w:val="-3"/>
          <w:sz w:val="22"/>
          <w:szCs w:val="22"/>
          <w:lang w:eastAsia="en-US"/>
        </w:rPr>
        <w:tab/>
      </w:r>
    </w:p>
    <w:p w14:paraId="342004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BE409A">
        <w:rPr>
          <w:rFonts w:ascii="Verdana" w:hAnsi="Verdana"/>
          <w:sz w:val="20"/>
          <w:szCs w:val="20"/>
        </w:rPr>
        <w:br w:type="column"/>
      </w:r>
      <w:bookmarkStart w:id="11" w:name="_Toc369165981"/>
      <w:bookmarkStart w:id="12" w:name="_Toc369684332"/>
      <w:r w:rsidRPr="006855A7">
        <w:rPr>
          <w:rFonts w:ascii="Calibri" w:eastAsia="Calibri" w:hAnsi="Calibri" w:cstheme="minorBidi"/>
          <w:color w:val="6D6E71"/>
          <w:spacing w:val="-3"/>
          <w:sz w:val="22"/>
          <w:szCs w:val="22"/>
          <w:lang w:eastAsia="en-US"/>
        </w:rPr>
        <w:t>Bijlage 4 - Bekwaamheidsverklaring</w:t>
      </w:r>
      <w:bookmarkEnd w:id="11"/>
      <w:bookmarkEnd w:id="12"/>
      <w:r w:rsidRPr="006855A7">
        <w:rPr>
          <w:rFonts w:ascii="Calibri" w:eastAsia="Calibri" w:hAnsi="Calibri" w:cstheme="minorBidi"/>
          <w:color w:val="6D6E71"/>
          <w:spacing w:val="-3"/>
          <w:sz w:val="22"/>
          <w:szCs w:val="22"/>
          <w:lang w:eastAsia="en-US"/>
        </w:rPr>
        <w:t xml:space="preserve"> </w:t>
      </w:r>
    </w:p>
    <w:p w14:paraId="4B5855F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16E6036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Verklaring: Bekwaam uitvoeren van medische handelingen (BIG) </w:t>
      </w:r>
    </w:p>
    <w:p w14:paraId="111D3BC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298AB4A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bevoegd tot het uitvoeren van de hieronder beschreven handeling </w:t>
      </w:r>
    </w:p>
    <w:p w14:paraId="494069F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472D1A2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2850BDE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3C9142A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2BB783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verklaart dat, </w:t>
      </w:r>
    </w:p>
    <w:p w14:paraId="3A3B7B4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 werknemer):</w:t>
      </w:r>
      <w:r w:rsidRPr="006855A7">
        <w:rPr>
          <w:rFonts w:ascii="Calibri" w:eastAsia="Calibri" w:hAnsi="Calibri" w:cstheme="minorBidi"/>
          <w:color w:val="6D6E71"/>
          <w:spacing w:val="-3"/>
          <w:sz w:val="22"/>
          <w:szCs w:val="22"/>
          <w:lang w:eastAsia="en-US"/>
        </w:rPr>
        <w:tab/>
      </w:r>
    </w:p>
    <w:p w14:paraId="16F4D66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functie: </w:t>
      </w:r>
      <w:r w:rsidRPr="006855A7">
        <w:rPr>
          <w:rFonts w:ascii="Calibri" w:eastAsia="Calibri" w:hAnsi="Calibri" w:cstheme="minorBidi"/>
          <w:color w:val="6D6E71"/>
          <w:spacing w:val="-3"/>
          <w:sz w:val="22"/>
          <w:szCs w:val="22"/>
          <w:lang w:eastAsia="en-US"/>
        </w:rPr>
        <w:tab/>
      </w:r>
    </w:p>
    <w:p w14:paraId="49D1896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werkzaam aan/bij:</w:t>
      </w:r>
      <w:r w:rsidRPr="006855A7">
        <w:rPr>
          <w:rFonts w:ascii="Calibri" w:eastAsia="Calibri" w:hAnsi="Calibri" w:cstheme="minorBidi"/>
          <w:color w:val="6D6E71"/>
          <w:spacing w:val="-3"/>
          <w:sz w:val="22"/>
          <w:szCs w:val="22"/>
          <w:lang w:eastAsia="en-US"/>
        </w:rPr>
        <w:tab/>
        <w:t xml:space="preserve"> </w:t>
      </w:r>
    </w:p>
    <w:p w14:paraId="069019E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13F116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 instructie door ondergetekende, in staat is bovengenoemde handeling bekwaam uit te voeren. </w:t>
      </w:r>
    </w:p>
    <w:p w14:paraId="4B8A9B3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handeling moet worden uitgevoerd ten behoeve van: </w:t>
      </w:r>
    </w:p>
    <w:p w14:paraId="1F726DA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3E6124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leerling): </w:t>
      </w:r>
      <w:r w:rsidRPr="006855A7">
        <w:rPr>
          <w:rFonts w:ascii="Calibri" w:eastAsia="Calibri" w:hAnsi="Calibri" w:cstheme="minorBidi"/>
          <w:color w:val="6D6E71"/>
          <w:spacing w:val="-3"/>
          <w:sz w:val="22"/>
          <w:szCs w:val="22"/>
          <w:lang w:eastAsia="en-US"/>
        </w:rPr>
        <w:tab/>
        <w:t xml:space="preserve"> </w:t>
      </w:r>
    </w:p>
    <w:p w14:paraId="2C585A3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489550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geboortedatum:</w:t>
      </w:r>
      <w:r w:rsidRPr="006855A7">
        <w:rPr>
          <w:rFonts w:ascii="Calibri" w:eastAsia="Calibri" w:hAnsi="Calibri" w:cstheme="minorBidi"/>
          <w:color w:val="6D6E71"/>
          <w:spacing w:val="-3"/>
          <w:sz w:val="22"/>
          <w:szCs w:val="22"/>
          <w:lang w:eastAsia="en-US"/>
        </w:rPr>
        <w:tab/>
      </w:r>
    </w:p>
    <w:p w14:paraId="338EF89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0EE3313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Het uitvoeren van bovengenoemde handeling is voor de leerling noodzakelijk wegens: </w:t>
      </w:r>
    </w:p>
    <w:p w14:paraId="3CE3D09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0AC600E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691C914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07FE2CF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hierboven beschreven handeling mag alleen worden uitgevoerd op de tijdstippen waarop de leerling op school aanwezig is. </w:t>
      </w:r>
    </w:p>
    <w:p w14:paraId="3D0F7684" w14:textId="77777777" w:rsidR="006855A7" w:rsidRPr="00BE409A" w:rsidRDefault="006855A7" w:rsidP="006855A7">
      <w:pPr>
        <w:rPr>
          <w:rFonts w:ascii="Verdana" w:hAnsi="Verdana"/>
          <w:sz w:val="20"/>
          <w:szCs w:val="20"/>
        </w:rPr>
      </w:pPr>
      <w:r w:rsidRPr="00BE409A">
        <w:rPr>
          <w:rFonts w:ascii="Verdana" w:hAnsi="Verdana"/>
          <w:sz w:val="20"/>
          <w:szCs w:val="20"/>
        </w:rPr>
        <w:t xml:space="preserve"> </w:t>
      </w:r>
    </w:p>
    <w:p w14:paraId="154272A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hierboven beschreven handeling moet worden uitgevoerd gedurende de periode: </w:t>
      </w:r>
    </w:p>
    <w:p w14:paraId="3136570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CB65F6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 xml:space="preserve"> </w:t>
      </w:r>
    </w:p>
    <w:p w14:paraId="4B767F1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t>.</w:t>
      </w:r>
    </w:p>
    <w:p w14:paraId="1BF616D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4AD79B5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 </w:t>
      </w:r>
    </w:p>
    <w:p w14:paraId="4C6E180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369D188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r>
    </w:p>
    <w:p w14:paraId="43C2547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functie: </w:t>
      </w:r>
      <w:r w:rsidRPr="006855A7">
        <w:rPr>
          <w:rFonts w:ascii="Calibri" w:eastAsia="Calibri" w:hAnsi="Calibri" w:cstheme="minorBidi"/>
          <w:color w:val="6D6E71"/>
          <w:spacing w:val="-3"/>
          <w:sz w:val="22"/>
          <w:szCs w:val="22"/>
          <w:lang w:eastAsia="en-US"/>
        </w:rPr>
        <w:tab/>
      </w:r>
    </w:p>
    <w:p w14:paraId="112F7B9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werkzaam aan/bij:.</w:t>
      </w:r>
      <w:r w:rsidRPr="006855A7">
        <w:rPr>
          <w:rFonts w:ascii="Calibri" w:eastAsia="Calibri" w:hAnsi="Calibri" w:cstheme="minorBidi"/>
          <w:color w:val="6D6E71"/>
          <w:spacing w:val="-3"/>
          <w:sz w:val="22"/>
          <w:szCs w:val="22"/>
          <w:lang w:eastAsia="en-US"/>
        </w:rPr>
        <w:tab/>
      </w:r>
    </w:p>
    <w:p w14:paraId="65A58E0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plaats:</w:t>
      </w:r>
      <w:r w:rsidRPr="006855A7">
        <w:rPr>
          <w:rFonts w:ascii="Calibri" w:eastAsia="Calibri" w:hAnsi="Calibri" w:cstheme="minorBidi"/>
          <w:color w:val="6D6E71"/>
          <w:spacing w:val="-3"/>
          <w:sz w:val="22"/>
          <w:szCs w:val="22"/>
          <w:lang w:eastAsia="en-US"/>
        </w:rPr>
        <w:tab/>
      </w:r>
    </w:p>
    <w:p w14:paraId="1B46562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datum:.</w:t>
      </w:r>
      <w:r w:rsidRPr="006855A7">
        <w:rPr>
          <w:rFonts w:ascii="Calibri" w:eastAsia="Calibri" w:hAnsi="Calibri" w:cstheme="minorBidi"/>
          <w:color w:val="6D6E71"/>
          <w:spacing w:val="-3"/>
          <w:sz w:val="22"/>
          <w:szCs w:val="22"/>
          <w:lang w:eastAsia="en-US"/>
        </w:rPr>
        <w:tab/>
      </w:r>
    </w:p>
    <w:p w14:paraId="74648F3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50D79B9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Handtekening:</w:t>
      </w:r>
      <w:r w:rsidRPr="006855A7">
        <w:rPr>
          <w:rFonts w:ascii="Calibri" w:eastAsia="Calibri" w:hAnsi="Calibri" w:cstheme="minorBidi"/>
          <w:color w:val="6D6E71"/>
          <w:spacing w:val="-3"/>
          <w:sz w:val="22"/>
          <w:szCs w:val="22"/>
          <w:lang w:eastAsia="en-US"/>
        </w:rPr>
        <w:tab/>
        <w:t xml:space="preserve"> </w:t>
      </w:r>
    </w:p>
    <w:p w14:paraId="7A78722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9C11A6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br w:type="page"/>
      </w:r>
    </w:p>
    <w:p w14:paraId="001E337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Bijlage 5  -  Afspraken met betrekking tot het uitvoeren van medische handelingen op school </w:t>
      </w:r>
    </w:p>
    <w:p w14:paraId="21AA0F1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1410ABB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Ondergetekenden (ouders en school) verklaren de volgende afspraken met elkaar gemaakt te hebben met betrekking tot uitvoering van de zogenaamde „medische handeling‟ op school bij: </w:t>
      </w:r>
    </w:p>
    <w:p w14:paraId="5E973CC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B028C5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leerling: </w:t>
      </w:r>
      <w:r w:rsidRPr="006855A7">
        <w:rPr>
          <w:rFonts w:ascii="Calibri" w:eastAsia="Calibri" w:hAnsi="Calibri" w:cstheme="minorBidi"/>
          <w:color w:val="6D6E71"/>
          <w:spacing w:val="-3"/>
          <w:sz w:val="22"/>
          <w:szCs w:val="22"/>
          <w:lang w:eastAsia="en-US"/>
        </w:rPr>
        <w:tab/>
      </w:r>
    </w:p>
    <w:p w14:paraId="5BCE790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geboortedatum </w:t>
      </w:r>
      <w:r w:rsidRPr="006855A7">
        <w:rPr>
          <w:rFonts w:ascii="Calibri" w:eastAsia="Calibri" w:hAnsi="Calibri" w:cstheme="minorBidi"/>
          <w:color w:val="6D6E71"/>
          <w:spacing w:val="-3"/>
          <w:sz w:val="22"/>
          <w:szCs w:val="22"/>
          <w:lang w:eastAsia="en-US"/>
        </w:rPr>
        <w:tab/>
      </w:r>
    </w:p>
    <w:p w14:paraId="1B0543B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adres </w:t>
      </w:r>
      <w:r w:rsidRPr="006855A7">
        <w:rPr>
          <w:rFonts w:ascii="Calibri" w:eastAsia="Calibri" w:hAnsi="Calibri" w:cstheme="minorBidi"/>
          <w:color w:val="6D6E71"/>
          <w:spacing w:val="-3"/>
          <w:sz w:val="22"/>
          <w:szCs w:val="22"/>
          <w:lang w:eastAsia="en-US"/>
        </w:rPr>
        <w:tab/>
      </w:r>
    </w:p>
    <w:p w14:paraId="3404160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postcode en plaats: </w:t>
      </w:r>
      <w:r w:rsidRPr="006855A7">
        <w:rPr>
          <w:rFonts w:ascii="Calibri" w:eastAsia="Calibri" w:hAnsi="Calibri" w:cstheme="minorBidi"/>
          <w:color w:val="6D6E71"/>
          <w:spacing w:val="-3"/>
          <w:sz w:val="22"/>
          <w:szCs w:val="22"/>
          <w:lang w:eastAsia="en-US"/>
        </w:rPr>
        <w:tab/>
      </w:r>
    </w:p>
    <w:p w14:paraId="1BCDF41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ouder(s)/verzorger(s) </w:t>
      </w:r>
      <w:r w:rsidRPr="006855A7">
        <w:rPr>
          <w:rFonts w:ascii="Calibri" w:eastAsia="Calibri" w:hAnsi="Calibri" w:cstheme="minorBidi"/>
          <w:color w:val="6D6E71"/>
          <w:spacing w:val="-3"/>
          <w:sz w:val="22"/>
          <w:szCs w:val="22"/>
          <w:lang w:eastAsia="en-US"/>
        </w:rPr>
        <w:tab/>
      </w:r>
    </w:p>
    <w:p w14:paraId="471AFA1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thuis: </w:t>
      </w:r>
      <w:r w:rsidRPr="006855A7">
        <w:rPr>
          <w:rFonts w:ascii="Calibri" w:eastAsia="Calibri" w:hAnsi="Calibri" w:cstheme="minorBidi"/>
          <w:color w:val="6D6E71"/>
          <w:spacing w:val="-3"/>
          <w:sz w:val="22"/>
          <w:szCs w:val="22"/>
          <w:lang w:eastAsia="en-US"/>
        </w:rPr>
        <w:tab/>
      </w:r>
    </w:p>
    <w:p w14:paraId="70FA14D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werk: </w:t>
      </w:r>
      <w:r w:rsidRPr="006855A7">
        <w:rPr>
          <w:rFonts w:ascii="Calibri" w:eastAsia="Calibri" w:hAnsi="Calibri" w:cstheme="minorBidi"/>
          <w:color w:val="6D6E71"/>
          <w:spacing w:val="-3"/>
          <w:sz w:val="22"/>
          <w:szCs w:val="22"/>
          <w:lang w:eastAsia="en-US"/>
        </w:rPr>
        <w:tab/>
      </w:r>
    </w:p>
    <w:p w14:paraId="44FF0C1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huisarts: </w:t>
      </w:r>
      <w:r w:rsidRPr="006855A7">
        <w:rPr>
          <w:rFonts w:ascii="Calibri" w:eastAsia="Calibri" w:hAnsi="Calibri" w:cstheme="minorBidi"/>
          <w:color w:val="6D6E71"/>
          <w:spacing w:val="-3"/>
          <w:sz w:val="22"/>
          <w:szCs w:val="22"/>
          <w:lang w:eastAsia="en-US"/>
        </w:rPr>
        <w:tab/>
      </w:r>
    </w:p>
    <w:p w14:paraId="077FDC5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w:t>
      </w:r>
      <w:r w:rsidRPr="006855A7">
        <w:rPr>
          <w:rFonts w:ascii="Calibri" w:eastAsia="Calibri" w:hAnsi="Calibri" w:cstheme="minorBidi"/>
          <w:color w:val="6D6E71"/>
          <w:spacing w:val="-3"/>
          <w:sz w:val="22"/>
          <w:szCs w:val="22"/>
          <w:lang w:eastAsia="en-US"/>
        </w:rPr>
        <w:tab/>
      </w:r>
    </w:p>
    <w:p w14:paraId="4F34FDD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specialist: </w:t>
      </w:r>
      <w:r w:rsidRPr="006855A7">
        <w:rPr>
          <w:rFonts w:ascii="Calibri" w:eastAsia="Calibri" w:hAnsi="Calibri" w:cstheme="minorBidi"/>
          <w:color w:val="6D6E71"/>
          <w:spacing w:val="-3"/>
          <w:sz w:val="22"/>
          <w:szCs w:val="22"/>
          <w:lang w:eastAsia="en-US"/>
        </w:rPr>
        <w:tab/>
      </w:r>
    </w:p>
    <w:p w14:paraId="3EFA6A0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telefoon: </w:t>
      </w:r>
      <w:r w:rsidRPr="006855A7">
        <w:rPr>
          <w:rFonts w:ascii="Calibri" w:eastAsia="Calibri" w:hAnsi="Calibri" w:cstheme="minorBidi"/>
          <w:color w:val="6D6E71"/>
          <w:spacing w:val="-3"/>
          <w:sz w:val="22"/>
          <w:szCs w:val="22"/>
          <w:lang w:eastAsia="en-US"/>
        </w:rPr>
        <w:tab/>
      </w:r>
    </w:p>
    <w:p w14:paraId="27C2A1B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70C246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Afgesproken is, dat bij bovengenoemde leerling de voor hem/haar noodzakelijke medische handelingen op school zullen worden uitgevoerd: </w:t>
      </w:r>
    </w:p>
    <w:p w14:paraId="68114A2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door de vader/moeder/een derde</w:t>
      </w:r>
      <w:r w:rsidRPr="006855A7">
        <w:rPr>
          <w:rFonts w:ascii="Calibri" w:eastAsia="Calibri" w:hAnsi="Calibri" w:cstheme="minorBidi"/>
          <w:color w:val="6D6E71"/>
          <w:spacing w:val="-3"/>
          <w:sz w:val="22"/>
          <w:szCs w:val="22"/>
          <w:lang w:eastAsia="en-US"/>
        </w:rPr>
        <w:footnoteReference w:id="1"/>
      </w:r>
      <w:r w:rsidRPr="006855A7">
        <w:rPr>
          <w:rFonts w:ascii="Calibri" w:eastAsia="Calibri" w:hAnsi="Calibri" w:cstheme="minorBidi"/>
          <w:color w:val="6D6E71"/>
          <w:spacing w:val="-3"/>
          <w:sz w:val="22"/>
          <w:szCs w:val="22"/>
          <w:lang w:eastAsia="en-US"/>
        </w:rPr>
        <w:t xml:space="preserve">, namelijk …………………………………………(naam) te bereiken op ……………………… (telefoonnummer), geen personeelslid van het bestuur; </w:t>
      </w:r>
    </w:p>
    <w:p w14:paraId="7A5780C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9F449B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Deze medische handeling: </w:t>
      </w:r>
    </w:p>
    <w:p w14:paraId="7BBD531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bestaat uit </w:t>
      </w:r>
    </w:p>
    <w:p w14:paraId="2929702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35BF3C4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0478B35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en is nodig vanwege de ziekte: </w:t>
      </w:r>
    </w:p>
    <w:p w14:paraId="2585870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0E9A9AC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5C3149D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69EBA79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en moet dagelijks worden uitgevoerd op onderstaande tijdstippen </w:t>
      </w:r>
    </w:p>
    <w:p w14:paraId="1089DCF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om………………………. uur </w:t>
      </w:r>
    </w:p>
    <w:p w14:paraId="13EEF30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om ……………………… uur </w:t>
      </w:r>
    </w:p>
    <w:p w14:paraId="50ED503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om ……………………… uur </w:t>
      </w:r>
    </w:p>
    <w:p w14:paraId="3B2A580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om ……………………… uur </w:t>
      </w:r>
    </w:p>
    <w:p w14:paraId="62807B9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7611D7F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OF: </w:t>
      </w:r>
    </w:p>
    <w:p w14:paraId="2596506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mag alleen worden uitgevoerd in de hieronder nader omschreven situatie (shock, allergie, acuut):  </w:t>
      </w:r>
    </w:p>
    <w:p w14:paraId="12986CFF"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7C9A2EB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41FF895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0344742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Tenslotte is afgesproken dat: </w:t>
      </w:r>
    </w:p>
    <w:p w14:paraId="7428895A"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de medische handeling plaats kan vinden in ruimte …………………………….. ;</w:t>
      </w:r>
    </w:p>
    <w:p w14:paraId="522A40B3"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als degene die de medische handeling zou verrichten, niet op de afgesproken tijd kan verschijnen, hij/zij daarover de school zo snel mogelijk op de hoogte stelt en aangeeft hoe het opgelost wordt; </w:t>
      </w:r>
    </w:p>
    <w:p w14:paraId="3A00FF4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als degene die de medische handeling zou verrichten, niet op de afgesproken tijd verschijnt zonder bericht, de ouder telefonisch wordt benaderd door de schoolleiding en</w:t>
      </w:r>
    </w:p>
    <w:p w14:paraId="534EF281"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ouders bijhouden of de medische handeling op de juiste tijd en wijze plaatsvindt; </w:t>
      </w:r>
    </w:p>
    <w:p w14:paraId="16BA2E49"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7F8E5DD0"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Eventuele aanvullende opmerkingen: </w:t>
      </w:r>
    </w:p>
    <w:p w14:paraId="13B1F6B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2D52919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53A80FC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7172B297"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ab/>
      </w:r>
    </w:p>
    <w:p w14:paraId="583A2E82"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U, als ouders/verzorgers, bent verplicht, en verantwoordelijk, ervoor te zorgen dat de gegevens van dit formulier zolang uw kind bij ons op school zit, actueel te houden en er zorg voor te dragen dat de noodzakelijke gegevens altijd op school beschikbaar zijn. Het is van groot belang dat de gegevens actueel blijven. U verklaart om die reden dan ook dat u veranderingen direct zult doorgeven aan de directie van de school. </w:t>
      </w:r>
    </w:p>
    <w:p w14:paraId="4B17218B"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516EB60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Aldus is afgesproken: </w:t>
      </w:r>
    </w:p>
    <w:p w14:paraId="1F4AE16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Plaats</w:t>
      </w:r>
      <w:r w:rsidRPr="006855A7">
        <w:rPr>
          <w:rFonts w:ascii="Calibri" w:eastAsia="Calibri" w:hAnsi="Calibri" w:cstheme="minorBidi"/>
          <w:color w:val="6D6E71"/>
          <w:spacing w:val="-3"/>
          <w:sz w:val="22"/>
          <w:szCs w:val="22"/>
          <w:lang w:eastAsia="en-US"/>
        </w:rPr>
        <w:tab/>
      </w:r>
    </w:p>
    <w:p w14:paraId="16B6B7C4"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Datum</w:t>
      </w:r>
      <w:r w:rsidRPr="006855A7">
        <w:rPr>
          <w:rFonts w:ascii="Calibri" w:eastAsia="Calibri" w:hAnsi="Calibri" w:cstheme="minorBidi"/>
          <w:color w:val="6D6E71"/>
          <w:spacing w:val="-3"/>
          <w:sz w:val="22"/>
          <w:szCs w:val="22"/>
          <w:lang w:eastAsia="en-US"/>
        </w:rPr>
        <w:tab/>
        <w:t xml:space="preserve"> . </w:t>
      </w:r>
    </w:p>
    <w:p w14:paraId="7AB4914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p>
    <w:p w14:paraId="7C3617A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Ouder/verzorger:  </w:t>
      </w:r>
    </w:p>
    <w:p w14:paraId="42371B65"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Naam</w:t>
      </w:r>
      <w:r w:rsidRPr="006855A7">
        <w:rPr>
          <w:rFonts w:ascii="Calibri" w:eastAsia="Calibri" w:hAnsi="Calibri" w:cstheme="minorBidi"/>
          <w:color w:val="6D6E71"/>
          <w:spacing w:val="-3"/>
          <w:sz w:val="22"/>
          <w:szCs w:val="22"/>
          <w:lang w:eastAsia="en-US"/>
        </w:rPr>
        <w:tab/>
        <w:t xml:space="preserve"> </w:t>
      </w:r>
    </w:p>
    <w:p w14:paraId="5722B98C"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Handtekening</w:t>
      </w:r>
      <w:r w:rsidRPr="006855A7">
        <w:rPr>
          <w:rFonts w:ascii="Calibri" w:eastAsia="Calibri" w:hAnsi="Calibri" w:cstheme="minorBidi"/>
          <w:color w:val="6D6E71"/>
          <w:spacing w:val="-3"/>
          <w:sz w:val="22"/>
          <w:szCs w:val="22"/>
          <w:lang w:eastAsia="en-US"/>
        </w:rPr>
        <w:tab/>
        <w:t xml:space="preserve"> </w:t>
      </w:r>
    </w:p>
    <w:p w14:paraId="6A35111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 </w:t>
      </w:r>
    </w:p>
    <w:p w14:paraId="10DE7CE6"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Namens de school: </w:t>
      </w:r>
    </w:p>
    <w:p w14:paraId="426A4498"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De directeur: </w:t>
      </w:r>
    </w:p>
    <w:p w14:paraId="01D6482D"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 xml:space="preserve">Naam: </w:t>
      </w:r>
      <w:r w:rsidRPr="006855A7">
        <w:rPr>
          <w:rFonts w:ascii="Calibri" w:eastAsia="Calibri" w:hAnsi="Calibri" w:cstheme="minorBidi"/>
          <w:color w:val="6D6E71"/>
          <w:spacing w:val="-3"/>
          <w:sz w:val="22"/>
          <w:szCs w:val="22"/>
          <w:lang w:eastAsia="en-US"/>
        </w:rPr>
        <w:tab/>
      </w:r>
    </w:p>
    <w:p w14:paraId="149B885E" w14:textId="77777777" w:rsidR="006855A7" w:rsidRPr="006855A7" w:rsidRDefault="006855A7" w:rsidP="006855A7">
      <w:pPr>
        <w:pStyle w:val="Default"/>
        <w:ind w:left="720"/>
        <w:rPr>
          <w:rFonts w:ascii="Calibri" w:eastAsia="Calibri" w:hAnsi="Calibri" w:cstheme="minorBidi"/>
          <w:color w:val="6D6E71"/>
          <w:spacing w:val="-3"/>
          <w:sz w:val="22"/>
          <w:szCs w:val="22"/>
          <w:lang w:eastAsia="en-US"/>
        </w:rPr>
      </w:pPr>
      <w:r w:rsidRPr="006855A7">
        <w:rPr>
          <w:rFonts w:ascii="Calibri" w:eastAsia="Calibri" w:hAnsi="Calibri" w:cstheme="minorBidi"/>
          <w:color w:val="6D6E71"/>
          <w:spacing w:val="-3"/>
          <w:sz w:val="22"/>
          <w:szCs w:val="22"/>
          <w:lang w:eastAsia="en-US"/>
        </w:rPr>
        <w:t>Handtekening</w:t>
      </w:r>
      <w:r w:rsidRPr="006855A7">
        <w:rPr>
          <w:rFonts w:ascii="Calibri" w:eastAsia="Calibri" w:hAnsi="Calibri" w:cstheme="minorBidi"/>
          <w:color w:val="6D6E71"/>
          <w:spacing w:val="-3"/>
          <w:sz w:val="22"/>
          <w:szCs w:val="22"/>
          <w:lang w:eastAsia="en-US"/>
        </w:rPr>
        <w:tab/>
        <w:t xml:space="preserve"> </w:t>
      </w:r>
    </w:p>
    <w:p w14:paraId="2DCB4376" w14:textId="77777777" w:rsidR="006855A7" w:rsidRPr="00BE409A" w:rsidRDefault="006855A7" w:rsidP="006855A7">
      <w:pPr>
        <w:pStyle w:val="Default"/>
        <w:rPr>
          <w:rFonts w:ascii="Verdana" w:hAnsi="Verdana"/>
          <w:sz w:val="20"/>
          <w:szCs w:val="20"/>
        </w:rPr>
      </w:pPr>
    </w:p>
    <w:p w14:paraId="69E7D105" w14:textId="77777777" w:rsidR="00B73702" w:rsidRDefault="00B73702">
      <w:pPr>
        <w:spacing w:line="264" w:lineRule="exact"/>
        <w:jc w:val="both"/>
        <w:rPr>
          <w:lang w:val="nl-NL"/>
        </w:rPr>
      </w:pPr>
    </w:p>
    <w:p w14:paraId="7D4A8DC5" w14:textId="77777777" w:rsidR="00B73702" w:rsidRDefault="00B73702">
      <w:pPr>
        <w:spacing w:line="264" w:lineRule="exact"/>
        <w:jc w:val="both"/>
        <w:rPr>
          <w:lang w:val="nl-NL"/>
        </w:rPr>
      </w:pPr>
    </w:p>
    <w:p w14:paraId="302DC06B" w14:textId="77777777" w:rsidR="00B73702" w:rsidRPr="008F0518" w:rsidRDefault="00B73702">
      <w:pPr>
        <w:rPr>
          <w:lang w:val="nl-NL"/>
        </w:rPr>
      </w:pPr>
      <w:r w:rsidRPr="00B73702">
        <w:rPr>
          <w:rFonts w:ascii="Calibri" w:eastAsia="Calibri" w:hAnsi="Calibri"/>
          <w:color w:val="6D6E71"/>
          <w:lang w:val="nl-NL"/>
        </w:rPr>
        <w:br w:type="page"/>
      </w:r>
    </w:p>
    <w:p w14:paraId="663B9A77" w14:textId="77777777" w:rsidR="00B73702" w:rsidRPr="00CA22F4" w:rsidRDefault="00B73702">
      <w:pPr>
        <w:spacing w:line="264" w:lineRule="exact"/>
        <w:jc w:val="both"/>
        <w:rPr>
          <w:lang w:val="nl-NL"/>
        </w:rPr>
        <w:sectPr w:rsidR="00B73702" w:rsidRPr="00CA22F4">
          <w:headerReference w:type="even" r:id="rId101"/>
          <w:headerReference w:type="default" r:id="rId102"/>
          <w:footerReference w:type="even" r:id="rId103"/>
          <w:footerReference w:type="default" r:id="rId104"/>
          <w:pgSz w:w="11906" w:h="16840"/>
          <w:pgMar w:top="920" w:right="0" w:bottom="500" w:left="0" w:header="0" w:footer="316" w:gutter="0"/>
          <w:cols w:space="708"/>
        </w:sectPr>
      </w:pPr>
    </w:p>
    <w:p w14:paraId="17A1C005" w14:textId="77777777" w:rsidR="008F0518" w:rsidRDefault="008F0518" w:rsidP="00F31195">
      <w:pPr>
        <w:pStyle w:val="Kop1"/>
        <w:rPr>
          <w:color w:val="58595B"/>
          <w:lang w:val="nl-NL"/>
        </w:rPr>
      </w:pPr>
    </w:p>
    <w:p w14:paraId="33502BCD" w14:textId="77777777" w:rsidR="00852322" w:rsidRPr="00CA22F4" w:rsidRDefault="00852322" w:rsidP="00F31195">
      <w:pPr>
        <w:pStyle w:val="Kop2"/>
        <w:rPr>
          <w:b w:val="0"/>
          <w:bCs w:val="0"/>
        </w:rPr>
      </w:pPr>
      <w:r w:rsidRPr="00CA22F4">
        <w:rPr>
          <w:color w:val="58595B"/>
        </w:rPr>
        <w:t>P</w:t>
      </w:r>
      <w:r w:rsidRPr="00CA22F4">
        <w:rPr>
          <w:color w:val="58595B"/>
          <w:spacing w:val="-3"/>
        </w:rPr>
        <w:t>r</w:t>
      </w:r>
      <w:r w:rsidRPr="00CA22F4">
        <w:rPr>
          <w:color w:val="58595B"/>
        </w:rPr>
        <w:t>o</w:t>
      </w:r>
      <w:r w:rsidRPr="00CA22F4">
        <w:rPr>
          <w:color w:val="58595B"/>
          <w:spacing w:val="-3"/>
        </w:rPr>
        <w:t>t</w:t>
      </w:r>
      <w:r w:rsidRPr="00CA22F4">
        <w:rPr>
          <w:color w:val="58595B"/>
        </w:rPr>
        <w:t>o</w:t>
      </w:r>
      <w:r w:rsidRPr="00CA22F4">
        <w:rPr>
          <w:color w:val="58595B"/>
          <w:spacing w:val="-2"/>
        </w:rPr>
        <w:t>c</w:t>
      </w:r>
      <w:r w:rsidRPr="00CA22F4">
        <w:rPr>
          <w:color w:val="58595B"/>
        </w:rPr>
        <w:t>ol</w:t>
      </w:r>
      <w:r w:rsidRPr="00CA22F4">
        <w:rPr>
          <w:color w:val="58595B"/>
          <w:spacing w:val="-2"/>
        </w:rPr>
        <w:t xml:space="preserve"> </w:t>
      </w:r>
      <w:r w:rsidRPr="00CA22F4">
        <w:rPr>
          <w:color w:val="58595B"/>
          <w:spacing w:val="-21"/>
        </w:rPr>
        <w:t>T</w:t>
      </w:r>
      <w:r w:rsidRPr="00CA22F4">
        <w:rPr>
          <w:color w:val="58595B"/>
        </w:rPr>
        <w:t>oel</w:t>
      </w:r>
      <w:r w:rsidRPr="00CA22F4">
        <w:rPr>
          <w:color w:val="58595B"/>
          <w:spacing w:val="-3"/>
        </w:rPr>
        <w:t>a</w:t>
      </w:r>
      <w:r w:rsidRPr="00CA22F4">
        <w:rPr>
          <w:color w:val="58595B"/>
        </w:rPr>
        <w:t>ting</w:t>
      </w:r>
      <w:r w:rsidRPr="00CA22F4">
        <w:rPr>
          <w:color w:val="58595B"/>
          <w:spacing w:val="-1"/>
        </w:rPr>
        <w:t xml:space="preserve"> </w:t>
      </w:r>
      <w:r w:rsidRPr="00CA22F4">
        <w:rPr>
          <w:color w:val="58595B"/>
        </w:rPr>
        <w:t>en</w:t>
      </w:r>
      <w:r w:rsidRPr="00CA22F4">
        <w:rPr>
          <w:color w:val="58595B"/>
          <w:spacing w:val="-1"/>
        </w:rPr>
        <w:t xml:space="preserve"> </w:t>
      </w:r>
      <w:r w:rsidRPr="00CA22F4">
        <w:rPr>
          <w:color w:val="58595B"/>
          <w:spacing w:val="-13"/>
        </w:rPr>
        <w:t>V</w:t>
      </w:r>
      <w:r w:rsidRPr="00CA22F4">
        <w:rPr>
          <w:color w:val="58595B"/>
        </w:rPr>
        <w:t>e</w:t>
      </w:r>
      <w:r w:rsidRPr="00CA22F4">
        <w:rPr>
          <w:color w:val="58595B"/>
          <w:spacing w:val="1"/>
        </w:rPr>
        <w:t>r</w:t>
      </w:r>
      <w:r w:rsidRPr="00CA22F4">
        <w:rPr>
          <w:color w:val="58595B"/>
        </w:rPr>
        <w:t>wijdering</w:t>
      </w:r>
    </w:p>
    <w:p w14:paraId="25AD22DA" w14:textId="77777777" w:rsidR="00852322" w:rsidRPr="00CA22F4" w:rsidRDefault="00852322" w:rsidP="00F31195">
      <w:pPr>
        <w:spacing w:before="18" w:line="260" w:lineRule="exact"/>
        <w:rPr>
          <w:sz w:val="26"/>
          <w:szCs w:val="26"/>
        </w:rPr>
      </w:pPr>
    </w:p>
    <w:p w14:paraId="7E1ED4B1" w14:textId="77777777" w:rsidR="00852322" w:rsidRPr="00CA22F4" w:rsidRDefault="00852322" w:rsidP="00F31195">
      <w:pPr>
        <w:pStyle w:val="Plattetekst"/>
        <w:ind w:right="4728"/>
        <w:jc w:val="both"/>
      </w:pPr>
      <w:r w:rsidRPr="00CA22F4">
        <w:rPr>
          <w:color w:val="6D6E71"/>
        </w:rPr>
        <w:t>Alle kinde</w:t>
      </w:r>
      <w:r w:rsidRPr="00CA22F4">
        <w:rPr>
          <w:color w:val="6D6E71"/>
          <w:spacing w:val="-3"/>
        </w:rPr>
        <w:t>r</w:t>
      </w:r>
      <w:r w:rsidRPr="00CA22F4">
        <w:rPr>
          <w:color w:val="6D6E71"/>
        </w:rPr>
        <w:t xml:space="preserve">en in Arnhem hebben </w:t>
      </w:r>
      <w:r w:rsidRPr="00CA22F4">
        <w:rPr>
          <w:color w:val="6D6E71"/>
          <w:spacing w:val="-3"/>
        </w:rPr>
        <w:t>r</w:t>
      </w:r>
      <w:r w:rsidRPr="00CA22F4">
        <w:rPr>
          <w:color w:val="6D6E71"/>
        </w:rPr>
        <w:t>ec</w:t>
      </w:r>
      <w:r w:rsidRPr="00CA22F4">
        <w:rPr>
          <w:color w:val="6D6E71"/>
          <w:spacing w:val="-3"/>
        </w:rPr>
        <w:t>h</w:t>
      </w:r>
      <w:r w:rsidRPr="00CA22F4">
        <w:rPr>
          <w:color w:val="6D6E71"/>
        </w:rPr>
        <w:t>t op en krij</w:t>
      </w:r>
      <w:r w:rsidRPr="00CA22F4">
        <w:rPr>
          <w:color w:val="6D6E71"/>
          <w:spacing w:val="-2"/>
        </w:rPr>
        <w:t>g</w:t>
      </w:r>
      <w:r w:rsidRPr="00CA22F4">
        <w:rPr>
          <w:color w:val="6D6E71"/>
        </w:rPr>
        <w:t xml:space="preserve">en </w:t>
      </w:r>
      <w:r w:rsidRPr="00CA22F4">
        <w:rPr>
          <w:color w:val="6D6E71"/>
          <w:spacing w:val="-2"/>
        </w:rPr>
        <w:t>g</w:t>
      </w:r>
      <w:r w:rsidRPr="00CA22F4">
        <w:rPr>
          <w:color w:val="6D6E71"/>
        </w:rPr>
        <w:t>oed onde</w:t>
      </w:r>
      <w:r w:rsidRPr="00CA22F4">
        <w:rPr>
          <w:color w:val="6D6E71"/>
          <w:spacing w:val="1"/>
        </w:rPr>
        <w:t>r</w:t>
      </w:r>
      <w:r w:rsidRPr="00CA22F4">
        <w:rPr>
          <w:color w:val="6D6E71"/>
        </w:rPr>
        <w:t>wijs</w:t>
      </w:r>
    </w:p>
    <w:p w14:paraId="7FD27FC9" w14:textId="77777777" w:rsidR="00852322" w:rsidRPr="00CA22F4" w:rsidRDefault="00852322" w:rsidP="00F31195">
      <w:pPr>
        <w:spacing w:before="4" w:line="260" w:lineRule="exact"/>
        <w:rPr>
          <w:sz w:val="26"/>
          <w:szCs w:val="26"/>
        </w:rPr>
      </w:pPr>
    </w:p>
    <w:p w14:paraId="497D3B07" w14:textId="77777777" w:rsidR="00852322" w:rsidRPr="00CA22F4" w:rsidRDefault="00852322" w:rsidP="00F31195">
      <w:pPr>
        <w:pStyle w:val="Kop2"/>
        <w:rPr>
          <w:b w:val="0"/>
          <w:bCs w:val="0"/>
        </w:rPr>
      </w:pPr>
      <w:r w:rsidRPr="00CA22F4">
        <w:rPr>
          <w:color w:val="4FA6E7"/>
          <w:spacing w:val="-21"/>
        </w:rPr>
        <w:t>T</w:t>
      </w:r>
      <w:r w:rsidRPr="00CA22F4">
        <w:rPr>
          <w:color w:val="4FA6E7"/>
        </w:rPr>
        <w:t>oel</w:t>
      </w:r>
      <w:r w:rsidRPr="00CA22F4">
        <w:rPr>
          <w:color w:val="4FA6E7"/>
          <w:spacing w:val="-3"/>
        </w:rPr>
        <w:t>a</w:t>
      </w:r>
      <w:r w:rsidRPr="00CA22F4">
        <w:rPr>
          <w:color w:val="4FA6E7"/>
        </w:rPr>
        <w:t>ting</w:t>
      </w:r>
      <w:r w:rsidRPr="00CA22F4">
        <w:rPr>
          <w:color w:val="4FA6E7"/>
          <w:spacing w:val="-2"/>
        </w:rPr>
        <w:t xml:space="preserve"> </w:t>
      </w:r>
      <w:r w:rsidRPr="00CA22F4">
        <w:rPr>
          <w:color w:val="4FA6E7"/>
        </w:rPr>
        <w:t>en</w:t>
      </w:r>
      <w:r w:rsidRPr="00CA22F4">
        <w:rPr>
          <w:color w:val="4FA6E7"/>
          <w:spacing w:val="-2"/>
        </w:rPr>
        <w:t xml:space="preserve"> </w:t>
      </w:r>
      <w:r w:rsidRPr="00CA22F4">
        <w:rPr>
          <w:color w:val="4FA6E7"/>
          <w:spacing w:val="-3"/>
        </w:rPr>
        <w:t>v</w:t>
      </w:r>
      <w:r w:rsidRPr="00CA22F4">
        <w:rPr>
          <w:color w:val="4FA6E7"/>
        </w:rPr>
        <w:t>e</w:t>
      </w:r>
      <w:r w:rsidRPr="00CA22F4">
        <w:rPr>
          <w:color w:val="4FA6E7"/>
          <w:spacing w:val="1"/>
        </w:rPr>
        <w:t>r</w:t>
      </w:r>
      <w:r w:rsidRPr="00CA22F4">
        <w:rPr>
          <w:color w:val="4FA6E7"/>
        </w:rPr>
        <w:t>wijdering</w:t>
      </w:r>
    </w:p>
    <w:p w14:paraId="644E62DE" w14:textId="77777777" w:rsidR="00852322" w:rsidRPr="00CA22F4" w:rsidRDefault="00852322" w:rsidP="00F31195">
      <w:pPr>
        <w:pStyle w:val="Plattetekst"/>
        <w:spacing w:line="259" w:lineRule="exact"/>
        <w:ind w:right="1134"/>
        <w:jc w:val="both"/>
      </w:pPr>
      <w:r w:rsidRPr="00CA22F4">
        <w:rPr>
          <w:color w:val="6D6E71"/>
        </w:rPr>
        <w:t>In</w:t>
      </w:r>
      <w:r w:rsidRPr="00CA22F4">
        <w:rPr>
          <w:color w:val="6D6E71"/>
          <w:spacing w:val="25"/>
        </w:rPr>
        <w:t xml:space="preserve"> </w:t>
      </w:r>
      <w:r w:rsidRPr="00CA22F4">
        <w:rPr>
          <w:color w:val="6D6E71"/>
        </w:rPr>
        <w:t>dit</w:t>
      </w:r>
      <w:r w:rsidRPr="00CA22F4">
        <w:rPr>
          <w:color w:val="6D6E71"/>
          <w:spacing w:val="26"/>
        </w:rPr>
        <w:t xml:space="preserve"> </w:t>
      </w:r>
      <w:r w:rsidRPr="00CA22F4">
        <w:rPr>
          <w:color w:val="6D6E71"/>
        </w:rPr>
        <w:t>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ol</w:t>
      </w:r>
      <w:r w:rsidRPr="00CA22F4">
        <w:rPr>
          <w:color w:val="6D6E71"/>
          <w:spacing w:val="26"/>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5"/>
        </w:rPr>
        <w:t xml:space="preserve"> </w:t>
      </w:r>
      <w:r w:rsidRPr="00CA22F4">
        <w:rPr>
          <w:color w:val="6D6E71"/>
        </w:rPr>
        <w:t>een</w:t>
      </w:r>
      <w:r w:rsidRPr="00CA22F4">
        <w:rPr>
          <w:color w:val="6D6E71"/>
          <w:spacing w:val="26"/>
        </w:rPr>
        <w:t xml:space="preserve"> </w:t>
      </w:r>
      <w:r w:rsidRPr="00CA22F4">
        <w:rPr>
          <w:color w:val="6D6E71"/>
          <w:spacing w:val="-2"/>
        </w:rPr>
        <w:t>w</w:t>
      </w:r>
      <w:r w:rsidRPr="00CA22F4">
        <w:rPr>
          <w:color w:val="6D6E71"/>
        </w:rPr>
        <w:t>erkwij</w:t>
      </w:r>
      <w:r w:rsidRPr="00CA22F4">
        <w:rPr>
          <w:color w:val="6D6E71"/>
          <w:spacing w:val="-6"/>
        </w:rPr>
        <w:t>z</w:t>
      </w:r>
      <w:r w:rsidRPr="00CA22F4">
        <w:rPr>
          <w:color w:val="6D6E71"/>
        </w:rPr>
        <w:t>e</w:t>
      </w:r>
      <w:r w:rsidRPr="00CA22F4">
        <w:rPr>
          <w:color w:val="6D6E71"/>
          <w:spacing w:val="26"/>
        </w:rPr>
        <w:t xml:space="preserve"> </w:t>
      </w:r>
      <w:r w:rsidRPr="00CA22F4">
        <w:rPr>
          <w:color w:val="6D6E71"/>
        </w:rPr>
        <w:t>besch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26"/>
        </w:rPr>
        <w:t xml:space="preserve"> </w:t>
      </w:r>
      <w:r w:rsidRPr="00CA22F4">
        <w:rPr>
          <w:color w:val="6D6E71"/>
        </w:rPr>
        <w:t>op</w:t>
      </w:r>
      <w:r w:rsidRPr="00CA22F4">
        <w:rPr>
          <w:color w:val="6D6E71"/>
          <w:spacing w:val="25"/>
        </w:rPr>
        <w:t xml:space="preserve"> </w:t>
      </w:r>
      <w:r w:rsidRPr="00CA22F4">
        <w:rPr>
          <w:color w:val="6D6E71"/>
        </w:rPr>
        <w:t>h</w:t>
      </w:r>
      <w:r w:rsidRPr="00CA22F4">
        <w:rPr>
          <w:color w:val="6D6E71"/>
          <w:spacing w:val="-2"/>
        </w:rPr>
        <w:t>e</w:t>
      </w:r>
      <w:r w:rsidRPr="00CA22F4">
        <w:rPr>
          <w:color w:val="6D6E71"/>
        </w:rPr>
        <w:t>t</w:t>
      </w:r>
      <w:r w:rsidRPr="00CA22F4">
        <w:rPr>
          <w:color w:val="6D6E71"/>
          <w:spacing w:val="26"/>
        </w:rPr>
        <w:t xml:space="preserve"> </w:t>
      </w:r>
      <w:r w:rsidRPr="00CA22F4">
        <w:rPr>
          <w:color w:val="6D6E71"/>
        </w:rPr>
        <w:t>mome</w:t>
      </w:r>
      <w:r w:rsidRPr="00CA22F4">
        <w:rPr>
          <w:color w:val="6D6E71"/>
          <w:spacing w:val="-3"/>
        </w:rPr>
        <w:t>n</w:t>
      </w:r>
      <w:r w:rsidRPr="00CA22F4">
        <w:rPr>
          <w:color w:val="6D6E71"/>
        </w:rPr>
        <w:t>t</w:t>
      </w:r>
      <w:r w:rsidRPr="00CA22F4">
        <w:rPr>
          <w:color w:val="6D6E71"/>
          <w:spacing w:val="26"/>
        </w:rPr>
        <w:t xml:space="preserve"> </w:t>
      </w:r>
      <w:r w:rsidRPr="00CA22F4">
        <w:rPr>
          <w:color w:val="6D6E71"/>
        </w:rPr>
        <w:t>d</w:t>
      </w:r>
      <w:r w:rsidRPr="00CA22F4">
        <w:rPr>
          <w:color w:val="6D6E71"/>
          <w:spacing w:val="-2"/>
        </w:rPr>
        <w:t>a</w:t>
      </w:r>
      <w:r w:rsidRPr="00CA22F4">
        <w:rPr>
          <w:color w:val="6D6E71"/>
        </w:rPr>
        <w:t>t</w:t>
      </w:r>
      <w:r w:rsidRPr="00CA22F4">
        <w:rPr>
          <w:color w:val="6D6E71"/>
          <w:spacing w:val="25"/>
        </w:rPr>
        <w:t xml:space="preserve"> </w:t>
      </w:r>
      <w:r w:rsidRPr="00CA22F4">
        <w:rPr>
          <w:color w:val="6D6E71"/>
        </w:rPr>
        <w:t>m</w:t>
      </w:r>
      <w:r w:rsidRPr="00CA22F4">
        <w:rPr>
          <w:color w:val="6D6E71"/>
          <w:spacing w:val="-2"/>
        </w:rPr>
        <w:t>e</w:t>
      </w:r>
      <w:r w:rsidRPr="00CA22F4">
        <w:rPr>
          <w:color w:val="6D6E71"/>
        </w:rPr>
        <w:t>t</w:t>
      </w:r>
      <w:r w:rsidRPr="00CA22F4">
        <w:rPr>
          <w:color w:val="6D6E71"/>
          <w:spacing w:val="26"/>
        </w:rPr>
        <w:t xml:space="preserve"> </w:t>
      </w:r>
      <w:r w:rsidRPr="00CA22F4">
        <w:rPr>
          <w:color w:val="6D6E71"/>
        </w:rPr>
        <w:t>een</w:t>
      </w:r>
      <w:r w:rsidRPr="00CA22F4">
        <w:rPr>
          <w:color w:val="6D6E71"/>
          <w:spacing w:val="26"/>
        </w:rPr>
        <w:t xml:space="preserve"> </w:t>
      </w:r>
      <w:r w:rsidRPr="00CA22F4">
        <w:rPr>
          <w:color w:val="6D6E71"/>
        </w:rPr>
        <w:t>leerlin</w:t>
      </w:r>
      <w:r w:rsidRPr="00CA22F4">
        <w:rPr>
          <w:color w:val="6D6E71"/>
          <w:spacing w:val="2"/>
        </w:rPr>
        <w:t>g</w:t>
      </w:r>
      <w:r w:rsidRPr="00CA22F4">
        <w:rPr>
          <w:color w:val="6D6E71"/>
        </w:rPr>
        <w:t>,</w:t>
      </w:r>
      <w:r w:rsidRPr="00CA22F4">
        <w:rPr>
          <w:color w:val="6D6E71"/>
          <w:spacing w:val="26"/>
        </w:rPr>
        <w:t xml:space="preserve"> </w:t>
      </w:r>
      <w:r w:rsidRPr="00CA22F4">
        <w:rPr>
          <w:color w:val="6D6E71"/>
        </w:rPr>
        <w:t>bij</w:t>
      </w:r>
      <w:r w:rsidRPr="00CA22F4">
        <w:rPr>
          <w:color w:val="6D6E71"/>
          <w:spacing w:val="-2"/>
        </w:rPr>
        <w:t>v</w:t>
      </w:r>
      <w:r w:rsidRPr="00CA22F4">
        <w:rPr>
          <w:color w:val="6D6E71"/>
        </w:rPr>
        <w:t>oorbeeld</w:t>
      </w:r>
      <w:r w:rsidRPr="00CA22F4">
        <w:rPr>
          <w:color w:val="6D6E71"/>
          <w:spacing w:val="25"/>
        </w:rPr>
        <w:t xml:space="preserve"> </w:t>
      </w:r>
      <w:r w:rsidRPr="00CA22F4">
        <w:rPr>
          <w:color w:val="6D6E71"/>
        </w:rPr>
        <w:t>door</w:t>
      </w:r>
    </w:p>
    <w:p w14:paraId="2E33CAFF" w14:textId="77777777" w:rsidR="00852322" w:rsidRPr="00CA22F4" w:rsidRDefault="00852322" w:rsidP="00F31195">
      <w:pPr>
        <w:pStyle w:val="Plattetekst"/>
        <w:spacing w:line="264" w:lineRule="exact"/>
        <w:ind w:right="1133"/>
        <w:jc w:val="both"/>
      </w:pP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w:t>
      </w:r>
      <w:r w:rsidRPr="00CA22F4">
        <w:rPr>
          <w:color w:val="6D6E71"/>
          <w:spacing w:val="2"/>
        </w:rPr>
        <w:t>g</w:t>
      </w:r>
      <w:r w:rsidRPr="00CA22F4">
        <w:rPr>
          <w:color w:val="6D6E71"/>
        </w:rPr>
        <w:t>,</w:t>
      </w:r>
      <w:r w:rsidRPr="00CA22F4">
        <w:rPr>
          <w:color w:val="6D6E71"/>
          <w:spacing w:val="7"/>
        </w:rPr>
        <w:t xml:space="preserve"> </w:t>
      </w:r>
      <w:r w:rsidRPr="00CA22F4">
        <w:rPr>
          <w:color w:val="6D6E71"/>
        </w:rPr>
        <w:t>op</w:t>
      </w:r>
      <w:r w:rsidRPr="00CA22F4">
        <w:rPr>
          <w:color w:val="6D6E71"/>
          <w:spacing w:val="8"/>
        </w:rPr>
        <w:t xml:space="preserve"> </w:t>
      </w:r>
      <w:r w:rsidRPr="00CA22F4">
        <w:rPr>
          <w:color w:val="6D6E71"/>
        </w:rPr>
        <w:t>een</w:t>
      </w:r>
      <w:r w:rsidRPr="00CA22F4">
        <w:rPr>
          <w:color w:val="6D6E71"/>
          <w:spacing w:val="7"/>
        </w:rPr>
        <w:t xml:space="preserve"> </w:t>
      </w:r>
      <w:r w:rsidRPr="00CA22F4">
        <w:rPr>
          <w:color w:val="6D6E71"/>
        </w:rPr>
        <w:t>school</w:t>
      </w:r>
      <w:r w:rsidRPr="00CA22F4">
        <w:rPr>
          <w:color w:val="6D6E71"/>
          <w:spacing w:val="8"/>
        </w:rPr>
        <w:t xml:space="preserve"> </w:t>
      </w:r>
      <w:r w:rsidRPr="00CA22F4">
        <w:rPr>
          <w:color w:val="6D6E71"/>
        </w:rPr>
        <w:t>e</w:t>
      </w:r>
      <w:r w:rsidRPr="00CA22F4">
        <w:rPr>
          <w:color w:val="6D6E71"/>
          <w:spacing w:val="-1"/>
        </w:rPr>
        <w:t>e</w:t>
      </w:r>
      <w:r w:rsidRPr="00CA22F4">
        <w:rPr>
          <w:color w:val="6D6E71"/>
        </w:rPr>
        <w:t>n</w:t>
      </w:r>
      <w:r w:rsidRPr="00CA22F4">
        <w:rPr>
          <w:color w:val="6D6E71"/>
          <w:spacing w:val="7"/>
        </w:rPr>
        <w:t xml:space="preserve"> </w:t>
      </w:r>
      <w:r w:rsidRPr="00CA22F4">
        <w:rPr>
          <w:color w:val="6D6E71"/>
        </w:rPr>
        <w:t>situ</w:t>
      </w:r>
      <w:r w:rsidRPr="00CA22F4">
        <w:rPr>
          <w:color w:val="6D6E71"/>
          <w:spacing w:val="-2"/>
        </w:rPr>
        <w:t>a</w:t>
      </w:r>
      <w:r w:rsidRPr="00CA22F4">
        <w:rPr>
          <w:color w:val="6D6E71"/>
        </w:rPr>
        <w:t>tie</w:t>
      </w:r>
      <w:r w:rsidRPr="00CA22F4">
        <w:rPr>
          <w:color w:val="6D6E71"/>
          <w:spacing w:val="8"/>
        </w:rPr>
        <w:t xml:space="preserve"> </w:t>
      </w:r>
      <w:r w:rsidRPr="00CA22F4">
        <w:rPr>
          <w:color w:val="6D6E71"/>
        </w:rPr>
        <w:t>is</w:t>
      </w:r>
      <w:r w:rsidRPr="00CA22F4">
        <w:rPr>
          <w:color w:val="6D6E71"/>
          <w:spacing w:val="7"/>
        </w:rPr>
        <w:t xml:space="preserve"> </w:t>
      </w:r>
      <w:r w:rsidRPr="00CA22F4">
        <w:rPr>
          <w:color w:val="6D6E71"/>
        </w:rPr>
        <w:t>o</w:t>
      </w:r>
      <w:r w:rsidRPr="00CA22F4">
        <w:rPr>
          <w:color w:val="6D6E71"/>
          <w:spacing w:val="-2"/>
        </w:rPr>
        <w:t>n</w:t>
      </w:r>
      <w:r w:rsidRPr="00CA22F4">
        <w:rPr>
          <w:color w:val="6D6E71"/>
        </w:rPr>
        <w:t>t</w:t>
      </w:r>
      <w:r w:rsidRPr="00CA22F4">
        <w:rPr>
          <w:color w:val="6D6E71"/>
          <w:spacing w:val="-3"/>
        </w:rPr>
        <w:t>st</w:t>
      </w:r>
      <w:r w:rsidRPr="00CA22F4">
        <w:rPr>
          <w:color w:val="6D6E71"/>
        </w:rPr>
        <w:t>aan</w:t>
      </w:r>
      <w:r w:rsidRPr="00CA22F4">
        <w:rPr>
          <w:color w:val="6D6E71"/>
          <w:spacing w:val="7"/>
        </w:rPr>
        <w:t xml:space="preserve"> </w:t>
      </w:r>
      <w:r w:rsidRPr="00CA22F4">
        <w:rPr>
          <w:color w:val="6D6E71"/>
          <w:spacing w:val="-3"/>
        </w:rPr>
        <w:t>w</w:t>
      </w:r>
      <w:r w:rsidRPr="00CA22F4">
        <w:rPr>
          <w:color w:val="6D6E71"/>
        </w:rPr>
        <w:t>aarbij</w:t>
      </w:r>
      <w:r w:rsidRPr="00CA22F4">
        <w:rPr>
          <w:color w:val="6D6E71"/>
          <w:spacing w:val="8"/>
        </w:rPr>
        <w:t xml:space="preserve"> </w:t>
      </w:r>
      <w:r w:rsidRPr="00CA22F4">
        <w:rPr>
          <w:color w:val="6D6E71"/>
        </w:rPr>
        <w:t>een</w:t>
      </w:r>
      <w:r w:rsidRPr="00CA22F4">
        <w:rPr>
          <w:color w:val="6D6E71"/>
          <w:spacing w:val="7"/>
        </w:rPr>
        <w:t xml:space="preserve"> </w:t>
      </w:r>
      <w:r w:rsidRPr="00CA22F4">
        <w:rPr>
          <w:color w:val="6D6E71"/>
        </w:rPr>
        <w:t>time-out,</w:t>
      </w:r>
      <w:r w:rsidRPr="00CA22F4">
        <w:rPr>
          <w:color w:val="6D6E71"/>
          <w:spacing w:val="7"/>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8"/>
        </w:rPr>
        <w:t xml:space="preserve"> </w:t>
      </w:r>
      <w:r w:rsidRPr="00CA22F4">
        <w:rPr>
          <w:color w:val="6D6E71"/>
        </w:rPr>
        <w:t>of</w:t>
      </w:r>
      <w:r w:rsidRPr="00CA22F4">
        <w:rPr>
          <w:color w:val="6D6E71"/>
          <w:spacing w:val="7"/>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7"/>
        </w:rPr>
        <w:t xml:space="preserve"> </w:t>
      </w:r>
      <w:r w:rsidRPr="00CA22F4">
        <w:rPr>
          <w:color w:val="6D6E71"/>
        </w:rPr>
        <w:t>de</w:t>
      </w:r>
      <w:r w:rsidRPr="00CA22F4">
        <w:rPr>
          <w:color w:val="6D6E71"/>
          <w:spacing w:val="8"/>
        </w:rPr>
        <w:t xml:space="preserve"> </w:t>
      </w:r>
      <w:r w:rsidRPr="00CA22F4">
        <w:rPr>
          <w:color w:val="6D6E71"/>
        </w:rPr>
        <w:t>eni</w:t>
      </w:r>
      <w:r w:rsidRPr="00CA22F4">
        <w:rPr>
          <w:color w:val="6D6E71"/>
          <w:spacing w:val="-2"/>
        </w:rPr>
        <w:t>g</w:t>
      </w:r>
      <w:r w:rsidRPr="00CA22F4">
        <w:rPr>
          <w:color w:val="6D6E71"/>
        </w:rPr>
        <w:t>e</w:t>
      </w:r>
    </w:p>
    <w:p w14:paraId="13FF6524" w14:textId="77777777" w:rsidR="00852322" w:rsidRPr="00CA22F4" w:rsidRDefault="00852322" w:rsidP="00F31195">
      <w:pPr>
        <w:pStyle w:val="Plattetekst"/>
        <w:spacing w:line="264" w:lineRule="exact"/>
        <w:ind w:right="2070"/>
        <w:jc w:val="both"/>
      </w:pPr>
      <w:r w:rsidRPr="00CA22F4">
        <w:rPr>
          <w:color w:val="6D6E71"/>
        </w:rPr>
        <w:t>mo</w:t>
      </w:r>
      <w:r w:rsidRPr="00CA22F4">
        <w:rPr>
          <w:color w:val="6D6E71"/>
          <w:spacing w:val="-2"/>
        </w:rPr>
        <w:t>g</w:t>
      </w:r>
      <w:r w:rsidRPr="00CA22F4">
        <w:rPr>
          <w:color w:val="6D6E71"/>
        </w:rPr>
        <w:t>elijkheden</w:t>
      </w:r>
      <w:r w:rsidRPr="00CA22F4">
        <w:rPr>
          <w:color w:val="6D6E71"/>
          <w:spacing w:val="-1"/>
        </w:rPr>
        <w:t xml:space="preserve"> </w:t>
      </w:r>
      <w:r w:rsidRPr="00CA22F4">
        <w:rPr>
          <w:color w:val="6D6E71"/>
        </w:rPr>
        <w:t xml:space="preserve">zijn om een </w:t>
      </w:r>
      <w:r w:rsidRPr="00CA22F4">
        <w:rPr>
          <w:color w:val="6D6E71"/>
          <w:spacing w:val="-3"/>
        </w:rPr>
        <w:t>st</w:t>
      </w:r>
      <w:r w:rsidRPr="00CA22F4">
        <w:rPr>
          <w:color w:val="6D6E71"/>
        </w:rPr>
        <w:t>abiele situ</w:t>
      </w:r>
      <w:r w:rsidRPr="00CA22F4">
        <w:rPr>
          <w:color w:val="6D6E71"/>
          <w:spacing w:val="-2"/>
        </w:rPr>
        <w:t>a</w:t>
      </w:r>
      <w:r w:rsidRPr="00CA22F4">
        <w:rPr>
          <w:color w:val="6D6E71"/>
        </w:rPr>
        <w:t xml:space="preserve">tie </w:t>
      </w:r>
      <w:r w:rsidRPr="00CA22F4">
        <w:rPr>
          <w:color w:val="6D6E71"/>
          <w:spacing w:val="-3"/>
        </w:rPr>
        <w:t>t</w:t>
      </w:r>
      <w:r w:rsidRPr="00CA22F4">
        <w:rPr>
          <w:color w:val="6D6E71"/>
        </w:rPr>
        <w:t>e</w:t>
      </w:r>
      <w:r w:rsidRPr="00CA22F4">
        <w:rPr>
          <w:color w:val="6D6E71"/>
          <w:spacing w:val="-1"/>
        </w:rPr>
        <w:t xml:space="preserve"> </w:t>
      </w:r>
      <w:r w:rsidRPr="00CA22F4">
        <w:rPr>
          <w:color w:val="6D6E71"/>
        </w:rPr>
        <w:t>c</w:t>
      </w:r>
      <w:r w:rsidRPr="00CA22F4">
        <w:rPr>
          <w:color w:val="6D6E71"/>
          <w:spacing w:val="-4"/>
        </w:rPr>
        <w:t>r</w:t>
      </w:r>
      <w:r w:rsidRPr="00CA22F4">
        <w:rPr>
          <w:color w:val="6D6E71"/>
        </w:rPr>
        <w:t>eë</w:t>
      </w:r>
      <w:r w:rsidRPr="00CA22F4">
        <w:rPr>
          <w:color w:val="6D6E71"/>
          <w:spacing w:val="-4"/>
        </w:rPr>
        <w:t>r</w:t>
      </w:r>
      <w:r w:rsidRPr="00CA22F4">
        <w:rPr>
          <w:color w:val="6D6E71"/>
        </w:rPr>
        <w:t xml:space="preserve">en </w:t>
      </w:r>
      <w:r w:rsidRPr="00CA22F4">
        <w:rPr>
          <w:color w:val="6D6E71"/>
          <w:spacing w:val="-3"/>
        </w:rPr>
        <w:t>v</w:t>
      </w:r>
      <w:r w:rsidRPr="00CA22F4">
        <w:rPr>
          <w:color w:val="6D6E71"/>
        </w:rPr>
        <w:t xml:space="preserve">oor de school en </w:t>
      </w:r>
      <w:r w:rsidRPr="00CA22F4">
        <w:rPr>
          <w:color w:val="6D6E71"/>
          <w:spacing w:val="-2"/>
        </w:rPr>
        <w:t>v</w:t>
      </w:r>
      <w:r w:rsidRPr="00CA22F4">
        <w:rPr>
          <w:color w:val="6D6E71"/>
        </w:rPr>
        <w:t>oor</w:t>
      </w:r>
      <w:r w:rsidRPr="00CA22F4">
        <w:rPr>
          <w:color w:val="6D6E71"/>
          <w:spacing w:val="-1"/>
        </w:rPr>
        <w:t xml:space="preserve"> </w:t>
      </w:r>
      <w:r w:rsidRPr="00CA22F4">
        <w:rPr>
          <w:color w:val="6D6E71"/>
        </w:rPr>
        <w:t>h</w:t>
      </w:r>
      <w:r w:rsidRPr="00CA22F4">
        <w:rPr>
          <w:color w:val="6D6E71"/>
          <w:spacing w:val="-2"/>
        </w:rPr>
        <w:t>e</w:t>
      </w:r>
      <w:r w:rsidRPr="00CA22F4">
        <w:rPr>
          <w:color w:val="6D6E71"/>
        </w:rPr>
        <w:t>t 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 kind.</w:t>
      </w:r>
    </w:p>
    <w:p w14:paraId="47D7DB03" w14:textId="77777777" w:rsidR="00852322" w:rsidRPr="00CA22F4" w:rsidRDefault="00852322" w:rsidP="00F31195">
      <w:pPr>
        <w:spacing w:before="18" w:line="240" w:lineRule="exact"/>
        <w:rPr>
          <w:sz w:val="24"/>
          <w:szCs w:val="24"/>
        </w:rPr>
      </w:pPr>
    </w:p>
    <w:p w14:paraId="3EF9E020" w14:textId="77777777" w:rsidR="00852322" w:rsidRPr="00CA22F4" w:rsidRDefault="00852322" w:rsidP="00F31195">
      <w:pPr>
        <w:pStyle w:val="Plattetekst"/>
        <w:spacing w:line="264" w:lineRule="exact"/>
        <w:ind w:right="1133"/>
      </w:pPr>
      <w:r w:rsidRPr="00CA22F4">
        <w:rPr>
          <w:color w:val="6D6E71"/>
        </w:rPr>
        <w:t>De</w:t>
      </w:r>
      <w:r w:rsidRPr="00CA22F4">
        <w:rPr>
          <w:color w:val="6D6E71"/>
          <w:spacing w:val="13"/>
        </w:rPr>
        <w:t xml:space="preserve"> </w:t>
      </w:r>
      <w:r w:rsidRPr="00CA22F4">
        <w:rPr>
          <w:color w:val="6D6E71"/>
        </w:rPr>
        <w:t>PO-en</w:t>
      </w:r>
      <w:r w:rsidRPr="00CA22F4">
        <w:rPr>
          <w:color w:val="6D6E71"/>
          <w:spacing w:val="13"/>
        </w:rPr>
        <w:t xml:space="preserve"> </w:t>
      </w:r>
      <w:r>
        <w:rPr>
          <w:color w:val="6D6E71"/>
          <w:spacing w:val="13"/>
        </w:rPr>
        <w:t xml:space="preserve">SO besturen (oud </w:t>
      </w:r>
      <w:r w:rsidRPr="00CA22F4">
        <w:rPr>
          <w:color w:val="6D6E71"/>
        </w:rPr>
        <w:t>clu</w:t>
      </w:r>
      <w:r w:rsidRPr="00CA22F4">
        <w:rPr>
          <w:color w:val="6D6E71"/>
          <w:spacing w:val="-3"/>
        </w:rPr>
        <w:t>st</w:t>
      </w:r>
      <w:r w:rsidRPr="00CA22F4">
        <w:rPr>
          <w:color w:val="6D6E71"/>
        </w:rPr>
        <w:t>er</w:t>
      </w:r>
      <w:r w:rsidRPr="00CA22F4">
        <w:rPr>
          <w:color w:val="6D6E71"/>
          <w:spacing w:val="13"/>
        </w:rPr>
        <w:t xml:space="preserve"> </w:t>
      </w:r>
      <w:r w:rsidRPr="00CA22F4">
        <w:rPr>
          <w:color w:val="6D6E71"/>
        </w:rPr>
        <w:t>3</w:t>
      </w:r>
      <w:r w:rsidRPr="00CA22F4">
        <w:rPr>
          <w:color w:val="6D6E71"/>
          <w:spacing w:val="13"/>
        </w:rPr>
        <w:t xml:space="preserve"> </w:t>
      </w:r>
      <w:r w:rsidRPr="00CA22F4">
        <w:rPr>
          <w:color w:val="6D6E71"/>
        </w:rPr>
        <w:t>en</w:t>
      </w:r>
      <w:r w:rsidRPr="00CA22F4">
        <w:rPr>
          <w:color w:val="6D6E71"/>
          <w:spacing w:val="13"/>
        </w:rPr>
        <w:t xml:space="preserve"> </w:t>
      </w:r>
      <w:r w:rsidRPr="00CA22F4">
        <w:rPr>
          <w:color w:val="6D6E71"/>
        </w:rPr>
        <w:t>4</w:t>
      </w:r>
      <w:r>
        <w:rPr>
          <w:color w:val="6D6E71"/>
        </w:rPr>
        <w:t>)</w:t>
      </w:r>
      <w:r w:rsidRPr="00CA22F4">
        <w:rPr>
          <w:color w:val="6D6E71"/>
          <w:spacing w:val="13"/>
        </w:rPr>
        <w:t xml:space="preserve"> </w:t>
      </w:r>
      <w:r w:rsidRPr="00CA22F4">
        <w:rPr>
          <w:color w:val="6D6E71"/>
        </w:rPr>
        <w:t>in</w:t>
      </w:r>
      <w:r w:rsidRPr="00CA22F4">
        <w:rPr>
          <w:color w:val="6D6E71"/>
          <w:spacing w:val="14"/>
        </w:rPr>
        <w:t xml:space="preserve"> </w:t>
      </w:r>
      <w:r w:rsidRPr="00CA22F4">
        <w:rPr>
          <w:color w:val="6D6E71"/>
        </w:rPr>
        <w:t>de</w:t>
      </w:r>
      <w:r w:rsidRPr="00CA22F4">
        <w:rPr>
          <w:color w:val="6D6E71"/>
          <w:spacing w:val="13"/>
        </w:rPr>
        <w:t xml:space="preserve"> </w:t>
      </w:r>
      <w:r w:rsidRPr="00CA22F4">
        <w:rPr>
          <w:color w:val="6D6E71"/>
          <w:spacing w:val="-3"/>
        </w:rPr>
        <w:t>r</w:t>
      </w:r>
      <w:r w:rsidRPr="00CA22F4">
        <w:rPr>
          <w:color w:val="6D6E71"/>
        </w:rPr>
        <w:t>egio</w:t>
      </w:r>
      <w:r w:rsidRPr="00CA22F4">
        <w:rPr>
          <w:color w:val="6D6E71"/>
          <w:spacing w:val="13"/>
        </w:rPr>
        <w:t xml:space="preserve"> </w:t>
      </w:r>
      <w:r w:rsidRPr="00CA22F4">
        <w:rPr>
          <w:color w:val="6D6E71"/>
        </w:rPr>
        <w:t>Arnhem</w:t>
      </w:r>
      <w:r w:rsidRPr="00CA22F4">
        <w:rPr>
          <w:color w:val="6D6E71"/>
          <w:spacing w:val="13"/>
        </w:rPr>
        <w:t xml:space="preserve"> </w:t>
      </w:r>
      <w:r w:rsidRPr="00CA22F4">
        <w:rPr>
          <w:color w:val="6D6E71"/>
        </w:rPr>
        <w:t>en</w:t>
      </w:r>
      <w:r w:rsidRPr="00CA22F4">
        <w:rPr>
          <w:color w:val="6D6E71"/>
          <w:spacing w:val="13"/>
        </w:rPr>
        <w:t xml:space="preserve"> </w:t>
      </w:r>
      <w:r w:rsidRPr="00CA22F4">
        <w:rPr>
          <w:color w:val="6D6E71"/>
        </w:rPr>
        <w:t>de</w:t>
      </w:r>
      <w:r w:rsidRPr="00CA22F4">
        <w:rPr>
          <w:color w:val="6D6E71"/>
          <w:spacing w:val="13"/>
        </w:rPr>
        <w:t xml:space="preserve"> </w:t>
      </w:r>
      <w:r w:rsidRPr="00CA22F4">
        <w:rPr>
          <w:color w:val="6D6E71"/>
          <w:spacing w:val="-2"/>
        </w:rPr>
        <w:t>a</w:t>
      </w:r>
      <w:r w:rsidRPr="00CA22F4">
        <w:rPr>
          <w:color w:val="6D6E71"/>
          <w:spacing w:val="-6"/>
        </w:rPr>
        <w:t>f</w:t>
      </w:r>
      <w:r w:rsidRPr="00CA22F4">
        <w:rPr>
          <w:color w:val="6D6E71"/>
        </w:rPr>
        <w:t>deling</w:t>
      </w:r>
      <w:r w:rsidRPr="00CA22F4">
        <w:rPr>
          <w:color w:val="6D6E71"/>
          <w:spacing w:val="14"/>
        </w:rPr>
        <w:t xml:space="preserve"> </w:t>
      </w:r>
      <w:r w:rsidRPr="00CA22F4">
        <w:rPr>
          <w:color w:val="6D6E71"/>
        </w:rPr>
        <w:t>leerlin</w:t>
      </w:r>
      <w:r w:rsidRPr="00CA22F4">
        <w:rPr>
          <w:color w:val="6D6E71"/>
          <w:spacing w:val="-2"/>
        </w:rPr>
        <w:t>g</w:t>
      </w:r>
      <w:r w:rsidRPr="00CA22F4">
        <w:rPr>
          <w:color w:val="6D6E71"/>
        </w:rPr>
        <w:t>en</w:t>
      </w:r>
      <w:r w:rsidRPr="00CA22F4">
        <w:rPr>
          <w:color w:val="6D6E71"/>
          <w:spacing w:val="-4"/>
        </w:rPr>
        <w:t>z</w:t>
      </w:r>
      <w:r w:rsidRPr="00CA22F4">
        <w:rPr>
          <w:color w:val="6D6E71"/>
        </w:rPr>
        <w:t>a</w:t>
      </w:r>
      <w:r w:rsidRPr="00CA22F4">
        <w:rPr>
          <w:color w:val="6D6E71"/>
          <w:spacing w:val="-8"/>
        </w:rPr>
        <w:t>k</w:t>
      </w:r>
      <w:r w:rsidRPr="00CA22F4">
        <w:rPr>
          <w:color w:val="6D6E71"/>
        </w:rPr>
        <w:t>en</w:t>
      </w:r>
      <w:r w:rsidRPr="00CA22F4">
        <w:rPr>
          <w:color w:val="6D6E71"/>
          <w:spacing w:val="13"/>
        </w:rPr>
        <w:t xml:space="preserve"> </w:t>
      </w:r>
      <w:r w:rsidRPr="00CA22F4">
        <w:rPr>
          <w:color w:val="6D6E71"/>
          <w:spacing w:val="-4"/>
        </w:rPr>
        <w:t>v</w:t>
      </w:r>
      <w:r w:rsidRPr="00CA22F4">
        <w:rPr>
          <w:color w:val="6D6E71"/>
        </w:rPr>
        <w:t>an</w:t>
      </w:r>
      <w:r w:rsidRPr="00CA22F4">
        <w:rPr>
          <w:color w:val="6D6E71"/>
          <w:spacing w:val="13"/>
        </w:rPr>
        <w:t xml:space="preserve"> </w:t>
      </w:r>
      <w:r w:rsidRPr="00CA22F4">
        <w:rPr>
          <w:color w:val="6D6E71"/>
        </w:rPr>
        <w:t>de</w:t>
      </w:r>
      <w:r w:rsidRPr="00CA22F4">
        <w:rPr>
          <w:color w:val="6D6E71"/>
          <w:spacing w:val="13"/>
        </w:rPr>
        <w:t xml:space="preserve"> </w:t>
      </w:r>
      <w:r w:rsidRPr="00CA22F4">
        <w:rPr>
          <w:color w:val="6D6E71"/>
        </w:rPr>
        <w:t>Gemee</w:t>
      </w:r>
      <w:r w:rsidRPr="00CA22F4">
        <w:rPr>
          <w:color w:val="6D6E71"/>
          <w:spacing w:val="-3"/>
        </w:rPr>
        <w:t>nt</w:t>
      </w:r>
      <w:r w:rsidRPr="00CA22F4">
        <w:rPr>
          <w:color w:val="6D6E71"/>
        </w:rPr>
        <w:t>e Arnhem</w:t>
      </w:r>
      <w:r w:rsidRPr="00CA22F4">
        <w:rPr>
          <w:color w:val="6D6E71"/>
          <w:spacing w:val="17"/>
        </w:rPr>
        <w:t xml:space="preserve"> </w:t>
      </w:r>
      <w:r w:rsidRPr="00CA22F4">
        <w:rPr>
          <w:color w:val="6D6E71"/>
          <w:spacing w:val="-2"/>
        </w:rPr>
        <w:t>w</w:t>
      </w:r>
      <w:r w:rsidRPr="00CA22F4">
        <w:rPr>
          <w:color w:val="6D6E71"/>
        </w:rPr>
        <w:t>er</w:t>
      </w:r>
      <w:r w:rsidRPr="00CA22F4">
        <w:rPr>
          <w:color w:val="6D6E71"/>
          <w:spacing w:val="-8"/>
        </w:rPr>
        <w:t>k</w:t>
      </w:r>
      <w:r w:rsidRPr="00CA22F4">
        <w:rPr>
          <w:color w:val="6D6E71"/>
        </w:rPr>
        <w:t>en</w:t>
      </w:r>
      <w:r w:rsidRPr="00CA22F4">
        <w:rPr>
          <w:color w:val="6D6E71"/>
          <w:spacing w:val="18"/>
        </w:rPr>
        <w:t xml:space="preserve"> </w:t>
      </w:r>
      <w:r w:rsidRPr="00CA22F4">
        <w:rPr>
          <w:color w:val="6D6E71"/>
          <w:spacing w:val="-4"/>
        </w:rPr>
        <w:t>v</w:t>
      </w:r>
      <w:r w:rsidRPr="00CA22F4">
        <w:rPr>
          <w:color w:val="6D6E71"/>
        </w:rPr>
        <w:t>an</w:t>
      </w:r>
      <w:r w:rsidRPr="00CA22F4">
        <w:rPr>
          <w:color w:val="6D6E71"/>
          <w:spacing w:val="-2"/>
        </w:rPr>
        <w:t>a</w:t>
      </w:r>
      <w:r w:rsidRPr="00CA22F4">
        <w:rPr>
          <w:color w:val="6D6E71"/>
        </w:rPr>
        <w:t>f</w:t>
      </w:r>
      <w:r w:rsidRPr="00CA22F4">
        <w:rPr>
          <w:color w:val="6D6E71"/>
          <w:spacing w:val="18"/>
        </w:rPr>
        <w:t xml:space="preserve"> </w:t>
      </w:r>
      <w:r w:rsidRPr="00CA22F4">
        <w:rPr>
          <w:color w:val="6D6E71"/>
        </w:rPr>
        <w:t>h</w:t>
      </w:r>
      <w:r w:rsidRPr="00CA22F4">
        <w:rPr>
          <w:color w:val="6D6E71"/>
          <w:spacing w:val="-2"/>
        </w:rPr>
        <w:t>e</w:t>
      </w:r>
      <w:r w:rsidRPr="00CA22F4">
        <w:rPr>
          <w:color w:val="6D6E71"/>
        </w:rPr>
        <w:t>t</w:t>
      </w:r>
      <w:r w:rsidRPr="00CA22F4">
        <w:rPr>
          <w:color w:val="6D6E71"/>
          <w:spacing w:val="18"/>
        </w:rPr>
        <w:t xml:space="preserve"> </w:t>
      </w:r>
      <w:r w:rsidRPr="00CA22F4">
        <w:rPr>
          <w:color w:val="6D6E71"/>
        </w:rPr>
        <w:t>schooljaar</w:t>
      </w:r>
      <w:r w:rsidRPr="00CA22F4">
        <w:rPr>
          <w:color w:val="6D6E71"/>
          <w:spacing w:val="19"/>
        </w:rPr>
        <w:t xml:space="preserve"> </w:t>
      </w:r>
      <w:r w:rsidRPr="00CA22F4">
        <w:rPr>
          <w:color w:val="6D6E71"/>
        </w:rPr>
        <w:t>2011-2012</w:t>
      </w:r>
      <w:r w:rsidRPr="00CA22F4">
        <w:rPr>
          <w:color w:val="6D6E71"/>
          <w:spacing w:val="18"/>
        </w:rPr>
        <w:t xml:space="preserve"> </w:t>
      </w:r>
      <w:r w:rsidRPr="00CA22F4">
        <w:rPr>
          <w:color w:val="6D6E71"/>
        </w:rPr>
        <w:t>nauw</w:t>
      </w:r>
      <w:r w:rsidRPr="00CA22F4">
        <w:rPr>
          <w:color w:val="6D6E71"/>
          <w:spacing w:val="17"/>
        </w:rPr>
        <w:t xml:space="preserve"> </w:t>
      </w:r>
      <w:r w:rsidRPr="00CA22F4">
        <w:rPr>
          <w:color w:val="6D6E71"/>
        </w:rPr>
        <w:t>samen</w:t>
      </w:r>
      <w:r w:rsidRPr="00CA22F4">
        <w:rPr>
          <w:color w:val="6D6E71"/>
          <w:spacing w:val="18"/>
        </w:rPr>
        <w:t xml:space="preserve"> </w:t>
      </w:r>
      <w:r w:rsidRPr="00CA22F4">
        <w:rPr>
          <w:color w:val="6D6E71"/>
        </w:rPr>
        <w:t>op</w:t>
      </w:r>
      <w:r w:rsidRPr="00CA22F4">
        <w:rPr>
          <w:color w:val="6D6E71"/>
          <w:spacing w:val="18"/>
        </w:rPr>
        <w:t xml:space="preserve"> </w:t>
      </w:r>
      <w:r w:rsidRPr="00CA22F4">
        <w:rPr>
          <w:color w:val="6D6E71"/>
        </w:rPr>
        <w:t>h</w:t>
      </w:r>
      <w:r w:rsidRPr="00CA22F4">
        <w:rPr>
          <w:color w:val="6D6E71"/>
          <w:spacing w:val="-2"/>
        </w:rPr>
        <w:t>e</w:t>
      </w:r>
      <w:r w:rsidRPr="00CA22F4">
        <w:rPr>
          <w:color w:val="6D6E71"/>
        </w:rPr>
        <w:t>t</w:t>
      </w:r>
      <w:r w:rsidRPr="00CA22F4">
        <w:rPr>
          <w:color w:val="6D6E71"/>
          <w:spacing w:val="18"/>
        </w:rPr>
        <w:t xml:space="preserve"> </w:t>
      </w:r>
      <w:r w:rsidRPr="00CA22F4">
        <w:rPr>
          <w:color w:val="6D6E71"/>
          <w:spacing w:val="-2"/>
        </w:rPr>
        <w:t>g</w:t>
      </w:r>
      <w:r w:rsidRPr="00CA22F4">
        <w:rPr>
          <w:color w:val="6D6E71"/>
        </w:rPr>
        <w:t>ebied</w:t>
      </w:r>
      <w:r w:rsidRPr="00CA22F4">
        <w:rPr>
          <w:color w:val="6D6E71"/>
          <w:spacing w:val="18"/>
        </w:rPr>
        <w:t xml:space="preserve"> </w:t>
      </w:r>
      <w:r w:rsidRPr="00CA22F4">
        <w:rPr>
          <w:color w:val="6D6E71"/>
          <w:spacing w:val="-4"/>
        </w:rPr>
        <w:t>v</w:t>
      </w:r>
      <w:r w:rsidRPr="00CA22F4">
        <w:rPr>
          <w:color w:val="6D6E71"/>
        </w:rPr>
        <w:t>an</w:t>
      </w:r>
      <w:r w:rsidRPr="00CA22F4">
        <w:rPr>
          <w:color w:val="6D6E71"/>
          <w:spacing w:val="18"/>
        </w:rPr>
        <w:t xml:space="preserve"> </w:t>
      </w:r>
      <w:r w:rsidRPr="00CA22F4">
        <w:rPr>
          <w:color w:val="6D6E71"/>
        </w:rPr>
        <w:t>h</w:t>
      </w:r>
      <w:r w:rsidRPr="00CA22F4">
        <w:rPr>
          <w:color w:val="6D6E71"/>
          <w:spacing w:val="-2"/>
        </w:rPr>
        <w:t>e</w:t>
      </w:r>
      <w:r w:rsidRPr="00CA22F4">
        <w:rPr>
          <w:color w:val="6D6E71"/>
        </w:rPr>
        <w:t>t</w:t>
      </w:r>
      <w:r w:rsidRPr="00CA22F4">
        <w:rPr>
          <w:color w:val="6D6E71"/>
          <w:spacing w:val="17"/>
        </w:rPr>
        <w:t xml:space="preserve"> </w:t>
      </w:r>
      <w:r>
        <w:rPr>
          <w:color w:val="6D6E71"/>
          <w:spacing w:val="17"/>
        </w:rPr>
        <w:t>crisisinterventie</w:t>
      </w:r>
      <w:r w:rsidRPr="00CA22F4">
        <w:rPr>
          <w:color w:val="6D6E71"/>
          <w:spacing w:val="18"/>
        </w:rPr>
        <w:t xml:space="preserve"> </w:t>
      </w:r>
      <w:r>
        <w:rPr>
          <w:color w:val="6D6E71"/>
        </w:rPr>
        <w:t xml:space="preserve">(zie notitie). </w:t>
      </w:r>
      <w:r w:rsidRPr="00CA22F4">
        <w:rPr>
          <w:color w:val="6D6E71"/>
          <w:spacing w:val="-7"/>
        </w:rPr>
        <w:t xml:space="preserve"> </w:t>
      </w:r>
      <w:r w:rsidRPr="00CA22F4">
        <w:rPr>
          <w:color w:val="6D6E71"/>
        </w:rPr>
        <w:t>Hun</w:t>
      </w:r>
      <w:r w:rsidRPr="00CA22F4">
        <w:rPr>
          <w:color w:val="6D6E71"/>
          <w:spacing w:val="-6"/>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amenlij</w:t>
      </w:r>
      <w:r w:rsidRPr="00CA22F4">
        <w:rPr>
          <w:color w:val="6D6E71"/>
          <w:spacing w:val="-7"/>
        </w:rPr>
        <w:t>k</w:t>
      </w:r>
      <w:r w:rsidRPr="00CA22F4">
        <w:rPr>
          <w:color w:val="6D6E71"/>
        </w:rPr>
        <w:t>e</w:t>
      </w:r>
      <w:r w:rsidRPr="00CA22F4">
        <w:rPr>
          <w:color w:val="6D6E71"/>
          <w:spacing w:val="-8"/>
        </w:rPr>
        <w:t xml:space="preserve"> </w:t>
      </w:r>
      <w:r w:rsidRPr="00CA22F4">
        <w:rPr>
          <w:color w:val="6D6E71"/>
        </w:rPr>
        <w:t>doel</w:t>
      </w:r>
      <w:r w:rsidRPr="00CA22F4">
        <w:rPr>
          <w:color w:val="6D6E71"/>
          <w:spacing w:val="-6"/>
        </w:rPr>
        <w:t xml:space="preserve"> </w:t>
      </w:r>
      <w:r w:rsidRPr="00CA22F4">
        <w:rPr>
          <w:color w:val="6D6E71"/>
        </w:rPr>
        <w:t>is</w:t>
      </w:r>
      <w:r w:rsidRPr="00CA22F4">
        <w:rPr>
          <w:color w:val="6D6E71"/>
          <w:spacing w:val="-6"/>
        </w:rPr>
        <w:t xml:space="preserve"> </w:t>
      </w:r>
      <w:r w:rsidRPr="00CA22F4">
        <w:rPr>
          <w:color w:val="6D6E71"/>
        </w:rPr>
        <w:t>d</w:t>
      </w:r>
      <w:r w:rsidRPr="00CA22F4">
        <w:rPr>
          <w:color w:val="6D6E71"/>
          <w:spacing w:val="-2"/>
        </w:rPr>
        <w:t>a</w:t>
      </w:r>
      <w:r w:rsidRPr="00CA22F4">
        <w:rPr>
          <w:color w:val="6D6E71"/>
        </w:rPr>
        <w:t>t</w:t>
      </w:r>
      <w:r w:rsidRPr="00CA22F4">
        <w:rPr>
          <w:color w:val="6D6E71"/>
          <w:spacing w:val="-8"/>
        </w:rPr>
        <w:t xml:space="preserve"> </w:t>
      </w:r>
      <w:r w:rsidRPr="00CA22F4">
        <w:rPr>
          <w:color w:val="6D6E71"/>
        </w:rPr>
        <w:t>m</w:t>
      </w:r>
      <w:r w:rsidRPr="00CA22F4">
        <w:rPr>
          <w:color w:val="6D6E71"/>
          <w:spacing w:val="-2"/>
        </w:rPr>
        <w:t>e</w:t>
      </w:r>
      <w:r w:rsidRPr="00CA22F4">
        <w:rPr>
          <w:color w:val="6D6E71"/>
        </w:rPr>
        <w:t>t</w:t>
      </w:r>
      <w:r w:rsidRPr="00CA22F4">
        <w:rPr>
          <w:color w:val="6D6E71"/>
          <w:spacing w:val="-7"/>
        </w:rPr>
        <w:t xml:space="preserve"> </w:t>
      </w:r>
      <w:r w:rsidRPr="00CA22F4">
        <w:rPr>
          <w:color w:val="6D6E71"/>
        </w:rPr>
        <w:t>in</w:t>
      </w:r>
      <w:r w:rsidRPr="00CA22F4">
        <w:rPr>
          <w:color w:val="6D6E71"/>
          <w:spacing w:val="-4"/>
        </w:rPr>
        <w:t>g</w:t>
      </w:r>
      <w:r w:rsidRPr="00CA22F4">
        <w:rPr>
          <w:color w:val="6D6E71"/>
        </w:rPr>
        <w:t>ang</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schooljaar</w:t>
      </w:r>
      <w:r w:rsidRPr="00CA22F4">
        <w:rPr>
          <w:color w:val="6D6E71"/>
          <w:spacing w:val="-7"/>
        </w:rPr>
        <w:t xml:space="preserve"> </w:t>
      </w:r>
      <w:r w:rsidRPr="00CA22F4">
        <w:rPr>
          <w:color w:val="6D6E71"/>
        </w:rPr>
        <w:t>2011-2012</w:t>
      </w:r>
      <w:r w:rsidRPr="00CA22F4">
        <w:rPr>
          <w:color w:val="6D6E71"/>
          <w:spacing w:val="-7"/>
        </w:rPr>
        <w:t xml:space="preserve"> </w:t>
      </w:r>
      <w:r w:rsidRPr="00CA22F4">
        <w:rPr>
          <w:color w:val="6D6E71"/>
          <w:spacing w:val="-2"/>
        </w:rPr>
        <w:t>g</w:t>
      </w:r>
      <w:r w:rsidRPr="00CA22F4">
        <w:rPr>
          <w:color w:val="6D6E71"/>
        </w:rPr>
        <w:t>een</w:t>
      </w:r>
      <w:r w:rsidRPr="00CA22F4">
        <w:rPr>
          <w:color w:val="6D6E71"/>
          <w:spacing w:val="-7"/>
        </w:rPr>
        <w:t xml:space="preserve"> </w:t>
      </w:r>
      <w:r w:rsidRPr="00CA22F4">
        <w:rPr>
          <w:color w:val="6D6E71"/>
        </w:rPr>
        <w:t>kind</w:t>
      </w:r>
      <w:r w:rsidRPr="00CA22F4">
        <w:rPr>
          <w:color w:val="6D6E71"/>
          <w:spacing w:val="-7"/>
        </w:rPr>
        <w:t xml:space="preserve"> </w:t>
      </w:r>
      <w:r w:rsidRPr="00CA22F4">
        <w:rPr>
          <w:color w:val="6D6E71"/>
        </w:rPr>
        <w:t>meer</w:t>
      </w:r>
      <w:r w:rsidRPr="00CA22F4">
        <w:rPr>
          <w:color w:val="6D6E71"/>
          <w:spacing w:val="-7"/>
        </w:rPr>
        <w:t xml:space="preserve"> </w:t>
      </w:r>
      <w:r w:rsidRPr="00CA22F4">
        <w:rPr>
          <w:color w:val="6D6E71"/>
        </w:rPr>
        <w:t>thuis</w:t>
      </w:r>
      <w:r w:rsidRPr="00CA22F4">
        <w:rPr>
          <w:color w:val="6D6E71"/>
          <w:spacing w:val="-7"/>
        </w:rPr>
        <w:t xml:space="preserve"> </w:t>
      </w:r>
      <w:r w:rsidRPr="00CA22F4">
        <w:rPr>
          <w:color w:val="6D6E71"/>
        </w:rPr>
        <w:t>zit,</w:t>
      </w:r>
      <w:r w:rsidRPr="00CA22F4">
        <w:rPr>
          <w:color w:val="6D6E71"/>
          <w:spacing w:val="-7"/>
        </w:rPr>
        <w:t xml:space="preserve"> </w:t>
      </w:r>
      <w:r w:rsidRPr="00CA22F4">
        <w:rPr>
          <w:color w:val="6D6E71"/>
        </w:rPr>
        <w:t>maar onde</w:t>
      </w:r>
      <w:r w:rsidRPr="00CA22F4">
        <w:rPr>
          <w:color w:val="6D6E71"/>
          <w:spacing w:val="1"/>
        </w:rPr>
        <w:t>r</w:t>
      </w:r>
      <w:r w:rsidRPr="00CA22F4">
        <w:rPr>
          <w:color w:val="6D6E71"/>
        </w:rPr>
        <w:t>wijs</w:t>
      </w:r>
      <w:r w:rsidRPr="00CA22F4">
        <w:rPr>
          <w:color w:val="6D6E71"/>
          <w:spacing w:val="-9"/>
        </w:rPr>
        <w:t xml:space="preserve"> </w:t>
      </w:r>
      <w:r w:rsidRPr="00CA22F4">
        <w:rPr>
          <w:color w:val="6D6E71"/>
          <w:spacing w:val="-3"/>
        </w:rPr>
        <w:t>v</w:t>
      </w:r>
      <w:r w:rsidRPr="00CA22F4">
        <w:rPr>
          <w:color w:val="6D6E71"/>
        </w:rPr>
        <w:t>ol</w:t>
      </w:r>
      <w:r w:rsidRPr="00CA22F4">
        <w:rPr>
          <w:color w:val="6D6E71"/>
          <w:spacing w:val="-4"/>
        </w:rPr>
        <w:t>g</w:t>
      </w:r>
      <w:r w:rsidRPr="00CA22F4">
        <w:rPr>
          <w:color w:val="6D6E71"/>
        </w:rPr>
        <w:t>t</w:t>
      </w:r>
      <w:r w:rsidRPr="00CA22F4">
        <w:rPr>
          <w:color w:val="6D6E71"/>
          <w:spacing w:val="-8"/>
        </w:rPr>
        <w:t xml:space="preserve"> </w:t>
      </w:r>
      <w:r w:rsidRPr="00CA22F4">
        <w:rPr>
          <w:color w:val="6D6E71"/>
        </w:rPr>
        <w:t>op</w:t>
      </w:r>
      <w:r w:rsidRPr="00CA22F4">
        <w:rPr>
          <w:color w:val="6D6E71"/>
          <w:spacing w:val="-8"/>
        </w:rPr>
        <w:t xml:space="preserve"> </w:t>
      </w:r>
      <w:r w:rsidRPr="00CA22F4">
        <w:rPr>
          <w:color w:val="6D6E71"/>
        </w:rPr>
        <w:t>een</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rPr>
        <w:t>onder</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rPr>
        <w:t>be</w:t>
      </w:r>
      <w:r w:rsidRPr="00CA22F4">
        <w:rPr>
          <w:color w:val="6D6E71"/>
          <w:spacing w:val="-3"/>
        </w:rPr>
        <w:t>s</w:t>
      </w:r>
      <w:r w:rsidRPr="00CA22F4">
        <w:rPr>
          <w:color w:val="6D6E71"/>
        </w:rPr>
        <w:t>tu</w:t>
      </w:r>
      <w:r w:rsidRPr="00CA22F4">
        <w:rPr>
          <w:color w:val="6D6E71"/>
          <w:spacing w:val="-3"/>
        </w:rPr>
        <w:t>r</w:t>
      </w:r>
      <w:r w:rsidRPr="00CA22F4">
        <w:rPr>
          <w:color w:val="6D6E71"/>
        </w:rPr>
        <w:t>en</w:t>
      </w:r>
      <w:r w:rsidRPr="00CA22F4">
        <w:rPr>
          <w:color w:val="6D6E71"/>
          <w:spacing w:val="-9"/>
        </w:rPr>
        <w:t xml:space="preserve"> </w:t>
      </w:r>
      <w:r w:rsidRPr="00CA22F4">
        <w:rPr>
          <w:color w:val="6D6E71"/>
          <w:spacing w:val="-4"/>
        </w:rPr>
        <w:t>v</w:t>
      </w:r>
      <w:r w:rsidRPr="00CA22F4">
        <w:rPr>
          <w:color w:val="6D6E71"/>
        </w:rPr>
        <w:t>allende</w:t>
      </w:r>
      <w:r w:rsidRPr="00CA22F4">
        <w:rPr>
          <w:color w:val="6D6E71"/>
          <w:spacing w:val="-8"/>
        </w:rPr>
        <w:t xml:space="preserve"> </w:t>
      </w:r>
      <w:r w:rsidRPr="00CA22F4">
        <w:rPr>
          <w:color w:val="6D6E71"/>
        </w:rPr>
        <w:t>scholen.</w:t>
      </w:r>
      <w:r w:rsidRPr="00CA22F4">
        <w:rPr>
          <w:color w:val="6D6E71"/>
          <w:spacing w:val="-8"/>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is</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spacing w:val="-3"/>
        </w:rPr>
        <w:t>t</w:t>
      </w:r>
      <w:r w:rsidRPr="00CA22F4">
        <w:rPr>
          <w:color w:val="6D6E71"/>
        </w:rPr>
        <w:t>aak</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9"/>
        </w:rPr>
        <w:t xml:space="preserve"> </w:t>
      </w:r>
      <w:r w:rsidRPr="00CA22F4">
        <w:rPr>
          <w:color w:val="6D6E71"/>
        </w:rPr>
        <w:t>h</w:t>
      </w:r>
      <w:r w:rsidRPr="00CA22F4">
        <w:rPr>
          <w:color w:val="6D6E71"/>
          <w:spacing w:val="-2"/>
        </w:rPr>
        <w:t>e</w:t>
      </w:r>
      <w:r w:rsidRPr="00CA22F4">
        <w:rPr>
          <w:color w:val="6D6E71"/>
        </w:rPr>
        <w:t>t</w:t>
      </w:r>
      <w:r>
        <w:rPr>
          <w:color w:val="6D6E71"/>
        </w:rPr>
        <w:t xml:space="preserve"> Zorgadviesteam plus (ZAT+)</w:t>
      </w:r>
      <w:r w:rsidRPr="00CA22F4">
        <w:rPr>
          <w:color w:val="6D6E71"/>
          <w:spacing w:val="-8"/>
        </w:rPr>
        <w:t xml:space="preserve"> </w:t>
      </w:r>
      <w:r w:rsidRPr="00CA22F4">
        <w:rPr>
          <w:color w:val="6D6E71"/>
        </w:rPr>
        <w:t>om dit p</w:t>
      </w:r>
      <w:r w:rsidRPr="00CA22F4">
        <w:rPr>
          <w:color w:val="6D6E71"/>
          <w:spacing w:val="-4"/>
        </w:rPr>
        <w:t>r</w:t>
      </w:r>
      <w:r w:rsidRPr="00CA22F4">
        <w:rPr>
          <w:color w:val="6D6E71"/>
        </w:rPr>
        <w:t xml:space="preserve">oces </w:t>
      </w:r>
      <w:r w:rsidRPr="00CA22F4">
        <w:rPr>
          <w:color w:val="6D6E71"/>
          <w:spacing w:val="-3"/>
        </w:rPr>
        <w:t>t</w:t>
      </w:r>
      <w:r w:rsidRPr="00CA22F4">
        <w:rPr>
          <w:color w:val="6D6E71"/>
        </w:rPr>
        <w:t xml:space="preserve">e </w:t>
      </w:r>
      <w:r w:rsidRPr="00CA22F4">
        <w:rPr>
          <w:color w:val="6D6E71"/>
          <w:spacing w:val="-3"/>
        </w:rPr>
        <w:t>s</w:t>
      </w:r>
      <w:r w:rsidRPr="00CA22F4">
        <w:rPr>
          <w:color w:val="6D6E71"/>
        </w:rPr>
        <w:t>tu</w:t>
      </w:r>
      <w:r w:rsidRPr="00CA22F4">
        <w:rPr>
          <w:color w:val="6D6E71"/>
          <w:spacing w:val="-3"/>
        </w:rPr>
        <w:t>r</w:t>
      </w:r>
      <w:r w:rsidRPr="00CA22F4">
        <w:rPr>
          <w:color w:val="6D6E71"/>
        </w:rPr>
        <w:t xml:space="preserve">en en </w:t>
      </w:r>
      <w:r w:rsidRPr="00CA22F4">
        <w:rPr>
          <w:color w:val="6D6E71"/>
          <w:spacing w:val="-3"/>
        </w:rPr>
        <w:t>t</w:t>
      </w:r>
      <w:r w:rsidRPr="00CA22F4">
        <w:rPr>
          <w:color w:val="6D6E71"/>
        </w:rPr>
        <w:t>e be</w:t>
      </w:r>
      <w:r w:rsidRPr="00CA22F4">
        <w:rPr>
          <w:color w:val="6D6E71"/>
          <w:spacing w:val="-2"/>
        </w:rPr>
        <w:t>g</w:t>
      </w:r>
      <w:r w:rsidRPr="00CA22F4">
        <w:rPr>
          <w:color w:val="6D6E71"/>
        </w:rPr>
        <w:t>eleiden. De di</w:t>
      </w:r>
      <w:r w:rsidRPr="00CA22F4">
        <w:rPr>
          <w:color w:val="6D6E71"/>
          <w:spacing w:val="-3"/>
        </w:rPr>
        <w:t>r</w:t>
      </w:r>
      <w:r w:rsidRPr="00CA22F4">
        <w:rPr>
          <w:color w:val="6D6E71"/>
        </w:rPr>
        <w:t>ec</w:t>
      </w:r>
      <w:r w:rsidRPr="00CA22F4">
        <w:rPr>
          <w:color w:val="6D6E71"/>
          <w:spacing w:val="-3"/>
        </w:rPr>
        <w:t>t</w:t>
      </w:r>
      <w:r w:rsidRPr="00CA22F4">
        <w:rPr>
          <w:color w:val="6D6E71"/>
        </w:rPr>
        <w:t>eur krij</w:t>
      </w:r>
      <w:r w:rsidRPr="00CA22F4">
        <w:rPr>
          <w:color w:val="6D6E71"/>
          <w:spacing w:val="-4"/>
        </w:rPr>
        <w:t>g</w:t>
      </w:r>
      <w:r w:rsidRPr="00CA22F4">
        <w:rPr>
          <w:color w:val="6D6E71"/>
        </w:rPr>
        <w:t xml:space="preserve">t daarin de </w:t>
      </w:r>
      <w:r w:rsidRPr="00CA22F4">
        <w:rPr>
          <w:color w:val="6D6E71"/>
          <w:spacing w:val="-3"/>
        </w:rPr>
        <w:t>r</w:t>
      </w:r>
      <w:r w:rsidRPr="00CA22F4">
        <w:rPr>
          <w:color w:val="6D6E71"/>
        </w:rPr>
        <w:t>egie</w:t>
      </w:r>
      <w:r w:rsidRPr="00CA22F4">
        <w:rPr>
          <w:color w:val="6D6E71"/>
          <w:spacing w:val="-4"/>
        </w:rPr>
        <w:t>r</w:t>
      </w:r>
      <w:r w:rsidRPr="00CA22F4">
        <w:rPr>
          <w:color w:val="6D6E71"/>
        </w:rPr>
        <w:t>ol.</w:t>
      </w:r>
    </w:p>
    <w:p w14:paraId="131803E5" w14:textId="77777777" w:rsidR="00852322" w:rsidRPr="00CA22F4" w:rsidRDefault="00852322" w:rsidP="00F31195">
      <w:pPr>
        <w:spacing w:before="4" w:line="260" w:lineRule="exact"/>
        <w:rPr>
          <w:sz w:val="26"/>
          <w:szCs w:val="26"/>
        </w:rPr>
      </w:pPr>
    </w:p>
    <w:p w14:paraId="1B5A1A9F" w14:textId="77777777" w:rsidR="00852322" w:rsidRPr="00CA22F4" w:rsidRDefault="00852322" w:rsidP="00F31195">
      <w:pPr>
        <w:pStyle w:val="Plattetekst"/>
        <w:spacing w:line="264" w:lineRule="exact"/>
        <w:ind w:right="1133"/>
        <w:jc w:val="both"/>
      </w:pPr>
      <w:r w:rsidRPr="00CA22F4">
        <w:rPr>
          <w:color w:val="6D6E71"/>
        </w:rPr>
        <w:t>Dit</w:t>
      </w:r>
      <w:r w:rsidRPr="00CA22F4">
        <w:rPr>
          <w:color w:val="6D6E71"/>
          <w:spacing w:val="9"/>
        </w:rPr>
        <w:t xml:space="preserve"> </w:t>
      </w:r>
      <w:r w:rsidRPr="00CA22F4">
        <w:rPr>
          <w:color w:val="6D6E71"/>
        </w:rPr>
        <w:t>b</w:t>
      </w:r>
      <w:r w:rsidRPr="00CA22F4">
        <w:rPr>
          <w:color w:val="6D6E71"/>
          <w:spacing w:val="-2"/>
        </w:rPr>
        <w:t>e</w:t>
      </w:r>
      <w:r w:rsidRPr="00CA22F4">
        <w:rPr>
          <w:color w:val="6D6E71"/>
          <w:spacing w:val="-3"/>
        </w:rPr>
        <w:t>t</w:t>
      </w:r>
      <w:r w:rsidRPr="00CA22F4">
        <w:rPr>
          <w:color w:val="6D6E71"/>
        </w:rPr>
        <w:t>e</w:t>
      </w:r>
      <w:r w:rsidRPr="00CA22F4">
        <w:rPr>
          <w:color w:val="6D6E71"/>
          <w:spacing w:val="-8"/>
        </w:rPr>
        <w:t>k</w:t>
      </w:r>
      <w:r w:rsidRPr="00CA22F4">
        <w:rPr>
          <w:color w:val="6D6E71"/>
        </w:rPr>
        <w:t>e</w:t>
      </w:r>
      <w:r w:rsidRPr="00CA22F4">
        <w:rPr>
          <w:color w:val="6D6E71"/>
          <w:spacing w:val="-3"/>
        </w:rPr>
        <w:t>n</w:t>
      </w:r>
      <w:r w:rsidRPr="00CA22F4">
        <w:rPr>
          <w:color w:val="6D6E71"/>
        </w:rPr>
        <w:t>t</w:t>
      </w:r>
      <w:r w:rsidRPr="00CA22F4">
        <w:rPr>
          <w:color w:val="6D6E71"/>
          <w:spacing w:val="9"/>
        </w:rPr>
        <w:t xml:space="preserve"> </w:t>
      </w:r>
      <w:r w:rsidRPr="00CA22F4">
        <w:rPr>
          <w:color w:val="6D6E71"/>
        </w:rPr>
        <w:t>d</w:t>
      </w:r>
      <w:r w:rsidRPr="00CA22F4">
        <w:rPr>
          <w:color w:val="6D6E71"/>
          <w:spacing w:val="-3"/>
        </w:rPr>
        <w:t>a</w:t>
      </w:r>
      <w:r w:rsidRPr="00CA22F4">
        <w:rPr>
          <w:color w:val="6D6E71"/>
        </w:rPr>
        <w:t>t</w:t>
      </w:r>
      <w:r w:rsidRPr="00CA22F4">
        <w:rPr>
          <w:color w:val="6D6E71"/>
          <w:spacing w:val="9"/>
        </w:rPr>
        <w:t xml:space="preserve"> </w:t>
      </w:r>
      <w:r w:rsidRPr="00CA22F4">
        <w:rPr>
          <w:color w:val="6D6E71"/>
        </w:rPr>
        <w:t>op</w:t>
      </w:r>
      <w:r w:rsidRPr="00CA22F4">
        <w:rPr>
          <w:color w:val="6D6E71"/>
          <w:spacing w:val="9"/>
        </w:rPr>
        <w:t xml:space="preserve"> </w:t>
      </w:r>
      <w:r w:rsidRPr="00CA22F4">
        <w:rPr>
          <w:color w:val="6D6E71"/>
        </w:rPr>
        <w:t>h</w:t>
      </w:r>
      <w:r w:rsidRPr="00CA22F4">
        <w:rPr>
          <w:color w:val="6D6E71"/>
          <w:spacing w:val="-2"/>
        </w:rPr>
        <w:t>e</w:t>
      </w:r>
      <w:r w:rsidRPr="00CA22F4">
        <w:rPr>
          <w:color w:val="6D6E71"/>
        </w:rPr>
        <w:t>t</w:t>
      </w:r>
      <w:r w:rsidRPr="00CA22F4">
        <w:rPr>
          <w:color w:val="6D6E71"/>
          <w:spacing w:val="9"/>
        </w:rPr>
        <w:t xml:space="preserve"> </w:t>
      </w:r>
      <w:r w:rsidRPr="00CA22F4">
        <w:rPr>
          <w:color w:val="6D6E71"/>
        </w:rPr>
        <w:t>mome</w:t>
      </w:r>
      <w:r w:rsidRPr="00CA22F4">
        <w:rPr>
          <w:color w:val="6D6E71"/>
          <w:spacing w:val="-3"/>
        </w:rPr>
        <w:t>n</w:t>
      </w:r>
      <w:r w:rsidRPr="00CA22F4">
        <w:rPr>
          <w:color w:val="6D6E71"/>
        </w:rPr>
        <w:t>t</w:t>
      </w:r>
      <w:r w:rsidRPr="00CA22F4">
        <w:rPr>
          <w:color w:val="6D6E71"/>
          <w:spacing w:val="9"/>
        </w:rPr>
        <w:t xml:space="preserve"> </w:t>
      </w:r>
      <w:r w:rsidRPr="00CA22F4">
        <w:rPr>
          <w:color w:val="6D6E71"/>
        </w:rPr>
        <w:t>d</w:t>
      </w:r>
      <w:r w:rsidRPr="00CA22F4">
        <w:rPr>
          <w:color w:val="6D6E71"/>
          <w:spacing w:val="-2"/>
        </w:rPr>
        <w:t>a</w:t>
      </w:r>
      <w:r w:rsidRPr="00CA22F4">
        <w:rPr>
          <w:color w:val="6D6E71"/>
        </w:rPr>
        <w:t>t</w:t>
      </w:r>
      <w:r w:rsidRPr="00CA22F4">
        <w:rPr>
          <w:color w:val="6D6E71"/>
          <w:spacing w:val="9"/>
        </w:rPr>
        <w:t xml:space="preserve"> </w:t>
      </w:r>
      <w:r w:rsidRPr="00CA22F4">
        <w:rPr>
          <w:color w:val="6D6E71"/>
        </w:rPr>
        <w:t>een</w:t>
      </w:r>
      <w:r w:rsidRPr="00CA22F4">
        <w:rPr>
          <w:color w:val="6D6E71"/>
          <w:spacing w:val="9"/>
        </w:rPr>
        <w:t xml:space="preserve"> </w:t>
      </w:r>
      <w:r w:rsidRPr="00CA22F4">
        <w:rPr>
          <w:color w:val="6D6E71"/>
        </w:rPr>
        <w:t>leerling</w:t>
      </w:r>
      <w:r w:rsidRPr="00CA22F4">
        <w:rPr>
          <w:color w:val="6D6E71"/>
          <w:spacing w:val="9"/>
        </w:rPr>
        <w:t xml:space="preserve"> </w:t>
      </w:r>
      <w:r w:rsidRPr="00CA22F4">
        <w:rPr>
          <w:color w:val="6D6E71"/>
        </w:rPr>
        <w:t>ni</w:t>
      </w:r>
      <w:r w:rsidRPr="00CA22F4">
        <w:rPr>
          <w:color w:val="6D6E71"/>
          <w:spacing w:val="-2"/>
        </w:rPr>
        <w:t>e</w:t>
      </w:r>
      <w:r w:rsidRPr="00CA22F4">
        <w:rPr>
          <w:color w:val="6D6E71"/>
        </w:rPr>
        <w:t>t</w:t>
      </w:r>
      <w:r w:rsidRPr="00CA22F4">
        <w:rPr>
          <w:color w:val="6D6E71"/>
          <w:spacing w:val="9"/>
        </w:rPr>
        <w:t xml:space="preserve"> </w:t>
      </w:r>
      <w:r w:rsidRPr="00CA22F4">
        <w:rPr>
          <w:color w:val="6D6E71"/>
          <w:spacing w:val="-2"/>
        </w:rPr>
        <w:t>g</w:t>
      </w:r>
      <w:r w:rsidRPr="00CA22F4">
        <w:rPr>
          <w:color w:val="6D6E71"/>
        </w:rPr>
        <w:t>epla</w:t>
      </w:r>
      <w:r w:rsidRPr="00CA22F4">
        <w:rPr>
          <w:color w:val="6D6E71"/>
          <w:spacing w:val="-2"/>
        </w:rPr>
        <w:t>a</w:t>
      </w:r>
      <w:r w:rsidRPr="00CA22F4">
        <w:rPr>
          <w:color w:val="6D6E71"/>
        </w:rPr>
        <w:t>t</w:t>
      </w:r>
      <w:r w:rsidRPr="00CA22F4">
        <w:rPr>
          <w:color w:val="6D6E71"/>
          <w:spacing w:val="-3"/>
        </w:rPr>
        <w:t>s</w:t>
      </w:r>
      <w:r w:rsidRPr="00CA22F4">
        <w:rPr>
          <w:color w:val="6D6E71"/>
        </w:rPr>
        <w:t>t</w:t>
      </w:r>
      <w:r w:rsidRPr="00CA22F4">
        <w:rPr>
          <w:color w:val="6D6E71"/>
          <w:spacing w:val="9"/>
        </w:rPr>
        <w:t xml:space="preserve"> </w:t>
      </w:r>
      <w:r w:rsidRPr="00CA22F4">
        <w:rPr>
          <w:color w:val="6D6E71"/>
          <w:spacing w:val="-4"/>
        </w:rPr>
        <w:t>k</w:t>
      </w:r>
      <w:r w:rsidRPr="00CA22F4">
        <w:rPr>
          <w:color w:val="6D6E71"/>
        </w:rPr>
        <w:t>an</w:t>
      </w:r>
      <w:r w:rsidRPr="00CA22F4">
        <w:rPr>
          <w:color w:val="6D6E71"/>
          <w:spacing w:val="9"/>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9"/>
        </w:rPr>
        <w:t xml:space="preserve"> </w:t>
      </w:r>
      <w:r w:rsidRPr="00CA22F4">
        <w:rPr>
          <w:color w:val="6D6E71"/>
        </w:rPr>
        <w:t>of</w:t>
      </w:r>
      <w:r w:rsidRPr="00CA22F4">
        <w:rPr>
          <w:color w:val="6D6E71"/>
          <w:spacing w:val="9"/>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rPr>
        <w:t>d</w:t>
      </w:r>
      <w:r w:rsidRPr="00CA22F4">
        <w:rPr>
          <w:color w:val="6D6E71"/>
          <w:spacing w:val="9"/>
        </w:rPr>
        <w:t xml:space="preserve"> </w:t>
      </w:r>
      <w:r w:rsidRPr="00CA22F4">
        <w:rPr>
          <w:color w:val="6D6E71"/>
        </w:rPr>
        <w:t>mo</w:t>
      </w:r>
      <w:r w:rsidRPr="00CA22F4">
        <w:rPr>
          <w:color w:val="6D6E71"/>
          <w:spacing w:val="-2"/>
        </w:rPr>
        <w:t>e</w:t>
      </w:r>
      <w:r w:rsidRPr="00CA22F4">
        <w:rPr>
          <w:color w:val="6D6E71"/>
        </w:rPr>
        <w:t>t</w:t>
      </w:r>
      <w:r w:rsidRPr="00CA22F4">
        <w:rPr>
          <w:color w:val="6D6E71"/>
          <w:spacing w:val="9"/>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9"/>
        </w:rPr>
        <w:t xml:space="preserve"> </w:t>
      </w:r>
      <w:r w:rsidRPr="00CA22F4">
        <w:rPr>
          <w:color w:val="6D6E71"/>
        </w:rPr>
        <w:t>op de</w:t>
      </w:r>
      <w:r w:rsidRPr="00CA22F4">
        <w:rPr>
          <w:color w:val="6D6E71"/>
          <w:spacing w:val="5"/>
        </w:rPr>
        <w:t xml:space="preserve"> </w:t>
      </w:r>
      <w:r w:rsidRPr="00CA22F4">
        <w:rPr>
          <w:color w:val="6D6E71"/>
        </w:rPr>
        <w:t>ene</w:t>
      </w:r>
      <w:r w:rsidRPr="00CA22F4">
        <w:rPr>
          <w:color w:val="6D6E71"/>
          <w:spacing w:val="6"/>
        </w:rPr>
        <w:t xml:space="preserve"> </w:t>
      </w:r>
      <w:r w:rsidRPr="00CA22F4">
        <w:rPr>
          <w:color w:val="6D6E71"/>
        </w:rPr>
        <w:t>school,</w:t>
      </w:r>
      <w:r w:rsidRPr="00CA22F4">
        <w:rPr>
          <w:color w:val="6D6E71"/>
          <w:spacing w:val="6"/>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6"/>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w:t>
      </w:r>
      <w:r w:rsidRPr="00CA22F4">
        <w:rPr>
          <w:color w:val="6D6E71"/>
          <w:spacing w:val="7"/>
        </w:rPr>
        <w:t>g</w:t>
      </w:r>
      <w:r w:rsidRPr="00CA22F4">
        <w:rPr>
          <w:color w:val="6D6E71"/>
        </w:rPr>
        <w:t>/de</w:t>
      </w:r>
      <w:r w:rsidRPr="00CA22F4">
        <w:rPr>
          <w:color w:val="6D6E71"/>
          <w:spacing w:val="6"/>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6"/>
        </w:rPr>
        <w:t xml:space="preserve"> </w:t>
      </w:r>
      <w:r w:rsidRPr="00CA22F4">
        <w:rPr>
          <w:color w:val="6D6E71"/>
        </w:rPr>
        <w:t>een</w:t>
      </w:r>
      <w:r w:rsidRPr="00CA22F4">
        <w:rPr>
          <w:color w:val="6D6E71"/>
          <w:spacing w:val="5"/>
        </w:rPr>
        <w:t xml:space="preserve"> </w:t>
      </w:r>
      <w:r w:rsidRPr="00CA22F4">
        <w:rPr>
          <w:color w:val="6D6E71"/>
        </w:rPr>
        <w:t>plek</w:t>
      </w:r>
      <w:r w:rsidRPr="00CA22F4">
        <w:rPr>
          <w:color w:val="6D6E71"/>
          <w:spacing w:val="6"/>
        </w:rPr>
        <w:t xml:space="preserve"> </w:t>
      </w:r>
      <w:r w:rsidRPr="00CA22F4">
        <w:rPr>
          <w:color w:val="6D6E71"/>
          <w:spacing w:val="-5"/>
        </w:rPr>
        <w:t>z</w:t>
      </w:r>
      <w:r w:rsidRPr="00CA22F4">
        <w:rPr>
          <w:color w:val="6D6E71"/>
        </w:rPr>
        <w:t>oe</w:t>
      </w:r>
      <w:r w:rsidRPr="00CA22F4">
        <w:rPr>
          <w:color w:val="6D6E71"/>
          <w:spacing w:val="-2"/>
        </w:rPr>
        <w:t>k</w:t>
      </w:r>
      <w:r w:rsidRPr="00CA22F4">
        <w:rPr>
          <w:color w:val="6D6E71"/>
        </w:rPr>
        <w:t>t</w:t>
      </w:r>
      <w:r w:rsidRPr="00CA22F4">
        <w:rPr>
          <w:color w:val="6D6E71"/>
          <w:spacing w:val="6"/>
        </w:rPr>
        <w:t xml:space="preserve"> </w:t>
      </w:r>
      <w:r w:rsidRPr="00CA22F4">
        <w:rPr>
          <w:color w:val="6D6E71"/>
        </w:rPr>
        <w:t>op</w:t>
      </w:r>
      <w:r w:rsidRPr="00CA22F4">
        <w:rPr>
          <w:color w:val="6D6E71"/>
          <w:spacing w:val="6"/>
        </w:rPr>
        <w:t xml:space="preserve"> </w:t>
      </w:r>
      <w:r w:rsidRPr="00CA22F4">
        <w:rPr>
          <w:color w:val="6D6E71"/>
        </w:rPr>
        <w:t>een</w:t>
      </w:r>
      <w:r w:rsidRPr="00CA22F4">
        <w:rPr>
          <w:color w:val="6D6E71"/>
          <w:spacing w:val="5"/>
        </w:rPr>
        <w:t xml:space="preserve"> </w:t>
      </w:r>
      <w:r w:rsidRPr="00CA22F4">
        <w:rPr>
          <w:color w:val="6D6E71"/>
        </w:rPr>
        <w:t>ande</w:t>
      </w:r>
      <w:r w:rsidRPr="00CA22F4">
        <w:rPr>
          <w:color w:val="6D6E71"/>
          <w:spacing w:val="-3"/>
        </w:rPr>
        <w:t>r</w:t>
      </w:r>
      <w:r w:rsidRPr="00CA22F4">
        <w:rPr>
          <w:color w:val="6D6E71"/>
        </w:rPr>
        <w:t>e</w:t>
      </w:r>
      <w:r w:rsidRPr="00CA22F4">
        <w:rPr>
          <w:color w:val="6D6E71"/>
          <w:spacing w:val="6"/>
        </w:rPr>
        <w:t xml:space="preserve"> </w:t>
      </w:r>
      <w:r w:rsidRPr="00CA22F4">
        <w:rPr>
          <w:color w:val="6D6E71"/>
        </w:rPr>
        <w:t>school.</w:t>
      </w:r>
      <w:r w:rsidRPr="00CA22F4">
        <w:rPr>
          <w:color w:val="6D6E71"/>
          <w:spacing w:val="6"/>
        </w:rPr>
        <w:t xml:space="preserve"> </w:t>
      </w:r>
      <w:r w:rsidRPr="00CA22F4">
        <w:rPr>
          <w:color w:val="6D6E71"/>
        </w:rPr>
        <w:t>Hierbij</w:t>
      </w:r>
      <w:r w:rsidRPr="00CA22F4">
        <w:rPr>
          <w:color w:val="6D6E71"/>
          <w:spacing w:val="6"/>
        </w:rPr>
        <w:t xml:space="preserve"> </w:t>
      </w:r>
      <w:r w:rsidRPr="00CA22F4">
        <w:rPr>
          <w:color w:val="6D6E71"/>
          <w:spacing w:val="-2"/>
        </w:rPr>
        <w:t>g</w:t>
      </w:r>
      <w:r w:rsidRPr="00CA22F4">
        <w:rPr>
          <w:color w:val="6D6E71"/>
        </w:rPr>
        <w:t>eldt</w:t>
      </w:r>
      <w:r w:rsidRPr="00CA22F4">
        <w:rPr>
          <w:color w:val="6D6E71"/>
          <w:spacing w:val="5"/>
        </w:rPr>
        <w:t xml:space="preserve"> </w:t>
      </w:r>
      <w:r w:rsidRPr="00CA22F4">
        <w:rPr>
          <w:color w:val="6D6E71"/>
        </w:rPr>
        <w:t>altijd</w:t>
      </w:r>
      <w:r w:rsidRPr="00CA22F4">
        <w:rPr>
          <w:color w:val="6D6E71"/>
          <w:spacing w:val="6"/>
        </w:rPr>
        <w:t xml:space="preserve"> </w:t>
      </w:r>
      <w:r w:rsidRPr="00CA22F4">
        <w:rPr>
          <w:color w:val="6D6E71"/>
        </w:rPr>
        <w:t>d</w:t>
      </w:r>
      <w:r w:rsidRPr="00CA22F4">
        <w:rPr>
          <w:color w:val="6D6E71"/>
          <w:spacing w:val="-2"/>
        </w:rPr>
        <w:t>a</w:t>
      </w:r>
      <w:r w:rsidRPr="00CA22F4">
        <w:rPr>
          <w:color w:val="6D6E71"/>
        </w:rPr>
        <w:t>t h</w:t>
      </w:r>
      <w:r w:rsidRPr="00CA22F4">
        <w:rPr>
          <w:color w:val="6D6E71"/>
          <w:spacing w:val="-2"/>
        </w:rPr>
        <w:t>e</w:t>
      </w:r>
      <w:r w:rsidRPr="00CA22F4">
        <w:rPr>
          <w:color w:val="6D6E71"/>
        </w:rPr>
        <w:t>t</w:t>
      </w:r>
      <w:r w:rsidRPr="00CA22F4">
        <w:rPr>
          <w:color w:val="6D6E71"/>
          <w:spacing w:val="-1"/>
        </w:rPr>
        <w:t xml:space="preserve"> </w:t>
      </w:r>
      <w:r w:rsidRPr="00CA22F4">
        <w:rPr>
          <w:color w:val="6D6E71"/>
        </w:rPr>
        <w:t xml:space="preserve">belang </w:t>
      </w:r>
      <w:r w:rsidRPr="00CA22F4">
        <w:rPr>
          <w:color w:val="6D6E71"/>
          <w:spacing w:val="-4"/>
        </w:rPr>
        <w:t>v</w:t>
      </w:r>
      <w:r w:rsidRPr="00CA22F4">
        <w:rPr>
          <w:color w:val="6D6E71"/>
        </w:rPr>
        <w:t>an h</w:t>
      </w:r>
      <w:r w:rsidRPr="00CA22F4">
        <w:rPr>
          <w:color w:val="6D6E71"/>
          <w:spacing w:val="-2"/>
        </w:rPr>
        <w:t>e</w:t>
      </w:r>
      <w:r w:rsidRPr="00CA22F4">
        <w:rPr>
          <w:color w:val="6D6E71"/>
        </w:rPr>
        <w:t>t kind ce</w:t>
      </w:r>
      <w:r w:rsidRPr="00CA22F4">
        <w:rPr>
          <w:color w:val="6D6E71"/>
          <w:spacing w:val="-2"/>
        </w:rPr>
        <w:t>n</w:t>
      </w:r>
      <w:r w:rsidRPr="00CA22F4">
        <w:rPr>
          <w:color w:val="6D6E71"/>
        </w:rPr>
        <w:t>t</w:t>
      </w:r>
      <w:r w:rsidRPr="00CA22F4">
        <w:rPr>
          <w:color w:val="6D6E71"/>
          <w:spacing w:val="-5"/>
        </w:rPr>
        <w:t>r</w:t>
      </w:r>
      <w:r w:rsidRPr="00CA22F4">
        <w:rPr>
          <w:color w:val="6D6E71"/>
        </w:rPr>
        <w:t xml:space="preserve">aal </w:t>
      </w:r>
      <w:r w:rsidRPr="00CA22F4">
        <w:rPr>
          <w:color w:val="6D6E71"/>
          <w:spacing w:val="-3"/>
        </w:rPr>
        <w:t>st</w:t>
      </w:r>
      <w:r w:rsidRPr="00CA22F4">
        <w:rPr>
          <w:color w:val="6D6E71"/>
        </w:rPr>
        <w:t>a</w:t>
      </w:r>
      <w:r w:rsidRPr="00CA22F4">
        <w:rPr>
          <w:color w:val="6D6E71"/>
          <w:spacing w:val="-3"/>
        </w:rPr>
        <w:t>a</w:t>
      </w:r>
      <w:r w:rsidRPr="00CA22F4">
        <w:rPr>
          <w:color w:val="6D6E71"/>
        </w:rPr>
        <w:t>t.</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Pr>
          <w:color w:val="6D6E71"/>
        </w:rPr>
        <w:t xml:space="preserve"> ZAT+</w:t>
      </w:r>
      <w:r w:rsidRPr="00CA22F4">
        <w:rPr>
          <w:color w:val="6D6E71"/>
        </w:rPr>
        <w:t xml:space="preserve"> ope</w:t>
      </w:r>
      <w:r w:rsidRPr="00CA22F4">
        <w:rPr>
          <w:color w:val="6D6E71"/>
          <w:spacing w:val="-4"/>
        </w:rPr>
        <w:t>r</w:t>
      </w:r>
      <w:r w:rsidRPr="00CA22F4">
        <w:rPr>
          <w:color w:val="6D6E71"/>
        </w:rPr>
        <w:t>eert als een uitb</w:t>
      </w:r>
      <w:r w:rsidRPr="00CA22F4">
        <w:rPr>
          <w:color w:val="6D6E71"/>
          <w:spacing w:val="-3"/>
        </w:rPr>
        <w:t>r</w:t>
      </w:r>
      <w:r w:rsidRPr="00CA22F4">
        <w:rPr>
          <w:color w:val="6D6E71"/>
        </w:rPr>
        <w:t>eiding</w:t>
      </w:r>
      <w:r w:rsidRPr="00CA22F4">
        <w:rPr>
          <w:color w:val="6D6E71"/>
          <w:spacing w:val="-1"/>
        </w:rPr>
        <w:t xml:space="preserve"> </w:t>
      </w:r>
      <w:r w:rsidRPr="00CA22F4">
        <w:rPr>
          <w:color w:val="6D6E71"/>
          <w:spacing w:val="-4"/>
        </w:rPr>
        <w:t>v</w:t>
      </w:r>
      <w:r w:rsidRPr="00CA22F4">
        <w:rPr>
          <w:color w:val="6D6E71"/>
        </w:rPr>
        <w:t>an h</w:t>
      </w:r>
      <w:r w:rsidRPr="00CA22F4">
        <w:rPr>
          <w:color w:val="6D6E71"/>
          <w:spacing w:val="-2"/>
        </w:rPr>
        <w:t>e</w:t>
      </w:r>
      <w:r w:rsidRPr="00CA22F4">
        <w:rPr>
          <w:color w:val="6D6E71"/>
        </w:rPr>
        <w:t xml:space="preserve">t </w:t>
      </w:r>
      <w:r w:rsidRPr="00CA22F4">
        <w:rPr>
          <w:color w:val="6D6E71"/>
          <w:spacing w:val="-5"/>
        </w:rPr>
        <w:t>z</w:t>
      </w:r>
      <w:r w:rsidRPr="00CA22F4">
        <w:rPr>
          <w:color w:val="6D6E71"/>
        </w:rPr>
        <w:t>o</w:t>
      </w:r>
      <w:r w:rsidRPr="00CA22F4">
        <w:rPr>
          <w:color w:val="6D6E71"/>
          <w:spacing w:val="-3"/>
        </w:rPr>
        <w:t>r</w:t>
      </w:r>
      <w:r w:rsidRPr="00CA22F4">
        <w:rPr>
          <w:color w:val="6D6E71"/>
          <w:spacing w:val="-4"/>
        </w:rPr>
        <w:t>g</w:t>
      </w:r>
      <w:r w:rsidRPr="00CA22F4">
        <w:rPr>
          <w:color w:val="6D6E71"/>
          <w:spacing w:val="-3"/>
        </w:rPr>
        <w:t>t</w:t>
      </w:r>
      <w:r w:rsidRPr="00CA22F4">
        <w:rPr>
          <w:color w:val="6D6E71"/>
        </w:rPr>
        <w:t>eam.</w:t>
      </w:r>
    </w:p>
    <w:p w14:paraId="6ABC029A" w14:textId="77777777" w:rsidR="00852322" w:rsidRPr="00CA22F4" w:rsidRDefault="00852322" w:rsidP="00F31195">
      <w:pPr>
        <w:spacing w:before="4" w:line="260" w:lineRule="exact"/>
        <w:rPr>
          <w:sz w:val="26"/>
          <w:szCs w:val="26"/>
        </w:rPr>
      </w:pPr>
    </w:p>
    <w:p w14:paraId="49BCBAAA" w14:textId="77777777" w:rsidR="00852322" w:rsidRPr="00CA22F4" w:rsidRDefault="00852322" w:rsidP="00F31195">
      <w:pPr>
        <w:pStyle w:val="Plattetekst"/>
        <w:spacing w:line="264" w:lineRule="exact"/>
        <w:ind w:right="1133"/>
      </w:pP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tingsbeleid</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7"/>
        </w:rPr>
        <w:t xml:space="preserve"> </w:t>
      </w:r>
      <w:r w:rsidRPr="00CA22F4">
        <w:rPr>
          <w:color w:val="6D6E71"/>
        </w:rPr>
        <w:t>in</w:t>
      </w:r>
      <w:r w:rsidRPr="00CA22F4">
        <w:rPr>
          <w:color w:val="6D6E71"/>
          <w:spacing w:val="7"/>
        </w:rPr>
        <w:t xml:space="preserve"> </w:t>
      </w:r>
      <w:r w:rsidRPr="00CA22F4">
        <w:rPr>
          <w:color w:val="6D6E71"/>
        </w:rPr>
        <w:t>Arnhem</w:t>
      </w:r>
      <w:r w:rsidRPr="00CA22F4">
        <w:rPr>
          <w:color w:val="6D6E71"/>
          <w:spacing w:val="8"/>
        </w:rPr>
        <w:t xml:space="preserve"> </w:t>
      </w:r>
      <w:r w:rsidRPr="00CA22F4">
        <w:rPr>
          <w:color w:val="6D6E71"/>
        </w:rPr>
        <w:t>is</w:t>
      </w:r>
      <w:r w:rsidRPr="00CA22F4">
        <w:rPr>
          <w:color w:val="6D6E71"/>
          <w:spacing w:val="7"/>
        </w:rPr>
        <w:t xml:space="preserve"> </w:t>
      </w:r>
      <w:r w:rsidRPr="00CA22F4">
        <w:rPr>
          <w:color w:val="6D6E71"/>
        </w:rPr>
        <w:t>bedoeld</w:t>
      </w:r>
      <w:r w:rsidRPr="00CA22F4">
        <w:rPr>
          <w:color w:val="6D6E71"/>
          <w:spacing w:val="8"/>
        </w:rPr>
        <w:t xml:space="preserve"> </w:t>
      </w:r>
      <w:r w:rsidRPr="00CA22F4">
        <w:rPr>
          <w:color w:val="6D6E71"/>
        </w:rPr>
        <w:t>om</w:t>
      </w:r>
      <w:r w:rsidRPr="00CA22F4">
        <w:rPr>
          <w:color w:val="6D6E71"/>
          <w:spacing w:val="8"/>
        </w:rPr>
        <w:t xml:space="preserve"> </w:t>
      </w:r>
      <w:r w:rsidRPr="00CA22F4">
        <w:rPr>
          <w:color w:val="6D6E71"/>
        </w:rPr>
        <w:t>de</w:t>
      </w:r>
      <w:r w:rsidRPr="00CA22F4">
        <w:rPr>
          <w:color w:val="6D6E71"/>
          <w:spacing w:val="7"/>
        </w:rPr>
        <w:t xml:space="preserve"> </w:t>
      </w:r>
      <w:r w:rsidRPr="00CA22F4">
        <w:rPr>
          <w:color w:val="6D6E71"/>
          <w:spacing w:val="-8"/>
        </w:rPr>
        <w:t>k</w:t>
      </w:r>
      <w:r w:rsidRPr="00CA22F4">
        <w:rPr>
          <w:color w:val="6D6E71"/>
        </w:rPr>
        <w:t>eu</w:t>
      </w:r>
      <w:r w:rsidRPr="00CA22F4">
        <w:rPr>
          <w:color w:val="6D6E71"/>
          <w:spacing w:val="-5"/>
        </w:rPr>
        <w:t>z</w:t>
      </w:r>
      <w:r w:rsidRPr="00CA22F4">
        <w:rPr>
          <w:color w:val="6D6E71"/>
          <w:spacing w:val="-2"/>
        </w:rPr>
        <w:t>e</w:t>
      </w:r>
      <w:r w:rsidRPr="00CA22F4">
        <w:rPr>
          <w:color w:val="6D6E71"/>
        </w:rPr>
        <w:t>vrijheid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8"/>
        </w:rPr>
        <w:t xml:space="preserve"> </w:t>
      </w:r>
      <w:r w:rsidRPr="00CA22F4">
        <w:rPr>
          <w:color w:val="6D6E71"/>
          <w:spacing w:val="-3"/>
        </w:rPr>
        <w:t>t</w:t>
      </w:r>
      <w:r w:rsidRPr="00CA22F4">
        <w:rPr>
          <w:color w:val="6D6E71"/>
        </w:rPr>
        <w:t xml:space="preserve">e </w:t>
      </w:r>
      <w:r w:rsidRPr="00CA22F4">
        <w:rPr>
          <w:color w:val="6D6E71"/>
          <w:spacing w:val="-3"/>
        </w:rPr>
        <w:t>w</w:t>
      </w:r>
      <w:r w:rsidRPr="00CA22F4">
        <w:rPr>
          <w:color w:val="6D6E71"/>
        </w:rPr>
        <w:t>aarbo</w:t>
      </w:r>
      <w:r w:rsidRPr="00CA22F4">
        <w:rPr>
          <w:color w:val="6D6E71"/>
          <w:spacing w:val="-3"/>
        </w:rPr>
        <w:t>r</w:t>
      </w:r>
      <w:r w:rsidRPr="00CA22F4">
        <w:rPr>
          <w:color w:val="6D6E71"/>
          <w:spacing w:val="-2"/>
        </w:rPr>
        <w:t>g</w:t>
      </w:r>
      <w:r w:rsidRPr="00CA22F4">
        <w:rPr>
          <w:color w:val="6D6E71"/>
        </w:rPr>
        <w:t>en . De schoolbe</w:t>
      </w:r>
      <w:r w:rsidRPr="00CA22F4">
        <w:rPr>
          <w:color w:val="6D6E71"/>
          <w:spacing w:val="-3"/>
        </w:rPr>
        <w:t>s</w:t>
      </w:r>
      <w:r w:rsidRPr="00CA22F4">
        <w:rPr>
          <w:color w:val="6D6E71"/>
        </w:rPr>
        <w:t>tu</w:t>
      </w:r>
      <w:r w:rsidRPr="00CA22F4">
        <w:rPr>
          <w:color w:val="6D6E71"/>
          <w:spacing w:val="-3"/>
        </w:rPr>
        <w:t>r</w:t>
      </w:r>
      <w:r w:rsidRPr="00CA22F4">
        <w:rPr>
          <w:color w:val="6D6E71"/>
        </w:rPr>
        <w:t>en zien oude</w:t>
      </w:r>
      <w:r w:rsidRPr="00CA22F4">
        <w:rPr>
          <w:color w:val="6D6E71"/>
          <w:spacing w:val="-4"/>
        </w:rPr>
        <w:t>r</w:t>
      </w:r>
      <w:r w:rsidRPr="00CA22F4">
        <w:rPr>
          <w:color w:val="6D6E71"/>
        </w:rPr>
        <w:t xml:space="preserve">s en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 als de primai</w:t>
      </w:r>
      <w:r w:rsidRPr="00CA22F4">
        <w:rPr>
          <w:color w:val="6D6E71"/>
          <w:spacing w:val="-3"/>
        </w:rPr>
        <w:t>r</w:t>
      </w:r>
      <w:r w:rsidRPr="00CA22F4">
        <w:rPr>
          <w:color w:val="6D6E71"/>
        </w:rPr>
        <w:t>e o</w:t>
      </w:r>
      <w:r w:rsidRPr="00CA22F4">
        <w:rPr>
          <w:color w:val="6D6E71"/>
          <w:spacing w:val="-1"/>
        </w:rPr>
        <w:t>p</w:t>
      </w:r>
      <w:r w:rsidRPr="00CA22F4">
        <w:rPr>
          <w:color w:val="6D6E71"/>
          <w:spacing w:val="-3"/>
        </w:rPr>
        <w:t>v</w:t>
      </w:r>
      <w:r w:rsidRPr="00CA22F4">
        <w:rPr>
          <w:color w:val="6D6E71"/>
        </w:rPr>
        <w:t>oede</w:t>
      </w:r>
      <w:r w:rsidRPr="00CA22F4">
        <w:rPr>
          <w:color w:val="6D6E71"/>
          <w:spacing w:val="-4"/>
        </w:rPr>
        <w:t>r</w:t>
      </w:r>
      <w:r w:rsidRPr="00CA22F4">
        <w:rPr>
          <w:color w:val="6D6E71"/>
        </w:rPr>
        <w:t xml:space="preserve">s </w:t>
      </w:r>
      <w:r w:rsidRPr="00CA22F4">
        <w:rPr>
          <w:color w:val="6D6E71"/>
          <w:spacing w:val="-4"/>
        </w:rPr>
        <w:t>v</w:t>
      </w:r>
      <w:r w:rsidRPr="00CA22F4">
        <w:rPr>
          <w:color w:val="6D6E71"/>
        </w:rPr>
        <w:t>an hun kind.</w:t>
      </w:r>
    </w:p>
    <w:p w14:paraId="6851FB19" w14:textId="77777777" w:rsidR="00852322" w:rsidRPr="00CA22F4" w:rsidRDefault="00852322" w:rsidP="00F31195">
      <w:pPr>
        <w:spacing w:before="6" w:line="260" w:lineRule="exact"/>
        <w:rPr>
          <w:sz w:val="26"/>
          <w:szCs w:val="26"/>
        </w:rPr>
      </w:pPr>
    </w:p>
    <w:p w14:paraId="2C1AEB24" w14:textId="77777777" w:rsidR="00852322" w:rsidRPr="00CA22F4" w:rsidRDefault="00852322" w:rsidP="00F31195">
      <w:pPr>
        <w:pStyle w:val="Plattetekst"/>
        <w:ind w:right="5363"/>
        <w:jc w:val="both"/>
      </w:pPr>
      <w:r w:rsidRPr="00CA22F4">
        <w:rPr>
          <w:color w:val="6D6E71"/>
        </w:rPr>
        <w:t xml:space="preserve">De </w:t>
      </w:r>
      <w:r w:rsidRPr="00CA22F4">
        <w:rPr>
          <w:color w:val="6D6E71"/>
          <w:spacing w:val="-3"/>
        </w:rPr>
        <w:t>v</w:t>
      </w:r>
      <w:r w:rsidRPr="00CA22F4">
        <w:rPr>
          <w:color w:val="6D6E71"/>
        </w:rPr>
        <w:t>ol</w:t>
      </w:r>
      <w:r w:rsidRPr="00CA22F4">
        <w:rPr>
          <w:color w:val="6D6E71"/>
          <w:spacing w:val="-2"/>
        </w:rPr>
        <w:t>g</w:t>
      </w:r>
      <w:r w:rsidRPr="00CA22F4">
        <w:rPr>
          <w:color w:val="6D6E71"/>
        </w:rPr>
        <w:t>ende docume</w:t>
      </w:r>
      <w:r w:rsidRPr="00CA22F4">
        <w:rPr>
          <w:color w:val="6D6E71"/>
          <w:spacing w:val="-2"/>
        </w:rPr>
        <w:t>n</w:t>
      </w:r>
      <w:r w:rsidRPr="00CA22F4">
        <w:rPr>
          <w:color w:val="6D6E71"/>
          <w:spacing w:val="-3"/>
        </w:rPr>
        <w:t>t</w:t>
      </w:r>
      <w:r w:rsidRPr="00CA22F4">
        <w:rPr>
          <w:color w:val="6D6E71"/>
        </w:rPr>
        <w:t xml:space="preserve">en </w:t>
      </w:r>
      <w:r w:rsidRPr="00CA22F4">
        <w:rPr>
          <w:color w:val="6D6E71"/>
          <w:spacing w:val="-3"/>
        </w:rPr>
        <w:t>v</w:t>
      </w:r>
      <w:r w:rsidRPr="00CA22F4">
        <w:rPr>
          <w:color w:val="6D6E71"/>
        </w:rPr>
        <w:t xml:space="preserve">ormen de basis </w:t>
      </w:r>
      <w:r w:rsidRPr="00CA22F4">
        <w:rPr>
          <w:color w:val="6D6E71"/>
          <w:spacing w:val="-2"/>
        </w:rPr>
        <w:t>v</w:t>
      </w:r>
      <w:r w:rsidRPr="00CA22F4">
        <w:rPr>
          <w:color w:val="6D6E71"/>
        </w:rPr>
        <w:t>oor dit 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ol:</w:t>
      </w:r>
    </w:p>
    <w:p w14:paraId="1FBB7DA0" w14:textId="77777777" w:rsidR="00852322" w:rsidRPr="00CA22F4" w:rsidRDefault="00852322" w:rsidP="00CD3340">
      <w:pPr>
        <w:pStyle w:val="Plattetekst"/>
        <w:numPr>
          <w:ilvl w:val="0"/>
          <w:numId w:val="8"/>
        </w:numPr>
        <w:tabs>
          <w:tab w:val="left" w:pos="1493"/>
        </w:tabs>
        <w:spacing w:line="264" w:lineRule="exact"/>
        <w:ind w:left="1493" w:right="5603"/>
        <w:jc w:val="both"/>
      </w:pPr>
      <w:r w:rsidRPr="00CA22F4">
        <w:rPr>
          <w:color w:val="6D6E71"/>
        </w:rPr>
        <w:t>H</w:t>
      </w:r>
      <w:r w:rsidRPr="00CA22F4">
        <w:rPr>
          <w:color w:val="6D6E71"/>
          <w:spacing w:val="-2"/>
        </w:rPr>
        <w:t>e</w:t>
      </w:r>
      <w:r w:rsidRPr="00CA22F4">
        <w:rPr>
          <w:color w:val="6D6E71"/>
        </w:rPr>
        <w:t>t Al</w:t>
      </w:r>
      <w:r w:rsidRPr="00CA22F4">
        <w:rPr>
          <w:color w:val="6D6E71"/>
          <w:spacing w:val="-2"/>
        </w:rPr>
        <w:t>g</w:t>
      </w:r>
      <w:r w:rsidRPr="00CA22F4">
        <w:rPr>
          <w:color w:val="6D6E71"/>
        </w:rPr>
        <w:t xml:space="preserve">emeen </w:t>
      </w:r>
      <w:r w:rsidRPr="00CA22F4">
        <w:rPr>
          <w:color w:val="6D6E71"/>
          <w:spacing w:val="-5"/>
        </w:rPr>
        <w:t>R</w:t>
      </w:r>
      <w:r w:rsidRPr="00CA22F4">
        <w:rPr>
          <w:color w:val="6D6E71"/>
        </w:rPr>
        <w:t>egleme</w:t>
      </w:r>
      <w:r w:rsidRPr="00CA22F4">
        <w:rPr>
          <w:color w:val="6D6E71"/>
          <w:spacing w:val="-3"/>
        </w:rPr>
        <w:t>n</w:t>
      </w:r>
      <w:r w:rsidRPr="00CA22F4">
        <w:rPr>
          <w:color w:val="6D6E71"/>
        </w:rPr>
        <w:t xml:space="preserve">t </w:t>
      </w:r>
      <w:r w:rsidRPr="00CA22F4">
        <w:rPr>
          <w:color w:val="6D6E71"/>
          <w:spacing w:val="-4"/>
        </w:rPr>
        <w:t>v</w:t>
      </w:r>
      <w:r w:rsidRPr="00CA22F4">
        <w:rPr>
          <w:color w:val="6D6E71"/>
        </w:rPr>
        <w:t>an de be</w:t>
      </w:r>
      <w:r w:rsidRPr="00CA22F4">
        <w:rPr>
          <w:color w:val="6D6E71"/>
          <w:spacing w:val="-3"/>
        </w:rPr>
        <w:t>s</w:t>
      </w:r>
      <w:r w:rsidRPr="00CA22F4">
        <w:rPr>
          <w:color w:val="6D6E71"/>
        </w:rPr>
        <w:t>tu</w:t>
      </w:r>
      <w:r w:rsidRPr="00CA22F4">
        <w:rPr>
          <w:color w:val="6D6E71"/>
          <w:spacing w:val="-3"/>
        </w:rPr>
        <w:t>r</w:t>
      </w:r>
      <w:r w:rsidRPr="00CA22F4">
        <w:rPr>
          <w:color w:val="6D6E71"/>
        </w:rPr>
        <w:t>en in Arnhem.</w:t>
      </w:r>
    </w:p>
    <w:p w14:paraId="76CF29C8" w14:textId="77777777" w:rsidR="00852322" w:rsidRPr="00CA22F4" w:rsidRDefault="00852322" w:rsidP="00CD3340">
      <w:pPr>
        <w:pStyle w:val="Plattetekst"/>
        <w:numPr>
          <w:ilvl w:val="0"/>
          <w:numId w:val="8"/>
        </w:numPr>
        <w:tabs>
          <w:tab w:val="left" w:pos="1493"/>
        </w:tabs>
        <w:spacing w:line="264" w:lineRule="exact"/>
        <w:ind w:left="1493" w:right="9082"/>
        <w:jc w:val="both"/>
      </w:pPr>
      <w:r w:rsidRPr="00CA22F4">
        <w:rPr>
          <w:color w:val="6D6E71"/>
        </w:rPr>
        <w:t>H</w:t>
      </w:r>
      <w:r w:rsidRPr="00CA22F4">
        <w:rPr>
          <w:color w:val="6D6E71"/>
          <w:spacing w:val="-2"/>
        </w:rPr>
        <w:t>e</w:t>
      </w:r>
      <w:r w:rsidRPr="00CA22F4">
        <w:rPr>
          <w:color w:val="6D6E71"/>
        </w:rPr>
        <w:t>t Co</w:t>
      </w:r>
      <w:r w:rsidRPr="00CA22F4">
        <w:rPr>
          <w:color w:val="6D6E71"/>
          <w:spacing w:val="-4"/>
        </w:rPr>
        <w:t>n</w:t>
      </w:r>
      <w:r w:rsidRPr="00CA22F4">
        <w:rPr>
          <w:color w:val="6D6E71"/>
          <w:spacing w:val="-3"/>
        </w:rPr>
        <w:t>v</w:t>
      </w:r>
      <w:r w:rsidRPr="00CA22F4">
        <w:rPr>
          <w:color w:val="6D6E71"/>
        </w:rPr>
        <w:t>ena</w:t>
      </w:r>
      <w:r w:rsidRPr="00CA22F4">
        <w:rPr>
          <w:color w:val="6D6E71"/>
          <w:spacing w:val="-2"/>
        </w:rPr>
        <w:t>n</w:t>
      </w:r>
      <w:r w:rsidRPr="00CA22F4">
        <w:rPr>
          <w:color w:val="6D6E71"/>
        </w:rPr>
        <w:t>t</w:t>
      </w:r>
    </w:p>
    <w:p w14:paraId="0482C284" w14:textId="77777777" w:rsidR="00852322" w:rsidRPr="00CA22F4" w:rsidRDefault="00852322" w:rsidP="00CD3340">
      <w:pPr>
        <w:pStyle w:val="Plattetekst"/>
        <w:numPr>
          <w:ilvl w:val="0"/>
          <w:numId w:val="8"/>
        </w:numPr>
        <w:tabs>
          <w:tab w:val="left" w:pos="1493"/>
        </w:tabs>
        <w:spacing w:line="264" w:lineRule="exact"/>
        <w:ind w:left="1493" w:right="1353"/>
        <w:jc w:val="both"/>
      </w:pPr>
      <w:r w:rsidRPr="00CA22F4">
        <w:rPr>
          <w:color w:val="6D6E71"/>
        </w:rPr>
        <w:t>Notitie</w:t>
      </w:r>
      <w:r>
        <w:rPr>
          <w:color w:val="6D6E71"/>
        </w:rPr>
        <w:t xml:space="preserve"> crisisplaatsing</w:t>
      </w:r>
      <w:r w:rsidRPr="00CA22F4">
        <w:rPr>
          <w:color w:val="6D6E71"/>
          <w:spacing w:val="-1"/>
        </w:rPr>
        <w:t xml:space="preserve"> </w:t>
      </w:r>
      <w:r w:rsidRPr="00CA22F4">
        <w:rPr>
          <w:color w:val="6D6E71"/>
        </w:rPr>
        <w:t xml:space="preserve">Arnhem </w:t>
      </w:r>
    </w:p>
    <w:p w14:paraId="276CE1F3" w14:textId="77777777" w:rsidR="00852322" w:rsidRPr="00CA22F4" w:rsidRDefault="00852322" w:rsidP="00F31195">
      <w:pPr>
        <w:spacing w:before="19" w:line="240" w:lineRule="exact"/>
        <w:rPr>
          <w:sz w:val="24"/>
          <w:szCs w:val="24"/>
        </w:rPr>
      </w:pPr>
    </w:p>
    <w:p w14:paraId="1724F043" w14:textId="77777777" w:rsidR="00852322" w:rsidRPr="00CA22F4" w:rsidRDefault="00852322" w:rsidP="00F31195">
      <w:pPr>
        <w:pStyle w:val="Plattetekst"/>
        <w:ind w:right="5349"/>
        <w:jc w:val="both"/>
      </w:pPr>
      <w:r w:rsidRPr="00CA22F4">
        <w:rPr>
          <w:color w:val="6D6E71"/>
        </w:rPr>
        <w:t>Uit</w:t>
      </w:r>
      <w:r w:rsidRPr="00CA22F4">
        <w:rPr>
          <w:color w:val="6D6E71"/>
          <w:spacing w:val="-5"/>
        </w:rPr>
        <w:t>g</w:t>
      </w:r>
      <w:r w:rsidRPr="00CA22F4">
        <w:rPr>
          <w:color w:val="6D6E71"/>
        </w:rPr>
        <w:t>angspu</w:t>
      </w:r>
      <w:r w:rsidRPr="00CA22F4">
        <w:rPr>
          <w:color w:val="6D6E71"/>
          <w:spacing w:val="-2"/>
        </w:rPr>
        <w:t>n</w:t>
      </w:r>
      <w:r w:rsidRPr="00CA22F4">
        <w:rPr>
          <w:color w:val="6D6E71"/>
          <w:spacing w:val="-3"/>
        </w:rPr>
        <w:t>t</w:t>
      </w:r>
      <w:r w:rsidRPr="00CA22F4">
        <w:rPr>
          <w:color w:val="6D6E71"/>
        </w:rPr>
        <w:t>en</w:t>
      </w:r>
      <w:r w:rsidRPr="00CA22F4">
        <w:rPr>
          <w:color w:val="6D6E71"/>
          <w:spacing w:val="-1"/>
        </w:rPr>
        <w:t xml:space="preserve"> </w:t>
      </w:r>
      <w:r w:rsidRPr="00CA22F4">
        <w:rPr>
          <w:color w:val="6D6E71"/>
          <w:spacing w:val="-3"/>
        </w:rPr>
        <w:t>v</w:t>
      </w:r>
      <w:r w:rsidRPr="00CA22F4">
        <w:rPr>
          <w:color w:val="6D6E71"/>
        </w:rPr>
        <w:t>oor</w:t>
      </w:r>
      <w:r w:rsidRPr="00CA22F4">
        <w:rPr>
          <w:color w:val="6D6E71"/>
          <w:spacing w:val="-1"/>
        </w:rPr>
        <w:t xml:space="preserve"> </w:t>
      </w:r>
      <w:r w:rsidRPr="00CA22F4">
        <w:rPr>
          <w:color w:val="6D6E71"/>
        </w:rPr>
        <w:t>dit 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ol</w:t>
      </w:r>
      <w:r w:rsidRPr="00CA22F4">
        <w:rPr>
          <w:color w:val="6D6E71"/>
          <w:spacing w:val="-1"/>
        </w:rPr>
        <w:t xml:space="preserve"> </w:t>
      </w:r>
      <w:r w:rsidRPr="00CA22F4">
        <w:rPr>
          <w:color w:val="6D6E71"/>
        </w:rPr>
        <w:t>‘</w:t>
      </w:r>
      <w:r w:rsidRPr="00CA22F4">
        <w:rPr>
          <w:color w:val="6D6E71"/>
          <w:spacing w:val="-3"/>
        </w:rPr>
        <w:t>t</w:t>
      </w:r>
      <w:r w:rsidRPr="00CA22F4">
        <w:rPr>
          <w:color w:val="6D6E71"/>
        </w:rPr>
        <w:t>oel</w:t>
      </w:r>
      <w:r w:rsidRPr="00CA22F4">
        <w:rPr>
          <w:color w:val="6D6E71"/>
          <w:spacing w:val="-2"/>
        </w:rPr>
        <w:t>a</w:t>
      </w:r>
      <w:r w:rsidRPr="00CA22F4">
        <w:rPr>
          <w:color w:val="6D6E71"/>
        </w:rPr>
        <w:t>ting en</w:t>
      </w:r>
      <w:r w:rsidRPr="00CA22F4">
        <w:rPr>
          <w:color w:val="6D6E71"/>
          <w:spacing w:val="-1"/>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w:t>
      </w:r>
      <w:r w:rsidRPr="00CA22F4">
        <w:rPr>
          <w:color w:val="6D6E71"/>
          <w:spacing w:val="9"/>
        </w:rPr>
        <w:t>g</w:t>
      </w:r>
      <w:r w:rsidRPr="00CA22F4">
        <w:rPr>
          <w:color w:val="6D6E71"/>
        </w:rPr>
        <w:t>’:</w:t>
      </w:r>
    </w:p>
    <w:p w14:paraId="7F21EAAA"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spacing w:val="-4"/>
        </w:rPr>
        <w:t>Z</w:t>
      </w:r>
      <w:r w:rsidRPr="00CA22F4">
        <w:rPr>
          <w:color w:val="6D6E71"/>
          <w:spacing w:val="-1"/>
        </w:rPr>
        <w:t>o</w:t>
      </w:r>
      <w:r w:rsidRPr="00CA22F4">
        <w:rPr>
          <w:color w:val="6D6E71"/>
          <w:spacing w:val="-2"/>
        </w:rPr>
        <w:t>w</w:t>
      </w:r>
      <w:r w:rsidRPr="00CA22F4">
        <w:rPr>
          <w:color w:val="6D6E71"/>
        </w:rPr>
        <w:t>el</w:t>
      </w:r>
      <w:r w:rsidRPr="00CA22F4">
        <w:rPr>
          <w:color w:val="6D6E71"/>
          <w:spacing w:val="-8"/>
        </w:rPr>
        <w:t xml:space="preserve"> </w:t>
      </w:r>
      <w:r w:rsidRPr="00CA22F4">
        <w:rPr>
          <w:color w:val="6D6E71"/>
        </w:rPr>
        <w:t>oude</w:t>
      </w:r>
      <w:r w:rsidRPr="00CA22F4">
        <w:rPr>
          <w:color w:val="6D6E71"/>
          <w:spacing w:val="-4"/>
        </w:rPr>
        <w:t>r</w:t>
      </w:r>
      <w:r w:rsidRPr="00CA22F4">
        <w:rPr>
          <w:color w:val="6D6E71"/>
        </w:rPr>
        <w:t>s</w:t>
      </w:r>
      <w:r w:rsidRPr="00CA22F4">
        <w:rPr>
          <w:color w:val="6D6E71"/>
          <w:spacing w:val="-7"/>
        </w:rPr>
        <w:t xml:space="preserve"> </w:t>
      </w:r>
      <w:r w:rsidRPr="00CA22F4">
        <w:rPr>
          <w:color w:val="6D6E71"/>
        </w:rPr>
        <w:t>als</w:t>
      </w:r>
      <w:r w:rsidRPr="00CA22F4">
        <w:rPr>
          <w:color w:val="6D6E71"/>
          <w:spacing w:val="-7"/>
        </w:rPr>
        <w:t xml:space="preserve"> </w:t>
      </w:r>
      <w:r w:rsidRPr="00CA22F4">
        <w:rPr>
          <w:color w:val="6D6E71"/>
        </w:rPr>
        <w:t>school</w:t>
      </w:r>
      <w:r w:rsidRPr="00CA22F4">
        <w:rPr>
          <w:color w:val="6D6E71"/>
          <w:spacing w:val="-6"/>
        </w:rPr>
        <w:t xml:space="preserve"> </w:t>
      </w:r>
      <w:r w:rsidRPr="00CA22F4">
        <w:rPr>
          <w:color w:val="6D6E71"/>
        </w:rPr>
        <w:t>hebben</w:t>
      </w:r>
      <w:r w:rsidRPr="00CA22F4">
        <w:rPr>
          <w:color w:val="6D6E71"/>
          <w:spacing w:val="-8"/>
        </w:rPr>
        <w:t xml:space="preserve"> </w:t>
      </w:r>
      <w:r w:rsidRPr="00CA22F4">
        <w:rPr>
          <w:color w:val="6D6E71"/>
        </w:rPr>
        <w:t>een</w:t>
      </w:r>
      <w:r w:rsidRPr="00CA22F4">
        <w:rPr>
          <w:color w:val="6D6E71"/>
          <w:spacing w:val="-7"/>
        </w:rPr>
        <w:t xml:space="preserve"> </w:t>
      </w:r>
      <w:r w:rsidRPr="00CA22F4">
        <w:rPr>
          <w:color w:val="6D6E71"/>
        </w:rPr>
        <w:t>inspanning</w:t>
      </w:r>
      <w:r w:rsidRPr="00CA22F4">
        <w:rPr>
          <w:color w:val="6D6E71"/>
          <w:spacing w:val="-3"/>
        </w:rPr>
        <w:t>sv</w:t>
      </w:r>
      <w:r w:rsidRPr="00CA22F4">
        <w:rPr>
          <w:color w:val="6D6E71"/>
        </w:rPr>
        <w:t>erplic</w:t>
      </w:r>
      <w:r w:rsidRPr="00CA22F4">
        <w:rPr>
          <w:color w:val="6D6E71"/>
          <w:spacing w:val="-2"/>
        </w:rPr>
        <w:t>h</w:t>
      </w:r>
      <w:r w:rsidRPr="00CA22F4">
        <w:rPr>
          <w:color w:val="6D6E71"/>
        </w:rPr>
        <w:t>ting</w:t>
      </w:r>
      <w:r w:rsidRPr="00CA22F4">
        <w:rPr>
          <w:color w:val="6D6E71"/>
          <w:spacing w:val="-7"/>
        </w:rPr>
        <w:t xml:space="preserve"> </w:t>
      </w:r>
      <w:r w:rsidRPr="00CA22F4">
        <w:rPr>
          <w:color w:val="6D6E71"/>
          <w:spacing w:val="-3"/>
        </w:rPr>
        <w:t>t</w:t>
      </w:r>
      <w:r w:rsidRPr="00CA22F4">
        <w:rPr>
          <w:color w:val="6D6E71"/>
        </w:rPr>
        <w:t>en</w:t>
      </w:r>
      <w:r w:rsidRPr="00CA22F4">
        <w:rPr>
          <w:color w:val="6D6E71"/>
          <w:spacing w:val="-7"/>
        </w:rPr>
        <w:t xml:space="preserve"> </w:t>
      </w:r>
      <w:r w:rsidRPr="00CA22F4">
        <w:rPr>
          <w:color w:val="6D6E71"/>
        </w:rPr>
        <w:t>aanzien</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een</w:t>
      </w:r>
      <w:r w:rsidRPr="00CA22F4">
        <w:rPr>
          <w:color w:val="6D6E71"/>
          <w:spacing w:val="-7"/>
        </w:rPr>
        <w:t xml:space="preserve"> </w:t>
      </w:r>
      <w:r w:rsidRPr="00CA22F4">
        <w:rPr>
          <w:color w:val="6D6E71"/>
        </w:rPr>
        <w:t>pla</w:t>
      </w:r>
      <w:r w:rsidRPr="00CA22F4">
        <w:rPr>
          <w:color w:val="6D6E71"/>
          <w:spacing w:val="-2"/>
        </w:rPr>
        <w:t>a</w:t>
      </w:r>
      <w:r w:rsidRPr="00CA22F4">
        <w:rPr>
          <w:color w:val="6D6E71"/>
        </w:rPr>
        <w:t>tsing</w:t>
      </w:r>
      <w:r w:rsidRPr="00CA22F4">
        <w:rPr>
          <w:color w:val="6D6E71"/>
          <w:spacing w:val="-7"/>
        </w:rPr>
        <w:t xml:space="preserve"> </w:t>
      </w:r>
      <w:r w:rsidRPr="00CA22F4">
        <w:rPr>
          <w:color w:val="6D6E71"/>
        </w:rPr>
        <w:t>op</w:t>
      </w:r>
      <w:r w:rsidRPr="00CA22F4">
        <w:rPr>
          <w:color w:val="6D6E71"/>
          <w:spacing w:val="-8"/>
        </w:rPr>
        <w:t xml:space="preserve"> </w:t>
      </w:r>
      <w:r w:rsidRPr="00CA22F4">
        <w:rPr>
          <w:color w:val="6D6E71"/>
        </w:rPr>
        <w:t>een</w:t>
      </w:r>
      <w:r w:rsidRPr="00CA22F4">
        <w:rPr>
          <w:color w:val="6D6E71"/>
          <w:spacing w:val="-7"/>
        </w:rPr>
        <w:t xml:space="preserve"> </w:t>
      </w:r>
      <w:r w:rsidRPr="00CA22F4">
        <w:rPr>
          <w:color w:val="6D6E71"/>
        </w:rPr>
        <w:t>school</w:t>
      </w:r>
    </w:p>
    <w:p w14:paraId="53348207" w14:textId="77777777" w:rsidR="00852322" w:rsidRPr="00CA22F4" w:rsidRDefault="00852322" w:rsidP="00F31195">
      <w:pPr>
        <w:pStyle w:val="Plattetekst"/>
        <w:spacing w:line="264" w:lineRule="exact"/>
        <w:ind w:left="1493"/>
      </w:pPr>
      <w:r w:rsidRPr="00CA22F4">
        <w:rPr>
          <w:color w:val="6D6E71"/>
          <w:spacing w:val="-3"/>
        </w:rPr>
        <w:t>v</w:t>
      </w:r>
      <w:r w:rsidRPr="00CA22F4">
        <w:rPr>
          <w:color w:val="6D6E71"/>
        </w:rPr>
        <w:t>oor passend onde</w:t>
      </w:r>
      <w:r w:rsidRPr="00CA22F4">
        <w:rPr>
          <w:color w:val="6D6E71"/>
          <w:spacing w:val="1"/>
        </w:rPr>
        <w:t>r</w:t>
      </w:r>
      <w:r w:rsidRPr="00CA22F4">
        <w:rPr>
          <w:color w:val="6D6E71"/>
        </w:rPr>
        <w:t>wijs;</w:t>
      </w:r>
    </w:p>
    <w:p w14:paraId="206D3391"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1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4"/>
        </w:rPr>
        <w:t xml:space="preserve"> </w:t>
      </w:r>
      <w:r w:rsidRPr="00CA22F4">
        <w:rPr>
          <w:color w:val="6D6E71"/>
          <w:spacing w:val="-4"/>
        </w:rPr>
        <w:t>v</w:t>
      </w:r>
      <w:r w:rsidRPr="00CA22F4">
        <w:rPr>
          <w:color w:val="6D6E71"/>
        </w:rPr>
        <w:t>an</w:t>
      </w:r>
      <w:r w:rsidRPr="00CA22F4">
        <w:rPr>
          <w:color w:val="6D6E71"/>
          <w:spacing w:val="-2"/>
        </w:rPr>
        <w:t>a</w:t>
      </w:r>
      <w:r w:rsidRPr="00CA22F4">
        <w:rPr>
          <w:color w:val="6D6E71"/>
        </w:rPr>
        <w:t>f</w:t>
      </w:r>
      <w:r w:rsidRPr="00CA22F4">
        <w:rPr>
          <w:color w:val="6D6E71"/>
          <w:spacing w:val="-14"/>
        </w:rPr>
        <w:t xml:space="preserve"> </w:t>
      </w:r>
      <w:r w:rsidRPr="00CA22F4">
        <w:rPr>
          <w:color w:val="6D6E71"/>
        </w:rPr>
        <w:t>h</w:t>
      </w:r>
      <w:r w:rsidRPr="00CA22F4">
        <w:rPr>
          <w:color w:val="6D6E71"/>
          <w:spacing w:val="-2"/>
        </w:rPr>
        <w:t>e</w:t>
      </w:r>
      <w:r w:rsidRPr="00CA22F4">
        <w:rPr>
          <w:color w:val="6D6E71"/>
        </w:rPr>
        <w:t>t</w:t>
      </w:r>
      <w:r w:rsidRPr="00CA22F4">
        <w:rPr>
          <w:color w:val="6D6E71"/>
          <w:spacing w:val="-14"/>
        </w:rPr>
        <w:t xml:space="preserve"> </w:t>
      </w:r>
      <w:r w:rsidRPr="00CA22F4">
        <w:rPr>
          <w:color w:val="6D6E71"/>
        </w:rPr>
        <w:t>begin</w:t>
      </w:r>
      <w:r w:rsidRPr="00CA22F4">
        <w:rPr>
          <w:color w:val="6D6E71"/>
          <w:spacing w:val="-15"/>
        </w:rPr>
        <w:t xml:space="preserve"> </w:t>
      </w:r>
      <w:r w:rsidRPr="00CA22F4">
        <w:rPr>
          <w:color w:val="6D6E71"/>
        </w:rPr>
        <w:t>als</w:t>
      </w:r>
      <w:r w:rsidRPr="00CA22F4">
        <w:rPr>
          <w:color w:val="6D6E71"/>
          <w:spacing w:val="-14"/>
        </w:rPr>
        <w:t xml:space="preserve"> </w:t>
      </w:r>
      <w:r w:rsidRPr="00CA22F4">
        <w:rPr>
          <w:color w:val="6D6E71"/>
        </w:rPr>
        <w:t>serieu</w:t>
      </w:r>
      <w:r w:rsidRPr="00CA22F4">
        <w:rPr>
          <w:color w:val="6D6E71"/>
          <w:spacing w:val="-5"/>
        </w:rPr>
        <w:t>z</w:t>
      </w:r>
      <w:r w:rsidRPr="00CA22F4">
        <w:rPr>
          <w:color w:val="6D6E71"/>
        </w:rPr>
        <w:t>e</w:t>
      </w:r>
      <w:r w:rsidRPr="00CA22F4">
        <w:rPr>
          <w:color w:val="6D6E71"/>
          <w:spacing w:val="-14"/>
        </w:rPr>
        <w:t xml:space="preserve"> </w:t>
      </w:r>
      <w:r w:rsidRPr="00CA22F4">
        <w:rPr>
          <w:color w:val="6D6E71"/>
        </w:rPr>
        <w:t>partner</w:t>
      </w:r>
      <w:r w:rsidRPr="00CA22F4">
        <w:rPr>
          <w:color w:val="6D6E71"/>
          <w:spacing w:val="-14"/>
        </w:rPr>
        <w:t xml:space="preserve"> </w:t>
      </w:r>
      <w:r w:rsidRPr="00CA22F4">
        <w:rPr>
          <w:color w:val="6D6E71"/>
        </w:rPr>
        <w:t>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w:t>
      </w:r>
      <w:r w:rsidRPr="00CA22F4">
        <w:rPr>
          <w:color w:val="6D6E71"/>
          <w:spacing w:val="-15"/>
        </w:rPr>
        <w:t xml:space="preserve"> </w:t>
      </w:r>
      <w:r w:rsidRPr="00CA22F4">
        <w:rPr>
          <w:color w:val="6D6E71"/>
        </w:rPr>
        <w:t>bij</w:t>
      </w:r>
      <w:r w:rsidRPr="00CA22F4">
        <w:rPr>
          <w:color w:val="6D6E71"/>
          <w:spacing w:val="-14"/>
        </w:rPr>
        <w:t xml:space="preserve"> </w:t>
      </w:r>
      <w:r w:rsidRPr="00CA22F4">
        <w:rPr>
          <w:color w:val="6D6E71"/>
        </w:rPr>
        <w:t>h</w:t>
      </w:r>
      <w:r w:rsidRPr="00CA22F4">
        <w:rPr>
          <w:color w:val="6D6E71"/>
          <w:spacing w:val="-2"/>
        </w:rPr>
        <w:t>e</w:t>
      </w:r>
      <w:r w:rsidRPr="00CA22F4">
        <w:rPr>
          <w:color w:val="6D6E71"/>
        </w:rPr>
        <w:t>t</w:t>
      </w:r>
      <w:r w:rsidRPr="00CA22F4">
        <w:rPr>
          <w:color w:val="6D6E71"/>
          <w:spacing w:val="-14"/>
        </w:rPr>
        <w:t xml:space="preserve"> </w:t>
      </w:r>
      <w:r w:rsidRPr="00CA22F4">
        <w:rPr>
          <w:color w:val="6D6E71"/>
        </w:rPr>
        <w:t>hele</w:t>
      </w:r>
      <w:r w:rsidRPr="00CA22F4">
        <w:rPr>
          <w:color w:val="6D6E71"/>
          <w:spacing w:val="-14"/>
        </w:rPr>
        <w:t xml:space="preserve"> </w:t>
      </w:r>
      <w:r w:rsidRPr="00CA22F4">
        <w:rPr>
          <w:color w:val="6D6E71"/>
        </w:rPr>
        <w:t>t</w:t>
      </w:r>
      <w:r w:rsidRPr="00CA22F4">
        <w:rPr>
          <w:color w:val="6D6E71"/>
          <w:spacing w:val="-5"/>
        </w:rPr>
        <w:t>r</w:t>
      </w:r>
      <w:r w:rsidRPr="00CA22F4">
        <w:rPr>
          <w:color w:val="6D6E71"/>
        </w:rPr>
        <w:t>aject</w:t>
      </w:r>
      <w:r w:rsidRPr="00CA22F4">
        <w:rPr>
          <w:color w:val="6D6E71"/>
          <w:spacing w:val="-15"/>
        </w:rPr>
        <w:t xml:space="preserve"> </w:t>
      </w:r>
      <w:r w:rsidRPr="00CA22F4">
        <w:rPr>
          <w:color w:val="6D6E71"/>
          <w:spacing w:val="-4"/>
        </w:rPr>
        <w:t>v</w:t>
      </w:r>
      <w:r w:rsidRPr="00CA22F4">
        <w:rPr>
          <w:color w:val="6D6E71"/>
        </w:rPr>
        <w:t>an</w:t>
      </w:r>
      <w:r w:rsidRPr="00CA22F4">
        <w:rPr>
          <w:color w:val="6D6E71"/>
          <w:spacing w:val="-14"/>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w:t>
      </w:r>
    </w:p>
    <w:p w14:paraId="1860002B" w14:textId="77777777" w:rsidR="00852322" w:rsidRPr="00CA22F4" w:rsidRDefault="00852322" w:rsidP="00F31195">
      <w:pPr>
        <w:pStyle w:val="Plattetekst"/>
        <w:spacing w:line="264" w:lineRule="exact"/>
        <w:ind w:left="1493"/>
      </w:pPr>
      <w:r w:rsidRPr="00CA22F4">
        <w:rPr>
          <w:color w:val="6D6E71"/>
        </w:rPr>
        <w:t xml:space="preserve">en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35F337D4"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rPr>
        <w:t>De</w:t>
      </w:r>
      <w:r w:rsidRPr="00CA22F4">
        <w:rPr>
          <w:color w:val="6D6E71"/>
          <w:spacing w:val="17"/>
        </w:rPr>
        <w:t xml:space="preserve"> </w:t>
      </w:r>
      <w:r w:rsidRPr="00CA22F4">
        <w:rPr>
          <w:color w:val="6D6E71"/>
        </w:rPr>
        <w:t>scholen</w:t>
      </w:r>
      <w:r w:rsidRPr="00CA22F4">
        <w:rPr>
          <w:color w:val="6D6E71"/>
          <w:spacing w:val="17"/>
        </w:rPr>
        <w:t xml:space="preserve"> </w:t>
      </w:r>
      <w:r w:rsidRPr="00CA22F4">
        <w:rPr>
          <w:color w:val="6D6E71"/>
        </w:rPr>
        <w:t>zijn</w:t>
      </w:r>
      <w:r w:rsidRPr="00CA22F4">
        <w:rPr>
          <w:color w:val="6D6E71"/>
          <w:spacing w:val="17"/>
        </w:rPr>
        <w:t xml:space="preserve"> </w:t>
      </w:r>
      <w:r w:rsidRPr="00CA22F4">
        <w:rPr>
          <w:color w:val="6D6E71"/>
          <w:spacing w:val="-3"/>
        </w:rPr>
        <w:t>v</w:t>
      </w:r>
      <w:r w:rsidRPr="00CA22F4">
        <w:rPr>
          <w:color w:val="6D6E71"/>
        </w:rPr>
        <w:t>erplic</w:t>
      </w:r>
      <w:r w:rsidRPr="00CA22F4">
        <w:rPr>
          <w:color w:val="6D6E71"/>
          <w:spacing w:val="-2"/>
        </w:rPr>
        <w:t>h</w:t>
      </w:r>
      <w:r w:rsidRPr="00CA22F4">
        <w:rPr>
          <w:color w:val="6D6E71"/>
        </w:rPr>
        <w:t>t</w:t>
      </w:r>
      <w:r w:rsidRPr="00CA22F4">
        <w:rPr>
          <w:color w:val="6D6E71"/>
          <w:spacing w:val="17"/>
        </w:rPr>
        <w:t xml:space="preserve"> </w:t>
      </w:r>
      <w:r w:rsidRPr="00CA22F4">
        <w:rPr>
          <w:color w:val="6D6E71"/>
        </w:rPr>
        <w:t>om</w:t>
      </w:r>
      <w:r w:rsidRPr="00CA22F4">
        <w:rPr>
          <w:color w:val="6D6E71"/>
          <w:spacing w:val="17"/>
        </w:rPr>
        <w:t xml:space="preserve"> </w:t>
      </w:r>
      <w:r w:rsidRPr="00CA22F4">
        <w:rPr>
          <w:color w:val="6D6E71"/>
        </w:rPr>
        <w:t>in</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rPr>
        <w:t>schoolgids,</w:t>
      </w:r>
      <w:r w:rsidRPr="00CA22F4">
        <w:rPr>
          <w:color w:val="6D6E71"/>
          <w:spacing w:val="17"/>
        </w:rPr>
        <w:t xml:space="preserve"> </w:t>
      </w:r>
      <w:r w:rsidRPr="00CA22F4">
        <w:rPr>
          <w:color w:val="6D6E71"/>
        </w:rPr>
        <w:t>h</w:t>
      </w:r>
      <w:r w:rsidRPr="00CA22F4">
        <w:rPr>
          <w:color w:val="6D6E71"/>
          <w:spacing w:val="-2"/>
        </w:rPr>
        <w:t>e</w:t>
      </w:r>
      <w:r w:rsidRPr="00CA22F4">
        <w:rPr>
          <w:color w:val="6D6E71"/>
        </w:rPr>
        <w:t>t</w:t>
      </w:r>
      <w:r w:rsidRPr="00CA22F4">
        <w:rPr>
          <w:color w:val="6D6E71"/>
          <w:spacing w:val="17"/>
        </w:rPr>
        <w:t xml:space="preserve"> </w:t>
      </w:r>
      <w:r w:rsidRPr="00CA22F4">
        <w:rPr>
          <w:color w:val="6D6E71"/>
        </w:rPr>
        <w:t>schoolplan,</w:t>
      </w:r>
      <w:r w:rsidRPr="00CA22F4">
        <w:rPr>
          <w:color w:val="6D6E71"/>
          <w:spacing w:val="17"/>
        </w:rPr>
        <w:t xml:space="preserve"> </w:t>
      </w:r>
      <w:r w:rsidRPr="00CA22F4">
        <w:rPr>
          <w:color w:val="6D6E71"/>
        </w:rPr>
        <w:t>op</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spacing w:val="-2"/>
        </w:rPr>
        <w:t>w</w:t>
      </w:r>
      <w:r w:rsidRPr="00CA22F4">
        <w:rPr>
          <w:color w:val="6D6E71"/>
        </w:rPr>
        <w:t>e</w:t>
      </w:r>
      <w:r w:rsidRPr="00CA22F4">
        <w:rPr>
          <w:color w:val="6D6E71"/>
          <w:spacing w:val="-2"/>
        </w:rPr>
        <w:t>b</w:t>
      </w:r>
      <w:r w:rsidRPr="00CA22F4">
        <w:rPr>
          <w:color w:val="6D6E71"/>
        </w:rPr>
        <w:t>si</w:t>
      </w:r>
      <w:r w:rsidRPr="00CA22F4">
        <w:rPr>
          <w:color w:val="6D6E71"/>
          <w:spacing w:val="-3"/>
        </w:rPr>
        <w:t>t</w:t>
      </w:r>
      <w:r w:rsidRPr="00CA22F4">
        <w:rPr>
          <w:color w:val="6D6E71"/>
        </w:rPr>
        <w:t>e</w:t>
      </w:r>
      <w:r w:rsidRPr="00CA22F4">
        <w:rPr>
          <w:color w:val="6D6E71"/>
          <w:spacing w:val="17"/>
        </w:rPr>
        <w:t xml:space="preserve"> </w:t>
      </w:r>
      <w:r w:rsidRPr="00CA22F4">
        <w:rPr>
          <w:color w:val="6D6E71"/>
        </w:rPr>
        <w:t>en</w:t>
      </w:r>
      <w:r w:rsidRPr="00CA22F4">
        <w:rPr>
          <w:color w:val="6D6E71"/>
          <w:spacing w:val="17"/>
        </w:rPr>
        <w:t xml:space="preserve"> </w:t>
      </w:r>
      <w:r w:rsidRPr="00CA22F4">
        <w:rPr>
          <w:color w:val="6D6E71"/>
        </w:rPr>
        <w:t>indien</w:t>
      </w:r>
      <w:r w:rsidRPr="00CA22F4">
        <w:rPr>
          <w:color w:val="6D6E71"/>
          <w:spacing w:val="17"/>
        </w:rPr>
        <w:t xml:space="preserve"> </w:t>
      </w:r>
      <w:r w:rsidRPr="00CA22F4">
        <w:rPr>
          <w:color w:val="6D6E71"/>
        </w:rPr>
        <w:t>aan</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rPr>
        <w:t>o</w:t>
      </w:r>
      <w:r w:rsidRPr="00CA22F4">
        <w:rPr>
          <w:color w:val="6D6E71"/>
          <w:spacing w:val="-3"/>
        </w:rPr>
        <w:t>r</w:t>
      </w:r>
      <w:r w:rsidRPr="00CA22F4">
        <w:rPr>
          <w:color w:val="6D6E71"/>
        </w:rPr>
        <w:t>de</w:t>
      </w:r>
      <w:r w:rsidRPr="00CA22F4">
        <w:rPr>
          <w:color w:val="6D6E71"/>
          <w:spacing w:val="17"/>
        </w:rPr>
        <w:t xml:space="preserve"> </w:t>
      </w:r>
      <w:r w:rsidRPr="00CA22F4">
        <w:rPr>
          <w:color w:val="6D6E71"/>
        </w:rPr>
        <w:t>in</w:t>
      </w:r>
    </w:p>
    <w:p w14:paraId="4EB1A16C" w14:textId="77777777" w:rsidR="00852322" w:rsidRPr="00CA22F4" w:rsidRDefault="00852322" w:rsidP="00F31195">
      <w:pPr>
        <w:pStyle w:val="Plattetekst"/>
        <w:spacing w:line="264" w:lineRule="exact"/>
        <w:ind w:left="1493"/>
      </w:pPr>
      <w:r w:rsidRPr="00CA22F4">
        <w:rPr>
          <w:color w:val="6D6E71"/>
          <w:spacing w:val="-2"/>
        </w:rPr>
        <w:t>c</w:t>
      </w:r>
      <w:r w:rsidRPr="00CA22F4">
        <w:rPr>
          <w:color w:val="6D6E71"/>
        </w:rPr>
        <w:t>o</w:t>
      </w:r>
      <w:r w:rsidRPr="00CA22F4">
        <w:rPr>
          <w:color w:val="6D6E71"/>
          <w:spacing w:val="-2"/>
        </w:rPr>
        <w:t>n</w:t>
      </w:r>
      <w:r w:rsidRPr="00CA22F4">
        <w:rPr>
          <w:color w:val="6D6E71"/>
          <w:spacing w:val="-3"/>
        </w:rPr>
        <w:t>t</w:t>
      </w:r>
      <w:r w:rsidRPr="00CA22F4">
        <w:rPr>
          <w:color w:val="6D6E71"/>
        </w:rPr>
        <w:t>ac</w:t>
      </w:r>
      <w:r w:rsidRPr="00CA22F4">
        <w:rPr>
          <w:color w:val="6D6E71"/>
          <w:spacing w:val="-3"/>
        </w:rPr>
        <w:t>t</w:t>
      </w:r>
      <w:r w:rsidRPr="00CA22F4">
        <w:rPr>
          <w:color w:val="6D6E71"/>
        </w:rPr>
        <w:t>en m</w:t>
      </w:r>
      <w:r w:rsidRPr="00CA22F4">
        <w:rPr>
          <w:color w:val="6D6E71"/>
          <w:spacing w:val="-2"/>
        </w:rPr>
        <w:t>e</w:t>
      </w:r>
      <w:r w:rsidRPr="00CA22F4">
        <w:rPr>
          <w:color w:val="6D6E71"/>
        </w:rPr>
        <w:t>t oude</w:t>
      </w:r>
      <w:r w:rsidRPr="00CA22F4">
        <w:rPr>
          <w:color w:val="6D6E71"/>
          <w:spacing w:val="-4"/>
        </w:rPr>
        <w:t>r</w:t>
      </w:r>
      <w:r w:rsidRPr="00CA22F4">
        <w:rPr>
          <w:color w:val="6D6E71"/>
        </w:rPr>
        <w:t xml:space="preserve">s </w:t>
      </w:r>
      <w:r w:rsidRPr="00CA22F4">
        <w:rPr>
          <w:color w:val="6D6E71"/>
          <w:spacing w:val="-4"/>
        </w:rPr>
        <w:t>e</w:t>
      </w:r>
      <w:r w:rsidRPr="00CA22F4">
        <w:rPr>
          <w:color w:val="6D6E71"/>
        </w:rPr>
        <w:t>xplici</w:t>
      </w:r>
      <w:r w:rsidRPr="00CA22F4">
        <w:rPr>
          <w:color w:val="6D6E71"/>
          <w:spacing w:val="-1"/>
        </w:rPr>
        <w:t>e</w:t>
      </w:r>
      <w:r w:rsidRPr="00CA22F4">
        <w:rPr>
          <w:color w:val="6D6E71"/>
        </w:rPr>
        <w:t>t aandac</w:t>
      </w:r>
      <w:r w:rsidRPr="00CA22F4">
        <w:rPr>
          <w:color w:val="6D6E71"/>
          <w:spacing w:val="-2"/>
        </w:rPr>
        <w:t>h</w:t>
      </w:r>
      <w:r w:rsidRPr="00CA22F4">
        <w:rPr>
          <w:color w:val="6D6E71"/>
        </w:rPr>
        <w:t xml:space="preserve">t </w:t>
      </w:r>
      <w:r w:rsidRPr="00CA22F4">
        <w:rPr>
          <w:color w:val="6D6E71"/>
          <w:spacing w:val="-3"/>
        </w:rPr>
        <w:t>t</w:t>
      </w:r>
      <w:r w:rsidRPr="00CA22F4">
        <w:rPr>
          <w:color w:val="6D6E71"/>
        </w:rPr>
        <w:t>e be</w:t>
      </w:r>
      <w:r w:rsidRPr="00CA22F4">
        <w:rPr>
          <w:color w:val="6D6E71"/>
          <w:spacing w:val="-3"/>
        </w:rPr>
        <w:t>st</w:t>
      </w:r>
      <w:r w:rsidRPr="00CA22F4">
        <w:rPr>
          <w:color w:val="6D6E71"/>
        </w:rPr>
        <w:t>eden aan h</w:t>
      </w:r>
      <w:r w:rsidRPr="00CA22F4">
        <w:rPr>
          <w:color w:val="6D6E71"/>
          <w:spacing w:val="-2"/>
        </w:rPr>
        <w:t>e</w:t>
      </w:r>
      <w:r w:rsidRPr="00CA22F4">
        <w:rPr>
          <w:color w:val="6D6E71"/>
        </w:rPr>
        <w:t>t onde</w:t>
      </w:r>
      <w:r w:rsidRPr="00CA22F4">
        <w:rPr>
          <w:color w:val="6D6E71"/>
          <w:spacing w:val="1"/>
        </w:rPr>
        <w:t>r</w:t>
      </w:r>
      <w:r w:rsidRPr="00CA22F4">
        <w:rPr>
          <w:color w:val="6D6E71"/>
        </w:rPr>
        <w:t>wij</w:t>
      </w:r>
      <w:r w:rsidRPr="00CA22F4">
        <w:rPr>
          <w:color w:val="6D6E71"/>
          <w:spacing w:val="-2"/>
        </w:rPr>
        <w:t>s</w:t>
      </w:r>
      <w:r w:rsidRPr="00CA22F4">
        <w:rPr>
          <w:color w:val="6D6E71"/>
          <w:spacing w:val="-5"/>
        </w:rPr>
        <w:t>z</w:t>
      </w:r>
      <w:r w:rsidRPr="00CA22F4">
        <w:rPr>
          <w:color w:val="6D6E71"/>
        </w:rPr>
        <w:t>o</w:t>
      </w:r>
      <w:r w:rsidRPr="00CA22F4">
        <w:rPr>
          <w:color w:val="6D6E71"/>
          <w:spacing w:val="-3"/>
        </w:rPr>
        <w:t>r</w:t>
      </w:r>
      <w:r w:rsidRPr="00CA22F4">
        <w:rPr>
          <w:color w:val="6D6E71"/>
        </w:rPr>
        <w:t>gbeleid;</w:t>
      </w:r>
    </w:p>
    <w:p w14:paraId="0F8A8B2C" w14:textId="77777777" w:rsidR="00852322" w:rsidRPr="00CA22F4" w:rsidRDefault="00852322" w:rsidP="00CD3340">
      <w:pPr>
        <w:pStyle w:val="Plattetekst"/>
        <w:numPr>
          <w:ilvl w:val="0"/>
          <w:numId w:val="8"/>
        </w:numPr>
        <w:tabs>
          <w:tab w:val="left" w:pos="1493"/>
        </w:tabs>
        <w:spacing w:line="264" w:lineRule="exact"/>
        <w:ind w:left="1493" w:right="3007"/>
        <w:jc w:val="both"/>
      </w:pPr>
      <w:r w:rsidRPr="00CA22F4">
        <w:rPr>
          <w:color w:val="6D6E71"/>
        </w:rPr>
        <w:t>Besluit</w:t>
      </w:r>
      <w:r w:rsidRPr="00CA22F4">
        <w:rPr>
          <w:color w:val="6D6E71"/>
          <w:spacing w:val="-2"/>
        </w:rPr>
        <w:t>v</w:t>
      </w:r>
      <w:r w:rsidRPr="00CA22F4">
        <w:rPr>
          <w:color w:val="6D6E71"/>
        </w:rPr>
        <w:t>orming</w:t>
      </w:r>
      <w:r w:rsidRPr="00CA22F4">
        <w:rPr>
          <w:color w:val="6D6E71"/>
          <w:spacing w:val="-1"/>
        </w:rPr>
        <w:t xml:space="preserve"> </w:t>
      </w:r>
      <w:r w:rsidRPr="00CA22F4">
        <w:rPr>
          <w:color w:val="6D6E71"/>
        </w:rPr>
        <w:t>o</w:t>
      </w:r>
      <w:r w:rsidRPr="00CA22F4">
        <w:rPr>
          <w:color w:val="6D6E71"/>
          <w:spacing w:val="-2"/>
        </w:rPr>
        <w:t>m</w:t>
      </w:r>
      <w:r w:rsidRPr="00CA22F4">
        <w:rPr>
          <w:color w:val="6D6E71"/>
        </w:rPr>
        <w:t>t</w:t>
      </w:r>
      <w:r w:rsidRPr="00CA22F4">
        <w:rPr>
          <w:color w:val="6D6E71"/>
          <w:spacing w:val="-3"/>
        </w:rPr>
        <w:t>r</w:t>
      </w:r>
      <w:r w:rsidRPr="00CA22F4">
        <w:rPr>
          <w:color w:val="6D6E71"/>
        </w:rPr>
        <w:t>e</w:t>
      </w:r>
      <w:r w:rsidRPr="00CA22F4">
        <w:rPr>
          <w:color w:val="6D6E71"/>
          <w:spacing w:val="-3"/>
        </w:rPr>
        <w:t>n</w:t>
      </w:r>
      <w:r w:rsidRPr="00CA22F4">
        <w:rPr>
          <w:color w:val="6D6E71"/>
        </w:rPr>
        <w:t xml:space="preserve">t </w:t>
      </w:r>
      <w:r w:rsidRPr="00CA22F4">
        <w:rPr>
          <w:color w:val="6D6E71"/>
          <w:spacing w:val="-3"/>
        </w:rPr>
        <w:t>t</w:t>
      </w:r>
      <w:r w:rsidRPr="00CA22F4">
        <w:rPr>
          <w:color w:val="6D6E71"/>
        </w:rPr>
        <w:t>oel</w:t>
      </w:r>
      <w:r w:rsidRPr="00CA22F4">
        <w:rPr>
          <w:color w:val="6D6E71"/>
          <w:spacing w:val="-2"/>
        </w:rPr>
        <w:t>a</w:t>
      </w:r>
      <w:r w:rsidRPr="00CA22F4">
        <w:rPr>
          <w:color w:val="6D6E71"/>
        </w:rPr>
        <w:t>ting</w:t>
      </w:r>
      <w:r w:rsidRPr="00CA22F4">
        <w:rPr>
          <w:color w:val="6D6E71"/>
          <w:spacing w:val="-1"/>
        </w:rPr>
        <w:t xml:space="preserve"> </w:t>
      </w:r>
      <w:r w:rsidRPr="00CA22F4">
        <w:rPr>
          <w:color w:val="6D6E71"/>
        </w:rPr>
        <w:t xml:space="preserve">en </w:t>
      </w:r>
      <w:r w:rsidRPr="00CA22F4">
        <w:rPr>
          <w:color w:val="6D6E71"/>
          <w:spacing w:val="-3"/>
        </w:rPr>
        <w:t>v</w:t>
      </w:r>
      <w:r w:rsidRPr="00CA22F4">
        <w:rPr>
          <w:color w:val="6D6E71"/>
        </w:rPr>
        <w:t>e</w:t>
      </w:r>
      <w:r w:rsidRPr="00CA22F4">
        <w:rPr>
          <w:color w:val="6D6E71"/>
          <w:spacing w:val="1"/>
        </w:rPr>
        <w:t>r</w:t>
      </w:r>
      <w:r w:rsidRPr="00CA22F4">
        <w:rPr>
          <w:color w:val="6D6E71"/>
        </w:rPr>
        <w:t xml:space="preserve">wijdering </w:t>
      </w:r>
      <w:r w:rsidRPr="00CA22F4">
        <w:rPr>
          <w:color w:val="6D6E71"/>
          <w:spacing w:val="-2"/>
        </w:rPr>
        <w:t>g</w:t>
      </w:r>
      <w:r w:rsidRPr="00CA22F4">
        <w:rPr>
          <w:color w:val="6D6E71"/>
        </w:rPr>
        <w:t>ebeurt</w:t>
      </w:r>
      <w:r w:rsidRPr="00CA22F4">
        <w:rPr>
          <w:color w:val="6D6E71"/>
          <w:spacing w:val="-1"/>
        </w:rPr>
        <w:t xml:space="preserve"> </w:t>
      </w:r>
      <w:r w:rsidRPr="00CA22F4">
        <w:rPr>
          <w:color w:val="6D6E71"/>
        </w:rPr>
        <w:t>door h</w:t>
      </w:r>
      <w:r w:rsidRPr="00CA22F4">
        <w:rPr>
          <w:color w:val="6D6E71"/>
          <w:spacing w:val="-2"/>
        </w:rPr>
        <w:t>e</w:t>
      </w:r>
      <w:r w:rsidRPr="00CA22F4">
        <w:rPr>
          <w:color w:val="6D6E71"/>
        </w:rPr>
        <w:t>t</w:t>
      </w:r>
      <w:r w:rsidRPr="00CA22F4">
        <w:rPr>
          <w:color w:val="6D6E71"/>
          <w:spacing w:val="-1"/>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 xml:space="preserve">d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p>
    <w:p w14:paraId="5109CFC8"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Oude</w:t>
      </w:r>
      <w:r w:rsidRPr="00CA22F4">
        <w:rPr>
          <w:color w:val="6D6E71"/>
          <w:spacing w:val="-4"/>
        </w:rPr>
        <w:t>r</w:t>
      </w:r>
      <w:r w:rsidRPr="00CA22F4">
        <w:rPr>
          <w:color w:val="6D6E71"/>
        </w:rPr>
        <w:t>s</w:t>
      </w:r>
      <w:r w:rsidRPr="00CA22F4">
        <w:rPr>
          <w:color w:val="6D6E71"/>
          <w:spacing w:val="10"/>
        </w:rPr>
        <w:t xml:space="preserve"> </w:t>
      </w:r>
      <w:r w:rsidRPr="00CA22F4">
        <w:rPr>
          <w:color w:val="6D6E71"/>
        </w:rPr>
        <w:t>hebben</w:t>
      </w:r>
      <w:r w:rsidRPr="00CA22F4">
        <w:rPr>
          <w:color w:val="6D6E71"/>
          <w:spacing w:val="10"/>
        </w:rPr>
        <w:t xml:space="preserve"> </w:t>
      </w:r>
      <w:r w:rsidRPr="00CA22F4">
        <w:rPr>
          <w:color w:val="6D6E71"/>
        </w:rPr>
        <w:t>de</w:t>
      </w:r>
      <w:r w:rsidRPr="00CA22F4">
        <w:rPr>
          <w:color w:val="6D6E71"/>
          <w:spacing w:val="10"/>
        </w:rPr>
        <w:t xml:space="preserve"> </w:t>
      </w:r>
      <w:r w:rsidRPr="00CA22F4">
        <w:rPr>
          <w:color w:val="6D6E71"/>
          <w:spacing w:val="-2"/>
        </w:rPr>
        <w:t>g</w:t>
      </w:r>
      <w:r w:rsidRPr="00CA22F4">
        <w:rPr>
          <w:color w:val="6D6E71"/>
        </w:rPr>
        <w:t>ele</w:t>
      </w:r>
      <w:r w:rsidRPr="00CA22F4">
        <w:rPr>
          <w:color w:val="6D6E71"/>
          <w:spacing w:val="-2"/>
        </w:rPr>
        <w:t>g</w:t>
      </w:r>
      <w:r w:rsidRPr="00CA22F4">
        <w:rPr>
          <w:color w:val="6D6E71"/>
        </w:rPr>
        <w:t>enheid</w:t>
      </w:r>
      <w:r w:rsidRPr="00CA22F4">
        <w:rPr>
          <w:color w:val="6D6E71"/>
          <w:spacing w:val="10"/>
        </w:rPr>
        <w:t xml:space="preserve"> </w:t>
      </w:r>
      <w:r w:rsidRPr="00CA22F4">
        <w:rPr>
          <w:color w:val="6D6E71"/>
        </w:rPr>
        <w:t>om</w:t>
      </w:r>
      <w:r w:rsidRPr="00CA22F4">
        <w:rPr>
          <w:color w:val="6D6E71"/>
          <w:spacing w:val="10"/>
        </w:rPr>
        <w:t xml:space="preserve"> </w:t>
      </w:r>
      <w:r w:rsidRPr="00CA22F4">
        <w:rPr>
          <w:color w:val="6D6E71"/>
        </w:rPr>
        <w:t>hun</w:t>
      </w:r>
      <w:r w:rsidRPr="00CA22F4">
        <w:rPr>
          <w:color w:val="6D6E71"/>
          <w:spacing w:val="10"/>
        </w:rPr>
        <w:t xml:space="preserve"> </w:t>
      </w:r>
      <w:r w:rsidRPr="00CA22F4">
        <w:rPr>
          <w:color w:val="6D6E71"/>
        </w:rPr>
        <w:t>zien</w:t>
      </w:r>
      <w:r w:rsidRPr="00CA22F4">
        <w:rPr>
          <w:color w:val="6D6E71"/>
          <w:spacing w:val="-1"/>
        </w:rPr>
        <w:t>s</w:t>
      </w:r>
      <w:r w:rsidRPr="00CA22F4">
        <w:rPr>
          <w:color w:val="6D6E71"/>
        </w:rPr>
        <w:t>wij</w:t>
      </w:r>
      <w:r w:rsidRPr="00CA22F4">
        <w:rPr>
          <w:color w:val="6D6E71"/>
          <w:spacing w:val="-5"/>
        </w:rPr>
        <w:t>z</w:t>
      </w:r>
      <w:r w:rsidRPr="00CA22F4">
        <w:rPr>
          <w:color w:val="6D6E71"/>
        </w:rPr>
        <w:t>e</w:t>
      </w:r>
      <w:r w:rsidRPr="00CA22F4">
        <w:rPr>
          <w:color w:val="6D6E71"/>
          <w:spacing w:val="10"/>
        </w:rPr>
        <w:t xml:space="preserve"> </w:t>
      </w:r>
      <w:r w:rsidRPr="00CA22F4">
        <w:rPr>
          <w:color w:val="6D6E71"/>
          <w:spacing w:val="-3"/>
        </w:rPr>
        <w:t>t</w:t>
      </w:r>
      <w:r w:rsidRPr="00CA22F4">
        <w:rPr>
          <w:color w:val="6D6E71"/>
        </w:rPr>
        <w:t>e</w:t>
      </w:r>
      <w:r w:rsidRPr="00CA22F4">
        <w:rPr>
          <w:color w:val="6D6E71"/>
          <w:spacing w:val="-2"/>
        </w:rPr>
        <w:t>g</w:t>
      </w:r>
      <w:r w:rsidRPr="00CA22F4">
        <w:rPr>
          <w:color w:val="6D6E71"/>
        </w:rPr>
        <w:t>en</w:t>
      </w:r>
      <w:r w:rsidRPr="00CA22F4">
        <w:rPr>
          <w:color w:val="6D6E71"/>
          <w:spacing w:val="10"/>
        </w:rPr>
        <w:t xml:space="preserve"> </w:t>
      </w:r>
      <w:r w:rsidRPr="00CA22F4">
        <w:rPr>
          <w:color w:val="6D6E71"/>
        </w:rPr>
        <w:t>een</w:t>
      </w:r>
      <w:r w:rsidRPr="00CA22F4">
        <w:rPr>
          <w:color w:val="6D6E71"/>
          <w:spacing w:val="10"/>
        </w:rPr>
        <w:t xml:space="preserve"> </w:t>
      </w:r>
      <w:r w:rsidRPr="00CA22F4">
        <w:rPr>
          <w:color w:val="6D6E71"/>
          <w:spacing w:val="-3"/>
        </w:rPr>
        <w:t>v</w:t>
      </w:r>
      <w:r w:rsidRPr="00CA22F4">
        <w:rPr>
          <w:color w:val="6D6E71"/>
        </w:rPr>
        <w:t>oo</w:t>
      </w:r>
      <w:r w:rsidRPr="00CA22F4">
        <w:rPr>
          <w:color w:val="6D6E71"/>
          <w:spacing w:val="-3"/>
        </w:rPr>
        <w:t>r</w:t>
      </w:r>
      <w:r w:rsidRPr="00CA22F4">
        <w:rPr>
          <w:color w:val="6D6E71"/>
          <w:spacing w:val="-2"/>
        </w:rPr>
        <w:t>g</w:t>
      </w:r>
      <w:r w:rsidRPr="00CA22F4">
        <w:rPr>
          <w:color w:val="6D6E71"/>
        </w:rPr>
        <w:t>enomen</w:t>
      </w:r>
      <w:r w:rsidRPr="00CA22F4">
        <w:rPr>
          <w:color w:val="6D6E71"/>
          <w:spacing w:val="10"/>
        </w:rPr>
        <w:t xml:space="preserve"> </w:t>
      </w:r>
      <w:r w:rsidRPr="00CA22F4">
        <w:rPr>
          <w:color w:val="6D6E71"/>
        </w:rPr>
        <w:t>besluit</w:t>
      </w:r>
      <w:r w:rsidRPr="00CA22F4">
        <w:rPr>
          <w:color w:val="6D6E71"/>
          <w:spacing w:val="10"/>
        </w:rPr>
        <w:t xml:space="preserve"> </w:t>
      </w:r>
      <w:r w:rsidRPr="00CA22F4">
        <w:rPr>
          <w:color w:val="6D6E71"/>
          <w:spacing w:val="-4"/>
        </w:rPr>
        <w:t>v</w:t>
      </w:r>
      <w:r w:rsidRPr="00CA22F4">
        <w:rPr>
          <w:color w:val="6D6E71"/>
        </w:rPr>
        <w:t>an</w:t>
      </w:r>
      <w:r w:rsidRPr="00CA22F4">
        <w:rPr>
          <w:color w:val="6D6E71"/>
          <w:spacing w:val="10"/>
        </w:rPr>
        <w:t xml:space="preserve"> </w:t>
      </w:r>
      <w:r w:rsidRPr="00CA22F4">
        <w:rPr>
          <w:color w:val="6D6E71"/>
        </w:rPr>
        <w:t>h</w:t>
      </w:r>
      <w:r w:rsidRPr="00CA22F4">
        <w:rPr>
          <w:color w:val="6D6E71"/>
          <w:spacing w:val="-2"/>
        </w:rPr>
        <w:t>e</w:t>
      </w:r>
      <w:r w:rsidRPr="00CA22F4">
        <w:rPr>
          <w:color w:val="6D6E71"/>
        </w:rPr>
        <w:t>t</w:t>
      </w:r>
      <w:r w:rsidRPr="00CA22F4">
        <w:rPr>
          <w:color w:val="6D6E71"/>
          <w:spacing w:val="10"/>
        </w:rPr>
        <w:t xml:space="preserve"> </w:t>
      </w:r>
      <w:r w:rsidRPr="00CA22F4">
        <w:rPr>
          <w:color w:val="6D6E71"/>
        </w:rPr>
        <w:t>be</w:t>
      </w:r>
      <w:r w:rsidRPr="00CA22F4">
        <w:rPr>
          <w:color w:val="6D6E71"/>
          <w:spacing w:val="-3"/>
        </w:rPr>
        <w:t>s</w:t>
      </w:r>
      <w:r w:rsidRPr="00CA22F4">
        <w:rPr>
          <w:color w:val="6D6E71"/>
        </w:rPr>
        <w:t>tuur</w:t>
      </w:r>
      <w:r w:rsidRPr="00CA22F4">
        <w:rPr>
          <w:color w:val="6D6E71"/>
          <w:spacing w:val="10"/>
        </w:rPr>
        <w:t xml:space="preserve"> </w:t>
      </w:r>
      <w:r w:rsidRPr="00CA22F4">
        <w:rPr>
          <w:color w:val="6D6E71"/>
          <w:spacing w:val="-3"/>
        </w:rPr>
        <w:t>t</w:t>
      </w:r>
      <w:r w:rsidRPr="00CA22F4">
        <w:rPr>
          <w:color w:val="6D6E71"/>
        </w:rPr>
        <w:t>ot</w:t>
      </w:r>
    </w:p>
    <w:p w14:paraId="0074F95C" w14:textId="77777777" w:rsidR="00852322" w:rsidRPr="00CA22F4" w:rsidRDefault="00852322" w:rsidP="00F31195">
      <w:pPr>
        <w:pStyle w:val="Plattetekst"/>
        <w:spacing w:line="264" w:lineRule="exact"/>
        <w:ind w:left="1493"/>
      </w:pPr>
      <w:r w:rsidRPr="00CA22F4">
        <w:rPr>
          <w:color w:val="6D6E71"/>
        </w:rPr>
        <w:t>ni</w:t>
      </w:r>
      <w:r w:rsidRPr="00CA22F4">
        <w:rPr>
          <w:color w:val="6D6E71"/>
          <w:spacing w:val="-2"/>
        </w:rPr>
        <w:t>e</w:t>
      </w:r>
      <w:r w:rsidRPr="00CA22F4">
        <w:rPr>
          <w:color w:val="6D6E71"/>
        </w:rPr>
        <w:t>t</w:t>
      </w:r>
      <w:r w:rsidRPr="00CA22F4">
        <w:rPr>
          <w:color w:val="6D6E71"/>
          <w:spacing w:val="-1"/>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w:t>
      </w:r>
      <w:r w:rsidRPr="00CA22F4">
        <w:rPr>
          <w:color w:val="6D6E71"/>
          <w:spacing w:val="2"/>
        </w:rPr>
        <w:t>g</w:t>
      </w:r>
      <w:r w:rsidRPr="00CA22F4">
        <w:rPr>
          <w:color w:val="6D6E71"/>
        </w:rPr>
        <w:t>, scho</w:t>
      </w:r>
      <w:r w:rsidRPr="00CA22F4">
        <w:rPr>
          <w:color w:val="6D6E71"/>
          <w:spacing w:val="-4"/>
        </w:rPr>
        <w:t>r</w:t>
      </w:r>
      <w:r w:rsidRPr="00CA22F4">
        <w:rPr>
          <w:color w:val="6D6E71"/>
        </w:rPr>
        <w:t>sing</w:t>
      </w:r>
      <w:r w:rsidRPr="00CA22F4">
        <w:rPr>
          <w:color w:val="6D6E71"/>
          <w:spacing w:val="-1"/>
        </w:rPr>
        <w:t xml:space="preserve"> </w:t>
      </w:r>
      <w:r w:rsidRPr="00CA22F4">
        <w:rPr>
          <w:color w:val="6D6E71"/>
        </w:rPr>
        <w:t xml:space="preserve">of </w:t>
      </w:r>
      <w:r w:rsidRPr="00CA22F4">
        <w:rPr>
          <w:color w:val="6D6E71"/>
          <w:spacing w:val="-2"/>
        </w:rPr>
        <w:t>v</w:t>
      </w:r>
      <w:r w:rsidRPr="00CA22F4">
        <w:rPr>
          <w:color w:val="6D6E71"/>
        </w:rPr>
        <w:t>e</w:t>
      </w:r>
      <w:r w:rsidRPr="00CA22F4">
        <w:rPr>
          <w:color w:val="6D6E71"/>
          <w:spacing w:val="1"/>
        </w:rPr>
        <w:t>r</w:t>
      </w:r>
      <w:r w:rsidRPr="00CA22F4">
        <w:rPr>
          <w:color w:val="6D6E71"/>
        </w:rPr>
        <w:t>wijdering</w:t>
      </w:r>
      <w:r w:rsidRPr="00CA22F4">
        <w:rPr>
          <w:color w:val="6D6E71"/>
          <w:spacing w:val="-1"/>
        </w:rPr>
        <w:t xml:space="preserve"> </w:t>
      </w:r>
      <w:r w:rsidRPr="00CA22F4">
        <w:rPr>
          <w:color w:val="6D6E71"/>
          <w:spacing w:val="-7"/>
        </w:rPr>
        <w:t>k</w:t>
      </w:r>
      <w:r w:rsidRPr="00CA22F4">
        <w:rPr>
          <w:color w:val="6D6E71"/>
        </w:rPr>
        <w:t xml:space="preserve">enbaar </w:t>
      </w:r>
      <w:r w:rsidRPr="00CA22F4">
        <w:rPr>
          <w:color w:val="6D6E71"/>
          <w:spacing w:val="-3"/>
        </w:rPr>
        <w:t>t</w:t>
      </w:r>
      <w:r w:rsidRPr="00CA22F4">
        <w:rPr>
          <w:color w:val="6D6E71"/>
        </w:rPr>
        <w:t>e</w:t>
      </w:r>
      <w:r w:rsidRPr="00CA22F4">
        <w:rPr>
          <w:color w:val="6D6E71"/>
          <w:spacing w:val="-1"/>
        </w:rPr>
        <w:t xml:space="preserve"> </w:t>
      </w:r>
      <w:r w:rsidRPr="00CA22F4">
        <w:rPr>
          <w:color w:val="6D6E71"/>
        </w:rPr>
        <w:t>ma</w:t>
      </w:r>
      <w:r w:rsidRPr="00CA22F4">
        <w:rPr>
          <w:color w:val="6D6E71"/>
          <w:spacing w:val="-8"/>
        </w:rPr>
        <w:t>k</w:t>
      </w:r>
      <w:r w:rsidRPr="00CA22F4">
        <w:rPr>
          <w:color w:val="6D6E71"/>
        </w:rPr>
        <w:t>en;</w:t>
      </w:r>
    </w:p>
    <w:p w14:paraId="228EFFC3"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spacing w:val="-20"/>
        </w:rPr>
        <w:t>T</w:t>
      </w:r>
      <w:r w:rsidRPr="00CA22F4">
        <w:rPr>
          <w:color w:val="6D6E71"/>
        </w:rPr>
        <w:t>e</w:t>
      </w:r>
      <w:r w:rsidRPr="00CA22F4">
        <w:rPr>
          <w:color w:val="6D6E71"/>
          <w:spacing w:val="-2"/>
        </w:rPr>
        <w:t>g</w:t>
      </w:r>
      <w:r w:rsidRPr="00CA22F4">
        <w:rPr>
          <w:color w:val="6D6E71"/>
        </w:rPr>
        <w:t>en</w:t>
      </w:r>
      <w:r w:rsidRPr="00CA22F4">
        <w:rPr>
          <w:color w:val="6D6E71"/>
          <w:spacing w:val="-4"/>
        </w:rPr>
        <w:t xml:space="preserve"> </w:t>
      </w:r>
      <w:r w:rsidRPr="00CA22F4">
        <w:rPr>
          <w:color w:val="6D6E71"/>
        </w:rPr>
        <w:t>h</w:t>
      </w:r>
      <w:r w:rsidRPr="00CA22F4">
        <w:rPr>
          <w:color w:val="6D6E71"/>
          <w:spacing w:val="-2"/>
        </w:rPr>
        <w:t>e</w:t>
      </w:r>
      <w:r w:rsidRPr="00CA22F4">
        <w:rPr>
          <w:color w:val="6D6E71"/>
        </w:rPr>
        <w:t>t</w:t>
      </w:r>
      <w:r w:rsidRPr="00CA22F4">
        <w:rPr>
          <w:color w:val="6D6E71"/>
          <w:spacing w:val="-3"/>
        </w:rPr>
        <w:t xml:space="preserve"> </w:t>
      </w:r>
      <w:r w:rsidRPr="00CA22F4">
        <w:rPr>
          <w:color w:val="6D6E71"/>
        </w:rPr>
        <w:t>daa</w:t>
      </w:r>
      <w:r w:rsidRPr="00CA22F4">
        <w:rPr>
          <w:color w:val="6D6E71"/>
          <w:spacing w:val="-4"/>
        </w:rPr>
        <w:t>r</w:t>
      </w:r>
      <w:r w:rsidRPr="00CA22F4">
        <w:rPr>
          <w:color w:val="6D6E71"/>
        </w:rPr>
        <w:t>op</w:t>
      </w:r>
      <w:r w:rsidRPr="00CA22F4">
        <w:rPr>
          <w:color w:val="6D6E71"/>
          <w:spacing w:val="-4"/>
        </w:rPr>
        <w:t xml:space="preserve"> </w:t>
      </w:r>
      <w:r w:rsidRPr="00CA22F4">
        <w:rPr>
          <w:color w:val="6D6E71"/>
          <w:spacing w:val="-3"/>
        </w:rPr>
        <w:t>v</w:t>
      </w:r>
      <w:r w:rsidRPr="00CA22F4">
        <w:rPr>
          <w:color w:val="6D6E71"/>
        </w:rPr>
        <w:t>ol</w:t>
      </w:r>
      <w:r w:rsidRPr="00CA22F4">
        <w:rPr>
          <w:color w:val="6D6E71"/>
          <w:spacing w:val="-2"/>
        </w:rPr>
        <w:t>g</w:t>
      </w:r>
      <w:r w:rsidRPr="00CA22F4">
        <w:rPr>
          <w:color w:val="6D6E71"/>
        </w:rPr>
        <w:t>ende</w:t>
      </w:r>
      <w:r w:rsidRPr="00CA22F4">
        <w:rPr>
          <w:color w:val="6D6E71"/>
          <w:spacing w:val="-3"/>
        </w:rPr>
        <w:t xml:space="preserve"> </w:t>
      </w:r>
      <w:r w:rsidRPr="00CA22F4">
        <w:rPr>
          <w:color w:val="6D6E71"/>
        </w:rPr>
        <w:t>d</w:t>
      </w:r>
      <w:r w:rsidRPr="00CA22F4">
        <w:rPr>
          <w:color w:val="6D6E71"/>
          <w:spacing w:val="-2"/>
        </w:rPr>
        <w:t>e</w:t>
      </w:r>
      <w:r w:rsidRPr="00CA22F4">
        <w:rPr>
          <w:color w:val="6D6E71"/>
        </w:rPr>
        <w:t>finiti</w:t>
      </w:r>
      <w:r w:rsidRPr="00CA22F4">
        <w:rPr>
          <w:color w:val="6D6E71"/>
          <w:spacing w:val="-1"/>
        </w:rPr>
        <w:t>e</w:t>
      </w:r>
      <w:r w:rsidRPr="00CA22F4">
        <w:rPr>
          <w:color w:val="6D6E71"/>
          <w:spacing w:val="-3"/>
        </w:rPr>
        <w:t>v</w:t>
      </w:r>
      <w:r w:rsidRPr="00CA22F4">
        <w:rPr>
          <w:color w:val="6D6E71"/>
        </w:rPr>
        <w:t>e</w:t>
      </w:r>
      <w:r w:rsidRPr="00CA22F4">
        <w:rPr>
          <w:color w:val="6D6E71"/>
          <w:spacing w:val="-3"/>
        </w:rPr>
        <w:t xml:space="preserve"> </w:t>
      </w:r>
      <w:r w:rsidRPr="00CA22F4">
        <w:rPr>
          <w:color w:val="6D6E71"/>
        </w:rPr>
        <w:t>besluit</w:t>
      </w:r>
      <w:r w:rsidRPr="00CA22F4">
        <w:rPr>
          <w:color w:val="6D6E71"/>
          <w:spacing w:val="-4"/>
        </w:rPr>
        <w:t xml:space="preserve"> </w:t>
      </w:r>
      <w:r w:rsidRPr="00CA22F4">
        <w:rPr>
          <w:color w:val="6D6E71"/>
          <w:spacing w:val="-3"/>
        </w:rPr>
        <w:t>k</w:t>
      </w:r>
      <w:r w:rsidRPr="00CA22F4">
        <w:rPr>
          <w:color w:val="6D6E71"/>
        </w:rPr>
        <w:t>unnen</w:t>
      </w:r>
      <w:r w:rsidRPr="00CA22F4">
        <w:rPr>
          <w:color w:val="6D6E71"/>
          <w:spacing w:val="-3"/>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 xml:space="preserve"> </w:t>
      </w:r>
      <w:r w:rsidRPr="00CA22F4">
        <w:rPr>
          <w:color w:val="6D6E71"/>
          <w:spacing w:val="-4"/>
        </w:rPr>
        <w:t>v</w:t>
      </w:r>
      <w:r w:rsidRPr="00CA22F4">
        <w:rPr>
          <w:color w:val="6D6E71"/>
        </w:rPr>
        <w:t>an</w:t>
      </w:r>
      <w:r w:rsidRPr="00CA22F4">
        <w:rPr>
          <w:color w:val="6D6E71"/>
          <w:spacing w:val="-4"/>
        </w:rPr>
        <w:t xml:space="preserve"> </w:t>
      </w:r>
      <w:r w:rsidRPr="00CA22F4">
        <w:rPr>
          <w:color w:val="6D6E71"/>
        </w:rPr>
        <w:t>een</w:t>
      </w:r>
      <w:r w:rsidRPr="00CA22F4">
        <w:rPr>
          <w:color w:val="6D6E71"/>
          <w:spacing w:val="-3"/>
        </w:rPr>
        <w:t xml:space="preserve"> </w:t>
      </w:r>
      <w:r w:rsidRPr="00CA22F4">
        <w:rPr>
          <w:color w:val="6D6E71"/>
        </w:rPr>
        <w:t>leerling</w:t>
      </w:r>
      <w:r w:rsidRPr="00CA22F4">
        <w:rPr>
          <w:color w:val="6D6E71"/>
          <w:spacing w:val="-4"/>
        </w:rPr>
        <w:t xml:space="preserve"> </w:t>
      </w:r>
      <w:r w:rsidRPr="00CA22F4">
        <w:rPr>
          <w:color w:val="6D6E71"/>
        </w:rPr>
        <w:t>in</w:t>
      </w:r>
      <w:r w:rsidRPr="00CA22F4">
        <w:rPr>
          <w:color w:val="6D6E71"/>
          <w:spacing w:val="-3"/>
        </w:rPr>
        <w:t xml:space="preserve"> </w:t>
      </w:r>
      <w:r w:rsidRPr="00CA22F4">
        <w:rPr>
          <w:color w:val="6D6E71"/>
        </w:rPr>
        <w:t>h</w:t>
      </w:r>
      <w:r w:rsidRPr="00CA22F4">
        <w:rPr>
          <w:color w:val="6D6E71"/>
          <w:spacing w:val="-2"/>
        </w:rPr>
        <w:t>e</w:t>
      </w:r>
      <w:r w:rsidRPr="00CA22F4">
        <w:rPr>
          <w:color w:val="6D6E71"/>
        </w:rPr>
        <w:t>t</w:t>
      </w:r>
      <w:r w:rsidRPr="00CA22F4">
        <w:rPr>
          <w:color w:val="6D6E71"/>
          <w:spacing w:val="-3"/>
        </w:rPr>
        <w:t xml:space="preserve"> </w:t>
      </w:r>
      <w:r w:rsidRPr="00CA22F4">
        <w:rPr>
          <w:color w:val="6D6E71"/>
        </w:rPr>
        <w:t>openbaar</w:t>
      </w:r>
      <w:r w:rsidRPr="00CA22F4">
        <w:rPr>
          <w:color w:val="6D6E71"/>
          <w:spacing w:val="-4"/>
        </w:rPr>
        <w:t xml:space="preserve"> </w:t>
      </w:r>
      <w:r w:rsidRPr="00CA22F4">
        <w:rPr>
          <w:color w:val="6D6E71"/>
        </w:rPr>
        <w:t>onde</w:t>
      </w:r>
      <w:r w:rsidRPr="00CA22F4">
        <w:rPr>
          <w:color w:val="6D6E71"/>
          <w:spacing w:val="1"/>
        </w:rPr>
        <w:t>r</w:t>
      </w:r>
      <w:r w:rsidRPr="00CA22F4">
        <w:rPr>
          <w:color w:val="6D6E71"/>
        </w:rPr>
        <w:t>wijs</w:t>
      </w:r>
    </w:p>
    <w:p w14:paraId="62F69E4D" w14:textId="77777777" w:rsidR="00852322" w:rsidRPr="00CA22F4" w:rsidRDefault="00852322" w:rsidP="00F31195">
      <w:pPr>
        <w:pStyle w:val="Plattetekst"/>
        <w:spacing w:line="264" w:lineRule="exact"/>
        <w:ind w:left="1493"/>
      </w:pPr>
      <w:r w:rsidRPr="00CA22F4">
        <w:rPr>
          <w:color w:val="6D6E71"/>
        </w:rPr>
        <w:t>b</w:t>
      </w:r>
      <w:r w:rsidRPr="00CA22F4">
        <w:rPr>
          <w:color w:val="6D6E71"/>
          <w:spacing w:val="-3"/>
        </w:rPr>
        <w:t>ezw</w:t>
      </w:r>
      <w:r w:rsidRPr="00CA22F4">
        <w:rPr>
          <w:color w:val="6D6E71"/>
        </w:rPr>
        <w:t>aar</w:t>
      </w:r>
      <w:r w:rsidRPr="00CA22F4">
        <w:rPr>
          <w:color w:val="6D6E71"/>
          <w:spacing w:val="44"/>
        </w:rPr>
        <w:t xml:space="preserve"> </w:t>
      </w:r>
      <w:r w:rsidRPr="00CA22F4">
        <w:rPr>
          <w:color w:val="6D6E71"/>
        </w:rPr>
        <w:t>ma</w:t>
      </w:r>
      <w:r w:rsidRPr="00CA22F4">
        <w:rPr>
          <w:color w:val="6D6E71"/>
          <w:spacing w:val="-8"/>
        </w:rPr>
        <w:t>k</w:t>
      </w:r>
      <w:r w:rsidRPr="00CA22F4">
        <w:rPr>
          <w:color w:val="6D6E71"/>
        </w:rPr>
        <w:t>en</w:t>
      </w:r>
      <w:r w:rsidRPr="00CA22F4">
        <w:rPr>
          <w:color w:val="6D6E71"/>
          <w:spacing w:val="45"/>
        </w:rPr>
        <w:t xml:space="preserve"> </w:t>
      </w:r>
      <w:r w:rsidRPr="00CA22F4">
        <w:rPr>
          <w:color w:val="6D6E71"/>
        </w:rPr>
        <w:t>in</w:t>
      </w:r>
      <w:r w:rsidRPr="00CA22F4">
        <w:rPr>
          <w:color w:val="6D6E71"/>
          <w:spacing w:val="46"/>
        </w:rPr>
        <w:t xml:space="preserve"> </w:t>
      </w:r>
      <w:r w:rsidRPr="00CA22F4">
        <w:rPr>
          <w:color w:val="6D6E71"/>
        </w:rPr>
        <w:t>de</w:t>
      </w:r>
      <w:r w:rsidRPr="00CA22F4">
        <w:rPr>
          <w:color w:val="6D6E71"/>
          <w:spacing w:val="44"/>
        </w:rPr>
        <w:t xml:space="preserve"> </w:t>
      </w:r>
      <w:r w:rsidRPr="00CA22F4">
        <w:rPr>
          <w:color w:val="6D6E71"/>
        </w:rPr>
        <w:t>zin</w:t>
      </w:r>
      <w:r w:rsidRPr="00CA22F4">
        <w:rPr>
          <w:color w:val="6D6E71"/>
          <w:spacing w:val="46"/>
        </w:rPr>
        <w:t xml:space="preserve"> </w:t>
      </w:r>
      <w:r w:rsidRPr="00CA22F4">
        <w:rPr>
          <w:color w:val="6D6E71"/>
          <w:spacing w:val="-4"/>
        </w:rPr>
        <w:t>v</w:t>
      </w:r>
      <w:r w:rsidRPr="00CA22F4">
        <w:rPr>
          <w:color w:val="6D6E71"/>
        </w:rPr>
        <w:t>an</w:t>
      </w:r>
      <w:r w:rsidRPr="00CA22F4">
        <w:rPr>
          <w:color w:val="6D6E71"/>
          <w:spacing w:val="46"/>
        </w:rPr>
        <w:t xml:space="preserve"> </w:t>
      </w:r>
      <w:r w:rsidRPr="00CA22F4">
        <w:rPr>
          <w:color w:val="6D6E71"/>
        </w:rPr>
        <w:t>de</w:t>
      </w:r>
      <w:r w:rsidRPr="00CA22F4">
        <w:rPr>
          <w:color w:val="6D6E71"/>
          <w:spacing w:val="45"/>
        </w:rPr>
        <w:t xml:space="preserve"> </w:t>
      </w:r>
      <w:r w:rsidRPr="00CA22F4">
        <w:rPr>
          <w:color w:val="6D6E71"/>
        </w:rPr>
        <w:t>Al</w:t>
      </w:r>
      <w:r w:rsidRPr="00CA22F4">
        <w:rPr>
          <w:color w:val="6D6E71"/>
          <w:spacing w:val="-2"/>
        </w:rPr>
        <w:t>g</w:t>
      </w:r>
      <w:r w:rsidRPr="00CA22F4">
        <w:rPr>
          <w:color w:val="6D6E71"/>
        </w:rPr>
        <w:t>emene</w:t>
      </w:r>
      <w:r w:rsidRPr="00CA22F4">
        <w:rPr>
          <w:color w:val="6D6E71"/>
          <w:spacing w:val="44"/>
        </w:rPr>
        <w:t xml:space="preserve"> </w:t>
      </w:r>
      <w:r w:rsidRPr="00CA22F4">
        <w:rPr>
          <w:color w:val="6D6E71"/>
          <w:spacing w:val="-9"/>
        </w:rPr>
        <w:t>W</w:t>
      </w:r>
      <w:r w:rsidRPr="00CA22F4">
        <w:rPr>
          <w:color w:val="6D6E71"/>
          <w:spacing w:val="-2"/>
        </w:rPr>
        <w:t>e</w:t>
      </w:r>
      <w:r w:rsidRPr="00CA22F4">
        <w:rPr>
          <w:color w:val="6D6E71"/>
        </w:rPr>
        <w:t>t</w:t>
      </w:r>
      <w:r w:rsidRPr="00CA22F4">
        <w:rPr>
          <w:color w:val="6D6E71"/>
          <w:spacing w:val="45"/>
        </w:rPr>
        <w:t xml:space="preserve"> </w:t>
      </w:r>
      <w:r w:rsidRPr="00CA22F4">
        <w:rPr>
          <w:color w:val="6D6E71"/>
        </w:rPr>
        <w:t>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3"/>
        </w:rPr>
        <w:t>r</w:t>
      </w:r>
      <w:r w:rsidRPr="00CA22F4">
        <w:rPr>
          <w:color w:val="6D6E71"/>
        </w:rPr>
        <w:t>ec</w:t>
      </w:r>
      <w:r w:rsidRPr="00CA22F4">
        <w:rPr>
          <w:color w:val="6D6E71"/>
          <w:spacing w:val="-3"/>
        </w:rPr>
        <w:t>h</w:t>
      </w:r>
      <w:r w:rsidRPr="00CA22F4">
        <w:rPr>
          <w:color w:val="6D6E71"/>
        </w:rPr>
        <w:t>t.</w:t>
      </w:r>
      <w:r w:rsidRPr="00CA22F4">
        <w:rPr>
          <w:color w:val="6D6E71"/>
          <w:spacing w:val="46"/>
        </w:rPr>
        <w:t xml:space="preserve"> </w:t>
      </w:r>
      <w:r w:rsidRPr="00CA22F4">
        <w:rPr>
          <w:color w:val="6D6E71"/>
        </w:rPr>
        <w:t>Daarna</w:t>
      </w:r>
      <w:r w:rsidRPr="00CA22F4">
        <w:rPr>
          <w:color w:val="6D6E71"/>
          <w:spacing w:val="45"/>
        </w:rPr>
        <w:t xml:space="preserve"> </w:t>
      </w:r>
      <w:r w:rsidRPr="00CA22F4">
        <w:rPr>
          <w:color w:val="6D6E71"/>
          <w:spacing w:val="-3"/>
        </w:rPr>
        <w:t>k</w:t>
      </w:r>
      <w:r w:rsidRPr="00CA22F4">
        <w:rPr>
          <w:color w:val="6D6E71"/>
        </w:rPr>
        <w:t>unnen</w:t>
      </w:r>
      <w:r w:rsidRPr="00CA22F4">
        <w:rPr>
          <w:color w:val="6D6E71"/>
          <w:spacing w:val="46"/>
        </w:rPr>
        <w:t xml:space="preserve"> </w:t>
      </w:r>
      <w:r w:rsidRPr="00CA22F4">
        <w:rPr>
          <w:color w:val="6D6E71"/>
        </w:rPr>
        <w:t>zij</w:t>
      </w:r>
      <w:r w:rsidRPr="00CA22F4">
        <w:rPr>
          <w:color w:val="6D6E71"/>
          <w:spacing w:val="46"/>
        </w:rPr>
        <w:t xml:space="preserve"> </w:t>
      </w:r>
      <w:r w:rsidRPr="00CA22F4">
        <w:rPr>
          <w:color w:val="6D6E71"/>
          <w:spacing w:val="-5"/>
        </w:rPr>
        <w:t>f</w:t>
      </w:r>
      <w:r w:rsidRPr="00CA22F4">
        <w:rPr>
          <w:color w:val="6D6E71"/>
        </w:rPr>
        <w:t>ormeel</w:t>
      </w:r>
      <w:r w:rsidRPr="00CA22F4">
        <w:rPr>
          <w:color w:val="6D6E71"/>
          <w:spacing w:val="45"/>
        </w:rPr>
        <w:t xml:space="preserve"> </w:t>
      </w:r>
      <w:r w:rsidRPr="00CA22F4">
        <w:rPr>
          <w:color w:val="6D6E71"/>
        </w:rPr>
        <w:t>be</w:t>
      </w:r>
      <w:r w:rsidRPr="00CA22F4">
        <w:rPr>
          <w:color w:val="6D6E71"/>
          <w:spacing w:val="-4"/>
        </w:rPr>
        <w:t>r</w:t>
      </w:r>
      <w:r w:rsidRPr="00CA22F4">
        <w:rPr>
          <w:color w:val="6D6E71"/>
        </w:rPr>
        <w:t>oep</w:t>
      </w:r>
    </w:p>
    <w:p w14:paraId="2A23D9BC" w14:textId="77777777" w:rsidR="00852322" w:rsidRPr="00CA22F4" w:rsidRDefault="00852322" w:rsidP="00F31195">
      <w:pPr>
        <w:pStyle w:val="Plattetekst"/>
        <w:spacing w:line="264" w:lineRule="exact"/>
        <w:ind w:left="1493"/>
      </w:pPr>
      <w:r w:rsidRPr="00CA22F4">
        <w:rPr>
          <w:color w:val="6D6E71"/>
        </w:rPr>
        <w:t>aa</w:t>
      </w:r>
      <w:r w:rsidRPr="00CA22F4">
        <w:rPr>
          <w:color w:val="6D6E71"/>
          <w:spacing w:val="-2"/>
        </w:rPr>
        <w:t>n</w:t>
      </w:r>
      <w:r w:rsidRPr="00CA22F4">
        <w:rPr>
          <w:color w:val="6D6E71"/>
          <w:spacing w:val="-3"/>
        </w:rPr>
        <w:t>t</w:t>
      </w:r>
      <w:r w:rsidRPr="00CA22F4">
        <w:rPr>
          <w:color w:val="6D6E71"/>
        </w:rPr>
        <w:t>e</w:t>
      </w:r>
      <w:r w:rsidRPr="00CA22F4">
        <w:rPr>
          <w:color w:val="6D6E71"/>
          <w:spacing w:val="-8"/>
        </w:rPr>
        <w:t>k</w:t>
      </w:r>
      <w:r w:rsidRPr="00CA22F4">
        <w:rPr>
          <w:color w:val="6D6E71"/>
        </w:rPr>
        <w:t>enen</w:t>
      </w:r>
      <w:r w:rsidRPr="00CA22F4">
        <w:rPr>
          <w:color w:val="6D6E71"/>
          <w:spacing w:val="-15"/>
        </w:rPr>
        <w:t xml:space="preserve"> </w:t>
      </w:r>
      <w:r w:rsidRPr="00CA22F4">
        <w:rPr>
          <w:color w:val="6D6E71"/>
        </w:rPr>
        <w:t>bij</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rPr>
        <w:t>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3"/>
        </w:rPr>
        <w:t>r</w:t>
      </w:r>
      <w:r w:rsidRPr="00CA22F4">
        <w:rPr>
          <w:color w:val="6D6E71"/>
        </w:rPr>
        <w:t>e</w:t>
      </w:r>
      <w:r w:rsidRPr="00CA22F4">
        <w:rPr>
          <w:color w:val="6D6E71"/>
          <w:spacing w:val="-1"/>
        </w:rPr>
        <w:t>c</w:t>
      </w:r>
      <w:r w:rsidRPr="00CA22F4">
        <w:rPr>
          <w:color w:val="6D6E71"/>
          <w:spacing w:val="-2"/>
        </w:rPr>
        <w:t>h</w:t>
      </w:r>
      <w:r w:rsidRPr="00CA22F4">
        <w:rPr>
          <w:color w:val="6D6E71"/>
          <w:spacing w:val="-3"/>
        </w:rPr>
        <w:t>t</w:t>
      </w:r>
      <w:r w:rsidRPr="00CA22F4">
        <w:rPr>
          <w:color w:val="6D6E71"/>
        </w:rPr>
        <w:t>e</w:t>
      </w:r>
      <w:r w:rsidRPr="00CA22F4">
        <w:rPr>
          <w:color w:val="6D6E71"/>
          <w:spacing w:val="-23"/>
        </w:rPr>
        <w:t>r</w:t>
      </w:r>
      <w:r w:rsidRPr="00CA22F4">
        <w:rPr>
          <w:color w:val="6D6E71"/>
        </w:rPr>
        <w:t>.</w:t>
      </w:r>
      <w:r w:rsidRPr="00CA22F4">
        <w:rPr>
          <w:color w:val="6D6E71"/>
          <w:spacing w:val="-15"/>
        </w:rPr>
        <w:t xml:space="preserve"> </w:t>
      </w:r>
      <w:r w:rsidRPr="00CA22F4">
        <w:rPr>
          <w:color w:val="6D6E71"/>
        </w:rPr>
        <w:t>Oude</w:t>
      </w:r>
      <w:r w:rsidRPr="00CA22F4">
        <w:rPr>
          <w:color w:val="6D6E71"/>
          <w:spacing w:val="-4"/>
        </w:rPr>
        <w:t>r</w:t>
      </w:r>
      <w:r w:rsidRPr="00CA22F4">
        <w:rPr>
          <w:color w:val="6D6E71"/>
        </w:rPr>
        <w:t>s</w:t>
      </w:r>
      <w:r w:rsidRPr="00CA22F4">
        <w:rPr>
          <w:color w:val="6D6E71"/>
          <w:spacing w:val="-15"/>
        </w:rPr>
        <w:t xml:space="preserve"> </w:t>
      </w:r>
      <w:r w:rsidRPr="00CA22F4">
        <w:rPr>
          <w:color w:val="6D6E71"/>
          <w:spacing w:val="-4"/>
        </w:rPr>
        <w:t>v</w:t>
      </w:r>
      <w:r w:rsidRPr="00CA22F4">
        <w:rPr>
          <w:color w:val="6D6E71"/>
        </w:rPr>
        <w:t>an</w:t>
      </w:r>
      <w:r w:rsidRPr="00CA22F4">
        <w:rPr>
          <w:color w:val="6D6E71"/>
          <w:spacing w:val="-15"/>
        </w:rPr>
        <w:t xml:space="preserve"> </w:t>
      </w:r>
      <w:r w:rsidRPr="00CA22F4">
        <w:rPr>
          <w:color w:val="6D6E71"/>
        </w:rPr>
        <w:t>leerlin</w:t>
      </w:r>
      <w:r w:rsidRPr="00CA22F4">
        <w:rPr>
          <w:color w:val="6D6E71"/>
          <w:spacing w:val="-2"/>
        </w:rPr>
        <w:t>g</w:t>
      </w:r>
      <w:r w:rsidRPr="00CA22F4">
        <w:rPr>
          <w:color w:val="6D6E71"/>
        </w:rPr>
        <w:t>en</w:t>
      </w:r>
      <w:r w:rsidRPr="00CA22F4">
        <w:rPr>
          <w:color w:val="6D6E71"/>
          <w:spacing w:val="-15"/>
        </w:rPr>
        <w:t xml:space="preserve"> </w:t>
      </w:r>
      <w:r w:rsidRPr="00CA22F4">
        <w:rPr>
          <w:color w:val="6D6E71"/>
        </w:rPr>
        <w:t>in</w:t>
      </w:r>
      <w:r w:rsidRPr="00CA22F4">
        <w:rPr>
          <w:color w:val="6D6E71"/>
          <w:spacing w:val="-15"/>
        </w:rPr>
        <w:t xml:space="preserve"> </w:t>
      </w:r>
      <w:r w:rsidRPr="00CA22F4">
        <w:rPr>
          <w:color w:val="6D6E71"/>
        </w:rPr>
        <w:t>h</w:t>
      </w:r>
      <w:r w:rsidRPr="00CA22F4">
        <w:rPr>
          <w:color w:val="6D6E71"/>
          <w:spacing w:val="-2"/>
        </w:rPr>
        <w:t>e</w:t>
      </w:r>
      <w:r w:rsidRPr="00CA22F4">
        <w:rPr>
          <w:color w:val="6D6E71"/>
        </w:rPr>
        <w:t>t</w:t>
      </w:r>
      <w:r w:rsidRPr="00CA22F4">
        <w:rPr>
          <w:color w:val="6D6E71"/>
          <w:spacing w:val="-15"/>
        </w:rPr>
        <w:t xml:space="preserve"> </w:t>
      </w:r>
      <w:r w:rsidRPr="00CA22F4">
        <w:rPr>
          <w:color w:val="6D6E71"/>
        </w:rPr>
        <w:t>bij</w:t>
      </w:r>
      <w:r w:rsidRPr="00CA22F4">
        <w:rPr>
          <w:color w:val="6D6E71"/>
          <w:spacing w:val="-5"/>
        </w:rPr>
        <w:t>z</w:t>
      </w:r>
      <w:r w:rsidRPr="00CA22F4">
        <w:rPr>
          <w:color w:val="6D6E71"/>
        </w:rPr>
        <w:t>onder</w:t>
      </w:r>
      <w:r w:rsidRPr="00CA22F4">
        <w:rPr>
          <w:color w:val="6D6E71"/>
          <w:spacing w:val="-15"/>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15"/>
        </w:rPr>
        <w:t xml:space="preserve"> </w:t>
      </w:r>
      <w:r w:rsidRPr="00CA22F4">
        <w:rPr>
          <w:color w:val="6D6E71"/>
          <w:spacing w:val="-3"/>
        </w:rPr>
        <w:t>k</w:t>
      </w:r>
      <w:r w:rsidRPr="00CA22F4">
        <w:rPr>
          <w:color w:val="6D6E71"/>
        </w:rPr>
        <w:t>unnen</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rPr>
        <w:t>bu</w:t>
      </w:r>
      <w:r w:rsidRPr="00CA22F4">
        <w:rPr>
          <w:color w:val="6D6E71"/>
          <w:spacing w:val="-3"/>
        </w:rPr>
        <w:t>r</w:t>
      </w:r>
      <w:r w:rsidRPr="00CA22F4">
        <w:rPr>
          <w:color w:val="6D6E71"/>
          <w:spacing w:val="-2"/>
        </w:rPr>
        <w:t>g</w:t>
      </w:r>
      <w:r w:rsidRPr="00CA22F4">
        <w:rPr>
          <w:color w:val="6D6E71"/>
        </w:rPr>
        <w:t>erlij</w:t>
      </w:r>
      <w:r w:rsidRPr="00CA22F4">
        <w:rPr>
          <w:color w:val="6D6E71"/>
          <w:spacing w:val="-8"/>
        </w:rPr>
        <w:t>k</w:t>
      </w:r>
      <w:r w:rsidRPr="00CA22F4">
        <w:rPr>
          <w:color w:val="6D6E71"/>
        </w:rPr>
        <w:t>e</w:t>
      </w:r>
    </w:p>
    <w:p w14:paraId="3C64D6B7" w14:textId="77777777" w:rsidR="00852322" w:rsidRPr="00CA22F4" w:rsidRDefault="00852322" w:rsidP="00F31195">
      <w:pPr>
        <w:pStyle w:val="Plattetekst"/>
        <w:spacing w:line="264" w:lineRule="exact"/>
        <w:ind w:left="1493"/>
      </w:pPr>
      <w:r w:rsidRPr="00CA22F4">
        <w:rPr>
          <w:color w:val="6D6E71"/>
          <w:spacing w:val="-3"/>
        </w:rPr>
        <w:t>r</w:t>
      </w:r>
      <w:r w:rsidRPr="00CA22F4">
        <w:rPr>
          <w:color w:val="6D6E71"/>
        </w:rPr>
        <w:t>ec</w:t>
      </w:r>
      <w:r w:rsidRPr="00CA22F4">
        <w:rPr>
          <w:color w:val="6D6E71"/>
          <w:spacing w:val="-3"/>
        </w:rPr>
        <w:t>ht</w:t>
      </w:r>
      <w:r w:rsidRPr="00CA22F4">
        <w:rPr>
          <w:color w:val="6D6E71"/>
        </w:rPr>
        <w:t xml:space="preserve">er </w:t>
      </w:r>
      <w:r w:rsidRPr="00CA22F4">
        <w:rPr>
          <w:color w:val="6D6E71"/>
          <w:spacing w:val="-3"/>
        </w:rPr>
        <w:t>v</w:t>
      </w:r>
      <w:r w:rsidRPr="00CA22F4">
        <w:rPr>
          <w:color w:val="6D6E71"/>
        </w:rPr>
        <w:t>er</w:t>
      </w:r>
      <w:r w:rsidRPr="00CA22F4">
        <w:rPr>
          <w:color w:val="6D6E71"/>
          <w:spacing w:val="-5"/>
        </w:rPr>
        <w:t>z</w:t>
      </w:r>
      <w:r w:rsidRPr="00CA22F4">
        <w:rPr>
          <w:color w:val="6D6E71"/>
        </w:rPr>
        <w:t>oe</w:t>
      </w:r>
      <w:r w:rsidRPr="00CA22F4">
        <w:rPr>
          <w:color w:val="6D6E71"/>
          <w:spacing w:val="-8"/>
        </w:rPr>
        <w:t>k</w:t>
      </w:r>
      <w:r w:rsidRPr="00CA22F4">
        <w:rPr>
          <w:color w:val="6D6E71"/>
        </w:rPr>
        <w:t>en om h</w:t>
      </w:r>
      <w:r w:rsidRPr="00CA22F4">
        <w:rPr>
          <w:color w:val="6D6E71"/>
          <w:spacing w:val="-2"/>
        </w:rPr>
        <w:t>e</w:t>
      </w:r>
      <w:r w:rsidRPr="00CA22F4">
        <w:rPr>
          <w:color w:val="6D6E71"/>
        </w:rPr>
        <w:t>t besluit on</w:t>
      </w:r>
      <w:r w:rsidRPr="00CA22F4">
        <w:rPr>
          <w:color w:val="6D6E71"/>
          <w:spacing w:val="-2"/>
        </w:rPr>
        <w:t>g</w:t>
      </w:r>
      <w:r w:rsidRPr="00CA22F4">
        <w:rPr>
          <w:color w:val="6D6E71"/>
        </w:rPr>
        <w:t xml:space="preserve">edaan </w:t>
      </w:r>
      <w:r w:rsidRPr="00CA22F4">
        <w:rPr>
          <w:color w:val="6D6E71"/>
          <w:spacing w:val="-3"/>
        </w:rPr>
        <w:t>t</w:t>
      </w:r>
      <w:r w:rsidRPr="00CA22F4">
        <w:rPr>
          <w:color w:val="6D6E71"/>
        </w:rPr>
        <w:t>e ma</w:t>
      </w:r>
      <w:r w:rsidRPr="00CA22F4">
        <w:rPr>
          <w:color w:val="6D6E71"/>
          <w:spacing w:val="-8"/>
        </w:rPr>
        <w:t>k</w:t>
      </w:r>
      <w:r w:rsidRPr="00CA22F4">
        <w:rPr>
          <w:color w:val="6D6E71"/>
        </w:rPr>
        <w:t>en;</w:t>
      </w:r>
    </w:p>
    <w:p w14:paraId="038E0705"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Oude</w:t>
      </w:r>
      <w:r w:rsidRPr="00CA22F4">
        <w:rPr>
          <w:color w:val="6D6E71"/>
          <w:spacing w:val="-4"/>
        </w:rPr>
        <w:t>r</w:t>
      </w:r>
      <w:r w:rsidRPr="00CA22F4">
        <w:rPr>
          <w:color w:val="6D6E71"/>
        </w:rPr>
        <w:t>s</w:t>
      </w:r>
      <w:r w:rsidRPr="00CA22F4">
        <w:rPr>
          <w:color w:val="6D6E71"/>
          <w:spacing w:val="3"/>
        </w:rPr>
        <w:t xml:space="preserve"> </w:t>
      </w:r>
      <w:r w:rsidRPr="00CA22F4">
        <w:rPr>
          <w:color w:val="6D6E71"/>
        </w:rPr>
        <w:t>hebben</w:t>
      </w:r>
      <w:r w:rsidRPr="00CA22F4">
        <w:rPr>
          <w:color w:val="6D6E71"/>
          <w:spacing w:val="3"/>
        </w:rPr>
        <w:t xml:space="preserve"> </w:t>
      </w:r>
      <w:r w:rsidRPr="00CA22F4">
        <w:rPr>
          <w:color w:val="6D6E71"/>
          <w:spacing w:val="-2"/>
        </w:rPr>
        <w:t>we</w:t>
      </w:r>
      <w:r w:rsidRPr="00CA22F4">
        <w:rPr>
          <w:color w:val="6D6E71"/>
        </w:rPr>
        <w:t>t</w:t>
      </w:r>
      <w:r w:rsidRPr="00CA22F4">
        <w:rPr>
          <w:color w:val="6D6E71"/>
          <w:spacing w:val="-4"/>
        </w:rPr>
        <w:t>t</w:t>
      </w:r>
      <w:r w:rsidRPr="00CA22F4">
        <w:rPr>
          <w:color w:val="6D6E71"/>
        </w:rPr>
        <w:t>elijk</w:t>
      </w:r>
      <w:r w:rsidRPr="00CA22F4">
        <w:rPr>
          <w:color w:val="6D6E71"/>
          <w:spacing w:val="4"/>
        </w:rPr>
        <w:t xml:space="preserve"> </w:t>
      </w:r>
      <w:r w:rsidRPr="00CA22F4">
        <w:rPr>
          <w:color w:val="6D6E71"/>
        </w:rPr>
        <w:t>de</w:t>
      </w:r>
      <w:r w:rsidRPr="00CA22F4">
        <w:rPr>
          <w:color w:val="6D6E71"/>
          <w:spacing w:val="3"/>
        </w:rPr>
        <w:t xml:space="preserve"> </w:t>
      </w:r>
      <w:r w:rsidRPr="00CA22F4">
        <w:rPr>
          <w:color w:val="6D6E71"/>
          <w:spacing w:val="-2"/>
        </w:rPr>
        <w:t>g</w:t>
      </w:r>
      <w:r w:rsidRPr="00CA22F4">
        <w:rPr>
          <w:color w:val="6D6E71"/>
        </w:rPr>
        <w:t>ele</w:t>
      </w:r>
      <w:r w:rsidRPr="00CA22F4">
        <w:rPr>
          <w:color w:val="6D6E71"/>
          <w:spacing w:val="-2"/>
        </w:rPr>
        <w:t>g</w:t>
      </w:r>
      <w:r w:rsidRPr="00CA22F4">
        <w:rPr>
          <w:color w:val="6D6E71"/>
        </w:rPr>
        <w:t>enheid</w:t>
      </w:r>
      <w:r w:rsidRPr="00CA22F4">
        <w:rPr>
          <w:color w:val="6D6E71"/>
          <w:spacing w:val="4"/>
        </w:rPr>
        <w:t xml:space="preserve"> </w:t>
      </w:r>
      <w:r w:rsidRPr="00CA22F4">
        <w:rPr>
          <w:color w:val="6D6E71"/>
        </w:rPr>
        <w:t>om</w:t>
      </w:r>
      <w:r w:rsidRPr="00CA22F4">
        <w:rPr>
          <w:color w:val="6D6E71"/>
          <w:spacing w:val="3"/>
        </w:rPr>
        <w:t xml:space="preserve"> </w:t>
      </w:r>
      <w:r w:rsidRPr="00CA22F4">
        <w:rPr>
          <w:color w:val="6D6E71"/>
        </w:rPr>
        <w:t>een</w:t>
      </w:r>
      <w:r w:rsidRPr="00CA22F4">
        <w:rPr>
          <w:color w:val="6D6E71"/>
          <w:spacing w:val="4"/>
        </w:rPr>
        <w:t xml:space="preserve"> </w:t>
      </w:r>
      <w:r w:rsidRPr="00CA22F4">
        <w:rPr>
          <w:color w:val="6D6E71"/>
        </w:rPr>
        <w:t>klac</w:t>
      </w:r>
      <w:r w:rsidRPr="00CA22F4">
        <w:rPr>
          <w:color w:val="6D6E71"/>
          <w:spacing w:val="-2"/>
        </w:rPr>
        <w:t>h</w:t>
      </w:r>
      <w:r w:rsidRPr="00CA22F4">
        <w:rPr>
          <w:color w:val="6D6E71"/>
        </w:rPr>
        <w:t>t</w:t>
      </w:r>
      <w:r w:rsidRPr="00CA22F4">
        <w:rPr>
          <w:color w:val="6D6E71"/>
          <w:spacing w:val="3"/>
        </w:rPr>
        <w:t xml:space="preserve"> </w:t>
      </w:r>
      <w:r w:rsidRPr="00CA22F4">
        <w:rPr>
          <w:color w:val="6D6E71"/>
        </w:rPr>
        <w:t>in</w:t>
      </w:r>
      <w:r w:rsidRPr="00CA22F4">
        <w:rPr>
          <w:color w:val="6D6E71"/>
          <w:spacing w:val="4"/>
        </w:rPr>
        <w:t xml:space="preserve"> </w:t>
      </w:r>
      <w:r w:rsidRPr="00CA22F4">
        <w:rPr>
          <w:color w:val="6D6E71"/>
          <w:spacing w:val="-3"/>
        </w:rPr>
        <w:t>t</w:t>
      </w:r>
      <w:r w:rsidRPr="00CA22F4">
        <w:rPr>
          <w:color w:val="6D6E71"/>
        </w:rPr>
        <w:t>e</w:t>
      </w:r>
      <w:r w:rsidRPr="00CA22F4">
        <w:rPr>
          <w:color w:val="6D6E71"/>
          <w:spacing w:val="3"/>
        </w:rPr>
        <w:t xml:space="preserve"> </w:t>
      </w:r>
      <w:r w:rsidRPr="00CA22F4">
        <w:rPr>
          <w:color w:val="6D6E71"/>
        </w:rPr>
        <w:t>dienen</w:t>
      </w:r>
      <w:r w:rsidRPr="00CA22F4">
        <w:rPr>
          <w:color w:val="6D6E71"/>
          <w:spacing w:val="4"/>
        </w:rPr>
        <w:t xml:space="preserve"> </w:t>
      </w:r>
      <w:r w:rsidRPr="00CA22F4">
        <w:rPr>
          <w:color w:val="6D6E71"/>
        </w:rPr>
        <w:t>bij</w:t>
      </w:r>
      <w:r w:rsidRPr="00CA22F4">
        <w:rPr>
          <w:color w:val="6D6E71"/>
          <w:spacing w:val="3"/>
        </w:rPr>
        <w:t xml:space="preserve"> </w:t>
      </w:r>
      <w:r w:rsidRPr="00CA22F4">
        <w:rPr>
          <w:color w:val="6D6E71"/>
        </w:rPr>
        <w:t>de</w:t>
      </w:r>
      <w:r w:rsidRPr="00CA22F4">
        <w:rPr>
          <w:color w:val="6D6E71"/>
          <w:spacing w:val="4"/>
        </w:rPr>
        <w:t xml:space="preserve"> </w:t>
      </w:r>
      <w:r w:rsidRPr="00CA22F4">
        <w:rPr>
          <w:color w:val="6D6E71"/>
        </w:rPr>
        <w:t>klac</w:t>
      </w:r>
      <w:r w:rsidRPr="00CA22F4">
        <w:rPr>
          <w:color w:val="6D6E71"/>
          <w:spacing w:val="-2"/>
        </w:rPr>
        <w:t>h</w:t>
      </w:r>
      <w:r w:rsidRPr="00CA22F4">
        <w:rPr>
          <w:color w:val="6D6E71"/>
          <w:spacing w:val="-3"/>
        </w:rPr>
        <w:t>t</w:t>
      </w:r>
      <w:r w:rsidRPr="00CA22F4">
        <w:rPr>
          <w:color w:val="6D6E71"/>
        </w:rPr>
        <w:t>en</w:t>
      </w:r>
      <w:r w:rsidRPr="00CA22F4">
        <w:rPr>
          <w:color w:val="6D6E71"/>
          <w:spacing w:val="-2"/>
        </w:rPr>
        <w:t>c</w:t>
      </w:r>
      <w:r w:rsidRPr="00CA22F4">
        <w:rPr>
          <w:color w:val="6D6E71"/>
        </w:rPr>
        <w:t>ommissie,</w:t>
      </w:r>
      <w:r w:rsidRPr="00CA22F4">
        <w:rPr>
          <w:color w:val="6D6E71"/>
          <w:spacing w:val="3"/>
        </w:rPr>
        <w:t xml:space="preserve"> </w:t>
      </w:r>
      <w:r w:rsidRPr="00CA22F4">
        <w:rPr>
          <w:color w:val="6D6E71"/>
          <w:spacing w:val="-3"/>
        </w:rPr>
        <w:t>w</w:t>
      </w:r>
      <w:r w:rsidRPr="00CA22F4">
        <w:rPr>
          <w:color w:val="6D6E71"/>
        </w:rPr>
        <w:t>aar</w:t>
      </w:r>
      <w:r w:rsidRPr="00CA22F4">
        <w:rPr>
          <w:color w:val="6D6E71"/>
          <w:spacing w:val="4"/>
        </w:rPr>
        <w:t xml:space="preserve"> </w:t>
      </w:r>
      <w:r w:rsidRPr="00CA22F4">
        <w:rPr>
          <w:color w:val="6D6E71"/>
        </w:rPr>
        <w:t>h</w:t>
      </w:r>
      <w:r w:rsidRPr="00CA22F4">
        <w:rPr>
          <w:color w:val="6D6E71"/>
          <w:spacing w:val="-2"/>
        </w:rPr>
        <w:t>e</w:t>
      </w:r>
      <w:r w:rsidRPr="00CA22F4">
        <w:rPr>
          <w:color w:val="6D6E71"/>
        </w:rPr>
        <w:t>t</w:t>
      </w:r>
    </w:p>
    <w:p w14:paraId="7AB00ACD" w14:textId="77777777" w:rsidR="00852322" w:rsidRPr="00CA22F4" w:rsidRDefault="00852322" w:rsidP="00F31195">
      <w:pPr>
        <w:pStyle w:val="Plattetekst"/>
        <w:spacing w:line="264" w:lineRule="exact"/>
        <w:ind w:left="1493"/>
      </w:pPr>
      <w:r w:rsidRPr="00CA22F4">
        <w:rPr>
          <w:color w:val="6D6E71"/>
        </w:rPr>
        <w:t>be</w:t>
      </w:r>
      <w:r w:rsidRPr="00CA22F4">
        <w:rPr>
          <w:color w:val="6D6E71"/>
          <w:spacing w:val="-3"/>
        </w:rPr>
        <w:t>s</w:t>
      </w:r>
      <w:r w:rsidRPr="00CA22F4">
        <w:rPr>
          <w:color w:val="6D6E71"/>
        </w:rPr>
        <w:t>tuur</w:t>
      </w:r>
      <w:r w:rsidRPr="00CA22F4">
        <w:rPr>
          <w:color w:val="6D6E71"/>
          <w:spacing w:val="28"/>
        </w:rPr>
        <w:t xml:space="preserve"> </w:t>
      </w:r>
      <w:r w:rsidRPr="00CA22F4">
        <w:rPr>
          <w:color w:val="6D6E71"/>
          <w:spacing w:val="-3"/>
        </w:rPr>
        <w:t>v</w:t>
      </w:r>
      <w:r w:rsidRPr="00CA22F4">
        <w:rPr>
          <w:color w:val="6D6E71"/>
        </w:rPr>
        <w:t>erplic</w:t>
      </w:r>
      <w:r w:rsidRPr="00CA22F4">
        <w:rPr>
          <w:color w:val="6D6E71"/>
          <w:spacing w:val="-2"/>
        </w:rPr>
        <w:t>h</w:t>
      </w:r>
      <w:r w:rsidRPr="00CA22F4">
        <w:rPr>
          <w:color w:val="6D6E71"/>
        </w:rPr>
        <w:t>t</w:t>
      </w:r>
      <w:r w:rsidRPr="00CA22F4">
        <w:rPr>
          <w:color w:val="6D6E71"/>
          <w:spacing w:val="27"/>
        </w:rPr>
        <w:t xml:space="preserve"> </w:t>
      </w:r>
      <w:r w:rsidRPr="00CA22F4">
        <w:rPr>
          <w:color w:val="6D6E71"/>
        </w:rPr>
        <w:t>bij</w:t>
      </w:r>
      <w:r w:rsidRPr="00CA22F4">
        <w:rPr>
          <w:color w:val="6D6E71"/>
          <w:spacing w:val="28"/>
        </w:rPr>
        <w:t xml:space="preserve"> </w:t>
      </w:r>
      <w:r w:rsidRPr="00CA22F4">
        <w:rPr>
          <w:color w:val="6D6E71"/>
        </w:rPr>
        <w:t>is</w:t>
      </w:r>
      <w:r w:rsidRPr="00CA22F4">
        <w:rPr>
          <w:color w:val="6D6E71"/>
          <w:spacing w:val="29"/>
        </w:rPr>
        <w:t xml:space="preserve"> </w:t>
      </w:r>
      <w:r w:rsidRPr="00CA22F4">
        <w:rPr>
          <w:color w:val="6D6E71"/>
        </w:rPr>
        <w:t>aan</w:t>
      </w:r>
      <w:r w:rsidRPr="00CA22F4">
        <w:rPr>
          <w:color w:val="6D6E71"/>
          <w:spacing w:val="-2"/>
        </w:rPr>
        <w:t>g</w:t>
      </w:r>
      <w:r w:rsidRPr="00CA22F4">
        <w:rPr>
          <w:color w:val="6D6E71"/>
        </w:rPr>
        <w:t>eslo</w:t>
      </w:r>
      <w:r w:rsidRPr="00CA22F4">
        <w:rPr>
          <w:color w:val="6D6E71"/>
          <w:spacing w:val="-3"/>
        </w:rPr>
        <w:t>t</w:t>
      </w:r>
      <w:r w:rsidRPr="00CA22F4">
        <w:rPr>
          <w:color w:val="6D6E71"/>
        </w:rPr>
        <w:t>en.</w:t>
      </w:r>
      <w:r w:rsidRPr="00CA22F4">
        <w:rPr>
          <w:color w:val="6D6E71"/>
          <w:spacing w:val="28"/>
        </w:rPr>
        <w:t xml:space="preserve"> </w:t>
      </w:r>
      <w:r w:rsidRPr="00CA22F4">
        <w:rPr>
          <w:color w:val="6D6E71"/>
        </w:rPr>
        <w:t>H</w:t>
      </w:r>
      <w:r w:rsidRPr="00CA22F4">
        <w:rPr>
          <w:color w:val="6D6E71"/>
          <w:spacing w:val="-2"/>
        </w:rPr>
        <w:t>e</w:t>
      </w:r>
      <w:r w:rsidRPr="00CA22F4">
        <w:rPr>
          <w:color w:val="6D6E71"/>
        </w:rPr>
        <w:t>t</w:t>
      </w:r>
      <w:r w:rsidRPr="00CA22F4">
        <w:rPr>
          <w:color w:val="6D6E71"/>
          <w:spacing w:val="27"/>
        </w:rPr>
        <w:t xml:space="preserve"> </w:t>
      </w:r>
      <w:r w:rsidRPr="00CA22F4">
        <w:rPr>
          <w:color w:val="6D6E71"/>
        </w:rPr>
        <w:t>oo</w:t>
      </w:r>
      <w:r w:rsidRPr="00CA22F4">
        <w:rPr>
          <w:color w:val="6D6E71"/>
          <w:spacing w:val="-3"/>
        </w:rPr>
        <w:t>r</w:t>
      </w:r>
      <w:r w:rsidRPr="00CA22F4">
        <w:rPr>
          <w:color w:val="6D6E71"/>
        </w:rPr>
        <w:t>deel</w:t>
      </w:r>
      <w:r w:rsidRPr="00CA22F4">
        <w:rPr>
          <w:color w:val="6D6E71"/>
          <w:spacing w:val="28"/>
        </w:rPr>
        <w:t xml:space="preserve"> </w:t>
      </w:r>
      <w:r w:rsidRPr="00CA22F4">
        <w:rPr>
          <w:color w:val="6D6E71"/>
          <w:spacing w:val="-4"/>
        </w:rPr>
        <w:t>v</w:t>
      </w:r>
      <w:r w:rsidRPr="00CA22F4">
        <w:rPr>
          <w:color w:val="6D6E71"/>
        </w:rPr>
        <w:t>an</w:t>
      </w:r>
      <w:r w:rsidRPr="00CA22F4">
        <w:rPr>
          <w:color w:val="6D6E71"/>
          <w:spacing w:val="28"/>
        </w:rPr>
        <w:t xml:space="preserve"> </w:t>
      </w:r>
      <w:r w:rsidRPr="00CA22F4">
        <w:rPr>
          <w:color w:val="6D6E71"/>
        </w:rPr>
        <w:t>de</w:t>
      </w:r>
      <w:r w:rsidRPr="00CA22F4">
        <w:rPr>
          <w:color w:val="6D6E71"/>
          <w:spacing w:val="27"/>
        </w:rPr>
        <w:t xml:space="preserve"> </w:t>
      </w:r>
      <w:r w:rsidRPr="00CA22F4">
        <w:rPr>
          <w:color w:val="6D6E71"/>
        </w:rPr>
        <w:t>klac</w:t>
      </w:r>
      <w:r w:rsidRPr="00CA22F4">
        <w:rPr>
          <w:color w:val="6D6E71"/>
          <w:spacing w:val="-2"/>
        </w:rPr>
        <w:t>h</w:t>
      </w:r>
      <w:r w:rsidRPr="00CA22F4">
        <w:rPr>
          <w:color w:val="6D6E71"/>
          <w:spacing w:val="-3"/>
        </w:rPr>
        <w:t>t</w:t>
      </w:r>
      <w:r w:rsidRPr="00CA22F4">
        <w:rPr>
          <w:color w:val="6D6E71"/>
        </w:rPr>
        <w:t>en</w:t>
      </w:r>
      <w:r w:rsidRPr="00CA22F4">
        <w:rPr>
          <w:color w:val="6D6E71"/>
          <w:spacing w:val="-2"/>
        </w:rPr>
        <w:t>c</w:t>
      </w:r>
      <w:r w:rsidRPr="00CA22F4">
        <w:rPr>
          <w:color w:val="6D6E71"/>
        </w:rPr>
        <w:t>ommissie</w:t>
      </w:r>
      <w:r w:rsidRPr="00CA22F4">
        <w:rPr>
          <w:color w:val="6D6E71"/>
          <w:spacing w:val="28"/>
        </w:rPr>
        <w:t xml:space="preserve"> </w:t>
      </w:r>
      <w:r w:rsidRPr="00CA22F4">
        <w:rPr>
          <w:color w:val="6D6E71"/>
        </w:rPr>
        <w:t>he</w:t>
      </w:r>
      <w:r w:rsidRPr="00CA22F4">
        <w:rPr>
          <w:color w:val="6D6E71"/>
          <w:spacing w:val="-3"/>
        </w:rPr>
        <w:t>e</w:t>
      </w:r>
      <w:r w:rsidRPr="00CA22F4">
        <w:rPr>
          <w:color w:val="6D6E71"/>
        </w:rPr>
        <w:t>ft</w:t>
      </w:r>
      <w:r w:rsidRPr="00CA22F4">
        <w:rPr>
          <w:color w:val="6D6E71"/>
          <w:spacing w:val="28"/>
        </w:rPr>
        <w:t xml:space="preserve"> </w:t>
      </w:r>
      <w:r w:rsidRPr="00CA22F4">
        <w:rPr>
          <w:color w:val="6D6E71"/>
        </w:rPr>
        <w:t>ec</w:t>
      </w:r>
      <w:r w:rsidRPr="00CA22F4">
        <w:rPr>
          <w:color w:val="6D6E71"/>
          <w:spacing w:val="-3"/>
        </w:rPr>
        <w:t>ht</w:t>
      </w:r>
      <w:r w:rsidRPr="00CA22F4">
        <w:rPr>
          <w:color w:val="6D6E71"/>
        </w:rPr>
        <w:t>er</w:t>
      </w:r>
      <w:r w:rsidRPr="00CA22F4">
        <w:rPr>
          <w:color w:val="6D6E71"/>
          <w:spacing w:val="27"/>
        </w:rPr>
        <w:t xml:space="preserve"> </w:t>
      </w:r>
      <w:r w:rsidRPr="00CA22F4">
        <w:rPr>
          <w:color w:val="6D6E71"/>
        </w:rPr>
        <w:t>ni</w:t>
      </w:r>
      <w:r w:rsidRPr="00CA22F4">
        <w:rPr>
          <w:color w:val="6D6E71"/>
          <w:spacing w:val="-2"/>
        </w:rPr>
        <w:t>e</w:t>
      </w:r>
      <w:r w:rsidRPr="00CA22F4">
        <w:rPr>
          <w:color w:val="6D6E71"/>
        </w:rPr>
        <w:t>t</w:t>
      </w:r>
      <w:r w:rsidRPr="00CA22F4">
        <w:rPr>
          <w:color w:val="6D6E71"/>
          <w:spacing w:val="27"/>
        </w:rPr>
        <w:t xml:space="preserve"> </w:t>
      </w:r>
      <w:r w:rsidRPr="00CA22F4">
        <w:rPr>
          <w:color w:val="6D6E71"/>
        </w:rPr>
        <w:t>(di</w:t>
      </w:r>
      <w:r w:rsidRPr="00CA22F4">
        <w:rPr>
          <w:color w:val="6D6E71"/>
          <w:spacing w:val="-3"/>
        </w:rPr>
        <w:t>r</w:t>
      </w:r>
      <w:r w:rsidRPr="00CA22F4">
        <w:rPr>
          <w:color w:val="6D6E71"/>
        </w:rPr>
        <w:t>ect)</w:t>
      </w:r>
    </w:p>
    <w:p w14:paraId="4E9B5F52" w14:textId="77777777" w:rsidR="00852322" w:rsidRPr="00CA22F4" w:rsidRDefault="00852322" w:rsidP="00F31195">
      <w:pPr>
        <w:pStyle w:val="Plattetekst"/>
        <w:spacing w:line="264" w:lineRule="exact"/>
        <w:ind w:left="1493"/>
      </w:pPr>
      <w:r w:rsidRPr="00CA22F4">
        <w:rPr>
          <w:color w:val="6D6E71"/>
          <w:spacing w:val="-3"/>
        </w:rPr>
        <w:t>r</w:t>
      </w:r>
      <w:r w:rsidRPr="00CA22F4">
        <w:rPr>
          <w:color w:val="6D6E71"/>
        </w:rPr>
        <w:t>ec</w:t>
      </w:r>
      <w:r w:rsidRPr="00CA22F4">
        <w:rPr>
          <w:color w:val="6D6E71"/>
          <w:spacing w:val="-3"/>
        </w:rPr>
        <w:t>h</w:t>
      </w:r>
      <w:r w:rsidRPr="00CA22F4">
        <w:rPr>
          <w:color w:val="6D6E71"/>
        </w:rPr>
        <w:t>ts</w:t>
      </w:r>
      <w:r w:rsidRPr="00CA22F4">
        <w:rPr>
          <w:color w:val="6D6E71"/>
          <w:spacing w:val="-2"/>
        </w:rPr>
        <w:t>ge</w:t>
      </w:r>
      <w:r w:rsidRPr="00CA22F4">
        <w:rPr>
          <w:color w:val="6D6E71"/>
          <w:spacing w:val="-3"/>
        </w:rPr>
        <w:t>v</w:t>
      </w:r>
      <w:r w:rsidRPr="00CA22F4">
        <w:rPr>
          <w:color w:val="6D6E71"/>
        </w:rPr>
        <w:t>olg.</w:t>
      </w:r>
      <w:r w:rsidRPr="00CA22F4">
        <w:rPr>
          <w:color w:val="6D6E71"/>
          <w:spacing w:val="-1"/>
        </w:rPr>
        <w:t xml:space="preserve"> </w:t>
      </w:r>
      <w:r w:rsidRPr="00CA22F4">
        <w:rPr>
          <w:color w:val="6D6E71"/>
          <w:spacing w:val="-4"/>
        </w:rPr>
        <w:t>E</w:t>
      </w:r>
      <w:r w:rsidRPr="00CA22F4">
        <w:rPr>
          <w:color w:val="6D6E71"/>
        </w:rPr>
        <w:t>en klac</w:t>
      </w:r>
      <w:r w:rsidRPr="00CA22F4">
        <w:rPr>
          <w:color w:val="6D6E71"/>
          <w:spacing w:val="-2"/>
        </w:rPr>
        <w:t>h</w:t>
      </w:r>
      <w:r w:rsidRPr="00CA22F4">
        <w:rPr>
          <w:color w:val="6D6E71"/>
          <w:spacing w:val="-3"/>
        </w:rPr>
        <w:t>t</w:t>
      </w:r>
      <w:r w:rsidRPr="00CA22F4">
        <w:rPr>
          <w:color w:val="6D6E71"/>
        </w:rPr>
        <w:t>en</w:t>
      </w:r>
      <w:r w:rsidRPr="00CA22F4">
        <w:rPr>
          <w:color w:val="6D6E71"/>
          <w:spacing w:val="-2"/>
        </w:rPr>
        <w:t>c</w:t>
      </w:r>
      <w:r w:rsidRPr="00CA22F4">
        <w:rPr>
          <w:color w:val="6D6E71"/>
        </w:rPr>
        <w:t xml:space="preserve">ommissie </w:t>
      </w:r>
      <w:r w:rsidRPr="00CA22F4">
        <w:rPr>
          <w:color w:val="6D6E71"/>
          <w:spacing w:val="-4"/>
        </w:rPr>
        <w:t>k</w:t>
      </w:r>
      <w:r w:rsidRPr="00CA22F4">
        <w:rPr>
          <w:color w:val="6D6E71"/>
        </w:rPr>
        <w:t>an</w:t>
      </w:r>
      <w:r w:rsidRPr="00CA22F4">
        <w:rPr>
          <w:color w:val="6D6E71"/>
          <w:spacing w:val="-1"/>
        </w:rPr>
        <w:t xml:space="preserve"> </w:t>
      </w:r>
      <w:r w:rsidRPr="00CA22F4">
        <w:rPr>
          <w:color w:val="6D6E71"/>
        </w:rPr>
        <w:t>een besluit dus ni</w:t>
      </w:r>
      <w:r w:rsidRPr="00CA22F4">
        <w:rPr>
          <w:color w:val="6D6E71"/>
          <w:spacing w:val="-1"/>
        </w:rPr>
        <w:t>e</w:t>
      </w:r>
      <w:r w:rsidRPr="00CA22F4">
        <w:rPr>
          <w:color w:val="6D6E71"/>
        </w:rPr>
        <w:t>t</w:t>
      </w:r>
      <w:r w:rsidRPr="00CA22F4">
        <w:rPr>
          <w:color w:val="6D6E71"/>
          <w:spacing w:val="-1"/>
        </w:rPr>
        <w:t xml:space="preserve"> </w:t>
      </w:r>
      <w:r w:rsidRPr="00CA22F4">
        <w:rPr>
          <w:color w:val="6D6E71"/>
          <w:spacing w:val="-3"/>
        </w:rPr>
        <w:t>v</w:t>
      </w:r>
      <w:r w:rsidRPr="00CA22F4">
        <w:rPr>
          <w:color w:val="6D6E71"/>
        </w:rPr>
        <w:t>erni</w:t>
      </w:r>
      <w:r w:rsidRPr="00CA22F4">
        <w:rPr>
          <w:color w:val="6D6E71"/>
          <w:spacing w:val="-2"/>
        </w:rPr>
        <w:t>e</w:t>
      </w:r>
      <w:r w:rsidRPr="00CA22F4">
        <w:rPr>
          <w:color w:val="6D6E71"/>
        </w:rPr>
        <w:t>ti</w:t>
      </w:r>
      <w:r w:rsidRPr="00CA22F4">
        <w:rPr>
          <w:color w:val="6D6E71"/>
          <w:spacing w:val="-2"/>
        </w:rPr>
        <w:t>g</w:t>
      </w:r>
      <w:r w:rsidRPr="00CA22F4">
        <w:rPr>
          <w:color w:val="6D6E71"/>
        </w:rPr>
        <w:t>en;</w:t>
      </w:r>
    </w:p>
    <w:p w14:paraId="39A4A894" w14:textId="77777777" w:rsidR="00852322" w:rsidRPr="00CA22F4" w:rsidRDefault="00852322" w:rsidP="00CD3340">
      <w:pPr>
        <w:pStyle w:val="Plattetekst"/>
        <w:numPr>
          <w:ilvl w:val="0"/>
          <w:numId w:val="8"/>
        </w:numPr>
        <w:tabs>
          <w:tab w:val="left" w:pos="1493"/>
        </w:tabs>
        <w:spacing w:line="264" w:lineRule="exact"/>
        <w:ind w:left="1493" w:right="4120"/>
        <w:jc w:val="both"/>
      </w:pPr>
      <w:r w:rsidRPr="00CA22F4">
        <w:rPr>
          <w:color w:val="6D6E71"/>
        </w:rPr>
        <w:t>H</w:t>
      </w:r>
      <w:r w:rsidRPr="00CA22F4">
        <w:rPr>
          <w:color w:val="6D6E71"/>
          <w:spacing w:val="-2"/>
        </w:rPr>
        <w:t>e</w:t>
      </w:r>
      <w:r w:rsidRPr="00CA22F4">
        <w:rPr>
          <w:color w:val="6D6E71"/>
        </w:rPr>
        <w:t>t 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 xml:space="preserve">ol is </w:t>
      </w:r>
      <w:r w:rsidRPr="00CA22F4">
        <w:rPr>
          <w:color w:val="6D6E71"/>
          <w:spacing w:val="-2"/>
        </w:rPr>
        <w:t>g</w:t>
      </w:r>
      <w:r w:rsidRPr="00CA22F4">
        <w:rPr>
          <w:color w:val="6D6E71"/>
        </w:rPr>
        <w:t>eric</w:t>
      </w:r>
      <w:r w:rsidRPr="00CA22F4">
        <w:rPr>
          <w:color w:val="6D6E71"/>
          <w:spacing w:val="-3"/>
        </w:rPr>
        <w:t>h</w:t>
      </w:r>
      <w:r w:rsidRPr="00CA22F4">
        <w:rPr>
          <w:color w:val="6D6E71"/>
        </w:rPr>
        <w:t xml:space="preserve">t op </w:t>
      </w:r>
      <w:r w:rsidRPr="00CA22F4">
        <w:rPr>
          <w:color w:val="6D6E71"/>
          <w:spacing w:val="-3"/>
        </w:rPr>
        <w:t>v</w:t>
      </w:r>
      <w:r w:rsidRPr="00CA22F4">
        <w:rPr>
          <w:color w:val="6D6E71"/>
        </w:rPr>
        <w:t xml:space="preserve">erblijf </w:t>
      </w:r>
      <w:r w:rsidRPr="00CA22F4">
        <w:rPr>
          <w:color w:val="6D6E71"/>
          <w:spacing w:val="-4"/>
        </w:rPr>
        <w:t>v</w:t>
      </w:r>
      <w:r w:rsidRPr="00CA22F4">
        <w:rPr>
          <w:color w:val="6D6E71"/>
        </w:rPr>
        <w:t>an h</w:t>
      </w:r>
      <w:r w:rsidRPr="00CA22F4">
        <w:rPr>
          <w:color w:val="6D6E71"/>
          <w:spacing w:val="-2"/>
        </w:rPr>
        <w:t>e</w:t>
      </w:r>
      <w:r w:rsidRPr="00CA22F4">
        <w:rPr>
          <w:color w:val="6D6E71"/>
        </w:rPr>
        <w:t>t kind op de ei</w:t>
      </w:r>
      <w:r w:rsidRPr="00CA22F4">
        <w:rPr>
          <w:color w:val="6D6E71"/>
          <w:spacing w:val="-2"/>
        </w:rPr>
        <w:t>g</w:t>
      </w:r>
      <w:r w:rsidRPr="00CA22F4">
        <w:rPr>
          <w:color w:val="6D6E71"/>
        </w:rPr>
        <w:t>en basisschool;</w:t>
      </w:r>
    </w:p>
    <w:p w14:paraId="7CE3FCCB"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De</w:t>
      </w:r>
      <w:r w:rsidRPr="00CA22F4">
        <w:rPr>
          <w:color w:val="6D6E71"/>
          <w:spacing w:val="4"/>
        </w:rPr>
        <w:t xml:space="preserve"> </w:t>
      </w:r>
      <w:r w:rsidRPr="00CA22F4">
        <w:rPr>
          <w:color w:val="6D6E71"/>
        </w:rPr>
        <w:t>schoolbe</w:t>
      </w:r>
      <w:r w:rsidRPr="00CA22F4">
        <w:rPr>
          <w:color w:val="6D6E71"/>
          <w:spacing w:val="-3"/>
        </w:rPr>
        <w:t>s</w:t>
      </w:r>
      <w:r w:rsidRPr="00CA22F4">
        <w:rPr>
          <w:color w:val="6D6E71"/>
        </w:rPr>
        <w:t>tu</w:t>
      </w:r>
      <w:r w:rsidRPr="00CA22F4">
        <w:rPr>
          <w:color w:val="6D6E71"/>
          <w:spacing w:val="-3"/>
        </w:rPr>
        <w:t>r</w:t>
      </w:r>
      <w:r w:rsidRPr="00CA22F4">
        <w:rPr>
          <w:color w:val="6D6E71"/>
        </w:rPr>
        <w:t>en</w:t>
      </w:r>
      <w:r w:rsidRPr="00CA22F4">
        <w:rPr>
          <w:color w:val="6D6E71"/>
          <w:spacing w:val="5"/>
        </w:rPr>
        <w:t xml:space="preserve"> </w:t>
      </w:r>
      <w:r w:rsidRPr="00CA22F4">
        <w:rPr>
          <w:color w:val="6D6E71"/>
        </w:rPr>
        <w:t>hebben</w:t>
      </w:r>
      <w:r w:rsidRPr="00CA22F4">
        <w:rPr>
          <w:color w:val="6D6E71"/>
          <w:spacing w:val="5"/>
        </w:rPr>
        <w:t xml:space="preserve"> </w:t>
      </w:r>
      <w:r w:rsidRPr="00CA22F4">
        <w:rPr>
          <w:color w:val="6D6E71"/>
        </w:rPr>
        <w:t>de</w:t>
      </w:r>
      <w:r w:rsidRPr="00CA22F4">
        <w:rPr>
          <w:color w:val="6D6E71"/>
          <w:spacing w:val="4"/>
        </w:rPr>
        <w:t xml:space="preserve"> </w:t>
      </w:r>
      <w:r w:rsidRPr="00CA22F4">
        <w:rPr>
          <w:color w:val="6D6E71"/>
          <w:spacing w:val="-3"/>
        </w:rPr>
        <w:t>v</w:t>
      </w:r>
      <w:r w:rsidRPr="00CA22F4">
        <w:rPr>
          <w:color w:val="6D6E71"/>
        </w:rPr>
        <w:t>erplic</w:t>
      </w:r>
      <w:r w:rsidRPr="00CA22F4">
        <w:rPr>
          <w:color w:val="6D6E71"/>
          <w:spacing w:val="-2"/>
        </w:rPr>
        <w:t>h</w:t>
      </w:r>
      <w:r w:rsidRPr="00CA22F4">
        <w:rPr>
          <w:color w:val="6D6E71"/>
        </w:rPr>
        <w:t>ting</w:t>
      </w:r>
      <w:r w:rsidRPr="00CA22F4">
        <w:rPr>
          <w:color w:val="6D6E71"/>
          <w:spacing w:val="5"/>
        </w:rPr>
        <w:t xml:space="preserve"> </w:t>
      </w:r>
      <w:r w:rsidRPr="00CA22F4">
        <w:rPr>
          <w:color w:val="6D6E71"/>
        </w:rPr>
        <w:t>om</w:t>
      </w:r>
      <w:r w:rsidRPr="00CA22F4">
        <w:rPr>
          <w:color w:val="6D6E71"/>
          <w:spacing w:val="5"/>
        </w:rPr>
        <w:t xml:space="preserve"> </w:t>
      </w:r>
      <w:r w:rsidRPr="00CA22F4">
        <w:rPr>
          <w:color w:val="6D6E71"/>
          <w:spacing w:val="-2"/>
        </w:rPr>
        <w:t>g</w:t>
      </w:r>
      <w:r w:rsidRPr="00CA22F4">
        <w:rPr>
          <w:color w:val="6D6E71"/>
        </w:rPr>
        <w:t>oede</w:t>
      </w:r>
      <w:r w:rsidRPr="00CA22F4">
        <w:rPr>
          <w:color w:val="6D6E71"/>
          <w:spacing w:val="5"/>
        </w:rPr>
        <w:t xml:space="preserve"> </w:t>
      </w:r>
      <w:r w:rsidRPr="00CA22F4">
        <w:rPr>
          <w:color w:val="6D6E71"/>
        </w:rPr>
        <w:t>na</w:t>
      </w:r>
      <w:r w:rsidRPr="00CA22F4">
        <w:rPr>
          <w:color w:val="6D6E71"/>
          <w:spacing w:val="-5"/>
        </w:rPr>
        <w:t>z</w:t>
      </w:r>
      <w:r w:rsidRPr="00CA22F4">
        <w:rPr>
          <w:color w:val="6D6E71"/>
        </w:rPr>
        <w:t>o</w:t>
      </w:r>
      <w:r w:rsidRPr="00CA22F4">
        <w:rPr>
          <w:color w:val="6D6E71"/>
          <w:spacing w:val="-3"/>
        </w:rPr>
        <w:t>r</w:t>
      </w:r>
      <w:r w:rsidRPr="00CA22F4">
        <w:rPr>
          <w:color w:val="6D6E71"/>
        </w:rPr>
        <w:t>g</w:t>
      </w:r>
      <w:r w:rsidRPr="00CA22F4">
        <w:rPr>
          <w:color w:val="6D6E71"/>
          <w:spacing w:val="4"/>
        </w:rPr>
        <w:t xml:space="preserve"> </w:t>
      </w:r>
      <w:r w:rsidRPr="00CA22F4">
        <w:rPr>
          <w:color w:val="6D6E71"/>
          <w:spacing w:val="-3"/>
        </w:rPr>
        <w:t>t</w:t>
      </w:r>
      <w:r w:rsidRPr="00CA22F4">
        <w:rPr>
          <w:color w:val="6D6E71"/>
        </w:rPr>
        <w:t>e</w:t>
      </w:r>
      <w:r w:rsidRPr="00CA22F4">
        <w:rPr>
          <w:color w:val="6D6E71"/>
          <w:spacing w:val="5"/>
        </w:rPr>
        <w:t xml:space="preserve"> </w:t>
      </w:r>
      <w:r w:rsidRPr="00CA22F4">
        <w:rPr>
          <w:color w:val="6D6E71"/>
        </w:rPr>
        <w:t>o</w:t>
      </w:r>
      <w:r w:rsidRPr="00CA22F4">
        <w:rPr>
          <w:color w:val="6D6E71"/>
          <w:spacing w:val="-3"/>
        </w:rPr>
        <w:t>r</w:t>
      </w:r>
      <w:r w:rsidRPr="00CA22F4">
        <w:rPr>
          <w:color w:val="6D6E71"/>
          <w:spacing w:val="-5"/>
        </w:rPr>
        <w:t>g</w:t>
      </w:r>
      <w:r w:rsidRPr="00CA22F4">
        <w:rPr>
          <w:color w:val="6D6E71"/>
        </w:rPr>
        <w:t>anise</w:t>
      </w:r>
      <w:r w:rsidRPr="00CA22F4">
        <w:rPr>
          <w:color w:val="6D6E71"/>
          <w:spacing w:val="-3"/>
        </w:rPr>
        <w:t>r</w:t>
      </w:r>
      <w:r w:rsidRPr="00CA22F4">
        <w:rPr>
          <w:color w:val="6D6E71"/>
        </w:rPr>
        <w:t>en</w:t>
      </w:r>
      <w:r w:rsidRPr="00CA22F4">
        <w:rPr>
          <w:color w:val="6D6E71"/>
          <w:spacing w:val="5"/>
        </w:rPr>
        <w:t xml:space="preserve"> </w:t>
      </w:r>
      <w:r w:rsidRPr="00CA22F4">
        <w:rPr>
          <w:color w:val="6D6E71"/>
        </w:rPr>
        <w:t>en</w:t>
      </w:r>
      <w:r w:rsidRPr="00CA22F4">
        <w:rPr>
          <w:color w:val="6D6E71"/>
          <w:spacing w:val="5"/>
        </w:rPr>
        <w:t xml:space="preserve"> </w:t>
      </w:r>
      <w:r w:rsidRPr="00CA22F4">
        <w:rPr>
          <w:color w:val="6D6E71"/>
        </w:rPr>
        <w:t>een</w:t>
      </w:r>
      <w:r w:rsidRPr="00CA22F4">
        <w:rPr>
          <w:color w:val="6D6E71"/>
          <w:spacing w:val="4"/>
        </w:rPr>
        <w:t xml:space="preserve"> </w:t>
      </w:r>
      <w:r w:rsidRPr="00CA22F4">
        <w:rPr>
          <w:color w:val="6D6E71"/>
          <w:spacing w:val="-5"/>
        </w:rPr>
        <w:t>z</w:t>
      </w:r>
      <w:r w:rsidRPr="00CA22F4">
        <w:rPr>
          <w:color w:val="6D6E71"/>
        </w:rPr>
        <w:t>o</w:t>
      </w:r>
      <w:r w:rsidRPr="00CA22F4">
        <w:rPr>
          <w:color w:val="6D6E71"/>
          <w:spacing w:val="-3"/>
        </w:rPr>
        <w:t>r</w:t>
      </w:r>
      <w:r w:rsidRPr="00CA22F4">
        <w:rPr>
          <w:color w:val="6D6E71"/>
        </w:rPr>
        <w:t>gvuldi</w:t>
      </w:r>
      <w:r w:rsidRPr="00CA22F4">
        <w:rPr>
          <w:color w:val="6D6E71"/>
          <w:spacing w:val="-2"/>
        </w:rPr>
        <w:t>g</w:t>
      </w:r>
      <w:r w:rsidRPr="00CA22F4">
        <w:rPr>
          <w:color w:val="6D6E71"/>
        </w:rPr>
        <w:t>e</w:t>
      </w:r>
      <w:r w:rsidRPr="00CA22F4">
        <w:rPr>
          <w:color w:val="6D6E71"/>
          <w:spacing w:val="5"/>
        </w:rPr>
        <w:t xml:space="preserve"> </w:t>
      </w:r>
      <w:r w:rsidRPr="00CA22F4">
        <w:rPr>
          <w:color w:val="6D6E71"/>
        </w:rPr>
        <w:t>‘</w:t>
      </w:r>
      <w:r w:rsidRPr="00CA22F4">
        <w:rPr>
          <w:color w:val="6D6E71"/>
          <w:spacing w:val="-3"/>
        </w:rPr>
        <w:t>w</w:t>
      </w:r>
      <w:r w:rsidRPr="00CA22F4">
        <w:rPr>
          <w:color w:val="6D6E71"/>
        </w:rPr>
        <w:t>arme’</w:t>
      </w:r>
    </w:p>
    <w:p w14:paraId="5165FF71" w14:textId="77777777" w:rsidR="00852322" w:rsidRPr="00CA22F4" w:rsidRDefault="00852322" w:rsidP="00F31195">
      <w:pPr>
        <w:pStyle w:val="Plattetekst"/>
        <w:spacing w:line="264" w:lineRule="exact"/>
        <w:ind w:left="1493"/>
      </w:pP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d</w:t>
      </w:r>
      <w:r w:rsidRPr="00CA22F4">
        <w:rPr>
          <w:color w:val="6D6E71"/>
          <w:spacing w:val="-5"/>
        </w:rPr>
        <w:t>r</w:t>
      </w:r>
      <w:r w:rsidRPr="00CA22F4">
        <w:rPr>
          <w:color w:val="6D6E71"/>
        </w:rPr>
        <w:t>ac</w:t>
      </w:r>
      <w:r w:rsidRPr="00CA22F4">
        <w:rPr>
          <w:color w:val="6D6E71"/>
          <w:spacing w:val="-2"/>
        </w:rPr>
        <w:t>h</w:t>
      </w:r>
      <w:r w:rsidRPr="00CA22F4">
        <w:rPr>
          <w:color w:val="6D6E71"/>
        </w:rPr>
        <w:t xml:space="preserve">t </w:t>
      </w:r>
      <w:r w:rsidRPr="00CA22F4">
        <w:rPr>
          <w:color w:val="6D6E71"/>
          <w:spacing w:val="-3"/>
        </w:rPr>
        <w:t>w</w:t>
      </w:r>
      <w:r w:rsidRPr="00CA22F4">
        <w:rPr>
          <w:color w:val="6D6E71"/>
        </w:rPr>
        <w:t>aarin passend onde</w:t>
      </w:r>
      <w:r w:rsidRPr="00CA22F4">
        <w:rPr>
          <w:color w:val="6D6E71"/>
          <w:spacing w:val="1"/>
        </w:rPr>
        <w:t>r</w:t>
      </w:r>
      <w:r w:rsidRPr="00CA22F4">
        <w:rPr>
          <w:color w:val="6D6E71"/>
        </w:rPr>
        <w:t>wijs aan d</w:t>
      </w:r>
      <w:r w:rsidRPr="00CA22F4">
        <w:rPr>
          <w:color w:val="6D6E71"/>
          <w:spacing w:val="-2"/>
        </w:rPr>
        <w:t>e</w:t>
      </w:r>
      <w:r w:rsidRPr="00CA22F4">
        <w:rPr>
          <w:color w:val="6D6E71"/>
          <w:spacing w:val="-5"/>
        </w:rPr>
        <w:t>z</w:t>
      </w:r>
      <w:r w:rsidRPr="00CA22F4">
        <w:rPr>
          <w:color w:val="6D6E71"/>
        </w:rPr>
        <w:t>e leerling ce</w:t>
      </w:r>
      <w:r w:rsidRPr="00CA22F4">
        <w:rPr>
          <w:color w:val="6D6E71"/>
          <w:spacing w:val="-3"/>
        </w:rPr>
        <w:t>n</w:t>
      </w:r>
      <w:r w:rsidRPr="00CA22F4">
        <w:rPr>
          <w:color w:val="6D6E71"/>
        </w:rPr>
        <w:t>t</w:t>
      </w:r>
      <w:r w:rsidRPr="00CA22F4">
        <w:rPr>
          <w:color w:val="6D6E71"/>
          <w:spacing w:val="-5"/>
        </w:rPr>
        <w:t>r</w:t>
      </w:r>
      <w:r w:rsidRPr="00CA22F4">
        <w:rPr>
          <w:color w:val="6D6E71"/>
        </w:rPr>
        <w:t xml:space="preserve">aal </w:t>
      </w:r>
      <w:r w:rsidRPr="00CA22F4">
        <w:rPr>
          <w:color w:val="6D6E71"/>
          <w:spacing w:val="-3"/>
        </w:rPr>
        <w:t>st</w:t>
      </w:r>
      <w:r w:rsidRPr="00CA22F4">
        <w:rPr>
          <w:color w:val="6D6E71"/>
        </w:rPr>
        <w:t>a</w:t>
      </w:r>
      <w:r w:rsidRPr="00CA22F4">
        <w:rPr>
          <w:color w:val="6D6E71"/>
          <w:spacing w:val="-3"/>
        </w:rPr>
        <w:t>a</w:t>
      </w:r>
      <w:r w:rsidRPr="00CA22F4">
        <w:rPr>
          <w:color w:val="6D6E71"/>
        </w:rPr>
        <w:t>t.</w:t>
      </w:r>
    </w:p>
    <w:p w14:paraId="51056A17" w14:textId="77777777" w:rsidR="00852322" w:rsidRPr="00CA22F4" w:rsidRDefault="00852322" w:rsidP="00F31195">
      <w:pPr>
        <w:spacing w:line="264" w:lineRule="exact"/>
        <w:sectPr w:rsidR="00852322" w:rsidRPr="00CA22F4">
          <w:headerReference w:type="even" r:id="rId105"/>
          <w:headerReference w:type="default" r:id="rId106"/>
          <w:footerReference w:type="even" r:id="rId107"/>
          <w:footerReference w:type="default" r:id="rId108"/>
          <w:pgSz w:w="11906" w:h="16840"/>
          <w:pgMar w:top="1520" w:right="0" w:bottom="500" w:left="0" w:header="0" w:footer="316" w:gutter="0"/>
          <w:pgNumType w:start="72"/>
          <w:cols w:space="708"/>
        </w:sectPr>
      </w:pPr>
    </w:p>
    <w:p w14:paraId="57C3DE9A" w14:textId="77777777" w:rsidR="00852322" w:rsidRPr="00CA22F4" w:rsidRDefault="00852322" w:rsidP="00F31195">
      <w:pPr>
        <w:spacing w:before="5" w:line="100" w:lineRule="exact"/>
        <w:rPr>
          <w:sz w:val="10"/>
          <w:szCs w:val="10"/>
        </w:rPr>
      </w:pPr>
    </w:p>
    <w:p w14:paraId="103FA984" w14:textId="77777777" w:rsidR="00852322" w:rsidRPr="00CA22F4" w:rsidRDefault="00852322" w:rsidP="00F31195">
      <w:pPr>
        <w:pStyle w:val="Kop2"/>
        <w:rPr>
          <w:b w:val="0"/>
          <w:bCs w:val="0"/>
        </w:rPr>
      </w:pPr>
      <w:r w:rsidRPr="00CA22F4">
        <w:rPr>
          <w:color w:val="4FA6E7"/>
        </w:rPr>
        <w:t>Deel</w:t>
      </w:r>
      <w:r w:rsidRPr="00CA22F4">
        <w:rPr>
          <w:color w:val="4FA6E7"/>
          <w:spacing w:val="-2"/>
        </w:rPr>
        <w:t xml:space="preserve"> </w:t>
      </w:r>
      <w:r w:rsidRPr="00CA22F4">
        <w:rPr>
          <w:color w:val="4FA6E7"/>
        </w:rPr>
        <w:t>1</w:t>
      </w:r>
      <w:r w:rsidRPr="00CA22F4">
        <w:rPr>
          <w:color w:val="4FA6E7"/>
          <w:spacing w:val="-2"/>
        </w:rPr>
        <w:t xml:space="preserve"> </w:t>
      </w:r>
      <w:r w:rsidRPr="00CA22F4">
        <w:rPr>
          <w:color w:val="4FA6E7"/>
          <w:spacing w:val="-21"/>
        </w:rPr>
        <w:t>T</w:t>
      </w:r>
      <w:r w:rsidRPr="00CA22F4">
        <w:rPr>
          <w:color w:val="4FA6E7"/>
        </w:rPr>
        <w:t>oel</w:t>
      </w:r>
      <w:r w:rsidRPr="00CA22F4">
        <w:rPr>
          <w:color w:val="4FA6E7"/>
          <w:spacing w:val="-3"/>
        </w:rPr>
        <w:t>a</w:t>
      </w:r>
      <w:r w:rsidRPr="00CA22F4">
        <w:rPr>
          <w:color w:val="4FA6E7"/>
        </w:rPr>
        <w:t>ting</w:t>
      </w:r>
    </w:p>
    <w:p w14:paraId="7556F22F" w14:textId="77777777" w:rsidR="00852322" w:rsidRPr="00CA22F4" w:rsidRDefault="00852322" w:rsidP="00F31195">
      <w:pPr>
        <w:spacing w:before="14" w:line="240" w:lineRule="exact"/>
        <w:rPr>
          <w:sz w:val="24"/>
          <w:szCs w:val="24"/>
        </w:rPr>
      </w:pPr>
    </w:p>
    <w:p w14:paraId="2395EEFC" w14:textId="77777777" w:rsidR="00852322" w:rsidRPr="00CA22F4" w:rsidRDefault="00852322" w:rsidP="00F31195">
      <w:pPr>
        <w:pStyle w:val="Plattetekst"/>
        <w:ind w:right="6151"/>
        <w:jc w:val="both"/>
      </w:pPr>
      <w:r w:rsidRPr="00CA22F4">
        <w:rPr>
          <w:color w:val="6D6E71"/>
          <w:spacing w:val="-14"/>
          <w:u w:val="single" w:color="6D6E71"/>
        </w:rPr>
        <w:t>T</w:t>
      </w:r>
      <w:r w:rsidRPr="00CA22F4">
        <w:rPr>
          <w:color w:val="6D6E71"/>
          <w:u w:val="single" w:color="6D6E71"/>
        </w:rPr>
        <w:t>usse</w:t>
      </w:r>
      <w:r w:rsidRPr="00CA22F4">
        <w:rPr>
          <w:color w:val="6D6E71"/>
          <w:spacing w:val="-2"/>
          <w:u w:val="single" w:color="6D6E71"/>
        </w:rPr>
        <w:t>n</w:t>
      </w:r>
      <w:r w:rsidRPr="00CA22F4">
        <w:rPr>
          <w:color w:val="6D6E71"/>
          <w:u w:val="single" w:color="6D6E71"/>
        </w:rPr>
        <w:t>tijds</w:t>
      </w:r>
      <w:r w:rsidRPr="00CA22F4">
        <w:rPr>
          <w:color w:val="6D6E71"/>
          <w:spacing w:val="-3"/>
          <w:u w:val="single" w:color="6D6E71"/>
        </w:rPr>
        <w:t xml:space="preserve"> </w:t>
      </w:r>
      <w:r w:rsidRPr="00CA22F4">
        <w:rPr>
          <w:color w:val="6D6E71"/>
          <w:u w:val="single" w:color="6D6E71"/>
        </w:rPr>
        <w:t>in</w:t>
      </w:r>
      <w:r w:rsidRPr="00CA22F4">
        <w:rPr>
          <w:color w:val="6D6E71"/>
          <w:spacing w:val="-3"/>
          <w:u w:val="single" w:color="6D6E71"/>
        </w:rPr>
        <w:t>s</w:t>
      </w:r>
      <w:r w:rsidRPr="00CA22F4">
        <w:rPr>
          <w:color w:val="6D6E71"/>
          <w:u w:val="single" w:color="6D6E71"/>
        </w:rPr>
        <w:t>t</w:t>
      </w:r>
      <w:r w:rsidRPr="00CA22F4">
        <w:rPr>
          <w:color w:val="6D6E71"/>
          <w:spacing w:val="-4"/>
          <w:u w:val="single" w:color="6D6E71"/>
        </w:rPr>
        <w:t>r</w:t>
      </w:r>
      <w:r w:rsidRPr="00CA22F4">
        <w:rPr>
          <w:color w:val="6D6E71"/>
          <w:u w:val="single" w:color="6D6E71"/>
        </w:rPr>
        <w:t>oom</w:t>
      </w:r>
      <w:r w:rsidRPr="00CA22F4">
        <w:rPr>
          <w:color w:val="6D6E71"/>
          <w:spacing w:val="-3"/>
          <w:u w:val="single" w:color="6D6E71"/>
        </w:rPr>
        <w:t xml:space="preserve"> </w:t>
      </w:r>
      <w:r w:rsidRPr="00CA22F4">
        <w:rPr>
          <w:color w:val="6D6E71"/>
          <w:spacing w:val="-4"/>
          <w:u w:val="single" w:color="6D6E71"/>
        </w:rPr>
        <w:t>v</w:t>
      </w:r>
      <w:r w:rsidRPr="00CA22F4">
        <w:rPr>
          <w:color w:val="6D6E71"/>
          <w:u w:val="single" w:color="6D6E71"/>
        </w:rPr>
        <w:t>an</w:t>
      </w:r>
      <w:r w:rsidRPr="00CA22F4">
        <w:rPr>
          <w:color w:val="6D6E71"/>
          <w:spacing w:val="-2"/>
          <w:u w:val="single" w:color="6D6E71"/>
        </w:rPr>
        <w:t xml:space="preserve"> </w:t>
      </w:r>
      <w:r w:rsidRPr="00CA22F4">
        <w:rPr>
          <w:color w:val="6D6E71"/>
          <w:u w:val="single" w:color="6D6E71"/>
        </w:rPr>
        <w:t>een</w:t>
      </w:r>
      <w:r w:rsidRPr="00CA22F4">
        <w:rPr>
          <w:color w:val="6D6E71"/>
          <w:spacing w:val="-3"/>
          <w:u w:val="single" w:color="6D6E71"/>
        </w:rPr>
        <w:t xml:space="preserve"> </w:t>
      </w:r>
      <w:r w:rsidRPr="00CA22F4">
        <w:rPr>
          <w:color w:val="6D6E71"/>
          <w:u w:val="single" w:color="6D6E71"/>
        </w:rPr>
        <w:t>(d</w:t>
      </w:r>
      <w:r w:rsidRPr="00CA22F4">
        <w:rPr>
          <w:color w:val="6D6E71"/>
          <w:spacing w:val="-3"/>
          <w:u w:val="single" w:color="6D6E71"/>
        </w:rPr>
        <w:t>r</w:t>
      </w:r>
      <w:r w:rsidRPr="00CA22F4">
        <w:rPr>
          <w:color w:val="6D6E71"/>
          <w:u w:val="single" w:color="6D6E71"/>
        </w:rPr>
        <w:t>ei</w:t>
      </w:r>
      <w:r w:rsidRPr="00CA22F4">
        <w:rPr>
          <w:color w:val="6D6E71"/>
          <w:spacing w:val="-2"/>
          <w:u w:val="single" w:color="6D6E71"/>
        </w:rPr>
        <w:t>g</w:t>
      </w:r>
      <w:r w:rsidRPr="00CA22F4">
        <w:rPr>
          <w:color w:val="6D6E71"/>
          <w:u w:val="single" w:color="6D6E71"/>
        </w:rPr>
        <w:t>ende)</w:t>
      </w:r>
      <w:r w:rsidRPr="00CA22F4">
        <w:rPr>
          <w:color w:val="6D6E71"/>
          <w:spacing w:val="-2"/>
          <w:u w:val="single" w:color="6D6E71"/>
        </w:rPr>
        <w:t xml:space="preserve"> </w:t>
      </w:r>
      <w:r w:rsidRPr="00CA22F4">
        <w:rPr>
          <w:color w:val="6D6E71"/>
          <w:u w:val="single" w:color="6D6E71"/>
        </w:rPr>
        <w:t>thui</w:t>
      </w:r>
      <w:r w:rsidRPr="00CA22F4">
        <w:rPr>
          <w:color w:val="6D6E71"/>
          <w:spacing w:val="-2"/>
          <w:u w:val="single" w:color="6D6E71"/>
        </w:rPr>
        <w:t>s</w:t>
      </w:r>
      <w:r w:rsidRPr="00CA22F4">
        <w:rPr>
          <w:color w:val="6D6E71"/>
          <w:u w:val="single" w:color="6D6E71"/>
        </w:rPr>
        <w:t>zit</w:t>
      </w:r>
      <w:r w:rsidRPr="00CA22F4">
        <w:rPr>
          <w:color w:val="6D6E71"/>
          <w:spacing w:val="-4"/>
          <w:u w:val="single" w:color="6D6E71"/>
        </w:rPr>
        <w:t>t</w:t>
      </w:r>
      <w:r w:rsidRPr="00CA22F4">
        <w:rPr>
          <w:color w:val="6D6E71"/>
          <w:u w:val="single" w:color="6D6E71"/>
        </w:rPr>
        <w:t>er</w:t>
      </w:r>
    </w:p>
    <w:p w14:paraId="49FE0167" w14:textId="77777777" w:rsidR="00852322" w:rsidRPr="00CA22F4" w:rsidRDefault="00852322" w:rsidP="00F31195">
      <w:pPr>
        <w:spacing w:before="19" w:line="240" w:lineRule="exact"/>
        <w:rPr>
          <w:sz w:val="24"/>
          <w:szCs w:val="24"/>
        </w:rPr>
      </w:pPr>
    </w:p>
    <w:p w14:paraId="3088ADAD" w14:textId="77777777" w:rsidR="00852322" w:rsidRPr="00CA22F4" w:rsidRDefault="00852322" w:rsidP="00F31195">
      <w:pPr>
        <w:pStyle w:val="Plattetekst"/>
        <w:ind w:right="5266"/>
        <w:jc w:val="both"/>
      </w:pPr>
      <w:r w:rsidRPr="00CA22F4">
        <w:rPr>
          <w:color w:val="6D6E71"/>
        </w:rPr>
        <w:t xml:space="preserve">Inleiding: </w:t>
      </w:r>
      <w:r w:rsidRPr="00CA22F4">
        <w:rPr>
          <w:color w:val="6D6E71"/>
          <w:spacing w:val="-3"/>
        </w:rPr>
        <w:t>Z</w:t>
      </w:r>
      <w:r w:rsidRPr="00CA22F4">
        <w:rPr>
          <w:color w:val="6D6E71"/>
        </w:rPr>
        <w:t>o</w:t>
      </w:r>
      <w:r w:rsidRPr="00CA22F4">
        <w:rPr>
          <w:color w:val="6D6E71"/>
          <w:spacing w:val="-3"/>
        </w:rPr>
        <w:t>r</w:t>
      </w:r>
      <w:r w:rsidRPr="00CA22F4">
        <w:rPr>
          <w:color w:val="6D6E71"/>
        </w:rPr>
        <w:t xml:space="preserve">gvuldigheid bij de </w:t>
      </w:r>
      <w:r w:rsidRPr="00CA22F4">
        <w:rPr>
          <w:color w:val="6D6E71"/>
          <w:spacing w:val="-7"/>
        </w:rPr>
        <w:t>k</w:t>
      </w:r>
      <w:r w:rsidRPr="00CA22F4">
        <w:rPr>
          <w:color w:val="6D6E71"/>
        </w:rPr>
        <w:t>eu</w:t>
      </w:r>
      <w:r w:rsidRPr="00CA22F4">
        <w:rPr>
          <w:color w:val="6D6E71"/>
          <w:spacing w:val="-5"/>
        </w:rPr>
        <w:t>z</w:t>
      </w:r>
      <w:r w:rsidRPr="00CA22F4">
        <w:rPr>
          <w:color w:val="6D6E71"/>
        </w:rPr>
        <w:t xml:space="preserve">e </w:t>
      </w:r>
      <w:r w:rsidRPr="00CA22F4">
        <w:rPr>
          <w:color w:val="6D6E71"/>
          <w:spacing w:val="-3"/>
        </w:rPr>
        <w:t>t</w:t>
      </w:r>
      <w:r w:rsidRPr="00CA22F4">
        <w:rPr>
          <w:color w:val="6D6E71"/>
        </w:rPr>
        <w:t xml:space="preserve">ot een </w:t>
      </w:r>
      <w:r w:rsidRPr="00CA22F4">
        <w:rPr>
          <w:color w:val="6D6E71"/>
          <w:spacing w:val="-2"/>
        </w:rPr>
        <w:t>g</w:t>
      </w:r>
      <w:r w:rsidRPr="00CA22F4">
        <w:rPr>
          <w:color w:val="6D6E71"/>
        </w:rPr>
        <w:t>eschi</w:t>
      </w:r>
      <w:r w:rsidRPr="00CA22F4">
        <w:rPr>
          <w:color w:val="6D6E71"/>
          <w:spacing w:val="-2"/>
        </w:rPr>
        <w:t>k</w:t>
      </w:r>
      <w:r w:rsidRPr="00CA22F4">
        <w:rPr>
          <w:color w:val="6D6E71"/>
          <w:spacing w:val="-3"/>
        </w:rPr>
        <w:t>t</w:t>
      </w:r>
      <w:r w:rsidRPr="00CA22F4">
        <w:rPr>
          <w:color w:val="6D6E71"/>
        </w:rPr>
        <w:t>e school</w:t>
      </w:r>
    </w:p>
    <w:p w14:paraId="067B96D9" w14:textId="77777777" w:rsidR="00852322" w:rsidRPr="00CA22F4" w:rsidRDefault="00852322" w:rsidP="00F31195">
      <w:pPr>
        <w:spacing w:before="18" w:line="240" w:lineRule="exact"/>
        <w:rPr>
          <w:sz w:val="24"/>
          <w:szCs w:val="24"/>
        </w:rPr>
      </w:pPr>
    </w:p>
    <w:p w14:paraId="4E56C3DF" w14:textId="77777777" w:rsidR="00852322" w:rsidRPr="00CA22F4" w:rsidRDefault="00852322" w:rsidP="00F31195">
      <w:pPr>
        <w:pStyle w:val="Plattetekst"/>
        <w:spacing w:line="264" w:lineRule="exact"/>
        <w:ind w:right="1133"/>
        <w:jc w:val="both"/>
      </w:pPr>
      <w:r w:rsidRPr="00CA22F4">
        <w:rPr>
          <w:color w:val="6D6E71"/>
        </w:rPr>
        <w:t>Bij</w:t>
      </w:r>
      <w:r w:rsidRPr="00CA22F4">
        <w:rPr>
          <w:color w:val="6D6E71"/>
          <w:spacing w:val="6"/>
        </w:rPr>
        <w:t xml:space="preserve"> </w:t>
      </w:r>
      <w:r w:rsidRPr="00CA22F4">
        <w:rPr>
          <w:color w:val="6D6E71"/>
        </w:rPr>
        <w:t>h</w:t>
      </w:r>
      <w:r w:rsidRPr="00CA22F4">
        <w:rPr>
          <w:color w:val="6D6E71"/>
          <w:spacing w:val="-2"/>
        </w:rPr>
        <w:t>e</w:t>
      </w:r>
      <w:r w:rsidRPr="00CA22F4">
        <w:rPr>
          <w:color w:val="6D6E71"/>
        </w:rPr>
        <w:t>t</w:t>
      </w:r>
      <w:r w:rsidRPr="00CA22F4">
        <w:rPr>
          <w:color w:val="6D6E71"/>
          <w:spacing w:val="6"/>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tingsbeleid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6"/>
        </w:rPr>
        <w:t xml:space="preserve"> </w:t>
      </w:r>
      <w:r w:rsidRPr="00CA22F4">
        <w:rPr>
          <w:color w:val="6D6E71"/>
        </w:rPr>
        <w:t>in</w:t>
      </w:r>
      <w:r w:rsidRPr="00CA22F4">
        <w:rPr>
          <w:color w:val="6D6E71"/>
          <w:spacing w:val="7"/>
        </w:rPr>
        <w:t xml:space="preserve"> </w:t>
      </w:r>
      <w:r w:rsidRPr="00CA22F4">
        <w:rPr>
          <w:color w:val="6D6E71"/>
        </w:rPr>
        <w:t>Arnhem</w:t>
      </w:r>
      <w:r w:rsidRPr="00CA22F4">
        <w:rPr>
          <w:color w:val="6D6E71"/>
          <w:spacing w:val="6"/>
        </w:rPr>
        <w:t xml:space="preserve"> </w:t>
      </w:r>
      <w:r w:rsidRPr="00CA22F4">
        <w:rPr>
          <w:color w:val="6D6E71"/>
          <w:spacing w:val="-3"/>
        </w:rPr>
        <w:t>st</w:t>
      </w:r>
      <w:r w:rsidRPr="00CA22F4">
        <w:rPr>
          <w:color w:val="6D6E71"/>
        </w:rPr>
        <w:t>a</w:t>
      </w:r>
      <w:r w:rsidRPr="00CA22F4">
        <w:rPr>
          <w:color w:val="6D6E71"/>
          <w:spacing w:val="-3"/>
        </w:rPr>
        <w:t>a</w:t>
      </w:r>
      <w:r w:rsidRPr="00CA22F4">
        <w:rPr>
          <w:color w:val="6D6E71"/>
        </w:rPr>
        <w:t>t</w:t>
      </w:r>
      <w:r w:rsidRPr="00CA22F4">
        <w:rPr>
          <w:color w:val="6D6E71"/>
          <w:spacing w:val="13"/>
        </w:rPr>
        <w:t xml:space="preserve"> </w:t>
      </w:r>
      <w:r w:rsidRPr="00CA22F4">
        <w:rPr>
          <w:color w:val="6D6E71"/>
        </w:rPr>
        <w:t>de</w:t>
      </w:r>
      <w:r w:rsidRPr="00CA22F4">
        <w:rPr>
          <w:color w:val="6D6E71"/>
          <w:spacing w:val="6"/>
        </w:rPr>
        <w:t xml:space="preserve"> </w:t>
      </w:r>
      <w:r w:rsidRPr="00CA22F4">
        <w:rPr>
          <w:color w:val="6D6E71"/>
          <w:spacing w:val="-8"/>
        </w:rPr>
        <w:t>k</w:t>
      </w:r>
      <w:r w:rsidRPr="00CA22F4">
        <w:rPr>
          <w:color w:val="6D6E71"/>
        </w:rPr>
        <w:t>eu</w:t>
      </w:r>
      <w:r w:rsidRPr="00CA22F4">
        <w:rPr>
          <w:color w:val="6D6E71"/>
          <w:spacing w:val="-5"/>
        </w:rPr>
        <w:t>z</w:t>
      </w:r>
      <w:r w:rsidRPr="00CA22F4">
        <w:rPr>
          <w:color w:val="6D6E71"/>
          <w:spacing w:val="-2"/>
        </w:rPr>
        <w:t>e</w:t>
      </w:r>
      <w:r w:rsidRPr="00CA22F4">
        <w:rPr>
          <w:color w:val="6D6E71"/>
        </w:rPr>
        <w:t>vrijheid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oude</w:t>
      </w:r>
      <w:r w:rsidRPr="00CA22F4">
        <w:rPr>
          <w:color w:val="6D6E71"/>
          <w:spacing w:val="-4"/>
        </w:rPr>
        <w:t>r</w:t>
      </w:r>
      <w:r w:rsidRPr="00CA22F4">
        <w:rPr>
          <w:color w:val="6D6E71"/>
        </w:rPr>
        <w:t>s</w:t>
      </w:r>
      <w:r w:rsidRPr="00CA22F4">
        <w:rPr>
          <w:color w:val="6D6E71"/>
          <w:spacing w:val="7"/>
        </w:rPr>
        <w:t xml:space="preserve"> </w:t>
      </w:r>
      <w:r w:rsidRPr="00CA22F4">
        <w:rPr>
          <w:color w:val="6D6E71"/>
          <w:spacing w:val="-3"/>
        </w:rPr>
        <w:t>v</w:t>
      </w:r>
      <w:r w:rsidRPr="00CA22F4">
        <w:rPr>
          <w:color w:val="6D6E71"/>
        </w:rPr>
        <w:t>oo</w:t>
      </w:r>
      <w:r w:rsidRPr="00CA22F4">
        <w:rPr>
          <w:color w:val="6D6E71"/>
          <w:spacing w:val="-4"/>
        </w:rPr>
        <w:t>r</w:t>
      </w:r>
      <w:r w:rsidRPr="00CA22F4">
        <w:rPr>
          <w:color w:val="6D6E71"/>
        </w:rPr>
        <w:t>op</w:t>
      </w:r>
      <w:r w:rsidRPr="00CA22F4">
        <w:rPr>
          <w:color w:val="6D6E71"/>
          <w:spacing w:val="6"/>
        </w:rPr>
        <w:t xml:space="preserve"> </w:t>
      </w:r>
      <w:r w:rsidRPr="00CA22F4">
        <w:rPr>
          <w:color w:val="6D6E71"/>
        </w:rPr>
        <w:t>.</w:t>
      </w:r>
      <w:r w:rsidRPr="00CA22F4">
        <w:rPr>
          <w:color w:val="6D6E71"/>
          <w:spacing w:val="7"/>
        </w:rPr>
        <w:t xml:space="preserve"> </w:t>
      </w:r>
      <w:r w:rsidRPr="00CA22F4">
        <w:rPr>
          <w:color w:val="6D6E71"/>
        </w:rPr>
        <w:t>Oude</w:t>
      </w:r>
      <w:r w:rsidRPr="00CA22F4">
        <w:rPr>
          <w:color w:val="6D6E71"/>
          <w:spacing w:val="-4"/>
        </w:rPr>
        <w:t>r</w:t>
      </w:r>
      <w:r w:rsidRPr="00CA22F4">
        <w:rPr>
          <w:color w:val="6D6E71"/>
        </w:rPr>
        <w:t>s</w:t>
      </w:r>
      <w:r w:rsidRPr="00CA22F4">
        <w:rPr>
          <w:color w:val="6D6E71"/>
          <w:spacing w:val="6"/>
        </w:rPr>
        <w:t xml:space="preserve"> </w:t>
      </w:r>
      <w:r w:rsidRPr="00CA22F4">
        <w:rPr>
          <w:color w:val="6D6E71"/>
        </w:rPr>
        <w:t xml:space="preserve">en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4"/>
        </w:rPr>
        <w:t xml:space="preserve"> v</w:t>
      </w:r>
      <w:r w:rsidRPr="00CA22F4">
        <w:rPr>
          <w:color w:val="6D6E71"/>
        </w:rPr>
        <w:t>an</w:t>
      </w:r>
      <w:r w:rsidRPr="00CA22F4">
        <w:rPr>
          <w:color w:val="6D6E71"/>
          <w:spacing w:val="-3"/>
        </w:rPr>
        <w:t xml:space="preserve"> </w:t>
      </w:r>
      <w:r w:rsidRPr="00CA22F4">
        <w:rPr>
          <w:color w:val="6D6E71"/>
        </w:rPr>
        <w:t>alle</w:t>
      </w:r>
      <w:r w:rsidRPr="00CA22F4">
        <w:rPr>
          <w:color w:val="6D6E71"/>
          <w:spacing w:val="-4"/>
        </w:rPr>
        <w:t xml:space="preserve"> </w:t>
      </w:r>
      <w:r w:rsidRPr="00CA22F4">
        <w:rPr>
          <w:color w:val="6D6E71"/>
        </w:rPr>
        <w:t>kinde</w:t>
      </w:r>
      <w:r w:rsidRPr="00CA22F4">
        <w:rPr>
          <w:color w:val="6D6E71"/>
          <w:spacing w:val="-3"/>
        </w:rPr>
        <w:t>r</w:t>
      </w:r>
      <w:r w:rsidRPr="00CA22F4">
        <w:rPr>
          <w:color w:val="6D6E71"/>
        </w:rPr>
        <w:t>en</w:t>
      </w:r>
      <w:r w:rsidRPr="00CA22F4">
        <w:rPr>
          <w:color w:val="6D6E71"/>
          <w:spacing w:val="-3"/>
        </w:rPr>
        <w:t xml:space="preserve"> </w:t>
      </w:r>
      <w:r w:rsidRPr="00CA22F4">
        <w:rPr>
          <w:color w:val="6D6E71"/>
        </w:rPr>
        <w:t>en</w:t>
      </w:r>
      <w:r w:rsidRPr="00CA22F4">
        <w:rPr>
          <w:color w:val="6D6E71"/>
          <w:spacing w:val="-4"/>
        </w:rPr>
        <w:t xml:space="preserve"> </w:t>
      </w:r>
      <w:r w:rsidRPr="00CA22F4">
        <w:rPr>
          <w:color w:val="6D6E71"/>
        </w:rPr>
        <w:t>dus</w:t>
      </w:r>
      <w:r w:rsidRPr="00CA22F4">
        <w:rPr>
          <w:color w:val="6D6E71"/>
          <w:spacing w:val="-3"/>
        </w:rPr>
        <w:t xml:space="preserve"> </w:t>
      </w:r>
      <w:r w:rsidRPr="00CA22F4">
        <w:rPr>
          <w:color w:val="6D6E71"/>
        </w:rPr>
        <w:t>ook</w:t>
      </w:r>
      <w:r w:rsidRPr="00CA22F4">
        <w:rPr>
          <w:color w:val="6D6E71"/>
          <w:spacing w:val="-4"/>
        </w:rPr>
        <w:t xml:space="preserve"> v</w:t>
      </w:r>
      <w:r w:rsidRPr="00CA22F4">
        <w:rPr>
          <w:color w:val="6D6E71"/>
        </w:rPr>
        <w:t>an</w:t>
      </w:r>
      <w:r w:rsidRPr="00CA22F4">
        <w:rPr>
          <w:color w:val="6D6E71"/>
          <w:spacing w:val="-3"/>
        </w:rPr>
        <w:t xml:space="preserve"> </w:t>
      </w:r>
      <w:r w:rsidRPr="00CA22F4">
        <w:rPr>
          <w:color w:val="6D6E71"/>
        </w:rPr>
        <w:t>(d</w:t>
      </w:r>
      <w:r w:rsidRPr="00CA22F4">
        <w:rPr>
          <w:color w:val="6D6E71"/>
          <w:spacing w:val="-3"/>
        </w:rPr>
        <w:t>r</w:t>
      </w:r>
      <w:r w:rsidRPr="00CA22F4">
        <w:rPr>
          <w:color w:val="6D6E71"/>
        </w:rPr>
        <w:t>ei</w:t>
      </w:r>
      <w:r w:rsidRPr="00CA22F4">
        <w:rPr>
          <w:color w:val="6D6E71"/>
          <w:spacing w:val="-2"/>
        </w:rPr>
        <w:t>g</w:t>
      </w:r>
      <w:r w:rsidRPr="00CA22F4">
        <w:rPr>
          <w:color w:val="6D6E71"/>
        </w:rPr>
        <w:t>ende)</w:t>
      </w:r>
      <w:r w:rsidRPr="00CA22F4">
        <w:rPr>
          <w:color w:val="6D6E71"/>
          <w:spacing w:val="-4"/>
        </w:rPr>
        <w:t xml:space="preserve"> </w:t>
      </w:r>
      <w:r w:rsidRPr="00CA22F4">
        <w:rPr>
          <w:color w:val="6D6E71"/>
        </w:rPr>
        <w:t>thui</w:t>
      </w:r>
      <w:r w:rsidRPr="00CA22F4">
        <w:rPr>
          <w:color w:val="6D6E71"/>
          <w:spacing w:val="-2"/>
        </w:rPr>
        <w:t>s</w:t>
      </w:r>
      <w:r w:rsidRPr="00CA22F4">
        <w:rPr>
          <w:color w:val="6D6E71"/>
        </w:rPr>
        <w:t>zit</w:t>
      </w:r>
      <w:r w:rsidRPr="00CA22F4">
        <w:rPr>
          <w:color w:val="6D6E71"/>
          <w:spacing w:val="-4"/>
        </w:rPr>
        <w:t>t</w:t>
      </w:r>
      <w:r w:rsidRPr="00CA22F4">
        <w:rPr>
          <w:color w:val="6D6E71"/>
        </w:rPr>
        <w:t>e</w:t>
      </w:r>
      <w:r w:rsidRPr="00CA22F4">
        <w:rPr>
          <w:color w:val="6D6E71"/>
          <w:spacing w:val="-4"/>
        </w:rPr>
        <w:t>r</w:t>
      </w:r>
      <w:r w:rsidRPr="00CA22F4">
        <w:rPr>
          <w:color w:val="6D6E71"/>
        </w:rPr>
        <w:t>s</w:t>
      </w:r>
      <w:r w:rsidRPr="00CA22F4">
        <w:rPr>
          <w:color w:val="6D6E71"/>
          <w:spacing w:val="-3"/>
        </w:rPr>
        <w:t xml:space="preserve"> </w:t>
      </w:r>
      <w:r w:rsidRPr="00CA22F4">
        <w:rPr>
          <w:color w:val="6D6E71"/>
        </w:rPr>
        <w:t>zijn</w:t>
      </w:r>
      <w:r w:rsidRPr="00CA22F4">
        <w:rPr>
          <w:color w:val="6D6E71"/>
          <w:spacing w:val="-4"/>
        </w:rPr>
        <w:t xml:space="preserve"> </w:t>
      </w:r>
      <w:r w:rsidRPr="00CA22F4">
        <w:rPr>
          <w:color w:val="6D6E71"/>
        </w:rPr>
        <w:t>de</w:t>
      </w:r>
      <w:r w:rsidRPr="00CA22F4">
        <w:rPr>
          <w:color w:val="6D6E71"/>
          <w:spacing w:val="-3"/>
        </w:rPr>
        <w:t xml:space="preserve"> </w:t>
      </w:r>
      <w:r w:rsidRPr="00CA22F4">
        <w:rPr>
          <w:color w:val="6D6E71"/>
        </w:rPr>
        <w:t>primai</w:t>
      </w:r>
      <w:r w:rsidRPr="00CA22F4">
        <w:rPr>
          <w:color w:val="6D6E71"/>
          <w:spacing w:val="-3"/>
        </w:rPr>
        <w:t>r</w:t>
      </w:r>
      <w:r w:rsidRPr="00CA22F4">
        <w:rPr>
          <w:color w:val="6D6E71"/>
        </w:rPr>
        <w:t>e</w:t>
      </w:r>
      <w:r w:rsidRPr="00CA22F4">
        <w:rPr>
          <w:color w:val="6D6E71"/>
          <w:spacing w:val="-3"/>
        </w:rPr>
        <w:t xml:space="preserve"> </w:t>
      </w:r>
      <w:r w:rsidRPr="00CA22F4">
        <w:rPr>
          <w:color w:val="6D6E71"/>
        </w:rPr>
        <w:t>o</w:t>
      </w:r>
      <w:r w:rsidRPr="00CA22F4">
        <w:rPr>
          <w:color w:val="6D6E71"/>
          <w:spacing w:val="-1"/>
        </w:rPr>
        <w:t>p</w:t>
      </w:r>
      <w:r w:rsidRPr="00CA22F4">
        <w:rPr>
          <w:color w:val="6D6E71"/>
          <w:spacing w:val="-3"/>
        </w:rPr>
        <w:t>v</w:t>
      </w:r>
      <w:r w:rsidRPr="00CA22F4">
        <w:rPr>
          <w:color w:val="6D6E71"/>
        </w:rPr>
        <w:t>oede</w:t>
      </w:r>
      <w:r w:rsidRPr="00CA22F4">
        <w:rPr>
          <w:color w:val="6D6E71"/>
          <w:spacing w:val="-4"/>
        </w:rPr>
        <w:t>r</w:t>
      </w:r>
      <w:r w:rsidRPr="00CA22F4">
        <w:rPr>
          <w:color w:val="6D6E71"/>
        </w:rPr>
        <w:t>s</w:t>
      </w:r>
      <w:r w:rsidRPr="00CA22F4">
        <w:rPr>
          <w:color w:val="6D6E71"/>
          <w:spacing w:val="-4"/>
        </w:rPr>
        <w:t xml:space="preserve"> v</w:t>
      </w:r>
      <w:r w:rsidRPr="00CA22F4">
        <w:rPr>
          <w:color w:val="6D6E71"/>
        </w:rPr>
        <w:t>an</w:t>
      </w:r>
      <w:r w:rsidRPr="00CA22F4">
        <w:rPr>
          <w:color w:val="6D6E71"/>
          <w:spacing w:val="-3"/>
        </w:rPr>
        <w:t xml:space="preserve"> </w:t>
      </w:r>
      <w:r w:rsidRPr="00CA22F4">
        <w:rPr>
          <w:color w:val="6D6E71"/>
        </w:rPr>
        <w:t>hun</w:t>
      </w:r>
      <w:r w:rsidRPr="00CA22F4">
        <w:rPr>
          <w:color w:val="6D6E71"/>
          <w:spacing w:val="-4"/>
        </w:rPr>
        <w:t xml:space="preserve"> </w:t>
      </w:r>
      <w:r w:rsidRPr="00CA22F4">
        <w:rPr>
          <w:color w:val="6D6E71"/>
        </w:rPr>
        <w:t>kind en</w:t>
      </w:r>
      <w:r w:rsidRPr="00CA22F4">
        <w:rPr>
          <w:color w:val="6D6E71"/>
          <w:spacing w:val="19"/>
        </w:rPr>
        <w:t xml:space="preserve"> </w:t>
      </w:r>
      <w:r w:rsidRPr="00CA22F4">
        <w:rPr>
          <w:color w:val="6D6E71"/>
          <w:spacing w:val="-4"/>
        </w:rPr>
        <w:t>v</w:t>
      </w:r>
      <w:r w:rsidRPr="00CA22F4">
        <w:rPr>
          <w:color w:val="6D6E71"/>
        </w:rPr>
        <w:t>anuit</w:t>
      </w:r>
      <w:r w:rsidRPr="00CA22F4">
        <w:rPr>
          <w:color w:val="6D6E71"/>
          <w:spacing w:val="20"/>
        </w:rPr>
        <w:t xml:space="preserve"> </w:t>
      </w:r>
      <w:r w:rsidRPr="00CA22F4">
        <w:rPr>
          <w:color w:val="6D6E71"/>
        </w:rPr>
        <w:t>die</w:t>
      </w:r>
      <w:r w:rsidRPr="00CA22F4">
        <w:rPr>
          <w:color w:val="6D6E71"/>
          <w:spacing w:val="19"/>
        </w:rPr>
        <w:t xml:space="preserve"> </w:t>
      </w:r>
      <w:r w:rsidRPr="00CA22F4">
        <w:rPr>
          <w:color w:val="6D6E71"/>
          <w:spacing w:val="-4"/>
        </w:rPr>
        <w:t>r</w:t>
      </w:r>
      <w:r w:rsidRPr="00CA22F4">
        <w:rPr>
          <w:color w:val="6D6E71"/>
        </w:rPr>
        <w:t>ol</w:t>
      </w:r>
      <w:r w:rsidRPr="00CA22F4">
        <w:rPr>
          <w:color w:val="6D6E71"/>
          <w:spacing w:val="20"/>
        </w:rPr>
        <w:t xml:space="preserve"> </w:t>
      </w:r>
      <w:r w:rsidRPr="00CA22F4">
        <w:rPr>
          <w:color w:val="6D6E71"/>
        </w:rPr>
        <w:t>ma</w:t>
      </w:r>
      <w:r w:rsidRPr="00CA22F4">
        <w:rPr>
          <w:color w:val="6D6E71"/>
          <w:spacing w:val="-8"/>
        </w:rPr>
        <w:t>k</w:t>
      </w:r>
      <w:r w:rsidRPr="00CA22F4">
        <w:rPr>
          <w:color w:val="6D6E71"/>
        </w:rPr>
        <w:t>en</w:t>
      </w:r>
      <w:r w:rsidRPr="00CA22F4">
        <w:rPr>
          <w:color w:val="6D6E71"/>
          <w:spacing w:val="20"/>
        </w:rPr>
        <w:t xml:space="preserve"> </w:t>
      </w:r>
      <w:r w:rsidRPr="00CA22F4">
        <w:rPr>
          <w:color w:val="6D6E71"/>
        </w:rPr>
        <w:t>de</w:t>
      </w:r>
      <w:r w:rsidRPr="00CA22F4">
        <w:rPr>
          <w:color w:val="6D6E71"/>
          <w:spacing w:val="19"/>
        </w:rPr>
        <w:t xml:space="preserve"> </w:t>
      </w:r>
      <w:r w:rsidRPr="00CA22F4">
        <w:rPr>
          <w:color w:val="6D6E71"/>
        </w:rPr>
        <w:t>oude</w:t>
      </w:r>
      <w:r w:rsidRPr="00CA22F4">
        <w:rPr>
          <w:color w:val="6D6E71"/>
          <w:spacing w:val="-4"/>
        </w:rPr>
        <w:t>r</w:t>
      </w:r>
      <w:r w:rsidRPr="00CA22F4">
        <w:rPr>
          <w:color w:val="6D6E71"/>
        </w:rPr>
        <w:t>s,</w:t>
      </w:r>
      <w:r w:rsidRPr="00CA22F4">
        <w:rPr>
          <w:color w:val="6D6E71"/>
          <w:spacing w:val="20"/>
        </w:rPr>
        <w:t xml:space="preserve"> </w:t>
      </w:r>
      <w:r w:rsidRPr="00CA22F4">
        <w:rPr>
          <w:color w:val="6D6E71"/>
        </w:rPr>
        <w:t>na</w:t>
      </w:r>
      <w:r w:rsidRPr="00CA22F4">
        <w:rPr>
          <w:color w:val="6D6E71"/>
          <w:spacing w:val="20"/>
        </w:rPr>
        <w:t xml:space="preserve"> </w:t>
      </w:r>
      <w:r w:rsidRPr="00CA22F4">
        <w:rPr>
          <w:color w:val="6D6E71"/>
          <w:spacing w:val="-2"/>
        </w:rPr>
        <w:t>c</w:t>
      </w:r>
      <w:r w:rsidRPr="00CA22F4">
        <w:rPr>
          <w:color w:val="6D6E71"/>
        </w:rPr>
        <w:t>onsul</w:t>
      </w:r>
      <w:r w:rsidRPr="00CA22F4">
        <w:rPr>
          <w:color w:val="6D6E71"/>
          <w:spacing w:val="-3"/>
        </w:rPr>
        <w:t>ta</w:t>
      </w:r>
      <w:r w:rsidRPr="00CA22F4">
        <w:rPr>
          <w:color w:val="6D6E71"/>
        </w:rPr>
        <w:t>tie</w:t>
      </w:r>
      <w:r w:rsidRPr="00CA22F4">
        <w:rPr>
          <w:color w:val="6D6E71"/>
          <w:spacing w:val="19"/>
        </w:rPr>
        <w:t xml:space="preserve"> </w:t>
      </w:r>
      <w:r w:rsidRPr="00CA22F4">
        <w:rPr>
          <w:color w:val="6D6E71"/>
        </w:rPr>
        <w:t>bij</w:t>
      </w:r>
      <w:r w:rsidRPr="00CA22F4">
        <w:rPr>
          <w:color w:val="6D6E71"/>
          <w:spacing w:val="20"/>
        </w:rPr>
        <w:t xml:space="preserve"> </w:t>
      </w:r>
      <w:r w:rsidRPr="00CA22F4">
        <w:rPr>
          <w:color w:val="6D6E71"/>
        </w:rPr>
        <w:t>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w:t>
      </w:r>
      <w:r w:rsidRPr="00CA22F4">
        <w:rPr>
          <w:color w:val="6D6E71"/>
          <w:spacing w:val="20"/>
        </w:rPr>
        <w:t xml:space="preserve"> </w:t>
      </w:r>
      <w:r w:rsidRPr="00CA22F4">
        <w:rPr>
          <w:color w:val="6D6E71"/>
        </w:rPr>
        <w:t>in</w:t>
      </w:r>
      <w:r w:rsidRPr="00CA22F4">
        <w:rPr>
          <w:color w:val="6D6E71"/>
          <w:spacing w:val="-3"/>
        </w:rPr>
        <w:t>st</w:t>
      </w:r>
      <w:r w:rsidRPr="00CA22F4">
        <w:rPr>
          <w:color w:val="6D6E71"/>
        </w:rPr>
        <w:t>a</w:t>
      </w:r>
      <w:r w:rsidRPr="00CA22F4">
        <w:rPr>
          <w:color w:val="6D6E71"/>
          <w:spacing w:val="-2"/>
        </w:rPr>
        <w:t>n</w:t>
      </w:r>
      <w:r w:rsidRPr="00CA22F4">
        <w:rPr>
          <w:color w:val="6D6E71"/>
        </w:rPr>
        <w:t>ties</w:t>
      </w:r>
      <w:r w:rsidRPr="00CA22F4">
        <w:rPr>
          <w:color w:val="6D6E71"/>
          <w:spacing w:val="19"/>
        </w:rPr>
        <w:t xml:space="preserve"> </w:t>
      </w:r>
      <w:r w:rsidRPr="00CA22F4">
        <w:rPr>
          <w:color w:val="6D6E71"/>
        </w:rPr>
        <w:t>en</w:t>
      </w:r>
      <w:r w:rsidRPr="00CA22F4">
        <w:rPr>
          <w:color w:val="6D6E71"/>
          <w:spacing w:val="20"/>
        </w:rPr>
        <w:t xml:space="preserve"> </w:t>
      </w:r>
      <w:r w:rsidRPr="00CA22F4">
        <w:rPr>
          <w:color w:val="6D6E71"/>
        </w:rPr>
        <w:t>na</w:t>
      </w:r>
      <w:r w:rsidRPr="00CA22F4">
        <w:rPr>
          <w:color w:val="6D6E71"/>
          <w:spacing w:val="19"/>
        </w:rPr>
        <w:t xml:space="preserve"> </w:t>
      </w:r>
      <w:r w:rsidRPr="00CA22F4">
        <w:rPr>
          <w:color w:val="6D6E71"/>
          <w:spacing w:val="-3"/>
        </w:rPr>
        <w:t>v</w:t>
      </w:r>
      <w:r w:rsidRPr="00CA22F4">
        <w:rPr>
          <w:color w:val="6D6E71"/>
        </w:rPr>
        <w:t>oldoende</w:t>
      </w:r>
      <w:r w:rsidRPr="00CA22F4">
        <w:rPr>
          <w:color w:val="6D6E71"/>
          <w:spacing w:val="21"/>
        </w:rPr>
        <w:t xml:space="preserve"> </w:t>
      </w:r>
      <w:r w:rsidRPr="00CA22F4">
        <w:rPr>
          <w:color w:val="6D6E71"/>
          <w:spacing w:val="-2"/>
        </w:rPr>
        <w:t>g</w:t>
      </w:r>
      <w:r w:rsidRPr="00CA22F4">
        <w:rPr>
          <w:color w:val="6D6E71"/>
        </w:rPr>
        <w:t>eï</w:t>
      </w:r>
      <w:r w:rsidRPr="00CA22F4">
        <w:rPr>
          <w:color w:val="6D6E71"/>
          <w:spacing w:val="-2"/>
        </w:rPr>
        <w:t>n</w:t>
      </w:r>
      <w:r w:rsidRPr="00CA22F4">
        <w:rPr>
          <w:color w:val="6D6E71"/>
          <w:spacing w:val="-5"/>
        </w:rPr>
        <w:t>f</w:t>
      </w:r>
      <w:r w:rsidRPr="00CA22F4">
        <w:rPr>
          <w:color w:val="6D6E71"/>
        </w:rPr>
        <w:t>ormee</w:t>
      </w:r>
      <w:r w:rsidRPr="00CA22F4">
        <w:rPr>
          <w:color w:val="6D6E71"/>
          <w:spacing w:val="-4"/>
        </w:rPr>
        <w:t>r</w:t>
      </w:r>
      <w:r w:rsidRPr="00CA22F4">
        <w:rPr>
          <w:color w:val="6D6E71"/>
        </w:rPr>
        <w:t xml:space="preserve">d </w:t>
      </w:r>
      <w:r w:rsidRPr="00CA22F4">
        <w:rPr>
          <w:color w:val="6D6E71"/>
          <w:spacing w:val="-3"/>
        </w:rPr>
        <w:t>t</w:t>
      </w:r>
      <w:r w:rsidRPr="00CA22F4">
        <w:rPr>
          <w:color w:val="6D6E71"/>
        </w:rPr>
        <w:t>e</w:t>
      </w:r>
      <w:r w:rsidRPr="00CA22F4">
        <w:rPr>
          <w:color w:val="6D6E71"/>
          <w:spacing w:val="24"/>
        </w:rPr>
        <w:t xml:space="preserve"> </w:t>
      </w:r>
      <w:r w:rsidRPr="00CA22F4">
        <w:rPr>
          <w:color w:val="6D6E71"/>
        </w:rPr>
        <w:t>zijn</w:t>
      </w:r>
      <w:r w:rsidRPr="00CA22F4">
        <w:rPr>
          <w:color w:val="6D6E71"/>
          <w:spacing w:val="25"/>
        </w:rPr>
        <w:t xml:space="preserve"> </w:t>
      </w:r>
      <w:r w:rsidRPr="00CA22F4">
        <w:rPr>
          <w:color w:val="6D6E71"/>
          <w:spacing w:val="-1"/>
        </w:rPr>
        <w:t>o</w:t>
      </w:r>
      <w:r w:rsidRPr="00CA22F4">
        <w:rPr>
          <w:color w:val="6D6E71"/>
          <w:spacing w:val="-3"/>
        </w:rPr>
        <w:t>v</w:t>
      </w:r>
      <w:r w:rsidRPr="00CA22F4">
        <w:rPr>
          <w:color w:val="6D6E71"/>
        </w:rPr>
        <w:t>er</w:t>
      </w:r>
      <w:r w:rsidRPr="00CA22F4">
        <w:rPr>
          <w:color w:val="6D6E71"/>
          <w:spacing w:val="25"/>
        </w:rPr>
        <w:t xml:space="preserve"> </w:t>
      </w:r>
      <w:r w:rsidRPr="00CA22F4">
        <w:rPr>
          <w:color w:val="6D6E71"/>
        </w:rPr>
        <w:t>de</w:t>
      </w:r>
      <w:r w:rsidRPr="00CA22F4">
        <w:rPr>
          <w:color w:val="6D6E71"/>
          <w:spacing w:val="24"/>
        </w:rPr>
        <w:t xml:space="preserve"> </w:t>
      </w:r>
      <w:r w:rsidRPr="00CA22F4">
        <w:rPr>
          <w:color w:val="6D6E71"/>
        </w:rPr>
        <w:t>school</w:t>
      </w:r>
      <w:r w:rsidRPr="00CA22F4">
        <w:rPr>
          <w:color w:val="6D6E71"/>
          <w:spacing w:val="25"/>
        </w:rPr>
        <w:t xml:space="preserve"> </w:t>
      </w:r>
      <w:r w:rsidRPr="00CA22F4">
        <w:rPr>
          <w:color w:val="6D6E71"/>
        </w:rPr>
        <w:t>een</w:t>
      </w:r>
      <w:r w:rsidRPr="00CA22F4">
        <w:rPr>
          <w:color w:val="6D6E71"/>
          <w:spacing w:val="25"/>
        </w:rPr>
        <w:t xml:space="preserve"> </w:t>
      </w:r>
      <w:r w:rsidRPr="00CA22F4">
        <w:rPr>
          <w:color w:val="6D6E71"/>
          <w:spacing w:val="-8"/>
        </w:rPr>
        <w:t>k</w:t>
      </w:r>
      <w:r w:rsidRPr="00CA22F4">
        <w:rPr>
          <w:color w:val="6D6E71"/>
        </w:rPr>
        <w:t>eu</w:t>
      </w:r>
      <w:r w:rsidRPr="00CA22F4">
        <w:rPr>
          <w:color w:val="6D6E71"/>
          <w:spacing w:val="-5"/>
        </w:rPr>
        <w:t>z</w:t>
      </w:r>
      <w:r w:rsidRPr="00CA22F4">
        <w:rPr>
          <w:color w:val="6D6E71"/>
        </w:rPr>
        <w:t>e,</w:t>
      </w:r>
      <w:r w:rsidRPr="00CA22F4">
        <w:rPr>
          <w:color w:val="6D6E71"/>
          <w:spacing w:val="25"/>
        </w:rPr>
        <w:t xml:space="preserve"> </w:t>
      </w:r>
      <w:r w:rsidRPr="00CA22F4">
        <w:rPr>
          <w:color w:val="6D6E71"/>
        </w:rPr>
        <w:t>een</w:t>
      </w:r>
      <w:r w:rsidRPr="00CA22F4">
        <w:rPr>
          <w:color w:val="6D6E71"/>
          <w:spacing w:val="24"/>
        </w:rPr>
        <w:t xml:space="preserve"> </w:t>
      </w:r>
      <w:r w:rsidRPr="00CA22F4">
        <w:rPr>
          <w:color w:val="6D6E71"/>
        </w:rPr>
        <w:t>ei</w:t>
      </w:r>
      <w:r w:rsidRPr="00CA22F4">
        <w:rPr>
          <w:color w:val="6D6E71"/>
          <w:spacing w:val="-2"/>
        </w:rPr>
        <w:t>g</w:t>
      </w:r>
      <w:r w:rsidRPr="00CA22F4">
        <w:rPr>
          <w:color w:val="6D6E71"/>
        </w:rPr>
        <w:t>en</w:t>
      </w:r>
      <w:r w:rsidRPr="00CA22F4">
        <w:rPr>
          <w:color w:val="6D6E71"/>
          <w:spacing w:val="25"/>
        </w:rPr>
        <w:t xml:space="preserve"> </w:t>
      </w:r>
      <w:r w:rsidRPr="00CA22F4">
        <w:rPr>
          <w:color w:val="6D6E71"/>
          <w:spacing w:val="-2"/>
        </w:rPr>
        <w:t>w</w:t>
      </w:r>
      <w:r w:rsidRPr="00CA22F4">
        <w:rPr>
          <w:color w:val="6D6E71"/>
        </w:rPr>
        <w:t>el</w:t>
      </w:r>
      <w:r w:rsidRPr="00CA22F4">
        <w:rPr>
          <w:color w:val="6D6E71"/>
          <w:spacing w:val="-1"/>
        </w:rPr>
        <w:t>o</w:t>
      </w:r>
      <w:r w:rsidRPr="00CA22F4">
        <w:rPr>
          <w:color w:val="6D6E71"/>
          <w:spacing w:val="-3"/>
        </w:rPr>
        <w:t>v</w:t>
      </w:r>
      <w:r w:rsidRPr="00CA22F4">
        <w:rPr>
          <w:color w:val="6D6E71"/>
        </w:rPr>
        <w:t>e</w:t>
      </w:r>
      <w:r w:rsidRPr="00CA22F4">
        <w:rPr>
          <w:color w:val="6D6E71"/>
          <w:spacing w:val="1"/>
        </w:rPr>
        <w:t>r</w:t>
      </w:r>
      <w:r w:rsidRPr="00CA22F4">
        <w:rPr>
          <w:color w:val="6D6E71"/>
          <w:spacing w:val="-3"/>
        </w:rPr>
        <w:t>w</w:t>
      </w:r>
      <w:r w:rsidRPr="00CA22F4">
        <w:rPr>
          <w:color w:val="6D6E71"/>
        </w:rPr>
        <w:t>o</w:t>
      </w:r>
      <w:r w:rsidRPr="00CA22F4">
        <w:rPr>
          <w:color w:val="6D6E71"/>
          <w:spacing w:val="-2"/>
        </w:rPr>
        <w:t>g</w:t>
      </w:r>
      <w:r w:rsidRPr="00CA22F4">
        <w:rPr>
          <w:color w:val="6D6E71"/>
        </w:rPr>
        <w:t>en</w:t>
      </w:r>
      <w:r w:rsidRPr="00CA22F4">
        <w:rPr>
          <w:color w:val="6D6E71"/>
          <w:spacing w:val="25"/>
        </w:rPr>
        <w:t xml:space="preserve"> </w:t>
      </w:r>
      <w:r w:rsidRPr="00CA22F4">
        <w:rPr>
          <w:color w:val="6D6E71"/>
        </w:rPr>
        <w:t>beslissing</w:t>
      </w:r>
      <w:r w:rsidRPr="00CA22F4">
        <w:rPr>
          <w:color w:val="6D6E71"/>
          <w:spacing w:val="24"/>
        </w:rPr>
        <w:t xml:space="preserve"> </w:t>
      </w:r>
      <w:r w:rsidRPr="00CA22F4">
        <w:rPr>
          <w:color w:val="6D6E71"/>
        </w:rPr>
        <w:t>om</w:t>
      </w:r>
      <w:r w:rsidRPr="00CA22F4">
        <w:rPr>
          <w:color w:val="6D6E71"/>
          <w:spacing w:val="25"/>
        </w:rPr>
        <w:t xml:space="preserve"> </w:t>
      </w:r>
      <w:r w:rsidRPr="00CA22F4">
        <w:rPr>
          <w:color w:val="6D6E71"/>
        </w:rPr>
        <w:t>hun</w:t>
      </w:r>
      <w:r w:rsidRPr="00CA22F4">
        <w:rPr>
          <w:color w:val="6D6E71"/>
          <w:spacing w:val="25"/>
        </w:rPr>
        <w:t xml:space="preserve"> </w:t>
      </w:r>
      <w:r w:rsidRPr="00CA22F4">
        <w:rPr>
          <w:color w:val="6D6E71"/>
        </w:rPr>
        <w:t>kind</w:t>
      </w:r>
      <w:r w:rsidRPr="00CA22F4">
        <w:rPr>
          <w:color w:val="6D6E71"/>
          <w:spacing w:val="25"/>
        </w:rPr>
        <w:t xml:space="preserve"> </w:t>
      </w:r>
      <w:r w:rsidRPr="00CA22F4">
        <w:rPr>
          <w:color w:val="6D6E71"/>
        </w:rPr>
        <w:t>in</w:t>
      </w:r>
      <w:r w:rsidRPr="00CA22F4">
        <w:rPr>
          <w:color w:val="6D6E71"/>
          <w:spacing w:val="24"/>
        </w:rPr>
        <w:t xml:space="preserve"> </w:t>
      </w:r>
      <w:r w:rsidRPr="00CA22F4">
        <w:rPr>
          <w:color w:val="6D6E71"/>
          <w:spacing w:val="-3"/>
        </w:rPr>
        <w:t>t</w:t>
      </w:r>
      <w:r w:rsidRPr="00CA22F4">
        <w:rPr>
          <w:color w:val="6D6E71"/>
        </w:rPr>
        <w:t>e</w:t>
      </w:r>
      <w:r w:rsidRPr="00CA22F4">
        <w:rPr>
          <w:color w:val="6D6E71"/>
          <w:spacing w:val="25"/>
        </w:rPr>
        <w:t xml:space="preserve"> </w:t>
      </w:r>
      <w:r w:rsidRPr="00CA22F4">
        <w:rPr>
          <w:color w:val="6D6E71"/>
        </w:rPr>
        <w:t>schrij</w:t>
      </w:r>
      <w:r w:rsidRPr="00CA22F4">
        <w:rPr>
          <w:color w:val="6D6E71"/>
          <w:spacing w:val="-3"/>
        </w:rPr>
        <w:t>v</w:t>
      </w:r>
      <w:r w:rsidRPr="00CA22F4">
        <w:rPr>
          <w:color w:val="6D6E71"/>
        </w:rPr>
        <w:t>en</w:t>
      </w:r>
      <w:r w:rsidRPr="00CA22F4">
        <w:rPr>
          <w:color w:val="6D6E71"/>
          <w:spacing w:val="25"/>
        </w:rPr>
        <w:t xml:space="preserve"> </w:t>
      </w:r>
      <w:r w:rsidRPr="00CA22F4">
        <w:rPr>
          <w:color w:val="6D6E71"/>
        </w:rPr>
        <w:t>bij</w:t>
      </w:r>
      <w:r w:rsidRPr="00CA22F4">
        <w:rPr>
          <w:color w:val="6D6E71"/>
          <w:spacing w:val="24"/>
        </w:rPr>
        <w:t xml:space="preserve"> </w:t>
      </w:r>
      <w:r w:rsidRPr="00CA22F4">
        <w:rPr>
          <w:color w:val="6D6E71"/>
        </w:rPr>
        <w:t>een bepaalde</w:t>
      </w:r>
      <w:r w:rsidRPr="00CA22F4">
        <w:rPr>
          <w:color w:val="6D6E71"/>
          <w:spacing w:val="-7"/>
        </w:rPr>
        <w:t xml:space="preserve"> </w:t>
      </w:r>
      <w:r w:rsidRPr="00CA22F4">
        <w:rPr>
          <w:color w:val="6D6E71"/>
        </w:rPr>
        <w:t>school.</w:t>
      </w:r>
      <w:r w:rsidRPr="00CA22F4">
        <w:rPr>
          <w:color w:val="6D6E71"/>
          <w:spacing w:val="-6"/>
        </w:rPr>
        <w:t xml:space="preserve"> </w:t>
      </w:r>
      <w:r w:rsidRPr="00CA22F4">
        <w:rPr>
          <w:color w:val="6D6E71"/>
          <w:spacing w:val="-20"/>
        </w:rPr>
        <w:t>T</w:t>
      </w:r>
      <w:r w:rsidRPr="00CA22F4">
        <w:rPr>
          <w:color w:val="6D6E71"/>
        </w:rPr>
        <w:t>e</w:t>
      </w:r>
      <w:r w:rsidRPr="00CA22F4">
        <w:rPr>
          <w:color w:val="6D6E71"/>
          <w:spacing w:val="-2"/>
        </w:rPr>
        <w:t>g</w:t>
      </w:r>
      <w:r w:rsidRPr="00CA22F4">
        <w:rPr>
          <w:color w:val="6D6E71"/>
        </w:rPr>
        <w:t>elij</w:t>
      </w:r>
      <w:r w:rsidRPr="00CA22F4">
        <w:rPr>
          <w:color w:val="6D6E71"/>
          <w:spacing w:val="-7"/>
        </w:rPr>
        <w:t>k</w:t>
      </w:r>
      <w:r w:rsidRPr="00CA22F4">
        <w:rPr>
          <w:color w:val="6D6E71"/>
        </w:rPr>
        <w:t>ertijd</w:t>
      </w:r>
      <w:r w:rsidRPr="00CA22F4">
        <w:rPr>
          <w:color w:val="6D6E71"/>
          <w:spacing w:val="-6"/>
        </w:rPr>
        <w:t xml:space="preserve"> </w:t>
      </w:r>
      <w:r w:rsidRPr="00CA22F4">
        <w:rPr>
          <w:color w:val="6D6E71"/>
        </w:rPr>
        <w:t>d</w:t>
      </w:r>
      <w:r w:rsidRPr="00CA22F4">
        <w:rPr>
          <w:color w:val="6D6E71"/>
          <w:spacing w:val="-5"/>
        </w:rPr>
        <w:t>r</w:t>
      </w:r>
      <w:r w:rsidRPr="00CA22F4">
        <w:rPr>
          <w:color w:val="6D6E71"/>
        </w:rPr>
        <w:t>aa</w:t>
      </w:r>
      <w:r w:rsidRPr="00CA22F4">
        <w:rPr>
          <w:color w:val="6D6E71"/>
          <w:spacing w:val="-4"/>
        </w:rPr>
        <w:t>g</w:t>
      </w:r>
      <w:r w:rsidRPr="00CA22F4">
        <w:rPr>
          <w:color w:val="6D6E71"/>
        </w:rPr>
        <w:t>t</w:t>
      </w:r>
      <w:r w:rsidRPr="00CA22F4">
        <w:rPr>
          <w:color w:val="6D6E71"/>
          <w:spacing w:val="-7"/>
        </w:rPr>
        <w:t xml:space="preserve"> </w:t>
      </w:r>
      <w:r w:rsidRPr="00CA22F4">
        <w:rPr>
          <w:color w:val="6D6E71"/>
        </w:rPr>
        <w:t>ook</w:t>
      </w:r>
      <w:r w:rsidRPr="00CA22F4">
        <w:rPr>
          <w:color w:val="6D6E71"/>
          <w:spacing w:val="-6"/>
        </w:rPr>
        <w:t xml:space="preserve"> </w:t>
      </w:r>
      <w:r w:rsidRPr="00CA22F4">
        <w:rPr>
          <w:color w:val="6D6E71"/>
        </w:rPr>
        <w:t>de</w:t>
      </w:r>
      <w:r w:rsidRPr="00CA22F4">
        <w:rPr>
          <w:color w:val="6D6E71"/>
          <w:spacing w:val="-6"/>
        </w:rPr>
        <w:t xml:space="preserve"> </w:t>
      </w:r>
      <w:r w:rsidRPr="00CA22F4">
        <w:rPr>
          <w:color w:val="6D6E71"/>
        </w:rPr>
        <w:t>inschrijvingsp</w:t>
      </w:r>
      <w:r w:rsidRPr="00CA22F4">
        <w:rPr>
          <w:color w:val="6D6E71"/>
          <w:spacing w:val="-4"/>
        </w:rPr>
        <w:t>r</w:t>
      </w:r>
      <w:r w:rsidRPr="00CA22F4">
        <w:rPr>
          <w:color w:val="6D6E71"/>
        </w:rPr>
        <w:t>ocedu</w:t>
      </w:r>
      <w:r w:rsidRPr="00CA22F4">
        <w:rPr>
          <w:color w:val="6D6E71"/>
          <w:spacing w:val="-3"/>
        </w:rPr>
        <w:t>r</w:t>
      </w:r>
      <w:r w:rsidRPr="00CA22F4">
        <w:rPr>
          <w:color w:val="6D6E71"/>
        </w:rPr>
        <w:t>e</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de</w:t>
      </w:r>
      <w:r w:rsidRPr="00CA22F4">
        <w:rPr>
          <w:color w:val="6D6E71"/>
          <w:spacing w:val="-6"/>
        </w:rPr>
        <w:t xml:space="preserve"> </w:t>
      </w:r>
      <w:r w:rsidRPr="00CA22F4">
        <w:rPr>
          <w:color w:val="6D6E71"/>
        </w:rPr>
        <w:t>school</w:t>
      </w:r>
      <w:r w:rsidRPr="00CA22F4">
        <w:rPr>
          <w:color w:val="6D6E71"/>
          <w:spacing w:val="-7"/>
        </w:rPr>
        <w:t xml:space="preserve"> </w:t>
      </w:r>
      <w:r w:rsidRPr="00CA22F4">
        <w:rPr>
          <w:color w:val="6D6E71"/>
        </w:rPr>
        <w:t>bij</w:t>
      </w:r>
      <w:r w:rsidRPr="00CA22F4">
        <w:rPr>
          <w:color w:val="6D6E71"/>
          <w:spacing w:val="-6"/>
        </w:rPr>
        <w:t xml:space="preserve"> </w:t>
      </w:r>
      <w:r w:rsidRPr="00CA22F4">
        <w:rPr>
          <w:color w:val="6D6E71"/>
        </w:rPr>
        <w:t>aan</w:t>
      </w:r>
      <w:r w:rsidRPr="00CA22F4">
        <w:rPr>
          <w:color w:val="6D6E71"/>
          <w:spacing w:val="-6"/>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nemen</w:t>
      </w:r>
      <w:r w:rsidRPr="00CA22F4">
        <w:rPr>
          <w:color w:val="6D6E71"/>
          <w:spacing w:val="-6"/>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 xml:space="preserve">een </w:t>
      </w:r>
      <w:r w:rsidRPr="00CA22F4">
        <w:rPr>
          <w:color w:val="6D6E71"/>
          <w:spacing w:val="-2"/>
        </w:rPr>
        <w:t>w</w:t>
      </w:r>
      <w:r w:rsidRPr="00CA22F4">
        <w:rPr>
          <w:color w:val="6D6E71"/>
        </w:rPr>
        <w:t>el</w:t>
      </w:r>
      <w:r w:rsidRPr="00CA22F4">
        <w:rPr>
          <w:color w:val="6D6E71"/>
          <w:spacing w:val="-1"/>
        </w:rPr>
        <w:t>o</w:t>
      </w:r>
      <w:r w:rsidRPr="00CA22F4">
        <w:rPr>
          <w:color w:val="6D6E71"/>
          <w:spacing w:val="-3"/>
        </w:rPr>
        <w:t>v</w:t>
      </w:r>
      <w:r w:rsidRPr="00CA22F4">
        <w:rPr>
          <w:color w:val="6D6E71"/>
        </w:rPr>
        <w:t>e</w:t>
      </w:r>
      <w:r w:rsidRPr="00CA22F4">
        <w:rPr>
          <w:color w:val="6D6E71"/>
          <w:spacing w:val="1"/>
        </w:rPr>
        <w:t>r</w:t>
      </w:r>
      <w:r w:rsidRPr="00CA22F4">
        <w:rPr>
          <w:color w:val="6D6E71"/>
          <w:spacing w:val="-3"/>
        </w:rPr>
        <w:t>w</w:t>
      </w:r>
      <w:r w:rsidRPr="00CA22F4">
        <w:rPr>
          <w:color w:val="6D6E71"/>
        </w:rPr>
        <w:t>o</w:t>
      </w:r>
      <w:r w:rsidRPr="00CA22F4">
        <w:rPr>
          <w:color w:val="6D6E71"/>
          <w:spacing w:val="-2"/>
        </w:rPr>
        <w:t>g</w:t>
      </w:r>
      <w:r w:rsidRPr="00CA22F4">
        <w:rPr>
          <w:color w:val="6D6E71"/>
        </w:rPr>
        <w:t>en beslissing.</w:t>
      </w:r>
    </w:p>
    <w:p w14:paraId="71A50EF6" w14:textId="77777777" w:rsidR="00852322" w:rsidRPr="00CA22F4" w:rsidRDefault="00852322" w:rsidP="00F31195">
      <w:pPr>
        <w:spacing w:before="4" w:line="260" w:lineRule="exact"/>
        <w:rPr>
          <w:sz w:val="26"/>
          <w:szCs w:val="26"/>
        </w:rPr>
      </w:pPr>
    </w:p>
    <w:p w14:paraId="643BE21C" w14:textId="77777777" w:rsidR="00852322" w:rsidRPr="00CA22F4" w:rsidRDefault="00852322" w:rsidP="00F31195">
      <w:pPr>
        <w:pStyle w:val="Plattetekst"/>
        <w:spacing w:line="264" w:lineRule="exact"/>
        <w:ind w:right="1133"/>
        <w:jc w:val="both"/>
        <w:rPr>
          <w:rFonts w:cs="Calibri"/>
        </w:rPr>
      </w:pPr>
      <w:r w:rsidRPr="00CA22F4">
        <w:rPr>
          <w:color w:val="6D6E71"/>
        </w:rPr>
        <w:t>Omd</w:t>
      </w:r>
      <w:r w:rsidRPr="00CA22F4">
        <w:rPr>
          <w:color w:val="6D6E71"/>
          <w:spacing w:val="-2"/>
        </w:rPr>
        <w:t>a</w:t>
      </w:r>
      <w:r w:rsidRPr="00CA22F4">
        <w:rPr>
          <w:color w:val="6D6E71"/>
        </w:rPr>
        <w:t>t</w:t>
      </w:r>
      <w:r w:rsidRPr="00CA22F4">
        <w:rPr>
          <w:color w:val="6D6E71"/>
          <w:spacing w:val="34"/>
        </w:rPr>
        <w:t xml:space="preserve"> </w:t>
      </w:r>
      <w:r w:rsidRPr="00CA22F4">
        <w:rPr>
          <w:color w:val="6D6E71"/>
        </w:rPr>
        <w:t>de</w:t>
      </w:r>
      <w:r w:rsidRPr="00CA22F4">
        <w:rPr>
          <w:color w:val="6D6E71"/>
          <w:spacing w:val="35"/>
        </w:rPr>
        <w:t xml:space="preserve"> </w:t>
      </w:r>
      <w:r w:rsidRPr="00CA22F4">
        <w:rPr>
          <w:color w:val="6D6E71"/>
        </w:rPr>
        <w:t>school</w:t>
      </w:r>
      <w:r w:rsidRPr="00CA22F4">
        <w:rPr>
          <w:color w:val="6D6E71"/>
          <w:spacing w:val="35"/>
        </w:rPr>
        <w:t xml:space="preserve"> </w:t>
      </w:r>
      <w:r w:rsidRPr="00CA22F4">
        <w:rPr>
          <w:color w:val="6D6E71"/>
        </w:rPr>
        <w:t>ni</w:t>
      </w:r>
      <w:r w:rsidRPr="00CA22F4">
        <w:rPr>
          <w:color w:val="6D6E71"/>
          <w:spacing w:val="-2"/>
        </w:rPr>
        <w:t>e</w:t>
      </w:r>
      <w:r w:rsidRPr="00CA22F4">
        <w:rPr>
          <w:color w:val="6D6E71"/>
        </w:rPr>
        <w:t>t</w:t>
      </w:r>
      <w:r w:rsidRPr="00CA22F4">
        <w:rPr>
          <w:color w:val="6D6E71"/>
          <w:spacing w:val="34"/>
        </w:rPr>
        <w:t xml:space="preserve"> </w:t>
      </w:r>
      <w:r w:rsidRPr="00CA22F4">
        <w:rPr>
          <w:color w:val="6D6E71"/>
        </w:rPr>
        <w:t>de</w:t>
      </w:r>
      <w:r w:rsidRPr="00CA22F4">
        <w:rPr>
          <w:color w:val="6D6E71"/>
          <w:spacing w:val="35"/>
        </w:rPr>
        <w:t xml:space="preserve"> </w:t>
      </w:r>
      <w:r w:rsidRPr="00CA22F4">
        <w:rPr>
          <w:color w:val="6D6E71"/>
        </w:rPr>
        <w:t>primai</w:t>
      </w:r>
      <w:r w:rsidRPr="00CA22F4">
        <w:rPr>
          <w:color w:val="6D6E71"/>
          <w:spacing w:val="-3"/>
        </w:rPr>
        <w:t>r</w:t>
      </w:r>
      <w:r w:rsidRPr="00CA22F4">
        <w:rPr>
          <w:color w:val="6D6E71"/>
        </w:rPr>
        <w:t>e</w:t>
      </w:r>
      <w:r w:rsidRPr="00CA22F4">
        <w:rPr>
          <w:color w:val="6D6E71"/>
          <w:spacing w:val="35"/>
        </w:rPr>
        <w:t xml:space="preserve"> </w:t>
      </w:r>
      <w:r w:rsidRPr="00CA22F4">
        <w:rPr>
          <w:color w:val="6D6E71"/>
        </w:rPr>
        <w:t>o</w:t>
      </w:r>
      <w:r w:rsidRPr="00CA22F4">
        <w:rPr>
          <w:color w:val="6D6E71"/>
          <w:spacing w:val="-1"/>
        </w:rPr>
        <w:t>p</w:t>
      </w:r>
      <w:r w:rsidRPr="00CA22F4">
        <w:rPr>
          <w:color w:val="6D6E71"/>
          <w:spacing w:val="-3"/>
        </w:rPr>
        <w:t>v</w:t>
      </w:r>
      <w:r w:rsidRPr="00CA22F4">
        <w:rPr>
          <w:color w:val="6D6E71"/>
        </w:rPr>
        <w:t>oeder</w:t>
      </w:r>
      <w:r w:rsidRPr="00CA22F4">
        <w:rPr>
          <w:color w:val="6D6E71"/>
          <w:spacing w:val="35"/>
        </w:rPr>
        <w:t xml:space="preserve"> </w:t>
      </w:r>
      <w:r w:rsidRPr="00CA22F4">
        <w:rPr>
          <w:color w:val="6D6E71"/>
          <w:spacing w:val="-4"/>
        </w:rPr>
        <w:t>v</w:t>
      </w:r>
      <w:r w:rsidRPr="00CA22F4">
        <w:rPr>
          <w:color w:val="6D6E71"/>
        </w:rPr>
        <w:t>an</w:t>
      </w:r>
      <w:r w:rsidRPr="00CA22F4">
        <w:rPr>
          <w:color w:val="6D6E71"/>
          <w:spacing w:val="34"/>
        </w:rPr>
        <w:t xml:space="preserve"> </w:t>
      </w:r>
      <w:r w:rsidRPr="00CA22F4">
        <w:rPr>
          <w:color w:val="6D6E71"/>
        </w:rPr>
        <w:t>h</w:t>
      </w:r>
      <w:r w:rsidRPr="00CA22F4">
        <w:rPr>
          <w:color w:val="6D6E71"/>
          <w:spacing w:val="-2"/>
        </w:rPr>
        <w:t>e</w:t>
      </w:r>
      <w:r w:rsidRPr="00CA22F4">
        <w:rPr>
          <w:color w:val="6D6E71"/>
        </w:rPr>
        <w:t>t</w:t>
      </w:r>
      <w:r w:rsidRPr="00CA22F4">
        <w:rPr>
          <w:color w:val="6D6E71"/>
          <w:spacing w:val="35"/>
        </w:rPr>
        <w:t xml:space="preserve"> </w:t>
      </w:r>
      <w:r w:rsidRPr="00CA22F4">
        <w:rPr>
          <w:color w:val="6D6E71"/>
        </w:rPr>
        <w:t>(individuele)</w:t>
      </w:r>
      <w:r w:rsidRPr="00CA22F4">
        <w:rPr>
          <w:color w:val="6D6E71"/>
          <w:spacing w:val="35"/>
        </w:rPr>
        <w:t xml:space="preserve"> </w:t>
      </w:r>
      <w:r w:rsidRPr="00CA22F4">
        <w:rPr>
          <w:color w:val="6D6E71"/>
        </w:rPr>
        <w:t>kind</w:t>
      </w:r>
      <w:r w:rsidRPr="00CA22F4">
        <w:rPr>
          <w:color w:val="6D6E71"/>
          <w:spacing w:val="34"/>
        </w:rPr>
        <w:t xml:space="preserve"> </w:t>
      </w:r>
      <w:r w:rsidRPr="00CA22F4">
        <w:rPr>
          <w:color w:val="6D6E71"/>
        </w:rPr>
        <w:t>is,</w:t>
      </w:r>
      <w:r w:rsidRPr="00CA22F4">
        <w:rPr>
          <w:color w:val="6D6E71"/>
          <w:spacing w:val="35"/>
        </w:rPr>
        <w:t xml:space="preserve"> </w:t>
      </w:r>
      <w:r w:rsidRPr="00CA22F4">
        <w:rPr>
          <w:color w:val="6D6E71"/>
          <w:spacing w:val="-3"/>
        </w:rPr>
        <w:t>k</w:t>
      </w:r>
      <w:r w:rsidRPr="00CA22F4">
        <w:rPr>
          <w:color w:val="6D6E71"/>
        </w:rPr>
        <w:t>unnen</w:t>
      </w:r>
      <w:r w:rsidRPr="00CA22F4">
        <w:rPr>
          <w:color w:val="6D6E71"/>
          <w:spacing w:val="35"/>
        </w:rPr>
        <w:t xml:space="preserve"> </w:t>
      </w:r>
      <w:r w:rsidRPr="00CA22F4">
        <w:rPr>
          <w:color w:val="6D6E71"/>
        </w:rPr>
        <w:t>op</w:t>
      </w:r>
      <w:r w:rsidRPr="00CA22F4">
        <w:rPr>
          <w:color w:val="6D6E71"/>
          <w:spacing w:val="35"/>
        </w:rPr>
        <w:t xml:space="preserve"> </w:t>
      </w:r>
      <w:r w:rsidRPr="00CA22F4">
        <w:rPr>
          <w:color w:val="6D6E71"/>
        </w:rPr>
        <w:t>school</w:t>
      </w:r>
      <w:r w:rsidRPr="00CA22F4">
        <w:rPr>
          <w:color w:val="6D6E71"/>
          <w:spacing w:val="34"/>
        </w:rPr>
        <w:t xml:space="preserve"> </w:t>
      </w:r>
      <w:r w:rsidRPr="00CA22F4">
        <w:rPr>
          <w:color w:val="6D6E71"/>
        </w:rPr>
        <w:t>individuele belan</w:t>
      </w:r>
      <w:r w:rsidRPr="00CA22F4">
        <w:rPr>
          <w:color w:val="6D6E71"/>
          <w:spacing w:val="-2"/>
        </w:rPr>
        <w:t>g</w:t>
      </w:r>
      <w:r w:rsidRPr="00CA22F4">
        <w:rPr>
          <w:color w:val="6D6E71"/>
        </w:rPr>
        <w:t>en</w:t>
      </w:r>
      <w:r w:rsidRPr="00CA22F4">
        <w:rPr>
          <w:color w:val="6D6E71"/>
          <w:spacing w:val="-1"/>
        </w:rPr>
        <w:t xml:space="preserve"> </w:t>
      </w:r>
      <w:r w:rsidRPr="00CA22F4">
        <w:rPr>
          <w:color w:val="6D6E71"/>
          <w:spacing w:val="-4"/>
        </w:rPr>
        <w:t>v</w:t>
      </w:r>
      <w:r w:rsidRPr="00CA22F4">
        <w:rPr>
          <w:color w:val="6D6E71"/>
        </w:rPr>
        <w:t>an h</w:t>
      </w:r>
      <w:r w:rsidRPr="00CA22F4">
        <w:rPr>
          <w:color w:val="6D6E71"/>
          <w:spacing w:val="-2"/>
        </w:rPr>
        <w:t>e</w:t>
      </w:r>
      <w:r w:rsidRPr="00CA22F4">
        <w:rPr>
          <w:color w:val="6D6E71"/>
        </w:rPr>
        <w:t>t kind</w:t>
      </w:r>
      <w:r w:rsidRPr="00CA22F4">
        <w:rPr>
          <w:color w:val="6D6E71"/>
          <w:spacing w:val="-1"/>
        </w:rPr>
        <w:t xml:space="preserve"> </w:t>
      </w:r>
      <w:r w:rsidRPr="00CA22F4">
        <w:rPr>
          <w:color w:val="6D6E71"/>
          <w:spacing w:val="-2"/>
        </w:rPr>
        <w:t>c</w:t>
      </w:r>
      <w:r w:rsidRPr="00CA22F4">
        <w:rPr>
          <w:color w:val="6D6E71"/>
        </w:rPr>
        <w:t>o</w:t>
      </w:r>
      <w:r w:rsidRPr="00CA22F4">
        <w:rPr>
          <w:color w:val="6D6E71"/>
          <w:spacing w:val="-2"/>
        </w:rPr>
        <w:t>n</w:t>
      </w:r>
      <w:r w:rsidRPr="00CA22F4">
        <w:rPr>
          <w:color w:val="6D6E71"/>
        </w:rPr>
        <w:t>flic</w:t>
      </w:r>
      <w:r w:rsidRPr="00CA22F4">
        <w:rPr>
          <w:color w:val="6D6E71"/>
          <w:spacing w:val="-3"/>
        </w:rPr>
        <w:t>t</w:t>
      </w:r>
      <w:r w:rsidRPr="00CA22F4">
        <w:rPr>
          <w:color w:val="6D6E71"/>
        </w:rPr>
        <w:t>e</w:t>
      </w:r>
      <w:r w:rsidRPr="00CA22F4">
        <w:rPr>
          <w:color w:val="6D6E71"/>
          <w:spacing w:val="-4"/>
        </w:rPr>
        <w:t>r</w:t>
      </w:r>
      <w:r w:rsidRPr="00CA22F4">
        <w:rPr>
          <w:color w:val="6D6E71"/>
        </w:rPr>
        <w:t>en m</w:t>
      </w:r>
      <w:r w:rsidRPr="00CA22F4">
        <w:rPr>
          <w:color w:val="6D6E71"/>
          <w:spacing w:val="-2"/>
        </w:rPr>
        <w:t>e</w:t>
      </w:r>
      <w:r w:rsidRPr="00CA22F4">
        <w:rPr>
          <w:color w:val="6D6E71"/>
        </w:rPr>
        <w:t>t h</w:t>
      </w:r>
      <w:r w:rsidRPr="00CA22F4">
        <w:rPr>
          <w:color w:val="6D6E71"/>
          <w:spacing w:val="-2"/>
        </w:rPr>
        <w:t>e</w:t>
      </w:r>
      <w:r w:rsidRPr="00CA22F4">
        <w:rPr>
          <w:color w:val="6D6E71"/>
        </w:rPr>
        <w:t>t</w:t>
      </w:r>
      <w:r w:rsidRPr="00CA22F4">
        <w:rPr>
          <w:color w:val="6D6E71"/>
          <w:spacing w:val="-1"/>
        </w:rPr>
        <w:t xml:space="preserve"> </w:t>
      </w:r>
      <w:r w:rsidRPr="00CA22F4">
        <w:rPr>
          <w:color w:val="6D6E71"/>
        </w:rPr>
        <w:t>al</w:t>
      </w:r>
      <w:r w:rsidRPr="00CA22F4">
        <w:rPr>
          <w:color w:val="6D6E71"/>
          <w:spacing w:val="-2"/>
        </w:rPr>
        <w:t>g</w:t>
      </w:r>
      <w:r w:rsidRPr="00CA22F4">
        <w:rPr>
          <w:color w:val="6D6E71"/>
        </w:rPr>
        <w:t>emene</w:t>
      </w:r>
      <w:r w:rsidRPr="00CA22F4">
        <w:rPr>
          <w:color w:val="6D6E71"/>
          <w:spacing w:val="-1"/>
        </w:rPr>
        <w:t xml:space="preserve"> </w:t>
      </w:r>
      <w:r w:rsidRPr="00CA22F4">
        <w:rPr>
          <w:color w:val="6D6E71"/>
        </w:rPr>
        <w:t xml:space="preserve">belang </w:t>
      </w:r>
      <w:r w:rsidRPr="00CA22F4">
        <w:rPr>
          <w:color w:val="6D6E71"/>
          <w:spacing w:val="-4"/>
        </w:rPr>
        <w:t>v</w:t>
      </w:r>
      <w:r w:rsidRPr="00CA22F4">
        <w:rPr>
          <w:color w:val="6D6E71"/>
        </w:rPr>
        <w:t>an</w:t>
      </w:r>
      <w:r w:rsidRPr="00CA22F4">
        <w:rPr>
          <w:color w:val="6D6E71"/>
          <w:spacing w:val="-1"/>
        </w:rPr>
        <w:t xml:space="preserve"> </w:t>
      </w:r>
      <w:r w:rsidRPr="00CA22F4">
        <w:rPr>
          <w:color w:val="6D6E71"/>
        </w:rPr>
        <w:t xml:space="preserve">de school. </w:t>
      </w:r>
      <w:r w:rsidRPr="00CA22F4">
        <w:rPr>
          <w:color w:val="6D6E71"/>
          <w:spacing w:val="-4"/>
        </w:rPr>
        <w:t>Z</w:t>
      </w:r>
      <w:r w:rsidRPr="00CA22F4">
        <w:rPr>
          <w:color w:val="6D6E71"/>
        </w:rPr>
        <w:t>o</w:t>
      </w:r>
      <w:r w:rsidRPr="00CA22F4">
        <w:rPr>
          <w:color w:val="6D6E71"/>
          <w:spacing w:val="-1"/>
        </w:rPr>
        <w:t xml:space="preserve"> </w:t>
      </w:r>
      <w:r w:rsidRPr="00CA22F4">
        <w:rPr>
          <w:color w:val="6D6E71"/>
          <w:spacing w:val="-4"/>
        </w:rPr>
        <w:t>k</w:t>
      </w:r>
      <w:r w:rsidRPr="00CA22F4">
        <w:rPr>
          <w:color w:val="6D6E71"/>
        </w:rPr>
        <w:t>an een</w:t>
      </w:r>
      <w:r w:rsidRPr="00CA22F4">
        <w:rPr>
          <w:color w:val="6D6E71"/>
          <w:spacing w:val="-1"/>
        </w:rPr>
        <w:t xml:space="preserve"> </w:t>
      </w:r>
      <w:r w:rsidRPr="00CA22F4">
        <w:rPr>
          <w:color w:val="6D6E71"/>
        </w:rPr>
        <w:t>situ</w:t>
      </w:r>
      <w:r w:rsidRPr="00CA22F4">
        <w:rPr>
          <w:color w:val="6D6E71"/>
          <w:spacing w:val="-2"/>
        </w:rPr>
        <w:t>a</w:t>
      </w:r>
      <w:r w:rsidRPr="00CA22F4">
        <w:rPr>
          <w:color w:val="6D6E71"/>
        </w:rPr>
        <w:t>tie</w:t>
      </w:r>
      <w:r w:rsidRPr="00CA22F4">
        <w:rPr>
          <w:color w:val="6D6E71"/>
          <w:spacing w:val="-2"/>
        </w:rPr>
        <w:t xml:space="preserve"> </w:t>
      </w:r>
      <w:r w:rsidRPr="00CA22F4">
        <w:rPr>
          <w:color w:val="6D6E71"/>
        </w:rPr>
        <w:t>o</w:t>
      </w:r>
      <w:r w:rsidRPr="00CA22F4">
        <w:rPr>
          <w:color w:val="6D6E71"/>
          <w:spacing w:val="-2"/>
        </w:rPr>
        <w:t>n</w:t>
      </w:r>
      <w:r w:rsidRPr="00CA22F4">
        <w:rPr>
          <w:color w:val="6D6E71"/>
        </w:rPr>
        <w:t>t</w:t>
      </w:r>
      <w:r w:rsidRPr="00CA22F4">
        <w:rPr>
          <w:color w:val="6D6E71"/>
          <w:spacing w:val="-3"/>
        </w:rPr>
        <w:t>st</w:t>
      </w:r>
      <w:r w:rsidRPr="00CA22F4">
        <w:rPr>
          <w:color w:val="6D6E71"/>
        </w:rPr>
        <w:t>aan d</w:t>
      </w:r>
      <w:r w:rsidRPr="00CA22F4">
        <w:rPr>
          <w:color w:val="6D6E71"/>
          <w:spacing w:val="-2"/>
        </w:rPr>
        <w:t>a</w:t>
      </w:r>
      <w:r w:rsidRPr="00CA22F4">
        <w:rPr>
          <w:color w:val="6D6E71"/>
        </w:rPr>
        <w:t xml:space="preserve">t </w:t>
      </w:r>
      <w:r w:rsidRPr="00CA22F4">
        <w:rPr>
          <w:rFonts w:cs="Calibri"/>
          <w:color w:val="6D6E71"/>
        </w:rPr>
        <w:t>een</w:t>
      </w:r>
      <w:r w:rsidRPr="00CA22F4">
        <w:rPr>
          <w:rFonts w:cs="Calibri"/>
          <w:color w:val="6D6E71"/>
          <w:spacing w:val="-3"/>
        </w:rPr>
        <w:t xml:space="preserve"> </w:t>
      </w:r>
      <w:r w:rsidRPr="00CA22F4">
        <w:rPr>
          <w:rFonts w:cs="Calibri"/>
          <w:color w:val="6D6E71"/>
        </w:rPr>
        <w:t>kind</w:t>
      </w:r>
      <w:r w:rsidRPr="00CA22F4">
        <w:rPr>
          <w:rFonts w:cs="Calibri"/>
          <w:color w:val="6D6E71"/>
          <w:spacing w:val="-4"/>
        </w:rPr>
        <w:t xml:space="preserve"> </w:t>
      </w:r>
      <w:r w:rsidRPr="00CA22F4">
        <w:rPr>
          <w:rFonts w:cs="Calibri"/>
          <w:color w:val="6D6E71"/>
        </w:rPr>
        <w:t>ni</w:t>
      </w:r>
      <w:r w:rsidRPr="00CA22F4">
        <w:rPr>
          <w:rFonts w:cs="Calibri"/>
          <w:color w:val="6D6E71"/>
          <w:spacing w:val="-2"/>
        </w:rPr>
        <w:t>e</w:t>
      </w:r>
      <w:r w:rsidRPr="00CA22F4">
        <w:rPr>
          <w:rFonts w:cs="Calibri"/>
          <w:color w:val="6D6E71"/>
        </w:rPr>
        <w:t>t</w:t>
      </w:r>
      <w:r w:rsidRPr="00CA22F4">
        <w:rPr>
          <w:rFonts w:cs="Calibri"/>
          <w:color w:val="6D6E71"/>
          <w:spacing w:val="-3"/>
        </w:rPr>
        <w:t xml:space="preserve"> t</w:t>
      </w:r>
      <w:r w:rsidRPr="00CA22F4">
        <w:rPr>
          <w:rFonts w:cs="Calibri"/>
          <w:color w:val="6D6E71"/>
        </w:rPr>
        <w:t>oe</w:t>
      </w:r>
      <w:r w:rsidRPr="00CA22F4">
        <w:rPr>
          <w:rFonts w:cs="Calibri"/>
          <w:color w:val="6D6E71"/>
          <w:spacing w:val="-2"/>
        </w:rPr>
        <w:t>g</w:t>
      </w:r>
      <w:r w:rsidRPr="00CA22F4">
        <w:rPr>
          <w:rFonts w:cs="Calibri"/>
          <w:color w:val="6D6E71"/>
        </w:rPr>
        <w:t>el</w:t>
      </w:r>
      <w:r w:rsidRPr="00CA22F4">
        <w:rPr>
          <w:rFonts w:cs="Calibri"/>
          <w:color w:val="6D6E71"/>
          <w:spacing w:val="-3"/>
        </w:rPr>
        <w:t>at</w:t>
      </w:r>
      <w:r w:rsidRPr="00CA22F4">
        <w:rPr>
          <w:rFonts w:cs="Calibri"/>
          <w:color w:val="6D6E71"/>
        </w:rPr>
        <w:t>en</w:t>
      </w:r>
      <w:r w:rsidRPr="00CA22F4">
        <w:rPr>
          <w:rFonts w:cs="Calibri"/>
          <w:color w:val="6D6E71"/>
          <w:spacing w:val="-3"/>
        </w:rPr>
        <w:t xml:space="preserve"> </w:t>
      </w:r>
      <w:r w:rsidRPr="00CA22F4">
        <w:rPr>
          <w:rFonts w:cs="Calibri"/>
          <w:color w:val="6D6E71"/>
          <w:spacing w:val="-5"/>
        </w:rPr>
        <w:t>k</w:t>
      </w:r>
      <w:r w:rsidRPr="00CA22F4">
        <w:rPr>
          <w:rFonts w:cs="Calibri"/>
          <w:color w:val="6D6E71"/>
        </w:rPr>
        <w:t>an</w:t>
      </w:r>
      <w:r w:rsidRPr="00CA22F4">
        <w:rPr>
          <w:rFonts w:cs="Calibri"/>
          <w:color w:val="6D6E71"/>
          <w:spacing w:val="-4"/>
        </w:rPr>
        <w:t xml:space="preserve"> </w:t>
      </w:r>
      <w:r w:rsidRPr="00CA22F4">
        <w:rPr>
          <w:rFonts w:cs="Calibri"/>
          <w:color w:val="6D6E71"/>
          <w:spacing w:val="-2"/>
        </w:rPr>
        <w:t>w</w:t>
      </w:r>
      <w:r w:rsidRPr="00CA22F4">
        <w:rPr>
          <w:rFonts w:cs="Calibri"/>
          <w:color w:val="6D6E71"/>
        </w:rPr>
        <w:t>o</w:t>
      </w:r>
      <w:r w:rsidRPr="00CA22F4">
        <w:rPr>
          <w:rFonts w:cs="Calibri"/>
          <w:color w:val="6D6E71"/>
          <w:spacing w:val="-3"/>
        </w:rPr>
        <w:t>r</w:t>
      </w:r>
      <w:r w:rsidRPr="00CA22F4">
        <w:rPr>
          <w:rFonts w:cs="Calibri"/>
          <w:color w:val="6D6E71"/>
        </w:rPr>
        <w:t>den.</w:t>
      </w:r>
    </w:p>
    <w:p w14:paraId="685E37FE" w14:textId="77777777" w:rsidR="00852322" w:rsidRPr="00CA22F4" w:rsidRDefault="00852322" w:rsidP="00F31195">
      <w:pPr>
        <w:spacing w:before="4" w:line="260" w:lineRule="exact"/>
        <w:rPr>
          <w:sz w:val="26"/>
          <w:szCs w:val="26"/>
        </w:rPr>
      </w:pPr>
    </w:p>
    <w:p w14:paraId="0196F3BA" w14:textId="77777777" w:rsidR="00852322" w:rsidRPr="00CA22F4" w:rsidRDefault="00852322" w:rsidP="00F31195">
      <w:pPr>
        <w:pStyle w:val="Plattetekst"/>
        <w:spacing w:line="264" w:lineRule="exact"/>
        <w:ind w:right="1133"/>
        <w:jc w:val="both"/>
      </w:pPr>
      <w:r w:rsidRPr="00CA22F4">
        <w:rPr>
          <w:color w:val="6D6E71"/>
        </w:rPr>
        <w:t>M</w:t>
      </w:r>
      <w:r w:rsidRPr="00CA22F4">
        <w:rPr>
          <w:color w:val="6D6E71"/>
          <w:spacing w:val="-2"/>
        </w:rPr>
        <w:t>e</w:t>
      </w:r>
      <w:r w:rsidRPr="00CA22F4">
        <w:rPr>
          <w:color w:val="6D6E71"/>
        </w:rPr>
        <w:t>t</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Co</w:t>
      </w:r>
      <w:r w:rsidRPr="00CA22F4">
        <w:rPr>
          <w:color w:val="6D6E71"/>
          <w:spacing w:val="-4"/>
        </w:rPr>
        <w:t>n</w:t>
      </w:r>
      <w:r w:rsidRPr="00CA22F4">
        <w:rPr>
          <w:color w:val="6D6E71"/>
          <w:spacing w:val="-3"/>
        </w:rPr>
        <w:t>v</w:t>
      </w:r>
      <w:r w:rsidRPr="00CA22F4">
        <w:rPr>
          <w:color w:val="6D6E71"/>
        </w:rPr>
        <w:t>ena</w:t>
      </w:r>
      <w:r w:rsidRPr="00CA22F4">
        <w:rPr>
          <w:color w:val="6D6E71"/>
          <w:spacing w:val="-2"/>
        </w:rPr>
        <w:t>n</w:t>
      </w:r>
      <w:r w:rsidRPr="00CA22F4">
        <w:rPr>
          <w:color w:val="6D6E71"/>
        </w:rPr>
        <w:t>t,</w:t>
      </w:r>
      <w:r w:rsidRPr="00CA22F4">
        <w:rPr>
          <w:color w:val="6D6E71"/>
          <w:spacing w:val="1"/>
        </w:rPr>
        <w:t xml:space="preserve"> </w:t>
      </w:r>
      <w:r w:rsidRPr="00CA22F4">
        <w:rPr>
          <w:color w:val="6D6E71"/>
        </w:rPr>
        <w:t>d</w:t>
      </w:r>
      <w:r w:rsidRPr="00CA22F4">
        <w:rPr>
          <w:color w:val="6D6E71"/>
          <w:spacing w:val="-2"/>
        </w:rPr>
        <w:t>a</w:t>
      </w:r>
      <w:r w:rsidRPr="00CA22F4">
        <w:rPr>
          <w:color w:val="6D6E71"/>
        </w:rPr>
        <w:t>t</w:t>
      </w:r>
      <w:r w:rsidRPr="00CA22F4">
        <w:rPr>
          <w:color w:val="6D6E71"/>
          <w:spacing w:val="1"/>
        </w:rPr>
        <w:t xml:space="preserve"> </w:t>
      </w:r>
      <w:r w:rsidRPr="00CA22F4">
        <w:rPr>
          <w:color w:val="6D6E71"/>
        </w:rPr>
        <w:t>(mede)</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basis</w:t>
      </w:r>
      <w:r w:rsidRPr="00CA22F4">
        <w:rPr>
          <w:color w:val="6D6E71"/>
          <w:spacing w:val="1"/>
        </w:rPr>
        <w:t xml:space="preserve"> </w:t>
      </w:r>
      <w:r w:rsidRPr="00CA22F4">
        <w:rPr>
          <w:color w:val="6D6E71"/>
          <w:spacing w:val="-3"/>
        </w:rPr>
        <w:t>v</w:t>
      </w:r>
      <w:r w:rsidRPr="00CA22F4">
        <w:rPr>
          <w:color w:val="6D6E71"/>
        </w:rPr>
        <w:t>or</w:t>
      </w:r>
      <w:r w:rsidRPr="00CA22F4">
        <w:rPr>
          <w:color w:val="6D6E71"/>
          <w:spacing w:val="-3"/>
        </w:rPr>
        <w:t>m</w:t>
      </w:r>
      <w:r w:rsidRPr="00CA22F4">
        <w:rPr>
          <w:color w:val="6D6E71"/>
        </w:rPr>
        <w:t>t</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dit</w:t>
      </w:r>
      <w:r w:rsidRPr="00CA22F4">
        <w:rPr>
          <w:color w:val="6D6E71"/>
          <w:spacing w:val="1"/>
        </w:rPr>
        <w:t xml:space="preserve"> </w:t>
      </w:r>
      <w:r w:rsidRPr="00CA22F4">
        <w:rPr>
          <w:color w:val="6D6E71"/>
        </w:rPr>
        <w:t>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ol,</w:t>
      </w:r>
      <w:r w:rsidRPr="00CA22F4">
        <w:rPr>
          <w:color w:val="6D6E71"/>
          <w:spacing w:val="1"/>
        </w:rPr>
        <w:t xml:space="preserve"> </w:t>
      </w:r>
      <w:r w:rsidRPr="00CA22F4">
        <w:rPr>
          <w:color w:val="6D6E71"/>
        </w:rPr>
        <w:t>hebben</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schoolbe</w:t>
      </w:r>
      <w:r w:rsidRPr="00CA22F4">
        <w:rPr>
          <w:color w:val="6D6E71"/>
          <w:spacing w:val="-3"/>
        </w:rPr>
        <w:t>s</w:t>
      </w:r>
      <w:r w:rsidRPr="00CA22F4">
        <w:rPr>
          <w:color w:val="6D6E71"/>
        </w:rPr>
        <w:t>tu</w:t>
      </w:r>
      <w:r w:rsidRPr="00CA22F4">
        <w:rPr>
          <w:color w:val="6D6E71"/>
          <w:spacing w:val="-3"/>
        </w:rPr>
        <w:t>r</w:t>
      </w:r>
      <w:r w:rsidRPr="00CA22F4">
        <w:rPr>
          <w:color w:val="6D6E71"/>
        </w:rPr>
        <w:t>en</w:t>
      </w:r>
      <w:r w:rsidRPr="00CA22F4">
        <w:rPr>
          <w:color w:val="6D6E71"/>
          <w:spacing w:val="1"/>
        </w:rPr>
        <w:t xml:space="preserve"> </w:t>
      </w:r>
      <w:r w:rsidRPr="00CA22F4">
        <w:rPr>
          <w:color w:val="6D6E71"/>
        </w:rPr>
        <w:t>en</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spacing w:val="-2"/>
        </w:rPr>
        <w:t>g</w:t>
      </w:r>
      <w:r w:rsidRPr="00CA22F4">
        <w:rPr>
          <w:color w:val="6D6E71"/>
        </w:rPr>
        <w:t>emee</w:t>
      </w:r>
      <w:r w:rsidRPr="00CA22F4">
        <w:rPr>
          <w:color w:val="6D6E71"/>
          <w:spacing w:val="-3"/>
        </w:rPr>
        <w:t>nt</w:t>
      </w:r>
      <w:r w:rsidRPr="00CA22F4">
        <w:rPr>
          <w:color w:val="6D6E71"/>
        </w:rPr>
        <w:t>e Arnhem</w:t>
      </w:r>
      <w:r w:rsidRPr="00CA22F4">
        <w:rPr>
          <w:color w:val="6D6E71"/>
          <w:spacing w:val="28"/>
        </w:rPr>
        <w:t xml:space="preserve"> </w:t>
      </w:r>
      <w:r w:rsidRPr="00CA22F4">
        <w:rPr>
          <w:color w:val="6D6E71"/>
        </w:rPr>
        <w:t>zich</w:t>
      </w:r>
      <w:r w:rsidRPr="00CA22F4">
        <w:rPr>
          <w:color w:val="6D6E71"/>
          <w:spacing w:val="30"/>
        </w:rPr>
        <w:t xml:space="preserve"> </w:t>
      </w:r>
      <w:r w:rsidRPr="00CA22F4">
        <w:rPr>
          <w:color w:val="6D6E71"/>
          <w:spacing w:val="-3"/>
        </w:rPr>
        <w:t>v</w:t>
      </w:r>
      <w:r w:rsidRPr="00CA22F4">
        <w:rPr>
          <w:color w:val="6D6E71"/>
        </w:rPr>
        <w:t>erplic</w:t>
      </w:r>
      <w:r w:rsidRPr="00CA22F4">
        <w:rPr>
          <w:color w:val="6D6E71"/>
          <w:spacing w:val="-2"/>
        </w:rPr>
        <w:t>h</w:t>
      </w:r>
      <w:r w:rsidRPr="00CA22F4">
        <w:rPr>
          <w:color w:val="6D6E71"/>
        </w:rPr>
        <w:t>t</w:t>
      </w:r>
      <w:r w:rsidRPr="00CA22F4">
        <w:rPr>
          <w:color w:val="6D6E71"/>
          <w:spacing w:val="30"/>
        </w:rPr>
        <w:t xml:space="preserve"> </w:t>
      </w:r>
      <w:r w:rsidRPr="00CA22F4">
        <w:rPr>
          <w:color w:val="6D6E71"/>
        </w:rPr>
        <w:t>om</w:t>
      </w:r>
      <w:r w:rsidRPr="00CA22F4">
        <w:rPr>
          <w:color w:val="6D6E71"/>
          <w:spacing w:val="29"/>
        </w:rPr>
        <w:t xml:space="preserve"> </w:t>
      </w:r>
      <w:r w:rsidRPr="00CA22F4">
        <w:rPr>
          <w:color w:val="6D6E71"/>
        </w:rPr>
        <w:t>binnen</w:t>
      </w:r>
      <w:r w:rsidRPr="00CA22F4">
        <w:rPr>
          <w:color w:val="6D6E71"/>
          <w:spacing w:val="30"/>
        </w:rPr>
        <w:t xml:space="preserve"> </w:t>
      </w:r>
      <w:r w:rsidRPr="00CA22F4">
        <w:rPr>
          <w:color w:val="6D6E71"/>
        </w:rPr>
        <w:t>h</w:t>
      </w:r>
      <w:r w:rsidRPr="00CA22F4">
        <w:rPr>
          <w:color w:val="6D6E71"/>
          <w:spacing w:val="-2"/>
        </w:rPr>
        <w:t>e</w:t>
      </w:r>
      <w:r w:rsidRPr="00CA22F4">
        <w:rPr>
          <w:color w:val="6D6E71"/>
        </w:rPr>
        <w:t>t</w:t>
      </w:r>
      <w:r w:rsidRPr="00CA22F4">
        <w:rPr>
          <w:color w:val="6D6E71"/>
          <w:spacing w:val="30"/>
        </w:rPr>
        <w:t xml:space="preserve"> </w:t>
      </w:r>
      <w:r w:rsidRPr="00CA22F4">
        <w:rPr>
          <w:color w:val="6D6E71"/>
        </w:rPr>
        <w:t>ei</w:t>
      </w:r>
      <w:r w:rsidRPr="00CA22F4">
        <w:rPr>
          <w:color w:val="6D6E71"/>
          <w:spacing w:val="-2"/>
        </w:rPr>
        <w:t>g</w:t>
      </w:r>
      <w:r w:rsidRPr="00CA22F4">
        <w:rPr>
          <w:color w:val="6D6E71"/>
        </w:rPr>
        <w:t>en</w:t>
      </w:r>
      <w:r w:rsidRPr="00CA22F4">
        <w:rPr>
          <w:color w:val="6D6E71"/>
          <w:spacing w:val="30"/>
        </w:rPr>
        <w:t xml:space="preserve"> </w:t>
      </w:r>
      <w:r w:rsidRPr="00CA22F4">
        <w:rPr>
          <w:color w:val="6D6E71"/>
        </w:rPr>
        <w:t>schoolbe</w:t>
      </w:r>
      <w:r w:rsidRPr="00CA22F4">
        <w:rPr>
          <w:color w:val="6D6E71"/>
          <w:spacing w:val="-3"/>
        </w:rPr>
        <w:t>s</w:t>
      </w:r>
      <w:r w:rsidRPr="00CA22F4">
        <w:rPr>
          <w:color w:val="6D6E71"/>
        </w:rPr>
        <w:t>tuur</w:t>
      </w:r>
      <w:r w:rsidRPr="00CA22F4">
        <w:rPr>
          <w:color w:val="6D6E71"/>
          <w:spacing w:val="29"/>
        </w:rPr>
        <w:t xml:space="preserve"> </w:t>
      </w:r>
      <w:r w:rsidRPr="00CA22F4">
        <w:rPr>
          <w:color w:val="6D6E71"/>
        </w:rPr>
        <w:t>of</w:t>
      </w:r>
      <w:r w:rsidRPr="00CA22F4">
        <w:rPr>
          <w:color w:val="6D6E71"/>
          <w:spacing w:val="30"/>
        </w:rPr>
        <w:t xml:space="preserve"> </w:t>
      </w:r>
      <w:r w:rsidRPr="00CA22F4">
        <w:rPr>
          <w:color w:val="6D6E71"/>
        </w:rPr>
        <w:t>een</w:t>
      </w:r>
      <w:r w:rsidRPr="00CA22F4">
        <w:rPr>
          <w:color w:val="6D6E71"/>
          <w:spacing w:val="29"/>
        </w:rPr>
        <w:t xml:space="preserve"> </w:t>
      </w:r>
      <w:r w:rsidRPr="00CA22F4">
        <w:rPr>
          <w:color w:val="6D6E71"/>
        </w:rPr>
        <w:t>same</w:t>
      </w:r>
      <w:r w:rsidRPr="00CA22F4">
        <w:rPr>
          <w:color w:val="6D6E71"/>
          <w:spacing w:val="-2"/>
        </w:rPr>
        <w:t>nw</w:t>
      </w:r>
      <w:r w:rsidRPr="00CA22F4">
        <w:rPr>
          <w:color w:val="6D6E71"/>
        </w:rPr>
        <w:t>er</w:t>
      </w:r>
      <w:r w:rsidRPr="00CA22F4">
        <w:rPr>
          <w:color w:val="6D6E71"/>
          <w:spacing w:val="-8"/>
        </w:rPr>
        <w:t>k</w:t>
      </w:r>
      <w:r w:rsidRPr="00CA22F4">
        <w:rPr>
          <w:color w:val="6D6E71"/>
        </w:rPr>
        <w:t>end</w:t>
      </w:r>
      <w:r w:rsidRPr="00CA22F4">
        <w:rPr>
          <w:color w:val="6D6E71"/>
          <w:spacing w:val="29"/>
        </w:rPr>
        <w:t xml:space="preserve"> </w:t>
      </w:r>
      <w:r w:rsidRPr="00CA22F4">
        <w:rPr>
          <w:color w:val="6D6E71"/>
        </w:rPr>
        <w:t>schoolbe</w:t>
      </w:r>
      <w:r w:rsidRPr="00CA22F4">
        <w:rPr>
          <w:color w:val="6D6E71"/>
          <w:spacing w:val="-3"/>
        </w:rPr>
        <w:t>s</w:t>
      </w:r>
      <w:r w:rsidRPr="00CA22F4">
        <w:rPr>
          <w:color w:val="6D6E71"/>
        </w:rPr>
        <w:t>tuur</w:t>
      </w:r>
      <w:r w:rsidRPr="00CA22F4">
        <w:rPr>
          <w:color w:val="6D6E71"/>
          <w:spacing w:val="30"/>
        </w:rPr>
        <w:t xml:space="preserve"> </w:t>
      </w:r>
      <w:r w:rsidRPr="00CA22F4">
        <w:rPr>
          <w:color w:val="6D6E71"/>
        </w:rPr>
        <w:t>elk</w:t>
      </w:r>
      <w:r w:rsidRPr="00CA22F4">
        <w:rPr>
          <w:color w:val="6D6E71"/>
          <w:spacing w:val="29"/>
        </w:rPr>
        <w:t xml:space="preserve"> </w:t>
      </w:r>
      <w:r w:rsidRPr="00CA22F4">
        <w:rPr>
          <w:color w:val="6D6E71"/>
        </w:rPr>
        <w:t>kind fulltime</w:t>
      </w:r>
      <w:r w:rsidRPr="00CA22F4">
        <w:rPr>
          <w:color w:val="6D6E71"/>
          <w:spacing w:val="-1"/>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1"/>
        </w:rPr>
        <w:t xml:space="preserve"> </w:t>
      </w:r>
      <w:r w:rsidRPr="00CA22F4">
        <w:rPr>
          <w:color w:val="6D6E71"/>
          <w:spacing w:val="-3"/>
        </w:rPr>
        <w:t>t</w:t>
      </w:r>
      <w:r w:rsidRPr="00CA22F4">
        <w:rPr>
          <w:color w:val="6D6E71"/>
        </w:rPr>
        <w:t>e</w:t>
      </w:r>
      <w:r w:rsidRPr="00CA22F4">
        <w:rPr>
          <w:color w:val="6D6E71"/>
          <w:spacing w:val="-1"/>
        </w:rPr>
        <w:t xml:space="preserve"> </w:t>
      </w:r>
      <w:r w:rsidRPr="00CA22F4">
        <w:rPr>
          <w:color w:val="6D6E71"/>
        </w:rPr>
        <w:t>l</w:t>
      </w:r>
      <w:r w:rsidRPr="00CA22F4">
        <w:rPr>
          <w:color w:val="6D6E71"/>
          <w:spacing w:val="-2"/>
        </w:rPr>
        <w:t>a</w:t>
      </w:r>
      <w:r w:rsidRPr="00CA22F4">
        <w:rPr>
          <w:color w:val="6D6E71"/>
          <w:spacing w:val="-3"/>
        </w:rPr>
        <w:t>t</w:t>
      </w:r>
      <w:r w:rsidRPr="00CA22F4">
        <w:rPr>
          <w:color w:val="6D6E71"/>
        </w:rPr>
        <w:t>en</w:t>
      </w:r>
      <w:r w:rsidRPr="00CA22F4">
        <w:rPr>
          <w:color w:val="6D6E71"/>
          <w:spacing w:val="-1"/>
        </w:rPr>
        <w:t xml:space="preserve"> </w:t>
      </w:r>
      <w:r w:rsidRPr="00CA22F4">
        <w:rPr>
          <w:color w:val="6D6E71"/>
          <w:spacing w:val="-3"/>
        </w:rPr>
        <w:t>v</w:t>
      </w:r>
      <w:r w:rsidRPr="00CA22F4">
        <w:rPr>
          <w:color w:val="6D6E71"/>
        </w:rPr>
        <w:t>ol</w:t>
      </w:r>
      <w:r w:rsidRPr="00CA22F4">
        <w:rPr>
          <w:color w:val="6D6E71"/>
          <w:spacing w:val="-2"/>
        </w:rPr>
        <w:t>g</w:t>
      </w:r>
      <w:r w:rsidRPr="00CA22F4">
        <w:rPr>
          <w:color w:val="6D6E71"/>
        </w:rPr>
        <w:t>en op</w:t>
      </w:r>
      <w:r w:rsidRPr="00CA22F4">
        <w:rPr>
          <w:color w:val="6D6E71"/>
          <w:spacing w:val="-1"/>
        </w:rPr>
        <w:t xml:space="preserve"> </w:t>
      </w:r>
      <w:r w:rsidRPr="00CA22F4">
        <w:rPr>
          <w:color w:val="6D6E71"/>
        </w:rPr>
        <w:t>één</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de scholen.</w:t>
      </w:r>
    </w:p>
    <w:p w14:paraId="1710E1FE" w14:textId="77777777" w:rsidR="00852322" w:rsidRPr="00CA22F4" w:rsidRDefault="00852322" w:rsidP="00F31195">
      <w:pPr>
        <w:spacing w:before="4" w:line="260" w:lineRule="exact"/>
        <w:rPr>
          <w:sz w:val="26"/>
          <w:szCs w:val="26"/>
        </w:rPr>
      </w:pPr>
    </w:p>
    <w:p w14:paraId="7DBA8252" w14:textId="77777777" w:rsidR="00852322" w:rsidRPr="00CA22F4" w:rsidRDefault="00852322" w:rsidP="00F31195">
      <w:pPr>
        <w:pStyle w:val="Plattetekst"/>
        <w:spacing w:line="264" w:lineRule="exact"/>
        <w:ind w:right="1133"/>
        <w:jc w:val="both"/>
      </w:pPr>
      <w:r w:rsidRPr="00CA22F4">
        <w:rPr>
          <w:color w:val="6D6E71"/>
        </w:rPr>
        <w:t>Dit b</w:t>
      </w:r>
      <w:r w:rsidRPr="00CA22F4">
        <w:rPr>
          <w:color w:val="6D6E71"/>
          <w:spacing w:val="-2"/>
        </w:rPr>
        <w:t>e</w:t>
      </w:r>
      <w:r w:rsidRPr="00CA22F4">
        <w:rPr>
          <w:color w:val="6D6E71"/>
          <w:spacing w:val="-3"/>
        </w:rPr>
        <w:t>t</w:t>
      </w:r>
      <w:r w:rsidRPr="00CA22F4">
        <w:rPr>
          <w:color w:val="6D6E71"/>
        </w:rPr>
        <w:t>e</w:t>
      </w:r>
      <w:r w:rsidRPr="00CA22F4">
        <w:rPr>
          <w:color w:val="6D6E71"/>
          <w:spacing w:val="-8"/>
        </w:rPr>
        <w:t>k</w:t>
      </w:r>
      <w:r w:rsidRPr="00CA22F4">
        <w:rPr>
          <w:color w:val="6D6E71"/>
        </w:rPr>
        <w:t>e</w:t>
      </w:r>
      <w:r w:rsidRPr="00CA22F4">
        <w:rPr>
          <w:color w:val="6D6E71"/>
          <w:spacing w:val="-3"/>
        </w:rPr>
        <w:t>n</w:t>
      </w:r>
      <w:r w:rsidRPr="00CA22F4">
        <w:rPr>
          <w:color w:val="6D6E71"/>
        </w:rPr>
        <w:t>t d</w:t>
      </w:r>
      <w:r w:rsidRPr="00CA22F4">
        <w:rPr>
          <w:color w:val="6D6E71"/>
          <w:spacing w:val="-2"/>
        </w:rPr>
        <w:t>a</w:t>
      </w:r>
      <w:r w:rsidRPr="00CA22F4">
        <w:rPr>
          <w:color w:val="6D6E71"/>
        </w:rPr>
        <w:t>t dit 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 xml:space="preserve">ol </w:t>
      </w:r>
      <w:r w:rsidRPr="00CA22F4">
        <w:rPr>
          <w:color w:val="6D6E71"/>
          <w:spacing w:val="-3"/>
        </w:rPr>
        <w:t>v</w:t>
      </w:r>
      <w:r w:rsidRPr="00CA22F4">
        <w:rPr>
          <w:color w:val="6D6E71"/>
        </w:rPr>
        <w:t>oor</w:t>
      </w:r>
      <w:r w:rsidRPr="00CA22F4">
        <w:rPr>
          <w:color w:val="6D6E71"/>
          <w:spacing w:val="-8"/>
        </w:rPr>
        <w:t>k</w:t>
      </w:r>
      <w:r w:rsidRPr="00CA22F4">
        <w:rPr>
          <w:color w:val="6D6E71"/>
        </w:rPr>
        <w:t>o</w:t>
      </w:r>
      <w:r w:rsidRPr="00CA22F4">
        <w:rPr>
          <w:color w:val="6D6E71"/>
          <w:spacing w:val="-2"/>
        </w:rPr>
        <w:t>m</w:t>
      </w:r>
      <w:r w:rsidRPr="00CA22F4">
        <w:rPr>
          <w:color w:val="6D6E71"/>
        </w:rPr>
        <w:t>t d</w:t>
      </w:r>
      <w:r w:rsidRPr="00CA22F4">
        <w:rPr>
          <w:color w:val="6D6E71"/>
          <w:spacing w:val="-2"/>
        </w:rPr>
        <w:t>a</w:t>
      </w:r>
      <w:r w:rsidRPr="00CA22F4">
        <w:rPr>
          <w:color w:val="6D6E71"/>
        </w:rPr>
        <w:t>t kinde</w:t>
      </w:r>
      <w:r w:rsidRPr="00CA22F4">
        <w:rPr>
          <w:color w:val="6D6E71"/>
          <w:spacing w:val="-3"/>
        </w:rPr>
        <w:t>r</w:t>
      </w:r>
      <w:r w:rsidRPr="00CA22F4">
        <w:rPr>
          <w:color w:val="6D6E71"/>
        </w:rPr>
        <w:t>en (tijdelijk) thui</w:t>
      </w:r>
      <w:r w:rsidRPr="00CA22F4">
        <w:rPr>
          <w:color w:val="6D6E71"/>
          <w:spacing w:val="-2"/>
        </w:rPr>
        <w:t>s</w:t>
      </w:r>
      <w:r w:rsidRPr="00CA22F4">
        <w:rPr>
          <w:color w:val="6D6E71"/>
        </w:rPr>
        <w:t>zit</w:t>
      </w:r>
      <w:r w:rsidRPr="00CA22F4">
        <w:rPr>
          <w:color w:val="6D6E71"/>
          <w:spacing w:val="-4"/>
        </w:rPr>
        <w:t>t</w:t>
      </w:r>
      <w:r w:rsidRPr="00CA22F4">
        <w:rPr>
          <w:color w:val="6D6E71"/>
        </w:rPr>
        <w:t>en, maar h</w:t>
      </w:r>
      <w:r w:rsidRPr="00CA22F4">
        <w:rPr>
          <w:color w:val="6D6E71"/>
          <w:spacing w:val="-2"/>
        </w:rPr>
        <w:t>e</w:t>
      </w:r>
      <w:r w:rsidRPr="00CA22F4">
        <w:rPr>
          <w:color w:val="6D6E71"/>
        </w:rPr>
        <w:t>t b</w:t>
      </w:r>
      <w:r w:rsidRPr="00CA22F4">
        <w:rPr>
          <w:color w:val="6D6E71"/>
          <w:spacing w:val="-2"/>
        </w:rPr>
        <w:t>e</w:t>
      </w:r>
      <w:r w:rsidRPr="00CA22F4">
        <w:rPr>
          <w:color w:val="6D6E71"/>
          <w:spacing w:val="-3"/>
        </w:rPr>
        <w:t>t</w:t>
      </w:r>
      <w:r w:rsidRPr="00CA22F4">
        <w:rPr>
          <w:color w:val="6D6E71"/>
        </w:rPr>
        <w:t>e</w:t>
      </w:r>
      <w:r w:rsidRPr="00CA22F4">
        <w:rPr>
          <w:color w:val="6D6E71"/>
          <w:spacing w:val="-8"/>
        </w:rPr>
        <w:t>k</w:t>
      </w:r>
      <w:r w:rsidRPr="00CA22F4">
        <w:rPr>
          <w:color w:val="6D6E71"/>
        </w:rPr>
        <w:t>e</w:t>
      </w:r>
      <w:r w:rsidRPr="00CA22F4">
        <w:rPr>
          <w:color w:val="6D6E71"/>
          <w:spacing w:val="-3"/>
        </w:rPr>
        <w:t>n</w:t>
      </w:r>
      <w:r w:rsidRPr="00CA22F4">
        <w:rPr>
          <w:color w:val="6D6E71"/>
        </w:rPr>
        <w:t>t ook d</w:t>
      </w:r>
      <w:r w:rsidRPr="00CA22F4">
        <w:rPr>
          <w:color w:val="6D6E71"/>
          <w:spacing w:val="-2"/>
        </w:rPr>
        <w:t>a</w:t>
      </w:r>
      <w:r w:rsidRPr="00CA22F4">
        <w:rPr>
          <w:color w:val="6D6E71"/>
        </w:rPr>
        <w:t>t</w:t>
      </w:r>
      <w:r w:rsidRPr="00CA22F4">
        <w:rPr>
          <w:color w:val="6D6E71"/>
          <w:spacing w:val="1"/>
        </w:rPr>
        <w:t xml:space="preserve"> </w:t>
      </w:r>
      <w:r w:rsidRPr="00CA22F4">
        <w:rPr>
          <w:color w:val="6D6E71"/>
        </w:rPr>
        <w:t>als een kind</w:t>
      </w:r>
      <w:r w:rsidRPr="00CA22F4">
        <w:rPr>
          <w:color w:val="6D6E71"/>
          <w:spacing w:val="8"/>
        </w:rPr>
        <w:t xml:space="preserve"> </w:t>
      </w:r>
      <w:r w:rsidRPr="00CA22F4">
        <w:rPr>
          <w:color w:val="6D6E71"/>
        </w:rPr>
        <w:t>ni</w:t>
      </w:r>
      <w:r w:rsidRPr="00CA22F4">
        <w:rPr>
          <w:color w:val="6D6E71"/>
          <w:spacing w:val="-2"/>
        </w:rPr>
        <w:t>e</w:t>
      </w:r>
      <w:r w:rsidRPr="00CA22F4">
        <w:rPr>
          <w:color w:val="6D6E71"/>
        </w:rPr>
        <w:t>t</w:t>
      </w:r>
      <w:r w:rsidRPr="00CA22F4">
        <w:rPr>
          <w:color w:val="6D6E71"/>
          <w:spacing w:val="8"/>
        </w:rPr>
        <w:t xml:space="preserve"> </w:t>
      </w:r>
      <w:r w:rsidRPr="00CA22F4">
        <w:rPr>
          <w:color w:val="6D6E71"/>
          <w:spacing w:val="-2"/>
        </w:rPr>
        <w:t>g</w:t>
      </w:r>
      <w:r w:rsidRPr="00CA22F4">
        <w:rPr>
          <w:color w:val="6D6E71"/>
        </w:rPr>
        <w:t>epla</w:t>
      </w:r>
      <w:r w:rsidRPr="00CA22F4">
        <w:rPr>
          <w:color w:val="6D6E71"/>
          <w:spacing w:val="-2"/>
        </w:rPr>
        <w:t>a</w:t>
      </w:r>
      <w:r w:rsidRPr="00CA22F4">
        <w:rPr>
          <w:color w:val="6D6E71"/>
        </w:rPr>
        <w:t>t</w:t>
      </w:r>
      <w:r w:rsidRPr="00CA22F4">
        <w:rPr>
          <w:color w:val="6D6E71"/>
          <w:spacing w:val="-3"/>
        </w:rPr>
        <w:t>s</w:t>
      </w:r>
      <w:r w:rsidRPr="00CA22F4">
        <w:rPr>
          <w:color w:val="6D6E71"/>
        </w:rPr>
        <w:t>t</w:t>
      </w:r>
      <w:r w:rsidRPr="00CA22F4">
        <w:rPr>
          <w:color w:val="6D6E71"/>
          <w:spacing w:val="8"/>
        </w:rPr>
        <w:t xml:space="preserve"> </w:t>
      </w:r>
      <w:r w:rsidRPr="00CA22F4">
        <w:rPr>
          <w:color w:val="6D6E71"/>
          <w:spacing w:val="-4"/>
        </w:rPr>
        <w:t>k</w:t>
      </w:r>
      <w:r w:rsidRPr="00CA22F4">
        <w:rPr>
          <w:color w:val="6D6E71"/>
        </w:rPr>
        <w:t>an</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8"/>
        </w:rPr>
        <w:t xml:space="preserve"> </w:t>
      </w:r>
      <w:r w:rsidRPr="00CA22F4">
        <w:rPr>
          <w:color w:val="6D6E71"/>
        </w:rPr>
        <w:t>op</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rPr>
        <w:t>ene</w:t>
      </w:r>
      <w:r w:rsidRPr="00CA22F4">
        <w:rPr>
          <w:color w:val="6D6E71"/>
          <w:spacing w:val="8"/>
        </w:rPr>
        <w:t xml:space="preserve"> </w:t>
      </w:r>
      <w:r w:rsidRPr="00CA22F4">
        <w:rPr>
          <w:color w:val="6D6E71"/>
        </w:rPr>
        <w:t>school,</w:t>
      </w:r>
      <w:r w:rsidRPr="00CA22F4">
        <w:rPr>
          <w:color w:val="6D6E71"/>
          <w:spacing w:val="8"/>
        </w:rPr>
        <w:t xml:space="preserve"> </w:t>
      </w:r>
      <w:r w:rsidRPr="00CA22F4">
        <w:rPr>
          <w:color w:val="6D6E71"/>
        </w:rPr>
        <w:t>hij</w:t>
      </w:r>
      <w:r w:rsidRPr="00CA22F4">
        <w:rPr>
          <w:color w:val="6D6E71"/>
          <w:spacing w:val="8"/>
        </w:rPr>
        <w:t xml:space="preserve"> </w:t>
      </w:r>
      <w:r w:rsidRPr="00CA22F4">
        <w:rPr>
          <w:color w:val="6D6E71"/>
        </w:rPr>
        <w:t>of</w:t>
      </w:r>
      <w:r w:rsidRPr="00CA22F4">
        <w:rPr>
          <w:color w:val="6D6E71"/>
          <w:spacing w:val="8"/>
        </w:rPr>
        <w:t xml:space="preserve"> </w:t>
      </w:r>
      <w:r w:rsidRPr="00CA22F4">
        <w:rPr>
          <w:color w:val="6D6E71"/>
        </w:rPr>
        <w:t>zij</w:t>
      </w:r>
      <w:r w:rsidRPr="00CA22F4">
        <w:rPr>
          <w:color w:val="6D6E71"/>
          <w:spacing w:val="8"/>
        </w:rPr>
        <w:t xml:space="preserve"> </w:t>
      </w:r>
      <w:r w:rsidRPr="00CA22F4">
        <w:rPr>
          <w:color w:val="6D6E71"/>
          <w:spacing w:val="-2"/>
        </w:rPr>
        <w:t>w</w:t>
      </w:r>
      <w:r w:rsidRPr="00CA22F4">
        <w:rPr>
          <w:color w:val="6D6E71"/>
        </w:rPr>
        <w:t>el</w:t>
      </w:r>
      <w:r w:rsidRPr="00CA22F4">
        <w:rPr>
          <w:color w:val="6D6E71"/>
          <w:spacing w:val="8"/>
        </w:rPr>
        <w:t xml:space="preserve"> </w:t>
      </w:r>
      <w:r w:rsidRPr="00CA22F4">
        <w:rPr>
          <w:color w:val="6D6E71"/>
          <w:spacing w:val="-2"/>
        </w:rPr>
        <w:t>g</w:t>
      </w:r>
      <w:r w:rsidRPr="00CA22F4">
        <w:rPr>
          <w:color w:val="6D6E71"/>
        </w:rPr>
        <w:t>epla</w:t>
      </w:r>
      <w:r w:rsidRPr="00CA22F4">
        <w:rPr>
          <w:color w:val="6D6E71"/>
          <w:spacing w:val="-2"/>
        </w:rPr>
        <w:t>a</w:t>
      </w:r>
      <w:r w:rsidRPr="00CA22F4">
        <w:rPr>
          <w:color w:val="6D6E71"/>
        </w:rPr>
        <w:t>t</w:t>
      </w:r>
      <w:r w:rsidRPr="00CA22F4">
        <w:rPr>
          <w:color w:val="6D6E71"/>
          <w:spacing w:val="-3"/>
        </w:rPr>
        <w:t>s</w:t>
      </w:r>
      <w:r w:rsidRPr="00CA22F4">
        <w:rPr>
          <w:color w:val="6D6E71"/>
        </w:rPr>
        <w:t>t</w:t>
      </w:r>
      <w:r w:rsidRPr="00CA22F4">
        <w:rPr>
          <w:color w:val="6D6E71"/>
          <w:spacing w:val="8"/>
        </w:rPr>
        <w:t xml:space="preserve"> </w:t>
      </w:r>
      <w:r w:rsidRPr="00CA22F4">
        <w:rPr>
          <w:color w:val="6D6E71"/>
          <w:spacing w:val="-4"/>
        </w:rPr>
        <w:t>k</w:t>
      </w:r>
      <w:r w:rsidRPr="00CA22F4">
        <w:rPr>
          <w:color w:val="6D6E71"/>
        </w:rPr>
        <w:t>an</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8"/>
        </w:rPr>
        <w:t xml:space="preserve"> </w:t>
      </w:r>
      <w:r w:rsidRPr="00CA22F4">
        <w:rPr>
          <w:color w:val="6D6E71"/>
        </w:rPr>
        <w:t>op</w:t>
      </w:r>
      <w:r w:rsidRPr="00CA22F4">
        <w:rPr>
          <w:color w:val="6D6E71"/>
          <w:spacing w:val="8"/>
        </w:rPr>
        <w:t xml:space="preserve"> </w:t>
      </w:r>
      <w:r w:rsidRPr="00CA22F4">
        <w:rPr>
          <w:color w:val="6D6E71"/>
        </w:rPr>
        <w:t>een</w:t>
      </w:r>
      <w:r w:rsidRPr="00CA22F4">
        <w:rPr>
          <w:color w:val="6D6E71"/>
          <w:spacing w:val="8"/>
        </w:rPr>
        <w:t xml:space="preserve"> </w:t>
      </w:r>
      <w:r w:rsidRPr="00CA22F4">
        <w:rPr>
          <w:color w:val="6D6E71"/>
        </w:rPr>
        <w:t>ande</w:t>
      </w:r>
      <w:r w:rsidRPr="00CA22F4">
        <w:rPr>
          <w:color w:val="6D6E71"/>
          <w:spacing w:val="-3"/>
        </w:rPr>
        <w:t>r</w:t>
      </w:r>
      <w:r w:rsidRPr="00CA22F4">
        <w:rPr>
          <w:color w:val="6D6E71"/>
        </w:rPr>
        <w:t>e</w:t>
      </w:r>
      <w:r w:rsidRPr="00CA22F4">
        <w:rPr>
          <w:color w:val="6D6E71"/>
          <w:spacing w:val="8"/>
        </w:rPr>
        <w:t xml:space="preserve"> </w:t>
      </w:r>
      <w:r w:rsidRPr="00CA22F4">
        <w:rPr>
          <w:color w:val="6D6E71"/>
        </w:rPr>
        <w:t>school. Ook</w:t>
      </w:r>
      <w:r w:rsidRPr="00CA22F4">
        <w:rPr>
          <w:color w:val="6D6E71"/>
          <w:spacing w:val="-9"/>
        </w:rPr>
        <w:t xml:space="preserve"> </w:t>
      </w:r>
      <w:r w:rsidRPr="00CA22F4">
        <w:rPr>
          <w:color w:val="6D6E71"/>
        </w:rPr>
        <w:t>hier</w:t>
      </w:r>
      <w:r w:rsidRPr="00CA22F4">
        <w:rPr>
          <w:color w:val="6D6E71"/>
          <w:spacing w:val="-8"/>
        </w:rPr>
        <w:t xml:space="preserve"> </w:t>
      </w:r>
      <w:r w:rsidRPr="00CA22F4">
        <w:rPr>
          <w:color w:val="6D6E71"/>
          <w:spacing w:val="-2"/>
        </w:rPr>
        <w:t>g</w:t>
      </w:r>
      <w:r w:rsidRPr="00CA22F4">
        <w:rPr>
          <w:color w:val="6D6E71"/>
        </w:rPr>
        <w:t>eldt</w:t>
      </w:r>
      <w:r w:rsidRPr="00CA22F4">
        <w:rPr>
          <w:color w:val="6D6E71"/>
          <w:spacing w:val="-8"/>
        </w:rPr>
        <w:t xml:space="preserve"> </w:t>
      </w:r>
      <w:r w:rsidRPr="00CA22F4">
        <w:rPr>
          <w:color w:val="6D6E71"/>
        </w:rPr>
        <w:t>een</w:t>
      </w:r>
      <w:r w:rsidRPr="00CA22F4">
        <w:rPr>
          <w:color w:val="6D6E71"/>
          <w:spacing w:val="-8"/>
        </w:rPr>
        <w:t xml:space="preserve"> </w:t>
      </w:r>
      <w:r w:rsidRPr="00CA22F4">
        <w:rPr>
          <w:color w:val="6D6E71"/>
        </w:rPr>
        <w:t>inspanning</w:t>
      </w:r>
      <w:r w:rsidRPr="00CA22F4">
        <w:rPr>
          <w:color w:val="6D6E71"/>
          <w:spacing w:val="-3"/>
        </w:rPr>
        <w:t>sv</w:t>
      </w:r>
      <w:r w:rsidRPr="00CA22F4">
        <w:rPr>
          <w:color w:val="6D6E71"/>
        </w:rPr>
        <w:t>erplic</w:t>
      </w:r>
      <w:r w:rsidRPr="00CA22F4">
        <w:rPr>
          <w:color w:val="6D6E71"/>
          <w:spacing w:val="-2"/>
        </w:rPr>
        <w:t>h</w:t>
      </w:r>
      <w:r w:rsidRPr="00CA22F4">
        <w:rPr>
          <w:color w:val="6D6E71"/>
        </w:rPr>
        <w:t>ting</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9"/>
        </w:rPr>
        <w:t xml:space="preserve"> </w:t>
      </w:r>
      <w:r w:rsidRPr="00CA22F4">
        <w:rPr>
          <w:color w:val="6D6E71"/>
        </w:rPr>
        <w:t>alle</w:t>
      </w:r>
      <w:r w:rsidRPr="00CA22F4">
        <w:rPr>
          <w:color w:val="6D6E71"/>
          <w:spacing w:val="-8"/>
        </w:rPr>
        <w:t xml:space="preserve"> </w:t>
      </w:r>
      <w:r w:rsidRPr="00CA22F4">
        <w:rPr>
          <w:color w:val="6D6E71"/>
        </w:rPr>
        <w:t>partijen</w:t>
      </w:r>
      <w:r w:rsidRPr="00CA22F4">
        <w:rPr>
          <w:color w:val="6D6E71"/>
          <w:spacing w:val="-8"/>
        </w:rPr>
        <w:t xml:space="preserve"> </w:t>
      </w:r>
      <w:r w:rsidRPr="00CA22F4">
        <w:rPr>
          <w:color w:val="6D6E71"/>
        </w:rPr>
        <w:t>om</w:t>
      </w:r>
      <w:r w:rsidRPr="00CA22F4">
        <w:rPr>
          <w:color w:val="6D6E71"/>
          <w:spacing w:val="-8"/>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8"/>
        </w:rPr>
        <w:t xml:space="preserve"> </w:t>
      </w:r>
      <w:r w:rsidRPr="00CA22F4">
        <w:rPr>
          <w:color w:val="6D6E71"/>
        </w:rPr>
        <w:t>pla</w:t>
      </w:r>
      <w:r w:rsidRPr="00CA22F4">
        <w:rPr>
          <w:color w:val="6D6E71"/>
          <w:spacing w:val="-2"/>
        </w:rPr>
        <w:t>a</w:t>
      </w:r>
      <w:r w:rsidRPr="00CA22F4">
        <w:rPr>
          <w:color w:val="6D6E71"/>
        </w:rPr>
        <w:t>tsing</w:t>
      </w:r>
      <w:r w:rsidRPr="00CA22F4">
        <w:rPr>
          <w:color w:val="6D6E71"/>
          <w:spacing w:val="-8"/>
        </w:rPr>
        <w:t xml:space="preserve"> </w:t>
      </w:r>
      <w:r w:rsidRPr="00CA22F4">
        <w:rPr>
          <w:color w:val="6D6E71"/>
          <w:spacing w:val="-3"/>
        </w:rPr>
        <w:t>t</w:t>
      </w:r>
      <w:r w:rsidRPr="00CA22F4">
        <w:rPr>
          <w:color w:val="6D6E71"/>
        </w:rPr>
        <w:t>e</w:t>
      </w:r>
      <w:r w:rsidRPr="00CA22F4">
        <w:rPr>
          <w:color w:val="6D6E71"/>
          <w:spacing w:val="-9"/>
        </w:rPr>
        <w:t xml:space="preserve"> </w:t>
      </w:r>
      <w:r w:rsidRPr="00CA22F4">
        <w:rPr>
          <w:color w:val="6D6E71"/>
        </w:rPr>
        <w:t>legitime</w:t>
      </w:r>
      <w:r w:rsidRPr="00CA22F4">
        <w:rPr>
          <w:color w:val="6D6E71"/>
          <w:spacing w:val="-3"/>
        </w:rPr>
        <w:t>r</w:t>
      </w:r>
      <w:r w:rsidRPr="00CA22F4">
        <w:rPr>
          <w:color w:val="6D6E71"/>
        </w:rPr>
        <w:t>en</w:t>
      </w:r>
      <w:r w:rsidRPr="00CA22F4">
        <w:rPr>
          <w:color w:val="6D6E71"/>
          <w:spacing w:val="-8"/>
        </w:rPr>
        <w:t xml:space="preserve"> </w:t>
      </w:r>
      <w:r w:rsidRPr="00CA22F4">
        <w:rPr>
          <w:color w:val="6D6E71"/>
        </w:rPr>
        <w:t>en</w:t>
      </w:r>
      <w:r w:rsidRPr="00CA22F4">
        <w:rPr>
          <w:color w:val="6D6E71"/>
          <w:spacing w:val="-8"/>
        </w:rPr>
        <w:t xml:space="preserve"> </w:t>
      </w:r>
      <w:r w:rsidRPr="00CA22F4">
        <w:rPr>
          <w:color w:val="6D6E71"/>
          <w:spacing w:val="-3"/>
        </w:rPr>
        <w:t>t</w:t>
      </w:r>
      <w:r w:rsidRPr="00CA22F4">
        <w:rPr>
          <w:color w:val="6D6E71"/>
        </w:rPr>
        <w:t>e</w:t>
      </w:r>
      <w:r w:rsidRPr="00CA22F4">
        <w:rPr>
          <w:color w:val="6D6E71"/>
          <w:spacing w:val="-8"/>
        </w:rPr>
        <w:t xml:space="preserve"> </w:t>
      </w:r>
      <w:r w:rsidRPr="00CA22F4">
        <w:rPr>
          <w:color w:val="6D6E71"/>
          <w:spacing w:val="-3"/>
        </w:rPr>
        <w:t>r</w:t>
      </w:r>
      <w:r w:rsidRPr="00CA22F4">
        <w:rPr>
          <w:color w:val="6D6E71"/>
        </w:rPr>
        <w:t>ealise</w:t>
      </w:r>
      <w:r w:rsidRPr="00CA22F4">
        <w:rPr>
          <w:color w:val="6D6E71"/>
          <w:spacing w:val="-3"/>
        </w:rPr>
        <w:t>r</w:t>
      </w:r>
      <w:r w:rsidRPr="00CA22F4">
        <w:rPr>
          <w:color w:val="6D6E71"/>
        </w:rPr>
        <w:t>en. Bij</w:t>
      </w:r>
      <w:r w:rsidRPr="00CA22F4">
        <w:rPr>
          <w:color w:val="6D6E71"/>
          <w:spacing w:val="-1"/>
        </w:rPr>
        <w:t xml:space="preserve"> </w:t>
      </w:r>
      <w:r w:rsidRPr="00CA22F4">
        <w:rPr>
          <w:color w:val="6D6E71"/>
        </w:rPr>
        <w:t>o</w:t>
      </w:r>
      <w:r w:rsidRPr="00CA22F4">
        <w:rPr>
          <w:color w:val="6D6E71"/>
          <w:spacing w:val="-4"/>
        </w:rPr>
        <w:t>n</w:t>
      </w:r>
      <w:r w:rsidRPr="00CA22F4">
        <w:rPr>
          <w:color w:val="6D6E71"/>
        </w:rPr>
        <w:t>v</w:t>
      </w:r>
      <w:r w:rsidRPr="00CA22F4">
        <w:rPr>
          <w:color w:val="6D6E71"/>
          <w:spacing w:val="-4"/>
        </w:rPr>
        <w:t>r</w:t>
      </w:r>
      <w:r w:rsidRPr="00CA22F4">
        <w:rPr>
          <w:color w:val="6D6E71"/>
        </w:rPr>
        <w:t>ede</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 xml:space="preserve">een </w:t>
      </w:r>
      <w:r w:rsidRPr="00CA22F4">
        <w:rPr>
          <w:color w:val="6D6E71"/>
          <w:spacing w:val="-4"/>
        </w:rPr>
        <w:t>v</w:t>
      </w:r>
      <w:r w:rsidRPr="00CA22F4">
        <w:rPr>
          <w:color w:val="6D6E71"/>
        </w:rPr>
        <w:t>an</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partijen,</w:t>
      </w:r>
      <w:r w:rsidRPr="00CA22F4">
        <w:rPr>
          <w:color w:val="6D6E71"/>
          <w:spacing w:val="-1"/>
        </w:rPr>
        <w:t xml:space="preserve"> </w:t>
      </w:r>
      <w:r w:rsidRPr="00CA22F4">
        <w:rPr>
          <w:color w:val="6D6E71"/>
          <w:spacing w:val="-4"/>
        </w:rPr>
        <w:t>k</w:t>
      </w:r>
      <w:r w:rsidRPr="00CA22F4">
        <w:rPr>
          <w:color w:val="6D6E71"/>
        </w:rPr>
        <w:t>an</w:t>
      </w:r>
      <w:r w:rsidRPr="00CA22F4">
        <w:rPr>
          <w:color w:val="6D6E71"/>
          <w:spacing w:val="-1"/>
        </w:rPr>
        <w:t xml:space="preserve"> </w:t>
      </w:r>
      <w:r w:rsidRPr="00CA22F4">
        <w:rPr>
          <w:color w:val="6D6E71"/>
        </w:rPr>
        <w:t>b</w:t>
      </w:r>
      <w:r w:rsidRPr="00CA22F4">
        <w:rPr>
          <w:color w:val="6D6E71"/>
          <w:spacing w:val="-3"/>
        </w:rPr>
        <w:t>ezw</w:t>
      </w:r>
      <w:r w:rsidRPr="00CA22F4">
        <w:rPr>
          <w:color w:val="6D6E71"/>
        </w:rPr>
        <w:t>aar aan</w:t>
      </w:r>
      <w:r w:rsidRPr="00CA22F4">
        <w:rPr>
          <w:color w:val="6D6E71"/>
          <w:spacing w:val="-2"/>
        </w:rPr>
        <w:t>ge</w:t>
      </w:r>
      <w:r w:rsidRPr="00CA22F4">
        <w:rPr>
          <w:color w:val="6D6E71"/>
          <w:spacing w:val="-3"/>
        </w:rPr>
        <w:t>t</w:t>
      </w:r>
      <w:r w:rsidRPr="00CA22F4">
        <w:rPr>
          <w:color w:val="6D6E71"/>
        </w:rPr>
        <w:t>e</w:t>
      </w:r>
      <w:r w:rsidRPr="00CA22F4">
        <w:rPr>
          <w:color w:val="6D6E71"/>
          <w:spacing w:val="-8"/>
        </w:rPr>
        <w:t>k</w:t>
      </w:r>
      <w:r w:rsidRPr="00CA22F4">
        <w:rPr>
          <w:color w:val="6D6E71"/>
        </w:rPr>
        <w:t>end</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3"/>
        </w:rPr>
        <w:t>r</w:t>
      </w:r>
      <w:r w:rsidRPr="00CA22F4">
        <w:rPr>
          <w:color w:val="6D6E71"/>
        </w:rPr>
        <w:t>den.</w:t>
      </w:r>
    </w:p>
    <w:p w14:paraId="77268034" w14:textId="77777777" w:rsidR="00852322" w:rsidRPr="00CA22F4" w:rsidRDefault="00852322" w:rsidP="00F31195">
      <w:pPr>
        <w:spacing w:before="4" w:line="260" w:lineRule="exact"/>
        <w:rPr>
          <w:sz w:val="26"/>
          <w:szCs w:val="26"/>
        </w:rPr>
      </w:pPr>
    </w:p>
    <w:p w14:paraId="1B114F97" w14:textId="77777777" w:rsidR="00852322" w:rsidRPr="00CA22F4" w:rsidRDefault="00852322" w:rsidP="00F31195">
      <w:pPr>
        <w:pStyle w:val="Plattetekst"/>
        <w:spacing w:line="264" w:lineRule="exact"/>
        <w:ind w:right="1133"/>
        <w:jc w:val="both"/>
      </w:pPr>
      <w:r w:rsidRPr="00F24DA2">
        <w:rPr>
          <w:color w:val="6D6E71"/>
        </w:rPr>
        <w:t>De</w:t>
      </w:r>
      <w:r w:rsidRPr="00F24DA2">
        <w:rPr>
          <w:color w:val="6D6E71"/>
          <w:spacing w:val="13"/>
        </w:rPr>
        <w:t xml:space="preserve"> </w:t>
      </w:r>
      <w:r w:rsidRPr="00F24DA2">
        <w:rPr>
          <w:color w:val="6D6E71"/>
          <w:spacing w:val="-1"/>
        </w:rPr>
        <w:t>o</w:t>
      </w:r>
      <w:r w:rsidRPr="00F24DA2">
        <w:rPr>
          <w:color w:val="6D6E71"/>
          <w:spacing w:val="-3"/>
        </w:rPr>
        <w:t>v</w:t>
      </w:r>
      <w:r w:rsidRPr="00F24DA2">
        <w:rPr>
          <w:color w:val="6D6E71"/>
        </w:rPr>
        <w:t>erpla</w:t>
      </w:r>
      <w:r w:rsidRPr="00F24DA2">
        <w:rPr>
          <w:color w:val="6D6E71"/>
          <w:spacing w:val="-3"/>
        </w:rPr>
        <w:t>a</w:t>
      </w:r>
      <w:r w:rsidRPr="00F24DA2">
        <w:rPr>
          <w:color w:val="6D6E71"/>
        </w:rPr>
        <w:t>tsing</w:t>
      </w:r>
      <w:r w:rsidRPr="00F24DA2">
        <w:rPr>
          <w:color w:val="6D6E71"/>
          <w:spacing w:val="14"/>
        </w:rPr>
        <w:t xml:space="preserve"> </w:t>
      </w:r>
      <w:r w:rsidRPr="00F24DA2">
        <w:rPr>
          <w:color w:val="6D6E71"/>
        </w:rPr>
        <w:t>die</w:t>
      </w:r>
      <w:r w:rsidRPr="00F24DA2">
        <w:rPr>
          <w:color w:val="6D6E71"/>
          <w:spacing w:val="-2"/>
        </w:rPr>
        <w:t>n</w:t>
      </w:r>
      <w:r w:rsidRPr="00F24DA2">
        <w:rPr>
          <w:color w:val="6D6E71"/>
        </w:rPr>
        <w:t>t</w:t>
      </w:r>
      <w:r w:rsidRPr="00F24DA2">
        <w:rPr>
          <w:color w:val="6D6E71"/>
          <w:spacing w:val="14"/>
        </w:rPr>
        <w:t xml:space="preserve"> </w:t>
      </w:r>
      <w:r w:rsidRPr="00F24DA2">
        <w:rPr>
          <w:color w:val="6D6E71"/>
          <w:spacing w:val="-5"/>
        </w:rPr>
        <w:t>z</w:t>
      </w:r>
      <w:r w:rsidRPr="00F24DA2">
        <w:rPr>
          <w:color w:val="6D6E71"/>
        </w:rPr>
        <w:t>o</w:t>
      </w:r>
      <w:r w:rsidRPr="00F24DA2">
        <w:rPr>
          <w:color w:val="6D6E71"/>
          <w:spacing w:val="14"/>
        </w:rPr>
        <w:t xml:space="preserve"> </w:t>
      </w:r>
      <w:r w:rsidRPr="00F24DA2">
        <w:rPr>
          <w:color w:val="6D6E71"/>
          <w:spacing w:val="-5"/>
        </w:rPr>
        <w:t>z</w:t>
      </w:r>
      <w:r w:rsidRPr="00F24DA2">
        <w:rPr>
          <w:color w:val="6D6E71"/>
        </w:rPr>
        <w:t>o</w:t>
      </w:r>
      <w:r w:rsidRPr="00F24DA2">
        <w:rPr>
          <w:color w:val="6D6E71"/>
          <w:spacing w:val="-3"/>
        </w:rPr>
        <w:t>r</w:t>
      </w:r>
      <w:r w:rsidRPr="00F24DA2">
        <w:rPr>
          <w:color w:val="6D6E71"/>
        </w:rPr>
        <w:t>gvuldig</w:t>
      </w:r>
      <w:r w:rsidRPr="00F24DA2">
        <w:rPr>
          <w:color w:val="6D6E71"/>
          <w:spacing w:val="13"/>
        </w:rPr>
        <w:t xml:space="preserve"> </w:t>
      </w:r>
      <w:r w:rsidRPr="00F24DA2">
        <w:rPr>
          <w:color w:val="6D6E71"/>
        </w:rPr>
        <w:t>mo</w:t>
      </w:r>
      <w:r w:rsidRPr="00F24DA2">
        <w:rPr>
          <w:color w:val="6D6E71"/>
          <w:spacing w:val="-2"/>
        </w:rPr>
        <w:t>g</w:t>
      </w:r>
      <w:r w:rsidRPr="00F24DA2">
        <w:rPr>
          <w:color w:val="6D6E71"/>
        </w:rPr>
        <w:t>elijk</w:t>
      </w:r>
      <w:r w:rsidRPr="00F24DA2">
        <w:rPr>
          <w:color w:val="6D6E71"/>
          <w:spacing w:val="14"/>
        </w:rPr>
        <w:t xml:space="preserve"> </w:t>
      </w:r>
      <w:r w:rsidRPr="00F24DA2">
        <w:rPr>
          <w:color w:val="6D6E71"/>
        </w:rPr>
        <w:t>pla</w:t>
      </w:r>
      <w:r w:rsidRPr="00F24DA2">
        <w:rPr>
          <w:color w:val="6D6E71"/>
          <w:spacing w:val="-2"/>
        </w:rPr>
        <w:t>a</w:t>
      </w:r>
      <w:r w:rsidRPr="00F24DA2">
        <w:rPr>
          <w:color w:val="6D6E71"/>
        </w:rPr>
        <w:t>ts</w:t>
      </w:r>
      <w:r w:rsidRPr="00F24DA2">
        <w:rPr>
          <w:color w:val="6D6E71"/>
          <w:spacing w:val="14"/>
        </w:rPr>
        <w:t xml:space="preserve"> </w:t>
      </w:r>
      <w:r w:rsidRPr="00F24DA2">
        <w:rPr>
          <w:color w:val="6D6E71"/>
          <w:spacing w:val="-3"/>
        </w:rPr>
        <w:t>t</w:t>
      </w:r>
      <w:r w:rsidRPr="00F24DA2">
        <w:rPr>
          <w:color w:val="6D6E71"/>
        </w:rPr>
        <w:t>e</w:t>
      </w:r>
      <w:r w:rsidRPr="00F24DA2">
        <w:rPr>
          <w:color w:val="6D6E71"/>
          <w:spacing w:val="14"/>
        </w:rPr>
        <w:t xml:space="preserve"> </w:t>
      </w:r>
      <w:r w:rsidRPr="00F24DA2">
        <w:rPr>
          <w:color w:val="6D6E71"/>
        </w:rPr>
        <w:t>vinden.</w:t>
      </w:r>
      <w:r w:rsidRPr="00F24DA2">
        <w:rPr>
          <w:color w:val="6D6E71"/>
          <w:spacing w:val="14"/>
        </w:rPr>
        <w:t xml:space="preserve"> </w:t>
      </w:r>
      <w:r w:rsidRPr="00F24DA2">
        <w:rPr>
          <w:color w:val="6D6E71"/>
        </w:rPr>
        <w:t>Goede</w:t>
      </w:r>
      <w:r w:rsidRPr="00F24DA2">
        <w:rPr>
          <w:color w:val="6D6E71"/>
          <w:spacing w:val="13"/>
        </w:rPr>
        <w:t xml:space="preserve"> </w:t>
      </w:r>
      <w:r w:rsidRPr="00F24DA2">
        <w:rPr>
          <w:color w:val="6D6E71"/>
        </w:rPr>
        <w:t>diagno</w:t>
      </w:r>
      <w:r w:rsidRPr="00F24DA2">
        <w:rPr>
          <w:color w:val="6D6E71"/>
          <w:spacing w:val="-3"/>
        </w:rPr>
        <w:t>s</w:t>
      </w:r>
      <w:r w:rsidRPr="00F24DA2">
        <w:rPr>
          <w:color w:val="6D6E71"/>
        </w:rPr>
        <w:t>tiek</w:t>
      </w:r>
      <w:r w:rsidRPr="00F24DA2">
        <w:rPr>
          <w:color w:val="6D6E71"/>
          <w:spacing w:val="28"/>
        </w:rPr>
        <w:t xml:space="preserve"> </w:t>
      </w:r>
      <w:r w:rsidRPr="00F24DA2">
        <w:rPr>
          <w:color w:val="6D6E71"/>
        </w:rPr>
        <w:t>en</w:t>
      </w:r>
      <w:r w:rsidRPr="00F24DA2">
        <w:rPr>
          <w:color w:val="6D6E71"/>
          <w:spacing w:val="13"/>
        </w:rPr>
        <w:t xml:space="preserve"> </w:t>
      </w:r>
      <w:r w:rsidRPr="00F24DA2">
        <w:rPr>
          <w:color w:val="6D6E71"/>
          <w:spacing w:val="-2"/>
        </w:rPr>
        <w:t>g</w:t>
      </w:r>
      <w:r w:rsidRPr="00F24DA2">
        <w:rPr>
          <w:color w:val="6D6E71"/>
        </w:rPr>
        <w:t>oed</w:t>
      </w:r>
      <w:r w:rsidRPr="00F24DA2">
        <w:rPr>
          <w:color w:val="6D6E71"/>
          <w:spacing w:val="14"/>
        </w:rPr>
        <w:t xml:space="preserve"> </w:t>
      </w:r>
      <w:r w:rsidRPr="00F24DA2">
        <w:rPr>
          <w:color w:val="6D6E71"/>
          <w:spacing w:val="-1"/>
        </w:rPr>
        <w:t>o</w:t>
      </w:r>
      <w:r w:rsidRPr="00F24DA2">
        <w:rPr>
          <w:color w:val="6D6E71"/>
          <w:spacing w:val="-3"/>
        </w:rPr>
        <w:t>v</w:t>
      </w:r>
      <w:r w:rsidRPr="00F24DA2">
        <w:rPr>
          <w:color w:val="6D6E71"/>
        </w:rPr>
        <w:t>erleg</w:t>
      </w:r>
      <w:r w:rsidRPr="00F24DA2">
        <w:rPr>
          <w:color w:val="6D6E71"/>
          <w:spacing w:val="13"/>
        </w:rPr>
        <w:t xml:space="preserve"> </w:t>
      </w:r>
      <w:r w:rsidRPr="00F24DA2">
        <w:rPr>
          <w:color w:val="6D6E71"/>
        </w:rPr>
        <w:t>tussen oude</w:t>
      </w:r>
      <w:r w:rsidRPr="00F24DA2">
        <w:rPr>
          <w:color w:val="6D6E71"/>
          <w:spacing w:val="-4"/>
        </w:rPr>
        <w:t>r</w:t>
      </w:r>
      <w:r w:rsidRPr="00F24DA2">
        <w:rPr>
          <w:color w:val="6D6E71"/>
        </w:rPr>
        <w:t>s</w:t>
      </w:r>
      <w:r w:rsidRPr="00F24DA2">
        <w:rPr>
          <w:color w:val="6D6E71"/>
          <w:spacing w:val="-4"/>
        </w:rPr>
        <w:t xml:space="preserve"> </w:t>
      </w:r>
      <w:r w:rsidRPr="00F24DA2">
        <w:rPr>
          <w:color w:val="6D6E71"/>
        </w:rPr>
        <w:t>en</w:t>
      </w:r>
      <w:r w:rsidRPr="00F24DA2">
        <w:rPr>
          <w:color w:val="6D6E71"/>
          <w:spacing w:val="-4"/>
        </w:rPr>
        <w:t xml:space="preserve"> </w:t>
      </w:r>
      <w:r w:rsidRPr="00F24DA2">
        <w:rPr>
          <w:color w:val="6D6E71"/>
        </w:rPr>
        <w:t>school,</w:t>
      </w:r>
      <w:r w:rsidRPr="00F24DA2">
        <w:rPr>
          <w:color w:val="6D6E71"/>
          <w:spacing w:val="-2"/>
        </w:rPr>
        <w:t xml:space="preserve"> </w:t>
      </w:r>
      <w:r w:rsidRPr="00F24DA2">
        <w:rPr>
          <w:color w:val="6D6E71"/>
        </w:rPr>
        <w:t>is</w:t>
      </w:r>
      <w:r w:rsidRPr="00F24DA2">
        <w:rPr>
          <w:color w:val="6D6E71"/>
          <w:spacing w:val="-4"/>
        </w:rPr>
        <w:t xml:space="preserve"> </w:t>
      </w:r>
      <w:r w:rsidRPr="00F24DA2">
        <w:rPr>
          <w:color w:val="6D6E71"/>
        </w:rPr>
        <w:t>dus</w:t>
      </w:r>
      <w:r w:rsidRPr="00F24DA2">
        <w:rPr>
          <w:color w:val="6D6E71"/>
          <w:spacing w:val="-2"/>
        </w:rPr>
        <w:t xml:space="preserve"> </w:t>
      </w:r>
      <w:r w:rsidRPr="00F24DA2">
        <w:rPr>
          <w:color w:val="6D6E71"/>
        </w:rPr>
        <w:t>esse</w:t>
      </w:r>
      <w:r w:rsidRPr="00F24DA2">
        <w:rPr>
          <w:color w:val="6D6E71"/>
          <w:spacing w:val="-3"/>
        </w:rPr>
        <w:t>n</w:t>
      </w:r>
      <w:r w:rsidRPr="00F24DA2">
        <w:rPr>
          <w:color w:val="6D6E71"/>
        </w:rPr>
        <w:t>tieel.</w:t>
      </w:r>
      <w:r w:rsidRPr="00F24DA2">
        <w:rPr>
          <w:color w:val="6D6E71"/>
          <w:spacing w:val="-4"/>
        </w:rPr>
        <w:t xml:space="preserve"> </w:t>
      </w:r>
      <w:r w:rsidRPr="00F24DA2">
        <w:rPr>
          <w:color w:val="6D6E71"/>
        </w:rPr>
        <w:t>Gelijk</w:t>
      </w:r>
      <w:r w:rsidRPr="00F24DA2">
        <w:rPr>
          <w:color w:val="6D6E71"/>
          <w:spacing w:val="-3"/>
        </w:rPr>
        <w:t xml:space="preserve"> </w:t>
      </w:r>
      <w:r w:rsidRPr="00F24DA2">
        <w:rPr>
          <w:color w:val="6D6E71"/>
        </w:rPr>
        <w:t>de</w:t>
      </w:r>
      <w:r w:rsidRPr="00F24DA2">
        <w:rPr>
          <w:color w:val="6D6E71"/>
          <w:spacing w:val="-4"/>
        </w:rPr>
        <w:t xml:space="preserve"> </w:t>
      </w:r>
      <w:r w:rsidRPr="00F24DA2">
        <w:rPr>
          <w:color w:val="6D6E71"/>
        </w:rPr>
        <w:t>inspanning</w:t>
      </w:r>
      <w:r w:rsidRPr="00F24DA2">
        <w:rPr>
          <w:color w:val="6D6E71"/>
          <w:spacing w:val="-3"/>
        </w:rPr>
        <w:t>sv</w:t>
      </w:r>
      <w:r w:rsidRPr="00F24DA2">
        <w:rPr>
          <w:color w:val="6D6E71"/>
        </w:rPr>
        <w:t>erplic</w:t>
      </w:r>
      <w:r w:rsidRPr="00F24DA2">
        <w:rPr>
          <w:color w:val="6D6E71"/>
          <w:spacing w:val="-2"/>
        </w:rPr>
        <w:t>h</w:t>
      </w:r>
      <w:r w:rsidRPr="00F24DA2">
        <w:rPr>
          <w:color w:val="6D6E71"/>
        </w:rPr>
        <w:t>ting</w:t>
      </w:r>
      <w:r w:rsidRPr="00F24DA2">
        <w:rPr>
          <w:color w:val="6D6E71"/>
          <w:spacing w:val="-3"/>
        </w:rPr>
        <w:t xml:space="preserve"> </w:t>
      </w:r>
      <w:r w:rsidRPr="00F24DA2">
        <w:rPr>
          <w:color w:val="6D6E71"/>
        </w:rPr>
        <w:t>die</w:t>
      </w:r>
      <w:r w:rsidRPr="00F24DA2">
        <w:rPr>
          <w:color w:val="6D6E71"/>
          <w:spacing w:val="-4"/>
        </w:rPr>
        <w:t xml:space="preserve"> </w:t>
      </w:r>
      <w:r w:rsidRPr="00F24DA2">
        <w:rPr>
          <w:color w:val="6D6E71"/>
        </w:rPr>
        <w:t>oude</w:t>
      </w:r>
      <w:r w:rsidRPr="00F24DA2">
        <w:rPr>
          <w:color w:val="6D6E71"/>
          <w:spacing w:val="-4"/>
        </w:rPr>
        <w:t>r</w:t>
      </w:r>
      <w:r w:rsidRPr="00F24DA2">
        <w:rPr>
          <w:color w:val="6D6E71"/>
        </w:rPr>
        <w:t>s</w:t>
      </w:r>
      <w:r w:rsidRPr="00F24DA2">
        <w:rPr>
          <w:color w:val="6D6E71"/>
          <w:spacing w:val="-4"/>
        </w:rPr>
        <w:t xml:space="preserve"> </w:t>
      </w:r>
      <w:r w:rsidRPr="00F24DA2">
        <w:rPr>
          <w:color w:val="6D6E71"/>
        </w:rPr>
        <w:t>hebben</w:t>
      </w:r>
      <w:r w:rsidRPr="00F24DA2">
        <w:rPr>
          <w:color w:val="6D6E71"/>
          <w:spacing w:val="-2"/>
        </w:rPr>
        <w:t xml:space="preserve"> </w:t>
      </w:r>
      <w:r w:rsidRPr="00F24DA2">
        <w:rPr>
          <w:color w:val="6D6E71"/>
        </w:rPr>
        <w:t>om</w:t>
      </w:r>
      <w:r w:rsidRPr="00F24DA2">
        <w:rPr>
          <w:color w:val="6D6E71"/>
          <w:spacing w:val="-4"/>
        </w:rPr>
        <w:t xml:space="preserve"> </w:t>
      </w:r>
      <w:r w:rsidRPr="00F24DA2">
        <w:rPr>
          <w:color w:val="6D6E71"/>
        </w:rPr>
        <w:t>hun</w:t>
      </w:r>
      <w:r w:rsidRPr="00F24DA2">
        <w:rPr>
          <w:color w:val="6D6E71"/>
          <w:spacing w:val="-2"/>
        </w:rPr>
        <w:t xml:space="preserve"> </w:t>
      </w:r>
      <w:r w:rsidRPr="00F24DA2">
        <w:rPr>
          <w:color w:val="6D6E71"/>
        </w:rPr>
        <w:t>o</w:t>
      </w:r>
      <w:r w:rsidRPr="00F24DA2">
        <w:rPr>
          <w:color w:val="6D6E71"/>
          <w:spacing w:val="-1"/>
        </w:rPr>
        <w:t>p</w:t>
      </w:r>
      <w:r w:rsidRPr="00F24DA2">
        <w:rPr>
          <w:color w:val="6D6E71"/>
          <w:spacing w:val="-3"/>
        </w:rPr>
        <w:t>v</w:t>
      </w:r>
      <w:r w:rsidRPr="00F24DA2">
        <w:rPr>
          <w:color w:val="6D6E71"/>
        </w:rPr>
        <w:t>oed</w:t>
      </w:r>
      <w:r w:rsidRPr="00F24DA2">
        <w:rPr>
          <w:color w:val="6D6E71"/>
          <w:spacing w:val="-3"/>
        </w:rPr>
        <w:t>t</w:t>
      </w:r>
      <w:r w:rsidRPr="00F24DA2">
        <w:rPr>
          <w:color w:val="6D6E71"/>
        </w:rPr>
        <w:t>aak naar</w:t>
      </w:r>
      <w:r w:rsidRPr="00F24DA2">
        <w:rPr>
          <w:color w:val="6D6E71"/>
          <w:spacing w:val="-12"/>
        </w:rPr>
        <w:t xml:space="preserve"> </w:t>
      </w:r>
      <w:r w:rsidRPr="00F24DA2">
        <w:rPr>
          <w:color w:val="6D6E71"/>
        </w:rPr>
        <w:t>beho</w:t>
      </w:r>
      <w:r w:rsidRPr="00F24DA2">
        <w:rPr>
          <w:color w:val="6D6E71"/>
          <w:spacing w:val="-3"/>
        </w:rPr>
        <w:t>r</w:t>
      </w:r>
      <w:r w:rsidRPr="00F24DA2">
        <w:rPr>
          <w:color w:val="6D6E71"/>
        </w:rPr>
        <w:t>en</w:t>
      </w:r>
      <w:r w:rsidRPr="00F24DA2">
        <w:rPr>
          <w:color w:val="6D6E71"/>
          <w:spacing w:val="-11"/>
        </w:rPr>
        <w:t xml:space="preserve"> </w:t>
      </w:r>
      <w:r w:rsidRPr="00CA22F4">
        <w:rPr>
          <w:color w:val="6D6E71"/>
          <w:spacing w:val="-3"/>
        </w:rPr>
        <w:t>t</w:t>
      </w:r>
      <w:r w:rsidRPr="00CA22F4">
        <w:rPr>
          <w:color w:val="6D6E71"/>
        </w:rPr>
        <w:t>e</w:t>
      </w:r>
      <w:r w:rsidRPr="00CA22F4">
        <w:rPr>
          <w:color w:val="6D6E71"/>
          <w:spacing w:val="-11"/>
        </w:rPr>
        <w:t xml:space="preserve"> </w:t>
      </w:r>
      <w:r w:rsidRPr="00CA22F4">
        <w:rPr>
          <w:color w:val="6D6E71"/>
          <w:spacing w:val="-3"/>
        </w:rPr>
        <w:t>r</w:t>
      </w:r>
      <w:r w:rsidRPr="00CA22F4">
        <w:rPr>
          <w:color w:val="6D6E71"/>
        </w:rPr>
        <w:t>ealise</w:t>
      </w:r>
      <w:r w:rsidRPr="00CA22F4">
        <w:rPr>
          <w:color w:val="6D6E71"/>
          <w:spacing w:val="-3"/>
        </w:rPr>
        <w:t>r</w:t>
      </w:r>
      <w:r w:rsidRPr="00CA22F4">
        <w:rPr>
          <w:color w:val="6D6E71"/>
        </w:rPr>
        <w:t>en,</w:t>
      </w:r>
      <w:r w:rsidRPr="00CA22F4">
        <w:rPr>
          <w:color w:val="6D6E71"/>
          <w:spacing w:val="-11"/>
        </w:rPr>
        <w:t xml:space="preserve"> </w:t>
      </w:r>
      <w:r w:rsidRPr="00CA22F4">
        <w:rPr>
          <w:color w:val="6D6E71"/>
        </w:rPr>
        <w:t>hebben</w:t>
      </w:r>
      <w:r w:rsidRPr="00CA22F4">
        <w:rPr>
          <w:color w:val="6D6E71"/>
          <w:spacing w:val="-12"/>
        </w:rPr>
        <w:t xml:space="preserve"> </w:t>
      </w:r>
      <w:r w:rsidRPr="00CA22F4">
        <w:rPr>
          <w:color w:val="6D6E71"/>
        </w:rPr>
        <w:t>ook</w:t>
      </w:r>
      <w:r w:rsidRPr="00CA22F4">
        <w:rPr>
          <w:color w:val="6D6E71"/>
          <w:spacing w:val="-11"/>
        </w:rPr>
        <w:t xml:space="preserve"> </w:t>
      </w:r>
      <w:r w:rsidRPr="00CA22F4">
        <w:rPr>
          <w:color w:val="6D6E71"/>
        </w:rPr>
        <w:t>de</w:t>
      </w:r>
      <w:r w:rsidRPr="00CA22F4">
        <w:rPr>
          <w:color w:val="6D6E71"/>
          <w:spacing w:val="-11"/>
        </w:rPr>
        <w:t xml:space="preserve"> </w:t>
      </w:r>
      <w:r w:rsidRPr="00CA22F4">
        <w:rPr>
          <w:color w:val="6D6E71"/>
        </w:rPr>
        <w:t>scholen</w:t>
      </w:r>
      <w:r w:rsidRPr="00CA22F4">
        <w:rPr>
          <w:color w:val="6D6E71"/>
          <w:spacing w:val="-11"/>
        </w:rPr>
        <w:t xml:space="preserve"> </w:t>
      </w:r>
      <w:r w:rsidRPr="00CA22F4">
        <w:rPr>
          <w:color w:val="6D6E71"/>
        </w:rPr>
        <w:t>een</w:t>
      </w:r>
      <w:r w:rsidRPr="00CA22F4">
        <w:rPr>
          <w:color w:val="6D6E71"/>
          <w:spacing w:val="-11"/>
        </w:rPr>
        <w:t xml:space="preserve"> </w:t>
      </w:r>
      <w:r w:rsidRPr="00CA22F4">
        <w:rPr>
          <w:color w:val="6D6E71"/>
        </w:rPr>
        <w:t>inspanning</w:t>
      </w:r>
      <w:r w:rsidRPr="00CA22F4">
        <w:rPr>
          <w:color w:val="6D6E71"/>
          <w:spacing w:val="-3"/>
        </w:rPr>
        <w:t>sv</w:t>
      </w:r>
      <w:r w:rsidRPr="00CA22F4">
        <w:rPr>
          <w:color w:val="6D6E71"/>
        </w:rPr>
        <w:t>erplic</w:t>
      </w:r>
      <w:r w:rsidRPr="00CA22F4">
        <w:rPr>
          <w:color w:val="6D6E71"/>
          <w:spacing w:val="-2"/>
        </w:rPr>
        <w:t>h</w:t>
      </w:r>
      <w:r w:rsidRPr="00CA22F4">
        <w:rPr>
          <w:color w:val="6D6E71"/>
        </w:rPr>
        <w:t>ting</w:t>
      </w:r>
      <w:r w:rsidRPr="00CA22F4">
        <w:rPr>
          <w:color w:val="6D6E71"/>
          <w:spacing w:val="-12"/>
        </w:rPr>
        <w:t xml:space="preserve"> </w:t>
      </w:r>
      <w:r w:rsidRPr="00CA22F4">
        <w:rPr>
          <w:color w:val="6D6E71"/>
        </w:rPr>
        <w:t>om</w:t>
      </w:r>
      <w:r w:rsidRPr="00CA22F4">
        <w:rPr>
          <w:color w:val="6D6E71"/>
          <w:spacing w:val="-11"/>
        </w:rPr>
        <w:t xml:space="preserve"> </w:t>
      </w:r>
      <w:r w:rsidRPr="00CA22F4">
        <w:rPr>
          <w:color w:val="6D6E71"/>
        </w:rPr>
        <w:t>alles</w:t>
      </w:r>
      <w:r w:rsidRPr="00CA22F4">
        <w:rPr>
          <w:color w:val="6D6E71"/>
          <w:spacing w:val="-11"/>
        </w:rPr>
        <w:t xml:space="preserve"> </w:t>
      </w:r>
      <w:r w:rsidRPr="00CA22F4">
        <w:rPr>
          <w:color w:val="6D6E71"/>
        </w:rPr>
        <w:t>in</w:t>
      </w:r>
      <w:r w:rsidRPr="00CA22F4">
        <w:rPr>
          <w:color w:val="6D6E71"/>
          <w:spacing w:val="-11"/>
        </w:rPr>
        <w:t xml:space="preserve"> </w:t>
      </w:r>
      <w:r w:rsidRPr="00CA22F4">
        <w:rPr>
          <w:color w:val="6D6E71"/>
        </w:rPr>
        <w:t>h</w:t>
      </w:r>
      <w:r w:rsidRPr="00CA22F4">
        <w:rPr>
          <w:color w:val="6D6E71"/>
          <w:spacing w:val="-2"/>
        </w:rPr>
        <w:t>e</w:t>
      </w:r>
      <w:r w:rsidRPr="00CA22F4">
        <w:rPr>
          <w:color w:val="6D6E71"/>
        </w:rPr>
        <w:t>t</w:t>
      </w:r>
      <w:r w:rsidRPr="00CA22F4">
        <w:rPr>
          <w:color w:val="6D6E71"/>
          <w:spacing w:val="-11"/>
        </w:rPr>
        <w:t xml:space="preserve"> </w:t>
      </w:r>
      <w:r w:rsidRPr="00CA22F4">
        <w:rPr>
          <w:color w:val="6D6E71"/>
          <w:spacing w:val="-2"/>
        </w:rPr>
        <w:t>w</w:t>
      </w:r>
      <w:r w:rsidRPr="00CA22F4">
        <w:rPr>
          <w:color w:val="6D6E71"/>
        </w:rPr>
        <w:t>erk</w:t>
      </w:r>
      <w:r w:rsidRPr="00CA22F4">
        <w:rPr>
          <w:color w:val="6D6E71"/>
          <w:spacing w:val="-12"/>
        </w:rPr>
        <w:t xml:space="preserve"> </w:t>
      </w:r>
      <w:r w:rsidRPr="00CA22F4">
        <w:rPr>
          <w:color w:val="6D6E71"/>
          <w:spacing w:val="-3"/>
        </w:rPr>
        <w:t>t</w:t>
      </w:r>
      <w:r w:rsidRPr="00CA22F4">
        <w:rPr>
          <w:color w:val="6D6E71"/>
        </w:rPr>
        <w:t>e</w:t>
      </w:r>
      <w:r w:rsidRPr="00CA22F4">
        <w:rPr>
          <w:color w:val="6D6E71"/>
          <w:spacing w:val="-11"/>
        </w:rPr>
        <w:t xml:space="preserve"> </w:t>
      </w:r>
      <w:r w:rsidRPr="00CA22F4">
        <w:rPr>
          <w:color w:val="6D6E71"/>
          <w:spacing w:val="-3"/>
        </w:rPr>
        <w:t>st</w:t>
      </w:r>
      <w:r w:rsidRPr="00CA22F4">
        <w:rPr>
          <w:color w:val="6D6E71"/>
        </w:rPr>
        <w:t>ellen om een kind passend onde</w:t>
      </w:r>
      <w:r w:rsidRPr="00CA22F4">
        <w:rPr>
          <w:color w:val="6D6E71"/>
          <w:spacing w:val="1"/>
        </w:rPr>
        <w:t>r</w:t>
      </w:r>
      <w:r w:rsidRPr="00CA22F4">
        <w:rPr>
          <w:color w:val="6D6E71"/>
        </w:rPr>
        <w:t xml:space="preserve">wijs </w:t>
      </w:r>
      <w:r w:rsidRPr="00CA22F4">
        <w:rPr>
          <w:color w:val="6D6E71"/>
          <w:spacing w:val="-3"/>
        </w:rPr>
        <w:t>t</w:t>
      </w:r>
      <w:r w:rsidRPr="00CA22F4">
        <w:rPr>
          <w:color w:val="6D6E71"/>
        </w:rPr>
        <w:t>e bieden.</w:t>
      </w:r>
    </w:p>
    <w:p w14:paraId="022721B6" w14:textId="77777777" w:rsidR="00852322" w:rsidRPr="00CA22F4" w:rsidRDefault="00852322" w:rsidP="00F31195">
      <w:pPr>
        <w:spacing w:before="6" w:line="260" w:lineRule="exact"/>
        <w:rPr>
          <w:sz w:val="26"/>
          <w:szCs w:val="26"/>
        </w:rPr>
      </w:pPr>
    </w:p>
    <w:p w14:paraId="3244EC07" w14:textId="77777777" w:rsidR="00852322" w:rsidRPr="00F24DA2" w:rsidRDefault="00852322" w:rsidP="00F31195">
      <w:pPr>
        <w:pStyle w:val="Plattetekst"/>
        <w:ind w:right="9739"/>
        <w:jc w:val="both"/>
        <w:rPr>
          <w:color w:val="808080" w:themeColor="background1" w:themeShade="80"/>
          <w:sz w:val="24"/>
          <w:szCs w:val="24"/>
        </w:rPr>
      </w:pPr>
      <w:r w:rsidRPr="00F24DA2">
        <w:rPr>
          <w:color w:val="808080" w:themeColor="background1" w:themeShade="80"/>
        </w:rPr>
        <w:t>Tijdspanne:</w:t>
      </w:r>
    </w:p>
    <w:p w14:paraId="191FA921" w14:textId="77777777" w:rsidR="00852322" w:rsidRPr="00F24DA2" w:rsidRDefault="00852322" w:rsidP="00F31195">
      <w:pPr>
        <w:pStyle w:val="Plattetekst"/>
        <w:ind w:right="1133"/>
        <w:jc w:val="both"/>
        <w:rPr>
          <w:rFonts w:cs="Calibri"/>
          <w:color w:val="808080" w:themeColor="background1" w:themeShade="80"/>
        </w:rPr>
      </w:pPr>
      <w:r w:rsidRPr="00F24DA2">
        <w:rPr>
          <w:color w:val="808080" w:themeColor="background1" w:themeShade="80"/>
        </w:rPr>
        <w:t>In</w:t>
      </w:r>
      <w:r w:rsidRPr="00F24DA2">
        <w:rPr>
          <w:color w:val="808080" w:themeColor="background1" w:themeShade="80"/>
          <w:spacing w:val="-1"/>
        </w:rPr>
        <w:t xml:space="preserve"> </w:t>
      </w:r>
      <w:r w:rsidRPr="00F24DA2">
        <w:rPr>
          <w:color w:val="808080" w:themeColor="background1" w:themeShade="80"/>
        </w:rPr>
        <w:t xml:space="preserve">elk </w:t>
      </w:r>
      <w:r w:rsidRPr="00F24DA2">
        <w:rPr>
          <w:color w:val="808080" w:themeColor="background1" w:themeShade="80"/>
          <w:spacing w:val="-2"/>
        </w:rPr>
        <w:t>ge</w:t>
      </w:r>
      <w:r w:rsidRPr="00F24DA2">
        <w:rPr>
          <w:color w:val="808080" w:themeColor="background1" w:themeShade="80"/>
          <w:spacing w:val="-4"/>
        </w:rPr>
        <w:t>v</w:t>
      </w:r>
      <w:r w:rsidRPr="00F24DA2">
        <w:rPr>
          <w:color w:val="808080" w:themeColor="background1" w:themeShade="80"/>
        </w:rPr>
        <w:t>al mo</w:t>
      </w:r>
      <w:r w:rsidRPr="00F24DA2">
        <w:rPr>
          <w:color w:val="808080" w:themeColor="background1" w:themeShade="80"/>
          <w:spacing w:val="-2"/>
        </w:rPr>
        <w:t>e</w:t>
      </w:r>
      <w:r w:rsidRPr="00F24DA2">
        <w:rPr>
          <w:color w:val="808080" w:themeColor="background1" w:themeShade="80"/>
        </w:rPr>
        <w:t xml:space="preserve">t binnen 6 </w:t>
      </w:r>
      <w:r w:rsidRPr="00F24DA2">
        <w:rPr>
          <w:color w:val="808080" w:themeColor="background1" w:themeShade="80"/>
          <w:spacing w:val="-1"/>
        </w:rPr>
        <w:t xml:space="preserve"> </w:t>
      </w:r>
      <w:r w:rsidRPr="00F24DA2">
        <w:rPr>
          <w:color w:val="808080" w:themeColor="background1" w:themeShade="80"/>
        </w:rPr>
        <w:t>school</w:t>
      </w:r>
      <w:r w:rsidRPr="00F24DA2">
        <w:rPr>
          <w:color w:val="808080" w:themeColor="background1" w:themeShade="80"/>
          <w:spacing w:val="-2"/>
        </w:rPr>
        <w:t>w</w:t>
      </w:r>
      <w:r w:rsidRPr="00F24DA2">
        <w:rPr>
          <w:color w:val="808080" w:themeColor="background1" w:themeShade="80"/>
        </w:rPr>
        <w:t>e</w:t>
      </w:r>
      <w:r w:rsidRPr="00F24DA2">
        <w:rPr>
          <w:color w:val="808080" w:themeColor="background1" w:themeShade="80"/>
          <w:spacing w:val="-8"/>
        </w:rPr>
        <w:t>k</w:t>
      </w:r>
      <w:r w:rsidRPr="00F24DA2">
        <w:rPr>
          <w:color w:val="808080" w:themeColor="background1" w:themeShade="80"/>
        </w:rPr>
        <w:t xml:space="preserve">en </w:t>
      </w:r>
      <w:r>
        <w:rPr>
          <w:color w:val="808080" w:themeColor="background1" w:themeShade="80"/>
        </w:rPr>
        <w:t>(eventuele verlening met 4</w:t>
      </w:r>
      <w:r w:rsidRPr="00F24DA2">
        <w:rPr>
          <w:color w:val="808080" w:themeColor="background1" w:themeShade="80"/>
        </w:rPr>
        <w:t xml:space="preserve"> weken) op een </w:t>
      </w:r>
      <w:r w:rsidRPr="00F24DA2">
        <w:rPr>
          <w:color w:val="808080" w:themeColor="background1" w:themeShade="80"/>
          <w:spacing w:val="-3"/>
        </w:rPr>
        <w:t>v</w:t>
      </w:r>
      <w:r w:rsidRPr="00F24DA2">
        <w:rPr>
          <w:color w:val="808080" w:themeColor="background1" w:themeShade="80"/>
        </w:rPr>
        <w:t>er</w:t>
      </w:r>
      <w:r w:rsidRPr="00F24DA2">
        <w:rPr>
          <w:color w:val="808080" w:themeColor="background1" w:themeShade="80"/>
          <w:spacing w:val="-5"/>
        </w:rPr>
        <w:t>z</w:t>
      </w:r>
      <w:r w:rsidRPr="00F24DA2">
        <w:rPr>
          <w:color w:val="808080" w:themeColor="background1" w:themeShade="80"/>
        </w:rPr>
        <w:t xml:space="preserve">oek </w:t>
      </w:r>
      <w:r w:rsidRPr="00F24DA2">
        <w:rPr>
          <w:color w:val="808080" w:themeColor="background1" w:themeShade="80"/>
          <w:spacing w:val="-3"/>
        </w:rPr>
        <w:t>t</w:t>
      </w:r>
      <w:r w:rsidRPr="00F24DA2">
        <w:rPr>
          <w:color w:val="808080" w:themeColor="background1" w:themeShade="80"/>
        </w:rPr>
        <w:t>ot</w:t>
      </w:r>
      <w:r w:rsidRPr="00F24DA2">
        <w:rPr>
          <w:color w:val="808080" w:themeColor="background1" w:themeShade="80"/>
          <w:spacing w:val="-1"/>
        </w:rPr>
        <w:t xml:space="preserve"> </w:t>
      </w:r>
      <w:r w:rsidRPr="00F24DA2">
        <w:rPr>
          <w:color w:val="808080" w:themeColor="background1" w:themeShade="80"/>
          <w:spacing w:val="-3"/>
        </w:rPr>
        <w:t>t</w:t>
      </w:r>
      <w:r w:rsidRPr="00F24DA2">
        <w:rPr>
          <w:color w:val="808080" w:themeColor="background1" w:themeShade="80"/>
        </w:rPr>
        <w:t>oel</w:t>
      </w:r>
      <w:r w:rsidRPr="00F24DA2">
        <w:rPr>
          <w:color w:val="808080" w:themeColor="background1" w:themeShade="80"/>
          <w:spacing w:val="-2"/>
        </w:rPr>
        <w:t>a</w:t>
      </w:r>
      <w:r w:rsidRPr="00F24DA2">
        <w:rPr>
          <w:color w:val="808080" w:themeColor="background1" w:themeShade="80"/>
        </w:rPr>
        <w:t>ting besli</w:t>
      </w:r>
      <w:r w:rsidRPr="00F24DA2">
        <w:rPr>
          <w:color w:val="808080" w:themeColor="background1" w:themeShade="80"/>
          <w:spacing w:val="-3"/>
        </w:rPr>
        <w:t>s</w:t>
      </w:r>
      <w:r w:rsidRPr="00F24DA2">
        <w:rPr>
          <w:color w:val="808080" w:themeColor="background1" w:themeShade="80"/>
        </w:rPr>
        <w:t xml:space="preserve">t </w:t>
      </w:r>
      <w:r w:rsidRPr="00F24DA2">
        <w:rPr>
          <w:color w:val="808080" w:themeColor="background1" w:themeShade="80"/>
          <w:spacing w:val="-3"/>
        </w:rPr>
        <w:t>w</w:t>
      </w:r>
      <w:r w:rsidRPr="00F24DA2">
        <w:rPr>
          <w:color w:val="808080" w:themeColor="background1" w:themeShade="80"/>
        </w:rPr>
        <w:t>o</w:t>
      </w:r>
      <w:r w:rsidRPr="00F24DA2">
        <w:rPr>
          <w:color w:val="808080" w:themeColor="background1" w:themeShade="80"/>
          <w:spacing w:val="-3"/>
        </w:rPr>
        <w:t>r</w:t>
      </w:r>
      <w:r w:rsidRPr="00F24DA2">
        <w:rPr>
          <w:color w:val="808080" w:themeColor="background1" w:themeShade="80"/>
        </w:rPr>
        <w:t>den. H</w:t>
      </w:r>
      <w:r w:rsidRPr="00F24DA2">
        <w:rPr>
          <w:color w:val="808080" w:themeColor="background1" w:themeShade="80"/>
          <w:spacing w:val="-2"/>
        </w:rPr>
        <w:t>e</w:t>
      </w:r>
      <w:r w:rsidRPr="00F24DA2">
        <w:rPr>
          <w:color w:val="808080" w:themeColor="background1" w:themeShade="80"/>
        </w:rPr>
        <w:t>t</w:t>
      </w:r>
      <w:r w:rsidRPr="00F24DA2">
        <w:rPr>
          <w:color w:val="808080" w:themeColor="background1" w:themeShade="80"/>
          <w:spacing w:val="-1"/>
        </w:rPr>
        <w:t xml:space="preserve"> </w:t>
      </w:r>
      <w:r w:rsidRPr="00F24DA2">
        <w:rPr>
          <w:color w:val="808080" w:themeColor="background1" w:themeShade="80"/>
        </w:rPr>
        <w:t>p</w:t>
      </w:r>
      <w:r w:rsidRPr="00F24DA2">
        <w:rPr>
          <w:color w:val="808080" w:themeColor="background1" w:themeShade="80"/>
          <w:spacing w:val="-4"/>
        </w:rPr>
        <w:t>r</w:t>
      </w:r>
      <w:r w:rsidRPr="00F24DA2">
        <w:rPr>
          <w:color w:val="808080" w:themeColor="background1" w:themeShade="80"/>
        </w:rPr>
        <w:t>o</w:t>
      </w:r>
      <w:r w:rsidRPr="00F24DA2">
        <w:rPr>
          <w:color w:val="808080" w:themeColor="background1" w:themeShade="80"/>
          <w:spacing w:val="-3"/>
        </w:rPr>
        <w:t>t</w:t>
      </w:r>
      <w:r w:rsidRPr="00F24DA2">
        <w:rPr>
          <w:color w:val="808080" w:themeColor="background1" w:themeShade="80"/>
        </w:rPr>
        <w:t>o</w:t>
      </w:r>
      <w:r w:rsidRPr="00F24DA2">
        <w:rPr>
          <w:color w:val="808080" w:themeColor="background1" w:themeShade="80"/>
          <w:spacing w:val="-2"/>
        </w:rPr>
        <w:t>c</w:t>
      </w:r>
      <w:r w:rsidRPr="00F24DA2">
        <w:rPr>
          <w:color w:val="808080" w:themeColor="background1" w:themeShade="80"/>
        </w:rPr>
        <w:t xml:space="preserve">ol </w:t>
      </w:r>
      <w:r w:rsidRPr="00F24DA2">
        <w:rPr>
          <w:color w:val="808080" w:themeColor="background1" w:themeShade="80"/>
          <w:spacing w:val="-8"/>
        </w:rPr>
        <w:t>k</w:t>
      </w:r>
      <w:r w:rsidRPr="00F24DA2">
        <w:rPr>
          <w:color w:val="808080" w:themeColor="background1" w:themeShade="80"/>
        </w:rPr>
        <w:t>e</w:t>
      </w:r>
      <w:r w:rsidRPr="00F24DA2">
        <w:rPr>
          <w:color w:val="808080" w:themeColor="background1" w:themeShade="80"/>
          <w:spacing w:val="-3"/>
        </w:rPr>
        <w:t>n</w:t>
      </w:r>
      <w:r w:rsidRPr="00F24DA2">
        <w:rPr>
          <w:color w:val="808080" w:themeColor="background1" w:themeShade="80"/>
        </w:rPr>
        <w:t>t t</w:t>
      </w:r>
      <w:r w:rsidRPr="00F24DA2">
        <w:rPr>
          <w:color w:val="808080" w:themeColor="background1" w:themeShade="80"/>
          <w:spacing w:val="-2"/>
        </w:rPr>
        <w:t>w</w:t>
      </w:r>
      <w:r w:rsidRPr="00F24DA2">
        <w:rPr>
          <w:color w:val="808080" w:themeColor="background1" w:themeShade="80"/>
        </w:rPr>
        <w:t>ee</w:t>
      </w:r>
      <w:r>
        <w:rPr>
          <w:color w:val="808080" w:themeColor="background1" w:themeShade="80"/>
        </w:rPr>
        <w:t xml:space="preserve"> weigeringsgronden:</w:t>
      </w:r>
    </w:p>
    <w:p w14:paraId="6EA826A2"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Pla</w:t>
      </w:r>
      <w:r w:rsidRPr="00CA22F4">
        <w:rPr>
          <w:color w:val="6D6E71"/>
          <w:spacing w:val="-3"/>
        </w:rPr>
        <w:t>a</w:t>
      </w:r>
      <w:r w:rsidRPr="00CA22F4">
        <w:rPr>
          <w:color w:val="6D6E71"/>
        </w:rPr>
        <w:t>tsing</w:t>
      </w:r>
      <w:r w:rsidRPr="00CA22F4">
        <w:rPr>
          <w:color w:val="6D6E71"/>
          <w:spacing w:val="-22"/>
        </w:rPr>
        <w:t xml:space="preserve"> </w:t>
      </w:r>
      <w:r w:rsidRPr="00CA22F4">
        <w:rPr>
          <w:color w:val="6D6E71"/>
        </w:rPr>
        <w:t>in</w:t>
      </w:r>
      <w:r w:rsidRPr="00CA22F4">
        <w:rPr>
          <w:color w:val="6D6E71"/>
          <w:spacing w:val="-22"/>
        </w:rPr>
        <w:t xml:space="preserve"> </w:t>
      </w:r>
      <w:r w:rsidRPr="00CA22F4">
        <w:rPr>
          <w:color w:val="6D6E71"/>
        </w:rPr>
        <w:t>de</w:t>
      </w:r>
      <w:r w:rsidRPr="00CA22F4">
        <w:rPr>
          <w:color w:val="6D6E71"/>
          <w:spacing w:val="-22"/>
        </w:rPr>
        <w:t xml:space="preserve"> </w:t>
      </w:r>
      <w:r w:rsidRPr="00CA22F4">
        <w:rPr>
          <w:color w:val="6D6E71"/>
          <w:spacing w:val="-2"/>
        </w:rPr>
        <w:t>gew</w:t>
      </w:r>
      <w:r w:rsidRPr="00CA22F4">
        <w:rPr>
          <w:color w:val="6D6E71"/>
        </w:rPr>
        <w:t>en</w:t>
      </w:r>
      <w:r w:rsidRPr="00CA22F4">
        <w:rPr>
          <w:color w:val="6D6E71"/>
          <w:spacing w:val="-3"/>
        </w:rPr>
        <w:t>st</w:t>
      </w:r>
      <w:r w:rsidRPr="00CA22F4">
        <w:rPr>
          <w:color w:val="6D6E71"/>
        </w:rPr>
        <w:t>e</w:t>
      </w:r>
      <w:r w:rsidRPr="00CA22F4">
        <w:rPr>
          <w:color w:val="6D6E71"/>
          <w:spacing w:val="-23"/>
        </w:rPr>
        <w:t xml:space="preserve"> </w:t>
      </w:r>
      <w:r w:rsidRPr="00CA22F4">
        <w:rPr>
          <w:color w:val="6D6E71"/>
        </w:rPr>
        <w:t>g</w:t>
      </w:r>
      <w:r w:rsidRPr="00CA22F4">
        <w:rPr>
          <w:color w:val="6D6E71"/>
          <w:spacing w:val="-4"/>
        </w:rPr>
        <w:t>r</w:t>
      </w:r>
      <w:r w:rsidRPr="00CA22F4">
        <w:rPr>
          <w:color w:val="6D6E71"/>
        </w:rPr>
        <w:t>oep</w:t>
      </w:r>
      <w:r w:rsidRPr="00CA22F4">
        <w:rPr>
          <w:color w:val="6D6E71"/>
          <w:spacing w:val="-22"/>
        </w:rPr>
        <w:t xml:space="preserve"> </w:t>
      </w:r>
      <w:r w:rsidRPr="00CA22F4">
        <w:rPr>
          <w:color w:val="6D6E71"/>
        </w:rPr>
        <w:t>(of</w:t>
      </w:r>
      <w:r w:rsidRPr="00CA22F4">
        <w:rPr>
          <w:color w:val="6D6E71"/>
          <w:spacing w:val="-22"/>
        </w:rPr>
        <w:t xml:space="preserve"> </w:t>
      </w:r>
      <w:r w:rsidRPr="00CA22F4">
        <w:rPr>
          <w:color w:val="6D6E71"/>
        </w:rPr>
        <w:t>een</w:t>
      </w:r>
      <w:r w:rsidRPr="00CA22F4">
        <w:rPr>
          <w:color w:val="6D6E71"/>
          <w:spacing w:val="-23"/>
        </w:rPr>
        <w:t xml:space="preserve"> </w:t>
      </w:r>
      <w:r w:rsidRPr="00CA22F4">
        <w:rPr>
          <w:color w:val="6D6E71"/>
        </w:rPr>
        <w:t>nieuw</w:t>
      </w:r>
      <w:r w:rsidRPr="00CA22F4">
        <w:rPr>
          <w:color w:val="6D6E71"/>
          <w:spacing w:val="-22"/>
        </w:rPr>
        <w:t xml:space="preserve"> </w:t>
      </w:r>
      <w:r w:rsidRPr="00CA22F4">
        <w:rPr>
          <w:color w:val="6D6E71"/>
          <w:spacing w:val="-3"/>
        </w:rPr>
        <w:t>t</w:t>
      </w:r>
      <w:r w:rsidRPr="00CA22F4">
        <w:rPr>
          <w:color w:val="6D6E71"/>
        </w:rPr>
        <w:t>e</w:t>
      </w:r>
      <w:r w:rsidRPr="00CA22F4">
        <w:rPr>
          <w:color w:val="6D6E71"/>
          <w:spacing w:val="-23"/>
        </w:rPr>
        <w:t xml:space="preserve"> </w:t>
      </w:r>
      <w:r w:rsidRPr="00CA22F4">
        <w:rPr>
          <w:color w:val="6D6E71"/>
          <w:spacing w:val="-3"/>
        </w:rPr>
        <w:t>v</w:t>
      </w:r>
      <w:r w:rsidRPr="00CA22F4">
        <w:rPr>
          <w:color w:val="6D6E71"/>
        </w:rPr>
        <w:t>ormen</w:t>
      </w:r>
      <w:r w:rsidRPr="00CA22F4">
        <w:rPr>
          <w:color w:val="6D6E71"/>
          <w:spacing w:val="-23"/>
        </w:rPr>
        <w:t xml:space="preserve"> </w:t>
      </w:r>
      <w:r w:rsidRPr="00CA22F4">
        <w:rPr>
          <w:color w:val="6D6E71"/>
        </w:rPr>
        <w:t>g</w:t>
      </w:r>
      <w:r w:rsidRPr="00CA22F4">
        <w:rPr>
          <w:color w:val="6D6E71"/>
          <w:spacing w:val="-4"/>
        </w:rPr>
        <w:t>r</w:t>
      </w:r>
      <w:r w:rsidRPr="00CA22F4">
        <w:rPr>
          <w:color w:val="6D6E71"/>
        </w:rPr>
        <w:t>oep)</w:t>
      </w:r>
      <w:r w:rsidRPr="00CA22F4">
        <w:rPr>
          <w:color w:val="6D6E71"/>
          <w:spacing w:val="-22"/>
        </w:rPr>
        <w:t xml:space="preserve"> </w:t>
      </w:r>
      <w:r w:rsidRPr="00CA22F4">
        <w:rPr>
          <w:color w:val="6D6E71"/>
        </w:rPr>
        <w:t>is</w:t>
      </w:r>
      <w:r w:rsidRPr="00CA22F4">
        <w:rPr>
          <w:color w:val="6D6E71"/>
          <w:spacing w:val="-22"/>
        </w:rPr>
        <w:t xml:space="preserve"> </w:t>
      </w:r>
      <w:r w:rsidRPr="00CA22F4">
        <w:rPr>
          <w:color w:val="6D6E71"/>
        </w:rPr>
        <w:t>ni</w:t>
      </w:r>
      <w:r w:rsidRPr="00CA22F4">
        <w:rPr>
          <w:color w:val="6D6E71"/>
          <w:spacing w:val="-2"/>
        </w:rPr>
        <w:t>e</w:t>
      </w:r>
      <w:r w:rsidRPr="00CA22F4">
        <w:rPr>
          <w:color w:val="6D6E71"/>
        </w:rPr>
        <w:t>t</w:t>
      </w:r>
      <w:r w:rsidRPr="00CA22F4">
        <w:rPr>
          <w:color w:val="6D6E71"/>
          <w:spacing w:val="-22"/>
        </w:rPr>
        <w:t xml:space="preserve"> </w:t>
      </w:r>
      <w:r w:rsidRPr="00CA22F4">
        <w:rPr>
          <w:color w:val="6D6E71"/>
        </w:rPr>
        <w:t>mo</w:t>
      </w:r>
      <w:r w:rsidRPr="00CA22F4">
        <w:rPr>
          <w:color w:val="6D6E71"/>
          <w:spacing w:val="-2"/>
        </w:rPr>
        <w:t>g</w:t>
      </w:r>
      <w:r w:rsidRPr="00CA22F4">
        <w:rPr>
          <w:color w:val="6D6E71"/>
        </w:rPr>
        <w:t>elijk,</w:t>
      </w:r>
      <w:r w:rsidRPr="00CA22F4">
        <w:rPr>
          <w:color w:val="6D6E71"/>
          <w:spacing w:val="-22"/>
        </w:rPr>
        <w:t xml:space="preserve"> </w:t>
      </w:r>
      <w:r w:rsidRPr="00CA22F4">
        <w:rPr>
          <w:color w:val="6D6E71"/>
          <w:spacing w:val="-2"/>
        </w:rPr>
        <w:t>g</w:t>
      </w:r>
      <w:r w:rsidRPr="00CA22F4">
        <w:rPr>
          <w:color w:val="6D6E71"/>
          <w:spacing w:val="-3"/>
        </w:rPr>
        <w:t>e</w:t>
      </w:r>
      <w:r w:rsidRPr="00CA22F4">
        <w:rPr>
          <w:color w:val="6D6E71"/>
        </w:rPr>
        <w:t>zien</w:t>
      </w:r>
      <w:r w:rsidRPr="00CA22F4">
        <w:rPr>
          <w:color w:val="6D6E71"/>
          <w:spacing w:val="-22"/>
        </w:rPr>
        <w:t xml:space="preserve"> </w:t>
      </w:r>
      <w:r w:rsidRPr="00CA22F4">
        <w:rPr>
          <w:color w:val="6D6E71"/>
        </w:rPr>
        <w:t>de</w:t>
      </w:r>
      <w:r w:rsidRPr="00CA22F4">
        <w:rPr>
          <w:color w:val="6D6E71"/>
          <w:spacing w:val="-22"/>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3"/>
        </w:rPr>
        <w:t>k</w:t>
      </w:r>
      <w:r w:rsidRPr="00CA22F4">
        <w:rPr>
          <w:color w:val="6D6E71"/>
        </w:rPr>
        <w:t>undi</w:t>
      </w:r>
      <w:r w:rsidRPr="00CA22F4">
        <w:rPr>
          <w:color w:val="6D6E71"/>
          <w:spacing w:val="-2"/>
        </w:rPr>
        <w:t>g</w:t>
      </w:r>
      <w:r w:rsidRPr="00CA22F4">
        <w:rPr>
          <w:color w:val="6D6E71"/>
        </w:rPr>
        <w:t>e</w:t>
      </w:r>
    </w:p>
    <w:p w14:paraId="43DF1847" w14:textId="77777777" w:rsidR="00852322" w:rsidRPr="00CA22F4" w:rsidRDefault="00852322" w:rsidP="00F31195">
      <w:pPr>
        <w:pStyle w:val="Plattetekst"/>
        <w:spacing w:line="264" w:lineRule="exact"/>
        <w:ind w:left="1493"/>
      </w:pPr>
      <w:r w:rsidRPr="00CA22F4">
        <w:rPr>
          <w:color w:val="6D6E71"/>
        </w:rPr>
        <w:t>en</w:t>
      </w:r>
      <w:r w:rsidRPr="00CA22F4">
        <w:rPr>
          <w:color w:val="6D6E71"/>
          <w:spacing w:val="37"/>
        </w:rPr>
        <w:t xml:space="preserve"> </w:t>
      </w:r>
      <w:r w:rsidRPr="00CA22F4">
        <w:rPr>
          <w:color w:val="6D6E71"/>
        </w:rPr>
        <w:t>o</w:t>
      </w:r>
      <w:r w:rsidRPr="00CA22F4">
        <w:rPr>
          <w:color w:val="6D6E71"/>
          <w:spacing w:val="-3"/>
        </w:rPr>
        <w:t>r</w:t>
      </w:r>
      <w:r w:rsidRPr="00CA22F4">
        <w:rPr>
          <w:color w:val="6D6E71"/>
          <w:spacing w:val="-5"/>
        </w:rPr>
        <w:t>g</w:t>
      </w:r>
      <w:r w:rsidRPr="00CA22F4">
        <w:rPr>
          <w:color w:val="6D6E71"/>
        </w:rPr>
        <w:t>anis</w:t>
      </w:r>
      <w:r w:rsidRPr="00CA22F4">
        <w:rPr>
          <w:color w:val="6D6E71"/>
          <w:spacing w:val="-2"/>
        </w:rPr>
        <w:t>a</w:t>
      </w:r>
      <w:r w:rsidRPr="00CA22F4">
        <w:rPr>
          <w:color w:val="6D6E71"/>
          <w:spacing w:val="-3"/>
        </w:rPr>
        <w:t>t</w:t>
      </w:r>
      <w:r w:rsidRPr="00CA22F4">
        <w:rPr>
          <w:color w:val="6D6E71"/>
        </w:rPr>
        <w:t>orische</w:t>
      </w:r>
      <w:r w:rsidRPr="00CA22F4">
        <w:rPr>
          <w:color w:val="6D6E71"/>
          <w:spacing w:val="37"/>
        </w:rPr>
        <w:t xml:space="preserve"> </w:t>
      </w:r>
      <w:r w:rsidRPr="00CA22F4">
        <w:rPr>
          <w:color w:val="6D6E71"/>
        </w:rPr>
        <w:t>situ</w:t>
      </w:r>
      <w:r w:rsidRPr="00CA22F4">
        <w:rPr>
          <w:color w:val="6D6E71"/>
          <w:spacing w:val="-2"/>
        </w:rPr>
        <w:t>a</w:t>
      </w:r>
      <w:r w:rsidRPr="00CA22F4">
        <w:rPr>
          <w:color w:val="6D6E71"/>
        </w:rPr>
        <w:t>tie</w:t>
      </w:r>
      <w:r w:rsidRPr="00CA22F4">
        <w:rPr>
          <w:color w:val="6D6E71"/>
          <w:spacing w:val="37"/>
        </w:rPr>
        <w:t xml:space="preserve"> </w:t>
      </w:r>
      <w:r w:rsidRPr="00CA22F4">
        <w:rPr>
          <w:color w:val="6D6E71"/>
        </w:rPr>
        <w:t>in</w:t>
      </w:r>
      <w:r w:rsidRPr="00CA22F4">
        <w:rPr>
          <w:color w:val="6D6E71"/>
          <w:spacing w:val="37"/>
        </w:rPr>
        <w:t xml:space="preserve"> </w:t>
      </w:r>
      <w:r w:rsidRPr="00CA22F4">
        <w:rPr>
          <w:color w:val="6D6E71"/>
        </w:rPr>
        <w:t>de</w:t>
      </w:r>
      <w:r w:rsidRPr="00CA22F4">
        <w:rPr>
          <w:color w:val="6D6E71"/>
          <w:spacing w:val="37"/>
        </w:rPr>
        <w:t xml:space="preserve"> </w:t>
      </w:r>
      <w:r w:rsidRPr="00CA22F4">
        <w:rPr>
          <w:color w:val="6D6E71"/>
        </w:rPr>
        <w:t>g</w:t>
      </w:r>
      <w:r w:rsidRPr="00CA22F4">
        <w:rPr>
          <w:color w:val="6D6E71"/>
          <w:spacing w:val="-4"/>
        </w:rPr>
        <w:t>r</w:t>
      </w:r>
      <w:r w:rsidRPr="00CA22F4">
        <w:rPr>
          <w:color w:val="6D6E71"/>
        </w:rPr>
        <w:t>oep/bouw</w:t>
      </w:r>
      <w:r w:rsidRPr="00CA22F4">
        <w:rPr>
          <w:rFonts w:cs="Calibri"/>
          <w:color w:val="6D6E71"/>
          <w:position w:val="7"/>
          <w:sz w:val="13"/>
          <w:szCs w:val="13"/>
        </w:rPr>
        <w:t>1</w:t>
      </w:r>
      <w:r w:rsidRPr="00CA22F4">
        <w:rPr>
          <w:color w:val="6D6E71"/>
        </w:rPr>
        <w:t>:</w:t>
      </w:r>
      <w:r w:rsidRPr="00CA22F4">
        <w:rPr>
          <w:color w:val="6D6E71"/>
          <w:spacing w:val="37"/>
        </w:rPr>
        <w:t xml:space="preserve"> </w:t>
      </w:r>
      <w:r w:rsidRPr="00CA22F4">
        <w:rPr>
          <w:color w:val="6D6E71"/>
          <w:spacing w:val="-11"/>
        </w:rPr>
        <w:t>‘</w:t>
      </w:r>
      <w:r w:rsidRPr="00CA22F4">
        <w:rPr>
          <w:color w:val="6D6E71"/>
        </w:rPr>
        <w:t>de</w:t>
      </w:r>
      <w:r w:rsidRPr="00CA22F4">
        <w:rPr>
          <w:color w:val="6D6E71"/>
          <w:spacing w:val="37"/>
        </w:rPr>
        <w:t xml:space="preserve"> </w:t>
      </w:r>
      <w:r w:rsidRPr="00CA22F4">
        <w:rPr>
          <w:color w:val="6D6E71"/>
        </w:rPr>
        <w:t>g</w:t>
      </w:r>
      <w:r w:rsidRPr="00CA22F4">
        <w:rPr>
          <w:color w:val="6D6E71"/>
          <w:spacing w:val="-4"/>
        </w:rPr>
        <w:t>r</w:t>
      </w:r>
      <w:r w:rsidRPr="00CA22F4">
        <w:rPr>
          <w:color w:val="6D6E71"/>
        </w:rPr>
        <w:t>oep</w:t>
      </w:r>
      <w:r w:rsidRPr="00CA22F4">
        <w:rPr>
          <w:color w:val="6D6E71"/>
          <w:spacing w:val="38"/>
        </w:rPr>
        <w:t xml:space="preserve"> </w:t>
      </w:r>
      <w:r w:rsidRPr="00CA22F4">
        <w:rPr>
          <w:color w:val="6D6E71"/>
        </w:rPr>
        <w:t>is</w:t>
      </w:r>
      <w:r w:rsidRPr="00CA22F4">
        <w:rPr>
          <w:color w:val="6D6E71"/>
          <w:spacing w:val="37"/>
        </w:rPr>
        <w:t xml:space="preserve"> </w:t>
      </w:r>
      <w:r w:rsidRPr="00CA22F4">
        <w:rPr>
          <w:color w:val="6D6E71"/>
          <w:spacing w:val="-3"/>
        </w:rPr>
        <w:t>v</w:t>
      </w:r>
      <w:r w:rsidRPr="00CA22F4">
        <w:rPr>
          <w:color w:val="6D6E71"/>
        </w:rPr>
        <w:t>ol</w:t>
      </w:r>
      <w:r w:rsidRPr="00CA22F4">
        <w:rPr>
          <w:color w:val="6D6E71"/>
          <w:spacing w:val="-21"/>
        </w:rPr>
        <w:t>’</w:t>
      </w:r>
      <w:r w:rsidRPr="00CA22F4">
        <w:rPr>
          <w:color w:val="6D6E71"/>
        </w:rPr>
        <w:t>.</w:t>
      </w:r>
      <w:r w:rsidRPr="00CA22F4">
        <w:rPr>
          <w:color w:val="6D6E71"/>
          <w:spacing w:val="37"/>
        </w:rPr>
        <w:t xml:space="preserve"> </w:t>
      </w:r>
      <w:r w:rsidRPr="00CA22F4">
        <w:rPr>
          <w:color w:val="6D6E71"/>
        </w:rPr>
        <w:t>De</w:t>
      </w:r>
      <w:r w:rsidRPr="00CA22F4">
        <w:rPr>
          <w:color w:val="6D6E71"/>
          <w:spacing w:val="37"/>
        </w:rPr>
        <w:t xml:space="preserve"> </w:t>
      </w:r>
      <w:r w:rsidRPr="00CA22F4">
        <w:rPr>
          <w:color w:val="6D6E71"/>
        </w:rPr>
        <w:t>school</w:t>
      </w:r>
      <w:r w:rsidRPr="00CA22F4">
        <w:rPr>
          <w:color w:val="6D6E71"/>
          <w:spacing w:val="37"/>
        </w:rPr>
        <w:t xml:space="preserve"> </w:t>
      </w:r>
      <w:r w:rsidRPr="00CA22F4">
        <w:rPr>
          <w:color w:val="6D6E71"/>
        </w:rPr>
        <w:t>he</w:t>
      </w:r>
      <w:r w:rsidRPr="00CA22F4">
        <w:rPr>
          <w:color w:val="6D6E71"/>
          <w:spacing w:val="-3"/>
        </w:rPr>
        <w:t>e</w:t>
      </w:r>
      <w:r w:rsidRPr="00CA22F4">
        <w:rPr>
          <w:color w:val="6D6E71"/>
        </w:rPr>
        <w:t>ft</w:t>
      </w:r>
      <w:r w:rsidRPr="00CA22F4">
        <w:rPr>
          <w:color w:val="6D6E71"/>
          <w:spacing w:val="37"/>
        </w:rPr>
        <w:t xml:space="preserve"> </w:t>
      </w:r>
      <w:r w:rsidRPr="00CA22F4">
        <w:rPr>
          <w:color w:val="6D6E71"/>
        </w:rPr>
        <w:t>de</w:t>
      </w:r>
      <w:r w:rsidRPr="00CA22F4">
        <w:rPr>
          <w:color w:val="6D6E71"/>
          <w:spacing w:val="37"/>
        </w:rPr>
        <w:t xml:space="preserve"> </w:t>
      </w:r>
      <w:r w:rsidRPr="00CA22F4">
        <w:rPr>
          <w:color w:val="6D6E71"/>
        </w:rPr>
        <w:t>plic</w:t>
      </w:r>
      <w:r w:rsidRPr="00CA22F4">
        <w:rPr>
          <w:color w:val="6D6E71"/>
          <w:spacing w:val="-2"/>
        </w:rPr>
        <w:t>h</w:t>
      </w:r>
      <w:r w:rsidRPr="00CA22F4">
        <w:rPr>
          <w:color w:val="6D6E71"/>
        </w:rPr>
        <w:t>t</w:t>
      </w:r>
      <w:r w:rsidRPr="00CA22F4">
        <w:rPr>
          <w:color w:val="6D6E71"/>
          <w:spacing w:val="38"/>
        </w:rPr>
        <w:t xml:space="preserve"> </w:t>
      </w:r>
      <w:r w:rsidRPr="00CA22F4">
        <w:rPr>
          <w:color w:val="6D6E71"/>
        </w:rPr>
        <w:t>om</w:t>
      </w:r>
      <w:r w:rsidRPr="00CA22F4">
        <w:rPr>
          <w:color w:val="6D6E71"/>
          <w:spacing w:val="37"/>
        </w:rPr>
        <w:t xml:space="preserve"> </w:t>
      </w:r>
      <w:r w:rsidRPr="00CA22F4">
        <w:rPr>
          <w:color w:val="6D6E71"/>
        </w:rPr>
        <w:t>alle</w:t>
      </w:r>
    </w:p>
    <w:p w14:paraId="60B32658" w14:textId="77777777" w:rsidR="00852322" w:rsidRPr="00CA22F4" w:rsidRDefault="00852322" w:rsidP="00F31195">
      <w:pPr>
        <w:pStyle w:val="Plattetekst"/>
        <w:spacing w:line="264" w:lineRule="exact"/>
        <w:ind w:left="1493"/>
      </w:pPr>
      <w:r w:rsidRPr="00CA22F4">
        <w:rPr>
          <w:color w:val="6D6E71"/>
        </w:rPr>
        <w:t>mo</w:t>
      </w:r>
      <w:r w:rsidRPr="00CA22F4">
        <w:rPr>
          <w:color w:val="6D6E71"/>
          <w:spacing w:val="-2"/>
        </w:rPr>
        <w:t>g</w:t>
      </w:r>
      <w:r w:rsidRPr="00CA22F4">
        <w:rPr>
          <w:color w:val="6D6E71"/>
        </w:rPr>
        <w:t xml:space="preserve">elijkheden </w:t>
      </w:r>
      <w:r w:rsidRPr="00CA22F4">
        <w:rPr>
          <w:color w:val="6D6E71"/>
          <w:spacing w:val="-2"/>
        </w:rPr>
        <w:t>t</w:t>
      </w:r>
      <w:r w:rsidRPr="00CA22F4">
        <w:rPr>
          <w:color w:val="6D6E71"/>
        </w:rPr>
        <w:t>ot pla</w:t>
      </w:r>
      <w:r w:rsidRPr="00CA22F4">
        <w:rPr>
          <w:color w:val="6D6E71"/>
          <w:spacing w:val="-2"/>
        </w:rPr>
        <w:t>a</w:t>
      </w:r>
      <w:r w:rsidRPr="00CA22F4">
        <w:rPr>
          <w:color w:val="6D6E71"/>
        </w:rPr>
        <w:t xml:space="preserve">tsing </w:t>
      </w:r>
      <w:r w:rsidRPr="00CA22F4">
        <w:rPr>
          <w:color w:val="6D6E71"/>
          <w:spacing w:val="-3"/>
        </w:rPr>
        <w:t>t</w:t>
      </w:r>
      <w:r w:rsidRPr="00CA22F4">
        <w:rPr>
          <w:color w:val="6D6E71"/>
        </w:rPr>
        <w:t>e onder</w:t>
      </w:r>
      <w:r w:rsidRPr="00CA22F4">
        <w:rPr>
          <w:color w:val="6D6E71"/>
          <w:spacing w:val="-5"/>
        </w:rPr>
        <w:t>z</w:t>
      </w:r>
      <w:r w:rsidRPr="00CA22F4">
        <w:rPr>
          <w:color w:val="6D6E71"/>
        </w:rPr>
        <w:t>oe</w:t>
      </w:r>
      <w:r w:rsidRPr="00CA22F4">
        <w:rPr>
          <w:color w:val="6D6E71"/>
          <w:spacing w:val="-8"/>
        </w:rPr>
        <w:t>k</w:t>
      </w:r>
      <w:r w:rsidRPr="00CA22F4">
        <w:rPr>
          <w:color w:val="6D6E71"/>
        </w:rPr>
        <w:t>en;</w:t>
      </w:r>
    </w:p>
    <w:p w14:paraId="53D2F3E8" w14:textId="77777777" w:rsidR="00852322" w:rsidRPr="00CA22F4" w:rsidRDefault="00852322" w:rsidP="00CD3340">
      <w:pPr>
        <w:pStyle w:val="Plattetekst"/>
        <w:numPr>
          <w:ilvl w:val="0"/>
          <w:numId w:val="8"/>
        </w:numPr>
        <w:tabs>
          <w:tab w:val="left" w:pos="1493"/>
        </w:tabs>
        <w:spacing w:line="264" w:lineRule="exact"/>
        <w:ind w:left="1493" w:right="3739"/>
        <w:jc w:val="both"/>
      </w:pPr>
      <w:r w:rsidRPr="00CA22F4">
        <w:rPr>
          <w:color w:val="6D6E71"/>
          <w:spacing w:val="-4"/>
        </w:rPr>
        <w:t>E</w:t>
      </w:r>
      <w:r w:rsidRPr="00CA22F4">
        <w:rPr>
          <w:color w:val="6D6E71"/>
        </w:rPr>
        <w:t>en</w:t>
      </w:r>
      <w:r w:rsidRPr="00CA22F4">
        <w:rPr>
          <w:color w:val="6D6E71"/>
          <w:spacing w:val="-1"/>
        </w:rPr>
        <w:t xml:space="preserve"> </w:t>
      </w:r>
      <w:r w:rsidRPr="00CA22F4">
        <w:rPr>
          <w:color w:val="6D6E71"/>
        </w:rPr>
        <w:t>kind beho</w:t>
      </w:r>
      <w:r w:rsidRPr="00CA22F4">
        <w:rPr>
          <w:color w:val="6D6E71"/>
          <w:spacing w:val="-2"/>
        </w:rPr>
        <w:t>e</w:t>
      </w:r>
      <w:r w:rsidRPr="00CA22F4">
        <w:rPr>
          <w:color w:val="6D6E71"/>
        </w:rPr>
        <w:t>ft</w:t>
      </w:r>
      <w:r w:rsidRPr="00CA22F4">
        <w:rPr>
          <w:color w:val="6D6E71"/>
          <w:spacing w:val="-1"/>
        </w:rPr>
        <w:t xml:space="preserve"> </w:t>
      </w:r>
      <w:r w:rsidRPr="00CA22F4">
        <w:rPr>
          <w:color w:val="6D6E71"/>
        </w:rPr>
        <w:t>meer of</w:t>
      </w:r>
      <w:r w:rsidRPr="00CA22F4">
        <w:rPr>
          <w:color w:val="6D6E71"/>
          <w:spacing w:val="-1"/>
        </w:rPr>
        <w:t xml:space="preserve"> </w:t>
      </w:r>
      <w:r w:rsidRPr="00CA22F4">
        <w:rPr>
          <w:color w:val="6D6E71"/>
        </w:rPr>
        <w:t>ande</w:t>
      </w:r>
      <w:r w:rsidRPr="00CA22F4">
        <w:rPr>
          <w:color w:val="6D6E71"/>
          <w:spacing w:val="-4"/>
        </w:rPr>
        <w:t>r</w:t>
      </w:r>
      <w:r w:rsidRPr="00CA22F4">
        <w:rPr>
          <w:color w:val="6D6E71"/>
        </w:rPr>
        <w:t>e onde</w:t>
      </w:r>
      <w:r w:rsidRPr="00CA22F4">
        <w:rPr>
          <w:color w:val="6D6E71"/>
          <w:spacing w:val="1"/>
        </w:rPr>
        <w:t>r</w:t>
      </w:r>
      <w:r w:rsidRPr="00CA22F4">
        <w:rPr>
          <w:color w:val="6D6E71"/>
        </w:rPr>
        <w:t>wij</w:t>
      </w:r>
      <w:r w:rsidRPr="00CA22F4">
        <w:rPr>
          <w:color w:val="6D6E71"/>
          <w:spacing w:val="-2"/>
        </w:rPr>
        <w:t>s</w:t>
      </w:r>
      <w:r w:rsidRPr="00CA22F4">
        <w:rPr>
          <w:color w:val="6D6E71"/>
          <w:spacing w:val="-5"/>
        </w:rPr>
        <w:t>z</w:t>
      </w:r>
      <w:r w:rsidRPr="00CA22F4">
        <w:rPr>
          <w:color w:val="6D6E71"/>
        </w:rPr>
        <w:t>o</w:t>
      </w:r>
      <w:r w:rsidRPr="00CA22F4">
        <w:rPr>
          <w:color w:val="6D6E71"/>
          <w:spacing w:val="-3"/>
        </w:rPr>
        <w:t>r</w:t>
      </w:r>
      <w:r w:rsidRPr="00CA22F4">
        <w:rPr>
          <w:color w:val="6D6E71"/>
        </w:rPr>
        <w:t>g</w:t>
      </w:r>
      <w:r w:rsidRPr="00CA22F4">
        <w:rPr>
          <w:color w:val="6D6E71"/>
          <w:spacing w:val="48"/>
        </w:rPr>
        <w:t xml:space="preserve"> </w:t>
      </w:r>
      <w:r w:rsidRPr="00CA22F4">
        <w:rPr>
          <w:color w:val="6D6E71"/>
        </w:rPr>
        <w:t>dan de school</w:t>
      </w:r>
      <w:r w:rsidRPr="00CA22F4">
        <w:rPr>
          <w:color w:val="6D6E71"/>
          <w:spacing w:val="-1"/>
        </w:rPr>
        <w:t xml:space="preserve"> </w:t>
      </w:r>
      <w:r w:rsidRPr="00CA22F4">
        <w:rPr>
          <w:color w:val="6D6E71"/>
          <w:spacing w:val="-4"/>
        </w:rPr>
        <w:t>k</w:t>
      </w:r>
      <w:r w:rsidRPr="00CA22F4">
        <w:rPr>
          <w:color w:val="6D6E71"/>
        </w:rPr>
        <w:t>an bieden.</w:t>
      </w:r>
    </w:p>
    <w:p w14:paraId="5EE3E15F" w14:textId="77777777" w:rsidR="00852322" w:rsidRPr="00CA22F4" w:rsidRDefault="00852322" w:rsidP="00F31195">
      <w:pPr>
        <w:spacing w:before="18" w:line="240" w:lineRule="exact"/>
        <w:rPr>
          <w:sz w:val="24"/>
          <w:szCs w:val="24"/>
        </w:rPr>
      </w:pPr>
    </w:p>
    <w:p w14:paraId="6749EE66" w14:textId="77777777" w:rsidR="00852322" w:rsidRPr="00CA22F4" w:rsidRDefault="00852322" w:rsidP="00F31195">
      <w:pPr>
        <w:pStyle w:val="Plattetekst"/>
        <w:spacing w:line="264" w:lineRule="exact"/>
        <w:ind w:right="1133"/>
        <w:jc w:val="both"/>
      </w:pPr>
      <w:r w:rsidRPr="00CA22F4">
        <w:rPr>
          <w:color w:val="6D6E71"/>
        </w:rPr>
        <w:t>In</w:t>
      </w:r>
      <w:r w:rsidRPr="00CA22F4">
        <w:rPr>
          <w:color w:val="6D6E71"/>
          <w:spacing w:val="5"/>
        </w:rPr>
        <w:t xml:space="preserve"> </w:t>
      </w:r>
      <w:r w:rsidRPr="00CA22F4">
        <w:rPr>
          <w:color w:val="6D6E71"/>
        </w:rPr>
        <w:t>de</w:t>
      </w:r>
      <w:r w:rsidRPr="00CA22F4">
        <w:rPr>
          <w:color w:val="6D6E71"/>
          <w:spacing w:val="5"/>
        </w:rPr>
        <w:t xml:space="preserve"> </w:t>
      </w:r>
      <w:r w:rsidRPr="00CA22F4">
        <w:rPr>
          <w:color w:val="6D6E71"/>
        </w:rPr>
        <w:t>schoolgids</w:t>
      </w:r>
      <w:r w:rsidRPr="00CA22F4">
        <w:rPr>
          <w:color w:val="6D6E71"/>
          <w:spacing w:val="5"/>
        </w:rPr>
        <w:t xml:space="preserve"> </w:t>
      </w:r>
      <w:r w:rsidRPr="00CA22F4">
        <w:rPr>
          <w:color w:val="6D6E71"/>
        </w:rPr>
        <w:t>en</w:t>
      </w:r>
      <w:r w:rsidRPr="00CA22F4">
        <w:rPr>
          <w:color w:val="6D6E71"/>
          <w:spacing w:val="5"/>
        </w:rPr>
        <w:t xml:space="preserve"> </w:t>
      </w:r>
      <w:r>
        <w:rPr>
          <w:color w:val="6D6E71"/>
          <w:spacing w:val="5"/>
        </w:rPr>
        <w:t>het Schoolondersteuningsprofiel (SOP)</w:t>
      </w:r>
      <w:r w:rsidRPr="00CA22F4">
        <w:rPr>
          <w:color w:val="6D6E71"/>
          <w:spacing w:val="5"/>
        </w:rPr>
        <w:t xml:space="preserve"> </w:t>
      </w:r>
      <w:r w:rsidRPr="00CA22F4">
        <w:rPr>
          <w:color w:val="6D6E71"/>
        </w:rPr>
        <w:t>die</w:t>
      </w:r>
      <w:r w:rsidRPr="00CA22F4">
        <w:rPr>
          <w:color w:val="6D6E71"/>
          <w:spacing w:val="-2"/>
        </w:rPr>
        <w:t>n</w:t>
      </w:r>
      <w:r w:rsidRPr="00CA22F4">
        <w:rPr>
          <w:color w:val="6D6E71"/>
        </w:rPr>
        <w:t>t</w:t>
      </w:r>
      <w:r w:rsidRPr="00CA22F4">
        <w:rPr>
          <w:color w:val="6D6E71"/>
          <w:spacing w:val="5"/>
        </w:rPr>
        <w:t xml:space="preserve"> </w:t>
      </w:r>
      <w:r w:rsidRPr="00CA22F4">
        <w:rPr>
          <w:color w:val="6D6E71"/>
          <w:spacing w:val="-4"/>
        </w:rPr>
        <w:t>e</w:t>
      </w:r>
      <w:r w:rsidRPr="00CA22F4">
        <w:rPr>
          <w:color w:val="6D6E71"/>
        </w:rPr>
        <w:t>xplici</w:t>
      </w:r>
      <w:r w:rsidRPr="00CA22F4">
        <w:rPr>
          <w:color w:val="6D6E71"/>
          <w:spacing w:val="-1"/>
        </w:rPr>
        <w:t>e</w:t>
      </w:r>
      <w:r w:rsidRPr="00CA22F4">
        <w:rPr>
          <w:color w:val="6D6E71"/>
        </w:rPr>
        <w:t>t</w:t>
      </w:r>
      <w:r w:rsidRPr="00CA22F4">
        <w:rPr>
          <w:color w:val="6D6E71"/>
          <w:spacing w:val="5"/>
        </w:rPr>
        <w:t xml:space="preserve"> </w:t>
      </w:r>
      <w:r w:rsidRPr="00CA22F4">
        <w:rPr>
          <w:color w:val="6D6E71"/>
        </w:rPr>
        <w:t>aandac</w:t>
      </w:r>
      <w:r w:rsidRPr="00CA22F4">
        <w:rPr>
          <w:color w:val="6D6E71"/>
          <w:spacing w:val="-2"/>
        </w:rPr>
        <w:t>h</w:t>
      </w:r>
      <w:r w:rsidRPr="00CA22F4">
        <w:rPr>
          <w:color w:val="6D6E71"/>
        </w:rPr>
        <w:t>t</w:t>
      </w:r>
      <w:r w:rsidRPr="00CA22F4">
        <w:rPr>
          <w:color w:val="6D6E71"/>
          <w:spacing w:val="5"/>
        </w:rPr>
        <w:t xml:space="preserve"> </w:t>
      </w:r>
      <w:r w:rsidRPr="00CA22F4">
        <w:rPr>
          <w:color w:val="6D6E71"/>
        </w:rPr>
        <w:t>be</w:t>
      </w:r>
      <w:r w:rsidRPr="00CA22F4">
        <w:rPr>
          <w:color w:val="6D6E71"/>
          <w:spacing w:val="-3"/>
        </w:rPr>
        <w:t>st</w:t>
      </w:r>
      <w:r w:rsidRPr="00CA22F4">
        <w:rPr>
          <w:color w:val="6D6E71"/>
        </w:rPr>
        <w:t>eed</w:t>
      </w:r>
      <w:r w:rsidRPr="00CA22F4">
        <w:rPr>
          <w:color w:val="6D6E71"/>
          <w:spacing w:val="5"/>
        </w:rPr>
        <w:t xml:space="preserve"> </w:t>
      </w:r>
      <w:r w:rsidRPr="00CA22F4">
        <w:rPr>
          <w:color w:val="6D6E71"/>
          <w:spacing w:val="-3"/>
        </w:rPr>
        <w:t>t</w:t>
      </w:r>
      <w:r w:rsidRPr="00CA22F4">
        <w:rPr>
          <w:color w:val="6D6E71"/>
        </w:rPr>
        <w:t>e</w:t>
      </w:r>
      <w:r w:rsidRPr="00CA22F4">
        <w:rPr>
          <w:color w:val="6D6E71"/>
          <w:spacing w:val="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5"/>
        </w:rPr>
        <w:t xml:space="preserve"> </w:t>
      </w:r>
      <w:r w:rsidRPr="00CA22F4">
        <w:rPr>
          <w:color w:val="6D6E71"/>
        </w:rPr>
        <w:t>aan</w:t>
      </w:r>
      <w:r w:rsidRPr="00CA22F4">
        <w:rPr>
          <w:color w:val="6D6E71"/>
          <w:spacing w:val="5"/>
        </w:rPr>
        <w:t xml:space="preserve"> </w:t>
      </w:r>
      <w:r w:rsidRPr="00CA22F4">
        <w:rPr>
          <w:color w:val="6D6E71"/>
        </w:rPr>
        <w:t>h</w:t>
      </w:r>
      <w:r w:rsidRPr="00CA22F4">
        <w:rPr>
          <w:color w:val="6D6E71"/>
          <w:spacing w:val="-2"/>
        </w:rPr>
        <w:t>e</w:t>
      </w:r>
      <w:r w:rsidRPr="00CA22F4">
        <w:rPr>
          <w:color w:val="6D6E71"/>
        </w:rPr>
        <w:t>t onde</w:t>
      </w:r>
      <w:r w:rsidRPr="00CA22F4">
        <w:rPr>
          <w:color w:val="6D6E71"/>
          <w:spacing w:val="1"/>
        </w:rPr>
        <w:t>r</w:t>
      </w:r>
      <w:r w:rsidRPr="00CA22F4">
        <w:rPr>
          <w:color w:val="6D6E71"/>
        </w:rPr>
        <w:t>wij</w:t>
      </w:r>
      <w:r w:rsidRPr="00CA22F4">
        <w:rPr>
          <w:color w:val="6D6E71"/>
          <w:spacing w:val="-2"/>
        </w:rPr>
        <w:t>s</w:t>
      </w:r>
      <w:r w:rsidRPr="00CA22F4">
        <w:rPr>
          <w:color w:val="6D6E71"/>
          <w:spacing w:val="-5"/>
        </w:rPr>
        <w:t>z</w:t>
      </w:r>
      <w:r w:rsidRPr="00CA22F4">
        <w:rPr>
          <w:color w:val="6D6E71"/>
        </w:rPr>
        <w:t>o</w:t>
      </w:r>
      <w:r w:rsidRPr="00CA22F4">
        <w:rPr>
          <w:color w:val="6D6E71"/>
          <w:spacing w:val="-3"/>
        </w:rPr>
        <w:t>r</w:t>
      </w:r>
      <w:r>
        <w:rPr>
          <w:color w:val="6D6E71"/>
        </w:rPr>
        <w:t xml:space="preserve">gbeleid en wat een school aan ondersteuning kan bieden. </w:t>
      </w:r>
    </w:p>
    <w:p w14:paraId="1A4BA6AF" w14:textId="77777777" w:rsidR="00852322" w:rsidRPr="00CA22F4" w:rsidRDefault="00852322" w:rsidP="00F31195">
      <w:pPr>
        <w:spacing w:before="4" w:line="260" w:lineRule="exact"/>
        <w:rPr>
          <w:sz w:val="26"/>
          <w:szCs w:val="26"/>
        </w:rPr>
      </w:pPr>
    </w:p>
    <w:p w14:paraId="63464311" w14:textId="77777777" w:rsidR="00852322" w:rsidRPr="00CA22F4" w:rsidRDefault="00852322" w:rsidP="00F31195">
      <w:pPr>
        <w:pStyle w:val="Plattetekst"/>
        <w:spacing w:line="264" w:lineRule="exact"/>
        <w:ind w:right="1133"/>
        <w:jc w:val="both"/>
      </w:pPr>
      <w:r w:rsidRPr="00CA22F4">
        <w:rPr>
          <w:color w:val="6D6E71"/>
        </w:rPr>
        <w:t>Om</w:t>
      </w:r>
      <w:r w:rsidRPr="00CA22F4">
        <w:rPr>
          <w:color w:val="6D6E71"/>
          <w:spacing w:val="-1"/>
        </w:rPr>
        <w:t xml:space="preserve"> </w:t>
      </w:r>
      <w:r w:rsidRPr="00CA22F4">
        <w:rPr>
          <w:color w:val="6D6E71"/>
          <w:spacing w:val="-3"/>
        </w:rPr>
        <w:t>t</w:t>
      </w:r>
      <w:r w:rsidRPr="00CA22F4">
        <w:rPr>
          <w:color w:val="6D6E71"/>
        </w:rPr>
        <w:t xml:space="preserve">ot </w:t>
      </w:r>
      <w:r w:rsidRPr="00CA22F4">
        <w:rPr>
          <w:color w:val="6D6E71"/>
          <w:spacing w:val="-3"/>
        </w:rPr>
        <w:t>t</w:t>
      </w:r>
      <w:r w:rsidRPr="00CA22F4">
        <w:rPr>
          <w:color w:val="6D6E71"/>
        </w:rPr>
        <w:t>oel</w:t>
      </w:r>
      <w:r w:rsidRPr="00CA22F4">
        <w:rPr>
          <w:color w:val="6D6E71"/>
          <w:spacing w:val="-2"/>
        </w:rPr>
        <w:t>a</w:t>
      </w:r>
      <w:r w:rsidRPr="00CA22F4">
        <w:rPr>
          <w:color w:val="6D6E71"/>
        </w:rPr>
        <w:t xml:space="preserve">ting (of </w:t>
      </w:r>
      <w:r w:rsidRPr="00CA22F4">
        <w:rPr>
          <w:color w:val="6D6E71"/>
          <w:spacing w:val="-2"/>
        </w:rPr>
        <w:t>w</w:t>
      </w:r>
      <w:r w:rsidRPr="00CA22F4">
        <w:rPr>
          <w:color w:val="6D6E71"/>
        </w:rPr>
        <w:t>ei</w:t>
      </w:r>
      <w:r w:rsidRPr="00CA22F4">
        <w:rPr>
          <w:color w:val="6D6E71"/>
          <w:spacing w:val="-2"/>
        </w:rPr>
        <w:t>g</w:t>
      </w:r>
      <w:r w:rsidRPr="00CA22F4">
        <w:rPr>
          <w:color w:val="6D6E71"/>
        </w:rPr>
        <w:t>ering)</w:t>
      </w:r>
      <w:r w:rsidRPr="00CA22F4">
        <w:rPr>
          <w:color w:val="6D6E71"/>
          <w:spacing w:val="-1"/>
        </w:rPr>
        <w:t xml:space="preserve"> </w:t>
      </w:r>
      <w:r w:rsidRPr="00CA22F4">
        <w:rPr>
          <w:color w:val="6D6E71"/>
          <w:spacing w:val="-3"/>
        </w:rPr>
        <w:t>t</w:t>
      </w:r>
      <w:r w:rsidRPr="00CA22F4">
        <w:rPr>
          <w:color w:val="6D6E71"/>
        </w:rPr>
        <w:t>e beslissen mo</w:t>
      </w:r>
      <w:r w:rsidRPr="00CA22F4">
        <w:rPr>
          <w:color w:val="6D6E71"/>
          <w:spacing w:val="-2"/>
        </w:rPr>
        <w:t>e</w:t>
      </w:r>
      <w:r w:rsidRPr="00CA22F4">
        <w:rPr>
          <w:color w:val="6D6E71"/>
        </w:rPr>
        <w:t>t h</w:t>
      </w:r>
      <w:r w:rsidRPr="00CA22F4">
        <w:rPr>
          <w:color w:val="6D6E71"/>
          <w:spacing w:val="-2"/>
        </w:rPr>
        <w:t>e</w:t>
      </w:r>
      <w:r w:rsidRPr="00CA22F4">
        <w:rPr>
          <w:color w:val="6D6E71"/>
        </w:rPr>
        <w:t>t 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1"/>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 xml:space="preserve">ag </w:t>
      </w:r>
      <w:r w:rsidRPr="00CA22F4">
        <w:rPr>
          <w:color w:val="6D6E71"/>
          <w:spacing w:val="-3"/>
        </w:rPr>
        <w:t>v</w:t>
      </w:r>
      <w:r w:rsidRPr="00CA22F4">
        <w:rPr>
          <w:color w:val="6D6E71"/>
        </w:rPr>
        <w:t>oldoende  onder</w:t>
      </w:r>
      <w:r w:rsidRPr="00CA22F4">
        <w:rPr>
          <w:color w:val="6D6E71"/>
          <w:spacing w:val="-5"/>
        </w:rPr>
        <w:t>z</w:t>
      </w:r>
      <w:r w:rsidRPr="00CA22F4">
        <w:rPr>
          <w:color w:val="6D6E71"/>
        </w:rPr>
        <w:t>oek</w:t>
      </w:r>
      <w:r w:rsidRPr="00CA22F4">
        <w:rPr>
          <w:color w:val="6D6E71"/>
          <w:spacing w:val="49"/>
        </w:rPr>
        <w:t xml:space="preserve"> </w:t>
      </w:r>
      <w:r w:rsidRPr="00CA22F4">
        <w:rPr>
          <w:color w:val="6D6E71"/>
        </w:rPr>
        <w:t>l</w:t>
      </w:r>
      <w:r w:rsidRPr="00CA22F4">
        <w:rPr>
          <w:color w:val="6D6E71"/>
          <w:spacing w:val="-2"/>
        </w:rPr>
        <w:t>a</w:t>
      </w:r>
      <w:r w:rsidRPr="00CA22F4">
        <w:rPr>
          <w:color w:val="6D6E71"/>
          <w:spacing w:val="-3"/>
        </w:rPr>
        <w:t>t</w:t>
      </w:r>
      <w:r w:rsidRPr="00CA22F4">
        <w:rPr>
          <w:color w:val="6D6E71"/>
        </w:rPr>
        <w:t xml:space="preserve">en </w:t>
      </w:r>
      <w:r w:rsidRPr="00CA22F4">
        <w:rPr>
          <w:color w:val="6D6E71"/>
          <w:spacing w:val="-3"/>
        </w:rPr>
        <w:t>v</w:t>
      </w:r>
      <w:r w:rsidRPr="00CA22F4">
        <w:rPr>
          <w:color w:val="6D6E71"/>
        </w:rPr>
        <w:t>erric</w:t>
      </w:r>
      <w:r w:rsidRPr="00CA22F4">
        <w:rPr>
          <w:color w:val="6D6E71"/>
          <w:spacing w:val="-3"/>
        </w:rPr>
        <w:t>ht</w:t>
      </w:r>
      <w:r w:rsidRPr="00CA22F4">
        <w:rPr>
          <w:color w:val="6D6E71"/>
        </w:rPr>
        <w:t>en naar</w:t>
      </w:r>
      <w:r w:rsidRPr="00CA22F4">
        <w:rPr>
          <w:color w:val="6D6E71"/>
          <w:spacing w:val="10"/>
        </w:rPr>
        <w:t xml:space="preserve"> </w:t>
      </w:r>
      <w:r w:rsidRPr="00CA22F4">
        <w:rPr>
          <w:color w:val="6D6E71"/>
        </w:rPr>
        <w:t>mo</w:t>
      </w:r>
      <w:r w:rsidRPr="00CA22F4">
        <w:rPr>
          <w:color w:val="6D6E71"/>
          <w:spacing w:val="-2"/>
        </w:rPr>
        <w:t>g</w:t>
      </w:r>
      <w:r w:rsidRPr="00CA22F4">
        <w:rPr>
          <w:color w:val="6D6E71"/>
        </w:rPr>
        <w:t>elijkheden</w:t>
      </w:r>
      <w:r w:rsidRPr="00CA22F4">
        <w:rPr>
          <w:rFonts w:cs="Calibri"/>
          <w:color w:val="6D6E71"/>
          <w:position w:val="7"/>
          <w:sz w:val="13"/>
          <w:szCs w:val="13"/>
        </w:rPr>
        <w:t>2</w:t>
      </w:r>
      <w:r w:rsidRPr="00CA22F4">
        <w:rPr>
          <w:color w:val="6D6E71"/>
        </w:rPr>
        <w:t>,</w:t>
      </w:r>
      <w:r w:rsidRPr="00CA22F4">
        <w:rPr>
          <w:color w:val="6D6E71"/>
          <w:spacing w:val="11"/>
        </w:rPr>
        <w:t xml:space="preserve"> </w:t>
      </w:r>
      <w:r w:rsidRPr="00CA22F4">
        <w:rPr>
          <w:color w:val="6D6E71"/>
          <w:spacing w:val="-3"/>
        </w:rPr>
        <w:t>w</w:t>
      </w:r>
      <w:r w:rsidRPr="00CA22F4">
        <w:rPr>
          <w:color w:val="6D6E71"/>
        </w:rPr>
        <w:t>aarbij</w:t>
      </w:r>
      <w:r w:rsidRPr="00CA22F4">
        <w:rPr>
          <w:color w:val="6D6E71"/>
          <w:spacing w:val="11"/>
        </w:rPr>
        <w:t xml:space="preserve"> </w:t>
      </w:r>
      <w:r w:rsidRPr="00CA22F4">
        <w:rPr>
          <w:color w:val="6D6E71"/>
        </w:rPr>
        <w:t>h</w:t>
      </w:r>
      <w:r w:rsidRPr="00CA22F4">
        <w:rPr>
          <w:color w:val="6D6E71"/>
          <w:spacing w:val="-2"/>
        </w:rPr>
        <w:t>e</w:t>
      </w:r>
      <w:r w:rsidRPr="00CA22F4">
        <w:rPr>
          <w:color w:val="6D6E71"/>
        </w:rPr>
        <w:t>t</w:t>
      </w:r>
      <w:r w:rsidRPr="00CA22F4">
        <w:rPr>
          <w:color w:val="6D6E71"/>
          <w:spacing w:val="11"/>
        </w:rPr>
        <w:t xml:space="preserve"> </w:t>
      </w:r>
      <w:r w:rsidRPr="00CA22F4">
        <w:rPr>
          <w:color w:val="6D6E71"/>
        </w:rPr>
        <w:t>same</w:t>
      </w:r>
      <w:r w:rsidRPr="00CA22F4">
        <w:rPr>
          <w:color w:val="6D6E71"/>
          <w:spacing w:val="-2"/>
        </w:rPr>
        <w:t>nw</w:t>
      </w:r>
      <w:r w:rsidRPr="00CA22F4">
        <w:rPr>
          <w:color w:val="6D6E71"/>
        </w:rPr>
        <w:t>erking</w:t>
      </w:r>
      <w:r w:rsidRPr="00CA22F4">
        <w:rPr>
          <w:color w:val="6D6E71"/>
          <w:spacing w:val="-4"/>
        </w:rPr>
        <w:t>s</w:t>
      </w:r>
      <w:r w:rsidRPr="00CA22F4">
        <w:rPr>
          <w:color w:val="6D6E71"/>
          <w:spacing w:val="-3"/>
        </w:rPr>
        <w:t>v</w:t>
      </w:r>
      <w:r w:rsidRPr="00CA22F4">
        <w:rPr>
          <w:color w:val="6D6E71"/>
        </w:rPr>
        <w:t>erband</w:t>
      </w:r>
      <w:r w:rsidRPr="00CA22F4">
        <w:rPr>
          <w:color w:val="6D6E71"/>
          <w:spacing w:val="11"/>
        </w:rPr>
        <w:t xml:space="preserve"> </w:t>
      </w:r>
      <w:r w:rsidRPr="00CA22F4">
        <w:rPr>
          <w:color w:val="6D6E71"/>
          <w:spacing w:val="-3"/>
        </w:rPr>
        <w:t>v</w:t>
      </w:r>
      <w:r w:rsidRPr="00CA22F4">
        <w:rPr>
          <w:color w:val="6D6E71"/>
        </w:rPr>
        <w:t>e</w:t>
      </w:r>
      <w:r w:rsidRPr="00CA22F4">
        <w:rPr>
          <w:color w:val="6D6E71"/>
          <w:spacing w:val="-5"/>
        </w:rPr>
        <w:t>r</w:t>
      </w:r>
      <w:r w:rsidRPr="00CA22F4">
        <w:rPr>
          <w:color w:val="6D6E71"/>
        </w:rPr>
        <w:t>a</w:t>
      </w:r>
      <w:r w:rsidRPr="00CA22F4">
        <w:rPr>
          <w:color w:val="6D6E71"/>
          <w:spacing w:val="-2"/>
        </w:rPr>
        <w:t>n</w:t>
      </w:r>
      <w:r w:rsidRPr="00CA22F4">
        <w:rPr>
          <w:color w:val="6D6E71"/>
        </w:rPr>
        <w:t>t</w:t>
      </w:r>
      <w:r w:rsidRPr="00CA22F4">
        <w:rPr>
          <w:color w:val="6D6E71"/>
          <w:spacing w:val="-3"/>
        </w:rPr>
        <w:t>w</w:t>
      </w:r>
      <w:r w:rsidRPr="00CA22F4">
        <w:rPr>
          <w:color w:val="6D6E71"/>
        </w:rPr>
        <w:t>oo</w:t>
      </w:r>
      <w:r w:rsidRPr="00CA22F4">
        <w:rPr>
          <w:color w:val="6D6E71"/>
          <w:spacing w:val="-3"/>
        </w:rPr>
        <w:t>r</w:t>
      </w:r>
      <w:r w:rsidRPr="00CA22F4">
        <w:rPr>
          <w:color w:val="6D6E71"/>
        </w:rPr>
        <w:t>delijk</w:t>
      </w:r>
      <w:r w:rsidRPr="00CA22F4">
        <w:rPr>
          <w:color w:val="6D6E71"/>
          <w:spacing w:val="11"/>
        </w:rPr>
        <w:t xml:space="preserve"> </w:t>
      </w:r>
      <w:r w:rsidRPr="00CA22F4">
        <w:rPr>
          <w:color w:val="6D6E71"/>
        </w:rPr>
        <w:t>is,</w:t>
      </w:r>
      <w:r w:rsidRPr="00CA22F4">
        <w:rPr>
          <w:color w:val="6D6E71"/>
          <w:spacing w:val="-1"/>
        </w:rPr>
        <w:t xml:space="preserve"> </w:t>
      </w:r>
      <w:r w:rsidRPr="00CA22F4">
        <w:rPr>
          <w:color w:val="6D6E71"/>
        </w:rPr>
        <w:t xml:space="preserve">om </w:t>
      </w:r>
      <w:r w:rsidRPr="00CA22F4">
        <w:rPr>
          <w:color w:val="6D6E71"/>
          <w:spacing w:val="-3"/>
        </w:rPr>
        <w:t>t</w:t>
      </w:r>
      <w:r w:rsidRPr="00CA22F4">
        <w:rPr>
          <w:color w:val="6D6E71"/>
        </w:rPr>
        <w:t xml:space="preserve">e </w:t>
      </w:r>
      <w:r w:rsidRPr="00CA22F4">
        <w:rPr>
          <w:color w:val="6D6E71"/>
          <w:spacing w:val="-3"/>
        </w:rPr>
        <w:t>v</w:t>
      </w:r>
      <w:r w:rsidRPr="00CA22F4">
        <w:rPr>
          <w:color w:val="6D6E71"/>
        </w:rPr>
        <w:t>oldoen</w:t>
      </w:r>
      <w:r w:rsidRPr="00CA22F4">
        <w:rPr>
          <w:color w:val="6D6E71"/>
          <w:spacing w:val="-1"/>
        </w:rPr>
        <w:t xml:space="preserve"> </w:t>
      </w:r>
      <w:r w:rsidRPr="00CA22F4">
        <w:rPr>
          <w:color w:val="6D6E71"/>
        </w:rPr>
        <w:t>aan de onde</w:t>
      </w:r>
      <w:r w:rsidRPr="00CA22F4">
        <w:rPr>
          <w:color w:val="6D6E71"/>
          <w:spacing w:val="-4"/>
        </w:rPr>
        <w:t>r</w:t>
      </w:r>
      <w:r w:rsidRPr="00CA22F4">
        <w:rPr>
          <w:color w:val="6D6E71"/>
          <w:spacing w:val="-3"/>
        </w:rPr>
        <w:t>st</w:t>
      </w:r>
      <w:r w:rsidRPr="00CA22F4">
        <w:rPr>
          <w:color w:val="6D6E71"/>
        </w:rPr>
        <w:t>euningsbeho</w:t>
      </w:r>
      <w:r w:rsidRPr="00CA22F4">
        <w:rPr>
          <w:color w:val="6D6E71"/>
          <w:spacing w:val="-2"/>
        </w:rPr>
        <w:t>e</w:t>
      </w:r>
      <w:r w:rsidRPr="00CA22F4">
        <w:rPr>
          <w:color w:val="6D6E71"/>
        </w:rPr>
        <w:t>f</w:t>
      </w:r>
      <w:r w:rsidRPr="00CA22F4">
        <w:rPr>
          <w:color w:val="6D6E71"/>
          <w:spacing w:val="-4"/>
        </w:rPr>
        <w:t>t</w:t>
      </w:r>
      <w:r w:rsidRPr="00CA22F4">
        <w:rPr>
          <w:color w:val="6D6E71"/>
        </w:rPr>
        <w:t>e</w:t>
      </w:r>
      <w:r w:rsidRPr="00CA22F4">
        <w:rPr>
          <w:color w:val="6D6E71"/>
          <w:spacing w:val="-1"/>
        </w:rPr>
        <w:t xml:space="preserve"> </w:t>
      </w:r>
      <w:r w:rsidRPr="00CA22F4">
        <w:rPr>
          <w:color w:val="6D6E71"/>
          <w:spacing w:val="-4"/>
        </w:rPr>
        <w:t>v</w:t>
      </w:r>
      <w:r w:rsidRPr="00CA22F4">
        <w:rPr>
          <w:color w:val="6D6E71"/>
        </w:rPr>
        <w:t>an de leerling.</w:t>
      </w:r>
      <w:r w:rsidRPr="00CA22F4">
        <w:rPr>
          <w:color w:val="6D6E71"/>
          <w:spacing w:val="-1"/>
        </w:rPr>
        <w:t xml:space="preserve"> </w:t>
      </w:r>
      <w:r w:rsidRPr="00CA22F4">
        <w:rPr>
          <w:color w:val="6D6E71"/>
        </w:rPr>
        <w:t>Daarbij is h</w:t>
      </w:r>
      <w:r w:rsidRPr="00CA22F4">
        <w:rPr>
          <w:color w:val="6D6E71"/>
          <w:spacing w:val="-1"/>
        </w:rPr>
        <w:t>e</w:t>
      </w:r>
      <w:r w:rsidRPr="00CA22F4">
        <w:rPr>
          <w:color w:val="6D6E71"/>
        </w:rPr>
        <w:t>t</w:t>
      </w:r>
      <w:r w:rsidRPr="00CA22F4">
        <w:rPr>
          <w:color w:val="6D6E71"/>
          <w:spacing w:val="-1"/>
        </w:rPr>
        <w:t xml:space="preserve"> </w:t>
      </w:r>
      <w:r w:rsidRPr="00CA22F4">
        <w:rPr>
          <w:color w:val="6D6E71"/>
        </w:rPr>
        <w:t>belangrijk d</w:t>
      </w:r>
      <w:r w:rsidRPr="00CA22F4">
        <w:rPr>
          <w:color w:val="6D6E71"/>
          <w:spacing w:val="-2"/>
        </w:rPr>
        <w:t>a</w:t>
      </w:r>
      <w:r w:rsidRPr="00CA22F4">
        <w:rPr>
          <w:color w:val="6D6E71"/>
        </w:rPr>
        <w:t>t:</w:t>
      </w:r>
    </w:p>
    <w:p w14:paraId="1987C58F" w14:textId="77777777" w:rsidR="00852322" w:rsidRPr="00CA22F4" w:rsidRDefault="00852322" w:rsidP="00CD3340">
      <w:pPr>
        <w:pStyle w:val="Plattetekst"/>
        <w:numPr>
          <w:ilvl w:val="0"/>
          <w:numId w:val="8"/>
        </w:numPr>
        <w:tabs>
          <w:tab w:val="left" w:pos="1493"/>
        </w:tabs>
        <w:spacing w:line="264" w:lineRule="exact"/>
        <w:ind w:left="1493" w:right="1133"/>
      </w:pPr>
      <w:r w:rsidRPr="00CA22F4">
        <w:rPr>
          <w:color w:val="6D6E71"/>
        </w:rPr>
        <w:t>de</w:t>
      </w:r>
      <w:r w:rsidRPr="00CA22F4">
        <w:rPr>
          <w:color w:val="6D6E71"/>
          <w:spacing w:val="17"/>
        </w:rPr>
        <w:t xml:space="preserve"> </w:t>
      </w:r>
      <w:r w:rsidRPr="00CA22F4">
        <w:rPr>
          <w:color w:val="6D6E71"/>
        </w:rPr>
        <w:t>oude</w:t>
      </w:r>
      <w:r w:rsidRPr="00CA22F4">
        <w:rPr>
          <w:color w:val="6D6E71"/>
          <w:spacing w:val="-4"/>
        </w:rPr>
        <w:t>r</w:t>
      </w:r>
      <w:r w:rsidRPr="00CA22F4">
        <w:rPr>
          <w:color w:val="6D6E71"/>
        </w:rPr>
        <w:t>s</w:t>
      </w:r>
      <w:r w:rsidRPr="00CA22F4">
        <w:rPr>
          <w:color w:val="6D6E71"/>
          <w:spacing w:val="17"/>
        </w:rPr>
        <w:t xml:space="preserve"> </w:t>
      </w:r>
      <w:r w:rsidRPr="00CA22F4">
        <w:rPr>
          <w:color w:val="6D6E71"/>
        </w:rPr>
        <w:t>via</w:t>
      </w:r>
      <w:r w:rsidRPr="00CA22F4">
        <w:rPr>
          <w:color w:val="6D6E71"/>
          <w:spacing w:val="17"/>
        </w:rPr>
        <w:t xml:space="preserve"> </w:t>
      </w:r>
      <w:r w:rsidRPr="00CA22F4">
        <w:rPr>
          <w:color w:val="6D6E71"/>
        </w:rPr>
        <w:t>een</w:t>
      </w:r>
      <w:r w:rsidRPr="00CA22F4">
        <w:rPr>
          <w:color w:val="6D6E71"/>
          <w:spacing w:val="17"/>
        </w:rPr>
        <w:t xml:space="preserve"> </w:t>
      </w:r>
      <w:r w:rsidRPr="00CA22F4">
        <w:rPr>
          <w:color w:val="6D6E71"/>
        </w:rPr>
        <w:t>uit</w:t>
      </w:r>
      <w:r w:rsidRPr="00CA22F4">
        <w:rPr>
          <w:color w:val="6D6E71"/>
          <w:spacing w:val="-2"/>
        </w:rPr>
        <w:t>g</w:t>
      </w:r>
      <w:r w:rsidRPr="00CA22F4">
        <w:rPr>
          <w:color w:val="6D6E71"/>
        </w:rPr>
        <w:t>eb</w:t>
      </w:r>
      <w:r w:rsidRPr="00CA22F4">
        <w:rPr>
          <w:color w:val="6D6E71"/>
          <w:spacing w:val="-3"/>
        </w:rPr>
        <w:t>r</w:t>
      </w:r>
      <w:r w:rsidRPr="00CA22F4">
        <w:rPr>
          <w:color w:val="6D6E71"/>
        </w:rPr>
        <w:t>eide</w:t>
      </w:r>
      <w:r w:rsidRPr="00CA22F4">
        <w:rPr>
          <w:color w:val="6D6E71"/>
          <w:spacing w:val="17"/>
        </w:rPr>
        <w:t xml:space="preserve"> </w:t>
      </w:r>
      <w:r w:rsidRPr="00CA22F4">
        <w:rPr>
          <w:color w:val="6D6E71"/>
        </w:rPr>
        <w:t>i</w:t>
      </w:r>
      <w:r w:rsidRPr="00CA22F4">
        <w:rPr>
          <w:color w:val="6D6E71"/>
          <w:spacing w:val="-2"/>
        </w:rPr>
        <w:t>n</w:t>
      </w:r>
      <w:r w:rsidRPr="00CA22F4">
        <w:rPr>
          <w:color w:val="6D6E71"/>
          <w:spacing w:val="-3"/>
        </w:rPr>
        <w:t>t</w:t>
      </w:r>
      <w:r w:rsidRPr="00CA22F4">
        <w:rPr>
          <w:color w:val="6D6E71"/>
        </w:rPr>
        <w:t>a</w:t>
      </w:r>
      <w:r w:rsidRPr="00CA22F4">
        <w:rPr>
          <w:color w:val="6D6E71"/>
          <w:spacing w:val="-8"/>
        </w:rPr>
        <w:t>k</w:t>
      </w:r>
      <w:r w:rsidRPr="00CA22F4">
        <w:rPr>
          <w:color w:val="6D6E71"/>
        </w:rPr>
        <w:t>ep</w:t>
      </w:r>
      <w:r w:rsidRPr="00CA22F4">
        <w:rPr>
          <w:color w:val="6D6E71"/>
          <w:spacing w:val="-4"/>
        </w:rPr>
        <w:t>r</w:t>
      </w:r>
      <w:r w:rsidRPr="00CA22F4">
        <w:rPr>
          <w:color w:val="6D6E71"/>
        </w:rPr>
        <w:t>ocedu</w:t>
      </w:r>
      <w:r w:rsidRPr="00CA22F4">
        <w:rPr>
          <w:color w:val="6D6E71"/>
          <w:spacing w:val="-3"/>
        </w:rPr>
        <w:t>r</w:t>
      </w:r>
      <w:r w:rsidRPr="00CA22F4">
        <w:rPr>
          <w:color w:val="6D6E71"/>
        </w:rPr>
        <w:t>e</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rPr>
        <w:t>school</w:t>
      </w:r>
      <w:r w:rsidRPr="00CA22F4">
        <w:rPr>
          <w:color w:val="6D6E71"/>
          <w:spacing w:val="18"/>
        </w:rPr>
        <w:t xml:space="preserve"> </w:t>
      </w:r>
      <w:r w:rsidRPr="00CA22F4">
        <w:rPr>
          <w:color w:val="6D6E71"/>
          <w:spacing w:val="-3"/>
        </w:rPr>
        <w:t>v</w:t>
      </w:r>
      <w:r w:rsidRPr="00CA22F4">
        <w:rPr>
          <w:color w:val="6D6E71"/>
        </w:rPr>
        <w:t>oldoende</w:t>
      </w:r>
      <w:r w:rsidRPr="00CA22F4">
        <w:rPr>
          <w:color w:val="6D6E71"/>
          <w:spacing w:val="18"/>
        </w:rPr>
        <w:t xml:space="preserve"> </w:t>
      </w:r>
      <w:r w:rsidRPr="00CA22F4">
        <w:rPr>
          <w:color w:val="6D6E71"/>
        </w:rPr>
        <w:t>i</w:t>
      </w:r>
      <w:r w:rsidRPr="00CA22F4">
        <w:rPr>
          <w:color w:val="6D6E71"/>
          <w:spacing w:val="-2"/>
        </w:rPr>
        <w:t>n</w:t>
      </w:r>
      <w:r w:rsidRPr="00CA22F4">
        <w:rPr>
          <w:color w:val="6D6E71"/>
          <w:spacing w:val="-5"/>
        </w:rPr>
        <w:t>f</w:t>
      </w:r>
      <w:r w:rsidRPr="00CA22F4">
        <w:rPr>
          <w:color w:val="6D6E71"/>
        </w:rPr>
        <w:t>orme</w:t>
      </w:r>
      <w:r w:rsidRPr="00CA22F4">
        <w:rPr>
          <w:color w:val="6D6E71"/>
          <w:spacing w:val="-4"/>
        </w:rPr>
        <w:t>r</w:t>
      </w:r>
      <w:r w:rsidRPr="00CA22F4">
        <w:rPr>
          <w:color w:val="6D6E71"/>
        </w:rPr>
        <w:t>en</w:t>
      </w:r>
      <w:r w:rsidRPr="00CA22F4">
        <w:rPr>
          <w:color w:val="6D6E71"/>
          <w:spacing w:val="17"/>
        </w:rPr>
        <w:t xml:space="preserve"> </w:t>
      </w:r>
      <w:r w:rsidRPr="00CA22F4">
        <w:rPr>
          <w:color w:val="6D6E71"/>
        </w:rPr>
        <w:t>en</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rPr>
        <w:t>school</w:t>
      </w:r>
      <w:r w:rsidRPr="00CA22F4">
        <w:rPr>
          <w:color w:val="6D6E71"/>
          <w:spacing w:val="18"/>
        </w:rPr>
        <w:t xml:space="preserve"> </w:t>
      </w:r>
      <w:r w:rsidRPr="00CA22F4">
        <w:rPr>
          <w:color w:val="6D6E71"/>
        </w:rPr>
        <w:t>op</w:t>
      </w:r>
      <w:r w:rsidRPr="00CA22F4">
        <w:rPr>
          <w:color w:val="6D6E71"/>
          <w:spacing w:val="17"/>
        </w:rPr>
        <w:t xml:space="preserve"> </w:t>
      </w:r>
      <w:r w:rsidRPr="00CA22F4">
        <w:rPr>
          <w:color w:val="6D6E71"/>
        </w:rPr>
        <w:t>haar beurt de oude</w:t>
      </w:r>
      <w:r w:rsidRPr="00CA22F4">
        <w:rPr>
          <w:color w:val="6D6E71"/>
          <w:spacing w:val="-4"/>
        </w:rPr>
        <w:t>r</w:t>
      </w:r>
      <w:r w:rsidRPr="00CA22F4">
        <w:rPr>
          <w:color w:val="6D6E71"/>
        </w:rPr>
        <w:t xml:space="preserve">s </w:t>
      </w:r>
      <w:r w:rsidRPr="00CA22F4">
        <w:rPr>
          <w:color w:val="6D6E71"/>
          <w:spacing w:val="-3"/>
        </w:rPr>
        <w:t>v</w:t>
      </w:r>
      <w:r w:rsidRPr="00CA22F4">
        <w:rPr>
          <w:color w:val="6D6E71"/>
        </w:rPr>
        <w:t>oldoende i</w:t>
      </w:r>
      <w:r w:rsidRPr="00CA22F4">
        <w:rPr>
          <w:color w:val="6D6E71"/>
          <w:spacing w:val="-1"/>
        </w:rPr>
        <w:t>n</w:t>
      </w:r>
      <w:r w:rsidRPr="00CA22F4">
        <w:rPr>
          <w:color w:val="6D6E71"/>
          <w:spacing w:val="-5"/>
        </w:rPr>
        <w:t>f</w:t>
      </w:r>
      <w:r w:rsidRPr="00CA22F4">
        <w:rPr>
          <w:color w:val="6D6E71"/>
        </w:rPr>
        <w:t>ormeert en hoort;</w:t>
      </w:r>
    </w:p>
    <w:p w14:paraId="08B2C563" w14:textId="77777777" w:rsidR="00852322" w:rsidRPr="00CA22F4" w:rsidRDefault="00852322" w:rsidP="00F31195">
      <w:pPr>
        <w:spacing w:before="4" w:line="130" w:lineRule="exact"/>
        <w:rPr>
          <w:sz w:val="13"/>
          <w:szCs w:val="13"/>
        </w:rPr>
      </w:pPr>
    </w:p>
    <w:p w14:paraId="4D4B108D" w14:textId="77777777" w:rsidR="00852322" w:rsidRPr="00CA22F4" w:rsidRDefault="00852322" w:rsidP="00F31195">
      <w:pPr>
        <w:spacing w:line="200" w:lineRule="exact"/>
        <w:rPr>
          <w:sz w:val="20"/>
          <w:szCs w:val="20"/>
        </w:rPr>
      </w:pPr>
    </w:p>
    <w:p w14:paraId="53C6C3CB" w14:textId="77777777" w:rsidR="00852322" w:rsidRPr="00CA22F4" w:rsidRDefault="00852322" w:rsidP="00F31195">
      <w:pPr>
        <w:spacing w:line="200" w:lineRule="exact"/>
        <w:rPr>
          <w:sz w:val="20"/>
          <w:szCs w:val="20"/>
        </w:rPr>
      </w:pPr>
    </w:p>
    <w:p w14:paraId="0B522308" w14:textId="77777777" w:rsidR="00852322" w:rsidRPr="00CA22F4" w:rsidRDefault="00852322" w:rsidP="00F31195">
      <w:pPr>
        <w:spacing w:line="200" w:lineRule="exact"/>
        <w:rPr>
          <w:sz w:val="20"/>
          <w:szCs w:val="20"/>
        </w:rPr>
      </w:pPr>
    </w:p>
    <w:p w14:paraId="6916AD0A" w14:textId="77777777" w:rsidR="00852322" w:rsidRPr="00CA22F4" w:rsidRDefault="00852322" w:rsidP="00F31195">
      <w:pPr>
        <w:numPr>
          <w:ilvl w:val="0"/>
          <w:numId w:val="7"/>
        </w:numPr>
        <w:tabs>
          <w:tab w:val="left" w:pos="1248"/>
        </w:tabs>
        <w:spacing w:before="75"/>
        <w:ind w:left="1133" w:right="7765" w:firstLine="0"/>
        <w:jc w:val="both"/>
        <w:rPr>
          <w:rFonts w:ascii="Calibri" w:eastAsia="Calibri" w:hAnsi="Calibri" w:cs="Calibri"/>
          <w:sz w:val="16"/>
          <w:szCs w:val="16"/>
        </w:rPr>
      </w:pPr>
      <w:r>
        <w:rPr>
          <w:noProof/>
          <w:lang w:val="nl-NL" w:eastAsia="nl-NL"/>
        </w:rPr>
        <mc:AlternateContent>
          <mc:Choice Requires="wpg">
            <w:drawing>
              <wp:anchor distT="0" distB="0" distL="114300" distR="114300" simplePos="0" relativeHeight="251663360" behindDoc="1" locked="0" layoutInCell="1" allowOverlap="1" wp14:anchorId="639CE093" wp14:editId="146058D9">
                <wp:simplePos x="0" y="0"/>
                <wp:positionH relativeFrom="page">
                  <wp:posOffset>720090</wp:posOffset>
                </wp:positionH>
                <wp:positionV relativeFrom="paragraph">
                  <wp:posOffset>-31750</wp:posOffset>
                </wp:positionV>
                <wp:extent cx="2595880" cy="1270"/>
                <wp:effectExtent l="5715" t="12065" r="8255" b="5715"/>
                <wp:wrapNone/>
                <wp:docPr id="44" name="Groe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270"/>
                          <a:chOff x="1134" y="-50"/>
                          <a:chExt cx="4088" cy="2"/>
                        </a:xfrm>
                      </wpg:grpSpPr>
                      <wps:wsp>
                        <wps:cNvPr id="45" name="Freeform 3"/>
                        <wps:cNvSpPr>
                          <a:spLocks/>
                        </wps:cNvSpPr>
                        <wps:spPr bwMode="auto">
                          <a:xfrm>
                            <a:off x="1134" y="-50"/>
                            <a:ext cx="4088" cy="2"/>
                          </a:xfrm>
                          <a:custGeom>
                            <a:avLst/>
                            <a:gdLst>
                              <a:gd name="T0" fmla="+- 0 1134 1134"/>
                              <a:gd name="T1" fmla="*/ T0 w 4088"/>
                              <a:gd name="T2" fmla="+- 0 5222 1134"/>
                              <a:gd name="T3" fmla="*/ T2 w 4088"/>
                            </a:gdLst>
                            <a:ahLst/>
                            <a:cxnLst>
                              <a:cxn ang="0">
                                <a:pos x="T1" y="0"/>
                              </a:cxn>
                              <a:cxn ang="0">
                                <a:pos x="T3" y="0"/>
                              </a:cxn>
                            </a:cxnLst>
                            <a:rect l="0" t="0" r="r" b="b"/>
                            <a:pathLst>
                              <a:path w="4088">
                                <a:moveTo>
                                  <a:pt x="0" y="0"/>
                                </a:moveTo>
                                <a:lnTo>
                                  <a:pt x="4088" y="0"/>
                                </a:lnTo>
                              </a:path>
                            </a:pathLst>
                          </a:custGeom>
                          <a:noFill/>
                          <a:ln w="5289">
                            <a:solidFill>
                              <a:srgbClr val="6C6D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F7B97" id="Groep 44" o:spid="_x0000_s1026" style="position:absolute;margin-left:56.7pt;margin-top:-2.5pt;width:204.4pt;height:.1pt;z-index:-251653120;mso-position-horizontal-relative:page" coordorigin="1134,-50" coordsize="4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">
                <v:shape id="Freeform 3" o:spid="_x0000_s1027" style="position:absolute;left:1134;top:-50;width:4088;height:2;visibility:visible;mso-wrap-style:square;v-text-anchor:top" coordsize="4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" path="m,l4088,e" filled="f" strokecolor="#6c6d70" strokeweight=".14692mm">
                  <v:path arrowok="t" o:connecttype="custom" o:connectlocs="0,0;4088,0" o:connectangles="0,0"/>
                </v:shape>
                <w10:wrap anchorx="page"/>
              </v:group>
            </w:pict>
          </mc:Fallback>
        </mc:AlternateContent>
      </w:r>
      <w:r w:rsidRPr="00CA22F4">
        <w:rPr>
          <w:rFonts w:ascii="Calibri" w:eastAsia="Calibri" w:hAnsi="Calibri" w:cs="Calibri"/>
          <w:color w:val="6D6E71"/>
          <w:sz w:val="16"/>
          <w:szCs w:val="16"/>
        </w:rPr>
        <w:t>P</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o</w:t>
      </w:r>
      <w:r w:rsidRPr="00CA22F4">
        <w:rPr>
          <w:rFonts w:ascii="Calibri" w:eastAsia="Calibri" w:hAnsi="Calibri" w:cs="Calibri"/>
          <w:color w:val="6D6E71"/>
          <w:spacing w:val="-4"/>
          <w:sz w:val="16"/>
          <w:szCs w:val="16"/>
        </w:rPr>
        <w:t>f</w:t>
      </w:r>
      <w:r w:rsidRPr="00CA22F4">
        <w:rPr>
          <w:rFonts w:ascii="Calibri" w:eastAsia="Calibri" w:hAnsi="Calibri" w:cs="Calibri"/>
          <w:color w:val="6D6E71"/>
          <w:sz w:val="16"/>
          <w:szCs w:val="16"/>
        </w:rPr>
        <w:t>essionele in</w:t>
      </w:r>
      <w:r w:rsidRPr="00CA22F4">
        <w:rPr>
          <w:rFonts w:ascii="Calibri" w:eastAsia="Calibri" w:hAnsi="Calibri" w:cs="Calibri"/>
          <w:color w:val="6D6E71"/>
          <w:spacing w:val="-4"/>
          <w:sz w:val="16"/>
          <w:szCs w:val="16"/>
        </w:rPr>
        <w:t>z</w:t>
      </w:r>
      <w:r w:rsidRPr="00CA22F4">
        <w:rPr>
          <w:rFonts w:ascii="Calibri" w:eastAsia="Calibri" w:hAnsi="Calibri" w:cs="Calibri"/>
          <w:color w:val="6D6E71"/>
          <w:spacing w:val="-1"/>
          <w:sz w:val="16"/>
          <w:szCs w:val="16"/>
        </w:rPr>
        <w:t>e</w:t>
      </w:r>
      <w:r w:rsidRPr="00CA22F4">
        <w:rPr>
          <w:rFonts w:ascii="Calibri" w:eastAsia="Calibri" w:hAnsi="Calibri" w:cs="Calibri"/>
          <w:color w:val="6D6E71"/>
          <w:sz w:val="16"/>
          <w:szCs w:val="16"/>
        </w:rPr>
        <w:t>t, dus ni</w:t>
      </w:r>
      <w:r w:rsidRPr="00CA22F4">
        <w:rPr>
          <w:rFonts w:ascii="Calibri" w:eastAsia="Calibri" w:hAnsi="Calibri" w:cs="Calibri"/>
          <w:color w:val="6D6E71"/>
          <w:spacing w:val="-1"/>
          <w:sz w:val="16"/>
          <w:szCs w:val="16"/>
        </w:rPr>
        <w:t>e</w:t>
      </w:r>
      <w:r w:rsidRPr="00CA22F4">
        <w:rPr>
          <w:rFonts w:ascii="Calibri" w:eastAsia="Calibri" w:hAnsi="Calibri" w:cs="Calibri"/>
          <w:color w:val="6D6E71"/>
          <w:sz w:val="16"/>
          <w:szCs w:val="16"/>
        </w:rPr>
        <w:t xml:space="preserve">t hulp </w:t>
      </w:r>
      <w:r w:rsidRPr="00CA22F4">
        <w:rPr>
          <w:rFonts w:ascii="Calibri" w:eastAsia="Calibri" w:hAnsi="Calibri" w:cs="Calibri"/>
          <w:color w:val="6D6E71"/>
          <w:spacing w:val="-3"/>
          <w:sz w:val="16"/>
          <w:szCs w:val="16"/>
        </w:rPr>
        <w:t>v</w:t>
      </w:r>
      <w:r w:rsidRPr="00CA22F4">
        <w:rPr>
          <w:rFonts w:ascii="Calibri" w:eastAsia="Calibri" w:hAnsi="Calibri" w:cs="Calibri"/>
          <w:color w:val="6D6E71"/>
          <w:sz w:val="16"/>
          <w:szCs w:val="16"/>
        </w:rPr>
        <w:t>an oude</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s</w:t>
      </w:r>
    </w:p>
    <w:p w14:paraId="25F94F3F" w14:textId="77777777" w:rsidR="00852322" w:rsidRPr="00CA22F4" w:rsidRDefault="00852322" w:rsidP="00F31195">
      <w:pPr>
        <w:numPr>
          <w:ilvl w:val="0"/>
          <w:numId w:val="7"/>
        </w:numPr>
        <w:tabs>
          <w:tab w:val="left" w:pos="1250"/>
        </w:tabs>
        <w:spacing w:before="67" w:line="192" w:lineRule="exact"/>
        <w:ind w:left="1133" w:right="1133" w:firstLine="0"/>
        <w:jc w:val="both"/>
        <w:rPr>
          <w:rFonts w:ascii="Calibri" w:eastAsia="Calibri" w:hAnsi="Calibri" w:cs="Calibri"/>
          <w:sz w:val="16"/>
          <w:szCs w:val="16"/>
        </w:rPr>
      </w:pPr>
      <w:r w:rsidRPr="00CA22F4">
        <w:rPr>
          <w:rFonts w:ascii="Calibri" w:eastAsia="Calibri" w:hAnsi="Calibri" w:cs="Calibri"/>
          <w:color w:val="6D6E71"/>
          <w:sz w:val="16"/>
          <w:szCs w:val="16"/>
        </w:rPr>
        <w:t>Bij de</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besluit</w:t>
      </w:r>
      <w:r w:rsidRPr="00CA22F4">
        <w:rPr>
          <w:rFonts w:ascii="Calibri" w:eastAsia="Calibri" w:hAnsi="Calibri" w:cs="Calibri"/>
          <w:color w:val="6D6E71"/>
          <w:spacing w:val="-2"/>
          <w:sz w:val="16"/>
          <w:szCs w:val="16"/>
        </w:rPr>
        <w:t>v</w:t>
      </w:r>
      <w:r w:rsidRPr="00CA22F4">
        <w:rPr>
          <w:rFonts w:ascii="Calibri" w:eastAsia="Calibri" w:hAnsi="Calibri" w:cs="Calibri"/>
          <w:color w:val="6D6E71"/>
          <w:sz w:val="16"/>
          <w:szCs w:val="16"/>
        </w:rPr>
        <w:t>orming o</w:t>
      </w:r>
      <w:r w:rsidRPr="00CA22F4">
        <w:rPr>
          <w:rFonts w:ascii="Calibri" w:eastAsia="Calibri" w:hAnsi="Calibri" w:cs="Calibri"/>
          <w:color w:val="6D6E71"/>
          <w:spacing w:val="-2"/>
          <w:sz w:val="16"/>
          <w:szCs w:val="16"/>
        </w:rPr>
        <w:t>m</w:t>
      </w:r>
      <w:r w:rsidRPr="00CA22F4">
        <w:rPr>
          <w:rFonts w:ascii="Calibri" w:eastAsia="Calibri" w:hAnsi="Calibri" w:cs="Calibri"/>
          <w:color w:val="6D6E71"/>
          <w:sz w:val="16"/>
          <w:szCs w:val="16"/>
        </w:rPr>
        <w:t>t</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e</w:t>
      </w:r>
      <w:r w:rsidRPr="00CA22F4">
        <w:rPr>
          <w:rFonts w:ascii="Calibri" w:eastAsia="Calibri" w:hAnsi="Calibri" w:cs="Calibri"/>
          <w:color w:val="6D6E71"/>
          <w:spacing w:val="-2"/>
          <w:sz w:val="16"/>
          <w:szCs w:val="16"/>
        </w:rPr>
        <w:t>n</w:t>
      </w:r>
      <w:r w:rsidRPr="00CA22F4">
        <w:rPr>
          <w:rFonts w:ascii="Calibri" w:eastAsia="Calibri" w:hAnsi="Calibri" w:cs="Calibri"/>
          <w:color w:val="6D6E71"/>
          <w:sz w:val="16"/>
          <w:szCs w:val="16"/>
        </w:rPr>
        <w:t>t</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 xml:space="preserve">een </w:t>
      </w:r>
      <w:r w:rsidRPr="00CA22F4">
        <w:rPr>
          <w:rFonts w:ascii="Calibri" w:eastAsia="Calibri" w:hAnsi="Calibri" w:cs="Calibri"/>
          <w:color w:val="6D6E71"/>
          <w:spacing w:val="-2"/>
          <w:sz w:val="16"/>
          <w:szCs w:val="16"/>
        </w:rPr>
        <w:t>v</w:t>
      </w:r>
      <w:r w:rsidRPr="00CA22F4">
        <w:rPr>
          <w:rFonts w:ascii="Calibri" w:eastAsia="Calibri" w:hAnsi="Calibri" w:cs="Calibri"/>
          <w:color w:val="6D6E71"/>
          <w:sz w:val="16"/>
          <w:szCs w:val="16"/>
        </w:rPr>
        <w:t>e</w:t>
      </w:r>
      <w:r w:rsidRPr="00CA22F4">
        <w:rPr>
          <w:rFonts w:ascii="Calibri" w:eastAsia="Calibri" w:hAnsi="Calibri" w:cs="Calibri"/>
          <w:color w:val="6D6E71"/>
          <w:spacing w:val="-1"/>
          <w:sz w:val="16"/>
          <w:szCs w:val="16"/>
        </w:rPr>
        <w:t>r</w:t>
      </w:r>
      <w:r w:rsidRPr="00CA22F4">
        <w:rPr>
          <w:rFonts w:ascii="Calibri" w:eastAsia="Calibri" w:hAnsi="Calibri" w:cs="Calibri"/>
          <w:color w:val="6D6E71"/>
          <w:spacing w:val="-4"/>
          <w:sz w:val="16"/>
          <w:szCs w:val="16"/>
        </w:rPr>
        <w:t>z</w:t>
      </w:r>
      <w:r w:rsidRPr="00CA22F4">
        <w:rPr>
          <w:rFonts w:ascii="Calibri" w:eastAsia="Calibri" w:hAnsi="Calibri" w:cs="Calibri"/>
          <w:color w:val="6D6E71"/>
          <w:sz w:val="16"/>
          <w:szCs w:val="16"/>
        </w:rPr>
        <w:t>oek</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pacing w:val="-2"/>
          <w:sz w:val="16"/>
          <w:szCs w:val="16"/>
        </w:rPr>
        <w:t>t</w:t>
      </w:r>
      <w:r w:rsidRPr="00CA22F4">
        <w:rPr>
          <w:rFonts w:ascii="Calibri" w:eastAsia="Calibri" w:hAnsi="Calibri" w:cs="Calibri"/>
          <w:color w:val="6D6E71"/>
          <w:sz w:val="16"/>
          <w:szCs w:val="16"/>
        </w:rPr>
        <w:t xml:space="preserve">ot </w:t>
      </w:r>
      <w:r w:rsidRPr="00CA22F4">
        <w:rPr>
          <w:rFonts w:ascii="Calibri" w:eastAsia="Calibri" w:hAnsi="Calibri" w:cs="Calibri"/>
          <w:color w:val="6D6E71"/>
          <w:spacing w:val="-2"/>
          <w:sz w:val="16"/>
          <w:szCs w:val="16"/>
        </w:rPr>
        <w:t>t</w:t>
      </w:r>
      <w:r w:rsidRPr="00CA22F4">
        <w:rPr>
          <w:rFonts w:ascii="Calibri" w:eastAsia="Calibri" w:hAnsi="Calibri" w:cs="Calibri"/>
          <w:color w:val="6D6E71"/>
          <w:sz w:val="16"/>
          <w:szCs w:val="16"/>
        </w:rPr>
        <w:t>oel</w:t>
      </w:r>
      <w:r w:rsidRPr="00CA22F4">
        <w:rPr>
          <w:rFonts w:ascii="Calibri" w:eastAsia="Calibri" w:hAnsi="Calibri" w:cs="Calibri"/>
          <w:color w:val="6D6E71"/>
          <w:spacing w:val="-2"/>
          <w:sz w:val="16"/>
          <w:szCs w:val="16"/>
        </w:rPr>
        <w:t>a</w:t>
      </w:r>
      <w:r w:rsidRPr="00CA22F4">
        <w:rPr>
          <w:rFonts w:ascii="Calibri" w:eastAsia="Calibri" w:hAnsi="Calibri" w:cs="Calibri"/>
          <w:color w:val="6D6E71"/>
          <w:sz w:val="16"/>
          <w:szCs w:val="16"/>
        </w:rPr>
        <w:t>ting</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mo</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en de</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pacing w:val="-2"/>
          <w:sz w:val="16"/>
          <w:szCs w:val="16"/>
        </w:rPr>
        <w:t>v</w:t>
      </w:r>
      <w:r w:rsidRPr="00CA22F4">
        <w:rPr>
          <w:rFonts w:ascii="Calibri" w:eastAsia="Calibri" w:hAnsi="Calibri" w:cs="Calibri"/>
          <w:color w:val="6D6E71"/>
          <w:sz w:val="16"/>
          <w:szCs w:val="16"/>
        </w:rPr>
        <w:t>ol</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 xml:space="preserve">ende </w:t>
      </w:r>
      <w:r w:rsidRPr="00CA22F4">
        <w:rPr>
          <w:rFonts w:ascii="Calibri" w:eastAsia="Calibri" w:hAnsi="Calibri" w:cs="Calibri"/>
          <w:color w:val="6D6E71"/>
          <w:spacing w:val="-4"/>
          <w:sz w:val="16"/>
          <w:szCs w:val="16"/>
        </w:rPr>
        <w:t>f</w:t>
      </w:r>
      <w:r w:rsidRPr="00CA22F4">
        <w:rPr>
          <w:rFonts w:ascii="Calibri" w:eastAsia="Calibri" w:hAnsi="Calibri" w:cs="Calibri"/>
          <w:color w:val="6D6E71"/>
          <w:sz w:val="16"/>
          <w:szCs w:val="16"/>
        </w:rPr>
        <w:t>ac</w:t>
      </w:r>
      <w:r w:rsidRPr="00CA22F4">
        <w:rPr>
          <w:rFonts w:ascii="Calibri" w:eastAsia="Calibri" w:hAnsi="Calibri" w:cs="Calibri"/>
          <w:color w:val="6D6E71"/>
          <w:spacing w:val="-2"/>
          <w:sz w:val="16"/>
          <w:szCs w:val="16"/>
        </w:rPr>
        <w:t>t</w:t>
      </w:r>
      <w:r w:rsidRPr="00CA22F4">
        <w:rPr>
          <w:rFonts w:ascii="Calibri" w:eastAsia="Calibri" w:hAnsi="Calibri" w:cs="Calibri"/>
          <w:color w:val="6D6E71"/>
          <w:sz w:val="16"/>
          <w:szCs w:val="16"/>
        </w:rPr>
        <w:t>o</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en</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 xml:space="preserve">een </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ol</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spelen: g</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oe</w:t>
      </w:r>
      <w:r w:rsidRPr="00CA22F4">
        <w:rPr>
          <w:rFonts w:ascii="Calibri" w:eastAsia="Calibri" w:hAnsi="Calibri" w:cs="Calibri"/>
          <w:color w:val="6D6E71"/>
          <w:spacing w:val="-1"/>
          <w:sz w:val="16"/>
          <w:szCs w:val="16"/>
        </w:rPr>
        <w:t>p</w:t>
      </w:r>
      <w:r w:rsidRPr="00CA22F4">
        <w:rPr>
          <w:rFonts w:ascii="Calibri" w:eastAsia="Calibri" w:hAnsi="Calibri" w:cs="Calibri"/>
          <w:color w:val="6D6E71"/>
          <w:sz w:val="16"/>
          <w:szCs w:val="16"/>
        </w:rPr>
        <w:t>sg</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oot</w:t>
      </w:r>
      <w:r w:rsidRPr="00CA22F4">
        <w:rPr>
          <w:rFonts w:ascii="Calibri" w:eastAsia="Calibri" w:hAnsi="Calibri" w:cs="Calibri"/>
          <w:color w:val="6D6E71"/>
          <w:spacing w:val="-3"/>
          <w:sz w:val="16"/>
          <w:szCs w:val="16"/>
        </w:rPr>
        <w:t>t</w:t>
      </w:r>
      <w:r w:rsidRPr="00CA22F4">
        <w:rPr>
          <w:rFonts w:ascii="Calibri" w:eastAsia="Calibri" w:hAnsi="Calibri" w:cs="Calibri"/>
          <w:color w:val="6D6E71"/>
          <w:sz w:val="16"/>
          <w:szCs w:val="16"/>
        </w:rPr>
        <w:t>e, samen</w:t>
      </w:r>
      <w:r w:rsidRPr="00CA22F4">
        <w:rPr>
          <w:rFonts w:ascii="Calibri" w:eastAsia="Calibri" w:hAnsi="Calibri" w:cs="Calibri"/>
          <w:color w:val="6D6E71"/>
          <w:spacing w:val="-2"/>
          <w:sz w:val="16"/>
          <w:szCs w:val="16"/>
        </w:rPr>
        <w:t>st</w:t>
      </w:r>
      <w:r w:rsidRPr="00CA22F4">
        <w:rPr>
          <w:rFonts w:ascii="Calibri" w:eastAsia="Calibri" w:hAnsi="Calibri" w:cs="Calibri"/>
          <w:color w:val="6D6E71"/>
          <w:sz w:val="16"/>
          <w:szCs w:val="16"/>
        </w:rPr>
        <w:t xml:space="preserve">elling </w:t>
      </w:r>
      <w:r w:rsidRPr="00CA22F4">
        <w:rPr>
          <w:rFonts w:ascii="Calibri" w:eastAsia="Calibri" w:hAnsi="Calibri" w:cs="Calibri"/>
          <w:color w:val="6D6E71"/>
          <w:spacing w:val="-3"/>
          <w:sz w:val="16"/>
          <w:szCs w:val="16"/>
        </w:rPr>
        <w:t>v</w:t>
      </w:r>
      <w:r w:rsidRPr="00CA22F4">
        <w:rPr>
          <w:rFonts w:ascii="Calibri" w:eastAsia="Calibri" w:hAnsi="Calibri" w:cs="Calibri"/>
          <w:color w:val="6D6E71"/>
          <w:sz w:val="16"/>
          <w:szCs w:val="16"/>
        </w:rPr>
        <w:t>an</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de</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g</w:t>
      </w:r>
      <w:r w:rsidRPr="00CA22F4">
        <w:rPr>
          <w:rFonts w:ascii="Calibri" w:eastAsia="Calibri" w:hAnsi="Calibri" w:cs="Calibri"/>
          <w:color w:val="6D6E71"/>
          <w:spacing w:val="-3"/>
          <w:sz w:val="16"/>
          <w:szCs w:val="16"/>
        </w:rPr>
        <w:t>r</w:t>
      </w:r>
      <w:r>
        <w:rPr>
          <w:rFonts w:ascii="Calibri" w:eastAsia="Calibri" w:hAnsi="Calibri" w:cs="Calibri"/>
          <w:color w:val="6D6E71"/>
          <w:sz w:val="16"/>
          <w:szCs w:val="16"/>
        </w:rPr>
        <w:t>oep in relatie met de mogelijkheden van de extra ondersteuning,</w:t>
      </w:r>
      <w:r w:rsidRPr="00CA22F4">
        <w:rPr>
          <w:rFonts w:ascii="Calibri" w:eastAsia="Calibri" w:hAnsi="Calibri" w:cs="Calibri"/>
          <w:color w:val="6D6E71"/>
          <w:spacing w:val="2"/>
          <w:sz w:val="16"/>
          <w:szCs w:val="16"/>
        </w:rPr>
        <w:t xml:space="preserve"> </w:t>
      </w:r>
      <w:r>
        <w:rPr>
          <w:rFonts w:ascii="Calibri" w:eastAsia="Calibri" w:hAnsi="Calibri" w:cs="Calibri"/>
          <w:color w:val="6D6E71"/>
          <w:spacing w:val="-2"/>
          <w:sz w:val="16"/>
          <w:szCs w:val="16"/>
        </w:rPr>
        <w:t>e</w:t>
      </w:r>
      <w:r w:rsidRPr="00CA22F4">
        <w:rPr>
          <w:rFonts w:ascii="Calibri" w:eastAsia="Calibri" w:hAnsi="Calibri" w:cs="Calibri"/>
          <w:color w:val="6D6E71"/>
          <w:sz w:val="16"/>
          <w:szCs w:val="16"/>
        </w:rPr>
        <w:t>f</w:t>
      </w:r>
      <w:r w:rsidRPr="00CA22F4">
        <w:rPr>
          <w:rFonts w:ascii="Calibri" w:eastAsia="Calibri" w:hAnsi="Calibri" w:cs="Calibri"/>
          <w:color w:val="6D6E71"/>
          <w:spacing w:val="-5"/>
          <w:sz w:val="16"/>
          <w:szCs w:val="16"/>
        </w:rPr>
        <w:t>f</w:t>
      </w:r>
      <w:r w:rsidRPr="00CA22F4">
        <w:rPr>
          <w:rFonts w:ascii="Calibri" w:eastAsia="Calibri" w:hAnsi="Calibri" w:cs="Calibri"/>
          <w:color w:val="6D6E71"/>
          <w:sz w:val="16"/>
          <w:szCs w:val="16"/>
        </w:rPr>
        <w:t>ect</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op</w:t>
      </w:r>
      <w:r w:rsidRPr="00CA22F4">
        <w:rPr>
          <w:rFonts w:ascii="Calibri" w:eastAsia="Calibri" w:hAnsi="Calibri" w:cs="Calibri"/>
          <w:color w:val="6D6E71"/>
          <w:spacing w:val="1"/>
          <w:sz w:val="16"/>
          <w:szCs w:val="16"/>
        </w:rPr>
        <w:t xml:space="preserve"> </w:t>
      </w:r>
      <w:r w:rsidRPr="00CA22F4">
        <w:rPr>
          <w:rFonts w:ascii="Calibri" w:eastAsia="Calibri" w:hAnsi="Calibri" w:cs="Calibri"/>
          <w:color w:val="6D6E71"/>
          <w:sz w:val="16"/>
          <w:szCs w:val="16"/>
        </w:rPr>
        <w:t>onderwijs</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aan</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eeds</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aa</w:t>
      </w:r>
      <w:r w:rsidRPr="00CA22F4">
        <w:rPr>
          <w:rFonts w:ascii="Calibri" w:eastAsia="Calibri" w:hAnsi="Calibri" w:cs="Calibri"/>
          <w:color w:val="6D6E71"/>
          <w:spacing w:val="-2"/>
          <w:sz w:val="16"/>
          <w:szCs w:val="16"/>
        </w:rPr>
        <w:t>nwe</w:t>
      </w:r>
      <w:r w:rsidRPr="00CA22F4">
        <w:rPr>
          <w:rFonts w:ascii="Calibri" w:eastAsia="Calibri" w:hAnsi="Calibri" w:cs="Calibri"/>
          <w:color w:val="6D6E71"/>
          <w:sz w:val="16"/>
          <w:szCs w:val="16"/>
        </w:rPr>
        <w:t>zi</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leerlin</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en,</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des</w:t>
      </w:r>
      <w:r w:rsidRPr="00CA22F4">
        <w:rPr>
          <w:rFonts w:ascii="Calibri" w:eastAsia="Calibri" w:hAnsi="Calibri" w:cs="Calibri"/>
          <w:color w:val="6D6E71"/>
          <w:spacing w:val="-3"/>
          <w:sz w:val="16"/>
          <w:szCs w:val="16"/>
        </w:rPr>
        <w:t>k</w:t>
      </w:r>
      <w:r w:rsidRPr="00CA22F4">
        <w:rPr>
          <w:rFonts w:ascii="Calibri" w:eastAsia="Calibri" w:hAnsi="Calibri" w:cs="Calibri"/>
          <w:color w:val="6D6E71"/>
          <w:sz w:val="16"/>
          <w:szCs w:val="16"/>
        </w:rPr>
        <w:t>undigheid</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pe</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soneel,</w:t>
      </w:r>
      <w:r w:rsidRPr="00CA22F4">
        <w:rPr>
          <w:rFonts w:ascii="Calibri" w:eastAsia="Calibri" w:hAnsi="Calibri" w:cs="Calibri"/>
          <w:color w:val="6D6E71"/>
          <w:spacing w:val="2"/>
          <w:sz w:val="16"/>
          <w:szCs w:val="16"/>
        </w:rPr>
        <w:t xml:space="preserve"> </w:t>
      </w:r>
      <w:r w:rsidRPr="00CA22F4">
        <w:rPr>
          <w:rFonts w:ascii="Calibri" w:eastAsia="Calibri" w:hAnsi="Calibri" w:cs="Calibri"/>
          <w:color w:val="6D6E71"/>
          <w:sz w:val="16"/>
          <w:szCs w:val="16"/>
        </w:rPr>
        <w:t>beschikbaarheid pe</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soneel,</w:t>
      </w:r>
      <w:r w:rsidRPr="00CA22F4">
        <w:rPr>
          <w:rFonts w:ascii="Calibri" w:eastAsia="Calibri" w:hAnsi="Calibri" w:cs="Calibri"/>
          <w:color w:val="6D6E71"/>
          <w:spacing w:val="3"/>
          <w:sz w:val="16"/>
          <w:szCs w:val="16"/>
        </w:rPr>
        <w:t xml:space="preserve"> </w:t>
      </w:r>
      <w:r w:rsidRPr="00CA22F4">
        <w:rPr>
          <w:rFonts w:ascii="Calibri" w:eastAsia="Calibri" w:hAnsi="Calibri" w:cs="Calibri"/>
          <w:color w:val="6D6E71"/>
          <w:sz w:val="16"/>
          <w:szCs w:val="16"/>
        </w:rPr>
        <w:t>de</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mo</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elijkheid</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pacing w:val="-3"/>
          <w:sz w:val="16"/>
          <w:szCs w:val="16"/>
        </w:rPr>
        <w:t>v</w:t>
      </w:r>
      <w:r w:rsidRPr="00CA22F4">
        <w:rPr>
          <w:rFonts w:ascii="Calibri" w:eastAsia="Calibri" w:hAnsi="Calibri" w:cs="Calibri"/>
          <w:color w:val="6D6E71"/>
          <w:sz w:val="16"/>
          <w:szCs w:val="16"/>
        </w:rPr>
        <w:t>an</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be</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eleiding</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door</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de</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ouder</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thuis,</w:t>
      </w:r>
      <w:r w:rsidRPr="00CA22F4">
        <w:rPr>
          <w:rFonts w:ascii="Calibri" w:eastAsia="Calibri" w:hAnsi="Calibri" w:cs="Calibri"/>
          <w:color w:val="6D6E71"/>
          <w:spacing w:val="3"/>
          <w:sz w:val="16"/>
          <w:szCs w:val="16"/>
        </w:rPr>
        <w:t xml:space="preserve"> </w:t>
      </w:r>
      <w:r w:rsidRPr="00CA22F4">
        <w:rPr>
          <w:rFonts w:ascii="Calibri" w:eastAsia="Calibri" w:hAnsi="Calibri" w:cs="Calibri"/>
          <w:color w:val="6D6E71"/>
          <w:sz w:val="16"/>
          <w:szCs w:val="16"/>
        </w:rPr>
        <w:t>benodi</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de</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middelen</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(bij</w:t>
      </w:r>
      <w:r w:rsidRPr="00CA22F4">
        <w:rPr>
          <w:rFonts w:ascii="Calibri" w:eastAsia="Calibri" w:hAnsi="Calibri" w:cs="Calibri"/>
          <w:color w:val="6D6E71"/>
          <w:spacing w:val="-13"/>
          <w:sz w:val="16"/>
          <w:szCs w:val="16"/>
        </w:rPr>
        <w:t>v</w:t>
      </w:r>
      <w:r w:rsidRPr="00CA22F4">
        <w:rPr>
          <w:rFonts w:ascii="Calibri" w:eastAsia="Calibri" w:hAnsi="Calibri" w:cs="Calibri"/>
          <w:color w:val="6D6E71"/>
          <w:sz w:val="16"/>
          <w:szCs w:val="16"/>
        </w:rPr>
        <w:t>.</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pacing w:val="-3"/>
          <w:sz w:val="16"/>
          <w:szCs w:val="16"/>
        </w:rPr>
        <w:t>e</w:t>
      </w:r>
      <w:r w:rsidRPr="00CA22F4">
        <w:rPr>
          <w:rFonts w:ascii="Calibri" w:eastAsia="Calibri" w:hAnsi="Calibri" w:cs="Calibri"/>
          <w:color w:val="6D6E71"/>
          <w:sz w:val="16"/>
          <w:szCs w:val="16"/>
        </w:rPr>
        <w:t>xt</w:t>
      </w:r>
      <w:r w:rsidRPr="00CA22F4">
        <w:rPr>
          <w:rFonts w:ascii="Calibri" w:eastAsia="Calibri" w:hAnsi="Calibri" w:cs="Calibri"/>
          <w:color w:val="6D6E71"/>
          <w:spacing w:val="-4"/>
          <w:sz w:val="16"/>
          <w:szCs w:val="16"/>
        </w:rPr>
        <w:t>r</w:t>
      </w:r>
      <w:r w:rsidRPr="00CA22F4">
        <w:rPr>
          <w:rFonts w:ascii="Calibri" w:eastAsia="Calibri" w:hAnsi="Calibri" w:cs="Calibri"/>
          <w:color w:val="6D6E71"/>
          <w:sz w:val="16"/>
          <w:szCs w:val="16"/>
        </w:rPr>
        <w:t>a</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pe</w:t>
      </w:r>
      <w:r w:rsidRPr="00CA22F4">
        <w:rPr>
          <w:rFonts w:ascii="Calibri" w:eastAsia="Calibri" w:hAnsi="Calibri" w:cs="Calibri"/>
          <w:color w:val="6D6E71"/>
          <w:spacing w:val="-3"/>
          <w:sz w:val="16"/>
          <w:szCs w:val="16"/>
        </w:rPr>
        <w:t>r</w:t>
      </w:r>
      <w:r w:rsidRPr="00CA22F4">
        <w:rPr>
          <w:rFonts w:ascii="Calibri" w:eastAsia="Calibri" w:hAnsi="Calibri" w:cs="Calibri"/>
          <w:color w:val="6D6E71"/>
          <w:sz w:val="16"/>
          <w:szCs w:val="16"/>
        </w:rPr>
        <w:t>soneel),</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pacing w:val="-2"/>
          <w:sz w:val="16"/>
          <w:szCs w:val="16"/>
        </w:rPr>
        <w:t>g</w:t>
      </w:r>
      <w:r w:rsidRPr="00CA22F4">
        <w:rPr>
          <w:rFonts w:ascii="Calibri" w:eastAsia="Calibri" w:hAnsi="Calibri" w:cs="Calibri"/>
          <w:color w:val="6D6E71"/>
          <w:spacing w:val="-1"/>
          <w:sz w:val="16"/>
          <w:szCs w:val="16"/>
        </w:rPr>
        <w:t>e</w:t>
      </w:r>
      <w:r w:rsidRPr="00CA22F4">
        <w:rPr>
          <w:rFonts w:ascii="Calibri" w:eastAsia="Calibri" w:hAnsi="Calibri" w:cs="Calibri"/>
          <w:color w:val="6D6E71"/>
          <w:spacing w:val="-2"/>
          <w:sz w:val="16"/>
          <w:szCs w:val="16"/>
        </w:rPr>
        <w:t>v</w:t>
      </w:r>
      <w:r w:rsidRPr="00CA22F4">
        <w:rPr>
          <w:rFonts w:ascii="Calibri" w:eastAsia="Calibri" w:hAnsi="Calibri" w:cs="Calibri"/>
          <w:color w:val="6D6E71"/>
          <w:sz w:val="16"/>
          <w:szCs w:val="16"/>
        </w:rPr>
        <w:t>e</w:t>
      </w:r>
      <w:r w:rsidRPr="00CA22F4">
        <w:rPr>
          <w:rFonts w:ascii="Calibri" w:eastAsia="Calibri" w:hAnsi="Calibri" w:cs="Calibri"/>
          <w:color w:val="6D6E71"/>
          <w:spacing w:val="-3"/>
          <w:sz w:val="16"/>
          <w:szCs w:val="16"/>
        </w:rPr>
        <w:t>r</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de</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aanpassing</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in</w:t>
      </w:r>
      <w:r w:rsidRPr="00CA22F4">
        <w:rPr>
          <w:rFonts w:ascii="Calibri" w:eastAsia="Calibri" w:hAnsi="Calibri" w:cs="Calibri"/>
          <w:color w:val="6D6E71"/>
          <w:spacing w:val="4"/>
          <w:sz w:val="16"/>
          <w:szCs w:val="16"/>
        </w:rPr>
        <w:t xml:space="preserve"> </w:t>
      </w:r>
      <w:r w:rsidRPr="00CA22F4">
        <w:rPr>
          <w:rFonts w:ascii="Calibri" w:eastAsia="Calibri" w:hAnsi="Calibri" w:cs="Calibri"/>
          <w:color w:val="6D6E71"/>
          <w:sz w:val="16"/>
          <w:szCs w:val="16"/>
        </w:rPr>
        <w:t>de</w:t>
      </w:r>
      <w:r w:rsidRPr="00CA22F4">
        <w:rPr>
          <w:rFonts w:ascii="Calibri" w:eastAsia="Calibri" w:hAnsi="Calibri" w:cs="Calibri"/>
          <w:color w:val="6D6E71"/>
          <w:spacing w:val="3"/>
          <w:sz w:val="16"/>
          <w:szCs w:val="16"/>
        </w:rPr>
        <w:t xml:space="preserve"> </w:t>
      </w:r>
      <w:r w:rsidRPr="00CA22F4">
        <w:rPr>
          <w:rFonts w:ascii="Calibri" w:eastAsia="Calibri" w:hAnsi="Calibri" w:cs="Calibri"/>
          <w:color w:val="6D6E71"/>
          <w:sz w:val="16"/>
          <w:szCs w:val="16"/>
        </w:rPr>
        <w:t>o</w:t>
      </w:r>
      <w:r w:rsidRPr="00CA22F4">
        <w:rPr>
          <w:rFonts w:ascii="Calibri" w:eastAsia="Calibri" w:hAnsi="Calibri" w:cs="Calibri"/>
          <w:color w:val="6D6E71"/>
          <w:spacing w:val="-3"/>
          <w:sz w:val="16"/>
          <w:szCs w:val="16"/>
        </w:rPr>
        <w:t>r</w:t>
      </w:r>
      <w:r w:rsidRPr="00CA22F4">
        <w:rPr>
          <w:rFonts w:ascii="Calibri" w:eastAsia="Calibri" w:hAnsi="Calibri" w:cs="Calibri"/>
          <w:color w:val="6D6E71"/>
          <w:spacing w:val="-4"/>
          <w:sz w:val="16"/>
          <w:szCs w:val="16"/>
        </w:rPr>
        <w:t>g</w:t>
      </w:r>
      <w:r w:rsidRPr="00CA22F4">
        <w:rPr>
          <w:rFonts w:ascii="Calibri" w:eastAsia="Calibri" w:hAnsi="Calibri" w:cs="Calibri"/>
          <w:color w:val="6D6E71"/>
          <w:sz w:val="16"/>
          <w:szCs w:val="16"/>
        </w:rPr>
        <w:t>anis</w:t>
      </w:r>
      <w:r w:rsidRPr="00CA22F4">
        <w:rPr>
          <w:rFonts w:ascii="Calibri" w:eastAsia="Calibri" w:hAnsi="Calibri" w:cs="Calibri"/>
          <w:color w:val="6D6E71"/>
          <w:spacing w:val="-2"/>
          <w:sz w:val="16"/>
          <w:szCs w:val="16"/>
        </w:rPr>
        <w:t>a</w:t>
      </w:r>
      <w:r w:rsidRPr="00CA22F4">
        <w:rPr>
          <w:rFonts w:ascii="Calibri" w:eastAsia="Calibri" w:hAnsi="Calibri" w:cs="Calibri"/>
          <w:color w:val="6D6E71"/>
          <w:sz w:val="16"/>
          <w:szCs w:val="16"/>
        </w:rPr>
        <w:t>tie,</w:t>
      </w:r>
      <w:r w:rsidRPr="00CA22F4">
        <w:rPr>
          <w:rFonts w:ascii="Calibri" w:eastAsia="Calibri" w:hAnsi="Calibri" w:cs="Calibri"/>
          <w:color w:val="6D6E71"/>
          <w:w w:val="99"/>
          <w:sz w:val="16"/>
          <w:szCs w:val="16"/>
        </w:rPr>
        <w:t xml:space="preserve"> </w:t>
      </w:r>
      <w:r w:rsidRPr="00CA22F4">
        <w:rPr>
          <w:rFonts w:ascii="Calibri" w:eastAsia="Calibri" w:hAnsi="Calibri" w:cs="Calibri"/>
          <w:color w:val="6D6E71"/>
          <w:sz w:val="16"/>
          <w:szCs w:val="16"/>
        </w:rPr>
        <w:t>de be</w:t>
      </w:r>
      <w:r w:rsidRPr="00CA22F4">
        <w:rPr>
          <w:rFonts w:ascii="Calibri" w:eastAsia="Calibri" w:hAnsi="Calibri" w:cs="Calibri"/>
          <w:color w:val="6D6E71"/>
          <w:spacing w:val="-2"/>
          <w:sz w:val="16"/>
          <w:szCs w:val="16"/>
        </w:rPr>
        <w:t>g</w:t>
      </w:r>
      <w:r w:rsidRPr="00CA22F4">
        <w:rPr>
          <w:rFonts w:ascii="Calibri" w:eastAsia="Calibri" w:hAnsi="Calibri" w:cs="Calibri"/>
          <w:color w:val="6D6E71"/>
          <w:sz w:val="16"/>
          <w:szCs w:val="16"/>
        </w:rPr>
        <w:t>eleiding en h</w:t>
      </w:r>
      <w:r w:rsidRPr="00CA22F4">
        <w:rPr>
          <w:rFonts w:ascii="Calibri" w:eastAsia="Calibri" w:hAnsi="Calibri" w:cs="Calibri"/>
          <w:color w:val="6D6E71"/>
          <w:spacing w:val="-1"/>
          <w:sz w:val="16"/>
          <w:szCs w:val="16"/>
        </w:rPr>
        <w:t>e</w:t>
      </w:r>
      <w:r>
        <w:rPr>
          <w:rFonts w:ascii="Calibri" w:eastAsia="Calibri" w:hAnsi="Calibri" w:cs="Calibri"/>
          <w:color w:val="6D6E71"/>
          <w:sz w:val="16"/>
          <w:szCs w:val="16"/>
        </w:rPr>
        <w:t xml:space="preserve">t onderwijs. </w:t>
      </w:r>
      <w:r w:rsidRPr="00CA22F4">
        <w:rPr>
          <w:rFonts w:ascii="Calibri" w:eastAsia="Calibri" w:hAnsi="Calibri" w:cs="Calibri"/>
          <w:color w:val="6D6E71"/>
          <w:sz w:val="16"/>
          <w:szCs w:val="16"/>
        </w:rPr>
        <w:t>.</w:t>
      </w:r>
    </w:p>
    <w:p w14:paraId="6861EBF7" w14:textId="77777777" w:rsidR="00852322" w:rsidRPr="00CA22F4" w:rsidRDefault="00852322" w:rsidP="00F31195">
      <w:pPr>
        <w:spacing w:line="192" w:lineRule="exact"/>
        <w:jc w:val="both"/>
        <w:rPr>
          <w:rFonts w:ascii="Calibri" w:eastAsia="Calibri" w:hAnsi="Calibri" w:cs="Calibri"/>
          <w:sz w:val="16"/>
          <w:szCs w:val="16"/>
        </w:rPr>
        <w:sectPr w:rsidR="00852322" w:rsidRPr="00CA22F4">
          <w:pgSz w:w="11906" w:h="16840"/>
          <w:pgMar w:top="920" w:right="0" w:bottom="500" w:left="0" w:header="0" w:footer="316" w:gutter="0"/>
          <w:cols w:space="708"/>
        </w:sectPr>
      </w:pPr>
    </w:p>
    <w:p w14:paraId="0FA658E5" w14:textId="77777777" w:rsidR="00852322" w:rsidRPr="00CA22F4" w:rsidRDefault="00852322" w:rsidP="00F31195">
      <w:pPr>
        <w:spacing w:before="5" w:line="120" w:lineRule="exact"/>
        <w:rPr>
          <w:sz w:val="12"/>
          <w:szCs w:val="12"/>
        </w:rPr>
      </w:pPr>
    </w:p>
    <w:p w14:paraId="7BAD0DD3" w14:textId="77777777" w:rsidR="00852322" w:rsidRPr="00CA22F4" w:rsidRDefault="00852322" w:rsidP="00CD3340">
      <w:pPr>
        <w:pStyle w:val="Plattetekst"/>
        <w:numPr>
          <w:ilvl w:val="0"/>
          <w:numId w:val="8"/>
        </w:numPr>
        <w:tabs>
          <w:tab w:val="left" w:pos="1493"/>
        </w:tabs>
        <w:spacing w:before="54" w:line="264" w:lineRule="exact"/>
        <w:ind w:left="1493" w:right="1134"/>
      </w:pPr>
      <w:r w:rsidRPr="00CA22F4">
        <w:rPr>
          <w:color w:val="6D6E71"/>
        </w:rPr>
        <w:t>de</w:t>
      </w:r>
      <w:r w:rsidRPr="00CA22F4">
        <w:rPr>
          <w:color w:val="6D6E71"/>
          <w:spacing w:val="12"/>
        </w:rPr>
        <w:t xml:space="preserve"> </w:t>
      </w:r>
      <w:r w:rsidRPr="00CA22F4">
        <w:rPr>
          <w:color w:val="6D6E71"/>
        </w:rPr>
        <w:t>school</w:t>
      </w:r>
      <w:r w:rsidRPr="00CA22F4">
        <w:rPr>
          <w:color w:val="6D6E71"/>
          <w:spacing w:val="12"/>
        </w:rPr>
        <w:t xml:space="preserve"> </w:t>
      </w:r>
      <w:r w:rsidRPr="00CA22F4">
        <w:rPr>
          <w:color w:val="6D6E71"/>
        </w:rPr>
        <w:t>advies</w:t>
      </w:r>
      <w:r w:rsidRPr="00CA22F4">
        <w:rPr>
          <w:color w:val="6D6E71"/>
          <w:spacing w:val="12"/>
        </w:rPr>
        <w:t xml:space="preserve"> </w:t>
      </w:r>
      <w:r w:rsidRPr="00CA22F4">
        <w:rPr>
          <w:color w:val="6D6E71"/>
        </w:rPr>
        <w:t>v</w:t>
      </w:r>
      <w:r w:rsidRPr="00CA22F4">
        <w:rPr>
          <w:color w:val="6D6E71"/>
          <w:spacing w:val="-5"/>
        </w:rPr>
        <w:t>r</w:t>
      </w:r>
      <w:r w:rsidRPr="00CA22F4">
        <w:rPr>
          <w:color w:val="6D6E71"/>
        </w:rPr>
        <w:t>aa</w:t>
      </w:r>
      <w:r w:rsidRPr="00CA22F4">
        <w:rPr>
          <w:color w:val="6D6E71"/>
          <w:spacing w:val="-4"/>
        </w:rPr>
        <w:t>g</w:t>
      </w:r>
      <w:r w:rsidRPr="00CA22F4">
        <w:rPr>
          <w:color w:val="6D6E71"/>
        </w:rPr>
        <w:t>t</w:t>
      </w:r>
      <w:r w:rsidRPr="00CA22F4">
        <w:rPr>
          <w:color w:val="6D6E71"/>
          <w:spacing w:val="12"/>
        </w:rPr>
        <w:t xml:space="preserve"> </w:t>
      </w:r>
      <w:r w:rsidRPr="00CA22F4">
        <w:rPr>
          <w:color w:val="6D6E71"/>
        </w:rPr>
        <w:t>aan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spacing w:val="-2"/>
        </w:rPr>
        <w:t>c</w:t>
      </w:r>
      <w:r w:rsidRPr="00CA22F4">
        <w:rPr>
          <w:color w:val="6D6E71"/>
        </w:rPr>
        <w:t>asemana</w:t>
      </w:r>
      <w:r w:rsidRPr="00CA22F4">
        <w:rPr>
          <w:color w:val="6D6E71"/>
          <w:spacing w:val="-2"/>
        </w:rPr>
        <w:t>g</w:t>
      </w:r>
      <w:r w:rsidRPr="00CA22F4">
        <w:rPr>
          <w:color w:val="6D6E71"/>
        </w:rPr>
        <w:t>er)</w:t>
      </w:r>
      <w:r w:rsidRPr="00CA22F4">
        <w:rPr>
          <w:color w:val="6D6E71"/>
          <w:spacing w:val="12"/>
        </w:rPr>
        <w:t xml:space="preserve"> </w:t>
      </w:r>
      <w:r w:rsidRPr="00CA22F4">
        <w:rPr>
          <w:color w:val="6D6E71"/>
          <w:spacing w:val="-4"/>
        </w:rPr>
        <w:t>v</w:t>
      </w:r>
      <w:r w:rsidRPr="00CA22F4">
        <w:rPr>
          <w:color w:val="6D6E71"/>
        </w:rPr>
        <w:t>an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spacing w:val="-3"/>
        </w:rPr>
        <w:t>v</w:t>
      </w:r>
      <w:r w:rsidRPr="00CA22F4">
        <w:rPr>
          <w:color w:val="6D6E71"/>
        </w:rPr>
        <w:t>ori</w:t>
      </w:r>
      <w:r w:rsidRPr="00CA22F4">
        <w:rPr>
          <w:color w:val="6D6E71"/>
          <w:spacing w:val="-2"/>
        </w:rPr>
        <w:t>g</w:t>
      </w:r>
      <w:r w:rsidRPr="00CA22F4">
        <w:rPr>
          <w:color w:val="6D6E71"/>
        </w:rPr>
        <w:t>e</w:t>
      </w:r>
      <w:r w:rsidRPr="00CA22F4">
        <w:rPr>
          <w:color w:val="6D6E71"/>
          <w:spacing w:val="12"/>
        </w:rPr>
        <w:t xml:space="preserve"> </w:t>
      </w:r>
      <w:r w:rsidRPr="00CA22F4">
        <w:rPr>
          <w:color w:val="6D6E71"/>
        </w:rPr>
        <w:t>school</w:t>
      </w:r>
      <w:r w:rsidRPr="00CA22F4">
        <w:rPr>
          <w:color w:val="6D6E71"/>
          <w:spacing w:val="12"/>
        </w:rPr>
        <w:t xml:space="preserve"> </w:t>
      </w:r>
      <w:r w:rsidRPr="00CA22F4">
        <w:rPr>
          <w:color w:val="6D6E71"/>
        </w:rPr>
        <w:t>als</w:t>
      </w:r>
      <w:r w:rsidRPr="00CA22F4">
        <w:rPr>
          <w:color w:val="6D6E71"/>
          <w:spacing w:val="12"/>
        </w:rPr>
        <w:t xml:space="preserve"> </w:t>
      </w:r>
      <w:r w:rsidRPr="00CA22F4">
        <w:rPr>
          <w:color w:val="6D6E71"/>
        </w:rPr>
        <w:t>aansp</w:t>
      </w:r>
      <w:r w:rsidRPr="00CA22F4">
        <w:rPr>
          <w:color w:val="6D6E71"/>
          <w:spacing w:val="-3"/>
        </w:rPr>
        <w:t>r</w:t>
      </w:r>
      <w:r w:rsidRPr="00CA22F4">
        <w:rPr>
          <w:color w:val="6D6E71"/>
        </w:rPr>
        <w:t>eekpu</w:t>
      </w:r>
      <w:r w:rsidRPr="00CA22F4">
        <w:rPr>
          <w:color w:val="6D6E71"/>
          <w:spacing w:val="-3"/>
        </w:rPr>
        <w:t>n</w:t>
      </w:r>
      <w:r w:rsidRPr="00CA22F4">
        <w:rPr>
          <w:color w:val="6D6E71"/>
        </w:rPr>
        <w:t>t</w:t>
      </w:r>
      <w:r w:rsidRPr="00CA22F4">
        <w:rPr>
          <w:color w:val="6D6E71"/>
          <w:spacing w:val="12"/>
        </w:rPr>
        <w:t xml:space="preserve"> </w:t>
      </w:r>
      <w:r w:rsidRPr="00CA22F4">
        <w:rPr>
          <w:color w:val="6D6E71"/>
        </w:rPr>
        <w:t>Dit advies</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3"/>
        </w:rPr>
        <w:t>r</w:t>
      </w:r>
      <w:r w:rsidRPr="00CA22F4">
        <w:rPr>
          <w:color w:val="6D6E71"/>
        </w:rPr>
        <w:t>dt aan</w:t>
      </w:r>
      <w:r w:rsidRPr="00CA22F4">
        <w:rPr>
          <w:color w:val="6D6E71"/>
          <w:spacing w:val="-2"/>
        </w:rPr>
        <w:t>ge</w:t>
      </w:r>
      <w:r w:rsidRPr="00CA22F4">
        <w:rPr>
          <w:color w:val="6D6E71"/>
        </w:rPr>
        <w:t>vuld</w:t>
      </w:r>
      <w:r w:rsidRPr="00CA22F4">
        <w:rPr>
          <w:color w:val="6D6E71"/>
          <w:spacing w:val="-1"/>
        </w:rPr>
        <w:t xml:space="preserve"> </w:t>
      </w:r>
      <w:r w:rsidRPr="00CA22F4">
        <w:rPr>
          <w:color w:val="6D6E71"/>
        </w:rPr>
        <w:t>m</w:t>
      </w:r>
      <w:r w:rsidRPr="00CA22F4">
        <w:rPr>
          <w:color w:val="6D6E71"/>
          <w:spacing w:val="-2"/>
        </w:rPr>
        <w:t>e</w:t>
      </w:r>
      <w:r w:rsidRPr="00CA22F4">
        <w:rPr>
          <w:color w:val="6D6E71"/>
        </w:rPr>
        <w:t>t advies</w:t>
      </w:r>
      <w:r w:rsidRPr="00CA22F4">
        <w:rPr>
          <w:color w:val="6D6E71"/>
          <w:spacing w:val="-1"/>
        </w:rPr>
        <w:t xml:space="preserve"> </w:t>
      </w:r>
      <w:r w:rsidRPr="00CA22F4">
        <w:rPr>
          <w:color w:val="6D6E71"/>
          <w:spacing w:val="-4"/>
        </w:rPr>
        <w:t>v</w:t>
      </w:r>
      <w:r w:rsidRPr="00CA22F4">
        <w:rPr>
          <w:color w:val="6D6E71"/>
        </w:rPr>
        <w:t>an ande</w:t>
      </w:r>
      <w:r w:rsidRPr="00CA22F4">
        <w:rPr>
          <w:color w:val="6D6E71"/>
          <w:spacing w:val="-3"/>
        </w:rPr>
        <w:t>r</w:t>
      </w:r>
      <w:r w:rsidRPr="00CA22F4">
        <w:rPr>
          <w:color w:val="6D6E71"/>
        </w:rPr>
        <w:t>e</w:t>
      </w:r>
      <w:r w:rsidRPr="00CA22F4">
        <w:rPr>
          <w:color w:val="6D6E71"/>
          <w:spacing w:val="-1"/>
        </w:rPr>
        <w:t xml:space="preserve"> </w:t>
      </w:r>
      <w:r w:rsidRPr="00CA22F4">
        <w:rPr>
          <w:color w:val="6D6E71"/>
        </w:rPr>
        <w:t>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 in</w:t>
      </w:r>
      <w:r w:rsidRPr="00CA22F4">
        <w:rPr>
          <w:color w:val="6D6E71"/>
          <w:spacing w:val="-3"/>
        </w:rPr>
        <w:t>st</w:t>
      </w:r>
      <w:r w:rsidRPr="00CA22F4">
        <w:rPr>
          <w:color w:val="6D6E71"/>
        </w:rPr>
        <w:t>a</w:t>
      </w:r>
      <w:r w:rsidRPr="00CA22F4">
        <w:rPr>
          <w:color w:val="6D6E71"/>
          <w:spacing w:val="-2"/>
        </w:rPr>
        <w:t>n</w:t>
      </w:r>
      <w:r w:rsidRPr="00CA22F4">
        <w:rPr>
          <w:color w:val="6D6E71"/>
        </w:rPr>
        <w:t>ties;</w:t>
      </w:r>
    </w:p>
    <w:p w14:paraId="38F8402E"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indien</w:t>
      </w:r>
      <w:r w:rsidRPr="00CA22F4">
        <w:rPr>
          <w:color w:val="6D6E71"/>
          <w:spacing w:val="41"/>
        </w:rPr>
        <w:t xml:space="preserve"> </w:t>
      </w:r>
      <w:r w:rsidRPr="00CA22F4">
        <w:rPr>
          <w:color w:val="6D6E71"/>
        </w:rPr>
        <w:t>h</w:t>
      </w:r>
      <w:r w:rsidRPr="00CA22F4">
        <w:rPr>
          <w:color w:val="6D6E71"/>
          <w:spacing w:val="-2"/>
        </w:rPr>
        <w:t>e</w:t>
      </w:r>
      <w:r w:rsidRPr="00CA22F4">
        <w:rPr>
          <w:color w:val="6D6E71"/>
        </w:rPr>
        <w:t>t</w:t>
      </w:r>
      <w:r w:rsidRPr="00CA22F4">
        <w:rPr>
          <w:color w:val="6D6E71"/>
          <w:spacing w:val="42"/>
        </w:rPr>
        <w:t xml:space="preserve"> </w:t>
      </w:r>
      <w:r w:rsidRPr="00CA22F4">
        <w:rPr>
          <w:color w:val="6D6E71"/>
        </w:rPr>
        <w:t>i</w:t>
      </w:r>
      <w:r w:rsidRPr="00CA22F4">
        <w:rPr>
          <w:color w:val="6D6E71"/>
          <w:spacing w:val="-2"/>
        </w:rPr>
        <w:t>n</w:t>
      </w:r>
      <w:r w:rsidRPr="00CA22F4">
        <w:rPr>
          <w:color w:val="6D6E71"/>
          <w:spacing w:val="-3"/>
        </w:rPr>
        <w:t>t</w:t>
      </w:r>
      <w:r w:rsidRPr="00CA22F4">
        <w:rPr>
          <w:color w:val="6D6E71"/>
        </w:rPr>
        <w:t>e</w:t>
      </w:r>
      <w:r w:rsidRPr="00CA22F4">
        <w:rPr>
          <w:color w:val="6D6E71"/>
          <w:spacing w:val="1"/>
        </w:rPr>
        <w:t>r</w:t>
      </w:r>
      <w:r w:rsidRPr="00CA22F4">
        <w:rPr>
          <w:color w:val="6D6E71"/>
          <w:spacing w:val="-3"/>
        </w:rPr>
        <w:t>v</w:t>
      </w:r>
      <w:r w:rsidRPr="00CA22F4">
        <w:rPr>
          <w:color w:val="6D6E71"/>
        </w:rPr>
        <w:t>e</w:t>
      </w:r>
      <w:r w:rsidRPr="00CA22F4">
        <w:rPr>
          <w:color w:val="6D6E71"/>
          <w:spacing w:val="-3"/>
        </w:rPr>
        <w:t>n</w:t>
      </w:r>
      <w:r w:rsidRPr="00CA22F4">
        <w:rPr>
          <w:color w:val="6D6E71"/>
        </w:rPr>
        <w:t>ti</w:t>
      </w:r>
      <w:r w:rsidRPr="00CA22F4">
        <w:rPr>
          <w:color w:val="6D6E71"/>
          <w:spacing w:val="-2"/>
        </w:rPr>
        <w:t>e</w:t>
      </w:r>
      <w:r w:rsidRPr="00CA22F4">
        <w:rPr>
          <w:color w:val="6D6E71"/>
          <w:spacing w:val="-3"/>
        </w:rPr>
        <w:t>t</w:t>
      </w:r>
      <w:r w:rsidRPr="00CA22F4">
        <w:rPr>
          <w:color w:val="6D6E71"/>
        </w:rPr>
        <w:t>eam</w:t>
      </w:r>
      <w:r w:rsidRPr="00CA22F4">
        <w:rPr>
          <w:color w:val="6D6E71"/>
          <w:spacing w:val="41"/>
        </w:rPr>
        <w:t xml:space="preserve"> </w:t>
      </w:r>
      <w:r w:rsidRPr="00CA22F4">
        <w:rPr>
          <w:color w:val="6D6E71"/>
        </w:rPr>
        <w:t>nog</w:t>
      </w:r>
      <w:r w:rsidRPr="00CA22F4">
        <w:rPr>
          <w:color w:val="6D6E71"/>
          <w:spacing w:val="42"/>
        </w:rPr>
        <w:t xml:space="preserve"> </w:t>
      </w:r>
      <w:r w:rsidRPr="00CA22F4">
        <w:rPr>
          <w:color w:val="6D6E71"/>
        </w:rPr>
        <w:t>ni</w:t>
      </w:r>
      <w:r w:rsidRPr="00CA22F4">
        <w:rPr>
          <w:color w:val="6D6E71"/>
          <w:spacing w:val="-2"/>
        </w:rPr>
        <w:t>e</w:t>
      </w:r>
      <w:r w:rsidRPr="00CA22F4">
        <w:rPr>
          <w:color w:val="6D6E71"/>
        </w:rPr>
        <w:t>t</w:t>
      </w:r>
      <w:r w:rsidRPr="00CA22F4">
        <w:rPr>
          <w:color w:val="6D6E71"/>
          <w:spacing w:val="41"/>
        </w:rPr>
        <w:t xml:space="preserve"> </w:t>
      </w:r>
      <w:r w:rsidRPr="00CA22F4">
        <w:rPr>
          <w:color w:val="6D6E71"/>
        </w:rPr>
        <w:t>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w:t>
      </w:r>
      <w:r w:rsidRPr="00CA22F4">
        <w:rPr>
          <w:color w:val="6D6E71"/>
          <w:spacing w:val="42"/>
        </w:rPr>
        <w:t xml:space="preserve"> </w:t>
      </w:r>
      <w:r w:rsidRPr="00CA22F4">
        <w:rPr>
          <w:color w:val="6D6E71"/>
        </w:rPr>
        <w:t>is</w:t>
      </w:r>
      <w:r w:rsidRPr="00CA22F4">
        <w:rPr>
          <w:color w:val="6D6E71"/>
          <w:spacing w:val="41"/>
        </w:rPr>
        <w:t xml:space="preserve"> </w:t>
      </w:r>
      <w:r w:rsidRPr="00CA22F4">
        <w:rPr>
          <w:color w:val="6D6E71"/>
        </w:rPr>
        <w:t>bij</w:t>
      </w:r>
      <w:r w:rsidRPr="00CA22F4">
        <w:rPr>
          <w:color w:val="6D6E71"/>
          <w:spacing w:val="42"/>
        </w:rPr>
        <w:t xml:space="preserve"> </w:t>
      </w:r>
      <w:r w:rsidRPr="00CA22F4">
        <w:rPr>
          <w:color w:val="6D6E71"/>
        </w:rPr>
        <w:t>de</w:t>
      </w:r>
      <w:r w:rsidRPr="00CA22F4">
        <w:rPr>
          <w:color w:val="6D6E71"/>
          <w:spacing w:val="42"/>
        </w:rPr>
        <w:t xml:space="preserve"> </w:t>
      </w:r>
      <w:r w:rsidRPr="00CA22F4">
        <w:rPr>
          <w:color w:val="6D6E71"/>
        </w:rPr>
        <w:t>leerlin</w:t>
      </w:r>
      <w:r w:rsidRPr="00CA22F4">
        <w:rPr>
          <w:color w:val="6D6E71"/>
          <w:spacing w:val="2"/>
        </w:rPr>
        <w:t>g</w:t>
      </w:r>
      <w:r w:rsidRPr="00CA22F4">
        <w:rPr>
          <w:color w:val="6D6E71"/>
        </w:rPr>
        <w:t>,</w:t>
      </w:r>
      <w:r w:rsidRPr="00CA22F4">
        <w:rPr>
          <w:color w:val="6D6E71"/>
          <w:spacing w:val="4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42"/>
        </w:rPr>
        <w:t xml:space="preserve"> </w:t>
      </w:r>
      <w:r w:rsidRPr="00CA22F4">
        <w:rPr>
          <w:color w:val="6D6E71"/>
        </w:rPr>
        <w:t>h</w:t>
      </w:r>
      <w:r w:rsidRPr="00CA22F4">
        <w:rPr>
          <w:color w:val="6D6E71"/>
          <w:spacing w:val="-2"/>
        </w:rPr>
        <w:t>e</w:t>
      </w:r>
      <w:r w:rsidRPr="00CA22F4">
        <w:rPr>
          <w:color w:val="6D6E71"/>
        </w:rPr>
        <w:t>t</w:t>
      </w:r>
      <w:r w:rsidRPr="00CA22F4">
        <w:rPr>
          <w:color w:val="6D6E71"/>
          <w:spacing w:val="41"/>
        </w:rPr>
        <w:t xml:space="preserve"> </w:t>
      </w:r>
      <w:r w:rsidRPr="00CA22F4">
        <w:rPr>
          <w:color w:val="6D6E71"/>
          <w:spacing w:val="-2"/>
        </w:rPr>
        <w:t>Z</w:t>
      </w:r>
      <w:r w:rsidRPr="00CA22F4">
        <w:rPr>
          <w:color w:val="6D6E71"/>
          <w:spacing w:val="-18"/>
        </w:rPr>
        <w:t>A</w:t>
      </w:r>
      <w:r w:rsidRPr="00CA22F4">
        <w:rPr>
          <w:color w:val="6D6E71"/>
        </w:rPr>
        <w:t>T+</w:t>
      </w:r>
      <w:r w:rsidRPr="00CA22F4">
        <w:rPr>
          <w:color w:val="6D6E71"/>
          <w:spacing w:val="42"/>
        </w:rPr>
        <w:t xml:space="preserve"> </w:t>
      </w:r>
      <w:r w:rsidRPr="00CA22F4">
        <w:rPr>
          <w:color w:val="6D6E71"/>
        </w:rPr>
        <w:t>in</w:t>
      </w:r>
      <w:r w:rsidRPr="00CA22F4">
        <w:rPr>
          <w:color w:val="6D6E71"/>
          <w:spacing w:val="-2"/>
        </w:rPr>
        <w:t>g</w:t>
      </w:r>
      <w:r w:rsidRPr="00CA22F4">
        <w:rPr>
          <w:color w:val="6D6E71"/>
        </w:rPr>
        <w:t>escha</w:t>
      </w:r>
      <w:r w:rsidRPr="00CA22F4">
        <w:rPr>
          <w:color w:val="6D6E71"/>
          <w:spacing w:val="-8"/>
        </w:rPr>
        <w:t>k</w:t>
      </w:r>
      <w:r w:rsidRPr="00CA22F4">
        <w:rPr>
          <w:color w:val="6D6E71"/>
        </w:rPr>
        <w:t>eld</w:t>
      </w:r>
      <w:r w:rsidRPr="00CA22F4">
        <w:rPr>
          <w:color w:val="6D6E71"/>
          <w:spacing w:val="41"/>
        </w:rPr>
        <w:t xml:space="preserve"> </w:t>
      </w:r>
      <w:r w:rsidRPr="00CA22F4">
        <w:rPr>
          <w:color w:val="6D6E71"/>
          <w:spacing w:val="-3"/>
        </w:rPr>
        <w:t>v</w:t>
      </w:r>
      <w:r w:rsidRPr="00CA22F4">
        <w:rPr>
          <w:color w:val="6D6E71"/>
        </w:rPr>
        <w:t>oor besp</w:t>
      </w:r>
      <w:r w:rsidRPr="00CA22F4">
        <w:rPr>
          <w:color w:val="6D6E71"/>
          <w:spacing w:val="-3"/>
        </w:rPr>
        <w:t>r</w:t>
      </w:r>
      <w:r w:rsidRPr="00CA22F4">
        <w:rPr>
          <w:color w:val="6D6E71"/>
        </w:rPr>
        <w:t>ekin</w:t>
      </w:r>
      <w:r w:rsidRPr="00CA22F4">
        <w:rPr>
          <w:color w:val="6D6E71"/>
          <w:spacing w:val="2"/>
        </w:rPr>
        <w:t>g</w:t>
      </w:r>
      <w:r w:rsidRPr="00CA22F4">
        <w:rPr>
          <w:color w:val="6D6E71"/>
        </w:rPr>
        <w:t>,</w:t>
      </w:r>
      <w:r w:rsidRPr="00CA22F4">
        <w:rPr>
          <w:color w:val="6D6E71"/>
          <w:spacing w:val="4"/>
        </w:rPr>
        <w:t xml:space="preserve"> </w:t>
      </w:r>
      <w:r w:rsidRPr="00CA22F4">
        <w:rPr>
          <w:color w:val="6D6E71"/>
        </w:rPr>
        <w:t>onder</w:t>
      </w:r>
      <w:r w:rsidRPr="00CA22F4">
        <w:rPr>
          <w:color w:val="6D6E71"/>
          <w:spacing w:val="-5"/>
        </w:rPr>
        <w:t>z</w:t>
      </w:r>
      <w:r w:rsidRPr="00CA22F4">
        <w:rPr>
          <w:color w:val="6D6E71"/>
        </w:rPr>
        <w:t>oek</w:t>
      </w:r>
      <w:r w:rsidRPr="00CA22F4">
        <w:rPr>
          <w:color w:val="6D6E71"/>
          <w:spacing w:val="4"/>
        </w:rPr>
        <w:t xml:space="preserve"> </w:t>
      </w:r>
      <w:r w:rsidRPr="00CA22F4">
        <w:rPr>
          <w:color w:val="6D6E71"/>
        </w:rPr>
        <w:t>en</w:t>
      </w:r>
      <w:r w:rsidRPr="00CA22F4">
        <w:rPr>
          <w:color w:val="6D6E71"/>
          <w:spacing w:val="4"/>
        </w:rPr>
        <w:t xml:space="preserve"> </w:t>
      </w:r>
      <w:r w:rsidRPr="00CA22F4">
        <w:rPr>
          <w:color w:val="6D6E71"/>
        </w:rPr>
        <w:t>advisering.</w:t>
      </w:r>
      <w:r w:rsidRPr="00CA22F4">
        <w:rPr>
          <w:color w:val="6D6E71"/>
          <w:spacing w:val="5"/>
        </w:rPr>
        <w:t xml:space="preserve"> </w:t>
      </w:r>
      <w:r w:rsidRPr="00CA22F4">
        <w:rPr>
          <w:color w:val="6D6E71"/>
          <w:spacing w:val="-4"/>
        </w:rPr>
        <w:t>E</w:t>
      </w:r>
      <w:r w:rsidRPr="00CA22F4">
        <w:rPr>
          <w:color w:val="6D6E71"/>
        </w:rPr>
        <w:t>en</w:t>
      </w:r>
      <w:r w:rsidRPr="00CA22F4">
        <w:rPr>
          <w:color w:val="6D6E71"/>
          <w:spacing w:val="4"/>
        </w:rPr>
        <w:t xml:space="preserve"> </w:t>
      </w:r>
      <w:r w:rsidRPr="00CA22F4">
        <w:rPr>
          <w:color w:val="6D6E71"/>
        </w:rPr>
        <w:t>leerling</w:t>
      </w:r>
      <w:r w:rsidRPr="00CA22F4">
        <w:rPr>
          <w:color w:val="6D6E71"/>
          <w:spacing w:val="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5"/>
        </w:rPr>
        <w:t xml:space="preserve"> </w:t>
      </w:r>
      <w:r w:rsidRPr="00CA22F4">
        <w:rPr>
          <w:color w:val="6D6E71"/>
          <w:spacing w:val="-3"/>
        </w:rPr>
        <w:t>t</w:t>
      </w:r>
      <w:r w:rsidRPr="00CA22F4">
        <w:rPr>
          <w:color w:val="6D6E71"/>
        </w:rPr>
        <w:t>oe</w:t>
      </w:r>
      <w:r w:rsidRPr="00CA22F4">
        <w:rPr>
          <w:color w:val="6D6E71"/>
          <w:spacing w:val="-2"/>
        </w:rPr>
        <w:t>g</w:t>
      </w:r>
      <w:r w:rsidRPr="00CA22F4">
        <w:rPr>
          <w:color w:val="6D6E71"/>
        </w:rPr>
        <w:t>el</w:t>
      </w:r>
      <w:r w:rsidRPr="00CA22F4">
        <w:rPr>
          <w:color w:val="6D6E71"/>
          <w:spacing w:val="-3"/>
        </w:rPr>
        <w:t>at</w:t>
      </w:r>
      <w:r w:rsidRPr="00CA22F4">
        <w:rPr>
          <w:color w:val="6D6E71"/>
        </w:rPr>
        <w:t>en</w:t>
      </w:r>
      <w:r w:rsidRPr="00CA22F4">
        <w:rPr>
          <w:color w:val="6D6E71"/>
          <w:spacing w:val="9"/>
        </w:rPr>
        <w:t xml:space="preserve"> </w:t>
      </w:r>
      <w:r w:rsidRPr="00CA22F4">
        <w:rPr>
          <w:color w:val="6D6E71"/>
        </w:rPr>
        <w:t>als</w:t>
      </w:r>
      <w:r w:rsidRPr="00CA22F4">
        <w:rPr>
          <w:color w:val="6D6E71"/>
          <w:spacing w:val="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5"/>
        </w:rPr>
        <w:t xml:space="preserve"> </w:t>
      </w:r>
      <w:r w:rsidRPr="00CA22F4">
        <w:rPr>
          <w:color w:val="6D6E71"/>
        </w:rPr>
        <w:t>uit</w:t>
      </w:r>
      <w:r w:rsidRPr="00CA22F4">
        <w:rPr>
          <w:color w:val="6D6E71"/>
          <w:spacing w:val="-2"/>
        </w:rPr>
        <w:t>g</w:t>
      </w:r>
      <w:r w:rsidRPr="00CA22F4">
        <w:rPr>
          <w:color w:val="6D6E71"/>
        </w:rPr>
        <w:t>e</w:t>
      </w:r>
      <w:r w:rsidRPr="00CA22F4">
        <w:rPr>
          <w:color w:val="6D6E71"/>
          <w:spacing w:val="-5"/>
        </w:rPr>
        <w:t>g</w:t>
      </w:r>
      <w:r w:rsidRPr="00CA22F4">
        <w:rPr>
          <w:color w:val="6D6E71"/>
        </w:rPr>
        <w:t>aan</w:t>
      </w:r>
      <w:r w:rsidRPr="00CA22F4">
        <w:rPr>
          <w:color w:val="6D6E71"/>
          <w:spacing w:val="5"/>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de</w:t>
      </w:r>
      <w:r w:rsidRPr="00CA22F4">
        <w:rPr>
          <w:color w:val="6D6E71"/>
          <w:spacing w:val="4"/>
        </w:rPr>
        <w:t xml:space="preserve"> </w:t>
      </w:r>
      <w:r w:rsidRPr="00CA22F4">
        <w:rPr>
          <w:color w:val="6D6E71"/>
        </w:rPr>
        <w:t>huidi</w:t>
      </w:r>
      <w:r w:rsidRPr="00CA22F4">
        <w:rPr>
          <w:color w:val="6D6E71"/>
          <w:spacing w:val="-2"/>
        </w:rPr>
        <w:t>g</w:t>
      </w:r>
      <w:r w:rsidRPr="00CA22F4">
        <w:rPr>
          <w:color w:val="6D6E71"/>
        </w:rPr>
        <w:t xml:space="preserve">e </w:t>
      </w:r>
      <w:r w:rsidRPr="00CA22F4">
        <w:rPr>
          <w:color w:val="6D6E71"/>
          <w:spacing w:val="-5"/>
        </w:rPr>
        <w:t>z</w:t>
      </w:r>
      <w:r w:rsidRPr="00CA22F4">
        <w:rPr>
          <w:color w:val="6D6E71"/>
        </w:rPr>
        <w:t>o</w:t>
      </w:r>
      <w:r w:rsidRPr="00CA22F4">
        <w:rPr>
          <w:color w:val="6D6E71"/>
          <w:spacing w:val="-3"/>
        </w:rPr>
        <w:t>r</w:t>
      </w:r>
      <w:r w:rsidRPr="00CA22F4">
        <w:rPr>
          <w:color w:val="6D6E71"/>
        </w:rPr>
        <w:t>g</w:t>
      </w:r>
      <w:r w:rsidRPr="00CA22F4">
        <w:rPr>
          <w:color w:val="6D6E71"/>
          <w:spacing w:val="-3"/>
        </w:rPr>
        <w:t>s</w:t>
      </w:r>
      <w:r w:rsidRPr="00CA22F4">
        <w:rPr>
          <w:color w:val="6D6E71"/>
        </w:rPr>
        <w:t>tructuur</w:t>
      </w:r>
      <w:r w:rsidRPr="00CA22F4">
        <w:rPr>
          <w:color w:val="6D6E71"/>
          <w:spacing w:val="-2"/>
        </w:rPr>
        <w:t xml:space="preserve"> </w:t>
      </w:r>
      <w:r w:rsidRPr="00CA22F4">
        <w:rPr>
          <w:color w:val="6D6E71"/>
        </w:rPr>
        <w:t>op</w:t>
      </w:r>
      <w:r w:rsidRPr="00CA22F4">
        <w:rPr>
          <w:color w:val="6D6E71"/>
          <w:spacing w:val="-2"/>
        </w:rPr>
        <w:t xml:space="preserve"> </w:t>
      </w:r>
      <w:r w:rsidRPr="00CA22F4">
        <w:rPr>
          <w:color w:val="6D6E71"/>
        </w:rPr>
        <w:t>school</w:t>
      </w:r>
      <w:r w:rsidRPr="00CA22F4">
        <w:rPr>
          <w:color w:val="6D6E71"/>
          <w:spacing w:val="-2"/>
        </w:rPr>
        <w:t xml:space="preserve"> </w:t>
      </w:r>
      <w:r w:rsidRPr="00CA22F4">
        <w:rPr>
          <w:color w:val="6D6E71"/>
        </w:rPr>
        <w:t>(</w:t>
      </w:r>
      <w:r>
        <w:rPr>
          <w:color w:val="6D6E71"/>
        </w:rPr>
        <w:t>school</w:t>
      </w:r>
      <w:r w:rsidRPr="00CA22F4">
        <w:rPr>
          <w:color w:val="6D6E71"/>
        </w:rPr>
        <w:t>onde</w:t>
      </w:r>
      <w:r w:rsidRPr="00CA22F4">
        <w:rPr>
          <w:color w:val="6D6E71"/>
          <w:spacing w:val="-4"/>
        </w:rPr>
        <w:t>r</w:t>
      </w:r>
      <w:r w:rsidRPr="00CA22F4">
        <w:rPr>
          <w:color w:val="6D6E71"/>
          <w:spacing w:val="-3"/>
        </w:rPr>
        <w:t>st</w:t>
      </w:r>
      <w:r w:rsidRPr="00CA22F4">
        <w:rPr>
          <w:color w:val="6D6E71"/>
        </w:rPr>
        <w:t>euningsp</w:t>
      </w:r>
      <w:r w:rsidRPr="00CA22F4">
        <w:rPr>
          <w:color w:val="6D6E71"/>
          <w:spacing w:val="-4"/>
        </w:rPr>
        <w:t>r</w:t>
      </w:r>
      <w:r w:rsidRPr="00CA22F4">
        <w:rPr>
          <w:color w:val="6D6E71"/>
        </w:rPr>
        <w:t>ofiel);</w:t>
      </w:r>
    </w:p>
    <w:p w14:paraId="26C2E72D"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spacing w:val="-3"/>
        </w:rPr>
        <w:t>w</w:t>
      </w:r>
      <w:r w:rsidRPr="00CA22F4">
        <w:rPr>
          <w:color w:val="6D6E71"/>
        </w:rPr>
        <w:t>anneer</w:t>
      </w:r>
      <w:r w:rsidRPr="00CA22F4">
        <w:rPr>
          <w:color w:val="6D6E71"/>
          <w:spacing w:val="-6"/>
        </w:rPr>
        <w:t xml:space="preserve"> </w:t>
      </w:r>
      <w:r w:rsidRPr="00CA22F4">
        <w:rPr>
          <w:color w:val="6D6E71"/>
        </w:rPr>
        <w:t>een</w:t>
      </w:r>
      <w:r w:rsidRPr="00CA22F4">
        <w:rPr>
          <w:color w:val="6D6E71"/>
          <w:spacing w:val="-6"/>
        </w:rPr>
        <w:t xml:space="preserve"> </w:t>
      </w:r>
      <w:r w:rsidRPr="00CA22F4">
        <w:rPr>
          <w:color w:val="6D6E71"/>
        </w:rPr>
        <w:t>school</w:t>
      </w:r>
      <w:r w:rsidRPr="00CA22F4">
        <w:rPr>
          <w:color w:val="6D6E71"/>
          <w:spacing w:val="-6"/>
        </w:rPr>
        <w:t xml:space="preserve"> </w:t>
      </w:r>
      <w:r w:rsidRPr="00CA22F4">
        <w:rPr>
          <w:color w:val="6D6E71"/>
        </w:rPr>
        <w:t>desondan</w:t>
      </w:r>
      <w:r w:rsidRPr="00CA22F4">
        <w:rPr>
          <w:color w:val="6D6E71"/>
          <w:spacing w:val="-3"/>
        </w:rPr>
        <w:t>k</w:t>
      </w:r>
      <w:r w:rsidRPr="00CA22F4">
        <w:rPr>
          <w:color w:val="6D6E71"/>
        </w:rPr>
        <w:t>s</w:t>
      </w:r>
      <w:r w:rsidRPr="00CA22F4">
        <w:rPr>
          <w:color w:val="6D6E71"/>
          <w:spacing w:val="-6"/>
        </w:rPr>
        <w:t xml:space="preserve"> </w:t>
      </w:r>
      <w:r w:rsidRPr="00CA22F4">
        <w:rPr>
          <w:color w:val="6D6E71"/>
        </w:rPr>
        <w:t>een</w:t>
      </w:r>
      <w:r w:rsidRPr="00CA22F4">
        <w:rPr>
          <w:color w:val="6D6E71"/>
          <w:spacing w:val="-6"/>
        </w:rPr>
        <w:t xml:space="preserve"> </w:t>
      </w:r>
      <w:r w:rsidRPr="00CA22F4">
        <w:rPr>
          <w:color w:val="6D6E71"/>
        </w:rPr>
        <w:t>leerling</w:t>
      </w:r>
      <w:r w:rsidRPr="00CA22F4">
        <w:rPr>
          <w:color w:val="6D6E71"/>
          <w:spacing w:val="-6"/>
        </w:rPr>
        <w:t xml:space="preserve"> </w:t>
      </w:r>
      <w:r w:rsidRPr="00CA22F4">
        <w:rPr>
          <w:color w:val="6D6E71"/>
        </w:rPr>
        <w:t>ni</w:t>
      </w:r>
      <w:r w:rsidRPr="00CA22F4">
        <w:rPr>
          <w:color w:val="6D6E71"/>
          <w:spacing w:val="-2"/>
        </w:rPr>
        <w:t>e</w:t>
      </w:r>
      <w:r w:rsidRPr="00CA22F4">
        <w:rPr>
          <w:color w:val="6D6E71"/>
        </w:rPr>
        <w:t>t</w:t>
      </w:r>
      <w:r w:rsidRPr="00CA22F4">
        <w:rPr>
          <w:color w:val="6D6E71"/>
          <w:spacing w:val="-6"/>
        </w:rPr>
        <w:t xml:space="preserve"> </w:t>
      </w:r>
      <w:r w:rsidRPr="00CA22F4">
        <w:rPr>
          <w:color w:val="6D6E71"/>
          <w:spacing w:val="-4"/>
        </w:rPr>
        <w:t>k</w:t>
      </w:r>
      <w:r w:rsidRPr="00CA22F4">
        <w:rPr>
          <w:color w:val="6D6E71"/>
        </w:rPr>
        <w:t>an</w:t>
      </w:r>
      <w:r w:rsidRPr="00CA22F4">
        <w:rPr>
          <w:color w:val="6D6E71"/>
          <w:spacing w:val="-6"/>
        </w:rPr>
        <w:t xml:space="preserve"> </w:t>
      </w:r>
      <w:r w:rsidRPr="00CA22F4">
        <w:rPr>
          <w:color w:val="6D6E71"/>
        </w:rPr>
        <w:t>pla</w:t>
      </w:r>
      <w:r w:rsidRPr="00CA22F4">
        <w:rPr>
          <w:color w:val="6D6E71"/>
          <w:spacing w:val="-2"/>
        </w:rPr>
        <w:t>a</w:t>
      </w:r>
      <w:r w:rsidRPr="00CA22F4">
        <w:rPr>
          <w:color w:val="6D6E71"/>
        </w:rPr>
        <w:t>tsen,</w:t>
      </w:r>
      <w:r w:rsidRPr="00CA22F4">
        <w:rPr>
          <w:color w:val="6D6E71"/>
          <w:spacing w:val="-6"/>
        </w:rPr>
        <w:t xml:space="preserve"> </w:t>
      </w:r>
      <w:r w:rsidRPr="00CA22F4">
        <w:rPr>
          <w:color w:val="6D6E71"/>
        </w:rPr>
        <w:t>dan</w:t>
      </w:r>
      <w:r w:rsidRPr="00CA22F4">
        <w:rPr>
          <w:color w:val="6D6E71"/>
          <w:spacing w:val="-6"/>
        </w:rPr>
        <w:t xml:space="preserve"> </w:t>
      </w:r>
      <w:r w:rsidRPr="00CA22F4">
        <w:rPr>
          <w:color w:val="6D6E71"/>
        </w:rPr>
        <w:t>die</w:t>
      </w:r>
      <w:r w:rsidRPr="00CA22F4">
        <w:rPr>
          <w:color w:val="6D6E71"/>
          <w:spacing w:val="-2"/>
        </w:rPr>
        <w:t>n</w:t>
      </w:r>
      <w:r w:rsidRPr="00CA22F4">
        <w:rPr>
          <w:color w:val="6D6E71"/>
        </w:rPr>
        <w:t>t</w:t>
      </w:r>
      <w:r w:rsidRPr="00CA22F4">
        <w:rPr>
          <w:color w:val="6D6E71"/>
          <w:spacing w:val="-6"/>
        </w:rPr>
        <w:t xml:space="preserve"> </w:t>
      </w:r>
      <w:r w:rsidRPr="00CA22F4">
        <w:rPr>
          <w:color w:val="6D6E71"/>
        </w:rPr>
        <w:t>zij</w:t>
      </w:r>
      <w:r w:rsidRPr="00CA22F4">
        <w:rPr>
          <w:color w:val="6D6E71"/>
          <w:spacing w:val="-6"/>
        </w:rPr>
        <w:t xml:space="preserve"> </w:t>
      </w:r>
      <w:r w:rsidRPr="00CA22F4">
        <w:rPr>
          <w:color w:val="6D6E71"/>
        </w:rPr>
        <w:t>dit,</w:t>
      </w:r>
      <w:r w:rsidRPr="00CA22F4">
        <w:rPr>
          <w:color w:val="6D6E71"/>
          <w:spacing w:val="-6"/>
        </w:rPr>
        <w:t xml:space="preserve"> </w:t>
      </w:r>
      <w:r w:rsidRPr="00CA22F4">
        <w:rPr>
          <w:color w:val="6D6E71"/>
        </w:rPr>
        <w:t>onderbou</w:t>
      </w:r>
      <w:r w:rsidRPr="00CA22F4">
        <w:rPr>
          <w:color w:val="6D6E71"/>
          <w:spacing w:val="-2"/>
        </w:rPr>
        <w:t>w</w:t>
      </w:r>
      <w:r w:rsidRPr="00CA22F4">
        <w:rPr>
          <w:color w:val="6D6E71"/>
        </w:rPr>
        <w:t>d</w:t>
      </w:r>
      <w:r w:rsidRPr="00CA22F4">
        <w:rPr>
          <w:color w:val="6D6E71"/>
          <w:spacing w:val="-6"/>
        </w:rPr>
        <w:t xml:space="preserve"> </w:t>
      </w:r>
      <w:r w:rsidRPr="00CA22F4">
        <w:rPr>
          <w:color w:val="6D6E71"/>
        </w:rPr>
        <w:t>aan</w:t>
      </w:r>
      <w:r w:rsidRPr="00CA22F4">
        <w:rPr>
          <w:color w:val="6D6E71"/>
          <w:spacing w:val="-6"/>
        </w:rPr>
        <w:t xml:space="preserve"> </w:t>
      </w:r>
      <w:r w:rsidRPr="00CA22F4">
        <w:rPr>
          <w:color w:val="6D6E71"/>
        </w:rPr>
        <w:t>oude</w:t>
      </w:r>
      <w:r w:rsidRPr="00CA22F4">
        <w:rPr>
          <w:color w:val="6D6E71"/>
          <w:spacing w:val="-4"/>
        </w:rPr>
        <w:t>r</w:t>
      </w:r>
      <w:r w:rsidRPr="00CA22F4">
        <w:rPr>
          <w:color w:val="6D6E71"/>
        </w:rPr>
        <w:t>s mondeling</w:t>
      </w:r>
      <w:r w:rsidRPr="00CA22F4">
        <w:rPr>
          <w:color w:val="6D6E71"/>
          <w:spacing w:val="5"/>
        </w:rPr>
        <w:t xml:space="preserve"> </w:t>
      </w:r>
      <w:r w:rsidRPr="00CA22F4">
        <w:rPr>
          <w:color w:val="6D6E71"/>
        </w:rPr>
        <w:t>mee</w:t>
      </w:r>
      <w:r w:rsidRPr="00CA22F4">
        <w:rPr>
          <w:color w:val="6D6E71"/>
          <w:spacing w:val="5"/>
        </w:rPr>
        <w:t xml:space="preserve"> </w:t>
      </w:r>
      <w:r w:rsidRPr="00CA22F4">
        <w:rPr>
          <w:color w:val="6D6E71"/>
          <w:spacing w:val="-3"/>
        </w:rPr>
        <w:t>t</w:t>
      </w:r>
      <w:r w:rsidRPr="00CA22F4">
        <w:rPr>
          <w:color w:val="6D6E71"/>
        </w:rPr>
        <w:t>e</w:t>
      </w:r>
      <w:r w:rsidRPr="00CA22F4">
        <w:rPr>
          <w:color w:val="6D6E71"/>
          <w:spacing w:val="4"/>
        </w:rPr>
        <w:t xml:space="preserve"> </w:t>
      </w:r>
      <w:r w:rsidRPr="00CA22F4">
        <w:rPr>
          <w:color w:val="6D6E71"/>
        </w:rPr>
        <w:t>delen</w:t>
      </w:r>
      <w:r w:rsidRPr="00CA22F4">
        <w:rPr>
          <w:color w:val="6D6E71"/>
          <w:spacing w:val="6"/>
        </w:rPr>
        <w:t xml:space="preserve"> </w:t>
      </w:r>
      <w:r w:rsidRPr="00CA22F4">
        <w:rPr>
          <w:color w:val="6D6E71"/>
        </w:rPr>
        <w:t>en</w:t>
      </w:r>
      <w:r w:rsidRPr="00CA22F4">
        <w:rPr>
          <w:color w:val="6D6E71"/>
          <w:spacing w:val="5"/>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5"/>
        </w:rPr>
        <w:t xml:space="preserve"> </w:t>
      </w:r>
      <w:r w:rsidRPr="00CA22F4">
        <w:rPr>
          <w:color w:val="6D6E71"/>
          <w:spacing w:val="-3"/>
        </w:rPr>
        <w:t>t</w:t>
      </w:r>
      <w:r w:rsidRPr="00CA22F4">
        <w:rPr>
          <w:color w:val="6D6E71"/>
        </w:rPr>
        <w:t>e</w:t>
      </w:r>
      <w:r w:rsidRPr="00CA22F4">
        <w:rPr>
          <w:color w:val="6D6E71"/>
          <w:spacing w:val="5"/>
        </w:rPr>
        <w:t xml:space="preserve"> </w:t>
      </w:r>
      <w:r w:rsidRPr="00CA22F4">
        <w:rPr>
          <w:color w:val="6D6E71"/>
          <w:spacing w:val="-1"/>
        </w:rPr>
        <w:t>o</w:t>
      </w:r>
      <w:r w:rsidRPr="00CA22F4">
        <w:rPr>
          <w:color w:val="6D6E71"/>
          <w:spacing w:val="-3"/>
        </w:rPr>
        <w:t>v</w:t>
      </w:r>
      <w:r w:rsidRPr="00CA22F4">
        <w:rPr>
          <w:color w:val="6D6E71"/>
        </w:rPr>
        <w:t>erle</w:t>
      </w:r>
      <w:r w:rsidRPr="00CA22F4">
        <w:rPr>
          <w:color w:val="6D6E71"/>
          <w:spacing w:val="1"/>
        </w:rPr>
        <w:t>g</w:t>
      </w:r>
      <w:r w:rsidRPr="00CA22F4">
        <w:rPr>
          <w:color w:val="6D6E71"/>
          <w:spacing w:val="-2"/>
        </w:rPr>
        <w:t>g</w:t>
      </w:r>
      <w:r w:rsidRPr="00CA22F4">
        <w:rPr>
          <w:color w:val="6D6E71"/>
        </w:rPr>
        <w:t>en.</w:t>
      </w:r>
      <w:r w:rsidRPr="00CA22F4">
        <w:rPr>
          <w:color w:val="6D6E71"/>
          <w:spacing w:val="6"/>
        </w:rPr>
        <w:t xml:space="preserve"> </w:t>
      </w:r>
      <w:r w:rsidRPr="00CA22F4">
        <w:rPr>
          <w:color w:val="6D6E71"/>
        </w:rPr>
        <w:t>De</w:t>
      </w:r>
      <w:r w:rsidRPr="00CA22F4">
        <w:rPr>
          <w:color w:val="6D6E71"/>
          <w:spacing w:val="4"/>
        </w:rPr>
        <w:t xml:space="preserve"> </w:t>
      </w:r>
      <w:r w:rsidRPr="00CA22F4">
        <w:rPr>
          <w:color w:val="6D6E71"/>
        </w:rPr>
        <w:t>school</w:t>
      </w:r>
      <w:r w:rsidRPr="00CA22F4">
        <w:rPr>
          <w:color w:val="6D6E71"/>
          <w:spacing w:val="6"/>
        </w:rPr>
        <w:t xml:space="preserve"> </w:t>
      </w:r>
      <w:r w:rsidRPr="00CA22F4">
        <w:rPr>
          <w:color w:val="6D6E71"/>
        </w:rPr>
        <w:t>in</w:t>
      </w:r>
      <w:r w:rsidRPr="00CA22F4">
        <w:rPr>
          <w:color w:val="6D6E71"/>
          <w:spacing w:val="6"/>
        </w:rPr>
        <w:t xml:space="preserve"> </w:t>
      </w:r>
      <w:r w:rsidRPr="00CA22F4">
        <w:rPr>
          <w:color w:val="6D6E71"/>
        </w:rPr>
        <w:t>de</w:t>
      </w:r>
      <w:r w:rsidRPr="00CA22F4">
        <w:rPr>
          <w:color w:val="6D6E71"/>
          <w:spacing w:val="4"/>
        </w:rPr>
        <w:t xml:space="preserve"> </w:t>
      </w:r>
      <w:r w:rsidRPr="00CA22F4">
        <w:rPr>
          <w:color w:val="6D6E71"/>
        </w:rPr>
        <w:t>pe</w:t>
      </w:r>
      <w:r w:rsidRPr="00CA22F4">
        <w:rPr>
          <w:color w:val="6D6E71"/>
          <w:spacing w:val="-4"/>
        </w:rPr>
        <w:t>r</w:t>
      </w:r>
      <w:r w:rsidRPr="00CA22F4">
        <w:rPr>
          <w:color w:val="6D6E71"/>
        </w:rPr>
        <w:t>soon</w:t>
      </w:r>
      <w:r w:rsidRPr="00CA22F4">
        <w:rPr>
          <w:color w:val="6D6E71"/>
          <w:spacing w:val="6"/>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de</w:t>
      </w:r>
      <w:r w:rsidRPr="00CA22F4">
        <w:rPr>
          <w:color w:val="6D6E71"/>
          <w:spacing w:val="4"/>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5"/>
        </w:rPr>
        <w:t xml:space="preserve"> </w:t>
      </w:r>
      <w:r w:rsidRPr="00CA22F4">
        <w:rPr>
          <w:color w:val="6D6E71"/>
        </w:rPr>
        <w:t xml:space="preserve">handelt in </w:t>
      </w:r>
      <w:r w:rsidRPr="00CA22F4">
        <w:rPr>
          <w:color w:val="6D6E71"/>
          <w:spacing w:val="-1"/>
        </w:rPr>
        <w:t>o</w:t>
      </w:r>
      <w:r w:rsidRPr="00CA22F4">
        <w:rPr>
          <w:color w:val="6D6E71"/>
          <w:spacing w:val="-3"/>
        </w:rPr>
        <w:t>v</w:t>
      </w:r>
      <w:r w:rsidRPr="00CA22F4">
        <w:rPr>
          <w:color w:val="6D6E71"/>
        </w:rPr>
        <w:t>erleg m</w:t>
      </w:r>
      <w:r w:rsidRPr="00CA22F4">
        <w:rPr>
          <w:color w:val="6D6E71"/>
          <w:spacing w:val="-2"/>
        </w:rPr>
        <w:t>e</w:t>
      </w:r>
      <w:r w:rsidRPr="00CA22F4">
        <w:rPr>
          <w:color w:val="6D6E71"/>
        </w:rPr>
        <w:t>t h</w:t>
      </w:r>
      <w:r w:rsidRPr="00CA22F4">
        <w:rPr>
          <w:color w:val="6D6E71"/>
          <w:spacing w:val="-2"/>
        </w:rPr>
        <w:t>e</w:t>
      </w:r>
      <w:r w:rsidRPr="00CA22F4">
        <w:rPr>
          <w:color w:val="6D6E71"/>
        </w:rPr>
        <w:t>t 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 xml:space="preserve">d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p>
    <w:p w14:paraId="1E2B613F" w14:textId="77777777" w:rsidR="00852322" w:rsidRPr="00CA22F4" w:rsidRDefault="00852322" w:rsidP="00F31195">
      <w:pPr>
        <w:spacing w:before="4" w:line="260" w:lineRule="exact"/>
        <w:rPr>
          <w:sz w:val="26"/>
          <w:szCs w:val="26"/>
        </w:rPr>
      </w:pPr>
    </w:p>
    <w:p w14:paraId="013E74B3" w14:textId="77777777" w:rsidR="00852322" w:rsidRPr="003766A6" w:rsidRDefault="00852322" w:rsidP="00F31195">
      <w:pPr>
        <w:spacing w:before="11" w:line="260" w:lineRule="exact"/>
        <w:rPr>
          <w:color w:val="FF0000"/>
          <w:sz w:val="26"/>
          <w:szCs w:val="26"/>
        </w:rPr>
      </w:pPr>
    </w:p>
    <w:p w14:paraId="540F9D17" w14:textId="77777777" w:rsidR="00852322" w:rsidRPr="00CA22F4" w:rsidRDefault="00852322" w:rsidP="00F31195">
      <w:pPr>
        <w:pStyle w:val="Kop2"/>
        <w:rPr>
          <w:b w:val="0"/>
          <w:bCs w:val="0"/>
        </w:rPr>
      </w:pPr>
      <w:r w:rsidRPr="00CA22F4">
        <w:rPr>
          <w:color w:val="4FA6E7"/>
        </w:rPr>
        <w:t>Deel 2 Time out, scho</w:t>
      </w:r>
      <w:r w:rsidRPr="00CA22F4">
        <w:rPr>
          <w:color w:val="4FA6E7"/>
          <w:spacing w:val="-3"/>
        </w:rPr>
        <w:t>r</w:t>
      </w:r>
      <w:r w:rsidRPr="00CA22F4">
        <w:rPr>
          <w:color w:val="4FA6E7"/>
        </w:rPr>
        <w:t xml:space="preserve">sing en </w:t>
      </w:r>
      <w:r w:rsidRPr="00CA22F4">
        <w:rPr>
          <w:color w:val="4FA6E7"/>
          <w:spacing w:val="-3"/>
        </w:rPr>
        <w:t>v</w:t>
      </w:r>
      <w:r w:rsidRPr="00CA22F4">
        <w:rPr>
          <w:color w:val="4FA6E7"/>
        </w:rPr>
        <w:t>e</w:t>
      </w:r>
      <w:r w:rsidRPr="00CA22F4">
        <w:rPr>
          <w:color w:val="4FA6E7"/>
          <w:spacing w:val="1"/>
        </w:rPr>
        <w:t>r</w:t>
      </w:r>
      <w:r w:rsidRPr="00CA22F4">
        <w:rPr>
          <w:color w:val="4FA6E7"/>
        </w:rPr>
        <w:t>wijdering</w:t>
      </w:r>
    </w:p>
    <w:p w14:paraId="760A5FAF" w14:textId="77777777" w:rsidR="00852322" w:rsidRPr="00CA22F4" w:rsidRDefault="00852322" w:rsidP="00F31195">
      <w:pPr>
        <w:spacing w:before="14" w:line="240" w:lineRule="exact"/>
        <w:rPr>
          <w:sz w:val="24"/>
          <w:szCs w:val="24"/>
        </w:rPr>
      </w:pPr>
    </w:p>
    <w:p w14:paraId="0705AA33" w14:textId="77777777" w:rsidR="00852322" w:rsidRPr="00CA22F4" w:rsidRDefault="00852322" w:rsidP="00F31195">
      <w:pPr>
        <w:pStyle w:val="Kop3"/>
        <w:rPr>
          <w:b w:val="0"/>
          <w:bCs w:val="0"/>
        </w:rPr>
      </w:pPr>
      <w:r w:rsidRPr="00CA22F4">
        <w:rPr>
          <w:color w:val="6D6E71"/>
          <w:u w:val="single" w:color="6D6E71"/>
        </w:rPr>
        <w:t>Time-out</w:t>
      </w:r>
    </w:p>
    <w:p w14:paraId="7F5F101C" w14:textId="77777777" w:rsidR="00852322" w:rsidRPr="00CA22F4" w:rsidRDefault="00852322" w:rsidP="00F31195">
      <w:pPr>
        <w:spacing w:before="18" w:line="240" w:lineRule="exact"/>
        <w:rPr>
          <w:sz w:val="24"/>
          <w:szCs w:val="24"/>
        </w:rPr>
      </w:pPr>
    </w:p>
    <w:p w14:paraId="7CF9FB1A" w14:textId="77777777" w:rsidR="00852322" w:rsidRPr="00CA22F4" w:rsidRDefault="00852322" w:rsidP="00F31195">
      <w:pPr>
        <w:pStyle w:val="Plattetekst"/>
        <w:spacing w:line="264" w:lineRule="exact"/>
        <w:ind w:right="928"/>
      </w:pPr>
      <w:r w:rsidRPr="00CA22F4">
        <w:rPr>
          <w:color w:val="6D6E71"/>
        </w:rPr>
        <w:t>Uit</w:t>
      </w:r>
      <w:r w:rsidRPr="00CA22F4">
        <w:rPr>
          <w:color w:val="6D6E71"/>
          <w:spacing w:val="-5"/>
        </w:rPr>
        <w:t>g</w:t>
      </w:r>
      <w:r w:rsidRPr="00CA22F4">
        <w:rPr>
          <w:color w:val="6D6E71"/>
        </w:rPr>
        <w:t>angspu</w:t>
      </w:r>
      <w:r w:rsidRPr="00CA22F4">
        <w:rPr>
          <w:color w:val="6D6E71"/>
          <w:spacing w:val="-2"/>
        </w:rPr>
        <w:t>n</w:t>
      </w:r>
      <w:r w:rsidRPr="00CA22F4">
        <w:rPr>
          <w:color w:val="6D6E71"/>
        </w:rPr>
        <w:t>t</w:t>
      </w:r>
      <w:r w:rsidRPr="00CA22F4">
        <w:rPr>
          <w:color w:val="6D6E71"/>
          <w:spacing w:val="9"/>
        </w:rPr>
        <w:t xml:space="preserve"> </w:t>
      </w:r>
      <w:r w:rsidRPr="00CA22F4">
        <w:rPr>
          <w:color w:val="6D6E71"/>
        </w:rPr>
        <w:t>is</w:t>
      </w:r>
      <w:r w:rsidRPr="00CA22F4">
        <w:rPr>
          <w:color w:val="6D6E71"/>
          <w:spacing w:val="10"/>
        </w:rPr>
        <w:t xml:space="preserve"> </w:t>
      </w:r>
      <w:r w:rsidRPr="00CA22F4">
        <w:rPr>
          <w:color w:val="6D6E71"/>
        </w:rPr>
        <w:t>d</w:t>
      </w:r>
      <w:r w:rsidRPr="00CA22F4">
        <w:rPr>
          <w:color w:val="6D6E71"/>
          <w:spacing w:val="-2"/>
        </w:rPr>
        <w:t>a</w:t>
      </w:r>
      <w:r w:rsidRPr="00CA22F4">
        <w:rPr>
          <w:color w:val="6D6E71"/>
        </w:rPr>
        <w:t>t</w:t>
      </w:r>
      <w:r w:rsidRPr="00CA22F4">
        <w:rPr>
          <w:color w:val="6D6E71"/>
          <w:spacing w:val="10"/>
        </w:rPr>
        <w:t xml:space="preserve"> </w:t>
      </w:r>
      <w:r w:rsidRPr="00CA22F4">
        <w:rPr>
          <w:color w:val="6D6E71"/>
        </w:rPr>
        <w:t>een</w:t>
      </w:r>
      <w:r w:rsidRPr="00CA22F4">
        <w:rPr>
          <w:color w:val="6D6E71"/>
          <w:spacing w:val="9"/>
        </w:rPr>
        <w:t xml:space="preserve"> </w:t>
      </w:r>
      <w:r w:rsidRPr="00CA22F4">
        <w:rPr>
          <w:color w:val="6D6E71"/>
        </w:rPr>
        <w:t>kind</w:t>
      </w:r>
      <w:r w:rsidRPr="00CA22F4">
        <w:rPr>
          <w:color w:val="6D6E71"/>
          <w:spacing w:val="10"/>
        </w:rPr>
        <w:t xml:space="preserve"> </w:t>
      </w:r>
      <w:r w:rsidRPr="00CA22F4">
        <w:rPr>
          <w:color w:val="6D6E71"/>
        </w:rPr>
        <w:t>alle</w:t>
      </w:r>
      <w:r w:rsidRPr="00CA22F4">
        <w:rPr>
          <w:color w:val="6D6E71"/>
          <w:spacing w:val="10"/>
        </w:rPr>
        <w:t xml:space="preserve"> </w:t>
      </w:r>
      <w:r w:rsidRPr="00CA22F4">
        <w:rPr>
          <w:color w:val="6D6E71"/>
        </w:rPr>
        <w:t>da</w:t>
      </w:r>
      <w:r w:rsidRPr="00CA22F4">
        <w:rPr>
          <w:color w:val="6D6E71"/>
          <w:spacing w:val="-2"/>
        </w:rPr>
        <w:t>g</w:t>
      </w:r>
      <w:r w:rsidRPr="00CA22F4">
        <w:rPr>
          <w:color w:val="6D6E71"/>
        </w:rPr>
        <w:t>en</w:t>
      </w:r>
      <w:r w:rsidRPr="00CA22F4">
        <w:rPr>
          <w:color w:val="6D6E71"/>
          <w:spacing w:val="9"/>
        </w:rPr>
        <w:t xml:space="preserve"> </w:t>
      </w:r>
      <w:r w:rsidRPr="00CA22F4">
        <w:rPr>
          <w:color w:val="6D6E71"/>
          <w:spacing w:val="-2"/>
        </w:rPr>
        <w:t>w</w:t>
      </w:r>
      <w:r w:rsidRPr="00CA22F4">
        <w:rPr>
          <w:color w:val="6D6E71"/>
        </w:rPr>
        <w:t>el</w:t>
      </w:r>
      <w:r w:rsidRPr="00CA22F4">
        <w:rPr>
          <w:color w:val="6D6E71"/>
          <w:spacing w:val="-8"/>
        </w:rPr>
        <w:t>k</w:t>
      </w:r>
      <w:r w:rsidRPr="00CA22F4">
        <w:rPr>
          <w:color w:val="6D6E71"/>
        </w:rPr>
        <w:t>om</w:t>
      </w:r>
      <w:r w:rsidRPr="00CA22F4">
        <w:rPr>
          <w:color w:val="6D6E71"/>
          <w:spacing w:val="10"/>
        </w:rPr>
        <w:t xml:space="preserve"> </w:t>
      </w:r>
      <w:r w:rsidRPr="00CA22F4">
        <w:rPr>
          <w:color w:val="6D6E71"/>
        </w:rPr>
        <w:t>is</w:t>
      </w:r>
      <w:r w:rsidRPr="00CA22F4">
        <w:rPr>
          <w:color w:val="6D6E71"/>
          <w:spacing w:val="10"/>
        </w:rPr>
        <w:t xml:space="preserve"> </w:t>
      </w:r>
      <w:r w:rsidRPr="00CA22F4">
        <w:rPr>
          <w:color w:val="6D6E71"/>
        </w:rPr>
        <w:t>op</w:t>
      </w:r>
      <w:r w:rsidRPr="00CA22F4">
        <w:rPr>
          <w:color w:val="6D6E71"/>
          <w:spacing w:val="9"/>
        </w:rPr>
        <w:t xml:space="preserve"> </w:t>
      </w:r>
      <w:r w:rsidRPr="00CA22F4">
        <w:rPr>
          <w:color w:val="6D6E71"/>
        </w:rPr>
        <w:t>school.</w:t>
      </w:r>
      <w:r w:rsidRPr="00CA22F4">
        <w:rPr>
          <w:color w:val="6D6E71"/>
          <w:spacing w:val="10"/>
        </w:rPr>
        <w:t xml:space="preserve"> </w:t>
      </w:r>
      <w:r w:rsidRPr="00CA22F4">
        <w:rPr>
          <w:color w:val="6D6E71"/>
        </w:rPr>
        <w:t>Er</w:t>
      </w:r>
      <w:r w:rsidRPr="00CA22F4">
        <w:rPr>
          <w:color w:val="6D6E71"/>
          <w:spacing w:val="10"/>
        </w:rPr>
        <w:t xml:space="preserve"> </w:t>
      </w:r>
      <w:r w:rsidRPr="00CA22F4">
        <w:rPr>
          <w:color w:val="6D6E71"/>
        </w:rPr>
        <w:t>zijn</w:t>
      </w:r>
      <w:r w:rsidRPr="00CA22F4">
        <w:rPr>
          <w:color w:val="6D6E71"/>
          <w:spacing w:val="9"/>
        </w:rPr>
        <w:t xml:space="preserve"> </w:t>
      </w:r>
      <w:r w:rsidRPr="00CA22F4">
        <w:rPr>
          <w:color w:val="6D6E71"/>
        </w:rPr>
        <w:t>situ</w:t>
      </w:r>
      <w:r w:rsidRPr="00CA22F4">
        <w:rPr>
          <w:color w:val="6D6E71"/>
          <w:spacing w:val="-2"/>
        </w:rPr>
        <w:t>a</w:t>
      </w:r>
      <w:r w:rsidRPr="00CA22F4">
        <w:rPr>
          <w:color w:val="6D6E71"/>
        </w:rPr>
        <w:t>ties</w:t>
      </w:r>
      <w:r w:rsidRPr="00CA22F4">
        <w:rPr>
          <w:color w:val="6D6E71"/>
          <w:spacing w:val="10"/>
        </w:rPr>
        <w:t xml:space="preserve"> </w:t>
      </w:r>
      <w:r w:rsidRPr="00CA22F4">
        <w:rPr>
          <w:color w:val="6D6E71"/>
          <w:spacing w:val="-3"/>
        </w:rPr>
        <w:t>w</w:t>
      </w:r>
      <w:r w:rsidRPr="00CA22F4">
        <w:rPr>
          <w:color w:val="6D6E71"/>
        </w:rPr>
        <w:t>aarin</w:t>
      </w:r>
      <w:r w:rsidRPr="00CA22F4">
        <w:rPr>
          <w:color w:val="6D6E71"/>
          <w:spacing w:val="10"/>
        </w:rPr>
        <w:t xml:space="preserve"> </w:t>
      </w:r>
      <w:r w:rsidRPr="00CA22F4">
        <w:rPr>
          <w:color w:val="6D6E71"/>
        </w:rPr>
        <w:t>dit</w:t>
      </w:r>
      <w:r w:rsidRPr="00CA22F4">
        <w:rPr>
          <w:color w:val="6D6E71"/>
          <w:spacing w:val="9"/>
        </w:rPr>
        <w:t xml:space="preserve"> </w:t>
      </w:r>
      <w:r w:rsidRPr="00CA22F4">
        <w:rPr>
          <w:color w:val="6D6E71"/>
          <w:spacing w:val="-3"/>
        </w:rPr>
        <w:t>v</w:t>
      </w:r>
      <w:r w:rsidRPr="00CA22F4">
        <w:rPr>
          <w:color w:val="6D6E71"/>
        </w:rPr>
        <w:t>oor</w:t>
      </w:r>
      <w:r w:rsidRPr="00CA22F4">
        <w:rPr>
          <w:color w:val="6D6E71"/>
          <w:spacing w:val="10"/>
        </w:rPr>
        <w:t xml:space="preserve"> </w:t>
      </w:r>
      <w:r w:rsidRPr="00CA22F4">
        <w:rPr>
          <w:color w:val="6D6E71"/>
          <w:spacing w:val="-8"/>
        </w:rPr>
        <w:t>k</w:t>
      </w:r>
      <w:r w:rsidRPr="00CA22F4">
        <w:rPr>
          <w:color w:val="6D6E71"/>
        </w:rPr>
        <w:t>or</w:t>
      </w:r>
      <w:r w:rsidRPr="00CA22F4">
        <w:rPr>
          <w:color w:val="6D6E71"/>
          <w:spacing w:val="-3"/>
        </w:rPr>
        <w:t>t</w:t>
      </w:r>
      <w:r w:rsidRPr="00CA22F4">
        <w:rPr>
          <w:color w:val="6D6E71"/>
        </w:rPr>
        <w:t>e</w:t>
      </w:r>
      <w:r w:rsidRPr="00CA22F4">
        <w:rPr>
          <w:color w:val="6D6E71"/>
          <w:spacing w:val="10"/>
        </w:rPr>
        <w:t xml:space="preserve"> </w:t>
      </w:r>
      <w:r w:rsidRPr="00CA22F4">
        <w:rPr>
          <w:color w:val="6D6E71"/>
        </w:rPr>
        <w:t>tijd</w:t>
      </w:r>
      <w:r w:rsidRPr="00CA22F4">
        <w:rPr>
          <w:color w:val="6D6E71"/>
          <w:spacing w:val="9"/>
        </w:rPr>
        <w:t xml:space="preserve"> </w:t>
      </w:r>
      <w:r w:rsidRPr="00CA22F4">
        <w:rPr>
          <w:color w:val="6D6E71"/>
        </w:rPr>
        <w:t>ni</w:t>
      </w:r>
      <w:r w:rsidRPr="00CA22F4">
        <w:rPr>
          <w:color w:val="6D6E71"/>
          <w:spacing w:val="-2"/>
        </w:rPr>
        <w:t>e</w:t>
      </w:r>
      <w:r w:rsidRPr="00CA22F4">
        <w:rPr>
          <w:color w:val="6D6E71"/>
        </w:rPr>
        <w:t>t mo</w:t>
      </w:r>
      <w:r w:rsidRPr="00CA22F4">
        <w:rPr>
          <w:color w:val="6D6E71"/>
          <w:spacing w:val="-2"/>
        </w:rPr>
        <w:t>g</w:t>
      </w:r>
      <w:r w:rsidRPr="00CA22F4">
        <w:rPr>
          <w:color w:val="6D6E71"/>
        </w:rPr>
        <w:t>elijk is.</w:t>
      </w:r>
    </w:p>
    <w:p w14:paraId="1D231B3E" w14:textId="77777777" w:rsidR="00852322" w:rsidRPr="00CA22F4" w:rsidRDefault="00852322" w:rsidP="00F31195">
      <w:pPr>
        <w:spacing w:before="4" w:line="260" w:lineRule="exact"/>
        <w:rPr>
          <w:sz w:val="26"/>
          <w:szCs w:val="26"/>
        </w:rPr>
      </w:pPr>
    </w:p>
    <w:p w14:paraId="66D8EAAB" w14:textId="77777777" w:rsidR="00852322" w:rsidRPr="00CA22F4" w:rsidRDefault="00852322" w:rsidP="00F31195">
      <w:pPr>
        <w:pStyle w:val="Plattetekst"/>
        <w:spacing w:line="264" w:lineRule="exact"/>
        <w:ind w:right="934"/>
      </w:pPr>
      <w:r w:rsidRPr="00CA22F4">
        <w:rPr>
          <w:color w:val="6D6E71"/>
        </w:rPr>
        <w:t>In</w:t>
      </w:r>
      <w:r w:rsidRPr="00CA22F4">
        <w:rPr>
          <w:color w:val="6D6E71"/>
          <w:spacing w:val="-10"/>
        </w:rPr>
        <w:t xml:space="preserve"> </w:t>
      </w:r>
      <w:r w:rsidRPr="00CA22F4">
        <w:rPr>
          <w:color w:val="6D6E71"/>
        </w:rPr>
        <w:t>dit</w:t>
      </w:r>
      <w:r w:rsidRPr="00CA22F4">
        <w:rPr>
          <w:color w:val="6D6E71"/>
          <w:spacing w:val="-10"/>
        </w:rPr>
        <w:t xml:space="preserve"> </w:t>
      </w:r>
      <w:r w:rsidRPr="00CA22F4">
        <w:rPr>
          <w:color w:val="6D6E71"/>
          <w:spacing w:val="-2"/>
        </w:rPr>
        <w:t>ge</w:t>
      </w:r>
      <w:r w:rsidRPr="00CA22F4">
        <w:rPr>
          <w:color w:val="6D6E71"/>
          <w:spacing w:val="-4"/>
        </w:rPr>
        <w:t>v</w:t>
      </w:r>
      <w:r w:rsidRPr="00CA22F4">
        <w:rPr>
          <w:color w:val="6D6E71"/>
        </w:rPr>
        <w:t>al</w:t>
      </w:r>
      <w:r w:rsidRPr="00CA22F4">
        <w:rPr>
          <w:color w:val="6D6E71"/>
          <w:spacing w:val="-10"/>
        </w:rPr>
        <w:t xml:space="preserve"> </w:t>
      </w:r>
      <w:r w:rsidRPr="00CA22F4">
        <w:rPr>
          <w:color w:val="6D6E71"/>
        </w:rPr>
        <w:t>mo</w:t>
      </w:r>
      <w:r w:rsidRPr="00CA22F4">
        <w:rPr>
          <w:color w:val="6D6E71"/>
          <w:spacing w:val="-2"/>
        </w:rPr>
        <w:t>e</w:t>
      </w:r>
      <w:r w:rsidRPr="00CA22F4">
        <w:rPr>
          <w:color w:val="6D6E71"/>
          <w:spacing w:val="-3"/>
        </w:rPr>
        <w:t>t</w:t>
      </w:r>
      <w:r w:rsidRPr="00CA22F4">
        <w:rPr>
          <w:color w:val="6D6E71"/>
        </w:rPr>
        <w:t>en</w:t>
      </w:r>
      <w:r w:rsidRPr="00CA22F4">
        <w:rPr>
          <w:color w:val="6D6E71"/>
          <w:spacing w:val="-10"/>
        </w:rPr>
        <w:t xml:space="preserve"> </w:t>
      </w:r>
      <w:r w:rsidRPr="00CA22F4">
        <w:rPr>
          <w:color w:val="6D6E71"/>
        </w:rPr>
        <w:t>oude</w:t>
      </w:r>
      <w:r w:rsidRPr="00CA22F4">
        <w:rPr>
          <w:color w:val="6D6E71"/>
          <w:spacing w:val="-4"/>
        </w:rPr>
        <w:t>r</w:t>
      </w:r>
      <w:r w:rsidRPr="00CA22F4">
        <w:rPr>
          <w:color w:val="6D6E71"/>
        </w:rPr>
        <w:t>s</w:t>
      </w:r>
      <w:r w:rsidRPr="00CA22F4">
        <w:rPr>
          <w:color w:val="6D6E71"/>
          <w:spacing w:val="-10"/>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0"/>
        </w:rPr>
        <w:t xml:space="preserve"> </w:t>
      </w:r>
      <w:r w:rsidRPr="00CA22F4">
        <w:rPr>
          <w:color w:val="6D6E71"/>
          <w:spacing w:val="-2"/>
        </w:rPr>
        <w:t>g</w:t>
      </w:r>
      <w:r w:rsidRPr="00CA22F4">
        <w:rPr>
          <w:color w:val="6D6E71"/>
        </w:rPr>
        <w:t>eï</w:t>
      </w:r>
      <w:r w:rsidRPr="00CA22F4">
        <w:rPr>
          <w:color w:val="6D6E71"/>
          <w:spacing w:val="-2"/>
        </w:rPr>
        <w:t>n</w:t>
      </w:r>
      <w:r w:rsidRPr="00CA22F4">
        <w:rPr>
          <w:color w:val="6D6E71"/>
          <w:spacing w:val="-5"/>
        </w:rPr>
        <w:t>f</w:t>
      </w:r>
      <w:r w:rsidRPr="00CA22F4">
        <w:rPr>
          <w:color w:val="6D6E71"/>
        </w:rPr>
        <w:t>ormee</w:t>
      </w:r>
      <w:r w:rsidRPr="00CA22F4">
        <w:rPr>
          <w:color w:val="6D6E71"/>
          <w:spacing w:val="-4"/>
        </w:rPr>
        <w:t>r</w:t>
      </w:r>
      <w:r w:rsidRPr="00CA22F4">
        <w:rPr>
          <w:color w:val="6D6E71"/>
        </w:rPr>
        <w:t>d</w:t>
      </w:r>
      <w:r w:rsidRPr="00CA22F4">
        <w:rPr>
          <w:color w:val="6D6E71"/>
          <w:spacing w:val="-10"/>
        </w:rPr>
        <w:t xml:space="preserve"> </w:t>
      </w:r>
      <w:r w:rsidRPr="00CA22F4">
        <w:rPr>
          <w:color w:val="6D6E71"/>
        </w:rPr>
        <w:t>en</w:t>
      </w:r>
      <w:r w:rsidRPr="00CA22F4">
        <w:rPr>
          <w:color w:val="6D6E71"/>
          <w:spacing w:val="-10"/>
        </w:rPr>
        <w:t xml:space="preserve"> </w:t>
      </w:r>
      <w:r w:rsidRPr="00CA22F4">
        <w:rPr>
          <w:color w:val="6D6E71"/>
        </w:rPr>
        <w:t>oplossin</w:t>
      </w:r>
      <w:r w:rsidRPr="00CA22F4">
        <w:rPr>
          <w:color w:val="6D6E71"/>
          <w:spacing w:val="-2"/>
        </w:rPr>
        <w:t>g</w:t>
      </w:r>
      <w:r w:rsidRPr="00CA22F4">
        <w:rPr>
          <w:color w:val="6D6E71"/>
        </w:rPr>
        <w:t>en</w:t>
      </w:r>
      <w:r w:rsidRPr="00CA22F4">
        <w:rPr>
          <w:color w:val="6D6E71"/>
          <w:spacing w:val="-10"/>
        </w:rPr>
        <w:t xml:space="preserve"> </w:t>
      </w:r>
      <w:r w:rsidRPr="00CA22F4">
        <w:rPr>
          <w:color w:val="6D6E71"/>
        </w:rPr>
        <w:t>mo</w:t>
      </w:r>
      <w:r w:rsidRPr="00CA22F4">
        <w:rPr>
          <w:color w:val="6D6E71"/>
          <w:spacing w:val="-2"/>
        </w:rPr>
        <w:t>e</w:t>
      </w:r>
      <w:r w:rsidRPr="00CA22F4">
        <w:rPr>
          <w:color w:val="6D6E71"/>
          <w:spacing w:val="-3"/>
        </w:rPr>
        <w:t>t</w:t>
      </w:r>
      <w:r w:rsidRPr="00CA22F4">
        <w:rPr>
          <w:color w:val="6D6E71"/>
        </w:rPr>
        <w:t>en</w:t>
      </w:r>
      <w:r w:rsidRPr="00CA22F4">
        <w:rPr>
          <w:color w:val="6D6E71"/>
          <w:spacing w:val="-10"/>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0"/>
        </w:rPr>
        <w:t xml:space="preserve"> </w:t>
      </w:r>
      <w:r w:rsidRPr="00CA22F4">
        <w:rPr>
          <w:color w:val="6D6E71"/>
          <w:spacing w:val="-2"/>
        </w:rPr>
        <w:t>g</w:t>
      </w:r>
      <w:r w:rsidRPr="00CA22F4">
        <w:rPr>
          <w:color w:val="6D6E71"/>
          <w:spacing w:val="-3"/>
        </w:rPr>
        <w:t>e</w:t>
      </w:r>
      <w:r w:rsidRPr="00CA22F4">
        <w:rPr>
          <w:color w:val="6D6E71"/>
          <w:spacing w:val="-5"/>
        </w:rPr>
        <w:t>z</w:t>
      </w:r>
      <w:r w:rsidRPr="00CA22F4">
        <w:rPr>
          <w:color w:val="6D6E71"/>
        </w:rPr>
        <w:t>oc</w:t>
      </w:r>
      <w:r w:rsidRPr="00CA22F4">
        <w:rPr>
          <w:color w:val="6D6E71"/>
          <w:spacing w:val="-2"/>
        </w:rPr>
        <w:t>h</w:t>
      </w:r>
      <w:r w:rsidRPr="00CA22F4">
        <w:rPr>
          <w:color w:val="6D6E71"/>
        </w:rPr>
        <w:t>t.</w:t>
      </w:r>
      <w:r w:rsidRPr="00CA22F4">
        <w:rPr>
          <w:color w:val="6D6E71"/>
          <w:spacing w:val="-10"/>
        </w:rPr>
        <w:t xml:space="preserve"> </w:t>
      </w:r>
      <w:r w:rsidRPr="00CA22F4">
        <w:rPr>
          <w:color w:val="6D6E71"/>
        </w:rPr>
        <w:t>H</w:t>
      </w:r>
      <w:r w:rsidRPr="00CA22F4">
        <w:rPr>
          <w:color w:val="6D6E71"/>
          <w:spacing w:val="-2"/>
        </w:rPr>
        <w:t>e</w:t>
      </w:r>
      <w:r w:rsidRPr="00CA22F4">
        <w:rPr>
          <w:color w:val="6D6E71"/>
        </w:rPr>
        <w:t>t</w:t>
      </w:r>
      <w:r w:rsidRPr="00CA22F4">
        <w:rPr>
          <w:color w:val="6D6E71"/>
          <w:spacing w:val="-10"/>
        </w:rPr>
        <w:t xml:space="preserve"> </w:t>
      </w:r>
      <w:r w:rsidRPr="00CA22F4">
        <w:rPr>
          <w:color w:val="6D6E71"/>
        </w:rPr>
        <w:t>is</w:t>
      </w:r>
      <w:r w:rsidRPr="00CA22F4">
        <w:rPr>
          <w:color w:val="6D6E71"/>
          <w:spacing w:val="-10"/>
        </w:rPr>
        <w:t xml:space="preserve"> </w:t>
      </w:r>
      <w:r w:rsidRPr="00CA22F4">
        <w:rPr>
          <w:color w:val="6D6E71"/>
        </w:rPr>
        <w:t>ni</w:t>
      </w:r>
      <w:r w:rsidRPr="00CA22F4">
        <w:rPr>
          <w:color w:val="6D6E71"/>
          <w:spacing w:val="-2"/>
        </w:rPr>
        <w:t>e</w:t>
      </w:r>
      <w:r w:rsidRPr="00CA22F4">
        <w:rPr>
          <w:color w:val="6D6E71"/>
        </w:rPr>
        <w:t>t</w:t>
      </w:r>
      <w:r w:rsidRPr="00CA22F4">
        <w:rPr>
          <w:color w:val="6D6E71"/>
          <w:spacing w:val="-10"/>
        </w:rPr>
        <w:t xml:space="preserve"> </w:t>
      </w:r>
      <w:r w:rsidRPr="00CA22F4">
        <w:rPr>
          <w:color w:val="6D6E71"/>
        </w:rPr>
        <w:t xml:space="preserve">bedoeld als </w:t>
      </w:r>
      <w:r w:rsidRPr="00CA22F4">
        <w:rPr>
          <w:color w:val="6D6E71"/>
          <w:spacing w:val="-3"/>
        </w:rPr>
        <w:t>s</w:t>
      </w:r>
      <w:r w:rsidRPr="00CA22F4">
        <w:rPr>
          <w:color w:val="6D6E71"/>
        </w:rPr>
        <w:t>t</w:t>
      </w:r>
      <w:r w:rsidRPr="00CA22F4">
        <w:rPr>
          <w:color w:val="6D6E71"/>
          <w:spacing w:val="-5"/>
        </w:rPr>
        <w:t>r</w:t>
      </w:r>
      <w:r w:rsidRPr="00CA22F4">
        <w:rPr>
          <w:color w:val="6D6E71"/>
          <w:spacing w:val="-2"/>
        </w:rPr>
        <w:t>a</w:t>
      </w:r>
      <w:r w:rsidRPr="00CA22F4">
        <w:rPr>
          <w:color w:val="6D6E71"/>
        </w:rPr>
        <w:t>fma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 maar als een ru</w:t>
      </w:r>
      <w:r w:rsidRPr="00CA22F4">
        <w:rPr>
          <w:color w:val="6D6E71"/>
          <w:spacing w:val="-3"/>
        </w:rPr>
        <w:t>s</w:t>
      </w:r>
      <w:r w:rsidRPr="00CA22F4">
        <w:rPr>
          <w:color w:val="6D6E71"/>
        </w:rPr>
        <w:t>tpau</w:t>
      </w:r>
      <w:r w:rsidRPr="00CA22F4">
        <w:rPr>
          <w:color w:val="6D6E71"/>
          <w:spacing w:val="-5"/>
        </w:rPr>
        <w:t>z</w:t>
      </w:r>
      <w:r w:rsidRPr="00CA22F4">
        <w:rPr>
          <w:color w:val="6D6E71"/>
        </w:rPr>
        <w:t xml:space="preserve">e om de </w:t>
      </w:r>
      <w:r w:rsidRPr="00CA22F4">
        <w:rPr>
          <w:color w:val="6D6E71"/>
          <w:spacing w:val="-2"/>
        </w:rPr>
        <w:t>g</w:t>
      </w:r>
      <w:r w:rsidRPr="00CA22F4">
        <w:rPr>
          <w:color w:val="6D6E71"/>
        </w:rPr>
        <w:t xml:space="preserve">oede </w:t>
      </w:r>
      <w:r w:rsidRPr="00CA22F4">
        <w:rPr>
          <w:color w:val="6D6E71"/>
          <w:spacing w:val="-3"/>
        </w:rPr>
        <w:t>st</w:t>
      </w:r>
      <w:r w:rsidRPr="00CA22F4">
        <w:rPr>
          <w:color w:val="6D6E71"/>
        </w:rPr>
        <w:t xml:space="preserve">appen </w:t>
      </w:r>
      <w:r w:rsidRPr="00CA22F4">
        <w:rPr>
          <w:color w:val="6D6E71"/>
          <w:spacing w:val="-3"/>
        </w:rPr>
        <w:t>t</w:t>
      </w:r>
      <w:r w:rsidRPr="00CA22F4">
        <w:rPr>
          <w:color w:val="6D6E71"/>
        </w:rPr>
        <w:t xml:space="preserve">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den</w:t>
      </w:r>
      <w:r w:rsidRPr="00CA22F4">
        <w:rPr>
          <w:color w:val="6D6E71"/>
          <w:spacing w:val="-8"/>
        </w:rPr>
        <w:t>k</w:t>
      </w:r>
      <w:r w:rsidRPr="00CA22F4">
        <w:rPr>
          <w:color w:val="6D6E71"/>
        </w:rPr>
        <w:t xml:space="preserve">en en uit </w:t>
      </w:r>
      <w:r w:rsidRPr="00CA22F4">
        <w:rPr>
          <w:color w:val="6D6E71"/>
          <w:spacing w:val="-3"/>
        </w:rPr>
        <w:t>t</w:t>
      </w:r>
      <w:r w:rsidRPr="00CA22F4">
        <w:rPr>
          <w:color w:val="6D6E71"/>
        </w:rPr>
        <w:t xml:space="preserve">e </w:t>
      </w:r>
      <w:r w:rsidRPr="00CA22F4">
        <w:rPr>
          <w:color w:val="6D6E71"/>
          <w:spacing w:val="-3"/>
        </w:rPr>
        <w:t>v</w:t>
      </w:r>
      <w:r w:rsidRPr="00CA22F4">
        <w:rPr>
          <w:color w:val="6D6E71"/>
        </w:rPr>
        <w:t>oe</w:t>
      </w:r>
      <w:r w:rsidRPr="00CA22F4">
        <w:rPr>
          <w:color w:val="6D6E71"/>
          <w:spacing w:val="-3"/>
        </w:rPr>
        <w:t>r</w:t>
      </w:r>
      <w:r w:rsidRPr="00CA22F4">
        <w:rPr>
          <w:color w:val="6D6E71"/>
        </w:rPr>
        <w:t>en.</w:t>
      </w:r>
    </w:p>
    <w:p w14:paraId="2AAF9776" w14:textId="77777777" w:rsidR="00852322" w:rsidRPr="00CA22F4" w:rsidRDefault="00852322" w:rsidP="00F31195">
      <w:pPr>
        <w:spacing w:before="6" w:line="260" w:lineRule="exact"/>
        <w:rPr>
          <w:sz w:val="26"/>
          <w:szCs w:val="26"/>
        </w:rPr>
      </w:pPr>
    </w:p>
    <w:p w14:paraId="2D524E94" w14:textId="77777777" w:rsidR="00852322" w:rsidRPr="00CA22F4" w:rsidRDefault="00852322" w:rsidP="00F31195">
      <w:pPr>
        <w:pStyle w:val="Plattetekst"/>
        <w:ind w:right="9739"/>
        <w:jc w:val="both"/>
      </w:pPr>
      <w:r w:rsidRPr="00CA22F4">
        <w:rPr>
          <w:color w:val="6D6E71"/>
        </w:rPr>
        <w:t>Tijdspanne:</w:t>
      </w:r>
    </w:p>
    <w:p w14:paraId="499D4CE5" w14:textId="77777777" w:rsidR="00852322" w:rsidRPr="00CA22F4" w:rsidRDefault="00852322" w:rsidP="00F31195">
      <w:pPr>
        <w:pStyle w:val="Plattetekst"/>
        <w:spacing w:line="264" w:lineRule="exact"/>
        <w:ind w:right="1133"/>
        <w:jc w:val="both"/>
      </w:pPr>
      <w:r w:rsidRPr="00CA22F4">
        <w:rPr>
          <w:color w:val="6D6E71"/>
        </w:rPr>
        <w:t>De</w:t>
      </w:r>
      <w:r w:rsidRPr="00CA22F4">
        <w:rPr>
          <w:color w:val="6D6E71"/>
          <w:spacing w:val="-5"/>
        </w:rPr>
        <w:t xml:space="preserve"> </w:t>
      </w:r>
      <w:r w:rsidRPr="00CA22F4">
        <w:rPr>
          <w:color w:val="6D6E71"/>
        </w:rPr>
        <w:t>time-out</w:t>
      </w:r>
      <w:r w:rsidRPr="00CA22F4">
        <w:rPr>
          <w:color w:val="6D6E71"/>
          <w:spacing w:val="-4"/>
        </w:rPr>
        <w:t xml:space="preserve"> </w:t>
      </w:r>
      <w:r w:rsidRPr="00CA22F4">
        <w:rPr>
          <w:color w:val="6D6E71"/>
          <w:spacing w:val="-2"/>
        </w:rPr>
        <w:t>g</w:t>
      </w:r>
      <w:r w:rsidRPr="00CA22F4">
        <w:rPr>
          <w:color w:val="6D6E71"/>
        </w:rPr>
        <w:t>eldt</w:t>
      </w:r>
      <w:r w:rsidRPr="00CA22F4">
        <w:rPr>
          <w:color w:val="6D6E71"/>
          <w:spacing w:val="-4"/>
        </w:rPr>
        <w:t xml:space="preserve"> </w:t>
      </w:r>
      <w:r w:rsidRPr="00CA22F4">
        <w:rPr>
          <w:color w:val="6D6E71"/>
        </w:rPr>
        <w:t>m</w:t>
      </w:r>
      <w:r w:rsidRPr="00CA22F4">
        <w:rPr>
          <w:color w:val="6D6E71"/>
          <w:spacing w:val="-3"/>
        </w:rPr>
        <w:t>a</w:t>
      </w:r>
      <w:r w:rsidRPr="00CA22F4">
        <w:rPr>
          <w:color w:val="6D6E71"/>
        </w:rPr>
        <w:t>ximaal</w:t>
      </w:r>
      <w:r w:rsidRPr="00CA22F4">
        <w:rPr>
          <w:color w:val="6D6E71"/>
          <w:spacing w:val="-3"/>
        </w:rPr>
        <w:t xml:space="preserve"> v</w:t>
      </w:r>
      <w:r w:rsidRPr="00CA22F4">
        <w:rPr>
          <w:color w:val="6D6E71"/>
        </w:rPr>
        <w:t>oor</w:t>
      </w:r>
      <w:r w:rsidRPr="00CA22F4">
        <w:rPr>
          <w:color w:val="6D6E71"/>
          <w:spacing w:val="-4"/>
        </w:rPr>
        <w:t xml:space="preserve"> </w:t>
      </w:r>
      <w:r w:rsidRPr="00CA22F4">
        <w:rPr>
          <w:color w:val="6D6E71"/>
        </w:rPr>
        <w:t>2</w:t>
      </w:r>
      <w:r w:rsidRPr="00CA22F4">
        <w:rPr>
          <w:color w:val="6D6E71"/>
          <w:spacing w:val="-5"/>
        </w:rPr>
        <w:t xml:space="preserve"> </w:t>
      </w:r>
      <w:r w:rsidRPr="00CA22F4">
        <w:rPr>
          <w:color w:val="6D6E71"/>
        </w:rPr>
        <w:t>da</w:t>
      </w:r>
      <w:r w:rsidRPr="00CA22F4">
        <w:rPr>
          <w:color w:val="6D6E71"/>
          <w:spacing w:val="-2"/>
        </w:rPr>
        <w:t>g</w:t>
      </w:r>
      <w:r w:rsidRPr="00CA22F4">
        <w:rPr>
          <w:color w:val="6D6E71"/>
        </w:rPr>
        <w:t>en,</w:t>
      </w:r>
      <w:r w:rsidRPr="00CA22F4">
        <w:rPr>
          <w:color w:val="6D6E71"/>
          <w:spacing w:val="-4"/>
        </w:rPr>
        <w:t xml:space="preserve"> </w:t>
      </w:r>
      <w:r w:rsidRPr="00CA22F4">
        <w:rPr>
          <w:color w:val="6D6E71"/>
          <w:spacing w:val="-3"/>
        </w:rPr>
        <w:t>w</w:t>
      </w:r>
      <w:r w:rsidRPr="00CA22F4">
        <w:rPr>
          <w:color w:val="6D6E71"/>
        </w:rPr>
        <w:t>aarin</w:t>
      </w:r>
      <w:r w:rsidRPr="00CA22F4">
        <w:rPr>
          <w:color w:val="6D6E71"/>
          <w:spacing w:val="-4"/>
        </w:rPr>
        <w:t xml:space="preserve"> </w:t>
      </w:r>
      <w:r w:rsidRPr="00CA22F4">
        <w:rPr>
          <w:color w:val="6D6E71"/>
        </w:rPr>
        <w:t>door</w:t>
      </w:r>
      <w:r w:rsidRPr="00CA22F4">
        <w:rPr>
          <w:color w:val="6D6E71"/>
          <w:spacing w:val="-4"/>
        </w:rPr>
        <w:t xml:space="preserve"> </w:t>
      </w:r>
      <w:r w:rsidRPr="00CA22F4">
        <w:rPr>
          <w:color w:val="6D6E71"/>
        </w:rPr>
        <w:t>een</w:t>
      </w:r>
      <w:r w:rsidRPr="00CA22F4">
        <w:rPr>
          <w:color w:val="6D6E71"/>
          <w:spacing w:val="-4"/>
        </w:rPr>
        <w:t xml:space="preserve"> </w:t>
      </w:r>
      <w:r w:rsidRPr="00CA22F4">
        <w:rPr>
          <w:color w:val="6D6E71"/>
        </w:rPr>
        <w:t>lid</w:t>
      </w:r>
      <w:r w:rsidRPr="00CA22F4">
        <w:rPr>
          <w:color w:val="6D6E71"/>
          <w:spacing w:val="-4"/>
        </w:rPr>
        <w:t xml:space="preserve"> v</w:t>
      </w:r>
      <w:r w:rsidRPr="00CA22F4">
        <w:rPr>
          <w:color w:val="6D6E71"/>
        </w:rPr>
        <w:t>an</w:t>
      </w:r>
      <w:r w:rsidRPr="00CA22F4">
        <w:rPr>
          <w:color w:val="6D6E71"/>
          <w:spacing w:val="-4"/>
        </w:rPr>
        <w:t xml:space="preserve"> </w:t>
      </w:r>
      <w:r w:rsidRPr="00CA22F4">
        <w:rPr>
          <w:color w:val="6D6E71"/>
        </w:rPr>
        <w:t>de</w:t>
      </w:r>
      <w:r w:rsidRPr="00CA22F4">
        <w:rPr>
          <w:color w:val="6D6E71"/>
          <w:spacing w:val="-3"/>
        </w:rPr>
        <w:t xml:space="preserve"> </w:t>
      </w:r>
      <w:r w:rsidRPr="00CA22F4">
        <w:rPr>
          <w:color w:val="6D6E71"/>
        </w:rPr>
        <w:t>di</w:t>
      </w:r>
      <w:r w:rsidRPr="00CA22F4">
        <w:rPr>
          <w:color w:val="6D6E71"/>
          <w:spacing w:val="-3"/>
        </w:rPr>
        <w:t>r</w:t>
      </w:r>
      <w:r w:rsidRPr="00CA22F4">
        <w:rPr>
          <w:color w:val="6D6E71"/>
        </w:rPr>
        <w:t>ectie</w:t>
      </w:r>
      <w:r w:rsidRPr="00CA22F4">
        <w:rPr>
          <w:color w:val="6D6E71"/>
          <w:spacing w:val="-5"/>
        </w:rPr>
        <w:t xml:space="preserve"> </w:t>
      </w:r>
      <w:r w:rsidRPr="00CA22F4">
        <w:rPr>
          <w:color w:val="6D6E71"/>
        </w:rPr>
        <w:t>een</w:t>
      </w:r>
      <w:r w:rsidRPr="00CA22F4">
        <w:rPr>
          <w:color w:val="6D6E71"/>
          <w:spacing w:val="-5"/>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4"/>
        </w:rPr>
        <w:t xml:space="preserve"> </w:t>
      </w:r>
      <w:r w:rsidRPr="00CA22F4">
        <w:rPr>
          <w:color w:val="6D6E71"/>
        </w:rPr>
        <w:t>m</w:t>
      </w:r>
      <w:r w:rsidRPr="00CA22F4">
        <w:rPr>
          <w:color w:val="6D6E71"/>
          <w:spacing w:val="-2"/>
        </w:rPr>
        <w:t>e</w:t>
      </w:r>
      <w:r w:rsidRPr="00CA22F4">
        <w:rPr>
          <w:color w:val="6D6E71"/>
        </w:rPr>
        <w:t>t</w:t>
      </w:r>
      <w:r w:rsidRPr="00CA22F4">
        <w:rPr>
          <w:color w:val="6D6E71"/>
          <w:spacing w:val="-4"/>
        </w:rPr>
        <w:t xml:space="preserve"> </w:t>
      </w:r>
      <w:r w:rsidRPr="00CA22F4">
        <w:rPr>
          <w:color w:val="6D6E71"/>
        </w:rPr>
        <w:t>oude</w:t>
      </w:r>
      <w:r w:rsidRPr="00CA22F4">
        <w:rPr>
          <w:color w:val="6D6E71"/>
          <w:spacing w:val="-4"/>
        </w:rPr>
        <w:t>r</w:t>
      </w:r>
      <w:r w:rsidRPr="00CA22F4">
        <w:rPr>
          <w:color w:val="6D6E71"/>
        </w:rPr>
        <w:t>s</w:t>
      </w:r>
      <w:r w:rsidRPr="00CA22F4">
        <w:rPr>
          <w:color w:val="6D6E71"/>
          <w:spacing w:val="-4"/>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p>
    <w:p w14:paraId="329BD1D2" w14:textId="77777777" w:rsidR="00852322" w:rsidRPr="00CA22F4" w:rsidRDefault="00852322" w:rsidP="00F31195">
      <w:pPr>
        <w:pStyle w:val="Plattetekst"/>
        <w:spacing w:line="264" w:lineRule="exact"/>
        <w:ind w:right="9994"/>
        <w:jc w:val="both"/>
      </w:pPr>
      <w:r w:rsidRPr="00CA22F4">
        <w:rPr>
          <w:color w:val="6D6E71"/>
          <w:spacing w:val="-2"/>
        </w:rPr>
        <w:t>ge</w:t>
      </w:r>
      <w:r w:rsidRPr="00CA22F4">
        <w:rPr>
          <w:color w:val="6D6E71"/>
          <w:spacing w:val="-3"/>
        </w:rPr>
        <w:t>v</w:t>
      </w:r>
      <w:r w:rsidRPr="00CA22F4">
        <w:rPr>
          <w:color w:val="6D6E71"/>
        </w:rPr>
        <w:t>oe</w:t>
      </w:r>
      <w:r w:rsidRPr="00CA22F4">
        <w:rPr>
          <w:color w:val="6D6E71"/>
          <w:spacing w:val="-4"/>
        </w:rPr>
        <w:t>r</w:t>
      </w:r>
      <w:r w:rsidRPr="00CA22F4">
        <w:rPr>
          <w:color w:val="6D6E71"/>
        </w:rPr>
        <w:t>d.</w:t>
      </w:r>
    </w:p>
    <w:p w14:paraId="1ECD3CF5" w14:textId="77777777" w:rsidR="00852322" w:rsidRPr="00CA22F4" w:rsidRDefault="00852322" w:rsidP="00F31195">
      <w:pPr>
        <w:spacing w:before="19" w:line="240" w:lineRule="exact"/>
        <w:rPr>
          <w:sz w:val="24"/>
          <w:szCs w:val="24"/>
        </w:rPr>
      </w:pPr>
    </w:p>
    <w:p w14:paraId="42A84A69" w14:textId="77777777" w:rsidR="00852322" w:rsidRPr="00CA22F4" w:rsidRDefault="00852322" w:rsidP="00F31195">
      <w:pPr>
        <w:pStyle w:val="Plattetekst"/>
        <w:ind w:right="9507"/>
        <w:jc w:val="both"/>
        <w:rPr>
          <w:rFonts w:cs="Calibri"/>
        </w:rPr>
      </w:pPr>
      <w:r w:rsidRPr="00CA22F4">
        <w:rPr>
          <w:rFonts w:cs="Calibri"/>
          <w:color w:val="6D6E71"/>
          <w:spacing w:val="-10"/>
          <w:w w:val="95"/>
        </w:rPr>
        <w:t>V</w:t>
      </w:r>
      <w:r w:rsidRPr="00CA22F4">
        <w:rPr>
          <w:rFonts w:cs="Calibri"/>
          <w:color w:val="6D6E71"/>
          <w:w w:val="95"/>
        </w:rPr>
        <w:t>oor</w:t>
      </w:r>
      <w:r w:rsidRPr="00CA22F4">
        <w:rPr>
          <w:rFonts w:cs="Calibri"/>
          <w:color w:val="6D6E71"/>
          <w:spacing w:val="-3"/>
          <w:w w:val="95"/>
        </w:rPr>
        <w:t>w</w:t>
      </w:r>
      <w:r w:rsidRPr="00CA22F4">
        <w:rPr>
          <w:rFonts w:cs="Calibri"/>
          <w:color w:val="6D6E71"/>
          <w:w w:val="95"/>
        </w:rPr>
        <w:t>aa</w:t>
      </w:r>
      <w:r w:rsidRPr="00CA22F4">
        <w:rPr>
          <w:rFonts w:cs="Calibri"/>
          <w:color w:val="6D6E71"/>
          <w:spacing w:val="-3"/>
          <w:w w:val="95"/>
        </w:rPr>
        <w:t>r</w:t>
      </w:r>
      <w:r w:rsidRPr="00CA22F4">
        <w:rPr>
          <w:rFonts w:cs="Calibri"/>
          <w:color w:val="6D6E71"/>
          <w:w w:val="95"/>
        </w:rPr>
        <w:t>den:</w:t>
      </w:r>
    </w:p>
    <w:p w14:paraId="4D3B7BF4" w14:textId="77777777" w:rsidR="00852322" w:rsidRPr="00CA22F4" w:rsidRDefault="00852322" w:rsidP="00F31195">
      <w:pPr>
        <w:pStyle w:val="Plattetekst"/>
        <w:spacing w:line="264" w:lineRule="exact"/>
        <w:ind w:right="2854"/>
        <w:jc w:val="both"/>
      </w:pPr>
      <w:r w:rsidRPr="00CA22F4">
        <w:rPr>
          <w:color w:val="6D6E71"/>
          <w:spacing w:val="-4"/>
        </w:rPr>
        <w:t>E</w:t>
      </w:r>
      <w:r w:rsidRPr="00CA22F4">
        <w:rPr>
          <w:color w:val="6D6E71"/>
        </w:rPr>
        <w:t>en</w:t>
      </w:r>
      <w:r w:rsidRPr="00CA22F4">
        <w:rPr>
          <w:color w:val="6D6E71"/>
          <w:spacing w:val="-1"/>
        </w:rPr>
        <w:t xml:space="preserve"> </w:t>
      </w:r>
      <w:r w:rsidRPr="00CA22F4">
        <w:rPr>
          <w:color w:val="6D6E71"/>
        </w:rPr>
        <w:t>ern</w:t>
      </w:r>
      <w:r w:rsidRPr="00CA22F4">
        <w:rPr>
          <w:color w:val="6D6E71"/>
          <w:spacing w:val="-3"/>
        </w:rPr>
        <w:t>s</w:t>
      </w:r>
      <w:r w:rsidRPr="00CA22F4">
        <w:rPr>
          <w:color w:val="6D6E71"/>
        </w:rPr>
        <w:t>tig</w:t>
      </w:r>
      <w:r w:rsidRPr="00CA22F4">
        <w:rPr>
          <w:color w:val="6D6E71"/>
          <w:spacing w:val="-1"/>
        </w:rPr>
        <w:t xml:space="preserve"> </w:t>
      </w:r>
      <w:r w:rsidRPr="00CA22F4">
        <w:rPr>
          <w:color w:val="6D6E71"/>
        </w:rPr>
        <w:t>incide</w:t>
      </w:r>
      <w:r w:rsidRPr="00CA22F4">
        <w:rPr>
          <w:color w:val="6D6E71"/>
          <w:spacing w:val="-2"/>
        </w:rPr>
        <w:t>n</w:t>
      </w:r>
      <w:r w:rsidRPr="00CA22F4">
        <w:rPr>
          <w:color w:val="6D6E71"/>
        </w:rPr>
        <w:t>t</w:t>
      </w:r>
      <w:r w:rsidRPr="00CA22F4">
        <w:rPr>
          <w:color w:val="6D6E71"/>
          <w:spacing w:val="-1"/>
        </w:rPr>
        <w:t xml:space="preserve"> </w:t>
      </w:r>
      <w:r w:rsidRPr="00CA22F4">
        <w:rPr>
          <w:color w:val="6D6E71"/>
        </w:rPr>
        <w:t>leidt</w:t>
      </w:r>
      <w:r w:rsidRPr="00CA22F4">
        <w:rPr>
          <w:color w:val="6D6E71"/>
          <w:spacing w:val="-1"/>
        </w:rPr>
        <w:t xml:space="preserve"> </w:t>
      </w:r>
      <w:r w:rsidRPr="00CA22F4">
        <w:rPr>
          <w:color w:val="6D6E71"/>
          <w:spacing w:val="-2"/>
        </w:rPr>
        <w:t>t</w:t>
      </w:r>
      <w:r w:rsidRPr="00CA22F4">
        <w:rPr>
          <w:color w:val="6D6E71"/>
        </w:rPr>
        <w:t>ot</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rPr>
        <w:t>time-out</w:t>
      </w:r>
      <w:r w:rsidRPr="00CA22F4">
        <w:rPr>
          <w:color w:val="6D6E71"/>
          <w:spacing w:val="-1"/>
        </w:rPr>
        <w:t xml:space="preserve"> </w:t>
      </w:r>
      <w:r w:rsidRPr="00CA22F4">
        <w:rPr>
          <w:color w:val="6D6E71"/>
        </w:rPr>
        <w:t>m</w:t>
      </w:r>
      <w:r w:rsidRPr="00CA22F4">
        <w:rPr>
          <w:color w:val="6D6E71"/>
          <w:spacing w:val="-2"/>
        </w:rPr>
        <w:t>e</w:t>
      </w:r>
      <w:r w:rsidRPr="00CA22F4">
        <w:rPr>
          <w:color w:val="6D6E71"/>
        </w:rPr>
        <w:t>t</w:t>
      </w:r>
      <w:r w:rsidRPr="00CA22F4">
        <w:rPr>
          <w:color w:val="6D6E71"/>
          <w:spacing w:val="-1"/>
        </w:rPr>
        <w:t xml:space="preserve"> </w:t>
      </w:r>
      <w:r w:rsidRPr="00CA22F4">
        <w:rPr>
          <w:color w:val="6D6E71"/>
        </w:rPr>
        <w:t>onmiddellij</w:t>
      </w:r>
      <w:r w:rsidRPr="00CA22F4">
        <w:rPr>
          <w:color w:val="6D6E71"/>
          <w:spacing w:val="-7"/>
        </w:rPr>
        <w:t>k</w:t>
      </w:r>
      <w:r w:rsidRPr="00CA22F4">
        <w:rPr>
          <w:color w:val="6D6E71"/>
        </w:rPr>
        <w:t>e</w:t>
      </w:r>
      <w:r w:rsidRPr="00CA22F4">
        <w:rPr>
          <w:color w:val="6D6E71"/>
          <w:spacing w:val="-1"/>
        </w:rPr>
        <w:t xml:space="preserve"> </w:t>
      </w:r>
      <w:r w:rsidRPr="00CA22F4">
        <w:rPr>
          <w:color w:val="6D6E71"/>
        </w:rPr>
        <w:t>in</w:t>
      </w:r>
      <w:r w:rsidRPr="00CA22F4">
        <w:rPr>
          <w:color w:val="6D6E71"/>
          <w:spacing w:val="-5"/>
        </w:rPr>
        <w:t>g</w:t>
      </w:r>
      <w:r w:rsidRPr="00CA22F4">
        <w:rPr>
          <w:color w:val="6D6E71"/>
        </w:rPr>
        <w:t>ang</w:t>
      </w:r>
      <w:r w:rsidRPr="00CA22F4">
        <w:rPr>
          <w:color w:val="6D6E71"/>
          <w:spacing w:val="-1"/>
        </w:rPr>
        <w:t xml:space="preserve"> </w:t>
      </w:r>
      <w:r w:rsidRPr="00CA22F4">
        <w:rPr>
          <w:color w:val="6D6E71"/>
        </w:rPr>
        <w:t>onder</w:t>
      </w:r>
      <w:r w:rsidRPr="00CA22F4">
        <w:rPr>
          <w:color w:val="6D6E71"/>
          <w:spacing w:val="-1"/>
        </w:rPr>
        <w:t xml:space="preserve"> </w:t>
      </w:r>
      <w:r w:rsidRPr="00CA22F4">
        <w:rPr>
          <w:color w:val="6D6E71"/>
          <w:spacing w:val="-2"/>
        </w:rPr>
        <w:t>v</w:t>
      </w:r>
      <w:r w:rsidRPr="00CA22F4">
        <w:rPr>
          <w:color w:val="6D6E71"/>
        </w:rPr>
        <w:t>oo</w:t>
      </w:r>
      <w:r w:rsidRPr="00CA22F4">
        <w:rPr>
          <w:color w:val="6D6E71"/>
          <w:spacing w:val="1"/>
        </w:rPr>
        <w:t>r</w:t>
      </w:r>
      <w:r w:rsidRPr="00CA22F4">
        <w:rPr>
          <w:color w:val="6D6E71"/>
          <w:spacing w:val="-3"/>
        </w:rPr>
        <w:t>w</w:t>
      </w:r>
      <w:r w:rsidRPr="00CA22F4">
        <w:rPr>
          <w:color w:val="6D6E71"/>
        </w:rPr>
        <w:t>aa</w:t>
      </w:r>
      <w:r w:rsidRPr="00CA22F4">
        <w:rPr>
          <w:color w:val="6D6E71"/>
          <w:spacing w:val="-4"/>
        </w:rPr>
        <w:t>r</w:t>
      </w:r>
      <w:r w:rsidRPr="00CA22F4">
        <w:rPr>
          <w:color w:val="6D6E71"/>
        </w:rPr>
        <w:t>den:</w:t>
      </w:r>
    </w:p>
    <w:p w14:paraId="7E0F295C" w14:textId="77777777" w:rsidR="00852322" w:rsidRPr="00CA22F4" w:rsidRDefault="00852322" w:rsidP="00CD3340">
      <w:pPr>
        <w:pStyle w:val="Plattetekst"/>
        <w:numPr>
          <w:ilvl w:val="0"/>
          <w:numId w:val="8"/>
        </w:numPr>
        <w:tabs>
          <w:tab w:val="left" w:pos="1493"/>
        </w:tabs>
        <w:spacing w:line="264" w:lineRule="exact"/>
        <w:ind w:left="1493" w:right="6133"/>
        <w:jc w:val="both"/>
      </w:pPr>
      <w:r w:rsidRPr="00CA22F4">
        <w:rPr>
          <w:color w:val="6D6E71"/>
        </w:rPr>
        <w:t>Alleen</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di</w:t>
      </w:r>
      <w:r w:rsidRPr="00CA22F4">
        <w:rPr>
          <w:color w:val="6D6E71"/>
          <w:spacing w:val="-3"/>
        </w:rPr>
        <w:t>r</w:t>
      </w:r>
      <w:r w:rsidRPr="00CA22F4">
        <w:rPr>
          <w:color w:val="6D6E71"/>
        </w:rPr>
        <w:t>ectie</w:t>
      </w:r>
      <w:r w:rsidRPr="00CA22F4">
        <w:rPr>
          <w:color w:val="6D6E71"/>
          <w:spacing w:val="-1"/>
        </w:rPr>
        <w:t xml:space="preserve"> </w:t>
      </w:r>
      <w:r w:rsidRPr="00CA22F4">
        <w:rPr>
          <w:color w:val="6D6E71"/>
          <w:spacing w:val="-5"/>
        </w:rPr>
        <w:t>k</w:t>
      </w:r>
      <w:r w:rsidRPr="00CA22F4">
        <w:rPr>
          <w:color w:val="6D6E71"/>
        </w:rPr>
        <w:t>an d</w:t>
      </w:r>
      <w:r w:rsidRPr="00CA22F4">
        <w:rPr>
          <w:color w:val="6D6E71"/>
          <w:spacing w:val="-3"/>
        </w:rPr>
        <w:t>e</w:t>
      </w:r>
      <w:r w:rsidRPr="00CA22F4">
        <w:rPr>
          <w:color w:val="6D6E71"/>
          <w:spacing w:val="-5"/>
        </w:rPr>
        <w:t>z</w:t>
      </w:r>
      <w:r w:rsidRPr="00CA22F4">
        <w:rPr>
          <w:color w:val="6D6E71"/>
        </w:rPr>
        <w:t>e</w:t>
      </w:r>
      <w:r w:rsidRPr="00CA22F4">
        <w:rPr>
          <w:color w:val="6D6E71"/>
          <w:spacing w:val="-1"/>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1"/>
        </w:rPr>
        <w:t xml:space="preserve"> </w:t>
      </w:r>
      <w:r w:rsidRPr="00CA22F4">
        <w:rPr>
          <w:color w:val="6D6E71"/>
        </w:rPr>
        <w:t>ople</w:t>
      </w:r>
      <w:r w:rsidRPr="00CA22F4">
        <w:rPr>
          <w:color w:val="6D6E71"/>
          <w:spacing w:val="2"/>
        </w:rPr>
        <w:t>g</w:t>
      </w:r>
      <w:r w:rsidRPr="00CA22F4">
        <w:rPr>
          <w:color w:val="6D6E71"/>
          <w:spacing w:val="-2"/>
        </w:rPr>
        <w:t>g</w:t>
      </w:r>
      <w:r w:rsidRPr="00CA22F4">
        <w:rPr>
          <w:color w:val="6D6E71"/>
        </w:rPr>
        <w:t>en;</w:t>
      </w:r>
    </w:p>
    <w:p w14:paraId="26B2B9F1" w14:textId="77777777" w:rsidR="00852322" w:rsidRPr="00CA22F4" w:rsidRDefault="00852322" w:rsidP="00CD3340">
      <w:pPr>
        <w:pStyle w:val="Plattetekst"/>
        <w:numPr>
          <w:ilvl w:val="0"/>
          <w:numId w:val="8"/>
        </w:numPr>
        <w:tabs>
          <w:tab w:val="left" w:pos="1493"/>
        </w:tabs>
        <w:spacing w:line="264" w:lineRule="exact"/>
        <w:ind w:left="1493" w:right="2946"/>
        <w:jc w:val="both"/>
      </w:pPr>
      <w:r w:rsidRPr="00CA22F4">
        <w:rPr>
          <w:color w:val="6D6E71"/>
        </w:rPr>
        <w:t>De</w:t>
      </w:r>
      <w:r w:rsidRPr="00CA22F4">
        <w:rPr>
          <w:color w:val="6D6E71"/>
          <w:spacing w:val="-2"/>
        </w:rPr>
        <w:t xml:space="preserve"> </w:t>
      </w:r>
      <w:r w:rsidRPr="00CA22F4">
        <w:rPr>
          <w:color w:val="6D6E71"/>
        </w:rPr>
        <w:t>time-out</w:t>
      </w:r>
      <w:r w:rsidRPr="00CA22F4">
        <w:rPr>
          <w:color w:val="6D6E71"/>
          <w:spacing w:val="-1"/>
        </w:rPr>
        <w:t xml:space="preserve"> </w:t>
      </w:r>
      <w:r w:rsidRPr="00CA22F4">
        <w:rPr>
          <w:color w:val="6D6E71"/>
        </w:rPr>
        <w:t>ma</w:t>
      </w:r>
      <w:r w:rsidRPr="00CA22F4">
        <w:rPr>
          <w:color w:val="6D6E71"/>
          <w:spacing w:val="-2"/>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1"/>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2"/>
        </w:rPr>
        <w:t xml:space="preserve"> </w:t>
      </w:r>
      <w:r w:rsidRPr="00CA22F4">
        <w:rPr>
          <w:color w:val="6D6E71"/>
        </w:rPr>
        <w:t>(per</w:t>
      </w:r>
      <w:r w:rsidRPr="00CA22F4">
        <w:rPr>
          <w:color w:val="6D6E71"/>
          <w:spacing w:val="-1"/>
        </w:rPr>
        <w:t xml:space="preserve"> </w:t>
      </w:r>
      <w:r w:rsidRPr="00CA22F4">
        <w:rPr>
          <w:color w:val="6D6E71"/>
        </w:rPr>
        <w:t>email)</w:t>
      </w:r>
      <w:r w:rsidRPr="00CA22F4">
        <w:rPr>
          <w:color w:val="6D6E71"/>
          <w:spacing w:val="-1"/>
        </w:rPr>
        <w:t xml:space="preserve"> </w:t>
      </w:r>
      <w:r w:rsidRPr="00CA22F4">
        <w:rPr>
          <w:color w:val="6D6E71"/>
        </w:rPr>
        <w:t>aan</w:t>
      </w:r>
      <w:r w:rsidRPr="00CA22F4">
        <w:rPr>
          <w:color w:val="6D6E71"/>
          <w:spacing w:val="-1"/>
        </w:rPr>
        <w:t xml:space="preserve"> </w:t>
      </w:r>
      <w:r w:rsidRPr="00CA22F4">
        <w:rPr>
          <w:color w:val="6D6E71"/>
        </w:rPr>
        <w:t>h</w:t>
      </w:r>
      <w:r w:rsidRPr="00CA22F4">
        <w:rPr>
          <w:color w:val="6D6E71"/>
          <w:spacing w:val="-1"/>
        </w:rPr>
        <w:t>e</w:t>
      </w:r>
      <w:r w:rsidRPr="00CA22F4">
        <w:rPr>
          <w:color w:val="6D6E71"/>
        </w:rPr>
        <w:t>t</w:t>
      </w:r>
      <w:r w:rsidRPr="00CA22F4">
        <w:rPr>
          <w:color w:val="6D6E71"/>
          <w:spacing w:val="-1"/>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2"/>
        </w:rPr>
        <w:t xml:space="preserve"> g</w:t>
      </w:r>
      <w:r w:rsidRPr="00CA22F4">
        <w:rPr>
          <w:color w:val="6D6E71"/>
          <w:spacing w:val="-3"/>
        </w:rPr>
        <w:t>e</w:t>
      </w:r>
      <w:r w:rsidRPr="00CA22F4">
        <w:rPr>
          <w:color w:val="6D6E71"/>
          <w:spacing w:val="-4"/>
        </w:rPr>
        <w:t>z</w:t>
      </w:r>
      <w:r w:rsidRPr="00CA22F4">
        <w:rPr>
          <w:color w:val="6D6E71"/>
        </w:rPr>
        <w:t>ag</w:t>
      </w:r>
      <w:r w:rsidRPr="00CA22F4">
        <w:rPr>
          <w:color w:val="6D6E71"/>
          <w:spacing w:val="-1"/>
        </w:rPr>
        <w:t xml:space="preserve"> </w:t>
      </w:r>
      <w:r w:rsidRPr="00CA22F4">
        <w:rPr>
          <w:color w:val="6D6E71"/>
          <w:spacing w:val="-2"/>
        </w:rPr>
        <w:t>g</w:t>
      </w:r>
      <w:r w:rsidRPr="00CA22F4">
        <w:rPr>
          <w:color w:val="6D6E71"/>
        </w:rPr>
        <w:t>emeld;</w:t>
      </w:r>
    </w:p>
    <w:p w14:paraId="31940E6B" w14:textId="77777777" w:rsidR="00852322" w:rsidRPr="00CA22F4" w:rsidRDefault="00852322" w:rsidP="00CD3340">
      <w:pPr>
        <w:pStyle w:val="Plattetekst"/>
        <w:numPr>
          <w:ilvl w:val="0"/>
          <w:numId w:val="8"/>
        </w:numPr>
        <w:tabs>
          <w:tab w:val="left" w:pos="1493"/>
        </w:tabs>
        <w:spacing w:line="264" w:lineRule="exact"/>
        <w:ind w:left="1493" w:right="2159"/>
        <w:jc w:val="both"/>
      </w:pPr>
      <w:r w:rsidRPr="00CA22F4">
        <w:rPr>
          <w:color w:val="6D6E71"/>
        </w:rPr>
        <w:t>Oude</w:t>
      </w:r>
      <w:r w:rsidRPr="00CA22F4">
        <w:rPr>
          <w:color w:val="6D6E71"/>
          <w:spacing w:val="-4"/>
        </w:rPr>
        <w:t>r</w:t>
      </w:r>
      <w:r w:rsidRPr="00CA22F4">
        <w:rPr>
          <w:color w:val="6D6E71"/>
        </w:rPr>
        <w:t xml:space="preserve">s </w:t>
      </w:r>
      <w:r w:rsidRPr="00CA22F4">
        <w:rPr>
          <w:color w:val="6D6E71"/>
          <w:spacing w:val="-3"/>
        </w:rPr>
        <w:t>w</w:t>
      </w:r>
      <w:r w:rsidRPr="00CA22F4">
        <w:rPr>
          <w:color w:val="6D6E71"/>
        </w:rPr>
        <w:t>o</w:t>
      </w:r>
      <w:r w:rsidRPr="00CA22F4">
        <w:rPr>
          <w:color w:val="6D6E71"/>
          <w:spacing w:val="-3"/>
        </w:rPr>
        <w:t>r</w:t>
      </w:r>
      <w:r w:rsidRPr="00CA22F4">
        <w:rPr>
          <w:color w:val="6D6E71"/>
        </w:rPr>
        <w:t xml:space="preserve">den </w:t>
      </w:r>
      <w:r w:rsidRPr="00CA22F4">
        <w:rPr>
          <w:color w:val="6D6E71"/>
          <w:spacing w:val="-2"/>
        </w:rPr>
        <w:t>g</w:t>
      </w:r>
      <w:r w:rsidRPr="00CA22F4">
        <w:rPr>
          <w:color w:val="6D6E71"/>
        </w:rPr>
        <w:t>eï</w:t>
      </w:r>
      <w:r w:rsidRPr="00CA22F4">
        <w:rPr>
          <w:color w:val="6D6E71"/>
          <w:spacing w:val="-2"/>
        </w:rPr>
        <w:t>n</w:t>
      </w:r>
      <w:r w:rsidRPr="00CA22F4">
        <w:rPr>
          <w:color w:val="6D6E71"/>
          <w:spacing w:val="-5"/>
        </w:rPr>
        <w:t>f</w:t>
      </w:r>
      <w:r w:rsidRPr="00CA22F4">
        <w:rPr>
          <w:color w:val="6D6E71"/>
        </w:rPr>
        <w:t>ormee</w:t>
      </w:r>
      <w:r w:rsidRPr="00CA22F4">
        <w:rPr>
          <w:color w:val="6D6E71"/>
          <w:spacing w:val="-4"/>
        </w:rPr>
        <w:t>r</w:t>
      </w:r>
      <w:r w:rsidRPr="00CA22F4">
        <w:rPr>
          <w:color w:val="6D6E71"/>
        </w:rPr>
        <w:t xml:space="preserve">d en de leerling </w:t>
      </w:r>
      <w:r w:rsidRPr="00CA22F4">
        <w:rPr>
          <w:color w:val="6D6E71"/>
          <w:spacing w:val="-2"/>
        </w:rPr>
        <w:t>w</w:t>
      </w:r>
      <w:r w:rsidRPr="00CA22F4">
        <w:rPr>
          <w:color w:val="6D6E71"/>
        </w:rPr>
        <w:t>o</w:t>
      </w:r>
      <w:r w:rsidRPr="00CA22F4">
        <w:rPr>
          <w:color w:val="6D6E71"/>
          <w:spacing w:val="-3"/>
        </w:rPr>
        <w:t>r</w:t>
      </w:r>
      <w:r w:rsidRPr="00CA22F4">
        <w:rPr>
          <w:color w:val="6D6E71"/>
        </w:rPr>
        <w:t>dt op</w:t>
      </w:r>
      <w:r w:rsidRPr="00CA22F4">
        <w:rPr>
          <w:color w:val="6D6E71"/>
          <w:spacing w:val="-2"/>
        </w:rPr>
        <w:t>g</w:t>
      </w:r>
      <w:r w:rsidRPr="00CA22F4">
        <w:rPr>
          <w:color w:val="6D6E71"/>
        </w:rPr>
        <w:t xml:space="preserve">ehaald </w:t>
      </w:r>
      <w:r w:rsidRPr="00CA22F4">
        <w:rPr>
          <w:color w:val="6D6E71"/>
          <w:spacing w:val="-2"/>
        </w:rPr>
        <w:t>v</w:t>
      </w:r>
      <w:r w:rsidRPr="00CA22F4">
        <w:rPr>
          <w:color w:val="6D6E71"/>
        </w:rPr>
        <w:t xml:space="preserve">oor de </w:t>
      </w:r>
      <w:r w:rsidRPr="00CA22F4">
        <w:rPr>
          <w:color w:val="6D6E71"/>
          <w:spacing w:val="-3"/>
        </w:rPr>
        <w:t>r</w:t>
      </w:r>
      <w:r w:rsidRPr="00CA22F4">
        <w:rPr>
          <w:color w:val="6D6E71"/>
        </w:rPr>
        <w:t>e</w:t>
      </w:r>
      <w:r w:rsidRPr="00CA22F4">
        <w:rPr>
          <w:color w:val="6D6E71"/>
          <w:spacing w:val="-3"/>
        </w:rPr>
        <w:t>s</w:t>
      </w:r>
      <w:r w:rsidRPr="00CA22F4">
        <w:rPr>
          <w:color w:val="6D6E71"/>
        </w:rPr>
        <w:t xml:space="preserve">t </w:t>
      </w:r>
      <w:r w:rsidRPr="00CA22F4">
        <w:rPr>
          <w:color w:val="6D6E71"/>
          <w:spacing w:val="-4"/>
        </w:rPr>
        <w:t>v</w:t>
      </w:r>
      <w:r w:rsidRPr="00CA22F4">
        <w:rPr>
          <w:color w:val="6D6E71"/>
        </w:rPr>
        <w:t>an de schooldag;</w:t>
      </w:r>
    </w:p>
    <w:p w14:paraId="17F9FDBC"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spacing w:val="-13"/>
        </w:rPr>
        <w:t>V</w:t>
      </w:r>
      <w:r w:rsidRPr="00CA22F4">
        <w:rPr>
          <w:color w:val="6D6E71"/>
        </w:rPr>
        <w:t>an</w:t>
      </w:r>
      <w:r w:rsidRPr="00CA22F4">
        <w:rPr>
          <w:color w:val="6D6E71"/>
          <w:spacing w:val="46"/>
        </w:rPr>
        <w:t xml:space="preserve"> </w:t>
      </w:r>
      <w:r w:rsidRPr="00CA22F4">
        <w:rPr>
          <w:color w:val="6D6E71"/>
        </w:rPr>
        <w:t>dit</w:t>
      </w:r>
      <w:r w:rsidRPr="00CA22F4">
        <w:rPr>
          <w:color w:val="6D6E71"/>
          <w:spacing w:val="47"/>
        </w:rPr>
        <w:t xml:space="preserve"> </w:t>
      </w:r>
      <w:r w:rsidRPr="00CA22F4">
        <w:rPr>
          <w:color w:val="6D6E71"/>
          <w:spacing w:val="-2"/>
        </w:rPr>
        <w:t>g</w:t>
      </w:r>
      <w:r w:rsidRPr="00CA22F4">
        <w:rPr>
          <w:color w:val="6D6E71"/>
        </w:rPr>
        <w:t>esp</w:t>
      </w:r>
      <w:r w:rsidRPr="00CA22F4">
        <w:rPr>
          <w:color w:val="6D6E71"/>
          <w:spacing w:val="-3"/>
        </w:rPr>
        <w:t>r</w:t>
      </w:r>
      <w:r w:rsidRPr="00CA22F4">
        <w:rPr>
          <w:color w:val="6D6E71"/>
          <w:spacing w:val="-1"/>
        </w:rPr>
        <w:t>e</w:t>
      </w:r>
      <w:r w:rsidRPr="00CA22F4">
        <w:rPr>
          <w:color w:val="6D6E71"/>
        </w:rPr>
        <w:t>k</w:t>
      </w:r>
      <w:r w:rsidRPr="00CA22F4">
        <w:rPr>
          <w:color w:val="6D6E71"/>
          <w:spacing w:val="46"/>
        </w:rPr>
        <w:t xml:space="preserve"> </w:t>
      </w:r>
      <w:r w:rsidRPr="00CA22F4">
        <w:rPr>
          <w:color w:val="6D6E71"/>
        </w:rPr>
        <w:t>en</w:t>
      </w:r>
      <w:r w:rsidRPr="00CA22F4">
        <w:rPr>
          <w:color w:val="6D6E71"/>
          <w:spacing w:val="45"/>
        </w:rPr>
        <w:t xml:space="preserve"> </w:t>
      </w:r>
      <w:r w:rsidRPr="00CA22F4">
        <w:rPr>
          <w:color w:val="6D6E71"/>
        </w:rPr>
        <w:t>h</w:t>
      </w:r>
      <w:r w:rsidRPr="00CA22F4">
        <w:rPr>
          <w:color w:val="6D6E71"/>
          <w:spacing w:val="-2"/>
        </w:rPr>
        <w:t>e</w:t>
      </w:r>
      <w:r w:rsidRPr="00CA22F4">
        <w:rPr>
          <w:color w:val="6D6E71"/>
        </w:rPr>
        <w:t>t</w:t>
      </w:r>
      <w:r w:rsidRPr="00CA22F4">
        <w:rPr>
          <w:color w:val="6D6E71"/>
          <w:spacing w:val="46"/>
        </w:rPr>
        <w:t xml:space="preserve"> </w:t>
      </w:r>
      <w:r w:rsidRPr="00CA22F4">
        <w:rPr>
          <w:color w:val="6D6E71"/>
        </w:rPr>
        <w:t>incide</w:t>
      </w:r>
      <w:r w:rsidRPr="00CA22F4">
        <w:rPr>
          <w:color w:val="6D6E71"/>
          <w:spacing w:val="-2"/>
        </w:rPr>
        <w:t>n</w:t>
      </w:r>
      <w:r w:rsidRPr="00CA22F4">
        <w:rPr>
          <w:color w:val="6D6E71"/>
        </w:rPr>
        <w:t>t</w:t>
      </w:r>
      <w:r w:rsidRPr="00CA22F4">
        <w:rPr>
          <w:color w:val="6D6E71"/>
          <w:spacing w:val="46"/>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47"/>
        </w:rPr>
        <w:t xml:space="preserve"> </w:t>
      </w:r>
      <w:r w:rsidRPr="00CA22F4">
        <w:rPr>
          <w:color w:val="6D6E71"/>
        </w:rPr>
        <w:t>een</w:t>
      </w:r>
      <w:r w:rsidRPr="00CA22F4">
        <w:rPr>
          <w:color w:val="6D6E71"/>
          <w:spacing w:val="45"/>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slag</w:t>
      </w:r>
      <w:r w:rsidRPr="00CA22F4">
        <w:rPr>
          <w:color w:val="6D6E71"/>
          <w:spacing w:val="47"/>
        </w:rPr>
        <w:t xml:space="preserve"> </w:t>
      </w:r>
      <w:r w:rsidRPr="00CA22F4">
        <w:rPr>
          <w:color w:val="6D6E71"/>
          <w:spacing w:val="-2"/>
        </w:rPr>
        <w:t>g</w:t>
      </w:r>
      <w:r w:rsidRPr="00CA22F4">
        <w:rPr>
          <w:color w:val="6D6E71"/>
        </w:rPr>
        <w:t>e</w:t>
      </w:r>
      <w:r w:rsidRPr="00CA22F4">
        <w:rPr>
          <w:color w:val="6D6E71"/>
          <w:spacing w:val="-1"/>
        </w:rPr>
        <w:t>m</w:t>
      </w:r>
      <w:r w:rsidRPr="00CA22F4">
        <w:rPr>
          <w:color w:val="6D6E71"/>
        </w:rPr>
        <w:t>aa</w:t>
      </w:r>
      <w:r w:rsidRPr="00CA22F4">
        <w:rPr>
          <w:color w:val="6D6E71"/>
          <w:spacing w:val="-2"/>
        </w:rPr>
        <w:t>k</w:t>
      </w:r>
      <w:r w:rsidRPr="00CA22F4">
        <w:rPr>
          <w:color w:val="6D6E71"/>
        </w:rPr>
        <w:t>t.</w:t>
      </w:r>
      <w:r w:rsidRPr="00CA22F4">
        <w:rPr>
          <w:color w:val="6D6E71"/>
          <w:spacing w:val="47"/>
        </w:rPr>
        <w:t xml:space="preserve"> </w:t>
      </w:r>
      <w:r w:rsidRPr="00CA22F4">
        <w:rPr>
          <w:color w:val="6D6E71"/>
        </w:rPr>
        <w:t>Dit</w:t>
      </w:r>
      <w:r w:rsidRPr="00CA22F4">
        <w:rPr>
          <w:color w:val="6D6E71"/>
          <w:spacing w:val="46"/>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w:t>
      </w:r>
      <w:r w:rsidRPr="00CA22F4">
        <w:rPr>
          <w:color w:val="6D6E71"/>
          <w:spacing w:val="2"/>
        </w:rPr>
        <w:t>g</w:t>
      </w:r>
      <w:r w:rsidRPr="00CA22F4">
        <w:rPr>
          <w:color w:val="6D6E71"/>
        </w:rPr>
        <w:t>,</w:t>
      </w:r>
      <w:r w:rsidRPr="00CA22F4">
        <w:rPr>
          <w:color w:val="6D6E71"/>
          <w:spacing w:val="46"/>
        </w:rPr>
        <w:t xml:space="preserve"> </w:t>
      </w:r>
      <w:r w:rsidRPr="00CA22F4">
        <w:rPr>
          <w:color w:val="6D6E71"/>
        </w:rPr>
        <w:t>aan</w:t>
      </w:r>
      <w:r w:rsidRPr="00CA22F4">
        <w:rPr>
          <w:color w:val="6D6E71"/>
          <w:spacing w:val="-2"/>
        </w:rPr>
        <w:t>ge</w:t>
      </w:r>
      <w:r w:rsidRPr="00CA22F4">
        <w:rPr>
          <w:color w:val="6D6E71"/>
        </w:rPr>
        <w:t>vuld</w:t>
      </w:r>
      <w:r w:rsidRPr="00CA22F4">
        <w:rPr>
          <w:color w:val="6D6E71"/>
          <w:spacing w:val="47"/>
        </w:rPr>
        <w:t xml:space="preserve"> </w:t>
      </w:r>
      <w:r w:rsidRPr="00CA22F4">
        <w:rPr>
          <w:color w:val="6D6E71"/>
        </w:rPr>
        <w:t>m</w:t>
      </w:r>
      <w:r w:rsidRPr="00CA22F4">
        <w:rPr>
          <w:color w:val="6D6E71"/>
          <w:spacing w:val="-2"/>
        </w:rPr>
        <w:t>e</w:t>
      </w:r>
      <w:r w:rsidRPr="00CA22F4">
        <w:rPr>
          <w:color w:val="6D6E71"/>
        </w:rPr>
        <w:t>t</w:t>
      </w:r>
      <w:r w:rsidRPr="00CA22F4">
        <w:rPr>
          <w:color w:val="6D6E71"/>
          <w:spacing w:val="46"/>
        </w:rPr>
        <w:t xml:space="preserve"> </w:t>
      </w:r>
      <w:r w:rsidRPr="00CA22F4">
        <w:rPr>
          <w:color w:val="6D6E71"/>
          <w:spacing w:val="-2"/>
        </w:rPr>
        <w:t>g</w:t>
      </w:r>
      <w:r w:rsidRPr="00CA22F4">
        <w:rPr>
          <w:color w:val="6D6E71"/>
        </w:rPr>
        <w:t>emaa</w:t>
      </w:r>
      <w:r w:rsidRPr="00CA22F4">
        <w:rPr>
          <w:color w:val="6D6E71"/>
          <w:spacing w:val="-2"/>
        </w:rPr>
        <w:t>k</w:t>
      </w:r>
      <w:r w:rsidRPr="00CA22F4">
        <w:rPr>
          <w:color w:val="6D6E71"/>
          <w:spacing w:val="-3"/>
        </w:rPr>
        <w:t>t</w:t>
      </w:r>
      <w:r w:rsidRPr="00CA22F4">
        <w:rPr>
          <w:color w:val="6D6E71"/>
        </w:rPr>
        <w:t>e</w:t>
      </w:r>
    </w:p>
    <w:p w14:paraId="6C87C71F" w14:textId="77777777" w:rsidR="00852322" w:rsidRPr="00CA22F4" w:rsidRDefault="00852322" w:rsidP="00F31195">
      <w:pPr>
        <w:pStyle w:val="Plattetekst"/>
        <w:spacing w:line="264" w:lineRule="exact"/>
        <w:ind w:left="1493"/>
      </w:pPr>
      <w:r w:rsidRPr="00CA22F4">
        <w:rPr>
          <w:color w:val="6D6E71"/>
          <w:spacing w:val="-2"/>
        </w:rPr>
        <w:t>a</w:t>
      </w:r>
      <w:r w:rsidRPr="00CA22F4">
        <w:rPr>
          <w:color w:val="6D6E71"/>
          <w:spacing w:val="-3"/>
        </w:rPr>
        <w:t>f</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en</w:t>
      </w:r>
      <w:r w:rsidRPr="00CA22F4">
        <w:rPr>
          <w:color w:val="6D6E71"/>
          <w:spacing w:val="-3"/>
        </w:rPr>
        <w:t xml:space="preserve"> </w:t>
      </w:r>
      <w:r w:rsidRPr="00CA22F4">
        <w:rPr>
          <w:color w:val="6D6E71"/>
        </w:rPr>
        <w:t>en</w:t>
      </w:r>
      <w:r w:rsidRPr="00CA22F4">
        <w:rPr>
          <w:color w:val="6D6E71"/>
          <w:spacing w:val="-3"/>
        </w:rPr>
        <w:t xml:space="preserve"> </w:t>
      </w:r>
      <w:r w:rsidRPr="00CA22F4">
        <w:rPr>
          <w:color w:val="6D6E71"/>
          <w:spacing w:val="-1"/>
        </w:rPr>
        <w:t>e</w:t>
      </w:r>
      <w:r w:rsidRPr="00CA22F4">
        <w:rPr>
          <w:color w:val="6D6E71"/>
        </w:rPr>
        <w:t>en</w:t>
      </w:r>
      <w:r w:rsidRPr="00CA22F4">
        <w:rPr>
          <w:color w:val="6D6E71"/>
          <w:spacing w:val="-3"/>
        </w:rPr>
        <w:t xml:space="preserve"> v</w:t>
      </w:r>
      <w:r w:rsidRPr="00CA22F4">
        <w:rPr>
          <w:color w:val="6D6E71"/>
        </w:rPr>
        <w:t>e</w:t>
      </w:r>
      <w:r w:rsidRPr="00CA22F4">
        <w:rPr>
          <w:color w:val="6D6E71"/>
          <w:spacing w:val="1"/>
        </w:rPr>
        <w:t>r</w:t>
      </w:r>
      <w:r w:rsidRPr="00CA22F4">
        <w:rPr>
          <w:color w:val="6D6E71"/>
          <w:spacing w:val="-3"/>
        </w:rPr>
        <w:t>v</w:t>
      </w:r>
      <w:r w:rsidRPr="00CA22F4">
        <w:rPr>
          <w:color w:val="6D6E71"/>
        </w:rPr>
        <w:t>ol</w:t>
      </w:r>
      <w:r w:rsidRPr="00CA22F4">
        <w:rPr>
          <w:color w:val="6D6E71"/>
          <w:spacing w:val="-4"/>
        </w:rPr>
        <w:t>g</w:t>
      </w:r>
      <w:r w:rsidRPr="00CA22F4">
        <w:rPr>
          <w:color w:val="6D6E71"/>
          <w:spacing w:val="-2"/>
        </w:rPr>
        <w:t>a</w:t>
      </w:r>
      <w:r w:rsidRPr="00CA22F4">
        <w:rPr>
          <w:color w:val="6D6E71"/>
          <w:spacing w:val="-3"/>
        </w:rPr>
        <w:t>f</w:t>
      </w:r>
      <w:r w:rsidRPr="00CA22F4">
        <w:rPr>
          <w:color w:val="6D6E71"/>
        </w:rPr>
        <w:t>sp</w:t>
      </w:r>
      <w:r w:rsidRPr="00CA22F4">
        <w:rPr>
          <w:color w:val="6D6E71"/>
          <w:spacing w:val="-5"/>
        </w:rPr>
        <w:t>r</w:t>
      </w:r>
      <w:r w:rsidRPr="00CA22F4">
        <w:rPr>
          <w:color w:val="6D6E71"/>
        </w:rPr>
        <w:t>aak</w:t>
      </w:r>
      <w:r w:rsidRPr="00CA22F4">
        <w:rPr>
          <w:color w:val="6D6E71"/>
          <w:spacing w:val="-3"/>
        </w:rPr>
        <w:t xml:space="preserve"> </w:t>
      </w:r>
      <w:r w:rsidRPr="00CA22F4">
        <w:rPr>
          <w:color w:val="6D6E71"/>
        </w:rPr>
        <w:t>(</w:t>
      </w:r>
      <w:r w:rsidRPr="00CA22F4">
        <w:rPr>
          <w:color w:val="6D6E71"/>
          <w:spacing w:val="-2"/>
        </w:rPr>
        <w:t>c</w:t>
      </w:r>
      <w:r w:rsidRPr="00CA22F4">
        <w:rPr>
          <w:color w:val="6D6E71"/>
        </w:rPr>
        <w:t>onc</w:t>
      </w:r>
      <w:r w:rsidRPr="00CA22F4">
        <w:rPr>
          <w:color w:val="6D6E71"/>
          <w:spacing w:val="-3"/>
        </w:rPr>
        <w:t>r</w:t>
      </w:r>
      <w:r w:rsidRPr="00CA22F4">
        <w:rPr>
          <w:color w:val="6D6E71"/>
        </w:rPr>
        <w:t>e</w:t>
      </w:r>
      <w:r w:rsidRPr="00CA22F4">
        <w:rPr>
          <w:color w:val="6D6E71"/>
          <w:spacing w:val="-2"/>
        </w:rPr>
        <w:t>e</w:t>
      </w:r>
      <w:r w:rsidRPr="00CA22F4">
        <w:rPr>
          <w:color w:val="6D6E71"/>
        </w:rPr>
        <w:t>t</w:t>
      </w:r>
      <w:r w:rsidRPr="00CA22F4">
        <w:rPr>
          <w:color w:val="6D6E71"/>
          <w:spacing w:val="-3"/>
        </w:rPr>
        <w:t xml:space="preserve"> </w:t>
      </w:r>
      <w:r w:rsidRPr="00CA22F4">
        <w:rPr>
          <w:color w:val="6D6E71"/>
        </w:rPr>
        <w:t>haalba</w:t>
      </w:r>
      <w:r w:rsidRPr="00CA22F4">
        <w:rPr>
          <w:color w:val="6D6E71"/>
          <w:spacing w:val="-3"/>
        </w:rPr>
        <w:t>r</w:t>
      </w:r>
      <w:r w:rsidRPr="00CA22F4">
        <w:rPr>
          <w:color w:val="6D6E71"/>
        </w:rPr>
        <w:t>e</w:t>
      </w:r>
      <w:r w:rsidRPr="00CA22F4">
        <w:rPr>
          <w:color w:val="6D6E71"/>
          <w:spacing w:val="-3"/>
        </w:rPr>
        <w:t xml:space="preserve"> </w:t>
      </w:r>
      <w:r w:rsidRPr="00CA22F4">
        <w:rPr>
          <w:color w:val="6D6E71"/>
          <w:spacing w:val="-2"/>
        </w:rPr>
        <w:t>a</w:t>
      </w:r>
      <w:r w:rsidRPr="00CA22F4">
        <w:rPr>
          <w:color w:val="6D6E71"/>
          <w:spacing w:val="-3"/>
        </w:rPr>
        <w:t>f</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en)</w:t>
      </w:r>
      <w:r w:rsidRPr="00CA22F4">
        <w:rPr>
          <w:color w:val="6D6E71"/>
          <w:spacing w:val="-3"/>
        </w:rPr>
        <w:t xml:space="preserve"> w</w:t>
      </w:r>
      <w:r w:rsidRPr="00CA22F4">
        <w:rPr>
          <w:color w:val="6D6E71"/>
        </w:rPr>
        <w:t>o</w:t>
      </w:r>
      <w:r w:rsidRPr="00CA22F4">
        <w:rPr>
          <w:color w:val="6D6E71"/>
          <w:spacing w:val="-3"/>
        </w:rPr>
        <w:t>r</w:t>
      </w:r>
      <w:r w:rsidRPr="00CA22F4">
        <w:rPr>
          <w:color w:val="6D6E71"/>
        </w:rPr>
        <w:t>den</w:t>
      </w:r>
      <w:r w:rsidRPr="00CA22F4">
        <w:rPr>
          <w:color w:val="6D6E71"/>
          <w:spacing w:val="-3"/>
        </w:rPr>
        <w:t xml:space="preserve"> </w:t>
      </w:r>
      <w:r w:rsidRPr="00CA22F4">
        <w:rPr>
          <w:color w:val="6D6E71"/>
        </w:rPr>
        <w:t>door</w:t>
      </w:r>
      <w:r w:rsidRPr="00CA22F4">
        <w:rPr>
          <w:color w:val="6D6E71"/>
          <w:spacing w:val="-2"/>
        </w:rPr>
        <w:t xml:space="preserve"> </w:t>
      </w:r>
      <w:r w:rsidRPr="00CA22F4">
        <w:rPr>
          <w:color w:val="6D6E71"/>
        </w:rPr>
        <w:t>de</w:t>
      </w:r>
      <w:r w:rsidRPr="00CA22F4">
        <w:rPr>
          <w:color w:val="6D6E71"/>
          <w:spacing w:val="-3"/>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3"/>
        </w:rPr>
        <w:t xml:space="preserve"> v</w:t>
      </w:r>
      <w:r w:rsidRPr="00CA22F4">
        <w:rPr>
          <w:color w:val="6D6E71"/>
        </w:rPr>
        <w:t>oor</w:t>
      </w:r>
    </w:p>
    <w:p w14:paraId="2FEEE873" w14:textId="77777777" w:rsidR="00852322" w:rsidRPr="00CA22F4" w:rsidRDefault="00852322" w:rsidP="00F31195">
      <w:pPr>
        <w:pStyle w:val="Plattetekst"/>
        <w:spacing w:line="264" w:lineRule="exact"/>
        <w:ind w:left="1493"/>
      </w:pPr>
      <w:r w:rsidRPr="00CA22F4">
        <w:rPr>
          <w:color w:val="6D6E71"/>
          <w:spacing w:val="-2"/>
        </w:rPr>
        <w:t>g</w:t>
      </w:r>
      <w:r w:rsidRPr="00CA22F4">
        <w:rPr>
          <w:color w:val="6D6E71"/>
          <w:spacing w:val="-3"/>
        </w:rPr>
        <w:t>e</w:t>
      </w:r>
      <w:r w:rsidRPr="00CA22F4">
        <w:rPr>
          <w:color w:val="6D6E71"/>
        </w:rPr>
        <w:t xml:space="preserve">zien </w:t>
      </w:r>
      <w:r w:rsidRPr="00CA22F4">
        <w:rPr>
          <w:color w:val="6D6E71"/>
          <w:spacing w:val="-2"/>
        </w:rPr>
        <w:t>ge</w:t>
      </w:r>
      <w:r w:rsidRPr="00CA22F4">
        <w:rPr>
          <w:color w:val="6D6E71"/>
          <w:spacing w:val="-3"/>
        </w:rPr>
        <w:t>t</w:t>
      </w:r>
      <w:r w:rsidRPr="00CA22F4">
        <w:rPr>
          <w:color w:val="6D6E71"/>
        </w:rPr>
        <w:t>e</w:t>
      </w:r>
      <w:r w:rsidRPr="00CA22F4">
        <w:rPr>
          <w:color w:val="6D6E71"/>
          <w:spacing w:val="-8"/>
        </w:rPr>
        <w:t>k</w:t>
      </w:r>
      <w:r w:rsidRPr="00CA22F4">
        <w:rPr>
          <w:color w:val="6D6E71"/>
        </w:rPr>
        <w:t xml:space="preserve">end en </w:t>
      </w:r>
      <w:r w:rsidRPr="00CA22F4">
        <w:rPr>
          <w:color w:val="6D6E71"/>
          <w:spacing w:val="-3"/>
        </w:rPr>
        <w:t>t</w:t>
      </w:r>
      <w:r w:rsidRPr="00CA22F4">
        <w:rPr>
          <w:color w:val="6D6E71"/>
        </w:rPr>
        <w:t>oe</w:t>
      </w:r>
      <w:r w:rsidRPr="00CA22F4">
        <w:rPr>
          <w:color w:val="6D6E71"/>
          <w:spacing w:val="-2"/>
        </w:rPr>
        <w:t>ge</w:t>
      </w:r>
      <w:r w:rsidRPr="00CA22F4">
        <w:rPr>
          <w:color w:val="6D6E71"/>
          <w:spacing w:val="-3"/>
        </w:rPr>
        <w:t>v</w:t>
      </w:r>
      <w:r w:rsidRPr="00CA22F4">
        <w:rPr>
          <w:color w:val="6D6E71"/>
        </w:rPr>
        <w:t>oe</w:t>
      </w:r>
      <w:r w:rsidRPr="00CA22F4">
        <w:rPr>
          <w:color w:val="6D6E71"/>
          <w:spacing w:val="-3"/>
        </w:rPr>
        <w:t>g</w:t>
      </w:r>
      <w:r w:rsidRPr="00CA22F4">
        <w:rPr>
          <w:color w:val="6D6E71"/>
        </w:rPr>
        <w:t>d aan h</w:t>
      </w:r>
      <w:r w:rsidRPr="00CA22F4">
        <w:rPr>
          <w:color w:val="6D6E71"/>
          <w:spacing w:val="-1"/>
        </w:rPr>
        <w:t>e</w:t>
      </w:r>
      <w:r w:rsidRPr="00CA22F4">
        <w:rPr>
          <w:color w:val="6D6E71"/>
        </w:rPr>
        <w:t>t leerlin</w:t>
      </w:r>
      <w:r w:rsidRPr="00CA22F4">
        <w:rPr>
          <w:color w:val="6D6E71"/>
          <w:spacing w:val="-2"/>
        </w:rPr>
        <w:t>g</w:t>
      </w:r>
      <w:r w:rsidRPr="00CA22F4">
        <w:rPr>
          <w:color w:val="6D6E71"/>
        </w:rPr>
        <w:t>endossie</w:t>
      </w:r>
      <w:r w:rsidRPr="00CA22F4">
        <w:rPr>
          <w:color w:val="6D6E71"/>
          <w:spacing w:val="-22"/>
        </w:rPr>
        <w:t>r</w:t>
      </w:r>
      <w:r w:rsidRPr="00CA22F4">
        <w:rPr>
          <w:color w:val="6D6E71"/>
        </w:rPr>
        <w:t>.</w:t>
      </w:r>
    </w:p>
    <w:p w14:paraId="7B5844BD" w14:textId="77777777" w:rsidR="00852322" w:rsidRPr="00CA22F4" w:rsidRDefault="00852322" w:rsidP="00F31195">
      <w:pPr>
        <w:spacing w:before="19" w:line="240" w:lineRule="exact"/>
        <w:rPr>
          <w:sz w:val="24"/>
          <w:szCs w:val="24"/>
        </w:rPr>
      </w:pPr>
    </w:p>
    <w:p w14:paraId="0451F303" w14:textId="77777777" w:rsidR="00852322" w:rsidRPr="00CA22F4" w:rsidRDefault="00852322" w:rsidP="00F31195">
      <w:pPr>
        <w:pStyle w:val="Kop3"/>
        <w:rPr>
          <w:rFonts w:cs="Calibri"/>
          <w:b w:val="0"/>
          <w:bCs w:val="0"/>
        </w:rPr>
      </w:pPr>
      <w:r w:rsidRPr="00CA22F4">
        <w:rPr>
          <w:rFonts w:cs="Calibri"/>
          <w:color w:val="6D6E71"/>
          <w:w w:val="95"/>
          <w:u w:val="single" w:color="6D6E71"/>
        </w:rPr>
        <w:t>Scho</w:t>
      </w:r>
      <w:r w:rsidRPr="00CA22F4">
        <w:rPr>
          <w:rFonts w:cs="Calibri"/>
          <w:color w:val="6D6E71"/>
          <w:spacing w:val="-3"/>
          <w:w w:val="95"/>
          <w:u w:val="single" w:color="6D6E71"/>
        </w:rPr>
        <w:t>r</w:t>
      </w:r>
      <w:r w:rsidRPr="00CA22F4">
        <w:rPr>
          <w:rFonts w:cs="Calibri"/>
          <w:color w:val="6D6E71"/>
          <w:w w:val="95"/>
          <w:u w:val="single" w:color="6D6E71"/>
        </w:rPr>
        <w:t>sing</w:t>
      </w:r>
    </w:p>
    <w:p w14:paraId="56E46061" w14:textId="77777777" w:rsidR="00852322" w:rsidRPr="00CA22F4" w:rsidRDefault="00852322" w:rsidP="00F31195">
      <w:pPr>
        <w:pStyle w:val="Plattetekst"/>
        <w:spacing w:line="264" w:lineRule="exact"/>
        <w:ind w:right="1133"/>
        <w:jc w:val="both"/>
      </w:pPr>
      <w:r w:rsidRPr="00CA22F4">
        <w:rPr>
          <w:color w:val="6D6E71"/>
          <w:spacing w:val="-4"/>
        </w:rPr>
        <w:t>E</w:t>
      </w:r>
      <w:r w:rsidRPr="00CA22F4">
        <w:rPr>
          <w:color w:val="6D6E71"/>
        </w:rPr>
        <w:t>en</w:t>
      </w:r>
      <w:r w:rsidRPr="00CA22F4">
        <w:rPr>
          <w:color w:val="6D6E71"/>
          <w:spacing w:val="19"/>
        </w:rPr>
        <w:t xml:space="preserve"> </w:t>
      </w:r>
      <w:r w:rsidRPr="00CA22F4">
        <w:rPr>
          <w:color w:val="6D6E71"/>
        </w:rPr>
        <w:t>leerling</w:t>
      </w:r>
      <w:r w:rsidRPr="00CA22F4">
        <w:rPr>
          <w:color w:val="6D6E71"/>
          <w:spacing w:val="20"/>
        </w:rPr>
        <w:t xml:space="preserve"> </w:t>
      </w:r>
      <w:r w:rsidRPr="00CA22F4">
        <w:rPr>
          <w:color w:val="6D6E71"/>
        </w:rPr>
        <w:t>is</w:t>
      </w:r>
      <w:r w:rsidRPr="00CA22F4">
        <w:rPr>
          <w:color w:val="6D6E71"/>
          <w:spacing w:val="20"/>
        </w:rPr>
        <w:t xml:space="preserve"> </w:t>
      </w:r>
      <w:r w:rsidRPr="00CA22F4">
        <w:rPr>
          <w:color w:val="6D6E71"/>
        </w:rPr>
        <w:t>tijdelijk</w:t>
      </w:r>
      <w:r w:rsidRPr="00CA22F4">
        <w:rPr>
          <w:color w:val="6D6E71"/>
          <w:spacing w:val="19"/>
        </w:rPr>
        <w:t xml:space="preserve"> </w:t>
      </w:r>
      <w:r w:rsidRPr="00CA22F4">
        <w:rPr>
          <w:color w:val="6D6E71"/>
        </w:rPr>
        <w:t>ni</w:t>
      </w:r>
      <w:r w:rsidRPr="00CA22F4">
        <w:rPr>
          <w:color w:val="6D6E71"/>
          <w:spacing w:val="-2"/>
        </w:rPr>
        <w:t>e</w:t>
      </w:r>
      <w:r w:rsidRPr="00CA22F4">
        <w:rPr>
          <w:color w:val="6D6E71"/>
        </w:rPr>
        <w:t>t</w:t>
      </w:r>
      <w:r w:rsidRPr="00CA22F4">
        <w:rPr>
          <w:color w:val="6D6E71"/>
          <w:spacing w:val="20"/>
        </w:rPr>
        <w:t xml:space="preserve"> </w:t>
      </w:r>
      <w:r w:rsidRPr="00CA22F4">
        <w:rPr>
          <w:color w:val="6D6E71"/>
          <w:spacing w:val="-3"/>
        </w:rPr>
        <w:t>t</w:t>
      </w:r>
      <w:r w:rsidRPr="00CA22F4">
        <w:rPr>
          <w:color w:val="6D6E71"/>
        </w:rPr>
        <w:t>e</w:t>
      </w:r>
      <w:r w:rsidRPr="00CA22F4">
        <w:rPr>
          <w:color w:val="6D6E71"/>
          <w:spacing w:val="20"/>
        </w:rPr>
        <w:t xml:space="preserve"> </w:t>
      </w:r>
      <w:r w:rsidRPr="00CA22F4">
        <w:rPr>
          <w:color w:val="6D6E71"/>
        </w:rPr>
        <w:t>handh</w:t>
      </w:r>
      <w:r w:rsidRPr="00CA22F4">
        <w:rPr>
          <w:color w:val="6D6E71"/>
          <w:spacing w:val="-4"/>
        </w:rPr>
        <w:t>a</w:t>
      </w:r>
      <w:r w:rsidRPr="00CA22F4">
        <w:rPr>
          <w:color w:val="6D6E71"/>
          <w:spacing w:val="-3"/>
        </w:rPr>
        <w:t>v</w:t>
      </w:r>
      <w:r w:rsidRPr="00CA22F4">
        <w:rPr>
          <w:color w:val="6D6E71"/>
        </w:rPr>
        <w:t>en</w:t>
      </w:r>
      <w:r w:rsidRPr="00CA22F4">
        <w:rPr>
          <w:color w:val="6D6E71"/>
          <w:spacing w:val="19"/>
        </w:rPr>
        <w:t xml:space="preserve"> </w:t>
      </w:r>
      <w:r w:rsidRPr="00CA22F4">
        <w:rPr>
          <w:color w:val="6D6E71"/>
        </w:rPr>
        <w:t>in</w:t>
      </w:r>
      <w:r w:rsidRPr="00CA22F4">
        <w:rPr>
          <w:color w:val="6D6E71"/>
          <w:spacing w:val="20"/>
        </w:rPr>
        <w:t xml:space="preserve"> </w:t>
      </w:r>
      <w:r w:rsidRPr="00CA22F4">
        <w:rPr>
          <w:color w:val="6D6E71"/>
        </w:rPr>
        <w:t>de</w:t>
      </w:r>
      <w:r w:rsidRPr="00CA22F4">
        <w:rPr>
          <w:color w:val="6D6E71"/>
          <w:spacing w:val="20"/>
        </w:rPr>
        <w:t xml:space="preserve"> </w:t>
      </w:r>
      <w:r w:rsidRPr="00CA22F4">
        <w:rPr>
          <w:color w:val="6D6E71"/>
        </w:rPr>
        <w:t>g</w:t>
      </w:r>
      <w:r w:rsidRPr="00CA22F4">
        <w:rPr>
          <w:color w:val="6D6E71"/>
          <w:spacing w:val="-4"/>
        </w:rPr>
        <w:t>r</w:t>
      </w:r>
      <w:r w:rsidRPr="00CA22F4">
        <w:rPr>
          <w:color w:val="6D6E71"/>
        </w:rPr>
        <w:t>oep</w:t>
      </w:r>
      <w:r w:rsidRPr="00CA22F4">
        <w:rPr>
          <w:color w:val="6D6E71"/>
          <w:spacing w:val="19"/>
        </w:rPr>
        <w:t xml:space="preserve"> </w:t>
      </w:r>
      <w:r w:rsidRPr="00CA22F4">
        <w:rPr>
          <w:color w:val="6D6E71"/>
        </w:rPr>
        <w:t>of</w:t>
      </w:r>
      <w:r w:rsidRPr="00CA22F4">
        <w:rPr>
          <w:color w:val="6D6E71"/>
          <w:spacing w:val="20"/>
        </w:rPr>
        <w:t xml:space="preserve"> </w:t>
      </w:r>
      <w:r w:rsidRPr="00CA22F4">
        <w:rPr>
          <w:color w:val="6D6E71"/>
        </w:rPr>
        <w:t>in</w:t>
      </w:r>
      <w:r w:rsidRPr="00CA22F4">
        <w:rPr>
          <w:color w:val="6D6E71"/>
          <w:spacing w:val="20"/>
        </w:rPr>
        <w:t xml:space="preserve"> </w:t>
      </w:r>
      <w:r w:rsidRPr="00CA22F4">
        <w:rPr>
          <w:color w:val="6D6E71"/>
        </w:rPr>
        <w:t>een</w:t>
      </w:r>
      <w:r w:rsidRPr="00CA22F4">
        <w:rPr>
          <w:color w:val="6D6E71"/>
          <w:spacing w:val="19"/>
        </w:rPr>
        <w:t xml:space="preserve"> </w:t>
      </w:r>
      <w:r w:rsidRPr="00CA22F4">
        <w:rPr>
          <w:color w:val="6D6E71"/>
          <w:spacing w:val="-4"/>
        </w:rPr>
        <w:t>v</w:t>
      </w:r>
      <w:r w:rsidRPr="00CA22F4">
        <w:rPr>
          <w:color w:val="6D6E71"/>
        </w:rPr>
        <w:t>an</w:t>
      </w:r>
      <w:r w:rsidRPr="00CA22F4">
        <w:rPr>
          <w:color w:val="6D6E71"/>
          <w:spacing w:val="20"/>
        </w:rPr>
        <w:t xml:space="preserve"> </w:t>
      </w:r>
      <w:r w:rsidRPr="00CA22F4">
        <w:rPr>
          <w:color w:val="6D6E71"/>
        </w:rPr>
        <w:t>de</w:t>
      </w:r>
      <w:r w:rsidRPr="00CA22F4">
        <w:rPr>
          <w:color w:val="6D6E71"/>
          <w:spacing w:val="20"/>
        </w:rPr>
        <w:t xml:space="preserve"> </w:t>
      </w:r>
      <w:r w:rsidRPr="00CA22F4">
        <w:rPr>
          <w:color w:val="6D6E71"/>
        </w:rPr>
        <w:t>ande</w:t>
      </w:r>
      <w:r w:rsidRPr="00CA22F4">
        <w:rPr>
          <w:color w:val="6D6E71"/>
          <w:spacing w:val="-3"/>
        </w:rPr>
        <w:t>r</w:t>
      </w:r>
      <w:r w:rsidRPr="00CA22F4">
        <w:rPr>
          <w:color w:val="6D6E71"/>
        </w:rPr>
        <w:t>e</w:t>
      </w:r>
      <w:r w:rsidRPr="00CA22F4">
        <w:rPr>
          <w:color w:val="6D6E71"/>
          <w:spacing w:val="19"/>
        </w:rPr>
        <w:t xml:space="preserve"> </w:t>
      </w:r>
      <w:r w:rsidRPr="00CA22F4">
        <w:rPr>
          <w:color w:val="6D6E71"/>
        </w:rPr>
        <w:t>g</w:t>
      </w:r>
      <w:r w:rsidRPr="00CA22F4">
        <w:rPr>
          <w:color w:val="6D6E71"/>
          <w:spacing w:val="-4"/>
        </w:rPr>
        <w:t>r</w:t>
      </w:r>
      <w:r w:rsidRPr="00CA22F4">
        <w:rPr>
          <w:color w:val="6D6E71"/>
        </w:rPr>
        <w:t>oepen</w:t>
      </w:r>
      <w:r w:rsidRPr="00CA22F4">
        <w:rPr>
          <w:color w:val="6D6E71"/>
          <w:spacing w:val="20"/>
        </w:rPr>
        <w:t xml:space="preserve"> </w:t>
      </w:r>
      <w:r w:rsidRPr="00CA22F4">
        <w:rPr>
          <w:color w:val="6D6E71"/>
          <w:spacing w:val="-4"/>
        </w:rPr>
        <w:t>v</w:t>
      </w:r>
      <w:r w:rsidRPr="00CA22F4">
        <w:rPr>
          <w:color w:val="6D6E71"/>
        </w:rPr>
        <w:t>an</w:t>
      </w:r>
      <w:r w:rsidRPr="00CA22F4">
        <w:rPr>
          <w:color w:val="6D6E71"/>
          <w:spacing w:val="20"/>
        </w:rPr>
        <w:t xml:space="preserve"> </w:t>
      </w:r>
      <w:r w:rsidRPr="00CA22F4">
        <w:rPr>
          <w:color w:val="6D6E71"/>
        </w:rPr>
        <w:t>de</w:t>
      </w:r>
      <w:r w:rsidRPr="00CA22F4">
        <w:rPr>
          <w:color w:val="6D6E71"/>
          <w:spacing w:val="19"/>
        </w:rPr>
        <w:t xml:space="preserve"> </w:t>
      </w:r>
      <w:r w:rsidRPr="00CA22F4">
        <w:rPr>
          <w:color w:val="6D6E71"/>
        </w:rPr>
        <w:t>school.</w:t>
      </w:r>
      <w:r w:rsidRPr="00CA22F4">
        <w:rPr>
          <w:color w:val="6D6E71"/>
          <w:spacing w:val="21"/>
        </w:rPr>
        <w:t xml:space="preserve"> </w:t>
      </w:r>
      <w:r w:rsidRPr="00CA22F4">
        <w:rPr>
          <w:color w:val="6D6E71"/>
        </w:rPr>
        <w:t>De</w:t>
      </w:r>
    </w:p>
    <w:p w14:paraId="12523C1D" w14:textId="77777777" w:rsidR="00852322" w:rsidRPr="00CA22F4" w:rsidRDefault="00852322" w:rsidP="00F31195">
      <w:pPr>
        <w:pStyle w:val="Plattetekst"/>
        <w:spacing w:line="264" w:lineRule="exact"/>
        <w:ind w:right="1774"/>
        <w:jc w:val="both"/>
      </w:pPr>
      <w:r w:rsidRPr="00CA22F4">
        <w:rPr>
          <w:color w:val="6D6E71"/>
        </w:rPr>
        <w:t>leerling</w:t>
      </w:r>
      <w:r w:rsidRPr="00CA22F4">
        <w:rPr>
          <w:color w:val="6D6E71"/>
          <w:spacing w:val="-1"/>
        </w:rPr>
        <w:t xml:space="preserve"> </w:t>
      </w:r>
      <w:r w:rsidRPr="00CA22F4">
        <w:rPr>
          <w:color w:val="6D6E71"/>
        </w:rPr>
        <w:t>is een bed</w:t>
      </w:r>
      <w:r w:rsidRPr="00CA22F4">
        <w:rPr>
          <w:color w:val="6D6E71"/>
          <w:spacing w:val="-3"/>
        </w:rPr>
        <w:t>r</w:t>
      </w:r>
      <w:r w:rsidRPr="00CA22F4">
        <w:rPr>
          <w:color w:val="6D6E71"/>
        </w:rPr>
        <w:t xml:space="preserve">eiging </w:t>
      </w:r>
      <w:r w:rsidRPr="00CA22F4">
        <w:rPr>
          <w:color w:val="6D6E71"/>
          <w:spacing w:val="-3"/>
        </w:rPr>
        <w:t>v</w:t>
      </w:r>
      <w:r w:rsidRPr="00CA22F4">
        <w:rPr>
          <w:color w:val="6D6E71"/>
        </w:rPr>
        <w:t>oor</w:t>
      </w:r>
      <w:r w:rsidRPr="00CA22F4">
        <w:rPr>
          <w:color w:val="6D6E71"/>
          <w:spacing w:val="-1"/>
        </w:rPr>
        <w:t xml:space="preserve"> </w:t>
      </w:r>
      <w:r w:rsidRPr="00CA22F4">
        <w:rPr>
          <w:color w:val="6D6E71"/>
        </w:rPr>
        <w:t xml:space="preserve">de </w:t>
      </w:r>
      <w:r w:rsidRPr="00CA22F4">
        <w:rPr>
          <w:color w:val="6D6E71"/>
          <w:spacing w:val="-3"/>
        </w:rPr>
        <w:t>v</w:t>
      </w:r>
      <w:r w:rsidRPr="00CA22F4">
        <w:rPr>
          <w:color w:val="6D6E71"/>
        </w:rPr>
        <w:t xml:space="preserve">eiligheid </w:t>
      </w:r>
      <w:r w:rsidRPr="00CA22F4">
        <w:rPr>
          <w:color w:val="6D6E71"/>
          <w:spacing w:val="-3"/>
        </w:rPr>
        <w:t>v</w:t>
      </w:r>
      <w:r w:rsidRPr="00CA22F4">
        <w:rPr>
          <w:color w:val="6D6E71"/>
        </w:rPr>
        <w:t>an zich</w:t>
      </w:r>
      <w:r w:rsidRPr="00CA22F4">
        <w:rPr>
          <w:color w:val="6D6E71"/>
          <w:spacing w:val="-5"/>
        </w:rPr>
        <w:t>z</w:t>
      </w:r>
      <w:r w:rsidRPr="00CA22F4">
        <w:rPr>
          <w:color w:val="6D6E71"/>
        </w:rPr>
        <w:t>elf</w:t>
      </w:r>
      <w:r w:rsidRPr="00CA22F4">
        <w:rPr>
          <w:color w:val="6D6E71"/>
          <w:spacing w:val="-1"/>
        </w:rPr>
        <w:t xml:space="preserve"> </w:t>
      </w:r>
      <w:r w:rsidRPr="00CA22F4">
        <w:rPr>
          <w:color w:val="6D6E71"/>
        </w:rPr>
        <w:t>of ande</w:t>
      </w:r>
      <w:r w:rsidRPr="00CA22F4">
        <w:rPr>
          <w:color w:val="6D6E71"/>
          <w:spacing w:val="-3"/>
        </w:rPr>
        <w:t>r</w:t>
      </w:r>
      <w:r w:rsidRPr="00CA22F4">
        <w:rPr>
          <w:color w:val="6D6E71"/>
        </w:rPr>
        <w:t>en. Ande</w:t>
      </w:r>
      <w:r w:rsidRPr="00CA22F4">
        <w:rPr>
          <w:color w:val="6D6E71"/>
          <w:spacing w:val="-3"/>
        </w:rPr>
        <w:t>r</w:t>
      </w:r>
      <w:r w:rsidRPr="00CA22F4">
        <w:rPr>
          <w:color w:val="6D6E71"/>
        </w:rPr>
        <w:t>e i</w:t>
      </w:r>
      <w:r w:rsidRPr="00CA22F4">
        <w:rPr>
          <w:color w:val="6D6E71"/>
          <w:spacing w:val="-2"/>
        </w:rPr>
        <w:t>n</w:t>
      </w:r>
      <w:r w:rsidRPr="00CA22F4">
        <w:rPr>
          <w:color w:val="6D6E71"/>
          <w:spacing w:val="-3"/>
        </w:rPr>
        <w:t>t</w:t>
      </w:r>
      <w:r w:rsidRPr="00CA22F4">
        <w:rPr>
          <w:color w:val="6D6E71"/>
        </w:rPr>
        <w:t>e</w:t>
      </w:r>
      <w:r w:rsidRPr="00CA22F4">
        <w:rPr>
          <w:color w:val="6D6E71"/>
          <w:spacing w:val="1"/>
        </w:rPr>
        <w:t>r</w:t>
      </w:r>
      <w:r w:rsidRPr="00CA22F4">
        <w:rPr>
          <w:color w:val="6D6E71"/>
          <w:spacing w:val="-3"/>
        </w:rPr>
        <w:t>v</w:t>
      </w:r>
      <w:r w:rsidRPr="00CA22F4">
        <w:rPr>
          <w:color w:val="6D6E71"/>
        </w:rPr>
        <w:t>e</w:t>
      </w:r>
      <w:r w:rsidRPr="00CA22F4">
        <w:rPr>
          <w:color w:val="6D6E71"/>
          <w:spacing w:val="-3"/>
        </w:rPr>
        <w:t>n</w:t>
      </w:r>
      <w:r w:rsidRPr="00CA22F4">
        <w:rPr>
          <w:color w:val="6D6E71"/>
        </w:rPr>
        <w:t xml:space="preserve">ties </w:t>
      </w:r>
      <w:r w:rsidRPr="00CA22F4">
        <w:rPr>
          <w:color w:val="6D6E71"/>
          <w:spacing w:val="-2"/>
        </w:rPr>
        <w:t>w</w:t>
      </w:r>
      <w:r w:rsidRPr="00CA22F4">
        <w:rPr>
          <w:color w:val="6D6E71"/>
        </w:rPr>
        <w:t>er</w:t>
      </w:r>
      <w:r w:rsidRPr="00CA22F4">
        <w:rPr>
          <w:color w:val="6D6E71"/>
          <w:spacing w:val="-8"/>
        </w:rPr>
        <w:t>k</w:t>
      </w:r>
      <w:r w:rsidRPr="00CA22F4">
        <w:rPr>
          <w:color w:val="6D6E71"/>
        </w:rPr>
        <w:t>en</w:t>
      </w:r>
      <w:r w:rsidRPr="00CA22F4">
        <w:rPr>
          <w:color w:val="6D6E71"/>
          <w:spacing w:val="-1"/>
        </w:rPr>
        <w:t xml:space="preserve"> </w:t>
      </w:r>
      <w:r w:rsidRPr="00CA22F4">
        <w:rPr>
          <w:color w:val="6D6E71"/>
        </w:rPr>
        <w:t>ni</w:t>
      </w:r>
      <w:r w:rsidRPr="00CA22F4">
        <w:rPr>
          <w:color w:val="6D6E71"/>
          <w:spacing w:val="-2"/>
        </w:rPr>
        <w:t>e</w:t>
      </w:r>
      <w:r w:rsidRPr="00CA22F4">
        <w:rPr>
          <w:color w:val="6D6E71"/>
        </w:rPr>
        <w:t>t.</w:t>
      </w:r>
    </w:p>
    <w:p w14:paraId="77D8D3F6" w14:textId="77777777" w:rsidR="00852322" w:rsidRPr="00CA22F4" w:rsidRDefault="00852322" w:rsidP="00F31195">
      <w:pPr>
        <w:pStyle w:val="Plattetekst"/>
        <w:spacing w:line="530" w:lineRule="atLeast"/>
        <w:ind w:right="1433"/>
      </w:pPr>
      <w:r w:rsidRPr="00CA22F4">
        <w:rPr>
          <w:color w:val="6D6E71"/>
        </w:rPr>
        <w:t>Er</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 xml:space="preserve">dt tijd </w:t>
      </w:r>
      <w:r w:rsidRPr="00CA22F4">
        <w:rPr>
          <w:color w:val="6D6E71"/>
          <w:spacing w:val="-2"/>
        </w:rPr>
        <w:t>g</w:t>
      </w:r>
      <w:r w:rsidRPr="00CA22F4">
        <w:rPr>
          <w:color w:val="6D6E71"/>
        </w:rPr>
        <w:t>enomen om</w:t>
      </w:r>
      <w:r w:rsidRPr="00CA22F4">
        <w:rPr>
          <w:color w:val="6D6E71"/>
          <w:spacing w:val="-1"/>
        </w:rPr>
        <w:t xml:space="preserve"> </w:t>
      </w:r>
      <w:r w:rsidRPr="00CA22F4">
        <w:rPr>
          <w:color w:val="6D6E71"/>
        </w:rPr>
        <w:t xml:space="preserve">in </w:t>
      </w:r>
      <w:r w:rsidRPr="00CA22F4">
        <w:rPr>
          <w:color w:val="6D6E71"/>
          <w:spacing w:val="-1"/>
        </w:rPr>
        <w:t>o</w:t>
      </w:r>
      <w:r w:rsidRPr="00CA22F4">
        <w:rPr>
          <w:color w:val="6D6E71"/>
          <w:spacing w:val="-3"/>
        </w:rPr>
        <w:t>v</w:t>
      </w:r>
      <w:r w:rsidRPr="00CA22F4">
        <w:rPr>
          <w:color w:val="6D6E71"/>
        </w:rPr>
        <w:t>erleg m</w:t>
      </w:r>
      <w:r w:rsidRPr="00CA22F4">
        <w:rPr>
          <w:color w:val="6D6E71"/>
          <w:spacing w:val="-2"/>
        </w:rPr>
        <w:t>e</w:t>
      </w:r>
      <w:r w:rsidRPr="00CA22F4">
        <w:rPr>
          <w:color w:val="6D6E71"/>
        </w:rPr>
        <w:t>t 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 en</w:t>
      </w:r>
      <w:r w:rsidRPr="00CA22F4">
        <w:rPr>
          <w:color w:val="6D6E71"/>
          <w:spacing w:val="-1"/>
        </w:rPr>
        <w:t xml:space="preserve"> </w:t>
      </w:r>
      <w:r w:rsidRPr="00CA22F4">
        <w:rPr>
          <w:color w:val="6D6E71"/>
        </w:rPr>
        <w:t xml:space="preserve">leerling </w:t>
      </w:r>
      <w:r w:rsidRPr="00CA22F4">
        <w:rPr>
          <w:color w:val="6D6E71"/>
          <w:spacing w:val="-3"/>
        </w:rPr>
        <w:t>t</w:t>
      </w:r>
      <w:r w:rsidRPr="00CA22F4">
        <w:rPr>
          <w:color w:val="6D6E71"/>
        </w:rPr>
        <w:t xml:space="preserve">ot </w:t>
      </w:r>
      <w:r w:rsidRPr="00CA22F4">
        <w:rPr>
          <w:color w:val="6D6E71"/>
          <w:spacing w:val="-2"/>
        </w:rPr>
        <w:t>a</w:t>
      </w:r>
      <w:r w:rsidRPr="00CA22F4">
        <w:rPr>
          <w:color w:val="6D6E71"/>
          <w:spacing w:val="-3"/>
        </w:rPr>
        <w:t>f</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 xml:space="preserve">en </w:t>
      </w:r>
      <w:r w:rsidRPr="00CA22F4">
        <w:rPr>
          <w:color w:val="6D6E71"/>
          <w:spacing w:val="-3"/>
        </w:rPr>
        <w:t>t</w:t>
      </w:r>
      <w:r w:rsidRPr="00CA22F4">
        <w:rPr>
          <w:color w:val="6D6E71"/>
        </w:rPr>
        <w:t xml:space="preserve">e </w:t>
      </w:r>
      <w:r w:rsidRPr="00CA22F4">
        <w:rPr>
          <w:color w:val="6D6E71"/>
          <w:spacing w:val="-8"/>
        </w:rPr>
        <w:t>k</w:t>
      </w:r>
      <w:r w:rsidRPr="00CA22F4">
        <w:rPr>
          <w:color w:val="6D6E71"/>
        </w:rPr>
        <w:t>omen. Scho</w:t>
      </w:r>
      <w:r w:rsidRPr="00CA22F4">
        <w:rPr>
          <w:color w:val="6D6E71"/>
          <w:spacing w:val="-4"/>
        </w:rPr>
        <w:t>r</w:t>
      </w:r>
      <w:r w:rsidRPr="00CA22F4">
        <w:rPr>
          <w:color w:val="6D6E71"/>
        </w:rPr>
        <w:t>sing</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3"/>
        </w:rPr>
        <w:t>r</w:t>
      </w:r>
      <w:r w:rsidRPr="00CA22F4">
        <w:rPr>
          <w:color w:val="6D6E71"/>
        </w:rPr>
        <w:t xml:space="preserve">dt </w:t>
      </w:r>
      <w:r w:rsidRPr="00CA22F4">
        <w:rPr>
          <w:color w:val="6D6E71"/>
          <w:spacing w:val="-2"/>
        </w:rPr>
        <w:t>g</w:t>
      </w:r>
      <w:r w:rsidRPr="00CA22F4">
        <w:rPr>
          <w:color w:val="6D6E71"/>
          <w:spacing w:val="-3"/>
        </w:rPr>
        <w:t>e</w:t>
      </w:r>
      <w:r w:rsidRPr="00CA22F4">
        <w:rPr>
          <w:color w:val="6D6E71"/>
        </w:rPr>
        <w:t>zien als een ern</w:t>
      </w:r>
      <w:r w:rsidRPr="00CA22F4">
        <w:rPr>
          <w:color w:val="6D6E71"/>
          <w:spacing w:val="-3"/>
        </w:rPr>
        <w:t>s</w:t>
      </w:r>
      <w:r w:rsidRPr="00CA22F4">
        <w:rPr>
          <w:color w:val="6D6E71"/>
        </w:rPr>
        <w:t>ti</w:t>
      </w:r>
      <w:r w:rsidRPr="00CA22F4">
        <w:rPr>
          <w:color w:val="6D6E71"/>
          <w:spacing w:val="-2"/>
        </w:rPr>
        <w:t>g</w:t>
      </w:r>
      <w:r w:rsidRPr="00CA22F4">
        <w:rPr>
          <w:color w:val="6D6E71"/>
        </w:rPr>
        <w:t>e 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1"/>
        </w:rPr>
        <w:t xml:space="preserve"> </w:t>
      </w:r>
      <w:r w:rsidRPr="00CA22F4">
        <w:rPr>
          <w:color w:val="6D6E71"/>
        </w:rPr>
        <w:t xml:space="preserve">die een school </w:t>
      </w:r>
      <w:r w:rsidRPr="00CA22F4">
        <w:rPr>
          <w:color w:val="6D6E71"/>
          <w:spacing w:val="-4"/>
        </w:rPr>
        <w:t>k</w:t>
      </w:r>
      <w:r w:rsidRPr="00CA22F4">
        <w:rPr>
          <w:color w:val="6D6E71"/>
        </w:rPr>
        <w:t>an nemen en is</w:t>
      </w:r>
      <w:r w:rsidRPr="00CA22F4">
        <w:rPr>
          <w:color w:val="6D6E71"/>
          <w:spacing w:val="-1"/>
        </w:rPr>
        <w:t xml:space="preserve"> </w:t>
      </w:r>
      <w:r w:rsidRPr="00CA22F4">
        <w:rPr>
          <w:color w:val="6D6E71"/>
        </w:rPr>
        <w:t>en</w:t>
      </w:r>
      <w:r w:rsidRPr="00CA22F4">
        <w:rPr>
          <w:color w:val="6D6E71"/>
          <w:spacing w:val="-7"/>
        </w:rPr>
        <w:t>k</w:t>
      </w:r>
      <w:r w:rsidRPr="00CA22F4">
        <w:rPr>
          <w:color w:val="6D6E71"/>
        </w:rPr>
        <w:t>el acce</w:t>
      </w:r>
      <w:r w:rsidRPr="00CA22F4">
        <w:rPr>
          <w:color w:val="6D6E71"/>
          <w:spacing w:val="-1"/>
        </w:rPr>
        <w:t>p</w:t>
      </w:r>
      <w:r w:rsidRPr="00CA22F4">
        <w:rPr>
          <w:color w:val="6D6E71"/>
          <w:spacing w:val="-3"/>
        </w:rPr>
        <w:t>t</w:t>
      </w:r>
      <w:r w:rsidRPr="00CA22F4">
        <w:rPr>
          <w:color w:val="6D6E71"/>
        </w:rPr>
        <w:t>abel:</w:t>
      </w:r>
    </w:p>
    <w:p w14:paraId="544883BF" w14:textId="77777777" w:rsidR="00852322" w:rsidRPr="00CA22F4" w:rsidRDefault="00852322" w:rsidP="00F31195">
      <w:pPr>
        <w:pStyle w:val="Plattetekst"/>
        <w:numPr>
          <w:ilvl w:val="0"/>
          <w:numId w:val="6"/>
        </w:numPr>
        <w:tabs>
          <w:tab w:val="left" w:pos="1493"/>
        </w:tabs>
        <w:spacing w:line="264" w:lineRule="exact"/>
        <w:ind w:left="1493" w:right="1133"/>
        <w:jc w:val="both"/>
      </w:pPr>
      <w:r w:rsidRPr="00CA22F4">
        <w:rPr>
          <w:color w:val="6D6E71"/>
        </w:rPr>
        <w:t>Als</w:t>
      </w:r>
      <w:r w:rsidRPr="00CA22F4">
        <w:rPr>
          <w:color w:val="6D6E71"/>
          <w:spacing w:val="-11"/>
        </w:rPr>
        <w:t xml:space="preserve"> </w:t>
      </w:r>
      <w:r w:rsidRPr="00CA22F4">
        <w:rPr>
          <w:color w:val="6D6E71"/>
        </w:rPr>
        <w:t>alle</w:t>
      </w:r>
      <w:r w:rsidRPr="00CA22F4">
        <w:rPr>
          <w:color w:val="6D6E71"/>
          <w:spacing w:val="-11"/>
        </w:rPr>
        <w:t xml:space="preserve"> </w:t>
      </w:r>
      <w:r w:rsidRPr="00CA22F4">
        <w:rPr>
          <w:color w:val="6D6E71"/>
        </w:rPr>
        <w:t>ande</w:t>
      </w:r>
      <w:r w:rsidRPr="00CA22F4">
        <w:rPr>
          <w:color w:val="6D6E71"/>
          <w:spacing w:val="-3"/>
        </w:rPr>
        <w:t>r</w:t>
      </w:r>
      <w:r w:rsidRPr="00CA22F4">
        <w:rPr>
          <w:color w:val="6D6E71"/>
        </w:rPr>
        <w:t>e</w:t>
      </w:r>
      <w:r w:rsidRPr="00CA22F4">
        <w:rPr>
          <w:color w:val="6D6E71"/>
          <w:spacing w:val="-11"/>
        </w:rPr>
        <w:t xml:space="preserve"> </w:t>
      </w:r>
      <w:r w:rsidRPr="00CA22F4">
        <w:rPr>
          <w:color w:val="6D6E71"/>
        </w:rPr>
        <w:t>(peda</w:t>
      </w:r>
      <w:r w:rsidRPr="00CA22F4">
        <w:rPr>
          <w:color w:val="6D6E71"/>
          <w:spacing w:val="-2"/>
        </w:rPr>
        <w:t>g</w:t>
      </w:r>
      <w:r w:rsidRPr="00CA22F4">
        <w:rPr>
          <w:color w:val="6D6E71"/>
        </w:rPr>
        <w:t>ogische,</w:t>
      </w:r>
      <w:r w:rsidRPr="00CA22F4">
        <w:rPr>
          <w:color w:val="6D6E71"/>
          <w:spacing w:val="-11"/>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3"/>
        </w:rPr>
        <w:t>k</w:t>
      </w:r>
      <w:r w:rsidRPr="00CA22F4">
        <w:rPr>
          <w:color w:val="6D6E71"/>
        </w:rPr>
        <w:t>undi</w:t>
      </w:r>
      <w:r w:rsidRPr="00CA22F4">
        <w:rPr>
          <w:color w:val="6D6E71"/>
          <w:spacing w:val="-2"/>
        </w:rPr>
        <w:t>g</w:t>
      </w:r>
      <w:r w:rsidRPr="00CA22F4">
        <w:rPr>
          <w:color w:val="6D6E71"/>
        </w:rPr>
        <w:t>e</w:t>
      </w:r>
      <w:r w:rsidRPr="00CA22F4">
        <w:rPr>
          <w:color w:val="6D6E71"/>
          <w:spacing w:val="28"/>
        </w:rPr>
        <w:t xml:space="preserve"> </w:t>
      </w:r>
      <w:r w:rsidRPr="00CA22F4">
        <w:rPr>
          <w:color w:val="6D6E71"/>
        </w:rPr>
        <w:t>en</w:t>
      </w:r>
      <w:r w:rsidRPr="00CA22F4">
        <w:rPr>
          <w:color w:val="6D6E71"/>
          <w:spacing w:val="-11"/>
        </w:rPr>
        <w:t xml:space="preserve"> </w:t>
      </w:r>
      <w:r w:rsidRPr="00CA22F4">
        <w:rPr>
          <w:color w:val="6D6E71"/>
        </w:rPr>
        <w:t>o</w:t>
      </w:r>
      <w:r w:rsidRPr="00CA22F4">
        <w:rPr>
          <w:color w:val="6D6E71"/>
          <w:spacing w:val="-3"/>
        </w:rPr>
        <w:t>r</w:t>
      </w:r>
      <w:r w:rsidRPr="00CA22F4">
        <w:rPr>
          <w:color w:val="6D6E71"/>
          <w:spacing w:val="-5"/>
        </w:rPr>
        <w:t>g</w:t>
      </w:r>
      <w:r w:rsidRPr="00CA22F4">
        <w:rPr>
          <w:color w:val="6D6E71"/>
        </w:rPr>
        <w:t>anis</w:t>
      </w:r>
      <w:r w:rsidRPr="00CA22F4">
        <w:rPr>
          <w:color w:val="6D6E71"/>
          <w:spacing w:val="-2"/>
        </w:rPr>
        <w:t>a</w:t>
      </w:r>
      <w:r w:rsidRPr="00CA22F4">
        <w:rPr>
          <w:color w:val="6D6E71"/>
          <w:spacing w:val="-3"/>
        </w:rPr>
        <w:t>t</w:t>
      </w:r>
      <w:r w:rsidRPr="00CA22F4">
        <w:rPr>
          <w:color w:val="6D6E71"/>
        </w:rPr>
        <w:t>orische)</w:t>
      </w:r>
      <w:r w:rsidRPr="00CA22F4">
        <w:rPr>
          <w:color w:val="6D6E71"/>
          <w:spacing w:val="-11"/>
        </w:rPr>
        <w:t xml:space="preserve"> </w:t>
      </w:r>
      <w:r w:rsidRPr="00CA22F4">
        <w:rPr>
          <w:color w:val="6D6E71"/>
        </w:rPr>
        <w:t>mo</w:t>
      </w:r>
      <w:r w:rsidRPr="00CA22F4">
        <w:rPr>
          <w:color w:val="6D6E71"/>
          <w:spacing w:val="-2"/>
        </w:rPr>
        <w:t>g</w:t>
      </w:r>
      <w:r w:rsidRPr="00CA22F4">
        <w:rPr>
          <w:color w:val="6D6E71"/>
        </w:rPr>
        <w:t>elijkheden</w:t>
      </w:r>
      <w:r w:rsidRPr="00CA22F4">
        <w:rPr>
          <w:color w:val="6D6E71"/>
          <w:spacing w:val="-11"/>
        </w:rPr>
        <w:t xml:space="preserve"> </w:t>
      </w:r>
      <w:r w:rsidRPr="00CA22F4">
        <w:rPr>
          <w:color w:val="6D6E71"/>
        </w:rPr>
        <w:t>zijn</w:t>
      </w:r>
      <w:r w:rsidRPr="00CA22F4">
        <w:rPr>
          <w:color w:val="6D6E71"/>
          <w:spacing w:val="-11"/>
        </w:rPr>
        <w:t xml:space="preserve"> </w:t>
      </w:r>
      <w:r w:rsidRPr="00CA22F4">
        <w:rPr>
          <w:color w:val="6D6E71"/>
        </w:rPr>
        <w:t>in</w:t>
      </w:r>
      <w:r w:rsidRPr="00CA22F4">
        <w:rPr>
          <w:color w:val="6D6E71"/>
          <w:spacing w:val="-2"/>
        </w:rPr>
        <w:t>g</w:t>
      </w:r>
      <w:r w:rsidRPr="00CA22F4">
        <w:rPr>
          <w:color w:val="6D6E71"/>
          <w:spacing w:val="-3"/>
        </w:rPr>
        <w:t>e</w:t>
      </w:r>
      <w:r w:rsidRPr="00CA22F4">
        <w:rPr>
          <w:color w:val="6D6E71"/>
          <w:spacing w:val="-5"/>
        </w:rPr>
        <w:t>z</w:t>
      </w:r>
      <w:r w:rsidRPr="00CA22F4">
        <w:rPr>
          <w:color w:val="6D6E71"/>
          <w:spacing w:val="-2"/>
        </w:rPr>
        <w:t>e</w:t>
      </w:r>
      <w:r w:rsidRPr="00CA22F4">
        <w:rPr>
          <w:color w:val="6D6E71"/>
        </w:rPr>
        <w:t>t</w:t>
      </w:r>
      <w:r w:rsidRPr="00CA22F4">
        <w:rPr>
          <w:color w:val="6D6E71"/>
          <w:spacing w:val="-11"/>
        </w:rPr>
        <w:t xml:space="preserve"> </w:t>
      </w:r>
      <w:r w:rsidRPr="00CA22F4">
        <w:rPr>
          <w:color w:val="6D6E71"/>
        </w:rPr>
        <w:t>en</w:t>
      </w:r>
      <w:r w:rsidRPr="00CA22F4">
        <w:rPr>
          <w:color w:val="6D6E71"/>
          <w:spacing w:val="-11"/>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p>
    <w:p w14:paraId="7CF30821" w14:textId="77777777" w:rsidR="00852322" w:rsidRPr="00CA22F4" w:rsidRDefault="00852322" w:rsidP="00F31195">
      <w:pPr>
        <w:pStyle w:val="Plattetekst"/>
        <w:spacing w:line="264" w:lineRule="exact"/>
        <w:ind w:left="1493"/>
      </w:pPr>
      <w:r w:rsidRPr="00CA22F4">
        <w:rPr>
          <w:color w:val="6D6E71"/>
          <w:spacing w:val="-2"/>
        </w:rPr>
        <w:t>g</w:t>
      </w:r>
      <w:r w:rsidRPr="00CA22F4">
        <w:rPr>
          <w:color w:val="6D6E71"/>
        </w:rPr>
        <w:t>een</w:t>
      </w:r>
      <w:r w:rsidRPr="00CA22F4">
        <w:rPr>
          <w:color w:val="6D6E71"/>
          <w:spacing w:val="7"/>
        </w:rPr>
        <w:t xml:space="preserve"> </w:t>
      </w:r>
      <w:r w:rsidRPr="00CA22F4">
        <w:rPr>
          <w:color w:val="6D6E71"/>
          <w:spacing w:val="-3"/>
        </w:rPr>
        <w:t>r</w:t>
      </w:r>
      <w:r w:rsidRPr="00CA22F4">
        <w:rPr>
          <w:color w:val="6D6E71"/>
        </w:rPr>
        <w:t>esul</w:t>
      </w:r>
      <w:r w:rsidRPr="00CA22F4">
        <w:rPr>
          <w:color w:val="6D6E71"/>
          <w:spacing w:val="-3"/>
        </w:rPr>
        <w:t>t</w:t>
      </w:r>
      <w:r w:rsidRPr="00CA22F4">
        <w:rPr>
          <w:color w:val="6D6E71"/>
        </w:rPr>
        <w:t>a</w:t>
      </w:r>
      <w:r w:rsidRPr="00CA22F4">
        <w:rPr>
          <w:color w:val="6D6E71"/>
          <w:spacing w:val="-3"/>
        </w:rPr>
        <w:t>a</w:t>
      </w:r>
      <w:r w:rsidRPr="00CA22F4">
        <w:rPr>
          <w:color w:val="6D6E71"/>
        </w:rPr>
        <w:t>t</w:t>
      </w:r>
      <w:r w:rsidRPr="00CA22F4">
        <w:rPr>
          <w:color w:val="6D6E71"/>
          <w:spacing w:val="7"/>
        </w:rPr>
        <w:t xml:space="preserve"> </w:t>
      </w:r>
      <w:r w:rsidRPr="00CA22F4">
        <w:rPr>
          <w:color w:val="6D6E71"/>
        </w:rPr>
        <w:t>hebben</w:t>
      </w:r>
      <w:r w:rsidRPr="00CA22F4">
        <w:rPr>
          <w:color w:val="6D6E71"/>
          <w:spacing w:val="7"/>
        </w:rPr>
        <w:t xml:space="preserve"> </w:t>
      </w:r>
      <w:r w:rsidRPr="00CA22F4">
        <w:rPr>
          <w:color w:val="6D6E71"/>
        </w:rPr>
        <w:t>op</w:t>
      </w:r>
      <w:r w:rsidRPr="00CA22F4">
        <w:rPr>
          <w:color w:val="6D6E71"/>
          <w:spacing w:val="-2"/>
        </w:rPr>
        <w:t>g</w:t>
      </w:r>
      <w:r w:rsidRPr="00CA22F4">
        <w:rPr>
          <w:color w:val="6D6E71"/>
        </w:rPr>
        <w:t>el</w:t>
      </w:r>
      <w:r w:rsidRPr="00CA22F4">
        <w:rPr>
          <w:color w:val="6D6E71"/>
          <w:spacing w:val="-2"/>
        </w:rPr>
        <w:t>e</w:t>
      </w:r>
      <w:r w:rsidRPr="00CA22F4">
        <w:rPr>
          <w:color w:val="6D6E71"/>
          <w:spacing w:val="-3"/>
        </w:rPr>
        <w:t>v</w:t>
      </w:r>
      <w:r w:rsidRPr="00CA22F4">
        <w:rPr>
          <w:color w:val="6D6E71"/>
        </w:rPr>
        <w:t>e</w:t>
      </w:r>
      <w:r w:rsidRPr="00CA22F4">
        <w:rPr>
          <w:color w:val="6D6E71"/>
          <w:spacing w:val="-4"/>
        </w:rPr>
        <w:t>r</w:t>
      </w:r>
      <w:r w:rsidRPr="00CA22F4">
        <w:rPr>
          <w:color w:val="6D6E71"/>
        </w:rPr>
        <w:t>d</w:t>
      </w:r>
      <w:r w:rsidRPr="00CA22F4">
        <w:rPr>
          <w:color w:val="6D6E71"/>
          <w:spacing w:val="7"/>
        </w:rPr>
        <w:t xml:space="preserve"> </w:t>
      </w:r>
      <w:r w:rsidRPr="00CA22F4">
        <w:rPr>
          <w:color w:val="6D6E71"/>
        </w:rPr>
        <w:t>en</w:t>
      </w:r>
      <w:r w:rsidRPr="00CA22F4">
        <w:rPr>
          <w:color w:val="6D6E71"/>
          <w:spacing w:val="7"/>
        </w:rPr>
        <w:t xml:space="preserve"> </w:t>
      </w:r>
      <w:r w:rsidRPr="00CA22F4">
        <w:rPr>
          <w:color w:val="6D6E71"/>
        </w:rPr>
        <w:t>de</w:t>
      </w:r>
      <w:r w:rsidRPr="00CA22F4">
        <w:rPr>
          <w:color w:val="6D6E71"/>
          <w:spacing w:val="7"/>
        </w:rPr>
        <w:t xml:space="preserve"> </w:t>
      </w:r>
      <w:r w:rsidRPr="00CA22F4">
        <w:rPr>
          <w:color w:val="6D6E71"/>
          <w:spacing w:val="-3"/>
        </w:rPr>
        <w:t>v</w:t>
      </w:r>
      <w:r w:rsidRPr="00CA22F4">
        <w:rPr>
          <w:color w:val="6D6E71"/>
        </w:rPr>
        <w:t>eiligheid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kind,</w:t>
      </w:r>
      <w:r w:rsidRPr="00CA22F4">
        <w:rPr>
          <w:color w:val="6D6E71"/>
          <w:spacing w:val="7"/>
        </w:rPr>
        <w:t xml:space="preserve"> </w:t>
      </w:r>
      <w:r w:rsidRPr="00CA22F4">
        <w:rPr>
          <w:color w:val="6D6E71"/>
        </w:rPr>
        <w:t>de</w:t>
      </w:r>
      <w:r w:rsidRPr="00CA22F4">
        <w:rPr>
          <w:color w:val="6D6E71"/>
          <w:spacing w:val="7"/>
        </w:rPr>
        <w:t xml:space="preserve"> </w:t>
      </w:r>
      <w:r w:rsidRPr="00CA22F4">
        <w:rPr>
          <w:color w:val="6D6E71"/>
        </w:rPr>
        <w:t>ande</w:t>
      </w:r>
      <w:r w:rsidRPr="00CA22F4">
        <w:rPr>
          <w:color w:val="6D6E71"/>
          <w:spacing w:val="-3"/>
        </w:rPr>
        <w:t>r</w:t>
      </w:r>
      <w:r w:rsidRPr="00CA22F4">
        <w:rPr>
          <w:color w:val="6D6E71"/>
        </w:rPr>
        <w:t>e</w:t>
      </w:r>
      <w:r w:rsidRPr="00CA22F4">
        <w:rPr>
          <w:color w:val="6D6E71"/>
          <w:spacing w:val="7"/>
        </w:rPr>
        <w:t xml:space="preserve"> </w:t>
      </w:r>
      <w:r w:rsidRPr="00CA22F4">
        <w:rPr>
          <w:color w:val="6D6E71"/>
        </w:rPr>
        <w:t>kinde</w:t>
      </w:r>
      <w:r w:rsidRPr="00CA22F4">
        <w:rPr>
          <w:color w:val="6D6E71"/>
          <w:spacing w:val="-3"/>
        </w:rPr>
        <w:t>r</w:t>
      </w:r>
      <w:r w:rsidRPr="00CA22F4">
        <w:rPr>
          <w:color w:val="6D6E71"/>
        </w:rPr>
        <w:t>en</w:t>
      </w:r>
      <w:r w:rsidRPr="00CA22F4">
        <w:rPr>
          <w:color w:val="6D6E71"/>
          <w:spacing w:val="7"/>
        </w:rPr>
        <w:t xml:space="preserve"> </w:t>
      </w:r>
      <w:r w:rsidRPr="00CA22F4">
        <w:rPr>
          <w:color w:val="6D6E71"/>
        </w:rPr>
        <w:t>en</w:t>
      </w:r>
      <w:r w:rsidRPr="00CA22F4">
        <w:rPr>
          <w:color w:val="6D6E71"/>
          <w:spacing w:val="7"/>
        </w:rPr>
        <w:t xml:space="preserve"> </w:t>
      </w: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rPr>
        <w:t>e</w:t>
      </w:r>
      <w:r w:rsidRPr="00CA22F4">
        <w:rPr>
          <w:color w:val="6D6E71"/>
          <w:spacing w:val="-4"/>
        </w:rPr>
        <w:t>r</w:t>
      </w:r>
      <w:r>
        <w:rPr>
          <w:color w:val="6D6E71"/>
          <w:spacing w:val="-4"/>
        </w:rPr>
        <w:t>s</w:t>
      </w:r>
    </w:p>
    <w:p w14:paraId="128BE0B6" w14:textId="77777777" w:rsidR="00852322" w:rsidRPr="00CA22F4" w:rsidRDefault="00852322" w:rsidP="00F31195">
      <w:pPr>
        <w:pStyle w:val="Plattetekst"/>
        <w:spacing w:line="264" w:lineRule="exact"/>
        <w:ind w:left="1493"/>
      </w:pPr>
      <w:r w:rsidRPr="00CA22F4">
        <w:rPr>
          <w:color w:val="6D6E71"/>
        </w:rPr>
        <w:t>in h</w:t>
      </w:r>
      <w:r w:rsidRPr="00CA22F4">
        <w:rPr>
          <w:color w:val="6D6E71"/>
          <w:spacing w:val="-1"/>
        </w:rPr>
        <w:t>e</w:t>
      </w:r>
      <w:r w:rsidRPr="00CA22F4">
        <w:rPr>
          <w:color w:val="6D6E71"/>
        </w:rPr>
        <w:t xml:space="preserve">t </w:t>
      </w:r>
      <w:r w:rsidRPr="00CA22F4">
        <w:rPr>
          <w:color w:val="6D6E71"/>
          <w:spacing w:val="-2"/>
        </w:rPr>
        <w:t>g</w:t>
      </w:r>
      <w:r w:rsidRPr="00CA22F4">
        <w:rPr>
          <w:color w:val="6D6E71"/>
        </w:rPr>
        <w:t>eding is;</w:t>
      </w:r>
    </w:p>
    <w:p w14:paraId="1B387060" w14:textId="77777777" w:rsidR="00852322" w:rsidRPr="00CA22F4" w:rsidRDefault="00852322" w:rsidP="00F31195">
      <w:pPr>
        <w:pStyle w:val="Plattetekst"/>
        <w:numPr>
          <w:ilvl w:val="0"/>
          <w:numId w:val="6"/>
        </w:numPr>
        <w:tabs>
          <w:tab w:val="left" w:pos="1493"/>
        </w:tabs>
        <w:spacing w:line="264" w:lineRule="exact"/>
        <w:ind w:left="1493" w:right="1133"/>
        <w:jc w:val="both"/>
      </w:pPr>
      <w:r w:rsidRPr="00CA22F4">
        <w:rPr>
          <w:color w:val="6D6E71"/>
        </w:rPr>
        <w:t>Als</w:t>
      </w:r>
      <w:r w:rsidRPr="00CA22F4">
        <w:rPr>
          <w:color w:val="6D6E71"/>
          <w:spacing w:val="4"/>
        </w:rPr>
        <w:t xml:space="preserve"> </w:t>
      </w:r>
      <w:r w:rsidRPr="00CA22F4">
        <w:rPr>
          <w:color w:val="6D6E71"/>
        </w:rPr>
        <w:t>er</w:t>
      </w:r>
      <w:r w:rsidRPr="00CA22F4">
        <w:rPr>
          <w:color w:val="6D6E71"/>
          <w:spacing w:val="4"/>
        </w:rPr>
        <w:t xml:space="preserve"> </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w:t>
      </w:r>
      <w:r w:rsidRPr="00CA22F4">
        <w:rPr>
          <w:color w:val="6D6E71"/>
          <w:spacing w:val="5"/>
        </w:rPr>
        <w:t xml:space="preserve"> </w:t>
      </w:r>
      <w:r w:rsidRPr="00CA22F4">
        <w:rPr>
          <w:color w:val="6D6E71"/>
        </w:rPr>
        <w:t>is</w:t>
      </w:r>
      <w:r w:rsidRPr="00CA22F4">
        <w:rPr>
          <w:color w:val="6D6E71"/>
          <w:spacing w:val="5"/>
        </w:rPr>
        <w:t xml:space="preserve"> </w:t>
      </w:r>
      <w:r w:rsidRPr="00CA22F4">
        <w:rPr>
          <w:color w:val="6D6E71"/>
          <w:spacing w:val="-4"/>
        </w:rPr>
        <w:t>v</w:t>
      </w:r>
      <w:r w:rsidRPr="00CA22F4">
        <w:rPr>
          <w:color w:val="6D6E71"/>
        </w:rPr>
        <w:t>an</w:t>
      </w:r>
      <w:r w:rsidRPr="00CA22F4">
        <w:rPr>
          <w:color w:val="6D6E71"/>
          <w:spacing w:val="4"/>
        </w:rPr>
        <w:t xml:space="preserve"> </w:t>
      </w:r>
      <w:r w:rsidRPr="00CA22F4">
        <w:rPr>
          <w:color w:val="6D6E71"/>
        </w:rPr>
        <w:t>een</w:t>
      </w:r>
      <w:r w:rsidRPr="00CA22F4">
        <w:rPr>
          <w:color w:val="6D6E71"/>
          <w:spacing w:val="5"/>
        </w:rPr>
        <w:t xml:space="preserve"> </w:t>
      </w:r>
      <w:r w:rsidRPr="00CA22F4">
        <w:rPr>
          <w:color w:val="6D6E71"/>
          <w:spacing w:val="-5"/>
        </w:rPr>
        <w:t>z</w:t>
      </w:r>
      <w:r w:rsidRPr="00CA22F4">
        <w:rPr>
          <w:color w:val="6D6E71"/>
        </w:rPr>
        <w:t>odanig</w:t>
      </w:r>
      <w:r w:rsidRPr="00CA22F4">
        <w:rPr>
          <w:color w:val="6D6E71"/>
          <w:spacing w:val="5"/>
        </w:rPr>
        <w:t xml:space="preserve"> </w:t>
      </w:r>
      <w:r w:rsidRPr="00CA22F4">
        <w:rPr>
          <w:color w:val="6D6E71"/>
        </w:rPr>
        <w:t>ern</w:t>
      </w:r>
      <w:r w:rsidRPr="00CA22F4">
        <w:rPr>
          <w:color w:val="6D6E71"/>
          <w:spacing w:val="-3"/>
        </w:rPr>
        <w:t>s</w:t>
      </w:r>
      <w:r w:rsidRPr="00CA22F4">
        <w:rPr>
          <w:color w:val="6D6E71"/>
        </w:rPr>
        <w:t>tig</w:t>
      </w:r>
      <w:r w:rsidRPr="00CA22F4">
        <w:rPr>
          <w:color w:val="6D6E71"/>
          <w:spacing w:val="5"/>
        </w:rPr>
        <w:t xml:space="preserve"> </w:t>
      </w:r>
      <w:r w:rsidRPr="00CA22F4">
        <w:rPr>
          <w:color w:val="6D6E71"/>
          <w:spacing w:val="-6"/>
        </w:rPr>
        <w:t>f</w:t>
      </w:r>
      <w:r w:rsidRPr="00CA22F4">
        <w:rPr>
          <w:color w:val="6D6E71"/>
        </w:rPr>
        <w:t>eit</w:t>
      </w:r>
      <w:r w:rsidRPr="00CA22F4">
        <w:rPr>
          <w:color w:val="6D6E71"/>
          <w:spacing w:val="5"/>
        </w:rPr>
        <w:t xml:space="preserve"> </w:t>
      </w:r>
      <w:r w:rsidRPr="00CA22F4">
        <w:rPr>
          <w:color w:val="6D6E71"/>
        </w:rPr>
        <w:t>d</w:t>
      </w:r>
      <w:r w:rsidRPr="00CA22F4">
        <w:rPr>
          <w:color w:val="6D6E71"/>
          <w:spacing w:val="-2"/>
        </w:rPr>
        <w:t>a</w:t>
      </w:r>
      <w:r w:rsidRPr="00CA22F4">
        <w:rPr>
          <w:color w:val="6D6E71"/>
        </w:rPr>
        <w:t>t</w:t>
      </w:r>
      <w:r w:rsidRPr="00CA22F4">
        <w:rPr>
          <w:color w:val="6D6E71"/>
          <w:spacing w:val="4"/>
        </w:rPr>
        <w:t xml:space="preserve"> </w:t>
      </w:r>
      <w:r w:rsidRPr="00CA22F4">
        <w:rPr>
          <w:color w:val="6D6E71"/>
        </w:rPr>
        <w:t>de</w:t>
      </w:r>
      <w:r w:rsidRPr="00CA22F4">
        <w:rPr>
          <w:color w:val="6D6E71"/>
          <w:spacing w:val="5"/>
        </w:rPr>
        <w:t xml:space="preserve"> </w:t>
      </w:r>
      <w:r w:rsidRPr="00CA22F4">
        <w:rPr>
          <w:color w:val="6D6E71"/>
        </w:rPr>
        <w:t>o</w:t>
      </w:r>
      <w:r w:rsidRPr="00CA22F4">
        <w:rPr>
          <w:color w:val="6D6E71"/>
          <w:spacing w:val="-3"/>
        </w:rPr>
        <w:t>r</w:t>
      </w:r>
      <w:r w:rsidRPr="00CA22F4">
        <w:rPr>
          <w:color w:val="6D6E71"/>
        </w:rPr>
        <w:t>de</w:t>
      </w:r>
      <w:r w:rsidRPr="00CA22F4">
        <w:rPr>
          <w:color w:val="6D6E71"/>
          <w:spacing w:val="5"/>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de</w:t>
      </w:r>
      <w:r w:rsidRPr="00CA22F4">
        <w:rPr>
          <w:color w:val="6D6E71"/>
          <w:spacing w:val="4"/>
        </w:rPr>
        <w:t xml:space="preserve"> </w:t>
      </w:r>
      <w:r w:rsidRPr="00CA22F4">
        <w:rPr>
          <w:color w:val="6D6E71"/>
        </w:rPr>
        <w:t>school</w:t>
      </w:r>
      <w:r w:rsidRPr="00CA22F4">
        <w:rPr>
          <w:color w:val="6D6E71"/>
          <w:spacing w:val="5"/>
        </w:rPr>
        <w:t xml:space="preserve"> </w:t>
      </w:r>
      <w:r w:rsidRPr="00CA22F4">
        <w:rPr>
          <w:color w:val="6D6E71"/>
        </w:rPr>
        <w:t>er</w:t>
      </w:r>
      <w:r w:rsidRPr="00CA22F4">
        <w:rPr>
          <w:color w:val="6D6E71"/>
          <w:spacing w:val="4"/>
        </w:rPr>
        <w:t xml:space="preserve"> </w:t>
      </w:r>
      <w:r w:rsidRPr="00CA22F4">
        <w:rPr>
          <w:color w:val="6D6E71"/>
        </w:rPr>
        <w:t>ern</w:t>
      </w:r>
      <w:r w:rsidRPr="00CA22F4">
        <w:rPr>
          <w:color w:val="6D6E71"/>
          <w:spacing w:val="-3"/>
        </w:rPr>
        <w:t>s</w:t>
      </w:r>
      <w:r w:rsidRPr="00CA22F4">
        <w:rPr>
          <w:color w:val="6D6E71"/>
        </w:rPr>
        <w:t>tig</w:t>
      </w:r>
      <w:r w:rsidRPr="00CA22F4">
        <w:rPr>
          <w:color w:val="6D6E71"/>
          <w:spacing w:val="5"/>
        </w:rPr>
        <w:t xml:space="preserve"> </w:t>
      </w:r>
      <w:r w:rsidRPr="00CA22F4">
        <w:rPr>
          <w:color w:val="6D6E71"/>
        </w:rPr>
        <w:t>door</w:t>
      </w:r>
      <w:r w:rsidRPr="00CA22F4">
        <w:rPr>
          <w:color w:val="6D6E71"/>
          <w:spacing w:val="5"/>
        </w:rPr>
        <w:t xml:space="preserve"> </w:t>
      </w:r>
      <w:r w:rsidRPr="00CA22F4">
        <w:rPr>
          <w:color w:val="6D6E71"/>
        </w:rPr>
        <w:t>is</w:t>
      </w:r>
      <w:r w:rsidRPr="00CA22F4">
        <w:rPr>
          <w:color w:val="6D6E71"/>
          <w:spacing w:val="4"/>
        </w:rPr>
        <w:t xml:space="preserve"> </w:t>
      </w:r>
      <w:r w:rsidRPr="00CA22F4">
        <w:rPr>
          <w:color w:val="6D6E71"/>
          <w:spacing w:val="-2"/>
        </w:rPr>
        <w:t>g</w:t>
      </w:r>
      <w:r w:rsidRPr="00CA22F4">
        <w:rPr>
          <w:color w:val="6D6E71"/>
        </w:rPr>
        <w:t>escho</w:t>
      </w:r>
      <w:r w:rsidRPr="00CA22F4">
        <w:rPr>
          <w:color w:val="6D6E71"/>
          <w:spacing w:val="-2"/>
        </w:rPr>
        <w:t>k</w:t>
      </w:r>
      <w:r w:rsidRPr="00CA22F4">
        <w:rPr>
          <w:color w:val="6D6E71"/>
        </w:rPr>
        <w:t>t.</w:t>
      </w:r>
      <w:r w:rsidRPr="00CA22F4">
        <w:rPr>
          <w:color w:val="6D6E71"/>
          <w:spacing w:val="5"/>
        </w:rPr>
        <w:t xml:space="preserve"> </w:t>
      </w:r>
      <w:r w:rsidRPr="00CA22F4">
        <w:rPr>
          <w:color w:val="6D6E71"/>
        </w:rPr>
        <w:t>Als</w:t>
      </w:r>
      <w:r w:rsidRPr="00CA22F4">
        <w:rPr>
          <w:color w:val="6D6E71"/>
          <w:spacing w:val="5"/>
        </w:rPr>
        <w:t xml:space="preserve"> </w:t>
      </w:r>
      <w:r w:rsidRPr="00CA22F4">
        <w:rPr>
          <w:color w:val="6D6E71"/>
        </w:rPr>
        <w:t>er</w:t>
      </w:r>
    </w:p>
    <w:p w14:paraId="5F3BC693" w14:textId="77777777" w:rsidR="00852322" w:rsidRPr="00CA22F4" w:rsidRDefault="00852322" w:rsidP="00F31195">
      <w:pPr>
        <w:pStyle w:val="Plattetekst"/>
        <w:spacing w:line="264" w:lineRule="exact"/>
        <w:ind w:left="1493"/>
      </w:pPr>
      <w:r w:rsidRPr="00CA22F4">
        <w:rPr>
          <w:color w:val="6D6E71"/>
        </w:rPr>
        <w:t>zich</w:t>
      </w:r>
      <w:r w:rsidRPr="00CA22F4">
        <w:rPr>
          <w:color w:val="6D6E71"/>
          <w:spacing w:val="-2"/>
        </w:rPr>
        <w:t xml:space="preserve"> </w:t>
      </w:r>
      <w:r w:rsidRPr="00CA22F4">
        <w:rPr>
          <w:color w:val="6D6E71"/>
        </w:rPr>
        <w:t>sinds</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time-out</w:t>
      </w:r>
      <w:r w:rsidRPr="00CA22F4">
        <w:rPr>
          <w:color w:val="6D6E71"/>
          <w:spacing w:val="-1"/>
        </w:rPr>
        <w:t xml:space="preserve"> </w:t>
      </w:r>
      <w:r w:rsidRPr="00CA22F4">
        <w:rPr>
          <w:color w:val="6D6E71"/>
        </w:rPr>
        <w:t>ma</w:t>
      </w:r>
      <w:r w:rsidRPr="00CA22F4">
        <w:rPr>
          <w:color w:val="6D6E71"/>
          <w:spacing w:val="-2"/>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spacing w:val="-3"/>
        </w:rPr>
        <w:t>v</w:t>
      </w:r>
      <w:r w:rsidRPr="00CA22F4">
        <w:rPr>
          <w:color w:val="6D6E71"/>
        </w:rPr>
        <w:t>ol</w:t>
      </w:r>
      <w:r w:rsidRPr="00CA22F4">
        <w:rPr>
          <w:color w:val="6D6E71"/>
          <w:spacing w:val="-2"/>
        </w:rPr>
        <w:t>g</w:t>
      </w:r>
      <w:r w:rsidRPr="00CA22F4">
        <w:rPr>
          <w:color w:val="6D6E71"/>
        </w:rPr>
        <w:t>end</w:t>
      </w:r>
      <w:r w:rsidRPr="00CA22F4">
        <w:rPr>
          <w:color w:val="6D6E71"/>
          <w:spacing w:val="-1"/>
        </w:rPr>
        <w:t xml:space="preserve"> </w:t>
      </w:r>
      <w:r w:rsidRPr="00CA22F4">
        <w:rPr>
          <w:color w:val="6D6E71"/>
        </w:rPr>
        <w:t>ern</w:t>
      </w:r>
      <w:r w:rsidRPr="00CA22F4">
        <w:rPr>
          <w:color w:val="6D6E71"/>
          <w:spacing w:val="-3"/>
        </w:rPr>
        <w:t>s</w:t>
      </w:r>
      <w:r w:rsidRPr="00CA22F4">
        <w:rPr>
          <w:color w:val="6D6E71"/>
        </w:rPr>
        <w:t>tig</w:t>
      </w:r>
      <w:r w:rsidRPr="00CA22F4">
        <w:rPr>
          <w:color w:val="6D6E71"/>
          <w:spacing w:val="-1"/>
        </w:rPr>
        <w:t xml:space="preserve"> </w:t>
      </w:r>
      <w:r w:rsidRPr="00CA22F4">
        <w:rPr>
          <w:color w:val="6D6E71"/>
        </w:rPr>
        <w:t>incide</w:t>
      </w:r>
      <w:r w:rsidRPr="00CA22F4">
        <w:rPr>
          <w:color w:val="6D6E71"/>
          <w:spacing w:val="-2"/>
        </w:rPr>
        <w:t>n</w:t>
      </w:r>
      <w:r w:rsidRPr="00CA22F4">
        <w:rPr>
          <w:color w:val="6D6E71"/>
        </w:rPr>
        <w:t>t</w:t>
      </w:r>
      <w:r w:rsidRPr="00CA22F4">
        <w:rPr>
          <w:color w:val="6D6E71"/>
          <w:spacing w:val="-2"/>
        </w:rPr>
        <w:t xml:space="preserve"> </w:t>
      </w:r>
      <w:r w:rsidRPr="00CA22F4">
        <w:rPr>
          <w:color w:val="6D6E71"/>
          <w:spacing w:val="-3"/>
        </w:rPr>
        <w:t>v</w:t>
      </w:r>
      <w:r w:rsidRPr="00CA22F4">
        <w:rPr>
          <w:color w:val="6D6E71"/>
        </w:rPr>
        <w:t>oo</w:t>
      </w:r>
      <w:r w:rsidRPr="00CA22F4">
        <w:rPr>
          <w:color w:val="6D6E71"/>
          <w:spacing w:val="-3"/>
        </w:rPr>
        <w:t>r</w:t>
      </w:r>
      <w:r w:rsidRPr="00CA22F4">
        <w:rPr>
          <w:color w:val="6D6E71"/>
        </w:rPr>
        <w:t>do</w:t>
      </w:r>
      <w:r w:rsidRPr="00CA22F4">
        <w:rPr>
          <w:color w:val="6D6E71"/>
          <w:spacing w:val="-2"/>
        </w:rPr>
        <w:t>e</w:t>
      </w:r>
      <w:r w:rsidRPr="00CA22F4">
        <w:rPr>
          <w:color w:val="6D6E71"/>
        </w:rPr>
        <w:t>t.</w:t>
      </w:r>
    </w:p>
    <w:p w14:paraId="133DDBFB" w14:textId="77777777" w:rsidR="00852322" w:rsidRPr="00CA22F4" w:rsidRDefault="00852322" w:rsidP="00F31195">
      <w:pPr>
        <w:spacing w:before="19" w:line="240" w:lineRule="exact"/>
        <w:rPr>
          <w:sz w:val="24"/>
          <w:szCs w:val="24"/>
        </w:rPr>
      </w:pPr>
    </w:p>
    <w:p w14:paraId="472CF936" w14:textId="77777777" w:rsidR="00852322" w:rsidRPr="00CA22F4" w:rsidRDefault="00852322" w:rsidP="00F31195">
      <w:pPr>
        <w:pStyle w:val="Plattetekst"/>
        <w:ind w:right="9739"/>
        <w:jc w:val="both"/>
      </w:pPr>
      <w:r w:rsidRPr="00CA22F4">
        <w:rPr>
          <w:color w:val="6D6E71"/>
        </w:rPr>
        <w:t>Tijdspanne:</w:t>
      </w:r>
    </w:p>
    <w:p w14:paraId="23615BF8" w14:textId="77777777" w:rsidR="00852322" w:rsidRPr="00CA22F4" w:rsidRDefault="00852322" w:rsidP="00F31195">
      <w:pPr>
        <w:pStyle w:val="Plattetekst"/>
        <w:spacing w:line="264" w:lineRule="exact"/>
        <w:ind w:right="1134"/>
        <w:jc w:val="both"/>
      </w:pPr>
      <w:r w:rsidRPr="00CA22F4">
        <w:rPr>
          <w:color w:val="6D6E71"/>
        </w:rPr>
        <w:t>De</w:t>
      </w:r>
      <w:r w:rsidRPr="00CA22F4">
        <w:rPr>
          <w:color w:val="6D6E71"/>
          <w:spacing w:val="31"/>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32"/>
        </w:rPr>
        <w:t xml:space="preserve"> </w:t>
      </w:r>
      <w:r w:rsidRPr="00CA22F4">
        <w:rPr>
          <w:color w:val="6D6E71"/>
        </w:rPr>
        <w:t>bed</w:t>
      </w:r>
      <w:r w:rsidRPr="00CA22F4">
        <w:rPr>
          <w:color w:val="6D6E71"/>
          <w:spacing w:val="-5"/>
        </w:rPr>
        <w:t>r</w:t>
      </w:r>
      <w:r w:rsidRPr="00CA22F4">
        <w:rPr>
          <w:color w:val="6D6E71"/>
        </w:rPr>
        <w:t>aa</w:t>
      </w:r>
      <w:r w:rsidRPr="00CA22F4">
        <w:rPr>
          <w:color w:val="6D6E71"/>
          <w:spacing w:val="-4"/>
        </w:rPr>
        <w:t>g</w:t>
      </w:r>
      <w:r w:rsidRPr="00CA22F4">
        <w:rPr>
          <w:color w:val="6D6E71"/>
        </w:rPr>
        <w:t>t</w:t>
      </w:r>
      <w:r w:rsidRPr="00CA22F4">
        <w:rPr>
          <w:color w:val="6D6E71"/>
          <w:spacing w:val="32"/>
        </w:rPr>
        <w:t xml:space="preserve"> </w:t>
      </w:r>
      <w:r w:rsidRPr="00CA22F4">
        <w:rPr>
          <w:color w:val="6D6E71"/>
        </w:rPr>
        <w:t>m</w:t>
      </w:r>
      <w:r w:rsidRPr="00CA22F4">
        <w:rPr>
          <w:color w:val="6D6E71"/>
          <w:spacing w:val="-3"/>
        </w:rPr>
        <w:t>a</w:t>
      </w:r>
      <w:r w:rsidRPr="00CA22F4">
        <w:rPr>
          <w:color w:val="6D6E71"/>
        </w:rPr>
        <w:t>ximaal</w:t>
      </w:r>
      <w:r w:rsidRPr="00CA22F4">
        <w:rPr>
          <w:color w:val="6D6E71"/>
          <w:spacing w:val="31"/>
        </w:rPr>
        <w:t xml:space="preserve"> </w:t>
      </w:r>
      <w:r w:rsidRPr="00CA22F4">
        <w:rPr>
          <w:color w:val="6D6E71"/>
        </w:rPr>
        <w:t>5</w:t>
      </w:r>
      <w:r w:rsidRPr="00CA22F4">
        <w:rPr>
          <w:color w:val="6D6E71"/>
          <w:spacing w:val="32"/>
        </w:rPr>
        <w:t xml:space="preserve"> </w:t>
      </w:r>
      <w:r w:rsidRPr="00CA22F4">
        <w:rPr>
          <w:color w:val="6D6E71"/>
        </w:rPr>
        <w:t>da</w:t>
      </w:r>
      <w:r w:rsidRPr="00CA22F4">
        <w:rPr>
          <w:color w:val="6D6E71"/>
          <w:spacing w:val="-2"/>
        </w:rPr>
        <w:t>g</w:t>
      </w:r>
      <w:r w:rsidRPr="00CA22F4">
        <w:rPr>
          <w:color w:val="6D6E71"/>
        </w:rPr>
        <w:t>en</w:t>
      </w:r>
      <w:r w:rsidRPr="00CA22F4">
        <w:rPr>
          <w:color w:val="6D6E71"/>
          <w:spacing w:val="32"/>
        </w:rPr>
        <w:t xml:space="preserve"> </w:t>
      </w:r>
      <w:r w:rsidRPr="00CA22F4">
        <w:rPr>
          <w:color w:val="6D6E71"/>
        </w:rPr>
        <w:t>en</w:t>
      </w:r>
      <w:r w:rsidRPr="00CA22F4">
        <w:rPr>
          <w:color w:val="6D6E71"/>
          <w:spacing w:val="32"/>
        </w:rPr>
        <w:t xml:space="preserve"> </w:t>
      </w:r>
      <w:r w:rsidRPr="00CA22F4">
        <w:rPr>
          <w:color w:val="6D6E71"/>
          <w:spacing w:val="-4"/>
        </w:rPr>
        <w:t>k</w:t>
      </w:r>
      <w:r w:rsidRPr="00CA22F4">
        <w:rPr>
          <w:color w:val="6D6E71"/>
        </w:rPr>
        <w:t>an</w:t>
      </w:r>
      <w:r w:rsidRPr="00CA22F4">
        <w:rPr>
          <w:color w:val="6D6E71"/>
          <w:spacing w:val="31"/>
        </w:rPr>
        <w:t xml:space="preserve"> </w:t>
      </w:r>
      <w:r w:rsidRPr="00CA22F4">
        <w:rPr>
          <w:color w:val="6D6E71"/>
        </w:rPr>
        <w:t>in</w:t>
      </w:r>
      <w:r w:rsidRPr="00CA22F4">
        <w:rPr>
          <w:color w:val="6D6E71"/>
          <w:spacing w:val="32"/>
        </w:rPr>
        <w:t xml:space="preserve"> </w:t>
      </w:r>
      <w:r w:rsidRPr="00CA22F4">
        <w:rPr>
          <w:color w:val="6D6E71"/>
        </w:rPr>
        <w:t>h</w:t>
      </w:r>
      <w:r w:rsidRPr="00CA22F4">
        <w:rPr>
          <w:color w:val="6D6E71"/>
          <w:spacing w:val="-2"/>
        </w:rPr>
        <w:t>e</w:t>
      </w:r>
      <w:r w:rsidRPr="00CA22F4">
        <w:rPr>
          <w:color w:val="6D6E71"/>
        </w:rPr>
        <w:t>t</w:t>
      </w:r>
      <w:r w:rsidRPr="00CA22F4">
        <w:rPr>
          <w:color w:val="6D6E71"/>
          <w:spacing w:val="32"/>
        </w:rPr>
        <w:t xml:space="preserve"> </w:t>
      </w:r>
      <w:r w:rsidRPr="00CA22F4">
        <w:rPr>
          <w:color w:val="6D6E71"/>
        </w:rPr>
        <w:t>ui</w:t>
      </w:r>
      <w:r w:rsidRPr="00CA22F4">
        <w:rPr>
          <w:color w:val="6D6E71"/>
          <w:spacing w:val="-3"/>
        </w:rPr>
        <w:t>t</w:t>
      </w:r>
      <w:r w:rsidRPr="00CA22F4">
        <w:rPr>
          <w:color w:val="6D6E71"/>
        </w:rPr>
        <w:t>e</w:t>
      </w:r>
      <w:r w:rsidRPr="00CA22F4">
        <w:rPr>
          <w:color w:val="6D6E71"/>
          <w:spacing w:val="-4"/>
        </w:rPr>
        <w:t>r</w:t>
      </w:r>
      <w:r w:rsidRPr="00CA22F4">
        <w:rPr>
          <w:color w:val="6D6E71"/>
          <w:spacing w:val="-3"/>
        </w:rPr>
        <w:t>st</w:t>
      </w:r>
      <w:r w:rsidRPr="00CA22F4">
        <w:rPr>
          <w:color w:val="6D6E71"/>
        </w:rPr>
        <w:t>e</w:t>
      </w:r>
      <w:r w:rsidRPr="00CA22F4">
        <w:rPr>
          <w:color w:val="6D6E71"/>
          <w:spacing w:val="31"/>
        </w:rPr>
        <w:t xml:space="preserve"> </w:t>
      </w:r>
      <w:r w:rsidRPr="00CA22F4">
        <w:rPr>
          <w:color w:val="6D6E71"/>
          <w:spacing w:val="-2"/>
        </w:rPr>
        <w:t>ge</w:t>
      </w:r>
      <w:r w:rsidRPr="00CA22F4">
        <w:rPr>
          <w:color w:val="6D6E71"/>
          <w:spacing w:val="-4"/>
        </w:rPr>
        <w:t>v</w:t>
      </w:r>
      <w:r w:rsidRPr="00CA22F4">
        <w:rPr>
          <w:color w:val="6D6E71"/>
        </w:rPr>
        <w:t>al</w:t>
      </w:r>
      <w:r w:rsidRPr="00CA22F4">
        <w:rPr>
          <w:color w:val="6D6E71"/>
          <w:spacing w:val="32"/>
        </w:rPr>
        <w:t xml:space="preserve"> </w:t>
      </w:r>
      <w:r w:rsidRPr="00CA22F4">
        <w:rPr>
          <w:color w:val="6D6E71"/>
        </w:rPr>
        <w:t>m</w:t>
      </w:r>
      <w:r w:rsidRPr="00CA22F4">
        <w:rPr>
          <w:color w:val="6D6E71"/>
          <w:spacing w:val="-2"/>
        </w:rPr>
        <w:t>e</w:t>
      </w:r>
      <w:r w:rsidRPr="00CA22F4">
        <w:rPr>
          <w:color w:val="6D6E71"/>
        </w:rPr>
        <w:t>t</w:t>
      </w:r>
      <w:r w:rsidRPr="00CA22F4">
        <w:rPr>
          <w:color w:val="6D6E71"/>
          <w:spacing w:val="32"/>
        </w:rPr>
        <w:t xml:space="preserve"> </w:t>
      </w:r>
      <w:r w:rsidRPr="00CA22F4">
        <w:rPr>
          <w:color w:val="6D6E71"/>
        </w:rPr>
        <w:t>t</w:t>
      </w:r>
      <w:r w:rsidRPr="00CA22F4">
        <w:rPr>
          <w:color w:val="6D6E71"/>
          <w:spacing w:val="-2"/>
        </w:rPr>
        <w:t>w</w:t>
      </w:r>
      <w:r w:rsidRPr="00CA22F4">
        <w:rPr>
          <w:color w:val="6D6E71"/>
        </w:rPr>
        <w:t>ee</w:t>
      </w:r>
      <w:r w:rsidRPr="00CA22F4">
        <w:rPr>
          <w:color w:val="6D6E71"/>
          <w:spacing w:val="31"/>
        </w:rPr>
        <w:t xml:space="preserve"> </w:t>
      </w:r>
      <w:r w:rsidRPr="00CA22F4">
        <w:rPr>
          <w:color w:val="6D6E71"/>
          <w:spacing w:val="-8"/>
        </w:rPr>
        <w:t>k</w:t>
      </w:r>
      <w:r w:rsidRPr="00CA22F4">
        <w:rPr>
          <w:color w:val="6D6E71"/>
        </w:rPr>
        <w:t>eer</w:t>
      </w:r>
      <w:r w:rsidRPr="00CA22F4">
        <w:rPr>
          <w:color w:val="6D6E71"/>
          <w:spacing w:val="30"/>
        </w:rPr>
        <w:t xml:space="preserve"> </w:t>
      </w:r>
      <w:r w:rsidRPr="00CA22F4">
        <w:rPr>
          <w:color w:val="6D6E71"/>
        </w:rPr>
        <w:t>vijf</w:t>
      </w:r>
      <w:r w:rsidRPr="00CA22F4">
        <w:rPr>
          <w:color w:val="6D6E71"/>
          <w:spacing w:val="32"/>
        </w:rPr>
        <w:t xml:space="preserve"> </w:t>
      </w:r>
      <w:r w:rsidRPr="00CA22F4">
        <w:rPr>
          <w:color w:val="6D6E71"/>
        </w:rPr>
        <w:t>da</w:t>
      </w:r>
      <w:r w:rsidRPr="00CA22F4">
        <w:rPr>
          <w:color w:val="6D6E71"/>
          <w:spacing w:val="-2"/>
        </w:rPr>
        <w:t>g</w:t>
      </w:r>
      <w:r w:rsidRPr="00CA22F4">
        <w:rPr>
          <w:color w:val="6D6E71"/>
        </w:rPr>
        <w:t>en</w:t>
      </w:r>
      <w:r w:rsidRPr="00CA22F4">
        <w:rPr>
          <w:color w:val="6D6E71"/>
          <w:spacing w:val="32"/>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p>
    <w:p w14:paraId="6911FA47" w14:textId="77777777" w:rsidR="00852322" w:rsidRPr="00CA22F4" w:rsidRDefault="00852322" w:rsidP="00F31195">
      <w:pPr>
        <w:pStyle w:val="Plattetekst"/>
        <w:spacing w:line="264" w:lineRule="exact"/>
        <w:ind w:right="7734"/>
        <w:jc w:val="both"/>
      </w:pPr>
      <w:r w:rsidRPr="00CA22F4">
        <w:rPr>
          <w:color w:val="6D6E71"/>
          <w:spacing w:val="-3"/>
        </w:rPr>
        <w:t>v</w:t>
      </w:r>
      <w:r w:rsidRPr="00CA22F4">
        <w:rPr>
          <w:color w:val="6D6E71"/>
        </w:rPr>
        <w:t>erlen</w:t>
      </w:r>
      <w:r w:rsidRPr="00CA22F4">
        <w:rPr>
          <w:color w:val="6D6E71"/>
          <w:spacing w:val="-3"/>
        </w:rPr>
        <w:t>g</w:t>
      </w:r>
      <w:r w:rsidRPr="00CA22F4">
        <w:rPr>
          <w:color w:val="6D6E71"/>
        </w:rPr>
        <w:t>d. (dus m</w:t>
      </w:r>
      <w:r w:rsidRPr="00CA22F4">
        <w:rPr>
          <w:color w:val="6D6E71"/>
          <w:spacing w:val="-2"/>
        </w:rPr>
        <w:t>a</w:t>
      </w:r>
      <w:r w:rsidRPr="00CA22F4">
        <w:rPr>
          <w:color w:val="6D6E71"/>
        </w:rPr>
        <w:t xml:space="preserve">ximaal 3 </w:t>
      </w:r>
      <w:r w:rsidRPr="00CA22F4">
        <w:rPr>
          <w:color w:val="6D6E71"/>
          <w:spacing w:val="-2"/>
        </w:rPr>
        <w:t>w</w:t>
      </w:r>
      <w:r w:rsidRPr="00CA22F4">
        <w:rPr>
          <w:color w:val="6D6E71"/>
        </w:rPr>
        <w:t>e</w:t>
      </w:r>
      <w:r w:rsidRPr="00CA22F4">
        <w:rPr>
          <w:color w:val="6D6E71"/>
          <w:spacing w:val="-8"/>
        </w:rPr>
        <w:t>k</w:t>
      </w:r>
      <w:r w:rsidRPr="00CA22F4">
        <w:rPr>
          <w:color w:val="6D6E71"/>
        </w:rPr>
        <w:t>en)</w:t>
      </w:r>
    </w:p>
    <w:p w14:paraId="71BB770B" w14:textId="77777777" w:rsidR="00852322" w:rsidRPr="00CA22F4" w:rsidRDefault="00852322" w:rsidP="00F31195">
      <w:pPr>
        <w:spacing w:line="264" w:lineRule="exact"/>
        <w:jc w:val="both"/>
        <w:sectPr w:rsidR="00852322" w:rsidRPr="00CA22F4">
          <w:headerReference w:type="even" r:id="rId109"/>
          <w:headerReference w:type="default" r:id="rId110"/>
          <w:pgSz w:w="11906" w:h="16840"/>
          <w:pgMar w:top="900" w:right="0" w:bottom="500" w:left="0" w:header="0" w:footer="316" w:gutter="0"/>
          <w:cols w:space="708"/>
        </w:sectPr>
      </w:pPr>
    </w:p>
    <w:p w14:paraId="3FD2C780" w14:textId="77777777" w:rsidR="00852322" w:rsidRPr="00CA22F4" w:rsidRDefault="00852322" w:rsidP="00F31195">
      <w:pPr>
        <w:spacing w:before="5" w:line="100" w:lineRule="exact"/>
        <w:rPr>
          <w:sz w:val="10"/>
          <w:szCs w:val="10"/>
        </w:rPr>
      </w:pPr>
    </w:p>
    <w:p w14:paraId="143C3F90" w14:textId="77777777" w:rsidR="00852322" w:rsidRPr="00CA22F4" w:rsidRDefault="00852322" w:rsidP="00F31195">
      <w:pPr>
        <w:pStyle w:val="Plattetekst"/>
        <w:spacing w:before="55"/>
        <w:rPr>
          <w:rFonts w:cs="Calibri"/>
        </w:rPr>
      </w:pPr>
      <w:r w:rsidRPr="00CA22F4">
        <w:rPr>
          <w:rFonts w:cs="Calibri"/>
          <w:color w:val="6D6E71"/>
          <w:spacing w:val="-10"/>
        </w:rPr>
        <w:t>V</w:t>
      </w:r>
      <w:r w:rsidRPr="00CA22F4">
        <w:rPr>
          <w:rFonts w:cs="Calibri"/>
          <w:color w:val="6D6E71"/>
        </w:rPr>
        <w:t>oo</w:t>
      </w:r>
      <w:r w:rsidRPr="00CA22F4">
        <w:rPr>
          <w:rFonts w:cs="Calibri"/>
          <w:color w:val="6D6E71"/>
          <w:spacing w:val="1"/>
        </w:rPr>
        <w:t>r</w:t>
      </w:r>
      <w:r w:rsidRPr="00CA22F4">
        <w:rPr>
          <w:rFonts w:cs="Calibri"/>
          <w:color w:val="6D6E71"/>
          <w:spacing w:val="-3"/>
        </w:rPr>
        <w:t>w</w:t>
      </w:r>
      <w:r w:rsidRPr="00CA22F4">
        <w:rPr>
          <w:rFonts w:cs="Calibri"/>
          <w:color w:val="6D6E71"/>
        </w:rPr>
        <w:t>aa</w:t>
      </w:r>
      <w:r w:rsidRPr="00CA22F4">
        <w:rPr>
          <w:rFonts w:cs="Calibri"/>
          <w:color w:val="6D6E71"/>
          <w:spacing w:val="-3"/>
        </w:rPr>
        <w:t>r</w:t>
      </w:r>
      <w:r w:rsidRPr="00CA22F4">
        <w:rPr>
          <w:rFonts w:cs="Calibri"/>
          <w:color w:val="6D6E71"/>
        </w:rPr>
        <w:t>den:</w:t>
      </w:r>
    </w:p>
    <w:p w14:paraId="665F246B" w14:textId="77777777" w:rsidR="00852322" w:rsidRPr="00CA22F4" w:rsidRDefault="00852322" w:rsidP="00F31195">
      <w:pPr>
        <w:spacing w:before="18" w:line="240" w:lineRule="exact"/>
        <w:rPr>
          <w:sz w:val="24"/>
          <w:szCs w:val="24"/>
        </w:rPr>
      </w:pPr>
    </w:p>
    <w:p w14:paraId="6B05040C"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Alleen</w:t>
      </w:r>
      <w:r w:rsidRPr="00CA22F4">
        <w:rPr>
          <w:color w:val="6D6E71"/>
          <w:spacing w:val="-3"/>
        </w:rPr>
        <w:t xml:space="preserve"> </w:t>
      </w:r>
      <w:r w:rsidRPr="00CA22F4">
        <w:rPr>
          <w:color w:val="6D6E71"/>
        </w:rPr>
        <w:t>in</w:t>
      </w:r>
      <w:r w:rsidRPr="00CA22F4">
        <w:rPr>
          <w:color w:val="6D6E71"/>
          <w:spacing w:val="-3"/>
        </w:rPr>
        <w:t xml:space="preserve"> </w:t>
      </w:r>
      <w:r w:rsidRPr="00CA22F4">
        <w:rPr>
          <w:color w:val="6D6E71"/>
        </w:rPr>
        <w:t>h</w:t>
      </w:r>
      <w:r w:rsidRPr="00CA22F4">
        <w:rPr>
          <w:color w:val="6D6E71"/>
          <w:spacing w:val="-2"/>
        </w:rPr>
        <w:t>e</w:t>
      </w:r>
      <w:r w:rsidRPr="00CA22F4">
        <w:rPr>
          <w:color w:val="6D6E71"/>
        </w:rPr>
        <w:t>t</w:t>
      </w:r>
      <w:r w:rsidRPr="00CA22F4">
        <w:rPr>
          <w:color w:val="6D6E71"/>
          <w:spacing w:val="-3"/>
        </w:rPr>
        <w:t xml:space="preserve"> </w:t>
      </w:r>
      <w:r w:rsidRPr="00CA22F4">
        <w:rPr>
          <w:color w:val="6D6E71"/>
        </w:rPr>
        <w:t>ee</w:t>
      </w:r>
      <w:r w:rsidRPr="00CA22F4">
        <w:rPr>
          <w:color w:val="6D6E71"/>
          <w:spacing w:val="-5"/>
        </w:rPr>
        <w:t>r</w:t>
      </w:r>
      <w:r w:rsidRPr="00CA22F4">
        <w:rPr>
          <w:color w:val="6D6E71"/>
          <w:spacing w:val="-3"/>
        </w:rPr>
        <w:t>st</w:t>
      </w:r>
      <w:r w:rsidRPr="00CA22F4">
        <w:rPr>
          <w:color w:val="6D6E71"/>
        </w:rPr>
        <w:t>e</w:t>
      </w:r>
      <w:r w:rsidRPr="00CA22F4">
        <w:rPr>
          <w:color w:val="6D6E71"/>
          <w:spacing w:val="-3"/>
        </w:rPr>
        <w:t xml:space="preserve"> </w:t>
      </w:r>
      <w:r w:rsidRPr="00CA22F4">
        <w:rPr>
          <w:color w:val="6D6E71"/>
          <w:spacing w:val="-2"/>
        </w:rPr>
        <w:t>ge</w:t>
      </w:r>
      <w:r w:rsidRPr="00CA22F4">
        <w:rPr>
          <w:color w:val="6D6E71"/>
          <w:spacing w:val="-4"/>
        </w:rPr>
        <w:t>v</w:t>
      </w:r>
      <w:r w:rsidRPr="00CA22F4">
        <w:rPr>
          <w:color w:val="6D6E71"/>
        </w:rPr>
        <w:t>al</w:t>
      </w:r>
      <w:r w:rsidRPr="00CA22F4">
        <w:rPr>
          <w:color w:val="6D6E71"/>
          <w:spacing w:val="-3"/>
        </w:rPr>
        <w:t xml:space="preserve"> </w:t>
      </w:r>
      <w:r w:rsidRPr="00CA22F4">
        <w:rPr>
          <w:color w:val="6D6E71"/>
        </w:rPr>
        <w:t>mag</w:t>
      </w:r>
      <w:r w:rsidRPr="00CA22F4">
        <w:rPr>
          <w:color w:val="6D6E71"/>
          <w:spacing w:val="-3"/>
        </w:rPr>
        <w:t xml:space="preserve"> </w:t>
      </w:r>
      <w:r w:rsidRPr="00CA22F4">
        <w:rPr>
          <w:color w:val="6D6E71"/>
        </w:rPr>
        <w:t>een</w:t>
      </w:r>
      <w:r w:rsidRPr="00CA22F4">
        <w:rPr>
          <w:color w:val="6D6E71"/>
          <w:spacing w:val="-3"/>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3"/>
        </w:rPr>
        <w:t xml:space="preserve"> </w:t>
      </w:r>
      <w:r w:rsidRPr="00CA22F4">
        <w:rPr>
          <w:color w:val="6D6E71"/>
        </w:rPr>
        <w:t>ni</w:t>
      </w:r>
      <w:r w:rsidRPr="00CA22F4">
        <w:rPr>
          <w:color w:val="6D6E71"/>
          <w:spacing w:val="-2"/>
        </w:rPr>
        <w:t>e</w:t>
      </w:r>
      <w:r w:rsidRPr="00CA22F4">
        <w:rPr>
          <w:color w:val="6D6E71"/>
        </w:rPr>
        <w:t>t</w:t>
      </w:r>
      <w:r w:rsidRPr="00CA22F4">
        <w:rPr>
          <w:color w:val="6D6E71"/>
          <w:spacing w:val="-3"/>
        </w:rPr>
        <w:t xml:space="preserve"> </w:t>
      </w:r>
      <w:r w:rsidRPr="00CA22F4">
        <w:rPr>
          <w:color w:val="6D6E71"/>
        </w:rPr>
        <w:t>als</w:t>
      </w:r>
      <w:r w:rsidRPr="00CA22F4">
        <w:rPr>
          <w:color w:val="6D6E71"/>
          <w:spacing w:val="-3"/>
        </w:rPr>
        <w:t xml:space="preserve"> </w:t>
      </w:r>
      <w:r w:rsidRPr="00CA22F4">
        <w:rPr>
          <w:color w:val="6D6E71"/>
        </w:rPr>
        <w:t>een</w:t>
      </w:r>
      <w:r w:rsidRPr="00CA22F4">
        <w:rPr>
          <w:color w:val="6D6E71"/>
          <w:spacing w:val="-3"/>
        </w:rPr>
        <w:t xml:space="preserve"> v</w:t>
      </w:r>
      <w:r w:rsidRPr="00CA22F4">
        <w:rPr>
          <w:color w:val="6D6E71"/>
        </w:rPr>
        <w:t>er</w:t>
      </w:r>
      <w:r w:rsidRPr="00CA22F4">
        <w:rPr>
          <w:color w:val="6D6E71"/>
          <w:spacing w:val="-5"/>
        </w:rPr>
        <w:t>r</w:t>
      </w:r>
      <w:r w:rsidRPr="00CA22F4">
        <w:rPr>
          <w:color w:val="6D6E71"/>
        </w:rPr>
        <w:t>assing</w:t>
      </w:r>
      <w:r w:rsidRPr="00CA22F4">
        <w:rPr>
          <w:color w:val="6D6E71"/>
          <w:spacing w:val="-3"/>
        </w:rPr>
        <w:t xml:space="preserve"> </w:t>
      </w:r>
      <w:r w:rsidRPr="00CA22F4">
        <w:rPr>
          <w:color w:val="6D6E71"/>
          <w:spacing w:val="-8"/>
        </w:rPr>
        <w:t>k</w:t>
      </w:r>
      <w:r w:rsidRPr="00CA22F4">
        <w:rPr>
          <w:color w:val="6D6E71"/>
        </w:rPr>
        <w:t>omen.</w:t>
      </w:r>
      <w:r w:rsidRPr="00CA22F4">
        <w:rPr>
          <w:color w:val="6D6E71"/>
          <w:spacing w:val="-3"/>
        </w:rPr>
        <w:t xml:space="preserve"> </w:t>
      </w:r>
      <w:r w:rsidRPr="00CA22F4">
        <w:rPr>
          <w:color w:val="6D6E71"/>
        </w:rPr>
        <w:t>De</w:t>
      </w:r>
      <w:r w:rsidRPr="00CA22F4">
        <w:rPr>
          <w:color w:val="6D6E71"/>
          <w:spacing w:val="-3"/>
        </w:rPr>
        <w:t xml:space="preserve"> </w:t>
      </w:r>
      <w:r w:rsidRPr="00CA22F4">
        <w:rPr>
          <w:color w:val="6D6E71"/>
        </w:rPr>
        <w:t>school</w:t>
      </w:r>
      <w:r w:rsidRPr="00CA22F4">
        <w:rPr>
          <w:color w:val="6D6E71"/>
          <w:spacing w:val="-2"/>
        </w:rPr>
        <w:t xml:space="preserve"> </w:t>
      </w:r>
      <w:r w:rsidRPr="00CA22F4">
        <w:rPr>
          <w:color w:val="6D6E71"/>
        </w:rPr>
        <w:t>(in</w:t>
      </w:r>
      <w:r w:rsidRPr="00CA22F4">
        <w:rPr>
          <w:color w:val="6D6E71"/>
          <w:spacing w:val="-3"/>
        </w:rPr>
        <w:t xml:space="preserve"> </w:t>
      </w:r>
      <w:r w:rsidRPr="00CA22F4">
        <w:rPr>
          <w:color w:val="6D6E71"/>
        </w:rPr>
        <w:t>de</w:t>
      </w:r>
      <w:r w:rsidRPr="00CA22F4">
        <w:rPr>
          <w:color w:val="6D6E71"/>
          <w:spacing w:val="-3"/>
        </w:rPr>
        <w:t xml:space="preserve"> </w:t>
      </w:r>
      <w:r w:rsidRPr="00CA22F4">
        <w:rPr>
          <w:color w:val="6D6E71"/>
        </w:rPr>
        <w:t>pe</w:t>
      </w:r>
      <w:r w:rsidRPr="00CA22F4">
        <w:rPr>
          <w:color w:val="6D6E71"/>
          <w:spacing w:val="-4"/>
        </w:rPr>
        <w:t>r</w:t>
      </w:r>
      <w:r w:rsidRPr="00CA22F4">
        <w:rPr>
          <w:color w:val="6D6E71"/>
        </w:rPr>
        <w:t>soon</w:t>
      </w:r>
      <w:r w:rsidRPr="00CA22F4">
        <w:rPr>
          <w:color w:val="6D6E71"/>
          <w:spacing w:val="-3"/>
        </w:rPr>
        <w:t xml:space="preserve"> </w:t>
      </w:r>
      <w:r w:rsidRPr="00CA22F4">
        <w:rPr>
          <w:color w:val="6D6E71"/>
          <w:spacing w:val="-4"/>
        </w:rPr>
        <w:t>v</w:t>
      </w:r>
      <w:r w:rsidRPr="00CA22F4">
        <w:rPr>
          <w:color w:val="6D6E71"/>
        </w:rPr>
        <w:t>an de</w:t>
      </w:r>
      <w:r w:rsidRPr="00CA22F4">
        <w:rPr>
          <w:color w:val="6D6E71"/>
          <w:spacing w:val="-9"/>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w:t>
      </w:r>
      <w:r w:rsidRPr="00CA22F4">
        <w:rPr>
          <w:color w:val="6D6E71"/>
          <w:spacing w:val="-19"/>
        </w:rPr>
        <w:t>r</w:t>
      </w:r>
      <w:r w:rsidRPr="00CA22F4">
        <w:rPr>
          <w:color w:val="6D6E71"/>
        </w:rPr>
        <w:t>,</w:t>
      </w:r>
      <w:r w:rsidRPr="00CA22F4">
        <w:rPr>
          <w:color w:val="6D6E71"/>
          <w:spacing w:val="-9"/>
        </w:rPr>
        <w:t xml:space="preserve"> </w:t>
      </w:r>
      <w:r w:rsidRPr="00CA22F4">
        <w:rPr>
          <w:color w:val="6D6E71"/>
        </w:rPr>
        <w:t>de</w:t>
      </w:r>
      <w:r w:rsidRPr="00CA22F4">
        <w:rPr>
          <w:color w:val="6D6E71"/>
          <w:spacing w:val="-9"/>
        </w:rPr>
        <w:t xml:space="preserve"> </w:t>
      </w:r>
      <w:r w:rsidRPr="00CA22F4">
        <w:rPr>
          <w:color w:val="6D6E71"/>
        </w:rPr>
        <w:t>IB-er</w:t>
      </w:r>
      <w:r w:rsidRPr="00CA22F4">
        <w:rPr>
          <w:color w:val="6D6E71"/>
          <w:spacing w:val="-9"/>
        </w:rPr>
        <w:t xml:space="preserve"> </w:t>
      </w:r>
      <w:r w:rsidRPr="00CA22F4">
        <w:rPr>
          <w:color w:val="6D6E71"/>
        </w:rPr>
        <w:t>of</w:t>
      </w:r>
      <w:r w:rsidRPr="00CA22F4">
        <w:rPr>
          <w:color w:val="6D6E71"/>
          <w:spacing w:val="-8"/>
        </w:rPr>
        <w:t xml:space="preserve"> </w:t>
      </w:r>
      <w:r w:rsidRPr="00CA22F4">
        <w:rPr>
          <w:color w:val="6D6E71"/>
        </w:rPr>
        <w:t>de</w:t>
      </w:r>
      <w:r w:rsidRPr="00CA22F4">
        <w:rPr>
          <w:color w:val="6D6E71"/>
          <w:spacing w:val="-9"/>
        </w:rPr>
        <w:t xml:space="preserve"> </w:t>
      </w: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rPr>
        <w:t>e</w:t>
      </w:r>
      <w:r w:rsidRPr="00CA22F4">
        <w:rPr>
          <w:color w:val="6D6E71"/>
          <w:spacing w:val="-20"/>
        </w:rPr>
        <w:t>r</w:t>
      </w:r>
      <w:r w:rsidRPr="00CA22F4">
        <w:rPr>
          <w:color w:val="6D6E71"/>
        </w:rPr>
        <w:t>,</w:t>
      </w:r>
      <w:r w:rsidRPr="00CA22F4">
        <w:rPr>
          <w:color w:val="6D6E71"/>
          <w:spacing w:val="-9"/>
        </w:rPr>
        <w:t xml:space="preserve"> </w:t>
      </w:r>
      <w:r w:rsidRPr="00CA22F4">
        <w:rPr>
          <w:color w:val="6D6E71"/>
        </w:rPr>
        <w:t>tijdens</w:t>
      </w:r>
      <w:r w:rsidRPr="00CA22F4">
        <w:rPr>
          <w:color w:val="6D6E71"/>
          <w:spacing w:val="-9"/>
        </w:rPr>
        <w:t xml:space="preserve"> </w:t>
      </w:r>
      <w:r w:rsidRPr="00CA22F4">
        <w:rPr>
          <w:color w:val="6D6E71"/>
        </w:rPr>
        <w:t>officiële</w:t>
      </w:r>
      <w:r w:rsidRPr="00CA22F4">
        <w:rPr>
          <w:color w:val="6D6E71"/>
          <w:spacing w:val="-9"/>
        </w:rPr>
        <w:t xml:space="preserve"> </w:t>
      </w:r>
      <w:r w:rsidRPr="00CA22F4">
        <w:rPr>
          <w:color w:val="6D6E71"/>
        </w:rPr>
        <w:t>mome</w:t>
      </w:r>
      <w:r w:rsidRPr="00CA22F4">
        <w:rPr>
          <w:color w:val="6D6E71"/>
          <w:spacing w:val="-3"/>
        </w:rPr>
        <w:t>nt</w:t>
      </w:r>
      <w:r w:rsidRPr="00CA22F4">
        <w:rPr>
          <w:color w:val="6D6E71"/>
        </w:rPr>
        <w:t>en)</w:t>
      </w:r>
      <w:r w:rsidRPr="00CA22F4">
        <w:rPr>
          <w:color w:val="6D6E71"/>
          <w:spacing w:val="-8"/>
        </w:rPr>
        <w:t xml:space="preserve"> </w:t>
      </w:r>
      <w:r w:rsidRPr="00CA22F4">
        <w:rPr>
          <w:color w:val="6D6E71"/>
        </w:rPr>
        <w:t>is</w:t>
      </w:r>
      <w:r w:rsidRPr="00CA22F4">
        <w:rPr>
          <w:color w:val="6D6E71"/>
          <w:spacing w:val="-9"/>
        </w:rPr>
        <w:t xml:space="preserve"> </w:t>
      </w:r>
      <w:r w:rsidRPr="00CA22F4">
        <w:rPr>
          <w:color w:val="6D6E71"/>
        </w:rPr>
        <w:t>m</w:t>
      </w:r>
      <w:r w:rsidRPr="00CA22F4">
        <w:rPr>
          <w:color w:val="6D6E71"/>
          <w:spacing w:val="-2"/>
        </w:rPr>
        <w:t>e</w:t>
      </w:r>
      <w:r w:rsidRPr="00CA22F4">
        <w:rPr>
          <w:color w:val="6D6E71"/>
        </w:rPr>
        <w:t>t</w:t>
      </w:r>
      <w:r w:rsidRPr="00CA22F4">
        <w:rPr>
          <w:color w:val="6D6E71"/>
          <w:spacing w:val="-9"/>
        </w:rPr>
        <w:t xml:space="preserve"> </w:t>
      </w:r>
      <w:r w:rsidRPr="00CA22F4">
        <w:rPr>
          <w:color w:val="6D6E71"/>
        </w:rPr>
        <w:t>oude</w:t>
      </w:r>
      <w:r w:rsidRPr="00CA22F4">
        <w:rPr>
          <w:color w:val="6D6E71"/>
          <w:spacing w:val="-4"/>
        </w:rPr>
        <w:t>r</w:t>
      </w:r>
      <w:r w:rsidRPr="00CA22F4">
        <w:rPr>
          <w:color w:val="6D6E71"/>
        </w:rPr>
        <w:t>s</w:t>
      </w:r>
      <w:r w:rsidRPr="00CA22F4">
        <w:rPr>
          <w:color w:val="6D6E71"/>
          <w:spacing w:val="-9"/>
        </w:rPr>
        <w:t xml:space="preserve"> </w:t>
      </w:r>
      <w:r w:rsidRPr="00CA22F4">
        <w:rPr>
          <w:color w:val="6D6E71"/>
        </w:rPr>
        <w:t>in</w:t>
      </w:r>
      <w:r w:rsidRPr="00CA22F4">
        <w:rPr>
          <w:color w:val="6D6E71"/>
          <w:spacing w:val="-9"/>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8"/>
        </w:rPr>
        <w:t xml:space="preserve"> </w:t>
      </w:r>
      <w:r w:rsidRPr="00CA22F4">
        <w:rPr>
          <w:color w:val="6D6E71"/>
          <w:spacing w:val="-2"/>
        </w:rPr>
        <w:t>gew</w:t>
      </w:r>
      <w:r w:rsidRPr="00CA22F4">
        <w:rPr>
          <w:color w:val="6D6E71"/>
        </w:rPr>
        <w:t>ee</w:t>
      </w:r>
      <w:r w:rsidRPr="00CA22F4">
        <w:rPr>
          <w:color w:val="6D6E71"/>
          <w:spacing w:val="-3"/>
        </w:rPr>
        <w:t>s</w:t>
      </w:r>
      <w:r w:rsidRPr="00CA22F4">
        <w:rPr>
          <w:color w:val="6D6E71"/>
        </w:rPr>
        <w:t>t</w:t>
      </w:r>
      <w:r w:rsidRPr="00CA22F4">
        <w:rPr>
          <w:color w:val="6D6E71"/>
          <w:spacing w:val="-9"/>
        </w:rPr>
        <w:t xml:space="preserve"> </w:t>
      </w:r>
      <w:r w:rsidRPr="00CA22F4">
        <w:rPr>
          <w:color w:val="6D6E71"/>
        </w:rPr>
        <w:t>en dit</w:t>
      </w:r>
      <w:r w:rsidRPr="00CA22F4">
        <w:rPr>
          <w:color w:val="6D6E71"/>
          <w:spacing w:val="-2"/>
        </w:rPr>
        <w:t xml:space="preserve"> g</w:t>
      </w:r>
      <w:r w:rsidRPr="00CA22F4">
        <w:rPr>
          <w:color w:val="6D6E71"/>
        </w:rPr>
        <w:t>esp</w:t>
      </w:r>
      <w:r w:rsidRPr="00CA22F4">
        <w:rPr>
          <w:color w:val="6D6E71"/>
          <w:spacing w:val="-3"/>
        </w:rPr>
        <w:t>r</w:t>
      </w:r>
      <w:r w:rsidRPr="00CA22F4">
        <w:rPr>
          <w:color w:val="6D6E71"/>
        </w:rPr>
        <w:t>ek</w:t>
      </w:r>
      <w:r w:rsidRPr="00CA22F4">
        <w:rPr>
          <w:color w:val="6D6E71"/>
          <w:spacing w:val="-1"/>
        </w:rPr>
        <w:t xml:space="preserve"> </w:t>
      </w:r>
      <w:r w:rsidRPr="00CA22F4">
        <w:rPr>
          <w:color w:val="6D6E71"/>
        </w:rPr>
        <w:t>is</w:t>
      </w:r>
      <w:r w:rsidRPr="00CA22F4">
        <w:rPr>
          <w:color w:val="6D6E71"/>
          <w:spacing w:val="-2"/>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1"/>
        </w:rPr>
        <w:t xml:space="preserve"> </w:t>
      </w:r>
      <w:r w:rsidRPr="00CA22F4">
        <w:rPr>
          <w:color w:val="6D6E71"/>
          <w:spacing w:val="-4"/>
        </w:rPr>
        <w:t>v</w:t>
      </w:r>
      <w:r w:rsidRPr="00CA22F4">
        <w:rPr>
          <w:color w:val="6D6E71"/>
        </w:rPr>
        <w:t>a</w:t>
      </w:r>
      <w:r w:rsidRPr="00CA22F4">
        <w:rPr>
          <w:color w:val="6D6E71"/>
          <w:spacing w:val="-3"/>
        </w:rPr>
        <w:t>s</w:t>
      </w:r>
      <w:r w:rsidRPr="00CA22F4">
        <w:rPr>
          <w:color w:val="6D6E71"/>
        </w:rPr>
        <w:t>t</w:t>
      </w:r>
      <w:r w:rsidRPr="00CA22F4">
        <w:rPr>
          <w:color w:val="6D6E71"/>
          <w:spacing w:val="-2"/>
        </w:rPr>
        <w:t>g</w:t>
      </w:r>
      <w:r w:rsidRPr="00CA22F4">
        <w:rPr>
          <w:color w:val="6D6E71"/>
        </w:rPr>
        <w:t>ele</w:t>
      </w:r>
      <w:r w:rsidRPr="00CA22F4">
        <w:rPr>
          <w:color w:val="6D6E71"/>
          <w:spacing w:val="-3"/>
        </w:rPr>
        <w:t>g</w:t>
      </w:r>
      <w:r w:rsidRPr="00CA22F4">
        <w:rPr>
          <w:color w:val="6D6E71"/>
        </w:rPr>
        <w:t>d;</w:t>
      </w:r>
    </w:p>
    <w:p w14:paraId="3A791EC5" w14:textId="77777777" w:rsidR="00852322" w:rsidRPr="00CA22F4" w:rsidRDefault="00852322" w:rsidP="00CD3340">
      <w:pPr>
        <w:pStyle w:val="Plattetekst"/>
        <w:numPr>
          <w:ilvl w:val="0"/>
          <w:numId w:val="8"/>
        </w:numPr>
        <w:tabs>
          <w:tab w:val="left" w:pos="1493"/>
        </w:tabs>
        <w:spacing w:line="264" w:lineRule="exact"/>
        <w:ind w:left="1493" w:right="1133"/>
      </w:pPr>
      <w:r w:rsidRPr="00CA22F4">
        <w:rPr>
          <w:color w:val="6D6E71"/>
        </w:rPr>
        <w:t>De</w:t>
      </w:r>
      <w:r w:rsidRPr="00CA22F4">
        <w:rPr>
          <w:color w:val="6D6E71"/>
          <w:spacing w:val="-2"/>
        </w:rPr>
        <w:t xml:space="preserve"> </w:t>
      </w:r>
      <w:r w:rsidRPr="00CA22F4">
        <w:rPr>
          <w:color w:val="6D6E71"/>
        </w:rPr>
        <w:t>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2"/>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2"/>
        </w:rPr>
        <w:t xml:space="preserve"> </w:t>
      </w:r>
      <w:r w:rsidRPr="00CA22F4">
        <w:rPr>
          <w:color w:val="6D6E71"/>
        </w:rPr>
        <w:t>door</w:t>
      </w:r>
      <w:r w:rsidRPr="00CA22F4">
        <w:rPr>
          <w:color w:val="6D6E71"/>
          <w:spacing w:val="-2"/>
        </w:rPr>
        <w:t xml:space="preserve"> </w:t>
      </w:r>
      <w:r w:rsidRPr="00CA22F4">
        <w:rPr>
          <w:color w:val="6D6E71"/>
        </w:rPr>
        <w:t>de</w:t>
      </w:r>
      <w:r w:rsidRPr="00CA22F4">
        <w:rPr>
          <w:color w:val="6D6E71"/>
          <w:spacing w:val="-1"/>
        </w:rPr>
        <w:t xml:space="preserve"> </w:t>
      </w:r>
      <w:r w:rsidRPr="00CA22F4">
        <w:rPr>
          <w:color w:val="6D6E71"/>
        </w:rPr>
        <w:t>di</w:t>
      </w:r>
      <w:r w:rsidRPr="00CA22F4">
        <w:rPr>
          <w:color w:val="6D6E71"/>
          <w:spacing w:val="-3"/>
        </w:rPr>
        <w:t>r</w:t>
      </w:r>
      <w:r w:rsidRPr="00CA22F4">
        <w:rPr>
          <w:color w:val="6D6E71"/>
        </w:rPr>
        <w:t>ectie</w:t>
      </w:r>
      <w:r w:rsidRPr="00CA22F4">
        <w:rPr>
          <w:color w:val="6D6E71"/>
          <w:spacing w:val="-2"/>
        </w:rPr>
        <w:t xml:space="preserve"> </w:t>
      </w:r>
      <w:r w:rsidRPr="00CA22F4">
        <w:rPr>
          <w:color w:val="6D6E71"/>
        </w:rPr>
        <w:t>mondeling</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2"/>
        </w:rPr>
        <w:t xml:space="preserve"> </w:t>
      </w:r>
      <w:r w:rsidRPr="00CA22F4">
        <w:rPr>
          <w:color w:val="6D6E71"/>
        </w:rPr>
        <w:t>uit</w:t>
      </w:r>
      <w:r w:rsidRPr="00CA22F4">
        <w:rPr>
          <w:color w:val="6D6E71"/>
          <w:spacing w:val="-2"/>
        </w:rPr>
        <w:t>g</w:t>
      </w:r>
      <w:r w:rsidRPr="00CA22F4">
        <w:rPr>
          <w:color w:val="6D6E71"/>
        </w:rPr>
        <w:t>enodi</w:t>
      </w:r>
      <w:r w:rsidRPr="00CA22F4">
        <w:rPr>
          <w:color w:val="6D6E71"/>
          <w:spacing w:val="-2"/>
        </w:rPr>
        <w:t>g</w:t>
      </w:r>
      <w:r w:rsidRPr="00CA22F4">
        <w:rPr>
          <w:color w:val="6D6E71"/>
        </w:rPr>
        <w:t>d</w:t>
      </w:r>
      <w:r w:rsidRPr="00CA22F4">
        <w:rPr>
          <w:color w:val="6D6E71"/>
          <w:spacing w:val="-2"/>
        </w:rPr>
        <w:t xml:space="preserve"> </w:t>
      </w:r>
      <w:r w:rsidRPr="00CA22F4">
        <w:rPr>
          <w:color w:val="6D6E71"/>
          <w:spacing w:val="-3"/>
        </w:rPr>
        <w:t>v</w:t>
      </w:r>
      <w:r w:rsidRPr="00CA22F4">
        <w:rPr>
          <w:color w:val="6D6E71"/>
        </w:rPr>
        <w:t>oor</w:t>
      </w:r>
      <w:r w:rsidRPr="00CA22F4">
        <w:rPr>
          <w:color w:val="6D6E71"/>
          <w:spacing w:val="-1"/>
        </w:rPr>
        <w:t xml:space="preserve"> </w:t>
      </w:r>
      <w:r w:rsidRPr="00CA22F4">
        <w:rPr>
          <w:color w:val="6D6E71"/>
        </w:rPr>
        <w:t xml:space="preserve">een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2"/>
        </w:rPr>
        <w:t xml:space="preserve"> </w:t>
      </w:r>
      <w:r w:rsidRPr="00CA22F4">
        <w:rPr>
          <w:color w:val="6D6E71"/>
        </w:rPr>
        <w:t>b</w:t>
      </w:r>
      <w:r w:rsidRPr="00CA22F4">
        <w:rPr>
          <w:color w:val="6D6E71"/>
          <w:spacing w:val="-2"/>
        </w:rPr>
        <w:t>e</w:t>
      </w:r>
      <w:r w:rsidRPr="00CA22F4">
        <w:rPr>
          <w:color w:val="6D6E71"/>
        </w:rPr>
        <w:t>t</w:t>
      </w:r>
      <w:r w:rsidRPr="00CA22F4">
        <w:rPr>
          <w:color w:val="6D6E71"/>
          <w:spacing w:val="-3"/>
        </w:rPr>
        <w:t>re</w:t>
      </w:r>
      <w:r w:rsidRPr="00CA22F4">
        <w:rPr>
          <w:color w:val="6D6E71"/>
        </w:rPr>
        <w:t>f</w:t>
      </w:r>
      <w:r w:rsidRPr="00CA22F4">
        <w:rPr>
          <w:color w:val="6D6E71"/>
          <w:spacing w:val="-7"/>
        </w:rPr>
        <w:t>f</w:t>
      </w:r>
      <w:r w:rsidRPr="00CA22F4">
        <w:rPr>
          <w:color w:val="6D6E71"/>
        </w:rPr>
        <w:t>ende</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p>
    <w:p w14:paraId="539E404F" w14:textId="77777777" w:rsidR="00852322" w:rsidRPr="00CA22F4" w:rsidRDefault="00852322" w:rsidP="00CD3340">
      <w:pPr>
        <w:pStyle w:val="Plattetekst"/>
        <w:numPr>
          <w:ilvl w:val="0"/>
          <w:numId w:val="8"/>
        </w:numPr>
        <w:tabs>
          <w:tab w:val="left" w:pos="1493"/>
        </w:tabs>
        <w:spacing w:line="264" w:lineRule="exact"/>
        <w:ind w:left="1493" w:right="1134"/>
      </w:pPr>
      <w:r w:rsidRPr="00CA22F4">
        <w:rPr>
          <w:color w:val="6D6E71"/>
        </w:rPr>
        <w:t>De</w:t>
      </w:r>
      <w:r w:rsidRPr="00CA22F4">
        <w:rPr>
          <w:color w:val="6D6E71"/>
          <w:spacing w:val="-1"/>
        </w:rPr>
        <w:t xml:space="preserve"> </w:t>
      </w:r>
      <w:r w:rsidRPr="00CA22F4">
        <w:rPr>
          <w:color w:val="6D6E71"/>
        </w:rPr>
        <w:t>di</w:t>
      </w:r>
      <w:r w:rsidRPr="00CA22F4">
        <w:rPr>
          <w:color w:val="6D6E71"/>
          <w:spacing w:val="-3"/>
        </w:rPr>
        <w:t>r</w:t>
      </w:r>
      <w:r w:rsidRPr="00CA22F4">
        <w:rPr>
          <w:color w:val="6D6E71"/>
          <w:spacing w:val="-1"/>
        </w:rPr>
        <w:t>e</w:t>
      </w:r>
      <w:r w:rsidRPr="00CA22F4">
        <w:rPr>
          <w:color w:val="6D6E71"/>
        </w:rPr>
        <w:t>c</w:t>
      </w:r>
      <w:r w:rsidRPr="00CA22F4">
        <w:rPr>
          <w:color w:val="6D6E71"/>
          <w:spacing w:val="-3"/>
        </w:rPr>
        <w:t>t</w:t>
      </w:r>
      <w:r w:rsidRPr="00CA22F4">
        <w:rPr>
          <w:color w:val="6D6E71"/>
        </w:rPr>
        <w:t>eur</w:t>
      </w:r>
      <w:r w:rsidRPr="00CA22F4">
        <w:rPr>
          <w:color w:val="6D6E71"/>
          <w:spacing w:val="-1"/>
        </w:rPr>
        <w:t xml:space="preserve"> </w:t>
      </w:r>
      <w:r w:rsidRPr="00CA22F4">
        <w:rPr>
          <w:color w:val="6D6E71"/>
        </w:rPr>
        <w:t>nee</w:t>
      </w:r>
      <w:r w:rsidRPr="00CA22F4">
        <w:rPr>
          <w:color w:val="6D6E71"/>
          <w:spacing w:val="-3"/>
        </w:rPr>
        <w:t>m</w:t>
      </w:r>
      <w:r w:rsidRPr="00CA22F4">
        <w:rPr>
          <w:color w:val="6D6E71"/>
        </w:rPr>
        <w:t>t</w:t>
      </w:r>
      <w:r w:rsidRPr="00CA22F4">
        <w:rPr>
          <w:color w:val="6D6E71"/>
          <w:spacing w:val="-1"/>
        </w:rPr>
        <w:t xml:space="preserve"> </w:t>
      </w:r>
      <w:r w:rsidRPr="00CA22F4">
        <w:rPr>
          <w:color w:val="6D6E71"/>
        </w:rPr>
        <w:t>t.b</w:t>
      </w:r>
      <w:r w:rsidRPr="00CA22F4">
        <w:rPr>
          <w:color w:val="6D6E71"/>
          <w:spacing w:val="-8"/>
        </w:rPr>
        <w:t>.</w:t>
      </w:r>
      <w:r w:rsidRPr="00CA22F4">
        <w:rPr>
          <w:color w:val="6D6E71"/>
          <w:spacing w:val="-19"/>
        </w:rPr>
        <w:t>v</w:t>
      </w:r>
      <w:r w:rsidRPr="00CA22F4">
        <w:rPr>
          <w:color w:val="6D6E71"/>
        </w:rPr>
        <w:t>.</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spacing w:val="-5"/>
        </w:rPr>
        <w:t>z</w:t>
      </w:r>
      <w:r w:rsidRPr="00CA22F4">
        <w:rPr>
          <w:color w:val="6D6E71"/>
        </w:rPr>
        <w:t>o</w:t>
      </w:r>
      <w:r w:rsidRPr="00CA22F4">
        <w:rPr>
          <w:color w:val="6D6E71"/>
          <w:spacing w:val="-3"/>
        </w:rPr>
        <w:t>r</w:t>
      </w:r>
      <w:r w:rsidRPr="00CA22F4">
        <w:rPr>
          <w:color w:val="6D6E71"/>
        </w:rPr>
        <w:t>gvuldigheid</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rPr>
        <w:t>besluit</w:t>
      </w:r>
      <w:r w:rsidRPr="00CA22F4">
        <w:rPr>
          <w:color w:val="6D6E71"/>
          <w:spacing w:val="-1"/>
        </w:rPr>
        <w:t xml:space="preserve"> </w:t>
      </w:r>
      <w:r w:rsidRPr="00CA22F4">
        <w:rPr>
          <w:color w:val="6D6E71"/>
          <w:spacing w:val="-3"/>
        </w:rPr>
        <w:t>t</w:t>
      </w:r>
      <w:r w:rsidRPr="00CA22F4">
        <w:rPr>
          <w:color w:val="6D6E71"/>
        </w:rPr>
        <w:t>ot</w:t>
      </w:r>
      <w:r w:rsidRPr="00CA22F4">
        <w:rPr>
          <w:color w:val="6D6E71"/>
          <w:spacing w:val="-1"/>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1"/>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1"/>
        </w:rPr>
        <w:t xml:space="preserve"> </w:t>
      </w:r>
      <w:r w:rsidRPr="00CA22F4">
        <w:rPr>
          <w:color w:val="6D6E71"/>
        </w:rPr>
        <w:t>in</w:t>
      </w:r>
      <w:r w:rsidRPr="00CA22F4">
        <w:rPr>
          <w:color w:val="6D6E71"/>
          <w:spacing w:val="-1"/>
        </w:rPr>
        <w:t xml:space="preserve"> </w:t>
      </w:r>
      <w:r w:rsidRPr="00CA22F4">
        <w:rPr>
          <w:color w:val="6D6E71"/>
          <w:spacing w:val="-8"/>
        </w:rPr>
        <w:t>k</w:t>
      </w:r>
      <w:r w:rsidRPr="00CA22F4">
        <w:rPr>
          <w:color w:val="6D6E71"/>
        </w:rPr>
        <w:t xml:space="preserve">ennis </w:t>
      </w:r>
      <w:r w:rsidRPr="00CA22F4">
        <w:rPr>
          <w:color w:val="6D6E71"/>
          <w:spacing w:val="-2"/>
        </w:rPr>
        <w:t>g</w:t>
      </w:r>
      <w:r w:rsidRPr="00CA22F4">
        <w:rPr>
          <w:color w:val="6D6E71"/>
        </w:rPr>
        <w:t>e</w:t>
      </w:r>
      <w:r w:rsidRPr="00CA22F4">
        <w:rPr>
          <w:color w:val="6D6E71"/>
          <w:spacing w:val="-3"/>
        </w:rPr>
        <w:t>st</w:t>
      </w:r>
      <w:r w:rsidRPr="00CA22F4">
        <w:rPr>
          <w:color w:val="6D6E71"/>
        </w:rPr>
        <w:t xml:space="preserve">eld </w:t>
      </w:r>
      <w:r w:rsidRPr="00CA22F4">
        <w:rPr>
          <w:color w:val="6D6E71"/>
          <w:spacing w:val="-4"/>
        </w:rPr>
        <w:t>v</w:t>
      </w:r>
      <w:r w:rsidRPr="00CA22F4">
        <w:rPr>
          <w:color w:val="6D6E71"/>
        </w:rPr>
        <w:t>an de scho</w:t>
      </w:r>
      <w:r w:rsidRPr="00CA22F4">
        <w:rPr>
          <w:color w:val="6D6E71"/>
          <w:spacing w:val="-4"/>
        </w:rPr>
        <w:t>r</w:t>
      </w:r>
      <w:r w:rsidRPr="00CA22F4">
        <w:rPr>
          <w:color w:val="6D6E71"/>
        </w:rPr>
        <w:t>sing;</w:t>
      </w:r>
    </w:p>
    <w:p w14:paraId="7916013E" w14:textId="77777777" w:rsidR="00852322" w:rsidRPr="00CA22F4" w:rsidRDefault="00852322" w:rsidP="00CD3340">
      <w:pPr>
        <w:pStyle w:val="Plattetekst"/>
        <w:numPr>
          <w:ilvl w:val="0"/>
          <w:numId w:val="8"/>
        </w:numPr>
        <w:tabs>
          <w:tab w:val="left" w:pos="1493"/>
        </w:tabs>
        <w:spacing w:line="264" w:lineRule="exact"/>
        <w:ind w:left="1493" w:right="1133"/>
      </w:pPr>
      <w:r w:rsidRPr="00CA22F4">
        <w:rPr>
          <w:color w:val="6D6E71"/>
        </w:rPr>
        <w:t>Oude</w:t>
      </w:r>
      <w:r w:rsidRPr="00CA22F4">
        <w:rPr>
          <w:color w:val="6D6E71"/>
          <w:spacing w:val="-4"/>
        </w:rPr>
        <w:t>r</w:t>
      </w:r>
      <w:r w:rsidRPr="00CA22F4">
        <w:rPr>
          <w:color w:val="6D6E71"/>
        </w:rPr>
        <w:t>s</w:t>
      </w:r>
      <w:r w:rsidRPr="00CA22F4">
        <w:rPr>
          <w:color w:val="6D6E71"/>
          <w:spacing w:val="1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8"/>
        </w:rPr>
        <w:t xml:space="preserve"> </w:t>
      </w:r>
      <w:r w:rsidRPr="00CA22F4">
        <w:rPr>
          <w:color w:val="6D6E71"/>
          <w:spacing w:val="-5"/>
        </w:rPr>
        <w:t>z</w:t>
      </w:r>
      <w:r w:rsidRPr="00CA22F4">
        <w:rPr>
          <w:color w:val="6D6E71"/>
          <w:spacing w:val="-1"/>
        </w:rPr>
        <w:t>o</w:t>
      </w:r>
      <w:r w:rsidRPr="00CA22F4">
        <w:rPr>
          <w:color w:val="6D6E71"/>
          <w:spacing w:val="-2"/>
        </w:rPr>
        <w:t>w</w:t>
      </w:r>
      <w:r w:rsidRPr="00CA22F4">
        <w:rPr>
          <w:color w:val="6D6E71"/>
        </w:rPr>
        <w:t>el</w:t>
      </w:r>
      <w:r w:rsidRPr="00CA22F4">
        <w:rPr>
          <w:color w:val="6D6E71"/>
          <w:spacing w:val="17"/>
        </w:rPr>
        <w:t xml:space="preserve"> </w:t>
      </w:r>
      <w:r w:rsidRPr="00CA22F4">
        <w:rPr>
          <w:color w:val="6D6E71"/>
        </w:rPr>
        <w:t>mondeling</w:t>
      </w:r>
      <w:r w:rsidRPr="00CA22F4">
        <w:rPr>
          <w:color w:val="6D6E71"/>
          <w:spacing w:val="18"/>
        </w:rPr>
        <w:t xml:space="preserve"> </w:t>
      </w:r>
      <w:r w:rsidRPr="00CA22F4">
        <w:rPr>
          <w:color w:val="6D6E71"/>
        </w:rPr>
        <w:t>als</w:t>
      </w:r>
      <w:r w:rsidRPr="00CA22F4">
        <w:rPr>
          <w:color w:val="6D6E71"/>
          <w:spacing w:val="18"/>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17"/>
        </w:rPr>
        <w:t xml:space="preserve"> </w:t>
      </w:r>
      <w:r w:rsidRPr="00CA22F4">
        <w:rPr>
          <w:color w:val="6D6E71"/>
        </w:rPr>
        <w:t>op</w:t>
      </w:r>
      <w:r w:rsidRPr="00CA22F4">
        <w:rPr>
          <w:color w:val="6D6E71"/>
          <w:spacing w:val="18"/>
        </w:rPr>
        <w:t xml:space="preserve"> </w:t>
      </w:r>
      <w:r w:rsidRPr="00CA22F4">
        <w:rPr>
          <w:color w:val="6D6E71"/>
        </w:rPr>
        <w:t>de</w:t>
      </w:r>
      <w:r w:rsidRPr="00CA22F4">
        <w:rPr>
          <w:color w:val="6D6E71"/>
          <w:spacing w:val="17"/>
        </w:rPr>
        <w:t xml:space="preserve"> </w:t>
      </w:r>
      <w:r w:rsidRPr="00CA22F4">
        <w:rPr>
          <w:color w:val="6D6E71"/>
        </w:rPr>
        <w:t>hoo</w:t>
      </w:r>
      <w:r w:rsidRPr="00CA22F4">
        <w:rPr>
          <w:color w:val="6D6E71"/>
          <w:spacing w:val="-4"/>
        </w:rPr>
        <w:t>g</w:t>
      </w:r>
      <w:r w:rsidRPr="00CA22F4">
        <w:rPr>
          <w:color w:val="6D6E71"/>
          <w:spacing w:val="-3"/>
        </w:rPr>
        <w:t>t</w:t>
      </w:r>
      <w:r w:rsidRPr="00CA22F4">
        <w:rPr>
          <w:color w:val="6D6E71"/>
        </w:rPr>
        <w:t>e</w:t>
      </w:r>
      <w:r w:rsidRPr="00CA22F4">
        <w:rPr>
          <w:color w:val="6D6E71"/>
          <w:spacing w:val="18"/>
        </w:rPr>
        <w:t xml:space="preserve"> </w:t>
      </w:r>
      <w:r w:rsidRPr="00CA22F4">
        <w:rPr>
          <w:color w:val="6D6E71"/>
          <w:spacing w:val="-2"/>
        </w:rPr>
        <w:t>g</w:t>
      </w:r>
      <w:r w:rsidRPr="00CA22F4">
        <w:rPr>
          <w:color w:val="6D6E71"/>
        </w:rPr>
        <w:t>e</w:t>
      </w:r>
      <w:r w:rsidRPr="00CA22F4">
        <w:rPr>
          <w:color w:val="6D6E71"/>
          <w:spacing w:val="-3"/>
        </w:rPr>
        <w:t>st</w:t>
      </w:r>
      <w:r w:rsidRPr="00CA22F4">
        <w:rPr>
          <w:color w:val="6D6E71"/>
        </w:rPr>
        <w:t>eld</w:t>
      </w:r>
      <w:r w:rsidRPr="00CA22F4">
        <w:rPr>
          <w:color w:val="6D6E71"/>
          <w:spacing w:val="18"/>
        </w:rPr>
        <w:t xml:space="preserve"> </w:t>
      </w:r>
      <w:r w:rsidRPr="00CA22F4">
        <w:rPr>
          <w:color w:val="6D6E71"/>
          <w:spacing w:val="-4"/>
        </w:rPr>
        <w:t>v</w:t>
      </w:r>
      <w:r w:rsidRPr="00CA22F4">
        <w:rPr>
          <w:color w:val="6D6E71"/>
        </w:rPr>
        <w:t>an</w:t>
      </w:r>
      <w:r w:rsidRPr="00CA22F4">
        <w:rPr>
          <w:color w:val="6D6E71"/>
          <w:spacing w:val="17"/>
        </w:rPr>
        <w:t xml:space="preserve"> </w:t>
      </w:r>
      <w:r w:rsidRPr="00CA22F4">
        <w:rPr>
          <w:color w:val="6D6E71"/>
        </w:rPr>
        <w:t>de</w:t>
      </w:r>
      <w:r w:rsidRPr="00CA22F4">
        <w:rPr>
          <w:color w:val="6D6E71"/>
          <w:spacing w:val="18"/>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de</w:t>
      </w:r>
      <w:r w:rsidRPr="00CA22F4">
        <w:rPr>
          <w:color w:val="6D6E71"/>
          <w:spacing w:val="-3"/>
        </w:rPr>
        <w:t>r</w:t>
      </w:r>
      <w:r w:rsidRPr="00CA22F4">
        <w:rPr>
          <w:color w:val="6D6E71"/>
        </w:rPr>
        <w:t>e</w:t>
      </w:r>
      <w:r w:rsidRPr="00CA22F4">
        <w:rPr>
          <w:color w:val="6D6E71"/>
          <w:spacing w:val="17"/>
        </w:rPr>
        <w:t xml:space="preserve"> </w:t>
      </w:r>
      <w:r w:rsidRPr="00CA22F4">
        <w:rPr>
          <w:color w:val="6D6E71"/>
        </w:rPr>
        <w:t>p</w:t>
      </w:r>
      <w:r w:rsidRPr="00CA22F4">
        <w:rPr>
          <w:color w:val="6D6E71"/>
          <w:spacing w:val="-4"/>
        </w:rPr>
        <w:t>r</w:t>
      </w:r>
      <w:r w:rsidRPr="00CA22F4">
        <w:rPr>
          <w:color w:val="6D6E71"/>
        </w:rPr>
        <w:t>ocedu</w:t>
      </w:r>
      <w:r w:rsidRPr="00CA22F4">
        <w:rPr>
          <w:color w:val="6D6E71"/>
          <w:spacing w:val="-3"/>
        </w:rPr>
        <w:t>r</w:t>
      </w:r>
      <w:r w:rsidRPr="00CA22F4">
        <w:rPr>
          <w:color w:val="6D6E71"/>
        </w:rPr>
        <w:t>e.</w:t>
      </w:r>
      <w:r w:rsidRPr="00CA22F4">
        <w:rPr>
          <w:color w:val="6D6E71"/>
          <w:spacing w:val="18"/>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 xml:space="preserve">e </w:t>
      </w:r>
      <w:r w:rsidRPr="00CA22F4">
        <w:rPr>
          <w:color w:val="6D6E71"/>
          <w:spacing w:val="-3"/>
        </w:rPr>
        <w:t>w</w:t>
      </w:r>
      <w:r w:rsidRPr="00CA22F4">
        <w:rPr>
          <w:color w:val="6D6E71"/>
        </w:rPr>
        <w:t>o</w:t>
      </w:r>
      <w:r w:rsidRPr="00CA22F4">
        <w:rPr>
          <w:color w:val="6D6E71"/>
          <w:spacing w:val="-3"/>
        </w:rPr>
        <w:t>r</w:t>
      </w:r>
      <w:r w:rsidRPr="00CA22F4">
        <w:rPr>
          <w:color w:val="6D6E71"/>
        </w:rPr>
        <w:t>dt aan h</w:t>
      </w:r>
      <w:r w:rsidRPr="00CA22F4">
        <w:rPr>
          <w:color w:val="6D6E71"/>
          <w:spacing w:val="-1"/>
        </w:rPr>
        <w:t>e</w:t>
      </w:r>
      <w:r w:rsidRPr="00CA22F4">
        <w:rPr>
          <w:color w:val="6D6E71"/>
        </w:rPr>
        <w:t xml:space="preserve">t </w:t>
      </w:r>
      <w:r w:rsidRPr="00CA22F4">
        <w:rPr>
          <w:color w:val="6D6E71"/>
          <w:spacing w:val="-3"/>
        </w:rPr>
        <w:t>v</w:t>
      </w:r>
      <w:r w:rsidRPr="00CA22F4">
        <w:rPr>
          <w:color w:val="6D6E71"/>
        </w:rPr>
        <w:t>e</w:t>
      </w:r>
      <w:r w:rsidRPr="00CA22F4">
        <w:rPr>
          <w:color w:val="6D6E71"/>
          <w:spacing w:val="-4"/>
        </w:rPr>
        <w:t>r</w:t>
      </w:r>
      <w:r w:rsidRPr="00CA22F4">
        <w:rPr>
          <w:color w:val="6D6E71"/>
        </w:rPr>
        <w:t xml:space="preserve">slag </w:t>
      </w:r>
      <w:r w:rsidRPr="00CA22F4">
        <w:rPr>
          <w:color w:val="6D6E71"/>
          <w:spacing w:val="-3"/>
        </w:rPr>
        <w:t>t</w:t>
      </w:r>
      <w:r w:rsidRPr="00CA22F4">
        <w:rPr>
          <w:color w:val="6D6E71"/>
        </w:rPr>
        <w:t>oe</w:t>
      </w:r>
      <w:r w:rsidRPr="00CA22F4">
        <w:rPr>
          <w:color w:val="6D6E71"/>
          <w:spacing w:val="-2"/>
        </w:rPr>
        <w:t>ge</w:t>
      </w:r>
      <w:r w:rsidRPr="00CA22F4">
        <w:rPr>
          <w:color w:val="6D6E71"/>
          <w:spacing w:val="-3"/>
        </w:rPr>
        <w:t>v</w:t>
      </w:r>
      <w:r w:rsidRPr="00CA22F4">
        <w:rPr>
          <w:color w:val="6D6E71"/>
        </w:rPr>
        <w:t>oe</w:t>
      </w:r>
      <w:r w:rsidRPr="00CA22F4">
        <w:rPr>
          <w:color w:val="6D6E71"/>
          <w:spacing w:val="-3"/>
        </w:rPr>
        <w:t>g</w:t>
      </w:r>
      <w:r w:rsidRPr="00CA22F4">
        <w:rPr>
          <w:color w:val="6D6E71"/>
        </w:rPr>
        <w:t>d;</w:t>
      </w:r>
    </w:p>
    <w:p w14:paraId="5C3AB2F7"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spacing w:val="-8"/>
        </w:rPr>
        <w:t>W</w:t>
      </w:r>
      <w:r w:rsidRPr="00CA22F4">
        <w:rPr>
          <w:color w:val="6D6E71"/>
        </w:rPr>
        <w:t>anneer</w:t>
      </w:r>
      <w:r w:rsidRPr="00CA22F4">
        <w:rPr>
          <w:color w:val="6D6E71"/>
          <w:spacing w:val="13"/>
        </w:rPr>
        <w:t xml:space="preserve"> </w:t>
      </w:r>
      <w:r w:rsidRPr="00CA22F4">
        <w:rPr>
          <w:color w:val="6D6E71"/>
        </w:rPr>
        <w:t>een</w:t>
      </w:r>
      <w:r w:rsidRPr="00CA22F4">
        <w:rPr>
          <w:color w:val="6D6E71"/>
          <w:spacing w:val="13"/>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13"/>
        </w:rPr>
        <w:t xml:space="preserve"> </w:t>
      </w:r>
      <w:r w:rsidRPr="00CA22F4">
        <w:rPr>
          <w:color w:val="6D6E71"/>
        </w:rPr>
        <w:t>na</w:t>
      </w:r>
      <w:r w:rsidRPr="00CA22F4">
        <w:rPr>
          <w:color w:val="6D6E71"/>
          <w:spacing w:val="13"/>
        </w:rPr>
        <w:t xml:space="preserve"> </w:t>
      </w:r>
      <w:r w:rsidRPr="00CA22F4">
        <w:rPr>
          <w:color w:val="6D6E71"/>
        </w:rPr>
        <w:t>de</w:t>
      </w:r>
      <w:r w:rsidRPr="00CA22F4">
        <w:rPr>
          <w:color w:val="6D6E71"/>
          <w:spacing w:val="14"/>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13"/>
        </w:rPr>
        <w:t xml:space="preserve"> </w:t>
      </w:r>
      <w:r w:rsidRPr="00CA22F4">
        <w:rPr>
          <w:color w:val="6D6E71"/>
          <w:spacing w:val="-4"/>
        </w:rPr>
        <w:t>v</w:t>
      </w:r>
      <w:r w:rsidRPr="00CA22F4">
        <w:rPr>
          <w:color w:val="6D6E71"/>
        </w:rPr>
        <w:t>an</w:t>
      </w:r>
      <w:r w:rsidRPr="00CA22F4">
        <w:rPr>
          <w:color w:val="6D6E71"/>
          <w:spacing w:val="13"/>
        </w:rPr>
        <w:t xml:space="preserve"> </w:t>
      </w:r>
      <w:r w:rsidRPr="00CA22F4">
        <w:rPr>
          <w:color w:val="6D6E71"/>
        </w:rPr>
        <w:t>oo</w:t>
      </w:r>
      <w:r w:rsidRPr="00CA22F4">
        <w:rPr>
          <w:color w:val="6D6E71"/>
          <w:spacing w:val="-3"/>
        </w:rPr>
        <w:t>r</w:t>
      </w:r>
      <w:r w:rsidRPr="00CA22F4">
        <w:rPr>
          <w:color w:val="6D6E71"/>
        </w:rPr>
        <w:t>deel</w:t>
      </w:r>
      <w:r w:rsidRPr="00CA22F4">
        <w:rPr>
          <w:color w:val="6D6E71"/>
          <w:spacing w:val="13"/>
        </w:rPr>
        <w:t xml:space="preserve"> </w:t>
      </w:r>
      <w:r w:rsidRPr="00CA22F4">
        <w:rPr>
          <w:color w:val="6D6E71"/>
        </w:rPr>
        <w:t>is</w:t>
      </w:r>
      <w:r w:rsidRPr="00CA22F4">
        <w:rPr>
          <w:color w:val="6D6E71"/>
          <w:spacing w:val="14"/>
        </w:rPr>
        <w:t xml:space="preserve"> </w:t>
      </w:r>
      <w:r w:rsidRPr="00CA22F4">
        <w:rPr>
          <w:color w:val="6D6E71"/>
        </w:rPr>
        <w:t>d</w:t>
      </w:r>
      <w:r w:rsidRPr="00CA22F4">
        <w:rPr>
          <w:color w:val="6D6E71"/>
          <w:spacing w:val="-2"/>
        </w:rPr>
        <w:t>a</w:t>
      </w:r>
      <w:r w:rsidRPr="00CA22F4">
        <w:rPr>
          <w:color w:val="6D6E71"/>
        </w:rPr>
        <w:t>t</w:t>
      </w:r>
      <w:r w:rsidRPr="00CA22F4">
        <w:rPr>
          <w:color w:val="6D6E71"/>
          <w:spacing w:val="13"/>
        </w:rPr>
        <w:t xml:space="preserve"> </w:t>
      </w:r>
      <w:r w:rsidRPr="00CA22F4">
        <w:rPr>
          <w:color w:val="6D6E71"/>
        </w:rPr>
        <w:t>een</w:t>
      </w:r>
      <w:r w:rsidRPr="00CA22F4">
        <w:rPr>
          <w:color w:val="6D6E71"/>
          <w:spacing w:val="13"/>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w:t>
      </w:r>
      <w:r w:rsidRPr="00CA22F4">
        <w:rPr>
          <w:color w:val="6D6E71"/>
          <w:spacing w:val="13"/>
        </w:rPr>
        <w:t xml:space="preserve"> </w:t>
      </w:r>
      <w:r w:rsidRPr="00CA22F4">
        <w:rPr>
          <w:color w:val="6D6E71"/>
          <w:spacing w:val="-3"/>
        </w:rPr>
        <w:t>v</w:t>
      </w:r>
      <w:r w:rsidRPr="00CA22F4">
        <w:rPr>
          <w:color w:val="6D6E71"/>
        </w:rPr>
        <w:t>oort</w:t>
      </w:r>
      <w:r w:rsidRPr="00CA22F4">
        <w:rPr>
          <w:color w:val="6D6E71"/>
          <w:spacing w:val="-5"/>
        </w:rPr>
        <w:t>z</w:t>
      </w:r>
      <w:r w:rsidRPr="00CA22F4">
        <w:rPr>
          <w:color w:val="6D6E71"/>
          <w:spacing w:val="-2"/>
        </w:rPr>
        <w:t>e</w:t>
      </w:r>
      <w:r w:rsidRPr="00CA22F4">
        <w:rPr>
          <w:color w:val="6D6E71"/>
        </w:rPr>
        <w:t>tting</w:t>
      </w:r>
      <w:r w:rsidRPr="00CA22F4">
        <w:rPr>
          <w:color w:val="6D6E71"/>
          <w:spacing w:val="14"/>
        </w:rPr>
        <w:t xml:space="preserve"> </w:t>
      </w:r>
      <w:r w:rsidRPr="00CA22F4">
        <w:rPr>
          <w:color w:val="6D6E71"/>
        </w:rPr>
        <w:t>op</w:t>
      </w:r>
      <w:r w:rsidRPr="00CA22F4">
        <w:rPr>
          <w:color w:val="6D6E71"/>
          <w:spacing w:val="13"/>
        </w:rPr>
        <w:t xml:space="preserve"> </w:t>
      </w:r>
      <w:r w:rsidRPr="00CA22F4">
        <w:rPr>
          <w:color w:val="6D6E71"/>
        </w:rPr>
        <w:t>de</w:t>
      </w:r>
      <w:r w:rsidRPr="00CA22F4">
        <w:rPr>
          <w:color w:val="6D6E71"/>
          <w:spacing w:val="13"/>
        </w:rPr>
        <w:t xml:space="preserve"> </w:t>
      </w:r>
      <w:r w:rsidRPr="00CA22F4">
        <w:rPr>
          <w:color w:val="6D6E71"/>
        </w:rPr>
        <w:t>ei</w:t>
      </w:r>
      <w:r w:rsidRPr="00CA22F4">
        <w:rPr>
          <w:color w:val="6D6E71"/>
          <w:spacing w:val="-2"/>
        </w:rPr>
        <w:t>g</w:t>
      </w:r>
      <w:r w:rsidRPr="00CA22F4">
        <w:rPr>
          <w:color w:val="6D6E71"/>
        </w:rPr>
        <w:t>en</w:t>
      </w:r>
      <w:r w:rsidRPr="00CA22F4">
        <w:rPr>
          <w:color w:val="6D6E71"/>
          <w:spacing w:val="13"/>
        </w:rPr>
        <w:t xml:space="preserve"> </w:t>
      </w:r>
      <w:r w:rsidRPr="00CA22F4">
        <w:rPr>
          <w:color w:val="6D6E71"/>
        </w:rPr>
        <w:t>school (in</w:t>
      </w:r>
      <w:r w:rsidRPr="00CA22F4">
        <w:rPr>
          <w:color w:val="6D6E71"/>
          <w:spacing w:val="40"/>
        </w:rPr>
        <w:t xml:space="preserve"> </w:t>
      </w:r>
      <w:r w:rsidRPr="00CA22F4">
        <w:rPr>
          <w:color w:val="6D6E71"/>
        </w:rPr>
        <w:t>de</w:t>
      </w:r>
      <w:r w:rsidRPr="00CA22F4">
        <w:rPr>
          <w:color w:val="6D6E71"/>
          <w:spacing w:val="40"/>
        </w:rPr>
        <w:t xml:space="preserve"> </w:t>
      </w:r>
      <w:r w:rsidRPr="00CA22F4">
        <w:rPr>
          <w:color w:val="6D6E71"/>
        </w:rPr>
        <w:t>ei</w:t>
      </w:r>
      <w:r w:rsidRPr="00CA22F4">
        <w:rPr>
          <w:color w:val="6D6E71"/>
          <w:spacing w:val="-2"/>
        </w:rPr>
        <w:t>g</w:t>
      </w:r>
      <w:r w:rsidRPr="00CA22F4">
        <w:rPr>
          <w:color w:val="6D6E71"/>
        </w:rPr>
        <w:t>en</w:t>
      </w:r>
      <w:r w:rsidRPr="00CA22F4">
        <w:rPr>
          <w:color w:val="6D6E71"/>
          <w:spacing w:val="40"/>
        </w:rPr>
        <w:t xml:space="preserve"> </w:t>
      </w:r>
      <w:r w:rsidRPr="00CA22F4">
        <w:rPr>
          <w:color w:val="6D6E71"/>
        </w:rPr>
        <w:t>klas</w:t>
      </w:r>
      <w:r w:rsidRPr="00CA22F4">
        <w:rPr>
          <w:color w:val="6D6E71"/>
          <w:spacing w:val="39"/>
        </w:rPr>
        <w:t xml:space="preserve"> </w:t>
      </w:r>
      <w:r w:rsidRPr="00CA22F4">
        <w:rPr>
          <w:color w:val="6D6E71"/>
        </w:rPr>
        <w:t>of</w:t>
      </w:r>
      <w:r w:rsidRPr="00CA22F4">
        <w:rPr>
          <w:color w:val="6D6E71"/>
          <w:spacing w:val="40"/>
        </w:rPr>
        <w:t xml:space="preserve"> </w:t>
      </w:r>
      <w:r w:rsidRPr="00CA22F4">
        <w:rPr>
          <w:color w:val="6D6E71"/>
        </w:rPr>
        <w:t>ande</w:t>
      </w:r>
      <w:r w:rsidRPr="00CA22F4">
        <w:rPr>
          <w:color w:val="6D6E71"/>
          <w:spacing w:val="-3"/>
        </w:rPr>
        <w:t>r</w:t>
      </w:r>
      <w:r w:rsidRPr="00CA22F4">
        <w:rPr>
          <w:color w:val="6D6E71"/>
        </w:rPr>
        <w:t>e</w:t>
      </w:r>
      <w:r w:rsidRPr="00CA22F4">
        <w:rPr>
          <w:color w:val="6D6E71"/>
          <w:spacing w:val="40"/>
        </w:rPr>
        <w:t xml:space="preserve"> </w:t>
      </w:r>
      <w:r w:rsidRPr="00CA22F4">
        <w:rPr>
          <w:color w:val="6D6E71"/>
        </w:rPr>
        <w:t>klas)</w:t>
      </w:r>
      <w:r w:rsidRPr="00CA22F4">
        <w:rPr>
          <w:color w:val="6D6E71"/>
          <w:spacing w:val="40"/>
        </w:rPr>
        <w:t xml:space="preserve"> </w:t>
      </w:r>
      <w:r w:rsidRPr="00CA22F4">
        <w:rPr>
          <w:color w:val="6D6E71"/>
        </w:rPr>
        <w:t>mo</w:t>
      </w:r>
      <w:r w:rsidRPr="00CA22F4">
        <w:rPr>
          <w:color w:val="6D6E71"/>
          <w:spacing w:val="-2"/>
        </w:rPr>
        <w:t>g</w:t>
      </w:r>
      <w:r w:rsidRPr="00CA22F4">
        <w:rPr>
          <w:color w:val="6D6E71"/>
        </w:rPr>
        <w:t>elijk</w:t>
      </w:r>
      <w:r w:rsidRPr="00CA22F4">
        <w:rPr>
          <w:color w:val="6D6E71"/>
          <w:spacing w:val="39"/>
        </w:rPr>
        <w:t xml:space="preserve"> </w:t>
      </w:r>
      <w:r w:rsidRPr="00CA22F4">
        <w:rPr>
          <w:color w:val="6D6E71"/>
        </w:rPr>
        <w:t>is,</w:t>
      </w:r>
      <w:r w:rsidRPr="00CA22F4">
        <w:rPr>
          <w:color w:val="6D6E71"/>
          <w:spacing w:val="40"/>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40"/>
        </w:rPr>
        <w:t xml:space="preserve"> </w:t>
      </w:r>
      <w:r w:rsidRPr="00CA22F4">
        <w:rPr>
          <w:color w:val="6D6E71"/>
          <w:spacing w:val="-2"/>
        </w:rPr>
        <w:t>a</w:t>
      </w:r>
      <w:r w:rsidRPr="00CA22F4">
        <w:rPr>
          <w:color w:val="6D6E71"/>
          <w:spacing w:val="-3"/>
        </w:rPr>
        <w:t>f</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en</w:t>
      </w:r>
      <w:r w:rsidRPr="00CA22F4">
        <w:rPr>
          <w:color w:val="6D6E71"/>
          <w:spacing w:val="39"/>
        </w:rPr>
        <w:t xml:space="preserve"> </w:t>
      </w:r>
      <w:r w:rsidRPr="00CA22F4">
        <w:rPr>
          <w:color w:val="6D6E71"/>
        </w:rPr>
        <w:t>in</w:t>
      </w:r>
      <w:r w:rsidRPr="00CA22F4">
        <w:rPr>
          <w:color w:val="6D6E71"/>
          <w:spacing w:val="41"/>
        </w:rPr>
        <w:t xml:space="preserve"> </w:t>
      </w:r>
      <w:r w:rsidRPr="00CA22F4">
        <w:rPr>
          <w:color w:val="6D6E71"/>
        </w:rPr>
        <w:t>een</w:t>
      </w:r>
      <w:r w:rsidRPr="00CA22F4">
        <w:rPr>
          <w:color w:val="6D6E71"/>
          <w:spacing w:val="40"/>
        </w:rPr>
        <w:t xml:space="preserve"> </w:t>
      </w:r>
      <w:r w:rsidRPr="00CA22F4">
        <w:rPr>
          <w:color w:val="6D6E71"/>
        </w:rPr>
        <w:t>be</w:t>
      </w:r>
      <w:r w:rsidRPr="00CA22F4">
        <w:rPr>
          <w:color w:val="6D6E71"/>
          <w:spacing w:val="-2"/>
        </w:rPr>
        <w:t>g</w:t>
      </w:r>
      <w:r w:rsidRPr="00CA22F4">
        <w:rPr>
          <w:color w:val="6D6E71"/>
        </w:rPr>
        <w:t>eleidingsplan</w:t>
      </w:r>
      <w:r w:rsidRPr="00CA22F4">
        <w:rPr>
          <w:color w:val="6D6E71"/>
          <w:spacing w:val="41"/>
        </w:rPr>
        <w:t xml:space="preserve"> </w:t>
      </w:r>
      <w:r w:rsidRPr="00CA22F4">
        <w:rPr>
          <w:color w:val="6D6E71"/>
          <w:spacing w:val="-4"/>
        </w:rPr>
        <w:t>v</w:t>
      </w:r>
      <w:r w:rsidRPr="00CA22F4">
        <w:rPr>
          <w:color w:val="6D6E71"/>
        </w:rPr>
        <w:t>a</w:t>
      </w:r>
      <w:r w:rsidRPr="00CA22F4">
        <w:rPr>
          <w:color w:val="6D6E71"/>
          <w:spacing w:val="-3"/>
        </w:rPr>
        <w:t>s</w:t>
      </w:r>
      <w:r w:rsidRPr="00CA22F4">
        <w:rPr>
          <w:color w:val="6D6E71"/>
        </w:rPr>
        <w:t>t</w:t>
      </w:r>
      <w:r w:rsidRPr="00CA22F4">
        <w:rPr>
          <w:color w:val="6D6E71"/>
          <w:spacing w:val="-2"/>
        </w:rPr>
        <w:t>g</w:t>
      </w:r>
      <w:r w:rsidRPr="00CA22F4">
        <w:rPr>
          <w:color w:val="6D6E71"/>
        </w:rPr>
        <w:t>ele</w:t>
      </w:r>
      <w:r w:rsidRPr="00CA22F4">
        <w:rPr>
          <w:color w:val="6D6E71"/>
          <w:spacing w:val="-3"/>
        </w:rPr>
        <w:t>g</w:t>
      </w:r>
      <w:r w:rsidRPr="00CA22F4">
        <w:rPr>
          <w:color w:val="6D6E71"/>
        </w:rPr>
        <w:t xml:space="preserve">d. </w:t>
      </w:r>
      <w:r w:rsidRPr="00CA22F4">
        <w:rPr>
          <w:color w:val="6D6E71"/>
          <w:spacing w:val="-8"/>
        </w:rPr>
        <w:t>W</w:t>
      </w:r>
      <w:r w:rsidRPr="00CA22F4">
        <w:rPr>
          <w:color w:val="6D6E71"/>
        </w:rPr>
        <w:t>anneer</w:t>
      </w:r>
      <w:r w:rsidRPr="00CA22F4">
        <w:rPr>
          <w:color w:val="6D6E71"/>
          <w:spacing w:val="-8"/>
        </w:rPr>
        <w:t xml:space="preserve"> </w:t>
      </w:r>
      <w:r w:rsidRPr="00CA22F4">
        <w:rPr>
          <w:color w:val="6D6E71"/>
        </w:rPr>
        <w:t>dit</w:t>
      </w:r>
      <w:r w:rsidRPr="00CA22F4">
        <w:rPr>
          <w:color w:val="6D6E71"/>
          <w:spacing w:val="-7"/>
        </w:rPr>
        <w:t xml:space="preserve"> </w:t>
      </w:r>
      <w:r w:rsidRPr="00CA22F4">
        <w:rPr>
          <w:color w:val="6D6E71"/>
        </w:rPr>
        <w:t>ni</w:t>
      </w:r>
      <w:r w:rsidRPr="00CA22F4">
        <w:rPr>
          <w:color w:val="6D6E71"/>
          <w:spacing w:val="-2"/>
        </w:rPr>
        <w:t>e</w:t>
      </w:r>
      <w:r w:rsidRPr="00CA22F4">
        <w:rPr>
          <w:color w:val="6D6E71"/>
        </w:rPr>
        <w:t>t</w:t>
      </w:r>
      <w:r w:rsidRPr="00CA22F4">
        <w:rPr>
          <w:color w:val="6D6E71"/>
          <w:spacing w:val="-7"/>
        </w:rPr>
        <w:t xml:space="preserve"> </w:t>
      </w:r>
      <w:r w:rsidRPr="00CA22F4">
        <w:rPr>
          <w:color w:val="6D6E71"/>
        </w:rPr>
        <w:t>mo</w:t>
      </w:r>
      <w:r w:rsidRPr="00CA22F4">
        <w:rPr>
          <w:color w:val="6D6E71"/>
          <w:spacing w:val="-2"/>
        </w:rPr>
        <w:t>g</w:t>
      </w:r>
      <w:r w:rsidRPr="00CA22F4">
        <w:rPr>
          <w:color w:val="6D6E71"/>
        </w:rPr>
        <w:t>elijk</w:t>
      </w:r>
      <w:r w:rsidRPr="00CA22F4">
        <w:rPr>
          <w:color w:val="6D6E71"/>
          <w:spacing w:val="-7"/>
        </w:rPr>
        <w:t xml:space="preserve"> </w:t>
      </w:r>
      <w:r w:rsidRPr="00CA22F4">
        <w:rPr>
          <w:color w:val="6D6E71"/>
        </w:rPr>
        <w:t>is</w:t>
      </w:r>
      <w:r w:rsidRPr="00CA22F4">
        <w:rPr>
          <w:color w:val="6D6E71"/>
          <w:spacing w:val="-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7"/>
        </w:rPr>
        <w:t xml:space="preserve"> </w:t>
      </w:r>
      <w:r w:rsidRPr="00CA22F4">
        <w:rPr>
          <w:color w:val="6D6E71"/>
        </w:rPr>
        <w:t>dit</w:t>
      </w:r>
      <w:r w:rsidRPr="00CA22F4">
        <w:rPr>
          <w:color w:val="6D6E71"/>
          <w:spacing w:val="-7"/>
        </w:rPr>
        <w:t xml:space="preserve"> </w:t>
      </w:r>
      <w:r w:rsidRPr="00CA22F4">
        <w:rPr>
          <w:color w:val="6D6E71"/>
          <w:spacing w:val="-1"/>
        </w:rPr>
        <w:t>o</w:t>
      </w:r>
      <w:r w:rsidRPr="00CA22F4">
        <w:rPr>
          <w:color w:val="6D6E71"/>
          <w:spacing w:val="-3"/>
        </w:rPr>
        <w:t>v</w:t>
      </w:r>
      <w:r w:rsidRPr="00CA22F4">
        <w:rPr>
          <w:color w:val="6D6E71"/>
        </w:rPr>
        <w:t>erle</w:t>
      </w:r>
      <w:r w:rsidRPr="00CA22F4">
        <w:rPr>
          <w:color w:val="6D6E71"/>
          <w:spacing w:val="-3"/>
        </w:rPr>
        <w:t>g</w:t>
      </w:r>
      <w:r w:rsidRPr="00CA22F4">
        <w:rPr>
          <w:color w:val="6D6E71"/>
        </w:rPr>
        <w:t>d</w:t>
      </w:r>
      <w:r w:rsidRPr="00CA22F4">
        <w:rPr>
          <w:color w:val="6D6E71"/>
          <w:spacing w:val="-8"/>
        </w:rPr>
        <w:t xml:space="preserve"> </w:t>
      </w:r>
      <w:r w:rsidRPr="00CA22F4">
        <w:rPr>
          <w:color w:val="6D6E71"/>
        </w:rPr>
        <w:t>in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i</w:t>
      </w:r>
      <w:r w:rsidRPr="00CA22F4">
        <w:rPr>
          <w:color w:val="6D6E71"/>
          <w:spacing w:val="-2"/>
        </w:rPr>
        <w:t>n</w:t>
      </w:r>
      <w:r w:rsidRPr="00CA22F4">
        <w:rPr>
          <w:color w:val="6D6E71"/>
          <w:spacing w:val="-3"/>
        </w:rPr>
        <w:t>t</w:t>
      </w:r>
      <w:r w:rsidRPr="00CA22F4">
        <w:rPr>
          <w:color w:val="6D6E71"/>
        </w:rPr>
        <w:t>e</w:t>
      </w:r>
      <w:r w:rsidRPr="00CA22F4">
        <w:rPr>
          <w:color w:val="6D6E71"/>
          <w:spacing w:val="1"/>
        </w:rPr>
        <w:t>r</w:t>
      </w:r>
      <w:r w:rsidRPr="00CA22F4">
        <w:rPr>
          <w:color w:val="6D6E71"/>
          <w:spacing w:val="-3"/>
        </w:rPr>
        <w:t>v</w:t>
      </w:r>
      <w:r w:rsidRPr="00CA22F4">
        <w:rPr>
          <w:color w:val="6D6E71"/>
        </w:rPr>
        <w:t>e</w:t>
      </w:r>
      <w:r w:rsidRPr="00CA22F4">
        <w:rPr>
          <w:color w:val="6D6E71"/>
          <w:spacing w:val="-3"/>
        </w:rPr>
        <w:t>n</w:t>
      </w:r>
      <w:r w:rsidRPr="00CA22F4">
        <w:rPr>
          <w:color w:val="6D6E71"/>
        </w:rPr>
        <w:t>ti</w:t>
      </w:r>
      <w:r w:rsidRPr="00CA22F4">
        <w:rPr>
          <w:color w:val="6D6E71"/>
          <w:spacing w:val="-2"/>
        </w:rPr>
        <w:t>e</w:t>
      </w:r>
      <w:r w:rsidRPr="00CA22F4">
        <w:rPr>
          <w:color w:val="6D6E71"/>
          <w:spacing w:val="-3"/>
        </w:rPr>
        <w:t>t</w:t>
      </w:r>
      <w:r w:rsidRPr="00CA22F4">
        <w:rPr>
          <w:color w:val="6D6E71"/>
        </w:rPr>
        <w:t>eam</w:t>
      </w:r>
      <w:r w:rsidRPr="00CA22F4">
        <w:rPr>
          <w:color w:val="6D6E71"/>
          <w:spacing w:val="-7"/>
        </w:rPr>
        <w:t xml:space="preserve"> </w:t>
      </w:r>
      <w:r w:rsidRPr="00CA22F4">
        <w:rPr>
          <w:color w:val="6D6E71"/>
        </w:rPr>
        <w:t>en</w:t>
      </w:r>
      <w:r w:rsidRPr="00CA22F4">
        <w:rPr>
          <w:color w:val="6D6E71"/>
          <w:spacing w:val="-7"/>
        </w:rPr>
        <w:t xml:space="preserve"> </w:t>
      </w:r>
      <w:r w:rsidRPr="00CA22F4">
        <w:rPr>
          <w:color w:val="6D6E71"/>
          <w:spacing w:val="-4"/>
        </w:rPr>
        <w:t>z</w:t>
      </w:r>
      <w:r w:rsidRPr="00CA22F4">
        <w:rPr>
          <w:color w:val="6D6E71"/>
        </w:rPr>
        <w:t>al</w:t>
      </w:r>
      <w:r w:rsidRPr="00CA22F4">
        <w:rPr>
          <w:color w:val="6D6E71"/>
          <w:spacing w:val="-7"/>
        </w:rPr>
        <w:t xml:space="preserve"> </w:t>
      </w:r>
      <w:r w:rsidRPr="00CA22F4">
        <w:rPr>
          <w:color w:val="6D6E71"/>
          <w:spacing w:val="-2"/>
        </w:rPr>
        <w:t>g</w:t>
      </w:r>
      <w:r w:rsidRPr="00CA22F4">
        <w:rPr>
          <w:color w:val="6D6E71"/>
        </w:rPr>
        <w:t>e</w:t>
      </w:r>
      <w:r w:rsidRPr="00CA22F4">
        <w:rPr>
          <w:color w:val="6D6E71"/>
          <w:spacing w:val="-8"/>
        </w:rPr>
        <w:t>k</w:t>
      </w:r>
      <w:r w:rsidRPr="00CA22F4">
        <w:rPr>
          <w:color w:val="6D6E71"/>
        </w:rPr>
        <w:t>e</w:t>
      </w:r>
      <w:r w:rsidRPr="00CA22F4">
        <w:rPr>
          <w:color w:val="6D6E71"/>
          <w:spacing w:val="-8"/>
        </w:rPr>
        <w:t>k</w:t>
      </w:r>
      <w:r w:rsidRPr="00CA22F4">
        <w:rPr>
          <w:color w:val="6D6E71"/>
        </w:rPr>
        <w:t>en</w:t>
      </w:r>
      <w:r w:rsidRPr="00CA22F4">
        <w:rPr>
          <w:color w:val="6D6E71"/>
          <w:spacing w:val="-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8"/>
        </w:rPr>
        <w:t xml:space="preserve"> </w:t>
      </w:r>
      <w:r w:rsidRPr="00CA22F4">
        <w:rPr>
          <w:color w:val="6D6E71"/>
          <w:spacing w:val="-3"/>
        </w:rPr>
        <w:t>v</w:t>
      </w:r>
      <w:r w:rsidRPr="00CA22F4">
        <w:rPr>
          <w:color w:val="6D6E71"/>
        </w:rPr>
        <w:t>ol</w:t>
      </w:r>
      <w:r w:rsidRPr="00CA22F4">
        <w:rPr>
          <w:color w:val="6D6E71"/>
          <w:spacing w:val="-2"/>
        </w:rPr>
        <w:t>g</w:t>
      </w:r>
      <w:r w:rsidRPr="00CA22F4">
        <w:rPr>
          <w:color w:val="6D6E71"/>
        </w:rPr>
        <w:t>ens</w:t>
      </w:r>
      <w:r w:rsidRPr="00CA22F4">
        <w:rPr>
          <w:color w:val="6D6E71"/>
          <w:spacing w:val="-7"/>
        </w:rPr>
        <w:t xml:space="preserve"> </w:t>
      </w:r>
      <w:r w:rsidRPr="00CA22F4">
        <w:rPr>
          <w:color w:val="6D6E71"/>
        </w:rPr>
        <w:t>de beslis</w:t>
      </w:r>
      <w:r w:rsidRPr="00CA22F4">
        <w:rPr>
          <w:color w:val="6D6E71"/>
          <w:spacing w:val="-3"/>
        </w:rPr>
        <w:t>s</w:t>
      </w:r>
      <w:r w:rsidRPr="00CA22F4">
        <w:rPr>
          <w:color w:val="6D6E71"/>
        </w:rPr>
        <w:t>t</w:t>
      </w:r>
      <w:r w:rsidRPr="00CA22F4">
        <w:rPr>
          <w:color w:val="6D6E71"/>
          <w:spacing w:val="-4"/>
        </w:rPr>
        <w:t>r</w:t>
      </w:r>
      <w:r w:rsidRPr="00CA22F4">
        <w:rPr>
          <w:color w:val="6D6E71"/>
        </w:rPr>
        <w:t xml:space="preserve">oom, </w:t>
      </w:r>
      <w:r w:rsidRPr="00CA22F4">
        <w:rPr>
          <w:color w:val="6D6E71"/>
          <w:spacing w:val="-3"/>
        </w:rPr>
        <w:t>w</w:t>
      </w:r>
      <w:r w:rsidRPr="00CA22F4">
        <w:rPr>
          <w:color w:val="6D6E71"/>
        </w:rPr>
        <w:t>aar pla</w:t>
      </w:r>
      <w:r w:rsidRPr="00CA22F4">
        <w:rPr>
          <w:color w:val="6D6E71"/>
          <w:spacing w:val="-2"/>
        </w:rPr>
        <w:t>a</w:t>
      </w:r>
      <w:r w:rsidRPr="00CA22F4">
        <w:rPr>
          <w:color w:val="6D6E71"/>
        </w:rPr>
        <w:t>tsing mo</w:t>
      </w:r>
      <w:r w:rsidRPr="00CA22F4">
        <w:rPr>
          <w:color w:val="6D6E71"/>
          <w:spacing w:val="-2"/>
        </w:rPr>
        <w:t>g</w:t>
      </w:r>
      <w:r w:rsidRPr="00CA22F4">
        <w:rPr>
          <w:color w:val="6D6E71"/>
        </w:rPr>
        <w:t>elijk is.</w:t>
      </w:r>
    </w:p>
    <w:p w14:paraId="52F088EB" w14:textId="77777777" w:rsidR="00852322" w:rsidRPr="00CA22F4" w:rsidRDefault="00852322" w:rsidP="00F31195">
      <w:pPr>
        <w:pStyle w:val="Plattetekst"/>
        <w:spacing w:before="1"/>
        <w:ind w:left="1493" w:right="1009"/>
      </w:pPr>
      <w:r w:rsidRPr="00CA22F4">
        <w:rPr>
          <w:color w:val="6D6E71"/>
        </w:rPr>
        <w:t>De beslis</w:t>
      </w:r>
      <w:r w:rsidRPr="00CA22F4">
        <w:rPr>
          <w:color w:val="6D6E71"/>
          <w:spacing w:val="-3"/>
        </w:rPr>
        <w:t>s</w:t>
      </w:r>
      <w:r w:rsidRPr="00CA22F4">
        <w:rPr>
          <w:color w:val="6D6E71"/>
        </w:rPr>
        <w:t>t</w:t>
      </w:r>
      <w:r w:rsidRPr="00CA22F4">
        <w:rPr>
          <w:color w:val="6D6E71"/>
          <w:spacing w:val="-4"/>
        </w:rPr>
        <w:t>r</w:t>
      </w:r>
      <w:r w:rsidRPr="00CA22F4">
        <w:rPr>
          <w:color w:val="6D6E71"/>
        </w:rPr>
        <w:t>oom zi</w:t>
      </w:r>
      <w:r w:rsidRPr="00CA22F4">
        <w:rPr>
          <w:color w:val="6D6E71"/>
          <w:spacing w:val="-2"/>
        </w:rPr>
        <w:t>e</w:t>
      </w:r>
      <w:r w:rsidRPr="00CA22F4">
        <w:rPr>
          <w:color w:val="6D6E71"/>
        </w:rPr>
        <w:t xml:space="preserve">t er als </w:t>
      </w:r>
      <w:r w:rsidRPr="00CA22F4">
        <w:rPr>
          <w:color w:val="6D6E71"/>
          <w:spacing w:val="-3"/>
        </w:rPr>
        <w:t>v</w:t>
      </w:r>
      <w:r w:rsidRPr="00CA22F4">
        <w:rPr>
          <w:color w:val="6D6E71"/>
        </w:rPr>
        <w:t>ol</w:t>
      </w:r>
      <w:r w:rsidRPr="00CA22F4">
        <w:rPr>
          <w:color w:val="6D6E71"/>
          <w:spacing w:val="-4"/>
        </w:rPr>
        <w:t>g</w:t>
      </w:r>
      <w:r w:rsidRPr="00CA22F4">
        <w:rPr>
          <w:color w:val="6D6E71"/>
        </w:rPr>
        <w:t>t uit:</w:t>
      </w:r>
    </w:p>
    <w:p w14:paraId="70C17B61" w14:textId="77777777" w:rsidR="00852322" w:rsidRPr="00CA22F4" w:rsidRDefault="00852322" w:rsidP="00F31195">
      <w:pPr>
        <w:pStyle w:val="Plattetekst"/>
        <w:tabs>
          <w:tab w:val="left" w:pos="1870"/>
        </w:tabs>
        <w:spacing w:line="264" w:lineRule="exact"/>
        <w:ind w:left="1510"/>
      </w:pPr>
      <w:r w:rsidRPr="00CA22F4">
        <w:rPr>
          <w:rFonts w:ascii="Arial" w:eastAsia="Arial" w:hAnsi="Arial" w:cs="Arial"/>
          <w:color w:val="6D6E71"/>
          <w:sz w:val="20"/>
          <w:szCs w:val="20"/>
        </w:rPr>
        <w:t>»</w:t>
      </w:r>
      <w:r w:rsidRPr="00CA22F4">
        <w:rPr>
          <w:rFonts w:ascii="Arial" w:eastAsia="Arial" w:hAnsi="Arial" w:cs="Arial"/>
          <w:color w:val="6D6E71"/>
          <w:sz w:val="20"/>
          <w:szCs w:val="20"/>
        </w:rPr>
        <w:tab/>
      </w:r>
      <w:r w:rsidRPr="00CA22F4">
        <w:rPr>
          <w:color w:val="6D6E71"/>
        </w:rPr>
        <w:t>Pla</w:t>
      </w:r>
      <w:r w:rsidRPr="00CA22F4">
        <w:rPr>
          <w:color w:val="6D6E71"/>
          <w:spacing w:val="-3"/>
        </w:rPr>
        <w:t>a</w:t>
      </w:r>
      <w:r w:rsidRPr="00CA22F4">
        <w:rPr>
          <w:color w:val="6D6E71"/>
        </w:rPr>
        <w:t>tsing in d</w:t>
      </w:r>
      <w:r w:rsidRPr="00CA22F4">
        <w:rPr>
          <w:color w:val="6D6E71"/>
          <w:spacing w:val="-2"/>
        </w:rPr>
        <w:t>e</w:t>
      </w:r>
      <w:r w:rsidRPr="00CA22F4">
        <w:rPr>
          <w:color w:val="6D6E71"/>
          <w:spacing w:val="-5"/>
        </w:rPr>
        <w:t>z</w:t>
      </w:r>
      <w:r w:rsidRPr="00CA22F4">
        <w:rPr>
          <w:color w:val="6D6E71"/>
        </w:rPr>
        <w:t>el</w:t>
      </w:r>
      <w:r w:rsidRPr="00CA22F4">
        <w:rPr>
          <w:color w:val="6D6E71"/>
          <w:spacing w:val="-6"/>
        </w:rPr>
        <w:t>f</w:t>
      </w:r>
      <w:r w:rsidRPr="00CA22F4">
        <w:rPr>
          <w:color w:val="6D6E71"/>
        </w:rPr>
        <w:t>de g</w:t>
      </w:r>
      <w:r w:rsidRPr="00CA22F4">
        <w:rPr>
          <w:color w:val="6D6E71"/>
          <w:spacing w:val="-4"/>
        </w:rPr>
        <w:t>r</w:t>
      </w:r>
      <w:r w:rsidRPr="00CA22F4">
        <w:rPr>
          <w:color w:val="6D6E71"/>
        </w:rPr>
        <w:t>oep bij d</w:t>
      </w:r>
      <w:r w:rsidRPr="00CA22F4">
        <w:rPr>
          <w:color w:val="6D6E71"/>
          <w:spacing w:val="-2"/>
        </w:rPr>
        <w:t>e</w:t>
      </w:r>
      <w:r w:rsidRPr="00CA22F4">
        <w:rPr>
          <w:color w:val="6D6E71"/>
          <w:spacing w:val="-5"/>
        </w:rPr>
        <w:t>z</w:t>
      </w:r>
      <w:r w:rsidRPr="00CA22F4">
        <w:rPr>
          <w:color w:val="6D6E71"/>
        </w:rPr>
        <w:t>el</w:t>
      </w:r>
      <w:r w:rsidRPr="00CA22F4">
        <w:rPr>
          <w:color w:val="6D6E71"/>
          <w:spacing w:val="-6"/>
        </w:rPr>
        <w:t>f</w:t>
      </w:r>
      <w:r w:rsidRPr="00CA22F4">
        <w:rPr>
          <w:color w:val="6D6E71"/>
        </w:rPr>
        <w:t>de med</w:t>
      </w:r>
      <w:r w:rsidRPr="00CA22F4">
        <w:rPr>
          <w:color w:val="6D6E71"/>
          <w:spacing w:val="-2"/>
        </w:rPr>
        <w:t>ew</w:t>
      </w:r>
      <w:r w:rsidRPr="00CA22F4">
        <w:rPr>
          <w:color w:val="6D6E71"/>
        </w:rPr>
        <w:t>er</w:t>
      </w:r>
      <w:r w:rsidRPr="00CA22F4">
        <w:rPr>
          <w:color w:val="6D6E71"/>
          <w:spacing w:val="-8"/>
        </w:rPr>
        <w:t>k</w:t>
      </w:r>
      <w:r w:rsidRPr="00CA22F4">
        <w:rPr>
          <w:color w:val="6D6E71"/>
        </w:rPr>
        <w:t>er;</w:t>
      </w:r>
    </w:p>
    <w:p w14:paraId="49A73A8A" w14:textId="77777777" w:rsidR="00852322" w:rsidRPr="00CA22F4" w:rsidRDefault="00852322" w:rsidP="00F31195">
      <w:pPr>
        <w:pStyle w:val="Plattetekst"/>
        <w:tabs>
          <w:tab w:val="left" w:pos="1870"/>
        </w:tabs>
        <w:spacing w:line="264" w:lineRule="exact"/>
        <w:ind w:left="1510"/>
      </w:pPr>
      <w:r w:rsidRPr="00CA22F4">
        <w:rPr>
          <w:rFonts w:ascii="Arial" w:eastAsia="Arial" w:hAnsi="Arial" w:cs="Arial"/>
          <w:color w:val="6D6E71"/>
          <w:sz w:val="20"/>
          <w:szCs w:val="20"/>
        </w:rPr>
        <w:t>»</w:t>
      </w:r>
      <w:r w:rsidRPr="00CA22F4">
        <w:rPr>
          <w:rFonts w:ascii="Arial" w:eastAsia="Arial" w:hAnsi="Arial" w:cs="Arial"/>
          <w:color w:val="6D6E71"/>
          <w:sz w:val="20"/>
          <w:szCs w:val="20"/>
        </w:rPr>
        <w:tab/>
      </w:r>
      <w:r w:rsidRPr="00CA22F4">
        <w:rPr>
          <w:color w:val="6D6E71"/>
        </w:rPr>
        <w:t>pla</w:t>
      </w:r>
      <w:r w:rsidRPr="00CA22F4">
        <w:rPr>
          <w:color w:val="6D6E71"/>
          <w:spacing w:val="-2"/>
        </w:rPr>
        <w:t>a</w:t>
      </w:r>
      <w:r w:rsidRPr="00CA22F4">
        <w:rPr>
          <w:color w:val="6D6E71"/>
        </w:rPr>
        <w:t>tsing in een ande</w:t>
      </w:r>
      <w:r w:rsidRPr="00CA22F4">
        <w:rPr>
          <w:color w:val="6D6E71"/>
          <w:spacing w:val="-3"/>
        </w:rPr>
        <w:t>r</w:t>
      </w:r>
      <w:r w:rsidRPr="00CA22F4">
        <w:rPr>
          <w:color w:val="6D6E71"/>
        </w:rPr>
        <w:t>e g</w:t>
      </w:r>
      <w:r w:rsidRPr="00CA22F4">
        <w:rPr>
          <w:color w:val="6D6E71"/>
          <w:spacing w:val="-4"/>
        </w:rPr>
        <w:t>r</w:t>
      </w:r>
      <w:r w:rsidRPr="00CA22F4">
        <w:rPr>
          <w:color w:val="6D6E71"/>
        </w:rPr>
        <w:t>oep op d</w:t>
      </w:r>
      <w:r w:rsidRPr="00CA22F4">
        <w:rPr>
          <w:color w:val="6D6E71"/>
          <w:spacing w:val="-2"/>
        </w:rPr>
        <w:t>e</w:t>
      </w:r>
      <w:r w:rsidRPr="00CA22F4">
        <w:rPr>
          <w:color w:val="6D6E71"/>
          <w:spacing w:val="-5"/>
        </w:rPr>
        <w:t>z</w:t>
      </w:r>
      <w:r w:rsidRPr="00CA22F4">
        <w:rPr>
          <w:color w:val="6D6E71"/>
        </w:rPr>
        <w:t>el</w:t>
      </w:r>
      <w:r w:rsidRPr="00CA22F4">
        <w:rPr>
          <w:color w:val="6D6E71"/>
          <w:spacing w:val="-6"/>
        </w:rPr>
        <w:t>f</w:t>
      </w:r>
      <w:r w:rsidRPr="00CA22F4">
        <w:rPr>
          <w:color w:val="6D6E71"/>
        </w:rPr>
        <w:t>de school (</w:t>
      </w:r>
      <w:r w:rsidRPr="00CA22F4">
        <w:rPr>
          <w:color w:val="6D6E71"/>
          <w:spacing w:val="-5"/>
        </w:rPr>
        <w:t>z</w:t>
      </w:r>
      <w:r w:rsidRPr="00CA22F4">
        <w:rPr>
          <w:color w:val="6D6E71"/>
        </w:rPr>
        <w:t>el</w:t>
      </w:r>
      <w:r w:rsidRPr="00CA22F4">
        <w:rPr>
          <w:color w:val="6D6E71"/>
          <w:spacing w:val="-6"/>
        </w:rPr>
        <w:t>f</w:t>
      </w:r>
      <w:r w:rsidRPr="00CA22F4">
        <w:rPr>
          <w:color w:val="6D6E71"/>
        </w:rPr>
        <w:t>de of ande</w:t>
      </w:r>
      <w:r w:rsidRPr="00CA22F4">
        <w:rPr>
          <w:color w:val="6D6E71"/>
          <w:spacing w:val="-3"/>
        </w:rPr>
        <w:t>r</w:t>
      </w:r>
      <w:r w:rsidRPr="00CA22F4">
        <w:rPr>
          <w:color w:val="6D6E71"/>
        </w:rPr>
        <w:t>e jaa</w:t>
      </w:r>
      <w:r w:rsidRPr="00CA22F4">
        <w:rPr>
          <w:color w:val="6D6E71"/>
          <w:spacing w:val="-4"/>
        </w:rPr>
        <w:t>r</w:t>
      </w:r>
      <w:r w:rsidRPr="00CA22F4">
        <w:rPr>
          <w:color w:val="6D6E71"/>
        </w:rPr>
        <w:t>g</w:t>
      </w:r>
      <w:r w:rsidRPr="00CA22F4">
        <w:rPr>
          <w:color w:val="6D6E71"/>
          <w:spacing w:val="-4"/>
        </w:rPr>
        <w:t>r</w:t>
      </w:r>
      <w:r w:rsidRPr="00CA22F4">
        <w:rPr>
          <w:color w:val="6D6E71"/>
        </w:rPr>
        <w:t>oep);</w:t>
      </w:r>
    </w:p>
    <w:p w14:paraId="2F7D952E" w14:textId="77777777" w:rsidR="00852322" w:rsidRPr="00CA22F4" w:rsidRDefault="00852322" w:rsidP="00F31195">
      <w:pPr>
        <w:pStyle w:val="Plattetekst"/>
        <w:tabs>
          <w:tab w:val="left" w:pos="1870"/>
        </w:tabs>
        <w:spacing w:line="264" w:lineRule="exact"/>
        <w:ind w:left="1510"/>
      </w:pPr>
      <w:r w:rsidRPr="00CA22F4">
        <w:rPr>
          <w:rFonts w:ascii="Arial" w:eastAsia="Arial" w:hAnsi="Arial" w:cs="Arial"/>
          <w:color w:val="6D6E71"/>
          <w:sz w:val="20"/>
          <w:szCs w:val="20"/>
        </w:rPr>
        <w:t>»</w:t>
      </w:r>
      <w:r w:rsidRPr="00CA22F4">
        <w:rPr>
          <w:rFonts w:ascii="Arial" w:eastAsia="Arial" w:hAnsi="Arial" w:cs="Arial"/>
          <w:color w:val="6D6E71"/>
          <w:sz w:val="20"/>
          <w:szCs w:val="20"/>
        </w:rPr>
        <w:tab/>
      </w:r>
      <w:r w:rsidRPr="00CA22F4">
        <w:rPr>
          <w:color w:val="6D6E71"/>
        </w:rPr>
        <w:t>pla</w:t>
      </w:r>
      <w:r w:rsidRPr="00CA22F4">
        <w:rPr>
          <w:color w:val="6D6E71"/>
          <w:spacing w:val="-2"/>
        </w:rPr>
        <w:t>a</w:t>
      </w:r>
      <w:r w:rsidRPr="00CA22F4">
        <w:rPr>
          <w:color w:val="6D6E71"/>
        </w:rPr>
        <w:t>tsing</w:t>
      </w:r>
      <w:r w:rsidRPr="00CA22F4">
        <w:rPr>
          <w:color w:val="6D6E71"/>
          <w:spacing w:val="-1"/>
        </w:rPr>
        <w:t xml:space="preserve"> </w:t>
      </w:r>
      <w:r w:rsidRPr="00CA22F4">
        <w:rPr>
          <w:color w:val="6D6E71"/>
        </w:rPr>
        <w:t>op</w:t>
      </w:r>
      <w:r w:rsidRPr="00CA22F4">
        <w:rPr>
          <w:color w:val="6D6E71"/>
          <w:spacing w:val="-1"/>
        </w:rPr>
        <w:t xml:space="preserve"> </w:t>
      </w:r>
      <w:r w:rsidRPr="00CA22F4">
        <w:rPr>
          <w:color w:val="6D6E71"/>
        </w:rPr>
        <w:t>een ande</w:t>
      </w:r>
      <w:r w:rsidRPr="00CA22F4">
        <w:rPr>
          <w:color w:val="6D6E71"/>
          <w:spacing w:val="-3"/>
        </w:rPr>
        <w:t>r</w:t>
      </w:r>
      <w:r w:rsidRPr="00CA22F4">
        <w:rPr>
          <w:color w:val="6D6E71"/>
        </w:rPr>
        <w:t>e</w:t>
      </w:r>
      <w:r w:rsidRPr="00CA22F4">
        <w:rPr>
          <w:color w:val="6D6E71"/>
          <w:spacing w:val="-1"/>
        </w:rPr>
        <w:t xml:space="preserve"> </w:t>
      </w:r>
      <w:r w:rsidRPr="00CA22F4">
        <w:rPr>
          <w:color w:val="6D6E71"/>
        </w:rPr>
        <w:t>basisschool (dit</w:t>
      </w:r>
      <w:r w:rsidRPr="00CA22F4">
        <w:rPr>
          <w:color w:val="6D6E71"/>
          <w:spacing w:val="-1"/>
        </w:rPr>
        <w:t xml:space="preserve"> </w:t>
      </w:r>
      <w:r w:rsidRPr="00CA22F4">
        <w:rPr>
          <w:color w:val="6D6E71"/>
        </w:rPr>
        <w:t>ho</w:t>
      </w:r>
      <w:r w:rsidRPr="00CA22F4">
        <w:rPr>
          <w:color w:val="6D6E71"/>
          <w:spacing w:val="-2"/>
        </w:rPr>
        <w:t>e</w:t>
      </w:r>
      <w:r w:rsidRPr="00CA22F4">
        <w:rPr>
          <w:color w:val="6D6E71"/>
        </w:rPr>
        <w:t>ft ni</w:t>
      </w:r>
      <w:r w:rsidRPr="00CA22F4">
        <w:rPr>
          <w:color w:val="6D6E71"/>
          <w:spacing w:val="-2"/>
        </w:rPr>
        <w:t>e</w:t>
      </w:r>
      <w:r w:rsidRPr="00CA22F4">
        <w:rPr>
          <w:color w:val="6D6E71"/>
        </w:rPr>
        <w:t>t</w:t>
      </w:r>
      <w:r w:rsidRPr="00CA22F4">
        <w:rPr>
          <w:color w:val="6D6E71"/>
          <w:spacing w:val="-1"/>
        </w:rPr>
        <w:t xml:space="preserve"> </w:t>
      </w:r>
      <w:r w:rsidRPr="00CA22F4">
        <w:rPr>
          <w:color w:val="6D6E71"/>
        </w:rPr>
        <w:t>bij</w:t>
      </w:r>
      <w:r w:rsidRPr="00CA22F4">
        <w:rPr>
          <w:color w:val="6D6E71"/>
          <w:spacing w:val="-1"/>
        </w:rPr>
        <w:t xml:space="preserve"> </w:t>
      </w:r>
      <w:r w:rsidRPr="00CA22F4">
        <w:rPr>
          <w:color w:val="6D6E71"/>
        </w:rPr>
        <w:t>h</w:t>
      </w:r>
      <w:r w:rsidRPr="00CA22F4">
        <w:rPr>
          <w:color w:val="6D6E71"/>
          <w:spacing w:val="-1"/>
        </w:rPr>
        <w:t>e</w:t>
      </w:r>
      <w:r w:rsidRPr="00CA22F4">
        <w:rPr>
          <w:color w:val="6D6E71"/>
        </w:rPr>
        <w:t>t</w:t>
      </w:r>
      <w:r w:rsidRPr="00CA22F4">
        <w:rPr>
          <w:color w:val="6D6E71"/>
          <w:spacing w:val="-5"/>
        </w:rPr>
        <w:t>z</w:t>
      </w:r>
      <w:r w:rsidRPr="00CA22F4">
        <w:rPr>
          <w:color w:val="6D6E71"/>
        </w:rPr>
        <w:t>el</w:t>
      </w:r>
      <w:r w:rsidRPr="00CA22F4">
        <w:rPr>
          <w:color w:val="6D6E71"/>
          <w:spacing w:val="-6"/>
        </w:rPr>
        <w:t>f</w:t>
      </w:r>
      <w:r w:rsidRPr="00CA22F4">
        <w:rPr>
          <w:color w:val="6D6E71"/>
        </w:rPr>
        <w:t>de be</w:t>
      </w:r>
      <w:r w:rsidRPr="00CA22F4">
        <w:rPr>
          <w:color w:val="6D6E71"/>
          <w:spacing w:val="-3"/>
        </w:rPr>
        <w:t>s</w:t>
      </w:r>
      <w:r w:rsidRPr="00CA22F4">
        <w:rPr>
          <w:color w:val="6D6E71"/>
        </w:rPr>
        <w:t>tuur);</w:t>
      </w:r>
    </w:p>
    <w:p w14:paraId="7FD0BF67" w14:textId="77777777" w:rsidR="00852322" w:rsidRDefault="00852322" w:rsidP="00F31195">
      <w:pPr>
        <w:pStyle w:val="Plattetekst"/>
        <w:tabs>
          <w:tab w:val="left" w:pos="1870"/>
        </w:tabs>
        <w:spacing w:line="264" w:lineRule="exact"/>
        <w:ind w:left="1510"/>
        <w:rPr>
          <w:color w:val="6D6E71"/>
        </w:rPr>
      </w:pPr>
      <w:r w:rsidRPr="00CA22F4">
        <w:rPr>
          <w:rFonts w:ascii="Arial" w:eastAsia="Arial" w:hAnsi="Arial" w:cs="Arial"/>
          <w:color w:val="6D6E71"/>
          <w:sz w:val="20"/>
          <w:szCs w:val="20"/>
        </w:rPr>
        <w:t>»</w:t>
      </w:r>
      <w:r w:rsidRPr="00CA22F4">
        <w:rPr>
          <w:rFonts w:ascii="Arial" w:eastAsia="Arial" w:hAnsi="Arial" w:cs="Arial"/>
          <w:color w:val="6D6E71"/>
          <w:sz w:val="20"/>
          <w:szCs w:val="20"/>
        </w:rPr>
        <w:tab/>
      </w:r>
      <w:r>
        <w:rPr>
          <w:rFonts w:ascii="Arial" w:eastAsia="Arial" w:hAnsi="Arial" w:cs="Arial"/>
          <w:color w:val="6D6E71"/>
          <w:sz w:val="20"/>
          <w:szCs w:val="20"/>
        </w:rPr>
        <w:t xml:space="preserve">tijdelijke </w:t>
      </w:r>
      <w:r w:rsidRPr="00CA22F4">
        <w:rPr>
          <w:color w:val="6D6E71"/>
        </w:rPr>
        <w:t>pla</w:t>
      </w:r>
      <w:r w:rsidRPr="00CA22F4">
        <w:rPr>
          <w:color w:val="6D6E71"/>
          <w:spacing w:val="-2"/>
        </w:rPr>
        <w:t>a</w:t>
      </w:r>
      <w:r w:rsidRPr="00CA22F4">
        <w:rPr>
          <w:color w:val="6D6E71"/>
        </w:rPr>
        <w:t>tsing</w:t>
      </w:r>
      <w:r w:rsidRPr="00CA22F4">
        <w:rPr>
          <w:color w:val="6D6E71"/>
          <w:spacing w:val="-1"/>
        </w:rPr>
        <w:t xml:space="preserve"> </w:t>
      </w:r>
      <w:r w:rsidRPr="00CA22F4">
        <w:rPr>
          <w:color w:val="6D6E71"/>
        </w:rPr>
        <w:t>op</w:t>
      </w:r>
      <w:r w:rsidRPr="00CA22F4">
        <w:rPr>
          <w:color w:val="6D6E71"/>
          <w:spacing w:val="-1"/>
        </w:rPr>
        <w:t xml:space="preserve"> </w:t>
      </w:r>
      <w:r w:rsidRPr="00CA22F4">
        <w:rPr>
          <w:color w:val="6D6E71"/>
        </w:rPr>
        <w:t>een sbo;</w:t>
      </w:r>
      <w:r>
        <w:rPr>
          <w:color w:val="6D6E71"/>
        </w:rPr>
        <w:t xml:space="preserve"> </w:t>
      </w:r>
      <w:r>
        <w:rPr>
          <w:color w:val="6D6E71"/>
        </w:rPr>
        <w:br/>
      </w:r>
      <w:r w:rsidRPr="003766A6">
        <w:rPr>
          <w:color w:val="6D6E71"/>
        </w:rPr>
        <w:t>»</w:t>
      </w:r>
      <w:r w:rsidRPr="003766A6">
        <w:rPr>
          <w:color w:val="6D6E71"/>
        </w:rPr>
        <w:tab/>
        <w:t xml:space="preserve">tijdelijke plaatsing op een so; </w:t>
      </w:r>
    </w:p>
    <w:p w14:paraId="064BCD61"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Co</w:t>
      </w:r>
      <w:r w:rsidRPr="00CA22F4">
        <w:rPr>
          <w:color w:val="6D6E71"/>
          <w:spacing w:val="-2"/>
        </w:rPr>
        <w:t>n</w:t>
      </w:r>
      <w:r w:rsidRPr="00CA22F4">
        <w:rPr>
          <w:color w:val="6D6E71"/>
          <w:spacing w:val="-3"/>
        </w:rPr>
        <w:t>t</w:t>
      </w:r>
      <w:r w:rsidRPr="00CA22F4">
        <w:rPr>
          <w:color w:val="6D6E71"/>
        </w:rPr>
        <w:t>ac</w:t>
      </w:r>
      <w:r w:rsidRPr="00CA22F4">
        <w:rPr>
          <w:color w:val="6D6E71"/>
          <w:spacing w:val="-3"/>
        </w:rPr>
        <w:t>t</w:t>
      </w:r>
      <w:r w:rsidRPr="00CA22F4">
        <w:rPr>
          <w:color w:val="6D6E71"/>
        </w:rPr>
        <w:t>en</w:t>
      </w:r>
      <w:r w:rsidRPr="00CA22F4">
        <w:rPr>
          <w:color w:val="6D6E71"/>
          <w:spacing w:val="35"/>
        </w:rPr>
        <w:t xml:space="preserve"> </w:t>
      </w:r>
      <w:r w:rsidRPr="00CA22F4">
        <w:rPr>
          <w:color w:val="6D6E71"/>
        </w:rPr>
        <w:t>m</w:t>
      </w:r>
      <w:r w:rsidRPr="00CA22F4">
        <w:rPr>
          <w:color w:val="6D6E71"/>
          <w:spacing w:val="-2"/>
        </w:rPr>
        <w:t>e</w:t>
      </w:r>
      <w:r w:rsidRPr="00CA22F4">
        <w:rPr>
          <w:color w:val="6D6E71"/>
        </w:rPr>
        <w:t>t</w:t>
      </w:r>
      <w:r w:rsidRPr="00CA22F4">
        <w:rPr>
          <w:color w:val="6D6E71"/>
          <w:spacing w:val="35"/>
        </w:rPr>
        <w:t xml:space="preserve"> </w:t>
      </w:r>
      <w:r w:rsidRPr="00CA22F4">
        <w:rPr>
          <w:color w:val="6D6E71"/>
        </w:rPr>
        <w:t>oude</w:t>
      </w:r>
      <w:r w:rsidRPr="00CA22F4">
        <w:rPr>
          <w:color w:val="6D6E71"/>
          <w:spacing w:val="-4"/>
        </w:rPr>
        <w:t>r</w:t>
      </w:r>
      <w:r w:rsidRPr="00CA22F4">
        <w:rPr>
          <w:color w:val="6D6E71"/>
        </w:rPr>
        <w:t>s</w:t>
      </w:r>
      <w:r w:rsidRPr="00CA22F4">
        <w:rPr>
          <w:color w:val="6D6E71"/>
          <w:spacing w:val="35"/>
        </w:rPr>
        <w:t xml:space="preserve"> </w:t>
      </w:r>
      <w:r w:rsidRPr="00CA22F4">
        <w:rPr>
          <w:color w:val="6D6E71"/>
        </w:rPr>
        <w:t>lopen</w:t>
      </w:r>
      <w:r w:rsidRPr="00CA22F4">
        <w:rPr>
          <w:color w:val="6D6E71"/>
          <w:spacing w:val="35"/>
        </w:rPr>
        <w:t xml:space="preserve"> </w:t>
      </w:r>
      <w:r w:rsidRPr="00CA22F4">
        <w:rPr>
          <w:color w:val="6D6E71"/>
        </w:rPr>
        <w:t>via</w:t>
      </w:r>
      <w:r w:rsidRPr="00CA22F4">
        <w:rPr>
          <w:color w:val="6D6E71"/>
          <w:spacing w:val="35"/>
        </w:rPr>
        <w:t xml:space="preserve"> </w:t>
      </w:r>
      <w:r w:rsidRPr="00CA22F4">
        <w:rPr>
          <w:color w:val="6D6E71"/>
        </w:rPr>
        <w:t>de</w:t>
      </w:r>
      <w:r w:rsidRPr="00CA22F4">
        <w:rPr>
          <w:color w:val="6D6E71"/>
          <w:spacing w:val="35"/>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w:t>
      </w:r>
      <w:r w:rsidRPr="00CA22F4">
        <w:rPr>
          <w:color w:val="6D6E71"/>
          <w:spacing w:val="-23"/>
        </w:rPr>
        <w:t>r</w:t>
      </w:r>
      <w:r w:rsidRPr="00CA22F4">
        <w:rPr>
          <w:color w:val="6D6E71"/>
        </w:rPr>
        <w:t>.</w:t>
      </w:r>
      <w:r w:rsidRPr="00CA22F4">
        <w:rPr>
          <w:color w:val="6D6E71"/>
          <w:spacing w:val="35"/>
        </w:rPr>
        <w:t xml:space="preserve"> </w:t>
      </w:r>
      <w:r w:rsidRPr="00CA22F4">
        <w:rPr>
          <w:color w:val="6D6E71"/>
        </w:rPr>
        <w:t>De</w:t>
      </w:r>
      <w:r w:rsidRPr="00CA22F4">
        <w:rPr>
          <w:color w:val="6D6E71"/>
          <w:spacing w:val="36"/>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35"/>
        </w:rPr>
        <w:t xml:space="preserve"> </w:t>
      </w:r>
      <w:r w:rsidRPr="00CA22F4">
        <w:rPr>
          <w:color w:val="6D6E71"/>
        </w:rPr>
        <w:t>blijft</w:t>
      </w:r>
      <w:r w:rsidRPr="00CA22F4">
        <w:rPr>
          <w:color w:val="6D6E71"/>
          <w:spacing w:val="35"/>
        </w:rPr>
        <w:t xml:space="preserve"> </w:t>
      </w:r>
      <w:r w:rsidRPr="00CA22F4">
        <w:rPr>
          <w:color w:val="6D6E71"/>
          <w:spacing w:val="-2"/>
        </w:rPr>
        <w:t>c</w:t>
      </w:r>
      <w:r w:rsidRPr="00CA22F4">
        <w:rPr>
          <w:color w:val="6D6E71"/>
        </w:rPr>
        <w:t>asusmana</w:t>
      </w:r>
      <w:r w:rsidRPr="00CA22F4">
        <w:rPr>
          <w:color w:val="6D6E71"/>
          <w:spacing w:val="-2"/>
        </w:rPr>
        <w:t>g</w:t>
      </w:r>
      <w:r w:rsidRPr="00CA22F4">
        <w:rPr>
          <w:color w:val="6D6E71"/>
        </w:rPr>
        <w:t>er</w:t>
      </w:r>
      <w:r w:rsidRPr="00CA22F4">
        <w:rPr>
          <w:color w:val="6D6E71"/>
          <w:spacing w:val="35"/>
        </w:rPr>
        <w:t xml:space="preserve"> </w:t>
      </w:r>
      <w:r w:rsidRPr="00CA22F4">
        <w:rPr>
          <w:color w:val="6D6E71"/>
          <w:spacing w:val="-3"/>
        </w:rPr>
        <w:t>t</w:t>
      </w:r>
      <w:r w:rsidRPr="00CA22F4">
        <w:rPr>
          <w:color w:val="6D6E71"/>
        </w:rPr>
        <w:t>ot</w:t>
      </w:r>
      <w:r w:rsidRPr="00CA22F4">
        <w:rPr>
          <w:color w:val="6D6E71"/>
          <w:spacing w:val="35"/>
        </w:rPr>
        <w:t xml:space="preserve"> </w:t>
      </w:r>
      <w:r w:rsidRPr="00CA22F4">
        <w:rPr>
          <w:color w:val="6D6E71"/>
        </w:rPr>
        <w:t>h</w:t>
      </w:r>
      <w:r w:rsidRPr="00CA22F4">
        <w:rPr>
          <w:color w:val="6D6E71"/>
          <w:spacing w:val="-2"/>
        </w:rPr>
        <w:t>e</w:t>
      </w:r>
      <w:r w:rsidRPr="00CA22F4">
        <w:rPr>
          <w:color w:val="6D6E71"/>
        </w:rPr>
        <w:t>t</w:t>
      </w:r>
      <w:r w:rsidRPr="00CA22F4">
        <w:rPr>
          <w:color w:val="6D6E71"/>
          <w:spacing w:val="35"/>
        </w:rPr>
        <w:t xml:space="preserve"> </w:t>
      </w:r>
      <w:r w:rsidRPr="00CA22F4">
        <w:rPr>
          <w:color w:val="6D6E71"/>
        </w:rPr>
        <w:t>mome</w:t>
      </w:r>
      <w:r w:rsidRPr="00CA22F4">
        <w:rPr>
          <w:color w:val="6D6E71"/>
          <w:spacing w:val="-3"/>
        </w:rPr>
        <w:t>n</w:t>
      </w:r>
      <w:r w:rsidRPr="00CA22F4">
        <w:rPr>
          <w:color w:val="6D6E71"/>
        </w:rPr>
        <w:t>t</w:t>
      </w:r>
      <w:r w:rsidRPr="00CA22F4">
        <w:rPr>
          <w:color w:val="6D6E71"/>
          <w:spacing w:val="35"/>
        </w:rPr>
        <w:t xml:space="preserve"> </w:t>
      </w:r>
      <w:r w:rsidRPr="00CA22F4">
        <w:rPr>
          <w:color w:val="6D6E71"/>
        </w:rPr>
        <w:t>d</w:t>
      </w:r>
      <w:r w:rsidRPr="00CA22F4">
        <w:rPr>
          <w:color w:val="6D6E71"/>
          <w:spacing w:val="-2"/>
        </w:rPr>
        <w:t>a</w:t>
      </w:r>
      <w:r w:rsidRPr="00CA22F4">
        <w:rPr>
          <w:color w:val="6D6E71"/>
        </w:rPr>
        <w:t>t</w:t>
      </w:r>
    </w:p>
    <w:p w14:paraId="2512B890" w14:textId="77777777" w:rsidR="00852322" w:rsidRPr="00CA22F4" w:rsidRDefault="00852322" w:rsidP="00F31195">
      <w:pPr>
        <w:pStyle w:val="Plattetekst"/>
        <w:spacing w:line="264" w:lineRule="exact"/>
        <w:ind w:left="1493"/>
      </w:pPr>
      <w:r w:rsidRPr="00CA22F4">
        <w:rPr>
          <w:color w:val="6D6E71"/>
        </w:rPr>
        <w:t>de</w:t>
      </w:r>
      <w:r w:rsidRPr="00CA22F4">
        <w:rPr>
          <w:color w:val="6D6E71"/>
          <w:spacing w:val="19"/>
        </w:rPr>
        <w:t xml:space="preserve"> </w:t>
      </w:r>
      <w:r w:rsidRPr="00CA22F4">
        <w:rPr>
          <w:color w:val="6D6E71"/>
        </w:rPr>
        <w:t>leerling</w:t>
      </w:r>
      <w:r w:rsidRPr="00CA22F4">
        <w:rPr>
          <w:color w:val="6D6E71"/>
          <w:spacing w:val="19"/>
        </w:rPr>
        <w:t xml:space="preserve"> </w:t>
      </w:r>
      <w:r w:rsidRPr="00CA22F4">
        <w:rPr>
          <w:color w:val="6D6E71"/>
        </w:rPr>
        <w:t>d</w:t>
      </w:r>
      <w:r w:rsidRPr="00CA22F4">
        <w:rPr>
          <w:color w:val="6D6E71"/>
          <w:spacing w:val="-2"/>
        </w:rPr>
        <w:t>e</w:t>
      </w:r>
      <w:r w:rsidRPr="00CA22F4">
        <w:rPr>
          <w:color w:val="6D6E71"/>
        </w:rPr>
        <w:t>finiti</w:t>
      </w:r>
      <w:r w:rsidRPr="00CA22F4">
        <w:rPr>
          <w:color w:val="6D6E71"/>
          <w:spacing w:val="-2"/>
        </w:rPr>
        <w:t>e</w:t>
      </w:r>
      <w:r w:rsidRPr="00CA22F4">
        <w:rPr>
          <w:color w:val="6D6E71"/>
        </w:rPr>
        <w:t>f</w:t>
      </w:r>
      <w:r w:rsidRPr="00CA22F4">
        <w:rPr>
          <w:color w:val="6D6E71"/>
          <w:spacing w:val="19"/>
        </w:rPr>
        <w:t xml:space="preserve"> </w:t>
      </w:r>
      <w:r w:rsidRPr="00CA22F4">
        <w:rPr>
          <w:color w:val="6D6E71"/>
        </w:rPr>
        <w:t>uit</w:t>
      </w:r>
      <w:r w:rsidRPr="00CA22F4">
        <w:rPr>
          <w:color w:val="6D6E71"/>
          <w:spacing w:val="-2"/>
        </w:rPr>
        <w:t>g</w:t>
      </w:r>
      <w:r w:rsidRPr="00CA22F4">
        <w:rPr>
          <w:color w:val="6D6E71"/>
        </w:rPr>
        <w:t>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20"/>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0"/>
        </w:rPr>
        <w:t xml:space="preserve"> </w:t>
      </w:r>
      <w:r w:rsidRPr="00CA22F4">
        <w:rPr>
          <w:color w:val="6D6E71"/>
        </w:rPr>
        <w:t>en</w:t>
      </w:r>
      <w:r w:rsidRPr="00CA22F4">
        <w:rPr>
          <w:color w:val="6D6E71"/>
          <w:spacing w:val="19"/>
        </w:rPr>
        <w:t xml:space="preserve"> </w:t>
      </w:r>
      <w:r w:rsidRPr="00CA22F4">
        <w:rPr>
          <w:color w:val="6D6E71"/>
        </w:rPr>
        <w:t>m</w:t>
      </w:r>
      <w:r w:rsidRPr="00CA22F4">
        <w:rPr>
          <w:color w:val="6D6E71"/>
          <w:spacing w:val="-2"/>
        </w:rPr>
        <w:t>e</w:t>
      </w:r>
      <w:r w:rsidRPr="00CA22F4">
        <w:rPr>
          <w:color w:val="6D6E71"/>
        </w:rPr>
        <w:t>t</w:t>
      </w:r>
      <w:r w:rsidRPr="00CA22F4">
        <w:rPr>
          <w:color w:val="6D6E71"/>
          <w:spacing w:val="20"/>
        </w:rPr>
        <w:t xml:space="preserve"> </w:t>
      </w:r>
      <w:r w:rsidRPr="00CA22F4">
        <w:rPr>
          <w:color w:val="6D6E71"/>
        </w:rPr>
        <w:t>een</w:t>
      </w:r>
      <w:r w:rsidRPr="00CA22F4">
        <w:rPr>
          <w:color w:val="6D6E71"/>
          <w:spacing w:val="18"/>
        </w:rPr>
        <w:t xml:space="preserve"> </w:t>
      </w:r>
      <w:r w:rsidRPr="00CA22F4">
        <w:rPr>
          <w:color w:val="6D6E71"/>
          <w:spacing w:val="-3"/>
        </w:rPr>
        <w:t>w</w:t>
      </w:r>
      <w:r w:rsidRPr="00CA22F4">
        <w:rPr>
          <w:color w:val="6D6E71"/>
        </w:rPr>
        <w:t>arme</w:t>
      </w:r>
      <w:r w:rsidRPr="00CA22F4">
        <w:rPr>
          <w:color w:val="6D6E71"/>
          <w:spacing w:val="19"/>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d</w:t>
      </w:r>
      <w:r w:rsidRPr="00CA22F4">
        <w:rPr>
          <w:color w:val="6D6E71"/>
          <w:spacing w:val="-5"/>
        </w:rPr>
        <w:t>r</w:t>
      </w:r>
      <w:r w:rsidRPr="00CA22F4">
        <w:rPr>
          <w:color w:val="6D6E71"/>
        </w:rPr>
        <w:t>ac</w:t>
      </w:r>
      <w:r w:rsidRPr="00CA22F4">
        <w:rPr>
          <w:color w:val="6D6E71"/>
          <w:spacing w:val="-2"/>
        </w:rPr>
        <w:t>h</w:t>
      </w:r>
      <w:r w:rsidRPr="00CA22F4">
        <w:rPr>
          <w:color w:val="6D6E71"/>
        </w:rPr>
        <w:t>t</w:t>
      </w:r>
      <w:r w:rsidRPr="00CA22F4">
        <w:rPr>
          <w:color w:val="6D6E71"/>
          <w:spacing w:val="20"/>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spacing w:val="-2"/>
        </w:rPr>
        <w:t>g</w:t>
      </w:r>
      <w:r w:rsidRPr="00CA22F4">
        <w:rPr>
          <w:color w:val="6D6E71"/>
        </w:rPr>
        <w:t>ed</w:t>
      </w:r>
      <w:r w:rsidRPr="00CA22F4">
        <w:rPr>
          <w:color w:val="6D6E71"/>
          <w:spacing w:val="-5"/>
        </w:rPr>
        <w:t>r</w:t>
      </w:r>
      <w:r w:rsidRPr="00CA22F4">
        <w:rPr>
          <w:color w:val="6D6E71"/>
        </w:rPr>
        <w:t>a</w:t>
      </w:r>
      <w:r w:rsidRPr="00CA22F4">
        <w:rPr>
          <w:color w:val="6D6E71"/>
          <w:spacing w:val="-2"/>
        </w:rPr>
        <w:t>g</w:t>
      </w:r>
      <w:r w:rsidRPr="00CA22F4">
        <w:rPr>
          <w:color w:val="6D6E71"/>
        </w:rPr>
        <w:t>en</w:t>
      </w:r>
      <w:r w:rsidRPr="00CA22F4">
        <w:rPr>
          <w:color w:val="6D6E71"/>
          <w:spacing w:val="19"/>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0"/>
        </w:rPr>
        <w:t xml:space="preserve"> </w:t>
      </w:r>
      <w:r w:rsidRPr="00CA22F4">
        <w:rPr>
          <w:color w:val="6D6E71"/>
        </w:rPr>
        <w:t>aan</w:t>
      </w:r>
      <w:r w:rsidRPr="00CA22F4">
        <w:rPr>
          <w:color w:val="6D6E71"/>
          <w:spacing w:val="19"/>
        </w:rPr>
        <w:t xml:space="preserve"> </w:t>
      </w:r>
      <w:r w:rsidRPr="00CA22F4">
        <w:rPr>
          <w:color w:val="6D6E71"/>
        </w:rPr>
        <w:t>h</w:t>
      </w:r>
      <w:r w:rsidRPr="00CA22F4">
        <w:rPr>
          <w:color w:val="6D6E71"/>
          <w:spacing w:val="-2"/>
        </w:rPr>
        <w:t>e</w:t>
      </w:r>
      <w:r w:rsidRPr="00CA22F4">
        <w:rPr>
          <w:color w:val="6D6E71"/>
        </w:rPr>
        <w:t>t</w:t>
      </w:r>
    </w:p>
    <w:p w14:paraId="5A3F3A3D" w14:textId="77777777" w:rsidR="00852322" w:rsidRPr="00CA22F4" w:rsidRDefault="00852322" w:rsidP="00F31195">
      <w:pPr>
        <w:pStyle w:val="Plattetekst"/>
        <w:spacing w:line="264" w:lineRule="exact"/>
        <w:ind w:left="1493"/>
      </w:pPr>
      <w:r w:rsidRPr="00CA22F4">
        <w:rPr>
          <w:color w:val="6D6E71"/>
          <w:spacing w:val="-5"/>
        </w:rPr>
        <w:t>z</w:t>
      </w:r>
      <w:r w:rsidRPr="00CA22F4">
        <w:rPr>
          <w:color w:val="6D6E71"/>
        </w:rPr>
        <w:t>o</w:t>
      </w:r>
      <w:r w:rsidRPr="00CA22F4">
        <w:rPr>
          <w:color w:val="6D6E71"/>
          <w:spacing w:val="-3"/>
        </w:rPr>
        <w:t>r</w:t>
      </w:r>
      <w:r w:rsidRPr="00CA22F4">
        <w:rPr>
          <w:color w:val="6D6E71"/>
          <w:spacing w:val="-4"/>
        </w:rPr>
        <w:t>g</w:t>
      </w:r>
      <w:r w:rsidRPr="00CA22F4">
        <w:rPr>
          <w:color w:val="6D6E71"/>
          <w:spacing w:val="-3"/>
        </w:rPr>
        <w:t>t</w:t>
      </w:r>
      <w:r w:rsidRPr="00CA22F4">
        <w:rPr>
          <w:color w:val="6D6E71"/>
        </w:rPr>
        <w:t xml:space="preserve">eam </w:t>
      </w:r>
      <w:r w:rsidRPr="00CA22F4">
        <w:rPr>
          <w:color w:val="6D6E71"/>
          <w:spacing w:val="-4"/>
        </w:rPr>
        <w:t>v</w:t>
      </w:r>
      <w:r w:rsidRPr="00CA22F4">
        <w:rPr>
          <w:color w:val="6D6E71"/>
        </w:rPr>
        <w:t>an de nieu</w:t>
      </w:r>
      <w:r w:rsidRPr="00CA22F4">
        <w:rPr>
          <w:color w:val="6D6E71"/>
          <w:spacing w:val="-2"/>
        </w:rPr>
        <w:t>w</w:t>
      </w:r>
      <w:r w:rsidRPr="00CA22F4">
        <w:rPr>
          <w:color w:val="6D6E71"/>
        </w:rPr>
        <w:t>e school. De nieu</w:t>
      </w:r>
      <w:r w:rsidRPr="00CA22F4">
        <w:rPr>
          <w:color w:val="6D6E71"/>
          <w:spacing w:val="-2"/>
        </w:rPr>
        <w:t>w</w:t>
      </w:r>
      <w:r w:rsidRPr="00CA22F4">
        <w:rPr>
          <w:color w:val="6D6E71"/>
        </w:rPr>
        <w:t>e di</w:t>
      </w:r>
      <w:r w:rsidRPr="00CA22F4">
        <w:rPr>
          <w:color w:val="6D6E71"/>
          <w:spacing w:val="-3"/>
        </w:rPr>
        <w:t>r</w:t>
      </w:r>
      <w:r w:rsidRPr="00CA22F4">
        <w:rPr>
          <w:color w:val="6D6E71"/>
        </w:rPr>
        <w:t>ec</w:t>
      </w:r>
      <w:r w:rsidRPr="00CA22F4">
        <w:rPr>
          <w:color w:val="6D6E71"/>
          <w:spacing w:val="-3"/>
        </w:rPr>
        <w:t>t</w:t>
      </w:r>
      <w:r w:rsidRPr="00CA22F4">
        <w:rPr>
          <w:color w:val="6D6E71"/>
        </w:rPr>
        <w:t xml:space="preserve">eur </w:t>
      </w:r>
      <w:r w:rsidRPr="00CA22F4">
        <w:rPr>
          <w:color w:val="6D6E71"/>
          <w:spacing w:val="-3"/>
        </w:rPr>
        <w:t>w</w:t>
      </w:r>
      <w:r w:rsidRPr="00CA22F4">
        <w:rPr>
          <w:color w:val="6D6E71"/>
        </w:rPr>
        <w:t>o</w:t>
      </w:r>
      <w:r w:rsidRPr="00CA22F4">
        <w:rPr>
          <w:color w:val="6D6E71"/>
          <w:spacing w:val="-3"/>
        </w:rPr>
        <w:t>r</w:t>
      </w:r>
      <w:r w:rsidRPr="00CA22F4">
        <w:rPr>
          <w:color w:val="6D6E71"/>
        </w:rPr>
        <w:t xml:space="preserve">dt </w:t>
      </w:r>
      <w:r w:rsidRPr="00CA22F4">
        <w:rPr>
          <w:color w:val="6D6E71"/>
          <w:spacing w:val="-2"/>
        </w:rPr>
        <w:t>c</w:t>
      </w:r>
      <w:r w:rsidRPr="00CA22F4">
        <w:rPr>
          <w:color w:val="6D6E71"/>
        </w:rPr>
        <w:t>asusmana</w:t>
      </w:r>
      <w:r w:rsidRPr="00CA22F4">
        <w:rPr>
          <w:color w:val="6D6E71"/>
          <w:spacing w:val="-2"/>
        </w:rPr>
        <w:t>g</w:t>
      </w:r>
      <w:r w:rsidRPr="00CA22F4">
        <w:rPr>
          <w:color w:val="6D6E71"/>
        </w:rPr>
        <w:t xml:space="preserve">er </w:t>
      </w:r>
      <w:r w:rsidRPr="00CA22F4">
        <w:rPr>
          <w:color w:val="6D6E71"/>
          <w:spacing w:val="-4"/>
        </w:rPr>
        <w:t>v</w:t>
      </w:r>
      <w:r w:rsidRPr="00CA22F4">
        <w:rPr>
          <w:color w:val="6D6E71"/>
        </w:rPr>
        <w:t>an d</w:t>
      </w:r>
      <w:r w:rsidRPr="00CA22F4">
        <w:rPr>
          <w:color w:val="6D6E71"/>
          <w:spacing w:val="-3"/>
        </w:rPr>
        <w:t>e</w:t>
      </w:r>
      <w:r w:rsidRPr="00CA22F4">
        <w:rPr>
          <w:color w:val="6D6E71"/>
          <w:spacing w:val="-5"/>
        </w:rPr>
        <w:t>z</w:t>
      </w:r>
      <w:r w:rsidRPr="00CA22F4">
        <w:rPr>
          <w:color w:val="6D6E71"/>
        </w:rPr>
        <w:t>e leerling;</w:t>
      </w:r>
    </w:p>
    <w:p w14:paraId="46AA0C67"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In</w:t>
      </w:r>
      <w:r w:rsidRPr="00CA22F4">
        <w:rPr>
          <w:color w:val="6D6E71"/>
          <w:spacing w:val="2"/>
        </w:rPr>
        <w:t xml:space="preserve"> </w:t>
      </w:r>
      <w:r w:rsidRPr="00CA22F4">
        <w:rPr>
          <w:color w:val="6D6E71"/>
          <w:spacing w:val="-1"/>
        </w:rPr>
        <w:t>o</w:t>
      </w:r>
      <w:r w:rsidRPr="00CA22F4">
        <w:rPr>
          <w:color w:val="6D6E71"/>
          <w:spacing w:val="-3"/>
        </w:rPr>
        <w:t>v</w:t>
      </w:r>
      <w:r w:rsidRPr="00CA22F4">
        <w:rPr>
          <w:color w:val="6D6E71"/>
        </w:rPr>
        <w:t>erleg</w:t>
      </w:r>
      <w:r w:rsidRPr="00CA22F4">
        <w:rPr>
          <w:color w:val="6D6E71"/>
          <w:spacing w:val="1"/>
        </w:rPr>
        <w:t xml:space="preserve"> </w:t>
      </w: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h</w:t>
      </w:r>
      <w:r w:rsidRPr="00CA22F4">
        <w:rPr>
          <w:color w:val="6D6E71"/>
          <w:spacing w:val="-2"/>
        </w:rPr>
        <w:t>e</w:t>
      </w:r>
      <w:r w:rsidRPr="00CA22F4">
        <w:rPr>
          <w:color w:val="6D6E71"/>
        </w:rPr>
        <w:t>t</w:t>
      </w:r>
      <w:r w:rsidRPr="00CA22F4">
        <w:rPr>
          <w:color w:val="6D6E71"/>
          <w:spacing w:val="2"/>
        </w:rPr>
        <w:t xml:space="preserve"> </w:t>
      </w:r>
      <w:r w:rsidRPr="00CA22F4">
        <w:rPr>
          <w:color w:val="6D6E71"/>
          <w:spacing w:val="-5"/>
        </w:rPr>
        <w:t>z</w:t>
      </w:r>
      <w:r w:rsidRPr="00CA22F4">
        <w:rPr>
          <w:color w:val="6D6E71"/>
        </w:rPr>
        <w:t>o</w:t>
      </w:r>
      <w:r w:rsidRPr="00CA22F4">
        <w:rPr>
          <w:color w:val="6D6E71"/>
          <w:spacing w:val="-3"/>
        </w:rPr>
        <w:t>r</w:t>
      </w:r>
      <w:r w:rsidRPr="00CA22F4">
        <w:rPr>
          <w:color w:val="6D6E71"/>
          <w:spacing w:val="-4"/>
        </w:rPr>
        <w:t>g</w:t>
      </w:r>
      <w:r w:rsidRPr="00CA22F4">
        <w:rPr>
          <w:color w:val="6D6E71"/>
          <w:spacing w:val="-3"/>
        </w:rPr>
        <w:t>t</w:t>
      </w:r>
      <w:r w:rsidRPr="00CA22F4">
        <w:rPr>
          <w:color w:val="6D6E71"/>
        </w:rPr>
        <w:t>eam</w:t>
      </w:r>
      <w:r w:rsidRPr="00CA22F4">
        <w:rPr>
          <w:color w:val="6D6E71"/>
          <w:spacing w:val="2"/>
        </w:rPr>
        <w:t xml:space="preserve"> </w:t>
      </w:r>
      <w:r w:rsidRPr="00CA22F4">
        <w:rPr>
          <w:color w:val="6D6E71"/>
        </w:rPr>
        <w:t>bepaalt</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2"/>
        </w:rPr>
        <w:t xml:space="preserve"> </w:t>
      </w:r>
      <w:r w:rsidRPr="00CA22F4">
        <w:rPr>
          <w:color w:val="6D6E71"/>
        </w:rPr>
        <w:t>of</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hoe</w:t>
      </w:r>
      <w:r w:rsidRPr="00CA22F4">
        <w:rPr>
          <w:color w:val="6D6E71"/>
          <w:spacing w:val="2"/>
        </w:rPr>
        <w:t xml:space="preserve"> </w:t>
      </w:r>
      <w:r w:rsidRPr="00CA22F4">
        <w:rPr>
          <w:color w:val="6D6E71"/>
        </w:rPr>
        <w:t>ande</w:t>
      </w:r>
      <w:r w:rsidRPr="00CA22F4">
        <w:rPr>
          <w:color w:val="6D6E71"/>
          <w:spacing w:val="-3"/>
        </w:rPr>
        <w:t>r</w:t>
      </w:r>
      <w:r w:rsidRPr="00CA22F4">
        <w:rPr>
          <w:color w:val="6D6E71"/>
        </w:rPr>
        <w:t>e</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kinde</w:t>
      </w:r>
      <w:r w:rsidRPr="00CA22F4">
        <w:rPr>
          <w:color w:val="6D6E71"/>
          <w:spacing w:val="-3"/>
        </w:rPr>
        <w:t>r</w:t>
      </w:r>
      <w:r w:rsidRPr="00CA22F4">
        <w:rPr>
          <w:color w:val="6D6E71"/>
        </w:rPr>
        <w:t>en</w:t>
      </w:r>
      <w:r w:rsidRPr="00CA22F4">
        <w:rPr>
          <w:color w:val="6D6E71"/>
          <w:spacing w:val="2"/>
        </w:rPr>
        <w:t xml:space="preserve"> </w:t>
      </w:r>
      <w:r w:rsidRPr="00CA22F4">
        <w:rPr>
          <w:color w:val="6D6E71"/>
        </w:rPr>
        <w:t>op</w:t>
      </w:r>
      <w:r w:rsidRPr="00CA22F4">
        <w:rPr>
          <w:color w:val="6D6E71"/>
          <w:spacing w:val="2"/>
        </w:rPr>
        <w:t xml:space="preserve"> </w:t>
      </w:r>
      <w:r w:rsidRPr="00CA22F4">
        <w:rPr>
          <w:color w:val="6D6E71"/>
        </w:rPr>
        <w:t>de</w:t>
      </w:r>
    </w:p>
    <w:p w14:paraId="04AAA7E2" w14:textId="77777777" w:rsidR="00852322" w:rsidRPr="00CA22F4" w:rsidRDefault="00852322" w:rsidP="00F31195">
      <w:pPr>
        <w:pStyle w:val="Plattetekst"/>
        <w:spacing w:line="264" w:lineRule="exact"/>
        <w:ind w:left="1493"/>
      </w:pPr>
      <w:r w:rsidRPr="00CA22F4">
        <w:rPr>
          <w:color w:val="6D6E71"/>
        </w:rPr>
        <w:t>hoo</w:t>
      </w:r>
      <w:r w:rsidRPr="00CA22F4">
        <w:rPr>
          <w:color w:val="6D6E71"/>
          <w:spacing w:val="-4"/>
        </w:rPr>
        <w:t>g</w:t>
      </w:r>
      <w:r w:rsidRPr="00CA22F4">
        <w:rPr>
          <w:color w:val="6D6E71"/>
          <w:spacing w:val="-3"/>
        </w:rPr>
        <w:t>t</w:t>
      </w:r>
      <w:r w:rsidRPr="00CA22F4">
        <w:rPr>
          <w:color w:val="6D6E71"/>
        </w:rPr>
        <w:t xml:space="preserve">e </w:t>
      </w:r>
      <w:r w:rsidRPr="00CA22F4">
        <w:rPr>
          <w:color w:val="6D6E71"/>
          <w:spacing w:val="-3"/>
        </w:rPr>
        <w:t>w</w:t>
      </w:r>
      <w:r w:rsidRPr="00CA22F4">
        <w:rPr>
          <w:color w:val="6D6E71"/>
        </w:rPr>
        <w:t>o</w:t>
      </w:r>
      <w:r w:rsidRPr="00CA22F4">
        <w:rPr>
          <w:color w:val="6D6E71"/>
          <w:spacing w:val="-3"/>
        </w:rPr>
        <w:t>r</w:t>
      </w:r>
      <w:r w:rsidRPr="00CA22F4">
        <w:rPr>
          <w:color w:val="6D6E71"/>
        </w:rPr>
        <w:t xml:space="preserve">den </w:t>
      </w:r>
      <w:r w:rsidRPr="00CA22F4">
        <w:rPr>
          <w:color w:val="6D6E71"/>
          <w:spacing w:val="-2"/>
        </w:rPr>
        <w:t>g</w:t>
      </w:r>
      <w:r w:rsidRPr="00CA22F4">
        <w:rPr>
          <w:color w:val="6D6E71"/>
        </w:rPr>
        <w:t>e</w:t>
      </w:r>
      <w:r w:rsidRPr="00CA22F4">
        <w:rPr>
          <w:color w:val="6D6E71"/>
          <w:spacing w:val="-3"/>
        </w:rPr>
        <w:t>st</w:t>
      </w:r>
      <w:r w:rsidRPr="00CA22F4">
        <w:rPr>
          <w:color w:val="6D6E71"/>
        </w:rPr>
        <w:t xml:space="preserve">eld </w:t>
      </w:r>
      <w:r w:rsidRPr="00CA22F4">
        <w:rPr>
          <w:color w:val="6D6E71"/>
          <w:spacing w:val="-4"/>
        </w:rPr>
        <w:t>v</w:t>
      </w:r>
      <w:r w:rsidRPr="00CA22F4">
        <w:rPr>
          <w:color w:val="6D6E71"/>
        </w:rPr>
        <w:t>an de scho</w:t>
      </w:r>
      <w:r w:rsidRPr="00CA22F4">
        <w:rPr>
          <w:color w:val="6D6E71"/>
          <w:spacing w:val="-4"/>
        </w:rPr>
        <w:t>r</w:t>
      </w:r>
      <w:r w:rsidRPr="00CA22F4">
        <w:rPr>
          <w:color w:val="6D6E71"/>
        </w:rPr>
        <w:t>sing;</w:t>
      </w:r>
    </w:p>
    <w:p w14:paraId="21F74220"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In</w:t>
      </w:r>
      <w:r w:rsidRPr="00CA22F4">
        <w:rPr>
          <w:color w:val="6D6E71"/>
          <w:spacing w:val="21"/>
        </w:rPr>
        <w:t xml:space="preserve"> </w:t>
      </w:r>
      <w:r w:rsidRPr="00CA22F4">
        <w:rPr>
          <w:color w:val="6D6E71"/>
        </w:rPr>
        <w:t>een</w:t>
      </w:r>
      <w:r w:rsidRPr="00CA22F4">
        <w:rPr>
          <w:color w:val="6D6E71"/>
          <w:spacing w:val="21"/>
        </w:rPr>
        <w:t xml:space="preserve"> </w:t>
      </w:r>
      <w:r w:rsidRPr="00CA22F4">
        <w:rPr>
          <w:color w:val="6D6E71"/>
        </w:rPr>
        <w:t>bri</w:t>
      </w:r>
      <w:r w:rsidRPr="00CA22F4">
        <w:rPr>
          <w:color w:val="6D6E71"/>
          <w:spacing w:val="-2"/>
        </w:rPr>
        <w:t>e</w:t>
      </w:r>
      <w:r w:rsidRPr="00CA22F4">
        <w:rPr>
          <w:color w:val="6D6E71"/>
        </w:rPr>
        <w:t>f</w:t>
      </w:r>
      <w:r w:rsidRPr="00CA22F4">
        <w:rPr>
          <w:color w:val="6D6E71"/>
          <w:spacing w:val="2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1"/>
        </w:rPr>
        <w:t xml:space="preserve"> </w:t>
      </w:r>
      <w:r w:rsidRPr="00CA22F4">
        <w:rPr>
          <w:color w:val="6D6E71"/>
          <w:spacing w:val="-3"/>
        </w:rPr>
        <w:t>v</w:t>
      </w:r>
      <w:r w:rsidRPr="00CA22F4">
        <w:rPr>
          <w:color w:val="6D6E71"/>
        </w:rPr>
        <w:t>ermeld</w:t>
      </w:r>
      <w:r w:rsidRPr="00CA22F4">
        <w:rPr>
          <w:color w:val="6D6E71"/>
          <w:spacing w:val="21"/>
        </w:rPr>
        <w:t xml:space="preserve"> </w:t>
      </w:r>
      <w:r w:rsidRPr="00CA22F4">
        <w:rPr>
          <w:color w:val="6D6E71"/>
        </w:rPr>
        <w:t>hoe,</w:t>
      </w:r>
      <w:r w:rsidRPr="00CA22F4">
        <w:rPr>
          <w:color w:val="6D6E71"/>
          <w:spacing w:val="21"/>
        </w:rPr>
        <w:t xml:space="preserve"> </w:t>
      </w:r>
      <w:r w:rsidRPr="00CA22F4">
        <w:rPr>
          <w:color w:val="6D6E71"/>
        </w:rPr>
        <w:t>bij</w:t>
      </w:r>
      <w:r w:rsidRPr="00CA22F4">
        <w:rPr>
          <w:color w:val="6D6E71"/>
          <w:spacing w:val="21"/>
        </w:rPr>
        <w:t xml:space="preserve"> </w:t>
      </w:r>
      <w:r w:rsidRPr="00CA22F4">
        <w:rPr>
          <w:color w:val="6D6E71"/>
        </w:rPr>
        <w:t>wie</w:t>
      </w:r>
      <w:r w:rsidRPr="00CA22F4">
        <w:rPr>
          <w:color w:val="6D6E71"/>
          <w:spacing w:val="21"/>
        </w:rPr>
        <w:t xml:space="preserve"> </w:t>
      </w:r>
      <w:r w:rsidRPr="00CA22F4">
        <w:rPr>
          <w:color w:val="6D6E71"/>
        </w:rPr>
        <w:t>en</w:t>
      </w:r>
      <w:r w:rsidRPr="00CA22F4">
        <w:rPr>
          <w:color w:val="6D6E71"/>
          <w:spacing w:val="21"/>
        </w:rPr>
        <w:t xml:space="preserve"> </w:t>
      </w:r>
      <w:r w:rsidRPr="00CA22F4">
        <w:rPr>
          <w:color w:val="6D6E71"/>
        </w:rPr>
        <w:t>op</w:t>
      </w:r>
      <w:r w:rsidRPr="00CA22F4">
        <w:rPr>
          <w:color w:val="6D6E71"/>
          <w:spacing w:val="21"/>
        </w:rPr>
        <w:t xml:space="preserve"> </w:t>
      </w:r>
      <w:r w:rsidRPr="00CA22F4">
        <w:rPr>
          <w:color w:val="6D6E71"/>
          <w:spacing w:val="-2"/>
        </w:rPr>
        <w:t>w</w:t>
      </w:r>
      <w:r w:rsidRPr="00CA22F4">
        <w:rPr>
          <w:color w:val="6D6E71"/>
        </w:rPr>
        <w:t>el</w:t>
      </w:r>
      <w:r w:rsidRPr="00CA22F4">
        <w:rPr>
          <w:color w:val="6D6E71"/>
          <w:spacing w:val="-8"/>
        </w:rPr>
        <w:t>k</w:t>
      </w:r>
      <w:r w:rsidRPr="00CA22F4">
        <w:rPr>
          <w:color w:val="6D6E71"/>
        </w:rPr>
        <w:t>e</w:t>
      </w:r>
      <w:r w:rsidRPr="00CA22F4">
        <w:rPr>
          <w:color w:val="6D6E71"/>
          <w:spacing w:val="21"/>
        </w:rPr>
        <w:t xml:space="preserve"> </w:t>
      </w:r>
      <w:r w:rsidRPr="00CA22F4">
        <w:rPr>
          <w:color w:val="6D6E71"/>
          <w:spacing w:val="-3"/>
        </w:rPr>
        <w:t>t</w:t>
      </w:r>
      <w:r w:rsidRPr="00CA22F4">
        <w:rPr>
          <w:color w:val="6D6E71"/>
        </w:rPr>
        <w:t>e</w:t>
      </w:r>
      <w:r w:rsidRPr="00CA22F4">
        <w:rPr>
          <w:color w:val="6D6E71"/>
          <w:spacing w:val="-1"/>
        </w:rPr>
        <w:t>r</w:t>
      </w:r>
      <w:r w:rsidRPr="00CA22F4">
        <w:rPr>
          <w:color w:val="6D6E71"/>
        </w:rPr>
        <w:t>mijn</w:t>
      </w:r>
      <w:r w:rsidRPr="00CA22F4">
        <w:rPr>
          <w:color w:val="6D6E71"/>
          <w:spacing w:val="21"/>
        </w:rPr>
        <w:t xml:space="preserve"> </w:t>
      </w:r>
      <w:r w:rsidRPr="00CA22F4">
        <w:rPr>
          <w:color w:val="6D6E71"/>
        </w:rPr>
        <w:t>oude</w:t>
      </w:r>
      <w:r w:rsidRPr="00CA22F4">
        <w:rPr>
          <w:color w:val="6D6E71"/>
          <w:spacing w:val="-4"/>
        </w:rPr>
        <w:t>r</w:t>
      </w:r>
      <w:r w:rsidRPr="00CA22F4">
        <w:rPr>
          <w:color w:val="6D6E71"/>
        </w:rPr>
        <w:t>s</w:t>
      </w:r>
      <w:r w:rsidRPr="00CA22F4">
        <w:rPr>
          <w:color w:val="6D6E71"/>
          <w:spacing w:val="21"/>
        </w:rPr>
        <w:t xml:space="preserve"> </w:t>
      </w:r>
      <w:r w:rsidRPr="00CA22F4">
        <w:rPr>
          <w:color w:val="6D6E71"/>
        </w:rPr>
        <w:t>in</w:t>
      </w:r>
      <w:r w:rsidRPr="00CA22F4">
        <w:rPr>
          <w:color w:val="6D6E71"/>
          <w:spacing w:val="21"/>
        </w:rPr>
        <w:t xml:space="preserve"> </w:t>
      </w:r>
      <w:r w:rsidRPr="00CA22F4">
        <w:rPr>
          <w:color w:val="6D6E71"/>
        </w:rPr>
        <w:t>be</w:t>
      </w:r>
      <w:r w:rsidRPr="00CA22F4">
        <w:rPr>
          <w:color w:val="6D6E71"/>
          <w:spacing w:val="-4"/>
        </w:rPr>
        <w:t>r</w:t>
      </w:r>
      <w:r w:rsidRPr="00CA22F4">
        <w:rPr>
          <w:color w:val="6D6E71"/>
        </w:rPr>
        <w:t>oep</w:t>
      </w:r>
      <w:r w:rsidRPr="00CA22F4">
        <w:rPr>
          <w:color w:val="6D6E71"/>
          <w:spacing w:val="21"/>
        </w:rPr>
        <w:t xml:space="preserve"> </w:t>
      </w:r>
      <w:r w:rsidRPr="00CA22F4">
        <w:rPr>
          <w:color w:val="6D6E71"/>
          <w:spacing w:val="-3"/>
        </w:rPr>
        <w:t>k</w:t>
      </w:r>
      <w:r w:rsidRPr="00CA22F4">
        <w:rPr>
          <w:color w:val="6D6E71"/>
        </w:rPr>
        <w:t>unnen</w:t>
      </w:r>
      <w:r w:rsidRPr="00CA22F4">
        <w:rPr>
          <w:color w:val="6D6E71"/>
          <w:spacing w:val="21"/>
        </w:rPr>
        <w:t xml:space="preserve"> </w:t>
      </w:r>
      <w:r w:rsidRPr="00CA22F4">
        <w:rPr>
          <w:color w:val="6D6E71"/>
          <w:spacing w:val="-5"/>
        </w:rPr>
        <w:t>g</w:t>
      </w:r>
      <w:r w:rsidRPr="00CA22F4">
        <w:rPr>
          <w:color w:val="6D6E71"/>
        </w:rPr>
        <w:t>aan</w:t>
      </w:r>
      <w:r w:rsidRPr="00CA22F4">
        <w:rPr>
          <w:color w:val="6D6E71"/>
          <w:spacing w:val="21"/>
        </w:rPr>
        <w:t xml:space="preserve"> </w:t>
      </w:r>
      <w:r w:rsidRPr="00CA22F4">
        <w:rPr>
          <w:color w:val="6D6E71"/>
          <w:spacing w:val="-3"/>
        </w:rPr>
        <w:t>t</w:t>
      </w:r>
      <w:r w:rsidRPr="00CA22F4">
        <w:rPr>
          <w:color w:val="6D6E71"/>
        </w:rPr>
        <w:t>e</w:t>
      </w:r>
      <w:r w:rsidRPr="00CA22F4">
        <w:rPr>
          <w:color w:val="6D6E71"/>
          <w:spacing w:val="-2"/>
        </w:rPr>
        <w:t>g</w:t>
      </w:r>
      <w:r w:rsidRPr="00CA22F4">
        <w:rPr>
          <w:color w:val="6D6E71"/>
        </w:rPr>
        <w:t>en</w:t>
      </w:r>
      <w:r w:rsidRPr="00CA22F4">
        <w:rPr>
          <w:color w:val="6D6E71"/>
          <w:spacing w:val="21"/>
        </w:rPr>
        <w:t xml:space="preserve"> </w:t>
      </w:r>
      <w:r w:rsidRPr="00CA22F4">
        <w:rPr>
          <w:color w:val="6D6E71"/>
        </w:rPr>
        <w:t>de</w:t>
      </w:r>
    </w:p>
    <w:p w14:paraId="25B081DF" w14:textId="77777777" w:rsidR="00852322" w:rsidRPr="00CA22F4" w:rsidRDefault="00852322" w:rsidP="00F31195">
      <w:pPr>
        <w:pStyle w:val="Plattetekst"/>
        <w:spacing w:line="264" w:lineRule="exact"/>
        <w:ind w:left="1493"/>
      </w:pPr>
      <w:r w:rsidRPr="00CA22F4">
        <w:rPr>
          <w:color w:val="6D6E71"/>
        </w:rPr>
        <w:t>scho</w:t>
      </w:r>
      <w:r w:rsidRPr="00CA22F4">
        <w:rPr>
          <w:color w:val="6D6E71"/>
          <w:spacing w:val="-4"/>
        </w:rPr>
        <w:t>r</w:t>
      </w:r>
      <w:r w:rsidRPr="00CA22F4">
        <w:rPr>
          <w:color w:val="6D6E71"/>
        </w:rPr>
        <w:t xml:space="preserve">sing. </w:t>
      </w:r>
      <w:r w:rsidRPr="00CA22F4">
        <w:rPr>
          <w:color w:val="6D6E71"/>
          <w:spacing w:val="-20"/>
        </w:rPr>
        <w:t>T</w:t>
      </w:r>
      <w:r w:rsidRPr="00CA22F4">
        <w:rPr>
          <w:color w:val="6D6E71"/>
          <w:spacing w:val="-2"/>
        </w:rPr>
        <w:t>e</w:t>
      </w:r>
      <w:r w:rsidRPr="00CA22F4">
        <w:rPr>
          <w:color w:val="6D6E71"/>
          <w:spacing w:val="-3"/>
        </w:rPr>
        <w:t>v</w:t>
      </w:r>
      <w:r w:rsidRPr="00CA22F4">
        <w:rPr>
          <w:color w:val="6D6E71"/>
        </w:rPr>
        <w:t xml:space="preserve">ens </w:t>
      </w:r>
      <w:r w:rsidRPr="00CA22F4">
        <w:rPr>
          <w:color w:val="6D6E71"/>
          <w:spacing w:val="-3"/>
        </w:rPr>
        <w:t>w</w:t>
      </w:r>
      <w:r w:rsidRPr="00CA22F4">
        <w:rPr>
          <w:color w:val="6D6E71"/>
        </w:rPr>
        <w:t>o</w:t>
      </w:r>
      <w:r w:rsidRPr="00CA22F4">
        <w:rPr>
          <w:color w:val="6D6E71"/>
          <w:spacing w:val="-3"/>
        </w:rPr>
        <w:t>r</w:t>
      </w:r>
      <w:r w:rsidRPr="00CA22F4">
        <w:rPr>
          <w:color w:val="6D6E71"/>
        </w:rPr>
        <w:t xml:space="preserve">den zij </w:t>
      </w:r>
      <w:r w:rsidRPr="00CA22F4">
        <w:rPr>
          <w:color w:val="6D6E71"/>
          <w:spacing w:val="-2"/>
        </w:rPr>
        <w:t>gew</w:t>
      </w:r>
      <w:r w:rsidRPr="00CA22F4">
        <w:rPr>
          <w:color w:val="6D6E71"/>
          <w:spacing w:val="-3"/>
        </w:rPr>
        <w:t>e</w:t>
      </w:r>
      <w:r w:rsidRPr="00CA22F4">
        <w:rPr>
          <w:color w:val="6D6E71"/>
          <w:spacing w:val="-5"/>
        </w:rPr>
        <w:t>z</w:t>
      </w:r>
      <w:r w:rsidRPr="00CA22F4">
        <w:rPr>
          <w:color w:val="6D6E71"/>
        </w:rPr>
        <w:t xml:space="preserve">en op de </w:t>
      </w:r>
      <w:r w:rsidRPr="00CA22F4">
        <w:rPr>
          <w:color w:val="6D6E71"/>
          <w:spacing w:val="-3"/>
        </w:rPr>
        <w:t>v</w:t>
      </w:r>
      <w:r w:rsidRPr="00CA22F4">
        <w:rPr>
          <w:color w:val="6D6E71"/>
        </w:rPr>
        <w:t>ert</w:t>
      </w:r>
      <w:r w:rsidRPr="00CA22F4">
        <w:rPr>
          <w:color w:val="6D6E71"/>
          <w:spacing w:val="-4"/>
        </w:rPr>
        <w:t>r</w:t>
      </w:r>
      <w:r w:rsidRPr="00CA22F4">
        <w:rPr>
          <w:color w:val="6D6E71"/>
        </w:rPr>
        <w:t>ou</w:t>
      </w:r>
      <w:r w:rsidRPr="00CA22F4">
        <w:rPr>
          <w:color w:val="6D6E71"/>
          <w:spacing w:val="-2"/>
        </w:rPr>
        <w:t>w</w:t>
      </w:r>
      <w:r w:rsidRPr="00CA22F4">
        <w:rPr>
          <w:color w:val="6D6E71"/>
        </w:rPr>
        <w:t>enspe</w:t>
      </w:r>
      <w:r w:rsidRPr="00CA22F4">
        <w:rPr>
          <w:color w:val="6D6E71"/>
          <w:spacing w:val="-4"/>
        </w:rPr>
        <w:t>r</w:t>
      </w:r>
      <w:r w:rsidRPr="00CA22F4">
        <w:rPr>
          <w:color w:val="6D6E71"/>
        </w:rPr>
        <w:t xml:space="preserve">soon </w:t>
      </w:r>
      <w:r w:rsidRPr="00CA22F4">
        <w:rPr>
          <w:color w:val="6D6E71"/>
          <w:spacing w:val="-3"/>
        </w:rPr>
        <w:t>v</w:t>
      </w:r>
      <w:r w:rsidRPr="00CA22F4">
        <w:rPr>
          <w:color w:val="6D6E71"/>
        </w:rPr>
        <w:t>an h</w:t>
      </w:r>
      <w:r w:rsidRPr="00CA22F4">
        <w:rPr>
          <w:color w:val="6D6E71"/>
          <w:spacing w:val="-2"/>
        </w:rPr>
        <w:t>e</w:t>
      </w:r>
      <w:r w:rsidRPr="00CA22F4">
        <w:rPr>
          <w:color w:val="6D6E71"/>
        </w:rPr>
        <w:t>t 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en schoolbe</w:t>
      </w:r>
      <w:r w:rsidRPr="00CA22F4">
        <w:rPr>
          <w:color w:val="6D6E71"/>
          <w:spacing w:val="-3"/>
        </w:rPr>
        <w:t>s</w:t>
      </w:r>
      <w:r w:rsidRPr="00CA22F4">
        <w:rPr>
          <w:color w:val="6D6E71"/>
        </w:rPr>
        <w:t>tuur;</w:t>
      </w:r>
    </w:p>
    <w:p w14:paraId="7F72FCFC"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Indien</w:t>
      </w:r>
      <w:r w:rsidRPr="00CA22F4">
        <w:rPr>
          <w:color w:val="6D6E71"/>
          <w:spacing w:val="-8"/>
        </w:rPr>
        <w:t xml:space="preserve"> </w:t>
      </w:r>
      <w:r w:rsidRPr="00CA22F4">
        <w:rPr>
          <w:color w:val="6D6E71"/>
        </w:rPr>
        <w:t>er</w:t>
      </w:r>
      <w:r w:rsidRPr="00CA22F4">
        <w:rPr>
          <w:color w:val="6D6E71"/>
          <w:spacing w:val="-9"/>
        </w:rPr>
        <w:t xml:space="preserve"> </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w:t>
      </w:r>
      <w:r w:rsidRPr="00CA22F4">
        <w:rPr>
          <w:color w:val="6D6E71"/>
          <w:spacing w:val="-8"/>
        </w:rPr>
        <w:t xml:space="preserve"> </w:t>
      </w:r>
      <w:r w:rsidRPr="00CA22F4">
        <w:rPr>
          <w:color w:val="6D6E71"/>
        </w:rPr>
        <w:t>is</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9"/>
        </w:rPr>
        <w:t xml:space="preserve"> </w:t>
      </w:r>
      <w:r w:rsidRPr="00CA22F4">
        <w:rPr>
          <w:color w:val="6D6E71"/>
        </w:rPr>
        <w:t>een</w:t>
      </w:r>
      <w:r w:rsidRPr="00CA22F4">
        <w:rPr>
          <w:color w:val="6D6E71"/>
          <w:spacing w:val="-8"/>
        </w:rPr>
        <w:t xml:space="preserve"> </w:t>
      </w:r>
      <w:r w:rsidRPr="00CA22F4">
        <w:rPr>
          <w:color w:val="6D6E71"/>
          <w:spacing w:val="-3"/>
        </w:rPr>
        <w:t>v</w:t>
      </w:r>
      <w:r w:rsidRPr="00CA22F4">
        <w:rPr>
          <w:color w:val="6D6E71"/>
        </w:rPr>
        <w:t>oo</w:t>
      </w:r>
      <w:r w:rsidRPr="00CA22F4">
        <w:rPr>
          <w:color w:val="6D6E71"/>
          <w:spacing w:val="2"/>
        </w:rPr>
        <w:t>r</w:t>
      </w:r>
      <w:r w:rsidRPr="00CA22F4">
        <w:rPr>
          <w:color w:val="6D6E71"/>
          <w:spacing w:val="-4"/>
        </w:rPr>
        <w:t>v</w:t>
      </w:r>
      <w:r w:rsidRPr="00CA22F4">
        <w:rPr>
          <w:color w:val="6D6E71"/>
        </w:rPr>
        <w:t>al</w:t>
      </w:r>
      <w:r w:rsidRPr="00CA22F4">
        <w:rPr>
          <w:color w:val="6D6E71"/>
          <w:spacing w:val="-8"/>
        </w:rPr>
        <w:t xml:space="preserve"> </w:t>
      </w:r>
      <w:r w:rsidRPr="00CA22F4">
        <w:rPr>
          <w:color w:val="6D6E71"/>
        </w:rPr>
        <w:t>d</w:t>
      </w:r>
      <w:r w:rsidRPr="00CA22F4">
        <w:rPr>
          <w:color w:val="6D6E71"/>
          <w:spacing w:val="-2"/>
        </w:rPr>
        <w:t>a</w:t>
      </w:r>
      <w:r w:rsidRPr="00CA22F4">
        <w:rPr>
          <w:color w:val="6D6E71"/>
        </w:rPr>
        <w:t>t</w:t>
      </w:r>
      <w:r w:rsidRPr="00CA22F4">
        <w:rPr>
          <w:color w:val="6D6E71"/>
          <w:spacing w:val="-9"/>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een</w:t>
      </w:r>
      <w:r w:rsidRPr="00CA22F4">
        <w:rPr>
          <w:color w:val="6D6E71"/>
          <w:spacing w:val="-8"/>
        </w:rPr>
        <w:t>k</w:t>
      </w:r>
      <w:r w:rsidRPr="00CA22F4">
        <w:rPr>
          <w:color w:val="6D6E71"/>
        </w:rPr>
        <w:t>om</w:t>
      </w:r>
      <w:r w:rsidRPr="00CA22F4">
        <w:rPr>
          <w:color w:val="6D6E71"/>
          <w:spacing w:val="-3"/>
        </w:rPr>
        <w:t>st</w:t>
      </w:r>
      <w:r w:rsidRPr="00CA22F4">
        <w:rPr>
          <w:color w:val="6D6E71"/>
        </w:rPr>
        <w:t>en</w:t>
      </w:r>
      <w:r w:rsidRPr="00CA22F4">
        <w:rPr>
          <w:color w:val="6D6E71"/>
          <w:spacing w:val="-8"/>
        </w:rPr>
        <w:t xml:space="preserve"> </w:t>
      </w:r>
      <w:r w:rsidRPr="00CA22F4">
        <w:rPr>
          <w:color w:val="6D6E71"/>
          <w:spacing w:val="-3"/>
        </w:rPr>
        <w:t>v</w:t>
      </w:r>
      <w:r w:rsidRPr="00CA22F4">
        <w:rPr>
          <w:color w:val="6D6E71"/>
        </w:rPr>
        <w:t>er</w:t>
      </w:r>
      <w:r w:rsidRPr="00CA22F4">
        <w:rPr>
          <w:color w:val="6D6E71"/>
          <w:spacing w:val="-3"/>
        </w:rPr>
        <w:t>t</w:t>
      </w:r>
      <w:r w:rsidRPr="00CA22F4">
        <w:rPr>
          <w:color w:val="6D6E71"/>
        </w:rPr>
        <w:t>oo</w:t>
      </w:r>
      <w:r w:rsidRPr="00CA22F4">
        <w:rPr>
          <w:color w:val="6D6E71"/>
          <w:spacing w:val="-2"/>
        </w:rPr>
        <w:t>n</w:t>
      </w:r>
      <w:r w:rsidRPr="00CA22F4">
        <w:rPr>
          <w:color w:val="6D6E71"/>
        </w:rPr>
        <w:t>t</w:t>
      </w:r>
      <w:r w:rsidRPr="00CA22F4">
        <w:rPr>
          <w:color w:val="6D6E71"/>
          <w:spacing w:val="-9"/>
        </w:rPr>
        <w:t xml:space="preserve"> </w:t>
      </w:r>
      <w:r w:rsidRPr="00CA22F4">
        <w:rPr>
          <w:color w:val="6D6E71"/>
        </w:rPr>
        <w:t>m</w:t>
      </w:r>
      <w:r w:rsidRPr="00CA22F4">
        <w:rPr>
          <w:color w:val="6D6E71"/>
          <w:spacing w:val="-2"/>
        </w:rPr>
        <w:t>e</w:t>
      </w:r>
      <w:r w:rsidRPr="00CA22F4">
        <w:rPr>
          <w:color w:val="6D6E71"/>
        </w:rPr>
        <w:t>t</w:t>
      </w:r>
      <w:r w:rsidRPr="00CA22F4">
        <w:rPr>
          <w:color w:val="6D6E71"/>
          <w:spacing w:val="-9"/>
        </w:rPr>
        <w:t xml:space="preserve"> </w:t>
      </w:r>
      <w:r w:rsidRPr="00CA22F4">
        <w:rPr>
          <w:color w:val="6D6E71"/>
        </w:rPr>
        <w:t>een</w:t>
      </w:r>
      <w:r w:rsidRPr="00CA22F4">
        <w:rPr>
          <w:color w:val="6D6E71"/>
          <w:spacing w:val="-8"/>
        </w:rPr>
        <w:t xml:space="preserve"> </w:t>
      </w:r>
      <w:r w:rsidRPr="00CA22F4">
        <w:rPr>
          <w:color w:val="6D6E71"/>
        </w:rPr>
        <w:t>misdrijf</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9"/>
        </w:rPr>
        <w:t xml:space="preserve"> </w:t>
      </w:r>
      <w:r w:rsidRPr="00CA22F4">
        <w:rPr>
          <w:color w:val="6D6E71"/>
        </w:rPr>
        <w:t>er</w:t>
      </w:r>
      <w:r w:rsidRPr="00CA22F4">
        <w:rPr>
          <w:color w:val="6D6E71"/>
          <w:spacing w:val="-8"/>
        </w:rPr>
        <w:t xml:space="preserve"> </w:t>
      </w:r>
      <w:r w:rsidRPr="00CA22F4">
        <w:rPr>
          <w:color w:val="6D6E71"/>
        </w:rPr>
        <w:t>altijd</w:t>
      </w:r>
      <w:r w:rsidRPr="00CA22F4">
        <w:rPr>
          <w:color w:val="6D6E71"/>
          <w:spacing w:val="-8"/>
        </w:rPr>
        <w:t xml:space="preserve"> </w:t>
      </w:r>
      <w:r w:rsidRPr="00CA22F4">
        <w:rPr>
          <w:color w:val="6D6E71"/>
        </w:rPr>
        <w:t>aangif</w:t>
      </w:r>
      <w:r w:rsidRPr="00CA22F4">
        <w:rPr>
          <w:color w:val="6D6E71"/>
          <w:spacing w:val="-3"/>
        </w:rPr>
        <w:t>t</w:t>
      </w:r>
      <w:r w:rsidRPr="00CA22F4">
        <w:rPr>
          <w:color w:val="6D6E71"/>
        </w:rPr>
        <w:t>e</w:t>
      </w:r>
    </w:p>
    <w:p w14:paraId="7960397E" w14:textId="77777777" w:rsidR="00852322" w:rsidRPr="00CA22F4" w:rsidRDefault="00852322" w:rsidP="00F31195">
      <w:pPr>
        <w:pStyle w:val="Plattetekst"/>
        <w:spacing w:line="264" w:lineRule="exact"/>
        <w:ind w:left="1493"/>
      </w:pPr>
      <w:r w:rsidRPr="00CA22F4">
        <w:rPr>
          <w:color w:val="6D6E71"/>
          <w:spacing w:val="-2"/>
        </w:rPr>
        <w:t>g</w:t>
      </w:r>
      <w:r w:rsidRPr="00CA22F4">
        <w:rPr>
          <w:color w:val="6D6E71"/>
        </w:rPr>
        <w:t xml:space="preserve">edaan na </w:t>
      </w:r>
      <w:r w:rsidRPr="00CA22F4">
        <w:rPr>
          <w:color w:val="6D6E71"/>
          <w:spacing w:val="-1"/>
        </w:rPr>
        <w:t>o</w:t>
      </w:r>
      <w:r w:rsidRPr="00CA22F4">
        <w:rPr>
          <w:color w:val="6D6E71"/>
          <w:spacing w:val="-3"/>
        </w:rPr>
        <w:t>v</w:t>
      </w:r>
      <w:r w:rsidRPr="00CA22F4">
        <w:rPr>
          <w:color w:val="6D6E71"/>
        </w:rPr>
        <w:t>erleg m</w:t>
      </w:r>
      <w:r w:rsidRPr="00CA22F4">
        <w:rPr>
          <w:color w:val="6D6E71"/>
          <w:spacing w:val="-2"/>
        </w:rPr>
        <w:t>e</w:t>
      </w:r>
      <w:r w:rsidRPr="00CA22F4">
        <w:rPr>
          <w:color w:val="6D6E71"/>
        </w:rPr>
        <w:t>t h</w:t>
      </w:r>
      <w:r w:rsidRPr="00CA22F4">
        <w:rPr>
          <w:color w:val="6D6E71"/>
          <w:spacing w:val="-2"/>
        </w:rPr>
        <w:t>e</w:t>
      </w:r>
      <w:r w:rsidRPr="00CA22F4">
        <w:rPr>
          <w:color w:val="6D6E71"/>
        </w:rPr>
        <w:t>t 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 xml:space="preserve">de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p>
    <w:p w14:paraId="7B8A90FA"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De</w:t>
      </w:r>
      <w:r w:rsidRPr="00CA22F4">
        <w:rPr>
          <w:color w:val="6D6E71"/>
          <w:spacing w:val="-2"/>
        </w:rPr>
        <w:t xml:space="preserve"> </w:t>
      </w:r>
      <w:r w:rsidRPr="00CA22F4">
        <w:rPr>
          <w:color w:val="6D6E71"/>
        </w:rPr>
        <w:t>inspectie</w:t>
      </w:r>
      <w:r w:rsidRPr="00CA22F4">
        <w:rPr>
          <w:color w:val="6D6E71"/>
          <w:spacing w:val="-1"/>
        </w:rPr>
        <w:t xml:space="preserve"> </w:t>
      </w:r>
      <w:r w:rsidRPr="00CA22F4">
        <w:rPr>
          <w:color w:val="6D6E71"/>
        </w:rPr>
        <w:t>en</w:t>
      </w:r>
      <w:r w:rsidRPr="00CA22F4">
        <w:rPr>
          <w:color w:val="6D6E71"/>
          <w:spacing w:val="-1"/>
        </w:rPr>
        <w:t xml:space="preserve"> </w:t>
      </w:r>
      <w:r w:rsidRPr="00CA22F4">
        <w:rPr>
          <w:color w:val="6D6E71"/>
        </w:rPr>
        <w:t>leerplic</w:t>
      </w:r>
      <w:r w:rsidRPr="00CA22F4">
        <w:rPr>
          <w:color w:val="6D6E71"/>
          <w:spacing w:val="-2"/>
        </w:rPr>
        <w:t>h</w:t>
      </w:r>
      <w:r w:rsidRPr="00CA22F4">
        <w:rPr>
          <w:color w:val="6D6E71"/>
          <w:spacing w:val="-3"/>
        </w:rPr>
        <w:t>t</w:t>
      </w:r>
      <w:r w:rsidRPr="00CA22F4">
        <w:rPr>
          <w:color w:val="6D6E71"/>
        </w:rPr>
        <w:t>am</w:t>
      </w:r>
      <w:r w:rsidRPr="00CA22F4">
        <w:rPr>
          <w:color w:val="6D6E71"/>
          <w:spacing w:val="-1"/>
        </w:rPr>
        <w:t>b</w:t>
      </w:r>
      <w:r w:rsidRPr="00CA22F4">
        <w:rPr>
          <w:color w:val="6D6E71"/>
          <w:spacing w:val="-3"/>
        </w:rPr>
        <w:t>t</w:t>
      </w:r>
      <w:r w:rsidRPr="00CA22F4">
        <w:rPr>
          <w:color w:val="6D6E71"/>
        </w:rPr>
        <w:t>enaar</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
        </w:rPr>
        <w:t xml:space="preserve"> </w:t>
      </w:r>
      <w:r w:rsidRPr="00CA22F4">
        <w:rPr>
          <w:color w:val="6D6E71"/>
        </w:rPr>
        <w:t>altijd</w:t>
      </w:r>
      <w:r w:rsidRPr="00CA22F4">
        <w:rPr>
          <w:color w:val="6D6E71"/>
          <w:spacing w:val="-1"/>
        </w:rPr>
        <w:t xml:space="preserve"> </w:t>
      </w:r>
      <w:r w:rsidRPr="00CA22F4">
        <w:rPr>
          <w:color w:val="6D6E71"/>
          <w:spacing w:val="-2"/>
        </w:rPr>
        <w:t>g</w:t>
      </w:r>
      <w:r w:rsidRPr="00CA22F4">
        <w:rPr>
          <w:color w:val="6D6E71"/>
        </w:rPr>
        <w:t>eï</w:t>
      </w:r>
      <w:r w:rsidRPr="00CA22F4">
        <w:rPr>
          <w:color w:val="6D6E71"/>
          <w:spacing w:val="-2"/>
        </w:rPr>
        <w:t>n</w:t>
      </w:r>
      <w:r w:rsidRPr="00CA22F4">
        <w:rPr>
          <w:color w:val="6D6E71"/>
          <w:spacing w:val="-5"/>
        </w:rPr>
        <w:t>f</w:t>
      </w:r>
      <w:r w:rsidRPr="00CA22F4">
        <w:rPr>
          <w:color w:val="6D6E71"/>
        </w:rPr>
        <w:t>ormee</w:t>
      </w:r>
      <w:r w:rsidRPr="00CA22F4">
        <w:rPr>
          <w:color w:val="6D6E71"/>
          <w:spacing w:val="-4"/>
        </w:rPr>
        <w:t>r</w:t>
      </w:r>
      <w:r w:rsidRPr="00CA22F4">
        <w:rPr>
          <w:color w:val="6D6E71"/>
        </w:rPr>
        <w:t>d</w:t>
      </w:r>
      <w:r w:rsidRPr="00CA22F4">
        <w:rPr>
          <w:color w:val="6D6E71"/>
          <w:spacing w:val="-1"/>
        </w:rPr>
        <w:t xml:space="preserve"> </w:t>
      </w:r>
      <w:r w:rsidRPr="00CA22F4">
        <w:rPr>
          <w:color w:val="6D6E71"/>
        </w:rPr>
        <w:t>als</w:t>
      </w:r>
      <w:r w:rsidRPr="00CA22F4">
        <w:rPr>
          <w:color w:val="6D6E71"/>
          <w:spacing w:val="-1"/>
        </w:rPr>
        <w:t xml:space="preserve"> </w:t>
      </w:r>
      <w:r w:rsidRPr="00CA22F4">
        <w:rPr>
          <w:color w:val="6D6E71"/>
        </w:rPr>
        <w:t>er</w:t>
      </w:r>
      <w:r w:rsidRPr="00CA22F4">
        <w:rPr>
          <w:color w:val="6D6E71"/>
          <w:spacing w:val="-1"/>
        </w:rPr>
        <w:t xml:space="preserve"> </w:t>
      </w:r>
      <w:r w:rsidRPr="00CA22F4">
        <w:rPr>
          <w:color w:val="6D6E71"/>
          <w:spacing w:val="-3"/>
        </w:rPr>
        <w:t>t</w:t>
      </w:r>
      <w:r w:rsidRPr="00CA22F4">
        <w:rPr>
          <w:color w:val="6D6E71"/>
        </w:rPr>
        <w:t>ot</w:t>
      </w:r>
      <w:r w:rsidRPr="00CA22F4">
        <w:rPr>
          <w:color w:val="6D6E71"/>
          <w:spacing w:val="-1"/>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4"/>
        </w:rPr>
        <w:t>r</w:t>
      </w:r>
      <w:r w:rsidRPr="00CA22F4">
        <w:rPr>
          <w:color w:val="6D6E71"/>
        </w:rPr>
        <w:t>dt</w:t>
      </w:r>
      <w:r w:rsidRPr="00CA22F4">
        <w:rPr>
          <w:color w:val="6D6E71"/>
          <w:spacing w:val="-1"/>
        </w:rPr>
        <w:t xml:space="preserve"> o</w:t>
      </w:r>
      <w:r w:rsidRPr="00CA22F4">
        <w:rPr>
          <w:color w:val="6D6E71"/>
          <w:spacing w:val="-3"/>
        </w:rPr>
        <w:t>v</w:t>
      </w:r>
      <w:r w:rsidRPr="00CA22F4">
        <w:rPr>
          <w:color w:val="6D6E71"/>
        </w:rPr>
        <w:t>e</w:t>
      </w:r>
      <w:r w:rsidRPr="00CA22F4">
        <w:rPr>
          <w:color w:val="6D6E71"/>
          <w:spacing w:val="-4"/>
        </w:rPr>
        <w:t>r</w:t>
      </w:r>
      <w:r w:rsidRPr="00CA22F4">
        <w:rPr>
          <w:color w:val="6D6E71"/>
          <w:spacing w:val="-2"/>
        </w:rPr>
        <w:t>g</w:t>
      </w:r>
      <w:r w:rsidRPr="00CA22F4">
        <w:rPr>
          <w:color w:val="6D6E71"/>
        </w:rPr>
        <w:t>e</w:t>
      </w:r>
      <w:r w:rsidRPr="00CA22F4">
        <w:rPr>
          <w:color w:val="6D6E71"/>
          <w:spacing w:val="-5"/>
        </w:rPr>
        <w:t>g</w:t>
      </w:r>
      <w:r w:rsidRPr="00CA22F4">
        <w:rPr>
          <w:color w:val="6D6E71"/>
        </w:rPr>
        <w:t>aan.</w:t>
      </w:r>
    </w:p>
    <w:p w14:paraId="0DE8D0EB" w14:textId="77777777" w:rsidR="00852322" w:rsidRPr="00CA22F4" w:rsidRDefault="00852322" w:rsidP="00F31195">
      <w:pPr>
        <w:spacing w:before="19" w:line="240" w:lineRule="exact"/>
        <w:rPr>
          <w:sz w:val="24"/>
          <w:szCs w:val="24"/>
        </w:rPr>
      </w:pPr>
    </w:p>
    <w:p w14:paraId="37A371DB" w14:textId="77777777" w:rsidR="00852322" w:rsidRPr="00CA22F4" w:rsidRDefault="00852322" w:rsidP="00F31195">
      <w:pPr>
        <w:pStyle w:val="Kop3"/>
        <w:rPr>
          <w:b w:val="0"/>
          <w:bCs w:val="0"/>
        </w:rPr>
      </w:pPr>
      <w:r w:rsidRPr="00CA22F4">
        <w:rPr>
          <w:color w:val="6D6E71"/>
          <w:spacing w:val="-12"/>
          <w:u w:val="single" w:color="6D6E71"/>
        </w:rPr>
        <w:t>V</w:t>
      </w:r>
      <w:r w:rsidRPr="00CA22F4">
        <w:rPr>
          <w:color w:val="6D6E71"/>
          <w:u w:val="single" w:color="6D6E71"/>
        </w:rPr>
        <w:t>e</w:t>
      </w:r>
      <w:r w:rsidRPr="00CA22F4">
        <w:rPr>
          <w:color w:val="6D6E71"/>
          <w:spacing w:val="1"/>
          <w:u w:val="single" w:color="6D6E71"/>
        </w:rPr>
        <w:t>r</w:t>
      </w:r>
      <w:r w:rsidRPr="00CA22F4">
        <w:rPr>
          <w:color w:val="6D6E71"/>
          <w:u w:val="single" w:color="6D6E71"/>
        </w:rPr>
        <w:t>wijdering</w:t>
      </w:r>
    </w:p>
    <w:p w14:paraId="1453B807" w14:textId="77777777" w:rsidR="00852322" w:rsidRPr="00CA22F4" w:rsidRDefault="00852322" w:rsidP="00852322">
      <w:pPr>
        <w:pStyle w:val="Plattetekst"/>
        <w:spacing w:line="264" w:lineRule="exact"/>
      </w:pPr>
      <w:r w:rsidRPr="00CA22F4">
        <w:rPr>
          <w:color w:val="6D6E71"/>
        </w:rPr>
        <w:t xml:space="preserve">Bij </w:t>
      </w:r>
      <w:r w:rsidRPr="00CA22F4">
        <w:rPr>
          <w:color w:val="6D6E71"/>
          <w:spacing w:val="-3"/>
        </w:rPr>
        <w:t>v</w:t>
      </w:r>
      <w:r w:rsidRPr="00CA22F4">
        <w:rPr>
          <w:color w:val="6D6E71"/>
        </w:rPr>
        <w:t>e</w:t>
      </w:r>
      <w:r w:rsidRPr="00CA22F4">
        <w:rPr>
          <w:color w:val="6D6E71"/>
          <w:spacing w:val="1"/>
        </w:rPr>
        <w:t>r</w:t>
      </w:r>
      <w:r w:rsidRPr="00CA22F4">
        <w:rPr>
          <w:color w:val="6D6E71"/>
        </w:rPr>
        <w:t xml:space="preserve">wijdering  is </w:t>
      </w:r>
      <w:r w:rsidRPr="00CA22F4">
        <w:rPr>
          <w:color w:val="6D6E71"/>
          <w:spacing w:val="-3"/>
        </w:rPr>
        <w:t>v</w:t>
      </w:r>
      <w:r w:rsidRPr="00CA22F4">
        <w:rPr>
          <w:color w:val="6D6E71"/>
        </w:rPr>
        <w:t>an g</w:t>
      </w:r>
      <w:r w:rsidRPr="00CA22F4">
        <w:rPr>
          <w:color w:val="6D6E71"/>
          <w:spacing w:val="-4"/>
        </w:rPr>
        <w:t>r</w:t>
      </w:r>
      <w:r w:rsidRPr="00CA22F4">
        <w:rPr>
          <w:color w:val="6D6E71"/>
        </w:rPr>
        <w:t>oot belang d</w:t>
      </w:r>
      <w:r w:rsidRPr="00CA22F4">
        <w:rPr>
          <w:color w:val="6D6E71"/>
          <w:spacing w:val="-2"/>
        </w:rPr>
        <w:t>a</w:t>
      </w:r>
      <w:r w:rsidRPr="00CA22F4">
        <w:rPr>
          <w:color w:val="6D6E71"/>
        </w:rPr>
        <w:t>t:</w:t>
      </w:r>
    </w:p>
    <w:p w14:paraId="6AC7935F"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el</w:t>
      </w:r>
      <w:r w:rsidRPr="00CA22F4">
        <w:rPr>
          <w:color w:val="6D6E71"/>
          <w:spacing w:val="-8"/>
        </w:rPr>
        <w:t>k</w:t>
      </w:r>
      <w:r w:rsidRPr="00CA22F4">
        <w:rPr>
          <w:color w:val="6D6E71"/>
        </w:rPr>
        <w:t>e</w:t>
      </w:r>
      <w:r w:rsidRPr="00CA22F4">
        <w:rPr>
          <w:color w:val="6D6E71"/>
          <w:spacing w:val="2"/>
        </w:rPr>
        <w:t xml:space="preserve"> </w:t>
      </w:r>
      <w:r w:rsidRPr="00CA22F4">
        <w:rPr>
          <w:color w:val="6D6E71"/>
        </w:rPr>
        <w:t>leerling</w:t>
      </w:r>
      <w:r w:rsidRPr="00CA22F4">
        <w:rPr>
          <w:color w:val="6D6E71"/>
          <w:spacing w:val="2"/>
        </w:rPr>
        <w:t xml:space="preserve"> </w:t>
      </w:r>
      <w:r w:rsidRPr="00CA22F4">
        <w:rPr>
          <w:color w:val="6D6E71"/>
          <w:spacing w:val="-3"/>
        </w:rPr>
        <w:t>v</w:t>
      </w:r>
      <w:r w:rsidRPr="00CA22F4">
        <w:rPr>
          <w:color w:val="6D6E71"/>
        </w:rPr>
        <w:t>oor</w:t>
      </w:r>
      <w:r w:rsidRPr="00CA22F4">
        <w:rPr>
          <w:color w:val="6D6E71"/>
          <w:spacing w:val="2"/>
        </w:rPr>
        <w:t xml:space="preserve"> </w:t>
      </w:r>
      <w:r w:rsidRPr="00CA22F4">
        <w:rPr>
          <w:color w:val="6D6E71"/>
        </w:rPr>
        <w:t>wie</w:t>
      </w:r>
      <w:r w:rsidRPr="00CA22F4">
        <w:rPr>
          <w:color w:val="6D6E71"/>
          <w:spacing w:val="2"/>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2"/>
        </w:rPr>
        <w:t xml:space="preserve"> </w:t>
      </w:r>
      <w:r w:rsidRPr="00CA22F4">
        <w:rPr>
          <w:color w:val="6D6E71"/>
        </w:rPr>
        <w:t>d</w:t>
      </w:r>
      <w:r w:rsidRPr="00CA22F4">
        <w:rPr>
          <w:color w:val="6D6E71"/>
          <w:spacing w:val="-3"/>
        </w:rPr>
        <w:t>r</w:t>
      </w:r>
      <w:r w:rsidRPr="00CA22F4">
        <w:rPr>
          <w:color w:val="6D6E71"/>
        </w:rPr>
        <w:t>ei</w:t>
      </w:r>
      <w:r w:rsidRPr="00CA22F4">
        <w:rPr>
          <w:color w:val="6D6E71"/>
          <w:spacing w:val="-4"/>
        </w:rPr>
        <w:t>g</w:t>
      </w:r>
      <w:r w:rsidRPr="00CA22F4">
        <w:rPr>
          <w:color w:val="6D6E71"/>
        </w:rPr>
        <w:t>t</w:t>
      </w:r>
      <w:r w:rsidRPr="00CA22F4">
        <w:rPr>
          <w:color w:val="6D6E71"/>
          <w:spacing w:val="2"/>
        </w:rPr>
        <w:t xml:space="preserve"> </w:t>
      </w:r>
      <w:r w:rsidRPr="00CA22F4">
        <w:rPr>
          <w:color w:val="6D6E71"/>
        </w:rPr>
        <w:t>c.q.</w:t>
      </w:r>
      <w:r w:rsidRPr="00CA22F4">
        <w:rPr>
          <w:color w:val="6D6E71"/>
          <w:spacing w:val="2"/>
        </w:rPr>
        <w:t xml:space="preserve"> </w:t>
      </w:r>
      <w:r w:rsidRPr="00CA22F4">
        <w:rPr>
          <w:color w:val="6D6E71"/>
        </w:rPr>
        <w:t>el</w:t>
      </w:r>
      <w:r w:rsidRPr="00CA22F4">
        <w:rPr>
          <w:color w:val="6D6E71"/>
          <w:spacing w:val="-8"/>
        </w:rPr>
        <w:t>k</w:t>
      </w:r>
      <w:r w:rsidRPr="00CA22F4">
        <w:rPr>
          <w:color w:val="6D6E71"/>
        </w:rPr>
        <w:t>e</w:t>
      </w:r>
      <w:r w:rsidRPr="00CA22F4">
        <w:rPr>
          <w:color w:val="6D6E71"/>
          <w:spacing w:val="2"/>
        </w:rPr>
        <w:t xml:space="preserve"> </w:t>
      </w:r>
      <w:r w:rsidRPr="00CA22F4">
        <w:rPr>
          <w:color w:val="6D6E71"/>
        </w:rPr>
        <w:t>(d</w:t>
      </w:r>
      <w:r w:rsidRPr="00CA22F4">
        <w:rPr>
          <w:color w:val="6D6E71"/>
          <w:spacing w:val="-3"/>
        </w:rPr>
        <w:t>r</w:t>
      </w:r>
      <w:r w:rsidRPr="00CA22F4">
        <w:rPr>
          <w:color w:val="6D6E71"/>
        </w:rPr>
        <w:t>ei</w:t>
      </w:r>
      <w:r w:rsidRPr="00CA22F4">
        <w:rPr>
          <w:color w:val="6D6E71"/>
          <w:spacing w:val="-2"/>
        </w:rPr>
        <w:t>g</w:t>
      </w:r>
      <w:r w:rsidRPr="00CA22F4">
        <w:rPr>
          <w:color w:val="6D6E71"/>
        </w:rPr>
        <w:t>ende)</w:t>
      </w:r>
      <w:r w:rsidRPr="00CA22F4">
        <w:rPr>
          <w:color w:val="6D6E71"/>
          <w:spacing w:val="2"/>
        </w:rPr>
        <w:t xml:space="preserve"> </w:t>
      </w:r>
      <w:r w:rsidRPr="00CA22F4">
        <w:rPr>
          <w:color w:val="6D6E71"/>
        </w:rPr>
        <w:t>thui</w:t>
      </w:r>
      <w:r w:rsidRPr="00CA22F4">
        <w:rPr>
          <w:color w:val="6D6E71"/>
          <w:spacing w:val="-2"/>
        </w:rPr>
        <w:t>s</w:t>
      </w:r>
      <w:r w:rsidRPr="00CA22F4">
        <w:rPr>
          <w:color w:val="6D6E71"/>
        </w:rPr>
        <w:t>zit</w:t>
      </w:r>
      <w:r w:rsidRPr="00CA22F4">
        <w:rPr>
          <w:color w:val="6D6E71"/>
          <w:spacing w:val="-4"/>
        </w:rPr>
        <w:t>t</w:t>
      </w:r>
      <w:r w:rsidRPr="00CA22F4">
        <w:rPr>
          <w:color w:val="6D6E71"/>
        </w:rPr>
        <w:t>er</w:t>
      </w:r>
      <w:r w:rsidRPr="00CA22F4">
        <w:rPr>
          <w:color w:val="6D6E71"/>
          <w:spacing w:val="2"/>
        </w:rPr>
        <w:t xml:space="preserve"> </w:t>
      </w:r>
      <w:r w:rsidRPr="00CA22F4">
        <w:rPr>
          <w:color w:val="6D6E71"/>
        </w:rPr>
        <w:t>een</w:t>
      </w:r>
      <w:r w:rsidRPr="00CA22F4">
        <w:rPr>
          <w:color w:val="6D6E71"/>
          <w:spacing w:val="2"/>
        </w:rPr>
        <w:t xml:space="preserve"> </w:t>
      </w:r>
      <w:r w:rsidRPr="00CA22F4">
        <w:rPr>
          <w:color w:val="6D6E71"/>
          <w:spacing w:val="-2"/>
        </w:rPr>
        <w:t>c</w:t>
      </w:r>
      <w:r w:rsidRPr="00CA22F4">
        <w:rPr>
          <w:color w:val="6D6E71"/>
        </w:rPr>
        <w:t>asusmana</w:t>
      </w:r>
      <w:r w:rsidRPr="00CA22F4">
        <w:rPr>
          <w:color w:val="6D6E71"/>
          <w:spacing w:val="-2"/>
        </w:rPr>
        <w:t>g</w:t>
      </w:r>
      <w:r w:rsidRPr="00CA22F4">
        <w:rPr>
          <w:color w:val="6D6E71"/>
        </w:rPr>
        <w:t>er</w:t>
      </w:r>
      <w:r w:rsidRPr="00CA22F4">
        <w:rPr>
          <w:color w:val="6D6E71"/>
          <w:spacing w:val="2"/>
        </w:rPr>
        <w:t xml:space="preserve"> </w:t>
      </w:r>
      <w:r w:rsidRPr="00CA22F4">
        <w:rPr>
          <w:color w:val="6D6E71"/>
        </w:rPr>
        <w:t>he</w:t>
      </w:r>
      <w:r w:rsidRPr="00CA22F4">
        <w:rPr>
          <w:color w:val="6D6E71"/>
          <w:spacing w:val="-3"/>
        </w:rPr>
        <w:t>e</w:t>
      </w:r>
      <w:r w:rsidRPr="00CA22F4">
        <w:rPr>
          <w:color w:val="6D6E71"/>
        </w:rPr>
        <w:t>ft.</w:t>
      </w:r>
      <w:r w:rsidRPr="00CA22F4">
        <w:rPr>
          <w:color w:val="6D6E71"/>
          <w:spacing w:val="2"/>
        </w:rPr>
        <w:t xml:space="preserve"> </w:t>
      </w:r>
      <w:r w:rsidRPr="00CA22F4">
        <w:rPr>
          <w:color w:val="6D6E71"/>
        </w:rPr>
        <w:t>Dit</w:t>
      </w:r>
      <w:r w:rsidRPr="00CA22F4">
        <w:rPr>
          <w:color w:val="6D6E71"/>
          <w:spacing w:val="2"/>
        </w:rPr>
        <w:t xml:space="preserve"> </w:t>
      </w:r>
      <w:r w:rsidRPr="00CA22F4">
        <w:rPr>
          <w:color w:val="6D6E71"/>
        </w:rPr>
        <w:t>is</w:t>
      </w:r>
    </w:p>
    <w:p w14:paraId="056D9183" w14:textId="77777777" w:rsidR="00852322" w:rsidRPr="00CA22F4" w:rsidRDefault="00852322" w:rsidP="00852322">
      <w:pPr>
        <w:pStyle w:val="Plattetekst"/>
        <w:spacing w:line="264" w:lineRule="exact"/>
        <w:ind w:left="1493"/>
      </w:pPr>
      <w:r w:rsidRPr="00CA22F4">
        <w:rPr>
          <w:color w:val="6D6E71"/>
        </w:rPr>
        <w:t>de di</w:t>
      </w:r>
      <w:r w:rsidRPr="00CA22F4">
        <w:rPr>
          <w:color w:val="6D6E71"/>
          <w:spacing w:val="-3"/>
        </w:rPr>
        <w:t>r</w:t>
      </w:r>
      <w:r w:rsidRPr="00CA22F4">
        <w:rPr>
          <w:color w:val="6D6E71"/>
        </w:rPr>
        <w:t>ec</w:t>
      </w:r>
      <w:r w:rsidRPr="00CA22F4">
        <w:rPr>
          <w:color w:val="6D6E71"/>
          <w:spacing w:val="-3"/>
        </w:rPr>
        <w:t>t</w:t>
      </w:r>
      <w:r w:rsidRPr="00CA22F4">
        <w:rPr>
          <w:color w:val="6D6E71"/>
        </w:rPr>
        <w:t xml:space="preserve">eur </w:t>
      </w:r>
      <w:r w:rsidRPr="00CA22F4">
        <w:rPr>
          <w:color w:val="6D6E71"/>
          <w:spacing w:val="-4"/>
        </w:rPr>
        <w:t>v</w:t>
      </w:r>
      <w:r w:rsidRPr="00CA22F4">
        <w:rPr>
          <w:color w:val="6D6E71"/>
        </w:rPr>
        <w:t>an de huidi</w:t>
      </w:r>
      <w:r w:rsidRPr="00CA22F4">
        <w:rPr>
          <w:color w:val="6D6E71"/>
          <w:spacing w:val="-2"/>
        </w:rPr>
        <w:t>g</w:t>
      </w:r>
      <w:r w:rsidRPr="00CA22F4">
        <w:rPr>
          <w:color w:val="6D6E71"/>
        </w:rPr>
        <w:t>e school;</w:t>
      </w:r>
    </w:p>
    <w:p w14:paraId="5773F494"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rPr>
        <w:t>in</w:t>
      </w:r>
      <w:r w:rsidRPr="00CA22F4">
        <w:rPr>
          <w:color w:val="6D6E71"/>
          <w:spacing w:val="20"/>
        </w:rPr>
        <w:t xml:space="preserve"> </w:t>
      </w:r>
      <w:r w:rsidRPr="00CA22F4">
        <w:rPr>
          <w:color w:val="6D6E71"/>
        </w:rPr>
        <w:t>de</w:t>
      </w:r>
      <w:r w:rsidRPr="00CA22F4">
        <w:rPr>
          <w:color w:val="6D6E71"/>
          <w:spacing w:val="20"/>
        </w:rPr>
        <w:t xml:space="preserve"> </w:t>
      </w:r>
      <w:r w:rsidRPr="00CA22F4">
        <w:rPr>
          <w:color w:val="6D6E71"/>
        </w:rPr>
        <w:t>schoolgids</w:t>
      </w:r>
      <w:r w:rsidRPr="00CA22F4">
        <w:rPr>
          <w:color w:val="6D6E71"/>
          <w:spacing w:val="21"/>
        </w:rPr>
        <w:t xml:space="preserve"> </w:t>
      </w:r>
      <w:r w:rsidRPr="00CA22F4">
        <w:rPr>
          <w:color w:val="6D6E71"/>
        </w:rPr>
        <w:t>en</w:t>
      </w:r>
      <w:r w:rsidRPr="00CA22F4">
        <w:rPr>
          <w:color w:val="6D6E71"/>
          <w:spacing w:val="20"/>
        </w:rPr>
        <w:t xml:space="preserve"> </w:t>
      </w:r>
      <w:r w:rsidRPr="00CA22F4">
        <w:rPr>
          <w:color w:val="6D6E71"/>
        </w:rPr>
        <w:t>h</w:t>
      </w:r>
      <w:r w:rsidRPr="00CA22F4">
        <w:rPr>
          <w:color w:val="6D6E71"/>
          <w:spacing w:val="-2"/>
        </w:rPr>
        <w:t>e</w:t>
      </w:r>
      <w:r w:rsidRPr="00CA22F4">
        <w:rPr>
          <w:color w:val="6D6E71"/>
        </w:rPr>
        <w:t>t</w:t>
      </w:r>
      <w:r w:rsidRPr="00CA22F4">
        <w:rPr>
          <w:color w:val="6D6E71"/>
          <w:spacing w:val="20"/>
        </w:rPr>
        <w:t xml:space="preserve"> </w:t>
      </w:r>
      <w:r w:rsidRPr="00CA22F4">
        <w:rPr>
          <w:color w:val="6D6E71"/>
        </w:rPr>
        <w:t>schoolplan</w:t>
      </w:r>
      <w:r w:rsidRPr="00CA22F4">
        <w:rPr>
          <w:color w:val="6D6E71"/>
          <w:spacing w:val="2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0"/>
        </w:rPr>
        <w:t xml:space="preserve"> </w:t>
      </w:r>
      <w:r w:rsidRPr="00CA22F4">
        <w:rPr>
          <w:color w:val="6D6E71"/>
          <w:spacing w:val="-3"/>
        </w:rPr>
        <w:t>v</w:t>
      </w:r>
      <w:r w:rsidRPr="00CA22F4">
        <w:rPr>
          <w:color w:val="6D6E71"/>
        </w:rPr>
        <w:t>e</w:t>
      </w:r>
      <w:r w:rsidRPr="00CA22F4">
        <w:rPr>
          <w:color w:val="6D6E71"/>
          <w:spacing w:val="1"/>
        </w:rPr>
        <w:t>r</w:t>
      </w:r>
      <w:r w:rsidRPr="00CA22F4">
        <w:rPr>
          <w:color w:val="6D6E71"/>
          <w:spacing w:val="-2"/>
        </w:rPr>
        <w:t>w</w:t>
      </w:r>
      <w:r w:rsidRPr="00CA22F4">
        <w:rPr>
          <w:color w:val="6D6E71"/>
          <w:spacing w:val="-3"/>
        </w:rPr>
        <w:t>e</w:t>
      </w:r>
      <w:r w:rsidRPr="00CA22F4">
        <w:rPr>
          <w:color w:val="6D6E71"/>
          <w:spacing w:val="-5"/>
        </w:rPr>
        <w:t>z</w:t>
      </w:r>
      <w:r w:rsidRPr="00CA22F4">
        <w:rPr>
          <w:color w:val="6D6E71"/>
        </w:rPr>
        <w:t>en</w:t>
      </w:r>
      <w:r w:rsidRPr="00CA22F4">
        <w:rPr>
          <w:color w:val="6D6E71"/>
          <w:spacing w:val="20"/>
        </w:rPr>
        <w:t xml:space="preserve"> </w:t>
      </w:r>
      <w:r w:rsidRPr="00CA22F4">
        <w:rPr>
          <w:color w:val="6D6E71"/>
        </w:rPr>
        <w:t>naar</w:t>
      </w:r>
      <w:r w:rsidRPr="00CA22F4">
        <w:rPr>
          <w:color w:val="6D6E71"/>
          <w:spacing w:val="20"/>
        </w:rPr>
        <w:t xml:space="preserve"> </w:t>
      </w:r>
      <w:r w:rsidRPr="00CA22F4">
        <w:rPr>
          <w:color w:val="6D6E71"/>
        </w:rPr>
        <w:t>h</w:t>
      </w:r>
      <w:r w:rsidRPr="00CA22F4">
        <w:rPr>
          <w:color w:val="6D6E71"/>
          <w:spacing w:val="-2"/>
        </w:rPr>
        <w:t>e</w:t>
      </w:r>
      <w:r w:rsidRPr="00CA22F4">
        <w:rPr>
          <w:color w:val="6D6E71"/>
        </w:rPr>
        <w:t>t</w:t>
      </w:r>
      <w:r w:rsidRPr="00CA22F4">
        <w:rPr>
          <w:color w:val="6D6E71"/>
          <w:spacing w:val="20"/>
        </w:rPr>
        <w:t xml:space="preserve"> </w:t>
      </w:r>
      <w:r w:rsidRPr="00CA22F4">
        <w:rPr>
          <w:color w:val="6D6E71"/>
        </w:rPr>
        <w:t>Al</w:t>
      </w:r>
      <w:r w:rsidRPr="00CA22F4">
        <w:rPr>
          <w:color w:val="6D6E71"/>
          <w:spacing w:val="-2"/>
        </w:rPr>
        <w:t>g</w:t>
      </w:r>
      <w:r w:rsidRPr="00CA22F4">
        <w:rPr>
          <w:color w:val="6D6E71"/>
        </w:rPr>
        <w:t>emeen</w:t>
      </w:r>
      <w:r w:rsidRPr="00CA22F4">
        <w:rPr>
          <w:color w:val="6D6E71"/>
          <w:spacing w:val="20"/>
        </w:rPr>
        <w:t xml:space="preserve"> </w:t>
      </w:r>
      <w:r w:rsidRPr="00CA22F4">
        <w:rPr>
          <w:color w:val="6D6E71"/>
          <w:spacing w:val="-3"/>
        </w:rPr>
        <w:t>r</w:t>
      </w:r>
      <w:r w:rsidRPr="00CA22F4">
        <w:rPr>
          <w:color w:val="6D6E71"/>
        </w:rPr>
        <w:t>egleme</w:t>
      </w:r>
      <w:r w:rsidRPr="00CA22F4">
        <w:rPr>
          <w:color w:val="6D6E71"/>
          <w:spacing w:val="-3"/>
        </w:rPr>
        <w:t>n</w:t>
      </w:r>
      <w:r w:rsidRPr="00CA22F4">
        <w:rPr>
          <w:color w:val="6D6E71"/>
        </w:rPr>
        <w:t>t</w:t>
      </w:r>
      <w:r w:rsidRPr="00CA22F4">
        <w:rPr>
          <w:color w:val="6D6E71"/>
          <w:spacing w:val="20"/>
        </w:rPr>
        <w:t xml:space="preserve"> </w:t>
      </w:r>
      <w:r w:rsidRPr="00CA22F4">
        <w:rPr>
          <w:color w:val="6D6E71"/>
          <w:spacing w:val="-4"/>
        </w:rPr>
        <w:t>v</w:t>
      </w:r>
      <w:r w:rsidRPr="00CA22F4">
        <w:rPr>
          <w:color w:val="6D6E71"/>
        </w:rPr>
        <w:t>an</w:t>
      </w:r>
      <w:r w:rsidRPr="00CA22F4">
        <w:rPr>
          <w:color w:val="6D6E71"/>
          <w:spacing w:val="20"/>
        </w:rPr>
        <w:t xml:space="preserve"> </w:t>
      </w:r>
      <w:r w:rsidRPr="00CA22F4">
        <w:rPr>
          <w:color w:val="6D6E71"/>
        </w:rPr>
        <w:t>de</w:t>
      </w:r>
      <w:r w:rsidRPr="00CA22F4">
        <w:rPr>
          <w:color w:val="6D6E71"/>
          <w:spacing w:val="20"/>
        </w:rPr>
        <w:t xml:space="preserve"> </w:t>
      </w:r>
      <w:r w:rsidRPr="00CA22F4">
        <w:rPr>
          <w:color w:val="6D6E71"/>
        </w:rPr>
        <w:t>be</w:t>
      </w:r>
      <w:r w:rsidRPr="00CA22F4">
        <w:rPr>
          <w:color w:val="6D6E71"/>
          <w:spacing w:val="-3"/>
        </w:rPr>
        <w:t>s</w:t>
      </w:r>
      <w:r w:rsidRPr="00CA22F4">
        <w:rPr>
          <w:color w:val="6D6E71"/>
        </w:rPr>
        <w:t>tu</w:t>
      </w:r>
      <w:r w:rsidRPr="00CA22F4">
        <w:rPr>
          <w:color w:val="6D6E71"/>
          <w:spacing w:val="-3"/>
        </w:rPr>
        <w:t>r</w:t>
      </w:r>
      <w:r w:rsidRPr="00CA22F4">
        <w:rPr>
          <w:color w:val="6D6E71"/>
        </w:rPr>
        <w:t>en</w:t>
      </w:r>
      <w:r w:rsidRPr="00CA22F4">
        <w:rPr>
          <w:color w:val="6D6E71"/>
          <w:spacing w:val="20"/>
        </w:rPr>
        <w:t xml:space="preserve"> </w:t>
      </w:r>
      <w:r w:rsidRPr="00CA22F4">
        <w:rPr>
          <w:color w:val="6D6E71"/>
        </w:rPr>
        <w:t>in</w:t>
      </w:r>
    </w:p>
    <w:p w14:paraId="167AAF21" w14:textId="77777777" w:rsidR="00852322" w:rsidRDefault="00852322" w:rsidP="00852322">
      <w:pPr>
        <w:pStyle w:val="Plattetekst"/>
        <w:spacing w:line="264" w:lineRule="exact"/>
        <w:ind w:left="1493"/>
        <w:rPr>
          <w:color w:val="6D6E71"/>
        </w:rPr>
      </w:pPr>
      <w:r w:rsidRPr="003003A8">
        <w:rPr>
          <w:color w:val="6D6E71"/>
        </w:rPr>
        <w:t>Arnhem</w:t>
      </w:r>
      <w:r w:rsidRPr="003003A8">
        <w:rPr>
          <w:color w:val="6D6E71"/>
          <w:spacing w:val="-9"/>
        </w:rPr>
        <w:t xml:space="preserve"> </w:t>
      </w:r>
      <w:r w:rsidRPr="003003A8">
        <w:rPr>
          <w:color w:val="6D6E71"/>
        </w:rPr>
        <w:t>en</w:t>
      </w:r>
      <w:r w:rsidRPr="003003A8">
        <w:rPr>
          <w:color w:val="6D6E71"/>
          <w:spacing w:val="-9"/>
        </w:rPr>
        <w:t xml:space="preserve"> </w:t>
      </w:r>
      <w:r w:rsidRPr="003003A8">
        <w:rPr>
          <w:color w:val="6D6E71"/>
          <w:spacing w:val="-4"/>
        </w:rPr>
        <w:t>e</w:t>
      </w:r>
      <w:r w:rsidRPr="003003A8">
        <w:rPr>
          <w:color w:val="6D6E71"/>
        </w:rPr>
        <w:t>xplici</w:t>
      </w:r>
      <w:r w:rsidRPr="003003A8">
        <w:rPr>
          <w:color w:val="6D6E71"/>
          <w:spacing w:val="-1"/>
        </w:rPr>
        <w:t>e</w:t>
      </w:r>
      <w:r w:rsidRPr="003003A8">
        <w:rPr>
          <w:color w:val="6D6E71"/>
        </w:rPr>
        <w:t>t</w:t>
      </w:r>
      <w:r w:rsidRPr="003003A8">
        <w:rPr>
          <w:color w:val="6D6E71"/>
          <w:spacing w:val="-9"/>
        </w:rPr>
        <w:t xml:space="preserve"> </w:t>
      </w:r>
      <w:r w:rsidRPr="003003A8">
        <w:rPr>
          <w:color w:val="6D6E71"/>
        </w:rPr>
        <w:t>aandac</w:t>
      </w:r>
      <w:r w:rsidRPr="003003A8">
        <w:rPr>
          <w:color w:val="6D6E71"/>
          <w:spacing w:val="-2"/>
        </w:rPr>
        <w:t>h</w:t>
      </w:r>
      <w:r w:rsidRPr="003003A8">
        <w:rPr>
          <w:color w:val="6D6E71"/>
        </w:rPr>
        <w:t>t</w:t>
      </w:r>
      <w:r w:rsidRPr="003003A8">
        <w:rPr>
          <w:color w:val="6D6E71"/>
          <w:spacing w:val="-9"/>
        </w:rPr>
        <w:t xml:space="preserve"> </w:t>
      </w:r>
      <w:r w:rsidRPr="003003A8">
        <w:rPr>
          <w:color w:val="6D6E71"/>
        </w:rPr>
        <w:t>be</w:t>
      </w:r>
      <w:r w:rsidRPr="003003A8">
        <w:rPr>
          <w:color w:val="6D6E71"/>
          <w:spacing w:val="-3"/>
        </w:rPr>
        <w:t>st</w:t>
      </w:r>
      <w:r w:rsidRPr="003003A8">
        <w:rPr>
          <w:color w:val="6D6E71"/>
        </w:rPr>
        <w:t>eed</w:t>
      </w:r>
      <w:r w:rsidRPr="003003A8">
        <w:rPr>
          <w:color w:val="6D6E71"/>
          <w:spacing w:val="-9"/>
        </w:rPr>
        <w:t xml:space="preserve"> </w:t>
      </w:r>
      <w:r w:rsidRPr="003003A8">
        <w:rPr>
          <w:color w:val="6D6E71"/>
          <w:spacing w:val="-3"/>
        </w:rPr>
        <w:t>w</w:t>
      </w:r>
      <w:r w:rsidRPr="003003A8">
        <w:rPr>
          <w:color w:val="6D6E71"/>
        </w:rPr>
        <w:t>o</w:t>
      </w:r>
      <w:r w:rsidRPr="003003A8">
        <w:rPr>
          <w:color w:val="6D6E71"/>
          <w:spacing w:val="-3"/>
        </w:rPr>
        <w:t>r</w:t>
      </w:r>
      <w:r w:rsidRPr="003003A8">
        <w:rPr>
          <w:color w:val="6D6E71"/>
        </w:rPr>
        <w:t>dt</w:t>
      </w:r>
      <w:r w:rsidRPr="003003A8">
        <w:rPr>
          <w:color w:val="6D6E71"/>
          <w:spacing w:val="-9"/>
        </w:rPr>
        <w:t xml:space="preserve"> </w:t>
      </w:r>
      <w:r w:rsidRPr="003003A8">
        <w:rPr>
          <w:color w:val="6D6E71"/>
        </w:rPr>
        <w:t>aan</w:t>
      </w:r>
      <w:r w:rsidRPr="003003A8">
        <w:rPr>
          <w:color w:val="6D6E71"/>
          <w:spacing w:val="-9"/>
        </w:rPr>
        <w:t xml:space="preserve"> </w:t>
      </w:r>
      <w:r w:rsidRPr="003003A8">
        <w:rPr>
          <w:color w:val="6D6E71"/>
        </w:rPr>
        <w:t>h</w:t>
      </w:r>
      <w:r w:rsidRPr="003003A8">
        <w:rPr>
          <w:color w:val="6D6E71"/>
          <w:spacing w:val="-2"/>
        </w:rPr>
        <w:t>e</w:t>
      </w:r>
      <w:r w:rsidRPr="003003A8">
        <w:rPr>
          <w:color w:val="6D6E71"/>
        </w:rPr>
        <w:t>t</w:t>
      </w:r>
      <w:r w:rsidRPr="003003A8">
        <w:rPr>
          <w:color w:val="6D6E71"/>
          <w:spacing w:val="-9"/>
        </w:rPr>
        <w:t xml:space="preserve"> </w:t>
      </w:r>
      <w:r w:rsidRPr="003003A8">
        <w:rPr>
          <w:color w:val="6D6E71"/>
        </w:rPr>
        <w:t>onde</w:t>
      </w:r>
      <w:r w:rsidRPr="003003A8">
        <w:rPr>
          <w:color w:val="6D6E71"/>
          <w:spacing w:val="1"/>
        </w:rPr>
        <w:t>r</w:t>
      </w:r>
      <w:r w:rsidRPr="003003A8">
        <w:rPr>
          <w:color w:val="6D6E71"/>
        </w:rPr>
        <w:t>wij</w:t>
      </w:r>
      <w:r w:rsidRPr="003003A8">
        <w:rPr>
          <w:color w:val="6D6E71"/>
          <w:spacing w:val="-2"/>
        </w:rPr>
        <w:t>s</w:t>
      </w:r>
      <w:r w:rsidRPr="003003A8">
        <w:rPr>
          <w:color w:val="6D6E71"/>
          <w:spacing w:val="-5"/>
        </w:rPr>
        <w:t>z</w:t>
      </w:r>
      <w:r w:rsidRPr="003003A8">
        <w:rPr>
          <w:color w:val="6D6E71"/>
        </w:rPr>
        <w:t>o</w:t>
      </w:r>
      <w:r w:rsidRPr="003003A8">
        <w:rPr>
          <w:color w:val="6D6E71"/>
          <w:spacing w:val="-3"/>
        </w:rPr>
        <w:t>r</w:t>
      </w:r>
      <w:r w:rsidRPr="003003A8">
        <w:rPr>
          <w:color w:val="6D6E71"/>
        </w:rPr>
        <w:t>gbeleid</w:t>
      </w:r>
      <w:r w:rsidRPr="003003A8">
        <w:rPr>
          <w:color w:val="6D6E71"/>
          <w:spacing w:val="-8"/>
        </w:rPr>
        <w:t xml:space="preserve"> </w:t>
      </w:r>
      <w:r w:rsidRPr="003003A8">
        <w:rPr>
          <w:color w:val="6D6E71"/>
        </w:rPr>
        <w:t>en</w:t>
      </w:r>
      <w:r w:rsidRPr="003003A8">
        <w:rPr>
          <w:color w:val="6D6E71"/>
          <w:spacing w:val="-9"/>
        </w:rPr>
        <w:t xml:space="preserve"> </w:t>
      </w:r>
      <w:r w:rsidRPr="003003A8">
        <w:rPr>
          <w:color w:val="6D6E71"/>
        </w:rPr>
        <w:t>de</w:t>
      </w:r>
      <w:r w:rsidRPr="003003A8">
        <w:rPr>
          <w:color w:val="6D6E71"/>
          <w:spacing w:val="-9"/>
        </w:rPr>
        <w:t xml:space="preserve"> </w:t>
      </w:r>
      <w:r w:rsidRPr="003003A8">
        <w:rPr>
          <w:color w:val="6D6E71"/>
          <w:spacing w:val="-2"/>
        </w:rPr>
        <w:t>g</w:t>
      </w:r>
      <w:r w:rsidRPr="003003A8">
        <w:rPr>
          <w:color w:val="6D6E71"/>
        </w:rPr>
        <w:t>ed</w:t>
      </w:r>
      <w:r w:rsidRPr="003003A8">
        <w:rPr>
          <w:color w:val="6D6E71"/>
          <w:spacing w:val="-5"/>
        </w:rPr>
        <w:t>r</w:t>
      </w:r>
      <w:r w:rsidRPr="003003A8">
        <w:rPr>
          <w:color w:val="6D6E71"/>
        </w:rPr>
        <w:t>ags</w:t>
      </w:r>
      <w:r w:rsidRPr="003003A8">
        <w:rPr>
          <w:color w:val="6D6E71"/>
          <w:spacing w:val="-3"/>
        </w:rPr>
        <w:t>r</w:t>
      </w:r>
      <w:r w:rsidRPr="003003A8">
        <w:rPr>
          <w:color w:val="6D6E71"/>
        </w:rPr>
        <w:t>e</w:t>
      </w:r>
      <w:r w:rsidRPr="003003A8">
        <w:rPr>
          <w:color w:val="6D6E71"/>
          <w:spacing w:val="-2"/>
        </w:rPr>
        <w:t>g</w:t>
      </w:r>
      <w:r w:rsidRPr="003003A8">
        <w:rPr>
          <w:color w:val="6D6E71"/>
        </w:rPr>
        <w:t>els</w:t>
      </w:r>
      <w:r w:rsidRPr="003003A8">
        <w:rPr>
          <w:color w:val="6D6E71"/>
          <w:spacing w:val="-9"/>
        </w:rPr>
        <w:t xml:space="preserve"> </w:t>
      </w:r>
      <w:r w:rsidRPr="003003A8">
        <w:rPr>
          <w:color w:val="6D6E71"/>
        </w:rPr>
        <w:t>op</w:t>
      </w:r>
      <w:r w:rsidRPr="003003A8">
        <w:rPr>
          <w:color w:val="6D6E71"/>
          <w:spacing w:val="-8"/>
        </w:rPr>
        <w:t xml:space="preserve"> </w:t>
      </w:r>
      <w:r w:rsidRPr="003003A8">
        <w:rPr>
          <w:color w:val="6D6E71"/>
        </w:rPr>
        <w:t>school;</w:t>
      </w:r>
    </w:p>
    <w:p w14:paraId="7B9D44E6" w14:textId="77777777" w:rsidR="00852322" w:rsidRPr="007809BE" w:rsidRDefault="00852322" w:rsidP="00CD3340">
      <w:pPr>
        <w:pStyle w:val="Plattetekst"/>
        <w:numPr>
          <w:ilvl w:val="0"/>
          <w:numId w:val="8"/>
        </w:numPr>
        <w:spacing w:line="264" w:lineRule="exact"/>
        <w:ind w:left="1493"/>
      </w:pPr>
      <w:r w:rsidRPr="003003A8">
        <w:rPr>
          <w:color w:val="6D6E71"/>
        </w:rPr>
        <w:t>Voordat wordt besloten tot verwijdering hoort het bevoegd gezag de betrokken groepsleraar.</w:t>
      </w:r>
    </w:p>
    <w:p w14:paraId="5B69296F" w14:textId="77777777" w:rsidR="00852322" w:rsidRPr="00CA22F4" w:rsidRDefault="00852322" w:rsidP="00CD3340">
      <w:pPr>
        <w:pStyle w:val="Plattetekst"/>
        <w:numPr>
          <w:ilvl w:val="0"/>
          <w:numId w:val="8"/>
        </w:numPr>
        <w:spacing w:line="264" w:lineRule="exact"/>
        <w:ind w:left="1493"/>
      </w:pPr>
      <w:r w:rsidRPr="003003A8">
        <w:rPr>
          <w:color w:val="6D6E71"/>
        </w:rPr>
        <w:t>Definitieve verwijdering van een leerling vindt niet plaats dan nadat het bevoegd gezag ervoor heeft</w:t>
      </w:r>
      <w:r>
        <w:rPr>
          <w:color w:val="6D6E71"/>
        </w:rPr>
        <w:br/>
      </w:r>
      <w:r w:rsidRPr="003003A8">
        <w:rPr>
          <w:color w:val="6D6E71"/>
        </w:rPr>
        <w:t>zorg gedragen dat een andere school bereid is de leerling toe te laten. Onder andere school kan ook</w:t>
      </w:r>
      <w:r>
        <w:rPr>
          <w:color w:val="6D6E71"/>
        </w:rPr>
        <w:br/>
      </w:r>
      <w:r w:rsidRPr="003003A8">
        <w:rPr>
          <w:color w:val="6D6E71"/>
        </w:rPr>
        <w:t>worden verstaan een school voor</w:t>
      </w:r>
      <w:r>
        <w:rPr>
          <w:color w:val="6D6E71"/>
        </w:rPr>
        <w:t xml:space="preserve"> speciaal basisonderwijs of speciaal onderwijs;</w:t>
      </w:r>
    </w:p>
    <w:p w14:paraId="6C676728" w14:textId="77777777" w:rsidR="00852322" w:rsidRPr="00CA22F4" w:rsidRDefault="00852322" w:rsidP="00CD3340">
      <w:pPr>
        <w:pStyle w:val="Plattetekst"/>
        <w:numPr>
          <w:ilvl w:val="0"/>
          <w:numId w:val="8"/>
        </w:numPr>
        <w:tabs>
          <w:tab w:val="left" w:pos="1493"/>
        </w:tabs>
        <w:spacing w:line="264" w:lineRule="exact"/>
        <w:ind w:left="1493"/>
      </w:pPr>
      <w:r w:rsidRPr="00CA22F4">
        <w:rPr>
          <w:color w:val="6D6E71"/>
          <w:spacing w:val="-3"/>
        </w:rPr>
        <w:t>t</w:t>
      </w:r>
      <w:r w:rsidRPr="00CA22F4">
        <w:rPr>
          <w:color w:val="6D6E71"/>
        </w:rPr>
        <w:t>e</w:t>
      </w:r>
      <w:r w:rsidRPr="00CA22F4">
        <w:rPr>
          <w:color w:val="6D6E71"/>
          <w:spacing w:val="12"/>
        </w:rPr>
        <w:t xml:space="preserve"> </w:t>
      </w:r>
      <w:r w:rsidRPr="00CA22F4">
        <w:rPr>
          <w:color w:val="6D6E71"/>
        </w:rPr>
        <w:t>allen</w:t>
      </w:r>
      <w:r w:rsidRPr="00CA22F4">
        <w:rPr>
          <w:color w:val="6D6E71"/>
          <w:spacing w:val="13"/>
        </w:rPr>
        <w:t xml:space="preserve"> </w:t>
      </w:r>
      <w:r w:rsidRPr="00CA22F4">
        <w:rPr>
          <w:color w:val="6D6E71"/>
        </w:rPr>
        <w:t>tijde</w:t>
      </w:r>
      <w:r w:rsidRPr="00CA22F4">
        <w:rPr>
          <w:color w:val="6D6E71"/>
          <w:spacing w:val="13"/>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2"/>
        </w:rPr>
        <w:t xml:space="preserve"> </w:t>
      </w:r>
      <w:r w:rsidRPr="00CA22F4">
        <w:rPr>
          <w:color w:val="6D6E71"/>
        </w:rPr>
        <w:t>de</w:t>
      </w:r>
      <w:r w:rsidRPr="00CA22F4">
        <w:rPr>
          <w:color w:val="6D6E71"/>
          <w:spacing w:val="13"/>
        </w:rPr>
        <w:t xml:space="preserve"> </w:t>
      </w:r>
      <w:r w:rsidRPr="00CA22F4">
        <w:rPr>
          <w:color w:val="6D6E71"/>
        </w:rPr>
        <w:t>individuele</w:t>
      </w:r>
      <w:r w:rsidRPr="00CA22F4">
        <w:rPr>
          <w:color w:val="6D6E71"/>
          <w:spacing w:val="13"/>
        </w:rPr>
        <w:t xml:space="preserve"> </w:t>
      </w:r>
      <w:r w:rsidRPr="00CA22F4">
        <w:rPr>
          <w:color w:val="6D6E71"/>
        </w:rPr>
        <w:t>belan</w:t>
      </w:r>
      <w:r w:rsidRPr="00CA22F4">
        <w:rPr>
          <w:color w:val="6D6E71"/>
          <w:spacing w:val="-2"/>
        </w:rPr>
        <w:t>g</w:t>
      </w:r>
      <w:r w:rsidRPr="00CA22F4">
        <w:rPr>
          <w:color w:val="6D6E71"/>
        </w:rPr>
        <w:t>en</w:t>
      </w:r>
      <w:r w:rsidRPr="00CA22F4">
        <w:rPr>
          <w:color w:val="6D6E71"/>
          <w:spacing w:val="13"/>
        </w:rPr>
        <w:t xml:space="preserve"> </w:t>
      </w:r>
      <w:r w:rsidRPr="00CA22F4">
        <w:rPr>
          <w:color w:val="6D6E71"/>
          <w:spacing w:val="-4"/>
        </w:rPr>
        <w:t>v</w:t>
      </w:r>
      <w:r w:rsidRPr="00CA22F4">
        <w:rPr>
          <w:color w:val="6D6E71"/>
        </w:rPr>
        <w:t>an</w:t>
      </w:r>
      <w:r w:rsidRPr="00CA22F4">
        <w:rPr>
          <w:color w:val="6D6E71"/>
          <w:spacing w:val="12"/>
        </w:rPr>
        <w:t xml:space="preserve"> </w:t>
      </w:r>
      <w:r w:rsidRPr="00CA22F4">
        <w:rPr>
          <w:color w:val="6D6E71"/>
        </w:rPr>
        <w:t>h</w:t>
      </w:r>
      <w:r w:rsidRPr="00CA22F4">
        <w:rPr>
          <w:color w:val="6D6E71"/>
          <w:spacing w:val="-2"/>
        </w:rPr>
        <w:t>e</w:t>
      </w:r>
      <w:r w:rsidRPr="00CA22F4">
        <w:rPr>
          <w:color w:val="6D6E71"/>
        </w:rPr>
        <w:t>t</w:t>
      </w:r>
      <w:r w:rsidRPr="00CA22F4">
        <w:rPr>
          <w:color w:val="6D6E71"/>
          <w:spacing w:val="13"/>
        </w:rPr>
        <w:t xml:space="preserve"> </w:t>
      </w:r>
      <w:r w:rsidRPr="00CA22F4">
        <w:rPr>
          <w:color w:val="6D6E71"/>
        </w:rPr>
        <w:t>kind</w:t>
      </w:r>
      <w:r w:rsidRPr="00CA22F4">
        <w:rPr>
          <w:color w:val="6D6E71"/>
          <w:spacing w:val="13"/>
        </w:rPr>
        <w:t xml:space="preserve"> </w:t>
      </w:r>
      <w:r w:rsidRPr="00CA22F4">
        <w:rPr>
          <w:color w:val="6D6E71"/>
          <w:spacing w:val="-2"/>
        </w:rPr>
        <w:t>a</w:t>
      </w:r>
      <w:r w:rsidRPr="00CA22F4">
        <w:rPr>
          <w:color w:val="6D6E71"/>
          <w:spacing w:val="-7"/>
        </w:rPr>
        <w:t>f</w:t>
      </w:r>
      <w:r w:rsidRPr="00CA22F4">
        <w:rPr>
          <w:color w:val="6D6E71"/>
          <w:spacing w:val="-2"/>
        </w:rPr>
        <w:t>ge</w:t>
      </w:r>
      <w:r w:rsidRPr="00CA22F4">
        <w:rPr>
          <w:color w:val="6D6E71"/>
          <w:spacing w:val="-3"/>
        </w:rPr>
        <w:t>w</w:t>
      </w:r>
      <w:r w:rsidRPr="00CA22F4">
        <w:rPr>
          <w:color w:val="6D6E71"/>
        </w:rPr>
        <w:t>o</w:t>
      </w:r>
      <w:r w:rsidRPr="00CA22F4">
        <w:rPr>
          <w:color w:val="6D6E71"/>
          <w:spacing w:val="-2"/>
        </w:rPr>
        <w:t>g</w:t>
      </w:r>
      <w:r w:rsidRPr="00CA22F4">
        <w:rPr>
          <w:color w:val="6D6E71"/>
        </w:rPr>
        <w:t>en</w:t>
      </w:r>
      <w:r w:rsidRPr="00CA22F4">
        <w:rPr>
          <w:color w:val="6D6E71"/>
          <w:spacing w:val="12"/>
        </w:rPr>
        <w:t xml:space="preserve"> </w:t>
      </w:r>
      <w:r w:rsidRPr="00CA22F4">
        <w:rPr>
          <w:color w:val="6D6E71"/>
          <w:spacing w:val="-3"/>
        </w:rPr>
        <w:t>t</w:t>
      </w:r>
      <w:r w:rsidRPr="00CA22F4">
        <w:rPr>
          <w:color w:val="6D6E71"/>
        </w:rPr>
        <w:t>e</w:t>
      </w:r>
      <w:r w:rsidRPr="00CA22F4">
        <w:rPr>
          <w:color w:val="6D6E71"/>
          <w:spacing w:val="-2"/>
        </w:rPr>
        <w:t>g</w:t>
      </w:r>
      <w:r w:rsidRPr="00CA22F4">
        <w:rPr>
          <w:color w:val="6D6E71"/>
        </w:rPr>
        <w:t>en</w:t>
      </w:r>
      <w:r w:rsidRPr="00CA22F4">
        <w:rPr>
          <w:color w:val="6D6E71"/>
          <w:spacing w:val="-1"/>
        </w:rPr>
        <w:t>o</w:t>
      </w:r>
      <w:r w:rsidRPr="00CA22F4">
        <w:rPr>
          <w:color w:val="6D6E71"/>
          <w:spacing w:val="-3"/>
        </w:rPr>
        <w:t>v</w:t>
      </w:r>
      <w:r w:rsidRPr="00CA22F4">
        <w:rPr>
          <w:color w:val="6D6E71"/>
        </w:rPr>
        <w:t>er</w:t>
      </w:r>
      <w:r w:rsidRPr="00CA22F4">
        <w:rPr>
          <w:color w:val="6D6E71"/>
          <w:spacing w:val="12"/>
        </w:rPr>
        <w:t xml:space="preserve"> </w:t>
      </w:r>
      <w:r w:rsidRPr="00CA22F4">
        <w:rPr>
          <w:color w:val="6D6E71"/>
        </w:rPr>
        <w:t>al</w:t>
      </w:r>
      <w:r w:rsidRPr="00CA22F4">
        <w:rPr>
          <w:color w:val="6D6E71"/>
          <w:spacing w:val="-2"/>
        </w:rPr>
        <w:t>g</w:t>
      </w:r>
      <w:r w:rsidRPr="00CA22F4">
        <w:rPr>
          <w:color w:val="6D6E71"/>
        </w:rPr>
        <w:t>emeen</w:t>
      </w:r>
      <w:r w:rsidRPr="00CA22F4">
        <w:rPr>
          <w:color w:val="6D6E71"/>
          <w:spacing w:val="12"/>
        </w:rPr>
        <w:t xml:space="preserve"> </w:t>
      </w:r>
      <w:r w:rsidRPr="00CA22F4">
        <w:rPr>
          <w:color w:val="6D6E71"/>
        </w:rPr>
        <w:t>belang</w:t>
      </w:r>
      <w:r w:rsidRPr="00CA22F4">
        <w:rPr>
          <w:color w:val="6D6E71"/>
          <w:spacing w:val="13"/>
        </w:rPr>
        <w:t xml:space="preserve"> </w:t>
      </w:r>
      <w:r w:rsidRPr="00CA22F4">
        <w:rPr>
          <w:color w:val="6D6E71"/>
          <w:spacing w:val="-4"/>
        </w:rPr>
        <w:t>v</w:t>
      </w:r>
      <w:r w:rsidRPr="00CA22F4">
        <w:rPr>
          <w:color w:val="6D6E71"/>
        </w:rPr>
        <w:t>an</w:t>
      </w:r>
    </w:p>
    <w:p w14:paraId="55ED4F95" w14:textId="77777777" w:rsidR="00852322" w:rsidRPr="00CA22F4" w:rsidRDefault="00852322" w:rsidP="00852322">
      <w:pPr>
        <w:pStyle w:val="Plattetekst"/>
        <w:spacing w:line="264" w:lineRule="exact"/>
        <w:ind w:left="1493"/>
      </w:pPr>
      <w:r w:rsidRPr="00CA22F4">
        <w:rPr>
          <w:color w:val="6D6E71"/>
        </w:rPr>
        <w:t>de school.</w:t>
      </w:r>
    </w:p>
    <w:p w14:paraId="0C12F042" w14:textId="77777777" w:rsidR="00852322" w:rsidRPr="00CA22F4" w:rsidRDefault="00852322" w:rsidP="00852322">
      <w:pPr>
        <w:spacing w:before="19" w:line="240" w:lineRule="exact"/>
        <w:rPr>
          <w:sz w:val="24"/>
          <w:szCs w:val="24"/>
        </w:rPr>
      </w:pPr>
    </w:p>
    <w:p w14:paraId="4D97C162" w14:textId="77777777" w:rsidR="00852322" w:rsidRPr="00CA22F4" w:rsidRDefault="00852322" w:rsidP="00852322">
      <w:pPr>
        <w:spacing w:before="19" w:line="240" w:lineRule="exact"/>
        <w:rPr>
          <w:sz w:val="24"/>
          <w:szCs w:val="24"/>
        </w:rPr>
      </w:pPr>
    </w:p>
    <w:p w14:paraId="51E2A949" w14:textId="77777777" w:rsidR="00852322" w:rsidRPr="00CA22F4" w:rsidRDefault="00852322" w:rsidP="00852322">
      <w:pPr>
        <w:pStyle w:val="Plattetekst"/>
      </w:pPr>
      <w:r w:rsidRPr="00CA22F4">
        <w:rPr>
          <w:color w:val="6D6E71"/>
          <w:spacing w:val="-11"/>
        </w:rPr>
        <w:t>V</w:t>
      </w:r>
      <w:r w:rsidRPr="00CA22F4">
        <w:rPr>
          <w:color w:val="6D6E71"/>
        </w:rPr>
        <w:t>e</w:t>
      </w:r>
      <w:r w:rsidRPr="00CA22F4">
        <w:rPr>
          <w:color w:val="6D6E71"/>
          <w:spacing w:val="1"/>
        </w:rPr>
        <w:t>r</w:t>
      </w:r>
      <w:r w:rsidRPr="00CA22F4">
        <w:rPr>
          <w:color w:val="6D6E71"/>
        </w:rPr>
        <w:t>wijdering  is slec</w:t>
      </w:r>
      <w:r w:rsidRPr="00CA22F4">
        <w:rPr>
          <w:color w:val="6D6E71"/>
          <w:spacing w:val="-2"/>
        </w:rPr>
        <w:t>h</w:t>
      </w:r>
      <w:r w:rsidRPr="00CA22F4">
        <w:rPr>
          <w:color w:val="6D6E71"/>
        </w:rPr>
        <w:t>ts in t</w:t>
      </w:r>
      <w:r w:rsidRPr="00CA22F4">
        <w:rPr>
          <w:color w:val="6D6E71"/>
          <w:spacing w:val="-2"/>
        </w:rPr>
        <w:t>w</w:t>
      </w:r>
      <w:r w:rsidRPr="00CA22F4">
        <w:rPr>
          <w:color w:val="6D6E71"/>
        </w:rPr>
        <w:t xml:space="preserve">ee </w:t>
      </w:r>
      <w:r w:rsidRPr="00CA22F4">
        <w:rPr>
          <w:color w:val="6D6E71"/>
          <w:spacing w:val="-3"/>
        </w:rPr>
        <w:t>g</w:t>
      </w:r>
      <w:r w:rsidRPr="00CA22F4">
        <w:rPr>
          <w:color w:val="6D6E71"/>
          <w:spacing w:val="-2"/>
        </w:rPr>
        <w:t>e</w:t>
      </w:r>
      <w:r w:rsidRPr="00CA22F4">
        <w:rPr>
          <w:color w:val="6D6E71"/>
          <w:spacing w:val="-4"/>
        </w:rPr>
        <w:t>v</w:t>
      </w:r>
      <w:r w:rsidRPr="00CA22F4">
        <w:rPr>
          <w:color w:val="6D6E71"/>
        </w:rPr>
        <w:t xml:space="preserve">allen </w:t>
      </w:r>
      <w:r w:rsidRPr="00CA22F4">
        <w:rPr>
          <w:color w:val="6D6E71"/>
          <w:spacing w:val="-2"/>
        </w:rPr>
        <w:t>g</w:t>
      </w:r>
      <w:r w:rsidRPr="00CA22F4">
        <w:rPr>
          <w:color w:val="6D6E71"/>
        </w:rPr>
        <w:t>eoorloo</w:t>
      </w:r>
      <w:r w:rsidRPr="00CA22F4">
        <w:rPr>
          <w:color w:val="6D6E71"/>
          <w:spacing w:val="-6"/>
        </w:rPr>
        <w:t>f</w:t>
      </w:r>
      <w:r w:rsidRPr="00CA22F4">
        <w:rPr>
          <w:color w:val="6D6E71"/>
        </w:rPr>
        <w:t>d:</w:t>
      </w:r>
    </w:p>
    <w:p w14:paraId="7F8549CE" w14:textId="77777777" w:rsidR="00852322" w:rsidRPr="00CA22F4" w:rsidRDefault="00852322" w:rsidP="00852322">
      <w:pPr>
        <w:pStyle w:val="Plattetekst"/>
        <w:numPr>
          <w:ilvl w:val="0"/>
          <w:numId w:val="5"/>
        </w:numPr>
        <w:tabs>
          <w:tab w:val="left" w:pos="1493"/>
        </w:tabs>
        <w:spacing w:line="264" w:lineRule="exact"/>
        <w:ind w:left="1493"/>
      </w:pPr>
      <w:r w:rsidRPr="00CA22F4">
        <w:rPr>
          <w:color w:val="6D6E71"/>
        </w:rPr>
        <w:t>Ern</w:t>
      </w:r>
      <w:r w:rsidRPr="00CA22F4">
        <w:rPr>
          <w:color w:val="6D6E71"/>
          <w:spacing w:val="-3"/>
        </w:rPr>
        <w:t>s</w:t>
      </w:r>
      <w:r w:rsidRPr="00CA22F4">
        <w:rPr>
          <w:color w:val="6D6E71"/>
        </w:rPr>
        <w:t>tig</w:t>
      </w:r>
      <w:r w:rsidRPr="00CA22F4">
        <w:rPr>
          <w:color w:val="6D6E71"/>
          <w:spacing w:val="12"/>
        </w:rPr>
        <w:t xml:space="preserve"> </w:t>
      </w:r>
      <w:r w:rsidRPr="00CA22F4">
        <w:rPr>
          <w:color w:val="6D6E71"/>
        </w:rPr>
        <w:t>on</w:t>
      </w:r>
      <w:r w:rsidRPr="00CA22F4">
        <w:rPr>
          <w:color w:val="6D6E71"/>
          <w:spacing w:val="-2"/>
        </w:rPr>
        <w:t>gew</w:t>
      </w:r>
      <w:r w:rsidRPr="00CA22F4">
        <w:rPr>
          <w:color w:val="6D6E71"/>
        </w:rPr>
        <w:t>en</w:t>
      </w:r>
      <w:r w:rsidRPr="00CA22F4">
        <w:rPr>
          <w:color w:val="6D6E71"/>
          <w:spacing w:val="-3"/>
        </w:rPr>
        <w:t>s</w:t>
      </w:r>
      <w:r w:rsidRPr="00CA22F4">
        <w:rPr>
          <w:color w:val="6D6E71"/>
        </w:rPr>
        <w:t>t</w:t>
      </w:r>
      <w:r w:rsidRPr="00CA22F4">
        <w:rPr>
          <w:color w:val="6D6E71"/>
          <w:spacing w:val="13"/>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13"/>
        </w:rPr>
        <w:t xml:space="preserve"> </w:t>
      </w:r>
      <w:r w:rsidRPr="00CA22F4">
        <w:rPr>
          <w:color w:val="6D6E71"/>
          <w:spacing w:val="-4"/>
        </w:rPr>
        <w:t>v</w:t>
      </w:r>
      <w:r w:rsidRPr="00CA22F4">
        <w:rPr>
          <w:color w:val="6D6E71"/>
        </w:rPr>
        <w:t>an</w:t>
      </w:r>
      <w:r w:rsidRPr="00CA22F4">
        <w:rPr>
          <w:color w:val="6D6E71"/>
          <w:spacing w:val="13"/>
        </w:rPr>
        <w:t xml:space="preserve"> </w:t>
      </w:r>
      <w:r w:rsidRPr="00CA22F4">
        <w:rPr>
          <w:color w:val="6D6E71"/>
        </w:rPr>
        <w:t>kind</w:t>
      </w:r>
      <w:r w:rsidRPr="00CA22F4">
        <w:rPr>
          <w:color w:val="6D6E71"/>
          <w:spacing w:val="14"/>
        </w:rPr>
        <w:t xml:space="preserve"> </w:t>
      </w:r>
      <w:r w:rsidRPr="00CA22F4">
        <w:rPr>
          <w:color w:val="6D6E71"/>
        </w:rPr>
        <w:t>en</w:t>
      </w:r>
      <w:r w:rsidRPr="00CA22F4">
        <w:rPr>
          <w:color w:val="6D6E71"/>
          <w:spacing w:val="-4"/>
        </w:rPr>
        <w:t>/</w:t>
      </w:r>
      <w:r w:rsidRPr="00CA22F4">
        <w:rPr>
          <w:color w:val="6D6E71"/>
        </w:rPr>
        <w:t>of</w:t>
      </w:r>
      <w:r w:rsidRPr="00CA22F4">
        <w:rPr>
          <w:color w:val="6D6E71"/>
          <w:spacing w:val="13"/>
        </w:rPr>
        <w:t xml:space="preserve"> </w:t>
      </w:r>
      <w:r w:rsidRPr="00CA22F4">
        <w:rPr>
          <w:color w:val="6D6E71"/>
        </w:rPr>
        <w:t>oude</w:t>
      </w:r>
      <w:r w:rsidRPr="00CA22F4">
        <w:rPr>
          <w:color w:val="6D6E71"/>
          <w:spacing w:val="-4"/>
        </w:rPr>
        <w:t>r</w:t>
      </w:r>
      <w:r w:rsidRPr="00CA22F4">
        <w:rPr>
          <w:color w:val="6D6E71"/>
        </w:rPr>
        <w:t>s,</w:t>
      </w:r>
      <w:r w:rsidRPr="00CA22F4">
        <w:rPr>
          <w:color w:val="6D6E71"/>
          <w:spacing w:val="13"/>
        </w:rPr>
        <w:t xml:space="preserve"> </w:t>
      </w:r>
      <w:r w:rsidRPr="00CA22F4">
        <w:rPr>
          <w:color w:val="6D6E71"/>
          <w:spacing w:val="-3"/>
        </w:rPr>
        <w:t>w</w:t>
      </w:r>
      <w:r w:rsidRPr="00CA22F4">
        <w:rPr>
          <w:color w:val="6D6E71"/>
        </w:rPr>
        <w:t>aarbij</w:t>
      </w:r>
      <w:r w:rsidRPr="00CA22F4">
        <w:rPr>
          <w:color w:val="6D6E71"/>
          <w:spacing w:val="14"/>
        </w:rPr>
        <w:t xml:space="preserve"> </w:t>
      </w:r>
      <w:r w:rsidRPr="00CA22F4">
        <w:rPr>
          <w:color w:val="6D6E71"/>
          <w:spacing w:val="-1"/>
        </w:rPr>
        <w:t>p</w:t>
      </w:r>
      <w:r w:rsidRPr="00CA22F4">
        <w:rPr>
          <w:color w:val="6D6E71"/>
          <w:spacing w:val="-4"/>
        </w:rPr>
        <w:t>s</w:t>
      </w:r>
      <w:r w:rsidRPr="00CA22F4">
        <w:rPr>
          <w:color w:val="6D6E71"/>
          <w:spacing w:val="-3"/>
        </w:rPr>
        <w:t>y</w:t>
      </w:r>
      <w:r w:rsidRPr="00CA22F4">
        <w:rPr>
          <w:color w:val="6D6E71"/>
        </w:rPr>
        <w:t>chisch</w:t>
      </w:r>
      <w:r w:rsidRPr="00CA22F4">
        <w:rPr>
          <w:color w:val="6D6E71"/>
          <w:spacing w:val="14"/>
        </w:rPr>
        <w:t xml:space="preserve"> </w:t>
      </w:r>
      <w:r w:rsidRPr="00CA22F4">
        <w:rPr>
          <w:color w:val="6D6E71"/>
        </w:rPr>
        <w:t>en</w:t>
      </w:r>
      <w:r w:rsidRPr="00CA22F4">
        <w:rPr>
          <w:color w:val="6D6E71"/>
          <w:spacing w:val="-4"/>
        </w:rPr>
        <w:t>/</w:t>
      </w:r>
      <w:r w:rsidRPr="00CA22F4">
        <w:rPr>
          <w:color w:val="6D6E71"/>
        </w:rPr>
        <w:t>of</w:t>
      </w:r>
      <w:r w:rsidRPr="00CA22F4">
        <w:rPr>
          <w:color w:val="6D6E71"/>
          <w:spacing w:val="14"/>
        </w:rPr>
        <w:t xml:space="preserve"> </w:t>
      </w:r>
      <w:r w:rsidRPr="00CA22F4">
        <w:rPr>
          <w:color w:val="6D6E71"/>
        </w:rPr>
        <w:t>lichamelijk</w:t>
      </w:r>
      <w:r w:rsidRPr="00CA22F4">
        <w:rPr>
          <w:color w:val="6D6E71"/>
          <w:spacing w:val="14"/>
        </w:rPr>
        <w:t xml:space="preserve"> </w:t>
      </w:r>
      <w:r w:rsidRPr="00CA22F4">
        <w:rPr>
          <w:color w:val="6D6E71"/>
        </w:rPr>
        <w:t>l</w:t>
      </w:r>
      <w:r w:rsidRPr="00CA22F4">
        <w:rPr>
          <w:color w:val="6D6E71"/>
          <w:spacing w:val="-2"/>
        </w:rPr>
        <w:t>e</w:t>
      </w:r>
      <w:r w:rsidRPr="00CA22F4">
        <w:rPr>
          <w:color w:val="6D6E71"/>
        </w:rPr>
        <w:t>tsel</w:t>
      </w:r>
      <w:r w:rsidRPr="00CA22F4">
        <w:rPr>
          <w:color w:val="6D6E71"/>
          <w:spacing w:val="12"/>
        </w:rPr>
        <w:t xml:space="preserve"> </w:t>
      </w:r>
      <w:r w:rsidRPr="00CA22F4">
        <w:rPr>
          <w:color w:val="6D6E71"/>
        </w:rPr>
        <w:t>aan</w:t>
      </w:r>
      <w:r w:rsidRPr="00CA22F4">
        <w:rPr>
          <w:color w:val="6D6E71"/>
          <w:spacing w:val="13"/>
        </w:rPr>
        <w:t xml:space="preserve"> </w:t>
      </w:r>
      <w:r w:rsidRPr="00CA22F4">
        <w:rPr>
          <w:color w:val="6D6E71"/>
        </w:rPr>
        <w:t>de</w:t>
      </w:r>
      <w:r w:rsidRPr="00CA22F4">
        <w:rPr>
          <w:color w:val="6D6E71"/>
          <w:spacing w:val="-4"/>
        </w:rPr>
        <w:t>r</w:t>
      </w:r>
      <w:r w:rsidRPr="00CA22F4">
        <w:rPr>
          <w:color w:val="6D6E71"/>
        </w:rPr>
        <w:t>den</w:t>
      </w:r>
    </w:p>
    <w:p w14:paraId="376D6071" w14:textId="77777777" w:rsidR="00852322" w:rsidRPr="00CA22F4" w:rsidRDefault="00852322" w:rsidP="00852322">
      <w:pPr>
        <w:pStyle w:val="Plattetekst"/>
        <w:spacing w:line="264" w:lineRule="exact"/>
        <w:ind w:left="1493"/>
      </w:pPr>
      <w:r w:rsidRPr="00CA22F4">
        <w:rPr>
          <w:color w:val="6D6E71"/>
        </w:rPr>
        <w:t>is</w:t>
      </w:r>
      <w:r w:rsidRPr="00CA22F4">
        <w:rPr>
          <w:color w:val="6D6E71"/>
          <w:spacing w:val="38"/>
        </w:rPr>
        <w:t xml:space="preserve"> </w:t>
      </w:r>
      <w:r w:rsidRPr="00CA22F4">
        <w:rPr>
          <w:color w:val="6D6E71"/>
          <w:spacing w:val="-3"/>
        </w:rPr>
        <w:t>t</w:t>
      </w:r>
      <w:r w:rsidRPr="00CA22F4">
        <w:rPr>
          <w:color w:val="6D6E71"/>
        </w:rPr>
        <w:t>oe</w:t>
      </w:r>
      <w:r w:rsidRPr="00CA22F4">
        <w:rPr>
          <w:color w:val="6D6E71"/>
          <w:spacing w:val="-2"/>
        </w:rPr>
        <w:t>g</w:t>
      </w:r>
      <w:r w:rsidRPr="00CA22F4">
        <w:rPr>
          <w:color w:val="6D6E71"/>
        </w:rPr>
        <w:t>eb</w:t>
      </w:r>
      <w:r w:rsidRPr="00CA22F4">
        <w:rPr>
          <w:color w:val="6D6E71"/>
          <w:spacing w:val="-5"/>
        </w:rPr>
        <w:t>r</w:t>
      </w:r>
      <w:r w:rsidRPr="00CA22F4">
        <w:rPr>
          <w:color w:val="6D6E71"/>
        </w:rPr>
        <w:t>ac</w:t>
      </w:r>
      <w:r w:rsidRPr="00CA22F4">
        <w:rPr>
          <w:color w:val="6D6E71"/>
          <w:spacing w:val="-2"/>
        </w:rPr>
        <w:t>h</w:t>
      </w:r>
      <w:r w:rsidRPr="00CA22F4">
        <w:rPr>
          <w:color w:val="6D6E71"/>
        </w:rPr>
        <w:t>t.</w:t>
      </w:r>
      <w:r w:rsidRPr="00CA22F4">
        <w:rPr>
          <w:color w:val="6D6E71"/>
          <w:spacing w:val="39"/>
        </w:rPr>
        <w:t xml:space="preserve"> </w:t>
      </w:r>
      <w:r w:rsidRPr="00CA22F4">
        <w:rPr>
          <w:color w:val="6D6E71"/>
        </w:rPr>
        <w:t>Ook</w:t>
      </w:r>
      <w:r w:rsidRPr="00CA22F4">
        <w:rPr>
          <w:color w:val="6D6E71"/>
          <w:spacing w:val="39"/>
        </w:rPr>
        <w:t xml:space="preserve"> </w:t>
      </w:r>
      <w:r w:rsidRPr="00CA22F4">
        <w:rPr>
          <w:color w:val="6D6E71"/>
          <w:spacing w:val="-3"/>
        </w:rPr>
        <w:t>w</w:t>
      </w:r>
      <w:r w:rsidRPr="00CA22F4">
        <w:rPr>
          <w:color w:val="6D6E71"/>
        </w:rPr>
        <w:t>an</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38"/>
        </w:rPr>
        <w:t xml:space="preserve"> </w:t>
      </w:r>
      <w:r w:rsidRPr="00CA22F4">
        <w:rPr>
          <w:color w:val="6D6E71"/>
          <w:spacing w:val="-4"/>
        </w:rPr>
        <w:t>v</w:t>
      </w:r>
      <w:r w:rsidRPr="00CA22F4">
        <w:rPr>
          <w:color w:val="6D6E71"/>
        </w:rPr>
        <w:t>an</w:t>
      </w:r>
      <w:r w:rsidRPr="00CA22F4">
        <w:rPr>
          <w:color w:val="6D6E71"/>
          <w:spacing w:val="39"/>
        </w:rPr>
        <w:t xml:space="preserve"> </w:t>
      </w:r>
      <w:r w:rsidRPr="00CA22F4">
        <w:rPr>
          <w:color w:val="6D6E71"/>
        </w:rPr>
        <w:t>oude</w:t>
      </w:r>
      <w:r w:rsidRPr="00CA22F4">
        <w:rPr>
          <w:color w:val="6D6E71"/>
          <w:spacing w:val="-4"/>
        </w:rPr>
        <w:t>r</w:t>
      </w:r>
      <w:r w:rsidRPr="00CA22F4">
        <w:rPr>
          <w:color w:val="6D6E71"/>
        </w:rPr>
        <w:t>s</w:t>
      </w:r>
      <w:r w:rsidRPr="00CA22F4">
        <w:rPr>
          <w:color w:val="6D6E71"/>
          <w:spacing w:val="39"/>
        </w:rPr>
        <w:t xml:space="preserve"> </w:t>
      </w:r>
      <w:r w:rsidRPr="00CA22F4">
        <w:rPr>
          <w:color w:val="6D6E71"/>
          <w:spacing w:val="-4"/>
        </w:rPr>
        <w:t>k</w:t>
      </w:r>
      <w:r w:rsidRPr="00CA22F4">
        <w:rPr>
          <w:color w:val="6D6E71"/>
        </w:rPr>
        <w:t>an</w:t>
      </w:r>
      <w:r w:rsidRPr="00CA22F4">
        <w:rPr>
          <w:color w:val="6D6E71"/>
          <w:spacing w:val="39"/>
        </w:rPr>
        <w:t xml:space="preserve"> </w:t>
      </w:r>
      <w:r w:rsidRPr="00CA22F4">
        <w:rPr>
          <w:color w:val="6D6E71"/>
        </w:rPr>
        <w:t>dus</w:t>
      </w:r>
      <w:r w:rsidRPr="00CA22F4">
        <w:rPr>
          <w:color w:val="6D6E71"/>
          <w:spacing w:val="38"/>
        </w:rPr>
        <w:t xml:space="preserve"> </w:t>
      </w:r>
      <w:r w:rsidRPr="00CA22F4">
        <w:rPr>
          <w:color w:val="6D6E71"/>
        </w:rPr>
        <w:t>een</w:t>
      </w:r>
      <w:r w:rsidRPr="00CA22F4">
        <w:rPr>
          <w:color w:val="6D6E71"/>
          <w:spacing w:val="39"/>
        </w:rPr>
        <w:t xml:space="preserve"> </w:t>
      </w:r>
      <w:r w:rsidRPr="00CA22F4">
        <w:rPr>
          <w:color w:val="6D6E71"/>
          <w:spacing w:val="-3"/>
        </w:rPr>
        <w:t>r</w:t>
      </w:r>
      <w:r w:rsidRPr="00CA22F4">
        <w:rPr>
          <w:color w:val="6D6E71"/>
        </w:rPr>
        <w:t>eden</w:t>
      </w:r>
      <w:r w:rsidRPr="00CA22F4">
        <w:rPr>
          <w:color w:val="6D6E71"/>
          <w:spacing w:val="39"/>
        </w:rPr>
        <w:t xml:space="preserve"> </w:t>
      </w:r>
      <w:r w:rsidRPr="00CA22F4">
        <w:rPr>
          <w:color w:val="6D6E71"/>
        </w:rPr>
        <w:t>zijn</w:t>
      </w:r>
      <w:r w:rsidRPr="00CA22F4">
        <w:rPr>
          <w:color w:val="6D6E71"/>
          <w:spacing w:val="38"/>
        </w:rPr>
        <w:t xml:space="preserve"> </w:t>
      </w:r>
      <w:r w:rsidRPr="00CA22F4">
        <w:rPr>
          <w:color w:val="6D6E71"/>
        </w:rPr>
        <w:t>om</w:t>
      </w:r>
      <w:r w:rsidRPr="00CA22F4">
        <w:rPr>
          <w:color w:val="6D6E71"/>
          <w:spacing w:val="39"/>
        </w:rPr>
        <w:t xml:space="preserve"> </w:t>
      </w:r>
      <w:r w:rsidRPr="00CA22F4">
        <w:rPr>
          <w:color w:val="6D6E71"/>
        </w:rPr>
        <w:t>een</w:t>
      </w:r>
      <w:r w:rsidRPr="00CA22F4">
        <w:rPr>
          <w:color w:val="6D6E71"/>
          <w:spacing w:val="39"/>
        </w:rPr>
        <w:t xml:space="preserve"> </w:t>
      </w:r>
      <w:r w:rsidRPr="00CA22F4">
        <w:rPr>
          <w:color w:val="6D6E71"/>
        </w:rPr>
        <w:t>leerling</w:t>
      </w:r>
      <w:r w:rsidRPr="00CA22F4">
        <w:rPr>
          <w:color w:val="6D6E71"/>
          <w:spacing w:val="39"/>
        </w:rPr>
        <w:t xml:space="preserve"> </w:t>
      </w:r>
      <w:r w:rsidRPr="00CA22F4">
        <w:rPr>
          <w:color w:val="6D6E71"/>
          <w:spacing w:val="-3"/>
        </w:rPr>
        <w:t>t</w:t>
      </w:r>
      <w:r w:rsidRPr="00CA22F4">
        <w:rPr>
          <w:color w:val="6D6E71"/>
        </w:rPr>
        <w:t>e</w:t>
      </w:r>
      <w:r w:rsidRPr="00CA22F4">
        <w:rPr>
          <w:color w:val="6D6E71"/>
          <w:spacing w:val="38"/>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rPr>
        <w:t>en.</w:t>
      </w:r>
    </w:p>
    <w:p w14:paraId="7A19AB96" w14:textId="77777777" w:rsidR="00852322" w:rsidRPr="00CA22F4" w:rsidRDefault="00852322" w:rsidP="00852322">
      <w:pPr>
        <w:pStyle w:val="Plattetekst"/>
        <w:spacing w:line="264" w:lineRule="exact"/>
        <w:ind w:left="1493"/>
      </w:pPr>
      <w:r w:rsidRPr="00CA22F4">
        <w:rPr>
          <w:color w:val="6D6E71"/>
          <w:spacing w:val="-11"/>
        </w:rPr>
        <w:t>V</w:t>
      </w:r>
      <w:r w:rsidRPr="00CA22F4">
        <w:rPr>
          <w:color w:val="6D6E71"/>
        </w:rPr>
        <w:t>e</w:t>
      </w:r>
      <w:r w:rsidRPr="00CA22F4">
        <w:rPr>
          <w:color w:val="6D6E71"/>
          <w:spacing w:val="1"/>
        </w:rPr>
        <w:t>r</w:t>
      </w:r>
      <w:r w:rsidRPr="00CA22F4">
        <w:rPr>
          <w:color w:val="6D6E71"/>
        </w:rPr>
        <w:t>wijdering</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3"/>
        </w:rPr>
        <w:t>r</w:t>
      </w:r>
      <w:r w:rsidRPr="00CA22F4">
        <w:rPr>
          <w:color w:val="6D6E71"/>
        </w:rPr>
        <w:t>dt</w:t>
      </w:r>
      <w:r w:rsidRPr="00CA22F4">
        <w:rPr>
          <w:color w:val="6D6E71"/>
          <w:spacing w:val="-1"/>
        </w:rPr>
        <w:t xml:space="preserve"> </w:t>
      </w:r>
      <w:r w:rsidRPr="00CA22F4">
        <w:rPr>
          <w:color w:val="6D6E71"/>
        </w:rPr>
        <w:t>dan</w:t>
      </w:r>
      <w:r w:rsidRPr="00CA22F4">
        <w:rPr>
          <w:color w:val="6D6E71"/>
          <w:spacing w:val="-1"/>
        </w:rPr>
        <w:t xml:space="preserve"> </w:t>
      </w:r>
      <w:r w:rsidRPr="00CA22F4">
        <w:rPr>
          <w:color w:val="6D6E71"/>
        </w:rPr>
        <w:t>als</w:t>
      </w:r>
      <w:r w:rsidRPr="00CA22F4">
        <w:rPr>
          <w:color w:val="6D6E71"/>
          <w:spacing w:val="-1"/>
        </w:rPr>
        <w:t xml:space="preserve"> </w:t>
      </w:r>
      <w:r w:rsidRPr="00CA22F4">
        <w:rPr>
          <w:color w:val="6D6E71"/>
        </w:rPr>
        <w:t xml:space="preserve">sanctie </w:t>
      </w:r>
      <w:r w:rsidRPr="00CA22F4">
        <w:rPr>
          <w:color w:val="6D6E71"/>
          <w:spacing w:val="-2"/>
        </w:rPr>
        <w:t>g</w:t>
      </w:r>
      <w:r w:rsidRPr="00CA22F4">
        <w:rPr>
          <w:color w:val="6D6E71"/>
        </w:rPr>
        <w:t>ebrui</w:t>
      </w:r>
      <w:r w:rsidRPr="00CA22F4">
        <w:rPr>
          <w:color w:val="6D6E71"/>
          <w:spacing w:val="-2"/>
        </w:rPr>
        <w:t>k</w:t>
      </w:r>
      <w:r w:rsidRPr="00CA22F4">
        <w:rPr>
          <w:color w:val="6D6E71"/>
        </w:rPr>
        <w:t>t.</w:t>
      </w:r>
      <w:r w:rsidRPr="00CA22F4">
        <w:rPr>
          <w:color w:val="6D6E71"/>
          <w:spacing w:val="-1"/>
        </w:rPr>
        <w:t xml:space="preserve"> </w:t>
      </w:r>
      <w:r w:rsidRPr="00CA22F4">
        <w:rPr>
          <w:color w:val="6D6E71"/>
        </w:rPr>
        <w:t>(zie</w:t>
      </w:r>
      <w:r w:rsidRPr="00CA22F4">
        <w:rPr>
          <w:color w:val="6D6E71"/>
          <w:spacing w:val="-1"/>
        </w:rPr>
        <w:t xml:space="preserve"> </w:t>
      </w:r>
      <w:r w:rsidRPr="00CA22F4">
        <w:rPr>
          <w:color w:val="6D6E71"/>
        </w:rPr>
        <w:t>bijla</w:t>
      </w:r>
      <w:r w:rsidRPr="00CA22F4">
        <w:rPr>
          <w:color w:val="6D6E71"/>
          <w:spacing w:val="-2"/>
        </w:rPr>
        <w:t>g</w:t>
      </w:r>
      <w:r w:rsidRPr="00CA22F4">
        <w:rPr>
          <w:color w:val="6D6E71"/>
        </w:rPr>
        <w:t>e</w:t>
      </w:r>
      <w:r w:rsidRPr="00CA22F4">
        <w:rPr>
          <w:color w:val="6D6E71"/>
          <w:spacing w:val="-1"/>
        </w:rPr>
        <w:t xml:space="preserve"> </w:t>
      </w:r>
      <w:r w:rsidRPr="00CA22F4">
        <w:rPr>
          <w:color w:val="6D6E71"/>
        </w:rPr>
        <w:t>15)</w:t>
      </w:r>
    </w:p>
    <w:p w14:paraId="45D87FD8" w14:textId="77777777" w:rsidR="00852322" w:rsidRPr="00CA22F4" w:rsidRDefault="00852322" w:rsidP="00852322">
      <w:pPr>
        <w:spacing w:line="264" w:lineRule="exact"/>
        <w:sectPr w:rsidR="00852322" w:rsidRPr="00CA22F4">
          <w:pgSz w:w="11906" w:h="16840"/>
          <w:pgMar w:top="920" w:right="0" w:bottom="500" w:left="0" w:header="0" w:footer="316" w:gutter="0"/>
          <w:cols w:space="708"/>
        </w:sectPr>
      </w:pPr>
    </w:p>
    <w:p w14:paraId="1DAD601B" w14:textId="77777777" w:rsidR="00852322" w:rsidRPr="00CA22F4" w:rsidRDefault="00852322" w:rsidP="00852322">
      <w:pPr>
        <w:spacing w:before="5" w:line="120" w:lineRule="exact"/>
        <w:rPr>
          <w:sz w:val="12"/>
          <w:szCs w:val="12"/>
        </w:rPr>
      </w:pPr>
    </w:p>
    <w:p w14:paraId="1F4CAF19" w14:textId="77777777" w:rsidR="00852322" w:rsidRPr="00CA22F4" w:rsidRDefault="00852322" w:rsidP="00852322">
      <w:pPr>
        <w:pStyle w:val="Plattetekst"/>
        <w:numPr>
          <w:ilvl w:val="0"/>
          <w:numId w:val="5"/>
        </w:numPr>
        <w:tabs>
          <w:tab w:val="left" w:pos="1493"/>
        </w:tabs>
        <w:spacing w:before="54" w:line="264" w:lineRule="exact"/>
        <w:ind w:left="1493" w:right="1133"/>
      </w:pPr>
      <w:r w:rsidRPr="00CA22F4">
        <w:rPr>
          <w:color w:val="6D6E71"/>
        </w:rPr>
        <w:t>Daar</w:t>
      </w:r>
      <w:r w:rsidRPr="00CA22F4">
        <w:rPr>
          <w:color w:val="6D6E71"/>
          <w:spacing w:val="3"/>
        </w:rPr>
        <w:t xml:space="preserve"> </w:t>
      </w:r>
      <w:r w:rsidRPr="00CA22F4">
        <w:rPr>
          <w:color w:val="6D6E71"/>
          <w:spacing w:val="-3"/>
        </w:rPr>
        <w:t>w</w:t>
      </w:r>
      <w:r w:rsidRPr="00CA22F4">
        <w:rPr>
          <w:color w:val="6D6E71"/>
        </w:rPr>
        <w:t>aar</w:t>
      </w:r>
      <w:r w:rsidRPr="00CA22F4">
        <w:rPr>
          <w:color w:val="6D6E71"/>
          <w:spacing w:val="4"/>
        </w:rPr>
        <w:t xml:space="preserve"> </w:t>
      </w:r>
      <w:r w:rsidRPr="00CA22F4">
        <w:rPr>
          <w:color w:val="6D6E71"/>
        </w:rPr>
        <w:t>oude</w:t>
      </w:r>
      <w:r w:rsidRPr="00CA22F4">
        <w:rPr>
          <w:color w:val="6D6E71"/>
          <w:spacing w:val="-4"/>
        </w:rPr>
        <w:t>r</w:t>
      </w:r>
      <w:r w:rsidRPr="00CA22F4">
        <w:rPr>
          <w:color w:val="6D6E71"/>
        </w:rPr>
        <w:t>s</w:t>
      </w:r>
      <w:r w:rsidRPr="00CA22F4">
        <w:rPr>
          <w:color w:val="6D6E71"/>
          <w:spacing w:val="4"/>
        </w:rPr>
        <w:t xml:space="preserve"> </w:t>
      </w:r>
      <w:r w:rsidRPr="00CA22F4">
        <w:rPr>
          <w:color w:val="6D6E71"/>
        </w:rPr>
        <w:t>ni</w:t>
      </w:r>
      <w:r w:rsidRPr="00CA22F4">
        <w:rPr>
          <w:color w:val="6D6E71"/>
          <w:spacing w:val="-2"/>
        </w:rPr>
        <w:t>e</w:t>
      </w:r>
      <w:r w:rsidRPr="00CA22F4">
        <w:rPr>
          <w:color w:val="6D6E71"/>
        </w:rPr>
        <w:t>t</w:t>
      </w:r>
      <w:r w:rsidRPr="00CA22F4">
        <w:rPr>
          <w:color w:val="6D6E71"/>
          <w:spacing w:val="3"/>
        </w:rPr>
        <w:t xml:space="preserve"> </w:t>
      </w:r>
      <w:r w:rsidRPr="00CA22F4">
        <w:rPr>
          <w:color w:val="6D6E71"/>
        </w:rPr>
        <w:t>me</w:t>
      </w:r>
      <w:r w:rsidRPr="00CA22F4">
        <w:rPr>
          <w:color w:val="6D6E71"/>
          <w:spacing w:val="-2"/>
        </w:rPr>
        <w:t>ew</w:t>
      </w:r>
      <w:r w:rsidRPr="00CA22F4">
        <w:rPr>
          <w:color w:val="6D6E71"/>
        </w:rPr>
        <w:t>er</w:t>
      </w:r>
      <w:r w:rsidRPr="00CA22F4">
        <w:rPr>
          <w:color w:val="6D6E71"/>
          <w:spacing w:val="-8"/>
        </w:rPr>
        <w:t>k</w:t>
      </w:r>
      <w:r w:rsidRPr="00CA22F4">
        <w:rPr>
          <w:color w:val="6D6E71"/>
        </w:rPr>
        <w:t>en</w:t>
      </w:r>
      <w:r w:rsidRPr="00CA22F4">
        <w:rPr>
          <w:color w:val="6D6E71"/>
          <w:spacing w:val="4"/>
        </w:rPr>
        <w:t xml:space="preserve"> </w:t>
      </w:r>
      <w:r w:rsidRPr="00CA22F4">
        <w:rPr>
          <w:color w:val="6D6E71"/>
        </w:rPr>
        <w:t>m</w:t>
      </w:r>
      <w:r w:rsidRPr="00CA22F4">
        <w:rPr>
          <w:color w:val="6D6E71"/>
          <w:spacing w:val="-2"/>
        </w:rPr>
        <w:t>e</w:t>
      </w:r>
      <w:r w:rsidRPr="00CA22F4">
        <w:rPr>
          <w:color w:val="6D6E71"/>
        </w:rPr>
        <w:t>t</w:t>
      </w:r>
      <w:r w:rsidRPr="00CA22F4">
        <w:rPr>
          <w:color w:val="6D6E71"/>
          <w:spacing w:val="4"/>
        </w:rPr>
        <w:t xml:space="preserve"> </w:t>
      </w:r>
      <w:r w:rsidRPr="00CA22F4">
        <w:rPr>
          <w:color w:val="6D6E71"/>
        </w:rPr>
        <w:t>h</w:t>
      </w:r>
      <w:r w:rsidRPr="00CA22F4">
        <w:rPr>
          <w:color w:val="6D6E71"/>
          <w:spacing w:val="-2"/>
        </w:rPr>
        <w:t>e</w:t>
      </w:r>
      <w:r w:rsidRPr="00CA22F4">
        <w:rPr>
          <w:color w:val="6D6E71"/>
        </w:rPr>
        <w:t>t</w:t>
      </w:r>
      <w:r w:rsidRPr="00CA22F4">
        <w:rPr>
          <w:color w:val="6D6E71"/>
          <w:spacing w:val="3"/>
        </w:rPr>
        <w:t xml:space="preserve"> </w:t>
      </w:r>
      <w:r w:rsidRPr="00CA22F4">
        <w:rPr>
          <w:color w:val="6D6E71"/>
        </w:rPr>
        <w:t>in</w:t>
      </w:r>
      <w:r w:rsidRPr="00CA22F4">
        <w:rPr>
          <w:color w:val="6D6E71"/>
          <w:spacing w:val="4"/>
        </w:rPr>
        <w:t xml:space="preserve"> </w:t>
      </w:r>
      <w:r w:rsidRPr="00CA22F4">
        <w:rPr>
          <w:color w:val="6D6E71"/>
          <w:spacing w:val="-4"/>
        </w:rPr>
        <w:t>k</w:t>
      </w:r>
      <w:r w:rsidRPr="00CA22F4">
        <w:rPr>
          <w:color w:val="6D6E71"/>
        </w:rPr>
        <w:t>aart</w:t>
      </w:r>
      <w:r w:rsidRPr="00CA22F4">
        <w:rPr>
          <w:color w:val="6D6E71"/>
          <w:spacing w:val="4"/>
        </w:rPr>
        <w:t xml:space="preserve"> </w:t>
      </w:r>
      <w:r w:rsidRPr="00CA22F4">
        <w:rPr>
          <w:color w:val="6D6E71"/>
        </w:rPr>
        <w:t>b</w:t>
      </w:r>
      <w:r w:rsidRPr="00CA22F4">
        <w:rPr>
          <w:color w:val="6D6E71"/>
          <w:spacing w:val="-3"/>
        </w:rPr>
        <w:t>r</w:t>
      </w:r>
      <w:r w:rsidRPr="00CA22F4">
        <w:rPr>
          <w:color w:val="6D6E71"/>
        </w:rPr>
        <w:t>en</w:t>
      </w:r>
      <w:r w:rsidRPr="00CA22F4">
        <w:rPr>
          <w:color w:val="6D6E71"/>
          <w:spacing w:val="-2"/>
        </w:rPr>
        <w:t>g</w:t>
      </w:r>
      <w:r w:rsidRPr="00CA22F4">
        <w:rPr>
          <w:color w:val="6D6E71"/>
        </w:rPr>
        <w:t>en</w:t>
      </w:r>
      <w:r w:rsidRPr="00CA22F4">
        <w:rPr>
          <w:color w:val="6D6E71"/>
          <w:spacing w:val="3"/>
        </w:rPr>
        <w:t xml:space="preserve"> </w:t>
      </w:r>
      <w:r w:rsidRPr="00CA22F4">
        <w:rPr>
          <w:color w:val="6D6E71"/>
          <w:spacing w:val="-4"/>
        </w:rPr>
        <w:t>v</w:t>
      </w:r>
      <w:r w:rsidRPr="00CA22F4">
        <w:rPr>
          <w:color w:val="6D6E71"/>
        </w:rPr>
        <w:t>an</w:t>
      </w:r>
      <w:r w:rsidRPr="00CA22F4">
        <w:rPr>
          <w:color w:val="6D6E71"/>
          <w:spacing w:val="4"/>
        </w:rPr>
        <w:t xml:space="preserve"> </w:t>
      </w:r>
      <w:r w:rsidRPr="00CA22F4">
        <w:rPr>
          <w:color w:val="6D6E71"/>
        </w:rPr>
        <w:t>de</w:t>
      </w:r>
      <w:r w:rsidRPr="00CA22F4">
        <w:rPr>
          <w:color w:val="6D6E71"/>
          <w:spacing w:val="4"/>
        </w:rPr>
        <w:t xml:space="preserve"> </w:t>
      </w:r>
      <w:r w:rsidRPr="00CA22F4">
        <w:rPr>
          <w:color w:val="6D6E71"/>
        </w:rPr>
        <w:t>onde</w:t>
      </w:r>
      <w:r w:rsidRPr="00CA22F4">
        <w:rPr>
          <w:color w:val="6D6E71"/>
          <w:spacing w:val="1"/>
        </w:rPr>
        <w:t>r</w:t>
      </w:r>
      <w:r w:rsidRPr="00CA22F4">
        <w:rPr>
          <w:color w:val="6D6E71"/>
        </w:rPr>
        <w:t>wijsbeho</w:t>
      </w:r>
      <w:r w:rsidRPr="00CA22F4">
        <w:rPr>
          <w:color w:val="6D6E71"/>
          <w:spacing w:val="-2"/>
        </w:rPr>
        <w:t>e</w:t>
      </w:r>
      <w:r w:rsidRPr="00CA22F4">
        <w:rPr>
          <w:color w:val="6D6E71"/>
        </w:rPr>
        <w:t>f</w:t>
      </w:r>
      <w:r w:rsidRPr="00CA22F4">
        <w:rPr>
          <w:color w:val="6D6E71"/>
          <w:spacing w:val="-4"/>
        </w:rPr>
        <w:t>t</w:t>
      </w:r>
      <w:r w:rsidRPr="00CA22F4">
        <w:rPr>
          <w:color w:val="6D6E71"/>
        </w:rPr>
        <w:t>en</w:t>
      </w:r>
      <w:r w:rsidRPr="00CA22F4">
        <w:rPr>
          <w:color w:val="6D6E71"/>
          <w:spacing w:val="4"/>
        </w:rPr>
        <w:t xml:space="preserve"> </w:t>
      </w:r>
      <w:r w:rsidRPr="00CA22F4">
        <w:rPr>
          <w:color w:val="6D6E71"/>
        </w:rPr>
        <w:t>en</w:t>
      </w:r>
      <w:r w:rsidRPr="00CA22F4">
        <w:rPr>
          <w:color w:val="6D6E71"/>
          <w:spacing w:val="3"/>
        </w:rPr>
        <w:t xml:space="preserve"> </w:t>
      </w:r>
      <w:r w:rsidRPr="00CA22F4">
        <w:rPr>
          <w:color w:val="6D6E71"/>
        </w:rPr>
        <w:t>hie</w:t>
      </w:r>
      <w:r w:rsidRPr="00CA22F4">
        <w:rPr>
          <w:color w:val="6D6E71"/>
          <w:spacing w:val="-3"/>
        </w:rPr>
        <w:t>r</w:t>
      </w:r>
      <w:r w:rsidRPr="00CA22F4">
        <w:rPr>
          <w:color w:val="6D6E71"/>
        </w:rPr>
        <w:t>door</w:t>
      </w:r>
      <w:r w:rsidRPr="00CA22F4">
        <w:rPr>
          <w:color w:val="6D6E71"/>
          <w:spacing w:val="4"/>
        </w:rPr>
        <w:t xml:space="preserve"> </w:t>
      </w:r>
      <w:r w:rsidRPr="00CA22F4">
        <w:rPr>
          <w:color w:val="6D6E71"/>
        </w:rPr>
        <w:t>de o</w:t>
      </w:r>
      <w:r w:rsidRPr="00CA22F4">
        <w:rPr>
          <w:color w:val="6D6E71"/>
          <w:spacing w:val="-2"/>
        </w:rPr>
        <w:t>n</w:t>
      </w:r>
      <w:r w:rsidRPr="00CA22F4">
        <w:rPr>
          <w:color w:val="6D6E71"/>
        </w:rPr>
        <w:t>twik</w:t>
      </w:r>
      <w:r w:rsidRPr="00CA22F4">
        <w:rPr>
          <w:color w:val="6D6E71"/>
          <w:spacing w:val="-8"/>
        </w:rPr>
        <w:t>k</w:t>
      </w:r>
      <w:r w:rsidRPr="00CA22F4">
        <w:rPr>
          <w:color w:val="6D6E71"/>
        </w:rPr>
        <w:t xml:space="preserve">eling </w:t>
      </w:r>
      <w:r w:rsidRPr="00CA22F4">
        <w:rPr>
          <w:color w:val="6D6E71"/>
          <w:spacing w:val="-4"/>
        </w:rPr>
        <w:t>v</w:t>
      </w:r>
      <w:r w:rsidRPr="00CA22F4">
        <w:rPr>
          <w:color w:val="6D6E71"/>
        </w:rPr>
        <w:t>an h</w:t>
      </w:r>
      <w:r w:rsidRPr="00CA22F4">
        <w:rPr>
          <w:color w:val="6D6E71"/>
          <w:spacing w:val="-2"/>
        </w:rPr>
        <w:t>e</w:t>
      </w:r>
      <w:r w:rsidRPr="00CA22F4">
        <w:rPr>
          <w:color w:val="6D6E71"/>
        </w:rPr>
        <w:t>t kind in h</w:t>
      </w:r>
      <w:r w:rsidRPr="00CA22F4">
        <w:rPr>
          <w:color w:val="6D6E71"/>
          <w:spacing w:val="-1"/>
        </w:rPr>
        <w:t>e</w:t>
      </w:r>
      <w:r w:rsidRPr="00CA22F4">
        <w:rPr>
          <w:color w:val="6D6E71"/>
        </w:rPr>
        <w:t xml:space="preserve">t </w:t>
      </w:r>
      <w:r w:rsidRPr="00CA22F4">
        <w:rPr>
          <w:color w:val="6D6E71"/>
          <w:spacing w:val="-2"/>
        </w:rPr>
        <w:t>g</w:t>
      </w:r>
      <w:r w:rsidRPr="00CA22F4">
        <w:rPr>
          <w:color w:val="6D6E71"/>
        </w:rPr>
        <w:t xml:space="preserve">eding </w:t>
      </w:r>
      <w:r w:rsidRPr="00CA22F4">
        <w:rPr>
          <w:color w:val="6D6E71"/>
          <w:spacing w:val="-8"/>
        </w:rPr>
        <w:t>k</w:t>
      </w:r>
      <w:r w:rsidRPr="00CA22F4">
        <w:rPr>
          <w:color w:val="6D6E71"/>
        </w:rPr>
        <w:t>o</w:t>
      </w:r>
      <w:r w:rsidRPr="00CA22F4">
        <w:rPr>
          <w:color w:val="6D6E71"/>
          <w:spacing w:val="-2"/>
        </w:rPr>
        <w:t>m</w:t>
      </w:r>
      <w:r w:rsidRPr="00CA22F4">
        <w:rPr>
          <w:color w:val="6D6E71"/>
        </w:rPr>
        <w:t>t.</w:t>
      </w:r>
    </w:p>
    <w:p w14:paraId="5BE609E7" w14:textId="77777777" w:rsidR="00852322" w:rsidRPr="00CA22F4" w:rsidRDefault="00852322" w:rsidP="00852322">
      <w:pPr>
        <w:spacing w:before="4" w:line="260" w:lineRule="exact"/>
        <w:rPr>
          <w:sz w:val="26"/>
          <w:szCs w:val="26"/>
        </w:rPr>
      </w:pPr>
    </w:p>
    <w:p w14:paraId="2316C91F" w14:textId="77777777" w:rsidR="00852322" w:rsidRPr="00CA22F4" w:rsidRDefault="00852322" w:rsidP="00852322">
      <w:pPr>
        <w:pStyle w:val="Plattetekst"/>
        <w:spacing w:line="264" w:lineRule="exact"/>
        <w:ind w:right="1133"/>
        <w:jc w:val="both"/>
      </w:pPr>
      <w:r w:rsidRPr="00CA22F4">
        <w:rPr>
          <w:color w:val="6D6E71"/>
          <w:spacing w:val="-4"/>
        </w:rPr>
        <w:t>E</w:t>
      </w:r>
      <w:r w:rsidRPr="00CA22F4">
        <w:rPr>
          <w:color w:val="6D6E71"/>
        </w:rPr>
        <w:t>en</w:t>
      </w:r>
      <w:r w:rsidRPr="00CA22F4">
        <w:rPr>
          <w:color w:val="6D6E71"/>
          <w:spacing w:val="-12"/>
        </w:rPr>
        <w:t xml:space="preserve"> </w:t>
      </w:r>
      <w:r w:rsidRPr="00CA22F4">
        <w:rPr>
          <w:color w:val="6D6E71"/>
        </w:rPr>
        <w:t>(d</w:t>
      </w:r>
      <w:r w:rsidRPr="00CA22F4">
        <w:rPr>
          <w:color w:val="6D6E71"/>
          <w:spacing w:val="-3"/>
        </w:rPr>
        <w:t>r</w:t>
      </w:r>
      <w:r w:rsidRPr="00CA22F4">
        <w:rPr>
          <w:color w:val="6D6E71"/>
        </w:rPr>
        <w:t>ei</w:t>
      </w:r>
      <w:r w:rsidRPr="00CA22F4">
        <w:rPr>
          <w:color w:val="6D6E71"/>
          <w:spacing w:val="-2"/>
        </w:rPr>
        <w:t>g</w:t>
      </w:r>
      <w:r w:rsidRPr="00CA22F4">
        <w:rPr>
          <w:color w:val="6D6E71"/>
        </w:rPr>
        <w:t>ende)</w:t>
      </w:r>
      <w:r w:rsidRPr="00CA22F4">
        <w:rPr>
          <w:color w:val="6D6E71"/>
          <w:spacing w:val="-12"/>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12"/>
        </w:rPr>
        <w:t xml:space="preserve"> </w:t>
      </w:r>
      <w:r w:rsidRPr="00CA22F4">
        <w:rPr>
          <w:color w:val="6D6E71"/>
        </w:rPr>
        <w:t>mag</w:t>
      </w:r>
      <w:r w:rsidRPr="00CA22F4">
        <w:rPr>
          <w:color w:val="6D6E71"/>
          <w:spacing w:val="-12"/>
        </w:rPr>
        <w:t xml:space="preserve"> </w:t>
      </w:r>
      <w:r w:rsidRPr="00CA22F4">
        <w:rPr>
          <w:color w:val="6D6E71"/>
        </w:rPr>
        <w:t>ni</w:t>
      </w:r>
      <w:r w:rsidRPr="00CA22F4">
        <w:rPr>
          <w:color w:val="6D6E71"/>
          <w:spacing w:val="-2"/>
        </w:rPr>
        <w:t>e</w:t>
      </w:r>
      <w:r w:rsidRPr="00CA22F4">
        <w:rPr>
          <w:color w:val="6D6E71"/>
        </w:rPr>
        <w:t>t</w:t>
      </w:r>
      <w:r w:rsidRPr="00CA22F4">
        <w:rPr>
          <w:color w:val="6D6E71"/>
          <w:spacing w:val="-12"/>
        </w:rPr>
        <w:t xml:space="preserve"> </w:t>
      </w:r>
      <w:r w:rsidRPr="00CA22F4">
        <w:rPr>
          <w:color w:val="6D6E71"/>
        </w:rPr>
        <w:t>als</w:t>
      </w:r>
      <w:r w:rsidRPr="00CA22F4">
        <w:rPr>
          <w:color w:val="6D6E71"/>
          <w:spacing w:val="-12"/>
        </w:rPr>
        <w:t xml:space="preserve"> </w:t>
      </w:r>
      <w:r w:rsidRPr="00CA22F4">
        <w:rPr>
          <w:color w:val="6D6E71"/>
        </w:rPr>
        <w:t>een</w:t>
      </w:r>
      <w:r w:rsidRPr="00CA22F4">
        <w:rPr>
          <w:color w:val="6D6E71"/>
          <w:spacing w:val="-12"/>
        </w:rPr>
        <w:t xml:space="preserve"> </w:t>
      </w:r>
      <w:r w:rsidRPr="00CA22F4">
        <w:rPr>
          <w:color w:val="6D6E71"/>
          <w:spacing w:val="-3"/>
        </w:rPr>
        <w:t>v</w:t>
      </w:r>
      <w:r w:rsidRPr="00CA22F4">
        <w:rPr>
          <w:color w:val="6D6E71"/>
        </w:rPr>
        <w:t>er</w:t>
      </w:r>
      <w:r w:rsidRPr="00CA22F4">
        <w:rPr>
          <w:color w:val="6D6E71"/>
          <w:spacing w:val="-5"/>
        </w:rPr>
        <w:t>r</w:t>
      </w:r>
      <w:r w:rsidRPr="00CA22F4">
        <w:rPr>
          <w:color w:val="6D6E71"/>
        </w:rPr>
        <w:t>assing</w:t>
      </w:r>
      <w:r w:rsidRPr="00CA22F4">
        <w:rPr>
          <w:color w:val="6D6E71"/>
          <w:spacing w:val="-12"/>
        </w:rPr>
        <w:t xml:space="preserve"> </w:t>
      </w:r>
      <w:r w:rsidRPr="00CA22F4">
        <w:rPr>
          <w:color w:val="6D6E71"/>
          <w:spacing w:val="-8"/>
        </w:rPr>
        <w:t>k</w:t>
      </w:r>
      <w:r w:rsidRPr="00CA22F4">
        <w:rPr>
          <w:color w:val="6D6E71"/>
        </w:rPr>
        <w:t>omen.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rPr>
        <w:t>school</w:t>
      </w:r>
      <w:r w:rsidRPr="00CA22F4">
        <w:rPr>
          <w:color w:val="6D6E71"/>
          <w:spacing w:val="-12"/>
        </w:rPr>
        <w:t xml:space="preserve"> </w:t>
      </w:r>
      <w:r w:rsidRPr="00CA22F4">
        <w:rPr>
          <w:color w:val="6D6E71"/>
        </w:rPr>
        <w:t>(in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rPr>
        <w:t>pe</w:t>
      </w:r>
      <w:r w:rsidRPr="00CA22F4">
        <w:rPr>
          <w:color w:val="6D6E71"/>
          <w:spacing w:val="-4"/>
        </w:rPr>
        <w:t>r</w:t>
      </w:r>
      <w:r w:rsidRPr="00CA22F4">
        <w:rPr>
          <w:color w:val="6D6E71"/>
        </w:rPr>
        <w:t>soon</w:t>
      </w:r>
      <w:r w:rsidRPr="00CA22F4">
        <w:rPr>
          <w:color w:val="6D6E71"/>
          <w:spacing w:val="-12"/>
        </w:rPr>
        <w:t xml:space="preserve"> </w:t>
      </w:r>
      <w:r w:rsidRPr="00CA22F4">
        <w:rPr>
          <w:color w:val="6D6E71"/>
          <w:spacing w:val="-4"/>
        </w:rPr>
        <w:t>v</w:t>
      </w:r>
      <w:r w:rsidRPr="00CA22F4">
        <w:rPr>
          <w:color w:val="6D6E71"/>
        </w:rPr>
        <w:t>an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w:t>
      </w:r>
      <w:r w:rsidRPr="00CA22F4">
        <w:rPr>
          <w:color w:val="6D6E71"/>
          <w:spacing w:val="-19"/>
        </w:rPr>
        <w:t>r</w:t>
      </w:r>
      <w:r w:rsidRPr="00CA22F4">
        <w:rPr>
          <w:color w:val="6D6E71"/>
        </w:rPr>
        <w:t>,</w:t>
      </w:r>
      <w:r w:rsidRPr="00CA22F4">
        <w:rPr>
          <w:color w:val="6D6E71"/>
          <w:spacing w:val="-12"/>
        </w:rPr>
        <w:t xml:space="preserve"> </w:t>
      </w:r>
      <w:r w:rsidRPr="00CA22F4">
        <w:rPr>
          <w:color w:val="6D6E71"/>
        </w:rPr>
        <w:t>de IB-er</w:t>
      </w:r>
      <w:r w:rsidRPr="00CA22F4">
        <w:rPr>
          <w:color w:val="6D6E71"/>
          <w:spacing w:val="-5"/>
        </w:rPr>
        <w:t xml:space="preserve"> </w:t>
      </w:r>
      <w:r w:rsidRPr="00CA22F4">
        <w:rPr>
          <w:color w:val="6D6E71"/>
        </w:rPr>
        <w:t>of</w:t>
      </w:r>
      <w:r w:rsidRPr="00CA22F4">
        <w:rPr>
          <w:color w:val="6D6E71"/>
          <w:spacing w:val="-4"/>
        </w:rPr>
        <w:t xml:space="preserve"> </w:t>
      </w:r>
      <w:r w:rsidRPr="00CA22F4">
        <w:rPr>
          <w:color w:val="6D6E71"/>
        </w:rPr>
        <w:t>de</w:t>
      </w:r>
      <w:r w:rsidRPr="00CA22F4">
        <w:rPr>
          <w:color w:val="6D6E71"/>
          <w:spacing w:val="-5"/>
        </w:rPr>
        <w:t xml:space="preserve"> </w:t>
      </w: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rPr>
        <w:t>er)</w:t>
      </w:r>
      <w:r w:rsidRPr="00CA22F4">
        <w:rPr>
          <w:color w:val="6D6E71"/>
          <w:spacing w:val="-4"/>
        </w:rPr>
        <w:t xml:space="preserve"> </w:t>
      </w:r>
      <w:r w:rsidRPr="00CA22F4">
        <w:rPr>
          <w:color w:val="6D6E71"/>
        </w:rPr>
        <w:t>is</w:t>
      </w:r>
      <w:r w:rsidRPr="00CA22F4">
        <w:rPr>
          <w:color w:val="6D6E71"/>
          <w:spacing w:val="-4"/>
        </w:rPr>
        <w:t xml:space="preserve"> </w:t>
      </w:r>
      <w:r w:rsidRPr="00CA22F4">
        <w:rPr>
          <w:color w:val="6D6E71"/>
        </w:rPr>
        <w:t>tijdens</w:t>
      </w:r>
      <w:r w:rsidRPr="00CA22F4">
        <w:rPr>
          <w:color w:val="6D6E71"/>
          <w:spacing w:val="-5"/>
        </w:rPr>
        <w:t xml:space="preserve"> </w:t>
      </w:r>
      <w:r w:rsidRPr="00CA22F4">
        <w:rPr>
          <w:color w:val="6D6E71"/>
        </w:rPr>
        <w:t>één</w:t>
      </w:r>
      <w:r w:rsidRPr="00CA22F4">
        <w:rPr>
          <w:color w:val="6D6E71"/>
          <w:spacing w:val="-4"/>
        </w:rPr>
        <w:t xml:space="preserve"> </w:t>
      </w:r>
      <w:r w:rsidRPr="00CA22F4">
        <w:rPr>
          <w:color w:val="6D6E71"/>
        </w:rPr>
        <w:t>of</w:t>
      </w:r>
      <w:r w:rsidRPr="00CA22F4">
        <w:rPr>
          <w:color w:val="6D6E71"/>
          <w:spacing w:val="-5"/>
        </w:rPr>
        <w:t xml:space="preserve"> </w:t>
      </w:r>
      <w:r w:rsidRPr="00CA22F4">
        <w:rPr>
          <w:color w:val="6D6E71"/>
        </w:rPr>
        <w:t>mee</w:t>
      </w:r>
      <w:r w:rsidRPr="00CA22F4">
        <w:rPr>
          <w:color w:val="6D6E71"/>
          <w:spacing w:val="-4"/>
        </w:rPr>
        <w:t>r</w:t>
      </w:r>
      <w:r w:rsidRPr="00CA22F4">
        <w:rPr>
          <w:color w:val="6D6E71"/>
        </w:rPr>
        <w:t>de</w:t>
      </w:r>
      <w:r w:rsidRPr="00CA22F4">
        <w:rPr>
          <w:color w:val="6D6E71"/>
          <w:spacing w:val="-3"/>
        </w:rPr>
        <w:t>r</w:t>
      </w:r>
      <w:r w:rsidRPr="00CA22F4">
        <w:rPr>
          <w:color w:val="6D6E71"/>
        </w:rPr>
        <w:t>e</w:t>
      </w:r>
      <w:r w:rsidRPr="00CA22F4">
        <w:rPr>
          <w:color w:val="6D6E71"/>
          <w:spacing w:val="-4"/>
        </w:rPr>
        <w:t xml:space="preserve"> </w:t>
      </w:r>
      <w:r w:rsidRPr="00CA22F4">
        <w:rPr>
          <w:color w:val="6D6E71"/>
          <w:spacing w:val="-3"/>
        </w:rPr>
        <w:t>v</w:t>
      </w:r>
      <w:r w:rsidRPr="00CA22F4">
        <w:rPr>
          <w:color w:val="6D6E71"/>
        </w:rPr>
        <w:t>oorli</w:t>
      </w:r>
      <w:r w:rsidRPr="00CA22F4">
        <w:rPr>
          <w:color w:val="6D6E71"/>
          <w:spacing w:val="2"/>
        </w:rPr>
        <w:t>g</w:t>
      </w:r>
      <w:r w:rsidRPr="00CA22F4">
        <w:rPr>
          <w:color w:val="6D6E71"/>
          <w:spacing w:val="-2"/>
        </w:rPr>
        <w:t>g</w:t>
      </w:r>
      <w:r w:rsidRPr="00CA22F4">
        <w:rPr>
          <w:color w:val="6D6E71"/>
        </w:rPr>
        <w:t>ende</w:t>
      </w:r>
      <w:r w:rsidRPr="00CA22F4">
        <w:rPr>
          <w:color w:val="6D6E71"/>
          <w:spacing w:val="-4"/>
        </w:rPr>
        <w:t xml:space="preserve"> </w:t>
      </w:r>
      <w:r w:rsidRPr="00CA22F4">
        <w:rPr>
          <w:color w:val="6D6E71"/>
        </w:rPr>
        <w:t>schoolja</w:t>
      </w:r>
      <w:r w:rsidRPr="00CA22F4">
        <w:rPr>
          <w:color w:val="6D6E71"/>
          <w:spacing w:val="-3"/>
        </w:rPr>
        <w:t>r</w:t>
      </w:r>
      <w:r w:rsidRPr="00CA22F4">
        <w:rPr>
          <w:color w:val="6D6E71"/>
        </w:rPr>
        <w:t>en</w:t>
      </w:r>
      <w:r w:rsidRPr="00CA22F4">
        <w:rPr>
          <w:color w:val="6D6E71"/>
          <w:spacing w:val="-5"/>
        </w:rPr>
        <w:t xml:space="preserve"> </w:t>
      </w:r>
      <w:r w:rsidRPr="00CA22F4">
        <w:rPr>
          <w:color w:val="6D6E71"/>
        </w:rPr>
        <w:t>m</w:t>
      </w:r>
      <w:r w:rsidRPr="00CA22F4">
        <w:rPr>
          <w:color w:val="6D6E71"/>
          <w:spacing w:val="-2"/>
        </w:rPr>
        <w:t>e</w:t>
      </w:r>
      <w:r w:rsidRPr="00CA22F4">
        <w:rPr>
          <w:color w:val="6D6E71"/>
        </w:rPr>
        <w:t>t</w:t>
      </w:r>
      <w:r w:rsidRPr="00CA22F4">
        <w:rPr>
          <w:color w:val="6D6E71"/>
          <w:spacing w:val="-4"/>
        </w:rPr>
        <w:t xml:space="preserve"> </w:t>
      </w:r>
      <w:r w:rsidRPr="00CA22F4">
        <w:rPr>
          <w:color w:val="6D6E71"/>
        </w:rPr>
        <w:t>oude</w:t>
      </w:r>
      <w:r w:rsidRPr="00CA22F4">
        <w:rPr>
          <w:color w:val="6D6E71"/>
          <w:spacing w:val="-4"/>
        </w:rPr>
        <w:t>r</w:t>
      </w:r>
      <w:r w:rsidRPr="00CA22F4">
        <w:rPr>
          <w:color w:val="6D6E71"/>
        </w:rPr>
        <w:t>s</w:t>
      </w:r>
      <w:r w:rsidRPr="00CA22F4">
        <w:rPr>
          <w:color w:val="6D6E71"/>
          <w:spacing w:val="-5"/>
        </w:rPr>
        <w:t xml:space="preserve"> </w:t>
      </w:r>
      <w:r w:rsidRPr="00CA22F4">
        <w:rPr>
          <w:color w:val="6D6E71"/>
        </w:rPr>
        <w:t>in</w:t>
      </w:r>
      <w:r w:rsidRPr="00CA22F4">
        <w:rPr>
          <w:color w:val="6D6E71"/>
          <w:spacing w:val="-4"/>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4"/>
        </w:rPr>
        <w:t xml:space="preserve"> </w:t>
      </w:r>
      <w:r w:rsidRPr="00CA22F4">
        <w:rPr>
          <w:color w:val="6D6E71"/>
          <w:spacing w:val="-2"/>
        </w:rPr>
        <w:t>gew</w:t>
      </w:r>
      <w:r w:rsidRPr="00CA22F4">
        <w:rPr>
          <w:color w:val="6D6E71"/>
        </w:rPr>
        <w:t>ee</w:t>
      </w:r>
      <w:r w:rsidRPr="00CA22F4">
        <w:rPr>
          <w:color w:val="6D6E71"/>
          <w:spacing w:val="-3"/>
        </w:rPr>
        <w:t>s</w:t>
      </w:r>
      <w:r w:rsidRPr="00CA22F4">
        <w:rPr>
          <w:color w:val="6D6E71"/>
        </w:rPr>
        <w:t>t en</w:t>
      </w:r>
      <w:r w:rsidRPr="00CA22F4">
        <w:rPr>
          <w:color w:val="6D6E71"/>
          <w:spacing w:val="-3"/>
        </w:rPr>
        <w:t xml:space="preserve"> </w:t>
      </w:r>
      <w:r w:rsidRPr="00CA22F4">
        <w:rPr>
          <w:color w:val="6D6E71"/>
        </w:rPr>
        <w:t>he</w:t>
      </w:r>
      <w:r w:rsidRPr="00CA22F4">
        <w:rPr>
          <w:color w:val="6D6E71"/>
          <w:spacing w:val="-3"/>
        </w:rPr>
        <w:t>e</w:t>
      </w:r>
      <w:r w:rsidRPr="00CA22F4">
        <w:rPr>
          <w:color w:val="6D6E71"/>
        </w:rPr>
        <w:t>ft</w:t>
      </w:r>
      <w:r w:rsidRPr="00CA22F4">
        <w:rPr>
          <w:color w:val="6D6E71"/>
          <w:spacing w:val="-2"/>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2"/>
        </w:rPr>
        <w:t xml:space="preserve"> g</w:t>
      </w:r>
      <w:r w:rsidRPr="00CA22F4">
        <w:rPr>
          <w:color w:val="6D6E71"/>
        </w:rPr>
        <w:t>esp</w:t>
      </w:r>
      <w:r w:rsidRPr="00CA22F4">
        <w:rPr>
          <w:color w:val="6D6E71"/>
          <w:spacing w:val="-3"/>
        </w:rPr>
        <w:t>r</w:t>
      </w:r>
      <w:r w:rsidRPr="00CA22F4">
        <w:rPr>
          <w:color w:val="6D6E71"/>
        </w:rPr>
        <w:t>ek</w:t>
      </w:r>
      <w:r w:rsidRPr="00CA22F4">
        <w:rPr>
          <w:color w:val="6D6E71"/>
          <w:spacing w:val="-8"/>
        </w:rPr>
        <w:t>k</w:t>
      </w:r>
      <w:r w:rsidRPr="00CA22F4">
        <w:rPr>
          <w:color w:val="6D6E71"/>
        </w:rPr>
        <w:t>en</w:t>
      </w:r>
      <w:r w:rsidRPr="00CA22F4">
        <w:rPr>
          <w:color w:val="6D6E71"/>
          <w:spacing w:val="-2"/>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3"/>
        </w:rPr>
        <w:t xml:space="preserve"> </w:t>
      </w:r>
      <w:r w:rsidRPr="00CA22F4">
        <w:rPr>
          <w:color w:val="6D6E71"/>
          <w:spacing w:val="-4"/>
        </w:rPr>
        <w:t>v</w:t>
      </w:r>
      <w:r w:rsidRPr="00CA22F4">
        <w:rPr>
          <w:color w:val="6D6E71"/>
        </w:rPr>
        <w:t>a</w:t>
      </w:r>
      <w:r w:rsidRPr="00CA22F4">
        <w:rPr>
          <w:color w:val="6D6E71"/>
          <w:spacing w:val="-3"/>
        </w:rPr>
        <w:t>s</w:t>
      </w:r>
      <w:r w:rsidRPr="00CA22F4">
        <w:rPr>
          <w:color w:val="6D6E71"/>
        </w:rPr>
        <w:t>t</w:t>
      </w:r>
      <w:r w:rsidRPr="00CA22F4">
        <w:rPr>
          <w:color w:val="6D6E71"/>
          <w:spacing w:val="-2"/>
        </w:rPr>
        <w:t>g</w:t>
      </w:r>
      <w:r w:rsidRPr="00CA22F4">
        <w:rPr>
          <w:color w:val="6D6E71"/>
        </w:rPr>
        <w:t>ele</w:t>
      </w:r>
      <w:r w:rsidRPr="00CA22F4">
        <w:rPr>
          <w:color w:val="6D6E71"/>
          <w:spacing w:val="-3"/>
        </w:rPr>
        <w:t>g</w:t>
      </w:r>
      <w:r w:rsidRPr="00CA22F4">
        <w:rPr>
          <w:color w:val="6D6E71"/>
        </w:rPr>
        <w:t>d.</w:t>
      </w:r>
    </w:p>
    <w:p w14:paraId="3C2E7ACF" w14:textId="77777777" w:rsidR="00852322" w:rsidRPr="00CA22F4" w:rsidRDefault="00852322" w:rsidP="00852322">
      <w:pPr>
        <w:spacing w:before="4" w:line="260" w:lineRule="exact"/>
        <w:rPr>
          <w:sz w:val="26"/>
          <w:szCs w:val="26"/>
        </w:rPr>
      </w:pPr>
    </w:p>
    <w:p w14:paraId="5E2A3B27"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In</w:t>
      </w:r>
      <w:r w:rsidRPr="00CA22F4">
        <w:rPr>
          <w:color w:val="6D6E71"/>
          <w:spacing w:val="-5"/>
        </w:rPr>
        <w:t xml:space="preserve"> </w:t>
      </w:r>
      <w:r w:rsidRPr="00CA22F4">
        <w:rPr>
          <w:color w:val="6D6E71"/>
        </w:rPr>
        <w:t>alle</w:t>
      </w:r>
      <w:r w:rsidRPr="00CA22F4">
        <w:rPr>
          <w:color w:val="6D6E71"/>
          <w:spacing w:val="-4"/>
        </w:rPr>
        <w:t xml:space="preserve"> </w:t>
      </w:r>
      <w:r w:rsidRPr="00CA22F4">
        <w:rPr>
          <w:color w:val="6D6E71"/>
          <w:spacing w:val="-2"/>
        </w:rPr>
        <w:t>ge</w:t>
      </w:r>
      <w:r w:rsidRPr="00CA22F4">
        <w:rPr>
          <w:color w:val="6D6E71"/>
          <w:spacing w:val="-4"/>
        </w:rPr>
        <w:t>v</w:t>
      </w:r>
      <w:r w:rsidRPr="00CA22F4">
        <w:rPr>
          <w:color w:val="6D6E71"/>
        </w:rPr>
        <w:t>allen</w:t>
      </w:r>
      <w:r w:rsidRPr="00CA22F4">
        <w:rPr>
          <w:color w:val="6D6E71"/>
          <w:spacing w:val="-4"/>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4"/>
        </w:rPr>
        <w:t xml:space="preserve"> </w:t>
      </w:r>
      <w:r w:rsidRPr="00CA22F4">
        <w:rPr>
          <w:color w:val="6D6E71"/>
        </w:rPr>
        <w:t>h</w:t>
      </w:r>
      <w:r w:rsidRPr="00CA22F4">
        <w:rPr>
          <w:color w:val="6D6E71"/>
          <w:spacing w:val="-2"/>
        </w:rPr>
        <w:t>e</w:t>
      </w:r>
      <w:r w:rsidRPr="00CA22F4">
        <w:rPr>
          <w:color w:val="6D6E71"/>
        </w:rPr>
        <w:t>t</w:t>
      </w:r>
      <w:r w:rsidRPr="00CA22F4">
        <w:rPr>
          <w:color w:val="6D6E71"/>
          <w:spacing w:val="-4"/>
        </w:rPr>
        <w:t xml:space="preserve"> </w:t>
      </w:r>
      <w:r w:rsidRPr="00CA22F4">
        <w:rPr>
          <w:color w:val="6D6E71"/>
        </w:rPr>
        <w:t>i</w:t>
      </w:r>
      <w:r w:rsidRPr="00CA22F4">
        <w:rPr>
          <w:color w:val="6D6E71"/>
          <w:spacing w:val="-2"/>
        </w:rPr>
        <w:t>n</w:t>
      </w:r>
      <w:r w:rsidRPr="00CA22F4">
        <w:rPr>
          <w:color w:val="6D6E71"/>
          <w:spacing w:val="-3"/>
        </w:rPr>
        <w:t>t</w:t>
      </w:r>
      <w:r w:rsidRPr="00CA22F4">
        <w:rPr>
          <w:color w:val="6D6E71"/>
        </w:rPr>
        <w:t>e</w:t>
      </w:r>
      <w:r w:rsidRPr="00CA22F4">
        <w:rPr>
          <w:color w:val="6D6E71"/>
          <w:spacing w:val="1"/>
        </w:rPr>
        <w:t>r</w:t>
      </w:r>
      <w:r w:rsidRPr="00CA22F4">
        <w:rPr>
          <w:color w:val="6D6E71"/>
          <w:spacing w:val="-3"/>
        </w:rPr>
        <w:t>v</w:t>
      </w:r>
      <w:r w:rsidRPr="00CA22F4">
        <w:rPr>
          <w:color w:val="6D6E71"/>
        </w:rPr>
        <w:t>e</w:t>
      </w:r>
      <w:r w:rsidRPr="00CA22F4">
        <w:rPr>
          <w:color w:val="6D6E71"/>
          <w:spacing w:val="-3"/>
        </w:rPr>
        <w:t>n</w:t>
      </w:r>
      <w:r w:rsidRPr="00CA22F4">
        <w:rPr>
          <w:color w:val="6D6E71"/>
        </w:rPr>
        <w:t>ti</w:t>
      </w:r>
      <w:r w:rsidRPr="00CA22F4">
        <w:rPr>
          <w:color w:val="6D6E71"/>
          <w:spacing w:val="-2"/>
        </w:rPr>
        <w:t>e</w:t>
      </w:r>
      <w:r w:rsidRPr="00CA22F4">
        <w:rPr>
          <w:color w:val="6D6E71"/>
          <w:spacing w:val="-3"/>
        </w:rPr>
        <w:t>t</w:t>
      </w:r>
      <w:r w:rsidRPr="00CA22F4">
        <w:rPr>
          <w:color w:val="6D6E71"/>
        </w:rPr>
        <w:t>eam</w:t>
      </w:r>
      <w:r w:rsidRPr="00CA22F4">
        <w:rPr>
          <w:color w:val="6D6E71"/>
          <w:spacing w:val="-4"/>
        </w:rPr>
        <w:t xml:space="preserve"> </w:t>
      </w:r>
      <w:r w:rsidRPr="00CA22F4">
        <w:rPr>
          <w:color w:val="6D6E71"/>
        </w:rPr>
        <w:t>in</w:t>
      </w:r>
      <w:r w:rsidRPr="00CA22F4">
        <w:rPr>
          <w:color w:val="6D6E71"/>
          <w:spacing w:val="-2"/>
        </w:rPr>
        <w:t>g</w:t>
      </w:r>
      <w:r w:rsidRPr="00CA22F4">
        <w:rPr>
          <w:color w:val="6D6E71"/>
        </w:rPr>
        <w:t>escha</w:t>
      </w:r>
      <w:r w:rsidRPr="00CA22F4">
        <w:rPr>
          <w:color w:val="6D6E71"/>
          <w:spacing w:val="-8"/>
        </w:rPr>
        <w:t>k</w:t>
      </w:r>
      <w:r w:rsidRPr="00CA22F4">
        <w:rPr>
          <w:color w:val="6D6E71"/>
        </w:rPr>
        <w:t>eld.</w:t>
      </w:r>
      <w:r w:rsidRPr="00CA22F4">
        <w:rPr>
          <w:color w:val="6D6E71"/>
          <w:spacing w:val="-5"/>
        </w:rPr>
        <w:t xml:space="preserve"> </w:t>
      </w:r>
      <w:r w:rsidRPr="00CA22F4">
        <w:rPr>
          <w:color w:val="6D6E71"/>
        </w:rPr>
        <w:t>De</w:t>
      </w:r>
      <w:r w:rsidRPr="00CA22F4">
        <w:rPr>
          <w:color w:val="6D6E71"/>
          <w:spacing w:val="-4"/>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4"/>
        </w:rPr>
        <w:t xml:space="preserve"> </w:t>
      </w:r>
      <w:r w:rsidRPr="00CA22F4">
        <w:rPr>
          <w:color w:val="6D6E71"/>
        </w:rPr>
        <w:t>(in</w:t>
      </w:r>
      <w:r w:rsidRPr="00CA22F4">
        <w:rPr>
          <w:color w:val="6D6E71"/>
          <w:spacing w:val="-4"/>
        </w:rPr>
        <w:t xml:space="preserve"> </w:t>
      </w:r>
      <w:r w:rsidRPr="00CA22F4">
        <w:rPr>
          <w:color w:val="6D6E71"/>
        </w:rPr>
        <w:t>de</w:t>
      </w:r>
      <w:r w:rsidRPr="00CA22F4">
        <w:rPr>
          <w:color w:val="6D6E71"/>
          <w:spacing w:val="-4"/>
        </w:rPr>
        <w:t xml:space="preserve"> r</w:t>
      </w:r>
      <w:r w:rsidRPr="00CA22F4">
        <w:rPr>
          <w:color w:val="6D6E71"/>
        </w:rPr>
        <w:t>ol</w:t>
      </w:r>
      <w:r w:rsidRPr="00CA22F4">
        <w:rPr>
          <w:color w:val="6D6E71"/>
          <w:spacing w:val="-4"/>
        </w:rPr>
        <w:t xml:space="preserve"> v</w:t>
      </w:r>
      <w:r w:rsidRPr="00CA22F4">
        <w:rPr>
          <w:color w:val="6D6E71"/>
        </w:rPr>
        <w:t>an</w:t>
      </w:r>
      <w:r w:rsidRPr="00CA22F4">
        <w:rPr>
          <w:color w:val="6D6E71"/>
          <w:spacing w:val="-5"/>
        </w:rPr>
        <w:t xml:space="preserve"> </w:t>
      </w:r>
      <w:r w:rsidRPr="00CA22F4">
        <w:rPr>
          <w:color w:val="6D6E71"/>
          <w:spacing w:val="-2"/>
        </w:rPr>
        <w:t>c</w:t>
      </w:r>
      <w:r w:rsidRPr="00CA22F4">
        <w:rPr>
          <w:color w:val="6D6E71"/>
        </w:rPr>
        <w:t>asusmana</w:t>
      </w:r>
      <w:r w:rsidRPr="00CA22F4">
        <w:rPr>
          <w:color w:val="6D6E71"/>
          <w:spacing w:val="-2"/>
        </w:rPr>
        <w:t>g</w:t>
      </w:r>
      <w:r w:rsidRPr="00CA22F4">
        <w:rPr>
          <w:color w:val="6D6E71"/>
        </w:rPr>
        <w:t>er)</w:t>
      </w:r>
      <w:r w:rsidRPr="00CA22F4">
        <w:rPr>
          <w:color w:val="6D6E71"/>
          <w:spacing w:val="-4"/>
        </w:rPr>
        <w:t xml:space="preserve"> </w:t>
      </w:r>
      <w:r w:rsidRPr="00CA22F4">
        <w:rPr>
          <w:color w:val="6D6E71"/>
        </w:rPr>
        <w:t>meldt h</w:t>
      </w:r>
      <w:r w:rsidRPr="00CA22F4">
        <w:rPr>
          <w:color w:val="6D6E71"/>
          <w:spacing w:val="-2"/>
        </w:rPr>
        <w:t>e</w:t>
      </w:r>
      <w:r w:rsidRPr="00CA22F4">
        <w:rPr>
          <w:color w:val="6D6E71"/>
        </w:rPr>
        <w:t>t</w:t>
      </w:r>
      <w:r w:rsidRPr="00CA22F4">
        <w:rPr>
          <w:color w:val="6D6E71"/>
          <w:spacing w:val="-8"/>
        </w:rPr>
        <w:t xml:space="preserve"> </w:t>
      </w:r>
      <w:r w:rsidRPr="00CA22F4">
        <w:rPr>
          <w:color w:val="6D6E71"/>
        </w:rPr>
        <w:t>kind</w:t>
      </w:r>
      <w:r w:rsidRPr="00CA22F4">
        <w:rPr>
          <w:color w:val="6D6E71"/>
          <w:spacing w:val="-8"/>
        </w:rPr>
        <w:t xml:space="preserve"> </w:t>
      </w:r>
      <w:r w:rsidRPr="00CA22F4">
        <w:rPr>
          <w:color w:val="6D6E71"/>
        </w:rPr>
        <w:t>aan</w:t>
      </w:r>
      <w:r w:rsidRPr="00CA22F4">
        <w:rPr>
          <w:color w:val="6D6E71"/>
          <w:spacing w:val="-8"/>
        </w:rPr>
        <w:t xml:space="preserve"> </w:t>
      </w:r>
      <w:r w:rsidRPr="00CA22F4">
        <w:rPr>
          <w:color w:val="6D6E71"/>
        </w:rPr>
        <w:t>bij</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spacing w:val="-2"/>
        </w:rPr>
        <w:t>c</w:t>
      </w:r>
      <w:r w:rsidRPr="00CA22F4">
        <w:rPr>
          <w:color w:val="6D6E71"/>
        </w:rPr>
        <w:t>oö</w:t>
      </w:r>
      <w:r w:rsidRPr="00CA22F4">
        <w:rPr>
          <w:color w:val="6D6E71"/>
          <w:spacing w:val="-3"/>
        </w:rPr>
        <w:t>r</w:t>
      </w:r>
      <w:r w:rsidRPr="00CA22F4">
        <w:rPr>
          <w:color w:val="6D6E71"/>
        </w:rPr>
        <w:t>din</w:t>
      </w:r>
      <w:r w:rsidRPr="00CA22F4">
        <w:rPr>
          <w:color w:val="6D6E71"/>
          <w:spacing w:val="-2"/>
        </w:rPr>
        <w:t>a</w:t>
      </w:r>
      <w:r w:rsidRPr="00CA22F4">
        <w:rPr>
          <w:color w:val="6D6E71"/>
          <w:spacing w:val="-3"/>
        </w:rPr>
        <w:t>t</w:t>
      </w:r>
      <w:r w:rsidRPr="00CA22F4">
        <w:rPr>
          <w:color w:val="6D6E71"/>
        </w:rPr>
        <w:t>or</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8"/>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same</w:t>
      </w:r>
      <w:r w:rsidRPr="00CA22F4">
        <w:rPr>
          <w:color w:val="6D6E71"/>
          <w:spacing w:val="-2"/>
        </w:rPr>
        <w:t>nw</w:t>
      </w:r>
      <w:r w:rsidRPr="00CA22F4">
        <w:rPr>
          <w:color w:val="6D6E71"/>
        </w:rPr>
        <w:t>erking</w:t>
      </w:r>
      <w:r w:rsidRPr="00CA22F4">
        <w:rPr>
          <w:color w:val="6D6E71"/>
          <w:spacing w:val="-4"/>
        </w:rPr>
        <w:t>s</w:t>
      </w:r>
      <w:r w:rsidRPr="00CA22F4">
        <w:rPr>
          <w:color w:val="6D6E71"/>
          <w:spacing w:val="-3"/>
        </w:rPr>
        <w:t>v</w:t>
      </w:r>
      <w:r w:rsidRPr="00CA22F4">
        <w:rPr>
          <w:color w:val="6D6E71"/>
        </w:rPr>
        <w:t>erband.</w:t>
      </w:r>
      <w:r w:rsidRPr="00CA22F4">
        <w:rPr>
          <w:color w:val="6D6E71"/>
          <w:spacing w:val="-8"/>
        </w:rPr>
        <w:t xml:space="preserve"> </w:t>
      </w:r>
    </w:p>
    <w:p w14:paraId="152C2CD9" w14:textId="77777777" w:rsidR="00852322" w:rsidRPr="00CA22F4" w:rsidRDefault="00852322" w:rsidP="00CD3340">
      <w:pPr>
        <w:pStyle w:val="Plattetekst"/>
        <w:numPr>
          <w:ilvl w:val="0"/>
          <w:numId w:val="8"/>
        </w:numPr>
        <w:tabs>
          <w:tab w:val="left" w:pos="1493"/>
        </w:tabs>
        <w:spacing w:before="1"/>
        <w:ind w:left="1493" w:right="5844"/>
        <w:jc w:val="both"/>
      </w:pPr>
      <w:r w:rsidRPr="00CA22F4">
        <w:rPr>
          <w:color w:val="6D6E71"/>
        </w:rPr>
        <w:t>De</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2"/>
        </w:rPr>
        <w:t xml:space="preserve"> </w:t>
      </w:r>
      <w:r w:rsidRPr="00CA22F4">
        <w:rPr>
          <w:color w:val="6D6E71"/>
        </w:rPr>
        <w:t>i</w:t>
      </w:r>
      <w:r w:rsidRPr="00CA22F4">
        <w:rPr>
          <w:color w:val="6D6E71"/>
          <w:spacing w:val="-2"/>
        </w:rPr>
        <w:t>n</w:t>
      </w:r>
      <w:r w:rsidRPr="00CA22F4">
        <w:rPr>
          <w:color w:val="6D6E71"/>
          <w:spacing w:val="-5"/>
        </w:rPr>
        <w:t>f</w:t>
      </w:r>
      <w:r w:rsidRPr="00CA22F4">
        <w:rPr>
          <w:color w:val="6D6E71"/>
        </w:rPr>
        <w:t>ormeert</w:t>
      </w:r>
      <w:r w:rsidRPr="00CA22F4">
        <w:rPr>
          <w:color w:val="6D6E71"/>
          <w:spacing w:val="-1"/>
        </w:rPr>
        <w:t xml:space="preserve"> </w:t>
      </w:r>
      <w:r w:rsidRPr="00CA22F4">
        <w:rPr>
          <w:color w:val="6D6E71"/>
        </w:rPr>
        <w:t>de</w:t>
      </w:r>
      <w:r w:rsidRPr="00CA22F4">
        <w:rPr>
          <w:color w:val="6D6E71"/>
          <w:spacing w:val="-2"/>
        </w:rPr>
        <w:t xml:space="preserve"> </w:t>
      </w:r>
      <w:r w:rsidRPr="00CA22F4">
        <w:rPr>
          <w:color w:val="6D6E71"/>
          <w:spacing w:val="-3"/>
        </w:rPr>
        <w:t>v</w:t>
      </w:r>
      <w:r w:rsidRPr="00CA22F4">
        <w:rPr>
          <w:color w:val="6D6E71"/>
        </w:rPr>
        <w:t>oorzit</w:t>
      </w:r>
      <w:r w:rsidRPr="00CA22F4">
        <w:rPr>
          <w:color w:val="6D6E71"/>
          <w:spacing w:val="-4"/>
        </w:rPr>
        <w:t>t</w:t>
      </w:r>
      <w:r w:rsidRPr="00CA22F4">
        <w:rPr>
          <w:color w:val="6D6E71"/>
        </w:rPr>
        <w:t>er</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spacing w:val="-2"/>
        </w:rPr>
        <w:t>Z</w:t>
      </w:r>
      <w:r w:rsidRPr="00CA22F4">
        <w:rPr>
          <w:color w:val="6D6E71"/>
          <w:spacing w:val="-18"/>
        </w:rPr>
        <w:t>A</w:t>
      </w:r>
      <w:r w:rsidRPr="00CA22F4">
        <w:rPr>
          <w:color w:val="6D6E71"/>
        </w:rPr>
        <w:t>T+;</w:t>
      </w:r>
    </w:p>
    <w:p w14:paraId="5AC146F7" w14:textId="77777777" w:rsidR="00852322" w:rsidRPr="00CA22F4" w:rsidRDefault="00852322" w:rsidP="00CD3340">
      <w:pPr>
        <w:pStyle w:val="Plattetekst"/>
        <w:numPr>
          <w:ilvl w:val="0"/>
          <w:numId w:val="8"/>
        </w:numPr>
        <w:tabs>
          <w:tab w:val="left" w:pos="1493"/>
        </w:tabs>
        <w:spacing w:line="264" w:lineRule="exact"/>
        <w:ind w:left="1493" w:right="1134"/>
      </w:pPr>
      <w:r w:rsidRPr="00233444">
        <w:rPr>
          <w:color w:val="6D6E71"/>
        </w:rPr>
        <w:t>Indien h</w:t>
      </w:r>
      <w:r w:rsidRPr="00233444">
        <w:rPr>
          <w:color w:val="6D6E71"/>
          <w:spacing w:val="-2"/>
        </w:rPr>
        <w:t>e</w:t>
      </w:r>
      <w:r w:rsidRPr="00233444">
        <w:rPr>
          <w:color w:val="6D6E71"/>
        </w:rPr>
        <w:t>t b</w:t>
      </w:r>
      <w:r w:rsidRPr="00233444">
        <w:rPr>
          <w:color w:val="6D6E71"/>
          <w:spacing w:val="-2"/>
        </w:rPr>
        <w:t>e</w:t>
      </w:r>
      <w:r w:rsidRPr="00233444">
        <w:rPr>
          <w:color w:val="6D6E71"/>
          <w:spacing w:val="-3"/>
        </w:rPr>
        <w:t>v</w:t>
      </w:r>
      <w:r w:rsidRPr="00233444">
        <w:rPr>
          <w:color w:val="6D6E71"/>
        </w:rPr>
        <w:t>oe</w:t>
      </w:r>
      <w:r w:rsidRPr="00233444">
        <w:rPr>
          <w:color w:val="6D6E71"/>
          <w:spacing w:val="-3"/>
        </w:rPr>
        <w:t>g</w:t>
      </w:r>
      <w:r w:rsidRPr="00233444">
        <w:rPr>
          <w:color w:val="6D6E71"/>
        </w:rPr>
        <w:t xml:space="preserve">d </w:t>
      </w:r>
      <w:r w:rsidRPr="00233444">
        <w:rPr>
          <w:color w:val="6D6E71"/>
          <w:spacing w:val="-2"/>
        </w:rPr>
        <w:t>g</w:t>
      </w:r>
      <w:r w:rsidRPr="00233444">
        <w:rPr>
          <w:color w:val="6D6E71"/>
          <w:spacing w:val="-3"/>
        </w:rPr>
        <w:t>e</w:t>
      </w:r>
      <w:r w:rsidRPr="00233444">
        <w:rPr>
          <w:color w:val="6D6E71"/>
          <w:spacing w:val="-4"/>
        </w:rPr>
        <w:t>z</w:t>
      </w:r>
      <w:r w:rsidRPr="00233444">
        <w:rPr>
          <w:color w:val="6D6E71"/>
        </w:rPr>
        <w:t>ag ak</w:t>
      </w:r>
      <w:r w:rsidRPr="00233444">
        <w:rPr>
          <w:color w:val="6D6E71"/>
          <w:spacing w:val="-8"/>
        </w:rPr>
        <w:t>k</w:t>
      </w:r>
      <w:r w:rsidRPr="00233444">
        <w:rPr>
          <w:color w:val="6D6E71"/>
        </w:rPr>
        <w:t>oo</w:t>
      </w:r>
      <w:r w:rsidRPr="00233444">
        <w:rPr>
          <w:color w:val="6D6E71"/>
          <w:spacing w:val="-3"/>
        </w:rPr>
        <w:t>r</w:t>
      </w:r>
      <w:r w:rsidRPr="00233444">
        <w:rPr>
          <w:color w:val="6D6E71"/>
        </w:rPr>
        <w:t>d</w:t>
      </w:r>
      <w:r w:rsidRPr="00233444">
        <w:rPr>
          <w:color w:val="6D6E71"/>
          <w:spacing w:val="49"/>
        </w:rPr>
        <w:t xml:space="preserve"> </w:t>
      </w:r>
      <w:r w:rsidRPr="00233444">
        <w:rPr>
          <w:color w:val="6D6E71"/>
        </w:rPr>
        <w:t>is m</w:t>
      </w:r>
      <w:r w:rsidRPr="00233444">
        <w:rPr>
          <w:color w:val="6D6E71"/>
          <w:spacing w:val="-2"/>
        </w:rPr>
        <w:t>e</w:t>
      </w:r>
      <w:r w:rsidRPr="00233444">
        <w:rPr>
          <w:color w:val="6D6E71"/>
        </w:rPr>
        <w:t>t h</w:t>
      </w:r>
      <w:r w:rsidRPr="00233444">
        <w:rPr>
          <w:color w:val="6D6E71"/>
          <w:spacing w:val="-2"/>
        </w:rPr>
        <w:t>e</w:t>
      </w:r>
      <w:r w:rsidRPr="00233444">
        <w:rPr>
          <w:color w:val="6D6E71"/>
        </w:rPr>
        <w:t xml:space="preserve">t </w:t>
      </w:r>
      <w:r w:rsidRPr="00233444">
        <w:rPr>
          <w:color w:val="6D6E71"/>
          <w:spacing w:val="-3"/>
        </w:rPr>
        <w:t>v</w:t>
      </w:r>
      <w:r w:rsidRPr="00233444">
        <w:rPr>
          <w:color w:val="6D6E71"/>
        </w:rPr>
        <w:t xml:space="preserve">oornemen </w:t>
      </w:r>
      <w:r w:rsidRPr="00233444">
        <w:rPr>
          <w:color w:val="6D6E71"/>
          <w:spacing w:val="-3"/>
        </w:rPr>
        <w:t>t</w:t>
      </w:r>
      <w:r w:rsidRPr="00233444">
        <w:rPr>
          <w:color w:val="6D6E71"/>
        </w:rPr>
        <w:t xml:space="preserve">ot </w:t>
      </w:r>
      <w:r w:rsidRPr="00233444">
        <w:rPr>
          <w:color w:val="6D6E71"/>
          <w:spacing w:val="-3"/>
        </w:rPr>
        <w:t>v</w:t>
      </w:r>
      <w:r w:rsidRPr="00233444">
        <w:rPr>
          <w:color w:val="6D6E71"/>
        </w:rPr>
        <w:t>e</w:t>
      </w:r>
      <w:r w:rsidRPr="00233444">
        <w:rPr>
          <w:color w:val="6D6E71"/>
          <w:spacing w:val="1"/>
        </w:rPr>
        <w:t>r</w:t>
      </w:r>
      <w:r w:rsidRPr="00233444">
        <w:rPr>
          <w:color w:val="6D6E71"/>
        </w:rPr>
        <w:t xml:space="preserve">wijdering en een andere school bereid is de leerling toe te laten,  </w:t>
      </w:r>
      <w:r w:rsidRPr="00233444">
        <w:rPr>
          <w:color w:val="6D6E71"/>
          <w:spacing w:val="-3"/>
        </w:rPr>
        <w:t>w</w:t>
      </w:r>
      <w:r w:rsidRPr="00233444">
        <w:rPr>
          <w:color w:val="6D6E71"/>
        </w:rPr>
        <w:t>o</w:t>
      </w:r>
      <w:r w:rsidRPr="00233444">
        <w:rPr>
          <w:color w:val="6D6E71"/>
          <w:spacing w:val="-3"/>
        </w:rPr>
        <w:t>r</w:t>
      </w:r>
      <w:r w:rsidRPr="00233444">
        <w:rPr>
          <w:color w:val="6D6E71"/>
        </w:rPr>
        <w:t>den de oude</w:t>
      </w:r>
      <w:r w:rsidRPr="00233444">
        <w:rPr>
          <w:color w:val="6D6E71"/>
          <w:spacing w:val="-4"/>
        </w:rPr>
        <w:t>r</w:t>
      </w:r>
      <w:r w:rsidRPr="00233444">
        <w:rPr>
          <w:color w:val="6D6E71"/>
        </w:rPr>
        <w:t>s/</w:t>
      </w:r>
      <w:r w:rsidRPr="00233444">
        <w:rPr>
          <w:color w:val="6D6E71"/>
          <w:spacing w:val="-3"/>
        </w:rPr>
        <w:t>v</w:t>
      </w:r>
      <w:r w:rsidRPr="00233444">
        <w:rPr>
          <w:color w:val="6D6E71"/>
        </w:rPr>
        <w:t>er</w:t>
      </w:r>
      <w:r w:rsidRPr="00233444">
        <w:rPr>
          <w:color w:val="6D6E71"/>
          <w:spacing w:val="-5"/>
        </w:rPr>
        <w:t>z</w:t>
      </w:r>
      <w:r w:rsidRPr="00233444">
        <w:rPr>
          <w:color w:val="6D6E71"/>
        </w:rPr>
        <w:t>o</w:t>
      </w:r>
      <w:r w:rsidRPr="00233444">
        <w:rPr>
          <w:color w:val="6D6E71"/>
          <w:spacing w:val="-3"/>
        </w:rPr>
        <w:t>r</w:t>
      </w:r>
      <w:r w:rsidRPr="00233444">
        <w:rPr>
          <w:color w:val="6D6E71"/>
          <w:spacing w:val="-2"/>
        </w:rPr>
        <w:t>g</w:t>
      </w:r>
      <w:r w:rsidRPr="00233444">
        <w:rPr>
          <w:color w:val="6D6E71"/>
        </w:rPr>
        <w:t>e</w:t>
      </w:r>
      <w:r w:rsidRPr="00233444">
        <w:rPr>
          <w:color w:val="6D6E71"/>
          <w:spacing w:val="-4"/>
        </w:rPr>
        <w:t>r</w:t>
      </w:r>
      <w:r w:rsidRPr="00233444">
        <w:rPr>
          <w:color w:val="6D6E71"/>
        </w:rPr>
        <w:t xml:space="preserve">s </w:t>
      </w:r>
      <w:r w:rsidRPr="00233444">
        <w:rPr>
          <w:color w:val="6D6E71"/>
          <w:spacing w:val="-4"/>
        </w:rPr>
        <w:t>v</w:t>
      </w:r>
      <w:r w:rsidRPr="00233444">
        <w:rPr>
          <w:color w:val="6D6E71"/>
        </w:rPr>
        <w:t>an</w:t>
      </w:r>
      <w:r w:rsidRPr="00233444">
        <w:rPr>
          <w:color w:val="6D6E71"/>
          <w:spacing w:val="-16"/>
        </w:rPr>
        <w:t xml:space="preserve"> </w:t>
      </w:r>
      <w:r w:rsidRPr="00233444">
        <w:rPr>
          <w:color w:val="6D6E71"/>
        </w:rPr>
        <w:t>h</w:t>
      </w:r>
      <w:r w:rsidRPr="00233444">
        <w:rPr>
          <w:color w:val="6D6E71"/>
          <w:spacing w:val="-2"/>
        </w:rPr>
        <w:t>e</w:t>
      </w:r>
      <w:r w:rsidRPr="00233444">
        <w:rPr>
          <w:color w:val="6D6E71"/>
        </w:rPr>
        <w:t>t</w:t>
      </w:r>
      <w:r w:rsidRPr="00233444">
        <w:rPr>
          <w:color w:val="6D6E71"/>
          <w:spacing w:val="-15"/>
        </w:rPr>
        <w:t xml:space="preserve"> </w:t>
      </w:r>
      <w:r w:rsidRPr="00233444">
        <w:rPr>
          <w:color w:val="6D6E71"/>
          <w:spacing w:val="-3"/>
        </w:rPr>
        <w:t>v</w:t>
      </w:r>
      <w:r w:rsidRPr="00233444">
        <w:rPr>
          <w:color w:val="6D6E71"/>
        </w:rPr>
        <w:t>oornemen</w:t>
      </w:r>
      <w:r w:rsidRPr="00233444">
        <w:rPr>
          <w:color w:val="6D6E71"/>
          <w:spacing w:val="-16"/>
        </w:rPr>
        <w:t xml:space="preserve"> </w:t>
      </w:r>
      <w:r w:rsidRPr="00233444">
        <w:rPr>
          <w:color w:val="6D6E71"/>
          <w:spacing w:val="-5"/>
        </w:rPr>
        <w:t>z</w:t>
      </w:r>
      <w:r w:rsidRPr="00233444">
        <w:rPr>
          <w:color w:val="6D6E71"/>
          <w:spacing w:val="-1"/>
        </w:rPr>
        <w:t>o</w:t>
      </w:r>
      <w:r w:rsidRPr="00233444">
        <w:rPr>
          <w:color w:val="6D6E71"/>
          <w:spacing w:val="-2"/>
        </w:rPr>
        <w:t>w</w:t>
      </w:r>
      <w:r w:rsidRPr="00233444">
        <w:rPr>
          <w:color w:val="6D6E71"/>
        </w:rPr>
        <w:t>el</w:t>
      </w:r>
      <w:r w:rsidRPr="00233444">
        <w:rPr>
          <w:color w:val="6D6E71"/>
          <w:spacing w:val="-15"/>
        </w:rPr>
        <w:t xml:space="preserve"> </w:t>
      </w:r>
      <w:r w:rsidRPr="00233444">
        <w:rPr>
          <w:color w:val="6D6E71"/>
        </w:rPr>
        <w:t>mondeling</w:t>
      </w:r>
      <w:r w:rsidRPr="00233444">
        <w:rPr>
          <w:color w:val="6D6E71"/>
          <w:spacing w:val="-15"/>
        </w:rPr>
        <w:t xml:space="preserve"> </w:t>
      </w:r>
      <w:r w:rsidRPr="00233444">
        <w:rPr>
          <w:color w:val="6D6E71"/>
        </w:rPr>
        <w:t>als</w:t>
      </w:r>
      <w:r w:rsidRPr="00233444">
        <w:rPr>
          <w:color w:val="6D6E71"/>
          <w:spacing w:val="-16"/>
        </w:rPr>
        <w:t xml:space="preserve"> </w:t>
      </w:r>
      <w:r w:rsidRPr="00233444">
        <w:rPr>
          <w:color w:val="6D6E71"/>
        </w:rPr>
        <w:t>schrif</w:t>
      </w:r>
      <w:r w:rsidRPr="00233444">
        <w:rPr>
          <w:color w:val="6D6E71"/>
          <w:spacing w:val="-3"/>
        </w:rPr>
        <w:t>t</w:t>
      </w:r>
      <w:r w:rsidRPr="00233444">
        <w:rPr>
          <w:color w:val="6D6E71"/>
        </w:rPr>
        <w:t>elijk</w:t>
      </w:r>
      <w:r w:rsidRPr="00233444">
        <w:rPr>
          <w:color w:val="6D6E71"/>
          <w:spacing w:val="-15"/>
        </w:rPr>
        <w:t xml:space="preserve"> </w:t>
      </w:r>
      <w:r w:rsidRPr="00233444">
        <w:rPr>
          <w:color w:val="6D6E71"/>
        </w:rPr>
        <w:t>op</w:t>
      </w:r>
      <w:r w:rsidRPr="00233444">
        <w:rPr>
          <w:color w:val="6D6E71"/>
          <w:spacing w:val="-15"/>
        </w:rPr>
        <w:t xml:space="preserve"> </w:t>
      </w:r>
      <w:r w:rsidRPr="00233444">
        <w:rPr>
          <w:color w:val="6D6E71"/>
        </w:rPr>
        <w:t>de</w:t>
      </w:r>
      <w:r w:rsidRPr="00233444">
        <w:rPr>
          <w:color w:val="6D6E71"/>
          <w:spacing w:val="-16"/>
        </w:rPr>
        <w:t xml:space="preserve"> </w:t>
      </w:r>
      <w:r w:rsidRPr="00233444">
        <w:rPr>
          <w:color w:val="6D6E71"/>
        </w:rPr>
        <w:t>hoo</w:t>
      </w:r>
      <w:r w:rsidRPr="00233444">
        <w:rPr>
          <w:color w:val="6D6E71"/>
          <w:spacing w:val="-4"/>
        </w:rPr>
        <w:t>g</w:t>
      </w:r>
      <w:r w:rsidRPr="00233444">
        <w:rPr>
          <w:color w:val="6D6E71"/>
          <w:spacing w:val="-3"/>
        </w:rPr>
        <w:t>t</w:t>
      </w:r>
      <w:r w:rsidRPr="00233444">
        <w:rPr>
          <w:color w:val="6D6E71"/>
        </w:rPr>
        <w:t>e</w:t>
      </w:r>
      <w:r w:rsidRPr="00233444">
        <w:rPr>
          <w:color w:val="6D6E71"/>
          <w:spacing w:val="-15"/>
        </w:rPr>
        <w:t xml:space="preserve"> </w:t>
      </w:r>
      <w:r w:rsidRPr="00233444">
        <w:rPr>
          <w:color w:val="6D6E71"/>
          <w:spacing w:val="-2"/>
        </w:rPr>
        <w:t>g</w:t>
      </w:r>
      <w:r w:rsidRPr="00233444">
        <w:rPr>
          <w:color w:val="6D6E71"/>
        </w:rPr>
        <w:t>e</w:t>
      </w:r>
      <w:r w:rsidRPr="00233444">
        <w:rPr>
          <w:color w:val="6D6E71"/>
          <w:spacing w:val="-3"/>
        </w:rPr>
        <w:t>st</w:t>
      </w:r>
      <w:r w:rsidRPr="00233444">
        <w:rPr>
          <w:color w:val="6D6E71"/>
        </w:rPr>
        <w:t>eld</w:t>
      </w:r>
      <w:r w:rsidRPr="00233444">
        <w:rPr>
          <w:color w:val="6D6E71"/>
          <w:spacing w:val="-16"/>
        </w:rPr>
        <w:t xml:space="preserve"> </w:t>
      </w:r>
      <w:r w:rsidRPr="00233444">
        <w:rPr>
          <w:color w:val="6D6E71"/>
        </w:rPr>
        <w:t>door</w:t>
      </w:r>
      <w:r w:rsidRPr="00233444">
        <w:rPr>
          <w:color w:val="6D6E71"/>
          <w:spacing w:val="-15"/>
        </w:rPr>
        <w:t xml:space="preserve"> </w:t>
      </w:r>
      <w:r w:rsidRPr="00233444">
        <w:rPr>
          <w:color w:val="6D6E71"/>
        </w:rPr>
        <w:t>h</w:t>
      </w:r>
      <w:r w:rsidRPr="00233444">
        <w:rPr>
          <w:color w:val="6D6E71"/>
          <w:spacing w:val="-2"/>
        </w:rPr>
        <w:t>e</w:t>
      </w:r>
      <w:r w:rsidRPr="00233444">
        <w:rPr>
          <w:color w:val="6D6E71"/>
        </w:rPr>
        <w:t>t</w:t>
      </w:r>
      <w:r w:rsidRPr="00233444">
        <w:rPr>
          <w:color w:val="6D6E71"/>
          <w:spacing w:val="-15"/>
        </w:rPr>
        <w:t xml:space="preserve"> </w:t>
      </w:r>
      <w:r w:rsidRPr="00233444">
        <w:rPr>
          <w:color w:val="6D6E71"/>
        </w:rPr>
        <w:t>b</w:t>
      </w:r>
      <w:r w:rsidRPr="00233444">
        <w:rPr>
          <w:color w:val="6D6E71"/>
          <w:spacing w:val="-2"/>
        </w:rPr>
        <w:t>e</w:t>
      </w:r>
      <w:r w:rsidRPr="00233444">
        <w:rPr>
          <w:color w:val="6D6E71"/>
          <w:spacing w:val="-3"/>
        </w:rPr>
        <w:t>v</w:t>
      </w:r>
      <w:r w:rsidRPr="00233444">
        <w:rPr>
          <w:color w:val="6D6E71"/>
        </w:rPr>
        <w:t>oe</w:t>
      </w:r>
      <w:r w:rsidRPr="00233444">
        <w:rPr>
          <w:color w:val="6D6E71"/>
          <w:spacing w:val="-3"/>
        </w:rPr>
        <w:t>g</w:t>
      </w:r>
      <w:r w:rsidRPr="00233444">
        <w:rPr>
          <w:color w:val="6D6E71"/>
        </w:rPr>
        <w:t>d</w:t>
      </w:r>
      <w:r w:rsidRPr="00233444">
        <w:rPr>
          <w:color w:val="6D6E71"/>
          <w:spacing w:val="-16"/>
        </w:rPr>
        <w:t xml:space="preserve"> </w:t>
      </w:r>
      <w:r w:rsidRPr="00233444">
        <w:rPr>
          <w:color w:val="6D6E71"/>
          <w:spacing w:val="-2"/>
        </w:rPr>
        <w:t>g</w:t>
      </w:r>
      <w:r w:rsidRPr="00233444">
        <w:rPr>
          <w:color w:val="6D6E71"/>
          <w:spacing w:val="-3"/>
        </w:rPr>
        <w:t>e</w:t>
      </w:r>
      <w:r w:rsidRPr="00233444">
        <w:rPr>
          <w:color w:val="6D6E71"/>
          <w:spacing w:val="-4"/>
        </w:rPr>
        <w:t>z</w:t>
      </w:r>
      <w:r w:rsidRPr="00233444">
        <w:rPr>
          <w:color w:val="6D6E71"/>
        </w:rPr>
        <w:t>ag.</w:t>
      </w:r>
      <w:r w:rsidRPr="00233444">
        <w:rPr>
          <w:color w:val="6D6E71"/>
          <w:spacing w:val="-15"/>
        </w:rPr>
        <w:t xml:space="preserve"> </w:t>
      </w:r>
      <w:r w:rsidRPr="00233444">
        <w:rPr>
          <w:color w:val="6D6E71"/>
          <w:spacing w:val="-10"/>
        </w:rPr>
        <w:t>V</w:t>
      </w:r>
      <w:r w:rsidRPr="00233444">
        <w:rPr>
          <w:color w:val="6D6E71"/>
        </w:rPr>
        <w:t>oo</w:t>
      </w:r>
      <w:r w:rsidRPr="00233444">
        <w:rPr>
          <w:color w:val="6D6E71"/>
          <w:spacing w:val="-3"/>
        </w:rPr>
        <w:t>r</w:t>
      </w:r>
      <w:r w:rsidRPr="00233444">
        <w:rPr>
          <w:color w:val="6D6E71"/>
        </w:rPr>
        <w:t>d</w:t>
      </w:r>
      <w:r w:rsidRPr="00233444">
        <w:rPr>
          <w:color w:val="6D6E71"/>
          <w:spacing w:val="-2"/>
        </w:rPr>
        <w:t>a</w:t>
      </w:r>
      <w:r w:rsidRPr="00233444">
        <w:rPr>
          <w:color w:val="6D6E71"/>
        </w:rPr>
        <w:t>t</w:t>
      </w:r>
    </w:p>
    <w:p w14:paraId="43CC4C2B" w14:textId="77777777" w:rsidR="00852322" w:rsidRPr="00CA22F4" w:rsidRDefault="00852322" w:rsidP="00852322">
      <w:pPr>
        <w:pStyle w:val="Plattetekst"/>
        <w:spacing w:line="264" w:lineRule="exact"/>
        <w:ind w:left="1493"/>
      </w:pPr>
      <w:r w:rsidRPr="00CA22F4">
        <w:rPr>
          <w:color w:val="6D6E71"/>
        </w:rPr>
        <w:t>een</w:t>
      </w:r>
      <w:r w:rsidRPr="00CA22F4">
        <w:rPr>
          <w:color w:val="6D6E71"/>
          <w:spacing w:val="-5"/>
        </w:rPr>
        <w:t xml:space="preserve"> </w:t>
      </w:r>
      <w:r w:rsidRPr="00CA22F4">
        <w:rPr>
          <w:color w:val="6D6E71"/>
        </w:rPr>
        <w:t>leerling</w:t>
      </w:r>
      <w:r w:rsidRPr="00CA22F4">
        <w:rPr>
          <w:color w:val="6D6E71"/>
          <w:spacing w:val="-5"/>
        </w:rPr>
        <w:t xml:space="preserve"> </w:t>
      </w:r>
      <w:r w:rsidRPr="00CA22F4">
        <w:rPr>
          <w:color w:val="6D6E71"/>
          <w:spacing w:val="-3"/>
        </w:rPr>
        <w:t>w</w:t>
      </w:r>
      <w:r w:rsidRPr="00CA22F4">
        <w:rPr>
          <w:color w:val="6D6E71"/>
        </w:rPr>
        <w:t>o</w:t>
      </w:r>
      <w:r w:rsidRPr="00CA22F4">
        <w:rPr>
          <w:color w:val="6D6E71"/>
          <w:spacing w:val="-4"/>
        </w:rPr>
        <w:t>r</w:t>
      </w:r>
      <w:r w:rsidRPr="00CA22F4">
        <w:rPr>
          <w:color w:val="6D6E71"/>
        </w:rPr>
        <w:t>dt</w:t>
      </w:r>
      <w:r w:rsidRPr="00CA22F4">
        <w:rPr>
          <w:color w:val="6D6E71"/>
          <w:spacing w:val="-5"/>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rPr>
        <w:t>d,</w:t>
      </w:r>
      <w:r w:rsidRPr="00CA22F4">
        <w:rPr>
          <w:color w:val="6D6E71"/>
          <w:spacing w:val="-5"/>
        </w:rPr>
        <w:t xml:space="preserve"> </w:t>
      </w:r>
      <w:r w:rsidRPr="00CA22F4">
        <w:rPr>
          <w:color w:val="6D6E71"/>
        </w:rPr>
        <w:t>mo</w:t>
      </w:r>
      <w:r w:rsidRPr="00CA22F4">
        <w:rPr>
          <w:color w:val="6D6E71"/>
          <w:spacing w:val="-2"/>
        </w:rPr>
        <w:t>e</w:t>
      </w:r>
      <w:r w:rsidRPr="00CA22F4">
        <w:rPr>
          <w:color w:val="6D6E71"/>
        </w:rPr>
        <w:t>t</w:t>
      </w:r>
      <w:r w:rsidRPr="00CA22F4">
        <w:rPr>
          <w:color w:val="6D6E71"/>
          <w:spacing w:val="-5"/>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5"/>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r w:rsidRPr="00CA22F4">
        <w:rPr>
          <w:color w:val="6D6E71"/>
          <w:spacing w:val="-5"/>
        </w:rPr>
        <w:t xml:space="preserve"> </w:t>
      </w:r>
      <w:r w:rsidRPr="00CA22F4">
        <w:rPr>
          <w:color w:val="6D6E71"/>
        </w:rPr>
        <w:t>e</w:t>
      </w:r>
      <w:r w:rsidRPr="00CA22F4">
        <w:rPr>
          <w:color w:val="6D6E71"/>
          <w:spacing w:val="-1"/>
        </w:rPr>
        <w:t>e</w:t>
      </w:r>
      <w:r w:rsidRPr="00CA22F4">
        <w:rPr>
          <w:color w:val="6D6E71"/>
          <w:spacing w:val="-4"/>
        </w:rPr>
        <w:t>r</w:t>
      </w:r>
      <w:r w:rsidRPr="00CA22F4">
        <w:rPr>
          <w:color w:val="6D6E71"/>
          <w:spacing w:val="-3"/>
        </w:rPr>
        <w:t>s</w:t>
      </w:r>
      <w:r w:rsidRPr="00CA22F4">
        <w:rPr>
          <w:color w:val="6D6E71"/>
        </w:rPr>
        <w:t>t</w:t>
      </w:r>
      <w:r w:rsidRPr="00CA22F4">
        <w:rPr>
          <w:color w:val="6D6E71"/>
          <w:spacing w:val="-5"/>
        </w:rPr>
        <w:t xml:space="preserve"> </w:t>
      </w:r>
      <w:r w:rsidRPr="00CA22F4">
        <w:rPr>
          <w:color w:val="6D6E71"/>
        </w:rPr>
        <w:t>naar</w:t>
      </w:r>
      <w:r w:rsidRPr="00CA22F4">
        <w:rPr>
          <w:color w:val="6D6E71"/>
          <w:spacing w:val="-5"/>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spacing w:val="-3"/>
        </w:rPr>
        <w:t>v</w:t>
      </w:r>
      <w:r w:rsidRPr="00CA22F4">
        <w:rPr>
          <w:color w:val="6D6E71"/>
        </w:rPr>
        <w:t>erhaal</w:t>
      </w:r>
      <w:r w:rsidRPr="00CA22F4">
        <w:rPr>
          <w:color w:val="6D6E71"/>
          <w:spacing w:val="-5"/>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de</w:t>
      </w:r>
      <w:r w:rsidRPr="00CA22F4">
        <w:rPr>
          <w:color w:val="6D6E71"/>
          <w:spacing w:val="-5"/>
        </w:rPr>
        <w:t xml:space="preserve"> </w:t>
      </w:r>
      <w:r w:rsidRPr="00CA22F4">
        <w:rPr>
          <w:color w:val="6D6E71"/>
        </w:rPr>
        <w:t>oude</w:t>
      </w:r>
      <w:r w:rsidRPr="00CA22F4">
        <w:rPr>
          <w:color w:val="6D6E71"/>
          <w:spacing w:val="-4"/>
        </w:rPr>
        <w:t>r</w:t>
      </w:r>
      <w:r w:rsidRPr="00CA22F4">
        <w:rPr>
          <w:color w:val="6D6E71"/>
        </w:rPr>
        <w:t>s,</w:t>
      </w:r>
      <w:r w:rsidRPr="00CA22F4">
        <w:rPr>
          <w:color w:val="6D6E71"/>
          <w:spacing w:val="-5"/>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rPr>
        <w:t>kind</w:t>
      </w:r>
      <w:r w:rsidRPr="00CA22F4">
        <w:rPr>
          <w:color w:val="6D6E71"/>
          <w:spacing w:val="-5"/>
        </w:rPr>
        <w:t xml:space="preserve"> </w:t>
      </w:r>
      <w:r w:rsidRPr="00CA22F4">
        <w:rPr>
          <w:color w:val="6D6E71"/>
        </w:rPr>
        <w:t>en</w:t>
      </w:r>
    </w:p>
    <w:p w14:paraId="0F92F0AE" w14:textId="77777777" w:rsidR="00852322" w:rsidRPr="00CA22F4" w:rsidRDefault="00852322" w:rsidP="00852322">
      <w:pPr>
        <w:pStyle w:val="Plattetekst"/>
        <w:spacing w:line="264" w:lineRule="exact"/>
        <w:ind w:left="1493"/>
      </w:pPr>
      <w:r w:rsidRPr="00CA22F4">
        <w:rPr>
          <w:color w:val="6D6E71"/>
        </w:rPr>
        <w:t>de</w:t>
      </w:r>
      <w:r w:rsidRPr="00CA22F4">
        <w:rPr>
          <w:color w:val="6D6E71"/>
          <w:spacing w:val="-1"/>
        </w:rPr>
        <w:t xml:space="preserve"> </w:t>
      </w: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spacing w:val="-1"/>
        </w:rPr>
        <w:t>e</w:t>
      </w:r>
      <w:r w:rsidRPr="00CA22F4">
        <w:rPr>
          <w:color w:val="6D6E71"/>
        </w:rPr>
        <w:t>r</w:t>
      </w:r>
      <w:r w:rsidRPr="00CA22F4">
        <w:rPr>
          <w:color w:val="6D6E71"/>
          <w:spacing w:val="-1"/>
        </w:rPr>
        <w:t xml:space="preserve"> </w:t>
      </w:r>
      <w:r w:rsidRPr="00CA22F4">
        <w:rPr>
          <w:color w:val="6D6E71"/>
        </w:rPr>
        <w:t>lui</w:t>
      </w:r>
      <w:r w:rsidRPr="00CA22F4">
        <w:rPr>
          <w:color w:val="6D6E71"/>
          <w:spacing w:val="-3"/>
        </w:rPr>
        <w:t>st</w:t>
      </w:r>
      <w:r w:rsidRPr="00CA22F4">
        <w:rPr>
          <w:color w:val="6D6E71"/>
        </w:rPr>
        <w:t>e</w:t>
      </w:r>
      <w:r w:rsidRPr="00CA22F4">
        <w:rPr>
          <w:color w:val="6D6E71"/>
          <w:spacing w:val="-4"/>
        </w:rPr>
        <w:t>r</w:t>
      </w:r>
      <w:r w:rsidRPr="00CA22F4">
        <w:rPr>
          <w:color w:val="6D6E71"/>
        </w:rPr>
        <w:t>en.</w:t>
      </w:r>
      <w:r w:rsidRPr="00CA22F4">
        <w:rPr>
          <w:color w:val="6D6E71"/>
          <w:spacing w:val="-1"/>
        </w:rPr>
        <w:t xml:space="preserve"> </w:t>
      </w:r>
      <w:r w:rsidRPr="00CA22F4">
        <w:rPr>
          <w:color w:val="6D6E71"/>
          <w:spacing w:val="-13"/>
        </w:rPr>
        <w:t>V</w:t>
      </w:r>
      <w:r w:rsidRPr="00CA22F4">
        <w:rPr>
          <w:color w:val="6D6E71"/>
        </w:rPr>
        <w:t>an</w:t>
      </w:r>
      <w:r w:rsidRPr="00CA22F4">
        <w:rPr>
          <w:color w:val="6D6E71"/>
          <w:spacing w:val="-1"/>
        </w:rPr>
        <w:t xml:space="preserve"> </w:t>
      </w:r>
      <w:r w:rsidRPr="00CA22F4">
        <w:rPr>
          <w:color w:val="6D6E71"/>
        </w:rPr>
        <w:t>d</w:t>
      </w:r>
      <w:r w:rsidRPr="00CA22F4">
        <w:rPr>
          <w:color w:val="6D6E71"/>
          <w:spacing w:val="-2"/>
        </w:rPr>
        <w:t>a</w:t>
      </w:r>
      <w:r w:rsidRPr="00CA22F4">
        <w:rPr>
          <w:color w:val="6D6E71"/>
        </w:rPr>
        <w:t>t</w:t>
      </w:r>
      <w:r w:rsidRPr="00CA22F4">
        <w:rPr>
          <w:color w:val="6D6E71"/>
          <w:spacing w:val="-1"/>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slag</w:t>
      </w:r>
      <w:r w:rsidRPr="00CA22F4">
        <w:rPr>
          <w:color w:val="6D6E71"/>
          <w:spacing w:val="-1"/>
        </w:rPr>
        <w:t xml:space="preserve"> </w:t>
      </w:r>
      <w:r w:rsidRPr="00CA22F4">
        <w:rPr>
          <w:color w:val="6D6E71"/>
          <w:spacing w:val="-2"/>
        </w:rPr>
        <w:t>g</w:t>
      </w:r>
      <w:r w:rsidRPr="00CA22F4">
        <w:rPr>
          <w:color w:val="6D6E71"/>
        </w:rPr>
        <w:t>emaa</w:t>
      </w:r>
      <w:r w:rsidRPr="00CA22F4">
        <w:rPr>
          <w:color w:val="6D6E71"/>
          <w:spacing w:val="-2"/>
        </w:rPr>
        <w:t>k</w:t>
      </w:r>
      <w:r w:rsidRPr="00CA22F4">
        <w:rPr>
          <w:color w:val="6D6E71"/>
        </w:rPr>
        <w:t>t,</w:t>
      </w:r>
      <w:r w:rsidRPr="00CA22F4">
        <w:rPr>
          <w:color w:val="6D6E71"/>
          <w:spacing w:val="-1"/>
        </w:rPr>
        <w:t xml:space="preserve"> </w:t>
      </w:r>
      <w:r w:rsidRPr="00CA22F4">
        <w:rPr>
          <w:color w:val="6D6E71"/>
          <w:spacing w:val="-3"/>
        </w:rPr>
        <w:t>w</w:t>
      </w:r>
      <w:r w:rsidRPr="00CA22F4">
        <w:rPr>
          <w:color w:val="6D6E71"/>
        </w:rPr>
        <w:t>aarin</w:t>
      </w:r>
      <w:r w:rsidRPr="00CA22F4">
        <w:rPr>
          <w:color w:val="6D6E71"/>
          <w:spacing w:val="-1"/>
        </w:rPr>
        <w:t xml:space="preserve"> </w:t>
      </w:r>
      <w:r w:rsidRPr="00CA22F4">
        <w:rPr>
          <w:color w:val="6D6E71"/>
          <w:spacing w:val="-5"/>
        </w:rPr>
        <w:t>z</w:t>
      </w:r>
      <w:r w:rsidRPr="00CA22F4">
        <w:rPr>
          <w:color w:val="6D6E71"/>
          <w:spacing w:val="-1"/>
        </w:rPr>
        <w:t>o</w:t>
      </w:r>
      <w:r w:rsidRPr="00CA22F4">
        <w:rPr>
          <w:color w:val="6D6E71"/>
          <w:spacing w:val="-2"/>
        </w:rPr>
        <w:t>w</w:t>
      </w:r>
      <w:r w:rsidRPr="00CA22F4">
        <w:rPr>
          <w:color w:val="6D6E71"/>
        </w:rPr>
        <w:t>el</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rPr>
        <w:t>a</w:t>
      </w:r>
      <w:r w:rsidRPr="00CA22F4">
        <w:rPr>
          <w:color w:val="6D6E71"/>
          <w:spacing w:val="-4"/>
        </w:rPr>
        <w:t>r</w:t>
      </w:r>
      <w:r w:rsidRPr="00CA22F4">
        <w:rPr>
          <w:color w:val="6D6E71"/>
        </w:rPr>
        <w:t>gume</w:t>
      </w:r>
      <w:r w:rsidRPr="00CA22F4">
        <w:rPr>
          <w:color w:val="6D6E71"/>
          <w:spacing w:val="-3"/>
        </w:rPr>
        <w:t>nt</w:t>
      </w:r>
      <w:r w:rsidRPr="00CA22F4">
        <w:rPr>
          <w:color w:val="6D6E71"/>
        </w:rPr>
        <w:t>en</w:t>
      </w:r>
      <w:r w:rsidRPr="00CA22F4">
        <w:rPr>
          <w:color w:val="6D6E71"/>
          <w:spacing w:val="-1"/>
        </w:rPr>
        <w:t xml:space="preserve"> </w:t>
      </w:r>
      <w:r w:rsidRPr="00CA22F4">
        <w:rPr>
          <w:color w:val="6D6E71"/>
          <w:spacing w:val="-4"/>
        </w:rPr>
        <w:t>v</w:t>
      </w:r>
      <w:r w:rsidRPr="00CA22F4">
        <w:rPr>
          <w:color w:val="6D6E71"/>
        </w:rPr>
        <w:t>an</w:t>
      </w:r>
    </w:p>
    <w:p w14:paraId="1327FBA3" w14:textId="77777777" w:rsidR="00852322" w:rsidRPr="00CA22F4" w:rsidRDefault="00852322" w:rsidP="00852322">
      <w:pPr>
        <w:pStyle w:val="Plattetekst"/>
        <w:spacing w:line="264" w:lineRule="exact"/>
        <w:ind w:left="1493"/>
      </w:pPr>
      <w:r w:rsidRPr="00CA22F4">
        <w:rPr>
          <w:color w:val="6D6E71"/>
        </w:rPr>
        <w:t>de</w:t>
      </w:r>
      <w:r w:rsidRPr="00CA22F4">
        <w:rPr>
          <w:color w:val="6D6E71"/>
          <w:spacing w:val="-7"/>
        </w:rPr>
        <w:t xml:space="preserve"> </w:t>
      </w:r>
      <w:r w:rsidRPr="00CA22F4">
        <w:rPr>
          <w:color w:val="6D6E71"/>
        </w:rPr>
        <w:t>school</w:t>
      </w:r>
      <w:r w:rsidRPr="00CA22F4">
        <w:rPr>
          <w:color w:val="6D6E71"/>
          <w:spacing w:val="-6"/>
        </w:rPr>
        <w:t xml:space="preserve"> </w:t>
      </w:r>
      <w:r w:rsidRPr="00CA22F4">
        <w:rPr>
          <w:color w:val="6D6E71"/>
        </w:rPr>
        <w:t>als</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de</w:t>
      </w:r>
      <w:r w:rsidRPr="00CA22F4">
        <w:rPr>
          <w:color w:val="6D6E71"/>
          <w:spacing w:val="-7"/>
        </w:rPr>
        <w:t xml:space="preserve"> </w:t>
      </w:r>
      <w:r w:rsidRPr="00CA22F4">
        <w:rPr>
          <w:color w:val="6D6E71"/>
        </w:rPr>
        <w:t>oude</w:t>
      </w:r>
      <w:r w:rsidRPr="00CA22F4">
        <w:rPr>
          <w:color w:val="6D6E71"/>
          <w:spacing w:val="-4"/>
        </w:rPr>
        <w:t>r</w:t>
      </w:r>
      <w:r w:rsidRPr="00CA22F4">
        <w:rPr>
          <w:color w:val="6D6E71"/>
        </w:rPr>
        <w:t>s</w:t>
      </w:r>
      <w:r w:rsidRPr="00CA22F4">
        <w:rPr>
          <w:color w:val="6D6E71"/>
          <w:spacing w:val="-7"/>
        </w:rPr>
        <w:t xml:space="preserve"> </w:t>
      </w:r>
      <w:r w:rsidRPr="00CA22F4">
        <w:rPr>
          <w:color w:val="6D6E71"/>
        </w:rPr>
        <w:t>en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7"/>
        </w:rPr>
        <w:t xml:space="preserve"> </w:t>
      </w:r>
      <w:r w:rsidRPr="00CA22F4">
        <w:rPr>
          <w:color w:val="6D6E71"/>
        </w:rPr>
        <w:t>kind</w:t>
      </w:r>
      <w:r w:rsidRPr="00CA22F4">
        <w:rPr>
          <w:color w:val="6D6E71"/>
          <w:spacing w:val="-7"/>
        </w:rPr>
        <w:t xml:space="preserve"> </w:t>
      </w:r>
      <w:r w:rsidRPr="00CA22F4">
        <w:rPr>
          <w:color w:val="6D6E71"/>
        </w:rPr>
        <w:t>op</w:t>
      </w:r>
      <w:r w:rsidRPr="00CA22F4">
        <w:rPr>
          <w:color w:val="6D6E71"/>
          <w:spacing w:val="-2"/>
        </w:rPr>
        <w:t>g</w:t>
      </w:r>
      <w:r w:rsidRPr="00CA22F4">
        <w:rPr>
          <w:color w:val="6D6E71"/>
        </w:rPr>
        <w:t>enomen</w:t>
      </w:r>
      <w:r w:rsidRPr="00CA22F4">
        <w:rPr>
          <w:color w:val="6D6E71"/>
          <w:spacing w:val="-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7"/>
        </w:rPr>
        <w:t xml:space="preserve"> </w:t>
      </w:r>
      <w:r w:rsidRPr="00CA22F4">
        <w:rPr>
          <w:color w:val="6D6E71"/>
        </w:rPr>
        <w:t>Dit</w:t>
      </w:r>
      <w:r w:rsidRPr="00CA22F4">
        <w:rPr>
          <w:color w:val="6D6E71"/>
          <w:spacing w:val="-7"/>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slag</w:t>
      </w:r>
      <w:r w:rsidRPr="00CA22F4">
        <w:rPr>
          <w:color w:val="6D6E71"/>
          <w:spacing w:val="-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7"/>
        </w:rPr>
        <w:t xml:space="preserve"> </w:t>
      </w:r>
      <w:r w:rsidRPr="00CA22F4">
        <w:rPr>
          <w:color w:val="6D6E71"/>
        </w:rPr>
        <w:t>onder</w:t>
      </w:r>
      <w:r w:rsidRPr="00CA22F4">
        <w:rPr>
          <w:color w:val="6D6E71"/>
          <w:spacing w:val="-3"/>
        </w:rPr>
        <w:t>t</w:t>
      </w:r>
      <w:r w:rsidRPr="00CA22F4">
        <w:rPr>
          <w:color w:val="6D6E71"/>
        </w:rPr>
        <w:t>e</w:t>
      </w:r>
      <w:r w:rsidRPr="00CA22F4">
        <w:rPr>
          <w:color w:val="6D6E71"/>
          <w:spacing w:val="-8"/>
        </w:rPr>
        <w:t>k</w:t>
      </w:r>
      <w:r w:rsidRPr="00CA22F4">
        <w:rPr>
          <w:color w:val="6D6E71"/>
        </w:rPr>
        <w:t>end</w:t>
      </w:r>
      <w:r w:rsidRPr="00CA22F4">
        <w:rPr>
          <w:color w:val="6D6E71"/>
          <w:spacing w:val="-7"/>
        </w:rPr>
        <w:t xml:space="preserve"> </w:t>
      </w:r>
      <w:r w:rsidRPr="00CA22F4">
        <w:rPr>
          <w:color w:val="6D6E71"/>
        </w:rPr>
        <w:t>door</w:t>
      </w:r>
      <w:r w:rsidRPr="00CA22F4">
        <w:rPr>
          <w:color w:val="6D6E71"/>
          <w:spacing w:val="-7"/>
        </w:rPr>
        <w:t xml:space="preserve"> </w:t>
      </w:r>
      <w:r w:rsidRPr="00CA22F4">
        <w:rPr>
          <w:color w:val="6D6E71"/>
        </w:rPr>
        <w:t>oude</w:t>
      </w:r>
      <w:r w:rsidRPr="00CA22F4">
        <w:rPr>
          <w:color w:val="6D6E71"/>
          <w:spacing w:val="-4"/>
        </w:rPr>
        <w:t>r</w:t>
      </w:r>
      <w:r w:rsidRPr="00CA22F4">
        <w:rPr>
          <w:color w:val="6D6E71"/>
        </w:rPr>
        <w:t>s</w:t>
      </w:r>
    </w:p>
    <w:p w14:paraId="7FED4712" w14:textId="77777777" w:rsidR="00852322" w:rsidRPr="00CA22F4" w:rsidRDefault="00852322" w:rsidP="00852322">
      <w:pPr>
        <w:pStyle w:val="Plattetekst"/>
        <w:spacing w:line="264" w:lineRule="exact"/>
        <w:ind w:left="1493"/>
      </w:pPr>
      <w:r w:rsidRPr="00CA22F4">
        <w:rPr>
          <w:color w:val="6D6E71"/>
          <w:spacing w:val="-3"/>
        </w:rPr>
        <w:t>v</w:t>
      </w:r>
      <w:r w:rsidRPr="00CA22F4">
        <w:rPr>
          <w:color w:val="6D6E71"/>
        </w:rPr>
        <w:t xml:space="preserve">oor </w:t>
      </w:r>
      <w:r w:rsidRPr="00CA22F4">
        <w:rPr>
          <w:color w:val="6D6E71"/>
          <w:spacing w:val="-2"/>
        </w:rPr>
        <w:t>g</w:t>
      </w:r>
      <w:r w:rsidRPr="00CA22F4">
        <w:rPr>
          <w:color w:val="6D6E71"/>
          <w:spacing w:val="-3"/>
        </w:rPr>
        <w:t>e</w:t>
      </w:r>
      <w:r w:rsidRPr="00CA22F4">
        <w:rPr>
          <w:color w:val="6D6E71"/>
        </w:rPr>
        <w:t>zien, aan h</w:t>
      </w:r>
      <w:r w:rsidRPr="00CA22F4">
        <w:rPr>
          <w:color w:val="6D6E71"/>
          <w:spacing w:val="-2"/>
        </w:rPr>
        <w:t>e</w:t>
      </w:r>
      <w:r w:rsidRPr="00CA22F4">
        <w:rPr>
          <w:color w:val="6D6E71"/>
        </w:rPr>
        <w:t xml:space="preserve">t dossier </w:t>
      </w:r>
      <w:r w:rsidRPr="00CA22F4">
        <w:rPr>
          <w:color w:val="6D6E71"/>
          <w:spacing w:val="-2"/>
        </w:rPr>
        <w:t>t</w:t>
      </w:r>
      <w:r w:rsidRPr="00CA22F4">
        <w:rPr>
          <w:color w:val="6D6E71"/>
        </w:rPr>
        <w:t>oe</w:t>
      </w:r>
      <w:r w:rsidRPr="00CA22F4">
        <w:rPr>
          <w:color w:val="6D6E71"/>
          <w:spacing w:val="-2"/>
        </w:rPr>
        <w:t>ge</w:t>
      </w:r>
      <w:r w:rsidRPr="00CA22F4">
        <w:rPr>
          <w:color w:val="6D6E71"/>
          <w:spacing w:val="-3"/>
        </w:rPr>
        <w:t>v</w:t>
      </w:r>
      <w:r w:rsidRPr="00CA22F4">
        <w:rPr>
          <w:color w:val="6D6E71"/>
        </w:rPr>
        <w:t>oe</w:t>
      </w:r>
      <w:r w:rsidRPr="00CA22F4">
        <w:rPr>
          <w:color w:val="6D6E71"/>
          <w:spacing w:val="-3"/>
        </w:rPr>
        <w:t>g</w:t>
      </w:r>
      <w:r w:rsidRPr="00CA22F4">
        <w:rPr>
          <w:color w:val="6D6E71"/>
        </w:rPr>
        <w:t xml:space="preserve">d maar </w:t>
      </w:r>
      <w:r w:rsidRPr="00CA22F4">
        <w:rPr>
          <w:color w:val="6D6E71"/>
          <w:spacing w:val="-4"/>
        </w:rPr>
        <w:t>z</w:t>
      </w:r>
      <w:r w:rsidRPr="00CA22F4">
        <w:rPr>
          <w:color w:val="6D6E71"/>
        </w:rPr>
        <w:t>al ni</w:t>
      </w:r>
      <w:r w:rsidRPr="00CA22F4">
        <w:rPr>
          <w:color w:val="6D6E71"/>
          <w:spacing w:val="-1"/>
        </w:rPr>
        <w:t>e</w:t>
      </w:r>
      <w:r w:rsidRPr="00CA22F4">
        <w:rPr>
          <w:color w:val="6D6E71"/>
        </w:rPr>
        <w:t>t h</w:t>
      </w:r>
      <w:r w:rsidRPr="00CA22F4">
        <w:rPr>
          <w:color w:val="6D6E71"/>
          <w:spacing w:val="-2"/>
        </w:rPr>
        <w:t>e</w:t>
      </w:r>
      <w:r w:rsidRPr="00CA22F4">
        <w:rPr>
          <w:color w:val="6D6E71"/>
        </w:rPr>
        <w:t>t p</w:t>
      </w:r>
      <w:r w:rsidRPr="00CA22F4">
        <w:rPr>
          <w:color w:val="6D6E71"/>
          <w:spacing w:val="-4"/>
        </w:rPr>
        <w:t>r</w:t>
      </w:r>
      <w:r w:rsidRPr="00CA22F4">
        <w:rPr>
          <w:color w:val="6D6E71"/>
        </w:rPr>
        <w:t xml:space="preserve">oces </w:t>
      </w:r>
      <w:r w:rsidRPr="00CA22F4">
        <w:rPr>
          <w:color w:val="6D6E71"/>
          <w:spacing w:val="-3"/>
        </w:rPr>
        <w:t>v</w:t>
      </w:r>
      <w:r w:rsidRPr="00CA22F4">
        <w:rPr>
          <w:color w:val="6D6E71"/>
        </w:rPr>
        <w:t>ert</w:t>
      </w:r>
      <w:r w:rsidRPr="00CA22F4">
        <w:rPr>
          <w:color w:val="6D6E71"/>
          <w:spacing w:val="-5"/>
        </w:rPr>
        <w:t>r</w:t>
      </w:r>
      <w:r w:rsidRPr="00CA22F4">
        <w:rPr>
          <w:color w:val="6D6E71"/>
        </w:rPr>
        <w:t>a</w:t>
      </w:r>
      <w:r w:rsidRPr="00CA22F4">
        <w:rPr>
          <w:color w:val="6D6E71"/>
          <w:spacing w:val="-2"/>
        </w:rPr>
        <w:t>g</w:t>
      </w:r>
      <w:r w:rsidRPr="00CA22F4">
        <w:rPr>
          <w:color w:val="6D6E71"/>
        </w:rPr>
        <w:t>en;</w:t>
      </w:r>
    </w:p>
    <w:p w14:paraId="4CCC79D8"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rPr>
        <w:t>Oude</w:t>
      </w:r>
      <w:r w:rsidRPr="00CA22F4">
        <w:rPr>
          <w:color w:val="6D6E71"/>
          <w:spacing w:val="-4"/>
        </w:rPr>
        <w:t>r</w:t>
      </w:r>
      <w:r w:rsidRPr="00CA22F4">
        <w:rPr>
          <w:color w:val="6D6E71"/>
        </w:rPr>
        <w:t>s</w:t>
      </w:r>
      <w:r w:rsidRPr="00CA22F4">
        <w:rPr>
          <w:color w:val="6D6E71"/>
          <w:spacing w:val="7"/>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8"/>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7"/>
        </w:rPr>
        <w:t xml:space="preserve"> </w:t>
      </w:r>
      <w:r w:rsidRPr="00CA22F4">
        <w:rPr>
          <w:color w:val="6D6E71"/>
        </w:rPr>
        <w:t>op</w:t>
      </w:r>
      <w:r w:rsidRPr="00CA22F4">
        <w:rPr>
          <w:color w:val="6D6E71"/>
          <w:spacing w:val="8"/>
        </w:rPr>
        <w:t xml:space="preserve"> </w:t>
      </w:r>
      <w:r w:rsidRPr="00CA22F4">
        <w:rPr>
          <w:color w:val="6D6E71"/>
        </w:rPr>
        <w:t>de</w:t>
      </w:r>
      <w:r w:rsidRPr="00CA22F4">
        <w:rPr>
          <w:color w:val="6D6E71"/>
          <w:spacing w:val="8"/>
        </w:rPr>
        <w:t xml:space="preserve"> </w:t>
      </w:r>
      <w:r w:rsidRPr="00CA22F4">
        <w:rPr>
          <w:color w:val="6D6E71"/>
        </w:rPr>
        <w:t>hoo</w:t>
      </w:r>
      <w:r w:rsidRPr="00CA22F4">
        <w:rPr>
          <w:color w:val="6D6E71"/>
          <w:spacing w:val="-4"/>
        </w:rPr>
        <w:t>g</w:t>
      </w:r>
      <w:r w:rsidRPr="00CA22F4">
        <w:rPr>
          <w:color w:val="6D6E71"/>
          <w:spacing w:val="-3"/>
        </w:rPr>
        <w:t>t</w:t>
      </w:r>
      <w:r w:rsidRPr="00CA22F4">
        <w:rPr>
          <w:color w:val="6D6E71"/>
        </w:rPr>
        <w:t>e</w:t>
      </w:r>
      <w:r w:rsidRPr="00CA22F4">
        <w:rPr>
          <w:color w:val="6D6E71"/>
          <w:spacing w:val="7"/>
        </w:rPr>
        <w:t xml:space="preserve"> </w:t>
      </w:r>
      <w:r w:rsidRPr="00CA22F4">
        <w:rPr>
          <w:color w:val="6D6E71"/>
          <w:spacing w:val="-2"/>
        </w:rPr>
        <w:t>g</w:t>
      </w:r>
      <w:r w:rsidRPr="00CA22F4">
        <w:rPr>
          <w:color w:val="6D6E71"/>
        </w:rPr>
        <w:t>e</w:t>
      </w:r>
      <w:r w:rsidRPr="00CA22F4">
        <w:rPr>
          <w:color w:val="6D6E71"/>
          <w:spacing w:val="-3"/>
        </w:rPr>
        <w:t>st</w:t>
      </w:r>
      <w:r w:rsidRPr="00CA22F4">
        <w:rPr>
          <w:color w:val="6D6E71"/>
        </w:rPr>
        <w:t>eld</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8"/>
        </w:rPr>
        <w:t xml:space="preserve"> </w:t>
      </w:r>
      <w:r w:rsidRPr="00CA22F4">
        <w:rPr>
          <w:color w:val="6D6E71"/>
        </w:rPr>
        <w:t>de</w:t>
      </w:r>
      <w:r w:rsidRPr="00CA22F4">
        <w:rPr>
          <w:color w:val="6D6E71"/>
          <w:spacing w:val="7"/>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de</w:t>
      </w:r>
      <w:r w:rsidRPr="00CA22F4">
        <w:rPr>
          <w:color w:val="6D6E71"/>
          <w:spacing w:val="-3"/>
        </w:rPr>
        <w:t>r</w:t>
      </w:r>
      <w:r w:rsidRPr="00CA22F4">
        <w:rPr>
          <w:color w:val="6D6E71"/>
        </w:rPr>
        <w:t>e</w:t>
      </w:r>
      <w:r w:rsidRPr="00CA22F4">
        <w:rPr>
          <w:color w:val="6D6E71"/>
          <w:spacing w:val="8"/>
        </w:rPr>
        <w:t xml:space="preserve"> </w:t>
      </w:r>
      <w:r w:rsidRPr="00CA22F4">
        <w:rPr>
          <w:color w:val="6D6E71"/>
        </w:rPr>
        <w:t>p</w:t>
      </w:r>
      <w:r w:rsidRPr="00CA22F4">
        <w:rPr>
          <w:color w:val="6D6E71"/>
          <w:spacing w:val="-4"/>
        </w:rPr>
        <w:t>r</w:t>
      </w:r>
      <w:r w:rsidRPr="00CA22F4">
        <w:rPr>
          <w:color w:val="6D6E71"/>
        </w:rPr>
        <w:t>ocedu</w:t>
      </w:r>
      <w:r w:rsidRPr="00CA22F4">
        <w:rPr>
          <w:color w:val="6D6E71"/>
          <w:spacing w:val="-3"/>
        </w:rPr>
        <w:t>r</w:t>
      </w:r>
      <w:r w:rsidRPr="00CA22F4">
        <w:rPr>
          <w:color w:val="6D6E71"/>
        </w:rPr>
        <w:t>e.</w:t>
      </w:r>
      <w:r w:rsidRPr="00CA22F4">
        <w:rPr>
          <w:color w:val="6D6E71"/>
          <w:spacing w:val="7"/>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8"/>
        </w:rPr>
        <w:t xml:space="preserve"> </w:t>
      </w:r>
      <w:r w:rsidRPr="00CA22F4">
        <w:rPr>
          <w:color w:val="6D6E71"/>
        </w:rPr>
        <w:t>aan</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slag</w:t>
      </w:r>
    </w:p>
    <w:p w14:paraId="5B6B3A7E" w14:textId="77777777" w:rsidR="00852322" w:rsidRPr="00CA22F4" w:rsidRDefault="00852322" w:rsidP="00852322">
      <w:pPr>
        <w:pStyle w:val="Plattetekst"/>
        <w:spacing w:line="264" w:lineRule="exact"/>
        <w:ind w:left="1493"/>
      </w:pPr>
      <w:r w:rsidRPr="00CA22F4">
        <w:rPr>
          <w:color w:val="6D6E71"/>
          <w:spacing w:val="-3"/>
        </w:rPr>
        <w:t>t</w:t>
      </w:r>
      <w:r w:rsidRPr="00CA22F4">
        <w:rPr>
          <w:color w:val="6D6E71"/>
        </w:rPr>
        <w:t>oe</w:t>
      </w:r>
      <w:r w:rsidRPr="00CA22F4">
        <w:rPr>
          <w:color w:val="6D6E71"/>
          <w:spacing w:val="-2"/>
        </w:rPr>
        <w:t>ge</w:t>
      </w:r>
      <w:r w:rsidRPr="00CA22F4">
        <w:rPr>
          <w:color w:val="6D6E71"/>
          <w:spacing w:val="-3"/>
        </w:rPr>
        <w:t>v</w:t>
      </w:r>
      <w:r w:rsidRPr="00CA22F4">
        <w:rPr>
          <w:color w:val="6D6E71"/>
        </w:rPr>
        <w:t>oe</w:t>
      </w:r>
      <w:r w:rsidRPr="00CA22F4">
        <w:rPr>
          <w:color w:val="6D6E71"/>
          <w:spacing w:val="-3"/>
        </w:rPr>
        <w:t>g</w:t>
      </w:r>
      <w:r w:rsidRPr="00CA22F4">
        <w:rPr>
          <w:color w:val="6D6E71"/>
        </w:rPr>
        <w:t>d;</w:t>
      </w:r>
    </w:p>
    <w:p w14:paraId="3BAFEA9C" w14:textId="77777777" w:rsidR="00852322" w:rsidRPr="00CA22F4" w:rsidRDefault="00852322" w:rsidP="00CD3340">
      <w:pPr>
        <w:pStyle w:val="Plattetekst"/>
        <w:numPr>
          <w:ilvl w:val="0"/>
          <w:numId w:val="8"/>
        </w:numPr>
        <w:tabs>
          <w:tab w:val="left" w:pos="1493"/>
        </w:tabs>
        <w:spacing w:line="264" w:lineRule="exact"/>
        <w:ind w:left="1493" w:right="2832"/>
        <w:jc w:val="both"/>
      </w:pPr>
      <w:r w:rsidRPr="00CA22F4">
        <w:rPr>
          <w:color w:val="6D6E71"/>
        </w:rPr>
        <w:t>De</w:t>
      </w:r>
      <w:r w:rsidRPr="00CA22F4">
        <w:rPr>
          <w:color w:val="6D6E71"/>
          <w:spacing w:val="-1"/>
        </w:rPr>
        <w:t xml:space="preserve"> </w:t>
      </w:r>
      <w:r w:rsidRPr="00CA22F4">
        <w:rPr>
          <w:color w:val="6D6E71"/>
        </w:rPr>
        <w:t>oude</w:t>
      </w:r>
      <w:r w:rsidRPr="00CA22F4">
        <w:rPr>
          <w:color w:val="6D6E71"/>
          <w:spacing w:val="-4"/>
        </w:rPr>
        <w:t>r</w:t>
      </w:r>
      <w:r w:rsidRPr="00CA22F4">
        <w:rPr>
          <w:color w:val="6D6E71"/>
        </w:rPr>
        <w:t>s krij</w:t>
      </w:r>
      <w:r w:rsidRPr="00CA22F4">
        <w:rPr>
          <w:color w:val="6D6E71"/>
          <w:spacing w:val="-2"/>
        </w:rPr>
        <w:t>g</w:t>
      </w:r>
      <w:r w:rsidRPr="00CA22F4">
        <w:rPr>
          <w:color w:val="6D6E71"/>
        </w:rPr>
        <w:t>en</w:t>
      </w:r>
      <w:r w:rsidRPr="00CA22F4">
        <w:rPr>
          <w:color w:val="6D6E71"/>
          <w:spacing w:val="-1"/>
        </w:rPr>
        <w:t xml:space="preserve"> </w:t>
      </w:r>
      <w:r w:rsidRPr="00CA22F4">
        <w:rPr>
          <w:color w:val="6D6E71"/>
        </w:rPr>
        <w:t>de mo</w:t>
      </w:r>
      <w:r w:rsidRPr="00CA22F4">
        <w:rPr>
          <w:color w:val="6D6E71"/>
          <w:spacing w:val="-2"/>
        </w:rPr>
        <w:t>g</w:t>
      </w:r>
      <w:r w:rsidRPr="00CA22F4">
        <w:rPr>
          <w:color w:val="6D6E71"/>
        </w:rPr>
        <w:t>elijkheid</w:t>
      </w:r>
      <w:r w:rsidRPr="00CA22F4">
        <w:rPr>
          <w:color w:val="6D6E71"/>
          <w:spacing w:val="-1"/>
        </w:rPr>
        <w:t xml:space="preserve"> </w:t>
      </w:r>
      <w:r w:rsidRPr="00CA22F4">
        <w:rPr>
          <w:color w:val="6D6E71"/>
        </w:rPr>
        <w:t xml:space="preserve">binnen </w:t>
      </w:r>
      <w:r w:rsidRPr="00CA22F4">
        <w:rPr>
          <w:color w:val="6D6E71"/>
          <w:spacing w:val="-5"/>
        </w:rPr>
        <w:t>z</w:t>
      </w:r>
      <w:r w:rsidRPr="00CA22F4">
        <w:rPr>
          <w:color w:val="6D6E71"/>
        </w:rPr>
        <w:t>es</w:t>
      </w:r>
      <w:r w:rsidRPr="00CA22F4">
        <w:rPr>
          <w:color w:val="6D6E71"/>
          <w:spacing w:val="-1"/>
        </w:rPr>
        <w:t xml:space="preserve"> </w:t>
      </w:r>
      <w:r w:rsidRPr="00CA22F4">
        <w:rPr>
          <w:color w:val="6D6E71"/>
          <w:spacing w:val="-3"/>
        </w:rPr>
        <w:t>w</w:t>
      </w:r>
      <w:r w:rsidRPr="00CA22F4">
        <w:rPr>
          <w:color w:val="6D6E71"/>
        </w:rPr>
        <w:t>e</w:t>
      </w:r>
      <w:r w:rsidRPr="00CA22F4">
        <w:rPr>
          <w:color w:val="6D6E71"/>
          <w:spacing w:val="-8"/>
        </w:rPr>
        <w:t>k</w:t>
      </w:r>
      <w:r w:rsidRPr="00CA22F4">
        <w:rPr>
          <w:color w:val="6D6E71"/>
        </w:rPr>
        <w:t>en een</w:t>
      </w:r>
      <w:r w:rsidRPr="00CA22F4">
        <w:rPr>
          <w:color w:val="6D6E71"/>
          <w:spacing w:val="-1"/>
        </w:rPr>
        <w:t xml:space="preserve"> </w:t>
      </w:r>
      <w:r w:rsidRPr="00CA22F4">
        <w:rPr>
          <w:color w:val="6D6E71"/>
        </w:rPr>
        <w:t>b</w:t>
      </w:r>
      <w:r w:rsidRPr="00CA22F4">
        <w:rPr>
          <w:color w:val="6D6E71"/>
          <w:spacing w:val="-3"/>
        </w:rPr>
        <w:t>ezw</w:t>
      </w:r>
      <w:r w:rsidRPr="00CA22F4">
        <w:rPr>
          <w:color w:val="6D6E71"/>
        </w:rPr>
        <w:t>aa</w:t>
      </w:r>
      <w:r w:rsidRPr="00CA22F4">
        <w:rPr>
          <w:color w:val="6D6E71"/>
          <w:spacing w:val="-4"/>
        </w:rPr>
        <w:t>r</w:t>
      </w:r>
      <w:r w:rsidRPr="00CA22F4">
        <w:rPr>
          <w:color w:val="6D6E71"/>
        </w:rPr>
        <w:t>schrift in</w:t>
      </w:r>
      <w:r w:rsidRPr="00CA22F4">
        <w:rPr>
          <w:color w:val="6D6E71"/>
          <w:spacing w:val="-1"/>
        </w:rPr>
        <w:t xml:space="preserve"> </w:t>
      </w:r>
      <w:r w:rsidRPr="00CA22F4">
        <w:rPr>
          <w:color w:val="6D6E71"/>
          <w:spacing w:val="-3"/>
        </w:rPr>
        <w:t>t</w:t>
      </w:r>
      <w:r w:rsidRPr="00CA22F4">
        <w:rPr>
          <w:color w:val="6D6E71"/>
        </w:rPr>
        <w:t>e dienen;</w:t>
      </w:r>
    </w:p>
    <w:p w14:paraId="66C83FA8" w14:textId="77777777" w:rsidR="00852322" w:rsidRPr="00CA22F4" w:rsidRDefault="00852322" w:rsidP="00CD3340">
      <w:pPr>
        <w:pStyle w:val="Plattetekst"/>
        <w:numPr>
          <w:ilvl w:val="0"/>
          <w:numId w:val="8"/>
        </w:numPr>
        <w:tabs>
          <w:tab w:val="left" w:pos="1493"/>
        </w:tabs>
        <w:spacing w:line="264" w:lineRule="exact"/>
        <w:ind w:left="1493" w:right="3753"/>
        <w:jc w:val="both"/>
      </w:pP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1"/>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ag is</w:t>
      </w:r>
      <w:r w:rsidRPr="00CA22F4">
        <w:rPr>
          <w:color w:val="6D6E71"/>
          <w:spacing w:val="-1"/>
        </w:rPr>
        <w:t xml:space="preserve"> </w:t>
      </w:r>
      <w:r w:rsidRPr="00CA22F4">
        <w:rPr>
          <w:color w:val="6D6E71"/>
          <w:spacing w:val="-3"/>
        </w:rPr>
        <w:t>v</w:t>
      </w:r>
      <w:r w:rsidRPr="00CA22F4">
        <w:rPr>
          <w:color w:val="6D6E71"/>
        </w:rPr>
        <w:t>erplic</w:t>
      </w:r>
      <w:r w:rsidRPr="00CA22F4">
        <w:rPr>
          <w:color w:val="6D6E71"/>
          <w:spacing w:val="-2"/>
        </w:rPr>
        <w:t>h</w:t>
      </w:r>
      <w:r w:rsidRPr="00CA22F4">
        <w:rPr>
          <w:color w:val="6D6E71"/>
        </w:rPr>
        <w:t>t de</w:t>
      </w:r>
      <w:r w:rsidRPr="00CA22F4">
        <w:rPr>
          <w:color w:val="6D6E71"/>
          <w:spacing w:val="-1"/>
        </w:rPr>
        <w:t xml:space="preserve"> </w:t>
      </w:r>
      <w:r w:rsidRPr="00CA22F4">
        <w:rPr>
          <w:color w:val="6D6E71"/>
        </w:rPr>
        <w:t>oude</w:t>
      </w:r>
      <w:r w:rsidRPr="00CA22F4">
        <w:rPr>
          <w:color w:val="6D6E71"/>
          <w:spacing w:val="-4"/>
        </w:rPr>
        <w:t>r</w:t>
      </w:r>
      <w:r w:rsidRPr="00CA22F4">
        <w:rPr>
          <w:color w:val="6D6E71"/>
        </w:rPr>
        <w:t xml:space="preserve">s </w:t>
      </w:r>
      <w:r w:rsidRPr="00CA22F4">
        <w:rPr>
          <w:color w:val="6D6E71"/>
          <w:spacing w:val="-3"/>
        </w:rPr>
        <w:t>t</w:t>
      </w:r>
      <w:r w:rsidRPr="00CA22F4">
        <w:rPr>
          <w:color w:val="6D6E71"/>
        </w:rPr>
        <w:t>e</w:t>
      </w:r>
      <w:r w:rsidRPr="00CA22F4">
        <w:rPr>
          <w:color w:val="6D6E71"/>
          <w:spacing w:val="-1"/>
        </w:rPr>
        <w:t xml:space="preserve"> </w:t>
      </w:r>
      <w:r w:rsidRPr="00CA22F4">
        <w:rPr>
          <w:color w:val="6D6E71"/>
        </w:rPr>
        <w:t>ho</w:t>
      </w:r>
      <w:r w:rsidRPr="00CA22F4">
        <w:rPr>
          <w:color w:val="6D6E71"/>
          <w:spacing w:val="-3"/>
        </w:rPr>
        <w:t>r</w:t>
      </w:r>
      <w:r w:rsidRPr="00CA22F4">
        <w:rPr>
          <w:color w:val="6D6E71"/>
        </w:rPr>
        <w:t>en</w:t>
      </w:r>
      <w:r w:rsidRPr="00CA22F4">
        <w:rPr>
          <w:color w:val="6D6E71"/>
          <w:spacing w:val="-1"/>
        </w:rPr>
        <w:t xml:space="preserve"> o</w:t>
      </w:r>
      <w:r w:rsidRPr="00CA22F4">
        <w:rPr>
          <w:color w:val="6D6E71"/>
          <w:spacing w:val="-3"/>
        </w:rPr>
        <w:t>v</w:t>
      </w:r>
      <w:r w:rsidRPr="00CA22F4">
        <w:rPr>
          <w:color w:val="6D6E71"/>
        </w:rPr>
        <w:t>er h</w:t>
      </w:r>
      <w:r w:rsidRPr="00CA22F4">
        <w:rPr>
          <w:color w:val="6D6E71"/>
          <w:spacing w:val="-2"/>
        </w:rPr>
        <w:t>e</w:t>
      </w:r>
      <w:r w:rsidRPr="00CA22F4">
        <w:rPr>
          <w:color w:val="6D6E71"/>
        </w:rPr>
        <w:t>t</w:t>
      </w:r>
      <w:r w:rsidRPr="00CA22F4">
        <w:rPr>
          <w:color w:val="6D6E71"/>
          <w:spacing w:val="-1"/>
        </w:rPr>
        <w:t xml:space="preserve"> </w:t>
      </w:r>
      <w:r w:rsidRPr="00CA22F4">
        <w:rPr>
          <w:color w:val="6D6E71"/>
        </w:rPr>
        <w:t>b</w:t>
      </w:r>
      <w:r w:rsidRPr="00CA22F4">
        <w:rPr>
          <w:color w:val="6D6E71"/>
          <w:spacing w:val="-3"/>
        </w:rPr>
        <w:t>ezw</w:t>
      </w:r>
      <w:r w:rsidRPr="00CA22F4">
        <w:rPr>
          <w:color w:val="6D6E71"/>
        </w:rPr>
        <w:t>aa</w:t>
      </w:r>
      <w:r w:rsidRPr="00CA22F4">
        <w:rPr>
          <w:color w:val="6D6E71"/>
          <w:spacing w:val="-4"/>
        </w:rPr>
        <w:t>r</w:t>
      </w:r>
      <w:r w:rsidRPr="00CA22F4">
        <w:rPr>
          <w:color w:val="6D6E71"/>
        </w:rPr>
        <w:t>schrift;</w:t>
      </w:r>
    </w:p>
    <w:p w14:paraId="2B3EF9D5"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H</w:t>
      </w:r>
      <w:r w:rsidRPr="00CA22F4">
        <w:rPr>
          <w:color w:val="6D6E71"/>
          <w:spacing w:val="-2"/>
        </w:rPr>
        <w:t>e</w:t>
      </w:r>
      <w:r w:rsidRPr="00CA22F4">
        <w:rPr>
          <w:color w:val="6D6E71"/>
        </w:rPr>
        <w:t xml:space="preserve">t </w:t>
      </w:r>
      <w:r w:rsidRPr="00CA22F4">
        <w:rPr>
          <w:color w:val="6D6E71"/>
          <w:spacing w:val="21"/>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 xml:space="preserve">d </w:t>
      </w:r>
      <w:r w:rsidRPr="00CA22F4">
        <w:rPr>
          <w:color w:val="6D6E71"/>
          <w:spacing w:val="21"/>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 xml:space="preserve">ag </w:t>
      </w:r>
      <w:r w:rsidRPr="00CA22F4">
        <w:rPr>
          <w:color w:val="6D6E71"/>
          <w:spacing w:val="21"/>
        </w:rPr>
        <w:t xml:space="preserve"> </w:t>
      </w:r>
      <w:r w:rsidRPr="00CA22F4">
        <w:rPr>
          <w:color w:val="6D6E71"/>
        </w:rPr>
        <w:t>nee</w:t>
      </w:r>
      <w:r w:rsidRPr="00CA22F4">
        <w:rPr>
          <w:color w:val="6D6E71"/>
          <w:spacing w:val="-3"/>
        </w:rPr>
        <w:t>m</w:t>
      </w:r>
      <w:r w:rsidRPr="00CA22F4">
        <w:rPr>
          <w:color w:val="6D6E71"/>
        </w:rPr>
        <w:t xml:space="preserve">t </w:t>
      </w:r>
      <w:r w:rsidRPr="00CA22F4">
        <w:rPr>
          <w:color w:val="6D6E71"/>
          <w:spacing w:val="21"/>
        </w:rPr>
        <w:t xml:space="preserve"> </w:t>
      </w:r>
      <w:r w:rsidRPr="00CA22F4">
        <w:rPr>
          <w:color w:val="6D6E71"/>
        </w:rPr>
        <w:t xml:space="preserve">een </w:t>
      </w:r>
      <w:r w:rsidRPr="00CA22F4">
        <w:rPr>
          <w:color w:val="6D6E71"/>
          <w:spacing w:val="21"/>
        </w:rPr>
        <w:t xml:space="preserve"> </w:t>
      </w:r>
      <w:r w:rsidRPr="00CA22F4">
        <w:rPr>
          <w:color w:val="6D6E71"/>
        </w:rPr>
        <w:t>ui</w:t>
      </w:r>
      <w:r w:rsidRPr="00CA22F4">
        <w:rPr>
          <w:color w:val="6D6E71"/>
          <w:spacing w:val="-3"/>
        </w:rPr>
        <w:t>t</w:t>
      </w:r>
      <w:r w:rsidRPr="00CA22F4">
        <w:rPr>
          <w:color w:val="6D6E71"/>
        </w:rPr>
        <w:t>eindelij</w:t>
      </w:r>
      <w:r w:rsidRPr="00CA22F4">
        <w:rPr>
          <w:color w:val="6D6E71"/>
          <w:spacing w:val="-7"/>
        </w:rPr>
        <w:t>k</w:t>
      </w:r>
      <w:r w:rsidRPr="00CA22F4">
        <w:rPr>
          <w:color w:val="6D6E71"/>
        </w:rPr>
        <w:t xml:space="preserve">e </w:t>
      </w:r>
      <w:r w:rsidRPr="00CA22F4">
        <w:rPr>
          <w:color w:val="6D6E71"/>
          <w:spacing w:val="21"/>
        </w:rPr>
        <w:t xml:space="preserve"> </w:t>
      </w:r>
      <w:r w:rsidRPr="00CA22F4">
        <w:rPr>
          <w:color w:val="6D6E71"/>
        </w:rPr>
        <w:t xml:space="preserve">beslissing </w:t>
      </w:r>
      <w:r w:rsidRPr="00CA22F4">
        <w:rPr>
          <w:color w:val="6D6E71"/>
          <w:spacing w:val="21"/>
        </w:rPr>
        <w:t xml:space="preserve"> </w:t>
      </w:r>
      <w:r w:rsidRPr="00CA22F4">
        <w:rPr>
          <w:color w:val="6D6E71"/>
        </w:rPr>
        <w:t xml:space="preserve">binnen </w:t>
      </w:r>
      <w:r w:rsidRPr="00CA22F4">
        <w:rPr>
          <w:color w:val="6D6E71"/>
          <w:spacing w:val="21"/>
        </w:rPr>
        <w:t xml:space="preserve"> </w:t>
      </w:r>
      <w:r w:rsidRPr="00CA22F4">
        <w:rPr>
          <w:color w:val="6D6E71"/>
        </w:rPr>
        <w:t xml:space="preserve">vier </w:t>
      </w:r>
      <w:r w:rsidRPr="00CA22F4">
        <w:rPr>
          <w:color w:val="6D6E71"/>
          <w:spacing w:val="21"/>
        </w:rPr>
        <w:t xml:space="preserve"> </w:t>
      </w:r>
      <w:r w:rsidRPr="00CA22F4">
        <w:rPr>
          <w:color w:val="6D6E71"/>
          <w:spacing w:val="-2"/>
        </w:rPr>
        <w:t>w</w:t>
      </w:r>
      <w:r w:rsidRPr="00CA22F4">
        <w:rPr>
          <w:color w:val="6D6E71"/>
        </w:rPr>
        <w:t>e</w:t>
      </w:r>
      <w:r w:rsidRPr="00CA22F4">
        <w:rPr>
          <w:color w:val="6D6E71"/>
          <w:spacing w:val="-8"/>
        </w:rPr>
        <w:t>k</w:t>
      </w:r>
      <w:r w:rsidRPr="00CA22F4">
        <w:rPr>
          <w:color w:val="6D6E71"/>
        </w:rPr>
        <w:t xml:space="preserve">en </w:t>
      </w:r>
      <w:r w:rsidRPr="00CA22F4">
        <w:rPr>
          <w:color w:val="6D6E71"/>
          <w:spacing w:val="21"/>
        </w:rPr>
        <w:t xml:space="preserve"> </w:t>
      </w:r>
      <w:r w:rsidRPr="00CA22F4">
        <w:rPr>
          <w:color w:val="6D6E71"/>
        </w:rPr>
        <w:t xml:space="preserve">na </w:t>
      </w:r>
      <w:r w:rsidRPr="00CA22F4">
        <w:rPr>
          <w:color w:val="6D6E71"/>
          <w:spacing w:val="21"/>
        </w:rPr>
        <w:t xml:space="preserve"> </w:t>
      </w:r>
      <w:r w:rsidRPr="00CA22F4">
        <w:rPr>
          <w:color w:val="6D6E71"/>
        </w:rPr>
        <w:t>o</w:t>
      </w:r>
      <w:r w:rsidRPr="00CA22F4">
        <w:rPr>
          <w:color w:val="6D6E71"/>
          <w:spacing w:val="-2"/>
        </w:rPr>
        <w:t>n</w:t>
      </w:r>
      <w:r w:rsidRPr="00CA22F4">
        <w:rPr>
          <w:color w:val="6D6E71"/>
        </w:rPr>
        <w:t>t</w:t>
      </w:r>
      <w:r w:rsidRPr="00CA22F4">
        <w:rPr>
          <w:color w:val="6D6E71"/>
          <w:spacing w:val="-4"/>
        </w:rPr>
        <w:t>v</w:t>
      </w:r>
      <w:r w:rsidRPr="00CA22F4">
        <w:rPr>
          <w:color w:val="6D6E71"/>
        </w:rPr>
        <w:t>ang</w:t>
      </w:r>
      <w:r w:rsidRPr="00CA22F4">
        <w:rPr>
          <w:color w:val="6D6E71"/>
          <w:spacing w:val="-3"/>
        </w:rPr>
        <w:t>s</w:t>
      </w:r>
      <w:r w:rsidRPr="00CA22F4">
        <w:rPr>
          <w:color w:val="6D6E71"/>
        </w:rPr>
        <w:t xml:space="preserve">t </w:t>
      </w:r>
      <w:r w:rsidRPr="00CA22F4">
        <w:rPr>
          <w:color w:val="6D6E71"/>
          <w:spacing w:val="21"/>
        </w:rPr>
        <w:t xml:space="preserve"> </w:t>
      </w:r>
      <w:r w:rsidRPr="00CA22F4">
        <w:rPr>
          <w:color w:val="6D6E71"/>
          <w:spacing w:val="-4"/>
        </w:rPr>
        <w:t>v</w:t>
      </w:r>
      <w:r w:rsidRPr="00CA22F4">
        <w:rPr>
          <w:color w:val="6D6E71"/>
        </w:rPr>
        <w:t xml:space="preserve">an </w:t>
      </w:r>
      <w:r w:rsidRPr="00CA22F4">
        <w:rPr>
          <w:color w:val="6D6E71"/>
          <w:spacing w:val="21"/>
        </w:rPr>
        <w:t xml:space="preserve"> </w:t>
      </w:r>
      <w:r w:rsidRPr="00CA22F4">
        <w:rPr>
          <w:color w:val="6D6E71"/>
        </w:rPr>
        <w:t>h</w:t>
      </w:r>
      <w:r w:rsidRPr="00CA22F4">
        <w:rPr>
          <w:color w:val="6D6E71"/>
          <w:spacing w:val="-2"/>
        </w:rPr>
        <w:t>e</w:t>
      </w:r>
      <w:r w:rsidRPr="00CA22F4">
        <w:rPr>
          <w:color w:val="6D6E71"/>
        </w:rPr>
        <w:t>t</w:t>
      </w:r>
    </w:p>
    <w:p w14:paraId="2A032624" w14:textId="77777777" w:rsidR="00852322" w:rsidRPr="00CA22F4" w:rsidRDefault="00852322" w:rsidP="00852322">
      <w:pPr>
        <w:pStyle w:val="Plattetekst"/>
        <w:spacing w:line="264" w:lineRule="exact"/>
        <w:ind w:left="1493"/>
      </w:pPr>
      <w:r w:rsidRPr="00CA22F4">
        <w:rPr>
          <w:color w:val="6D6E71"/>
        </w:rPr>
        <w:t>b</w:t>
      </w:r>
      <w:r w:rsidRPr="00CA22F4">
        <w:rPr>
          <w:color w:val="6D6E71"/>
          <w:spacing w:val="-3"/>
        </w:rPr>
        <w:t>ezw</w:t>
      </w:r>
      <w:r w:rsidRPr="00CA22F4">
        <w:rPr>
          <w:color w:val="6D6E71"/>
        </w:rPr>
        <w:t>aa</w:t>
      </w:r>
      <w:r w:rsidRPr="00CA22F4">
        <w:rPr>
          <w:color w:val="6D6E71"/>
          <w:spacing w:val="-4"/>
        </w:rPr>
        <w:t>r</w:t>
      </w:r>
      <w:r w:rsidRPr="00CA22F4">
        <w:rPr>
          <w:color w:val="6D6E71"/>
        </w:rPr>
        <w:t>schrift;</w:t>
      </w:r>
    </w:p>
    <w:p w14:paraId="55DAEAAD"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spacing w:val="-8"/>
        </w:rPr>
        <w:t>W</w:t>
      </w:r>
      <w:r w:rsidRPr="00CA22F4">
        <w:rPr>
          <w:color w:val="6D6E71"/>
        </w:rPr>
        <w:t>anneer</w:t>
      </w:r>
      <w:r w:rsidRPr="00CA22F4">
        <w:rPr>
          <w:color w:val="6D6E71"/>
          <w:spacing w:val="17"/>
        </w:rPr>
        <w:t xml:space="preserve"> </w:t>
      </w:r>
      <w:r w:rsidRPr="00CA22F4">
        <w:rPr>
          <w:color w:val="6D6E71"/>
        </w:rPr>
        <w:t>de</w:t>
      </w:r>
      <w:r w:rsidRPr="00CA22F4">
        <w:rPr>
          <w:color w:val="6D6E71"/>
          <w:spacing w:val="17"/>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17"/>
        </w:rPr>
        <w:t xml:space="preserve"> </w:t>
      </w:r>
      <w:r w:rsidRPr="00CA22F4">
        <w:rPr>
          <w:color w:val="6D6E71"/>
        </w:rPr>
        <w:t>en</w:t>
      </w:r>
      <w:r w:rsidRPr="00CA22F4">
        <w:rPr>
          <w:color w:val="6D6E71"/>
          <w:spacing w:val="18"/>
        </w:rPr>
        <w:t xml:space="preserve"> </w:t>
      </w:r>
      <w:r w:rsidRPr="00CA22F4">
        <w:rPr>
          <w:color w:val="6D6E71"/>
        </w:rPr>
        <w:t>h</w:t>
      </w:r>
      <w:r w:rsidRPr="00CA22F4">
        <w:rPr>
          <w:color w:val="6D6E71"/>
          <w:spacing w:val="-2"/>
        </w:rPr>
        <w:t>e</w:t>
      </w:r>
      <w:r w:rsidRPr="00CA22F4">
        <w:rPr>
          <w:color w:val="6D6E71"/>
        </w:rPr>
        <w:t>t</w:t>
      </w:r>
      <w:r w:rsidRPr="00CA22F4">
        <w:rPr>
          <w:color w:val="6D6E71"/>
          <w:spacing w:val="17"/>
        </w:rPr>
        <w:t xml:space="preserve"> </w:t>
      </w:r>
      <w:r w:rsidRPr="00CA22F4">
        <w:rPr>
          <w:color w:val="6D6E71"/>
        </w:rPr>
        <w:t>ZT</w:t>
      </w:r>
      <w:r w:rsidRPr="00CA22F4">
        <w:rPr>
          <w:color w:val="6D6E71"/>
          <w:spacing w:val="17"/>
        </w:rPr>
        <w:t xml:space="preserve"> </w:t>
      </w:r>
      <w:r w:rsidRPr="00CA22F4">
        <w:rPr>
          <w:color w:val="6D6E71"/>
          <w:spacing w:val="-4"/>
        </w:rPr>
        <w:t>v</w:t>
      </w:r>
      <w:r w:rsidRPr="00CA22F4">
        <w:rPr>
          <w:color w:val="6D6E71"/>
        </w:rPr>
        <w:t>an</w:t>
      </w:r>
      <w:r w:rsidRPr="00CA22F4">
        <w:rPr>
          <w:color w:val="6D6E71"/>
          <w:spacing w:val="18"/>
        </w:rPr>
        <w:t xml:space="preserve"> </w:t>
      </w:r>
      <w:r w:rsidRPr="00CA22F4">
        <w:rPr>
          <w:color w:val="6D6E71"/>
        </w:rPr>
        <w:t>oo</w:t>
      </w:r>
      <w:r w:rsidRPr="00CA22F4">
        <w:rPr>
          <w:color w:val="6D6E71"/>
          <w:spacing w:val="-3"/>
        </w:rPr>
        <w:t>r</w:t>
      </w:r>
      <w:r w:rsidRPr="00CA22F4">
        <w:rPr>
          <w:color w:val="6D6E71"/>
        </w:rPr>
        <w:t>deel</w:t>
      </w:r>
      <w:r w:rsidRPr="00CA22F4">
        <w:rPr>
          <w:color w:val="6D6E71"/>
          <w:spacing w:val="17"/>
        </w:rPr>
        <w:t xml:space="preserve"> </w:t>
      </w:r>
      <w:r w:rsidRPr="00CA22F4">
        <w:rPr>
          <w:color w:val="6D6E71"/>
        </w:rPr>
        <w:t>is</w:t>
      </w:r>
      <w:r w:rsidRPr="00CA22F4">
        <w:rPr>
          <w:color w:val="6D6E71"/>
          <w:spacing w:val="17"/>
        </w:rPr>
        <w:t xml:space="preserve"> </w:t>
      </w:r>
      <w:r w:rsidRPr="00CA22F4">
        <w:rPr>
          <w:color w:val="6D6E71"/>
        </w:rPr>
        <w:t>d</w:t>
      </w:r>
      <w:r w:rsidRPr="00CA22F4">
        <w:rPr>
          <w:color w:val="6D6E71"/>
          <w:spacing w:val="-2"/>
        </w:rPr>
        <w:t>a</w:t>
      </w:r>
      <w:r w:rsidRPr="00CA22F4">
        <w:rPr>
          <w:color w:val="6D6E71"/>
        </w:rPr>
        <w:t>t</w:t>
      </w:r>
      <w:r w:rsidRPr="00CA22F4">
        <w:rPr>
          <w:color w:val="6D6E71"/>
          <w:spacing w:val="18"/>
        </w:rPr>
        <w:t xml:space="preserve"> </w:t>
      </w:r>
      <w:r w:rsidRPr="00CA22F4">
        <w:rPr>
          <w:color w:val="6D6E71"/>
        </w:rPr>
        <w:t>een</w:t>
      </w:r>
      <w:r w:rsidRPr="00CA22F4">
        <w:rPr>
          <w:color w:val="6D6E71"/>
          <w:spacing w:val="17"/>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w:t>
      </w:r>
      <w:r w:rsidRPr="00CA22F4">
        <w:rPr>
          <w:color w:val="6D6E71"/>
          <w:spacing w:val="17"/>
        </w:rPr>
        <w:t xml:space="preserve"> </w:t>
      </w:r>
      <w:r w:rsidRPr="00CA22F4">
        <w:rPr>
          <w:color w:val="6D6E71"/>
          <w:spacing w:val="-3"/>
        </w:rPr>
        <w:t>v</w:t>
      </w:r>
      <w:r w:rsidRPr="00CA22F4">
        <w:rPr>
          <w:color w:val="6D6E71"/>
        </w:rPr>
        <w:t>oort</w:t>
      </w:r>
      <w:r w:rsidRPr="00CA22F4">
        <w:rPr>
          <w:color w:val="6D6E71"/>
          <w:spacing w:val="-5"/>
        </w:rPr>
        <w:t>z</w:t>
      </w:r>
      <w:r w:rsidRPr="00CA22F4">
        <w:rPr>
          <w:color w:val="6D6E71"/>
          <w:spacing w:val="-2"/>
        </w:rPr>
        <w:t>e</w:t>
      </w:r>
      <w:r w:rsidRPr="00CA22F4">
        <w:rPr>
          <w:color w:val="6D6E71"/>
        </w:rPr>
        <w:t>tting</w:t>
      </w:r>
      <w:r w:rsidRPr="00CA22F4">
        <w:rPr>
          <w:color w:val="6D6E71"/>
          <w:spacing w:val="18"/>
        </w:rPr>
        <w:t xml:space="preserve"> </w:t>
      </w:r>
      <w:r w:rsidRPr="00CA22F4">
        <w:rPr>
          <w:color w:val="6D6E71"/>
        </w:rPr>
        <w:t>op</w:t>
      </w:r>
      <w:r w:rsidRPr="00CA22F4">
        <w:rPr>
          <w:color w:val="6D6E71"/>
          <w:spacing w:val="18"/>
        </w:rPr>
        <w:t xml:space="preserve"> </w:t>
      </w:r>
      <w:r w:rsidRPr="00CA22F4">
        <w:rPr>
          <w:color w:val="6D6E71"/>
        </w:rPr>
        <w:t>de</w:t>
      </w:r>
      <w:r w:rsidRPr="00CA22F4">
        <w:rPr>
          <w:color w:val="6D6E71"/>
          <w:spacing w:val="17"/>
        </w:rPr>
        <w:t xml:space="preserve"> </w:t>
      </w:r>
      <w:r w:rsidRPr="00CA22F4">
        <w:rPr>
          <w:color w:val="6D6E71"/>
        </w:rPr>
        <w:t>ei</w:t>
      </w:r>
      <w:r w:rsidRPr="00CA22F4">
        <w:rPr>
          <w:color w:val="6D6E71"/>
          <w:spacing w:val="-2"/>
        </w:rPr>
        <w:t>g</w:t>
      </w:r>
      <w:r w:rsidRPr="00CA22F4">
        <w:rPr>
          <w:color w:val="6D6E71"/>
        </w:rPr>
        <w:t>en</w:t>
      </w:r>
      <w:r w:rsidRPr="00CA22F4">
        <w:rPr>
          <w:color w:val="6D6E71"/>
          <w:spacing w:val="17"/>
        </w:rPr>
        <w:t xml:space="preserve"> </w:t>
      </w:r>
      <w:r w:rsidRPr="00CA22F4">
        <w:rPr>
          <w:color w:val="6D6E71"/>
        </w:rPr>
        <w:t>school</w:t>
      </w:r>
      <w:r w:rsidRPr="00CA22F4">
        <w:rPr>
          <w:color w:val="6D6E71"/>
          <w:spacing w:val="19"/>
        </w:rPr>
        <w:t xml:space="preserve"> </w:t>
      </w:r>
      <w:r w:rsidRPr="00CA22F4">
        <w:rPr>
          <w:color w:val="6D6E71"/>
        </w:rPr>
        <w:t>(in</w:t>
      </w:r>
      <w:r w:rsidRPr="00CA22F4">
        <w:rPr>
          <w:color w:val="6D6E71"/>
          <w:spacing w:val="18"/>
        </w:rPr>
        <w:t xml:space="preserve"> </w:t>
      </w:r>
      <w:r w:rsidRPr="00CA22F4">
        <w:rPr>
          <w:color w:val="6D6E71"/>
        </w:rPr>
        <w:t>de</w:t>
      </w:r>
    </w:p>
    <w:p w14:paraId="4A69C025" w14:textId="77777777" w:rsidR="00852322" w:rsidRPr="00CA22F4" w:rsidRDefault="00852322" w:rsidP="00852322">
      <w:pPr>
        <w:pStyle w:val="Plattetekst"/>
        <w:spacing w:line="264" w:lineRule="exact"/>
        <w:ind w:left="1493"/>
      </w:pPr>
      <w:r w:rsidRPr="00CA22F4">
        <w:rPr>
          <w:color w:val="6D6E71"/>
        </w:rPr>
        <w:t>ei</w:t>
      </w:r>
      <w:r w:rsidRPr="00CA22F4">
        <w:rPr>
          <w:color w:val="6D6E71"/>
          <w:spacing w:val="-2"/>
        </w:rPr>
        <w:t>g</w:t>
      </w:r>
      <w:r w:rsidRPr="00CA22F4">
        <w:rPr>
          <w:color w:val="6D6E71"/>
        </w:rPr>
        <w:t>en</w:t>
      </w:r>
      <w:r w:rsidRPr="00CA22F4">
        <w:rPr>
          <w:color w:val="6D6E71"/>
          <w:spacing w:val="28"/>
        </w:rPr>
        <w:t xml:space="preserve"> </w:t>
      </w:r>
      <w:r w:rsidRPr="00CA22F4">
        <w:rPr>
          <w:color w:val="6D6E71"/>
        </w:rPr>
        <w:t>klas</w:t>
      </w:r>
      <w:r w:rsidRPr="00CA22F4">
        <w:rPr>
          <w:color w:val="6D6E71"/>
          <w:spacing w:val="29"/>
        </w:rPr>
        <w:t xml:space="preserve"> </w:t>
      </w:r>
      <w:r w:rsidRPr="00CA22F4">
        <w:rPr>
          <w:color w:val="6D6E71"/>
        </w:rPr>
        <w:t>of</w:t>
      </w:r>
      <w:r w:rsidRPr="00CA22F4">
        <w:rPr>
          <w:color w:val="6D6E71"/>
          <w:spacing w:val="28"/>
        </w:rPr>
        <w:t xml:space="preserve"> </w:t>
      </w:r>
      <w:r w:rsidRPr="00CA22F4">
        <w:rPr>
          <w:color w:val="6D6E71"/>
        </w:rPr>
        <w:t>ande</w:t>
      </w:r>
      <w:r w:rsidRPr="00CA22F4">
        <w:rPr>
          <w:color w:val="6D6E71"/>
          <w:spacing w:val="-3"/>
        </w:rPr>
        <w:t>r</w:t>
      </w:r>
      <w:r w:rsidRPr="00CA22F4">
        <w:rPr>
          <w:color w:val="6D6E71"/>
        </w:rPr>
        <w:t>e</w:t>
      </w:r>
      <w:r w:rsidRPr="00CA22F4">
        <w:rPr>
          <w:color w:val="6D6E71"/>
          <w:spacing w:val="29"/>
        </w:rPr>
        <w:t xml:space="preserve"> </w:t>
      </w:r>
      <w:r w:rsidRPr="00CA22F4">
        <w:rPr>
          <w:color w:val="6D6E71"/>
        </w:rPr>
        <w:t>klas)</w:t>
      </w:r>
      <w:r w:rsidRPr="00CA22F4">
        <w:rPr>
          <w:color w:val="6D6E71"/>
          <w:spacing w:val="28"/>
        </w:rPr>
        <w:t xml:space="preserve"> </w:t>
      </w:r>
      <w:r w:rsidRPr="00CA22F4">
        <w:rPr>
          <w:color w:val="6D6E71"/>
        </w:rPr>
        <w:t>op</w:t>
      </w:r>
      <w:r w:rsidRPr="00CA22F4">
        <w:rPr>
          <w:color w:val="6D6E71"/>
          <w:spacing w:val="29"/>
        </w:rPr>
        <w:t xml:space="preserve"> </w:t>
      </w:r>
      <w:r w:rsidRPr="00CA22F4">
        <w:rPr>
          <w:color w:val="6D6E71"/>
        </w:rPr>
        <w:t>d</w:t>
      </w:r>
      <w:r w:rsidRPr="00CA22F4">
        <w:rPr>
          <w:color w:val="6D6E71"/>
          <w:spacing w:val="-2"/>
        </w:rPr>
        <w:t>a</w:t>
      </w:r>
      <w:r w:rsidRPr="00CA22F4">
        <w:rPr>
          <w:color w:val="6D6E71"/>
        </w:rPr>
        <w:t>t</w:t>
      </w:r>
      <w:r w:rsidRPr="00CA22F4">
        <w:rPr>
          <w:color w:val="6D6E71"/>
          <w:spacing w:val="28"/>
        </w:rPr>
        <w:t xml:space="preserve"> </w:t>
      </w:r>
      <w:r w:rsidRPr="00CA22F4">
        <w:rPr>
          <w:color w:val="6D6E71"/>
        </w:rPr>
        <w:t>mome</w:t>
      </w:r>
      <w:r w:rsidRPr="00CA22F4">
        <w:rPr>
          <w:color w:val="6D6E71"/>
          <w:spacing w:val="-3"/>
        </w:rPr>
        <w:t>n</w:t>
      </w:r>
      <w:r w:rsidRPr="00CA22F4">
        <w:rPr>
          <w:color w:val="6D6E71"/>
        </w:rPr>
        <w:t>t</w:t>
      </w:r>
      <w:r w:rsidRPr="00CA22F4">
        <w:rPr>
          <w:color w:val="6D6E71"/>
          <w:spacing w:val="29"/>
        </w:rPr>
        <w:t xml:space="preserve"> </w:t>
      </w:r>
      <w:r w:rsidRPr="00CA22F4">
        <w:rPr>
          <w:color w:val="6D6E71"/>
          <w:spacing w:val="-2"/>
        </w:rPr>
        <w:t>g</w:t>
      </w:r>
      <w:r w:rsidRPr="00CA22F4">
        <w:rPr>
          <w:color w:val="6D6E71"/>
        </w:rPr>
        <w:t>een</w:t>
      </w:r>
      <w:r w:rsidRPr="00CA22F4">
        <w:rPr>
          <w:color w:val="6D6E71"/>
          <w:spacing w:val="29"/>
        </w:rPr>
        <w:t xml:space="preserve"> </w:t>
      </w:r>
      <w:r w:rsidRPr="00CA22F4">
        <w:rPr>
          <w:color w:val="6D6E71"/>
        </w:rPr>
        <w:t>o</w:t>
      </w:r>
      <w:r w:rsidRPr="00CA22F4">
        <w:rPr>
          <w:color w:val="6D6E71"/>
          <w:spacing w:val="-1"/>
        </w:rPr>
        <w:t>p</w:t>
      </w:r>
      <w:r w:rsidRPr="00CA22F4">
        <w:rPr>
          <w:color w:val="6D6E71"/>
        </w:rPr>
        <w:t>tie</w:t>
      </w:r>
      <w:r w:rsidRPr="00CA22F4">
        <w:rPr>
          <w:color w:val="6D6E71"/>
          <w:spacing w:val="28"/>
        </w:rPr>
        <w:t xml:space="preserve"> </w:t>
      </w:r>
      <w:r w:rsidRPr="00CA22F4">
        <w:rPr>
          <w:color w:val="6D6E71"/>
        </w:rPr>
        <w:t>is,</w:t>
      </w:r>
      <w:r w:rsidRPr="00CA22F4">
        <w:rPr>
          <w:color w:val="6D6E71"/>
          <w:spacing w:val="29"/>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8"/>
        </w:rPr>
        <w:t xml:space="preserve"> </w:t>
      </w:r>
      <w:r w:rsidRPr="00CA22F4">
        <w:rPr>
          <w:color w:val="6D6E71"/>
        </w:rPr>
        <w:t>elde</w:t>
      </w:r>
      <w:r w:rsidRPr="00CA22F4">
        <w:rPr>
          <w:color w:val="6D6E71"/>
          <w:spacing w:val="-4"/>
        </w:rPr>
        <w:t>r</w:t>
      </w:r>
      <w:r w:rsidRPr="00CA22F4">
        <w:rPr>
          <w:color w:val="6D6E71"/>
        </w:rPr>
        <w:t>s</w:t>
      </w:r>
      <w:r w:rsidRPr="00CA22F4">
        <w:rPr>
          <w:color w:val="6D6E71"/>
          <w:spacing w:val="29"/>
        </w:rPr>
        <w:t xml:space="preserve"> </w:t>
      </w:r>
      <w:r w:rsidRPr="00CA22F4">
        <w:rPr>
          <w:color w:val="6D6E71"/>
        </w:rPr>
        <w:t>in</w:t>
      </w:r>
      <w:r w:rsidRPr="00CA22F4">
        <w:rPr>
          <w:color w:val="6D6E71"/>
          <w:spacing w:val="28"/>
        </w:rPr>
        <w:t xml:space="preserve"> </w:t>
      </w:r>
      <w:r w:rsidRPr="00CA22F4">
        <w:rPr>
          <w:color w:val="6D6E71"/>
        </w:rPr>
        <w:t>h</w:t>
      </w:r>
      <w:r w:rsidRPr="00CA22F4">
        <w:rPr>
          <w:color w:val="6D6E71"/>
          <w:spacing w:val="-2"/>
        </w:rPr>
        <w:t>e</w:t>
      </w:r>
      <w:r w:rsidRPr="00CA22F4">
        <w:rPr>
          <w:color w:val="6D6E71"/>
        </w:rPr>
        <w:t>t</w:t>
      </w:r>
      <w:r w:rsidRPr="00CA22F4">
        <w:rPr>
          <w:color w:val="6D6E71"/>
          <w:spacing w:val="29"/>
        </w:rPr>
        <w:t xml:space="preserve"> </w:t>
      </w:r>
      <w:r w:rsidRPr="00CA22F4">
        <w:rPr>
          <w:color w:val="6D6E71"/>
        </w:rPr>
        <w:t>same</w:t>
      </w:r>
      <w:r w:rsidRPr="00CA22F4">
        <w:rPr>
          <w:color w:val="6D6E71"/>
          <w:spacing w:val="-2"/>
        </w:rPr>
        <w:t>nw</w:t>
      </w:r>
      <w:r w:rsidRPr="00CA22F4">
        <w:rPr>
          <w:color w:val="6D6E71"/>
        </w:rPr>
        <w:t>erking</w:t>
      </w:r>
      <w:r w:rsidRPr="00CA22F4">
        <w:rPr>
          <w:color w:val="6D6E71"/>
          <w:spacing w:val="-4"/>
        </w:rPr>
        <w:t>s</w:t>
      </w:r>
      <w:r w:rsidRPr="00CA22F4">
        <w:rPr>
          <w:color w:val="6D6E71"/>
          <w:spacing w:val="-3"/>
        </w:rPr>
        <w:t>v</w:t>
      </w:r>
      <w:r w:rsidRPr="00CA22F4">
        <w:rPr>
          <w:color w:val="6D6E71"/>
        </w:rPr>
        <w:t>erband</w:t>
      </w:r>
    </w:p>
    <w:p w14:paraId="55FD285A" w14:textId="77777777" w:rsidR="00852322" w:rsidRPr="00CA22F4" w:rsidRDefault="00852322" w:rsidP="00852322">
      <w:pPr>
        <w:pStyle w:val="Plattetekst"/>
        <w:spacing w:line="264" w:lineRule="exact"/>
        <w:ind w:left="1493"/>
      </w:pPr>
      <w:r w:rsidRPr="00CA22F4">
        <w:rPr>
          <w:color w:val="6D6E71"/>
        </w:rPr>
        <w:t xml:space="preserve">binnen Arnhem een </w:t>
      </w:r>
      <w:r w:rsidRPr="00CA22F4">
        <w:rPr>
          <w:color w:val="6D6E71"/>
          <w:spacing w:val="-2"/>
        </w:rPr>
        <w:t>g</w:t>
      </w:r>
      <w:r w:rsidRPr="00CA22F4">
        <w:rPr>
          <w:color w:val="6D6E71"/>
        </w:rPr>
        <w:t>eschi</w:t>
      </w:r>
      <w:r w:rsidRPr="00CA22F4">
        <w:rPr>
          <w:color w:val="6D6E71"/>
          <w:spacing w:val="-2"/>
        </w:rPr>
        <w:t>k</w:t>
      </w:r>
      <w:r w:rsidRPr="00CA22F4">
        <w:rPr>
          <w:color w:val="6D6E71"/>
          <w:spacing w:val="-3"/>
        </w:rPr>
        <w:t>t</w:t>
      </w:r>
      <w:r w:rsidRPr="00CA22F4">
        <w:rPr>
          <w:color w:val="6D6E71"/>
        </w:rPr>
        <w:t xml:space="preserve">e school </w:t>
      </w:r>
      <w:r w:rsidRPr="00CA22F4">
        <w:rPr>
          <w:color w:val="6D6E71"/>
          <w:spacing w:val="-2"/>
        </w:rPr>
        <w:t>g</w:t>
      </w:r>
      <w:r w:rsidRPr="00CA22F4">
        <w:rPr>
          <w:color w:val="6D6E71"/>
          <w:spacing w:val="-3"/>
        </w:rPr>
        <w:t>e</w:t>
      </w:r>
      <w:r w:rsidRPr="00CA22F4">
        <w:rPr>
          <w:color w:val="6D6E71"/>
          <w:spacing w:val="-5"/>
        </w:rPr>
        <w:t>z</w:t>
      </w:r>
      <w:r w:rsidRPr="00CA22F4">
        <w:rPr>
          <w:color w:val="6D6E71"/>
        </w:rPr>
        <w:t>oc</w:t>
      </w:r>
      <w:r w:rsidRPr="00CA22F4">
        <w:rPr>
          <w:color w:val="6D6E71"/>
          <w:spacing w:val="-2"/>
        </w:rPr>
        <w:t>h</w:t>
      </w:r>
      <w:r w:rsidRPr="00CA22F4">
        <w:rPr>
          <w:color w:val="6D6E71"/>
        </w:rPr>
        <w:t>t. (Zie beslis</w:t>
      </w:r>
      <w:r w:rsidRPr="00CA22F4">
        <w:rPr>
          <w:color w:val="6D6E71"/>
          <w:spacing w:val="-2"/>
        </w:rPr>
        <w:t>s</w:t>
      </w:r>
      <w:r w:rsidRPr="00CA22F4">
        <w:rPr>
          <w:color w:val="6D6E71"/>
        </w:rPr>
        <w:t>t</w:t>
      </w:r>
      <w:r w:rsidRPr="00CA22F4">
        <w:rPr>
          <w:color w:val="6D6E71"/>
          <w:spacing w:val="-4"/>
        </w:rPr>
        <w:t>r</w:t>
      </w:r>
      <w:r w:rsidRPr="00CA22F4">
        <w:rPr>
          <w:color w:val="6D6E71"/>
        </w:rPr>
        <w:t>oom bij scho</w:t>
      </w:r>
      <w:r w:rsidRPr="00CA22F4">
        <w:rPr>
          <w:color w:val="6D6E71"/>
          <w:spacing w:val="-4"/>
        </w:rPr>
        <w:t>r</w:t>
      </w:r>
      <w:r w:rsidRPr="00CA22F4">
        <w:rPr>
          <w:color w:val="6D6E71"/>
        </w:rPr>
        <w:t>sing);</w:t>
      </w:r>
    </w:p>
    <w:p w14:paraId="6C01E786" w14:textId="77777777" w:rsidR="00852322" w:rsidRPr="00EA7192" w:rsidRDefault="00852322" w:rsidP="00CD3340">
      <w:pPr>
        <w:pStyle w:val="Plattetekst"/>
        <w:numPr>
          <w:ilvl w:val="0"/>
          <w:numId w:val="8"/>
        </w:numPr>
        <w:tabs>
          <w:tab w:val="left" w:pos="1493"/>
        </w:tabs>
        <w:spacing w:line="264" w:lineRule="exact"/>
        <w:ind w:left="1493" w:right="1134"/>
        <w:rPr>
          <w:color w:val="FF0000"/>
        </w:rPr>
      </w:pPr>
      <w:r w:rsidRPr="00CA22F4">
        <w:rPr>
          <w:color w:val="6D6E71"/>
          <w:spacing w:val="-4"/>
        </w:rPr>
        <w:t>E</w:t>
      </w:r>
      <w:r w:rsidRPr="00CA22F4">
        <w:rPr>
          <w:color w:val="6D6E71"/>
        </w:rPr>
        <w:t>en</w:t>
      </w:r>
      <w:r w:rsidRPr="00CA22F4">
        <w:rPr>
          <w:color w:val="6D6E71"/>
          <w:spacing w:val="16"/>
        </w:rPr>
        <w:t xml:space="preserve"> </w:t>
      </w:r>
      <w:r w:rsidRPr="00CA22F4">
        <w:rPr>
          <w:color w:val="6D6E71"/>
        </w:rPr>
        <w:t>besluit</w:t>
      </w:r>
      <w:r w:rsidRPr="00CA22F4">
        <w:rPr>
          <w:color w:val="6D6E71"/>
          <w:spacing w:val="16"/>
        </w:rPr>
        <w:t xml:space="preserve"> </w:t>
      </w:r>
      <w:r w:rsidRPr="00CA22F4">
        <w:rPr>
          <w:color w:val="6D6E71"/>
          <w:spacing w:val="-3"/>
        </w:rPr>
        <w:t>t</w:t>
      </w:r>
      <w:r w:rsidRPr="00CA22F4">
        <w:rPr>
          <w:color w:val="6D6E71"/>
        </w:rPr>
        <w:t>ot</w:t>
      </w:r>
      <w:r w:rsidRPr="00CA22F4">
        <w:rPr>
          <w:color w:val="6D6E71"/>
          <w:spacing w:val="16"/>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 xml:space="preserve">wijdering </w:t>
      </w:r>
      <w:r w:rsidRPr="00CA22F4">
        <w:rPr>
          <w:color w:val="6D6E71"/>
          <w:spacing w:val="31"/>
        </w:rPr>
        <w:t xml:space="preserve"> </w:t>
      </w:r>
      <w:r w:rsidRPr="00CA22F4">
        <w:rPr>
          <w:color w:val="6D6E71"/>
        </w:rPr>
        <w:t>is</w:t>
      </w:r>
      <w:r w:rsidRPr="00CA22F4">
        <w:rPr>
          <w:color w:val="6D6E71"/>
          <w:spacing w:val="16"/>
        </w:rPr>
        <w:t xml:space="preserve"> </w:t>
      </w:r>
      <w:r w:rsidRPr="00CA22F4">
        <w:rPr>
          <w:color w:val="6D6E71"/>
        </w:rPr>
        <w:t>pas</w:t>
      </w:r>
      <w:r w:rsidRPr="00CA22F4">
        <w:rPr>
          <w:color w:val="6D6E71"/>
          <w:spacing w:val="16"/>
        </w:rPr>
        <w:t xml:space="preserve"> </w:t>
      </w:r>
      <w:r w:rsidRPr="00CA22F4">
        <w:rPr>
          <w:color w:val="6D6E71"/>
        </w:rPr>
        <w:t>mo</w:t>
      </w:r>
      <w:r w:rsidRPr="00CA22F4">
        <w:rPr>
          <w:color w:val="6D6E71"/>
          <w:spacing w:val="-2"/>
        </w:rPr>
        <w:t>g</w:t>
      </w:r>
      <w:r w:rsidRPr="00CA22F4">
        <w:rPr>
          <w:color w:val="6D6E71"/>
        </w:rPr>
        <w:t>elijk</w:t>
      </w:r>
      <w:r w:rsidRPr="00CA22F4">
        <w:rPr>
          <w:color w:val="6D6E71"/>
          <w:spacing w:val="16"/>
        </w:rPr>
        <w:t xml:space="preserve"> </w:t>
      </w:r>
      <w:r w:rsidRPr="00CA22F4">
        <w:rPr>
          <w:color w:val="6D6E71"/>
        </w:rPr>
        <w:t>nad</w:t>
      </w:r>
      <w:r w:rsidRPr="00CA22F4">
        <w:rPr>
          <w:color w:val="6D6E71"/>
          <w:spacing w:val="-2"/>
        </w:rPr>
        <w:t>a</w:t>
      </w:r>
      <w:r w:rsidRPr="00CA22F4">
        <w:rPr>
          <w:color w:val="6D6E71"/>
        </w:rPr>
        <w:t>t</w:t>
      </w:r>
      <w:r>
        <w:rPr>
          <w:color w:val="6D6E71"/>
        </w:rPr>
        <w:t xml:space="preserve"> het bevoegd gezag </w:t>
      </w:r>
      <w:r w:rsidRPr="00CA22F4">
        <w:rPr>
          <w:color w:val="6D6E71"/>
          <w:spacing w:val="16"/>
        </w:rPr>
        <w:t xml:space="preserve"> </w:t>
      </w:r>
      <w:r w:rsidRPr="00CA22F4">
        <w:rPr>
          <w:color w:val="6D6E71"/>
        </w:rPr>
        <w:t>een</w:t>
      </w:r>
      <w:r w:rsidRPr="00CA22F4">
        <w:rPr>
          <w:color w:val="6D6E71"/>
          <w:spacing w:val="16"/>
        </w:rPr>
        <w:t xml:space="preserve"> </w:t>
      </w:r>
      <w:r w:rsidRPr="00CA22F4">
        <w:rPr>
          <w:color w:val="6D6E71"/>
        </w:rPr>
        <w:t>ande</w:t>
      </w:r>
      <w:r w:rsidRPr="00CA22F4">
        <w:rPr>
          <w:color w:val="6D6E71"/>
          <w:spacing w:val="-3"/>
        </w:rPr>
        <w:t>r</w:t>
      </w:r>
      <w:r w:rsidRPr="00CA22F4">
        <w:rPr>
          <w:color w:val="6D6E71"/>
        </w:rPr>
        <w:t>e</w:t>
      </w:r>
      <w:r w:rsidRPr="00CA22F4">
        <w:rPr>
          <w:color w:val="6D6E71"/>
          <w:spacing w:val="16"/>
        </w:rPr>
        <w:t xml:space="preserve"> </w:t>
      </w:r>
      <w:r w:rsidRPr="00CA22F4">
        <w:rPr>
          <w:color w:val="6D6E71"/>
        </w:rPr>
        <w:t>basisschool</w:t>
      </w:r>
      <w:r w:rsidRPr="00CA22F4">
        <w:rPr>
          <w:color w:val="6D6E71"/>
          <w:spacing w:val="16"/>
        </w:rPr>
        <w:t xml:space="preserve"> </w:t>
      </w:r>
      <w:r w:rsidRPr="00CA22F4">
        <w:rPr>
          <w:color w:val="6D6E71"/>
        </w:rPr>
        <w:t>of</w:t>
      </w:r>
      <w:r w:rsidRPr="00CA22F4">
        <w:rPr>
          <w:color w:val="6D6E71"/>
          <w:spacing w:val="16"/>
        </w:rPr>
        <w:t xml:space="preserve"> </w:t>
      </w:r>
      <w:r w:rsidRPr="00CA22F4">
        <w:rPr>
          <w:color w:val="6D6E71"/>
        </w:rPr>
        <w:t>een</w:t>
      </w:r>
      <w:r w:rsidRPr="00CA22F4">
        <w:rPr>
          <w:color w:val="6D6E71"/>
          <w:spacing w:val="16"/>
        </w:rPr>
        <w:t xml:space="preserve"> </w:t>
      </w:r>
      <w:r w:rsidRPr="00CA22F4">
        <w:rPr>
          <w:color w:val="6D6E71"/>
        </w:rPr>
        <w:t>school</w:t>
      </w:r>
      <w:r w:rsidRPr="00CA22F4">
        <w:rPr>
          <w:color w:val="6D6E71"/>
          <w:spacing w:val="16"/>
        </w:rPr>
        <w:t xml:space="preserve"> </w:t>
      </w:r>
      <w:r w:rsidRPr="00CA22F4">
        <w:rPr>
          <w:color w:val="6D6E71"/>
          <w:spacing w:val="-3"/>
        </w:rPr>
        <w:t>v</w:t>
      </w:r>
      <w:r w:rsidRPr="00CA22F4">
        <w:rPr>
          <w:color w:val="6D6E71"/>
        </w:rPr>
        <w:t>oor</w:t>
      </w:r>
      <w:r w:rsidRPr="00CA22F4">
        <w:rPr>
          <w:color w:val="6D6E71"/>
          <w:spacing w:val="16"/>
        </w:rPr>
        <w:t xml:space="preserve"> </w:t>
      </w:r>
      <w:r w:rsidRPr="00CA22F4">
        <w:rPr>
          <w:color w:val="6D6E71"/>
        </w:rPr>
        <w:t>speciaal</w:t>
      </w:r>
      <w:r>
        <w:rPr>
          <w:color w:val="6D6E71"/>
        </w:rPr>
        <w:t xml:space="preserve"> (basis)onderwijs heeft gevonden die bereid is de leerling toe te laten;</w:t>
      </w:r>
    </w:p>
    <w:p w14:paraId="201BEFED"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spacing w:val="-8"/>
        </w:rPr>
        <w:t>W</w:t>
      </w:r>
      <w:r w:rsidRPr="00CA22F4">
        <w:rPr>
          <w:color w:val="6D6E71"/>
        </w:rPr>
        <w:t>anneer</w:t>
      </w:r>
      <w:r w:rsidRPr="00CA22F4">
        <w:rPr>
          <w:color w:val="6D6E71"/>
          <w:spacing w:val="8"/>
        </w:rPr>
        <w:t xml:space="preserve"> </w:t>
      </w:r>
      <w:r w:rsidRPr="00CA22F4">
        <w:rPr>
          <w:color w:val="6D6E71"/>
        </w:rPr>
        <w:t>de</w:t>
      </w:r>
      <w:r w:rsidRPr="00CA22F4">
        <w:rPr>
          <w:color w:val="6D6E71"/>
          <w:spacing w:val="9"/>
        </w:rPr>
        <w:t xml:space="preserve"> </w:t>
      </w:r>
      <w:r w:rsidRPr="00CA22F4">
        <w:rPr>
          <w:color w:val="6D6E71"/>
        </w:rPr>
        <w:t>leerling</w:t>
      </w:r>
      <w:r w:rsidRPr="00CA22F4">
        <w:rPr>
          <w:color w:val="6D6E71"/>
          <w:spacing w:val="8"/>
        </w:rPr>
        <w:t xml:space="preserve"> </w:t>
      </w:r>
      <w:r w:rsidRPr="00CA22F4">
        <w:rPr>
          <w:color w:val="6D6E71"/>
        </w:rPr>
        <w:t>d</w:t>
      </w:r>
      <w:r w:rsidRPr="00CA22F4">
        <w:rPr>
          <w:color w:val="6D6E71"/>
          <w:spacing w:val="-2"/>
        </w:rPr>
        <w:t>e</w:t>
      </w:r>
      <w:r w:rsidRPr="00CA22F4">
        <w:rPr>
          <w:color w:val="6D6E71"/>
        </w:rPr>
        <w:t>finiti</w:t>
      </w:r>
      <w:r w:rsidRPr="00CA22F4">
        <w:rPr>
          <w:color w:val="6D6E71"/>
          <w:spacing w:val="-2"/>
        </w:rPr>
        <w:t>e</w:t>
      </w:r>
      <w:r w:rsidRPr="00CA22F4">
        <w:rPr>
          <w:color w:val="6D6E71"/>
        </w:rPr>
        <w:t>f</w:t>
      </w:r>
      <w:r w:rsidRPr="00CA22F4">
        <w:rPr>
          <w:color w:val="6D6E71"/>
          <w:spacing w:val="9"/>
        </w:rPr>
        <w:t xml:space="preserve"> </w:t>
      </w:r>
      <w:r w:rsidRPr="00CA22F4">
        <w:rPr>
          <w:color w:val="6D6E71"/>
        </w:rPr>
        <w:t>uit</w:t>
      </w:r>
      <w:r w:rsidRPr="00CA22F4">
        <w:rPr>
          <w:color w:val="6D6E71"/>
          <w:spacing w:val="-2"/>
        </w:rPr>
        <w:t>g</w:t>
      </w:r>
      <w:r w:rsidRPr="00CA22F4">
        <w:rPr>
          <w:color w:val="6D6E71"/>
        </w:rPr>
        <w:t>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9"/>
        </w:rPr>
        <w:t xml:space="preserve"> </w:t>
      </w:r>
      <w:r w:rsidRPr="00CA22F4">
        <w:rPr>
          <w:color w:val="6D6E71"/>
        </w:rPr>
        <w:t>en</w:t>
      </w:r>
      <w:r w:rsidRPr="00CA22F4">
        <w:rPr>
          <w:color w:val="6D6E71"/>
          <w:spacing w:val="9"/>
        </w:rPr>
        <w:t xml:space="preserve"> </w:t>
      </w:r>
      <w:r w:rsidRPr="00CA22F4">
        <w:rPr>
          <w:color w:val="6D6E71"/>
        </w:rPr>
        <w:t>m</w:t>
      </w:r>
      <w:r w:rsidRPr="00CA22F4">
        <w:rPr>
          <w:color w:val="6D6E71"/>
          <w:spacing w:val="-2"/>
        </w:rPr>
        <w:t>e</w:t>
      </w:r>
      <w:r w:rsidRPr="00CA22F4">
        <w:rPr>
          <w:color w:val="6D6E71"/>
        </w:rPr>
        <w:t>t</w:t>
      </w:r>
      <w:r w:rsidRPr="00CA22F4">
        <w:rPr>
          <w:color w:val="6D6E71"/>
          <w:spacing w:val="8"/>
        </w:rPr>
        <w:t xml:space="preserve"> </w:t>
      </w:r>
      <w:r w:rsidRPr="00CA22F4">
        <w:rPr>
          <w:color w:val="6D6E71"/>
        </w:rPr>
        <w:t>een</w:t>
      </w:r>
      <w:r w:rsidRPr="00CA22F4">
        <w:rPr>
          <w:color w:val="6D6E71"/>
          <w:spacing w:val="9"/>
        </w:rPr>
        <w:t xml:space="preserve"> </w:t>
      </w:r>
      <w:r w:rsidRPr="00CA22F4">
        <w:rPr>
          <w:color w:val="6D6E71"/>
          <w:spacing w:val="-3"/>
        </w:rPr>
        <w:t>w</w:t>
      </w:r>
      <w:r w:rsidRPr="00CA22F4">
        <w:rPr>
          <w:color w:val="6D6E71"/>
        </w:rPr>
        <w:t>arme</w:t>
      </w:r>
      <w:r w:rsidRPr="00CA22F4">
        <w:rPr>
          <w:color w:val="6D6E71"/>
          <w:spacing w:val="8"/>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d</w:t>
      </w:r>
      <w:r w:rsidRPr="00CA22F4">
        <w:rPr>
          <w:color w:val="6D6E71"/>
          <w:spacing w:val="-5"/>
        </w:rPr>
        <w:t>r</w:t>
      </w:r>
      <w:r w:rsidRPr="00CA22F4">
        <w:rPr>
          <w:color w:val="6D6E71"/>
        </w:rPr>
        <w:t>ac</w:t>
      </w:r>
      <w:r w:rsidRPr="00CA22F4">
        <w:rPr>
          <w:color w:val="6D6E71"/>
          <w:spacing w:val="-2"/>
        </w:rPr>
        <w:t>h</w:t>
      </w:r>
      <w:r w:rsidRPr="00CA22F4">
        <w:rPr>
          <w:color w:val="6D6E71"/>
        </w:rPr>
        <w:t>t</w:t>
      </w:r>
      <w:r w:rsidRPr="00CA22F4">
        <w:rPr>
          <w:color w:val="6D6E71"/>
          <w:spacing w:val="9"/>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spacing w:val="-2"/>
        </w:rPr>
        <w:t>g</w:t>
      </w:r>
      <w:r w:rsidRPr="00CA22F4">
        <w:rPr>
          <w:color w:val="6D6E71"/>
        </w:rPr>
        <w:t>ed</w:t>
      </w:r>
      <w:r w:rsidRPr="00CA22F4">
        <w:rPr>
          <w:color w:val="6D6E71"/>
          <w:spacing w:val="-5"/>
        </w:rPr>
        <w:t>r</w:t>
      </w:r>
      <w:r w:rsidRPr="00CA22F4">
        <w:rPr>
          <w:color w:val="6D6E71"/>
        </w:rPr>
        <w:t>a</w:t>
      </w:r>
      <w:r w:rsidRPr="00CA22F4">
        <w:rPr>
          <w:color w:val="6D6E71"/>
          <w:spacing w:val="-2"/>
        </w:rPr>
        <w:t>g</w:t>
      </w:r>
      <w:r w:rsidRPr="00CA22F4">
        <w:rPr>
          <w:color w:val="6D6E71"/>
        </w:rPr>
        <w:t>en</w:t>
      </w:r>
      <w:r w:rsidRPr="00CA22F4">
        <w:rPr>
          <w:color w:val="6D6E71"/>
          <w:spacing w:val="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p>
    <w:p w14:paraId="6AD00E78" w14:textId="77777777" w:rsidR="00852322" w:rsidRPr="00CA22F4" w:rsidRDefault="00852322" w:rsidP="00852322">
      <w:pPr>
        <w:pStyle w:val="Plattetekst"/>
        <w:spacing w:line="264" w:lineRule="exact"/>
        <w:ind w:left="1493"/>
      </w:pPr>
      <w:r w:rsidRPr="00CA22F4">
        <w:rPr>
          <w:color w:val="6D6E71"/>
        </w:rPr>
        <w:t>aan h</w:t>
      </w:r>
      <w:r w:rsidRPr="00CA22F4">
        <w:rPr>
          <w:color w:val="6D6E71"/>
          <w:spacing w:val="-2"/>
        </w:rPr>
        <w:t>e</w:t>
      </w:r>
      <w:r w:rsidRPr="00CA22F4">
        <w:rPr>
          <w:color w:val="6D6E71"/>
        </w:rPr>
        <w:t xml:space="preserve">t </w:t>
      </w:r>
      <w:r w:rsidRPr="00CA22F4">
        <w:rPr>
          <w:color w:val="6D6E71"/>
          <w:spacing w:val="-5"/>
        </w:rPr>
        <w:t>z</w:t>
      </w:r>
      <w:r w:rsidRPr="00CA22F4">
        <w:rPr>
          <w:color w:val="6D6E71"/>
        </w:rPr>
        <w:t>o</w:t>
      </w:r>
      <w:r w:rsidRPr="00CA22F4">
        <w:rPr>
          <w:color w:val="6D6E71"/>
          <w:spacing w:val="-3"/>
        </w:rPr>
        <w:t>r</w:t>
      </w:r>
      <w:r w:rsidRPr="00CA22F4">
        <w:rPr>
          <w:color w:val="6D6E71"/>
          <w:spacing w:val="-4"/>
        </w:rPr>
        <w:t>g</w:t>
      </w:r>
      <w:r w:rsidRPr="00CA22F4">
        <w:rPr>
          <w:color w:val="6D6E71"/>
          <w:spacing w:val="-3"/>
        </w:rPr>
        <w:t>t</w:t>
      </w:r>
      <w:r w:rsidRPr="00CA22F4">
        <w:rPr>
          <w:color w:val="6D6E71"/>
        </w:rPr>
        <w:t xml:space="preserve">eam </w:t>
      </w:r>
      <w:r w:rsidRPr="00CA22F4">
        <w:rPr>
          <w:color w:val="6D6E71"/>
          <w:spacing w:val="-4"/>
        </w:rPr>
        <w:t>v</w:t>
      </w:r>
      <w:r w:rsidRPr="00CA22F4">
        <w:rPr>
          <w:color w:val="6D6E71"/>
        </w:rPr>
        <w:t>an de nieu</w:t>
      </w:r>
      <w:r w:rsidRPr="00CA22F4">
        <w:rPr>
          <w:color w:val="6D6E71"/>
          <w:spacing w:val="-2"/>
        </w:rPr>
        <w:t>w</w:t>
      </w:r>
      <w:r w:rsidRPr="00CA22F4">
        <w:rPr>
          <w:color w:val="6D6E71"/>
        </w:rPr>
        <w:t xml:space="preserve">e school, </w:t>
      </w:r>
      <w:r w:rsidRPr="00CA22F4">
        <w:rPr>
          <w:color w:val="6D6E71"/>
          <w:spacing w:val="-2"/>
        </w:rPr>
        <w:t>w</w:t>
      </w:r>
      <w:r w:rsidRPr="00CA22F4">
        <w:rPr>
          <w:color w:val="6D6E71"/>
        </w:rPr>
        <w:t>o</w:t>
      </w:r>
      <w:r w:rsidRPr="00CA22F4">
        <w:rPr>
          <w:color w:val="6D6E71"/>
          <w:spacing w:val="-3"/>
        </w:rPr>
        <w:t>r</w:t>
      </w:r>
      <w:r w:rsidRPr="00CA22F4">
        <w:rPr>
          <w:color w:val="6D6E71"/>
        </w:rPr>
        <w:t>dt de nieu</w:t>
      </w:r>
      <w:r w:rsidRPr="00CA22F4">
        <w:rPr>
          <w:color w:val="6D6E71"/>
          <w:spacing w:val="-2"/>
        </w:rPr>
        <w:t>w</w:t>
      </w:r>
      <w:r w:rsidRPr="00CA22F4">
        <w:rPr>
          <w:color w:val="6D6E71"/>
        </w:rPr>
        <w:t>e di</w:t>
      </w:r>
      <w:r w:rsidRPr="00CA22F4">
        <w:rPr>
          <w:color w:val="6D6E71"/>
          <w:spacing w:val="-3"/>
        </w:rPr>
        <w:t>r</w:t>
      </w:r>
      <w:r w:rsidRPr="00CA22F4">
        <w:rPr>
          <w:color w:val="6D6E71"/>
        </w:rPr>
        <w:t>ec</w:t>
      </w:r>
      <w:r w:rsidRPr="00CA22F4">
        <w:rPr>
          <w:color w:val="6D6E71"/>
          <w:spacing w:val="-3"/>
        </w:rPr>
        <w:t>t</w:t>
      </w:r>
      <w:r w:rsidRPr="00CA22F4">
        <w:rPr>
          <w:color w:val="6D6E71"/>
        </w:rPr>
        <w:t xml:space="preserve">eur </w:t>
      </w:r>
      <w:r w:rsidRPr="00CA22F4">
        <w:rPr>
          <w:color w:val="6D6E71"/>
          <w:spacing w:val="-2"/>
        </w:rPr>
        <w:t>c</w:t>
      </w:r>
      <w:r w:rsidRPr="00CA22F4">
        <w:rPr>
          <w:color w:val="6D6E71"/>
        </w:rPr>
        <w:t>asusmana</w:t>
      </w:r>
      <w:r w:rsidRPr="00CA22F4">
        <w:rPr>
          <w:color w:val="6D6E71"/>
          <w:spacing w:val="-2"/>
        </w:rPr>
        <w:t>g</w:t>
      </w:r>
      <w:r w:rsidRPr="00CA22F4">
        <w:rPr>
          <w:color w:val="6D6E71"/>
        </w:rPr>
        <w:t xml:space="preserve">er </w:t>
      </w:r>
      <w:r w:rsidRPr="00CA22F4">
        <w:rPr>
          <w:color w:val="6D6E71"/>
          <w:spacing w:val="-4"/>
        </w:rPr>
        <w:t>v</w:t>
      </w:r>
      <w:r w:rsidRPr="00CA22F4">
        <w:rPr>
          <w:color w:val="6D6E71"/>
        </w:rPr>
        <w:t>an d</w:t>
      </w:r>
      <w:r w:rsidRPr="00CA22F4">
        <w:rPr>
          <w:color w:val="6D6E71"/>
          <w:spacing w:val="-3"/>
        </w:rPr>
        <w:t>e</w:t>
      </w:r>
      <w:r w:rsidRPr="00CA22F4">
        <w:rPr>
          <w:color w:val="6D6E71"/>
          <w:spacing w:val="-5"/>
        </w:rPr>
        <w:t>z</w:t>
      </w:r>
      <w:r w:rsidRPr="00CA22F4">
        <w:rPr>
          <w:color w:val="6D6E71"/>
        </w:rPr>
        <w:t>e leerling;</w:t>
      </w:r>
    </w:p>
    <w:p w14:paraId="4AC7F459"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In</w:t>
      </w:r>
      <w:r w:rsidRPr="00CA22F4">
        <w:rPr>
          <w:color w:val="6D6E71"/>
          <w:spacing w:val="2"/>
        </w:rPr>
        <w:t xml:space="preserve"> </w:t>
      </w:r>
      <w:r w:rsidRPr="00CA22F4">
        <w:rPr>
          <w:color w:val="6D6E71"/>
          <w:spacing w:val="-1"/>
        </w:rPr>
        <w:t>o</w:t>
      </w:r>
      <w:r w:rsidRPr="00CA22F4">
        <w:rPr>
          <w:color w:val="6D6E71"/>
          <w:spacing w:val="-3"/>
        </w:rPr>
        <w:t>v</w:t>
      </w:r>
      <w:r w:rsidRPr="00CA22F4">
        <w:rPr>
          <w:color w:val="6D6E71"/>
        </w:rPr>
        <w:t>erleg</w:t>
      </w:r>
      <w:r w:rsidRPr="00CA22F4">
        <w:rPr>
          <w:color w:val="6D6E71"/>
          <w:spacing w:val="1"/>
        </w:rPr>
        <w:t xml:space="preserve"> </w:t>
      </w: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h</w:t>
      </w:r>
      <w:r w:rsidRPr="00CA22F4">
        <w:rPr>
          <w:color w:val="6D6E71"/>
          <w:spacing w:val="-2"/>
        </w:rPr>
        <w:t>e</w:t>
      </w:r>
      <w:r w:rsidRPr="00CA22F4">
        <w:rPr>
          <w:color w:val="6D6E71"/>
        </w:rPr>
        <w:t>t</w:t>
      </w:r>
      <w:r w:rsidRPr="00CA22F4">
        <w:rPr>
          <w:color w:val="6D6E71"/>
          <w:spacing w:val="2"/>
        </w:rPr>
        <w:t xml:space="preserve"> </w:t>
      </w:r>
      <w:r w:rsidRPr="00CA22F4">
        <w:rPr>
          <w:color w:val="6D6E71"/>
          <w:spacing w:val="-5"/>
        </w:rPr>
        <w:t>z</w:t>
      </w:r>
      <w:r w:rsidRPr="00CA22F4">
        <w:rPr>
          <w:color w:val="6D6E71"/>
        </w:rPr>
        <w:t>o</w:t>
      </w:r>
      <w:r w:rsidRPr="00CA22F4">
        <w:rPr>
          <w:color w:val="6D6E71"/>
          <w:spacing w:val="-3"/>
        </w:rPr>
        <w:t>r</w:t>
      </w:r>
      <w:r w:rsidRPr="00CA22F4">
        <w:rPr>
          <w:color w:val="6D6E71"/>
          <w:spacing w:val="-4"/>
        </w:rPr>
        <w:t>g</w:t>
      </w:r>
      <w:r w:rsidRPr="00CA22F4">
        <w:rPr>
          <w:color w:val="6D6E71"/>
          <w:spacing w:val="-3"/>
        </w:rPr>
        <w:t>t</w:t>
      </w:r>
      <w:r w:rsidRPr="00CA22F4">
        <w:rPr>
          <w:color w:val="6D6E71"/>
        </w:rPr>
        <w:t>eam</w:t>
      </w:r>
      <w:r w:rsidRPr="00CA22F4">
        <w:rPr>
          <w:color w:val="6D6E71"/>
          <w:spacing w:val="2"/>
        </w:rPr>
        <w:t xml:space="preserve"> </w:t>
      </w:r>
      <w:r w:rsidRPr="00CA22F4">
        <w:rPr>
          <w:color w:val="6D6E71"/>
        </w:rPr>
        <w:t>bepaalt</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w:t>
      </w:r>
      <w:r w:rsidRPr="00CA22F4">
        <w:rPr>
          <w:color w:val="6D6E71"/>
          <w:spacing w:val="2"/>
        </w:rPr>
        <w:t xml:space="preserve"> </w:t>
      </w:r>
      <w:r w:rsidRPr="00CA22F4">
        <w:rPr>
          <w:color w:val="6D6E71"/>
        </w:rPr>
        <w:t>of</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hoe</w:t>
      </w:r>
      <w:r w:rsidRPr="00CA22F4">
        <w:rPr>
          <w:color w:val="6D6E71"/>
          <w:spacing w:val="2"/>
        </w:rPr>
        <w:t xml:space="preserve"> </w:t>
      </w:r>
      <w:r w:rsidRPr="00CA22F4">
        <w:rPr>
          <w:color w:val="6D6E71"/>
        </w:rPr>
        <w:t>ande</w:t>
      </w:r>
      <w:r w:rsidRPr="00CA22F4">
        <w:rPr>
          <w:color w:val="6D6E71"/>
          <w:spacing w:val="-3"/>
        </w:rPr>
        <w:t>r</w:t>
      </w:r>
      <w:r w:rsidRPr="00CA22F4">
        <w:rPr>
          <w:color w:val="6D6E71"/>
        </w:rPr>
        <w:t>e</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rPr>
        <w:t>en</w:t>
      </w:r>
      <w:r w:rsidRPr="00CA22F4">
        <w:rPr>
          <w:color w:val="6D6E71"/>
          <w:spacing w:val="2"/>
        </w:rPr>
        <w:t xml:space="preserve"> </w:t>
      </w:r>
      <w:r w:rsidRPr="00CA22F4">
        <w:rPr>
          <w:color w:val="6D6E71"/>
        </w:rPr>
        <w:t>kinde</w:t>
      </w:r>
      <w:r w:rsidRPr="00CA22F4">
        <w:rPr>
          <w:color w:val="6D6E71"/>
          <w:spacing w:val="-3"/>
        </w:rPr>
        <w:t>r</w:t>
      </w:r>
      <w:r w:rsidRPr="00CA22F4">
        <w:rPr>
          <w:color w:val="6D6E71"/>
        </w:rPr>
        <w:t>en</w:t>
      </w:r>
      <w:r w:rsidRPr="00CA22F4">
        <w:rPr>
          <w:color w:val="6D6E71"/>
          <w:spacing w:val="2"/>
        </w:rPr>
        <w:t xml:space="preserve"> </w:t>
      </w:r>
      <w:r w:rsidRPr="00CA22F4">
        <w:rPr>
          <w:color w:val="6D6E71"/>
        </w:rPr>
        <w:t>op</w:t>
      </w:r>
      <w:r w:rsidRPr="00CA22F4">
        <w:rPr>
          <w:color w:val="6D6E71"/>
          <w:spacing w:val="2"/>
        </w:rPr>
        <w:t xml:space="preserve"> </w:t>
      </w:r>
      <w:r w:rsidRPr="00CA22F4">
        <w:rPr>
          <w:color w:val="6D6E71"/>
        </w:rPr>
        <w:t>de</w:t>
      </w:r>
    </w:p>
    <w:p w14:paraId="73F5E3C1" w14:textId="77777777" w:rsidR="00852322" w:rsidRPr="00CA22F4" w:rsidRDefault="00852322" w:rsidP="00852322">
      <w:pPr>
        <w:pStyle w:val="Plattetekst"/>
        <w:spacing w:line="264" w:lineRule="exact"/>
        <w:ind w:left="1493"/>
      </w:pPr>
      <w:r w:rsidRPr="00CA22F4">
        <w:rPr>
          <w:color w:val="6D6E71"/>
        </w:rPr>
        <w:t>hoo</w:t>
      </w:r>
      <w:r w:rsidRPr="00CA22F4">
        <w:rPr>
          <w:color w:val="6D6E71"/>
          <w:spacing w:val="-4"/>
        </w:rPr>
        <w:t>g</w:t>
      </w:r>
      <w:r w:rsidRPr="00CA22F4">
        <w:rPr>
          <w:color w:val="6D6E71"/>
          <w:spacing w:val="-3"/>
        </w:rPr>
        <w:t>t</w:t>
      </w:r>
      <w:r w:rsidRPr="00CA22F4">
        <w:rPr>
          <w:color w:val="6D6E71"/>
        </w:rPr>
        <w:t xml:space="preserve">e </w:t>
      </w:r>
      <w:r w:rsidRPr="00CA22F4">
        <w:rPr>
          <w:color w:val="6D6E71"/>
          <w:spacing w:val="-3"/>
        </w:rPr>
        <w:t>w</w:t>
      </w:r>
      <w:r w:rsidRPr="00CA22F4">
        <w:rPr>
          <w:color w:val="6D6E71"/>
        </w:rPr>
        <w:t>o</w:t>
      </w:r>
      <w:r w:rsidRPr="00CA22F4">
        <w:rPr>
          <w:color w:val="6D6E71"/>
          <w:spacing w:val="-3"/>
        </w:rPr>
        <w:t>r</w:t>
      </w:r>
      <w:r w:rsidRPr="00CA22F4">
        <w:rPr>
          <w:color w:val="6D6E71"/>
        </w:rPr>
        <w:t xml:space="preserve">den </w:t>
      </w:r>
      <w:r w:rsidRPr="00CA22F4">
        <w:rPr>
          <w:color w:val="6D6E71"/>
          <w:spacing w:val="-2"/>
        </w:rPr>
        <w:t>g</w:t>
      </w:r>
      <w:r w:rsidRPr="00CA22F4">
        <w:rPr>
          <w:color w:val="6D6E71"/>
        </w:rPr>
        <w:t>e</w:t>
      </w:r>
      <w:r w:rsidRPr="00CA22F4">
        <w:rPr>
          <w:color w:val="6D6E71"/>
          <w:spacing w:val="-3"/>
        </w:rPr>
        <w:t>st</w:t>
      </w:r>
      <w:r w:rsidRPr="00CA22F4">
        <w:rPr>
          <w:color w:val="6D6E71"/>
        </w:rPr>
        <w:t xml:space="preserve">eld </w:t>
      </w:r>
      <w:r w:rsidRPr="00CA22F4">
        <w:rPr>
          <w:color w:val="6D6E71"/>
          <w:spacing w:val="-4"/>
        </w:rPr>
        <w:t>v</w:t>
      </w:r>
      <w:r w:rsidRPr="00CA22F4">
        <w:rPr>
          <w:color w:val="6D6E71"/>
        </w:rPr>
        <w:t xml:space="preserve">an de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3B2F52C2"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Indien</w:t>
      </w:r>
      <w:r w:rsidRPr="00CA22F4">
        <w:rPr>
          <w:color w:val="6D6E71"/>
          <w:spacing w:val="11"/>
        </w:rPr>
        <w:t xml:space="preserve"> </w:t>
      </w:r>
      <w:r w:rsidRPr="00CA22F4">
        <w:rPr>
          <w:color w:val="6D6E71"/>
        </w:rPr>
        <w:t>er</w:t>
      </w:r>
      <w:r w:rsidRPr="00CA22F4">
        <w:rPr>
          <w:color w:val="6D6E71"/>
          <w:spacing w:val="10"/>
        </w:rPr>
        <w:t xml:space="preserve"> </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w:t>
      </w:r>
      <w:r w:rsidRPr="00CA22F4">
        <w:rPr>
          <w:color w:val="6D6E71"/>
          <w:spacing w:val="10"/>
        </w:rPr>
        <w:t xml:space="preserve"> </w:t>
      </w:r>
      <w:r w:rsidRPr="00CA22F4">
        <w:rPr>
          <w:color w:val="6D6E71"/>
        </w:rPr>
        <w:t>is</w:t>
      </w:r>
      <w:r w:rsidRPr="00CA22F4">
        <w:rPr>
          <w:color w:val="6D6E71"/>
          <w:spacing w:val="11"/>
        </w:rPr>
        <w:t xml:space="preserve"> </w:t>
      </w:r>
      <w:r w:rsidRPr="00CA22F4">
        <w:rPr>
          <w:color w:val="6D6E71"/>
          <w:spacing w:val="-4"/>
        </w:rPr>
        <w:t>v</w:t>
      </w:r>
      <w:r w:rsidRPr="00CA22F4">
        <w:rPr>
          <w:color w:val="6D6E71"/>
        </w:rPr>
        <w:t>an</w:t>
      </w:r>
      <w:r w:rsidRPr="00CA22F4">
        <w:rPr>
          <w:color w:val="6D6E71"/>
          <w:spacing w:val="11"/>
        </w:rPr>
        <w:t xml:space="preserve"> </w:t>
      </w:r>
      <w:r w:rsidRPr="00CA22F4">
        <w:rPr>
          <w:color w:val="6D6E71"/>
        </w:rPr>
        <w:t>een</w:t>
      </w:r>
      <w:r w:rsidRPr="00CA22F4">
        <w:rPr>
          <w:color w:val="6D6E71"/>
          <w:spacing w:val="10"/>
        </w:rPr>
        <w:t xml:space="preserve"> </w:t>
      </w:r>
      <w:r w:rsidRPr="00CA22F4">
        <w:rPr>
          <w:color w:val="6D6E71"/>
          <w:spacing w:val="-3"/>
        </w:rPr>
        <w:t>v</w:t>
      </w:r>
      <w:r w:rsidRPr="00CA22F4">
        <w:rPr>
          <w:color w:val="6D6E71"/>
        </w:rPr>
        <w:t>oo</w:t>
      </w:r>
      <w:r w:rsidRPr="00CA22F4">
        <w:rPr>
          <w:color w:val="6D6E71"/>
          <w:spacing w:val="2"/>
        </w:rPr>
        <w:t>r</w:t>
      </w:r>
      <w:r w:rsidRPr="00CA22F4">
        <w:rPr>
          <w:color w:val="6D6E71"/>
          <w:spacing w:val="-4"/>
        </w:rPr>
        <w:t>v</w:t>
      </w:r>
      <w:r w:rsidRPr="00CA22F4">
        <w:rPr>
          <w:color w:val="6D6E71"/>
        </w:rPr>
        <w:t>al</w:t>
      </w:r>
      <w:r w:rsidRPr="00CA22F4">
        <w:rPr>
          <w:color w:val="6D6E71"/>
          <w:spacing w:val="11"/>
        </w:rPr>
        <w:t xml:space="preserve"> </w:t>
      </w:r>
      <w:r w:rsidRPr="00CA22F4">
        <w:rPr>
          <w:color w:val="6D6E71"/>
        </w:rPr>
        <w:t>d</w:t>
      </w:r>
      <w:r w:rsidRPr="00CA22F4">
        <w:rPr>
          <w:color w:val="6D6E71"/>
          <w:spacing w:val="-2"/>
        </w:rPr>
        <w:t>a</w:t>
      </w:r>
      <w:r w:rsidRPr="00CA22F4">
        <w:rPr>
          <w:color w:val="6D6E71"/>
        </w:rPr>
        <w:t>t</w:t>
      </w:r>
      <w:r w:rsidRPr="00CA22F4">
        <w:rPr>
          <w:color w:val="6D6E71"/>
          <w:spacing w:val="10"/>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een</w:t>
      </w:r>
      <w:r w:rsidRPr="00CA22F4">
        <w:rPr>
          <w:color w:val="6D6E71"/>
          <w:spacing w:val="-8"/>
        </w:rPr>
        <w:t>k</w:t>
      </w:r>
      <w:r w:rsidRPr="00CA22F4">
        <w:rPr>
          <w:color w:val="6D6E71"/>
        </w:rPr>
        <w:t>om</w:t>
      </w:r>
      <w:r w:rsidRPr="00CA22F4">
        <w:rPr>
          <w:color w:val="6D6E71"/>
          <w:spacing w:val="-3"/>
        </w:rPr>
        <w:t>st</w:t>
      </w:r>
      <w:r w:rsidRPr="00CA22F4">
        <w:rPr>
          <w:color w:val="6D6E71"/>
        </w:rPr>
        <w:t>en</w:t>
      </w:r>
      <w:r w:rsidRPr="00CA22F4">
        <w:rPr>
          <w:color w:val="6D6E71"/>
          <w:spacing w:val="10"/>
        </w:rPr>
        <w:t xml:space="preserve"> </w:t>
      </w:r>
      <w:r w:rsidRPr="00CA22F4">
        <w:rPr>
          <w:color w:val="6D6E71"/>
          <w:spacing w:val="-3"/>
        </w:rPr>
        <w:t>v</w:t>
      </w:r>
      <w:r w:rsidRPr="00CA22F4">
        <w:rPr>
          <w:color w:val="6D6E71"/>
        </w:rPr>
        <w:t>er</w:t>
      </w:r>
      <w:r w:rsidRPr="00CA22F4">
        <w:rPr>
          <w:color w:val="6D6E71"/>
          <w:spacing w:val="-3"/>
        </w:rPr>
        <w:t>t</w:t>
      </w:r>
      <w:r w:rsidRPr="00CA22F4">
        <w:rPr>
          <w:color w:val="6D6E71"/>
        </w:rPr>
        <w:t>oo</w:t>
      </w:r>
      <w:r w:rsidRPr="00CA22F4">
        <w:rPr>
          <w:color w:val="6D6E71"/>
          <w:spacing w:val="-2"/>
        </w:rPr>
        <w:t>n</w:t>
      </w:r>
      <w:r w:rsidRPr="00CA22F4">
        <w:rPr>
          <w:color w:val="6D6E71"/>
        </w:rPr>
        <w:t>t</w:t>
      </w:r>
      <w:r w:rsidRPr="00CA22F4">
        <w:rPr>
          <w:color w:val="6D6E71"/>
          <w:spacing w:val="10"/>
        </w:rPr>
        <w:t xml:space="preserve"> </w:t>
      </w:r>
      <w:r w:rsidRPr="00CA22F4">
        <w:rPr>
          <w:color w:val="6D6E71"/>
        </w:rPr>
        <w:t>m</w:t>
      </w:r>
      <w:r w:rsidRPr="00CA22F4">
        <w:rPr>
          <w:color w:val="6D6E71"/>
          <w:spacing w:val="-2"/>
        </w:rPr>
        <w:t>e</w:t>
      </w:r>
      <w:r w:rsidRPr="00CA22F4">
        <w:rPr>
          <w:color w:val="6D6E71"/>
        </w:rPr>
        <w:t>t</w:t>
      </w:r>
      <w:r w:rsidRPr="00CA22F4">
        <w:rPr>
          <w:color w:val="6D6E71"/>
          <w:spacing w:val="10"/>
        </w:rPr>
        <w:t xml:space="preserve"> </w:t>
      </w:r>
      <w:r w:rsidRPr="00CA22F4">
        <w:rPr>
          <w:color w:val="6D6E71"/>
        </w:rPr>
        <w:t>een</w:t>
      </w:r>
      <w:r w:rsidRPr="00CA22F4">
        <w:rPr>
          <w:color w:val="6D6E71"/>
          <w:spacing w:val="10"/>
        </w:rPr>
        <w:t xml:space="preserve"> </w:t>
      </w:r>
      <w:r w:rsidRPr="00CA22F4">
        <w:rPr>
          <w:color w:val="6D6E71"/>
        </w:rPr>
        <w:t>misdrijf</w:t>
      </w:r>
      <w:r w:rsidRPr="00CA22F4">
        <w:rPr>
          <w:color w:val="6D6E71"/>
          <w:spacing w:val="1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10"/>
        </w:rPr>
        <w:t xml:space="preserve"> </w:t>
      </w:r>
      <w:r w:rsidRPr="00CA22F4">
        <w:rPr>
          <w:color w:val="6D6E71"/>
        </w:rPr>
        <w:t>Er</w:t>
      </w:r>
      <w:r w:rsidRPr="00CA22F4">
        <w:rPr>
          <w:color w:val="6D6E71"/>
          <w:spacing w:val="10"/>
        </w:rPr>
        <w:t xml:space="preserve"> </w:t>
      </w:r>
      <w:r w:rsidRPr="00CA22F4">
        <w:rPr>
          <w:color w:val="6D6E71"/>
        </w:rPr>
        <w:t>na</w:t>
      </w:r>
      <w:r w:rsidRPr="00CA22F4">
        <w:rPr>
          <w:color w:val="6D6E71"/>
          <w:spacing w:val="11"/>
        </w:rPr>
        <w:t xml:space="preserve"> </w:t>
      </w:r>
      <w:r w:rsidRPr="00CA22F4">
        <w:rPr>
          <w:color w:val="6D6E71"/>
          <w:spacing w:val="-1"/>
        </w:rPr>
        <w:t>o</w:t>
      </w:r>
      <w:r w:rsidRPr="00CA22F4">
        <w:rPr>
          <w:color w:val="6D6E71"/>
          <w:spacing w:val="-3"/>
        </w:rPr>
        <w:t>v</w:t>
      </w:r>
      <w:r w:rsidRPr="00CA22F4">
        <w:rPr>
          <w:color w:val="6D6E71"/>
        </w:rPr>
        <w:t>erleg</w:t>
      </w:r>
    </w:p>
    <w:p w14:paraId="2186A8D5" w14:textId="77777777" w:rsidR="00852322" w:rsidRPr="00CA22F4" w:rsidRDefault="00852322" w:rsidP="00852322">
      <w:pPr>
        <w:pStyle w:val="Plattetekst"/>
        <w:spacing w:line="264" w:lineRule="exact"/>
        <w:ind w:left="1493"/>
      </w:pP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h</w:t>
      </w:r>
      <w:r w:rsidRPr="00CA22F4">
        <w:rPr>
          <w:color w:val="6D6E71"/>
          <w:spacing w:val="-2"/>
        </w:rPr>
        <w:t>e</w:t>
      </w:r>
      <w:r w:rsidRPr="00CA22F4">
        <w:rPr>
          <w:color w:val="6D6E71"/>
        </w:rPr>
        <w:t>t</w:t>
      </w:r>
      <w:r w:rsidRPr="00CA22F4">
        <w:rPr>
          <w:color w:val="6D6E71"/>
          <w:spacing w:val="-2"/>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2"/>
        </w:rPr>
        <w:t xml:space="preserve"> g</w:t>
      </w:r>
      <w:r w:rsidRPr="00CA22F4">
        <w:rPr>
          <w:color w:val="6D6E71"/>
          <w:spacing w:val="-3"/>
        </w:rPr>
        <w:t>e</w:t>
      </w:r>
      <w:r w:rsidRPr="00CA22F4">
        <w:rPr>
          <w:color w:val="6D6E71"/>
          <w:spacing w:val="-4"/>
        </w:rPr>
        <w:t>z</w:t>
      </w:r>
      <w:r w:rsidRPr="00CA22F4">
        <w:rPr>
          <w:color w:val="6D6E71"/>
        </w:rPr>
        <w:t>ag</w:t>
      </w:r>
      <w:r w:rsidRPr="00CA22F4">
        <w:rPr>
          <w:color w:val="6D6E71"/>
          <w:spacing w:val="-2"/>
        </w:rPr>
        <w:t xml:space="preserve"> </w:t>
      </w:r>
      <w:r w:rsidRPr="00CA22F4">
        <w:rPr>
          <w:color w:val="6D6E71"/>
        </w:rPr>
        <w:t>altijd</w:t>
      </w:r>
      <w:r w:rsidRPr="00CA22F4">
        <w:rPr>
          <w:color w:val="6D6E71"/>
          <w:spacing w:val="-1"/>
        </w:rPr>
        <w:t xml:space="preserve"> </w:t>
      </w:r>
      <w:r w:rsidRPr="00CA22F4">
        <w:rPr>
          <w:color w:val="6D6E71"/>
        </w:rPr>
        <w:t>aangif</w:t>
      </w:r>
      <w:r w:rsidRPr="00CA22F4">
        <w:rPr>
          <w:color w:val="6D6E71"/>
          <w:spacing w:val="-3"/>
        </w:rPr>
        <w:t>t</w:t>
      </w:r>
      <w:r w:rsidRPr="00CA22F4">
        <w:rPr>
          <w:color w:val="6D6E71"/>
        </w:rPr>
        <w:t>e</w:t>
      </w:r>
      <w:r w:rsidRPr="00CA22F4">
        <w:rPr>
          <w:color w:val="6D6E71"/>
          <w:spacing w:val="-2"/>
        </w:rPr>
        <w:t xml:space="preserve"> g</w:t>
      </w:r>
      <w:r w:rsidRPr="00CA22F4">
        <w:rPr>
          <w:color w:val="6D6E71"/>
        </w:rPr>
        <w:t>edaan;</w:t>
      </w:r>
    </w:p>
    <w:p w14:paraId="4607AA60" w14:textId="77777777" w:rsidR="00852322" w:rsidRPr="00CA22F4" w:rsidRDefault="00852322" w:rsidP="00CD3340">
      <w:pPr>
        <w:pStyle w:val="Plattetekst"/>
        <w:numPr>
          <w:ilvl w:val="0"/>
          <w:numId w:val="8"/>
        </w:numPr>
        <w:tabs>
          <w:tab w:val="left" w:pos="1493"/>
        </w:tabs>
        <w:spacing w:line="264" w:lineRule="exact"/>
        <w:ind w:left="1493" w:right="1224"/>
        <w:jc w:val="both"/>
      </w:pPr>
      <w:r w:rsidRPr="00CA22F4">
        <w:rPr>
          <w:color w:val="6D6E71"/>
        </w:rPr>
        <w:t>De</w:t>
      </w:r>
      <w:r w:rsidRPr="00CA22F4">
        <w:rPr>
          <w:color w:val="6D6E71"/>
          <w:spacing w:val="-2"/>
        </w:rPr>
        <w:t xml:space="preserve"> </w:t>
      </w:r>
      <w:r w:rsidRPr="00CA22F4">
        <w:rPr>
          <w:color w:val="6D6E71"/>
        </w:rPr>
        <w:t>inspectie</w:t>
      </w:r>
      <w:r w:rsidRPr="00CA22F4">
        <w:rPr>
          <w:color w:val="6D6E71"/>
          <w:spacing w:val="-1"/>
        </w:rPr>
        <w:t xml:space="preserve"> </w:t>
      </w:r>
      <w:r w:rsidRPr="00CA22F4">
        <w:rPr>
          <w:color w:val="6D6E71"/>
        </w:rPr>
        <w:t>en</w:t>
      </w:r>
      <w:r w:rsidRPr="00CA22F4">
        <w:rPr>
          <w:color w:val="6D6E71"/>
          <w:spacing w:val="-1"/>
        </w:rPr>
        <w:t xml:space="preserve"> </w:t>
      </w:r>
      <w:r w:rsidRPr="00CA22F4">
        <w:rPr>
          <w:color w:val="6D6E71"/>
        </w:rPr>
        <w:t>leerplic</w:t>
      </w:r>
      <w:r w:rsidRPr="00CA22F4">
        <w:rPr>
          <w:color w:val="6D6E71"/>
          <w:spacing w:val="-2"/>
        </w:rPr>
        <w:t>h</w:t>
      </w:r>
      <w:r w:rsidRPr="00CA22F4">
        <w:rPr>
          <w:color w:val="6D6E71"/>
          <w:spacing w:val="-3"/>
        </w:rPr>
        <w:t>t</w:t>
      </w:r>
      <w:r w:rsidRPr="00CA22F4">
        <w:rPr>
          <w:color w:val="6D6E71"/>
        </w:rPr>
        <w:t>am</w:t>
      </w:r>
      <w:r w:rsidRPr="00CA22F4">
        <w:rPr>
          <w:color w:val="6D6E71"/>
          <w:spacing w:val="-1"/>
        </w:rPr>
        <w:t>b</w:t>
      </w:r>
      <w:r w:rsidRPr="00CA22F4">
        <w:rPr>
          <w:color w:val="6D6E71"/>
          <w:spacing w:val="-3"/>
        </w:rPr>
        <w:t>t</w:t>
      </w:r>
      <w:r w:rsidRPr="00CA22F4">
        <w:rPr>
          <w:color w:val="6D6E71"/>
        </w:rPr>
        <w:t>enaar</w:t>
      </w:r>
      <w:r w:rsidRPr="00CA22F4">
        <w:rPr>
          <w:color w:val="6D6E71"/>
          <w:spacing w:val="-1"/>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
        </w:rPr>
        <w:t xml:space="preserve"> </w:t>
      </w:r>
      <w:r w:rsidRPr="00CA22F4">
        <w:rPr>
          <w:color w:val="6D6E71"/>
        </w:rPr>
        <w:t>altijd</w:t>
      </w:r>
      <w:r w:rsidRPr="00CA22F4">
        <w:rPr>
          <w:color w:val="6D6E71"/>
          <w:spacing w:val="-1"/>
        </w:rPr>
        <w:t xml:space="preserve"> </w:t>
      </w:r>
      <w:r w:rsidRPr="00CA22F4">
        <w:rPr>
          <w:color w:val="6D6E71"/>
          <w:spacing w:val="-2"/>
        </w:rPr>
        <w:t>g</w:t>
      </w:r>
      <w:r w:rsidRPr="00CA22F4">
        <w:rPr>
          <w:color w:val="6D6E71"/>
        </w:rPr>
        <w:t>eï</w:t>
      </w:r>
      <w:r w:rsidRPr="00CA22F4">
        <w:rPr>
          <w:color w:val="6D6E71"/>
          <w:spacing w:val="-2"/>
        </w:rPr>
        <w:t>n</w:t>
      </w:r>
      <w:r w:rsidRPr="00CA22F4">
        <w:rPr>
          <w:color w:val="6D6E71"/>
          <w:spacing w:val="-5"/>
        </w:rPr>
        <w:t>f</w:t>
      </w:r>
      <w:r w:rsidRPr="00CA22F4">
        <w:rPr>
          <w:color w:val="6D6E71"/>
        </w:rPr>
        <w:t>ormee</w:t>
      </w:r>
      <w:r w:rsidRPr="00CA22F4">
        <w:rPr>
          <w:color w:val="6D6E71"/>
          <w:spacing w:val="-4"/>
        </w:rPr>
        <w:t>r</w:t>
      </w:r>
      <w:r w:rsidRPr="00CA22F4">
        <w:rPr>
          <w:color w:val="6D6E71"/>
        </w:rPr>
        <w:t>d</w:t>
      </w:r>
      <w:r w:rsidRPr="00CA22F4">
        <w:rPr>
          <w:color w:val="6D6E71"/>
          <w:spacing w:val="-1"/>
        </w:rPr>
        <w:t xml:space="preserve"> </w:t>
      </w:r>
      <w:r w:rsidRPr="00CA22F4">
        <w:rPr>
          <w:color w:val="6D6E71"/>
        </w:rPr>
        <w:t>als</w:t>
      </w:r>
      <w:r w:rsidRPr="00CA22F4">
        <w:rPr>
          <w:color w:val="6D6E71"/>
          <w:spacing w:val="-1"/>
        </w:rPr>
        <w:t xml:space="preserve"> </w:t>
      </w:r>
      <w:r w:rsidRPr="00CA22F4">
        <w:rPr>
          <w:color w:val="6D6E71"/>
        </w:rPr>
        <w:t>er</w:t>
      </w:r>
      <w:r w:rsidRPr="00CA22F4">
        <w:rPr>
          <w:color w:val="6D6E71"/>
          <w:spacing w:val="-1"/>
        </w:rPr>
        <w:t xml:space="preserve"> </w:t>
      </w:r>
      <w:r w:rsidRPr="00CA22F4">
        <w:rPr>
          <w:color w:val="6D6E71"/>
          <w:spacing w:val="-3"/>
        </w:rPr>
        <w:t>t</w:t>
      </w:r>
      <w:r w:rsidRPr="00CA22F4">
        <w:rPr>
          <w:color w:val="6D6E71"/>
        </w:rPr>
        <w:t>ot</w:t>
      </w:r>
      <w:r w:rsidRPr="00CA22F4">
        <w:rPr>
          <w:color w:val="6D6E71"/>
          <w:spacing w:val="-1"/>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1"/>
        </w:rPr>
        <w:t xml:space="preserve"> </w:t>
      </w:r>
      <w:r w:rsidRPr="00CA22F4">
        <w:rPr>
          <w:color w:val="6D6E71"/>
          <w:spacing w:val="-2"/>
        </w:rPr>
        <w:t>w</w:t>
      </w:r>
      <w:r w:rsidRPr="00CA22F4">
        <w:rPr>
          <w:color w:val="6D6E71"/>
        </w:rPr>
        <w:t>o</w:t>
      </w:r>
      <w:r w:rsidRPr="00CA22F4">
        <w:rPr>
          <w:color w:val="6D6E71"/>
          <w:spacing w:val="-4"/>
        </w:rPr>
        <w:t>r</w:t>
      </w:r>
      <w:r w:rsidRPr="00CA22F4">
        <w:rPr>
          <w:color w:val="6D6E71"/>
        </w:rPr>
        <w:t>dt</w:t>
      </w:r>
      <w:r w:rsidRPr="00CA22F4">
        <w:rPr>
          <w:color w:val="6D6E71"/>
          <w:spacing w:val="-1"/>
        </w:rPr>
        <w:t xml:space="preserve"> o</w:t>
      </w:r>
      <w:r w:rsidRPr="00CA22F4">
        <w:rPr>
          <w:color w:val="6D6E71"/>
          <w:spacing w:val="-3"/>
        </w:rPr>
        <w:t>v</w:t>
      </w:r>
      <w:r w:rsidRPr="00CA22F4">
        <w:rPr>
          <w:color w:val="6D6E71"/>
        </w:rPr>
        <w:t>e</w:t>
      </w:r>
      <w:r w:rsidRPr="00CA22F4">
        <w:rPr>
          <w:color w:val="6D6E71"/>
          <w:spacing w:val="-4"/>
        </w:rPr>
        <w:t>r</w:t>
      </w:r>
      <w:r w:rsidRPr="00CA22F4">
        <w:rPr>
          <w:color w:val="6D6E71"/>
          <w:spacing w:val="-2"/>
        </w:rPr>
        <w:t>g</w:t>
      </w:r>
      <w:r w:rsidRPr="00CA22F4">
        <w:rPr>
          <w:color w:val="6D6E71"/>
        </w:rPr>
        <w:t>e</w:t>
      </w:r>
      <w:r w:rsidRPr="00CA22F4">
        <w:rPr>
          <w:color w:val="6D6E71"/>
          <w:spacing w:val="-5"/>
        </w:rPr>
        <w:t>g</w:t>
      </w:r>
      <w:r w:rsidRPr="00CA22F4">
        <w:rPr>
          <w:color w:val="6D6E71"/>
        </w:rPr>
        <w:t>aan.</w:t>
      </w:r>
    </w:p>
    <w:p w14:paraId="2F200B27" w14:textId="77777777" w:rsidR="00852322" w:rsidRPr="00CA22F4" w:rsidRDefault="00852322" w:rsidP="00852322">
      <w:pPr>
        <w:spacing w:before="19" w:line="240" w:lineRule="exact"/>
        <w:rPr>
          <w:sz w:val="24"/>
          <w:szCs w:val="24"/>
        </w:rPr>
      </w:pPr>
    </w:p>
    <w:p w14:paraId="7B58AEAE" w14:textId="77777777" w:rsidR="00852322" w:rsidRPr="00CA22F4" w:rsidRDefault="00852322" w:rsidP="00852322">
      <w:pPr>
        <w:pStyle w:val="Plattetekst"/>
        <w:ind w:right="4219"/>
        <w:jc w:val="both"/>
      </w:pPr>
      <w:r w:rsidRPr="00CA22F4">
        <w:rPr>
          <w:color w:val="6D6E71"/>
          <w:spacing w:val="-8"/>
        </w:rPr>
        <w:t>W</w:t>
      </w:r>
      <w:r w:rsidRPr="00CA22F4">
        <w:rPr>
          <w:color w:val="6D6E71"/>
          <w:spacing w:val="-3"/>
        </w:rPr>
        <w:t>a</w:t>
      </w:r>
      <w:r w:rsidRPr="00CA22F4">
        <w:rPr>
          <w:color w:val="6D6E71"/>
        </w:rPr>
        <w:t>t mo</w:t>
      </w:r>
      <w:r w:rsidRPr="00CA22F4">
        <w:rPr>
          <w:color w:val="6D6E71"/>
          <w:spacing w:val="-2"/>
        </w:rPr>
        <w:t>e</w:t>
      </w:r>
      <w:r w:rsidRPr="00CA22F4">
        <w:rPr>
          <w:color w:val="6D6E71"/>
          <w:spacing w:val="-3"/>
        </w:rPr>
        <w:t>t</w:t>
      </w:r>
      <w:r w:rsidRPr="00CA22F4">
        <w:rPr>
          <w:color w:val="6D6E71"/>
        </w:rPr>
        <w:t xml:space="preserve">en scholen </w:t>
      </w:r>
      <w:r w:rsidRPr="00CA22F4">
        <w:rPr>
          <w:color w:val="6D6E71"/>
          <w:spacing w:val="-3"/>
        </w:rPr>
        <w:t>v</w:t>
      </w:r>
      <w:r w:rsidRPr="00CA22F4">
        <w:rPr>
          <w:color w:val="6D6E71"/>
        </w:rPr>
        <w:t>an de schoolbe</w:t>
      </w:r>
      <w:r w:rsidRPr="00CA22F4">
        <w:rPr>
          <w:color w:val="6D6E71"/>
          <w:spacing w:val="-3"/>
        </w:rPr>
        <w:t>s</w:t>
      </w:r>
      <w:r w:rsidRPr="00CA22F4">
        <w:rPr>
          <w:color w:val="6D6E71"/>
        </w:rPr>
        <w:t>tu</w:t>
      </w:r>
      <w:r w:rsidRPr="00CA22F4">
        <w:rPr>
          <w:color w:val="6D6E71"/>
          <w:spacing w:val="-3"/>
        </w:rPr>
        <w:t>r</w:t>
      </w:r>
      <w:r w:rsidRPr="00CA22F4">
        <w:rPr>
          <w:color w:val="6D6E71"/>
        </w:rPr>
        <w:t xml:space="preserve">en in Arnhem </w:t>
      </w:r>
      <w:r w:rsidRPr="00CA22F4">
        <w:rPr>
          <w:color w:val="6D6E71"/>
          <w:spacing w:val="-2"/>
        </w:rPr>
        <w:t>g</w:t>
      </w:r>
      <w:r w:rsidRPr="00CA22F4">
        <w:rPr>
          <w:color w:val="6D6E71"/>
        </w:rPr>
        <w:t>e</w:t>
      </w:r>
      <w:r w:rsidRPr="00CA22F4">
        <w:rPr>
          <w:color w:val="6D6E71"/>
          <w:spacing w:val="-4"/>
        </w:rPr>
        <w:t>r</w:t>
      </w:r>
      <w:r w:rsidRPr="00CA22F4">
        <w:rPr>
          <w:color w:val="6D6E71"/>
        </w:rPr>
        <w:t>e</w:t>
      </w:r>
      <w:r w:rsidRPr="00CA22F4">
        <w:rPr>
          <w:color w:val="6D6E71"/>
          <w:spacing w:val="-2"/>
        </w:rPr>
        <w:t>g</w:t>
      </w:r>
      <w:r w:rsidRPr="00CA22F4">
        <w:rPr>
          <w:color w:val="6D6E71"/>
        </w:rPr>
        <w:t>eld hebben?</w:t>
      </w:r>
    </w:p>
    <w:p w14:paraId="14324F69"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El</w:t>
      </w:r>
      <w:r w:rsidRPr="00CA22F4">
        <w:rPr>
          <w:color w:val="6D6E71"/>
          <w:spacing w:val="-7"/>
        </w:rPr>
        <w:t>k</w:t>
      </w:r>
      <w:r w:rsidRPr="00CA22F4">
        <w:rPr>
          <w:color w:val="6D6E71"/>
        </w:rPr>
        <w:t xml:space="preserve">e </w:t>
      </w:r>
      <w:r w:rsidRPr="00CA22F4">
        <w:rPr>
          <w:color w:val="6D6E71"/>
          <w:spacing w:val="13"/>
        </w:rPr>
        <w:t xml:space="preserve"> </w:t>
      </w:r>
      <w:r w:rsidRPr="00CA22F4">
        <w:rPr>
          <w:color w:val="6D6E71"/>
        </w:rPr>
        <w:t xml:space="preserve">school </w:t>
      </w:r>
      <w:r w:rsidRPr="00CA22F4">
        <w:rPr>
          <w:color w:val="6D6E71"/>
          <w:spacing w:val="13"/>
        </w:rPr>
        <w:t xml:space="preserve"> </w:t>
      </w:r>
      <w:r w:rsidRPr="00CA22F4">
        <w:rPr>
          <w:color w:val="6D6E71"/>
        </w:rPr>
        <w:t>he</w:t>
      </w:r>
      <w:r w:rsidRPr="00CA22F4">
        <w:rPr>
          <w:color w:val="6D6E71"/>
          <w:spacing w:val="-3"/>
        </w:rPr>
        <w:t>e</w:t>
      </w:r>
      <w:r w:rsidRPr="00CA22F4">
        <w:rPr>
          <w:color w:val="6D6E71"/>
        </w:rPr>
        <w:t xml:space="preserve">ft </w:t>
      </w:r>
      <w:r w:rsidRPr="00CA22F4">
        <w:rPr>
          <w:color w:val="6D6E71"/>
          <w:spacing w:val="14"/>
        </w:rPr>
        <w:t xml:space="preserve"> </w:t>
      </w:r>
      <w:r w:rsidRPr="00CA22F4">
        <w:rPr>
          <w:color w:val="6D6E71"/>
        </w:rPr>
        <w:t xml:space="preserve">een </w:t>
      </w:r>
      <w:r w:rsidRPr="00CA22F4">
        <w:rPr>
          <w:color w:val="6D6E71"/>
          <w:spacing w:val="13"/>
        </w:rPr>
        <w:t xml:space="preserve"> </w:t>
      </w:r>
      <w:r w:rsidRPr="00CA22F4">
        <w:rPr>
          <w:color w:val="6D6E71"/>
        </w:rPr>
        <w:t>school</w:t>
      </w:r>
      <w:r w:rsidRPr="00CA22F4">
        <w:rPr>
          <w:color w:val="6D6E71"/>
          <w:spacing w:val="-3"/>
        </w:rPr>
        <w:t>r</w:t>
      </w:r>
      <w:r w:rsidRPr="00CA22F4">
        <w:rPr>
          <w:color w:val="6D6E71"/>
        </w:rPr>
        <w:t>egleme</w:t>
      </w:r>
      <w:r w:rsidRPr="00CA22F4">
        <w:rPr>
          <w:color w:val="6D6E71"/>
          <w:spacing w:val="-3"/>
        </w:rPr>
        <w:t>n</w:t>
      </w:r>
      <w:r w:rsidRPr="00CA22F4">
        <w:rPr>
          <w:color w:val="6D6E71"/>
        </w:rPr>
        <w:t xml:space="preserve">t </w:t>
      </w:r>
      <w:r w:rsidRPr="00CA22F4">
        <w:rPr>
          <w:color w:val="6D6E71"/>
          <w:spacing w:val="14"/>
        </w:rPr>
        <w:t xml:space="preserve"> </w:t>
      </w:r>
      <w:r w:rsidRPr="00CA22F4">
        <w:rPr>
          <w:color w:val="6D6E71"/>
          <w:spacing w:val="-3"/>
        </w:rPr>
        <w:t>w</w:t>
      </w:r>
      <w:r w:rsidRPr="00CA22F4">
        <w:rPr>
          <w:color w:val="6D6E71"/>
        </w:rPr>
        <w:t xml:space="preserve">aarin </w:t>
      </w:r>
      <w:r w:rsidRPr="00CA22F4">
        <w:rPr>
          <w:color w:val="6D6E71"/>
          <w:spacing w:val="13"/>
        </w:rPr>
        <w:t xml:space="preserve"> </w:t>
      </w:r>
      <w:r w:rsidRPr="00CA22F4">
        <w:rPr>
          <w:color w:val="6D6E71"/>
        </w:rPr>
        <w:t>op</w:t>
      </w:r>
      <w:r w:rsidRPr="00CA22F4">
        <w:rPr>
          <w:color w:val="6D6E71"/>
          <w:spacing w:val="-2"/>
        </w:rPr>
        <w:t>g</w:t>
      </w:r>
      <w:r w:rsidRPr="00CA22F4">
        <w:rPr>
          <w:color w:val="6D6E71"/>
        </w:rPr>
        <w:t xml:space="preserve">enomen </w:t>
      </w:r>
      <w:r w:rsidRPr="00CA22F4">
        <w:rPr>
          <w:color w:val="6D6E71"/>
          <w:spacing w:val="14"/>
        </w:rPr>
        <w:t xml:space="preserve"> </w:t>
      </w:r>
      <w:r w:rsidRPr="00CA22F4">
        <w:rPr>
          <w:color w:val="6D6E71"/>
        </w:rPr>
        <w:t xml:space="preserve">zijn </w:t>
      </w:r>
      <w:r w:rsidRPr="00CA22F4">
        <w:rPr>
          <w:color w:val="6D6E71"/>
          <w:spacing w:val="13"/>
        </w:rPr>
        <w:t xml:space="preserve"> </w:t>
      </w:r>
      <w:r w:rsidRPr="00CA22F4">
        <w:rPr>
          <w:color w:val="6D6E71"/>
        </w:rPr>
        <w:t xml:space="preserve">de </w:t>
      </w:r>
      <w:r w:rsidRPr="00CA22F4">
        <w:rPr>
          <w:color w:val="6D6E71"/>
          <w:spacing w:val="14"/>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ags</w:t>
      </w:r>
      <w:r w:rsidRPr="00CA22F4">
        <w:rPr>
          <w:color w:val="6D6E71"/>
          <w:spacing w:val="-3"/>
        </w:rPr>
        <w:t>r</w:t>
      </w:r>
      <w:r w:rsidRPr="00CA22F4">
        <w:rPr>
          <w:color w:val="6D6E71"/>
        </w:rPr>
        <w:t>e</w:t>
      </w:r>
      <w:r w:rsidRPr="00CA22F4">
        <w:rPr>
          <w:color w:val="6D6E71"/>
          <w:spacing w:val="-2"/>
        </w:rPr>
        <w:t>g</w:t>
      </w:r>
      <w:r w:rsidRPr="00CA22F4">
        <w:rPr>
          <w:color w:val="6D6E71"/>
        </w:rPr>
        <w:t xml:space="preserve">els </w:t>
      </w:r>
      <w:r w:rsidRPr="00CA22F4">
        <w:rPr>
          <w:color w:val="6D6E71"/>
          <w:spacing w:val="13"/>
        </w:rPr>
        <w:t xml:space="preserve"> </w:t>
      </w:r>
      <w:r w:rsidRPr="00CA22F4">
        <w:rPr>
          <w:color w:val="6D6E71"/>
          <w:spacing w:val="-3"/>
        </w:rPr>
        <w:t>v</w:t>
      </w:r>
      <w:r w:rsidRPr="00CA22F4">
        <w:rPr>
          <w:color w:val="6D6E71"/>
        </w:rPr>
        <w:t xml:space="preserve">oor </w:t>
      </w:r>
      <w:r w:rsidRPr="00CA22F4">
        <w:rPr>
          <w:color w:val="6D6E71"/>
          <w:spacing w:val="14"/>
        </w:rPr>
        <w:t xml:space="preserve"> </w:t>
      </w:r>
      <w:r w:rsidRPr="00CA22F4">
        <w:rPr>
          <w:color w:val="6D6E71"/>
        </w:rPr>
        <w:t>leerlin</w:t>
      </w:r>
      <w:r w:rsidRPr="00CA22F4">
        <w:rPr>
          <w:color w:val="6D6E71"/>
          <w:spacing w:val="-2"/>
        </w:rPr>
        <w:t>g</w:t>
      </w:r>
      <w:r w:rsidRPr="00CA22F4">
        <w:rPr>
          <w:color w:val="6D6E71"/>
        </w:rPr>
        <w:t>en,</w:t>
      </w:r>
    </w:p>
    <w:p w14:paraId="691D2EE8" w14:textId="77777777" w:rsidR="00852322" w:rsidRPr="00CA22F4" w:rsidRDefault="00852322" w:rsidP="00852322">
      <w:pPr>
        <w:pStyle w:val="Plattetekst"/>
        <w:spacing w:line="264" w:lineRule="exact"/>
        <w:ind w:left="1493"/>
      </w:pPr>
      <w:r w:rsidRPr="00CA22F4">
        <w:rPr>
          <w:color w:val="6D6E71"/>
        </w:rPr>
        <w:t>onde</w:t>
      </w:r>
      <w:r w:rsidRPr="00CA22F4">
        <w:rPr>
          <w:color w:val="6D6E71"/>
          <w:spacing w:val="1"/>
        </w:rPr>
        <w:t>r</w:t>
      </w:r>
      <w:r w:rsidRPr="00CA22F4">
        <w:rPr>
          <w:color w:val="6D6E71"/>
        </w:rPr>
        <w:t>wijs(onde</w:t>
      </w:r>
      <w:r w:rsidRPr="00CA22F4">
        <w:rPr>
          <w:color w:val="6D6E71"/>
          <w:spacing w:val="-4"/>
        </w:rPr>
        <w:t>r</w:t>
      </w:r>
      <w:r w:rsidRPr="00CA22F4">
        <w:rPr>
          <w:color w:val="6D6E71"/>
          <w:spacing w:val="-3"/>
        </w:rPr>
        <w:t>st</w:t>
      </w:r>
      <w:r w:rsidRPr="00CA22F4">
        <w:rPr>
          <w:color w:val="6D6E71"/>
        </w:rPr>
        <w:t>eunend)</w:t>
      </w:r>
      <w:r w:rsidRPr="00CA22F4">
        <w:rPr>
          <w:color w:val="6D6E71"/>
          <w:spacing w:val="14"/>
        </w:rPr>
        <w:t xml:space="preserve"> </w:t>
      </w:r>
      <w:r w:rsidRPr="00CA22F4">
        <w:rPr>
          <w:color w:val="6D6E71"/>
        </w:rPr>
        <w:t>pe</w:t>
      </w:r>
      <w:r w:rsidRPr="00CA22F4">
        <w:rPr>
          <w:color w:val="6D6E71"/>
          <w:spacing w:val="-4"/>
        </w:rPr>
        <w:t>r</w:t>
      </w:r>
      <w:r w:rsidRPr="00CA22F4">
        <w:rPr>
          <w:color w:val="6D6E71"/>
        </w:rPr>
        <w:t>soneel</w:t>
      </w:r>
      <w:r w:rsidRPr="00CA22F4">
        <w:rPr>
          <w:color w:val="6D6E71"/>
          <w:spacing w:val="14"/>
        </w:rPr>
        <w:t xml:space="preserve"> </w:t>
      </w:r>
      <w:r w:rsidRPr="00CA22F4">
        <w:rPr>
          <w:color w:val="6D6E71"/>
        </w:rPr>
        <w:t>en</w:t>
      </w:r>
      <w:r w:rsidRPr="00CA22F4">
        <w:rPr>
          <w:color w:val="6D6E71"/>
          <w:spacing w:val="15"/>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spacing w:val="-1"/>
        </w:rPr>
        <w:t>e</w:t>
      </w:r>
      <w:r w:rsidRPr="00CA22F4">
        <w:rPr>
          <w:color w:val="6D6E71"/>
          <w:spacing w:val="-4"/>
        </w:rPr>
        <w:t>r</w:t>
      </w:r>
      <w:r w:rsidRPr="00CA22F4">
        <w:rPr>
          <w:color w:val="6D6E71"/>
        </w:rPr>
        <w:t>s,</w:t>
      </w:r>
      <w:r w:rsidRPr="00CA22F4">
        <w:rPr>
          <w:color w:val="6D6E71"/>
          <w:spacing w:val="13"/>
        </w:rPr>
        <w:t xml:space="preserve"> </w:t>
      </w:r>
      <w:r w:rsidRPr="00CA22F4">
        <w:rPr>
          <w:color w:val="6D6E71"/>
        </w:rPr>
        <w:t>en</w:t>
      </w:r>
      <w:r w:rsidRPr="00CA22F4">
        <w:rPr>
          <w:color w:val="6D6E71"/>
          <w:spacing w:val="15"/>
        </w:rPr>
        <w:t xml:space="preserve"> </w:t>
      </w:r>
      <w:r w:rsidRPr="00CA22F4">
        <w:rPr>
          <w:color w:val="6D6E71"/>
        </w:rPr>
        <w:t>he</w:t>
      </w:r>
      <w:r w:rsidRPr="00CA22F4">
        <w:rPr>
          <w:color w:val="6D6E71"/>
          <w:spacing w:val="-3"/>
        </w:rPr>
        <w:t>e</w:t>
      </w:r>
      <w:r w:rsidRPr="00CA22F4">
        <w:rPr>
          <w:color w:val="6D6E71"/>
        </w:rPr>
        <w:t>ft</w:t>
      </w:r>
      <w:r w:rsidRPr="00CA22F4">
        <w:rPr>
          <w:color w:val="6D6E71"/>
          <w:spacing w:val="13"/>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14"/>
        </w:rPr>
        <w:t xml:space="preserve"> </w:t>
      </w:r>
      <w:r w:rsidRPr="00CA22F4">
        <w:rPr>
          <w:color w:val="6D6E71"/>
          <w:spacing w:val="-2"/>
        </w:rPr>
        <w:t>g</w:t>
      </w:r>
      <w:r w:rsidRPr="00CA22F4">
        <w:rPr>
          <w:color w:val="6D6E71"/>
        </w:rPr>
        <w:t>epla</w:t>
      </w:r>
      <w:r w:rsidRPr="00CA22F4">
        <w:rPr>
          <w:color w:val="6D6E71"/>
          <w:spacing w:val="-2"/>
        </w:rPr>
        <w:t>a</w:t>
      </w:r>
      <w:r w:rsidRPr="00CA22F4">
        <w:rPr>
          <w:color w:val="6D6E71"/>
        </w:rPr>
        <w:t>t</w:t>
      </w:r>
      <w:r w:rsidRPr="00CA22F4">
        <w:rPr>
          <w:color w:val="6D6E71"/>
          <w:spacing w:val="-3"/>
        </w:rPr>
        <w:t>s</w:t>
      </w:r>
      <w:r w:rsidRPr="00CA22F4">
        <w:rPr>
          <w:color w:val="6D6E71"/>
        </w:rPr>
        <w:t>t</w:t>
      </w:r>
      <w:r w:rsidRPr="00CA22F4">
        <w:rPr>
          <w:color w:val="6D6E71"/>
          <w:spacing w:val="14"/>
        </w:rPr>
        <w:t xml:space="preserve"> </w:t>
      </w:r>
      <w:r w:rsidRPr="00CA22F4">
        <w:rPr>
          <w:color w:val="6D6E71"/>
        </w:rPr>
        <w:t>op</w:t>
      </w:r>
      <w:r w:rsidRPr="00CA22F4">
        <w:rPr>
          <w:color w:val="6D6E71"/>
          <w:spacing w:val="15"/>
        </w:rPr>
        <w:t xml:space="preserve"> </w:t>
      </w:r>
      <w:r w:rsidRPr="00CA22F4">
        <w:rPr>
          <w:color w:val="6D6E71"/>
        </w:rPr>
        <w:t>de</w:t>
      </w:r>
      <w:r w:rsidRPr="00CA22F4">
        <w:rPr>
          <w:color w:val="6D6E71"/>
          <w:spacing w:val="14"/>
        </w:rPr>
        <w:t xml:space="preserve"> </w:t>
      </w:r>
      <w:r w:rsidRPr="00CA22F4">
        <w:rPr>
          <w:color w:val="6D6E71"/>
          <w:spacing w:val="-2"/>
        </w:rPr>
        <w:t>w</w:t>
      </w:r>
      <w:r w:rsidRPr="00CA22F4">
        <w:rPr>
          <w:color w:val="6D6E71"/>
        </w:rPr>
        <w:t>e</w:t>
      </w:r>
      <w:r w:rsidRPr="00CA22F4">
        <w:rPr>
          <w:color w:val="6D6E71"/>
          <w:spacing w:val="-2"/>
        </w:rPr>
        <w:t>b</w:t>
      </w:r>
      <w:r w:rsidRPr="00CA22F4">
        <w:rPr>
          <w:color w:val="6D6E71"/>
        </w:rPr>
        <w:t>si</w:t>
      </w:r>
      <w:r w:rsidRPr="00CA22F4">
        <w:rPr>
          <w:color w:val="6D6E71"/>
          <w:spacing w:val="-3"/>
        </w:rPr>
        <w:t>t</w:t>
      </w:r>
      <w:r w:rsidRPr="00CA22F4">
        <w:rPr>
          <w:color w:val="6D6E71"/>
        </w:rPr>
        <w:t>e</w:t>
      </w:r>
      <w:r w:rsidRPr="00CA22F4">
        <w:rPr>
          <w:color w:val="6D6E71"/>
          <w:spacing w:val="14"/>
        </w:rPr>
        <w:t xml:space="preserve"> </w:t>
      </w:r>
      <w:r w:rsidRPr="00CA22F4">
        <w:rPr>
          <w:color w:val="6D6E71"/>
          <w:spacing w:val="-4"/>
        </w:rPr>
        <w:t>v</w:t>
      </w:r>
      <w:r w:rsidRPr="00CA22F4">
        <w:rPr>
          <w:color w:val="6D6E71"/>
        </w:rPr>
        <w:t>an</w:t>
      </w:r>
    </w:p>
    <w:p w14:paraId="1F9D6A3A" w14:textId="77777777" w:rsidR="00852322" w:rsidRPr="00CA22F4" w:rsidRDefault="00852322" w:rsidP="00852322">
      <w:pPr>
        <w:pStyle w:val="Plattetekst"/>
        <w:spacing w:line="264" w:lineRule="exact"/>
        <w:ind w:left="1493"/>
      </w:pPr>
      <w:r w:rsidRPr="00CA22F4">
        <w:rPr>
          <w:color w:val="6D6E71"/>
        </w:rPr>
        <w:t>de school en besch</w:t>
      </w:r>
      <w:r w:rsidRPr="00CA22F4">
        <w:rPr>
          <w:color w:val="6D6E71"/>
          <w:spacing w:val="-3"/>
        </w:rPr>
        <w:t>r</w:t>
      </w:r>
      <w:r w:rsidRPr="00CA22F4">
        <w:rPr>
          <w:color w:val="6D6E71"/>
          <w:spacing w:val="-2"/>
        </w:rPr>
        <w:t>e</w:t>
      </w:r>
      <w:r w:rsidRPr="00CA22F4">
        <w:rPr>
          <w:color w:val="6D6E71"/>
          <w:spacing w:val="-3"/>
        </w:rPr>
        <w:t>v</w:t>
      </w:r>
      <w:r w:rsidRPr="00CA22F4">
        <w:rPr>
          <w:color w:val="6D6E71"/>
        </w:rPr>
        <w:t>en in de schoolgids;</w:t>
      </w:r>
    </w:p>
    <w:p w14:paraId="7500F4C8"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El</w:t>
      </w:r>
      <w:r w:rsidRPr="00CA22F4">
        <w:rPr>
          <w:color w:val="6D6E71"/>
          <w:spacing w:val="-7"/>
        </w:rPr>
        <w:t>k</w:t>
      </w:r>
      <w:r w:rsidRPr="00CA22F4">
        <w:rPr>
          <w:color w:val="6D6E71"/>
        </w:rPr>
        <w:t>e</w:t>
      </w:r>
      <w:r w:rsidRPr="00CA22F4">
        <w:rPr>
          <w:color w:val="6D6E71"/>
          <w:spacing w:val="-3"/>
        </w:rPr>
        <w:t xml:space="preserve"> </w:t>
      </w:r>
      <w:r w:rsidRPr="00CA22F4">
        <w:rPr>
          <w:color w:val="6D6E71"/>
        </w:rPr>
        <w:t>school</w:t>
      </w:r>
      <w:r w:rsidRPr="00CA22F4">
        <w:rPr>
          <w:color w:val="6D6E71"/>
          <w:spacing w:val="-2"/>
        </w:rPr>
        <w:t xml:space="preserve"> </w:t>
      </w:r>
      <w:r w:rsidRPr="00CA22F4">
        <w:rPr>
          <w:color w:val="6D6E71"/>
        </w:rPr>
        <w:t>he</w:t>
      </w:r>
      <w:r w:rsidRPr="00CA22F4">
        <w:rPr>
          <w:color w:val="6D6E71"/>
          <w:spacing w:val="-3"/>
        </w:rPr>
        <w:t>e</w:t>
      </w:r>
      <w:r w:rsidRPr="00CA22F4">
        <w:rPr>
          <w:color w:val="6D6E71"/>
        </w:rPr>
        <w:t>ft</w:t>
      </w:r>
      <w:r w:rsidRPr="00CA22F4">
        <w:rPr>
          <w:color w:val="6D6E71"/>
          <w:spacing w:val="-3"/>
        </w:rPr>
        <w:t xml:space="preserve"> </w:t>
      </w:r>
      <w:r w:rsidRPr="00CA22F4">
        <w:rPr>
          <w:color w:val="6D6E71"/>
        </w:rPr>
        <w:t>beleid</w:t>
      </w:r>
      <w:r w:rsidRPr="00CA22F4">
        <w:rPr>
          <w:color w:val="6D6E71"/>
          <w:spacing w:val="-2"/>
        </w:rPr>
        <w:t xml:space="preserve"> </w:t>
      </w:r>
      <w:r w:rsidRPr="00CA22F4">
        <w:rPr>
          <w:color w:val="6D6E71"/>
          <w:spacing w:val="-3"/>
        </w:rPr>
        <w:t>t</w:t>
      </w:r>
      <w:r w:rsidRPr="00CA22F4">
        <w:rPr>
          <w:color w:val="6D6E71"/>
        </w:rPr>
        <w:t>en</w:t>
      </w:r>
      <w:r w:rsidRPr="00CA22F4">
        <w:rPr>
          <w:color w:val="6D6E71"/>
          <w:spacing w:val="-3"/>
        </w:rPr>
        <w:t xml:space="preserve"> </w:t>
      </w:r>
      <w:r w:rsidRPr="00CA22F4">
        <w:rPr>
          <w:color w:val="6D6E71"/>
        </w:rPr>
        <w:t>aanzien</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3"/>
        </w:rPr>
        <w:t xml:space="preserve"> </w:t>
      </w:r>
      <w:r w:rsidRPr="00CA22F4">
        <w:rPr>
          <w:color w:val="6D6E71"/>
        </w:rPr>
        <w:t>leerlin</w:t>
      </w:r>
      <w:r w:rsidRPr="00CA22F4">
        <w:rPr>
          <w:color w:val="6D6E71"/>
          <w:spacing w:val="-2"/>
        </w:rPr>
        <w:t>g</w:t>
      </w:r>
      <w:r w:rsidRPr="00CA22F4">
        <w:rPr>
          <w:color w:val="6D6E71"/>
        </w:rPr>
        <w:t>en</w:t>
      </w:r>
      <w:r w:rsidRPr="00CA22F4">
        <w:rPr>
          <w:color w:val="6D6E71"/>
          <w:spacing w:val="-2"/>
        </w:rPr>
        <w:t xml:space="preserve"> </w:t>
      </w:r>
      <w:r w:rsidRPr="00CA22F4">
        <w:rPr>
          <w:color w:val="6D6E71"/>
        </w:rPr>
        <w:t>m</w:t>
      </w:r>
      <w:r w:rsidRPr="00CA22F4">
        <w:rPr>
          <w:color w:val="6D6E71"/>
          <w:spacing w:val="-2"/>
        </w:rPr>
        <w:t>e</w:t>
      </w:r>
      <w:r w:rsidRPr="00CA22F4">
        <w:rPr>
          <w:color w:val="6D6E71"/>
        </w:rPr>
        <w:t>t</w:t>
      </w:r>
      <w:r w:rsidRPr="00CA22F4">
        <w:rPr>
          <w:color w:val="6D6E71"/>
          <w:spacing w:val="-3"/>
        </w:rPr>
        <w:t xml:space="preserve"> </w:t>
      </w:r>
      <w:r w:rsidRPr="00CA22F4">
        <w:rPr>
          <w:color w:val="6D6E71"/>
        </w:rPr>
        <w:t>een</w:t>
      </w:r>
      <w:r w:rsidRPr="00CA22F4">
        <w:rPr>
          <w:color w:val="6D6E71"/>
          <w:spacing w:val="-2"/>
        </w:rPr>
        <w:t xml:space="preserve"> </w:t>
      </w:r>
      <w:r w:rsidRPr="00CA22F4">
        <w:rPr>
          <w:color w:val="6D6E71"/>
        </w:rPr>
        <w:t>onde</w:t>
      </w:r>
      <w:r w:rsidRPr="00CA22F4">
        <w:rPr>
          <w:color w:val="6D6E71"/>
          <w:spacing w:val="1"/>
        </w:rPr>
        <w:t>r</w:t>
      </w:r>
      <w:r w:rsidRPr="00CA22F4">
        <w:rPr>
          <w:color w:val="6D6E71"/>
        </w:rPr>
        <w:t>wij</w:t>
      </w:r>
      <w:r w:rsidRPr="00CA22F4">
        <w:rPr>
          <w:color w:val="6D6E71"/>
          <w:spacing w:val="-2"/>
        </w:rPr>
        <w:t>s</w:t>
      </w:r>
      <w:r w:rsidRPr="00CA22F4">
        <w:rPr>
          <w:color w:val="6D6E71"/>
          <w:spacing w:val="-5"/>
        </w:rPr>
        <w:t>z</w:t>
      </w:r>
      <w:r w:rsidRPr="00CA22F4">
        <w:rPr>
          <w:color w:val="6D6E71"/>
        </w:rPr>
        <w:t>o</w:t>
      </w:r>
      <w:r w:rsidRPr="00CA22F4">
        <w:rPr>
          <w:color w:val="6D6E71"/>
          <w:spacing w:val="-3"/>
        </w:rPr>
        <w:t>r</w:t>
      </w:r>
      <w:r w:rsidRPr="00CA22F4">
        <w:rPr>
          <w:color w:val="6D6E71"/>
          <w:spacing w:val="7"/>
        </w:rPr>
        <w:t>g</w:t>
      </w:r>
      <w:r w:rsidRPr="00CA22F4">
        <w:rPr>
          <w:color w:val="6D6E71"/>
        </w:rPr>
        <w:t>/passend</w:t>
      </w:r>
      <w:r w:rsidRPr="00CA22F4">
        <w:rPr>
          <w:color w:val="6D6E71"/>
          <w:spacing w:val="-3"/>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2"/>
        </w:rPr>
        <w:t xml:space="preserve"> </w:t>
      </w:r>
      <w:r w:rsidRPr="00CA22F4">
        <w:rPr>
          <w:color w:val="6D6E71"/>
        </w:rPr>
        <w:t>In</w:t>
      </w:r>
    </w:p>
    <w:p w14:paraId="40BB81F6" w14:textId="77777777" w:rsidR="00852322" w:rsidRPr="00CA22F4" w:rsidRDefault="00852322" w:rsidP="00852322">
      <w:pPr>
        <w:pStyle w:val="Plattetekst"/>
        <w:spacing w:line="264" w:lineRule="exact"/>
        <w:ind w:left="1493"/>
      </w:pPr>
      <w:r w:rsidRPr="00CA22F4">
        <w:rPr>
          <w:color w:val="6D6E71"/>
        </w:rPr>
        <w:t xml:space="preserve">dit beleid </w:t>
      </w:r>
      <w:r w:rsidRPr="00CA22F4">
        <w:rPr>
          <w:color w:val="6D6E71"/>
          <w:spacing w:val="-3"/>
        </w:rPr>
        <w:t>st</w:t>
      </w:r>
      <w:r w:rsidRPr="00CA22F4">
        <w:rPr>
          <w:color w:val="6D6E71"/>
        </w:rPr>
        <w:t>a</w:t>
      </w:r>
      <w:r w:rsidRPr="00CA22F4">
        <w:rPr>
          <w:color w:val="6D6E71"/>
          <w:spacing w:val="-3"/>
        </w:rPr>
        <w:t>a</w:t>
      </w:r>
      <w:r w:rsidRPr="00CA22F4">
        <w:rPr>
          <w:color w:val="6D6E71"/>
        </w:rPr>
        <w:t xml:space="preserve">t </w:t>
      </w:r>
      <w:r w:rsidRPr="00CA22F4">
        <w:rPr>
          <w:color w:val="6D6E71"/>
          <w:spacing w:val="-3"/>
        </w:rPr>
        <w:t>v</w:t>
      </w:r>
      <w:r w:rsidRPr="00CA22F4">
        <w:rPr>
          <w:color w:val="6D6E71"/>
        </w:rPr>
        <w:t xml:space="preserve">ermeld </w:t>
      </w:r>
      <w:r w:rsidRPr="00CA22F4">
        <w:rPr>
          <w:color w:val="6D6E71"/>
          <w:spacing w:val="-3"/>
        </w:rPr>
        <w:t>wa</w:t>
      </w:r>
      <w:r w:rsidRPr="00CA22F4">
        <w:rPr>
          <w:color w:val="6D6E71"/>
        </w:rPr>
        <w:t xml:space="preserve">t de </w:t>
      </w:r>
      <w:r w:rsidRPr="00CA22F4">
        <w:rPr>
          <w:color w:val="6D6E71"/>
          <w:spacing w:val="-5"/>
        </w:rPr>
        <w:t>z</w:t>
      </w:r>
      <w:r w:rsidRPr="00CA22F4">
        <w:rPr>
          <w:color w:val="6D6E71"/>
        </w:rPr>
        <w:t>o</w:t>
      </w:r>
      <w:r w:rsidRPr="00CA22F4">
        <w:rPr>
          <w:color w:val="6D6E71"/>
          <w:spacing w:val="-3"/>
        </w:rPr>
        <w:t>r</w:t>
      </w:r>
      <w:r w:rsidRPr="00CA22F4">
        <w:rPr>
          <w:color w:val="6D6E71"/>
          <w:spacing w:val="1"/>
        </w:rPr>
        <w:t>g</w:t>
      </w:r>
      <w:r w:rsidRPr="00CA22F4">
        <w:rPr>
          <w:color w:val="6D6E71"/>
        </w:rPr>
        <w:t>g</w:t>
      </w:r>
      <w:r w:rsidRPr="00CA22F4">
        <w:rPr>
          <w:color w:val="6D6E71"/>
          <w:spacing w:val="-4"/>
        </w:rPr>
        <w:t>r</w:t>
      </w:r>
      <w:r w:rsidRPr="00CA22F4">
        <w:rPr>
          <w:color w:val="6D6E71"/>
        </w:rPr>
        <w:t>en</w:t>
      </w:r>
      <w:r w:rsidRPr="00CA22F4">
        <w:rPr>
          <w:color w:val="6D6E71"/>
          <w:spacing w:val="-5"/>
        </w:rPr>
        <w:t>z</w:t>
      </w:r>
      <w:r w:rsidRPr="00CA22F4">
        <w:rPr>
          <w:color w:val="6D6E71"/>
        </w:rPr>
        <w:t xml:space="preserve">en zijn </w:t>
      </w:r>
      <w:r w:rsidRPr="00CA22F4">
        <w:rPr>
          <w:color w:val="6D6E71"/>
          <w:spacing w:val="-3"/>
        </w:rPr>
        <w:t>v</w:t>
      </w:r>
      <w:r w:rsidRPr="00CA22F4">
        <w:rPr>
          <w:color w:val="6D6E71"/>
        </w:rPr>
        <w:t>an de school;</w:t>
      </w:r>
    </w:p>
    <w:p w14:paraId="74758405" w14:textId="77777777" w:rsidR="00852322" w:rsidRPr="00CA22F4" w:rsidRDefault="00852322" w:rsidP="00CD3340">
      <w:pPr>
        <w:pStyle w:val="Plattetekst"/>
        <w:numPr>
          <w:ilvl w:val="0"/>
          <w:numId w:val="8"/>
        </w:numPr>
        <w:tabs>
          <w:tab w:val="left" w:pos="1493"/>
        </w:tabs>
        <w:spacing w:line="264" w:lineRule="exact"/>
        <w:ind w:left="1493" w:right="5077"/>
        <w:jc w:val="both"/>
      </w:pPr>
      <w:r w:rsidRPr="00CA22F4">
        <w:rPr>
          <w:color w:val="6D6E71"/>
        </w:rPr>
        <w:t>El</w:t>
      </w:r>
      <w:r w:rsidRPr="00CA22F4">
        <w:rPr>
          <w:color w:val="6D6E71"/>
          <w:spacing w:val="-7"/>
        </w:rPr>
        <w:t>k</w:t>
      </w:r>
      <w:r w:rsidRPr="00CA22F4">
        <w:rPr>
          <w:color w:val="6D6E71"/>
        </w:rPr>
        <w:t>e</w:t>
      </w:r>
      <w:r w:rsidRPr="00CA22F4">
        <w:rPr>
          <w:color w:val="6D6E71"/>
          <w:spacing w:val="-1"/>
        </w:rPr>
        <w:t xml:space="preserve"> </w:t>
      </w:r>
      <w:r w:rsidRPr="00CA22F4">
        <w:rPr>
          <w:color w:val="6D6E71"/>
        </w:rPr>
        <w:t>school ha</w:t>
      </w:r>
      <w:r w:rsidRPr="00CA22F4">
        <w:rPr>
          <w:color w:val="6D6E71"/>
          <w:spacing w:val="-2"/>
        </w:rPr>
        <w:t>n</w:t>
      </w:r>
      <w:r w:rsidRPr="00CA22F4">
        <w:rPr>
          <w:color w:val="6D6E71"/>
          <w:spacing w:val="-3"/>
        </w:rPr>
        <w:t>t</w:t>
      </w:r>
      <w:r w:rsidRPr="00CA22F4">
        <w:rPr>
          <w:color w:val="6D6E71"/>
        </w:rPr>
        <w:t>eert</w:t>
      </w:r>
      <w:r w:rsidRPr="00CA22F4">
        <w:rPr>
          <w:color w:val="6D6E71"/>
          <w:spacing w:val="-1"/>
        </w:rPr>
        <w:t xml:space="preserve"> </w:t>
      </w:r>
      <w:r w:rsidRPr="00CA22F4">
        <w:rPr>
          <w:color w:val="6D6E71"/>
        </w:rPr>
        <w:t>h</w:t>
      </w:r>
      <w:r w:rsidRPr="00CA22F4">
        <w:rPr>
          <w:color w:val="6D6E71"/>
          <w:spacing w:val="-2"/>
        </w:rPr>
        <w:t>e</w:t>
      </w:r>
      <w:r w:rsidRPr="00CA22F4">
        <w:rPr>
          <w:color w:val="6D6E71"/>
        </w:rPr>
        <w:t>t 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ol</w:t>
      </w:r>
      <w:r w:rsidRPr="00CA22F4">
        <w:rPr>
          <w:color w:val="6D6E71"/>
          <w:spacing w:val="-1"/>
        </w:rPr>
        <w:t xml:space="preserve"> </w:t>
      </w:r>
      <w:r w:rsidRPr="00CA22F4">
        <w:rPr>
          <w:color w:val="6D6E71"/>
          <w:spacing w:val="-20"/>
        </w:rPr>
        <w:t>T</w:t>
      </w:r>
      <w:r w:rsidRPr="00CA22F4">
        <w:rPr>
          <w:color w:val="6D6E71"/>
        </w:rPr>
        <w:t>oel</w:t>
      </w:r>
      <w:r w:rsidRPr="00CA22F4">
        <w:rPr>
          <w:color w:val="6D6E71"/>
          <w:spacing w:val="-2"/>
        </w:rPr>
        <w:t>a</w:t>
      </w:r>
      <w:r w:rsidRPr="00CA22F4">
        <w:rPr>
          <w:color w:val="6D6E71"/>
        </w:rPr>
        <w:t>ting en</w:t>
      </w:r>
      <w:r w:rsidRPr="00CA22F4">
        <w:rPr>
          <w:color w:val="6D6E71"/>
          <w:spacing w:val="-1"/>
        </w:rPr>
        <w:t xml:space="preserve"> </w:t>
      </w:r>
      <w:r w:rsidRPr="00CA22F4">
        <w:rPr>
          <w:color w:val="6D6E71"/>
          <w:spacing w:val="-11"/>
        </w:rPr>
        <w:t>V</w:t>
      </w:r>
      <w:r w:rsidRPr="00CA22F4">
        <w:rPr>
          <w:color w:val="6D6E71"/>
        </w:rPr>
        <w:t>e</w:t>
      </w:r>
      <w:r w:rsidRPr="00CA22F4">
        <w:rPr>
          <w:color w:val="6D6E71"/>
          <w:spacing w:val="1"/>
        </w:rPr>
        <w:t>r</w:t>
      </w:r>
      <w:r w:rsidRPr="00CA22F4">
        <w:rPr>
          <w:color w:val="6D6E71"/>
        </w:rPr>
        <w:t>wijdering;</w:t>
      </w:r>
    </w:p>
    <w:p w14:paraId="5B56A2DC" w14:textId="77777777" w:rsidR="00852322" w:rsidRPr="00CA22F4" w:rsidRDefault="00852322" w:rsidP="00CD3340">
      <w:pPr>
        <w:pStyle w:val="Plattetekst"/>
        <w:numPr>
          <w:ilvl w:val="0"/>
          <w:numId w:val="8"/>
        </w:numPr>
        <w:tabs>
          <w:tab w:val="left" w:pos="1493"/>
        </w:tabs>
        <w:spacing w:line="264" w:lineRule="exact"/>
        <w:ind w:left="1493" w:right="1134"/>
        <w:jc w:val="both"/>
      </w:pPr>
      <w:r w:rsidRPr="00CA22F4">
        <w:rPr>
          <w:color w:val="6D6E71"/>
        </w:rPr>
        <w:t>Scholen</w:t>
      </w:r>
      <w:r w:rsidRPr="00CA22F4">
        <w:rPr>
          <w:color w:val="6D6E71"/>
          <w:spacing w:val="5"/>
        </w:rPr>
        <w:t xml:space="preserve"> </w:t>
      </w:r>
      <w:r w:rsidRPr="00CA22F4">
        <w:rPr>
          <w:color w:val="6D6E71"/>
        </w:rPr>
        <w:t>hebben</w:t>
      </w:r>
      <w:r w:rsidRPr="00CA22F4">
        <w:rPr>
          <w:color w:val="6D6E71"/>
          <w:spacing w:val="5"/>
        </w:rPr>
        <w:t xml:space="preserve"> </w:t>
      </w:r>
      <w:r w:rsidRPr="00CA22F4">
        <w:rPr>
          <w:color w:val="6D6E71"/>
        </w:rPr>
        <w:t>hun</w:t>
      </w:r>
      <w:r w:rsidRPr="00CA22F4">
        <w:rPr>
          <w:color w:val="6D6E71"/>
          <w:spacing w:val="5"/>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3"/>
        </w:rPr>
        <w:t>k</w:t>
      </w:r>
      <w:r w:rsidRPr="00CA22F4">
        <w:rPr>
          <w:color w:val="6D6E71"/>
        </w:rPr>
        <w:t>undi</w:t>
      </w:r>
      <w:r w:rsidRPr="00CA22F4">
        <w:rPr>
          <w:color w:val="6D6E71"/>
          <w:spacing w:val="-2"/>
        </w:rPr>
        <w:t>g</w:t>
      </w:r>
      <w:r w:rsidRPr="00CA22F4">
        <w:rPr>
          <w:color w:val="6D6E71"/>
        </w:rPr>
        <w:t xml:space="preserve">e, </w:t>
      </w:r>
      <w:r w:rsidRPr="00CA22F4">
        <w:rPr>
          <w:color w:val="6D6E71"/>
          <w:spacing w:val="10"/>
        </w:rPr>
        <w:t xml:space="preserve"> </w:t>
      </w:r>
      <w:r w:rsidRPr="00CA22F4">
        <w:rPr>
          <w:color w:val="6D6E71"/>
        </w:rPr>
        <w:t>peda</w:t>
      </w:r>
      <w:r w:rsidRPr="00CA22F4">
        <w:rPr>
          <w:color w:val="6D6E71"/>
          <w:spacing w:val="-2"/>
        </w:rPr>
        <w:t>g</w:t>
      </w:r>
      <w:r w:rsidRPr="00CA22F4">
        <w:rPr>
          <w:color w:val="6D6E71"/>
        </w:rPr>
        <w:t>ogische</w:t>
      </w:r>
      <w:r w:rsidRPr="00CA22F4">
        <w:rPr>
          <w:color w:val="6D6E71"/>
          <w:spacing w:val="5"/>
        </w:rPr>
        <w:t xml:space="preserve"> </w:t>
      </w:r>
      <w:r w:rsidRPr="00CA22F4">
        <w:rPr>
          <w:color w:val="6D6E71"/>
        </w:rPr>
        <w:t>en</w:t>
      </w:r>
      <w:r w:rsidRPr="00CA22F4">
        <w:rPr>
          <w:color w:val="6D6E71"/>
          <w:spacing w:val="5"/>
        </w:rPr>
        <w:t xml:space="preserve"> </w:t>
      </w:r>
      <w:r w:rsidRPr="00CA22F4">
        <w:rPr>
          <w:color w:val="6D6E71"/>
        </w:rPr>
        <w:t>o</w:t>
      </w:r>
      <w:r w:rsidRPr="00CA22F4">
        <w:rPr>
          <w:color w:val="6D6E71"/>
          <w:spacing w:val="-3"/>
        </w:rPr>
        <w:t>r</w:t>
      </w:r>
      <w:r w:rsidRPr="00CA22F4">
        <w:rPr>
          <w:color w:val="6D6E71"/>
          <w:spacing w:val="-5"/>
        </w:rPr>
        <w:t>g</w:t>
      </w:r>
      <w:r w:rsidRPr="00CA22F4">
        <w:rPr>
          <w:color w:val="6D6E71"/>
        </w:rPr>
        <w:t>anis</w:t>
      </w:r>
      <w:r w:rsidRPr="00CA22F4">
        <w:rPr>
          <w:color w:val="6D6E71"/>
          <w:spacing w:val="-2"/>
        </w:rPr>
        <w:t>a</w:t>
      </w:r>
      <w:r w:rsidRPr="00CA22F4">
        <w:rPr>
          <w:color w:val="6D6E71"/>
          <w:spacing w:val="-3"/>
        </w:rPr>
        <w:t>t</w:t>
      </w:r>
      <w:r w:rsidRPr="00CA22F4">
        <w:rPr>
          <w:color w:val="6D6E71"/>
        </w:rPr>
        <w:t>orische</w:t>
      </w:r>
      <w:r w:rsidRPr="00CA22F4">
        <w:rPr>
          <w:color w:val="6D6E71"/>
          <w:spacing w:val="5"/>
        </w:rPr>
        <w:t xml:space="preserve"> </w:t>
      </w:r>
      <w:r w:rsidRPr="00CA22F4">
        <w:rPr>
          <w:color w:val="6D6E71"/>
        </w:rPr>
        <w:t>doel</w:t>
      </w:r>
      <w:r w:rsidRPr="00CA22F4">
        <w:rPr>
          <w:color w:val="6D6E71"/>
          <w:spacing w:val="-3"/>
        </w:rPr>
        <w:t>st</w:t>
      </w:r>
      <w:r w:rsidRPr="00CA22F4">
        <w:rPr>
          <w:color w:val="6D6E71"/>
        </w:rPr>
        <w:t>ellin</w:t>
      </w:r>
      <w:r w:rsidRPr="00CA22F4">
        <w:rPr>
          <w:color w:val="6D6E71"/>
          <w:spacing w:val="-2"/>
        </w:rPr>
        <w:t>g</w:t>
      </w:r>
      <w:r w:rsidRPr="00CA22F4">
        <w:rPr>
          <w:color w:val="6D6E71"/>
        </w:rPr>
        <w:t>en</w:t>
      </w:r>
      <w:r w:rsidRPr="00CA22F4">
        <w:rPr>
          <w:color w:val="6D6E71"/>
          <w:spacing w:val="5"/>
        </w:rPr>
        <w:t xml:space="preserve"> </w:t>
      </w:r>
      <w:r w:rsidRPr="00CA22F4">
        <w:rPr>
          <w:color w:val="6D6E71"/>
        </w:rPr>
        <w:t>besch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5"/>
        </w:rPr>
        <w:t xml:space="preserve"> </w:t>
      </w:r>
      <w:r w:rsidRPr="00CA22F4">
        <w:rPr>
          <w:color w:val="6D6E71"/>
        </w:rPr>
        <w:t>in</w:t>
      </w:r>
    </w:p>
    <w:p w14:paraId="25B2B341" w14:textId="77777777" w:rsidR="00852322" w:rsidRPr="00CA22F4" w:rsidRDefault="00852322" w:rsidP="00852322">
      <w:pPr>
        <w:pStyle w:val="Plattetekst"/>
        <w:spacing w:line="264" w:lineRule="exact"/>
        <w:ind w:left="1493"/>
      </w:pPr>
      <w:r w:rsidRPr="00CA22F4">
        <w:rPr>
          <w:color w:val="6D6E71"/>
        </w:rPr>
        <w:t>h</w:t>
      </w:r>
      <w:r w:rsidRPr="00CA22F4">
        <w:rPr>
          <w:color w:val="6D6E71"/>
          <w:spacing w:val="-2"/>
        </w:rPr>
        <w:t>e</w:t>
      </w:r>
      <w:r w:rsidRPr="00CA22F4">
        <w:rPr>
          <w:color w:val="6D6E71"/>
        </w:rPr>
        <w:t>t schoolo</w:t>
      </w:r>
      <w:r w:rsidRPr="00CA22F4">
        <w:rPr>
          <w:color w:val="6D6E71"/>
          <w:spacing w:val="-2"/>
        </w:rPr>
        <w:t>n</w:t>
      </w:r>
      <w:r w:rsidRPr="00CA22F4">
        <w:rPr>
          <w:color w:val="6D6E71"/>
        </w:rPr>
        <w:t>twik</w:t>
      </w:r>
      <w:r w:rsidRPr="00CA22F4">
        <w:rPr>
          <w:color w:val="6D6E71"/>
          <w:spacing w:val="-8"/>
        </w:rPr>
        <w:t>k</w:t>
      </w:r>
      <w:r w:rsidRPr="00CA22F4">
        <w:rPr>
          <w:color w:val="6D6E71"/>
        </w:rPr>
        <w:t>elingsplan en de schoolgids;</w:t>
      </w:r>
    </w:p>
    <w:p w14:paraId="53939C94" w14:textId="77777777" w:rsidR="00852322" w:rsidRPr="00CA22F4" w:rsidRDefault="00852322" w:rsidP="00852322">
      <w:pPr>
        <w:spacing w:line="264" w:lineRule="exact"/>
        <w:sectPr w:rsidR="00852322" w:rsidRPr="00CA22F4">
          <w:pgSz w:w="11906" w:h="16840"/>
          <w:pgMar w:top="900" w:right="0" w:bottom="500" w:left="0" w:header="0" w:footer="316" w:gutter="0"/>
          <w:cols w:space="708"/>
        </w:sectPr>
      </w:pPr>
    </w:p>
    <w:p w14:paraId="60EABD0B" w14:textId="77777777" w:rsidR="00852322" w:rsidRPr="00CA22F4" w:rsidRDefault="00852322" w:rsidP="00852322">
      <w:pPr>
        <w:spacing w:before="5" w:line="100" w:lineRule="exact"/>
        <w:rPr>
          <w:sz w:val="10"/>
          <w:szCs w:val="10"/>
        </w:rPr>
      </w:pPr>
    </w:p>
    <w:p w14:paraId="286342B0" w14:textId="77777777" w:rsidR="00852322" w:rsidRPr="00CA22F4" w:rsidRDefault="00852322" w:rsidP="00852322">
      <w:pPr>
        <w:pStyle w:val="Kop1"/>
        <w:spacing w:line="484" w:lineRule="exact"/>
        <w:ind w:right="4278"/>
        <w:jc w:val="both"/>
        <w:rPr>
          <w:b w:val="0"/>
          <w:bCs w:val="0"/>
        </w:rPr>
      </w:pPr>
      <w:r w:rsidRPr="00CA22F4">
        <w:rPr>
          <w:color w:val="D7DF23"/>
        </w:rPr>
        <w:t>Bijla</w:t>
      </w:r>
      <w:r w:rsidRPr="00CA22F4">
        <w:rPr>
          <w:color w:val="D7DF23"/>
          <w:spacing w:val="-5"/>
        </w:rPr>
        <w:t>g</w:t>
      </w:r>
      <w:r w:rsidRPr="00CA22F4">
        <w:rPr>
          <w:color w:val="D7DF23"/>
        </w:rPr>
        <w:t>e</w:t>
      </w:r>
      <w:r w:rsidRPr="00CA22F4">
        <w:rPr>
          <w:color w:val="D7DF23"/>
          <w:spacing w:val="-2"/>
        </w:rPr>
        <w:t xml:space="preserve"> </w:t>
      </w:r>
      <w:r w:rsidRPr="00CA22F4">
        <w:rPr>
          <w:color w:val="D7DF23"/>
        </w:rPr>
        <w:t>15A</w:t>
      </w:r>
      <w:r w:rsidRPr="00CA22F4">
        <w:rPr>
          <w:color w:val="D7DF23"/>
          <w:spacing w:val="-1"/>
        </w:rPr>
        <w:t xml:space="preserve"> </w:t>
      </w:r>
      <w:r w:rsidRPr="00CA22F4">
        <w:rPr>
          <w:color w:val="D7DF23"/>
        </w:rPr>
        <w:t>(Ern</w:t>
      </w:r>
      <w:r w:rsidRPr="00CA22F4">
        <w:rPr>
          <w:color w:val="D7DF23"/>
          <w:spacing w:val="-5"/>
        </w:rPr>
        <w:t>s</w:t>
      </w:r>
      <w:r w:rsidRPr="00CA22F4">
        <w:rPr>
          <w:color w:val="D7DF23"/>
        </w:rPr>
        <w:t>tig)</w:t>
      </w:r>
      <w:r w:rsidRPr="00CA22F4">
        <w:rPr>
          <w:color w:val="D7DF23"/>
          <w:spacing w:val="-2"/>
        </w:rPr>
        <w:t xml:space="preserve"> </w:t>
      </w:r>
      <w:r w:rsidRPr="00CA22F4">
        <w:rPr>
          <w:color w:val="D7DF23"/>
        </w:rPr>
        <w:t>On</w:t>
      </w:r>
      <w:r w:rsidRPr="00CA22F4">
        <w:rPr>
          <w:color w:val="D7DF23"/>
          <w:spacing w:val="-5"/>
        </w:rPr>
        <w:t>g</w:t>
      </w:r>
      <w:r w:rsidRPr="00CA22F4">
        <w:rPr>
          <w:color w:val="D7DF23"/>
          <w:spacing w:val="-2"/>
        </w:rPr>
        <w:t>e</w:t>
      </w:r>
      <w:r w:rsidRPr="00CA22F4">
        <w:rPr>
          <w:color w:val="D7DF23"/>
          <w:spacing w:val="-4"/>
        </w:rPr>
        <w:t>w</w:t>
      </w:r>
      <w:r w:rsidRPr="00CA22F4">
        <w:rPr>
          <w:color w:val="D7DF23"/>
        </w:rPr>
        <w:t>en</w:t>
      </w:r>
      <w:r w:rsidRPr="00CA22F4">
        <w:rPr>
          <w:color w:val="D7DF23"/>
          <w:spacing w:val="-5"/>
        </w:rPr>
        <w:t>s</w:t>
      </w:r>
      <w:r w:rsidRPr="00CA22F4">
        <w:rPr>
          <w:color w:val="D7DF23"/>
        </w:rPr>
        <w:t>t</w:t>
      </w:r>
      <w:r w:rsidRPr="00CA22F4">
        <w:rPr>
          <w:color w:val="D7DF23"/>
          <w:spacing w:val="-1"/>
        </w:rPr>
        <w:t xml:space="preserve"> </w:t>
      </w:r>
      <w:r w:rsidRPr="00CA22F4">
        <w:rPr>
          <w:color w:val="D7DF23"/>
          <w:spacing w:val="-5"/>
        </w:rPr>
        <w:t>g</w:t>
      </w:r>
      <w:r w:rsidRPr="00CA22F4">
        <w:rPr>
          <w:color w:val="D7DF23"/>
        </w:rPr>
        <w:t>ed</w:t>
      </w:r>
      <w:r w:rsidRPr="00CA22F4">
        <w:rPr>
          <w:color w:val="D7DF23"/>
          <w:spacing w:val="-9"/>
        </w:rPr>
        <w:t>r</w:t>
      </w:r>
      <w:r w:rsidRPr="00CA22F4">
        <w:rPr>
          <w:color w:val="D7DF23"/>
        </w:rPr>
        <w:t>ag</w:t>
      </w:r>
    </w:p>
    <w:p w14:paraId="03021ECD" w14:textId="77777777" w:rsidR="00852322" w:rsidRPr="00CA22F4" w:rsidRDefault="00852322" w:rsidP="00852322">
      <w:pPr>
        <w:pStyle w:val="Plattetekst"/>
        <w:spacing w:line="220" w:lineRule="exact"/>
        <w:ind w:right="3827"/>
        <w:jc w:val="both"/>
      </w:pPr>
      <w:r w:rsidRPr="00CA22F4">
        <w:rPr>
          <w:color w:val="6D6E71"/>
          <w:spacing w:val="-20"/>
        </w:rPr>
        <w:t>T</w:t>
      </w:r>
      <w:r w:rsidRPr="00CA22F4">
        <w:rPr>
          <w:color w:val="6D6E71"/>
        </w:rPr>
        <w:t>ot</w:t>
      </w:r>
      <w:r w:rsidRPr="00CA22F4">
        <w:rPr>
          <w:color w:val="6D6E71"/>
          <w:spacing w:val="-1"/>
        </w:rPr>
        <w:t xml:space="preserve"> o</w:t>
      </w:r>
      <w:r w:rsidRPr="00CA22F4">
        <w:rPr>
          <w:color w:val="6D6E71"/>
          <w:spacing w:val="-3"/>
        </w:rPr>
        <w:t>v</w:t>
      </w:r>
      <w:r w:rsidRPr="00CA22F4">
        <w:rPr>
          <w:color w:val="6D6E71"/>
        </w:rPr>
        <w:t>e</w:t>
      </w:r>
      <w:r w:rsidRPr="00CA22F4">
        <w:rPr>
          <w:color w:val="6D6E71"/>
          <w:spacing w:val="-4"/>
        </w:rPr>
        <w:t>r</w:t>
      </w:r>
      <w:r w:rsidRPr="00CA22F4">
        <w:rPr>
          <w:color w:val="6D6E71"/>
        </w:rPr>
        <w:t xml:space="preserve">schrijdend </w:t>
      </w:r>
      <w:r w:rsidRPr="00CA22F4">
        <w:rPr>
          <w:color w:val="6D6E71"/>
          <w:spacing w:val="-2"/>
        </w:rPr>
        <w:t>g</w:t>
      </w:r>
      <w:r w:rsidRPr="00CA22F4">
        <w:rPr>
          <w:color w:val="6D6E71"/>
        </w:rPr>
        <w:t>ed</w:t>
      </w:r>
      <w:r w:rsidRPr="00CA22F4">
        <w:rPr>
          <w:color w:val="6D6E71"/>
          <w:spacing w:val="-5"/>
        </w:rPr>
        <w:t>r</w:t>
      </w:r>
      <w:r w:rsidRPr="00CA22F4">
        <w:rPr>
          <w:color w:val="6D6E71"/>
        </w:rPr>
        <w:t>a</w:t>
      </w:r>
      <w:r w:rsidRPr="00CA22F4">
        <w:rPr>
          <w:color w:val="6D6E71"/>
          <w:spacing w:val="2"/>
        </w:rPr>
        <w:t>g</w:t>
      </w:r>
      <w:r w:rsidRPr="00CA22F4">
        <w:rPr>
          <w:color w:val="6D6E71"/>
        </w:rPr>
        <w:t xml:space="preserve">, </w:t>
      </w:r>
      <w:r w:rsidRPr="00CA22F4">
        <w:rPr>
          <w:color w:val="6D6E71"/>
          <w:spacing w:val="-3"/>
        </w:rPr>
        <w:t>w</w:t>
      </w:r>
      <w:r w:rsidRPr="00CA22F4">
        <w:rPr>
          <w:color w:val="6D6E71"/>
        </w:rPr>
        <w:t>aa</w:t>
      </w:r>
      <w:r w:rsidRPr="00CA22F4">
        <w:rPr>
          <w:color w:val="6D6E71"/>
          <w:spacing w:val="-4"/>
        </w:rPr>
        <w:t>r</w:t>
      </w:r>
      <w:r w:rsidRPr="00CA22F4">
        <w:rPr>
          <w:color w:val="6D6E71"/>
        </w:rPr>
        <w:t>onder</w:t>
      </w:r>
      <w:r w:rsidRPr="00CA22F4">
        <w:rPr>
          <w:color w:val="6D6E71"/>
          <w:spacing w:val="-1"/>
        </w:rPr>
        <w:t xml:space="preserve"> </w:t>
      </w:r>
      <w:r w:rsidRPr="00CA22F4">
        <w:rPr>
          <w:color w:val="6D6E71"/>
        </w:rPr>
        <w:t>ern</w:t>
      </w:r>
      <w:r w:rsidRPr="00CA22F4">
        <w:rPr>
          <w:color w:val="6D6E71"/>
          <w:spacing w:val="-3"/>
        </w:rPr>
        <w:t>s</w:t>
      </w:r>
      <w:r w:rsidRPr="00CA22F4">
        <w:rPr>
          <w:color w:val="6D6E71"/>
        </w:rPr>
        <w:t>tig on</w:t>
      </w:r>
      <w:r w:rsidRPr="00CA22F4">
        <w:rPr>
          <w:color w:val="6D6E71"/>
          <w:spacing w:val="-2"/>
        </w:rPr>
        <w:t>gew</w:t>
      </w:r>
      <w:r w:rsidRPr="00CA22F4">
        <w:rPr>
          <w:color w:val="6D6E71"/>
        </w:rPr>
        <w:t>en</w:t>
      </w:r>
      <w:r w:rsidRPr="00CA22F4">
        <w:rPr>
          <w:color w:val="6D6E71"/>
          <w:spacing w:val="-3"/>
        </w:rPr>
        <w:t>s</w:t>
      </w:r>
      <w:r w:rsidRPr="00CA22F4">
        <w:rPr>
          <w:color w:val="6D6E71"/>
        </w:rPr>
        <w:t xml:space="preserve">t </w:t>
      </w:r>
      <w:r w:rsidRPr="00CA22F4">
        <w:rPr>
          <w:color w:val="6D6E71"/>
          <w:spacing w:val="-2"/>
        </w:rPr>
        <w:t>g</w:t>
      </w:r>
      <w:r w:rsidRPr="00CA22F4">
        <w:rPr>
          <w:color w:val="6D6E71"/>
        </w:rPr>
        <w:t>ed</w:t>
      </w:r>
      <w:r w:rsidRPr="00CA22F4">
        <w:rPr>
          <w:color w:val="6D6E71"/>
          <w:spacing w:val="-5"/>
        </w:rPr>
        <w:t>r</w:t>
      </w:r>
      <w:r w:rsidRPr="00CA22F4">
        <w:rPr>
          <w:color w:val="6D6E71"/>
        </w:rPr>
        <w:t>a</w:t>
      </w:r>
      <w:r w:rsidRPr="00CA22F4">
        <w:rPr>
          <w:color w:val="6D6E71"/>
          <w:spacing w:val="2"/>
        </w:rPr>
        <w:t>g</w:t>
      </w:r>
      <w:r w:rsidRPr="00CA22F4">
        <w:rPr>
          <w:color w:val="6D6E71"/>
        </w:rPr>
        <w:t xml:space="preserve">, </w:t>
      </w:r>
      <w:r w:rsidRPr="00CA22F4">
        <w:rPr>
          <w:color w:val="6D6E71"/>
          <w:spacing w:val="-4"/>
        </w:rPr>
        <w:t>r</w:t>
      </w:r>
      <w:r w:rsidRPr="00CA22F4">
        <w:rPr>
          <w:color w:val="6D6E71"/>
        </w:rPr>
        <w:t>e</w:t>
      </w:r>
      <w:r w:rsidRPr="00CA22F4">
        <w:rPr>
          <w:color w:val="6D6E71"/>
          <w:spacing w:val="-8"/>
        </w:rPr>
        <w:t>k</w:t>
      </w:r>
      <w:r w:rsidRPr="00CA22F4">
        <w:rPr>
          <w:color w:val="6D6E71"/>
        </w:rPr>
        <w:t>enen</w:t>
      </w:r>
      <w:r w:rsidRPr="00CA22F4">
        <w:rPr>
          <w:color w:val="6D6E71"/>
          <w:spacing w:val="-1"/>
        </w:rPr>
        <w:t xml:space="preserve"> </w:t>
      </w:r>
      <w:r w:rsidRPr="00CA22F4">
        <w:rPr>
          <w:color w:val="6D6E71"/>
          <w:spacing w:val="-2"/>
        </w:rPr>
        <w:t>w</w:t>
      </w:r>
      <w:r w:rsidRPr="00CA22F4">
        <w:rPr>
          <w:color w:val="6D6E71"/>
        </w:rPr>
        <w:t>e:</w:t>
      </w:r>
    </w:p>
    <w:p w14:paraId="03644F2E" w14:textId="77777777" w:rsidR="00852322" w:rsidRPr="00CA22F4" w:rsidRDefault="00852322" w:rsidP="00CD3340">
      <w:pPr>
        <w:pStyle w:val="Plattetekst"/>
        <w:numPr>
          <w:ilvl w:val="0"/>
          <w:numId w:val="8"/>
        </w:numPr>
        <w:tabs>
          <w:tab w:val="left" w:pos="1493"/>
        </w:tabs>
        <w:spacing w:line="264" w:lineRule="exact"/>
        <w:ind w:left="1493" w:right="2870"/>
        <w:jc w:val="both"/>
      </w:pPr>
      <w:r w:rsidRPr="00CA22F4">
        <w:rPr>
          <w:color w:val="6D6E71"/>
        </w:rPr>
        <w:t>F</w:t>
      </w:r>
      <w:r w:rsidRPr="00CA22F4">
        <w:rPr>
          <w:color w:val="6D6E71"/>
          <w:spacing w:val="-3"/>
        </w:rPr>
        <w:t>y</w:t>
      </w:r>
      <w:r w:rsidRPr="00CA22F4">
        <w:rPr>
          <w:color w:val="6D6E71"/>
        </w:rPr>
        <w:t xml:space="preserve">siek: </w:t>
      </w:r>
      <w:r w:rsidRPr="00CA22F4">
        <w:rPr>
          <w:color w:val="6D6E71"/>
          <w:spacing w:val="-3"/>
        </w:rPr>
        <w:t>g</w:t>
      </w:r>
      <w:r w:rsidRPr="00CA22F4">
        <w:rPr>
          <w:color w:val="6D6E71"/>
        </w:rPr>
        <w:t>eric</w:t>
      </w:r>
      <w:r w:rsidRPr="00CA22F4">
        <w:rPr>
          <w:color w:val="6D6E71"/>
          <w:spacing w:val="-3"/>
        </w:rPr>
        <w:t>h</w:t>
      </w:r>
      <w:r w:rsidRPr="00CA22F4">
        <w:rPr>
          <w:color w:val="6D6E71"/>
        </w:rPr>
        <w:t>t op h</w:t>
      </w:r>
      <w:r w:rsidRPr="00CA22F4">
        <w:rPr>
          <w:color w:val="6D6E71"/>
          <w:spacing w:val="-1"/>
        </w:rPr>
        <w:t>e</w:t>
      </w:r>
      <w:r w:rsidRPr="00CA22F4">
        <w:rPr>
          <w:color w:val="6D6E71"/>
        </w:rPr>
        <w:t xml:space="preserve">t lichaam </w:t>
      </w:r>
      <w:r w:rsidRPr="00CA22F4">
        <w:rPr>
          <w:color w:val="6D6E71"/>
          <w:spacing w:val="-4"/>
        </w:rPr>
        <w:t>v</w:t>
      </w:r>
      <w:r w:rsidRPr="00CA22F4">
        <w:rPr>
          <w:color w:val="6D6E71"/>
        </w:rPr>
        <w:t>an een ande</w:t>
      </w:r>
      <w:r w:rsidRPr="00CA22F4">
        <w:rPr>
          <w:color w:val="6D6E71"/>
          <w:spacing w:val="-19"/>
        </w:rPr>
        <w:t>r</w:t>
      </w:r>
      <w:r w:rsidRPr="00CA22F4">
        <w:rPr>
          <w:color w:val="6D6E71"/>
        </w:rPr>
        <w:t xml:space="preserve">, </w:t>
      </w:r>
      <w:r w:rsidRPr="00CA22F4">
        <w:rPr>
          <w:color w:val="6D6E71"/>
          <w:spacing w:val="-5"/>
        </w:rPr>
        <w:t>z</w:t>
      </w:r>
      <w:r w:rsidRPr="00CA22F4">
        <w:rPr>
          <w:color w:val="6D6E71"/>
        </w:rPr>
        <w:t xml:space="preserve">oals slaan, schoppen, </w:t>
      </w:r>
      <w:r w:rsidRPr="00CA22F4">
        <w:rPr>
          <w:color w:val="6D6E71"/>
          <w:spacing w:val="-2"/>
        </w:rPr>
        <w:t>v</w:t>
      </w:r>
      <w:r w:rsidRPr="00CA22F4">
        <w:rPr>
          <w:color w:val="6D6E71"/>
        </w:rPr>
        <w:t>e</w:t>
      </w:r>
      <w:r w:rsidRPr="00CA22F4">
        <w:rPr>
          <w:color w:val="6D6E71"/>
          <w:spacing w:val="1"/>
        </w:rPr>
        <w:t>r</w:t>
      </w:r>
      <w:r w:rsidRPr="00CA22F4">
        <w:rPr>
          <w:color w:val="6D6E71"/>
          <w:spacing w:val="-3"/>
        </w:rPr>
        <w:t>w</w:t>
      </w:r>
      <w:r w:rsidRPr="00CA22F4">
        <w:rPr>
          <w:color w:val="6D6E71"/>
        </w:rPr>
        <w:t>onden e.d.;</w:t>
      </w:r>
    </w:p>
    <w:p w14:paraId="3A3E4DBD" w14:textId="77777777" w:rsidR="00852322" w:rsidRPr="00CA22F4" w:rsidRDefault="00852322" w:rsidP="00CD3340">
      <w:pPr>
        <w:pStyle w:val="Plattetekst"/>
        <w:numPr>
          <w:ilvl w:val="0"/>
          <w:numId w:val="8"/>
        </w:numPr>
        <w:tabs>
          <w:tab w:val="left" w:pos="1493"/>
        </w:tabs>
        <w:spacing w:line="264" w:lineRule="exact"/>
        <w:ind w:left="1493" w:right="2495"/>
        <w:jc w:val="both"/>
      </w:pPr>
      <w:r w:rsidRPr="00CA22F4">
        <w:rPr>
          <w:color w:val="6D6E71"/>
          <w:spacing w:val="-4"/>
        </w:rPr>
        <w:t>Ps</w:t>
      </w:r>
      <w:r w:rsidRPr="00CA22F4">
        <w:rPr>
          <w:color w:val="6D6E71"/>
          <w:spacing w:val="-3"/>
        </w:rPr>
        <w:t>y</w:t>
      </w:r>
      <w:r w:rsidRPr="00CA22F4">
        <w:rPr>
          <w:color w:val="6D6E71"/>
        </w:rPr>
        <w:t>chisch:</w:t>
      </w:r>
      <w:r w:rsidRPr="00CA22F4">
        <w:rPr>
          <w:color w:val="6D6E71"/>
          <w:spacing w:val="-1"/>
        </w:rPr>
        <w:t xml:space="preserve"> </w:t>
      </w:r>
      <w:r w:rsidRPr="00CA22F4">
        <w:rPr>
          <w:color w:val="6D6E71"/>
        </w:rPr>
        <w:t>la</w:t>
      </w:r>
      <w:r w:rsidRPr="00CA22F4">
        <w:rPr>
          <w:color w:val="6D6E71"/>
          <w:spacing w:val="-3"/>
        </w:rPr>
        <w:t>s</w:t>
      </w:r>
      <w:r w:rsidRPr="00CA22F4">
        <w:rPr>
          <w:color w:val="6D6E71"/>
        </w:rPr>
        <w:t>tig</w:t>
      </w:r>
      <w:r w:rsidRPr="00CA22F4">
        <w:rPr>
          <w:color w:val="6D6E71"/>
          <w:spacing w:val="-1"/>
        </w:rPr>
        <w:t xml:space="preserve"> </w:t>
      </w:r>
      <w:r w:rsidRPr="00CA22F4">
        <w:rPr>
          <w:color w:val="6D6E71"/>
          <w:spacing w:val="-4"/>
        </w:rPr>
        <w:t>v</w:t>
      </w:r>
      <w:r w:rsidRPr="00CA22F4">
        <w:rPr>
          <w:color w:val="6D6E71"/>
        </w:rPr>
        <w:t>allen,</w:t>
      </w:r>
      <w:r w:rsidRPr="00CA22F4">
        <w:rPr>
          <w:color w:val="6D6E71"/>
          <w:spacing w:val="-1"/>
        </w:rPr>
        <w:t xml:space="preserve"> </w:t>
      </w:r>
      <w:r w:rsidRPr="00CA22F4">
        <w:rPr>
          <w:color w:val="6D6E71"/>
        </w:rPr>
        <w:t>pe</w:t>
      </w:r>
      <w:r w:rsidRPr="00CA22F4">
        <w:rPr>
          <w:color w:val="6D6E71"/>
          <w:spacing w:val="-3"/>
        </w:rPr>
        <w:t>st</w:t>
      </w:r>
      <w:r w:rsidRPr="00CA22F4">
        <w:rPr>
          <w:color w:val="6D6E71"/>
        </w:rPr>
        <w:t>en,</w:t>
      </w:r>
      <w:r w:rsidRPr="00CA22F4">
        <w:rPr>
          <w:color w:val="6D6E71"/>
          <w:spacing w:val="-1"/>
        </w:rPr>
        <w:t xml:space="preserve"> </w:t>
      </w:r>
      <w:r w:rsidRPr="00CA22F4">
        <w:rPr>
          <w:color w:val="6D6E71"/>
        </w:rPr>
        <w:t>bed</w:t>
      </w:r>
      <w:r w:rsidRPr="00CA22F4">
        <w:rPr>
          <w:color w:val="6D6E71"/>
          <w:spacing w:val="-3"/>
        </w:rPr>
        <w:t>r</w:t>
      </w:r>
      <w:r w:rsidRPr="00CA22F4">
        <w:rPr>
          <w:color w:val="6D6E71"/>
        </w:rPr>
        <w:t>eiging</w:t>
      </w:r>
      <w:r w:rsidRPr="00CA22F4">
        <w:rPr>
          <w:color w:val="6D6E71"/>
          <w:spacing w:val="-1"/>
        </w:rPr>
        <w:t xml:space="preserve"> </w:t>
      </w:r>
      <w:r w:rsidRPr="00CA22F4">
        <w:rPr>
          <w:color w:val="6D6E71"/>
        </w:rPr>
        <w:t>m</w:t>
      </w:r>
      <w:r w:rsidRPr="00CA22F4">
        <w:rPr>
          <w:color w:val="6D6E71"/>
          <w:spacing w:val="-2"/>
        </w:rPr>
        <w:t>e</w:t>
      </w:r>
      <w:r w:rsidRPr="00CA22F4">
        <w:rPr>
          <w:color w:val="6D6E71"/>
        </w:rPr>
        <w:t>t</w:t>
      </w:r>
      <w:r w:rsidRPr="00CA22F4">
        <w:rPr>
          <w:color w:val="6D6E71"/>
          <w:spacing w:val="-1"/>
        </w:rPr>
        <w:t xml:space="preserve"> </w:t>
      </w:r>
      <w:r w:rsidRPr="00CA22F4">
        <w:rPr>
          <w:color w:val="6D6E71"/>
          <w:spacing w:val="-2"/>
        </w:rPr>
        <w:t>gew</w:t>
      </w:r>
      <w:r w:rsidRPr="00CA22F4">
        <w:rPr>
          <w:color w:val="6D6E71"/>
        </w:rPr>
        <w:t>eld,</w:t>
      </w:r>
      <w:r w:rsidRPr="00CA22F4">
        <w:rPr>
          <w:color w:val="6D6E71"/>
          <w:spacing w:val="-1"/>
        </w:rPr>
        <w:t xml:space="preserve"> </w:t>
      </w:r>
      <w:r w:rsidRPr="00CA22F4">
        <w:rPr>
          <w:color w:val="6D6E71"/>
        </w:rPr>
        <w:t>cha</w:t>
      </w:r>
      <w:r w:rsidRPr="00CA22F4">
        <w:rPr>
          <w:color w:val="6D6E71"/>
          <w:spacing w:val="-2"/>
        </w:rPr>
        <w:t>n</w:t>
      </w:r>
      <w:r w:rsidRPr="00CA22F4">
        <w:rPr>
          <w:color w:val="6D6E71"/>
          <w:spacing w:val="-3"/>
        </w:rPr>
        <w:t>t</w:t>
      </w:r>
      <w:r w:rsidRPr="00CA22F4">
        <w:rPr>
          <w:color w:val="6D6E71"/>
        </w:rPr>
        <w:t>a</w:t>
      </w:r>
      <w:r w:rsidRPr="00CA22F4">
        <w:rPr>
          <w:color w:val="6D6E71"/>
          <w:spacing w:val="-2"/>
        </w:rPr>
        <w:t>g</w:t>
      </w:r>
      <w:r w:rsidRPr="00CA22F4">
        <w:rPr>
          <w:color w:val="6D6E71"/>
        </w:rPr>
        <w:t>e,</w:t>
      </w:r>
      <w:r w:rsidRPr="00CA22F4">
        <w:rPr>
          <w:color w:val="6D6E71"/>
          <w:spacing w:val="-1"/>
        </w:rPr>
        <w:t xml:space="preserve"> </w:t>
      </w:r>
      <w:r w:rsidRPr="00CA22F4">
        <w:rPr>
          <w:color w:val="6D6E71"/>
        </w:rPr>
        <w:t>onder</w:t>
      </w:r>
      <w:r w:rsidRPr="00CA22F4">
        <w:rPr>
          <w:color w:val="6D6E71"/>
          <w:spacing w:val="-1"/>
        </w:rPr>
        <w:t xml:space="preserve"> </w:t>
      </w:r>
      <w:r w:rsidRPr="00CA22F4">
        <w:rPr>
          <w:color w:val="6D6E71"/>
        </w:rPr>
        <w:t>druk</w:t>
      </w:r>
      <w:r w:rsidRPr="00CA22F4">
        <w:rPr>
          <w:color w:val="6D6E71"/>
          <w:spacing w:val="-1"/>
        </w:rPr>
        <w:t xml:space="preserve"> </w:t>
      </w:r>
      <w:r w:rsidRPr="00CA22F4">
        <w:rPr>
          <w:color w:val="6D6E71"/>
          <w:spacing w:val="-6"/>
        </w:rPr>
        <w:t>z</w:t>
      </w:r>
      <w:r w:rsidRPr="00CA22F4">
        <w:rPr>
          <w:color w:val="6D6E71"/>
          <w:spacing w:val="-2"/>
        </w:rPr>
        <w:t>e</w:t>
      </w:r>
      <w:r w:rsidRPr="00CA22F4">
        <w:rPr>
          <w:color w:val="6D6E71"/>
        </w:rPr>
        <w:t>t</w:t>
      </w:r>
      <w:r w:rsidRPr="00CA22F4">
        <w:rPr>
          <w:color w:val="6D6E71"/>
          <w:spacing w:val="-4"/>
        </w:rPr>
        <w:t>t</w:t>
      </w:r>
      <w:r w:rsidRPr="00CA22F4">
        <w:rPr>
          <w:color w:val="6D6E71"/>
        </w:rPr>
        <w:t>en</w:t>
      </w:r>
      <w:r w:rsidRPr="00CA22F4">
        <w:rPr>
          <w:color w:val="6D6E71"/>
          <w:spacing w:val="-1"/>
        </w:rPr>
        <w:t xml:space="preserve"> </w:t>
      </w:r>
      <w:r w:rsidRPr="00CA22F4">
        <w:rPr>
          <w:color w:val="6D6E71"/>
        </w:rPr>
        <w:t>e.d.;</w:t>
      </w:r>
    </w:p>
    <w:p w14:paraId="033914B6" w14:textId="77777777" w:rsidR="00852322" w:rsidRPr="00CA22F4" w:rsidRDefault="00852322" w:rsidP="00CD3340">
      <w:pPr>
        <w:pStyle w:val="Plattetekst"/>
        <w:numPr>
          <w:ilvl w:val="0"/>
          <w:numId w:val="8"/>
        </w:numPr>
        <w:tabs>
          <w:tab w:val="left" w:pos="1493"/>
        </w:tabs>
        <w:spacing w:line="264" w:lineRule="exact"/>
        <w:ind w:left="1493" w:right="2114"/>
        <w:jc w:val="both"/>
      </w:pPr>
      <w:r w:rsidRPr="00CA22F4">
        <w:rPr>
          <w:color w:val="6D6E71"/>
        </w:rPr>
        <w:t>Se</w:t>
      </w:r>
      <w:r w:rsidRPr="00CA22F4">
        <w:rPr>
          <w:color w:val="6D6E71"/>
          <w:spacing w:val="-3"/>
        </w:rPr>
        <w:t>k</w:t>
      </w:r>
      <w:r w:rsidRPr="00CA22F4">
        <w:rPr>
          <w:color w:val="6D6E71"/>
        </w:rPr>
        <w:t>sueel:</w:t>
      </w:r>
      <w:r w:rsidRPr="00CA22F4">
        <w:rPr>
          <w:color w:val="6D6E71"/>
          <w:spacing w:val="-2"/>
        </w:rPr>
        <w:t xml:space="preserve"> </w:t>
      </w:r>
      <w:r w:rsidRPr="00CA22F4">
        <w:rPr>
          <w:color w:val="6D6E71"/>
        </w:rPr>
        <w:t>se</w:t>
      </w:r>
      <w:r w:rsidRPr="00CA22F4">
        <w:rPr>
          <w:color w:val="6D6E71"/>
          <w:spacing w:val="-3"/>
        </w:rPr>
        <w:t>k</w:t>
      </w:r>
      <w:r w:rsidRPr="00CA22F4">
        <w:rPr>
          <w:color w:val="6D6E71"/>
        </w:rPr>
        <w:t>si</w:t>
      </w:r>
      <w:r w:rsidRPr="00CA22F4">
        <w:rPr>
          <w:color w:val="6D6E71"/>
          <w:spacing w:val="-3"/>
        </w:rPr>
        <w:t>s</w:t>
      </w:r>
      <w:r w:rsidRPr="00CA22F4">
        <w:rPr>
          <w:color w:val="6D6E71"/>
        </w:rPr>
        <w:t>tische</w:t>
      </w:r>
      <w:r w:rsidRPr="00CA22F4">
        <w:rPr>
          <w:color w:val="6D6E71"/>
          <w:spacing w:val="-1"/>
        </w:rPr>
        <w:t xml:space="preserve"> </w:t>
      </w:r>
      <w:r w:rsidRPr="00CA22F4">
        <w:rPr>
          <w:color w:val="6D6E71"/>
        </w:rPr>
        <w:t>opmerkin</w:t>
      </w:r>
      <w:r w:rsidRPr="00CA22F4">
        <w:rPr>
          <w:color w:val="6D6E71"/>
          <w:spacing w:val="-2"/>
        </w:rPr>
        <w:t>g</w:t>
      </w:r>
      <w:r w:rsidRPr="00CA22F4">
        <w:rPr>
          <w:color w:val="6D6E71"/>
        </w:rPr>
        <w:t>en,</w:t>
      </w:r>
      <w:r w:rsidRPr="00CA22F4">
        <w:rPr>
          <w:color w:val="6D6E71"/>
          <w:spacing w:val="-2"/>
        </w:rPr>
        <w:t xml:space="preserve"> </w:t>
      </w:r>
      <w:r w:rsidRPr="00CA22F4">
        <w:rPr>
          <w:color w:val="6D6E71"/>
        </w:rPr>
        <w:t>se</w:t>
      </w:r>
      <w:r w:rsidRPr="00CA22F4">
        <w:rPr>
          <w:color w:val="6D6E71"/>
          <w:spacing w:val="-3"/>
        </w:rPr>
        <w:t>k</w:t>
      </w:r>
      <w:r w:rsidRPr="00CA22F4">
        <w:rPr>
          <w:color w:val="6D6E71"/>
        </w:rPr>
        <w:t>suele</w:t>
      </w:r>
      <w:r w:rsidRPr="00CA22F4">
        <w:rPr>
          <w:color w:val="6D6E71"/>
          <w:spacing w:val="-1"/>
        </w:rPr>
        <w:t xml:space="preserve"> </w:t>
      </w:r>
      <w:r w:rsidRPr="00CA22F4">
        <w:rPr>
          <w:color w:val="6D6E71"/>
          <w:spacing w:val="-3"/>
        </w:rPr>
        <w:t>t</w:t>
      </w:r>
      <w:r w:rsidRPr="00CA22F4">
        <w:rPr>
          <w:color w:val="6D6E71"/>
        </w:rPr>
        <w:t>oespelin</w:t>
      </w:r>
      <w:r w:rsidRPr="00CA22F4">
        <w:rPr>
          <w:color w:val="6D6E71"/>
          <w:spacing w:val="-2"/>
        </w:rPr>
        <w:t>g</w:t>
      </w:r>
      <w:r w:rsidRPr="00CA22F4">
        <w:rPr>
          <w:color w:val="6D6E71"/>
        </w:rPr>
        <w:t>en,</w:t>
      </w:r>
      <w:r w:rsidRPr="00CA22F4">
        <w:rPr>
          <w:color w:val="6D6E71"/>
          <w:spacing w:val="-2"/>
        </w:rPr>
        <w:t xml:space="preserve"> </w:t>
      </w:r>
      <w:r w:rsidRPr="00CA22F4">
        <w:rPr>
          <w:color w:val="6D6E71"/>
        </w:rPr>
        <w:t>cha</w:t>
      </w:r>
      <w:r w:rsidRPr="00CA22F4">
        <w:rPr>
          <w:color w:val="6D6E71"/>
          <w:spacing w:val="-2"/>
        </w:rPr>
        <w:t>n</w:t>
      </w:r>
      <w:r w:rsidRPr="00CA22F4">
        <w:rPr>
          <w:color w:val="6D6E71"/>
          <w:spacing w:val="-3"/>
        </w:rPr>
        <w:t>t</w:t>
      </w:r>
      <w:r w:rsidRPr="00CA22F4">
        <w:rPr>
          <w:color w:val="6D6E71"/>
        </w:rPr>
        <w:t>a</w:t>
      </w:r>
      <w:r w:rsidRPr="00CA22F4">
        <w:rPr>
          <w:color w:val="6D6E71"/>
          <w:spacing w:val="-2"/>
        </w:rPr>
        <w:t>g</w:t>
      </w:r>
      <w:r w:rsidRPr="00CA22F4">
        <w:rPr>
          <w:color w:val="6D6E71"/>
        </w:rPr>
        <w:t>e,</w:t>
      </w:r>
      <w:r w:rsidRPr="00CA22F4">
        <w:rPr>
          <w:color w:val="6D6E71"/>
          <w:spacing w:val="-1"/>
        </w:rPr>
        <w:t xml:space="preserve"> </w:t>
      </w:r>
      <w:r w:rsidRPr="00CA22F4">
        <w:rPr>
          <w:color w:val="6D6E71"/>
        </w:rPr>
        <w:t>onder</w:t>
      </w:r>
      <w:r w:rsidRPr="00CA22F4">
        <w:rPr>
          <w:color w:val="6D6E71"/>
          <w:spacing w:val="-2"/>
        </w:rPr>
        <w:t xml:space="preserve"> </w:t>
      </w:r>
      <w:r w:rsidRPr="00CA22F4">
        <w:rPr>
          <w:color w:val="6D6E71"/>
        </w:rPr>
        <w:t>druk</w:t>
      </w:r>
      <w:r w:rsidRPr="00CA22F4">
        <w:rPr>
          <w:color w:val="6D6E71"/>
          <w:spacing w:val="-1"/>
        </w:rPr>
        <w:t xml:space="preserve"> </w:t>
      </w:r>
      <w:r w:rsidRPr="00CA22F4">
        <w:rPr>
          <w:color w:val="6D6E71"/>
          <w:spacing w:val="-5"/>
        </w:rPr>
        <w:t>z</w:t>
      </w:r>
      <w:r w:rsidRPr="00CA22F4">
        <w:rPr>
          <w:color w:val="6D6E71"/>
          <w:spacing w:val="-2"/>
        </w:rPr>
        <w:t>e</w:t>
      </w:r>
      <w:r w:rsidRPr="00CA22F4">
        <w:rPr>
          <w:color w:val="6D6E71"/>
        </w:rPr>
        <w:t>t</w:t>
      </w:r>
      <w:r w:rsidRPr="00CA22F4">
        <w:rPr>
          <w:color w:val="6D6E71"/>
          <w:spacing w:val="-4"/>
        </w:rPr>
        <w:t>t</w:t>
      </w:r>
      <w:r w:rsidRPr="00CA22F4">
        <w:rPr>
          <w:color w:val="6D6E71"/>
        </w:rPr>
        <w:t>en</w:t>
      </w:r>
      <w:r w:rsidRPr="00CA22F4">
        <w:rPr>
          <w:color w:val="6D6E71"/>
          <w:spacing w:val="-2"/>
        </w:rPr>
        <w:t xml:space="preserve"> </w:t>
      </w:r>
      <w:r w:rsidRPr="00CA22F4">
        <w:rPr>
          <w:color w:val="6D6E71"/>
        </w:rPr>
        <w:t>e.d.;</w:t>
      </w:r>
    </w:p>
    <w:p w14:paraId="3FDC3221" w14:textId="77777777" w:rsidR="00852322" w:rsidRPr="00CA22F4" w:rsidRDefault="00852322" w:rsidP="00CD3340">
      <w:pPr>
        <w:pStyle w:val="Plattetekst"/>
        <w:numPr>
          <w:ilvl w:val="0"/>
          <w:numId w:val="8"/>
        </w:numPr>
        <w:tabs>
          <w:tab w:val="left" w:pos="1493"/>
        </w:tabs>
        <w:spacing w:line="264" w:lineRule="exact"/>
        <w:ind w:left="1493" w:right="5887"/>
        <w:jc w:val="both"/>
      </w:pPr>
      <w:r w:rsidRPr="00CA22F4">
        <w:rPr>
          <w:color w:val="6D6E71"/>
          <w:spacing w:val="-11"/>
        </w:rPr>
        <w:t>V</w:t>
      </w:r>
      <w:r w:rsidRPr="00CA22F4">
        <w:rPr>
          <w:color w:val="6D6E71"/>
        </w:rPr>
        <w:t>erbaal: g</w:t>
      </w:r>
      <w:r w:rsidRPr="00CA22F4">
        <w:rPr>
          <w:color w:val="6D6E71"/>
          <w:spacing w:val="-4"/>
        </w:rPr>
        <w:t>r</w:t>
      </w:r>
      <w:r w:rsidRPr="00CA22F4">
        <w:rPr>
          <w:color w:val="6D6E71"/>
        </w:rPr>
        <w:t xml:space="preserve">of </w:t>
      </w:r>
      <w:r w:rsidRPr="00CA22F4">
        <w:rPr>
          <w:color w:val="6D6E71"/>
          <w:spacing w:val="-3"/>
        </w:rPr>
        <w:t>t</w:t>
      </w:r>
      <w:r w:rsidRPr="00CA22F4">
        <w:rPr>
          <w:color w:val="6D6E71"/>
        </w:rPr>
        <w:t>aal</w:t>
      </w:r>
      <w:r w:rsidRPr="00CA22F4">
        <w:rPr>
          <w:color w:val="6D6E71"/>
          <w:spacing w:val="-2"/>
        </w:rPr>
        <w:t>g</w:t>
      </w:r>
      <w:r w:rsidRPr="00CA22F4">
        <w:rPr>
          <w:color w:val="6D6E71"/>
        </w:rPr>
        <w:t>ebruik, schelden, beledi</w:t>
      </w:r>
      <w:r w:rsidRPr="00CA22F4">
        <w:rPr>
          <w:color w:val="6D6E71"/>
          <w:spacing w:val="-2"/>
        </w:rPr>
        <w:t>g</w:t>
      </w:r>
      <w:r w:rsidRPr="00CA22F4">
        <w:rPr>
          <w:color w:val="6D6E71"/>
        </w:rPr>
        <w:t>en e.d.;</w:t>
      </w:r>
    </w:p>
    <w:p w14:paraId="7D7BF5AD" w14:textId="77777777" w:rsidR="00852322" w:rsidRPr="00CA22F4" w:rsidRDefault="00852322" w:rsidP="00CD3340">
      <w:pPr>
        <w:pStyle w:val="Plattetekst"/>
        <w:numPr>
          <w:ilvl w:val="0"/>
          <w:numId w:val="8"/>
        </w:numPr>
        <w:tabs>
          <w:tab w:val="left" w:pos="1493"/>
        </w:tabs>
        <w:spacing w:line="264" w:lineRule="exact"/>
        <w:ind w:left="1493" w:right="4167"/>
        <w:jc w:val="both"/>
      </w:pPr>
      <w:r w:rsidRPr="00CA22F4">
        <w:rPr>
          <w:color w:val="6D6E71"/>
          <w:spacing w:val="-11"/>
        </w:rPr>
        <w:t>V</w:t>
      </w:r>
      <w:r w:rsidRPr="00CA22F4">
        <w:rPr>
          <w:color w:val="6D6E71"/>
        </w:rPr>
        <w:t>ernieling en di</w:t>
      </w:r>
      <w:r w:rsidRPr="00CA22F4">
        <w:rPr>
          <w:color w:val="6D6E71"/>
          <w:spacing w:val="-2"/>
        </w:rPr>
        <w:t>e</w:t>
      </w:r>
      <w:r w:rsidRPr="00CA22F4">
        <w:rPr>
          <w:color w:val="6D6E71"/>
          <w:spacing w:val="-3"/>
        </w:rPr>
        <w:t>fst</w:t>
      </w:r>
      <w:r w:rsidRPr="00CA22F4">
        <w:rPr>
          <w:color w:val="6D6E71"/>
        </w:rPr>
        <w:t xml:space="preserve">al </w:t>
      </w:r>
      <w:r w:rsidRPr="00CA22F4">
        <w:rPr>
          <w:color w:val="6D6E71"/>
          <w:spacing w:val="-4"/>
        </w:rPr>
        <w:t>v</w:t>
      </w:r>
      <w:r w:rsidRPr="00CA22F4">
        <w:rPr>
          <w:color w:val="6D6E71"/>
        </w:rPr>
        <w:t>an ei</w:t>
      </w:r>
      <w:r w:rsidRPr="00CA22F4">
        <w:rPr>
          <w:color w:val="6D6E71"/>
          <w:spacing w:val="-2"/>
        </w:rPr>
        <w:t>g</w:t>
      </w:r>
      <w:r w:rsidRPr="00CA22F4">
        <w:rPr>
          <w:color w:val="6D6E71"/>
        </w:rPr>
        <w:t>endommen op school en</w:t>
      </w:r>
      <w:r w:rsidRPr="00CA22F4">
        <w:rPr>
          <w:color w:val="6D6E71"/>
          <w:spacing w:val="-4"/>
        </w:rPr>
        <w:t>/</w:t>
      </w:r>
      <w:r w:rsidRPr="00CA22F4">
        <w:rPr>
          <w:color w:val="6D6E71"/>
        </w:rPr>
        <w:t xml:space="preserve">of </w:t>
      </w:r>
      <w:r w:rsidRPr="00CA22F4">
        <w:rPr>
          <w:color w:val="6D6E71"/>
          <w:spacing w:val="-4"/>
        </w:rPr>
        <w:t>v</w:t>
      </w:r>
      <w:r w:rsidRPr="00CA22F4">
        <w:rPr>
          <w:color w:val="6D6E71"/>
        </w:rPr>
        <w:t>an ande</w:t>
      </w:r>
      <w:r w:rsidRPr="00CA22F4">
        <w:rPr>
          <w:color w:val="6D6E71"/>
          <w:spacing w:val="-3"/>
        </w:rPr>
        <w:t>r</w:t>
      </w:r>
      <w:r w:rsidRPr="00CA22F4">
        <w:rPr>
          <w:color w:val="6D6E71"/>
        </w:rPr>
        <w:t>en.</w:t>
      </w:r>
    </w:p>
    <w:p w14:paraId="178CEEF4" w14:textId="77777777" w:rsidR="00852322" w:rsidRPr="00CA22F4" w:rsidRDefault="00852322" w:rsidP="00852322">
      <w:pPr>
        <w:spacing w:before="18" w:line="240" w:lineRule="exact"/>
        <w:rPr>
          <w:sz w:val="24"/>
          <w:szCs w:val="24"/>
        </w:rPr>
      </w:pPr>
    </w:p>
    <w:p w14:paraId="14B7B8EC" w14:textId="77777777" w:rsidR="00852322" w:rsidRPr="00CA22F4" w:rsidRDefault="00852322" w:rsidP="00852322">
      <w:pPr>
        <w:pStyle w:val="Plattetekst"/>
        <w:spacing w:line="264" w:lineRule="exact"/>
        <w:ind w:right="1133"/>
        <w:jc w:val="both"/>
      </w:pPr>
      <w:r w:rsidRPr="00CA22F4">
        <w:rPr>
          <w:color w:val="6D6E71"/>
        </w:rPr>
        <w:t>D</w:t>
      </w:r>
      <w:r w:rsidRPr="00CA22F4">
        <w:rPr>
          <w:color w:val="6D6E71"/>
          <w:spacing w:val="-2"/>
        </w:rPr>
        <w:t>a</w:t>
      </w:r>
      <w:r w:rsidRPr="00CA22F4">
        <w:rPr>
          <w:color w:val="6D6E71"/>
        </w:rPr>
        <w:t>t</w:t>
      </w:r>
      <w:r w:rsidRPr="00CA22F4">
        <w:rPr>
          <w:color w:val="6D6E71"/>
          <w:spacing w:val="2"/>
        </w:rPr>
        <w:t xml:space="preserve"> </w:t>
      </w:r>
      <w:r w:rsidRPr="00CA22F4">
        <w:rPr>
          <w:color w:val="6D6E71"/>
        </w:rPr>
        <w:t>er</w:t>
      </w:r>
      <w:r w:rsidRPr="00CA22F4">
        <w:rPr>
          <w:color w:val="6D6E71"/>
          <w:spacing w:val="3"/>
        </w:rPr>
        <w:t xml:space="preserve"> </w:t>
      </w:r>
      <w:r w:rsidRPr="00CA22F4">
        <w:rPr>
          <w:color w:val="6D6E71"/>
        </w:rPr>
        <w:t>g</w:t>
      </w:r>
      <w:r w:rsidRPr="00CA22F4">
        <w:rPr>
          <w:color w:val="6D6E71"/>
          <w:spacing w:val="-5"/>
        </w:rPr>
        <w:t>r</w:t>
      </w:r>
      <w:r w:rsidRPr="00CA22F4">
        <w:rPr>
          <w:color w:val="6D6E71"/>
        </w:rPr>
        <w:t>ad</w:t>
      </w:r>
      <w:r w:rsidRPr="00CA22F4">
        <w:rPr>
          <w:color w:val="6D6E71"/>
          <w:spacing w:val="-2"/>
        </w:rPr>
        <w:t>a</w:t>
      </w:r>
      <w:r w:rsidRPr="00CA22F4">
        <w:rPr>
          <w:color w:val="6D6E71"/>
        </w:rPr>
        <w:t>ties</w:t>
      </w:r>
      <w:r w:rsidRPr="00CA22F4">
        <w:rPr>
          <w:color w:val="6D6E71"/>
          <w:spacing w:val="3"/>
        </w:rPr>
        <w:t xml:space="preserve"> </w:t>
      </w:r>
      <w:r w:rsidRPr="00CA22F4">
        <w:rPr>
          <w:color w:val="6D6E71"/>
        </w:rPr>
        <w:t>zijn</w:t>
      </w:r>
      <w:r w:rsidRPr="00CA22F4">
        <w:rPr>
          <w:color w:val="6D6E71"/>
          <w:spacing w:val="3"/>
        </w:rPr>
        <w:t xml:space="preserve"> </w:t>
      </w:r>
      <w:r w:rsidRPr="00CA22F4">
        <w:rPr>
          <w:color w:val="6D6E71"/>
        </w:rPr>
        <w:t>is</w:t>
      </w:r>
      <w:r w:rsidRPr="00CA22F4">
        <w:rPr>
          <w:color w:val="6D6E71"/>
          <w:spacing w:val="3"/>
        </w:rPr>
        <w:t xml:space="preserve"> </w:t>
      </w:r>
      <w:r w:rsidRPr="00CA22F4">
        <w:rPr>
          <w:color w:val="6D6E71"/>
        </w:rPr>
        <w:t>duidelijk.</w:t>
      </w:r>
      <w:r w:rsidRPr="00CA22F4">
        <w:rPr>
          <w:color w:val="6D6E71"/>
          <w:spacing w:val="4"/>
        </w:rPr>
        <w:t xml:space="preserve"> </w:t>
      </w:r>
      <w:r w:rsidRPr="00CA22F4">
        <w:rPr>
          <w:color w:val="6D6E71"/>
          <w:spacing w:val="-20"/>
        </w:rPr>
        <w:t>T</w:t>
      </w:r>
      <w:r w:rsidRPr="00CA22F4">
        <w:rPr>
          <w:color w:val="6D6E71"/>
        </w:rPr>
        <w:t>er</w:t>
      </w:r>
      <w:r w:rsidRPr="00CA22F4">
        <w:rPr>
          <w:color w:val="6D6E71"/>
          <w:spacing w:val="3"/>
        </w:rPr>
        <w:t xml:space="preserve"> </w:t>
      </w:r>
      <w:r w:rsidRPr="00CA22F4">
        <w:rPr>
          <w:color w:val="6D6E71"/>
          <w:spacing w:val="-3"/>
        </w:rPr>
        <w:t>v</w:t>
      </w:r>
      <w:r w:rsidRPr="00CA22F4">
        <w:rPr>
          <w:color w:val="6D6E71"/>
        </w:rPr>
        <w:t>oor</w:t>
      </w:r>
      <w:r w:rsidRPr="00CA22F4">
        <w:rPr>
          <w:color w:val="6D6E71"/>
          <w:spacing w:val="-8"/>
        </w:rPr>
        <w:t>k</w:t>
      </w:r>
      <w:r w:rsidRPr="00CA22F4">
        <w:rPr>
          <w:color w:val="6D6E71"/>
        </w:rPr>
        <w:t>oming</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3"/>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agsp</w:t>
      </w:r>
      <w:r w:rsidRPr="00CA22F4">
        <w:rPr>
          <w:color w:val="6D6E71"/>
          <w:spacing w:val="-4"/>
        </w:rPr>
        <w:t>r</w:t>
      </w:r>
      <w:r w:rsidRPr="00CA22F4">
        <w:rPr>
          <w:color w:val="6D6E71"/>
        </w:rPr>
        <w:t>oblemen</w:t>
      </w:r>
      <w:r w:rsidRPr="00CA22F4">
        <w:rPr>
          <w:color w:val="6D6E71"/>
          <w:spacing w:val="3"/>
        </w:rPr>
        <w:t xml:space="preserve"> </w:t>
      </w:r>
      <w:r w:rsidRPr="00CA22F4">
        <w:rPr>
          <w:color w:val="6D6E71"/>
          <w:spacing w:val="-2"/>
        </w:rPr>
        <w:t>z</w:t>
      </w:r>
      <w:r w:rsidRPr="00CA22F4">
        <w:rPr>
          <w:color w:val="6D6E71"/>
        </w:rPr>
        <w:t>ullen</w:t>
      </w:r>
      <w:r w:rsidRPr="00CA22F4">
        <w:rPr>
          <w:color w:val="6D6E71"/>
          <w:spacing w:val="4"/>
        </w:rPr>
        <w:t xml:space="preserve"> </w:t>
      </w:r>
      <w:r w:rsidRPr="00CA22F4">
        <w:rPr>
          <w:color w:val="6D6E71"/>
        </w:rPr>
        <w:t>passende</w:t>
      </w:r>
      <w:r w:rsidRPr="00CA22F4">
        <w:rPr>
          <w:color w:val="6D6E71"/>
          <w:spacing w:val="2"/>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 xml:space="preserve">elen </w:t>
      </w:r>
      <w:r w:rsidRPr="00CA22F4">
        <w:rPr>
          <w:color w:val="6D6E71"/>
          <w:spacing w:val="-2"/>
        </w:rPr>
        <w:t>g</w:t>
      </w:r>
      <w:r w:rsidRPr="00CA22F4">
        <w:rPr>
          <w:color w:val="6D6E71"/>
        </w:rPr>
        <w:t>enomen</w:t>
      </w:r>
      <w:r w:rsidRPr="00CA22F4">
        <w:rPr>
          <w:color w:val="6D6E71"/>
          <w:spacing w:val="26"/>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27"/>
        </w:rPr>
        <w:t xml:space="preserve"> </w:t>
      </w:r>
      <w:r w:rsidRPr="00CA22F4">
        <w:rPr>
          <w:color w:val="6D6E71"/>
          <w:spacing w:val="-5"/>
        </w:rPr>
        <w:t>z</w:t>
      </w:r>
      <w:r w:rsidRPr="00CA22F4">
        <w:rPr>
          <w:color w:val="6D6E71"/>
        </w:rPr>
        <w:t>od</w:t>
      </w:r>
      <w:r w:rsidRPr="00CA22F4">
        <w:rPr>
          <w:color w:val="6D6E71"/>
          <w:spacing w:val="-2"/>
        </w:rPr>
        <w:t>a</w:t>
      </w:r>
      <w:r w:rsidRPr="00CA22F4">
        <w:rPr>
          <w:color w:val="6D6E71"/>
        </w:rPr>
        <w:t>t</w:t>
      </w:r>
      <w:r w:rsidRPr="00CA22F4">
        <w:rPr>
          <w:color w:val="6D6E71"/>
          <w:spacing w:val="27"/>
        </w:rPr>
        <w:t xml:space="preserve"> </w:t>
      </w:r>
      <w:r w:rsidRPr="00CA22F4">
        <w:rPr>
          <w:color w:val="6D6E71"/>
        </w:rPr>
        <w:t>h</w:t>
      </w:r>
      <w:r w:rsidRPr="00CA22F4">
        <w:rPr>
          <w:color w:val="6D6E71"/>
          <w:spacing w:val="-2"/>
        </w:rPr>
        <w:t>e</w:t>
      </w:r>
      <w:r w:rsidRPr="00CA22F4">
        <w:rPr>
          <w:color w:val="6D6E71"/>
        </w:rPr>
        <w:t>t</w:t>
      </w:r>
      <w:r w:rsidRPr="00CA22F4">
        <w:rPr>
          <w:color w:val="6D6E71"/>
          <w:spacing w:val="26"/>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27"/>
        </w:rPr>
        <w:t xml:space="preserve"> </w:t>
      </w:r>
      <w:r w:rsidRPr="00CA22F4">
        <w:rPr>
          <w:color w:val="6D6E71"/>
        </w:rPr>
        <w:t>beg</w:t>
      </w:r>
      <w:r w:rsidRPr="00CA22F4">
        <w:rPr>
          <w:color w:val="6D6E71"/>
          <w:spacing w:val="-4"/>
        </w:rPr>
        <w:t>r</w:t>
      </w:r>
      <w:r w:rsidRPr="00CA22F4">
        <w:rPr>
          <w:color w:val="6D6E71"/>
        </w:rPr>
        <w:t>ensd</w:t>
      </w:r>
      <w:r w:rsidRPr="00CA22F4">
        <w:rPr>
          <w:color w:val="6D6E71"/>
          <w:spacing w:val="27"/>
        </w:rPr>
        <w:t xml:space="preserve"> </w:t>
      </w:r>
      <w:r w:rsidRPr="00CA22F4">
        <w:rPr>
          <w:color w:val="6D6E71"/>
        </w:rPr>
        <w:t>en</w:t>
      </w:r>
      <w:r w:rsidRPr="00CA22F4">
        <w:rPr>
          <w:color w:val="6D6E71"/>
          <w:spacing w:val="27"/>
        </w:rPr>
        <w:t xml:space="preserve"> </w:t>
      </w:r>
      <w:r w:rsidRPr="00CA22F4">
        <w:rPr>
          <w:color w:val="6D6E71"/>
        </w:rPr>
        <w:t>de</w:t>
      </w:r>
      <w:r w:rsidRPr="00CA22F4">
        <w:rPr>
          <w:color w:val="6D6E71"/>
          <w:spacing w:val="26"/>
        </w:rPr>
        <w:t xml:space="preserve"> </w:t>
      </w:r>
      <w:r w:rsidRPr="00CA22F4">
        <w:rPr>
          <w:color w:val="6D6E71"/>
          <w:spacing w:val="-3"/>
        </w:rPr>
        <w:t>v</w:t>
      </w:r>
      <w:r w:rsidRPr="00CA22F4">
        <w:rPr>
          <w:color w:val="6D6E71"/>
        </w:rPr>
        <w:t>eiligheid</w:t>
      </w:r>
      <w:r w:rsidRPr="00CA22F4">
        <w:rPr>
          <w:color w:val="6D6E71"/>
          <w:spacing w:val="28"/>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27"/>
        </w:rPr>
        <w:t xml:space="preserve"> </w:t>
      </w:r>
      <w:r w:rsidRPr="00CA22F4">
        <w:rPr>
          <w:color w:val="6D6E71"/>
          <w:spacing w:val="-2"/>
        </w:rPr>
        <w:t>ge</w:t>
      </w:r>
      <w:r w:rsidRPr="00CA22F4">
        <w:rPr>
          <w:color w:val="6D6E71"/>
          <w:spacing w:val="-3"/>
        </w:rPr>
        <w:t>w</w:t>
      </w:r>
      <w:r w:rsidRPr="00CA22F4">
        <w:rPr>
          <w:color w:val="6D6E71"/>
        </w:rPr>
        <w:t>aarbo</w:t>
      </w:r>
      <w:r w:rsidRPr="00CA22F4">
        <w:rPr>
          <w:color w:val="6D6E71"/>
          <w:spacing w:val="-3"/>
        </w:rPr>
        <w:t>rg</w:t>
      </w:r>
      <w:r w:rsidRPr="00CA22F4">
        <w:rPr>
          <w:color w:val="6D6E71"/>
        </w:rPr>
        <w:t>d.</w:t>
      </w:r>
      <w:r w:rsidRPr="00CA22F4">
        <w:rPr>
          <w:color w:val="6D6E71"/>
          <w:spacing w:val="27"/>
        </w:rPr>
        <w:t xml:space="preserve"> </w:t>
      </w:r>
      <w:r w:rsidRPr="00CA22F4">
        <w:rPr>
          <w:color w:val="6D6E71"/>
        </w:rPr>
        <w:t>Naar</w:t>
      </w:r>
      <w:r w:rsidRPr="00CA22F4">
        <w:rPr>
          <w:color w:val="6D6E71"/>
          <w:spacing w:val="27"/>
        </w:rPr>
        <w:t xml:space="preserve"> </w:t>
      </w:r>
      <w:r w:rsidRPr="00CA22F4">
        <w:rPr>
          <w:color w:val="6D6E71"/>
          <w:spacing w:val="-3"/>
        </w:rPr>
        <w:t>zw</w:t>
      </w:r>
      <w:r w:rsidRPr="00CA22F4">
        <w:rPr>
          <w:color w:val="6D6E71"/>
        </w:rPr>
        <w:t>aar</w:t>
      </w:r>
      <w:r w:rsidRPr="00CA22F4">
        <w:rPr>
          <w:color w:val="6D6E71"/>
          <w:spacing w:val="-3"/>
        </w:rPr>
        <w:t>t</w:t>
      </w:r>
      <w:r w:rsidRPr="00CA22F4">
        <w:rPr>
          <w:color w:val="6D6E71"/>
        </w:rPr>
        <w:t>e</w:t>
      </w:r>
      <w:r w:rsidRPr="00CA22F4">
        <w:rPr>
          <w:color w:val="6D6E71"/>
          <w:spacing w:val="27"/>
        </w:rPr>
        <w:t xml:space="preserve"> </w:t>
      </w:r>
      <w:r w:rsidRPr="00CA22F4">
        <w:rPr>
          <w:color w:val="6D6E71"/>
          <w:spacing w:val="-4"/>
        </w:rPr>
        <w:t>v</w:t>
      </w:r>
      <w:r w:rsidRPr="00CA22F4">
        <w:rPr>
          <w:color w:val="6D6E71"/>
        </w:rPr>
        <w:t>an</w:t>
      </w:r>
      <w:r w:rsidRPr="00CA22F4">
        <w:rPr>
          <w:color w:val="6D6E71"/>
          <w:spacing w:val="27"/>
        </w:rPr>
        <w:t xml:space="preserve"> </w:t>
      </w:r>
      <w:r w:rsidRPr="00CA22F4">
        <w:rPr>
          <w:color w:val="6D6E71"/>
        </w:rPr>
        <w:t xml:space="preserve">de </w:t>
      </w:r>
      <w:r w:rsidRPr="00CA22F4">
        <w:rPr>
          <w:color w:val="6D6E71"/>
          <w:spacing w:val="-1"/>
        </w:rPr>
        <w:t>o</w:t>
      </w:r>
      <w:r w:rsidRPr="00CA22F4">
        <w:rPr>
          <w:color w:val="6D6E71"/>
          <w:spacing w:val="-3"/>
        </w:rPr>
        <w:t>v</w:t>
      </w:r>
      <w:r w:rsidRPr="00CA22F4">
        <w:rPr>
          <w:color w:val="6D6E71"/>
        </w:rPr>
        <w:t>ert</w:t>
      </w:r>
      <w:r w:rsidRPr="00CA22F4">
        <w:rPr>
          <w:color w:val="6D6E71"/>
          <w:spacing w:val="-4"/>
        </w:rPr>
        <w:t>r</w:t>
      </w:r>
      <w:r w:rsidRPr="00CA22F4">
        <w:rPr>
          <w:color w:val="6D6E71"/>
        </w:rPr>
        <w:t xml:space="preserve">eding </w:t>
      </w:r>
      <w:r w:rsidRPr="00CA22F4">
        <w:rPr>
          <w:color w:val="6D6E71"/>
          <w:spacing w:val="-3"/>
        </w:rPr>
        <w:t>k</w:t>
      </w:r>
      <w:r w:rsidRPr="00CA22F4">
        <w:rPr>
          <w:color w:val="6D6E71"/>
        </w:rPr>
        <w:t xml:space="preserve">unnen de </w:t>
      </w:r>
      <w:r w:rsidRPr="00CA22F4">
        <w:rPr>
          <w:color w:val="6D6E71"/>
          <w:spacing w:val="-2"/>
        </w:rPr>
        <w:t>v</w:t>
      </w:r>
      <w:r w:rsidRPr="00CA22F4">
        <w:rPr>
          <w:color w:val="6D6E71"/>
        </w:rPr>
        <w:t>ol</w:t>
      </w:r>
      <w:r w:rsidRPr="00CA22F4">
        <w:rPr>
          <w:color w:val="6D6E71"/>
          <w:spacing w:val="-2"/>
        </w:rPr>
        <w:t>g</w:t>
      </w:r>
      <w:r w:rsidRPr="00CA22F4">
        <w:rPr>
          <w:color w:val="6D6E71"/>
        </w:rPr>
        <w:t>ende 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 xml:space="preserve">elen </w:t>
      </w:r>
      <w:r w:rsidRPr="00CA22F4">
        <w:rPr>
          <w:color w:val="6D6E71"/>
          <w:spacing w:val="-2"/>
        </w:rPr>
        <w:t>g</w:t>
      </w:r>
      <w:r w:rsidRPr="00CA22F4">
        <w:rPr>
          <w:color w:val="6D6E71"/>
        </w:rPr>
        <w:t xml:space="preserve">enomen </w:t>
      </w:r>
      <w:r w:rsidRPr="00CA22F4">
        <w:rPr>
          <w:color w:val="6D6E71"/>
          <w:spacing w:val="-3"/>
        </w:rPr>
        <w:t>w</w:t>
      </w:r>
      <w:r w:rsidRPr="00CA22F4">
        <w:rPr>
          <w:color w:val="6D6E71"/>
        </w:rPr>
        <w:t>o</w:t>
      </w:r>
      <w:r w:rsidRPr="00CA22F4">
        <w:rPr>
          <w:color w:val="6D6E71"/>
          <w:spacing w:val="-3"/>
        </w:rPr>
        <w:t>r</w:t>
      </w:r>
      <w:r w:rsidRPr="00CA22F4">
        <w:rPr>
          <w:color w:val="6D6E71"/>
        </w:rPr>
        <w:t>den:</w:t>
      </w:r>
    </w:p>
    <w:p w14:paraId="673DE4A3" w14:textId="77777777" w:rsidR="00852322" w:rsidRPr="00CA22F4" w:rsidRDefault="00852322" w:rsidP="00CD3340">
      <w:pPr>
        <w:pStyle w:val="Plattetekst"/>
        <w:numPr>
          <w:ilvl w:val="0"/>
          <w:numId w:val="8"/>
        </w:numPr>
        <w:tabs>
          <w:tab w:val="left" w:pos="1493"/>
        </w:tabs>
        <w:spacing w:before="1"/>
        <w:ind w:left="1493" w:right="6074"/>
        <w:jc w:val="both"/>
      </w:pPr>
      <w:r w:rsidRPr="00CA22F4">
        <w:rPr>
          <w:color w:val="6D6E71"/>
        </w:rPr>
        <w:t>Corri</w:t>
      </w:r>
      <w:r w:rsidRPr="00CA22F4">
        <w:rPr>
          <w:color w:val="6D6E71"/>
          <w:spacing w:val="-2"/>
        </w:rPr>
        <w:t>g</w:t>
      </w:r>
      <w:r w:rsidRPr="00CA22F4">
        <w:rPr>
          <w:color w:val="6D6E71"/>
        </w:rPr>
        <w:t>e</w:t>
      </w:r>
      <w:r w:rsidRPr="00CA22F4">
        <w:rPr>
          <w:color w:val="6D6E71"/>
          <w:spacing w:val="-4"/>
        </w:rPr>
        <w:t>r</w:t>
      </w:r>
      <w:r w:rsidRPr="00CA22F4">
        <w:rPr>
          <w:color w:val="6D6E71"/>
        </w:rPr>
        <w:t>ende 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elen door de med</w:t>
      </w:r>
      <w:r w:rsidRPr="00CA22F4">
        <w:rPr>
          <w:color w:val="6D6E71"/>
          <w:spacing w:val="-1"/>
        </w:rPr>
        <w:t>e</w:t>
      </w:r>
      <w:r w:rsidRPr="00CA22F4">
        <w:rPr>
          <w:color w:val="6D6E71"/>
          <w:spacing w:val="-2"/>
        </w:rPr>
        <w:t>w</w:t>
      </w:r>
      <w:r w:rsidRPr="00CA22F4">
        <w:rPr>
          <w:color w:val="6D6E71"/>
        </w:rPr>
        <w:t>er</w:t>
      </w:r>
      <w:r w:rsidRPr="00CA22F4">
        <w:rPr>
          <w:color w:val="6D6E71"/>
          <w:spacing w:val="-8"/>
        </w:rPr>
        <w:t>k</w:t>
      </w:r>
      <w:r w:rsidRPr="00CA22F4">
        <w:rPr>
          <w:color w:val="6D6E71"/>
        </w:rPr>
        <w:t>er;</w:t>
      </w:r>
    </w:p>
    <w:p w14:paraId="4C79362D" w14:textId="77777777" w:rsidR="00852322" w:rsidRPr="00CA22F4" w:rsidRDefault="00852322" w:rsidP="00CD3340">
      <w:pPr>
        <w:pStyle w:val="Plattetekst"/>
        <w:numPr>
          <w:ilvl w:val="0"/>
          <w:numId w:val="8"/>
        </w:numPr>
        <w:tabs>
          <w:tab w:val="left" w:pos="1493"/>
        </w:tabs>
        <w:spacing w:line="264" w:lineRule="exact"/>
        <w:ind w:left="1493" w:right="6443"/>
        <w:jc w:val="both"/>
      </w:pPr>
      <w:r w:rsidRPr="00CA22F4">
        <w:rPr>
          <w:color w:val="6D6E71"/>
        </w:rPr>
        <w:t>Corri</w:t>
      </w:r>
      <w:r w:rsidRPr="00CA22F4">
        <w:rPr>
          <w:color w:val="6D6E71"/>
          <w:spacing w:val="-2"/>
        </w:rPr>
        <w:t>g</w:t>
      </w:r>
      <w:r w:rsidRPr="00CA22F4">
        <w:rPr>
          <w:color w:val="6D6E71"/>
        </w:rPr>
        <w:t>e</w:t>
      </w:r>
      <w:r w:rsidRPr="00CA22F4">
        <w:rPr>
          <w:color w:val="6D6E71"/>
          <w:spacing w:val="-4"/>
        </w:rPr>
        <w:t>r</w:t>
      </w:r>
      <w:r w:rsidRPr="00CA22F4">
        <w:rPr>
          <w:color w:val="6D6E71"/>
        </w:rPr>
        <w:t>ende</w:t>
      </w:r>
      <w:r w:rsidRPr="00CA22F4">
        <w:rPr>
          <w:color w:val="6D6E71"/>
          <w:spacing w:val="-2"/>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elen</w:t>
      </w:r>
      <w:r w:rsidRPr="00CA22F4">
        <w:rPr>
          <w:color w:val="6D6E71"/>
          <w:spacing w:val="-1"/>
        </w:rPr>
        <w:t xml:space="preserve"> </w:t>
      </w:r>
      <w:r w:rsidRPr="00CA22F4">
        <w:rPr>
          <w:color w:val="6D6E71"/>
        </w:rPr>
        <w:t>door</w:t>
      </w:r>
      <w:r w:rsidRPr="00CA22F4">
        <w:rPr>
          <w:color w:val="6D6E71"/>
          <w:spacing w:val="-2"/>
        </w:rPr>
        <w:t xml:space="preserve"> </w:t>
      </w:r>
      <w:r w:rsidRPr="00CA22F4">
        <w:rPr>
          <w:color w:val="6D6E71"/>
        </w:rPr>
        <w:t>de</w:t>
      </w:r>
      <w:r w:rsidRPr="00CA22F4">
        <w:rPr>
          <w:color w:val="6D6E71"/>
          <w:spacing w:val="-1"/>
        </w:rPr>
        <w:t xml:space="preserve"> </w:t>
      </w:r>
      <w:r w:rsidRPr="00CA22F4">
        <w:rPr>
          <w:color w:val="6D6E71"/>
        </w:rPr>
        <w:t>di</w:t>
      </w:r>
      <w:r w:rsidRPr="00CA22F4">
        <w:rPr>
          <w:color w:val="6D6E71"/>
          <w:spacing w:val="-3"/>
        </w:rPr>
        <w:t>r</w:t>
      </w:r>
      <w:r w:rsidRPr="00CA22F4">
        <w:rPr>
          <w:color w:val="6D6E71"/>
        </w:rPr>
        <w:t>ecties;</w:t>
      </w:r>
    </w:p>
    <w:p w14:paraId="61204AF1" w14:textId="77777777" w:rsidR="00852322" w:rsidRPr="00CA22F4" w:rsidRDefault="00852322" w:rsidP="00CD3340">
      <w:pPr>
        <w:pStyle w:val="Plattetekst"/>
        <w:numPr>
          <w:ilvl w:val="0"/>
          <w:numId w:val="8"/>
        </w:numPr>
        <w:tabs>
          <w:tab w:val="left" w:pos="1493"/>
        </w:tabs>
        <w:spacing w:line="264" w:lineRule="exact"/>
        <w:ind w:left="1493" w:right="1133"/>
        <w:jc w:val="both"/>
      </w:pPr>
      <w:r w:rsidRPr="00CA22F4">
        <w:rPr>
          <w:color w:val="6D6E71"/>
        </w:rPr>
        <w:t>Officiële</w:t>
      </w:r>
      <w:r w:rsidRPr="00CA22F4">
        <w:rPr>
          <w:color w:val="6D6E71"/>
          <w:spacing w:val="1"/>
        </w:rPr>
        <w:t xml:space="preserve"> </w:t>
      </w:r>
      <w:r w:rsidRPr="00CA22F4">
        <w:rPr>
          <w:color w:val="6D6E71"/>
        </w:rPr>
        <w:t>berisping</w:t>
      </w:r>
      <w:r w:rsidRPr="00CA22F4">
        <w:rPr>
          <w:color w:val="6D6E71"/>
          <w:spacing w:val="3"/>
        </w:rPr>
        <w:t xml:space="preserve"> </w:t>
      </w:r>
      <w:r w:rsidRPr="00CA22F4">
        <w:rPr>
          <w:color w:val="6D6E71"/>
        </w:rPr>
        <w:t>door</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di</w:t>
      </w:r>
      <w:r w:rsidRPr="00CA22F4">
        <w:rPr>
          <w:color w:val="6D6E71"/>
          <w:spacing w:val="-3"/>
        </w:rPr>
        <w:t>r</w:t>
      </w:r>
      <w:r w:rsidRPr="00CA22F4">
        <w:rPr>
          <w:color w:val="6D6E71"/>
        </w:rPr>
        <w:t>ectie</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de</w:t>
      </w:r>
      <w:r w:rsidRPr="00CA22F4">
        <w:rPr>
          <w:color w:val="6D6E71"/>
          <w:spacing w:val="1"/>
        </w:rPr>
        <w:t xml:space="preserve"> </w:t>
      </w:r>
      <w:r w:rsidRPr="00CA22F4">
        <w:rPr>
          <w:color w:val="6D6E71"/>
        </w:rPr>
        <w:t>school,</w:t>
      </w:r>
      <w:r w:rsidRPr="00CA22F4">
        <w:rPr>
          <w:color w:val="6D6E71"/>
          <w:spacing w:val="3"/>
        </w:rPr>
        <w:t xml:space="preserve"> </w:t>
      </w:r>
      <w:r w:rsidRPr="00CA22F4">
        <w:rPr>
          <w:color w:val="6D6E71"/>
        </w:rPr>
        <w:t>schrif</w:t>
      </w:r>
      <w:r w:rsidRPr="00CA22F4">
        <w:rPr>
          <w:color w:val="6D6E71"/>
          <w:spacing w:val="-3"/>
        </w:rPr>
        <w:t>t</w:t>
      </w:r>
      <w:r w:rsidRPr="00CA22F4">
        <w:rPr>
          <w:color w:val="6D6E71"/>
          <w:spacing w:val="-1"/>
        </w:rPr>
        <w:t>e</w:t>
      </w:r>
      <w:r w:rsidRPr="00CA22F4">
        <w:rPr>
          <w:color w:val="6D6E71"/>
        </w:rPr>
        <w:t>lijk</w:t>
      </w:r>
      <w:r w:rsidRPr="00CA22F4">
        <w:rPr>
          <w:color w:val="6D6E71"/>
          <w:spacing w:val="3"/>
        </w:rPr>
        <w:t xml:space="preserve"> </w:t>
      </w:r>
      <w:r w:rsidRPr="00CA22F4">
        <w:rPr>
          <w:color w:val="6D6E71"/>
        </w:rPr>
        <w:t>aan</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spacing w:val="-8"/>
        </w:rPr>
        <w:t>k</w:t>
      </w:r>
      <w:r w:rsidRPr="00CA22F4">
        <w:rPr>
          <w:color w:val="6D6E71"/>
        </w:rPr>
        <w:t>enbaar</w:t>
      </w:r>
      <w:r w:rsidRPr="00CA22F4">
        <w:rPr>
          <w:color w:val="6D6E71"/>
          <w:spacing w:val="2"/>
        </w:rPr>
        <w:t xml:space="preserve"> </w:t>
      </w:r>
      <w:r w:rsidRPr="00CA22F4">
        <w:rPr>
          <w:color w:val="6D6E71"/>
          <w:spacing w:val="-2"/>
        </w:rPr>
        <w:t>g</w:t>
      </w:r>
      <w:r w:rsidRPr="00CA22F4">
        <w:rPr>
          <w:color w:val="6D6E71"/>
        </w:rPr>
        <w:t>emaa</w:t>
      </w:r>
      <w:r w:rsidRPr="00CA22F4">
        <w:rPr>
          <w:color w:val="6D6E71"/>
          <w:spacing w:val="-2"/>
        </w:rPr>
        <w:t>k</w:t>
      </w:r>
      <w:r w:rsidRPr="00CA22F4">
        <w:rPr>
          <w:color w:val="6D6E71"/>
        </w:rPr>
        <w:t>t</w:t>
      </w:r>
      <w:r w:rsidRPr="00CA22F4">
        <w:rPr>
          <w:color w:val="6D6E71"/>
          <w:spacing w:val="1"/>
        </w:rPr>
        <w:t xml:space="preserve"> </w:t>
      </w:r>
      <w:r w:rsidRPr="00CA22F4">
        <w:rPr>
          <w:color w:val="6D6E71"/>
        </w:rPr>
        <w:t>en</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p>
    <w:p w14:paraId="2EE7DD4A" w14:textId="77777777" w:rsidR="00852322" w:rsidRPr="00CA22F4" w:rsidRDefault="00852322" w:rsidP="00852322">
      <w:pPr>
        <w:pStyle w:val="Plattetekst"/>
        <w:spacing w:line="264" w:lineRule="exact"/>
        <w:ind w:left="0" w:right="3099"/>
        <w:jc w:val="center"/>
      </w:pPr>
      <w:r w:rsidRPr="00CA22F4">
        <w:rPr>
          <w:color w:val="6D6E71"/>
        </w:rPr>
        <w:t>krij</w:t>
      </w:r>
      <w:r w:rsidRPr="00CA22F4">
        <w:rPr>
          <w:color w:val="6D6E71"/>
          <w:spacing w:val="-2"/>
        </w:rPr>
        <w:t>g</w:t>
      </w:r>
      <w:r w:rsidRPr="00CA22F4">
        <w:rPr>
          <w:color w:val="6D6E71"/>
        </w:rPr>
        <w:t>en</w:t>
      </w:r>
      <w:r w:rsidRPr="00CA22F4">
        <w:rPr>
          <w:color w:val="6D6E71"/>
          <w:spacing w:val="-1"/>
        </w:rPr>
        <w:t xml:space="preserve"> </w:t>
      </w:r>
      <w:r w:rsidRPr="00CA22F4">
        <w:rPr>
          <w:color w:val="6D6E71"/>
          <w:spacing w:val="-3"/>
        </w:rPr>
        <w:t>t</w:t>
      </w:r>
      <w:r w:rsidRPr="00CA22F4">
        <w:rPr>
          <w:color w:val="6D6E71"/>
        </w:rPr>
        <w:t>e</w:t>
      </w:r>
      <w:r w:rsidRPr="00CA22F4">
        <w:rPr>
          <w:color w:val="6D6E71"/>
          <w:spacing w:val="-2"/>
        </w:rPr>
        <w:t>g</w:t>
      </w:r>
      <w:r w:rsidRPr="00CA22F4">
        <w:rPr>
          <w:color w:val="6D6E71"/>
        </w:rPr>
        <w:t>elij</w:t>
      </w:r>
      <w:r w:rsidRPr="00CA22F4">
        <w:rPr>
          <w:color w:val="6D6E71"/>
          <w:spacing w:val="-7"/>
        </w:rPr>
        <w:t>k</w:t>
      </w:r>
      <w:r w:rsidRPr="00CA22F4">
        <w:rPr>
          <w:color w:val="6D6E71"/>
        </w:rPr>
        <w:t>ertijd</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rPr>
        <w:t>drin</w:t>
      </w:r>
      <w:r w:rsidRPr="00CA22F4">
        <w:rPr>
          <w:color w:val="6D6E71"/>
          <w:spacing w:val="-2"/>
        </w:rPr>
        <w:t>g</w:t>
      </w:r>
      <w:r w:rsidRPr="00CA22F4">
        <w:rPr>
          <w:color w:val="6D6E71"/>
        </w:rPr>
        <w:t>ende uitnodiging</w:t>
      </w:r>
      <w:r w:rsidRPr="00CA22F4">
        <w:rPr>
          <w:color w:val="6D6E71"/>
          <w:spacing w:val="-1"/>
        </w:rPr>
        <w:t xml:space="preserve"> </w:t>
      </w:r>
      <w:r w:rsidRPr="00CA22F4">
        <w:rPr>
          <w:color w:val="6D6E71"/>
          <w:spacing w:val="-2"/>
        </w:rPr>
        <w:t>v</w:t>
      </w:r>
      <w:r w:rsidRPr="00CA22F4">
        <w:rPr>
          <w:color w:val="6D6E71"/>
        </w:rPr>
        <w:t>oor</w:t>
      </w:r>
      <w:r w:rsidRPr="00CA22F4">
        <w:rPr>
          <w:color w:val="6D6E71"/>
          <w:spacing w:val="-1"/>
        </w:rPr>
        <w:t xml:space="preserve"> </w:t>
      </w:r>
      <w:r w:rsidRPr="00CA22F4">
        <w:rPr>
          <w:color w:val="6D6E71"/>
        </w:rPr>
        <w:t xml:space="preserve">een </w:t>
      </w:r>
      <w:r w:rsidRPr="00CA22F4">
        <w:rPr>
          <w:color w:val="6D6E71"/>
          <w:spacing w:val="-2"/>
        </w:rPr>
        <w:t>g</w:t>
      </w:r>
      <w:r w:rsidRPr="00CA22F4">
        <w:rPr>
          <w:color w:val="6D6E71"/>
        </w:rPr>
        <w:t>esp</w:t>
      </w:r>
      <w:r w:rsidRPr="00CA22F4">
        <w:rPr>
          <w:color w:val="6D6E71"/>
          <w:spacing w:val="-3"/>
        </w:rPr>
        <w:t>r</w:t>
      </w:r>
      <w:r w:rsidRPr="00CA22F4">
        <w:rPr>
          <w:color w:val="6D6E71"/>
        </w:rPr>
        <w:t>ek.</w:t>
      </w:r>
    </w:p>
    <w:p w14:paraId="10211C47" w14:textId="77777777" w:rsidR="00852322" w:rsidRPr="00CA22F4" w:rsidRDefault="00852322" w:rsidP="00852322">
      <w:pPr>
        <w:spacing w:before="18" w:line="240" w:lineRule="exact"/>
        <w:rPr>
          <w:sz w:val="24"/>
          <w:szCs w:val="24"/>
        </w:rPr>
      </w:pPr>
    </w:p>
    <w:p w14:paraId="614692B4" w14:textId="77777777" w:rsidR="00852322" w:rsidRPr="00CA22F4" w:rsidRDefault="00852322" w:rsidP="00852322">
      <w:pPr>
        <w:pStyle w:val="Plattetekst"/>
        <w:spacing w:line="264" w:lineRule="exact"/>
        <w:ind w:right="1133"/>
        <w:jc w:val="both"/>
      </w:pPr>
      <w:r w:rsidRPr="00CA22F4">
        <w:rPr>
          <w:color w:val="6D6E71"/>
        </w:rPr>
        <w:t>Dan</w:t>
      </w:r>
      <w:r w:rsidRPr="00CA22F4">
        <w:rPr>
          <w:color w:val="6D6E71"/>
          <w:spacing w:val="-8"/>
        </w:rPr>
        <w:t xml:space="preserve"> </w:t>
      </w:r>
      <w:r w:rsidRPr="00CA22F4">
        <w:rPr>
          <w:color w:val="6D6E71"/>
        </w:rPr>
        <w:t>zijn</w:t>
      </w:r>
      <w:r w:rsidRPr="00CA22F4">
        <w:rPr>
          <w:color w:val="6D6E71"/>
          <w:spacing w:val="-7"/>
        </w:rPr>
        <w:t xml:space="preserve"> </w:t>
      </w:r>
      <w:r w:rsidRPr="00CA22F4">
        <w:rPr>
          <w:color w:val="6D6E71"/>
        </w:rPr>
        <w:t>er</w:t>
      </w:r>
      <w:r w:rsidRPr="00CA22F4">
        <w:rPr>
          <w:color w:val="6D6E71"/>
          <w:spacing w:val="-7"/>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elen</w:t>
      </w:r>
      <w:r w:rsidRPr="00CA22F4">
        <w:rPr>
          <w:color w:val="6D6E71"/>
          <w:spacing w:val="-7"/>
        </w:rPr>
        <w:t xml:space="preserve"> </w:t>
      </w:r>
      <w:r w:rsidRPr="00CA22F4">
        <w:rPr>
          <w:color w:val="6D6E71"/>
        </w:rPr>
        <w:t>die</w:t>
      </w:r>
      <w:r w:rsidRPr="00CA22F4">
        <w:rPr>
          <w:color w:val="6D6E71"/>
          <w:spacing w:val="-7"/>
        </w:rPr>
        <w:t xml:space="preserve"> </w:t>
      </w:r>
      <w:r w:rsidRPr="00CA22F4">
        <w:rPr>
          <w:color w:val="6D6E71"/>
        </w:rPr>
        <w:t>nodig</w:t>
      </w:r>
      <w:r w:rsidRPr="00CA22F4">
        <w:rPr>
          <w:color w:val="6D6E71"/>
          <w:spacing w:val="-7"/>
        </w:rPr>
        <w:t xml:space="preserve"> </w:t>
      </w:r>
      <w:r w:rsidRPr="00CA22F4">
        <w:rPr>
          <w:color w:val="6D6E71"/>
        </w:rPr>
        <w:t>zijn</w:t>
      </w:r>
      <w:r w:rsidRPr="00CA22F4">
        <w:rPr>
          <w:color w:val="6D6E71"/>
          <w:spacing w:val="-7"/>
        </w:rPr>
        <w:t xml:space="preserve"> </w:t>
      </w:r>
      <w:r w:rsidRPr="00CA22F4">
        <w:rPr>
          <w:color w:val="6D6E71"/>
        </w:rPr>
        <w:t>als</w:t>
      </w:r>
      <w:r w:rsidRPr="00CA22F4">
        <w:rPr>
          <w:color w:val="6D6E71"/>
          <w:spacing w:val="-7"/>
        </w:rPr>
        <w:t xml:space="preserve"> </w:t>
      </w:r>
      <w:r w:rsidRPr="00CA22F4">
        <w:rPr>
          <w:color w:val="6D6E71"/>
        </w:rPr>
        <w:t>er</w:t>
      </w:r>
      <w:r w:rsidRPr="00CA22F4">
        <w:rPr>
          <w:color w:val="6D6E71"/>
          <w:spacing w:val="-8"/>
        </w:rPr>
        <w:t xml:space="preserve"> </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w:t>
      </w:r>
      <w:r w:rsidRPr="00CA22F4">
        <w:rPr>
          <w:color w:val="6D6E71"/>
          <w:spacing w:val="-7"/>
        </w:rPr>
        <w:t xml:space="preserve"> </w:t>
      </w:r>
      <w:r w:rsidRPr="00CA22F4">
        <w:rPr>
          <w:color w:val="6D6E71"/>
        </w:rPr>
        <w:t>is</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ern</w:t>
      </w:r>
      <w:r w:rsidRPr="00CA22F4">
        <w:rPr>
          <w:color w:val="6D6E71"/>
          <w:spacing w:val="-3"/>
        </w:rPr>
        <w:t>s</w:t>
      </w:r>
      <w:r w:rsidRPr="00CA22F4">
        <w:rPr>
          <w:color w:val="6D6E71"/>
        </w:rPr>
        <w:t>tig</w:t>
      </w:r>
      <w:r w:rsidRPr="00CA22F4">
        <w:rPr>
          <w:color w:val="6D6E71"/>
          <w:spacing w:val="-7"/>
        </w:rPr>
        <w:t xml:space="preserve"> </w:t>
      </w:r>
      <w:r w:rsidRPr="00CA22F4">
        <w:rPr>
          <w:color w:val="6D6E71"/>
        </w:rPr>
        <w:t>on</w:t>
      </w:r>
      <w:r w:rsidRPr="00CA22F4">
        <w:rPr>
          <w:color w:val="6D6E71"/>
          <w:spacing w:val="-2"/>
        </w:rPr>
        <w:t>gew</w:t>
      </w:r>
      <w:r w:rsidRPr="00CA22F4">
        <w:rPr>
          <w:color w:val="6D6E71"/>
        </w:rPr>
        <w:t>en</w:t>
      </w:r>
      <w:r w:rsidRPr="00CA22F4">
        <w:rPr>
          <w:color w:val="6D6E71"/>
          <w:spacing w:val="-3"/>
        </w:rPr>
        <w:t>s</w:t>
      </w:r>
      <w:r w:rsidRPr="00CA22F4">
        <w:rPr>
          <w:color w:val="6D6E71"/>
        </w:rPr>
        <w:t>t</w:t>
      </w:r>
      <w:r w:rsidRPr="00CA22F4">
        <w:rPr>
          <w:color w:val="6D6E71"/>
          <w:spacing w:val="-7"/>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7"/>
        </w:rPr>
        <w:t xml:space="preserve"> </w:t>
      </w:r>
      <w:r w:rsidRPr="00CA22F4">
        <w:rPr>
          <w:color w:val="6D6E71"/>
        </w:rPr>
        <w:t>door</w:t>
      </w:r>
      <w:r w:rsidRPr="00CA22F4">
        <w:rPr>
          <w:color w:val="6D6E71"/>
          <w:spacing w:val="-7"/>
        </w:rPr>
        <w:t xml:space="preserve"> </w:t>
      </w:r>
      <w:r w:rsidRPr="00CA22F4">
        <w:rPr>
          <w:color w:val="6D6E71"/>
        </w:rPr>
        <w:t>een</w:t>
      </w:r>
      <w:r w:rsidRPr="00CA22F4">
        <w:rPr>
          <w:color w:val="6D6E71"/>
          <w:spacing w:val="-8"/>
        </w:rPr>
        <w:t xml:space="preserve"> </w:t>
      </w:r>
      <w:r w:rsidRPr="00CA22F4">
        <w:rPr>
          <w:color w:val="6D6E71"/>
        </w:rPr>
        <w:t>leerlin</w:t>
      </w:r>
      <w:r w:rsidRPr="00CA22F4">
        <w:rPr>
          <w:color w:val="6D6E71"/>
          <w:spacing w:val="2"/>
        </w:rPr>
        <w:t>g</w:t>
      </w:r>
      <w:r w:rsidRPr="00CA22F4">
        <w:rPr>
          <w:color w:val="6D6E71"/>
        </w:rPr>
        <w:t>,</w:t>
      </w:r>
      <w:r w:rsidRPr="00CA22F4">
        <w:rPr>
          <w:color w:val="6D6E71"/>
          <w:spacing w:val="-7"/>
        </w:rPr>
        <w:t xml:space="preserve"> </w:t>
      </w:r>
      <w:r w:rsidRPr="00CA22F4">
        <w:rPr>
          <w:color w:val="6D6E71"/>
          <w:spacing w:val="-3"/>
        </w:rPr>
        <w:t>w</w:t>
      </w:r>
      <w:r w:rsidRPr="00CA22F4">
        <w:rPr>
          <w:color w:val="6D6E71"/>
        </w:rPr>
        <w:t xml:space="preserve">aarbij </w:t>
      </w:r>
      <w:r w:rsidRPr="00CA22F4">
        <w:rPr>
          <w:color w:val="6D6E71"/>
          <w:spacing w:val="-1"/>
        </w:rPr>
        <w:t>p</w:t>
      </w:r>
      <w:r w:rsidRPr="00CA22F4">
        <w:rPr>
          <w:color w:val="6D6E71"/>
          <w:spacing w:val="-4"/>
        </w:rPr>
        <w:t>s</w:t>
      </w:r>
      <w:r w:rsidRPr="00CA22F4">
        <w:rPr>
          <w:color w:val="6D6E71"/>
          <w:spacing w:val="-3"/>
        </w:rPr>
        <w:t>y</w:t>
      </w:r>
      <w:r w:rsidRPr="00CA22F4">
        <w:rPr>
          <w:color w:val="6D6E71"/>
        </w:rPr>
        <w:t>chisch</w:t>
      </w:r>
      <w:r w:rsidRPr="00CA22F4">
        <w:rPr>
          <w:color w:val="6D6E71"/>
          <w:spacing w:val="7"/>
        </w:rPr>
        <w:t xml:space="preserve"> </w:t>
      </w:r>
      <w:r w:rsidRPr="00CA22F4">
        <w:rPr>
          <w:color w:val="6D6E71"/>
        </w:rPr>
        <w:t>en</w:t>
      </w:r>
      <w:r w:rsidRPr="00CA22F4">
        <w:rPr>
          <w:color w:val="6D6E71"/>
          <w:spacing w:val="-4"/>
        </w:rPr>
        <w:t>/</w:t>
      </w:r>
      <w:r w:rsidRPr="00CA22F4">
        <w:rPr>
          <w:color w:val="6D6E71"/>
        </w:rPr>
        <w:t>of</w:t>
      </w:r>
      <w:r w:rsidRPr="00CA22F4">
        <w:rPr>
          <w:color w:val="6D6E71"/>
          <w:spacing w:val="7"/>
        </w:rPr>
        <w:t xml:space="preserve"> </w:t>
      </w:r>
      <w:r w:rsidRPr="00CA22F4">
        <w:rPr>
          <w:color w:val="6D6E71"/>
        </w:rPr>
        <w:t>lichamelijk</w:t>
      </w:r>
      <w:r w:rsidRPr="00CA22F4">
        <w:rPr>
          <w:color w:val="6D6E71"/>
          <w:spacing w:val="9"/>
        </w:rPr>
        <w:t xml:space="preserve"> </w:t>
      </w:r>
      <w:r w:rsidRPr="00CA22F4">
        <w:rPr>
          <w:color w:val="6D6E71"/>
        </w:rPr>
        <w:t>l</w:t>
      </w:r>
      <w:r w:rsidRPr="00CA22F4">
        <w:rPr>
          <w:color w:val="6D6E71"/>
          <w:spacing w:val="-2"/>
        </w:rPr>
        <w:t>e</w:t>
      </w:r>
      <w:r w:rsidRPr="00CA22F4">
        <w:rPr>
          <w:color w:val="6D6E71"/>
        </w:rPr>
        <w:t>tsel</w:t>
      </w:r>
      <w:r w:rsidRPr="00CA22F4">
        <w:rPr>
          <w:color w:val="6D6E71"/>
          <w:spacing w:val="7"/>
        </w:rPr>
        <w:t xml:space="preserve"> </w:t>
      </w:r>
      <w:r w:rsidRPr="00CA22F4">
        <w:rPr>
          <w:color w:val="6D6E71"/>
        </w:rPr>
        <w:t>aan</w:t>
      </w:r>
      <w:r w:rsidRPr="00CA22F4">
        <w:rPr>
          <w:color w:val="6D6E71"/>
          <w:spacing w:val="7"/>
        </w:rPr>
        <w:t xml:space="preserve"> </w:t>
      </w:r>
      <w:r w:rsidRPr="00CA22F4">
        <w:rPr>
          <w:color w:val="6D6E71"/>
        </w:rPr>
        <w:t>de</w:t>
      </w:r>
      <w:r w:rsidRPr="00CA22F4">
        <w:rPr>
          <w:color w:val="6D6E71"/>
          <w:spacing w:val="-4"/>
        </w:rPr>
        <w:t>r</w:t>
      </w:r>
      <w:r w:rsidRPr="00CA22F4">
        <w:rPr>
          <w:color w:val="6D6E71"/>
        </w:rPr>
        <w:t>den</w:t>
      </w:r>
      <w:r w:rsidRPr="00CA22F4">
        <w:rPr>
          <w:color w:val="6D6E71"/>
          <w:spacing w:val="8"/>
        </w:rPr>
        <w:t xml:space="preserve"> </w:t>
      </w:r>
      <w:r w:rsidRPr="00CA22F4">
        <w:rPr>
          <w:color w:val="6D6E71"/>
        </w:rPr>
        <w:t>is</w:t>
      </w:r>
      <w:r w:rsidRPr="00CA22F4">
        <w:rPr>
          <w:color w:val="6D6E71"/>
          <w:spacing w:val="7"/>
        </w:rPr>
        <w:t xml:space="preserve"> </w:t>
      </w:r>
      <w:r w:rsidRPr="00CA22F4">
        <w:rPr>
          <w:color w:val="6D6E71"/>
          <w:spacing w:val="-3"/>
        </w:rPr>
        <w:t>t</w:t>
      </w:r>
      <w:r w:rsidRPr="00CA22F4">
        <w:rPr>
          <w:color w:val="6D6E71"/>
        </w:rPr>
        <w:t>oe</w:t>
      </w:r>
      <w:r w:rsidRPr="00CA22F4">
        <w:rPr>
          <w:color w:val="6D6E71"/>
          <w:spacing w:val="-2"/>
        </w:rPr>
        <w:t>g</w:t>
      </w:r>
      <w:r w:rsidRPr="00CA22F4">
        <w:rPr>
          <w:color w:val="6D6E71"/>
        </w:rPr>
        <w:t>eb</w:t>
      </w:r>
      <w:r w:rsidRPr="00CA22F4">
        <w:rPr>
          <w:color w:val="6D6E71"/>
          <w:spacing w:val="-5"/>
        </w:rPr>
        <w:t>r</w:t>
      </w:r>
      <w:r w:rsidRPr="00CA22F4">
        <w:rPr>
          <w:color w:val="6D6E71"/>
        </w:rPr>
        <w:t>ac</w:t>
      </w:r>
      <w:r w:rsidRPr="00CA22F4">
        <w:rPr>
          <w:color w:val="6D6E71"/>
          <w:spacing w:val="-2"/>
        </w:rPr>
        <w:t>h</w:t>
      </w:r>
      <w:r w:rsidRPr="00CA22F4">
        <w:rPr>
          <w:color w:val="6D6E71"/>
        </w:rPr>
        <w:t>t,</w:t>
      </w:r>
      <w:r w:rsidRPr="00CA22F4">
        <w:rPr>
          <w:color w:val="6D6E71"/>
          <w:spacing w:val="8"/>
        </w:rPr>
        <w:t xml:space="preserve"> </w:t>
      </w:r>
      <w:r w:rsidRPr="00CA22F4">
        <w:rPr>
          <w:color w:val="6D6E71"/>
          <w:spacing w:val="-3"/>
        </w:rPr>
        <w:t>t</w:t>
      </w:r>
      <w:r w:rsidRPr="00CA22F4">
        <w:rPr>
          <w:color w:val="6D6E71"/>
        </w:rPr>
        <w:t>e</w:t>
      </w:r>
      <w:r w:rsidRPr="00CA22F4">
        <w:rPr>
          <w:color w:val="6D6E71"/>
          <w:spacing w:val="7"/>
        </w:rPr>
        <w:t xml:space="preserve"> </w:t>
      </w:r>
      <w:r w:rsidRPr="00CA22F4">
        <w:rPr>
          <w:color w:val="6D6E71"/>
          <w:spacing w:val="-2"/>
        </w:rPr>
        <w:t>we</w:t>
      </w:r>
      <w:r w:rsidRPr="00CA22F4">
        <w:rPr>
          <w:color w:val="6D6E71"/>
          <w:spacing w:val="-3"/>
        </w:rPr>
        <w:t>t</w:t>
      </w:r>
      <w:r w:rsidRPr="00CA22F4">
        <w:rPr>
          <w:color w:val="6D6E71"/>
        </w:rPr>
        <w:t>en:</w:t>
      </w:r>
      <w:r w:rsidRPr="00CA22F4">
        <w:rPr>
          <w:color w:val="6D6E71"/>
          <w:spacing w:val="7"/>
        </w:rPr>
        <w:t xml:space="preserve"> </w:t>
      </w:r>
      <w:r w:rsidRPr="00CA22F4">
        <w:rPr>
          <w:color w:val="6D6E71"/>
        </w:rPr>
        <w:t>time-out,</w:t>
      </w:r>
      <w:r w:rsidRPr="00CA22F4">
        <w:rPr>
          <w:color w:val="6D6E71"/>
          <w:spacing w:val="8"/>
        </w:rPr>
        <w:t xml:space="preserve"> </w:t>
      </w:r>
      <w:r w:rsidRPr="00CA22F4">
        <w:rPr>
          <w:color w:val="6D6E71"/>
        </w:rPr>
        <w:t>scho</w:t>
      </w:r>
      <w:r w:rsidRPr="00CA22F4">
        <w:rPr>
          <w:color w:val="6D6E71"/>
          <w:spacing w:val="-4"/>
        </w:rPr>
        <w:t>r</w:t>
      </w:r>
      <w:r w:rsidRPr="00CA22F4">
        <w:rPr>
          <w:color w:val="6D6E71"/>
        </w:rPr>
        <w:t>sing</w:t>
      </w:r>
      <w:r w:rsidRPr="00CA22F4">
        <w:rPr>
          <w:color w:val="6D6E71"/>
          <w:spacing w:val="7"/>
        </w:rPr>
        <w:t xml:space="preserve"> </w:t>
      </w:r>
      <w:r w:rsidRPr="00CA22F4">
        <w:rPr>
          <w:color w:val="6D6E71"/>
        </w:rPr>
        <w:t>en</w:t>
      </w:r>
      <w:r w:rsidRPr="00CA22F4">
        <w:rPr>
          <w:color w:val="6D6E71"/>
          <w:spacing w:val="7"/>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 De</w:t>
      </w:r>
      <w:r w:rsidRPr="00CA22F4">
        <w:rPr>
          <w:color w:val="6D6E71"/>
          <w:spacing w:val="-7"/>
        </w:rPr>
        <w:t xml:space="preserve"> </w:t>
      </w:r>
      <w:r w:rsidRPr="00CA22F4">
        <w:rPr>
          <w:color w:val="6D6E71"/>
        </w:rPr>
        <w:t>la</w:t>
      </w:r>
      <w:r w:rsidRPr="00CA22F4">
        <w:rPr>
          <w:color w:val="6D6E71"/>
          <w:spacing w:val="-2"/>
        </w:rPr>
        <w:t>a</w:t>
      </w:r>
      <w:r w:rsidRPr="00CA22F4">
        <w:rPr>
          <w:color w:val="6D6E71"/>
        </w:rPr>
        <w:t>t</w:t>
      </w:r>
      <w:r w:rsidRPr="00CA22F4">
        <w:rPr>
          <w:color w:val="6D6E71"/>
          <w:spacing w:val="-3"/>
        </w:rPr>
        <w:t>st</w:t>
      </w:r>
      <w:r w:rsidRPr="00CA22F4">
        <w:rPr>
          <w:color w:val="6D6E71"/>
        </w:rPr>
        <w:t>e</w:t>
      </w:r>
      <w:r w:rsidRPr="00CA22F4">
        <w:rPr>
          <w:color w:val="6D6E71"/>
          <w:spacing w:val="-6"/>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6"/>
        </w:rPr>
        <w:t xml:space="preserve"> </w:t>
      </w:r>
      <w:r w:rsidRPr="00CA22F4">
        <w:rPr>
          <w:color w:val="6D6E71"/>
        </w:rPr>
        <w:t>ook</w:t>
      </w:r>
      <w:r w:rsidRPr="00CA22F4">
        <w:rPr>
          <w:color w:val="6D6E71"/>
          <w:spacing w:val="-5"/>
        </w:rPr>
        <w:t xml:space="preserve"> </w:t>
      </w:r>
      <w:r w:rsidRPr="00CA22F4">
        <w:rPr>
          <w:color w:val="6D6E71"/>
          <w:spacing w:val="-3"/>
        </w:rPr>
        <w:t>t</w:t>
      </w:r>
      <w:r w:rsidRPr="00CA22F4">
        <w:rPr>
          <w:color w:val="6D6E71"/>
        </w:rPr>
        <w:t>oe</w:t>
      </w:r>
      <w:r w:rsidRPr="00CA22F4">
        <w:rPr>
          <w:color w:val="6D6E71"/>
          <w:spacing w:val="-2"/>
        </w:rPr>
        <w:t>g</w:t>
      </w:r>
      <w:r w:rsidRPr="00CA22F4">
        <w:rPr>
          <w:color w:val="6D6E71"/>
        </w:rPr>
        <w:t>epa</w:t>
      </w:r>
      <w:r w:rsidRPr="00CA22F4">
        <w:rPr>
          <w:color w:val="6D6E71"/>
          <w:spacing w:val="-3"/>
        </w:rPr>
        <w:t>s</w:t>
      </w:r>
      <w:r w:rsidRPr="00CA22F4">
        <w:rPr>
          <w:color w:val="6D6E71"/>
        </w:rPr>
        <w:t>t</w:t>
      </w:r>
      <w:r w:rsidRPr="00CA22F4">
        <w:rPr>
          <w:color w:val="6D6E71"/>
          <w:spacing w:val="-5"/>
        </w:rPr>
        <w:t xml:space="preserve"> </w:t>
      </w:r>
      <w:r w:rsidRPr="00CA22F4">
        <w:rPr>
          <w:color w:val="6D6E71"/>
        </w:rPr>
        <w:t>als</w:t>
      </w:r>
      <w:r w:rsidRPr="00CA22F4">
        <w:rPr>
          <w:color w:val="6D6E71"/>
          <w:spacing w:val="-5"/>
        </w:rPr>
        <w:t xml:space="preserve"> </w:t>
      </w:r>
      <w:r w:rsidRPr="00CA22F4">
        <w:rPr>
          <w:color w:val="6D6E71"/>
        </w:rPr>
        <w:t>de</w:t>
      </w:r>
      <w:r w:rsidRPr="00CA22F4">
        <w:rPr>
          <w:color w:val="6D6E71"/>
          <w:spacing w:val="-6"/>
        </w:rPr>
        <w:t xml:space="preserve"> </w:t>
      </w:r>
      <w:r w:rsidRPr="00CA22F4">
        <w:rPr>
          <w:color w:val="6D6E71"/>
        </w:rPr>
        <w:t>school</w:t>
      </w:r>
      <w:r w:rsidRPr="00CA22F4">
        <w:rPr>
          <w:color w:val="6D6E71"/>
          <w:spacing w:val="-5"/>
        </w:rPr>
        <w:t xml:space="preserve"> </w:t>
      </w:r>
      <w:r w:rsidRPr="00CA22F4">
        <w:rPr>
          <w:color w:val="6D6E71"/>
        </w:rPr>
        <w:t>ni</w:t>
      </w:r>
      <w:r w:rsidRPr="00CA22F4">
        <w:rPr>
          <w:color w:val="6D6E71"/>
          <w:spacing w:val="-2"/>
        </w:rPr>
        <w:t>e</w:t>
      </w:r>
      <w:r w:rsidRPr="00CA22F4">
        <w:rPr>
          <w:color w:val="6D6E71"/>
        </w:rPr>
        <w:t>t</w:t>
      </w:r>
      <w:r w:rsidRPr="00CA22F4">
        <w:rPr>
          <w:color w:val="6D6E71"/>
          <w:spacing w:val="-5"/>
        </w:rPr>
        <w:t xml:space="preserve"> </w:t>
      </w:r>
      <w:r w:rsidRPr="00CA22F4">
        <w:rPr>
          <w:color w:val="6D6E71"/>
          <w:spacing w:val="-4"/>
        </w:rPr>
        <w:t>k</w:t>
      </w:r>
      <w:r w:rsidRPr="00CA22F4">
        <w:rPr>
          <w:color w:val="6D6E71"/>
        </w:rPr>
        <w:t>an</w:t>
      </w:r>
      <w:r w:rsidRPr="00CA22F4">
        <w:rPr>
          <w:color w:val="6D6E71"/>
          <w:spacing w:val="-5"/>
        </w:rPr>
        <w:t xml:space="preserve"> </w:t>
      </w:r>
      <w:r w:rsidRPr="00CA22F4">
        <w:rPr>
          <w:color w:val="6D6E71"/>
          <w:spacing w:val="-3"/>
        </w:rPr>
        <w:t>v</w:t>
      </w:r>
      <w:r w:rsidRPr="00CA22F4">
        <w:rPr>
          <w:color w:val="6D6E71"/>
        </w:rPr>
        <w:t>oldoen</w:t>
      </w:r>
      <w:r w:rsidRPr="00CA22F4">
        <w:rPr>
          <w:color w:val="6D6E71"/>
          <w:spacing w:val="-6"/>
        </w:rPr>
        <w:t xml:space="preserve"> </w:t>
      </w:r>
      <w:r w:rsidRPr="00CA22F4">
        <w:rPr>
          <w:color w:val="6D6E71"/>
        </w:rPr>
        <w:t>aan</w:t>
      </w:r>
      <w:r w:rsidRPr="00CA22F4">
        <w:rPr>
          <w:color w:val="6D6E71"/>
          <w:spacing w:val="-5"/>
        </w:rPr>
        <w:t xml:space="preserve"> </w:t>
      </w:r>
      <w:r w:rsidRPr="00CA22F4">
        <w:rPr>
          <w:color w:val="6D6E71"/>
        </w:rPr>
        <w:t>de</w:t>
      </w:r>
      <w:r w:rsidRPr="00CA22F4">
        <w:rPr>
          <w:color w:val="6D6E71"/>
          <w:spacing w:val="-5"/>
        </w:rPr>
        <w:t xml:space="preserve"> z</w:t>
      </w:r>
      <w:r w:rsidRPr="00CA22F4">
        <w:rPr>
          <w:color w:val="6D6E71"/>
        </w:rPr>
        <w:t>o</w:t>
      </w:r>
      <w:r w:rsidRPr="00CA22F4">
        <w:rPr>
          <w:color w:val="6D6E71"/>
          <w:spacing w:val="-3"/>
        </w:rPr>
        <w:t>r</w:t>
      </w:r>
      <w:r w:rsidRPr="00CA22F4">
        <w:rPr>
          <w:color w:val="6D6E71"/>
        </w:rPr>
        <w:t>gbeho</w:t>
      </w:r>
      <w:r w:rsidRPr="00CA22F4">
        <w:rPr>
          <w:color w:val="6D6E71"/>
          <w:spacing w:val="-2"/>
        </w:rPr>
        <w:t>e</w:t>
      </w:r>
      <w:r w:rsidRPr="00CA22F4">
        <w:rPr>
          <w:color w:val="6D6E71"/>
        </w:rPr>
        <w:t>f</w:t>
      </w:r>
      <w:r w:rsidRPr="00CA22F4">
        <w:rPr>
          <w:color w:val="6D6E71"/>
          <w:spacing w:val="-4"/>
        </w:rPr>
        <w:t>t</w:t>
      </w:r>
      <w:r w:rsidRPr="00CA22F4">
        <w:rPr>
          <w:color w:val="6D6E71"/>
        </w:rPr>
        <w:t>e.</w:t>
      </w:r>
      <w:r w:rsidRPr="00CA22F4">
        <w:rPr>
          <w:color w:val="6D6E71"/>
          <w:spacing w:val="-5"/>
        </w:rPr>
        <w:t xml:space="preserve"> </w:t>
      </w:r>
      <w:r w:rsidRPr="00CA22F4">
        <w:rPr>
          <w:color w:val="6D6E71"/>
        </w:rPr>
        <w:t>In</w:t>
      </w:r>
      <w:r w:rsidRPr="00CA22F4">
        <w:rPr>
          <w:color w:val="6D6E71"/>
          <w:spacing w:val="-6"/>
        </w:rPr>
        <w:t xml:space="preserve"> </w:t>
      </w:r>
      <w:r w:rsidRPr="00CA22F4">
        <w:rPr>
          <w:color w:val="6D6E71"/>
        </w:rPr>
        <w:t>dit</w:t>
      </w:r>
      <w:r w:rsidRPr="00CA22F4">
        <w:rPr>
          <w:color w:val="6D6E71"/>
          <w:spacing w:val="-5"/>
        </w:rPr>
        <w:t xml:space="preserve"> </w:t>
      </w:r>
      <w:r w:rsidRPr="00CA22F4">
        <w:rPr>
          <w:color w:val="6D6E71"/>
        </w:rPr>
        <w:t>p</w:t>
      </w:r>
      <w:r w:rsidRPr="00CA22F4">
        <w:rPr>
          <w:color w:val="6D6E71"/>
          <w:spacing w:val="-4"/>
        </w:rPr>
        <w:t>r</w:t>
      </w:r>
      <w:r w:rsidRPr="00CA22F4">
        <w:rPr>
          <w:color w:val="6D6E71"/>
        </w:rPr>
        <w:t>o</w:t>
      </w:r>
      <w:r w:rsidRPr="00CA22F4">
        <w:rPr>
          <w:color w:val="6D6E71"/>
          <w:spacing w:val="-3"/>
        </w:rPr>
        <w:t>t</w:t>
      </w:r>
      <w:r w:rsidRPr="00CA22F4">
        <w:rPr>
          <w:color w:val="6D6E71"/>
        </w:rPr>
        <w:t>o</w:t>
      </w:r>
      <w:r w:rsidRPr="00CA22F4">
        <w:rPr>
          <w:color w:val="6D6E71"/>
          <w:spacing w:val="-2"/>
        </w:rPr>
        <w:t>c</w:t>
      </w:r>
      <w:r w:rsidRPr="00CA22F4">
        <w:rPr>
          <w:color w:val="6D6E71"/>
        </w:rPr>
        <w:t xml:space="preserve">ol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4"/>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3"/>
        </w:rPr>
        <w:t xml:space="preserve"> </w:t>
      </w:r>
      <w:r w:rsidRPr="00CA22F4">
        <w:rPr>
          <w:color w:val="6D6E71"/>
        </w:rPr>
        <w:t>la</w:t>
      </w:r>
      <w:r w:rsidRPr="00CA22F4">
        <w:rPr>
          <w:color w:val="6D6E71"/>
          <w:spacing w:val="-2"/>
        </w:rPr>
        <w:t>a</w:t>
      </w:r>
      <w:r w:rsidRPr="00CA22F4">
        <w:rPr>
          <w:color w:val="6D6E71"/>
        </w:rPr>
        <w:t>t</w:t>
      </w:r>
      <w:r w:rsidRPr="00CA22F4">
        <w:rPr>
          <w:color w:val="6D6E71"/>
          <w:spacing w:val="-3"/>
        </w:rPr>
        <w:t>st</w:t>
      </w:r>
      <w:r w:rsidRPr="00CA22F4">
        <w:rPr>
          <w:color w:val="6D6E71"/>
        </w:rPr>
        <w:t>e</w:t>
      </w:r>
      <w:r w:rsidRPr="00CA22F4">
        <w:rPr>
          <w:color w:val="6D6E71"/>
          <w:spacing w:val="4"/>
        </w:rPr>
        <w:t xml:space="preserve"> </w:t>
      </w:r>
      <w:r w:rsidRPr="00CA22F4">
        <w:rPr>
          <w:color w:val="6D6E71"/>
        </w:rPr>
        <w:t>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w:t>
      </w:r>
      <w:r w:rsidRPr="00CA22F4">
        <w:rPr>
          <w:color w:val="6D6E71"/>
          <w:spacing w:val="3"/>
        </w:rPr>
        <w:t xml:space="preserve"> </w:t>
      </w:r>
      <w:r w:rsidRPr="00CA22F4">
        <w:rPr>
          <w:color w:val="6D6E71"/>
        </w:rPr>
        <w:t>in</w:t>
      </w:r>
      <w:r w:rsidRPr="00CA22F4">
        <w:rPr>
          <w:color w:val="6D6E71"/>
          <w:spacing w:val="5"/>
        </w:rPr>
        <w:t xml:space="preserve"> </w:t>
      </w:r>
      <w:r w:rsidRPr="00CA22F4">
        <w:rPr>
          <w:color w:val="6D6E71"/>
        </w:rPr>
        <w:t>deel</w:t>
      </w:r>
      <w:r w:rsidRPr="00CA22F4">
        <w:rPr>
          <w:color w:val="6D6E71"/>
          <w:spacing w:val="3"/>
        </w:rPr>
        <w:t xml:space="preserve"> </w:t>
      </w:r>
      <w:r w:rsidRPr="00CA22F4">
        <w:rPr>
          <w:color w:val="6D6E71"/>
        </w:rPr>
        <w:t>2</w:t>
      </w:r>
      <w:r w:rsidRPr="00CA22F4">
        <w:rPr>
          <w:color w:val="6D6E71"/>
          <w:spacing w:val="4"/>
        </w:rPr>
        <w:t xml:space="preserve"> </w:t>
      </w:r>
      <w:r w:rsidRPr="00CA22F4">
        <w:rPr>
          <w:color w:val="6D6E71"/>
        </w:rPr>
        <w:t>uit</w:t>
      </w:r>
      <w:r w:rsidRPr="00CA22F4">
        <w:rPr>
          <w:color w:val="6D6E71"/>
          <w:spacing w:val="-2"/>
        </w:rPr>
        <w:t>gew</w:t>
      </w:r>
      <w:r w:rsidRPr="00CA22F4">
        <w:rPr>
          <w:color w:val="6D6E71"/>
        </w:rPr>
        <w:t>er</w:t>
      </w:r>
      <w:r w:rsidRPr="00CA22F4">
        <w:rPr>
          <w:color w:val="6D6E71"/>
          <w:spacing w:val="-2"/>
        </w:rPr>
        <w:t>k</w:t>
      </w:r>
      <w:r w:rsidRPr="00CA22F4">
        <w:rPr>
          <w:color w:val="6D6E71"/>
        </w:rPr>
        <w:t>t.</w:t>
      </w:r>
      <w:r w:rsidRPr="00CA22F4">
        <w:rPr>
          <w:color w:val="6D6E71"/>
          <w:spacing w:val="4"/>
        </w:rPr>
        <w:t xml:space="preserve"> </w:t>
      </w:r>
      <w:r w:rsidRPr="00CA22F4">
        <w:rPr>
          <w:color w:val="6D6E71"/>
        </w:rPr>
        <w:t>De</w:t>
      </w:r>
      <w:r w:rsidRPr="00CA22F4">
        <w:rPr>
          <w:color w:val="6D6E71"/>
          <w:spacing w:val="4"/>
        </w:rPr>
        <w:t xml:space="preserve"> </w:t>
      </w:r>
      <w:r w:rsidRPr="00CA22F4">
        <w:rPr>
          <w:color w:val="6D6E71"/>
        </w:rPr>
        <w:t>time-out</w:t>
      </w:r>
      <w:r w:rsidRPr="00CA22F4">
        <w:rPr>
          <w:color w:val="6D6E71"/>
          <w:spacing w:val="4"/>
        </w:rPr>
        <w:t xml:space="preserve"> </w:t>
      </w:r>
      <w:r w:rsidRPr="00CA22F4">
        <w:rPr>
          <w:color w:val="6D6E71"/>
        </w:rPr>
        <w:t>en</w:t>
      </w:r>
      <w:r w:rsidRPr="00CA22F4">
        <w:rPr>
          <w:color w:val="6D6E71"/>
          <w:spacing w:val="4"/>
        </w:rPr>
        <w:t xml:space="preserve"> </w:t>
      </w:r>
      <w:r w:rsidRPr="00CA22F4">
        <w:rPr>
          <w:color w:val="6D6E71"/>
        </w:rPr>
        <w:t>scho</w:t>
      </w:r>
      <w:r w:rsidRPr="00CA22F4">
        <w:rPr>
          <w:color w:val="6D6E71"/>
          <w:spacing w:val="-4"/>
        </w:rPr>
        <w:t>r</w:t>
      </w:r>
      <w:r w:rsidRPr="00CA22F4">
        <w:rPr>
          <w:color w:val="6D6E71"/>
        </w:rPr>
        <w:t>singsma</w:t>
      </w:r>
      <w:r w:rsidRPr="00CA22F4">
        <w:rPr>
          <w:color w:val="6D6E71"/>
          <w:spacing w:val="-2"/>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elen</w:t>
      </w:r>
      <w:r w:rsidRPr="00CA22F4">
        <w:rPr>
          <w:color w:val="6D6E71"/>
          <w:spacing w:val="3"/>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4"/>
        </w:rPr>
        <w:t xml:space="preserve"> </w:t>
      </w:r>
      <w:r w:rsidRPr="00CA22F4">
        <w:rPr>
          <w:color w:val="6D6E71"/>
        </w:rPr>
        <w:t>in</w:t>
      </w:r>
      <w:r w:rsidRPr="00CA22F4">
        <w:rPr>
          <w:color w:val="6D6E71"/>
          <w:spacing w:val="5"/>
        </w:rPr>
        <w:t xml:space="preserve"> </w:t>
      </w:r>
      <w:r w:rsidRPr="00CA22F4">
        <w:rPr>
          <w:color w:val="6D6E71"/>
        </w:rPr>
        <w:t>bijla</w:t>
      </w:r>
      <w:r w:rsidRPr="00CA22F4">
        <w:rPr>
          <w:color w:val="6D6E71"/>
          <w:spacing w:val="-2"/>
        </w:rPr>
        <w:t>g</w:t>
      </w:r>
      <w:r w:rsidRPr="00CA22F4">
        <w:rPr>
          <w:color w:val="6D6E71"/>
        </w:rPr>
        <w:t>e 15 op blz.74 uit</w:t>
      </w:r>
      <w:r w:rsidRPr="00CA22F4">
        <w:rPr>
          <w:color w:val="6D6E71"/>
          <w:spacing w:val="-2"/>
        </w:rPr>
        <w:t>gew</w:t>
      </w:r>
      <w:r w:rsidRPr="00CA22F4">
        <w:rPr>
          <w:color w:val="6D6E71"/>
        </w:rPr>
        <w:t>er</w:t>
      </w:r>
      <w:r w:rsidRPr="00CA22F4">
        <w:rPr>
          <w:color w:val="6D6E71"/>
          <w:spacing w:val="-2"/>
        </w:rPr>
        <w:t>k</w:t>
      </w:r>
      <w:r w:rsidRPr="00CA22F4">
        <w:rPr>
          <w:color w:val="6D6E71"/>
        </w:rPr>
        <w:t>t.</w:t>
      </w:r>
    </w:p>
    <w:p w14:paraId="6B76E518" w14:textId="77777777" w:rsidR="00852322" w:rsidRPr="00CA22F4" w:rsidRDefault="00852322" w:rsidP="00852322">
      <w:pPr>
        <w:spacing w:before="4" w:line="260" w:lineRule="exact"/>
        <w:rPr>
          <w:sz w:val="26"/>
          <w:szCs w:val="26"/>
        </w:rPr>
      </w:pPr>
    </w:p>
    <w:p w14:paraId="4B3FC487" w14:textId="77777777" w:rsidR="00852322" w:rsidRPr="00CA22F4" w:rsidRDefault="00852322" w:rsidP="00852322">
      <w:pPr>
        <w:pStyle w:val="Plattetekst"/>
        <w:spacing w:line="264" w:lineRule="exact"/>
        <w:ind w:right="272"/>
      </w:pPr>
      <w:r w:rsidRPr="00CA22F4">
        <w:rPr>
          <w:color w:val="6D6E71"/>
        </w:rPr>
        <w:t>(in</w:t>
      </w:r>
      <w:r w:rsidRPr="00CA22F4">
        <w:rPr>
          <w:color w:val="6D6E71"/>
          <w:spacing w:val="-6"/>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spacing w:val="-3"/>
        </w:rPr>
        <w:t>st</w:t>
      </w:r>
      <w:r w:rsidRPr="00CA22F4">
        <w:rPr>
          <w:color w:val="6D6E71"/>
        </w:rPr>
        <w:t>appenplan</w:t>
      </w:r>
      <w:r w:rsidRPr="00CA22F4">
        <w:rPr>
          <w:color w:val="6D6E71"/>
          <w:spacing w:val="39"/>
        </w:rPr>
        <w:t xml:space="preserve"> </w:t>
      </w:r>
      <w:r w:rsidRPr="00CA22F4">
        <w:rPr>
          <w:color w:val="6D6E71"/>
          <w:spacing w:val="-3"/>
        </w:rPr>
        <w:t>st</w:t>
      </w:r>
      <w:r w:rsidRPr="00CA22F4">
        <w:rPr>
          <w:color w:val="6D6E71"/>
        </w:rPr>
        <w:t>a</w:t>
      </w:r>
      <w:r w:rsidRPr="00CA22F4">
        <w:rPr>
          <w:color w:val="6D6E71"/>
          <w:spacing w:val="-3"/>
        </w:rPr>
        <w:t>a</w:t>
      </w:r>
      <w:r w:rsidRPr="00CA22F4">
        <w:rPr>
          <w:color w:val="6D6E71"/>
        </w:rPr>
        <w:t>t</w:t>
      </w:r>
      <w:r w:rsidRPr="00CA22F4">
        <w:rPr>
          <w:color w:val="6D6E71"/>
          <w:spacing w:val="-6"/>
        </w:rPr>
        <w:t xml:space="preserve"> </w:t>
      </w:r>
      <w:r w:rsidRPr="00CA22F4">
        <w:rPr>
          <w:color w:val="6D6E71"/>
        </w:rPr>
        <w:t>besch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5"/>
        </w:rPr>
        <w:t xml:space="preserve"> </w:t>
      </w:r>
      <w:r w:rsidRPr="00CA22F4">
        <w:rPr>
          <w:color w:val="6D6E71"/>
        </w:rPr>
        <w:t>op</w:t>
      </w:r>
      <w:r w:rsidRPr="00CA22F4">
        <w:rPr>
          <w:color w:val="6D6E71"/>
          <w:spacing w:val="-5"/>
        </w:rPr>
        <w:t xml:space="preserve"> </w:t>
      </w:r>
      <w:r w:rsidRPr="00CA22F4">
        <w:rPr>
          <w:color w:val="6D6E71"/>
          <w:spacing w:val="-2"/>
        </w:rPr>
        <w:t>w</w:t>
      </w:r>
      <w:r w:rsidRPr="00CA22F4">
        <w:rPr>
          <w:color w:val="6D6E71"/>
        </w:rPr>
        <w:t>el</w:t>
      </w:r>
      <w:r w:rsidRPr="00CA22F4">
        <w:rPr>
          <w:color w:val="6D6E71"/>
          <w:spacing w:val="-8"/>
        </w:rPr>
        <w:t>k</w:t>
      </w:r>
      <w:r w:rsidRPr="00CA22F4">
        <w:rPr>
          <w:color w:val="6D6E71"/>
        </w:rPr>
        <w:t>e</w:t>
      </w:r>
      <w:r w:rsidRPr="00CA22F4">
        <w:rPr>
          <w:color w:val="6D6E71"/>
          <w:spacing w:val="-6"/>
        </w:rPr>
        <w:t xml:space="preserve"> </w:t>
      </w:r>
      <w:r w:rsidRPr="00CA22F4">
        <w:rPr>
          <w:color w:val="6D6E71"/>
        </w:rPr>
        <w:t>manier</w:t>
      </w:r>
      <w:r w:rsidRPr="00CA22F4">
        <w:rPr>
          <w:color w:val="6D6E71"/>
          <w:spacing w:val="-5"/>
        </w:rPr>
        <w:t xml:space="preserve"> </w:t>
      </w:r>
      <w:r w:rsidRPr="00CA22F4">
        <w:rPr>
          <w:color w:val="6D6E71"/>
        </w:rPr>
        <w:t>h</w:t>
      </w:r>
      <w:r w:rsidRPr="00CA22F4">
        <w:rPr>
          <w:color w:val="6D6E71"/>
          <w:spacing w:val="-2"/>
        </w:rPr>
        <w:t>e</w:t>
      </w:r>
      <w:r w:rsidRPr="00CA22F4">
        <w:rPr>
          <w:color w:val="6D6E71"/>
        </w:rPr>
        <w:t>t</w:t>
      </w:r>
      <w:r w:rsidRPr="00CA22F4">
        <w:rPr>
          <w:color w:val="6D6E71"/>
          <w:spacing w:val="-6"/>
        </w:rPr>
        <w:t xml:space="preserve"> </w:t>
      </w:r>
      <w:r w:rsidRPr="00CA22F4">
        <w:rPr>
          <w:color w:val="6D6E71"/>
        </w:rPr>
        <w:t>i</w:t>
      </w:r>
      <w:r w:rsidRPr="00CA22F4">
        <w:rPr>
          <w:color w:val="6D6E71"/>
          <w:spacing w:val="-2"/>
        </w:rPr>
        <w:t>n</w:t>
      </w:r>
      <w:r w:rsidRPr="00CA22F4">
        <w:rPr>
          <w:color w:val="6D6E71"/>
          <w:spacing w:val="-3"/>
        </w:rPr>
        <w:t>t</w:t>
      </w:r>
      <w:r w:rsidRPr="00CA22F4">
        <w:rPr>
          <w:color w:val="6D6E71"/>
        </w:rPr>
        <w:t>e</w:t>
      </w:r>
      <w:r w:rsidRPr="00CA22F4">
        <w:rPr>
          <w:color w:val="6D6E71"/>
          <w:spacing w:val="1"/>
        </w:rPr>
        <w:t>r</w:t>
      </w:r>
      <w:r w:rsidRPr="00CA22F4">
        <w:rPr>
          <w:color w:val="6D6E71"/>
          <w:spacing w:val="-3"/>
        </w:rPr>
        <w:t>v</w:t>
      </w:r>
      <w:r w:rsidRPr="00CA22F4">
        <w:rPr>
          <w:color w:val="6D6E71"/>
        </w:rPr>
        <w:t>e</w:t>
      </w:r>
      <w:r w:rsidRPr="00CA22F4">
        <w:rPr>
          <w:color w:val="6D6E71"/>
          <w:spacing w:val="-3"/>
        </w:rPr>
        <w:t>n</w:t>
      </w:r>
      <w:r w:rsidRPr="00CA22F4">
        <w:rPr>
          <w:color w:val="6D6E71"/>
        </w:rPr>
        <w:t>ti</w:t>
      </w:r>
      <w:r w:rsidRPr="00CA22F4">
        <w:rPr>
          <w:color w:val="6D6E71"/>
          <w:spacing w:val="-2"/>
        </w:rPr>
        <w:t>e</w:t>
      </w:r>
      <w:r w:rsidRPr="00CA22F4">
        <w:rPr>
          <w:color w:val="6D6E71"/>
          <w:spacing w:val="-3"/>
        </w:rPr>
        <w:t>t</w:t>
      </w:r>
      <w:r w:rsidRPr="00CA22F4">
        <w:rPr>
          <w:color w:val="6D6E71"/>
        </w:rPr>
        <w:t>eam</w:t>
      </w:r>
      <w:r w:rsidRPr="00CA22F4">
        <w:rPr>
          <w:color w:val="6D6E71"/>
          <w:spacing w:val="-5"/>
        </w:rPr>
        <w:t xml:space="preserve"> </w:t>
      </w:r>
      <w:r w:rsidRPr="00CA22F4">
        <w:rPr>
          <w:color w:val="6D6E71"/>
        </w:rPr>
        <w:t>ook</w:t>
      </w:r>
      <w:r w:rsidRPr="00CA22F4">
        <w:rPr>
          <w:color w:val="6D6E71"/>
          <w:spacing w:val="-5"/>
        </w:rPr>
        <w:t xml:space="preserve"> </w:t>
      </w:r>
      <w:r w:rsidRPr="00CA22F4">
        <w:rPr>
          <w:color w:val="6D6E71"/>
        </w:rPr>
        <w:t>bij</w:t>
      </w:r>
      <w:r w:rsidRPr="00CA22F4">
        <w:rPr>
          <w:color w:val="6D6E71"/>
          <w:spacing w:val="-6"/>
        </w:rPr>
        <w:t xml:space="preserve"> </w:t>
      </w:r>
      <w:r w:rsidRPr="00CA22F4">
        <w:rPr>
          <w:color w:val="6D6E71"/>
        </w:rPr>
        <w:t>een</w:t>
      </w:r>
      <w:r w:rsidRPr="00CA22F4">
        <w:rPr>
          <w:color w:val="6D6E71"/>
          <w:spacing w:val="-5"/>
        </w:rPr>
        <w:t xml:space="preserve"> </w:t>
      </w:r>
      <w:r w:rsidRPr="00CA22F4">
        <w:rPr>
          <w:color w:val="6D6E71"/>
        </w:rPr>
        <w:t>time</w:t>
      </w:r>
      <w:r w:rsidRPr="00CA22F4">
        <w:rPr>
          <w:color w:val="6D6E71"/>
          <w:spacing w:val="-5"/>
        </w:rPr>
        <w:t xml:space="preserve"> </w:t>
      </w:r>
      <w:r w:rsidRPr="00CA22F4">
        <w:rPr>
          <w:color w:val="6D6E71"/>
        </w:rPr>
        <w:t>out</w:t>
      </w:r>
      <w:r w:rsidRPr="00CA22F4">
        <w:rPr>
          <w:color w:val="6D6E71"/>
          <w:spacing w:val="-6"/>
        </w:rPr>
        <w:t xml:space="preserve"> </w:t>
      </w:r>
      <w:r w:rsidRPr="00CA22F4">
        <w:rPr>
          <w:color w:val="6D6E71"/>
        </w:rPr>
        <w:t>en</w:t>
      </w:r>
      <w:r w:rsidRPr="00CA22F4">
        <w:rPr>
          <w:color w:val="6D6E71"/>
          <w:spacing w:val="-5"/>
        </w:rPr>
        <w:t xml:space="preserve"> </w:t>
      </w:r>
      <w:r w:rsidRPr="00CA22F4">
        <w:rPr>
          <w:color w:val="6D6E71"/>
        </w:rPr>
        <w:t>scho</w:t>
      </w:r>
      <w:r w:rsidRPr="00CA22F4">
        <w:rPr>
          <w:color w:val="6D6E71"/>
          <w:spacing w:val="-4"/>
        </w:rPr>
        <w:t>r</w:t>
      </w:r>
      <w:r w:rsidRPr="00CA22F4">
        <w:rPr>
          <w:color w:val="6D6E71"/>
        </w:rPr>
        <w:t>sing b</w:t>
      </w:r>
      <w:r w:rsidRPr="00CA22F4">
        <w:rPr>
          <w:color w:val="6D6E71"/>
          <w:spacing w:val="-2"/>
        </w:rPr>
        <w:t>e</w:t>
      </w:r>
      <w:r w:rsidRPr="00CA22F4">
        <w:rPr>
          <w:color w:val="6D6E71"/>
        </w:rPr>
        <w:t>t</w:t>
      </w:r>
      <w:r w:rsidRPr="00CA22F4">
        <w:rPr>
          <w:color w:val="6D6E71"/>
          <w:spacing w:val="-4"/>
        </w:rPr>
        <w:t>r</w:t>
      </w:r>
      <w:r w:rsidRPr="00CA22F4">
        <w:rPr>
          <w:color w:val="6D6E71"/>
        </w:rPr>
        <w:t>ok</w:t>
      </w:r>
      <w:r w:rsidRPr="00CA22F4">
        <w:rPr>
          <w:color w:val="6D6E71"/>
          <w:spacing w:val="-8"/>
        </w:rPr>
        <w:t>k</w:t>
      </w:r>
      <w:r w:rsidRPr="00CA22F4">
        <w:rPr>
          <w:color w:val="6D6E71"/>
        </w:rPr>
        <w:t xml:space="preserve">en </w:t>
      </w:r>
      <w:r w:rsidRPr="00CA22F4">
        <w:rPr>
          <w:color w:val="6D6E71"/>
          <w:spacing w:val="-4"/>
        </w:rPr>
        <w:t>k</w:t>
      </w:r>
      <w:r w:rsidRPr="00CA22F4">
        <w:rPr>
          <w:color w:val="6D6E71"/>
        </w:rPr>
        <w:t xml:space="preserve">an </w:t>
      </w:r>
      <w:r w:rsidRPr="00CA22F4">
        <w:rPr>
          <w:color w:val="6D6E71"/>
          <w:spacing w:val="-2"/>
        </w:rPr>
        <w:t>w</w:t>
      </w:r>
      <w:r w:rsidRPr="00CA22F4">
        <w:rPr>
          <w:color w:val="6D6E71"/>
        </w:rPr>
        <w:t>o</w:t>
      </w:r>
      <w:r w:rsidRPr="00CA22F4">
        <w:rPr>
          <w:color w:val="6D6E71"/>
          <w:spacing w:val="-3"/>
        </w:rPr>
        <w:t>r</w:t>
      </w:r>
      <w:r w:rsidRPr="00CA22F4">
        <w:rPr>
          <w:color w:val="6D6E71"/>
        </w:rPr>
        <w:t>den)</w:t>
      </w:r>
    </w:p>
    <w:p w14:paraId="68633DCA" w14:textId="77777777" w:rsidR="00852322" w:rsidRPr="00CA22F4" w:rsidRDefault="00852322" w:rsidP="00852322">
      <w:pPr>
        <w:spacing w:line="264" w:lineRule="exact"/>
        <w:sectPr w:rsidR="00852322" w:rsidRPr="00CA22F4">
          <w:pgSz w:w="11906" w:h="16840"/>
          <w:pgMar w:top="920" w:right="0" w:bottom="500" w:left="0" w:header="0" w:footer="316" w:gutter="0"/>
          <w:cols w:space="708"/>
        </w:sectPr>
      </w:pPr>
    </w:p>
    <w:p w14:paraId="42466AEA" w14:textId="77777777" w:rsidR="00852322" w:rsidRPr="00CA22F4" w:rsidRDefault="00852322" w:rsidP="00852322">
      <w:pPr>
        <w:spacing w:before="5" w:line="120" w:lineRule="exact"/>
        <w:rPr>
          <w:sz w:val="12"/>
          <w:szCs w:val="12"/>
        </w:rPr>
      </w:pPr>
    </w:p>
    <w:p w14:paraId="22806881" w14:textId="77777777" w:rsidR="00852322" w:rsidRPr="00CA22F4" w:rsidRDefault="00852322" w:rsidP="00852322">
      <w:pPr>
        <w:pStyle w:val="Kop1"/>
        <w:rPr>
          <w:b w:val="0"/>
          <w:bCs w:val="0"/>
        </w:rPr>
      </w:pPr>
      <w:r w:rsidRPr="00CA22F4">
        <w:rPr>
          <w:color w:val="D7DF23"/>
        </w:rPr>
        <w:t>Bijla</w:t>
      </w:r>
      <w:r w:rsidRPr="00CA22F4">
        <w:rPr>
          <w:color w:val="D7DF23"/>
          <w:spacing w:val="-5"/>
        </w:rPr>
        <w:t>g</w:t>
      </w:r>
      <w:r w:rsidRPr="00CA22F4">
        <w:rPr>
          <w:color w:val="D7DF23"/>
        </w:rPr>
        <w:t>e</w:t>
      </w:r>
      <w:r w:rsidRPr="00CA22F4">
        <w:rPr>
          <w:color w:val="D7DF23"/>
          <w:spacing w:val="-2"/>
        </w:rPr>
        <w:t xml:space="preserve"> </w:t>
      </w:r>
      <w:r w:rsidRPr="00CA22F4">
        <w:rPr>
          <w:color w:val="D7DF23"/>
        </w:rPr>
        <w:t>15B</w:t>
      </w:r>
      <w:r w:rsidRPr="00CA22F4">
        <w:rPr>
          <w:color w:val="D7DF23"/>
          <w:spacing w:val="-1"/>
        </w:rPr>
        <w:t xml:space="preserve"> </w:t>
      </w:r>
      <w:r w:rsidRPr="00CA22F4">
        <w:rPr>
          <w:color w:val="D7DF23"/>
          <w:spacing w:val="-35"/>
        </w:rPr>
        <w:t>T</w:t>
      </w:r>
      <w:r w:rsidRPr="00CA22F4">
        <w:rPr>
          <w:color w:val="D7DF23"/>
        </w:rPr>
        <w:t>oel</w:t>
      </w:r>
      <w:r w:rsidRPr="00CA22F4">
        <w:rPr>
          <w:color w:val="D7DF23"/>
          <w:spacing w:val="-4"/>
        </w:rPr>
        <w:t>a</w:t>
      </w:r>
      <w:r w:rsidRPr="00CA22F4">
        <w:rPr>
          <w:color w:val="D7DF23"/>
        </w:rPr>
        <w:t>tin</w:t>
      </w:r>
      <w:r w:rsidRPr="00CA22F4">
        <w:rPr>
          <w:color w:val="D7DF23"/>
          <w:spacing w:val="5"/>
        </w:rPr>
        <w:t>g</w:t>
      </w:r>
      <w:r w:rsidRPr="00CA22F4">
        <w:rPr>
          <w:color w:val="D7DF23"/>
        </w:rPr>
        <w:t>,</w:t>
      </w:r>
      <w:r w:rsidRPr="00CA22F4">
        <w:rPr>
          <w:color w:val="D7DF23"/>
          <w:spacing w:val="-1"/>
        </w:rPr>
        <w:t xml:space="preserve"> </w:t>
      </w:r>
      <w:r w:rsidRPr="00CA22F4">
        <w:rPr>
          <w:color w:val="D7DF23"/>
          <w:spacing w:val="-4"/>
        </w:rPr>
        <w:t>w</w:t>
      </w:r>
      <w:r w:rsidRPr="00CA22F4">
        <w:rPr>
          <w:color w:val="D7DF23"/>
        </w:rPr>
        <w:t>ei</w:t>
      </w:r>
      <w:r w:rsidRPr="00CA22F4">
        <w:rPr>
          <w:color w:val="D7DF23"/>
          <w:spacing w:val="-5"/>
        </w:rPr>
        <w:t>g</w:t>
      </w:r>
      <w:r w:rsidRPr="00CA22F4">
        <w:rPr>
          <w:color w:val="D7DF23"/>
        </w:rPr>
        <w:t>ering</w:t>
      </w:r>
      <w:r w:rsidRPr="00CA22F4">
        <w:rPr>
          <w:color w:val="D7DF23"/>
          <w:spacing w:val="-2"/>
        </w:rPr>
        <w:t xml:space="preserve"> </w:t>
      </w:r>
      <w:r w:rsidRPr="00CA22F4">
        <w:rPr>
          <w:color w:val="D7DF23"/>
        </w:rPr>
        <w:t>en</w:t>
      </w:r>
      <w:r w:rsidRPr="00CA22F4">
        <w:rPr>
          <w:color w:val="D7DF23"/>
          <w:spacing w:val="-1"/>
        </w:rPr>
        <w:t xml:space="preserve"> </w:t>
      </w:r>
      <w:r w:rsidRPr="00CA22F4">
        <w:rPr>
          <w:color w:val="D7DF23"/>
          <w:spacing w:val="-4"/>
        </w:rPr>
        <w:t>v</w:t>
      </w:r>
      <w:r w:rsidRPr="00CA22F4">
        <w:rPr>
          <w:color w:val="D7DF23"/>
        </w:rPr>
        <w:t>e</w:t>
      </w:r>
      <w:r w:rsidRPr="00CA22F4">
        <w:rPr>
          <w:color w:val="D7DF23"/>
          <w:spacing w:val="2"/>
        </w:rPr>
        <w:t>r</w:t>
      </w:r>
      <w:r w:rsidRPr="00CA22F4">
        <w:rPr>
          <w:color w:val="D7DF23"/>
        </w:rPr>
        <w:t>wijdering</w:t>
      </w:r>
    </w:p>
    <w:p w14:paraId="3335DA02" w14:textId="77777777" w:rsidR="00852322" w:rsidRPr="00CA22F4" w:rsidRDefault="00852322" w:rsidP="00852322">
      <w:pPr>
        <w:pStyle w:val="Kop3"/>
        <w:spacing w:before="24"/>
        <w:rPr>
          <w:b w:val="0"/>
          <w:bCs w:val="0"/>
        </w:rPr>
      </w:pPr>
      <w:r w:rsidRPr="00CA22F4">
        <w:rPr>
          <w:color w:val="58595B"/>
        </w:rPr>
        <w:t>(</w:t>
      </w:r>
      <w:r w:rsidRPr="00CA22F4">
        <w:rPr>
          <w:color w:val="58595B"/>
          <w:spacing w:val="-3"/>
        </w:rPr>
        <w:t>v</w:t>
      </w:r>
      <w:r w:rsidRPr="00CA22F4">
        <w:rPr>
          <w:color w:val="58595B"/>
        </w:rPr>
        <w:t>oorbeeldbri</w:t>
      </w:r>
      <w:r w:rsidRPr="00CA22F4">
        <w:rPr>
          <w:color w:val="58595B"/>
          <w:spacing w:val="-2"/>
        </w:rPr>
        <w:t>e</w:t>
      </w:r>
      <w:r w:rsidRPr="00CA22F4">
        <w:rPr>
          <w:color w:val="58595B"/>
          <w:spacing w:val="-3"/>
        </w:rPr>
        <w:t>v</w:t>
      </w:r>
      <w:r w:rsidRPr="00CA22F4">
        <w:rPr>
          <w:color w:val="58595B"/>
        </w:rPr>
        <w:t>en)</w:t>
      </w:r>
    </w:p>
    <w:p w14:paraId="33F93A98" w14:textId="77777777" w:rsidR="00852322" w:rsidRPr="00CA22F4" w:rsidRDefault="00852322" w:rsidP="00852322">
      <w:pPr>
        <w:spacing w:before="7" w:line="100" w:lineRule="exact"/>
        <w:rPr>
          <w:sz w:val="10"/>
          <w:szCs w:val="10"/>
        </w:rPr>
      </w:pPr>
    </w:p>
    <w:p w14:paraId="7B49B813" w14:textId="77777777" w:rsidR="00852322" w:rsidRPr="00CA22F4" w:rsidRDefault="00852322" w:rsidP="00852322">
      <w:pPr>
        <w:ind w:left="1133"/>
        <w:rPr>
          <w:rFonts w:ascii="Calibri" w:eastAsia="Calibri" w:hAnsi="Calibri" w:cs="Calibri"/>
          <w:sz w:val="24"/>
          <w:szCs w:val="24"/>
        </w:rPr>
      </w:pPr>
      <w:r w:rsidRPr="00CA22F4">
        <w:rPr>
          <w:rFonts w:ascii="Calibri" w:eastAsia="Calibri" w:hAnsi="Calibri" w:cs="Calibri"/>
          <w:b/>
          <w:bCs/>
          <w:color w:val="4FA6E7"/>
          <w:sz w:val="24"/>
          <w:szCs w:val="24"/>
        </w:rPr>
        <w:t>Inhoud:</w:t>
      </w:r>
    </w:p>
    <w:p w14:paraId="5627AF75" w14:textId="77777777" w:rsidR="00852322" w:rsidRPr="00CA22F4" w:rsidRDefault="00852322" w:rsidP="00852322">
      <w:pPr>
        <w:spacing w:before="6" w:line="120" w:lineRule="exact"/>
        <w:rPr>
          <w:sz w:val="12"/>
          <w:szCs w:val="12"/>
        </w:rPr>
      </w:pPr>
    </w:p>
    <w:p w14:paraId="4B82ED66" w14:textId="77777777" w:rsidR="00852322" w:rsidRPr="00CA22F4" w:rsidRDefault="00852322" w:rsidP="00852322">
      <w:pPr>
        <w:pStyle w:val="Plattetekst"/>
        <w:numPr>
          <w:ilvl w:val="1"/>
          <w:numId w:val="5"/>
        </w:numPr>
        <w:tabs>
          <w:tab w:val="left" w:pos="1493"/>
        </w:tabs>
        <w:spacing w:line="257" w:lineRule="exact"/>
        <w:ind w:left="1493"/>
      </w:pPr>
      <w:r w:rsidRPr="00CA22F4">
        <w:rPr>
          <w:color w:val="6D6E71"/>
          <w:spacing w:val="-9"/>
        </w:rPr>
        <w:t>W</w:t>
      </w:r>
      <w:r w:rsidRPr="00CA22F4">
        <w:rPr>
          <w:color w:val="6D6E71"/>
        </w:rPr>
        <w:t>ei</w:t>
      </w:r>
      <w:r w:rsidRPr="00CA22F4">
        <w:rPr>
          <w:color w:val="6D6E71"/>
          <w:spacing w:val="-2"/>
        </w:rPr>
        <w:t>g</w:t>
      </w:r>
      <w:r w:rsidRPr="00CA22F4">
        <w:rPr>
          <w:color w:val="6D6E71"/>
        </w:rPr>
        <w:t xml:space="preserve">ering </w:t>
      </w:r>
      <w:r w:rsidRPr="00CA22F4">
        <w:rPr>
          <w:color w:val="6D6E71"/>
          <w:spacing w:val="-2"/>
        </w:rPr>
        <w:t>g</w:t>
      </w:r>
      <w:r w:rsidRPr="00CA22F4">
        <w:rPr>
          <w:color w:val="6D6E71"/>
        </w:rPr>
        <w:t>ebasee</w:t>
      </w:r>
      <w:r w:rsidRPr="00CA22F4">
        <w:rPr>
          <w:color w:val="6D6E71"/>
          <w:spacing w:val="-4"/>
        </w:rPr>
        <w:t>r</w:t>
      </w:r>
      <w:r w:rsidRPr="00CA22F4">
        <w:rPr>
          <w:color w:val="6D6E71"/>
        </w:rPr>
        <w:t xml:space="preserve">d op </w:t>
      </w:r>
      <w:r w:rsidRPr="00CA22F4">
        <w:rPr>
          <w:color w:val="6D6E71"/>
          <w:spacing w:val="-2"/>
        </w:rPr>
        <w:t>g</w:t>
      </w:r>
      <w:r w:rsidRPr="00CA22F4">
        <w:rPr>
          <w:color w:val="6D6E71"/>
        </w:rPr>
        <w:t>e</w:t>
      </w:r>
      <w:r w:rsidRPr="00CA22F4">
        <w:rPr>
          <w:color w:val="6D6E71"/>
          <w:spacing w:val="-2"/>
        </w:rPr>
        <w:t>ge</w:t>
      </w:r>
      <w:r w:rsidRPr="00CA22F4">
        <w:rPr>
          <w:color w:val="6D6E71"/>
          <w:spacing w:val="-3"/>
        </w:rPr>
        <w:t>v</w:t>
      </w:r>
      <w:r w:rsidRPr="00CA22F4">
        <w:rPr>
          <w:color w:val="6D6E71"/>
        </w:rPr>
        <w:t xml:space="preserve">ens </w:t>
      </w:r>
      <w:r w:rsidRPr="00CA22F4">
        <w:rPr>
          <w:color w:val="6D6E71"/>
          <w:spacing w:val="-4"/>
        </w:rPr>
        <w:t>v</w:t>
      </w:r>
      <w:r w:rsidRPr="00CA22F4">
        <w:rPr>
          <w:color w:val="6D6E71"/>
        </w:rPr>
        <w:t>an de ouder(s)</w:t>
      </w:r>
    </w:p>
    <w:p w14:paraId="78DA5059" w14:textId="77777777" w:rsidR="00852322" w:rsidRPr="00CA22F4" w:rsidRDefault="00852322" w:rsidP="00852322">
      <w:pPr>
        <w:pStyle w:val="Plattetekst"/>
        <w:numPr>
          <w:ilvl w:val="1"/>
          <w:numId w:val="5"/>
        </w:numPr>
        <w:tabs>
          <w:tab w:val="left" w:pos="1493"/>
        </w:tabs>
        <w:spacing w:line="200" w:lineRule="exact"/>
        <w:ind w:left="1493"/>
      </w:pPr>
      <w:r w:rsidRPr="00CA22F4">
        <w:rPr>
          <w:color w:val="6D6E71"/>
          <w:spacing w:val="-10"/>
        </w:rPr>
        <w:t>V</w:t>
      </w:r>
      <w:r w:rsidRPr="00CA22F4">
        <w:rPr>
          <w:color w:val="6D6E71"/>
        </w:rPr>
        <w:t xml:space="preserve">oornemen </w:t>
      </w:r>
      <w:r w:rsidRPr="00CA22F4">
        <w:rPr>
          <w:color w:val="6D6E71"/>
          <w:spacing w:val="-3"/>
        </w:rPr>
        <w:t>t</w:t>
      </w:r>
      <w:r w:rsidRPr="00CA22F4">
        <w:rPr>
          <w:color w:val="6D6E71"/>
        </w:rPr>
        <w:t xml:space="preserve">ot </w:t>
      </w:r>
      <w:r w:rsidRPr="00CA22F4">
        <w:rPr>
          <w:color w:val="6D6E71"/>
          <w:spacing w:val="-2"/>
        </w:rPr>
        <w:t>w</w:t>
      </w:r>
      <w:r w:rsidRPr="00CA22F4">
        <w:rPr>
          <w:color w:val="6D6E71"/>
        </w:rPr>
        <w:t>ei</w:t>
      </w:r>
      <w:r w:rsidRPr="00CA22F4">
        <w:rPr>
          <w:color w:val="6D6E71"/>
          <w:spacing w:val="-2"/>
        </w:rPr>
        <w:t>g</w:t>
      </w:r>
      <w:r w:rsidRPr="00CA22F4">
        <w:rPr>
          <w:color w:val="6D6E71"/>
        </w:rPr>
        <w:t xml:space="preserve">ering </w:t>
      </w:r>
      <w:r w:rsidRPr="00CA22F4">
        <w:rPr>
          <w:color w:val="6D6E71"/>
          <w:spacing w:val="1"/>
        </w:rPr>
        <w:t>(</w:t>
      </w:r>
      <w:r w:rsidRPr="00CA22F4">
        <w:rPr>
          <w:color w:val="6D6E71"/>
          <w:spacing w:val="-2"/>
        </w:rPr>
        <w:t>g</w:t>
      </w:r>
      <w:r w:rsidRPr="00CA22F4">
        <w:rPr>
          <w:color w:val="6D6E71"/>
        </w:rPr>
        <w:t>ebasee</w:t>
      </w:r>
      <w:r w:rsidRPr="00CA22F4">
        <w:rPr>
          <w:color w:val="6D6E71"/>
          <w:spacing w:val="-4"/>
        </w:rPr>
        <w:t>r</w:t>
      </w:r>
      <w:r w:rsidRPr="00CA22F4">
        <w:rPr>
          <w:color w:val="6D6E71"/>
        </w:rPr>
        <w:t>d op ande</w:t>
      </w:r>
      <w:r w:rsidRPr="00CA22F4">
        <w:rPr>
          <w:color w:val="6D6E71"/>
          <w:spacing w:val="-3"/>
        </w:rPr>
        <w:t>r</w:t>
      </w:r>
      <w:r w:rsidRPr="00CA22F4">
        <w:rPr>
          <w:color w:val="6D6E71"/>
        </w:rPr>
        <w:t xml:space="preserve">e </w:t>
      </w:r>
      <w:r w:rsidRPr="00CA22F4">
        <w:rPr>
          <w:color w:val="6D6E71"/>
          <w:spacing w:val="-2"/>
        </w:rPr>
        <w:t>g</w:t>
      </w:r>
      <w:r w:rsidRPr="00CA22F4">
        <w:rPr>
          <w:color w:val="6D6E71"/>
        </w:rPr>
        <w:t>e</w:t>
      </w:r>
      <w:r w:rsidRPr="00CA22F4">
        <w:rPr>
          <w:color w:val="6D6E71"/>
          <w:spacing w:val="-2"/>
        </w:rPr>
        <w:t>ge</w:t>
      </w:r>
      <w:r w:rsidRPr="00CA22F4">
        <w:rPr>
          <w:color w:val="6D6E71"/>
          <w:spacing w:val="-3"/>
        </w:rPr>
        <w:t>v</w:t>
      </w:r>
      <w:r w:rsidRPr="00CA22F4">
        <w:rPr>
          <w:color w:val="6D6E71"/>
        </w:rPr>
        <w:t xml:space="preserve">ens dan die </w:t>
      </w:r>
      <w:r w:rsidRPr="00CA22F4">
        <w:rPr>
          <w:color w:val="6D6E71"/>
          <w:spacing w:val="-3"/>
        </w:rPr>
        <w:t>v</w:t>
      </w:r>
      <w:r w:rsidRPr="00CA22F4">
        <w:rPr>
          <w:color w:val="6D6E71"/>
        </w:rPr>
        <w:t>an de ouder(s))</w:t>
      </w:r>
    </w:p>
    <w:p w14:paraId="6A494E8E" w14:textId="77777777" w:rsidR="00852322" w:rsidRPr="00CA22F4" w:rsidRDefault="00852322" w:rsidP="00852322">
      <w:pPr>
        <w:pStyle w:val="Plattetekst"/>
        <w:numPr>
          <w:ilvl w:val="1"/>
          <w:numId w:val="5"/>
        </w:numPr>
        <w:tabs>
          <w:tab w:val="left" w:pos="1493"/>
        </w:tabs>
        <w:spacing w:line="200" w:lineRule="exact"/>
        <w:ind w:left="1493"/>
      </w:pPr>
      <w:r w:rsidRPr="00CA22F4">
        <w:rPr>
          <w:color w:val="6D6E71"/>
        </w:rPr>
        <w:t>D</w:t>
      </w:r>
      <w:r w:rsidRPr="00CA22F4">
        <w:rPr>
          <w:color w:val="6D6E71"/>
          <w:spacing w:val="-2"/>
        </w:rPr>
        <w:t>e</w:t>
      </w:r>
      <w:r w:rsidRPr="00CA22F4">
        <w:rPr>
          <w:color w:val="6D6E71"/>
        </w:rPr>
        <w:t>finitie</w:t>
      </w:r>
      <w:r w:rsidRPr="00CA22F4">
        <w:rPr>
          <w:color w:val="6D6E71"/>
          <w:spacing w:val="-6"/>
        </w:rPr>
        <w:t xml:space="preserve"> </w:t>
      </w:r>
      <w:r w:rsidRPr="00CA22F4">
        <w:rPr>
          <w:color w:val="6D6E71"/>
          <w:spacing w:val="-2"/>
        </w:rPr>
        <w:t>w</w:t>
      </w:r>
      <w:r w:rsidRPr="00CA22F4">
        <w:rPr>
          <w:color w:val="6D6E71"/>
        </w:rPr>
        <w:t>ei</w:t>
      </w:r>
      <w:r w:rsidRPr="00CA22F4">
        <w:rPr>
          <w:color w:val="6D6E71"/>
          <w:spacing w:val="-2"/>
        </w:rPr>
        <w:t>g</w:t>
      </w:r>
      <w:r w:rsidRPr="00CA22F4">
        <w:rPr>
          <w:color w:val="6D6E71"/>
        </w:rPr>
        <w:t>eringsbesluit</w:t>
      </w:r>
    </w:p>
    <w:p w14:paraId="195790E7" w14:textId="77777777" w:rsidR="00852322" w:rsidRPr="00CA22F4" w:rsidRDefault="00852322" w:rsidP="00852322">
      <w:pPr>
        <w:pStyle w:val="Plattetekst"/>
        <w:numPr>
          <w:ilvl w:val="1"/>
          <w:numId w:val="5"/>
        </w:numPr>
        <w:tabs>
          <w:tab w:val="left" w:pos="1493"/>
        </w:tabs>
        <w:spacing w:line="200" w:lineRule="exact"/>
        <w:ind w:left="1493"/>
      </w:pPr>
      <w:r w:rsidRPr="00CA22F4">
        <w:rPr>
          <w:color w:val="6D6E71"/>
          <w:spacing w:val="-10"/>
        </w:rPr>
        <w:t>V</w:t>
      </w:r>
      <w:r w:rsidRPr="00CA22F4">
        <w:rPr>
          <w:color w:val="6D6E71"/>
        </w:rPr>
        <w:t xml:space="preserve">oornemen </w:t>
      </w:r>
      <w:r w:rsidRPr="00CA22F4">
        <w:rPr>
          <w:color w:val="6D6E71"/>
          <w:spacing w:val="-3"/>
        </w:rPr>
        <w:t>t</w:t>
      </w:r>
      <w:r w:rsidRPr="00CA22F4">
        <w:rPr>
          <w:color w:val="6D6E71"/>
        </w:rPr>
        <w:t xml:space="preserve">ot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4F5EB64C" w14:textId="77777777" w:rsidR="00852322" w:rsidRPr="00CA22F4" w:rsidRDefault="00852322" w:rsidP="00852322">
      <w:pPr>
        <w:pStyle w:val="Plattetekst"/>
        <w:numPr>
          <w:ilvl w:val="1"/>
          <w:numId w:val="5"/>
        </w:numPr>
        <w:tabs>
          <w:tab w:val="left" w:pos="1493"/>
        </w:tabs>
        <w:spacing w:line="212" w:lineRule="exact"/>
        <w:ind w:left="1493"/>
      </w:pPr>
      <w:r w:rsidRPr="00CA22F4">
        <w:rPr>
          <w:color w:val="6D6E71"/>
        </w:rPr>
        <w:t>D</w:t>
      </w:r>
      <w:r w:rsidRPr="00CA22F4">
        <w:rPr>
          <w:color w:val="6D6E71"/>
          <w:spacing w:val="-2"/>
        </w:rPr>
        <w:t>e</w:t>
      </w:r>
      <w:r w:rsidRPr="00CA22F4">
        <w:rPr>
          <w:color w:val="6D6E71"/>
        </w:rPr>
        <w:t>finiti</w:t>
      </w:r>
      <w:r w:rsidRPr="00CA22F4">
        <w:rPr>
          <w:color w:val="6D6E71"/>
          <w:spacing w:val="-2"/>
        </w:rPr>
        <w:t>e</w:t>
      </w:r>
      <w:r w:rsidRPr="00CA22F4">
        <w:rPr>
          <w:color w:val="6D6E71"/>
        </w:rPr>
        <w:t>f</w:t>
      </w:r>
      <w:r w:rsidRPr="00CA22F4">
        <w:rPr>
          <w:color w:val="6D6E71"/>
          <w:spacing w:val="-2"/>
        </w:rPr>
        <w:t xml:space="preserve"> </w:t>
      </w:r>
      <w:r w:rsidRPr="00CA22F4">
        <w:rPr>
          <w:color w:val="6D6E71"/>
        </w:rPr>
        <w:t>besluit</w:t>
      </w:r>
      <w:r w:rsidRPr="00CA22F4">
        <w:rPr>
          <w:color w:val="6D6E71"/>
          <w:spacing w:val="-2"/>
        </w:rPr>
        <w:t xml:space="preserve"> t</w:t>
      </w:r>
      <w:r w:rsidRPr="00CA22F4">
        <w:rPr>
          <w:color w:val="6D6E71"/>
        </w:rPr>
        <w:t>ot</w:t>
      </w:r>
      <w:r w:rsidRPr="00CA22F4">
        <w:rPr>
          <w:color w:val="6D6E71"/>
          <w:spacing w:val="-2"/>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7F846D47" w14:textId="77777777" w:rsidR="00852322" w:rsidRPr="00CA22F4" w:rsidRDefault="00852322" w:rsidP="00852322">
      <w:pPr>
        <w:spacing w:line="212" w:lineRule="exact"/>
        <w:sectPr w:rsidR="00852322" w:rsidRPr="00CA22F4">
          <w:pgSz w:w="11906" w:h="16840"/>
          <w:pgMar w:top="900" w:right="0" w:bottom="500" w:left="0" w:header="0" w:footer="316" w:gutter="0"/>
          <w:cols w:space="708"/>
        </w:sectPr>
      </w:pPr>
    </w:p>
    <w:p w14:paraId="16613DAC" w14:textId="77777777" w:rsidR="00852322" w:rsidRPr="00CA22F4" w:rsidRDefault="00852322" w:rsidP="00852322">
      <w:pPr>
        <w:spacing w:before="5" w:line="100" w:lineRule="exact"/>
        <w:rPr>
          <w:sz w:val="10"/>
          <w:szCs w:val="10"/>
        </w:rPr>
      </w:pPr>
    </w:p>
    <w:p w14:paraId="2B87B325" w14:textId="77777777" w:rsidR="00852322" w:rsidRPr="00CA22F4" w:rsidRDefault="00852322" w:rsidP="00852322">
      <w:pPr>
        <w:pStyle w:val="Kop3"/>
        <w:numPr>
          <w:ilvl w:val="0"/>
          <w:numId w:val="4"/>
        </w:numPr>
        <w:tabs>
          <w:tab w:val="left" w:pos="1252"/>
        </w:tabs>
        <w:spacing w:before="51"/>
        <w:ind w:left="1252"/>
        <w:rPr>
          <w:b w:val="0"/>
          <w:bCs w:val="0"/>
        </w:rPr>
      </w:pPr>
      <w:r w:rsidRPr="00CA22F4">
        <w:rPr>
          <w:color w:val="58595B"/>
          <w:spacing w:val="-9"/>
        </w:rPr>
        <w:t>W</w:t>
      </w:r>
      <w:r w:rsidRPr="00CA22F4">
        <w:rPr>
          <w:color w:val="58595B"/>
        </w:rPr>
        <w:t>ei</w:t>
      </w:r>
      <w:r w:rsidRPr="00CA22F4">
        <w:rPr>
          <w:color w:val="58595B"/>
          <w:spacing w:val="-3"/>
        </w:rPr>
        <w:t>g</w:t>
      </w:r>
      <w:r w:rsidRPr="00CA22F4">
        <w:rPr>
          <w:color w:val="58595B"/>
        </w:rPr>
        <w:t xml:space="preserve">ering </w:t>
      </w:r>
      <w:r w:rsidRPr="00CA22F4">
        <w:rPr>
          <w:color w:val="58595B"/>
          <w:spacing w:val="-3"/>
        </w:rPr>
        <w:t>g</w:t>
      </w:r>
      <w:r w:rsidRPr="00CA22F4">
        <w:rPr>
          <w:color w:val="58595B"/>
        </w:rPr>
        <w:t>ebasee</w:t>
      </w:r>
      <w:r w:rsidRPr="00CA22F4">
        <w:rPr>
          <w:color w:val="58595B"/>
          <w:spacing w:val="-3"/>
        </w:rPr>
        <w:t>r</w:t>
      </w:r>
      <w:r w:rsidRPr="00CA22F4">
        <w:rPr>
          <w:color w:val="58595B"/>
        </w:rPr>
        <w:t xml:space="preserve">d op </w:t>
      </w:r>
      <w:r w:rsidRPr="00CA22F4">
        <w:rPr>
          <w:color w:val="58595B"/>
          <w:spacing w:val="-3"/>
        </w:rPr>
        <w:t>g</w:t>
      </w:r>
      <w:r w:rsidRPr="00CA22F4">
        <w:rPr>
          <w:color w:val="58595B"/>
        </w:rPr>
        <w:t>e</w:t>
      </w:r>
      <w:r w:rsidRPr="00CA22F4">
        <w:rPr>
          <w:color w:val="58595B"/>
          <w:spacing w:val="-3"/>
        </w:rPr>
        <w:t>g</w:t>
      </w:r>
      <w:r w:rsidRPr="00CA22F4">
        <w:rPr>
          <w:color w:val="58595B"/>
          <w:spacing w:val="-2"/>
        </w:rPr>
        <w:t>e</w:t>
      </w:r>
      <w:r w:rsidRPr="00CA22F4">
        <w:rPr>
          <w:color w:val="58595B"/>
          <w:spacing w:val="-3"/>
        </w:rPr>
        <w:t>v</w:t>
      </w:r>
      <w:r w:rsidRPr="00CA22F4">
        <w:rPr>
          <w:color w:val="58595B"/>
        </w:rPr>
        <w:t xml:space="preserve">ens </w:t>
      </w:r>
      <w:r w:rsidRPr="00CA22F4">
        <w:rPr>
          <w:color w:val="58595B"/>
          <w:spacing w:val="-4"/>
        </w:rPr>
        <w:t>v</w:t>
      </w:r>
      <w:r w:rsidRPr="00CA22F4">
        <w:rPr>
          <w:color w:val="58595B"/>
        </w:rPr>
        <w:t>an de ouder(s)</w:t>
      </w:r>
    </w:p>
    <w:p w14:paraId="0FF06D1C" w14:textId="77777777" w:rsidR="00852322" w:rsidRPr="00CA22F4" w:rsidRDefault="00852322" w:rsidP="00852322">
      <w:pPr>
        <w:spacing w:before="6" w:line="120" w:lineRule="exact"/>
        <w:rPr>
          <w:sz w:val="12"/>
          <w:szCs w:val="12"/>
        </w:rPr>
      </w:pPr>
    </w:p>
    <w:p w14:paraId="15967669" w14:textId="77777777" w:rsidR="00852322" w:rsidRPr="00CA22F4" w:rsidRDefault="00852322" w:rsidP="00852322">
      <w:pPr>
        <w:spacing w:line="200" w:lineRule="exact"/>
        <w:rPr>
          <w:sz w:val="20"/>
          <w:szCs w:val="20"/>
        </w:rPr>
      </w:pPr>
    </w:p>
    <w:p w14:paraId="48494634" w14:textId="77777777" w:rsidR="00852322" w:rsidRPr="00CA22F4" w:rsidRDefault="00852322" w:rsidP="00852322">
      <w:pPr>
        <w:pStyle w:val="Plattetekst"/>
      </w:pPr>
      <w:r w:rsidRPr="00CA22F4">
        <w:rPr>
          <w:color w:val="6D6E71"/>
          <w:u w:val="single" w:color="6D6E71"/>
        </w:rPr>
        <w:t>Openbaar</w:t>
      </w:r>
      <w:r w:rsidRPr="00CA22F4">
        <w:rPr>
          <w:color w:val="6D6E71"/>
          <w:spacing w:val="-1"/>
          <w:u w:val="single" w:color="6D6E71"/>
        </w:rPr>
        <w:t xml:space="preserve"> </w:t>
      </w:r>
      <w:r w:rsidRPr="00CA22F4">
        <w:rPr>
          <w:color w:val="6D6E71"/>
          <w:u w:val="single" w:color="6D6E71"/>
        </w:rPr>
        <w:t>onde</w:t>
      </w:r>
      <w:r w:rsidRPr="00CA22F4">
        <w:rPr>
          <w:color w:val="6D6E71"/>
          <w:spacing w:val="1"/>
          <w:u w:val="single" w:color="6D6E71"/>
        </w:rPr>
        <w:t>r</w:t>
      </w:r>
      <w:r w:rsidRPr="00CA22F4">
        <w:rPr>
          <w:color w:val="6D6E71"/>
          <w:u w:val="single" w:color="6D6E71"/>
        </w:rPr>
        <w:t>wijs</w:t>
      </w:r>
    </w:p>
    <w:p w14:paraId="3E170B3D" w14:textId="77777777" w:rsidR="00852322" w:rsidRPr="00CA22F4" w:rsidRDefault="00852322" w:rsidP="00852322">
      <w:pPr>
        <w:spacing w:before="1" w:line="130" w:lineRule="exact"/>
        <w:rPr>
          <w:sz w:val="13"/>
          <w:szCs w:val="13"/>
        </w:rPr>
      </w:pPr>
    </w:p>
    <w:p w14:paraId="1516EE8A" w14:textId="77777777" w:rsidR="00852322" w:rsidRPr="00CA22F4" w:rsidRDefault="00852322" w:rsidP="00852322">
      <w:pPr>
        <w:pStyle w:val="Plattetekst"/>
        <w:rPr>
          <w:rFonts w:cs="Calibri"/>
        </w:rPr>
      </w:pPr>
      <w:r w:rsidRPr="00CA22F4">
        <w:rPr>
          <w:rFonts w:cs="Calibri"/>
          <w:color w:val="6D6E71"/>
        </w:rPr>
        <w:t>Aa</w:t>
      </w:r>
      <w:r w:rsidRPr="00CA22F4">
        <w:rPr>
          <w:rFonts w:cs="Calibri"/>
          <w:color w:val="6D6E71"/>
          <w:spacing w:val="-3"/>
        </w:rPr>
        <w:t>nt</w:t>
      </w:r>
      <w:r w:rsidRPr="00CA22F4">
        <w:rPr>
          <w:rFonts w:cs="Calibri"/>
          <w:color w:val="6D6E71"/>
        </w:rPr>
        <w:t>e</w:t>
      </w:r>
      <w:r w:rsidRPr="00CA22F4">
        <w:rPr>
          <w:rFonts w:cs="Calibri"/>
          <w:color w:val="6D6E71"/>
          <w:spacing w:val="-9"/>
        </w:rPr>
        <w:t>k</w:t>
      </w:r>
      <w:r w:rsidRPr="00CA22F4">
        <w:rPr>
          <w:rFonts w:cs="Calibri"/>
          <w:color w:val="6D6E71"/>
        </w:rPr>
        <w:t>enen</w:t>
      </w:r>
    </w:p>
    <w:p w14:paraId="2BC9F3A2" w14:textId="77777777" w:rsidR="00852322" w:rsidRPr="00CA22F4" w:rsidRDefault="00852322" w:rsidP="00852322">
      <w:pPr>
        <w:spacing w:before="1" w:line="130" w:lineRule="exact"/>
        <w:rPr>
          <w:sz w:val="13"/>
          <w:szCs w:val="13"/>
        </w:rPr>
      </w:pPr>
    </w:p>
    <w:p w14:paraId="7D945CF9" w14:textId="77777777" w:rsidR="00852322" w:rsidRPr="00CA22F4" w:rsidRDefault="00852322" w:rsidP="00852322">
      <w:pPr>
        <w:spacing w:line="200" w:lineRule="exact"/>
        <w:rPr>
          <w:sz w:val="20"/>
          <w:szCs w:val="20"/>
        </w:rPr>
      </w:pPr>
    </w:p>
    <w:p w14:paraId="3FBFB577" w14:textId="77777777" w:rsidR="00852322" w:rsidRPr="00CA22F4" w:rsidRDefault="00852322" w:rsidP="00852322">
      <w:pPr>
        <w:spacing w:line="200" w:lineRule="exact"/>
        <w:rPr>
          <w:sz w:val="20"/>
          <w:szCs w:val="20"/>
        </w:rPr>
      </w:pPr>
    </w:p>
    <w:p w14:paraId="38A17D8F" w14:textId="77777777" w:rsidR="00852322" w:rsidRPr="00CA22F4" w:rsidRDefault="00852322" w:rsidP="00852322">
      <w:pPr>
        <w:spacing w:line="200" w:lineRule="exact"/>
        <w:rPr>
          <w:sz w:val="20"/>
          <w:szCs w:val="20"/>
        </w:rPr>
      </w:pPr>
    </w:p>
    <w:p w14:paraId="265A9CEF" w14:textId="77777777" w:rsidR="00852322" w:rsidRPr="00CA22F4" w:rsidRDefault="00852322" w:rsidP="00852322">
      <w:pPr>
        <w:pStyle w:val="Plattetekst"/>
      </w:pPr>
      <w:r w:rsidRPr="00CA22F4">
        <w:rPr>
          <w:color w:val="6D6E71"/>
        </w:rPr>
        <w:t>Geac</w:t>
      </w:r>
      <w:r w:rsidRPr="00CA22F4">
        <w:rPr>
          <w:color w:val="6D6E71"/>
          <w:spacing w:val="-3"/>
        </w:rPr>
        <w:t>ht</w:t>
      </w:r>
      <w:r w:rsidRPr="00CA22F4">
        <w:rPr>
          <w:color w:val="6D6E71"/>
        </w:rPr>
        <w:t>e,</w:t>
      </w:r>
    </w:p>
    <w:p w14:paraId="7D434953" w14:textId="77777777" w:rsidR="00852322" w:rsidRPr="00CA22F4" w:rsidRDefault="00852322" w:rsidP="00852322">
      <w:pPr>
        <w:spacing w:before="1" w:line="130" w:lineRule="exact"/>
        <w:rPr>
          <w:sz w:val="13"/>
          <w:szCs w:val="13"/>
        </w:rPr>
      </w:pPr>
    </w:p>
    <w:p w14:paraId="1960E074" w14:textId="77777777" w:rsidR="00852322" w:rsidRPr="00CA22F4" w:rsidRDefault="00852322" w:rsidP="00852322">
      <w:pPr>
        <w:spacing w:line="200" w:lineRule="exact"/>
        <w:rPr>
          <w:sz w:val="20"/>
          <w:szCs w:val="20"/>
        </w:rPr>
      </w:pPr>
    </w:p>
    <w:p w14:paraId="348F79D0" w14:textId="77777777" w:rsidR="00852322" w:rsidRPr="00CA22F4" w:rsidRDefault="00852322" w:rsidP="00852322">
      <w:pPr>
        <w:spacing w:line="200" w:lineRule="exact"/>
        <w:rPr>
          <w:sz w:val="20"/>
          <w:szCs w:val="20"/>
        </w:rPr>
      </w:pPr>
    </w:p>
    <w:p w14:paraId="7F40F8D3" w14:textId="77777777" w:rsidR="00852322" w:rsidRPr="00CA22F4" w:rsidRDefault="00852322" w:rsidP="00852322">
      <w:pPr>
        <w:spacing w:line="200" w:lineRule="exact"/>
        <w:rPr>
          <w:sz w:val="20"/>
          <w:szCs w:val="20"/>
        </w:rPr>
      </w:pPr>
    </w:p>
    <w:p w14:paraId="7A96B5CD" w14:textId="77777777" w:rsidR="00852322" w:rsidRPr="00CA22F4" w:rsidRDefault="00852322" w:rsidP="00852322">
      <w:pPr>
        <w:pStyle w:val="Plattetekst"/>
      </w:pPr>
      <w:r w:rsidRPr="00CA22F4">
        <w:rPr>
          <w:color w:val="6D6E71"/>
        </w:rPr>
        <w:t>B</w:t>
      </w:r>
      <w:r w:rsidRPr="00CA22F4">
        <w:rPr>
          <w:color w:val="6D6E71"/>
          <w:spacing w:val="-2"/>
        </w:rPr>
        <w:t>e</w:t>
      </w:r>
      <w:r w:rsidRPr="00CA22F4">
        <w:rPr>
          <w:color w:val="6D6E71"/>
        </w:rPr>
        <w:t>t</w:t>
      </w:r>
      <w:r w:rsidRPr="00CA22F4">
        <w:rPr>
          <w:color w:val="6D6E71"/>
          <w:spacing w:val="-3"/>
        </w:rPr>
        <w:t>re</w:t>
      </w:r>
      <w:r w:rsidRPr="00CA22F4">
        <w:rPr>
          <w:color w:val="6D6E71"/>
        </w:rPr>
        <w:t>ft:</w:t>
      </w:r>
      <w:r w:rsidRPr="00CA22F4">
        <w:rPr>
          <w:color w:val="6D6E71"/>
          <w:spacing w:val="-2"/>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w:t>
      </w:r>
      <w:r w:rsidRPr="00CA22F4">
        <w:rPr>
          <w:color w:val="6D6E71"/>
          <w:spacing w:val="-1"/>
        </w:rPr>
        <w:t xml:space="preserve"> </w:t>
      </w:r>
      <w:r w:rsidRPr="00CA22F4">
        <w:rPr>
          <w:color w:val="6D6E71"/>
        </w:rPr>
        <w:t>…</w:t>
      </w:r>
      <w:r w:rsidRPr="00CA22F4">
        <w:rPr>
          <w:color w:val="6D6E71"/>
          <w:spacing w:val="-2"/>
        </w:rPr>
        <w:t xml:space="preserve"> </w:t>
      </w:r>
      <w:r w:rsidRPr="00CA22F4">
        <w:rPr>
          <w:color w:val="6D6E71"/>
        </w:rPr>
        <w:t>(naam</w:t>
      </w:r>
      <w:r w:rsidRPr="00CA22F4">
        <w:rPr>
          <w:color w:val="6D6E71"/>
          <w:spacing w:val="-1"/>
        </w:rPr>
        <w:t xml:space="preserve"> </w:t>
      </w:r>
      <w:r w:rsidRPr="00CA22F4">
        <w:rPr>
          <w:color w:val="6D6E71"/>
        </w:rPr>
        <w:t>kind)</w:t>
      </w:r>
      <w:r w:rsidRPr="00CA22F4">
        <w:rPr>
          <w:color w:val="6D6E71"/>
          <w:spacing w:val="-1"/>
        </w:rPr>
        <w:t xml:space="preserve"> </w:t>
      </w:r>
      <w:r w:rsidRPr="00CA22F4">
        <w:rPr>
          <w:color w:val="6D6E71"/>
          <w:spacing w:val="-2"/>
        </w:rPr>
        <w:t>t</w:t>
      </w:r>
      <w:r w:rsidRPr="00CA22F4">
        <w:rPr>
          <w:color w:val="6D6E71"/>
        </w:rPr>
        <w:t>ot</w:t>
      </w:r>
      <w:r w:rsidRPr="00CA22F4">
        <w:rPr>
          <w:color w:val="6D6E71"/>
          <w:spacing w:val="-2"/>
        </w:rPr>
        <w:t xml:space="preserve"> </w:t>
      </w:r>
      <w:r w:rsidRPr="00CA22F4">
        <w:rPr>
          <w:color w:val="6D6E71"/>
        </w:rPr>
        <w:t>…(naam</w:t>
      </w:r>
      <w:r w:rsidRPr="00CA22F4">
        <w:rPr>
          <w:color w:val="6D6E71"/>
          <w:spacing w:val="-1"/>
        </w:rPr>
        <w:t xml:space="preserve"> </w:t>
      </w:r>
      <w:r w:rsidRPr="00CA22F4">
        <w:rPr>
          <w:color w:val="6D6E71"/>
        </w:rPr>
        <w:t>school)</w:t>
      </w:r>
    </w:p>
    <w:p w14:paraId="02C9831F" w14:textId="77777777" w:rsidR="00852322" w:rsidRPr="00CA22F4" w:rsidRDefault="00852322" w:rsidP="00852322">
      <w:pPr>
        <w:spacing w:before="1" w:line="130" w:lineRule="exact"/>
        <w:rPr>
          <w:sz w:val="13"/>
          <w:szCs w:val="13"/>
        </w:rPr>
      </w:pPr>
    </w:p>
    <w:p w14:paraId="07B7E34E" w14:textId="77777777" w:rsidR="00852322" w:rsidRPr="00CA22F4" w:rsidRDefault="00852322" w:rsidP="00852322">
      <w:pPr>
        <w:spacing w:line="200" w:lineRule="exact"/>
        <w:rPr>
          <w:sz w:val="20"/>
          <w:szCs w:val="20"/>
        </w:rPr>
      </w:pPr>
    </w:p>
    <w:p w14:paraId="3497CCCE" w14:textId="77777777" w:rsidR="00852322" w:rsidRPr="00CA22F4" w:rsidRDefault="00852322" w:rsidP="00852322">
      <w:pPr>
        <w:spacing w:line="200" w:lineRule="exact"/>
        <w:rPr>
          <w:sz w:val="20"/>
          <w:szCs w:val="20"/>
        </w:rPr>
      </w:pPr>
    </w:p>
    <w:p w14:paraId="3E98BE6A" w14:textId="77777777" w:rsidR="00852322" w:rsidRPr="00CA22F4" w:rsidRDefault="00852322" w:rsidP="00852322">
      <w:pPr>
        <w:spacing w:line="200" w:lineRule="exact"/>
        <w:rPr>
          <w:sz w:val="20"/>
          <w:szCs w:val="20"/>
        </w:rPr>
      </w:pPr>
    </w:p>
    <w:p w14:paraId="04CDACF5" w14:textId="77777777" w:rsidR="00852322" w:rsidRPr="00CA22F4" w:rsidRDefault="00852322" w:rsidP="00852322">
      <w:pPr>
        <w:pStyle w:val="Plattetekst"/>
        <w:spacing w:line="257" w:lineRule="exact"/>
      </w:pPr>
      <w:r w:rsidRPr="00CA22F4">
        <w:rPr>
          <w:color w:val="6D6E71"/>
        </w:rPr>
        <w:t>Op</w:t>
      </w:r>
      <w:r w:rsidRPr="00CA22F4">
        <w:rPr>
          <w:color w:val="6D6E71"/>
          <w:spacing w:val="4"/>
        </w:rPr>
        <w:t xml:space="preserve"> </w:t>
      </w:r>
      <w:r w:rsidRPr="00CA22F4">
        <w:rPr>
          <w:color w:val="6D6E71"/>
        </w:rPr>
        <w:t>…</w:t>
      </w:r>
      <w:r w:rsidRPr="00CA22F4">
        <w:rPr>
          <w:color w:val="6D6E71"/>
          <w:spacing w:val="4"/>
        </w:rPr>
        <w:t xml:space="preserve"> </w:t>
      </w:r>
      <w:r w:rsidRPr="00CA22F4">
        <w:rPr>
          <w:color w:val="6D6E71"/>
        </w:rPr>
        <w:t>(d</w:t>
      </w:r>
      <w:r w:rsidRPr="00CA22F4">
        <w:rPr>
          <w:color w:val="6D6E71"/>
          <w:spacing w:val="-2"/>
        </w:rPr>
        <w:t>a</w:t>
      </w:r>
      <w:r w:rsidRPr="00CA22F4">
        <w:rPr>
          <w:color w:val="6D6E71"/>
        </w:rPr>
        <w:t>tum)</w:t>
      </w:r>
      <w:r w:rsidRPr="00CA22F4">
        <w:rPr>
          <w:color w:val="6D6E71"/>
          <w:spacing w:val="5"/>
        </w:rPr>
        <w:t xml:space="preserve"> </w:t>
      </w:r>
      <w:r w:rsidRPr="00CA22F4">
        <w:rPr>
          <w:color w:val="6D6E71"/>
        </w:rPr>
        <w:t>he</w:t>
      </w:r>
      <w:r w:rsidRPr="00CA22F4">
        <w:rPr>
          <w:color w:val="6D6E71"/>
          <w:spacing w:val="-3"/>
        </w:rPr>
        <w:t>e</w:t>
      </w:r>
      <w:r w:rsidRPr="00CA22F4">
        <w:rPr>
          <w:color w:val="6D6E71"/>
        </w:rPr>
        <w:t>ft</w:t>
      </w:r>
      <w:r w:rsidRPr="00CA22F4">
        <w:rPr>
          <w:color w:val="6D6E71"/>
          <w:spacing w:val="3"/>
        </w:rPr>
        <w:t xml:space="preserve"> </w:t>
      </w:r>
      <w:r w:rsidRPr="00CA22F4">
        <w:rPr>
          <w:color w:val="6D6E71"/>
        </w:rPr>
        <w:t>u</w:t>
      </w:r>
      <w:r w:rsidRPr="00CA22F4">
        <w:rPr>
          <w:color w:val="6D6E71"/>
          <w:spacing w:val="5"/>
        </w:rPr>
        <w:t xml:space="preserve"> </w:t>
      </w:r>
      <w:r w:rsidRPr="00CA22F4">
        <w:rPr>
          <w:color w:val="6D6E71"/>
        </w:rPr>
        <w:t>bij</w:t>
      </w:r>
      <w:r w:rsidRPr="00CA22F4">
        <w:rPr>
          <w:color w:val="6D6E71"/>
          <w:spacing w:val="4"/>
        </w:rPr>
        <w:t xml:space="preserve"> </w:t>
      </w:r>
      <w:r w:rsidRPr="00CA22F4">
        <w:rPr>
          <w:color w:val="6D6E71"/>
        </w:rPr>
        <w:t>bri</w:t>
      </w:r>
      <w:r w:rsidRPr="00CA22F4">
        <w:rPr>
          <w:color w:val="6D6E71"/>
          <w:spacing w:val="-2"/>
        </w:rPr>
        <w:t>e</w:t>
      </w:r>
      <w:r w:rsidRPr="00CA22F4">
        <w:rPr>
          <w:color w:val="6D6E71"/>
        </w:rPr>
        <w:t>f/inschrijving</w:t>
      </w:r>
      <w:r w:rsidRPr="00CA22F4">
        <w:rPr>
          <w:color w:val="6D6E71"/>
          <w:spacing w:val="-2"/>
        </w:rPr>
        <w:t>s</w:t>
      </w:r>
      <w:r w:rsidRPr="00CA22F4">
        <w:rPr>
          <w:color w:val="6D6E71"/>
          <w:spacing w:val="-5"/>
        </w:rPr>
        <w:t>f</w:t>
      </w:r>
      <w:r w:rsidRPr="00CA22F4">
        <w:rPr>
          <w:color w:val="6D6E71"/>
        </w:rPr>
        <w:t>ormulier</w:t>
      </w:r>
      <w:r w:rsidRPr="00CA22F4">
        <w:rPr>
          <w:color w:val="6D6E71"/>
          <w:spacing w:val="5"/>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oc</w:t>
      </w:r>
      <w:r w:rsidRPr="00CA22F4">
        <w:rPr>
          <w:color w:val="6D6E71"/>
          <w:spacing w:val="-2"/>
        </w:rPr>
        <w:t>h</w:t>
      </w:r>
      <w:r w:rsidRPr="00CA22F4">
        <w:rPr>
          <w:color w:val="6D6E71"/>
        </w:rPr>
        <w:t>t</w:t>
      </w:r>
      <w:r w:rsidRPr="00CA22F4">
        <w:rPr>
          <w:color w:val="6D6E71"/>
          <w:spacing w:val="3"/>
        </w:rPr>
        <w:t xml:space="preserve"> </w:t>
      </w:r>
      <w:r w:rsidRPr="00CA22F4">
        <w:rPr>
          <w:color w:val="6D6E71"/>
        </w:rPr>
        <w:t>om</w:t>
      </w:r>
      <w:r w:rsidRPr="00CA22F4">
        <w:rPr>
          <w:color w:val="6D6E71"/>
          <w:spacing w:val="5"/>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w:t>
      </w:r>
      <w:r w:rsidRPr="00CA22F4">
        <w:rPr>
          <w:color w:val="6D6E71"/>
          <w:spacing w:val="4"/>
        </w:rPr>
        <w:t xml:space="preserve"> </w:t>
      </w:r>
      <w:r w:rsidRPr="00CA22F4">
        <w:rPr>
          <w:color w:val="6D6E71"/>
        </w:rPr>
        <w:t>per</w:t>
      </w:r>
      <w:r w:rsidRPr="00CA22F4">
        <w:rPr>
          <w:color w:val="6D6E71"/>
          <w:spacing w:val="4"/>
        </w:rPr>
        <w:t xml:space="preserve"> </w:t>
      </w:r>
      <w:r w:rsidRPr="00CA22F4">
        <w:rPr>
          <w:color w:val="6D6E71"/>
        </w:rPr>
        <w:t>…</w:t>
      </w:r>
      <w:r w:rsidRPr="00CA22F4">
        <w:rPr>
          <w:color w:val="6D6E71"/>
          <w:spacing w:val="4"/>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uw</w:t>
      </w:r>
      <w:r w:rsidRPr="00CA22F4">
        <w:rPr>
          <w:color w:val="6D6E71"/>
          <w:spacing w:val="4"/>
        </w:rPr>
        <w:t xml:space="preserve"> </w:t>
      </w:r>
      <w:r w:rsidRPr="00CA22F4">
        <w:rPr>
          <w:color w:val="6D6E71"/>
        </w:rPr>
        <w:t>kind,</w:t>
      </w:r>
      <w:r w:rsidRPr="00CA22F4">
        <w:rPr>
          <w:color w:val="6D6E71"/>
          <w:spacing w:val="5"/>
        </w:rPr>
        <w:t xml:space="preserve"> </w:t>
      </w:r>
      <w:r w:rsidRPr="00CA22F4">
        <w:rPr>
          <w:color w:val="6D6E71"/>
        </w:rPr>
        <w:t>…</w:t>
      </w:r>
      <w:r w:rsidRPr="00CA22F4">
        <w:rPr>
          <w:color w:val="6D6E71"/>
          <w:spacing w:val="4"/>
        </w:rPr>
        <w:t xml:space="preserve"> </w:t>
      </w:r>
      <w:r w:rsidRPr="00CA22F4">
        <w:rPr>
          <w:color w:val="6D6E71"/>
        </w:rPr>
        <w:t>(naam)</w:t>
      </w:r>
      <w:r w:rsidRPr="00CA22F4">
        <w:rPr>
          <w:color w:val="6D6E71"/>
          <w:spacing w:val="4"/>
        </w:rPr>
        <w:t xml:space="preserve"> </w:t>
      </w:r>
      <w:r w:rsidRPr="00CA22F4">
        <w:rPr>
          <w:color w:val="6D6E71"/>
        </w:rPr>
        <w:t>op</w:t>
      </w:r>
    </w:p>
    <w:p w14:paraId="6170F6E3" w14:textId="77777777" w:rsidR="00852322" w:rsidRPr="00CA22F4" w:rsidRDefault="00852322" w:rsidP="00852322">
      <w:pPr>
        <w:pStyle w:val="Plattetekst"/>
        <w:spacing w:line="200" w:lineRule="exact"/>
      </w:pPr>
      <w:r w:rsidRPr="00CA22F4">
        <w:rPr>
          <w:color w:val="6D6E71"/>
        </w:rPr>
        <w:t>….</w:t>
      </w:r>
      <w:r w:rsidRPr="00CA22F4">
        <w:rPr>
          <w:color w:val="6D6E71"/>
          <w:spacing w:val="-4"/>
        </w:rPr>
        <w:t xml:space="preserve"> </w:t>
      </w:r>
      <w:r w:rsidRPr="00CA22F4">
        <w:rPr>
          <w:color w:val="6D6E71"/>
        </w:rPr>
        <w:t>(naam</w:t>
      </w:r>
      <w:r w:rsidRPr="00CA22F4">
        <w:rPr>
          <w:color w:val="6D6E71"/>
          <w:spacing w:val="-4"/>
        </w:rPr>
        <w:t xml:space="preserve"> </w:t>
      </w:r>
      <w:r w:rsidRPr="00CA22F4">
        <w:rPr>
          <w:color w:val="6D6E71"/>
        </w:rPr>
        <w:t>school).</w:t>
      </w:r>
      <w:r w:rsidRPr="00CA22F4">
        <w:rPr>
          <w:color w:val="6D6E71"/>
          <w:spacing w:val="-3"/>
        </w:rPr>
        <w:t xml:space="preserve"> </w:t>
      </w:r>
      <w:r w:rsidRPr="00CA22F4">
        <w:rPr>
          <w:color w:val="6D6E71"/>
        </w:rPr>
        <w:t>Hierbij</w:t>
      </w:r>
      <w:r w:rsidRPr="00CA22F4">
        <w:rPr>
          <w:color w:val="6D6E71"/>
          <w:spacing w:val="-4"/>
        </w:rPr>
        <w:t xml:space="preserve"> </w:t>
      </w:r>
      <w:r w:rsidRPr="00CA22F4">
        <w:rPr>
          <w:color w:val="6D6E71"/>
        </w:rPr>
        <w:t>beric</w:t>
      </w:r>
      <w:r w:rsidRPr="00CA22F4">
        <w:rPr>
          <w:color w:val="6D6E71"/>
          <w:spacing w:val="-2"/>
        </w:rPr>
        <w:t>h</w:t>
      </w:r>
      <w:r w:rsidRPr="00CA22F4">
        <w:rPr>
          <w:color w:val="6D6E71"/>
          <w:spacing w:val="-3"/>
        </w:rPr>
        <w:t>t</w:t>
      </w:r>
      <w:r w:rsidRPr="00CA22F4">
        <w:rPr>
          <w:color w:val="6D6E71"/>
        </w:rPr>
        <w:t>en</w:t>
      </w:r>
      <w:r w:rsidRPr="00CA22F4">
        <w:rPr>
          <w:color w:val="6D6E71"/>
          <w:spacing w:val="-4"/>
        </w:rPr>
        <w:t xml:space="preserve"> </w:t>
      </w:r>
      <w:r w:rsidRPr="00CA22F4">
        <w:rPr>
          <w:color w:val="6D6E71"/>
        </w:rPr>
        <w:t>wij</w:t>
      </w:r>
      <w:r w:rsidRPr="00CA22F4">
        <w:rPr>
          <w:color w:val="6D6E71"/>
          <w:spacing w:val="-4"/>
        </w:rPr>
        <w:t xml:space="preserve"> </w:t>
      </w:r>
      <w:r w:rsidRPr="00CA22F4">
        <w:rPr>
          <w:color w:val="6D6E71"/>
        </w:rPr>
        <w:t>u</w:t>
      </w:r>
      <w:r w:rsidRPr="00CA22F4">
        <w:rPr>
          <w:color w:val="6D6E71"/>
          <w:spacing w:val="-4"/>
        </w:rPr>
        <w:t xml:space="preserve"> </w:t>
      </w:r>
      <w:r w:rsidRPr="00CA22F4">
        <w:rPr>
          <w:color w:val="6D6E71"/>
        </w:rPr>
        <w:t>d</w:t>
      </w:r>
      <w:r w:rsidRPr="00CA22F4">
        <w:rPr>
          <w:color w:val="6D6E71"/>
          <w:spacing w:val="-2"/>
        </w:rPr>
        <w:t>a</w:t>
      </w:r>
      <w:r w:rsidRPr="00CA22F4">
        <w:rPr>
          <w:color w:val="6D6E71"/>
        </w:rPr>
        <w:t>t</w:t>
      </w:r>
      <w:r w:rsidRPr="00CA22F4">
        <w:rPr>
          <w:color w:val="6D6E71"/>
          <w:spacing w:val="-4"/>
        </w:rPr>
        <w:t xml:space="preserve"> </w:t>
      </w:r>
      <w:r w:rsidRPr="00CA22F4">
        <w:rPr>
          <w:color w:val="6D6E71"/>
        </w:rPr>
        <w:t>wij</w:t>
      </w:r>
      <w:r w:rsidRPr="00CA22F4">
        <w:rPr>
          <w:color w:val="6D6E71"/>
          <w:spacing w:val="-4"/>
        </w:rPr>
        <w:t xml:space="preserve"> </w:t>
      </w:r>
      <w:r w:rsidRPr="00CA22F4">
        <w:rPr>
          <w:color w:val="6D6E71"/>
        </w:rPr>
        <w:t>Uw</w:t>
      </w:r>
      <w:r w:rsidRPr="00CA22F4">
        <w:rPr>
          <w:color w:val="6D6E71"/>
          <w:spacing w:val="-4"/>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oek</w:t>
      </w:r>
      <w:r w:rsidRPr="00CA22F4">
        <w:rPr>
          <w:color w:val="6D6E71"/>
          <w:spacing w:val="-4"/>
        </w:rPr>
        <w:t xml:space="preserve"> </w:t>
      </w:r>
      <w:r w:rsidRPr="00CA22F4">
        <w:rPr>
          <w:color w:val="6D6E71"/>
        </w:rPr>
        <w:t>helaas</w:t>
      </w:r>
      <w:r w:rsidRPr="00CA22F4">
        <w:rPr>
          <w:color w:val="6D6E71"/>
          <w:spacing w:val="-4"/>
        </w:rPr>
        <w:t xml:space="preserve"> </w:t>
      </w:r>
      <w:r w:rsidRPr="00CA22F4">
        <w:rPr>
          <w:color w:val="6D6E71"/>
        </w:rPr>
        <w:t>hebben</w:t>
      </w:r>
      <w:r w:rsidRPr="00CA22F4">
        <w:rPr>
          <w:color w:val="6D6E71"/>
          <w:spacing w:val="-4"/>
        </w:rPr>
        <w:t xml:space="preserve"> </w:t>
      </w:r>
      <w:r w:rsidRPr="00CA22F4">
        <w:rPr>
          <w:color w:val="6D6E71"/>
          <w:spacing w:val="-2"/>
        </w:rPr>
        <w:t>a</w:t>
      </w:r>
      <w:r w:rsidRPr="00CA22F4">
        <w:rPr>
          <w:color w:val="6D6E71"/>
          <w:spacing w:val="-7"/>
        </w:rPr>
        <w:t>f</w:t>
      </w:r>
      <w:r w:rsidRPr="00CA22F4">
        <w:rPr>
          <w:color w:val="6D6E71"/>
          <w:spacing w:val="-2"/>
        </w:rPr>
        <w:t>gew</w:t>
      </w:r>
      <w:r w:rsidRPr="00CA22F4">
        <w:rPr>
          <w:color w:val="6D6E71"/>
          <w:spacing w:val="-3"/>
        </w:rPr>
        <w:t>e</w:t>
      </w:r>
      <w:r w:rsidRPr="00CA22F4">
        <w:rPr>
          <w:color w:val="6D6E71"/>
          <w:spacing w:val="-5"/>
        </w:rPr>
        <w:t>z</w:t>
      </w:r>
      <w:r w:rsidRPr="00CA22F4">
        <w:rPr>
          <w:color w:val="6D6E71"/>
        </w:rPr>
        <w:t>en.</w:t>
      </w:r>
      <w:r w:rsidRPr="00CA22F4">
        <w:rPr>
          <w:color w:val="6D6E71"/>
          <w:spacing w:val="-4"/>
        </w:rPr>
        <w:t xml:space="preserve"> </w:t>
      </w:r>
      <w:r w:rsidRPr="00CA22F4">
        <w:rPr>
          <w:color w:val="6D6E71"/>
        </w:rPr>
        <w:t>De</w:t>
      </w:r>
      <w:r w:rsidRPr="00CA22F4">
        <w:rPr>
          <w:color w:val="6D6E71"/>
          <w:spacing w:val="-4"/>
        </w:rPr>
        <w:t xml:space="preserve"> </w:t>
      </w:r>
      <w:r w:rsidRPr="00CA22F4">
        <w:rPr>
          <w:color w:val="6D6E71"/>
          <w:spacing w:val="-3"/>
        </w:rPr>
        <w:t>r</w:t>
      </w:r>
      <w:r w:rsidRPr="00CA22F4">
        <w:rPr>
          <w:color w:val="6D6E71"/>
        </w:rPr>
        <w:t>eden(en)</w:t>
      </w:r>
      <w:r w:rsidRPr="00CA22F4">
        <w:rPr>
          <w:color w:val="6D6E71"/>
          <w:spacing w:val="-4"/>
        </w:rPr>
        <w:t xml:space="preserve"> </w:t>
      </w:r>
      <w:r w:rsidRPr="00CA22F4">
        <w:rPr>
          <w:color w:val="6D6E71"/>
        </w:rPr>
        <w:t>hie</w:t>
      </w:r>
      <w:r w:rsidRPr="00CA22F4">
        <w:rPr>
          <w:color w:val="6D6E71"/>
          <w:spacing w:val="2"/>
        </w:rPr>
        <w:t>r</w:t>
      </w:r>
      <w:r w:rsidRPr="00CA22F4">
        <w:rPr>
          <w:color w:val="6D6E71"/>
          <w:spacing w:val="-4"/>
        </w:rPr>
        <w:t>v</w:t>
      </w:r>
      <w:r w:rsidRPr="00CA22F4">
        <w:rPr>
          <w:color w:val="6D6E71"/>
        </w:rPr>
        <w:t>an</w:t>
      </w:r>
    </w:p>
    <w:p w14:paraId="45BC5208" w14:textId="77777777" w:rsidR="00852322" w:rsidRPr="00CA22F4" w:rsidRDefault="00852322" w:rsidP="00852322">
      <w:pPr>
        <w:pStyle w:val="Plattetekst"/>
        <w:spacing w:line="212" w:lineRule="exact"/>
      </w:pPr>
      <w:r w:rsidRPr="00CA22F4">
        <w:rPr>
          <w:color w:val="6D6E71"/>
        </w:rPr>
        <w:t>is/zijn ….</w:t>
      </w:r>
    </w:p>
    <w:p w14:paraId="64A3E880" w14:textId="77777777" w:rsidR="00852322" w:rsidRPr="00CA22F4" w:rsidRDefault="00852322" w:rsidP="00852322">
      <w:pPr>
        <w:spacing w:before="5" w:line="180" w:lineRule="exact"/>
        <w:rPr>
          <w:sz w:val="18"/>
          <w:szCs w:val="18"/>
        </w:rPr>
      </w:pPr>
    </w:p>
    <w:p w14:paraId="7F1B7068" w14:textId="77777777" w:rsidR="00852322" w:rsidRPr="00CA22F4" w:rsidRDefault="00852322" w:rsidP="00852322">
      <w:pPr>
        <w:spacing w:line="200" w:lineRule="exact"/>
        <w:rPr>
          <w:sz w:val="20"/>
          <w:szCs w:val="20"/>
        </w:rPr>
      </w:pPr>
    </w:p>
    <w:p w14:paraId="5AB433ED" w14:textId="77777777" w:rsidR="00852322" w:rsidRPr="00CA22F4" w:rsidRDefault="00852322" w:rsidP="00852322">
      <w:pPr>
        <w:spacing w:line="200" w:lineRule="exact"/>
        <w:rPr>
          <w:sz w:val="20"/>
          <w:szCs w:val="20"/>
        </w:rPr>
      </w:pPr>
    </w:p>
    <w:p w14:paraId="4E38E589" w14:textId="77777777" w:rsidR="00852322" w:rsidRPr="00CA22F4" w:rsidRDefault="00852322" w:rsidP="00852322">
      <w:pPr>
        <w:spacing w:line="200" w:lineRule="exact"/>
        <w:rPr>
          <w:sz w:val="20"/>
          <w:szCs w:val="20"/>
        </w:rPr>
      </w:pPr>
    </w:p>
    <w:p w14:paraId="77CA9BD2" w14:textId="77777777" w:rsidR="00852322" w:rsidRPr="00CA22F4" w:rsidRDefault="00852322" w:rsidP="00852322">
      <w:pPr>
        <w:pStyle w:val="Plattetekst"/>
        <w:spacing w:line="178" w:lineRule="auto"/>
        <w:ind w:right="427"/>
      </w:pPr>
      <w:r w:rsidRPr="00CA22F4">
        <w:rPr>
          <w:color w:val="6D6E71"/>
        </w:rPr>
        <w:t>Indien</w:t>
      </w:r>
      <w:r w:rsidRPr="00CA22F4">
        <w:rPr>
          <w:color w:val="6D6E71"/>
          <w:spacing w:val="8"/>
        </w:rPr>
        <w:t xml:space="preserve"> </w:t>
      </w:r>
      <w:r w:rsidRPr="00CA22F4">
        <w:rPr>
          <w:color w:val="6D6E71"/>
        </w:rPr>
        <w:t>u</w:t>
      </w:r>
      <w:r w:rsidRPr="00CA22F4">
        <w:rPr>
          <w:color w:val="6D6E71"/>
          <w:spacing w:val="8"/>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ni</w:t>
      </w:r>
      <w:r w:rsidRPr="00CA22F4">
        <w:rPr>
          <w:color w:val="6D6E71"/>
          <w:spacing w:val="-2"/>
        </w:rPr>
        <w:t>e</w:t>
      </w:r>
      <w:r w:rsidRPr="00CA22F4">
        <w:rPr>
          <w:color w:val="6D6E71"/>
        </w:rPr>
        <w:t>t</w:t>
      </w:r>
      <w:r w:rsidRPr="00CA22F4">
        <w:rPr>
          <w:color w:val="6D6E71"/>
          <w:spacing w:val="8"/>
        </w:rPr>
        <w:t xml:space="preserve"> </w:t>
      </w:r>
      <w:r w:rsidRPr="00CA22F4">
        <w:rPr>
          <w:color w:val="6D6E71"/>
        </w:rPr>
        <w:t>eens</w:t>
      </w:r>
      <w:r w:rsidRPr="00CA22F4">
        <w:rPr>
          <w:color w:val="6D6E71"/>
          <w:spacing w:val="8"/>
        </w:rPr>
        <w:t xml:space="preserve"> </w:t>
      </w:r>
      <w:r w:rsidRPr="00CA22F4">
        <w:rPr>
          <w:color w:val="6D6E71"/>
        </w:rPr>
        <w:t>be</w:t>
      </w:r>
      <w:r w:rsidRPr="00CA22F4">
        <w:rPr>
          <w:color w:val="6D6E71"/>
          <w:spacing w:val="-2"/>
        </w:rPr>
        <w:t>n</w:t>
      </w:r>
      <w:r w:rsidRPr="00CA22F4">
        <w:rPr>
          <w:color w:val="6D6E71"/>
        </w:rPr>
        <w:t>t</w:t>
      </w:r>
      <w:r w:rsidRPr="00CA22F4">
        <w:rPr>
          <w:color w:val="6D6E71"/>
          <w:spacing w:val="8"/>
        </w:rPr>
        <w:t xml:space="preserve"> </w:t>
      </w:r>
      <w:r w:rsidRPr="00CA22F4">
        <w:rPr>
          <w:color w:val="6D6E71"/>
        </w:rPr>
        <w:t>m</w:t>
      </w:r>
      <w:r w:rsidRPr="00CA22F4">
        <w:rPr>
          <w:color w:val="6D6E71"/>
          <w:spacing w:val="-2"/>
        </w:rPr>
        <w:t>e</w:t>
      </w:r>
      <w:r w:rsidRPr="00CA22F4">
        <w:rPr>
          <w:color w:val="6D6E71"/>
        </w:rPr>
        <w:t>t</w:t>
      </w:r>
      <w:r w:rsidRPr="00CA22F4">
        <w:rPr>
          <w:color w:val="6D6E71"/>
          <w:spacing w:val="8"/>
        </w:rPr>
        <w:t xml:space="preserve"> </w:t>
      </w:r>
      <w:r w:rsidRPr="00CA22F4">
        <w:rPr>
          <w:color w:val="6D6E71"/>
        </w:rPr>
        <w:t>dit</w:t>
      </w:r>
      <w:r w:rsidRPr="00CA22F4">
        <w:rPr>
          <w:color w:val="6D6E71"/>
          <w:spacing w:val="8"/>
        </w:rPr>
        <w:t xml:space="preserve"> </w:t>
      </w:r>
      <w:r w:rsidRPr="00CA22F4">
        <w:rPr>
          <w:color w:val="6D6E71"/>
        </w:rPr>
        <w:t>besluit</w:t>
      </w:r>
      <w:r w:rsidRPr="00CA22F4">
        <w:rPr>
          <w:color w:val="6D6E71"/>
          <w:spacing w:val="8"/>
        </w:rPr>
        <w:t xml:space="preserve"> </w:t>
      </w:r>
      <w:r w:rsidRPr="00CA22F4">
        <w:rPr>
          <w:color w:val="6D6E71"/>
          <w:spacing w:val="-3"/>
        </w:rPr>
        <w:t>k</w:t>
      </w:r>
      <w:r w:rsidRPr="00CA22F4">
        <w:rPr>
          <w:color w:val="6D6E71"/>
        </w:rPr>
        <w:t>u</w:t>
      </w:r>
      <w:r w:rsidRPr="00CA22F4">
        <w:rPr>
          <w:color w:val="6D6E71"/>
          <w:spacing w:val="-2"/>
        </w:rPr>
        <w:t>n</w:t>
      </w:r>
      <w:r w:rsidRPr="00CA22F4">
        <w:rPr>
          <w:color w:val="6D6E71"/>
        </w:rPr>
        <w:t>t</w:t>
      </w:r>
      <w:r w:rsidRPr="00CA22F4">
        <w:rPr>
          <w:color w:val="6D6E71"/>
          <w:spacing w:val="8"/>
        </w:rPr>
        <w:t xml:space="preserve"> </w:t>
      </w:r>
      <w:r w:rsidRPr="00CA22F4">
        <w:rPr>
          <w:color w:val="6D6E71"/>
        </w:rPr>
        <w:t>u</w:t>
      </w:r>
      <w:r w:rsidRPr="00CA22F4">
        <w:rPr>
          <w:color w:val="6D6E71"/>
          <w:spacing w:val="8"/>
        </w:rPr>
        <w:t xml:space="preserve"> </w:t>
      </w:r>
      <w:r w:rsidRPr="00CA22F4">
        <w:rPr>
          <w:color w:val="6D6E71"/>
        </w:rPr>
        <w:t>binnen</w:t>
      </w:r>
      <w:r w:rsidRPr="00CA22F4">
        <w:rPr>
          <w:color w:val="6D6E71"/>
          <w:spacing w:val="9"/>
        </w:rPr>
        <w:t xml:space="preserve"> </w:t>
      </w:r>
      <w:r w:rsidRPr="00CA22F4">
        <w:rPr>
          <w:color w:val="6D6E71"/>
          <w:spacing w:val="-5"/>
        </w:rPr>
        <w:t>z</w:t>
      </w:r>
      <w:r w:rsidRPr="00CA22F4">
        <w:rPr>
          <w:color w:val="6D6E71"/>
        </w:rPr>
        <w:t>es</w:t>
      </w:r>
      <w:r w:rsidRPr="00CA22F4">
        <w:rPr>
          <w:color w:val="6D6E71"/>
          <w:spacing w:val="8"/>
        </w:rPr>
        <w:t xml:space="preserve"> </w:t>
      </w:r>
      <w:r w:rsidRPr="00CA22F4">
        <w:rPr>
          <w:color w:val="6D6E71"/>
          <w:spacing w:val="-2"/>
        </w:rPr>
        <w:t>w</w:t>
      </w:r>
      <w:r w:rsidRPr="00CA22F4">
        <w:rPr>
          <w:color w:val="6D6E71"/>
        </w:rPr>
        <w:t>e</w:t>
      </w:r>
      <w:r w:rsidRPr="00CA22F4">
        <w:rPr>
          <w:color w:val="6D6E71"/>
          <w:spacing w:val="-8"/>
        </w:rPr>
        <w:t>k</w:t>
      </w:r>
      <w:r w:rsidRPr="00CA22F4">
        <w:rPr>
          <w:color w:val="6D6E71"/>
        </w:rPr>
        <w:t>en</w:t>
      </w:r>
      <w:r w:rsidRPr="00CA22F4">
        <w:rPr>
          <w:color w:val="6D6E71"/>
          <w:spacing w:val="8"/>
        </w:rPr>
        <w:t xml:space="preserve"> </w:t>
      </w:r>
      <w:r w:rsidRPr="00CA22F4">
        <w:rPr>
          <w:color w:val="6D6E71"/>
        </w:rPr>
        <w:t>na</w:t>
      </w:r>
      <w:r w:rsidRPr="00CA22F4">
        <w:rPr>
          <w:color w:val="6D6E71"/>
          <w:spacing w:val="8"/>
        </w:rPr>
        <w:t xml:space="preserve"> </w:t>
      </w:r>
      <w:r w:rsidRPr="00CA22F4">
        <w:rPr>
          <w:color w:val="6D6E71"/>
        </w:rPr>
        <w:t>o</w:t>
      </w:r>
      <w:r w:rsidRPr="00CA22F4">
        <w:rPr>
          <w:color w:val="6D6E71"/>
          <w:spacing w:val="-2"/>
        </w:rPr>
        <w:t>n</w:t>
      </w:r>
      <w:r w:rsidRPr="00CA22F4">
        <w:rPr>
          <w:color w:val="6D6E71"/>
        </w:rPr>
        <w:t>t</w:t>
      </w:r>
      <w:r w:rsidRPr="00CA22F4">
        <w:rPr>
          <w:color w:val="6D6E71"/>
          <w:spacing w:val="-4"/>
        </w:rPr>
        <w:t>v</w:t>
      </w:r>
      <w:r w:rsidRPr="00CA22F4">
        <w:rPr>
          <w:color w:val="6D6E71"/>
        </w:rPr>
        <w:t>ang</w:t>
      </w:r>
      <w:r w:rsidRPr="00CA22F4">
        <w:rPr>
          <w:color w:val="6D6E71"/>
          <w:spacing w:val="-3"/>
        </w:rPr>
        <w:t>s</w:t>
      </w:r>
      <w:r w:rsidRPr="00CA22F4">
        <w:rPr>
          <w:color w:val="6D6E71"/>
        </w:rPr>
        <w:t>t</w:t>
      </w:r>
      <w:r w:rsidRPr="00CA22F4">
        <w:rPr>
          <w:color w:val="6D6E71"/>
          <w:spacing w:val="8"/>
        </w:rPr>
        <w:t xml:space="preserve"> </w:t>
      </w:r>
      <w:r w:rsidRPr="00CA22F4">
        <w:rPr>
          <w:color w:val="6D6E71"/>
          <w:spacing w:val="-4"/>
        </w:rPr>
        <w:t>v</w:t>
      </w:r>
      <w:r w:rsidRPr="00CA22F4">
        <w:rPr>
          <w:color w:val="6D6E71"/>
        </w:rPr>
        <w:t>an</w:t>
      </w:r>
      <w:r w:rsidRPr="00CA22F4">
        <w:rPr>
          <w:color w:val="6D6E71"/>
          <w:spacing w:val="8"/>
        </w:rPr>
        <w:t xml:space="preserve"> </w:t>
      </w:r>
      <w:r w:rsidRPr="00CA22F4">
        <w:rPr>
          <w:color w:val="6D6E71"/>
        </w:rPr>
        <w:t>dit</w:t>
      </w:r>
      <w:r w:rsidRPr="00CA22F4">
        <w:rPr>
          <w:color w:val="6D6E71"/>
          <w:spacing w:val="8"/>
        </w:rPr>
        <w:t xml:space="preserve"> </w:t>
      </w:r>
      <w:r w:rsidRPr="00CA22F4">
        <w:rPr>
          <w:color w:val="6D6E71"/>
        </w:rPr>
        <w:t>besluit,</w:t>
      </w:r>
      <w:r w:rsidRPr="00CA22F4">
        <w:rPr>
          <w:color w:val="6D6E71"/>
          <w:spacing w:val="8"/>
        </w:rPr>
        <w:t xml:space="preserve"> </w:t>
      </w:r>
      <w:r w:rsidRPr="00CA22F4">
        <w:rPr>
          <w:color w:val="6D6E71"/>
        </w:rPr>
        <w:t>hier</w:t>
      </w:r>
      <w:r w:rsidRPr="00CA22F4">
        <w:rPr>
          <w:color w:val="6D6E71"/>
          <w:spacing w:val="-3"/>
        </w:rPr>
        <w:t>t</w:t>
      </w:r>
      <w:r w:rsidRPr="00CA22F4">
        <w:rPr>
          <w:color w:val="6D6E71"/>
        </w:rPr>
        <w:t>e</w:t>
      </w:r>
      <w:r w:rsidRPr="00CA22F4">
        <w:rPr>
          <w:color w:val="6D6E71"/>
          <w:spacing w:val="-2"/>
        </w:rPr>
        <w:t>g</w:t>
      </w:r>
      <w:r w:rsidRPr="00CA22F4">
        <w:rPr>
          <w:color w:val="6D6E71"/>
        </w:rPr>
        <w:t>en b</w:t>
      </w:r>
      <w:r w:rsidRPr="00CA22F4">
        <w:rPr>
          <w:color w:val="6D6E71"/>
          <w:spacing w:val="-3"/>
        </w:rPr>
        <w:t>ezw</w:t>
      </w:r>
      <w:r w:rsidRPr="00CA22F4">
        <w:rPr>
          <w:color w:val="6D6E71"/>
        </w:rPr>
        <w:t>aar ma</w:t>
      </w:r>
      <w:r w:rsidRPr="00CA22F4">
        <w:rPr>
          <w:color w:val="6D6E71"/>
          <w:spacing w:val="-8"/>
        </w:rPr>
        <w:t>k</w:t>
      </w:r>
      <w:r w:rsidRPr="00CA22F4">
        <w:rPr>
          <w:color w:val="6D6E71"/>
        </w:rPr>
        <w:t>en bij …</w:t>
      </w:r>
    </w:p>
    <w:p w14:paraId="32C8CC70" w14:textId="77777777" w:rsidR="00852322" w:rsidRPr="00CA22F4" w:rsidRDefault="00852322" w:rsidP="00852322">
      <w:pPr>
        <w:spacing w:before="7" w:line="140" w:lineRule="exact"/>
        <w:rPr>
          <w:sz w:val="14"/>
          <w:szCs w:val="14"/>
        </w:rPr>
      </w:pPr>
    </w:p>
    <w:p w14:paraId="5C57B5FC"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w:t>
      </w:r>
      <w:r w:rsidRPr="00CA22F4">
        <w:rPr>
          <w:color w:val="6D6E71"/>
          <w:spacing w:val="-2"/>
        </w:rPr>
        <w:t xml:space="preserve"> </w:t>
      </w:r>
      <w:r w:rsidRPr="00CA22F4">
        <w:rPr>
          <w:color w:val="6D6E71"/>
        </w:rPr>
        <w:t>be</w:t>
      </w:r>
      <w:r w:rsidRPr="00CA22F4">
        <w:rPr>
          <w:color w:val="6D6E71"/>
          <w:spacing w:val="-3"/>
        </w:rPr>
        <w:t>s</w:t>
      </w:r>
      <w:r w:rsidRPr="00CA22F4">
        <w:rPr>
          <w:color w:val="6D6E71"/>
        </w:rPr>
        <w:t>tuur</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spacing w:val="-3"/>
        </w:rPr>
        <w:t>s</w:t>
      </w:r>
      <w:r w:rsidRPr="00CA22F4">
        <w:rPr>
          <w:color w:val="6D6E71"/>
        </w:rPr>
        <w:t>tic</w:t>
      </w:r>
      <w:r w:rsidRPr="00CA22F4">
        <w:rPr>
          <w:color w:val="6D6E71"/>
          <w:spacing w:val="-2"/>
        </w:rPr>
        <w:t>h</w:t>
      </w:r>
      <w:r w:rsidRPr="00CA22F4">
        <w:rPr>
          <w:color w:val="6D6E71"/>
        </w:rPr>
        <w:t>ting</w:t>
      </w:r>
      <w:r w:rsidRPr="00CA22F4">
        <w:rPr>
          <w:color w:val="6D6E71"/>
          <w:spacing w:val="-1"/>
        </w:rPr>
        <w:t xml:space="preserve"> </w:t>
      </w:r>
      <w:r w:rsidRPr="00CA22F4">
        <w:rPr>
          <w:color w:val="6D6E71"/>
        </w:rPr>
        <w:t>….</w:t>
      </w:r>
      <w:r w:rsidRPr="00CA22F4">
        <w:rPr>
          <w:color w:val="6D6E71"/>
          <w:spacing w:val="-1"/>
        </w:rPr>
        <w:t xml:space="preserve"> </w:t>
      </w:r>
      <w:r w:rsidRPr="00CA22F4">
        <w:rPr>
          <w:color w:val="6D6E71"/>
        </w:rPr>
        <w:t>(naam)</w:t>
      </w:r>
    </w:p>
    <w:p w14:paraId="2BED6176" w14:textId="77777777" w:rsidR="00852322" w:rsidRPr="00CA22F4" w:rsidRDefault="00852322" w:rsidP="00852322">
      <w:pPr>
        <w:spacing w:before="1" w:line="130" w:lineRule="exact"/>
        <w:rPr>
          <w:sz w:val="13"/>
          <w:szCs w:val="13"/>
        </w:rPr>
      </w:pPr>
    </w:p>
    <w:p w14:paraId="4CC0A855"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 xml:space="preserve">an de </w:t>
      </w:r>
      <w:r w:rsidRPr="00CA22F4">
        <w:rPr>
          <w:color w:val="6D6E71"/>
          <w:spacing w:val="-3"/>
        </w:rPr>
        <w:t>v</w:t>
      </w:r>
      <w:r w:rsidRPr="00CA22F4">
        <w:rPr>
          <w:color w:val="6D6E71"/>
        </w:rPr>
        <w:t>e</w:t>
      </w:r>
      <w:r w:rsidRPr="00CA22F4">
        <w:rPr>
          <w:color w:val="6D6E71"/>
          <w:spacing w:val="-4"/>
        </w:rPr>
        <w:t>r</w:t>
      </w:r>
      <w:r w:rsidRPr="00CA22F4">
        <w:rPr>
          <w:color w:val="6D6E71"/>
        </w:rPr>
        <w:t>eniging …. (naam)</w:t>
      </w:r>
    </w:p>
    <w:p w14:paraId="1606B520" w14:textId="77777777" w:rsidR="00852322" w:rsidRPr="00CA22F4" w:rsidRDefault="00852322" w:rsidP="00852322">
      <w:pPr>
        <w:spacing w:before="1" w:line="130" w:lineRule="exact"/>
        <w:rPr>
          <w:sz w:val="13"/>
          <w:szCs w:val="13"/>
        </w:rPr>
      </w:pPr>
    </w:p>
    <w:p w14:paraId="1A5F43DA"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an de openba</w:t>
      </w:r>
      <w:r w:rsidRPr="00CA22F4">
        <w:rPr>
          <w:color w:val="6D6E71"/>
          <w:spacing w:val="-3"/>
        </w:rPr>
        <w:t>r</w:t>
      </w:r>
      <w:r w:rsidRPr="00CA22F4">
        <w:rPr>
          <w:color w:val="6D6E71"/>
        </w:rPr>
        <w:t xml:space="preserve">e </w:t>
      </w:r>
      <w:r w:rsidRPr="00CA22F4">
        <w:rPr>
          <w:color w:val="6D6E71"/>
          <w:spacing w:val="-4"/>
        </w:rPr>
        <w:t>r</w:t>
      </w:r>
      <w:r w:rsidRPr="00CA22F4">
        <w:rPr>
          <w:color w:val="6D6E71"/>
        </w:rPr>
        <w:t>ec</w:t>
      </w:r>
      <w:r w:rsidRPr="00CA22F4">
        <w:rPr>
          <w:color w:val="6D6E71"/>
          <w:spacing w:val="-3"/>
        </w:rPr>
        <w:t>h</w:t>
      </w:r>
      <w:r w:rsidRPr="00CA22F4">
        <w:rPr>
          <w:color w:val="6D6E71"/>
        </w:rPr>
        <w:t>tspe</w:t>
      </w:r>
      <w:r w:rsidRPr="00CA22F4">
        <w:rPr>
          <w:color w:val="6D6E71"/>
          <w:spacing w:val="-4"/>
        </w:rPr>
        <w:t>r</w:t>
      </w:r>
      <w:r w:rsidRPr="00CA22F4">
        <w:rPr>
          <w:color w:val="6D6E71"/>
        </w:rPr>
        <w:t>soon …. (naam)</w:t>
      </w:r>
    </w:p>
    <w:p w14:paraId="53BAB0A6" w14:textId="77777777" w:rsidR="00852322" w:rsidRPr="00CA22F4" w:rsidRDefault="00852322" w:rsidP="00852322">
      <w:pPr>
        <w:spacing w:before="1" w:line="130" w:lineRule="exact"/>
        <w:rPr>
          <w:sz w:val="13"/>
          <w:szCs w:val="13"/>
        </w:rPr>
      </w:pPr>
    </w:p>
    <w:p w14:paraId="3C17C1D2" w14:textId="77777777" w:rsidR="00852322" w:rsidRPr="00CA22F4" w:rsidRDefault="00852322" w:rsidP="00852322">
      <w:pPr>
        <w:pStyle w:val="Plattetekst"/>
        <w:spacing w:line="714" w:lineRule="auto"/>
        <w:ind w:right="3909" w:firstLine="720"/>
      </w:pPr>
      <w:r w:rsidRPr="00CA22F4">
        <w:rPr>
          <w:color w:val="6D6E71"/>
        </w:rPr>
        <w:t>h</w:t>
      </w:r>
      <w:r w:rsidRPr="00CA22F4">
        <w:rPr>
          <w:color w:val="6D6E71"/>
          <w:spacing w:val="-2"/>
        </w:rPr>
        <w:t>e</w:t>
      </w:r>
      <w:r w:rsidRPr="00CA22F4">
        <w:rPr>
          <w:color w:val="6D6E71"/>
        </w:rPr>
        <w:t>t Colle</w:t>
      </w:r>
      <w:r w:rsidRPr="00CA22F4">
        <w:rPr>
          <w:color w:val="6D6E71"/>
          <w:spacing w:val="-2"/>
        </w:rPr>
        <w:t>g</w:t>
      </w:r>
      <w:r w:rsidRPr="00CA22F4">
        <w:rPr>
          <w:color w:val="6D6E71"/>
        </w:rPr>
        <w:t xml:space="preserve">e </w:t>
      </w:r>
      <w:r w:rsidRPr="00CA22F4">
        <w:rPr>
          <w:color w:val="6D6E71"/>
          <w:spacing w:val="-4"/>
        </w:rPr>
        <w:t>v</w:t>
      </w:r>
      <w:r w:rsidRPr="00CA22F4">
        <w:rPr>
          <w:color w:val="6D6E71"/>
        </w:rPr>
        <w:t>an Bu</w:t>
      </w:r>
      <w:r w:rsidRPr="00CA22F4">
        <w:rPr>
          <w:color w:val="6D6E71"/>
          <w:spacing w:val="-3"/>
        </w:rPr>
        <w:t>r</w:t>
      </w:r>
      <w:r w:rsidRPr="00CA22F4">
        <w:rPr>
          <w:color w:val="6D6E71"/>
          <w:spacing w:val="-2"/>
        </w:rPr>
        <w:t>g</w:t>
      </w:r>
      <w:r w:rsidRPr="00CA22F4">
        <w:rPr>
          <w:color w:val="6D6E71"/>
        </w:rPr>
        <w:t>emee</w:t>
      </w:r>
      <w:r w:rsidRPr="00CA22F4">
        <w:rPr>
          <w:color w:val="6D6E71"/>
          <w:spacing w:val="-3"/>
        </w:rPr>
        <w:t>st</w:t>
      </w:r>
      <w:r w:rsidRPr="00CA22F4">
        <w:rPr>
          <w:color w:val="6D6E71"/>
        </w:rPr>
        <w:t xml:space="preserve">er en </w:t>
      </w:r>
      <w:r w:rsidRPr="00CA22F4">
        <w:rPr>
          <w:color w:val="6D6E71"/>
          <w:spacing w:val="-9"/>
        </w:rPr>
        <w:t>W</w:t>
      </w:r>
      <w:r w:rsidRPr="00CA22F4">
        <w:rPr>
          <w:color w:val="6D6E71"/>
          <w:spacing w:val="-2"/>
        </w:rPr>
        <w:t>e</w:t>
      </w:r>
      <w:r w:rsidRPr="00CA22F4">
        <w:rPr>
          <w:color w:val="6D6E71"/>
        </w:rPr>
        <w:t>thoude</w:t>
      </w:r>
      <w:r w:rsidRPr="00CA22F4">
        <w:rPr>
          <w:color w:val="6D6E71"/>
          <w:spacing w:val="-4"/>
        </w:rPr>
        <w:t>r</w:t>
      </w:r>
      <w:r w:rsidRPr="00CA22F4">
        <w:rPr>
          <w:color w:val="6D6E71"/>
        </w:rPr>
        <w:t>s de 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2"/>
        </w:rPr>
        <w:t>c</w:t>
      </w:r>
      <w:r w:rsidRPr="00CA22F4">
        <w:rPr>
          <w:color w:val="6D6E71"/>
        </w:rPr>
        <w:t xml:space="preserve">ommissie </w:t>
      </w:r>
      <w:r w:rsidRPr="00CA22F4">
        <w:rPr>
          <w:color w:val="6D6E71"/>
          <w:spacing w:val="1"/>
        </w:rPr>
        <w:t>(</w:t>
      </w:r>
      <w:r w:rsidRPr="00CA22F4">
        <w:rPr>
          <w:color w:val="6D6E71"/>
          <w:spacing w:val="-2"/>
        </w:rPr>
        <w:t>g</w:t>
      </w:r>
      <w:r w:rsidRPr="00CA22F4">
        <w:rPr>
          <w:color w:val="6D6E71"/>
        </w:rPr>
        <w:t>e</w:t>
      </w:r>
      <w:r w:rsidRPr="00CA22F4">
        <w:rPr>
          <w:color w:val="6D6E71"/>
          <w:spacing w:val="-3"/>
        </w:rPr>
        <w:t>e</w:t>
      </w:r>
      <w:r w:rsidRPr="00CA22F4">
        <w:rPr>
          <w:color w:val="6D6E71"/>
        </w:rPr>
        <w:t xml:space="preserve">f </w:t>
      </w:r>
      <w:r w:rsidRPr="00CA22F4">
        <w:rPr>
          <w:color w:val="6D6E71"/>
          <w:spacing w:val="-4"/>
        </w:rPr>
        <w:t>ex</w:t>
      </w:r>
      <w:r w:rsidRPr="00CA22F4">
        <w:rPr>
          <w:color w:val="6D6E71"/>
        </w:rPr>
        <w:t>ac</w:t>
      </w:r>
      <w:r w:rsidRPr="00CA22F4">
        <w:rPr>
          <w:color w:val="6D6E71"/>
          <w:spacing w:val="-3"/>
        </w:rPr>
        <w:t>t</w:t>
      </w:r>
      <w:r w:rsidRPr="00CA22F4">
        <w:rPr>
          <w:color w:val="6D6E71"/>
        </w:rPr>
        <w:t>e ad</w:t>
      </w:r>
      <w:r w:rsidRPr="00CA22F4">
        <w:rPr>
          <w:color w:val="6D6E71"/>
          <w:spacing w:val="-3"/>
        </w:rPr>
        <w:t>r</w:t>
      </w:r>
      <w:r w:rsidRPr="00CA22F4">
        <w:rPr>
          <w:color w:val="6D6E71"/>
        </w:rPr>
        <w:t>es</w:t>
      </w:r>
      <w:r w:rsidRPr="00CA22F4">
        <w:rPr>
          <w:color w:val="6D6E71"/>
          <w:spacing w:val="-2"/>
        </w:rPr>
        <w:t>g</w:t>
      </w:r>
      <w:r w:rsidRPr="00CA22F4">
        <w:rPr>
          <w:color w:val="6D6E71"/>
        </w:rPr>
        <w:t>e</w:t>
      </w:r>
      <w:r w:rsidRPr="00CA22F4">
        <w:rPr>
          <w:color w:val="6D6E71"/>
          <w:spacing w:val="-2"/>
        </w:rPr>
        <w:t>ge</w:t>
      </w:r>
      <w:r w:rsidRPr="00CA22F4">
        <w:rPr>
          <w:color w:val="6D6E71"/>
          <w:spacing w:val="-3"/>
        </w:rPr>
        <w:t>v</w:t>
      </w:r>
      <w:r w:rsidRPr="00CA22F4">
        <w:rPr>
          <w:color w:val="6D6E71"/>
        </w:rPr>
        <w:t>ens).</w:t>
      </w:r>
    </w:p>
    <w:p w14:paraId="7673763E" w14:textId="77777777" w:rsidR="00852322" w:rsidRPr="00CA22F4" w:rsidRDefault="00852322" w:rsidP="00852322">
      <w:pPr>
        <w:spacing w:before="10" w:line="190" w:lineRule="exact"/>
        <w:rPr>
          <w:sz w:val="19"/>
          <w:szCs w:val="19"/>
        </w:rPr>
      </w:pPr>
    </w:p>
    <w:p w14:paraId="468C2A60" w14:textId="77777777" w:rsidR="00852322" w:rsidRPr="00CA22F4" w:rsidRDefault="00852322" w:rsidP="00852322">
      <w:pPr>
        <w:pStyle w:val="Plattetekst"/>
      </w:pPr>
      <w:r w:rsidRPr="00CA22F4">
        <w:rPr>
          <w:color w:val="6D6E71"/>
        </w:rPr>
        <w:t>Hoo</w:t>
      </w:r>
      <w:r w:rsidRPr="00CA22F4">
        <w:rPr>
          <w:color w:val="6D6E71"/>
          <w:spacing w:val="-4"/>
        </w:rPr>
        <w:t>g</w:t>
      </w:r>
      <w:r w:rsidRPr="00CA22F4">
        <w:rPr>
          <w:color w:val="6D6E71"/>
        </w:rPr>
        <w:t>ac</w:t>
      </w:r>
      <w:r w:rsidRPr="00CA22F4">
        <w:rPr>
          <w:color w:val="6D6E71"/>
          <w:spacing w:val="-2"/>
        </w:rPr>
        <w:t>h</w:t>
      </w:r>
      <w:r w:rsidRPr="00CA22F4">
        <w:rPr>
          <w:color w:val="6D6E71"/>
          <w:spacing w:val="-3"/>
        </w:rPr>
        <w:t>t</w:t>
      </w:r>
      <w:r w:rsidRPr="00CA22F4">
        <w:rPr>
          <w:color w:val="6D6E71"/>
        </w:rPr>
        <w:t>end,</w:t>
      </w:r>
    </w:p>
    <w:p w14:paraId="0A42767A" w14:textId="77777777" w:rsidR="00852322" w:rsidRPr="00CA22F4" w:rsidRDefault="00852322" w:rsidP="00852322">
      <w:pPr>
        <w:spacing w:before="1" w:line="130" w:lineRule="exact"/>
        <w:rPr>
          <w:sz w:val="13"/>
          <w:szCs w:val="13"/>
        </w:rPr>
      </w:pPr>
    </w:p>
    <w:p w14:paraId="32C7D261" w14:textId="77777777" w:rsidR="00852322" w:rsidRPr="00CA22F4" w:rsidRDefault="00852322" w:rsidP="00852322">
      <w:pPr>
        <w:spacing w:line="200" w:lineRule="exact"/>
        <w:rPr>
          <w:sz w:val="20"/>
          <w:szCs w:val="20"/>
        </w:rPr>
      </w:pPr>
    </w:p>
    <w:p w14:paraId="36DEA596" w14:textId="77777777" w:rsidR="00852322" w:rsidRPr="00CA22F4" w:rsidRDefault="00852322" w:rsidP="00852322">
      <w:pPr>
        <w:spacing w:line="200" w:lineRule="exact"/>
        <w:rPr>
          <w:sz w:val="20"/>
          <w:szCs w:val="20"/>
        </w:rPr>
      </w:pPr>
    </w:p>
    <w:p w14:paraId="168336DF" w14:textId="77777777" w:rsidR="00852322" w:rsidRPr="00CA22F4" w:rsidRDefault="00852322" w:rsidP="00852322">
      <w:pPr>
        <w:spacing w:line="200" w:lineRule="exact"/>
        <w:rPr>
          <w:sz w:val="20"/>
          <w:szCs w:val="20"/>
        </w:rPr>
      </w:pPr>
    </w:p>
    <w:p w14:paraId="42DCD883" w14:textId="77777777" w:rsidR="00852322" w:rsidRPr="00CA22F4" w:rsidRDefault="00852322" w:rsidP="00852322">
      <w:pPr>
        <w:pStyle w:val="Plattetekst"/>
      </w:pPr>
      <w:r w:rsidRPr="00CA22F4">
        <w:rPr>
          <w:color w:val="6D6E71"/>
        </w:rPr>
        <w:t>….</w:t>
      </w:r>
    </w:p>
    <w:p w14:paraId="2D6AE8B7" w14:textId="77777777" w:rsidR="00852322" w:rsidRPr="00CA22F4" w:rsidRDefault="00852322" w:rsidP="00852322">
      <w:pPr>
        <w:spacing w:before="1" w:line="130" w:lineRule="exact"/>
        <w:rPr>
          <w:sz w:val="13"/>
          <w:szCs w:val="13"/>
        </w:rPr>
      </w:pPr>
    </w:p>
    <w:p w14:paraId="796E8720" w14:textId="77777777" w:rsidR="00852322" w:rsidRPr="00CA22F4" w:rsidRDefault="00852322" w:rsidP="00852322">
      <w:pPr>
        <w:pStyle w:val="Plattetekst"/>
      </w:pPr>
      <w:r w:rsidRPr="00CA22F4">
        <w:rPr>
          <w:color w:val="6D6E71"/>
        </w:rPr>
        <w:t>(naam</w:t>
      </w:r>
      <w:r w:rsidRPr="00CA22F4">
        <w:rPr>
          <w:color w:val="6D6E71"/>
          <w:spacing w:val="-2"/>
        </w:rPr>
        <w:t xml:space="preserve"> </w:t>
      </w:r>
      <w:r w:rsidRPr="00CA22F4">
        <w:rPr>
          <w:color w:val="6D6E71"/>
        </w:rPr>
        <w:t>en</w:t>
      </w:r>
      <w:r w:rsidRPr="00CA22F4">
        <w:rPr>
          <w:color w:val="6D6E71"/>
          <w:spacing w:val="-1"/>
        </w:rPr>
        <w:t xml:space="preserve"> </w:t>
      </w:r>
      <w:r w:rsidRPr="00CA22F4">
        <w:rPr>
          <w:color w:val="6D6E71"/>
        </w:rPr>
        <w:t>functie;</w:t>
      </w:r>
      <w:r w:rsidRPr="00CA22F4">
        <w:rPr>
          <w:color w:val="6D6E71"/>
          <w:spacing w:val="-1"/>
        </w:rPr>
        <w:t xml:space="preserve"> </w:t>
      </w:r>
      <w:r w:rsidRPr="00CA22F4">
        <w:rPr>
          <w:color w:val="6D6E71"/>
        </w:rPr>
        <w:t>indien</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eur/lo</w:t>
      </w:r>
      <w:r w:rsidRPr="00CA22F4">
        <w:rPr>
          <w:color w:val="6D6E71"/>
          <w:spacing w:val="-2"/>
        </w:rPr>
        <w:t>c</w:t>
      </w:r>
      <w:r w:rsidRPr="00CA22F4">
        <w:rPr>
          <w:color w:val="6D6E71"/>
          <w:spacing w:val="-3"/>
        </w:rPr>
        <w:t>a</w:t>
      </w:r>
      <w:r w:rsidRPr="00CA22F4">
        <w:rPr>
          <w:color w:val="6D6E71"/>
        </w:rPr>
        <w:t>tieleider</w:t>
      </w:r>
      <w:r w:rsidRPr="00CA22F4">
        <w:rPr>
          <w:color w:val="6D6E71"/>
          <w:spacing w:val="-1"/>
        </w:rPr>
        <w:t xml:space="preserve"> </w:t>
      </w:r>
      <w:r w:rsidRPr="00CA22F4">
        <w:rPr>
          <w:color w:val="6D6E71"/>
          <w:spacing w:val="-3"/>
        </w:rPr>
        <w:t>st</w:t>
      </w:r>
      <w:r w:rsidRPr="00CA22F4">
        <w:rPr>
          <w:color w:val="6D6E71"/>
        </w:rPr>
        <w:t>eeds</w:t>
      </w:r>
      <w:r w:rsidRPr="00CA22F4">
        <w:rPr>
          <w:color w:val="6D6E71"/>
          <w:spacing w:val="-1"/>
        </w:rPr>
        <w:t xml:space="preserve"> </w:t>
      </w:r>
      <w:r w:rsidRPr="00CA22F4">
        <w:rPr>
          <w:color w:val="6D6E71"/>
          <w:spacing w:val="-3"/>
        </w:rPr>
        <w:t>t</w:t>
      </w:r>
      <w:r w:rsidRPr="00CA22F4">
        <w:rPr>
          <w:color w:val="6D6E71"/>
        </w:rPr>
        <w:t>o</w:t>
      </w:r>
      <w:r w:rsidRPr="00CA22F4">
        <w:rPr>
          <w:color w:val="6D6E71"/>
          <w:spacing w:val="-2"/>
        </w:rPr>
        <w:t>e</w:t>
      </w:r>
      <w:r w:rsidRPr="00CA22F4">
        <w:rPr>
          <w:color w:val="6D6E71"/>
          <w:spacing w:val="-3"/>
        </w:rPr>
        <w:t>v</w:t>
      </w:r>
      <w:r w:rsidRPr="00CA22F4">
        <w:rPr>
          <w:color w:val="6D6E71"/>
        </w:rPr>
        <w:t>oe</w:t>
      </w:r>
      <w:r w:rsidRPr="00CA22F4">
        <w:rPr>
          <w:color w:val="6D6E71"/>
          <w:spacing w:val="-2"/>
        </w:rPr>
        <w:t>g</w:t>
      </w:r>
      <w:r w:rsidRPr="00CA22F4">
        <w:rPr>
          <w:color w:val="6D6E71"/>
        </w:rPr>
        <w:t>en:</w:t>
      </w:r>
      <w:r w:rsidRPr="00CA22F4">
        <w:rPr>
          <w:color w:val="6D6E71"/>
          <w:spacing w:val="-2"/>
        </w:rPr>
        <w:t xml:space="preserve"> </w:t>
      </w:r>
      <w:r w:rsidRPr="00CA22F4">
        <w:rPr>
          <w:color w:val="6D6E71"/>
        </w:rPr>
        <w:t>“namens</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be</w:t>
      </w:r>
      <w:r w:rsidRPr="00CA22F4">
        <w:rPr>
          <w:color w:val="6D6E71"/>
          <w:spacing w:val="-3"/>
        </w:rPr>
        <w:t>s</w:t>
      </w:r>
      <w:r w:rsidRPr="00CA22F4">
        <w:rPr>
          <w:color w:val="6D6E71"/>
        </w:rPr>
        <w:t>tuur</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w:t>
      </w:r>
    </w:p>
    <w:p w14:paraId="2042BDE1" w14:textId="77777777" w:rsidR="00852322" w:rsidRPr="00CA22F4" w:rsidRDefault="00852322" w:rsidP="00852322">
      <w:pPr>
        <w:sectPr w:rsidR="00852322" w:rsidRPr="00CA22F4">
          <w:pgSz w:w="11906" w:h="16840"/>
          <w:pgMar w:top="920" w:right="0" w:bottom="500" w:left="0" w:header="0" w:footer="316" w:gutter="0"/>
          <w:cols w:space="708"/>
        </w:sectPr>
      </w:pPr>
    </w:p>
    <w:p w14:paraId="3B7B1FE7" w14:textId="77777777" w:rsidR="00852322" w:rsidRPr="00CA22F4" w:rsidRDefault="00852322" w:rsidP="00852322">
      <w:pPr>
        <w:spacing w:before="5" w:line="120" w:lineRule="exact"/>
        <w:rPr>
          <w:sz w:val="12"/>
          <w:szCs w:val="12"/>
        </w:rPr>
      </w:pPr>
    </w:p>
    <w:p w14:paraId="7D83BF79" w14:textId="77777777" w:rsidR="00852322" w:rsidRPr="00CA22F4" w:rsidRDefault="00852322" w:rsidP="00852322">
      <w:pPr>
        <w:pStyle w:val="Kop3"/>
        <w:numPr>
          <w:ilvl w:val="0"/>
          <w:numId w:val="4"/>
        </w:numPr>
        <w:tabs>
          <w:tab w:val="left" w:pos="1316"/>
        </w:tabs>
        <w:spacing w:before="51"/>
        <w:ind w:left="1316" w:right="2369" w:hanging="183"/>
        <w:jc w:val="both"/>
        <w:rPr>
          <w:b w:val="0"/>
          <w:bCs w:val="0"/>
        </w:rPr>
      </w:pPr>
      <w:r w:rsidRPr="00CA22F4">
        <w:rPr>
          <w:color w:val="58595B"/>
          <w:spacing w:val="-12"/>
        </w:rPr>
        <w:t>V</w:t>
      </w:r>
      <w:r w:rsidRPr="00CA22F4">
        <w:rPr>
          <w:color w:val="58595B"/>
        </w:rPr>
        <w:t xml:space="preserve">oornemen </w:t>
      </w:r>
      <w:r w:rsidRPr="00CA22F4">
        <w:rPr>
          <w:color w:val="58595B"/>
          <w:spacing w:val="-3"/>
        </w:rPr>
        <w:t>t</w:t>
      </w:r>
      <w:r w:rsidRPr="00CA22F4">
        <w:rPr>
          <w:color w:val="58595B"/>
        </w:rPr>
        <w:t xml:space="preserve">ot </w:t>
      </w:r>
      <w:r w:rsidRPr="00CA22F4">
        <w:rPr>
          <w:color w:val="58595B"/>
          <w:spacing w:val="-2"/>
        </w:rPr>
        <w:t>w</w:t>
      </w:r>
      <w:r w:rsidRPr="00CA22F4">
        <w:rPr>
          <w:color w:val="58595B"/>
        </w:rPr>
        <w:t>ei</w:t>
      </w:r>
      <w:r w:rsidRPr="00CA22F4">
        <w:rPr>
          <w:color w:val="58595B"/>
          <w:spacing w:val="-3"/>
        </w:rPr>
        <w:t>g</w:t>
      </w:r>
      <w:r w:rsidRPr="00CA22F4">
        <w:rPr>
          <w:color w:val="58595B"/>
        </w:rPr>
        <w:t xml:space="preserve">ering </w:t>
      </w:r>
      <w:r w:rsidRPr="00CA22F4">
        <w:rPr>
          <w:color w:val="58595B"/>
          <w:spacing w:val="1"/>
        </w:rPr>
        <w:t>(</w:t>
      </w:r>
      <w:r w:rsidRPr="00CA22F4">
        <w:rPr>
          <w:color w:val="58595B"/>
          <w:spacing w:val="-3"/>
        </w:rPr>
        <w:t>g</w:t>
      </w:r>
      <w:r w:rsidRPr="00CA22F4">
        <w:rPr>
          <w:color w:val="58595B"/>
        </w:rPr>
        <w:t>ebasee</w:t>
      </w:r>
      <w:r w:rsidRPr="00CA22F4">
        <w:rPr>
          <w:color w:val="58595B"/>
          <w:spacing w:val="-3"/>
        </w:rPr>
        <w:t>r</w:t>
      </w:r>
      <w:r w:rsidRPr="00CA22F4">
        <w:rPr>
          <w:color w:val="58595B"/>
        </w:rPr>
        <w:t>d op ande</w:t>
      </w:r>
      <w:r w:rsidRPr="00CA22F4">
        <w:rPr>
          <w:color w:val="58595B"/>
          <w:spacing w:val="-3"/>
        </w:rPr>
        <w:t>r</w:t>
      </w:r>
      <w:r w:rsidRPr="00CA22F4">
        <w:rPr>
          <w:color w:val="58595B"/>
        </w:rPr>
        <w:t xml:space="preserve">e </w:t>
      </w:r>
      <w:r w:rsidRPr="00CA22F4">
        <w:rPr>
          <w:color w:val="58595B"/>
          <w:spacing w:val="-3"/>
        </w:rPr>
        <w:t>g</w:t>
      </w:r>
      <w:r w:rsidRPr="00CA22F4">
        <w:rPr>
          <w:color w:val="58595B"/>
        </w:rPr>
        <w:t>e</w:t>
      </w:r>
      <w:r w:rsidRPr="00CA22F4">
        <w:rPr>
          <w:color w:val="58595B"/>
          <w:spacing w:val="-3"/>
        </w:rPr>
        <w:t>g</w:t>
      </w:r>
      <w:r w:rsidRPr="00CA22F4">
        <w:rPr>
          <w:color w:val="58595B"/>
          <w:spacing w:val="-2"/>
        </w:rPr>
        <w:t>e</w:t>
      </w:r>
      <w:r w:rsidRPr="00CA22F4">
        <w:rPr>
          <w:color w:val="58595B"/>
          <w:spacing w:val="-3"/>
        </w:rPr>
        <w:t>v</w:t>
      </w:r>
      <w:r w:rsidRPr="00CA22F4">
        <w:rPr>
          <w:color w:val="58595B"/>
        </w:rPr>
        <w:t xml:space="preserve">ens dan die </w:t>
      </w:r>
      <w:r w:rsidRPr="00CA22F4">
        <w:rPr>
          <w:color w:val="58595B"/>
          <w:spacing w:val="-4"/>
        </w:rPr>
        <w:t>v</w:t>
      </w:r>
      <w:r w:rsidRPr="00CA22F4">
        <w:rPr>
          <w:color w:val="58595B"/>
        </w:rPr>
        <w:t>an de ouder(s))</w:t>
      </w:r>
    </w:p>
    <w:p w14:paraId="42558E00" w14:textId="77777777" w:rsidR="00852322" w:rsidRPr="00CA22F4" w:rsidRDefault="00852322" w:rsidP="00852322">
      <w:pPr>
        <w:spacing w:before="6" w:line="120" w:lineRule="exact"/>
        <w:rPr>
          <w:sz w:val="12"/>
          <w:szCs w:val="12"/>
        </w:rPr>
      </w:pPr>
    </w:p>
    <w:p w14:paraId="67357861" w14:textId="77777777" w:rsidR="00852322" w:rsidRPr="00CA22F4" w:rsidRDefault="00852322" w:rsidP="00852322">
      <w:pPr>
        <w:pStyle w:val="Plattetekst"/>
        <w:ind w:right="7793"/>
        <w:jc w:val="both"/>
      </w:pPr>
      <w:r w:rsidRPr="00CA22F4">
        <w:rPr>
          <w:color w:val="6D6E71"/>
          <w:u w:val="single" w:color="6D6E71"/>
        </w:rPr>
        <w:t>Openbaar</w:t>
      </w:r>
      <w:r w:rsidRPr="00CA22F4">
        <w:rPr>
          <w:color w:val="6D6E71"/>
          <w:spacing w:val="-1"/>
          <w:u w:val="single" w:color="6D6E71"/>
        </w:rPr>
        <w:t xml:space="preserve"> </w:t>
      </w:r>
      <w:r w:rsidRPr="00CA22F4">
        <w:rPr>
          <w:color w:val="6D6E71"/>
          <w:u w:val="single" w:color="6D6E71"/>
        </w:rPr>
        <w:t>en bij</w:t>
      </w:r>
      <w:r w:rsidRPr="00CA22F4">
        <w:rPr>
          <w:color w:val="6D6E71"/>
          <w:spacing w:val="-5"/>
          <w:u w:val="single" w:color="6D6E71"/>
        </w:rPr>
        <w:t>z</w:t>
      </w:r>
      <w:r w:rsidRPr="00CA22F4">
        <w:rPr>
          <w:color w:val="6D6E71"/>
          <w:u w:val="single" w:color="6D6E71"/>
        </w:rPr>
        <w:t>onder onde</w:t>
      </w:r>
      <w:r w:rsidRPr="00CA22F4">
        <w:rPr>
          <w:color w:val="6D6E71"/>
          <w:spacing w:val="1"/>
          <w:u w:val="single" w:color="6D6E71"/>
        </w:rPr>
        <w:t>r</w:t>
      </w:r>
      <w:r w:rsidRPr="00CA22F4">
        <w:rPr>
          <w:color w:val="6D6E71"/>
          <w:u w:val="single" w:color="6D6E71"/>
        </w:rPr>
        <w:t>wijs</w:t>
      </w:r>
    </w:p>
    <w:p w14:paraId="09580E0A" w14:textId="77777777" w:rsidR="00852322" w:rsidRPr="00CA22F4" w:rsidRDefault="00852322" w:rsidP="00852322">
      <w:pPr>
        <w:spacing w:before="1" w:line="130" w:lineRule="exact"/>
        <w:rPr>
          <w:sz w:val="13"/>
          <w:szCs w:val="13"/>
        </w:rPr>
      </w:pPr>
    </w:p>
    <w:p w14:paraId="121F3F39" w14:textId="77777777" w:rsidR="00852322" w:rsidRPr="00CA22F4" w:rsidRDefault="00852322" w:rsidP="00852322">
      <w:pPr>
        <w:spacing w:line="200" w:lineRule="exact"/>
        <w:rPr>
          <w:sz w:val="20"/>
          <w:szCs w:val="20"/>
        </w:rPr>
      </w:pPr>
    </w:p>
    <w:p w14:paraId="53C919EA" w14:textId="77777777" w:rsidR="00852322" w:rsidRPr="00CA22F4" w:rsidRDefault="00852322" w:rsidP="00852322">
      <w:pPr>
        <w:spacing w:line="200" w:lineRule="exact"/>
        <w:rPr>
          <w:sz w:val="20"/>
          <w:szCs w:val="20"/>
        </w:rPr>
      </w:pPr>
    </w:p>
    <w:p w14:paraId="64F4064A" w14:textId="77777777" w:rsidR="00852322" w:rsidRPr="00CA22F4" w:rsidRDefault="00852322" w:rsidP="00852322">
      <w:pPr>
        <w:spacing w:line="200" w:lineRule="exact"/>
        <w:rPr>
          <w:sz w:val="20"/>
          <w:szCs w:val="20"/>
        </w:rPr>
      </w:pPr>
    </w:p>
    <w:p w14:paraId="00A22E63" w14:textId="77777777" w:rsidR="00852322" w:rsidRPr="00CA22F4" w:rsidRDefault="00852322" w:rsidP="00852322">
      <w:pPr>
        <w:pStyle w:val="Plattetekst"/>
        <w:ind w:right="5209"/>
        <w:jc w:val="both"/>
      </w:pPr>
      <w:r w:rsidRPr="00CA22F4">
        <w:rPr>
          <w:color w:val="6D6E71"/>
        </w:rPr>
        <w:t xml:space="preserve">Uitnodiging </w:t>
      </w:r>
      <w:r w:rsidRPr="00CA22F4">
        <w:rPr>
          <w:color w:val="6D6E71"/>
          <w:spacing w:val="-2"/>
        </w:rPr>
        <w:t>v</w:t>
      </w:r>
      <w:r w:rsidRPr="00CA22F4">
        <w:rPr>
          <w:color w:val="6D6E71"/>
        </w:rPr>
        <w:t xml:space="preserve">oor </w:t>
      </w:r>
      <w:r w:rsidRPr="00CA22F4">
        <w:rPr>
          <w:color w:val="6D6E71"/>
          <w:spacing w:val="-2"/>
        </w:rPr>
        <w:t>g</w:t>
      </w:r>
      <w:r w:rsidRPr="00CA22F4">
        <w:rPr>
          <w:color w:val="6D6E71"/>
        </w:rPr>
        <w:t>esp</w:t>
      </w:r>
      <w:r w:rsidRPr="00CA22F4">
        <w:rPr>
          <w:color w:val="6D6E71"/>
          <w:spacing w:val="-3"/>
        </w:rPr>
        <w:t>r</w:t>
      </w:r>
      <w:r w:rsidRPr="00CA22F4">
        <w:rPr>
          <w:color w:val="6D6E71"/>
        </w:rPr>
        <w:t xml:space="preserve">ek </w:t>
      </w:r>
      <w:r w:rsidRPr="00CA22F4">
        <w:rPr>
          <w:color w:val="6D6E71"/>
          <w:spacing w:val="-2"/>
        </w:rPr>
        <w:t>o</w:t>
      </w:r>
      <w:r w:rsidRPr="00CA22F4">
        <w:rPr>
          <w:color w:val="6D6E71"/>
          <w:spacing w:val="-3"/>
        </w:rPr>
        <w:t>v</w:t>
      </w:r>
      <w:r w:rsidRPr="00CA22F4">
        <w:rPr>
          <w:color w:val="6D6E71"/>
        </w:rPr>
        <w:t>er h</w:t>
      </w:r>
      <w:r w:rsidRPr="00CA22F4">
        <w:rPr>
          <w:color w:val="6D6E71"/>
          <w:spacing w:val="-2"/>
        </w:rPr>
        <w:t>e</w:t>
      </w:r>
      <w:r w:rsidRPr="00CA22F4">
        <w:rPr>
          <w:color w:val="6D6E71"/>
        </w:rPr>
        <w:t xml:space="preserve">t </w:t>
      </w:r>
      <w:r w:rsidRPr="00CA22F4">
        <w:rPr>
          <w:color w:val="6D6E71"/>
          <w:spacing w:val="-3"/>
        </w:rPr>
        <w:t>v</w:t>
      </w:r>
      <w:r w:rsidRPr="00CA22F4">
        <w:rPr>
          <w:color w:val="6D6E71"/>
        </w:rPr>
        <w:t xml:space="preserve">oornemen om </w:t>
      </w:r>
      <w:r w:rsidRPr="00CA22F4">
        <w:rPr>
          <w:color w:val="6D6E71"/>
          <w:spacing w:val="-3"/>
        </w:rPr>
        <w:t>t</w:t>
      </w:r>
      <w:r w:rsidRPr="00CA22F4">
        <w:rPr>
          <w:color w:val="6D6E71"/>
        </w:rPr>
        <w:t xml:space="preserve">e </w:t>
      </w:r>
      <w:r w:rsidRPr="00CA22F4">
        <w:rPr>
          <w:color w:val="6D6E71"/>
          <w:spacing w:val="-3"/>
        </w:rPr>
        <w:t>w</w:t>
      </w:r>
      <w:r w:rsidRPr="00CA22F4">
        <w:rPr>
          <w:color w:val="6D6E71"/>
        </w:rPr>
        <w:t>ei</w:t>
      </w:r>
      <w:r w:rsidRPr="00CA22F4">
        <w:rPr>
          <w:color w:val="6D6E71"/>
          <w:spacing w:val="-2"/>
        </w:rPr>
        <w:t>g</w:t>
      </w:r>
      <w:r w:rsidRPr="00CA22F4">
        <w:rPr>
          <w:color w:val="6D6E71"/>
        </w:rPr>
        <w:t>e</w:t>
      </w:r>
      <w:r w:rsidRPr="00CA22F4">
        <w:rPr>
          <w:color w:val="6D6E71"/>
          <w:spacing w:val="-4"/>
        </w:rPr>
        <w:t>r</w:t>
      </w:r>
      <w:r w:rsidRPr="00CA22F4">
        <w:rPr>
          <w:color w:val="6D6E71"/>
        </w:rPr>
        <w:t>en</w:t>
      </w:r>
    </w:p>
    <w:p w14:paraId="68DA35D9" w14:textId="77777777" w:rsidR="00852322" w:rsidRPr="00CA22F4" w:rsidRDefault="00852322" w:rsidP="00852322">
      <w:pPr>
        <w:spacing w:before="1" w:line="130" w:lineRule="exact"/>
        <w:rPr>
          <w:sz w:val="13"/>
          <w:szCs w:val="13"/>
        </w:rPr>
      </w:pPr>
    </w:p>
    <w:p w14:paraId="1650B448" w14:textId="77777777" w:rsidR="00852322" w:rsidRPr="00CA22F4" w:rsidRDefault="00852322" w:rsidP="00852322">
      <w:pPr>
        <w:spacing w:line="200" w:lineRule="exact"/>
        <w:rPr>
          <w:sz w:val="20"/>
          <w:szCs w:val="20"/>
        </w:rPr>
      </w:pPr>
    </w:p>
    <w:p w14:paraId="3120E30F" w14:textId="77777777" w:rsidR="00852322" w:rsidRPr="00CA22F4" w:rsidRDefault="00852322" w:rsidP="00852322">
      <w:pPr>
        <w:spacing w:line="200" w:lineRule="exact"/>
        <w:rPr>
          <w:sz w:val="20"/>
          <w:szCs w:val="20"/>
        </w:rPr>
      </w:pPr>
    </w:p>
    <w:p w14:paraId="55B37311" w14:textId="77777777" w:rsidR="00852322" w:rsidRPr="00CA22F4" w:rsidRDefault="00852322" w:rsidP="00852322">
      <w:pPr>
        <w:spacing w:line="200" w:lineRule="exact"/>
        <w:rPr>
          <w:sz w:val="20"/>
          <w:szCs w:val="20"/>
        </w:rPr>
      </w:pPr>
    </w:p>
    <w:p w14:paraId="60522AFD" w14:textId="77777777" w:rsidR="00852322" w:rsidRPr="00CA22F4" w:rsidRDefault="00852322" w:rsidP="00852322">
      <w:pPr>
        <w:spacing w:line="200" w:lineRule="exact"/>
        <w:rPr>
          <w:sz w:val="20"/>
          <w:szCs w:val="20"/>
        </w:rPr>
      </w:pPr>
    </w:p>
    <w:p w14:paraId="4B48279E" w14:textId="77777777" w:rsidR="00852322" w:rsidRPr="00CA22F4" w:rsidRDefault="00852322" w:rsidP="00852322">
      <w:pPr>
        <w:spacing w:line="200" w:lineRule="exact"/>
        <w:rPr>
          <w:sz w:val="20"/>
          <w:szCs w:val="20"/>
        </w:rPr>
      </w:pPr>
    </w:p>
    <w:p w14:paraId="2A24ADF8" w14:textId="77777777" w:rsidR="00852322" w:rsidRPr="00CA22F4" w:rsidRDefault="00852322" w:rsidP="00852322">
      <w:pPr>
        <w:pStyle w:val="Plattetekst"/>
        <w:ind w:right="9701"/>
        <w:jc w:val="both"/>
        <w:rPr>
          <w:rFonts w:cs="Calibri"/>
        </w:rPr>
      </w:pPr>
      <w:r w:rsidRPr="00CA22F4">
        <w:rPr>
          <w:rFonts w:cs="Calibri"/>
          <w:color w:val="6D6E71"/>
        </w:rPr>
        <w:t>Aa</w:t>
      </w:r>
      <w:r w:rsidRPr="00CA22F4">
        <w:rPr>
          <w:rFonts w:cs="Calibri"/>
          <w:color w:val="6D6E71"/>
          <w:spacing w:val="-3"/>
        </w:rPr>
        <w:t>nt</w:t>
      </w:r>
      <w:r w:rsidRPr="00CA22F4">
        <w:rPr>
          <w:rFonts w:cs="Calibri"/>
          <w:color w:val="6D6E71"/>
        </w:rPr>
        <w:t>e</w:t>
      </w:r>
      <w:r w:rsidRPr="00CA22F4">
        <w:rPr>
          <w:rFonts w:cs="Calibri"/>
          <w:color w:val="6D6E71"/>
          <w:spacing w:val="-9"/>
        </w:rPr>
        <w:t>k</w:t>
      </w:r>
      <w:r w:rsidRPr="00CA22F4">
        <w:rPr>
          <w:rFonts w:cs="Calibri"/>
          <w:color w:val="6D6E71"/>
        </w:rPr>
        <w:t>enen</w:t>
      </w:r>
    </w:p>
    <w:p w14:paraId="5C32C734" w14:textId="77777777" w:rsidR="00852322" w:rsidRPr="00CA22F4" w:rsidRDefault="00852322" w:rsidP="00852322">
      <w:pPr>
        <w:spacing w:before="1" w:line="130" w:lineRule="exact"/>
        <w:rPr>
          <w:sz w:val="13"/>
          <w:szCs w:val="13"/>
        </w:rPr>
      </w:pPr>
    </w:p>
    <w:p w14:paraId="2310F401" w14:textId="77777777" w:rsidR="00852322" w:rsidRPr="00CA22F4" w:rsidRDefault="00852322" w:rsidP="00852322">
      <w:pPr>
        <w:spacing w:line="200" w:lineRule="exact"/>
        <w:rPr>
          <w:sz w:val="20"/>
          <w:szCs w:val="20"/>
        </w:rPr>
      </w:pPr>
    </w:p>
    <w:p w14:paraId="5C6D833C" w14:textId="77777777" w:rsidR="00852322" w:rsidRPr="00CA22F4" w:rsidRDefault="00852322" w:rsidP="00852322">
      <w:pPr>
        <w:spacing w:line="200" w:lineRule="exact"/>
        <w:rPr>
          <w:sz w:val="20"/>
          <w:szCs w:val="20"/>
        </w:rPr>
      </w:pPr>
    </w:p>
    <w:p w14:paraId="70506977" w14:textId="77777777" w:rsidR="00852322" w:rsidRPr="00CA22F4" w:rsidRDefault="00852322" w:rsidP="00852322">
      <w:pPr>
        <w:spacing w:line="200" w:lineRule="exact"/>
        <w:rPr>
          <w:sz w:val="20"/>
          <w:szCs w:val="20"/>
        </w:rPr>
      </w:pPr>
    </w:p>
    <w:p w14:paraId="57EADDCF" w14:textId="77777777" w:rsidR="00852322" w:rsidRPr="00CA22F4" w:rsidRDefault="00852322" w:rsidP="00852322">
      <w:pPr>
        <w:pStyle w:val="Plattetekst"/>
        <w:ind w:right="9975"/>
        <w:jc w:val="both"/>
      </w:pPr>
      <w:r w:rsidRPr="00CA22F4">
        <w:rPr>
          <w:color w:val="6D6E71"/>
        </w:rPr>
        <w:t>Geac</w:t>
      </w:r>
      <w:r w:rsidRPr="00CA22F4">
        <w:rPr>
          <w:color w:val="6D6E71"/>
          <w:spacing w:val="-3"/>
        </w:rPr>
        <w:t>ht</w:t>
      </w:r>
      <w:r w:rsidRPr="00CA22F4">
        <w:rPr>
          <w:color w:val="6D6E71"/>
        </w:rPr>
        <w:t>e,</w:t>
      </w:r>
    </w:p>
    <w:p w14:paraId="684C3779" w14:textId="77777777" w:rsidR="00852322" w:rsidRPr="00CA22F4" w:rsidRDefault="00852322" w:rsidP="00852322">
      <w:pPr>
        <w:spacing w:before="5" w:line="180" w:lineRule="exact"/>
        <w:rPr>
          <w:sz w:val="18"/>
          <w:szCs w:val="18"/>
        </w:rPr>
      </w:pPr>
    </w:p>
    <w:p w14:paraId="4EF8FEAA" w14:textId="77777777" w:rsidR="00852322" w:rsidRPr="00CA22F4" w:rsidRDefault="00852322" w:rsidP="00852322">
      <w:pPr>
        <w:spacing w:line="200" w:lineRule="exact"/>
        <w:rPr>
          <w:sz w:val="20"/>
          <w:szCs w:val="20"/>
        </w:rPr>
      </w:pPr>
    </w:p>
    <w:p w14:paraId="414E9434" w14:textId="77777777" w:rsidR="00852322" w:rsidRPr="00CA22F4" w:rsidRDefault="00852322" w:rsidP="00852322">
      <w:pPr>
        <w:spacing w:line="200" w:lineRule="exact"/>
        <w:rPr>
          <w:sz w:val="20"/>
          <w:szCs w:val="20"/>
        </w:rPr>
      </w:pPr>
    </w:p>
    <w:p w14:paraId="7E985D90" w14:textId="77777777" w:rsidR="00852322" w:rsidRPr="00CA22F4" w:rsidRDefault="00852322" w:rsidP="00852322">
      <w:pPr>
        <w:spacing w:line="200" w:lineRule="exact"/>
        <w:rPr>
          <w:sz w:val="20"/>
          <w:szCs w:val="20"/>
        </w:rPr>
      </w:pPr>
    </w:p>
    <w:p w14:paraId="364A52E0" w14:textId="77777777" w:rsidR="00852322" w:rsidRPr="00CA22F4" w:rsidRDefault="00852322" w:rsidP="00852322">
      <w:pPr>
        <w:pStyle w:val="Plattetekst"/>
        <w:spacing w:line="178" w:lineRule="auto"/>
        <w:ind w:right="1133"/>
        <w:jc w:val="both"/>
      </w:pPr>
      <w:r w:rsidRPr="00CA22F4">
        <w:rPr>
          <w:color w:val="6D6E71"/>
        </w:rPr>
        <w:t>Op</w:t>
      </w:r>
      <w:r w:rsidRPr="00CA22F4">
        <w:rPr>
          <w:color w:val="6D6E71"/>
          <w:spacing w:val="-11"/>
        </w:rPr>
        <w:t xml:space="preserve"> </w:t>
      </w:r>
      <w:r w:rsidRPr="00CA22F4">
        <w:rPr>
          <w:color w:val="6D6E71"/>
        </w:rPr>
        <w:t>…</w:t>
      </w:r>
      <w:r w:rsidRPr="00CA22F4">
        <w:rPr>
          <w:color w:val="6D6E71"/>
          <w:spacing w:val="-10"/>
        </w:rPr>
        <w:t xml:space="preserve"> </w:t>
      </w:r>
      <w:r w:rsidRPr="00CA22F4">
        <w:rPr>
          <w:color w:val="6D6E71"/>
        </w:rPr>
        <w:t>(d</w:t>
      </w:r>
      <w:r w:rsidRPr="00CA22F4">
        <w:rPr>
          <w:color w:val="6D6E71"/>
          <w:spacing w:val="-3"/>
        </w:rPr>
        <w:t>a</w:t>
      </w:r>
      <w:r w:rsidRPr="00CA22F4">
        <w:rPr>
          <w:color w:val="6D6E71"/>
        </w:rPr>
        <w:t>tum)</w:t>
      </w:r>
      <w:r w:rsidRPr="00CA22F4">
        <w:rPr>
          <w:color w:val="6D6E71"/>
          <w:spacing w:val="-11"/>
        </w:rPr>
        <w:t xml:space="preserve"> </w:t>
      </w:r>
      <w:r w:rsidRPr="00CA22F4">
        <w:rPr>
          <w:color w:val="6D6E71"/>
        </w:rPr>
        <w:t>he</w:t>
      </w:r>
      <w:r w:rsidRPr="00CA22F4">
        <w:rPr>
          <w:color w:val="6D6E71"/>
          <w:spacing w:val="-3"/>
        </w:rPr>
        <w:t>e</w:t>
      </w:r>
      <w:r w:rsidRPr="00CA22F4">
        <w:rPr>
          <w:color w:val="6D6E71"/>
        </w:rPr>
        <w:t>ft</w:t>
      </w:r>
      <w:r w:rsidRPr="00CA22F4">
        <w:rPr>
          <w:color w:val="6D6E71"/>
          <w:spacing w:val="-10"/>
        </w:rPr>
        <w:t xml:space="preserve"> </w:t>
      </w:r>
      <w:r w:rsidRPr="00CA22F4">
        <w:rPr>
          <w:color w:val="6D6E71"/>
        </w:rPr>
        <w:t>u</w:t>
      </w:r>
      <w:r w:rsidRPr="00CA22F4">
        <w:rPr>
          <w:color w:val="6D6E71"/>
          <w:spacing w:val="-11"/>
        </w:rPr>
        <w:t xml:space="preserve"> </w:t>
      </w:r>
      <w:r w:rsidRPr="00CA22F4">
        <w:rPr>
          <w:color w:val="6D6E71"/>
        </w:rPr>
        <w:t>bij</w:t>
      </w:r>
      <w:r w:rsidRPr="00CA22F4">
        <w:rPr>
          <w:color w:val="6D6E71"/>
          <w:spacing w:val="-10"/>
        </w:rPr>
        <w:t xml:space="preserve"> </w:t>
      </w:r>
      <w:r w:rsidRPr="00CA22F4">
        <w:rPr>
          <w:color w:val="6D6E71"/>
        </w:rPr>
        <w:t>bri</w:t>
      </w:r>
      <w:r w:rsidRPr="00CA22F4">
        <w:rPr>
          <w:color w:val="6D6E71"/>
          <w:spacing w:val="-2"/>
        </w:rPr>
        <w:t>e</w:t>
      </w:r>
      <w:r w:rsidRPr="00CA22F4">
        <w:rPr>
          <w:color w:val="6D6E71"/>
        </w:rPr>
        <w:t>f/inschrijving</w:t>
      </w:r>
      <w:r w:rsidRPr="00CA22F4">
        <w:rPr>
          <w:color w:val="6D6E71"/>
          <w:spacing w:val="-2"/>
        </w:rPr>
        <w:t>s</w:t>
      </w:r>
      <w:r w:rsidRPr="00CA22F4">
        <w:rPr>
          <w:color w:val="6D6E71"/>
          <w:spacing w:val="-5"/>
        </w:rPr>
        <w:t>f</w:t>
      </w:r>
      <w:r w:rsidRPr="00CA22F4">
        <w:rPr>
          <w:color w:val="6D6E71"/>
        </w:rPr>
        <w:t>ormulier</w:t>
      </w:r>
      <w:r w:rsidRPr="00CA22F4">
        <w:rPr>
          <w:color w:val="6D6E71"/>
          <w:spacing w:val="-11"/>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oc</w:t>
      </w:r>
      <w:r w:rsidRPr="00CA22F4">
        <w:rPr>
          <w:color w:val="6D6E71"/>
          <w:spacing w:val="-2"/>
        </w:rPr>
        <w:t>h</w:t>
      </w:r>
      <w:r w:rsidRPr="00CA22F4">
        <w:rPr>
          <w:color w:val="6D6E71"/>
        </w:rPr>
        <w:t>t</w:t>
      </w:r>
      <w:r w:rsidRPr="00CA22F4">
        <w:rPr>
          <w:color w:val="6D6E71"/>
          <w:spacing w:val="-10"/>
        </w:rPr>
        <w:t xml:space="preserve"> </w:t>
      </w:r>
      <w:r w:rsidRPr="00CA22F4">
        <w:rPr>
          <w:color w:val="6D6E71"/>
        </w:rPr>
        <w:t>om</w:t>
      </w:r>
      <w:r w:rsidRPr="00CA22F4">
        <w:rPr>
          <w:color w:val="6D6E71"/>
          <w:spacing w:val="-11"/>
        </w:rPr>
        <w:t xml:space="preserve"> </w:t>
      </w:r>
      <w:r w:rsidRPr="00CA22F4">
        <w:rPr>
          <w:color w:val="6D6E71"/>
          <w:spacing w:val="-3"/>
        </w:rPr>
        <w:t>t</w:t>
      </w:r>
      <w:r w:rsidRPr="00CA22F4">
        <w:rPr>
          <w:color w:val="6D6E71"/>
        </w:rPr>
        <w:t>oel</w:t>
      </w:r>
      <w:r w:rsidRPr="00CA22F4">
        <w:rPr>
          <w:color w:val="6D6E71"/>
          <w:spacing w:val="-2"/>
        </w:rPr>
        <w:t>a</w:t>
      </w:r>
      <w:r w:rsidRPr="00CA22F4">
        <w:rPr>
          <w:color w:val="6D6E71"/>
        </w:rPr>
        <w:t>ting</w:t>
      </w:r>
      <w:r w:rsidRPr="00CA22F4">
        <w:rPr>
          <w:color w:val="6D6E71"/>
          <w:spacing w:val="-10"/>
        </w:rPr>
        <w:t xml:space="preserve"> </w:t>
      </w:r>
      <w:r w:rsidRPr="00CA22F4">
        <w:rPr>
          <w:color w:val="6D6E71"/>
        </w:rPr>
        <w:t>per</w:t>
      </w:r>
      <w:r w:rsidRPr="00CA22F4">
        <w:rPr>
          <w:color w:val="6D6E71"/>
          <w:spacing w:val="-11"/>
        </w:rPr>
        <w:t xml:space="preserve"> </w:t>
      </w:r>
      <w:r w:rsidRPr="00CA22F4">
        <w:rPr>
          <w:color w:val="6D6E71"/>
        </w:rPr>
        <w:t>…</w:t>
      </w:r>
      <w:r w:rsidRPr="00CA22F4">
        <w:rPr>
          <w:color w:val="6D6E71"/>
          <w:spacing w:val="-10"/>
        </w:rPr>
        <w:t xml:space="preserve"> </w:t>
      </w:r>
      <w:r w:rsidRPr="00CA22F4">
        <w:rPr>
          <w:color w:val="6D6E71"/>
          <w:spacing w:val="-4"/>
        </w:rPr>
        <w:t>v</w:t>
      </w:r>
      <w:r w:rsidRPr="00CA22F4">
        <w:rPr>
          <w:color w:val="6D6E71"/>
        </w:rPr>
        <w:t>an</w:t>
      </w:r>
      <w:r w:rsidRPr="00CA22F4">
        <w:rPr>
          <w:color w:val="6D6E71"/>
          <w:spacing w:val="-11"/>
        </w:rPr>
        <w:t xml:space="preserve"> </w:t>
      </w:r>
      <w:r w:rsidRPr="00CA22F4">
        <w:rPr>
          <w:color w:val="6D6E71"/>
        </w:rPr>
        <w:t>uw</w:t>
      </w:r>
      <w:r w:rsidRPr="00CA22F4">
        <w:rPr>
          <w:color w:val="6D6E71"/>
          <w:spacing w:val="-10"/>
        </w:rPr>
        <w:t xml:space="preserve"> </w:t>
      </w:r>
      <w:r w:rsidRPr="00CA22F4">
        <w:rPr>
          <w:color w:val="6D6E71"/>
        </w:rPr>
        <w:t>kind,</w:t>
      </w:r>
      <w:r w:rsidRPr="00CA22F4">
        <w:rPr>
          <w:color w:val="6D6E71"/>
          <w:spacing w:val="-11"/>
        </w:rPr>
        <w:t xml:space="preserve"> </w:t>
      </w:r>
      <w:r w:rsidRPr="00CA22F4">
        <w:rPr>
          <w:color w:val="6D6E71"/>
        </w:rPr>
        <w:t>…</w:t>
      </w:r>
      <w:r w:rsidRPr="00CA22F4">
        <w:rPr>
          <w:color w:val="6D6E71"/>
          <w:spacing w:val="-10"/>
        </w:rPr>
        <w:t xml:space="preserve"> </w:t>
      </w:r>
      <w:r w:rsidRPr="00CA22F4">
        <w:rPr>
          <w:color w:val="6D6E71"/>
        </w:rPr>
        <w:t>(naam)</w:t>
      </w:r>
      <w:r w:rsidRPr="00CA22F4">
        <w:rPr>
          <w:color w:val="6D6E71"/>
          <w:spacing w:val="-11"/>
        </w:rPr>
        <w:t xml:space="preserve"> </w:t>
      </w:r>
      <w:r w:rsidRPr="00CA22F4">
        <w:rPr>
          <w:color w:val="6D6E71"/>
        </w:rPr>
        <w:t>op</w:t>
      </w:r>
      <w:r w:rsidRPr="00CA22F4">
        <w:rPr>
          <w:color w:val="6D6E71"/>
          <w:spacing w:val="-10"/>
        </w:rPr>
        <w:t xml:space="preserve"> </w:t>
      </w:r>
      <w:r w:rsidRPr="00CA22F4">
        <w:rPr>
          <w:color w:val="6D6E71"/>
        </w:rPr>
        <w:t>…. (naam</w:t>
      </w:r>
      <w:r w:rsidRPr="00CA22F4">
        <w:rPr>
          <w:color w:val="6D6E71"/>
          <w:spacing w:val="4"/>
        </w:rPr>
        <w:t xml:space="preserve"> </w:t>
      </w:r>
      <w:r w:rsidRPr="00CA22F4">
        <w:rPr>
          <w:color w:val="6D6E71"/>
        </w:rPr>
        <w:t>school).</w:t>
      </w:r>
      <w:r w:rsidRPr="00CA22F4">
        <w:rPr>
          <w:color w:val="6D6E71"/>
          <w:spacing w:val="4"/>
        </w:rPr>
        <w:t xml:space="preserve"> </w:t>
      </w:r>
      <w:r w:rsidRPr="00CA22F4">
        <w:rPr>
          <w:color w:val="6D6E71"/>
        </w:rPr>
        <w:t>Hierbij</w:t>
      </w:r>
      <w:r w:rsidRPr="00CA22F4">
        <w:rPr>
          <w:color w:val="6D6E71"/>
          <w:spacing w:val="4"/>
        </w:rPr>
        <w:t xml:space="preserve"> </w:t>
      </w:r>
      <w:r w:rsidRPr="00CA22F4">
        <w:rPr>
          <w:color w:val="6D6E71"/>
        </w:rPr>
        <w:t>beric</w:t>
      </w:r>
      <w:r w:rsidRPr="00CA22F4">
        <w:rPr>
          <w:color w:val="6D6E71"/>
          <w:spacing w:val="-2"/>
        </w:rPr>
        <w:t>h</w:t>
      </w:r>
      <w:r w:rsidRPr="00CA22F4">
        <w:rPr>
          <w:color w:val="6D6E71"/>
          <w:spacing w:val="-3"/>
        </w:rPr>
        <w:t>t</w:t>
      </w:r>
      <w:r w:rsidRPr="00CA22F4">
        <w:rPr>
          <w:color w:val="6D6E71"/>
        </w:rPr>
        <w:t>en</w:t>
      </w:r>
      <w:r w:rsidRPr="00CA22F4">
        <w:rPr>
          <w:color w:val="6D6E71"/>
          <w:spacing w:val="4"/>
        </w:rPr>
        <w:t xml:space="preserve"> </w:t>
      </w:r>
      <w:r w:rsidRPr="00CA22F4">
        <w:rPr>
          <w:color w:val="6D6E71"/>
        </w:rPr>
        <w:t>wij</w:t>
      </w:r>
      <w:r w:rsidRPr="00CA22F4">
        <w:rPr>
          <w:color w:val="6D6E71"/>
          <w:spacing w:val="4"/>
        </w:rPr>
        <w:t xml:space="preserve"> </w:t>
      </w:r>
      <w:r w:rsidRPr="00CA22F4">
        <w:rPr>
          <w:color w:val="6D6E71"/>
        </w:rPr>
        <w:t>u</w:t>
      </w:r>
      <w:r w:rsidRPr="00CA22F4">
        <w:rPr>
          <w:color w:val="6D6E71"/>
          <w:spacing w:val="4"/>
        </w:rPr>
        <w:t xml:space="preserve"> </w:t>
      </w:r>
      <w:r w:rsidRPr="00CA22F4">
        <w:rPr>
          <w:color w:val="6D6E71"/>
        </w:rPr>
        <w:t>d</w:t>
      </w:r>
      <w:r w:rsidRPr="00CA22F4">
        <w:rPr>
          <w:color w:val="6D6E71"/>
          <w:spacing w:val="-2"/>
        </w:rPr>
        <w:t>a</w:t>
      </w:r>
      <w:r w:rsidRPr="00CA22F4">
        <w:rPr>
          <w:color w:val="6D6E71"/>
        </w:rPr>
        <w:t>t</w:t>
      </w:r>
      <w:r w:rsidRPr="00CA22F4">
        <w:rPr>
          <w:color w:val="6D6E71"/>
          <w:spacing w:val="4"/>
        </w:rPr>
        <w:t xml:space="preserve"> </w:t>
      </w:r>
      <w:r w:rsidRPr="00CA22F4">
        <w:rPr>
          <w:color w:val="6D6E71"/>
        </w:rPr>
        <w:t>wij</w:t>
      </w:r>
      <w:r w:rsidRPr="00CA22F4">
        <w:rPr>
          <w:color w:val="6D6E71"/>
          <w:spacing w:val="4"/>
        </w:rPr>
        <w:t xml:space="preserve"> </w:t>
      </w:r>
      <w:r w:rsidRPr="00CA22F4">
        <w:rPr>
          <w:color w:val="6D6E71"/>
        </w:rPr>
        <w:t>h</w:t>
      </w:r>
      <w:r w:rsidRPr="00CA22F4">
        <w:rPr>
          <w:color w:val="6D6E71"/>
          <w:spacing w:val="-2"/>
        </w:rPr>
        <w:t>e</w:t>
      </w:r>
      <w:r w:rsidRPr="00CA22F4">
        <w:rPr>
          <w:color w:val="6D6E71"/>
        </w:rPr>
        <w:t>t</w:t>
      </w:r>
      <w:r w:rsidRPr="00CA22F4">
        <w:rPr>
          <w:color w:val="6D6E71"/>
          <w:spacing w:val="4"/>
        </w:rPr>
        <w:t xml:space="preserve"> </w:t>
      </w:r>
      <w:r w:rsidRPr="00CA22F4">
        <w:rPr>
          <w:color w:val="6D6E71"/>
          <w:spacing w:val="-3"/>
        </w:rPr>
        <w:t>v</w:t>
      </w:r>
      <w:r w:rsidRPr="00CA22F4">
        <w:rPr>
          <w:color w:val="6D6E71"/>
        </w:rPr>
        <w:t>oornemen</w:t>
      </w:r>
      <w:r w:rsidRPr="00CA22F4">
        <w:rPr>
          <w:color w:val="6D6E71"/>
          <w:spacing w:val="4"/>
        </w:rPr>
        <w:t xml:space="preserve"> </w:t>
      </w:r>
      <w:r w:rsidRPr="00CA22F4">
        <w:rPr>
          <w:color w:val="6D6E71"/>
        </w:rPr>
        <w:t>hebben</w:t>
      </w:r>
      <w:r w:rsidRPr="00CA22F4">
        <w:rPr>
          <w:color w:val="6D6E71"/>
          <w:spacing w:val="4"/>
        </w:rPr>
        <w:t xml:space="preserve"> </w:t>
      </w:r>
      <w:r w:rsidRPr="00CA22F4">
        <w:rPr>
          <w:color w:val="6D6E71"/>
        </w:rPr>
        <w:t>uw</w:t>
      </w:r>
      <w:r w:rsidRPr="00CA22F4">
        <w:rPr>
          <w:color w:val="6D6E71"/>
          <w:spacing w:val="4"/>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oek</w:t>
      </w:r>
      <w:r w:rsidRPr="00CA22F4">
        <w:rPr>
          <w:color w:val="6D6E71"/>
          <w:spacing w:val="4"/>
        </w:rPr>
        <w:t xml:space="preserve"> </w:t>
      </w:r>
      <w:r w:rsidRPr="00CA22F4">
        <w:rPr>
          <w:color w:val="6D6E71"/>
          <w:spacing w:val="-2"/>
        </w:rPr>
        <w:t>a</w:t>
      </w:r>
      <w:r w:rsidRPr="00CA22F4">
        <w:rPr>
          <w:color w:val="6D6E71"/>
        </w:rPr>
        <w:t>f</w:t>
      </w:r>
      <w:r w:rsidRPr="00CA22F4">
        <w:rPr>
          <w:color w:val="6D6E71"/>
          <w:spacing w:val="4"/>
        </w:rPr>
        <w:t xml:space="preserve"> </w:t>
      </w:r>
      <w:r w:rsidRPr="00CA22F4">
        <w:rPr>
          <w:color w:val="6D6E71"/>
          <w:spacing w:val="-3"/>
        </w:rPr>
        <w:t>t</w:t>
      </w:r>
      <w:r w:rsidRPr="00CA22F4">
        <w:rPr>
          <w:color w:val="6D6E71"/>
        </w:rPr>
        <w:t>e</w:t>
      </w:r>
      <w:r w:rsidRPr="00CA22F4">
        <w:rPr>
          <w:color w:val="6D6E71"/>
          <w:spacing w:val="4"/>
        </w:rPr>
        <w:t xml:space="preserve"> </w:t>
      </w:r>
      <w:r w:rsidRPr="00CA22F4">
        <w:rPr>
          <w:color w:val="6D6E71"/>
        </w:rPr>
        <w:t>wij</w:t>
      </w:r>
      <w:r w:rsidRPr="00CA22F4">
        <w:rPr>
          <w:color w:val="6D6E71"/>
          <w:spacing w:val="-5"/>
        </w:rPr>
        <w:t>z</w:t>
      </w:r>
      <w:r w:rsidRPr="00CA22F4">
        <w:rPr>
          <w:color w:val="6D6E71"/>
        </w:rPr>
        <w:t>en.</w:t>
      </w:r>
      <w:r w:rsidRPr="00CA22F4">
        <w:rPr>
          <w:color w:val="6D6E71"/>
          <w:spacing w:val="4"/>
        </w:rPr>
        <w:t xml:space="preserve"> </w:t>
      </w:r>
      <w:r w:rsidRPr="00CA22F4">
        <w:rPr>
          <w:color w:val="6D6E71"/>
        </w:rPr>
        <w:t>De</w:t>
      </w:r>
      <w:r w:rsidRPr="00CA22F4">
        <w:rPr>
          <w:color w:val="6D6E71"/>
          <w:spacing w:val="4"/>
        </w:rPr>
        <w:t xml:space="preserve"> </w:t>
      </w:r>
      <w:r w:rsidRPr="00CA22F4">
        <w:rPr>
          <w:color w:val="6D6E71"/>
          <w:spacing w:val="-3"/>
        </w:rPr>
        <w:t>r</w:t>
      </w:r>
      <w:r w:rsidRPr="00CA22F4">
        <w:rPr>
          <w:color w:val="6D6E71"/>
        </w:rPr>
        <w:t>eden(en) hie</w:t>
      </w:r>
      <w:r w:rsidRPr="00CA22F4">
        <w:rPr>
          <w:color w:val="6D6E71"/>
          <w:spacing w:val="2"/>
        </w:rPr>
        <w:t>r</w:t>
      </w:r>
      <w:r w:rsidRPr="00CA22F4">
        <w:rPr>
          <w:color w:val="6D6E71"/>
          <w:spacing w:val="-4"/>
        </w:rPr>
        <w:t>v</w:t>
      </w:r>
      <w:r w:rsidRPr="00CA22F4">
        <w:rPr>
          <w:color w:val="6D6E71"/>
        </w:rPr>
        <w:t>an is/zijn ….</w:t>
      </w:r>
    </w:p>
    <w:p w14:paraId="5C5A3510" w14:textId="77777777" w:rsidR="00852322" w:rsidRPr="00CA22F4" w:rsidRDefault="00852322" w:rsidP="00852322">
      <w:pPr>
        <w:spacing w:before="10" w:line="190" w:lineRule="exact"/>
        <w:rPr>
          <w:sz w:val="19"/>
          <w:szCs w:val="19"/>
        </w:rPr>
      </w:pPr>
    </w:p>
    <w:p w14:paraId="0BB290EA" w14:textId="77777777" w:rsidR="00852322" w:rsidRPr="00CA22F4" w:rsidRDefault="00852322" w:rsidP="00852322">
      <w:pPr>
        <w:spacing w:line="200" w:lineRule="exact"/>
        <w:rPr>
          <w:sz w:val="20"/>
          <w:szCs w:val="20"/>
        </w:rPr>
      </w:pPr>
    </w:p>
    <w:p w14:paraId="5C6E1C46" w14:textId="77777777" w:rsidR="00852322" w:rsidRPr="00CA22F4" w:rsidRDefault="00852322" w:rsidP="00852322">
      <w:pPr>
        <w:spacing w:line="200" w:lineRule="exact"/>
        <w:rPr>
          <w:sz w:val="20"/>
          <w:szCs w:val="20"/>
        </w:rPr>
      </w:pPr>
    </w:p>
    <w:p w14:paraId="073F9D46" w14:textId="77777777" w:rsidR="00852322" w:rsidRPr="00CA22F4" w:rsidRDefault="00852322" w:rsidP="00852322">
      <w:pPr>
        <w:spacing w:line="200" w:lineRule="exact"/>
        <w:rPr>
          <w:sz w:val="20"/>
          <w:szCs w:val="20"/>
        </w:rPr>
      </w:pPr>
    </w:p>
    <w:p w14:paraId="2E8132DD" w14:textId="77777777" w:rsidR="00852322" w:rsidRPr="00CA22F4" w:rsidRDefault="00852322" w:rsidP="00852322">
      <w:pPr>
        <w:pStyle w:val="Plattetekst"/>
        <w:spacing w:line="178" w:lineRule="auto"/>
        <w:ind w:right="1133"/>
        <w:jc w:val="both"/>
      </w:pP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inac</w:t>
      </w:r>
      <w:r w:rsidRPr="00CA22F4">
        <w:rPr>
          <w:color w:val="6D6E71"/>
          <w:spacing w:val="-2"/>
        </w:rPr>
        <w:t>h</w:t>
      </w:r>
      <w:r w:rsidRPr="00CA22F4">
        <w:rPr>
          <w:color w:val="6D6E71"/>
        </w:rPr>
        <w:t>tneming</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(openbaar</w:t>
      </w:r>
      <w:r w:rsidRPr="00CA22F4">
        <w:rPr>
          <w:color w:val="6D6E71"/>
          <w:spacing w:val="-2"/>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1"/>
        </w:rPr>
        <w:t xml:space="preserve"> </w:t>
      </w:r>
      <w:r w:rsidRPr="00CA22F4">
        <w:rPr>
          <w:color w:val="6D6E71"/>
        </w:rPr>
        <w:t>arti</w:t>
      </w:r>
      <w:r w:rsidRPr="00CA22F4">
        <w:rPr>
          <w:color w:val="6D6E71"/>
          <w:spacing w:val="-9"/>
        </w:rPr>
        <w:t>k</w:t>
      </w:r>
      <w:r w:rsidRPr="00CA22F4">
        <w:rPr>
          <w:color w:val="6D6E71"/>
        </w:rPr>
        <w:t>el</w:t>
      </w:r>
      <w:r w:rsidRPr="00CA22F4">
        <w:rPr>
          <w:color w:val="6D6E71"/>
          <w:spacing w:val="-1"/>
        </w:rPr>
        <w:t xml:space="preserve"> </w:t>
      </w:r>
      <w:r w:rsidRPr="00CA22F4">
        <w:rPr>
          <w:color w:val="6D6E71"/>
        </w:rPr>
        <w:t>4:3</w:t>
      </w:r>
      <w:r w:rsidRPr="00CA22F4">
        <w:rPr>
          <w:color w:val="6D6E71"/>
          <w:spacing w:val="-2"/>
        </w:rPr>
        <w:t xml:space="preserve"> </w:t>
      </w:r>
      <w:r w:rsidRPr="00CA22F4">
        <w:rPr>
          <w:color w:val="6D6E71"/>
        </w:rPr>
        <w:t>Al</w:t>
      </w:r>
      <w:r w:rsidRPr="00CA22F4">
        <w:rPr>
          <w:color w:val="6D6E71"/>
          <w:spacing w:val="-2"/>
        </w:rPr>
        <w:t>g</w:t>
      </w:r>
      <w:r w:rsidRPr="00CA22F4">
        <w:rPr>
          <w:color w:val="6D6E71"/>
        </w:rPr>
        <w:t>emene</w:t>
      </w:r>
      <w:r w:rsidRPr="00CA22F4">
        <w:rPr>
          <w:color w:val="6D6E71"/>
          <w:spacing w:val="-1"/>
        </w:rPr>
        <w:t xml:space="preserve"> </w:t>
      </w:r>
      <w:r w:rsidRPr="00CA22F4">
        <w:rPr>
          <w:color w:val="6D6E71"/>
          <w:spacing w:val="-2"/>
        </w:rPr>
        <w:t>we</w:t>
      </w:r>
      <w:r w:rsidRPr="00CA22F4">
        <w:rPr>
          <w:color w:val="6D6E71"/>
        </w:rPr>
        <w:t>t</w:t>
      </w:r>
      <w:r w:rsidRPr="00CA22F4">
        <w:rPr>
          <w:color w:val="6D6E71"/>
          <w:spacing w:val="-1"/>
        </w:rPr>
        <w:t xml:space="preserve"> </w:t>
      </w:r>
      <w:r w:rsidRPr="00CA22F4">
        <w:rPr>
          <w:color w:val="6D6E71"/>
        </w:rPr>
        <w:t>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3"/>
        </w:rPr>
        <w:t>r</w:t>
      </w:r>
      <w:r w:rsidRPr="00CA22F4">
        <w:rPr>
          <w:color w:val="6D6E71"/>
        </w:rPr>
        <w:t>ec</w:t>
      </w:r>
      <w:r w:rsidRPr="00CA22F4">
        <w:rPr>
          <w:color w:val="6D6E71"/>
          <w:spacing w:val="-3"/>
        </w:rPr>
        <w:t>h</w:t>
      </w:r>
      <w:r w:rsidRPr="00CA22F4">
        <w:rPr>
          <w:color w:val="6D6E71"/>
        </w:rPr>
        <w:t>t/(bij</w:t>
      </w:r>
      <w:r w:rsidRPr="00CA22F4">
        <w:rPr>
          <w:color w:val="6D6E71"/>
          <w:spacing w:val="-5"/>
        </w:rPr>
        <w:t>z</w:t>
      </w:r>
      <w:r w:rsidRPr="00CA22F4">
        <w:rPr>
          <w:color w:val="6D6E71"/>
        </w:rPr>
        <w:t>onder</w:t>
      </w:r>
      <w:r w:rsidRPr="00CA22F4">
        <w:rPr>
          <w:color w:val="6D6E71"/>
          <w:spacing w:val="-1"/>
        </w:rPr>
        <w:t xml:space="preserve"> </w:t>
      </w:r>
      <w:r w:rsidRPr="00CA22F4">
        <w:rPr>
          <w:color w:val="6D6E71"/>
        </w:rPr>
        <w:t>onde</w:t>
      </w:r>
      <w:r w:rsidRPr="00CA22F4">
        <w:rPr>
          <w:color w:val="6D6E71"/>
          <w:spacing w:val="1"/>
        </w:rPr>
        <w:t>r</w:t>
      </w:r>
      <w:r w:rsidRPr="00CA22F4">
        <w:rPr>
          <w:color w:val="6D6E71"/>
        </w:rPr>
        <w:t>wijs:) arti</w:t>
      </w:r>
      <w:r w:rsidRPr="00CA22F4">
        <w:rPr>
          <w:color w:val="6D6E71"/>
          <w:spacing w:val="-9"/>
        </w:rPr>
        <w:t>k</w:t>
      </w:r>
      <w:r w:rsidRPr="00CA22F4">
        <w:rPr>
          <w:color w:val="6D6E71"/>
        </w:rPr>
        <w:t>el</w:t>
      </w:r>
      <w:r w:rsidRPr="00CA22F4">
        <w:rPr>
          <w:color w:val="6D6E71"/>
          <w:spacing w:val="5"/>
        </w:rPr>
        <w:t xml:space="preserve"> </w:t>
      </w:r>
      <w:r w:rsidRPr="00CA22F4">
        <w:rPr>
          <w:color w:val="6D6E71"/>
        </w:rPr>
        <w:t>40</w:t>
      </w:r>
      <w:r w:rsidRPr="00CA22F4">
        <w:rPr>
          <w:color w:val="6D6E71"/>
          <w:spacing w:val="6"/>
        </w:rPr>
        <w:t xml:space="preserve"> </w:t>
      </w:r>
      <w:r w:rsidRPr="00CA22F4">
        <w:rPr>
          <w:color w:val="6D6E71"/>
        </w:rPr>
        <w:t>en</w:t>
      </w:r>
      <w:r w:rsidRPr="00CA22F4">
        <w:rPr>
          <w:color w:val="6D6E71"/>
          <w:spacing w:val="6"/>
        </w:rPr>
        <w:t xml:space="preserve"> </w:t>
      </w:r>
      <w:r w:rsidRPr="00CA22F4">
        <w:rPr>
          <w:color w:val="6D6E71"/>
        </w:rPr>
        <w:t>63,</w:t>
      </w:r>
      <w:r w:rsidRPr="00CA22F4">
        <w:rPr>
          <w:color w:val="6D6E71"/>
          <w:spacing w:val="5"/>
        </w:rPr>
        <w:t xml:space="preserve"> </w:t>
      </w:r>
      <w:r w:rsidRPr="00CA22F4">
        <w:rPr>
          <w:color w:val="6D6E71"/>
        </w:rPr>
        <w:t>t</w:t>
      </w:r>
      <w:r w:rsidRPr="00CA22F4">
        <w:rPr>
          <w:color w:val="6D6E71"/>
          <w:spacing w:val="-2"/>
        </w:rPr>
        <w:t>w</w:t>
      </w:r>
      <w:r w:rsidRPr="00CA22F4">
        <w:rPr>
          <w:color w:val="6D6E71"/>
        </w:rPr>
        <w:t>eede</w:t>
      </w:r>
      <w:r w:rsidRPr="00CA22F4">
        <w:rPr>
          <w:color w:val="6D6E71"/>
          <w:spacing w:val="5"/>
        </w:rPr>
        <w:t xml:space="preserve"> </w:t>
      </w:r>
      <w:r w:rsidRPr="00CA22F4">
        <w:rPr>
          <w:color w:val="6D6E71"/>
        </w:rPr>
        <w:t>lid</w:t>
      </w:r>
      <w:r w:rsidRPr="00CA22F4">
        <w:rPr>
          <w:color w:val="6D6E71"/>
          <w:spacing w:val="6"/>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de</w:t>
      </w:r>
      <w:r w:rsidRPr="00CA22F4">
        <w:rPr>
          <w:color w:val="6D6E71"/>
          <w:spacing w:val="6"/>
        </w:rPr>
        <w:t xml:space="preserve"> </w:t>
      </w:r>
      <w:r w:rsidRPr="00CA22F4">
        <w:rPr>
          <w:color w:val="6D6E71"/>
          <w:spacing w:val="-9"/>
        </w:rPr>
        <w:t>W</w:t>
      </w:r>
      <w:r w:rsidRPr="00CA22F4">
        <w:rPr>
          <w:color w:val="6D6E71"/>
          <w:spacing w:val="-2"/>
        </w:rPr>
        <w:t>e</w:t>
      </w:r>
      <w:r w:rsidRPr="00CA22F4">
        <w:rPr>
          <w:color w:val="6D6E71"/>
        </w:rPr>
        <w:t>t</w:t>
      </w:r>
      <w:r w:rsidRPr="00CA22F4">
        <w:rPr>
          <w:color w:val="6D6E71"/>
          <w:spacing w:val="6"/>
        </w:rPr>
        <w:t xml:space="preserve"> </w:t>
      </w:r>
      <w:r w:rsidRPr="00CA22F4">
        <w:rPr>
          <w:color w:val="6D6E71"/>
        </w:rPr>
        <w:t>primair</w:t>
      </w:r>
      <w:r w:rsidRPr="00CA22F4">
        <w:rPr>
          <w:color w:val="6D6E71"/>
          <w:spacing w:val="6"/>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6"/>
        </w:rPr>
        <w:t xml:space="preserve"> </w:t>
      </w:r>
      <w:r w:rsidRPr="00CA22F4">
        <w:rPr>
          <w:color w:val="6D6E71"/>
        </w:rPr>
        <w:t>nodi</w:t>
      </w:r>
      <w:r w:rsidRPr="00CA22F4">
        <w:rPr>
          <w:color w:val="6D6E71"/>
          <w:spacing w:val="-2"/>
        </w:rPr>
        <w:t>g</w:t>
      </w:r>
      <w:r w:rsidRPr="00CA22F4">
        <w:rPr>
          <w:color w:val="6D6E71"/>
        </w:rPr>
        <w:t>en</w:t>
      </w:r>
      <w:r w:rsidRPr="00CA22F4">
        <w:rPr>
          <w:color w:val="6D6E71"/>
          <w:spacing w:val="6"/>
        </w:rPr>
        <w:t xml:space="preserve"> </w:t>
      </w:r>
      <w:r w:rsidRPr="00CA22F4">
        <w:rPr>
          <w:color w:val="6D6E71"/>
        </w:rPr>
        <w:t>wij</w:t>
      </w:r>
      <w:r w:rsidRPr="00CA22F4">
        <w:rPr>
          <w:color w:val="6D6E71"/>
          <w:spacing w:val="6"/>
        </w:rPr>
        <w:t xml:space="preserve"> </w:t>
      </w:r>
      <w:r w:rsidRPr="00CA22F4">
        <w:rPr>
          <w:color w:val="6D6E71"/>
        </w:rPr>
        <w:t>u</w:t>
      </w:r>
      <w:r w:rsidRPr="00CA22F4">
        <w:rPr>
          <w:color w:val="6D6E71"/>
          <w:spacing w:val="5"/>
        </w:rPr>
        <w:t xml:space="preserve"> </w:t>
      </w:r>
      <w:r w:rsidRPr="00CA22F4">
        <w:rPr>
          <w:color w:val="6D6E71"/>
        </w:rPr>
        <w:t>g</w:t>
      </w:r>
      <w:r w:rsidRPr="00CA22F4">
        <w:rPr>
          <w:color w:val="6D6E71"/>
          <w:spacing w:val="-5"/>
        </w:rPr>
        <w:t>r</w:t>
      </w:r>
      <w:r w:rsidRPr="00CA22F4">
        <w:rPr>
          <w:color w:val="6D6E71"/>
        </w:rPr>
        <w:t>aag</w:t>
      </w:r>
      <w:r w:rsidRPr="00CA22F4">
        <w:rPr>
          <w:color w:val="6D6E71"/>
          <w:spacing w:val="6"/>
        </w:rPr>
        <w:t xml:space="preserve"> </w:t>
      </w:r>
      <w:r w:rsidRPr="00CA22F4">
        <w:rPr>
          <w:color w:val="6D6E71"/>
        </w:rPr>
        <w:t>uit</w:t>
      </w:r>
      <w:r w:rsidRPr="00CA22F4">
        <w:rPr>
          <w:color w:val="6D6E71"/>
          <w:spacing w:val="6"/>
        </w:rPr>
        <w:t xml:space="preserve"> </w:t>
      </w:r>
      <w:r w:rsidRPr="00CA22F4">
        <w:rPr>
          <w:color w:val="6D6E71"/>
          <w:spacing w:val="-3"/>
        </w:rPr>
        <w:t>v</w:t>
      </w:r>
      <w:r w:rsidRPr="00CA22F4">
        <w:rPr>
          <w:color w:val="6D6E71"/>
        </w:rPr>
        <w:t>oor</w:t>
      </w:r>
      <w:r w:rsidRPr="00CA22F4">
        <w:rPr>
          <w:color w:val="6D6E71"/>
          <w:spacing w:val="6"/>
        </w:rPr>
        <w:t xml:space="preserve"> </w:t>
      </w:r>
      <w:r w:rsidRPr="00CA22F4">
        <w:rPr>
          <w:color w:val="6D6E71"/>
        </w:rPr>
        <w:t>een</w:t>
      </w:r>
      <w:r w:rsidRPr="00CA22F4">
        <w:rPr>
          <w:color w:val="6D6E71"/>
          <w:spacing w:val="5"/>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5"/>
        </w:rPr>
        <w:t xml:space="preserve"> </w:t>
      </w:r>
      <w:r w:rsidRPr="00CA22F4">
        <w:rPr>
          <w:color w:val="6D6E71"/>
          <w:spacing w:val="-1"/>
        </w:rPr>
        <w:t>o</w:t>
      </w:r>
      <w:r w:rsidRPr="00CA22F4">
        <w:rPr>
          <w:color w:val="6D6E71"/>
          <w:spacing w:val="-3"/>
        </w:rPr>
        <w:t>v</w:t>
      </w:r>
      <w:r w:rsidRPr="00CA22F4">
        <w:rPr>
          <w:color w:val="6D6E71"/>
        </w:rPr>
        <w:t>er</w:t>
      </w:r>
      <w:r w:rsidRPr="00CA22F4">
        <w:rPr>
          <w:color w:val="6D6E71"/>
          <w:spacing w:val="5"/>
        </w:rPr>
        <w:t xml:space="preserve"> </w:t>
      </w:r>
      <w:r w:rsidRPr="00CA22F4">
        <w:rPr>
          <w:color w:val="6D6E71"/>
        </w:rPr>
        <w:t xml:space="preserve">dit </w:t>
      </w:r>
      <w:r w:rsidRPr="00CA22F4">
        <w:rPr>
          <w:color w:val="6D6E71"/>
          <w:spacing w:val="-3"/>
        </w:rPr>
        <w:t>v</w:t>
      </w:r>
      <w:r w:rsidRPr="00CA22F4">
        <w:rPr>
          <w:color w:val="6D6E71"/>
        </w:rPr>
        <w:t>oornemen.</w:t>
      </w:r>
      <w:r w:rsidRPr="00CA22F4">
        <w:rPr>
          <w:color w:val="6D6E71"/>
          <w:spacing w:val="-12"/>
        </w:rPr>
        <w:t xml:space="preserve"> </w:t>
      </w:r>
      <w:r w:rsidRPr="00CA22F4">
        <w:rPr>
          <w:color w:val="6D6E71"/>
        </w:rPr>
        <w:t>In</w:t>
      </w:r>
      <w:r w:rsidRPr="00CA22F4">
        <w:rPr>
          <w:color w:val="6D6E71"/>
          <w:spacing w:val="-11"/>
        </w:rPr>
        <w:t xml:space="preserve"> </w:t>
      </w:r>
      <w:r w:rsidRPr="00CA22F4">
        <w:rPr>
          <w:color w:val="6D6E71"/>
        </w:rPr>
        <w:t>dit</w:t>
      </w:r>
      <w:r w:rsidRPr="00CA22F4">
        <w:rPr>
          <w:color w:val="6D6E71"/>
          <w:spacing w:val="-11"/>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12"/>
        </w:rPr>
        <w:t xml:space="preserve"> </w:t>
      </w:r>
      <w:r w:rsidRPr="00CA22F4">
        <w:rPr>
          <w:color w:val="6D6E71"/>
        </w:rPr>
        <w:t>he</w:t>
      </w:r>
      <w:r w:rsidRPr="00CA22F4">
        <w:rPr>
          <w:color w:val="6D6E71"/>
          <w:spacing w:val="-3"/>
        </w:rPr>
        <w:t>e</w:t>
      </w:r>
      <w:r w:rsidRPr="00CA22F4">
        <w:rPr>
          <w:color w:val="6D6E71"/>
        </w:rPr>
        <w:t>ft</w:t>
      </w:r>
      <w:r w:rsidRPr="00CA22F4">
        <w:rPr>
          <w:color w:val="6D6E71"/>
          <w:spacing w:val="-11"/>
        </w:rPr>
        <w:t xml:space="preserve"> </w:t>
      </w:r>
      <w:r w:rsidRPr="00CA22F4">
        <w:rPr>
          <w:color w:val="6D6E71"/>
        </w:rPr>
        <w:t>u</w:t>
      </w:r>
      <w:r w:rsidRPr="00CA22F4">
        <w:rPr>
          <w:color w:val="6D6E71"/>
          <w:spacing w:val="-12"/>
        </w:rPr>
        <w:t xml:space="preserve"> </w:t>
      </w:r>
      <w:r w:rsidRPr="00CA22F4">
        <w:rPr>
          <w:color w:val="6D6E71"/>
          <w:spacing w:val="-2"/>
        </w:rPr>
        <w:t>g</w:t>
      </w:r>
      <w:r w:rsidRPr="00CA22F4">
        <w:rPr>
          <w:color w:val="6D6E71"/>
        </w:rPr>
        <w:t>ele</w:t>
      </w:r>
      <w:r w:rsidRPr="00CA22F4">
        <w:rPr>
          <w:color w:val="6D6E71"/>
          <w:spacing w:val="-2"/>
        </w:rPr>
        <w:t>g</w:t>
      </w:r>
      <w:r w:rsidRPr="00CA22F4">
        <w:rPr>
          <w:color w:val="6D6E71"/>
        </w:rPr>
        <w:t>enheid</w:t>
      </w:r>
      <w:r w:rsidRPr="00CA22F4">
        <w:rPr>
          <w:color w:val="6D6E71"/>
          <w:spacing w:val="-11"/>
        </w:rPr>
        <w:t xml:space="preserve"> </w:t>
      </w:r>
      <w:r w:rsidRPr="00CA22F4">
        <w:rPr>
          <w:color w:val="6D6E71"/>
        </w:rPr>
        <w:t>uw</w:t>
      </w:r>
      <w:r w:rsidRPr="00CA22F4">
        <w:rPr>
          <w:color w:val="6D6E71"/>
          <w:spacing w:val="-11"/>
        </w:rPr>
        <w:t xml:space="preserve"> </w:t>
      </w:r>
      <w:r w:rsidRPr="00CA22F4">
        <w:rPr>
          <w:color w:val="6D6E71"/>
          <w:spacing w:val="-3"/>
        </w:rPr>
        <w:t>st</w:t>
      </w:r>
      <w:r w:rsidRPr="00CA22F4">
        <w:rPr>
          <w:color w:val="6D6E71"/>
        </w:rPr>
        <w:t>andpu</w:t>
      </w:r>
      <w:r w:rsidRPr="00CA22F4">
        <w:rPr>
          <w:color w:val="6D6E71"/>
          <w:spacing w:val="-2"/>
        </w:rPr>
        <w:t>n</w:t>
      </w:r>
      <w:r w:rsidRPr="00CA22F4">
        <w:rPr>
          <w:color w:val="6D6E71"/>
        </w:rPr>
        <w:t>t</w:t>
      </w:r>
      <w:r w:rsidRPr="00CA22F4">
        <w:rPr>
          <w:color w:val="6D6E71"/>
          <w:spacing w:val="-12"/>
        </w:rPr>
        <w:t xml:space="preserve"> </w:t>
      </w:r>
      <w:r w:rsidRPr="00CA22F4">
        <w:rPr>
          <w:color w:val="6D6E71"/>
        </w:rPr>
        <w:t>naar</w:t>
      </w:r>
      <w:r w:rsidRPr="00CA22F4">
        <w:rPr>
          <w:color w:val="6D6E71"/>
          <w:spacing w:val="-11"/>
        </w:rPr>
        <w:t xml:space="preserve"> </w:t>
      </w:r>
      <w:r w:rsidRPr="00CA22F4">
        <w:rPr>
          <w:color w:val="6D6E71"/>
          <w:spacing w:val="-3"/>
        </w:rPr>
        <w:t>v</w:t>
      </w:r>
      <w:r w:rsidRPr="00CA22F4">
        <w:rPr>
          <w:color w:val="6D6E71"/>
        </w:rPr>
        <w:t>o</w:t>
      </w:r>
      <w:r w:rsidRPr="00CA22F4">
        <w:rPr>
          <w:color w:val="6D6E71"/>
          <w:spacing w:val="-3"/>
        </w:rPr>
        <w:t>r</w:t>
      </w:r>
      <w:r w:rsidRPr="00CA22F4">
        <w:rPr>
          <w:color w:val="6D6E71"/>
        </w:rPr>
        <w:t>en</w:t>
      </w:r>
      <w:r w:rsidRPr="00CA22F4">
        <w:rPr>
          <w:color w:val="6D6E71"/>
          <w:spacing w:val="-11"/>
        </w:rPr>
        <w:t xml:space="preserve"> </w:t>
      </w:r>
      <w:r w:rsidRPr="00CA22F4">
        <w:rPr>
          <w:color w:val="6D6E71"/>
          <w:spacing w:val="-3"/>
        </w:rPr>
        <w:t>t</w:t>
      </w:r>
      <w:r w:rsidRPr="00CA22F4">
        <w:rPr>
          <w:color w:val="6D6E71"/>
        </w:rPr>
        <w:t>e</w:t>
      </w:r>
      <w:r w:rsidRPr="00CA22F4">
        <w:rPr>
          <w:color w:val="6D6E71"/>
          <w:spacing w:val="-12"/>
        </w:rPr>
        <w:t xml:space="preserve"> </w:t>
      </w:r>
      <w:r w:rsidRPr="00CA22F4">
        <w:rPr>
          <w:color w:val="6D6E71"/>
        </w:rPr>
        <w:t>b</w:t>
      </w:r>
      <w:r w:rsidRPr="00CA22F4">
        <w:rPr>
          <w:color w:val="6D6E71"/>
          <w:spacing w:val="-3"/>
        </w:rPr>
        <w:t>r</w:t>
      </w:r>
      <w:r w:rsidRPr="00CA22F4">
        <w:rPr>
          <w:color w:val="6D6E71"/>
        </w:rPr>
        <w:t>en</w:t>
      </w:r>
      <w:r w:rsidRPr="00CA22F4">
        <w:rPr>
          <w:color w:val="6D6E71"/>
          <w:spacing w:val="-2"/>
        </w:rPr>
        <w:t>g</w:t>
      </w:r>
      <w:r w:rsidRPr="00CA22F4">
        <w:rPr>
          <w:color w:val="6D6E71"/>
        </w:rPr>
        <w:t>en.</w:t>
      </w:r>
      <w:r w:rsidRPr="00CA22F4">
        <w:rPr>
          <w:color w:val="6D6E71"/>
          <w:spacing w:val="-11"/>
        </w:rPr>
        <w:t xml:space="preserve"> </w:t>
      </w:r>
      <w:r w:rsidRPr="00CA22F4">
        <w:rPr>
          <w:color w:val="6D6E71"/>
          <w:spacing w:val="-13"/>
        </w:rPr>
        <w:t>V</w:t>
      </w:r>
      <w:r w:rsidRPr="00CA22F4">
        <w:rPr>
          <w:color w:val="6D6E71"/>
        </w:rPr>
        <w:t>an</w:t>
      </w:r>
      <w:r w:rsidRPr="00CA22F4">
        <w:rPr>
          <w:color w:val="6D6E71"/>
          <w:spacing w:val="-11"/>
        </w:rPr>
        <w:t xml:space="preserve"> </w:t>
      </w:r>
      <w:r w:rsidRPr="00CA22F4">
        <w:rPr>
          <w:color w:val="6D6E71"/>
        </w:rPr>
        <w:t>dit</w:t>
      </w:r>
      <w:r w:rsidRPr="00CA22F4">
        <w:rPr>
          <w:color w:val="6D6E71"/>
          <w:spacing w:val="-12"/>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11"/>
        </w:rPr>
        <w:t xml:space="preserve"> </w:t>
      </w:r>
      <w:r w:rsidRPr="00CA22F4">
        <w:rPr>
          <w:color w:val="6D6E71"/>
        </w:rPr>
        <w:t>o</w:t>
      </w:r>
      <w:r w:rsidRPr="00CA22F4">
        <w:rPr>
          <w:color w:val="6D6E71"/>
          <w:spacing w:val="-2"/>
        </w:rPr>
        <w:t>n</w:t>
      </w:r>
      <w:r w:rsidRPr="00CA22F4">
        <w:rPr>
          <w:color w:val="6D6E71"/>
        </w:rPr>
        <w:t>t</w:t>
      </w:r>
      <w:r w:rsidRPr="00CA22F4">
        <w:rPr>
          <w:color w:val="6D6E71"/>
          <w:spacing w:val="-4"/>
        </w:rPr>
        <w:t>v</w:t>
      </w:r>
      <w:r w:rsidRPr="00CA22F4">
        <w:rPr>
          <w:color w:val="6D6E71"/>
        </w:rPr>
        <w:t>an</w:t>
      </w:r>
      <w:r w:rsidRPr="00CA22F4">
        <w:rPr>
          <w:color w:val="6D6E71"/>
          <w:spacing w:val="-4"/>
        </w:rPr>
        <w:t>g</w:t>
      </w:r>
      <w:r w:rsidRPr="00CA22F4">
        <w:rPr>
          <w:color w:val="6D6E71"/>
        </w:rPr>
        <w:t>t u</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w:t>
      </w:r>
      <w:r w:rsidRPr="00CA22F4">
        <w:rPr>
          <w:color w:val="6D6E71"/>
          <w:spacing w:val="2"/>
        </w:rPr>
        <w:t>g</w:t>
      </w:r>
      <w:r w:rsidRPr="00CA22F4">
        <w:rPr>
          <w:color w:val="6D6E71"/>
        </w:rPr>
        <w:t xml:space="preserve">, </w:t>
      </w:r>
      <w:r w:rsidRPr="00CA22F4">
        <w:rPr>
          <w:color w:val="6D6E71"/>
          <w:spacing w:val="-3"/>
        </w:rPr>
        <w:t>w</w:t>
      </w:r>
      <w:r w:rsidRPr="00CA22F4">
        <w:rPr>
          <w:color w:val="6D6E71"/>
        </w:rPr>
        <w:t>aarna</w:t>
      </w:r>
      <w:r w:rsidRPr="00CA22F4">
        <w:rPr>
          <w:color w:val="6D6E71"/>
          <w:spacing w:val="-1"/>
        </w:rPr>
        <w:t xml:space="preserve"> </w:t>
      </w:r>
      <w:r w:rsidRPr="00CA22F4">
        <w:rPr>
          <w:color w:val="6D6E71"/>
        </w:rPr>
        <w:t>wij</w:t>
      </w:r>
      <w:r w:rsidRPr="00CA22F4">
        <w:rPr>
          <w:color w:val="6D6E71"/>
          <w:spacing w:val="-1"/>
        </w:rPr>
        <w:t xml:space="preserve"> </w:t>
      </w:r>
      <w:r w:rsidRPr="00CA22F4">
        <w:rPr>
          <w:color w:val="6D6E71"/>
        </w:rPr>
        <w:t>een d</w:t>
      </w:r>
      <w:r w:rsidRPr="00CA22F4">
        <w:rPr>
          <w:color w:val="6D6E71"/>
          <w:spacing w:val="-2"/>
        </w:rPr>
        <w:t>e</w:t>
      </w:r>
      <w:r w:rsidRPr="00CA22F4">
        <w:rPr>
          <w:color w:val="6D6E71"/>
        </w:rPr>
        <w:t>finiti</w:t>
      </w:r>
      <w:r w:rsidRPr="00CA22F4">
        <w:rPr>
          <w:color w:val="6D6E71"/>
          <w:spacing w:val="-1"/>
        </w:rPr>
        <w:t>e</w:t>
      </w:r>
      <w:r w:rsidRPr="00CA22F4">
        <w:rPr>
          <w:color w:val="6D6E71"/>
          <w:spacing w:val="-3"/>
        </w:rPr>
        <w:t>v</w:t>
      </w:r>
      <w:r w:rsidRPr="00CA22F4">
        <w:rPr>
          <w:color w:val="6D6E71"/>
        </w:rPr>
        <w:t>e</w:t>
      </w:r>
      <w:r w:rsidRPr="00CA22F4">
        <w:rPr>
          <w:color w:val="6D6E71"/>
          <w:spacing w:val="-1"/>
        </w:rPr>
        <w:t xml:space="preserve"> </w:t>
      </w:r>
      <w:r w:rsidRPr="00CA22F4">
        <w:rPr>
          <w:color w:val="6D6E71"/>
        </w:rPr>
        <w:t>beslissing</w:t>
      </w:r>
      <w:r w:rsidRPr="00CA22F4">
        <w:rPr>
          <w:color w:val="6D6E71"/>
          <w:spacing w:val="-1"/>
        </w:rPr>
        <w:t xml:space="preserve"> o</w:t>
      </w:r>
      <w:r w:rsidRPr="00CA22F4">
        <w:rPr>
          <w:color w:val="6D6E71"/>
          <w:spacing w:val="-3"/>
        </w:rPr>
        <w:t>v</w:t>
      </w:r>
      <w:r w:rsidRPr="00CA22F4">
        <w:rPr>
          <w:color w:val="6D6E71"/>
        </w:rPr>
        <w:t>er uw</w:t>
      </w:r>
      <w:r w:rsidRPr="00CA22F4">
        <w:rPr>
          <w:color w:val="6D6E71"/>
          <w:spacing w:val="-1"/>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oek</w:t>
      </w:r>
      <w:r w:rsidRPr="00CA22F4">
        <w:rPr>
          <w:color w:val="6D6E71"/>
          <w:spacing w:val="-1"/>
        </w:rPr>
        <w:t xml:space="preserve"> </w:t>
      </w:r>
      <w:r w:rsidRPr="00CA22F4">
        <w:rPr>
          <w:color w:val="6D6E71"/>
        </w:rPr>
        <w:t xml:space="preserve">om </w:t>
      </w:r>
      <w:r w:rsidRPr="00CA22F4">
        <w:rPr>
          <w:color w:val="6D6E71"/>
          <w:spacing w:val="-3"/>
        </w:rPr>
        <w:t>t</w:t>
      </w:r>
      <w:r w:rsidRPr="00CA22F4">
        <w:rPr>
          <w:color w:val="6D6E71"/>
        </w:rPr>
        <w:t>oel</w:t>
      </w:r>
      <w:r w:rsidRPr="00CA22F4">
        <w:rPr>
          <w:color w:val="6D6E71"/>
          <w:spacing w:val="-2"/>
        </w:rPr>
        <w:t>a</w:t>
      </w:r>
      <w:r w:rsidRPr="00CA22F4">
        <w:rPr>
          <w:color w:val="6D6E71"/>
        </w:rPr>
        <w:t>ting</w:t>
      </w:r>
      <w:r w:rsidRPr="00CA22F4">
        <w:rPr>
          <w:color w:val="6D6E71"/>
          <w:spacing w:val="-1"/>
        </w:rPr>
        <w:t xml:space="preserve"> </w:t>
      </w:r>
      <w:r w:rsidRPr="00CA22F4">
        <w:rPr>
          <w:color w:val="6D6E71"/>
        </w:rPr>
        <w:t>nemen.</w:t>
      </w:r>
    </w:p>
    <w:p w14:paraId="2D89171C" w14:textId="77777777" w:rsidR="00852322" w:rsidRPr="00CA22F4" w:rsidRDefault="00852322" w:rsidP="00852322">
      <w:pPr>
        <w:spacing w:before="7" w:line="140" w:lineRule="exact"/>
        <w:rPr>
          <w:sz w:val="14"/>
          <w:szCs w:val="14"/>
        </w:rPr>
      </w:pPr>
    </w:p>
    <w:p w14:paraId="7F486A4E" w14:textId="77777777" w:rsidR="00852322" w:rsidRPr="00CA22F4" w:rsidRDefault="00852322" w:rsidP="00852322">
      <w:pPr>
        <w:spacing w:line="200" w:lineRule="exact"/>
        <w:rPr>
          <w:sz w:val="20"/>
          <w:szCs w:val="20"/>
        </w:rPr>
      </w:pPr>
    </w:p>
    <w:p w14:paraId="18232A13" w14:textId="77777777" w:rsidR="00852322" w:rsidRPr="00CA22F4" w:rsidRDefault="00852322" w:rsidP="00852322">
      <w:pPr>
        <w:spacing w:line="200" w:lineRule="exact"/>
        <w:rPr>
          <w:sz w:val="20"/>
          <w:szCs w:val="20"/>
        </w:rPr>
      </w:pPr>
    </w:p>
    <w:p w14:paraId="1811D892" w14:textId="77777777" w:rsidR="00852322" w:rsidRPr="00CA22F4" w:rsidRDefault="00852322" w:rsidP="00852322">
      <w:pPr>
        <w:spacing w:line="200" w:lineRule="exact"/>
        <w:rPr>
          <w:sz w:val="20"/>
          <w:szCs w:val="20"/>
        </w:rPr>
      </w:pPr>
    </w:p>
    <w:p w14:paraId="7FAE1F51" w14:textId="77777777" w:rsidR="00852322" w:rsidRPr="00CA22F4" w:rsidRDefault="00852322" w:rsidP="00852322">
      <w:pPr>
        <w:pStyle w:val="Plattetekst"/>
        <w:spacing w:line="257" w:lineRule="exact"/>
        <w:ind w:right="1133"/>
        <w:jc w:val="both"/>
      </w:pPr>
      <w:r w:rsidRPr="00CA22F4">
        <w:rPr>
          <w:color w:val="6D6E71"/>
        </w:rPr>
        <w:t>Hoo</w:t>
      </w:r>
      <w:r w:rsidRPr="00CA22F4">
        <w:rPr>
          <w:color w:val="6D6E71"/>
          <w:spacing w:val="-4"/>
        </w:rPr>
        <w:t>g</w:t>
      </w:r>
      <w:r w:rsidRPr="00CA22F4">
        <w:rPr>
          <w:color w:val="6D6E71"/>
        </w:rPr>
        <w:t>ac</w:t>
      </w:r>
      <w:r w:rsidRPr="00CA22F4">
        <w:rPr>
          <w:color w:val="6D6E71"/>
          <w:spacing w:val="-2"/>
        </w:rPr>
        <w:t>h</w:t>
      </w:r>
      <w:r w:rsidRPr="00CA22F4">
        <w:rPr>
          <w:color w:val="6D6E71"/>
          <w:spacing w:val="-3"/>
        </w:rPr>
        <w:t>t</w:t>
      </w:r>
      <w:r w:rsidRPr="00CA22F4">
        <w:rPr>
          <w:color w:val="6D6E71"/>
        </w:rPr>
        <w:t>end,</w:t>
      </w:r>
      <w:r w:rsidRPr="00CA22F4">
        <w:rPr>
          <w:color w:val="6D6E71"/>
          <w:spacing w:val="8"/>
        </w:rPr>
        <w:t xml:space="preserve"> </w:t>
      </w:r>
      <w:r w:rsidRPr="00CA22F4">
        <w:rPr>
          <w:color w:val="6D6E71"/>
        </w:rPr>
        <w:t>(naam</w:t>
      </w:r>
      <w:r w:rsidRPr="00CA22F4">
        <w:rPr>
          <w:color w:val="6D6E71"/>
          <w:spacing w:val="10"/>
        </w:rPr>
        <w:t xml:space="preserve"> </w:t>
      </w:r>
      <w:r w:rsidRPr="00CA22F4">
        <w:rPr>
          <w:color w:val="6D6E71"/>
        </w:rPr>
        <w:t>en</w:t>
      </w:r>
      <w:r w:rsidRPr="00CA22F4">
        <w:rPr>
          <w:color w:val="6D6E71"/>
          <w:spacing w:val="9"/>
        </w:rPr>
        <w:t xml:space="preserve"> </w:t>
      </w:r>
      <w:r w:rsidRPr="00CA22F4">
        <w:rPr>
          <w:color w:val="6D6E71"/>
        </w:rPr>
        <w:t>functie;</w:t>
      </w:r>
      <w:r w:rsidRPr="00CA22F4">
        <w:rPr>
          <w:color w:val="6D6E71"/>
          <w:spacing w:val="8"/>
        </w:rPr>
        <w:t xml:space="preserve"> </w:t>
      </w:r>
      <w:r w:rsidRPr="00CA22F4">
        <w:rPr>
          <w:color w:val="6D6E71"/>
        </w:rPr>
        <w:t>indien</w:t>
      </w:r>
      <w:r w:rsidRPr="00CA22F4">
        <w:rPr>
          <w:color w:val="6D6E71"/>
          <w:spacing w:val="10"/>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eur/lo</w:t>
      </w:r>
      <w:r w:rsidRPr="00CA22F4">
        <w:rPr>
          <w:color w:val="6D6E71"/>
          <w:spacing w:val="-2"/>
        </w:rPr>
        <w:t>c</w:t>
      </w:r>
      <w:r w:rsidRPr="00CA22F4">
        <w:rPr>
          <w:color w:val="6D6E71"/>
          <w:spacing w:val="-3"/>
        </w:rPr>
        <w:t>a</w:t>
      </w:r>
      <w:r w:rsidRPr="00CA22F4">
        <w:rPr>
          <w:color w:val="6D6E71"/>
        </w:rPr>
        <w:t>tieleider</w:t>
      </w:r>
      <w:r w:rsidRPr="00CA22F4">
        <w:rPr>
          <w:color w:val="6D6E71"/>
          <w:spacing w:val="9"/>
        </w:rPr>
        <w:t xml:space="preserve"> </w:t>
      </w:r>
      <w:r w:rsidRPr="00CA22F4">
        <w:rPr>
          <w:color w:val="6D6E71"/>
          <w:spacing w:val="-3"/>
        </w:rPr>
        <w:t>st</w:t>
      </w:r>
      <w:r w:rsidRPr="00CA22F4">
        <w:rPr>
          <w:color w:val="6D6E71"/>
        </w:rPr>
        <w:t>eeds</w:t>
      </w:r>
      <w:r w:rsidRPr="00CA22F4">
        <w:rPr>
          <w:color w:val="6D6E71"/>
          <w:spacing w:val="8"/>
        </w:rPr>
        <w:t xml:space="preserve"> </w:t>
      </w:r>
      <w:r w:rsidRPr="00CA22F4">
        <w:rPr>
          <w:color w:val="6D6E71"/>
          <w:spacing w:val="-3"/>
        </w:rPr>
        <w:t>t</w:t>
      </w:r>
      <w:r w:rsidRPr="00CA22F4">
        <w:rPr>
          <w:color w:val="6D6E71"/>
        </w:rPr>
        <w:t>o</w:t>
      </w:r>
      <w:r w:rsidRPr="00CA22F4">
        <w:rPr>
          <w:color w:val="6D6E71"/>
          <w:spacing w:val="-2"/>
        </w:rPr>
        <w:t>e</w:t>
      </w:r>
      <w:r w:rsidRPr="00CA22F4">
        <w:rPr>
          <w:color w:val="6D6E71"/>
          <w:spacing w:val="-3"/>
        </w:rPr>
        <w:t>v</w:t>
      </w:r>
      <w:r w:rsidRPr="00CA22F4">
        <w:rPr>
          <w:color w:val="6D6E71"/>
        </w:rPr>
        <w:t>oe</w:t>
      </w:r>
      <w:r w:rsidRPr="00CA22F4">
        <w:rPr>
          <w:color w:val="6D6E71"/>
          <w:spacing w:val="-2"/>
        </w:rPr>
        <w:t>g</w:t>
      </w:r>
      <w:r w:rsidRPr="00CA22F4">
        <w:rPr>
          <w:color w:val="6D6E71"/>
        </w:rPr>
        <w:t>en:</w:t>
      </w:r>
      <w:r w:rsidRPr="00CA22F4">
        <w:rPr>
          <w:color w:val="6D6E71"/>
          <w:spacing w:val="9"/>
        </w:rPr>
        <w:t xml:space="preserve"> </w:t>
      </w:r>
      <w:r w:rsidRPr="00CA22F4">
        <w:rPr>
          <w:color w:val="6D6E71"/>
        </w:rPr>
        <w:t>“namens</w:t>
      </w:r>
      <w:r w:rsidRPr="00CA22F4">
        <w:rPr>
          <w:color w:val="6D6E71"/>
          <w:spacing w:val="10"/>
        </w:rPr>
        <w:t xml:space="preserve"> </w:t>
      </w:r>
      <w:r w:rsidRPr="00CA22F4">
        <w:rPr>
          <w:color w:val="6D6E71"/>
        </w:rPr>
        <w:t>h</w:t>
      </w:r>
      <w:r w:rsidRPr="00CA22F4">
        <w:rPr>
          <w:color w:val="6D6E71"/>
          <w:spacing w:val="-2"/>
        </w:rPr>
        <w:t>e</w:t>
      </w:r>
      <w:r w:rsidRPr="00CA22F4">
        <w:rPr>
          <w:color w:val="6D6E71"/>
        </w:rPr>
        <w:t>t</w:t>
      </w:r>
      <w:r w:rsidRPr="00CA22F4">
        <w:rPr>
          <w:color w:val="6D6E71"/>
          <w:spacing w:val="9"/>
        </w:rPr>
        <w:t xml:space="preserve"> </w:t>
      </w:r>
      <w:r w:rsidRPr="00CA22F4">
        <w:rPr>
          <w:color w:val="6D6E71"/>
        </w:rPr>
        <w:t>be</w:t>
      </w:r>
      <w:r w:rsidRPr="00CA22F4">
        <w:rPr>
          <w:color w:val="6D6E71"/>
          <w:spacing w:val="-3"/>
        </w:rPr>
        <w:t>s</w:t>
      </w:r>
      <w:r w:rsidRPr="00CA22F4">
        <w:rPr>
          <w:color w:val="6D6E71"/>
        </w:rPr>
        <w:t>tuur</w:t>
      </w:r>
      <w:r w:rsidRPr="00CA22F4">
        <w:rPr>
          <w:color w:val="6D6E71"/>
          <w:spacing w:val="9"/>
        </w:rPr>
        <w:t xml:space="preserve"> </w:t>
      </w:r>
      <w:r w:rsidRPr="00CA22F4">
        <w:rPr>
          <w:color w:val="6D6E71"/>
          <w:spacing w:val="-4"/>
        </w:rPr>
        <w:t>v</w:t>
      </w:r>
      <w:r w:rsidRPr="00CA22F4">
        <w:rPr>
          <w:color w:val="6D6E71"/>
        </w:rPr>
        <w:t>an</w:t>
      </w:r>
    </w:p>
    <w:p w14:paraId="55F4752A" w14:textId="77777777" w:rsidR="00852322" w:rsidRPr="00CA22F4" w:rsidRDefault="00852322" w:rsidP="00852322">
      <w:pPr>
        <w:pStyle w:val="Plattetekst"/>
        <w:spacing w:line="212" w:lineRule="exact"/>
        <w:ind w:right="10461"/>
        <w:jc w:val="both"/>
      </w:pPr>
      <w:r w:rsidRPr="00CA22F4">
        <w:rPr>
          <w:color w:val="6D6E71"/>
        </w:rPr>
        <w:t>…”)</w:t>
      </w:r>
    </w:p>
    <w:p w14:paraId="1E3FA726" w14:textId="77777777" w:rsidR="00852322" w:rsidRPr="00CA22F4" w:rsidRDefault="00852322" w:rsidP="00852322">
      <w:pPr>
        <w:spacing w:line="212" w:lineRule="exact"/>
        <w:jc w:val="both"/>
        <w:sectPr w:rsidR="00852322" w:rsidRPr="00CA22F4">
          <w:footerReference w:type="even" r:id="rId111"/>
          <w:footerReference w:type="default" r:id="rId112"/>
          <w:pgSz w:w="11906" w:h="16840"/>
          <w:pgMar w:top="900" w:right="0" w:bottom="500" w:left="0" w:header="0" w:footer="316" w:gutter="0"/>
          <w:cols w:space="708"/>
        </w:sectPr>
      </w:pPr>
    </w:p>
    <w:p w14:paraId="0AFC1CF2" w14:textId="77777777" w:rsidR="00852322" w:rsidRPr="00CA22F4" w:rsidRDefault="00852322" w:rsidP="00852322">
      <w:pPr>
        <w:spacing w:before="5" w:line="100" w:lineRule="exact"/>
        <w:rPr>
          <w:sz w:val="10"/>
          <w:szCs w:val="10"/>
        </w:rPr>
      </w:pPr>
    </w:p>
    <w:p w14:paraId="04EF35FA" w14:textId="77777777" w:rsidR="00852322" w:rsidRPr="00FE663F" w:rsidRDefault="00852322" w:rsidP="00852322">
      <w:pPr>
        <w:pStyle w:val="Kop3"/>
        <w:numPr>
          <w:ilvl w:val="0"/>
          <w:numId w:val="4"/>
        </w:numPr>
        <w:tabs>
          <w:tab w:val="left" w:pos="1380"/>
        </w:tabs>
        <w:spacing w:before="51"/>
        <w:ind w:left="1380" w:hanging="247"/>
        <w:rPr>
          <w:b w:val="0"/>
          <w:bCs w:val="0"/>
          <w:color w:val="58595B"/>
        </w:rPr>
      </w:pPr>
      <w:r w:rsidRPr="00FE663F">
        <w:rPr>
          <w:color w:val="58595B"/>
        </w:rPr>
        <w:t>D</w:t>
      </w:r>
      <w:r w:rsidRPr="00FE663F">
        <w:rPr>
          <w:color w:val="58595B"/>
          <w:spacing w:val="-2"/>
        </w:rPr>
        <w:t>e</w:t>
      </w:r>
      <w:r w:rsidRPr="00FE663F">
        <w:rPr>
          <w:color w:val="58595B"/>
        </w:rPr>
        <w:t>finiti</w:t>
      </w:r>
      <w:r w:rsidRPr="00FE663F">
        <w:rPr>
          <w:color w:val="58595B"/>
          <w:spacing w:val="-2"/>
        </w:rPr>
        <w:t>e</w:t>
      </w:r>
      <w:r w:rsidRPr="00FE663F">
        <w:rPr>
          <w:color w:val="58595B"/>
        </w:rPr>
        <w:t>f</w:t>
      </w:r>
      <w:r w:rsidRPr="00FE663F">
        <w:rPr>
          <w:color w:val="58595B"/>
          <w:spacing w:val="-6"/>
        </w:rPr>
        <w:t xml:space="preserve"> </w:t>
      </w:r>
      <w:r w:rsidRPr="00FE663F">
        <w:rPr>
          <w:color w:val="58595B"/>
          <w:spacing w:val="-2"/>
        </w:rPr>
        <w:t>w</w:t>
      </w:r>
      <w:r w:rsidRPr="00FE663F">
        <w:rPr>
          <w:color w:val="58595B"/>
        </w:rPr>
        <w:t>ei</w:t>
      </w:r>
      <w:r w:rsidRPr="00FE663F">
        <w:rPr>
          <w:color w:val="58595B"/>
          <w:spacing w:val="-3"/>
        </w:rPr>
        <w:t>g</w:t>
      </w:r>
      <w:r w:rsidRPr="00FE663F">
        <w:rPr>
          <w:color w:val="58595B"/>
        </w:rPr>
        <w:t xml:space="preserve">eringsbesluit              </w:t>
      </w:r>
      <w:r w:rsidRPr="00FE663F">
        <w:rPr>
          <w:color w:val="58595B"/>
        </w:rPr>
        <w:br/>
      </w:r>
      <w:r w:rsidRPr="00FE663F">
        <w:rPr>
          <w:color w:val="58595B"/>
        </w:rPr>
        <w:br/>
        <w:t>Verwijdering (artikel 40 WPO)</w:t>
      </w:r>
      <w:r w:rsidRPr="00FE663F">
        <w:rPr>
          <w:color w:val="58595B"/>
        </w:rPr>
        <w:br/>
      </w:r>
    </w:p>
    <w:p w14:paraId="67F664ED" w14:textId="77777777" w:rsidR="00852322" w:rsidRPr="00FE663F" w:rsidRDefault="00852322" w:rsidP="00852322">
      <w:pPr>
        <w:spacing w:before="6" w:line="120" w:lineRule="exact"/>
        <w:rPr>
          <w:color w:val="58595B"/>
          <w:sz w:val="12"/>
          <w:szCs w:val="12"/>
        </w:rPr>
      </w:pPr>
    </w:p>
    <w:p w14:paraId="728ABF45" w14:textId="77777777" w:rsidR="00852322" w:rsidRPr="00071941" w:rsidRDefault="00852322" w:rsidP="00852322">
      <w:pPr>
        <w:pStyle w:val="Plattetekst"/>
        <w:rPr>
          <w:color w:val="58595B"/>
        </w:rPr>
      </w:pPr>
      <w:r w:rsidRPr="00071941">
        <w:rPr>
          <w:color w:val="58595B"/>
          <w:u w:val="single" w:color="6D6E71"/>
        </w:rPr>
        <w:t>Openbaar</w:t>
      </w:r>
      <w:r w:rsidRPr="00071941">
        <w:rPr>
          <w:color w:val="58595B"/>
          <w:spacing w:val="-1"/>
          <w:u w:val="single" w:color="6D6E71"/>
        </w:rPr>
        <w:t xml:space="preserve"> </w:t>
      </w:r>
      <w:r w:rsidRPr="00071941">
        <w:rPr>
          <w:color w:val="58595B"/>
          <w:u w:val="single" w:color="6D6E71"/>
        </w:rPr>
        <w:t>en bij</w:t>
      </w:r>
      <w:r w:rsidRPr="00071941">
        <w:rPr>
          <w:color w:val="58595B"/>
          <w:spacing w:val="-5"/>
          <w:u w:val="single" w:color="6D6E71"/>
        </w:rPr>
        <w:t>z</w:t>
      </w:r>
      <w:r w:rsidRPr="00071941">
        <w:rPr>
          <w:color w:val="58595B"/>
          <w:u w:val="single" w:color="6D6E71"/>
        </w:rPr>
        <w:t>onder onde</w:t>
      </w:r>
      <w:r w:rsidRPr="00071941">
        <w:rPr>
          <w:color w:val="58595B"/>
          <w:spacing w:val="1"/>
          <w:u w:val="single" w:color="6D6E71"/>
        </w:rPr>
        <w:t>r</w:t>
      </w:r>
      <w:r w:rsidRPr="00071941">
        <w:rPr>
          <w:color w:val="58595B"/>
          <w:u w:val="single" w:color="6D6E71"/>
        </w:rPr>
        <w:t>wijs</w:t>
      </w:r>
    </w:p>
    <w:p w14:paraId="4FD8BED7" w14:textId="77777777" w:rsidR="00852322" w:rsidRPr="00071941" w:rsidRDefault="00852322" w:rsidP="00852322">
      <w:pPr>
        <w:spacing w:before="5" w:line="180" w:lineRule="exact"/>
        <w:rPr>
          <w:color w:val="58595B"/>
          <w:sz w:val="18"/>
          <w:szCs w:val="18"/>
        </w:rPr>
      </w:pPr>
    </w:p>
    <w:p w14:paraId="491E12D9" w14:textId="77777777" w:rsidR="00852322" w:rsidRPr="00071941" w:rsidRDefault="00852322" w:rsidP="00852322">
      <w:pPr>
        <w:pStyle w:val="Plattetekst"/>
        <w:spacing w:line="178" w:lineRule="auto"/>
        <w:ind w:right="1057"/>
        <w:rPr>
          <w:color w:val="58595B"/>
          <w:sz w:val="14"/>
          <w:szCs w:val="14"/>
        </w:rPr>
      </w:pPr>
      <w:r w:rsidRPr="00071941">
        <w:rPr>
          <w:color w:val="58595B"/>
        </w:rPr>
        <w:t>N.B.</w:t>
      </w:r>
      <w:r w:rsidRPr="00071941">
        <w:rPr>
          <w:color w:val="58595B"/>
          <w:spacing w:val="-4"/>
        </w:rPr>
        <w:t xml:space="preserve">  Het bevoegd gezag  neemt de beslissing over toelating van een leerling zo spoedig mogelijk doch uiterlijk  6 weken na ontvangst van de aanmelding. Indien de beslissing niet binnen 6 weken kan worden gegeven, deelt het bevoegd gezag dit aan ouders mede en noemt het daarbij een zo kort mogelijke termijn waarbinnen de beslissing wel tegemoet kan worden gezien, welke termijn ten hoogste 4 weken bedraagt (WPO artikel 40, lid 6)</w:t>
      </w:r>
    </w:p>
    <w:p w14:paraId="21C5F962" w14:textId="77777777" w:rsidR="00852322" w:rsidRPr="00071941" w:rsidRDefault="00852322" w:rsidP="00852322">
      <w:pPr>
        <w:spacing w:line="200" w:lineRule="exact"/>
        <w:rPr>
          <w:color w:val="58595B"/>
          <w:sz w:val="20"/>
          <w:szCs w:val="20"/>
        </w:rPr>
      </w:pPr>
    </w:p>
    <w:p w14:paraId="42FCE351" w14:textId="77777777" w:rsidR="00852322" w:rsidRPr="00071941" w:rsidRDefault="00852322" w:rsidP="00852322">
      <w:pPr>
        <w:spacing w:line="200" w:lineRule="exact"/>
        <w:rPr>
          <w:color w:val="58595B"/>
          <w:sz w:val="20"/>
          <w:szCs w:val="20"/>
        </w:rPr>
      </w:pPr>
    </w:p>
    <w:p w14:paraId="7AA97589" w14:textId="77777777" w:rsidR="00852322" w:rsidRPr="00071941" w:rsidRDefault="00852322" w:rsidP="00852322">
      <w:pPr>
        <w:spacing w:line="200" w:lineRule="exact"/>
        <w:rPr>
          <w:color w:val="58595B"/>
          <w:sz w:val="20"/>
          <w:szCs w:val="20"/>
        </w:rPr>
      </w:pPr>
    </w:p>
    <w:p w14:paraId="520F042D" w14:textId="77777777" w:rsidR="00852322" w:rsidRPr="00071941" w:rsidRDefault="00852322" w:rsidP="00852322">
      <w:pPr>
        <w:spacing w:line="200" w:lineRule="exact"/>
        <w:rPr>
          <w:color w:val="58595B"/>
          <w:sz w:val="20"/>
          <w:szCs w:val="20"/>
        </w:rPr>
      </w:pPr>
    </w:p>
    <w:p w14:paraId="2520127C" w14:textId="77777777" w:rsidR="00852322" w:rsidRPr="00071941" w:rsidRDefault="00852322" w:rsidP="00852322">
      <w:pPr>
        <w:pStyle w:val="Plattetekst"/>
        <w:rPr>
          <w:rFonts w:cs="Calibri"/>
          <w:color w:val="58595B"/>
        </w:rPr>
      </w:pPr>
      <w:r w:rsidRPr="00071941">
        <w:rPr>
          <w:rFonts w:cs="Calibri"/>
          <w:color w:val="58595B"/>
        </w:rPr>
        <w:t>Aa</w:t>
      </w:r>
      <w:r w:rsidRPr="00071941">
        <w:rPr>
          <w:rFonts w:cs="Calibri"/>
          <w:color w:val="58595B"/>
          <w:spacing w:val="-3"/>
        </w:rPr>
        <w:t>nt</w:t>
      </w:r>
      <w:r w:rsidRPr="00071941">
        <w:rPr>
          <w:rFonts w:cs="Calibri"/>
          <w:color w:val="58595B"/>
        </w:rPr>
        <w:t>e</w:t>
      </w:r>
      <w:r w:rsidRPr="00071941">
        <w:rPr>
          <w:rFonts w:cs="Calibri"/>
          <w:color w:val="58595B"/>
          <w:spacing w:val="-9"/>
        </w:rPr>
        <w:t>k</w:t>
      </w:r>
      <w:r w:rsidRPr="00071941">
        <w:rPr>
          <w:rFonts w:cs="Calibri"/>
          <w:color w:val="58595B"/>
        </w:rPr>
        <w:t>enen</w:t>
      </w:r>
    </w:p>
    <w:p w14:paraId="5A71D43F" w14:textId="77777777" w:rsidR="00852322" w:rsidRPr="00071941" w:rsidRDefault="00852322" w:rsidP="00852322">
      <w:pPr>
        <w:spacing w:before="1" w:line="130" w:lineRule="exact"/>
        <w:rPr>
          <w:color w:val="58595B"/>
          <w:sz w:val="13"/>
          <w:szCs w:val="13"/>
        </w:rPr>
      </w:pPr>
    </w:p>
    <w:p w14:paraId="5BE84D60" w14:textId="77777777" w:rsidR="00852322" w:rsidRPr="00071941" w:rsidRDefault="00852322" w:rsidP="00852322">
      <w:pPr>
        <w:pStyle w:val="Plattetekst"/>
        <w:rPr>
          <w:color w:val="58595B"/>
        </w:rPr>
      </w:pPr>
      <w:r w:rsidRPr="00071941">
        <w:rPr>
          <w:color w:val="58595B"/>
        </w:rPr>
        <w:t>Geac</w:t>
      </w:r>
      <w:r w:rsidRPr="00071941">
        <w:rPr>
          <w:color w:val="58595B"/>
          <w:spacing w:val="-3"/>
        </w:rPr>
        <w:t>ht</w:t>
      </w:r>
      <w:r w:rsidRPr="00071941">
        <w:rPr>
          <w:color w:val="58595B"/>
        </w:rPr>
        <w:t>e,</w:t>
      </w:r>
    </w:p>
    <w:p w14:paraId="79ED4991" w14:textId="77777777" w:rsidR="00852322" w:rsidRPr="00071941" w:rsidRDefault="00852322" w:rsidP="00852322">
      <w:pPr>
        <w:spacing w:before="5" w:line="180" w:lineRule="exact"/>
        <w:rPr>
          <w:color w:val="58595B"/>
          <w:sz w:val="18"/>
          <w:szCs w:val="18"/>
        </w:rPr>
      </w:pPr>
    </w:p>
    <w:p w14:paraId="1F2C3CE2" w14:textId="77777777" w:rsidR="00852322" w:rsidRPr="00071941" w:rsidRDefault="00852322" w:rsidP="00852322">
      <w:pPr>
        <w:spacing w:line="200" w:lineRule="exact"/>
        <w:rPr>
          <w:color w:val="58595B"/>
          <w:sz w:val="20"/>
          <w:szCs w:val="20"/>
        </w:rPr>
      </w:pPr>
    </w:p>
    <w:p w14:paraId="7F2871A8" w14:textId="77777777" w:rsidR="00852322" w:rsidRPr="00071941" w:rsidRDefault="00852322" w:rsidP="00852322">
      <w:pPr>
        <w:spacing w:line="200" w:lineRule="exact"/>
        <w:rPr>
          <w:color w:val="58595B"/>
          <w:sz w:val="20"/>
          <w:szCs w:val="20"/>
        </w:rPr>
      </w:pPr>
    </w:p>
    <w:p w14:paraId="4D9D25C7" w14:textId="77777777" w:rsidR="00852322" w:rsidRPr="00071941" w:rsidRDefault="00852322" w:rsidP="00852322">
      <w:pPr>
        <w:spacing w:line="200" w:lineRule="exact"/>
        <w:rPr>
          <w:color w:val="58595B"/>
          <w:sz w:val="20"/>
          <w:szCs w:val="20"/>
        </w:rPr>
      </w:pPr>
    </w:p>
    <w:p w14:paraId="20BF24ED" w14:textId="77777777" w:rsidR="00852322" w:rsidRPr="00071941" w:rsidRDefault="00852322" w:rsidP="00852322">
      <w:pPr>
        <w:pStyle w:val="Plattetekst"/>
        <w:spacing w:line="178" w:lineRule="auto"/>
        <w:ind w:right="2226"/>
        <w:rPr>
          <w:color w:val="58595B"/>
        </w:rPr>
      </w:pPr>
      <w:r w:rsidRPr="00071941">
        <w:rPr>
          <w:color w:val="58595B"/>
        </w:rPr>
        <w:t>Op</w:t>
      </w:r>
      <w:r w:rsidRPr="00071941">
        <w:rPr>
          <w:color w:val="58595B"/>
          <w:spacing w:val="-1"/>
        </w:rPr>
        <w:t xml:space="preserve"> </w:t>
      </w:r>
      <w:r w:rsidRPr="00071941">
        <w:rPr>
          <w:color w:val="58595B"/>
        </w:rPr>
        <w:t>…</w:t>
      </w:r>
      <w:r w:rsidRPr="00071941">
        <w:rPr>
          <w:color w:val="58595B"/>
          <w:spacing w:val="-1"/>
        </w:rPr>
        <w:t xml:space="preserve"> </w:t>
      </w:r>
      <w:r w:rsidRPr="00071941">
        <w:rPr>
          <w:color w:val="58595B"/>
        </w:rPr>
        <w:t>(d</w:t>
      </w:r>
      <w:r w:rsidRPr="00071941">
        <w:rPr>
          <w:color w:val="58595B"/>
          <w:spacing w:val="-2"/>
        </w:rPr>
        <w:t>a</w:t>
      </w:r>
      <w:r w:rsidRPr="00071941">
        <w:rPr>
          <w:color w:val="58595B"/>
        </w:rPr>
        <w:t>tum) he</w:t>
      </w:r>
      <w:r w:rsidRPr="00071941">
        <w:rPr>
          <w:color w:val="58595B"/>
          <w:spacing w:val="-2"/>
        </w:rPr>
        <w:t>e</w:t>
      </w:r>
      <w:r w:rsidRPr="00071941">
        <w:rPr>
          <w:color w:val="58595B"/>
        </w:rPr>
        <w:t>ft</w:t>
      </w:r>
      <w:r w:rsidRPr="00071941">
        <w:rPr>
          <w:color w:val="58595B"/>
          <w:spacing w:val="-1"/>
        </w:rPr>
        <w:t xml:space="preserve"> </w:t>
      </w:r>
      <w:r w:rsidRPr="00071941">
        <w:rPr>
          <w:color w:val="58595B"/>
        </w:rPr>
        <w:t>u</w:t>
      </w:r>
      <w:r w:rsidRPr="00071941">
        <w:rPr>
          <w:color w:val="58595B"/>
          <w:spacing w:val="-1"/>
        </w:rPr>
        <w:t xml:space="preserve"> </w:t>
      </w:r>
      <w:r w:rsidRPr="00071941">
        <w:rPr>
          <w:color w:val="58595B"/>
        </w:rPr>
        <w:t>bij bri</w:t>
      </w:r>
      <w:r w:rsidRPr="00071941">
        <w:rPr>
          <w:color w:val="58595B"/>
          <w:spacing w:val="-2"/>
        </w:rPr>
        <w:t>e</w:t>
      </w:r>
      <w:r w:rsidRPr="00071941">
        <w:rPr>
          <w:color w:val="58595B"/>
        </w:rPr>
        <w:t>f/inschrijving</w:t>
      </w:r>
      <w:r w:rsidRPr="00071941">
        <w:rPr>
          <w:color w:val="58595B"/>
          <w:spacing w:val="-2"/>
        </w:rPr>
        <w:t>s</w:t>
      </w:r>
      <w:r w:rsidRPr="00071941">
        <w:rPr>
          <w:color w:val="58595B"/>
          <w:spacing w:val="-5"/>
        </w:rPr>
        <w:t>f</w:t>
      </w:r>
      <w:r w:rsidRPr="00071941">
        <w:rPr>
          <w:color w:val="58595B"/>
        </w:rPr>
        <w:t>ormulier</w:t>
      </w:r>
      <w:r w:rsidRPr="00071941">
        <w:rPr>
          <w:color w:val="58595B"/>
          <w:spacing w:val="-1"/>
        </w:rPr>
        <w:t xml:space="preserve"> </w:t>
      </w:r>
      <w:r w:rsidRPr="00071941">
        <w:rPr>
          <w:color w:val="58595B"/>
          <w:spacing w:val="-3"/>
        </w:rPr>
        <w:t>v</w:t>
      </w:r>
      <w:r w:rsidRPr="00071941">
        <w:rPr>
          <w:color w:val="58595B"/>
        </w:rPr>
        <w:t>er</w:t>
      </w:r>
      <w:r w:rsidRPr="00071941">
        <w:rPr>
          <w:color w:val="58595B"/>
          <w:spacing w:val="-5"/>
        </w:rPr>
        <w:t>z</w:t>
      </w:r>
      <w:r w:rsidRPr="00071941">
        <w:rPr>
          <w:color w:val="58595B"/>
        </w:rPr>
        <w:t>oc</w:t>
      </w:r>
      <w:r w:rsidRPr="00071941">
        <w:rPr>
          <w:color w:val="58595B"/>
          <w:spacing w:val="-2"/>
        </w:rPr>
        <w:t>h</w:t>
      </w:r>
      <w:r w:rsidRPr="00071941">
        <w:rPr>
          <w:color w:val="58595B"/>
        </w:rPr>
        <w:t>t om</w:t>
      </w:r>
      <w:r w:rsidRPr="00071941">
        <w:rPr>
          <w:color w:val="58595B"/>
          <w:spacing w:val="-1"/>
        </w:rPr>
        <w:t xml:space="preserve"> </w:t>
      </w:r>
      <w:r w:rsidRPr="00071941">
        <w:rPr>
          <w:color w:val="58595B"/>
          <w:spacing w:val="-3"/>
        </w:rPr>
        <w:t>t</w:t>
      </w:r>
      <w:r w:rsidRPr="00071941">
        <w:rPr>
          <w:color w:val="58595B"/>
        </w:rPr>
        <w:t>oel</w:t>
      </w:r>
      <w:r w:rsidRPr="00071941">
        <w:rPr>
          <w:color w:val="58595B"/>
          <w:spacing w:val="-2"/>
        </w:rPr>
        <w:t>a</w:t>
      </w:r>
      <w:r w:rsidRPr="00071941">
        <w:rPr>
          <w:color w:val="58595B"/>
        </w:rPr>
        <w:t>ting</w:t>
      </w:r>
      <w:r w:rsidRPr="00071941">
        <w:rPr>
          <w:color w:val="58595B"/>
          <w:spacing w:val="-1"/>
        </w:rPr>
        <w:t xml:space="preserve"> </w:t>
      </w:r>
      <w:r w:rsidRPr="00071941">
        <w:rPr>
          <w:color w:val="58595B"/>
        </w:rPr>
        <w:t>per ..</w:t>
      </w:r>
      <w:r w:rsidRPr="00071941">
        <w:rPr>
          <w:color w:val="58595B"/>
          <w:spacing w:val="-1"/>
        </w:rPr>
        <w:t xml:space="preserve"> </w:t>
      </w:r>
      <w:r w:rsidRPr="00071941">
        <w:rPr>
          <w:color w:val="58595B"/>
          <w:spacing w:val="-4"/>
        </w:rPr>
        <w:t>v</w:t>
      </w:r>
      <w:r w:rsidRPr="00071941">
        <w:rPr>
          <w:color w:val="58595B"/>
        </w:rPr>
        <w:t>an uw</w:t>
      </w:r>
      <w:r w:rsidRPr="00071941">
        <w:rPr>
          <w:color w:val="58595B"/>
          <w:spacing w:val="-1"/>
        </w:rPr>
        <w:t xml:space="preserve"> </w:t>
      </w:r>
      <w:r w:rsidRPr="00071941">
        <w:rPr>
          <w:color w:val="58595B"/>
        </w:rPr>
        <w:t>kind,</w:t>
      </w:r>
      <w:r w:rsidRPr="00071941">
        <w:rPr>
          <w:color w:val="58595B"/>
          <w:spacing w:val="-1"/>
        </w:rPr>
        <w:t xml:space="preserve"> </w:t>
      </w:r>
      <w:r w:rsidRPr="00071941">
        <w:rPr>
          <w:color w:val="58595B"/>
        </w:rPr>
        <w:t>… (naam) op …. (naam school).</w:t>
      </w:r>
    </w:p>
    <w:p w14:paraId="5FF86592" w14:textId="77777777" w:rsidR="00852322" w:rsidRPr="00071941" w:rsidRDefault="00852322" w:rsidP="00852322">
      <w:pPr>
        <w:spacing w:before="7" w:line="140" w:lineRule="exact"/>
        <w:rPr>
          <w:color w:val="58595B"/>
          <w:sz w:val="14"/>
          <w:szCs w:val="14"/>
        </w:rPr>
      </w:pPr>
    </w:p>
    <w:p w14:paraId="575D8B32" w14:textId="77777777" w:rsidR="00852322" w:rsidRPr="00071941" w:rsidRDefault="00852322" w:rsidP="00852322">
      <w:pPr>
        <w:spacing w:line="200" w:lineRule="exact"/>
        <w:rPr>
          <w:color w:val="58595B"/>
          <w:sz w:val="20"/>
          <w:szCs w:val="20"/>
        </w:rPr>
      </w:pPr>
    </w:p>
    <w:p w14:paraId="3AB1F25A" w14:textId="77777777" w:rsidR="00852322" w:rsidRPr="00071941" w:rsidRDefault="00852322" w:rsidP="00852322">
      <w:pPr>
        <w:spacing w:line="200" w:lineRule="exact"/>
        <w:rPr>
          <w:color w:val="58595B"/>
          <w:sz w:val="20"/>
          <w:szCs w:val="20"/>
        </w:rPr>
      </w:pPr>
    </w:p>
    <w:p w14:paraId="57AB43D4" w14:textId="77777777" w:rsidR="00852322" w:rsidRPr="00071941" w:rsidRDefault="00852322" w:rsidP="00852322">
      <w:pPr>
        <w:spacing w:line="200" w:lineRule="exact"/>
        <w:rPr>
          <w:color w:val="58595B"/>
          <w:sz w:val="20"/>
          <w:szCs w:val="20"/>
        </w:rPr>
      </w:pPr>
    </w:p>
    <w:p w14:paraId="605613C0" w14:textId="77777777" w:rsidR="00852322" w:rsidRPr="00071941" w:rsidRDefault="00852322" w:rsidP="00852322">
      <w:pPr>
        <w:pStyle w:val="Plattetekst"/>
        <w:spacing w:line="257" w:lineRule="exact"/>
        <w:rPr>
          <w:color w:val="58595B"/>
        </w:rPr>
      </w:pPr>
      <w:r w:rsidRPr="00071941">
        <w:rPr>
          <w:color w:val="58595B"/>
        </w:rPr>
        <w:t>Bij</w:t>
      </w:r>
      <w:r w:rsidRPr="00071941">
        <w:rPr>
          <w:color w:val="58595B"/>
          <w:spacing w:val="-4"/>
        </w:rPr>
        <w:t xml:space="preserve"> </w:t>
      </w:r>
      <w:r w:rsidRPr="00071941">
        <w:rPr>
          <w:color w:val="58595B"/>
        </w:rPr>
        <w:t>bri</w:t>
      </w:r>
      <w:r w:rsidRPr="00071941">
        <w:rPr>
          <w:color w:val="58595B"/>
          <w:spacing w:val="-2"/>
        </w:rPr>
        <w:t>e</w:t>
      </w:r>
      <w:r w:rsidRPr="00071941">
        <w:rPr>
          <w:color w:val="58595B"/>
        </w:rPr>
        <w:t>f</w:t>
      </w:r>
      <w:r w:rsidRPr="00071941">
        <w:rPr>
          <w:color w:val="58595B"/>
          <w:spacing w:val="-3"/>
        </w:rPr>
        <w:t xml:space="preserve"> </w:t>
      </w:r>
      <w:r w:rsidRPr="00071941">
        <w:rPr>
          <w:color w:val="58595B"/>
          <w:spacing w:val="-4"/>
        </w:rPr>
        <w:t>v</w:t>
      </w:r>
      <w:r w:rsidRPr="00071941">
        <w:rPr>
          <w:color w:val="58595B"/>
        </w:rPr>
        <w:t>an</w:t>
      </w:r>
      <w:r w:rsidRPr="00071941">
        <w:rPr>
          <w:color w:val="58595B"/>
          <w:spacing w:val="-3"/>
        </w:rPr>
        <w:t xml:space="preserve"> </w:t>
      </w:r>
      <w:r w:rsidRPr="00071941">
        <w:rPr>
          <w:color w:val="58595B"/>
        </w:rPr>
        <w:t>…….</w:t>
      </w:r>
      <w:r w:rsidRPr="00071941">
        <w:rPr>
          <w:color w:val="58595B"/>
          <w:spacing w:val="-4"/>
        </w:rPr>
        <w:t xml:space="preserve"> </w:t>
      </w:r>
      <w:r w:rsidRPr="00071941">
        <w:rPr>
          <w:color w:val="58595B"/>
        </w:rPr>
        <w:t>hebben</w:t>
      </w:r>
      <w:r w:rsidRPr="00071941">
        <w:rPr>
          <w:color w:val="58595B"/>
          <w:spacing w:val="-3"/>
        </w:rPr>
        <w:t xml:space="preserve"> </w:t>
      </w:r>
      <w:r w:rsidRPr="00071941">
        <w:rPr>
          <w:color w:val="58595B"/>
        </w:rPr>
        <w:t>wij</w:t>
      </w:r>
      <w:r w:rsidRPr="00071941">
        <w:rPr>
          <w:color w:val="58595B"/>
          <w:spacing w:val="-3"/>
        </w:rPr>
        <w:t xml:space="preserve"> </w:t>
      </w:r>
      <w:r w:rsidRPr="00071941">
        <w:rPr>
          <w:color w:val="58595B"/>
        </w:rPr>
        <w:t>u</w:t>
      </w:r>
      <w:r w:rsidRPr="00071941">
        <w:rPr>
          <w:color w:val="58595B"/>
          <w:spacing w:val="-3"/>
        </w:rPr>
        <w:t xml:space="preserve"> </w:t>
      </w:r>
      <w:r w:rsidRPr="00071941">
        <w:rPr>
          <w:color w:val="58595B"/>
        </w:rPr>
        <w:t>op</w:t>
      </w:r>
      <w:r w:rsidRPr="00071941">
        <w:rPr>
          <w:color w:val="58595B"/>
          <w:spacing w:val="-4"/>
        </w:rPr>
        <w:t xml:space="preserve"> </w:t>
      </w:r>
      <w:r w:rsidRPr="00071941">
        <w:rPr>
          <w:color w:val="58595B"/>
        </w:rPr>
        <w:t>de</w:t>
      </w:r>
      <w:r w:rsidRPr="00071941">
        <w:rPr>
          <w:color w:val="58595B"/>
          <w:spacing w:val="-3"/>
        </w:rPr>
        <w:t xml:space="preserve"> </w:t>
      </w:r>
      <w:r w:rsidRPr="00071941">
        <w:rPr>
          <w:color w:val="58595B"/>
        </w:rPr>
        <w:t>hoo</w:t>
      </w:r>
      <w:r w:rsidRPr="00071941">
        <w:rPr>
          <w:color w:val="58595B"/>
          <w:spacing w:val="-4"/>
        </w:rPr>
        <w:t>g</w:t>
      </w:r>
      <w:r w:rsidRPr="00071941">
        <w:rPr>
          <w:color w:val="58595B"/>
          <w:spacing w:val="-3"/>
        </w:rPr>
        <w:t>t</w:t>
      </w:r>
      <w:r w:rsidRPr="00071941">
        <w:rPr>
          <w:color w:val="58595B"/>
        </w:rPr>
        <w:t>e</w:t>
      </w:r>
      <w:r w:rsidRPr="00071941">
        <w:rPr>
          <w:color w:val="58595B"/>
          <w:spacing w:val="-3"/>
        </w:rPr>
        <w:t xml:space="preserve"> </w:t>
      </w:r>
      <w:r w:rsidRPr="00071941">
        <w:rPr>
          <w:color w:val="58595B"/>
          <w:spacing w:val="-2"/>
        </w:rPr>
        <w:t>g</w:t>
      </w:r>
      <w:r w:rsidRPr="00071941">
        <w:rPr>
          <w:color w:val="58595B"/>
        </w:rPr>
        <w:t>e</w:t>
      </w:r>
      <w:r w:rsidRPr="00071941">
        <w:rPr>
          <w:color w:val="58595B"/>
          <w:spacing w:val="-3"/>
        </w:rPr>
        <w:t>st</w:t>
      </w:r>
      <w:r w:rsidRPr="00071941">
        <w:rPr>
          <w:color w:val="58595B"/>
        </w:rPr>
        <w:t>eld</w:t>
      </w:r>
      <w:r w:rsidRPr="00071941">
        <w:rPr>
          <w:color w:val="58595B"/>
          <w:spacing w:val="-3"/>
        </w:rPr>
        <w:t xml:space="preserve"> </w:t>
      </w:r>
      <w:r w:rsidRPr="00071941">
        <w:rPr>
          <w:color w:val="58595B"/>
          <w:spacing w:val="-4"/>
        </w:rPr>
        <w:t>v</w:t>
      </w:r>
      <w:r w:rsidRPr="00071941">
        <w:rPr>
          <w:color w:val="58595B"/>
        </w:rPr>
        <w:t>an</w:t>
      </w:r>
      <w:r w:rsidRPr="00071941">
        <w:rPr>
          <w:color w:val="58595B"/>
          <w:spacing w:val="-4"/>
        </w:rPr>
        <w:t xml:space="preserve"> </w:t>
      </w:r>
      <w:r w:rsidRPr="00071941">
        <w:rPr>
          <w:color w:val="58595B"/>
        </w:rPr>
        <w:t>ons</w:t>
      </w:r>
      <w:r w:rsidRPr="00071941">
        <w:rPr>
          <w:color w:val="58595B"/>
          <w:spacing w:val="-3"/>
        </w:rPr>
        <w:t xml:space="preserve"> v</w:t>
      </w:r>
      <w:r w:rsidRPr="00071941">
        <w:rPr>
          <w:color w:val="58595B"/>
        </w:rPr>
        <w:t>oornemen</w:t>
      </w:r>
      <w:r w:rsidRPr="00071941">
        <w:rPr>
          <w:color w:val="58595B"/>
          <w:spacing w:val="-3"/>
        </w:rPr>
        <w:t xml:space="preserve"> </w:t>
      </w:r>
      <w:r w:rsidRPr="00071941">
        <w:rPr>
          <w:color w:val="58595B"/>
        </w:rPr>
        <w:t>uw</w:t>
      </w:r>
      <w:r w:rsidRPr="00071941">
        <w:rPr>
          <w:color w:val="58595B"/>
          <w:spacing w:val="-4"/>
        </w:rPr>
        <w:t xml:space="preserve"> </w:t>
      </w:r>
      <w:r w:rsidRPr="00071941">
        <w:rPr>
          <w:color w:val="58595B"/>
          <w:spacing w:val="-3"/>
        </w:rPr>
        <w:t>v</w:t>
      </w:r>
      <w:r w:rsidRPr="00071941">
        <w:rPr>
          <w:color w:val="58595B"/>
        </w:rPr>
        <w:t>er</w:t>
      </w:r>
      <w:r w:rsidRPr="00071941">
        <w:rPr>
          <w:color w:val="58595B"/>
          <w:spacing w:val="-5"/>
        </w:rPr>
        <w:t>z</w:t>
      </w:r>
      <w:r w:rsidRPr="00071941">
        <w:rPr>
          <w:color w:val="58595B"/>
        </w:rPr>
        <w:t>oek</w:t>
      </w:r>
      <w:r w:rsidRPr="00071941">
        <w:rPr>
          <w:color w:val="58595B"/>
          <w:spacing w:val="-3"/>
        </w:rPr>
        <w:t xml:space="preserve"> </w:t>
      </w:r>
      <w:r w:rsidRPr="00071941">
        <w:rPr>
          <w:color w:val="58595B"/>
          <w:spacing w:val="-2"/>
        </w:rPr>
        <w:t>a</w:t>
      </w:r>
      <w:r w:rsidRPr="00071941">
        <w:rPr>
          <w:color w:val="58595B"/>
        </w:rPr>
        <w:t>f</w:t>
      </w:r>
      <w:r w:rsidRPr="00071941">
        <w:rPr>
          <w:color w:val="58595B"/>
          <w:spacing w:val="-3"/>
        </w:rPr>
        <w:t xml:space="preserve"> t</w:t>
      </w:r>
      <w:r w:rsidRPr="00071941">
        <w:rPr>
          <w:color w:val="58595B"/>
        </w:rPr>
        <w:t>e</w:t>
      </w:r>
      <w:r w:rsidRPr="00071941">
        <w:rPr>
          <w:color w:val="58595B"/>
          <w:spacing w:val="-3"/>
        </w:rPr>
        <w:t xml:space="preserve"> </w:t>
      </w:r>
      <w:r w:rsidRPr="00071941">
        <w:rPr>
          <w:color w:val="58595B"/>
        </w:rPr>
        <w:t>wij</w:t>
      </w:r>
      <w:r w:rsidRPr="00071941">
        <w:rPr>
          <w:color w:val="58595B"/>
          <w:spacing w:val="-5"/>
        </w:rPr>
        <w:t>z</w:t>
      </w:r>
      <w:r w:rsidRPr="00071941">
        <w:rPr>
          <w:color w:val="58595B"/>
        </w:rPr>
        <w:t>en.</w:t>
      </w:r>
      <w:r w:rsidRPr="00071941">
        <w:rPr>
          <w:color w:val="58595B"/>
          <w:spacing w:val="-4"/>
        </w:rPr>
        <w:t xml:space="preserve"> </w:t>
      </w:r>
      <w:r w:rsidRPr="00071941">
        <w:rPr>
          <w:color w:val="58595B"/>
        </w:rPr>
        <w:t>Op</w:t>
      </w:r>
      <w:r w:rsidRPr="00071941">
        <w:rPr>
          <w:color w:val="58595B"/>
          <w:spacing w:val="-3"/>
        </w:rPr>
        <w:t xml:space="preserve"> </w:t>
      </w:r>
      <w:r w:rsidRPr="00071941">
        <w:rPr>
          <w:color w:val="58595B"/>
        </w:rPr>
        <w:t>….</w:t>
      </w:r>
      <w:r w:rsidRPr="00071941">
        <w:rPr>
          <w:color w:val="58595B"/>
          <w:spacing w:val="-3"/>
        </w:rPr>
        <w:t xml:space="preserve"> </w:t>
      </w:r>
      <w:r w:rsidRPr="00071941">
        <w:rPr>
          <w:color w:val="58595B"/>
        </w:rPr>
        <w:t>he</w:t>
      </w:r>
      <w:r w:rsidRPr="00071941">
        <w:rPr>
          <w:color w:val="58595B"/>
          <w:spacing w:val="-3"/>
        </w:rPr>
        <w:t>e</w:t>
      </w:r>
      <w:r w:rsidRPr="00071941">
        <w:rPr>
          <w:color w:val="58595B"/>
        </w:rPr>
        <w:t>ft</w:t>
      </w:r>
    </w:p>
    <w:p w14:paraId="614090A1" w14:textId="77777777" w:rsidR="00852322" w:rsidRPr="00071941" w:rsidRDefault="00852322" w:rsidP="00852322">
      <w:pPr>
        <w:pStyle w:val="Plattetekst"/>
        <w:spacing w:line="200" w:lineRule="exact"/>
        <w:rPr>
          <w:color w:val="58595B"/>
        </w:rPr>
      </w:pPr>
      <w:r w:rsidRPr="00071941">
        <w:rPr>
          <w:color w:val="58595B"/>
        </w:rPr>
        <w:t>…..</w:t>
      </w:r>
      <w:r w:rsidRPr="00071941">
        <w:rPr>
          <w:color w:val="58595B"/>
          <w:spacing w:val="12"/>
        </w:rPr>
        <w:t xml:space="preserve"> </w:t>
      </w:r>
      <w:r w:rsidRPr="00071941">
        <w:rPr>
          <w:color w:val="58595B"/>
        </w:rPr>
        <w:t>(lo</w:t>
      </w:r>
      <w:r w:rsidRPr="00071941">
        <w:rPr>
          <w:color w:val="58595B"/>
          <w:spacing w:val="-2"/>
        </w:rPr>
        <w:t>c</w:t>
      </w:r>
      <w:r w:rsidRPr="00071941">
        <w:rPr>
          <w:color w:val="58595B"/>
          <w:spacing w:val="-3"/>
        </w:rPr>
        <w:t>a</w:t>
      </w:r>
      <w:r w:rsidRPr="00071941">
        <w:rPr>
          <w:color w:val="58595B"/>
        </w:rPr>
        <w:t>tie)</w:t>
      </w:r>
      <w:r w:rsidRPr="00071941">
        <w:rPr>
          <w:color w:val="58595B"/>
          <w:spacing w:val="13"/>
        </w:rPr>
        <w:t xml:space="preserve"> </w:t>
      </w:r>
      <w:r w:rsidRPr="00071941">
        <w:rPr>
          <w:color w:val="58595B"/>
        </w:rPr>
        <w:t>hie</w:t>
      </w:r>
      <w:r w:rsidRPr="00071941">
        <w:rPr>
          <w:color w:val="58595B"/>
          <w:spacing w:val="-4"/>
        </w:rPr>
        <w:t>r</w:t>
      </w:r>
      <w:r w:rsidRPr="00071941">
        <w:rPr>
          <w:color w:val="58595B"/>
          <w:spacing w:val="-1"/>
        </w:rPr>
        <w:t>o</w:t>
      </w:r>
      <w:r w:rsidRPr="00071941">
        <w:rPr>
          <w:color w:val="58595B"/>
          <w:spacing w:val="-3"/>
        </w:rPr>
        <w:t>v</w:t>
      </w:r>
      <w:r w:rsidRPr="00071941">
        <w:rPr>
          <w:color w:val="58595B"/>
        </w:rPr>
        <w:t>er</w:t>
      </w:r>
      <w:r w:rsidRPr="00071941">
        <w:rPr>
          <w:color w:val="58595B"/>
          <w:spacing w:val="13"/>
        </w:rPr>
        <w:t xml:space="preserve"> </w:t>
      </w:r>
      <w:r w:rsidRPr="00071941">
        <w:rPr>
          <w:color w:val="58595B"/>
        </w:rPr>
        <w:t>een</w:t>
      </w:r>
      <w:r w:rsidRPr="00071941">
        <w:rPr>
          <w:color w:val="58595B"/>
          <w:spacing w:val="13"/>
        </w:rPr>
        <w:t xml:space="preserve"> </w:t>
      </w:r>
      <w:r w:rsidRPr="00071941">
        <w:rPr>
          <w:color w:val="58595B"/>
          <w:spacing w:val="-2"/>
        </w:rPr>
        <w:t>g</w:t>
      </w:r>
      <w:r w:rsidRPr="00071941">
        <w:rPr>
          <w:color w:val="58595B"/>
        </w:rPr>
        <w:t>esp</w:t>
      </w:r>
      <w:r w:rsidRPr="00071941">
        <w:rPr>
          <w:color w:val="58595B"/>
          <w:spacing w:val="-3"/>
        </w:rPr>
        <w:t>r</w:t>
      </w:r>
      <w:r w:rsidRPr="00071941">
        <w:rPr>
          <w:color w:val="58595B"/>
        </w:rPr>
        <w:t>ek</w:t>
      </w:r>
      <w:r w:rsidRPr="00071941">
        <w:rPr>
          <w:color w:val="58595B"/>
          <w:spacing w:val="13"/>
        </w:rPr>
        <w:t xml:space="preserve"> </w:t>
      </w:r>
      <w:r w:rsidRPr="00071941">
        <w:rPr>
          <w:color w:val="58595B"/>
        </w:rPr>
        <w:t>tussen</w:t>
      </w:r>
      <w:r w:rsidRPr="00071941">
        <w:rPr>
          <w:color w:val="58595B"/>
          <w:spacing w:val="12"/>
        </w:rPr>
        <w:t xml:space="preserve"> </w:t>
      </w:r>
      <w:r w:rsidRPr="00071941">
        <w:rPr>
          <w:color w:val="58595B"/>
        </w:rPr>
        <w:t>u</w:t>
      </w:r>
      <w:r w:rsidRPr="00071941">
        <w:rPr>
          <w:color w:val="58595B"/>
          <w:spacing w:val="13"/>
        </w:rPr>
        <w:t xml:space="preserve"> </w:t>
      </w:r>
      <w:r w:rsidRPr="00071941">
        <w:rPr>
          <w:color w:val="58595B"/>
        </w:rPr>
        <w:t>en</w:t>
      </w:r>
      <w:r w:rsidRPr="00071941">
        <w:rPr>
          <w:color w:val="58595B"/>
          <w:spacing w:val="13"/>
        </w:rPr>
        <w:t xml:space="preserve"> </w:t>
      </w:r>
      <w:r w:rsidRPr="00071941">
        <w:rPr>
          <w:color w:val="58595B"/>
        </w:rPr>
        <w:t>……</w:t>
      </w:r>
      <w:r w:rsidRPr="00071941">
        <w:rPr>
          <w:color w:val="58595B"/>
          <w:spacing w:val="13"/>
        </w:rPr>
        <w:t xml:space="preserve"> </w:t>
      </w:r>
      <w:r w:rsidRPr="00071941">
        <w:rPr>
          <w:color w:val="58595B"/>
        </w:rPr>
        <w:t>(aa</w:t>
      </w:r>
      <w:r w:rsidRPr="00071941">
        <w:rPr>
          <w:color w:val="58595B"/>
          <w:spacing w:val="-2"/>
        </w:rPr>
        <w:t>nw</w:t>
      </w:r>
      <w:r w:rsidRPr="00071941">
        <w:rPr>
          <w:color w:val="58595B"/>
          <w:spacing w:val="-3"/>
        </w:rPr>
        <w:t>e</w:t>
      </w:r>
      <w:r w:rsidRPr="00071941">
        <w:rPr>
          <w:color w:val="58595B"/>
        </w:rPr>
        <w:t>zi</w:t>
      </w:r>
      <w:r w:rsidRPr="00071941">
        <w:rPr>
          <w:color w:val="58595B"/>
          <w:spacing w:val="-2"/>
        </w:rPr>
        <w:t>g</w:t>
      </w:r>
      <w:r w:rsidRPr="00071941">
        <w:rPr>
          <w:color w:val="58595B"/>
        </w:rPr>
        <w:t>en</w:t>
      </w:r>
      <w:r w:rsidRPr="00071941">
        <w:rPr>
          <w:color w:val="58595B"/>
          <w:spacing w:val="13"/>
        </w:rPr>
        <w:t xml:space="preserve"> </w:t>
      </w:r>
      <w:r w:rsidRPr="00071941">
        <w:rPr>
          <w:color w:val="58595B"/>
        </w:rPr>
        <w:t>namens</w:t>
      </w:r>
      <w:r w:rsidRPr="00071941">
        <w:rPr>
          <w:color w:val="58595B"/>
          <w:spacing w:val="13"/>
        </w:rPr>
        <w:t xml:space="preserve"> </w:t>
      </w:r>
      <w:r w:rsidRPr="00071941">
        <w:rPr>
          <w:color w:val="58595B"/>
        </w:rPr>
        <w:t>h</w:t>
      </w:r>
      <w:r w:rsidRPr="00071941">
        <w:rPr>
          <w:color w:val="58595B"/>
          <w:spacing w:val="-2"/>
        </w:rPr>
        <w:t>e</w:t>
      </w:r>
      <w:r w:rsidRPr="00071941">
        <w:rPr>
          <w:color w:val="58595B"/>
        </w:rPr>
        <w:t>t</w:t>
      </w:r>
      <w:r w:rsidRPr="00071941">
        <w:rPr>
          <w:color w:val="58595B"/>
          <w:spacing w:val="12"/>
        </w:rPr>
        <w:t xml:space="preserve"> </w:t>
      </w:r>
      <w:r w:rsidRPr="00071941">
        <w:rPr>
          <w:color w:val="58595B"/>
        </w:rPr>
        <w:t>b</w:t>
      </w:r>
      <w:r w:rsidRPr="00071941">
        <w:rPr>
          <w:color w:val="58595B"/>
          <w:spacing w:val="-2"/>
        </w:rPr>
        <w:t>e</w:t>
      </w:r>
      <w:r w:rsidRPr="00071941">
        <w:rPr>
          <w:color w:val="58595B"/>
          <w:spacing w:val="-3"/>
        </w:rPr>
        <w:t>v</w:t>
      </w:r>
      <w:r w:rsidRPr="00071941">
        <w:rPr>
          <w:color w:val="58595B"/>
        </w:rPr>
        <w:t>oe</w:t>
      </w:r>
      <w:r w:rsidRPr="00071941">
        <w:rPr>
          <w:color w:val="58595B"/>
          <w:spacing w:val="-3"/>
        </w:rPr>
        <w:t>g</w:t>
      </w:r>
      <w:r w:rsidRPr="00071941">
        <w:rPr>
          <w:color w:val="58595B"/>
        </w:rPr>
        <w:t>d</w:t>
      </w:r>
      <w:r w:rsidRPr="00071941">
        <w:rPr>
          <w:color w:val="58595B"/>
          <w:spacing w:val="13"/>
        </w:rPr>
        <w:t xml:space="preserve"> </w:t>
      </w:r>
      <w:r w:rsidRPr="00071941">
        <w:rPr>
          <w:color w:val="58595B"/>
          <w:spacing w:val="-2"/>
        </w:rPr>
        <w:t>g</w:t>
      </w:r>
      <w:r w:rsidRPr="00071941">
        <w:rPr>
          <w:color w:val="58595B"/>
          <w:spacing w:val="-3"/>
        </w:rPr>
        <w:t>e</w:t>
      </w:r>
      <w:r w:rsidRPr="00071941">
        <w:rPr>
          <w:color w:val="58595B"/>
          <w:spacing w:val="-4"/>
        </w:rPr>
        <w:t>z</w:t>
      </w:r>
      <w:r w:rsidRPr="00071941">
        <w:rPr>
          <w:color w:val="58595B"/>
        </w:rPr>
        <w:t>ag)</w:t>
      </w:r>
      <w:r w:rsidRPr="00071941">
        <w:rPr>
          <w:color w:val="58595B"/>
          <w:spacing w:val="13"/>
        </w:rPr>
        <w:t xml:space="preserve"> </w:t>
      </w:r>
      <w:r w:rsidRPr="00071941">
        <w:rPr>
          <w:color w:val="58595B"/>
          <w:spacing w:val="-3"/>
        </w:rPr>
        <w:t>w</w:t>
      </w:r>
      <w:r w:rsidRPr="00071941">
        <w:rPr>
          <w:color w:val="58595B"/>
        </w:rPr>
        <w:t>aarin</w:t>
      </w:r>
      <w:r w:rsidRPr="00071941">
        <w:rPr>
          <w:color w:val="58595B"/>
          <w:spacing w:val="13"/>
        </w:rPr>
        <w:t xml:space="preserve"> </w:t>
      </w:r>
      <w:r w:rsidRPr="00071941">
        <w:rPr>
          <w:color w:val="58595B"/>
        </w:rPr>
        <w:t>u</w:t>
      </w:r>
      <w:r w:rsidRPr="00071941">
        <w:rPr>
          <w:color w:val="58595B"/>
          <w:spacing w:val="13"/>
        </w:rPr>
        <w:t xml:space="preserve"> </w:t>
      </w:r>
      <w:r w:rsidRPr="00071941">
        <w:rPr>
          <w:color w:val="58595B"/>
        </w:rPr>
        <w:t>in</w:t>
      </w:r>
      <w:r w:rsidRPr="00071941">
        <w:rPr>
          <w:color w:val="58595B"/>
          <w:spacing w:val="13"/>
        </w:rPr>
        <w:t xml:space="preserve"> </w:t>
      </w:r>
      <w:r w:rsidRPr="00071941">
        <w:rPr>
          <w:color w:val="58595B"/>
        </w:rPr>
        <w:t>de</w:t>
      </w:r>
    </w:p>
    <w:p w14:paraId="04F94F34" w14:textId="77777777" w:rsidR="00852322" w:rsidRPr="00071941" w:rsidRDefault="00852322" w:rsidP="00852322">
      <w:pPr>
        <w:pStyle w:val="Plattetekst"/>
        <w:spacing w:line="212" w:lineRule="exact"/>
        <w:rPr>
          <w:color w:val="58595B"/>
        </w:rPr>
      </w:pPr>
      <w:r w:rsidRPr="00071941">
        <w:rPr>
          <w:color w:val="58595B"/>
          <w:spacing w:val="-2"/>
        </w:rPr>
        <w:t>g</w:t>
      </w:r>
      <w:r w:rsidRPr="00071941">
        <w:rPr>
          <w:color w:val="58595B"/>
        </w:rPr>
        <w:t>ele</w:t>
      </w:r>
      <w:r w:rsidRPr="00071941">
        <w:rPr>
          <w:color w:val="58595B"/>
          <w:spacing w:val="-2"/>
        </w:rPr>
        <w:t>g</w:t>
      </w:r>
      <w:r w:rsidRPr="00071941">
        <w:rPr>
          <w:color w:val="58595B"/>
        </w:rPr>
        <w:t>enheid be</w:t>
      </w:r>
      <w:r w:rsidRPr="00071941">
        <w:rPr>
          <w:color w:val="58595B"/>
          <w:spacing w:val="-2"/>
        </w:rPr>
        <w:t>n</w:t>
      </w:r>
      <w:r w:rsidRPr="00071941">
        <w:rPr>
          <w:color w:val="58595B"/>
        </w:rPr>
        <w:t xml:space="preserve">t </w:t>
      </w:r>
      <w:r w:rsidRPr="00071941">
        <w:rPr>
          <w:color w:val="58595B"/>
          <w:spacing w:val="-2"/>
        </w:rPr>
        <w:t>g</w:t>
      </w:r>
      <w:r w:rsidRPr="00071941">
        <w:rPr>
          <w:color w:val="58595B"/>
        </w:rPr>
        <w:t>e</w:t>
      </w:r>
      <w:r w:rsidRPr="00071941">
        <w:rPr>
          <w:color w:val="58595B"/>
          <w:spacing w:val="-3"/>
        </w:rPr>
        <w:t>st</w:t>
      </w:r>
      <w:r w:rsidRPr="00071941">
        <w:rPr>
          <w:color w:val="58595B"/>
        </w:rPr>
        <w:t xml:space="preserve">eld uw </w:t>
      </w:r>
      <w:r w:rsidRPr="00071941">
        <w:rPr>
          <w:color w:val="58595B"/>
          <w:spacing w:val="-3"/>
        </w:rPr>
        <w:t>st</w:t>
      </w:r>
      <w:r w:rsidRPr="00071941">
        <w:rPr>
          <w:color w:val="58595B"/>
        </w:rPr>
        <w:t>andpu</w:t>
      </w:r>
      <w:r w:rsidRPr="00071941">
        <w:rPr>
          <w:color w:val="58595B"/>
          <w:spacing w:val="-2"/>
        </w:rPr>
        <w:t>n</w:t>
      </w:r>
      <w:r w:rsidRPr="00071941">
        <w:rPr>
          <w:color w:val="58595B"/>
        </w:rPr>
        <w:t xml:space="preserve">t </w:t>
      </w:r>
      <w:r w:rsidRPr="00071941">
        <w:rPr>
          <w:color w:val="58595B"/>
          <w:spacing w:val="-3"/>
        </w:rPr>
        <w:t>t</w:t>
      </w:r>
      <w:r w:rsidRPr="00071941">
        <w:rPr>
          <w:color w:val="58595B"/>
        </w:rPr>
        <w:t xml:space="preserve">en aanzien </w:t>
      </w:r>
      <w:r w:rsidRPr="00071941">
        <w:rPr>
          <w:color w:val="58595B"/>
          <w:spacing w:val="-4"/>
        </w:rPr>
        <w:t>v</w:t>
      </w:r>
      <w:r w:rsidRPr="00071941">
        <w:rPr>
          <w:color w:val="58595B"/>
        </w:rPr>
        <w:t xml:space="preserve">an ons </w:t>
      </w:r>
      <w:r w:rsidRPr="00071941">
        <w:rPr>
          <w:color w:val="58595B"/>
          <w:spacing w:val="-2"/>
        </w:rPr>
        <w:t>v</w:t>
      </w:r>
      <w:r w:rsidRPr="00071941">
        <w:rPr>
          <w:color w:val="58595B"/>
        </w:rPr>
        <w:t xml:space="preserve">oornemen naar </w:t>
      </w:r>
      <w:r w:rsidRPr="00071941">
        <w:rPr>
          <w:color w:val="58595B"/>
          <w:spacing w:val="-3"/>
        </w:rPr>
        <w:t>v</w:t>
      </w:r>
      <w:r w:rsidRPr="00071941">
        <w:rPr>
          <w:color w:val="58595B"/>
        </w:rPr>
        <w:t>o</w:t>
      </w:r>
      <w:r w:rsidRPr="00071941">
        <w:rPr>
          <w:color w:val="58595B"/>
          <w:spacing w:val="-3"/>
        </w:rPr>
        <w:t>r</w:t>
      </w:r>
      <w:r w:rsidRPr="00071941">
        <w:rPr>
          <w:color w:val="58595B"/>
        </w:rPr>
        <w:t xml:space="preserve">en </w:t>
      </w:r>
      <w:r w:rsidRPr="00071941">
        <w:rPr>
          <w:color w:val="58595B"/>
          <w:spacing w:val="-3"/>
        </w:rPr>
        <w:t>t</w:t>
      </w:r>
      <w:r w:rsidRPr="00071941">
        <w:rPr>
          <w:color w:val="58595B"/>
        </w:rPr>
        <w:t>e b</w:t>
      </w:r>
      <w:r w:rsidRPr="00071941">
        <w:rPr>
          <w:color w:val="58595B"/>
          <w:spacing w:val="-3"/>
        </w:rPr>
        <w:t>r</w:t>
      </w:r>
      <w:r w:rsidRPr="00071941">
        <w:rPr>
          <w:color w:val="58595B"/>
        </w:rPr>
        <w:t>en</w:t>
      </w:r>
      <w:r w:rsidRPr="00071941">
        <w:rPr>
          <w:color w:val="58595B"/>
          <w:spacing w:val="-2"/>
        </w:rPr>
        <w:t>g</w:t>
      </w:r>
      <w:r w:rsidRPr="00071941">
        <w:rPr>
          <w:color w:val="58595B"/>
        </w:rPr>
        <w:t>en.</w:t>
      </w:r>
    </w:p>
    <w:p w14:paraId="6B6021C7" w14:textId="77777777" w:rsidR="00852322" w:rsidRPr="00071941" w:rsidRDefault="00852322" w:rsidP="00852322">
      <w:pPr>
        <w:spacing w:before="5" w:line="180" w:lineRule="exact"/>
        <w:rPr>
          <w:color w:val="58595B"/>
          <w:sz w:val="18"/>
          <w:szCs w:val="18"/>
        </w:rPr>
      </w:pPr>
    </w:p>
    <w:p w14:paraId="61FCCFB8" w14:textId="77777777" w:rsidR="00852322" w:rsidRPr="00071941" w:rsidRDefault="00852322" w:rsidP="00852322">
      <w:pPr>
        <w:spacing w:line="200" w:lineRule="exact"/>
        <w:rPr>
          <w:color w:val="58595B"/>
          <w:sz w:val="20"/>
          <w:szCs w:val="20"/>
        </w:rPr>
      </w:pPr>
    </w:p>
    <w:p w14:paraId="3AB9AC92" w14:textId="77777777" w:rsidR="00852322" w:rsidRPr="00071941" w:rsidRDefault="00852322" w:rsidP="00852322">
      <w:pPr>
        <w:spacing w:line="200" w:lineRule="exact"/>
        <w:rPr>
          <w:color w:val="58595B"/>
          <w:sz w:val="20"/>
          <w:szCs w:val="20"/>
        </w:rPr>
      </w:pPr>
    </w:p>
    <w:p w14:paraId="001E3802" w14:textId="77777777" w:rsidR="00852322" w:rsidRPr="00071941" w:rsidRDefault="00852322" w:rsidP="00852322">
      <w:pPr>
        <w:spacing w:line="200" w:lineRule="exact"/>
        <w:rPr>
          <w:color w:val="58595B"/>
          <w:sz w:val="20"/>
          <w:szCs w:val="20"/>
        </w:rPr>
      </w:pPr>
    </w:p>
    <w:p w14:paraId="22574579" w14:textId="77777777" w:rsidR="00852322" w:rsidRPr="00071941" w:rsidRDefault="00852322" w:rsidP="00852322">
      <w:pPr>
        <w:pStyle w:val="Plattetekst"/>
        <w:spacing w:line="178" w:lineRule="auto"/>
        <w:ind w:right="861"/>
        <w:rPr>
          <w:color w:val="58595B"/>
        </w:rPr>
      </w:pPr>
      <w:r w:rsidRPr="00071941">
        <w:rPr>
          <w:color w:val="58595B"/>
        </w:rPr>
        <w:t>De</w:t>
      </w:r>
      <w:r w:rsidRPr="00071941">
        <w:rPr>
          <w:color w:val="58595B"/>
          <w:spacing w:val="-13"/>
        </w:rPr>
        <w:t xml:space="preserve"> </w:t>
      </w:r>
      <w:r w:rsidRPr="00071941">
        <w:rPr>
          <w:color w:val="58595B"/>
        </w:rPr>
        <w:t>inhoud</w:t>
      </w:r>
      <w:r w:rsidRPr="00071941">
        <w:rPr>
          <w:color w:val="58595B"/>
          <w:spacing w:val="-13"/>
        </w:rPr>
        <w:t xml:space="preserve"> </w:t>
      </w:r>
      <w:r w:rsidRPr="00071941">
        <w:rPr>
          <w:color w:val="58595B"/>
          <w:spacing w:val="-4"/>
        </w:rPr>
        <w:t>v</w:t>
      </w:r>
      <w:r w:rsidRPr="00071941">
        <w:rPr>
          <w:color w:val="58595B"/>
        </w:rPr>
        <w:t>an</w:t>
      </w:r>
      <w:r w:rsidRPr="00071941">
        <w:rPr>
          <w:color w:val="58595B"/>
          <w:spacing w:val="-12"/>
        </w:rPr>
        <w:t xml:space="preserve"> </w:t>
      </w:r>
      <w:r w:rsidRPr="00071941">
        <w:rPr>
          <w:color w:val="58595B"/>
        </w:rPr>
        <w:t>dit</w:t>
      </w:r>
      <w:r w:rsidRPr="00071941">
        <w:rPr>
          <w:color w:val="58595B"/>
          <w:spacing w:val="-13"/>
        </w:rPr>
        <w:t xml:space="preserve"> </w:t>
      </w:r>
      <w:r w:rsidRPr="00071941">
        <w:rPr>
          <w:color w:val="58595B"/>
          <w:spacing w:val="-2"/>
        </w:rPr>
        <w:t>g</w:t>
      </w:r>
      <w:r w:rsidRPr="00071941">
        <w:rPr>
          <w:color w:val="58595B"/>
        </w:rPr>
        <w:t>esp</w:t>
      </w:r>
      <w:r w:rsidRPr="00071941">
        <w:rPr>
          <w:color w:val="58595B"/>
          <w:spacing w:val="-3"/>
        </w:rPr>
        <w:t>r</w:t>
      </w:r>
      <w:r w:rsidRPr="00071941">
        <w:rPr>
          <w:color w:val="58595B"/>
        </w:rPr>
        <w:t>ek</w:t>
      </w:r>
      <w:r w:rsidRPr="00071941">
        <w:rPr>
          <w:color w:val="58595B"/>
          <w:spacing w:val="-12"/>
        </w:rPr>
        <w:t xml:space="preserve"> </w:t>
      </w:r>
      <w:r w:rsidRPr="00071941">
        <w:rPr>
          <w:color w:val="58595B"/>
        </w:rPr>
        <w:t>he</w:t>
      </w:r>
      <w:r w:rsidRPr="00071941">
        <w:rPr>
          <w:color w:val="58595B"/>
          <w:spacing w:val="-3"/>
        </w:rPr>
        <w:t>e</w:t>
      </w:r>
      <w:r w:rsidRPr="00071941">
        <w:rPr>
          <w:color w:val="58595B"/>
        </w:rPr>
        <w:t>ft</w:t>
      </w:r>
      <w:r w:rsidRPr="00071941">
        <w:rPr>
          <w:color w:val="58595B"/>
          <w:spacing w:val="-13"/>
        </w:rPr>
        <w:t xml:space="preserve"> </w:t>
      </w:r>
      <w:r w:rsidRPr="00071941">
        <w:rPr>
          <w:color w:val="58595B"/>
        </w:rPr>
        <w:t>ons</w:t>
      </w:r>
      <w:r w:rsidRPr="00071941">
        <w:rPr>
          <w:color w:val="58595B"/>
          <w:spacing w:val="-13"/>
        </w:rPr>
        <w:t xml:space="preserve"> </w:t>
      </w:r>
      <w:r w:rsidRPr="00071941">
        <w:rPr>
          <w:color w:val="58595B"/>
          <w:spacing w:val="-2"/>
        </w:rPr>
        <w:t>g</w:t>
      </w:r>
      <w:r w:rsidRPr="00071941">
        <w:rPr>
          <w:color w:val="58595B"/>
        </w:rPr>
        <w:t>een</w:t>
      </w:r>
      <w:r w:rsidRPr="00071941">
        <w:rPr>
          <w:color w:val="58595B"/>
          <w:spacing w:val="-12"/>
        </w:rPr>
        <w:t xml:space="preserve"> </w:t>
      </w:r>
      <w:r w:rsidRPr="00071941">
        <w:rPr>
          <w:color w:val="58595B"/>
        </w:rPr>
        <w:t>aanleiding</w:t>
      </w:r>
      <w:r w:rsidRPr="00071941">
        <w:rPr>
          <w:color w:val="58595B"/>
          <w:spacing w:val="-13"/>
        </w:rPr>
        <w:t xml:space="preserve"> </w:t>
      </w:r>
      <w:r w:rsidRPr="00071941">
        <w:rPr>
          <w:color w:val="58595B"/>
          <w:spacing w:val="-2"/>
        </w:rPr>
        <w:t>g</w:t>
      </w:r>
      <w:r w:rsidRPr="00071941">
        <w:rPr>
          <w:color w:val="58595B"/>
        </w:rPr>
        <w:t>e</w:t>
      </w:r>
      <w:r w:rsidRPr="00071941">
        <w:rPr>
          <w:color w:val="58595B"/>
          <w:spacing w:val="-2"/>
        </w:rPr>
        <w:t>ge</w:t>
      </w:r>
      <w:r w:rsidRPr="00071941">
        <w:rPr>
          <w:color w:val="58595B"/>
          <w:spacing w:val="-3"/>
        </w:rPr>
        <w:t>v</w:t>
      </w:r>
      <w:r w:rsidRPr="00071941">
        <w:rPr>
          <w:color w:val="58595B"/>
        </w:rPr>
        <w:t>en</w:t>
      </w:r>
      <w:r w:rsidRPr="00071941">
        <w:rPr>
          <w:color w:val="58595B"/>
          <w:spacing w:val="-12"/>
        </w:rPr>
        <w:t xml:space="preserve"> </w:t>
      </w:r>
      <w:r w:rsidRPr="00071941">
        <w:rPr>
          <w:color w:val="58595B"/>
          <w:spacing w:val="-4"/>
        </w:rPr>
        <w:t>v</w:t>
      </w:r>
      <w:r w:rsidRPr="00071941">
        <w:rPr>
          <w:color w:val="58595B"/>
        </w:rPr>
        <w:t>an</w:t>
      </w:r>
      <w:r w:rsidRPr="00071941">
        <w:rPr>
          <w:color w:val="58595B"/>
          <w:spacing w:val="-13"/>
        </w:rPr>
        <w:t xml:space="preserve"> </w:t>
      </w:r>
      <w:r w:rsidRPr="00071941">
        <w:rPr>
          <w:color w:val="58595B"/>
        </w:rPr>
        <w:t>ons</w:t>
      </w:r>
      <w:r w:rsidRPr="00071941">
        <w:rPr>
          <w:color w:val="58595B"/>
          <w:spacing w:val="-13"/>
        </w:rPr>
        <w:t xml:space="preserve"> </w:t>
      </w:r>
      <w:r w:rsidRPr="00071941">
        <w:rPr>
          <w:color w:val="58595B"/>
          <w:spacing w:val="-3"/>
        </w:rPr>
        <w:t>v</w:t>
      </w:r>
      <w:r w:rsidRPr="00071941">
        <w:rPr>
          <w:color w:val="58595B"/>
        </w:rPr>
        <w:t>oornemen</w:t>
      </w:r>
      <w:r w:rsidRPr="00071941">
        <w:rPr>
          <w:color w:val="58595B"/>
          <w:spacing w:val="-12"/>
        </w:rPr>
        <w:t xml:space="preserve"> </w:t>
      </w:r>
      <w:r w:rsidRPr="00071941">
        <w:rPr>
          <w:color w:val="58595B"/>
          <w:spacing w:val="-2"/>
        </w:rPr>
        <w:t>a</w:t>
      </w:r>
      <w:r w:rsidRPr="00071941">
        <w:rPr>
          <w:color w:val="58595B"/>
        </w:rPr>
        <w:t>f</w:t>
      </w:r>
      <w:r w:rsidRPr="00071941">
        <w:rPr>
          <w:color w:val="58595B"/>
          <w:spacing w:val="-13"/>
        </w:rPr>
        <w:t xml:space="preserve"> </w:t>
      </w:r>
      <w:r w:rsidRPr="00071941">
        <w:rPr>
          <w:color w:val="58595B"/>
          <w:spacing w:val="-3"/>
        </w:rPr>
        <w:t>t</w:t>
      </w:r>
      <w:r w:rsidRPr="00071941">
        <w:rPr>
          <w:color w:val="58595B"/>
        </w:rPr>
        <w:t>e</w:t>
      </w:r>
      <w:r w:rsidRPr="00071941">
        <w:rPr>
          <w:color w:val="58595B"/>
          <w:spacing w:val="-12"/>
        </w:rPr>
        <w:t xml:space="preserve"> </w:t>
      </w:r>
      <w:r w:rsidRPr="00071941">
        <w:rPr>
          <w:color w:val="58595B"/>
        </w:rPr>
        <w:t>zien</w:t>
      </w:r>
      <w:r w:rsidRPr="00071941">
        <w:rPr>
          <w:color w:val="58595B"/>
          <w:spacing w:val="-13"/>
        </w:rPr>
        <w:t xml:space="preserve"> </w:t>
      </w:r>
      <w:r w:rsidRPr="00071941">
        <w:rPr>
          <w:color w:val="58595B"/>
          <w:spacing w:val="-5"/>
        </w:rPr>
        <w:t>z</w:t>
      </w:r>
      <w:r w:rsidRPr="00071941">
        <w:rPr>
          <w:color w:val="58595B"/>
        </w:rPr>
        <w:t>od</w:t>
      </w:r>
      <w:r w:rsidRPr="00071941">
        <w:rPr>
          <w:color w:val="58595B"/>
          <w:spacing w:val="-2"/>
        </w:rPr>
        <w:t>a</w:t>
      </w:r>
      <w:r w:rsidRPr="00071941">
        <w:rPr>
          <w:color w:val="58595B"/>
        </w:rPr>
        <w:t>t</w:t>
      </w:r>
      <w:r w:rsidRPr="00071941">
        <w:rPr>
          <w:color w:val="58595B"/>
          <w:spacing w:val="-13"/>
        </w:rPr>
        <w:t xml:space="preserve"> </w:t>
      </w:r>
      <w:r w:rsidRPr="00071941">
        <w:rPr>
          <w:color w:val="58595B"/>
        </w:rPr>
        <w:t>wij</w:t>
      </w:r>
      <w:r w:rsidRPr="00071941">
        <w:rPr>
          <w:color w:val="58595B"/>
          <w:spacing w:val="-12"/>
        </w:rPr>
        <w:t xml:space="preserve"> </w:t>
      </w:r>
      <w:r w:rsidRPr="00071941">
        <w:rPr>
          <w:color w:val="58595B"/>
        </w:rPr>
        <w:t>d</w:t>
      </w:r>
      <w:r w:rsidRPr="00071941">
        <w:rPr>
          <w:color w:val="58595B"/>
          <w:spacing w:val="-2"/>
        </w:rPr>
        <w:t>e</w:t>
      </w:r>
      <w:r w:rsidRPr="00071941">
        <w:rPr>
          <w:color w:val="58595B"/>
        </w:rPr>
        <w:t>finiti</w:t>
      </w:r>
      <w:r w:rsidRPr="00071941">
        <w:rPr>
          <w:color w:val="58595B"/>
          <w:spacing w:val="-2"/>
        </w:rPr>
        <w:t>e</w:t>
      </w:r>
      <w:r w:rsidRPr="00071941">
        <w:rPr>
          <w:color w:val="58595B"/>
        </w:rPr>
        <w:t>f beslui</w:t>
      </w:r>
      <w:r w:rsidRPr="00071941">
        <w:rPr>
          <w:color w:val="58595B"/>
          <w:spacing w:val="-3"/>
        </w:rPr>
        <w:t>t</w:t>
      </w:r>
      <w:r w:rsidRPr="00071941">
        <w:rPr>
          <w:color w:val="58595B"/>
        </w:rPr>
        <w:t>en ….. (naam kind) ni</w:t>
      </w:r>
      <w:r w:rsidRPr="00071941">
        <w:rPr>
          <w:color w:val="58595B"/>
          <w:spacing w:val="-1"/>
        </w:rPr>
        <w:t>e</w:t>
      </w:r>
      <w:r w:rsidRPr="00071941">
        <w:rPr>
          <w:color w:val="58595B"/>
        </w:rPr>
        <w:t xml:space="preserve">t </w:t>
      </w:r>
      <w:r w:rsidRPr="00071941">
        <w:rPr>
          <w:color w:val="58595B"/>
          <w:spacing w:val="-3"/>
        </w:rPr>
        <w:t>t</w:t>
      </w:r>
      <w:r w:rsidRPr="00071941">
        <w:rPr>
          <w:color w:val="58595B"/>
        </w:rPr>
        <w:t xml:space="preserve">ot …….. (naam school) </w:t>
      </w:r>
      <w:r w:rsidRPr="00071941">
        <w:rPr>
          <w:color w:val="58595B"/>
          <w:spacing w:val="-2"/>
        </w:rPr>
        <w:t>t</w:t>
      </w:r>
      <w:r w:rsidRPr="00071941">
        <w:rPr>
          <w:color w:val="58595B"/>
        </w:rPr>
        <w:t xml:space="preserve">oe </w:t>
      </w:r>
      <w:r w:rsidRPr="00071941">
        <w:rPr>
          <w:color w:val="58595B"/>
          <w:spacing w:val="-3"/>
        </w:rPr>
        <w:t>t</w:t>
      </w:r>
      <w:r w:rsidRPr="00071941">
        <w:rPr>
          <w:color w:val="58595B"/>
        </w:rPr>
        <w:t>e l</w:t>
      </w:r>
      <w:r w:rsidRPr="00071941">
        <w:rPr>
          <w:color w:val="58595B"/>
          <w:spacing w:val="-3"/>
        </w:rPr>
        <w:t>at</w:t>
      </w:r>
      <w:r w:rsidRPr="00071941">
        <w:rPr>
          <w:color w:val="58595B"/>
        </w:rPr>
        <w:t xml:space="preserve">en. De </w:t>
      </w:r>
      <w:r w:rsidRPr="00071941">
        <w:rPr>
          <w:color w:val="58595B"/>
          <w:spacing w:val="-3"/>
        </w:rPr>
        <w:t>r</w:t>
      </w:r>
      <w:r w:rsidRPr="00071941">
        <w:rPr>
          <w:color w:val="58595B"/>
        </w:rPr>
        <w:t>edenen hie</w:t>
      </w:r>
      <w:r w:rsidRPr="00071941">
        <w:rPr>
          <w:color w:val="58595B"/>
          <w:spacing w:val="2"/>
        </w:rPr>
        <w:t>r</w:t>
      </w:r>
      <w:r w:rsidRPr="00071941">
        <w:rPr>
          <w:color w:val="58595B"/>
          <w:spacing w:val="-3"/>
        </w:rPr>
        <w:t>v</w:t>
      </w:r>
      <w:r w:rsidRPr="00071941">
        <w:rPr>
          <w:color w:val="58595B"/>
        </w:rPr>
        <w:t>oor zijn</w:t>
      </w:r>
    </w:p>
    <w:p w14:paraId="0910F4E6" w14:textId="77777777" w:rsidR="00852322" w:rsidRPr="00071941" w:rsidRDefault="00852322" w:rsidP="00852322">
      <w:pPr>
        <w:pStyle w:val="Plattetekst"/>
        <w:spacing w:line="215" w:lineRule="exact"/>
        <w:rPr>
          <w:color w:val="58595B"/>
        </w:rPr>
      </w:pPr>
      <w:r w:rsidRPr="00071941">
        <w:rPr>
          <w:color w:val="58595B"/>
        </w:rPr>
        <w:t>…..</w:t>
      </w:r>
      <w:r w:rsidRPr="00071941">
        <w:rPr>
          <w:color w:val="58595B"/>
          <w:spacing w:val="-1"/>
        </w:rPr>
        <w:t xml:space="preserve"> </w:t>
      </w:r>
      <w:r w:rsidRPr="00071941">
        <w:rPr>
          <w:color w:val="58595B"/>
          <w:spacing w:val="1"/>
        </w:rPr>
        <w:t>(</w:t>
      </w:r>
      <w:r w:rsidRPr="00071941">
        <w:rPr>
          <w:color w:val="58595B"/>
          <w:spacing w:val="-5"/>
        </w:rPr>
        <w:t>g</w:t>
      </w:r>
      <w:r w:rsidRPr="00071941">
        <w:rPr>
          <w:color w:val="58595B"/>
        </w:rPr>
        <w:t>a hier</w:t>
      </w:r>
      <w:r w:rsidRPr="00071941">
        <w:rPr>
          <w:color w:val="58595B"/>
          <w:spacing w:val="-1"/>
        </w:rPr>
        <w:t xml:space="preserve"> </w:t>
      </w:r>
      <w:r w:rsidRPr="00071941">
        <w:rPr>
          <w:color w:val="58595B"/>
        </w:rPr>
        <w:t>ook in op</w:t>
      </w:r>
      <w:r w:rsidRPr="00071941">
        <w:rPr>
          <w:color w:val="58595B"/>
          <w:spacing w:val="-1"/>
        </w:rPr>
        <w:t xml:space="preserve"> </w:t>
      </w:r>
      <w:r w:rsidRPr="00071941">
        <w:rPr>
          <w:color w:val="58595B"/>
          <w:spacing w:val="-5"/>
        </w:rPr>
        <w:t>f</w:t>
      </w:r>
      <w:r w:rsidRPr="00071941">
        <w:rPr>
          <w:color w:val="58595B"/>
        </w:rPr>
        <w:t>ei</w:t>
      </w:r>
      <w:r w:rsidRPr="00071941">
        <w:rPr>
          <w:color w:val="58595B"/>
          <w:spacing w:val="-3"/>
        </w:rPr>
        <w:t>t</w:t>
      </w:r>
      <w:r w:rsidRPr="00071941">
        <w:rPr>
          <w:color w:val="58595B"/>
        </w:rPr>
        <w:t>en en om</w:t>
      </w:r>
      <w:r w:rsidRPr="00071941">
        <w:rPr>
          <w:color w:val="58595B"/>
          <w:spacing w:val="-3"/>
        </w:rPr>
        <w:t>st</w:t>
      </w:r>
      <w:r w:rsidRPr="00071941">
        <w:rPr>
          <w:color w:val="58595B"/>
        </w:rPr>
        <w:t>andigheden</w:t>
      </w:r>
      <w:r w:rsidRPr="00071941">
        <w:rPr>
          <w:color w:val="58595B"/>
          <w:spacing w:val="-1"/>
        </w:rPr>
        <w:t xml:space="preserve"> </w:t>
      </w:r>
      <w:r w:rsidRPr="00071941">
        <w:rPr>
          <w:color w:val="58595B"/>
        </w:rPr>
        <w:t>die de</w:t>
      </w:r>
      <w:r w:rsidRPr="00071941">
        <w:rPr>
          <w:color w:val="58595B"/>
          <w:spacing w:val="-1"/>
        </w:rPr>
        <w:t xml:space="preserve"> </w:t>
      </w:r>
      <w:r w:rsidRPr="00071941">
        <w:rPr>
          <w:color w:val="58595B"/>
        </w:rPr>
        <w:t>oude</w:t>
      </w:r>
      <w:r w:rsidRPr="00071941">
        <w:rPr>
          <w:color w:val="58595B"/>
          <w:spacing w:val="-4"/>
        </w:rPr>
        <w:t>r</w:t>
      </w:r>
      <w:r w:rsidRPr="00071941">
        <w:rPr>
          <w:color w:val="58595B"/>
        </w:rPr>
        <w:t>s tijdens h</w:t>
      </w:r>
      <w:r w:rsidRPr="00071941">
        <w:rPr>
          <w:color w:val="58595B"/>
          <w:spacing w:val="-1"/>
        </w:rPr>
        <w:t>e</w:t>
      </w:r>
      <w:r w:rsidRPr="00071941">
        <w:rPr>
          <w:color w:val="58595B"/>
        </w:rPr>
        <w:t>t</w:t>
      </w:r>
      <w:r w:rsidRPr="00071941">
        <w:rPr>
          <w:color w:val="58595B"/>
          <w:spacing w:val="-1"/>
        </w:rPr>
        <w:t xml:space="preserve"> </w:t>
      </w:r>
      <w:r w:rsidRPr="00071941">
        <w:rPr>
          <w:color w:val="58595B"/>
          <w:spacing w:val="-2"/>
        </w:rPr>
        <w:t>g</w:t>
      </w:r>
      <w:r w:rsidRPr="00071941">
        <w:rPr>
          <w:color w:val="58595B"/>
        </w:rPr>
        <w:t>esp</w:t>
      </w:r>
      <w:r w:rsidRPr="00071941">
        <w:rPr>
          <w:color w:val="58595B"/>
          <w:spacing w:val="-3"/>
        </w:rPr>
        <w:t>r</w:t>
      </w:r>
      <w:r w:rsidRPr="00071941">
        <w:rPr>
          <w:color w:val="58595B"/>
        </w:rPr>
        <w:t>ek hebben</w:t>
      </w:r>
      <w:r w:rsidRPr="00071941">
        <w:rPr>
          <w:color w:val="58595B"/>
          <w:spacing w:val="-1"/>
        </w:rPr>
        <w:t xml:space="preserve"> </w:t>
      </w:r>
      <w:r w:rsidRPr="00071941">
        <w:rPr>
          <w:color w:val="58595B"/>
        </w:rPr>
        <w:t>aan</w:t>
      </w:r>
      <w:r w:rsidRPr="00071941">
        <w:rPr>
          <w:color w:val="58595B"/>
          <w:spacing w:val="-2"/>
        </w:rPr>
        <w:t>ge</w:t>
      </w:r>
      <w:r w:rsidRPr="00071941">
        <w:rPr>
          <w:color w:val="58595B"/>
          <w:spacing w:val="-3"/>
        </w:rPr>
        <w:t>v</w:t>
      </w:r>
      <w:r w:rsidRPr="00071941">
        <w:rPr>
          <w:color w:val="58595B"/>
        </w:rPr>
        <w:t>oe</w:t>
      </w:r>
      <w:r w:rsidRPr="00071941">
        <w:rPr>
          <w:color w:val="58595B"/>
          <w:spacing w:val="-4"/>
        </w:rPr>
        <w:t>r</w:t>
      </w:r>
      <w:r w:rsidRPr="00071941">
        <w:rPr>
          <w:color w:val="58595B"/>
        </w:rPr>
        <w:t>d).</w:t>
      </w:r>
    </w:p>
    <w:p w14:paraId="6A8FD76C" w14:textId="77777777" w:rsidR="00852322" w:rsidRPr="00071941" w:rsidRDefault="00852322" w:rsidP="00852322">
      <w:pPr>
        <w:spacing w:before="5" w:line="180" w:lineRule="exact"/>
        <w:rPr>
          <w:color w:val="58595B"/>
          <w:sz w:val="18"/>
          <w:szCs w:val="18"/>
        </w:rPr>
      </w:pPr>
    </w:p>
    <w:p w14:paraId="2B482918" w14:textId="77777777" w:rsidR="00852322" w:rsidRPr="00FE663F" w:rsidRDefault="00852322" w:rsidP="00852322">
      <w:pPr>
        <w:pStyle w:val="Plattetekst"/>
        <w:spacing w:line="178" w:lineRule="auto"/>
        <w:ind w:right="812"/>
        <w:rPr>
          <w:color w:val="58595B"/>
        </w:rPr>
      </w:pPr>
      <w:r w:rsidRPr="00FE663F">
        <w:rPr>
          <w:color w:val="58595B"/>
        </w:rPr>
        <w:t>Indien</w:t>
      </w:r>
      <w:r w:rsidRPr="00FE663F">
        <w:rPr>
          <w:color w:val="58595B"/>
          <w:spacing w:val="-6"/>
        </w:rPr>
        <w:t xml:space="preserve"> </w:t>
      </w:r>
      <w:r w:rsidRPr="00FE663F">
        <w:rPr>
          <w:color w:val="58595B"/>
        </w:rPr>
        <w:t>u</w:t>
      </w:r>
      <w:r w:rsidRPr="00FE663F">
        <w:rPr>
          <w:color w:val="58595B"/>
          <w:spacing w:val="-6"/>
        </w:rPr>
        <w:t xml:space="preserve"> </w:t>
      </w:r>
      <w:r w:rsidRPr="00FE663F">
        <w:rPr>
          <w:color w:val="58595B"/>
        </w:rPr>
        <w:t>h</w:t>
      </w:r>
      <w:r w:rsidRPr="00FE663F">
        <w:rPr>
          <w:color w:val="58595B"/>
          <w:spacing w:val="-2"/>
        </w:rPr>
        <w:t>e</w:t>
      </w:r>
      <w:r w:rsidRPr="00FE663F">
        <w:rPr>
          <w:color w:val="58595B"/>
        </w:rPr>
        <w:t>t</w:t>
      </w:r>
      <w:r w:rsidRPr="00FE663F">
        <w:rPr>
          <w:color w:val="58595B"/>
          <w:spacing w:val="-6"/>
        </w:rPr>
        <w:t xml:space="preserve"> </w:t>
      </w:r>
      <w:r w:rsidRPr="00FE663F">
        <w:rPr>
          <w:color w:val="58595B"/>
        </w:rPr>
        <w:t>ni</w:t>
      </w:r>
      <w:r w:rsidRPr="00FE663F">
        <w:rPr>
          <w:color w:val="58595B"/>
          <w:spacing w:val="-2"/>
        </w:rPr>
        <w:t>e</w:t>
      </w:r>
      <w:r w:rsidRPr="00FE663F">
        <w:rPr>
          <w:color w:val="58595B"/>
        </w:rPr>
        <w:t>t</w:t>
      </w:r>
      <w:r w:rsidRPr="00FE663F">
        <w:rPr>
          <w:color w:val="58595B"/>
          <w:spacing w:val="-6"/>
        </w:rPr>
        <w:t xml:space="preserve"> </w:t>
      </w:r>
      <w:r w:rsidRPr="00FE663F">
        <w:rPr>
          <w:color w:val="58595B"/>
        </w:rPr>
        <w:t>eens</w:t>
      </w:r>
      <w:r w:rsidRPr="00FE663F">
        <w:rPr>
          <w:color w:val="58595B"/>
          <w:spacing w:val="-6"/>
        </w:rPr>
        <w:t xml:space="preserve"> </w:t>
      </w:r>
      <w:r w:rsidRPr="00FE663F">
        <w:rPr>
          <w:color w:val="58595B"/>
        </w:rPr>
        <w:t>be</w:t>
      </w:r>
      <w:r w:rsidRPr="00FE663F">
        <w:rPr>
          <w:color w:val="58595B"/>
          <w:spacing w:val="-2"/>
        </w:rPr>
        <w:t>n</w:t>
      </w:r>
      <w:r w:rsidRPr="00FE663F">
        <w:rPr>
          <w:color w:val="58595B"/>
        </w:rPr>
        <w:t>t</w:t>
      </w:r>
      <w:r w:rsidRPr="00FE663F">
        <w:rPr>
          <w:color w:val="58595B"/>
          <w:spacing w:val="-6"/>
        </w:rPr>
        <w:t xml:space="preserve"> </w:t>
      </w:r>
      <w:r w:rsidRPr="00FE663F">
        <w:rPr>
          <w:color w:val="58595B"/>
        </w:rPr>
        <w:t>m</w:t>
      </w:r>
      <w:r w:rsidRPr="00FE663F">
        <w:rPr>
          <w:color w:val="58595B"/>
          <w:spacing w:val="-2"/>
        </w:rPr>
        <w:t>e</w:t>
      </w:r>
      <w:r w:rsidRPr="00FE663F">
        <w:rPr>
          <w:color w:val="58595B"/>
        </w:rPr>
        <w:t>t</w:t>
      </w:r>
      <w:r w:rsidRPr="00FE663F">
        <w:rPr>
          <w:color w:val="58595B"/>
          <w:spacing w:val="-6"/>
        </w:rPr>
        <w:t xml:space="preserve"> </w:t>
      </w:r>
      <w:r w:rsidRPr="00FE663F">
        <w:rPr>
          <w:color w:val="58595B"/>
        </w:rPr>
        <w:t>dit</w:t>
      </w:r>
      <w:r w:rsidRPr="00FE663F">
        <w:rPr>
          <w:color w:val="58595B"/>
          <w:spacing w:val="-6"/>
        </w:rPr>
        <w:t xml:space="preserve"> </w:t>
      </w:r>
      <w:r w:rsidRPr="00FE663F">
        <w:rPr>
          <w:color w:val="58595B"/>
        </w:rPr>
        <w:t>besluit</w:t>
      </w:r>
      <w:r w:rsidRPr="00FE663F">
        <w:rPr>
          <w:color w:val="58595B"/>
          <w:spacing w:val="-6"/>
        </w:rPr>
        <w:t xml:space="preserve"> </w:t>
      </w:r>
      <w:r w:rsidRPr="00FE663F">
        <w:rPr>
          <w:color w:val="58595B"/>
          <w:spacing w:val="-3"/>
        </w:rPr>
        <w:t>k</w:t>
      </w:r>
      <w:r w:rsidRPr="00FE663F">
        <w:rPr>
          <w:color w:val="58595B"/>
        </w:rPr>
        <w:t>u</w:t>
      </w:r>
      <w:r w:rsidRPr="00FE663F">
        <w:rPr>
          <w:color w:val="58595B"/>
          <w:spacing w:val="-2"/>
        </w:rPr>
        <w:t>n</w:t>
      </w:r>
      <w:r w:rsidRPr="00FE663F">
        <w:rPr>
          <w:color w:val="58595B"/>
        </w:rPr>
        <w:t>t</w:t>
      </w:r>
      <w:r w:rsidRPr="00FE663F">
        <w:rPr>
          <w:color w:val="58595B"/>
          <w:spacing w:val="-6"/>
        </w:rPr>
        <w:t xml:space="preserve"> </w:t>
      </w:r>
      <w:r w:rsidRPr="00FE663F">
        <w:rPr>
          <w:color w:val="58595B"/>
        </w:rPr>
        <w:t>u</w:t>
      </w:r>
      <w:r w:rsidRPr="00FE663F">
        <w:rPr>
          <w:color w:val="58595B"/>
          <w:spacing w:val="-6"/>
        </w:rPr>
        <w:t xml:space="preserve"> </w:t>
      </w:r>
      <w:r w:rsidRPr="00FE663F">
        <w:rPr>
          <w:color w:val="58595B"/>
        </w:rPr>
        <w:t>binnen</w:t>
      </w:r>
      <w:r w:rsidRPr="00FE663F">
        <w:rPr>
          <w:color w:val="58595B"/>
          <w:spacing w:val="-6"/>
        </w:rPr>
        <w:t xml:space="preserve"> </w:t>
      </w:r>
      <w:r w:rsidRPr="00FE663F">
        <w:rPr>
          <w:color w:val="58595B"/>
          <w:spacing w:val="-5"/>
        </w:rPr>
        <w:t>z</w:t>
      </w:r>
      <w:r w:rsidRPr="00FE663F">
        <w:rPr>
          <w:color w:val="58595B"/>
        </w:rPr>
        <w:t>es</w:t>
      </w:r>
      <w:r w:rsidRPr="00FE663F">
        <w:rPr>
          <w:color w:val="58595B"/>
          <w:spacing w:val="-6"/>
        </w:rPr>
        <w:t xml:space="preserve"> </w:t>
      </w:r>
      <w:r w:rsidRPr="00FE663F">
        <w:rPr>
          <w:color w:val="58595B"/>
          <w:spacing w:val="-2"/>
        </w:rPr>
        <w:t>w</w:t>
      </w:r>
      <w:r w:rsidRPr="00FE663F">
        <w:rPr>
          <w:color w:val="58595B"/>
        </w:rPr>
        <w:t>e</w:t>
      </w:r>
      <w:r w:rsidRPr="00FE663F">
        <w:rPr>
          <w:color w:val="58595B"/>
          <w:spacing w:val="-8"/>
        </w:rPr>
        <w:t>k</w:t>
      </w:r>
      <w:r w:rsidRPr="00FE663F">
        <w:rPr>
          <w:color w:val="58595B"/>
        </w:rPr>
        <w:t>en</w:t>
      </w:r>
      <w:r w:rsidRPr="00FE663F">
        <w:rPr>
          <w:color w:val="58595B"/>
          <w:spacing w:val="-6"/>
        </w:rPr>
        <w:t xml:space="preserve"> </w:t>
      </w:r>
      <w:r w:rsidRPr="00FE663F">
        <w:rPr>
          <w:color w:val="58595B"/>
        </w:rPr>
        <w:t>na</w:t>
      </w:r>
      <w:r w:rsidRPr="00FE663F">
        <w:rPr>
          <w:color w:val="58595B"/>
          <w:spacing w:val="-6"/>
        </w:rPr>
        <w:t xml:space="preserve"> </w:t>
      </w:r>
      <w:r w:rsidRPr="00FE663F">
        <w:rPr>
          <w:color w:val="58595B"/>
        </w:rPr>
        <w:t>o</w:t>
      </w:r>
      <w:r w:rsidRPr="00FE663F">
        <w:rPr>
          <w:color w:val="58595B"/>
          <w:spacing w:val="-2"/>
        </w:rPr>
        <w:t>n</w:t>
      </w:r>
      <w:r w:rsidRPr="00FE663F">
        <w:rPr>
          <w:color w:val="58595B"/>
        </w:rPr>
        <w:t>t</w:t>
      </w:r>
      <w:r w:rsidRPr="00FE663F">
        <w:rPr>
          <w:color w:val="58595B"/>
          <w:spacing w:val="-4"/>
        </w:rPr>
        <w:t>v</w:t>
      </w:r>
      <w:r w:rsidRPr="00FE663F">
        <w:rPr>
          <w:color w:val="58595B"/>
        </w:rPr>
        <w:t>ang</w:t>
      </w:r>
      <w:r w:rsidRPr="00FE663F">
        <w:rPr>
          <w:color w:val="58595B"/>
          <w:spacing w:val="-3"/>
        </w:rPr>
        <w:t>s</w:t>
      </w:r>
      <w:r w:rsidRPr="00FE663F">
        <w:rPr>
          <w:color w:val="58595B"/>
        </w:rPr>
        <w:t>t</w:t>
      </w:r>
      <w:r w:rsidRPr="00FE663F">
        <w:rPr>
          <w:color w:val="58595B"/>
          <w:spacing w:val="-6"/>
        </w:rPr>
        <w:t xml:space="preserve"> </w:t>
      </w:r>
      <w:r w:rsidRPr="00FE663F">
        <w:rPr>
          <w:color w:val="58595B"/>
        </w:rPr>
        <w:t>daa</w:t>
      </w:r>
      <w:r w:rsidRPr="00FE663F">
        <w:rPr>
          <w:color w:val="58595B"/>
          <w:spacing w:val="2"/>
        </w:rPr>
        <w:t>r</w:t>
      </w:r>
      <w:r w:rsidRPr="00FE663F">
        <w:rPr>
          <w:color w:val="58595B"/>
          <w:spacing w:val="-4"/>
        </w:rPr>
        <w:t>v</w:t>
      </w:r>
      <w:r w:rsidRPr="00FE663F">
        <w:rPr>
          <w:color w:val="58595B"/>
        </w:rPr>
        <w:t>an,</w:t>
      </w:r>
      <w:r w:rsidRPr="00FE663F">
        <w:rPr>
          <w:color w:val="58595B"/>
          <w:spacing w:val="-6"/>
        </w:rPr>
        <w:t xml:space="preserve"> </w:t>
      </w:r>
      <w:r w:rsidRPr="00FE663F">
        <w:rPr>
          <w:color w:val="58595B"/>
        </w:rPr>
        <w:t>hier</w:t>
      </w:r>
      <w:r w:rsidRPr="00FE663F">
        <w:rPr>
          <w:color w:val="58595B"/>
          <w:spacing w:val="-3"/>
        </w:rPr>
        <w:t>t</w:t>
      </w:r>
      <w:r w:rsidRPr="00FE663F">
        <w:rPr>
          <w:color w:val="58595B"/>
        </w:rPr>
        <w:t>e</w:t>
      </w:r>
      <w:r w:rsidRPr="00FE663F">
        <w:rPr>
          <w:color w:val="58595B"/>
          <w:spacing w:val="-2"/>
        </w:rPr>
        <w:t>g</w:t>
      </w:r>
      <w:r w:rsidRPr="00FE663F">
        <w:rPr>
          <w:color w:val="58595B"/>
        </w:rPr>
        <w:t>en</w:t>
      </w:r>
      <w:r w:rsidRPr="00FE663F">
        <w:rPr>
          <w:color w:val="58595B"/>
          <w:spacing w:val="-6"/>
        </w:rPr>
        <w:t xml:space="preserve"> </w:t>
      </w:r>
      <w:r w:rsidRPr="00FE663F">
        <w:rPr>
          <w:color w:val="58595B"/>
        </w:rPr>
        <w:t>b</w:t>
      </w:r>
      <w:r w:rsidRPr="00FE663F">
        <w:rPr>
          <w:color w:val="58595B"/>
          <w:spacing w:val="-3"/>
        </w:rPr>
        <w:t>ezw</w:t>
      </w:r>
      <w:r w:rsidRPr="00FE663F">
        <w:rPr>
          <w:color w:val="58595B"/>
        </w:rPr>
        <w:t>aar ma</w:t>
      </w:r>
      <w:r w:rsidRPr="00FE663F">
        <w:rPr>
          <w:color w:val="58595B"/>
          <w:spacing w:val="-8"/>
        </w:rPr>
        <w:t>k</w:t>
      </w:r>
      <w:r w:rsidRPr="00FE663F">
        <w:rPr>
          <w:color w:val="58595B"/>
        </w:rPr>
        <w:t>en bij …</w:t>
      </w:r>
    </w:p>
    <w:p w14:paraId="0A5D55EA" w14:textId="77777777" w:rsidR="00852322" w:rsidRPr="00FE663F" w:rsidRDefault="00852322" w:rsidP="00852322">
      <w:pPr>
        <w:spacing w:before="7" w:line="140" w:lineRule="exact"/>
        <w:rPr>
          <w:color w:val="58595B"/>
          <w:sz w:val="14"/>
          <w:szCs w:val="14"/>
        </w:rPr>
      </w:pPr>
    </w:p>
    <w:p w14:paraId="39B59D78" w14:textId="77777777" w:rsidR="00852322" w:rsidRPr="00FE663F" w:rsidRDefault="00852322" w:rsidP="00852322">
      <w:pPr>
        <w:pStyle w:val="Plattetekst"/>
        <w:ind w:left="1853" w:right="1057"/>
        <w:rPr>
          <w:color w:val="58595B"/>
        </w:rPr>
      </w:pPr>
      <w:r w:rsidRPr="00FE663F">
        <w:rPr>
          <w:color w:val="58595B"/>
        </w:rPr>
        <w:t>h</w:t>
      </w:r>
      <w:r w:rsidRPr="00FE663F">
        <w:rPr>
          <w:color w:val="58595B"/>
          <w:spacing w:val="-2"/>
        </w:rPr>
        <w:t>e</w:t>
      </w:r>
      <w:r w:rsidRPr="00FE663F">
        <w:rPr>
          <w:color w:val="58595B"/>
        </w:rPr>
        <w:t>t</w:t>
      </w:r>
      <w:r w:rsidRPr="00FE663F">
        <w:rPr>
          <w:color w:val="58595B"/>
          <w:spacing w:val="-2"/>
        </w:rPr>
        <w:t xml:space="preserve"> </w:t>
      </w:r>
      <w:r w:rsidRPr="00FE663F">
        <w:rPr>
          <w:color w:val="58595B"/>
        </w:rPr>
        <w:t>be</w:t>
      </w:r>
      <w:r w:rsidRPr="00FE663F">
        <w:rPr>
          <w:color w:val="58595B"/>
          <w:spacing w:val="-3"/>
        </w:rPr>
        <w:t>s</w:t>
      </w:r>
      <w:r w:rsidRPr="00FE663F">
        <w:rPr>
          <w:color w:val="58595B"/>
        </w:rPr>
        <w:t>tuur</w:t>
      </w:r>
      <w:r w:rsidRPr="00FE663F">
        <w:rPr>
          <w:color w:val="58595B"/>
          <w:spacing w:val="-1"/>
        </w:rPr>
        <w:t xml:space="preserve"> </w:t>
      </w:r>
      <w:r w:rsidRPr="00FE663F">
        <w:rPr>
          <w:color w:val="58595B"/>
          <w:spacing w:val="-4"/>
        </w:rPr>
        <w:t>v</w:t>
      </w:r>
      <w:r w:rsidRPr="00FE663F">
        <w:rPr>
          <w:color w:val="58595B"/>
        </w:rPr>
        <w:t>an</w:t>
      </w:r>
      <w:r w:rsidRPr="00FE663F">
        <w:rPr>
          <w:color w:val="58595B"/>
          <w:spacing w:val="-2"/>
        </w:rPr>
        <w:t xml:space="preserve"> </w:t>
      </w:r>
      <w:r w:rsidRPr="00FE663F">
        <w:rPr>
          <w:color w:val="58595B"/>
          <w:spacing w:val="-3"/>
        </w:rPr>
        <w:t>s</w:t>
      </w:r>
      <w:r w:rsidRPr="00FE663F">
        <w:rPr>
          <w:color w:val="58595B"/>
        </w:rPr>
        <w:t>tic</w:t>
      </w:r>
      <w:r w:rsidRPr="00FE663F">
        <w:rPr>
          <w:color w:val="58595B"/>
          <w:spacing w:val="-2"/>
        </w:rPr>
        <w:t>h</w:t>
      </w:r>
      <w:r w:rsidRPr="00FE663F">
        <w:rPr>
          <w:color w:val="58595B"/>
        </w:rPr>
        <w:t>ting</w:t>
      </w:r>
      <w:r w:rsidRPr="00FE663F">
        <w:rPr>
          <w:color w:val="58595B"/>
          <w:spacing w:val="-1"/>
        </w:rPr>
        <w:t xml:space="preserve"> </w:t>
      </w:r>
      <w:r w:rsidRPr="00FE663F">
        <w:rPr>
          <w:color w:val="58595B"/>
        </w:rPr>
        <w:t>….</w:t>
      </w:r>
      <w:r w:rsidRPr="00FE663F">
        <w:rPr>
          <w:color w:val="58595B"/>
          <w:spacing w:val="-1"/>
        </w:rPr>
        <w:t xml:space="preserve"> </w:t>
      </w:r>
      <w:r w:rsidRPr="00FE663F">
        <w:rPr>
          <w:color w:val="58595B"/>
        </w:rPr>
        <w:t>(naam)</w:t>
      </w:r>
    </w:p>
    <w:p w14:paraId="0766C58F" w14:textId="77777777" w:rsidR="00852322" w:rsidRPr="00FE663F" w:rsidRDefault="00852322" w:rsidP="00852322">
      <w:pPr>
        <w:spacing w:before="1" w:line="130" w:lineRule="exact"/>
        <w:rPr>
          <w:color w:val="58595B"/>
          <w:sz w:val="13"/>
          <w:szCs w:val="13"/>
        </w:rPr>
      </w:pPr>
    </w:p>
    <w:p w14:paraId="0CB5C4F0" w14:textId="77777777" w:rsidR="00852322" w:rsidRPr="00FE663F" w:rsidRDefault="00852322" w:rsidP="00852322">
      <w:pPr>
        <w:pStyle w:val="Plattetekst"/>
        <w:ind w:left="1853" w:right="1057"/>
        <w:rPr>
          <w:color w:val="58595B"/>
        </w:rPr>
      </w:pPr>
      <w:r w:rsidRPr="00FE663F">
        <w:rPr>
          <w:color w:val="58595B"/>
        </w:rPr>
        <w:t>h</w:t>
      </w:r>
      <w:r w:rsidRPr="00FE663F">
        <w:rPr>
          <w:color w:val="58595B"/>
          <w:spacing w:val="-2"/>
        </w:rPr>
        <w:t>e</w:t>
      </w:r>
      <w:r w:rsidRPr="00FE663F">
        <w:rPr>
          <w:color w:val="58595B"/>
        </w:rPr>
        <w:t>t be</w:t>
      </w:r>
      <w:r w:rsidRPr="00FE663F">
        <w:rPr>
          <w:color w:val="58595B"/>
          <w:spacing w:val="-3"/>
        </w:rPr>
        <w:t>s</w:t>
      </w:r>
      <w:r w:rsidRPr="00FE663F">
        <w:rPr>
          <w:color w:val="58595B"/>
        </w:rPr>
        <w:t xml:space="preserve">tuur </w:t>
      </w:r>
      <w:r w:rsidRPr="00FE663F">
        <w:rPr>
          <w:color w:val="58595B"/>
          <w:spacing w:val="-4"/>
        </w:rPr>
        <w:t>v</w:t>
      </w:r>
      <w:r w:rsidRPr="00FE663F">
        <w:rPr>
          <w:color w:val="58595B"/>
        </w:rPr>
        <w:t xml:space="preserve">an de </w:t>
      </w:r>
      <w:r w:rsidRPr="00FE663F">
        <w:rPr>
          <w:color w:val="58595B"/>
          <w:spacing w:val="-3"/>
        </w:rPr>
        <w:t>v</w:t>
      </w:r>
      <w:r w:rsidRPr="00FE663F">
        <w:rPr>
          <w:color w:val="58595B"/>
        </w:rPr>
        <w:t>e</w:t>
      </w:r>
      <w:r w:rsidRPr="00FE663F">
        <w:rPr>
          <w:color w:val="58595B"/>
          <w:spacing w:val="-4"/>
        </w:rPr>
        <w:t>r</w:t>
      </w:r>
      <w:r w:rsidRPr="00FE663F">
        <w:rPr>
          <w:color w:val="58595B"/>
        </w:rPr>
        <w:t>eniging …. (naam)</w:t>
      </w:r>
    </w:p>
    <w:p w14:paraId="3450D154" w14:textId="77777777" w:rsidR="00852322" w:rsidRPr="00FE663F" w:rsidRDefault="00852322" w:rsidP="00852322">
      <w:pPr>
        <w:spacing w:before="1" w:line="130" w:lineRule="exact"/>
        <w:rPr>
          <w:color w:val="58595B"/>
          <w:sz w:val="13"/>
          <w:szCs w:val="13"/>
        </w:rPr>
      </w:pPr>
    </w:p>
    <w:p w14:paraId="1B7B4874" w14:textId="77777777" w:rsidR="00852322" w:rsidRPr="00FE663F" w:rsidRDefault="00852322" w:rsidP="00852322">
      <w:pPr>
        <w:pStyle w:val="Plattetekst"/>
        <w:spacing w:line="357" w:lineRule="auto"/>
        <w:ind w:left="1853" w:right="4918"/>
        <w:rPr>
          <w:color w:val="58595B"/>
        </w:rPr>
      </w:pPr>
      <w:r w:rsidRPr="00FE663F">
        <w:rPr>
          <w:color w:val="58595B"/>
        </w:rPr>
        <w:t>h</w:t>
      </w:r>
      <w:r w:rsidRPr="00FE663F">
        <w:rPr>
          <w:color w:val="58595B"/>
          <w:spacing w:val="-2"/>
        </w:rPr>
        <w:t>e</w:t>
      </w:r>
      <w:r w:rsidRPr="00FE663F">
        <w:rPr>
          <w:color w:val="58595B"/>
        </w:rPr>
        <w:t>t be</w:t>
      </w:r>
      <w:r w:rsidRPr="00FE663F">
        <w:rPr>
          <w:color w:val="58595B"/>
          <w:spacing w:val="-3"/>
        </w:rPr>
        <w:t>s</w:t>
      </w:r>
      <w:r w:rsidRPr="00FE663F">
        <w:rPr>
          <w:color w:val="58595B"/>
        </w:rPr>
        <w:t xml:space="preserve">tuur </w:t>
      </w:r>
      <w:r w:rsidRPr="00FE663F">
        <w:rPr>
          <w:color w:val="58595B"/>
          <w:spacing w:val="-4"/>
        </w:rPr>
        <w:t>v</w:t>
      </w:r>
      <w:r w:rsidRPr="00FE663F">
        <w:rPr>
          <w:color w:val="58595B"/>
        </w:rPr>
        <w:t>an de openba</w:t>
      </w:r>
      <w:r w:rsidRPr="00FE663F">
        <w:rPr>
          <w:color w:val="58595B"/>
          <w:spacing w:val="-3"/>
        </w:rPr>
        <w:t>r</w:t>
      </w:r>
      <w:r w:rsidRPr="00FE663F">
        <w:rPr>
          <w:color w:val="58595B"/>
        </w:rPr>
        <w:t xml:space="preserve">e </w:t>
      </w:r>
      <w:r w:rsidRPr="00FE663F">
        <w:rPr>
          <w:color w:val="58595B"/>
          <w:spacing w:val="-4"/>
        </w:rPr>
        <w:t>r</w:t>
      </w:r>
      <w:r w:rsidRPr="00FE663F">
        <w:rPr>
          <w:color w:val="58595B"/>
        </w:rPr>
        <w:t>ec</w:t>
      </w:r>
      <w:r w:rsidRPr="00FE663F">
        <w:rPr>
          <w:color w:val="58595B"/>
          <w:spacing w:val="-3"/>
        </w:rPr>
        <w:t>h</w:t>
      </w:r>
      <w:r w:rsidRPr="00FE663F">
        <w:rPr>
          <w:color w:val="58595B"/>
        </w:rPr>
        <w:t>tspe</w:t>
      </w:r>
      <w:r w:rsidRPr="00FE663F">
        <w:rPr>
          <w:color w:val="58595B"/>
          <w:spacing w:val="-4"/>
        </w:rPr>
        <w:t>r</w:t>
      </w:r>
      <w:r w:rsidRPr="00FE663F">
        <w:rPr>
          <w:color w:val="58595B"/>
        </w:rPr>
        <w:t>soon …. (naam) h</w:t>
      </w:r>
      <w:r w:rsidRPr="00FE663F">
        <w:rPr>
          <w:color w:val="58595B"/>
          <w:spacing w:val="-2"/>
        </w:rPr>
        <w:t>e</w:t>
      </w:r>
      <w:r w:rsidRPr="00FE663F">
        <w:rPr>
          <w:color w:val="58595B"/>
        </w:rPr>
        <w:t>t Colle</w:t>
      </w:r>
      <w:r w:rsidRPr="00FE663F">
        <w:rPr>
          <w:color w:val="58595B"/>
          <w:spacing w:val="-2"/>
        </w:rPr>
        <w:t>g</w:t>
      </w:r>
      <w:r w:rsidRPr="00FE663F">
        <w:rPr>
          <w:color w:val="58595B"/>
        </w:rPr>
        <w:t xml:space="preserve">e </w:t>
      </w:r>
      <w:r w:rsidRPr="00FE663F">
        <w:rPr>
          <w:color w:val="58595B"/>
          <w:spacing w:val="-4"/>
        </w:rPr>
        <w:t>v</w:t>
      </w:r>
      <w:r w:rsidRPr="00FE663F">
        <w:rPr>
          <w:color w:val="58595B"/>
        </w:rPr>
        <w:t>an Bu</w:t>
      </w:r>
      <w:r w:rsidRPr="00FE663F">
        <w:rPr>
          <w:color w:val="58595B"/>
          <w:spacing w:val="-3"/>
        </w:rPr>
        <w:t>r</w:t>
      </w:r>
      <w:r w:rsidRPr="00FE663F">
        <w:rPr>
          <w:color w:val="58595B"/>
          <w:spacing w:val="-2"/>
        </w:rPr>
        <w:t>g</w:t>
      </w:r>
      <w:r w:rsidRPr="00FE663F">
        <w:rPr>
          <w:color w:val="58595B"/>
        </w:rPr>
        <w:t>emee</w:t>
      </w:r>
      <w:r w:rsidRPr="00FE663F">
        <w:rPr>
          <w:color w:val="58595B"/>
          <w:spacing w:val="-3"/>
        </w:rPr>
        <w:t>st</w:t>
      </w:r>
      <w:r w:rsidRPr="00FE663F">
        <w:rPr>
          <w:color w:val="58595B"/>
        </w:rPr>
        <w:t xml:space="preserve">er en </w:t>
      </w:r>
      <w:r w:rsidRPr="00FE663F">
        <w:rPr>
          <w:color w:val="58595B"/>
          <w:spacing w:val="-9"/>
        </w:rPr>
        <w:t>W</w:t>
      </w:r>
      <w:r w:rsidRPr="00FE663F">
        <w:rPr>
          <w:color w:val="58595B"/>
          <w:spacing w:val="-2"/>
        </w:rPr>
        <w:t>e</w:t>
      </w:r>
      <w:r w:rsidRPr="00FE663F">
        <w:rPr>
          <w:color w:val="58595B"/>
        </w:rPr>
        <w:t>thoude</w:t>
      </w:r>
      <w:r w:rsidRPr="00FE663F">
        <w:rPr>
          <w:color w:val="58595B"/>
          <w:spacing w:val="-4"/>
        </w:rPr>
        <w:t>r</w:t>
      </w:r>
      <w:r w:rsidRPr="00FE663F">
        <w:rPr>
          <w:color w:val="58595B"/>
        </w:rPr>
        <w:t>s</w:t>
      </w:r>
    </w:p>
    <w:p w14:paraId="639741CF" w14:textId="77777777" w:rsidR="00852322" w:rsidRPr="00FE663F" w:rsidRDefault="00852322" w:rsidP="00852322">
      <w:pPr>
        <w:pStyle w:val="Plattetekst"/>
        <w:spacing w:line="714" w:lineRule="auto"/>
        <w:ind w:right="6742" w:firstLine="720"/>
        <w:rPr>
          <w:color w:val="58595B"/>
        </w:rPr>
      </w:pPr>
      <w:r w:rsidRPr="00FE663F">
        <w:rPr>
          <w:color w:val="58595B"/>
        </w:rPr>
        <w:t>de Be</w:t>
      </w:r>
      <w:r w:rsidRPr="00FE663F">
        <w:rPr>
          <w:color w:val="58595B"/>
          <w:spacing w:val="-3"/>
        </w:rPr>
        <w:t>s</w:t>
      </w:r>
      <w:r w:rsidRPr="00FE663F">
        <w:rPr>
          <w:color w:val="58595B"/>
        </w:rPr>
        <w:t>tuu</w:t>
      </w:r>
      <w:r w:rsidRPr="00FE663F">
        <w:rPr>
          <w:color w:val="58595B"/>
          <w:spacing w:val="-4"/>
        </w:rPr>
        <w:t>r</w:t>
      </w:r>
      <w:r w:rsidRPr="00FE663F">
        <w:rPr>
          <w:color w:val="58595B"/>
        </w:rPr>
        <w:t>s</w:t>
      </w:r>
      <w:r w:rsidRPr="00FE663F">
        <w:rPr>
          <w:color w:val="58595B"/>
          <w:spacing w:val="-2"/>
        </w:rPr>
        <w:t>c</w:t>
      </w:r>
      <w:r w:rsidRPr="00FE663F">
        <w:rPr>
          <w:color w:val="58595B"/>
        </w:rPr>
        <w:t xml:space="preserve">ommissie … (naam) </w:t>
      </w:r>
      <w:r w:rsidRPr="00FE663F">
        <w:rPr>
          <w:color w:val="58595B"/>
          <w:spacing w:val="1"/>
        </w:rPr>
        <w:t>(</w:t>
      </w:r>
      <w:r w:rsidRPr="00FE663F">
        <w:rPr>
          <w:color w:val="58595B"/>
          <w:spacing w:val="-2"/>
        </w:rPr>
        <w:t>g</w:t>
      </w:r>
      <w:r w:rsidRPr="00FE663F">
        <w:rPr>
          <w:color w:val="58595B"/>
        </w:rPr>
        <w:t>e</w:t>
      </w:r>
      <w:r w:rsidRPr="00FE663F">
        <w:rPr>
          <w:color w:val="58595B"/>
          <w:spacing w:val="-3"/>
        </w:rPr>
        <w:t>e</w:t>
      </w:r>
      <w:r w:rsidRPr="00FE663F">
        <w:rPr>
          <w:color w:val="58595B"/>
        </w:rPr>
        <w:t xml:space="preserve">f </w:t>
      </w:r>
      <w:r w:rsidRPr="00FE663F">
        <w:rPr>
          <w:color w:val="58595B"/>
          <w:spacing w:val="-4"/>
        </w:rPr>
        <w:t>ex</w:t>
      </w:r>
      <w:r w:rsidRPr="00FE663F">
        <w:rPr>
          <w:color w:val="58595B"/>
        </w:rPr>
        <w:t>ac</w:t>
      </w:r>
      <w:r w:rsidRPr="00FE663F">
        <w:rPr>
          <w:color w:val="58595B"/>
          <w:spacing w:val="-3"/>
        </w:rPr>
        <w:t>t</w:t>
      </w:r>
      <w:r w:rsidRPr="00FE663F">
        <w:rPr>
          <w:color w:val="58595B"/>
        </w:rPr>
        <w:t>e ad</w:t>
      </w:r>
      <w:r w:rsidRPr="00FE663F">
        <w:rPr>
          <w:color w:val="58595B"/>
          <w:spacing w:val="-3"/>
        </w:rPr>
        <w:t>r</w:t>
      </w:r>
      <w:r w:rsidRPr="00FE663F">
        <w:rPr>
          <w:color w:val="58595B"/>
        </w:rPr>
        <w:t>es</w:t>
      </w:r>
      <w:r w:rsidRPr="00FE663F">
        <w:rPr>
          <w:color w:val="58595B"/>
          <w:spacing w:val="-2"/>
        </w:rPr>
        <w:t>g</w:t>
      </w:r>
      <w:r w:rsidRPr="00FE663F">
        <w:rPr>
          <w:color w:val="58595B"/>
        </w:rPr>
        <w:t>e</w:t>
      </w:r>
      <w:r w:rsidRPr="00FE663F">
        <w:rPr>
          <w:color w:val="58595B"/>
          <w:spacing w:val="-2"/>
        </w:rPr>
        <w:t>ge</w:t>
      </w:r>
      <w:r w:rsidRPr="00FE663F">
        <w:rPr>
          <w:color w:val="58595B"/>
          <w:spacing w:val="-3"/>
        </w:rPr>
        <w:t>v</w:t>
      </w:r>
      <w:r w:rsidRPr="00FE663F">
        <w:rPr>
          <w:color w:val="58595B"/>
        </w:rPr>
        <w:t>ens).</w:t>
      </w:r>
    </w:p>
    <w:p w14:paraId="3CC4A0D4" w14:textId="77777777" w:rsidR="00852322" w:rsidRPr="00FE663F" w:rsidRDefault="00852322" w:rsidP="00852322">
      <w:pPr>
        <w:spacing w:before="10" w:line="190" w:lineRule="exact"/>
        <w:rPr>
          <w:color w:val="58595B"/>
          <w:sz w:val="19"/>
          <w:szCs w:val="19"/>
        </w:rPr>
      </w:pPr>
    </w:p>
    <w:p w14:paraId="5E5ABDCE" w14:textId="77777777" w:rsidR="00852322" w:rsidRPr="00FE663F" w:rsidRDefault="00852322" w:rsidP="00852322">
      <w:pPr>
        <w:pStyle w:val="Plattetekst"/>
        <w:rPr>
          <w:color w:val="58595B"/>
        </w:rPr>
      </w:pPr>
      <w:r w:rsidRPr="00FE663F">
        <w:rPr>
          <w:color w:val="58595B"/>
        </w:rPr>
        <w:t>Hoo</w:t>
      </w:r>
      <w:r w:rsidRPr="00FE663F">
        <w:rPr>
          <w:color w:val="58595B"/>
          <w:spacing w:val="-4"/>
        </w:rPr>
        <w:t>g</w:t>
      </w:r>
      <w:r w:rsidRPr="00FE663F">
        <w:rPr>
          <w:color w:val="58595B"/>
        </w:rPr>
        <w:t>ac</w:t>
      </w:r>
      <w:r w:rsidRPr="00FE663F">
        <w:rPr>
          <w:color w:val="58595B"/>
          <w:spacing w:val="-2"/>
        </w:rPr>
        <w:t>h</w:t>
      </w:r>
      <w:r w:rsidRPr="00FE663F">
        <w:rPr>
          <w:color w:val="58595B"/>
          <w:spacing w:val="-3"/>
        </w:rPr>
        <w:t>t</w:t>
      </w:r>
      <w:r w:rsidRPr="00FE663F">
        <w:rPr>
          <w:color w:val="58595B"/>
        </w:rPr>
        <w:t>end,</w:t>
      </w:r>
    </w:p>
    <w:p w14:paraId="5A306B0A" w14:textId="77777777" w:rsidR="00852322" w:rsidRPr="00FE663F" w:rsidRDefault="00852322" w:rsidP="00852322">
      <w:pPr>
        <w:spacing w:before="1" w:line="130" w:lineRule="exact"/>
        <w:rPr>
          <w:color w:val="58595B"/>
          <w:sz w:val="13"/>
          <w:szCs w:val="13"/>
        </w:rPr>
      </w:pPr>
    </w:p>
    <w:p w14:paraId="0E874B5B" w14:textId="77777777" w:rsidR="00852322" w:rsidRPr="00FE663F" w:rsidRDefault="00852322" w:rsidP="00852322">
      <w:pPr>
        <w:spacing w:line="200" w:lineRule="exact"/>
        <w:rPr>
          <w:color w:val="58595B"/>
          <w:sz w:val="20"/>
          <w:szCs w:val="20"/>
        </w:rPr>
      </w:pPr>
    </w:p>
    <w:p w14:paraId="7762AB09" w14:textId="77777777" w:rsidR="00852322" w:rsidRPr="00FE663F" w:rsidRDefault="00852322" w:rsidP="00852322">
      <w:pPr>
        <w:spacing w:line="200" w:lineRule="exact"/>
        <w:rPr>
          <w:color w:val="58595B"/>
          <w:sz w:val="20"/>
          <w:szCs w:val="20"/>
        </w:rPr>
      </w:pPr>
    </w:p>
    <w:p w14:paraId="1F487554" w14:textId="77777777" w:rsidR="00852322" w:rsidRPr="00FE663F" w:rsidRDefault="00852322" w:rsidP="00852322">
      <w:pPr>
        <w:spacing w:line="200" w:lineRule="exact"/>
        <w:rPr>
          <w:color w:val="58595B"/>
          <w:sz w:val="20"/>
          <w:szCs w:val="20"/>
        </w:rPr>
      </w:pPr>
    </w:p>
    <w:p w14:paraId="39C9D123" w14:textId="77777777" w:rsidR="00852322" w:rsidRPr="00FE663F" w:rsidRDefault="00852322" w:rsidP="00852322">
      <w:pPr>
        <w:pStyle w:val="Plattetekst"/>
        <w:rPr>
          <w:color w:val="58595B"/>
        </w:rPr>
      </w:pPr>
      <w:r w:rsidRPr="00FE663F">
        <w:rPr>
          <w:color w:val="58595B"/>
        </w:rPr>
        <w:t>……</w:t>
      </w:r>
    </w:p>
    <w:p w14:paraId="0E68F958" w14:textId="77777777" w:rsidR="00852322" w:rsidRPr="00FE663F" w:rsidRDefault="00852322" w:rsidP="00852322">
      <w:pPr>
        <w:spacing w:before="1" w:line="130" w:lineRule="exact"/>
        <w:rPr>
          <w:color w:val="58595B"/>
          <w:sz w:val="13"/>
          <w:szCs w:val="13"/>
        </w:rPr>
      </w:pPr>
    </w:p>
    <w:p w14:paraId="6C325F56" w14:textId="77777777" w:rsidR="00852322" w:rsidRPr="00FE663F" w:rsidRDefault="00852322" w:rsidP="00852322">
      <w:pPr>
        <w:pStyle w:val="Plattetekst"/>
        <w:rPr>
          <w:color w:val="58595B"/>
        </w:rPr>
      </w:pPr>
      <w:r w:rsidRPr="00FE663F">
        <w:rPr>
          <w:color w:val="58595B"/>
        </w:rPr>
        <w:t>(naam</w:t>
      </w:r>
      <w:r w:rsidRPr="00FE663F">
        <w:rPr>
          <w:color w:val="58595B"/>
          <w:spacing w:val="-2"/>
        </w:rPr>
        <w:t xml:space="preserve"> </w:t>
      </w:r>
      <w:r w:rsidRPr="00FE663F">
        <w:rPr>
          <w:color w:val="58595B"/>
        </w:rPr>
        <w:t>en</w:t>
      </w:r>
      <w:r w:rsidRPr="00FE663F">
        <w:rPr>
          <w:color w:val="58595B"/>
          <w:spacing w:val="-1"/>
        </w:rPr>
        <w:t xml:space="preserve"> </w:t>
      </w:r>
      <w:r w:rsidRPr="00FE663F">
        <w:rPr>
          <w:color w:val="58595B"/>
        </w:rPr>
        <w:t>functie;</w:t>
      </w:r>
      <w:r w:rsidRPr="00FE663F">
        <w:rPr>
          <w:color w:val="58595B"/>
          <w:spacing w:val="-2"/>
        </w:rPr>
        <w:t xml:space="preserve"> </w:t>
      </w:r>
      <w:r w:rsidRPr="00FE663F">
        <w:rPr>
          <w:color w:val="58595B"/>
        </w:rPr>
        <w:t>indien</w:t>
      </w:r>
      <w:r w:rsidRPr="00FE663F">
        <w:rPr>
          <w:color w:val="58595B"/>
          <w:spacing w:val="-1"/>
        </w:rPr>
        <w:t xml:space="preserve"> </w:t>
      </w:r>
      <w:r w:rsidRPr="00FE663F">
        <w:rPr>
          <w:color w:val="58595B"/>
        </w:rPr>
        <w:t>di</w:t>
      </w:r>
      <w:r w:rsidRPr="00FE663F">
        <w:rPr>
          <w:color w:val="58595B"/>
          <w:spacing w:val="-3"/>
        </w:rPr>
        <w:t>r</w:t>
      </w:r>
      <w:r w:rsidRPr="00FE663F">
        <w:rPr>
          <w:color w:val="58595B"/>
        </w:rPr>
        <w:t>ec</w:t>
      </w:r>
      <w:r w:rsidRPr="00FE663F">
        <w:rPr>
          <w:color w:val="58595B"/>
          <w:spacing w:val="-3"/>
        </w:rPr>
        <w:t>t</w:t>
      </w:r>
      <w:r w:rsidRPr="00FE663F">
        <w:rPr>
          <w:color w:val="58595B"/>
        </w:rPr>
        <w:t>eur/lo</w:t>
      </w:r>
      <w:r w:rsidRPr="00FE663F">
        <w:rPr>
          <w:color w:val="58595B"/>
          <w:spacing w:val="-2"/>
        </w:rPr>
        <w:t>c</w:t>
      </w:r>
      <w:r w:rsidRPr="00FE663F">
        <w:rPr>
          <w:color w:val="58595B"/>
          <w:spacing w:val="-3"/>
        </w:rPr>
        <w:t>a</w:t>
      </w:r>
      <w:r w:rsidRPr="00FE663F">
        <w:rPr>
          <w:color w:val="58595B"/>
        </w:rPr>
        <w:t>tieleider</w:t>
      </w:r>
      <w:r w:rsidRPr="00FE663F">
        <w:rPr>
          <w:color w:val="58595B"/>
          <w:spacing w:val="-2"/>
        </w:rPr>
        <w:t xml:space="preserve"> </w:t>
      </w:r>
      <w:r w:rsidRPr="00FE663F">
        <w:rPr>
          <w:color w:val="58595B"/>
          <w:spacing w:val="-3"/>
        </w:rPr>
        <w:t>st</w:t>
      </w:r>
      <w:r w:rsidRPr="00FE663F">
        <w:rPr>
          <w:color w:val="58595B"/>
        </w:rPr>
        <w:t>eeds</w:t>
      </w:r>
      <w:r w:rsidRPr="00FE663F">
        <w:rPr>
          <w:color w:val="58595B"/>
          <w:spacing w:val="-1"/>
        </w:rPr>
        <w:t xml:space="preserve"> </w:t>
      </w:r>
      <w:r w:rsidRPr="00FE663F">
        <w:rPr>
          <w:color w:val="58595B"/>
          <w:spacing w:val="-3"/>
        </w:rPr>
        <w:t>t</w:t>
      </w:r>
      <w:r w:rsidRPr="00FE663F">
        <w:rPr>
          <w:color w:val="58595B"/>
        </w:rPr>
        <w:t>o</w:t>
      </w:r>
      <w:r w:rsidRPr="00FE663F">
        <w:rPr>
          <w:color w:val="58595B"/>
          <w:spacing w:val="-2"/>
        </w:rPr>
        <w:t>e</w:t>
      </w:r>
      <w:r w:rsidRPr="00FE663F">
        <w:rPr>
          <w:color w:val="58595B"/>
          <w:spacing w:val="-3"/>
        </w:rPr>
        <w:t>v</w:t>
      </w:r>
      <w:r w:rsidRPr="00FE663F">
        <w:rPr>
          <w:color w:val="58595B"/>
        </w:rPr>
        <w:t>oe</w:t>
      </w:r>
      <w:r w:rsidRPr="00FE663F">
        <w:rPr>
          <w:color w:val="58595B"/>
          <w:spacing w:val="-2"/>
        </w:rPr>
        <w:t>g</w:t>
      </w:r>
      <w:r w:rsidRPr="00FE663F">
        <w:rPr>
          <w:color w:val="58595B"/>
        </w:rPr>
        <w:t>en:</w:t>
      </w:r>
      <w:r w:rsidRPr="00FE663F">
        <w:rPr>
          <w:color w:val="58595B"/>
          <w:spacing w:val="-1"/>
        </w:rPr>
        <w:t xml:space="preserve"> </w:t>
      </w:r>
      <w:r w:rsidRPr="00FE663F">
        <w:rPr>
          <w:color w:val="58595B"/>
        </w:rPr>
        <w:t>“namens</w:t>
      </w:r>
      <w:r w:rsidRPr="00FE663F">
        <w:rPr>
          <w:color w:val="58595B"/>
          <w:spacing w:val="-2"/>
        </w:rPr>
        <w:t xml:space="preserve"> </w:t>
      </w:r>
      <w:r w:rsidRPr="00FE663F">
        <w:rPr>
          <w:color w:val="58595B"/>
        </w:rPr>
        <w:t>h</w:t>
      </w:r>
      <w:r w:rsidRPr="00FE663F">
        <w:rPr>
          <w:color w:val="58595B"/>
          <w:spacing w:val="-2"/>
        </w:rPr>
        <w:t>e</w:t>
      </w:r>
      <w:r w:rsidRPr="00FE663F">
        <w:rPr>
          <w:color w:val="58595B"/>
        </w:rPr>
        <w:t>t</w:t>
      </w:r>
      <w:r w:rsidRPr="00FE663F">
        <w:rPr>
          <w:color w:val="58595B"/>
          <w:spacing w:val="-1"/>
        </w:rPr>
        <w:t xml:space="preserve"> </w:t>
      </w:r>
      <w:r w:rsidRPr="00FE663F">
        <w:rPr>
          <w:color w:val="58595B"/>
        </w:rPr>
        <w:t>be</w:t>
      </w:r>
      <w:r w:rsidRPr="00FE663F">
        <w:rPr>
          <w:color w:val="58595B"/>
          <w:spacing w:val="-3"/>
        </w:rPr>
        <w:t>s</w:t>
      </w:r>
      <w:r w:rsidRPr="00FE663F">
        <w:rPr>
          <w:color w:val="58595B"/>
        </w:rPr>
        <w:t>tuur</w:t>
      </w:r>
      <w:r w:rsidRPr="00FE663F">
        <w:rPr>
          <w:color w:val="58595B"/>
          <w:spacing w:val="-2"/>
        </w:rPr>
        <w:t xml:space="preserve"> </w:t>
      </w:r>
      <w:r w:rsidRPr="00FE663F">
        <w:rPr>
          <w:color w:val="58595B"/>
          <w:spacing w:val="-4"/>
        </w:rPr>
        <w:t>v</w:t>
      </w:r>
      <w:r w:rsidRPr="00FE663F">
        <w:rPr>
          <w:color w:val="58595B"/>
        </w:rPr>
        <w:t>an…”)</w:t>
      </w:r>
    </w:p>
    <w:p w14:paraId="63805330" w14:textId="77777777" w:rsidR="00852322" w:rsidRPr="00CA22F4" w:rsidRDefault="00852322" w:rsidP="00852322">
      <w:pPr>
        <w:sectPr w:rsidR="00852322" w:rsidRPr="00CA22F4">
          <w:pgSz w:w="11906" w:h="16840"/>
          <w:pgMar w:top="920" w:right="0" w:bottom="500" w:left="0" w:header="0" w:footer="316" w:gutter="0"/>
          <w:cols w:space="708"/>
        </w:sectPr>
      </w:pPr>
    </w:p>
    <w:p w14:paraId="4D043679" w14:textId="77777777" w:rsidR="00852322" w:rsidRPr="00CA22F4" w:rsidRDefault="00852322" w:rsidP="00852322">
      <w:pPr>
        <w:spacing w:before="5" w:line="120" w:lineRule="exact"/>
        <w:rPr>
          <w:sz w:val="12"/>
          <w:szCs w:val="12"/>
        </w:rPr>
      </w:pPr>
    </w:p>
    <w:p w14:paraId="35AA9839" w14:textId="77777777" w:rsidR="00852322" w:rsidRPr="00CA22F4" w:rsidRDefault="00852322" w:rsidP="00852322">
      <w:pPr>
        <w:pStyle w:val="Kop3"/>
        <w:numPr>
          <w:ilvl w:val="0"/>
          <w:numId w:val="4"/>
        </w:numPr>
        <w:tabs>
          <w:tab w:val="left" w:pos="1394"/>
        </w:tabs>
        <w:spacing w:before="51"/>
        <w:ind w:left="1394" w:right="7686" w:hanging="261"/>
        <w:jc w:val="both"/>
        <w:rPr>
          <w:b w:val="0"/>
          <w:bCs w:val="0"/>
        </w:rPr>
      </w:pPr>
      <w:r w:rsidRPr="00CA22F4">
        <w:rPr>
          <w:color w:val="58595B"/>
          <w:spacing w:val="-12"/>
        </w:rPr>
        <w:t>V</w:t>
      </w:r>
      <w:r w:rsidRPr="00CA22F4">
        <w:rPr>
          <w:color w:val="58595B"/>
        </w:rPr>
        <w:t xml:space="preserve">oornemen </w:t>
      </w:r>
      <w:r w:rsidRPr="00CA22F4">
        <w:rPr>
          <w:color w:val="58595B"/>
          <w:spacing w:val="-3"/>
        </w:rPr>
        <w:t>t</w:t>
      </w:r>
      <w:r w:rsidRPr="00CA22F4">
        <w:rPr>
          <w:color w:val="58595B"/>
        </w:rPr>
        <w:t xml:space="preserve">ot </w:t>
      </w:r>
      <w:r w:rsidRPr="00CA22F4">
        <w:rPr>
          <w:color w:val="58595B"/>
          <w:spacing w:val="-3"/>
        </w:rPr>
        <w:t>v</w:t>
      </w:r>
      <w:r w:rsidRPr="00CA22F4">
        <w:rPr>
          <w:color w:val="58595B"/>
        </w:rPr>
        <w:t>e</w:t>
      </w:r>
      <w:r w:rsidRPr="00CA22F4">
        <w:rPr>
          <w:color w:val="58595B"/>
          <w:spacing w:val="1"/>
        </w:rPr>
        <w:t>r</w:t>
      </w:r>
      <w:r w:rsidRPr="00CA22F4">
        <w:rPr>
          <w:color w:val="58595B"/>
        </w:rPr>
        <w:t>wijdering</w:t>
      </w:r>
    </w:p>
    <w:p w14:paraId="6C9E9B7F" w14:textId="77777777" w:rsidR="00852322" w:rsidRPr="00CA22F4" w:rsidRDefault="00852322" w:rsidP="00852322">
      <w:pPr>
        <w:spacing w:before="6" w:line="120" w:lineRule="exact"/>
        <w:rPr>
          <w:sz w:val="12"/>
          <w:szCs w:val="12"/>
        </w:rPr>
      </w:pPr>
    </w:p>
    <w:p w14:paraId="1BC03A58" w14:textId="77777777" w:rsidR="00852322" w:rsidRPr="00CA22F4" w:rsidRDefault="00852322" w:rsidP="00852322">
      <w:pPr>
        <w:spacing w:line="200" w:lineRule="exact"/>
        <w:rPr>
          <w:sz w:val="20"/>
          <w:szCs w:val="20"/>
        </w:rPr>
      </w:pPr>
    </w:p>
    <w:p w14:paraId="388B0854" w14:textId="77777777" w:rsidR="00852322" w:rsidRPr="00CA22F4" w:rsidRDefault="00852322" w:rsidP="00852322">
      <w:pPr>
        <w:pStyle w:val="Plattetekst"/>
        <w:ind w:right="7348"/>
        <w:jc w:val="both"/>
      </w:pPr>
      <w:r w:rsidRPr="00CA22F4">
        <w:rPr>
          <w:color w:val="6D6E71"/>
          <w:spacing w:val="-10"/>
          <w:u w:val="single" w:color="6D6E71"/>
        </w:rPr>
        <w:t>V</w:t>
      </w:r>
      <w:r w:rsidRPr="00CA22F4">
        <w:rPr>
          <w:color w:val="6D6E71"/>
          <w:u w:val="single" w:color="6D6E71"/>
        </w:rPr>
        <w:t>oor</w:t>
      </w:r>
      <w:r w:rsidRPr="00CA22F4">
        <w:rPr>
          <w:color w:val="6D6E71"/>
          <w:spacing w:val="-1"/>
          <w:u w:val="single" w:color="6D6E71"/>
        </w:rPr>
        <w:t xml:space="preserve"> </w:t>
      </w:r>
      <w:r w:rsidRPr="00CA22F4">
        <w:rPr>
          <w:color w:val="6D6E71"/>
          <w:u w:val="single" w:color="6D6E71"/>
        </w:rPr>
        <w:t>openbaar en bij</w:t>
      </w:r>
      <w:r w:rsidRPr="00CA22F4">
        <w:rPr>
          <w:color w:val="6D6E71"/>
          <w:spacing w:val="-5"/>
          <w:u w:val="single" w:color="6D6E71"/>
        </w:rPr>
        <w:t>z</w:t>
      </w:r>
      <w:r w:rsidRPr="00CA22F4">
        <w:rPr>
          <w:color w:val="6D6E71"/>
          <w:u w:val="single" w:color="6D6E71"/>
        </w:rPr>
        <w:t>onder</w:t>
      </w:r>
      <w:r w:rsidRPr="00CA22F4">
        <w:rPr>
          <w:color w:val="6D6E71"/>
          <w:spacing w:val="-1"/>
          <w:u w:val="single" w:color="6D6E71"/>
        </w:rPr>
        <w:t xml:space="preserve"> </w:t>
      </w:r>
      <w:r w:rsidRPr="00CA22F4">
        <w:rPr>
          <w:color w:val="6D6E71"/>
          <w:u w:val="single" w:color="6D6E71"/>
        </w:rPr>
        <w:t>onde</w:t>
      </w:r>
      <w:r w:rsidRPr="00CA22F4">
        <w:rPr>
          <w:color w:val="6D6E71"/>
          <w:spacing w:val="1"/>
          <w:u w:val="single" w:color="6D6E71"/>
        </w:rPr>
        <w:t>r</w:t>
      </w:r>
      <w:r w:rsidRPr="00CA22F4">
        <w:rPr>
          <w:color w:val="6D6E71"/>
          <w:u w:val="single" w:color="6D6E71"/>
        </w:rPr>
        <w:t>wijs</w:t>
      </w:r>
    </w:p>
    <w:p w14:paraId="48CB477F" w14:textId="77777777" w:rsidR="00852322" w:rsidRPr="00CA22F4" w:rsidRDefault="00852322" w:rsidP="00852322">
      <w:pPr>
        <w:spacing w:before="5" w:line="180" w:lineRule="exact"/>
        <w:rPr>
          <w:sz w:val="18"/>
          <w:szCs w:val="18"/>
        </w:rPr>
      </w:pPr>
    </w:p>
    <w:p w14:paraId="3982A9D4" w14:textId="77777777" w:rsidR="00852322" w:rsidRPr="00CA22F4" w:rsidRDefault="00852322" w:rsidP="00852322">
      <w:pPr>
        <w:spacing w:line="200" w:lineRule="exact"/>
        <w:rPr>
          <w:sz w:val="20"/>
          <w:szCs w:val="20"/>
        </w:rPr>
      </w:pPr>
    </w:p>
    <w:p w14:paraId="64BA09EC" w14:textId="77777777" w:rsidR="00852322" w:rsidRPr="00CA22F4" w:rsidRDefault="00852322" w:rsidP="00852322">
      <w:pPr>
        <w:spacing w:line="200" w:lineRule="exact"/>
        <w:rPr>
          <w:sz w:val="20"/>
          <w:szCs w:val="20"/>
        </w:rPr>
      </w:pPr>
    </w:p>
    <w:p w14:paraId="501B8FC1" w14:textId="77777777" w:rsidR="00852322" w:rsidRPr="00CA22F4" w:rsidRDefault="00852322" w:rsidP="00852322">
      <w:pPr>
        <w:spacing w:line="200" w:lineRule="exact"/>
        <w:rPr>
          <w:sz w:val="20"/>
          <w:szCs w:val="20"/>
        </w:rPr>
      </w:pPr>
    </w:p>
    <w:p w14:paraId="4C66C3F7" w14:textId="77777777" w:rsidR="00852322" w:rsidRPr="00CA22F4" w:rsidRDefault="00852322" w:rsidP="00852322">
      <w:pPr>
        <w:pStyle w:val="Plattetekst"/>
        <w:spacing w:line="178" w:lineRule="auto"/>
        <w:ind w:right="1133"/>
        <w:jc w:val="both"/>
      </w:pPr>
      <w:r w:rsidRPr="00CA22F4">
        <w:rPr>
          <w:color w:val="6D6E71"/>
          <w:spacing w:val="-10"/>
        </w:rPr>
        <w:t>V</w:t>
      </w:r>
      <w:r w:rsidRPr="00CA22F4">
        <w:rPr>
          <w:color w:val="6D6E71"/>
        </w:rPr>
        <w:t>oo</w:t>
      </w:r>
      <w:r w:rsidRPr="00CA22F4">
        <w:rPr>
          <w:color w:val="6D6E71"/>
          <w:spacing w:val="-3"/>
        </w:rPr>
        <w:t>r</w:t>
      </w:r>
      <w:r w:rsidRPr="00CA22F4">
        <w:rPr>
          <w:color w:val="6D6E71"/>
        </w:rPr>
        <w:t>d</w:t>
      </w:r>
      <w:r w:rsidRPr="00CA22F4">
        <w:rPr>
          <w:color w:val="6D6E71"/>
          <w:spacing w:val="-2"/>
        </w:rPr>
        <w:t>a</w:t>
      </w:r>
      <w:r w:rsidRPr="00CA22F4">
        <w:rPr>
          <w:color w:val="6D6E71"/>
        </w:rPr>
        <w:t>t</w:t>
      </w:r>
      <w:r w:rsidRPr="00CA22F4">
        <w:rPr>
          <w:color w:val="6D6E71"/>
          <w:spacing w:val="3"/>
        </w:rPr>
        <w:t xml:space="preserve"> </w:t>
      </w:r>
      <w:r w:rsidRPr="00CA22F4">
        <w:rPr>
          <w:color w:val="6D6E71"/>
          <w:spacing w:val="-3"/>
        </w:rPr>
        <w:t>t</w:t>
      </w:r>
      <w:r w:rsidRPr="00CA22F4">
        <w:rPr>
          <w:color w:val="6D6E71"/>
        </w:rPr>
        <w:t>ot</w:t>
      </w:r>
      <w:r w:rsidRPr="00CA22F4">
        <w:rPr>
          <w:color w:val="6D6E71"/>
          <w:spacing w:val="4"/>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4"/>
        </w:rPr>
        <w:t xml:space="preserve"> </w:t>
      </w:r>
      <w:r w:rsidRPr="00CA22F4">
        <w:rPr>
          <w:color w:val="6D6E71"/>
          <w:spacing w:val="-4"/>
        </w:rPr>
        <w:t>k</w:t>
      </w:r>
      <w:r w:rsidRPr="00CA22F4">
        <w:rPr>
          <w:color w:val="6D6E71"/>
        </w:rPr>
        <w:t>an</w:t>
      </w:r>
      <w:r w:rsidRPr="00CA22F4">
        <w:rPr>
          <w:color w:val="6D6E71"/>
          <w:spacing w:val="4"/>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4"/>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spacing w:val="-2"/>
        </w:rPr>
        <w:t>g</w:t>
      </w:r>
      <w:r w:rsidRPr="00CA22F4">
        <w:rPr>
          <w:color w:val="6D6E71"/>
        </w:rPr>
        <w:t>e</w:t>
      </w:r>
      <w:r w:rsidRPr="00CA22F4">
        <w:rPr>
          <w:color w:val="6D6E71"/>
          <w:spacing w:val="-5"/>
        </w:rPr>
        <w:t>g</w:t>
      </w:r>
      <w:r w:rsidRPr="00CA22F4">
        <w:rPr>
          <w:color w:val="6D6E71"/>
        </w:rPr>
        <w:t>aan</w:t>
      </w:r>
      <w:r w:rsidRPr="00CA22F4">
        <w:rPr>
          <w:color w:val="6D6E71"/>
          <w:spacing w:val="4"/>
        </w:rPr>
        <w:t xml:space="preserve"> </w:t>
      </w:r>
      <w:r w:rsidRPr="00CA22F4">
        <w:rPr>
          <w:color w:val="6D6E71"/>
        </w:rPr>
        <w:t>die</w:t>
      </w:r>
      <w:r w:rsidRPr="00CA22F4">
        <w:rPr>
          <w:color w:val="6D6E71"/>
          <w:spacing w:val="-2"/>
        </w:rPr>
        <w:t>n</w:t>
      </w:r>
      <w:r w:rsidRPr="00CA22F4">
        <w:rPr>
          <w:color w:val="6D6E71"/>
        </w:rPr>
        <w:t>t</w:t>
      </w:r>
      <w:r w:rsidRPr="00CA22F4">
        <w:rPr>
          <w:color w:val="6D6E71"/>
          <w:spacing w:val="4"/>
        </w:rPr>
        <w:t xml:space="preserve"> </w:t>
      </w:r>
      <w:r w:rsidRPr="00CA22F4">
        <w:rPr>
          <w:color w:val="6D6E71"/>
        </w:rPr>
        <w:t>een</w:t>
      </w:r>
      <w:r w:rsidRPr="00CA22F4">
        <w:rPr>
          <w:color w:val="6D6E71"/>
          <w:spacing w:val="4"/>
        </w:rPr>
        <w:t xml:space="preserve"> </w:t>
      </w:r>
      <w:r w:rsidRPr="00CA22F4">
        <w:rPr>
          <w:color w:val="6D6E71"/>
        </w:rPr>
        <w:t>(aan</w:t>
      </w:r>
      <w:r w:rsidRPr="00CA22F4">
        <w:rPr>
          <w:color w:val="6D6E71"/>
          <w:spacing w:val="-2"/>
        </w:rPr>
        <w:t>ge</w:t>
      </w:r>
      <w:r w:rsidRPr="00CA22F4">
        <w:rPr>
          <w:color w:val="6D6E71"/>
          <w:spacing w:val="-3"/>
        </w:rPr>
        <w:t>t</w:t>
      </w:r>
      <w:r w:rsidRPr="00CA22F4">
        <w:rPr>
          <w:color w:val="6D6E71"/>
        </w:rPr>
        <w:t>e</w:t>
      </w:r>
      <w:r w:rsidRPr="00CA22F4">
        <w:rPr>
          <w:color w:val="6D6E71"/>
          <w:spacing w:val="-8"/>
        </w:rPr>
        <w:t>k</w:t>
      </w:r>
      <w:r w:rsidRPr="00CA22F4">
        <w:rPr>
          <w:color w:val="6D6E71"/>
        </w:rPr>
        <w:t>end)</w:t>
      </w:r>
      <w:r w:rsidRPr="00CA22F4">
        <w:rPr>
          <w:color w:val="6D6E71"/>
          <w:spacing w:val="4"/>
        </w:rPr>
        <w:t xml:space="preserve"> </w:t>
      </w:r>
      <w:r w:rsidRPr="00CA22F4">
        <w:rPr>
          <w:color w:val="6D6E71"/>
        </w:rPr>
        <w:t>schrif</w:t>
      </w:r>
      <w:r w:rsidRPr="00CA22F4">
        <w:rPr>
          <w:color w:val="6D6E71"/>
          <w:spacing w:val="-3"/>
        </w:rPr>
        <w:t>t</w:t>
      </w:r>
      <w:r w:rsidRPr="00CA22F4">
        <w:rPr>
          <w:color w:val="6D6E71"/>
        </w:rPr>
        <w:t>elijk</w:t>
      </w:r>
      <w:r w:rsidRPr="00CA22F4">
        <w:rPr>
          <w:color w:val="6D6E71"/>
          <w:spacing w:val="4"/>
        </w:rPr>
        <w:t xml:space="preserve"> </w:t>
      </w:r>
      <w:r w:rsidRPr="00CA22F4">
        <w:rPr>
          <w:color w:val="6D6E71"/>
        </w:rPr>
        <w:t>en</w:t>
      </w:r>
      <w:r w:rsidRPr="00CA22F4">
        <w:rPr>
          <w:color w:val="6D6E71"/>
          <w:spacing w:val="4"/>
        </w:rPr>
        <w:t xml:space="preserve"> </w:t>
      </w:r>
      <w:r w:rsidRPr="00CA22F4">
        <w:rPr>
          <w:color w:val="6D6E71"/>
          <w:spacing w:val="-2"/>
        </w:rPr>
        <w:t>g</w:t>
      </w:r>
      <w:r w:rsidRPr="00CA22F4">
        <w:rPr>
          <w:color w:val="6D6E71"/>
        </w:rPr>
        <w:t>emoti</w:t>
      </w:r>
      <w:r w:rsidRPr="00CA22F4">
        <w:rPr>
          <w:color w:val="6D6E71"/>
          <w:spacing w:val="-3"/>
        </w:rPr>
        <w:t>v</w:t>
      </w:r>
      <w:r w:rsidRPr="00CA22F4">
        <w:rPr>
          <w:color w:val="6D6E71"/>
        </w:rPr>
        <w:t>ee</w:t>
      </w:r>
      <w:r w:rsidRPr="00CA22F4">
        <w:rPr>
          <w:color w:val="6D6E71"/>
          <w:spacing w:val="-4"/>
        </w:rPr>
        <w:t>r</w:t>
      </w:r>
      <w:r w:rsidRPr="00CA22F4">
        <w:rPr>
          <w:color w:val="6D6E71"/>
        </w:rPr>
        <w:t xml:space="preserve">d </w:t>
      </w:r>
      <w:r w:rsidRPr="00CA22F4">
        <w:rPr>
          <w:color w:val="6D6E71"/>
          <w:spacing w:val="-3"/>
        </w:rPr>
        <w:t>v</w:t>
      </w:r>
      <w:r w:rsidRPr="00CA22F4">
        <w:rPr>
          <w:color w:val="6D6E71"/>
        </w:rPr>
        <w:t>oornemen</w:t>
      </w:r>
      <w:r w:rsidRPr="00CA22F4">
        <w:rPr>
          <w:color w:val="6D6E71"/>
          <w:spacing w:val="15"/>
        </w:rPr>
        <w:t xml:space="preserve"> </w:t>
      </w:r>
      <w:r w:rsidRPr="00CA22F4">
        <w:rPr>
          <w:color w:val="6D6E71"/>
          <w:spacing w:val="-3"/>
        </w:rPr>
        <w:t>t</w:t>
      </w:r>
      <w:r w:rsidRPr="00CA22F4">
        <w:rPr>
          <w:color w:val="6D6E71"/>
        </w:rPr>
        <w:t>ot</w:t>
      </w:r>
      <w:r w:rsidRPr="00CA22F4">
        <w:rPr>
          <w:color w:val="6D6E71"/>
          <w:spacing w:val="15"/>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16"/>
        </w:rPr>
        <w:t xml:space="preserve"> </w:t>
      </w:r>
      <w:r w:rsidRPr="00CA22F4">
        <w:rPr>
          <w:color w:val="6D6E71"/>
        </w:rPr>
        <w:t>aan</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rPr>
        <w:t>oude</w:t>
      </w:r>
      <w:r w:rsidRPr="00CA22F4">
        <w:rPr>
          <w:color w:val="6D6E71"/>
          <w:spacing w:val="-4"/>
        </w:rPr>
        <w:t>r</w:t>
      </w:r>
      <w:r w:rsidRPr="00CA22F4">
        <w:rPr>
          <w:color w:val="6D6E71"/>
        </w:rPr>
        <w:t>s</w:t>
      </w:r>
      <w:r w:rsidRPr="00CA22F4">
        <w:rPr>
          <w:color w:val="6D6E71"/>
          <w:spacing w:val="15"/>
        </w:rPr>
        <w:t xml:space="preserve"> </w:t>
      </w:r>
      <w:r w:rsidRPr="00CA22F4">
        <w:rPr>
          <w:color w:val="6D6E71"/>
        </w:rPr>
        <w:t>/</w:t>
      </w:r>
      <w:r w:rsidRPr="00CA22F4">
        <w:rPr>
          <w:color w:val="6D6E71"/>
          <w:spacing w:val="15"/>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15"/>
        </w:rPr>
        <w:t xml:space="preserve"> </w:t>
      </w:r>
      <w:r w:rsidRPr="00CA22F4">
        <w:rPr>
          <w:color w:val="6D6E71"/>
          <w:spacing w:val="-4"/>
        </w:rPr>
        <w:t>v</w:t>
      </w:r>
      <w:r w:rsidRPr="00CA22F4">
        <w:rPr>
          <w:color w:val="6D6E71"/>
        </w:rPr>
        <w:t>an</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rPr>
        <w:t>leerling</w:t>
      </w:r>
      <w:r w:rsidRPr="00CA22F4">
        <w:rPr>
          <w:color w:val="6D6E71"/>
          <w:spacing w:val="15"/>
        </w:rPr>
        <w:t xml:space="preserve"> </w:t>
      </w:r>
      <w:r w:rsidRPr="00CA22F4">
        <w:rPr>
          <w:color w:val="6D6E71"/>
          <w:spacing w:val="-3"/>
        </w:rPr>
        <w:t>t</w:t>
      </w:r>
      <w:r w:rsidRPr="00CA22F4">
        <w:rPr>
          <w:color w:val="6D6E71"/>
        </w:rPr>
        <w:t>e</w:t>
      </w:r>
      <w:r w:rsidRPr="00CA22F4">
        <w:rPr>
          <w:color w:val="6D6E71"/>
          <w:spacing w:val="15"/>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den</w:t>
      </w:r>
      <w:r w:rsidRPr="00CA22F4">
        <w:rPr>
          <w:color w:val="6D6E71"/>
          <w:spacing w:val="15"/>
        </w:rPr>
        <w:t xml:space="preserve"> </w:t>
      </w:r>
      <w:r w:rsidRPr="00CA22F4">
        <w:rPr>
          <w:color w:val="6D6E71"/>
        </w:rPr>
        <w:t>mee</w:t>
      </w:r>
      <w:r w:rsidRPr="00CA22F4">
        <w:rPr>
          <w:color w:val="6D6E71"/>
          <w:spacing w:val="-3"/>
        </w:rPr>
        <w:t>g</w:t>
      </w:r>
      <w:r w:rsidRPr="00CA22F4">
        <w:rPr>
          <w:color w:val="6D6E71"/>
        </w:rPr>
        <w:t>edeeld</w:t>
      </w:r>
      <w:r w:rsidRPr="00CA22F4">
        <w:rPr>
          <w:color w:val="6D6E71"/>
          <w:spacing w:val="15"/>
        </w:rPr>
        <w:t xml:space="preserve"> </w:t>
      </w:r>
      <w:r w:rsidRPr="00CA22F4">
        <w:rPr>
          <w:color w:val="6D6E71"/>
          <w:spacing w:val="-3"/>
        </w:rPr>
        <w:t>w</w:t>
      </w:r>
      <w:r w:rsidRPr="00CA22F4">
        <w:rPr>
          <w:color w:val="6D6E71"/>
        </w:rPr>
        <w:t>aarbij</w:t>
      </w:r>
      <w:r w:rsidRPr="00CA22F4">
        <w:rPr>
          <w:color w:val="6D6E71"/>
          <w:spacing w:val="16"/>
        </w:rPr>
        <w:t xml:space="preserve"> </w:t>
      </w:r>
      <w:r w:rsidRPr="00CA22F4">
        <w:rPr>
          <w:color w:val="6D6E71"/>
        </w:rPr>
        <w:t>de oude</w:t>
      </w:r>
      <w:r w:rsidRPr="00CA22F4">
        <w:rPr>
          <w:color w:val="6D6E71"/>
          <w:spacing w:val="-4"/>
        </w:rPr>
        <w:t>r</w:t>
      </w:r>
      <w:r w:rsidRPr="00CA22F4">
        <w:rPr>
          <w:color w:val="6D6E71"/>
        </w:rPr>
        <w:t xml:space="preserve">s </w:t>
      </w:r>
      <w:r w:rsidRPr="00CA22F4">
        <w:rPr>
          <w:color w:val="6D6E71"/>
          <w:spacing w:val="-3"/>
        </w:rPr>
        <w:t>w</w:t>
      </w:r>
      <w:r w:rsidRPr="00CA22F4">
        <w:rPr>
          <w:color w:val="6D6E71"/>
        </w:rPr>
        <w:t>o</w:t>
      </w:r>
      <w:r w:rsidRPr="00CA22F4">
        <w:rPr>
          <w:color w:val="6D6E71"/>
          <w:spacing w:val="-3"/>
        </w:rPr>
        <w:t>r</w:t>
      </w:r>
      <w:r w:rsidRPr="00CA22F4">
        <w:rPr>
          <w:color w:val="6D6E71"/>
        </w:rPr>
        <w:t>den uit</w:t>
      </w:r>
      <w:r w:rsidRPr="00CA22F4">
        <w:rPr>
          <w:color w:val="6D6E71"/>
          <w:spacing w:val="-2"/>
        </w:rPr>
        <w:t>g</w:t>
      </w:r>
      <w:r w:rsidRPr="00CA22F4">
        <w:rPr>
          <w:color w:val="6D6E71"/>
        </w:rPr>
        <w:t>enodi</w:t>
      </w:r>
      <w:r w:rsidRPr="00CA22F4">
        <w:rPr>
          <w:color w:val="6D6E71"/>
          <w:spacing w:val="-2"/>
        </w:rPr>
        <w:t>g</w:t>
      </w:r>
      <w:r w:rsidRPr="00CA22F4">
        <w:rPr>
          <w:color w:val="6D6E71"/>
        </w:rPr>
        <w:t xml:space="preserve">d </w:t>
      </w:r>
      <w:r w:rsidRPr="00CA22F4">
        <w:rPr>
          <w:color w:val="6D6E71"/>
          <w:spacing w:val="-2"/>
        </w:rPr>
        <w:t>v</w:t>
      </w:r>
      <w:r w:rsidRPr="00CA22F4">
        <w:rPr>
          <w:color w:val="6D6E71"/>
        </w:rPr>
        <w:t xml:space="preserve">oor een </w:t>
      </w:r>
      <w:r w:rsidRPr="00CA22F4">
        <w:rPr>
          <w:color w:val="6D6E71"/>
          <w:spacing w:val="-2"/>
        </w:rPr>
        <w:t>g</w:t>
      </w:r>
      <w:r w:rsidRPr="00CA22F4">
        <w:rPr>
          <w:color w:val="6D6E71"/>
        </w:rPr>
        <w:t>esp</w:t>
      </w:r>
      <w:r w:rsidRPr="00CA22F4">
        <w:rPr>
          <w:color w:val="6D6E71"/>
          <w:spacing w:val="-3"/>
        </w:rPr>
        <w:t>r</w:t>
      </w:r>
      <w:r w:rsidRPr="00CA22F4">
        <w:rPr>
          <w:color w:val="6D6E71"/>
        </w:rPr>
        <w:t xml:space="preserve">ek </w:t>
      </w:r>
      <w:r w:rsidRPr="00CA22F4">
        <w:rPr>
          <w:color w:val="6D6E71"/>
          <w:spacing w:val="-2"/>
        </w:rPr>
        <w:t>o</w:t>
      </w:r>
      <w:r w:rsidRPr="00CA22F4">
        <w:rPr>
          <w:color w:val="6D6E71"/>
          <w:spacing w:val="-3"/>
        </w:rPr>
        <w:t>v</w:t>
      </w:r>
      <w:r w:rsidRPr="00CA22F4">
        <w:rPr>
          <w:color w:val="6D6E71"/>
        </w:rPr>
        <w:t xml:space="preserve">er dit </w:t>
      </w:r>
      <w:r w:rsidRPr="00CA22F4">
        <w:rPr>
          <w:color w:val="6D6E71"/>
          <w:spacing w:val="-3"/>
        </w:rPr>
        <w:t>v</w:t>
      </w:r>
      <w:r w:rsidRPr="00CA22F4">
        <w:rPr>
          <w:color w:val="6D6E71"/>
        </w:rPr>
        <w:t>oornemen.</w:t>
      </w:r>
    </w:p>
    <w:p w14:paraId="1D78C74E" w14:textId="77777777" w:rsidR="00852322" w:rsidRPr="00CA22F4" w:rsidRDefault="00852322" w:rsidP="00852322">
      <w:pPr>
        <w:spacing w:before="7" w:line="140" w:lineRule="exact"/>
        <w:rPr>
          <w:sz w:val="14"/>
          <w:szCs w:val="14"/>
        </w:rPr>
      </w:pPr>
    </w:p>
    <w:p w14:paraId="3D82B661" w14:textId="77777777" w:rsidR="00852322" w:rsidRPr="00CA22F4" w:rsidRDefault="00852322" w:rsidP="00852322">
      <w:pPr>
        <w:pStyle w:val="Plattetekst"/>
        <w:ind w:right="9701"/>
        <w:jc w:val="both"/>
        <w:rPr>
          <w:rFonts w:cs="Calibri"/>
        </w:rPr>
      </w:pPr>
      <w:r w:rsidRPr="00CA22F4">
        <w:rPr>
          <w:rFonts w:cs="Calibri"/>
          <w:color w:val="6D6E71"/>
        </w:rPr>
        <w:t>Aa</w:t>
      </w:r>
      <w:r w:rsidRPr="00CA22F4">
        <w:rPr>
          <w:rFonts w:cs="Calibri"/>
          <w:color w:val="6D6E71"/>
          <w:spacing w:val="-3"/>
        </w:rPr>
        <w:t>nt</w:t>
      </w:r>
      <w:r w:rsidRPr="00CA22F4">
        <w:rPr>
          <w:rFonts w:cs="Calibri"/>
          <w:color w:val="6D6E71"/>
        </w:rPr>
        <w:t>e</w:t>
      </w:r>
      <w:r w:rsidRPr="00CA22F4">
        <w:rPr>
          <w:rFonts w:cs="Calibri"/>
          <w:color w:val="6D6E71"/>
          <w:spacing w:val="-9"/>
        </w:rPr>
        <w:t>k</w:t>
      </w:r>
      <w:r w:rsidRPr="00CA22F4">
        <w:rPr>
          <w:rFonts w:cs="Calibri"/>
          <w:color w:val="6D6E71"/>
        </w:rPr>
        <w:t>enen</w:t>
      </w:r>
    </w:p>
    <w:p w14:paraId="5A9B862C" w14:textId="77777777" w:rsidR="00852322" w:rsidRPr="00CA22F4" w:rsidRDefault="00852322" w:rsidP="00852322">
      <w:pPr>
        <w:spacing w:before="1" w:line="130" w:lineRule="exact"/>
        <w:rPr>
          <w:sz w:val="13"/>
          <w:szCs w:val="13"/>
        </w:rPr>
      </w:pPr>
    </w:p>
    <w:p w14:paraId="1B772525" w14:textId="77777777" w:rsidR="00852322" w:rsidRPr="00CA22F4" w:rsidRDefault="00852322" w:rsidP="00852322">
      <w:pPr>
        <w:pStyle w:val="Plattetekst"/>
        <w:ind w:right="9663"/>
        <w:jc w:val="both"/>
      </w:pPr>
      <w:r w:rsidRPr="00CA22F4">
        <w:rPr>
          <w:color w:val="6D6E71"/>
        </w:rPr>
        <w:t>Geac</w:t>
      </w:r>
      <w:r w:rsidRPr="00CA22F4">
        <w:rPr>
          <w:color w:val="6D6E71"/>
          <w:spacing w:val="-3"/>
        </w:rPr>
        <w:t>ht</w:t>
      </w:r>
      <w:r w:rsidRPr="00CA22F4">
        <w:rPr>
          <w:color w:val="6D6E71"/>
        </w:rPr>
        <w:t>e …..,</w:t>
      </w:r>
    </w:p>
    <w:p w14:paraId="44D8CA24" w14:textId="77777777" w:rsidR="00852322" w:rsidRPr="00CA22F4" w:rsidRDefault="00852322" w:rsidP="00852322">
      <w:pPr>
        <w:spacing w:before="1" w:line="130" w:lineRule="exact"/>
        <w:rPr>
          <w:sz w:val="13"/>
          <w:szCs w:val="13"/>
        </w:rPr>
      </w:pPr>
    </w:p>
    <w:p w14:paraId="4BCFAEC7" w14:textId="77777777" w:rsidR="00852322" w:rsidRPr="00CA22F4" w:rsidRDefault="00852322" w:rsidP="00852322">
      <w:pPr>
        <w:spacing w:line="200" w:lineRule="exact"/>
        <w:rPr>
          <w:sz w:val="20"/>
          <w:szCs w:val="20"/>
        </w:rPr>
      </w:pPr>
    </w:p>
    <w:p w14:paraId="7970F11D" w14:textId="77777777" w:rsidR="00852322" w:rsidRPr="00CA22F4" w:rsidRDefault="00852322" w:rsidP="00852322">
      <w:pPr>
        <w:spacing w:line="200" w:lineRule="exact"/>
        <w:rPr>
          <w:sz w:val="20"/>
          <w:szCs w:val="20"/>
        </w:rPr>
      </w:pPr>
    </w:p>
    <w:p w14:paraId="7CDEEA28" w14:textId="77777777" w:rsidR="00852322" w:rsidRPr="00CA22F4" w:rsidRDefault="00852322" w:rsidP="00852322">
      <w:pPr>
        <w:pStyle w:val="Plattetekst"/>
        <w:spacing w:line="257" w:lineRule="exact"/>
        <w:ind w:right="1134"/>
        <w:jc w:val="both"/>
      </w:pPr>
      <w:r w:rsidRPr="00CA22F4">
        <w:rPr>
          <w:color w:val="6D6E71"/>
        </w:rPr>
        <w:t>Bij</w:t>
      </w:r>
      <w:r w:rsidRPr="00CA22F4">
        <w:rPr>
          <w:color w:val="6D6E71"/>
          <w:spacing w:val="5"/>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5"/>
        </w:rPr>
        <w:t xml:space="preserve"> </w:t>
      </w:r>
      <w:r w:rsidRPr="00CA22F4">
        <w:rPr>
          <w:color w:val="6D6E71"/>
        </w:rPr>
        <w:t>beric</w:t>
      </w:r>
      <w:r w:rsidRPr="00CA22F4">
        <w:rPr>
          <w:color w:val="6D6E71"/>
          <w:spacing w:val="-2"/>
        </w:rPr>
        <w:t>h</w:t>
      </w:r>
      <w:r w:rsidRPr="00CA22F4">
        <w:rPr>
          <w:color w:val="6D6E71"/>
          <w:spacing w:val="-3"/>
        </w:rPr>
        <w:t>t</w:t>
      </w:r>
      <w:r w:rsidRPr="00CA22F4">
        <w:rPr>
          <w:color w:val="6D6E71"/>
        </w:rPr>
        <w:t>en</w:t>
      </w:r>
      <w:r w:rsidRPr="00CA22F4">
        <w:rPr>
          <w:color w:val="6D6E71"/>
          <w:spacing w:val="5"/>
        </w:rPr>
        <w:t xml:space="preserve"> </w:t>
      </w:r>
      <w:r w:rsidRPr="00CA22F4">
        <w:rPr>
          <w:color w:val="6D6E71"/>
        </w:rPr>
        <w:t>wij</w:t>
      </w:r>
      <w:r w:rsidRPr="00CA22F4">
        <w:rPr>
          <w:color w:val="6D6E71"/>
          <w:spacing w:val="5"/>
        </w:rPr>
        <w:t xml:space="preserve"> </w:t>
      </w:r>
      <w:r w:rsidRPr="00CA22F4">
        <w:rPr>
          <w:color w:val="6D6E71"/>
        </w:rPr>
        <w:t>u</w:t>
      </w:r>
      <w:r w:rsidRPr="00CA22F4">
        <w:rPr>
          <w:color w:val="6D6E71"/>
          <w:spacing w:val="5"/>
        </w:rPr>
        <w:t xml:space="preserve"> </w:t>
      </w:r>
      <w:r w:rsidRPr="00CA22F4">
        <w:rPr>
          <w:color w:val="6D6E71"/>
        </w:rPr>
        <w:t>d</w:t>
      </w:r>
      <w:r w:rsidRPr="00CA22F4">
        <w:rPr>
          <w:color w:val="6D6E71"/>
          <w:spacing w:val="-2"/>
        </w:rPr>
        <w:t>a</w:t>
      </w:r>
      <w:r w:rsidRPr="00CA22F4">
        <w:rPr>
          <w:color w:val="6D6E71"/>
        </w:rPr>
        <w:t>t</w:t>
      </w:r>
      <w:r w:rsidRPr="00CA22F4">
        <w:rPr>
          <w:color w:val="6D6E71"/>
          <w:spacing w:val="5"/>
        </w:rPr>
        <w:t xml:space="preserve"> </w:t>
      </w:r>
      <w:r w:rsidRPr="00CA22F4">
        <w:rPr>
          <w:color w:val="6D6E71"/>
        </w:rPr>
        <w:t>wij</w:t>
      </w:r>
      <w:r w:rsidRPr="00CA22F4">
        <w:rPr>
          <w:color w:val="6D6E71"/>
          <w:spacing w:val="5"/>
        </w:rPr>
        <w:t xml:space="preserve"> </w:t>
      </w:r>
      <w:r w:rsidRPr="00CA22F4">
        <w:rPr>
          <w:color w:val="6D6E71"/>
        </w:rPr>
        <w:t>h</w:t>
      </w:r>
      <w:r w:rsidRPr="00CA22F4">
        <w:rPr>
          <w:color w:val="6D6E71"/>
          <w:spacing w:val="-2"/>
        </w:rPr>
        <w:t>e</w:t>
      </w:r>
      <w:r w:rsidRPr="00CA22F4">
        <w:rPr>
          <w:color w:val="6D6E71"/>
        </w:rPr>
        <w:t>t</w:t>
      </w:r>
      <w:r w:rsidRPr="00CA22F4">
        <w:rPr>
          <w:color w:val="6D6E71"/>
          <w:spacing w:val="5"/>
        </w:rPr>
        <w:t xml:space="preserve"> </w:t>
      </w:r>
      <w:r w:rsidRPr="00CA22F4">
        <w:rPr>
          <w:color w:val="6D6E71"/>
          <w:spacing w:val="-3"/>
        </w:rPr>
        <w:t>v</w:t>
      </w:r>
      <w:r w:rsidRPr="00CA22F4">
        <w:rPr>
          <w:color w:val="6D6E71"/>
        </w:rPr>
        <w:t>oornemen</w:t>
      </w:r>
      <w:r w:rsidRPr="00CA22F4">
        <w:rPr>
          <w:color w:val="6D6E71"/>
          <w:spacing w:val="5"/>
        </w:rPr>
        <w:t xml:space="preserve"> </w:t>
      </w:r>
      <w:r w:rsidRPr="00CA22F4">
        <w:rPr>
          <w:color w:val="6D6E71"/>
        </w:rPr>
        <w:t>hebben</w:t>
      </w:r>
      <w:r w:rsidRPr="00CA22F4">
        <w:rPr>
          <w:color w:val="6D6E71"/>
          <w:spacing w:val="5"/>
        </w:rPr>
        <w:t xml:space="preserve"> </w:t>
      </w:r>
      <w:r w:rsidRPr="00CA22F4">
        <w:rPr>
          <w:color w:val="6D6E71"/>
        </w:rPr>
        <w:t>uw….</w:t>
      </w:r>
      <w:r w:rsidRPr="00CA22F4">
        <w:rPr>
          <w:color w:val="6D6E71"/>
          <w:spacing w:val="5"/>
        </w:rPr>
        <w:t xml:space="preserve"> </w:t>
      </w:r>
      <w:r w:rsidRPr="00CA22F4">
        <w:rPr>
          <w:color w:val="6D6E71"/>
        </w:rPr>
        <w:t>(</w:t>
      </w:r>
      <w:r w:rsidRPr="00CA22F4">
        <w:rPr>
          <w:color w:val="6D6E71"/>
          <w:spacing w:val="-5"/>
        </w:rPr>
        <w:t>z</w:t>
      </w:r>
      <w:r w:rsidRPr="00CA22F4">
        <w:rPr>
          <w:color w:val="6D6E71"/>
        </w:rPr>
        <w:t>oon/doc</w:t>
      </w:r>
      <w:r w:rsidRPr="00CA22F4">
        <w:rPr>
          <w:color w:val="6D6E71"/>
          <w:spacing w:val="-2"/>
        </w:rPr>
        <w:t>h</w:t>
      </w:r>
      <w:r w:rsidRPr="00CA22F4">
        <w:rPr>
          <w:color w:val="6D6E71"/>
          <w:spacing w:val="-3"/>
        </w:rPr>
        <w:t>t</w:t>
      </w:r>
      <w:r w:rsidRPr="00CA22F4">
        <w:rPr>
          <w:color w:val="6D6E71"/>
        </w:rPr>
        <w:t>er</w:t>
      </w:r>
      <w:r w:rsidRPr="00CA22F4">
        <w:rPr>
          <w:color w:val="6D6E71"/>
          <w:spacing w:val="5"/>
        </w:rPr>
        <w:t xml:space="preserve"> </w:t>
      </w:r>
      <w:r w:rsidRPr="00CA22F4">
        <w:rPr>
          <w:color w:val="6D6E71"/>
        </w:rPr>
        <w:t>+naam)</w:t>
      </w:r>
      <w:r w:rsidRPr="00CA22F4">
        <w:rPr>
          <w:color w:val="6D6E71"/>
          <w:spacing w:val="5"/>
        </w:rPr>
        <w:t xml:space="preserve"> </w:t>
      </w:r>
      <w:r w:rsidRPr="00CA22F4">
        <w:rPr>
          <w:color w:val="6D6E71"/>
          <w:spacing w:val="-4"/>
        </w:rPr>
        <w:t>v</w:t>
      </w:r>
      <w:r w:rsidRPr="00CA22F4">
        <w:rPr>
          <w:color w:val="6D6E71"/>
        </w:rPr>
        <w:t>an</w:t>
      </w:r>
      <w:r w:rsidRPr="00CA22F4">
        <w:rPr>
          <w:color w:val="6D6E71"/>
          <w:spacing w:val="5"/>
        </w:rPr>
        <w:t xml:space="preserve"> </w:t>
      </w:r>
      <w:r w:rsidRPr="00CA22F4">
        <w:rPr>
          <w:color w:val="6D6E71"/>
        </w:rPr>
        <w:t>on</w:t>
      </w:r>
      <w:r w:rsidRPr="00CA22F4">
        <w:rPr>
          <w:color w:val="6D6E71"/>
          <w:spacing w:val="-5"/>
        </w:rPr>
        <w:t>z</w:t>
      </w:r>
      <w:r w:rsidRPr="00CA22F4">
        <w:rPr>
          <w:color w:val="6D6E71"/>
        </w:rPr>
        <w:t>e</w:t>
      </w:r>
      <w:r w:rsidRPr="00CA22F4">
        <w:rPr>
          <w:color w:val="6D6E71"/>
          <w:spacing w:val="5"/>
        </w:rPr>
        <w:t xml:space="preserve"> </w:t>
      </w:r>
      <w:r w:rsidRPr="00CA22F4">
        <w:rPr>
          <w:color w:val="6D6E71"/>
        </w:rPr>
        <w:t>school</w:t>
      </w:r>
      <w:r w:rsidRPr="00CA22F4">
        <w:rPr>
          <w:color w:val="6D6E71"/>
          <w:spacing w:val="5"/>
        </w:rPr>
        <w:t xml:space="preserve"> </w:t>
      </w:r>
      <w:r w:rsidRPr="00CA22F4">
        <w:rPr>
          <w:color w:val="6D6E71"/>
        </w:rPr>
        <w:t>(naam</w:t>
      </w:r>
    </w:p>
    <w:p w14:paraId="0EC9EDDB" w14:textId="77777777" w:rsidR="00852322" w:rsidRPr="00CA22F4" w:rsidRDefault="00852322" w:rsidP="00852322">
      <w:pPr>
        <w:pStyle w:val="Plattetekst"/>
        <w:spacing w:line="200" w:lineRule="exact"/>
        <w:ind w:right="1133"/>
        <w:jc w:val="both"/>
      </w:pPr>
      <w:r w:rsidRPr="00CA22F4">
        <w:rPr>
          <w:color w:val="6D6E71"/>
        </w:rPr>
        <w:t>+</w:t>
      </w:r>
      <w:r w:rsidRPr="00CA22F4">
        <w:rPr>
          <w:color w:val="6D6E71"/>
          <w:spacing w:val="27"/>
        </w:rPr>
        <w:t xml:space="preserve"> </w:t>
      </w:r>
      <w:r w:rsidRPr="00CA22F4">
        <w:rPr>
          <w:color w:val="6D6E71"/>
        </w:rPr>
        <w:t>pla</w:t>
      </w:r>
      <w:r w:rsidRPr="00CA22F4">
        <w:rPr>
          <w:color w:val="6D6E71"/>
          <w:spacing w:val="-2"/>
        </w:rPr>
        <w:t>a</w:t>
      </w:r>
      <w:r w:rsidRPr="00CA22F4">
        <w:rPr>
          <w:color w:val="6D6E71"/>
        </w:rPr>
        <w:t>tsnaam)</w:t>
      </w:r>
      <w:r w:rsidRPr="00CA22F4">
        <w:rPr>
          <w:color w:val="6D6E71"/>
          <w:spacing w:val="27"/>
        </w:rPr>
        <w:t xml:space="preserve"> </w:t>
      </w:r>
      <w:r w:rsidRPr="00CA22F4">
        <w:rPr>
          <w:color w:val="6D6E71"/>
          <w:spacing w:val="-3"/>
        </w:rPr>
        <w:t>t</w:t>
      </w:r>
      <w:r w:rsidRPr="00CA22F4">
        <w:rPr>
          <w:color w:val="6D6E71"/>
        </w:rPr>
        <w:t>e</w:t>
      </w:r>
      <w:r w:rsidRPr="00CA22F4">
        <w:rPr>
          <w:color w:val="6D6E71"/>
          <w:spacing w:val="28"/>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spacing w:val="-1"/>
        </w:rPr>
        <w:t>e</w:t>
      </w:r>
      <w:r w:rsidRPr="00CA22F4">
        <w:rPr>
          <w:color w:val="6D6E71"/>
        </w:rPr>
        <w:t>n.</w:t>
      </w:r>
      <w:r w:rsidRPr="00CA22F4">
        <w:rPr>
          <w:color w:val="6D6E71"/>
          <w:spacing w:val="27"/>
        </w:rPr>
        <w:t xml:space="preserve"> </w:t>
      </w:r>
      <w:r w:rsidRPr="00CA22F4">
        <w:rPr>
          <w:color w:val="6D6E71"/>
        </w:rPr>
        <w:t>De</w:t>
      </w:r>
      <w:r w:rsidRPr="00CA22F4">
        <w:rPr>
          <w:color w:val="6D6E71"/>
          <w:spacing w:val="27"/>
        </w:rPr>
        <w:t xml:space="preserve"> </w:t>
      </w:r>
      <w:r w:rsidRPr="00CA22F4">
        <w:rPr>
          <w:color w:val="6D6E71"/>
          <w:spacing w:val="-3"/>
        </w:rPr>
        <w:t>r</w:t>
      </w:r>
      <w:r w:rsidRPr="00CA22F4">
        <w:rPr>
          <w:color w:val="6D6E71"/>
        </w:rPr>
        <w:t>edenen</w:t>
      </w:r>
      <w:r w:rsidRPr="00CA22F4">
        <w:rPr>
          <w:color w:val="6D6E71"/>
          <w:spacing w:val="28"/>
        </w:rPr>
        <w:t xml:space="preserve"> </w:t>
      </w:r>
      <w:r w:rsidRPr="00CA22F4">
        <w:rPr>
          <w:color w:val="6D6E71"/>
        </w:rPr>
        <w:t>hie</w:t>
      </w:r>
      <w:r w:rsidRPr="00CA22F4">
        <w:rPr>
          <w:color w:val="6D6E71"/>
          <w:spacing w:val="2"/>
        </w:rPr>
        <w:t>r</w:t>
      </w:r>
      <w:r w:rsidRPr="00CA22F4">
        <w:rPr>
          <w:color w:val="6D6E71"/>
          <w:spacing w:val="-3"/>
        </w:rPr>
        <w:t>v</w:t>
      </w:r>
      <w:r w:rsidRPr="00CA22F4">
        <w:rPr>
          <w:color w:val="6D6E71"/>
        </w:rPr>
        <w:t>oor</w:t>
      </w:r>
      <w:r w:rsidRPr="00CA22F4">
        <w:rPr>
          <w:color w:val="6D6E71"/>
          <w:spacing w:val="27"/>
        </w:rPr>
        <w:t xml:space="preserve"> </w:t>
      </w:r>
      <w:r w:rsidRPr="00CA22F4">
        <w:rPr>
          <w:color w:val="6D6E71"/>
        </w:rPr>
        <w:t>zijn</w:t>
      </w:r>
      <w:r w:rsidRPr="00CA22F4">
        <w:rPr>
          <w:color w:val="6D6E71"/>
          <w:spacing w:val="28"/>
        </w:rPr>
        <w:t xml:space="preserve"> </w:t>
      </w:r>
      <w:r w:rsidRPr="00CA22F4">
        <w:rPr>
          <w:color w:val="6D6E71"/>
        </w:rPr>
        <w:t>…….</w:t>
      </w:r>
      <w:r w:rsidRPr="00CA22F4">
        <w:rPr>
          <w:color w:val="6D6E71"/>
          <w:spacing w:val="27"/>
        </w:rPr>
        <w:t xml:space="preserve"> </w:t>
      </w:r>
      <w:r w:rsidRPr="00CA22F4">
        <w:rPr>
          <w:color w:val="6D6E71"/>
        </w:rPr>
        <w:t>(</w:t>
      </w:r>
      <w:r w:rsidRPr="00CA22F4">
        <w:rPr>
          <w:color w:val="6D6E71"/>
          <w:spacing w:val="-5"/>
        </w:rPr>
        <w:t>z</w:t>
      </w:r>
      <w:r w:rsidRPr="00CA22F4">
        <w:rPr>
          <w:color w:val="6D6E71"/>
        </w:rPr>
        <w:t>o</w:t>
      </w:r>
      <w:r w:rsidRPr="00CA22F4">
        <w:rPr>
          <w:color w:val="6D6E71"/>
          <w:spacing w:val="-3"/>
        </w:rPr>
        <w:t>r</w:t>
      </w:r>
      <w:r w:rsidRPr="00CA22F4">
        <w:rPr>
          <w:color w:val="6D6E71"/>
        </w:rPr>
        <w:t>gbeho</w:t>
      </w:r>
      <w:r w:rsidRPr="00CA22F4">
        <w:rPr>
          <w:color w:val="6D6E71"/>
          <w:spacing w:val="-2"/>
        </w:rPr>
        <w:t>e</w:t>
      </w:r>
      <w:r w:rsidRPr="00CA22F4">
        <w:rPr>
          <w:color w:val="6D6E71"/>
        </w:rPr>
        <w:t>f</w:t>
      </w:r>
      <w:r w:rsidRPr="00CA22F4">
        <w:rPr>
          <w:color w:val="6D6E71"/>
          <w:spacing w:val="-4"/>
        </w:rPr>
        <w:t>t</w:t>
      </w:r>
      <w:r w:rsidRPr="00CA22F4">
        <w:rPr>
          <w:color w:val="6D6E71"/>
        </w:rPr>
        <w:t>e-</w:t>
      </w:r>
      <w:r w:rsidRPr="00CA22F4">
        <w:rPr>
          <w:color w:val="6D6E71"/>
          <w:spacing w:val="27"/>
        </w:rPr>
        <w:t xml:space="preserve"> </w:t>
      </w:r>
      <w:r w:rsidRPr="00CA22F4">
        <w:rPr>
          <w:color w:val="6D6E71"/>
        </w:rPr>
        <w:t>zie</w:t>
      </w:r>
      <w:r w:rsidRPr="00CA22F4">
        <w:rPr>
          <w:color w:val="6D6E71"/>
          <w:spacing w:val="28"/>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der</w:t>
      </w:r>
      <w:r w:rsidRPr="00CA22F4">
        <w:rPr>
          <w:color w:val="6D6E71"/>
          <w:spacing w:val="27"/>
        </w:rPr>
        <w:t xml:space="preserve"> </w:t>
      </w:r>
      <w:r w:rsidRPr="00CA22F4">
        <w:rPr>
          <w:color w:val="6D6E71"/>
        </w:rPr>
        <w:t>bij*-</w:t>
      </w:r>
      <w:r w:rsidRPr="00CA22F4">
        <w:rPr>
          <w:color w:val="6D6E71"/>
          <w:spacing w:val="28"/>
        </w:rPr>
        <w:t xml:space="preserve"> </w:t>
      </w:r>
      <w:r w:rsidRPr="00CA22F4">
        <w:rPr>
          <w:color w:val="6D6E71"/>
        </w:rPr>
        <w:t>/</w:t>
      </w:r>
      <w:r w:rsidRPr="00CA22F4">
        <w:rPr>
          <w:color w:val="6D6E71"/>
          <w:spacing w:val="27"/>
        </w:rPr>
        <w:t xml:space="preserve"> </w:t>
      </w:r>
      <w:r w:rsidRPr="00CA22F4">
        <w:rPr>
          <w:color w:val="6D6E71"/>
          <w:spacing w:val="-3"/>
        </w:rPr>
        <w:t>w</w:t>
      </w:r>
      <w:r w:rsidRPr="00CA22F4">
        <w:rPr>
          <w:color w:val="6D6E71"/>
        </w:rPr>
        <w:t>an</w:t>
      </w:r>
      <w:r w:rsidRPr="00CA22F4">
        <w:rPr>
          <w:color w:val="6D6E71"/>
          <w:spacing w:val="-2"/>
        </w:rPr>
        <w:t>g</w:t>
      </w:r>
      <w:r w:rsidRPr="00CA22F4">
        <w:rPr>
          <w:color w:val="6D6E71"/>
        </w:rPr>
        <w:t>ed</w:t>
      </w:r>
      <w:r w:rsidRPr="00CA22F4">
        <w:rPr>
          <w:color w:val="6D6E71"/>
          <w:spacing w:val="-5"/>
        </w:rPr>
        <w:t>r</w:t>
      </w:r>
      <w:r w:rsidRPr="00CA22F4">
        <w:rPr>
          <w:color w:val="6D6E71"/>
        </w:rPr>
        <w:t>ag</w:t>
      </w:r>
    </w:p>
    <w:p w14:paraId="73B69EA2" w14:textId="77777777" w:rsidR="00852322" w:rsidRPr="00CA22F4" w:rsidRDefault="00852322" w:rsidP="00852322">
      <w:pPr>
        <w:pStyle w:val="Plattetekst"/>
        <w:spacing w:line="200" w:lineRule="exact"/>
        <w:ind w:right="1133"/>
        <w:jc w:val="both"/>
      </w:pPr>
      <w:r w:rsidRPr="00CA22F4">
        <w:rPr>
          <w:color w:val="6D6E71"/>
        </w:rPr>
        <w:t>leerling</w:t>
      </w:r>
      <w:r w:rsidRPr="00CA22F4">
        <w:rPr>
          <w:color w:val="6D6E71"/>
          <w:spacing w:val="25"/>
        </w:rPr>
        <w:t xml:space="preserve"> </w:t>
      </w:r>
      <w:r w:rsidRPr="00CA22F4">
        <w:rPr>
          <w:color w:val="6D6E71"/>
        </w:rPr>
        <w:t>of</w:t>
      </w:r>
      <w:r w:rsidRPr="00CA22F4">
        <w:rPr>
          <w:color w:val="6D6E71"/>
          <w:spacing w:val="26"/>
        </w:rPr>
        <w:t xml:space="preserve"> </w:t>
      </w:r>
      <w:r w:rsidRPr="00CA22F4">
        <w:rPr>
          <w:color w:val="6D6E71"/>
        </w:rPr>
        <w:t>oude</w:t>
      </w:r>
      <w:r w:rsidRPr="00CA22F4">
        <w:rPr>
          <w:color w:val="6D6E71"/>
          <w:spacing w:val="-4"/>
        </w:rPr>
        <w:t>r</w:t>
      </w:r>
      <w:r w:rsidRPr="00CA22F4">
        <w:rPr>
          <w:color w:val="6D6E71"/>
        </w:rPr>
        <w:t>s</w:t>
      </w:r>
      <w:r w:rsidRPr="00CA22F4">
        <w:rPr>
          <w:color w:val="6D6E71"/>
          <w:spacing w:val="26"/>
        </w:rPr>
        <w:t xml:space="preserve"> </w:t>
      </w:r>
      <w:r w:rsidRPr="00CA22F4">
        <w:rPr>
          <w:color w:val="6D6E71"/>
        </w:rPr>
        <w:t>/</w:t>
      </w:r>
      <w:r w:rsidRPr="00CA22F4">
        <w:rPr>
          <w:color w:val="6D6E71"/>
          <w:spacing w:val="25"/>
        </w:rPr>
        <w:t xml:space="preserve"> </w:t>
      </w:r>
      <w:r w:rsidRPr="00CA22F4">
        <w:rPr>
          <w:color w:val="6D6E71"/>
        </w:rPr>
        <w:t>(bij</w:t>
      </w:r>
      <w:r w:rsidRPr="00CA22F4">
        <w:rPr>
          <w:color w:val="6D6E71"/>
          <w:spacing w:val="-5"/>
        </w:rPr>
        <w:t>z</w:t>
      </w:r>
      <w:r w:rsidRPr="00CA22F4">
        <w:rPr>
          <w:color w:val="6D6E71"/>
        </w:rPr>
        <w:t>onder</w:t>
      </w:r>
      <w:r w:rsidRPr="00CA22F4">
        <w:rPr>
          <w:color w:val="6D6E71"/>
          <w:spacing w:val="26"/>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26"/>
        </w:rPr>
        <w:t xml:space="preserve"> </w:t>
      </w:r>
      <w:r w:rsidRPr="00CA22F4">
        <w:rPr>
          <w:color w:val="6D6E71"/>
          <w:spacing w:val="-3"/>
        </w:rPr>
        <w:t>s</w:t>
      </w:r>
      <w:r w:rsidRPr="00CA22F4">
        <w:rPr>
          <w:color w:val="6D6E71"/>
        </w:rPr>
        <w:t>trijd</w:t>
      </w:r>
      <w:r w:rsidRPr="00CA22F4">
        <w:rPr>
          <w:color w:val="6D6E71"/>
          <w:spacing w:val="26"/>
        </w:rPr>
        <w:t xml:space="preserve"> </w:t>
      </w:r>
      <w:r w:rsidRPr="00CA22F4">
        <w:rPr>
          <w:color w:val="6D6E71"/>
        </w:rPr>
        <w:t>m</w:t>
      </w:r>
      <w:r w:rsidRPr="00CA22F4">
        <w:rPr>
          <w:color w:val="6D6E71"/>
          <w:spacing w:val="-2"/>
        </w:rPr>
        <w:t>e</w:t>
      </w:r>
      <w:r w:rsidRPr="00CA22F4">
        <w:rPr>
          <w:color w:val="6D6E71"/>
        </w:rPr>
        <w:t>t</w:t>
      </w:r>
      <w:r w:rsidRPr="00CA22F4">
        <w:rPr>
          <w:color w:val="6D6E71"/>
          <w:spacing w:val="25"/>
        </w:rPr>
        <w:t xml:space="preserve"> </w:t>
      </w:r>
      <w:r w:rsidRPr="00CA22F4">
        <w:rPr>
          <w:color w:val="6D6E71"/>
        </w:rPr>
        <w:t>g</w:t>
      </w:r>
      <w:r w:rsidRPr="00CA22F4">
        <w:rPr>
          <w:color w:val="6D6E71"/>
          <w:spacing w:val="-4"/>
        </w:rPr>
        <w:t>r</w:t>
      </w:r>
      <w:r w:rsidRPr="00CA22F4">
        <w:rPr>
          <w:color w:val="6D6E71"/>
        </w:rPr>
        <w:t>ondslag).</w:t>
      </w:r>
      <w:r w:rsidRPr="00CA22F4">
        <w:rPr>
          <w:color w:val="6D6E71"/>
          <w:spacing w:val="26"/>
        </w:rPr>
        <w:t xml:space="preserve"> </w:t>
      </w:r>
      <w:r w:rsidRPr="00CA22F4">
        <w:rPr>
          <w:color w:val="6D6E71"/>
        </w:rPr>
        <w:t>(</w:t>
      </w:r>
      <w:r w:rsidRPr="00CA22F4">
        <w:rPr>
          <w:color w:val="6D6E71"/>
          <w:spacing w:val="-3"/>
        </w:rPr>
        <w:t>v</w:t>
      </w:r>
      <w:r w:rsidRPr="00CA22F4">
        <w:rPr>
          <w:color w:val="6D6E71"/>
        </w:rPr>
        <w:t>ermeld</w:t>
      </w:r>
      <w:r w:rsidRPr="00CA22F4">
        <w:rPr>
          <w:color w:val="6D6E71"/>
          <w:spacing w:val="26"/>
        </w:rPr>
        <w:t xml:space="preserve"> </w:t>
      </w:r>
      <w:r w:rsidRPr="00CA22F4">
        <w:rPr>
          <w:color w:val="6D6E71"/>
          <w:spacing w:val="-3"/>
        </w:rPr>
        <w:t>v</w:t>
      </w:r>
      <w:r w:rsidRPr="00CA22F4">
        <w:rPr>
          <w:color w:val="6D6E71"/>
        </w:rPr>
        <w:t>oorts</w:t>
      </w:r>
      <w:r w:rsidRPr="00CA22F4">
        <w:rPr>
          <w:color w:val="6D6E71"/>
          <w:spacing w:val="25"/>
        </w:rPr>
        <w:t xml:space="preserve"> </w:t>
      </w:r>
      <w:r w:rsidRPr="00CA22F4">
        <w:rPr>
          <w:color w:val="6D6E71"/>
        </w:rPr>
        <w:t>de</w:t>
      </w:r>
      <w:r w:rsidRPr="00CA22F4">
        <w:rPr>
          <w:color w:val="6D6E71"/>
          <w:spacing w:val="26"/>
        </w:rPr>
        <w:t xml:space="preserve"> </w:t>
      </w:r>
      <w:r w:rsidRPr="00CA22F4">
        <w:rPr>
          <w:color w:val="6D6E71"/>
        </w:rPr>
        <w:t>-</w:t>
      </w:r>
      <w:r w:rsidRPr="00CA22F4">
        <w:rPr>
          <w:color w:val="6D6E71"/>
          <w:spacing w:val="26"/>
        </w:rPr>
        <w:t xml:space="preserve"> </w:t>
      </w:r>
      <w:r w:rsidRPr="00CA22F4">
        <w:rPr>
          <w:color w:val="6D6E71"/>
        </w:rPr>
        <w:t>d</w:t>
      </w:r>
      <w:r w:rsidRPr="00CA22F4">
        <w:rPr>
          <w:color w:val="6D6E71"/>
          <w:spacing w:val="-2"/>
        </w:rPr>
        <w:t>a</w:t>
      </w:r>
      <w:r w:rsidRPr="00CA22F4">
        <w:rPr>
          <w:color w:val="6D6E71"/>
          <w:spacing w:val="-3"/>
        </w:rPr>
        <w:t>t</w:t>
      </w:r>
      <w:r w:rsidRPr="00CA22F4">
        <w:rPr>
          <w:color w:val="6D6E71"/>
        </w:rPr>
        <w:t>a</w:t>
      </w:r>
      <w:r w:rsidRPr="00CA22F4">
        <w:rPr>
          <w:color w:val="6D6E71"/>
          <w:spacing w:val="26"/>
        </w:rPr>
        <w:t xml:space="preserve"> </w:t>
      </w:r>
      <w:r w:rsidRPr="00CA22F4">
        <w:rPr>
          <w:color w:val="6D6E71"/>
        </w:rPr>
        <w:t>en</w:t>
      </w:r>
      <w:r w:rsidRPr="00CA22F4">
        <w:rPr>
          <w:color w:val="6D6E71"/>
          <w:spacing w:val="25"/>
        </w:rPr>
        <w:t xml:space="preserve"> </w:t>
      </w:r>
      <w:r w:rsidRPr="00CA22F4">
        <w:rPr>
          <w:color w:val="6D6E71"/>
        </w:rPr>
        <w:t>inhoud</w:t>
      </w:r>
      <w:r w:rsidRPr="00CA22F4">
        <w:rPr>
          <w:color w:val="6D6E71"/>
          <w:spacing w:val="26"/>
        </w:rPr>
        <w:t xml:space="preserve"> </w:t>
      </w:r>
      <w:r w:rsidRPr="00CA22F4">
        <w:rPr>
          <w:color w:val="6D6E71"/>
          <w:spacing w:val="-4"/>
        </w:rPr>
        <w:t>v</w:t>
      </w:r>
      <w:r w:rsidRPr="00CA22F4">
        <w:rPr>
          <w:color w:val="6D6E71"/>
        </w:rPr>
        <w:t>an</w:t>
      </w:r>
    </w:p>
    <w:p w14:paraId="3FF08FE8" w14:textId="77777777" w:rsidR="00852322" w:rsidRPr="00CA22F4" w:rsidRDefault="00852322" w:rsidP="00852322">
      <w:pPr>
        <w:pStyle w:val="Plattetekst"/>
        <w:spacing w:line="200" w:lineRule="exact"/>
        <w:ind w:right="1133"/>
        <w:jc w:val="both"/>
      </w:pPr>
      <w:r w:rsidRPr="00CA22F4">
        <w:rPr>
          <w:color w:val="6D6E71"/>
        </w:rPr>
        <w:t>de</w:t>
      </w:r>
      <w:r w:rsidRPr="00CA22F4">
        <w:rPr>
          <w:color w:val="6D6E71"/>
          <w:spacing w:val="2"/>
        </w:rPr>
        <w:t xml:space="preserve"> </w:t>
      </w:r>
      <w:r w:rsidRPr="00CA22F4">
        <w:rPr>
          <w:color w:val="6D6E71"/>
        </w:rPr>
        <w:t>-</w:t>
      </w:r>
      <w:r w:rsidRPr="00CA22F4">
        <w:rPr>
          <w:color w:val="6D6E71"/>
          <w:spacing w:val="2"/>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8"/>
        </w:rPr>
        <w:t>k</w:t>
      </w:r>
      <w:r w:rsidRPr="00CA22F4">
        <w:rPr>
          <w:color w:val="6D6E71"/>
        </w:rPr>
        <w:t>en</w:t>
      </w:r>
      <w:r w:rsidRPr="00CA22F4">
        <w:rPr>
          <w:color w:val="6D6E71"/>
          <w:spacing w:val="2"/>
        </w:rPr>
        <w:t xml:space="preserve"> </w:t>
      </w:r>
      <w:r w:rsidRPr="00CA22F4">
        <w:rPr>
          <w:color w:val="6D6E71"/>
        </w:rPr>
        <w:t>die</w:t>
      </w:r>
      <w:r w:rsidRPr="00CA22F4">
        <w:rPr>
          <w:color w:val="6D6E71"/>
          <w:spacing w:val="2"/>
        </w:rPr>
        <w:t xml:space="preserve"> </w:t>
      </w:r>
      <w:r w:rsidRPr="00CA22F4">
        <w:rPr>
          <w:color w:val="6D6E71"/>
        </w:rPr>
        <w:t>hie</w:t>
      </w:r>
      <w:r w:rsidRPr="00CA22F4">
        <w:rPr>
          <w:color w:val="6D6E71"/>
          <w:spacing w:val="-4"/>
        </w:rPr>
        <w:t>r</w:t>
      </w:r>
      <w:r w:rsidRPr="00CA22F4">
        <w:rPr>
          <w:color w:val="6D6E71"/>
          <w:spacing w:val="-1"/>
        </w:rPr>
        <w:t>o</w:t>
      </w:r>
      <w:r w:rsidRPr="00CA22F4">
        <w:rPr>
          <w:color w:val="6D6E71"/>
          <w:spacing w:val="-3"/>
        </w:rPr>
        <w:t>v</w:t>
      </w:r>
      <w:r w:rsidRPr="00CA22F4">
        <w:rPr>
          <w:color w:val="6D6E71"/>
        </w:rPr>
        <w:t>er</w:t>
      </w:r>
      <w:r w:rsidRPr="00CA22F4">
        <w:rPr>
          <w:color w:val="6D6E71"/>
          <w:spacing w:val="2"/>
        </w:rPr>
        <w:t xml:space="preserve"> </w:t>
      </w:r>
      <w:r w:rsidRPr="00CA22F4">
        <w:rPr>
          <w:color w:val="6D6E71"/>
        </w:rPr>
        <w:t>hebben</w:t>
      </w:r>
      <w:r w:rsidRPr="00CA22F4">
        <w:rPr>
          <w:color w:val="6D6E71"/>
          <w:spacing w:val="2"/>
        </w:rPr>
        <w:t xml:space="preserve"> </w:t>
      </w:r>
      <w:r w:rsidRPr="00CA22F4">
        <w:rPr>
          <w:color w:val="6D6E71"/>
        </w:rPr>
        <w:t>pla</w:t>
      </w:r>
      <w:r w:rsidRPr="00CA22F4">
        <w:rPr>
          <w:color w:val="6D6E71"/>
          <w:spacing w:val="-2"/>
        </w:rPr>
        <w:t>a</w:t>
      </w:r>
      <w:r w:rsidRPr="00CA22F4">
        <w:rPr>
          <w:color w:val="6D6E71"/>
        </w:rPr>
        <w:t>ts</w:t>
      </w:r>
      <w:r w:rsidRPr="00CA22F4">
        <w:rPr>
          <w:color w:val="6D6E71"/>
          <w:spacing w:val="-2"/>
        </w:rPr>
        <w:t>ge</w:t>
      </w:r>
      <w:r w:rsidRPr="00CA22F4">
        <w:rPr>
          <w:color w:val="6D6E71"/>
          <w:spacing w:val="-3"/>
        </w:rPr>
        <w:t>v</w:t>
      </w:r>
      <w:r w:rsidRPr="00CA22F4">
        <w:rPr>
          <w:color w:val="6D6E71"/>
        </w:rPr>
        <w:t>onden</w:t>
      </w:r>
      <w:r w:rsidRPr="00CA22F4">
        <w:rPr>
          <w:color w:val="6D6E71"/>
          <w:spacing w:val="3"/>
        </w:rPr>
        <w:t xml:space="preserve"> </w:t>
      </w: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rPr>
        <w:t>e</w:t>
      </w:r>
      <w:r w:rsidRPr="00CA22F4">
        <w:rPr>
          <w:color w:val="6D6E71"/>
          <w:spacing w:val="-20"/>
        </w:rPr>
        <w:t>r</w:t>
      </w:r>
      <w:r w:rsidRPr="00CA22F4">
        <w:rPr>
          <w:color w:val="6D6E71"/>
        </w:rPr>
        <w:t>,</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leerplic</w:t>
      </w:r>
      <w:r w:rsidRPr="00CA22F4">
        <w:rPr>
          <w:color w:val="6D6E71"/>
          <w:spacing w:val="-2"/>
        </w:rPr>
        <w:t>h</w:t>
      </w:r>
      <w:r w:rsidRPr="00CA22F4">
        <w:rPr>
          <w:color w:val="6D6E71"/>
          <w:spacing w:val="-3"/>
        </w:rPr>
        <w:t>t</w:t>
      </w:r>
      <w:r w:rsidRPr="00CA22F4">
        <w:rPr>
          <w:color w:val="6D6E71"/>
        </w:rPr>
        <w:t>am</w:t>
      </w:r>
      <w:r w:rsidRPr="00CA22F4">
        <w:rPr>
          <w:color w:val="6D6E71"/>
          <w:spacing w:val="-1"/>
        </w:rPr>
        <w:t>b</w:t>
      </w:r>
      <w:r w:rsidRPr="00CA22F4">
        <w:rPr>
          <w:color w:val="6D6E71"/>
          <w:spacing w:val="-3"/>
        </w:rPr>
        <w:t>t</w:t>
      </w:r>
      <w:r w:rsidRPr="00CA22F4">
        <w:rPr>
          <w:color w:val="6D6E71"/>
        </w:rPr>
        <w:t>enaa</w:t>
      </w:r>
      <w:r w:rsidRPr="00CA22F4">
        <w:rPr>
          <w:color w:val="6D6E71"/>
          <w:spacing w:val="-19"/>
        </w:rPr>
        <w:t>r</w:t>
      </w:r>
      <w:r w:rsidRPr="00CA22F4">
        <w:rPr>
          <w:color w:val="6D6E71"/>
        </w:rPr>
        <w:t>,</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2"/>
        </w:rPr>
        <w:t xml:space="preserve"> </w:t>
      </w:r>
      <w:r w:rsidRPr="00CA22F4">
        <w:rPr>
          <w:color w:val="6D6E71"/>
        </w:rPr>
        <w:t>/</w:t>
      </w:r>
    </w:p>
    <w:p w14:paraId="0ACD9638" w14:textId="77777777" w:rsidR="00852322" w:rsidRPr="00F50920" w:rsidRDefault="00852322" w:rsidP="00852322">
      <w:pPr>
        <w:pStyle w:val="Plattetekst"/>
        <w:spacing w:line="200" w:lineRule="exact"/>
        <w:ind w:right="1133"/>
        <w:rPr>
          <w:color w:val="FF0000"/>
        </w:rPr>
      </w:pP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Pr>
          <w:color w:val="6D6E71"/>
        </w:rPr>
        <w:t xml:space="preserve"> etc .)</w:t>
      </w:r>
      <w:r>
        <w:rPr>
          <w:color w:val="6D6E71"/>
        </w:rPr>
        <w:br/>
      </w:r>
      <w:r w:rsidRPr="003549AE">
        <w:rPr>
          <w:color w:val="6D6E71"/>
          <w:spacing w:val="-6"/>
        </w:rPr>
        <w:t>Voordat wordt besloten tot verwijdering hoort het bevoegd gezag de betrokken groepsleraar. Definitieve verwijdering van een leerling vindt niet plaats dan nadat het bevoegd gezag ervoor heeft zorg gedragen dat een andere school bereid is</w:t>
      </w:r>
      <w:r>
        <w:rPr>
          <w:color w:val="6D6E71"/>
          <w:spacing w:val="-6"/>
        </w:rPr>
        <w:t xml:space="preserve"> uw zoon/dochter </w:t>
      </w:r>
      <w:r w:rsidRPr="003549AE">
        <w:rPr>
          <w:color w:val="6D6E71"/>
          <w:spacing w:val="-6"/>
        </w:rPr>
        <w:t xml:space="preserve"> toe te laten. Onder andere school kan ook worden verstaan een school voor </w:t>
      </w:r>
      <w:r>
        <w:rPr>
          <w:color w:val="6D6E71"/>
          <w:spacing w:val="-6"/>
        </w:rPr>
        <w:t xml:space="preserve">speciaal basisonderwijs, een school voor speciaal onderwijs of  </w:t>
      </w:r>
      <w:r w:rsidRPr="003549AE">
        <w:rPr>
          <w:color w:val="6D6E71"/>
          <w:spacing w:val="-6"/>
        </w:rPr>
        <w:t xml:space="preserve">een school voor speciaal en voortgezet speciaal onderwijs of een instelling voor speciaal en voortgezet speciaal onderwijs. </w:t>
      </w:r>
    </w:p>
    <w:p w14:paraId="0C089B25" w14:textId="77777777" w:rsidR="00852322" w:rsidRPr="00CA22F4" w:rsidRDefault="00852322" w:rsidP="00852322">
      <w:pPr>
        <w:spacing w:before="1" w:line="130" w:lineRule="exact"/>
        <w:rPr>
          <w:sz w:val="13"/>
          <w:szCs w:val="13"/>
        </w:rPr>
      </w:pPr>
    </w:p>
    <w:p w14:paraId="413481C7" w14:textId="77777777" w:rsidR="00852322" w:rsidRPr="00CA22F4" w:rsidRDefault="00852322" w:rsidP="00852322">
      <w:pPr>
        <w:spacing w:before="5" w:line="180" w:lineRule="exact"/>
        <w:rPr>
          <w:sz w:val="18"/>
          <w:szCs w:val="18"/>
        </w:rPr>
      </w:pPr>
    </w:p>
    <w:p w14:paraId="166396FF" w14:textId="77777777" w:rsidR="00852322" w:rsidRPr="00CA22F4" w:rsidRDefault="00852322" w:rsidP="00852322">
      <w:pPr>
        <w:pStyle w:val="Plattetekst"/>
        <w:spacing w:line="178" w:lineRule="auto"/>
        <w:ind w:right="1133"/>
        <w:jc w:val="both"/>
      </w:pPr>
      <w:r w:rsidRPr="00CA22F4">
        <w:rPr>
          <w:color w:val="6D6E71"/>
        </w:rPr>
        <w:t>G</w:t>
      </w:r>
      <w:r w:rsidRPr="00CA22F4">
        <w:rPr>
          <w:color w:val="6D6E71"/>
          <w:spacing w:val="-5"/>
        </w:rPr>
        <w:t>r</w:t>
      </w:r>
      <w:r w:rsidRPr="00CA22F4">
        <w:rPr>
          <w:color w:val="6D6E71"/>
        </w:rPr>
        <w:t>aag</w:t>
      </w:r>
      <w:r w:rsidRPr="00CA22F4">
        <w:rPr>
          <w:color w:val="6D6E71"/>
          <w:spacing w:val="-1"/>
        </w:rPr>
        <w:t xml:space="preserve"> </w:t>
      </w:r>
      <w:r w:rsidRPr="00CA22F4">
        <w:rPr>
          <w:color w:val="6D6E71"/>
          <w:spacing w:val="-3"/>
        </w:rPr>
        <w:t>st</w:t>
      </w:r>
      <w:r w:rsidRPr="00CA22F4">
        <w:rPr>
          <w:color w:val="6D6E71"/>
        </w:rPr>
        <w:t>ellen wij</w:t>
      </w:r>
      <w:r w:rsidRPr="00CA22F4">
        <w:rPr>
          <w:color w:val="6D6E71"/>
          <w:spacing w:val="-1"/>
        </w:rPr>
        <w:t xml:space="preserve"> </w:t>
      </w:r>
      <w:r w:rsidRPr="00CA22F4">
        <w:rPr>
          <w:color w:val="6D6E71"/>
        </w:rPr>
        <w:t xml:space="preserve">u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rPr>
        <w:t>een</w:t>
      </w:r>
      <w:r w:rsidRPr="00CA22F4">
        <w:rPr>
          <w:color w:val="6D6E71"/>
          <w:spacing w:val="-8"/>
        </w:rPr>
        <w:t>k</w:t>
      </w:r>
      <w:r w:rsidRPr="00CA22F4">
        <w:rPr>
          <w:color w:val="6D6E71"/>
        </w:rPr>
        <w:t>om</w:t>
      </w:r>
      <w:r w:rsidRPr="00CA22F4">
        <w:rPr>
          <w:color w:val="6D6E71"/>
          <w:spacing w:val="-3"/>
        </w:rPr>
        <w:t>s</w:t>
      </w:r>
      <w:r w:rsidRPr="00CA22F4">
        <w:rPr>
          <w:color w:val="6D6E71"/>
        </w:rPr>
        <w:t>tig</w:t>
      </w:r>
      <w:r w:rsidRPr="00CA22F4">
        <w:rPr>
          <w:color w:val="6D6E71"/>
          <w:spacing w:val="-1"/>
        </w:rPr>
        <w:t xml:space="preserve"> </w:t>
      </w:r>
      <w:r w:rsidRPr="00CA22F4">
        <w:rPr>
          <w:color w:val="6D6E71"/>
        </w:rPr>
        <w:t>(openbaar onde</w:t>
      </w:r>
      <w:r w:rsidRPr="00CA22F4">
        <w:rPr>
          <w:color w:val="6D6E71"/>
          <w:spacing w:val="1"/>
        </w:rPr>
        <w:t>r</w:t>
      </w:r>
      <w:r w:rsidRPr="00CA22F4">
        <w:rPr>
          <w:color w:val="6D6E71"/>
        </w:rPr>
        <w:t>wijs)</w:t>
      </w:r>
      <w:r w:rsidRPr="00CA22F4">
        <w:rPr>
          <w:color w:val="6D6E71"/>
          <w:spacing w:val="-1"/>
        </w:rPr>
        <w:t xml:space="preserve"> </w:t>
      </w:r>
      <w:r w:rsidRPr="00CA22F4">
        <w:rPr>
          <w:color w:val="6D6E71"/>
        </w:rPr>
        <w:t>arti</w:t>
      </w:r>
      <w:r w:rsidRPr="00CA22F4">
        <w:rPr>
          <w:color w:val="6D6E71"/>
          <w:spacing w:val="-9"/>
        </w:rPr>
        <w:t>k</w:t>
      </w:r>
      <w:r w:rsidRPr="00CA22F4">
        <w:rPr>
          <w:color w:val="6D6E71"/>
        </w:rPr>
        <w:t>el 4:8</w:t>
      </w:r>
      <w:r w:rsidRPr="00CA22F4">
        <w:rPr>
          <w:color w:val="6D6E71"/>
          <w:spacing w:val="-1"/>
        </w:rPr>
        <w:t xml:space="preserve"> </w:t>
      </w:r>
      <w:r w:rsidRPr="00CA22F4">
        <w:rPr>
          <w:color w:val="6D6E71"/>
        </w:rPr>
        <w:t>Al</w:t>
      </w:r>
      <w:r w:rsidRPr="00CA22F4">
        <w:rPr>
          <w:color w:val="6D6E71"/>
          <w:spacing w:val="-2"/>
        </w:rPr>
        <w:t>g</w:t>
      </w:r>
      <w:r w:rsidRPr="00CA22F4">
        <w:rPr>
          <w:color w:val="6D6E71"/>
        </w:rPr>
        <w:t xml:space="preserve">emene </w:t>
      </w:r>
      <w:r w:rsidRPr="00CA22F4">
        <w:rPr>
          <w:color w:val="6D6E71"/>
          <w:spacing w:val="-2"/>
        </w:rPr>
        <w:t>we</w:t>
      </w:r>
      <w:r w:rsidRPr="00CA22F4">
        <w:rPr>
          <w:color w:val="6D6E71"/>
        </w:rPr>
        <w:t>t</w:t>
      </w:r>
      <w:r w:rsidRPr="00CA22F4">
        <w:rPr>
          <w:color w:val="6D6E71"/>
          <w:spacing w:val="-1"/>
        </w:rPr>
        <w:t xml:space="preserve"> </w:t>
      </w:r>
      <w:r w:rsidRPr="00CA22F4">
        <w:rPr>
          <w:color w:val="6D6E71"/>
        </w:rPr>
        <w:t>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3"/>
        </w:rPr>
        <w:t>r</w:t>
      </w:r>
      <w:r w:rsidRPr="00CA22F4">
        <w:rPr>
          <w:color w:val="6D6E71"/>
        </w:rPr>
        <w:t>ec</w:t>
      </w:r>
      <w:r w:rsidRPr="00CA22F4">
        <w:rPr>
          <w:color w:val="6D6E71"/>
          <w:spacing w:val="-3"/>
        </w:rPr>
        <w:t>h</w:t>
      </w:r>
      <w:r w:rsidRPr="00CA22F4">
        <w:rPr>
          <w:color w:val="6D6E71"/>
        </w:rPr>
        <w:t>t/(bij</w:t>
      </w:r>
      <w:r w:rsidRPr="00CA22F4">
        <w:rPr>
          <w:color w:val="6D6E71"/>
          <w:spacing w:val="-5"/>
        </w:rPr>
        <w:t>z</w:t>
      </w:r>
      <w:r w:rsidRPr="00CA22F4">
        <w:rPr>
          <w:color w:val="6D6E71"/>
        </w:rPr>
        <w:t>onder onde</w:t>
      </w:r>
      <w:r w:rsidRPr="00CA22F4">
        <w:rPr>
          <w:color w:val="6D6E71"/>
          <w:spacing w:val="1"/>
        </w:rPr>
        <w:t>r</w:t>
      </w:r>
      <w:r w:rsidRPr="00CA22F4">
        <w:rPr>
          <w:color w:val="6D6E71"/>
        </w:rPr>
        <w:t>wijs)</w:t>
      </w:r>
      <w:r w:rsidRPr="00CA22F4">
        <w:rPr>
          <w:color w:val="6D6E71"/>
          <w:spacing w:val="-1"/>
        </w:rPr>
        <w:t xml:space="preserve"> </w:t>
      </w:r>
      <w:r w:rsidRPr="00CA22F4">
        <w:rPr>
          <w:color w:val="6D6E71"/>
        </w:rPr>
        <w:t>arti</w:t>
      </w:r>
      <w:r w:rsidRPr="00CA22F4">
        <w:rPr>
          <w:color w:val="6D6E71"/>
          <w:spacing w:val="-9"/>
        </w:rPr>
        <w:t>k</w:t>
      </w:r>
      <w:r w:rsidRPr="00CA22F4">
        <w:rPr>
          <w:color w:val="6D6E71"/>
        </w:rPr>
        <w:t>el 63, t</w:t>
      </w:r>
      <w:r w:rsidRPr="00CA22F4">
        <w:rPr>
          <w:color w:val="6D6E71"/>
          <w:spacing w:val="-2"/>
        </w:rPr>
        <w:t>w</w:t>
      </w:r>
      <w:r w:rsidRPr="00CA22F4">
        <w:rPr>
          <w:color w:val="6D6E71"/>
        </w:rPr>
        <w:t xml:space="preserve">eede lid </w:t>
      </w:r>
      <w:r w:rsidRPr="00CA22F4">
        <w:rPr>
          <w:color w:val="6D6E71"/>
          <w:spacing w:val="-9"/>
        </w:rPr>
        <w:t>W</w:t>
      </w:r>
      <w:r w:rsidRPr="00CA22F4">
        <w:rPr>
          <w:color w:val="6D6E71"/>
          <w:spacing w:val="-2"/>
        </w:rPr>
        <w:t>e</w:t>
      </w:r>
      <w:r w:rsidRPr="00CA22F4">
        <w:rPr>
          <w:color w:val="6D6E71"/>
        </w:rPr>
        <w:t>t</w:t>
      </w:r>
      <w:r w:rsidRPr="00CA22F4">
        <w:rPr>
          <w:color w:val="6D6E71"/>
          <w:spacing w:val="-1"/>
        </w:rPr>
        <w:t xml:space="preserve"> </w:t>
      </w:r>
      <w:r w:rsidRPr="00CA22F4">
        <w:rPr>
          <w:color w:val="6D6E71"/>
        </w:rPr>
        <w:t>primair onde</w:t>
      </w:r>
      <w:r w:rsidRPr="00CA22F4">
        <w:rPr>
          <w:color w:val="6D6E71"/>
          <w:spacing w:val="1"/>
        </w:rPr>
        <w:t>r</w:t>
      </w:r>
      <w:r w:rsidRPr="00CA22F4">
        <w:rPr>
          <w:color w:val="6D6E71"/>
        </w:rPr>
        <w:t xml:space="preserve">wijs in de </w:t>
      </w:r>
      <w:r w:rsidRPr="00CA22F4">
        <w:rPr>
          <w:color w:val="6D6E71"/>
          <w:spacing w:val="-2"/>
        </w:rPr>
        <w:t>g</w:t>
      </w:r>
      <w:r w:rsidRPr="00CA22F4">
        <w:rPr>
          <w:color w:val="6D6E71"/>
        </w:rPr>
        <w:t>ele</w:t>
      </w:r>
      <w:r w:rsidRPr="00CA22F4">
        <w:rPr>
          <w:color w:val="6D6E71"/>
          <w:spacing w:val="-2"/>
        </w:rPr>
        <w:t>g</w:t>
      </w:r>
      <w:r w:rsidRPr="00CA22F4">
        <w:rPr>
          <w:color w:val="6D6E71"/>
        </w:rPr>
        <w:t>enheid</w:t>
      </w:r>
      <w:r w:rsidRPr="00CA22F4">
        <w:rPr>
          <w:color w:val="6D6E71"/>
          <w:spacing w:val="-1"/>
        </w:rPr>
        <w:t xml:space="preserve"> </w:t>
      </w:r>
      <w:r w:rsidRPr="00CA22F4">
        <w:rPr>
          <w:color w:val="6D6E71"/>
        </w:rPr>
        <w:t xml:space="preserve">uw </w:t>
      </w:r>
      <w:r w:rsidRPr="00CA22F4">
        <w:rPr>
          <w:color w:val="6D6E71"/>
          <w:spacing w:val="-3"/>
        </w:rPr>
        <w:t>st</w:t>
      </w:r>
      <w:r w:rsidRPr="00CA22F4">
        <w:rPr>
          <w:color w:val="6D6E71"/>
        </w:rPr>
        <w:t>andpu</w:t>
      </w:r>
      <w:r w:rsidRPr="00CA22F4">
        <w:rPr>
          <w:color w:val="6D6E71"/>
          <w:spacing w:val="-2"/>
        </w:rPr>
        <w:t>n</w:t>
      </w:r>
      <w:r w:rsidRPr="00CA22F4">
        <w:rPr>
          <w:color w:val="6D6E71"/>
        </w:rPr>
        <w:t>t hie</w:t>
      </w:r>
      <w:r w:rsidRPr="00CA22F4">
        <w:rPr>
          <w:color w:val="6D6E71"/>
          <w:spacing w:val="-4"/>
        </w:rPr>
        <w:t>r</w:t>
      </w:r>
      <w:r w:rsidRPr="00CA22F4">
        <w:rPr>
          <w:color w:val="6D6E71"/>
          <w:spacing w:val="-1"/>
        </w:rPr>
        <w:t>o</w:t>
      </w:r>
      <w:r w:rsidRPr="00CA22F4">
        <w:rPr>
          <w:color w:val="6D6E71"/>
          <w:spacing w:val="-3"/>
        </w:rPr>
        <w:t>v</w:t>
      </w:r>
      <w:r w:rsidRPr="00CA22F4">
        <w:rPr>
          <w:color w:val="6D6E71"/>
        </w:rPr>
        <w:t xml:space="preserve">er </w:t>
      </w:r>
      <w:r w:rsidRPr="00CA22F4">
        <w:rPr>
          <w:color w:val="6D6E71"/>
          <w:spacing w:val="-8"/>
        </w:rPr>
        <w:t>k</w:t>
      </w:r>
      <w:r w:rsidRPr="00CA22F4">
        <w:rPr>
          <w:color w:val="6D6E71"/>
        </w:rPr>
        <w:t xml:space="preserve">enbaar </w:t>
      </w:r>
      <w:r w:rsidRPr="00CA22F4">
        <w:rPr>
          <w:color w:val="6D6E71"/>
          <w:spacing w:val="-3"/>
        </w:rPr>
        <w:t>t</w:t>
      </w:r>
      <w:r w:rsidRPr="00CA22F4">
        <w:rPr>
          <w:color w:val="6D6E71"/>
        </w:rPr>
        <w:t>e ma</w:t>
      </w:r>
      <w:r w:rsidRPr="00CA22F4">
        <w:rPr>
          <w:color w:val="6D6E71"/>
          <w:spacing w:val="-8"/>
        </w:rPr>
        <w:t>k</w:t>
      </w:r>
      <w:r w:rsidRPr="00CA22F4">
        <w:rPr>
          <w:color w:val="6D6E71"/>
        </w:rPr>
        <w:t>en</w:t>
      </w:r>
      <w:r w:rsidRPr="00CA22F4">
        <w:rPr>
          <w:color w:val="6D6E71"/>
          <w:spacing w:val="-1"/>
        </w:rPr>
        <w:t xml:space="preserve"> </w:t>
      </w:r>
      <w:r w:rsidRPr="00CA22F4">
        <w:rPr>
          <w:color w:val="6D6E71"/>
        </w:rPr>
        <w:t>op ….. (lo</w:t>
      </w:r>
      <w:r w:rsidRPr="00CA22F4">
        <w:rPr>
          <w:color w:val="6D6E71"/>
          <w:spacing w:val="-2"/>
        </w:rPr>
        <w:t>c</w:t>
      </w:r>
      <w:r w:rsidRPr="00CA22F4">
        <w:rPr>
          <w:color w:val="6D6E71"/>
          <w:spacing w:val="-3"/>
        </w:rPr>
        <w:t>a</w:t>
      </w:r>
      <w:r w:rsidRPr="00CA22F4">
        <w:rPr>
          <w:color w:val="6D6E71"/>
        </w:rPr>
        <w:t>tie</w:t>
      </w:r>
      <w:r w:rsidRPr="00CA22F4">
        <w:rPr>
          <w:color w:val="6D6E71"/>
          <w:spacing w:val="-1"/>
        </w:rPr>
        <w:t xml:space="preserve"> </w:t>
      </w:r>
      <w:r w:rsidRPr="00CA22F4">
        <w:rPr>
          <w:color w:val="6D6E71"/>
        </w:rPr>
        <w:t>en d</w:t>
      </w:r>
      <w:r w:rsidRPr="00CA22F4">
        <w:rPr>
          <w:color w:val="6D6E71"/>
          <w:spacing w:val="-2"/>
        </w:rPr>
        <w:t>a</w:t>
      </w:r>
      <w:r w:rsidRPr="00CA22F4">
        <w:rPr>
          <w:color w:val="6D6E71"/>
        </w:rPr>
        <w:t>tum +</w:t>
      </w:r>
      <w:r w:rsidRPr="00CA22F4">
        <w:rPr>
          <w:color w:val="6D6E71"/>
          <w:spacing w:val="-1"/>
        </w:rPr>
        <w:t xml:space="preserve"> </w:t>
      </w:r>
      <w:r w:rsidRPr="00CA22F4">
        <w:rPr>
          <w:color w:val="6D6E71"/>
        </w:rPr>
        <w:t>aa</w:t>
      </w:r>
      <w:r w:rsidRPr="00CA22F4">
        <w:rPr>
          <w:color w:val="6D6E71"/>
          <w:spacing w:val="-2"/>
        </w:rPr>
        <w:t>nw</w:t>
      </w:r>
      <w:r w:rsidRPr="00CA22F4">
        <w:rPr>
          <w:color w:val="6D6E71"/>
          <w:spacing w:val="-3"/>
        </w:rPr>
        <w:t>e</w:t>
      </w:r>
      <w:r w:rsidRPr="00CA22F4">
        <w:rPr>
          <w:color w:val="6D6E71"/>
        </w:rPr>
        <w:t>zi</w:t>
      </w:r>
      <w:r w:rsidRPr="00CA22F4">
        <w:rPr>
          <w:color w:val="6D6E71"/>
          <w:spacing w:val="-2"/>
        </w:rPr>
        <w:t>g</w:t>
      </w:r>
      <w:r w:rsidRPr="00CA22F4">
        <w:rPr>
          <w:color w:val="6D6E71"/>
        </w:rPr>
        <w:t>en).</w:t>
      </w:r>
    </w:p>
    <w:p w14:paraId="05A4771A" w14:textId="77777777" w:rsidR="00852322" w:rsidRPr="00CA22F4" w:rsidRDefault="00852322" w:rsidP="00852322">
      <w:pPr>
        <w:spacing w:before="7" w:line="140" w:lineRule="exact"/>
        <w:rPr>
          <w:sz w:val="14"/>
          <w:szCs w:val="14"/>
        </w:rPr>
      </w:pPr>
    </w:p>
    <w:p w14:paraId="1179D858" w14:textId="77777777" w:rsidR="00852322" w:rsidRPr="00CA22F4" w:rsidRDefault="00852322" w:rsidP="00852322">
      <w:pPr>
        <w:spacing w:line="200" w:lineRule="exact"/>
        <w:rPr>
          <w:sz w:val="20"/>
          <w:szCs w:val="20"/>
        </w:rPr>
      </w:pPr>
    </w:p>
    <w:p w14:paraId="0A6D6EC8" w14:textId="77777777" w:rsidR="00852322" w:rsidRPr="00CA22F4" w:rsidRDefault="00852322" w:rsidP="00852322">
      <w:pPr>
        <w:spacing w:line="200" w:lineRule="exact"/>
        <w:rPr>
          <w:sz w:val="20"/>
          <w:szCs w:val="20"/>
        </w:rPr>
      </w:pPr>
    </w:p>
    <w:p w14:paraId="233F94B9" w14:textId="77777777" w:rsidR="00852322" w:rsidRPr="00CA22F4" w:rsidRDefault="00852322" w:rsidP="00852322">
      <w:pPr>
        <w:spacing w:line="200" w:lineRule="exact"/>
        <w:rPr>
          <w:sz w:val="20"/>
          <w:szCs w:val="20"/>
        </w:rPr>
      </w:pPr>
    </w:p>
    <w:p w14:paraId="59393B2C" w14:textId="77777777" w:rsidR="00852322" w:rsidRPr="00CA22F4" w:rsidRDefault="00852322" w:rsidP="00852322">
      <w:pPr>
        <w:pStyle w:val="Plattetekst"/>
        <w:ind w:right="9524"/>
        <w:jc w:val="both"/>
      </w:pPr>
      <w:r w:rsidRPr="00CA22F4">
        <w:rPr>
          <w:color w:val="6D6E71"/>
        </w:rPr>
        <w:t>Hoo</w:t>
      </w:r>
      <w:r w:rsidRPr="00CA22F4">
        <w:rPr>
          <w:color w:val="6D6E71"/>
          <w:spacing w:val="-4"/>
        </w:rPr>
        <w:t>g</w:t>
      </w:r>
      <w:r w:rsidRPr="00CA22F4">
        <w:rPr>
          <w:color w:val="6D6E71"/>
        </w:rPr>
        <w:t>ac</w:t>
      </w:r>
      <w:r w:rsidRPr="00CA22F4">
        <w:rPr>
          <w:color w:val="6D6E71"/>
          <w:spacing w:val="-2"/>
        </w:rPr>
        <w:t>h</w:t>
      </w:r>
      <w:r w:rsidRPr="00CA22F4">
        <w:rPr>
          <w:color w:val="6D6E71"/>
          <w:spacing w:val="-3"/>
        </w:rPr>
        <w:t>t</w:t>
      </w:r>
      <w:r w:rsidRPr="00CA22F4">
        <w:rPr>
          <w:color w:val="6D6E71"/>
        </w:rPr>
        <w:t>end,</w:t>
      </w:r>
    </w:p>
    <w:p w14:paraId="039FE925" w14:textId="77777777" w:rsidR="00852322" w:rsidRPr="00CA22F4" w:rsidRDefault="00852322" w:rsidP="00852322">
      <w:pPr>
        <w:spacing w:before="1" w:line="130" w:lineRule="exact"/>
        <w:rPr>
          <w:sz w:val="13"/>
          <w:szCs w:val="13"/>
        </w:rPr>
      </w:pPr>
    </w:p>
    <w:p w14:paraId="28BFE1F9" w14:textId="77777777" w:rsidR="00852322" w:rsidRPr="00CA22F4" w:rsidRDefault="00852322" w:rsidP="00852322">
      <w:pPr>
        <w:spacing w:line="200" w:lineRule="exact"/>
        <w:rPr>
          <w:sz w:val="20"/>
          <w:szCs w:val="20"/>
        </w:rPr>
      </w:pPr>
    </w:p>
    <w:p w14:paraId="644CC367" w14:textId="77777777" w:rsidR="00852322" w:rsidRPr="00CA22F4" w:rsidRDefault="00852322" w:rsidP="00852322">
      <w:pPr>
        <w:spacing w:line="200" w:lineRule="exact"/>
        <w:rPr>
          <w:sz w:val="20"/>
          <w:szCs w:val="20"/>
        </w:rPr>
      </w:pPr>
    </w:p>
    <w:p w14:paraId="6FF13E3A" w14:textId="77777777" w:rsidR="00852322" w:rsidRPr="00CA22F4" w:rsidRDefault="00852322" w:rsidP="00852322">
      <w:pPr>
        <w:pStyle w:val="Plattetekst"/>
        <w:ind w:right="2079"/>
        <w:jc w:val="both"/>
      </w:pPr>
      <w:r w:rsidRPr="00CA22F4">
        <w:rPr>
          <w:color w:val="6D6E71"/>
        </w:rPr>
        <w:t>(naam</w:t>
      </w:r>
      <w:r w:rsidRPr="00CA22F4">
        <w:rPr>
          <w:color w:val="6D6E71"/>
          <w:spacing w:val="-2"/>
        </w:rPr>
        <w:t xml:space="preserve"> </w:t>
      </w:r>
      <w:r w:rsidRPr="00CA22F4">
        <w:rPr>
          <w:color w:val="6D6E71"/>
        </w:rPr>
        <w:t>en</w:t>
      </w:r>
      <w:r w:rsidRPr="00CA22F4">
        <w:rPr>
          <w:color w:val="6D6E71"/>
          <w:spacing w:val="-1"/>
        </w:rPr>
        <w:t xml:space="preserve"> </w:t>
      </w:r>
      <w:r w:rsidRPr="00CA22F4">
        <w:rPr>
          <w:color w:val="6D6E71"/>
        </w:rPr>
        <w:t>functie;</w:t>
      </w:r>
      <w:r w:rsidRPr="00CA22F4">
        <w:rPr>
          <w:color w:val="6D6E71"/>
          <w:spacing w:val="-1"/>
        </w:rPr>
        <w:t xml:space="preserve"> </w:t>
      </w:r>
      <w:r w:rsidRPr="00CA22F4">
        <w:rPr>
          <w:color w:val="6D6E71"/>
        </w:rPr>
        <w:t>indien</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eur/lo</w:t>
      </w:r>
      <w:r w:rsidRPr="00CA22F4">
        <w:rPr>
          <w:color w:val="6D6E71"/>
          <w:spacing w:val="-2"/>
        </w:rPr>
        <w:t>c</w:t>
      </w:r>
      <w:r w:rsidRPr="00CA22F4">
        <w:rPr>
          <w:color w:val="6D6E71"/>
          <w:spacing w:val="-3"/>
        </w:rPr>
        <w:t>a</w:t>
      </w:r>
      <w:r w:rsidRPr="00CA22F4">
        <w:rPr>
          <w:color w:val="6D6E71"/>
        </w:rPr>
        <w:t>tieleider</w:t>
      </w:r>
      <w:r w:rsidRPr="00CA22F4">
        <w:rPr>
          <w:color w:val="6D6E71"/>
          <w:spacing w:val="-1"/>
        </w:rPr>
        <w:t xml:space="preserve"> </w:t>
      </w:r>
      <w:r w:rsidRPr="00CA22F4">
        <w:rPr>
          <w:color w:val="6D6E71"/>
          <w:spacing w:val="-3"/>
        </w:rPr>
        <w:t>st</w:t>
      </w:r>
      <w:r w:rsidRPr="00CA22F4">
        <w:rPr>
          <w:color w:val="6D6E71"/>
        </w:rPr>
        <w:t>eeds</w:t>
      </w:r>
      <w:r w:rsidRPr="00CA22F4">
        <w:rPr>
          <w:color w:val="6D6E71"/>
          <w:spacing w:val="-1"/>
        </w:rPr>
        <w:t xml:space="preserve"> </w:t>
      </w:r>
      <w:r w:rsidRPr="00CA22F4">
        <w:rPr>
          <w:color w:val="6D6E71"/>
          <w:spacing w:val="-3"/>
        </w:rPr>
        <w:t>t</w:t>
      </w:r>
      <w:r w:rsidRPr="00CA22F4">
        <w:rPr>
          <w:color w:val="6D6E71"/>
        </w:rPr>
        <w:t>o</w:t>
      </w:r>
      <w:r w:rsidRPr="00CA22F4">
        <w:rPr>
          <w:color w:val="6D6E71"/>
          <w:spacing w:val="-2"/>
        </w:rPr>
        <w:t>e</w:t>
      </w:r>
      <w:r w:rsidRPr="00CA22F4">
        <w:rPr>
          <w:color w:val="6D6E71"/>
          <w:spacing w:val="-3"/>
        </w:rPr>
        <w:t>v</w:t>
      </w:r>
      <w:r w:rsidRPr="00CA22F4">
        <w:rPr>
          <w:color w:val="6D6E71"/>
        </w:rPr>
        <w:t>oe</w:t>
      </w:r>
      <w:r w:rsidRPr="00CA22F4">
        <w:rPr>
          <w:color w:val="6D6E71"/>
          <w:spacing w:val="-2"/>
        </w:rPr>
        <w:t>g</w:t>
      </w:r>
      <w:r w:rsidRPr="00CA22F4">
        <w:rPr>
          <w:color w:val="6D6E71"/>
        </w:rPr>
        <w:t>en:</w:t>
      </w:r>
      <w:r w:rsidRPr="00CA22F4">
        <w:rPr>
          <w:color w:val="6D6E71"/>
          <w:spacing w:val="-2"/>
        </w:rPr>
        <w:t xml:space="preserve"> </w:t>
      </w:r>
      <w:r w:rsidRPr="00CA22F4">
        <w:rPr>
          <w:color w:val="6D6E71"/>
        </w:rPr>
        <w:t>“namens</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be</w:t>
      </w:r>
      <w:r w:rsidRPr="00CA22F4">
        <w:rPr>
          <w:color w:val="6D6E71"/>
          <w:spacing w:val="-3"/>
        </w:rPr>
        <w:t>s</w:t>
      </w:r>
      <w:r w:rsidRPr="00CA22F4">
        <w:rPr>
          <w:color w:val="6D6E71"/>
        </w:rPr>
        <w:t>tuur</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w:t>
      </w:r>
    </w:p>
    <w:p w14:paraId="14ED21EC" w14:textId="77777777" w:rsidR="00852322" w:rsidRPr="00BA65BE" w:rsidRDefault="00852322" w:rsidP="00852322">
      <w:pPr>
        <w:pStyle w:val="Plattetekst"/>
        <w:rPr>
          <w:color w:val="6D6E71"/>
          <w:spacing w:val="21"/>
        </w:rPr>
      </w:pPr>
    </w:p>
    <w:p w14:paraId="683B0F1B" w14:textId="77777777" w:rsidR="00852322" w:rsidRPr="001B2CED" w:rsidRDefault="00852322" w:rsidP="00852322">
      <w:pPr>
        <w:pStyle w:val="Geenafstand"/>
        <w:rPr>
          <w:color w:val="808080" w:themeColor="background1" w:themeShade="80"/>
        </w:rPr>
      </w:pPr>
      <w:r w:rsidRPr="001B2CED">
        <w:rPr>
          <w:color w:val="808080" w:themeColor="background1" w:themeShade="80"/>
        </w:rPr>
        <w:t xml:space="preserve">                      NB. Als het gaat om een plaatsing op het speciaal basisonderwijs of speciaal onderwijs, vraagt het bevoegd gezag</w:t>
      </w:r>
      <w:r w:rsidRPr="001B2CED">
        <w:rPr>
          <w:color w:val="808080" w:themeColor="background1" w:themeShade="80"/>
        </w:rPr>
        <w:br/>
        <w:t xml:space="preserve">                             een toelaatbaarheidsverklaring aan bij het Samenwerkingsverband. </w:t>
      </w:r>
      <w:r w:rsidRPr="001B2CED">
        <w:rPr>
          <w:color w:val="808080" w:themeColor="background1" w:themeShade="80"/>
        </w:rPr>
        <w:br/>
      </w:r>
      <w:r w:rsidRPr="001B2CED">
        <w:rPr>
          <w:color w:val="808080" w:themeColor="background1" w:themeShade="80"/>
        </w:rPr>
        <w:br/>
      </w:r>
      <w:r w:rsidRPr="00BA65BE">
        <w:br/>
        <w:t xml:space="preserve"> </w:t>
      </w:r>
      <w:r>
        <w:t xml:space="preserve">                      </w:t>
      </w:r>
      <w:r w:rsidRPr="001B2CED">
        <w:rPr>
          <w:color w:val="808080" w:themeColor="background1" w:themeShade="80"/>
        </w:rPr>
        <w:t>* Toevoegen in het voornemenbesluit bij verwijdering wegens niet kunnen voldoen aan de onderwijsbehoefte</w:t>
      </w:r>
      <w:r w:rsidRPr="001B2CED">
        <w:rPr>
          <w:color w:val="808080" w:themeColor="background1" w:themeShade="80"/>
        </w:rPr>
        <w:br/>
        <w:t xml:space="preserve">                          voor zover van toepassing, </w:t>
      </w:r>
      <w:r>
        <w:br/>
      </w:r>
      <w:r w:rsidRPr="001B2CED">
        <w:rPr>
          <w:color w:val="808080" w:themeColor="background1" w:themeShade="80"/>
        </w:rPr>
        <w:t xml:space="preserve">                           A. Een toelaatbaarheidsverklaring van het Samenwerkingsverband . </w:t>
      </w:r>
    </w:p>
    <w:p w14:paraId="3CBF7DBD" w14:textId="77777777" w:rsidR="00852322" w:rsidRPr="001B2CED" w:rsidRDefault="00852322" w:rsidP="00852322">
      <w:pPr>
        <w:spacing w:before="10" w:line="190" w:lineRule="exact"/>
        <w:rPr>
          <w:color w:val="808080" w:themeColor="background1" w:themeShade="80"/>
          <w:sz w:val="19"/>
          <w:szCs w:val="19"/>
        </w:rPr>
      </w:pPr>
    </w:p>
    <w:p w14:paraId="194789F7" w14:textId="77777777" w:rsidR="00852322" w:rsidRPr="00CA22F4" w:rsidRDefault="00852322" w:rsidP="00852322">
      <w:pPr>
        <w:spacing w:line="200" w:lineRule="exact"/>
        <w:rPr>
          <w:sz w:val="20"/>
          <w:szCs w:val="20"/>
        </w:rPr>
      </w:pPr>
    </w:p>
    <w:p w14:paraId="68847516" w14:textId="77777777" w:rsidR="00852322" w:rsidRPr="00CA22F4" w:rsidRDefault="00852322" w:rsidP="00852322">
      <w:pPr>
        <w:spacing w:line="200" w:lineRule="exact"/>
        <w:rPr>
          <w:sz w:val="20"/>
          <w:szCs w:val="20"/>
        </w:rPr>
      </w:pPr>
    </w:p>
    <w:p w14:paraId="3C8CBB36" w14:textId="77777777" w:rsidR="00852322" w:rsidRPr="00CA22F4" w:rsidRDefault="00852322" w:rsidP="00852322">
      <w:pPr>
        <w:pStyle w:val="Plattetekst"/>
        <w:spacing w:line="178" w:lineRule="auto"/>
        <w:ind w:right="1133"/>
        <w:jc w:val="both"/>
        <w:rPr>
          <w:sz w:val="20"/>
          <w:szCs w:val="20"/>
        </w:rPr>
      </w:pPr>
      <w:r w:rsidRPr="00CA22F4">
        <w:rPr>
          <w:color w:val="6D6E71"/>
        </w:rPr>
        <w:t>Bij</w:t>
      </w:r>
      <w:r w:rsidRPr="00CA22F4">
        <w:rPr>
          <w:color w:val="6D6E71"/>
          <w:spacing w:val="2"/>
        </w:rPr>
        <w:t xml:space="preserve"> </w:t>
      </w:r>
      <w:r w:rsidRPr="00CA22F4">
        <w:rPr>
          <w:color w:val="6D6E71"/>
        </w:rPr>
        <w:t>beschikking</w:t>
      </w:r>
      <w:r w:rsidRPr="00CA22F4">
        <w:rPr>
          <w:color w:val="6D6E71"/>
          <w:spacing w:val="3"/>
        </w:rPr>
        <w:t xml:space="preserve"> </w:t>
      </w:r>
      <w:r w:rsidRPr="00CA22F4">
        <w:rPr>
          <w:color w:val="6D6E71"/>
          <w:spacing w:val="-4"/>
        </w:rPr>
        <w:t>v</w:t>
      </w:r>
      <w:r w:rsidRPr="00CA22F4">
        <w:rPr>
          <w:color w:val="6D6E71"/>
        </w:rPr>
        <w:t>an</w:t>
      </w:r>
      <w:r>
        <w:rPr>
          <w:color w:val="6D6E71"/>
          <w:spacing w:val="2"/>
        </w:rPr>
        <w:t xml:space="preserve"> toelaatbaarheid</w:t>
      </w:r>
      <w:r w:rsidRPr="00CA22F4">
        <w:rPr>
          <w:color w:val="6D6E71"/>
        </w:rPr>
        <w:t>…….</w:t>
      </w:r>
      <w:r w:rsidRPr="00CA22F4">
        <w:rPr>
          <w:color w:val="6D6E71"/>
          <w:spacing w:val="3"/>
        </w:rPr>
        <w:t xml:space="preserve"> </w:t>
      </w:r>
      <w:r w:rsidRPr="00CA22F4">
        <w:rPr>
          <w:color w:val="6D6E71"/>
        </w:rPr>
        <w:t>(d</w:t>
      </w:r>
      <w:r w:rsidRPr="00CA22F4">
        <w:rPr>
          <w:color w:val="6D6E71"/>
          <w:spacing w:val="-2"/>
        </w:rPr>
        <w:t>a</w:t>
      </w:r>
      <w:r w:rsidRPr="00CA22F4">
        <w:rPr>
          <w:color w:val="6D6E71"/>
        </w:rPr>
        <w:t>tum)</w:t>
      </w:r>
      <w:r w:rsidRPr="00CA22F4">
        <w:rPr>
          <w:color w:val="6D6E71"/>
          <w:spacing w:val="2"/>
        </w:rPr>
        <w:t xml:space="preserve"> </w:t>
      </w:r>
      <w:r w:rsidRPr="00CA22F4">
        <w:rPr>
          <w:color w:val="6D6E71"/>
        </w:rPr>
        <w:t>he</w:t>
      </w:r>
      <w:r w:rsidRPr="00CA22F4">
        <w:rPr>
          <w:color w:val="6D6E71"/>
          <w:spacing w:val="-3"/>
        </w:rPr>
        <w:t>e</w:t>
      </w:r>
      <w:r w:rsidRPr="00CA22F4">
        <w:rPr>
          <w:color w:val="6D6E71"/>
        </w:rPr>
        <w:t>ft</w:t>
      </w:r>
      <w:r w:rsidRPr="00CA22F4">
        <w:rPr>
          <w:color w:val="6D6E71"/>
          <w:spacing w:val="3"/>
        </w:rPr>
        <w:t xml:space="preserve"> </w:t>
      </w:r>
      <w:r>
        <w:rPr>
          <w:color w:val="6D6E71"/>
          <w:spacing w:val="3"/>
        </w:rPr>
        <w:t xml:space="preserve"> het samenwerkingsverband </w:t>
      </w:r>
      <w:r w:rsidRPr="00CA22F4">
        <w:rPr>
          <w:color w:val="6D6E71"/>
          <w:spacing w:val="31"/>
        </w:rPr>
        <w:t xml:space="preserve"> </w:t>
      </w:r>
      <w:r w:rsidRPr="00CA22F4">
        <w:rPr>
          <w:color w:val="6D6E71"/>
        </w:rPr>
        <w:t>….</w:t>
      </w:r>
      <w:r w:rsidRPr="00CA22F4">
        <w:rPr>
          <w:color w:val="6D6E71"/>
          <w:spacing w:val="33"/>
        </w:rPr>
        <w:t xml:space="preserve"> </w:t>
      </w:r>
      <w:r w:rsidRPr="00CA22F4">
        <w:rPr>
          <w:color w:val="6D6E71"/>
        </w:rPr>
        <w:t>(naam)</w:t>
      </w:r>
      <w:r w:rsidRPr="00CA22F4">
        <w:rPr>
          <w:color w:val="6D6E71"/>
          <w:spacing w:val="32"/>
        </w:rPr>
        <w:t xml:space="preserve"> </w:t>
      </w:r>
      <w:r w:rsidRPr="00CA22F4">
        <w:rPr>
          <w:color w:val="6D6E71"/>
        </w:rPr>
        <w:t>bepaald</w:t>
      </w:r>
      <w:r w:rsidRPr="00CA22F4">
        <w:rPr>
          <w:color w:val="6D6E71"/>
          <w:spacing w:val="32"/>
        </w:rPr>
        <w:t xml:space="preserve"> </w:t>
      </w:r>
      <w:r w:rsidRPr="00CA22F4">
        <w:rPr>
          <w:color w:val="6D6E71"/>
        </w:rPr>
        <w:t>d</w:t>
      </w:r>
      <w:r w:rsidRPr="00CA22F4">
        <w:rPr>
          <w:color w:val="6D6E71"/>
          <w:spacing w:val="-2"/>
        </w:rPr>
        <w:t>a</w:t>
      </w:r>
      <w:r w:rsidRPr="00CA22F4">
        <w:rPr>
          <w:color w:val="6D6E71"/>
        </w:rPr>
        <w:t>t</w:t>
      </w:r>
      <w:r w:rsidRPr="00CA22F4">
        <w:rPr>
          <w:color w:val="6D6E71"/>
          <w:spacing w:val="32"/>
        </w:rPr>
        <w:t xml:space="preserve"> </w:t>
      </w:r>
      <w:r w:rsidRPr="00CA22F4">
        <w:rPr>
          <w:color w:val="6D6E71"/>
        </w:rPr>
        <w:t>uw</w:t>
      </w:r>
      <w:r w:rsidRPr="00CA22F4">
        <w:rPr>
          <w:color w:val="6D6E71"/>
          <w:spacing w:val="32"/>
        </w:rPr>
        <w:t xml:space="preserve"> </w:t>
      </w:r>
      <w:r w:rsidRPr="00CA22F4">
        <w:rPr>
          <w:color w:val="6D6E71"/>
        </w:rPr>
        <w:t>doc</w:t>
      </w:r>
      <w:r w:rsidRPr="00CA22F4">
        <w:rPr>
          <w:color w:val="6D6E71"/>
          <w:spacing w:val="-2"/>
        </w:rPr>
        <w:t>h</w:t>
      </w:r>
      <w:r w:rsidRPr="00CA22F4">
        <w:rPr>
          <w:color w:val="6D6E71"/>
          <w:spacing w:val="-3"/>
        </w:rPr>
        <w:t>t</w:t>
      </w:r>
      <w:r w:rsidRPr="00CA22F4">
        <w:rPr>
          <w:color w:val="6D6E71"/>
        </w:rPr>
        <w:t>er/</w:t>
      </w:r>
      <w:r w:rsidRPr="00CA22F4">
        <w:rPr>
          <w:color w:val="6D6E71"/>
          <w:spacing w:val="-5"/>
        </w:rPr>
        <w:t>z</w:t>
      </w:r>
      <w:r w:rsidRPr="00CA22F4">
        <w:rPr>
          <w:color w:val="6D6E71"/>
        </w:rPr>
        <w:t>oon</w:t>
      </w:r>
      <w:r w:rsidRPr="00CA22F4">
        <w:rPr>
          <w:color w:val="6D6E71"/>
          <w:spacing w:val="33"/>
        </w:rPr>
        <w:t xml:space="preserve"> </w:t>
      </w:r>
      <w:r w:rsidRPr="00CA22F4">
        <w:rPr>
          <w:color w:val="6D6E71"/>
        </w:rPr>
        <w:t>….</w:t>
      </w:r>
      <w:r w:rsidRPr="00CA22F4">
        <w:rPr>
          <w:color w:val="6D6E71"/>
          <w:spacing w:val="32"/>
        </w:rPr>
        <w:t xml:space="preserve"> </w:t>
      </w:r>
      <w:r w:rsidRPr="00CA22F4">
        <w:rPr>
          <w:color w:val="6D6E71"/>
        </w:rPr>
        <w:t>(naam)</w:t>
      </w:r>
      <w:r w:rsidRPr="00CA22F4">
        <w:rPr>
          <w:color w:val="6D6E71"/>
          <w:spacing w:val="32"/>
        </w:rPr>
        <w:t xml:space="preserve"> </w:t>
      </w:r>
      <w:r w:rsidRPr="00CA22F4">
        <w:rPr>
          <w:color w:val="6D6E71"/>
        </w:rPr>
        <w:t>op</w:t>
      </w:r>
      <w:r w:rsidRPr="00CA22F4">
        <w:rPr>
          <w:color w:val="6D6E71"/>
          <w:spacing w:val="32"/>
        </w:rPr>
        <w:t xml:space="preserve"> </w:t>
      </w:r>
      <w:r w:rsidRPr="00CA22F4">
        <w:rPr>
          <w:color w:val="6D6E71"/>
        </w:rPr>
        <w:t>een</w:t>
      </w:r>
      <w:r w:rsidRPr="00CA22F4">
        <w:rPr>
          <w:color w:val="6D6E71"/>
          <w:spacing w:val="31"/>
        </w:rPr>
        <w:t xml:space="preserve"> </w:t>
      </w:r>
      <w:r w:rsidRPr="00CA22F4">
        <w:rPr>
          <w:color w:val="6D6E71"/>
        </w:rPr>
        <w:t>speciale</w:t>
      </w:r>
      <w:r w:rsidRPr="00CA22F4">
        <w:rPr>
          <w:color w:val="6D6E71"/>
          <w:spacing w:val="32"/>
        </w:rPr>
        <w:t xml:space="preserve"> </w:t>
      </w:r>
      <w:r w:rsidRPr="00CA22F4">
        <w:rPr>
          <w:color w:val="6D6E71"/>
        </w:rPr>
        <w:t>school</w:t>
      </w:r>
      <w:r w:rsidRPr="00CA22F4">
        <w:rPr>
          <w:color w:val="6D6E71"/>
          <w:spacing w:val="33"/>
        </w:rPr>
        <w:t xml:space="preserve"> </w:t>
      </w:r>
      <w:r w:rsidRPr="00CA22F4">
        <w:rPr>
          <w:color w:val="6D6E71"/>
          <w:spacing w:val="-3"/>
        </w:rPr>
        <w:t>v</w:t>
      </w:r>
      <w:r w:rsidRPr="00CA22F4">
        <w:rPr>
          <w:color w:val="6D6E71"/>
        </w:rPr>
        <w:t xml:space="preserve">oor </w:t>
      </w:r>
      <w:r w:rsidRPr="00CA22F4">
        <w:rPr>
          <w:rFonts w:cs="Calibri"/>
          <w:color w:val="6D6E71"/>
        </w:rPr>
        <w:t>basisonde</w:t>
      </w:r>
      <w:r w:rsidRPr="00CA22F4">
        <w:rPr>
          <w:rFonts w:cs="Calibri"/>
          <w:color w:val="6D6E71"/>
          <w:spacing w:val="1"/>
        </w:rPr>
        <w:t>r</w:t>
      </w:r>
      <w:r w:rsidRPr="00CA22F4">
        <w:rPr>
          <w:rFonts w:cs="Calibri"/>
          <w:color w:val="6D6E71"/>
        </w:rPr>
        <w:t>wijs</w:t>
      </w:r>
      <w:r>
        <w:rPr>
          <w:rFonts w:cs="Calibri"/>
          <w:color w:val="6D6E71"/>
        </w:rPr>
        <w:t xml:space="preserve"> / een school voor speciaal onderwijs</w:t>
      </w:r>
      <w:r w:rsidRPr="00CA22F4">
        <w:rPr>
          <w:rFonts w:cs="Calibri"/>
          <w:color w:val="6D6E71"/>
          <w:spacing w:val="-4"/>
        </w:rPr>
        <w:t xml:space="preserve"> </w:t>
      </w:r>
      <w:r w:rsidRPr="00CA22F4">
        <w:rPr>
          <w:rFonts w:cs="Calibri"/>
          <w:color w:val="6D6E71"/>
          <w:spacing w:val="-2"/>
        </w:rPr>
        <w:t>t</w:t>
      </w:r>
      <w:r w:rsidRPr="00CA22F4">
        <w:rPr>
          <w:rFonts w:cs="Calibri"/>
          <w:color w:val="6D6E71"/>
        </w:rPr>
        <w:t>oela</w:t>
      </w:r>
      <w:r w:rsidRPr="00CA22F4">
        <w:rPr>
          <w:rFonts w:cs="Calibri"/>
          <w:color w:val="6D6E71"/>
          <w:spacing w:val="-3"/>
        </w:rPr>
        <w:t>a</w:t>
      </w:r>
      <w:r w:rsidRPr="00CA22F4">
        <w:rPr>
          <w:rFonts w:cs="Calibri"/>
          <w:color w:val="6D6E71"/>
        </w:rPr>
        <w:t>tbaar</w:t>
      </w:r>
      <w:r w:rsidRPr="00CA22F4">
        <w:rPr>
          <w:rFonts w:cs="Calibri"/>
          <w:color w:val="6D6E71"/>
          <w:spacing w:val="-3"/>
        </w:rPr>
        <w:t xml:space="preserve"> </w:t>
      </w:r>
      <w:r w:rsidRPr="00CA22F4">
        <w:rPr>
          <w:rFonts w:cs="Calibri"/>
          <w:color w:val="6D6E71"/>
        </w:rPr>
        <w:t>is.</w:t>
      </w:r>
    </w:p>
    <w:p w14:paraId="7DF6E7DF" w14:textId="77777777" w:rsidR="00852322" w:rsidRPr="00CA22F4" w:rsidRDefault="00852322" w:rsidP="00852322">
      <w:pPr>
        <w:spacing w:line="200" w:lineRule="exact"/>
        <w:rPr>
          <w:sz w:val="20"/>
          <w:szCs w:val="20"/>
        </w:rPr>
      </w:pPr>
    </w:p>
    <w:p w14:paraId="042A4D60" w14:textId="77777777" w:rsidR="00852322" w:rsidRPr="00CA22F4" w:rsidRDefault="00852322" w:rsidP="00852322">
      <w:pPr>
        <w:spacing w:line="200" w:lineRule="exact"/>
        <w:rPr>
          <w:sz w:val="20"/>
          <w:szCs w:val="20"/>
        </w:rPr>
      </w:pPr>
    </w:p>
    <w:p w14:paraId="65E71CFC" w14:textId="77777777" w:rsidR="00852322" w:rsidRPr="00CA22F4" w:rsidRDefault="00852322" w:rsidP="00852322">
      <w:pPr>
        <w:pStyle w:val="Plattetekst"/>
        <w:spacing w:line="257" w:lineRule="exact"/>
        <w:ind w:right="1731"/>
        <w:jc w:val="both"/>
      </w:pPr>
      <w:r w:rsidRPr="00CA22F4">
        <w:rPr>
          <w:color w:val="6D6E71"/>
        </w:rPr>
        <w:t>H</w:t>
      </w:r>
      <w:r w:rsidRPr="00CA22F4">
        <w:rPr>
          <w:color w:val="6D6E71"/>
          <w:spacing w:val="-2"/>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 xml:space="preserve">an de speciale school </w:t>
      </w:r>
      <w:r w:rsidRPr="00CA22F4">
        <w:rPr>
          <w:color w:val="6D6E71"/>
          <w:spacing w:val="-2"/>
        </w:rPr>
        <w:t>v</w:t>
      </w:r>
      <w:r w:rsidRPr="00CA22F4">
        <w:rPr>
          <w:color w:val="6D6E71"/>
        </w:rPr>
        <w:t>oor basisonde</w:t>
      </w:r>
      <w:r w:rsidRPr="00CA22F4">
        <w:rPr>
          <w:color w:val="6D6E71"/>
          <w:spacing w:val="1"/>
        </w:rPr>
        <w:t>r</w:t>
      </w:r>
      <w:r w:rsidRPr="00CA22F4">
        <w:rPr>
          <w:color w:val="6D6E71"/>
        </w:rPr>
        <w:t xml:space="preserve">wijs </w:t>
      </w:r>
      <w:r>
        <w:rPr>
          <w:color w:val="6D6E71"/>
        </w:rPr>
        <w:t xml:space="preserve">/ speciaal onderwijs </w:t>
      </w:r>
      <w:r w:rsidRPr="00CA22F4">
        <w:rPr>
          <w:color w:val="6D6E71"/>
          <w:spacing w:val="-4"/>
        </w:rPr>
        <w:t>v</w:t>
      </w:r>
      <w:r w:rsidRPr="00CA22F4">
        <w:rPr>
          <w:color w:val="6D6E71"/>
        </w:rPr>
        <w:t>an h</w:t>
      </w:r>
      <w:r w:rsidRPr="00CA22F4">
        <w:rPr>
          <w:color w:val="6D6E71"/>
          <w:spacing w:val="-2"/>
        </w:rPr>
        <w:t>e</w:t>
      </w:r>
      <w:r w:rsidRPr="00CA22F4">
        <w:rPr>
          <w:color w:val="6D6E71"/>
        </w:rPr>
        <w:t>t same</w:t>
      </w:r>
      <w:r w:rsidRPr="00CA22F4">
        <w:rPr>
          <w:color w:val="6D6E71"/>
          <w:spacing w:val="-2"/>
        </w:rPr>
        <w:t>nw</w:t>
      </w:r>
      <w:r w:rsidRPr="00CA22F4">
        <w:rPr>
          <w:color w:val="6D6E71"/>
        </w:rPr>
        <w:t>erking</w:t>
      </w:r>
      <w:r w:rsidRPr="00CA22F4">
        <w:rPr>
          <w:color w:val="6D6E71"/>
          <w:spacing w:val="-4"/>
        </w:rPr>
        <w:t>s</w:t>
      </w:r>
      <w:r w:rsidRPr="00CA22F4">
        <w:rPr>
          <w:color w:val="6D6E71"/>
          <w:spacing w:val="-3"/>
        </w:rPr>
        <w:t>v</w:t>
      </w:r>
      <w:r w:rsidRPr="00CA22F4">
        <w:rPr>
          <w:color w:val="6D6E71"/>
        </w:rPr>
        <w:t xml:space="preserve">erband ….. (naam) </w:t>
      </w:r>
      <w:r w:rsidRPr="00CA22F4">
        <w:rPr>
          <w:color w:val="6D6E71"/>
          <w:spacing w:val="-2"/>
        </w:rPr>
        <w:t>t</w:t>
      </w:r>
      <w:r w:rsidRPr="00CA22F4">
        <w:rPr>
          <w:color w:val="6D6E71"/>
        </w:rPr>
        <w:t>e</w:t>
      </w:r>
      <w:r>
        <w:rPr>
          <w:color w:val="6D6E71"/>
        </w:rPr>
        <w:t xml:space="preserve"> </w:t>
      </w:r>
      <w:r w:rsidRPr="00CA22F4">
        <w:rPr>
          <w:color w:val="6D6E71"/>
        </w:rPr>
        <w:t>…..</w:t>
      </w:r>
      <w:r w:rsidRPr="00CA22F4">
        <w:rPr>
          <w:color w:val="6D6E71"/>
          <w:spacing w:val="22"/>
        </w:rPr>
        <w:t xml:space="preserve"> </w:t>
      </w:r>
      <w:r w:rsidRPr="00CA22F4">
        <w:rPr>
          <w:color w:val="6D6E71"/>
          <w:spacing w:val="1"/>
        </w:rPr>
        <w:t>(</w:t>
      </w:r>
      <w:r w:rsidRPr="00CA22F4">
        <w:rPr>
          <w:color w:val="6D6E71"/>
          <w:spacing w:val="-2"/>
        </w:rPr>
        <w:t>g</w:t>
      </w:r>
      <w:r w:rsidRPr="00CA22F4">
        <w:rPr>
          <w:color w:val="6D6E71"/>
        </w:rPr>
        <w:t>e</w:t>
      </w:r>
      <w:r w:rsidRPr="00CA22F4">
        <w:rPr>
          <w:color w:val="6D6E71"/>
          <w:spacing w:val="-1"/>
        </w:rPr>
        <w:t>m</w:t>
      </w:r>
      <w:r w:rsidRPr="00CA22F4">
        <w:rPr>
          <w:color w:val="6D6E71"/>
        </w:rPr>
        <w:t>ee</w:t>
      </w:r>
      <w:r w:rsidRPr="00CA22F4">
        <w:rPr>
          <w:color w:val="6D6E71"/>
          <w:spacing w:val="-3"/>
        </w:rPr>
        <w:t>nt</w:t>
      </w:r>
      <w:r w:rsidRPr="00CA22F4">
        <w:rPr>
          <w:color w:val="6D6E71"/>
          <w:spacing w:val="-1"/>
        </w:rPr>
        <w:t>e</w:t>
      </w:r>
      <w:r w:rsidRPr="00CA22F4">
        <w:rPr>
          <w:color w:val="6D6E71"/>
        </w:rPr>
        <w:t>)</w:t>
      </w:r>
      <w:r w:rsidRPr="00CA22F4">
        <w:rPr>
          <w:color w:val="6D6E71"/>
          <w:spacing w:val="23"/>
        </w:rPr>
        <w:t xml:space="preserve"> </w:t>
      </w:r>
      <w:r w:rsidRPr="00CA22F4">
        <w:rPr>
          <w:color w:val="6D6E71"/>
        </w:rPr>
        <w:t>he</w:t>
      </w:r>
      <w:r w:rsidRPr="00CA22F4">
        <w:rPr>
          <w:color w:val="6D6E71"/>
          <w:spacing w:val="-3"/>
        </w:rPr>
        <w:t>e</w:t>
      </w:r>
      <w:r w:rsidRPr="00CA22F4">
        <w:rPr>
          <w:color w:val="6D6E71"/>
        </w:rPr>
        <w:t>ft</w:t>
      </w:r>
      <w:r w:rsidRPr="00CA22F4">
        <w:rPr>
          <w:color w:val="6D6E71"/>
          <w:spacing w:val="23"/>
        </w:rPr>
        <w:t xml:space="preserve"> </w:t>
      </w:r>
      <w:r w:rsidRPr="00CA22F4">
        <w:rPr>
          <w:color w:val="6D6E71"/>
        </w:rPr>
        <w:t>u</w:t>
      </w:r>
      <w:r w:rsidRPr="00CA22F4">
        <w:rPr>
          <w:color w:val="6D6E71"/>
          <w:spacing w:val="22"/>
        </w:rPr>
        <w:t xml:space="preserve"> </w:t>
      </w:r>
      <w:r w:rsidRPr="00CA22F4">
        <w:rPr>
          <w:color w:val="6D6E71"/>
        </w:rPr>
        <w:t>bij</w:t>
      </w:r>
      <w:r w:rsidRPr="00CA22F4">
        <w:rPr>
          <w:color w:val="6D6E71"/>
          <w:spacing w:val="23"/>
        </w:rPr>
        <w:t xml:space="preserve"> </w:t>
      </w:r>
      <w:r w:rsidRPr="00CA22F4">
        <w:rPr>
          <w:color w:val="6D6E71"/>
        </w:rPr>
        <w:t>bri</w:t>
      </w:r>
      <w:r w:rsidRPr="00CA22F4">
        <w:rPr>
          <w:color w:val="6D6E71"/>
          <w:spacing w:val="-2"/>
        </w:rPr>
        <w:t>e</w:t>
      </w:r>
      <w:r w:rsidRPr="00CA22F4">
        <w:rPr>
          <w:color w:val="6D6E71"/>
        </w:rPr>
        <w:t>f</w:t>
      </w:r>
      <w:r w:rsidRPr="00CA22F4">
        <w:rPr>
          <w:color w:val="6D6E71"/>
          <w:spacing w:val="23"/>
        </w:rPr>
        <w:t xml:space="preserve"> </w:t>
      </w:r>
      <w:r w:rsidRPr="00CA22F4">
        <w:rPr>
          <w:color w:val="6D6E71"/>
          <w:spacing w:val="-4"/>
        </w:rPr>
        <w:t>v</w:t>
      </w:r>
      <w:r w:rsidRPr="00CA22F4">
        <w:rPr>
          <w:color w:val="6D6E71"/>
        </w:rPr>
        <w:t>an</w:t>
      </w:r>
      <w:r w:rsidRPr="00CA22F4">
        <w:rPr>
          <w:color w:val="6D6E71"/>
          <w:spacing w:val="22"/>
        </w:rPr>
        <w:t xml:space="preserve"> </w:t>
      </w:r>
      <w:r w:rsidRPr="00CA22F4">
        <w:rPr>
          <w:color w:val="6D6E71"/>
        </w:rPr>
        <w:t>….</w:t>
      </w:r>
      <w:r w:rsidRPr="00CA22F4">
        <w:rPr>
          <w:color w:val="6D6E71"/>
          <w:spacing w:val="23"/>
        </w:rPr>
        <w:t xml:space="preserve"> </w:t>
      </w:r>
      <w:r w:rsidRPr="00CA22F4">
        <w:rPr>
          <w:color w:val="6D6E71"/>
        </w:rPr>
        <w:t>(d</w:t>
      </w:r>
      <w:r w:rsidRPr="00CA22F4">
        <w:rPr>
          <w:color w:val="6D6E71"/>
          <w:spacing w:val="-2"/>
        </w:rPr>
        <w:t>a</w:t>
      </w:r>
      <w:r w:rsidRPr="00CA22F4">
        <w:rPr>
          <w:color w:val="6D6E71"/>
        </w:rPr>
        <w:t>tum)</w:t>
      </w:r>
      <w:r w:rsidRPr="00CA22F4">
        <w:rPr>
          <w:color w:val="6D6E71"/>
          <w:spacing w:val="23"/>
        </w:rPr>
        <w:t xml:space="preserve"> </w:t>
      </w:r>
      <w:r w:rsidRPr="00CA22F4">
        <w:rPr>
          <w:color w:val="6D6E71"/>
        </w:rPr>
        <w:t>beric</w:t>
      </w:r>
      <w:r w:rsidRPr="00CA22F4">
        <w:rPr>
          <w:color w:val="6D6E71"/>
          <w:spacing w:val="-2"/>
        </w:rPr>
        <w:t>h</w:t>
      </w:r>
      <w:r w:rsidRPr="00CA22F4">
        <w:rPr>
          <w:color w:val="6D6E71"/>
        </w:rPr>
        <w:t>t</w:t>
      </w:r>
      <w:r w:rsidRPr="00CA22F4">
        <w:rPr>
          <w:color w:val="6D6E71"/>
          <w:spacing w:val="22"/>
        </w:rPr>
        <w:t xml:space="preserve"> </w:t>
      </w:r>
      <w:r w:rsidRPr="00CA22F4">
        <w:rPr>
          <w:color w:val="6D6E71"/>
        </w:rPr>
        <w:t>uw</w:t>
      </w:r>
      <w:r w:rsidRPr="00CA22F4">
        <w:rPr>
          <w:color w:val="6D6E71"/>
          <w:spacing w:val="23"/>
        </w:rPr>
        <w:t xml:space="preserve"> </w:t>
      </w:r>
      <w:r w:rsidRPr="00CA22F4">
        <w:rPr>
          <w:color w:val="6D6E71"/>
        </w:rPr>
        <w:t>doc</w:t>
      </w:r>
      <w:r w:rsidRPr="00CA22F4">
        <w:rPr>
          <w:color w:val="6D6E71"/>
          <w:spacing w:val="-2"/>
        </w:rPr>
        <w:t>h</w:t>
      </w:r>
      <w:r w:rsidRPr="00CA22F4">
        <w:rPr>
          <w:color w:val="6D6E71"/>
          <w:spacing w:val="-3"/>
        </w:rPr>
        <w:t>t</w:t>
      </w:r>
      <w:r w:rsidRPr="00CA22F4">
        <w:rPr>
          <w:color w:val="6D6E71"/>
        </w:rPr>
        <w:t>er/</w:t>
      </w:r>
      <w:r w:rsidRPr="00CA22F4">
        <w:rPr>
          <w:color w:val="6D6E71"/>
          <w:spacing w:val="-5"/>
        </w:rPr>
        <w:t>z</w:t>
      </w:r>
      <w:r w:rsidRPr="00CA22F4">
        <w:rPr>
          <w:color w:val="6D6E71"/>
        </w:rPr>
        <w:t>oon</w:t>
      </w:r>
      <w:r w:rsidRPr="00CA22F4">
        <w:rPr>
          <w:color w:val="6D6E71"/>
          <w:spacing w:val="23"/>
        </w:rPr>
        <w:t xml:space="preserve"> </w:t>
      </w:r>
      <w:r w:rsidRPr="00CA22F4">
        <w:rPr>
          <w:color w:val="6D6E71"/>
        </w:rPr>
        <w:t>….</w:t>
      </w:r>
      <w:r w:rsidRPr="00CA22F4">
        <w:rPr>
          <w:color w:val="6D6E71"/>
          <w:spacing w:val="22"/>
        </w:rPr>
        <w:t xml:space="preserve"> </w:t>
      </w:r>
      <w:r w:rsidRPr="00CA22F4">
        <w:rPr>
          <w:color w:val="6D6E71"/>
        </w:rPr>
        <w:t>(naam)</w:t>
      </w:r>
      <w:r w:rsidRPr="00CA22F4">
        <w:rPr>
          <w:color w:val="6D6E71"/>
          <w:spacing w:val="23"/>
        </w:rPr>
        <w:t xml:space="preserve"> </w:t>
      </w:r>
      <w:r w:rsidRPr="00CA22F4">
        <w:rPr>
          <w:color w:val="6D6E71"/>
          <w:spacing w:val="-3"/>
        </w:rPr>
        <w:t>t</w:t>
      </w:r>
      <w:r w:rsidRPr="00CA22F4">
        <w:rPr>
          <w:color w:val="6D6E71"/>
        </w:rPr>
        <w:t>oe</w:t>
      </w:r>
      <w:r w:rsidRPr="00CA22F4">
        <w:rPr>
          <w:color w:val="6D6E71"/>
          <w:spacing w:val="23"/>
        </w:rPr>
        <w:t xml:space="preserve"> </w:t>
      </w:r>
      <w:r w:rsidRPr="00CA22F4">
        <w:rPr>
          <w:color w:val="6D6E71"/>
          <w:spacing w:val="-3"/>
        </w:rPr>
        <w:t>t</w:t>
      </w:r>
      <w:r w:rsidRPr="00CA22F4">
        <w:rPr>
          <w:color w:val="6D6E71"/>
        </w:rPr>
        <w:t>e</w:t>
      </w:r>
      <w:r w:rsidRPr="00CA22F4">
        <w:rPr>
          <w:color w:val="6D6E71"/>
          <w:spacing w:val="23"/>
        </w:rPr>
        <w:t xml:space="preserve"> </w:t>
      </w:r>
      <w:r w:rsidRPr="00CA22F4">
        <w:rPr>
          <w:color w:val="6D6E71"/>
        </w:rPr>
        <w:t>l</w:t>
      </w:r>
      <w:r w:rsidRPr="00CA22F4">
        <w:rPr>
          <w:color w:val="6D6E71"/>
          <w:spacing w:val="-2"/>
        </w:rPr>
        <w:t>a</w:t>
      </w:r>
      <w:r w:rsidRPr="00CA22F4">
        <w:rPr>
          <w:color w:val="6D6E71"/>
          <w:spacing w:val="-3"/>
        </w:rPr>
        <w:t>t</w:t>
      </w:r>
      <w:r w:rsidRPr="00CA22F4">
        <w:rPr>
          <w:color w:val="6D6E71"/>
        </w:rPr>
        <w:t>en</w:t>
      </w:r>
      <w:r w:rsidRPr="00CA22F4">
        <w:rPr>
          <w:color w:val="6D6E71"/>
          <w:spacing w:val="22"/>
        </w:rPr>
        <w:t xml:space="preserve"> </w:t>
      </w:r>
      <w:r w:rsidRPr="00CA22F4">
        <w:rPr>
          <w:color w:val="6D6E71"/>
        </w:rPr>
        <w:t>indien</w:t>
      </w:r>
      <w:r w:rsidRPr="00CA22F4">
        <w:rPr>
          <w:color w:val="6D6E71"/>
          <w:spacing w:val="23"/>
        </w:rPr>
        <w:t xml:space="preserve"> </w:t>
      </w:r>
      <w:r w:rsidRPr="00CA22F4">
        <w:rPr>
          <w:color w:val="6D6E71"/>
        </w:rPr>
        <w:t>u</w:t>
      </w:r>
      <w:r>
        <w:rPr>
          <w:color w:val="6D6E71"/>
        </w:rPr>
        <w:t xml:space="preserve"> </w:t>
      </w:r>
      <w:r w:rsidRPr="00CA22F4">
        <w:rPr>
          <w:color w:val="6D6E71"/>
        </w:rPr>
        <w:t>daa</w:t>
      </w:r>
      <w:r w:rsidRPr="00CA22F4">
        <w:rPr>
          <w:color w:val="6D6E71"/>
          <w:spacing w:val="-4"/>
        </w:rPr>
        <w:t>r</w:t>
      </w:r>
      <w:r w:rsidRPr="00CA22F4">
        <w:rPr>
          <w:color w:val="6D6E71"/>
        </w:rPr>
        <w:t xml:space="preserve">om </w:t>
      </w:r>
      <w:r w:rsidRPr="00CA22F4">
        <w:rPr>
          <w:color w:val="6D6E71"/>
          <w:spacing w:val="-3"/>
        </w:rPr>
        <w:t>v</w:t>
      </w:r>
      <w:r w:rsidRPr="00CA22F4">
        <w:rPr>
          <w:color w:val="6D6E71"/>
        </w:rPr>
        <w:t>er</w:t>
      </w:r>
      <w:r w:rsidRPr="00CA22F4">
        <w:rPr>
          <w:color w:val="6D6E71"/>
          <w:spacing w:val="-5"/>
        </w:rPr>
        <w:t>z</w:t>
      </w:r>
      <w:r w:rsidRPr="00CA22F4">
        <w:rPr>
          <w:color w:val="6D6E71"/>
        </w:rPr>
        <w:t>oe</w:t>
      </w:r>
      <w:r w:rsidRPr="00CA22F4">
        <w:rPr>
          <w:color w:val="6D6E71"/>
          <w:spacing w:val="-2"/>
        </w:rPr>
        <w:t>k</w:t>
      </w:r>
      <w:r w:rsidRPr="00CA22F4">
        <w:rPr>
          <w:color w:val="6D6E71"/>
        </w:rPr>
        <w:t>t.</w:t>
      </w:r>
      <w:r w:rsidRPr="00CA22F4">
        <w:rPr>
          <w:color w:val="6D6E71"/>
          <w:spacing w:val="1"/>
        </w:rPr>
        <w:t xml:space="preserve"> </w:t>
      </w:r>
      <w:r w:rsidRPr="00CA22F4">
        <w:rPr>
          <w:color w:val="6D6E71"/>
        </w:rPr>
        <w:t>U he</w:t>
      </w:r>
      <w:r w:rsidRPr="00CA22F4">
        <w:rPr>
          <w:color w:val="6D6E71"/>
          <w:spacing w:val="-3"/>
        </w:rPr>
        <w:t>e</w:t>
      </w:r>
      <w:r w:rsidRPr="00CA22F4">
        <w:rPr>
          <w:color w:val="6D6E71"/>
        </w:rPr>
        <w:t>ft</w:t>
      </w:r>
      <w:r w:rsidRPr="00CA22F4">
        <w:rPr>
          <w:color w:val="6D6E71"/>
          <w:spacing w:val="1"/>
        </w:rPr>
        <w:t xml:space="preserve"> </w:t>
      </w:r>
      <w:r w:rsidRPr="00CA22F4">
        <w:rPr>
          <w:color w:val="6D6E71"/>
        </w:rPr>
        <w:t>ec</w:t>
      </w:r>
      <w:r w:rsidRPr="00CA22F4">
        <w:rPr>
          <w:color w:val="6D6E71"/>
          <w:spacing w:val="-3"/>
        </w:rPr>
        <w:t>ht</w:t>
      </w:r>
      <w:r w:rsidRPr="00CA22F4">
        <w:rPr>
          <w:color w:val="6D6E71"/>
        </w:rPr>
        <w:t>e</w:t>
      </w:r>
      <w:r w:rsidRPr="00CA22F4">
        <w:rPr>
          <w:color w:val="6D6E71"/>
          <w:spacing w:val="-20"/>
        </w:rPr>
        <w:t>r</w:t>
      </w:r>
      <w:r w:rsidRPr="00CA22F4">
        <w:rPr>
          <w:color w:val="6D6E71"/>
        </w:rPr>
        <w:t>,</w:t>
      </w:r>
      <w:r w:rsidRPr="00CA22F4">
        <w:rPr>
          <w:color w:val="6D6E71"/>
          <w:spacing w:val="1"/>
        </w:rPr>
        <w:t xml:space="preserve"> </w:t>
      </w:r>
      <w:r w:rsidRPr="00CA22F4">
        <w:rPr>
          <w:color w:val="6D6E71"/>
        </w:rPr>
        <w:t>ondan</w:t>
      </w:r>
      <w:r w:rsidRPr="00CA22F4">
        <w:rPr>
          <w:color w:val="6D6E71"/>
          <w:spacing w:val="-2"/>
        </w:rPr>
        <w:t>k</w:t>
      </w:r>
      <w:r w:rsidRPr="00CA22F4">
        <w:rPr>
          <w:color w:val="6D6E71"/>
        </w:rPr>
        <w:t>s ons</w:t>
      </w:r>
      <w:r w:rsidRPr="00CA22F4">
        <w:rPr>
          <w:color w:val="6D6E71"/>
          <w:spacing w:val="1"/>
        </w:rPr>
        <w:t xml:space="preserve"> </w:t>
      </w:r>
      <w:r w:rsidRPr="00CA22F4">
        <w:rPr>
          <w:color w:val="6D6E71"/>
        </w:rPr>
        <w:t xml:space="preserve">herhaaldelijk </w:t>
      </w:r>
      <w:r w:rsidRPr="00CA22F4">
        <w:rPr>
          <w:color w:val="6D6E71"/>
          <w:spacing w:val="2"/>
        </w:rPr>
        <w:t xml:space="preserve"> </w:t>
      </w:r>
      <w:r w:rsidRPr="00CA22F4">
        <w:rPr>
          <w:color w:val="6D6E71"/>
          <w:spacing w:val="-3"/>
        </w:rPr>
        <w:t>v</w:t>
      </w:r>
      <w:r w:rsidRPr="00CA22F4">
        <w:rPr>
          <w:color w:val="6D6E71"/>
        </w:rPr>
        <w:t>er</w:t>
      </w:r>
      <w:r w:rsidRPr="00CA22F4">
        <w:rPr>
          <w:color w:val="6D6E71"/>
          <w:spacing w:val="-5"/>
        </w:rPr>
        <w:t>z</w:t>
      </w:r>
      <w:r w:rsidRPr="00CA22F4">
        <w:rPr>
          <w:color w:val="6D6E71"/>
        </w:rPr>
        <w:t xml:space="preserve">oek, </w:t>
      </w:r>
      <w:r w:rsidRPr="00CA22F4">
        <w:rPr>
          <w:color w:val="6D6E71"/>
          <w:spacing w:val="-5"/>
        </w:rPr>
        <w:t>z</w:t>
      </w:r>
      <w:r w:rsidRPr="00CA22F4">
        <w:rPr>
          <w:color w:val="6D6E71"/>
        </w:rPr>
        <w:t>oals</w:t>
      </w:r>
      <w:r w:rsidRPr="00CA22F4">
        <w:rPr>
          <w:color w:val="6D6E71"/>
          <w:spacing w:val="1"/>
        </w:rPr>
        <w:t xml:space="preserve"> </w:t>
      </w:r>
      <w:r w:rsidRPr="00CA22F4">
        <w:rPr>
          <w:color w:val="6D6E71"/>
        </w:rPr>
        <w:t>blij</w:t>
      </w:r>
      <w:r w:rsidRPr="00CA22F4">
        <w:rPr>
          <w:color w:val="6D6E71"/>
          <w:spacing w:val="-1"/>
        </w:rPr>
        <w:t>k</w:t>
      </w:r>
      <w:r w:rsidRPr="00CA22F4">
        <w:rPr>
          <w:color w:val="6D6E71"/>
        </w:rPr>
        <w:t>t</w:t>
      </w:r>
      <w:r w:rsidRPr="00CA22F4">
        <w:rPr>
          <w:color w:val="6D6E71"/>
          <w:spacing w:val="1"/>
        </w:rPr>
        <w:t xml:space="preserve"> </w:t>
      </w:r>
      <w:r w:rsidRPr="00CA22F4">
        <w:rPr>
          <w:color w:val="6D6E71"/>
        </w:rPr>
        <w:t>uit …..</w:t>
      </w:r>
      <w:r w:rsidRPr="00CA22F4">
        <w:rPr>
          <w:color w:val="6D6E71"/>
          <w:spacing w:val="1"/>
        </w:rPr>
        <w:t xml:space="preserve"> </w:t>
      </w:r>
      <w:r w:rsidRPr="00CA22F4">
        <w:rPr>
          <w:color w:val="6D6E71"/>
        </w:rPr>
        <w:t>(bri</w:t>
      </w:r>
      <w:r w:rsidRPr="00CA22F4">
        <w:rPr>
          <w:color w:val="6D6E71"/>
          <w:spacing w:val="-1"/>
        </w:rPr>
        <w:t>e</w:t>
      </w:r>
      <w:r w:rsidRPr="00CA22F4">
        <w:rPr>
          <w:color w:val="6D6E71"/>
          <w:spacing w:val="-3"/>
        </w:rPr>
        <w:t>v</w:t>
      </w:r>
      <w:r w:rsidRPr="00CA22F4">
        <w:rPr>
          <w:color w:val="6D6E71"/>
        </w:rPr>
        <w:t>en</w:t>
      </w:r>
      <w:r w:rsidRPr="00CA22F4">
        <w:rPr>
          <w:color w:val="6D6E71"/>
          <w:spacing w:val="-4"/>
        </w:rPr>
        <w:t>/</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8"/>
        </w:rPr>
        <w:t>k</w:t>
      </w:r>
      <w:r w:rsidRPr="00CA22F4">
        <w:rPr>
          <w:color w:val="6D6E71"/>
        </w:rPr>
        <w:t>en</w:t>
      </w:r>
      <w:r>
        <w:rPr>
          <w:color w:val="6D6E71"/>
        </w:rPr>
        <w:t xml:space="preserve"> </w:t>
      </w:r>
      <w:r w:rsidRPr="00CA22F4">
        <w:rPr>
          <w:color w:val="6D6E71"/>
        </w:rPr>
        <w:t>m</w:t>
      </w:r>
      <w:r w:rsidRPr="00CA22F4">
        <w:rPr>
          <w:color w:val="6D6E71"/>
          <w:spacing w:val="-2"/>
        </w:rPr>
        <w:t>e</w:t>
      </w:r>
      <w:r w:rsidRPr="00CA22F4">
        <w:rPr>
          <w:color w:val="6D6E71"/>
        </w:rPr>
        <w:t>t</w:t>
      </w:r>
      <w:r w:rsidRPr="00CA22F4">
        <w:rPr>
          <w:color w:val="6D6E71"/>
          <w:spacing w:val="-1"/>
        </w:rPr>
        <w:t xml:space="preserve"> </w:t>
      </w:r>
      <w:r w:rsidRPr="00CA22F4">
        <w:rPr>
          <w:color w:val="6D6E71"/>
        </w:rPr>
        <w:t>d</w:t>
      </w:r>
      <w:r w:rsidRPr="00CA22F4">
        <w:rPr>
          <w:color w:val="6D6E71"/>
          <w:spacing w:val="-2"/>
        </w:rPr>
        <w:t>a</w:t>
      </w:r>
      <w:r w:rsidRPr="00CA22F4">
        <w:rPr>
          <w:color w:val="6D6E71"/>
        </w:rPr>
        <w:t xml:space="preserve">tum), </w:t>
      </w:r>
      <w:r w:rsidRPr="00CA22F4">
        <w:rPr>
          <w:color w:val="6D6E71"/>
          <w:spacing w:val="-2"/>
        </w:rPr>
        <w:t>gew</w:t>
      </w:r>
      <w:r w:rsidRPr="00CA22F4">
        <w:rPr>
          <w:color w:val="6D6E71"/>
        </w:rPr>
        <w:t>ei</w:t>
      </w:r>
      <w:r w:rsidRPr="00CA22F4">
        <w:rPr>
          <w:color w:val="6D6E71"/>
          <w:spacing w:val="-2"/>
        </w:rPr>
        <w:t>g</w:t>
      </w:r>
      <w:r w:rsidRPr="00CA22F4">
        <w:rPr>
          <w:color w:val="6D6E71"/>
        </w:rPr>
        <w:t>e</w:t>
      </w:r>
      <w:r w:rsidRPr="00CA22F4">
        <w:rPr>
          <w:color w:val="6D6E71"/>
          <w:spacing w:val="-4"/>
        </w:rPr>
        <w:t>r</w:t>
      </w:r>
      <w:r w:rsidRPr="00CA22F4">
        <w:rPr>
          <w:color w:val="6D6E71"/>
        </w:rPr>
        <w:t>d</w:t>
      </w:r>
      <w:r w:rsidRPr="00CA22F4">
        <w:rPr>
          <w:color w:val="6D6E71"/>
          <w:spacing w:val="-1"/>
        </w:rPr>
        <w:t xml:space="preserve"> </w:t>
      </w:r>
      <w:r w:rsidRPr="00CA22F4">
        <w:rPr>
          <w:color w:val="6D6E71"/>
        </w:rPr>
        <w:t>… (naam kind)</w:t>
      </w:r>
      <w:r w:rsidRPr="00CA22F4">
        <w:rPr>
          <w:color w:val="6D6E71"/>
          <w:spacing w:val="-1"/>
        </w:rPr>
        <w:t xml:space="preserve"> </w:t>
      </w:r>
      <w:r w:rsidRPr="00CA22F4">
        <w:rPr>
          <w:color w:val="6D6E71"/>
        </w:rPr>
        <w:t xml:space="preserve">aan </w:t>
      </w:r>
      <w:r w:rsidRPr="00CA22F4">
        <w:rPr>
          <w:color w:val="6D6E71"/>
          <w:spacing w:val="-3"/>
        </w:rPr>
        <w:t>t</w:t>
      </w:r>
      <w:r w:rsidRPr="00CA22F4">
        <w:rPr>
          <w:color w:val="6D6E71"/>
        </w:rPr>
        <w:t>e</w:t>
      </w:r>
      <w:r w:rsidRPr="00CA22F4">
        <w:rPr>
          <w:color w:val="6D6E71"/>
          <w:spacing w:val="-1"/>
        </w:rPr>
        <w:t xml:space="preserve"> </w:t>
      </w:r>
      <w:r w:rsidRPr="00CA22F4">
        <w:rPr>
          <w:color w:val="6D6E71"/>
        </w:rPr>
        <w:t>melden bij …..</w:t>
      </w:r>
      <w:r w:rsidRPr="00CA22F4">
        <w:rPr>
          <w:color w:val="6D6E71"/>
          <w:spacing w:val="-1"/>
        </w:rPr>
        <w:t xml:space="preserve"> </w:t>
      </w:r>
      <w:r w:rsidRPr="00CA22F4">
        <w:rPr>
          <w:color w:val="6D6E71"/>
        </w:rPr>
        <w:t>(naam  speciale school). Wij</w:t>
      </w:r>
      <w:r w:rsidRPr="00CA22F4">
        <w:rPr>
          <w:color w:val="6D6E71"/>
          <w:spacing w:val="-1"/>
        </w:rPr>
        <w:t xml:space="preserve"> </w:t>
      </w:r>
      <w:r w:rsidRPr="00CA22F4">
        <w:rPr>
          <w:color w:val="6D6E71"/>
          <w:spacing w:val="-4"/>
        </w:rPr>
        <w:t>v</w:t>
      </w:r>
      <w:r w:rsidRPr="00CA22F4">
        <w:rPr>
          <w:color w:val="6D6E71"/>
          <w:spacing w:val="-3"/>
        </w:rPr>
        <w:t>a</w:t>
      </w:r>
      <w:r w:rsidRPr="00CA22F4">
        <w:rPr>
          <w:color w:val="6D6E71"/>
        </w:rPr>
        <w:t>t</w:t>
      </w:r>
      <w:r w:rsidRPr="00CA22F4">
        <w:rPr>
          <w:color w:val="6D6E71"/>
          <w:spacing w:val="-4"/>
        </w:rPr>
        <w:t>t</w:t>
      </w:r>
      <w:r w:rsidRPr="00CA22F4">
        <w:rPr>
          <w:color w:val="6D6E71"/>
        </w:rPr>
        <w:t>en dit</w:t>
      </w:r>
      <w:r w:rsidRPr="00CA22F4">
        <w:rPr>
          <w:color w:val="6D6E71"/>
          <w:spacing w:val="-1"/>
        </w:rPr>
        <w:t xml:space="preserve"> </w:t>
      </w:r>
      <w:r w:rsidRPr="00CA22F4">
        <w:rPr>
          <w:color w:val="6D6E71"/>
          <w:spacing w:val="-5"/>
        </w:rPr>
        <w:t>z</w:t>
      </w:r>
      <w:r w:rsidRPr="00CA22F4">
        <w:rPr>
          <w:color w:val="6D6E71"/>
        </w:rPr>
        <w:t>o op d</w:t>
      </w:r>
      <w:r w:rsidRPr="00CA22F4">
        <w:rPr>
          <w:color w:val="6D6E71"/>
          <w:spacing w:val="-2"/>
        </w:rPr>
        <w:t>a</w:t>
      </w:r>
      <w:r w:rsidRPr="00CA22F4">
        <w:rPr>
          <w:color w:val="6D6E71"/>
        </w:rPr>
        <w:t>t</w:t>
      </w:r>
      <w:r>
        <w:rPr>
          <w:color w:val="6D6E71"/>
        </w:rPr>
        <w:t xml:space="preserve"> </w:t>
      </w:r>
      <w:r w:rsidRPr="00CA22F4">
        <w:rPr>
          <w:color w:val="6D6E71"/>
        </w:rPr>
        <w:t>u</w:t>
      </w:r>
      <w:r w:rsidRPr="00CA22F4">
        <w:rPr>
          <w:color w:val="6D6E71"/>
          <w:spacing w:val="1"/>
        </w:rPr>
        <w:t xml:space="preserve"> </w:t>
      </w:r>
      <w:r w:rsidRPr="00CA22F4">
        <w:rPr>
          <w:color w:val="6D6E71"/>
        </w:rPr>
        <w:t>ni</w:t>
      </w:r>
      <w:r w:rsidRPr="00CA22F4">
        <w:rPr>
          <w:color w:val="6D6E71"/>
          <w:spacing w:val="-2"/>
        </w:rPr>
        <w:t>e</w:t>
      </w:r>
      <w:r w:rsidRPr="00CA22F4">
        <w:rPr>
          <w:color w:val="6D6E71"/>
        </w:rPr>
        <w:t>t</w:t>
      </w:r>
      <w:r w:rsidRPr="00CA22F4">
        <w:rPr>
          <w:color w:val="6D6E71"/>
          <w:spacing w:val="2"/>
        </w:rPr>
        <w:t xml:space="preserve"> </w:t>
      </w:r>
      <w:r w:rsidRPr="00CA22F4">
        <w:rPr>
          <w:color w:val="6D6E71"/>
        </w:rPr>
        <w:t>in</w:t>
      </w:r>
      <w:r w:rsidRPr="00CA22F4">
        <w:rPr>
          <w:color w:val="6D6E71"/>
          <w:spacing w:val="-3"/>
        </w:rPr>
        <w:t>st</w:t>
      </w:r>
      <w:r w:rsidRPr="00CA22F4">
        <w:rPr>
          <w:color w:val="6D6E71"/>
        </w:rPr>
        <w:t>e</w:t>
      </w:r>
      <w:r w:rsidRPr="00CA22F4">
        <w:rPr>
          <w:color w:val="6D6E71"/>
          <w:spacing w:val="-3"/>
        </w:rPr>
        <w:t>m</w:t>
      </w:r>
      <w:r w:rsidRPr="00CA22F4">
        <w:rPr>
          <w:color w:val="6D6E71"/>
        </w:rPr>
        <w:t>t</w:t>
      </w:r>
      <w:r w:rsidRPr="00CA22F4">
        <w:rPr>
          <w:color w:val="6D6E71"/>
          <w:spacing w:val="2"/>
        </w:rPr>
        <w:t xml:space="preserve"> </w:t>
      </w:r>
      <w:r w:rsidRPr="00CA22F4">
        <w:rPr>
          <w:color w:val="6D6E71"/>
        </w:rPr>
        <w:t>m</w:t>
      </w:r>
      <w:r w:rsidRPr="00CA22F4">
        <w:rPr>
          <w:color w:val="6D6E71"/>
          <w:spacing w:val="-2"/>
        </w:rPr>
        <w:t>e</w:t>
      </w:r>
      <w:r w:rsidRPr="00CA22F4">
        <w:rPr>
          <w:color w:val="6D6E71"/>
        </w:rPr>
        <w:t>t</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spacing w:val="-5"/>
        </w:rPr>
        <w:t>g</w:t>
      </w:r>
      <w:r w:rsidRPr="00CA22F4">
        <w:rPr>
          <w:color w:val="6D6E71"/>
        </w:rPr>
        <w:t>ang</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w:t>
      </w:r>
      <w:r w:rsidRPr="00CA22F4">
        <w:rPr>
          <w:color w:val="6D6E71"/>
          <w:spacing w:val="2"/>
        </w:rPr>
        <w:t xml:space="preserve"> </w:t>
      </w:r>
      <w:r w:rsidRPr="00CA22F4">
        <w:rPr>
          <w:color w:val="6D6E71"/>
        </w:rPr>
        <w:t>(naam</w:t>
      </w:r>
      <w:r w:rsidRPr="00CA22F4">
        <w:rPr>
          <w:color w:val="6D6E71"/>
          <w:spacing w:val="2"/>
        </w:rPr>
        <w:t xml:space="preserve"> </w:t>
      </w:r>
      <w:r w:rsidRPr="00CA22F4">
        <w:rPr>
          <w:color w:val="6D6E71"/>
        </w:rPr>
        <w:t>kind)</w:t>
      </w:r>
      <w:r w:rsidRPr="00CA22F4">
        <w:rPr>
          <w:color w:val="6D6E71"/>
          <w:spacing w:val="2"/>
        </w:rPr>
        <w:t xml:space="preserve"> </w:t>
      </w:r>
      <w:r w:rsidRPr="00CA22F4">
        <w:rPr>
          <w:color w:val="6D6E71"/>
        </w:rPr>
        <w:t>naar</w:t>
      </w:r>
      <w:r w:rsidRPr="00CA22F4">
        <w:rPr>
          <w:color w:val="6D6E71"/>
          <w:spacing w:val="2"/>
        </w:rPr>
        <w:t xml:space="preserve"> </w:t>
      </w:r>
      <w:r w:rsidRPr="00CA22F4">
        <w:rPr>
          <w:color w:val="6D6E71"/>
        </w:rPr>
        <w:t xml:space="preserve">…. </w:t>
      </w:r>
      <w:r w:rsidRPr="00CA22F4">
        <w:rPr>
          <w:color w:val="6D6E71"/>
          <w:spacing w:val="5"/>
        </w:rPr>
        <w:t xml:space="preserve"> </w:t>
      </w:r>
      <w:r w:rsidRPr="00CA22F4">
        <w:rPr>
          <w:color w:val="6D6E71"/>
        </w:rPr>
        <w:t>(naam</w:t>
      </w:r>
      <w:r w:rsidRPr="00CA22F4">
        <w:rPr>
          <w:color w:val="6D6E71"/>
          <w:spacing w:val="1"/>
        </w:rPr>
        <w:t xml:space="preserve"> </w:t>
      </w:r>
      <w:r w:rsidRPr="00CA22F4">
        <w:rPr>
          <w:color w:val="6D6E71"/>
        </w:rPr>
        <w:t>speciale</w:t>
      </w:r>
      <w:r>
        <w:rPr>
          <w:color w:val="6D6E71"/>
        </w:rPr>
        <w:t xml:space="preserve"> </w:t>
      </w:r>
      <w:r w:rsidRPr="00CA22F4">
        <w:rPr>
          <w:color w:val="6D6E71"/>
        </w:rPr>
        <w:t>basisschool</w:t>
      </w:r>
      <w:r>
        <w:rPr>
          <w:color w:val="6D6E71"/>
        </w:rPr>
        <w:t>/ speciaal onderwijs</w:t>
      </w:r>
      <w:r w:rsidRPr="00CA22F4">
        <w:rPr>
          <w:color w:val="6D6E71"/>
        </w:rPr>
        <w:t>)</w:t>
      </w:r>
      <w:r w:rsidRPr="00CA22F4">
        <w:rPr>
          <w:color w:val="6D6E71"/>
          <w:spacing w:val="3"/>
        </w:rPr>
        <w:t xml:space="preserve"> </w:t>
      </w:r>
      <w:r w:rsidRPr="00CA22F4">
        <w:rPr>
          <w:color w:val="6D6E71"/>
        </w:rPr>
        <w:t>in</w:t>
      </w:r>
      <w:r w:rsidRPr="00CA22F4">
        <w:rPr>
          <w:color w:val="6D6E71"/>
          <w:spacing w:val="2"/>
        </w:rPr>
        <w:t xml:space="preserve"> </w:t>
      </w:r>
      <w:r w:rsidRPr="00CA22F4">
        <w:rPr>
          <w:color w:val="6D6E71"/>
        </w:rPr>
        <w:t>de</w:t>
      </w:r>
      <w:r w:rsidRPr="00CA22F4">
        <w:rPr>
          <w:color w:val="6D6E71"/>
          <w:spacing w:val="2"/>
        </w:rPr>
        <w:t xml:space="preserve"> </w:t>
      </w:r>
      <w:r w:rsidRPr="00CA22F4">
        <w:rPr>
          <w:color w:val="6D6E71"/>
        </w:rPr>
        <w:t>zin</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arti</w:t>
      </w:r>
      <w:r w:rsidRPr="00CA22F4">
        <w:rPr>
          <w:color w:val="6D6E71"/>
          <w:spacing w:val="-9"/>
        </w:rPr>
        <w:t>k</w:t>
      </w:r>
      <w:r w:rsidRPr="00CA22F4">
        <w:rPr>
          <w:color w:val="6D6E71"/>
        </w:rPr>
        <w:t>el</w:t>
      </w:r>
    </w:p>
    <w:p w14:paraId="6E4FE9D4" w14:textId="77777777" w:rsidR="00852322" w:rsidRPr="00CA22F4" w:rsidRDefault="00852322" w:rsidP="00852322">
      <w:pPr>
        <w:pStyle w:val="Plattetekst"/>
        <w:spacing w:line="200" w:lineRule="exact"/>
        <w:ind w:right="1133"/>
        <w:jc w:val="both"/>
      </w:pPr>
      <w:r w:rsidRPr="00CA22F4">
        <w:rPr>
          <w:color w:val="6D6E71"/>
        </w:rPr>
        <w:t>40,</w:t>
      </w:r>
      <w:r w:rsidRPr="00CA22F4">
        <w:rPr>
          <w:color w:val="6D6E71"/>
          <w:spacing w:val="8"/>
        </w:rPr>
        <w:t xml:space="preserve"> </w:t>
      </w:r>
      <w:r w:rsidRPr="00CA22F4">
        <w:rPr>
          <w:color w:val="6D6E71"/>
          <w:spacing w:val="-9"/>
        </w:rPr>
        <w:t>W</w:t>
      </w:r>
      <w:r w:rsidRPr="00CA22F4">
        <w:rPr>
          <w:color w:val="6D6E71"/>
          <w:spacing w:val="-2"/>
        </w:rPr>
        <w:t>e</w:t>
      </w:r>
      <w:r w:rsidRPr="00CA22F4">
        <w:rPr>
          <w:color w:val="6D6E71"/>
        </w:rPr>
        <w:t>t</w:t>
      </w:r>
      <w:r w:rsidRPr="00CA22F4">
        <w:rPr>
          <w:color w:val="6D6E71"/>
          <w:spacing w:val="9"/>
        </w:rPr>
        <w:t xml:space="preserve"> </w:t>
      </w:r>
      <w:r w:rsidRPr="00CA22F4">
        <w:rPr>
          <w:color w:val="6D6E71"/>
        </w:rPr>
        <w:t>primair</w:t>
      </w:r>
      <w:r w:rsidRPr="00CA22F4">
        <w:rPr>
          <w:color w:val="6D6E71"/>
          <w:spacing w:val="8"/>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9"/>
        </w:rPr>
        <w:t xml:space="preserve"> </w:t>
      </w:r>
      <w:r w:rsidRPr="00CA22F4">
        <w:rPr>
          <w:color w:val="6D6E71"/>
        </w:rPr>
        <w:t>Dit</w:t>
      </w:r>
      <w:r w:rsidRPr="00CA22F4">
        <w:rPr>
          <w:color w:val="6D6E71"/>
          <w:spacing w:val="8"/>
        </w:rPr>
        <w:t xml:space="preserve"> </w:t>
      </w:r>
      <w:r w:rsidRPr="00CA22F4">
        <w:rPr>
          <w:color w:val="6D6E71"/>
        </w:rPr>
        <w:t>b</w:t>
      </w:r>
      <w:r w:rsidRPr="00CA22F4">
        <w:rPr>
          <w:color w:val="6D6E71"/>
          <w:spacing w:val="-2"/>
        </w:rPr>
        <w:t>e</w:t>
      </w:r>
      <w:r w:rsidRPr="00CA22F4">
        <w:rPr>
          <w:color w:val="6D6E71"/>
          <w:spacing w:val="-3"/>
        </w:rPr>
        <w:t>t</w:t>
      </w:r>
      <w:r w:rsidRPr="00CA22F4">
        <w:rPr>
          <w:color w:val="6D6E71"/>
        </w:rPr>
        <w:t>e</w:t>
      </w:r>
      <w:r w:rsidRPr="00CA22F4">
        <w:rPr>
          <w:color w:val="6D6E71"/>
          <w:spacing w:val="-8"/>
        </w:rPr>
        <w:t>k</w:t>
      </w:r>
      <w:r w:rsidRPr="00CA22F4">
        <w:rPr>
          <w:color w:val="6D6E71"/>
        </w:rPr>
        <w:t>e</w:t>
      </w:r>
      <w:r w:rsidRPr="00CA22F4">
        <w:rPr>
          <w:color w:val="6D6E71"/>
          <w:spacing w:val="-3"/>
        </w:rPr>
        <w:t>n</w:t>
      </w:r>
      <w:r w:rsidRPr="00CA22F4">
        <w:rPr>
          <w:color w:val="6D6E71"/>
        </w:rPr>
        <w:t>t</w:t>
      </w:r>
      <w:r w:rsidRPr="00CA22F4">
        <w:rPr>
          <w:color w:val="6D6E71"/>
          <w:spacing w:val="9"/>
        </w:rPr>
        <w:t xml:space="preserve"> </w:t>
      </w:r>
      <w:r w:rsidRPr="00CA22F4">
        <w:rPr>
          <w:color w:val="6D6E71"/>
        </w:rPr>
        <w:t>d</w:t>
      </w:r>
      <w:r w:rsidRPr="00CA22F4">
        <w:rPr>
          <w:color w:val="6D6E71"/>
          <w:spacing w:val="-2"/>
        </w:rPr>
        <w:t>a</w:t>
      </w:r>
      <w:r w:rsidRPr="00CA22F4">
        <w:rPr>
          <w:color w:val="6D6E71"/>
        </w:rPr>
        <w:t>t</w:t>
      </w:r>
      <w:r w:rsidRPr="00CA22F4">
        <w:rPr>
          <w:color w:val="6D6E71"/>
          <w:spacing w:val="8"/>
        </w:rPr>
        <w:t xml:space="preserve"> </w:t>
      </w:r>
      <w:r w:rsidRPr="00CA22F4">
        <w:rPr>
          <w:color w:val="6D6E71"/>
        </w:rPr>
        <w:t>…</w:t>
      </w:r>
      <w:r w:rsidRPr="00CA22F4">
        <w:rPr>
          <w:color w:val="6D6E71"/>
          <w:spacing w:val="9"/>
        </w:rPr>
        <w:t xml:space="preserve"> </w:t>
      </w:r>
      <w:r w:rsidRPr="00CA22F4">
        <w:rPr>
          <w:color w:val="6D6E71"/>
        </w:rPr>
        <w:t>(naam</w:t>
      </w:r>
      <w:r w:rsidRPr="00CA22F4">
        <w:rPr>
          <w:color w:val="6D6E71"/>
          <w:spacing w:val="8"/>
        </w:rPr>
        <w:t xml:space="preserve"> </w:t>
      </w:r>
      <w:r w:rsidRPr="00CA22F4">
        <w:rPr>
          <w:color w:val="6D6E71"/>
        </w:rPr>
        <w:t>kind)</w:t>
      </w:r>
      <w:r w:rsidRPr="00CA22F4">
        <w:rPr>
          <w:color w:val="6D6E71"/>
          <w:spacing w:val="9"/>
        </w:rPr>
        <w:t xml:space="preserve"> </w:t>
      </w:r>
      <w:r w:rsidRPr="00CA22F4">
        <w:rPr>
          <w:color w:val="6D6E71"/>
        </w:rPr>
        <w:t>in</w:t>
      </w:r>
      <w:r w:rsidRPr="00CA22F4">
        <w:rPr>
          <w:color w:val="6D6E71"/>
          <w:spacing w:val="8"/>
        </w:rPr>
        <w:t xml:space="preserve"> </w:t>
      </w:r>
      <w:r w:rsidRPr="00CA22F4">
        <w:rPr>
          <w:color w:val="6D6E71"/>
        </w:rPr>
        <w:t>beginsel</w:t>
      </w:r>
      <w:r w:rsidRPr="00CA22F4">
        <w:rPr>
          <w:color w:val="6D6E71"/>
          <w:spacing w:val="9"/>
        </w:rPr>
        <w:t xml:space="preserve"> </w:t>
      </w:r>
      <w:r w:rsidRPr="00CA22F4">
        <w:rPr>
          <w:color w:val="6D6E71"/>
        </w:rPr>
        <w:t>in</w:t>
      </w:r>
      <w:r w:rsidRPr="00CA22F4">
        <w:rPr>
          <w:color w:val="6D6E71"/>
          <w:spacing w:val="-2"/>
        </w:rPr>
        <w:t>g</w:t>
      </w:r>
      <w:r w:rsidRPr="00CA22F4">
        <w:rPr>
          <w:color w:val="6D6E71"/>
        </w:rPr>
        <w:t>esch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8"/>
        </w:rPr>
        <w:t xml:space="preserve"> </w:t>
      </w:r>
      <w:r w:rsidRPr="00CA22F4">
        <w:rPr>
          <w:color w:val="6D6E71"/>
        </w:rPr>
        <w:t>blijft</w:t>
      </w:r>
      <w:r w:rsidRPr="00CA22F4">
        <w:rPr>
          <w:color w:val="6D6E71"/>
          <w:spacing w:val="9"/>
        </w:rPr>
        <w:t xml:space="preserve"> </w:t>
      </w:r>
      <w:r w:rsidRPr="00CA22F4">
        <w:rPr>
          <w:color w:val="6D6E71"/>
        </w:rPr>
        <w:t>op</w:t>
      </w:r>
      <w:r w:rsidRPr="00CA22F4">
        <w:rPr>
          <w:color w:val="6D6E71"/>
          <w:spacing w:val="8"/>
        </w:rPr>
        <w:t xml:space="preserve"> </w:t>
      </w:r>
      <w:r w:rsidRPr="00CA22F4">
        <w:rPr>
          <w:color w:val="6D6E71"/>
        </w:rPr>
        <w:t>on</w:t>
      </w:r>
      <w:r w:rsidRPr="00CA22F4">
        <w:rPr>
          <w:color w:val="6D6E71"/>
          <w:spacing w:val="-5"/>
        </w:rPr>
        <w:t>z</w:t>
      </w:r>
      <w:r w:rsidRPr="00CA22F4">
        <w:rPr>
          <w:color w:val="6D6E71"/>
        </w:rPr>
        <w:t>e</w:t>
      </w:r>
    </w:p>
    <w:p w14:paraId="0ACA54A4" w14:textId="77777777" w:rsidR="00852322" w:rsidRPr="00CA22F4" w:rsidRDefault="00852322" w:rsidP="00852322">
      <w:pPr>
        <w:pStyle w:val="Plattetekst"/>
        <w:spacing w:line="200" w:lineRule="exact"/>
        <w:ind w:right="1134"/>
        <w:jc w:val="both"/>
      </w:pPr>
      <w:r w:rsidRPr="00CA22F4">
        <w:rPr>
          <w:color w:val="6D6E71"/>
        </w:rPr>
        <w:t>school</w:t>
      </w:r>
      <w:r w:rsidRPr="00CA22F4">
        <w:rPr>
          <w:color w:val="6D6E71"/>
          <w:spacing w:val="13"/>
        </w:rPr>
        <w:t xml:space="preserve"> </w:t>
      </w:r>
      <w:r w:rsidRPr="00CA22F4">
        <w:rPr>
          <w:color w:val="6D6E71"/>
          <w:spacing w:val="-3"/>
        </w:rPr>
        <w:t>t</w:t>
      </w:r>
      <w:r w:rsidRPr="00CA22F4">
        <w:rPr>
          <w:color w:val="6D6E71"/>
        </w:rPr>
        <w:t>e</w:t>
      </w:r>
      <w:r w:rsidRPr="00CA22F4">
        <w:rPr>
          <w:color w:val="6D6E71"/>
          <w:spacing w:val="1"/>
        </w:rPr>
        <w:t>r</w:t>
      </w:r>
      <w:r w:rsidRPr="00CA22F4">
        <w:rPr>
          <w:color w:val="6D6E71"/>
        </w:rPr>
        <w:t>wijl</w:t>
      </w:r>
      <w:r w:rsidRPr="00CA22F4">
        <w:rPr>
          <w:color w:val="6D6E71"/>
          <w:spacing w:val="13"/>
        </w:rPr>
        <w:t xml:space="preserve"> </w:t>
      </w:r>
      <w:r w:rsidRPr="00CA22F4">
        <w:rPr>
          <w:color w:val="6D6E71"/>
        </w:rPr>
        <w:t>op</w:t>
      </w:r>
      <w:r w:rsidRPr="00CA22F4">
        <w:rPr>
          <w:color w:val="6D6E71"/>
          <w:spacing w:val="12"/>
        </w:rPr>
        <w:t xml:space="preserve"> </w:t>
      </w:r>
      <w:r w:rsidRPr="00CA22F4">
        <w:rPr>
          <w:color w:val="6D6E71"/>
        </w:rPr>
        <w:t>g</w:t>
      </w:r>
      <w:r w:rsidRPr="00CA22F4">
        <w:rPr>
          <w:color w:val="6D6E71"/>
          <w:spacing w:val="-4"/>
        </w:rPr>
        <w:t>r</w:t>
      </w:r>
      <w:r w:rsidRPr="00CA22F4">
        <w:rPr>
          <w:color w:val="6D6E71"/>
        </w:rPr>
        <w:t>ond</w:t>
      </w:r>
      <w:r w:rsidRPr="00CA22F4">
        <w:rPr>
          <w:color w:val="6D6E71"/>
          <w:spacing w:val="13"/>
        </w:rPr>
        <w:t xml:space="preserve"> </w:t>
      </w:r>
      <w:r w:rsidRPr="00CA22F4">
        <w:rPr>
          <w:color w:val="6D6E71"/>
          <w:spacing w:val="-4"/>
        </w:rPr>
        <w:t>v</w:t>
      </w:r>
      <w:r w:rsidRPr="00CA22F4">
        <w:rPr>
          <w:color w:val="6D6E71"/>
        </w:rPr>
        <w:t>an</w:t>
      </w:r>
      <w:r w:rsidRPr="00CA22F4">
        <w:rPr>
          <w:color w:val="6D6E71"/>
          <w:spacing w:val="12"/>
        </w:rPr>
        <w:t xml:space="preserve"> </w:t>
      </w:r>
      <w:r w:rsidRPr="00CA22F4">
        <w:rPr>
          <w:color w:val="6D6E71"/>
        </w:rPr>
        <w:t>de</w:t>
      </w:r>
      <w:r w:rsidRPr="00CA22F4">
        <w:rPr>
          <w:color w:val="6D6E71"/>
          <w:spacing w:val="12"/>
        </w:rPr>
        <w:t xml:space="preserve"> </w:t>
      </w:r>
      <w:r w:rsidRPr="00CA22F4">
        <w:rPr>
          <w:color w:val="6D6E71"/>
          <w:spacing w:val="-2"/>
        </w:rPr>
        <w:t>g</w:t>
      </w:r>
      <w:r w:rsidRPr="00CA22F4">
        <w:rPr>
          <w:color w:val="6D6E71"/>
        </w:rPr>
        <w:t>enoemde</w:t>
      </w:r>
      <w:r w:rsidRPr="00CA22F4">
        <w:rPr>
          <w:color w:val="6D6E71"/>
          <w:spacing w:val="12"/>
        </w:rPr>
        <w:t xml:space="preserve"> </w:t>
      </w:r>
      <w:r>
        <w:rPr>
          <w:color w:val="6D6E71"/>
          <w:spacing w:val="12"/>
        </w:rPr>
        <w:t xml:space="preserve">Toelaatbaarheidsverklaring </w:t>
      </w:r>
      <w:r w:rsidRPr="00CA22F4">
        <w:rPr>
          <w:color w:val="6D6E71"/>
          <w:spacing w:val="12"/>
        </w:rPr>
        <w:t xml:space="preserve"> </w:t>
      </w:r>
      <w:r w:rsidRPr="00CA22F4">
        <w:rPr>
          <w:color w:val="6D6E71"/>
        </w:rPr>
        <w:t>is</w:t>
      </w:r>
      <w:r w:rsidRPr="00CA22F4">
        <w:rPr>
          <w:color w:val="6D6E71"/>
          <w:spacing w:val="12"/>
        </w:rPr>
        <w:t xml:space="preserve"> </w:t>
      </w:r>
      <w:r w:rsidRPr="00CA22F4">
        <w:rPr>
          <w:color w:val="6D6E71"/>
        </w:rPr>
        <w:t>bepaald</w:t>
      </w:r>
      <w:r w:rsidRPr="00CA22F4">
        <w:rPr>
          <w:color w:val="6D6E71"/>
          <w:spacing w:val="13"/>
        </w:rPr>
        <w:t xml:space="preserve"> </w:t>
      </w:r>
      <w:r w:rsidRPr="00CA22F4">
        <w:rPr>
          <w:color w:val="6D6E71"/>
        </w:rPr>
        <w:t>d</w:t>
      </w:r>
      <w:r w:rsidRPr="00CA22F4">
        <w:rPr>
          <w:color w:val="6D6E71"/>
          <w:spacing w:val="-2"/>
        </w:rPr>
        <w:t>a</w:t>
      </w:r>
      <w:r w:rsidRPr="00CA22F4">
        <w:rPr>
          <w:color w:val="6D6E71"/>
        </w:rPr>
        <w:t>t</w:t>
      </w:r>
      <w:r w:rsidRPr="00CA22F4">
        <w:rPr>
          <w:color w:val="6D6E71"/>
          <w:spacing w:val="12"/>
        </w:rPr>
        <w:t xml:space="preserve"> </w:t>
      </w:r>
      <w:r w:rsidRPr="00CA22F4">
        <w:rPr>
          <w:color w:val="6D6E71"/>
        </w:rPr>
        <w:t>…</w:t>
      </w:r>
      <w:r w:rsidRPr="00CA22F4">
        <w:rPr>
          <w:color w:val="6D6E71"/>
          <w:spacing w:val="12"/>
        </w:rPr>
        <w:t xml:space="preserve"> </w:t>
      </w:r>
      <w:r w:rsidRPr="00CA22F4">
        <w:rPr>
          <w:color w:val="6D6E71"/>
        </w:rPr>
        <w:t>(naam</w:t>
      </w:r>
      <w:r w:rsidRPr="00CA22F4">
        <w:rPr>
          <w:color w:val="6D6E71"/>
          <w:spacing w:val="12"/>
        </w:rPr>
        <w:t xml:space="preserve"> </w:t>
      </w:r>
      <w:r w:rsidRPr="00CA22F4">
        <w:rPr>
          <w:color w:val="6D6E71"/>
        </w:rPr>
        <w:t>kind)</w:t>
      </w:r>
      <w:r w:rsidRPr="00CA22F4">
        <w:rPr>
          <w:color w:val="6D6E71"/>
          <w:spacing w:val="13"/>
        </w:rPr>
        <w:t xml:space="preserve"> </w:t>
      </w:r>
      <w:r w:rsidRPr="00CA22F4">
        <w:rPr>
          <w:color w:val="6D6E71"/>
          <w:spacing w:val="-3"/>
        </w:rPr>
        <w:t>t</w:t>
      </w:r>
      <w:r w:rsidRPr="00CA22F4">
        <w:rPr>
          <w:color w:val="6D6E71"/>
        </w:rPr>
        <w:t>oela</w:t>
      </w:r>
      <w:r w:rsidRPr="00CA22F4">
        <w:rPr>
          <w:color w:val="6D6E71"/>
          <w:spacing w:val="-2"/>
        </w:rPr>
        <w:t>a</w:t>
      </w:r>
      <w:r w:rsidRPr="00CA22F4">
        <w:rPr>
          <w:color w:val="6D6E71"/>
        </w:rPr>
        <w:t>tbaar</w:t>
      </w:r>
      <w:r w:rsidRPr="00CA22F4">
        <w:rPr>
          <w:color w:val="6D6E71"/>
          <w:spacing w:val="12"/>
        </w:rPr>
        <w:t xml:space="preserve"> </w:t>
      </w:r>
      <w:r w:rsidRPr="00CA22F4">
        <w:rPr>
          <w:color w:val="6D6E71"/>
        </w:rPr>
        <w:t>is</w:t>
      </w:r>
      <w:r w:rsidRPr="00CA22F4">
        <w:rPr>
          <w:color w:val="6D6E71"/>
          <w:spacing w:val="12"/>
        </w:rPr>
        <w:t xml:space="preserve"> </w:t>
      </w:r>
      <w:r w:rsidRPr="00CA22F4">
        <w:rPr>
          <w:color w:val="6D6E71"/>
          <w:spacing w:val="-3"/>
        </w:rPr>
        <w:t>t</w:t>
      </w:r>
      <w:r w:rsidRPr="00CA22F4">
        <w:rPr>
          <w:color w:val="6D6E71"/>
        </w:rPr>
        <w:t>ot</w:t>
      </w:r>
      <w:r>
        <w:rPr>
          <w:color w:val="6D6E71"/>
        </w:rPr>
        <w:t xml:space="preserve"> </w:t>
      </w:r>
      <w:r w:rsidRPr="00CA22F4">
        <w:rPr>
          <w:color w:val="6D6E71"/>
        </w:rPr>
        <w:t>h</w:t>
      </w:r>
      <w:r w:rsidRPr="00CA22F4">
        <w:rPr>
          <w:color w:val="6D6E71"/>
          <w:spacing w:val="-2"/>
        </w:rPr>
        <w:t>e</w:t>
      </w:r>
      <w:r w:rsidRPr="00CA22F4">
        <w:rPr>
          <w:color w:val="6D6E71"/>
        </w:rPr>
        <w:t>t speciaal basisonde</w:t>
      </w:r>
      <w:r w:rsidRPr="00CA22F4">
        <w:rPr>
          <w:color w:val="6D6E71"/>
          <w:spacing w:val="1"/>
        </w:rPr>
        <w:t>r</w:t>
      </w:r>
      <w:r>
        <w:rPr>
          <w:color w:val="6D6E71"/>
        </w:rPr>
        <w:t>wijs/ speciaal onderwijs.</w:t>
      </w:r>
      <w:r w:rsidRPr="00CA22F4">
        <w:rPr>
          <w:color w:val="6D6E71"/>
        </w:rPr>
        <w:t xml:space="preserve"> Bij (b</w:t>
      </w:r>
      <w:r w:rsidRPr="00CA22F4">
        <w:rPr>
          <w:color w:val="6D6E71"/>
          <w:spacing w:val="-4"/>
        </w:rPr>
        <w:t>r</w:t>
      </w:r>
      <w:r w:rsidRPr="00CA22F4">
        <w:rPr>
          <w:color w:val="6D6E71"/>
        </w:rPr>
        <w:t>on + d</w:t>
      </w:r>
      <w:r w:rsidRPr="00CA22F4">
        <w:rPr>
          <w:color w:val="6D6E71"/>
          <w:spacing w:val="-2"/>
        </w:rPr>
        <w:t>a</w:t>
      </w:r>
      <w:r w:rsidRPr="00CA22F4">
        <w:rPr>
          <w:color w:val="6D6E71"/>
          <w:spacing w:val="-3"/>
        </w:rPr>
        <w:t>t</w:t>
      </w:r>
      <w:r w:rsidRPr="00CA22F4">
        <w:rPr>
          <w:color w:val="6D6E71"/>
        </w:rPr>
        <w:t>a) hebben wij mede</w:t>
      </w:r>
      <w:r w:rsidRPr="00CA22F4">
        <w:rPr>
          <w:color w:val="6D6E71"/>
          <w:spacing w:val="-3"/>
        </w:rPr>
        <w:t>g</w:t>
      </w:r>
      <w:r w:rsidRPr="00CA22F4">
        <w:rPr>
          <w:color w:val="6D6E71"/>
        </w:rPr>
        <w:t xml:space="preserve">edeeld </w:t>
      </w:r>
      <w:r w:rsidRPr="00CA22F4">
        <w:rPr>
          <w:color w:val="6D6E71"/>
          <w:spacing w:val="-3"/>
        </w:rPr>
        <w:t>w</w:t>
      </w:r>
      <w:r w:rsidRPr="00CA22F4">
        <w:rPr>
          <w:color w:val="6D6E71"/>
        </w:rPr>
        <w:t>aa</w:t>
      </w:r>
      <w:r w:rsidRPr="00CA22F4">
        <w:rPr>
          <w:color w:val="6D6E71"/>
          <w:spacing w:val="-4"/>
        </w:rPr>
        <w:t>r</w:t>
      </w:r>
      <w:r w:rsidRPr="00CA22F4">
        <w:rPr>
          <w:color w:val="6D6E71"/>
        </w:rPr>
        <w:t xml:space="preserve">om wij </w:t>
      </w:r>
      <w:r w:rsidRPr="00CA22F4">
        <w:rPr>
          <w:color w:val="6D6E71"/>
          <w:spacing w:val="-4"/>
        </w:rPr>
        <w:t>v</w:t>
      </w:r>
      <w:r w:rsidRPr="00CA22F4">
        <w:rPr>
          <w:color w:val="6D6E71"/>
        </w:rPr>
        <w:t>an mening zijn d</w:t>
      </w:r>
      <w:r w:rsidRPr="00CA22F4">
        <w:rPr>
          <w:color w:val="6D6E71"/>
          <w:spacing w:val="-2"/>
        </w:rPr>
        <w:t>a</w:t>
      </w:r>
      <w:r w:rsidRPr="00CA22F4">
        <w:rPr>
          <w:color w:val="6D6E71"/>
        </w:rPr>
        <w:t>t on</w:t>
      </w:r>
      <w:r w:rsidRPr="00CA22F4">
        <w:rPr>
          <w:color w:val="6D6E71"/>
          <w:spacing w:val="-5"/>
        </w:rPr>
        <w:t>z</w:t>
      </w:r>
      <w:r w:rsidRPr="00CA22F4">
        <w:rPr>
          <w:color w:val="6D6E71"/>
        </w:rPr>
        <w:t>e</w:t>
      </w:r>
      <w:r>
        <w:rPr>
          <w:color w:val="6D6E71"/>
        </w:rPr>
        <w:t xml:space="preserve"> </w:t>
      </w:r>
      <w:r w:rsidRPr="00CA22F4">
        <w:rPr>
          <w:color w:val="6D6E71"/>
        </w:rPr>
        <w:t>school …. (naam kind) ni</w:t>
      </w:r>
      <w:r w:rsidRPr="00CA22F4">
        <w:rPr>
          <w:color w:val="6D6E71"/>
          <w:spacing w:val="-1"/>
        </w:rPr>
        <w:t>e</w:t>
      </w:r>
      <w:r w:rsidRPr="00CA22F4">
        <w:rPr>
          <w:color w:val="6D6E71"/>
        </w:rPr>
        <w:t xml:space="preserve">t de </w:t>
      </w:r>
      <w:r w:rsidRPr="00CA22F4">
        <w:rPr>
          <w:color w:val="6D6E71"/>
          <w:spacing w:val="-3"/>
        </w:rPr>
        <w:t>v</w:t>
      </w:r>
      <w:r w:rsidRPr="00CA22F4">
        <w:rPr>
          <w:color w:val="6D6E71"/>
        </w:rPr>
        <w:t>e</w:t>
      </w:r>
      <w:r w:rsidRPr="00CA22F4">
        <w:rPr>
          <w:color w:val="6D6E71"/>
          <w:spacing w:val="-4"/>
        </w:rPr>
        <w:t>r</w:t>
      </w:r>
      <w:r w:rsidRPr="00CA22F4">
        <w:rPr>
          <w:color w:val="6D6E71"/>
        </w:rPr>
        <w:t>ei</w:t>
      </w:r>
      <w:r w:rsidRPr="00CA22F4">
        <w:rPr>
          <w:color w:val="6D6E71"/>
          <w:spacing w:val="-3"/>
        </w:rPr>
        <w:t>st</w:t>
      </w:r>
      <w:r w:rsidRPr="00CA22F4">
        <w:rPr>
          <w:color w:val="6D6E71"/>
        </w:rPr>
        <w:t xml:space="preserve">e </w:t>
      </w:r>
      <w:r>
        <w:rPr>
          <w:color w:val="6D6E71"/>
        </w:rPr>
        <w:t>ondersteuning</w:t>
      </w:r>
      <w:r w:rsidRPr="00CA22F4">
        <w:rPr>
          <w:color w:val="6D6E71"/>
        </w:rPr>
        <w:t xml:space="preserve"> </w:t>
      </w:r>
      <w:r w:rsidRPr="00CA22F4">
        <w:rPr>
          <w:color w:val="6D6E71"/>
          <w:spacing w:val="-4"/>
        </w:rPr>
        <w:t>k</w:t>
      </w:r>
      <w:r w:rsidRPr="00CA22F4">
        <w:rPr>
          <w:color w:val="6D6E71"/>
        </w:rPr>
        <w:t>an bieden.</w:t>
      </w:r>
    </w:p>
    <w:p w14:paraId="0F1DDD57" w14:textId="77777777" w:rsidR="00852322" w:rsidRPr="00CA22F4" w:rsidRDefault="00852322" w:rsidP="00852322">
      <w:pPr>
        <w:spacing w:line="212" w:lineRule="exact"/>
        <w:jc w:val="both"/>
        <w:sectPr w:rsidR="00852322" w:rsidRPr="00CA22F4">
          <w:footerReference w:type="even" r:id="rId113"/>
          <w:footerReference w:type="default" r:id="rId114"/>
          <w:pgSz w:w="11906" w:h="16840"/>
          <w:pgMar w:top="900" w:right="0" w:bottom="500" w:left="0" w:header="0" w:footer="316" w:gutter="0"/>
          <w:pgNumType w:start="82"/>
          <w:cols w:space="708"/>
        </w:sectPr>
      </w:pPr>
    </w:p>
    <w:p w14:paraId="07C10A35" w14:textId="77777777" w:rsidR="00852322" w:rsidRPr="00CA22F4" w:rsidRDefault="00852322" w:rsidP="00852322">
      <w:pPr>
        <w:spacing w:before="5" w:line="100" w:lineRule="exact"/>
        <w:rPr>
          <w:sz w:val="10"/>
          <w:szCs w:val="10"/>
        </w:rPr>
      </w:pPr>
    </w:p>
    <w:p w14:paraId="13B13E31" w14:textId="77777777" w:rsidR="00852322" w:rsidRPr="00CA22F4" w:rsidRDefault="00852322" w:rsidP="00852322">
      <w:pPr>
        <w:pStyle w:val="Plattetekst"/>
        <w:spacing w:before="55"/>
        <w:ind w:right="2291"/>
        <w:jc w:val="both"/>
      </w:pPr>
      <w:r w:rsidRPr="00CA22F4">
        <w:rPr>
          <w:color w:val="6D6E71"/>
        </w:rPr>
        <w:t>B.</w:t>
      </w:r>
      <w:r w:rsidRPr="00CA22F4">
        <w:rPr>
          <w:color w:val="6D6E71"/>
          <w:spacing w:val="-1"/>
        </w:rPr>
        <w:t xml:space="preserve"> </w:t>
      </w:r>
      <w:r w:rsidRPr="00CA22F4">
        <w:rPr>
          <w:color w:val="6D6E71"/>
        </w:rPr>
        <w:t xml:space="preserve">Er is </w:t>
      </w:r>
      <w:r w:rsidRPr="00CA22F4">
        <w:rPr>
          <w:color w:val="6D6E71"/>
          <w:spacing w:val="-2"/>
        </w:rPr>
        <w:t>g</w:t>
      </w:r>
      <w:r w:rsidRPr="00CA22F4">
        <w:rPr>
          <w:color w:val="6D6E71"/>
        </w:rPr>
        <w:t>een</w:t>
      </w:r>
      <w:r w:rsidRPr="00CA22F4">
        <w:rPr>
          <w:color w:val="6D6E71"/>
          <w:spacing w:val="-1"/>
        </w:rPr>
        <w:t xml:space="preserve"> </w:t>
      </w:r>
      <w:r>
        <w:rPr>
          <w:color w:val="6D6E71"/>
          <w:spacing w:val="-1"/>
        </w:rPr>
        <w:t>Toelaatbaarheidsverklaring</w:t>
      </w:r>
      <w:r w:rsidRPr="00CA22F4">
        <w:rPr>
          <w:color w:val="6D6E71"/>
        </w:rPr>
        <w:t xml:space="preserve"> maar de</w:t>
      </w:r>
      <w:r w:rsidRPr="00CA22F4">
        <w:rPr>
          <w:color w:val="6D6E71"/>
          <w:spacing w:val="-1"/>
        </w:rPr>
        <w:t xml:space="preserve"> </w:t>
      </w:r>
      <w:r w:rsidRPr="00CA22F4">
        <w:rPr>
          <w:color w:val="6D6E71"/>
        </w:rPr>
        <w:t>school vindt d</w:t>
      </w:r>
      <w:r w:rsidRPr="00CA22F4">
        <w:rPr>
          <w:color w:val="6D6E71"/>
          <w:spacing w:val="-2"/>
        </w:rPr>
        <w:t>a</w:t>
      </w:r>
      <w:r w:rsidRPr="00CA22F4">
        <w:rPr>
          <w:color w:val="6D6E71"/>
        </w:rPr>
        <w:t>t zij</w:t>
      </w:r>
      <w:r w:rsidRPr="00CA22F4">
        <w:rPr>
          <w:color w:val="6D6E71"/>
          <w:spacing w:val="-1"/>
        </w:rPr>
        <w:t xml:space="preserve"> </w:t>
      </w:r>
      <w:r w:rsidRPr="00CA22F4">
        <w:rPr>
          <w:color w:val="6D6E71"/>
        </w:rPr>
        <w:t>ni</w:t>
      </w:r>
      <w:r w:rsidRPr="00CA22F4">
        <w:rPr>
          <w:color w:val="6D6E71"/>
          <w:spacing w:val="-1"/>
        </w:rPr>
        <w:t>e</w:t>
      </w:r>
      <w:r w:rsidRPr="00CA22F4">
        <w:rPr>
          <w:color w:val="6D6E71"/>
        </w:rPr>
        <w:t>t aan de</w:t>
      </w:r>
      <w:r w:rsidRPr="00CA22F4">
        <w:rPr>
          <w:color w:val="6D6E71"/>
          <w:spacing w:val="-1"/>
        </w:rPr>
        <w:t xml:space="preserve"> </w:t>
      </w:r>
      <w:r>
        <w:rPr>
          <w:color w:val="6D6E71"/>
          <w:spacing w:val="-5"/>
        </w:rPr>
        <w:t>ondersteuningsbe</w:t>
      </w:r>
      <w:r w:rsidRPr="00CA22F4">
        <w:rPr>
          <w:color w:val="6D6E71"/>
        </w:rPr>
        <w:t>ho</w:t>
      </w:r>
      <w:r w:rsidRPr="00CA22F4">
        <w:rPr>
          <w:color w:val="6D6E71"/>
          <w:spacing w:val="-2"/>
        </w:rPr>
        <w:t>e</w:t>
      </w:r>
      <w:r w:rsidRPr="00CA22F4">
        <w:rPr>
          <w:color w:val="6D6E71"/>
        </w:rPr>
        <w:t>f</w:t>
      </w:r>
      <w:r w:rsidRPr="00CA22F4">
        <w:rPr>
          <w:color w:val="6D6E71"/>
          <w:spacing w:val="-4"/>
        </w:rPr>
        <w:t>t</w:t>
      </w:r>
      <w:r w:rsidRPr="00CA22F4">
        <w:rPr>
          <w:color w:val="6D6E71"/>
        </w:rPr>
        <w:t xml:space="preserve">e </w:t>
      </w:r>
      <w:r w:rsidRPr="00CA22F4">
        <w:rPr>
          <w:color w:val="6D6E71"/>
          <w:spacing w:val="-4"/>
        </w:rPr>
        <w:t>k</w:t>
      </w:r>
      <w:r w:rsidRPr="00CA22F4">
        <w:rPr>
          <w:color w:val="6D6E71"/>
        </w:rPr>
        <w:t xml:space="preserve">an </w:t>
      </w:r>
      <w:r w:rsidRPr="00CA22F4">
        <w:rPr>
          <w:color w:val="6D6E71"/>
          <w:spacing w:val="-3"/>
        </w:rPr>
        <w:t>v</w:t>
      </w:r>
      <w:r w:rsidRPr="00CA22F4">
        <w:rPr>
          <w:color w:val="6D6E71"/>
        </w:rPr>
        <w:t>oldoen</w:t>
      </w:r>
    </w:p>
    <w:p w14:paraId="11AB945A" w14:textId="77777777" w:rsidR="00852322" w:rsidRPr="00CA22F4" w:rsidRDefault="00852322" w:rsidP="00852322">
      <w:pPr>
        <w:spacing w:before="5" w:line="180" w:lineRule="exact"/>
        <w:rPr>
          <w:sz w:val="18"/>
          <w:szCs w:val="18"/>
        </w:rPr>
      </w:pPr>
    </w:p>
    <w:p w14:paraId="7E66FD29" w14:textId="77777777" w:rsidR="00852322" w:rsidRPr="00CA22F4" w:rsidRDefault="00852322" w:rsidP="00852322">
      <w:pPr>
        <w:spacing w:line="200" w:lineRule="exact"/>
        <w:rPr>
          <w:sz w:val="20"/>
          <w:szCs w:val="20"/>
        </w:rPr>
      </w:pPr>
    </w:p>
    <w:p w14:paraId="500AFE23" w14:textId="77777777" w:rsidR="00852322" w:rsidRPr="00CA22F4" w:rsidRDefault="00852322" w:rsidP="00852322">
      <w:pPr>
        <w:spacing w:line="200" w:lineRule="exact"/>
        <w:rPr>
          <w:sz w:val="20"/>
          <w:szCs w:val="20"/>
        </w:rPr>
      </w:pPr>
    </w:p>
    <w:p w14:paraId="50C46273" w14:textId="77777777" w:rsidR="00852322" w:rsidRPr="00CA22F4" w:rsidRDefault="00852322" w:rsidP="00852322">
      <w:pPr>
        <w:spacing w:line="200" w:lineRule="exact"/>
        <w:rPr>
          <w:sz w:val="20"/>
          <w:szCs w:val="20"/>
        </w:rPr>
      </w:pPr>
    </w:p>
    <w:p w14:paraId="1901B889" w14:textId="77777777" w:rsidR="00852322" w:rsidRPr="00CA22F4" w:rsidRDefault="00852322" w:rsidP="00852322">
      <w:pPr>
        <w:pStyle w:val="Plattetekst"/>
        <w:spacing w:line="178" w:lineRule="auto"/>
        <w:ind w:right="1133"/>
        <w:jc w:val="both"/>
      </w:pPr>
      <w:r w:rsidRPr="00CA22F4">
        <w:rPr>
          <w:color w:val="6D6E71"/>
        </w:rPr>
        <w:t>-</w:t>
      </w:r>
      <w:r w:rsidRPr="00CA22F4">
        <w:rPr>
          <w:color w:val="6D6E71"/>
          <w:spacing w:val="22"/>
        </w:rPr>
        <w:t xml:space="preserve"> </w:t>
      </w:r>
      <w:r w:rsidRPr="00CA22F4">
        <w:rPr>
          <w:color w:val="6D6E71"/>
        </w:rPr>
        <w:t>Op</w:t>
      </w:r>
      <w:r w:rsidRPr="00CA22F4">
        <w:rPr>
          <w:color w:val="6D6E71"/>
          <w:spacing w:val="11"/>
        </w:rPr>
        <w:t xml:space="preserve"> </w:t>
      </w:r>
      <w:r w:rsidRPr="00CA22F4">
        <w:rPr>
          <w:color w:val="6D6E71"/>
        </w:rPr>
        <w:t>g</w:t>
      </w:r>
      <w:r w:rsidRPr="00CA22F4">
        <w:rPr>
          <w:color w:val="6D6E71"/>
          <w:spacing w:val="-4"/>
        </w:rPr>
        <w:t>r</w:t>
      </w:r>
      <w:r w:rsidRPr="00CA22F4">
        <w:rPr>
          <w:color w:val="6D6E71"/>
        </w:rPr>
        <w:t>ond</w:t>
      </w:r>
      <w:r w:rsidRPr="00CA22F4">
        <w:rPr>
          <w:color w:val="6D6E71"/>
          <w:spacing w:val="11"/>
        </w:rPr>
        <w:t xml:space="preserve"> </w:t>
      </w:r>
      <w:r w:rsidRPr="00CA22F4">
        <w:rPr>
          <w:color w:val="6D6E71"/>
          <w:spacing w:val="-4"/>
        </w:rPr>
        <w:t>v</w:t>
      </w:r>
      <w:r w:rsidRPr="00CA22F4">
        <w:rPr>
          <w:color w:val="6D6E71"/>
        </w:rPr>
        <w:t>an</w:t>
      </w:r>
      <w:r w:rsidRPr="00CA22F4">
        <w:rPr>
          <w:color w:val="6D6E71"/>
          <w:spacing w:val="11"/>
        </w:rPr>
        <w:t xml:space="preserve"> </w:t>
      </w:r>
      <w:r w:rsidRPr="00CA22F4">
        <w:rPr>
          <w:color w:val="6D6E71"/>
        </w:rPr>
        <w:t>…</w:t>
      </w:r>
      <w:r w:rsidRPr="00CA22F4">
        <w:rPr>
          <w:color w:val="6D6E71"/>
          <w:spacing w:val="11"/>
        </w:rPr>
        <w:t xml:space="preserve"> </w:t>
      </w:r>
      <w:r w:rsidRPr="00CA22F4">
        <w:rPr>
          <w:color w:val="6D6E71"/>
        </w:rPr>
        <w:t>(</w:t>
      </w:r>
      <w:r w:rsidRPr="00CA22F4">
        <w:rPr>
          <w:color w:val="6D6E71"/>
          <w:spacing w:val="-6"/>
        </w:rPr>
        <w:t>f</w:t>
      </w:r>
      <w:r w:rsidRPr="00CA22F4">
        <w:rPr>
          <w:color w:val="6D6E71"/>
        </w:rPr>
        <w:t>ei</w:t>
      </w:r>
      <w:r w:rsidRPr="00CA22F4">
        <w:rPr>
          <w:color w:val="6D6E71"/>
          <w:spacing w:val="-3"/>
        </w:rPr>
        <w:t>t</w:t>
      </w:r>
      <w:r w:rsidRPr="00CA22F4">
        <w:rPr>
          <w:color w:val="6D6E71"/>
        </w:rPr>
        <w:t>en,</w:t>
      </w:r>
      <w:r w:rsidRPr="00CA22F4">
        <w:rPr>
          <w:color w:val="6D6E71"/>
          <w:spacing w:val="10"/>
        </w:rPr>
        <w:t xml:space="preserve"> </w:t>
      </w:r>
      <w:r w:rsidRPr="00CA22F4">
        <w:rPr>
          <w:color w:val="6D6E71"/>
        </w:rPr>
        <w:t>om</w:t>
      </w:r>
      <w:r w:rsidRPr="00CA22F4">
        <w:rPr>
          <w:color w:val="6D6E71"/>
          <w:spacing w:val="-3"/>
        </w:rPr>
        <w:t>st</w:t>
      </w:r>
      <w:r w:rsidRPr="00CA22F4">
        <w:rPr>
          <w:color w:val="6D6E71"/>
        </w:rPr>
        <w:t>andigheden,</w:t>
      </w:r>
      <w:r w:rsidRPr="00CA22F4">
        <w:rPr>
          <w:color w:val="6D6E71"/>
          <w:spacing w:val="11"/>
        </w:rPr>
        <w:t xml:space="preserve"> </w:t>
      </w:r>
      <w:r w:rsidRPr="00CA22F4">
        <w:rPr>
          <w:color w:val="6D6E71"/>
        </w:rPr>
        <w:t>onder</w:t>
      </w:r>
      <w:r w:rsidRPr="00CA22F4">
        <w:rPr>
          <w:color w:val="6D6E71"/>
          <w:spacing w:val="-5"/>
        </w:rPr>
        <w:t>z</w:t>
      </w:r>
      <w:r w:rsidRPr="00CA22F4">
        <w:rPr>
          <w:color w:val="6D6E71"/>
        </w:rPr>
        <w:t>oe</w:t>
      </w:r>
      <w:r w:rsidRPr="00CA22F4">
        <w:rPr>
          <w:color w:val="6D6E71"/>
          <w:spacing w:val="-3"/>
        </w:rPr>
        <w:t>k</w:t>
      </w:r>
      <w:r w:rsidRPr="00CA22F4">
        <w:rPr>
          <w:color w:val="6D6E71"/>
        </w:rPr>
        <w:t>s</w:t>
      </w:r>
      <w:r w:rsidRPr="00CA22F4">
        <w:rPr>
          <w:color w:val="6D6E71"/>
          <w:spacing w:val="-5"/>
        </w:rPr>
        <w:t>r</w:t>
      </w:r>
      <w:r w:rsidRPr="00CA22F4">
        <w:rPr>
          <w:color w:val="6D6E71"/>
        </w:rPr>
        <w:t>appor</w:t>
      </w:r>
      <w:r w:rsidRPr="00CA22F4">
        <w:rPr>
          <w:color w:val="6D6E71"/>
          <w:spacing w:val="-3"/>
        </w:rPr>
        <w:t>t</w:t>
      </w:r>
      <w:r w:rsidRPr="00CA22F4">
        <w:rPr>
          <w:color w:val="6D6E71"/>
        </w:rPr>
        <w:t>en,</w:t>
      </w:r>
      <w:r w:rsidRPr="00CA22F4">
        <w:rPr>
          <w:color w:val="6D6E71"/>
          <w:spacing w:val="10"/>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w:t>
      </w:r>
      <w:r w:rsidRPr="00CA22F4">
        <w:rPr>
          <w:color w:val="6D6E71"/>
          <w:spacing w:val="-2"/>
        </w:rPr>
        <w:t>g</w:t>
      </w:r>
      <w:r w:rsidRPr="00CA22F4">
        <w:rPr>
          <w:color w:val="6D6E71"/>
        </w:rPr>
        <w:t>en</w:t>
      </w:r>
      <w:r w:rsidRPr="00CA22F4">
        <w:rPr>
          <w:color w:val="6D6E71"/>
          <w:spacing w:val="11"/>
        </w:rPr>
        <w:t xml:space="preserve"> </w:t>
      </w:r>
      <w:r w:rsidRPr="00CA22F4">
        <w:rPr>
          <w:color w:val="6D6E71"/>
          <w:spacing w:val="-3"/>
        </w:rPr>
        <w:t>v</w:t>
      </w:r>
      <w:r w:rsidRPr="00CA22F4">
        <w:rPr>
          <w:color w:val="6D6E71"/>
        </w:rPr>
        <w:t>e</w:t>
      </w:r>
      <w:r w:rsidRPr="00CA22F4">
        <w:rPr>
          <w:color w:val="6D6E71"/>
          <w:spacing w:val="-4"/>
        </w:rPr>
        <w:t>r</w:t>
      </w:r>
      <w:r w:rsidRPr="00CA22F4">
        <w:rPr>
          <w:color w:val="6D6E71"/>
          <w:spacing w:val="-5"/>
        </w:rPr>
        <w:t>g</w:t>
      </w:r>
      <w:r w:rsidRPr="00CA22F4">
        <w:rPr>
          <w:color w:val="6D6E71"/>
        </w:rPr>
        <w:t>aderin</w:t>
      </w:r>
      <w:r w:rsidRPr="00CA22F4">
        <w:rPr>
          <w:color w:val="6D6E71"/>
          <w:spacing w:val="-2"/>
        </w:rPr>
        <w:t>g</w:t>
      </w:r>
      <w:r w:rsidRPr="00CA22F4">
        <w:rPr>
          <w:color w:val="6D6E71"/>
        </w:rPr>
        <w:t>en</w:t>
      </w:r>
      <w:r w:rsidRPr="00CA22F4">
        <w:rPr>
          <w:color w:val="6D6E71"/>
          <w:spacing w:val="11"/>
        </w:rPr>
        <w:t xml:space="preserve"> </w:t>
      </w:r>
      <w:r w:rsidRPr="00CA22F4">
        <w:rPr>
          <w:color w:val="6D6E71"/>
          <w:spacing w:val="-3"/>
        </w:rPr>
        <w:t>t</w:t>
      </w:r>
      <w:r w:rsidRPr="00CA22F4">
        <w:rPr>
          <w:color w:val="6D6E71"/>
        </w:rPr>
        <w:t>eam</w:t>
      </w:r>
      <w:r w:rsidRPr="00CA22F4">
        <w:rPr>
          <w:color w:val="6D6E71"/>
          <w:spacing w:val="10"/>
        </w:rPr>
        <w:t xml:space="preserve"> </w:t>
      </w:r>
      <w:r w:rsidRPr="00CA22F4">
        <w:rPr>
          <w:color w:val="6D6E71"/>
        </w:rPr>
        <w:t>en ande</w:t>
      </w:r>
      <w:r w:rsidRPr="00CA22F4">
        <w:rPr>
          <w:color w:val="6D6E71"/>
          <w:spacing w:val="-4"/>
        </w:rPr>
        <w:t>r</w:t>
      </w:r>
      <w:r w:rsidRPr="00CA22F4">
        <w:rPr>
          <w:color w:val="6D6E71"/>
          <w:spacing w:val="-2"/>
        </w:rPr>
        <w:t>s</w:t>
      </w:r>
      <w:r w:rsidRPr="00CA22F4">
        <w:rPr>
          <w:color w:val="6D6E71"/>
        </w:rPr>
        <w:t>zins)</w:t>
      </w:r>
      <w:r w:rsidRPr="00CA22F4">
        <w:rPr>
          <w:color w:val="6D6E71"/>
          <w:spacing w:val="6"/>
        </w:rPr>
        <w:t xml:space="preserve"> </w:t>
      </w:r>
      <w:r w:rsidRPr="00CA22F4">
        <w:rPr>
          <w:color w:val="6D6E71"/>
        </w:rPr>
        <w:t>zijn</w:t>
      </w:r>
      <w:r w:rsidRPr="00CA22F4">
        <w:rPr>
          <w:color w:val="6D6E71"/>
          <w:spacing w:val="7"/>
        </w:rPr>
        <w:t xml:space="preserve"> </w:t>
      </w:r>
      <w:r w:rsidRPr="00CA22F4">
        <w:rPr>
          <w:color w:val="6D6E71"/>
        </w:rPr>
        <w:t>wij</w:t>
      </w:r>
      <w:r w:rsidRPr="00CA22F4">
        <w:rPr>
          <w:color w:val="6D6E71"/>
          <w:spacing w:val="7"/>
        </w:rPr>
        <w:t xml:space="preserve"> </w:t>
      </w:r>
      <w:r w:rsidRPr="00CA22F4">
        <w:rPr>
          <w:color w:val="6D6E71"/>
          <w:spacing w:val="-3"/>
        </w:rPr>
        <w:t>t</w:t>
      </w:r>
      <w:r w:rsidRPr="00CA22F4">
        <w:rPr>
          <w:color w:val="6D6E71"/>
        </w:rPr>
        <w:t>ot</w:t>
      </w:r>
      <w:r w:rsidRPr="00CA22F4">
        <w:rPr>
          <w:color w:val="6D6E71"/>
          <w:spacing w:val="6"/>
        </w:rPr>
        <w:t xml:space="preserve"> </w:t>
      </w:r>
      <w:r w:rsidRPr="00CA22F4">
        <w:rPr>
          <w:color w:val="6D6E71"/>
        </w:rPr>
        <w:t>de</w:t>
      </w:r>
      <w:r w:rsidRPr="00CA22F4">
        <w:rPr>
          <w:color w:val="6D6E71"/>
          <w:spacing w:val="7"/>
        </w:rPr>
        <w:t xml:space="preserve"> </w:t>
      </w:r>
      <w:r w:rsidRPr="00CA22F4">
        <w:rPr>
          <w:color w:val="6D6E71"/>
          <w:spacing w:val="-2"/>
        </w:rPr>
        <w:t>c</w:t>
      </w:r>
      <w:r w:rsidRPr="00CA22F4">
        <w:rPr>
          <w:color w:val="6D6E71"/>
        </w:rPr>
        <w:t>onclusie</w:t>
      </w:r>
      <w:r w:rsidRPr="00CA22F4">
        <w:rPr>
          <w:color w:val="6D6E71"/>
          <w:spacing w:val="7"/>
        </w:rPr>
        <w:t xml:space="preserve"> </w:t>
      </w:r>
      <w:r w:rsidRPr="00CA22F4">
        <w:rPr>
          <w:color w:val="6D6E71"/>
          <w:spacing w:val="-2"/>
        </w:rPr>
        <w:t>g</w:t>
      </w:r>
      <w:r w:rsidRPr="00CA22F4">
        <w:rPr>
          <w:color w:val="6D6E71"/>
        </w:rPr>
        <w:t>e</w:t>
      </w:r>
      <w:r w:rsidRPr="00CA22F4">
        <w:rPr>
          <w:color w:val="6D6E71"/>
          <w:spacing w:val="-8"/>
        </w:rPr>
        <w:t>k</w:t>
      </w:r>
      <w:r w:rsidRPr="00CA22F4">
        <w:rPr>
          <w:color w:val="6D6E71"/>
        </w:rPr>
        <w:t>omen</w:t>
      </w:r>
      <w:r w:rsidRPr="00CA22F4">
        <w:rPr>
          <w:color w:val="6D6E71"/>
          <w:spacing w:val="7"/>
        </w:rPr>
        <w:t xml:space="preserve"> </w:t>
      </w:r>
      <w:r w:rsidRPr="00CA22F4">
        <w:rPr>
          <w:color w:val="6D6E71"/>
        </w:rPr>
        <w:t>d</w:t>
      </w:r>
      <w:r w:rsidRPr="00CA22F4">
        <w:rPr>
          <w:color w:val="6D6E71"/>
          <w:spacing w:val="-2"/>
        </w:rPr>
        <w:t>a</w:t>
      </w:r>
      <w:r w:rsidRPr="00CA22F4">
        <w:rPr>
          <w:color w:val="6D6E71"/>
        </w:rPr>
        <w:t>t</w:t>
      </w:r>
      <w:r w:rsidRPr="00CA22F4">
        <w:rPr>
          <w:color w:val="6D6E71"/>
          <w:spacing w:val="6"/>
        </w:rPr>
        <w:t xml:space="preserve"> </w:t>
      </w:r>
      <w:r w:rsidRPr="00CA22F4">
        <w:rPr>
          <w:color w:val="6D6E71"/>
        </w:rPr>
        <w:t>……</w:t>
      </w:r>
      <w:r w:rsidRPr="00CA22F4">
        <w:rPr>
          <w:color w:val="6D6E71"/>
          <w:spacing w:val="7"/>
        </w:rPr>
        <w:t xml:space="preserve"> </w:t>
      </w:r>
      <w:r w:rsidRPr="00CA22F4">
        <w:rPr>
          <w:color w:val="6D6E71"/>
        </w:rPr>
        <w:t>(naam</w:t>
      </w:r>
      <w:r w:rsidRPr="00CA22F4">
        <w:rPr>
          <w:color w:val="6D6E71"/>
          <w:spacing w:val="7"/>
        </w:rPr>
        <w:t xml:space="preserve"> </w:t>
      </w:r>
      <w:r w:rsidRPr="00CA22F4">
        <w:rPr>
          <w:color w:val="6D6E71"/>
        </w:rPr>
        <w:t>kind)</w:t>
      </w:r>
      <w:r w:rsidRPr="00CA22F4">
        <w:rPr>
          <w:color w:val="6D6E71"/>
          <w:spacing w:val="6"/>
        </w:rPr>
        <w:t xml:space="preserve"> </w:t>
      </w:r>
      <w:r w:rsidRPr="00CA22F4">
        <w:rPr>
          <w:color w:val="6D6E71"/>
          <w:spacing w:val="-4"/>
        </w:rPr>
        <w:t>e</w:t>
      </w:r>
      <w:r w:rsidRPr="00CA22F4">
        <w:rPr>
          <w:color w:val="6D6E71"/>
        </w:rPr>
        <w:t>xt</w:t>
      </w:r>
      <w:r w:rsidRPr="00CA22F4">
        <w:rPr>
          <w:color w:val="6D6E71"/>
          <w:spacing w:val="-5"/>
        </w:rPr>
        <w:t>r</w:t>
      </w:r>
      <w:r w:rsidRPr="00CA22F4">
        <w:rPr>
          <w:color w:val="6D6E71"/>
        </w:rPr>
        <w:t>a</w:t>
      </w:r>
      <w:r w:rsidRPr="00CA22F4">
        <w:rPr>
          <w:color w:val="6D6E71"/>
          <w:spacing w:val="7"/>
        </w:rPr>
        <w:t xml:space="preserve"> </w:t>
      </w:r>
      <w:r w:rsidRPr="00CA22F4">
        <w:rPr>
          <w:color w:val="6D6E71"/>
          <w:spacing w:val="-5"/>
        </w:rPr>
        <w:t>z</w:t>
      </w:r>
      <w:r w:rsidRPr="00CA22F4">
        <w:rPr>
          <w:color w:val="6D6E71"/>
        </w:rPr>
        <w:t>o</w:t>
      </w:r>
      <w:r w:rsidRPr="00CA22F4">
        <w:rPr>
          <w:color w:val="6D6E71"/>
          <w:spacing w:val="-3"/>
        </w:rPr>
        <w:t>r</w:t>
      </w:r>
      <w:r w:rsidRPr="00CA22F4">
        <w:rPr>
          <w:color w:val="6D6E71"/>
        </w:rPr>
        <w:t>g</w:t>
      </w:r>
      <w:r w:rsidRPr="00CA22F4">
        <w:rPr>
          <w:color w:val="6D6E71"/>
          <w:spacing w:val="6"/>
        </w:rPr>
        <w:t xml:space="preserve"> </w:t>
      </w:r>
      <w:r w:rsidRPr="00CA22F4">
        <w:rPr>
          <w:color w:val="6D6E71"/>
        </w:rPr>
        <w:t>nodig</w:t>
      </w:r>
      <w:r w:rsidRPr="00CA22F4">
        <w:rPr>
          <w:color w:val="6D6E71"/>
          <w:spacing w:val="7"/>
        </w:rPr>
        <w:t xml:space="preserve"> </w:t>
      </w:r>
      <w:r w:rsidRPr="00CA22F4">
        <w:rPr>
          <w:color w:val="6D6E71"/>
        </w:rPr>
        <w:t>he</w:t>
      </w:r>
      <w:r w:rsidRPr="00CA22F4">
        <w:rPr>
          <w:color w:val="6D6E71"/>
          <w:spacing w:val="-3"/>
        </w:rPr>
        <w:t>e</w:t>
      </w:r>
      <w:r w:rsidRPr="00CA22F4">
        <w:rPr>
          <w:color w:val="6D6E71"/>
        </w:rPr>
        <w:t>ft</w:t>
      </w:r>
      <w:r w:rsidRPr="00CA22F4">
        <w:rPr>
          <w:color w:val="6D6E71"/>
          <w:spacing w:val="5"/>
        </w:rPr>
        <w:t xml:space="preserve"> </w:t>
      </w:r>
      <w:r w:rsidRPr="00CA22F4">
        <w:rPr>
          <w:color w:val="6D6E71"/>
        </w:rPr>
        <w:t>in</w:t>
      </w:r>
      <w:r w:rsidRPr="00CA22F4">
        <w:rPr>
          <w:color w:val="6D6E71"/>
          <w:spacing w:val="7"/>
        </w:rPr>
        <w:t xml:space="preserve"> </w:t>
      </w:r>
      <w:r w:rsidRPr="00CA22F4">
        <w:rPr>
          <w:color w:val="6D6E71"/>
        </w:rPr>
        <w:t>de</w:t>
      </w:r>
      <w:r w:rsidRPr="00CA22F4">
        <w:rPr>
          <w:color w:val="6D6E71"/>
          <w:spacing w:val="7"/>
        </w:rPr>
        <w:t xml:space="preserve"> </w:t>
      </w:r>
      <w:r w:rsidRPr="00CA22F4">
        <w:rPr>
          <w:color w:val="6D6E71"/>
          <w:spacing w:val="-3"/>
        </w:rPr>
        <w:t>v</w:t>
      </w:r>
      <w:r w:rsidRPr="00CA22F4">
        <w:rPr>
          <w:color w:val="6D6E71"/>
        </w:rPr>
        <w:t>orm</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13"/>
        </w:rPr>
        <w:t xml:space="preserve"> </w:t>
      </w:r>
      <w:r w:rsidRPr="00CA22F4">
        <w:rPr>
          <w:color w:val="6D6E71"/>
        </w:rPr>
        <w:t>…. (leg uit).</w:t>
      </w:r>
    </w:p>
    <w:p w14:paraId="721122AE" w14:textId="77777777" w:rsidR="00852322" w:rsidRPr="00CA22F4" w:rsidRDefault="00852322" w:rsidP="00852322">
      <w:pPr>
        <w:spacing w:before="10" w:line="190" w:lineRule="exact"/>
        <w:rPr>
          <w:sz w:val="19"/>
          <w:szCs w:val="19"/>
        </w:rPr>
      </w:pPr>
    </w:p>
    <w:p w14:paraId="166C4EEC" w14:textId="77777777" w:rsidR="00852322" w:rsidRPr="00CA22F4" w:rsidRDefault="00852322" w:rsidP="00852322">
      <w:pPr>
        <w:pStyle w:val="Plattetekst"/>
        <w:spacing w:line="178" w:lineRule="auto"/>
        <w:ind w:right="1133"/>
        <w:jc w:val="both"/>
      </w:pPr>
      <w:r w:rsidRPr="00CA22F4">
        <w:rPr>
          <w:color w:val="6D6E71"/>
        </w:rPr>
        <w:t>Op</w:t>
      </w:r>
      <w:r w:rsidRPr="00CA22F4">
        <w:rPr>
          <w:color w:val="6D6E71"/>
          <w:spacing w:val="4"/>
        </w:rPr>
        <w:t xml:space="preserve"> </w:t>
      </w:r>
      <w:r w:rsidRPr="00CA22F4">
        <w:rPr>
          <w:color w:val="6D6E71"/>
        </w:rPr>
        <w:t>g</w:t>
      </w:r>
      <w:r w:rsidRPr="00CA22F4">
        <w:rPr>
          <w:color w:val="6D6E71"/>
          <w:spacing w:val="-4"/>
        </w:rPr>
        <w:t>r</w:t>
      </w:r>
      <w:r w:rsidRPr="00CA22F4">
        <w:rPr>
          <w:color w:val="6D6E71"/>
        </w:rPr>
        <w:t>ond</w:t>
      </w:r>
      <w:r w:rsidRPr="00CA22F4">
        <w:rPr>
          <w:color w:val="6D6E71"/>
          <w:spacing w:val="4"/>
        </w:rPr>
        <w:t xml:space="preserve"> </w:t>
      </w:r>
      <w:r w:rsidRPr="00CA22F4">
        <w:rPr>
          <w:color w:val="6D6E71"/>
          <w:spacing w:val="-4"/>
        </w:rPr>
        <w:t>v</w:t>
      </w:r>
      <w:r w:rsidRPr="00CA22F4">
        <w:rPr>
          <w:color w:val="6D6E71"/>
        </w:rPr>
        <w:t>an</w:t>
      </w:r>
      <w:r w:rsidRPr="00CA22F4">
        <w:rPr>
          <w:color w:val="6D6E71"/>
          <w:spacing w:val="4"/>
        </w:rPr>
        <w:t xml:space="preserve"> </w:t>
      </w:r>
      <w:r w:rsidRPr="00CA22F4">
        <w:rPr>
          <w:color w:val="6D6E71"/>
        </w:rPr>
        <w:t>(</w:t>
      </w:r>
      <w:r w:rsidRPr="00CA22F4">
        <w:rPr>
          <w:color w:val="6D6E71"/>
          <w:spacing w:val="-6"/>
        </w:rPr>
        <w:t>f</w:t>
      </w:r>
      <w:r w:rsidRPr="00CA22F4">
        <w:rPr>
          <w:color w:val="6D6E71"/>
        </w:rPr>
        <w:t>ei</w:t>
      </w:r>
      <w:r w:rsidRPr="00CA22F4">
        <w:rPr>
          <w:color w:val="6D6E71"/>
          <w:spacing w:val="-3"/>
        </w:rPr>
        <w:t>t</w:t>
      </w:r>
      <w:r w:rsidRPr="00CA22F4">
        <w:rPr>
          <w:color w:val="6D6E71"/>
        </w:rPr>
        <w:t>en,</w:t>
      </w:r>
      <w:r w:rsidRPr="00CA22F4">
        <w:rPr>
          <w:color w:val="6D6E71"/>
          <w:spacing w:val="3"/>
        </w:rPr>
        <w:t xml:space="preserve"> </w:t>
      </w:r>
      <w:r w:rsidRPr="00CA22F4">
        <w:rPr>
          <w:color w:val="6D6E71"/>
        </w:rPr>
        <w:t>om</w:t>
      </w:r>
      <w:r w:rsidRPr="00CA22F4">
        <w:rPr>
          <w:color w:val="6D6E71"/>
          <w:spacing w:val="-3"/>
        </w:rPr>
        <w:t>st</w:t>
      </w:r>
      <w:r w:rsidRPr="00CA22F4">
        <w:rPr>
          <w:color w:val="6D6E71"/>
        </w:rPr>
        <w:t>andigheden,</w:t>
      </w:r>
      <w:r w:rsidRPr="00CA22F4">
        <w:rPr>
          <w:color w:val="6D6E71"/>
          <w:spacing w:val="4"/>
        </w:rPr>
        <w:t xml:space="preserve"> </w:t>
      </w:r>
      <w:r w:rsidRPr="00CA22F4">
        <w:rPr>
          <w:color w:val="6D6E71"/>
        </w:rPr>
        <w:t>onder</w:t>
      </w:r>
      <w:r w:rsidRPr="00CA22F4">
        <w:rPr>
          <w:color w:val="6D6E71"/>
          <w:spacing w:val="-5"/>
        </w:rPr>
        <w:t>z</w:t>
      </w:r>
      <w:r w:rsidRPr="00CA22F4">
        <w:rPr>
          <w:color w:val="6D6E71"/>
        </w:rPr>
        <w:t>oe</w:t>
      </w:r>
      <w:r w:rsidRPr="00CA22F4">
        <w:rPr>
          <w:color w:val="6D6E71"/>
          <w:spacing w:val="-3"/>
        </w:rPr>
        <w:t>k</w:t>
      </w:r>
      <w:r w:rsidRPr="00CA22F4">
        <w:rPr>
          <w:color w:val="6D6E71"/>
        </w:rPr>
        <w:t>s</w:t>
      </w:r>
      <w:r w:rsidRPr="00CA22F4">
        <w:rPr>
          <w:color w:val="6D6E71"/>
          <w:spacing w:val="-5"/>
        </w:rPr>
        <w:t>r</w:t>
      </w:r>
      <w:r w:rsidRPr="00CA22F4">
        <w:rPr>
          <w:color w:val="6D6E71"/>
        </w:rPr>
        <w:t>appor</w:t>
      </w:r>
      <w:r w:rsidRPr="00CA22F4">
        <w:rPr>
          <w:color w:val="6D6E71"/>
          <w:spacing w:val="-3"/>
        </w:rPr>
        <w:t>t</w:t>
      </w:r>
      <w:r w:rsidRPr="00CA22F4">
        <w:rPr>
          <w:color w:val="6D6E71"/>
        </w:rPr>
        <w:t>en,</w:t>
      </w:r>
      <w:r w:rsidRPr="00CA22F4">
        <w:rPr>
          <w:color w:val="6D6E71"/>
          <w:spacing w:val="3"/>
        </w:rPr>
        <w:t xml:space="preserve"> </w:t>
      </w:r>
      <w:r w:rsidRPr="00CA22F4">
        <w:rPr>
          <w:color w:val="6D6E71"/>
          <w:spacing w:val="-3"/>
        </w:rPr>
        <w:t>v</w:t>
      </w:r>
      <w:r w:rsidRPr="00CA22F4">
        <w:rPr>
          <w:color w:val="6D6E71"/>
        </w:rPr>
        <w:t>e</w:t>
      </w:r>
      <w:r w:rsidRPr="00CA22F4">
        <w:rPr>
          <w:color w:val="6D6E71"/>
          <w:spacing w:val="-4"/>
        </w:rPr>
        <w:t>r</w:t>
      </w:r>
      <w:r w:rsidRPr="00CA22F4">
        <w:rPr>
          <w:color w:val="6D6E71"/>
        </w:rPr>
        <w:t>sla</w:t>
      </w:r>
      <w:r w:rsidRPr="00CA22F4">
        <w:rPr>
          <w:color w:val="6D6E71"/>
          <w:spacing w:val="-2"/>
        </w:rPr>
        <w:t>g</w:t>
      </w:r>
      <w:r w:rsidRPr="00CA22F4">
        <w:rPr>
          <w:color w:val="6D6E71"/>
        </w:rPr>
        <w:t>en</w:t>
      </w:r>
      <w:r w:rsidRPr="00CA22F4">
        <w:rPr>
          <w:color w:val="6D6E71"/>
          <w:spacing w:val="3"/>
        </w:rPr>
        <w:t xml:space="preserve"> </w:t>
      </w:r>
      <w:r w:rsidRPr="00CA22F4">
        <w:rPr>
          <w:color w:val="6D6E71"/>
          <w:spacing w:val="-3"/>
        </w:rPr>
        <w:t>v</w:t>
      </w:r>
      <w:r w:rsidRPr="00CA22F4">
        <w:rPr>
          <w:color w:val="6D6E71"/>
        </w:rPr>
        <w:t>e</w:t>
      </w:r>
      <w:r w:rsidRPr="00CA22F4">
        <w:rPr>
          <w:color w:val="6D6E71"/>
          <w:spacing w:val="-4"/>
        </w:rPr>
        <w:t>r</w:t>
      </w:r>
      <w:r w:rsidRPr="00CA22F4">
        <w:rPr>
          <w:color w:val="6D6E71"/>
          <w:spacing w:val="-5"/>
        </w:rPr>
        <w:t>g</w:t>
      </w:r>
      <w:r w:rsidRPr="00CA22F4">
        <w:rPr>
          <w:color w:val="6D6E71"/>
        </w:rPr>
        <w:t>aderin</w:t>
      </w:r>
      <w:r w:rsidRPr="00CA22F4">
        <w:rPr>
          <w:color w:val="6D6E71"/>
          <w:spacing w:val="-2"/>
        </w:rPr>
        <w:t>g</w:t>
      </w:r>
      <w:r w:rsidRPr="00CA22F4">
        <w:rPr>
          <w:color w:val="6D6E71"/>
        </w:rPr>
        <w:t>en</w:t>
      </w:r>
      <w:r w:rsidRPr="00CA22F4">
        <w:rPr>
          <w:color w:val="6D6E71"/>
          <w:spacing w:val="3"/>
        </w:rPr>
        <w:t xml:space="preserve"> </w:t>
      </w:r>
      <w:r w:rsidRPr="00CA22F4">
        <w:rPr>
          <w:color w:val="6D6E71"/>
          <w:spacing w:val="-3"/>
        </w:rPr>
        <w:t>t</w:t>
      </w:r>
      <w:r w:rsidRPr="00CA22F4">
        <w:rPr>
          <w:color w:val="6D6E71"/>
        </w:rPr>
        <w:t>eam</w:t>
      </w:r>
      <w:r w:rsidRPr="00CA22F4">
        <w:rPr>
          <w:color w:val="6D6E71"/>
          <w:spacing w:val="3"/>
        </w:rPr>
        <w:t xml:space="preserve"> </w:t>
      </w:r>
      <w:r w:rsidRPr="00CA22F4">
        <w:rPr>
          <w:color w:val="6D6E71"/>
        </w:rPr>
        <w:t>en</w:t>
      </w:r>
      <w:r w:rsidRPr="00CA22F4">
        <w:rPr>
          <w:color w:val="6D6E71"/>
          <w:spacing w:val="3"/>
        </w:rPr>
        <w:t xml:space="preserve"> </w:t>
      </w:r>
      <w:r w:rsidRPr="00CA22F4">
        <w:rPr>
          <w:color w:val="6D6E71"/>
        </w:rPr>
        <w:t>ande</w:t>
      </w:r>
      <w:r w:rsidRPr="00CA22F4">
        <w:rPr>
          <w:color w:val="6D6E71"/>
          <w:spacing w:val="-4"/>
        </w:rPr>
        <w:t>r</w:t>
      </w:r>
      <w:r w:rsidRPr="00CA22F4">
        <w:rPr>
          <w:color w:val="6D6E71"/>
          <w:spacing w:val="-2"/>
        </w:rPr>
        <w:t>s</w:t>
      </w:r>
      <w:r w:rsidRPr="00CA22F4">
        <w:rPr>
          <w:color w:val="6D6E71"/>
        </w:rPr>
        <w:t>zins) zijn</w:t>
      </w:r>
      <w:r w:rsidRPr="00CA22F4">
        <w:rPr>
          <w:color w:val="6D6E71"/>
          <w:spacing w:val="15"/>
        </w:rPr>
        <w:t xml:space="preserve"> </w:t>
      </w:r>
      <w:r w:rsidRPr="00CA22F4">
        <w:rPr>
          <w:color w:val="6D6E71"/>
        </w:rPr>
        <w:t>wij</w:t>
      </w:r>
      <w:r w:rsidRPr="00CA22F4">
        <w:rPr>
          <w:color w:val="6D6E71"/>
          <w:spacing w:val="15"/>
        </w:rPr>
        <w:t xml:space="preserve"> </w:t>
      </w:r>
      <w:r w:rsidRPr="00CA22F4">
        <w:rPr>
          <w:color w:val="6D6E71"/>
          <w:spacing w:val="-3"/>
        </w:rPr>
        <w:t>t</w:t>
      </w:r>
      <w:r w:rsidRPr="00CA22F4">
        <w:rPr>
          <w:color w:val="6D6E71"/>
        </w:rPr>
        <w:t>ot</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spacing w:val="-2"/>
        </w:rPr>
        <w:t>c</w:t>
      </w:r>
      <w:r w:rsidRPr="00CA22F4">
        <w:rPr>
          <w:color w:val="6D6E71"/>
        </w:rPr>
        <w:t>onclusie</w:t>
      </w:r>
      <w:r w:rsidRPr="00CA22F4">
        <w:rPr>
          <w:color w:val="6D6E71"/>
          <w:spacing w:val="15"/>
        </w:rPr>
        <w:t xml:space="preserve"> </w:t>
      </w:r>
      <w:r w:rsidRPr="00CA22F4">
        <w:rPr>
          <w:color w:val="6D6E71"/>
          <w:spacing w:val="-2"/>
        </w:rPr>
        <w:t>g</w:t>
      </w:r>
      <w:r w:rsidRPr="00CA22F4">
        <w:rPr>
          <w:color w:val="6D6E71"/>
        </w:rPr>
        <w:t>e</w:t>
      </w:r>
      <w:r w:rsidRPr="00CA22F4">
        <w:rPr>
          <w:color w:val="6D6E71"/>
          <w:spacing w:val="-8"/>
        </w:rPr>
        <w:t>k</w:t>
      </w:r>
      <w:r w:rsidRPr="00CA22F4">
        <w:rPr>
          <w:color w:val="6D6E71"/>
        </w:rPr>
        <w:t>omen</w:t>
      </w:r>
      <w:r w:rsidRPr="00CA22F4">
        <w:rPr>
          <w:color w:val="6D6E71"/>
          <w:spacing w:val="15"/>
        </w:rPr>
        <w:t xml:space="preserve"> </w:t>
      </w:r>
      <w:r w:rsidRPr="00CA22F4">
        <w:rPr>
          <w:color w:val="6D6E71"/>
        </w:rPr>
        <w:t>d</w:t>
      </w:r>
      <w:r w:rsidRPr="00CA22F4">
        <w:rPr>
          <w:color w:val="6D6E71"/>
          <w:spacing w:val="-2"/>
        </w:rPr>
        <w:t>a</w:t>
      </w:r>
      <w:r w:rsidRPr="00CA22F4">
        <w:rPr>
          <w:color w:val="6D6E71"/>
        </w:rPr>
        <w:t>t</w:t>
      </w:r>
      <w:r w:rsidRPr="00CA22F4">
        <w:rPr>
          <w:color w:val="6D6E71"/>
          <w:spacing w:val="15"/>
        </w:rPr>
        <w:t xml:space="preserve"> </w:t>
      </w:r>
      <w:r w:rsidRPr="00CA22F4">
        <w:rPr>
          <w:color w:val="6D6E71"/>
        </w:rPr>
        <w:t>on</w:t>
      </w:r>
      <w:r w:rsidRPr="00CA22F4">
        <w:rPr>
          <w:color w:val="6D6E71"/>
          <w:spacing w:val="-5"/>
        </w:rPr>
        <w:t>z</w:t>
      </w:r>
      <w:r w:rsidRPr="00CA22F4">
        <w:rPr>
          <w:color w:val="6D6E71"/>
        </w:rPr>
        <w:t>e</w:t>
      </w:r>
      <w:r w:rsidRPr="00CA22F4">
        <w:rPr>
          <w:color w:val="6D6E71"/>
          <w:spacing w:val="15"/>
        </w:rPr>
        <w:t xml:space="preserve"> </w:t>
      </w:r>
      <w:r w:rsidRPr="00CA22F4">
        <w:rPr>
          <w:color w:val="6D6E71"/>
        </w:rPr>
        <w:t>school</w:t>
      </w:r>
      <w:r w:rsidRPr="00CA22F4">
        <w:rPr>
          <w:color w:val="6D6E71"/>
          <w:spacing w:val="15"/>
        </w:rPr>
        <w:t xml:space="preserve"> </w:t>
      </w:r>
      <w:r w:rsidRPr="00CA22F4">
        <w:rPr>
          <w:color w:val="6D6E71"/>
        </w:rPr>
        <w:t>d</w:t>
      </w:r>
      <w:r w:rsidRPr="00CA22F4">
        <w:rPr>
          <w:color w:val="6D6E71"/>
          <w:spacing w:val="-3"/>
        </w:rPr>
        <w:t>e</w:t>
      </w:r>
      <w:r w:rsidRPr="00CA22F4">
        <w:rPr>
          <w:color w:val="6D6E71"/>
          <w:spacing w:val="-5"/>
        </w:rPr>
        <w:t>z</w:t>
      </w:r>
      <w:r w:rsidRPr="00CA22F4">
        <w:rPr>
          <w:color w:val="6D6E71"/>
        </w:rPr>
        <w:t>e</w:t>
      </w:r>
      <w:r w:rsidRPr="00CA22F4">
        <w:rPr>
          <w:color w:val="6D6E71"/>
          <w:spacing w:val="15"/>
        </w:rPr>
        <w:t xml:space="preserve"> </w:t>
      </w:r>
      <w:r w:rsidRPr="00CA22F4">
        <w:rPr>
          <w:color w:val="6D6E71"/>
          <w:spacing w:val="-5"/>
        </w:rPr>
        <w:t>z</w:t>
      </w:r>
      <w:r w:rsidRPr="00CA22F4">
        <w:rPr>
          <w:color w:val="6D6E71"/>
        </w:rPr>
        <w:t>o</w:t>
      </w:r>
      <w:r w:rsidRPr="00CA22F4">
        <w:rPr>
          <w:color w:val="6D6E71"/>
          <w:spacing w:val="-3"/>
        </w:rPr>
        <w:t>r</w:t>
      </w:r>
      <w:r w:rsidRPr="00CA22F4">
        <w:rPr>
          <w:color w:val="6D6E71"/>
        </w:rPr>
        <w:t>g</w:t>
      </w:r>
      <w:r w:rsidRPr="00CA22F4">
        <w:rPr>
          <w:color w:val="6D6E71"/>
          <w:spacing w:val="15"/>
        </w:rPr>
        <w:t xml:space="preserve"> </w:t>
      </w:r>
      <w:r w:rsidRPr="00CA22F4">
        <w:rPr>
          <w:color w:val="6D6E71"/>
        </w:rPr>
        <w:t>ni</w:t>
      </w:r>
      <w:r w:rsidRPr="00CA22F4">
        <w:rPr>
          <w:color w:val="6D6E71"/>
          <w:spacing w:val="-2"/>
        </w:rPr>
        <w:t>e</w:t>
      </w:r>
      <w:r w:rsidRPr="00CA22F4">
        <w:rPr>
          <w:color w:val="6D6E71"/>
        </w:rPr>
        <w:t>t</w:t>
      </w:r>
      <w:r w:rsidRPr="00CA22F4">
        <w:rPr>
          <w:color w:val="6D6E71"/>
          <w:spacing w:val="15"/>
        </w:rPr>
        <w:t xml:space="preserve"> </w:t>
      </w:r>
      <w:r w:rsidRPr="00CA22F4">
        <w:rPr>
          <w:color w:val="6D6E71"/>
          <w:spacing w:val="-4"/>
        </w:rPr>
        <w:t>k</w:t>
      </w:r>
      <w:r w:rsidRPr="00CA22F4">
        <w:rPr>
          <w:color w:val="6D6E71"/>
        </w:rPr>
        <w:t>an</w:t>
      </w:r>
      <w:r w:rsidRPr="00CA22F4">
        <w:rPr>
          <w:color w:val="6D6E71"/>
          <w:spacing w:val="15"/>
        </w:rPr>
        <w:t xml:space="preserve"> </w:t>
      </w:r>
      <w:r w:rsidRPr="00CA22F4">
        <w:rPr>
          <w:color w:val="6D6E71"/>
        </w:rPr>
        <w:t>bieden.</w:t>
      </w:r>
      <w:r w:rsidRPr="00CA22F4">
        <w:rPr>
          <w:color w:val="6D6E71"/>
          <w:spacing w:val="15"/>
        </w:rPr>
        <w:t xml:space="preserve"> </w:t>
      </w:r>
      <w:r w:rsidRPr="00CA22F4">
        <w:rPr>
          <w:color w:val="6D6E71"/>
        </w:rPr>
        <w:t>(B</w:t>
      </w:r>
      <w:r w:rsidRPr="00CA22F4">
        <w:rPr>
          <w:color w:val="6D6E71"/>
          <w:spacing w:val="-2"/>
        </w:rPr>
        <w:t>e</w:t>
      </w:r>
      <w:r w:rsidRPr="00CA22F4">
        <w:rPr>
          <w:color w:val="6D6E71"/>
        </w:rPr>
        <w:t>t</w:t>
      </w:r>
      <w:r w:rsidRPr="00CA22F4">
        <w:rPr>
          <w:color w:val="6D6E71"/>
          <w:spacing w:val="-3"/>
        </w:rPr>
        <w:t>r</w:t>
      </w:r>
      <w:r w:rsidRPr="00CA22F4">
        <w:rPr>
          <w:color w:val="6D6E71"/>
        </w:rPr>
        <w:t>ek</w:t>
      </w:r>
      <w:r w:rsidRPr="00CA22F4">
        <w:rPr>
          <w:color w:val="6D6E71"/>
          <w:spacing w:val="14"/>
        </w:rPr>
        <w:t xml:space="preserve"> </w:t>
      </w:r>
      <w:r w:rsidRPr="00CA22F4">
        <w:rPr>
          <w:color w:val="6D6E71"/>
        </w:rPr>
        <w:t>hier</w:t>
      </w:r>
      <w:r w:rsidRPr="00CA22F4">
        <w:rPr>
          <w:color w:val="6D6E71"/>
          <w:spacing w:val="15"/>
        </w:rPr>
        <w:t xml:space="preserve"> </w:t>
      </w:r>
      <w:r w:rsidRPr="00CA22F4">
        <w:rPr>
          <w:color w:val="6D6E71"/>
        </w:rPr>
        <w:t>de</w:t>
      </w:r>
      <w:r w:rsidRPr="00CA22F4">
        <w:rPr>
          <w:color w:val="6D6E71"/>
          <w:spacing w:val="15"/>
        </w:rPr>
        <w:t xml:space="preserve"> </w:t>
      </w:r>
      <w:r w:rsidRPr="00CA22F4">
        <w:rPr>
          <w:color w:val="6D6E71"/>
          <w:spacing w:val="-3"/>
        </w:rPr>
        <w:t>v</w:t>
      </w:r>
      <w:r w:rsidRPr="00CA22F4">
        <w:rPr>
          <w:color w:val="6D6E71"/>
        </w:rPr>
        <w:t>oo</w:t>
      </w:r>
      <w:r w:rsidRPr="00CA22F4">
        <w:rPr>
          <w:color w:val="6D6E71"/>
          <w:spacing w:val="1"/>
        </w:rPr>
        <w:t>r</w:t>
      </w:r>
      <w:r w:rsidRPr="00CA22F4">
        <w:rPr>
          <w:color w:val="6D6E71"/>
          <w:spacing w:val="-3"/>
        </w:rPr>
        <w:t>w</w:t>
      </w:r>
      <w:r w:rsidRPr="00CA22F4">
        <w:rPr>
          <w:color w:val="6D6E71"/>
        </w:rPr>
        <w:t>aa</w:t>
      </w:r>
      <w:r w:rsidRPr="00CA22F4">
        <w:rPr>
          <w:color w:val="6D6E71"/>
          <w:spacing w:val="-4"/>
        </w:rPr>
        <w:t>r</w:t>
      </w:r>
      <w:r w:rsidRPr="00CA22F4">
        <w:rPr>
          <w:color w:val="6D6E71"/>
        </w:rPr>
        <w:t>den als</w:t>
      </w:r>
      <w:r w:rsidRPr="00CA22F4">
        <w:rPr>
          <w:color w:val="6D6E71"/>
          <w:spacing w:val="29"/>
        </w:rPr>
        <w:t xml:space="preserve"> </w:t>
      </w:r>
      <w:r w:rsidRPr="00CA22F4">
        <w:rPr>
          <w:color w:val="6D6E71"/>
        </w:rPr>
        <w:t>omsch</w:t>
      </w:r>
      <w:r w:rsidRPr="00CA22F4">
        <w:rPr>
          <w:color w:val="6D6E71"/>
          <w:spacing w:val="-3"/>
        </w:rPr>
        <w:t>r</w:t>
      </w:r>
      <w:r w:rsidRPr="00CA22F4">
        <w:rPr>
          <w:color w:val="6D6E71"/>
          <w:spacing w:val="-2"/>
        </w:rPr>
        <w:t>e</w:t>
      </w:r>
      <w:r w:rsidRPr="00CA22F4">
        <w:rPr>
          <w:color w:val="6D6E71"/>
          <w:spacing w:val="-3"/>
        </w:rPr>
        <w:t>v</w:t>
      </w:r>
      <w:r w:rsidRPr="00CA22F4">
        <w:rPr>
          <w:color w:val="6D6E71"/>
        </w:rPr>
        <w:t>en</w:t>
      </w:r>
      <w:r w:rsidRPr="00CA22F4">
        <w:rPr>
          <w:color w:val="6D6E71"/>
          <w:spacing w:val="29"/>
        </w:rPr>
        <w:t xml:space="preserve"> </w:t>
      </w:r>
      <w:r w:rsidRPr="00CA22F4">
        <w:rPr>
          <w:color w:val="6D6E71"/>
        </w:rPr>
        <w:t>in</w:t>
      </w:r>
      <w:r w:rsidRPr="00CA22F4">
        <w:rPr>
          <w:color w:val="6D6E71"/>
          <w:spacing w:val="29"/>
        </w:rPr>
        <w:t xml:space="preserve"> </w:t>
      </w:r>
      <w:r w:rsidRPr="00CA22F4">
        <w:rPr>
          <w:color w:val="6D6E71"/>
        </w:rPr>
        <w:t>hoo</w:t>
      </w:r>
      <w:r w:rsidRPr="00CA22F4">
        <w:rPr>
          <w:color w:val="6D6E71"/>
          <w:spacing w:val="-6"/>
        </w:rPr>
        <w:t>f</w:t>
      </w:r>
      <w:r w:rsidRPr="00CA22F4">
        <w:rPr>
          <w:color w:val="6D6E71"/>
        </w:rPr>
        <w:t>d</w:t>
      </w:r>
      <w:r w:rsidRPr="00CA22F4">
        <w:rPr>
          <w:color w:val="6D6E71"/>
          <w:spacing w:val="-3"/>
        </w:rPr>
        <w:t>s</w:t>
      </w:r>
      <w:r w:rsidRPr="00CA22F4">
        <w:rPr>
          <w:color w:val="6D6E71"/>
        </w:rPr>
        <w:t>tuk</w:t>
      </w:r>
      <w:r w:rsidRPr="00CA22F4">
        <w:rPr>
          <w:color w:val="6D6E71"/>
          <w:spacing w:val="29"/>
        </w:rPr>
        <w:t xml:space="preserve"> </w:t>
      </w:r>
      <w:r w:rsidRPr="00CA22F4">
        <w:rPr>
          <w:color w:val="6D6E71"/>
          <w:spacing w:val="9"/>
        </w:rPr>
        <w:t>‘</w:t>
      </w:r>
      <w:r w:rsidRPr="00CA22F4">
        <w:rPr>
          <w:color w:val="6D6E71"/>
          <w:spacing w:val="-20"/>
        </w:rPr>
        <w:t>T</w:t>
      </w:r>
      <w:r w:rsidRPr="00CA22F4">
        <w:rPr>
          <w:color w:val="6D6E71"/>
        </w:rPr>
        <w:t>oel</w:t>
      </w:r>
      <w:r w:rsidRPr="00CA22F4">
        <w:rPr>
          <w:color w:val="6D6E71"/>
          <w:spacing w:val="-2"/>
        </w:rPr>
        <w:t>a</w:t>
      </w:r>
      <w:r w:rsidRPr="00CA22F4">
        <w:rPr>
          <w:color w:val="6D6E71"/>
        </w:rPr>
        <w:t>ting</w:t>
      </w:r>
      <w:r w:rsidRPr="00CA22F4">
        <w:rPr>
          <w:color w:val="6D6E71"/>
          <w:spacing w:val="30"/>
        </w:rPr>
        <w:t xml:space="preserve"> </w:t>
      </w:r>
      <w:r w:rsidRPr="00CA22F4">
        <w:rPr>
          <w:color w:val="6D6E71"/>
        </w:rPr>
        <w:t>en</w:t>
      </w:r>
      <w:r w:rsidRPr="00CA22F4">
        <w:rPr>
          <w:color w:val="6D6E71"/>
          <w:spacing w:val="29"/>
        </w:rPr>
        <w:t xml:space="preserve"> </w:t>
      </w:r>
      <w:r w:rsidRPr="00CA22F4">
        <w:rPr>
          <w:color w:val="6D6E71"/>
          <w:spacing w:val="-2"/>
        </w:rPr>
        <w:t>w</w:t>
      </w:r>
      <w:r w:rsidRPr="00CA22F4">
        <w:rPr>
          <w:color w:val="6D6E71"/>
        </w:rPr>
        <w:t>ei</w:t>
      </w:r>
      <w:r w:rsidRPr="00CA22F4">
        <w:rPr>
          <w:color w:val="6D6E71"/>
          <w:spacing w:val="-2"/>
        </w:rPr>
        <w:t>g</w:t>
      </w:r>
      <w:r w:rsidRPr="00CA22F4">
        <w:rPr>
          <w:color w:val="6D6E71"/>
        </w:rPr>
        <w:t>ering</w:t>
      </w:r>
      <w:r w:rsidRPr="00CA22F4">
        <w:rPr>
          <w:color w:val="6D6E71"/>
          <w:spacing w:val="29"/>
        </w:rPr>
        <w:t xml:space="preserve"> </w:t>
      </w:r>
      <w:r w:rsidRPr="00CA22F4">
        <w:rPr>
          <w:color w:val="6D6E71"/>
        </w:rPr>
        <w:t>in</w:t>
      </w:r>
      <w:r w:rsidRPr="00CA22F4">
        <w:rPr>
          <w:color w:val="6D6E71"/>
          <w:spacing w:val="29"/>
        </w:rPr>
        <w:t xml:space="preserve"> </w:t>
      </w:r>
      <w:r w:rsidRPr="00CA22F4">
        <w:rPr>
          <w:color w:val="6D6E71"/>
        </w:rPr>
        <w:t>h</w:t>
      </w:r>
      <w:r w:rsidRPr="00CA22F4">
        <w:rPr>
          <w:color w:val="6D6E71"/>
          <w:spacing w:val="-2"/>
        </w:rPr>
        <w:t>e</w:t>
      </w:r>
      <w:r w:rsidRPr="00CA22F4">
        <w:rPr>
          <w:color w:val="6D6E71"/>
        </w:rPr>
        <w:t>t</w:t>
      </w:r>
      <w:r w:rsidRPr="00CA22F4">
        <w:rPr>
          <w:color w:val="6D6E71"/>
          <w:spacing w:val="30"/>
        </w:rPr>
        <w:t xml:space="preserve"> </w:t>
      </w:r>
      <w:r w:rsidRPr="00CA22F4">
        <w:rPr>
          <w:color w:val="6D6E71"/>
        </w:rPr>
        <w:t>basisonde</w:t>
      </w:r>
      <w:r w:rsidRPr="00CA22F4">
        <w:rPr>
          <w:color w:val="6D6E71"/>
          <w:spacing w:val="1"/>
        </w:rPr>
        <w:t>r</w:t>
      </w:r>
      <w:r w:rsidRPr="00CA22F4">
        <w:rPr>
          <w:color w:val="6D6E71"/>
        </w:rPr>
        <w:t>wijs’</w:t>
      </w:r>
      <w:r w:rsidRPr="00CA22F4">
        <w:rPr>
          <w:color w:val="6D6E71"/>
          <w:spacing w:val="29"/>
        </w:rPr>
        <w:t xml:space="preserve"> </w:t>
      </w:r>
      <w:r w:rsidRPr="00CA22F4">
        <w:rPr>
          <w:color w:val="6D6E71"/>
          <w:spacing w:val="-4"/>
        </w:rPr>
        <w:t>v</w:t>
      </w:r>
      <w:r w:rsidRPr="00CA22F4">
        <w:rPr>
          <w:color w:val="6D6E71"/>
        </w:rPr>
        <w:t>an</w:t>
      </w:r>
      <w:r w:rsidRPr="00CA22F4">
        <w:rPr>
          <w:color w:val="6D6E71"/>
          <w:spacing w:val="29"/>
        </w:rPr>
        <w:t xml:space="preserve"> </w:t>
      </w:r>
      <w:r w:rsidRPr="00CA22F4">
        <w:rPr>
          <w:color w:val="6D6E71"/>
        </w:rPr>
        <w:t>ons</w:t>
      </w:r>
      <w:r w:rsidRPr="00CA22F4">
        <w:rPr>
          <w:color w:val="6D6E71"/>
          <w:spacing w:val="29"/>
        </w:rPr>
        <w:t xml:space="preserve"> </w:t>
      </w:r>
      <w:r w:rsidRPr="00CA22F4">
        <w:rPr>
          <w:color w:val="6D6E71"/>
          <w:spacing w:val="-4"/>
        </w:rPr>
        <w:t>k</w:t>
      </w:r>
      <w:r w:rsidRPr="00CA22F4">
        <w:rPr>
          <w:color w:val="6D6E71"/>
          <w:spacing w:val="-3"/>
        </w:rPr>
        <w:t>at</w:t>
      </w:r>
      <w:r w:rsidRPr="00CA22F4">
        <w:rPr>
          <w:color w:val="6D6E71"/>
        </w:rPr>
        <w:t>ern</w:t>
      </w:r>
      <w:r w:rsidRPr="00CA22F4">
        <w:rPr>
          <w:color w:val="6D6E71"/>
          <w:spacing w:val="30"/>
        </w:rPr>
        <w:t xml:space="preserve"> </w:t>
      </w:r>
      <w:r w:rsidRPr="00CA22F4">
        <w:rPr>
          <w:color w:val="6D6E71"/>
          <w:spacing w:val="9"/>
        </w:rPr>
        <w:t>‘</w:t>
      </w:r>
      <w:r w:rsidRPr="00CA22F4">
        <w:rPr>
          <w:color w:val="6D6E71"/>
          <w:spacing w:val="-20"/>
        </w:rPr>
        <w:t>T</w:t>
      </w:r>
      <w:r w:rsidRPr="00CA22F4">
        <w:rPr>
          <w:color w:val="6D6E71"/>
        </w:rPr>
        <w:t>oel</w:t>
      </w:r>
      <w:r w:rsidRPr="00CA22F4">
        <w:rPr>
          <w:color w:val="6D6E71"/>
          <w:spacing w:val="-2"/>
        </w:rPr>
        <w:t>a</w:t>
      </w:r>
      <w:r w:rsidRPr="00CA22F4">
        <w:rPr>
          <w:color w:val="6D6E71"/>
        </w:rPr>
        <w:t>ting</w:t>
      </w:r>
      <w:r w:rsidRPr="00CA22F4">
        <w:rPr>
          <w:color w:val="6D6E71"/>
          <w:spacing w:val="29"/>
        </w:rPr>
        <w:t xml:space="preserve"> </w:t>
      </w:r>
      <w:r w:rsidRPr="00CA22F4">
        <w:rPr>
          <w:color w:val="6D6E71"/>
        </w:rPr>
        <w:t xml:space="preserve">en </w:t>
      </w:r>
      <w:r w:rsidRPr="00CA22F4">
        <w:rPr>
          <w:color w:val="6D6E71"/>
          <w:spacing w:val="-3"/>
        </w:rPr>
        <w:t>v</w:t>
      </w:r>
      <w:r w:rsidRPr="00CA22F4">
        <w:rPr>
          <w:color w:val="6D6E71"/>
        </w:rPr>
        <w:t>e</w:t>
      </w:r>
      <w:r w:rsidRPr="00CA22F4">
        <w:rPr>
          <w:color w:val="6D6E71"/>
          <w:spacing w:val="1"/>
        </w:rPr>
        <w:t>r</w:t>
      </w:r>
      <w:r w:rsidRPr="00CA22F4">
        <w:rPr>
          <w:color w:val="6D6E71"/>
        </w:rPr>
        <w:t>wijderin</w:t>
      </w:r>
      <w:r w:rsidRPr="00CA22F4">
        <w:rPr>
          <w:color w:val="6D6E71"/>
          <w:spacing w:val="9"/>
        </w:rPr>
        <w:t>g</w:t>
      </w:r>
      <w:r w:rsidRPr="00CA22F4">
        <w:rPr>
          <w:color w:val="6D6E71"/>
        </w:rPr>
        <w:t>’)</w:t>
      </w:r>
      <w:r>
        <w:rPr>
          <w:color w:val="6D6E71"/>
        </w:rPr>
        <w:br/>
      </w:r>
      <w:r>
        <w:rPr>
          <w:color w:val="6D6E71"/>
        </w:rPr>
        <w:br/>
        <w:t xml:space="preserve">Een andere basisschool (naam noemen) kan wel tegemoet komen aan de onderwijsbehoeften en is bereid uw zoon/ dochter (naam noemen) toe te laten. </w:t>
      </w:r>
    </w:p>
    <w:p w14:paraId="541C61D0" w14:textId="77777777" w:rsidR="00852322" w:rsidRPr="00CA22F4" w:rsidRDefault="00852322" w:rsidP="00852322">
      <w:pPr>
        <w:spacing w:before="7" w:line="140" w:lineRule="exact"/>
        <w:rPr>
          <w:sz w:val="14"/>
          <w:szCs w:val="14"/>
        </w:rPr>
      </w:pPr>
    </w:p>
    <w:p w14:paraId="5FE15D99" w14:textId="77777777" w:rsidR="00852322" w:rsidRPr="00CA22F4" w:rsidRDefault="00852322" w:rsidP="00852322">
      <w:pPr>
        <w:spacing w:line="200" w:lineRule="exact"/>
        <w:rPr>
          <w:sz w:val="20"/>
          <w:szCs w:val="20"/>
        </w:rPr>
      </w:pPr>
    </w:p>
    <w:p w14:paraId="63D0AC25" w14:textId="77777777" w:rsidR="00852322" w:rsidRPr="00CA22F4" w:rsidRDefault="00852322" w:rsidP="00852322">
      <w:pPr>
        <w:spacing w:line="200" w:lineRule="exact"/>
        <w:rPr>
          <w:sz w:val="20"/>
          <w:szCs w:val="20"/>
        </w:rPr>
      </w:pPr>
    </w:p>
    <w:p w14:paraId="5768E10E" w14:textId="77777777" w:rsidR="00852322" w:rsidRPr="00CA22F4" w:rsidRDefault="00852322" w:rsidP="00852322">
      <w:pPr>
        <w:spacing w:line="200" w:lineRule="exact"/>
        <w:rPr>
          <w:sz w:val="20"/>
          <w:szCs w:val="20"/>
        </w:rPr>
      </w:pPr>
    </w:p>
    <w:p w14:paraId="6D8EB937" w14:textId="77777777" w:rsidR="00852322" w:rsidRPr="00CA22F4" w:rsidRDefault="00852322" w:rsidP="00852322">
      <w:pPr>
        <w:spacing w:line="200" w:lineRule="exact"/>
        <w:rPr>
          <w:sz w:val="20"/>
          <w:szCs w:val="20"/>
        </w:rPr>
      </w:pPr>
    </w:p>
    <w:p w14:paraId="176458BC" w14:textId="77777777" w:rsidR="00852322" w:rsidRPr="00CA22F4" w:rsidRDefault="00852322" w:rsidP="00852322">
      <w:pPr>
        <w:spacing w:line="200" w:lineRule="exact"/>
        <w:rPr>
          <w:sz w:val="20"/>
          <w:szCs w:val="20"/>
        </w:rPr>
      </w:pPr>
    </w:p>
    <w:p w14:paraId="7FACF18B" w14:textId="77777777" w:rsidR="00852322" w:rsidRPr="00CA22F4" w:rsidRDefault="00852322" w:rsidP="00852322">
      <w:pPr>
        <w:spacing w:line="200" w:lineRule="exact"/>
        <w:rPr>
          <w:sz w:val="20"/>
          <w:szCs w:val="20"/>
        </w:rPr>
      </w:pPr>
    </w:p>
    <w:p w14:paraId="28BB6C1D" w14:textId="77777777" w:rsidR="00852322" w:rsidRPr="00CA22F4" w:rsidRDefault="00852322" w:rsidP="00852322">
      <w:pPr>
        <w:pStyle w:val="Plattetekst"/>
        <w:spacing w:line="212" w:lineRule="exact"/>
        <w:ind w:right="1569"/>
        <w:jc w:val="both"/>
      </w:pPr>
      <w:r w:rsidRPr="00CA22F4">
        <w:rPr>
          <w:color w:val="6D6E71"/>
        </w:rPr>
        <w:t>.</w:t>
      </w:r>
    </w:p>
    <w:p w14:paraId="392F6FE0" w14:textId="77777777" w:rsidR="00852322" w:rsidRPr="00CA22F4" w:rsidRDefault="00852322" w:rsidP="00852322">
      <w:pPr>
        <w:spacing w:line="212" w:lineRule="exact"/>
        <w:jc w:val="both"/>
        <w:sectPr w:rsidR="00852322" w:rsidRPr="00CA22F4">
          <w:pgSz w:w="11906" w:h="16840"/>
          <w:pgMar w:top="920" w:right="0" w:bottom="500" w:left="0" w:header="0" w:footer="316" w:gutter="0"/>
          <w:cols w:space="708"/>
        </w:sectPr>
      </w:pPr>
    </w:p>
    <w:p w14:paraId="6BE3A7F5" w14:textId="77777777" w:rsidR="00852322" w:rsidRPr="00CA22F4" w:rsidRDefault="00852322" w:rsidP="00852322">
      <w:pPr>
        <w:spacing w:before="5" w:line="120" w:lineRule="exact"/>
        <w:rPr>
          <w:sz w:val="12"/>
          <w:szCs w:val="12"/>
        </w:rPr>
      </w:pPr>
    </w:p>
    <w:p w14:paraId="17AF5C11" w14:textId="77777777" w:rsidR="00852322" w:rsidRPr="00CA22F4" w:rsidRDefault="00852322" w:rsidP="00852322">
      <w:pPr>
        <w:pStyle w:val="Kop3"/>
        <w:numPr>
          <w:ilvl w:val="0"/>
          <w:numId w:val="4"/>
        </w:numPr>
        <w:tabs>
          <w:tab w:val="left" w:pos="1329"/>
        </w:tabs>
        <w:spacing w:before="51"/>
        <w:ind w:left="1329" w:right="7263" w:hanging="197"/>
        <w:jc w:val="both"/>
        <w:rPr>
          <w:b w:val="0"/>
          <w:bCs w:val="0"/>
        </w:rPr>
      </w:pPr>
      <w:r w:rsidRPr="00CA22F4">
        <w:rPr>
          <w:color w:val="58595B"/>
        </w:rPr>
        <w:t>D</w:t>
      </w:r>
      <w:r w:rsidRPr="00CA22F4">
        <w:rPr>
          <w:color w:val="58595B"/>
          <w:spacing w:val="-2"/>
        </w:rPr>
        <w:t>e</w:t>
      </w:r>
      <w:r w:rsidRPr="00CA22F4">
        <w:rPr>
          <w:color w:val="58595B"/>
        </w:rPr>
        <w:t>finiti</w:t>
      </w:r>
      <w:r w:rsidRPr="00CA22F4">
        <w:rPr>
          <w:color w:val="58595B"/>
          <w:spacing w:val="-2"/>
        </w:rPr>
        <w:t>e</w:t>
      </w:r>
      <w:r w:rsidRPr="00CA22F4">
        <w:rPr>
          <w:color w:val="58595B"/>
        </w:rPr>
        <w:t>f</w:t>
      </w:r>
      <w:r w:rsidRPr="00CA22F4">
        <w:rPr>
          <w:color w:val="58595B"/>
          <w:spacing w:val="-2"/>
        </w:rPr>
        <w:t xml:space="preserve"> </w:t>
      </w:r>
      <w:r w:rsidRPr="00CA22F4">
        <w:rPr>
          <w:color w:val="58595B"/>
        </w:rPr>
        <w:t>besluit</w:t>
      </w:r>
      <w:r w:rsidRPr="00CA22F4">
        <w:rPr>
          <w:color w:val="58595B"/>
          <w:spacing w:val="-2"/>
        </w:rPr>
        <w:t xml:space="preserve"> </w:t>
      </w:r>
      <w:r w:rsidRPr="00CA22F4">
        <w:rPr>
          <w:color w:val="58595B"/>
          <w:spacing w:val="-3"/>
        </w:rPr>
        <w:t>t</w:t>
      </w:r>
      <w:r w:rsidRPr="00CA22F4">
        <w:rPr>
          <w:color w:val="58595B"/>
        </w:rPr>
        <w:t>ot</w:t>
      </w:r>
      <w:r w:rsidRPr="00CA22F4">
        <w:rPr>
          <w:color w:val="58595B"/>
          <w:spacing w:val="-2"/>
        </w:rPr>
        <w:t xml:space="preserve"> </w:t>
      </w:r>
      <w:r w:rsidRPr="00CA22F4">
        <w:rPr>
          <w:color w:val="58595B"/>
          <w:spacing w:val="-3"/>
        </w:rPr>
        <w:t>v</w:t>
      </w:r>
      <w:r w:rsidRPr="00CA22F4">
        <w:rPr>
          <w:color w:val="58595B"/>
        </w:rPr>
        <w:t>e</w:t>
      </w:r>
      <w:r w:rsidRPr="00CA22F4">
        <w:rPr>
          <w:color w:val="58595B"/>
          <w:spacing w:val="1"/>
        </w:rPr>
        <w:t>r</w:t>
      </w:r>
      <w:r w:rsidRPr="00CA22F4">
        <w:rPr>
          <w:color w:val="58595B"/>
        </w:rPr>
        <w:t>wijdering</w:t>
      </w:r>
    </w:p>
    <w:p w14:paraId="3D6BA79B" w14:textId="77777777" w:rsidR="00852322" w:rsidRPr="00CA22F4" w:rsidRDefault="00852322" w:rsidP="00852322">
      <w:pPr>
        <w:spacing w:before="6" w:line="120" w:lineRule="exact"/>
        <w:rPr>
          <w:sz w:val="12"/>
          <w:szCs w:val="12"/>
        </w:rPr>
      </w:pPr>
    </w:p>
    <w:p w14:paraId="6609BE52" w14:textId="77777777" w:rsidR="00852322" w:rsidRPr="00CA22F4" w:rsidRDefault="00852322" w:rsidP="00852322">
      <w:pPr>
        <w:pStyle w:val="Plattetekst"/>
        <w:ind w:right="7793"/>
        <w:jc w:val="both"/>
      </w:pPr>
      <w:r w:rsidRPr="00CA22F4">
        <w:rPr>
          <w:color w:val="6D6E71"/>
          <w:u w:val="single" w:color="6D6E71"/>
        </w:rPr>
        <w:t>Openbaar</w:t>
      </w:r>
      <w:r w:rsidRPr="00CA22F4">
        <w:rPr>
          <w:color w:val="6D6E71"/>
          <w:spacing w:val="-1"/>
          <w:u w:val="single" w:color="6D6E71"/>
        </w:rPr>
        <w:t xml:space="preserve"> </w:t>
      </w:r>
      <w:r w:rsidRPr="00CA22F4">
        <w:rPr>
          <w:color w:val="6D6E71"/>
          <w:u w:val="single" w:color="6D6E71"/>
        </w:rPr>
        <w:t>en bij</w:t>
      </w:r>
      <w:r w:rsidRPr="00CA22F4">
        <w:rPr>
          <w:color w:val="6D6E71"/>
          <w:spacing w:val="-5"/>
          <w:u w:val="single" w:color="6D6E71"/>
        </w:rPr>
        <w:t>z</w:t>
      </w:r>
      <w:r w:rsidRPr="00CA22F4">
        <w:rPr>
          <w:color w:val="6D6E71"/>
          <w:u w:val="single" w:color="6D6E71"/>
        </w:rPr>
        <w:t>onder onde</w:t>
      </w:r>
      <w:r w:rsidRPr="00CA22F4">
        <w:rPr>
          <w:color w:val="6D6E71"/>
          <w:spacing w:val="1"/>
          <w:u w:val="single" w:color="6D6E71"/>
        </w:rPr>
        <w:t>r</w:t>
      </w:r>
      <w:r w:rsidRPr="00CA22F4">
        <w:rPr>
          <w:color w:val="6D6E71"/>
          <w:u w:val="single" w:color="6D6E71"/>
        </w:rPr>
        <w:t>wijs</w:t>
      </w:r>
    </w:p>
    <w:p w14:paraId="1ED747E7" w14:textId="77777777" w:rsidR="00852322" w:rsidRPr="00CA22F4" w:rsidRDefault="00852322" w:rsidP="00852322">
      <w:pPr>
        <w:spacing w:before="5" w:line="180" w:lineRule="exact"/>
        <w:rPr>
          <w:sz w:val="18"/>
          <w:szCs w:val="18"/>
        </w:rPr>
      </w:pPr>
    </w:p>
    <w:p w14:paraId="43EE22EA" w14:textId="77777777" w:rsidR="00852322" w:rsidRPr="00CA22F4" w:rsidRDefault="00852322" w:rsidP="00852322">
      <w:pPr>
        <w:spacing w:line="200" w:lineRule="exact"/>
        <w:rPr>
          <w:sz w:val="20"/>
          <w:szCs w:val="20"/>
        </w:rPr>
      </w:pPr>
    </w:p>
    <w:p w14:paraId="21BE351D" w14:textId="77777777" w:rsidR="00852322" w:rsidRPr="00CA22F4" w:rsidRDefault="00852322" w:rsidP="00852322">
      <w:pPr>
        <w:spacing w:line="200" w:lineRule="exact"/>
        <w:rPr>
          <w:sz w:val="20"/>
          <w:szCs w:val="20"/>
        </w:rPr>
      </w:pPr>
    </w:p>
    <w:p w14:paraId="190865AA" w14:textId="77777777" w:rsidR="00852322" w:rsidRPr="00CA22F4" w:rsidRDefault="00852322" w:rsidP="00852322">
      <w:pPr>
        <w:spacing w:line="200" w:lineRule="exact"/>
        <w:rPr>
          <w:sz w:val="20"/>
          <w:szCs w:val="20"/>
        </w:rPr>
      </w:pPr>
    </w:p>
    <w:p w14:paraId="7230F336" w14:textId="77777777" w:rsidR="00852322" w:rsidRPr="00CA22F4" w:rsidRDefault="00852322" w:rsidP="00852322">
      <w:pPr>
        <w:pStyle w:val="Plattetekst"/>
        <w:spacing w:line="178" w:lineRule="auto"/>
        <w:ind w:right="1134"/>
        <w:jc w:val="both"/>
      </w:pPr>
      <w:r w:rsidRPr="00CA22F4">
        <w:rPr>
          <w:color w:val="6D6E71"/>
        </w:rPr>
        <w:t>1.</w:t>
      </w:r>
      <w:r w:rsidRPr="00CA22F4">
        <w:rPr>
          <w:color w:val="6D6E71"/>
          <w:spacing w:val="36"/>
        </w:rPr>
        <w:t xml:space="preserve"> </w:t>
      </w:r>
      <w:r w:rsidRPr="00CA22F4">
        <w:rPr>
          <w:color w:val="6D6E71"/>
        </w:rPr>
        <w:t>omd</w:t>
      </w:r>
      <w:r w:rsidRPr="00CA22F4">
        <w:rPr>
          <w:color w:val="6D6E71"/>
          <w:spacing w:val="-3"/>
        </w:rPr>
        <w:t>a</w:t>
      </w:r>
      <w:r w:rsidRPr="00CA22F4">
        <w:rPr>
          <w:color w:val="6D6E71"/>
        </w:rPr>
        <w:t>t</w:t>
      </w:r>
      <w:r w:rsidRPr="00CA22F4">
        <w:rPr>
          <w:color w:val="6D6E71"/>
          <w:spacing w:val="36"/>
        </w:rPr>
        <w:t xml:space="preserve"> </w:t>
      </w:r>
      <w:r w:rsidRPr="00CA22F4">
        <w:rPr>
          <w:color w:val="6D6E71"/>
        </w:rPr>
        <w:t>de</w:t>
      </w:r>
      <w:r w:rsidRPr="00CA22F4">
        <w:rPr>
          <w:color w:val="6D6E71"/>
          <w:spacing w:val="37"/>
        </w:rPr>
        <w:t xml:space="preserve"> </w:t>
      </w:r>
      <w:r w:rsidRPr="00CA22F4">
        <w:rPr>
          <w:color w:val="6D6E71"/>
        </w:rPr>
        <w:t>school</w:t>
      </w:r>
      <w:r w:rsidRPr="00CA22F4">
        <w:rPr>
          <w:color w:val="6D6E71"/>
          <w:spacing w:val="36"/>
        </w:rPr>
        <w:t xml:space="preserve"> </w:t>
      </w:r>
      <w:r w:rsidRPr="00CA22F4">
        <w:rPr>
          <w:color w:val="6D6E71"/>
        </w:rPr>
        <w:t>ni</w:t>
      </w:r>
      <w:r w:rsidRPr="00CA22F4">
        <w:rPr>
          <w:color w:val="6D6E71"/>
          <w:spacing w:val="-2"/>
        </w:rPr>
        <w:t>e</w:t>
      </w:r>
      <w:r w:rsidRPr="00CA22F4">
        <w:rPr>
          <w:color w:val="6D6E71"/>
        </w:rPr>
        <w:t>t</w:t>
      </w:r>
      <w:r w:rsidRPr="00CA22F4">
        <w:rPr>
          <w:color w:val="6D6E71"/>
          <w:spacing w:val="37"/>
        </w:rPr>
        <w:t xml:space="preserve"> </w:t>
      </w:r>
      <w:r w:rsidRPr="00CA22F4">
        <w:rPr>
          <w:color w:val="6D6E71"/>
        </w:rPr>
        <w:t>aan</w:t>
      </w:r>
      <w:r w:rsidRPr="00CA22F4">
        <w:rPr>
          <w:color w:val="6D6E71"/>
          <w:spacing w:val="36"/>
        </w:rPr>
        <w:t xml:space="preserve"> </w:t>
      </w:r>
      <w:r w:rsidRPr="00CA22F4">
        <w:rPr>
          <w:color w:val="6D6E71"/>
        </w:rPr>
        <w:t>de</w:t>
      </w:r>
      <w:r w:rsidRPr="00CA22F4">
        <w:rPr>
          <w:color w:val="6D6E71"/>
          <w:spacing w:val="37"/>
        </w:rPr>
        <w:t xml:space="preserve"> </w:t>
      </w:r>
      <w:r w:rsidRPr="00CA22F4">
        <w:rPr>
          <w:color w:val="6D6E71"/>
          <w:spacing w:val="-5"/>
        </w:rPr>
        <w:t>z</w:t>
      </w:r>
      <w:r w:rsidRPr="00CA22F4">
        <w:rPr>
          <w:color w:val="6D6E71"/>
        </w:rPr>
        <w:t>o</w:t>
      </w:r>
      <w:r w:rsidRPr="00CA22F4">
        <w:rPr>
          <w:color w:val="6D6E71"/>
          <w:spacing w:val="-3"/>
        </w:rPr>
        <w:t>r</w:t>
      </w:r>
      <w:r w:rsidRPr="00CA22F4">
        <w:rPr>
          <w:color w:val="6D6E71"/>
        </w:rPr>
        <w:t>gbeho</w:t>
      </w:r>
      <w:r w:rsidRPr="00CA22F4">
        <w:rPr>
          <w:color w:val="6D6E71"/>
          <w:spacing w:val="-2"/>
        </w:rPr>
        <w:t>e</w:t>
      </w:r>
      <w:r w:rsidRPr="00CA22F4">
        <w:rPr>
          <w:color w:val="6D6E71"/>
        </w:rPr>
        <w:t>f</w:t>
      </w:r>
      <w:r w:rsidRPr="00CA22F4">
        <w:rPr>
          <w:color w:val="6D6E71"/>
          <w:spacing w:val="-4"/>
        </w:rPr>
        <w:t>t</w:t>
      </w:r>
      <w:r w:rsidRPr="00CA22F4">
        <w:rPr>
          <w:color w:val="6D6E71"/>
        </w:rPr>
        <w:t>e</w:t>
      </w:r>
      <w:r w:rsidRPr="00CA22F4">
        <w:rPr>
          <w:color w:val="6D6E71"/>
          <w:spacing w:val="36"/>
        </w:rPr>
        <w:t xml:space="preserve"> </w:t>
      </w:r>
      <w:r w:rsidRPr="00CA22F4">
        <w:rPr>
          <w:color w:val="6D6E71"/>
          <w:spacing w:val="-4"/>
        </w:rPr>
        <w:t>k</w:t>
      </w:r>
      <w:r w:rsidRPr="00CA22F4">
        <w:rPr>
          <w:color w:val="6D6E71"/>
        </w:rPr>
        <w:t>an</w:t>
      </w:r>
      <w:r w:rsidRPr="00CA22F4">
        <w:rPr>
          <w:color w:val="6D6E71"/>
          <w:spacing w:val="37"/>
        </w:rPr>
        <w:t xml:space="preserve"> </w:t>
      </w:r>
      <w:r w:rsidRPr="00CA22F4">
        <w:rPr>
          <w:color w:val="6D6E71"/>
          <w:spacing w:val="-3"/>
        </w:rPr>
        <w:t>v</w:t>
      </w:r>
      <w:r w:rsidRPr="00CA22F4">
        <w:rPr>
          <w:color w:val="6D6E71"/>
        </w:rPr>
        <w:t>oldoen</w:t>
      </w:r>
      <w:r w:rsidRPr="00CA22F4">
        <w:rPr>
          <w:color w:val="6D6E71"/>
          <w:spacing w:val="36"/>
        </w:rPr>
        <w:t xml:space="preserve"> </w:t>
      </w:r>
      <w:r w:rsidRPr="00CA22F4">
        <w:rPr>
          <w:color w:val="6D6E71"/>
        </w:rPr>
        <w:t>Uit</w:t>
      </w:r>
      <w:r w:rsidRPr="00CA22F4">
        <w:rPr>
          <w:color w:val="6D6E71"/>
          <w:spacing w:val="-5"/>
        </w:rPr>
        <w:t>g</w:t>
      </w:r>
      <w:r w:rsidRPr="00CA22F4">
        <w:rPr>
          <w:color w:val="6D6E71"/>
        </w:rPr>
        <w:t>angspu</w:t>
      </w:r>
      <w:r w:rsidRPr="00CA22F4">
        <w:rPr>
          <w:color w:val="6D6E71"/>
          <w:spacing w:val="-2"/>
        </w:rPr>
        <w:t>n</w:t>
      </w:r>
      <w:r w:rsidRPr="00CA22F4">
        <w:rPr>
          <w:color w:val="6D6E71"/>
        </w:rPr>
        <w:t>t</w:t>
      </w:r>
      <w:r w:rsidRPr="00CA22F4">
        <w:rPr>
          <w:color w:val="6D6E71"/>
          <w:spacing w:val="36"/>
        </w:rPr>
        <w:t xml:space="preserve"> </w:t>
      </w:r>
      <w:r w:rsidRPr="00CA22F4">
        <w:rPr>
          <w:color w:val="6D6E71"/>
        </w:rPr>
        <w:t>is</w:t>
      </w:r>
      <w:r w:rsidRPr="00CA22F4">
        <w:rPr>
          <w:color w:val="6D6E71"/>
          <w:spacing w:val="37"/>
        </w:rPr>
        <w:t xml:space="preserve"> </w:t>
      </w:r>
      <w:r w:rsidRPr="00CA22F4">
        <w:rPr>
          <w:color w:val="6D6E71"/>
        </w:rPr>
        <w:t>een</w:t>
      </w:r>
      <w:r w:rsidRPr="00CA22F4">
        <w:rPr>
          <w:color w:val="6D6E71"/>
          <w:spacing w:val="36"/>
        </w:rPr>
        <w:t xml:space="preserve"> </w:t>
      </w:r>
      <w:r w:rsidRPr="00CA22F4">
        <w:rPr>
          <w:color w:val="6D6E71"/>
        </w:rPr>
        <w:t>bri</w:t>
      </w:r>
      <w:r w:rsidRPr="00CA22F4">
        <w:rPr>
          <w:color w:val="6D6E71"/>
          <w:spacing w:val="-2"/>
        </w:rPr>
        <w:t>e</w:t>
      </w:r>
      <w:r w:rsidRPr="00CA22F4">
        <w:rPr>
          <w:color w:val="6D6E71"/>
        </w:rPr>
        <w:t>f</w:t>
      </w:r>
      <w:r w:rsidRPr="00CA22F4">
        <w:rPr>
          <w:color w:val="6D6E71"/>
          <w:spacing w:val="37"/>
        </w:rPr>
        <w:t xml:space="preserve"> </w:t>
      </w:r>
      <w:r w:rsidRPr="00CA22F4">
        <w:rPr>
          <w:color w:val="6D6E71"/>
          <w:spacing w:val="-3"/>
        </w:rPr>
        <w:t>w</w:t>
      </w:r>
      <w:r w:rsidRPr="00CA22F4">
        <w:rPr>
          <w:color w:val="6D6E71"/>
        </w:rPr>
        <w:t>aarin</w:t>
      </w:r>
      <w:r w:rsidRPr="00CA22F4">
        <w:rPr>
          <w:color w:val="6D6E71"/>
          <w:spacing w:val="36"/>
        </w:rPr>
        <w:t xml:space="preserve"> </w:t>
      </w:r>
      <w:r w:rsidRPr="00CA22F4">
        <w:rPr>
          <w:color w:val="6D6E71"/>
        </w:rPr>
        <w:t>u,</w:t>
      </w:r>
      <w:r w:rsidRPr="00CA22F4">
        <w:rPr>
          <w:color w:val="6D6E71"/>
          <w:spacing w:val="37"/>
        </w:rPr>
        <w:t xml:space="preserve"> </w:t>
      </w:r>
      <w:r w:rsidRPr="00CA22F4">
        <w:rPr>
          <w:color w:val="6D6E71"/>
        </w:rPr>
        <w:t>nad</w:t>
      </w:r>
      <w:r w:rsidRPr="00CA22F4">
        <w:rPr>
          <w:color w:val="6D6E71"/>
          <w:spacing w:val="-2"/>
        </w:rPr>
        <w:t>a</w:t>
      </w:r>
      <w:r w:rsidRPr="00CA22F4">
        <w:rPr>
          <w:color w:val="6D6E71"/>
        </w:rPr>
        <w:t>t</w:t>
      </w:r>
      <w:r w:rsidRPr="00CA22F4">
        <w:rPr>
          <w:color w:val="6D6E71"/>
          <w:spacing w:val="36"/>
        </w:rPr>
        <w:t xml:space="preserve"> </w:t>
      </w:r>
      <w:r w:rsidRPr="00CA22F4">
        <w:rPr>
          <w:color w:val="6D6E71"/>
        </w:rPr>
        <w:t>u de</w:t>
      </w:r>
      <w:r w:rsidRPr="00CA22F4">
        <w:rPr>
          <w:color w:val="6D6E71"/>
          <w:spacing w:val="28"/>
        </w:rPr>
        <w:t xml:space="preserve"> </w:t>
      </w:r>
      <w:r w:rsidRPr="00CA22F4">
        <w:rPr>
          <w:color w:val="6D6E71"/>
        </w:rPr>
        <w:t>oude</w:t>
      </w:r>
      <w:r w:rsidRPr="00CA22F4">
        <w:rPr>
          <w:color w:val="6D6E71"/>
          <w:spacing w:val="-4"/>
        </w:rPr>
        <w:t>r</w:t>
      </w:r>
      <w:r w:rsidRPr="00CA22F4">
        <w:rPr>
          <w:color w:val="6D6E71"/>
        </w:rPr>
        <w:t>s/</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w:t>
      </w:r>
      <w:r w:rsidRPr="00CA22F4">
        <w:rPr>
          <w:color w:val="6D6E71"/>
          <w:spacing w:val="28"/>
        </w:rPr>
        <w:t xml:space="preserve"> </w:t>
      </w:r>
      <w:r w:rsidRPr="00CA22F4">
        <w:rPr>
          <w:color w:val="6D6E71"/>
          <w:spacing w:val="-1"/>
        </w:rPr>
        <w:t>o</w:t>
      </w:r>
      <w:r w:rsidRPr="00CA22F4">
        <w:rPr>
          <w:color w:val="6D6E71"/>
          <w:spacing w:val="-3"/>
        </w:rPr>
        <w:t>v</w:t>
      </w:r>
      <w:r w:rsidRPr="00CA22F4">
        <w:rPr>
          <w:color w:val="6D6E71"/>
        </w:rPr>
        <w:t>er</w:t>
      </w:r>
      <w:r w:rsidRPr="00CA22F4">
        <w:rPr>
          <w:color w:val="6D6E71"/>
          <w:spacing w:val="29"/>
        </w:rPr>
        <w:t xml:space="preserve"> </w:t>
      </w:r>
      <w:r w:rsidRPr="00CA22F4">
        <w:rPr>
          <w:color w:val="6D6E71"/>
        </w:rPr>
        <w:t>h</w:t>
      </w:r>
      <w:r w:rsidRPr="00CA22F4">
        <w:rPr>
          <w:color w:val="6D6E71"/>
          <w:spacing w:val="-2"/>
        </w:rPr>
        <w:t>e</w:t>
      </w:r>
      <w:r w:rsidRPr="00CA22F4">
        <w:rPr>
          <w:color w:val="6D6E71"/>
        </w:rPr>
        <w:t>t</w:t>
      </w:r>
      <w:r w:rsidRPr="00CA22F4">
        <w:rPr>
          <w:color w:val="6D6E71"/>
          <w:spacing w:val="28"/>
        </w:rPr>
        <w:t xml:space="preserve"> </w:t>
      </w:r>
      <w:r w:rsidRPr="00CA22F4">
        <w:rPr>
          <w:color w:val="6D6E71"/>
          <w:spacing w:val="-3"/>
        </w:rPr>
        <w:t>v</w:t>
      </w:r>
      <w:r w:rsidRPr="00CA22F4">
        <w:rPr>
          <w:color w:val="6D6E71"/>
        </w:rPr>
        <w:t>oornemen</w:t>
      </w:r>
      <w:r w:rsidRPr="00CA22F4">
        <w:rPr>
          <w:color w:val="6D6E71"/>
          <w:spacing w:val="28"/>
        </w:rPr>
        <w:t xml:space="preserve"> </w:t>
      </w:r>
      <w:r w:rsidRPr="00CA22F4">
        <w:rPr>
          <w:color w:val="6D6E71"/>
        </w:rPr>
        <w:t>he</w:t>
      </w:r>
      <w:r w:rsidRPr="00CA22F4">
        <w:rPr>
          <w:color w:val="6D6E71"/>
          <w:spacing w:val="-1"/>
        </w:rPr>
        <w:t>b</w:t>
      </w:r>
      <w:r w:rsidRPr="00CA22F4">
        <w:rPr>
          <w:color w:val="6D6E71"/>
        </w:rPr>
        <w:t>t</w:t>
      </w:r>
      <w:r w:rsidRPr="00CA22F4">
        <w:rPr>
          <w:color w:val="6D6E71"/>
          <w:spacing w:val="28"/>
        </w:rPr>
        <w:t xml:space="preserve"> </w:t>
      </w:r>
      <w:r w:rsidRPr="00CA22F4">
        <w:rPr>
          <w:color w:val="6D6E71"/>
          <w:spacing w:val="-2"/>
        </w:rPr>
        <w:t>g</w:t>
      </w:r>
      <w:r w:rsidRPr="00CA22F4">
        <w:rPr>
          <w:color w:val="6D6E71"/>
        </w:rPr>
        <w:t>ehoo</w:t>
      </w:r>
      <w:r w:rsidRPr="00CA22F4">
        <w:rPr>
          <w:color w:val="6D6E71"/>
          <w:spacing w:val="-3"/>
        </w:rPr>
        <w:t>r</w:t>
      </w:r>
      <w:r w:rsidRPr="00CA22F4">
        <w:rPr>
          <w:color w:val="6D6E71"/>
        </w:rPr>
        <w:t>d,</w:t>
      </w:r>
      <w:r w:rsidRPr="00CA22F4">
        <w:rPr>
          <w:color w:val="6D6E71"/>
          <w:spacing w:val="29"/>
        </w:rPr>
        <w:t xml:space="preserve"> </w:t>
      </w:r>
      <w:r w:rsidRPr="00CA22F4">
        <w:rPr>
          <w:color w:val="6D6E71"/>
        </w:rPr>
        <w:t>aan</w:t>
      </w:r>
      <w:r w:rsidRPr="00CA22F4">
        <w:rPr>
          <w:color w:val="6D6E71"/>
          <w:spacing w:val="28"/>
        </w:rPr>
        <w:t xml:space="preserve"> </w:t>
      </w:r>
      <w:r w:rsidRPr="00CA22F4">
        <w:rPr>
          <w:color w:val="6D6E71"/>
        </w:rPr>
        <w:t>uw</w:t>
      </w:r>
      <w:r w:rsidRPr="00CA22F4">
        <w:rPr>
          <w:color w:val="6D6E71"/>
          <w:spacing w:val="28"/>
        </w:rPr>
        <w:t xml:space="preserve"> </w:t>
      </w:r>
      <w:r w:rsidRPr="00CA22F4">
        <w:rPr>
          <w:color w:val="6D6E71"/>
          <w:spacing w:val="-3"/>
        </w:rPr>
        <w:t>v</w:t>
      </w:r>
      <w:r w:rsidRPr="00CA22F4">
        <w:rPr>
          <w:color w:val="6D6E71"/>
        </w:rPr>
        <w:t>oornemen</w:t>
      </w:r>
      <w:r w:rsidRPr="00CA22F4">
        <w:rPr>
          <w:color w:val="6D6E71"/>
          <w:spacing w:val="29"/>
        </w:rPr>
        <w:t xml:space="preserve"> </w:t>
      </w:r>
      <w:r w:rsidRPr="00CA22F4">
        <w:rPr>
          <w:color w:val="6D6E71"/>
          <w:spacing w:val="-4"/>
        </w:rPr>
        <w:t>v</w:t>
      </w:r>
      <w:r w:rsidRPr="00CA22F4">
        <w:rPr>
          <w:color w:val="6D6E71"/>
        </w:rPr>
        <w:t>a</w:t>
      </w:r>
      <w:r w:rsidRPr="00CA22F4">
        <w:rPr>
          <w:color w:val="6D6E71"/>
          <w:spacing w:val="-3"/>
        </w:rPr>
        <w:t>s</w:t>
      </w:r>
      <w:r w:rsidRPr="00CA22F4">
        <w:rPr>
          <w:color w:val="6D6E71"/>
        </w:rPr>
        <w:t>thoudt</w:t>
      </w:r>
      <w:r w:rsidRPr="00CA22F4">
        <w:rPr>
          <w:color w:val="6D6E71"/>
          <w:spacing w:val="28"/>
        </w:rPr>
        <w:t xml:space="preserve"> </w:t>
      </w:r>
      <w:r w:rsidRPr="00CA22F4">
        <w:rPr>
          <w:color w:val="6D6E71"/>
        </w:rPr>
        <w:t>en</w:t>
      </w:r>
      <w:r w:rsidRPr="00CA22F4">
        <w:rPr>
          <w:color w:val="6D6E71"/>
          <w:spacing w:val="28"/>
        </w:rPr>
        <w:t xml:space="preserve"> </w:t>
      </w:r>
      <w:r w:rsidRPr="00CA22F4">
        <w:rPr>
          <w:color w:val="6D6E71"/>
        </w:rPr>
        <w:t>d</w:t>
      </w:r>
      <w:r w:rsidRPr="00CA22F4">
        <w:rPr>
          <w:color w:val="6D6E71"/>
          <w:spacing w:val="-2"/>
        </w:rPr>
        <w:t>e</w:t>
      </w:r>
      <w:r w:rsidRPr="00CA22F4">
        <w:rPr>
          <w:color w:val="6D6E71"/>
        </w:rPr>
        <w:t>finiti</w:t>
      </w:r>
      <w:r w:rsidRPr="00CA22F4">
        <w:rPr>
          <w:color w:val="6D6E71"/>
          <w:spacing w:val="-2"/>
        </w:rPr>
        <w:t>e</w:t>
      </w:r>
      <w:r w:rsidRPr="00CA22F4">
        <w:rPr>
          <w:color w:val="6D6E71"/>
        </w:rPr>
        <w:t>f</w:t>
      </w:r>
      <w:r w:rsidRPr="00CA22F4">
        <w:rPr>
          <w:color w:val="6D6E71"/>
          <w:spacing w:val="29"/>
        </w:rPr>
        <w:t xml:space="preserve"> </w:t>
      </w:r>
      <w:r w:rsidRPr="00CA22F4">
        <w:rPr>
          <w:color w:val="6D6E71"/>
          <w:spacing w:val="-3"/>
        </w:rPr>
        <w:t>t</w:t>
      </w:r>
      <w:r w:rsidRPr="00CA22F4">
        <w:rPr>
          <w:color w:val="6D6E71"/>
        </w:rPr>
        <w:t xml:space="preserve">ot </w:t>
      </w:r>
      <w:r w:rsidRPr="00CA22F4">
        <w:rPr>
          <w:color w:val="6D6E71"/>
          <w:spacing w:val="-3"/>
        </w:rPr>
        <w:t>v</w:t>
      </w:r>
      <w:r w:rsidRPr="00CA22F4">
        <w:rPr>
          <w:color w:val="6D6E71"/>
        </w:rPr>
        <w:t>e</w:t>
      </w:r>
      <w:r w:rsidRPr="00CA22F4">
        <w:rPr>
          <w:color w:val="6D6E71"/>
          <w:spacing w:val="1"/>
        </w:rPr>
        <w:t>r</w:t>
      </w:r>
      <w:r w:rsidRPr="00CA22F4">
        <w:rPr>
          <w:color w:val="6D6E71"/>
        </w:rPr>
        <w:t xml:space="preserve">wijdering </w:t>
      </w:r>
      <w:r w:rsidRPr="00CA22F4">
        <w:rPr>
          <w:color w:val="6D6E71"/>
          <w:spacing w:val="-1"/>
        </w:rPr>
        <w:t>o</w:t>
      </w:r>
      <w:r w:rsidRPr="00CA22F4">
        <w:rPr>
          <w:color w:val="6D6E71"/>
          <w:spacing w:val="-3"/>
        </w:rPr>
        <w:t>v</w:t>
      </w:r>
      <w:r w:rsidRPr="00CA22F4">
        <w:rPr>
          <w:color w:val="6D6E71"/>
        </w:rPr>
        <w:t>e</w:t>
      </w:r>
      <w:r w:rsidRPr="00CA22F4">
        <w:rPr>
          <w:color w:val="6D6E71"/>
          <w:spacing w:val="-4"/>
        </w:rPr>
        <w:t>r</w:t>
      </w:r>
      <w:r w:rsidRPr="00CA22F4">
        <w:rPr>
          <w:color w:val="6D6E71"/>
          <w:spacing w:val="-5"/>
        </w:rPr>
        <w:t>g</w:t>
      </w:r>
      <w:r w:rsidRPr="00CA22F4">
        <w:rPr>
          <w:color w:val="6D6E71"/>
        </w:rPr>
        <w:t>a</w:t>
      </w:r>
      <w:r w:rsidRPr="00CA22F4">
        <w:rPr>
          <w:color w:val="6D6E71"/>
          <w:spacing w:val="-3"/>
        </w:rPr>
        <w:t>a</w:t>
      </w:r>
      <w:r w:rsidRPr="00CA22F4">
        <w:rPr>
          <w:color w:val="6D6E71"/>
        </w:rPr>
        <w:t>t.</w:t>
      </w:r>
    </w:p>
    <w:p w14:paraId="5AEF5142" w14:textId="77777777" w:rsidR="00852322" w:rsidRPr="00CA22F4" w:rsidRDefault="00852322" w:rsidP="00852322">
      <w:pPr>
        <w:spacing w:before="7" w:line="140" w:lineRule="exact"/>
        <w:rPr>
          <w:sz w:val="14"/>
          <w:szCs w:val="14"/>
        </w:rPr>
      </w:pPr>
    </w:p>
    <w:p w14:paraId="2A0D2785" w14:textId="77777777" w:rsidR="00852322" w:rsidRPr="00CA22F4" w:rsidRDefault="00852322" w:rsidP="00852322">
      <w:pPr>
        <w:spacing w:line="200" w:lineRule="exact"/>
        <w:rPr>
          <w:sz w:val="20"/>
          <w:szCs w:val="20"/>
        </w:rPr>
      </w:pPr>
    </w:p>
    <w:p w14:paraId="55B1EB49" w14:textId="77777777" w:rsidR="00852322" w:rsidRPr="00CA22F4" w:rsidRDefault="00852322" w:rsidP="00852322">
      <w:pPr>
        <w:spacing w:line="200" w:lineRule="exact"/>
        <w:rPr>
          <w:sz w:val="20"/>
          <w:szCs w:val="20"/>
        </w:rPr>
      </w:pPr>
    </w:p>
    <w:p w14:paraId="259C44C9" w14:textId="77777777" w:rsidR="00852322" w:rsidRPr="00CA22F4" w:rsidRDefault="00852322" w:rsidP="00852322">
      <w:pPr>
        <w:spacing w:line="200" w:lineRule="exact"/>
        <w:rPr>
          <w:sz w:val="20"/>
          <w:szCs w:val="20"/>
        </w:rPr>
      </w:pPr>
    </w:p>
    <w:p w14:paraId="770790C2" w14:textId="77777777" w:rsidR="00852322" w:rsidRPr="00CA22F4" w:rsidRDefault="00852322" w:rsidP="00852322">
      <w:pPr>
        <w:pStyle w:val="Plattetekst"/>
        <w:ind w:right="7816"/>
        <w:jc w:val="both"/>
      </w:pPr>
      <w:r w:rsidRPr="00CA22F4">
        <w:rPr>
          <w:color w:val="6D6E71"/>
        </w:rPr>
        <w:t>Al</w:t>
      </w:r>
      <w:r w:rsidRPr="00CA22F4">
        <w:rPr>
          <w:color w:val="6D6E71"/>
          <w:spacing w:val="-2"/>
        </w:rPr>
        <w:t>g</w:t>
      </w:r>
      <w:r w:rsidRPr="00CA22F4">
        <w:rPr>
          <w:color w:val="6D6E71"/>
        </w:rPr>
        <w:t>emeen</w:t>
      </w:r>
      <w:r w:rsidRPr="00CA22F4">
        <w:rPr>
          <w:color w:val="6D6E71"/>
          <w:spacing w:val="-2"/>
        </w:rPr>
        <w:t xml:space="preserve"> </w:t>
      </w:r>
      <w:r w:rsidRPr="00CA22F4">
        <w:rPr>
          <w:color w:val="6D6E71"/>
          <w:spacing w:val="-5"/>
        </w:rPr>
        <w:t>k</w:t>
      </w:r>
      <w:r w:rsidRPr="00CA22F4">
        <w:rPr>
          <w:color w:val="6D6E71"/>
        </w:rPr>
        <w:t>ader</w:t>
      </w:r>
      <w:r w:rsidRPr="00CA22F4">
        <w:rPr>
          <w:color w:val="6D6E71"/>
          <w:spacing w:val="-2"/>
        </w:rPr>
        <w:t xml:space="preserve"> </w:t>
      </w:r>
      <w:r w:rsidRPr="00CA22F4">
        <w:rPr>
          <w:color w:val="6D6E71"/>
        </w:rPr>
        <w:t>d</w:t>
      </w:r>
      <w:r w:rsidRPr="00CA22F4">
        <w:rPr>
          <w:color w:val="6D6E71"/>
          <w:spacing w:val="-3"/>
        </w:rPr>
        <w:t>e</w:t>
      </w:r>
      <w:r w:rsidRPr="00CA22F4">
        <w:rPr>
          <w:color w:val="6D6E71"/>
        </w:rPr>
        <w:t>finiti</w:t>
      </w:r>
      <w:r w:rsidRPr="00CA22F4">
        <w:rPr>
          <w:color w:val="6D6E71"/>
          <w:spacing w:val="-2"/>
        </w:rPr>
        <w:t>e</w:t>
      </w:r>
      <w:r w:rsidRPr="00CA22F4">
        <w:rPr>
          <w:color w:val="6D6E71"/>
        </w:rPr>
        <w:t>f</w:t>
      </w:r>
      <w:r w:rsidRPr="00CA22F4">
        <w:rPr>
          <w:color w:val="6D6E71"/>
          <w:spacing w:val="-2"/>
        </w:rPr>
        <w:t xml:space="preserve"> </w:t>
      </w:r>
      <w:r w:rsidRPr="00CA22F4">
        <w:rPr>
          <w:color w:val="6D6E71"/>
        </w:rPr>
        <w:t>besluit</w:t>
      </w:r>
    </w:p>
    <w:p w14:paraId="78495616" w14:textId="77777777" w:rsidR="00852322" w:rsidRPr="00CA22F4" w:rsidRDefault="00852322" w:rsidP="00852322">
      <w:pPr>
        <w:spacing w:before="1" w:line="130" w:lineRule="exact"/>
        <w:rPr>
          <w:sz w:val="13"/>
          <w:szCs w:val="13"/>
        </w:rPr>
      </w:pPr>
    </w:p>
    <w:p w14:paraId="307894B0" w14:textId="77777777" w:rsidR="00852322" w:rsidRPr="00CA22F4" w:rsidRDefault="00852322" w:rsidP="00852322">
      <w:pPr>
        <w:spacing w:line="200" w:lineRule="exact"/>
        <w:rPr>
          <w:sz w:val="20"/>
          <w:szCs w:val="20"/>
        </w:rPr>
      </w:pPr>
    </w:p>
    <w:p w14:paraId="1CECDFCF" w14:textId="77777777" w:rsidR="00852322" w:rsidRPr="00CA22F4" w:rsidRDefault="00852322" w:rsidP="00852322">
      <w:pPr>
        <w:spacing w:line="200" w:lineRule="exact"/>
        <w:rPr>
          <w:sz w:val="20"/>
          <w:szCs w:val="20"/>
        </w:rPr>
      </w:pPr>
    </w:p>
    <w:p w14:paraId="4652C0B2" w14:textId="77777777" w:rsidR="00852322" w:rsidRPr="00CA22F4" w:rsidRDefault="00852322" w:rsidP="00852322">
      <w:pPr>
        <w:spacing w:line="200" w:lineRule="exact"/>
        <w:rPr>
          <w:sz w:val="20"/>
          <w:szCs w:val="20"/>
        </w:rPr>
      </w:pPr>
    </w:p>
    <w:p w14:paraId="6FB744DA" w14:textId="77777777" w:rsidR="00852322" w:rsidRPr="00CA22F4" w:rsidRDefault="00852322" w:rsidP="00852322">
      <w:pPr>
        <w:pStyle w:val="Plattetekst"/>
        <w:ind w:right="9701"/>
        <w:jc w:val="both"/>
        <w:rPr>
          <w:rFonts w:cs="Calibri"/>
        </w:rPr>
      </w:pPr>
      <w:r w:rsidRPr="00CA22F4">
        <w:rPr>
          <w:rFonts w:cs="Calibri"/>
          <w:color w:val="6D6E71"/>
        </w:rPr>
        <w:t>Aa</w:t>
      </w:r>
      <w:r w:rsidRPr="00CA22F4">
        <w:rPr>
          <w:rFonts w:cs="Calibri"/>
          <w:color w:val="6D6E71"/>
          <w:spacing w:val="-3"/>
        </w:rPr>
        <w:t>nt</w:t>
      </w:r>
      <w:r w:rsidRPr="00CA22F4">
        <w:rPr>
          <w:rFonts w:cs="Calibri"/>
          <w:color w:val="6D6E71"/>
        </w:rPr>
        <w:t>e</w:t>
      </w:r>
      <w:r w:rsidRPr="00CA22F4">
        <w:rPr>
          <w:rFonts w:cs="Calibri"/>
          <w:color w:val="6D6E71"/>
          <w:spacing w:val="-9"/>
        </w:rPr>
        <w:t>k</w:t>
      </w:r>
      <w:r w:rsidRPr="00CA22F4">
        <w:rPr>
          <w:rFonts w:cs="Calibri"/>
          <w:color w:val="6D6E71"/>
        </w:rPr>
        <w:t>enen</w:t>
      </w:r>
    </w:p>
    <w:p w14:paraId="64D95761" w14:textId="77777777" w:rsidR="00852322" w:rsidRPr="00CA22F4" w:rsidRDefault="00852322" w:rsidP="00852322">
      <w:pPr>
        <w:spacing w:before="1" w:line="130" w:lineRule="exact"/>
        <w:rPr>
          <w:sz w:val="13"/>
          <w:szCs w:val="13"/>
        </w:rPr>
      </w:pPr>
    </w:p>
    <w:p w14:paraId="00FA0B92" w14:textId="77777777" w:rsidR="00852322" w:rsidRPr="00CA22F4" w:rsidRDefault="00852322" w:rsidP="00852322">
      <w:pPr>
        <w:pStyle w:val="Plattetekst"/>
        <w:ind w:right="9622"/>
        <w:jc w:val="both"/>
      </w:pPr>
      <w:r w:rsidRPr="00CA22F4">
        <w:rPr>
          <w:color w:val="6D6E71"/>
        </w:rPr>
        <w:t>Geac</w:t>
      </w:r>
      <w:r w:rsidRPr="00CA22F4">
        <w:rPr>
          <w:color w:val="6D6E71"/>
          <w:spacing w:val="-3"/>
        </w:rPr>
        <w:t>ht</w:t>
      </w:r>
      <w:r w:rsidRPr="00CA22F4">
        <w:rPr>
          <w:color w:val="6D6E71"/>
        </w:rPr>
        <w:t>e ……,</w:t>
      </w:r>
    </w:p>
    <w:p w14:paraId="139A7FA9" w14:textId="77777777" w:rsidR="00852322" w:rsidRPr="00CA22F4" w:rsidRDefault="00852322" w:rsidP="00852322">
      <w:pPr>
        <w:spacing w:before="5" w:line="180" w:lineRule="exact"/>
        <w:rPr>
          <w:sz w:val="18"/>
          <w:szCs w:val="18"/>
        </w:rPr>
      </w:pPr>
    </w:p>
    <w:p w14:paraId="292042E6" w14:textId="77777777" w:rsidR="00852322" w:rsidRPr="00CA22F4" w:rsidRDefault="00852322" w:rsidP="00852322">
      <w:pPr>
        <w:pStyle w:val="Plattetekst"/>
        <w:spacing w:line="178" w:lineRule="auto"/>
        <w:ind w:right="1133"/>
        <w:jc w:val="both"/>
      </w:pPr>
      <w:r w:rsidRPr="00CA22F4">
        <w:rPr>
          <w:color w:val="6D6E71"/>
        </w:rPr>
        <w:t>Bij</w:t>
      </w:r>
      <w:r w:rsidRPr="00CA22F4">
        <w:rPr>
          <w:color w:val="6D6E71"/>
          <w:spacing w:val="7"/>
        </w:rPr>
        <w:t xml:space="preserve"> </w:t>
      </w:r>
      <w:r w:rsidRPr="00CA22F4">
        <w:rPr>
          <w:color w:val="6D6E71"/>
        </w:rPr>
        <w:t>bri</w:t>
      </w:r>
      <w:r w:rsidRPr="00CA22F4">
        <w:rPr>
          <w:color w:val="6D6E71"/>
          <w:spacing w:val="-2"/>
        </w:rPr>
        <w:t>e</w:t>
      </w:r>
      <w:r w:rsidRPr="00CA22F4">
        <w:rPr>
          <w:color w:val="6D6E71"/>
        </w:rPr>
        <w:t>f</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w:t>
      </w:r>
      <w:r w:rsidRPr="00CA22F4">
        <w:rPr>
          <w:color w:val="6D6E71"/>
          <w:spacing w:val="7"/>
        </w:rPr>
        <w:t xml:space="preserve"> </w:t>
      </w:r>
      <w:r w:rsidRPr="00CA22F4">
        <w:rPr>
          <w:color w:val="6D6E71"/>
        </w:rPr>
        <w:t>hebben</w:t>
      </w:r>
      <w:r w:rsidRPr="00CA22F4">
        <w:rPr>
          <w:color w:val="6D6E71"/>
          <w:spacing w:val="7"/>
        </w:rPr>
        <w:t xml:space="preserve"> </w:t>
      </w:r>
      <w:r w:rsidRPr="00CA22F4">
        <w:rPr>
          <w:color w:val="6D6E71"/>
        </w:rPr>
        <w:t>wij</w:t>
      </w:r>
      <w:r w:rsidRPr="00CA22F4">
        <w:rPr>
          <w:color w:val="6D6E71"/>
          <w:spacing w:val="7"/>
        </w:rPr>
        <w:t xml:space="preserve"> </w:t>
      </w:r>
      <w:r w:rsidRPr="00CA22F4">
        <w:rPr>
          <w:color w:val="6D6E71"/>
        </w:rPr>
        <w:t>u</w:t>
      </w:r>
      <w:r w:rsidRPr="00CA22F4">
        <w:rPr>
          <w:color w:val="6D6E71"/>
          <w:spacing w:val="7"/>
        </w:rPr>
        <w:t xml:space="preserve"> </w:t>
      </w:r>
      <w:r w:rsidRPr="00CA22F4">
        <w:rPr>
          <w:color w:val="6D6E71"/>
        </w:rPr>
        <w:t>op</w:t>
      </w:r>
      <w:r w:rsidRPr="00CA22F4">
        <w:rPr>
          <w:color w:val="6D6E71"/>
          <w:spacing w:val="7"/>
        </w:rPr>
        <w:t xml:space="preserve"> </w:t>
      </w:r>
      <w:r w:rsidRPr="00CA22F4">
        <w:rPr>
          <w:color w:val="6D6E71"/>
        </w:rPr>
        <w:t>de</w:t>
      </w:r>
      <w:r w:rsidRPr="00CA22F4">
        <w:rPr>
          <w:color w:val="6D6E71"/>
          <w:spacing w:val="7"/>
        </w:rPr>
        <w:t xml:space="preserve"> </w:t>
      </w:r>
      <w:r w:rsidRPr="00CA22F4">
        <w:rPr>
          <w:color w:val="6D6E71"/>
        </w:rPr>
        <w:t>hoo</w:t>
      </w:r>
      <w:r w:rsidRPr="00CA22F4">
        <w:rPr>
          <w:color w:val="6D6E71"/>
          <w:spacing w:val="-4"/>
        </w:rPr>
        <w:t>g</w:t>
      </w:r>
      <w:r w:rsidRPr="00CA22F4">
        <w:rPr>
          <w:color w:val="6D6E71"/>
          <w:spacing w:val="-3"/>
        </w:rPr>
        <w:t>t</w:t>
      </w:r>
      <w:r w:rsidRPr="00CA22F4">
        <w:rPr>
          <w:color w:val="6D6E71"/>
        </w:rPr>
        <w:t>e</w:t>
      </w:r>
      <w:r w:rsidRPr="00CA22F4">
        <w:rPr>
          <w:color w:val="6D6E71"/>
          <w:spacing w:val="7"/>
        </w:rPr>
        <w:t xml:space="preserve"> </w:t>
      </w:r>
      <w:r w:rsidRPr="00CA22F4">
        <w:rPr>
          <w:color w:val="6D6E71"/>
          <w:spacing w:val="-2"/>
        </w:rPr>
        <w:t>g</w:t>
      </w:r>
      <w:r w:rsidRPr="00CA22F4">
        <w:rPr>
          <w:color w:val="6D6E71"/>
        </w:rPr>
        <w:t>e</w:t>
      </w:r>
      <w:r w:rsidRPr="00CA22F4">
        <w:rPr>
          <w:color w:val="6D6E71"/>
          <w:spacing w:val="-3"/>
        </w:rPr>
        <w:t>st</w:t>
      </w:r>
      <w:r w:rsidRPr="00CA22F4">
        <w:rPr>
          <w:color w:val="6D6E71"/>
        </w:rPr>
        <w:t>eld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ons</w:t>
      </w:r>
      <w:r w:rsidRPr="00CA22F4">
        <w:rPr>
          <w:color w:val="6D6E71"/>
          <w:spacing w:val="7"/>
        </w:rPr>
        <w:t xml:space="preserve"> </w:t>
      </w:r>
      <w:r w:rsidRPr="00CA22F4">
        <w:rPr>
          <w:color w:val="6D6E71"/>
          <w:spacing w:val="-3"/>
        </w:rPr>
        <w:t>v</w:t>
      </w:r>
      <w:r w:rsidRPr="00CA22F4">
        <w:rPr>
          <w:color w:val="6D6E71"/>
        </w:rPr>
        <w:t>oornemen</w:t>
      </w:r>
      <w:r w:rsidRPr="00CA22F4">
        <w:rPr>
          <w:color w:val="6D6E71"/>
          <w:spacing w:val="7"/>
        </w:rPr>
        <w:t xml:space="preserve"> </w:t>
      </w:r>
      <w:r w:rsidRPr="00CA22F4">
        <w:rPr>
          <w:color w:val="6D6E71"/>
        </w:rPr>
        <w:t>….</w:t>
      </w:r>
      <w:r w:rsidRPr="00CA22F4">
        <w:rPr>
          <w:color w:val="6D6E71"/>
          <w:spacing w:val="7"/>
        </w:rPr>
        <w:t xml:space="preserve"> </w:t>
      </w:r>
      <w:r w:rsidRPr="00CA22F4">
        <w:rPr>
          <w:color w:val="6D6E71"/>
        </w:rPr>
        <w:t>(naam</w:t>
      </w:r>
      <w:r w:rsidRPr="00CA22F4">
        <w:rPr>
          <w:color w:val="6D6E71"/>
          <w:spacing w:val="7"/>
        </w:rPr>
        <w:t xml:space="preserve"> </w:t>
      </w:r>
      <w:r w:rsidRPr="00CA22F4">
        <w:rPr>
          <w:color w:val="6D6E71"/>
        </w:rPr>
        <w:t>kind)</w:t>
      </w:r>
      <w:r w:rsidRPr="00CA22F4">
        <w:rPr>
          <w:color w:val="6D6E71"/>
          <w:spacing w:val="7"/>
        </w:rPr>
        <w:t xml:space="preserve"> </w:t>
      </w:r>
      <w:r w:rsidRPr="00CA22F4">
        <w:rPr>
          <w:color w:val="6D6E71"/>
          <w:spacing w:val="-4"/>
        </w:rPr>
        <w:t>v</w:t>
      </w:r>
      <w:r w:rsidRPr="00CA22F4">
        <w:rPr>
          <w:color w:val="6D6E71"/>
        </w:rPr>
        <w:t>an</w:t>
      </w:r>
      <w:r w:rsidRPr="00CA22F4">
        <w:rPr>
          <w:color w:val="6D6E71"/>
          <w:spacing w:val="7"/>
        </w:rPr>
        <w:t xml:space="preserve"> </w:t>
      </w:r>
      <w:r w:rsidRPr="00CA22F4">
        <w:rPr>
          <w:color w:val="6D6E71"/>
        </w:rPr>
        <w:t>on</w:t>
      </w:r>
      <w:r w:rsidRPr="00CA22F4">
        <w:rPr>
          <w:color w:val="6D6E71"/>
          <w:spacing w:val="-5"/>
        </w:rPr>
        <w:t>z</w:t>
      </w:r>
      <w:r w:rsidRPr="00CA22F4">
        <w:rPr>
          <w:color w:val="6D6E71"/>
        </w:rPr>
        <w:t>e</w:t>
      </w:r>
      <w:r w:rsidRPr="00CA22F4">
        <w:rPr>
          <w:color w:val="6D6E71"/>
          <w:spacing w:val="7"/>
        </w:rPr>
        <w:t xml:space="preserve"> </w:t>
      </w:r>
      <w:r w:rsidRPr="00CA22F4">
        <w:rPr>
          <w:color w:val="6D6E71"/>
        </w:rPr>
        <w:t>school</w:t>
      </w:r>
      <w:r w:rsidRPr="00CA22F4">
        <w:rPr>
          <w:color w:val="6D6E71"/>
          <w:spacing w:val="8"/>
        </w:rPr>
        <w:t xml:space="preserve"> </w:t>
      </w:r>
      <w:r w:rsidRPr="00CA22F4">
        <w:rPr>
          <w:color w:val="6D6E71"/>
          <w:spacing w:val="-3"/>
        </w:rPr>
        <w:t>t</w:t>
      </w:r>
      <w:r w:rsidRPr="00CA22F4">
        <w:rPr>
          <w:color w:val="6D6E71"/>
        </w:rPr>
        <w:t xml:space="preserve">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rPr>
        <w:t>en.</w:t>
      </w:r>
      <w:r w:rsidRPr="00CA22F4">
        <w:rPr>
          <w:color w:val="6D6E71"/>
          <w:spacing w:val="-8"/>
        </w:rPr>
        <w:t xml:space="preserve"> </w:t>
      </w:r>
      <w:r w:rsidRPr="00CA22F4">
        <w:rPr>
          <w:color w:val="6D6E71"/>
        </w:rPr>
        <w:t>Op</w:t>
      </w:r>
      <w:r w:rsidRPr="00CA22F4">
        <w:rPr>
          <w:color w:val="6D6E71"/>
          <w:spacing w:val="-8"/>
        </w:rPr>
        <w:t xml:space="preserve"> </w:t>
      </w:r>
      <w:r w:rsidRPr="00CA22F4">
        <w:rPr>
          <w:color w:val="6D6E71"/>
        </w:rPr>
        <w:t>….</w:t>
      </w:r>
      <w:r w:rsidRPr="00CA22F4">
        <w:rPr>
          <w:color w:val="6D6E71"/>
          <w:spacing w:val="-7"/>
        </w:rPr>
        <w:t xml:space="preserve"> </w:t>
      </w:r>
      <w:r w:rsidRPr="00CA22F4">
        <w:rPr>
          <w:color w:val="6D6E71"/>
        </w:rPr>
        <w:t>he</w:t>
      </w:r>
      <w:r w:rsidRPr="00CA22F4">
        <w:rPr>
          <w:color w:val="6D6E71"/>
          <w:spacing w:val="-3"/>
        </w:rPr>
        <w:t>e</w:t>
      </w:r>
      <w:r w:rsidRPr="00CA22F4">
        <w:rPr>
          <w:color w:val="6D6E71"/>
        </w:rPr>
        <w:t>ft</w:t>
      </w:r>
      <w:r w:rsidRPr="00CA22F4">
        <w:rPr>
          <w:color w:val="6D6E71"/>
          <w:spacing w:val="-8"/>
        </w:rPr>
        <w:t xml:space="preserve"> </w:t>
      </w:r>
      <w:r w:rsidRPr="00CA22F4">
        <w:rPr>
          <w:color w:val="6D6E71"/>
        </w:rPr>
        <w:t>…..</w:t>
      </w:r>
      <w:r w:rsidRPr="00CA22F4">
        <w:rPr>
          <w:color w:val="6D6E71"/>
          <w:spacing w:val="-7"/>
        </w:rPr>
        <w:t xml:space="preserve"> </w:t>
      </w:r>
      <w:r w:rsidRPr="00CA22F4">
        <w:rPr>
          <w:color w:val="6D6E71"/>
        </w:rPr>
        <w:t>(lo</w:t>
      </w:r>
      <w:r w:rsidRPr="00CA22F4">
        <w:rPr>
          <w:color w:val="6D6E71"/>
          <w:spacing w:val="-2"/>
        </w:rPr>
        <w:t>c</w:t>
      </w:r>
      <w:r w:rsidRPr="00CA22F4">
        <w:rPr>
          <w:color w:val="6D6E71"/>
          <w:spacing w:val="-3"/>
        </w:rPr>
        <w:t>a</w:t>
      </w:r>
      <w:r w:rsidRPr="00CA22F4">
        <w:rPr>
          <w:color w:val="6D6E71"/>
        </w:rPr>
        <w:t>tie)</w:t>
      </w:r>
      <w:r w:rsidRPr="00CA22F4">
        <w:rPr>
          <w:color w:val="6D6E71"/>
          <w:spacing w:val="-8"/>
        </w:rPr>
        <w:t xml:space="preserve"> </w:t>
      </w:r>
      <w:r w:rsidRPr="00CA22F4">
        <w:rPr>
          <w:color w:val="6D6E71"/>
        </w:rPr>
        <w:t>hie</w:t>
      </w:r>
      <w:r w:rsidRPr="00CA22F4">
        <w:rPr>
          <w:color w:val="6D6E71"/>
          <w:spacing w:val="-4"/>
        </w:rPr>
        <w:t>r</w:t>
      </w:r>
      <w:r w:rsidRPr="00CA22F4">
        <w:rPr>
          <w:color w:val="6D6E71"/>
          <w:spacing w:val="-1"/>
        </w:rPr>
        <w:t>o</w:t>
      </w:r>
      <w:r w:rsidRPr="00CA22F4">
        <w:rPr>
          <w:color w:val="6D6E71"/>
          <w:spacing w:val="-3"/>
        </w:rPr>
        <w:t>v</w:t>
      </w:r>
      <w:r w:rsidRPr="00CA22F4">
        <w:rPr>
          <w:color w:val="6D6E71"/>
        </w:rPr>
        <w:t>er</w:t>
      </w:r>
      <w:r w:rsidRPr="00CA22F4">
        <w:rPr>
          <w:color w:val="6D6E71"/>
          <w:spacing w:val="-7"/>
        </w:rPr>
        <w:t xml:space="preserve"> </w:t>
      </w:r>
      <w:r w:rsidRPr="00CA22F4">
        <w:rPr>
          <w:color w:val="6D6E71"/>
        </w:rPr>
        <w:t>een</w:t>
      </w:r>
      <w:r w:rsidRPr="00CA22F4">
        <w:rPr>
          <w:color w:val="6D6E71"/>
          <w:spacing w:val="-8"/>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7"/>
        </w:rPr>
        <w:t xml:space="preserve"> </w:t>
      </w:r>
      <w:r w:rsidRPr="00CA22F4">
        <w:rPr>
          <w:color w:val="6D6E71"/>
        </w:rPr>
        <w:t>tussen</w:t>
      </w:r>
      <w:r w:rsidRPr="00CA22F4">
        <w:rPr>
          <w:color w:val="6D6E71"/>
          <w:spacing w:val="-8"/>
        </w:rPr>
        <w:t xml:space="preserve"> </w:t>
      </w:r>
      <w:r w:rsidRPr="00CA22F4">
        <w:rPr>
          <w:color w:val="6D6E71"/>
        </w:rPr>
        <w:t>u</w:t>
      </w:r>
      <w:r w:rsidRPr="00CA22F4">
        <w:rPr>
          <w:color w:val="6D6E71"/>
          <w:spacing w:val="-7"/>
        </w:rPr>
        <w:t xml:space="preserve"> </w:t>
      </w:r>
      <w:r w:rsidRPr="00CA22F4">
        <w:rPr>
          <w:color w:val="6D6E71"/>
        </w:rPr>
        <w:t>en</w:t>
      </w:r>
      <w:r w:rsidRPr="00CA22F4">
        <w:rPr>
          <w:color w:val="6D6E71"/>
          <w:spacing w:val="-8"/>
        </w:rPr>
        <w:t xml:space="preserve"> </w:t>
      </w:r>
      <w:r w:rsidRPr="00CA22F4">
        <w:rPr>
          <w:color w:val="6D6E71"/>
        </w:rPr>
        <w:t>……</w:t>
      </w:r>
      <w:r w:rsidRPr="00CA22F4">
        <w:rPr>
          <w:color w:val="6D6E71"/>
          <w:spacing w:val="-7"/>
        </w:rPr>
        <w:t xml:space="preserve"> </w:t>
      </w:r>
      <w:r w:rsidRPr="00CA22F4">
        <w:rPr>
          <w:color w:val="6D6E71"/>
        </w:rPr>
        <w:t>(aa</w:t>
      </w:r>
      <w:r w:rsidRPr="00CA22F4">
        <w:rPr>
          <w:color w:val="6D6E71"/>
          <w:spacing w:val="-2"/>
        </w:rPr>
        <w:t>nw</w:t>
      </w:r>
      <w:r w:rsidRPr="00CA22F4">
        <w:rPr>
          <w:color w:val="6D6E71"/>
          <w:spacing w:val="-3"/>
        </w:rPr>
        <w:t>e</w:t>
      </w:r>
      <w:r w:rsidRPr="00CA22F4">
        <w:rPr>
          <w:color w:val="6D6E71"/>
        </w:rPr>
        <w:t>zi</w:t>
      </w:r>
      <w:r w:rsidRPr="00CA22F4">
        <w:rPr>
          <w:color w:val="6D6E71"/>
          <w:spacing w:val="-2"/>
        </w:rPr>
        <w:t>g</w:t>
      </w:r>
      <w:r w:rsidRPr="00CA22F4">
        <w:rPr>
          <w:color w:val="6D6E71"/>
        </w:rPr>
        <w:t>en</w:t>
      </w:r>
      <w:r w:rsidRPr="00CA22F4">
        <w:rPr>
          <w:color w:val="6D6E71"/>
          <w:spacing w:val="-8"/>
        </w:rPr>
        <w:t xml:space="preserve"> </w:t>
      </w:r>
      <w:r w:rsidRPr="00CA22F4">
        <w:rPr>
          <w:color w:val="6D6E71"/>
        </w:rPr>
        <w:t>namens</w:t>
      </w:r>
      <w:r w:rsidRPr="00CA22F4">
        <w:rPr>
          <w:color w:val="6D6E71"/>
          <w:spacing w:val="-7"/>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 xml:space="preserve">d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r w:rsidRPr="00CA22F4">
        <w:rPr>
          <w:color w:val="6D6E71"/>
          <w:spacing w:val="-1"/>
        </w:rPr>
        <w:t xml:space="preserve"> </w:t>
      </w:r>
      <w:r w:rsidRPr="00CA22F4">
        <w:rPr>
          <w:color w:val="6D6E71"/>
          <w:spacing w:val="-3"/>
        </w:rPr>
        <w:t>w</w:t>
      </w:r>
      <w:r w:rsidRPr="00CA22F4">
        <w:rPr>
          <w:color w:val="6D6E71"/>
        </w:rPr>
        <w:t>aarin</w:t>
      </w:r>
      <w:r w:rsidRPr="00CA22F4">
        <w:rPr>
          <w:color w:val="6D6E71"/>
          <w:spacing w:val="47"/>
        </w:rPr>
        <w:t xml:space="preserve"> </w:t>
      </w:r>
      <w:r w:rsidRPr="00CA22F4">
        <w:rPr>
          <w:color w:val="6D6E71"/>
        </w:rPr>
        <w:t>u</w:t>
      </w:r>
      <w:r w:rsidRPr="00CA22F4">
        <w:rPr>
          <w:color w:val="6D6E71"/>
          <w:spacing w:val="-1"/>
        </w:rPr>
        <w:t xml:space="preserve"> </w:t>
      </w:r>
      <w:r w:rsidRPr="00CA22F4">
        <w:rPr>
          <w:color w:val="6D6E71"/>
        </w:rPr>
        <w:t>in</w:t>
      </w:r>
      <w:r w:rsidRPr="00CA22F4">
        <w:rPr>
          <w:color w:val="6D6E71"/>
          <w:spacing w:val="-1"/>
        </w:rPr>
        <w:t xml:space="preserve"> </w:t>
      </w:r>
      <w:r w:rsidRPr="00CA22F4">
        <w:rPr>
          <w:color w:val="6D6E71"/>
        </w:rPr>
        <w:t>de</w:t>
      </w:r>
      <w:r w:rsidRPr="00CA22F4">
        <w:rPr>
          <w:color w:val="6D6E71"/>
          <w:spacing w:val="-1"/>
        </w:rPr>
        <w:t xml:space="preserve"> </w:t>
      </w:r>
      <w:r w:rsidRPr="00CA22F4">
        <w:rPr>
          <w:color w:val="6D6E71"/>
          <w:spacing w:val="-2"/>
        </w:rPr>
        <w:t>g</w:t>
      </w:r>
      <w:r w:rsidRPr="00CA22F4">
        <w:rPr>
          <w:color w:val="6D6E71"/>
        </w:rPr>
        <w:t>ele</w:t>
      </w:r>
      <w:r w:rsidRPr="00CA22F4">
        <w:rPr>
          <w:color w:val="6D6E71"/>
          <w:spacing w:val="-2"/>
        </w:rPr>
        <w:t>g</w:t>
      </w:r>
      <w:r w:rsidRPr="00CA22F4">
        <w:rPr>
          <w:color w:val="6D6E71"/>
        </w:rPr>
        <w:t>enheid</w:t>
      </w:r>
      <w:r w:rsidRPr="00CA22F4">
        <w:rPr>
          <w:color w:val="6D6E71"/>
          <w:spacing w:val="-1"/>
        </w:rPr>
        <w:t xml:space="preserve"> </w:t>
      </w:r>
      <w:r w:rsidRPr="00CA22F4">
        <w:rPr>
          <w:color w:val="6D6E71"/>
        </w:rPr>
        <w:t>be</w:t>
      </w:r>
      <w:r w:rsidRPr="00CA22F4">
        <w:rPr>
          <w:color w:val="6D6E71"/>
          <w:spacing w:val="-2"/>
        </w:rPr>
        <w:t>n</w:t>
      </w:r>
      <w:r w:rsidRPr="00CA22F4">
        <w:rPr>
          <w:color w:val="6D6E71"/>
        </w:rPr>
        <w:t>t</w:t>
      </w:r>
      <w:r w:rsidRPr="00CA22F4">
        <w:rPr>
          <w:color w:val="6D6E71"/>
          <w:spacing w:val="-1"/>
        </w:rPr>
        <w:t xml:space="preserve"> </w:t>
      </w:r>
      <w:r w:rsidRPr="00CA22F4">
        <w:rPr>
          <w:color w:val="6D6E71"/>
          <w:spacing w:val="-2"/>
        </w:rPr>
        <w:t>g</w:t>
      </w:r>
      <w:r w:rsidRPr="00CA22F4">
        <w:rPr>
          <w:color w:val="6D6E71"/>
        </w:rPr>
        <w:t>e</w:t>
      </w:r>
      <w:r w:rsidRPr="00CA22F4">
        <w:rPr>
          <w:color w:val="6D6E71"/>
          <w:spacing w:val="-3"/>
        </w:rPr>
        <w:t>st</w:t>
      </w:r>
      <w:r w:rsidRPr="00CA22F4">
        <w:rPr>
          <w:color w:val="6D6E71"/>
        </w:rPr>
        <w:t>eld</w:t>
      </w:r>
      <w:r w:rsidRPr="00CA22F4">
        <w:rPr>
          <w:color w:val="6D6E71"/>
          <w:spacing w:val="-1"/>
        </w:rPr>
        <w:t xml:space="preserve"> </w:t>
      </w:r>
      <w:r w:rsidRPr="00CA22F4">
        <w:rPr>
          <w:color w:val="6D6E71"/>
        </w:rPr>
        <w:t>uw</w:t>
      </w:r>
      <w:r w:rsidRPr="00CA22F4">
        <w:rPr>
          <w:color w:val="6D6E71"/>
          <w:spacing w:val="-1"/>
        </w:rPr>
        <w:t xml:space="preserve"> </w:t>
      </w:r>
      <w:r w:rsidRPr="00CA22F4">
        <w:rPr>
          <w:color w:val="6D6E71"/>
          <w:spacing w:val="-3"/>
        </w:rPr>
        <w:t>st</w:t>
      </w:r>
      <w:r w:rsidRPr="00CA22F4">
        <w:rPr>
          <w:color w:val="6D6E71"/>
        </w:rPr>
        <w:t>andpu</w:t>
      </w:r>
      <w:r w:rsidRPr="00CA22F4">
        <w:rPr>
          <w:color w:val="6D6E71"/>
          <w:spacing w:val="-2"/>
        </w:rPr>
        <w:t>n</w:t>
      </w:r>
      <w:r w:rsidRPr="00CA22F4">
        <w:rPr>
          <w:color w:val="6D6E71"/>
        </w:rPr>
        <w:t>t</w:t>
      </w:r>
      <w:r w:rsidRPr="00CA22F4">
        <w:rPr>
          <w:color w:val="6D6E71"/>
          <w:spacing w:val="-1"/>
        </w:rPr>
        <w:t xml:space="preserve"> </w:t>
      </w:r>
      <w:r w:rsidRPr="00CA22F4">
        <w:rPr>
          <w:color w:val="6D6E71"/>
          <w:spacing w:val="-3"/>
        </w:rPr>
        <w:t>t</w:t>
      </w:r>
      <w:r w:rsidRPr="00CA22F4">
        <w:rPr>
          <w:color w:val="6D6E71"/>
        </w:rPr>
        <w:t>en</w:t>
      </w:r>
      <w:r w:rsidRPr="00CA22F4">
        <w:rPr>
          <w:color w:val="6D6E71"/>
          <w:spacing w:val="-1"/>
        </w:rPr>
        <w:t xml:space="preserve"> </w:t>
      </w:r>
      <w:r w:rsidRPr="00CA22F4">
        <w:rPr>
          <w:color w:val="6D6E71"/>
        </w:rPr>
        <w:t>aanzien</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ons</w:t>
      </w:r>
      <w:r w:rsidRPr="00CA22F4">
        <w:rPr>
          <w:color w:val="6D6E71"/>
          <w:spacing w:val="-1"/>
        </w:rPr>
        <w:t xml:space="preserve"> </w:t>
      </w:r>
      <w:r w:rsidRPr="00CA22F4">
        <w:rPr>
          <w:color w:val="6D6E71"/>
          <w:spacing w:val="-3"/>
        </w:rPr>
        <w:t>v</w:t>
      </w:r>
      <w:r w:rsidRPr="00CA22F4">
        <w:rPr>
          <w:color w:val="6D6E71"/>
        </w:rPr>
        <w:t>oornemen</w:t>
      </w:r>
      <w:r w:rsidRPr="00CA22F4">
        <w:rPr>
          <w:color w:val="6D6E71"/>
          <w:spacing w:val="-1"/>
        </w:rPr>
        <w:t xml:space="preserve"> </w:t>
      </w:r>
      <w:r w:rsidRPr="00CA22F4">
        <w:rPr>
          <w:color w:val="6D6E71"/>
        </w:rPr>
        <w:t>naar</w:t>
      </w:r>
      <w:r w:rsidRPr="00CA22F4">
        <w:rPr>
          <w:color w:val="6D6E71"/>
          <w:spacing w:val="-1"/>
        </w:rPr>
        <w:t xml:space="preserve"> </w:t>
      </w:r>
      <w:r w:rsidRPr="00CA22F4">
        <w:rPr>
          <w:color w:val="6D6E71"/>
          <w:spacing w:val="-3"/>
        </w:rPr>
        <w:t>v</w:t>
      </w:r>
      <w:r w:rsidRPr="00CA22F4">
        <w:rPr>
          <w:color w:val="6D6E71"/>
        </w:rPr>
        <w:t>o</w:t>
      </w:r>
      <w:r w:rsidRPr="00CA22F4">
        <w:rPr>
          <w:color w:val="6D6E71"/>
          <w:spacing w:val="-3"/>
        </w:rPr>
        <w:t>r</w:t>
      </w:r>
      <w:r w:rsidRPr="00CA22F4">
        <w:rPr>
          <w:color w:val="6D6E71"/>
        </w:rPr>
        <w:t>en</w:t>
      </w:r>
      <w:r w:rsidRPr="00CA22F4">
        <w:rPr>
          <w:color w:val="6D6E71"/>
          <w:spacing w:val="-1"/>
        </w:rPr>
        <w:t xml:space="preserve"> </w:t>
      </w:r>
      <w:r w:rsidRPr="00CA22F4">
        <w:rPr>
          <w:color w:val="6D6E71"/>
          <w:spacing w:val="-3"/>
        </w:rPr>
        <w:t>t</w:t>
      </w:r>
      <w:r w:rsidRPr="00CA22F4">
        <w:rPr>
          <w:color w:val="6D6E71"/>
        </w:rPr>
        <w:t>e b</w:t>
      </w:r>
      <w:r w:rsidRPr="00CA22F4">
        <w:rPr>
          <w:color w:val="6D6E71"/>
          <w:spacing w:val="-3"/>
        </w:rPr>
        <w:t>r</w:t>
      </w:r>
      <w:r w:rsidRPr="00CA22F4">
        <w:rPr>
          <w:color w:val="6D6E71"/>
        </w:rPr>
        <w:t>en</w:t>
      </w:r>
      <w:r w:rsidRPr="00CA22F4">
        <w:rPr>
          <w:color w:val="6D6E71"/>
          <w:spacing w:val="-2"/>
        </w:rPr>
        <w:t>g</w:t>
      </w:r>
      <w:r w:rsidRPr="00CA22F4">
        <w:rPr>
          <w:color w:val="6D6E71"/>
        </w:rPr>
        <w:t>en.</w:t>
      </w:r>
      <w:r w:rsidRPr="00CA22F4">
        <w:rPr>
          <w:color w:val="6D6E71"/>
          <w:spacing w:val="1"/>
        </w:rPr>
        <w:t xml:space="preserve"> </w:t>
      </w:r>
      <w:r w:rsidRPr="00CA22F4">
        <w:rPr>
          <w:color w:val="6D6E71"/>
        </w:rPr>
        <w:t>Hierbij</w:t>
      </w:r>
      <w:r w:rsidRPr="00CA22F4">
        <w:rPr>
          <w:color w:val="6D6E71"/>
          <w:spacing w:val="2"/>
        </w:rPr>
        <w:t xml:space="preserve"> </w:t>
      </w:r>
      <w:r w:rsidRPr="00CA22F4">
        <w:rPr>
          <w:color w:val="6D6E71"/>
        </w:rPr>
        <w:t>beric</w:t>
      </w:r>
      <w:r w:rsidRPr="00CA22F4">
        <w:rPr>
          <w:color w:val="6D6E71"/>
          <w:spacing w:val="-2"/>
        </w:rPr>
        <w:t>h</w:t>
      </w:r>
      <w:r w:rsidRPr="00CA22F4">
        <w:rPr>
          <w:color w:val="6D6E71"/>
          <w:spacing w:val="-3"/>
        </w:rPr>
        <w:t>t</w:t>
      </w:r>
      <w:r w:rsidRPr="00CA22F4">
        <w:rPr>
          <w:color w:val="6D6E71"/>
        </w:rPr>
        <w:t>en</w:t>
      </w:r>
      <w:r w:rsidRPr="00CA22F4">
        <w:rPr>
          <w:color w:val="6D6E71"/>
          <w:spacing w:val="2"/>
        </w:rPr>
        <w:t xml:space="preserve"> </w:t>
      </w:r>
      <w:r w:rsidRPr="00CA22F4">
        <w:rPr>
          <w:color w:val="6D6E71"/>
        </w:rPr>
        <w:t>wij</w:t>
      </w:r>
      <w:r w:rsidRPr="00CA22F4">
        <w:rPr>
          <w:color w:val="6D6E71"/>
          <w:spacing w:val="1"/>
        </w:rPr>
        <w:t xml:space="preserve"> </w:t>
      </w:r>
      <w:r w:rsidRPr="00CA22F4">
        <w:rPr>
          <w:color w:val="6D6E71"/>
        </w:rPr>
        <w:t>u</w:t>
      </w:r>
      <w:r w:rsidRPr="00CA22F4">
        <w:rPr>
          <w:color w:val="6D6E71"/>
          <w:spacing w:val="2"/>
        </w:rPr>
        <w:t xml:space="preserve"> </w:t>
      </w:r>
      <w:r w:rsidRPr="00CA22F4">
        <w:rPr>
          <w:color w:val="6D6E71"/>
        </w:rPr>
        <w:t>d</w:t>
      </w:r>
      <w:r w:rsidRPr="00CA22F4">
        <w:rPr>
          <w:color w:val="6D6E71"/>
          <w:spacing w:val="-2"/>
        </w:rPr>
        <w:t>a</w:t>
      </w:r>
      <w:r w:rsidRPr="00CA22F4">
        <w:rPr>
          <w:color w:val="6D6E71"/>
        </w:rPr>
        <w:t>t</w:t>
      </w:r>
      <w:r w:rsidRPr="00CA22F4">
        <w:rPr>
          <w:color w:val="6D6E71"/>
          <w:spacing w:val="2"/>
        </w:rPr>
        <w:t xml:space="preserve"> </w:t>
      </w:r>
      <w:r w:rsidRPr="00CA22F4">
        <w:rPr>
          <w:color w:val="6D6E71"/>
        </w:rPr>
        <w:t>dit</w:t>
      </w:r>
      <w:r w:rsidRPr="00CA22F4">
        <w:rPr>
          <w:color w:val="6D6E71"/>
          <w:spacing w:val="1"/>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2"/>
        </w:rPr>
        <w:t xml:space="preserve"> </w:t>
      </w:r>
      <w:r w:rsidRPr="00CA22F4">
        <w:rPr>
          <w:color w:val="6D6E71"/>
        </w:rPr>
        <w:t>ons</w:t>
      </w:r>
      <w:r w:rsidRPr="00CA22F4">
        <w:rPr>
          <w:color w:val="6D6E71"/>
          <w:spacing w:val="2"/>
        </w:rPr>
        <w:t xml:space="preserve"> </w:t>
      </w:r>
      <w:r w:rsidRPr="00CA22F4">
        <w:rPr>
          <w:color w:val="6D6E71"/>
          <w:spacing w:val="-2"/>
        </w:rPr>
        <w:t>g</w:t>
      </w:r>
      <w:r w:rsidRPr="00CA22F4">
        <w:rPr>
          <w:color w:val="6D6E71"/>
        </w:rPr>
        <w:t>een</w:t>
      </w:r>
      <w:r w:rsidRPr="00CA22F4">
        <w:rPr>
          <w:color w:val="6D6E71"/>
          <w:spacing w:val="1"/>
        </w:rPr>
        <w:t xml:space="preserve"> </w:t>
      </w:r>
      <w:r w:rsidRPr="00CA22F4">
        <w:rPr>
          <w:color w:val="6D6E71"/>
        </w:rPr>
        <w:t>aanleiding</w:t>
      </w:r>
      <w:r w:rsidRPr="00CA22F4">
        <w:rPr>
          <w:color w:val="6D6E71"/>
          <w:spacing w:val="2"/>
        </w:rPr>
        <w:t xml:space="preserve"> </w:t>
      </w:r>
      <w:r w:rsidRPr="00CA22F4">
        <w:rPr>
          <w:color w:val="6D6E71"/>
          <w:spacing w:val="-2"/>
        </w:rPr>
        <w:t>g</w:t>
      </w:r>
      <w:r w:rsidRPr="00CA22F4">
        <w:rPr>
          <w:color w:val="6D6E71"/>
        </w:rPr>
        <w:t>e</w:t>
      </w:r>
      <w:r w:rsidRPr="00CA22F4">
        <w:rPr>
          <w:color w:val="6D6E71"/>
          <w:spacing w:val="-2"/>
        </w:rPr>
        <w:t>ge</w:t>
      </w:r>
      <w:r w:rsidRPr="00CA22F4">
        <w:rPr>
          <w:color w:val="6D6E71"/>
          <w:spacing w:val="-3"/>
        </w:rPr>
        <w:t>v</w:t>
      </w:r>
      <w:r w:rsidRPr="00CA22F4">
        <w:rPr>
          <w:color w:val="6D6E71"/>
        </w:rPr>
        <w:t>en</w:t>
      </w:r>
      <w:r w:rsidRPr="00CA22F4">
        <w:rPr>
          <w:color w:val="6D6E71"/>
          <w:spacing w:val="2"/>
        </w:rPr>
        <w:t xml:space="preserve"> </w:t>
      </w:r>
      <w:r w:rsidRPr="00CA22F4">
        <w:rPr>
          <w:color w:val="6D6E71"/>
        </w:rPr>
        <w:t>he</w:t>
      </w:r>
      <w:r w:rsidRPr="00CA22F4">
        <w:rPr>
          <w:color w:val="6D6E71"/>
          <w:spacing w:val="-3"/>
        </w:rPr>
        <w:t>e</w:t>
      </w:r>
      <w:r w:rsidRPr="00CA22F4">
        <w:rPr>
          <w:color w:val="6D6E71"/>
        </w:rPr>
        <w:t>ft</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ons</w:t>
      </w:r>
      <w:r w:rsidRPr="00CA22F4">
        <w:rPr>
          <w:color w:val="6D6E71"/>
          <w:spacing w:val="2"/>
        </w:rPr>
        <w:t xml:space="preserve"> </w:t>
      </w:r>
      <w:r w:rsidRPr="00CA22F4">
        <w:rPr>
          <w:color w:val="6D6E71"/>
          <w:spacing w:val="-3"/>
        </w:rPr>
        <w:t>v</w:t>
      </w:r>
      <w:r w:rsidRPr="00CA22F4">
        <w:rPr>
          <w:color w:val="6D6E71"/>
        </w:rPr>
        <w:t>oornemen</w:t>
      </w:r>
      <w:r w:rsidRPr="00CA22F4">
        <w:rPr>
          <w:color w:val="6D6E71"/>
          <w:spacing w:val="1"/>
        </w:rPr>
        <w:t xml:space="preserve"> </w:t>
      </w:r>
      <w:r w:rsidRPr="00CA22F4">
        <w:rPr>
          <w:color w:val="6D6E71"/>
          <w:spacing w:val="-2"/>
        </w:rPr>
        <w:t>a</w:t>
      </w:r>
      <w:r w:rsidRPr="00CA22F4">
        <w:rPr>
          <w:color w:val="6D6E71"/>
        </w:rPr>
        <w:t>f</w:t>
      </w:r>
      <w:r w:rsidRPr="00CA22F4">
        <w:rPr>
          <w:color w:val="6D6E71"/>
          <w:spacing w:val="2"/>
        </w:rPr>
        <w:t xml:space="preserve"> </w:t>
      </w:r>
      <w:r w:rsidRPr="00CA22F4">
        <w:rPr>
          <w:color w:val="6D6E71"/>
          <w:spacing w:val="-3"/>
        </w:rPr>
        <w:t>t</w:t>
      </w:r>
      <w:r w:rsidRPr="00CA22F4">
        <w:rPr>
          <w:color w:val="6D6E71"/>
        </w:rPr>
        <w:t>e zien</w:t>
      </w:r>
      <w:r w:rsidRPr="00CA22F4">
        <w:rPr>
          <w:color w:val="6D6E71"/>
          <w:spacing w:val="-7"/>
        </w:rPr>
        <w:t xml:space="preserve"> </w:t>
      </w:r>
      <w:r w:rsidRPr="00CA22F4">
        <w:rPr>
          <w:color w:val="6D6E71"/>
          <w:spacing w:val="-5"/>
        </w:rPr>
        <w:t>z</w:t>
      </w:r>
      <w:r w:rsidRPr="00CA22F4">
        <w:rPr>
          <w:color w:val="6D6E71"/>
        </w:rPr>
        <w:t>od</w:t>
      </w:r>
      <w:r w:rsidRPr="00CA22F4">
        <w:rPr>
          <w:color w:val="6D6E71"/>
          <w:spacing w:val="-3"/>
        </w:rPr>
        <w:t>a</w:t>
      </w:r>
      <w:r w:rsidRPr="00CA22F4">
        <w:rPr>
          <w:color w:val="6D6E71"/>
        </w:rPr>
        <w:t>t</w:t>
      </w:r>
      <w:r w:rsidRPr="00CA22F4">
        <w:rPr>
          <w:color w:val="6D6E71"/>
          <w:spacing w:val="-6"/>
        </w:rPr>
        <w:t xml:space="preserve"> </w:t>
      </w:r>
      <w:r w:rsidRPr="00CA22F4">
        <w:rPr>
          <w:color w:val="6D6E71"/>
        </w:rPr>
        <w:t>wij</w:t>
      </w:r>
      <w:r w:rsidRPr="00CA22F4">
        <w:rPr>
          <w:color w:val="6D6E71"/>
          <w:spacing w:val="-6"/>
        </w:rPr>
        <w:t xml:space="preserve"> </w:t>
      </w:r>
      <w:r w:rsidRPr="00CA22F4">
        <w:rPr>
          <w:color w:val="6D6E71"/>
        </w:rPr>
        <w:t>d</w:t>
      </w:r>
      <w:r w:rsidRPr="00CA22F4">
        <w:rPr>
          <w:color w:val="6D6E71"/>
          <w:spacing w:val="-3"/>
        </w:rPr>
        <w:t>e</w:t>
      </w:r>
      <w:r w:rsidRPr="00CA22F4">
        <w:rPr>
          <w:color w:val="6D6E71"/>
        </w:rPr>
        <w:t>finiti</w:t>
      </w:r>
      <w:r w:rsidRPr="00CA22F4">
        <w:rPr>
          <w:color w:val="6D6E71"/>
          <w:spacing w:val="-2"/>
        </w:rPr>
        <w:t>e</w:t>
      </w:r>
      <w:r w:rsidRPr="00CA22F4">
        <w:rPr>
          <w:color w:val="6D6E71"/>
        </w:rPr>
        <w:t>f</w:t>
      </w:r>
      <w:r w:rsidRPr="00CA22F4">
        <w:rPr>
          <w:color w:val="6D6E71"/>
          <w:spacing w:val="-7"/>
        </w:rPr>
        <w:t xml:space="preserve"> </w:t>
      </w:r>
      <w:r w:rsidRPr="00CA22F4">
        <w:rPr>
          <w:color w:val="6D6E71"/>
        </w:rPr>
        <w:t>hebben</w:t>
      </w:r>
      <w:r w:rsidRPr="00CA22F4">
        <w:rPr>
          <w:color w:val="6D6E71"/>
          <w:spacing w:val="-6"/>
        </w:rPr>
        <w:t xml:space="preserve"> </w:t>
      </w:r>
      <w:r w:rsidRPr="00CA22F4">
        <w:rPr>
          <w:color w:val="6D6E71"/>
        </w:rPr>
        <w:t>beslo</w:t>
      </w:r>
      <w:r w:rsidRPr="00CA22F4">
        <w:rPr>
          <w:color w:val="6D6E71"/>
          <w:spacing w:val="-3"/>
        </w:rPr>
        <w:t>t</w:t>
      </w:r>
      <w:r w:rsidRPr="00CA22F4">
        <w:rPr>
          <w:color w:val="6D6E71"/>
        </w:rPr>
        <w:t>en</w:t>
      </w:r>
      <w:r w:rsidRPr="00CA22F4">
        <w:rPr>
          <w:color w:val="6D6E71"/>
          <w:spacing w:val="-6"/>
        </w:rPr>
        <w:t xml:space="preserve"> </w:t>
      </w:r>
      <w:r w:rsidRPr="00CA22F4">
        <w:rPr>
          <w:color w:val="6D6E71"/>
        </w:rPr>
        <w:t>…..</w:t>
      </w:r>
      <w:r w:rsidRPr="00CA22F4">
        <w:rPr>
          <w:color w:val="6D6E71"/>
          <w:spacing w:val="-7"/>
        </w:rPr>
        <w:t xml:space="preserve"> </w:t>
      </w:r>
      <w:r w:rsidRPr="00CA22F4">
        <w:rPr>
          <w:color w:val="6D6E71"/>
        </w:rPr>
        <w:t>(naam</w:t>
      </w:r>
      <w:r w:rsidRPr="00CA22F4">
        <w:rPr>
          <w:color w:val="6D6E71"/>
          <w:spacing w:val="-6"/>
        </w:rPr>
        <w:t xml:space="preserve"> </w:t>
      </w:r>
      <w:r w:rsidRPr="00CA22F4">
        <w:rPr>
          <w:color w:val="6D6E71"/>
        </w:rPr>
        <w:t>kind)</w:t>
      </w:r>
      <w:r w:rsidRPr="00CA22F4">
        <w:rPr>
          <w:color w:val="6D6E71"/>
          <w:spacing w:val="-6"/>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on</w:t>
      </w:r>
      <w:r w:rsidRPr="00CA22F4">
        <w:rPr>
          <w:color w:val="6D6E71"/>
          <w:spacing w:val="-5"/>
        </w:rPr>
        <w:t>z</w:t>
      </w:r>
      <w:r w:rsidRPr="00CA22F4">
        <w:rPr>
          <w:color w:val="6D6E71"/>
        </w:rPr>
        <w:t>e</w:t>
      </w:r>
      <w:r w:rsidRPr="00CA22F4">
        <w:rPr>
          <w:color w:val="6D6E71"/>
          <w:spacing w:val="-7"/>
        </w:rPr>
        <w:t xml:space="preserve"> </w:t>
      </w:r>
      <w:r w:rsidRPr="00CA22F4">
        <w:rPr>
          <w:color w:val="6D6E71"/>
        </w:rPr>
        <w:t>school</w:t>
      </w:r>
      <w:r w:rsidRPr="00CA22F4">
        <w:rPr>
          <w:color w:val="6D6E71"/>
          <w:spacing w:val="-6"/>
        </w:rPr>
        <w:t xml:space="preserve"> </w:t>
      </w:r>
      <w:r w:rsidRPr="00CA22F4">
        <w:rPr>
          <w:color w:val="6D6E71"/>
          <w:spacing w:val="-3"/>
        </w:rPr>
        <w:t>t</w:t>
      </w:r>
      <w:r w:rsidRPr="00CA22F4">
        <w:rPr>
          <w:color w:val="6D6E71"/>
        </w:rPr>
        <w:t>e</w:t>
      </w:r>
      <w:r w:rsidRPr="00CA22F4">
        <w:rPr>
          <w:color w:val="6D6E71"/>
          <w:spacing w:val="-6"/>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3"/>
        </w:rPr>
        <w:t>r</w:t>
      </w:r>
      <w:r w:rsidRPr="00CA22F4">
        <w:rPr>
          <w:color w:val="6D6E71"/>
        </w:rPr>
        <w:t>en.</w:t>
      </w:r>
      <w:r w:rsidRPr="00CA22F4">
        <w:rPr>
          <w:color w:val="6D6E71"/>
          <w:spacing w:val="-7"/>
        </w:rPr>
        <w:t xml:space="preserve"> </w:t>
      </w:r>
      <w:r w:rsidRPr="00CA22F4">
        <w:rPr>
          <w:color w:val="6D6E71"/>
          <w:spacing w:val="-10"/>
        </w:rPr>
        <w:t>V</w:t>
      </w:r>
      <w:r w:rsidRPr="00CA22F4">
        <w:rPr>
          <w:color w:val="6D6E71"/>
        </w:rPr>
        <w:t>oor</w:t>
      </w:r>
      <w:r w:rsidRPr="00CA22F4">
        <w:rPr>
          <w:color w:val="6D6E71"/>
          <w:spacing w:val="-6"/>
        </w:rPr>
        <w:t xml:space="preserve"> </w:t>
      </w:r>
      <w:r w:rsidRPr="00CA22F4">
        <w:rPr>
          <w:color w:val="6D6E71"/>
        </w:rPr>
        <w:t>de</w:t>
      </w:r>
      <w:r w:rsidRPr="00CA22F4">
        <w:rPr>
          <w:color w:val="6D6E71"/>
          <w:spacing w:val="-6"/>
        </w:rPr>
        <w:t xml:space="preserve"> </w:t>
      </w:r>
      <w:r w:rsidRPr="00CA22F4">
        <w:rPr>
          <w:color w:val="6D6E71"/>
          <w:spacing w:val="-2"/>
        </w:rPr>
        <w:t>g</w:t>
      </w:r>
      <w:r w:rsidRPr="00CA22F4">
        <w:rPr>
          <w:color w:val="6D6E71"/>
        </w:rPr>
        <w:t>oede</w:t>
      </w:r>
      <w:r w:rsidRPr="00CA22F4">
        <w:rPr>
          <w:color w:val="6D6E71"/>
          <w:spacing w:val="-7"/>
        </w:rPr>
        <w:t xml:space="preserve"> </w:t>
      </w:r>
      <w:r w:rsidRPr="00CA22F4">
        <w:rPr>
          <w:color w:val="6D6E71"/>
        </w:rPr>
        <w:t>o</w:t>
      </w:r>
      <w:r w:rsidRPr="00CA22F4">
        <w:rPr>
          <w:color w:val="6D6E71"/>
          <w:spacing w:val="-3"/>
        </w:rPr>
        <w:t>r</w:t>
      </w:r>
      <w:r w:rsidRPr="00CA22F4">
        <w:rPr>
          <w:color w:val="6D6E71"/>
        </w:rPr>
        <w:t xml:space="preserve">de </w:t>
      </w:r>
      <w:r w:rsidRPr="00CA22F4">
        <w:rPr>
          <w:color w:val="6D6E71"/>
          <w:spacing w:val="-5"/>
        </w:rPr>
        <w:t>z</w:t>
      </w:r>
      <w:r w:rsidRPr="00CA22F4">
        <w:rPr>
          <w:color w:val="6D6E71"/>
          <w:spacing w:val="-2"/>
        </w:rPr>
        <w:t>e</w:t>
      </w:r>
      <w:r w:rsidRPr="00CA22F4">
        <w:rPr>
          <w:color w:val="6D6E71"/>
        </w:rPr>
        <w:t>t</w:t>
      </w:r>
      <w:r w:rsidRPr="00CA22F4">
        <w:rPr>
          <w:color w:val="6D6E71"/>
          <w:spacing w:val="-4"/>
        </w:rPr>
        <w:t>t</w:t>
      </w:r>
      <w:r w:rsidRPr="00CA22F4">
        <w:rPr>
          <w:color w:val="6D6E71"/>
        </w:rPr>
        <w:t>en</w:t>
      </w:r>
      <w:r w:rsidRPr="00CA22F4">
        <w:rPr>
          <w:color w:val="6D6E71"/>
          <w:spacing w:val="-2"/>
        </w:rPr>
        <w:t xml:space="preserve"> </w:t>
      </w:r>
      <w:r w:rsidRPr="00CA22F4">
        <w:rPr>
          <w:color w:val="6D6E71"/>
        </w:rPr>
        <w:t>wij</w:t>
      </w:r>
      <w:r w:rsidRPr="00CA22F4">
        <w:rPr>
          <w:color w:val="6D6E71"/>
          <w:spacing w:val="-2"/>
        </w:rPr>
        <w:t xml:space="preserve"> </w:t>
      </w:r>
      <w:r w:rsidRPr="00CA22F4">
        <w:rPr>
          <w:color w:val="6D6E71"/>
        </w:rPr>
        <w:t>u</w:t>
      </w:r>
      <w:r w:rsidRPr="00CA22F4">
        <w:rPr>
          <w:color w:val="6D6E71"/>
          <w:spacing w:val="-2"/>
        </w:rPr>
        <w:t xml:space="preserve"> </w:t>
      </w:r>
      <w:r w:rsidRPr="00CA22F4">
        <w:rPr>
          <w:color w:val="6D6E71"/>
        </w:rPr>
        <w:t>on</w:t>
      </w:r>
      <w:r w:rsidRPr="00CA22F4">
        <w:rPr>
          <w:color w:val="6D6E71"/>
          <w:spacing w:val="-5"/>
        </w:rPr>
        <w:t>z</w:t>
      </w:r>
      <w:r w:rsidRPr="00CA22F4">
        <w:rPr>
          <w:color w:val="6D6E71"/>
        </w:rPr>
        <w:t>e</w:t>
      </w:r>
      <w:r w:rsidRPr="00CA22F4">
        <w:rPr>
          <w:color w:val="6D6E71"/>
          <w:spacing w:val="-2"/>
        </w:rPr>
        <w:t xml:space="preserve"> </w:t>
      </w:r>
      <w:r w:rsidRPr="00CA22F4">
        <w:rPr>
          <w:color w:val="6D6E71"/>
        </w:rPr>
        <w:t>moti</w:t>
      </w:r>
      <w:r w:rsidRPr="00CA22F4">
        <w:rPr>
          <w:color w:val="6D6E71"/>
          <w:spacing w:val="-3"/>
        </w:rPr>
        <w:t>v</w:t>
      </w:r>
      <w:r w:rsidRPr="00CA22F4">
        <w:rPr>
          <w:color w:val="6D6E71"/>
        </w:rPr>
        <w:t>ering</w:t>
      </w:r>
      <w:r w:rsidRPr="00CA22F4">
        <w:rPr>
          <w:color w:val="6D6E71"/>
          <w:spacing w:val="-2"/>
        </w:rPr>
        <w:t xml:space="preserve"> </w:t>
      </w:r>
      <w:r w:rsidRPr="00CA22F4">
        <w:rPr>
          <w:color w:val="6D6E71"/>
        </w:rPr>
        <w:t>hie</w:t>
      </w:r>
      <w:r w:rsidRPr="00CA22F4">
        <w:rPr>
          <w:color w:val="6D6E71"/>
          <w:spacing w:val="2"/>
        </w:rPr>
        <w:t>r</w:t>
      </w:r>
      <w:r w:rsidRPr="00CA22F4">
        <w:rPr>
          <w:color w:val="6D6E71"/>
          <w:spacing w:val="-3"/>
        </w:rPr>
        <w:t>v</w:t>
      </w:r>
      <w:r w:rsidRPr="00CA22F4">
        <w:rPr>
          <w:color w:val="6D6E71"/>
        </w:rPr>
        <w:t>oor</w:t>
      </w:r>
      <w:r w:rsidRPr="00CA22F4">
        <w:rPr>
          <w:color w:val="6D6E71"/>
          <w:spacing w:val="-2"/>
        </w:rPr>
        <w:t xml:space="preserve"> </w:t>
      </w:r>
      <w:r w:rsidRPr="00CA22F4">
        <w:rPr>
          <w:color w:val="6D6E71"/>
        </w:rPr>
        <w:t>nogmaals</w:t>
      </w:r>
      <w:r w:rsidRPr="00CA22F4">
        <w:rPr>
          <w:color w:val="6D6E71"/>
          <w:spacing w:val="-1"/>
        </w:rPr>
        <w:t xml:space="preserve"> </w:t>
      </w:r>
      <w:r w:rsidRPr="00CA22F4">
        <w:rPr>
          <w:color w:val="6D6E71"/>
        </w:rPr>
        <w:t>ui</w:t>
      </w:r>
      <w:r w:rsidRPr="00CA22F4">
        <w:rPr>
          <w:color w:val="6D6E71"/>
          <w:spacing w:val="-2"/>
        </w:rPr>
        <w:t>t</w:t>
      </w:r>
      <w:r w:rsidRPr="00CA22F4">
        <w:rPr>
          <w:color w:val="6D6E71"/>
        </w:rPr>
        <w:t>een.</w:t>
      </w:r>
    </w:p>
    <w:p w14:paraId="55B341FD" w14:textId="77777777" w:rsidR="00852322" w:rsidRPr="00CA22F4" w:rsidRDefault="00852322" w:rsidP="00852322">
      <w:pPr>
        <w:spacing w:before="10" w:line="190" w:lineRule="exact"/>
        <w:rPr>
          <w:sz w:val="19"/>
          <w:szCs w:val="19"/>
        </w:rPr>
      </w:pPr>
    </w:p>
    <w:p w14:paraId="58F77398" w14:textId="77777777" w:rsidR="00852322" w:rsidRPr="00CA22F4" w:rsidRDefault="00852322" w:rsidP="00852322">
      <w:pPr>
        <w:pStyle w:val="Plattetekst"/>
        <w:spacing w:line="178" w:lineRule="auto"/>
        <w:ind w:right="1133"/>
        <w:jc w:val="both"/>
      </w:pPr>
      <w:r w:rsidRPr="00CA22F4">
        <w:rPr>
          <w:color w:val="6D6E71"/>
        </w:rPr>
        <w:t>(in</w:t>
      </w:r>
      <w:r w:rsidRPr="00CA22F4">
        <w:rPr>
          <w:color w:val="6D6E71"/>
          <w:spacing w:val="-4"/>
        </w:rPr>
        <w:t>g</w:t>
      </w:r>
      <w:r w:rsidRPr="00CA22F4">
        <w:rPr>
          <w:color w:val="6D6E71"/>
        </w:rPr>
        <w:t>aan</w:t>
      </w:r>
      <w:r w:rsidRPr="00CA22F4">
        <w:rPr>
          <w:color w:val="6D6E71"/>
          <w:spacing w:val="1"/>
        </w:rPr>
        <w:t xml:space="preserve"> </w:t>
      </w:r>
      <w:r w:rsidRPr="00CA22F4">
        <w:rPr>
          <w:color w:val="6D6E71"/>
        </w:rPr>
        <w:t>op</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2"/>
        </w:rPr>
        <w:t>g</w:t>
      </w:r>
      <w:r w:rsidRPr="00CA22F4">
        <w:rPr>
          <w:color w:val="6D6E71"/>
        </w:rPr>
        <w:t>een</w:t>
      </w:r>
      <w:r w:rsidRPr="00CA22F4">
        <w:rPr>
          <w:color w:val="6D6E71"/>
          <w:spacing w:val="1"/>
        </w:rPr>
        <w:t xml:space="preserve"> </w:t>
      </w:r>
      <w:r w:rsidRPr="00CA22F4">
        <w:rPr>
          <w:color w:val="6D6E71"/>
        </w:rPr>
        <w:t>de</w:t>
      </w:r>
      <w:r w:rsidRPr="00CA22F4">
        <w:rPr>
          <w:color w:val="6D6E71"/>
          <w:spacing w:val="2"/>
        </w:rPr>
        <w:t xml:space="preserve"> </w:t>
      </w:r>
      <w:r w:rsidRPr="00CA22F4">
        <w:rPr>
          <w:color w:val="6D6E71"/>
        </w:rPr>
        <w:t>oude</w:t>
      </w:r>
      <w:r w:rsidRPr="00CA22F4">
        <w:rPr>
          <w:color w:val="6D6E71"/>
          <w:spacing w:val="-4"/>
        </w:rPr>
        <w:t>r</w:t>
      </w:r>
      <w:r w:rsidRPr="00CA22F4">
        <w:rPr>
          <w:color w:val="6D6E71"/>
        </w:rPr>
        <w:t>s</w:t>
      </w:r>
      <w:r w:rsidRPr="00CA22F4">
        <w:rPr>
          <w:color w:val="6D6E71"/>
          <w:spacing w:val="1"/>
        </w:rPr>
        <w:t xml:space="preserve"> </w:t>
      </w:r>
      <w:r w:rsidRPr="00CA22F4">
        <w:rPr>
          <w:color w:val="6D6E71"/>
        </w:rPr>
        <w:t>tijdens</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spacing w:val="-2"/>
        </w:rPr>
        <w:t>g</w:t>
      </w:r>
      <w:r w:rsidRPr="00CA22F4">
        <w:rPr>
          <w:color w:val="6D6E71"/>
        </w:rPr>
        <w:t>esp</w:t>
      </w:r>
      <w:r w:rsidRPr="00CA22F4">
        <w:rPr>
          <w:color w:val="6D6E71"/>
          <w:spacing w:val="-3"/>
        </w:rPr>
        <w:t>r</w:t>
      </w:r>
      <w:r w:rsidRPr="00CA22F4">
        <w:rPr>
          <w:color w:val="6D6E71"/>
        </w:rPr>
        <w:t>ek</w:t>
      </w:r>
      <w:r w:rsidRPr="00CA22F4">
        <w:rPr>
          <w:color w:val="6D6E71"/>
          <w:spacing w:val="2"/>
        </w:rPr>
        <w:t xml:space="preserve"> </w:t>
      </w:r>
      <w:r w:rsidRPr="00CA22F4">
        <w:rPr>
          <w:color w:val="6D6E71"/>
        </w:rPr>
        <w:t>naar</w:t>
      </w:r>
      <w:r w:rsidRPr="00CA22F4">
        <w:rPr>
          <w:color w:val="6D6E71"/>
          <w:spacing w:val="1"/>
        </w:rPr>
        <w:t xml:space="preserve"> </w:t>
      </w:r>
      <w:r w:rsidRPr="00CA22F4">
        <w:rPr>
          <w:color w:val="6D6E71"/>
          <w:spacing w:val="-3"/>
        </w:rPr>
        <w:t>v</w:t>
      </w:r>
      <w:r w:rsidRPr="00CA22F4">
        <w:rPr>
          <w:color w:val="6D6E71"/>
        </w:rPr>
        <w:t>o</w:t>
      </w:r>
      <w:r w:rsidRPr="00CA22F4">
        <w:rPr>
          <w:color w:val="6D6E71"/>
          <w:spacing w:val="-3"/>
        </w:rPr>
        <w:t>r</w:t>
      </w:r>
      <w:r w:rsidRPr="00CA22F4">
        <w:rPr>
          <w:color w:val="6D6E71"/>
        </w:rPr>
        <w:t>en</w:t>
      </w:r>
      <w:r w:rsidRPr="00CA22F4">
        <w:rPr>
          <w:color w:val="6D6E71"/>
          <w:spacing w:val="1"/>
        </w:rPr>
        <w:t xml:space="preserve"> </w:t>
      </w:r>
      <w:r w:rsidRPr="00CA22F4">
        <w:rPr>
          <w:color w:val="6D6E71"/>
        </w:rPr>
        <w:t>hebben</w:t>
      </w:r>
      <w:r w:rsidRPr="00CA22F4">
        <w:rPr>
          <w:color w:val="6D6E71"/>
          <w:spacing w:val="1"/>
        </w:rPr>
        <w:t xml:space="preserve"> </w:t>
      </w:r>
      <w:r w:rsidRPr="00CA22F4">
        <w:rPr>
          <w:color w:val="6D6E71"/>
          <w:spacing w:val="-2"/>
        </w:rPr>
        <w:t>g</w:t>
      </w:r>
      <w:r w:rsidRPr="00CA22F4">
        <w:rPr>
          <w:color w:val="6D6E71"/>
        </w:rPr>
        <w:t>eb</w:t>
      </w:r>
      <w:r w:rsidRPr="00CA22F4">
        <w:rPr>
          <w:color w:val="6D6E71"/>
          <w:spacing w:val="-5"/>
        </w:rPr>
        <w:t>r</w:t>
      </w:r>
      <w:r w:rsidRPr="00CA22F4">
        <w:rPr>
          <w:color w:val="6D6E71"/>
        </w:rPr>
        <w:t>ac</w:t>
      </w:r>
      <w:r w:rsidRPr="00CA22F4">
        <w:rPr>
          <w:color w:val="6D6E71"/>
          <w:spacing w:val="-2"/>
        </w:rPr>
        <w:t>h</w:t>
      </w:r>
      <w:r w:rsidRPr="00CA22F4">
        <w:rPr>
          <w:color w:val="6D6E71"/>
        </w:rPr>
        <w:t>t).</w:t>
      </w:r>
      <w:r w:rsidRPr="00CA22F4">
        <w:rPr>
          <w:color w:val="6D6E71"/>
          <w:spacing w:val="4"/>
        </w:rPr>
        <w:t xml:space="preserve"> </w:t>
      </w:r>
      <w:r w:rsidRPr="00CA22F4">
        <w:rPr>
          <w:color w:val="6D6E71"/>
        </w:rPr>
        <w:t>O</w:t>
      </w:r>
      <w:r w:rsidRPr="00CA22F4">
        <w:rPr>
          <w:color w:val="6D6E71"/>
          <w:spacing w:val="-3"/>
        </w:rPr>
        <w:t>v</w:t>
      </w:r>
      <w:r w:rsidRPr="00CA22F4">
        <w:rPr>
          <w:color w:val="6D6E71"/>
        </w:rPr>
        <w:t>e</w:t>
      </w:r>
      <w:r w:rsidRPr="00CA22F4">
        <w:rPr>
          <w:color w:val="6D6E71"/>
          <w:spacing w:val="-4"/>
        </w:rPr>
        <w:t>r</w:t>
      </w:r>
      <w:r w:rsidRPr="00CA22F4">
        <w:rPr>
          <w:color w:val="6D6E71"/>
        </w:rPr>
        <w:t>een</w:t>
      </w:r>
      <w:r w:rsidRPr="00CA22F4">
        <w:rPr>
          <w:color w:val="6D6E71"/>
          <w:spacing w:val="-8"/>
        </w:rPr>
        <w:t>k</w:t>
      </w:r>
      <w:r w:rsidRPr="00CA22F4">
        <w:rPr>
          <w:color w:val="6D6E71"/>
        </w:rPr>
        <w:t>om</w:t>
      </w:r>
      <w:r w:rsidRPr="00CA22F4">
        <w:rPr>
          <w:color w:val="6D6E71"/>
          <w:spacing w:val="-3"/>
        </w:rPr>
        <w:t>s</w:t>
      </w:r>
      <w:r w:rsidRPr="00CA22F4">
        <w:rPr>
          <w:color w:val="6D6E71"/>
        </w:rPr>
        <w:t>tig</w:t>
      </w:r>
      <w:r w:rsidRPr="00CA22F4">
        <w:rPr>
          <w:color w:val="6D6E71"/>
          <w:spacing w:val="1"/>
        </w:rPr>
        <w:t xml:space="preserve"> </w:t>
      </w:r>
      <w:r w:rsidRPr="00CA22F4">
        <w:rPr>
          <w:color w:val="6D6E71"/>
        </w:rPr>
        <w:t>arti</w:t>
      </w:r>
      <w:r w:rsidRPr="00CA22F4">
        <w:rPr>
          <w:color w:val="6D6E71"/>
          <w:spacing w:val="-9"/>
        </w:rPr>
        <w:t>k</w:t>
      </w:r>
      <w:r w:rsidRPr="00CA22F4">
        <w:rPr>
          <w:color w:val="6D6E71"/>
        </w:rPr>
        <w:t>el</w:t>
      </w:r>
      <w:r w:rsidRPr="00CA22F4">
        <w:rPr>
          <w:color w:val="6D6E71"/>
          <w:spacing w:val="1"/>
        </w:rPr>
        <w:t xml:space="preserve"> </w:t>
      </w:r>
      <w:r>
        <w:rPr>
          <w:color w:val="6D6E71"/>
        </w:rPr>
        <w:t xml:space="preserve">40, </w:t>
      </w:r>
      <w:r w:rsidRPr="00CA22F4">
        <w:rPr>
          <w:color w:val="6D6E71"/>
          <w:spacing w:val="-4"/>
        </w:rPr>
        <w:t>v</w:t>
      </w:r>
      <w:r w:rsidRPr="00CA22F4">
        <w:rPr>
          <w:color w:val="6D6E71"/>
        </w:rPr>
        <w:t>an</w:t>
      </w:r>
      <w:r w:rsidRPr="00CA22F4">
        <w:rPr>
          <w:color w:val="6D6E71"/>
          <w:spacing w:val="-3"/>
        </w:rPr>
        <w:t xml:space="preserve"> </w:t>
      </w:r>
      <w:r w:rsidRPr="00CA22F4">
        <w:rPr>
          <w:color w:val="6D6E71"/>
        </w:rPr>
        <w:t>de</w:t>
      </w:r>
      <w:r w:rsidRPr="00CA22F4">
        <w:rPr>
          <w:color w:val="6D6E71"/>
          <w:spacing w:val="-3"/>
        </w:rPr>
        <w:t xml:space="preserve"> </w:t>
      </w:r>
      <w:r w:rsidRPr="00CA22F4">
        <w:rPr>
          <w:color w:val="6D6E71"/>
          <w:spacing w:val="-9"/>
        </w:rPr>
        <w:t>W</w:t>
      </w:r>
      <w:r w:rsidRPr="00CA22F4">
        <w:rPr>
          <w:color w:val="6D6E71"/>
          <w:spacing w:val="-2"/>
        </w:rPr>
        <w:t>e</w:t>
      </w:r>
      <w:r w:rsidRPr="00CA22F4">
        <w:rPr>
          <w:color w:val="6D6E71"/>
        </w:rPr>
        <w:t>t</w:t>
      </w:r>
      <w:r w:rsidRPr="00CA22F4">
        <w:rPr>
          <w:color w:val="6D6E71"/>
          <w:spacing w:val="-3"/>
        </w:rPr>
        <w:t xml:space="preserve"> </w:t>
      </w:r>
      <w:r w:rsidRPr="00CA22F4">
        <w:rPr>
          <w:color w:val="6D6E71"/>
        </w:rPr>
        <w:t>Primair</w:t>
      </w:r>
      <w:r w:rsidRPr="00CA22F4">
        <w:rPr>
          <w:color w:val="6D6E71"/>
          <w:spacing w:val="-3"/>
        </w:rPr>
        <w:t xml:space="preserve"> </w:t>
      </w:r>
      <w:r w:rsidRPr="00CA22F4">
        <w:rPr>
          <w:color w:val="6D6E71"/>
        </w:rPr>
        <w:t>Onde</w:t>
      </w:r>
      <w:r w:rsidRPr="00CA22F4">
        <w:rPr>
          <w:color w:val="6D6E71"/>
          <w:spacing w:val="1"/>
        </w:rPr>
        <w:t>r</w:t>
      </w:r>
      <w:r w:rsidRPr="00CA22F4">
        <w:rPr>
          <w:color w:val="6D6E71"/>
        </w:rPr>
        <w:t>wijs</w:t>
      </w:r>
      <w:r w:rsidRPr="00CA22F4">
        <w:rPr>
          <w:color w:val="6D6E71"/>
          <w:spacing w:val="-3"/>
        </w:rPr>
        <w:t xml:space="preserve"> </w:t>
      </w:r>
      <w:r w:rsidRPr="00CA22F4">
        <w:rPr>
          <w:color w:val="6D6E71"/>
        </w:rPr>
        <w:t>hebben</w:t>
      </w:r>
      <w:r w:rsidRPr="00CA22F4">
        <w:rPr>
          <w:color w:val="6D6E71"/>
          <w:spacing w:val="-3"/>
        </w:rPr>
        <w:t xml:space="preserve"> </w:t>
      </w:r>
      <w:r w:rsidRPr="00CA22F4">
        <w:rPr>
          <w:color w:val="6D6E71"/>
        </w:rPr>
        <w:t>wij een</w:t>
      </w:r>
      <w:r w:rsidRPr="00CA22F4">
        <w:rPr>
          <w:color w:val="6D6E71"/>
          <w:spacing w:val="-5"/>
        </w:rPr>
        <w:t xml:space="preserve"> </w:t>
      </w:r>
      <w:r w:rsidRPr="00CA22F4">
        <w:rPr>
          <w:color w:val="6D6E71"/>
        </w:rPr>
        <w:t>ande</w:t>
      </w:r>
      <w:r w:rsidRPr="00CA22F4">
        <w:rPr>
          <w:color w:val="6D6E71"/>
          <w:spacing w:val="-4"/>
        </w:rPr>
        <w:t>r</w:t>
      </w:r>
      <w:r w:rsidRPr="00CA22F4">
        <w:rPr>
          <w:color w:val="6D6E71"/>
        </w:rPr>
        <w:t>e</w:t>
      </w:r>
      <w:r w:rsidRPr="00CA22F4">
        <w:rPr>
          <w:color w:val="6D6E71"/>
          <w:spacing w:val="-5"/>
        </w:rPr>
        <w:t xml:space="preserve"> </w:t>
      </w:r>
      <w:r w:rsidRPr="00CA22F4">
        <w:rPr>
          <w:color w:val="6D6E71"/>
        </w:rPr>
        <w:t>school,</w:t>
      </w:r>
      <w:r w:rsidRPr="00CA22F4">
        <w:rPr>
          <w:color w:val="6D6E71"/>
          <w:spacing w:val="-5"/>
        </w:rPr>
        <w:t xml:space="preserve"> </w:t>
      </w:r>
      <w:r w:rsidRPr="00CA22F4">
        <w:rPr>
          <w:color w:val="6D6E71"/>
        </w:rPr>
        <w:t>al</w:t>
      </w:r>
      <w:r w:rsidRPr="00CA22F4">
        <w:rPr>
          <w:color w:val="6D6E71"/>
          <w:spacing w:val="-5"/>
        </w:rPr>
        <w:t xml:space="preserve"> </w:t>
      </w:r>
      <w:r w:rsidRPr="00CA22F4">
        <w:rPr>
          <w:color w:val="6D6E71"/>
        </w:rPr>
        <w:t>dan</w:t>
      </w:r>
      <w:r w:rsidRPr="00CA22F4">
        <w:rPr>
          <w:color w:val="6D6E71"/>
          <w:spacing w:val="-5"/>
        </w:rPr>
        <w:t xml:space="preserve"> </w:t>
      </w:r>
      <w:r w:rsidRPr="00CA22F4">
        <w:rPr>
          <w:color w:val="6D6E71"/>
        </w:rPr>
        <w:t>ni</w:t>
      </w:r>
      <w:r w:rsidRPr="00CA22F4">
        <w:rPr>
          <w:color w:val="6D6E71"/>
          <w:spacing w:val="-2"/>
        </w:rPr>
        <w:t>e</w:t>
      </w:r>
      <w:r w:rsidRPr="00CA22F4">
        <w:rPr>
          <w:color w:val="6D6E71"/>
        </w:rPr>
        <w:t>t</w:t>
      </w:r>
      <w:r w:rsidRPr="00CA22F4">
        <w:rPr>
          <w:color w:val="6D6E71"/>
          <w:spacing w:val="-5"/>
        </w:rPr>
        <w:t xml:space="preserve"> </w:t>
      </w:r>
      <w:r w:rsidRPr="00CA22F4">
        <w:rPr>
          <w:color w:val="6D6E71"/>
          <w:spacing w:val="-3"/>
        </w:rPr>
        <w:t>v</w:t>
      </w:r>
      <w:r w:rsidRPr="00CA22F4">
        <w:rPr>
          <w:color w:val="6D6E71"/>
        </w:rPr>
        <w:t>oor</w:t>
      </w:r>
      <w:r w:rsidRPr="00CA22F4">
        <w:rPr>
          <w:color w:val="6D6E71"/>
          <w:spacing w:val="-5"/>
        </w:rPr>
        <w:t xml:space="preserve"> </w:t>
      </w:r>
      <w:r w:rsidRPr="00CA22F4">
        <w:rPr>
          <w:color w:val="6D6E71"/>
        </w:rPr>
        <w:t>speciaal</w:t>
      </w:r>
      <w:r w:rsidRPr="00CA22F4">
        <w:rPr>
          <w:color w:val="6D6E71"/>
          <w:spacing w:val="-5"/>
        </w:rPr>
        <w:t xml:space="preserve"> </w:t>
      </w:r>
      <w:r>
        <w:rPr>
          <w:color w:val="6D6E71"/>
          <w:spacing w:val="-5"/>
        </w:rPr>
        <w:t>(basis)</w:t>
      </w:r>
      <w:r w:rsidRPr="00CA22F4">
        <w:rPr>
          <w:color w:val="6D6E71"/>
        </w:rPr>
        <w:t>onde</w:t>
      </w:r>
      <w:r w:rsidRPr="00CA22F4">
        <w:rPr>
          <w:color w:val="6D6E71"/>
          <w:spacing w:val="1"/>
        </w:rPr>
        <w:t>r</w:t>
      </w:r>
      <w:r w:rsidRPr="00CA22F4">
        <w:rPr>
          <w:color w:val="6D6E71"/>
        </w:rPr>
        <w:t>wijs,</w:t>
      </w:r>
      <w:r w:rsidRPr="00CA22F4">
        <w:rPr>
          <w:color w:val="6D6E71"/>
          <w:spacing w:val="-5"/>
        </w:rPr>
        <w:t xml:space="preserve"> </w:t>
      </w:r>
      <w:r w:rsidRPr="00CA22F4">
        <w:rPr>
          <w:color w:val="6D6E71"/>
        </w:rPr>
        <w:t>be</w:t>
      </w:r>
      <w:r w:rsidRPr="00CA22F4">
        <w:rPr>
          <w:color w:val="6D6E71"/>
          <w:spacing w:val="-3"/>
        </w:rPr>
        <w:t>r</w:t>
      </w:r>
      <w:r w:rsidRPr="00CA22F4">
        <w:rPr>
          <w:color w:val="6D6E71"/>
        </w:rPr>
        <w:t>eid</w:t>
      </w:r>
      <w:r w:rsidRPr="00CA22F4">
        <w:rPr>
          <w:color w:val="6D6E71"/>
          <w:spacing w:val="-5"/>
        </w:rPr>
        <w:t xml:space="preserve"> </w:t>
      </w:r>
      <w:r>
        <w:rPr>
          <w:color w:val="6D6E71"/>
          <w:spacing w:val="-5"/>
        </w:rPr>
        <w:t xml:space="preserve">gevonden </w:t>
      </w:r>
      <w:r w:rsidRPr="00CA22F4">
        <w:rPr>
          <w:color w:val="6D6E71"/>
          <w:spacing w:val="-5"/>
        </w:rPr>
        <w:t xml:space="preserve"> </w:t>
      </w:r>
      <w:r w:rsidRPr="00CA22F4">
        <w:rPr>
          <w:color w:val="6D6E71"/>
        </w:rPr>
        <w:t>uw</w:t>
      </w:r>
      <w:r w:rsidRPr="00CA22F4">
        <w:rPr>
          <w:color w:val="6D6E71"/>
          <w:spacing w:val="-5"/>
        </w:rPr>
        <w:t xml:space="preserve"> </w:t>
      </w:r>
      <w:r w:rsidRPr="00CA22F4">
        <w:rPr>
          <w:color w:val="6D6E71"/>
        </w:rPr>
        <w:t>…..</w:t>
      </w:r>
      <w:r w:rsidRPr="00CA22F4">
        <w:rPr>
          <w:color w:val="6D6E71"/>
          <w:spacing w:val="-5"/>
        </w:rPr>
        <w:t xml:space="preserve"> </w:t>
      </w:r>
      <w:r w:rsidRPr="00CA22F4">
        <w:rPr>
          <w:color w:val="6D6E71"/>
        </w:rPr>
        <w:t>(doc</w:t>
      </w:r>
      <w:r w:rsidRPr="00CA22F4">
        <w:rPr>
          <w:color w:val="6D6E71"/>
          <w:spacing w:val="-2"/>
        </w:rPr>
        <w:t>h</w:t>
      </w:r>
      <w:r w:rsidRPr="00CA22F4">
        <w:rPr>
          <w:color w:val="6D6E71"/>
          <w:spacing w:val="-3"/>
        </w:rPr>
        <w:t>t</w:t>
      </w:r>
      <w:r w:rsidRPr="00CA22F4">
        <w:rPr>
          <w:color w:val="6D6E71"/>
        </w:rPr>
        <w:t>er/</w:t>
      </w:r>
      <w:r w:rsidRPr="00CA22F4">
        <w:rPr>
          <w:color w:val="6D6E71"/>
          <w:spacing w:val="-5"/>
        </w:rPr>
        <w:t>z</w:t>
      </w:r>
      <w:r w:rsidRPr="00CA22F4">
        <w:rPr>
          <w:color w:val="6D6E71"/>
        </w:rPr>
        <w:t>oon</w:t>
      </w:r>
      <w:r w:rsidRPr="00CA22F4">
        <w:rPr>
          <w:color w:val="6D6E71"/>
          <w:spacing w:val="-5"/>
        </w:rPr>
        <w:t xml:space="preserve"> </w:t>
      </w:r>
      <w:r w:rsidRPr="00CA22F4">
        <w:rPr>
          <w:color w:val="6D6E71"/>
        </w:rPr>
        <w:t>+</w:t>
      </w:r>
      <w:r w:rsidRPr="00CA22F4">
        <w:rPr>
          <w:color w:val="6D6E71"/>
          <w:spacing w:val="-5"/>
        </w:rPr>
        <w:t xml:space="preserve"> </w:t>
      </w:r>
      <w:r w:rsidRPr="00CA22F4">
        <w:rPr>
          <w:color w:val="6D6E71"/>
        </w:rPr>
        <w:t>naam)</w:t>
      </w:r>
      <w:r w:rsidRPr="00CA22F4">
        <w:rPr>
          <w:color w:val="6D6E71"/>
          <w:spacing w:val="-5"/>
        </w:rPr>
        <w:t xml:space="preserve"> </w:t>
      </w:r>
      <w:r w:rsidRPr="00CA22F4">
        <w:rPr>
          <w:color w:val="6D6E71"/>
          <w:spacing w:val="-3"/>
        </w:rPr>
        <w:t>t</w:t>
      </w:r>
      <w:r w:rsidRPr="00CA22F4">
        <w:rPr>
          <w:color w:val="6D6E71"/>
        </w:rPr>
        <w:t>oe</w:t>
      </w:r>
      <w:r w:rsidRPr="00CA22F4">
        <w:rPr>
          <w:color w:val="6D6E71"/>
          <w:spacing w:val="-5"/>
        </w:rPr>
        <w:t xml:space="preserve"> </w:t>
      </w:r>
      <w:r w:rsidRPr="00CA22F4">
        <w:rPr>
          <w:color w:val="6D6E71"/>
          <w:spacing w:val="-3"/>
        </w:rPr>
        <w:t>t</w:t>
      </w:r>
      <w:r w:rsidRPr="00CA22F4">
        <w:rPr>
          <w:color w:val="6D6E71"/>
        </w:rPr>
        <w:t>e l</w:t>
      </w:r>
      <w:r w:rsidRPr="00CA22F4">
        <w:rPr>
          <w:color w:val="6D6E71"/>
          <w:spacing w:val="-2"/>
        </w:rPr>
        <w:t>a</w:t>
      </w:r>
      <w:r w:rsidRPr="00CA22F4">
        <w:rPr>
          <w:color w:val="6D6E71"/>
          <w:spacing w:val="-3"/>
        </w:rPr>
        <w:t>t</w:t>
      </w:r>
      <w:r w:rsidRPr="00CA22F4">
        <w:rPr>
          <w:color w:val="6D6E71"/>
        </w:rPr>
        <w:t>en.</w:t>
      </w:r>
      <w:r w:rsidRPr="00CA22F4">
        <w:rPr>
          <w:color w:val="6D6E71"/>
          <w:spacing w:val="-1"/>
        </w:rPr>
        <w:t xml:space="preserve"> </w:t>
      </w:r>
      <w:r w:rsidRPr="00CA22F4">
        <w:rPr>
          <w:color w:val="6D6E71"/>
        </w:rPr>
        <w:t>(in</w:t>
      </w:r>
      <w:r w:rsidRPr="00CA22F4">
        <w:rPr>
          <w:color w:val="6D6E71"/>
          <w:spacing w:val="-4"/>
        </w:rPr>
        <w:t>g</w:t>
      </w:r>
      <w:r w:rsidRPr="00CA22F4">
        <w:rPr>
          <w:color w:val="6D6E71"/>
        </w:rPr>
        <w:t>aan</w:t>
      </w:r>
      <w:r w:rsidRPr="00CA22F4">
        <w:rPr>
          <w:color w:val="6D6E71"/>
          <w:spacing w:val="-1"/>
        </w:rPr>
        <w:t xml:space="preserve"> </w:t>
      </w:r>
      <w:r w:rsidRPr="00CA22F4">
        <w:rPr>
          <w:color w:val="6D6E71"/>
        </w:rPr>
        <w:t>op</w:t>
      </w:r>
      <w:r w:rsidRPr="00CA22F4">
        <w:rPr>
          <w:color w:val="6D6E71"/>
          <w:spacing w:val="-1"/>
        </w:rPr>
        <w:t xml:space="preserve"> </w:t>
      </w:r>
      <w:r w:rsidRPr="00CA22F4">
        <w:rPr>
          <w:color w:val="6D6E71"/>
        </w:rPr>
        <w:t>de specifie</w:t>
      </w:r>
      <w:r w:rsidRPr="00CA22F4">
        <w:rPr>
          <w:color w:val="6D6E71"/>
          <w:spacing w:val="-8"/>
        </w:rPr>
        <w:t>k</w:t>
      </w:r>
      <w:r w:rsidRPr="00CA22F4">
        <w:rPr>
          <w:color w:val="6D6E71"/>
        </w:rPr>
        <w:t>e</w:t>
      </w:r>
      <w:r w:rsidRPr="00CA22F4">
        <w:rPr>
          <w:color w:val="6D6E71"/>
          <w:spacing w:val="-1"/>
        </w:rPr>
        <w:t xml:space="preserve"> </w:t>
      </w:r>
      <w:r w:rsidRPr="00CA22F4">
        <w:rPr>
          <w:color w:val="6D6E71"/>
        </w:rPr>
        <w:t>situ</w:t>
      </w:r>
      <w:r w:rsidRPr="00CA22F4">
        <w:rPr>
          <w:color w:val="6D6E71"/>
          <w:spacing w:val="-2"/>
        </w:rPr>
        <w:t>a</w:t>
      </w:r>
      <w:r w:rsidRPr="00CA22F4">
        <w:rPr>
          <w:color w:val="6D6E71"/>
        </w:rPr>
        <w:t>tie,</w:t>
      </w:r>
      <w:r w:rsidRPr="00CA22F4">
        <w:rPr>
          <w:color w:val="6D6E71"/>
          <w:spacing w:val="-1"/>
        </w:rPr>
        <w:t xml:space="preserve"> </w:t>
      </w:r>
      <w:r w:rsidRPr="00CA22F4">
        <w:rPr>
          <w:color w:val="6D6E71"/>
        </w:rPr>
        <w:t>o</w:t>
      </w:r>
      <w:r w:rsidRPr="00CA22F4">
        <w:rPr>
          <w:color w:val="6D6E71"/>
          <w:spacing w:val="-4"/>
        </w:rPr>
        <w:t>n</w:t>
      </w:r>
      <w:r w:rsidRPr="00CA22F4">
        <w:rPr>
          <w:color w:val="6D6E71"/>
          <w:spacing w:val="-3"/>
        </w:rPr>
        <w:t>v</w:t>
      </w:r>
      <w:r w:rsidRPr="00CA22F4">
        <w:rPr>
          <w:color w:val="6D6E71"/>
        </w:rPr>
        <w:t>oldoende</w:t>
      </w:r>
      <w:r w:rsidRPr="00CA22F4">
        <w:rPr>
          <w:color w:val="6D6E71"/>
          <w:spacing w:val="-1"/>
        </w:rPr>
        <w:t xml:space="preserve"> </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 xml:space="preserve">, </w:t>
      </w:r>
      <w:r w:rsidRPr="00CA22F4">
        <w:rPr>
          <w:color w:val="6D6E71"/>
          <w:spacing w:val="-3"/>
        </w:rPr>
        <w:t>w</w:t>
      </w:r>
      <w:r w:rsidRPr="00CA22F4">
        <w:rPr>
          <w:color w:val="6D6E71"/>
        </w:rPr>
        <w:t>an</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1"/>
        </w:rPr>
        <w:t xml:space="preserve"> </w:t>
      </w:r>
      <w:r w:rsidRPr="00CA22F4">
        <w:rPr>
          <w:color w:val="6D6E71"/>
        </w:rPr>
        <w:t>of</w:t>
      </w:r>
      <w:r w:rsidRPr="00CA22F4">
        <w:rPr>
          <w:color w:val="6D6E71"/>
          <w:spacing w:val="-1"/>
        </w:rPr>
        <w:t xml:space="preserve"> </w:t>
      </w:r>
      <w:r w:rsidRPr="00CA22F4">
        <w:rPr>
          <w:color w:val="6D6E71"/>
          <w:spacing w:val="-3"/>
        </w:rPr>
        <w:t>s</w:t>
      </w:r>
      <w:r w:rsidRPr="00CA22F4">
        <w:rPr>
          <w:color w:val="6D6E71"/>
        </w:rPr>
        <w:t>trijd</w:t>
      </w:r>
      <w:r w:rsidRPr="00CA22F4">
        <w:rPr>
          <w:color w:val="6D6E71"/>
          <w:spacing w:val="-1"/>
        </w:rPr>
        <w:t xml:space="preserve"> </w:t>
      </w:r>
      <w:r w:rsidRPr="00CA22F4">
        <w:rPr>
          <w:color w:val="6D6E71"/>
        </w:rPr>
        <w:t>m</w:t>
      </w:r>
      <w:r w:rsidRPr="00CA22F4">
        <w:rPr>
          <w:color w:val="6D6E71"/>
          <w:spacing w:val="-2"/>
        </w:rPr>
        <w:t>e</w:t>
      </w:r>
      <w:r w:rsidRPr="00CA22F4">
        <w:rPr>
          <w:color w:val="6D6E71"/>
        </w:rPr>
        <w:t>t de</w:t>
      </w:r>
      <w:r w:rsidRPr="00CA22F4">
        <w:rPr>
          <w:color w:val="6D6E71"/>
          <w:spacing w:val="-1"/>
        </w:rPr>
        <w:t xml:space="preserve"> </w:t>
      </w:r>
      <w:r w:rsidRPr="00CA22F4">
        <w:rPr>
          <w:color w:val="6D6E71"/>
        </w:rPr>
        <w:t>g</w:t>
      </w:r>
      <w:r w:rsidRPr="00CA22F4">
        <w:rPr>
          <w:color w:val="6D6E71"/>
          <w:spacing w:val="-4"/>
        </w:rPr>
        <w:t>r</w:t>
      </w:r>
      <w:r w:rsidRPr="00CA22F4">
        <w:rPr>
          <w:color w:val="6D6E71"/>
        </w:rPr>
        <w:t>ondslag).</w:t>
      </w:r>
    </w:p>
    <w:p w14:paraId="281A66F0" w14:textId="77777777" w:rsidR="00852322" w:rsidRPr="00CA22F4" w:rsidRDefault="00852322" w:rsidP="00852322">
      <w:pPr>
        <w:spacing w:before="10" w:line="190" w:lineRule="exact"/>
        <w:rPr>
          <w:sz w:val="19"/>
          <w:szCs w:val="19"/>
        </w:rPr>
      </w:pPr>
    </w:p>
    <w:p w14:paraId="17EBBB10" w14:textId="77777777" w:rsidR="00852322" w:rsidRPr="00CA22F4" w:rsidRDefault="00852322" w:rsidP="00852322">
      <w:pPr>
        <w:pStyle w:val="Plattetekst"/>
        <w:spacing w:line="178" w:lineRule="auto"/>
        <w:ind w:right="1133"/>
        <w:jc w:val="both"/>
      </w:pPr>
      <w:r w:rsidRPr="00CA22F4">
        <w:rPr>
          <w:color w:val="6D6E71"/>
        </w:rPr>
        <w:t>Op</w:t>
      </w:r>
      <w:r w:rsidRPr="00CA22F4">
        <w:rPr>
          <w:color w:val="6D6E71"/>
          <w:spacing w:val="37"/>
        </w:rPr>
        <w:t xml:space="preserve"> </w:t>
      </w:r>
      <w:r w:rsidRPr="00CA22F4">
        <w:rPr>
          <w:color w:val="6D6E71"/>
        </w:rPr>
        <w:t>g</w:t>
      </w:r>
      <w:r w:rsidRPr="00CA22F4">
        <w:rPr>
          <w:color w:val="6D6E71"/>
          <w:spacing w:val="-4"/>
        </w:rPr>
        <w:t>r</w:t>
      </w:r>
      <w:r w:rsidRPr="00CA22F4">
        <w:rPr>
          <w:color w:val="6D6E71"/>
        </w:rPr>
        <w:t>ond</w:t>
      </w:r>
      <w:r w:rsidRPr="00CA22F4">
        <w:rPr>
          <w:color w:val="6D6E71"/>
          <w:spacing w:val="37"/>
        </w:rPr>
        <w:t xml:space="preserve"> </w:t>
      </w:r>
      <w:r w:rsidRPr="00CA22F4">
        <w:rPr>
          <w:color w:val="6D6E71"/>
          <w:spacing w:val="-4"/>
        </w:rPr>
        <w:t>v</w:t>
      </w:r>
      <w:r w:rsidRPr="00CA22F4">
        <w:rPr>
          <w:color w:val="6D6E71"/>
        </w:rPr>
        <w:t>an</w:t>
      </w:r>
      <w:r w:rsidRPr="00CA22F4">
        <w:rPr>
          <w:color w:val="6D6E71"/>
          <w:spacing w:val="37"/>
        </w:rPr>
        <w:t xml:space="preserve"> </w:t>
      </w:r>
      <w:r w:rsidRPr="00CA22F4">
        <w:rPr>
          <w:color w:val="6D6E71"/>
        </w:rPr>
        <w:t>h</w:t>
      </w:r>
      <w:r w:rsidRPr="00CA22F4">
        <w:rPr>
          <w:color w:val="6D6E71"/>
          <w:spacing w:val="-2"/>
        </w:rPr>
        <w:t>e</w:t>
      </w:r>
      <w:r w:rsidRPr="00CA22F4">
        <w:rPr>
          <w:color w:val="6D6E71"/>
        </w:rPr>
        <w:t>t</w:t>
      </w:r>
      <w:r w:rsidRPr="00CA22F4">
        <w:rPr>
          <w:color w:val="6D6E71"/>
          <w:spacing w:val="36"/>
        </w:rPr>
        <w:t xml:space="preserve"> </w:t>
      </w:r>
      <w:r w:rsidRPr="00CA22F4">
        <w:rPr>
          <w:color w:val="6D6E71"/>
        </w:rPr>
        <w:t>hie</w:t>
      </w:r>
      <w:r w:rsidRPr="00CA22F4">
        <w:rPr>
          <w:color w:val="6D6E71"/>
          <w:spacing w:val="2"/>
        </w:rPr>
        <w:t>r</w:t>
      </w:r>
      <w:r w:rsidRPr="00CA22F4">
        <w:rPr>
          <w:color w:val="6D6E71"/>
          <w:spacing w:val="-3"/>
        </w:rPr>
        <w:t>v</w:t>
      </w:r>
      <w:r w:rsidRPr="00CA22F4">
        <w:rPr>
          <w:color w:val="6D6E71"/>
        </w:rPr>
        <w:t>oor</w:t>
      </w:r>
      <w:r w:rsidRPr="00CA22F4">
        <w:rPr>
          <w:color w:val="6D6E71"/>
          <w:spacing w:val="37"/>
        </w:rPr>
        <w:t xml:space="preserve"> </w:t>
      </w:r>
      <w:r w:rsidRPr="00CA22F4">
        <w:rPr>
          <w:color w:val="6D6E71"/>
          <w:spacing w:val="-2"/>
        </w:rPr>
        <w:t>g</w:t>
      </w:r>
      <w:r w:rsidRPr="00CA22F4">
        <w:rPr>
          <w:color w:val="6D6E71"/>
        </w:rPr>
        <w:t>emelde,</w:t>
      </w:r>
      <w:r w:rsidRPr="00CA22F4">
        <w:rPr>
          <w:color w:val="6D6E71"/>
          <w:spacing w:val="36"/>
        </w:rPr>
        <w:t xml:space="preserve"> </w:t>
      </w:r>
      <w:r w:rsidRPr="00CA22F4">
        <w:rPr>
          <w:color w:val="6D6E71"/>
        </w:rPr>
        <w:t>beric</w:t>
      </w:r>
      <w:r w:rsidRPr="00CA22F4">
        <w:rPr>
          <w:color w:val="6D6E71"/>
          <w:spacing w:val="-2"/>
        </w:rPr>
        <w:t>h</w:t>
      </w:r>
      <w:r w:rsidRPr="00CA22F4">
        <w:rPr>
          <w:color w:val="6D6E71"/>
        </w:rPr>
        <w:t>t</w:t>
      </w:r>
      <w:r w:rsidRPr="00CA22F4">
        <w:rPr>
          <w:color w:val="6D6E71"/>
          <w:spacing w:val="36"/>
        </w:rPr>
        <w:t xml:space="preserve"> </w:t>
      </w:r>
      <w:r w:rsidRPr="00CA22F4">
        <w:rPr>
          <w:color w:val="6D6E71"/>
        </w:rPr>
        <w:t>h</w:t>
      </w:r>
      <w:r w:rsidRPr="00CA22F4">
        <w:rPr>
          <w:color w:val="6D6E71"/>
          <w:spacing w:val="-2"/>
        </w:rPr>
        <w:t>e</w:t>
      </w:r>
      <w:r w:rsidRPr="00CA22F4">
        <w:rPr>
          <w:color w:val="6D6E71"/>
        </w:rPr>
        <w:t>t</w:t>
      </w:r>
      <w:r w:rsidRPr="00CA22F4">
        <w:rPr>
          <w:color w:val="6D6E71"/>
          <w:spacing w:val="37"/>
        </w:rPr>
        <w:t xml:space="preserve"> </w:t>
      </w:r>
      <w:r w:rsidRPr="00CA22F4">
        <w:rPr>
          <w:color w:val="6D6E71"/>
        </w:rPr>
        <w:t>be</w:t>
      </w:r>
      <w:r w:rsidRPr="00CA22F4">
        <w:rPr>
          <w:color w:val="6D6E71"/>
          <w:spacing w:val="-3"/>
        </w:rPr>
        <w:t>s</w:t>
      </w:r>
      <w:r w:rsidRPr="00CA22F4">
        <w:rPr>
          <w:color w:val="6D6E71"/>
        </w:rPr>
        <w:t>tuur</w:t>
      </w:r>
      <w:r w:rsidRPr="00CA22F4">
        <w:rPr>
          <w:color w:val="6D6E71"/>
          <w:spacing w:val="37"/>
        </w:rPr>
        <w:t xml:space="preserve"> </w:t>
      </w:r>
      <w:r w:rsidRPr="00CA22F4">
        <w:rPr>
          <w:color w:val="6D6E71"/>
          <w:spacing w:val="-4"/>
        </w:rPr>
        <w:t>v</w:t>
      </w:r>
      <w:r w:rsidRPr="00CA22F4">
        <w:rPr>
          <w:color w:val="6D6E71"/>
        </w:rPr>
        <w:t>an</w:t>
      </w:r>
      <w:r w:rsidRPr="00CA22F4">
        <w:rPr>
          <w:color w:val="6D6E71"/>
          <w:spacing w:val="37"/>
        </w:rPr>
        <w:t xml:space="preserve"> </w:t>
      </w:r>
      <w:r w:rsidRPr="00CA22F4">
        <w:rPr>
          <w:color w:val="6D6E71"/>
        </w:rPr>
        <w:t>…….</w:t>
      </w:r>
      <w:r w:rsidRPr="00CA22F4">
        <w:rPr>
          <w:color w:val="6D6E71"/>
          <w:spacing w:val="36"/>
        </w:rPr>
        <w:t xml:space="preserve"> </w:t>
      </w:r>
      <w:r w:rsidRPr="00CA22F4">
        <w:rPr>
          <w:color w:val="6D6E71"/>
        </w:rPr>
        <w:t>(naam b</w:t>
      </w:r>
      <w:r w:rsidRPr="00CA22F4">
        <w:rPr>
          <w:color w:val="6D6E71"/>
          <w:spacing w:val="-2"/>
        </w:rPr>
        <w:t>e</w:t>
      </w:r>
      <w:r w:rsidRPr="00CA22F4">
        <w:rPr>
          <w:color w:val="6D6E71"/>
          <w:spacing w:val="-3"/>
        </w:rPr>
        <w:t>v</w:t>
      </w:r>
      <w:r w:rsidRPr="00CA22F4">
        <w:rPr>
          <w:color w:val="6D6E71"/>
        </w:rPr>
        <w:t>oe</w:t>
      </w:r>
      <w:r w:rsidRPr="00CA22F4">
        <w:rPr>
          <w:color w:val="6D6E71"/>
          <w:spacing w:val="-3"/>
        </w:rPr>
        <w:t>g</w:t>
      </w:r>
      <w:r w:rsidRPr="00CA22F4">
        <w:rPr>
          <w:color w:val="6D6E71"/>
        </w:rPr>
        <w:t>d</w:t>
      </w:r>
      <w:r w:rsidRPr="00CA22F4">
        <w:rPr>
          <w:color w:val="6D6E71"/>
          <w:spacing w:val="-6"/>
        </w:rPr>
        <w:t xml:space="preserve"> </w:t>
      </w:r>
      <w:r w:rsidRPr="00CA22F4">
        <w:rPr>
          <w:color w:val="6D6E71"/>
          <w:spacing w:val="-2"/>
        </w:rPr>
        <w:t>g</w:t>
      </w:r>
      <w:r w:rsidRPr="00CA22F4">
        <w:rPr>
          <w:color w:val="6D6E71"/>
          <w:spacing w:val="-3"/>
        </w:rPr>
        <w:t>e</w:t>
      </w:r>
      <w:r w:rsidRPr="00CA22F4">
        <w:rPr>
          <w:color w:val="6D6E71"/>
          <w:spacing w:val="-4"/>
        </w:rPr>
        <w:t>z</w:t>
      </w:r>
      <w:r w:rsidRPr="00CA22F4">
        <w:rPr>
          <w:color w:val="6D6E71"/>
        </w:rPr>
        <w:t>ag)</w:t>
      </w:r>
      <w:r w:rsidRPr="00CA22F4">
        <w:rPr>
          <w:color w:val="6D6E71"/>
          <w:spacing w:val="-6"/>
        </w:rPr>
        <w:t xml:space="preserve"> </w:t>
      </w:r>
      <w:r w:rsidRPr="00CA22F4">
        <w:rPr>
          <w:color w:val="6D6E71"/>
        </w:rPr>
        <w:t>u</w:t>
      </w:r>
      <w:r w:rsidRPr="00CA22F4">
        <w:rPr>
          <w:color w:val="6D6E71"/>
          <w:spacing w:val="-6"/>
        </w:rPr>
        <w:t xml:space="preserve"> </w:t>
      </w:r>
      <w:r w:rsidRPr="00CA22F4">
        <w:rPr>
          <w:color w:val="6D6E71"/>
        </w:rPr>
        <w:t>hierbij</w:t>
      </w:r>
      <w:r w:rsidRPr="00CA22F4">
        <w:rPr>
          <w:color w:val="6D6E71"/>
          <w:spacing w:val="-6"/>
        </w:rPr>
        <w:t xml:space="preserve"> </w:t>
      </w:r>
      <w:r w:rsidRPr="00CA22F4">
        <w:rPr>
          <w:color w:val="6D6E71"/>
          <w:spacing w:val="-3"/>
        </w:rPr>
        <w:t>t</w:t>
      </w:r>
      <w:r w:rsidRPr="00CA22F4">
        <w:rPr>
          <w:color w:val="6D6E71"/>
        </w:rPr>
        <w:t>ot</w:t>
      </w:r>
      <w:r w:rsidRPr="00CA22F4">
        <w:rPr>
          <w:color w:val="6D6E71"/>
          <w:spacing w:val="-6"/>
        </w:rPr>
        <w:t xml:space="preserve"> </w:t>
      </w:r>
      <w:r w:rsidRPr="00CA22F4">
        <w:rPr>
          <w:color w:val="6D6E71"/>
        </w:rPr>
        <w:t>daad</w:t>
      </w:r>
      <w:r w:rsidRPr="00CA22F4">
        <w:rPr>
          <w:color w:val="6D6E71"/>
          <w:spacing w:val="-2"/>
        </w:rPr>
        <w:t>w</w:t>
      </w:r>
      <w:r w:rsidRPr="00CA22F4">
        <w:rPr>
          <w:color w:val="6D6E71"/>
        </w:rPr>
        <w:t>er</w:t>
      </w:r>
      <w:r w:rsidRPr="00CA22F4">
        <w:rPr>
          <w:color w:val="6D6E71"/>
          <w:spacing w:val="-8"/>
        </w:rPr>
        <w:t>k</w:t>
      </w:r>
      <w:r w:rsidRPr="00CA22F4">
        <w:rPr>
          <w:color w:val="6D6E71"/>
        </w:rPr>
        <w:t>elij</w:t>
      </w:r>
      <w:r w:rsidRPr="00CA22F4">
        <w:rPr>
          <w:color w:val="6D6E71"/>
          <w:spacing w:val="-7"/>
        </w:rPr>
        <w:t>k</w:t>
      </w:r>
      <w:r w:rsidRPr="00CA22F4">
        <w:rPr>
          <w:color w:val="6D6E71"/>
        </w:rPr>
        <w:t>e</w:t>
      </w:r>
      <w:r w:rsidRPr="00CA22F4">
        <w:rPr>
          <w:color w:val="6D6E71"/>
          <w:spacing w:val="-6"/>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r w:rsidRPr="00CA22F4">
        <w:rPr>
          <w:color w:val="6D6E71"/>
          <w:spacing w:val="-6"/>
        </w:rPr>
        <w:t xml:space="preserve"> </w:t>
      </w:r>
      <w:r w:rsidRPr="00CA22F4">
        <w:rPr>
          <w:color w:val="6D6E71"/>
          <w:spacing w:val="-1"/>
        </w:rPr>
        <w:t>o</w:t>
      </w:r>
      <w:r w:rsidRPr="00CA22F4">
        <w:rPr>
          <w:color w:val="6D6E71"/>
          <w:spacing w:val="-3"/>
        </w:rPr>
        <w:t>v</w:t>
      </w:r>
      <w:r w:rsidRPr="00CA22F4">
        <w:rPr>
          <w:color w:val="6D6E71"/>
        </w:rPr>
        <w:t>er</w:t>
      </w:r>
      <w:r w:rsidRPr="00CA22F4">
        <w:rPr>
          <w:color w:val="6D6E71"/>
          <w:spacing w:val="-6"/>
        </w:rPr>
        <w:t xml:space="preserve"> </w:t>
      </w:r>
      <w:r w:rsidRPr="00CA22F4">
        <w:rPr>
          <w:color w:val="6D6E71"/>
          <w:spacing w:val="-3"/>
        </w:rPr>
        <w:t>t</w:t>
      </w:r>
      <w:r w:rsidRPr="00CA22F4">
        <w:rPr>
          <w:color w:val="6D6E71"/>
        </w:rPr>
        <w:t>e</w:t>
      </w:r>
      <w:r w:rsidRPr="00CA22F4">
        <w:rPr>
          <w:color w:val="6D6E71"/>
          <w:spacing w:val="-6"/>
        </w:rPr>
        <w:t xml:space="preserve"> </w:t>
      </w:r>
      <w:r w:rsidRPr="00CA22F4">
        <w:rPr>
          <w:color w:val="6D6E71"/>
          <w:spacing w:val="-5"/>
        </w:rPr>
        <w:t>g</w:t>
      </w:r>
      <w:r w:rsidRPr="00CA22F4">
        <w:rPr>
          <w:color w:val="6D6E71"/>
        </w:rPr>
        <w:t>aan</w:t>
      </w:r>
      <w:r w:rsidRPr="00CA22F4">
        <w:rPr>
          <w:color w:val="6D6E71"/>
          <w:spacing w:val="-6"/>
        </w:rPr>
        <w:t xml:space="preserve"> </w:t>
      </w:r>
      <w:r w:rsidRPr="00CA22F4">
        <w:rPr>
          <w:color w:val="6D6E71"/>
          <w:spacing w:val="-4"/>
        </w:rPr>
        <w:t>v</w:t>
      </w:r>
      <w:r w:rsidRPr="00CA22F4">
        <w:rPr>
          <w:color w:val="6D6E71"/>
        </w:rPr>
        <w:t>an</w:t>
      </w:r>
      <w:r w:rsidRPr="00CA22F4">
        <w:rPr>
          <w:color w:val="6D6E71"/>
          <w:spacing w:val="-6"/>
        </w:rPr>
        <w:t xml:space="preserve"> </w:t>
      </w:r>
      <w:r w:rsidRPr="00CA22F4">
        <w:rPr>
          <w:color w:val="6D6E71"/>
        </w:rPr>
        <w:t>uw</w:t>
      </w:r>
      <w:r w:rsidRPr="00CA22F4">
        <w:rPr>
          <w:color w:val="6D6E71"/>
          <w:spacing w:val="-6"/>
        </w:rPr>
        <w:t xml:space="preserve"> </w:t>
      </w:r>
      <w:r w:rsidRPr="00CA22F4">
        <w:rPr>
          <w:color w:val="6D6E71"/>
        </w:rPr>
        <w:t>…..(</w:t>
      </w:r>
      <w:r w:rsidRPr="00CA22F4">
        <w:rPr>
          <w:color w:val="6D6E71"/>
          <w:spacing w:val="-5"/>
        </w:rPr>
        <w:t>z</w:t>
      </w:r>
      <w:r w:rsidRPr="00CA22F4">
        <w:rPr>
          <w:color w:val="6D6E71"/>
        </w:rPr>
        <w:t>oon/doc</w:t>
      </w:r>
      <w:r w:rsidRPr="00CA22F4">
        <w:rPr>
          <w:color w:val="6D6E71"/>
          <w:spacing w:val="-2"/>
        </w:rPr>
        <w:t>h</w:t>
      </w:r>
      <w:r w:rsidRPr="00CA22F4">
        <w:rPr>
          <w:color w:val="6D6E71"/>
          <w:spacing w:val="-3"/>
        </w:rPr>
        <w:t>t</w:t>
      </w:r>
      <w:r w:rsidRPr="00CA22F4">
        <w:rPr>
          <w:color w:val="6D6E71"/>
        </w:rPr>
        <w:t>er</w:t>
      </w:r>
      <w:r w:rsidRPr="00CA22F4">
        <w:rPr>
          <w:color w:val="6D6E71"/>
          <w:spacing w:val="-6"/>
        </w:rPr>
        <w:t xml:space="preserve"> </w:t>
      </w:r>
      <w:r w:rsidRPr="00CA22F4">
        <w:rPr>
          <w:color w:val="6D6E71"/>
        </w:rPr>
        <w:t>+</w:t>
      </w:r>
      <w:r w:rsidRPr="00CA22F4">
        <w:rPr>
          <w:color w:val="6D6E71"/>
          <w:spacing w:val="-6"/>
        </w:rPr>
        <w:t xml:space="preserve"> </w:t>
      </w:r>
      <w:r w:rsidRPr="00CA22F4">
        <w:rPr>
          <w:color w:val="6D6E71"/>
        </w:rPr>
        <w:t>naam)</w:t>
      </w:r>
      <w:r w:rsidRPr="00CA22F4">
        <w:rPr>
          <w:color w:val="6D6E71"/>
          <w:spacing w:val="-6"/>
        </w:rPr>
        <w:t xml:space="preserve"> </w:t>
      </w:r>
      <w:r w:rsidRPr="00CA22F4">
        <w:rPr>
          <w:color w:val="6D6E71"/>
        </w:rPr>
        <w:t>en</w:t>
      </w:r>
      <w:r w:rsidRPr="00CA22F4">
        <w:rPr>
          <w:color w:val="6D6E71"/>
          <w:spacing w:val="-6"/>
        </w:rPr>
        <w:t xml:space="preserve"> </w:t>
      </w:r>
      <w:r w:rsidRPr="00CA22F4">
        <w:rPr>
          <w:color w:val="6D6E71"/>
        </w:rPr>
        <w:t xml:space="preserve">… aldus </w:t>
      </w:r>
      <w:r w:rsidRPr="00CA22F4">
        <w:rPr>
          <w:color w:val="6D6E71"/>
          <w:spacing w:val="-3"/>
        </w:rPr>
        <w:t>v</w:t>
      </w:r>
      <w:r w:rsidRPr="00CA22F4">
        <w:rPr>
          <w:color w:val="6D6E71"/>
        </w:rPr>
        <w:t>an</w:t>
      </w:r>
      <w:r w:rsidRPr="00CA22F4">
        <w:rPr>
          <w:color w:val="6D6E71"/>
          <w:spacing w:val="-2"/>
        </w:rPr>
        <w:t>a</w:t>
      </w:r>
      <w:r w:rsidRPr="00CA22F4">
        <w:rPr>
          <w:color w:val="6D6E71"/>
        </w:rPr>
        <w:t xml:space="preserve">f heden de </w:t>
      </w:r>
      <w:r w:rsidRPr="00CA22F4">
        <w:rPr>
          <w:color w:val="6D6E71"/>
          <w:spacing w:val="-2"/>
        </w:rPr>
        <w:t>t</w:t>
      </w:r>
      <w:r w:rsidRPr="00CA22F4">
        <w:rPr>
          <w:color w:val="6D6E71"/>
        </w:rPr>
        <w:t>oe</w:t>
      </w:r>
      <w:r w:rsidRPr="00CA22F4">
        <w:rPr>
          <w:color w:val="6D6E71"/>
          <w:spacing w:val="-5"/>
        </w:rPr>
        <w:t>g</w:t>
      </w:r>
      <w:r w:rsidRPr="00CA22F4">
        <w:rPr>
          <w:color w:val="6D6E71"/>
        </w:rPr>
        <w:t xml:space="preserve">ang </w:t>
      </w:r>
      <w:r w:rsidRPr="00CA22F4">
        <w:rPr>
          <w:color w:val="6D6E71"/>
          <w:spacing w:val="-3"/>
        </w:rPr>
        <w:t>t</w:t>
      </w:r>
      <w:r w:rsidRPr="00CA22F4">
        <w:rPr>
          <w:color w:val="6D6E71"/>
        </w:rPr>
        <w:t xml:space="preserve">ot de school </w:t>
      </w:r>
      <w:r w:rsidRPr="00CA22F4">
        <w:rPr>
          <w:color w:val="6D6E71"/>
          <w:spacing w:val="-2"/>
        </w:rPr>
        <w:t>t</w:t>
      </w:r>
      <w:r w:rsidRPr="00CA22F4">
        <w:rPr>
          <w:color w:val="6D6E71"/>
        </w:rPr>
        <w:t xml:space="preserve">e </w:t>
      </w:r>
      <w:r w:rsidRPr="00CA22F4">
        <w:rPr>
          <w:color w:val="6D6E71"/>
          <w:spacing w:val="-2"/>
        </w:rPr>
        <w:t>z</w:t>
      </w:r>
      <w:r w:rsidRPr="00CA22F4">
        <w:rPr>
          <w:color w:val="6D6E71"/>
        </w:rPr>
        <w:t xml:space="preserve">ullen </w:t>
      </w:r>
      <w:r w:rsidRPr="00CA22F4">
        <w:rPr>
          <w:color w:val="6D6E71"/>
          <w:spacing w:val="-2"/>
        </w:rPr>
        <w:t>w</w:t>
      </w:r>
      <w:r w:rsidRPr="00CA22F4">
        <w:rPr>
          <w:color w:val="6D6E71"/>
        </w:rPr>
        <w:t>ei</w:t>
      </w:r>
      <w:r w:rsidRPr="00CA22F4">
        <w:rPr>
          <w:color w:val="6D6E71"/>
          <w:spacing w:val="-2"/>
        </w:rPr>
        <w:t>g</w:t>
      </w:r>
      <w:r w:rsidRPr="00CA22F4">
        <w:rPr>
          <w:color w:val="6D6E71"/>
        </w:rPr>
        <w:t>e</w:t>
      </w:r>
      <w:r w:rsidRPr="00CA22F4">
        <w:rPr>
          <w:color w:val="6D6E71"/>
          <w:spacing w:val="-4"/>
        </w:rPr>
        <w:t>r</w:t>
      </w:r>
      <w:r w:rsidRPr="00CA22F4">
        <w:rPr>
          <w:color w:val="6D6E71"/>
        </w:rPr>
        <w:t>en.</w:t>
      </w:r>
    </w:p>
    <w:p w14:paraId="49741F4A" w14:textId="77777777" w:rsidR="00852322" w:rsidRPr="00CA22F4" w:rsidRDefault="00852322" w:rsidP="00852322">
      <w:pPr>
        <w:spacing w:before="10" w:line="190" w:lineRule="exact"/>
        <w:rPr>
          <w:sz w:val="19"/>
          <w:szCs w:val="19"/>
        </w:rPr>
      </w:pPr>
    </w:p>
    <w:p w14:paraId="06E148DB" w14:textId="77777777" w:rsidR="00852322" w:rsidRPr="00CA22F4" w:rsidRDefault="00852322" w:rsidP="00852322">
      <w:pPr>
        <w:pStyle w:val="Plattetekst"/>
        <w:spacing w:line="178" w:lineRule="auto"/>
        <w:ind w:right="1133"/>
        <w:jc w:val="both"/>
      </w:pPr>
      <w:r w:rsidRPr="00CA22F4">
        <w:rPr>
          <w:color w:val="6D6E71"/>
        </w:rPr>
        <w:t>Indien</w:t>
      </w:r>
      <w:r w:rsidRPr="00CA22F4">
        <w:rPr>
          <w:color w:val="6D6E71"/>
          <w:spacing w:val="8"/>
        </w:rPr>
        <w:t xml:space="preserve"> </w:t>
      </w:r>
      <w:r w:rsidRPr="00CA22F4">
        <w:rPr>
          <w:color w:val="6D6E71"/>
        </w:rPr>
        <w:t>u</w:t>
      </w:r>
      <w:r w:rsidRPr="00CA22F4">
        <w:rPr>
          <w:color w:val="6D6E71"/>
          <w:spacing w:val="8"/>
        </w:rPr>
        <w:t xml:space="preserve"> </w:t>
      </w:r>
      <w:r w:rsidRPr="00CA22F4">
        <w:rPr>
          <w:color w:val="6D6E71"/>
        </w:rPr>
        <w:t>h</w:t>
      </w:r>
      <w:r w:rsidRPr="00CA22F4">
        <w:rPr>
          <w:color w:val="6D6E71"/>
          <w:spacing w:val="-2"/>
        </w:rPr>
        <w:t>e</w:t>
      </w:r>
      <w:r w:rsidRPr="00CA22F4">
        <w:rPr>
          <w:color w:val="6D6E71"/>
        </w:rPr>
        <w:t>t</w:t>
      </w:r>
      <w:r w:rsidRPr="00CA22F4">
        <w:rPr>
          <w:color w:val="6D6E71"/>
          <w:spacing w:val="8"/>
        </w:rPr>
        <w:t xml:space="preserve"> </w:t>
      </w:r>
      <w:r w:rsidRPr="00CA22F4">
        <w:rPr>
          <w:color w:val="6D6E71"/>
        </w:rPr>
        <w:t>ni</w:t>
      </w:r>
      <w:r w:rsidRPr="00CA22F4">
        <w:rPr>
          <w:color w:val="6D6E71"/>
          <w:spacing w:val="-2"/>
        </w:rPr>
        <w:t>e</w:t>
      </w:r>
      <w:r w:rsidRPr="00CA22F4">
        <w:rPr>
          <w:color w:val="6D6E71"/>
        </w:rPr>
        <w:t>t</w:t>
      </w:r>
      <w:r w:rsidRPr="00CA22F4">
        <w:rPr>
          <w:color w:val="6D6E71"/>
          <w:spacing w:val="8"/>
        </w:rPr>
        <w:t xml:space="preserve"> </w:t>
      </w:r>
      <w:r w:rsidRPr="00CA22F4">
        <w:rPr>
          <w:color w:val="6D6E71"/>
        </w:rPr>
        <w:t>eens</w:t>
      </w:r>
      <w:r w:rsidRPr="00CA22F4">
        <w:rPr>
          <w:color w:val="6D6E71"/>
          <w:spacing w:val="8"/>
        </w:rPr>
        <w:t xml:space="preserve"> </w:t>
      </w:r>
      <w:r w:rsidRPr="00CA22F4">
        <w:rPr>
          <w:color w:val="6D6E71"/>
        </w:rPr>
        <w:t>be</w:t>
      </w:r>
      <w:r w:rsidRPr="00CA22F4">
        <w:rPr>
          <w:color w:val="6D6E71"/>
          <w:spacing w:val="-2"/>
        </w:rPr>
        <w:t>n</w:t>
      </w:r>
      <w:r w:rsidRPr="00CA22F4">
        <w:rPr>
          <w:color w:val="6D6E71"/>
        </w:rPr>
        <w:t>t</w:t>
      </w:r>
      <w:r w:rsidRPr="00CA22F4">
        <w:rPr>
          <w:color w:val="6D6E71"/>
          <w:spacing w:val="8"/>
        </w:rPr>
        <w:t xml:space="preserve"> </w:t>
      </w:r>
      <w:r w:rsidRPr="00CA22F4">
        <w:rPr>
          <w:color w:val="6D6E71"/>
        </w:rPr>
        <w:t>m</w:t>
      </w:r>
      <w:r w:rsidRPr="00CA22F4">
        <w:rPr>
          <w:color w:val="6D6E71"/>
          <w:spacing w:val="-2"/>
        </w:rPr>
        <w:t>e</w:t>
      </w:r>
      <w:r w:rsidRPr="00CA22F4">
        <w:rPr>
          <w:color w:val="6D6E71"/>
        </w:rPr>
        <w:t>t</w:t>
      </w:r>
      <w:r w:rsidRPr="00CA22F4">
        <w:rPr>
          <w:color w:val="6D6E71"/>
          <w:spacing w:val="8"/>
        </w:rPr>
        <w:t xml:space="preserve"> </w:t>
      </w:r>
      <w:r w:rsidRPr="00CA22F4">
        <w:rPr>
          <w:color w:val="6D6E71"/>
        </w:rPr>
        <w:t>dit</w:t>
      </w:r>
      <w:r w:rsidRPr="00CA22F4">
        <w:rPr>
          <w:color w:val="6D6E71"/>
          <w:spacing w:val="8"/>
        </w:rPr>
        <w:t xml:space="preserve"> </w:t>
      </w:r>
      <w:r w:rsidRPr="00CA22F4">
        <w:rPr>
          <w:color w:val="6D6E71"/>
        </w:rPr>
        <w:t>besluit</w:t>
      </w:r>
      <w:r w:rsidRPr="00CA22F4">
        <w:rPr>
          <w:color w:val="6D6E71"/>
          <w:spacing w:val="8"/>
        </w:rPr>
        <w:t xml:space="preserve"> </w:t>
      </w:r>
      <w:r w:rsidRPr="00CA22F4">
        <w:rPr>
          <w:color w:val="6D6E71"/>
          <w:spacing w:val="-3"/>
        </w:rPr>
        <w:t>k</w:t>
      </w:r>
      <w:r w:rsidRPr="00CA22F4">
        <w:rPr>
          <w:color w:val="6D6E71"/>
        </w:rPr>
        <w:t>u</w:t>
      </w:r>
      <w:r w:rsidRPr="00CA22F4">
        <w:rPr>
          <w:color w:val="6D6E71"/>
          <w:spacing w:val="-2"/>
        </w:rPr>
        <w:t>n</w:t>
      </w:r>
      <w:r w:rsidRPr="00CA22F4">
        <w:rPr>
          <w:color w:val="6D6E71"/>
        </w:rPr>
        <w:t>t</w:t>
      </w:r>
      <w:r w:rsidRPr="00CA22F4">
        <w:rPr>
          <w:color w:val="6D6E71"/>
          <w:spacing w:val="8"/>
        </w:rPr>
        <w:t xml:space="preserve"> </w:t>
      </w:r>
      <w:r w:rsidRPr="00CA22F4">
        <w:rPr>
          <w:color w:val="6D6E71"/>
        </w:rPr>
        <w:t>u</w:t>
      </w:r>
      <w:r w:rsidRPr="00CA22F4">
        <w:rPr>
          <w:color w:val="6D6E71"/>
          <w:spacing w:val="8"/>
        </w:rPr>
        <w:t xml:space="preserve"> </w:t>
      </w:r>
      <w:r w:rsidRPr="00CA22F4">
        <w:rPr>
          <w:color w:val="6D6E71"/>
        </w:rPr>
        <w:t>binnen</w:t>
      </w:r>
      <w:r w:rsidRPr="00CA22F4">
        <w:rPr>
          <w:color w:val="6D6E71"/>
          <w:spacing w:val="8"/>
        </w:rPr>
        <w:t xml:space="preserve"> </w:t>
      </w:r>
      <w:r w:rsidRPr="00CA22F4">
        <w:rPr>
          <w:color w:val="6D6E71"/>
          <w:spacing w:val="-5"/>
        </w:rPr>
        <w:t>z</w:t>
      </w:r>
      <w:r w:rsidRPr="00CA22F4">
        <w:rPr>
          <w:color w:val="6D6E71"/>
        </w:rPr>
        <w:t>es</w:t>
      </w:r>
      <w:r w:rsidRPr="00CA22F4">
        <w:rPr>
          <w:color w:val="6D6E71"/>
          <w:spacing w:val="8"/>
        </w:rPr>
        <w:t xml:space="preserve"> </w:t>
      </w:r>
      <w:r w:rsidRPr="00CA22F4">
        <w:rPr>
          <w:color w:val="6D6E71"/>
          <w:spacing w:val="-2"/>
        </w:rPr>
        <w:t>w</w:t>
      </w:r>
      <w:r w:rsidRPr="00CA22F4">
        <w:rPr>
          <w:color w:val="6D6E71"/>
        </w:rPr>
        <w:t>e</w:t>
      </w:r>
      <w:r w:rsidRPr="00CA22F4">
        <w:rPr>
          <w:color w:val="6D6E71"/>
          <w:spacing w:val="-8"/>
        </w:rPr>
        <w:t>k</w:t>
      </w:r>
      <w:r w:rsidRPr="00CA22F4">
        <w:rPr>
          <w:color w:val="6D6E71"/>
        </w:rPr>
        <w:t>en</w:t>
      </w:r>
      <w:r w:rsidRPr="00CA22F4">
        <w:rPr>
          <w:color w:val="6D6E71"/>
          <w:spacing w:val="8"/>
        </w:rPr>
        <w:t xml:space="preserve"> </w:t>
      </w:r>
      <w:r w:rsidRPr="00CA22F4">
        <w:rPr>
          <w:color w:val="6D6E71"/>
        </w:rPr>
        <w:t>na</w:t>
      </w:r>
      <w:r w:rsidRPr="00CA22F4">
        <w:rPr>
          <w:color w:val="6D6E71"/>
          <w:spacing w:val="8"/>
        </w:rPr>
        <w:t xml:space="preserve"> </w:t>
      </w:r>
      <w:r w:rsidRPr="00CA22F4">
        <w:rPr>
          <w:color w:val="6D6E71"/>
          <w:spacing w:val="-4"/>
        </w:rPr>
        <w:t>v</w:t>
      </w:r>
      <w:r w:rsidRPr="00CA22F4">
        <w:rPr>
          <w:color w:val="6D6E71"/>
        </w:rPr>
        <w:t>andaag</w:t>
      </w:r>
      <w:r w:rsidRPr="00CA22F4">
        <w:rPr>
          <w:color w:val="6D6E71"/>
          <w:spacing w:val="17"/>
        </w:rPr>
        <w:t xml:space="preserve"> </w:t>
      </w:r>
      <w:r w:rsidRPr="00CA22F4">
        <w:rPr>
          <w:color w:val="6D6E71"/>
        </w:rPr>
        <w:t>hier</w:t>
      </w:r>
      <w:r w:rsidRPr="00CA22F4">
        <w:rPr>
          <w:color w:val="6D6E71"/>
          <w:spacing w:val="-3"/>
        </w:rPr>
        <w:t>t</w:t>
      </w:r>
      <w:r w:rsidRPr="00CA22F4">
        <w:rPr>
          <w:color w:val="6D6E71"/>
        </w:rPr>
        <w:t>e</w:t>
      </w:r>
      <w:r w:rsidRPr="00CA22F4">
        <w:rPr>
          <w:color w:val="6D6E71"/>
          <w:spacing w:val="-2"/>
        </w:rPr>
        <w:t>g</w:t>
      </w:r>
      <w:r w:rsidRPr="00CA22F4">
        <w:rPr>
          <w:color w:val="6D6E71"/>
        </w:rPr>
        <w:t>en</w:t>
      </w:r>
      <w:r w:rsidRPr="00CA22F4">
        <w:rPr>
          <w:color w:val="6D6E71"/>
          <w:spacing w:val="8"/>
        </w:rPr>
        <w:t xml:space="preserve"> </w:t>
      </w:r>
      <w:r w:rsidRPr="00CA22F4">
        <w:rPr>
          <w:color w:val="6D6E71"/>
        </w:rPr>
        <w:t>b</w:t>
      </w:r>
      <w:r w:rsidRPr="00CA22F4">
        <w:rPr>
          <w:color w:val="6D6E71"/>
          <w:spacing w:val="-3"/>
        </w:rPr>
        <w:t>ezw</w:t>
      </w:r>
      <w:r w:rsidRPr="00CA22F4">
        <w:rPr>
          <w:color w:val="6D6E71"/>
        </w:rPr>
        <w:t>aar</w:t>
      </w:r>
      <w:r w:rsidRPr="00CA22F4">
        <w:rPr>
          <w:color w:val="6D6E71"/>
          <w:spacing w:val="8"/>
        </w:rPr>
        <w:t xml:space="preserve"> </w:t>
      </w:r>
      <w:r w:rsidRPr="00CA22F4">
        <w:rPr>
          <w:color w:val="6D6E71"/>
        </w:rPr>
        <w:t>ma</w:t>
      </w:r>
      <w:r w:rsidRPr="00CA22F4">
        <w:rPr>
          <w:color w:val="6D6E71"/>
          <w:spacing w:val="-8"/>
        </w:rPr>
        <w:t>k</w:t>
      </w:r>
      <w:r w:rsidRPr="00CA22F4">
        <w:rPr>
          <w:color w:val="6D6E71"/>
        </w:rPr>
        <w:t>en bij …</w:t>
      </w:r>
    </w:p>
    <w:p w14:paraId="0BB4AD6A" w14:textId="77777777" w:rsidR="00852322" w:rsidRPr="00CA22F4" w:rsidRDefault="00852322" w:rsidP="00852322">
      <w:pPr>
        <w:spacing w:before="7" w:line="140" w:lineRule="exact"/>
        <w:rPr>
          <w:sz w:val="14"/>
          <w:szCs w:val="14"/>
        </w:rPr>
      </w:pPr>
    </w:p>
    <w:p w14:paraId="2D6D634C"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w:t>
      </w:r>
      <w:r w:rsidRPr="00CA22F4">
        <w:rPr>
          <w:color w:val="6D6E71"/>
          <w:spacing w:val="-2"/>
        </w:rPr>
        <w:t xml:space="preserve"> </w:t>
      </w:r>
      <w:r w:rsidRPr="00CA22F4">
        <w:rPr>
          <w:color w:val="6D6E71"/>
        </w:rPr>
        <w:t>be</w:t>
      </w:r>
      <w:r w:rsidRPr="00CA22F4">
        <w:rPr>
          <w:color w:val="6D6E71"/>
          <w:spacing w:val="-3"/>
        </w:rPr>
        <w:t>s</w:t>
      </w:r>
      <w:r w:rsidRPr="00CA22F4">
        <w:rPr>
          <w:color w:val="6D6E71"/>
        </w:rPr>
        <w:t>tuur</w:t>
      </w:r>
      <w:r w:rsidRPr="00CA22F4">
        <w:rPr>
          <w:color w:val="6D6E71"/>
          <w:spacing w:val="-2"/>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Stic</w:t>
      </w:r>
      <w:r w:rsidRPr="00CA22F4">
        <w:rPr>
          <w:color w:val="6D6E71"/>
          <w:spacing w:val="-2"/>
        </w:rPr>
        <w:t>h</w:t>
      </w:r>
      <w:r w:rsidRPr="00CA22F4">
        <w:rPr>
          <w:color w:val="6D6E71"/>
        </w:rPr>
        <w:t>ting</w:t>
      </w:r>
      <w:r w:rsidRPr="00CA22F4">
        <w:rPr>
          <w:color w:val="6D6E71"/>
          <w:spacing w:val="-2"/>
        </w:rPr>
        <w:t xml:space="preserve"> </w:t>
      </w:r>
      <w:r w:rsidRPr="00CA22F4">
        <w:rPr>
          <w:color w:val="6D6E71"/>
        </w:rPr>
        <w:t>….</w:t>
      </w:r>
      <w:r w:rsidRPr="00CA22F4">
        <w:rPr>
          <w:color w:val="6D6E71"/>
          <w:spacing w:val="-1"/>
        </w:rPr>
        <w:t xml:space="preserve"> </w:t>
      </w:r>
      <w:r w:rsidRPr="00CA22F4">
        <w:rPr>
          <w:color w:val="6D6E71"/>
        </w:rPr>
        <w:t>(naam)</w:t>
      </w:r>
    </w:p>
    <w:p w14:paraId="58871F64" w14:textId="77777777" w:rsidR="00852322" w:rsidRPr="00CA22F4" w:rsidRDefault="00852322" w:rsidP="00852322">
      <w:pPr>
        <w:spacing w:before="1" w:line="130" w:lineRule="exact"/>
        <w:rPr>
          <w:sz w:val="13"/>
          <w:szCs w:val="13"/>
        </w:rPr>
      </w:pPr>
    </w:p>
    <w:p w14:paraId="52CC35CA"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 xml:space="preserve">an de </w:t>
      </w:r>
      <w:r w:rsidRPr="00CA22F4">
        <w:rPr>
          <w:color w:val="6D6E71"/>
          <w:spacing w:val="-3"/>
        </w:rPr>
        <w:t>v</w:t>
      </w:r>
      <w:r w:rsidRPr="00CA22F4">
        <w:rPr>
          <w:color w:val="6D6E71"/>
        </w:rPr>
        <w:t>e</w:t>
      </w:r>
      <w:r w:rsidRPr="00CA22F4">
        <w:rPr>
          <w:color w:val="6D6E71"/>
          <w:spacing w:val="-4"/>
        </w:rPr>
        <w:t>r</w:t>
      </w:r>
      <w:r w:rsidRPr="00CA22F4">
        <w:rPr>
          <w:color w:val="6D6E71"/>
        </w:rPr>
        <w:t>eniging …. (naam)</w:t>
      </w:r>
    </w:p>
    <w:p w14:paraId="7F3866E3" w14:textId="77777777" w:rsidR="00852322" w:rsidRPr="00CA22F4" w:rsidRDefault="00852322" w:rsidP="00852322">
      <w:pPr>
        <w:spacing w:before="1" w:line="130" w:lineRule="exact"/>
        <w:rPr>
          <w:sz w:val="13"/>
          <w:szCs w:val="13"/>
        </w:rPr>
      </w:pPr>
    </w:p>
    <w:p w14:paraId="31D010DF"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an de openba</w:t>
      </w:r>
      <w:r w:rsidRPr="00CA22F4">
        <w:rPr>
          <w:color w:val="6D6E71"/>
          <w:spacing w:val="-3"/>
        </w:rPr>
        <w:t>r</w:t>
      </w:r>
      <w:r w:rsidRPr="00CA22F4">
        <w:rPr>
          <w:color w:val="6D6E71"/>
        </w:rPr>
        <w:t xml:space="preserve">e </w:t>
      </w:r>
      <w:r w:rsidRPr="00CA22F4">
        <w:rPr>
          <w:color w:val="6D6E71"/>
          <w:spacing w:val="-4"/>
        </w:rPr>
        <w:t>r</w:t>
      </w:r>
      <w:r w:rsidRPr="00CA22F4">
        <w:rPr>
          <w:color w:val="6D6E71"/>
        </w:rPr>
        <w:t>ec</w:t>
      </w:r>
      <w:r w:rsidRPr="00CA22F4">
        <w:rPr>
          <w:color w:val="6D6E71"/>
          <w:spacing w:val="-3"/>
        </w:rPr>
        <w:t>h</w:t>
      </w:r>
      <w:r w:rsidRPr="00CA22F4">
        <w:rPr>
          <w:color w:val="6D6E71"/>
        </w:rPr>
        <w:t>tspe</w:t>
      </w:r>
      <w:r w:rsidRPr="00CA22F4">
        <w:rPr>
          <w:color w:val="6D6E71"/>
          <w:spacing w:val="-4"/>
        </w:rPr>
        <w:t>r</w:t>
      </w:r>
      <w:r w:rsidRPr="00CA22F4">
        <w:rPr>
          <w:color w:val="6D6E71"/>
        </w:rPr>
        <w:t>soon …. (naam)</w:t>
      </w:r>
    </w:p>
    <w:p w14:paraId="1623FEF9" w14:textId="77777777" w:rsidR="00852322" w:rsidRPr="00CA22F4" w:rsidRDefault="00852322" w:rsidP="00852322">
      <w:pPr>
        <w:spacing w:before="1" w:line="130" w:lineRule="exact"/>
        <w:rPr>
          <w:sz w:val="13"/>
          <w:szCs w:val="13"/>
        </w:rPr>
      </w:pPr>
    </w:p>
    <w:p w14:paraId="7DF966A0" w14:textId="77777777" w:rsidR="00852322" w:rsidRPr="00CA22F4" w:rsidRDefault="00852322" w:rsidP="00852322">
      <w:pPr>
        <w:pStyle w:val="Plattetekst"/>
        <w:ind w:left="1853" w:right="1057"/>
      </w:pPr>
      <w:r w:rsidRPr="00CA22F4">
        <w:rPr>
          <w:color w:val="6D6E71"/>
        </w:rPr>
        <w:t>h</w:t>
      </w:r>
      <w:r w:rsidRPr="00CA22F4">
        <w:rPr>
          <w:color w:val="6D6E71"/>
          <w:spacing w:val="-2"/>
        </w:rPr>
        <w:t>e</w:t>
      </w:r>
      <w:r w:rsidRPr="00CA22F4">
        <w:rPr>
          <w:color w:val="6D6E71"/>
        </w:rPr>
        <w:t>t Colle</w:t>
      </w:r>
      <w:r w:rsidRPr="00CA22F4">
        <w:rPr>
          <w:color w:val="6D6E71"/>
          <w:spacing w:val="-2"/>
        </w:rPr>
        <w:t>g</w:t>
      </w:r>
      <w:r w:rsidRPr="00CA22F4">
        <w:rPr>
          <w:color w:val="6D6E71"/>
        </w:rPr>
        <w:t xml:space="preserve">e </w:t>
      </w:r>
      <w:r w:rsidRPr="00CA22F4">
        <w:rPr>
          <w:color w:val="6D6E71"/>
          <w:spacing w:val="-4"/>
        </w:rPr>
        <w:t>v</w:t>
      </w:r>
      <w:r w:rsidRPr="00CA22F4">
        <w:rPr>
          <w:color w:val="6D6E71"/>
        </w:rPr>
        <w:t>an Bu</w:t>
      </w:r>
      <w:r w:rsidRPr="00CA22F4">
        <w:rPr>
          <w:color w:val="6D6E71"/>
          <w:spacing w:val="-3"/>
        </w:rPr>
        <w:t>r</w:t>
      </w:r>
      <w:r w:rsidRPr="00CA22F4">
        <w:rPr>
          <w:color w:val="6D6E71"/>
          <w:spacing w:val="-2"/>
        </w:rPr>
        <w:t>g</w:t>
      </w:r>
      <w:r w:rsidRPr="00CA22F4">
        <w:rPr>
          <w:color w:val="6D6E71"/>
        </w:rPr>
        <w:t>emee</w:t>
      </w:r>
      <w:r w:rsidRPr="00CA22F4">
        <w:rPr>
          <w:color w:val="6D6E71"/>
          <w:spacing w:val="-3"/>
        </w:rPr>
        <w:t>st</w:t>
      </w:r>
      <w:r w:rsidRPr="00CA22F4">
        <w:rPr>
          <w:color w:val="6D6E71"/>
        </w:rPr>
        <w:t xml:space="preserve">er en </w:t>
      </w:r>
      <w:r w:rsidRPr="00CA22F4">
        <w:rPr>
          <w:color w:val="6D6E71"/>
          <w:spacing w:val="-9"/>
        </w:rPr>
        <w:t>W</w:t>
      </w:r>
      <w:r w:rsidRPr="00CA22F4">
        <w:rPr>
          <w:color w:val="6D6E71"/>
          <w:spacing w:val="-2"/>
        </w:rPr>
        <w:t>e</w:t>
      </w:r>
      <w:r w:rsidRPr="00CA22F4">
        <w:rPr>
          <w:color w:val="6D6E71"/>
        </w:rPr>
        <w:t>thoude</w:t>
      </w:r>
      <w:r w:rsidRPr="00CA22F4">
        <w:rPr>
          <w:color w:val="6D6E71"/>
          <w:spacing w:val="-4"/>
        </w:rPr>
        <w:t>r</w:t>
      </w:r>
      <w:r w:rsidRPr="00CA22F4">
        <w:rPr>
          <w:color w:val="6D6E71"/>
        </w:rPr>
        <w:t>s de Be</w:t>
      </w:r>
      <w:r w:rsidRPr="00CA22F4">
        <w:rPr>
          <w:color w:val="6D6E71"/>
          <w:spacing w:val="-3"/>
        </w:rPr>
        <w:t>s</w:t>
      </w:r>
      <w:r w:rsidRPr="00CA22F4">
        <w:rPr>
          <w:color w:val="6D6E71"/>
        </w:rPr>
        <w:t>tuu</w:t>
      </w:r>
      <w:r w:rsidRPr="00CA22F4">
        <w:rPr>
          <w:color w:val="6D6E71"/>
          <w:spacing w:val="-4"/>
        </w:rPr>
        <w:t>r</w:t>
      </w:r>
      <w:r w:rsidRPr="00CA22F4">
        <w:rPr>
          <w:color w:val="6D6E71"/>
        </w:rPr>
        <w:t>s</w:t>
      </w:r>
      <w:r w:rsidRPr="00CA22F4">
        <w:rPr>
          <w:color w:val="6D6E71"/>
          <w:spacing w:val="-2"/>
        </w:rPr>
        <w:t>c</w:t>
      </w:r>
      <w:r w:rsidRPr="00CA22F4">
        <w:rPr>
          <w:color w:val="6D6E71"/>
        </w:rPr>
        <w:t>ommissie … (naam)</w:t>
      </w:r>
    </w:p>
    <w:p w14:paraId="63E315F6" w14:textId="77777777" w:rsidR="00852322" w:rsidRPr="00CA22F4" w:rsidRDefault="00852322" w:rsidP="00852322">
      <w:pPr>
        <w:spacing w:before="1" w:line="130" w:lineRule="exact"/>
        <w:rPr>
          <w:sz w:val="13"/>
          <w:szCs w:val="13"/>
        </w:rPr>
      </w:pPr>
    </w:p>
    <w:p w14:paraId="19CE78BA" w14:textId="77777777" w:rsidR="00852322" w:rsidRPr="00CA22F4" w:rsidRDefault="00852322" w:rsidP="00852322">
      <w:pPr>
        <w:spacing w:line="200" w:lineRule="exact"/>
        <w:rPr>
          <w:sz w:val="20"/>
          <w:szCs w:val="20"/>
        </w:rPr>
      </w:pPr>
    </w:p>
    <w:p w14:paraId="20FA42CD" w14:textId="77777777" w:rsidR="00852322" w:rsidRPr="00CA22F4" w:rsidRDefault="00852322" w:rsidP="00852322">
      <w:pPr>
        <w:spacing w:line="200" w:lineRule="exact"/>
        <w:rPr>
          <w:sz w:val="20"/>
          <w:szCs w:val="20"/>
        </w:rPr>
      </w:pPr>
    </w:p>
    <w:p w14:paraId="3BE17409" w14:textId="77777777" w:rsidR="00852322" w:rsidRPr="00CA22F4" w:rsidRDefault="00852322" w:rsidP="00852322">
      <w:pPr>
        <w:spacing w:line="200" w:lineRule="exact"/>
        <w:rPr>
          <w:sz w:val="20"/>
          <w:szCs w:val="20"/>
        </w:rPr>
      </w:pPr>
    </w:p>
    <w:p w14:paraId="532D54A3" w14:textId="77777777" w:rsidR="00852322" w:rsidRPr="00CA22F4" w:rsidRDefault="00852322" w:rsidP="00852322">
      <w:pPr>
        <w:spacing w:line="200" w:lineRule="exact"/>
        <w:rPr>
          <w:sz w:val="20"/>
          <w:szCs w:val="20"/>
        </w:rPr>
      </w:pPr>
    </w:p>
    <w:p w14:paraId="0D14C31D" w14:textId="77777777" w:rsidR="00852322" w:rsidRPr="00CA22F4" w:rsidRDefault="00852322" w:rsidP="00852322">
      <w:pPr>
        <w:pStyle w:val="Plattetekst"/>
      </w:pPr>
      <w:r w:rsidRPr="00CA22F4">
        <w:rPr>
          <w:color w:val="6D6E71"/>
        </w:rPr>
        <w:t>Hoo</w:t>
      </w:r>
      <w:r w:rsidRPr="00CA22F4">
        <w:rPr>
          <w:color w:val="6D6E71"/>
          <w:spacing w:val="-4"/>
        </w:rPr>
        <w:t>g</w:t>
      </w:r>
      <w:r w:rsidRPr="00CA22F4">
        <w:rPr>
          <w:color w:val="6D6E71"/>
        </w:rPr>
        <w:t>ac</w:t>
      </w:r>
      <w:r w:rsidRPr="00CA22F4">
        <w:rPr>
          <w:color w:val="6D6E71"/>
          <w:spacing w:val="-2"/>
        </w:rPr>
        <w:t>h</w:t>
      </w:r>
      <w:r w:rsidRPr="00CA22F4">
        <w:rPr>
          <w:color w:val="6D6E71"/>
          <w:spacing w:val="-3"/>
        </w:rPr>
        <w:t>t</w:t>
      </w:r>
      <w:r w:rsidRPr="00CA22F4">
        <w:rPr>
          <w:color w:val="6D6E71"/>
        </w:rPr>
        <w:t>end  ………..</w:t>
      </w:r>
    </w:p>
    <w:p w14:paraId="708DF777" w14:textId="77777777" w:rsidR="00852322" w:rsidRPr="00CA22F4" w:rsidRDefault="00852322" w:rsidP="00852322">
      <w:pPr>
        <w:spacing w:before="1" w:line="130" w:lineRule="exact"/>
        <w:rPr>
          <w:sz w:val="13"/>
          <w:szCs w:val="13"/>
        </w:rPr>
      </w:pPr>
    </w:p>
    <w:p w14:paraId="115B7875" w14:textId="77777777" w:rsidR="00852322" w:rsidRPr="00CA22F4" w:rsidRDefault="00852322" w:rsidP="00852322">
      <w:pPr>
        <w:pStyle w:val="Plattetekst"/>
      </w:pPr>
      <w:r w:rsidRPr="00CA22F4">
        <w:rPr>
          <w:color w:val="6D6E71"/>
        </w:rPr>
        <w:t>(naam</w:t>
      </w:r>
      <w:r w:rsidRPr="00CA22F4">
        <w:rPr>
          <w:color w:val="6D6E71"/>
          <w:spacing w:val="-2"/>
        </w:rPr>
        <w:t xml:space="preserve"> </w:t>
      </w:r>
      <w:r w:rsidRPr="00CA22F4">
        <w:rPr>
          <w:color w:val="6D6E71"/>
        </w:rPr>
        <w:t>en</w:t>
      </w:r>
      <w:r w:rsidRPr="00CA22F4">
        <w:rPr>
          <w:color w:val="6D6E71"/>
          <w:spacing w:val="-1"/>
        </w:rPr>
        <w:t xml:space="preserve"> </w:t>
      </w:r>
      <w:r w:rsidRPr="00CA22F4">
        <w:rPr>
          <w:color w:val="6D6E71"/>
        </w:rPr>
        <w:t>functie;</w:t>
      </w:r>
      <w:r w:rsidRPr="00CA22F4">
        <w:rPr>
          <w:color w:val="6D6E71"/>
          <w:spacing w:val="-1"/>
        </w:rPr>
        <w:t xml:space="preserve"> </w:t>
      </w:r>
      <w:r w:rsidRPr="00CA22F4">
        <w:rPr>
          <w:color w:val="6D6E71"/>
        </w:rPr>
        <w:t>indien</w:t>
      </w:r>
      <w:r w:rsidRPr="00CA22F4">
        <w:rPr>
          <w:color w:val="6D6E71"/>
          <w:spacing w:val="-2"/>
        </w:rPr>
        <w:t xml:space="preserve"> </w:t>
      </w:r>
      <w:r w:rsidRPr="00CA22F4">
        <w:rPr>
          <w:color w:val="6D6E71"/>
        </w:rPr>
        <w:t>di</w:t>
      </w:r>
      <w:r w:rsidRPr="00CA22F4">
        <w:rPr>
          <w:color w:val="6D6E71"/>
          <w:spacing w:val="-3"/>
        </w:rPr>
        <w:t>r</w:t>
      </w:r>
      <w:r w:rsidRPr="00CA22F4">
        <w:rPr>
          <w:color w:val="6D6E71"/>
        </w:rPr>
        <w:t>ec</w:t>
      </w:r>
      <w:r w:rsidRPr="00CA22F4">
        <w:rPr>
          <w:color w:val="6D6E71"/>
          <w:spacing w:val="-3"/>
        </w:rPr>
        <w:t>t</w:t>
      </w:r>
      <w:r w:rsidRPr="00CA22F4">
        <w:rPr>
          <w:color w:val="6D6E71"/>
        </w:rPr>
        <w:t>eur/lo</w:t>
      </w:r>
      <w:r w:rsidRPr="00CA22F4">
        <w:rPr>
          <w:color w:val="6D6E71"/>
          <w:spacing w:val="-2"/>
        </w:rPr>
        <w:t>c</w:t>
      </w:r>
      <w:r w:rsidRPr="00CA22F4">
        <w:rPr>
          <w:color w:val="6D6E71"/>
          <w:spacing w:val="-3"/>
        </w:rPr>
        <w:t>a</w:t>
      </w:r>
      <w:r w:rsidRPr="00CA22F4">
        <w:rPr>
          <w:color w:val="6D6E71"/>
        </w:rPr>
        <w:t>tieleider</w:t>
      </w:r>
      <w:r w:rsidRPr="00CA22F4">
        <w:rPr>
          <w:color w:val="6D6E71"/>
          <w:spacing w:val="-1"/>
        </w:rPr>
        <w:t xml:space="preserve"> </w:t>
      </w:r>
      <w:r w:rsidRPr="00CA22F4">
        <w:rPr>
          <w:color w:val="6D6E71"/>
          <w:spacing w:val="-3"/>
        </w:rPr>
        <w:t>st</w:t>
      </w:r>
      <w:r w:rsidRPr="00CA22F4">
        <w:rPr>
          <w:color w:val="6D6E71"/>
        </w:rPr>
        <w:t>eeds</w:t>
      </w:r>
      <w:r w:rsidRPr="00CA22F4">
        <w:rPr>
          <w:color w:val="6D6E71"/>
          <w:spacing w:val="-1"/>
        </w:rPr>
        <w:t xml:space="preserve"> </w:t>
      </w:r>
      <w:r w:rsidRPr="00CA22F4">
        <w:rPr>
          <w:color w:val="6D6E71"/>
          <w:spacing w:val="-3"/>
        </w:rPr>
        <w:t>t</w:t>
      </w:r>
      <w:r w:rsidRPr="00CA22F4">
        <w:rPr>
          <w:color w:val="6D6E71"/>
        </w:rPr>
        <w:t>o</w:t>
      </w:r>
      <w:r w:rsidRPr="00CA22F4">
        <w:rPr>
          <w:color w:val="6D6E71"/>
          <w:spacing w:val="-2"/>
        </w:rPr>
        <w:t>e</w:t>
      </w:r>
      <w:r w:rsidRPr="00CA22F4">
        <w:rPr>
          <w:color w:val="6D6E71"/>
          <w:spacing w:val="-3"/>
        </w:rPr>
        <w:t>v</w:t>
      </w:r>
      <w:r w:rsidRPr="00CA22F4">
        <w:rPr>
          <w:color w:val="6D6E71"/>
        </w:rPr>
        <w:t>oe</w:t>
      </w:r>
      <w:r w:rsidRPr="00CA22F4">
        <w:rPr>
          <w:color w:val="6D6E71"/>
          <w:spacing w:val="-2"/>
        </w:rPr>
        <w:t>g</w:t>
      </w:r>
      <w:r w:rsidRPr="00CA22F4">
        <w:rPr>
          <w:color w:val="6D6E71"/>
        </w:rPr>
        <w:t>en:</w:t>
      </w:r>
      <w:r w:rsidRPr="00CA22F4">
        <w:rPr>
          <w:color w:val="6D6E71"/>
          <w:spacing w:val="-2"/>
        </w:rPr>
        <w:t xml:space="preserve"> </w:t>
      </w:r>
      <w:r w:rsidRPr="00CA22F4">
        <w:rPr>
          <w:color w:val="6D6E71"/>
        </w:rPr>
        <w:t>“namens</w:t>
      </w:r>
      <w:r w:rsidRPr="00CA22F4">
        <w:rPr>
          <w:color w:val="6D6E71"/>
          <w:spacing w:val="-1"/>
        </w:rPr>
        <w:t xml:space="preserve"> </w:t>
      </w: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be</w:t>
      </w:r>
      <w:r w:rsidRPr="00CA22F4">
        <w:rPr>
          <w:color w:val="6D6E71"/>
          <w:spacing w:val="-3"/>
        </w:rPr>
        <w:t>s</w:t>
      </w:r>
      <w:r w:rsidRPr="00CA22F4">
        <w:rPr>
          <w:color w:val="6D6E71"/>
        </w:rPr>
        <w:t>tuur</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2"/>
        </w:rPr>
        <w:t xml:space="preserve"> </w:t>
      </w:r>
      <w:r w:rsidRPr="00CA22F4">
        <w:rPr>
          <w:color w:val="6D6E71"/>
        </w:rPr>
        <w:t>…”)</w:t>
      </w:r>
    </w:p>
    <w:p w14:paraId="7D28ED74" w14:textId="77777777" w:rsidR="00852322" w:rsidRPr="00CA22F4" w:rsidRDefault="00852322" w:rsidP="00852322">
      <w:pPr>
        <w:sectPr w:rsidR="00852322" w:rsidRPr="00CA22F4">
          <w:pgSz w:w="11906" w:h="16840"/>
          <w:pgMar w:top="900" w:right="0" w:bottom="500" w:left="0" w:header="0" w:footer="316" w:gutter="0"/>
          <w:cols w:space="708"/>
        </w:sectPr>
      </w:pPr>
    </w:p>
    <w:p w14:paraId="262A69E3" w14:textId="77777777" w:rsidR="00852322" w:rsidRPr="00CA22F4" w:rsidRDefault="00852322" w:rsidP="00852322">
      <w:pPr>
        <w:spacing w:before="5" w:line="100" w:lineRule="exact"/>
        <w:rPr>
          <w:sz w:val="10"/>
          <w:szCs w:val="10"/>
        </w:rPr>
      </w:pPr>
    </w:p>
    <w:p w14:paraId="442CEEEC" w14:textId="77777777" w:rsidR="00852322" w:rsidRPr="00CA22F4" w:rsidRDefault="00852322" w:rsidP="00852322">
      <w:pPr>
        <w:pStyle w:val="Kop1"/>
        <w:spacing w:line="475" w:lineRule="exact"/>
        <w:ind w:right="8957"/>
        <w:jc w:val="both"/>
        <w:rPr>
          <w:rFonts w:cs="Calibri"/>
          <w:b w:val="0"/>
          <w:bCs w:val="0"/>
        </w:rPr>
      </w:pPr>
      <w:r w:rsidRPr="00CA22F4">
        <w:rPr>
          <w:rFonts w:cs="Calibri"/>
          <w:color w:val="D7DF23"/>
        </w:rPr>
        <w:t>Bijla</w:t>
      </w:r>
      <w:r w:rsidRPr="00CA22F4">
        <w:rPr>
          <w:rFonts w:cs="Calibri"/>
          <w:color w:val="D7DF23"/>
          <w:spacing w:val="-6"/>
        </w:rPr>
        <w:t>g</w:t>
      </w:r>
      <w:r w:rsidRPr="00CA22F4">
        <w:rPr>
          <w:rFonts w:cs="Calibri"/>
          <w:color w:val="D7DF23"/>
        </w:rPr>
        <w:t>e</w:t>
      </w:r>
      <w:r w:rsidRPr="00CA22F4">
        <w:rPr>
          <w:rFonts w:cs="Calibri"/>
          <w:color w:val="D7DF23"/>
          <w:spacing w:val="-16"/>
        </w:rPr>
        <w:t xml:space="preserve"> </w:t>
      </w:r>
      <w:r w:rsidRPr="00CA22F4">
        <w:rPr>
          <w:rFonts w:cs="Calibri"/>
          <w:color w:val="D7DF23"/>
        </w:rPr>
        <w:t>15C</w:t>
      </w:r>
    </w:p>
    <w:p w14:paraId="0AD6BC30" w14:textId="77777777" w:rsidR="00852322" w:rsidRPr="00CA22F4" w:rsidRDefault="00852322" w:rsidP="00852322">
      <w:pPr>
        <w:pStyle w:val="Kop3"/>
        <w:spacing w:line="231" w:lineRule="exact"/>
        <w:ind w:right="5044"/>
        <w:jc w:val="both"/>
        <w:rPr>
          <w:b w:val="0"/>
          <w:bCs w:val="0"/>
        </w:rPr>
      </w:pPr>
      <w:r w:rsidRPr="00CA22F4">
        <w:rPr>
          <w:color w:val="58595B"/>
          <w:spacing w:val="-12"/>
        </w:rPr>
        <w:t>V</w:t>
      </w:r>
      <w:r w:rsidRPr="00CA22F4">
        <w:rPr>
          <w:color w:val="58595B"/>
        </w:rPr>
        <w:t>oor</w:t>
      </w:r>
      <w:r w:rsidRPr="00CA22F4">
        <w:rPr>
          <w:color w:val="58595B"/>
          <w:spacing w:val="-1"/>
        </w:rPr>
        <w:t>b</w:t>
      </w:r>
      <w:r w:rsidRPr="00CA22F4">
        <w:rPr>
          <w:color w:val="58595B"/>
        </w:rPr>
        <w:t>eeldbri</w:t>
      </w:r>
      <w:r w:rsidRPr="00CA22F4">
        <w:rPr>
          <w:color w:val="58595B"/>
          <w:spacing w:val="-2"/>
        </w:rPr>
        <w:t>e</w:t>
      </w:r>
      <w:r w:rsidRPr="00CA22F4">
        <w:rPr>
          <w:color w:val="58595B"/>
        </w:rPr>
        <w:t>f/</w:t>
      </w:r>
      <w:r w:rsidRPr="00CA22F4">
        <w:rPr>
          <w:color w:val="58595B"/>
          <w:spacing w:val="-3"/>
        </w:rPr>
        <w:t>v</w:t>
      </w:r>
      <w:r w:rsidRPr="00CA22F4">
        <w:rPr>
          <w:color w:val="58595B"/>
        </w:rPr>
        <w:t>e</w:t>
      </w:r>
      <w:r w:rsidRPr="00CA22F4">
        <w:rPr>
          <w:color w:val="58595B"/>
          <w:spacing w:val="-3"/>
        </w:rPr>
        <w:t>r</w:t>
      </w:r>
      <w:r w:rsidRPr="00CA22F4">
        <w:rPr>
          <w:color w:val="58595B"/>
        </w:rPr>
        <w:t>slag</w:t>
      </w:r>
      <w:r w:rsidRPr="00CA22F4">
        <w:rPr>
          <w:color w:val="58595B"/>
          <w:spacing w:val="-2"/>
        </w:rPr>
        <w:t xml:space="preserve"> w</w:t>
      </w:r>
      <w:r w:rsidRPr="00CA22F4">
        <w:rPr>
          <w:color w:val="58595B"/>
        </w:rPr>
        <w:t>ei</w:t>
      </w:r>
      <w:r w:rsidRPr="00CA22F4">
        <w:rPr>
          <w:color w:val="58595B"/>
          <w:spacing w:val="-3"/>
        </w:rPr>
        <w:t>g</w:t>
      </w:r>
      <w:r w:rsidRPr="00CA22F4">
        <w:rPr>
          <w:color w:val="58595B"/>
        </w:rPr>
        <w:t>ering</w:t>
      </w:r>
      <w:r w:rsidRPr="00CA22F4">
        <w:rPr>
          <w:color w:val="58595B"/>
          <w:spacing w:val="-1"/>
        </w:rPr>
        <w:t xml:space="preserve"> </w:t>
      </w:r>
      <w:r w:rsidRPr="00CA22F4">
        <w:rPr>
          <w:color w:val="58595B"/>
          <w:spacing w:val="-4"/>
        </w:rPr>
        <w:t>v</w:t>
      </w:r>
      <w:r w:rsidRPr="00CA22F4">
        <w:rPr>
          <w:color w:val="58595B"/>
        </w:rPr>
        <w:t>an</w:t>
      </w:r>
      <w:r w:rsidRPr="00CA22F4">
        <w:rPr>
          <w:color w:val="58595B"/>
          <w:spacing w:val="-1"/>
        </w:rPr>
        <w:t xml:space="preserve"> </w:t>
      </w:r>
      <w:r w:rsidRPr="00CA22F4">
        <w:rPr>
          <w:color w:val="58595B"/>
          <w:spacing w:val="-3"/>
        </w:rPr>
        <w:t>t</w:t>
      </w:r>
      <w:r w:rsidRPr="00CA22F4">
        <w:rPr>
          <w:color w:val="58595B"/>
        </w:rPr>
        <w:t>oel</w:t>
      </w:r>
      <w:r w:rsidRPr="00CA22F4">
        <w:rPr>
          <w:color w:val="58595B"/>
          <w:spacing w:val="-3"/>
        </w:rPr>
        <w:t>a</w:t>
      </w:r>
      <w:r w:rsidRPr="00CA22F4">
        <w:rPr>
          <w:color w:val="58595B"/>
        </w:rPr>
        <w:t>tin</w:t>
      </w:r>
      <w:r w:rsidRPr="00CA22F4">
        <w:rPr>
          <w:color w:val="58595B"/>
          <w:spacing w:val="7"/>
        </w:rPr>
        <w:t>g</w:t>
      </w:r>
      <w:r w:rsidRPr="00CA22F4">
        <w:rPr>
          <w:color w:val="58595B"/>
          <w:spacing w:val="-7"/>
        </w:rPr>
        <w:t>/</w:t>
      </w:r>
      <w:r w:rsidRPr="00CA22F4">
        <w:rPr>
          <w:color w:val="58595B"/>
        </w:rPr>
        <w:t>scho</w:t>
      </w:r>
      <w:r w:rsidRPr="00CA22F4">
        <w:rPr>
          <w:color w:val="58595B"/>
          <w:spacing w:val="-3"/>
        </w:rPr>
        <w:t>r</w:t>
      </w:r>
      <w:r w:rsidRPr="00CA22F4">
        <w:rPr>
          <w:color w:val="58595B"/>
        </w:rPr>
        <w:t>sing</w:t>
      </w:r>
    </w:p>
    <w:p w14:paraId="6AFE38DA" w14:textId="77777777" w:rsidR="00852322" w:rsidRPr="00CA22F4" w:rsidRDefault="00852322" w:rsidP="00852322">
      <w:pPr>
        <w:spacing w:before="6" w:line="120" w:lineRule="exact"/>
        <w:rPr>
          <w:sz w:val="12"/>
          <w:szCs w:val="12"/>
        </w:rPr>
      </w:pPr>
    </w:p>
    <w:p w14:paraId="35D804F9" w14:textId="77777777" w:rsidR="00852322" w:rsidRPr="00CA22F4" w:rsidRDefault="00852322" w:rsidP="00852322">
      <w:pPr>
        <w:pStyle w:val="Plattetekst"/>
        <w:ind w:right="3205"/>
        <w:jc w:val="both"/>
      </w:pPr>
      <w:r w:rsidRPr="00CA22F4">
        <w:rPr>
          <w:color w:val="6D6E71"/>
          <w:u w:val="single" w:color="6D6E71"/>
        </w:rPr>
        <w:t>4a</w:t>
      </w:r>
      <w:r w:rsidRPr="00CA22F4">
        <w:rPr>
          <w:color w:val="6D6E71"/>
          <w:spacing w:val="-2"/>
          <w:u w:val="single" w:color="6D6E71"/>
        </w:rPr>
        <w:t xml:space="preserve"> </w:t>
      </w:r>
      <w:r w:rsidRPr="00CA22F4">
        <w:rPr>
          <w:color w:val="6D6E71"/>
          <w:spacing w:val="-10"/>
          <w:u w:val="single" w:color="6D6E71"/>
        </w:rPr>
        <w:t>V</w:t>
      </w:r>
      <w:r w:rsidRPr="00CA22F4">
        <w:rPr>
          <w:color w:val="6D6E71"/>
          <w:u w:val="single" w:color="6D6E71"/>
        </w:rPr>
        <w:t>oorbeeld</w:t>
      </w:r>
      <w:r w:rsidRPr="00CA22F4">
        <w:rPr>
          <w:color w:val="6D6E71"/>
          <w:spacing w:val="-1"/>
          <w:u w:val="single" w:color="6D6E71"/>
        </w:rPr>
        <w:t xml:space="preserve"> </w:t>
      </w:r>
      <w:r w:rsidRPr="00CA22F4">
        <w:rPr>
          <w:color w:val="6D6E71"/>
          <w:u w:val="single" w:color="6D6E71"/>
        </w:rPr>
        <w:t>bri</w:t>
      </w:r>
      <w:r w:rsidRPr="00CA22F4">
        <w:rPr>
          <w:color w:val="6D6E71"/>
          <w:spacing w:val="-2"/>
          <w:u w:val="single" w:color="6D6E71"/>
        </w:rPr>
        <w:t>e</w:t>
      </w:r>
      <w:r w:rsidRPr="00CA22F4">
        <w:rPr>
          <w:color w:val="6D6E71"/>
          <w:u w:val="single" w:color="6D6E71"/>
        </w:rPr>
        <w:t>f</w:t>
      </w:r>
      <w:r w:rsidRPr="00CA22F4">
        <w:rPr>
          <w:color w:val="6D6E71"/>
          <w:spacing w:val="-1"/>
          <w:u w:val="single" w:color="6D6E71"/>
        </w:rPr>
        <w:t xml:space="preserve"> </w:t>
      </w:r>
      <w:r w:rsidRPr="00CA22F4">
        <w:rPr>
          <w:color w:val="6D6E71"/>
          <w:spacing w:val="-3"/>
          <w:u w:val="single" w:color="6D6E71"/>
        </w:rPr>
        <w:t>v</w:t>
      </w:r>
      <w:r w:rsidRPr="00CA22F4">
        <w:rPr>
          <w:color w:val="6D6E71"/>
          <w:u w:val="single" w:color="6D6E71"/>
        </w:rPr>
        <w:t>oor</w:t>
      </w:r>
      <w:r w:rsidRPr="00CA22F4">
        <w:rPr>
          <w:color w:val="6D6E71"/>
          <w:spacing w:val="-2"/>
          <w:u w:val="single" w:color="6D6E71"/>
        </w:rPr>
        <w:t xml:space="preserve"> w</w:t>
      </w:r>
      <w:r w:rsidRPr="00CA22F4">
        <w:rPr>
          <w:color w:val="6D6E71"/>
          <w:u w:val="single" w:color="6D6E71"/>
        </w:rPr>
        <w:t>ei</w:t>
      </w:r>
      <w:r w:rsidRPr="00CA22F4">
        <w:rPr>
          <w:color w:val="6D6E71"/>
          <w:spacing w:val="-2"/>
          <w:u w:val="single" w:color="6D6E71"/>
        </w:rPr>
        <w:t>g</w:t>
      </w:r>
      <w:r w:rsidRPr="00CA22F4">
        <w:rPr>
          <w:color w:val="6D6E71"/>
          <w:u w:val="single" w:color="6D6E71"/>
        </w:rPr>
        <w:t>ering</w:t>
      </w:r>
      <w:r w:rsidRPr="00CA22F4">
        <w:rPr>
          <w:color w:val="6D6E71"/>
          <w:spacing w:val="-1"/>
          <w:u w:val="single" w:color="6D6E71"/>
        </w:rPr>
        <w:t xml:space="preserve"> </w:t>
      </w:r>
      <w:r w:rsidRPr="00CA22F4">
        <w:rPr>
          <w:color w:val="6D6E71"/>
          <w:spacing w:val="-4"/>
          <w:u w:val="single" w:color="6D6E71"/>
        </w:rPr>
        <w:t>v</w:t>
      </w:r>
      <w:r w:rsidRPr="00CA22F4">
        <w:rPr>
          <w:color w:val="6D6E71"/>
          <w:u w:val="single" w:color="6D6E71"/>
        </w:rPr>
        <w:t>an</w:t>
      </w:r>
      <w:r w:rsidRPr="00CA22F4">
        <w:rPr>
          <w:color w:val="6D6E71"/>
          <w:spacing w:val="-1"/>
          <w:u w:val="single" w:color="6D6E71"/>
        </w:rPr>
        <w:t xml:space="preserve"> </w:t>
      </w:r>
      <w:r w:rsidRPr="00CA22F4">
        <w:rPr>
          <w:color w:val="6D6E71"/>
          <w:spacing w:val="-3"/>
          <w:u w:val="single" w:color="6D6E71"/>
        </w:rPr>
        <w:t>t</w:t>
      </w:r>
      <w:r w:rsidRPr="00CA22F4">
        <w:rPr>
          <w:color w:val="6D6E71"/>
          <w:u w:val="single" w:color="6D6E71"/>
        </w:rPr>
        <w:t>oel</w:t>
      </w:r>
      <w:r w:rsidRPr="00CA22F4">
        <w:rPr>
          <w:color w:val="6D6E71"/>
          <w:spacing w:val="-2"/>
          <w:u w:val="single" w:color="6D6E71"/>
        </w:rPr>
        <w:t>a</w:t>
      </w:r>
      <w:r w:rsidRPr="00CA22F4">
        <w:rPr>
          <w:color w:val="6D6E71"/>
          <w:u w:val="single" w:color="6D6E71"/>
        </w:rPr>
        <w:t>tin</w:t>
      </w:r>
      <w:r w:rsidRPr="00CA22F4">
        <w:rPr>
          <w:color w:val="6D6E71"/>
          <w:spacing w:val="7"/>
          <w:u w:val="single" w:color="6D6E71"/>
        </w:rPr>
        <w:t>g</w:t>
      </w:r>
      <w:r w:rsidRPr="00CA22F4">
        <w:rPr>
          <w:color w:val="6D6E71"/>
          <w:spacing w:val="-5"/>
          <w:u w:val="single" w:color="6D6E71"/>
        </w:rPr>
        <w:t>/</w:t>
      </w:r>
      <w:r w:rsidRPr="00CA22F4">
        <w:rPr>
          <w:color w:val="6D6E71"/>
          <w:u w:val="single" w:color="6D6E71"/>
        </w:rPr>
        <w:t>scho</w:t>
      </w:r>
      <w:r w:rsidRPr="00CA22F4">
        <w:rPr>
          <w:color w:val="6D6E71"/>
          <w:spacing w:val="-4"/>
          <w:u w:val="single" w:color="6D6E71"/>
        </w:rPr>
        <w:t>r</w:t>
      </w:r>
      <w:r w:rsidRPr="00CA22F4">
        <w:rPr>
          <w:color w:val="6D6E71"/>
          <w:u w:val="single" w:color="6D6E71"/>
        </w:rPr>
        <w:t>sing</w:t>
      </w:r>
      <w:r w:rsidRPr="00CA22F4">
        <w:rPr>
          <w:color w:val="6D6E71"/>
          <w:spacing w:val="-1"/>
          <w:u w:val="single" w:color="6D6E71"/>
        </w:rPr>
        <w:t xml:space="preserve"> </w:t>
      </w:r>
      <w:r w:rsidRPr="00CA22F4">
        <w:rPr>
          <w:color w:val="6D6E71"/>
          <w:u w:val="single" w:color="6D6E71"/>
        </w:rPr>
        <w:t>of</w:t>
      </w:r>
      <w:r w:rsidRPr="00CA22F4">
        <w:rPr>
          <w:color w:val="6D6E71"/>
          <w:spacing w:val="-2"/>
          <w:u w:val="single" w:color="6D6E71"/>
        </w:rPr>
        <w:t xml:space="preserve"> </w:t>
      </w:r>
      <w:r w:rsidRPr="00CA22F4">
        <w:rPr>
          <w:color w:val="6D6E71"/>
          <w:u w:val="single" w:color="6D6E71"/>
        </w:rPr>
        <w:t>d</w:t>
      </w:r>
      <w:r w:rsidRPr="00CA22F4">
        <w:rPr>
          <w:color w:val="6D6E71"/>
          <w:spacing w:val="-2"/>
          <w:u w:val="single" w:color="6D6E71"/>
        </w:rPr>
        <w:t>e</w:t>
      </w:r>
      <w:r w:rsidRPr="00CA22F4">
        <w:rPr>
          <w:color w:val="6D6E71"/>
          <w:u w:val="single" w:color="6D6E71"/>
        </w:rPr>
        <w:t>finiti</w:t>
      </w:r>
      <w:r w:rsidRPr="00CA22F4">
        <w:rPr>
          <w:color w:val="6D6E71"/>
          <w:spacing w:val="-1"/>
          <w:u w:val="single" w:color="6D6E71"/>
        </w:rPr>
        <w:t>e</w:t>
      </w:r>
      <w:r w:rsidRPr="00CA22F4">
        <w:rPr>
          <w:color w:val="6D6E71"/>
          <w:spacing w:val="-3"/>
          <w:u w:val="single" w:color="6D6E71"/>
        </w:rPr>
        <w:t>v</w:t>
      </w:r>
      <w:r w:rsidRPr="00CA22F4">
        <w:rPr>
          <w:color w:val="6D6E71"/>
          <w:u w:val="single" w:color="6D6E71"/>
        </w:rPr>
        <w:t>e</w:t>
      </w:r>
      <w:r w:rsidRPr="00CA22F4">
        <w:rPr>
          <w:color w:val="6D6E71"/>
          <w:spacing w:val="-1"/>
          <w:u w:val="single" w:color="6D6E71"/>
        </w:rPr>
        <w:t xml:space="preserve"> </w:t>
      </w:r>
      <w:r w:rsidRPr="00CA22F4">
        <w:rPr>
          <w:color w:val="6D6E71"/>
          <w:spacing w:val="-3"/>
          <w:u w:val="single" w:color="6D6E71"/>
        </w:rPr>
        <w:t>v</w:t>
      </w:r>
      <w:r w:rsidRPr="00CA22F4">
        <w:rPr>
          <w:color w:val="6D6E71"/>
          <w:u w:val="single" w:color="6D6E71"/>
        </w:rPr>
        <w:t>e</w:t>
      </w:r>
      <w:r w:rsidRPr="00CA22F4">
        <w:rPr>
          <w:color w:val="6D6E71"/>
          <w:spacing w:val="1"/>
          <w:u w:val="single" w:color="6D6E71"/>
        </w:rPr>
        <w:t>r</w:t>
      </w:r>
      <w:r w:rsidRPr="00CA22F4">
        <w:rPr>
          <w:color w:val="6D6E71"/>
          <w:u w:val="single" w:color="6D6E71"/>
        </w:rPr>
        <w:t>wijdering</w:t>
      </w:r>
    </w:p>
    <w:p w14:paraId="3B438F03" w14:textId="77777777" w:rsidR="00852322" w:rsidRPr="00CA22F4" w:rsidRDefault="00852322" w:rsidP="00852322">
      <w:pPr>
        <w:spacing w:before="1" w:line="130" w:lineRule="exact"/>
        <w:rPr>
          <w:sz w:val="13"/>
          <w:szCs w:val="13"/>
        </w:rPr>
      </w:pPr>
    </w:p>
    <w:p w14:paraId="29D235AA" w14:textId="77777777" w:rsidR="00852322" w:rsidRPr="00CA22F4" w:rsidRDefault="00852322" w:rsidP="00852322">
      <w:pPr>
        <w:spacing w:line="200" w:lineRule="exact"/>
        <w:rPr>
          <w:sz w:val="20"/>
          <w:szCs w:val="20"/>
        </w:rPr>
      </w:pPr>
    </w:p>
    <w:p w14:paraId="006190DB" w14:textId="77777777" w:rsidR="00852322" w:rsidRPr="00CA22F4" w:rsidRDefault="00852322" w:rsidP="00852322">
      <w:pPr>
        <w:spacing w:line="200" w:lineRule="exact"/>
        <w:rPr>
          <w:sz w:val="20"/>
          <w:szCs w:val="20"/>
        </w:rPr>
      </w:pPr>
    </w:p>
    <w:p w14:paraId="39FEC9B9" w14:textId="77777777" w:rsidR="00852322" w:rsidRPr="00CA22F4" w:rsidRDefault="00852322" w:rsidP="00852322">
      <w:pPr>
        <w:spacing w:line="200" w:lineRule="exact"/>
        <w:rPr>
          <w:sz w:val="20"/>
          <w:szCs w:val="20"/>
        </w:rPr>
      </w:pPr>
    </w:p>
    <w:p w14:paraId="7E8D7F78" w14:textId="77777777" w:rsidR="00852322" w:rsidRPr="00CA22F4" w:rsidRDefault="00852322" w:rsidP="00852322">
      <w:pPr>
        <w:pStyle w:val="Plattetekst"/>
        <w:ind w:right="8603"/>
        <w:jc w:val="both"/>
      </w:pPr>
      <w:r w:rsidRPr="00CA22F4">
        <w:rPr>
          <w:color w:val="6D6E71"/>
        </w:rPr>
        <w:t>Geac</w:t>
      </w:r>
      <w:r w:rsidRPr="00CA22F4">
        <w:rPr>
          <w:color w:val="6D6E71"/>
          <w:spacing w:val="-3"/>
        </w:rPr>
        <w:t>ht</w:t>
      </w:r>
      <w:r w:rsidRPr="00CA22F4">
        <w:rPr>
          <w:color w:val="6D6E71"/>
        </w:rPr>
        <w:t>e heer/m</w:t>
      </w:r>
      <w:r w:rsidRPr="00CA22F4">
        <w:rPr>
          <w:color w:val="6D6E71"/>
          <w:spacing w:val="-2"/>
        </w:rPr>
        <w:t>e</w:t>
      </w:r>
      <w:r w:rsidRPr="00CA22F4">
        <w:rPr>
          <w:color w:val="6D6E71"/>
        </w:rPr>
        <w:t>v</w:t>
      </w:r>
      <w:r w:rsidRPr="00CA22F4">
        <w:rPr>
          <w:color w:val="6D6E71"/>
          <w:spacing w:val="-4"/>
        </w:rPr>
        <w:t>r</w:t>
      </w:r>
      <w:r w:rsidRPr="00CA22F4">
        <w:rPr>
          <w:color w:val="6D6E71"/>
        </w:rPr>
        <w:t>ou</w:t>
      </w:r>
      <w:r w:rsidRPr="00CA22F4">
        <w:rPr>
          <w:color w:val="6D6E71"/>
          <w:spacing w:val="-19"/>
        </w:rPr>
        <w:t>w</w:t>
      </w:r>
      <w:r w:rsidRPr="00CA22F4">
        <w:rPr>
          <w:color w:val="6D6E71"/>
        </w:rPr>
        <w:t>,</w:t>
      </w:r>
    </w:p>
    <w:p w14:paraId="15600ED7" w14:textId="77777777" w:rsidR="00852322" w:rsidRPr="00CA22F4" w:rsidRDefault="00852322" w:rsidP="00852322">
      <w:pPr>
        <w:spacing w:before="1" w:line="130" w:lineRule="exact"/>
        <w:rPr>
          <w:sz w:val="13"/>
          <w:szCs w:val="13"/>
        </w:rPr>
      </w:pPr>
    </w:p>
    <w:p w14:paraId="2126057B" w14:textId="77777777" w:rsidR="00852322" w:rsidRPr="00CA22F4" w:rsidRDefault="00852322" w:rsidP="00852322">
      <w:pPr>
        <w:spacing w:line="200" w:lineRule="exact"/>
        <w:rPr>
          <w:sz w:val="20"/>
          <w:szCs w:val="20"/>
        </w:rPr>
      </w:pPr>
    </w:p>
    <w:p w14:paraId="4AACFC13" w14:textId="77777777" w:rsidR="00852322" w:rsidRPr="00CA22F4" w:rsidRDefault="00852322" w:rsidP="00852322">
      <w:pPr>
        <w:spacing w:line="200" w:lineRule="exact"/>
        <w:rPr>
          <w:sz w:val="20"/>
          <w:szCs w:val="20"/>
        </w:rPr>
      </w:pPr>
    </w:p>
    <w:p w14:paraId="694F4E2D" w14:textId="77777777" w:rsidR="00852322" w:rsidRPr="00CA22F4" w:rsidRDefault="00852322" w:rsidP="00852322">
      <w:pPr>
        <w:spacing w:line="200" w:lineRule="exact"/>
        <w:rPr>
          <w:sz w:val="20"/>
          <w:szCs w:val="20"/>
        </w:rPr>
      </w:pPr>
    </w:p>
    <w:p w14:paraId="2276F60E" w14:textId="77777777" w:rsidR="00852322" w:rsidRPr="00CA22F4" w:rsidRDefault="00852322" w:rsidP="00852322">
      <w:pPr>
        <w:pStyle w:val="Plattetekst"/>
        <w:spacing w:line="257" w:lineRule="exact"/>
        <w:ind w:right="2345"/>
        <w:jc w:val="both"/>
      </w:pPr>
      <w:r w:rsidRPr="00CA22F4">
        <w:rPr>
          <w:color w:val="6D6E71"/>
        </w:rPr>
        <w:t>Hierbij</w:t>
      </w:r>
      <w:r w:rsidRPr="00CA22F4">
        <w:rPr>
          <w:color w:val="6D6E71"/>
          <w:spacing w:val="-1"/>
        </w:rPr>
        <w:t xml:space="preserve"> </w:t>
      </w:r>
      <w:r w:rsidRPr="00CA22F4">
        <w:rPr>
          <w:color w:val="6D6E71"/>
        </w:rPr>
        <w:t>delen wij u mede d</w:t>
      </w:r>
      <w:r w:rsidRPr="00CA22F4">
        <w:rPr>
          <w:color w:val="6D6E71"/>
          <w:spacing w:val="-2"/>
        </w:rPr>
        <w:t>a</w:t>
      </w:r>
      <w:r w:rsidRPr="00CA22F4">
        <w:rPr>
          <w:color w:val="6D6E71"/>
        </w:rPr>
        <w:t>t</w:t>
      </w:r>
      <w:r w:rsidRPr="00CA22F4">
        <w:rPr>
          <w:color w:val="6D6E71"/>
          <w:spacing w:val="-1"/>
        </w:rPr>
        <w:t xml:space="preserve"> </w:t>
      </w:r>
      <w:r w:rsidRPr="00CA22F4">
        <w:rPr>
          <w:color w:val="6D6E71"/>
        </w:rPr>
        <w:t>………………….(naam leerling) op g</w:t>
      </w:r>
      <w:r w:rsidRPr="00CA22F4">
        <w:rPr>
          <w:color w:val="6D6E71"/>
          <w:spacing w:val="-3"/>
        </w:rPr>
        <w:t>r</w:t>
      </w:r>
      <w:r w:rsidRPr="00CA22F4">
        <w:rPr>
          <w:color w:val="6D6E71"/>
        </w:rPr>
        <w:t xml:space="preserve">ond </w:t>
      </w:r>
      <w:r w:rsidRPr="00CA22F4">
        <w:rPr>
          <w:color w:val="6D6E71"/>
          <w:spacing w:val="-4"/>
        </w:rPr>
        <w:t>v</w:t>
      </w:r>
      <w:r w:rsidRPr="00CA22F4">
        <w:rPr>
          <w:color w:val="6D6E71"/>
        </w:rPr>
        <w:t>an</w:t>
      </w:r>
      <w:r w:rsidRPr="00CA22F4">
        <w:rPr>
          <w:color w:val="6D6E71"/>
          <w:spacing w:val="-1"/>
        </w:rPr>
        <w:t xml:space="preserve"> </w:t>
      </w:r>
      <w:r w:rsidRPr="00CA22F4">
        <w:rPr>
          <w:color w:val="6D6E71"/>
        </w:rPr>
        <w:t>arti</w:t>
      </w:r>
      <w:r w:rsidRPr="00CA22F4">
        <w:rPr>
          <w:color w:val="6D6E71"/>
          <w:spacing w:val="-9"/>
        </w:rPr>
        <w:t>k</w:t>
      </w:r>
      <w:r>
        <w:rPr>
          <w:color w:val="6D6E71"/>
        </w:rPr>
        <w:t xml:space="preserve">el 40 </w:t>
      </w:r>
      <w:r w:rsidRPr="00CA22F4">
        <w:rPr>
          <w:color w:val="6D6E71"/>
        </w:rPr>
        <w:t>WPO</w:t>
      </w:r>
      <w:r w:rsidRPr="00CA22F4">
        <w:rPr>
          <w:color w:val="6D6E71"/>
          <w:spacing w:val="-1"/>
        </w:rPr>
        <w:t xml:space="preserve"> </w:t>
      </w:r>
      <w:r w:rsidRPr="00CA22F4">
        <w:rPr>
          <w:color w:val="6D6E71"/>
        </w:rPr>
        <w:t>per</w:t>
      </w:r>
    </w:p>
    <w:p w14:paraId="48CA4B88" w14:textId="77777777" w:rsidR="00852322" w:rsidRPr="00CA22F4" w:rsidRDefault="00852322" w:rsidP="00852322">
      <w:pPr>
        <w:pStyle w:val="Plattetekst"/>
        <w:spacing w:line="200" w:lineRule="exact"/>
        <w:ind w:right="1133"/>
        <w:jc w:val="both"/>
      </w:pPr>
      <w:r w:rsidRPr="00CA22F4">
        <w:rPr>
          <w:color w:val="6D6E71"/>
        </w:rPr>
        <w:t>……………(d</w:t>
      </w:r>
      <w:r w:rsidRPr="00CA22F4">
        <w:rPr>
          <w:color w:val="6D6E71"/>
          <w:spacing w:val="-2"/>
        </w:rPr>
        <w:t>a</w:t>
      </w:r>
      <w:r w:rsidRPr="00CA22F4">
        <w:rPr>
          <w:color w:val="6D6E71"/>
        </w:rPr>
        <w:t>tum)</w:t>
      </w:r>
      <w:r w:rsidRPr="00CA22F4">
        <w:rPr>
          <w:color w:val="6D6E71"/>
          <w:spacing w:val="-14"/>
        </w:rPr>
        <w:t xml:space="preserve"> </w:t>
      </w:r>
      <w:r w:rsidRPr="00CA22F4">
        <w:rPr>
          <w:color w:val="6D6E71"/>
        </w:rPr>
        <w:t>ni</w:t>
      </w:r>
      <w:r w:rsidRPr="00CA22F4">
        <w:rPr>
          <w:color w:val="6D6E71"/>
          <w:spacing w:val="-2"/>
        </w:rPr>
        <w:t>e</w:t>
      </w:r>
      <w:r w:rsidRPr="00CA22F4">
        <w:rPr>
          <w:color w:val="6D6E71"/>
        </w:rPr>
        <w:t>t</w:t>
      </w:r>
      <w:r w:rsidRPr="00CA22F4">
        <w:rPr>
          <w:color w:val="6D6E71"/>
          <w:spacing w:val="-14"/>
        </w:rPr>
        <w:t xml:space="preserve"> </w:t>
      </w:r>
      <w:r w:rsidRPr="00CA22F4">
        <w:rPr>
          <w:color w:val="6D6E71"/>
          <w:spacing w:val="-3"/>
        </w:rPr>
        <w:t>w</w:t>
      </w:r>
      <w:r w:rsidRPr="00CA22F4">
        <w:rPr>
          <w:color w:val="6D6E71"/>
        </w:rPr>
        <w:t>o</w:t>
      </w:r>
      <w:r w:rsidRPr="00CA22F4">
        <w:rPr>
          <w:color w:val="6D6E71"/>
          <w:spacing w:val="-3"/>
        </w:rPr>
        <w:t>r</w:t>
      </w:r>
      <w:r w:rsidRPr="00CA22F4">
        <w:rPr>
          <w:color w:val="6D6E71"/>
        </w:rPr>
        <w:t>dt</w:t>
      </w:r>
      <w:r w:rsidRPr="00CA22F4">
        <w:rPr>
          <w:color w:val="6D6E71"/>
          <w:spacing w:val="-14"/>
        </w:rPr>
        <w:t xml:space="preserve"> </w:t>
      </w:r>
      <w:r w:rsidRPr="00CA22F4">
        <w:rPr>
          <w:color w:val="6D6E71"/>
          <w:spacing w:val="-3"/>
        </w:rPr>
        <w:t>t</w:t>
      </w:r>
      <w:r w:rsidRPr="00CA22F4">
        <w:rPr>
          <w:color w:val="6D6E71"/>
        </w:rPr>
        <w:t>oe</w:t>
      </w:r>
      <w:r w:rsidRPr="00CA22F4">
        <w:rPr>
          <w:color w:val="6D6E71"/>
          <w:spacing w:val="-2"/>
        </w:rPr>
        <w:t>g</w:t>
      </w:r>
      <w:r w:rsidRPr="00CA22F4">
        <w:rPr>
          <w:color w:val="6D6E71"/>
        </w:rPr>
        <w:t>el</w:t>
      </w:r>
      <w:r w:rsidRPr="00CA22F4">
        <w:rPr>
          <w:color w:val="6D6E71"/>
          <w:spacing w:val="-3"/>
        </w:rPr>
        <w:t>at</w:t>
      </w:r>
      <w:r w:rsidRPr="00CA22F4">
        <w:rPr>
          <w:color w:val="6D6E71"/>
        </w:rPr>
        <w:t>en</w:t>
      </w:r>
      <w:r w:rsidRPr="00CA22F4">
        <w:rPr>
          <w:color w:val="6D6E71"/>
          <w:spacing w:val="-14"/>
        </w:rPr>
        <w:t xml:space="preserve"> </w:t>
      </w:r>
      <w:r w:rsidRPr="00CA22F4">
        <w:rPr>
          <w:color w:val="6D6E71"/>
        </w:rPr>
        <w:t>/</w:t>
      </w:r>
      <w:r w:rsidRPr="00CA22F4">
        <w:rPr>
          <w:color w:val="6D6E71"/>
          <w:spacing w:val="-14"/>
        </w:rPr>
        <w:t xml:space="preserve"> </w:t>
      </w:r>
      <w:r w:rsidRPr="00CA22F4">
        <w:rPr>
          <w:color w:val="6D6E71"/>
          <w:spacing w:val="-2"/>
        </w:rPr>
        <w:t>g</w:t>
      </w:r>
      <w:r w:rsidRPr="00CA22F4">
        <w:rPr>
          <w:color w:val="6D6E71"/>
        </w:rPr>
        <w:t>escho</w:t>
      </w:r>
      <w:r w:rsidRPr="00CA22F4">
        <w:rPr>
          <w:color w:val="6D6E71"/>
          <w:spacing w:val="-4"/>
        </w:rPr>
        <w:t>r</w:t>
      </w:r>
      <w:r w:rsidRPr="00CA22F4">
        <w:rPr>
          <w:color w:val="6D6E71"/>
          <w:spacing w:val="-3"/>
        </w:rPr>
        <w:t>s</w:t>
      </w:r>
      <w:r w:rsidRPr="00CA22F4">
        <w:rPr>
          <w:color w:val="6D6E71"/>
        </w:rPr>
        <w:t>t</w:t>
      </w:r>
      <w:r w:rsidRPr="00CA22F4">
        <w:rPr>
          <w:color w:val="6D6E71"/>
          <w:spacing w:val="-14"/>
        </w:rPr>
        <w:t xml:space="preserve"> </w:t>
      </w:r>
      <w:r w:rsidRPr="00CA22F4">
        <w:rPr>
          <w:color w:val="6D6E71"/>
        </w:rPr>
        <w:t>/</w:t>
      </w:r>
      <w:r w:rsidRPr="00CA22F4">
        <w:rPr>
          <w:color w:val="6D6E71"/>
          <w:spacing w:val="-14"/>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w:t>
      </w:r>
      <w:r w:rsidRPr="00CA22F4">
        <w:rPr>
          <w:color w:val="6D6E71"/>
          <w:spacing w:val="-4"/>
        </w:rPr>
        <w:t>r</w:t>
      </w:r>
      <w:r w:rsidRPr="00CA22F4">
        <w:rPr>
          <w:color w:val="6D6E71"/>
        </w:rPr>
        <w:t>d</w:t>
      </w:r>
      <w:r w:rsidRPr="00CA22F4">
        <w:rPr>
          <w:color w:val="6D6E71"/>
          <w:spacing w:val="-14"/>
        </w:rPr>
        <w:t xml:space="preserve"> </w:t>
      </w:r>
      <w:r w:rsidRPr="00CA22F4">
        <w:rPr>
          <w:color w:val="6D6E71"/>
          <w:spacing w:val="-3"/>
        </w:rPr>
        <w:t>v</w:t>
      </w:r>
      <w:r w:rsidRPr="00CA22F4">
        <w:rPr>
          <w:color w:val="6D6E71"/>
        </w:rPr>
        <w:t>oor</w:t>
      </w:r>
      <w:r w:rsidRPr="00CA22F4">
        <w:rPr>
          <w:color w:val="6D6E71"/>
          <w:spacing w:val="-14"/>
        </w:rPr>
        <w:t xml:space="preserve"> </w:t>
      </w:r>
      <w:r w:rsidRPr="00CA22F4">
        <w:rPr>
          <w:color w:val="6D6E71"/>
        </w:rPr>
        <w:t>de</w:t>
      </w:r>
      <w:r w:rsidRPr="00CA22F4">
        <w:rPr>
          <w:color w:val="6D6E71"/>
          <w:spacing w:val="-14"/>
        </w:rPr>
        <w:t xml:space="preserve"> </w:t>
      </w:r>
      <w:r w:rsidRPr="00CA22F4">
        <w:rPr>
          <w:color w:val="6D6E71"/>
        </w:rPr>
        <w:t>periode</w:t>
      </w:r>
      <w:r w:rsidRPr="00CA22F4">
        <w:rPr>
          <w:color w:val="6D6E71"/>
          <w:spacing w:val="-14"/>
        </w:rPr>
        <w:t xml:space="preserve"> </w:t>
      </w:r>
      <w:r w:rsidRPr="00CA22F4">
        <w:rPr>
          <w:color w:val="6D6E71"/>
        </w:rPr>
        <w:t>……………………om</w:t>
      </w:r>
      <w:r w:rsidRPr="00CA22F4">
        <w:rPr>
          <w:color w:val="6D6E71"/>
          <w:spacing w:val="-13"/>
        </w:rPr>
        <w:t xml:space="preserve"> </w:t>
      </w:r>
      <w:r w:rsidRPr="00CA22F4">
        <w:rPr>
          <w:color w:val="6D6E71"/>
        </w:rPr>
        <w:t>de</w:t>
      </w:r>
      <w:r w:rsidRPr="00CA22F4">
        <w:rPr>
          <w:color w:val="6D6E71"/>
          <w:spacing w:val="-14"/>
        </w:rPr>
        <w:t xml:space="preserve"> </w:t>
      </w:r>
      <w:r>
        <w:rPr>
          <w:color w:val="6D6E71"/>
          <w:spacing w:val="-14"/>
        </w:rPr>
        <w:br/>
      </w:r>
      <w:r w:rsidRPr="00CA22F4">
        <w:rPr>
          <w:color w:val="6D6E71"/>
          <w:spacing w:val="-3"/>
        </w:rPr>
        <w:t>v</w:t>
      </w:r>
      <w:r w:rsidRPr="00CA22F4">
        <w:rPr>
          <w:color w:val="6D6E71"/>
        </w:rPr>
        <w:t>ol</w:t>
      </w:r>
      <w:r w:rsidRPr="00CA22F4">
        <w:rPr>
          <w:color w:val="6D6E71"/>
          <w:spacing w:val="-2"/>
        </w:rPr>
        <w:t>g</w:t>
      </w:r>
      <w:r w:rsidRPr="00CA22F4">
        <w:rPr>
          <w:color w:val="6D6E71"/>
        </w:rPr>
        <w:t>ende</w:t>
      </w:r>
      <w:r>
        <w:rPr>
          <w:color w:val="6D6E71"/>
        </w:rPr>
        <w:t xml:space="preserve"> </w:t>
      </w:r>
      <w:r w:rsidRPr="00CA22F4">
        <w:rPr>
          <w:color w:val="6D6E71"/>
          <w:spacing w:val="-3"/>
        </w:rPr>
        <w:t>r</w:t>
      </w:r>
      <w:r w:rsidRPr="00CA22F4">
        <w:rPr>
          <w:color w:val="6D6E71"/>
        </w:rPr>
        <w:t>eden(en)</w:t>
      </w:r>
    </w:p>
    <w:p w14:paraId="13C06F15" w14:textId="77777777" w:rsidR="00852322" w:rsidRPr="00CA22F4" w:rsidRDefault="00852322" w:rsidP="00852322">
      <w:pPr>
        <w:spacing w:before="1" w:line="130" w:lineRule="exact"/>
        <w:rPr>
          <w:sz w:val="13"/>
          <w:szCs w:val="13"/>
        </w:rPr>
      </w:pPr>
    </w:p>
    <w:p w14:paraId="587247D4" w14:textId="77777777" w:rsidR="00852322" w:rsidRPr="00CA22F4" w:rsidRDefault="00852322" w:rsidP="00852322">
      <w:pPr>
        <w:spacing w:line="200" w:lineRule="exact"/>
        <w:rPr>
          <w:sz w:val="20"/>
          <w:szCs w:val="20"/>
        </w:rPr>
      </w:pPr>
    </w:p>
    <w:p w14:paraId="333A69A2" w14:textId="77777777" w:rsidR="00852322" w:rsidRPr="00CA22F4" w:rsidRDefault="00852322" w:rsidP="00852322">
      <w:pPr>
        <w:spacing w:line="200" w:lineRule="exact"/>
        <w:rPr>
          <w:sz w:val="20"/>
          <w:szCs w:val="20"/>
        </w:rPr>
      </w:pPr>
    </w:p>
    <w:p w14:paraId="62F3289E" w14:textId="77777777" w:rsidR="00852322" w:rsidRPr="00CA22F4" w:rsidRDefault="00852322" w:rsidP="00852322">
      <w:pPr>
        <w:spacing w:line="200" w:lineRule="exact"/>
        <w:rPr>
          <w:sz w:val="20"/>
          <w:szCs w:val="20"/>
        </w:rPr>
      </w:pPr>
    </w:p>
    <w:p w14:paraId="256A1B27" w14:textId="77777777" w:rsidR="00852322" w:rsidRPr="00CA22F4" w:rsidRDefault="00852322" w:rsidP="00852322">
      <w:pPr>
        <w:pStyle w:val="Plattetekst"/>
        <w:ind w:right="8556"/>
        <w:jc w:val="both"/>
      </w:pPr>
      <w:r w:rsidRPr="00CA22F4">
        <w:rPr>
          <w:color w:val="6D6E71"/>
        </w:rPr>
        <w:t xml:space="preserve">In </w:t>
      </w:r>
      <w:r w:rsidRPr="00CA22F4">
        <w:rPr>
          <w:color w:val="6D6E71"/>
          <w:spacing w:val="-2"/>
        </w:rPr>
        <w:t>ge</w:t>
      </w:r>
      <w:r w:rsidRPr="00CA22F4">
        <w:rPr>
          <w:color w:val="6D6E71"/>
          <w:spacing w:val="-4"/>
        </w:rPr>
        <w:t>v</w:t>
      </w:r>
      <w:r w:rsidRPr="00CA22F4">
        <w:rPr>
          <w:color w:val="6D6E71"/>
        </w:rPr>
        <w:t xml:space="preserve">al </w:t>
      </w:r>
      <w:r w:rsidRPr="00CA22F4">
        <w:rPr>
          <w:color w:val="6D6E71"/>
          <w:spacing w:val="-4"/>
        </w:rPr>
        <w:t>v</w:t>
      </w:r>
      <w:r w:rsidRPr="00CA22F4">
        <w:rPr>
          <w:color w:val="6D6E71"/>
        </w:rPr>
        <w:t xml:space="preserve">an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72A07444" w14:textId="77777777" w:rsidR="00852322" w:rsidRPr="00CA22F4" w:rsidRDefault="00852322" w:rsidP="00852322">
      <w:pPr>
        <w:spacing w:before="5" w:line="180" w:lineRule="exact"/>
        <w:rPr>
          <w:sz w:val="18"/>
          <w:szCs w:val="18"/>
        </w:rPr>
      </w:pPr>
    </w:p>
    <w:p w14:paraId="10995163" w14:textId="77777777" w:rsidR="00852322" w:rsidRPr="00CA22F4" w:rsidRDefault="00852322" w:rsidP="00852322">
      <w:pPr>
        <w:pStyle w:val="Plattetekst"/>
        <w:spacing w:line="178" w:lineRule="auto"/>
        <w:ind w:right="1133"/>
        <w:jc w:val="both"/>
      </w:pPr>
      <w:r w:rsidRPr="00CA22F4">
        <w:rPr>
          <w:color w:val="6D6E71"/>
        </w:rPr>
        <w:t>Wij</w:t>
      </w:r>
      <w:r w:rsidRPr="00CA22F4">
        <w:rPr>
          <w:color w:val="6D6E71"/>
          <w:spacing w:val="2"/>
        </w:rPr>
        <w:t xml:space="preserve"> </w:t>
      </w:r>
      <w:r w:rsidRPr="00CA22F4">
        <w:rPr>
          <w:color w:val="6D6E71"/>
        </w:rPr>
        <w:t>hebben</w:t>
      </w:r>
      <w:r w:rsidRPr="00CA22F4">
        <w:rPr>
          <w:color w:val="6D6E71"/>
          <w:spacing w:val="3"/>
        </w:rPr>
        <w:t xml:space="preserve"> </w:t>
      </w:r>
      <w:r>
        <w:rPr>
          <w:color w:val="6D6E71"/>
          <w:spacing w:val="3"/>
        </w:rPr>
        <w:t>een andere school (een andere basisschool, een speciale school voor basisonderwijs, school voor speciaal onderwijs, een school voor speciaal en voortgezet speciaal onderwijs of een instelling voor speciaal en voortgezet speciaal onderwijs) bereid gevonden uw kind toe te laten.</w:t>
      </w:r>
      <w:r w:rsidRPr="00CA22F4">
        <w:rPr>
          <w:color w:val="6D6E71"/>
          <w:spacing w:val="3"/>
        </w:rPr>
        <w:t xml:space="preserve"> </w:t>
      </w:r>
      <w:r w:rsidRPr="00CA22F4">
        <w:rPr>
          <w:color w:val="6D6E71"/>
        </w:rPr>
        <w:t>Dit</w:t>
      </w:r>
      <w:r w:rsidRPr="00CA22F4">
        <w:rPr>
          <w:color w:val="6D6E71"/>
          <w:spacing w:val="2"/>
        </w:rPr>
        <w:t xml:space="preserve"> </w:t>
      </w:r>
      <w:r w:rsidRPr="00CA22F4">
        <w:rPr>
          <w:color w:val="6D6E71"/>
        </w:rPr>
        <w:t>he</w:t>
      </w:r>
      <w:r w:rsidRPr="00CA22F4">
        <w:rPr>
          <w:color w:val="6D6E71"/>
          <w:spacing w:val="-3"/>
        </w:rPr>
        <w:t>e</w:t>
      </w:r>
      <w:r w:rsidRPr="00CA22F4">
        <w:rPr>
          <w:color w:val="6D6E71"/>
        </w:rPr>
        <w:t>ft</w:t>
      </w:r>
      <w:r w:rsidRPr="00CA22F4">
        <w:rPr>
          <w:color w:val="6D6E71"/>
          <w:spacing w:val="3"/>
        </w:rPr>
        <w:t xml:space="preserve"> </w:t>
      </w:r>
      <w:r w:rsidRPr="00CA22F4">
        <w:rPr>
          <w:color w:val="6D6E71"/>
        </w:rPr>
        <w:t>helaas</w:t>
      </w:r>
      <w:r w:rsidRPr="00CA22F4">
        <w:rPr>
          <w:color w:val="6D6E71"/>
          <w:spacing w:val="3"/>
        </w:rPr>
        <w:t xml:space="preserve"> </w:t>
      </w:r>
      <w:r w:rsidRPr="00CA22F4">
        <w:rPr>
          <w:color w:val="6D6E71"/>
        </w:rPr>
        <w:t>ni</w:t>
      </w:r>
      <w:r w:rsidRPr="00CA22F4">
        <w:rPr>
          <w:color w:val="6D6E71"/>
          <w:spacing w:val="-2"/>
        </w:rPr>
        <w:t>e</w:t>
      </w:r>
      <w:r w:rsidRPr="00CA22F4">
        <w:rPr>
          <w:color w:val="6D6E71"/>
        </w:rPr>
        <w:t>t</w:t>
      </w:r>
      <w:r w:rsidRPr="00CA22F4">
        <w:rPr>
          <w:color w:val="6D6E71"/>
          <w:spacing w:val="2"/>
        </w:rPr>
        <w:t xml:space="preserve"> </w:t>
      </w:r>
      <w:r w:rsidRPr="00CA22F4">
        <w:rPr>
          <w:color w:val="6D6E71"/>
          <w:spacing w:val="-2"/>
        </w:rPr>
        <w:t>g</w:t>
      </w:r>
      <w:r w:rsidRPr="00CA22F4">
        <w:rPr>
          <w:color w:val="6D6E71"/>
        </w:rPr>
        <w:t>eleid</w:t>
      </w:r>
      <w:r w:rsidRPr="00CA22F4">
        <w:rPr>
          <w:color w:val="6D6E71"/>
          <w:spacing w:val="3"/>
        </w:rPr>
        <w:t xml:space="preserve"> </w:t>
      </w:r>
      <w:r w:rsidRPr="00CA22F4">
        <w:rPr>
          <w:color w:val="6D6E71"/>
          <w:spacing w:val="-3"/>
        </w:rPr>
        <w:t>t</w:t>
      </w:r>
      <w:r w:rsidRPr="00CA22F4">
        <w:rPr>
          <w:color w:val="6D6E71"/>
        </w:rPr>
        <w:t>ot</w:t>
      </w:r>
      <w:r w:rsidRPr="00CA22F4">
        <w:rPr>
          <w:color w:val="6D6E71"/>
          <w:spacing w:val="3"/>
        </w:rPr>
        <w:t xml:space="preserve"> </w:t>
      </w:r>
      <w:r>
        <w:rPr>
          <w:color w:val="6D6E71"/>
          <w:spacing w:val="3"/>
        </w:rPr>
        <w:t xml:space="preserve">aanmelding door u bij deze school. </w:t>
      </w:r>
      <w:r w:rsidRPr="00CA22F4">
        <w:rPr>
          <w:color w:val="6D6E71"/>
          <w:spacing w:val="3"/>
        </w:rPr>
        <w:t xml:space="preserve"> </w:t>
      </w:r>
    </w:p>
    <w:p w14:paraId="64D40008" w14:textId="77777777" w:rsidR="00852322" w:rsidRPr="00CA22F4" w:rsidRDefault="00852322" w:rsidP="00852322">
      <w:pPr>
        <w:spacing w:before="7" w:line="140" w:lineRule="exact"/>
        <w:rPr>
          <w:sz w:val="14"/>
          <w:szCs w:val="14"/>
        </w:rPr>
      </w:pPr>
    </w:p>
    <w:p w14:paraId="34120E2C" w14:textId="77777777" w:rsidR="00852322" w:rsidRPr="00CA22F4" w:rsidRDefault="00852322" w:rsidP="00852322">
      <w:pPr>
        <w:spacing w:line="200" w:lineRule="exact"/>
        <w:rPr>
          <w:sz w:val="20"/>
          <w:szCs w:val="20"/>
        </w:rPr>
      </w:pPr>
    </w:p>
    <w:p w14:paraId="33B66A9A" w14:textId="77777777" w:rsidR="00852322" w:rsidRPr="00CA22F4" w:rsidRDefault="00852322" w:rsidP="00852322">
      <w:pPr>
        <w:spacing w:line="200" w:lineRule="exact"/>
        <w:rPr>
          <w:sz w:val="20"/>
          <w:szCs w:val="20"/>
        </w:rPr>
      </w:pPr>
    </w:p>
    <w:p w14:paraId="78246DC2" w14:textId="77777777" w:rsidR="00852322" w:rsidRPr="00CA22F4" w:rsidRDefault="00852322" w:rsidP="00852322">
      <w:pPr>
        <w:spacing w:line="200" w:lineRule="exact"/>
        <w:rPr>
          <w:sz w:val="20"/>
          <w:szCs w:val="20"/>
        </w:rPr>
      </w:pPr>
    </w:p>
    <w:p w14:paraId="2893A72F" w14:textId="77777777" w:rsidR="00852322" w:rsidRPr="00CA22F4" w:rsidRDefault="00852322" w:rsidP="00852322">
      <w:pPr>
        <w:spacing w:line="200" w:lineRule="exact"/>
        <w:rPr>
          <w:sz w:val="20"/>
          <w:szCs w:val="20"/>
        </w:rPr>
      </w:pPr>
    </w:p>
    <w:p w14:paraId="43818BB8" w14:textId="77777777" w:rsidR="00852322" w:rsidRPr="00CA22F4" w:rsidRDefault="00852322" w:rsidP="00852322">
      <w:pPr>
        <w:spacing w:line="200" w:lineRule="exact"/>
        <w:rPr>
          <w:sz w:val="20"/>
          <w:szCs w:val="20"/>
        </w:rPr>
      </w:pPr>
    </w:p>
    <w:p w14:paraId="5BD9DCEC" w14:textId="77777777" w:rsidR="00852322" w:rsidRPr="00CA22F4" w:rsidRDefault="00852322" w:rsidP="00852322">
      <w:pPr>
        <w:spacing w:line="200" w:lineRule="exact"/>
        <w:rPr>
          <w:sz w:val="20"/>
          <w:szCs w:val="20"/>
        </w:rPr>
      </w:pPr>
    </w:p>
    <w:p w14:paraId="4FFD23B9" w14:textId="77777777" w:rsidR="00852322" w:rsidRPr="00CA22F4" w:rsidRDefault="00852322" w:rsidP="00852322">
      <w:pPr>
        <w:spacing w:line="200" w:lineRule="exact"/>
        <w:rPr>
          <w:sz w:val="20"/>
          <w:szCs w:val="20"/>
        </w:rPr>
      </w:pPr>
    </w:p>
    <w:p w14:paraId="3D504FD1" w14:textId="77777777" w:rsidR="00852322" w:rsidRPr="00CA22F4" w:rsidRDefault="00852322" w:rsidP="00852322">
      <w:pPr>
        <w:spacing w:line="200" w:lineRule="exact"/>
        <w:rPr>
          <w:sz w:val="20"/>
          <w:szCs w:val="20"/>
        </w:rPr>
      </w:pPr>
    </w:p>
    <w:p w14:paraId="4D12D613" w14:textId="77777777" w:rsidR="00852322" w:rsidRPr="00CA22F4" w:rsidRDefault="00852322" w:rsidP="00852322">
      <w:pPr>
        <w:pStyle w:val="Plattetekst"/>
        <w:ind w:right="9579"/>
        <w:jc w:val="both"/>
      </w:pPr>
      <w:r w:rsidRPr="00CA22F4">
        <w:rPr>
          <w:color w:val="6D6E71"/>
        </w:rPr>
        <w:t>Hoo</w:t>
      </w:r>
      <w:r w:rsidRPr="00CA22F4">
        <w:rPr>
          <w:color w:val="6D6E71"/>
          <w:spacing w:val="-4"/>
        </w:rPr>
        <w:t>g</w:t>
      </w:r>
      <w:r w:rsidRPr="00CA22F4">
        <w:rPr>
          <w:color w:val="6D6E71"/>
        </w:rPr>
        <w:t>ac</w:t>
      </w:r>
      <w:r w:rsidRPr="00CA22F4">
        <w:rPr>
          <w:color w:val="6D6E71"/>
          <w:spacing w:val="-2"/>
        </w:rPr>
        <w:t>h</w:t>
      </w:r>
      <w:r w:rsidRPr="00CA22F4">
        <w:rPr>
          <w:color w:val="6D6E71"/>
          <w:spacing w:val="-3"/>
        </w:rPr>
        <w:t>t</w:t>
      </w:r>
      <w:r w:rsidRPr="00CA22F4">
        <w:rPr>
          <w:color w:val="6D6E71"/>
        </w:rPr>
        <w:t>end</w:t>
      </w:r>
    </w:p>
    <w:p w14:paraId="66AB65E0" w14:textId="77777777" w:rsidR="00852322" w:rsidRPr="00CA22F4" w:rsidRDefault="00852322" w:rsidP="00852322">
      <w:pPr>
        <w:spacing w:before="1" w:line="130" w:lineRule="exact"/>
        <w:rPr>
          <w:sz w:val="13"/>
          <w:szCs w:val="13"/>
        </w:rPr>
      </w:pPr>
    </w:p>
    <w:p w14:paraId="58702D72" w14:textId="77777777" w:rsidR="00852322" w:rsidRPr="00CA22F4" w:rsidRDefault="00852322" w:rsidP="00852322">
      <w:pPr>
        <w:spacing w:line="200" w:lineRule="exact"/>
        <w:rPr>
          <w:sz w:val="20"/>
          <w:szCs w:val="20"/>
        </w:rPr>
      </w:pPr>
    </w:p>
    <w:p w14:paraId="628C5DE8" w14:textId="77777777" w:rsidR="00852322" w:rsidRPr="00CA22F4" w:rsidRDefault="00852322" w:rsidP="00852322">
      <w:pPr>
        <w:spacing w:line="200" w:lineRule="exact"/>
        <w:rPr>
          <w:sz w:val="20"/>
          <w:szCs w:val="20"/>
        </w:rPr>
      </w:pPr>
    </w:p>
    <w:p w14:paraId="3DFB71E9" w14:textId="77777777" w:rsidR="00852322" w:rsidRPr="00CA22F4" w:rsidRDefault="00852322" w:rsidP="00852322">
      <w:pPr>
        <w:spacing w:line="200" w:lineRule="exact"/>
        <w:rPr>
          <w:sz w:val="20"/>
          <w:szCs w:val="20"/>
        </w:rPr>
      </w:pPr>
    </w:p>
    <w:p w14:paraId="724DCF4F" w14:textId="77777777" w:rsidR="00852322" w:rsidRPr="00CA22F4" w:rsidRDefault="00852322" w:rsidP="00852322">
      <w:pPr>
        <w:spacing w:line="200" w:lineRule="exact"/>
        <w:rPr>
          <w:sz w:val="20"/>
          <w:szCs w:val="20"/>
        </w:rPr>
      </w:pPr>
    </w:p>
    <w:p w14:paraId="2E16F778" w14:textId="77777777" w:rsidR="00852322" w:rsidRPr="00CA22F4" w:rsidRDefault="00852322" w:rsidP="00852322">
      <w:pPr>
        <w:spacing w:line="200" w:lineRule="exact"/>
        <w:rPr>
          <w:sz w:val="20"/>
          <w:szCs w:val="20"/>
        </w:rPr>
      </w:pPr>
    </w:p>
    <w:p w14:paraId="4220947B" w14:textId="77777777" w:rsidR="00852322" w:rsidRPr="00CA22F4" w:rsidRDefault="00852322" w:rsidP="00852322">
      <w:pPr>
        <w:pStyle w:val="Plattetekst"/>
        <w:ind w:right="2507"/>
        <w:jc w:val="both"/>
      </w:pPr>
      <w:r w:rsidRPr="00CA22F4">
        <w:rPr>
          <w:color w:val="6D6E71"/>
          <w:spacing w:val="-20"/>
        </w:rPr>
        <w:t>T</w:t>
      </w:r>
      <w:r w:rsidRPr="00CA22F4">
        <w:rPr>
          <w:color w:val="6D6E71"/>
        </w:rPr>
        <w:t>e</w:t>
      </w:r>
      <w:r w:rsidRPr="00CA22F4">
        <w:rPr>
          <w:color w:val="6D6E71"/>
          <w:spacing w:val="-2"/>
        </w:rPr>
        <w:t>g</w:t>
      </w:r>
      <w:r w:rsidRPr="00CA22F4">
        <w:rPr>
          <w:color w:val="6D6E71"/>
        </w:rPr>
        <w:t xml:space="preserve">en dit besluit </w:t>
      </w:r>
      <w:r w:rsidRPr="00CA22F4">
        <w:rPr>
          <w:color w:val="6D6E71"/>
          <w:spacing w:val="-3"/>
        </w:rPr>
        <w:t>k</w:t>
      </w:r>
      <w:r w:rsidRPr="00CA22F4">
        <w:rPr>
          <w:color w:val="6D6E71"/>
        </w:rPr>
        <w:t>u</w:t>
      </w:r>
      <w:r w:rsidRPr="00CA22F4">
        <w:rPr>
          <w:color w:val="6D6E71"/>
          <w:spacing w:val="-2"/>
        </w:rPr>
        <w:t>n</w:t>
      </w:r>
      <w:r w:rsidRPr="00CA22F4">
        <w:rPr>
          <w:color w:val="6D6E71"/>
        </w:rPr>
        <w:t xml:space="preserve">t u binnen 6 </w:t>
      </w:r>
      <w:r w:rsidRPr="00CA22F4">
        <w:rPr>
          <w:color w:val="6D6E71"/>
          <w:spacing w:val="-2"/>
        </w:rPr>
        <w:t>w</w:t>
      </w:r>
      <w:r w:rsidRPr="00CA22F4">
        <w:rPr>
          <w:color w:val="6D6E71"/>
        </w:rPr>
        <w:t>e</w:t>
      </w:r>
      <w:r w:rsidRPr="00CA22F4">
        <w:rPr>
          <w:color w:val="6D6E71"/>
          <w:spacing w:val="-8"/>
        </w:rPr>
        <w:t>k</w:t>
      </w:r>
      <w:r w:rsidRPr="00CA22F4">
        <w:rPr>
          <w:color w:val="6D6E71"/>
        </w:rPr>
        <w:t>en b</w:t>
      </w:r>
      <w:r w:rsidRPr="00CA22F4">
        <w:rPr>
          <w:color w:val="6D6E71"/>
          <w:spacing w:val="-3"/>
        </w:rPr>
        <w:t>ezw</w:t>
      </w:r>
      <w:r w:rsidRPr="00CA22F4">
        <w:rPr>
          <w:color w:val="6D6E71"/>
        </w:rPr>
        <w:t>aar aa</w:t>
      </w:r>
      <w:r w:rsidRPr="00CA22F4">
        <w:rPr>
          <w:color w:val="6D6E71"/>
          <w:spacing w:val="-3"/>
        </w:rPr>
        <w:t>nt</w:t>
      </w:r>
      <w:r w:rsidRPr="00CA22F4">
        <w:rPr>
          <w:color w:val="6D6E71"/>
        </w:rPr>
        <w:t>e</w:t>
      </w:r>
      <w:r w:rsidRPr="00CA22F4">
        <w:rPr>
          <w:color w:val="6D6E71"/>
          <w:spacing w:val="-8"/>
        </w:rPr>
        <w:t>k</w:t>
      </w:r>
      <w:r w:rsidRPr="00CA22F4">
        <w:rPr>
          <w:color w:val="6D6E71"/>
        </w:rPr>
        <w:t>enen bij h</w:t>
      </w:r>
      <w:r w:rsidRPr="00CA22F4">
        <w:rPr>
          <w:color w:val="6D6E71"/>
          <w:spacing w:val="-1"/>
        </w:rPr>
        <w:t>e</w:t>
      </w:r>
      <w:r w:rsidRPr="00CA22F4">
        <w:rPr>
          <w:color w:val="6D6E71"/>
        </w:rPr>
        <w:t>t be</w:t>
      </w:r>
      <w:r w:rsidRPr="00CA22F4">
        <w:rPr>
          <w:color w:val="6D6E71"/>
          <w:spacing w:val="-3"/>
        </w:rPr>
        <w:t>s</w:t>
      </w:r>
      <w:r w:rsidRPr="00CA22F4">
        <w:rPr>
          <w:color w:val="6D6E71"/>
        </w:rPr>
        <w:t xml:space="preserve">tuur </w:t>
      </w:r>
      <w:r w:rsidRPr="00CA22F4">
        <w:rPr>
          <w:color w:val="6D6E71"/>
          <w:spacing w:val="-4"/>
        </w:rPr>
        <w:t>v</w:t>
      </w:r>
      <w:r w:rsidRPr="00CA22F4">
        <w:rPr>
          <w:color w:val="6D6E71"/>
        </w:rPr>
        <w:t>an on</w:t>
      </w:r>
      <w:r w:rsidRPr="00CA22F4">
        <w:rPr>
          <w:color w:val="6D6E71"/>
          <w:spacing w:val="-5"/>
        </w:rPr>
        <w:t>z</w:t>
      </w:r>
      <w:r w:rsidRPr="00CA22F4">
        <w:rPr>
          <w:color w:val="6D6E71"/>
        </w:rPr>
        <w:t>e school</w:t>
      </w:r>
    </w:p>
    <w:p w14:paraId="76ECFD02" w14:textId="77777777" w:rsidR="00852322" w:rsidRPr="00CA22F4" w:rsidRDefault="00852322" w:rsidP="00852322">
      <w:pPr>
        <w:spacing w:before="1" w:line="130" w:lineRule="exact"/>
        <w:rPr>
          <w:sz w:val="13"/>
          <w:szCs w:val="13"/>
        </w:rPr>
      </w:pPr>
    </w:p>
    <w:p w14:paraId="7CB33D1E" w14:textId="77777777" w:rsidR="00852322" w:rsidRPr="00CA22F4" w:rsidRDefault="00852322" w:rsidP="00852322">
      <w:pPr>
        <w:spacing w:line="200" w:lineRule="exact"/>
        <w:rPr>
          <w:sz w:val="20"/>
          <w:szCs w:val="20"/>
        </w:rPr>
      </w:pPr>
    </w:p>
    <w:p w14:paraId="033CB0CC" w14:textId="77777777" w:rsidR="00852322" w:rsidRPr="00CA22F4" w:rsidRDefault="00852322" w:rsidP="00852322">
      <w:pPr>
        <w:spacing w:line="200" w:lineRule="exact"/>
        <w:rPr>
          <w:sz w:val="20"/>
          <w:szCs w:val="20"/>
        </w:rPr>
      </w:pPr>
    </w:p>
    <w:p w14:paraId="4A573031" w14:textId="77777777" w:rsidR="00852322" w:rsidRPr="00CA22F4" w:rsidRDefault="00852322" w:rsidP="00852322">
      <w:pPr>
        <w:spacing w:line="200" w:lineRule="exact"/>
        <w:rPr>
          <w:sz w:val="20"/>
          <w:szCs w:val="20"/>
        </w:rPr>
      </w:pPr>
    </w:p>
    <w:p w14:paraId="0DE0967B" w14:textId="77777777" w:rsidR="00852322" w:rsidRPr="00CA22F4" w:rsidRDefault="00852322" w:rsidP="00852322">
      <w:pPr>
        <w:pStyle w:val="Plattetekst"/>
        <w:ind w:right="10259"/>
        <w:jc w:val="both"/>
        <w:rPr>
          <w:rFonts w:cs="Calibri"/>
        </w:rPr>
      </w:pPr>
      <w:r w:rsidRPr="00CA22F4">
        <w:rPr>
          <w:rFonts w:cs="Calibri"/>
          <w:color w:val="6D6E71"/>
          <w:w w:val="95"/>
        </w:rPr>
        <w:t>Ad</w:t>
      </w:r>
      <w:r w:rsidRPr="00CA22F4">
        <w:rPr>
          <w:rFonts w:cs="Calibri"/>
          <w:color w:val="6D6E71"/>
          <w:spacing w:val="-3"/>
          <w:w w:val="95"/>
        </w:rPr>
        <w:t>r</w:t>
      </w:r>
      <w:r w:rsidRPr="00CA22F4">
        <w:rPr>
          <w:rFonts w:cs="Calibri"/>
          <w:color w:val="6D6E71"/>
          <w:w w:val="95"/>
        </w:rPr>
        <w:t>es</w:t>
      </w:r>
    </w:p>
    <w:p w14:paraId="7BF9AC85" w14:textId="77777777" w:rsidR="00852322" w:rsidRPr="00CA22F4" w:rsidRDefault="00852322" w:rsidP="00852322">
      <w:pPr>
        <w:jc w:val="both"/>
        <w:rPr>
          <w:rFonts w:ascii="Calibri" w:eastAsia="Calibri" w:hAnsi="Calibri" w:cs="Calibri"/>
        </w:rPr>
        <w:sectPr w:rsidR="00852322" w:rsidRPr="00CA22F4">
          <w:pgSz w:w="11906" w:h="16840"/>
          <w:pgMar w:top="920" w:right="0" w:bottom="500" w:left="0" w:header="0" w:footer="316" w:gutter="0"/>
          <w:cols w:space="708"/>
        </w:sectPr>
      </w:pPr>
    </w:p>
    <w:p w14:paraId="345C613B" w14:textId="77777777" w:rsidR="00852322" w:rsidRPr="00CA22F4" w:rsidRDefault="00852322" w:rsidP="00852322">
      <w:pPr>
        <w:spacing w:before="5" w:line="120" w:lineRule="exact"/>
        <w:rPr>
          <w:sz w:val="12"/>
          <w:szCs w:val="12"/>
        </w:rPr>
      </w:pPr>
    </w:p>
    <w:p w14:paraId="570AD219" w14:textId="77777777" w:rsidR="00852322" w:rsidRPr="00CA22F4" w:rsidRDefault="00852322" w:rsidP="00852322">
      <w:pPr>
        <w:pStyle w:val="Plattetekst"/>
        <w:spacing w:before="55"/>
      </w:pPr>
      <w:r w:rsidRPr="00CA22F4">
        <w:rPr>
          <w:color w:val="6D6E71"/>
          <w:u w:val="single" w:color="6D6E71"/>
        </w:rPr>
        <w:t>4b</w:t>
      </w:r>
      <w:r w:rsidRPr="00CA22F4">
        <w:rPr>
          <w:color w:val="6D6E71"/>
          <w:spacing w:val="-1"/>
          <w:u w:val="single" w:color="6D6E71"/>
        </w:rPr>
        <w:t xml:space="preserve"> </w:t>
      </w:r>
      <w:r w:rsidRPr="00CA22F4">
        <w:rPr>
          <w:color w:val="6D6E71"/>
          <w:u w:val="single" w:color="6D6E71"/>
        </w:rPr>
        <w:t>VE</w:t>
      </w:r>
      <w:r w:rsidRPr="00CA22F4">
        <w:rPr>
          <w:color w:val="6D6E71"/>
          <w:spacing w:val="-3"/>
          <w:u w:val="single" w:color="6D6E71"/>
        </w:rPr>
        <w:t>R</w:t>
      </w:r>
      <w:r w:rsidRPr="00CA22F4">
        <w:rPr>
          <w:color w:val="6D6E71"/>
          <w:u w:val="single" w:color="6D6E71"/>
        </w:rPr>
        <w:t>SL</w:t>
      </w:r>
      <w:r w:rsidRPr="00CA22F4">
        <w:rPr>
          <w:color w:val="6D6E71"/>
          <w:spacing w:val="-2"/>
          <w:u w:val="single" w:color="6D6E71"/>
        </w:rPr>
        <w:t>A</w:t>
      </w:r>
      <w:r w:rsidRPr="00CA22F4">
        <w:rPr>
          <w:color w:val="6D6E71"/>
          <w:u w:val="single" w:color="6D6E71"/>
        </w:rPr>
        <w:t>G IN</w:t>
      </w:r>
      <w:r w:rsidRPr="00CA22F4">
        <w:rPr>
          <w:color w:val="6D6E71"/>
          <w:spacing w:val="-2"/>
          <w:u w:val="single" w:color="6D6E71"/>
        </w:rPr>
        <w:t>Z</w:t>
      </w:r>
      <w:r w:rsidRPr="00CA22F4">
        <w:rPr>
          <w:color w:val="6D6E71"/>
          <w:u w:val="single" w:color="6D6E71"/>
        </w:rPr>
        <w:t>AKE TIM</w:t>
      </w:r>
      <w:r w:rsidRPr="00CA22F4">
        <w:rPr>
          <w:color w:val="6D6E71"/>
          <w:spacing w:val="-3"/>
          <w:u w:val="single" w:color="6D6E71"/>
        </w:rPr>
        <w:t>E</w:t>
      </w:r>
      <w:r w:rsidRPr="00CA22F4">
        <w:rPr>
          <w:color w:val="6D6E71"/>
          <w:u w:val="single" w:color="6D6E71"/>
        </w:rPr>
        <w:t>-OU</w:t>
      </w:r>
      <w:r w:rsidRPr="00CA22F4">
        <w:rPr>
          <w:color w:val="6D6E71"/>
          <w:spacing w:val="-23"/>
          <w:u w:val="single" w:color="6D6E71"/>
        </w:rPr>
        <w:t>T</w:t>
      </w:r>
      <w:r w:rsidRPr="00CA22F4">
        <w:rPr>
          <w:color w:val="6D6E71"/>
          <w:u w:val="single" w:color="6D6E71"/>
        </w:rPr>
        <w:t>,</w:t>
      </w:r>
      <w:r w:rsidRPr="00CA22F4">
        <w:rPr>
          <w:color w:val="6D6E71"/>
          <w:spacing w:val="-1"/>
          <w:u w:val="single" w:color="6D6E71"/>
        </w:rPr>
        <w:t xml:space="preserve"> </w:t>
      </w:r>
      <w:r w:rsidRPr="00CA22F4">
        <w:rPr>
          <w:color w:val="6D6E71"/>
          <w:u w:val="single" w:color="6D6E71"/>
        </w:rPr>
        <w:t>SCHO</w:t>
      </w:r>
      <w:r w:rsidRPr="00CA22F4">
        <w:rPr>
          <w:color w:val="6D6E71"/>
          <w:spacing w:val="-3"/>
          <w:u w:val="single" w:color="6D6E71"/>
        </w:rPr>
        <w:t>R</w:t>
      </w:r>
      <w:r w:rsidRPr="00CA22F4">
        <w:rPr>
          <w:color w:val="6D6E71"/>
          <w:u w:val="single" w:color="6D6E71"/>
        </w:rPr>
        <w:t>SING EN OF</w:t>
      </w:r>
      <w:r w:rsidRPr="00CA22F4">
        <w:rPr>
          <w:color w:val="6D6E71"/>
          <w:spacing w:val="-1"/>
          <w:u w:val="single" w:color="6D6E71"/>
        </w:rPr>
        <w:t xml:space="preserve"> </w:t>
      </w:r>
      <w:r w:rsidRPr="00CA22F4">
        <w:rPr>
          <w:color w:val="6D6E71"/>
          <w:u w:val="single" w:color="6D6E71"/>
        </w:rPr>
        <w:t>VE</w:t>
      </w:r>
      <w:r w:rsidRPr="00CA22F4">
        <w:rPr>
          <w:color w:val="6D6E71"/>
          <w:spacing w:val="-2"/>
          <w:u w:val="single" w:color="6D6E71"/>
        </w:rPr>
        <w:t>R</w:t>
      </w:r>
      <w:r w:rsidRPr="00CA22F4">
        <w:rPr>
          <w:color w:val="6D6E71"/>
          <w:u w:val="single" w:color="6D6E71"/>
        </w:rPr>
        <w:t xml:space="preserve">WIJDERING </w:t>
      </w:r>
      <w:r w:rsidRPr="00CA22F4">
        <w:rPr>
          <w:color w:val="6D6E71"/>
          <w:spacing w:val="-11"/>
          <w:u w:val="single" w:color="6D6E71"/>
        </w:rPr>
        <w:t>V</w:t>
      </w:r>
      <w:r w:rsidRPr="00CA22F4">
        <w:rPr>
          <w:color w:val="6D6E71"/>
          <w:u w:val="single" w:color="6D6E71"/>
        </w:rPr>
        <w:t>AN LEERLINGEN.</w:t>
      </w:r>
    </w:p>
    <w:p w14:paraId="552AF5BA" w14:textId="77777777" w:rsidR="00852322" w:rsidRPr="00CA22F4" w:rsidRDefault="00852322" w:rsidP="00852322">
      <w:pPr>
        <w:spacing w:before="1" w:line="130" w:lineRule="exact"/>
        <w:rPr>
          <w:sz w:val="13"/>
          <w:szCs w:val="13"/>
        </w:rPr>
      </w:pPr>
    </w:p>
    <w:p w14:paraId="6C21C8F1" w14:textId="77777777" w:rsidR="00852322" w:rsidRPr="00CA22F4" w:rsidRDefault="00852322" w:rsidP="00852322">
      <w:pPr>
        <w:pStyle w:val="Plattetekst"/>
        <w:spacing w:line="357" w:lineRule="auto"/>
        <w:ind w:right="8769"/>
      </w:pPr>
      <w:r w:rsidRPr="00CA22F4">
        <w:rPr>
          <w:color w:val="6D6E71"/>
        </w:rPr>
        <w:t>Naam Leerling: Geboor</w:t>
      </w:r>
      <w:r w:rsidRPr="00CA22F4">
        <w:rPr>
          <w:color w:val="6D6E71"/>
          <w:spacing w:val="-3"/>
        </w:rPr>
        <w:t>t</w:t>
      </w:r>
      <w:r w:rsidRPr="00CA22F4">
        <w:rPr>
          <w:color w:val="6D6E71"/>
        </w:rPr>
        <w:t>ed</w:t>
      </w:r>
      <w:r w:rsidRPr="00CA22F4">
        <w:rPr>
          <w:color w:val="6D6E71"/>
          <w:spacing w:val="-3"/>
        </w:rPr>
        <w:t>a</w:t>
      </w:r>
      <w:r w:rsidRPr="00CA22F4">
        <w:rPr>
          <w:color w:val="6D6E71"/>
        </w:rPr>
        <w:t>tum: Naam med</w:t>
      </w:r>
      <w:r w:rsidRPr="00CA22F4">
        <w:rPr>
          <w:color w:val="6D6E71"/>
          <w:spacing w:val="-2"/>
        </w:rPr>
        <w:t>ew</w:t>
      </w:r>
      <w:r w:rsidRPr="00CA22F4">
        <w:rPr>
          <w:color w:val="6D6E71"/>
        </w:rPr>
        <w:t>er</w:t>
      </w:r>
      <w:r w:rsidRPr="00CA22F4">
        <w:rPr>
          <w:color w:val="6D6E71"/>
          <w:spacing w:val="-8"/>
        </w:rPr>
        <w:t>k</w:t>
      </w:r>
      <w:r w:rsidRPr="00CA22F4">
        <w:rPr>
          <w:color w:val="6D6E71"/>
        </w:rPr>
        <w:t>er: D</w:t>
      </w:r>
      <w:r w:rsidRPr="00CA22F4">
        <w:rPr>
          <w:color w:val="6D6E71"/>
          <w:spacing w:val="-2"/>
        </w:rPr>
        <w:t>a</w:t>
      </w:r>
      <w:r w:rsidRPr="00CA22F4">
        <w:rPr>
          <w:color w:val="6D6E71"/>
        </w:rPr>
        <w:t>tum incide</w:t>
      </w:r>
      <w:r w:rsidRPr="00CA22F4">
        <w:rPr>
          <w:color w:val="6D6E71"/>
          <w:spacing w:val="-2"/>
        </w:rPr>
        <w:t>n</w:t>
      </w:r>
      <w:r w:rsidRPr="00CA22F4">
        <w:rPr>
          <w:color w:val="6D6E71"/>
        </w:rPr>
        <w:t>t:</w:t>
      </w:r>
    </w:p>
    <w:p w14:paraId="6726C6BA" w14:textId="77777777" w:rsidR="00852322" w:rsidRPr="00CA22F4" w:rsidRDefault="00852322" w:rsidP="00852322">
      <w:pPr>
        <w:spacing w:line="200" w:lineRule="exact"/>
        <w:rPr>
          <w:sz w:val="20"/>
          <w:szCs w:val="20"/>
        </w:rPr>
      </w:pPr>
    </w:p>
    <w:p w14:paraId="55A2AD1A" w14:textId="77777777" w:rsidR="00852322" w:rsidRPr="00CA22F4" w:rsidRDefault="00852322" w:rsidP="00852322">
      <w:pPr>
        <w:pStyle w:val="Plattetekst"/>
      </w:pPr>
      <w:r w:rsidRPr="00CA22F4">
        <w:rPr>
          <w:color w:val="6D6E71"/>
        </w:rPr>
        <w:t>H</w:t>
      </w:r>
      <w:r w:rsidRPr="00CA22F4">
        <w:rPr>
          <w:color w:val="6D6E71"/>
          <w:spacing w:val="-2"/>
        </w:rPr>
        <w:t>e</w:t>
      </w:r>
      <w:r w:rsidRPr="00CA22F4">
        <w:rPr>
          <w:color w:val="6D6E71"/>
        </w:rPr>
        <w:t>t</w:t>
      </w:r>
      <w:r w:rsidRPr="00CA22F4">
        <w:rPr>
          <w:color w:val="6D6E71"/>
          <w:spacing w:val="-3"/>
        </w:rPr>
        <w:t xml:space="preserve"> </w:t>
      </w:r>
      <w:r w:rsidRPr="00CA22F4">
        <w:rPr>
          <w:color w:val="6D6E71"/>
        </w:rPr>
        <w:t>b</w:t>
      </w:r>
      <w:r w:rsidRPr="00CA22F4">
        <w:rPr>
          <w:color w:val="6D6E71"/>
          <w:spacing w:val="-2"/>
        </w:rPr>
        <w:t>e</w:t>
      </w:r>
      <w:r w:rsidRPr="00CA22F4">
        <w:rPr>
          <w:color w:val="6D6E71"/>
        </w:rPr>
        <w:t>t</w:t>
      </w:r>
      <w:r w:rsidRPr="00CA22F4">
        <w:rPr>
          <w:color w:val="6D6E71"/>
          <w:spacing w:val="-3"/>
        </w:rPr>
        <w:t>re</w:t>
      </w:r>
      <w:r w:rsidRPr="00CA22F4">
        <w:rPr>
          <w:color w:val="6D6E71"/>
        </w:rPr>
        <w:t>ft</w:t>
      </w:r>
      <w:r w:rsidRPr="00CA22F4">
        <w:rPr>
          <w:color w:val="6D6E71"/>
          <w:spacing w:val="-3"/>
        </w:rPr>
        <w:t xml:space="preserve"> </w:t>
      </w:r>
      <w:r w:rsidRPr="00CA22F4">
        <w:rPr>
          <w:color w:val="6D6E71"/>
        </w:rPr>
        <w:t>on</w:t>
      </w:r>
      <w:r w:rsidRPr="00CA22F4">
        <w:rPr>
          <w:color w:val="6D6E71"/>
          <w:spacing w:val="-2"/>
        </w:rPr>
        <w:t>gew</w:t>
      </w:r>
      <w:r w:rsidRPr="00CA22F4">
        <w:rPr>
          <w:color w:val="6D6E71"/>
        </w:rPr>
        <w:t>en</w:t>
      </w:r>
      <w:r w:rsidRPr="00CA22F4">
        <w:rPr>
          <w:color w:val="6D6E71"/>
          <w:spacing w:val="-3"/>
        </w:rPr>
        <w:t>s</w:t>
      </w:r>
      <w:r w:rsidRPr="00CA22F4">
        <w:rPr>
          <w:color w:val="6D6E71"/>
        </w:rPr>
        <w:t>t</w:t>
      </w:r>
      <w:r w:rsidRPr="00CA22F4">
        <w:rPr>
          <w:color w:val="6D6E71"/>
          <w:spacing w:val="-3"/>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3"/>
        </w:rPr>
        <w:t xml:space="preserve"> </w:t>
      </w:r>
      <w:r w:rsidRPr="00CA22F4">
        <w:rPr>
          <w:color w:val="6D6E71"/>
        </w:rPr>
        <w:t>tijdens</w:t>
      </w:r>
    </w:p>
    <w:p w14:paraId="5CD7AEFC" w14:textId="77777777" w:rsidR="00852322" w:rsidRPr="00CA22F4" w:rsidRDefault="00852322" w:rsidP="00852322">
      <w:pPr>
        <w:spacing w:before="1" w:line="130" w:lineRule="exact"/>
        <w:rPr>
          <w:sz w:val="13"/>
          <w:szCs w:val="13"/>
        </w:rPr>
      </w:pPr>
    </w:p>
    <w:p w14:paraId="5960F301" w14:textId="77777777" w:rsidR="00852322" w:rsidRPr="00CA22F4" w:rsidRDefault="00852322" w:rsidP="00852322">
      <w:pPr>
        <w:pStyle w:val="Plattetekst"/>
        <w:numPr>
          <w:ilvl w:val="0"/>
          <w:numId w:val="3"/>
        </w:numPr>
        <w:tabs>
          <w:tab w:val="left" w:pos="1316"/>
        </w:tabs>
        <w:ind w:left="1316"/>
      </w:pPr>
      <w:r w:rsidRPr="00CA22F4">
        <w:rPr>
          <w:color w:val="6D6E71"/>
        </w:rPr>
        <w:t>lesu</w:t>
      </w:r>
      <w:r w:rsidRPr="00CA22F4">
        <w:rPr>
          <w:color w:val="6D6E71"/>
          <w:spacing w:val="-3"/>
        </w:rPr>
        <w:t>r</w:t>
      </w:r>
      <w:r w:rsidRPr="00CA22F4">
        <w:rPr>
          <w:color w:val="6D6E71"/>
        </w:rPr>
        <w:t>en</w:t>
      </w:r>
    </w:p>
    <w:p w14:paraId="7757580F" w14:textId="77777777" w:rsidR="00852322" w:rsidRPr="00CA22F4" w:rsidRDefault="00852322" w:rsidP="00852322">
      <w:pPr>
        <w:spacing w:before="1" w:line="130" w:lineRule="exact"/>
        <w:rPr>
          <w:sz w:val="13"/>
          <w:szCs w:val="13"/>
        </w:rPr>
      </w:pPr>
    </w:p>
    <w:p w14:paraId="6CDA2A76" w14:textId="77777777" w:rsidR="00852322" w:rsidRPr="00CA22F4" w:rsidRDefault="00852322" w:rsidP="00852322">
      <w:pPr>
        <w:pStyle w:val="Plattetekst"/>
        <w:numPr>
          <w:ilvl w:val="0"/>
          <w:numId w:val="3"/>
        </w:numPr>
        <w:tabs>
          <w:tab w:val="left" w:pos="1316"/>
        </w:tabs>
        <w:ind w:left="1316"/>
      </w:pPr>
      <w:r w:rsidRPr="00CA22F4">
        <w:rPr>
          <w:color w:val="6D6E71"/>
        </w:rPr>
        <w:t>vrije</w:t>
      </w:r>
      <w:r w:rsidRPr="00CA22F4">
        <w:rPr>
          <w:color w:val="6D6E71"/>
          <w:spacing w:val="-4"/>
        </w:rPr>
        <w:t xml:space="preserve"> </w:t>
      </w:r>
      <w:r w:rsidRPr="00CA22F4">
        <w:rPr>
          <w:color w:val="6D6E71"/>
        </w:rPr>
        <w:t>situ</w:t>
      </w:r>
      <w:r w:rsidRPr="00CA22F4">
        <w:rPr>
          <w:color w:val="6D6E71"/>
          <w:spacing w:val="-2"/>
        </w:rPr>
        <w:t>a</w:t>
      </w:r>
      <w:r w:rsidRPr="00CA22F4">
        <w:rPr>
          <w:color w:val="6D6E71"/>
        </w:rPr>
        <w:t>ties</w:t>
      </w:r>
    </w:p>
    <w:p w14:paraId="089BEA2E" w14:textId="77777777" w:rsidR="00852322" w:rsidRPr="00CA22F4" w:rsidRDefault="00852322" w:rsidP="00852322">
      <w:pPr>
        <w:spacing w:before="1" w:line="130" w:lineRule="exact"/>
        <w:rPr>
          <w:sz w:val="13"/>
          <w:szCs w:val="13"/>
        </w:rPr>
      </w:pPr>
    </w:p>
    <w:p w14:paraId="60739D2F" w14:textId="77777777" w:rsidR="00852322" w:rsidRPr="00CA22F4" w:rsidRDefault="00852322" w:rsidP="00852322">
      <w:pPr>
        <w:pStyle w:val="Plattetekst"/>
        <w:numPr>
          <w:ilvl w:val="0"/>
          <w:numId w:val="3"/>
        </w:numPr>
        <w:tabs>
          <w:tab w:val="left" w:pos="1316"/>
        </w:tabs>
        <w:ind w:left="1316"/>
      </w:pPr>
      <w:r w:rsidRPr="00CA22F4">
        <w:rPr>
          <w:color w:val="6D6E71"/>
        </w:rPr>
        <w:t>plein</w:t>
      </w:r>
    </w:p>
    <w:p w14:paraId="4E61EFF0" w14:textId="77777777" w:rsidR="00852322" w:rsidRPr="00CA22F4" w:rsidRDefault="00852322" w:rsidP="00852322">
      <w:pPr>
        <w:spacing w:before="1" w:line="130" w:lineRule="exact"/>
        <w:rPr>
          <w:sz w:val="13"/>
          <w:szCs w:val="13"/>
        </w:rPr>
      </w:pPr>
    </w:p>
    <w:p w14:paraId="1E3E9831" w14:textId="77777777" w:rsidR="00852322" w:rsidRPr="00CA22F4" w:rsidRDefault="00852322" w:rsidP="00852322">
      <w:pPr>
        <w:pStyle w:val="Plattetekst"/>
        <w:numPr>
          <w:ilvl w:val="0"/>
          <w:numId w:val="3"/>
        </w:numPr>
        <w:tabs>
          <w:tab w:val="left" w:pos="1316"/>
        </w:tabs>
        <w:ind w:left="1316"/>
      </w:pPr>
      <w:r w:rsidRPr="00CA22F4">
        <w:rPr>
          <w:color w:val="6D6E71"/>
        </w:rPr>
        <w:t>elde</w:t>
      </w:r>
      <w:r w:rsidRPr="00CA22F4">
        <w:rPr>
          <w:color w:val="6D6E71"/>
          <w:spacing w:val="-4"/>
        </w:rPr>
        <w:t>r</w:t>
      </w:r>
      <w:r w:rsidRPr="00CA22F4">
        <w:rPr>
          <w:color w:val="6D6E71"/>
        </w:rPr>
        <w:t>s</w:t>
      </w:r>
    </w:p>
    <w:p w14:paraId="626146A6" w14:textId="77777777" w:rsidR="00852322" w:rsidRPr="00CA22F4" w:rsidRDefault="00852322" w:rsidP="00852322">
      <w:pPr>
        <w:spacing w:before="1" w:line="130" w:lineRule="exact"/>
        <w:rPr>
          <w:sz w:val="13"/>
          <w:szCs w:val="13"/>
        </w:rPr>
      </w:pPr>
    </w:p>
    <w:p w14:paraId="48E026A5" w14:textId="77777777" w:rsidR="00852322" w:rsidRPr="00CA22F4" w:rsidRDefault="00852322" w:rsidP="00852322">
      <w:pPr>
        <w:spacing w:line="200" w:lineRule="exact"/>
        <w:rPr>
          <w:sz w:val="20"/>
          <w:szCs w:val="20"/>
        </w:rPr>
      </w:pPr>
    </w:p>
    <w:p w14:paraId="5A3767B3" w14:textId="77777777" w:rsidR="00852322" w:rsidRPr="00CA22F4" w:rsidRDefault="00852322" w:rsidP="00852322">
      <w:pPr>
        <w:pStyle w:val="Plattetekst"/>
      </w:pPr>
      <w:r w:rsidRPr="00CA22F4">
        <w:rPr>
          <w:color w:val="6D6E71"/>
        </w:rPr>
        <w:t>H</w:t>
      </w:r>
      <w:r w:rsidRPr="00CA22F4">
        <w:rPr>
          <w:color w:val="6D6E71"/>
          <w:spacing w:val="-2"/>
        </w:rPr>
        <w:t>e</w:t>
      </w:r>
      <w:r w:rsidRPr="00CA22F4">
        <w:rPr>
          <w:color w:val="6D6E71"/>
        </w:rPr>
        <w:t>t</w:t>
      </w:r>
      <w:r w:rsidRPr="00CA22F4">
        <w:rPr>
          <w:color w:val="6D6E71"/>
          <w:spacing w:val="-1"/>
        </w:rPr>
        <w:t xml:space="preserve"> </w:t>
      </w:r>
      <w:r w:rsidRPr="00CA22F4">
        <w:rPr>
          <w:color w:val="6D6E71"/>
        </w:rPr>
        <w:t>b</w:t>
      </w:r>
      <w:r w:rsidRPr="00CA22F4">
        <w:rPr>
          <w:color w:val="6D6E71"/>
          <w:spacing w:val="-2"/>
        </w:rPr>
        <w:t>e</w:t>
      </w:r>
      <w:r w:rsidRPr="00CA22F4">
        <w:rPr>
          <w:color w:val="6D6E71"/>
        </w:rPr>
        <w:t>t</w:t>
      </w:r>
      <w:r w:rsidRPr="00CA22F4">
        <w:rPr>
          <w:color w:val="6D6E71"/>
          <w:spacing w:val="-3"/>
        </w:rPr>
        <w:t>re</w:t>
      </w:r>
      <w:r w:rsidRPr="00CA22F4">
        <w:rPr>
          <w:color w:val="6D6E71"/>
        </w:rPr>
        <w:t>ft</w:t>
      </w:r>
      <w:r w:rsidRPr="00CA22F4">
        <w:rPr>
          <w:color w:val="6D6E71"/>
          <w:spacing w:val="-1"/>
        </w:rPr>
        <w:t xml:space="preserve"> </w:t>
      </w:r>
      <w:r w:rsidRPr="00CA22F4">
        <w:rPr>
          <w:color w:val="6D6E71"/>
        </w:rPr>
        <w:t>on</w:t>
      </w:r>
      <w:r w:rsidRPr="00CA22F4">
        <w:rPr>
          <w:color w:val="6D6E71"/>
          <w:spacing w:val="-2"/>
        </w:rPr>
        <w:t>gew</w:t>
      </w:r>
      <w:r w:rsidRPr="00CA22F4">
        <w:rPr>
          <w:color w:val="6D6E71"/>
        </w:rPr>
        <w:t>en</w:t>
      </w:r>
      <w:r w:rsidRPr="00CA22F4">
        <w:rPr>
          <w:color w:val="6D6E71"/>
          <w:spacing w:val="-3"/>
        </w:rPr>
        <w:t>s</w:t>
      </w:r>
      <w:r w:rsidRPr="00CA22F4">
        <w:rPr>
          <w:color w:val="6D6E71"/>
        </w:rPr>
        <w:t>t</w:t>
      </w:r>
      <w:r w:rsidRPr="00CA22F4">
        <w:rPr>
          <w:color w:val="6D6E71"/>
          <w:spacing w:val="-1"/>
        </w:rPr>
        <w:t xml:space="preserve"> </w:t>
      </w:r>
      <w:r w:rsidRPr="00CA22F4">
        <w:rPr>
          <w:color w:val="6D6E71"/>
          <w:spacing w:val="-2"/>
        </w:rPr>
        <w:t>g</w:t>
      </w:r>
      <w:r w:rsidRPr="00CA22F4">
        <w:rPr>
          <w:color w:val="6D6E71"/>
        </w:rPr>
        <w:t>ed</w:t>
      </w:r>
      <w:r w:rsidRPr="00CA22F4">
        <w:rPr>
          <w:color w:val="6D6E71"/>
          <w:spacing w:val="-5"/>
        </w:rPr>
        <w:t>r</w:t>
      </w:r>
      <w:r w:rsidRPr="00CA22F4">
        <w:rPr>
          <w:color w:val="6D6E71"/>
        </w:rPr>
        <w:t>ag</w:t>
      </w:r>
      <w:r w:rsidRPr="00CA22F4">
        <w:rPr>
          <w:color w:val="6D6E71"/>
          <w:spacing w:val="-1"/>
        </w:rPr>
        <w:t xml:space="preserve"> </w:t>
      </w:r>
      <w:r w:rsidRPr="00CA22F4">
        <w:rPr>
          <w:color w:val="6D6E71"/>
          <w:spacing w:val="-3"/>
        </w:rPr>
        <w:t>t</w:t>
      </w:r>
      <w:r w:rsidRPr="00CA22F4">
        <w:rPr>
          <w:color w:val="6D6E71"/>
        </w:rPr>
        <w:t>en</w:t>
      </w:r>
      <w:r w:rsidRPr="00CA22F4">
        <w:rPr>
          <w:color w:val="6D6E71"/>
          <w:spacing w:val="-1"/>
        </w:rPr>
        <w:t xml:space="preserve"> </w:t>
      </w:r>
      <w:r w:rsidRPr="00CA22F4">
        <w:rPr>
          <w:color w:val="6D6E71"/>
        </w:rPr>
        <w:t>aanzien</w:t>
      </w:r>
      <w:r w:rsidRPr="00CA22F4">
        <w:rPr>
          <w:color w:val="6D6E71"/>
          <w:spacing w:val="-1"/>
        </w:rPr>
        <w:t xml:space="preserve"> </w:t>
      </w:r>
      <w:r w:rsidRPr="00CA22F4">
        <w:rPr>
          <w:color w:val="6D6E71"/>
          <w:spacing w:val="-4"/>
        </w:rPr>
        <w:t>v</w:t>
      </w:r>
      <w:r w:rsidRPr="00CA22F4">
        <w:rPr>
          <w:color w:val="6D6E71"/>
        </w:rPr>
        <w:t>an</w:t>
      </w:r>
    </w:p>
    <w:p w14:paraId="1A921D1D" w14:textId="77777777" w:rsidR="00852322" w:rsidRPr="00CA22F4" w:rsidRDefault="00852322" w:rsidP="00852322">
      <w:pPr>
        <w:spacing w:before="1" w:line="130" w:lineRule="exact"/>
        <w:rPr>
          <w:sz w:val="13"/>
          <w:szCs w:val="13"/>
        </w:rPr>
      </w:pPr>
    </w:p>
    <w:p w14:paraId="7273A844" w14:textId="77777777" w:rsidR="00852322" w:rsidRPr="00CA22F4" w:rsidRDefault="00852322" w:rsidP="00852322">
      <w:pPr>
        <w:pStyle w:val="Plattetekst"/>
        <w:numPr>
          <w:ilvl w:val="0"/>
          <w:numId w:val="3"/>
        </w:numPr>
        <w:tabs>
          <w:tab w:val="left" w:pos="1316"/>
        </w:tabs>
        <w:ind w:left="1316"/>
      </w:pPr>
      <w:r w:rsidRPr="00CA22F4">
        <w:rPr>
          <w:color w:val="6D6E71"/>
        </w:rPr>
        <w:t>med</w:t>
      </w:r>
      <w:r w:rsidRPr="00CA22F4">
        <w:rPr>
          <w:color w:val="6D6E71"/>
          <w:spacing w:val="-2"/>
        </w:rPr>
        <w:t>ew</w:t>
      </w:r>
      <w:r w:rsidRPr="00CA22F4">
        <w:rPr>
          <w:color w:val="6D6E71"/>
        </w:rPr>
        <w:t>er</w:t>
      </w:r>
      <w:r w:rsidRPr="00CA22F4">
        <w:rPr>
          <w:color w:val="6D6E71"/>
          <w:spacing w:val="-8"/>
        </w:rPr>
        <w:t>k</w:t>
      </w:r>
      <w:r w:rsidRPr="00CA22F4">
        <w:rPr>
          <w:color w:val="6D6E71"/>
        </w:rPr>
        <w:t>er</w:t>
      </w:r>
    </w:p>
    <w:p w14:paraId="5A0B2486" w14:textId="77777777" w:rsidR="00852322" w:rsidRPr="00CA22F4" w:rsidRDefault="00852322" w:rsidP="00852322">
      <w:pPr>
        <w:spacing w:before="1" w:line="130" w:lineRule="exact"/>
        <w:rPr>
          <w:sz w:val="13"/>
          <w:szCs w:val="13"/>
        </w:rPr>
      </w:pPr>
    </w:p>
    <w:p w14:paraId="78851134" w14:textId="77777777" w:rsidR="00852322" w:rsidRPr="00CA22F4" w:rsidRDefault="00852322" w:rsidP="00852322">
      <w:pPr>
        <w:pStyle w:val="Plattetekst"/>
        <w:numPr>
          <w:ilvl w:val="0"/>
          <w:numId w:val="3"/>
        </w:numPr>
        <w:tabs>
          <w:tab w:val="left" w:pos="1316"/>
        </w:tabs>
        <w:ind w:left="1316"/>
      </w:pPr>
      <w:r w:rsidRPr="00CA22F4">
        <w:rPr>
          <w:color w:val="6D6E71"/>
        </w:rPr>
        <w:t>medeleerlin</w:t>
      </w:r>
      <w:r w:rsidRPr="00CA22F4">
        <w:rPr>
          <w:color w:val="6D6E71"/>
          <w:spacing w:val="-2"/>
        </w:rPr>
        <w:t>g</w:t>
      </w:r>
      <w:r w:rsidRPr="00CA22F4">
        <w:rPr>
          <w:color w:val="6D6E71"/>
        </w:rPr>
        <w:t>en</w:t>
      </w:r>
    </w:p>
    <w:p w14:paraId="23F1E0A4" w14:textId="77777777" w:rsidR="00852322" w:rsidRPr="00CA22F4" w:rsidRDefault="00852322" w:rsidP="00852322">
      <w:pPr>
        <w:spacing w:before="1" w:line="130" w:lineRule="exact"/>
        <w:rPr>
          <w:sz w:val="13"/>
          <w:szCs w:val="13"/>
        </w:rPr>
      </w:pPr>
    </w:p>
    <w:p w14:paraId="1143CB06" w14:textId="77777777" w:rsidR="00852322" w:rsidRPr="00CA22F4" w:rsidRDefault="00852322" w:rsidP="00852322">
      <w:pPr>
        <w:pStyle w:val="Plattetekst"/>
        <w:spacing w:line="536" w:lineRule="auto"/>
        <w:ind w:right="6991"/>
      </w:pPr>
      <w:r w:rsidRPr="00CA22F4">
        <w:rPr>
          <w:color w:val="6D6E71"/>
        </w:rPr>
        <w:t>□ ande</w:t>
      </w:r>
      <w:r w:rsidRPr="00CA22F4">
        <w:rPr>
          <w:color w:val="6D6E71"/>
          <w:spacing w:val="-3"/>
        </w:rPr>
        <w:t>r</w:t>
      </w:r>
      <w:r w:rsidRPr="00CA22F4">
        <w:rPr>
          <w:color w:val="6D6E71"/>
        </w:rPr>
        <w:t>en t</w:t>
      </w:r>
      <w:r w:rsidRPr="00CA22F4">
        <w:rPr>
          <w:color w:val="6D6E71"/>
          <w:spacing w:val="-8"/>
        </w:rPr>
        <w:t>.</w:t>
      </w:r>
      <w:r w:rsidRPr="00CA22F4">
        <w:rPr>
          <w:color w:val="6D6E71"/>
          <w:spacing w:val="-15"/>
        </w:rPr>
        <w:t>w</w:t>
      </w:r>
      <w:r w:rsidRPr="00CA22F4">
        <w:rPr>
          <w:color w:val="6D6E71"/>
        </w:rPr>
        <w:t xml:space="preserve">. ………………………………… </w:t>
      </w:r>
      <w:r w:rsidRPr="00CA22F4">
        <w:rPr>
          <w:color w:val="6D6E71"/>
          <w:spacing w:val="-5"/>
        </w:rPr>
        <w:t>K</w:t>
      </w:r>
      <w:r w:rsidRPr="00CA22F4">
        <w:rPr>
          <w:color w:val="6D6E71"/>
        </w:rPr>
        <w:t>or</w:t>
      </w:r>
      <w:r w:rsidRPr="00CA22F4">
        <w:rPr>
          <w:color w:val="6D6E71"/>
          <w:spacing w:val="-3"/>
        </w:rPr>
        <w:t>t</w:t>
      </w:r>
      <w:r w:rsidRPr="00CA22F4">
        <w:rPr>
          <w:color w:val="6D6E71"/>
        </w:rPr>
        <w:t xml:space="preserve">e omschrijving </w:t>
      </w:r>
      <w:r w:rsidRPr="00CA22F4">
        <w:rPr>
          <w:color w:val="6D6E71"/>
          <w:spacing w:val="-4"/>
        </w:rPr>
        <w:t>v</w:t>
      </w:r>
      <w:r w:rsidRPr="00CA22F4">
        <w:rPr>
          <w:color w:val="6D6E71"/>
        </w:rPr>
        <w:t>an h</w:t>
      </w:r>
      <w:r w:rsidRPr="00CA22F4">
        <w:rPr>
          <w:color w:val="6D6E71"/>
          <w:spacing w:val="-2"/>
        </w:rPr>
        <w:t>e</w:t>
      </w:r>
      <w:r w:rsidRPr="00CA22F4">
        <w:rPr>
          <w:color w:val="6D6E71"/>
        </w:rPr>
        <w:t>t incide</w:t>
      </w:r>
      <w:r w:rsidRPr="00CA22F4">
        <w:rPr>
          <w:color w:val="6D6E71"/>
          <w:spacing w:val="-2"/>
        </w:rPr>
        <w:t>n</w:t>
      </w:r>
      <w:r w:rsidRPr="00CA22F4">
        <w:rPr>
          <w:color w:val="6D6E71"/>
        </w:rPr>
        <w:t>t:</w:t>
      </w:r>
    </w:p>
    <w:p w14:paraId="70D057AE" w14:textId="77777777" w:rsidR="00852322" w:rsidRPr="00CA22F4" w:rsidRDefault="00852322" w:rsidP="00852322">
      <w:pPr>
        <w:spacing w:line="200" w:lineRule="exact"/>
        <w:rPr>
          <w:sz w:val="20"/>
          <w:szCs w:val="20"/>
        </w:rPr>
      </w:pPr>
    </w:p>
    <w:p w14:paraId="03C09863" w14:textId="77777777" w:rsidR="00852322" w:rsidRPr="00CA22F4" w:rsidRDefault="00852322" w:rsidP="00852322">
      <w:pPr>
        <w:spacing w:line="200" w:lineRule="exact"/>
        <w:rPr>
          <w:sz w:val="20"/>
          <w:szCs w:val="20"/>
        </w:rPr>
      </w:pPr>
    </w:p>
    <w:p w14:paraId="0EA2D048" w14:textId="77777777" w:rsidR="00852322" w:rsidRPr="00CA22F4" w:rsidRDefault="00852322" w:rsidP="00852322">
      <w:pPr>
        <w:spacing w:line="200" w:lineRule="exact"/>
        <w:rPr>
          <w:sz w:val="20"/>
          <w:szCs w:val="20"/>
        </w:rPr>
      </w:pPr>
    </w:p>
    <w:p w14:paraId="171D041E" w14:textId="77777777" w:rsidR="00852322" w:rsidRPr="00CA22F4" w:rsidRDefault="00852322" w:rsidP="00852322">
      <w:pPr>
        <w:pStyle w:val="Plattetekst"/>
      </w:pPr>
      <w:r w:rsidRPr="00CA22F4">
        <w:rPr>
          <w:color w:val="6D6E71"/>
        </w:rPr>
        <w:t>Oude</w:t>
      </w:r>
      <w:r w:rsidRPr="00CA22F4">
        <w:rPr>
          <w:color w:val="6D6E71"/>
          <w:spacing w:val="-4"/>
        </w:rPr>
        <w:t>r</w:t>
      </w:r>
      <w:r w:rsidRPr="00CA22F4">
        <w:rPr>
          <w:color w:val="6D6E71"/>
        </w:rPr>
        <w:t>s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 op de hoo</w:t>
      </w:r>
      <w:r w:rsidRPr="00CA22F4">
        <w:rPr>
          <w:color w:val="6D6E71"/>
          <w:spacing w:val="-3"/>
        </w:rPr>
        <w:t>gt</w:t>
      </w:r>
      <w:r w:rsidRPr="00CA22F4">
        <w:rPr>
          <w:color w:val="6D6E71"/>
        </w:rPr>
        <w:t xml:space="preserve">e </w:t>
      </w:r>
      <w:r w:rsidRPr="00CA22F4">
        <w:rPr>
          <w:color w:val="6D6E71"/>
          <w:spacing w:val="-2"/>
        </w:rPr>
        <w:t>g</w:t>
      </w:r>
      <w:r w:rsidRPr="00CA22F4">
        <w:rPr>
          <w:color w:val="6D6E71"/>
        </w:rPr>
        <w:t>e</w:t>
      </w:r>
      <w:r w:rsidRPr="00CA22F4">
        <w:rPr>
          <w:color w:val="6D6E71"/>
          <w:spacing w:val="-3"/>
        </w:rPr>
        <w:t>st</w:t>
      </w:r>
      <w:r w:rsidRPr="00CA22F4">
        <w:rPr>
          <w:color w:val="6D6E71"/>
        </w:rPr>
        <w:t>eld d.m</w:t>
      </w:r>
      <w:r w:rsidRPr="00CA22F4">
        <w:rPr>
          <w:color w:val="6D6E71"/>
          <w:spacing w:val="-8"/>
        </w:rPr>
        <w:t>.</w:t>
      </w:r>
      <w:r w:rsidRPr="00CA22F4">
        <w:rPr>
          <w:color w:val="6D6E71"/>
          <w:spacing w:val="-19"/>
        </w:rPr>
        <w:t>v</w:t>
      </w:r>
      <w:r w:rsidRPr="00CA22F4">
        <w:rPr>
          <w:color w:val="6D6E71"/>
        </w:rPr>
        <w:t>.</w:t>
      </w:r>
    </w:p>
    <w:p w14:paraId="4F33C1F2" w14:textId="77777777" w:rsidR="00852322" w:rsidRPr="00CA22F4" w:rsidRDefault="00852322" w:rsidP="00852322">
      <w:pPr>
        <w:spacing w:before="1" w:line="130" w:lineRule="exact"/>
        <w:rPr>
          <w:sz w:val="13"/>
          <w:szCs w:val="13"/>
        </w:rPr>
      </w:pPr>
    </w:p>
    <w:p w14:paraId="0FA452F5" w14:textId="77777777" w:rsidR="00852322" w:rsidRPr="00CA22F4" w:rsidRDefault="00852322" w:rsidP="00852322">
      <w:pPr>
        <w:pStyle w:val="Plattetekst"/>
        <w:numPr>
          <w:ilvl w:val="0"/>
          <w:numId w:val="3"/>
        </w:numPr>
        <w:tabs>
          <w:tab w:val="left" w:pos="1316"/>
        </w:tabs>
        <w:ind w:left="1316"/>
      </w:pPr>
      <w:r w:rsidRPr="00CA22F4">
        <w:rPr>
          <w:color w:val="6D6E71"/>
        </w:rPr>
        <w:t>huisb</w:t>
      </w:r>
      <w:r w:rsidRPr="00CA22F4">
        <w:rPr>
          <w:color w:val="6D6E71"/>
          <w:spacing w:val="-2"/>
        </w:rPr>
        <w:t>e</w:t>
      </w:r>
      <w:r w:rsidRPr="00CA22F4">
        <w:rPr>
          <w:color w:val="6D6E71"/>
          <w:spacing w:val="-5"/>
        </w:rPr>
        <w:t>z</w:t>
      </w:r>
      <w:r w:rsidRPr="00CA22F4">
        <w:rPr>
          <w:color w:val="6D6E71"/>
        </w:rPr>
        <w:t>oek</w:t>
      </w:r>
    </w:p>
    <w:p w14:paraId="2E0F4604" w14:textId="77777777" w:rsidR="00852322" w:rsidRPr="00CA22F4" w:rsidRDefault="00852322" w:rsidP="00852322">
      <w:pPr>
        <w:spacing w:before="1" w:line="130" w:lineRule="exact"/>
        <w:rPr>
          <w:sz w:val="13"/>
          <w:szCs w:val="13"/>
        </w:rPr>
      </w:pPr>
    </w:p>
    <w:p w14:paraId="1AFDC619" w14:textId="77777777" w:rsidR="00852322" w:rsidRPr="00CA22F4" w:rsidRDefault="00852322" w:rsidP="00852322">
      <w:pPr>
        <w:pStyle w:val="Plattetekst"/>
        <w:numPr>
          <w:ilvl w:val="0"/>
          <w:numId w:val="3"/>
        </w:numPr>
        <w:tabs>
          <w:tab w:val="left" w:pos="1316"/>
        </w:tabs>
        <w:ind w:left="1316"/>
      </w:pPr>
      <w:r w:rsidRPr="00CA22F4">
        <w:rPr>
          <w:color w:val="6D6E71"/>
          <w:spacing w:val="-3"/>
        </w:rPr>
        <w:t>t</w:t>
      </w:r>
      <w:r w:rsidRPr="00CA22F4">
        <w:rPr>
          <w:color w:val="6D6E71"/>
        </w:rPr>
        <w:t>el</w:t>
      </w:r>
      <w:r w:rsidRPr="00CA22F4">
        <w:rPr>
          <w:color w:val="6D6E71"/>
          <w:spacing w:val="-3"/>
        </w:rPr>
        <w:t>e</w:t>
      </w:r>
      <w:r w:rsidRPr="00CA22F4">
        <w:rPr>
          <w:color w:val="6D6E71"/>
          <w:spacing w:val="-5"/>
        </w:rPr>
        <w:t>f</w:t>
      </w:r>
      <w:r w:rsidRPr="00CA22F4">
        <w:rPr>
          <w:color w:val="6D6E71"/>
        </w:rPr>
        <w:t xml:space="preserve">onisch </w:t>
      </w:r>
      <w:r w:rsidRPr="00CA22F4">
        <w:rPr>
          <w:color w:val="6D6E71"/>
          <w:spacing w:val="-2"/>
        </w:rPr>
        <w:t>c</w:t>
      </w:r>
      <w:r w:rsidRPr="00CA22F4">
        <w:rPr>
          <w:color w:val="6D6E71"/>
        </w:rPr>
        <w:t>o</w:t>
      </w:r>
      <w:r w:rsidRPr="00CA22F4">
        <w:rPr>
          <w:color w:val="6D6E71"/>
          <w:spacing w:val="-2"/>
        </w:rPr>
        <w:t>n</w:t>
      </w:r>
      <w:r w:rsidRPr="00CA22F4">
        <w:rPr>
          <w:color w:val="6D6E71"/>
          <w:spacing w:val="-3"/>
        </w:rPr>
        <w:t>t</w:t>
      </w:r>
      <w:r w:rsidRPr="00CA22F4">
        <w:rPr>
          <w:color w:val="6D6E71"/>
        </w:rPr>
        <w:t>act</w:t>
      </w:r>
    </w:p>
    <w:p w14:paraId="14A55ADE" w14:textId="77777777" w:rsidR="00852322" w:rsidRPr="00CA22F4" w:rsidRDefault="00852322" w:rsidP="00852322">
      <w:pPr>
        <w:spacing w:before="1" w:line="130" w:lineRule="exact"/>
        <w:rPr>
          <w:sz w:val="13"/>
          <w:szCs w:val="13"/>
        </w:rPr>
      </w:pPr>
    </w:p>
    <w:p w14:paraId="269BA974" w14:textId="77777777" w:rsidR="00852322" w:rsidRPr="00CA22F4" w:rsidRDefault="00852322" w:rsidP="00852322">
      <w:pPr>
        <w:spacing w:line="200" w:lineRule="exact"/>
        <w:rPr>
          <w:sz w:val="20"/>
          <w:szCs w:val="20"/>
        </w:rPr>
      </w:pPr>
    </w:p>
    <w:p w14:paraId="3CC08076" w14:textId="77777777" w:rsidR="00852322" w:rsidRPr="00CA22F4" w:rsidRDefault="00852322" w:rsidP="00852322">
      <w:pPr>
        <w:spacing w:line="200" w:lineRule="exact"/>
        <w:rPr>
          <w:sz w:val="20"/>
          <w:szCs w:val="20"/>
        </w:rPr>
      </w:pPr>
    </w:p>
    <w:p w14:paraId="400D06FC" w14:textId="77777777" w:rsidR="00852322" w:rsidRPr="00CA22F4" w:rsidRDefault="00852322" w:rsidP="00852322">
      <w:pPr>
        <w:pStyle w:val="Plattetekst"/>
        <w:spacing w:line="357" w:lineRule="auto"/>
        <w:ind w:right="8069"/>
      </w:pPr>
      <w:r w:rsidRPr="00CA22F4">
        <w:rPr>
          <w:color w:val="6D6E71"/>
        </w:rPr>
        <w:t>D</w:t>
      </w:r>
      <w:r w:rsidRPr="00CA22F4">
        <w:rPr>
          <w:color w:val="6D6E71"/>
          <w:spacing w:val="-2"/>
        </w:rPr>
        <w:t>a</w:t>
      </w:r>
      <w:r w:rsidRPr="00CA22F4">
        <w:rPr>
          <w:color w:val="6D6E71"/>
        </w:rPr>
        <w:t>tum</w:t>
      </w:r>
      <w:r w:rsidRPr="00CA22F4">
        <w:rPr>
          <w:color w:val="6D6E71"/>
          <w:spacing w:val="-2"/>
        </w:rPr>
        <w:t xml:space="preserve"> </w:t>
      </w:r>
      <w:r w:rsidRPr="00CA22F4">
        <w:rPr>
          <w:color w:val="6D6E71"/>
        </w:rPr>
        <w:t>en</w:t>
      </w:r>
      <w:r w:rsidRPr="00CA22F4">
        <w:rPr>
          <w:color w:val="6D6E71"/>
          <w:spacing w:val="-1"/>
        </w:rPr>
        <w:t xml:space="preserve"> </w:t>
      </w:r>
      <w:r w:rsidRPr="00CA22F4">
        <w:rPr>
          <w:color w:val="6D6E71"/>
        </w:rPr>
        <w:t>tijd:</w:t>
      </w:r>
      <w:r w:rsidRPr="00CA22F4">
        <w:rPr>
          <w:color w:val="6D6E71"/>
          <w:spacing w:val="-1"/>
        </w:rPr>
        <w:t xml:space="preserve"> </w:t>
      </w:r>
      <w:r w:rsidRPr="00CA22F4">
        <w:rPr>
          <w:color w:val="6D6E71"/>
        </w:rPr>
        <w:t>………………….. Gesp</w:t>
      </w:r>
      <w:r w:rsidRPr="00CA22F4">
        <w:rPr>
          <w:color w:val="6D6E71"/>
          <w:spacing w:val="-4"/>
        </w:rPr>
        <w:t>r</w:t>
      </w:r>
      <w:r w:rsidRPr="00CA22F4">
        <w:rPr>
          <w:color w:val="6D6E71"/>
        </w:rPr>
        <w:t>o</w:t>
      </w:r>
      <w:r w:rsidRPr="00CA22F4">
        <w:rPr>
          <w:color w:val="6D6E71"/>
          <w:spacing w:val="-8"/>
        </w:rPr>
        <w:t>k</w:t>
      </w:r>
      <w:r w:rsidRPr="00CA22F4">
        <w:rPr>
          <w:color w:val="6D6E71"/>
        </w:rPr>
        <w:t>en m</w:t>
      </w:r>
      <w:r w:rsidRPr="00CA22F4">
        <w:rPr>
          <w:color w:val="6D6E71"/>
          <w:spacing w:val="-2"/>
        </w:rPr>
        <w:t>e</w:t>
      </w:r>
      <w:r w:rsidRPr="00CA22F4">
        <w:rPr>
          <w:color w:val="6D6E71"/>
        </w:rPr>
        <w:t>t: …………………...</w:t>
      </w:r>
    </w:p>
    <w:p w14:paraId="4ED1BC66" w14:textId="77777777" w:rsidR="00852322" w:rsidRPr="00CA22F4" w:rsidRDefault="00852322" w:rsidP="00852322">
      <w:pPr>
        <w:spacing w:line="200" w:lineRule="exact"/>
        <w:rPr>
          <w:sz w:val="20"/>
          <w:szCs w:val="20"/>
        </w:rPr>
      </w:pPr>
    </w:p>
    <w:p w14:paraId="5F358080" w14:textId="77777777" w:rsidR="00852322" w:rsidRPr="00CA22F4" w:rsidRDefault="00852322" w:rsidP="00852322">
      <w:pPr>
        <w:spacing w:line="200" w:lineRule="exact"/>
        <w:rPr>
          <w:sz w:val="20"/>
          <w:szCs w:val="20"/>
        </w:rPr>
      </w:pPr>
    </w:p>
    <w:p w14:paraId="228F9A79" w14:textId="77777777" w:rsidR="00852322" w:rsidRPr="00CA22F4" w:rsidRDefault="00852322" w:rsidP="00852322">
      <w:pPr>
        <w:pStyle w:val="Plattetekst"/>
      </w:pPr>
      <w:r w:rsidRPr="00CA22F4">
        <w:rPr>
          <w:color w:val="6D6E71"/>
        </w:rPr>
        <w:t xml:space="preserve">De </w:t>
      </w:r>
      <w:r w:rsidRPr="00CA22F4">
        <w:rPr>
          <w:color w:val="6D6E71"/>
          <w:spacing w:val="-3"/>
        </w:rPr>
        <w:t>v</w:t>
      </w:r>
      <w:r w:rsidRPr="00CA22F4">
        <w:rPr>
          <w:color w:val="6D6E71"/>
        </w:rPr>
        <w:t>ol</w:t>
      </w:r>
      <w:r w:rsidRPr="00CA22F4">
        <w:rPr>
          <w:color w:val="6D6E71"/>
          <w:spacing w:val="-2"/>
        </w:rPr>
        <w:t>g</w:t>
      </w:r>
      <w:r w:rsidRPr="00CA22F4">
        <w:rPr>
          <w:color w:val="6D6E71"/>
        </w:rPr>
        <w:t>ende ma</w:t>
      </w:r>
      <w:r w:rsidRPr="00CA22F4">
        <w:rPr>
          <w:color w:val="6D6E71"/>
          <w:spacing w:val="-3"/>
        </w:rPr>
        <w:t>a</w:t>
      </w:r>
      <w:r w:rsidRPr="00CA22F4">
        <w:rPr>
          <w:color w:val="6D6E71"/>
        </w:rPr>
        <w:t>t</w:t>
      </w:r>
      <w:r w:rsidRPr="00CA22F4">
        <w:rPr>
          <w:color w:val="6D6E71"/>
          <w:spacing w:val="-3"/>
        </w:rPr>
        <w:t>r</w:t>
      </w:r>
      <w:r w:rsidRPr="00CA22F4">
        <w:rPr>
          <w:color w:val="6D6E71"/>
        </w:rPr>
        <w:t>e</w:t>
      </w:r>
      <w:r w:rsidRPr="00CA22F4">
        <w:rPr>
          <w:color w:val="6D6E71"/>
          <w:spacing w:val="-2"/>
        </w:rPr>
        <w:t>g</w:t>
      </w:r>
      <w:r w:rsidRPr="00CA22F4">
        <w:rPr>
          <w:color w:val="6D6E71"/>
        </w:rPr>
        <w:t xml:space="preserve">el is </w:t>
      </w:r>
      <w:r w:rsidRPr="00CA22F4">
        <w:rPr>
          <w:color w:val="6D6E71"/>
          <w:spacing w:val="-2"/>
        </w:rPr>
        <w:t>g</w:t>
      </w:r>
      <w:r w:rsidRPr="00CA22F4">
        <w:rPr>
          <w:color w:val="6D6E71"/>
        </w:rPr>
        <w:t>enomen:</w:t>
      </w:r>
    </w:p>
    <w:p w14:paraId="7A25E3FA" w14:textId="77777777" w:rsidR="00852322" w:rsidRPr="00CA22F4" w:rsidRDefault="00852322" w:rsidP="00852322">
      <w:pPr>
        <w:spacing w:before="1" w:line="130" w:lineRule="exact"/>
        <w:rPr>
          <w:sz w:val="13"/>
          <w:szCs w:val="13"/>
        </w:rPr>
      </w:pPr>
    </w:p>
    <w:p w14:paraId="1AA7EDBA" w14:textId="77777777" w:rsidR="00852322" w:rsidRPr="00CA22F4" w:rsidRDefault="00852322" w:rsidP="00852322">
      <w:pPr>
        <w:pStyle w:val="Plattetekst"/>
        <w:numPr>
          <w:ilvl w:val="0"/>
          <w:numId w:val="3"/>
        </w:numPr>
        <w:tabs>
          <w:tab w:val="left" w:pos="1316"/>
        </w:tabs>
        <w:ind w:left="1316"/>
      </w:pPr>
      <w:r w:rsidRPr="00CA22F4">
        <w:rPr>
          <w:color w:val="6D6E71"/>
        </w:rPr>
        <w:t>time-out</w:t>
      </w:r>
    </w:p>
    <w:p w14:paraId="3757AE72" w14:textId="77777777" w:rsidR="00852322" w:rsidRPr="00CA22F4" w:rsidRDefault="00852322" w:rsidP="00852322">
      <w:pPr>
        <w:spacing w:before="1" w:line="130" w:lineRule="exact"/>
        <w:rPr>
          <w:sz w:val="13"/>
          <w:szCs w:val="13"/>
        </w:rPr>
      </w:pPr>
    </w:p>
    <w:p w14:paraId="39CC15E5" w14:textId="77777777" w:rsidR="00852322" w:rsidRPr="00CA22F4" w:rsidRDefault="00852322" w:rsidP="00852322">
      <w:pPr>
        <w:pStyle w:val="Plattetekst"/>
        <w:numPr>
          <w:ilvl w:val="0"/>
          <w:numId w:val="3"/>
        </w:numPr>
        <w:tabs>
          <w:tab w:val="left" w:pos="1316"/>
        </w:tabs>
        <w:ind w:left="1316"/>
      </w:pPr>
      <w:r w:rsidRPr="00CA22F4">
        <w:rPr>
          <w:color w:val="6D6E71"/>
        </w:rPr>
        <w:t>scho</w:t>
      </w:r>
      <w:r w:rsidRPr="00CA22F4">
        <w:rPr>
          <w:color w:val="6D6E71"/>
          <w:spacing w:val="-4"/>
        </w:rPr>
        <w:t>r</w:t>
      </w:r>
      <w:r w:rsidRPr="00CA22F4">
        <w:rPr>
          <w:color w:val="6D6E71"/>
        </w:rPr>
        <w:t>sing</w:t>
      </w:r>
    </w:p>
    <w:p w14:paraId="6570BACC" w14:textId="77777777" w:rsidR="00852322" w:rsidRPr="00CA22F4" w:rsidRDefault="00852322" w:rsidP="00852322">
      <w:pPr>
        <w:spacing w:before="1" w:line="130" w:lineRule="exact"/>
        <w:rPr>
          <w:sz w:val="13"/>
          <w:szCs w:val="13"/>
        </w:rPr>
      </w:pPr>
    </w:p>
    <w:p w14:paraId="30BAFE53" w14:textId="77777777" w:rsidR="00852322" w:rsidRPr="00CA22F4" w:rsidRDefault="00852322" w:rsidP="00852322">
      <w:pPr>
        <w:pStyle w:val="Plattetekst"/>
        <w:numPr>
          <w:ilvl w:val="0"/>
          <w:numId w:val="3"/>
        </w:numPr>
        <w:tabs>
          <w:tab w:val="left" w:pos="1316"/>
        </w:tabs>
        <w:ind w:left="1316"/>
      </w:pPr>
      <w:r w:rsidRPr="00CA22F4">
        <w:rPr>
          <w:color w:val="6D6E71"/>
        </w:rPr>
        <w:t>in</w:t>
      </w:r>
      <w:r w:rsidRPr="00CA22F4">
        <w:rPr>
          <w:color w:val="6D6E71"/>
          <w:spacing w:val="-2"/>
        </w:rPr>
        <w:t xml:space="preserve"> </w:t>
      </w:r>
      <w:r w:rsidRPr="00CA22F4">
        <w:rPr>
          <w:color w:val="6D6E71"/>
          <w:spacing w:val="-4"/>
        </w:rPr>
        <w:t>g</w:t>
      </w:r>
      <w:r w:rsidRPr="00CA22F4">
        <w:rPr>
          <w:color w:val="6D6E71"/>
        </w:rPr>
        <w:t>ang</w:t>
      </w:r>
      <w:r w:rsidRPr="00CA22F4">
        <w:rPr>
          <w:color w:val="6D6E71"/>
          <w:spacing w:val="-1"/>
        </w:rPr>
        <w:t xml:space="preserve"> </w:t>
      </w:r>
      <w:r w:rsidRPr="00CA22F4">
        <w:rPr>
          <w:color w:val="6D6E71"/>
          <w:spacing w:val="-5"/>
        </w:rPr>
        <w:t>z</w:t>
      </w:r>
      <w:r w:rsidRPr="00CA22F4">
        <w:rPr>
          <w:color w:val="6D6E71"/>
          <w:spacing w:val="-2"/>
        </w:rPr>
        <w:t>e</w:t>
      </w:r>
      <w:r w:rsidRPr="00CA22F4">
        <w:rPr>
          <w:color w:val="6D6E71"/>
        </w:rPr>
        <w:t>t</w:t>
      </w:r>
      <w:r w:rsidRPr="00CA22F4">
        <w:rPr>
          <w:color w:val="6D6E71"/>
          <w:spacing w:val="-4"/>
        </w:rPr>
        <w:t>t</w:t>
      </w:r>
      <w:r w:rsidRPr="00CA22F4">
        <w:rPr>
          <w:color w:val="6D6E71"/>
        </w:rPr>
        <w:t>en</w:t>
      </w:r>
      <w:r w:rsidRPr="00CA22F4">
        <w:rPr>
          <w:color w:val="6D6E71"/>
          <w:spacing w:val="-1"/>
        </w:rPr>
        <w:t xml:space="preserve"> </w:t>
      </w:r>
      <w:r w:rsidRPr="00CA22F4">
        <w:rPr>
          <w:color w:val="6D6E71"/>
          <w:spacing w:val="-4"/>
        </w:rPr>
        <w:t>v</w:t>
      </w:r>
      <w:r w:rsidRPr="00CA22F4">
        <w:rPr>
          <w:color w:val="6D6E71"/>
        </w:rPr>
        <w:t>an</w:t>
      </w:r>
      <w:r w:rsidRPr="00CA22F4">
        <w:rPr>
          <w:color w:val="6D6E71"/>
          <w:spacing w:val="-1"/>
        </w:rPr>
        <w:t xml:space="preserve"> </w:t>
      </w:r>
      <w:r w:rsidRPr="00CA22F4">
        <w:rPr>
          <w:color w:val="6D6E71"/>
        </w:rPr>
        <w:t>een</w:t>
      </w:r>
      <w:r w:rsidRPr="00CA22F4">
        <w:rPr>
          <w:color w:val="6D6E71"/>
          <w:spacing w:val="-1"/>
        </w:rPr>
        <w:t xml:space="preserve"> </w:t>
      </w:r>
      <w:r w:rsidRPr="00CA22F4">
        <w:rPr>
          <w:color w:val="6D6E71"/>
        </w:rPr>
        <w:t>p</w:t>
      </w:r>
      <w:r w:rsidRPr="00CA22F4">
        <w:rPr>
          <w:color w:val="6D6E71"/>
          <w:spacing w:val="-4"/>
        </w:rPr>
        <w:t>r</w:t>
      </w:r>
      <w:r w:rsidRPr="00CA22F4">
        <w:rPr>
          <w:color w:val="6D6E71"/>
        </w:rPr>
        <w:t>ocedu</w:t>
      </w:r>
      <w:r w:rsidRPr="00CA22F4">
        <w:rPr>
          <w:color w:val="6D6E71"/>
          <w:spacing w:val="-3"/>
        </w:rPr>
        <w:t>r</w:t>
      </w:r>
      <w:r w:rsidRPr="00CA22F4">
        <w:rPr>
          <w:color w:val="6D6E71"/>
        </w:rPr>
        <w:t>e</w:t>
      </w:r>
      <w:r w:rsidRPr="00CA22F4">
        <w:rPr>
          <w:color w:val="6D6E71"/>
          <w:spacing w:val="-1"/>
        </w:rPr>
        <w:t xml:space="preserve"> </w:t>
      </w:r>
      <w:r w:rsidRPr="00CA22F4">
        <w:rPr>
          <w:color w:val="6D6E71"/>
          <w:spacing w:val="-3"/>
        </w:rPr>
        <w:t>t</w:t>
      </w:r>
      <w:r w:rsidRPr="00CA22F4">
        <w:rPr>
          <w:color w:val="6D6E71"/>
        </w:rPr>
        <w:t>ot</w:t>
      </w:r>
      <w:r w:rsidRPr="00CA22F4">
        <w:rPr>
          <w:color w:val="6D6E71"/>
          <w:spacing w:val="-1"/>
        </w:rPr>
        <w:t xml:space="preserve"> </w:t>
      </w:r>
      <w:r w:rsidRPr="00CA22F4">
        <w:rPr>
          <w:color w:val="6D6E71"/>
          <w:spacing w:val="-3"/>
        </w:rPr>
        <w:t>v</w:t>
      </w:r>
      <w:r w:rsidRPr="00CA22F4">
        <w:rPr>
          <w:color w:val="6D6E71"/>
        </w:rPr>
        <w:t>e</w:t>
      </w:r>
      <w:r w:rsidRPr="00CA22F4">
        <w:rPr>
          <w:color w:val="6D6E71"/>
          <w:spacing w:val="1"/>
        </w:rPr>
        <w:t>r</w:t>
      </w:r>
      <w:r w:rsidRPr="00CA22F4">
        <w:rPr>
          <w:color w:val="6D6E71"/>
        </w:rPr>
        <w:t>wijdering</w:t>
      </w:r>
    </w:p>
    <w:p w14:paraId="10BB844E" w14:textId="77777777" w:rsidR="00852322" w:rsidRPr="00CA22F4" w:rsidRDefault="00852322" w:rsidP="00852322">
      <w:pPr>
        <w:spacing w:before="1" w:line="130" w:lineRule="exact"/>
        <w:rPr>
          <w:sz w:val="13"/>
          <w:szCs w:val="13"/>
        </w:rPr>
      </w:pPr>
    </w:p>
    <w:p w14:paraId="04CF6920" w14:textId="77777777" w:rsidR="00852322" w:rsidRPr="00CA22F4" w:rsidRDefault="00852322" w:rsidP="00852322">
      <w:pPr>
        <w:spacing w:line="200" w:lineRule="exact"/>
        <w:rPr>
          <w:sz w:val="20"/>
          <w:szCs w:val="20"/>
        </w:rPr>
      </w:pPr>
    </w:p>
    <w:p w14:paraId="24009A5D" w14:textId="77777777" w:rsidR="00852322" w:rsidRPr="00CA22F4" w:rsidRDefault="00852322" w:rsidP="00852322">
      <w:pPr>
        <w:spacing w:line="200" w:lineRule="exact"/>
        <w:rPr>
          <w:sz w:val="20"/>
          <w:szCs w:val="20"/>
        </w:rPr>
      </w:pPr>
    </w:p>
    <w:p w14:paraId="462E9BEE" w14:textId="77777777" w:rsidR="00852322" w:rsidRPr="00CA22F4" w:rsidRDefault="00852322" w:rsidP="00852322">
      <w:pPr>
        <w:pStyle w:val="Plattetekst"/>
        <w:spacing w:line="714" w:lineRule="auto"/>
        <w:ind w:right="633"/>
      </w:pPr>
      <w:r w:rsidRPr="00CA22F4">
        <w:rPr>
          <w:color w:val="6D6E71"/>
        </w:rPr>
        <w:t>D</w:t>
      </w:r>
      <w:r w:rsidRPr="00CA22F4">
        <w:rPr>
          <w:color w:val="6D6E71"/>
          <w:spacing w:val="-2"/>
        </w:rPr>
        <w:t>a</w:t>
      </w:r>
      <w:r w:rsidRPr="00CA22F4">
        <w:rPr>
          <w:color w:val="6D6E71"/>
        </w:rPr>
        <w:t xml:space="preserve">tum </w:t>
      </w:r>
      <w:r w:rsidRPr="00CA22F4">
        <w:rPr>
          <w:color w:val="6D6E71"/>
          <w:spacing w:val="-2"/>
        </w:rPr>
        <w:t>g</w:t>
      </w:r>
      <w:r w:rsidRPr="00CA22F4">
        <w:rPr>
          <w:color w:val="6D6E71"/>
        </w:rPr>
        <w:t>esp</w:t>
      </w:r>
      <w:r w:rsidRPr="00CA22F4">
        <w:rPr>
          <w:color w:val="6D6E71"/>
          <w:spacing w:val="-3"/>
        </w:rPr>
        <w:t>r</w:t>
      </w:r>
      <w:r w:rsidRPr="00CA22F4">
        <w:rPr>
          <w:color w:val="6D6E71"/>
        </w:rPr>
        <w:t>ek oude</w:t>
      </w:r>
      <w:r w:rsidRPr="00CA22F4">
        <w:rPr>
          <w:color w:val="6D6E71"/>
          <w:spacing w:val="-4"/>
        </w:rPr>
        <w:t>r</w:t>
      </w:r>
      <w:r w:rsidRPr="00CA22F4">
        <w:rPr>
          <w:color w:val="6D6E71"/>
        </w:rPr>
        <w:t xml:space="preserve">s /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 xml:space="preserve">s en de school: …………………………… (zie </w:t>
      </w:r>
      <w:r w:rsidRPr="00CA22F4">
        <w:rPr>
          <w:color w:val="6D6E71"/>
          <w:spacing w:val="-1"/>
        </w:rPr>
        <w:t>v</w:t>
      </w:r>
      <w:r w:rsidRPr="00CA22F4">
        <w:rPr>
          <w:color w:val="6D6E71"/>
        </w:rPr>
        <w:t>e</w:t>
      </w:r>
      <w:r w:rsidRPr="00CA22F4">
        <w:rPr>
          <w:color w:val="6D6E71"/>
          <w:spacing w:val="-4"/>
        </w:rPr>
        <w:t>r</w:t>
      </w:r>
      <w:r w:rsidRPr="00CA22F4">
        <w:rPr>
          <w:color w:val="6D6E71"/>
        </w:rPr>
        <w:t xml:space="preserve">der </w:t>
      </w:r>
      <w:r w:rsidRPr="00CA22F4">
        <w:rPr>
          <w:color w:val="6D6E71"/>
          <w:spacing w:val="-3"/>
        </w:rPr>
        <w:t>v</w:t>
      </w:r>
      <w:r w:rsidRPr="00CA22F4">
        <w:rPr>
          <w:color w:val="6D6E71"/>
        </w:rPr>
        <w:t>e</w:t>
      </w:r>
      <w:r w:rsidRPr="00CA22F4">
        <w:rPr>
          <w:color w:val="6D6E71"/>
          <w:spacing w:val="-4"/>
        </w:rPr>
        <w:t>r</w:t>
      </w:r>
      <w:r w:rsidRPr="00CA22F4">
        <w:rPr>
          <w:color w:val="6D6E71"/>
        </w:rPr>
        <w:t xml:space="preserve">slag </w:t>
      </w:r>
      <w:r w:rsidRPr="00CA22F4">
        <w:rPr>
          <w:color w:val="6D6E71"/>
          <w:spacing w:val="-4"/>
        </w:rPr>
        <w:t>v</w:t>
      </w:r>
      <w:r w:rsidRPr="00CA22F4">
        <w:rPr>
          <w:color w:val="6D6E71"/>
        </w:rPr>
        <w:t>an h</w:t>
      </w:r>
      <w:r w:rsidRPr="00CA22F4">
        <w:rPr>
          <w:color w:val="6D6E71"/>
          <w:spacing w:val="-2"/>
        </w:rPr>
        <w:t>e</w:t>
      </w:r>
      <w:r w:rsidRPr="00CA22F4">
        <w:rPr>
          <w:color w:val="6D6E71"/>
        </w:rPr>
        <w:t xml:space="preserve">t </w:t>
      </w:r>
      <w:r w:rsidRPr="00CA22F4">
        <w:rPr>
          <w:color w:val="6D6E71"/>
          <w:spacing w:val="-2"/>
        </w:rPr>
        <w:t>g</w:t>
      </w:r>
      <w:r w:rsidRPr="00CA22F4">
        <w:rPr>
          <w:color w:val="6D6E71"/>
        </w:rPr>
        <w:t>esp</w:t>
      </w:r>
      <w:r w:rsidRPr="00CA22F4">
        <w:rPr>
          <w:color w:val="6D6E71"/>
          <w:spacing w:val="-3"/>
        </w:rPr>
        <w:t>r</w:t>
      </w:r>
      <w:r w:rsidRPr="00CA22F4">
        <w:rPr>
          <w:color w:val="6D6E71"/>
        </w:rPr>
        <w:t>ek) A</w:t>
      </w:r>
      <w:r w:rsidRPr="00CA22F4">
        <w:rPr>
          <w:color w:val="6D6E71"/>
          <w:spacing w:val="-3"/>
        </w:rPr>
        <w:t>f</w:t>
      </w:r>
      <w:r w:rsidRPr="00CA22F4">
        <w:rPr>
          <w:color w:val="6D6E71"/>
        </w:rPr>
        <w:t>sp</w:t>
      </w:r>
      <w:r w:rsidRPr="00CA22F4">
        <w:rPr>
          <w:color w:val="6D6E71"/>
          <w:spacing w:val="-5"/>
        </w:rPr>
        <w:t>r</w:t>
      </w:r>
      <w:r w:rsidRPr="00CA22F4">
        <w:rPr>
          <w:color w:val="6D6E71"/>
        </w:rPr>
        <w:t>a</w:t>
      </w:r>
      <w:r w:rsidRPr="00CA22F4">
        <w:rPr>
          <w:color w:val="6D6E71"/>
          <w:spacing w:val="-8"/>
        </w:rPr>
        <w:t>k</w:t>
      </w:r>
      <w:r w:rsidRPr="00CA22F4">
        <w:rPr>
          <w:color w:val="6D6E71"/>
        </w:rPr>
        <w:t>en tussen oude</w:t>
      </w:r>
      <w:r w:rsidRPr="00CA22F4">
        <w:rPr>
          <w:color w:val="6D6E71"/>
          <w:spacing w:val="-4"/>
        </w:rPr>
        <w:t>r</w:t>
      </w:r>
      <w:r w:rsidRPr="00CA22F4">
        <w:rPr>
          <w:color w:val="6D6E71"/>
        </w:rPr>
        <w:t xml:space="preserve">s / </w:t>
      </w:r>
      <w:r w:rsidRPr="00CA22F4">
        <w:rPr>
          <w:color w:val="6D6E71"/>
          <w:spacing w:val="-3"/>
        </w:rPr>
        <w:t>v</w:t>
      </w:r>
      <w:r w:rsidRPr="00CA22F4">
        <w:rPr>
          <w:color w:val="6D6E71"/>
        </w:rPr>
        <w:t>er</w:t>
      </w:r>
      <w:r w:rsidRPr="00CA22F4">
        <w:rPr>
          <w:color w:val="6D6E71"/>
          <w:spacing w:val="-5"/>
        </w:rPr>
        <w:t>z</w:t>
      </w:r>
      <w:r w:rsidRPr="00CA22F4">
        <w:rPr>
          <w:color w:val="6D6E71"/>
        </w:rPr>
        <w:t>o</w:t>
      </w:r>
      <w:r w:rsidRPr="00CA22F4">
        <w:rPr>
          <w:color w:val="6D6E71"/>
          <w:spacing w:val="-3"/>
        </w:rPr>
        <w:t>r</w:t>
      </w:r>
      <w:r w:rsidRPr="00CA22F4">
        <w:rPr>
          <w:color w:val="6D6E71"/>
          <w:spacing w:val="-2"/>
        </w:rPr>
        <w:t>g</w:t>
      </w:r>
      <w:r w:rsidRPr="00CA22F4">
        <w:rPr>
          <w:color w:val="6D6E71"/>
        </w:rPr>
        <w:t>e</w:t>
      </w:r>
      <w:r w:rsidRPr="00CA22F4">
        <w:rPr>
          <w:color w:val="6D6E71"/>
          <w:spacing w:val="-4"/>
        </w:rPr>
        <w:t>r</w:t>
      </w:r>
      <w:r w:rsidRPr="00CA22F4">
        <w:rPr>
          <w:color w:val="6D6E71"/>
        </w:rPr>
        <w:t>s en de school:</w:t>
      </w:r>
    </w:p>
    <w:p w14:paraId="0520D181" w14:textId="77777777" w:rsidR="00852322" w:rsidRPr="00CA22F4" w:rsidRDefault="00852322" w:rsidP="00852322">
      <w:pPr>
        <w:spacing w:line="714" w:lineRule="auto"/>
        <w:sectPr w:rsidR="00852322" w:rsidRPr="00CA22F4">
          <w:pgSz w:w="11906" w:h="16840"/>
          <w:pgMar w:top="900" w:right="0" w:bottom="500" w:left="0" w:header="0" w:footer="316" w:gutter="0"/>
          <w:cols w:space="708"/>
        </w:sectPr>
      </w:pPr>
    </w:p>
    <w:p w14:paraId="571205BF" w14:textId="77777777" w:rsidR="00852322" w:rsidRPr="00CA22F4" w:rsidRDefault="00852322" w:rsidP="00852322">
      <w:pPr>
        <w:pStyle w:val="Kop1"/>
        <w:spacing w:before="27"/>
        <w:ind w:left="113"/>
        <w:rPr>
          <w:rFonts w:cs="Calibri"/>
          <w:b w:val="0"/>
          <w:bCs w:val="0"/>
        </w:rPr>
      </w:pPr>
      <w:r>
        <w:rPr>
          <w:noProof/>
          <w:lang w:val="nl-NL" w:eastAsia="nl-NL"/>
        </w:rPr>
        <mc:AlternateContent>
          <mc:Choice Requires="wpg">
            <w:drawing>
              <wp:anchor distT="0" distB="0" distL="114300" distR="114300" simplePos="0" relativeHeight="251664384" behindDoc="1" locked="0" layoutInCell="1" allowOverlap="1" wp14:anchorId="4F3D3075" wp14:editId="7978D81C">
                <wp:simplePos x="0" y="0"/>
                <wp:positionH relativeFrom="page">
                  <wp:posOffset>-6350</wp:posOffset>
                </wp:positionH>
                <wp:positionV relativeFrom="page">
                  <wp:posOffset>-6350</wp:posOffset>
                </wp:positionV>
                <wp:extent cx="346710" cy="7573010"/>
                <wp:effectExtent l="0" t="3175" r="2540" b="5715"/>
                <wp:wrapNone/>
                <wp:docPr id="39"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40" name="Group 5"/>
                        <wpg:cNvGrpSpPr>
                          <a:grpSpLocks/>
                        </wpg:cNvGrpSpPr>
                        <wpg:grpSpPr bwMode="auto">
                          <a:xfrm>
                            <a:off x="0" y="0"/>
                            <a:ext cx="526" cy="11906"/>
                            <a:chOff x="0" y="0"/>
                            <a:chExt cx="526" cy="11906"/>
                          </a:xfrm>
                        </wpg:grpSpPr>
                        <wps:wsp>
                          <wps:cNvPr id="41" name="Freeform 6"/>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7"/>
                        <wpg:cNvGrpSpPr>
                          <a:grpSpLocks/>
                        </wpg:cNvGrpSpPr>
                        <wpg:grpSpPr bwMode="auto">
                          <a:xfrm>
                            <a:off x="523" y="0"/>
                            <a:ext cx="2" cy="11906"/>
                            <a:chOff x="523" y="0"/>
                            <a:chExt cx="2" cy="11906"/>
                          </a:xfrm>
                        </wpg:grpSpPr>
                        <wps:wsp>
                          <wps:cNvPr id="43" name="Freeform 8"/>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D85C0D" id="Groep 39" o:spid="_x0000_s1026" style="position:absolute;margin-left:-.5pt;margin-top:-.5pt;width:27.3pt;height:596.3pt;z-index:-251652096;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">
                <v:group id="Group 5"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" path="m,11906r526,l526,,,,,11906e" fillcolor="#00aeef" stroked="f">
                    <v:path arrowok="t" o:connecttype="custom" o:connectlocs="0,11906;526,11906;526,0;0,0;0,11906" o:connectangles="0,0,0,0,0"/>
                  </v:shape>
                </v:group>
                <v:group id="Group 7"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8"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65408" behindDoc="1" locked="0" layoutInCell="1" allowOverlap="1" wp14:anchorId="2C07A1AF" wp14:editId="3BD285A0">
                <wp:simplePos x="0" y="0"/>
                <wp:positionH relativeFrom="page">
                  <wp:posOffset>10108565</wp:posOffset>
                </wp:positionH>
                <wp:positionV relativeFrom="page">
                  <wp:posOffset>4027805</wp:posOffset>
                </wp:positionV>
                <wp:extent cx="582930" cy="3531870"/>
                <wp:effectExtent l="2540" t="4037330" r="5080" b="3175"/>
                <wp:wrapNone/>
                <wp:docPr id="36" name="Groe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3531870"/>
                          <a:chOff x="15919" y="6343"/>
                          <a:chExt cx="918" cy="5562"/>
                        </a:xfrm>
                      </wpg:grpSpPr>
                      <wps:wsp>
                        <wps:cNvPr id="37" name="Freeform 10"/>
                        <wps:cNvSpPr>
                          <a:spLocks/>
                        </wps:cNvSpPr>
                        <wps:spPr bwMode="auto">
                          <a:xfrm>
                            <a:off x="15919" y="6343"/>
                            <a:ext cx="918" cy="5562"/>
                          </a:xfrm>
                          <a:custGeom>
                            <a:avLst/>
                            <a:gdLst>
                              <a:gd name="T0" fmla="+- 0 16419 15919"/>
                              <a:gd name="T1" fmla="*/ T0 w 918"/>
                              <a:gd name="T2" fmla="+- 0 11906 6343"/>
                              <a:gd name="T3" fmla="*/ 11906 h 5562"/>
                              <a:gd name="T4" fmla="+- 0 16419 15919"/>
                              <a:gd name="T5" fmla="*/ T4 w 918"/>
                              <a:gd name="T6" fmla="+- 0 6343 6343"/>
                              <a:gd name="T7" fmla="*/ 6343 h 5562"/>
                              <a:gd name="T8" fmla="+- 0 16414 15919"/>
                              <a:gd name="T9" fmla="*/ T8 w 918"/>
                              <a:gd name="T10" fmla="+- 0 7275 6343"/>
                              <a:gd name="T11" fmla="*/ 7275 h 5562"/>
                              <a:gd name="T12" fmla="+- 0 16402 15919"/>
                              <a:gd name="T13" fmla="*/ T12 w 918"/>
                              <a:gd name="T14" fmla="+- 0 8040 6343"/>
                              <a:gd name="T15" fmla="*/ 8040 h 5562"/>
                              <a:gd name="T16" fmla="+- 0 16391 15919"/>
                              <a:gd name="T17" fmla="*/ T16 w 918"/>
                              <a:gd name="T18" fmla="+- 0 8374 6343"/>
                              <a:gd name="T19" fmla="*/ 8374 h 5562"/>
                              <a:gd name="T20" fmla="+- 0 16377 15919"/>
                              <a:gd name="T21" fmla="*/ T20 w 918"/>
                              <a:gd name="T22" fmla="+- 0 8684 6343"/>
                              <a:gd name="T23" fmla="*/ 8684 h 5562"/>
                              <a:gd name="T24" fmla="+- 0 16359 15919"/>
                              <a:gd name="T25" fmla="*/ T24 w 918"/>
                              <a:gd name="T26" fmla="+- 0 8975 6343"/>
                              <a:gd name="T27" fmla="*/ 8975 h 5562"/>
                              <a:gd name="T28" fmla="+- 0 16337 15919"/>
                              <a:gd name="T29" fmla="*/ T28 w 918"/>
                              <a:gd name="T30" fmla="+- 0 9252 6343"/>
                              <a:gd name="T31" fmla="*/ 9252 h 5562"/>
                              <a:gd name="T32" fmla="+- 0 16310 15919"/>
                              <a:gd name="T33" fmla="*/ T32 w 918"/>
                              <a:gd name="T34" fmla="+- 0 9521 6343"/>
                              <a:gd name="T35" fmla="*/ 9521 h 5562"/>
                              <a:gd name="T36" fmla="+- 0 16279 15919"/>
                              <a:gd name="T37" fmla="*/ T36 w 918"/>
                              <a:gd name="T38" fmla="+- 0 9788 6343"/>
                              <a:gd name="T39" fmla="*/ 9788 h 5562"/>
                              <a:gd name="T40" fmla="+- 0 16242 15919"/>
                              <a:gd name="T41" fmla="*/ T40 w 918"/>
                              <a:gd name="T42" fmla="+- 0 10059 6343"/>
                              <a:gd name="T43" fmla="*/ 10059 h 5562"/>
                              <a:gd name="T44" fmla="+- 0 16200 15919"/>
                              <a:gd name="T45" fmla="*/ T44 w 918"/>
                              <a:gd name="T46" fmla="+- 0 10339 6343"/>
                              <a:gd name="T47" fmla="*/ 10339 h 5562"/>
                              <a:gd name="T48" fmla="+- 0 16151 15919"/>
                              <a:gd name="T49" fmla="*/ T48 w 918"/>
                              <a:gd name="T50" fmla="+- 0 10635 6343"/>
                              <a:gd name="T51" fmla="*/ 10635 h 5562"/>
                              <a:gd name="T52" fmla="+- 0 15919 15919"/>
                              <a:gd name="T53" fmla="*/ T52 w 918"/>
                              <a:gd name="T54" fmla="+- 0 11906 6343"/>
                              <a:gd name="T55" fmla="*/ 11906 h 5562"/>
                              <a:gd name="T56" fmla="+- 0 16419 15919"/>
                              <a:gd name="T57" fmla="*/ T56 w 918"/>
                              <a:gd name="T58" fmla="+- 0 11906 6343"/>
                              <a:gd name="T59" fmla="*/ 11906 h 5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8" h="5562">
                                <a:moveTo>
                                  <a:pt x="500" y="5563"/>
                                </a:moveTo>
                                <a:lnTo>
                                  <a:pt x="500" y="0"/>
                                </a:lnTo>
                                <a:lnTo>
                                  <a:pt x="495" y="932"/>
                                </a:lnTo>
                                <a:lnTo>
                                  <a:pt x="483" y="1697"/>
                                </a:lnTo>
                                <a:lnTo>
                                  <a:pt x="472" y="2031"/>
                                </a:lnTo>
                                <a:lnTo>
                                  <a:pt x="458" y="2341"/>
                                </a:lnTo>
                                <a:lnTo>
                                  <a:pt x="440" y="2632"/>
                                </a:lnTo>
                                <a:lnTo>
                                  <a:pt x="418" y="2909"/>
                                </a:lnTo>
                                <a:lnTo>
                                  <a:pt x="391" y="3178"/>
                                </a:lnTo>
                                <a:lnTo>
                                  <a:pt x="360" y="3445"/>
                                </a:lnTo>
                                <a:lnTo>
                                  <a:pt x="323" y="3716"/>
                                </a:lnTo>
                                <a:lnTo>
                                  <a:pt x="281" y="3996"/>
                                </a:lnTo>
                                <a:lnTo>
                                  <a:pt x="232" y="4292"/>
                                </a:lnTo>
                                <a:lnTo>
                                  <a:pt x="0" y="5563"/>
                                </a:lnTo>
                                <a:lnTo>
                                  <a:pt x="500" y="5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
                        <wps:cNvSpPr>
                          <a:spLocks/>
                        </wps:cNvSpPr>
                        <wps:spPr bwMode="auto">
                          <a:xfrm>
                            <a:off x="15919" y="6343"/>
                            <a:ext cx="918" cy="5562"/>
                          </a:xfrm>
                          <a:custGeom>
                            <a:avLst/>
                            <a:gdLst>
                              <a:gd name="T0" fmla="+- 0 16280 15919"/>
                              <a:gd name="T1" fmla="*/ T0 w 918"/>
                              <a:gd name="T2" fmla="+- 0 0 6343"/>
                              <a:gd name="T3" fmla="*/ 0 h 5562"/>
                              <a:gd name="T4" fmla="+- 0 16362 15919"/>
                              <a:gd name="T5" fmla="*/ T4 w 918"/>
                              <a:gd name="T6" fmla="+- 0 1841 6343"/>
                              <a:gd name="T7" fmla="*/ 1841 h 5562"/>
                              <a:gd name="T8" fmla="+- 0 16400 15919"/>
                              <a:gd name="T9" fmla="*/ T8 w 918"/>
                              <a:gd name="T10" fmla="+- 0 3162 6343"/>
                              <a:gd name="T11" fmla="*/ 3162 h 5562"/>
                              <a:gd name="T12" fmla="+- 0 16419 15919"/>
                              <a:gd name="T13" fmla="*/ T12 w 918"/>
                              <a:gd name="T14" fmla="+- 0 11906 6343"/>
                              <a:gd name="T15" fmla="*/ 11906 h 5562"/>
                              <a:gd name="T16" fmla="+- 0 16838 15919"/>
                              <a:gd name="T17" fmla="*/ T16 w 918"/>
                              <a:gd name="T18" fmla="+- 0 11906 6343"/>
                              <a:gd name="T19" fmla="*/ 11906 h 5562"/>
                              <a:gd name="T20" fmla="+- 0 16838 15919"/>
                              <a:gd name="T21" fmla="*/ T20 w 918"/>
                              <a:gd name="T22" fmla="+- 0 0 6343"/>
                              <a:gd name="T23" fmla="*/ 0 h 5562"/>
                              <a:gd name="T24" fmla="+- 0 16280 15919"/>
                              <a:gd name="T25" fmla="*/ T24 w 918"/>
                              <a:gd name="T26" fmla="+- 0 0 6343"/>
                              <a:gd name="T27" fmla="*/ 0 h 5562"/>
                            </a:gdLst>
                            <a:ahLst/>
                            <a:cxnLst>
                              <a:cxn ang="0">
                                <a:pos x="T1" y="T3"/>
                              </a:cxn>
                              <a:cxn ang="0">
                                <a:pos x="T5" y="T7"/>
                              </a:cxn>
                              <a:cxn ang="0">
                                <a:pos x="T9" y="T11"/>
                              </a:cxn>
                              <a:cxn ang="0">
                                <a:pos x="T13" y="T15"/>
                              </a:cxn>
                              <a:cxn ang="0">
                                <a:pos x="T17" y="T19"/>
                              </a:cxn>
                              <a:cxn ang="0">
                                <a:pos x="T21" y="T23"/>
                              </a:cxn>
                              <a:cxn ang="0">
                                <a:pos x="T25" y="T27"/>
                              </a:cxn>
                            </a:cxnLst>
                            <a:rect l="0" t="0" r="r" b="b"/>
                            <a:pathLst>
                              <a:path w="918" h="5562">
                                <a:moveTo>
                                  <a:pt x="361" y="-6343"/>
                                </a:moveTo>
                                <a:lnTo>
                                  <a:pt x="443" y="-4502"/>
                                </a:lnTo>
                                <a:lnTo>
                                  <a:pt x="481" y="-3181"/>
                                </a:lnTo>
                                <a:lnTo>
                                  <a:pt x="500" y="5563"/>
                                </a:lnTo>
                                <a:lnTo>
                                  <a:pt x="919" y="5563"/>
                                </a:lnTo>
                                <a:lnTo>
                                  <a:pt x="919" y="-6343"/>
                                </a:lnTo>
                                <a:lnTo>
                                  <a:pt x="361" y="-634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C7BFD" id="Groep 36" o:spid="_x0000_s1026" style="position:absolute;margin-left:795.95pt;margin-top:317.15pt;width:45.9pt;height:278.1pt;z-index:-251651072;mso-position-horizontal-relative:page;mso-position-vertical-relative:page" coordorigin="15919,6343" coordsize="91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">
                <v:shape id="Freeform 10" o:spid="_x0000_s1027"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" path="m500,5563l500,r-5,932l483,1697r-11,334l458,2341r-18,291l418,2909r-27,269l360,3445r-37,271l281,3996r-49,296l,5563r500,e" fillcolor="#d7df23" stroked="f">
                  <v:path arrowok="t" o:connecttype="custom" o:connectlocs="500,11906;500,6343;495,7275;483,8040;472,8374;458,8684;440,8975;418,9252;391,9521;360,9788;323,10059;281,10339;232,10635;0,11906;500,11906" o:connectangles="0,0,0,0,0,0,0,0,0,0,0,0,0,0,0"/>
                </v:shape>
                <v:shape id="Freeform 11" o:spid="_x0000_s1028"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" path="m361,-6343r82,1841l481,-3181r19,8744l919,5563r,-11906l361,-6343e" fillcolor="#d7df23" stroked="f">
                  <v:path arrowok="t" o:connecttype="custom" o:connectlocs="361,0;443,1841;481,3162;500,11906;919,11906;919,0;361,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251666432" behindDoc="1" locked="0" layoutInCell="1" allowOverlap="1" wp14:anchorId="165D16CE" wp14:editId="0C40A1D9">
                <wp:simplePos x="0" y="0"/>
                <wp:positionH relativeFrom="page">
                  <wp:posOffset>151765</wp:posOffset>
                </wp:positionH>
                <wp:positionV relativeFrom="page">
                  <wp:posOffset>3742690</wp:posOffset>
                </wp:positionV>
                <wp:extent cx="165100" cy="167005"/>
                <wp:effectExtent l="0" t="0" r="0" b="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8EC6" w14:textId="77777777" w:rsidR="00A71134" w:rsidRDefault="00A71134" w:rsidP="00852322">
                            <w:pPr>
                              <w:pStyle w:val="Plattetekst"/>
                              <w:spacing w:line="244" w:lineRule="exact"/>
                              <w:ind w:left="20"/>
                              <w:rPr>
                                <w:rFonts w:cs="Calibri"/>
                              </w:rPr>
                            </w:pPr>
                            <w:r>
                              <w:rPr>
                                <w:rFonts w:cs="Calibri"/>
                                <w:color w:val="FFFFFF"/>
                                <w:w w:val="99"/>
                              </w:rPr>
                              <w:t>87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16CE" id="Tekstvak 35" o:spid="_x0000_s1036" type="#_x0000_t202" style="position:absolute;left:0;text-align:left;margin-left:11.95pt;margin-top:294.7pt;width:13pt;height:13.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" filled="f" stroked="f">
                <v:textbox style="layout-flow:vertical" inset="0,0,0,0">
                  <w:txbxContent>
                    <w:p w14:paraId="04A38EC6" w14:textId="77777777" w:rsidR="00A71134" w:rsidRDefault="00A71134" w:rsidP="00852322">
                      <w:pPr>
                        <w:pStyle w:val="Plattetekst"/>
                        <w:spacing w:line="244" w:lineRule="exact"/>
                        <w:ind w:left="20"/>
                        <w:rPr>
                          <w:rFonts w:cs="Calibri"/>
                        </w:rPr>
                      </w:pPr>
                      <w:r>
                        <w:rPr>
                          <w:rFonts w:cs="Calibri"/>
                          <w:color w:val="FFFFFF"/>
                          <w:w w:val="99"/>
                        </w:rPr>
                        <w:t>87</w:t>
                      </w:r>
                    </w:p>
                  </w:txbxContent>
                </v:textbox>
                <w10:wrap anchorx="page" anchory="page"/>
              </v:shape>
            </w:pict>
          </mc:Fallback>
        </mc:AlternateContent>
      </w:r>
      <w:r w:rsidRPr="00CA22F4">
        <w:rPr>
          <w:rFonts w:cs="Calibri"/>
          <w:color w:val="D7DF23"/>
          <w:w w:val="95"/>
        </w:rPr>
        <w:t>Bijla</w:t>
      </w:r>
      <w:r w:rsidRPr="00CA22F4">
        <w:rPr>
          <w:rFonts w:cs="Calibri"/>
          <w:color w:val="D7DF23"/>
          <w:spacing w:val="-4"/>
          <w:w w:val="95"/>
        </w:rPr>
        <w:t>g</w:t>
      </w:r>
      <w:r w:rsidRPr="00CA22F4">
        <w:rPr>
          <w:rFonts w:cs="Calibri"/>
          <w:color w:val="D7DF23"/>
          <w:w w:val="95"/>
        </w:rPr>
        <w:t>e</w:t>
      </w:r>
      <w:r w:rsidRPr="00CA22F4">
        <w:rPr>
          <w:rFonts w:cs="Calibri"/>
          <w:color w:val="D7DF23"/>
          <w:spacing w:val="9"/>
          <w:w w:val="95"/>
        </w:rPr>
        <w:t xml:space="preserve"> </w:t>
      </w:r>
      <w:r w:rsidRPr="00CA22F4">
        <w:rPr>
          <w:rFonts w:cs="Calibri"/>
          <w:color w:val="D7DF23"/>
          <w:w w:val="95"/>
        </w:rPr>
        <w:t>15D</w:t>
      </w:r>
    </w:p>
    <w:p w14:paraId="69735FF4" w14:textId="77777777" w:rsidR="00852322" w:rsidRPr="00CA22F4" w:rsidRDefault="00852322" w:rsidP="00852322">
      <w:pPr>
        <w:pStyle w:val="Plattetekst"/>
        <w:spacing w:before="83" w:line="357" w:lineRule="auto"/>
        <w:ind w:left="113" w:right="6060"/>
      </w:pPr>
      <w:r w:rsidRPr="00CA22F4">
        <w:rPr>
          <w:color w:val="6D6E71"/>
          <w:w w:val="95"/>
        </w:rPr>
        <w:t>H</w:t>
      </w:r>
      <w:r w:rsidRPr="00CA22F4">
        <w:rPr>
          <w:color w:val="6D6E71"/>
          <w:spacing w:val="-2"/>
          <w:w w:val="95"/>
        </w:rPr>
        <w:t>e</w:t>
      </w:r>
      <w:r w:rsidRPr="00CA22F4">
        <w:rPr>
          <w:color w:val="6D6E71"/>
          <w:w w:val="95"/>
        </w:rPr>
        <w:t>t</w:t>
      </w:r>
      <w:r w:rsidRPr="00CA22F4">
        <w:rPr>
          <w:color w:val="6D6E71"/>
          <w:spacing w:val="7"/>
          <w:w w:val="95"/>
        </w:rPr>
        <w:t xml:space="preserve"> </w:t>
      </w:r>
      <w:r w:rsidRPr="00CA22F4">
        <w:rPr>
          <w:color w:val="6D6E71"/>
          <w:w w:val="95"/>
        </w:rPr>
        <w:t>i</w:t>
      </w:r>
      <w:r w:rsidRPr="00CA22F4">
        <w:rPr>
          <w:color w:val="6D6E71"/>
          <w:spacing w:val="-2"/>
          <w:w w:val="95"/>
        </w:rPr>
        <w:t>n</w:t>
      </w:r>
      <w:r w:rsidRPr="00CA22F4">
        <w:rPr>
          <w:color w:val="6D6E71"/>
          <w:spacing w:val="-5"/>
          <w:w w:val="95"/>
        </w:rPr>
        <w:t>f</w:t>
      </w:r>
      <w:r w:rsidRPr="00CA22F4">
        <w:rPr>
          <w:color w:val="6D6E71"/>
          <w:w w:val="95"/>
        </w:rPr>
        <w:t>orm</w:t>
      </w:r>
      <w:r w:rsidRPr="00CA22F4">
        <w:rPr>
          <w:color w:val="6D6E71"/>
          <w:spacing w:val="-2"/>
          <w:w w:val="95"/>
        </w:rPr>
        <w:t>a</w:t>
      </w:r>
      <w:r w:rsidRPr="00CA22F4">
        <w:rPr>
          <w:color w:val="6D6E71"/>
          <w:w w:val="95"/>
        </w:rPr>
        <w:t>tieboekje</w:t>
      </w:r>
      <w:r w:rsidRPr="00CA22F4">
        <w:rPr>
          <w:color w:val="6D6E71"/>
          <w:spacing w:val="7"/>
          <w:w w:val="95"/>
        </w:rPr>
        <w:t xml:space="preserve"> </w:t>
      </w:r>
      <w:r w:rsidRPr="00CA22F4">
        <w:rPr>
          <w:color w:val="6D6E71"/>
          <w:spacing w:val="8"/>
          <w:w w:val="95"/>
        </w:rPr>
        <w:t>‘</w:t>
      </w:r>
      <w:r w:rsidRPr="00CA22F4">
        <w:rPr>
          <w:color w:val="6D6E71"/>
          <w:spacing w:val="-19"/>
          <w:w w:val="95"/>
        </w:rPr>
        <w:t>T</w:t>
      </w:r>
      <w:r w:rsidRPr="00CA22F4">
        <w:rPr>
          <w:color w:val="6D6E71"/>
          <w:w w:val="95"/>
        </w:rPr>
        <w:t>o</w:t>
      </w:r>
      <w:r w:rsidRPr="00CA22F4">
        <w:rPr>
          <w:color w:val="6D6E71"/>
          <w:spacing w:val="-1"/>
          <w:w w:val="95"/>
        </w:rPr>
        <w:t>e</w:t>
      </w:r>
      <w:r w:rsidRPr="00CA22F4">
        <w:rPr>
          <w:color w:val="6D6E71"/>
          <w:w w:val="95"/>
        </w:rPr>
        <w:t>l</w:t>
      </w:r>
      <w:r w:rsidRPr="00CA22F4">
        <w:rPr>
          <w:color w:val="6D6E71"/>
          <w:spacing w:val="-2"/>
          <w:w w:val="95"/>
        </w:rPr>
        <w:t>a</w:t>
      </w:r>
      <w:r w:rsidRPr="00CA22F4">
        <w:rPr>
          <w:color w:val="6D6E71"/>
          <w:w w:val="95"/>
        </w:rPr>
        <w:t>ting</w:t>
      </w:r>
      <w:r w:rsidRPr="00CA22F4">
        <w:rPr>
          <w:color w:val="6D6E71"/>
          <w:spacing w:val="7"/>
          <w:w w:val="95"/>
        </w:rPr>
        <w:t xml:space="preserve"> </w:t>
      </w:r>
      <w:r w:rsidRPr="00CA22F4">
        <w:rPr>
          <w:color w:val="6D6E71"/>
          <w:w w:val="95"/>
        </w:rPr>
        <w:t>en</w:t>
      </w:r>
      <w:r w:rsidRPr="00CA22F4">
        <w:rPr>
          <w:color w:val="6D6E71"/>
          <w:spacing w:val="7"/>
          <w:w w:val="95"/>
        </w:rPr>
        <w:t xml:space="preserve"> </w:t>
      </w:r>
      <w:r w:rsidRPr="00CA22F4">
        <w:rPr>
          <w:color w:val="6D6E71"/>
          <w:spacing w:val="-3"/>
          <w:w w:val="95"/>
        </w:rPr>
        <w:t>v</w:t>
      </w:r>
      <w:r w:rsidRPr="00CA22F4">
        <w:rPr>
          <w:color w:val="6D6E71"/>
          <w:w w:val="95"/>
        </w:rPr>
        <w:t>e</w:t>
      </w:r>
      <w:r w:rsidRPr="00CA22F4">
        <w:rPr>
          <w:color w:val="6D6E71"/>
          <w:spacing w:val="1"/>
          <w:w w:val="95"/>
        </w:rPr>
        <w:t>r</w:t>
      </w:r>
      <w:r w:rsidRPr="00CA22F4">
        <w:rPr>
          <w:color w:val="6D6E71"/>
          <w:w w:val="95"/>
        </w:rPr>
        <w:t>wijd</w:t>
      </w:r>
      <w:r w:rsidRPr="00CA22F4">
        <w:rPr>
          <w:color w:val="6D6E71"/>
          <w:spacing w:val="-1"/>
          <w:w w:val="95"/>
        </w:rPr>
        <w:t>e</w:t>
      </w:r>
      <w:r w:rsidRPr="00CA22F4">
        <w:rPr>
          <w:color w:val="6D6E71"/>
          <w:w w:val="95"/>
        </w:rPr>
        <w:t>ring</w:t>
      </w:r>
      <w:r w:rsidRPr="00CA22F4">
        <w:rPr>
          <w:color w:val="6D6E71"/>
          <w:spacing w:val="8"/>
          <w:w w:val="95"/>
        </w:rPr>
        <w:t xml:space="preserve"> </w:t>
      </w:r>
      <w:r w:rsidRPr="00CA22F4">
        <w:rPr>
          <w:color w:val="6D6E71"/>
          <w:w w:val="95"/>
        </w:rPr>
        <w:t>le</w:t>
      </w:r>
      <w:r w:rsidRPr="00CA22F4">
        <w:rPr>
          <w:color w:val="6D6E71"/>
          <w:spacing w:val="-1"/>
          <w:w w:val="95"/>
        </w:rPr>
        <w:t>e</w:t>
      </w:r>
      <w:r w:rsidRPr="00CA22F4">
        <w:rPr>
          <w:color w:val="6D6E71"/>
          <w:w w:val="95"/>
        </w:rPr>
        <w:t>rlin</w:t>
      </w:r>
      <w:r w:rsidRPr="00CA22F4">
        <w:rPr>
          <w:color w:val="6D6E71"/>
          <w:spacing w:val="-2"/>
          <w:w w:val="95"/>
        </w:rPr>
        <w:t>g</w:t>
      </w:r>
      <w:r w:rsidRPr="00CA22F4">
        <w:rPr>
          <w:color w:val="6D6E71"/>
          <w:w w:val="95"/>
        </w:rPr>
        <w:t>en</w:t>
      </w:r>
      <w:r w:rsidRPr="00CA22F4">
        <w:rPr>
          <w:color w:val="6D6E71"/>
          <w:spacing w:val="7"/>
          <w:w w:val="95"/>
        </w:rPr>
        <w:t xml:space="preserve"> </w:t>
      </w:r>
      <w:r w:rsidRPr="00CA22F4">
        <w:rPr>
          <w:color w:val="6D6E71"/>
          <w:w w:val="95"/>
        </w:rPr>
        <w:t>P</w:t>
      </w:r>
      <w:r w:rsidRPr="00CA22F4">
        <w:rPr>
          <w:color w:val="6D6E71"/>
          <w:spacing w:val="1"/>
          <w:w w:val="95"/>
        </w:rPr>
        <w:t>O</w:t>
      </w:r>
      <w:r w:rsidRPr="00CA22F4">
        <w:rPr>
          <w:color w:val="6D6E71"/>
          <w:spacing w:val="-21"/>
          <w:w w:val="95"/>
        </w:rPr>
        <w:t>’</w:t>
      </w:r>
      <w:r w:rsidRPr="00CA22F4">
        <w:rPr>
          <w:color w:val="6D6E71"/>
          <w:w w:val="95"/>
        </w:rPr>
        <w:t>.</w:t>
      </w:r>
      <w:r w:rsidRPr="00CA22F4">
        <w:rPr>
          <w:color w:val="6D6E71"/>
          <w:spacing w:val="7"/>
          <w:w w:val="95"/>
        </w:rPr>
        <w:t xml:space="preserve"> </w:t>
      </w:r>
      <w:r w:rsidRPr="00CA22F4">
        <w:rPr>
          <w:color w:val="6D6E71"/>
          <w:w w:val="95"/>
        </w:rPr>
        <w:t>(op</w:t>
      </w:r>
      <w:r w:rsidRPr="00CA22F4">
        <w:rPr>
          <w:color w:val="6D6E71"/>
          <w:spacing w:val="7"/>
          <w:w w:val="95"/>
        </w:rPr>
        <w:t xml:space="preserve"> </w:t>
      </w:r>
      <w:r w:rsidRPr="00CA22F4">
        <w:rPr>
          <w:color w:val="6D6E71"/>
          <w:w w:val="95"/>
        </w:rPr>
        <w:t>school</w:t>
      </w:r>
      <w:r w:rsidRPr="00CA22F4">
        <w:rPr>
          <w:color w:val="6D6E71"/>
          <w:spacing w:val="7"/>
          <w:w w:val="95"/>
        </w:rPr>
        <w:t xml:space="preserve"> </w:t>
      </w:r>
      <w:r w:rsidRPr="00CA22F4">
        <w:rPr>
          <w:color w:val="6D6E71"/>
          <w:w w:val="95"/>
        </w:rPr>
        <w:t>aa</w:t>
      </w:r>
      <w:r w:rsidRPr="00CA22F4">
        <w:rPr>
          <w:color w:val="6D6E71"/>
          <w:spacing w:val="-2"/>
          <w:w w:val="95"/>
        </w:rPr>
        <w:t>nw</w:t>
      </w:r>
      <w:r w:rsidRPr="00CA22F4">
        <w:rPr>
          <w:color w:val="6D6E71"/>
          <w:spacing w:val="-3"/>
          <w:w w:val="95"/>
        </w:rPr>
        <w:t>e</w:t>
      </w:r>
      <w:r w:rsidRPr="00CA22F4">
        <w:rPr>
          <w:color w:val="6D6E71"/>
          <w:w w:val="95"/>
        </w:rPr>
        <w:t>zig)</w:t>
      </w:r>
      <w:r w:rsidRPr="00CA22F4">
        <w:rPr>
          <w:color w:val="6D6E71"/>
          <w:w w:val="96"/>
        </w:rPr>
        <w:t xml:space="preserve"> </w:t>
      </w:r>
      <w:r w:rsidRPr="00CA22F4">
        <w:rPr>
          <w:color w:val="6D6E71"/>
          <w:w w:val="95"/>
        </w:rPr>
        <w:t>S</w:t>
      </w:r>
      <w:r w:rsidRPr="00CA22F4">
        <w:rPr>
          <w:color w:val="6D6E71"/>
          <w:spacing w:val="-3"/>
          <w:w w:val="95"/>
        </w:rPr>
        <w:t>t</w:t>
      </w:r>
      <w:r w:rsidRPr="00CA22F4">
        <w:rPr>
          <w:color w:val="6D6E71"/>
          <w:w w:val="95"/>
        </w:rPr>
        <w:t>appenplan:</w:t>
      </w:r>
      <w:r w:rsidRPr="00CA22F4">
        <w:rPr>
          <w:color w:val="6D6E71"/>
          <w:spacing w:val="15"/>
          <w:w w:val="95"/>
        </w:rPr>
        <w:t xml:space="preserve"> </w:t>
      </w:r>
      <w:r w:rsidRPr="00CA22F4">
        <w:rPr>
          <w:color w:val="6D6E71"/>
          <w:w w:val="95"/>
        </w:rPr>
        <w:t>O</w:t>
      </w:r>
      <w:r w:rsidRPr="00CA22F4">
        <w:rPr>
          <w:color w:val="6D6E71"/>
          <w:spacing w:val="-3"/>
          <w:w w:val="95"/>
        </w:rPr>
        <w:t>v</w:t>
      </w:r>
      <w:r w:rsidRPr="00CA22F4">
        <w:rPr>
          <w:color w:val="6D6E71"/>
          <w:spacing w:val="-1"/>
          <w:w w:val="95"/>
        </w:rPr>
        <w:t>e</w:t>
      </w:r>
      <w:r w:rsidRPr="00CA22F4">
        <w:rPr>
          <w:color w:val="6D6E71"/>
          <w:w w:val="95"/>
        </w:rPr>
        <w:t>rzic</w:t>
      </w:r>
      <w:r w:rsidRPr="00CA22F4">
        <w:rPr>
          <w:color w:val="6D6E71"/>
          <w:spacing w:val="-2"/>
          <w:w w:val="95"/>
        </w:rPr>
        <w:t>h</w:t>
      </w:r>
      <w:r w:rsidRPr="00CA22F4">
        <w:rPr>
          <w:color w:val="6D6E71"/>
          <w:w w:val="95"/>
        </w:rPr>
        <w:t>t</w:t>
      </w:r>
      <w:r w:rsidRPr="00CA22F4">
        <w:rPr>
          <w:color w:val="6D6E71"/>
          <w:spacing w:val="15"/>
          <w:w w:val="95"/>
        </w:rPr>
        <w:t xml:space="preserve"> </w:t>
      </w:r>
      <w:r w:rsidRPr="00CA22F4">
        <w:rPr>
          <w:color w:val="6D6E71"/>
          <w:w w:val="95"/>
        </w:rPr>
        <w:t>p</w:t>
      </w:r>
      <w:r w:rsidRPr="00CA22F4">
        <w:rPr>
          <w:color w:val="6D6E71"/>
          <w:spacing w:val="-4"/>
          <w:w w:val="95"/>
        </w:rPr>
        <w:t>r</w:t>
      </w:r>
      <w:r w:rsidRPr="00CA22F4">
        <w:rPr>
          <w:color w:val="6D6E71"/>
          <w:w w:val="95"/>
        </w:rPr>
        <w:t>oc</w:t>
      </w:r>
      <w:r w:rsidRPr="00CA22F4">
        <w:rPr>
          <w:color w:val="6D6E71"/>
          <w:spacing w:val="-1"/>
          <w:w w:val="95"/>
        </w:rPr>
        <w:t>e</w:t>
      </w:r>
      <w:r w:rsidRPr="00CA22F4">
        <w:rPr>
          <w:color w:val="6D6E71"/>
          <w:w w:val="95"/>
        </w:rPr>
        <w:t>du</w:t>
      </w:r>
      <w:r w:rsidRPr="00CA22F4">
        <w:rPr>
          <w:color w:val="6D6E71"/>
          <w:spacing w:val="-3"/>
          <w:w w:val="95"/>
        </w:rPr>
        <w:t>r</w:t>
      </w:r>
      <w:r w:rsidRPr="00CA22F4">
        <w:rPr>
          <w:color w:val="6D6E71"/>
          <w:w w:val="95"/>
        </w:rPr>
        <w:t>e</w:t>
      </w:r>
      <w:r w:rsidRPr="00CA22F4">
        <w:rPr>
          <w:color w:val="6D6E71"/>
          <w:spacing w:val="13"/>
          <w:w w:val="95"/>
        </w:rPr>
        <w:t xml:space="preserve"> </w:t>
      </w:r>
      <w:r w:rsidRPr="00CA22F4">
        <w:rPr>
          <w:color w:val="6D6E71"/>
          <w:spacing w:val="-1"/>
          <w:w w:val="95"/>
        </w:rPr>
        <w:t>‘</w:t>
      </w:r>
      <w:r w:rsidRPr="00CA22F4">
        <w:rPr>
          <w:color w:val="6D6E71"/>
          <w:spacing w:val="-3"/>
          <w:w w:val="95"/>
        </w:rPr>
        <w:t>v</w:t>
      </w:r>
      <w:r w:rsidRPr="00CA22F4">
        <w:rPr>
          <w:color w:val="6D6E71"/>
          <w:spacing w:val="-1"/>
          <w:w w:val="95"/>
        </w:rPr>
        <w:t>e</w:t>
      </w:r>
      <w:r w:rsidRPr="00CA22F4">
        <w:rPr>
          <w:color w:val="6D6E71"/>
          <w:spacing w:val="1"/>
          <w:w w:val="95"/>
        </w:rPr>
        <w:t>r</w:t>
      </w:r>
      <w:r w:rsidRPr="00CA22F4">
        <w:rPr>
          <w:color w:val="6D6E71"/>
          <w:w w:val="95"/>
        </w:rPr>
        <w:t>wijderin</w:t>
      </w:r>
      <w:r w:rsidRPr="00CA22F4">
        <w:rPr>
          <w:color w:val="6D6E71"/>
          <w:spacing w:val="7"/>
          <w:w w:val="95"/>
        </w:rPr>
        <w:t>g</w:t>
      </w:r>
      <w:r w:rsidRPr="00CA22F4">
        <w:rPr>
          <w:color w:val="6D6E71"/>
          <w:spacing w:val="-21"/>
          <w:w w:val="95"/>
        </w:rPr>
        <w:t>’</w:t>
      </w:r>
      <w:r w:rsidRPr="00CA22F4">
        <w:rPr>
          <w:color w:val="6D6E71"/>
          <w:w w:val="95"/>
        </w:rPr>
        <w:t>.</w:t>
      </w:r>
    </w:p>
    <w:p w14:paraId="0A34FF3E" w14:textId="77777777" w:rsidR="00852322" w:rsidRPr="00CA22F4" w:rsidRDefault="00852322" w:rsidP="00852322">
      <w:pPr>
        <w:spacing w:before="10" w:line="80" w:lineRule="exact"/>
        <w:rPr>
          <w:sz w:val="8"/>
          <w:szCs w:val="8"/>
        </w:rPr>
      </w:pPr>
    </w:p>
    <w:tbl>
      <w:tblPr>
        <w:tblStyle w:val="TableNormal"/>
        <w:tblW w:w="0" w:type="auto"/>
        <w:tblInd w:w="113" w:type="dxa"/>
        <w:tblLayout w:type="fixed"/>
        <w:tblLook w:val="01E0" w:firstRow="1" w:lastRow="1" w:firstColumn="1" w:lastColumn="1" w:noHBand="0" w:noVBand="0"/>
      </w:tblPr>
      <w:tblGrid>
        <w:gridCol w:w="439"/>
        <w:gridCol w:w="4181"/>
        <w:gridCol w:w="3060"/>
        <w:gridCol w:w="2234"/>
        <w:gridCol w:w="914"/>
        <w:gridCol w:w="1965"/>
      </w:tblGrid>
      <w:tr w:rsidR="00852322" w:rsidRPr="00CA22F4" w14:paraId="7393B445" w14:textId="77777777" w:rsidTr="00852322">
        <w:trPr>
          <w:trHeight w:hRule="exact" w:val="528"/>
        </w:trPr>
        <w:tc>
          <w:tcPr>
            <w:tcW w:w="439" w:type="dxa"/>
            <w:tcBorders>
              <w:top w:val="single" w:sz="8" w:space="0" w:color="000000"/>
              <w:left w:val="single" w:sz="8" w:space="0" w:color="000000"/>
              <w:bottom w:val="single" w:sz="8" w:space="0" w:color="000000"/>
              <w:right w:val="single" w:sz="8" w:space="0" w:color="000000"/>
            </w:tcBorders>
          </w:tcPr>
          <w:p w14:paraId="2E309AB5" w14:textId="77777777" w:rsidR="00852322" w:rsidRPr="00CA22F4" w:rsidRDefault="00852322" w:rsidP="00852322">
            <w:pPr>
              <w:pStyle w:val="TableParagraph"/>
              <w:spacing w:before="25"/>
              <w:ind w:left="147" w:right="180"/>
              <w:jc w:val="center"/>
              <w:rPr>
                <w:rFonts w:ascii="Calibri" w:eastAsia="Calibri" w:hAnsi="Calibri" w:cs="Calibri"/>
                <w:lang w:val="nl-NL"/>
              </w:rPr>
            </w:pPr>
            <w:r w:rsidRPr="00CA22F4">
              <w:rPr>
                <w:rFonts w:ascii="Calibri" w:eastAsia="Calibri" w:hAnsi="Calibri" w:cs="Calibri"/>
                <w:color w:val="6D6E71"/>
                <w:w w:val="105"/>
                <w:lang w:val="nl-NL"/>
              </w:rPr>
              <w:t>l</w:t>
            </w:r>
          </w:p>
        </w:tc>
        <w:tc>
          <w:tcPr>
            <w:tcW w:w="4181" w:type="dxa"/>
            <w:tcBorders>
              <w:top w:val="single" w:sz="8" w:space="0" w:color="000000"/>
              <w:left w:val="single" w:sz="8" w:space="0" w:color="000000"/>
              <w:bottom w:val="single" w:sz="8" w:space="0" w:color="000000"/>
              <w:right w:val="single" w:sz="8" w:space="0" w:color="000000"/>
            </w:tcBorders>
          </w:tcPr>
          <w:p w14:paraId="19ABD98A"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85"/>
                <w:lang w:val="nl-NL"/>
              </w:rPr>
              <w:t>BE</w:t>
            </w:r>
            <w:r w:rsidRPr="00CA22F4">
              <w:rPr>
                <w:rFonts w:ascii="Calibri" w:eastAsia="Calibri" w:hAnsi="Calibri" w:cs="Calibri"/>
                <w:color w:val="6D6E71"/>
                <w:spacing w:val="-2"/>
                <w:w w:val="85"/>
                <w:lang w:val="nl-NL"/>
              </w:rPr>
              <w:t>S</w:t>
            </w:r>
            <w:r w:rsidRPr="00CA22F4">
              <w:rPr>
                <w:rFonts w:ascii="Calibri" w:eastAsia="Calibri" w:hAnsi="Calibri" w:cs="Calibri"/>
                <w:color w:val="6D6E71"/>
                <w:w w:val="85"/>
                <w:lang w:val="nl-NL"/>
              </w:rPr>
              <w:t>L</w:t>
            </w:r>
            <w:r w:rsidRPr="00CA22F4">
              <w:rPr>
                <w:rFonts w:ascii="Calibri" w:eastAsia="Calibri" w:hAnsi="Calibri" w:cs="Calibri"/>
                <w:color w:val="6D6E71"/>
                <w:spacing w:val="-1"/>
                <w:w w:val="85"/>
                <w:lang w:val="nl-NL"/>
              </w:rPr>
              <w:t>U</w:t>
            </w:r>
            <w:r w:rsidRPr="00CA22F4">
              <w:rPr>
                <w:rFonts w:ascii="Calibri" w:eastAsia="Calibri" w:hAnsi="Calibri" w:cs="Calibri"/>
                <w:color w:val="6D6E71"/>
                <w:w w:val="85"/>
                <w:lang w:val="nl-NL"/>
              </w:rPr>
              <w:t>IT</w:t>
            </w:r>
            <w:r w:rsidRPr="00CA22F4">
              <w:rPr>
                <w:rFonts w:ascii="Calibri" w:eastAsia="Calibri" w:hAnsi="Calibri" w:cs="Calibri"/>
                <w:color w:val="6D6E71"/>
                <w:spacing w:val="-4"/>
                <w:w w:val="85"/>
                <w:lang w:val="nl-NL"/>
              </w:rPr>
              <w:t>V</w:t>
            </w:r>
            <w:r w:rsidRPr="00CA22F4">
              <w:rPr>
                <w:rFonts w:ascii="Calibri" w:eastAsia="Calibri" w:hAnsi="Calibri" w:cs="Calibri"/>
                <w:color w:val="6D6E71"/>
                <w:spacing w:val="-2"/>
                <w:w w:val="85"/>
                <w:lang w:val="nl-NL"/>
              </w:rPr>
              <w:t>O</w:t>
            </w:r>
            <w:r w:rsidRPr="00CA22F4">
              <w:rPr>
                <w:rFonts w:ascii="Calibri" w:eastAsia="Calibri" w:hAnsi="Calibri" w:cs="Calibri"/>
                <w:color w:val="6D6E71"/>
                <w:w w:val="85"/>
                <w:lang w:val="nl-NL"/>
              </w:rPr>
              <w:t>RMI</w:t>
            </w:r>
            <w:r w:rsidRPr="00CA22F4">
              <w:rPr>
                <w:rFonts w:ascii="Calibri" w:eastAsia="Calibri" w:hAnsi="Calibri" w:cs="Calibri"/>
                <w:color w:val="6D6E71"/>
                <w:spacing w:val="-1"/>
                <w:w w:val="85"/>
                <w:lang w:val="nl-NL"/>
              </w:rPr>
              <w:t>N</w:t>
            </w:r>
            <w:r w:rsidRPr="00CA22F4">
              <w:rPr>
                <w:rFonts w:ascii="Calibri" w:eastAsia="Calibri" w:hAnsi="Calibri" w:cs="Calibri"/>
                <w:color w:val="6D6E71"/>
                <w:w w:val="85"/>
                <w:lang w:val="nl-NL"/>
              </w:rPr>
              <w:t>G</w:t>
            </w:r>
          </w:p>
        </w:tc>
        <w:tc>
          <w:tcPr>
            <w:tcW w:w="3060" w:type="dxa"/>
            <w:tcBorders>
              <w:top w:val="single" w:sz="8" w:space="0" w:color="000000"/>
              <w:left w:val="single" w:sz="8" w:space="0" w:color="000000"/>
              <w:bottom w:val="single" w:sz="8" w:space="0" w:color="000000"/>
              <w:right w:val="single" w:sz="8" w:space="0" w:color="000000"/>
            </w:tcBorders>
          </w:tcPr>
          <w:p w14:paraId="70C5370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A</w:t>
            </w:r>
            <w:r w:rsidRPr="00CA22F4">
              <w:rPr>
                <w:rFonts w:ascii="Calibri" w:eastAsia="Calibri" w:hAnsi="Calibri" w:cs="Calibri"/>
                <w:color w:val="6D6E71"/>
                <w:w w:val="80"/>
                <w:lang w:val="nl-NL"/>
              </w:rPr>
              <w:t>CTIES</w:t>
            </w:r>
          </w:p>
        </w:tc>
        <w:tc>
          <w:tcPr>
            <w:tcW w:w="2234" w:type="dxa"/>
            <w:tcBorders>
              <w:top w:val="single" w:sz="8" w:space="0" w:color="000000"/>
              <w:left w:val="single" w:sz="8" w:space="0" w:color="000000"/>
              <w:bottom w:val="single" w:sz="8" w:space="0" w:color="000000"/>
              <w:right w:val="single" w:sz="8" w:space="0" w:color="000000"/>
            </w:tcBorders>
          </w:tcPr>
          <w:p w14:paraId="58DE0F91"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V</w:t>
            </w:r>
            <w:r w:rsidRPr="00CA22F4">
              <w:rPr>
                <w:rFonts w:ascii="Calibri" w:eastAsia="Calibri" w:hAnsi="Calibri" w:cs="Calibri"/>
                <w:color w:val="6D6E71"/>
                <w:w w:val="80"/>
                <w:lang w:val="nl-NL"/>
              </w:rPr>
              <w:t>ER</w:t>
            </w:r>
            <w:r w:rsidRPr="00CA22F4">
              <w:rPr>
                <w:rFonts w:ascii="Calibri" w:eastAsia="Calibri" w:hAnsi="Calibri" w:cs="Calibri"/>
                <w:color w:val="6D6E71"/>
                <w:spacing w:val="-1"/>
                <w:w w:val="80"/>
                <w:lang w:val="nl-NL"/>
              </w:rPr>
              <w:t>AN</w:t>
            </w:r>
            <w:r w:rsidRPr="00CA22F4">
              <w:rPr>
                <w:rFonts w:ascii="Calibri" w:eastAsia="Calibri" w:hAnsi="Calibri" w:cs="Calibri"/>
                <w:color w:val="6D6E71"/>
                <w:w w:val="80"/>
                <w:lang w:val="nl-NL"/>
              </w:rPr>
              <w:t>T</w:t>
            </w:r>
            <w:r w:rsidRPr="00CA22F4">
              <w:rPr>
                <w:rFonts w:ascii="Calibri" w:eastAsia="Calibri" w:hAnsi="Calibri" w:cs="Calibri"/>
                <w:color w:val="6D6E71"/>
                <w:spacing w:val="-1"/>
                <w:w w:val="80"/>
                <w:lang w:val="nl-NL"/>
              </w:rPr>
              <w:t>W</w:t>
            </w:r>
            <w:r w:rsidRPr="00CA22F4">
              <w:rPr>
                <w:rFonts w:ascii="Calibri" w:eastAsia="Calibri" w:hAnsi="Calibri" w:cs="Calibri"/>
                <w:color w:val="6D6E71"/>
                <w:spacing w:val="-2"/>
                <w:w w:val="80"/>
                <w:lang w:val="nl-NL"/>
              </w:rPr>
              <w:t>O</w:t>
            </w:r>
            <w:r w:rsidRPr="00CA22F4">
              <w:rPr>
                <w:rFonts w:ascii="Calibri" w:eastAsia="Calibri" w:hAnsi="Calibri" w:cs="Calibri"/>
                <w:color w:val="6D6E71"/>
                <w:w w:val="80"/>
                <w:lang w:val="nl-NL"/>
              </w:rPr>
              <w:t>OR</w:t>
            </w:r>
            <w:r w:rsidRPr="00CA22F4">
              <w:rPr>
                <w:rFonts w:ascii="Calibri" w:eastAsia="Calibri" w:hAnsi="Calibri" w:cs="Calibri"/>
                <w:color w:val="6D6E71"/>
                <w:spacing w:val="-2"/>
                <w:w w:val="80"/>
                <w:lang w:val="nl-NL"/>
              </w:rPr>
              <w:t>D</w:t>
            </w:r>
            <w:r w:rsidRPr="00CA22F4">
              <w:rPr>
                <w:rFonts w:ascii="Calibri" w:eastAsia="Calibri" w:hAnsi="Calibri" w:cs="Calibri"/>
                <w:color w:val="6D6E71"/>
                <w:w w:val="80"/>
                <w:lang w:val="nl-NL"/>
              </w:rPr>
              <w:t>ELI</w:t>
            </w:r>
            <w:r w:rsidRPr="00CA22F4">
              <w:rPr>
                <w:rFonts w:ascii="Calibri" w:eastAsia="Calibri" w:hAnsi="Calibri" w:cs="Calibri"/>
                <w:color w:val="6D6E71"/>
                <w:spacing w:val="-2"/>
                <w:w w:val="80"/>
                <w:lang w:val="nl-NL"/>
              </w:rPr>
              <w:t>J</w:t>
            </w:r>
            <w:r w:rsidRPr="00CA22F4">
              <w:rPr>
                <w:rFonts w:ascii="Calibri" w:eastAsia="Calibri" w:hAnsi="Calibri" w:cs="Calibri"/>
                <w:color w:val="6D6E71"/>
                <w:w w:val="80"/>
                <w:lang w:val="nl-NL"/>
              </w:rPr>
              <w:t>KE</w:t>
            </w:r>
          </w:p>
        </w:tc>
        <w:tc>
          <w:tcPr>
            <w:tcW w:w="914" w:type="dxa"/>
            <w:tcBorders>
              <w:top w:val="single" w:sz="8" w:space="0" w:color="000000"/>
              <w:left w:val="single" w:sz="8" w:space="0" w:color="000000"/>
              <w:bottom w:val="single" w:sz="8" w:space="0" w:color="000000"/>
              <w:right w:val="single" w:sz="8" w:space="0" w:color="000000"/>
            </w:tcBorders>
          </w:tcPr>
          <w:p w14:paraId="5A0814B3"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U</w:t>
            </w:r>
            <w:r w:rsidRPr="00CA22F4">
              <w:rPr>
                <w:rFonts w:ascii="Calibri" w:eastAsia="Calibri" w:hAnsi="Calibri" w:cs="Calibri"/>
                <w:color w:val="6D6E71"/>
                <w:w w:val="90"/>
                <w:lang w:val="nl-NL"/>
              </w:rPr>
              <w:t>M</w:t>
            </w:r>
          </w:p>
        </w:tc>
        <w:tc>
          <w:tcPr>
            <w:tcW w:w="1965" w:type="dxa"/>
            <w:tcBorders>
              <w:top w:val="single" w:sz="8" w:space="0" w:color="000000"/>
              <w:left w:val="single" w:sz="8" w:space="0" w:color="000000"/>
              <w:bottom w:val="single" w:sz="8" w:space="0" w:color="000000"/>
              <w:right w:val="single" w:sz="8" w:space="0" w:color="000000"/>
            </w:tcBorders>
          </w:tcPr>
          <w:p w14:paraId="030F0DDE"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75"/>
                <w:lang w:val="nl-NL"/>
              </w:rPr>
              <w:t>GE</w:t>
            </w:r>
            <w:r w:rsidRPr="00CA22F4">
              <w:rPr>
                <w:rFonts w:ascii="Calibri" w:eastAsia="Calibri" w:hAnsi="Calibri" w:cs="Calibri"/>
                <w:color w:val="6D6E71"/>
                <w:spacing w:val="-2"/>
                <w:w w:val="75"/>
                <w:lang w:val="nl-NL"/>
              </w:rPr>
              <w:t>S</w:t>
            </w:r>
            <w:r w:rsidRPr="00CA22F4">
              <w:rPr>
                <w:rFonts w:ascii="Calibri" w:eastAsia="Calibri" w:hAnsi="Calibri" w:cs="Calibri"/>
                <w:color w:val="6D6E71"/>
                <w:w w:val="75"/>
                <w:lang w:val="nl-NL"/>
              </w:rPr>
              <w:t>PR</w:t>
            </w:r>
            <w:r w:rsidRPr="00CA22F4">
              <w:rPr>
                <w:rFonts w:ascii="Calibri" w:eastAsia="Calibri" w:hAnsi="Calibri" w:cs="Calibri"/>
                <w:color w:val="6D6E71"/>
                <w:spacing w:val="-3"/>
                <w:w w:val="75"/>
                <w:lang w:val="nl-NL"/>
              </w:rPr>
              <w:t>E</w:t>
            </w:r>
            <w:r w:rsidRPr="00CA22F4">
              <w:rPr>
                <w:rFonts w:ascii="Calibri" w:eastAsia="Calibri" w:hAnsi="Calibri" w:cs="Calibri"/>
                <w:color w:val="6D6E71"/>
                <w:w w:val="75"/>
                <w:lang w:val="nl-NL"/>
              </w:rPr>
              <w:t>K</w:t>
            </w:r>
            <w:r w:rsidRPr="00CA22F4">
              <w:rPr>
                <w:rFonts w:ascii="Calibri" w:eastAsia="Calibri" w:hAnsi="Calibri" w:cs="Calibri"/>
                <w:color w:val="6D6E71"/>
                <w:spacing w:val="-2"/>
                <w:w w:val="75"/>
                <w:lang w:val="nl-NL"/>
              </w:rPr>
              <w:t>S</w:t>
            </w:r>
            <w:r w:rsidRPr="00CA22F4">
              <w:rPr>
                <w:rFonts w:ascii="Calibri" w:eastAsia="Calibri" w:hAnsi="Calibri" w:cs="Calibri"/>
                <w:color w:val="6D6E71"/>
                <w:spacing w:val="-4"/>
                <w:w w:val="75"/>
                <w:lang w:val="nl-NL"/>
              </w:rPr>
              <w:t>V</w:t>
            </w:r>
            <w:r w:rsidRPr="00CA22F4">
              <w:rPr>
                <w:rFonts w:ascii="Calibri" w:eastAsia="Calibri" w:hAnsi="Calibri" w:cs="Calibri"/>
                <w:color w:val="6D6E71"/>
                <w:spacing w:val="-1"/>
                <w:w w:val="75"/>
                <w:lang w:val="nl-NL"/>
              </w:rPr>
              <w:t>O</w:t>
            </w:r>
            <w:r w:rsidRPr="00CA22F4">
              <w:rPr>
                <w:rFonts w:ascii="Calibri" w:eastAsia="Calibri" w:hAnsi="Calibri" w:cs="Calibri"/>
                <w:color w:val="6D6E71"/>
                <w:w w:val="75"/>
                <w:lang w:val="nl-NL"/>
              </w:rPr>
              <w:t>E</w:t>
            </w:r>
            <w:r w:rsidRPr="00CA22F4">
              <w:rPr>
                <w:rFonts w:ascii="Calibri" w:eastAsia="Calibri" w:hAnsi="Calibri" w:cs="Calibri"/>
                <w:color w:val="6D6E71"/>
                <w:spacing w:val="-2"/>
                <w:w w:val="75"/>
                <w:lang w:val="nl-NL"/>
              </w:rPr>
              <w:t>R</w:t>
            </w:r>
            <w:r w:rsidRPr="00CA22F4">
              <w:rPr>
                <w:rFonts w:ascii="Calibri" w:eastAsia="Calibri" w:hAnsi="Calibri" w:cs="Calibri"/>
                <w:color w:val="6D6E71"/>
                <w:w w:val="75"/>
                <w:lang w:val="nl-NL"/>
              </w:rPr>
              <w:t>DER</w:t>
            </w:r>
          </w:p>
        </w:tc>
      </w:tr>
      <w:tr w:rsidR="00852322" w:rsidRPr="00CA22F4" w14:paraId="6993143D" w14:textId="77777777" w:rsidTr="00852322">
        <w:trPr>
          <w:trHeight w:hRule="exact" w:val="4001"/>
        </w:trPr>
        <w:tc>
          <w:tcPr>
            <w:tcW w:w="439" w:type="dxa"/>
            <w:tcBorders>
              <w:top w:val="single" w:sz="8" w:space="0" w:color="000000"/>
              <w:left w:val="single" w:sz="8" w:space="0" w:color="000000"/>
              <w:bottom w:val="single" w:sz="8" w:space="0" w:color="000000"/>
              <w:right w:val="single" w:sz="8" w:space="0" w:color="000000"/>
            </w:tcBorders>
          </w:tcPr>
          <w:p w14:paraId="0477A4DF"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1</w:t>
            </w:r>
          </w:p>
        </w:tc>
        <w:tc>
          <w:tcPr>
            <w:tcW w:w="4181" w:type="dxa"/>
            <w:tcBorders>
              <w:top w:val="single" w:sz="8" w:space="0" w:color="000000"/>
              <w:left w:val="single" w:sz="8" w:space="0" w:color="000000"/>
              <w:bottom w:val="single" w:sz="8" w:space="0" w:color="000000"/>
              <w:right w:val="single" w:sz="8" w:space="0" w:color="000000"/>
            </w:tcBorders>
          </w:tcPr>
          <w:p w14:paraId="7CFCB57B"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im</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w:t>
            </w:r>
            <w:r w:rsidRPr="00CA22F4">
              <w:rPr>
                <w:rFonts w:ascii="Calibri" w:eastAsia="Calibri" w:hAnsi="Calibri" w:cs="Calibri"/>
                <w:color w:val="6D6E71"/>
                <w:spacing w:val="-1"/>
                <w:w w:val="95"/>
                <w:lang w:val="nl-NL"/>
              </w:rPr>
              <w:t>ou</w:t>
            </w:r>
            <w:r w:rsidRPr="00CA22F4">
              <w:rPr>
                <w:rFonts w:ascii="Calibri" w:eastAsia="Calibri" w:hAnsi="Calibri" w:cs="Calibri"/>
                <w:color w:val="6D6E71"/>
                <w:w w:val="95"/>
                <w:lang w:val="nl-NL"/>
              </w:rPr>
              <w:t>t</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1"/>
                <w:w w:val="95"/>
                <w:lang w:val="nl-NL"/>
              </w:rPr>
              <w:t>m</w:t>
            </w:r>
            <w:r w:rsidRPr="00CA22F4">
              <w:rPr>
                <w:rFonts w:ascii="Calibri" w:eastAsia="Calibri" w:hAnsi="Calibri" w:cs="Calibri"/>
                <w:color w:val="6D6E71"/>
                <w:spacing w:val="-2"/>
                <w:w w:val="95"/>
                <w:lang w:val="nl-NL"/>
              </w:rPr>
              <w:t>aa</w:t>
            </w:r>
            <w:r w:rsidRPr="00CA22F4">
              <w:rPr>
                <w:rFonts w:ascii="Calibri" w:eastAsia="Calibri" w:hAnsi="Calibri" w:cs="Calibri"/>
                <w:color w:val="6D6E71"/>
                <w:w w:val="95"/>
                <w:lang w:val="nl-NL"/>
              </w:rPr>
              <w:t>tr</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g</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l</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w w:val="95"/>
                <w:lang w:val="nl-NL"/>
              </w:rPr>
              <w:t>(</w:t>
            </w:r>
            <w:r w:rsidRPr="00CA22F4">
              <w:rPr>
                <w:rFonts w:ascii="Calibri" w:eastAsia="Calibri" w:hAnsi="Calibri" w:cs="Calibri"/>
                <w:color w:val="6D6E71"/>
                <w:spacing w:val="-1"/>
                <w:w w:val="95"/>
                <w:lang w:val="nl-NL"/>
              </w:rPr>
              <w:t>bui</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n</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w w:val="95"/>
                <w:lang w:val="nl-NL"/>
              </w:rPr>
              <w:t>kl</w:t>
            </w:r>
            <w:r w:rsidRPr="00CA22F4">
              <w:rPr>
                <w:rFonts w:ascii="Calibri" w:eastAsia="Calibri" w:hAnsi="Calibri" w:cs="Calibri"/>
                <w:color w:val="6D6E71"/>
                <w:spacing w:val="-2"/>
                <w:w w:val="95"/>
                <w:lang w:val="nl-NL"/>
              </w:rPr>
              <w:t>a</w:t>
            </w:r>
            <w:r w:rsidRPr="00CA22F4">
              <w:rPr>
                <w:rFonts w:ascii="Calibri" w:eastAsia="Calibri" w:hAnsi="Calibri" w:cs="Calibri"/>
                <w:color w:val="6D6E71"/>
                <w:w w:val="95"/>
                <w:lang w:val="nl-NL"/>
              </w:rPr>
              <w:t>s</w:t>
            </w:r>
            <w:r w:rsidRPr="00CA22F4">
              <w:rPr>
                <w:rFonts w:ascii="Calibri" w:eastAsia="Calibri" w:hAnsi="Calibri" w:cs="Calibri"/>
                <w:color w:val="6D6E71"/>
                <w:spacing w:val="-3"/>
                <w:w w:val="95"/>
                <w:lang w:val="nl-NL"/>
              </w:rPr>
              <w:t>)</w:t>
            </w:r>
            <w:r w:rsidRPr="00CA22F4">
              <w:rPr>
                <w:rFonts w:ascii="Calibri" w:eastAsia="Calibri" w:hAnsi="Calibri" w:cs="Calibri"/>
                <w:color w:val="6D6E71"/>
                <w:w w:val="95"/>
                <w:lang w:val="nl-NL"/>
              </w:rPr>
              <w:t>.</w:t>
            </w:r>
          </w:p>
          <w:p w14:paraId="05CB31EA" w14:textId="77777777" w:rsidR="00852322" w:rsidRPr="00CA22F4" w:rsidRDefault="00852322" w:rsidP="00852322">
            <w:pPr>
              <w:pStyle w:val="TableParagraph"/>
              <w:spacing w:line="200" w:lineRule="exact"/>
              <w:rPr>
                <w:sz w:val="20"/>
                <w:szCs w:val="20"/>
                <w:lang w:val="nl-NL"/>
              </w:rPr>
            </w:pPr>
          </w:p>
          <w:p w14:paraId="5F4685CB" w14:textId="77777777" w:rsidR="00852322" w:rsidRPr="00CA22F4" w:rsidRDefault="00852322" w:rsidP="00852322">
            <w:pPr>
              <w:pStyle w:val="TableParagraph"/>
              <w:spacing w:before="9" w:line="220" w:lineRule="exact"/>
              <w:rPr>
                <w:lang w:val="nl-NL"/>
              </w:rPr>
            </w:pPr>
          </w:p>
          <w:p w14:paraId="2F87A7E5" w14:textId="77777777" w:rsidR="00852322" w:rsidRPr="00CA22F4" w:rsidRDefault="00852322" w:rsidP="00852322">
            <w:pPr>
              <w:pStyle w:val="TableParagraph"/>
              <w:spacing w:line="394" w:lineRule="auto"/>
              <w:ind w:left="170" w:right="639"/>
              <w:rPr>
                <w:rFonts w:ascii="Calibri" w:eastAsia="Calibri" w:hAnsi="Calibri" w:cs="Calibri"/>
                <w:lang w:val="nl-NL"/>
              </w:rPr>
            </w:pPr>
            <w:r w:rsidRPr="00CA22F4">
              <w:rPr>
                <w:rFonts w:ascii="Calibri" w:eastAsia="Calibri" w:hAnsi="Calibri" w:cs="Calibri"/>
                <w:color w:val="6D6E71"/>
                <w:w w:val="95"/>
                <w:lang w:val="nl-NL"/>
              </w:rPr>
              <w:t>Bij</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w w:val="95"/>
                <w:lang w:val="nl-NL"/>
              </w:rPr>
              <w:t>er</w:t>
            </w:r>
            <w:r w:rsidRPr="00CA22F4">
              <w:rPr>
                <w:rFonts w:ascii="Calibri" w:eastAsia="Calibri" w:hAnsi="Calibri" w:cs="Calibri"/>
                <w:color w:val="6D6E71"/>
                <w:spacing w:val="-2"/>
                <w:w w:val="95"/>
                <w:lang w:val="nl-NL"/>
              </w:rPr>
              <w:t>n</w:t>
            </w:r>
            <w:r w:rsidRPr="00CA22F4">
              <w:rPr>
                <w:rFonts w:ascii="Calibri" w:eastAsia="Calibri" w:hAnsi="Calibri" w:cs="Calibri"/>
                <w:color w:val="6D6E71"/>
                <w:spacing w:val="-4"/>
                <w:w w:val="95"/>
                <w:lang w:val="nl-NL"/>
              </w:rPr>
              <w:t>s</w:t>
            </w:r>
            <w:r w:rsidRPr="00CA22F4">
              <w:rPr>
                <w:rFonts w:ascii="Calibri" w:eastAsia="Calibri" w:hAnsi="Calibri" w:cs="Calibri"/>
                <w:color w:val="6D6E71"/>
                <w:w w:val="95"/>
                <w:lang w:val="nl-NL"/>
              </w:rPr>
              <w:t>tig</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n</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2"/>
                <w:w w:val="95"/>
                <w:lang w:val="nl-NL"/>
              </w:rPr>
              <w:t>e</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spacing w:val="-4"/>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spacing w:val="-6"/>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6"/>
                <w:w w:val="95"/>
                <w:lang w:val="nl-NL"/>
              </w:rPr>
              <w:t>r</w:t>
            </w:r>
            <w:r w:rsidRPr="00CA22F4">
              <w:rPr>
                <w:rFonts w:ascii="Calibri" w:eastAsia="Calibri" w:hAnsi="Calibri" w:cs="Calibri"/>
                <w:color w:val="6D6E71"/>
                <w:w w:val="95"/>
                <w:lang w:val="nl-NL"/>
              </w:rPr>
              <w:t>ag</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w w:val="95"/>
                <w:lang w:val="nl-NL"/>
              </w:rPr>
              <w:t>leerli</w:t>
            </w:r>
            <w:r w:rsidRPr="00CA22F4">
              <w:rPr>
                <w:rFonts w:ascii="Calibri" w:eastAsia="Calibri" w:hAnsi="Calibri" w:cs="Calibri"/>
                <w:color w:val="6D6E71"/>
                <w:spacing w:val="-1"/>
                <w:w w:val="95"/>
                <w:lang w:val="nl-NL"/>
              </w:rPr>
              <w:t>ng</w:t>
            </w:r>
            <w:r w:rsidRPr="00CA22F4">
              <w:rPr>
                <w:rFonts w:ascii="Calibri" w:eastAsia="Calibri" w:hAnsi="Calibri" w:cs="Calibri"/>
                <w:color w:val="6D6E71"/>
                <w:w w:val="95"/>
                <w:lang w:val="nl-NL"/>
              </w:rPr>
              <w:t>.</w:t>
            </w:r>
            <w:r w:rsidRPr="00CA22F4">
              <w:rPr>
                <w:rFonts w:ascii="Calibri" w:eastAsia="Calibri" w:hAnsi="Calibri" w:cs="Calibri"/>
                <w:color w:val="6D6E71"/>
                <w:lang w:val="nl-NL"/>
              </w:rPr>
              <w:t xml:space="preserve"> </w:t>
            </w:r>
            <w:r w:rsidRPr="00CA22F4">
              <w:rPr>
                <w:rFonts w:ascii="Calibri" w:eastAsia="Calibri" w:hAnsi="Calibri" w:cs="Calibri"/>
                <w:color w:val="6D6E71"/>
                <w:w w:val="95"/>
                <w:lang w:val="nl-NL"/>
              </w:rPr>
              <w:t>D</w:t>
            </w:r>
            <w:r w:rsidRPr="00CA22F4">
              <w:rPr>
                <w:rFonts w:ascii="Calibri" w:eastAsia="Calibri" w:hAnsi="Calibri" w:cs="Calibri"/>
                <w:color w:val="6D6E71"/>
                <w:spacing w:val="-2"/>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w w:val="95"/>
                <w:lang w:val="nl-NL"/>
              </w:rPr>
              <w:t>1-2</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1"/>
                <w:w w:val="95"/>
                <w:lang w:val="nl-NL"/>
              </w:rPr>
              <w:t>da</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n.</w:t>
            </w:r>
          </w:p>
        </w:tc>
        <w:tc>
          <w:tcPr>
            <w:tcW w:w="3060" w:type="dxa"/>
            <w:tcBorders>
              <w:top w:val="single" w:sz="8" w:space="0" w:color="000000"/>
              <w:left w:val="single" w:sz="8" w:space="0" w:color="000000"/>
              <w:bottom w:val="single" w:sz="8" w:space="0" w:color="000000"/>
              <w:right w:val="single" w:sz="8" w:space="0" w:color="000000"/>
            </w:tcBorders>
          </w:tcPr>
          <w:p w14:paraId="0240CC4B" w14:textId="77777777" w:rsidR="00852322" w:rsidRPr="00CA22F4" w:rsidRDefault="00852322" w:rsidP="00852322">
            <w:pPr>
              <w:pStyle w:val="TableParagraph"/>
              <w:spacing w:line="200" w:lineRule="exact"/>
              <w:rPr>
                <w:sz w:val="20"/>
                <w:szCs w:val="20"/>
                <w:lang w:val="nl-NL"/>
              </w:rPr>
            </w:pPr>
          </w:p>
          <w:p w14:paraId="0AEA1365" w14:textId="77777777" w:rsidR="00852322" w:rsidRPr="00CA22F4" w:rsidRDefault="00852322" w:rsidP="00852322">
            <w:pPr>
              <w:pStyle w:val="TableParagraph"/>
              <w:spacing w:line="200" w:lineRule="exact"/>
              <w:rPr>
                <w:sz w:val="20"/>
                <w:szCs w:val="20"/>
                <w:lang w:val="nl-NL"/>
              </w:rPr>
            </w:pPr>
          </w:p>
          <w:p w14:paraId="50F6BB5F" w14:textId="77777777" w:rsidR="00852322" w:rsidRPr="00CA22F4" w:rsidRDefault="00852322" w:rsidP="00852322">
            <w:pPr>
              <w:pStyle w:val="TableParagraph"/>
              <w:spacing w:before="15" w:line="260" w:lineRule="exact"/>
              <w:rPr>
                <w:sz w:val="26"/>
                <w:szCs w:val="26"/>
                <w:lang w:val="nl-NL"/>
              </w:rPr>
            </w:pPr>
          </w:p>
          <w:p w14:paraId="247F0664"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43"/>
                <w:lang w:val="nl-NL"/>
              </w:rPr>
              <w:t xml:space="preserve"> </w:t>
            </w:r>
            <w:r w:rsidRPr="00CA22F4">
              <w:rPr>
                <w:rFonts w:ascii="Calibri" w:eastAsia="Calibri" w:hAnsi="Calibri" w:cs="Calibri"/>
                <w:color w:val="6D6E71"/>
                <w:lang w:val="nl-NL"/>
              </w:rPr>
              <w:t>O</w:t>
            </w:r>
            <w:r w:rsidRPr="00CA22F4">
              <w:rPr>
                <w:rFonts w:ascii="Calibri" w:eastAsia="Calibri" w:hAnsi="Calibri" w:cs="Calibri"/>
                <w:color w:val="6D6E71"/>
                <w:spacing w:val="-2"/>
                <w:lang w:val="nl-NL"/>
              </w:rPr>
              <w:t>ud</w:t>
            </w:r>
            <w:r w:rsidRPr="00CA22F4">
              <w:rPr>
                <w:rFonts w:ascii="Calibri" w:eastAsia="Calibri" w:hAnsi="Calibri" w:cs="Calibri"/>
                <w:color w:val="6D6E71"/>
                <w:lang w:val="nl-NL"/>
              </w:rPr>
              <w:t>e</w:t>
            </w:r>
            <w:r w:rsidRPr="00CA22F4">
              <w:rPr>
                <w:rFonts w:ascii="Calibri" w:eastAsia="Calibri" w:hAnsi="Calibri" w:cs="Calibri"/>
                <w:color w:val="6D6E71"/>
                <w:spacing w:val="-5"/>
                <w:lang w:val="nl-NL"/>
              </w:rPr>
              <w:t>r</w:t>
            </w:r>
            <w:r w:rsidRPr="00CA22F4">
              <w:rPr>
                <w:rFonts w:ascii="Calibri" w:eastAsia="Calibri" w:hAnsi="Calibri" w:cs="Calibri"/>
                <w:color w:val="6D6E71"/>
                <w:lang w:val="nl-NL"/>
              </w:rPr>
              <w:t>s</w:t>
            </w:r>
            <w:r w:rsidRPr="00CA22F4">
              <w:rPr>
                <w:rFonts w:ascii="Calibri" w:eastAsia="Calibri" w:hAnsi="Calibri" w:cs="Calibri"/>
                <w:color w:val="6D6E71"/>
                <w:spacing w:val="-38"/>
                <w:lang w:val="nl-NL"/>
              </w:rPr>
              <w:t xml:space="preserve"> </w:t>
            </w:r>
            <w:r w:rsidRPr="00CA22F4">
              <w:rPr>
                <w:rFonts w:ascii="Calibri" w:eastAsia="Calibri" w:hAnsi="Calibri" w:cs="Calibri"/>
                <w:color w:val="6D6E71"/>
                <w:spacing w:val="-5"/>
                <w:lang w:val="nl-NL"/>
              </w:rPr>
              <w:t>w</w:t>
            </w:r>
            <w:r w:rsidRPr="00CA22F4">
              <w:rPr>
                <w:rFonts w:ascii="Calibri" w:eastAsia="Calibri" w:hAnsi="Calibri" w:cs="Calibri"/>
                <w:color w:val="6D6E71"/>
                <w:lang w:val="nl-NL"/>
              </w:rPr>
              <w:t>o</w:t>
            </w:r>
            <w:r w:rsidRPr="00CA22F4">
              <w:rPr>
                <w:rFonts w:ascii="Calibri" w:eastAsia="Calibri" w:hAnsi="Calibri" w:cs="Calibri"/>
                <w:color w:val="6D6E71"/>
                <w:spacing w:val="-4"/>
                <w:lang w:val="nl-NL"/>
              </w:rPr>
              <w:t>r</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en</w:t>
            </w:r>
            <w:r w:rsidRPr="00CA22F4">
              <w:rPr>
                <w:rFonts w:ascii="Calibri" w:eastAsia="Calibri" w:hAnsi="Calibri" w:cs="Calibri"/>
                <w:color w:val="6D6E71"/>
                <w:spacing w:val="-24"/>
                <w:lang w:val="nl-NL"/>
              </w:rPr>
              <w:t xml:space="preserve"> </w:t>
            </w:r>
            <w:r w:rsidRPr="00CA22F4">
              <w:rPr>
                <w:rFonts w:ascii="Calibri" w:eastAsia="Calibri" w:hAnsi="Calibri" w:cs="Calibri"/>
                <w:color w:val="6D6E71"/>
                <w:lang w:val="nl-NL"/>
              </w:rPr>
              <w:t>i</w:t>
            </w:r>
            <w:r w:rsidRPr="00CA22F4">
              <w:rPr>
                <w:rFonts w:ascii="Calibri" w:eastAsia="Calibri" w:hAnsi="Calibri" w:cs="Calibri"/>
                <w:color w:val="6D6E71"/>
                <w:spacing w:val="-1"/>
                <w:lang w:val="nl-NL"/>
              </w:rPr>
              <w:t>n</w:t>
            </w:r>
            <w:r w:rsidRPr="00CA22F4">
              <w:rPr>
                <w:rFonts w:ascii="Calibri" w:eastAsia="Calibri" w:hAnsi="Calibri" w:cs="Calibri"/>
                <w:color w:val="6D6E71"/>
                <w:spacing w:val="-3"/>
                <w:lang w:val="nl-NL"/>
              </w:rPr>
              <w:t>g</w:t>
            </w:r>
            <w:r w:rsidRPr="00CA22F4">
              <w:rPr>
                <w:rFonts w:ascii="Calibri" w:eastAsia="Calibri" w:hAnsi="Calibri" w:cs="Calibri"/>
                <w:color w:val="6D6E71"/>
                <w:lang w:val="nl-NL"/>
              </w:rPr>
              <w:t>elic</w:t>
            </w:r>
            <w:r w:rsidRPr="00CA22F4">
              <w:rPr>
                <w:rFonts w:ascii="Calibri" w:eastAsia="Calibri" w:hAnsi="Calibri" w:cs="Calibri"/>
                <w:color w:val="6D6E71"/>
                <w:spacing w:val="-3"/>
                <w:lang w:val="nl-NL"/>
              </w:rPr>
              <w:t>h</w:t>
            </w:r>
            <w:r w:rsidRPr="00CA22F4">
              <w:rPr>
                <w:rFonts w:ascii="Calibri" w:eastAsia="Calibri" w:hAnsi="Calibri" w:cs="Calibri"/>
                <w:color w:val="6D6E71"/>
                <w:lang w:val="nl-NL"/>
              </w:rPr>
              <w:t>t</w:t>
            </w:r>
          </w:p>
          <w:p w14:paraId="3825018C" w14:textId="77777777" w:rsidR="00852322" w:rsidRPr="00CA22F4" w:rsidRDefault="00852322" w:rsidP="00852322">
            <w:pPr>
              <w:pStyle w:val="TableParagraph"/>
              <w:spacing w:before="54"/>
              <w:ind w:left="167"/>
              <w:rPr>
                <w:rFonts w:ascii="Calibri" w:eastAsia="Calibri" w:hAnsi="Calibri" w:cs="Calibri"/>
                <w:lang w:val="nl-NL"/>
              </w:rPr>
            </w:pPr>
            <w:r w:rsidRPr="00CA22F4">
              <w:rPr>
                <w:rFonts w:ascii="Calibri" w:eastAsia="Calibri" w:hAnsi="Calibri" w:cs="Calibri"/>
                <w:color w:val="6D6E71"/>
                <w:w w:val="95"/>
                <w:lang w:val="nl-NL"/>
              </w:rPr>
              <w:t>(sc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riftelijk</w:t>
            </w:r>
            <w:r w:rsidRPr="00CA22F4">
              <w:rPr>
                <w:rFonts w:ascii="Calibri" w:eastAsia="Calibri" w:hAnsi="Calibri" w:cs="Calibri"/>
                <w:color w:val="6D6E71"/>
                <w:spacing w:val="4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spacing w:val="-4"/>
                <w:w w:val="95"/>
                <w:lang w:val="nl-NL"/>
              </w:rPr>
              <w:t>e</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ti</w:t>
            </w:r>
            <w:r w:rsidRPr="00CA22F4">
              <w:rPr>
                <w:rFonts w:ascii="Calibri" w:eastAsia="Calibri" w:hAnsi="Calibri" w:cs="Calibri"/>
                <w:color w:val="6D6E71"/>
                <w:spacing w:val="-3"/>
                <w:w w:val="95"/>
                <w:lang w:val="nl-NL"/>
              </w:rPr>
              <w:t>g</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w:t>
            </w:r>
          </w:p>
          <w:p w14:paraId="7EB91BD1" w14:textId="77777777" w:rsidR="00852322" w:rsidRPr="00CA22F4" w:rsidRDefault="00852322" w:rsidP="00852322">
            <w:pPr>
              <w:pStyle w:val="TableParagraph"/>
              <w:spacing w:before="13" w:line="240" w:lineRule="exact"/>
              <w:rPr>
                <w:sz w:val="24"/>
                <w:szCs w:val="24"/>
                <w:lang w:val="nl-NL"/>
              </w:rPr>
            </w:pPr>
          </w:p>
          <w:p w14:paraId="1E6D1777" w14:textId="77777777" w:rsidR="00852322" w:rsidRPr="00CA22F4" w:rsidRDefault="00852322" w:rsidP="00852322">
            <w:pPr>
              <w:pStyle w:val="TableParagraph"/>
              <w:ind w:left="167" w:right="796"/>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27"/>
                <w:w w:val="95"/>
                <w:lang w:val="nl-NL"/>
              </w:rPr>
              <w:t xml:space="preserve"> </w:t>
            </w:r>
            <w:r w:rsidRPr="00CA22F4">
              <w:rPr>
                <w:rFonts w:ascii="Calibri" w:eastAsia="Calibri" w:hAnsi="Calibri" w:cs="Calibri"/>
                <w:color w:val="6D6E71"/>
                <w:w w:val="95"/>
                <w:lang w:val="nl-NL"/>
              </w:rPr>
              <w:t>Ges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7"/>
                <w:w w:val="95"/>
                <w:lang w:val="nl-NL"/>
              </w:rPr>
              <w:t>r</w:t>
            </w:r>
            <w:r w:rsidRPr="00CA22F4">
              <w:rPr>
                <w:rFonts w:ascii="Calibri" w:eastAsia="Calibri" w:hAnsi="Calibri" w:cs="Calibri"/>
                <w:color w:val="6D6E71"/>
                <w:w w:val="95"/>
                <w:lang w:val="nl-NL"/>
              </w:rPr>
              <w:t>ek</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w w:val="95"/>
                <w:lang w:val="nl-NL"/>
              </w:rPr>
              <w:t>m</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 en</w:t>
            </w:r>
            <w:r w:rsidRPr="00CA22F4">
              <w:rPr>
                <w:rFonts w:ascii="Calibri" w:eastAsia="Calibri" w:hAnsi="Calibri" w:cs="Calibri"/>
                <w:color w:val="6D6E71"/>
                <w:lang w:val="nl-NL"/>
              </w:rPr>
              <w:t xml:space="preserve"> leerli</w:t>
            </w:r>
            <w:r w:rsidRPr="00CA22F4">
              <w:rPr>
                <w:rFonts w:ascii="Calibri" w:eastAsia="Calibri" w:hAnsi="Calibri" w:cs="Calibri"/>
                <w:color w:val="6D6E71"/>
                <w:spacing w:val="-1"/>
                <w:lang w:val="nl-NL"/>
              </w:rPr>
              <w:t>ng</w:t>
            </w:r>
            <w:r w:rsidRPr="00CA22F4">
              <w:rPr>
                <w:rFonts w:ascii="Calibri" w:eastAsia="Calibri" w:hAnsi="Calibri" w:cs="Calibri"/>
                <w:color w:val="6D6E71"/>
                <w:lang w:val="nl-NL"/>
              </w:rPr>
              <w:t>.</w:t>
            </w:r>
          </w:p>
          <w:p w14:paraId="5A29F17E" w14:textId="77777777" w:rsidR="00852322" w:rsidRPr="00CA22F4" w:rsidRDefault="00852322" w:rsidP="00852322">
            <w:pPr>
              <w:pStyle w:val="TableParagraph"/>
              <w:spacing w:before="6" w:line="190" w:lineRule="exact"/>
              <w:rPr>
                <w:sz w:val="19"/>
                <w:szCs w:val="19"/>
                <w:lang w:val="nl-NL"/>
              </w:rPr>
            </w:pPr>
          </w:p>
          <w:p w14:paraId="162250A2"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12"/>
                <w:lang w:val="nl-NL"/>
              </w:rPr>
              <w:t xml:space="preserve"> </w:t>
            </w:r>
            <w:r w:rsidRPr="00CA22F4">
              <w:rPr>
                <w:rFonts w:ascii="Calibri" w:eastAsia="Calibri" w:hAnsi="Calibri" w:cs="Calibri"/>
                <w:color w:val="6D6E71"/>
                <w:spacing w:val="-12"/>
                <w:lang w:val="nl-NL"/>
              </w:rPr>
              <w:t>V</w:t>
            </w:r>
            <w:r w:rsidRPr="00CA22F4">
              <w:rPr>
                <w:rFonts w:ascii="Calibri" w:eastAsia="Calibri" w:hAnsi="Calibri" w:cs="Calibri"/>
                <w:color w:val="6D6E71"/>
                <w:lang w:val="nl-NL"/>
              </w:rPr>
              <w:t>e</w:t>
            </w:r>
            <w:r w:rsidRPr="00CA22F4">
              <w:rPr>
                <w:rFonts w:ascii="Calibri" w:eastAsia="Calibri" w:hAnsi="Calibri" w:cs="Calibri"/>
                <w:color w:val="6D6E71"/>
                <w:spacing w:val="-5"/>
                <w:lang w:val="nl-NL"/>
              </w:rPr>
              <w:t>r</w:t>
            </w:r>
            <w:r w:rsidRPr="00CA22F4">
              <w:rPr>
                <w:rFonts w:ascii="Calibri" w:eastAsia="Calibri" w:hAnsi="Calibri" w:cs="Calibri"/>
                <w:color w:val="6D6E71"/>
                <w:lang w:val="nl-NL"/>
              </w:rPr>
              <w:t>sla</w:t>
            </w:r>
            <w:r w:rsidRPr="00CA22F4">
              <w:rPr>
                <w:rFonts w:ascii="Calibri" w:eastAsia="Calibri" w:hAnsi="Calibri" w:cs="Calibri"/>
                <w:color w:val="6D6E71"/>
                <w:spacing w:val="-1"/>
                <w:lang w:val="nl-NL"/>
              </w:rPr>
              <w:t>g</w:t>
            </w:r>
            <w:r w:rsidRPr="00CA22F4">
              <w:rPr>
                <w:rFonts w:ascii="Calibri" w:eastAsia="Calibri" w:hAnsi="Calibri" w:cs="Calibri"/>
                <w:color w:val="6D6E71"/>
                <w:lang w:val="nl-NL"/>
              </w:rPr>
              <w:t>le</w:t>
            </w:r>
            <w:r w:rsidRPr="00CA22F4">
              <w:rPr>
                <w:rFonts w:ascii="Calibri" w:eastAsia="Calibri" w:hAnsi="Calibri" w:cs="Calibri"/>
                <w:color w:val="6D6E71"/>
                <w:spacing w:val="1"/>
                <w:lang w:val="nl-NL"/>
              </w:rPr>
              <w:t>g</w:t>
            </w:r>
            <w:r w:rsidRPr="00CA22F4">
              <w:rPr>
                <w:rFonts w:ascii="Calibri" w:eastAsia="Calibri" w:hAnsi="Calibri" w:cs="Calibri"/>
                <w:color w:val="6D6E71"/>
                <w:spacing w:val="-1"/>
                <w:lang w:val="nl-NL"/>
              </w:rPr>
              <w:t>g</w:t>
            </w:r>
            <w:r w:rsidRPr="00CA22F4">
              <w:rPr>
                <w:rFonts w:ascii="Calibri" w:eastAsia="Calibri" w:hAnsi="Calibri" w:cs="Calibri"/>
                <w:color w:val="6D6E71"/>
                <w:lang w:val="nl-NL"/>
              </w:rPr>
              <w:t>i</w:t>
            </w:r>
            <w:r w:rsidRPr="00CA22F4">
              <w:rPr>
                <w:rFonts w:ascii="Calibri" w:eastAsia="Calibri" w:hAnsi="Calibri" w:cs="Calibri"/>
                <w:color w:val="6D6E71"/>
                <w:spacing w:val="-1"/>
                <w:lang w:val="nl-NL"/>
              </w:rPr>
              <w:t>ng</w:t>
            </w:r>
            <w:r w:rsidRPr="00CA22F4">
              <w:rPr>
                <w:rFonts w:ascii="Calibri" w:eastAsia="Calibri" w:hAnsi="Calibri" w:cs="Calibri"/>
                <w:color w:val="6D6E71"/>
                <w:lang w:val="nl-NL"/>
              </w:rPr>
              <w:t>.</w:t>
            </w:r>
          </w:p>
          <w:p w14:paraId="3D7C12DF" w14:textId="77777777" w:rsidR="00852322" w:rsidRPr="00CA22F4" w:rsidRDefault="00852322" w:rsidP="00852322">
            <w:pPr>
              <w:pStyle w:val="TableParagraph"/>
              <w:spacing w:before="11" w:line="240" w:lineRule="exact"/>
              <w:rPr>
                <w:sz w:val="24"/>
                <w:szCs w:val="24"/>
                <w:lang w:val="nl-NL"/>
              </w:rPr>
            </w:pPr>
          </w:p>
          <w:p w14:paraId="5BECBB71"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40"/>
                <w:w w:val="95"/>
                <w:lang w:val="nl-NL"/>
              </w:rPr>
              <w:t xml:space="preserve"> </w:t>
            </w:r>
            <w:r w:rsidRPr="00CA22F4">
              <w:rPr>
                <w:rFonts w:ascii="Calibri" w:eastAsia="Calibri" w:hAnsi="Calibri" w:cs="Calibri"/>
                <w:color w:val="6D6E71"/>
                <w:spacing w:val="-12"/>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sla</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le</w:t>
            </w:r>
            <w:r w:rsidRPr="00CA22F4">
              <w:rPr>
                <w:rFonts w:ascii="Calibri" w:eastAsia="Calibri" w:hAnsi="Calibri" w:cs="Calibri"/>
                <w:color w:val="6D6E71"/>
                <w:spacing w:val="1"/>
                <w:w w:val="95"/>
                <w:lang w:val="nl-NL"/>
              </w:rPr>
              <w:t>g</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w w:val="95"/>
                <w:lang w:val="nl-NL"/>
              </w:rPr>
              <w:t>in</w:t>
            </w:r>
            <w:r w:rsidRPr="00CA22F4">
              <w:rPr>
                <w:rFonts w:ascii="Calibri" w:eastAsia="Calibri" w:hAnsi="Calibri" w:cs="Calibri"/>
                <w:color w:val="6D6E71"/>
                <w:spacing w:val="-35"/>
                <w:w w:val="95"/>
                <w:lang w:val="nl-NL"/>
              </w:rPr>
              <w:t xml:space="preserve"> </w:t>
            </w:r>
            <w:r w:rsidRPr="00CA22F4">
              <w:rPr>
                <w:rFonts w:ascii="Calibri" w:eastAsia="Calibri" w:hAnsi="Calibri" w:cs="Calibri"/>
                <w:color w:val="6D6E71"/>
                <w:spacing w:val="-4"/>
                <w:w w:val="95"/>
                <w:lang w:val="nl-NL"/>
              </w:rPr>
              <w:t>d</w:t>
            </w:r>
            <w:r w:rsidRPr="00CA22F4">
              <w:rPr>
                <w:rFonts w:ascii="Calibri" w:eastAsia="Calibri" w:hAnsi="Calibri" w:cs="Calibri"/>
                <w:color w:val="6D6E71"/>
                <w:w w:val="95"/>
                <w:lang w:val="nl-NL"/>
              </w:rPr>
              <w:t>ossier.</w:t>
            </w:r>
          </w:p>
          <w:p w14:paraId="23DFD45D" w14:textId="77777777" w:rsidR="00852322" w:rsidRPr="00CA22F4" w:rsidRDefault="00852322" w:rsidP="00852322">
            <w:pPr>
              <w:pStyle w:val="TableParagraph"/>
              <w:spacing w:before="15" w:line="240" w:lineRule="exact"/>
              <w:rPr>
                <w:sz w:val="24"/>
                <w:szCs w:val="24"/>
                <w:lang w:val="nl-NL"/>
              </w:rPr>
            </w:pPr>
          </w:p>
          <w:p w14:paraId="5CE2C65B" w14:textId="77777777" w:rsidR="00852322" w:rsidRPr="00CA22F4" w:rsidRDefault="00852322" w:rsidP="00852322">
            <w:pPr>
              <w:pStyle w:val="TableParagraph"/>
              <w:spacing w:line="241" w:lineRule="auto"/>
              <w:ind w:left="167" w:right="972"/>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33"/>
                <w:w w:val="95"/>
                <w:lang w:val="nl-NL"/>
              </w:rPr>
              <w:t xml:space="preserve"> </w:t>
            </w:r>
            <w:r w:rsidRPr="00CA22F4">
              <w:rPr>
                <w:rFonts w:ascii="Calibri" w:eastAsia="Calibri" w:hAnsi="Calibri" w:cs="Calibri"/>
                <w:color w:val="6D6E71"/>
                <w:w w:val="95"/>
                <w:lang w:val="nl-NL"/>
              </w:rPr>
              <w:t>B</w:t>
            </w:r>
            <w:r w:rsidRPr="00CA22F4">
              <w:rPr>
                <w:rFonts w:ascii="Calibri" w:eastAsia="Calibri" w:hAnsi="Calibri" w:cs="Calibri"/>
                <w:color w:val="6D6E71"/>
                <w:spacing w:val="-4"/>
                <w:w w:val="95"/>
                <w:lang w:val="nl-NL"/>
              </w:rPr>
              <w:t>e</w:t>
            </w:r>
            <w:r w:rsidRPr="00CA22F4">
              <w:rPr>
                <w:rFonts w:ascii="Calibri" w:eastAsia="Calibri" w:hAnsi="Calibri" w:cs="Calibri"/>
                <w:color w:val="6D6E71"/>
                <w:spacing w:val="-3"/>
                <w:w w:val="95"/>
                <w:lang w:val="nl-NL"/>
              </w:rPr>
              <w:t>v</w:t>
            </w:r>
            <w:r w:rsidRPr="00CA22F4">
              <w:rPr>
                <w:rFonts w:ascii="Calibri" w:eastAsia="Calibri" w:hAnsi="Calibri" w:cs="Calibri"/>
                <w:color w:val="6D6E71"/>
                <w:spacing w:val="-2"/>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d</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5"/>
                <w:w w:val="95"/>
                <w:lang w:val="nl-NL"/>
              </w:rPr>
              <w:t>z</w:t>
            </w:r>
            <w:r w:rsidRPr="00CA22F4">
              <w:rPr>
                <w:rFonts w:ascii="Calibri" w:eastAsia="Calibri" w:hAnsi="Calibri" w:cs="Calibri"/>
                <w:color w:val="6D6E71"/>
                <w:w w:val="95"/>
                <w:lang w:val="nl-NL"/>
              </w:rPr>
              <w:t>ag</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or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w w:val="119"/>
                <w:lang w:val="nl-NL"/>
              </w:rPr>
              <w:t xml:space="preserve"> </w:t>
            </w:r>
            <w:r w:rsidRPr="00CA22F4">
              <w:rPr>
                <w:rFonts w:ascii="Calibri" w:eastAsia="Calibri" w:hAnsi="Calibri" w:cs="Calibri"/>
                <w:color w:val="6D6E71"/>
                <w:spacing w:val="-2"/>
                <w:lang w:val="nl-NL"/>
              </w:rPr>
              <w:t>g</w:t>
            </w:r>
            <w:r w:rsidRPr="00CA22F4">
              <w:rPr>
                <w:rFonts w:ascii="Calibri" w:eastAsia="Calibri" w:hAnsi="Calibri" w:cs="Calibri"/>
                <w:color w:val="6D6E71"/>
                <w:lang w:val="nl-NL"/>
              </w:rPr>
              <w:t>eï</w:t>
            </w:r>
            <w:r w:rsidRPr="00CA22F4">
              <w:rPr>
                <w:rFonts w:ascii="Calibri" w:eastAsia="Calibri" w:hAnsi="Calibri" w:cs="Calibri"/>
                <w:color w:val="6D6E71"/>
                <w:spacing w:val="-2"/>
                <w:lang w:val="nl-NL"/>
              </w:rPr>
              <w:t>n</w:t>
            </w:r>
            <w:r w:rsidRPr="00CA22F4">
              <w:rPr>
                <w:rFonts w:ascii="Calibri" w:eastAsia="Calibri" w:hAnsi="Calibri" w:cs="Calibri"/>
                <w:color w:val="6D6E71"/>
                <w:lang w:val="nl-NL"/>
              </w:rPr>
              <w:t>fo</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meer</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w:t>
            </w:r>
          </w:p>
        </w:tc>
        <w:tc>
          <w:tcPr>
            <w:tcW w:w="2234" w:type="dxa"/>
            <w:tcBorders>
              <w:top w:val="single" w:sz="8" w:space="0" w:color="000000"/>
              <w:left w:val="single" w:sz="8" w:space="0" w:color="000000"/>
              <w:bottom w:val="single" w:sz="8" w:space="0" w:color="000000"/>
              <w:right w:val="single" w:sz="8" w:space="0" w:color="000000"/>
            </w:tcBorders>
          </w:tcPr>
          <w:p w14:paraId="02E07158" w14:textId="77777777" w:rsidR="00852322" w:rsidRPr="00CA22F4" w:rsidRDefault="00852322" w:rsidP="00852322">
            <w:pPr>
              <w:pStyle w:val="TableParagraph"/>
              <w:spacing w:line="200" w:lineRule="exact"/>
              <w:rPr>
                <w:sz w:val="20"/>
                <w:szCs w:val="20"/>
                <w:lang w:val="nl-NL"/>
              </w:rPr>
            </w:pPr>
          </w:p>
          <w:p w14:paraId="7769001A" w14:textId="77777777" w:rsidR="00852322" w:rsidRPr="00CA22F4" w:rsidRDefault="00852322" w:rsidP="00852322">
            <w:pPr>
              <w:pStyle w:val="TableParagraph"/>
              <w:spacing w:line="200" w:lineRule="exact"/>
              <w:rPr>
                <w:sz w:val="20"/>
                <w:szCs w:val="20"/>
                <w:lang w:val="nl-NL"/>
              </w:rPr>
            </w:pPr>
          </w:p>
          <w:p w14:paraId="1235DC10" w14:textId="77777777" w:rsidR="00852322" w:rsidRPr="00CA22F4" w:rsidRDefault="00852322" w:rsidP="00852322">
            <w:pPr>
              <w:pStyle w:val="TableParagraph"/>
              <w:spacing w:before="15" w:line="260" w:lineRule="exact"/>
              <w:rPr>
                <w:sz w:val="26"/>
                <w:szCs w:val="26"/>
                <w:lang w:val="nl-NL"/>
              </w:rPr>
            </w:pPr>
          </w:p>
          <w:p w14:paraId="37480A89"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w w:val="90"/>
                <w:lang w:val="nl-NL"/>
              </w:rPr>
              <w:t>De</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3"/>
                <w:w w:val="90"/>
                <w:lang w:val="nl-NL"/>
              </w:rPr>
              <w:t>h</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ollei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w:t>
            </w:r>
          </w:p>
        </w:tc>
        <w:tc>
          <w:tcPr>
            <w:tcW w:w="914" w:type="dxa"/>
            <w:tcBorders>
              <w:top w:val="single" w:sz="8" w:space="0" w:color="000000"/>
              <w:left w:val="single" w:sz="8" w:space="0" w:color="000000"/>
              <w:bottom w:val="single" w:sz="8" w:space="0" w:color="000000"/>
              <w:right w:val="single" w:sz="8" w:space="0" w:color="000000"/>
            </w:tcBorders>
          </w:tcPr>
          <w:p w14:paraId="61C8F080" w14:textId="77777777" w:rsidR="00852322" w:rsidRPr="00CA22F4" w:rsidRDefault="00852322" w:rsidP="00852322">
            <w:pPr>
              <w:rPr>
                <w:lang w:val="nl-NL"/>
              </w:rPr>
            </w:pPr>
          </w:p>
        </w:tc>
        <w:tc>
          <w:tcPr>
            <w:tcW w:w="1965" w:type="dxa"/>
            <w:tcBorders>
              <w:top w:val="single" w:sz="8" w:space="0" w:color="000000"/>
              <w:left w:val="single" w:sz="8" w:space="0" w:color="000000"/>
              <w:bottom w:val="single" w:sz="8" w:space="0" w:color="000000"/>
              <w:right w:val="single" w:sz="8" w:space="0" w:color="000000"/>
            </w:tcBorders>
          </w:tcPr>
          <w:p w14:paraId="74BF4A52" w14:textId="77777777" w:rsidR="00852322" w:rsidRPr="00CA22F4" w:rsidRDefault="00852322" w:rsidP="00852322">
            <w:pPr>
              <w:rPr>
                <w:lang w:val="nl-NL"/>
              </w:rPr>
            </w:pPr>
          </w:p>
        </w:tc>
      </w:tr>
      <w:tr w:rsidR="00852322" w:rsidRPr="00CA22F4" w14:paraId="3F93DC77" w14:textId="77777777" w:rsidTr="00852322">
        <w:trPr>
          <w:trHeight w:hRule="exact" w:val="2074"/>
        </w:trPr>
        <w:tc>
          <w:tcPr>
            <w:tcW w:w="439" w:type="dxa"/>
            <w:tcBorders>
              <w:top w:val="single" w:sz="8" w:space="0" w:color="000000"/>
              <w:left w:val="single" w:sz="8" w:space="0" w:color="000000"/>
              <w:bottom w:val="single" w:sz="8" w:space="0" w:color="000000"/>
              <w:right w:val="single" w:sz="8" w:space="0" w:color="000000"/>
            </w:tcBorders>
          </w:tcPr>
          <w:p w14:paraId="4A7C4A17"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2</w:t>
            </w:r>
          </w:p>
        </w:tc>
        <w:tc>
          <w:tcPr>
            <w:tcW w:w="4181" w:type="dxa"/>
            <w:tcBorders>
              <w:top w:val="single" w:sz="8" w:space="0" w:color="000000"/>
              <w:left w:val="single" w:sz="8" w:space="0" w:color="000000"/>
              <w:bottom w:val="single" w:sz="8" w:space="0" w:color="000000"/>
              <w:right w:val="single" w:sz="8" w:space="0" w:color="000000"/>
            </w:tcBorders>
          </w:tcPr>
          <w:p w14:paraId="1D333DB5"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lang w:val="nl-NL"/>
              </w:rPr>
              <w:t>H</w:t>
            </w:r>
            <w:r w:rsidRPr="00CA22F4">
              <w:rPr>
                <w:rFonts w:ascii="Calibri" w:eastAsia="Calibri" w:hAnsi="Calibri" w:cs="Calibri"/>
                <w:color w:val="6D6E71"/>
                <w:spacing w:val="-2"/>
                <w:lang w:val="nl-NL"/>
              </w:rPr>
              <w:t>e</w:t>
            </w:r>
            <w:r w:rsidRPr="00CA22F4">
              <w:rPr>
                <w:rFonts w:ascii="Calibri" w:eastAsia="Calibri" w:hAnsi="Calibri" w:cs="Calibri"/>
                <w:color w:val="6D6E71"/>
                <w:lang w:val="nl-NL"/>
              </w:rPr>
              <w:t>t</w:t>
            </w:r>
            <w:r w:rsidRPr="00CA22F4">
              <w:rPr>
                <w:rFonts w:ascii="Calibri" w:eastAsia="Calibri" w:hAnsi="Calibri" w:cs="Calibri"/>
                <w:color w:val="6D6E71"/>
                <w:spacing w:val="-24"/>
                <w:lang w:val="nl-NL"/>
              </w:rPr>
              <w:t xml:space="preserve"> </w:t>
            </w:r>
            <w:r w:rsidRPr="00CA22F4">
              <w:rPr>
                <w:rFonts w:ascii="Calibri" w:eastAsia="Calibri" w:hAnsi="Calibri" w:cs="Calibri"/>
                <w:color w:val="6D6E71"/>
                <w:spacing w:val="1"/>
                <w:lang w:val="nl-NL"/>
              </w:rPr>
              <w:t>i</w:t>
            </w:r>
            <w:r w:rsidRPr="00CA22F4">
              <w:rPr>
                <w:rFonts w:ascii="Calibri" w:eastAsia="Calibri" w:hAnsi="Calibri" w:cs="Calibri"/>
                <w:color w:val="6D6E71"/>
                <w:spacing w:val="-3"/>
                <w:lang w:val="nl-NL"/>
              </w:rPr>
              <w:t>nt</w:t>
            </w:r>
            <w:r w:rsidRPr="00CA22F4">
              <w:rPr>
                <w:rFonts w:ascii="Calibri" w:eastAsia="Calibri" w:hAnsi="Calibri" w:cs="Calibri"/>
                <w:color w:val="6D6E71"/>
                <w:spacing w:val="-1"/>
                <w:lang w:val="nl-NL"/>
              </w:rPr>
              <w:t>e</w:t>
            </w:r>
            <w:r w:rsidRPr="00CA22F4">
              <w:rPr>
                <w:rFonts w:ascii="Calibri" w:eastAsia="Calibri" w:hAnsi="Calibri" w:cs="Calibri"/>
                <w:color w:val="6D6E71"/>
                <w:lang w:val="nl-NL"/>
              </w:rPr>
              <w:t>r</w:t>
            </w:r>
            <w:r w:rsidRPr="00CA22F4">
              <w:rPr>
                <w:rFonts w:ascii="Calibri" w:eastAsia="Calibri" w:hAnsi="Calibri" w:cs="Calibri"/>
                <w:color w:val="6D6E71"/>
                <w:spacing w:val="-2"/>
                <w:lang w:val="nl-NL"/>
              </w:rPr>
              <w:t>v</w:t>
            </w:r>
            <w:r w:rsidRPr="00CA22F4">
              <w:rPr>
                <w:rFonts w:ascii="Calibri" w:eastAsia="Calibri" w:hAnsi="Calibri" w:cs="Calibri"/>
                <w:color w:val="6D6E71"/>
                <w:spacing w:val="-1"/>
                <w:lang w:val="nl-NL"/>
              </w:rPr>
              <w:t>e</w:t>
            </w:r>
            <w:r w:rsidRPr="00CA22F4">
              <w:rPr>
                <w:rFonts w:ascii="Calibri" w:eastAsia="Calibri" w:hAnsi="Calibri" w:cs="Calibri"/>
                <w:color w:val="6D6E71"/>
                <w:spacing w:val="-3"/>
                <w:lang w:val="nl-NL"/>
              </w:rPr>
              <w:t>n</w:t>
            </w:r>
            <w:r w:rsidRPr="00CA22F4">
              <w:rPr>
                <w:rFonts w:ascii="Calibri" w:eastAsia="Calibri" w:hAnsi="Calibri" w:cs="Calibri"/>
                <w:color w:val="6D6E71"/>
                <w:lang w:val="nl-NL"/>
              </w:rPr>
              <w:t>ti</w:t>
            </w:r>
            <w:r w:rsidRPr="00CA22F4">
              <w:rPr>
                <w:rFonts w:ascii="Calibri" w:eastAsia="Calibri" w:hAnsi="Calibri" w:cs="Calibri"/>
                <w:color w:val="6D6E71"/>
                <w:spacing w:val="-3"/>
                <w:lang w:val="nl-NL"/>
              </w:rPr>
              <w:t>et</w:t>
            </w:r>
            <w:r w:rsidRPr="00CA22F4">
              <w:rPr>
                <w:rFonts w:ascii="Calibri" w:eastAsia="Calibri" w:hAnsi="Calibri" w:cs="Calibri"/>
                <w:color w:val="6D6E71"/>
                <w:spacing w:val="-1"/>
                <w:lang w:val="nl-NL"/>
              </w:rPr>
              <w:t>eam</w:t>
            </w:r>
          </w:p>
          <w:p w14:paraId="51D30B11" w14:textId="77777777" w:rsidR="00852322" w:rsidRPr="00CA22F4" w:rsidRDefault="00852322" w:rsidP="00852322">
            <w:pPr>
              <w:pStyle w:val="TableParagraph"/>
              <w:spacing w:before="13" w:line="240" w:lineRule="exact"/>
              <w:rPr>
                <w:sz w:val="24"/>
                <w:szCs w:val="24"/>
                <w:lang w:val="nl-NL"/>
              </w:rPr>
            </w:pPr>
          </w:p>
          <w:p w14:paraId="285C5B80" w14:textId="77777777" w:rsidR="00852322" w:rsidRPr="00CA22F4" w:rsidRDefault="00852322" w:rsidP="00852322">
            <w:pPr>
              <w:pStyle w:val="TableParagraph"/>
              <w:ind w:left="170" w:right="530"/>
              <w:rPr>
                <w:rFonts w:ascii="Calibri" w:eastAsia="Calibri" w:hAnsi="Calibri" w:cs="Calibri"/>
                <w:lang w:val="nl-NL"/>
              </w:rPr>
            </w:pPr>
            <w:r w:rsidRPr="00CA22F4">
              <w:rPr>
                <w:rFonts w:ascii="Calibri" w:eastAsia="Calibri" w:hAnsi="Calibri" w:cs="Calibri"/>
                <w:color w:val="6D6E71"/>
                <w:spacing w:val="-11"/>
                <w:w w:val="95"/>
                <w:lang w:val="nl-NL"/>
              </w:rPr>
              <w:t>V</w:t>
            </w:r>
            <w:r w:rsidRPr="00CA22F4">
              <w:rPr>
                <w:rFonts w:ascii="Calibri" w:eastAsia="Calibri" w:hAnsi="Calibri" w:cs="Calibri"/>
                <w:color w:val="6D6E71"/>
                <w:w w:val="95"/>
                <w:lang w:val="nl-NL"/>
              </w:rPr>
              <w:t>oor</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w w:val="95"/>
                <w:lang w:val="nl-NL"/>
              </w:rPr>
              <w:t>ki</w:t>
            </w:r>
            <w:r w:rsidRPr="00CA22F4">
              <w:rPr>
                <w:rFonts w:ascii="Calibri" w:eastAsia="Calibri" w:hAnsi="Calibri" w:cs="Calibri"/>
                <w:color w:val="6D6E71"/>
                <w:spacing w:val="-2"/>
                <w:w w:val="95"/>
                <w:lang w:val="nl-NL"/>
              </w:rPr>
              <w:t>nd</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 xml:space="preserve">en </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4"/>
                <w:w w:val="95"/>
                <w:lang w:val="nl-NL"/>
              </w:rPr>
              <w:t>i</w:t>
            </w:r>
            <w:r w:rsidRPr="00CA22F4">
              <w:rPr>
                <w:rFonts w:ascii="Calibri" w:eastAsia="Calibri" w:hAnsi="Calibri" w:cs="Calibri"/>
                <w:color w:val="6D6E71"/>
                <w:w w:val="95"/>
                <w:lang w:val="nl-NL"/>
              </w:rPr>
              <w:t>e</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ei</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hu</w:t>
            </w:r>
            <w:r w:rsidRPr="00CA22F4">
              <w:rPr>
                <w:rFonts w:ascii="Calibri" w:eastAsia="Calibri" w:hAnsi="Calibri" w:cs="Calibri"/>
                <w:color w:val="6D6E71"/>
                <w:w w:val="95"/>
                <w:lang w:val="nl-NL"/>
              </w:rPr>
              <w:t>is</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10"/>
                <w:w w:val="95"/>
                <w:lang w:val="nl-NL"/>
              </w:rPr>
              <w:t>k</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men</w:t>
            </w:r>
            <w:r w:rsidRPr="00CA22F4">
              <w:rPr>
                <w:rFonts w:ascii="Calibri" w:eastAsia="Calibri" w:hAnsi="Calibri" w:cs="Calibri"/>
                <w:color w:val="6D6E71"/>
                <w:lang w:val="nl-NL"/>
              </w:rPr>
              <w:t xml:space="preserve"> </w:t>
            </w:r>
            <w:r w:rsidRPr="00CA22F4">
              <w:rPr>
                <w:rFonts w:ascii="Calibri" w:eastAsia="Calibri" w:hAnsi="Calibri" w:cs="Calibri"/>
                <w:color w:val="6D6E71"/>
                <w:spacing w:val="-2"/>
                <w:w w:val="95"/>
                <w:lang w:val="nl-NL"/>
              </w:rPr>
              <w:t>z</w:t>
            </w:r>
            <w:r w:rsidRPr="00CA22F4">
              <w:rPr>
                <w:rFonts w:ascii="Calibri" w:eastAsia="Calibri" w:hAnsi="Calibri" w:cs="Calibri"/>
                <w:color w:val="6D6E71"/>
                <w:w w:val="95"/>
                <w:lang w:val="nl-NL"/>
              </w:rPr>
              <w:t>itte</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5"/>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3"/>
                <w:w w:val="95"/>
                <w:lang w:val="nl-NL"/>
              </w:rPr>
              <w:t>n</w:t>
            </w:r>
            <w:r w:rsidRPr="00CA22F4">
              <w:rPr>
                <w:rFonts w:ascii="Calibri" w:eastAsia="Calibri" w:hAnsi="Calibri" w:cs="Calibri"/>
                <w:color w:val="6D6E71"/>
                <w:spacing w:val="-5"/>
                <w:w w:val="95"/>
                <w:lang w:val="nl-NL"/>
              </w:rPr>
              <w:t>t</w:t>
            </w:r>
            <w:r w:rsidRPr="00CA22F4">
              <w:rPr>
                <w:rFonts w:ascii="Calibri" w:eastAsia="Calibri" w:hAnsi="Calibri" w:cs="Calibri"/>
                <w:color w:val="6D6E71"/>
                <w:w w:val="95"/>
                <w:lang w:val="nl-NL"/>
              </w:rPr>
              <w:t>er</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n</w:t>
            </w:r>
            <w:r w:rsidRPr="00CA22F4">
              <w:rPr>
                <w:rFonts w:ascii="Calibri" w:eastAsia="Calibri" w:hAnsi="Calibri" w:cs="Calibri"/>
                <w:color w:val="6D6E71"/>
                <w:w w:val="95"/>
                <w:lang w:val="nl-NL"/>
              </w:rPr>
              <w:t>ti</w:t>
            </w:r>
            <w:r w:rsidRPr="00CA22F4">
              <w:rPr>
                <w:rFonts w:ascii="Calibri" w:eastAsia="Calibri" w:hAnsi="Calibri" w:cs="Calibri"/>
                <w:color w:val="6D6E71"/>
                <w:spacing w:val="-1"/>
                <w:w w:val="95"/>
                <w:lang w:val="nl-NL"/>
              </w:rPr>
              <w:t>e</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m</w:t>
            </w:r>
            <w:r w:rsidRPr="00CA22F4">
              <w:rPr>
                <w:rFonts w:ascii="Calibri" w:eastAsia="Calibri" w:hAnsi="Calibri" w:cs="Calibri"/>
                <w:color w:val="6D6E71"/>
                <w:spacing w:val="37"/>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w:t>
            </w:r>
            <w:r w:rsidRPr="00CA22F4">
              <w:rPr>
                <w:rFonts w:ascii="Calibri" w:eastAsia="Calibri" w:hAnsi="Calibri" w:cs="Calibri"/>
                <w:color w:val="6D6E71"/>
                <w:w w:val="90"/>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esc</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a</w:t>
            </w:r>
            <w:r w:rsidRPr="00CA22F4">
              <w:rPr>
                <w:rFonts w:ascii="Calibri" w:eastAsia="Calibri" w:hAnsi="Calibri" w:cs="Calibri"/>
                <w:color w:val="6D6E71"/>
                <w:spacing w:val="-8"/>
                <w:w w:val="95"/>
                <w:lang w:val="nl-NL"/>
              </w:rPr>
              <w:t>k</w:t>
            </w:r>
            <w:r w:rsidRPr="00CA22F4">
              <w:rPr>
                <w:rFonts w:ascii="Calibri" w:eastAsia="Calibri" w:hAnsi="Calibri" w:cs="Calibri"/>
                <w:color w:val="6D6E71"/>
                <w:w w:val="95"/>
                <w:lang w:val="nl-NL"/>
              </w:rPr>
              <w:t>el</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w:t>
            </w:r>
            <w:r w:rsidRPr="00CA22F4">
              <w:rPr>
                <w:rFonts w:ascii="Calibri" w:eastAsia="Calibri" w:hAnsi="Calibri" w:cs="Calibri"/>
                <w:color w:val="6D6E71"/>
                <w:spacing w:val="-24"/>
                <w:w w:val="95"/>
                <w:lang w:val="nl-NL"/>
              </w:rPr>
              <w:t xml:space="preserve"> </w:t>
            </w:r>
            <w:r w:rsidRPr="00CA22F4">
              <w:rPr>
                <w:rFonts w:ascii="Calibri" w:eastAsia="Calibri" w:hAnsi="Calibri" w:cs="Calibri"/>
                <w:color w:val="6D6E71"/>
                <w:w w:val="95"/>
                <w:lang w:val="nl-NL"/>
              </w:rPr>
              <w:t>a</w:t>
            </w:r>
            <w:r w:rsidRPr="00CA22F4">
              <w:rPr>
                <w:rFonts w:ascii="Calibri" w:eastAsia="Calibri" w:hAnsi="Calibri" w:cs="Calibri"/>
                <w:color w:val="6D6E71"/>
                <w:spacing w:val="-4"/>
                <w:w w:val="95"/>
                <w:lang w:val="nl-NL"/>
              </w:rPr>
              <w:t>lv</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s</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w w:val="95"/>
                <w:lang w:val="nl-NL"/>
              </w:rPr>
              <w:t>tot</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w w:val="95"/>
                <w:lang w:val="nl-NL"/>
              </w:rPr>
              <w:t>sc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orsi</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ve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wi-</w:t>
            </w:r>
            <w:r w:rsidRPr="00CA22F4">
              <w:rPr>
                <w:rFonts w:ascii="Calibri" w:eastAsia="Calibri" w:hAnsi="Calibri" w:cs="Calibri"/>
                <w:color w:val="6D6E71"/>
                <w:w w:val="103"/>
                <w:lang w:val="nl-NL"/>
              </w:rPr>
              <w:t xml:space="preserve"> </w:t>
            </w:r>
            <w:r w:rsidRPr="00CA22F4">
              <w:rPr>
                <w:rFonts w:ascii="Calibri" w:eastAsia="Calibri" w:hAnsi="Calibri" w:cs="Calibri"/>
                <w:color w:val="6D6E71"/>
                <w:w w:val="95"/>
                <w:lang w:val="nl-NL"/>
              </w:rPr>
              <w:t>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v</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r</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5"/>
                <w:w w:val="95"/>
                <w:lang w:val="nl-NL"/>
              </w:rPr>
              <w:t>g</w:t>
            </w:r>
            <w:r w:rsidRPr="00CA22F4">
              <w:rPr>
                <w:rFonts w:ascii="Calibri" w:eastAsia="Calibri" w:hAnsi="Calibri" w:cs="Calibri"/>
                <w:color w:val="6D6E71"/>
                <w:w w:val="95"/>
                <w:lang w:val="nl-NL"/>
              </w:rPr>
              <w:t>aa</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p>
        </w:tc>
        <w:tc>
          <w:tcPr>
            <w:tcW w:w="3060" w:type="dxa"/>
            <w:tcBorders>
              <w:top w:val="single" w:sz="8" w:space="0" w:color="000000"/>
              <w:left w:val="single" w:sz="8" w:space="0" w:color="000000"/>
              <w:bottom w:val="single" w:sz="8" w:space="0" w:color="000000"/>
              <w:right w:val="single" w:sz="8" w:space="0" w:color="000000"/>
            </w:tcBorders>
          </w:tcPr>
          <w:p w14:paraId="7A2F0C8C"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w w:val="95"/>
                <w:lang w:val="nl-NL"/>
              </w:rPr>
              <w:t>mel</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w w:val="95"/>
                <w:lang w:val="nl-NL"/>
              </w:rPr>
              <w:t>als</w:t>
            </w:r>
          </w:p>
          <w:p w14:paraId="7A0148E6" w14:textId="77777777" w:rsidR="00852322" w:rsidRPr="00CA22F4" w:rsidRDefault="00852322" w:rsidP="00852322">
            <w:pPr>
              <w:pStyle w:val="TableParagraph"/>
              <w:spacing w:before="56"/>
              <w:ind w:left="167" w:right="122"/>
              <w:rPr>
                <w:rFonts w:ascii="Calibri" w:eastAsia="Calibri" w:hAnsi="Calibri" w:cs="Calibri"/>
                <w:lang w:val="nl-NL"/>
              </w:rPr>
            </w:pPr>
            <w:r w:rsidRPr="00CA22F4">
              <w:rPr>
                <w:rFonts w:ascii="Calibri" w:eastAsia="Calibri" w:hAnsi="Calibri" w:cs="Calibri"/>
                <w:color w:val="6D6E71"/>
                <w:spacing w:val="-3"/>
                <w:w w:val="90"/>
                <w:lang w:val="nl-NL"/>
              </w:rPr>
              <w:t>c</w:t>
            </w:r>
            <w:r w:rsidRPr="00CA22F4">
              <w:rPr>
                <w:rFonts w:ascii="Calibri" w:eastAsia="Calibri" w:hAnsi="Calibri" w:cs="Calibri"/>
                <w:color w:val="6D6E71"/>
                <w:w w:val="90"/>
                <w:lang w:val="nl-NL"/>
              </w:rPr>
              <w:t>as</w:t>
            </w:r>
            <w:r w:rsidRPr="00CA22F4">
              <w:rPr>
                <w:rFonts w:ascii="Calibri" w:eastAsia="Calibri" w:hAnsi="Calibri" w:cs="Calibri"/>
                <w:color w:val="6D6E71"/>
                <w:spacing w:val="-1"/>
                <w:w w:val="90"/>
                <w:lang w:val="nl-NL"/>
              </w:rPr>
              <w:t>u</w:t>
            </w:r>
            <w:r w:rsidRPr="00CA22F4">
              <w:rPr>
                <w:rFonts w:ascii="Calibri" w:eastAsia="Calibri" w:hAnsi="Calibri" w:cs="Calibri"/>
                <w:color w:val="6D6E71"/>
                <w:w w:val="90"/>
                <w:lang w:val="nl-NL"/>
              </w:rPr>
              <w:t>sma</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a</w:t>
            </w:r>
            <w:r w:rsidRPr="00CA22F4">
              <w:rPr>
                <w:rFonts w:ascii="Calibri" w:eastAsia="Calibri" w:hAnsi="Calibri" w:cs="Calibri"/>
                <w:color w:val="6D6E71"/>
                <w:spacing w:val="-4"/>
                <w:w w:val="90"/>
                <w:lang w:val="nl-NL"/>
              </w:rPr>
              <w:t>g</w:t>
            </w:r>
            <w:r w:rsidRPr="00CA22F4">
              <w:rPr>
                <w:rFonts w:ascii="Calibri" w:eastAsia="Calibri" w:hAnsi="Calibri" w:cs="Calibri"/>
                <w:color w:val="6D6E71"/>
                <w:spacing w:val="-3"/>
                <w:w w:val="90"/>
                <w:lang w:val="nl-NL"/>
              </w:rPr>
              <w:t>e</w:t>
            </w:r>
            <w:r w:rsidRPr="00CA22F4">
              <w:rPr>
                <w:rFonts w:ascii="Calibri" w:eastAsia="Calibri" w:hAnsi="Calibri" w:cs="Calibri"/>
                <w:color w:val="6D6E71"/>
                <w:w w:val="90"/>
                <w:lang w:val="nl-NL"/>
              </w:rPr>
              <w:t>r</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w w:val="90"/>
                <w:lang w:val="nl-NL"/>
              </w:rPr>
              <w:t>aan</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0"/>
                <w:w w:val="90"/>
                <w:lang w:val="nl-NL"/>
              </w:rPr>
              <w:t xml:space="preserve"> </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ör</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a-</w:t>
            </w:r>
            <w:r w:rsidRPr="00CA22F4">
              <w:rPr>
                <w:rFonts w:ascii="Calibri" w:eastAsia="Calibri" w:hAnsi="Calibri" w:cs="Calibri"/>
                <w:color w:val="6D6E71"/>
                <w:w w:val="86"/>
                <w:lang w:val="nl-NL"/>
              </w:rPr>
              <w:t xml:space="preserve"> </w:t>
            </w:r>
            <w:r w:rsidRPr="00CA22F4">
              <w:rPr>
                <w:rFonts w:ascii="Calibri" w:eastAsia="Calibri" w:hAnsi="Calibri" w:cs="Calibri"/>
                <w:color w:val="6D6E71"/>
                <w:w w:val="95"/>
                <w:lang w:val="nl-NL"/>
              </w:rPr>
              <w:t>tor</w:t>
            </w:r>
            <w:r w:rsidRPr="00CA22F4">
              <w:rPr>
                <w:rFonts w:ascii="Calibri" w:eastAsia="Calibri" w:hAnsi="Calibri" w:cs="Calibri"/>
                <w:color w:val="6D6E71"/>
                <w:spacing w:val="10"/>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t</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31"/>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terve</w:t>
            </w:r>
            <w:r w:rsidRPr="00CA22F4">
              <w:rPr>
                <w:rFonts w:ascii="Calibri" w:eastAsia="Calibri" w:hAnsi="Calibri" w:cs="Calibri"/>
                <w:color w:val="6D6E71"/>
                <w:spacing w:val="-4"/>
                <w:w w:val="95"/>
                <w:lang w:val="nl-NL"/>
              </w:rPr>
              <w:t>n</w:t>
            </w:r>
            <w:r w:rsidRPr="00CA22F4">
              <w:rPr>
                <w:rFonts w:ascii="Calibri" w:eastAsia="Calibri" w:hAnsi="Calibri" w:cs="Calibri"/>
                <w:color w:val="6D6E71"/>
                <w:w w:val="95"/>
                <w:lang w:val="nl-NL"/>
              </w:rPr>
              <w:t>tie</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a</w:t>
            </w:r>
            <w:r w:rsidRPr="00CA22F4">
              <w:rPr>
                <w:rFonts w:ascii="Calibri" w:eastAsia="Calibri" w:hAnsi="Calibri" w:cs="Calibri"/>
                <w:color w:val="6D6E71"/>
                <w:w w:val="95"/>
                <w:lang w:val="nl-NL"/>
              </w:rPr>
              <w:t>m</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lang w:val="nl-NL"/>
              </w:rPr>
              <w:t xml:space="preserve"> </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l</w:t>
            </w:r>
            <w:r w:rsidRPr="00CA22F4">
              <w:rPr>
                <w:rFonts w:ascii="Calibri" w:eastAsia="Calibri" w:hAnsi="Calibri" w:cs="Calibri"/>
                <w:color w:val="6D6E71"/>
                <w:spacing w:val="-5"/>
                <w:w w:val="95"/>
                <w:lang w:val="nl-NL"/>
              </w:rPr>
              <w:t>k</w:t>
            </w:r>
            <w:r w:rsidRPr="00CA22F4">
              <w:rPr>
                <w:rFonts w:ascii="Calibri" w:eastAsia="Calibri" w:hAnsi="Calibri" w:cs="Calibri"/>
                <w:color w:val="6D6E71"/>
                <w:w w:val="95"/>
                <w:lang w:val="nl-NL"/>
              </w:rPr>
              <w:t>aar</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8"/>
                <w:w w:val="95"/>
                <w:lang w:val="nl-NL"/>
              </w:rPr>
              <w:t>k</w:t>
            </w:r>
            <w:r w:rsidRPr="00CA22F4">
              <w:rPr>
                <w:rFonts w:ascii="Calibri" w:eastAsia="Calibri" w:hAnsi="Calibri" w:cs="Calibri"/>
                <w:color w:val="6D6E71"/>
                <w:spacing w:val="-1"/>
                <w:w w:val="95"/>
                <w:lang w:val="nl-NL"/>
              </w:rPr>
              <w:t>o</w:t>
            </w:r>
            <w:r w:rsidRPr="00CA22F4">
              <w:rPr>
                <w:rFonts w:ascii="Calibri" w:eastAsia="Calibri" w:hAnsi="Calibri" w:cs="Calibri"/>
                <w:color w:val="6D6E71"/>
                <w:spacing w:val="-2"/>
                <w:w w:val="95"/>
                <w:lang w:val="nl-NL"/>
              </w:rPr>
              <w:t>m</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3"/>
                <w:w w:val="95"/>
                <w:lang w:val="nl-NL"/>
              </w:rPr>
              <w:t>st</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t</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4"/>
                <w:w w:val="95"/>
                <w:lang w:val="nl-NL"/>
              </w:rPr>
              <w:t>a</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m</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w w:val="91"/>
                <w:lang w:val="nl-NL"/>
              </w:rPr>
              <w:t xml:space="preserve"> </w:t>
            </w:r>
            <w:r w:rsidRPr="00CA22F4">
              <w:rPr>
                <w:rFonts w:ascii="Calibri" w:eastAsia="Calibri" w:hAnsi="Calibri" w:cs="Calibri"/>
                <w:color w:val="6D6E71"/>
                <w:w w:val="95"/>
                <w:lang w:val="nl-NL"/>
              </w:rPr>
              <w:t>tijd</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spacing w:val="-3"/>
                <w:w w:val="95"/>
                <w:lang w:val="nl-NL"/>
              </w:rPr>
              <w:t>vas</w:t>
            </w:r>
            <w:r w:rsidRPr="00CA22F4">
              <w:rPr>
                <w:rFonts w:ascii="Calibri" w:eastAsia="Calibri" w:hAnsi="Calibri" w:cs="Calibri"/>
                <w:color w:val="6D6E71"/>
                <w:w w:val="95"/>
                <w:lang w:val="nl-NL"/>
              </w:rPr>
              <w:t>t</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w w:val="95"/>
                <w:lang w:val="nl-NL"/>
              </w:rPr>
              <w:t>(</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oo</w:t>
            </w:r>
            <w:r w:rsidRPr="00CA22F4">
              <w:rPr>
                <w:rFonts w:ascii="Calibri" w:eastAsia="Calibri" w:hAnsi="Calibri" w:cs="Calibri"/>
                <w:color w:val="6D6E71"/>
                <w:spacing w:val="-2"/>
                <w:w w:val="95"/>
                <w:lang w:val="nl-NL"/>
              </w:rPr>
              <w:t>g</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te</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1"/>
                <w:w w:val="95"/>
                <w:lang w:val="nl-NL"/>
              </w:rPr>
              <w:t>u</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n</w:t>
            </w:r>
            <w:r w:rsidRPr="00CA22F4">
              <w:rPr>
                <w:rFonts w:ascii="Calibri" w:eastAsia="Calibri" w:hAnsi="Calibri" w:cs="Calibri"/>
                <w:color w:val="6D6E71"/>
                <w:w w:val="95"/>
                <w:lang w:val="nl-NL"/>
              </w:rPr>
              <w:t>tie)</w:t>
            </w:r>
          </w:p>
        </w:tc>
        <w:tc>
          <w:tcPr>
            <w:tcW w:w="2234" w:type="dxa"/>
            <w:tcBorders>
              <w:top w:val="single" w:sz="8" w:space="0" w:color="000000"/>
              <w:left w:val="single" w:sz="8" w:space="0" w:color="000000"/>
              <w:bottom w:val="single" w:sz="8" w:space="0" w:color="000000"/>
              <w:right w:val="single" w:sz="8" w:space="0" w:color="000000"/>
            </w:tcBorders>
          </w:tcPr>
          <w:p w14:paraId="1E568B14"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De</w:t>
            </w:r>
            <w:r w:rsidRPr="00CA22F4">
              <w:rPr>
                <w:rFonts w:ascii="Calibri" w:eastAsia="Calibri" w:hAnsi="Calibri" w:cs="Calibri"/>
                <w:color w:val="6D6E71"/>
                <w:spacing w:val="14"/>
                <w:w w:val="90"/>
                <w:lang w:val="nl-NL"/>
              </w:rPr>
              <w:t xml:space="preserve"> </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ollei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p>
        </w:tc>
        <w:tc>
          <w:tcPr>
            <w:tcW w:w="914" w:type="dxa"/>
            <w:tcBorders>
              <w:top w:val="single" w:sz="8" w:space="0" w:color="000000"/>
              <w:left w:val="single" w:sz="8" w:space="0" w:color="000000"/>
              <w:bottom w:val="single" w:sz="8" w:space="0" w:color="000000"/>
              <w:right w:val="single" w:sz="8" w:space="0" w:color="000000"/>
            </w:tcBorders>
          </w:tcPr>
          <w:p w14:paraId="79224AEA" w14:textId="77777777" w:rsidR="00852322" w:rsidRPr="00CA22F4" w:rsidRDefault="00852322" w:rsidP="00852322">
            <w:pPr>
              <w:rPr>
                <w:lang w:val="nl-NL"/>
              </w:rPr>
            </w:pPr>
          </w:p>
        </w:tc>
        <w:tc>
          <w:tcPr>
            <w:tcW w:w="1965" w:type="dxa"/>
            <w:tcBorders>
              <w:top w:val="single" w:sz="8" w:space="0" w:color="000000"/>
              <w:left w:val="single" w:sz="8" w:space="0" w:color="000000"/>
              <w:bottom w:val="single" w:sz="8" w:space="0" w:color="000000"/>
              <w:right w:val="single" w:sz="8" w:space="0" w:color="000000"/>
            </w:tcBorders>
          </w:tcPr>
          <w:p w14:paraId="33A0EC3E" w14:textId="77777777" w:rsidR="00852322" w:rsidRPr="00CA22F4" w:rsidRDefault="00852322" w:rsidP="00852322">
            <w:pPr>
              <w:rPr>
                <w:lang w:val="nl-NL"/>
              </w:rPr>
            </w:pPr>
          </w:p>
        </w:tc>
      </w:tr>
    </w:tbl>
    <w:p w14:paraId="267DA82F" w14:textId="77777777" w:rsidR="00852322" w:rsidRPr="00CA22F4" w:rsidRDefault="00852322" w:rsidP="00852322">
      <w:pPr>
        <w:sectPr w:rsidR="00852322" w:rsidRPr="00CA22F4">
          <w:headerReference w:type="default" r:id="rId115"/>
          <w:footerReference w:type="default" r:id="rId116"/>
          <w:pgSz w:w="16838" w:h="11920" w:orient="landscape"/>
          <w:pgMar w:top="1020" w:right="2420" w:bottom="280" w:left="1020" w:header="0" w:footer="0" w:gutter="0"/>
          <w:cols w:space="708"/>
        </w:sectPr>
      </w:pPr>
    </w:p>
    <w:p w14:paraId="3DA9DC94" w14:textId="77777777" w:rsidR="00852322" w:rsidRPr="00CA22F4" w:rsidRDefault="00852322" w:rsidP="00852322">
      <w:pPr>
        <w:spacing w:before="8" w:line="80" w:lineRule="exact"/>
        <w:rPr>
          <w:sz w:val="8"/>
          <w:szCs w:val="8"/>
        </w:rPr>
      </w:pPr>
      <w:r>
        <w:rPr>
          <w:noProof/>
          <w:lang w:val="nl-NL" w:eastAsia="nl-NL"/>
        </w:rPr>
        <mc:AlternateContent>
          <mc:Choice Requires="wpg">
            <w:drawing>
              <wp:anchor distT="0" distB="0" distL="114300" distR="114300" simplePos="0" relativeHeight="251667456" behindDoc="1" locked="0" layoutInCell="1" allowOverlap="1" wp14:anchorId="268DC079" wp14:editId="271DB61A">
                <wp:simplePos x="0" y="0"/>
                <wp:positionH relativeFrom="page">
                  <wp:posOffset>-6350</wp:posOffset>
                </wp:positionH>
                <wp:positionV relativeFrom="page">
                  <wp:posOffset>-6350</wp:posOffset>
                </wp:positionV>
                <wp:extent cx="346710" cy="7573010"/>
                <wp:effectExtent l="0" t="3175" r="2540" b="5715"/>
                <wp:wrapNone/>
                <wp:docPr id="30" name="Groe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31" name="Group 14"/>
                        <wpg:cNvGrpSpPr>
                          <a:grpSpLocks/>
                        </wpg:cNvGrpSpPr>
                        <wpg:grpSpPr bwMode="auto">
                          <a:xfrm>
                            <a:off x="0" y="0"/>
                            <a:ext cx="526" cy="11906"/>
                            <a:chOff x="0" y="0"/>
                            <a:chExt cx="526" cy="11906"/>
                          </a:xfrm>
                        </wpg:grpSpPr>
                        <wps:wsp>
                          <wps:cNvPr id="32" name="Freeform 15"/>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6"/>
                        <wpg:cNvGrpSpPr>
                          <a:grpSpLocks/>
                        </wpg:cNvGrpSpPr>
                        <wpg:grpSpPr bwMode="auto">
                          <a:xfrm>
                            <a:off x="523" y="0"/>
                            <a:ext cx="2" cy="11906"/>
                            <a:chOff x="523" y="0"/>
                            <a:chExt cx="2" cy="11906"/>
                          </a:xfrm>
                        </wpg:grpSpPr>
                        <wps:wsp>
                          <wps:cNvPr id="34" name="Freeform 17"/>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5B622D" id="Groep 30" o:spid="_x0000_s1026" style="position:absolute;margin-left:-.5pt;margin-top:-.5pt;width:27.3pt;height:596.3pt;z-index:-251649024;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">
                <v:group id="Group 14"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" path="m,11906r526,l526,,,,,11906e" fillcolor="#00aeef" stroked="f">
                    <v:path arrowok="t" o:connecttype="custom" o:connectlocs="0,11906;526,11906;526,0;0,0;0,11906" o:connectangles="0,0,0,0,0"/>
                  </v:shape>
                </v:group>
                <v:group id="Group 16"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7"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68480" behindDoc="1" locked="0" layoutInCell="1" allowOverlap="1" wp14:anchorId="39DFDC9C" wp14:editId="5C1F2C5B">
                <wp:simplePos x="0" y="0"/>
                <wp:positionH relativeFrom="page">
                  <wp:posOffset>10121265</wp:posOffset>
                </wp:positionH>
                <wp:positionV relativeFrom="page">
                  <wp:posOffset>0</wp:posOffset>
                </wp:positionV>
                <wp:extent cx="570865" cy="7560310"/>
                <wp:effectExtent l="5715" t="9525" r="4445" b="2540"/>
                <wp:wrapNone/>
                <wp:docPr id="28" name="Groe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7560310"/>
                          <a:chOff x="15939" y="0"/>
                          <a:chExt cx="899" cy="11906"/>
                        </a:xfrm>
                      </wpg:grpSpPr>
                      <wps:wsp>
                        <wps:cNvPr id="29" name="Freeform 19"/>
                        <wps:cNvSpPr>
                          <a:spLocks/>
                        </wps:cNvSpPr>
                        <wps:spPr bwMode="auto">
                          <a:xfrm>
                            <a:off x="15939" y="0"/>
                            <a:ext cx="899" cy="11906"/>
                          </a:xfrm>
                          <a:custGeom>
                            <a:avLst/>
                            <a:gdLst>
                              <a:gd name="T0" fmla="+- 0 16183 15939"/>
                              <a:gd name="T1" fmla="*/ T0 w 899"/>
                              <a:gd name="T2" fmla="*/ 0 h 11906"/>
                              <a:gd name="T3" fmla="+- 0 16150 15939"/>
                              <a:gd name="T4" fmla="*/ T3 w 899"/>
                              <a:gd name="T5" fmla="*/ 254 h 11906"/>
                              <a:gd name="T6" fmla="+- 0 16113 15939"/>
                              <a:gd name="T7" fmla="*/ T6 w 899"/>
                              <a:gd name="T8" fmla="*/ 579 h 11906"/>
                              <a:gd name="T9" fmla="+- 0 16073 15939"/>
                              <a:gd name="T10" fmla="*/ T9 w 899"/>
                              <a:gd name="T11" fmla="*/ 997 h 11906"/>
                              <a:gd name="T12" fmla="+- 0 16032 15939"/>
                              <a:gd name="T13" fmla="*/ T12 w 899"/>
                              <a:gd name="T14" fmla="*/ 1505 h 11906"/>
                              <a:gd name="T15" fmla="+- 0 15996 15939"/>
                              <a:gd name="T16" fmla="*/ T15 w 899"/>
                              <a:gd name="T17" fmla="*/ 2106 h 11906"/>
                              <a:gd name="T18" fmla="+- 0 15966 15939"/>
                              <a:gd name="T19" fmla="*/ T18 w 899"/>
                              <a:gd name="T20" fmla="*/ 2799 h 11906"/>
                              <a:gd name="T21" fmla="+- 0 15946 15939"/>
                              <a:gd name="T22" fmla="*/ T21 w 899"/>
                              <a:gd name="T23" fmla="*/ 3584 h 11906"/>
                              <a:gd name="T24" fmla="+- 0 15939 15939"/>
                              <a:gd name="T25" fmla="*/ T24 w 899"/>
                              <a:gd name="T26" fmla="*/ 4462 h 11906"/>
                              <a:gd name="T27" fmla="+- 0 15943 15939"/>
                              <a:gd name="T28" fmla="*/ T27 w 899"/>
                              <a:gd name="T29" fmla="*/ 5000 h 11906"/>
                              <a:gd name="T30" fmla="+- 0 15968 15939"/>
                              <a:gd name="T31" fmla="*/ T30 w 899"/>
                              <a:gd name="T32" fmla="*/ 6086 h 11906"/>
                              <a:gd name="T33" fmla="+- 0 16041 15939"/>
                              <a:gd name="T34" fmla="*/ T33 w 899"/>
                              <a:gd name="T35" fmla="*/ 7747 h 11906"/>
                              <a:gd name="T36" fmla="+- 0 16280 15939"/>
                              <a:gd name="T37" fmla="*/ T36 w 899"/>
                              <a:gd name="T38" fmla="*/ 11906 h 11906"/>
                              <a:gd name="T39" fmla="+- 0 16838 15939"/>
                              <a:gd name="T40" fmla="*/ T39 w 899"/>
                              <a:gd name="T41" fmla="*/ 11906 h 11906"/>
                              <a:gd name="T42" fmla="+- 0 16838 15939"/>
                              <a:gd name="T43" fmla="*/ T42 w 899"/>
                              <a:gd name="T44" fmla="*/ 0 h 11906"/>
                              <a:gd name="T45" fmla="+- 0 16183 15939"/>
                              <a:gd name="T46" fmla="*/ T45 w 899"/>
                              <a:gd name="T47" fmla="*/ 0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899" h="11906">
                                <a:moveTo>
                                  <a:pt x="244" y="0"/>
                                </a:moveTo>
                                <a:lnTo>
                                  <a:pt x="211" y="254"/>
                                </a:lnTo>
                                <a:lnTo>
                                  <a:pt x="174" y="579"/>
                                </a:lnTo>
                                <a:lnTo>
                                  <a:pt x="134" y="997"/>
                                </a:lnTo>
                                <a:lnTo>
                                  <a:pt x="93" y="1505"/>
                                </a:lnTo>
                                <a:lnTo>
                                  <a:pt x="57" y="2106"/>
                                </a:lnTo>
                                <a:lnTo>
                                  <a:pt x="27" y="2799"/>
                                </a:lnTo>
                                <a:lnTo>
                                  <a:pt x="7" y="3584"/>
                                </a:lnTo>
                                <a:lnTo>
                                  <a:pt x="0" y="4462"/>
                                </a:lnTo>
                                <a:lnTo>
                                  <a:pt x="4" y="5000"/>
                                </a:lnTo>
                                <a:lnTo>
                                  <a:pt x="29" y="6086"/>
                                </a:lnTo>
                                <a:lnTo>
                                  <a:pt x="102" y="7747"/>
                                </a:lnTo>
                                <a:lnTo>
                                  <a:pt x="341" y="11906"/>
                                </a:lnTo>
                                <a:lnTo>
                                  <a:pt x="899" y="11906"/>
                                </a:lnTo>
                                <a:lnTo>
                                  <a:pt x="899" y="0"/>
                                </a:lnTo>
                                <a:lnTo>
                                  <a:pt x="244"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15237" id="Groep 28" o:spid="_x0000_s1026" style="position:absolute;margin-left:796.95pt;margin-top:0;width:44.95pt;height:595.3pt;z-index:-251648000;mso-position-horizontal-relative:page;mso-position-vertical-relative:page" coordorigin="15939" coordsize="89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">
                <v:shape id="Freeform 19" o:spid="_x0000_s1027" style="position:absolute;left:15939;width:899;height:11906;visibility:visible;mso-wrap-style:square;v-text-anchor:top" coordsize="89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" path="m244,l211,254,174,579,134,997,93,1505,57,2106,27,2799,7,3584,,4462r4,538l29,6086r73,1661l341,11906r558,l899,,244,e" fillcolor="#d7df23" stroked="f">
                  <v:path arrowok="t" o:connecttype="custom" o:connectlocs="244,0;211,254;174,579;134,997;93,1505;57,2106;27,2799;7,3584;0,4462;4,5000;29,6086;102,7747;341,11906;899,11906;899,0;244,0"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251669504" behindDoc="1" locked="0" layoutInCell="1" allowOverlap="1" wp14:anchorId="32F5772D" wp14:editId="0DE9C434">
                <wp:simplePos x="0" y="0"/>
                <wp:positionH relativeFrom="page">
                  <wp:posOffset>151765</wp:posOffset>
                </wp:positionH>
                <wp:positionV relativeFrom="page">
                  <wp:posOffset>3716655</wp:posOffset>
                </wp:positionV>
                <wp:extent cx="165100" cy="167005"/>
                <wp:effectExtent l="0" t="1905" r="0" b="2540"/>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DE6E7" w14:textId="77777777" w:rsidR="00A71134" w:rsidRDefault="00A71134" w:rsidP="00852322">
                            <w:pPr>
                              <w:pStyle w:val="Plattetekst"/>
                              <w:spacing w:line="244" w:lineRule="exact"/>
                              <w:ind w:left="20"/>
                              <w:rPr>
                                <w:rFonts w:cs="Calibri"/>
                              </w:rPr>
                            </w:pPr>
                            <w:r>
                              <w:rPr>
                                <w:rFonts w:cs="Calibri"/>
                                <w:color w:val="FFFFFF"/>
                                <w:w w:val="99"/>
                              </w:rPr>
                              <w:t>88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772D" id="Tekstvak 27" o:spid="_x0000_s1037" type="#_x0000_t202" style="position:absolute;margin-left:11.95pt;margin-top:292.65pt;width:13pt;height:13.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" filled="f" stroked="f">
                <v:textbox style="layout-flow:vertical" inset="0,0,0,0">
                  <w:txbxContent>
                    <w:p w14:paraId="19FDE6E7" w14:textId="77777777" w:rsidR="00A71134" w:rsidRDefault="00A71134" w:rsidP="00852322">
                      <w:pPr>
                        <w:pStyle w:val="Plattetekst"/>
                        <w:spacing w:line="244" w:lineRule="exact"/>
                        <w:ind w:left="20"/>
                        <w:rPr>
                          <w:rFonts w:cs="Calibri"/>
                        </w:rPr>
                      </w:pPr>
                      <w:r>
                        <w:rPr>
                          <w:rFonts w:cs="Calibri"/>
                          <w:color w:val="FFFFFF"/>
                          <w:w w:val="99"/>
                        </w:rPr>
                        <w:t>88</w:t>
                      </w:r>
                    </w:p>
                  </w:txbxContent>
                </v:textbox>
                <w10:wrap anchorx="page" anchory="page"/>
              </v:shape>
            </w:pict>
          </mc:Fallback>
        </mc:AlternateContent>
      </w:r>
    </w:p>
    <w:tbl>
      <w:tblPr>
        <w:tblStyle w:val="TableNormal"/>
        <w:tblW w:w="0" w:type="auto"/>
        <w:tblInd w:w="93" w:type="dxa"/>
        <w:tblLayout w:type="fixed"/>
        <w:tblLook w:val="01E0" w:firstRow="1" w:lastRow="1" w:firstColumn="1" w:lastColumn="1" w:noHBand="0" w:noVBand="0"/>
      </w:tblPr>
      <w:tblGrid>
        <w:gridCol w:w="439"/>
        <w:gridCol w:w="4181"/>
        <w:gridCol w:w="3060"/>
        <w:gridCol w:w="2234"/>
        <w:gridCol w:w="914"/>
        <w:gridCol w:w="1980"/>
      </w:tblGrid>
      <w:tr w:rsidR="00852322" w:rsidRPr="00CA22F4" w14:paraId="5CA3915D" w14:textId="77777777" w:rsidTr="00852322">
        <w:trPr>
          <w:trHeight w:hRule="exact" w:val="530"/>
        </w:trPr>
        <w:tc>
          <w:tcPr>
            <w:tcW w:w="439" w:type="dxa"/>
            <w:tcBorders>
              <w:top w:val="single" w:sz="8" w:space="0" w:color="000000"/>
              <w:left w:val="single" w:sz="8" w:space="0" w:color="000000"/>
              <w:bottom w:val="single" w:sz="8" w:space="0" w:color="000000"/>
              <w:right w:val="single" w:sz="8" w:space="0" w:color="000000"/>
            </w:tcBorders>
          </w:tcPr>
          <w:p w14:paraId="387FFAE0" w14:textId="77777777" w:rsidR="00852322" w:rsidRPr="00CA22F4" w:rsidRDefault="00852322" w:rsidP="00852322">
            <w:pPr>
              <w:pStyle w:val="TableParagraph"/>
              <w:spacing w:before="25"/>
              <w:ind w:left="147" w:right="180"/>
              <w:jc w:val="center"/>
              <w:rPr>
                <w:rFonts w:ascii="Calibri" w:eastAsia="Calibri" w:hAnsi="Calibri" w:cs="Calibri"/>
                <w:lang w:val="nl-NL"/>
              </w:rPr>
            </w:pPr>
            <w:r w:rsidRPr="00CA22F4">
              <w:rPr>
                <w:rFonts w:ascii="Calibri" w:eastAsia="Calibri" w:hAnsi="Calibri" w:cs="Calibri"/>
                <w:color w:val="6D6E71"/>
                <w:w w:val="105"/>
                <w:lang w:val="nl-NL"/>
              </w:rPr>
              <w:t>l</w:t>
            </w:r>
          </w:p>
        </w:tc>
        <w:tc>
          <w:tcPr>
            <w:tcW w:w="4181" w:type="dxa"/>
            <w:tcBorders>
              <w:top w:val="single" w:sz="8" w:space="0" w:color="000000"/>
              <w:left w:val="single" w:sz="8" w:space="0" w:color="000000"/>
              <w:bottom w:val="single" w:sz="8" w:space="0" w:color="000000"/>
              <w:right w:val="single" w:sz="8" w:space="0" w:color="000000"/>
            </w:tcBorders>
          </w:tcPr>
          <w:p w14:paraId="20C82670"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85"/>
                <w:lang w:val="nl-NL"/>
              </w:rPr>
              <w:t>BE</w:t>
            </w:r>
            <w:r w:rsidRPr="00CA22F4">
              <w:rPr>
                <w:rFonts w:ascii="Calibri" w:eastAsia="Calibri" w:hAnsi="Calibri" w:cs="Calibri"/>
                <w:color w:val="6D6E71"/>
                <w:spacing w:val="-2"/>
                <w:w w:val="85"/>
                <w:lang w:val="nl-NL"/>
              </w:rPr>
              <w:t>S</w:t>
            </w:r>
            <w:r w:rsidRPr="00CA22F4">
              <w:rPr>
                <w:rFonts w:ascii="Calibri" w:eastAsia="Calibri" w:hAnsi="Calibri" w:cs="Calibri"/>
                <w:color w:val="6D6E71"/>
                <w:w w:val="85"/>
                <w:lang w:val="nl-NL"/>
              </w:rPr>
              <w:t>L</w:t>
            </w:r>
            <w:r w:rsidRPr="00CA22F4">
              <w:rPr>
                <w:rFonts w:ascii="Calibri" w:eastAsia="Calibri" w:hAnsi="Calibri" w:cs="Calibri"/>
                <w:color w:val="6D6E71"/>
                <w:spacing w:val="-1"/>
                <w:w w:val="85"/>
                <w:lang w:val="nl-NL"/>
              </w:rPr>
              <w:t>U</w:t>
            </w:r>
            <w:r w:rsidRPr="00CA22F4">
              <w:rPr>
                <w:rFonts w:ascii="Calibri" w:eastAsia="Calibri" w:hAnsi="Calibri" w:cs="Calibri"/>
                <w:color w:val="6D6E71"/>
                <w:w w:val="85"/>
                <w:lang w:val="nl-NL"/>
              </w:rPr>
              <w:t>IT</w:t>
            </w:r>
            <w:r w:rsidRPr="00CA22F4">
              <w:rPr>
                <w:rFonts w:ascii="Calibri" w:eastAsia="Calibri" w:hAnsi="Calibri" w:cs="Calibri"/>
                <w:color w:val="6D6E71"/>
                <w:spacing w:val="-4"/>
                <w:w w:val="85"/>
                <w:lang w:val="nl-NL"/>
              </w:rPr>
              <w:t>V</w:t>
            </w:r>
            <w:r w:rsidRPr="00CA22F4">
              <w:rPr>
                <w:rFonts w:ascii="Calibri" w:eastAsia="Calibri" w:hAnsi="Calibri" w:cs="Calibri"/>
                <w:color w:val="6D6E71"/>
                <w:spacing w:val="-2"/>
                <w:w w:val="85"/>
                <w:lang w:val="nl-NL"/>
              </w:rPr>
              <w:t>O</w:t>
            </w:r>
            <w:r w:rsidRPr="00CA22F4">
              <w:rPr>
                <w:rFonts w:ascii="Calibri" w:eastAsia="Calibri" w:hAnsi="Calibri" w:cs="Calibri"/>
                <w:color w:val="6D6E71"/>
                <w:w w:val="85"/>
                <w:lang w:val="nl-NL"/>
              </w:rPr>
              <w:t>RMI</w:t>
            </w:r>
            <w:r w:rsidRPr="00CA22F4">
              <w:rPr>
                <w:rFonts w:ascii="Calibri" w:eastAsia="Calibri" w:hAnsi="Calibri" w:cs="Calibri"/>
                <w:color w:val="6D6E71"/>
                <w:spacing w:val="-1"/>
                <w:w w:val="85"/>
                <w:lang w:val="nl-NL"/>
              </w:rPr>
              <w:t>N</w:t>
            </w:r>
            <w:r w:rsidRPr="00CA22F4">
              <w:rPr>
                <w:rFonts w:ascii="Calibri" w:eastAsia="Calibri" w:hAnsi="Calibri" w:cs="Calibri"/>
                <w:color w:val="6D6E71"/>
                <w:w w:val="85"/>
                <w:lang w:val="nl-NL"/>
              </w:rPr>
              <w:t>G</w:t>
            </w:r>
          </w:p>
        </w:tc>
        <w:tc>
          <w:tcPr>
            <w:tcW w:w="3060" w:type="dxa"/>
            <w:tcBorders>
              <w:top w:val="single" w:sz="8" w:space="0" w:color="000000"/>
              <w:left w:val="single" w:sz="8" w:space="0" w:color="000000"/>
              <w:bottom w:val="single" w:sz="8" w:space="0" w:color="000000"/>
              <w:right w:val="single" w:sz="8" w:space="0" w:color="000000"/>
            </w:tcBorders>
          </w:tcPr>
          <w:p w14:paraId="39775FF8"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A</w:t>
            </w:r>
            <w:r w:rsidRPr="00CA22F4">
              <w:rPr>
                <w:rFonts w:ascii="Calibri" w:eastAsia="Calibri" w:hAnsi="Calibri" w:cs="Calibri"/>
                <w:color w:val="6D6E71"/>
                <w:w w:val="80"/>
                <w:lang w:val="nl-NL"/>
              </w:rPr>
              <w:t>CTIES</w:t>
            </w:r>
          </w:p>
        </w:tc>
        <w:tc>
          <w:tcPr>
            <w:tcW w:w="2234" w:type="dxa"/>
            <w:tcBorders>
              <w:top w:val="single" w:sz="8" w:space="0" w:color="000000"/>
              <w:left w:val="single" w:sz="8" w:space="0" w:color="000000"/>
              <w:bottom w:val="single" w:sz="8" w:space="0" w:color="000000"/>
              <w:right w:val="single" w:sz="8" w:space="0" w:color="000000"/>
            </w:tcBorders>
          </w:tcPr>
          <w:p w14:paraId="33A9794C"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V</w:t>
            </w:r>
            <w:r w:rsidRPr="00CA22F4">
              <w:rPr>
                <w:rFonts w:ascii="Calibri" w:eastAsia="Calibri" w:hAnsi="Calibri" w:cs="Calibri"/>
                <w:color w:val="6D6E71"/>
                <w:w w:val="80"/>
                <w:lang w:val="nl-NL"/>
              </w:rPr>
              <w:t>ER</w:t>
            </w:r>
            <w:r w:rsidRPr="00CA22F4">
              <w:rPr>
                <w:rFonts w:ascii="Calibri" w:eastAsia="Calibri" w:hAnsi="Calibri" w:cs="Calibri"/>
                <w:color w:val="6D6E71"/>
                <w:spacing w:val="-1"/>
                <w:w w:val="80"/>
                <w:lang w:val="nl-NL"/>
              </w:rPr>
              <w:t>AN</w:t>
            </w:r>
            <w:r w:rsidRPr="00CA22F4">
              <w:rPr>
                <w:rFonts w:ascii="Calibri" w:eastAsia="Calibri" w:hAnsi="Calibri" w:cs="Calibri"/>
                <w:color w:val="6D6E71"/>
                <w:w w:val="80"/>
                <w:lang w:val="nl-NL"/>
              </w:rPr>
              <w:t>T</w:t>
            </w:r>
            <w:r w:rsidRPr="00CA22F4">
              <w:rPr>
                <w:rFonts w:ascii="Calibri" w:eastAsia="Calibri" w:hAnsi="Calibri" w:cs="Calibri"/>
                <w:color w:val="6D6E71"/>
                <w:spacing w:val="-1"/>
                <w:w w:val="80"/>
                <w:lang w:val="nl-NL"/>
              </w:rPr>
              <w:t>W</w:t>
            </w:r>
            <w:r w:rsidRPr="00CA22F4">
              <w:rPr>
                <w:rFonts w:ascii="Calibri" w:eastAsia="Calibri" w:hAnsi="Calibri" w:cs="Calibri"/>
                <w:color w:val="6D6E71"/>
                <w:spacing w:val="-2"/>
                <w:w w:val="80"/>
                <w:lang w:val="nl-NL"/>
              </w:rPr>
              <w:t>O</w:t>
            </w:r>
            <w:r w:rsidRPr="00CA22F4">
              <w:rPr>
                <w:rFonts w:ascii="Calibri" w:eastAsia="Calibri" w:hAnsi="Calibri" w:cs="Calibri"/>
                <w:color w:val="6D6E71"/>
                <w:w w:val="80"/>
                <w:lang w:val="nl-NL"/>
              </w:rPr>
              <w:t>OR</w:t>
            </w:r>
            <w:r w:rsidRPr="00CA22F4">
              <w:rPr>
                <w:rFonts w:ascii="Calibri" w:eastAsia="Calibri" w:hAnsi="Calibri" w:cs="Calibri"/>
                <w:color w:val="6D6E71"/>
                <w:spacing w:val="-2"/>
                <w:w w:val="80"/>
                <w:lang w:val="nl-NL"/>
              </w:rPr>
              <w:t>D</w:t>
            </w:r>
            <w:r w:rsidRPr="00CA22F4">
              <w:rPr>
                <w:rFonts w:ascii="Calibri" w:eastAsia="Calibri" w:hAnsi="Calibri" w:cs="Calibri"/>
                <w:color w:val="6D6E71"/>
                <w:w w:val="80"/>
                <w:lang w:val="nl-NL"/>
              </w:rPr>
              <w:t>ELI</w:t>
            </w:r>
            <w:r w:rsidRPr="00CA22F4">
              <w:rPr>
                <w:rFonts w:ascii="Calibri" w:eastAsia="Calibri" w:hAnsi="Calibri" w:cs="Calibri"/>
                <w:color w:val="6D6E71"/>
                <w:spacing w:val="-2"/>
                <w:w w:val="80"/>
                <w:lang w:val="nl-NL"/>
              </w:rPr>
              <w:t>J</w:t>
            </w:r>
            <w:r w:rsidRPr="00CA22F4">
              <w:rPr>
                <w:rFonts w:ascii="Calibri" w:eastAsia="Calibri" w:hAnsi="Calibri" w:cs="Calibri"/>
                <w:color w:val="6D6E71"/>
                <w:w w:val="80"/>
                <w:lang w:val="nl-NL"/>
              </w:rPr>
              <w:t>KE</w:t>
            </w:r>
          </w:p>
        </w:tc>
        <w:tc>
          <w:tcPr>
            <w:tcW w:w="914" w:type="dxa"/>
            <w:tcBorders>
              <w:top w:val="single" w:sz="8" w:space="0" w:color="000000"/>
              <w:left w:val="single" w:sz="8" w:space="0" w:color="000000"/>
              <w:bottom w:val="single" w:sz="8" w:space="0" w:color="000000"/>
              <w:right w:val="single" w:sz="8" w:space="0" w:color="000000"/>
            </w:tcBorders>
          </w:tcPr>
          <w:p w14:paraId="079F280A"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U</w:t>
            </w:r>
            <w:r w:rsidRPr="00CA22F4">
              <w:rPr>
                <w:rFonts w:ascii="Calibri" w:eastAsia="Calibri" w:hAnsi="Calibri" w:cs="Calibri"/>
                <w:color w:val="6D6E71"/>
                <w:w w:val="90"/>
                <w:lang w:val="nl-NL"/>
              </w:rPr>
              <w:t>M</w:t>
            </w:r>
          </w:p>
        </w:tc>
        <w:tc>
          <w:tcPr>
            <w:tcW w:w="1980" w:type="dxa"/>
            <w:tcBorders>
              <w:top w:val="single" w:sz="8" w:space="0" w:color="000000"/>
              <w:left w:val="single" w:sz="8" w:space="0" w:color="000000"/>
              <w:bottom w:val="single" w:sz="8" w:space="0" w:color="000000"/>
              <w:right w:val="single" w:sz="8" w:space="0" w:color="000000"/>
            </w:tcBorders>
          </w:tcPr>
          <w:p w14:paraId="7FCFA96C"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75"/>
                <w:lang w:val="nl-NL"/>
              </w:rPr>
              <w:t>GE</w:t>
            </w:r>
            <w:r w:rsidRPr="00CA22F4">
              <w:rPr>
                <w:rFonts w:ascii="Calibri" w:eastAsia="Calibri" w:hAnsi="Calibri" w:cs="Calibri"/>
                <w:color w:val="6D6E71"/>
                <w:spacing w:val="-2"/>
                <w:w w:val="75"/>
                <w:lang w:val="nl-NL"/>
              </w:rPr>
              <w:t>S</w:t>
            </w:r>
            <w:r w:rsidRPr="00CA22F4">
              <w:rPr>
                <w:rFonts w:ascii="Calibri" w:eastAsia="Calibri" w:hAnsi="Calibri" w:cs="Calibri"/>
                <w:color w:val="6D6E71"/>
                <w:w w:val="75"/>
                <w:lang w:val="nl-NL"/>
              </w:rPr>
              <w:t>PR</w:t>
            </w:r>
            <w:r w:rsidRPr="00CA22F4">
              <w:rPr>
                <w:rFonts w:ascii="Calibri" w:eastAsia="Calibri" w:hAnsi="Calibri" w:cs="Calibri"/>
                <w:color w:val="6D6E71"/>
                <w:spacing w:val="-3"/>
                <w:w w:val="75"/>
                <w:lang w:val="nl-NL"/>
              </w:rPr>
              <w:t>E</w:t>
            </w:r>
            <w:r w:rsidRPr="00CA22F4">
              <w:rPr>
                <w:rFonts w:ascii="Calibri" w:eastAsia="Calibri" w:hAnsi="Calibri" w:cs="Calibri"/>
                <w:color w:val="6D6E71"/>
                <w:w w:val="75"/>
                <w:lang w:val="nl-NL"/>
              </w:rPr>
              <w:t>K</w:t>
            </w:r>
            <w:r w:rsidRPr="00CA22F4">
              <w:rPr>
                <w:rFonts w:ascii="Calibri" w:eastAsia="Calibri" w:hAnsi="Calibri" w:cs="Calibri"/>
                <w:color w:val="6D6E71"/>
                <w:spacing w:val="-2"/>
                <w:w w:val="75"/>
                <w:lang w:val="nl-NL"/>
              </w:rPr>
              <w:t>S</w:t>
            </w:r>
            <w:r w:rsidRPr="00CA22F4">
              <w:rPr>
                <w:rFonts w:ascii="Calibri" w:eastAsia="Calibri" w:hAnsi="Calibri" w:cs="Calibri"/>
                <w:color w:val="6D6E71"/>
                <w:spacing w:val="-4"/>
                <w:w w:val="75"/>
                <w:lang w:val="nl-NL"/>
              </w:rPr>
              <w:t>V</w:t>
            </w:r>
            <w:r w:rsidRPr="00CA22F4">
              <w:rPr>
                <w:rFonts w:ascii="Calibri" w:eastAsia="Calibri" w:hAnsi="Calibri" w:cs="Calibri"/>
                <w:color w:val="6D6E71"/>
                <w:spacing w:val="-1"/>
                <w:w w:val="75"/>
                <w:lang w:val="nl-NL"/>
              </w:rPr>
              <w:t>O</w:t>
            </w:r>
            <w:r w:rsidRPr="00CA22F4">
              <w:rPr>
                <w:rFonts w:ascii="Calibri" w:eastAsia="Calibri" w:hAnsi="Calibri" w:cs="Calibri"/>
                <w:color w:val="6D6E71"/>
                <w:w w:val="75"/>
                <w:lang w:val="nl-NL"/>
              </w:rPr>
              <w:t>E</w:t>
            </w:r>
            <w:r w:rsidRPr="00CA22F4">
              <w:rPr>
                <w:rFonts w:ascii="Calibri" w:eastAsia="Calibri" w:hAnsi="Calibri" w:cs="Calibri"/>
                <w:color w:val="6D6E71"/>
                <w:spacing w:val="-2"/>
                <w:w w:val="75"/>
                <w:lang w:val="nl-NL"/>
              </w:rPr>
              <w:t>R</w:t>
            </w:r>
            <w:r w:rsidRPr="00CA22F4">
              <w:rPr>
                <w:rFonts w:ascii="Calibri" w:eastAsia="Calibri" w:hAnsi="Calibri" w:cs="Calibri"/>
                <w:color w:val="6D6E71"/>
                <w:w w:val="75"/>
                <w:lang w:val="nl-NL"/>
              </w:rPr>
              <w:t>DER</w:t>
            </w:r>
          </w:p>
        </w:tc>
      </w:tr>
      <w:tr w:rsidR="00852322" w:rsidRPr="00CA22F4" w14:paraId="4FD15286" w14:textId="77777777" w:rsidTr="00852322">
        <w:trPr>
          <w:trHeight w:hRule="exact" w:val="3799"/>
        </w:trPr>
        <w:tc>
          <w:tcPr>
            <w:tcW w:w="439" w:type="dxa"/>
            <w:tcBorders>
              <w:top w:val="single" w:sz="8" w:space="0" w:color="000000"/>
              <w:left w:val="single" w:sz="8" w:space="0" w:color="000000"/>
              <w:bottom w:val="single" w:sz="8" w:space="0" w:color="000000"/>
              <w:right w:val="single" w:sz="8" w:space="0" w:color="000000"/>
            </w:tcBorders>
          </w:tcPr>
          <w:p w14:paraId="0A0C83D1"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3</w:t>
            </w:r>
          </w:p>
        </w:tc>
        <w:tc>
          <w:tcPr>
            <w:tcW w:w="4181" w:type="dxa"/>
            <w:tcBorders>
              <w:top w:val="single" w:sz="8" w:space="0" w:color="000000"/>
              <w:left w:val="single" w:sz="8" w:space="0" w:color="000000"/>
              <w:bottom w:val="single" w:sz="8" w:space="0" w:color="000000"/>
              <w:right w:val="single" w:sz="8" w:space="0" w:color="000000"/>
            </w:tcBorders>
          </w:tcPr>
          <w:p w14:paraId="1D29930A"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95"/>
                <w:lang w:val="nl-NL"/>
              </w:rPr>
              <w:t>B</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sl</w:t>
            </w:r>
            <w:r w:rsidRPr="00CA22F4">
              <w:rPr>
                <w:rFonts w:ascii="Calibri" w:eastAsia="Calibri" w:hAnsi="Calibri" w:cs="Calibri"/>
                <w:color w:val="6D6E71"/>
                <w:spacing w:val="-3"/>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t</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2"/>
                <w:w w:val="95"/>
                <w:lang w:val="nl-NL"/>
              </w:rPr>
              <w:t>ho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w w:val="95"/>
                <w:lang w:val="nl-NL"/>
              </w:rPr>
              <w:t>l</w:t>
            </w:r>
            <w:r w:rsidRPr="00CA22F4">
              <w:rPr>
                <w:rFonts w:ascii="Calibri" w:eastAsia="Calibri" w:hAnsi="Calibri" w:cs="Calibri"/>
                <w:color w:val="6D6E71"/>
                <w:spacing w:val="-1"/>
                <w:w w:val="95"/>
                <w:lang w:val="nl-NL"/>
              </w:rPr>
              <w:t>ee</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lin</w:t>
            </w:r>
            <w:r w:rsidRPr="00CA22F4">
              <w:rPr>
                <w:rFonts w:ascii="Calibri" w:eastAsia="Calibri" w:hAnsi="Calibri" w:cs="Calibri"/>
                <w:color w:val="6D6E71"/>
                <w:w w:val="95"/>
                <w:lang w:val="nl-NL"/>
              </w:rPr>
              <w:t>g.</w:t>
            </w:r>
          </w:p>
          <w:p w14:paraId="5EFA9D41" w14:textId="77777777" w:rsidR="00852322" w:rsidRPr="00CA22F4" w:rsidRDefault="00852322" w:rsidP="00852322">
            <w:pPr>
              <w:pStyle w:val="TableParagraph"/>
              <w:spacing w:before="13" w:line="240" w:lineRule="exact"/>
              <w:rPr>
                <w:sz w:val="24"/>
                <w:szCs w:val="24"/>
                <w:lang w:val="nl-NL"/>
              </w:rPr>
            </w:pPr>
          </w:p>
          <w:p w14:paraId="4F6FB069" w14:textId="77777777" w:rsidR="00852322" w:rsidRPr="00CA22F4" w:rsidRDefault="00852322" w:rsidP="00852322">
            <w:pPr>
              <w:pStyle w:val="TableParagraph"/>
              <w:ind w:left="170" w:right="355"/>
              <w:rPr>
                <w:rFonts w:ascii="Calibri" w:eastAsia="Calibri" w:hAnsi="Calibri" w:cs="Calibri"/>
                <w:lang w:val="nl-NL"/>
              </w:rPr>
            </w:pPr>
            <w:r w:rsidRPr="00CA22F4">
              <w:rPr>
                <w:rFonts w:ascii="Calibri" w:eastAsia="Calibri" w:hAnsi="Calibri" w:cs="Calibri"/>
                <w:color w:val="6D6E71"/>
                <w:w w:val="95"/>
                <w:lang w:val="nl-NL"/>
              </w:rPr>
              <w:t>G</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s</w:t>
            </w:r>
            <w:r w:rsidRPr="00CA22F4">
              <w:rPr>
                <w:rFonts w:ascii="Calibri" w:eastAsia="Calibri" w:hAnsi="Calibri" w:cs="Calibri"/>
                <w:color w:val="6D6E71"/>
                <w:spacing w:val="-34"/>
                <w:w w:val="95"/>
                <w:lang w:val="nl-NL"/>
              </w:rPr>
              <w:t xml:space="preserve"> </w:t>
            </w:r>
            <w:r w:rsidRPr="00CA22F4">
              <w:rPr>
                <w:rFonts w:ascii="Calibri" w:eastAsia="Calibri" w:hAnsi="Calibri" w:cs="Calibri"/>
                <w:color w:val="6D6E71"/>
                <w:spacing w:val="-5"/>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31"/>
                <w:w w:val="95"/>
                <w:lang w:val="nl-NL"/>
              </w:rPr>
              <w:t xml:space="preserve"> </w:t>
            </w:r>
            <w:r w:rsidRPr="00CA22F4">
              <w:rPr>
                <w:rFonts w:ascii="Calibri" w:eastAsia="Calibri" w:hAnsi="Calibri" w:cs="Calibri"/>
                <w:color w:val="6D6E71"/>
                <w:w w:val="95"/>
                <w:lang w:val="nl-NL"/>
              </w:rPr>
              <w:t>aa</w:t>
            </w:r>
            <w:r w:rsidRPr="00CA22F4">
              <w:rPr>
                <w:rFonts w:ascii="Calibri" w:eastAsia="Calibri" w:hAnsi="Calibri" w:cs="Calibri"/>
                <w:color w:val="6D6E71"/>
                <w:spacing w:val="-5"/>
                <w:w w:val="95"/>
                <w:lang w:val="nl-NL"/>
              </w:rPr>
              <w:t>n</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aa</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2"/>
                <w:w w:val="95"/>
                <w:lang w:val="nl-NL"/>
              </w:rPr>
              <w:t>db</w:t>
            </w:r>
            <w:r w:rsidRPr="00CA22F4">
              <w:rPr>
                <w:rFonts w:ascii="Calibri" w:eastAsia="Calibri" w:hAnsi="Calibri" w:cs="Calibri"/>
                <w:color w:val="6D6E71"/>
                <w:w w:val="95"/>
                <w:lang w:val="nl-NL"/>
              </w:rPr>
              <w:t>aar</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6"/>
                <w:w w:val="95"/>
                <w:lang w:val="nl-NL"/>
              </w:rPr>
              <w:t>r</w:t>
            </w:r>
            <w:r w:rsidRPr="00CA22F4">
              <w:rPr>
                <w:rFonts w:ascii="Calibri" w:eastAsia="Calibri" w:hAnsi="Calibri" w:cs="Calibri"/>
                <w:color w:val="6D6E71"/>
                <w:w w:val="95"/>
                <w:lang w:val="nl-NL"/>
              </w:rPr>
              <w:t>ag</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w w:val="95"/>
                <w:lang w:val="nl-NL"/>
              </w:rPr>
              <w:t>is</w:t>
            </w:r>
            <w:r w:rsidRPr="00CA22F4">
              <w:rPr>
                <w:rFonts w:ascii="Calibri" w:eastAsia="Calibri" w:hAnsi="Calibri" w:cs="Calibri"/>
                <w:color w:val="6D6E71"/>
                <w:spacing w:val="-34"/>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ei</w:t>
            </w:r>
            <w:r w:rsidRPr="00CA22F4">
              <w:rPr>
                <w:rFonts w:ascii="Calibri" w:eastAsia="Calibri" w:hAnsi="Calibri" w:cs="Calibri"/>
                <w:color w:val="6D6E71"/>
                <w:spacing w:val="-4"/>
                <w:w w:val="95"/>
                <w:lang w:val="nl-NL"/>
              </w:rPr>
              <w:t>k</w:t>
            </w:r>
            <w:r w:rsidRPr="00CA22F4">
              <w:rPr>
                <w:rFonts w:ascii="Calibri" w:eastAsia="Calibri" w:hAnsi="Calibri" w:cs="Calibri"/>
                <w:color w:val="6D6E71"/>
                <w:w w:val="95"/>
                <w:lang w:val="nl-NL"/>
              </w:rPr>
              <w:t>t,</w:t>
            </w:r>
            <w:r w:rsidRPr="00CA22F4">
              <w:rPr>
                <w:rFonts w:ascii="Calibri" w:eastAsia="Calibri" w:hAnsi="Calibri" w:cs="Calibri"/>
                <w:color w:val="6D6E71"/>
                <w:lang w:val="nl-NL"/>
              </w:rPr>
              <w:t xml:space="preserve"> </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a</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at</w:t>
            </w:r>
            <w:r w:rsidRPr="00CA22F4">
              <w:rPr>
                <w:rFonts w:ascii="Calibri" w:eastAsia="Calibri" w:hAnsi="Calibri" w:cs="Calibri"/>
                <w:color w:val="6D6E71"/>
                <w:spacing w:val="-31"/>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er</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aal</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elijk</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33"/>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w:t>
            </w:r>
            <w:r w:rsidRPr="00CA22F4">
              <w:rPr>
                <w:rFonts w:ascii="Calibri" w:eastAsia="Calibri" w:hAnsi="Calibri" w:cs="Calibri"/>
                <w:color w:val="6D6E71"/>
                <w:spacing w:val="-4"/>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w w:val="95"/>
                <w:lang w:val="nl-NL"/>
              </w:rPr>
              <w:t>is</w:t>
            </w:r>
            <w:r w:rsidRPr="00CA22F4">
              <w:rPr>
                <w:rFonts w:ascii="Calibri" w:eastAsia="Calibri" w:hAnsi="Calibri" w:cs="Calibri"/>
                <w:color w:val="6D6E71"/>
                <w:spacing w:val="-31"/>
                <w:w w:val="95"/>
                <w:lang w:val="nl-NL"/>
              </w:rPr>
              <w:t xml:space="preserve"> </w:t>
            </w:r>
            <w:r w:rsidRPr="00CA22F4">
              <w:rPr>
                <w:rFonts w:ascii="Calibri" w:eastAsia="Calibri" w:hAnsi="Calibri" w:cs="Calibri"/>
                <w:color w:val="6D6E71"/>
                <w:w w:val="95"/>
                <w:lang w:val="nl-NL"/>
              </w:rPr>
              <w:t>aa</w:t>
            </w:r>
            <w:r w:rsidRPr="00CA22F4">
              <w:rPr>
                <w:rFonts w:ascii="Calibri" w:eastAsia="Calibri" w:hAnsi="Calibri" w:cs="Calibri"/>
                <w:color w:val="6D6E71"/>
                <w:spacing w:val="-2"/>
                <w:w w:val="95"/>
                <w:lang w:val="nl-NL"/>
              </w:rPr>
              <w:t>n</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2"/>
                <w:w w:val="95"/>
                <w:lang w:val="nl-NL"/>
              </w:rPr>
              <w:t>e</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en</w:t>
            </w:r>
            <w:r w:rsidRPr="00CA22F4">
              <w:rPr>
                <w:rFonts w:ascii="Calibri" w:eastAsia="Calibri" w:hAnsi="Calibri" w:cs="Calibri"/>
                <w:color w:val="6D6E71"/>
                <w:w w:val="88"/>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t</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6"/>
                <w:w w:val="95"/>
                <w:lang w:val="nl-NL"/>
              </w:rPr>
              <w:t>r</w:t>
            </w:r>
            <w:r w:rsidRPr="00CA22F4">
              <w:rPr>
                <w:rFonts w:ascii="Calibri" w:eastAsia="Calibri" w:hAnsi="Calibri" w:cs="Calibri"/>
                <w:color w:val="6D6E71"/>
                <w:w w:val="95"/>
                <w:lang w:val="nl-NL"/>
              </w:rPr>
              <w:t>ag</w:t>
            </w:r>
            <w:r w:rsidRPr="00CA22F4">
              <w:rPr>
                <w:rFonts w:ascii="Calibri" w:eastAsia="Calibri" w:hAnsi="Calibri" w:cs="Calibri"/>
                <w:color w:val="6D6E71"/>
                <w:spacing w:val="-4"/>
                <w:w w:val="95"/>
                <w:lang w:val="nl-NL"/>
              </w:rPr>
              <w:t xml:space="preserve"> v</w:t>
            </w:r>
            <w:r w:rsidRPr="00CA22F4">
              <w:rPr>
                <w:rFonts w:ascii="Calibri" w:eastAsia="Calibri" w:hAnsi="Calibri" w:cs="Calibri"/>
                <w:color w:val="6D6E71"/>
                <w:w w:val="95"/>
                <w:lang w:val="nl-NL"/>
              </w:rPr>
              <w:t>an</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w w:val="95"/>
                <w:lang w:val="nl-NL"/>
              </w:rPr>
              <w:t>ki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d</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elaat</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aar</w:t>
            </w:r>
            <w:r w:rsidRPr="00CA22F4">
              <w:rPr>
                <w:rFonts w:ascii="Calibri" w:eastAsia="Calibri" w:hAnsi="Calibri" w:cs="Calibri"/>
                <w:color w:val="6D6E71"/>
                <w:w w:val="104"/>
                <w:lang w:val="nl-NL"/>
              </w:rPr>
              <w:t xml:space="preserve"> </w:t>
            </w:r>
            <w:r w:rsidRPr="00CA22F4">
              <w:rPr>
                <w:rFonts w:ascii="Calibri" w:eastAsia="Calibri" w:hAnsi="Calibri" w:cs="Calibri"/>
                <w:color w:val="6D6E71"/>
                <w:w w:val="95"/>
                <w:lang w:val="nl-NL"/>
              </w:rPr>
              <w:t>is.</w:t>
            </w:r>
          </w:p>
          <w:p w14:paraId="0ACF9845" w14:textId="77777777" w:rsidR="00852322" w:rsidRPr="00CA22F4" w:rsidRDefault="00852322" w:rsidP="00852322">
            <w:pPr>
              <w:pStyle w:val="TableParagraph"/>
              <w:spacing w:before="10" w:line="190" w:lineRule="exact"/>
              <w:rPr>
                <w:sz w:val="19"/>
                <w:szCs w:val="19"/>
                <w:lang w:val="nl-NL"/>
              </w:rPr>
            </w:pPr>
          </w:p>
          <w:p w14:paraId="591146A9" w14:textId="77777777" w:rsidR="00852322" w:rsidRPr="00CA22F4" w:rsidRDefault="00852322" w:rsidP="00852322">
            <w:pPr>
              <w:pStyle w:val="TableParagraph"/>
              <w:spacing w:line="241" w:lineRule="auto"/>
              <w:ind w:left="170" w:right="629"/>
              <w:rPr>
                <w:rFonts w:ascii="Calibri" w:eastAsia="Calibri" w:hAnsi="Calibri" w:cs="Calibri"/>
                <w:lang w:val="nl-NL"/>
              </w:rPr>
            </w:pP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en</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spacing w:val="-4"/>
                <w:w w:val="95"/>
                <w:lang w:val="nl-NL"/>
              </w:rPr>
              <w:t>n</w:t>
            </w:r>
            <w:r w:rsidRPr="00CA22F4">
              <w:rPr>
                <w:rFonts w:ascii="Calibri" w:eastAsia="Calibri" w:hAnsi="Calibri" w:cs="Calibri"/>
                <w:color w:val="6D6E71"/>
                <w:w w:val="95"/>
                <w:lang w:val="nl-NL"/>
              </w:rPr>
              <w:t>oo</w:t>
            </w:r>
            <w:r w:rsidRPr="00CA22F4">
              <w:rPr>
                <w:rFonts w:ascii="Calibri" w:eastAsia="Calibri" w:hAnsi="Calibri" w:cs="Calibri"/>
                <w:color w:val="6D6E71"/>
                <w:spacing w:val="-2"/>
                <w:w w:val="95"/>
                <w:lang w:val="nl-NL"/>
              </w:rPr>
              <w:t>d</w:t>
            </w:r>
            <w:r w:rsidRPr="00CA22F4">
              <w:rPr>
                <w:rFonts w:ascii="Calibri" w:eastAsia="Calibri" w:hAnsi="Calibri" w:cs="Calibri"/>
                <w:color w:val="6D6E71"/>
                <w:spacing w:val="-6"/>
                <w:w w:val="95"/>
                <w:lang w:val="nl-NL"/>
              </w:rPr>
              <w:t>z</w:t>
            </w:r>
            <w:r w:rsidRPr="00CA22F4">
              <w:rPr>
                <w:rFonts w:ascii="Calibri" w:eastAsia="Calibri" w:hAnsi="Calibri" w:cs="Calibri"/>
                <w:color w:val="6D6E71"/>
                <w:w w:val="95"/>
                <w:lang w:val="nl-NL"/>
              </w:rPr>
              <w:t>aak</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en</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w w:val="95"/>
                <w:lang w:val="nl-NL"/>
              </w:rPr>
              <w:t>in</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sl</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mel</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w:t>
            </w:r>
          </w:p>
          <w:p w14:paraId="06D0B90F" w14:textId="77777777" w:rsidR="00852322" w:rsidRPr="00CA22F4" w:rsidRDefault="00852322" w:rsidP="00852322">
            <w:pPr>
              <w:pStyle w:val="TableParagraph"/>
              <w:spacing w:before="6" w:line="190" w:lineRule="exact"/>
              <w:rPr>
                <w:sz w:val="19"/>
                <w:szCs w:val="19"/>
                <w:lang w:val="nl-NL"/>
              </w:rPr>
            </w:pPr>
          </w:p>
          <w:p w14:paraId="10582B00" w14:textId="77777777" w:rsidR="00852322" w:rsidRPr="00CA22F4" w:rsidRDefault="00852322" w:rsidP="00852322">
            <w:pPr>
              <w:pStyle w:val="TableParagraph"/>
              <w:spacing w:line="241" w:lineRule="auto"/>
              <w:ind w:left="170" w:right="355"/>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1"/>
                <w:w w:val="90"/>
                <w:lang w:val="nl-NL"/>
              </w:rPr>
              <w:t>uu</w:t>
            </w:r>
            <w:r w:rsidRPr="00CA22F4">
              <w:rPr>
                <w:rFonts w:ascii="Calibri" w:eastAsia="Calibri" w:hAnsi="Calibri" w:cs="Calibri"/>
                <w:color w:val="6D6E71"/>
                <w:w w:val="90"/>
                <w:lang w:val="nl-NL"/>
              </w:rPr>
              <w:t>r:</w:t>
            </w:r>
            <w:r w:rsidRPr="00CA22F4">
              <w:rPr>
                <w:rFonts w:ascii="Calibri" w:eastAsia="Calibri" w:hAnsi="Calibri" w:cs="Calibri"/>
                <w:color w:val="6D6E71"/>
                <w:spacing w:val="29"/>
                <w:w w:val="90"/>
                <w:lang w:val="nl-NL"/>
              </w:rPr>
              <w:t xml:space="preserve"> </w:t>
            </w:r>
            <w:r w:rsidRPr="00CA22F4">
              <w:rPr>
                <w:rFonts w:ascii="Calibri" w:eastAsia="Calibri" w:hAnsi="Calibri" w:cs="Calibri"/>
                <w:color w:val="6D6E71"/>
                <w:w w:val="90"/>
                <w:lang w:val="nl-NL"/>
              </w:rPr>
              <w:t>m</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x</w:t>
            </w:r>
            <w:r w:rsidRPr="00CA22F4">
              <w:rPr>
                <w:rFonts w:ascii="Calibri" w:eastAsia="Calibri" w:hAnsi="Calibri" w:cs="Calibri"/>
                <w:color w:val="6D6E71"/>
                <w:spacing w:val="-3"/>
                <w:w w:val="90"/>
                <w:lang w:val="nl-NL"/>
              </w:rPr>
              <w:t>i</w:t>
            </w:r>
            <w:r w:rsidRPr="00CA22F4">
              <w:rPr>
                <w:rFonts w:ascii="Calibri" w:eastAsia="Calibri" w:hAnsi="Calibri" w:cs="Calibri"/>
                <w:color w:val="6D6E71"/>
                <w:w w:val="90"/>
                <w:lang w:val="nl-NL"/>
              </w:rPr>
              <w:t>maal</w:t>
            </w:r>
            <w:r w:rsidRPr="00CA22F4">
              <w:rPr>
                <w:rFonts w:ascii="Calibri" w:eastAsia="Calibri" w:hAnsi="Calibri" w:cs="Calibri"/>
                <w:color w:val="6D6E71"/>
                <w:spacing w:val="14"/>
                <w:w w:val="90"/>
                <w:lang w:val="nl-NL"/>
              </w:rPr>
              <w:t xml:space="preserve"> </w:t>
            </w:r>
            <w:r w:rsidRPr="00CA22F4">
              <w:rPr>
                <w:rFonts w:ascii="Calibri" w:eastAsia="Calibri" w:hAnsi="Calibri" w:cs="Calibri"/>
                <w:color w:val="6D6E71"/>
                <w:w w:val="90"/>
                <w:lang w:val="nl-NL"/>
              </w:rPr>
              <w:t>5</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a</w:t>
            </w:r>
            <w:r w:rsidRPr="00CA22F4">
              <w:rPr>
                <w:rFonts w:ascii="Calibri" w:eastAsia="Calibri" w:hAnsi="Calibri" w:cs="Calibri"/>
                <w:color w:val="6D6E71"/>
                <w:spacing w:val="-3"/>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w w:val="90"/>
                <w:lang w:val="nl-NL"/>
              </w:rPr>
              <w:t>In</w:t>
            </w:r>
            <w:r w:rsidRPr="00CA22F4">
              <w:rPr>
                <w:rFonts w:ascii="Calibri" w:eastAsia="Calibri" w:hAnsi="Calibri" w:cs="Calibri"/>
                <w:color w:val="6D6E71"/>
                <w:spacing w:val="23"/>
                <w:w w:val="90"/>
                <w:lang w:val="nl-NL"/>
              </w:rPr>
              <w:t xml:space="preserve"> </w:t>
            </w:r>
            <w:r w:rsidRPr="00CA22F4">
              <w:rPr>
                <w:rFonts w:ascii="Calibri" w:eastAsia="Calibri" w:hAnsi="Calibri" w:cs="Calibri"/>
                <w:color w:val="6D6E71"/>
                <w:spacing w:val="-1"/>
                <w:w w:val="90"/>
                <w:lang w:val="nl-NL"/>
              </w:rPr>
              <w:t>he</w:t>
            </w:r>
            <w:r w:rsidRPr="00CA22F4">
              <w:rPr>
                <w:rFonts w:ascii="Calibri" w:eastAsia="Calibri" w:hAnsi="Calibri" w:cs="Calibri"/>
                <w:color w:val="6D6E71"/>
                <w:w w:val="90"/>
                <w:lang w:val="nl-NL"/>
              </w:rPr>
              <w:t>t</w:t>
            </w:r>
            <w:r w:rsidRPr="00CA22F4">
              <w:rPr>
                <w:rFonts w:ascii="Calibri" w:eastAsia="Calibri" w:hAnsi="Calibri" w:cs="Calibri"/>
                <w:color w:val="6D6E71"/>
                <w:spacing w:val="7"/>
                <w:w w:val="90"/>
                <w:lang w:val="nl-NL"/>
              </w:rPr>
              <w:t xml:space="preserve"> </w:t>
            </w:r>
            <w:r w:rsidRPr="00CA22F4">
              <w:rPr>
                <w:rFonts w:ascii="Calibri" w:eastAsia="Calibri" w:hAnsi="Calibri" w:cs="Calibri"/>
                <w:color w:val="6D6E71"/>
                <w:spacing w:val="-1"/>
                <w:w w:val="90"/>
                <w:lang w:val="nl-NL"/>
              </w:rPr>
              <w:t>u</w:t>
            </w:r>
            <w:r w:rsidRPr="00CA22F4">
              <w:rPr>
                <w:rFonts w:ascii="Calibri" w:eastAsia="Calibri" w:hAnsi="Calibri" w:cs="Calibri"/>
                <w:color w:val="6D6E71"/>
                <w:w w:val="90"/>
                <w:lang w:val="nl-NL"/>
              </w:rPr>
              <w:t>i</w:t>
            </w:r>
            <w:r w:rsidRPr="00CA22F4">
              <w:rPr>
                <w:rFonts w:ascii="Calibri" w:eastAsia="Calibri" w:hAnsi="Calibri" w:cs="Calibri"/>
                <w:color w:val="6D6E71"/>
                <w:spacing w:val="-5"/>
                <w:w w:val="90"/>
                <w:lang w:val="nl-NL"/>
              </w:rPr>
              <w:t>t</w:t>
            </w:r>
            <w:r w:rsidRPr="00CA22F4">
              <w:rPr>
                <w:rFonts w:ascii="Calibri" w:eastAsia="Calibri" w:hAnsi="Calibri" w:cs="Calibri"/>
                <w:color w:val="6D6E71"/>
                <w:w w:val="90"/>
                <w:lang w:val="nl-NL"/>
              </w:rPr>
              <w:t>e</w:t>
            </w:r>
            <w:r w:rsidRPr="00CA22F4">
              <w:rPr>
                <w:rFonts w:ascii="Calibri" w:eastAsia="Calibri" w:hAnsi="Calibri" w:cs="Calibri"/>
                <w:color w:val="6D6E71"/>
                <w:spacing w:val="-4"/>
                <w:w w:val="90"/>
                <w:lang w:val="nl-NL"/>
              </w:rPr>
              <w:t>r</w:t>
            </w:r>
            <w:r w:rsidRPr="00CA22F4">
              <w:rPr>
                <w:rFonts w:ascii="Calibri" w:eastAsia="Calibri" w:hAnsi="Calibri" w:cs="Calibri"/>
                <w:color w:val="6D6E71"/>
                <w:spacing w:val="-3"/>
                <w:w w:val="90"/>
                <w:lang w:val="nl-NL"/>
              </w:rPr>
              <w:t>st</w:t>
            </w:r>
            <w:r w:rsidRPr="00CA22F4">
              <w:rPr>
                <w:rFonts w:ascii="Calibri" w:eastAsia="Calibri" w:hAnsi="Calibri" w:cs="Calibri"/>
                <w:color w:val="6D6E71"/>
                <w:w w:val="90"/>
                <w:lang w:val="nl-NL"/>
              </w:rPr>
              <w:t>e</w:t>
            </w:r>
            <w:r w:rsidRPr="00CA22F4">
              <w:rPr>
                <w:rFonts w:ascii="Calibri" w:eastAsia="Calibri" w:hAnsi="Calibri" w:cs="Calibri"/>
                <w:color w:val="6D6E71"/>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spacing w:val="-1"/>
                <w:w w:val="90"/>
                <w:lang w:val="nl-NL"/>
              </w:rPr>
              <w:t>e</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al</w:t>
            </w:r>
            <w:r w:rsidRPr="00CA22F4">
              <w:rPr>
                <w:rFonts w:ascii="Calibri" w:eastAsia="Calibri" w:hAnsi="Calibri" w:cs="Calibri"/>
                <w:color w:val="6D6E71"/>
                <w:spacing w:val="-4"/>
                <w:w w:val="90"/>
                <w:lang w:val="nl-NL"/>
              </w:rPr>
              <w:t xml:space="preserve"> </w:t>
            </w:r>
            <w:r w:rsidRPr="00CA22F4">
              <w:rPr>
                <w:rFonts w:ascii="Calibri" w:eastAsia="Calibri" w:hAnsi="Calibri" w:cs="Calibri"/>
                <w:color w:val="6D6E71"/>
                <w:w w:val="90"/>
                <w:lang w:val="nl-NL"/>
              </w:rPr>
              <w:t>een</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spacing w:val="-2"/>
                <w:w w:val="90"/>
                <w:lang w:val="nl-NL"/>
              </w:rPr>
              <w:t>v</w:t>
            </w:r>
            <w:r w:rsidRPr="00CA22F4">
              <w:rPr>
                <w:rFonts w:ascii="Calibri" w:eastAsia="Calibri" w:hAnsi="Calibri" w:cs="Calibri"/>
                <w:color w:val="6D6E71"/>
                <w:w w:val="90"/>
                <w:lang w:val="nl-NL"/>
              </w:rPr>
              <w:t>erle</w:t>
            </w:r>
            <w:r w:rsidRPr="00CA22F4">
              <w:rPr>
                <w:rFonts w:ascii="Calibri" w:eastAsia="Calibri" w:hAnsi="Calibri" w:cs="Calibri"/>
                <w:color w:val="6D6E71"/>
                <w:spacing w:val="-1"/>
                <w:w w:val="90"/>
                <w:lang w:val="nl-NL"/>
              </w:rPr>
              <w:t>ng</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26"/>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an</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2</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x</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1</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spacing w:val="-2"/>
                <w:w w:val="90"/>
                <w:lang w:val="nl-NL"/>
              </w:rPr>
              <w:t>we</w:t>
            </w:r>
            <w:r w:rsidRPr="00CA22F4">
              <w:rPr>
                <w:rFonts w:ascii="Calibri" w:eastAsia="Calibri" w:hAnsi="Calibri" w:cs="Calibri"/>
                <w:color w:val="6D6E71"/>
                <w:w w:val="90"/>
                <w:lang w:val="nl-NL"/>
              </w:rPr>
              <w:t>ek</w:t>
            </w:r>
          </w:p>
        </w:tc>
        <w:tc>
          <w:tcPr>
            <w:tcW w:w="3060" w:type="dxa"/>
            <w:tcBorders>
              <w:top w:val="single" w:sz="8" w:space="0" w:color="000000"/>
              <w:left w:val="single" w:sz="8" w:space="0" w:color="000000"/>
              <w:bottom w:val="single" w:sz="8" w:space="0" w:color="000000"/>
              <w:right w:val="single" w:sz="8" w:space="0" w:color="000000"/>
            </w:tcBorders>
          </w:tcPr>
          <w:p w14:paraId="21765B78" w14:textId="77777777" w:rsidR="00852322" w:rsidRPr="00CA22F4" w:rsidRDefault="00852322" w:rsidP="00852322">
            <w:pPr>
              <w:pStyle w:val="TableParagraph"/>
              <w:spacing w:line="200" w:lineRule="exact"/>
              <w:rPr>
                <w:sz w:val="20"/>
                <w:szCs w:val="20"/>
                <w:lang w:val="nl-NL"/>
              </w:rPr>
            </w:pPr>
          </w:p>
          <w:p w14:paraId="549FD479" w14:textId="77777777" w:rsidR="00852322" w:rsidRPr="00CA22F4" w:rsidRDefault="00852322" w:rsidP="00852322">
            <w:pPr>
              <w:pStyle w:val="TableParagraph"/>
              <w:spacing w:line="200" w:lineRule="exact"/>
              <w:rPr>
                <w:sz w:val="20"/>
                <w:szCs w:val="20"/>
                <w:lang w:val="nl-NL"/>
              </w:rPr>
            </w:pPr>
          </w:p>
          <w:p w14:paraId="12A7038C" w14:textId="77777777" w:rsidR="00852322" w:rsidRPr="00CA22F4" w:rsidRDefault="00852322" w:rsidP="00852322">
            <w:pPr>
              <w:pStyle w:val="TableParagraph"/>
              <w:spacing w:before="1" w:line="280" w:lineRule="exact"/>
              <w:rPr>
                <w:sz w:val="28"/>
                <w:szCs w:val="28"/>
                <w:lang w:val="nl-NL"/>
              </w:rPr>
            </w:pPr>
          </w:p>
          <w:p w14:paraId="2C3FC051" w14:textId="77777777" w:rsidR="00852322" w:rsidRPr="00CA22F4" w:rsidRDefault="00852322" w:rsidP="00852322">
            <w:pPr>
              <w:pStyle w:val="TableParagraph"/>
              <w:spacing w:line="241" w:lineRule="auto"/>
              <w:ind w:left="167" w:right="668"/>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39"/>
                <w:lang w:val="nl-NL"/>
              </w:rPr>
              <w:t xml:space="preserve"> </w:t>
            </w:r>
            <w:r w:rsidRPr="00CA22F4">
              <w:rPr>
                <w:rFonts w:ascii="Calibri" w:eastAsia="Calibri" w:hAnsi="Calibri" w:cs="Calibri"/>
                <w:color w:val="6D6E71"/>
                <w:spacing w:val="-3"/>
                <w:lang w:val="nl-NL"/>
              </w:rPr>
              <w:t>M</w:t>
            </w:r>
            <w:r w:rsidRPr="00CA22F4">
              <w:rPr>
                <w:rFonts w:ascii="Calibri" w:eastAsia="Calibri" w:hAnsi="Calibri" w:cs="Calibri"/>
                <w:color w:val="6D6E71"/>
                <w:lang w:val="nl-NL"/>
              </w:rPr>
              <w:t>el</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i</w:t>
            </w:r>
            <w:r w:rsidRPr="00CA22F4">
              <w:rPr>
                <w:rFonts w:ascii="Calibri" w:eastAsia="Calibri" w:hAnsi="Calibri" w:cs="Calibri"/>
                <w:color w:val="6D6E71"/>
                <w:spacing w:val="-2"/>
                <w:lang w:val="nl-NL"/>
              </w:rPr>
              <w:t>n</w:t>
            </w:r>
            <w:r w:rsidRPr="00CA22F4">
              <w:rPr>
                <w:rFonts w:ascii="Calibri" w:eastAsia="Calibri" w:hAnsi="Calibri" w:cs="Calibri"/>
                <w:color w:val="6D6E71"/>
                <w:lang w:val="nl-NL"/>
              </w:rPr>
              <w:t>g</w:t>
            </w:r>
            <w:r w:rsidRPr="00CA22F4">
              <w:rPr>
                <w:rFonts w:ascii="Calibri" w:eastAsia="Calibri" w:hAnsi="Calibri" w:cs="Calibri"/>
                <w:color w:val="6D6E71"/>
                <w:spacing w:val="-28"/>
                <w:lang w:val="nl-NL"/>
              </w:rPr>
              <w:t xml:space="preserve"> </w:t>
            </w:r>
            <w:r w:rsidRPr="00CA22F4">
              <w:rPr>
                <w:rFonts w:ascii="Calibri" w:eastAsia="Calibri" w:hAnsi="Calibri" w:cs="Calibri"/>
                <w:color w:val="6D6E71"/>
                <w:spacing w:val="-1"/>
                <w:lang w:val="nl-NL"/>
              </w:rPr>
              <w:t>b</w:t>
            </w:r>
            <w:r w:rsidRPr="00CA22F4">
              <w:rPr>
                <w:rFonts w:ascii="Calibri" w:eastAsia="Calibri" w:hAnsi="Calibri" w:cs="Calibri"/>
                <w:color w:val="6D6E71"/>
                <w:lang w:val="nl-NL"/>
              </w:rPr>
              <w:t>ij</w:t>
            </w:r>
            <w:r w:rsidRPr="00CA22F4">
              <w:rPr>
                <w:rFonts w:ascii="Calibri" w:eastAsia="Calibri" w:hAnsi="Calibri" w:cs="Calibri"/>
                <w:color w:val="6D6E71"/>
                <w:spacing w:val="-29"/>
                <w:lang w:val="nl-NL"/>
              </w:rPr>
              <w:t xml:space="preserve"> </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e</w:t>
            </w:r>
            <w:r w:rsidRPr="00CA22F4">
              <w:rPr>
                <w:rFonts w:ascii="Calibri" w:eastAsia="Calibri" w:hAnsi="Calibri" w:cs="Calibri"/>
                <w:color w:val="6D6E71"/>
                <w:spacing w:val="-27"/>
                <w:lang w:val="nl-NL"/>
              </w:rPr>
              <w:t xml:space="preserve"> </w:t>
            </w:r>
            <w:r w:rsidRPr="00CA22F4">
              <w:rPr>
                <w:rFonts w:ascii="Calibri" w:eastAsia="Calibri" w:hAnsi="Calibri" w:cs="Calibri"/>
                <w:color w:val="6D6E71"/>
                <w:lang w:val="nl-NL"/>
              </w:rPr>
              <w:t>Direc</w:t>
            </w:r>
            <w:r w:rsidRPr="00CA22F4">
              <w:rPr>
                <w:rFonts w:ascii="Calibri" w:eastAsia="Calibri" w:hAnsi="Calibri" w:cs="Calibri"/>
                <w:color w:val="6D6E71"/>
                <w:spacing w:val="-3"/>
                <w:lang w:val="nl-NL"/>
              </w:rPr>
              <w:t>t</w:t>
            </w:r>
            <w:r w:rsidRPr="00CA22F4">
              <w:rPr>
                <w:rFonts w:ascii="Calibri" w:eastAsia="Calibri" w:hAnsi="Calibri" w:cs="Calibri"/>
                <w:color w:val="6D6E71"/>
                <w:lang w:val="nl-NL"/>
              </w:rPr>
              <w:t>e</w:t>
            </w:r>
            <w:r w:rsidRPr="00CA22F4">
              <w:rPr>
                <w:rFonts w:ascii="Calibri" w:eastAsia="Calibri" w:hAnsi="Calibri" w:cs="Calibri"/>
                <w:color w:val="6D6E71"/>
                <w:spacing w:val="-2"/>
                <w:lang w:val="nl-NL"/>
              </w:rPr>
              <w:t>u</w:t>
            </w:r>
            <w:r w:rsidRPr="00CA22F4">
              <w:rPr>
                <w:rFonts w:ascii="Calibri" w:eastAsia="Calibri" w:hAnsi="Calibri" w:cs="Calibri"/>
                <w:color w:val="6D6E71"/>
                <w:lang w:val="nl-NL"/>
              </w:rPr>
              <w:t>r</w:t>
            </w:r>
            <w:r w:rsidRPr="00CA22F4">
              <w:rPr>
                <w:rFonts w:ascii="Calibri" w:eastAsia="Calibri" w:hAnsi="Calibri" w:cs="Calibri"/>
                <w:color w:val="6D6E71"/>
                <w:w w:val="104"/>
                <w:lang w:val="nl-NL"/>
              </w:rPr>
              <w:t xml:space="preserve"> </w:t>
            </w:r>
            <w:r w:rsidRPr="00CA22F4">
              <w:rPr>
                <w:rFonts w:ascii="Calibri" w:eastAsia="Calibri" w:hAnsi="Calibri" w:cs="Calibri"/>
                <w:color w:val="6D6E71"/>
                <w:spacing w:val="-2"/>
                <w:w w:val="105"/>
                <w:lang w:val="nl-NL"/>
              </w:rPr>
              <w:t>b</w:t>
            </w:r>
            <w:r w:rsidRPr="00CA22F4">
              <w:rPr>
                <w:rFonts w:ascii="Calibri" w:eastAsia="Calibri" w:hAnsi="Calibri" w:cs="Calibri"/>
                <w:color w:val="6D6E71"/>
                <w:w w:val="105"/>
                <w:lang w:val="nl-NL"/>
              </w:rPr>
              <w:t>e</w:t>
            </w:r>
            <w:r w:rsidRPr="00CA22F4">
              <w:rPr>
                <w:rFonts w:ascii="Calibri" w:eastAsia="Calibri" w:hAnsi="Calibri" w:cs="Calibri"/>
                <w:color w:val="6D6E71"/>
                <w:spacing w:val="-4"/>
                <w:w w:val="105"/>
                <w:lang w:val="nl-NL"/>
              </w:rPr>
              <w:t>s</w:t>
            </w:r>
            <w:r w:rsidRPr="00CA22F4">
              <w:rPr>
                <w:rFonts w:ascii="Calibri" w:eastAsia="Calibri" w:hAnsi="Calibri" w:cs="Calibri"/>
                <w:color w:val="6D6E71"/>
                <w:w w:val="105"/>
                <w:lang w:val="nl-NL"/>
              </w:rPr>
              <w:t>t</w:t>
            </w:r>
            <w:r w:rsidRPr="00CA22F4">
              <w:rPr>
                <w:rFonts w:ascii="Calibri" w:eastAsia="Calibri" w:hAnsi="Calibri" w:cs="Calibri"/>
                <w:color w:val="6D6E71"/>
                <w:spacing w:val="-2"/>
                <w:w w:val="105"/>
                <w:lang w:val="nl-NL"/>
              </w:rPr>
              <w:t>uu</w:t>
            </w:r>
            <w:r w:rsidRPr="00CA22F4">
              <w:rPr>
                <w:rFonts w:ascii="Calibri" w:eastAsia="Calibri" w:hAnsi="Calibri" w:cs="Calibri"/>
                <w:color w:val="6D6E71"/>
                <w:spacing w:val="-5"/>
                <w:w w:val="105"/>
                <w:lang w:val="nl-NL"/>
              </w:rPr>
              <w:t>r</w:t>
            </w:r>
            <w:r w:rsidRPr="00CA22F4">
              <w:rPr>
                <w:rFonts w:ascii="Calibri" w:eastAsia="Calibri" w:hAnsi="Calibri" w:cs="Calibri"/>
                <w:color w:val="6D6E71"/>
                <w:spacing w:val="-2"/>
                <w:w w:val="105"/>
                <w:lang w:val="nl-NL"/>
              </w:rPr>
              <w:t>d</w:t>
            </w:r>
            <w:r w:rsidRPr="00CA22F4">
              <w:rPr>
                <w:rFonts w:ascii="Calibri" w:eastAsia="Calibri" w:hAnsi="Calibri" w:cs="Calibri"/>
                <w:color w:val="6D6E71"/>
                <w:w w:val="105"/>
                <w:lang w:val="nl-NL"/>
              </w:rPr>
              <w:t>er</w:t>
            </w:r>
          </w:p>
          <w:p w14:paraId="24C1AE95" w14:textId="77777777" w:rsidR="00852322" w:rsidRPr="00CA22F4" w:rsidRDefault="00852322" w:rsidP="00852322">
            <w:pPr>
              <w:pStyle w:val="TableParagraph"/>
              <w:spacing w:before="4" w:line="190" w:lineRule="exact"/>
              <w:rPr>
                <w:sz w:val="19"/>
                <w:szCs w:val="19"/>
                <w:lang w:val="nl-NL"/>
              </w:rPr>
            </w:pPr>
          </w:p>
          <w:p w14:paraId="355344B9" w14:textId="77777777" w:rsidR="00852322" w:rsidRPr="00CA22F4" w:rsidRDefault="00852322" w:rsidP="00852322">
            <w:pPr>
              <w:pStyle w:val="TableParagraph"/>
              <w:ind w:left="167" w:right="624"/>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27"/>
                <w:w w:val="95"/>
                <w:lang w:val="nl-NL"/>
              </w:rPr>
              <w:t xml:space="preserve"> </w:t>
            </w:r>
            <w:r w:rsidRPr="00CA22F4">
              <w:rPr>
                <w:rFonts w:ascii="Calibri" w:eastAsia="Calibri" w:hAnsi="Calibri" w:cs="Calibri"/>
                <w:color w:val="6D6E71"/>
                <w:w w:val="95"/>
                <w:lang w:val="nl-NL"/>
              </w:rPr>
              <w:t>Besl</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wor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w w:val="119"/>
                <w:lang w:val="nl-NL"/>
              </w:rPr>
              <w:t xml:space="preserve"> </w:t>
            </w:r>
            <w:r w:rsidRPr="00CA22F4">
              <w:rPr>
                <w:rFonts w:ascii="Calibri" w:eastAsia="Calibri" w:hAnsi="Calibri" w:cs="Calibri"/>
                <w:color w:val="6D6E71"/>
                <w:w w:val="90"/>
                <w:lang w:val="nl-NL"/>
              </w:rPr>
              <w:t>m</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e</w:t>
            </w:r>
            <w:r w:rsidRPr="00CA22F4">
              <w:rPr>
                <w:rFonts w:ascii="Calibri" w:eastAsia="Calibri" w:hAnsi="Calibri" w:cs="Calibri"/>
                <w:color w:val="6D6E71"/>
                <w:spacing w:val="-3"/>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 xml:space="preserve">eeld </w:t>
            </w:r>
            <w:r w:rsidRPr="00CA22F4">
              <w:rPr>
                <w:rFonts w:ascii="Calibri" w:eastAsia="Calibri" w:hAnsi="Calibri" w:cs="Calibri"/>
                <w:color w:val="6D6E71"/>
                <w:spacing w:val="21"/>
                <w:w w:val="90"/>
                <w:lang w:val="nl-NL"/>
              </w:rPr>
              <w:t xml:space="preserve"> </w:t>
            </w:r>
            <w:r w:rsidRPr="00CA22F4">
              <w:rPr>
                <w:rFonts w:ascii="Calibri" w:eastAsia="Calibri" w:hAnsi="Calibri" w:cs="Calibri"/>
                <w:color w:val="6D6E71"/>
                <w:spacing w:val="-1"/>
                <w:w w:val="90"/>
                <w:lang w:val="nl-NL"/>
              </w:rPr>
              <w:t>(</w:t>
            </w:r>
            <w:r w:rsidRPr="00CA22F4">
              <w:rPr>
                <w:rFonts w:ascii="Calibri" w:eastAsia="Calibri" w:hAnsi="Calibri" w:cs="Calibri"/>
                <w:color w:val="6D6E71"/>
                <w:w w:val="90"/>
                <w:lang w:val="nl-NL"/>
              </w:rPr>
              <w:t>sc</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rif</w:t>
            </w:r>
            <w:r w:rsidRPr="00CA22F4">
              <w:rPr>
                <w:rFonts w:ascii="Calibri" w:eastAsia="Calibri" w:hAnsi="Calibri" w:cs="Calibri"/>
                <w:color w:val="6D6E71"/>
                <w:spacing w:val="-3"/>
                <w:w w:val="90"/>
                <w:lang w:val="nl-NL"/>
              </w:rPr>
              <w:t>t</w:t>
            </w:r>
            <w:r w:rsidRPr="00CA22F4">
              <w:rPr>
                <w:rFonts w:ascii="Calibri" w:eastAsia="Calibri" w:hAnsi="Calibri" w:cs="Calibri"/>
                <w:color w:val="6D6E71"/>
                <w:w w:val="90"/>
                <w:lang w:val="nl-NL"/>
              </w:rPr>
              <w:t xml:space="preserve">elijk </w:t>
            </w:r>
            <w:r w:rsidRPr="00CA22F4">
              <w:rPr>
                <w:rFonts w:ascii="Calibri" w:eastAsia="Calibri" w:hAnsi="Calibri" w:cs="Calibri"/>
                <w:color w:val="6D6E71"/>
                <w:spacing w:val="-2"/>
                <w:lang w:val="nl-NL"/>
              </w:rPr>
              <w:t>b</w:t>
            </w:r>
            <w:r w:rsidRPr="00CA22F4">
              <w:rPr>
                <w:rFonts w:ascii="Calibri" w:eastAsia="Calibri" w:hAnsi="Calibri" w:cs="Calibri"/>
                <w:color w:val="6D6E71"/>
                <w:lang w:val="nl-NL"/>
              </w:rPr>
              <w:t>eve</w:t>
            </w:r>
            <w:r w:rsidRPr="00CA22F4">
              <w:rPr>
                <w:rFonts w:ascii="Calibri" w:eastAsia="Calibri" w:hAnsi="Calibri" w:cs="Calibri"/>
                <w:color w:val="6D6E71"/>
                <w:spacing w:val="-3"/>
                <w:lang w:val="nl-NL"/>
              </w:rPr>
              <w:t>s</w:t>
            </w:r>
            <w:r w:rsidRPr="00CA22F4">
              <w:rPr>
                <w:rFonts w:ascii="Calibri" w:eastAsia="Calibri" w:hAnsi="Calibri" w:cs="Calibri"/>
                <w:color w:val="6D6E71"/>
                <w:lang w:val="nl-NL"/>
              </w:rPr>
              <w:t>ti</w:t>
            </w:r>
            <w:r w:rsidRPr="00CA22F4">
              <w:rPr>
                <w:rFonts w:ascii="Calibri" w:eastAsia="Calibri" w:hAnsi="Calibri" w:cs="Calibri"/>
                <w:color w:val="6D6E71"/>
                <w:spacing w:val="-2"/>
                <w:lang w:val="nl-NL"/>
              </w:rPr>
              <w:t>gd</w:t>
            </w:r>
            <w:r w:rsidRPr="00CA22F4">
              <w:rPr>
                <w:rFonts w:ascii="Calibri" w:eastAsia="Calibri" w:hAnsi="Calibri" w:cs="Calibri"/>
                <w:color w:val="6D6E71"/>
                <w:lang w:val="nl-NL"/>
              </w:rPr>
              <w:t>).</w:t>
            </w:r>
          </w:p>
          <w:p w14:paraId="568048B2" w14:textId="77777777" w:rsidR="00852322" w:rsidRPr="00CA22F4" w:rsidRDefault="00852322" w:rsidP="00852322">
            <w:pPr>
              <w:pStyle w:val="TableParagraph"/>
              <w:spacing w:before="10" w:line="190" w:lineRule="exact"/>
              <w:rPr>
                <w:sz w:val="19"/>
                <w:szCs w:val="19"/>
                <w:lang w:val="nl-NL"/>
              </w:rPr>
            </w:pPr>
          </w:p>
          <w:p w14:paraId="1271A630"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32"/>
                <w:lang w:val="nl-NL"/>
              </w:rPr>
              <w:t xml:space="preserve"> </w:t>
            </w:r>
            <w:r w:rsidRPr="00CA22F4">
              <w:rPr>
                <w:rFonts w:ascii="Calibri" w:eastAsia="Calibri" w:hAnsi="Calibri" w:cs="Calibri"/>
                <w:color w:val="6D6E71"/>
                <w:spacing w:val="-3"/>
                <w:lang w:val="nl-NL"/>
              </w:rPr>
              <w:t>M</w:t>
            </w:r>
            <w:r w:rsidRPr="00CA22F4">
              <w:rPr>
                <w:rFonts w:ascii="Calibri" w:eastAsia="Calibri" w:hAnsi="Calibri" w:cs="Calibri"/>
                <w:color w:val="6D6E71"/>
                <w:lang w:val="nl-NL"/>
              </w:rPr>
              <w:t>el</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i</w:t>
            </w:r>
            <w:r w:rsidRPr="00CA22F4">
              <w:rPr>
                <w:rFonts w:ascii="Calibri" w:eastAsia="Calibri" w:hAnsi="Calibri" w:cs="Calibri"/>
                <w:color w:val="6D6E71"/>
                <w:spacing w:val="-2"/>
                <w:lang w:val="nl-NL"/>
              </w:rPr>
              <w:t>n</w:t>
            </w:r>
            <w:r w:rsidRPr="00CA22F4">
              <w:rPr>
                <w:rFonts w:ascii="Calibri" w:eastAsia="Calibri" w:hAnsi="Calibri" w:cs="Calibri"/>
                <w:color w:val="6D6E71"/>
                <w:lang w:val="nl-NL"/>
              </w:rPr>
              <w:t>g</w:t>
            </w:r>
            <w:r w:rsidRPr="00CA22F4">
              <w:rPr>
                <w:rFonts w:ascii="Calibri" w:eastAsia="Calibri" w:hAnsi="Calibri" w:cs="Calibri"/>
                <w:color w:val="6D6E71"/>
                <w:spacing w:val="-14"/>
                <w:lang w:val="nl-NL"/>
              </w:rPr>
              <w:t xml:space="preserve"> </w:t>
            </w:r>
            <w:r w:rsidRPr="00CA22F4">
              <w:rPr>
                <w:rFonts w:ascii="Calibri" w:eastAsia="Calibri" w:hAnsi="Calibri" w:cs="Calibri"/>
                <w:color w:val="6D6E71"/>
                <w:spacing w:val="-1"/>
                <w:lang w:val="nl-NL"/>
              </w:rPr>
              <w:t>b</w:t>
            </w:r>
            <w:r w:rsidRPr="00CA22F4">
              <w:rPr>
                <w:rFonts w:ascii="Calibri" w:eastAsia="Calibri" w:hAnsi="Calibri" w:cs="Calibri"/>
                <w:color w:val="6D6E71"/>
                <w:lang w:val="nl-NL"/>
              </w:rPr>
              <w:t>ij</w:t>
            </w:r>
            <w:r w:rsidRPr="00CA22F4">
              <w:rPr>
                <w:rFonts w:ascii="Calibri" w:eastAsia="Calibri" w:hAnsi="Calibri" w:cs="Calibri"/>
                <w:color w:val="6D6E71"/>
                <w:spacing w:val="-17"/>
                <w:lang w:val="nl-NL"/>
              </w:rPr>
              <w:t xml:space="preserve"> </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e</w:t>
            </w:r>
            <w:r w:rsidRPr="00CA22F4">
              <w:rPr>
                <w:rFonts w:ascii="Calibri" w:eastAsia="Calibri" w:hAnsi="Calibri" w:cs="Calibri"/>
                <w:color w:val="6D6E71"/>
                <w:spacing w:val="-12"/>
                <w:lang w:val="nl-NL"/>
              </w:rPr>
              <w:t xml:space="preserve"> </w:t>
            </w:r>
            <w:r w:rsidRPr="00CA22F4">
              <w:rPr>
                <w:rFonts w:ascii="Calibri" w:eastAsia="Calibri" w:hAnsi="Calibri" w:cs="Calibri"/>
                <w:color w:val="6D6E71"/>
                <w:lang w:val="nl-NL"/>
              </w:rPr>
              <w:t>l</w:t>
            </w:r>
            <w:r w:rsidRPr="00CA22F4">
              <w:rPr>
                <w:rFonts w:ascii="Calibri" w:eastAsia="Calibri" w:hAnsi="Calibri" w:cs="Calibri"/>
                <w:color w:val="6D6E71"/>
                <w:spacing w:val="-2"/>
                <w:lang w:val="nl-NL"/>
              </w:rPr>
              <w:t>e</w:t>
            </w:r>
            <w:r w:rsidRPr="00CA22F4">
              <w:rPr>
                <w:rFonts w:ascii="Calibri" w:eastAsia="Calibri" w:hAnsi="Calibri" w:cs="Calibri"/>
                <w:color w:val="6D6E71"/>
                <w:lang w:val="nl-NL"/>
              </w:rPr>
              <w:t>er</w:t>
            </w:r>
            <w:r w:rsidRPr="00CA22F4">
              <w:rPr>
                <w:rFonts w:ascii="Calibri" w:eastAsia="Calibri" w:hAnsi="Calibri" w:cs="Calibri"/>
                <w:color w:val="6D6E71"/>
                <w:spacing w:val="-1"/>
                <w:lang w:val="nl-NL"/>
              </w:rPr>
              <w:t>p</w:t>
            </w:r>
            <w:r w:rsidRPr="00CA22F4">
              <w:rPr>
                <w:rFonts w:ascii="Calibri" w:eastAsia="Calibri" w:hAnsi="Calibri" w:cs="Calibri"/>
                <w:color w:val="6D6E71"/>
                <w:lang w:val="nl-NL"/>
              </w:rPr>
              <w:t>lic</w:t>
            </w:r>
            <w:r w:rsidRPr="00CA22F4">
              <w:rPr>
                <w:rFonts w:ascii="Calibri" w:eastAsia="Calibri" w:hAnsi="Calibri" w:cs="Calibri"/>
                <w:color w:val="6D6E71"/>
                <w:spacing w:val="-3"/>
                <w:lang w:val="nl-NL"/>
              </w:rPr>
              <w:t>h</w:t>
            </w:r>
            <w:r w:rsidRPr="00CA22F4">
              <w:rPr>
                <w:rFonts w:ascii="Calibri" w:eastAsia="Calibri" w:hAnsi="Calibri" w:cs="Calibri"/>
                <w:color w:val="6D6E71"/>
                <w:lang w:val="nl-NL"/>
              </w:rPr>
              <w:t>t</w:t>
            </w:r>
          </w:p>
          <w:p w14:paraId="2D014AE4" w14:textId="77777777" w:rsidR="00852322" w:rsidRPr="00CA22F4" w:rsidRDefault="00852322" w:rsidP="00852322">
            <w:pPr>
              <w:pStyle w:val="TableParagraph"/>
              <w:spacing w:before="2"/>
              <w:ind w:left="167"/>
              <w:rPr>
                <w:rFonts w:ascii="Calibri" w:eastAsia="Calibri" w:hAnsi="Calibri" w:cs="Calibri"/>
                <w:lang w:val="nl-NL"/>
              </w:rPr>
            </w:pPr>
            <w:r w:rsidRPr="00CA22F4">
              <w:rPr>
                <w:rFonts w:ascii="Calibri" w:eastAsia="Calibri" w:hAnsi="Calibri" w:cs="Calibri"/>
                <w:color w:val="6D6E71"/>
                <w:w w:val="90"/>
                <w:lang w:val="nl-NL"/>
              </w:rPr>
              <w:t>am</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aar</w:t>
            </w:r>
            <w:r w:rsidRPr="00CA22F4">
              <w:rPr>
                <w:rFonts w:ascii="Calibri" w:eastAsia="Calibri" w:hAnsi="Calibri" w:cs="Calibri"/>
                <w:color w:val="6D6E71"/>
                <w:spacing w:val="11"/>
                <w:w w:val="90"/>
                <w:lang w:val="nl-NL"/>
              </w:rPr>
              <w:t xml:space="preserve"> </w:t>
            </w:r>
            <w:r w:rsidRPr="00CA22F4">
              <w:rPr>
                <w:rFonts w:ascii="Calibri" w:eastAsia="Calibri" w:hAnsi="Calibri" w:cs="Calibri"/>
                <w:color w:val="6D6E71"/>
                <w:w w:val="90"/>
                <w:lang w:val="nl-NL"/>
              </w:rPr>
              <w:t>en</w:t>
            </w:r>
            <w:r w:rsidRPr="00CA22F4">
              <w:rPr>
                <w:rFonts w:ascii="Calibri" w:eastAsia="Calibri" w:hAnsi="Calibri" w:cs="Calibri"/>
                <w:color w:val="6D6E71"/>
                <w:spacing w:val="18"/>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7"/>
                <w:w w:val="90"/>
                <w:lang w:val="nl-NL"/>
              </w:rPr>
              <w:t xml:space="preserve"> </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s</w:t>
            </w:r>
            <w:r w:rsidRPr="00CA22F4">
              <w:rPr>
                <w:rFonts w:ascii="Calibri" w:eastAsia="Calibri" w:hAnsi="Calibri" w:cs="Calibri"/>
                <w:color w:val="6D6E71"/>
                <w:spacing w:val="-2"/>
                <w:w w:val="90"/>
                <w:lang w:val="nl-NL"/>
              </w:rPr>
              <w:t>p</w:t>
            </w:r>
            <w:r w:rsidRPr="00CA22F4">
              <w:rPr>
                <w:rFonts w:ascii="Calibri" w:eastAsia="Calibri" w:hAnsi="Calibri" w:cs="Calibri"/>
                <w:color w:val="6D6E71"/>
                <w:w w:val="90"/>
                <w:lang w:val="nl-NL"/>
              </w:rPr>
              <w:t>ect</w:t>
            </w:r>
            <w:r w:rsidRPr="00CA22F4">
              <w:rPr>
                <w:rFonts w:ascii="Calibri" w:eastAsia="Calibri" w:hAnsi="Calibri" w:cs="Calibri"/>
                <w:color w:val="6D6E71"/>
                <w:spacing w:val="-3"/>
                <w:w w:val="90"/>
                <w:lang w:val="nl-NL"/>
              </w:rPr>
              <w:t>i</w:t>
            </w:r>
            <w:r w:rsidRPr="00CA22F4">
              <w:rPr>
                <w:rFonts w:ascii="Calibri" w:eastAsia="Calibri" w:hAnsi="Calibri" w:cs="Calibri"/>
                <w:color w:val="6D6E71"/>
                <w:w w:val="90"/>
                <w:lang w:val="nl-NL"/>
              </w:rPr>
              <w:t>e.</w:t>
            </w:r>
          </w:p>
          <w:p w14:paraId="25A2E34C" w14:textId="77777777" w:rsidR="00852322" w:rsidRPr="00CA22F4" w:rsidRDefault="00852322" w:rsidP="00852322">
            <w:pPr>
              <w:pStyle w:val="TableParagraph"/>
              <w:spacing w:before="4" w:line="190" w:lineRule="exact"/>
              <w:rPr>
                <w:sz w:val="19"/>
                <w:szCs w:val="19"/>
                <w:lang w:val="nl-NL"/>
              </w:rPr>
            </w:pPr>
          </w:p>
          <w:p w14:paraId="74F6A59C"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w w:val="95"/>
                <w:lang w:val="nl-NL"/>
              </w:rPr>
              <w:t>Ges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7"/>
                <w:w w:val="95"/>
                <w:lang w:val="nl-NL"/>
              </w:rPr>
              <w:t>r</w:t>
            </w:r>
            <w:r w:rsidRPr="00CA22F4">
              <w:rPr>
                <w:rFonts w:ascii="Calibri" w:eastAsia="Calibri" w:hAnsi="Calibri" w:cs="Calibri"/>
                <w:color w:val="6D6E71"/>
                <w:w w:val="95"/>
                <w:lang w:val="nl-NL"/>
              </w:rPr>
              <w:t>ek</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w w:val="95"/>
                <w:lang w:val="nl-NL"/>
              </w:rPr>
              <w:t>l</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erli</w:t>
            </w:r>
            <w:r w:rsidRPr="00CA22F4">
              <w:rPr>
                <w:rFonts w:ascii="Calibri" w:eastAsia="Calibri" w:hAnsi="Calibri" w:cs="Calibri"/>
                <w:color w:val="6D6E71"/>
                <w:spacing w:val="-1"/>
                <w:w w:val="95"/>
                <w:lang w:val="nl-NL"/>
              </w:rPr>
              <w:t>ng</w:t>
            </w:r>
            <w:r w:rsidRPr="00CA22F4">
              <w:rPr>
                <w:rFonts w:ascii="Calibri" w:eastAsia="Calibri" w:hAnsi="Calibri" w:cs="Calibri"/>
                <w:color w:val="6D6E71"/>
                <w:w w:val="95"/>
                <w:lang w:val="nl-NL"/>
              </w:rPr>
              <w:t>.</w:t>
            </w:r>
          </w:p>
        </w:tc>
        <w:tc>
          <w:tcPr>
            <w:tcW w:w="2234" w:type="dxa"/>
            <w:tcBorders>
              <w:top w:val="single" w:sz="8" w:space="0" w:color="000000"/>
              <w:left w:val="single" w:sz="8" w:space="0" w:color="000000"/>
              <w:bottom w:val="single" w:sz="8" w:space="0" w:color="000000"/>
              <w:right w:val="single" w:sz="8" w:space="0" w:color="000000"/>
            </w:tcBorders>
          </w:tcPr>
          <w:p w14:paraId="353C4B0F"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ool</w:t>
            </w:r>
            <w:r w:rsidRPr="00CA22F4">
              <w:rPr>
                <w:rFonts w:ascii="Calibri" w:eastAsia="Calibri" w:hAnsi="Calibri" w:cs="Calibri"/>
                <w:color w:val="6D6E71"/>
                <w:spacing w:val="-3"/>
                <w:w w:val="90"/>
                <w:lang w:val="nl-NL"/>
              </w:rPr>
              <w:t>l</w:t>
            </w:r>
            <w:r w:rsidRPr="00CA22F4">
              <w:rPr>
                <w:rFonts w:ascii="Calibri" w:eastAsia="Calibri" w:hAnsi="Calibri" w:cs="Calibri"/>
                <w:color w:val="6D6E71"/>
                <w:w w:val="90"/>
                <w:lang w:val="nl-NL"/>
              </w:rPr>
              <w:t>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p>
        </w:tc>
        <w:tc>
          <w:tcPr>
            <w:tcW w:w="914" w:type="dxa"/>
            <w:tcBorders>
              <w:top w:val="single" w:sz="8" w:space="0" w:color="000000"/>
              <w:left w:val="single" w:sz="8" w:space="0" w:color="000000"/>
              <w:bottom w:val="single" w:sz="8" w:space="0" w:color="000000"/>
              <w:right w:val="single" w:sz="8" w:space="0" w:color="000000"/>
            </w:tcBorders>
          </w:tcPr>
          <w:p w14:paraId="65183BD0"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6DBB91B2" w14:textId="77777777" w:rsidR="00852322" w:rsidRPr="00CA22F4" w:rsidRDefault="00852322" w:rsidP="00852322">
            <w:pPr>
              <w:rPr>
                <w:lang w:val="nl-NL"/>
              </w:rPr>
            </w:pPr>
          </w:p>
        </w:tc>
      </w:tr>
      <w:tr w:rsidR="00852322" w:rsidRPr="00CA22F4" w14:paraId="02043068" w14:textId="77777777" w:rsidTr="00852322">
        <w:trPr>
          <w:trHeight w:hRule="exact" w:val="3799"/>
        </w:trPr>
        <w:tc>
          <w:tcPr>
            <w:tcW w:w="439" w:type="dxa"/>
            <w:tcBorders>
              <w:top w:val="single" w:sz="8" w:space="0" w:color="000000"/>
              <w:left w:val="single" w:sz="8" w:space="0" w:color="000000"/>
              <w:bottom w:val="single" w:sz="8" w:space="0" w:color="000000"/>
              <w:right w:val="single" w:sz="8" w:space="0" w:color="000000"/>
            </w:tcBorders>
          </w:tcPr>
          <w:p w14:paraId="2C57B812"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4</w:t>
            </w:r>
          </w:p>
        </w:tc>
        <w:tc>
          <w:tcPr>
            <w:tcW w:w="4181" w:type="dxa"/>
            <w:tcBorders>
              <w:top w:val="single" w:sz="8" w:space="0" w:color="000000"/>
              <w:left w:val="single" w:sz="8" w:space="0" w:color="000000"/>
              <w:bottom w:val="single" w:sz="8" w:space="0" w:color="000000"/>
              <w:right w:val="single" w:sz="8" w:space="0" w:color="000000"/>
            </w:tcBorders>
          </w:tcPr>
          <w:p w14:paraId="3C3D58C4"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spacing w:val="-12"/>
                <w:w w:val="95"/>
                <w:lang w:val="nl-NL"/>
              </w:rPr>
              <w:t>V</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r</w:t>
            </w:r>
            <w:r w:rsidRPr="00CA22F4">
              <w:rPr>
                <w:rFonts w:ascii="Calibri" w:eastAsia="Calibri" w:hAnsi="Calibri" w:cs="Calibri"/>
                <w:color w:val="6D6E71"/>
                <w:spacing w:val="-5"/>
                <w:w w:val="95"/>
                <w:lang w:val="nl-NL"/>
              </w:rPr>
              <w:t>z</w:t>
            </w:r>
            <w:r w:rsidRPr="00CA22F4">
              <w:rPr>
                <w:rFonts w:ascii="Calibri" w:eastAsia="Calibri" w:hAnsi="Calibri" w:cs="Calibri"/>
                <w:color w:val="6D6E71"/>
                <w:spacing w:val="-2"/>
                <w:w w:val="95"/>
                <w:lang w:val="nl-NL"/>
              </w:rPr>
              <w:t>oe</w:t>
            </w:r>
            <w:r w:rsidRPr="00CA22F4">
              <w:rPr>
                <w:rFonts w:ascii="Calibri" w:eastAsia="Calibri" w:hAnsi="Calibri" w:cs="Calibri"/>
                <w:color w:val="6D6E71"/>
                <w:w w:val="95"/>
                <w:lang w:val="nl-NL"/>
              </w:rPr>
              <w:t>k</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spacing w:val="-1"/>
                <w:w w:val="95"/>
                <w:lang w:val="nl-NL"/>
              </w:rPr>
              <w:t>erw</w:t>
            </w:r>
            <w:r w:rsidRPr="00CA22F4">
              <w:rPr>
                <w:rFonts w:ascii="Calibri" w:eastAsia="Calibri" w:hAnsi="Calibri" w:cs="Calibri"/>
                <w:color w:val="6D6E71"/>
                <w:w w:val="95"/>
                <w:lang w:val="nl-NL"/>
              </w:rPr>
              <w:t>ij</w:t>
            </w:r>
            <w:r w:rsidRPr="00CA22F4">
              <w:rPr>
                <w:rFonts w:ascii="Calibri" w:eastAsia="Calibri" w:hAnsi="Calibri" w:cs="Calibri"/>
                <w:color w:val="6D6E71"/>
                <w:spacing w:val="-1"/>
                <w:w w:val="95"/>
                <w:lang w:val="nl-NL"/>
              </w:rPr>
              <w:t>de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w:t>
            </w:r>
          </w:p>
          <w:p w14:paraId="188322F5" w14:textId="77777777" w:rsidR="00852322" w:rsidRPr="00CA22F4" w:rsidRDefault="00852322" w:rsidP="00852322">
            <w:pPr>
              <w:pStyle w:val="TableParagraph"/>
              <w:spacing w:before="13" w:line="240" w:lineRule="exact"/>
              <w:rPr>
                <w:sz w:val="24"/>
                <w:szCs w:val="24"/>
                <w:lang w:val="nl-NL"/>
              </w:rPr>
            </w:pPr>
          </w:p>
          <w:p w14:paraId="79E0DCFA"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0"/>
                <w:lang w:val="nl-NL"/>
              </w:rPr>
              <w:t>G</w:t>
            </w:r>
            <w:r w:rsidRPr="00CA22F4">
              <w:rPr>
                <w:rFonts w:ascii="Calibri" w:eastAsia="Calibri" w:hAnsi="Calibri" w:cs="Calibri"/>
                <w:color w:val="6D6E71"/>
                <w:spacing w:val="-1"/>
                <w:w w:val="90"/>
                <w:lang w:val="nl-NL"/>
              </w:rPr>
              <w:t>e</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en</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2"/>
                <w:w w:val="90"/>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s</w:t>
            </w:r>
            <w:r w:rsidRPr="00CA22F4">
              <w:rPr>
                <w:rFonts w:ascii="Calibri" w:eastAsia="Calibri" w:hAnsi="Calibri" w:cs="Calibri"/>
                <w:color w:val="6D6E71"/>
                <w:spacing w:val="-1"/>
                <w:w w:val="90"/>
                <w:lang w:val="nl-NL"/>
              </w:rPr>
              <w:t>p</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ek</w:t>
            </w:r>
            <w:r w:rsidRPr="00CA22F4">
              <w:rPr>
                <w:rFonts w:ascii="Calibri" w:eastAsia="Calibri" w:hAnsi="Calibri" w:cs="Calibri"/>
                <w:color w:val="6D6E71"/>
                <w:spacing w:val="-10"/>
                <w:w w:val="90"/>
                <w:lang w:val="nl-NL"/>
              </w:rPr>
              <w:t>k</w:t>
            </w:r>
            <w:r w:rsidRPr="00CA22F4">
              <w:rPr>
                <w:rFonts w:ascii="Calibri" w:eastAsia="Calibri" w:hAnsi="Calibri" w:cs="Calibri"/>
                <w:color w:val="6D6E71"/>
                <w:w w:val="90"/>
                <w:lang w:val="nl-NL"/>
              </w:rPr>
              <w:t>en</w:t>
            </w:r>
            <w:r w:rsidRPr="00CA22F4">
              <w:rPr>
                <w:rFonts w:ascii="Calibri" w:eastAsia="Calibri" w:hAnsi="Calibri" w:cs="Calibri"/>
                <w:color w:val="6D6E71"/>
                <w:spacing w:val="13"/>
                <w:w w:val="90"/>
                <w:lang w:val="nl-NL"/>
              </w:rPr>
              <w:t xml:space="preserve"> </w:t>
            </w:r>
            <w:r w:rsidRPr="00CA22F4">
              <w:rPr>
                <w:rFonts w:ascii="Calibri" w:eastAsia="Calibri" w:hAnsi="Calibri" w:cs="Calibri"/>
                <w:color w:val="6D6E71"/>
                <w:w w:val="90"/>
                <w:lang w:val="nl-NL"/>
              </w:rPr>
              <w:t>m</w:t>
            </w:r>
            <w:r w:rsidRPr="00CA22F4">
              <w:rPr>
                <w:rFonts w:ascii="Calibri" w:eastAsia="Calibri" w:hAnsi="Calibri" w:cs="Calibri"/>
                <w:color w:val="6D6E71"/>
                <w:spacing w:val="-1"/>
                <w:w w:val="90"/>
                <w:lang w:val="nl-NL"/>
              </w:rPr>
              <w:t>e</w:t>
            </w:r>
            <w:r w:rsidRPr="00CA22F4">
              <w:rPr>
                <w:rFonts w:ascii="Calibri" w:eastAsia="Calibri" w:hAnsi="Calibri" w:cs="Calibri"/>
                <w:color w:val="6D6E71"/>
                <w:w w:val="90"/>
                <w:lang w:val="nl-NL"/>
              </w:rPr>
              <w:t>t</w:t>
            </w:r>
            <w:r w:rsidRPr="00CA22F4">
              <w:rPr>
                <w:rFonts w:ascii="Calibri" w:eastAsia="Calibri" w:hAnsi="Calibri" w:cs="Calibri"/>
                <w:color w:val="6D6E71"/>
                <w:spacing w:val="-13"/>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ud</w:t>
            </w:r>
            <w:r w:rsidRPr="00CA22F4">
              <w:rPr>
                <w:rFonts w:ascii="Calibri" w:eastAsia="Calibri" w:hAnsi="Calibri" w:cs="Calibri"/>
                <w:color w:val="6D6E71"/>
                <w:w w:val="90"/>
                <w:lang w:val="nl-NL"/>
              </w:rPr>
              <w:t>e</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s/</w:t>
            </w:r>
            <w:r w:rsidRPr="00CA22F4">
              <w:rPr>
                <w:rFonts w:ascii="Calibri" w:eastAsia="Calibri" w:hAnsi="Calibri" w:cs="Calibri"/>
                <w:color w:val="6D6E71"/>
                <w:spacing w:val="-3"/>
                <w:w w:val="90"/>
                <w:lang w:val="nl-NL"/>
              </w:rPr>
              <w:t>l</w:t>
            </w:r>
            <w:r w:rsidRPr="00CA22F4">
              <w:rPr>
                <w:rFonts w:ascii="Calibri" w:eastAsia="Calibri" w:hAnsi="Calibri" w:cs="Calibri"/>
                <w:color w:val="6D6E71"/>
                <w:w w:val="90"/>
                <w:lang w:val="nl-NL"/>
              </w:rPr>
              <w:t>eerli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p>
          <w:p w14:paraId="428A6A11" w14:textId="77777777" w:rsidR="00852322" w:rsidRPr="00CA22F4" w:rsidRDefault="00852322" w:rsidP="00852322">
            <w:pPr>
              <w:pStyle w:val="TableParagraph"/>
              <w:ind w:left="170" w:right="396"/>
              <w:rPr>
                <w:rFonts w:ascii="Calibri" w:eastAsia="Calibri" w:hAnsi="Calibri" w:cs="Calibri"/>
                <w:lang w:val="nl-NL"/>
              </w:rPr>
            </w:pP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a</w:t>
            </w:r>
            <w:r w:rsidRPr="00CA22F4">
              <w:rPr>
                <w:rFonts w:ascii="Calibri" w:eastAsia="Calibri" w:hAnsi="Calibri" w:cs="Calibri"/>
                <w:color w:val="6D6E71"/>
                <w:spacing w:val="-10"/>
                <w:w w:val="95"/>
                <w:lang w:val="nl-NL"/>
              </w:rPr>
              <w:t>.</w:t>
            </w:r>
            <w:r w:rsidRPr="00CA22F4">
              <w:rPr>
                <w:rFonts w:ascii="Calibri" w:eastAsia="Calibri" w:hAnsi="Calibri" w:cs="Calibri"/>
                <w:color w:val="6D6E71"/>
                <w:spacing w:val="-17"/>
                <w:w w:val="95"/>
                <w:lang w:val="nl-NL"/>
              </w:rPr>
              <w:t>v</w:t>
            </w:r>
            <w:r w:rsidRPr="00CA22F4">
              <w:rPr>
                <w:rFonts w:ascii="Calibri" w:eastAsia="Calibri" w:hAnsi="Calibri" w:cs="Calibri"/>
                <w:color w:val="6D6E71"/>
                <w:w w:val="95"/>
                <w:lang w:val="nl-NL"/>
              </w:rPr>
              <w:t>.</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w w:val="95"/>
                <w:lang w:val="nl-NL"/>
              </w:rPr>
              <w:t>s</w:t>
            </w:r>
            <w:r w:rsidRPr="00CA22F4">
              <w:rPr>
                <w:rFonts w:ascii="Calibri" w:eastAsia="Calibri" w:hAnsi="Calibri" w:cs="Calibri"/>
                <w:color w:val="6D6E71"/>
                <w:spacing w:val="-3"/>
                <w:w w:val="95"/>
                <w:lang w:val="nl-NL"/>
              </w:rPr>
              <w:t>c</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o</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een</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w w:val="95"/>
                <w:lang w:val="nl-NL"/>
              </w:rPr>
              <w:t>aa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lei</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m</w:t>
            </w:r>
            <w:r w:rsidRPr="00CA22F4">
              <w:rPr>
                <w:rFonts w:ascii="Calibri" w:eastAsia="Calibri" w:hAnsi="Calibri" w:cs="Calibri"/>
                <w:color w:val="6D6E71"/>
                <w:spacing w:val="-31"/>
                <w:w w:val="95"/>
                <w:lang w:val="nl-NL"/>
              </w:rPr>
              <w:t xml:space="preserve"> </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en</w:t>
            </w:r>
            <w:r w:rsidRPr="00CA22F4">
              <w:rPr>
                <w:rFonts w:ascii="Calibri" w:eastAsia="Calibri" w:hAnsi="Calibri" w:cs="Calibri"/>
                <w:color w:val="6D6E71"/>
                <w:w w:val="90"/>
                <w:lang w:val="nl-NL"/>
              </w:rPr>
              <w:t xml:space="preserve"> </w:t>
            </w:r>
            <w:r w:rsidRPr="00CA22F4">
              <w:rPr>
                <w:rFonts w:ascii="Calibri" w:eastAsia="Calibri" w:hAnsi="Calibri" w:cs="Calibri"/>
                <w:color w:val="6D6E71"/>
                <w:w w:val="95"/>
                <w:lang w:val="nl-NL"/>
              </w:rPr>
              <w:t>laat</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te</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spacing w:val="-10"/>
                <w:w w:val="95"/>
                <w:lang w:val="nl-NL"/>
              </w:rPr>
              <w:t>k</w:t>
            </w:r>
            <w:r w:rsidRPr="00CA22F4">
              <w:rPr>
                <w:rFonts w:ascii="Calibri" w:eastAsia="Calibri" w:hAnsi="Calibri" w:cs="Calibri"/>
                <w:color w:val="6D6E71"/>
                <w:w w:val="95"/>
                <w:lang w:val="nl-NL"/>
              </w:rPr>
              <w:t>eer</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w w:val="95"/>
                <w:lang w:val="nl-NL"/>
              </w:rPr>
              <w:t>sit</w:t>
            </w:r>
            <w:r w:rsidRPr="00CA22F4">
              <w:rPr>
                <w:rFonts w:ascii="Calibri" w:eastAsia="Calibri" w:hAnsi="Calibri" w:cs="Calibri"/>
                <w:color w:val="6D6E71"/>
                <w:spacing w:val="-1"/>
                <w:w w:val="95"/>
                <w:lang w:val="nl-NL"/>
              </w:rPr>
              <w:t>u</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tie</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w w:val="95"/>
                <w:lang w:val="nl-NL"/>
              </w:rPr>
              <w:t>op</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w w:val="95"/>
                <w:lang w:val="nl-NL"/>
              </w:rPr>
              <w:t>lo</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se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sl</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w w:val="119"/>
                <w:lang w:val="nl-NL"/>
              </w:rPr>
              <w:t xml:space="preserve"> </w:t>
            </w:r>
            <w:r w:rsidRPr="00CA22F4">
              <w:rPr>
                <w:rFonts w:ascii="Calibri" w:eastAsia="Calibri" w:hAnsi="Calibri" w:cs="Calibri"/>
                <w:color w:val="6D6E71"/>
                <w:spacing w:val="-8"/>
                <w:w w:val="95"/>
                <w:lang w:val="nl-NL"/>
              </w:rPr>
              <w:t>f</w:t>
            </w:r>
            <w:r w:rsidRPr="00CA22F4">
              <w:rPr>
                <w:rFonts w:ascii="Calibri" w:eastAsia="Calibri" w:hAnsi="Calibri" w:cs="Calibri"/>
                <w:color w:val="6D6E71"/>
                <w:w w:val="95"/>
                <w:lang w:val="nl-NL"/>
              </w:rPr>
              <w:t>or</w:t>
            </w:r>
            <w:r w:rsidRPr="00CA22F4">
              <w:rPr>
                <w:rFonts w:ascii="Calibri" w:eastAsia="Calibri" w:hAnsi="Calibri" w:cs="Calibri"/>
                <w:color w:val="6D6E71"/>
                <w:spacing w:val="-1"/>
                <w:w w:val="95"/>
                <w:lang w:val="nl-NL"/>
              </w:rPr>
              <w:t>m</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el</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ot</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r</w:t>
            </w:r>
            <w:r w:rsidRPr="00CA22F4">
              <w:rPr>
                <w:rFonts w:ascii="Calibri" w:eastAsia="Calibri" w:hAnsi="Calibri" w:cs="Calibri"/>
                <w:color w:val="6D6E71"/>
                <w:w w:val="95"/>
                <w:lang w:val="nl-NL"/>
              </w:rPr>
              <w:t>w</w:t>
            </w:r>
            <w:r w:rsidRPr="00CA22F4">
              <w:rPr>
                <w:rFonts w:ascii="Calibri" w:eastAsia="Calibri" w:hAnsi="Calibri" w:cs="Calibri"/>
                <w:color w:val="6D6E71"/>
                <w:spacing w:val="-4"/>
                <w:w w:val="95"/>
                <w:lang w:val="nl-NL"/>
              </w:rPr>
              <w:t>i</w:t>
            </w:r>
            <w:r w:rsidRPr="00CA22F4">
              <w:rPr>
                <w:rFonts w:ascii="Calibri" w:eastAsia="Calibri" w:hAnsi="Calibri" w:cs="Calibri"/>
                <w:color w:val="6D6E71"/>
                <w:w w:val="95"/>
                <w:lang w:val="nl-NL"/>
              </w:rPr>
              <w:t>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2"/>
                <w:w w:val="95"/>
                <w:lang w:val="nl-NL"/>
              </w:rPr>
              <w:t>z</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7"/>
                <w:w w:val="95"/>
                <w:lang w:val="nl-NL"/>
              </w:rPr>
              <w:t>r</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e-</w:t>
            </w:r>
            <w:r w:rsidRPr="00CA22F4">
              <w:rPr>
                <w:rFonts w:ascii="Calibri" w:eastAsia="Calibri" w:hAnsi="Calibri" w:cs="Calibri"/>
                <w:color w:val="6D6E71"/>
                <w:w w:val="92"/>
                <w:lang w:val="nl-NL"/>
              </w:rPr>
              <w:t xml:space="preserve"> </w:t>
            </w:r>
            <w:r w:rsidRPr="00CA22F4">
              <w:rPr>
                <w:rFonts w:ascii="Calibri" w:eastAsia="Calibri" w:hAnsi="Calibri" w:cs="Calibri"/>
                <w:color w:val="6D6E71"/>
                <w:spacing w:val="-2"/>
                <w:w w:val="95"/>
                <w:lang w:val="nl-NL"/>
              </w:rPr>
              <w:t>du</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w w:val="95"/>
                <w:lang w:val="nl-NL"/>
              </w:rPr>
              <w:t>in</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5"/>
                <w:w w:val="95"/>
                <w:lang w:val="nl-NL"/>
              </w:rPr>
              <w:t>g</w:t>
            </w:r>
            <w:r w:rsidRPr="00CA22F4">
              <w:rPr>
                <w:rFonts w:ascii="Calibri" w:eastAsia="Calibri" w:hAnsi="Calibri" w:cs="Calibri"/>
                <w:color w:val="6D6E71"/>
                <w:w w:val="95"/>
                <w:lang w:val="nl-NL"/>
              </w:rPr>
              <w:t>a</w:t>
            </w:r>
            <w:r w:rsidRPr="00CA22F4">
              <w:rPr>
                <w:rFonts w:ascii="Calibri" w:eastAsia="Calibri" w:hAnsi="Calibri" w:cs="Calibri"/>
                <w:color w:val="6D6E71"/>
                <w:spacing w:val="-1"/>
                <w:w w:val="95"/>
                <w:lang w:val="nl-NL"/>
              </w:rPr>
              <w:t>ng</w:t>
            </w:r>
            <w:r w:rsidRPr="00CA22F4">
              <w:rPr>
                <w:rFonts w:ascii="Calibri" w:eastAsia="Calibri" w:hAnsi="Calibri" w:cs="Calibri"/>
                <w:color w:val="6D6E71"/>
                <w:w w:val="95"/>
                <w:lang w:val="nl-NL"/>
              </w:rPr>
              <w:t>.</w:t>
            </w:r>
          </w:p>
        </w:tc>
        <w:tc>
          <w:tcPr>
            <w:tcW w:w="3060" w:type="dxa"/>
            <w:tcBorders>
              <w:top w:val="single" w:sz="8" w:space="0" w:color="000000"/>
              <w:left w:val="single" w:sz="8" w:space="0" w:color="000000"/>
              <w:bottom w:val="single" w:sz="8" w:space="0" w:color="000000"/>
              <w:right w:val="single" w:sz="8" w:space="0" w:color="000000"/>
            </w:tcBorders>
          </w:tcPr>
          <w:p w14:paraId="5313E2C5" w14:textId="77777777" w:rsidR="00852322" w:rsidRPr="00CA22F4" w:rsidRDefault="00852322" w:rsidP="00852322">
            <w:pPr>
              <w:pStyle w:val="TableParagraph"/>
              <w:spacing w:line="200" w:lineRule="exact"/>
              <w:rPr>
                <w:sz w:val="20"/>
                <w:szCs w:val="20"/>
                <w:lang w:val="nl-NL"/>
              </w:rPr>
            </w:pPr>
          </w:p>
          <w:p w14:paraId="3CEF7C2E" w14:textId="77777777" w:rsidR="00852322" w:rsidRPr="00CA22F4" w:rsidRDefault="00852322" w:rsidP="00852322">
            <w:pPr>
              <w:pStyle w:val="TableParagraph"/>
              <w:spacing w:line="200" w:lineRule="exact"/>
              <w:rPr>
                <w:sz w:val="20"/>
                <w:szCs w:val="20"/>
                <w:lang w:val="nl-NL"/>
              </w:rPr>
            </w:pPr>
          </w:p>
          <w:p w14:paraId="4A7BB7AB" w14:textId="77777777" w:rsidR="00852322" w:rsidRPr="00CA22F4" w:rsidRDefault="00852322" w:rsidP="00852322">
            <w:pPr>
              <w:pStyle w:val="TableParagraph"/>
              <w:spacing w:before="15" w:line="260" w:lineRule="exact"/>
              <w:rPr>
                <w:sz w:val="26"/>
                <w:szCs w:val="26"/>
                <w:lang w:val="nl-NL"/>
              </w:rPr>
            </w:pPr>
          </w:p>
          <w:p w14:paraId="0741F57D"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30"/>
                <w:w w:val="95"/>
                <w:lang w:val="nl-NL"/>
              </w:rPr>
              <w:t xml:space="preserve"> </w:t>
            </w:r>
            <w:r w:rsidRPr="00CA22F4">
              <w:rPr>
                <w:rFonts w:ascii="Calibri" w:eastAsia="Calibri" w:hAnsi="Calibri" w:cs="Calibri"/>
                <w:color w:val="6D6E71"/>
                <w:spacing w:val="-3"/>
                <w:w w:val="95"/>
                <w:lang w:val="nl-NL"/>
              </w:rPr>
              <w:t>Ov</w:t>
            </w:r>
            <w:r w:rsidRPr="00CA22F4">
              <w:rPr>
                <w:rFonts w:ascii="Calibri" w:eastAsia="Calibri" w:hAnsi="Calibri" w:cs="Calibri"/>
                <w:color w:val="6D6E71"/>
                <w:w w:val="95"/>
                <w:lang w:val="nl-NL"/>
              </w:rPr>
              <w:t>erleg</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in</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w w:val="95"/>
                <w:lang w:val="nl-NL"/>
              </w:rPr>
              <w:t>ZT</w:t>
            </w:r>
          </w:p>
          <w:p w14:paraId="08737223" w14:textId="77777777" w:rsidR="00852322" w:rsidRPr="00CA22F4" w:rsidRDefault="00852322" w:rsidP="00852322">
            <w:pPr>
              <w:pStyle w:val="TableParagraph"/>
              <w:spacing w:before="15" w:line="240" w:lineRule="exact"/>
              <w:rPr>
                <w:sz w:val="24"/>
                <w:szCs w:val="24"/>
                <w:lang w:val="nl-NL"/>
              </w:rPr>
            </w:pPr>
          </w:p>
          <w:p w14:paraId="4FEE6542"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43"/>
                <w:lang w:val="nl-NL"/>
              </w:rPr>
              <w:t xml:space="preserve"> </w:t>
            </w:r>
            <w:r w:rsidRPr="00CA22F4">
              <w:rPr>
                <w:rFonts w:ascii="Calibri" w:eastAsia="Calibri" w:hAnsi="Calibri" w:cs="Calibri"/>
                <w:color w:val="6D6E71"/>
                <w:spacing w:val="-2"/>
                <w:lang w:val="nl-NL"/>
              </w:rPr>
              <w:t>An</w:t>
            </w:r>
            <w:r w:rsidRPr="00CA22F4">
              <w:rPr>
                <w:rFonts w:ascii="Calibri" w:eastAsia="Calibri" w:hAnsi="Calibri" w:cs="Calibri"/>
                <w:color w:val="6D6E71"/>
                <w:lang w:val="nl-NL"/>
              </w:rPr>
              <w:t>al</w:t>
            </w:r>
            <w:r w:rsidRPr="00CA22F4">
              <w:rPr>
                <w:rFonts w:ascii="Calibri" w:eastAsia="Calibri" w:hAnsi="Calibri" w:cs="Calibri"/>
                <w:color w:val="6D6E71"/>
                <w:spacing w:val="-3"/>
                <w:lang w:val="nl-NL"/>
              </w:rPr>
              <w:t>y</w:t>
            </w:r>
            <w:r w:rsidRPr="00CA22F4">
              <w:rPr>
                <w:rFonts w:ascii="Calibri" w:eastAsia="Calibri" w:hAnsi="Calibri" w:cs="Calibri"/>
                <w:color w:val="6D6E71"/>
                <w:lang w:val="nl-NL"/>
              </w:rPr>
              <w:t>se</w:t>
            </w:r>
            <w:r w:rsidRPr="00CA22F4">
              <w:rPr>
                <w:rFonts w:ascii="Calibri" w:eastAsia="Calibri" w:hAnsi="Calibri" w:cs="Calibri"/>
                <w:color w:val="6D6E71"/>
                <w:spacing w:val="-38"/>
                <w:lang w:val="nl-NL"/>
              </w:rPr>
              <w:t xml:space="preserve"> </w:t>
            </w:r>
            <w:r w:rsidRPr="00CA22F4">
              <w:rPr>
                <w:rFonts w:ascii="Calibri" w:eastAsia="Calibri" w:hAnsi="Calibri" w:cs="Calibri"/>
                <w:color w:val="6D6E71"/>
                <w:spacing w:val="-4"/>
                <w:lang w:val="nl-NL"/>
              </w:rPr>
              <w:t>v</w:t>
            </w:r>
            <w:r w:rsidRPr="00CA22F4">
              <w:rPr>
                <w:rFonts w:ascii="Calibri" w:eastAsia="Calibri" w:hAnsi="Calibri" w:cs="Calibri"/>
                <w:color w:val="6D6E71"/>
                <w:lang w:val="nl-NL"/>
              </w:rPr>
              <w:t>an</w:t>
            </w:r>
            <w:r w:rsidRPr="00CA22F4">
              <w:rPr>
                <w:rFonts w:ascii="Calibri" w:eastAsia="Calibri" w:hAnsi="Calibri" w:cs="Calibri"/>
                <w:color w:val="6D6E71"/>
                <w:spacing w:val="-36"/>
                <w:lang w:val="nl-NL"/>
              </w:rPr>
              <w:t xml:space="preserve"> </w:t>
            </w:r>
            <w:r w:rsidRPr="00CA22F4">
              <w:rPr>
                <w:rFonts w:ascii="Calibri" w:eastAsia="Calibri" w:hAnsi="Calibri" w:cs="Calibri"/>
                <w:color w:val="6D6E71"/>
                <w:spacing w:val="-1"/>
                <w:lang w:val="nl-NL"/>
              </w:rPr>
              <w:t>he</w:t>
            </w:r>
            <w:r w:rsidRPr="00CA22F4">
              <w:rPr>
                <w:rFonts w:ascii="Calibri" w:eastAsia="Calibri" w:hAnsi="Calibri" w:cs="Calibri"/>
                <w:color w:val="6D6E71"/>
                <w:lang w:val="nl-NL"/>
              </w:rPr>
              <w:t>t</w:t>
            </w:r>
          </w:p>
          <w:p w14:paraId="07AF65D4" w14:textId="77777777" w:rsidR="00852322" w:rsidRPr="00CA22F4" w:rsidRDefault="00852322" w:rsidP="00852322">
            <w:pPr>
              <w:pStyle w:val="TableParagraph"/>
              <w:spacing w:before="2"/>
              <w:ind w:left="167"/>
              <w:rPr>
                <w:rFonts w:ascii="Calibri" w:eastAsia="Calibri" w:hAnsi="Calibri" w:cs="Calibri"/>
                <w:lang w:val="nl-NL"/>
              </w:rPr>
            </w:pPr>
            <w:r w:rsidRPr="00CA22F4">
              <w:rPr>
                <w:rFonts w:ascii="Calibri" w:eastAsia="Calibri" w:hAnsi="Calibri" w:cs="Calibri"/>
                <w:color w:val="6D6E71"/>
                <w:w w:val="90"/>
                <w:lang w:val="nl-NL"/>
              </w:rPr>
              <w:t>leerli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2"/>
                <w:w w:val="90"/>
                <w:lang w:val="nl-NL"/>
              </w:rPr>
              <w:t>g</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oss</w:t>
            </w:r>
            <w:r w:rsidRPr="00CA22F4">
              <w:rPr>
                <w:rFonts w:ascii="Calibri" w:eastAsia="Calibri" w:hAnsi="Calibri" w:cs="Calibri"/>
                <w:color w:val="6D6E71"/>
                <w:spacing w:val="-4"/>
                <w:w w:val="90"/>
                <w:lang w:val="nl-NL"/>
              </w:rPr>
              <w:t>i</w:t>
            </w:r>
            <w:r w:rsidRPr="00CA22F4">
              <w:rPr>
                <w:rFonts w:ascii="Calibri" w:eastAsia="Calibri" w:hAnsi="Calibri" w:cs="Calibri"/>
                <w:color w:val="6D6E71"/>
                <w:w w:val="90"/>
                <w:lang w:val="nl-NL"/>
              </w:rPr>
              <w:t>er.</w:t>
            </w:r>
          </w:p>
          <w:p w14:paraId="6EE2291D" w14:textId="77777777" w:rsidR="00852322" w:rsidRPr="00CA22F4" w:rsidRDefault="00852322" w:rsidP="00852322">
            <w:pPr>
              <w:pStyle w:val="TableParagraph"/>
              <w:spacing w:before="6" w:line="190" w:lineRule="exact"/>
              <w:rPr>
                <w:sz w:val="19"/>
                <w:szCs w:val="19"/>
                <w:lang w:val="nl-NL"/>
              </w:rPr>
            </w:pPr>
          </w:p>
          <w:p w14:paraId="75503917" w14:textId="77777777" w:rsidR="00852322" w:rsidRPr="00CA22F4" w:rsidRDefault="00852322" w:rsidP="00852322">
            <w:pPr>
              <w:pStyle w:val="TableParagraph"/>
              <w:ind w:left="167" w:right="960"/>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spacing w:val="-12"/>
                <w:w w:val="95"/>
                <w:lang w:val="nl-NL"/>
              </w:rPr>
              <w:t>V</w:t>
            </w:r>
            <w:r w:rsidRPr="00CA22F4">
              <w:rPr>
                <w:rFonts w:ascii="Calibri" w:eastAsia="Calibri" w:hAnsi="Calibri" w:cs="Calibri"/>
                <w:color w:val="6D6E71"/>
                <w:w w:val="95"/>
                <w:lang w:val="nl-NL"/>
              </w:rPr>
              <w:t>er</w:t>
            </w:r>
            <w:r w:rsidRPr="00CA22F4">
              <w:rPr>
                <w:rFonts w:ascii="Calibri" w:eastAsia="Calibri" w:hAnsi="Calibri" w:cs="Calibri"/>
                <w:color w:val="6D6E71"/>
                <w:spacing w:val="-7"/>
                <w:w w:val="95"/>
                <w:lang w:val="nl-NL"/>
              </w:rPr>
              <w:t>z</w:t>
            </w:r>
            <w:r w:rsidRPr="00CA22F4">
              <w:rPr>
                <w:rFonts w:ascii="Calibri" w:eastAsia="Calibri" w:hAnsi="Calibri" w:cs="Calibri"/>
                <w:color w:val="6D6E71"/>
                <w:spacing w:val="-2"/>
                <w:w w:val="95"/>
                <w:lang w:val="nl-NL"/>
              </w:rPr>
              <w:t>o</w:t>
            </w:r>
            <w:r w:rsidRPr="00CA22F4">
              <w:rPr>
                <w:rFonts w:ascii="Calibri" w:eastAsia="Calibri" w:hAnsi="Calibri" w:cs="Calibri"/>
                <w:color w:val="6D6E71"/>
                <w:w w:val="95"/>
                <w:lang w:val="nl-NL"/>
              </w:rPr>
              <w:t>ek</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w w:val="95"/>
                <w:lang w:val="nl-NL"/>
              </w:rPr>
              <w:t>ve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w w:val="84"/>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ndi</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en</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i</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ec</w:t>
            </w:r>
            <w:r w:rsidRPr="00CA22F4">
              <w:rPr>
                <w:rFonts w:ascii="Calibri" w:eastAsia="Calibri" w:hAnsi="Calibri" w:cs="Calibri"/>
                <w:color w:val="6D6E71"/>
                <w:spacing w:val="-5"/>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w w:val="99"/>
                <w:lang w:val="nl-NL"/>
              </w:rPr>
              <w:t xml:space="preserve"> </w:t>
            </w:r>
            <w:r w:rsidRPr="00CA22F4">
              <w:rPr>
                <w:rFonts w:ascii="Calibri" w:eastAsia="Calibri" w:hAnsi="Calibri" w:cs="Calibri"/>
                <w:color w:val="6D6E71"/>
                <w:spacing w:val="-1"/>
                <w:lang w:val="nl-NL"/>
              </w:rPr>
              <w:t>b</w:t>
            </w:r>
            <w:r w:rsidRPr="00CA22F4">
              <w:rPr>
                <w:rFonts w:ascii="Calibri" w:eastAsia="Calibri" w:hAnsi="Calibri" w:cs="Calibri"/>
                <w:color w:val="6D6E71"/>
                <w:lang w:val="nl-NL"/>
              </w:rPr>
              <w:t>e</w:t>
            </w:r>
            <w:r w:rsidRPr="00CA22F4">
              <w:rPr>
                <w:rFonts w:ascii="Calibri" w:eastAsia="Calibri" w:hAnsi="Calibri" w:cs="Calibri"/>
                <w:color w:val="6D6E71"/>
                <w:spacing w:val="-3"/>
                <w:lang w:val="nl-NL"/>
              </w:rPr>
              <w:t>s</w:t>
            </w:r>
            <w:r w:rsidRPr="00CA22F4">
              <w:rPr>
                <w:rFonts w:ascii="Calibri" w:eastAsia="Calibri" w:hAnsi="Calibri" w:cs="Calibri"/>
                <w:color w:val="6D6E71"/>
                <w:lang w:val="nl-NL"/>
              </w:rPr>
              <w:t>t</w:t>
            </w:r>
            <w:r w:rsidRPr="00CA22F4">
              <w:rPr>
                <w:rFonts w:ascii="Calibri" w:eastAsia="Calibri" w:hAnsi="Calibri" w:cs="Calibri"/>
                <w:color w:val="6D6E71"/>
                <w:spacing w:val="-1"/>
                <w:lang w:val="nl-NL"/>
              </w:rPr>
              <w:t>uu</w:t>
            </w:r>
            <w:r w:rsidRPr="00CA22F4">
              <w:rPr>
                <w:rFonts w:ascii="Calibri" w:eastAsia="Calibri" w:hAnsi="Calibri" w:cs="Calibri"/>
                <w:color w:val="6D6E71"/>
                <w:spacing w:val="-4"/>
                <w:lang w:val="nl-NL"/>
              </w:rPr>
              <w:t>r</w:t>
            </w:r>
            <w:r w:rsidRPr="00CA22F4">
              <w:rPr>
                <w:rFonts w:ascii="Calibri" w:eastAsia="Calibri" w:hAnsi="Calibri" w:cs="Calibri"/>
                <w:color w:val="6D6E71"/>
                <w:spacing w:val="-1"/>
                <w:lang w:val="nl-NL"/>
              </w:rPr>
              <w:t>d</w:t>
            </w:r>
            <w:r w:rsidRPr="00CA22F4">
              <w:rPr>
                <w:rFonts w:ascii="Calibri" w:eastAsia="Calibri" w:hAnsi="Calibri" w:cs="Calibri"/>
                <w:color w:val="6D6E71"/>
                <w:lang w:val="nl-NL"/>
              </w:rPr>
              <w:t>er</w:t>
            </w:r>
          </w:p>
          <w:p w14:paraId="21AB156D" w14:textId="77777777" w:rsidR="00852322" w:rsidRPr="00CA22F4" w:rsidRDefault="00852322" w:rsidP="00852322">
            <w:pPr>
              <w:pStyle w:val="TableParagraph"/>
              <w:spacing w:before="10" w:line="190" w:lineRule="exact"/>
              <w:rPr>
                <w:sz w:val="19"/>
                <w:szCs w:val="19"/>
                <w:lang w:val="nl-NL"/>
              </w:rPr>
            </w:pPr>
          </w:p>
          <w:p w14:paraId="3B61C9FE" w14:textId="77777777" w:rsidR="00852322" w:rsidRPr="00CA22F4" w:rsidRDefault="00852322" w:rsidP="00852322">
            <w:pPr>
              <w:pStyle w:val="TableParagraph"/>
              <w:spacing w:line="241" w:lineRule="auto"/>
              <w:ind w:left="167" w:right="454"/>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37"/>
                <w:w w:val="95"/>
                <w:lang w:val="nl-NL"/>
              </w:rPr>
              <w:t xml:space="preserve"> </w:t>
            </w:r>
            <w:r w:rsidRPr="00CA22F4">
              <w:rPr>
                <w:rFonts w:ascii="Calibri" w:eastAsia="Calibri" w:hAnsi="Calibri" w:cs="Calibri"/>
                <w:color w:val="6D6E71"/>
                <w:w w:val="95"/>
                <w:lang w:val="nl-NL"/>
              </w:rPr>
              <w:t>L</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erli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sier</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ra</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w w:val="94"/>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irecte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2234" w:type="dxa"/>
            <w:tcBorders>
              <w:top w:val="single" w:sz="8" w:space="0" w:color="000000"/>
              <w:left w:val="single" w:sz="8" w:space="0" w:color="000000"/>
              <w:bottom w:val="single" w:sz="8" w:space="0" w:color="000000"/>
              <w:right w:val="single" w:sz="8" w:space="0" w:color="000000"/>
            </w:tcBorders>
          </w:tcPr>
          <w:p w14:paraId="318EF57C"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De</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3"/>
                <w:w w:val="90"/>
                <w:lang w:val="nl-NL"/>
              </w:rPr>
              <w:t>h</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ollei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w:t>
            </w:r>
          </w:p>
        </w:tc>
        <w:tc>
          <w:tcPr>
            <w:tcW w:w="914" w:type="dxa"/>
            <w:tcBorders>
              <w:top w:val="single" w:sz="8" w:space="0" w:color="000000"/>
              <w:left w:val="single" w:sz="8" w:space="0" w:color="000000"/>
              <w:bottom w:val="single" w:sz="8" w:space="0" w:color="000000"/>
              <w:right w:val="single" w:sz="8" w:space="0" w:color="000000"/>
            </w:tcBorders>
          </w:tcPr>
          <w:p w14:paraId="546C5237"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5A9ADC59" w14:textId="77777777" w:rsidR="00852322" w:rsidRPr="00CA22F4" w:rsidRDefault="00852322" w:rsidP="00852322">
            <w:pPr>
              <w:rPr>
                <w:lang w:val="nl-NL"/>
              </w:rPr>
            </w:pPr>
          </w:p>
        </w:tc>
      </w:tr>
      <w:tr w:rsidR="00852322" w:rsidRPr="00CA22F4" w14:paraId="2124DBF0" w14:textId="77777777" w:rsidTr="00852322">
        <w:trPr>
          <w:trHeight w:hRule="exact" w:val="842"/>
        </w:trPr>
        <w:tc>
          <w:tcPr>
            <w:tcW w:w="439" w:type="dxa"/>
            <w:tcBorders>
              <w:top w:val="single" w:sz="8" w:space="0" w:color="000000"/>
              <w:left w:val="single" w:sz="8" w:space="0" w:color="000000"/>
              <w:bottom w:val="single" w:sz="8" w:space="0" w:color="000000"/>
              <w:right w:val="single" w:sz="8" w:space="0" w:color="000000"/>
            </w:tcBorders>
          </w:tcPr>
          <w:p w14:paraId="75C1B2BC"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5</w:t>
            </w:r>
          </w:p>
        </w:tc>
        <w:tc>
          <w:tcPr>
            <w:tcW w:w="4181" w:type="dxa"/>
            <w:tcBorders>
              <w:top w:val="single" w:sz="8" w:space="0" w:color="000000"/>
              <w:left w:val="single" w:sz="8" w:space="0" w:color="000000"/>
              <w:bottom w:val="single" w:sz="8" w:space="0" w:color="000000"/>
              <w:right w:val="single" w:sz="8" w:space="0" w:color="000000"/>
            </w:tcBorders>
          </w:tcPr>
          <w:p w14:paraId="22F2D5E7"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lang w:val="nl-NL"/>
              </w:rPr>
              <w:t>B</w:t>
            </w:r>
            <w:r w:rsidRPr="00CA22F4">
              <w:rPr>
                <w:rFonts w:ascii="Calibri" w:eastAsia="Calibri" w:hAnsi="Calibri" w:cs="Calibri"/>
                <w:color w:val="6D6E71"/>
                <w:spacing w:val="-2"/>
                <w:lang w:val="nl-NL"/>
              </w:rPr>
              <w:t>e</w:t>
            </w:r>
            <w:r w:rsidRPr="00CA22F4">
              <w:rPr>
                <w:rFonts w:ascii="Calibri" w:eastAsia="Calibri" w:hAnsi="Calibri" w:cs="Calibri"/>
                <w:color w:val="6D6E71"/>
                <w:lang w:val="nl-NL"/>
              </w:rPr>
              <w:t>sl</w:t>
            </w:r>
            <w:r w:rsidRPr="00CA22F4">
              <w:rPr>
                <w:rFonts w:ascii="Calibri" w:eastAsia="Calibri" w:hAnsi="Calibri" w:cs="Calibri"/>
                <w:color w:val="6D6E71"/>
                <w:spacing w:val="-4"/>
                <w:lang w:val="nl-NL"/>
              </w:rPr>
              <w:t>u</w:t>
            </w:r>
            <w:r w:rsidRPr="00CA22F4">
              <w:rPr>
                <w:rFonts w:ascii="Calibri" w:eastAsia="Calibri" w:hAnsi="Calibri" w:cs="Calibri"/>
                <w:color w:val="6D6E71"/>
                <w:lang w:val="nl-NL"/>
              </w:rPr>
              <w:t>it</w:t>
            </w:r>
            <w:r w:rsidRPr="00CA22F4">
              <w:rPr>
                <w:rFonts w:ascii="Calibri" w:eastAsia="Calibri" w:hAnsi="Calibri" w:cs="Calibri"/>
                <w:color w:val="6D6E71"/>
                <w:spacing w:val="-20"/>
                <w:lang w:val="nl-NL"/>
              </w:rPr>
              <w:t xml:space="preserve"> </w:t>
            </w:r>
            <w:r w:rsidRPr="00CA22F4">
              <w:rPr>
                <w:rFonts w:ascii="Calibri" w:eastAsia="Calibri" w:hAnsi="Calibri" w:cs="Calibri"/>
                <w:color w:val="6D6E71"/>
                <w:spacing w:val="-3"/>
                <w:lang w:val="nl-NL"/>
              </w:rPr>
              <w:t>t</w:t>
            </w:r>
            <w:r w:rsidRPr="00CA22F4">
              <w:rPr>
                <w:rFonts w:ascii="Calibri" w:eastAsia="Calibri" w:hAnsi="Calibri" w:cs="Calibri"/>
                <w:color w:val="6D6E71"/>
                <w:spacing w:val="-1"/>
                <w:lang w:val="nl-NL"/>
              </w:rPr>
              <w:t>o</w:t>
            </w:r>
            <w:r w:rsidRPr="00CA22F4">
              <w:rPr>
                <w:rFonts w:ascii="Calibri" w:eastAsia="Calibri" w:hAnsi="Calibri" w:cs="Calibri"/>
                <w:color w:val="6D6E71"/>
                <w:lang w:val="nl-NL"/>
              </w:rPr>
              <w:t>t</w:t>
            </w:r>
            <w:r w:rsidRPr="00CA22F4">
              <w:rPr>
                <w:rFonts w:ascii="Calibri" w:eastAsia="Calibri" w:hAnsi="Calibri" w:cs="Calibri"/>
                <w:color w:val="6D6E71"/>
                <w:spacing w:val="-1"/>
                <w:lang w:val="nl-NL"/>
              </w:rPr>
              <w:t xml:space="preserve"> </w:t>
            </w:r>
            <w:r w:rsidRPr="00CA22F4">
              <w:rPr>
                <w:rFonts w:ascii="Calibri" w:eastAsia="Calibri" w:hAnsi="Calibri" w:cs="Calibri"/>
                <w:color w:val="6D6E71"/>
                <w:spacing w:val="-2"/>
                <w:lang w:val="nl-NL"/>
              </w:rPr>
              <w:t>v</w:t>
            </w:r>
            <w:r w:rsidRPr="00CA22F4">
              <w:rPr>
                <w:rFonts w:ascii="Calibri" w:eastAsia="Calibri" w:hAnsi="Calibri" w:cs="Calibri"/>
                <w:color w:val="6D6E71"/>
                <w:spacing w:val="-1"/>
                <w:lang w:val="nl-NL"/>
              </w:rPr>
              <w:t>erw</w:t>
            </w:r>
            <w:r w:rsidRPr="00CA22F4">
              <w:rPr>
                <w:rFonts w:ascii="Calibri" w:eastAsia="Calibri" w:hAnsi="Calibri" w:cs="Calibri"/>
                <w:color w:val="6D6E71"/>
                <w:spacing w:val="1"/>
                <w:lang w:val="nl-NL"/>
              </w:rPr>
              <w:t>i</w:t>
            </w:r>
            <w:r w:rsidRPr="00CA22F4">
              <w:rPr>
                <w:rFonts w:ascii="Calibri" w:eastAsia="Calibri" w:hAnsi="Calibri" w:cs="Calibri"/>
                <w:color w:val="6D6E71"/>
                <w:lang w:val="nl-NL"/>
              </w:rPr>
              <w:t>j</w:t>
            </w:r>
            <w:r w:rsidRPr="00CA22F4">
              <w:rPr>
                <w:rFonts w:ascii="Calibri" w:eastAsia="Calibri" w:hAnsi="Calibri" w:cs="Calibri"/>
                <w:color w:val="6D6E71"/>
                <w:spacing w:val="-1"/>
                <w:lang w:val="nl-NL"/>
              </w:rPr>
              <w:t>de</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i</w:t>
            </w:r>
            <w:r w:rsidRPr="00CA22F4">
              <w:rPr>
                <w:rFonts w:ascii="Calibri" w:eastAsia="Calibri" w:hAnsi="Calibri" w:cs="Calibri"/>
                <w:color w:val="6D6E71"/>
                <w:spacing w:val="-1"/>
                <w:lang w:val="nl-NL"/>
              </w:rPr>
              <w:t>n</w:t>
            </w:r>
            <w:r w:rsidRPr="00CA22F4">
              <w:rPr>
                <w:rFonts w:ascii="Calibri" w:eastAsia="Calibri" w:hAnsi="Calibri" w:cs="Calibri"/>
                <w:color w:val="6D6E71"/>
                <w:spacing w:val="-3"/>
                <w:lang w:val="nl-NL"/>
              </w:rPr>
              <w:t>g</w:t>
            </w:r>
            <w:r w:rsidRPr="00CA22F4">
              <w:rPr>
                <w:rFonts w:ascii="Calibri" w:eastAsia="Calibri" w:hAnsi="Calibri" w:cs="Calibri"/>
                <w:color w:val="6D6E71"/>
                <w:lang w:val="nl-NL"/>
              </w:rPr>
              <w:t>.</w:t>
            </w:r>
          </w:p>
          <w:p w14:paraId="5904D635" w14:textId="77777777" w:rsidR="00852322" w:rsidRPr="00CA22F4" w:rsidRDefault="00852322" w:rsidP="00852322">
            <w:pPr>
              <w:pStyle w:val="TableParagraph"/>
              <w:spacing w:before="8" w:line="240" w:lineRule="exact"/>
              <w:rPr>
                <w:sz w:val="24"/>
                <w:szCs w:val="24"/>
                <w:lang w:val="nl-NL"/>
              </w:rPr>
            </w:pPr>
          </w:p>
          <w:p w14:paraId="299AA08C"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et</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spacing w:val="-4"/>
                <w:w w:val="95"/>
                <w:lang w:val="nl-NL"/>
              </w:rPr>
              <w:t>e</w:t>
            </w:r>
            <w:r w:rsidRPr="00CA22F4">
              <w:rPr>
                <w:rFonts w:ascii="Calibri" w:eastAsia="Calibri" w:hAnsi="Calibri" w:cs="Calibri"/>
                <w:color w:val="6D6E71"/>
                <w:spacing w:val="-3"/>
                <w:w w:val="95"/>
                <w:lang w:val="nl-NL"/>
              </w:rPr>
              <w:t>v</w:t>
            </w:r>
            <w:r w:rsidRPr="00CA22F4">
              <w:rPr>
                <w:rFonts w:ascii="Calibri" w:eastAsia="Calibri" w:hAnsi="Calibri" w:cs="Calibri"/>
                <w:color w:val="6D6E71"/>
                <w:spacing w:val="-2"/>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d</w:t>
            </w:r>
            <w:r w:rsidRPr="00CA22F4">
              <w:rPr>
                <w:rFonts w:ascii="Calibri" w:eastAsia="Calibri" w:hAnsi="Calibri" w:cs="Calibri"/>
                <w:color w:val="6D6E71"/>
                <w:spacing w:val="-5"/>
                <w:w w:val="95"/>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5"/>
                <w:w w:val="95"/>
                <w:lang w:val="nl-NL"/>
              </w:rPr>
              <w:t>z</w:t>
            </w:r>
            <w:r w:rsidRPr="00CA22F4">
              <w:rPr>
                <w:rFonts w:ascii="Calibri" w:eastAsia="Calibri" w:hAnsi="Calibri" w:cs="Calibri"/>
                <w:color w:val="6D6E71"/>
                <w:w w:val="95"/>
                <w:lang w:val="nl-NL"/>
              </w:rPr>
              <w:t>ag</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w w:val="95"/>
                <w:lang w:val="nl-NL"/>
              </w:rPr>
              <w:t>maakt</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w w:val="95"/>
                <w:lang w:val="nl-NL"/>
              </w:rPr>
              <w:t>een</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2"/>
                <w:w w:val="95"/>
                <w:lang w:val="nl-NL"/>
              </w:rPr>
              <w:t>a</w:t>
            </w:r>
            <w:r w:rsidRPr="00CA22F4">
              <w:rPr>
                <w:rFonts w:ascii="Calibri" w:eastAsia="Calibri" w:hAnsi="Calibri" w:cs="Calibri"/>
                <w:color w:val="6D6E71"/>
                <w:w w:val="95"/>
                <w:lang w:val="nl-NL"/>
              </w:rPr>
              <w:t>f</w:t>
            </w:r>
            <w:r w:rsidRPr="00CA22F4">
              <w:rPr>
                <w:rFonts w:ascii="Calibri" w:eastAsia="Calibri" w:hAnsi="Calibri" w:cs="Calibri"/>
                <w:color w:val="6D6E71"/>
                <w:spacing w:val="-4"/>
                <w:w w:val="95"/>
                <w:lang w:val="nl-NL"/>
              </w:rPr>
              <w:t>w</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g</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ng</w:t>
            </w:r>
          </w:p>
        </w:tc>
        <w:tc>
          <w:tcPr>
            <w:tcW w:w="3060" w:type="dxa"/>
            <w:tcBorders>
              <w:top w:val="single" w:sz="8" w:space="0" w:color="000000"/>
              <w:left w:val="single" w:sz="8" w:space="0" w:color="000000"/>
              <w:bottom w:val="single" w:sz="8" w:space="0" w:color="000000"/>
              <w:right w:val="single" w:sz="8" w:space="0" w:color="000000"/>
            </w:tcBorders>
          </w:tcPr>
          <w:p w14:paraId="2C0DE6EA"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De</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ctie</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or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p>
          <w:p w14:paraId="2C60607F" w14:textId="77777777" w:rsidR="00852322" w:rsidRPr="00CA22F4" w:rsidRDefault="00852322" w:rsidP="00852322">
            <w:pPr>
              <w:pStyle w:val="TableParagraph"/>
              <w:spacing w:before="51"/>
              <w:ind w:left="167"/>
              <w:rPr>
                <w:rFonts w:ascii="Calibri" w:eastAsia="Calibri" w:hAnsi="Calibri" w:cs="Calibri"/>
                <w:lang w:val="nl-NL"/>
              </w:rPr>
            </w:pP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6"/>
                <w:w w:val="95"/>
                <w:lang w:val="nl-NL"/>
              </w:rPr>
              <w:t>r</w:t>
            </w:r>
            <w:r w:rsidRPr="00CA22F4">
              <w:rPr>
                <w:rFonts w:ascii="Calibri" w:eastAsia="Calibri" w:hAnsi="Calibri" w:cs="Calibri"/>
                <w:color w:val="6D6E71"/>
                <w:w w:val="95"/>
                <w:lang w:val="nl-NL"/>
              </w:rPr>
              <w:t>aa</w:t>
            </w:r>
            <w:r w:rsidRPr="00CA22F4">
              <w:rPr>
                <w:rFonts w:ascii="Calibri" w:eastAsia="Calibri" w:hAnsi="Calibri" w:cs="Calibri"/>
                <w:color w:val="6D6E71"/>
                <w:spacing w:val="-2"/>
                <w:w w:val="95"/>
                <w:lang w:val="nl-NL"/>
              </w:rPr>
              <w:t>dp</w:t>
            </w:r>
            <w:r w:rsidRPr="00CA22F4">
              <w:rPr>
                <w:rFonts w:ascii="Calibri" w:eastAsia="Calibri" w:hAnsi="Calibri" w:cs="Calibri"/>
                <w:color w:val="6D6E71"/>
                <w:w w:val="95"/>
                <w:lang w:val="nl-NL"/>
              </w:rPr>
              <w:t>lee</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d</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3"/>
                <w:w w:val="95"/>
                <w:lang w:val="nl-NL"/>
              </w:rPr>
              <w:t>n</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m</w:t>
            </w:r>
            <w:r w:rsidRPr="00CA22F4">
              <w:rPr>
                <w:rFonts w:ascii="Calibri" w:eastAsia="Calibri" w:hAnsi="Calibri" w:cs="Calibri"/>
                <w:color w:val="6D6E71"/>
                <w:w w:val="95"/>
                <w:lang w:val="nl-NL"/>
              </w:rPr>
              <w:t>en</w:t>
            </w:r>
          </w:p>
        </w:tc>
        <w:tc>
          <w:tcPr>
            <w:tcW w:w="2234" w:type="dxa"/>
            <w:tcBorders>
              <w:top w:val="single" w:sz="8" w:space="0" w:color="000000"/>
              <w:left w:val="single" w:sz="8" w:space="0" w:color="000000"/>
              <w:bottom w:val="single" w:sz="8" w:space="0" w:color="000000"/>
              <w:right w:val="single" w:sz="8" w:space="0" w:color="000000"/>
            </w:tcBorders>
          </w:tcPr>
          <w:p w14:paraId="0862B88A"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4E4E35C9"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29724DF1" w14:textId="77777777" w:rsidR="00852322" w:rsidRPr="00CA22F4" w:rsidRDefault="00852322" w:rsidP="00852322">
            <w:pPr>
              <w:rPr>
                <w:lang w:val="nl-NL"/>
              </w:rPr>
            </w:pPr>
          </w:p>
        </w:tc>
      </w:tr>
    </w:tbl>
    <w:p w14:paraId="1E16414F" w14:textId="77777777" w:rsidR="00852322" w:rsidRPr="00CA22F4" w:rsidRDefault="00852322" w:rsidP="00852322">
      <w:pPr>
        <w:sectPr w:rsidR="00852322" w:rsidRPr="00CA22F4">
          <w:headerReference w:type="even" r:id="rId117"/>
          <w:footerReference w:type="even" r:id="rId118"/>
          <w:pgSz w:w="16838" w:h="11920" w:orient="landscape"/>
          <w:pgMar w:top="1040" w:right="2420" w:bottom="280" w:left="1040" w:header="0" w:footer="0" w:gutter="0"/>
          <w:cols w:space="708"/>
        </w:sectPr>
      </w:pPr>
    </w:p>
    <w:p w14:paraId="56D4333D" w14:textId="77777777" w:rsidR="00852322" w:rsidRPr="00CA22F4" w:rsidRDefault="00852322" w:rsidP="00852322">
      <w:pPr>
        <w:spacing w:before="8" w:line="80" w:lineRule="exact"/>
        <w:rPr>
          <w:sz w:val="8"/>
          <w:szCs w:val="8"/>
        </w:rPr>
      </w:pPr>
      <w:r>
        <w:rPr>
          <w:noProof/>
          <w:lang w:val="nl-NL" w:eastAsia="nl-NL"/>
        </w:rPr>
        <mc:AlternateContent>
          <mc:Choice Requires="wpg">
            <w:drawing>
              <wp:anchor distT="0" distB="0" distL="114300" distR="114300" simplePos="0" relativeHeight="251670528" behindDoc="1" locked="0" layoutInCell="1" allowOverlap="1" wp14:anchorId="5C18C3F9" wp14:editId="3D23136E">
                <wp:simplePos x="0" y="0"/>
                <wp:positionH relativeFrom="page">
                  <wp:posOffset>-6350</wp:posOffset>
                </wp:positionH>
                <wp:positionV relativeFrom="page">
                  <wp:posOffset>-6350</wp:posOffset>
                </wp:positionV>
                <wp:extent cx="346710" cy="7573010"/>
                <wp:effectExtent l="0" t="3175" r="2540" b="5715"/>
                <wp:wrapNone/>
                <wp:docPr id="22"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23" name="Group 22"/>
                        <wpg:cNvGrpSpPr>
                          <a:grpSpLocks/>
                        </wpg:cNvGrpSpPr>
                        <wpg:grpSpPr bwMode="auto">
                          <a:xfrm>
                            <a:off x="0" y="0"/>
                            <a:ext cx="526" cy="11906"/>
                            <a:chOff x="0" y="0"/>
                            <a:chExt cx="526" cy="11906"/>
                          </a:xfrm>
                        </wpg:grpSpPr>
                        <wps:wsp>
                          <wps:cNvPr id="24" name="Freeform 23"/>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4"/>
                        <wpg:cNvGrpSpPr>
                          <a:grpSpLocks/>
                        </wpg:cNvGrpSpPr>
                        <wpg:grpSpPr bwMode="auto">
                          <a:xfrm>
                            <a:off x="523" y="0"/>
                            <a:ext cx="2" cy="11906"/>
                            <a:chOff x="523" y="0"/>
                            <a:chExt cx="2" cy="11906"/>
                          </a:xfrm>
                        </wpg:grpSpPr>
                        <wps:wsp>
                          <wps:cNvPr id="26" name="Freeform 25"/>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C7541" id="Groep 22" o:spid="_x0000_s1026" style="position:absolute;margin-left:-.5pt;margin-top:-.5pt;width:27.3pt;height:596.3pt;z-index:-251645952;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">
                <v:group id="Group 22"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3"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" path="m,11906r526,l526,,,,,11906e" fillcolor="#00aeef" stroked="f">
                    <v:path arrowok="t" o:connecttype="custom" o:connectlocs="0,11906;526,11906;526,0;0,0;0,11906" o:connectangles="0,0,0,0,0"/>
                  </v:shape>
                </v:group>
                <v:group id="Group 24"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71552" behindDoc="1" locked="0" layoutInCell="1" allowOverlap="1" wp14:anchorId="05AD32FD" wp14:editId="6089C716">
                <wp:simplePos x="0" y="0"/>
                <wp:positionH relativeFrom="page">
                  <wp:posOffset>10108565</wp:posOffset>
                </wp:positionH>
                <wp:positionV relativeFrom="page">
                  <wp:posOffset>4027805</wp:posOffset>
                </wp:positionV>
                <wp:extent cx="582930" cy="3531870"/>
                <wp:effectExtent l="2540" t="4037330" r="5080" b="3175"/>
                <wp:wrapNone/>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3531870"/>
                          <a:chOff x="15919" y="6343"/>
                          <a:chExt cx="918" cy="5562"/>
                        </a:xfrm>
                      </wpg:grpSpPr>
                      <wps:wsp>
                        <wps:cNvPr id="20" name="Freeform 27"/>
                        <wps:cNvSpPr>
                          <a:spLocks/>
                        </wps:cNvSpPr>
                        <wps:spPr bwMode="auto">
                          <a:xfrm>
                            <a:off x="15919" y="6343"/>
                            <a:ext cx="918" cy="5562"/>
                          </a:xfrm>
                          <a:custGeom>
                            <a:avLst/>
                            <a:gdLst>
                              <a:gd name="T0" fmla="+- 0 16419 15919"/>
                              <a:gd name="T1" fmla="*/ T0 w 918"/>
                              <a:gd name="T2" fmla="+- 0 11906 6343"/>
                              <a:gd name="T3" fmla="*/ 11906 h 5562"/>
                              <a:gd name="T4" fmla="+- 0 16419 15919"/>
                              <a:gd name="T5" fmla="*/ T4 w 918"/>
                              <a:gd name="T6" fmla="+- 0 6343 6343"/>
                              <a:gd name="T7" fmla="*/ 6343 h 5562"/>
                              <a:gd name="T8" fmla="+- 0 16414 15919"/>
                              <a:gd name="T9" fmla="*/ T8 w 918"/>
                              <a:gd name="T10" fmla="+- 0 7275 6343"/>
                              <a:gd name="T11" fmla="*/ 7275 h 5562"/>
                              <a:gd name="T12" fmla="+- 0 16402 15919"/>
                              <a:gd name="T13" fmla="*/ T12 w 918"/>
                              <a:gd name="T14" fmla="+- 0 8040 6343"/>
                              <a:gd name="T15" fmla="*/ 8040 h 5562"/>
                              <a:gd name="T16" fmla="+- 0 16391 15919"/>
                              <a:gd name="T17" fmla="*/ T16 w 918"/>
                              <a:gd name="T18" fmla="+- 0 8374 6343"/>
                              <a:gd name="T19" fmla="*/ 8374 h 5562"/>
                              <a:gd name="T20" fmla="+- 0 16377 15919"/>
                              <a:gd name="T21" fmla="*/ T20 w 918"/>
                              <a:gd name="T22" fmla="+- 0 8684 6343"/>
                              <a:gd name="T23" fmla="*/ 8684 h 5562"/>
                              <a:gd name="T24" fmla="+- 0 16359 15919"/>
                              <a:gd name="T25" fmla="*/ T24 w 918"/>
                              <a:gd name="T26" fmla="+- 0 8975 6343"/>
                              <a:gd name="T27" fmla="*/ 8975 h 5562"/>
                              <a:gd name="T28" fmla="+- 0 16337 15919"/>
                              <a:gd name="T29" fmla="*/ T28 w 918"/>
                              <a:gd name="T30" fmla="+- 0 9252 6343"/>
                              <a:gd name="T31" fmla="*/ 9252 h 5562"/>
                              <a:gd name="T32" fmla="+- 0 16310 15919"/>
                              <a:gd name="T33" fmla="*/ T32 w 918"/>
                              <a:gd name="T34" fmla="+- 0 9521 6343"/>
                              <a:gd name="T35" fmla="*/ 9521 h 5562"/>
                              <a:gd name="T36" fmla="+- 0 16279 15919"/>
                              <a:gd name="T37" fmla="*/ T36 w 918"/>
                              <a:gd name="T38" fmla="+- 0 9788 6343"/>
                              <a:gd name="T39" fmla="*/ 9788 h 5562"/>
                              <a:gd name="T40" fmla="+- 0 16242 15919"/>
                              <a:gd name="T41" fmla="*/ T40 w 918"/>
                              <a:gd name="T42" fmla="+- 0 10059 6343"/>
                              <a:gd name="T43" fmla="*/ 10059 h 5562"/>
                              <a:gd name="T44" fmla="+- 0 16200 15919"/>
                              <a:gd name="T45" fmla="*/ T44 w 918"/>
                              <a:gd name="T46" fmla="+- 0 10339 6343"/>
                              <a:gd name="T47" fmla="*/ 10339 h 5562"/>
                              <a:gd name="T48" fmla="+- 0 16151 15919"/>
                              <a:gd name="T49" fmla="*/ T48 w 918"/>
                              <a:gd name="T50" fmla="+- 0 10635 6343"/>
                              <a:gd name="T51" fmla="*/ 10635 h 5562"/>
                              <a:gd name="T52" fmla="+- 0 15919 15919"/>
                              <a:gd name="T53" fmla="*/ T52 w 918"/>
                              <a:gd name="T54" fmla="+- 0 11906 6343"/>
                              <a:gd name="T55" fmla="*/ 11906 h 5562"/>
                              <a:gd name="T56" fmla="+- 0 16419 15919"/>
                              <a:gd name="T57" fmla="*/ T56 w 918"/>
                              <a:gd name="T58" fmla="+- 0 11906 6343"/>
                              <a:gd name="T59" fmla="*/ 11906 h 5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8" h="5562">
                                <a:moveTo>
                                  <a:pt x="500" y="5563"/>
                                </a:moveTo>
                                <a:lnTo>
                                  <a:pt x="500" y="0"/>
                                </a:lnTo>
                                <a:lnTo>
                                  <a:pt x="495" y="932"/>
                                </a:lnTo>
                                <a:lnTo>
                                  <a:pt x="483" y="1697"/>
                                </a:lnTo>
                                <a:lnTo>
                                  <a:pt x="472" y="2031"/>
                                </a:lnTo>
                                <a:lnTo>
                                  <a:pt x="458" y="2341"/>
                                </a:lnTo>
                                <a:lnTo>
                                  <a:pt x="440" y="2632"/>
                                </a:lnTo>
                                <a:lnTo>
                                  <a:pt x="418" y="2909"/>
                                </a:lnTo>
                                <a:lnTo>
                                  <a:pt x="391" y="3178"/>
                                </a:lnTo>
                                <a:lnTo>
                                  <a:pt x="360" y="3445"/>
                                </a:lnTo>
                                <a:lnTo>
                                  <a:pt x="323" y="3716"/>
                                </a:lnTo>
                                <a:lnTo>
                                  <a:pt x="281" y="3996"/>
                                </a:lnTo>
                                <a:lnTo>
                                  <a:pt x="232" y="4292"/>
                                </a:lnTo>
                                <a:lnTo>
                                  <a:pt x="0" y="5563"/>
                                </a:lnTo>
                                <a:lnTo>
                                  <a:pt x="500" y="5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
                        <wps:cNvSpPr>
                          <a:spLocks/>
                        </wps:cNvSpPr>
                        <wps:spPr bwMode="auto">
                          <a:xfrm>
                            <a:off x="15919" y="6343"/>
                            <a:ext cx="918" cy="5562"/>
                          </a:xfrm>
                          <a:custGeom>
                            <a:avLst/>
                            <a:gdLst>
                              <a:gd name="T0" fmla="+- 0 16280 15919"/>
                              <a:gd name="T1" fmla="*/ T0 w 918"/>
                              <a:gd name="T2" fmla="+- 0 0 6343"/>
                              <a:gd name="T3" fmla="*/ 0 h 5562"/>
                              <a:gd name="T4" fmla="+- 0 16362 15919"/>
                              <a:gd name="T5" fmla="*/ T4 w 918"/>
                              <a:gd name="T6" fmla="+- 0 1841 6343"/>
                              <a:gd name="T7" fmla="*/ 1841 h 5562"/>
                              <a:gd name="T8" fmla="+- 0 16400 15919"/>
                              <a:gd name="T9" fmla="*/ T8 w 918"/>
                              <a:gd name="T10" fmla="+- 0 3162 6343"/>
                              <a:gd name="T11" fmla="*/ 3162 h 5562"/>
                              <a:gd name="T12" fmla="+- 0 16419 15919"/>
                              <a:gd name="T13" fmla="*/ T12 w 918"/>
                              <a:gd name="T14" fmla="+- 0 11906 6343"/>
                              <a:gd name="T15" fmla="*/ 11906 h 5562"/>
                              <a:gd name="T16" fmla="+- 0 16838 15919"/>
                              <a:gd name="T17" fmla="*/ T16 w 918"/>
                              <a:gd name="T18" fmla="+- 0 11906 6343"/>
                              <a:gd name="T19" fmla="*/ 11906 h 5562"/>
                              <a:gd name="T20" fmla="+- 0 16838 15919"/>
                              <a:gd name="T21" fmla="*/ T20 w 918"/>
                              <a:gd name="T22" fmla="+- 0 0 6343"/>
                              <a:gd name="T23" fmla="*/ 0 h 5562"/>
                              <a:gd name="T24" fmla="+- 0 16280 15919"/>
                              <a:gd name="T25" fmla="*/ T24 w 918"/>
                              <a:gd name="T26" fmla="+- 0 0 6343"/>
                              <a:gd name="T27" fmla="*/ 0 h 5562"/>
                            </a:gdLst>
                            <a:ahLst/>
                            <a:cxnLst>
                              <a:cxn ang="0">
                                <a:pos x="T1" y="T3"/>
                              </a:cxn>
                              <a:cxn ang="0">
                                <a:pos x="T5" y="T7"/>
                              </a:cxn>
                              <a:cxn ang="0">
                                <a:pos x="T9" y="T11"/>
                              </a:cxn>
                              <a:cxn ang="0">
                                <a:pos x="T13" y="T15"/>
                              </a:cxn>
                              <a:cxn ang="0">
                                <a:pos x="T17" y="T19"/>
                              </a:cxn>
                              <a:cxn ang="0">
                                <a:pos x="T21" y="T23"/>
                              </a:cxn>
                              <a:cxn ang="0">
                                <a:pos x="T25" y="T27"/>
                              </a:cxn>
                            </a:cxnLst>
                            <a:rect l="0" t="0" r="r" b="b"/>
                            <a:pathLst>
                              <a:path w="918" h="5562">
                                <a:moveTo>
                                  <a:pt x="361" y="-6343"/>
                                </a:moveTo>
                                <a:lnTo>
                                  <a:pt x="443" y="-4502"/>
                                </a:lnTo>
                                <a:lnTo>
                                  <a:pt x="481" y="-3181"/>
                                </a:lnTo>
                                <a:lnTo>
                                  <a:pt x="500" y="5563"/>
                                </a:lnTo>
                                <a:lnTo>
                                  <a:pt x="919" y="5563"/>
                                </a:lnTo>
                                <a:lnTo>
                                  <a:pt x="919" y="-6343"/>
                                </a:lnTo>
                                <a:lnTo>
                                  <a:pt x="361" y="-634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3F932" id="Groep 19" o:spid="_x0000_s1026" style="position:absolute;margin-left:795.95pt;margin-top:317.15pt;width:45.9pt;height:278.1pt;z-index:-251644928;mso-position-horizontal-relative:page;mso-position-vertical-relative:page" coordorigin="15919,6343" coordsize="91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">
                <v:shape id="Freeform 27" o:spid="_x0000_s1027"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" path="m500,5563l500,r-5,932l483,1697r-11,334l458,2341r-18,291l418,2909r-27,269l360,3445r-37,271l281,3996r-49,296l,5563r500,e" fillcolor="#d7df23" stroked="f">
                  <v:path arrowok="t" o:connecttype="custom" o:connectlocs="500,11906;500,6343;495,7275;483,8040;472,8374;458,8684;440,8975;418,9252;391,9521;360,9788;323,10059;281,10339;232,10635;0,11906;500,11906" o:connectangles="0,0,0,0,0,0,0,0,0,0,0,0,0,0,0"/>
                </v:shape>
                <v:shape id="Freeform 28" o:spid="_x0000_s1028"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" path="m361,-6343r82,1841l481,-3181r19,8744l919,5563r,-11906l361,-6343e" fillcolor="#d7df23" stroked="f">
                  <v:path arrowok="t" o:connecttype="custom" o:connectlocs="361,0;443,1841;481,3162;500,11906;919,11906;919,0;361,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251672576" behindDoc="1" locked="0" layoutInCell="1" allowOverlap="1" wp14:anchorId="20A77328" wp14:editId="52F9890A">
                <wp:simplePos x="0" y="0"/>
                <wp:positionH relativeFrom="page">
                  <wp:posOffset>151765</wp:posOffset>
                </wp:positionH>
                <wp:positionV relativeFrom="page">
                  <wp:posOffset>3742690</wp:posOffset>
                </wp:positionV>
                <wp:extent cx="165100" cy="167005"/>
                <wp:effectExtent l="0" t="0" r="0" b="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F0910" w14:textId="77777777" w:rsidR="00A71134" w:rsidRDefault="00A71134" w:rsidP="00852322">
                            <w:pPr>
                              <w:pStyle w:val="Plattetekst"/>
                              <w:spacing w:line="244" w:lineRule="exact"/>
                              <w:ind w:left="20"/>
                              <w:rPr>
                                <w:rFonts w:cs="Calibri"/>
                              </w:rPr>
                            </w:pPr>
                            <w:r>
                              <w:rPr>
                                <w:rFonts w:cs="Calibri"/>
                                <w:color w:val="FFFFFF"/>
                                <w:w w:val="99"/>
                              </w:rPr>
                              <w:t>89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7328" id="Tekstvak 18" o:spid="_x0000_s1038" type="#_x0000_t202" style="position:absolute;margin-left:11.95pt;margin-top:294.7pt;width:13pt;height:13.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" filled="f" stroked="f">
                <v:textbox style="layout-flow:vertical" inset="0,0,0,0">
                  <w:txbxContent>
                    <w:p w14:paraId="7A7F0910" w14:textId="77777777" w:rsidR="00A71134" w:rsidRDefault="00A71134" w:rsidP="00852322">
                      <w:pPr>
                        <w:pStyle w:val="Plattetekst"/>
                        <w:spacing w:line="244" w:lineRule="exact"/>
                        <w:ind w:left="20"/>
                        <w:rPr>
                          <w:rFonts w:cs="Calibri"/>
                        </w:rPr>
                      </w:pPr>
                      <w:r>
                        <w:rPr>
                          <w:rFonts w:cs="Calibri"/>
                          <w:color w:val="FFFFFF"/>
                          <w:w w:val="99"/>
                        </w:rPr>
                        <w:t>89</w:t>
                      </w:r>
                    </w:p>
                  </w:txbxContent>
                </v:textbox>
                <w10:wrap anchorx="page" anchory="page"/>
              </v:shape>
            </w:pict>
          </mc:Fallback>
        </mc:AlternateContent>
      </w:r>
    </w:p>
    <w:tbl>
      <w:tblPr>
        <w:tblStyle w:val="TableNormal"/>
        <w:tblW w:w="0" w:type="auto"/>
        <w:tblInd w:w="93" w:type="dxa"/>
        <w:tblLayout w:type="fixed"/>
        <w:tblLook w:val="01E0" w:firstRow="1" w:lastRow="1" w:firstColumn="1" w:lastColumn="1" w:noHBand="0" w:noVBand="0"/>
      </w:tblPr>
      <w:tblGrid>
        <w:gridCol w:w="439"/>
        <w:gridCol w:w="4181"/>
        <w:gridCol w:w="3060"/>
        <w:gridCol w:w="2234"/>
        <w:gridCol w:w="914"/>
        <w:gridCol w:w="1980"/>
      </w:tblGrid>
      <w:tr w:rsidR="00852322" w:rsidRPr="00CA22F4" w14:paraId="71CA07B7" w14:textId="77777777" w:rsidTr="00852322">
        <w:trPr>
          <w:trHeight w:hRule="exact" w:val="530"/>
        </w:trPr>
        <w:tc>
          <w:tcPr>
            <w:tcW w:w="439" w:type="dxa"/>
            <w:tcBorders>
              <w:top w:val="single" w:sz="8" w:space="0" w:color="000000"/>
              <w:left w:val="single" w:sz="8" w:space="0" w:color="000000"/>
              <w:bottom w:val="single" w:sz="8" w:space="0" w:color="000000"/>
              <w:right w:val="single" w:sz="8" w:space="0" w:color="000000"/>
            </w:tcBorders>
          </w:tcPr>
          <w:p w14:paraId="25BE8633" w14:textId="77777777" w:rsidR="00852322" w:rsidRPr="00CA22F4" w:rsidRDefault="00852322" w:rsidP="00852322">
            <w:pPr>
              <w:pStyle w:val="TableParagraph"/>
              <w:spacing w:before="25"/>
              <w:ind w:left="147" w:right="180"/>
              <w:jc w:val="center"/>
              <w:rPr>
                <w:rFonts w:ascii="Calibri" w:eastAsia="Calibri" w:hAnsi="Calibri" w:cs="Calibri"/>
                <w:lang w:val="nl-NL"/>
              </w:rPr>
            </w:pPr>
            <w:r w:rsidRPr="00CA22F4">
              <w:rPr>
                <w:rFonts w:ascii="Calibri" w:eastAsia="Calibri" w:hAnsi="Calibri" w:cs="Calibri"/>
                <w:color w:val="6D6E71"/>
                <w:w w:val="105"/>
                <w:lang w:val="nl-NL"/>
              </w:rPr>
              <w:t>l</w:t>
            </w:r>
          </w:p>
        </w:tc>
        <w:tc>
          <w:tcPr>
            <w:tcW w:w="4181" w:type="dxa"/>
            <w:tcBorders>
              <w:top w:val="single" w:sz="8" w:space="0" w:color="000000"/>
              <w:left w:val="single" w:sz="8" w:space="0" w:color="000000"/>
              <w:bottom w:val="single" w:sz="8" w:space="0" w:color="000000"/>
              <w:right w:val="single" w:sz="8" w:space="0" w:color="000000"/>
            </w:tcBorders>
          </w:tcPr>
          <w:p w14:paraId="192F209B"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85"/>
                <w:lang w:val="nl-NL"/>
              </w:rPr>
              <w:t>BE</w:t>
            </w:r>
            <w:r w:rsidRPr="00CA22F4">
              <w:rPr>
                <w:rFonts w:ascii="Calibri" w:eastAsia="Calibri" w:hAnsi="Calibri" w:cs="Calibri"/>
                <w:color w:val="6D6E71"/>
                <w:spacing w:val="-2"/>
                <w:w w:val="85"/>
                <w:lang w:val="nl-NL"/>
              </w:rPr>
              <w:t>S</w:t>
            </w:r>
            <w:r w:rsidRPr="00CA22F4">
              <w:rPr>
                <w:rFonts w:ascii="Calibri" w:eastAsia="Calibri" w:hAnsi="Calibri" w:cs="Calibri"/>
                <w:color w:val="6D6E71"/>
                <w:w w:val="85"/>
                <w:lang w:val="nl-NL"/>
              </w:rPr>
              <w:t>L</w:t>
            </w:r>
            <w:r w:rsidRPr="00CA22F4">
              <w:rPr>
                <w:rFonts w:ascii="Calibri" w:eastAsia="Calibri" w:hAnsi="Calibri" w:cs="Calibri"/>
                <w:color w:val="6D6E71"/>
                <w:spacing w:val="-1"/>
                <w:w w:val="85"/>
                <w:lang w:val="nl-NL"/>
              </w:rPr>
              <w:t>U</w:t>
            </w:r>
            <w:r w:rsidRPr="00CA22F4">
              <w:rPr>
                <w:rFonts w:ascii="Calibri" w:eastAsia="Calibri" w:hAnsi="Calibri" w:cs="Calibri"/>
                <w:color w:val="6D6E71"/>
                <w:w w:val="85"/>
                <w:lang w:val="nl-NL"/>
              </w:rPr>
              <w:t>IT</w:t>
            </w:r>
            <w:r w:rsidRPr="00CA22F4">
              <w:rPr>
                <w:rFonts w:ascii="Calibri" w:eastAsia="Calibri" w:hAnsi="Calibri" w:cs="Calibri"/>
                <w:color w:val="6D6E71"/>
                <w:spacing w:val="-4"/>
                <w:w w:val="85"/>
                <w:lang w:val="nl-NL"/>
              </w:rPr>
              <w:t>V</w:t>
            </w:r>
            <w:r w:rsidRPr="00CA22F4">
              <w:rPr>
                <w:rFonts w:ascii="Calibri" w:eastAsia="Calibri" w:hAnsi="Calibri" w:cs="Calibri"/>
                <w:color w:val="6D6E71"/>
                <w:spacing w:val="-2"/>
                <w:w w:val="85"/>
                <w:lang w:val="nl-NL"/>
              </w:rPr>
              <w:t>O</w:t>
            </w:r>
            <w:r w:rsidRPr="00CA22F4">
              <w:rPr>
                <w:rFonts w:ascii="Calibri" w:eastAsia="Calibri" w:hAnsi="Calibri" w:cs="Calibri"/>
                <w:color w:val="6D6E71"/>
                <w:w w:val="85"/>
                <w:lang w:val="nl-NL"/>
              </w:rPr>
              <w:t>RMI</w:t>
            </w:r>
            <w:r w:rsidRPr="00CA22F4">
              <w:rPr>
                <w:rFonts w:ascii="Calibri" w:eastAsia="Calibri" w:hAnsi="Calibri" w:cs="Calibri"/>
                <w:color w:val="6D6E71"/>
                <w:spacing w:val="-1"/>
                <w:w w:val="85"/>
                <w:lang w:val="nl-NL"/>
              </w:rPr>
              <w:t>N</w:t>
            </w:r>
            <w:r w:rsidRPr="00CA22F4">
              <w:rPr>
                <w:rFonts w:ascii="Calibri" w:eastAsia="Calibri" w:hAnsi="Calibri" w:cs="Calibri"/>
                <w:color w:val="6D6E71"/>
                <w:w w:val="85"/>
                <w:lang w:val="nl-NL"/>
              </w:rPr>
              <w:t>G</w:t>
            </w:r>
          </w:p>
        </w:tc>
        <w:tc>
          <w:tcPr>
            <w:tcW w:w="3060" w:type="dxa"/>
            <w:tcBorders>
              <w:top w:val="single" w:sz="8" w:space="0" w:color="000000"/>
              <w:left w:val="single" w:sz="8" w:space="0" w:color="000000"/>
              <w:bottom w:val="single" w:sz="8" w:space="0" w:color="000000"/>
              <w:right w:val="single" w:sz="8" w:space="0" w:color="000000"/>
            </w:tcBorders>
          </w:tcPr>
          <w:p w14:paraId="40029820"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A</w:t>
            </w:r>
            <w:r w:rsidRPr="00CA22F4">
              <w:rPr>
                <w:rFonts w:ascii="Calibri" w:eastAsia="Calibri" w:hAnsi="Calibri" w:cs="Calibri"/>
                <w:color w:val="6D6E71"/>
                <w:w w:val="80"/>
                <w:lang w:val="nl-NL"/>
              </w:rPr>
              <w:t>CTIES</w:t>
            </w:r>
          </w:p>
        </w:tc>
        <w:tc>
          <w:tcPr>
            <w:tcW w:w="2234" w:type="dxa"/>
            <w:tcBorders>
              <w:top w:val="single" w:sz="8" w:space="0" w:color="000000"/>
              <w:left w:val="single" w:sz="8" w:space="0" w:color="000000"/>
              <w:bottom w:val="single" w:sz="8" w:space="0" w:color="000000"/>
              <w:right w:val="single" w:sz="8" w:space="0" w:color="000000"/>
            </w:tcBorders>
          </w:tcPr>
          <w:p w14:paraId="3E92D7D8"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V</w:t>
            </w:r>
            <w:r w:rsidRPr="00CA22F4">
              <w:rPr>
                <w:rFonts w:ascii="Calibri" w:eastAsia="Calibri" w:hAnsi="Calibri" w:cs="Calibri"/>
                <w:color w:val="6D6E71"/>
                <w:w w:val="80"/>
                <w:lang w:val="nl-NL"/>
              </w:rPr>
              <w:t>ER</w:t>
            </w:r>
            <w:r w:rsidRPr="00CA22F4">
              <w:rPr>
                <w:rFonts w:ascii="Calibri" w:eastAsia="Calibri" w:hAnsi="Calibri" w:cs="Calibri"/>
                <w:color w:val="6D6E71"/>
                <w:spacing w:val="-1"/>
                <w:w w:val="80"/>
                <w:lang w:val="nl-NL"/>
              </w:rPr>
              <w:t>AN</w:t>
            </w:r>
            <w:r w:rsidRPr="00CA22F4">
              <w:rPr>
                <w:rFonts w:ascii="Calibri" w:eastAsia="Calibri" w:hAnsi="Calibri" w:cs="Calibri"/>
                <w:color w:val="6D6E71"/>
                <w:w w:val="80"/>
                <w:lang w:val="nl-NL"/>
              </w:rPr>
              <w:t>T</w:t>
            </w:r>
            <w:r w:rsidRPr="00CA22F4">
              <w:rPr>
                <w:rFonts w:ascii="Calibri" w:eastAsia="Calibri" w:hAnsi="Calibri" w:cs="Calibri"/>
                <w:color w:val="6D6E71"/>
                <w:spacing w:val="-1"/>
                <w:w w:val="80"/>
                <w:lang w:val="nl-NL"/>
              </w:rPr>
              <w:t>W</w:t>
            </w:r>
            <w:r w:rsidRPr="00CA22F4">
              <w:rPr>
                <w:rFonts w:ascii="Calibri" w:eastAsia="Calibri" w:hAnsi="Calibri" w:cs="Calibri"/>
                <w:color w:val="6D6E71"/>
                <w:spacing w:val="-2"/>
                <w:w w:val="80"/>
                <w:lang w:val="nl-NL"/>
              </w:rPr>
              <w:t>O</w:t>
            </w:r>
            <w:r w:rsidRPr="00CA22F4">
              <w:rPr>
                <w:rFonts w:ascii="Calibri" w:eastAsia="Calibri" w:hAnsi="Calibri" w:cs="Calibri"/>
                <w:color w:val="6D6E71"/>
                <w:w w:val="80"/>
                <w:lang w:val="nl-NL"/>
              </w:rPr>
              <w:t>OR</w:t>
            </w:r>
            <w:r w:rsidRPr="00CA22F4">
              <w:rPr>
                <w:rFonts w:ascii="Calibri" w:eastAsia="Calibri" w:hAnsi="Calibri" w:cs="Calibri"/>
                <w:color w:val="6D6E71"/>
                <w:spacing w:val="-2"/>
                <w:w w:val="80"/>
                <w:lang w:val="nl-NL"/>
              </w:rPr>
              <w:t>D</w:t>
            </w:r>
            <w:r w:rsidRPr="00CA22F4">
              <w:rPr>
                <w:rFonts w:ascii="Calibri" w:eastAsia="Calibri" w:hAnsi="Calibri" w:cs="Calibri"/>
                <w:color w:val="6D6E71"/>
                <w:w w:val="80"/>
                <w:lang w:val="nl-NL"/>
              </w:rPr>
              <w:t>ELI</w:t>
            </w:r>
            <w:r w:rsidRPr="00CA22F4">
              <w:rPr>
                <w:rFonts w:ascii="Calibri" w:eastAsia="Calibri" w:hAnsi="Calibri" w:cs="Calibri"/>
                <w:color w:val="6D6E71"/>
                <w:spacing w:val="-2"/>
                <w:w w:val="80"/>
                <w:lang w:val="nl-NL"/>
              </w:rPr>
              <w:t>J</w:t>
            </w:r>
            <w:r w:rsidRPr="00CA22F4">
              <w:rPr>
                <w:rFonts w:ascii="Calibri" w:eastAsia="Calibri" w:hAnsi="Calibri" w:cs="Calibri"/>
                <w:color w:val="6D6E71"/>
                <w:w w:val="80"/>
                <w:lang w:val="nl-NL"/>
              </w:rPr>
              <w:t>KE</w:t>
            </w:r>
          </w:p>
        </w:tc>
        <w:tc>
          <w:tcPr>
            <w:tcW w:w="914" w:type="dxa"/>
            <w:tcBorders>
              <w:top w:val="single" w:sz="8" w:space="0" w:color="000000"/>
              <w:left w:val="single" w:sz="8" w:space="0" w:color="000000"/>
              <w:bottom w:val="single" w:sz="8" w:space="0" w:color="000000"/>
              <w:right w:val="single" w:sz="8" w:space="0" w:color="000000"/>
            </w:tcBorders>
          </w:tcPr>
          <w:p w14:paraId="226F599B"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U</w:t>
            </w:r>
            <w:r w:rsidRPr="00CA22F4">
              <w:rPr>
                <w:rFonts w:ascii="Calibri" w:eastAsia="Calibri" w:hAnsi="Calibri" w:cs="Calibri"/>
                <w:color w:val="6D6E71"/>
                <w:w w:val="90"/>
                <w:lang w:val="nl-NL"/>
              </w:rPr>
              <w:t>M</w:t>
            </w:r>
          </w:p>
        </w:tc>
        <w:tc>
          <w:tcPr>
            <w:tcW w:w="1980" w:type="dxa"/>
            <w:tcBorders>
              <w:top w:val="single" w:sz="8" w:space="0" w:color="000000"/>
              <w:left w:val="single" w:sz="8" w:space="0" w:color="000000"/>
              <w:bottom w:val="single" w:sz="8" w:space="0" w:color="000000"/>
              <w:right w:val="single" w:sz="8" w:space="0" w:color="000000"/>
            </w:tcBorders>
          </w:tcPr>
          <w:p w14:paraId="24CD4482"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75"/>
                <w:lang w:val="nl-NL"/>
              </w:rPr>
              <w:t>GE</w:t>
            </w:r>
            <w:r w:rsidRPr="00CA22F4">
              <w:rPr>
                <w:rFonts w:ascii="Calibri" w:eastAsia="Calibri" w:hAnsi="Calibri" w:cs="Calibri"/>
                <w:color w:val="6D6E71"/>
                <w:spacing w:val="-2"/>
                <w:w w:val="75"/>
                <w:lang w:val="nl-NL"/>
              </w:rPr>
              <w:t>S</w:t>
            </w:r>
            <w:r w:rsidRPr="00CA22F4">
              <w:rPr>
                <w:rFonts w:ascii="Calibri" w:eastAsia="Calibri" w:hAnsi="Calibri" w:cs="Calibri"/>
                <w:color w:val="6D6E71"/>
                <w:w w:val="75"/>
                <w:lang w:val="nl-NL"/>
              </w:rPr>
              <w:t>PR</w:t>
            </w:r>
            <w:r w:rsidRPr="00CA22F4">
              <w:rPr>
                <w:rFonts w:ascii="Calibri" w:eastAsia="Calibri" w:hAnsi="Calibri" w:cs="Calibri"/>
                <w:color w:val="6D6E71"/>
                <w:spacing w:val="-3"/>
                <w:w w:val="75"/>
                <w:lang w:val="nl-NL"/>
              </w:rPr>
              <w:t>E</w:t>
            </w:r>
            <w:r w:rsidRPr="00CA22F4">
              <w:rPr>
                <w:rFonts w:ascii="Calibri" w:eastAsia="Calibri" w:hAnsi="Calibri" w:cs="Calibri"/>
                <w:color w:val="6D6E71"/>
                <w:w w:val="75"/>
                <w:lang w:val="nl-NL"/>
              </w:rPr>
              <w:t>K</w:t>
            </w:r>
            <w:r w:rsidRPr="00CA22F4">
              <w:rPr>
                <w:rFonts w:ascii="Calibri" w:eastAsia="Calibri" w:hAnsi="Calibri" w:cs="Calibri"/>
                <w:color w:val="6D6E71"/>
                <w:spacing w:val="-2"/>
                <w:w w:val="75"/>
                <w:lang w:val="nl-NL"/>
              </w:rPr>
              <w:t>S</w:t>
            </w:r>
            <w:r w:rsidRPr="00CA22F4">
              <w:rPr>
                <w:rFonts w:ascii="Calibri" w:eastAsia="Calibri" w:hAnsi="Calibri" w:cs="Calibri"/>
                <w:color w:val="6D6E71"/>
                <w:spacing w:val="-4"/>
                <w:w w:val="75"/>
                <w:lang w:val="nl-NL"/>
              </w:rPr>
              <w:t>V</w:t>
            </w:r>
            <w:r w:rsidRPr="00CA22F4">
              <w:rPr>
                <w:rFonts w:ascii="Calibri" w:eastAsia="Calibri" w:hAnsi="Calibri" w:cs="Calibri"/>
                <w:color w:val="6D6E71"/>
                <w:spacing w:val="-1"/>
                <w:w w:val="75"/>
                <w:lang w:val="nl-NL"/>
              </w:rPr>
              <w:t>O</w:t>
            </w:r>
            <w:r w:rsidRPr="00CA22F4">
              <w:rPr>
                <w:rFonts w:ascii="Calibri" w:eastAsia="Calibri" w:hAnsi="Calibri" w:cs="Calibri"/>
                <w:color w:val="6D6E71"/>
                <w:w w:val="75"/>
                <w:lang w:val="nl-NL"/>
              </w:rPr>
              <w:t>E</w:t>
            </w:r>
            <w:r w:rsidRPr="00CA22F4">
              <w:rPr>
                <w:rFonts w:ascii="Calibri" w:eastAsia="Calibri" w:hAnsi="Calibri" w:cs="Calibri"/>
                <w:color w:val="6D6E71"/>
                <w:spacing w:val="-2"/>
                <w:w w:val="75"/>
                <w:lang w:val="nl-NL"/>
              </w:rPr>
              <w:t>R</w:t>
            </w:r>
            <w:r w:rsidRPr="00CA22F4">
              <w:rPr>
                <w:rFonts w:ascii="Calibri" w:eastAsia="Calibri" w:hAnsi="Calibri" w:cs="Calibri"/>
                <w:color w:val="6D6E71"/>
                <w:w w:val="75"/>
                <w:lang w:val="nl-NL"/>
              </w:rPr>
              <w:t>DER</w:t>
            </w:r>
          </w:p>
        </w:tc>
      </w:tr>
      <w:tr w:rsidR="00852322" w:rsidRPr="00CA22F4" w14:paraId="77332E05" w14:textId="77777777" w:rsidTr="00852322">
        <w:trPr>
          <w:trHeight w:hRule="exact" w:val="6653"/>
        </w:trPr>
        <w:tc>
          <w:tcPr>
            <w:tcW w:w="439" w:type="dxa"/>
            <w:tcBorders>
              <w:top w:val="single" w:sz="8" w:space="0" w:color="000000"/>
              <w:left w:val="single" w:sz="8" w:space="0" w:color="000000"/>
              <w:bottom w:val="single" w:sz="8" w:space="0" w:color="000000"/>
              <w:right w:val="single" w:sz="8" w:space="0" w:color="000000"/>
            </w:tcBorders>
          </w:tcPr>
          <w:p w14:paraId="6E96E52C" w14:textId="77777777" w:rsidR="00852322" w:rsidRPr="00CA22F4" w:rsidRDefault="00852322" w:rsidP="00852322">
            <w:pPr>
              <w:rPr>
                <w:lang w:val="nl-NL"/>
              </w:rPr>
            </w:pPr>
          </w:p>
        </w:tc>
        <w:tc>
          <w:tcPr>
            <w:tcW w:w="4181" w:type="dxa"/>
            <w:tcBorders>
              <w:top w:val="single" w:sz="8" w:space="0" w:color="000000"/>
              <w:left w:val="single" w:sz="8" w:space="0" w:color="000000"/>
              <w:bottom w:val="single" w:sz="8" w:space="0" w:color="000000"/>
              <w:right w:val="single" w:sz="8" w:space="0" w:color="000000"/>
            </w:tcBorders>
          </w:tcPr>
          <w:p w14:paraId="2DE2C631" w14:textId="77777777" w:rsidR="00852322" w:rsidRPr="00CA22F4" w:rsidRDefault="00852322" w:rsidP="00852322">
            <w:pPr>
              <w:pStyle w:val="TableParagraph"/>
              <w:spacing w:before="25" w:line="288" w:lineRule="auto"/>
              <w:ind w:left="170" w:right="838"/>
              <w:rPr>
                <w:rFonts w:ascii="Calibri" w:eastAsia="Calibri" w:hAnsi="Calibri" w:cs="Calibri"/>
                <w:lang w:val="nl-NL"/>
              </w:rPr>
            </w:pP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ssen</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ool</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w w:val="95"/>
                <w:lang w:val="nl-NL"/>
              </w:rPr>
              <w:t>leerli</w:t>
            </w:r>
            <w:r w:rsidRPr="00CA22F4">
              <w:rPr>
                <w:rFonts w:ascii="Calibri" w:eastAsia="Calibri" w:hAnsi="Calibri" w:cs="Calibri"/>
                <w:color w:val="6D6E71"/>
                <w:spacing w:val="-1"/>
                <w:w w:val="95"/>
                <w:lang w:val="nl-NL"/>
              </w:rPr>
              <w:t>ng</w:t>
            </w:r>
            <w:r w:rsidRPr="00CA22F4">
              <w:rPr>
                <w:rFonts w:ascii="Calibri" w:eastAsia="Calibri" w:hAnsi="Calibri" w:cs="Calibri"/>
                <w:color w:val="6D6E71"/>
                <w:w w:val="95"/>
                <w:lang w:val="nl-NL"/>
              </w:rPr>
              <w:t>.</w:t>
            </w:r>
          </w:p>
          <w:p w14:paraId="6FDA0D5B" w14:textId="77777777" w:rsidR="00852322" w:rsidRPr="00CA22F4" w:rsidRDefault="00852322" w:rsidP="00852322">
            <w:pPr>
              <w:pStyle w:val="TableParagraph"/>
              <w:spacing w:before="9" w:line="190" w:lineRule="exact"/>
              <w:rPr>
                <w:sz w:val="19"/>
                <w:szCs w:val="19"/>
                <w:lang w:val="nl-NL"/>
              </w:rPr>
            </w:pPr>
          </w:p>
          <w:p w14:paraId="1B3F47CF" w14:textId="77777777" w:rsidR="00852322" w:rsidRPr="00CA22F4" w:rsidRDefault="00852322" w:rsidP="00852322">
            <w:pPr>
              <w:pStyle w:val="TableParagraph"/>
              <w:ind w:left="170" w:right="450"/>
              <w:rPr>
                <w:rFonts w:ascii="Calibri" w:eastAsia="Calibri" w:hAnsi="Calibri" w:cs="Calibri"/>
                <w:lang w:val="nl-NL"/>
              </w:rPr>
            </w:pPr>
            <w:r w:rsidRPr="00CA22F4">
              <w:rPr>
                <w:rFonts w:ascii="Calibri" w:eastAsia="Calibri" w:hAnsi="Calibri" w:cs="Calibri"/>
                <w:color w:val="6D6E71"/>
                <w:spacing w:val="-10"/>
                <w:w w:val="90"/>
                <w:lang w:val="nl-NL"/>
              </w:rPr>
              <w:t>V</w:t>
            </w:r>
            <w:r w:rsidRPr="00CA22F4">
              <w:rPr>
                <w:rFonts w:ascii="Calibri" w:eastAsia="Calibri" w:hAnsi="Calibri" w:cs="Calibri"/>
                <w:color w:val="6D6E71"/>
                <w:w w:val="90"/>
                <w:lang w:val="nl-NL"/>
              </w:rPr>
              <w:t>oor</w:t>
            </w:r>
            <w:r w:rsidRPr="00CA22F4">
              <w:rPr>
                <w:rFonts w:ascii="Calibri" w:eastAsia="Calibri" w:hAnsi="Calibri" w:cs="Calibri"/>
                <w:color w:val="6D6E71"/>
                <w:spacing w:val="17"/>
                <w:w w:val="90"/>
                <w:lang w:val="nl-NL"/>
              </w:rPr>
              <w:t xml:space="preserve"> </w:t>
            </w:r>
            <w:r w:rsidRPr="00CA22F4">
              <w:rPr>
                <w:rFonts w:ascii="Calibri" w:eastAsia="Calibri" w:hAnsi="Calibri" w:cs="Calibri"/>
                <w:color w:val="6D6E71"/>
                <w:w w:val="90"/>
                <w:lang w:val="nl-NL"/>
              </w:rPr>
              <w:t>sc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w:t>
            </w:r>
            <w:r w:rsidRPr="00CA22F4">
              <w:rPr>
                <w:rFonts w:ascii="Calibri" w:eastAsia="Calibri" w:hAnsi="Calibri" w:cs="Calibri"/>
                <w:color w:val="6D6E71"/>
                <w:spacing w:val="-1"/>
                <w:w w:val="90"/>
                <w:lang w:val="nl-NL"/>
              </w:rPr>
              <w:t xml:space="preserve"> </w:t>
            </w:r>
            <w:r w:rsidRPr="00CA22F4">
              <w:rPr>
                <w:rFonts w:ascii="Calibri" w:eastAsia="Calibri" w:hAnsi="Calibri" w:cs="Calibri"/>
                <w:color w:val="6D6E71"/>
                <w:spacing w:val="-4"/>
                <w:w w:val="90"/>
                <w:lang w:val="nl-NL"/>
              </w:rPr>
              <w:t>k</w:t>
            </w:r>
            <w:r w:rsidRPr="00CA22F4">
              <w:rPr>
                <w:rFonts w:ascii="Calibri" w:eastAsia="Calibri" w:hAnsi="Calibri" w:cs="Calibri"/>
                <w:color w:val="6D6E71"/>
                <w:w w:val="90"/>
                <w:lang w:val="nl-NL"/>
              </w:rPr>
              <w:t>an</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spacing w:val="-1"/>
                <w:w w:val="90"/>
                <w:lang w:val="nl-NL"/>
              </w:rPr>
              <w:t>he</w:t>
            </w:r>
            <w:r w:rsidRPr="00CA22F4">
              <w:rPr>
                <w:rFonts w:ascii="Calibri" w:eastAsia="Calibri" w:hAnsi="Calibri" w:cs="Calibri"/>
                <w:color w:val="6D6E71"/>
                <w:w w:val="90"/>
                <w:lang w:val="nl-NL"/>
              </w:rPr>
              <w:t>t</w:t>
            </w:r>
            <w:r w:rsidRPr="00CA22F4">
              <w:rPr>
                <w:rFonts w:ascii="Calibri" w:eastAsia="Calibri" w:hAnsi="Calibri" w:cs="Calibri"/>
                <w:color w:val="6D6E71"/>
                <w:spacing w:val="-9"/>
                <w:w w:val="90"/>
                <w:lang w:val="nl-NL"/>
              </w:rPr>
              <w:t xml:space="preserve"> </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ij</w:t>
            </w:r>
            <w:r w:rsidRPr="00CA22F4">
              <w:rPr>
                <w:rFonts w:ascii="Calibri" w:eastAsia="Calibri" w:hAnsi="Calibri" w:cs="Calibri"/>
                <w:color w:val="6D6E71"/>
                <w:spacing w:val="-16"/>
                <w:w w:val="90"/>
                <w:lang w:val="nl-NL"/>
              </w:rPr>
              <w:t>v</w:t>
            </w:r>
            <w:r w:rsidRPr="00CA22F4">
              <w:rPr>
                <w:rFonts w:ascii="Calibri" w:eastAsia="Calibri" w:hAnsi="Calibri" w:cs="Calibri"/>
                <w:color w:val="6D6E71"/>
                <w:w w:val="90"/>
                <w:lang w:val="nl-NL"/>
              </w:rPr>
              <w:t>.</w:t>
            </w:r>
            <w:r w:rsidRPr="00CA22F4">
              <w:rPr>
                <w:rFonts w:ascii="Calibri" w:eastAsia="Calibri" w:hAnsi="Calibri" w:cs="Calibri"/>
                <w:color w:val="6D6E71"/>
                <w:spacing w:val="21"/>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an</w:t>
            </w:r>
            <w:r w:rsidRPr="00CA22F4">
              <w:rPr>
                <w:rFonts w:ascii="Calibri" w:eastAsia="Calibri" w:hAnsi="Calibri" w:cs="Calibri"/>
                <w:color w:val="6D6E71"/>
                <w:spacing w:val="1"/>
                <w:w w:val="90"/>
                <w:lang w:val="nl-NL"/>
              </w:rPr>
              <w:t xml:space="preserve"> </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ela</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spacing w:val="-1"/>
                <w:w w:val="90"/>
                <w:lang w:val="nl-NL"/>
              </w:rPr>
              <w:t>z</w:t>
            </w:r>
            <w:r w:rsidRPr="00CA22F4">
              <w:rPr>
                <w:rFonts w:ascii="Calibri" w:eastAsia="Calibri" w:hAnsi="Calibri" w:cs="Calibri"/>
                <w:color w:val="6D6E71"/>
                <w:w w:val="90"/>
                <w:lang w:val="nl-NL"/>
              </w:rPr>
              <w:t>ijn</w:t>
            </w:r>
            <w:r w:rsidRPr="00CA22F4">
              <w:rPr>
                <w:rFonts w:ascii="Calibri" w:eastAsia="Calibri" w:hAnsi="Calibri" w:cs="Calibri"/>
                <w:color w:val="6D6E71"/>
                <w:spacing w:val="11"/>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spacing w:val="-2"/>
                <w:w w:val="90"/>
                <w:lang w:val="nl-NL"/>
              </w:rPr>
              <w:t>at</w:t>
            </w:r>
            <w:r w:rsidRPr="00CA22F4">
              <w:rPr>
                <w:rFonts w:ascii="Calibri" w:eastAsia="Calibri" w:hAnsi="Calibri" w:cs="Calibri"/>
                <w:color w:val="6D6E71"/>
                <w:spacing w:val="-2"/>
                <w:w w:val="99"/>
                <w:lang w:val="nl-NL"/>
              </w:rPr>
              <w:t xml:space="preserve"> </w:t>
            </w:r>
            <w:r w:rsidRPr="00CA22F4">
              <w:rPr>
                <w:rFonts w:ascii="Calibri" w:eastAsia="Calibri" w:hAnsi="Calibri" w:cs="Calibri"/>
                <w:color w:val="6D6E71"/>
                <w:spacing w:val="-6"/>
                <w:w w:val="90"/>
                <w:lang w:val="nl-NL"/>
              </w:rPr>
              <w:t>z</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er</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spacing w:val="-3"/>
                <w:w w:val="90"/>
                <w:lang w:val="nl-NL"/>
              </w:rPr>
              <w:t>v</w:t>
            </w:r>
            <w:r w:rsidRPr="00CA22F4">
              <w:rPr>
                <w:rFonts w:ascii="Calibri" w:eastAsia="Calibri" w:hAnsi="Calibri" w:cs="Calibri"/>
                <w:color w:val="6D6E71"/>
                <w:w w:val="90"/>
                <w:lang w:val="nl-NL"/>
              </w:rPr>
              <w:t>erwij</w:t>
            </w:r>
            <w:r w:rsidRPr="00CA22F4">
              <w:rPr>
                <w:rFonts w:ascii="Calibri" w:eastAsia="Calibri" w:hAnsi="Calibri" w:cs="Calibri"/>
                <w:color w:val="6D6E71"/>
                <w:spacing w:val="-3"/>
                <w:w w:val="90"/>
                <w:lang w:val="nl-NL"/>
              </w:rPr>
              <w:t>d</w:t>
            </w:r>
            <w:r w:rsidRPr="00CA22F4">
              <w:rPr>
                <w:rFonts w:ascii="Calibri" w:eastAsia="Calibri" w:hAnsi="Calibri" w:cs="Calibri"/>
                <w:color w:val="6D6E71"/>
                <w:w w:val="90"/>
                <w:lang w:val="nl-NL"/>
              </w:rPr>
              <w:t>eri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 xml:space="preserve">g </w:t>
            </w:r>
            <w:r w:rsidRPr="00CA22F4">
              <w:rPr>
                <w:rFonts w:ascii="Calibri" w:eastAsia="Calibri" w:hAnsi="Calibri" w:cs="Calibri"/>
                <w:color w:val="6D6E71"/>
                <w:spacing w:val="7"/>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w w:val="90"/>
                <w:lang w:val="nl-NL"/>
              </w:rPr>
              <w:t>r</w:t>
            </w:r>
            <w:r w:rsidRPr="00CA22F4">
              <w:rPr>
                <w:rFonts w:ascii="Calibri" w:eastAsia="Calibri" w:hAnsi="Calibri" w:cs="Calibri"/>
                <w:color w:val="6D6E71"/>
                <w:spacing w:val="-1"/>
                <w:w w:val="90"/>
                <w:lang w:val="nl-NL"/>
              </w:rPr>
              <w:t>u</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t</w:t>
            </w:r>
            <w:r w:rsidRPr="00CA22F4">
              <w:rPr>
                <w:rFonts w:ascii="Calibri" w:eastAsia="Calibri" w:hAnsi="Calibri" w:cs="Calibri"/>
                <w:color w:val="6D6E71"/>
                <w:spacing w:val="9"/>
                <w:w w:val="90"/>
                <w:lang w:val="nl-NL"/>
              </w:rPr>
              <w:t xml:space="preserve"> </w:t>
            </w:r>
            <w:r w:rsidRPr="00CA22F4">
              <w:rPr>
                <w:rFonts w:ascii="Calibri" w:eastAsia="Calibri" w:hAnsi="Calibri" w:cs="Calibri"/>
                <w:color w:val="6D6E71"/>
                <w:w w:val="90"/>
                <w:lang w:val="nl-NL"/>
              </w:rPr>
              <w:t>en</w:t>
            </w:r>
            <w:r w:rsidRPr="00CA22F4">
              <w:rPr>
                <w:rFonts w:ascii="Calibri" w:eastAsia="Calibri" w:hAnsi="Calibri" w:cs="Calibri"/>
                <w:color w:val="6D6E71"/>
                <w:spacing w:val="7"/>
                <w:w w:val="90"/>
                <w:lang w:val="nl-NL"/>
              </w:rPr>
              <w:t xml:space="preserve"> </w:t>
            </w:r>
            <w:r w:rsidRPr="00CA22F4">
              <w:rPr>
                <w:rFonts w:ascii="Calibri" w:eastAsia="Calibri" w:hAnsi="Calibri" w:cs="Calibri"/>
                <w:color w:val="6D6E71"/>
                <w:spacing w:val="-2"/>
                <w:w w:val="90"/>
                <w:lang w:val="nl-NL"/>
              </w:rPr>
              <w:t>v</w:t>
            </w:r>
            <w:r w:rsidRPr="00CA22F4">
              <w:rPr>
                <w:rFonts w:ascii="Calibri" w:eastAsia="Calibri" w:hAnsi="Calibri" w:cs="Calibri"/>
                <w:color w:val="6D6E71"/>
                <w:w w:val="90"/>
                <w:lang w:val="nl-NL"/>
              </w:rPr>
              <w:t>eili</w:t>
            </w:r>
            <w:r w:rsidRPr="00CA22F4">
              <w:rPr>
                <w:rFonts w:ascii="Calibri" w:eastAsia="Calibri" w:hAnsi="Calibri" w:cs="Calibri"/>
                <w:color w:val="6D6E71"/>
                <w:spacing w:val="-1"/>
                <w:w w:val="90"/>
                <w:lang w:val="nl-NL"/>
              </w:rPr>
              <w:t>gh</w:t>
            </w:r>
            <w:r w:rsidRPr="00CA22F4">
              <w:rPr>
                <w:rFonts w:ascii="Calibri" w:eastAsia="Calibri" w:hAnsi="Calibri" w:cs="Calibri"/>
                <w:color w:val="6D6E71"/>
                <w:w w:val="90"/>
                <w:lang w:val="nl-NL"/>
              </w:rPr>
              <w:t>eid</w:t>
            </w:r>
            <w:r w:rsidRPr="00CA22F4">
              <w:rPr>
                <w:rFonts w:ascii="Calibri" w:eastAsia="Calibri" w:hAnsi="Calibri" w:cs="Calibri"/>
                <w:color w:val="6D6E71"/>
                <w:w w:val="91"/>
                <w:lang w:val="nl-NL"/>
              </w:rPr>
              <w:t xml:space="preserve"> </w:t>
            </w:r>
            <w:r w:rsidRPr="00CA22F4">
              <w:rPr>
                <w:rFonts w:ascii="Calibri" w:eastAsia="Calibri" w:hAnsi="Calibri" w:cs="Calibri"/>
                <w:color w:val="6D6E71"/>
                <w:w w:val="90"/>
                <w:lang w:val="nl-NL"/>
              </w:rPr>
              <w:t>op</w:t>
            </w:r>
            <w:r w:rsidRPr="00CA22F4">
              <w:rPr>
                <w:rFonts w:ascii="Calibri" w:eastAsia="Calibri" w:hAnsi="Calibri" w:cs="Calibri"/>
                <w:color w:val="6D6E71"/>
                <w:spacing w:val="20"/>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2"/>
                <w:w w:val="90"/>
                <w:lang w:val="nl-NL"/>
              </w:rPr>
              <w:t xml:space="preserve"> </w:t>
            </w:r>
            <w:r w:rsidRPr="00CA22F4">
              <w:rPr>
                <w:rFonts w:ascii="Calibri" w:eastAsia="Calibri" w:hAnsi="Calibri" w:cs="Calibri"/>
                <w:color w:val="6D6E71"/>
                <w:w w:val="90"/>
                <w:lang w:val="nl-NL"/>
              </w:rPr>
              <w:t>sc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w:t>
            </w:r>
            <w:r w:rsidRPr="00CA22F4">
              <w:rPr>
                <w:rFonts w:ascii="Calibri" w:eastAsia="Calibri" w:hAnsi="Calibri" w:cs="Calibri"/>
                <w:color w:val="6D6E71"/>
                <w:spacing w:val="13"/>
                <w:w w:val="90"/>
                <w:lang w:val="nl-NL"/>
              </w:rPr>
              <w:t xml:space="preserve"> </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i</w:t>
            </w:r>
            <w:r w:rsidRPr="00CA22F4">
              <w:rPr>
                <w:rFonts w:ascii="Calibri" w:eastAsia="Calibri" w:hAnsi="Calibri" w:cs="Calibri"/>
                <w:color w:val="6D6E71"/>
                <w:spacing w:val="-4"/>
                <w:w w:val="90"/>
                <w:lang w:val="nl-NL"/>
              </w:rPr>
              <w:t>e</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la</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er</w:t>
            </w:r>
            <w:r w:rsidRPr="00CA22F4">
              <w:rPr>
                <w:rFonts w:ascii="Calibri" w:eastAsia="Calibri" w:hAnsi="Calibri" w:cs="Calibri"/>
                <w:color w:val="6D6E71"/>
                <w:spacing w:val="19"/>
                <w:w w:val="90"/>
                <w:lang w:val="nl-NL"/>
              </w:rPr>
              <w:t xml:space="preserve"> </w:t>
            </w:r>
            <w:r w:rsidRPr="00CA22F4">
              <w:rPr>
                <w:rFonts w:ascii="Calibri" w:eastAsia="Calibri" w:hAnsi="Calibri" w:cs="Calibri"/>
                <w:color w:val="6D6E71"/>
                <w:spacing w:val="-6"/>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6"/>
                <w:w w:val="90"/>
                <w:lang w:val="nl-NL"/>
              </w:rPr>
              <w:t>g</w:t>
            </w:r>
            <w:r w:rsidRPr="00CA22F4">
              <w:rPr>
                <w:rFonts w:ascii="Calibri" w:eastAsia="Calibri" w:hAnsi="Calibri" w:cs="Calibri"/>
                <w:color w:val="6D6E71"/>
                <w:w w:val="90"/>
                <w:lang w:val="nl-NL"/>
              </w:rPr>
              <w:t>a</w:t>
            </w:r>
            <w:r w:rsidRPr="00CA22F4">
              <w:rPr>
                <w:rFonts w:ascii="Calibri" w:eastAsia="Calibri" w:hAnsi="Calibri" w:cs="Calibri"/>
                <w:color w:val="6D6E71"/>
                <w:spacing w:val="-8"/>
                <w:w w:val="90"/>
                <w:lang w:val="nl-NL"/>
              </w:rPr>
              <w:t>r</w:t>
            </w:r>
            <w:r w:rsidRPr="00CA22F4">
              <w:rPr>
                <w:rFonts w:ascii="Calibri" w:eastAsia="Calibri" w:hAnsi="Calibri" w:cs="Calibri"/>
                <w:color w:val="6D6E71"/>
                <w:w w:val="90"/>
                <w:lang w:val="nl-NL"/>
              </w:rPr>
              <w:t>a</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ee</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d</w:t>
            </w:r>
            <w:r w:rsidRPr="00CA22F4">
              <w:rPr>
                <w:rFonts w:ascii="Calibri" w:eastAsia="Calibri" w:hAnsi="Calibri" w:cs="Calibri"/>
                <w:color w:val="6D6E71"/>
                <w:spacing w:val="18"/>
                <w:w w:val="90"/>
                <w:lang w:val="nl-NL"/>
              </w:rPr>
              <w:t xml:space="preserve"> </w:t>
            </w:r>
            <w:r w:rsidRPr="00CA22F4">
              <w:rPr>
                <w:rFonts w:ascii="Calibri" w:eastAsia="Calibri" w:hAnsi="Calibri" w:cs="Calibri"/>
                <w:color w:val="6D6E71"/>
                <w:spacing w:val="-4"/>
                <w:w w:val="90"/>
                <w:lang w:val="nl-NL"/>
              </w:rPr>
              <w:t>k</w:t>
            </w:r>
            <w:r w:rsidRPr="00CA22F4">
              <w:rPr>
                <w:rFonts w:ascii="Calibri" w:eastAsia="Calibri" w:hAnsi="Calibri" w:cs="Calibri"/>
                <w:color w:val="6D6E71"/>
                <w:w w:val="90"/>
                <w:lang w:val="nl-NL"/>
              </w:rPr>
              <w:t>an</w:t>
            </w:r>
            <w:r w:rsidRPr="00CA22F4">
              <w:rPr>
                <w:rFonts w:ascii="Calibri" w:eastAsia="Calibri" w:hAnsi="Calibri" w:cs="Calibri"/>
                <w:color w:val="6D6E71"/>
                <w:lang w:val="nl-NL"/>
              </w:rPr>
              <w:t xml:space="preserve"> </w:t>
            </w:r>
            <w:r w:rsidRPr="00CA22F4">
              <w:rPr>
                <w:rFonts w:ascii="Calibri" w:eastAsia="Calibri" w:hAnsi="Calibri" w:cs="Calibri"/>
                <w:color w:val="6D6E71"/>
                <w:spacing w:val="-2"/>
                <w:w w:val="90"/>
                <w:lang w:val="nl-NL"/>
              </w:rPr>
              <w:t>w</w:t>
            </w:r>
            <w:r w:rsidRPr="00CA22F4">
              <w:rPr>
                <w:rFonts w:ascii="Calibri" w:eastAsia="Calibri" w:hAnsi="Calibri" w:cs="Calibri"/>
                <w:color w:val="6D6E71"/>
                <w:w w:val="90"/>
                <w:lang w:val="nl-NL"/>
              </w:rPr>
              <w:t>o</w:t>
            </w:r>
            <w:r w:rsidRPr="00CA22F4">
              <w:rPr>
                <w:rFonts w:ascii="Calibri" w:eastAsia="Calibri" w:hAnsi="Calibri" w:cs="Calibri"/>
                <w:color w:val="6D6E71"/>
                <w:spacing w:val="-3"/>
                <w:w w:val="90"/>
                <w:lang w:val="nl-NL"/>
              </w:rPr>
              <w:t>r</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p>
          <w:p w14:paraId="65B28B77" w14:textId="77777777" w:rsidR="00852322" w:rsidRPr="00CA22F4" w:rsidRDefault="00852322" w:rsidP="00852322">
            <w:pPr>
              <w:pStyle w:val="TableParagraph"/>
              <w:spacing w:before="6" w:line="190" w:lineRule="exact"/>
              <w:rPr>
                <w:sz w:val="19"/>
                <w:szCs w:val="19"/>
                <w:lang w:val="nl-NL"/>
              </w:rPr>
            </w:pPr>
          </w:p>
          <w:p w14:paraId="0D9D4813"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spacing w:val="-1"/>
                <w:w w:val="95"/>
                <w:lang w:val="nl-NL"/>
              </w:rPr>
              <w:t>G</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o</w:t>
            </w:r>
            <w:r w:rsidRPr="00CA22F4">
              <w:rPr>
                <w:rFonts w:ascii="Calibri" w:eastAsia="Calibri" w:hAnsi="Calibri" w:cs="Calibri"/>
                <w:color w:val="6D6E71"/>
                <w:spacing w:val="-1"/>
                <w:w w:val="95"/>
                <w:lang w:val="nl-NL"/>
              </w:rPr>
              <w:t>nd</w:t>
            </w:r>
            <w:r w:rsidRPr="00CA22F4">
              <w:rPr>
                <w:rFonts w:ascii="Calibri" w:eastAsia="Calibri" w:hAnsi="Calibri" w:cs="Calibri"/>
                <w:color w:val="6D6E71"/>
                <w:w w:val="95"/>
                <w:lang w:val="nl-NL"/>
              </w:rPr>
              <w:t>en</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or</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w:t>
            </w:r>
          </w:p>
          <w:p w14:paraId="65E2AD55" w14:textId="77777777" w:rsidR="00852322" w:rsidRPr="00CA22F4" w:rsidRDefault="00852322" w:rsidP="00852322">
            <w:pPr>
              <w:pStyle w:val="TableParagraph"/>
              <w:spacing w:before="15" w:line="240" w:lineRule="exact"/>
              <w:rPr>
                <w:sz w:val="24"/>
                <w:szCs w:val="24"/>
                <w:lang w:val="nl-NL"/>
              </w:rPr>
            </w:pPr>
          </w:p>
          <w:p w14:paraId="44208B11" w14:textId="77777777" w:rsidR="00852322" w:rsidRPr="00CA22F4" w:rsidRDefault="00852322" w:rsidP="00852322">
            <w:pPr>
              <w:pStyle w:val="Lijstalinea"/>
              <w:numPr>
                <w:ilvl w:val="0"/>
                <w:numId w:val="2"/>
              </w:numPr>
              <w:tabs>
                <w:tab w:val="left" w:pos="270"/>
              </w:tabs>
              <w:ind w:left="270"/>
              <w:rPr>
                <w:rFonts w:ascii="Calibri" w:eastAsia="Calibri" w:hAnsi="Calibri" w:cs="Calibri"/>
                <w:lang w:val="nl-NL"/>
              </w:rPr>
            </w:pP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oo</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kan</w:t>
            </w:r>
            <w:r w:rsidRPr="00CA22F4">
              <w:rPr>
                <w:rFonts w:ascii="Calibri" w:eastAsia="Calibri" w:hAnsi="Calibri" w:cs="Calibri"/>
                <w:color w:val="6D6E71"/>
                <w:spacing w:val="-30"/>
                <w:w w:val="95"/>
                <w:lang w:val="nl-NL"/>
              </w:rPr>
              <w:t xml:space="preserve"> </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33"/>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4"/>
                <w:w w:val="95"/>
                <w:lang w:val="nl-NL"/>
              </w:rPr>
              <w:t>z</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r</w:t>
            </w:r>
            <w:r w:rsidRPr="00CA22F4">
              <w:rPr>
                <w:rFonts w:ascii="Calibri" w:eastAsia="Calibri" w:hAnsi="Calibri" w:cs="Calibri"/>
                <w:color w:val="6D6E71"/>
                <w:spacing w:val="-2"/>
                <w:w w:val="95"/>
                <w:lang w:val="nl-NL"/>
              </w:rPr>
              <w:t>g</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oef</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p>
          <w:p w14:paraId="2F83E850" w14:textId="77777777" w:rsidR="00852322" w:rsidRPr="00CA22F4" w:rsidRDefault="00852322" w:rsidP="00852322">
            <w:pPr>
              <w:pStyle w:val="TableParagraph"/>
              <w:spacing w:before="2"/>
              <w:ind w:left="170"/>
              <w:rPr>
                <w:rFonts w:ascii="Calibri" w:eastAsia="Calibri" w:hAnsi="Calibri" w:cs="Calibri"/>
                <w:lang w:val="nl-NL"/>
              </w:rPr>
            </w:pPr>
            <w:r w:rsidRPr="00CA22F4">
              <w:rPr>
                <w:rFonts w:ascii="Calibri" w:eastAsia="Calibri" w:hAnsi="Calibri" w:cs="Calibri"/>
                <w:color w:val="6D6E71"/>
                <w:spacing w:val="-2"/>
                <w:lang w:val="nl-NL"/>
              </w:rPr>
              <w:t>v</w:t>
            </w:r>
            <w:r w:rsidRPr="00CA22F4">
              <w:rPr>
                <w:rFonts w:ascii="Calibri" w:eastAsia="Calibri" w:hAnsi="Calibri" w:cs="Calibri"/>
                <w:color w:val="6D6E71"/>
                <w:lang w:val="nl-NL"/>
              </w:rPr>
              <w:t>ol</w:t>
            </w:r>
            <w:r w:rsidRPr="00CA22F4">
              <w:rPr>
                <w:rFonts w:ascii="Calibri" w:eastAsia="Calibri" w:hAnsi="Calibri" w:cs="Calibri"/>
                <w:color w:val="6D6E71"/>
                <w:spacing w:val="-3"/>
                <w:lang w:val="nl-NL"/>
              </w:rPr>
              <w:t>d</w:t>
            </w:r>
            <w:r w:rsidRPr="00CA22F4">
              <w:rPr>
                <w:rFonts w:ascii="Calibri" w:eastAsia="Calibri" w:hAnsi="Calibri" w:cs="Calibri"/>
                <w:color w:val="6D6E71"/>
                <w:lang w:val="nl-NL"/>
              </w:rPr>
              <w:t>oe</w:t>
            </w:r>
            <w:r w:rsidRPr="00CA22F4">
              <w:rPr>
                <w:rFonts w:ascii="Calibri" w:eastAsia="Calibri" w:hAnsi="Calibri" w:cs="Calibri"/>
                <w:color w:val="6D6E71"/>
                <w:spacing w:val="-1"/>
                <w:lang w:val="nl-NL"/>
              </w:rPr>
              <w:t>n</w:t>
            </w:r>
            <w:r w:rsidRPr="00CA22F4">
              <w:rPr>
                <w:rFonts w:ascii="Calibri" w:eastAsia="Calibri" w:hAnsi="Calibri" w:cs="Calibri"/>
                <w:color w:val="6D6E71"/>
                <w:lang w:val="nl-NL"/>
              </w:rPr>
              <w:t>.</w:t>
            </w:r>
          </w:p>
          <w:p w14:paraId="7274166F" w14:textId="77777777" w:rsidR="00852322" w:rsidRPr="00CA22F4" w:rsidRDefault="00852322" w:rsidP="00852322">
            <w:pPr>
              <w:pStyle w:val="TableParagraph"/>
              <w:spacing w:before="4" w:line="190" w:lineRule="exact"/>
              <w:rPr>
                <w:sz w:val="19"/>
                <w:szCs w:val="19"/>
                <w:lang w:val="nl-NL"/>
              </w:rPr>
            </w:pPr>
          </w:p>
          <w:p w14:paraId="6A8D8434" w14:textId="77777777" w:rsidR="00852322" w:rsidRPr="00CA22F4" w:rsidRDefault="00852322" w:rsidP="00852322">
            <w:pPr>
              <w:pStyle w:val="Lijstalinea"/>
              <w:numPr>
                <w:ilvl w:val="0"/>
                <w:numId w:val="2"/>
              </w:numPr>
              <w:tabs>
                <w:tab w:val="left" w:pos="270"/>
              </w:tabs>
              <w:ind w:left="270"/>
              <w:rPr>
                <w:rFonts w:ascii="Calibri" w:eastAsia="Calibri" w:hAnsi="Calibri" w:cs="Calibri"/>
                <w:lang w:val="nl-NL"/>
              </w:rPr>
            </w:pPr>
            <w:r w:rsidRPr="00CA22F4">
              <w:rPr>
                <w:rFonts w:ascii="Calibri" w:eastAsia="Calibri" w:hAnsi="Calibri" w:cs="Calibri"/>
                <w:color w:val="6D6E71"/>
                <w:w w:val="90"/>
                <w:lang w:val="nl-NL"/>
              </w:rPr>
              <w:t>Er</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3"/>
                <w:w w:val="90"/>
                <w:lang w:val="nl-NL"/>
              </w:rPr>
              <w:t>s</w:t>
            </w:r>
            <w:r w:rsidRPr="00CA22F4">
              <w:rPr>
                <w:rFonts w:ascii="Calibri" w:eastAsia="Calibri" w:hAnsi="Calibri" w:cs="Calibri"/>
                <w:color w:val="6D6E71"/>
                <w:spacing w:val="-1"/>
                <w:w w:val="90"/>
                <w:lang w:val="nl-NL"/>
              </w:rPr>
              <w:t>t</w:t>
            </w:r>
            <w:r w:rsidRPr="00CA22F4">
              <w:rPr>
                <w:rFonts w:ascii="Calibri" w:eastAsia="Calibri" w:hAnsi="Calibri" w:cs="Calibri"/>
                <w:color w:val="6D6E71"/>
                <w:w w:val="90"/>
                <w:lang w:val="nl-NL"/>
              </w:rPr>
              <w:t>ig</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spacing w:val="-2"/>
                <w:w w:val="90"/>
                <w:lang w:val="nl-NL"/>
              </w:rPr>
              <w:t>w</w:t>
            </w:r>
            <w:r w:rsidRPr="00CA22F4">
              <w:rPr>
                <w:rFonts w:ascii="Calibri" w:eastAsia="Calibri" w:hAnsi="Calibri" w:cs="Calibri"/>
                <w:color w:val="6D6E71"/>
                <w:w w:val="90"/>
                <w:lang w:val="nl-NL"/>
              </w:rPr>
              <w:t>a</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3"/>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d</w:t>
            </w:r>
            <w:r w:rsidRPr="00CA22F4">
              <w:rPr>
                <w:rFonts w:ascii="Calibri" w:eastAsia="Calibri" w:hAnsi="Calibri" w:cs="Calibri"/>
                <w:color w:val="6D6E71"/>
                <w:spacing w:val="-5"/>
                <w:w w:val="90"/>
                <w:lang w:val="nl-NL"/>
              </w:rPr>
              <w:t>r</w:t>
            </w:r>
            <w:r w:rsidRPr="00CA22F4">
              <w:rPr>
                <w:rFonts w:ascii="Calibri" w:eastAsia="Calibri" w:hAnsi="Calibri" w:cs="Calibri"/>
                <w:color w:val="6D6E71"/>
                <w:w w:val="90"/>
                <w:lang w:val="nl-NL"/>
              </w:rPr>
              <w:t>ag</w:t>
            </w:r>
            <w:r w:rsidRPr="00CA22F4">
              <w:rPr>
                <w:rFonts w:ascii="Calibri" w:eastAsia="Calibri" w:hAnsi="Calibri" w:cs="Calibri"/>
                <w:color w:val="6D6E71"/>
                <w:spacing w:val="-7"/>
                <w:w w:val="90"/>
                <w:lang w:val="nl-NL"/>
              </w:rPr>
              <w:t xml:space="preserve"> </w:t>
            </w:r>
            <w:r w:rsidRPr="00CA22F4">
              <w:rPr>
                <w:rFonts w:ascii="Calibri" w:eastAsia="Calibri" w:hAnsi="Calibri" w:cs="Calibri"/>
                <w:color w:val="6D6E71"/>
                <w:w w:val="90"/>
                <w:lang w:val="nl-NL"/>
              </w:rPr>
              <w:t>ki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d</w:t>
            </w:r>
            <w:r w:rsidRPr="00CA22F4">
              <w:rPr>
                <w:rFonts w:ascii="Calibri" w:eastAsia="Calibri" w:hAnsi="Calibri" w:cs="Calibri"/>
                <w:color w:val="6D6E71"/>
                <w:spacing w:val="19"/>
                <w:w w:val="90"/>
                <w:lang w:val="nl-NL"/>
              </w:rPr>
              <w:t xml:space="preserve"> </w:t>
            </w:r>
            <w:r w:rsidRPr="00CA22F4">
              <w:rPr>
                <w:rFonts w:ascii="Calibri" w:eastAsia="Calibri" w:hAnsi="Calibri" w:cs="Calibri"/>
                <w:color w:val="6D6E71"/>
                <w:w w:val="90"/>
                <w:lang w:val="nl-NL"/>
              </w:rPr>
              <w:t>of</w:t>
            </w:r>
            <w:r w:rsidRPr="00CA22F4">
              <w:rPr>
                <w:rFonts w:ascii="Calibri" w:eastAsia="Calibri" w:hAnsi="Calibri" w:cs="Calibri"/>
                <w:color w:val="6D6E71"/>
                <w:spacing w:val="6"/>
                <w:w w:val="90"/>
                <w:lang w:val="nl-NL"/>
              </w:rPr>
              <w:t xml:space="preserve"> </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ud</w:t>
            </w:r>
            <w:r w:rsidRPr="00CA22F4">
              <w:rPr>
                <w:rFonts w:ascii="Calibri" w:eastAsia="Calibri" w:hAnsi="Calibri" w:cs="Calibri"/>
                <w:color w:val="6D6E71"/>
                <w:w w:val="90"/>
                <w:lang w:val="nl-NL"/>
              </w:rPr>
              <w:t>ers.</w:t>
            </w:r>
          </w:p>
          <w:p w14:paraId="52159DAD" w14:textId="77777777" w:rsidR="00852322" w:rsidRPr="00CA22F4" w:rsidRDefault="00852322" w:rsidP="00852322">
            <w:pPr>
              <w:pStyle w:val="TableParagraph"/>
              <w:spacing w:before="11" w:line="240" w:lineRule="exact"/>
              <w:rPr>
                <w:sz w:val="24"/>
                <w:szCs w:val="24"/>
                <w:lang w:val="nl-NL"/>
              </w:rPr>
            </w:pPr>
          </w:p>
          <w:p w14:paraId="224EC712" w14:textId="77777777" w:rsidR="00852322" w:rsidRPr="00CA22F4" w:rsidRDefault="00852322" w:rsidP="00852322">
            <w:pPr>
              <w:pStyle w:val="Lijstalinea"/>
              <w:numPr>
                <w:ilvl w:val="0"/>
                <w:numId w:val="2"/>
              </w:numPr>
              <w:tabs>
                <w:tab w:val="left" w:pos="270"/>
              </w:tabs>
              <w:ind w:left="270"/>
              <w:rPr>
                <w:rFonts w:ascii="Calibri" w:eastAsia="Calibri" w:hAnsi="Calibri" w:cs="Calibri"/>
                <w:lang w:val="nl-NL"/>
              </w:rPr>
            </w:pPr>
            <w:r w:rsidRPr="00CA22F4">
              <w:rPr>
                <w:rFonts w:ascii="Calibri" w:eastAsia="Calibri" w:hAnsi="Calibri" w:cs="Calibri"/>
                <w:color w:val="6D6E71"/>
                <w:w w:val="90"/>
                <w:lang w:val="nl-NL"/>
              </w:rPr>
              <w:t>Ov</w:t>
            </w:r>
            <w:r w:rsidRPr="00CA22F4">
              <w:rPr>
                <w:rFonts w:ascii="Calibri" w:eastAsia="Calibri" w:hAnsi="Calibri" w:cs="Calibri"/>
                <w:color w:val="6D6E71"/>
                <w:spacing w:val="-3"/>
                <w:w w:val="90"/>
                <w:lang w:val="nl-NL"/>
              </w:rPr>
              <w:t>e</w:t>
            </w:r>
            <w:r w:rsidRPr="00CA22F4">
              <w:rPr>
                <w:rFonts w:ascii="Calibri" w:eastAsia="Calibri" w:hAnsi="Calibri" w:cs="Calibri"/>
                <w:color w:val="6D6E71"/>
                <w:w w:val="90"/>
                <w:lang w:val="nl-NL"/>
              </w:rPr>
              <w:t>rtre</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38"/>
                <w:w w:val="90"/>
                <w:lang w:val="nl-NL"/>
              </w:rPr>
              <w:t xml:space="preserve"> </w:t>
            </w:r>
            <w:r w:rsidRPr="00CA22F4">
              <w:rPr>
                <w:rFonts w:ascii="Calibri" w:eastAsia="Calibri" w:hAnsi="Calibri" w:cs="Calibri"/>
                <w:color w:val="6D6E71"/>
                <w:w w:val="90"/>
                <w:lang w:val="nl-NL"/>
              </w:rPr>
              <w:t>sc</w:t>
            </w:r>
            <w:r w:rsidRPr="00CA22F4">
              <w:rPr>
                <w:rFonts w:ascii="Calibri" w:eastAsia="Calibri" w:hAnsi="Calibri" w:cs="Calibri"/>
                <w:color w:val="6D6E71"/>
                <w:spacing w:val="-3"/>
                <w:w w:val="90"/>
                <w:lang w:val="nl-NL"/>
              </w:rPr>
              <w:t>h</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olre</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els.</w:t>
            </w:r>
          </w:p>
          <w:p w14:paraId="4337D37B" w14:textId="77777777" w:rsidR="00852322" w:rsidRPr="00CA22F4" w:rsidRDefault="00852322" w:rsidP="00852322">
            <w:pPr>
              <w:pStyle w:val="TableParagraph"/>
              <w:spacing w:before="11" w:line="240" w:lineRule="exact"/>
              <w:rPr>
                <w:sz w:val="24"/>
                <w:szCs w:val="24"/>
                <w:lang w:val="nl-NL"/>
              </w:rPr>
            </w:pPr>
          </w:p>
          <w:p w14:paraId="4FB8FCA2" w14:textId="77777777" w:rsidR="00852322" w:rsidRPr="00CA22F4" w:rsidRDefault="00852322" w:rsidP="00852322">
            <w:pPr>
              <w:pStyle w:val="Lijstalinea"/>
              <w:numPr>
                <w:ilvl w:val="1"/>
                <w:numId w:val="2"/>
              </w:numPr>
              <w:tabs>
                <w:tab w:val="left" w:pos="978"/>
              </w:tabs>
              <w:ind w:left="978"/>
              <w:rPr>
                <w:rFonts w:ascii="Calibri" w:eastAsia="Calibri" w:hAnsi="Calibri" w:cs="Calibri"/>
                <w:lang w:val="nl-NL"/>
              </w:rPr>
            </w:pPr>
            <w:r w:rsidRPr="00CA22F4">
              <w:rPr>
                <w:rFonts w:ascii="Calibri" w:eastAsia="Calibri" w:hAnsi="Calibri" w:cs="Calibri"/>
                <w:color w:val="6D6E71"/>
                <w:spacing w:val="-2"/>
                <w:w w:val="95"/>
                <w:lang w:val="nl-NL"/>
              </w:rPr>
              <w:t>Ag</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essi</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f</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5"/>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a</w:t>
            </w:r>
            <w:r w:rsidRPr="00CA22F4">
              <w:rPr>
                <w:rFonts w:ascii="Calibri" w:eastAsia="Calibri" w:hAnsi="Calibri" w:cs="Calibri"/>
                <w:color w:val="6D6E71"/>
                <w:spacing w:val="-1"/>
                <w:w w:val="95"/>
                <w:lang w:val="nl-NL"/>
              </w:rPr>
              <w:t>g.</w:t>
            </w:r>
          </w:p>
          <w:p w14:paraId="06C0C2B9" w14:textId="77777777" w:rsidR="00852322" w:rsidRPr="00CA22F4" w:rsidRDefault="00852322" w:rsidP="00852322">
            <w:pPr>
              <w:pStyle w:val="TableParagraph"/>
              <w:spacing w:before="11" w:line="240" w:lineRule="exact"/>
              <w:rPr>
                <w:sz w:val="24"/>
                <w:szCs w:val="24"/>
                <w:lang w:val="nl-NL"/>
              </w:rPr>
            </w:pPr>
          </w:p>
          <w:p w14:paraId="2BFAEDF4" w14:textId="77777777" w:rsidR="00852322" w:rsidRPr="00CA22F4" w:rsidRDefault="00852322" w:rsidP="00852322">
            <w:pPr>
              <w:pStyle w:val="Lijstalinea"/>
              <w:numPr>
                <w:ilvl w:val="1"/>
                <w:numId w:val="2"/>
              </w:numPr>
              <w:tabs>
                <w:tab w:val="left" w:pos="978"/>
              </w:tabs>
              <w:ind w:left="978"/>
              <w:rPr>
                <w:rFonts w:ascii="Calibri" w:eastAsia="Calibri" w:hAnsi="Calibri" w:cs="Calibri"/>
                <w:lang w:val="nl-NL"/>
              </w:rPr>
            </w:pPr>
            <w:r w:rsidRPr="00CA22F4">
              <w:rPr>
                <w:rFonts w:ascii="Calibri" w:eastAsia="Calibri" w:hAnsi="Calibri" w:cs="Calibri"/>
                <w:color w:val="6D6E71"/>
                <w:w w:val="90"/>
                <w:lang w:val="nl-NL"/>
              </w:rPr>
              <w:t>Be</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rei</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w:t>
            </w:r>
          </w:p>
          <w:p w14:paraId="54876CB3" w14:textId="77777777" w:rsidR="00852322" w:rsidRPr="00CA22F4" w:rsidRDefault="00852322" w:rsidP="00852322">
            <w:pPr>
              <w:pStyle w:val="TableParagraph"/>
              <w:spacing w:before="11" w:line="240" w:lineRule="exact"/>
              <w:rPr>
                <w:sz w:val="24"/>
                <w:szCs w:val="24"/>
                <w:lang w:val="nl-NL"/>
              </w:rPr>
            </w:pPr>
          </w:p>
          <w:p w14:paraId="6A61FEAB" w14:textId="77777777" w:rsidR="00852322" w:rsidRPr="00CA22F4" w:rsidRDefault="00852322" w:rsidP="00852322">
            <w:pPr>
              <w:pStyle w:val="TableParagraph"/>
              <w:ind w:left="878"/>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17"/>
                <w:lang w:val="nl-NL"/>
              </w:rPr>
              <w:t xml:space="preserve"> </w:t>
            </w:r>
            <w:r w:rsidRPr="00CA22F4">
              <w:rPr>
                <w:rFonts w:ascii="Calibri" w:eastAsia="Calibri" w:hAnsi="Calibri" w:cs="Calibri"/>
                <w:color w:val="6D6E71"/>
                <w:spacing w:val="-14"/>
                <w:lang w:val="nl-NL"/>
              </w:rPr>
              <w:t>V</w:t>
            </w:r>
            <w:r w:rsidRPr="00CA22F4">
              <w:rPr>
                <w:rFonts w:ascii="Calibri" w:eastAsia="Calibri" w:hAnsi="Calibri" w:cs="Calibri"/>
                <w:color w:val="6D6E71"/>
                <w:lang w:val="nl-NL"/>
              </w:rPr>
              <w:t>a</w:t>
            </w:r>
            <w:r w:rsidRPr="00CA22F4">
              <w:rPr>
                <w:rFonts w:ascii="Calibri" w:eastAsia="Calibri" w:hAnsi="Calibri" w:cs="Calibri"/>
                <w:color w:val="6D6E71"/>
                <w:spacing w:val="-1"/>
                <w:lang w:val="nl-NL"/>
              </w:rPr>
              <w:t>nd</w:t>
            </w:r>
            <w:r w:rsidRPr="00CA22F4">
              <w:rPr>
                <w:rFonts w:ascii="Calibri" w:eastAsia="Calibri" w:hAnsi="Calibri" w:cs="Calibri"/>
                <w:color w:val="6D6E71"/>
                <w:lang w:val="nl-NL"/>
              </w:rPr>
              <w:t>alis</w:t>
            </w:r>
            <w:r w:rsidRPr="00CA22F4">
              <w:rPr>
                <w:rFonts w:ascii="Calibri" w:eastAsia="Calibri" w:hAnsi="Calibri" w:cs="Calibri"/>
                <w:color w:val="6D6E71"/>
                <w:spacing w:val="1"/>
                <w:lang w:val="nl-NL"/>
              </w:rPr>
              <w:t>m</w:t>
            </w:r>
            <w:r w:rsidRPr="00CA22F4">
              <w:rPr>
                <w:rFonts w:ascii="Calibri" w:eastAsia="Calibri" w:hAnsi="Calibri" w:cs="Calibri"/>
                <w:color w:val="6D6E71"/>
                <w:lang w:val="nl-NL"/>
              </w:rPr>
              <w:t>e.</w:t>
            </w:r>
          </w:p>
          <w:p w14:paraId="4C73D8B0" w14:textId="77777777" w:rsidR="00852322" w:rsidRPr="00CA22F4" w:rsidRDefault="00852322" w:rsidP="00852322">
            <w:pPr>
              <w:pStyle w:val="TableParagraph"/>
              <w:spacing w:before="11" w:line="240" w:lineRule="exact"/>
              <w:rPr>
                <w:sz w:val="24"/>
                <w:szCs w:val="24"/>
                <w:lang w:val="nl-NL"/>
              </w:rPr>
            </w:pPr>
          </w:p>
          <w:p w14:paraId="134CA75D" w14:textId="77777777" w:rsidR="00852322" w:rsidRPr="00CA22F4" w:rsidRDefault="00852322" w:rsidP="00852322">
            <w:pPr>
              <w:pStyle w:val="TableParagraph"/>
              <w:ind w:left="878"/>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eks</w:t>
            </w:r>
            <w:r w:rsidRPr="00CA22F4">
              <w:rPr>
                <w:rFonts w:ascii="Calibri" w:eastAsia="Calibri" w:hAnsi="Calibri" w:cs="Calibri"/>
                <w:color w:val="6D6E71"/>
                <w:spacing w:val="-2"/>
                <w:w w:val="95"/>
                <w:lang w:val="nl-NL"/>
              </w:rPr>
              <w:t>u</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e</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3"/>
                <w:w w:val="95"/>
                <w:lang w:val="nl-NL"/>
              </w:rPr>
              <w:t>n</w:t>
            </w:r>
            <w:r w:rsidRPr="00CA22F4">
              <w:rPr>
                <w:rFonts w:ascii="Calibri" w:eastAsia="Calibri" w:hAnsi="Calibri" w:cs="Calibri"/>
                <w:color w:val="6D6E71"/>
                <w:w w:val="95"/>
                <w:lang w:val="nl-NL"/>
              </w:rPr>
              <w:t>timi</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tie.</w:t>
            </w:r>
          </w:p>
        </w:tc>
        <w:tc>
          <w:tcPr>
            <w:tcW w:w="3060" w:type="dxa"/>
            <w:tcBorders>
              <w:top w:val="single" w:sz="8" w:space="0" w:color="000000"/>
              <w:left w:val="single" w:sz="8" w:space="0" w:color="000000"/>
              <w:bottom w:val="single" w:sz="8" w:space="0" w:color="000000"/>
              <w:right w:val="single" w:sz="8" w:space="0" w:color="000000"/>
            </w:tcBorders>
          </w:tcPr>
          <w:p w14:paraId="7EBD62F0"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3"/>
                <w:lang w:val="nl-NL"/>
              </w:rPr>
              <w:t>st</w:t>
            </w:r>
            <w:r w:rsidRPr="00CA22F4">
              <w:rPr>
                <w:rFonts w:ascii="Calibri" w:eastAsia="Calibri" w:hAnsi="Calibri" w:cs="Calibri"/>
                <w:color w:val="6D6E71"/>
                <w:lang w:val="nl-NL"/>
              </w:rPr>
              <w:t>a</w:t>
            </w:r>
            <w:r w:rsidRPr="00CA22F4">
              <w:rPr>
                <w:rFonts w:ascii="Calibri" w:eastAsia="Calibri" w:hAnsi="Calibri" w:cs="Calibri"/>
                <w:color w:val="6D6E71"/>
                <w:spacing w:val="-1"/>
                <w:lang w:val="nl-NL"/>
              </w:rPr>
              <w:t>pp</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n.</w:t>
            </w:r>
          </w:p>
        </w:tc>
        <w:tc>
          <w:tcPr>
            <w:tcW w:w="2234" w:type="dxa"/>
            <w:tcBorders>
              <w:top w:val="single" w:sz="8" w:space="0" w:color="000000"/>
              <w:left w:val="single" w:sz="8" w:space="0" w:color="000000"/>
              <w:bottom w:val="single" w:sz="8" w:space="0" w:color="000000"/>
              <w:right w:val="single" w:sz="8" w:space="0" w:color="000000"/>
            </w:tcBorders>
          </w:tcPr>
          <w:p w14:paraId="42898E51" w14:textId="77777777" w:rsidR="00852322" w:rsidRPr="00CA22F4" w:rsidRDefault="00852322" w:rsidP="00852322">
            <w:pPr>
              <w:rPr>
                <w:lang w:val="nl-NL"/>
              </w:rPr>
            </w:pPr>
          </w:p>
        </w:tc>
        <w:tc>
          <w:tcPr>
            <w:tcW w:w="914" w:type="dxa"/>
            <w:tcBorders>
              <w:top w:val="single" w:sz="8" w:space="0" w:color="000000"/>
              <w:left w:val="single" w:sz="8" w:space="0" w:color="000000"/>
              <w:bottom w:val="single" w:sz="8" w:space="0" w:color="000000"/>
              <w:right w:val="single" w:sz="8" w:space="0" w:color="000000"/>
            </w:tcBorders>
          </w:tcPr>
          <w:p w14:paraId="3225A074"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6889529D" w14:textId="77777777" w:rsidR="00852322" w:rsidRPr="00CA22F4" w:rsidRDefault="00852322" w:rsidP="00852322">
            <w:pPr>
              <w:rPr>
                <w:lang w:val="nl-NL"/>
              </w:rPr>
            </w:pPr>
          </w:p>
        </w:tc>
      </w:tr>
      <w:tr w:rsidR="00852322" w:rsidRPr="00CA22F4" w14:paraId="4079DB7F" w14:textId="77777777" w:rsidTr="00852322">
        <w:trPr>
          <w:trHeight w:hRule="exact" w:val="1346"/>
        </w:trPr>
        <w:tc>
          <w:tcPr>
            <w:tcW w:w="439" w:type="dxa"/>
            <w:tcBorders>
              <w:top w:val="single" w:sz="8" w:space="0" w:color="000000"/>
              <w:left w:val="single" w:sz="8" w:space="0" w:color="000000"/>
              <w:bottom w:val="single" w:sz="8" w:space="0" w:color="000000"/>
              <w:right w:val="single" w:sz="8" w:space="0" w:color="000000"/>
            </w:tcBorders>
          </w:tcPr>
          <w:p w14:paraId="01795F9F" w14:textId="77777777" w:rsidR="00852322" w:rsidRPr="00CA22F4" w:rsidRDefault="00852322" w:rsidP="00852322">
            <w:pPr>
              <w:pStyle w:val="TableParagraph"/>
              <w:spacing w:before="25"/>
              <w:ind w:left="147" w:right="120"/>
              <w:jc w:val="center"/>
              <w:rPr>
                <w:rFonts w:ascii="Calibri" w:eastAsia="Calibri" w:hAnsi="Calibri" w:cs="Calibri"/>
                <w:lang w:val="nl-NL"/>
              </w:rPr>
            </w:pPr>
            <w:r w:rsidRPr="00CA22F4">
              <w:rPr>
                <w:rFonts w:ascii="Calibri" w:eastAsia="Calibri" w:hAnsi="Calibri" w:cs="Calibri"/>
                <w:color w:val="6D6E71"/>
                <w:lang w:val="nl-NL"/>
              </w:rPr>
              <w:t>6</w:t>
            </w:r>
          </w:p>
        </w:tc>
        <w:tc>
          <w:tcPr>
            <w:tcW w:w="4181" w:type="dxa"/>
            <w:tcBorders>
              <w:top w:val="single" w:sz="8" w:space="0" w:color="000000"/>
              <w:left w:val="single" w:sz="8" w:space="0" w:color="000000"/>
              <w:bottom w:val="single" w:sz="8" w:space="0" w:color="000000"/>
              <w:right w:val="single" w:sz="8" w:space="0" w:color="000000"/>
            </w:tcBorders>
          </w:tcPr>
          <w:p w14:paraId="2855F629"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spacing w:val="-1"/>
                <w:w w:val="95"/>
                <w:lang w:val="nl-NL"/>
              </w:rPr>
              <w:t>Oude</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3"/>
                <w:w w:val="95"/>
                <w:lang w:val="nl-NL"/>
              </w:rPr>
              <w:t>w</w:t>
            </w:r>
            <w:r w:rsidRPr="00CA22F4">
              <w:rPr>
                <w:rFonts w:ascii="Calibri" w:eastAsia="Calibri" w:hAnsi="Calibri" w:cs="Calibri"/>
                <w:color w:val="6D6E71"/>
                <w:spacing w:val="-2"/>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de</w:t>
            </w:r>
            <w:r w:rsidRPr="00CA22F4">
              <w:rPr>
                <w:rFonts w:ascii="Calibri" w:eastAsia="Calibri" w:hAnsi="Calibri" w:cs="Calibri"/>
                <w:color w:val="6D6E71"/>
                <w:w w:val="95"/>
                <w:lang w:val="nl-NL"/>
              </w:rPr>
              <w:t xml:space="preserve">n </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w w:val="95"/>
                <w:lang w:val="nl-NL"/>
              </w:rPr>
              <w:t>sc</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ift</w:t>
            </w:r>
            <w:r w:rsidRPr="00CA22F4">
              <w:rPr>
                <w:rFonts w:ascii="Calibri" w:eastAsia="Calibri" w:hAnsi="Calibri" w:cs="Calibri"/>
                <w:color w:val="6D6E71"/>
                <w:spacing w:val="-2"/>
                <w:w w:val="95"/>
                <w:lang w:val="nl-NL"/>
              </w:rPr>
              <w:t>e</w:t>
            </w:r>
            <w:r w:rsidRPr="00CA22F4">
              <w:rPr>
                <w:rFonts w:ascii="Calibri" w:eastAsia="Calibri" w:hAnsi="Calibri" w:cs="Calibri"/>
                <w:color w:val="6D6E71"/>
                <w:spacing w:val="-1"/>
                <w:w w:val="95"/>
                <w:lang w:val="nl-NL"/>
              </w:rPr>
              <w:t>li</w:t>
            </w:r>
            <w:r w:rsidRPr="00CA22F4">
              <w:rPr>
                <w:rFonts w:ascii="Calibri" w:eastAsia="Calibri" w:hAnsi="Calibri" w:cs="Calibri"/>
                <w:color w:val="6D6E71"/>
                <w:w w:val="95"/>
                <w:lang w:val="nl-NL"/>
              </w:rPr>
              <w:t>jk</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1"/>
                <w:w w:val="95"/>
                <w:lang w:val="nl-NL"/>
              </w:rPr>
              <w:t>genodi</w:t>
            </w:r>
            <w:r w:rsidRPr="00CA22F4">
              <w:rPr>
                <w:rFonts w:ascii="Calibri" w:eastAsia="Calibri" w:hAnsi="Calibri" w:cs="Calibri"/>
                <w:color w:val="6D6E71"/>
                <w:spacing w:val="-2"/>
                <w:w w:val="95"/>
                <w:lang w:val="nl-NL"/>
              </w:rPr>
              <w:t>g</w:t>
            </w:r>
            <w:r w:rsidRPr="00CA22F4">
              <w:rPr>
                <w:rFonts w:ascii="Calibri" w:eastAsia="Calibri" w:hAnsi="Calibri" w:cs="Calibri"/>
                <w:color w:val="6D6E71"/>
                <w:spacing w:val="-1"/>
                <w:w w:val="95"/>
                <w:lang w:val="nl-NL"/>
              </w:rPr>
              <w:t>d.</w:t>
            </w:r>
          </w:p>
          <w:p w14:paraId="04D13A7F" w14:textId="77777777" w:rsidR="00852322" w:rsidRPr="00CA22F4" w:rsidRDefault="00852322" w:rsidP="00852322">
            <w:pPr>
              <w:pStyle w:val="TableParagraph"/>
              <w:spacing w:before="15" w:line="240" w:lineRule="exact"/>
              <w:rPr>
                <w:sz w:val="24"/>
                <w:szCs w:val="24"/>
                <w:lang w:val="nl-NL"/>
              </w:rPr>
            </w:pPr>
          </w:p>
          <w:p w14:paraId="69BDD092"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5"/>
                <w:lang w:val="nl-NL"/>
              </w:rPr>
              <w:t>Ges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ek</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3"/>
                <w:w w:val="95"/>
                <w:lang w:val="nl-NL"/>
              </w:rPr>
              <w:t>ov</w:t>
            </w:r>
            <w:r w:rsidRPr="00CA22F4">
              <w:rPr>
                <w:rFonts w:ascii="Calibri" w:eastAsia="Calibri" w:hAnsi="Calibri" w:cs="Calibri"/>
                <w:color w:val="6D6E71"/>
                <w:w w:val="95"/>
                <w:lang w:val="nl-NL"/>
              </w:rPr>
              <w:t>er</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oo</w:t>
            </w:r>
            <w:r w:rsidRPr="00CA22F4">
              <w:rPr>
                <w:rFonts w:ascii="Calibri" w:eastAsia="Calibri" w:hAnsi="Calibri" w:cs="Calibri"/>
                <w:color w:val="6D6E71"/>
                <w:spacing w:val="-1"/>
                <w:w w:val="95"/>
                <w:lang w:val="nl-NL"/>
              </w:rPr>
              <w:t>rn</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1"/>
                <w:w w:val="95"/>
                <w:lang w:val="nl-NL"/>
              </w:rPr>
              <w:t>m</w:t>
            </w:r>
            <w:r w:rsidRPr="00CA22F4">
              <w:rPr>
                <w:rFonts w:ascii="Calibri" w:eastAsia="Calibri" w:hAnsi="Calibri" w:cs="Calibri"/>
                <w:color w:val="6D6E71"/>
                <w:w w:val="95"/>
                <w:lang w:val="nl-NL"/>
              </w:rPr>
              <w:t>en</w:t>
            </w:r>
            <w:r w:rsidRPr="00CA22F4">
              <w:rPr>
                <w:rFonts w:ascii="Calibri" w:eastAsia="Calibri" w:hAnsi="Calibri" w:cs="Calibri"/>
                <w:color w:val="6D6E71"/>
                <w:spacing w:val="-10"/>
                <w:w w:val="95"/>
                <w:lang w:val="nl-NL"/>
              </w:rPr>
              <w:t xml:space="preserve"> </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t</w:t>
            </w:r>
          </w:p>
          <w:p w14:paraId="31F75C9A" w14:textId="77777777" w:rsidR="00852322" w:rsidRPr="00CA22F4" w:rsidRDefault="00852322" w:rsidP="00852322">
            <w:pPr>
              <w:pStyle w:val="TableParagraph"/>
              <w:spacing w:before="2"/>
              <w:ind w:left="170"/>
              <w:rPr>
                <w:rFonts w:ascii="Calibri" w:eastAsia="Calibri" w:hAnsi="Calibri" w:cs="Calibri"/>
                <w:lang w:val="nl-NL"/>
              </w:rPr>
            </w:pPr>
            <w:r w:rsidRPr="00CA22F4">
              <w:rPr>
                <w:rFonts w:ascii="Calibri" w:eastAsia="Calibri" w:hAnsi="Calibri" w:cs="Calibri"/>
                <w:color w:val="6D6E71"/>
                <w:spacing w:val="-2"/>
                <w:lang w:val="nl-NL"/>
              </w:rPr>
              <w:t>v</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r</w:t>
            </w:r>
            <w:r w:rsidRPr="00CA22F4">
              <w:rPr>
                <w:rFonts w:ascii="Calibri" w:eastAsia="Calibri" w:hAnsi="Calibri" w:cs="Calibri"/>
                <w:color w:val="6D6E71"/>
                <w:lang w:val="nl-NL"/>
              </w:rPr>
              <w:t>w</w:t>
            </w:r>
            <w:r w:rsidRPr="00CA22F4">
              <w:rPr>
                <w:rFonts w:ascii="Calibri" w:eastAsia="Calibri" w:hAnsi="Calibri" w:cs="Calibri"/>
                <w:color w:val="6D6E71"/>
                <w:spacing w:val="-3"/>
                <w:lang w:val="nl-NL"/>
              </w:rPr>
              <w:t>i</w:t>
            </w:r>
            <w:r w:rsidRPr="00CA22F4">
              <w:rPr>
                <w:rFonts w:ascii="Calibri" w:eastAsia="Calibri" w:hAnsi="Calibri" w:cs="Calibri"/>
                <w:color w:val="6D6E71"/>
                <w:lang w:val="nl-NL"/>
              </w:rPr>
              <w:t>j</w:t>
            </w:r>
            <w:r w:rsidRPr="00CA22F4">
              <w:rPr>
                <w:rFonts w:ascii="Calibri" w:eastAsia="Calibri" w:hAnsi="Calibri" w:cs="Calibri"/>
                <w:color w:val="6D6E71"/>
                <w:spacing w:val="-1"/>
                <w:lang w:val="nl-NL"/>
              </w:rPr>
              <w:t>d</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r</w:t>
            </w:r>
            <w:r w:rsidRPr="00CA22F4">
              <w:rPr>
                <w:rFonts w:ascii="Calibri" w:eastAsia="Calibri" w:hAnsi="Calibri" w:cs="Calibri"/>
                <w:color w:val="6D6E71"/>
                <w:lang w:val="nl-NL"/>
              </w:rPr>
              <w:t>i</w:t>
            </w:r>
            <w:r w:rsidRPr="00CA22F4">
              <w:rPr>
                <w:rFonts w:ascii="Calibri" w:eastAsia="Calibri" w:hAnsi="Calibri" w:cs="Calibri"/>
                <w:color w:val="6D6E71"/>
                <w:spacing w:val="-1"/>
                <w:lang w:val="nl-NL"/>
              </w:rPr>
              <w:t>ng.</w:t>
            </w:r>
          </w:p>
        </w:tc>
        <w:tc>
          <w:tcPr>
            <w:tcW w:w="3060" w:type="dxa"/>
            <w:tcBorders>
              <w:top w:val="single" w:sz="8" w:space="0" w:color="000000"/>
              <w:left w:val="single" w:sz="8" w:space="0" w:color="000000"/>
              <w:bottom w:val="single" w:sz="8" w:space="0" w:color="000000"/>
              <w:right w:val="single" w:sz="8" w:space="0" w:color="000000"/>
            </w:tcBorders>
          </w:tcPr>
          <w:p w14:paraId="79A83CC9"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Bri</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f</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3"/>
                <w:w w:val="95"/>
                <w:lang w:val="nl-NL"/>
              </w:rPr>
              <w:t>h</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p>
          <w:p w14:paraId="4630D7BE" w14:textId="77777777" w:rsidR="00852322" w:rsidRPr="00CA22F4" w:rsidRDefault="00852322" w:rsidP="00852322">
            <w:pPr>
              <w:pStyle w:val="TableParagraph"/>
              <w:spacing w:before="54"/>
              <w:ind w:left="167"/>
              <w:rPr>
                <w:rFonts w:ascii="Calibri" w:eastAsia="Calibri" w:hAnsi="Calibri" w:cs="Calibri"/>
                <w:lang w:val="nl-NL"/>
              </w:rPr>
            </w:pP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ossier.</w:t>
            </w:r>
          </w:p>
        </w:tc>
        <w:tc>
          <w:tcPr>
            <w:tcW w:w="2234" w:type="dxa"/>
            <w:tcBorders>
              <w:top w:val="single" w:sz="8" w:space="0" w:color="000000"/>
              <w:left w:val="single" w:sz="8" w:space="0" w:color="000000"/>
              <w:bottom w:val="single" w:sz="8" w:space="0" w:color="000000"/>
              <w:right w:val="single" w:sz="8" w:space="0" w:color="000000"/>
            </w:tcBorders>
          </w:tcPr>
          <w:p w14:paraId="5AD15D14"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2CECA5ED"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0DA650E3" w14:textId="77777777" w:rsidR="00852322" w:rsidRPr="00CA22F4" w:rsidRDefault="00852322" w:rsidP="00852322">
            <w:pPr>
              <w:rPr>
                <w:lang w:val="nl-NL"/>
              </w:rPr>
            </w:pPr>
          </w:p>
        </w:tc>
      </w:tr>
    </w:tbl>
    <w:p w14:paraId="1DE67879" w14:textId="77777777" w:rsidR="00852322" w:rsidRPr="00CA22F4" w:rsidRDefault="00852322" w:rsidP="00852322">
      <w:pPr>
        <w:sectPr w:rsidR="00852322" w:rsidRPr="00CA22F4">
          <w:headerReference w:type="default" r:id="rId119"/>
          <w:footerReference w:type="default" r:id="rId120"/>
          <w:pgSz w:w="16838" w:h="11920" w:orient="landscape"/>
          <w:pgMar w:top="1040" w:right="2420" w:bottom="280" w:left="1040" w:header="0" w:footer="0" w:gutter="0"/>
          <w:cols w:space="708"/>
        </w:sectPr>
      </w:pPr>
    </w:p>
    <w:p w14:paraId="2DA86B90" w14:textId="77777777" w:rsidR="00852322" w:rsidRPr="00CA22F4" w:rsidRDefault="00852322" w:rsidP="00852322">
      <w:pPr>
        <w:spacing w:before="8" w:line="80" w:lineRule="exact"/>
        <w:rPr>
          <w:sz w:val="8"/>
          <w:szCs w:val="8"/>
        </w:rPr>
      </w:pPr>
      <w:r>
        <w:rPr>
          <w:noProof/>
          <w:lang w:val="nl-NL" w:eastAsia="nl-NL"/>
        </w:rPr>
        <mc:AlternateContent>
          <mc:Choice Requires="wpg">
            <w:drawing>
              <wp:anchor distT="0" distB="0" distL="114300" distR="114300" simplePos="0" relativeHeight="251673600" behindDoc="1" locked="0" layoutInCell="1" allowOverlap="1" wp14:anchorId="4A0B37B9" wp14:editId="2B658E0C">
                <wp:simplePos x="0" y="0"/>
                <wp:positionH relativeFrom="page">
                  <wp:posOffset>-6350</wp:posOffset>
                </wp:positionH>
                <wp:positionV relativeFrom="page">
                  <wp:posOffset>-6350</wp:posOffset>
                </wp:positionV>
                <wp:extent cx="346710" cy="7573010"/>
                <wp:effectExtent l="0" t="3175" r="2540" b="5715"/>
                <wp:wrapNone/>
                <wp:docPr id="13"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14" name="Group 31"/>
                        <wpg:cNvGrpSpPr>
                          <a:grpSpLocks/>
                        </wpg:cNvGrpSpPr>
                        <wpg:grpSpPr bwMode="auto">
                          <a:xfrm>
                            <a:off x="0" y="0"/>
                            <a:ext cx="526" cy="11906"/>
                            <a:chOff x="0" y="0"/>
                            <a:chExt cx="526" cy="11906"/>
                          </a:xfrm>
                        </wpg:grpSpPr>
                        <wps:wsp>
                          <wps:cNvPr id="15" name="Freeform 32"/>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33"/>
                        <wpg:cNvGrpSpPr>
                          <a:grpSpLocks/>
                        </wpg:cNvGrpSpPr>
                        <wpg:grpSpPr bwMode="auto">
                          <a:xfrm>
                            <a:off x="523" y="0"/>
                            <a:ext cx="2" cy="11906"/>
                            <a:chOff x="523" y="0"/>
                            <a:chExt cx="2" cy="11906"/>
                          </a:xfrm>
                        </wpg:grpSpPr>
                        <wps:wsp>
                          <wps:cNvPr id="17" name="Freeform 34"/>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884C1C" id="Groep 13" o:spid="_x0000_s1026" style="position:absolute;margin-left:-.5pt;margin-top:-.5pt;width:27.3pt;height:596.3pt;z-index:-251642880;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">
                <v:group id="Group 31"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2"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" path="m,11906r526,l526,,,,,11906e" fillcolor="#00aeef" stroked="f">
                    <v:path arrowok="t" o:connecttype="custom" o:connectlocs="0,11906;526,11906;526,0;0,0;0,11906" o:connectangles="0,0,0,0,0"/>
                  </v:shape>
                </v:group>
                <v:group id="Group 33"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4"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74624" behindDoc="1" locked="0" layoutInCell="1" allowOverlap="1" wp14:anchorId="72073407" wp14:editId="1963F04C">
                <wp:simplePos x="0" y="0"/>
                <wp:positionH relativeFrom="page">
                  <wp:posOffset>10121265</wp:posOffset>
                </wp:positionH>
                <wp:positionV relativeFrom="page">
                  <wp:posOffset>0</wp:posOffset>
                </wp:positionV>
                <wp:extent cx="570865" cy="7560310"/>
                <wp:effectExtent l="5715" t="9525" r="4445" b="2540"/>
                <wp:wrapNone/>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 cy="7560310"/>
                          <a:chOff x="15939" y="0"/>
                          <a:chExt cx="899" cy="11906"/>
                        </a:xfrm>
                      </wpg:grpSpPr>
                      <wps:wsp>
                        <wps:cNvPr id="12" name="Freeform 36"/>
                        <wps:cNvSpPr>
                          <a:spLocks/>
                        </wps:cNvSpPr>
                        <wps:spPr bwMode="auto">
                          <a:xfrm>
                            <a:off x="15939" y="0"/>
                            <a:ext cx="899" cy="11906"/>
                          </a:xfrm>
                          <a:custGeom>
                            <a:avLst/>
                            <a:gdLst>
                              <a:gd name="T0" fmla="+- 0 16183 15939"/>
                              <a:gd name="T1" fmla="*/ T0 w 899"/>
                              <a:gd name="T2" fmla="*/ 0 h 11906"/>
                              <a:gd name="T3" fmla="+- 0 16150 15939"/>
                              <a:gd name="T4" fmla="*/ T3 w 899"/>
                              <a:gd name="T5" fmla="*/ 254 h 11906"/>
                              <a:gd name="T6" fmla="+- 0 16113 15939"/>
                              <a:gd name="T7" fmla="*/ T6 w 899"/>
                              <a:gd name="T8" fmla="*/ 579 h 11906"/>
                              <a:gd name="T9" fmla="+- 0 16073 15939"/>
                              <a:gd name="T10" fmla="*/ T9 w 899"/>
                              <a:gd name="T11" fmla="*/ 997 h 11906"/>
                              <a:gd name="T12" fmla="+- 0 16032 15939"/>
                              <a:gd name="T13" fmla="*/ T12 w 899"/>
                              <a:gd name="T14" fmla="*/ 1505 h 11906"/>
                              <a:gd name="T15" fmla="+- 0 15996 15939"/>
                              <a:gd name="T16" fmla="*/ T15 w 899"/>
                              <a:gd name="T17" fmla="*/ 2106 h 11906"/>
                              <a:gd name="T18" fmla="+- 0 15966 15939"/>
                              <a:gd name="T19" fmla="*/ T18 w 899"/>
                              <a:gd name="T20" fmla="*/ 2799 h 11906"/>
                              <a:gd name="T21" fmla="+- 0 15946 15939"/>
                              <a:gd name="T22" fmla="*/ T21 w 899"/>
                              <a:gd name="T23" fmla="*/ 3584 h 11906"/>
                              <a:gd name="T24" fmla="+- 0 15939 15939"/>
                              <a:gd name="T25" fmla="*/ T24 w 899"/>
                              <a:gd name="T26" fmla="*/ 4462 h 11906"/>
                              <a:gd name="T27" fmla="+- 0 15943 15939"/>
                              <a:gd name="T28" fmla="*/ T27 w 899"/>
                              <a:gd name="T29" fmla="*/ 5000 h 11906"/>
                              <a:gd name="T30" fmla="+- 0 15968 15939"/>
                              <a:gd name="T31" fmla="*/ T30 w 899"/>
                              <a:gd name="T32" fmla="*/ 6086 h 11906"/>
                              <a:gd name="T33" fmla="+- 0 16041 15939"/>
                              <a:gd name="T34" fmla="*/ T33 w 899"/>
                              <a:gd name="T35" fmla="*/ 7747 h 11906"/>
                              <a:gd name="T36" fmla="+- 0 16280 15939"/>
                              <a:gd name="T37" fmla="*/ T36 w 899"/>
                              <a:gd name="T38" fmla="*/ 11906 h 11906"/>
                              <a:gd name="T39" fmla="+- 0 16838 15939"/>
                              <a:gd name="T40" fmla="*/ T39 w 899"/>
                              <a:gd name="T41" fmla="*/ 11906 h 11906"/>
                              <a:gd name="T42" fmla="+- 0 16838 15939"/>
                              <a:gd name="T43" fmla="*/ T42 w 899"/>
                              <a:gd name="T44" fmla="*/ 0 h 11906"/>
                              <a:gd name="T45" fmla="+- 0 16183 15939"/>
                              <a:gd name="T46" fmla="*/ T45 w 899"/>
                              <a:gd name="T47" fmla="*/ 0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899" h="11906">
                                <a:moveTo>
                                  <a:pt x="244" y="0"/>
                                </a:moveTo>
                                <a:lnTo>
                                  <a:pt x="211" y="254"/>
                                </a:lnTo>
                                <a:lnTo>
                                  <a:pt x="174" y="579"/>
                                </a:lnTo>
                                <a:lnTo>
                                  <a:pt x="134" y="997"/>
                                </a:lnTo>
                                <a:lnTo>
                                  <a:pt x="93" y="1505"/>
                                </a:lnTo>
                                <a:lnTo>
                                  <a:pt x="57" y="2106"/>
                                </a:lnTo>
                                <a:lnTo>
                                  <a:pt x="27" y="2799"/>
                                </a:lnTo>
                                <a:lnTo>
                                  <a:pt x="7" y="3584"/>
                                </a:lnTo>
                                <a:lnTo>
                                  <a:pt x="0" y="4462"/>
                                </a:lnTo>
                                <a:lnTo>
                                  <a:pt x="4" y="5000"/>
                                </a:lnTo>
                                <a:lnTo>
                                  <a:pt x="29" y="6086"/>
                                </a:lnTo>
                                <a:lnTo>
                                  <a:pt x="102" y="7747"/>
                                </a:lnTo>
                                <a:lnTo>
                                  <a:pt x="341" y="11906"/>
                                </a:lnTo>
                                <a:lnTo>
                                  <a:pt x="899" y="11906"/>
                                </a:lnTo>
                                <a:lnTo>
                                  <a:pt x="899" y="0"/>
                                </a:lnTo>
                                <a:lnTo>
                                  <a:pt x="244"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8D952" id="Groep 11" o:spid="_x0000_s1026" style="position:absolute;margin-left:796.95pt;margin-top:0;width:44.95pt;height:595.3pt;z-index:-251641856;mso-position-horizontal-relative:page;mso-position-vertical-relative:page" coordorigin="15939" coordsize="89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">
                <v:shape id="Freeform 36" o:spid="_x0000_s1027" style="position:absolute;left:15939;width:899;height:11906;visibility:visible;mso-wrap-style:square;v-text-anchor:top" coordsize="89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" path="m244,l211,254,174,579,134,997,93,1505,57,2106,27,2799,7,3584,,4462r4,538l29,6086r73,1661l341,11906r558,l899,,244,e" fillcolor="#d7df23" stroked="f">
                  <v:path arrowok="t" o:connecttype="custom" o:connectlocs="244,0;211,254;174,579;134,997;93,1505;57,2106;27,2799;7,3584;0,4462;4,5000;29,6086;102,7747;341,11906;899,11906;899,0;244,0"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251675648" behindDoc="1" locked="0" layoutInCell="1" allowOverlap="1" wp14:anchorId="2A0661E9" wp14:editId="51E6FA5D">
                <wp:simplePos x="0" y="0"/>
                <wp:positionH relativeFrom="page">
                  <wp:posOffset>151765</wp:posOffset>
                </wp:positionH>
                <wp:positionV relativeFrom="page">
                  <wp:posOffset>3716655</wp:posOffset>
                </wp:positionV>
                <wp:extent cx="165100" cy="167005"/>
                <wp:effectExtent l="0" t="1905" r="0" b="254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A93C" w14:textId="77777777" w:rsidR="00A71134" w:rsidRDefault="00A71134" w:rsidP="00852322">
                            <w:pPr>
                              <w:pStyle w:val="Plattetekst"/>
                              <w:spacing w:line="244" w:lineRule="exact"/>
                              <w:ind w:left="20"/>
                              <w:rPr>
                                <w:rFonts w:cs="Calibri"/>
                              </w:rPr>
                            </w:pPr>
                            <w:r>
                              <w:rPr>
                                <w:rFonts w:cs="Calibri"/>
                                <w:color w:val="FFFFFF"/>
                                <w:w w:val="99"/>
                              </w:rPr>
                              <w:t>90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61E9" id="Tekstvak 10" o:spid="_x0000_s1039" type="#_x0000_t202" style="position:absolute;margin-left:11.95pt;margin-top:292.65pt;width:13pt;height:13.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" filled="f" stroked="f">
                <v:textbox style="layout-flow:vertical" inset="0,0,0,0">
                  <w:txbxContent>
                    <w:p w14:paraId="647AA93C" w14:textId="77777777" w:rsidR="00A71134" w:rsidRDefault="00A71134" w:rsidP="00852322">
                      <w:pPr>
                        <w:pStyle w:val="Plattetekst"/>
                        <w:spacing w:line="244" w:lineRule="exact"/>
                        <w:ind w:left="20"/>
                        <w:rPr>
                          <w:rFonts w:cs="Calibri"/>
                        </w:rPr>
                      </w:pPr>
                      <w:r>
                        <w:rPr>
                          <w:rFonts w:cs="Calibri"/>
                          <w:color w:val="FFFFFF"/>
                          <w:w w:val="99"/>
                        </w:rPr>
                        <w:t>90</w:t>
                      </w:r>
                    </w:p>
                  </w:txbxContent>
                </v:textbox>
                <w10:wrap anchorx="page" anchory="page"/>
              </v:shape>
            </w:pict>
          </mc:Fallback>
        </mc:AlternateContent>
      </w:r>
    </w:p>
    <w:tbl>
      <w:tblPr>
        <w:tblStyle w:val="TableNormal"/>
        <w:tblW w:w="0" w:type="auto"/>
        <w:tblInd w:w="93" w:type="dxa"/>
        <w:tblLayout w:type="fixed"/>
        <w:tblLook w:val="01E0" w:firstRow="1" w:lastRow="1" w:firstColumn="1" w:lastColumn="1" w:noHBand="0" w:noVBand="0"/>
      </w:tblPr>
      <w:tblGrid>
        <w:gridCol w:w="557"/>
        <w:gridCol w:w="4181"/>
        <w:gridCol w:w="3060"/>
        <w:gridCol w:w="2234"/>
        <w:gridCol w:w="914"/>
        <w:gridCol w:w="1980"/>
      </w:tblGrid>
      <w:tr w:rsidR="00852322" w:rsidRPr="00CA22F4" w14:paraId="3C7E856F" w14:textId="77777777" w:rsidTr="00852322">
        <w:trPr>
          <w:trHeight w:hRule="exact" w:val="530"/>
        </w:trPr>
        <w:tc>
          <w:tcPr>
            <w:tcW w:w="557" w:type="dxa"/>
            <w:tcBorders>
              <w:top w:val="single" w:sz="8" w:space="0" w:color="000000"/>
              <w:left w:val="single" w:sz="8" w:space="0" w:color="000000"/>
              <w:bottom w:val="single" w:sz="8" w:space="0" w:color="000000"/>
              <w:right w:val="single" w:sz="8" w:space="0" w:color="000000"/>
            </w:tcBorders>
          </w:tcPr>
          <w:p w14:paraId="3133303B"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105"/>
                <w:lang w:val="nl-NL"/>
              </w:rPr>
              <w:t>l</w:t>
            </w:r>
          </w:p>
        </w:tc>
        <w:tc>
          <w:tcPr>
            <w:tcW w:w="4181" w:type="dxa"/>
            <w:tcBorders>
              <w:top w:val="single" w:sz="8" w:space="0" w:color="000000"/>
              <w:left w:val="single" w:sz="8" w:space="0" w:color="000000"/>
              <w:bottom w:val="single" w:sz="8" w:space="0" w:color="000000"/>
              <w:right w:val="single" w:sz="8" w:space="0" w:color="000000"/>
            </w:tcBorders>
          </w:tcPr>
          <w:p w14:paraId="13CE14C3"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85"/>
                <w:lang w:val="nl-NL"/>
              </w:rPr>
              <w:t>BE</w:t>
            </w:r>
            <w:r w:rsidRPr="00CA22F4">
              <w:rPr>
                <w:rFonts w:ascii="Calibri" w:eastAsia="Calibri" w:hAnsi="Calibri" w:cs="Calibri"/>
                <w:color w:val="6D6E71"/>
                <w:spacing w:val="-2"/>
                <w:w w:val="85"/>
                <w:lang w:val="nl-NL"/>
              </w:rPr>
              <w:t>S</w:t>
            </w:r>
            <w:r w:rsidRPr="00CA22F4">
              <w:rPr>
                <w:rFonts w:ascii="Calibri" w:eastAsia="Calibri" w:hAnsi="Calibri" w:cs="Calibri"/>
                <w:color w:val="6D6E71"/>
                <w:w w:val="85"/>
                <w:lang w:val="nl-NL"/>
              </w:rPr>
              <w:t>L</w:t>
            </w:r>
            <w:r w:rsidRPr="00CA22F4">
              <w:rPr>
                <w:rFonts w:ascii="Calibri" w:eastAsia="Calibri" w:hAnsi="Calibri" w:cs="Calibri"/>
                <w:color w:val="6D6E71"/>
                <w:spacing w:val="-1"/>
                <w:w w:val="85"/>
                <w:lang w:val="nl-NL"/>
              </w:rPr>
              <w:t>U</w:t>
            </w:r>
            <w:r w:rsidRPr="00CA22F4">
              <w:rPr>
                <w:rFonts w:ascii="Calibri" w:eastAsia="Calibri" w:hAnsi="Calibri" w:cs="Calibri"/>
                <w:color w:val="6D6E71"/>
                <w:w w:val="85"/>
                <w:lang w:val="nl-NL"/>
              </w:rPr>
              <w:t>IT</w:t>
            </w:r>
            <w:r w:rsidRPr="00CA22F4">
              <w:rPr>
                <w:rFonts w:ascii="Calibri" w:eastAsia="Calibri" w:hAnsi="Calibri" w:cs="Calibri"/>
                <w:color w:val="6D6E71"/>
                <w:spacing w:val="-4"/>
                <w:w w:val="85"/>
                <w:lang w:val="nl-NL"/>
              </w:rPr>
              <w:t>V</w:t>
            </w:r>
            <w:r w:rsidRPr="00CA22F4">
              <w:rPr>
                <w:rFonts w:ascii="Calibri" w:eastAsia="Calibri" w:hAnsi="Calibri" w:cs="Calibri"/>
                <w:color w:val="6D6E71"/>
                <w:spacing w:val="-2"/>
                <w:w w:val="85"/>
                <w:lang w:val="nl-NL"/>
              </w:rPr>
              <w:t>O</w:t>
            </w:r>
            <w:r w:rsidRPr="00CA22F4">
              <w:rPr>
                <w:rFonts w:ascii="Calibri" w:eastAsia="Calibri" w:hAnsi="Calibri" w:cs="Calibri"/>
                <w:color w:val="6D6E71"/>
                <w:w w:val="85"/>
                <w:lang w:val="nl-NL"/>
              </w:rPr>
              <w:t>RMI</w:t>
            </w:r>
            <w:r w:rsidRPr="00CA22F4">
              <w:rPr>
                <w:rFonts w:ascii="Calibri" w:eastAsia="Calibri" w:hAnsi="Calibri" w:cs="Calibri"/>
                <w:color w:val="6D6E71"/>
                <w:spacing w:val="-1"/>
                <w:w w:val="85"/>
                <w:lang w:val="nl-NL"/>
              </w:rPr>
              <w:t>N</w:t>
            </w:r>
            <w:r w:rsidRPr="00CA22F4">
              <w:rPr>
                <w:rFonts w:ascii="Calibri" w:eastAsia="Calibri" w:hAnsi="Calibri" w:cs="Calibri"/>
                <w:color w:val="6D6E71"/>
                <w:w w:val="85"/>
                <w:lang w:val="nl-NL"/>
              </w:rPr>
              <w:t>G</w:t>
            </w:r>
          </w:p>
        </w:tc>
        <w:tc>
          <w:tcPr>
            <w:tcW w:w="3060" w:type="dxa"/>
            <w:tcBorders>
              <w:top w:val="single" w:sz="8" w:space="0" w:color="000000"/>
              <w:left w:val="single" w:sz="8" w:space="0" w:color="000000"/>
              <w:bottom w:val="single" w:sz="8" w:space="0" w:color="000000"/>
              <w:right w:val="single" w:sz="8" w:space="0" w:color="000000"/>
            </w:tcBorders>
          </w:tcPr>
          <w:p w14:paraId="63FF41B2"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A</w:t>
            </w:r>
            <w:r w:rsidRPr="00CA22F4">
              <w:rPr>
                <w:rFonts w:ascii="Calibri" w:eastAsia="Calibri" w:hAnsi="Calibri" w:cs="Calibri"/>
                <w:color w:val="6D6E71"/>
                <w:w w:val="80"/>
                <w:lang w:val="nl-NL"/>
              </w:rPr>
              <w:t>CTIES</w:t>
            </w:r>
          </w:p>
        </w:tc>
        <w:tc>
          <w:tcPr>
            <w:tcW w:w="2234" w:type="dxa"/>
            <w:tcBorders>
              <w:top w:val="single" w:sz="8" w:space="0" w:color="000000"/>
              <w:left w:val="single" w:sz="8" w:space="0" w:color="000000"/>
              <w:bottom w:val="single" w:sz="8" w:space="0" w:color="000000"/>
              <w:right w:val="single" w:sz="8" w:space="0" w:color="000000"/>
            </w:tcBorders>
          </w:tcPr>
          <w:p w14:paraId="52884718"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V</w:t>
            </w:r>
            <w:r w:rsidRPr="00CA22F4">
              <w:rPr>
                <w:rFonts w:ascii="Calibri" w:eastAsia="Calibri" w:hAnsi="Calibri" w:cs="Calibri"/>
                <w:color w:val="6D6E71"/>
                <w:w w:val="80"/>
                <w:lang w:val="nl-NL"/>
              </w:rPr>
              <w:t>ER</w:t>
            </w:r>
            <w:r w:rsidRPr="00CA22F4">
              <w:rPr>
                <w:rFonts w:ascii="Calibri" w:eastAsia="Calibri" w:hAnsi="Calibri" w:cs="Calibri"/>
                <w:color w:val="6D6E71"/>
                <w:spacing w:val="-1"/>
                <w:w w:val="80"/>
                <w:lang w:val="nl-NL"/>
              </w:rPr>
              <w:t>AN</w:t>
            </w:r>
            <w:r w:rsidRPr="00CA22F4">
              <w:rPr>
                <w:rFonts w:ascii="Calibri" w:eastAsia="Calibri" w:hAnsi="Calibri" w:cs="Calibri"/>
                <w:color w:val="6D6E71"/>
                <w:w w:val="80"/>
                <w:lang w:val="nl-NL"/>
              </w:rPr>
              <w:t>T</w:t>
            </w:r>
            <w:r w:rsidRPr="00CA22F4">
              <w:rPr>
                <w:rFonts w:ascii="Calibri" w:eastAsia="Calibri" w:hAnsi="Calibri" w:cs="Calibri"/>
                <w:color w:val="6D6E71"/>
                <w:spacing w:val="-1"/>
                <w:w w:val="80"/>
                <w:lang w:val="nl-NL"/>
              </w:rPr>
              <w:t>W</w:t>
            </w:r>
            <w:r w:rsidRPr="00CA22F4">
              <w:rPr>
                <w:rFonts w:ascii="Calibri" w:eastAsia="Calibri" w:hAnsi="Calibri" w:cs="Calibri"/>
                <w:color w:val="6D6E71"/>
                <w:spacing w:val="-2"/>
                <w:w w:val="80"/>
                <w:lang w:val="nl-NL"/>
              </w:rPr>
              <w:t>O</w:t>
            </w:r>
            <w:r w:rsidRPr="00CA22F4">
              <w:rPr>
                <w:rFonts w:ascii="Calibri" w:eastAsia="Calibri" w:hAnsi="Calibri" w:cs="Calibri"/>
                <w:color w:val="6D6E71"/>
                <w:w w:val="80"/>
                <w:lang w:val="nl-NL"/>
              </w:rPr>
              <w:t>OR</w:t>
            </w:r>
            <w:r w:rsidRPr="00CA22F4">
              <w:rPr>
                <w:rFonts w:ascii="Calibri" w:eastAsia="Calibri" w:hAnsi="Calibri" w:cs="Calibri"/>
                <w:color w:val="6D6E71"/>
                <w:spacing w:val="-2"/>
                <w:w w:val="80"/>
                <w:lang w:val="nl-NL"/>
              </w:rPr>
              <w:t>D</w:t>
            </w:r>
            <w:r w:rsidRPr="00CA22F4">
              <w:rPr>
                <w:rFonts w:ascii="Calibri" w:eastAsia="Calibri" w:hAnsi="Calibri" w:cs="Calibri"/>
                <w:color w:val="6D6E71"/>
                <w:w w:val="80"/>
                <w:lang w:val="nl-NL"/>
              </w:rPr>
              <w:t>ELI</w:t>
            </w:r>
            <w:r w:rsidRPr="00CA22F4">
              <w:rPr>
                <w:rFonts w:ascii="Calibri" w:eastAsia="Calibri" w:hAnsi="Calibri" w:cs="Calibri"/>
                <w:color w:val="6D6E71"/>
                <w:spacing w:val="-2"/>
                <w:w w:val="80"/>
                <w:lang w:val="nl-NL"/>
              </w:rPr>
              <w:t>J</w:t>
            </w:r>
            <w:r w:rsidRPr="00CA22F4">
              <w:rPr>
                <w:rFonts w:ascii="Calibri" w:eastAsia="Calibri" w:hAnsi="Calibri" w:cs="Calibri"/>
                <w:color w:val="6D6E71"/>
                <w:w w:val="80"/>
                <w:lang w:val="nl-NL"/>
              </w:rPr>
              <w:t>KE</w:t>
            </w:r>
          </w:p>
        </w:tc>
        <w:tc>
          <w:tcPr>
            <w:tcW w:w="914" w:type="dxa"/>
            <w:tcBorders>
              <w:top w:val="single" w:sz="8" w:space="0" w:color="000000"/>
              <w:left w:val="single" w:sz="8" w:space="0" w:color="000000"/>
              <w:bottom w:val="single" w:sz="8" w:space="0" w:color="000000"/>
              <w:right w:val="single" w:sz="8" w:space="0" w:color="000000"/>
            </w:tcBorders>
          </w:tcPr>
          <w:p w14:paraId="511C401B"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U</w:t>
            </w:r>
            <w:r w:rsidRPr="00CA22F4">
              <w:rPr>
                <w:rFonts w:ascii="Calibri" w:eastAsia="Calibri" w:hAnsi="Calibri" w:cs="Calibri"/>
                <w:color w:val="6D6E71"/>
                <w:w w:val="90"/>
                <w:lang w:val="nl-NL"/>
              </w:rPr>
              <w:t>M</w:t>
            </w:r>
          </w:p>
        </w:tc>
        <w:tc>
          <w:tcPr>
            <w:tcW w:w="1980" w:type="dxa"/>
            <w:tcBorders>
              <w:top w:val="single" w:sz="8" w:space="0" w:color="000000"/>
              <w:left w:val="single" w:sz="8" w:space="0" w:color="000000"/>
              <w:bottom w:val="single" w:sz="8" w:space="0" w:color="000000"/>
              <w:right w:val="single" w:sz="8" w:space="0" w:color="000000"/>
            </w:tcBorders>
          </w:tcPr>
          <w:p w14:paraId="43D42439"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75"/>
                <w:lang w:val="nl-NL"/>
              </w:rPr>
              <w:t>GE</w:t>
            </w:r>
            <w:r w:rsidRPr="00CA22F4">
              <w:rPr>
                <w:rFonts w:ascii="Calibri" w:eastAsia="Calibri" w:hAnsi="Calibri" w:cs="Calibri"/>
                <w:color w:val="6D6E71"/>
                <w:spacing w:val="-2"/>
                <w:w w:val="75"/>
                <w:lang w:val="nl-NL"/>
              </w:rPr>
              <w:t>S</w:t>
            </w:r>
            <w:r w:rsidRPr="00CA22F4">
              <w:rPr>
                <w:rFonts w:ascii="Calibri" w:eastAsia="Calibri" w:hAnsi="Calibri" w:cs="Calibri"/>
                <w:color w:val="6D6E71"/>
                <w:w w:val="75"/>
                <w:lang w:val="nl-NL"/>
              </w:rPr>
              <w:t>PR</w:t>
            </w:r>
            <w:r w:rsidRPr="00CA22F4">
              <w:rPr>
                <w:rFonts w:ascii="Calibri" w:eastAsia="Calibri" w:hAnsi="Calibri" w:cs="Calibri"/>
                <w:color w:val="6D6E71"/>
                <w:spacing w:val="-3"/>
                <w:w w:val="75"/>
                <w:lang w:val="nl-NL"/>
              </w:rPr>
              <w:t>E</w:t>
            </w:r>
            <w:r w:rsidRPr="00CA22F4">
              <w:rPr>
                <w:rFonts w:ascii="Calibri" w:eastAsia="Calibri" w:hAnsi="Calibri" w:cs="Calibri"/>
                <w:color w:val="6D6E71"/>
                <w:w w:val="75"/>
                <w:lang w:val="nl-NL"/>
              </w:rPr>
              <w:t>K</w:t>
            </w:r>
            <w:r w:rsidRPr="00CA22F4">
              <w:rPr>
                <w:rFonts w:ascii="Calibri" w:eastAsia="Calibri" w:hAnsi="Calibri" w:cs="Calibri"/>
                <w:color w:val="6D6E71"/>
                <w:spacing w:val="-2"/>
                <w:w w:val="75"/>
                <w:lang w:val="nl-NL"/>
              </w:rPr>
              <w:t>S</w:t>
            </w:r>
            <w:r w:rsidRPr="00CA22F4">
              <w:rPr>
                <w:rFonts w:ascii="Calibri" w:eastAsia="Calibri" w:hAnsi="Calibri" w:cs="Calibri"/>
                <w:color w:val="6D6E71"/>
                <w:spacing w:val="-4"/>
                <w:w w:val="75"/>
                <w:lang w:val="nl-NL"/>
              </w:rPr>
              <w:t>V</w:t>
            </w:r>
            <w:r w:rsidRPr="00CA22F4">
              <w:rPr>
                <w:rFonts w:ascii="Calibri" w:eastAsia="Calibri" w:hAnsi="Calibri" w:cs="Calibri"/>
                <w:color w:val="6D6E71"/>
                <w:spacing w:val="-1"/>
                <w:w w:val="75"/>
                <w:lang w:val="nl-NL"/>
              </w:rPr>
              <w:t>O</w:t>
            </w:r>
            <w:r w:rsidRPr="00CA22F4">
              <w:rPr>
                <w:rFonts w:ascii="Calibri" w:eastAsia="Calibri" w:hAnsi="Calibri" w:cs="Calibri"/>
                <w:color w:val="6D6E71"/>
                <w:w w:val="75"/>
                <w:lang w:val="nl-NL"/>
              </w:rPr>
              <w:t>E</w:t>
            </w:r>
            <w:r w:rsidRPr="00CA22F4">
              <w:rPr>
                <w:rFonts w:ascii="Calibri" w:eastAsia="Calibri" w:hAnsi="Calibri" w:cs="Calibri"/>
                <w:color w:val="6D6E71"/>
                <w:spacing w:val="-2"/>
                <w:w w:val="75"/>
                <w:lang w:val="nl-NL"/>
              </w:rPr>
              <w:t>R</w:t>
            </w:r>
            <w:r w:rsidRPr="00CA22F4">
              <w:rPr>
                <w:rFonts w:ascii="Calibri" w:eastAsia="Calibri" w:hAnsi="Calibri" w:cs="Calibri"/>
                <w:color w:val="6D6E71"/>
                <w:w w:val="75"/>
                <w:lang w:val="nl-NL"/>
              </w:rPr>
              <w:t>DER</w:t>
            </w:r>
          </w:p>
        </w:tc>
      </w:tr>
      <w:tr w:rsidR="00852322" w:rsidRPr="00CA22F4" w14:paraId="2724A537" w14:textId="77777777" w:rsidTr="00852322">
        <w:trPr>
          <w:trHeight w:hRule="exact" w:val="2782"/>
        </w:trPr>
        <w:tc>
          <w:tcPr>
            <w:tcW w:w="557" w:type="dxa"/>
            <w:tcBorders>
              <w:top w:val="single" w:sz="8" w:space="0" w:color="000000"/>
              <w:left w:val="single" w:sz="8" w:space="0" w:color="000000"/>
              <w:bottom w:val="single" w:sz="8" w:space="0" w:color="000000"/>
              <w:right w:val="single" w:sz="8" w:space="0" w:color="000000"/>
            </w:tcBorders>
          </w:tcPr>
          <w:p w14:paraId="5CD1CE49"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7</w:t>
            </w:r>
          </w:p>
        </w:tc>
        <w:tc>
          <w:tcPr>
            <w:tcW w:w="4181" w:type="dxa"/>
            <w:tcBorders>
              <w:top w:val="single" w:sz="8" w:space="0" w:color="000000"/>
              <w:left w:val="single" w:sz="8" w:space="0" w:color="000000"/>
              <w:bottom w:val="single" w:sz="8" w:space="0" w:color="000000"/>
              <w:right w:val="single" w:sz="8" w:space="0" w:color="000000"/>
            </w:tcBorders>
          </w:tcPr>
          <w:p w14:paraId="77E3B3FD"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95"/>
                <w:lang w:val="nl-NL"/>
              </w:rPr>
              <w:t>G</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3"/>
                <w:w w:val="95"/>
                <w:lang w:val="nl-NL"/>
              </w:rPr>
              <w:t>r</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k</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w w:val="95"/>
                <w:lang w:val="nl-NL"/>
              </w:rPr>
              <w:t>m</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1"/>
                <w:w w:val="95"/>
                <w:lang w:val="nl-NL"/>
              </w:rPr>
              <w:t>oud</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rs</w:t>
            </w:r>
          </w:p>
          <w:p w14:paraId="757CD935" w14:textId="77777777" w:rsidR="00852322" w:rsidRPr="00CA22F4" w:rsidRDefault="00852322" w:rsidP="00852322">
            <w:pPr>
              <w:pStyle w:val="TableParagraph"/>
              <w:spacing w:before="13" w:line="240" w:lineRule="exact"/>
              <w:rPr>
                <w:sz w:val="24"/>
                <w:szCs w:val="24"/>
                <w:lang w:val="nl-NL"/>
              </w:rPr>
            </w:pPr>
          </w:p>
          <w:p w14:paraId="51A5C076"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el:</w:t>
            </w:r>
            <w:r w:rsidRPr="00CA22F4">
              <w:rPr>
                <w:rFonts w:ascii="Calibri" w:eastAsia="Calibri" w:hAnsi="Calibri" w:cs="Calibri"/>
                <w:color w:val="6D6E71"/>
                <w:spacing w:val="1"/>
                <w:w w:val="90"/>
                <w:lang w:val="nl-NL"/>
              </w:rPr>
              <w:t xml:space="preserve"> </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ud</w:t>
            </w:r>
            <w:r w:rsidRPr="00CA22F4">
              <w:rPr>
                <w:rFonts w:ascii="Calibri" w:eastAsia="Calibri" w:hAnsi="Calibri" w:cs="Calibri"/>
                <w:color w:val="6D6E71"/>
                <w:w w:val="90"/>
                <w:lang w:val="nl-NL"/>
              </w:rPr>
              <w:t>e</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s</w:t>
            </w:r>
            <w:r w:rsidRPr="00CA22F4">
              <w:rPr>
                <w:rFonts w:ascii="Calibri" w:eastAsia="Calibri" w:hAnsi="Calibri" w:cs="Calibri"/>
                <w:color w:val="6D6E71"/>
                <w:spacing w:val="4"/>
                <w:w w:val="90"/>
                <w:lang w:val="nl-NL"/>
              </w:rPr>
              <w:t xml:space="preserve"> </w:t>
            </w:r>
            <w:r w:rsidRPr="00CA22F4">
              <w:rPr>
                <w:rFonts w:ascii="Calibri" w:eastAsia="Calibri" w:hAnsi="Calibri" w:cs="Calibri"/>
                <w:color w:val="6D6E71"/>
                <w:w w:val="90"/>
                <w:lang w:val="nl-NL"/>
              </w:rPr>
              <w:t>i</w:t>
            </w:r>
            <w:r w:rsidRPr="00CA22F4">
              <w:rPr>
                <w:rFonts w:ascii="Calibri" w:eastAsia="Calibri" w:hAnsi="Calibri" w:cs="Calibri"/>
                <w:color w:val="6D6E71"/>
                <w:spacing w:val="-2"/>
                <w:w w:val="90"/>
                <w:lang w:val="nl-NL"/>
              </w:rPr>
              <w:t>n</w:t>
            </w:r>
            <w:r w:rsidRPr="00CA22F4">
              <w:rPr>
                <w:rFonts w:ascii="Calibri" w:eastAsia="Calibri" w:hAnsi="Calibri" w:cs="Calibri"/>
                <w:color w:val="6D6E71"/>
                <w:spacing w:val="-5"/>
                <w:w w:val="90"/>
                <w:lang w:val="nl-NL"/>
              </w:rPr>
              <w:t>f</w:t>
            </w:r>
            <w:r w:rsidRPr="00CA22F4">
              <w:rPr>
                <w:rFonts w:ascii="Calibri" w:eastAsia="Calibri" w:hAnsi="Calibri" w:cs="Calibri"/>
                <w:color w:val="6D6E71"/>
                <w:w w:val="90"/>
                <w:lang w:val="nl-NL"/>
              </w:rPr>
              <w:t>o</w:t>
            </w:r>
            <w:r w:rsidRPr="00CA22F4">
              <w:rPr>
                <w:rFonts w:ascii="Calibri" w:eastAsia="Calibri" w:hAnsi="Calibri" w:cs="Calibri"/>
                <w:color w:val="6D6E71"/>
                <w:spacing w:val="-3"/>
                <w:w w:val="90"/>
                <w:lang w:val="nl-NL"/>
              </w:rPr>
              <w:t>r</w:t>
            </w:r>
            <w:r w:rsidRPr="00CA22F4">
              <w:rPr>
                <w:rFonts w:ascii="Calibri" w:eastAsia="Calibri" w:hAnsi="Calibri" w:cs="Calibri"/>
                <w:color w:val="6D6E71"/>
                <w:w w:val="90"/>
                <w:lang w:val="nl-NL"/>
              </w:rPr>
              <w:t>me</w:t>
            </w:r>
            <w:r w:rsidRPr="00CA22F4">
              <w:rPr>
                <w:rFonts w:ascii="Calibri" w:eastAsia="Calibri" w:hAnsi="Calibri" w:cs="Calibri"/>
                <w:color w:val="6D6E71"/>
                <w:spacing w:val="-6"/>
                <w:w w:val="90"/>
                <w:lang w:val="nl-NL"/>
              </w:rPr>
              <w:t>r</w:t>
            </w:r>
            <w:r w:rsidRPr="00CA22F4">
              <w:rPr>
                <w:rFonts w:ascii="Calibri" w:eastAsia="Calibri" w:hAnsi="Calibri" w:cs="Calibri"/>
                <w:color w:val="6D6E71"/>
                <w:w w:val="90"/>
                <w:lang w:val="nl-NL"/>
              </w:rPr>
              <w:t xml:space="preserve">en </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n</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spacing w:val="-2"/>
                <w:w w:val="90"/>
                <w:lang w:val="nl-NL"/>
              </w:rPr>
              <w:t>v</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rn</w:t>
            </w:r>
            <w:r w:rsidRPr="00CA22F4">
              <w:rPr>
                <w:rFonts w:ascii="Calibri" w:eastAsia="Calibri" w:hAnsi="Calibri" w:cs="Calibri"/>
                <w:color w:val="6D6E71"/>
                <w:spacing w:val="-2"/>
                <w:w w:val="90"/>
                <w:lang w:val="nl-NL"/>
              </w:rPr>
              <w:t>e</w:t>
            </w:r>
            <w:r w:rsidRPr="00CA22F4">
              <w:rPr>
                <w:rFonts w:ascii="Calibri" w:eastAsia="Calibri" w:hAnsi="Calibri" w:cs="Calibri"/>
                <w:color w:val="6D6E71"/>
                <w:spacing w:val="-1"/>
                <w:w w:val="90"/>
                <w:lang w:val="nl-NL"/>
              </w:rPr>
              <w:t>m</w:t>
            </w:r>
            <w:r w:rsidRPr="00CA22F4">
              <w:rPr>
                <w:rFonts w:ascii="Calibri" w:eastAsia="Calibri" w:hAnsi="Calibri" w:cs="Calibri"/>
                <w:color w:val="6D6E71"/>
                <w:w w:val="90"/>
                <w:lang w:val="nl-NL"/>
              </w:rPr>
              <w:t>en</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spacing w:val="-2"/>
                <w:w w:val="90"/>
                <w:lang w:val="nl-NL"/>
              </w:rPr>
              <w:t>wa</w:t>
            </w:r>
            <w:r w:rsidRPr="00CA22F4">
              <w:rPr>
                <w:rFonts w:ascii="Calibri" w:eastAsia="Calibri" w:hAnsi="Calibri" w:cs="Calibri"/>
                <w:color w:val="6D6E71"/>
                <w:w w:val="90"/>
                <w:lang w:val="nl-NL"/>
              </w:rPr>
              <w:t>t</w:t>
            </w:r>
            <w:r w:rsidRPr="00CA22F4">
              <w:rPr>
                <w:rFonts w:ascii="Calibri" w:eastAsia="Calibri" w:hAnsi="Calibri" w:cs="Calibri"/>
                <w:color w:val="6D6E71"/>
                <w:spacing w:val="18"/>
                <w:w w:val="90"/>
                <w:lang w:val="nl-NL"/>
              </w:rPr>
              <w:t xml:space="preserve"> </w:t>
            </w:r>
            <w:r w:rsidRPr="00CA22F4">
              <w:rPr>
                <w:rFonts w:ascii="Calibri" w:eastAsia="Calibri" w:hAnsi="Calibri" w:cs="Calibri"/>
                <w:color w:val="6D6E71"/>
                <w:spacing w:val="-7"/>
                <w:w w:val="90"/>
                <w:lang w:val="nl-NL"/>
              </w:rPr>
              <w:t>ze</w:t>
            </w:r>
          </w:p>
          <w:p w14:paraId="5ED55298"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an</w:t>
            </w:r>
            <w:r w:rsidRPr="00CA22F4">
              <w:rPr>
                <w:rFonts w:ascii="Calibri" w:eastAsia="Calibri" w:hAnsi="Calibri" w:cs="Calibri"/>
                <w:color w:val="6D6E71"/>
                <w:spacing w:val="27"/>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32"/>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o</w:t>
            </w:r>
            <w:r w:rsidRPr="00CA22F4">
              <w:rPr>
                <w:rFonts w:ascii="Calibri" w:eastAsia="Calibri" w:hAnsi="Calibri" w:cs="Calibri"/>
                <w:color w:val="6D6E71"/>
                <w:spacing w:val="-4"/>
                <w:w w:val="90"/>
                <w:lang w:val="nl-NL"/>
              </w:rPr>
              <w:t>rg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nom</w:t>
            </w:r>
            <w:r w:rsidRPr="00CA22F4">
              <w:rPr>
                <w:rFonts w:ascii="Calibri" w:eastAsia="Calibri" w:hAnsi="Calibri" w:cs="Calibri"/>
                <w:color w:val="6D6E71"/>
                <w:w w:val="90"/>
                <w:lang w:val="nl-NL"/>
              </w:rPr>
              <w:t xml:space="preserve">en  </w:t>
            </w:r>
            <w:r w:rsidRPr="00CA22F4">
              <w:rPr>
                <w:rFonts w:ascii="Calibri" w:eastAsia="Calibri" w:hAnsi="Calibri" w:cs="Calibri"/>
                <w:color w:val="6D6E71"/>
                <w:spacing w:val="18"/>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spacing w:val="-3"/>
                <w:w w:val="90"/>
                <w:lang w:val="nl-NL"/>
              </w:rPr>
              <w:t>e</w:t>
            </w:r>
            <w:r w:rsidRPr="00CA22F4">
              <w:rPr>
                <w:rFonts w:ascii="Calibri" w:eastAsia="Calibri" w:hAnsi="Calibri" w:cs="Calibri"/>
                <w:color w:val="6D6E71"/>
                <w:w w:val="90"/>
                <w:lang w:val="nl-NL"/>
              </w:rPr>
              <w:t>rwij</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eri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42"/>
                <w:w w:val="90"/>
                <w:lang w:val="nl-NL"/>
              </w:rPr>
              <w:t xml:space="preserve"> </w:t>
            </w:r>
            <w:r w:rsidRPr="00CA22F4">
              <w:rPr>
                <w:rFonts w:ascii="Calibri" w:eastAsia="Calibri" w:hAnsi="Calibri" w:cs="Calibri"/>
                <w:color w:val="6D6E71"/>
                <w:w w:val="90"/>
                <w:lang w:val="nl-NL"/>
              </w:rPr>
              <w:t>vi</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p>
        </w:tc>
        <w:tc>
          <w:tcPr>
            <w:tcW w:w="3060" w:type="dxa"/>
            <w:tcBorders>
              <w:top w:val="single" w:sz="8" w:space="0" w:color="000000"/>
              <w:left w:val="single" w:sz="8" w:space="0" w:color="000000"/>
              <w:bottom w:val="single" w:sz="8" w:space="0" w:color="000000"/>
              <w:right w:val="single" w:sz="8" w:space="0" w:color="000000"/>
            </w:tcBorders>
          </w:tcPr>
          <w:p w14:paraId="38CE885B" w14:textId="77777777" w:rsidR="00852322" w:rsidRPr="00CA22F4" w:rsidRDefault="00852322" w:rsidP="00852322">
            <w:pPr>
              <w:pStyle w:val="TableParagraph"/>
              <w:spacing w:before="25" w:line="290" w:lineRule="auto"/>
              <w:ind w:left="167" w:right="105" w:firstLine="708"/>
              <w:rPr>
                <w:rFonts w:ascii="Calibri" w:eastAsia="Calibri" w:hAnsi="Calibri" w:cs="Calibri"/>
                <w:lang w:val="nl-NL"/>
              </w:rPr>
            </w:pPr>
            <w:r w:rsidRPr="00CA22F4">
              <w:rPr>
                <w:rFonts w:ascii="Calibri" w:eastAsia="Calibri" w:hAnsi="Calibri" w:cs="Calibri"/>
                <w:color w:val="6D6E71"/>
                <w:w w:val="115"/>
                <w:lang w:val="nl-NL"/>
              </w:rPr>
              <w:t>•</w:t>
            </w:r>
            <w:r w:rsidRPr="00CA22F4">
              <w:rPr>
                <w:rFonts w:ascii="Calibri" w:eastAsia="Calibri" w:hAnsi="Calibri" w:cs="Calibri"/>
                <w:color w:val="6D6E71"/>
                <w:spacing w:val="-51"/>
                <w:w w:val="115"/>
                <w:lang w:val="nl-NL"/>
              </w:rPr>
              <w:t xml:space="preserve"> </w:t>
            </w:r>
            <w:r w:rsidRPr="00CA22F4">
              <w:rPr>
                <w:rFonts w:ascii="Calibri" w:eastAsia="Calibri" w:hAnsi="Calibri" w:cs="Calibri"/>
                <w:color w:val="6D6E71"/>
                <w:lang w:val="nl-NL"/>
              </w:rPr>
              <w:t>O</w:t>
            </w:r>
            <w:r w:rsidRPr="00CA22F4">
              <w:rPr>
                <w:rFonts w:ascii="Calibri" w:eastAsia="Calibri" w:hAnsi="Calibri" w:cs="Calibri"/>
                <w:color w:val="6D6E71"/>
                <w:spacing w:val="-2"/>
                <w:lang w:val="nl-NL"/>
              </w:rPr>
              <w:t>nd</w:t>
            </w:r>
            <w:r w:rsidRPr="00CA22F4">
              <w:rPr>
                <w:rFonts w:ascii="Calibri" w:eastAsia="Calibri" w:hAnsi="Calibri" w:cs="Calibri"/>
                <w:color w:val="6D6E71"/>
                <w:lang w:val="nl-NL"/>
              </w:rPr>
              <w:t>er</w:t>
            </w:r>
            <w:r w:rsidRPr="00CA22F4">
              <w:rPr>
                <w:rFonts w:ascii="Calibri" w:eastAsia="Calibri" w:hAnsi="Calibri" w:cs="Calibri"/>
                <w:color w:val="6D6E71"/>
                <w:spacing w:val="-4"/>
                <w:lang w:val="nl-NL"/>
              </w:rPr>
              <w:t>b</w:t>
            </w:r>
            <w:r w:rsidRPr="00CA22F4">
              <w:rPr>
                <w:rFonts w:ascii="Calibri" w:eastAsia="Calibri" w:hAnsi="Calibri" w:cs="Calibri"/>
                <w:color w:val="6D6E71"/>
                <w:lang w:val="nl-NL"/>
              </w:rPr>
              <w:t>o</w:t>
            </w:r>
            <w:r w:rsidRPr="00CA22F4">
              <w:rPr>
                <w:rFonts w:ascii="Calibri" w:eastAsia="Calibri" w:hAnsi="Calibri" w:cs="Calibri"/>
                <w:color w:val="6D6E71"/>
                <w:spacing w:val="-2"/>
                <w:lang w:val="nl-NL"/>
              </w:rPr>
              <w:t>u</w:t>
            </w:r>
            <w:r w:rsidRPr="00CA22F4">
              <w:rPr>
                <w:rFonts w:ascii="Calibri" w:eastAsia="Calibri" w:hAnsi="Calibri" w:cs="Calibri"/>
                <w:color w:val="6D6E71"/>
                <w:lang w:val="nl-NL"/>
              </w:rPr>
              <w:t>w</w:t>
            </w:r>
            <w:r w:rsidRPr="00CA22F4">
              <w:rPr>
                <w:rFonts w:ascii="Calibri" w:eastAsia="Calibri" w:hAnsi="Calibri" w:cs="Calibri"/>
                <w:color w:val="6D6E71"/>
                <w:spacing w:val="-35"/>
                <w:lang w:val="nl-NL"/>
              </w:rPr>
              <w:t xml:space="preserve"> </w:t>
            </w:r>
            <w:r w:rsidRPr="00CA22F4">
              <w:rPr>
                <w:rFonts w:ascii="Calibri" w:eastAsia="Calibri" w:hAnsi="Calibri" w:cs="Calibri"/>
                <w:color w:val="6D6E71"/>
                <w:spacing w:val="-2"/>
                <w:lang w:val="nl-NL"/>
              </w:rPr>
              <w:t>w</w:t>
            </w:r>
            <w:r w:rsidRPr="00CA22F4">
              <w:rPr>
                <w:rFonts w:ascii="Calibri" w:eastAsia="Calibri" w:hAnsi="Calibri" w:cs="Calibri"/>
                <w:color w:val="6D6E71"/>
                <w:lang w:val="nl-NL"/>
              </w:rPr>
              <w:t>aa</w:t>
            </w:r>
            <w:r w:rsidRPr="00CA22F4">
              <w:rPr>
                <w:rFonts w:ascii="Calibri" w:eastAsia="Calibri" w:hAnsi="Calibri" w:cs="Calibri"/>
                <w:color w:val="6D6E71"/>
                <w:spacing w:val="1"/>
                <w:lang w:val="nl-NL"/>
              </w:rPr>
              <w:t>r</w:t>
            </w:r>
            <w:r w:rsidRPr="00CA22F4">
              <w:rPr>
                <w:rFonts w:ascii="Calibri" w:eastAsia="Calibri" w:hAnsi="Calibri" w:cs="Calibri"/>
                <w:color w:val="6D6E71"/>
                <w:spacing w:val="-3"/>
                <w:lang w:val="nl-NL"/>
              </w:rPr>
              <w:t>v</w:t>
            </w:r>
            <w:r w:rsidRPr="00CA22F4">
              <w:rPr>
                <w:rFonts w:ascii="Calibri" w:eastAsia="Calibri" w:hAnsi="Calibri" w:cs="Calibri"/>
                <w:color w:val="6D6E71"/>
                <w:spacing w:val="-1"/>
                <w:lang w:val="nl-NL"/>
              </w:rPr>
              <w:t>o</w:t>
            </w:r>
            <w:r w:rsidRPr="00CA22F4">
              <w:rPr>
                <w:rFonts w:ascii="Calibri" w:eastAsia="Calibri" w:hAnsi="Calibri" w:cs="Calibri"/>
                <w:color w:val="6D6E71"/>
                <w:lang w:val="nl-NL"/>
              </w:rPr>
              <w:t xml:space="preserve">or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4"/>
                <w:w w:val="95"/>
                <w:lang w:val="nl-NL"/>
              </w:rPr>
              <w:t>l</w:t>
            </w:r>
            <w:r w:rsidRPr="00CA22F4">
              <w:rPr>
                <w:rFonts w:ascii="Calibri" w:eastAsia="Calibri" w:hAnsi="Calibri" w:cs="Calibri"/>
                <w:color w:val="6D6E71"/>
                <w:w w:val="95"/>
                <w:lang w:val="nl-NL"/>
              </w:rPr>
              <w:t>eerli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 m</w:t>
            </w:r>
            <w:r w:rsidRPr="00CA22F4">
              <w:rPr>
                <w:rFonts w:ascii="Calibri" w:eastAsia="Calibri" w:hAnsi="Calibri" w:cs="Calibri"/>
                <w:color w:val="6D6E71"/>
                <w:spacing w:val="-1"/>
                <w:w w:val="95"/>
                <w:lang w:val="nl-NL"/>
              </w:rPr>
              <w:t>oe</w:t>
            </w:r>
            <w:r w:rsidRPr="00CA22F4">
              <w:rPr>
                <w:rFonts w:ascii="Calibri" w:eastAsia="Calibri" w:hAnsi="Calibri" w:cs="Calibri"/>
                <w:color w:val="6D6E71"/>
                <w:w w:val="95"/>
                <w:lang w:val="nl-NL"/>
              </w:rPr>
              <w:t>t</w:t>
            </w:r>
          </w:p>
          <w:p w14:paraId="6651DD8D" w14:textId="77777777" w:rsidR="00852322" w:rsidRPr="00CA22F4" w:rsidRDefault="00852322" w:rsidP="00852322">
            <w:pPr>
              <w:pStyle w:val="TableParagraph"/>
              <w:spacing w:line="212" w:lineRule="exact"/>
              <w:ind w:left="167"/>
              <w:rPr>
                <w:rFonts w:ascii="Calibri" w:eastAsia="Calibri" w:hAnsi="Calibri" w:cs="Calibri"/>
                <w:lang w:val="nl-NL"/>
              </w:rPr>
            </w:pPr>
            <w:r w:rsidRPr="00CA22F4">
              <w:rPr>
                <w:rFonts w:ascii="Calibri" w:eastAsia="Calibri" w:hAnsi="Calibri" w:cs="Calibri"/>
                <w:color w:val="6D6E71"/>
                <w:w w:val="95"/>
                <w:lang w:val="nl-NL"/>
              </w:rPr>
              <w:t>wij</w:t>
            </w:r>
            <w:r w:rsidRPr="00CA22F4">
              <w:rPr>
                <w:rFonts w:ascii="Calibri" w:eastAsia="Calibri" w:hAnsi="Calibri" w:cs="Calibri"/>
                <w:color w:val="6D6E71"/>
                <w:spacing w:val="-7"/>
                <w:w w:val="95"/>
                <w:lang w:val="nl-NL"/>
              </w:rPr>
              <w:t>k</w:t>
            </w:r>
            <w:r w:rsidRPr="00CA22F4">
              <w:rPr>
                <w:rFonts w:ascii="Calibri" w:eastAsia="Calibri" w:hAnsi="Calibri" w:cs="Calibri"/>
                <w:color w:val="6D6E71"/>
                <w:w w:val="95"/>
                <w:lang w:val="nl-NL"/>
              </w:rPr>
              <w:t>en</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oor</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4"/>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1"/>
                <w:w w:val="95"/>
                <w:lang w:val="nl-NL"/>
              </w:rPr>
              <w:t>de</w:t>
            </w:r>
          </w:p>
          <w:p w14:paraId="6DAD69E6"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w w:val="90"/>
                <w:lang w:val="nl-NL"/>
              </w:rPr>
              <w:t>sc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w:t>
            </w:r>
          </w:p>
          <w:p w14:paraId="30C48A2D" w14:textId="77777777" w:rsidR="00852322" w:rsidRPr="00CA22F4" w:rsidRDefault="00852322" w:rsidP="00852322">
            <w:pPr>
              <w:pStyle w:val="TableParagraph"/>
              <w:spacing w:before="10" w:line="190" w:lineRule="exact"/>
              <w:rPr>
                <w:sz w:val="19"/>
                <w:szCs w:val="19"/>
                <w:lang w:val="nl-NL"/>
              </w:rPr>
            </w:pPr>
          </w:p>
          <w:p w14:paraId="7EF5B04B" w14:textId="77777777" w:rsidR="00852322" w:rsidRPr="00CA22F4" w:rsidRDefault="00852322" w:rsidP="00852322">
            <w:pPr>
              <w:pStyle w:val="TableParagraph"/>
              <w:spacing w:line="241" w:lineRule="auto"/>
              <w:ind w:left="167" w:right="558" w:firstLine="708"/>
              <w:rPr>
                <w:rFonts w:ascii="Calibri" w:eastAsia="Calibri" w:hAnsi="Calibri" w:cs="Calibri"/>
                <w:lang w:val="nl-NL"/>
              </w:rPr>
            </w:pPr>
            <w:r w:rsidRPr="00CA22F4">
              <w:rPr>
                <w:rFonts w:ascii="Calibri" w:eastAsia="Calibri" w:hAnsi="Calibri" w:cs="Calibri"/>
                <w:color w:val="6D6E71"/>
                <w:w w:val="95"/>
                <w:lang w:val="nl-NL"/>
              </w:rPr>
              <w:t>•</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f</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orlic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ti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w w:val="84"/>
                <w:lang w:val="nl-NL"/>
              </w:rPr>
              <w:t xml:space="preserve"> </w:t>
            </w:r>
            <w:r w:rsidRPr="00CA22F4">
              <w:rPr>
                <w:rFonts w:ascii="Calibri" w:eastAsia="Calibri" w:hAnsi="Calibri" w:cs="Calibri"/>
                <w:color w:val="6D6E71"/>
                <w:lang w:val="nl-NL"/>
              </w:rPr>
              <w:t>o</w:t>
            </w:r>
            <w:r w:rsidRPr="00CA22F4">
              <w:rPr>
                <w:rFonts w:ascii="Calibri" w:eastAsia="Calibri" w:hAnsi="Calibri" w:cs="Calibri"/>
                <w:color w:val="6D6E71"/>
                <w:spacing w:val="-4"/>
                <w:lang w:val="nl-NL"/>
              </w:rPr>
              <w:t>v</w:t>
            </w:r>
            <w:r w:rsidRPr="00CA22F4">
              <w:rPr>
                <w:rFonts w:ascii="Calibri" w:eastAsia="Calibri" w:hAnsi="Calibri" w:cs="Calibri"/>
                <w:color w:val="6D6E71"/>
                <w:lang w:val="nl-NL"/>
              </w:rPr>
              <w:t>er</w:t>
            </w:r>
            <w:r w:rsidRPr="00CA22F4">
              <w:rPr>
                <w:rFonts w:ascii="Calibri" w:eastAsia="Calibri" w:hAnsi="Calibri" w:cs="Calibri"/>
                <w:color w:val="6D6E71"/>
                <w:spacing w:val="-30"/>
                <w:lang w:val="nl-NL"/>
              </w:rPr>
              <w:t xml:space="preserve"> </w:t>
            </w:r>
            <w:r w:rsidRPr="00CA22F4">
              <w:rPr>
                <w:rFonts w:ascii="Calibri" w:eastAsia="Calibri" w:hAnsi="Calibri" w:cs="Calibri"/>
                <w:color w:val="6D6E71"/>
                <w:spacing w:val="-2"/>
                <w:lang w:val="nl-NL"/>
              </w:rPr>
              <w:t>d</w:t>
            </w:r>
            <w:r w:rsidRPr="00CA22F4">
              <w:rPr>
                <w:rFonts w:ascii="Calibri" w:eastAsia="Calibri" w:hAnsi="Calibri" w:cs="Calibri"/>
                <w:color w:val="6D6E71"/>
                <w:lang w:val="nl-NL"/>
              </w:rPr>
              <w:t>e</w:t>
            </w:r>
            <w:r w:rsidRPr="00CA22F4">
              <w:rPr>
                <w:rFonts w:ascii="Calibri" w:eastAsia="Calibri" w:hAnsi="Calibri" w:cs="Calibri"/>
                <w:color w:val="6D6E71"/>
                <w:spacing w:val="-33"/>
                <w:lang w:val="nl-NL"/>
              </w:rPr>
              <w:t xml:space="preserve"> </w:t>
            </w:r>
            <w:r w:rsidRPr="00CA22F4">
              <w:rPr>
                <w:rFonts w:ascii="Calibri" w:eastAsia="Calibri" w:hAnsi="Calibri" w:cs="Calibri"/>
                <w:color w:val="6D6E71"/>
                <w:spacing w:val="-1"/>
                <w:lang w:val="nl-NL"/>
              </w:rPr>
              <w:t>p</w:t>
            </w:r>
            <w:r w:rsidRPr="00CA22F4">
              <w:rPr>
                <w:rFonts w:ascii="Calibri" w:eastAsia="Calibri" w:hAnsi="Calibri" w:cs="Calibri"/>
                <w:color w:val="6D6E71"/>
                <w:spacing w:val="-7"/>
                <w:lang w:val="nl-NL"/>
              </w:rPr>
              <w:t>r</w:t>
            </w:r>
            <w:r w:rsidRPr="00CA22F4">
              <w:rPr>
                <w:rFonts w:ascii="Calibri" w:eastAsia="Calibri" w:hAnsi="Calibri" w:cs="Calibri"/>
                <w:color w:val="6D6E71"/>
                <w:lang w:val="nl-NL"/>
              </w:rPr>
              <w:t>o</w:t>
            </w:r>
            <w:r w:rsidRPr="00CA22F4">
              <w:rPr>
                <w:rFonts w:ascii="Calibri" w:eastAsia="Calibri" w:hAnsi="Calibri" w:cs="Calibri"/>
                <w:color w:val="6D6E71"/>
                <w:spacing w:val="-2"/>
                <w:lang w:val="nl-NL"/>
              </w:rPr>
              <w:t>c</w:t>
            </w:r>
            <w:r w:rsidRPr="00CA22F4">
              <w:rPr>
                <w:rFonts w:ascii="Calibri" w:eastAsia="Calibri" w:hAnsi="Calibri" w:cs="Calibri"/>
                <w:color w:val="6D6E71"/>
                <w:lang w:val="nl-NL"/>
              </w:rPr>
              <w:t>e</w:t>
            </w:r>
            <w:r w:rsidRPr="00CA22F4">
              <w:rPr>
                <w:rFonts w:ascii="Calibri" w:eastAsia="Calibri" w:hAnsi="Calibri" w:cs="Calibri"/>
                <w:color w:val="6D6E71"/>
                <w:spacing w:val="-1"/>
                <w:lang w:val="nl-NL"/>
              </w:rPr>
              <w:t>du</w:t>
            </w:r>
            <w:r w:rsidRPr="00CA22F4">
              <w:rPr>
                <w:rFonts w:ascii="Calibri" w:eastAsia="Calibri" w:hAnsi="Calibri" w:cs="Calibri"/>
                <w:color w:val="6D6E71"/>
                <w:spacing w:val="-3"/>
                <w:lang w:val="nl-NL"/>
              </w:rPr>
              <w:t>r</w:t>
            </w:r>
            <w:r w:rsidRPr="00CA22F4">
              <w:rPr>
                <w:rFonts w:ascii="Calibri" w:eastAsia="Calibri" w:hAnsi="Calibri" w:cs="Calibri"/>
                <w:color w:val="6D6E71"/>
                <w:lang w:val="nl-NL"/>
              </w:rPr>
              <w:t>e.</w:t>
            </w:r>
          </w:p>
          <w:p w14:paraId="3279262E" w14:textId="77777777" w:rsidR="00852322" w:rsidRPr="00CA22F4" w:rsidRDefault="00852322" w:rsidP="00852322">
            <w:pPr>
              <w:pStyle w:val="TableParagraph"/>
              <w:spacing w:before="3" w:line="190" w:lineRule="exact"/>
              <w:rPr>
                <w:sz w:val="19"/>
                <w:szCs w:val="19"/>
                <w:lang w:val="nl-NL"/>
              </w:rPr>
            </w:pPr>
          </w:p>
          <w:p w14:paraId="6CBA9324" w14:textId="77777777" w:rsidR="00852322" w:rsidRPr="00CA22F4" w:rsidRDefault="00852322" w:rsidP="00852322">
            <w:pPr>
              <w:pStyle w:val="TableParagraph"/>
              <w:ind w:left="875"/>
              <w:rPr>
                <w:rFonts w:ascii="Calibri" w:eastAsia="Calibri" w:hAnsi="Calibri" w:cs="Calibri"/>
                <w:lang w:val="nl-NL"/>
              </w:rPr>
            </w:pPr>
            <w:r w:rsidRPr="00CA22F4">
              <w:rPr>
                <w:rFonts w:ascii="Calibri" w:eastAsia="Calibri" w:hAnsi="Calibri" w:cs="Calibri"/>
                <w:color w:val="6D6E71"/>
                <w:lang w:val="nl-NL"/>
              </w:rPr>
              <w:t>•</w:t>
            </w:r>
            <w:r w:rsidRPr="00CA22F4">
              <w:rPr>
                <w:rFonts w:ascii="Calibri" w:eastAsia="Calibri" w:hAnsi="Calibri" w:cs="Calibri"/>
                <w:color w:val="6D6E71"/>
                <w:spacing w:val="12"/>
                <w:lang w:val="nl-NL"/>
              </w:rPr>
              <w:t xml:space="preserve"> </w:t>
            </w:r>
            <w:r w:rsidRPr="00CA22F4">
              <w:rPr>
                <w:rFonts w:ascii="Calibri" w:eastAsia="Calibri" w:hAnsi="Calibri" w:cs="Calibri"/>
                <w:color w:val="6D6E71"/>
                <w:spacing w:val="-12"/>
                <w:lang w:val="nl-NL"/>
              </w:rPr>
              <w:t>V</w:t>
            </w:r>
            <w:r w:rsidRPr="00CA22F4">
              <w:rPr>
                <w:rFonts w:ascii="Calibri" w:eastAsia="Calibri" w:hAnsi="Calibri" w:cs="Calibri"/>
                <w:color w:val="6D6E71"/>
                <w:lang w:val="nl-NL"/>
              </w:rPr>
              <w:t>e</w:t>
            </w:r>
            <w:r w:rsidRPr="00CA22F4">
              <w:rPr>
                <w:rFonts w:ascii="Calibri" w:eastAsia="Calibri" w:hAnsi="Calibri" w:cs="Calibri"/>
                <w:color w:val="6D6E71"/>
                <w:spacing w:val="-5"/>
                <w:lang w:val="nl-NL"/>
              </w:rPr>
              <w:t>r</w:t>
            </w:r>
            <w:r w:rsidRPr="00CA22F4">
              <w:rPr>
                <w:rFonts w:ascii="Calibri" w:eastAsia="Calibri" w:hAnsi="Calibri" w:cs="Calibri"/>
                <w:color w:val="6D6E71"/>
                <w:lang w:val="nl-NL"/>
              </w:rPr>
              <w:t>sla</w:t>
            </w:r>
            <w:r w:rsidRPr="00CA22F4">
              <w:rPr>
                <w:rFonts w:ascii="Calibri" w:eastAsia="Calibri" w:hAnsi="Calibri" w:cs="Calibri"/>
                <w:color w:val="6D6E71"/>
                <w:spacing w:val="-1"/>
                <w:lang w:val="nl-NL"/>
              </w:rPr>
              <w:t>g</w:t>
            </w:r>
            <w:r w:rsidRPr="00CA22F4">
              <w:rPr>
                <w:rFonts w:ascii="Calibri" w:eastAsia="Calibri" w:hAnsi="Calibri" w:cs="Calibri"/>
                <w:color w:val="6D6E71"/>
                <w:lang w:val="nl-NL"/>
              </w:rPr>
              <w:t>le</w:t>
            </w:r>
            <w:r w:rsidRPr="00CA22F4">
              <w:rPr>
                <w:rFonts w:ascii="Calibri" w:eastAsia="Calibri" w:hAnsi="Calibri" w:cs="Calibri"/>
                <w:color w:val="6D6E71"/>
                <w:spacing w:val="1"/>
                <w:lang w:val="nl-NL"/>
              </w:rPr>
              <w:t>g</w:t>
            </w:r>
            <w:r w:rsidRPr="00CA22F4">
              <w:rPr>
                <w:rFonts w:ascii="Calibri" w:eastAsia="Calibri" w:hAnsi="Calibri" w:cs="Calibri"/>
                <w:color w:val="6D6E71"/>
                <w:spacing w:val="-1"/>
                <w:lang w:val="nl-NL"/>
              </w:rPr>
              <w:t>g</w:t>
            </w:r>
            <w:r w:rsidRPr="00CA22F4">
              <w:rPr>
                <w:rFonts w:ascii="Calibri" w:eastAsia="Calibri" w:hAnsi="Calibri" w:cs="Calibri"/>
                <w:color w:val="6D6E71"/>
                <w:lang w:val="nl-NL"/>
              </w:rPr>
              <w:t>i</w:t>
            </w:r>
            <w:r w:rsidRPr="00CA22F4">
              <w:rPr>
                <w:rFonts w:ascii="Calibri" w:eastAsia="Calibri" w:hAnsi="Calibri" w:cs="Calibri"/>
                <w:color w:val="6D6E71"/>
                <w:spacing w:val="-1"/>
                <w:lang w:val="nl-NL"/>
              </w:rPr>
              <w:t>ng</w:t>
            </w:r>
            <w:r w:rsidRPr="00CA22F4">
              <w:rPr>
                <w:rFonts w:ascii="Calibri" w:eastAsia="Calibri" w:hAnsi="Calibri" w:cs="Calibri"/>
                <w:color w:val="6D6E71"/>
                <w:lang w:val="nl-NL"/>
              </w:rPr>
              <w:t>.</w:t>
            </w:r>
          </w:p>
        </w:tc>
        <w:tc>
          <w:tcPr>
            <w:tcW w:w="2234" w:type="dxa"/>
            <w:tcBorders>
              <w:top w:val="single" w:sz="8" w:space="0" w:color="000000"/>
              <w:left w:val="single" w:sz="8" w:space="0" w:color="000000"/>
              <w:bottom w:val="single" w:sz="8" w:space="0" w:color="000000"/>
              <w:right w:val="single" w:sz="8" w:space="0" w:color="000000"/>
            </w:tcBorders>
          </w:tcPr>
          <w:p w14:paraId="4CABC383"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7478671B"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4A1873F0" w14:textId="77777777" w:rsidR="00852322" w:rsidRPr="00CA22F4" w:rsidRDefault="00852322" w:rsidP="00852322">
            <w:pPr>
              <w:rPr>
                <w:lang w:val="nl-NL"/>
              </w:rPr>
            </w:pPr>
          </w:p>
        </w:tc>
      </w:tr>
      <w:tr w:rsidR="00852322" w:rsidRPr="00CA22F4" w14:paraId="6CBEC933" w14:textId="77777777" w:rsidTr="00852322">
        <w:trPr>
          <w:trHeight w:hRule="exact" w:val="2273"/>
        </w:trPr>
        <w:tc>
          <w:tcPr>
            <w:tcW w:w="557" w:type="dxa"/>
            <w:tcBorders>
              <w:top w:val="single" w:sz="8" w:space="0" w:color="000000"/>
              <w:left w:val="single" w:sz="8" w:space="0" w:color="000000"/>
              <w:bottom w:val="single" w:sz="8" w:space="0" w:color="000000"/>
              <w:right w:val="single" w:sz="8" w:space="0" w:color="000000"/>
            </w:tcBorders>
          </w:tcPr>
          <w:p w14:paraId="43E2FF74"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8</w:t>
            </w:r>
          </w:p>
        </w:tc>
        <w:tc>
          <w:tcPr>
            <w:tcW w:w="4181" w:type="dxa"/>
            <w:tcBorders>
              <w:top w:val="single" w:sz="8" w:space="0" w:color="000000"/>
              <w:left w:val="single" w:sz="8" w:space="0" w:color="000000"/>
              <w:bottom w:val="single" w:sz="8" w:space="0" w:color="000000"/>
              <w:right w:val="single" w:sz="8" w:space="0" w:color="000000"/>
            </w:tcBorders>
          </w:tcPr>
          <w:p w14:paraId="766EE220" w14:textId="77777777" w:rsidR="00852322" w:rsidRPr="00CA22F4" w:rsidRDefault="00852322" w:rsidP="00852322">
            <w:pPr>
              <w:pStyle w:val="TableParagraph"/>
              <w:spacing w:before="25" w:line="290" w:lineRule="auto"/>
              <w:ind w:left="170" w:right="596"/>
              <w:rPr>
                <w:rFonts w:ascii="Calibri" w:eastAsia="Calibri" w:hAnsi="Calibri" w:cs="Calibri"/>
                <w:lang w:val="nl-NL"/>
              </w:rPr>
            </w:pP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nd</w:t>
            </w:r>
            <w:r w:rsidRPr="00CA22F4">
              <w:rPr>
                <w:rFonts w:ascii="Calibri" w:eastAsia="Calibri" w:hAnsi="Calibri" w:cs="Calibri"/>
                <w:color w:val="6D6E71"/>
                <w:w w:val="95"/>
                <w:lang w:val="nl-NL"/>
              </w:rPr>
              <w:t>ien</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a</w:t>
            </w:r>
            <w:r w:rsidRPr="00CA22F4">
              <w:rPr>
                <w:rFonts w:ascii="Calibri" w:eastAsia="Calibri" w:hAnsi="Calibri" w:cs="Calibri"/>
                <w:color w:val="6D6E71"/>
                <w:spacing w:val="-10"/>
                <w:w w:val="95"/>
                <w:lang w:val="nl-NL"/>
              </w:rPr>
              <w:t>.</w:t>
            </w:r>
            <w:r w:rsidRPr="00CA22F4">
              <w:rPr>
                <w:rFonts w:ascii="Calibri" w:eastAsia="Calibri" w:hAnsi="Calibri" w:cs="Calibri"/>
                <w:color w:val="6D6E71"/>
                <w:spacing w:val="-17"/>
                <w:w w:val="95"/>
                <w:lang w:val="nl-NL"/>
              </w:rPr>
              <w:t>v</w:t>
            </w:r>
            <w:r w:rsidRPr="00CA22F4">
              <w:rPr>
                <w:rFonts w:ascii="Calibri" w:eastAsia="Calibri" w:hAnsi="Calibri" w:cs="Calibri"/>
                <w:color w:val="6D6E71"/>
                <w:w w:val="95"/>
                <w:lang w:val="nl-NL"/>
              </w:rPr>
              <w:t>.</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4"/>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ek</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1"/>
                <w:w w:val="95"/>
                <w:lang w:val="nl-NL"/>
              </w:rPr>
              <w:t>me</w:t>
            </w:r>
            <w:r w:rsidRPr="00CA22F4">
              <w:rPr>
                <w:rFonts w:ascii="Calibri" w:eastAsia="Calibri" w:hAnsi="Calibri" w:cs="Calibri"/>
                <w:color w:val="6D6E71"/>
                <w:w w:val="95"/>
                <w:lang w:val="nl-NL"/>
              </w:rPr>
              <w:t>t</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er</w:t>
            </w:r>
            <w:r w:rsidRPr="00CA22F4">
              <w:rPr>
                <w:rFonts w:ascii="Calibri" w:eastAsia="Calibri" w:hAnsi="Calibri" w:cs="Calibri"/>
                <w:color w:val="6D6E71"/>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o</w:t>
            </w:r>
            <w:r w:rsidRPr="00CA22F4">
              <w:rPr>
                <w:rFonts w:ascii="Calibri" w:eastAsia="Calibri" w:hAnsi="Calibri" w:cs="Calibri"/>
                <w:color w:val="6D6E71"/>
                <w:spacing w:val="-1"/>
                <w:w w:val="95"/>
                <w:lang w:val="nl-NL"/>
              </w:rPr>
              <w:t>rn</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 xml:space="preserve">men </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i</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4"/>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af</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z</w:t>
            </w:r>
            <w:r w:rsidRPr="00CA22F4">
              <w:rPr>
                <w:rFonts w:ascii="Calibri" w:eastAsia="Calibri" w:hAnsi="Calibri" w:cs="Calibri"/>
                <w:color w:val="6D6E71"/>
                <w:w w:val="95"/>
                <w:lang w:val="nl-NL"/>
              </w:rPr>
              <w:t>ie</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p>
          <w:p w14:paraId="16E5CF6D" w14:textId="77777777" w:rsidR="00852322" w:rsidRPr="00CA22F4" w:rsidRDefault="00852322" w:rsidP="00852322">
            <w:pPr>
              <w:pStyle w:val="TableParagraph"/>
              <w:spacing w:line="212" w:lineRule="exact"/>
              <w:ind w:left="170"/>
              <w:rPr>
                <w:rFonts w:ascii="Calibri" w:eastAsia="Calibri" w:hAnsi="Calibri" w:cs="Calibri"/>
                <w:lang w:val="nl-NL"/>
              </w:rPr>
            </w:pPr>
            <w:r w:rsidRPr="00CA22F4">
              <w:rPr>
                <w:rFonts w:ascii="Calibri" w:eastAsia="Calibri" w:hAnsi="Calibri" w:cs="Calibri"/>
                <w:color w:val="6D6E71"/>
                <w:w w:val="95"/>
                <w:lang w:val="nl-NL"/>
              </w:rPr>
              <w:t>sc</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ift</w:t>
            </w:r>
            <w:r w:rsidRPr="00CA22F4">
              <w:rPr>
                <w:rFonts w:ascii="Calibri" w:eastAsia="Calibri" w:hAnsi="Calibri" w:cs="Calibri"/>
                <w:color w:val="6D6E71"/>
                <w:spacing w:val="-2"/>
                <w:w w:val="95"/>
                <w:lang w:val="nl-NL"/>
              </w:rPr>
              <w:t>e</w:t>
            </w:r>
            <w:r w:rsidRPr="00CA22F4">
              <w:rPr>
                <w:rFonts w:ascii="Calibri" w:eastAsia="Calibri" w:hAnsi="Calibri" w:cs="Calibri"/>
                <w:color w:val="6D6E71"/>
                <w:spacing w:val="-1"/>
                <w:w w:val="95"/>
                <w:lang w:val="nl-NL"/>
              </w:rPr>
              <w:t>l</w:t>
            </w:r>
            <w:r w:rsidRPr="00CA22F4">
              <w:rPr>
                <w:rFonts w:ascii="Calibri" w:eastAsia="Calibri" w:hAnsi="Calibri" w:cs="Calibri"/>
                <w:color w:val="6D6E71"/>
                <w:w w:val="95"/>
                <w:lang w:val="nl-NL"/>
              </w:rPr>
              <w:t>ijke</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1"/>
                <w:w w:val="95"/>
                <w:lang w:val="nl-NL"/>
              </w:rPr>
              <w:t>onde</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bou</w:t>
            </w:r>
            <w:r w:rsidRPr="00CA22F4">
              <w:rPr>
                <w:rFonts w:ascii="Calibri" w:eastAsia="Calibri" w:hAnsi="Calibri" w:cs="Calibri"/>
                <w:color w:val="6D6E71"/>
                <w:spacing w:val="-2"/>
                <w:w w:val="95"/>
                <w:lang w:val="nl-NL"/>
              </w:rPr>
              <w:t>w</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ric</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g</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vi</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w:t>
            </w:r>
          </w:p>
          <w:p w14:paraId="09534E5C"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5"/>
                <w:lang w:val="nl-NL"/>
              </w:rPr>
              <w:t>m</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2"/>
                <w:w w:val="95"/>
                <w:lang w:val="nl-NL"/>
              </w:rPr>
              <w:t>z</w:t>
            </w:r>
            <w:r w:rsidRPr="00CA22F4">
              <w:rPr>
                <w:rFonts w:ascii="Calibri" w:eastAsia="Calibri" w:hAnsi="Calibri" w:cs="Calibri"/>
                <w:color w:val="6D6E71"/>
                <w:w w:val="95"/>
                <w:lang w:val="nl-NL"/>
              </w:rPr>
              <w:t>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 xml:space="preserve">g </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aar</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4"/>
                <w:w w:val="95"/>
                <w:lang w:val="nl-NL"/>
              </w:rPr>
              <w:t>h</w:t>
            </w:r>
            <w:r w:rsidRPr="00CA22F4">
              <w:rPr>
                <w:rFonts w:ascii="Calibri" w:eastAsia="Calibri" w:hAnsi="Calibri" w:cs="Calibri"/>
                <w:color w:val="6D6E71"/>
                <w:spacing w:val="-2"/>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aar</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1"/>
                <w:w w:val="95"/>
                <w:lang w:val="nl-NL"/>
              </w:rPr>
              <w:t>de</w:t>
            </w:r>
          </w:p>
          <w:p w14:paraId="5BF1D704"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0"/>
                <w:lang w:val="nl-NL"/>
              </w:rPr>
              <w:t>sc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ollei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1"/>
                <w:w w:val="90"/>
                <w:lang w:val="nl-NL"/>
              </w:rPr>
              <w:t>g</w:t>
            </w:r>
            <w:r w:rsidRPr="00CA22F4">
              <w:rPr>
                <w:rFonts w:ascii="Calibri" w:eastAsia="Calibri" w:hAnsi="Calibri" w:cs="Calibri"/>
                <w:color w:val="6D6E71"/>
                <w:w w:val="90"/>
                <w:lang w:val="nl-NL"/>
              </w:rPr>
              <w:t xml:space="preserve">, </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ud</w:t>
            </w:r>
            <w:r w:rsidRPr="00CA22F4">
              <w:rPr>
                <w:rFonts w:ascii="Calibri" w:eastAsia="Calibri" w:hAnsi="Calibri" w:cs="Calibri"/>
                <w:color w:val="6D6E71"/>
                <w:w w:val="90"/>
                <w:lang w:val="nl-NL"/>
              </w:rPr>
              <w:t>e</w:t>
            </w:r>
            <w:r w:rsidRPr="00CA22F4">
              <w:rPr>
                <w:rFonts w:ascii="Calibri" w:eastAsia="Calibri" w:hAnsi="Calibri" w:cs="Calibri"/>
                <w:color w:val="6D6E71"/>
                <w:spacing w:val="-7"/>
                <w:w w:val="90"/>
                <w:lang w:val="nl-NL"/>
              </w:rPr>
              <w:t>r</w:t>
            </w:r>
            <w:r w:rsidRPr="00CA22F4">
              <w:rPr>
                <w:rFonts w:ascii="Calibri" w:eastAsia="Calibri" w:hAnsi="Calibri" w:cs="Calibri"/>
                <w:color w:val="6D6E71"/>
                <w:w w:val="90"/>
                <w:lang w:val="nl-NL"/>
              </w:rPr>
              <w:t>s</w:t>
            </w:r>
            <w:r w:rsidRPr="00CA22F4">
              <w:rPr>
                <w:rFonts w:ascii="Calibri" w:eastAsia="Calibri" w:hAnsi="Calibri" w:cs="Calibri"/>
                <w:color w:val="6D6E71"/>
                <w:spacing w:val="38"/>
                <w:w w:val="90"/>
                <w:lang w:val="nl-NL"/>
              </w:rPr>
              <w:t xml:space="preserve"> </w:t>
            </w:r>
            <w:r w:rsidRPr="00CA22F4">
              <w:rPr>
                <w:rFonts w:ascii="Calibri" w:eastAsia="Calibri" w:hAnsi="Calibri" w:cs="Calibri"/>
                <w:color w:val="6D6E71"/>
                <w:w w:val="90"/>
                <w:lang w:val="nl-NL"/>
              </w:rPr>
              <w:t>en</w:t>
            </w:r>
            <w:r w:rsidRPr="00CA22F4">
              <w:rPr>
                <w:rFonts w:ascii="Calibri" w:eastAsia="Calibri" w:hAnsi="Calibri" w:cs="Calibri"/>
                <w:color w:val="6D6E71"/>
                <w:spacing w:val="31"/>
                <w:w w:val="90"/>
                <w:lang w:val="nl-NL"/>
              </w:rPr>
              <w:t xml:space="preserve"> </w:t>
            </w:r>
            <w:r w:rsidRPr="00CA22F4">
              <w:rPr>
                <w:rFonts w:ascii="Calibri" w:eastAsia="Calibri" w:hAnsi="Calibri" w:cs="Calibri"/>
                <w:color w:val="6D6E71"/>
                <w:spacing w:val="-3"/>
                <w:w w:val="90"/>
                <w:lang w:val="nl-NL"/>
              </w:rPr>
              <w:t>pe</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so</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eel.</w:t>
            </w:r>
          </w:p>
        </w:tc>
        <w:tc>
          <w:tcPr>
            <w:tcW w:w="3060" w:type="dxa"/>
            <w:tcBorders>
              <w:top w:val="single" w:sz="8" w:space="0" w:color="000000"/>
              <w:left w:val="single" w:sz="8" w:space="0" w:color="000000"/>
              <w:bottom w:val="single" w:sz="8" w:space="0" w:color="000000"/>
              <w:right w:val="single" w:sz="8" w:space="0" w:color="000000"/>
            </w:tcBorders>
          </w:tcPr>
          <w:p w14:paraId="67D2AC1D"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Bri</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f</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3"/>
                <w:w w:val="95"/>
                <w:lang w:val="nl-NL"/>
              </w:rPr>
              <w:t>h</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p>
          <w:p w14:paraId="1821B173" w14:textId="77777777" w:rsidR="00852322" w:rsidRPr="00CA22F4" w:rsidRDefault="00852322" w:rsidP="00852322">
            <w:pPr>
              <w:pStyle w:val="TableParagraph"/>
              <w:spacing w:before="54"/>
              <w:ind w:left="167"/>
              <w:rPr>
                <w:rFonts w:ascii="Calibri" w:eastAsia="Calibri" w:hAnsi="Calibri" w:cs="Calibri"/>
                <w:lang w:val="nl-NL"/>
              </w:rPr>
            </w:pP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ossier.</w:t>
            </w:r>
          </w:p>
        </w:tc>
        <w:tc>
          <w:tcPr>
            <w:tcW w:w="2234" w:type="dxa"/>
            <w:tcBorders>
              <w:top w:val="single" w:sz="8" w:space="0" w:color="000000"/>
              <w:left w:val="single" w:sz="8" w:space="0" w:color="000000"/>
              <w:bottom w:val="single" w:sz="8" w:space="0" w:color="000000"/>
              <w:right w:val="single" w:sz="8" w:space="0" w:color="000000"/>
            </w:tcBorders>
          </w:tcPr>
          <w:p w14:paraId="5FA1453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48EA4BC4"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5F697BC9" w14:textId="77777777" w:rsidR="00852322" w:rsidRPr="00CA22F4" w:rsidRDefault="00852322" w:rsidP="00852322">
            <w:pPr>
              <w:rPr>
                <w:lang w:val="nl-NL"/>
              </w:rPr>
            </w:pPr>
          </w:p>
        </w:tc>
      </w:tr>
      <w:tr w:rsidR="00852322" w:rsidRPr="00CA22F4" w14:paraId="66AC11E4" w14:textId="77777777" w:rsidTr="00852322">
        <w:trPr>
          <w:trHeight w:hRule="exact" w:val="1963"/>
        </w:trPr>
        <w:tc>
          <w:tcPr>
            <w:tcW w:w="557" w:type="dxa"/>
            <w:tcBorders>
              <w:top w:val="single" w:sz="8" w:space="0" w:color="000000"/>
              <w:left w:val="single" w:sz="8" w:space="0" w:color="000000"/>
              <w:bottom w:val="single" w:sz="8" w:space="0" w:color="000000"/>
              <w:right w:val="single" w:sz="8" w:space="0" w:color="000000"/>
            </w:tcBorders>
          </w:tcPr>
          <w:p w14:paraId="6E399B0B"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9</w:t>
            </w:r>
          </w:p>
        </w:tc>
        <w:tc>
          <w:tcPr>
            <w:tcW w:w="4181" w:type="dxa"/>
            <w:tcBorders>
              <w:top w:val="single" w:sz="8" w:space="0" w:color="000000"/>
              <w:left w:val="single" w:sz="8" w:space="0" w:color="000000"/>
              <w:bottom w:val="single" w:sz="8" w:space="0" w:color="000000"/>
              <w:right w:val="single" w:sz="8" w:space="0" w:color="000000"/>
            </w:tcBorders>
          </w:tcPr>
          <w:p w14:paraId="32FDD608"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r w:rsidRPr="00CA22F4">
              <w:rPr>
                <w:rFonts w:ascii="Calibri" w:eastAsia="Calibri" w:hAnsi="Calibri" w:cs="Calibri"/>
                <w:color w:val="6D6E71"/>
                <w:spacing w:val="-10"/>
                <w:w w:val="95"/>
                <w:lang w:val="nl-NL"/>
              </w:rPr>
              <w:t xml:space="preserve"> </w:t>
            </w:r>
            <w:r w:rsidRPr="00CA22F4">
              <w:rPr>
                <w:rFonts w:ascii="Calibri" w:eastAsia="Calibri" w:hAnsi="Calibri" w:cs="Calibri"/>
                <w:color w:val="6D6E71"/>
                <w:spacing w:val="-2"/>
                <w:w w:val="95"/>
                <w:lang w:val="nl-NL"/>
              </w:rPr>
              <w:t>z</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ekt</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1"/>
                <w:w w:val="95"/>
                <w:lang w:val="nl-NL"/>
              </w:rPr>
              <w:t>naa</w:t>
            </w:r>
            <w:r w:rsidRPr="00CA22F4">
              <w:rPr>
                <w:rFonts w:ascii="Calibri" w:eastAsia="Calibri" w:hAnsi="Calibri" w:cs="Calibri"/>
                <w:color w:val="6D6E71"/>
                <w:w w:val="95"/>
                <w:lang w:val="nl-NL"/>
              </w:rPr>
              <w:t>r</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1"/>
                <w:w w:val="95"/>
                <w:lang w:val="nl-NL"/>
              </w:rPr>
              <w:t>ee</w:t>
            </w:r>
            <w:r w:rsidRPr="00CA22F4">
              <w:rPr>
                <w:rFonts w:ascii="Calibri" w:eastAsia="Calibri" w:hAnsi="Calibri" w:cs="Calibri"/>
                <w:color w:val="6D6E71"/>
                <w:w w:val="95"/>
                <w:lang w:val="nl-NL"/>
              </w:rPr>
              <w:t>n</w:t>
            </w:r>
          </w:p>
          <w:p w14:paraId="4F08AD13" w14:textId="77777777" w:rsidR="00852322" w:rsidRPr="00CA22F4" w:rsidRDefault="00852322" w:rsidP="00852322">
            <w:pPr>
              <w:pStyle w:val="TableParagraph"/>
              <w:spacing w:before="58" w:line="241" w:lineRule="auto"/>
              <w:ind w:left="170" w:right="527"/>
              <w:rPr>
                <w:rFonts w:ascii="Calibri" w:eastAsia="Calibri" w:hAnsi="Calibri" w:cs="Calibri"/>
                <w:lang w:val="nl-NL"/>
              </w:rPr>
            </w:pPr>
            <w:r w:rsidRPr="00CA22F4">
              <w:rPr>
                <w:rFonts w:ascii="Calibri" w:eastAsia="Calibri" w:hAnsi="Calibri" w:cs="Calibri"/>
                <w:color w:val="6D6E71"/>
                <w:spacing w:val="-2"/>
                <w:w w:val="95"/>
                <w:lang w:val="nl-NL"/>
              </w:rPr>
              <w:t>ande</w:t>
            </w:r>
            <w:r w:rsidRPr="00CA22F4">
              <w:rPr>
                <w:rFonts w:ascii="Calibri" w:eastAsia="Calibri" w:hAnsi="Calibri" w:cs="Calibri"/>
                <w:color w:val="6D6E71"/>
                <w:spacing w:val="-3"/>
                <w:w w:val="95"/>
                <w:lang w:val="nl-NL"/>
              </w:rPr>
              <w:t>r</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w w:val="95"/>
                <w:lang w:val="nl-NL"/>
              </w:rPr>
              <w:t>sc</w:t>
            </w:r>
            <w:r w:rsidRPr="00CA22F4">
              <w:rPr>
                <w:rFonts w:ascii="Calibri" w:eastAsia="Calibri" w:hAnsi="Calibri" w:cs="Calibri"/>
                <w:color w:val="6D6E71"/>
                <w:spacing w:val="-2"/>
                <w:w w:val="95"/>
                <w:lang w:val="nl-NL"/>
              </w:rPr>
              <w:t>hoo</w:t>
            </w:r>
            <w:r w:rsidRPr="00CA22F4">
              <w:rPr>
                <w:rFonts w:ascii="Calibri" w:eastAsia="Calibri" w:hAnsi="Calibri" w:cs="Calibri"/>
                <w:color w:val="6D6E71"/>
                <w:w w:val="95"/>
                <w:lang w:val="nl-NL"/>
              </w:rPr>
              <w:t>l</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ie</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eid</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w w:val="95"/>
                <w:lang w:val="nl-NL"/>
              </w:rPr>
              <w:t>is</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w w:val="95"/>
                <w:lang w:val="nl-NL"/>
              </w:rPr>
              <w:t>ki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d</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5"/>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w w:val="99"/>
                <w:lang w:val="nl-NL"/>
              </w:rPr>
              <w:t xml:space="preserve"> </w:t>
            </w:r>
            <w:r w:rsidRPr="00CA22F4">
              <w:rPr>
                <w:rFonts w:ascii="Calibri" w:eastAsia="Calibri" w:hAnsi="Calibri" w:cs="Calibri"/>
                <w:color w:val="6D6E71"/>
                <w:w w:val="95"/>
                <w:lang w:val="nl-NL"/>
              </w:rPr>
              <w:t>l</w:t>
            </w:r>
            <w:r w:rsidRPr="00CA22F4">
              <w:rPr>
                <w:rFonts w:ascii="Calibri" w:eastAsia="Calibri" w:hAnsi="Calibri" w:cs="Calibri"/>
                <w:color w:val="6D6E71"/>
                <w:spacing w:val="-3"/>
                <w:w w:val="95"/>
                <w:lang w:val="nl-NL"/>
              </w:rPr>
              <w:t>at</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p>
          <w:p w14:paraId="1AE48646" w14:textId="77777777" w:rsidR="00852322" w:rsidRPr="00CA22F4" w:rsidRDefault="00852322" w:rsidP="00852322">
            <w:pPr>
              <w:pStyle w:val="TableParagraph"/>
              <w:spacing w:before="4" w:line="190" w:lineRule="exact"/>
              <w:rPr>
                <w:sz w:val="19"/>
                <w:szCs w:val="19"/>
                <w:lang w:val="nl-NL"/>
              </w:rPr>
            </w:pPr>
          </w:p>
          <w:p w14:paraId="4BFFF323"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5"/>
                <w:u w:val="single" w:color="000000"/>
                <w:lang w:val="nl-NL"/>
              </w:rPr>
              <w:t>D</w:t>
            </w:r>
            <w:r w:rsidRPr="00CA22F4">
              <w:rPr>
                <w:rFonts w:ascii="Calibri" w:eastAsia="Calibri" w:hAnsi="Calibri" w:cs="Calibri"/>
                <w:color w:val="6D6E71"/>
                <w:spacing w:val="-1"/>
                <w:w w:val="95"/>
                <w:u w:val="single" w:color="000000"/>
                <w:lang w:val="nl-NL"/>
              </w:rPr>
              <w:t>uu</w:t>
            </w:r>
            <w:r w:rsidRPr="00CA22F4">
              <w:rPr>
                <w:rFonts w:ascii="Calibri" w:eastAsia="Calibri" w:hAnsi="Calibri" w:cs="Calibri"/>
                <w:color w:val="6D6E71"/>
                <w:w w:val="95"/>
                <w:u w:val="single" w:color="000000"/>
                <w:lang w:val="nl-NL"/>
              </w:rPr>
              <w:t>r</w:t>
            </w:r>
            <w:r w:rsidRPr="00CA22F4">
              <w:rPr>
                <w:rFonts w:ascii="Calibri" w:eastAsia="Calibri" w:hAnsi="Calibri" w:cs="Calibri"/>
                <w:color w:val="6D6E71"/>
                <w:w w:val="95"/>
                <w:lang w:val="nl-NL"/>
              </w:rPr>
              <w:t>:</w:t>
            </w:r>
            <w:r w:rsidRPr="00CA22F4">
              <w:rPr>
                <w:rFonts w:ascii="Calibri" w:eastAsia="Calibri" w:hAnsi="Calibri" w:cs="Calibri"/>
                <w:color w:val="6D6E71"/>
                <w:spacing w:val="-5"/>
                <w:w w:val="95"/>
                <w:lang w:val="nl-NL"/>
              </w:rPr>
              <w:t xml:space="preserve"> </w:t>
            </w:r>
            <w:r w:rsidRPr="00CA22F4">
              <w:rPr>
                <w:rFonts w:ascii="Calibri" w:eastAsia="Calibri" w:hAnsi="Calibri" w:cs="Calibri"/>
                <w:color w:val="6D6E71"/>
                <w:w w:val="95"/>
                <w:lang w:val="nl-NL"/>
              </w:rPr>
              <w:t>8</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e</w:t>
            </w:r>
            <w:r w:rsidRPr="00CA22F4">
              <w:rPr>
                <w:rFonts w:ascii="Calibri" w:eastAsia="Calibri" w:hAnsi="Calibri" w:cs="Calibri"/>
                <w:color w:val="6D6E71"/>
                <w:spacing w:val="-8"/>
                <w:w w:val="95"/>
                <w:lang w:val="nl-NL"/>
              </w:rPr>
              <w:t>k</w:t>
            </w:r>
            <w:r w:rsidRPr="00CA22F4">
              <w:rPr>
                <w:rFonts w:ascii="Calibri" w:eastAsia="Calibri" w:hAnsi="Calibri" w:cs="Calibri"/>
                <w:color w:val="6D6E71"/>
                <w:w w:val="95"/>
                <w:lang w:val="nl-NL"/>
              </w:rPr>
              <w:t>en</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w:t>
            </w:r>
            <w:r w:rsidRPr="00CA22F4">
              <w:rPr>
                <w:rFonts w:ascii="Calibri" w:eastAsia="Calibri" w:hAnsi="Calibri" w:cs="Calibri"/>
                <w:color w:val="6D6E71"/>
                <w:spacing w:val="-2"/>
                <w:w w:val="95"/>
                <w:lang w:val="nl-NL"/>
              </w:rPr>
              <w:t>n</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f</w:t>
            </w:r>
            <w:r w:rsidRPr="00CA22F4">
              <w:rPr>
                <w:rFonts w:ascii="Calibri" w:eastAsia="Calibri" w:hAnsi="Calibri" w:cs="Calibri"/>
                <w:color w:val="6D6E71"/>
                <w:spacing w:val="-3"/>
                <w:w w:val="95"/>
                <w:lang w:val="nl-NL"/>
              </w:rPr>
              <w:t xml:space="preserve"> h</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1"/>
                <w:w w:val="95"/>
                <w:lang w:val="nl-NL"/>
              </w:rPr>
              <w:t>m</w:t>
            </w:r>
            <w:r w:rsidRPr="00CA22F4">
              <w:rPr>
                <w:rFonts w:ascii="Calibri" w:eastAsia="Calibri" w:hAnsi="Calibri" w:cs="Calibri"/>
                <w:color w:val="6D6E71"/>
                <w:w w:val="95"/>
                <w:lang w:val="nl-NL"/>
              </w:rPr>
              <w:t>o</w:t>
            </w:r>
            <w:r w:rsidRPr="00CA22F4">
              <w:rPr>
                <w:rFonts w:ascii="Calibri" w:eastAsia="Calibri" w:hAnsi="Calibri" w:cs="Calibri"/>
                <w:color w:val="6D6E71"/>
                <w:spacing w:val="-1"/>
                <w:w w:val="95"/>
                <w:lang w:val="nl-NL"/>
              </w:rPr>
              <w:t>m</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n</w:t>
            </w:r>
            <w:r w:rsidRPr="00CA22F4">
              <w:rPr>
                <w:rFonts w:ascii="Calibri" w:eastAsia="Calibri" w:hAnsi="Calibri" w:cs="Calibri"/>
                <w:color w:val="6D6E71"/>
                <w:w w:val="95"/>
                <w:lang w:val="nl-NL"/>
              </w:rPr>
              <w:t>t</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at</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ot</w:t>
            </w:r>
          </w:p>
          <w:p w14:paraId="351F5909"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spacing w:val="-2"/>
                <w:w w:val="90"/>
                <w:lang w:val="nl-NL"/>
              </w:rPr>
              <w:t>v</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r</w:t>
            </w:r>
            <w:r w:rsidRPr="00CA22F4">
              <w:rPr>
                <w:rFonts w:ascii="Calibri" w:eastAsia="Calibri" w:hAnsi="Calibri" w:cs="Calibri"/>
                <w:color w:val="6D6E71"/>
                <w:w w:val="90"/>
                <w:lang w:val="nl-NL"/>
              </w:rPr>
              <w:t>w</w:t>
            </w:r>
            <w:r w:rsidRPr="00CA22F4">
              <w:rPr>
                <w:rFonts w:ascii="Calibri" w:eastAsia="Calibri" w:hAnsi="Calibri" w:cs="Calibri"/>
                <w:color w:val="6D6E71"/>
                <w:spacing w:val="-3"/>
                <w:w w:val="90"/>
                <w:lang w:val="nl-NL"/>
              </w:rPr>
              <w:t>i</w:t>
            </w:r>
            <w:r w:rsidRPr="00CA22F4">
              <w:rPr>
                <w:rFonts w:ascii="Calibri" w:eastAsia="Calibri" w:hAnsi="Calibri" w:cs="Calibri"/>
                <w:color w:val="6D6E71"/>
                <w:w w:val="90"/>
                <w:lang w:val="nl-NL"/>
              </w:rPr>
              <w:t>j</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eri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 xml:space="preserve">g  </w:t>
            </w:r>
            <w:r w:rsidRPr="00CA22F4">
              <w:rPr>
                <w:rFonts w:ascii="Calibri" w:eastAsia="Calibri" w:hAnsi="Calibri" w:cs="Calibri"/>
                <w:color w:val="6D6E71"/>
                <w:spacing w:val="16"/>
                <w:w w:val="90"/>
                <w:lang w:val="nl-NL"/>
              </w:rPr>
              <w:t xml:space="preserve"> </w:t>
            </w:r>
            <w:r w:rsidRPr="00CA22F4">
              <w:rPr>
                <w:rFonts w:ascii="Calibri" w:eastAsia="Calibri" w:hAnsi="Calibri" w:cs="Calibri"/>
                <w:color w:val="6D6E71"/>
                <w:w w:val="90"/>
                <w:lang w:val="nl-NL"/>
              </w:rPr>
              <w:t>is</w:t>
            </w:r>
            <w:r w:rsidRPr="00CA22F4">
              <w:rPr>
                <w:rFonts w:ascii="Calibri" w:eastAsia="Calibri" w:hAnsi="Calibri" w:cs="Calibri"/>
                <w:color w:val="6D6E71"/>
                <w:spacing w:val="11"/>
                <w:w w:val="90"/>
                <w:lang w:val="nl-NL"/>
              </w:rPr>
              <w:t xml:space="preserve"> </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es</w:t>
            </w:r>
            <w:r w:rsidRPr="00CA22F4">
              <w:rPr>
                <w:rFonts w:ascii="Calibri" w:eastAsia="Calibri" w:hAnsi="Calibri" w:cs="Calibri"/>
                <w:color w:val="6D6E71"/>
                <w:spacing w:val="-3"/>
                <w:w w:val="90"/>
                <w:lang w:val="nl-NL"/>
              </w:rPr>
              <w:t>l</w:t>
            </w:r>
            <w:r w:rsidRPr="00CA22F4">
              <w:rPr>
                <w:rFonts w:ascii="Calibri" w:eastAsia="Calibri" w:hAnsi="Calibri" w:cs="Calibri"/>
                <w:color w:val="6D6E71"/>
                <w:w w:val="90"/>
                <w:lang w:val="nl-NL"/>
              </w:rPr>
              <w:t>o</w:t>
            </w:r>
            <w:r w:rsidRPr="00CA22F4">
              <w:rPr>
                <w:rFonts w:ascii="Calibri" w:eastAsia="Calibri" w:hAnsi="Calibri" w:cs="Calibri"/>
                <w:color w:val="6D6E71"/>
                <w:spacing w:val="-5"/>
                <w:w w:val="90"/>
                <w:lang w:val="nl-NL"/>
              </w:rPr>
              <w:t>t</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p>
        </w:tc>
        <w:tc>
          <w:tcPr>
            <w:tcW w:w="3060" w:type="dxa"/>
            <w:tcBorders>
              <w:top w:val="single" w:sz="8" w:space="0" w:color="000000"/>
              <w:left w:val="single" w:sz="8" w:space="0" w:color="000000"/>
              <w:bottom w:val="single" w:sz="8" w:space="0" w:color="000000"/>
              <w:right w:val="single" w:sz="8" w:space="0" w:color="000000"/>
            </w:tcBorders>
          </w:tcPr>
          <w:p w14:paraId="0EA78783"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Zoe</w:t>
            </w:r>
            <w:r w:rsidRPr="00CA22F4">
              <w:rPr>
                <w:rFonts w:ascii="Calibri" w:eastAsia="Calibri" w:hAnsi="Calibri" w:cs="Calibri"/>
                <w:color w:val="6D6E71"/>
                <w:spacing w:val="-3"/>
                <w:w w:val="95"/>
                <w:lang w:val="nl-NL"/>
              </w:rPr>
              <w:t>k</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t</w:t>
            </w:r>
            <w:r w:rsidRPr="00CA22F4">
              <w:rPr>
                <w:rFonts w:ascii="Calibri" w:eastAsia="Calibri" w:hAnsi="Calibri" w:cs="Calibri"/>
                <w:color w:val="6D6E71"/>
                <w:spacing w:val="-3"/>
                <w:w w:val="95"/>
                <w:lang w:val="nl-NL"/>
              </w:rPr>
              <w:t xml:space="preserve"> </w:t>
            </w:r>
            <w:r w:rsidRPr="00CA22F4">
              <w:rPr>
                <w:rFonts w:ascii="Calibri" w:eastAsia="Calibri" w:hAnsi="Calibri" w:cs="Calibri"/>
                <w:color w:val="6D6E71"/>
                <w:w w:val="95"/>
                <w:lang w:val="nl-NL"/>
              </w:rPr>
              <w:t>sc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ri</w:t>
            </w:r>
            <w:r w:rsidRPr="00CA22F4">
              <w:rPr>
                <w:rFonts w:ascii="Calibri" w:eastAsia="Calibri" w:hAnsi="Calibri" w:cs="Calibri"/>
                <w:color w:val="6D6E71"/>
                <w:spacing w:val="-4"/>
                <w:w w:val="95"/>
                <w:lang w:val="nl-NL"/>
              </w:rPr>
              <w:t>f</w:t>
            </w:r>
            <w:r w:rsidRPr="00CA22F4">
              <w:rPr>
                <w:rFonts w:ascii="Calibri" w:eastAsia="Calibri" w:hAnsi="Calibri" w:cs="Calibri"/>
                <w:color w:val="6D6E71"/>
                <w:w w:val="95"/>
                <w:lang w:val="nl-NL"/>
              </w:rPr>
              <w:t>telijk</w:t>
            </w:r>
          </w:p>
          <w:p w14:paraId="4C066CE1" w14:textId="77777777" w:rsidR="00852322" w:rsidRPr="00CA22F4" w:rsidRDefault="00852322" w:rsidP="00852322">
            <w:pPr>
              <w:pStyle w:val="TableParagraph"/>
              <w:spacing w:before="58"/>
              <w:ind w:left="167"/>
              <w:rPr>
                <w:rFonts w:ascii="Calibri" w:eastAsia="Calibri" w:hAnsi="Calibri" w:cs="Calibri"/>
                <w:lang w:val="nl-NL"/>
              </w:rPr>
            </w:pP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w:t>
            </w:r>
            <w:r w:rsidRPr="00CA22F4">
              <w:rPr>
                <w:rFonts w:ascii="Calibri" w:eastAsia="Calibri" w:hAnsi="Calibri" w:cs="Calibri"/>
                <w:color w:val="6D6E71"/>
                <w:spacing w:val="-4"/>
                <w:w w:val="95"/>
                <w:lang w:val="nl-NL"/>
              </w:rPr>
              <w:t>s</w:t>
            </w:r>
            <w:r w:rsidRPr="00CA22F4">
              <w:rPr>
                <w:rFonts w:ascii="Calibri" w:eastAsia="Calibri" w:hAnsi="Calibri" w:cs="Calibri"/>
                <w:color w:val="6D6E71"/>
                <w:w w:val="95"/>
                <w:lang w:val="nl-NL"/>
              </w:rPr>
              <w:t>tle</w:t>
            </w:r>
            <w:r w:rsidRPr="00CA22F4">
              <w:rPr>
                <w:rFonts w:ascii="Calibri" w:eastAsia="Calibri" w:hAnsi="Calibri" w:cs="Calibri"/>
                <w:color w:val="6D6E71"/>
                <w:spacing w:val="1"/>
                <w:w w:val="95"/>
                <w:lang w:val="nl-NL"/>
              </w:rPr>
              <w:t>g</w:t>
            </w:r>
            <w:r w:rsidRPr="00CA22F4">
              <w:rPr>
                <w:rFonts w:ascii="Calibri" w:eastAsia="Calibri" w:hAnsi="Calibri" w:cs="Calibri"/>
                <w:color w:val="6D6E71"/>
                <w:spacing w:val="-6"/>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30"/>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27"/>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oe</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30"/>
                <w:w w:val="95"/>
                <w:lang w:val="nl-NL"/>
              </w:rPr>
              <w:t xml:space="preserve"> </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an</w:t>
            </w:r>
          </w:p>
          <w:p w14:paraId="2D8BC7BC" w14:textId="77777777" w:rsidR="00852322" w:rsidRPr="00CA22F4" w:rsidRDefault="00852322" w:rsidP="00852322">
            <w:pPr>
              <w:pStyle w:val="TableParagraph"/>
              <w:spacing w:before="2"/>
              <w:ind w:left="167"/>
              <w:rPr>
                <w:rFonts w:ascii="Calibri" w:eastAsia="Calibri" w:hAnsi="Calibri" w:cs="Calibri"/>
                <w:lang w:val="nl-NL"/>
              </w:rPr>
            </w:pP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32"/>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sier.</w:t>
            </w:r>
          </w:p>
        </w:tc>
        <w:tc>
          <w:tcPr>
            <w:tcW w:w="2234" w:type="dxa"/>
            <w:tcBorders>
              <w:top w:val="single" w:sz="8" w:space="0" w:color="000000"/>
              <w:left w:val="single" w:sz="8" w:space="0" w:color="000000"/>
              <w:bottom w:val="single" w:sz="8" w:space="0" w:color="000000"/>
              <w:right w:val="single" w:sz="8" w:space="0" w:color="000000"/>
            </w:tcBorders>
          </w:tcPr>
          <w:p w14:paraId="667A4286"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7B56F69A"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523F6FAD" w14:textId="77777777" w:rsidR="00852322" w:rsidRPr="00CA22F4" w:rsidRDefault="00852322" w:rsidP="00852322">
            <w:pPr>
              <w:rPr>
                <w:lang w:val="nl-NL"/>
              </w:rPr>
            </w:pPr>
          </w:p>
        </w:tc>
      </w:tr>
      <w:tr w:rsidR="00852322" w:rsidRPr="00CA22F4" w14:paraId="4AEDC874" w14:textId="77777777" w:rsidTr="00852322">
        <w:trPr>
          <w:trHeight w:hRule="exact" w:val="1039"/>
        </w:trPr>
        <w:tc>
          <w:tcPr>
            <w:tcW w:w="557" w:type="dxa"/>
            <w:tcBorders>
              <w:top w:val="single" w:sz="8" w:space="0" w:color="000000"/>
              <w:left w:val="single" w:sz="8" w:space="0" w:color="000000"/>
              <w:bottom w:val="single" w:sz="8" w:space="0" w:color="000000"/>
              <w:right w:val="single" w:sz="8" w:space="0" w:color="000000"/>
            </w:tcBorders>
          </w:tcPr>
          <w:p w14:paraId="7237540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10</w:t>
            </w:r>
          </w:p>
        </w:tc>
        <w:tc>
          <w:tcPr>
            <w:tcW w:w="4181" w:type="dxa"/>
            <w:tcBorders>
              <w:top w:val="single" w:sz="8" w:space="0" w:color="000000"/>
              <w:left w:val="single" w:sz="8" w:space="0" w:color="000000"/>
              <w:bottom w:val="single" w:sz="8" w:space="0" w:color="000000"/>
              <w:right w:val="single" w:sz="8" w:space="0" w:color="000000"/>
            </w:tcBorders>
          </w:tcPr>
          <w:p w14:paraId="4FA0A36F"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a 8</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4"/>
                <w:w w:val="95"/>
                <w:lang w:val="nl-NL"/>
              </w:rPr>
              <w:t>w</w:t>
            </w:r>
            <w:r w:rsidRPr="00CA22F4">
              <w:rPr>
                <w:rFonts w:ascii="Calibri" w:eastAsia="Calibri" w:hAnsi="Calibri" w:cs="Calibri"/>
                <w:color w:val="6D6E71"/>
                <w:w w:val="95"/>
                <w:lang w:val="nl-NL"/>
              </w:rPr>
              <w:t>e</w:t>
            </w:r>
            <w:r w:rsidRPr="00CA22F4">
              <w:rPr>
                <w:rFonts w:ascii="Calibri" w:eastAsia="Calibri" w:hAnsi="Calibri" w:cs="Calibri"/>
                <w:color w:val="6D6E71"/>
                <w:spacing w:val="-10"/>
                <w:w w:val="95"/>
                <w:lang w:val="nl-NL"/>
              </w:rPr>
              <w:t>k</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p>
          <w:p w14:paraId="60AAA706" w14:textId="77777777" w:rsidR="00852322" w:rsidRPr="00CA22F4" w:rsidRDefault="00852322" w:rsidP="00852322">
            <w:pPr>
              <w:pStyle w:val="TableParagraph"/>
              <w:spacing w:before="11" w:line="240" w:lineRule="exact"/>
              <w:rPr>
                <w:sz w:val="24"/>
                <w:szCs w:val="24"/>
                <w:lang w:val="nl-NL"/>
              </w:rPr>
            </w:pPr>
          </w:p>
          <w:p w14:paraId="0DD678E2"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5"/>
                <w:lang w:val="nl-NL"/>
              </w:rPr>
              <w:t>Defi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iti</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ve</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3"/>
                <w:w w:val="95"/>
                <w:lang w:val="nl-NL"/>
              </w:rPr>
              <w:t>n</w:t>
            </w:r>
            <w:r w:rsidRPr="00CA22F4">
              <w:rPr>
                <w:rFonts w:ascii="Calibri" w:eastAsia="Calibri" w:hAnsi="Calibri" w:cs="Calibri"/>
                <w:color w:val="6D6E71"/>
                <w:spacing w:val="-1"/>
                <w:w w:val="95"/>
                <w:lang w:val="nl-NL"/>
              </w:rPr>
              <w:t>di</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n:</w:t>
            </w:r>
          </w:p>
        </w:tc>
        <w:tc>
          <w:tcPr>
            <w:tcW w:w="3060" w:type="dxa"/>
            <w:tcBorders>
              <w:top w:val="single" w:sz="8" w:space="0" w:color="000000"/>
              <w:left w:val="single" w:sz="8" w:space="0" w:color="000000"/>
              <w:bottom w:val="single" w:sz="8" w:space="0" w:color="000000"/>
              <w:right w:val="single" w:sz="8" w:space="0" w:color="000000"/>
            </w:tcBorders>
          </w:tcPr>
          <w:p w14:paraId="77E8388F"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Bri</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f</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o</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en</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3"/>
                <w:w w:val="95"/>
                <w:lang w:val="nl-NL"/>
              </w:rPr>
              <w:t>h</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p>
          <w:p w14:paraId="22CECA93"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ossier.</w:t>
            </w:r>
          </w:p>
        </w:tc>
        <w:tc>
          <w:tcPr>
            <w:tcW w:w="2234" w:type="dxa"/>
            <w:tcBorders>
              <w:top w:val="single" w:sz="8" w:space="0" w:color="000000"/>
              <w:left w:val="single" w:sz="8" w:space="0" w:color="000000"/>
              <w:bottom w:val="single" w:sz="8" w:space="0" w:color="000000"/>
              <w:right w:val="single" w:sz="8" w:space="0" w:color="000000"/>
            </w:tcBorders>
          </w:tcPr>
          <w:p w14:paraId="723E305B"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5"/>
                <w:lang w:val="nl-NL"/>
              </w:rPr>
              <w:t>Dire</w:t>
            </w:r>
            <w:r w:rsidRPr="00CA22F4">
              <w:rPr>
                <w:rFonts w:ascii="Calibri" w:eastAsia="Calibri" w:hAnsi="Calibri" w:cs="Calibri"/>
                <w:color w:val="6D6E71"/>
                <w:spacing w:val="-3"/>
                <w:w w:val="95"/>
                <w:lang w:val="nl-NL"/>
              </w:rPr>
              <w:t>c</w:t>
            </w:r>
            <w:r w:rsidRPr="00CA22F4">
              <w:rPr>
                <w:rFonts w:ascii="Calibri" w:eastAsia="Calibri" w:hAnsi="Calibri" w:cs="Calibri"/>
                <w:color w:val="6D6E71"/>
                <w:w w:val="95"/>
                <w:lang w:val="nl-NL"/>
              </w:rPr>
              <w:t>te</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uu</w:t>
            </w:r>
            <w:r w:rsidRPr="00CA22F4">
              <w:rPr>
                <w:rFonts w:ascii="Calibri" w:eastAsia="Calibri" w:hAnsi="Calibri" w:cs="Calibri"/>
                <w:color w:val="6D6E71"/>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w:t>
            </w:r>
          </w:p>
        </w:tc>
        <w:tc>
          <w:tcPr>
            <w:tcW w:w="914" w:type="dxa"/>
            <w:tcBorders>
              <w:top w:val="single" w:sz="8" w:space="0" w:color="000000"/>
              <w:left w:val="single" w:sz="8" w:space="0" w:color="000000"/>
              <w:bottom w:val="single" w:sz="8" w:space="0" w:color="000000"/>
              <w:right w:val="single" w:sz="8" w:space="0" w:color="000000"/>
            </w:tcBorders>
          </w:tcPr>
          <w:p w14:paraId="56D213C9"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544DE241" w14:textId="77777777" w:rsidR="00852322" w:rsidRPr="00CA22F4" w:rsidRDefault="00852322" w:rsidP="00852322">
            <w:pPr>
              <w:rPr>
                <w:lang w:val="nl-NL"/>
              </w:rPr>
            </w:pPr>
          </w:p>
        </w:tc>
      </w:tr>
    </w:tbl>
    <w:p w14:paraId="1F2FF91D" w14:textId="77777777" w:rsidR="00852322" w:rsidRPr="00CA22F4" w:rsidRDefault="00852322" w:rsidP="00852322">
      <w:pPr>
        <w:sectPr w:rsidR="00852322" w:rsidRPr="00CA22F4">
          <w:headerReference w:type="even" r:id="rId121"/>
          <w:footerReference w:type="even" r:id="rId122"/>
          <w:pgSz w:w="16838" w:h="11920" w:orient="landscape"/>
          <w:pgMar w:top="1040" w:right="2420" w:bottom="280" w:left="1040" w:header="0" w:footer="0" w:gutter="0"/>
          <w:cols w:space="708"/>
        </w:sectPr>
      </w:pPr>
    </w:p>
    <w:p w14:paraId="0E748164" w14:textId="77777777" w:rsidR="00852322" w:rsidRPr="00CA22F4" w:rsidRDefault="00852322" w:rsidP="00852322">
      <w:pPr>
        <w:spacing w:before="8" w:line="80" w:lineRule="exact"/>
        <w:rPr>
          <w:sz w:val="8"/>
          <w:szCs w:val="8"/>
        </w:rPr>
      </w:pPr>
      <w:r>
        <w:rPr>
          <w:noProof/>
          <w:lang w:val="nl-NL" w:eastAsia="nl-NL"/>
        </w:rPr>
        <mc:AlternateContent>
          <mc:Choice Requires="wpg">
            <w:drawing>
              <wp:anchor distT="0" distB="0" distL="114300" distR="114300" simplePos="0" relativeHeight="251676672" behindDoc="1" locked="0" layoutInCell="1" allowOverlap="1" wp14:anchorId="251FB002" wp14:editId="4BAFF79F">
                <wp:simplePos x="0" y="0"/>
                <wp:positionH relativeFrom="page">
                  <wp:posOffset>-6350</wp:posOffset>
                </wp:positionH>
                <wp:positionV relativeFrom="page">
                  <wp:posOffset>-6350</wp:posOffset>
                </wp:positionV>
                <wp:extent cx="346710" cy="7573010"/>
                <wp:effectExtent l="0" t="3175" r="2540" b="5715"/>
                <wp:wrapNone/>
                <wp:docPr id="5"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 cy="7573010"/>
                          <a:chOff x="-10" y="-10"/>
                          <a:chExt cx="546" cy="11926"/>
                        </a:xfrm>
                      </wpg:grpSpPr>
                      <wpg:grpSp>
                        <wpg:cNvPr id="6" name="Group 39"/>
                        <wpg:cNvGrpSpPr>
                          <a:grpSpLocks/>
                        </wpg:cNvGrpSpPr>
                        <wpg:grpSpPr bwMode="auto">
                          <a:xfrm>
                            <a:off x="0" y="0"/>
                            <a:ext cx="526" cy="11906"/>
                            <a:chOff x="0" y="0"/>
                            <a:chExt cx="526" cy="11906"/>
                          </a:xfrm>
                        </wpg:grpSpPr>
                        <wps:wsp>
                          <wps:cNvPr id="7" name="Freeform 40"/>
                          <wps:cNvSpPr>
                            <a:spLocks/>
                          </wps:cNvSpPr>
                          <wps:spPr bwMode="auto">
                            <a:xfrm>
                              <a:off x="0" y="0"/>
                              <a:ext cx="526" cy="11906"/>
                            </a:xfrm>
                            <a:custGeom>
                              <a:avLst/>
                              <a:gdLst>
                                <a:gd name="T0" fmla="*/ 0 w 526"/>
                                <a:gd name="T1" fmla="*/ 11906 h 11906"/>
                                <a:gd name="T2" fmla="*/ 526 w 526"/>
                                <a:gd name="T3" fmla="*/ 11906 h 11906"/>
                                <a:gd name="T4" fmla="*/ 526 w 526"/>
                                <a:gd name="T5" fmla="*/ 0 h 11906"/>
                                <a:gd name="T6" fmla="*/ 0 w 526"/>
                                <a:gd name="T7" fmla="*/ 0 h 11906"/>
                                <a:gd name="T8" fmla="*/ 0 w 526"/>
                                <a:gd name="T9" fmla="*/ 11906 h 11906"/>
                              </a:gdLst>
                              <a:ahLst/>
                              <a:cxnLst>
                                <a:cxn ang="0">
                                  <a:pos x="T0" y="T1"/>
                                </a:cxn>
                                <a:cxn ang="0">
                                  <a:pos x="T2" y="T3"/>
                                </a:cxn>
                                <a:cxn ang="0">
                                  <a:pos x="T4" y="T5"/>
                                </a:cxn>
                                <a:cxn ang="0">
                                  <a:pos x="T6" y="T7"/>
                                </a:cxn>
                                <a:cxn ang="0">
                                  <a:pos x="T8" y="T9"/>
                                </a:cxn>
                              </a:cxnLst>
                              <a:rect l="0" t="0" r="r" b="b"/>
                              <a:pathLst>
                                <a:path w="526" h="11906">
                                  <a:moveTo>
                                    <a:pt x="0" y="11906"/>
                                  </a:moveTo>
                                  <a:lnTo>
                                    <a:pt x="526" y="11906"/>
                                  </a:lnTo>
                                  <a:lnTo>
                                    <a:pt x="526" y="0"/>
                                  </a:lnTo>
                                  <a:lnTo>
                                    <a:pt x="0" y="0"/>
                                  </a:lnTo>
                                  <a:lnTo>
                                    <a:pt x="0" y="1190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41"/>
                        <wpg:cNvGrpSpPr>
                          <a:grpSpLocks/>
                        </wpg:cNvGrpSpPr>
                        <wpg:grpSpPr bwMode="auto">
                          <a:xfrm>
                            <a:off x="523" y="0"/>
                            <a:ext cx="2" cy="11906"/>
                            <a:chOff x="523" y="0"/>
                            <a:chExt cx="2" cy="11906"/>
                          </a:xfrm>
                        </wpg:grpSpPr>
                        <wps:wsp>
                          <wps:cNvPr id="9" name="Freeform 42"/>
                          <wps:cNvSpPr>
                            <a:spLocks/>
                          </wps:cNvSpPr>
                          <wps:spPr bwMode="auto">
                            <a:xfrm>
                              <a:off x="523" y="0"/>
                              <a:ext cx="2" cy="11906"/>
                            </a:xfrm>
                            <a:custGeom>
                              <a:avLst/>
                              <a:gdLst>
                                <a:gd name="T0" fmla="*/ 0 h 11906"/>
                                <a:gd name="T1" fmla="*/ 11906 h 11906"/>
                              </a:gdLst>
                              <a:ahLst/>
                              <a:cxnLst>
                                <a:cxn ang="0">
                                  <a:pos x="0" y="T0"/>
                                </a:cxn>
                                <a:cxn ang="0">
                                  <a:pos x="0" y="T1"/>
                                </a:cxn>
                              </a:cxnLst>
                              <a:rect l="0" t="0" r="r" b="b"/>
                              <a:pathLst>
                                <a:path h="11906">
                                  <a:moveTo>
                                    <a:pt x="0" y="0"/>
                                  </a:moveTo>
                                  <a:lnTo>
                                    <a:pt x="0" y="11906"/>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72A3D3" id="Groep 5" o:spid="_x0000_s1026" style="position:absolute;margin-left:-.5pt;margin-top:-.5pt;width:27.3pt;height:596.3pt;z-index:-251639808;mso-position-horizontal-relative:page;mso-position-vertical-relative:page" coordorigin="-10,-10" coordsize="546,1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">
                <v:group id="Group 39" o:spid="_x0000_s1027" style="position:absolute;width:526;height:11906"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40" o:spid="_x0000_s1028" style="position:absolute;width:526;height:11906;visibility:visible;mso-wrap-style:square;v-text-anchor:top" coordsize="52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" path="m,11906r526,l526,,,,,11906e" fillcolor="#00aeef" stroked="f">
                    <v:path arrowok="t" o:connecttype="custom" o:connectlocs="0,11906;526,11906;526,0;0,0;0,11906" o:connectangles="0,0,0,0,0"/>
                  </v:shape>
                </v:group>
                <v:group id="Group 41" o:spid="_x0000_s1029" style="position:absolute;left:523;width:2;height:11906" coordorigin="523"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42" o:spid="_x0000_s1030" style="position:absolute;left:523;width:2;height:11906;visibility:visible;mso-wrap-style:square;v-text-anchor:top" coordsize="2,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" path="m,l,11906e" filled="f" strokecolor="#d1d3d4" strokeweight=".09983mm">
                    <v:path arrowok="t" o:connecttype="custom" o:connectlocs="0,0;0,11906"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77696" behindDoc="1" locked="0" layoutInCell="1" allowOverlap="1" wp14:anchorId="38BB5FC3" wp14:editId="07557CE2">
                <wp:simplePos x="0" y="0"/>
                <wp:positionH relativeFrom="page">
                  <wp:posOffset>10108565</wp:posOffset>
                </wp:positionH>
                <wp:positionV relativeFrom="page">
                  <wp:posOffset>4027805</wp:posOffset>
                </wp:positionV>
                <wp:extent cx="582930" cy="3531870"/>
                <wp:effectExtent l="2540" t="4037330" r="5080" b="3175"/>
                <wp:wrapNone/>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 cy="3531870"/>
                          <a:chOff x="15919" y="6343"/>
                          <a:chExt cx="918" cy="5562"/>
                        </a:xfrm>
                      </wpg:grpSpPr>
                      <wps:wsp>
                        <wps:cNvPr id="3" name="Freeform 44"/>
                        <wps:cNvSpPr>
                          <a:spLocks/>
                        </wps:cNvSpPr>
                        <wps:spPr bwMode="auto">
                          <a:xfrm>
                            <a:off x="15919" y="6343"/>
                            <a:ext cx="918" cy="5562"/>
                          </a:xfrm>
                          <a:custGeom>
                            <a:avLst/>
                            <a:gdLst>
                              <a:gd name="T0" fmla="+- 0 16419 15919"/>
                              <a:gd name="T1" fmla="*/ T0 w 918"/>
                              <a:gd name="T2" fmla="+- 0 11906 6343"/>
                              <a:gd name="T3" fmla="*/ 11906 h 5562"/>
                              <a:gd name="T4" fmla="+- 0 16419 15919"/>
                              <a:gd name="T5" fmla="*/ T4 w 918"/>
                              <a:gd name="T6" fmla="+- 0 6343 6343"/>
                              <a:gd name="T7" fmla="*/ 6343 h 5562"/>
                              <a:gd name="T8" fmla="+- 0 16414 15919"/>
                              <a:gd name="T9" fmla="*/ T8 w 918"/>
                              <a:gd name="T10" fmla="+- 0 7275 6343"/>
                              <a:gd name="T11" fmla="*/ 7275 h 5562"/>
                              <a:gd name="T12" fmla="+- 0 16402 15919"/>
                              <a:gd name="T13" fmla="*/ T12 w 918"/>
                              <a:gd name="T14" fmla="+- 0 8040 6343"/>
                              <a:gd name="T15" fmla="*/ 8040 h 5562"/>
                              <a:gd name="T16" fmla="+- 0 16391 15919"/>
                              <a:gd name="T17" fmla="*/ T16 w 918"/>
                              <a:gd name="T18" fmla="+- 0 8374 6343"/>
                              <a:gd name="T19" fmla="*/ 8374 h 5562"/>
                              <a:gd name="T20" fmla="+- 0 16377 15919"/>
                              <a:gd name="T21" fmla="*/ T20 w 918"/>
                              <a:gd name="T22" fmla="+- 0 8684 6343"/>
                              <a:gd name="T23" fmla="*/ 8684 h 5562"/>
                              <a:gd name="T24" fmla="+- 0 16359 15919"/>
                              <a:gd name="T25" fmla="*/ T24 w 918"/>
                              <a:gd name="T26" fmla="+- 0 8975 6343"/>
                              <a:gd name="T27" fmla="*/ 8975 h 5562"/>
                              <a:gd name="T28" fmla="+- 0 16337 15919"/>
                              <a:gd name="T29" fmla="*/ T28 w 918"/>
                              <a:gd name="T30" fmla="+- 0 9252 6343"/>
                              <a:gd name="T31" fmla="*/ 9252 h 5562"/>
                              <a:gd name="T32" fmla="+- 0 16310 15919"/>
                              <a:gd name="T33" fmla="*/ T32 w 918"/>
                              <a:gd name="T34" fmla="+- 0 9521 6343"/>
                              <a:gd name="T35" fmla="*/ 9521 h 5562"/>
                              <a:gd name="T36" fmla="+- 0 16279 15919"/>
                              <a:gd name="T37" fmla="*/ T36 w 918"/>
                              <a:gd name="T38" fmla="+- 0 9788 6343"/>
                              <a:gd name="T39" fmla="*/ 9788 h 5562"/>
                              <a:gd name="T40" fmla="+- 0 16242 15919"/>
                              <a:gd name="T41" fmla="*/ T40 w 918"/>
                              <a:gd name="T42" fmla="+- 0 10059 6343"/>
                              <a:gd name="T43" fmla="*/ 10059 h 5562"/>
                              <a:gd name="T44" fmla="+- 0 16200 15919"/>
                              <a:gd name="T45" fmla="*/ T44 w 918"/>
                              <a:gd name="T46" fmla="+- 0 10339 6343"/>
                              <a:gd name="T47" fmla="*/ 10339 h 5562"/>
                              <a:gd name="T48" fmla="+- 0 16151 15919"/>
                              <a:gd name="T49" fmla="*/ T48 w 918"/>
                              <a:gd name="T50" fmla="+- 0 10635 6343"/>
                              <a:gd name="T51" fmla="*/ 10635 h 5562"/>
                              <a:gd name="T52" fmla="+- 0 15919 15919"/>
                              <a:gd name="T53" fmla="*/ T52 w 918"/>
                              <a:gd name="T54" fmla="+- 0 11906 6343"/>
                              <a:gd name="T55" fmla="*/ 11906 h 5562"/>
                              <a:gd name="T56" fmla="+- 0 16419 15919"/>
                              <a:gd name="T57" fmla="*/ T56 w 918"/>
                              <a:gd name="T58" fmla="+- 0 11906 6343"/>
                              <a:gd name="T59" fmla="*/ 11906 h 5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8" h="5562">
                                <a:moveTo>
                                  <a:pt x="500" y="5563"/>
                                </a:moveTo>
                                <a:lnTo>
                                  <a:pt x="500" y="0"/>
                                </a:lnTo>
                                <a:lnTo>
                                  <a:pt x="495" y="932"/>
                                </a:lnTo>
                                <a:lnTo>
                                  <a:pt x="483" y="1697"/>
                                </a:lnTo>
                                <a:lnTo>
                                  <a:pt x="472" y="2031"/>
                                </a:lnTo>
                                <a:lnTo>
                                  <a:pt x="458" y="2341"/>
                                </a:lnTo>
                                <a:lnTo>
                                  <a:pt x="440" y="2632"/>
                                </a:lnTo>
                                <a:lnTo>
                                  <a:pt x="418" y="2909"/>
                                </a:lnTo>
                                <a:lnTo>
                                  <a:pt x="391" y="3178"/>
                                </a:lnTo>
                                <a:lnTo>
                                  <a:pt x="360" y="3445"/>
                                </a:lnTo>
                                <a:lnTo>
                                  <a:pt x="323" y="3716"/>
                                </a:lnTo>
                                <a:lnTo>
                                  <a:pt x="281" y="3996"/>
                                </a:lnTo>
                                <a:lnTo>
                                  <a:pt x="232" y="4292"/>
                                </a:lnTo>
                                <a:lnTo>
                                  <a:pt x="0" y="5563"/>
                                </a:lnTo>
                                <a:lnTo>
                                  <a:pt x="500" y="5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5"/>
                        <wps:cNvSpPr>
                          <a:spLocks/>
                        </wps:cNvSpPr>
                        <wps:spPr bwMode="auto">
                          <a:xfrm>
                            <a:off x="15919" y="6343"/>
                            <a:ext cx="918" cy="5562"/>
                          </a:xfrm>
                          <a:custGeom>
                            <a:avLst/>
                            <a:gdLst>
                              <a:gd name="T0" fmla="+- 0 16280 15919"/>
                              <a:gd name="T1" fmla="*/ T0 w 918"/>
                              <a:gd name="T2" fmla="+- 0 0 6343"/>
                              <a:gd name="T3" fmla="*/ 0 h 5562"/>
                              <a:gd name="T4" fmla="+- 0 16362 15919"/>
                              <a:gd name="T5" fmla="*/ T4 w 918"/>
                              <a:gd name="T6" fmla="+- 0 1841 6343"/>
                              <a:gd name="T7" fmla="*/ 1841 h 5562"/>
                              <a:gd name="T8" fmla="+- 0 16400 15919"/>
                              <a:gd name="T9" fmla="*/ T8 w 918"/>
                              <a:gd name="T10" fmla="+- 0 3162 6343"/>
                              <a:gd name="T11" fmla="*/ 3162 h 5562"/>
                              <a:gd name="T12" fmla="+- 0 16419 15919"/>
                              <a:gd name="T13" fmla="*/ T12 w 918"/>
                              <a:gd name="T14" fmla="+- 0 11906 6343"/>
                              <a:gd name="T15" fmla="*/ 11906 h 5562"/>
                              <a:gd name="T16" fmla="+- 0 16838 15919"/>
                              <a:gd name="T17" fmla="*/ T16 w 918"/>
                              <a:gd name="T18" fmla="+- 0 11906 6343"/>
                              <a:gd name="T19" fmla="*/ 11906 h 5562"/>
                              <a:gd name="T20" fmla="+- 0 16838 15919"/>
                              <a:gd name="T21" fmla="*/ T20 w 918"/>
                              <a:gd name="T22" fmla="+- 0 0 6343"/>
                              <a:gd name="T23" fmla="*/ 0 h 5562"/>
                              <a:gd name="T24" fmla="+- 0 16280 15919"/>
                              <a:gd name="T25" fmla="*/ T24 w 918"/>
                              <a:gd name="T26" fmla="+- 0 0 6343"/>
                              <a:gd name="T27" fmla="*/ 0 h 5562"/>
                            </a:gdLst>
                            <a:ahLst/>
                            <a:cxnLst>
                              <a:cxn ang="0">
                                <a:pos x="T1" y="T3"/>
                              </a:cxn>
                              <a:cxn ang="0">
                                <a:pos x="T5" y="T7"/>
                              </a:cxn>
                              <a:cxn ang="0">
                                <a:pos x="T9" y="T11"/>
                              </a:cxn>
                              <a:cxn ang="0">
                                <a:pos x="T13" y="T15"/>
                              </a:cxn>
                              <a:cxn ang="0">
                                <a:pos x="T17" y="T19"/>
                              </a:cxn>
                              <a:cxn ang="0">
                                <a:pos x="T21" y="T23"/>
                              </a:cxn>
                              <a:cxn ang="0">
                                <a:pos x="T25" y="T27"/>
                              </a:cxn>
                            </a:cxnLst>
                            <a:rect l="0" t="0" r="r" b="b"/>
                            <a:pathLst>
                              <a:path w="918" h="5562">
                                <a:moveTo>
                                  <a:pt x="361" y="-6343"/>
                                </a:moveTo>
                                <a:lnTo>
                                  <a:pt x="443" y="-4502"/>
                                </a:lnTo>
                                <a:lnTo>
                                  <a:pt x="481" y="-3181"/>
                                </a:lnTo>
                                <a:lnTo>
                                  <a:pt x="500" y="5563"/>
                                </a:lnTo>
                                <a:lnTo>
                                  <a:pt x="919" y="5563"/>
                                </a:lnTo>
                                <a:lnTo>
                                  <a:pt x="919" y="-6343"/>
                                </a:lnTo>
                                <a:lnTo>
                                  <a:pt x="361" y="-634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E4FF2" id="Groep 2" o:spid="_x0000_s1026" style="position:absolute;margin-left:795.95pt;margin-top:317.15pt;width:45.9pt;height:278.1pt;z-index:-251638784;mso-position-horizontal-relative:page;mso-position-vertical-relative:page" coordorigin="15919,6343" coordsize="91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">
                <v:shape id="Freeform 44" o:spid="_x0000_s1027"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" path="m500,5563l500,r-5,932l483,1697r-11,334l458,2341r-18,291l418,2909r-27,269l360,3445r-37,271l281,3996r-49,296l,5563r500,e" fillcolor="#d7df23" stroked="f">
                  <v:path arrowok="t" o:connecttype="custom" o:connectlocs="500,11906;500,6343;495,7275;483,8040;472,8374;458,8684;440,8975;418,9252;391,9521;360,9788;323,10059;281,10339;232,10635;0,11906;500,11906" o:connectangles="0,0,0,0,0,0,0,0,0,0,0,0,0,0,0"/>
                </v:shape>
                <v:shape id="Freeform 45" o:spid="_x0000_s1028" style="position:absolute;left:15919;top:6343;width:918;height:5562;visibility:visible;mso-wrap-style:square;v-text-anchor:top" coordsize="91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" path="m361,-6343r82,1841l481,-3181r19,8744l919,5563r,-11906l361,-6343e" fillcolor="#d7df23" stroked="f">
                  <v:path arrowok="t" o:connecttype="custom" o:connectlocs="361,0;443,1841;481,3162;500,11906;919,11906;919,0;361,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251678720" behindDoc="1" locked="0" layoutInCell="1" allowOverlap="1" wp14:anchorId="75A490B0" wp14:editId="454F9EAE">
                <wp:simplePos x="0" y="0"/>
                <wp:positionH relativeFrom="page">
                  <wp:posOffset>151765</wp:posOffset>
                </wp:positionH>
                <wp:positionV relativeFrom="page">
                  <wp:posOffset>3742690</wp:posOffset>
                </wp:positionV>
                <wp:extent cx="165100" cy="167005"/>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CBC7" w14:textId="77777777" w:rsidR="00A71134" w:rsidRDefault="00A71134" w:rsidP="00852322">
                            <w:pPr>
                              <w:pStyle w:val="Plattetekst"/>
                              <w:spacing w:line="244" w:lineRule="exact"/>
                              <w:ind w:left="20"/>
                              <w:rPr>
                                <w:rFonts w:cs="Calibri"/>
                              </w:rPr>
                            </w:pPr>
                            <w:r>
                              <w:rPr>
                                <w:rFonts w:cs="Calibri"/>
                                <w:color w:val="FFFFFF"/>
                                <w:w w:val="99"/>
                              </w:rPr>
                              <w:t>91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90B0" id="Tekstvak 1" o:spid="_x0000_s1040" type="#_x0000_t202" style="position:absolute;margin-left:11.95pt;margin-top:294.7pt;width:13pt;height:13.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" filled="f" stroked="f">
                <v:textbox style="layout-flow:vertical" inset="0,0,0,0">
                  <w:txbxContent>
                    <w:p w14:paraId="3F8CCBC7" w14:textId="77777777" w:rsidR="00A71134" w:rsidRDefault="00A71134" w:rsidP="00852322">
                      <w:pPr>
                        <w:pStyle w:val="Plattetekst"/>
                        <w:spacing w:line="244" w:lineRule="exact"/>
                        <w:ind w:left="20"/>
                        <w:rPr>
                          <w:rFonts w:cs="Calibri"/>
                        </w:rPr>
                      </w:pPr>
                      <w:r>
                        <w:rPr>
                          <w:rFonts w:cs="Calibri"/>
                          <w:color w:val="FFFFFF"/>
                          <w:w w:val="99"/>
                        </w:rPr>
                        <w:t>91</w:t>
                      </w:r>
                    </w:p>
                  </w:txbxContent>
                </v:textbox>
                <w10:wrap anchorx="page" anchory="page"/>
              </v:shape>
            </w:pict>
          </mc:Fallback>
        </mc:AlternateContent>
      </w:r>
    </w:p>
    <w:tbl>
      <w:tblPr>
        <w:tblStyle w:val="TableNormal"/>
        <w:tblW w:w="0" w:type="auto"/>
        <w:tblInd w:w="93" w:type="dxa"/>
        <w:tblLayout w:type="fixed"/>
        <w:tblLook w:val="01E0" w:firstRow="1" w:lastRow="1" w:firstColumn="1" w:lastColumn="1" w:noHBand="0" w:noVBand="0"/>
      </w:tblPr>
      <w:tblGrid>
        <w:gridCol w:w="585"/>
        <w:gridCol w:w="4181"/>
        <w:gridCol w:w="3060"/>
        <w:gridCol w:w="2234"/>
        <w:gridCol w:w="914"/>
        <w:gridCol w:w="1980"/>
      </w:tblGrid>
      <w:tr w:rsidR="00852322" w:rsidRPr="00CA22F4" w14:paraId="711D1044" w14:textId="77777777" w:rsidTr="00852322">
        <w:trPr>
          <w:trHeight w:hRule="exact" w:val="530"/>
        </w:trPr>
        <w:tc>
          <w:tcPr>
            <w:tcW w:w="585" w:type="dxa"/>
            <w:tcBorders>
              <w:top w:val="single" w:sz="8" w:space="0" w:color="000000"/>
              <w:left w:val="single" w:sz="8" w:space="0" w:color="000000"/>
              <w:bottom w:val="single" w:sz="8" w:space="0" w:color="000000"/>
              <w:right w:val="single" w:sz="8" w:space="0" w:color="000000"/>
            </w:tcBorders>
          </w:tcPr>
          <w:p w14:paraId="2694811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105"/>
                <w:lang w:val="nl-NL"/>
              </w:rPr>
              <w:t>l</w:t>
            </w:r>
          </w:p>
        </w:tc>
        <w:tc>
          <w:tcPr>
            <w:tcW w:w="4181" w:type="dxa"/>
            <w:tcBorders>
              <w:top w:val="single" w:sz="8" w:space="0" w:color="000000"/>
              <w:left w:val="single" w:sz="8" w:space="0" w:color="000000"/>
              <w:bottom w:val="single" w:sz="8" w:space="0" w:color="000000"/>
              <w:right w:val="single" w:sz="8" w:space="0" w:color="000000"/>
            </w:tcBorders>
          </w:tcPr>
          <w:p w14:paraId="2A2A20AF"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85"/>
                <w:lang w:val="nl-NL"/>
              </w:rPr>
              <w:t>BE</w:t>
            </w:r>
            <w:r w:rsidRPr="00CA22F4">
              <w:rPr>
                <w:rFonts w:ascii="Calibri" w:eastAsia="Calibri" w:hAnsi="Calibri" w:cs="Calibri"/>
                <w:color w:val="6D6E71"/>
                <w:spacing w:val="-2"/>
                <w:w w:val="85"/>
                <w:lang w:val="nl-NL"/>
              </w:rPr>
              <w:t>S</w:t>
            </w:r>
            <w:r w:rsidRPr="00CA22F4">
              <w:rPr>
                <w:rFonts w:ascii="Calibri" w:eastAsia="Calibri" w:hAnsi="Calibri" w:cs="Calibri"/>
                <w:color w:val="6D6E71"/>
                <w:w w:val="85"/>
                <w:lang w:val="nl-NL"/>
              </w:rPr>
              <w:t>L</w:t>
            </w:r>
            <w:r w:rsidRPr="00CA22F4">
              <w:rPr>
                <w:rFonts w:ascii="Calibri" w:eastAsia="Calibri" w:hAnsi="Calibri" w:cs="Calibri"/>
                <w:color w:val="6D6E71"/>
                <w:spacing w:val="-1"/>
                <w:w w:val="85"/>
                <w:lang w:val="nl-NL"/>
              </w:rPr>
              <w:t>U</w:t>
            </w:r>
            <w:r w:rsidRPr="00CA22F4">
              <w:rPr>
                <w:rFonts w:ascii="Calibri" w:eastAsia="Calibri" w:hAnsi="Calibri" w:cs="Calibri"/>
                <w:color w:val="6D6E71"/>
                <w:w w:val="85"/>
                <w:lang w:val="nl-NL"/>
              </w:rPr>
              <w:t>IT</w:t>
            </w:r>
            <w:r w:rsidRPr="00CA22F4">
              <w:rPr>
                <w:rFonts w:ascii="Calibri" w:eastAsia="Calibri" w:hAnsi="Calibri" w:cs="Calibri"/>
                <w:color w:val="6D6E71"/>
                <w:spacing w:val="-4"/>
                <w:w w:val="85"/>
                <w:lang w:val="nl-NL"/>
              </w:rPr>
              <w:t>V</w:t>
            </w:r>
            <w:r w:rsidRPr="00CA22F4">
              <w:rPr>
                <w:rFonts w:ascii="Calibri" w:eastAsia="Calibri" w:hAnsi="Calibri" w:cs="Calibri"/>
                <w:color w:val="6D6E71"/>
                <w:spacing w:val="-2"/>
                <w:w w:val="85"/>
                <w:lang w:val="nl-NL"/>
              </w:rPr>
              <w:t>O</w:t>
            </w:r>
            <w:r w:rsidRPr="00CA22F4">
              <w:rPr>
                <w:rFonts w:ascii="Calibri" w:eastAsia="Calibri" w:hAnsi="Calibri" w:cs="Calibri"/>
                <w:color w:val="6D6E71"/>
                <w:w w:val="85"/>
                <w:lang w:val="nl-NL"/>
              </w:rPr>
              <w:t>RMI</w:t>
            </w:r>
            <w:r w:rsidRPr="00CA22F4">
              <w:rPr>
                <w:rFonts w:ascii="Calibri" w:eastAsia="Calibri" w:hAnsi="Calibri" w:cs="Calibri"/>
                <w:color w:val="6D6E71"/>
                <w:spacing w:val="-1"/>
                <w:w w:val="85"/>
                <w:lang w:val="nl-NL"/>
              </w:rPr>
              <w:t>N</w:t>
            </w:r>
            <w:r w:rsidRPr="00CA22F4">
              <w:rPr>
                <w:rFonts w:ascii="Calibri" w:eastAsia="Calibri" w:hAnsi="Calibri" w:cs="Calibri"/>
                <w:color w:val="6D6E71"/>
                <w:w w:val="85"/>
                <w:lang w:val="nl-NL"/>
              </w:rPr>
              <w:t>G</w:t>
            </w:r>
          </w:p>
        </w:tc>
        <w:tc>
          <w:tcPr>
            <w:tcW w:w="3060" w:type="dxa"/>
            <w:tcBorders>
              <w:top w:val="single" w:sz="8" w:space="0" w:color="000000"/>
              <w:left w:val="single" w:sz="8" w:space="0" w:color="000000"/>
              <w:bottom w:val="single" w:sz="8" w:space="0" w:color="000000"/>
              <w:right w:val="single" w:sz="8" w:space="0" w:color="000000"/>
            </w:tcBorders>
          </w:tcPr>
          <w:p w14:paraId="2D34A9AD"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A</w:t>
            </w:r>
            <w:r w:rsidRPr="00CA22F4">
              <w:rPr>
                <w:rFonts w:ascii="Calibri" w:eastAsia="Calibri" w:hAnsi="Calibri" w:cs="Calibri"/>
                <w:color w:val="6D6E71"/>
                <w:w w:val="80"/>
                <w:lang w:val="nl-NL"/>
              </w:rPr>
              <w:t>CTIES</w:t>
            </w:r>
          </w:p>
        </w:tc>
        <w:tc>
          <w:tcPr>
            <w:tcW w:w="2234" w:type="dxa"/>
            <w:tcBorders>
              <w:top w:val="single" w:sz="8" w:space="0" w:color="000000"/>
              <w:left w:val="single" w:sz="8" w:space="0" w:color="000000"/>
              <w:bottom w:val="single" w:sz="8" w:space="0" w:color="000000"/>
              <w:right w:val="single" w:sz="8" w:space="0" w:color="000000"/>
            </w:tcBorders>
          </w:tcPr>
          <w:p w14:paraId="585E0BF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1"/>
                <w:w w:val="80"/>
                <w:lang w:val="nl-NL"/>
              </w:rPr>
              <w:t>V</w:t>
            </w:r>
            <w:r w:rsidRPr="00CA22F4">
              <w:rPr>
                <w:rFonts w:ascii="Calibri" w:eastAsia="Calibri" w:hAnsi="Calibri" w:cs="Calibri"/>
                <w:color w:val="6D6E71"/>
                <w:w w:val="80"/>
                <w:lang w:val="nl-NL"/>
              </w:rPr>
              <w:t>ER</w:t>
            </w:r>
            <w:r w:rsidRPr="00CA22F4">
              <w:rPr>
                <w:rFonts w:ascii="Calibri" w:eastAsia="Calibri" w:hAnsi="Calibri" w:cs="Calibri"/>
                <w:color w:val="6D6E71"/>
                <w:spacing w:val="-1"/>
                <w:w w:val="80"/>
                <w:lang w:val="nl-NL"/>
              </w:rPr>
              <w:t>AN</w:t>
            </w:r>
            <w:r w:rsidRPr="00CA22F4">
              <w:rPr>
                <w:rFonts w:ascii="Calibri" w:eastAsia="Calibri" w:hAnsi="Calibri" w:cs="Calibri"/>
                <w:color w:val="6D6E71"/>
                <w:w w:val="80"/>
                <w:lang w:val="nl-NL"/>
              </w:rPr>
              <w:t>T</w:t>
            </w:r>
            <w:r w:rsidRPr="00CA22F4">
              <w:rPr>
                <w:rFonts w:ascii="Calibri" w:eastAsia="Calibri" w:hAnsi="Calibri" w:cs="Calibri"/>
                <w:color w:val="6D6E71"/>
                <w:spacing w:val="-1"/>
                <w:w w:val="80"/>
                <w:lang w:val="nl-NL"/>
              </w:rPr>
              <w:t>W</w:t>
            </w:r>
            <w:r w:rsidRPr="00CA22F4">
              <w:rPr>
                <w:rFonts w:ascii="Calibri" w:eastAsia="Calibri" w:hAnsi="Calibri" w:cs="Calibri"/>
                <w:color w:val="6D6E71"/>
                <w:spacing w:val="-2"/>
                <w:w w:val="80"/>
                <w:lang w:val="nl-NL"/>
              </w:rPr>
              <w:t>O</w:t>
            </w:r>
            <w:r w:rsidRPr="00CA22F4">
              <w:rPr>
                <w:rFonts w:ascii="Calibri" w:eastAsia="Calibri" w:hAnsi="Calibri" w:cs="Calibri"/>
                <w:color w:val="6D6E71"/>
                <w:w w:val="80"/>
                <w:lang w:val="nl-NL"/>
              </w:rPr>
              <w:t>OR</w:t>
            </w:r>
            <w:r w:rsidRPr="00CA22F4">
              <w:rPr>
                <w:rFonts w:ascii="Calibri" w:eastAsia="Calibri" w:hAnsi="Calibri" w:cs="Calibri"/>
                <w:color w:val="6D6E71"/>
                <w:spacing w:val="-2"/>
                <w:w w:val="80"/>
                <w:lang w:val="nl-NL"/>
              </w:rPr>
              <w:t>D</w:t>
            </w:r>
            <w:r w:rsidRPr="00CA22F4">
              <w:rPr>
                <w:rFonts w:ascii="Calibri" w:eastAsia="Calibri" w:hAnsi="Calibri" w:cs="Calibri"/>
                <w:color w:val="6D6E71"/>
                <w:w w:val="80"/>
                <w:lang w:val="nl-NL"/>
              </w:rPr>
              <w:t>ELI</w:t>
            </w:r>
            <w:r w:rsidRPr="00CA22F4">
              <w:rPr>
                <w:rFonts w:ascii="Calibri" w:eastAsia="Calibri" w:hAnsi="Calibri" w:cs="Calibri"/>
                <w:color w:val="6D6E71"/>
                <w:spacing w:val="-2"/>
                <w:w w:val="80"/>
                <w:lang w:val="nl-NL"/>
              </w:rPr>
              <w:t>J</w:t>
            </w:r>
            <w:r w:rsidRPr="00CA22F4">
              <w:rPr>
                <w:rFonts w:ascii="Calibri" w:eastAsia="Calibri" w:hAnsi="Calibri" w:cs="Calibri"/>
                <w:color w:val="6D6E71"/>
                <w:w w:val="80"/>
                <w:lang w:val="nl-NL"/>
              </w:rPr>
              <w:t>KE</w:t>
            </w:r>
          </w:p>
        </w:tc>
        <w:tc>
          <w:tcPr>
            <w:tcW w:w="914" w:type="dxa"/>
            <w:tcBorders>
              <w:top w:val="single" w:sz="8" w:space="0" w:color="000000"/>
              <w:left w:val="single" w:sz="8" w:space="0" w:color="000000"/>
              <w:bottom w:val="single" w:sz="8" w:space="0" w:color="000000"/>
              <w:right w:val="single" w:sz="8" w:space="0" w:color="000000"/>
            </w:tcBorders>
          </w:tcPr>
          <w:p w14:paraId="2AFEE751"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90"/>
                <w:lang w:val="nl-NL"/>
              </w:rPr>
              <w:t>D</w:t>
            </w:r>
            <w:r w:rsidRPr="00CA22F4">
              <w:rPr>
                <w:rFonts w:ascii="Calibri" w:eastAsia="Calibri" w:hAnsi="Calibri" w:cs="Calibri"/>
                <w:color w:val="6D6E71"/>
                <w:spacing w:val="-2"/>
                <w:w w:val="90"/>
                <w:lang w:val="nl-NL"/>
              </w:rPr>
              <w:t>A</w:t>
            </w:r>
            <w:r w:rsidRPr="00CA22F4">
              <w:rPr>
                <w:rFonts w:ascii="Calibri" w:eastAsia="Calibri" w:hAnsi="Calibri" w:cs="Calibri"/>
                <w:color w:val="6D6E71"/>
                <w:w w:val="90"/>
                <w:lang w:val="nl-NL"/>
              </w:rPr>
              <w:t>T</w:t>
            </w:r>
            <w:r w:rsidRPr="00CA22F4">
              <w:rPr>
                <w:rFonts w:ascii="Calibri" w:eastAsia="Calibri" w:hAnsi="Calibri" w:cs="Calibri"/>
                <w:color w:val="6D6E71"/>
                <w:spacing w:val="-2"/>
                <w:w w:val="90"/>
                <w:lang w:val="nl-NL"/>
              </w:rPr>
              <w:t>U</w:t>
            </w:r>
            <w:r w:rsidRPr="00CA22F4">
              <w:rPr>
                <w:rFonts w:ascii="Calibri" w:eastAsia="Calibri" w:hAnsi="Calibri" w:cs="Calibri"/>
                <w:color w:val="6D6E71"/>
                <w:w w:val="90"/>
                <w:lang w:val="nl-NL"/>
              </w:rPr>
              <w:t>M</w:t>
            </w:r>
          </w:p>
        </w:tc>
        <w:tc>
          <w:tcPr>
            <w:tcW w:w="1980" w:type="dxa"/>
            <w:tcBorders>
              <w:top w:val="single" w:sz="8" w:space="0" w:color="000000"/>
              <w:left w:val="single" w:sz="8" w:space="0" w:color="000000"/>
              <w:bottom w:val="single" w:sz="8" w:space="0" w:color="000000"/>
              <w:right w:val="single" w:sz="8" w:space="0" w:color="000000"/>
            </w:tcBorders>
          </w:tcPr>
          <w:p w14:paraId="0FFCD250"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75"/>
                <w:lang w:val="nl-NL"/>
              </w:rPr>
              <w:t>GE</w:t>
            </w:r>
            <w:r w:rsidRPr="00CA22F4">
              <w:rPr>
                <w:rFonts w:ascii="Calibri" w:eastAsia="Calibri" w:hAnsi="Calibri" w:cs="Calibri"/>
                <w:color w:val="6D6E71"/>
                <w:spacing w:val="-2"/>
                <w:w w:val="75"/>
                <w:lang w:val="nl-NL"/>
              </w:rPr>
              <w:t>S</w:t>
            </w:r>
            <w:r w:rsidRPr="00CA22F4">
              <w:rPr>
                <w:rFonts w:ascii="Calibri" w:eastAsia="Calibri" w:hAnsi="Calibri" w:cs="Calibri"/>
                <w:color w:val="6D6E71"/>
                <w:w w:val="75"/>
                <w:lang w:val="nl-NL"/>
              </w:rPr>
              <w:t>PR</w:t>
            </w:r>
            <w:r w:rsidRPr="00CA22F4">
              <w:rPr>
                <w:rFonts w:ascii="Calibri" w:eastAsia="Calibri" w:hAnsi="Calibri" w:cs="Calibri"/>
                <w:color w:val="6D6E71"/>
                <w:spacing w:val="-3"/>
                <w:w w:val="75"/>
                <w:lang w:val="nl-NL"/>
              </w:rPr>
              <w:t>E</w:t>
            </w:r>
            <w:r w:rsidRPr="00CA22F4">
              <w:rPr>
                <w:rFonts w:ascii="Calibri" w:eastAsia="Calibri" w:hAnsi="Calibri" w:cs="Calibri"/>
                <w:color w:val="6D6E71"/>
                <w:w w:val="75"/>
                <w:lang w:val="nl-NL"/>
              </w:rPr>
              <w:t>K</w:t>
            </w:r>
            <w:r w:rsidRPr="00CA22F4">
              <w:rPr>
                <w:rFonts w:ascii="Calibri" w:eastAsia="Calibri" w:hAnsi="Calibri" w:cs="Calibri"/>
                <w:color w:val="6D6E71"/>
                <w:spacing w:val="-2"/>
                <w:w w:val="75"/>
                <w:lang w:val="nl-NL"/>
              </w:rPr>
              <w:t>S</w:t>
            </w:r>
            <w:r w:rsidRPr="00CA22F4">
              <w:rPr>
                <w:rFonts w:ascii="Calibri" w:eastAsia="Calibri" w:hAnsi="Calibri" w:cs="Calibri"/>
                <w:color w:val="6D6E71"/>
                <w:spacing w:val="-4"/>
                <w:w w:val="75"/>
                <w:lang w:val="nl-NL"/>
              </w:rPr>
              <w:t>V</w:t>
            </w:r>
            <w:r w:rsidRPr="00CA22F4">
              <w:rPr>
                <w:rFonts w:ascii="Calibri" w:eastAsia="Calibri" w:hAnsi="Calibri" w:cs="Calibri"/>
                <w:color w:val="6D6E71"/>
                <w:spacing w:val="-1"/>
                <w:w w:val="75"/>
                <w:lang w:val="nl-NL"/>
              </w:rPr>
              <w:t>O</w:t>
            </w:r>
            <w:r w:rsidRPr="00CA22F4">
              <w:rPr>
                <w:rFonts w:ascii="Calibri" w:eastAsia="Calibri" w:hAnsi="Calibri" w:cs="Calibri"/>
                <w:color w:val="6D6E71"/>
                <w:w w:val="75"/>
                <w:lang w:val="nl-NL"/>
              </w:rPr>
              <w:t>E</w:t>
            </w:r>
            <w:r w:rsidRPr="00CA22F4">
              <w:rPr>
                <w:rFonts w:ascii="Calibri" w:eastAsia="Calibri" w:hAnsi="Calibri" w:cs="Calibri"/>
                <w:color w:val="6D6E71"/>
                <w:spacing w:val="-2"/>
                <w:w w:val="75"/>
                <w:lang w:val="nl-NL"/>
              </w:rPr>
              <w:t>R</w:t>
            </w:r>
            <w:r w:rsidRPr="00CA22F4">
              <w:rPr>
                <w:rFonts w:ascii="Calibri" w:eastAsia="Calibri" w:hAnsi="Calibri" w:cs="Calibri"/>
                <w:color w:val="6D6E71"/>
                <w:w w:val="75"/>
                <w:lang w:val="nl-NL"/>
              </w:rPr>
              <w:t>DER</w:t>
            </w:r>
          </w:p>
        </w:tc>
      </w:tr>
      <w:tr w:rsidR="00852322" w:rsidRPr="00CA22F4" w14:paraId="1659A4D9" w14:textId="77777777" w:rsidTr="00852322">
        <w:trPr>
          <w:trHeight w:hRule="exact" w:val="2474"/>
        </w:trPr>
        <w:tc>
          <w:tcPr>
            <w:tcW w:w="585" w:type="dxa"/>
            <w:tcBorders>
              <w:top w:val="single" w:sz="8" w:space="0" w:color="000000"/>
              <w:left w:val="single" w:sz="8" w:space="0" w:color="000000"/>
              <w:bottom w:val="single" w:sz="8" w:space="0" w:color="000000"/>
              <w:right w:val="single" w:sz="8" w:space="0" w:color="000000"/>
            </w:tcBorders>
          </w:tcPr>
          <w:p w14:paraId="0305EC4E" w14:textId="77777777" w:rsidR="00852322" w:rsidRPr="00CA22F4" w:rsidRDefault="00852322" w:rsidP="00852322">
            <w:pPr>
              <w:rPr>
                <w:lang w:val="nl-NL"/>
              </w:rPr>
            </w:pPr>
          </w:p>
        </w:tc>
        <w:tc>
          <w:tcPr>
            <w:tcW w:w="4181" w:type="dxa"/>
            <w:tcBorders>
              <w:top w:val="single" w:sz="8" w:space="0" w:color="000000"/>
              <w:left w:val="single" w:sz="8" w:space="0" w:color="000000"/>
              <w:bottom w:val="single" w:sz="8" w:space="0" w:color="000000"/>
              <w:right w:val="single" w:sz="8" w:space="0" w:color="000000"/>
            </w:tcBorders>
          </w:tcPr>
          <w:p w14:paraId="15471985" w14:textId="77777777" w:rsidR="00852322" w:rsidRPr="00CA22F4" w:rsidRDefault="00852322" w:rsidP="00852322">
            <w:pPr>
              <w:pStyle w:val="Lijstalinea"/>
              <w:numPr>
                <w:ilvl w:val="0"/>
                <w:numId w:val="1"/>
              </w:numPr>
              <w:tabs>
                <w:tab w:val="left" w:pos="270"/>
              </w:tabs>
              <w:spacing w:before="25"/>
              <w:ind w:left="170" w:firstLine="0"/>
              <w:rPr>
                <w:rFonts w:ascii="Calibri" w:eastAsia="Calibri" w:hAnsi="Calibri" w:cs="Calibri"/>
                <w:lang w:val="nl-NL"/>
              </w:rPr>
            </w:pP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een</w:t>
            </w:r>
            <w:r w:rsidRPr="00CA22F4">
              <w:rPr>
                <w:rFonts w:ascii="Calibri" w:eastAsia="Calibri" w:hAnsi="Calibri" w:cs="Calibri"/>
                <w:color w:val="6D6E71"/>
                <w:spacing w:val="22"/>
                <w:w w:val="90"/>
                <w:lang w:val="nl-NL"/>
              </w:rPr>
              <w:t xml:space="preserve"> </w:t>
            </w:r>
            <w:r w:rsidRPr="00CA22F4">
              <w:rPr>
                <w:rFonts w:ascii="Calibri" w:eastAsia="Calibri" w:hAnsi="Calibri" w:cs="Calibri"/>
                <w:color w:val="6D6E71"/>
                <w:w w:val="90"/>
                <w:lang w:val="nl-NL"/>
              </w:rPr>
              <w:t>sc</w:t>
            </w:r>
            <w:r w:rsidRPr="00CA22F4">
              <w:rPr>
                <w:rFonts w:ascii="Calibri" w:eastAsia="Calibri" w:hAnsi="Calibri" w:cs="Calibri"/>
                <w:color w:val="6D6E71"/>
                <w:spacing w:val="-4"/>
                <w:w w:val="90"/>
                <w:lang w:val="nl-NL"/>
              </w:rPr>
              <w:t>h</w:t>
            </w:r>
            <w:r w:rsidRPr="00CA22F4">
              <w:rPr>
                <w:rFonts w:ascii="Calibri" w:eastAsia="Calibri" w:hAnsi="Calibri" w:cs="Calibri"/>
                <w:color w:val="6D6E71"/>
                <w:w w:val="90"/>
                <w:lang w:val="nl-NL"/>
              </w:rPr>
              <w:t>ool</w:t>
            </w:r>
            <w:r w:rsidRPr="00CA22F4">
              <w:rPr>
                <w:rFonts w:ascii="Calibri" w:eastAsia="Calibri" w:hAnsi="Calibri" w:cs="Calibri"/>
                <w:color w:val="6D6E71"/>
                <w:spacing w:val="33"/>
                <w:w w:val="90"/>
                <w:lang w:val="nl-NL"/>
              </w:rPr>
              <w:t xml:space="preserve"> </w:t>
            </w:r>
            <w:r w:rsidRPr="00CA22F4">
              <w:rPr>
                <w:rFonts w:ascii="Calibri" w:eastAsia="Calibri" w:hAnsi="Calibri" w:cs="Calibri"/>
                <w:color w:val="6D6E71"/>
                <w:w w:val="90"/>
                <w:lang w:val="nl-NL"/>
              </w:rPr>
              <w:t>is</w:t>
            </w:r>
            <w:r w:rsidRPr="00CA22F4">
              <w:rPr>
                <w:rFonts w:ascii="Calibri" w:eastAsia="Calibri" w:hAnsi="Calibri" w:cs="Calibri"/>
                <w:color w:val="6D6E71"/>
                <w:spacing w:val="12"/>
                <w:w w:val="90"/>
                <w:lang w:val="nl-NL"/>
              </w:rPr>
              <w:t xml:space="preserve"> </w:t>
            </w:r>
            <w:r w:rsidRPr="00CA22F4">
              <w:rPr>
                <w:rFonts w:ascii="Calibri" w:eastAsia="Calibri" w:hAnsi="Calibri" w:cs="Calibri"/>
                <w:color w:val="6D6E71"/>
                <w:spacing w:val="-3"/>
                <w:w w:val="90"/>
                <w:lang w:val="nl-NL"/>
              </w:rPr>
              <w:t>g</w:t>
            </w:r>
            <w:r w:rsidRPr="00CA22F4">
              <w:rPr>
                <w:rFonts w:ascii="Calibri" w:eastAsia="Calibri" w:hAnsi="Calibri" w:cs="Calibri"/>
                <w:color w:val="6D6E71"/>
                <w:spacing w:val="-4"/>
                <w:w w:val="90"/>
                <w:lang w:val="nl-NL"/>
              </w:rPr>
              <w:t>e</w:t>
            </w:r>
            <w:r w:rsidRPr="00CA22F4">
              <w:rPr>
                <w:rFonts w:ascii="Calibri" w:eastAsia="Calibri" w:hAnsi="Calibri" w:cs="Calibri"/>
                <w:color w:val="6D6E71"/>
                <w:spacing w:val="-3"/>
                <w:w w:val="90"/>
                <w:lang w:val="nl-NL"/>
              </w:rPr>
              <w:t>v</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en</w:t>
            </w:r>
          </w:p>
          <w:p w14:paraId="63AACB19" w14:textId="77777777" w:rsidR="00852322" w:rsidRPr="00CA22F4" w:rsidRDefault="00852322" w:rsidP="00852322">
            <w:pPr>
              <w:pStyle w:val="TableParagraph"/>
              <w:spacing w:before="15" w:line="240" w:lineRule="exact"/>
              <w:rPr>
                <w:sz w:val="24"/>
                <w:szCs w:val="24"/>
                <w:lang w:val="nl-NL"/>
              </w:rPr>
            </w:pPr>
          </w:p>
          <w:p w14:paraId="2A3E6F60" w14:textId="77777777" w:rsidR="00852322" w:rsidRPr="00CA22F4" w:rsidRDefault="00852322" w:rsidP="00852322">
            <w:pPr>
              <w:pStyle w:val="Lijstalinea"/>
              <w:numPr>
                <w:ilvl w:val="0"/>
                <w:numId w:val="1"/>
              </w:numPr>
              <w:tabs>
                <w:tab w:val="left" w:pos="270"/>
              </w:tabs>
              <w:spacing w:line="241" w:lineRule="auto"/>
              <w:ind w:left="170" w:right="493" w:firstLine="0"/>
              <w:rPr>
                <w:rFonts w:ascii="Calibri" w:eastAsia="Calibri" w:hAnsi="Calibri" w:cs="Calibri"/>
                <w:lang w:val="nl-NL"/>
              </w:rPr>
            </w:pPr>
            <w:r w:rsidRPr="00CA22F4">
              <w:rPr>
                <w:rFonts w:ascii="Calibri" w:eastAsia="Calibri" w:hAnsi="Calibri" w:cs="Calibri"/>
                <w:color w:val="6D6E71"/>
                <w:spacing w:val="-1"/>
                <w:w w:val="90"/>
                <w:lang w:val="nl-NL"/>
              </w:rPr>
              <w:t>w</w:t>
            </w:r>
            <w:r w:rsidRPr="00CA22F4">
              <w:rPr>
                <w:rFonts w:ascii="Calibri" w:eastAsia="Calibri" w:hAnsi="Calibri" w:cs="Calibri"/>
                <w:color w:val="6D6E71"/>
                <w:w w:val="90"/>
                <w:lang w:val="nl-NL"/>
              </w:rPr>
              <w:t>el</w:t>
            </w:r>
            <w:r w:rsidRPr="00CA22F4">
              <w:rPr>
                <w:rFonts w:ascii="Calibri" w:eastAsia="Calibri" w:hAnsi="Calibri" w:cs="Calibri"/>
                <w:color w:val="6D6E71"/>
                <w:spacing w:val="11"/>
                <w:w w:val="90"/>
                <w:lang w:val="nl-NL"/>
              </w:rPr>
              <w:t xml:space="preserve"> </w:t>
            </w: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ho</w:t>
            </w:r>
            <w:r w:rsidRPr="00CA22F4">
              <w:rPr>
                <w:rFonts w:ascii="Calibri" w:eastAsia="Calibri" w:hAnsi="Calibri" w:cs="Calibri"/>
                <w:color w:val="6D6E71"/>
                <w:w w:val="90"/>
                <w:lang w:val="nl-NL"/>
              </w:rPr>
              <w:t>ol</w:t>
            </w:r>
            <w:r w:rsidRPr="00CA22F4">
              <w:rPr>
                <w:rFonts w:ascii="Calibri" w:eastAsia="Calibri" w:hAnsi="Calibri" w:cs="Calibri"/>
                <w:color w:val="6D6E71"/>
                <w:spacing w:val="-4"/>
                <w:w w:val="90"/>
                <w:lang w:val="nl-NL"/>
              </w:rPr>
              <w:t xml:space="preserve"> </w:t>
            </w:r>
            <w:r w:rsidRPr="00CA22F4">
              <w:rPr>
                <w:rFonts w:ascii="Calibri" w:eastAsia="Calibri" w:hAnsi="Calibri" w:cs="Calibri"/>
                <w:color w:val="6D6E71"/>
                <w:w w:val="90"/>
                <w:lang w:val="nl-NL"/>
              </w:rPr>
              <w:t>is</w:t>
            </w:r>
            <w:r w:rsidRPr="00CA22F4">
              <w:rPr>
                <w:rFonts w:ascii="Calibri" w:eastAsia="Calibri" w:hAnsi="Calibri" w:cs="Calibri"/>
                <w:color w:val="6D6E71"/>
                <w:spacing w:val="-12"/>
                <w:w w:val="90"/>
                <w:lang w:val="nl-NL"/>
              </w:rPr>
              <w:t xml:space="preserve"> </w:t>
            </w:r>
            <w:r w:rsidRPr="00CA22F4">
              <w:rPr>
                <w:rFonts w:ascii="Calibri" w:eastAsia="Calibri" w:hAnsi="Calibri" w:cs="Calibri"/>
                <w:color w:val="6D6E71"/>
                <w:spacing w:val="-5"/>
                <w:w w:val="90"/>
                <w:lang w:val="nl-NL"/>
              </w:rPr>
              <w:t>g</w:t>
            </w:r>
            <w:r w:rsidRPr="00CA22F4">
              <w:rPr>
                <w:rFonts w:ascii="Calibri" w:eastAsia="Calibri" w:hAnsi="Calibri" w:cs="Calibri"/>
                <w:color w:val="6D6E71"/>
                <w:spacing w:val="-1"/>
                <w:w w:val="90"/>
                <w:lang w:val="nl-NL"/>
              </w:rPr>
              <w:t>e</w:t>
            </w:r>
            <w:r w:rsidRPr="00CA22F4">
              <w:rPr>
                <w:rFonts w:ascii="Calibri" w:eastAsia="Calibri" w:hAnsi="Calibri" w:cs="Calibri"/>
                <w:color w:val="6D6E71"/>
                <w:spacing w:val="-3"/>
                <w:w w:val="90"/>
                <w:lang w:val="nl-NL"/>
              </w:rPr>
              <w:t>v</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w w:val="90"/>
                <w:lang w:val="nl-NL"/>
              </w:rPr>
              <w:t>maar</w:t>
            </w:r>
            <w:r w:rsidRPr="00CA22F4">
              <w:rPr>
                <w:rFonts w:ascii="Calibri" w:eastAsia="Calibri" w:hAnsi="Calibri" w:cs="Calibri"/>
                <w:color w:val="6D6E71"/>
                <w:spacing w:val="2"/>
                <w:w w:val="90"/>
                <w:lang w:val="nl-NL"/>
              </w:rPr>
              <w:t xml:space="preserve"> </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ud</w:t>
            </w:r>
            <w:r w:rsidRPr="00CA22F4">
              <w:rPr>
                <w:rFonts w:ascii="Calibri" w:eastAsia="Calibri" w:hAnsi="Calibri" w:cs="Calibri"/>
                <w:color w:val="6D6E71"/>
                <w:w w:val="90"/>
                <w:lang w:val="nl-NL"/>
              </w:rPr>
              <w:t>e</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s</w:t>
            </w:r>
            <w:r w:rsidRPr="00CA22F4">
              <w:rPr>
                <w:rFonts w:ascii="Calibri" w:eastAsia="Calibri" w:hAnsi="Calibri" w:cs="Calibri"/>
                <w:color w:val="6D6E71"/>
                <w:spacing w:val="5"/>
                <w:w w:val="90"/>
                <w:lang w:val="nl-NL"/>
              </w:rPr>
              <w:t xml:space="preserve"> </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aan</w:t>
            </w:r>
            <w:r w:rsidRPr="00CA22F4">
              <w:rPr>
                <w:rFonts w:ascii="Calibri" w:eastAsia="Calibri" w:hAnsi="Calibri" w:cs="Calibri"/>
                <w:color w:val="6D6E71"/>
                <w:w w:val="94"/>
                <w:lang w:val="nl-NL"/>
              </w:rPr>
              <w:t xml:space="preserve"> </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e</w:t>
            </w:r>
            <w:r w:rsidRPr="00CA22F4">
              <w:rPr>
                <w:rFonts w:ascii="Calibri" w:eastAsia="Calibri" w:hAnsi="Calibri" w:cs="Calibri"/>
                <w:color w:val="6D6E71"/>
                <w:w w:val="90"/>
                <w:lang w:val="nl-NL"/>
              </w:rPr>
              <w:t xml:space="preserve">t  </w:t>
            </w:r>
            <w:r w:rsidRPr="00CA22F4">
              <w:rPr>
                <w:rFonts w:ascii="Calibri" w:eastAsia="Calibri" w:hAnsi="Calibri" w:cs="Calibri"/>
                <w:color w:val="6D6E71"/>
                <w:spacing w:val="7"/>
                <w:w w:val="90"/>
                <w:lang w:val="nl-NL"/>
              </w:rPr>
              <w:t xml:space="preserve"> </w:t>
            </w:r>
            <w:r w:rsidRPr="00CA22F4">
              <w:rPr>
                <w:rFonts w:ascii="Calibri" w:eastAsia="Calibri" w:hAnsi="Calibri" w:cs="Calibri"/>
                <w:color w:val="6D6E71"/>
                <w:w w:val="90"/>
                <w:lang w:val="nl-NL"/>
              </w:rPr>
              <w:t>ak</w:t>
            </w:r>
            <w:r w:rsidRPr="00CA22F4">
              <w:rPr>
                <w:rFonts w:ascii="Calibri" w:eastAsia="Calibri" w:hAnsi="Calibri" w:cs="Calibri"/>
                <w:color w:val="6D6E71"/>
                <w:spacing w:val="-10"/>
                <w:w w:val="90"/>
                <w:lang w:val="nl-NL"/>
              </w:rPr>
              <w:t>k</w:t>
            </w:r>
            <w:r w:rsidRPr="00CA22F4">
              <w:rPr>
                <w:rFonts w:ascii="Calibri" w:eastAsia="Calibri" w:hAnsi="Calibri" w:cs="Calibri"/>
                <w:color w:val="6D6E71"/>
                <w:spacing w:val="-1"/>
                <w:w w:val="90"/>
                <w:lang w:val="nl-NL"/>
              </w:rPr>
              <w:t>o</w:t>
            </w:r>
            <w:r w:rsidRPr="00CA22F4">
              <w:rPr>
                <w:rFonts w:ascii="Calibri" w:eastAsia="Calibri" w:hAnsi="Calibri" w:cs="Calibri"/>
                <w:color w:val="6D6E71"/>
                <w:w w:val="90"/>
                <w:lang w:val="nl-NL"/>
              </w:rPr>
              <w:t>o</w:t>
            </w:r>
            <w:r w:rsidRPr="00CA22F4">
              <w:rPr>
                <w:rFonts w:ascii="Calibri" w:eastAsia="Calibri" w:hAnsi="Calibri" w:cs="Calibri"/>
                <w:color w:val="6D6E71"/>
                <w:spacing w:val="-4"/>
                <w:w w:val="90"/>
                <w:lang w:val="nl-NL"/>
              </w:rPr>
              <w:t>r</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w:t>
            </w:r>
          </w:p>
          <w:p w14:paraId="384381EE" w14:textId="77777777" w:rsidR="00852322" w:rsidRPr="00CA22F4" w:rsidRDefault="00852322" w:rsidP="00852322">
            <w:pPr>
              <w:pStyle w:val="TableParagraph"/>
              <w:spacing w:before="4" w:line="190" w:lineRule="exact"/>
              <w:rPr>
                <w:sz w:val="19"/>
                <w:szCs w:val="19"/>
                <w:lang w:val="nl-NL"/>
              </w:rPr>
            </w:pPr>
          </w:p>
          <w:p w14:paraId="10DC48F4" w14:textId="77777777" w:rsidR="00852322" w:rsidRPr="00CA22F4" w:rsidRDefault="00852322" w:rsidP="00852322">
            <w:pPr>
              <w:pStyle w:val="TableParagraph"/>
              <w:ind w:left="170" w:right="650"/>
              <w:rPr>
                <w:rFonts w:ascii="Calibri" w:eastAsia="Calibri" w:hAnsi="Calibri" w:cs="Calibri"/>
                <w:lang w:val="nl-NL"/>
              </w:rPr>
            </w:pP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riftelijk:</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ierin</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spacing w:val="20"/>
                <w:w w:val="95"/>
                <w:lang w:val="nl-NL"/>
              </w:rPr>
              <w:t xml:space="preserve"> </w:t>
            </w:r>
            <w:r w:rsidRPr="00CA22F4">
              <w:rPr>
                <w:rFonts w:ascii="Calibri" w:eastAsia="Calibri" w:hAnsi="Calibri" w:cs="Calibri"/>
                <w:color w:val="6D6E71"/>
                <w:w w:val="95"/>
                <w:lang w:val="nl-NL"/>
              </w:rPr>
              <w:t>a</w:t>
            </w:r>
            <w:r w:rsidRPr="00CA22F4">
              <w:rPr>
                <w:rFonts w:ascii="Calibri" w:eastAsia="Calibri" w:hAnsi="Calibri" w:cs="Calibri"/>
                <w:color w:val="6D6E71"/>
                <w:spacing w:val="-3"/>
                <w:w w:val="95"/>
                <w:lang w:val="nl-NL"/>
              </w:rPr>
              <w:t>a</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g</w:t>
            </w:r>
            <w:r w:rsidRPr="00CA22F4">
              <w:rPr>
                <w:rFonts w:ascii="Calibri" w:eastAsia="Calibri" w:hAnsi="Calibri" w:cs="Calibri"/>
                <w:color w:val="6D6E71"/>
                <w:spacing w:val="-1"/>
                <w:w w:val="95"/>
                <w:lang w:val="nl-NL"/>
              </w:rPr>
              <w:t>e</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en</w:t>
            </w:r>
            <w:r w:rsidRPr="00CA22F4">
              <w:rPr>
                <w:rFonts w:ascii="Calibri" w:eastAsia="Calibri" w:hAnsi="Calibri" w:cs="Calibri"/>
                <w:color w:val="6D6E71"/>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aa</w:t>
            </w:r>
            <w:r w:rsidRPr="00CA22F4">
              <w:rPr>
                <w:rFonts w:ascii="Calibri" w:eastAsia="Calibri" w:hAnsi="Calibri" w:cs="Calibri"/>
                <w:color w:val="6D6E71"/>
                <w:spacing w:val="-5"/>
                <w:w w:val="95"/>
                <w:lang w:val="nl-NL"/>
              </w:rPr>
              <w:t>r</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m</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3"/>
                <w:w w:val="95"/>
                <w:lang w:val="nl-NL"/>
              </w:rPr>
              <w:t>h</w:t>
            </w:r>
            <w:r w:rsidRPr="00CA22F4">
              <w:rPr>
                <w:rFonts w:ascii="Calibri" w:eastAsia="Calibri" w:hAnsi="Calibri" w:cs="Calibri"/>
                <w:color w:val="6D6E71"/>
                <w:spacing w:val="-1"/>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2"/>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w w:val="95"/>
                <w:lang w:val="nl-NL"/>
              </w:rPr>
              <w:t>leerli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spacing w:val="-1"/>
                <w:w w:val="95"/>
                <w:lang w:val="nl-NL"/>
              </w:rPr>
              <w:t>m</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lang w:val="nl-NL"/>
              </w:rPr>
              <w:t xml:space="preserve"> </w:t>
            </w:r>
            <w:r w:rsidRPr="00CA22F4">
              <w:rPr>
                <w:rFonts w:ascii="Calibri" w:eastAsia="Calibri" w:hAnsi="Calibri" w:cs="Calibri"/>
                <w:color w:val="6D6E71"/>
                <w:w w:val="95"/>
                <w:lang w:val="nl-NL"/>
              </w:rPr>
              <w:t>wij</w:t>
            </w:r>
            <w:r w:rsidRPr="00CA22F4">
              <w:rPr>
                <w:rFonts w:ascii="Calibri" w:eastAsia="Calibri" w:hAnsi="Calibri" w:cs="Calibri"/>
                <w:color w:val="6D6E71"/>
                <w:spacing w:val="-7"/>
                <w:w w:val="95"/>
                <w:lang w:val="nl-NL"/>
              </w:rPr>
              <w:t>k</w:t>
            </w:r>
            <w:r w:rsidRPr="00CA22F4">
              <w:rPr>
                <w:rFonts w:ascii="Calibri" w:eastAsia="Calibri" w:hAnsi="Calibri" w:cs="Calibri"/>
                <w:color w:val="6D6E71"/>
                <w:w w:val="95"/>
                <w:lang w:val="nl-NL"/>
              </w:rPr>
              <w:t>en</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oor</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4"/>
                <w:w w:val="95"/>
                <w:lang w:val="nl-NL"/>
              </w:rPr>
              <w:t>b</w:t>
            </w:r>
            <w:r w:rsidRPr="00CA22F4">
              <w:rPr>
                <w:rFonts w:ascii="Calibri" w:eastAsia="Calibri" w:hAnsi="Calibri" w:cs="Calibri"/>
                <w:color w:val="6D6E71"/>
                <w:w w:val="95"/>
                <w:lang w:val="nl-NL"/>
              </w:rPr>
              <w:t>ela</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5"/>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w w:val="95"/>
                <w:lang w:val="nl-NL"/>
              </w:rPr>
              <w:t>sc</w:t>
            </w:r>
            <w:r w:rsidRPr="00CA22F4">
              <w:rPr>
                <w:rFonts w:ascii="Calibri" w:eastAsia="Calibri" w:hAnsi="Calibri" w:cs="Calibri"/>
                <w:color w:val="6D6E71"/>
                <w:spacing w:val="-4"/>
                <w:w w:val="95"/>
                <w:lang w:val="nl-NL"/>
              </w:rPr>
              <w:t>h</w:t>
            </w:r>
            <w:r w:rsidRPr="00CA22F4">
              <w:rPr>
                <w:rFonts w:ascii="Calibri" w:eastAsia="Calibri" w:hAnsi="Calibri" w:cs="Calibri"/>
                <w:color w:val="6D6E71"/>
                <w:w w:val="95"/>
                <w:lang w:val="nl-NL"/>
              </w:rPr>
              <w:t>ool.</w:t>
            </w:r>
          </w:p>
        </w:tc>
        <w:tc>
          <w:tcPr>
            <w:tcW w:w="3060" w:type="dxa"/>
            <w:tcBorders>
              <w:top w:val="single" w:sz="8" w:space="0" w:color="000000"/>
              <w:left w:val="single" w:sz="8" w:space="0" w:color="000000"/>
              <w:bottom w:val="single" w:sz="8" w:space="0" w:color="000000"/>
              <w:right w:val="single" w:sz="8" w:space="0" w:color="000000"/>
            </w:tcBorders>
          </w:tcPr>
          <w:p w14:paraId="6DE762AC" w14:textId="77777777" w:rsidR="00852322" w:rsidRPr="00CA22F4" w:rsidRDefault="00852322" w:rsidP="00852322">
            <w:pPr>
              <w:rPr>
                <w:lang w:val="nl-NL"/>
              </w:rPr>
            </w:pPr>
          </w:p>
        </w:tc>
        <w:tc>
          <w:tcPr>
            <w:tcW w:w="2234" w:type="dxa"/>
            <w:tcBorders>
              <w:top w:val="single" w:sz="8" w:space="0" w:color="000000"/>
              <w:left w:val="single" w:sz="8" w:space="0" w:color="000000"/>
              <w:bottom w:val="single" w:sz="8" w:space="0" w:color="000000"/>
              <w:right w:val="single" w:sz="8" w:space="0" w:color="000000"/>
            </w:tcBorders>
          </w:tcPr>
          <w:p w14:paraId="60C15CDD" w14:textId="77777777" w:rsidR="00852322" w:rsidRPr="00CA22F4" w:rsidRDefault="00852322" w:rsidP="00852322">
            <w:pPr>
              <w:rPr>
                <w:lang w:val="nl-NL"/>
              </w:rPr>
            </w:pPr>
          </w:p>
        </w:tc>
        <w:tc>
          <w:tcPr>
            <w:tcW w:w="914" w:type="dxa"/>
            <w:tcBorders>
              <w:top w:val="single" w:sz="8" w:space="0" w:color="000000"/>
              <w:left w:val="single" w:sz="8" w:space="0" w:color="000000"/>
              <w:bottom w:val="single" w:sz="8" w:space="0" w:color="000000"/>
              <w:right w:val="single" w:sz="8" w:space="0" w:color="000000"/>
            </w:tcBorders>
          </w:tcPr>
          <w:p w14:paraId="75147834" w14:textId="77777777" w:rsidR="00852322" w:rsidRPr="00CA22F4" w:rsidRDefault="00852322" w:rsidP="00852322">
            <w:pPr>
              <w:rPr>
                <w:lang w:val="nl-NL"/>
              </w:rPr>
            </w:pPr>
          </w:p>
        </w:tc>
        <w:tc>
          <w:tcPr>
            <w:tcW w:w="1980" w:type="dxa"/>
            <w:tcBorders>
              <w:top w:val="single" w:sz="8" w:space="0" w:color="000000"/>
              <w:left w:val="single" w:sz="8" w:space="0" w:color="000000"/>
              <w:bottom w:val="single" w:sz="8" w:space="0" w:color="000000"/>
              <w:right w:val="single" w:sz="8" w:space="0" w:color="000000"/>
            </w:tcBorders>
          </w:tcPr>
          <w:p w14:paraId="2D544EA4" w14:textId="77777777" w:rsidR="00852322" w:rsidRPr="00CA22F4" w:rsidRDefault="00852322" w:rsidP="00852322">
            <w:pPr>
              <w:rPr>
                <w:lang w:val="nl-NL"/>
              </w:rPr>
            </w:pPr>
          </w:p>
        </w:tc>
      </w:tr>
    </w:tbl>
    <w:p w14:paraId="0815E650" w14:textId="77777777" w:rsidR="00852322" w:rsidRPr="00CA22F4" w:rsidRDefault="00852322" w:rsidP="00852322">
      <w:pPr>
        <w:spacing w:before="13" w:line="280" w:lineRule="exact"/>
        <w:rPr>
          <w:sz w:val="28"/>
          <w:szCs w:val="28"/>
        </w:rPr>
      </w:pPr>
    </w:p>
    <w:tbl>
      <w:tblPr>
        <w:tblStyle w:val="TableNormal"/>
        <w:tblW w:w="0" w:type="auto"/>
        <w:tblInd w:w="93" w:type="dxa"/>
        <w:tblLayout w:type="fixed"/>
        <w:tblLook w:val="01E0" w:firstRow="1" w:lastRow="1" w:firstColumn="1" w:lastColumn="1" w:noHBand="0" w:noVBand="0"/>
      </w:tblPr>
      <w:tblGrid>
        <w:gridCol w:w="614"/>
        <w:gridCol w:w="6835"/>
        <w:gridCol w:w="3710"/>
        <w:gridCol w:w="1488"/>
        <w:gridCol w:w="223"/>
        <w:gridCol w:w="221"/>
      </w:tblGrid>
      <w:tr w:rsidR="00852322" w:rsidRPr="00CA22F4" w14:paraId="4A85B534" w14:textId="77777777" w:rsidTr="00852322">
        <w:trPr>
          <w:trHeight w:hRule="exact" w:val="530"/>
        </w:trPr>
        <w:tc>
          <w:tcPr>
            <w:tcW w:w="614" w:type="dxa"/>
            <w:tcBorders>
              <w:top w:val="single" w:sz="8" w:space="0" w:color="000000"/>
              <w:left w:val="single" w:sz="8" w:space="0" w:color="000000"/>
              <w:bottom w:val="single" w:sz="8" w:space="0" w:color="000000"/>
              <w:right w:val="single" w:sz="8" w:space="0" w:color="000000"/>
            </w:tcBorders>
          </w:tcPr>
          <w:p w14:paraId="4B31377F"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w w:val="105"/>
                <w:lang w:val="nl-NL"/>
              </w:rPr>
              <w:t>ll</w:t>
            </w:r>
          </w:p>
        </w:tc>
        <w:tc>
          <w:tcPr>
            <w:tcW w:w="6835" w:type="dxa"/>
            <w:tcBorders>
              <w:top w:val="single" w:sz="8" w:space="0" w:color="000000"/>
              <w:left w:val="single" w:sz="8" w:space="0" w:color="000000"/>
              <w:bottom w:val="single" w:sz="8" w:space="0" w:color="000000"/>
              <w:right w:val="single" w:sz="8" w:space="0" w:color="000000"/>
            </w:tcBorders>
          </w:tcPr>
          <w:p w14:paraId="3A2AD1F6"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spacing w:val="-11"/>
                <w:w w:val="90"/>
                <w:lang w:val="nl-NL"/>
              </w:rPr>
              <w:t>V</w:t>
            </w:r>
            <w:r w:rsidRPr="00CA22F4">
              <w:rPr>
                <w:rFonts w:ascii="Calibri" w:eastAsia="Calibri" w:hAnsi="Calibri" w:cs="Calibri"/>
                <w:color w:val="6D6E71"/>
                <w:w w:val="90"/>
                <w:lang w:val="nl-NL"/>
              </w:rPr>
              <w:t>er</w:t>
            </w:r>
            <w:r w:rsidRPr="00CA22F4">
              <w:rPr>
                <w:rFonts w:ascii="Calibri" w:eastAsia="Calibri" w:hAnsi="Calibri" w:cs="Calibri"/>
                <w:color w:val="6D6E71"/>
                <w:spacing w:val="-5"/>
                <w:w w:val="90"/>
                <w:lang w:val="nl-NL"/>
              </w:rPr>
              <w:t>z</w:t>
            </w:r>
            <w:r w:rsidRPr="00CA22F4">
              <w:rPr>
                <w:rFonts w:ascii="Calibri" w:eastAsia="Calibri" w:hAnsi="Calibri" w:cs="Calibri"/>
                <w:color w:val="6D6E71"/>
                <w:w w:val="90"/>
                <w:lang w:val="nl-NL"/>
              </w:rPr>
              <w:t>ame</w:t>
            </w:r>
            <w:r w:rsidRPr="00CA22F4">
              <w:rPr>
                <w:rFonts w:ascii="Calibri" w:eastAsia="Calibri" w:hAnsi="Calibri" w:cs="Calibri"/>
                <w:color w:val="6D6E71"/>
                <w:spacing w:val="-3"/>
                <w:w w:val="90"/>
                <w:lang w:val="nl-NL"/>
              </w:rPr>
              <w:t>l</w:t>
            </w:r>
            <w:r w:rsidRPr="00CA22F4">
              <w:rPr>
                <w:rFonts w:ascii="Calibri" w:eastAsia="Calibri" w:hAnsi="Calibri" w:cs="Calibri"/>
                <w:color w:val="6D6E71"/>
                <w:spacing w:val="-1"/>
                <w:w w:val="90"/>
                <w:lang w:val="nl-NL"/>
              </w:rPr>
              <w:t>e</w:t>
            </w:r>
            <w:r w:rsidRPr="00CA22F4">
              <w:rPr>
                <w:rFonts w:ascii="Calibri" w:eastAsia="Calibri" w:hAnsi="Calibri" w:cs="Calibri"/>
                <w:color w:val="6D6E71"/>
                <w:w w:val="90"/>
                <w:lang w:val="nl-NL"/>
              </w:rPr>
              <w:t>n</w:t>
            </w:r>
            <w:r w:rsidRPr="00CA22F4">
              <w:rPr>
                <w:rFonts w:ascii="Calibri" w:eastAsia="Calibri" w:hAnsi="Calibri" w:cs="Calibri"/>
                <w:color w:val="6D6E71"/>
                <w:spacing w:val="19"/>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an</w:t>
            </w:r>
            <w:r w:rsidRPr="00CA22F4">
              <w:rPr>
                <w:rFonts w:ascii="Calibri" w:eastAsia="Calibri" w:hAnsi="Calibri" w:cs="Calibri"/>
                <w:color w:val="6D6E71"/>
                <w:spacing w:val="13"/>
                <w:w w:val="90"/>
                <w:lang w:val="nl-NL"/>
              </w:rPr>
              <w:t xml:space="preserve"> </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o</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3"/>
                <w:w w:val="90"/>
                <w:lang w:val="nl-NL"/>
              </w:rPr>
              <w:t>g</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41"/>
                <w:w w:val="90"/>
                <w:lang w:val="nl-NL"/>
              </w:rPr>
              <w:t xml:space="preserve"> </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t</w:t>
            </w:r>
            <w:r w:rsidRPr="00CA22F4">
              <w:rPr>
                <w:rFonts w:ascii="Calibri" w:eastAsia="Calibri" w:hAnsi="Calibri" w:cs="Calibri"/>
                <w:color w:val="6D6E71"/>
                <w:spacing w:val="-1"/>
                <w:w w:val="90"/>
                <w:lang w:val="nl-NL"/>
              </w:rPr>
              <w:t>u</w:t>
            </w:r>
            <w:r w:rsidRPr="00CA22F4">
              <w:rPr>
                <w:rFonts w:ascii="Calibri" w:eastAsia="Calibri" w:hAnsi="Calibri" w:cs="Calibri"/>
                <w:color w:val="6D6E71"/>
                <w:w w:val="90"/>
                <w:lang w:val="nl-NL"/>
              </w:rPr>
              <w:t>k</w:t>
            </w:r>
            <w:r w:rsidRPr="00CA22F4">
              <w:rPr>
                <w:rFonts w:ascii="Calibri" w:eastAsia="Calibri" w:hAnsi="Calibri" w:cs="Calibri"/>
                <w:color w:val="6D6E71"/>
                <w:spacing w:val="-9"/>
                <w:w w:val="90"/>
                <w:lang w:val="nl-NL"/>
              </w:rPr>
              <w:t>k</w:t>
            </w:r>
            <w:r w:rsidRPr="00CA22F4">
              <w:rPr>
                <w:rFonts w:ascii="Calibri" w:eastAsia="Calibri" w:hAnsi="Calibri" w:cs="Calibri"/>
                <w:color w:val="6D6E71"/>
                <w:w w:val="90"/>
                <w:lang w:val="nl-NL"/>
              </w:rPr>
              <w:t>en</w:t>
            </w:r>
          </w:p>
        </w:tc>
        <w:tc>
          <w:tcPr>
            <w:tcW w:w="3710" w:type="dxa"/>
            <w:tcBorders>
              <w:top w:val="single" w:sz="8" w:space="0" w:color="000000"/>
              <w:left w:val="single" w:sz="8" w:space="0" w:color="000000"/>
              <w:bottom w:val="single" w:sz="8" w:space="0" w:color="000000"/>
              <w:right w:val="single" w:sz="8" w:space="0" w:color="000000"/>
            </w:tcBorders>
          </w:tcPr>
          <w:p w14:paraId="17C5A781" w14:textId="77777777" w:rsidR="00852322" w:rsidRPr="00CA22F4" w:rsidRDefault="00852322" w:rsidP="00852322">
            <w:pPr>
              <w:rPr>
                <w:lang w:val="nl-NL"/>
              </w:rPr>
            </w:pPr>
          </w:p>
        </w:tc>
        <w:tc>
          <w:tcPr>
            <w:tcW w:w="1488" w:type="dxa"/>
            <w:tcBorders>
              <w:top w:val="single" w:sz="8" w:space="0" w:color="000000"/>
              <w:left w:val="single" w:sz="8" w:space="0" w:color="000000"/>
              <w:bottom w:val="single" w:sz="8" w:space="0" w:color="000000"/>
              <w:right w:val="single" w:sz="8" w:space="0" w:color="000000"/>
            </w:tcBorders>
          </w:tcPr>
          <w:p w14:paraId="14B7D13D" w14:textId="77777777" w:rsidR="00852322" w:rsidRPr="00CA22F4" w:rsidRDefault="00852322" w:rsidP="00852322">
            <w:pPr>
              <w:rPr>
                <w:lang w:val="nl-NL"/>
              </w:rPr>
            </w:pPr>
          </w:p>
        </w:tc>
        <w:tc>
          <w:tcPr>
            <w:tcW w:w="223" w:type="dxa"/>
            <w:tcBorders>
              <w:top w:val="single" w:sz="8" w:space="0" w:color="000000"/>
              <w:left w:val="single" w:sz="8" w:space="0" w:color="000000"/>
              <w:bottom w:val="single" w:sz="8" w:space="0" w:color="000000"/>
              <w:right w:val="single" w:sz="8" w:space="0" w:color="000000"/>
            </w:tcBorders>
          </w:tcPr>
          <w:p w14:paraId="6AE2CEAD" w14:textId="77777777" w:rsidR="00852322" w:rsidRPr="00CA22F4" w:rsidRDefault="00852322" w:rsidP="00852322">
            <w:pPr>
              <w:rPr>
                <w:lang w:val="nl-NL"/>
              </w:rPr>
            </w:pPr>
          </w:p>
        </w:tc>
        <w:tc>
          <w:tcPr>
            <w:tcW w:w="221" w:type="dxa"/>
            <w:tcBorders>
              <w:top w:val="single" w:sz="8" w:space="0" w:color="000000"/>
              <w:left w:val="single" w:sz="8" w:space="0" w:color="000000"/>
              <w:bottom w:val="single" w:sz="8" w:space="0" w:color="000000"/>
              <w:right w:val="single" w:sz="8" w:space="0" w:color="000000"/>
            </w:tcBorders>
          </w:tcPr>
          <w:p w14:paraId="1A1FA18F" w14:textId="77777777" w:rsidR="00852322" w:rsidRPr="00CA22F4" w:rsidRDefault="00852322" w:rsidP="00852322">
            <w:pPr>
              <w:rPr>
                <w:lang w:val="nl-NL"/>
              </w:rPr>
            </w:pPr>
          </w:p>
        </w:tc>
      </w:tr>
      <w:tr w:rsidR="00852322" w:rsidRPr="00CA22F4" w14:paraId="65EEAC16" w14:textId="77777777" w:rsidTr="00852322">
        <w:trPr>
          <w:trHeight w:hRule="exact" w:val="2162"/>
        </w:trPr>
        <w:tc>
          <w:tcPr>
            <w:tcW w:w="614" w:type="dxa"/>
            <w:tcBorders>
              <w:top w:val="single" w:sz="8" w:space="0" w:color="000000"/>
              <w:left w:val="single" w:sz="8" w:space="0" w:color="000000"/>
              <w:bottom w:val="single" w:sz="8" w:space="0" w:color="000000"/>
              <w:right w:val="single" w:sz="8" w:space="0" w:color="000000"/>
            </w:tcBorders>
          </w:tcPr>
          <w:p w14:paraId="068565F5"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a</w:t>
            </w:r>
          </w:p>
        </w:tc>
        <w:tc>
          <w:tcPr>
            <w:tcW w:w="6835" w:type="dxa"/>
            <w:tcBorders>
              <w:top w:val="single" w:sz="8" w:space="0" w:color="000000"/>
              <w:left w:val="single" w:sz="8" w:space="0" w:color="000000"/>
              <w:bottom w:val="single" w:sz="8" w:space="0" w:color="000000"/>
              <w:right w:val="single" w:sz="8" w:space="0" w:color="000000"/>
            </w:tcBorders>
          </w:tcPr>
          <w:p w14:paraId="46A52838"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spacing w:val="-5"/>
                <w:w w:val="90"/>
                <w:lang w:val="nl-NL"/>
              </w:rPr>
              <w:t>E</w:t>
            </w:r>
            <w:r w:rsidRPr="00CA22F4">
              <w:rPr>
                <w:rFonts w:ascii="Calibri" w:eastAsia="Calibri" w:hAnsi="Calibri" w:cs="Calibri"/>
                <w:color w:val="6D6E71"/>
                <w:w w:val="90"/>
                <w:lang w:val="nl-NL"/>
              </w:rPr>
              <w:t>en</w:t>
            </w:r>
            <w:r w:rsidRPr="00CA22F4">
              <w:rPr>
                <w:rFonts w:ascii="Calibri" w:eastAsia="Calibri" w:hAnsi="Calibri" w:cs="Calibri"/>
                <w:color w:val="6D6E71"/>
                <w:spacing w:val="-10"/>
                <w:w w:val="90"/>
                <w:lang w:val="nl-NL"/>
              </w:rPr>
              <w:t xml:space="preserve"> </w:t>
            </w:r>
            <w:r w:rsidRPr="00CA22F4">
              <w:rPr>
                <w:rFonts w:ascii="Calibri" w:eastAsia="Calibri" w:hAnsi="Calibri" w:cs="Calibri"/>
                <w:color w:val="6D6E71"/>
                <w:spacing w:val="-2"/>
                <w:w w:val="90"/>
                <w:lang w:val="nl-NL"/>
              </w:rPr>
              <w:t>d</w:t>
            </w:r>
            <w:r w:rsidRPr="00CA22F4">
              <w:rPr>
                <w:rFonts w:ascii="Calibri" w:eastAsia="Calibri" w:hAnsi="Calibri" w:cs="Calibri"/>
                <w:color w:val="6D6E71"/>
                <w:w w:val="90"/>
                <w:lang w:val="nl-NL"/>
              </w:rPr>
              <w:t>o</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sier</w:t>
            </w:r>
            <w:r w:rsidRPr="00CA22F4">
              <w:rPr>
                <w:rFonts w:ascii="Calibri" w:eastAsia="Calibri" w:hAnsi="Calibri" w:cs="Calibri"/>
                <w:color w:val="6D6E71"/>
                <w:spacing w:val="20"/>
                <w:w w:val="90"/>
                <w:lang w:val="nl-NL"/>
              </w:rPr>
              <w:t xml:space="preserve"> </w:t>
            </w:r>
            <w:r w:rsidRPr="00CA22F4">
              <w:rPr>
                <w:rFonts w:ascii="Calibri" w:eastAsia="Calibri" w:hAnsi="Calibri" w:cs="Calibri"/>
                <w:color w:val="6D6E71"/>
                <w:w w:val="90"/>
                <w:lang w:val="nl-NL"/>
              </w:rPr>
              <w:t>m</w:t>
            </w:r>
            <w:r w:rsidRPr="00CA22F4">
              <w:rPr>
                <w:rFonts w:ascii="Calibri" w:eastAsia="Calibri" w:hAnsi="Calibri" w:cs="Calibri"/>
                <w:color w:val="6D6E71"/>
                <w:spacing w:val="-4"/>
                <w:w w:val="90"/>
                <w:lang w:val="nl-NL"/>
              </w:rPr>
              <w:t>e</w:t>
            </w:r>
            <w:r w:rsidRPr="00CA22F4">
              <w:rPr>
                <w:rFonts w:ascii="Calibri" w:eastAsia="Calibri" w:hAnsi="Calibri" w:cs="Calibri"/>
                <w:color w:val="6D6E71"/>
                <w:w w:val="90"/>
                <w:lang w:val="nl-NL"/>
              </w:rPr>
              <w:t>t</w:t>
            </w:r>
            <w:r w:rsidRPr="00CA22F4">
              <w:rPr>
                <w:rFonts w:ascii="Calibri" w:eastAsia="Calibri" w:hAnsi="Calibri" w:cs="Calibri"/>
                <w:color w:val="6D6E71"/>
                <w:spacing w:val="-10"/>
                <w:w w:val="90"/>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es</w:t>
            </w:r>
            <w:r w:rsidRPr="00CA22F4">
              <w:rPr>
                <w:rFonts w:ascii="Calibri" w:eastAsia="Calibri" w:hAnsi="Calibri" w:cs="Calibri"/>
                <w:color w:val="6D6E71"/>
                <w:spacing w:val="-2"/>
                <w:w w:val="90"/>
                <w:lang w:val="nl-NL"/>
              </w:rPr>
              <w:t>p</w:t>
            </w:r>
            <w:r w:rsidRPr="00CA22F4">
              <w:rPr>
                <w:rFonts w:ascii="Calibri" w:eastAsia="Calibri" w:hAnsi="Calibri" w:cs="Calibri"/>
                <w:color w:val="6D6E71"/>
                <w:spacing w:val="-7"/>
                <w:w w:val="90"/>
                <w:lang w:val="nl-NL"/>
              </w:rPr>
              <w:t>r</w:t>
            </w:r>
            <w:r w:rsidRPr="00CA22F4">
              <w:rPr>
                <w:rFonts w:ascii="Calibri" w:eastAsia="Calibri" w:hAnsi="Calibri" w:cs="Calibri"/>
                <w:color w:val="6D6E71"/>
                <w:w w:val="90"/>
                <w:lang w:val="nl-NL"/>
              </w:rPr>
              <w:t>e</w:t>
            </w:r>
            <w:r w:rsidRPr="00CA22F4">
              <w:rPr>
                <w:rFonts w:ascii="Calibri" w:eastAsia="Calibri" w:hAnsi="Calibri" w:cs="Calibri"/>
                <w:color w:val="6D6E71"/>
                <w:spacing w:val="-3"/>
                <w:w w:val="90"/>
                <w:lang w:val="nl-NL"/>
              </w:rPr>
              <w:t>k</w:t>
            </w:r>
            <w:r w:rsidRPr="00CA22F4">
              <w:rPr>
                <w:rFonts w:ascii="Calibri" w:eastAsia="Calibri" w:hAnsi="Calibri" w:cs="Calibri"/>
                <w:color w:val="6D6E71"/>
                <w:spacing w:val="-6"/>
                <w:w w:val="90"/>
                <w:lang w:val="nl-NL"/>
              </w:rPr>
              <w:t>s</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e</w:t>
            </w:r>
            <w:r w:rsidRPr="00CA22F4">
              <w:rPr>
                <w:rFonts w:ascii="Calibri" w:eastAsia="Calibri" w:hAnsi="Calibri" w:cs="Calibri"/>
                <w:color w:val="6D6E71"/>
                <w:spacing w:val="-6"/>
                <w:w w:val="90"/>
                <w:lang w:val="nl-NL"/>
              </w:rPr>
              <w:t>r</w:t>
            </w:r>
            <w:r w:rsidRPr="00CA22F4">
              <w:rPr>
                <w:rFonts w:ascii="Calibri" w:eastAsia="Calibri" w:hAnsi="Calibri" w:cs="Calibri"/>
                <w:color w:val="6D6E71"/>
                <w:w w:val="90"/>
                <w:lang w:val="nl-NL"/>
              </w:rPr>
              <w:t>sla</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en</w:t>
            </w:r>
            <w:r w:rsidRPr="00CA22F4">
              <w:rPr>
                <w:rFonts w:ascii="Calibri" w:eastAsia="Calibri" w:hAnsi="Calibri" w:cs="Calibri"/>
                <w:color w:val="6D6E71"/>
                <w:spacing w:val="32"/>
                <w:w w:val="90"/>
                <w:lang w:val="nl-NL"/>
              </w:rPr>
              <w:t xml:space="preserve"> </w:t>
            </w:r>
            <w:r w:rsidRPr="00CA22F4">
              <w:rPr>
                <w:rFonts w:ascii="Calibri" w:eastAsia="Calibri" w:hAnsi="Calibri" w:cs="Calibri"/>
                <w:color w:val="6D6E71"/>
                <w:w w:val="90"/>
                <w:lang w:val="nl-NL"/>
              </w:rPr>
              <w:t>e</w:t>
            </w:r>
            <w:r w:rsidRPr="00CA22F4">
              <w:rPr>
                <w:rFonts w:ascii="Calibri" w:eastAsia="Calibri" w:hAnsi="Calibri" w:cs="Calibri"/>
                <w:color w:val="6D6E71"/>
                <w:spacing w:val="-2"/>
                <w:w w:val="90"/>
                <w:lang w:val="nl-NL"/>
              </w:rPr>
              <w:t>.d</w:t>
            </w:r>
            <w:r w:rsidRPr="00CA22F4">
              <w:rPr>
                <w:rFonts w:ascii="Calibri" w:eastAsia="Calibri" w:hAnsi="Calibri" w:cs="Calibri"/>
                <w:color w:val="6D6E71"/>
                <w:w w:val="90"/>
                <w:lang w:val="nl-NL"/>
              </w:rPr>
              <w:t>.</w:t>
            </w:r>
            <w:r w:rsidRPr="00CA22F4">
              <w:rPr>
                <w:rFonts w:ascii="Calibri" w:eastAsia="Calibri" w:hAnsi="Calibri" w:cs="Calibri"/>
                <w:color w:val="6D6E71"/>
                <w:spacing w:val="13"/>
                <w:w w:val="90"/>
                <w:lang w:val="nl-NL"/>
              </w:rPr>
              <w:t xml:space="preserve"> </w:t>
            </w:r>
            <w:r w:rsidRPr="00CA22F4">
              <w:rPr>
                <w:rFonts w:ascii="Calibri" w:eastAsia="Calibri" w:hAnsi="Calibri" w:cs="Calibri"/>
                <w:color w:val="6D6E71"/>
                <w:w w:val="90"/>
                <w:lang w:val="nl-NL"/>
              </w:rPr>
              <w:t>D</w:t>
            </w:r>
            <w:r w:rsidRPr="00CA22F4">
              <w:rPr>
                <w:rFonts w:ascii="Calibri" w:eastAsia="Calibri" w:hAnsi="Calibri" w:cs="Calibri"/>
                <w:color w:val="6D6E71"/>
                <w:spacing w:val="-3"/>
                <w:w w:val="90"/>
                <w:lang w:val="nl-NL"/>
              </w:rPr>
              <w:t>e</w:t>
            </w:r>
            <w:r w:rsidRPr="00CA22F4">
              <w:rPr>
                <w:rFonts w:ascii="Calibri" w:eastAsia="Calibri" w:hAnsi="Calibri" w:cs="Calibri"/>
                <w:color w:val="6D6E71"/>
                <w:spacing w:val="-7"/>
                <w:w w:val="90"/>
                <w:lang w:val="nl-NL"/>
              </w:rPr>
              <w:t>z</w:t>
            </w:r>
            <w:r w:rsidRPr="00CA22F4">
              <w:rPr>
                <w:rFonts w:ascii="Calibri" w:eastAsia="Calibri" w:hAnsi="Calibri" w:cs="Calibri"/>
                <w:color w:val="6D6E71"/>
                <w:w w:val="90"/>
                <w:lang w:val="nl-NL"/>
              </w:rPr>
              <w:t>e</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w w:val="90"/>
                <w:lang w:val="nl-NL"/>
              </w:rPr>
              <w:t>lij</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t</w:t>
            </w:r>
            <w:r w:rsidRPr="00CA22F4">
              <w:rPr>
                <w:rFonts w:ascii="Calibri" w:eastAsia="Calibri" w:hAnsi="Calibri" w:cs="Calibri"/>
                <w:color w:val="6D6E71"/>
                <w:spacing w:val="-6"/>
                <w:w w:val="90"/>
                <w:lang w:val="nl-NL"/>
              </w:rPr>
              <w:t xml:space="preserve"> </w:t>
            </w:r>
            <w:r w:rsidRPr="00CA22F4">
              <w:rPr>
                <w:rFonts w:ascii="Calibri" w:eastAsia="Calibri" w:hAnsi="Calibri" w:cs="Calibri"/>
                <w:color w:val="6D6E71"/>
                <w:spacing w:val="-3"/>
                <w:w w:val="90"/>
                <w:lang w:val="nl-NL"/>
              </w:rPr>
              <w:t>b</w:t>
            </w:r>
            <w:r w:rsidRPr="00CA22F4">
              <w:rPr>
                <w:rFonts w:ascii="Calibri" w:eastAsia="Calibri" w:hAnsi="Calibri" w:cs="Calibri"/>
                <w:color w:val="6D6E71"/>
                <w:spacing w:val="-1"/>
                <w:w w:val="90"/>
                <w:lang w:val="nl-NL"/>
              </w:rPr>
              <w:t>e</w:t>
            </w:r>
            <w:r w:rsidRPr="00CA22F4">
              <w:rPr>
                <w:rFonts w:ascii="Calibri" w:eastAsia="Calibri" w:hAnsi="Calibri" w:cs="Calibri"/>
                <w:color w:val="6D6E71"/>
                <w:spacing w:val="-5"/>
                <w:w w:val="90"/>
                <w:lang w:val="nl-NL"/>
              </w:rPr>
              <w:t>v</w:t>
            </w:r>
            <w:r w:rsidRPr="00CA22F4">
              <w:rPr>
                <w:rFonts w:ascii="Calibri" w:eastAsia="Calibri" w:hAnsi="Calibri" w:cs="Calibri"/>
                <w:color w:val="6D6E71"/>
                <w:spacing w:val="-3"/>
                <w:w w:val="90"/>
                <w:lang w:val="nl-NL"/>
              </w:rPr>
              <w:t>a</w:t>
            </w:r>
            <w:r w:rsidRPr="00CA22F4">
              <w:rPr>
                <w:rFonts w:ascii="Calibri" w:eastAsia="Calibri" w:hAnsi="Calibri" w:cs="Calibri"/>
                <w:color w:val="6D6E71"/>
                <w:w w:val="90"/>
                <w:lang w:val="nl-NL"/>
              </w:rPr>
              <w:t>t:</w:t>
            </w:r>
          </w:p>
          <w:p w14:paraId="4904B95F" w14:textId="77777777" w:rsidR="00852322" w:rsidRPr="00CA22F4" w:rsidRDefault="00852322" w:rsidP="00852322">
            <w:pPr>
              <w:pStyle w:val="TableParagraph"/>
              <w:spacing w:before="15" w:line="240" w:lineRule="exact"/>
              <w:rPr>
                <w:sz w:val="24"/>
                <w:szCs w:val="24"/>
                <w:lang w:val="nl-NL"/>
              </w:rPr>
            </w:pPr>
          </w:p>
          <w:p w14:paraId="554840DC" w14:textId="77777777" w:rsidR="00852322" w:rsidRPr="00CA22F4" w:rsidRDefault="00852322" w:rsidP="00852322">
            <w:pPr>
              <w:pStyle w:val="TableParagraph"/>
              <w:spacing w:line="241" w:lineRule="auto"/>
              <w:ind w:left="170" w:right="898"/>
              <w:rPr>
                <w:rFonts w:ascii="Calibri" w:eastAsia="Calibri" w:hAnsi="Calibri" w:cs="Calibri"/>
                <w:lang w:val="nl-NL"/>
              </w:rPr>
            </w:pP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kken</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aar</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lij</w:t>
            </w:r>
            <w:r w:rsidRPr="00CA22F4">
              <w:rPr>
                <w:rFonts w:ascii="Calibri" w:eastAsia="Calibri" w:hAnsi="Calibri" w:cs="Calibri"/>
                <w:color w:val="6D6E71"/>
                <w:spacing w:val="-4"/>
                <w:w w:val="95"/>
                <w:lang w:val="nl-NL"/>
              </w:rPr>
              <w:t>k</w:t>
            </w:r>
            <w:r w:rsidRPr="00CA22F4">
              <w:rPr>
                <w:rFonts w:ascii="Calibri" w:eastAsia="Calibri" w:hAnsi="Calibri" w:cs="Calibri"/>
                <w:color w:val="6D6E71"/>
                <w:w w:val="95"/>
                <w:lang w:val="nl-NL"/>
              </w:rPr>
              <w:t>t</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at</w:t>
            </w:r>
            <w:r w:rsidRPr="00CA22F4">
              <w:rPr>
                <w:rFonts w:ascii="Calibri" w:eastAsia="Calibri" w:hAnsi="Calibri" w:cs="Calibri"/>
                <w:color w:val="6D6E71"/>
                <w:spacing w:val="-10"/>
                <w:w w:val="95"/>
                <w:lang w:val="nl-NL"/>
              </w:rPr>
              <w:t xml:space="preserve"> </w:t>
            </w:r>
            <w:r w:rsidRPr="00CA22F4">
              <w:rPr>
                <w:rFonts w:ascii="Calibri" w:eastAsia="Calibri" w:hAnsi="Calibri" w:cs="Calibri"/>
                <w:color w:val="6D6E71"/>
                <w:w w:val="95"/>
                <w:lang w:val="nl-NL"/>
              </w:rPr>
              <w:t>(</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ic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tere)</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w w:val="95"/>
                <w:lang w:val="nl-NL"/>
              </w:rPr>
              <w:t>m</w:t>
            </w:r>
            <w:r w:rsidRPr="00CA22F4">
              <w:rPr>
                <w:rFonts w:ascii="Calibri" w:eastAsia="Calibri" w:hAnsi="Calibri" w:cs="Calibri"/>
                <w:color w:val="6D6E71"/>
                <w:spacing w:val="-4"/>
                <w:w w:val="95"/>
                <w:lang w:val="nl-NL"/>
              </w:rPr>
              <w:t>a</w:t>
            </w:r>
            <w:r w:rsidRPr="00CA22F4">
              <w:rPr>
                <w:rFonts w:ascii="Calibri" w:eastAsia="Calibri" w:hAnsi="Calibri" w:cs="Calibri"/>
                <w:color w:val="6D6E71"/>
                <w:w w:val="95"/>
                <w:lang w:val="nl-NL"/>
              </w:rPr>
              <w:t>atre</w:t>
            </w:r>
            <w:r w:rsidRPr="00CA22F4">
              <w:rPr>
                <w:rFonts w:ascii="Calibri" w:eastAsia="Calibri" w:hAnsi="Calibri" w:cs="Calibri"/>
                <w:color w:val="6D6E71"/>
                <w:spacing w:val="-4"/>
                <w:w w:val="95"/>
                <w:lang w:val="nl-NL"/>
              </w:rPr>
              <w:t>g</w:t>
            </w:r>
            <w:r w:rsidRPr="00CA22F4">
              <w:rPr>
                <w:rFonts w:ascii="Calibri" w:eastAsia="Calibri" w:hAnsi="Calibri" w:cs="Calibri"/>
                <w:color w:val="6D6E71"/>
                <w:w w:val="95"/>
                <w:lang w:val="nl-NL"/>
              </w:rPr>
              <w:t>elen</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5"/>
                <w:w w:val="95"/>
                <w:lang w:val="nl-NL"/>
              </w:rPr>
              <w:t>t</w:t>
            </w:r>
            <w:r w:rsidRPr="00CA22F4">
              <w:rPr>
                <w:rFonts w:ascii="Calibri" w:eastAsia="Calibri" w:hAnsi="Calibri" w:cs="Calibri"/>
                <w:color w:val="6D6E71"/>
                <w:w w:val="95"/>
                <w:lang w:val="nl-NL"/>
              </w:rPr>
              <w:t>er</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or</w:t>
            </w:r>
            <w:r w:rsidRPr="00CA22F4">
              <w:rPr>
                <w:rFonts w:ascii="Calibri" w:eastAsia="Calibri" w:hAnsi="Calibri" w:cs="Calibri"/>
                <w:color w:val="6D6E71"/>
                <w:spacing w:val="-10"/>
                <w:w w:val="95"/>
                <w:lang w:val="nl-NL"/>
              </w:rPr>
              <w:t>k</w:t>
            </w:r>
            <w:r w:rsidRPr="00CA22F4">
              <w:rPr>
                <w:rFonts w:ascii="Calibri" w:eastAsia="Calibri" w:hAnsi="Calibri" w:cs="Calibri"/>
                <w:color w:val="6D6E71"/>
                <w:w w:val="95"/>
                <w:lang w:val="nl-NL"/>
              </w:rPr>
              <w:t>omi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lang w:val="nl-NL"/>
              </w:rPr>
              <w:t xml:space="preserve"> </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er</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ali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44"/>
                <w:w w:val="90"/>
                <w:lang w:val="nl-NL"/>
              </w:rPr>
              <w:t xml:space="preserve"> </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bb</w:t>
            </w:r>
            <w:r w:rsidRPr="00CA22F4">
              <w:rPr>
                <w:rFonts w:ascii="Calibri" w:eastAsia="Calibri" w:hAnsi="Calibri" w:cs="Calibri"/>
                <w:color w:val="6D6E71"/>
                <w:w w:val="90"/>
                <w:lang w:val="nl-NL"/>
              </w:rPr>
              <w:t>en</w:t>
            </w:r>
            <w:r w:rsidRPr="00CA22F4">
              <w:rPr>
                <w:rFonts w:ascii="Calibri" w:eastAsia="Calibri" w:hAnsi="Calibri" w:cs="Calibri"/>
                <w:color w:val="6D6E71"/>
                <w:spacing w:val="32"/>
                <w:w w:val="90"/>
                <w:lang w:val="nl-NL"/>
              </w:rPr>
              <w:t xml:space="preserve"> </w:t>
            </w:r>
            <w:r w:rsidRPr="00CA22F4">
              <w:rPr>
                <w:rFonts w:ascii="Calibri" w:eastAsia="Calibri" w:hAnsi="Calibri" w:cs="Calibri"/>
                <w:color w:val="6D6E71"/>
                <w:spacing w:val="-3"/>
                <w:w w:val="90"/>
                <w:lang w:val="nl-NL"/>
              </w:rPr>
              <w:t>g</w:t>
            </w:r>
            <w:r w:rsidRPr="00CA22F4">
              <w:rPr>
                <w:rFonts w:ascii="Calibri" w:eastAsia="Calibri" w:hAnsi="Calibri" w:cs="Calibri"/>
                <w:color w:val="6D6E71"/>
                <w:spacing w:val="-2"/>
                <w:w w:val="90"/>
                <w:lang w:val="nl-NL"/>
              </w:rPr>
              <w:t>e</w:t>
            </w:r>
            <w:r w:rsidRPr="00CA22F4">
              <w:rPr>
                <w:rFonts w:ascii="Calibri" w:eastAsia="Calibri" w:hAnsi="Calibri" w:cs="Calibri"/>
                <w:color w:val="6D6E71"/>
                <w:spacing w:val="-4"/>
                <w:w w:val="90"/>
                <w:lang w:val="nl-NL"/>
              </w:rPr>
              <w:t>f</w:t>
            </w:r>
            <w:r w:rsidRPr="00CA22F4">
              <w:rPr>
                <w:rFonts w:ascii="Calibri" w:eastAsia="Calibri" w:hAnsi="Calibri" w:cs="Calibri"/>
                <w:color w:val="6D6E71"/>
                <w:w w:val="90"/>
                <w:lang w:val="nl-NL"/>
              </w:rPr>
              <w:t>aald</w:t>
            </w:r>
            <w:r w:rsidRPr="00CA22F4">
              <w:rPr>
                <w:rFonts w:ascii="Calibri" w:eastAsia="Calibri" w:hAnsi="Calibri" w:cs="Calibri"/>
                <w:color w:val="6D6E71"/>
                <w:spacing w:val="19"/>
                <w:w w:val="90"/>
                <w:lang w:val="nl-NL"/>
              </w:rPr>
              <w:t xml:space="preserve"> </w:t>
            </w:r>
            <w:r w:rsidRPr="00CA22F4">
              <w:rPr>
                <w:rFonts w:ascii="Calibri" w:eastAsia="Calibri" w:hAnsi="Calibri" w:cs="Calibri"/>
                <w:color w:val="6D6E71"/>
                <w:spacing w:val="-1"/>
                <w:w w:val="90"/>
                <w:lang w:val="nl-NL"/>
              </w:rPr>
              <w:t>(</w:t>
            </w:r>
            <w:r w:rsidRPr="00CA22F4">
              <w:rPr>
                <w:rFonts w:ascii="Calibri" w:eastAsia="Calibri" w:hAnsi="Calibri" w:cs="Calibri"/>
                <w:color w:val="6D6E71"/>
                <w:spacing w:val="-3"/>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d</w:t>
            </w:r>
            <w:r w:rsidRPr="00CA22F4">
              <w:rPr>
                <w:rFonts w:ascii="Calibri" w:eastAsia="Calibri" w:hAnsi="Calibri" w:cs="Calibri"/>
                <w:color w:val="6D6E71"/>
                <w:spacing w:val="-5"/>
                <w:w w:val="90"/>
                <w:lang w:val="nl-NL"/>
              </w:rPr>
              <w:t>r</w:t>
            </w:r>
            <w:r w:rsidRPr="00CA22F4">
              <w:rPr>
                <w:rFonts w:ascii="Calibri" w:eastAsia="Calibri" w:hAnsi="Calibri" w:cs="Calibri"/>
                <w:color w:val="6D6E71"/>
                <w:w w:val="90"/>
                <w:lang w:val="nl-NL"/>
              </w:rPr>
              <w:t>a</w:t>
            </w:r>
            <w:r w:rsidRPr="00CA22F4">
              <w:rPr>
                <w:rFonts w:ascii="Calibri" w:eastAsia="Calibri" w:hAnsi="Calibri" w:cs="Calibri"/>
                <w:color w:val="6D6E71"/>
                <w:spacing w:val="-1"/>
                <w:w w:val="90"/>
                <w:lang w:val="nl-NL"/>
              </w:rPr>
              <w:t>g</w:t>
            </w:r>
            <w:r w:rsidRPr="00CA22F4">
              <w:rPr>
                <w:rFonts w:ascii="Calibri" w:eastAsia="Calibri" w:hAnsi="Calibri" w:cs="Calibri"/>
                <w:color w:val="6D6E71"/>
                <w:w w:val="90"/>
                <w:lang w:val="nl-NL"/>
              </w:rPr>
              <w:t>s</w:t>
            </w:r>
            <w:r w:rsidRPr="00CA22F4">
              <w:rPr>
                <w:rFonts w:ascii="Calibri" w:eastAsia="Calibri" w:hAnsi="Calibri" w:cs="Calibri"/>
                <w:color w:val="6D6E71"/>
                <w:spacing w:val="-2"/>
                <w:w w:val="90"/>
                <w:lang w:val="nl-NL"/>
              </w:rPr>
              <w:t>a</w:t>
            </w:r>
            <w:r w:rsidRPr="00CA22F4">
              <w:rPr>
                <w:rFonts w:ascii="Calibri" w:eastAsia="Calibri" w:hAnsi="Calibri" w:cs="Calibri"/>
                <w:color w:val="6D6E71"/>
                <w:spacing w:val="-3"/>
                <w:w w:val="90"/>
                <w:lang w:val="nl-NL"/>
              </w:rPr>
              <w:t>f</w:t>
            </w:r>
            <w:r w:rsidRPr="00CA22F4">
              <w:rPr>
                <w:rFonts w:ascii="Calibri" w:eastAsia="Calibri" w:hAnsi="Calibri" w:cs="Calibri"/>
                <w:color w:val="6D6E71"/>
                <w:w w:val="90"/>
                <w:lang w:val="nl-NL"/>
              </w:rPr>
              <w:t>s</w:t>
            </w:r>
            <w:r w:rsidRPr="00CA22F4">
              <w:rPr>
                <w:rFonts w:ascii="Calibri" w:eastAsia="Calibri" w:hAnsi="Calibri" w:cs="Calibri"/>
                <w:color w:val="6D6E71"/>
                <w:spacing w:val="-1"/>
                <w:w w:val="90"/>
                <w:lang w:val="nl-NL"/>
              </w:rPr>
              <w:t>p</w:t>
            </w:r>
            <w:r w:rsidRPr="00CA22F4">
              <w:rPr>
                <w:rFonts w:ascii="Calibri" w:eastAsia="Calibri" w:hAnsi="Calibri" w:cs="Calibri"/>
                <w:color w:val="6D6E71"/>
                <w:spacing w:val="-5"/>
                <w:w w:val="90"/>
                <w:lang w:val="nl-NL"/>
              </w:rPr>
              <w:t>r</w:t>
            </w:r>
            <w:r w:rsidRPr="00CA22F4">
              <w:rPr>
                <w:rFonts w:ascii="Calibri" w:eastAsia="Calibri" w:hAnsi="Calibri" w:cs="Calibri"/>
                <w:color w:val="6D6E71"/>
                <w:w w:val="90"/>
                <w:lang w:val="nl-NL"/>
              </w:rPr>
              <w:t>a</w:t>
            </w:r>
            <w:r w:rsidRPr="00CA22F4">
              <w:rPr>
                <w:rFonts w:ascii="Calibri" w:eastAsia="Calibri" w:hAnsi="Calibri" w:cs="Calibri"/>
                <w:color w:val="6D6E71"/>
                <w:spacing w:val="-7"/>
                <w:w w:val="90"/>
                <w:lang w:val="nl-NL"/>
              </w:rPr>
              <w:t>k</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w w:val="90"/>
                <w:lang w:val="nl-NL"/>
              </w:rPr>
              <w:t>ti</w:t>
            </w:r>
            <w:r w:rsidRPr="00CA22F4">
              <w:rPr>
                <w:rFonts w:ascii="Calibri" w:eastAsia="Calibri" w:hAnsi="Calibri" w:cs="Calibri"/>
                <w:color w:val="6D6E71"/>
                <w:spacing w:val="-1"/>
                <w:w w:val="90"/>
                <w:lang w:val="nl-NL"/>
              </w:rPr>
              <w:t>m</w:t>
            </w:r>
            <w:r w:rsidRPr="00CA22F4">
              <w:rPr>
                <w:rFonts w:ascii="Calibri" w:eastAsia="Calibri" w:hAnsi="Calibri" w:cs="Calibri"/>
                <w:color w:val="6D6E71"/>
                <w:w w:val="90"/>
                <w:lang w:val="nl-NL"/>
              </w:rPr>
              <w:t>e-o</w:t>
            </w:r>
            <w:r w:rsidRPr="00CA22F4">
              <w:rPr>
                <w:rFonts w:ascii="Calibri" w:eastAsia="Calibri" w:hAnsi="Calibri" w:cs="Calibri"/>
                <w:color w:val="6D6E71"/>
                <w:spacing w:val="-3"/>
                <w:w w:val="90"/>
                <w:lang w:val="nl-NL"/>
              </w:rPr>
              <w:t>u</w:t>
            </w:r>
            <w:r w:rsidRPr="00CA22F4">
              <w:rPr>
                <w:rFonts w:ascii="Calibri" w:eastAsia="Calibri" w:hAnsi="Calibri" w:cs="Calibri"/>
                <w:color w:val="6D6E71"/>
                <w:w w:val="90"/>
                <w:lang w:val="nl-NL"/>
              </w:rPr>
              <w:t>t)</w:t>
            </w:r>
          </w:p>
          <w:p w14:paraId="4FED1F79" w14:textId="77777777" w:rsidR="00852322" w:rsidRPr="00CA22F4" w:rsidRDefault="00852322" w:rsidP="00852322">
            <w:pPr>
              <w:pStyle w:val="TableParagraph"/>
              <w:spacing w:before="4" w:line="190" w:lineRule="exact"/>
              <w:rPr>
                <w:sz w:val="19"/>
                <w:szCs w:val="19"/>
                <w:lang w:val="nl-NL"/>
              </w:rPr>
            </w:pPr>
          </w:p>
          <w:p w14:paraId="56DD3FD8" w14:textId="77777777" w:rsidR="00852322" w:rsidRPr="00CA22F4" w:rsidRDefault="00852322" w:rsidP="00852322">
            <w:pPr>
              <w:pStyle w:val="TableParagraph"/>
              <w:ind w:left="170" w:right="307"/>
              <w:rPr>
                <w:rFonts w:ascii="Calibri" w:eastAsia="Calibri" w:hAnsi="Calibri" w:cs="Calibri"/>
                <w:lang w:val="nl-NL"/>
              </w:rPr>
            </w:pP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kken</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aar</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lij</w:t>
            </w:r>
            <w:r w:rsidRPr="00CA22F4">
              <w:rPr>
                <w:rFonts w:ascii="Calibri" w:eastAsia="Calibri" w:hAnsi="Calibri" w:cs="Calibri"/>
                <w:color w:val="6D6E71"/>
                <w:spacing w:val="-4"/>
                <w:w w:val="95"/>
                <w:lang w:val="nl-NL"/>
              </w:rPr>
              <w:t>k</w:t>
            </w:r>
            <w:r w:rsidRPr="00CA22F4">
              <w:rPr>
                <w:rFonts w:ascii="Calibri" w:eastAsia="Calibri" w:hAnsi="Calibri" w:cs="Calibri"/>
                <w:color w:val="6D6E71"/>
                <w:w w:val="95"/>
                <w:lang w:val="nl-NL"/>
              </w:rPr>
              <w:t>t</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t</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spacing w:val="-4"/>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w w:val="95"/>
                <w:lang w:val="nl-NL"/>
              </w:rPr>
              <w:t>leerli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2"/>
                <w:w w:val="95"/>
                <w:lang w:val="nl-NL"/>
              </w:rPr>
              <w:t>u</w:t>
            </w:r>
            <w:r w:rsidRPr="00CA22F4">
              <w:rPr>
                <w:rFonts w:ascii="Calibri" w:eastAsia="Calibri" w:hAnsi="Calibri" w:cs="Calibri"/>
                <w:color w:val="6D6E71"/>
                <w:spacing w:val="-4"/>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w w:val="95"/>
                <w:lang w:val="nl-NL"/>
              </w:rPr>
              <w:t>s</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2"/>
                <w:w w:val="95"/>
                <w:lang w:val="nl-NL"/>
              </w:rPr>
              <w:t>z</w:t>
            </w:r>
            <w:r w:rsidRPr="00CA22F4">
              <w:rPr>
                <w:rFonts w:ascii="Calibri" w:eastAsia="Calibri" w:hAnsi="Calibri" w:cs="Calibri"/>
                <w:color w:val="6D6E71"/>
                <w:w w:val="95"/>
                <w:lang w:val="nl-NL"/>
              </w:rPr>
              <w:t>ijn</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spacing w:val="-2"/>
                <w:w w:val="95"/>
                <w:lang w:val="nl-NL"/>
              </w:rPr>
              <w:t>g</w:t>
            </w:r>
            <w:r w:rsidRPr="00CA22F4">
              <w:rPr>
                <w:rFonts w:ascii="Calibri" w:eastAsia="Calibri" w:hAnsi="Calibri" w:cs="Calibri"/>
                <w:color w:val="6D6E71"/>
                <w:spacing w:val="-5"/>
                <w:w w:val="95"/>
                <w:lang w:val="nl-NL"/>
              </w:rPr>
              <w:t>e</w:t>
            </w:r>
            <w:r w:rsidRPr="00CA22F4">
              <w:rPr>
                <w:rFonts w:ascii="Calibri" w:eastAsia="Calibri" w:hAnsi="Calibri" w:cs="Calibri"/>
                <w:color w:val="6D6E71"/>
                <w:spacing w:val="-3"/>
                <w:w w:val="95"/>
                <w:lang w:val="nl-NL"/>
              </w:rPr>
              <w:t>w</w:t>
            </w:r>
            <w:r w:rsidRPr="00CA22F4">
              <w:rPr>
                <w:rFonts w:ascii="Calibri" w:eastAsia="Calibri" w:hAnsi="Calibri" w:cs="Calibri"/>
                <w:color w:val="6D6E71"/>
                <w:spacing w:val="-2"/>
                <w:w w:val="95"/>
                <w:lang w:val="nl-NL"/>
              </w:rPr>
              <w:t>aa</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2"/>
                <w:w w:val="95"/>
                <w:lang w:val="nl-NL"/>
              </w:rPr>
              <w:t>huw</w:t>
            </w:r>
            <w:r w:rsidRPr="00CA22F4">
              <w:rPr>
                <w:rFonts w:ascii="Calibri" w:eastAsia="Calibri" w:hAnsi="Calibri" w:cs="Calibri"/>
                <w:color w:val="6D6E71"/>
                <w:w w:val="95"/>
                <w:lang w:val="nl-NL"/>
              </w:rPr>
              <w:t>d</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at</w:t>
            </w:r>
            <w:r w:rsidRPr="00CA22F4">
              <w:rPr>
                <w:rFonts w:ascii="Calibri" w:eastAsia="Calibri" w:hAnsi="Calibri" w:cs="Calibri"/>
                <w:color w:val="6D6E71"/>
                <w:spacing w:val="-17"/>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7"/>
                <w:w w:val="95"/>
                <w:lang w:val="nl-NL"/>
              </w:rPr>
              <w:t xml:space="preserve"> </w:t>
            </w:r>
            <w:r w:rsidRPr="00CA22F4">
              <w:rPr>
                <w:rFonts w:ascii="Calibri" w:eastAsia="Calibri" w:hAnsi="Calibri" w:cs="Calibri"/>
                <w:color w:val="6D6E71"/>
                <w:spacing w:val="-2"/>
                <w:w w:val="95"/>
                <w:lang w:val="nl-NL"/>
              </w:rPr>
              <w:t>de</w:t>
            </w:r>
            <w:r w:rsidRPr="00CA22F4">
              <w:rPr>
                <w:rFonts w:ascii="Calibri" w:eastAsia="Calibri" w:hAnsi="Calibri" w:cs="Calibri"/>
                <w:color w:val="6D6E71"/>
                <w:spacing w:val="-1"/>
                <w:w w:val="90"/>
                <w:lang w:val="nl-NL"/>
              </w:rPr>
              <w:t xml:space="preserve"> </w:t>
            </w:r>
            <w:r w:rsidRPr="00CA22F4">
              <w:rPr>
                <w:rFonts w:ascii="Calibri" w:eastAsia="Calibri" w:hAnsi="Calibri" w:cs="Calibri"/>
                <w:color w:val="6D6E71"/>
                <w:w w:val="95"/>
                <w:lang w:val="nl-NL"/>
              </w:rPr>
              <w:t>eer</w:t>
            </w:r>
            <w:r w:rsidRPr="00CA22F4">
              <w:rPr>
                <w:rFonts w:ascii="Calibri" w:eastAsia="Calibri" w:hAnsi="Calibri" w:cs="Calibri"/>
                <w:color w:val="6D6E71"/>
                <w:spacing w:val="-3"/>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ol</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nd</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 xml:space="preserve"> </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er</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ali</w:t>
            </w:r>
            <w:r w:rsidRPr="00CA22F4">
              <w:rPr>
                <w:rFonts w:ascii="Calibri" w:eastAsia="Calibri" w:hAnsi="Calibri" w:cs="Calibri"/>
                <w:color w:val="6D6E71"/>
                <w:spacing w:val="-2"/>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8"/>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t</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1"/>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3"/>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5"/>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t</w:t>
            </w:r>
            <w:r w:rsidRPr="00CA22F4">
              <w:rPr>
                <w:rFonts w:ascii="Calibri" w:eastAsia="Calibri" w:hAnsi="Calibri" w:cs="Calibri"/>
                <w:color w:val="6D6E71"/>
                <w:spacing w:val="-2"/>
                <w:w w:val="95"/>
                <w:lang w:val="nl-NL"/>
              </w:rPr>
              <w:t xml:space="preserve"> </w:t>
            </w:r>
            <w:r w:rsidRPr="00CA22F4">
              <w:rPr>
                <w:rFonts w:ascii="Calibri" w:eastAsia="Calibri" w:hAnsi="Calibri" w:cs="Calibri"/>
                <w:color w:val="6D6E71"/>
                <w:w w:val="95"/>
                <w:lang w:val="nl-NL"/>
              </w:rPr>
              <w:t>o</w:t>
            </w:r>
            <w:r w:rsidRPr="00CA22F4">
              <w:rPr>
                <w:rFonts w:ascii="Calibri" w:eastAsia="Calibri" w:hAnsi="Calibri" w:cs="Calibri"/>
                <w:color w:val="6D6E71"/>
                <w:spacing w:val="-4"/>
                <w:w w:val="95"/>
                <w:lang w:val="nl-NL"/>
              </w:rPr>
              <w:t>v</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3"/>
                <w:w w:val="95"/>
                <w:lang w:val="nl-NL"/>
              </w:rPr>
              <w:t>g</w:t>
            </w:r>
            <w:r w:rsidRPr="00CA22F4">
              <w:rPr>
                <w:rFonts w:ascii="Calibri" w:eastAsia="Calibri" w:hAnsi="Calibri" w:cs="Calibri"/>
                <w:color w:val="6D6E71"/>
                <w:w w:val="95"/>
                <w:lang w:val="nl-NL"/>
              </w:rPr>
              <w:t>e</w:t>
            </w:r>
            <w:r w:rsidRPr="00CA22F4">
              <w:rPr>
                <w:rFonts w:ascii="Calibri" w:eastAsia="Calibri" w:hAnsi="Calibri" w:cs="Calibri"/>
                <w:color w:val="6D6E71"/>
                <w:spacing w:val="-5"/>
                <w:w w:val="95"/>
                <w:lang w:val="nl-NL"/>
              </w:rPr>
              <w:t>g</w:t>
            </w:r>
            <w:r w:rsidRPr="00CA22F4">
              <w:rPr>
                <w:rFonts w:ascii="Calibri" w:eastAsia="Calibri" w:hAnsi="Calibri" w:cs="Calibri"/>
                <w:color w:val="6D6E71"/>
                <w:w w:val="95"/>
                <w:lang w:val="nl-NL"/>
              </w:rPr>
              <w:t>aa</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w:t>
            </w:r>
          </w:p>
        </w:tc>
        <w:tc>
          <w:tcPr>
            <w:tcW w:w="3710" w:type="dxa"/>
            <w:tcBorders>
              <w:top w:val="single" w:sz="8" w:space="0" w:color="000000"/>
              <w:left w:val="single" w:sz="8" w:space="0" w:color="000000"/>
              <w:bottom w:val="single" w:sz="8" w:space="0" w:color="000000"/>
              <w:right w:val="single" w:sz="8" w:space="0" w:color="000000"/>
            </w:tcBorders>
          </w:tcPr>
          <w:p w14:paraId="00E727FA"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2"/>
                <w:w w:val="95"/>
                <w:lang w:val="nl-NL"/>
              </w:rPr>
              <w:t>A</w:t>
            </w:r>
            <w:r w:rsidRPr="00CA22F4">
              <w:rPr>
                <w:rFonts w:ascii="Calibri" w:eastAsia="Calibri" w:hAnsi="Calibri" w:cs="Calibri"/>
                <w:color w:val="6D6E71"/>
                <w:w w:val="95"/>
                <w:lang w:val="nl-NL"/>
              </w:rPr>
              <w:t>lle</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w w:val="95"/>
                <w:lang w:val="nl-NL"/>
              </w:rPr>
              <w:t>rel</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va</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spacing w:val="-4"/>
                <w:w w:val="95"/>
                <w:lang w:val="nl-NL"/>
              </w:rPr>
              <w:t>s</w:t>
            </w:r>
            <w:r w:rsidRPr="00CA22F4">
              <w:rPr>
                <w:rFonts w:ascii="Calibri" w:eastAsia="Calibri" w:hAnsi="Calibri" w:cs="Calibri"/>
                <w:color w:val="6D6E71"/>
                <w:w w:val="95"/>
                <w:lang w:val="nl-NL"/>
              </w:rPr>
              <w:t>t</w:t>
            </w:r>
            <w:r w:rsidRPr="00CA22F4">
              <w:rPr>
                <w:rFonts w:ascii="Calibri" w:eastAsia="Calibri" w:hAnsi="Calibri" w:cs="Calibri"/>
                <w:color w:val="6D6E71"/>
                <w:spacing w:val="-2"/>
                <w:w w:val="95"/>
                <w:lang w:val="nl-NL"/>
              </w:rPr>
              <w:t>u</w:t>
            </w:r>
            <w:r w:rsidRPr="00CA22F4">
              <w:rPr>
                <w:rFonts w:ascii="Calibri" w:eastAsia="Calibri" w:hAnsi="Calibri" w:cs="Calibri"/>
                <w:color w:val="6D6E71"/>
                <w:spacing w:val="-3"/>
                <w:w w:val="95"/>
                <w:lang w:val="nl-NL"/>
              </w:rPr>
              <w:t>k</w:t>
            </w:r>
            <w:r w:rsidRPr="00CA22F4">
              <w:rPr>
                <w:rFonts w:ascii="Calibri" w:eastAsia="Calibri" w:hAnsi="Calibri" w:cs="Calibri"/>
                <w:color w:val="6D6E71"/>
                <w:spacing w:val="-8"/>
                <w:w w:val="95"/>
                <w:lang w:val="nl-NL"/>
              </w:rPr>
              <w:t>k</w:t>
            </w:r>
            <w:r w:rsidRPr="00CA22F4">
              <w:rPr>
                <w:rFonts w:ascii="Calibri" w:eastAsia="Calibri" w:hAnsi="Calibri" w:cs="Calibri"/>
                <w:color w:val="6D6E71"/>
                <w:w w:val="95"/>
                <w:lang w:val="nl-NL"/>
              </w:rPr>
              <w:t>en</w:t>
            </w:r>
            <w:r w:rsidRPr="00CA22F4">
              <w:rPr>
                <w:rFonts w:ascii="Calibri" w:eastAsia="Calibri" w:hAnsi="Calibri" w:cs="Calibri"/>
                <w:color w:val="6D6E71"/>
                <w:spacing w:val="-14"/>
                <w:w w:val="95"/>
                <w:lang w:val="nl-NL"/>
              </w:rPr>
              <w:t xml:space="preserve"> </w:t>
            </w:r>
            <w:r w:rsidRPr="00CA22F4">
              <w:rPr>
                <w:rFonts w:ascii="Calibri" w:eastAsia="Calibri" w:hAnsi="Calibri" w:cs="Calibri"/>
                <w:color w:val="6D6E71"/>
                <w:spacing w:val="-2"/>
                <w:w w:val="95"/>
                <w:lang w:val="nl-NL"/>
              </w:rPr>
              <w:t>w</w:t>
            </w:r>
            <w:r w:rsidRPr="00CA22F4">
              <w:rPr>
                <w:rFonts w:ascii="Calibri" w:eastAsia="Calibri" w:hAnsi="Calibri" w:cs="Calibri"/>
                <w:color w:val="6D6E71"/>
                <w:w w:val="95"/>
                <w:lang w:val="nl-NL"/>
              </w:rPr>
              <w:t>o</w:t>
            </w:r>
            <w:r w:rsidRPr="00CA22F4">
              <w:rPr>
                <w:rFonts w:ascii="Calibri" w:eastAsia="Calibri" w:hAnsi="Calibri" w:cs="Calibri"/>
                <w:color w:val="6D6E71"/>
                <w:spacing w:val="-6"/>
                <w:w w:val="95"/>
                <w:lang w:val="nl-NL"/>
              </w:rPr>
              <w:t>r</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en</w:t>
            </w:r>
          </w:p>
          <w:p w14:paraId="3EF54184" w14:textId="77777777" w:rsidR="00852322" w:rsidRPr="00CA22F4" w:rsidRDefault="00852322" w:rsidP="00852322">
            <w:pPr>
              <w:pStyle w:val="TableParagraph"/>
              <w:spacing w:before="56"/>
              <w:ind w:left="167"/>
              <w:rPr>
                <w:rFonts w:ascii="Calibri" w:eastAsia="Calibri" w:hAnsi="Calibri" w:cs="Calibri"/>
                <w:lang w:val="nl-NL"/>
              </w:rPr>
            </w:pPr>
            <w:r w:rsidRPr="00CA22F4">
              <w:rPr>
                <w:rFonts w:ascii="Calibri" w:eastAsia="Calibri" w:hAnsi="Calibri" w:cs="Calibri"/>
                <w:color w:val="6D6E71"/>
                <w:spacing w:val="-3"/>
                <w:w w:val="95"/>
                <w:lang w:val="nl-NL"/>
              </w:rPr>
              <w:t>v</w:t>
            </w:r>
            <w:r w:rsidRPr="00CA22F4">
              <w:rPr>
                <w:rFonts w:ascii="Calibri" w:eastAsia="Calibri" w:hAnsi="Calibri" w:cs="Calibri"/>
                <w:color w:val="6D6E71"/>
                <w:w w:val="95"/>
                <w:lang w:val="nl-NL"/>
              </w:rPr>
              <w:t>er</w:t>
            </w:r>
            <w:r w:rsidRPr="00CA22F4">
              <w:rPr>
                <w:rFonts w:ascii="Calibri" w:eastAsia="Calibri" w:hAnsi="Calibri" w:cs="Calibri"/>
                <w:color w:val="6D6E71"/>
                <w:spacing w:val="-6"/>
                <w:w w:val="95"/>
                <w:lang w:val="nl-NL"/>
              </w:rPr>
              <w:t>z</w:t>
            </w:r>
            <w:r w:rsidRPr="00CA22F4">
              <w:rPr>
                <w:rFonts w:ascii="Calibri" w:eastAsia="Calibri" w:hAnsi="Calibri" w:cs="Calibri"/>
                <w:color w:val="6D6E71"/>
                <w:spacing w:val="-4"/>
                <w:w w:val="95"/>
                <w:lang w:val="nl-NL"/>
              </w:rPr>
              <w:t>a</w:t>
            </w:r>
            <w:r w:rsidRPr="00CA22F4">
              <w:rPr>
                <w:rFonts w:ascii="Calibri" w:eastAsia="Calibri" w:hAnsi="Calibri" w:cs="Calibri"/>
                <w:color w:val="6D6E71"/>
                <w:w w:val="95"/>
                <w:lang w:val="nl-NL"/>
              </w:rPr>
              <w:t>mel</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2"/>
                <w:w w:val="95"/>
                <w:lang w:val="nl-NL"/>
              </w:rPr>
              <w:t>g</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co</w:t>
            </w:r>
            <w:r w:rsidRPr="00CA22F4">
              <w:rPr>
                <w:rFonts w:ascii="Calibri" w:eastAsia="Calibri" w:hAnsi="Calibri" w:cs="Calibri"/>
                <w:color w:val="6D6E71"/>
                <w:spacing w:val="-4"/>
                <w:w w:val="95"/>
                <w:lang w:val="nl-NL"/>
              </w:rPr>
              <w:t>n</w:t>
            </w:r>
            <w:r w:rsidRPr="00CA22F4">
              <w:rPr>
                <w:rFonts w:ascii="Calibri" w:eastAsia="Calibri" w:hAnsi="Calibri" w:cs="Calibri"/>
                <w:color w:val="6D6E71"/>
                <w:w w:val="95"/>
                <w:lang w:val="nl-NL"/>
              </w:rPr>
              <w:t>tro</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eerd</w:t>
            </w:r>
            <w:r w:rsidRPr="00CA22F4">
              <w:rPr>
                <w:rFonts w:ascii="Calibri" w:eastAsia="Calibri" w:hAnsi="Calibri" w:cs="Calibri"/>
                <w:color w:val="6D6E71"/>
                <w:spacing w:val="-25"/>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21"/>
                <w:w w:val="95"/>
                <w:lang w:val="nl-NL"/>
              </w:rPr>
              <w:t xml:space="preserve"> </w:t>
            </w:r>
            <w:r w:rsidRPr="00CA22F4">
              <w:rPr>
                <w:rFonts w:ascii="Calibri" w:eastAsia="Calibri" w:hAnsi="Calibri" w:cs="Calibri"/>
                <w:color w:val="6D6E71"/>
                <w:w w:val="95"/>
                <w:lang w:val="nl-NL"/>
              </w:rPr>
              <w:t>aan</w:t>
            </w:r>
            <w:r w:rsidRPr="00CA22F4">
              <w:rPr>
                <w:rFonts w:ascii="Calibri" w:eastAsia="Calibri" w:hAnsi="Calibri" w:cs="Calibri"/>
                <w:color w:val="6D6E71"/>
                <w:spacing w:val="-23"/>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p>
          <w:p w14:paraId="61DF386C" w14:textId="77777777" w:rsidR="00852322" w:rsidRPr="00CA22F4" w:rsidRDefault="00852322" w:rsidP="00852322">
            <w:pPr>
              <w:pStyle w:val="TableParagraph"/>
              <w:ind w:left="167"/>
              <w:rPr>
                <w:rFonts w:ascii="Calibri" w:eastAsia="Calibri" w:hAnsi="Calibri" w:cs="Calibri"/>
                <w:lang w:val="nl-NL"/>
              </w:rPr>
            </w:pP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ossier</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g</w:t>
            </w:r>
            <w:r w:rsidRPr="00CA22F4">
              <w:rPr>
                <w:rFonts w:ascii="Calibri" w:eastAsia="Calibri" w:hAnsi="Calibri" w:cs="Calibri"/>
                <w:color w:val="6D6E71"/>
                <w:spacing w:val="-4"/>
                <w:w w:val="95"/>
                <w:lang w:val="nl-NL"/>
              </w:rPr>
              <w:t>e</w:t>
            </w:r>
            <w:r w:rsidRPr="00CA22F4">
              <w:rPr>
                <w:rFonts w:ascii="Calibri" w:eastAsia="Calibri" w:hAnsi="Calibri" w:cs="Calibri"/>
                <w:color w:val="6D6E71"/>
                <w:spacing w:val="-2"/>
                <w:w w:val="95"/>
                <w:lang w:val="nl-NL"/>
              </w:rPr>
              <w:t>v</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g</w:t>
            </w:r>
            <w:r w:rsidRPr="00CA22F4">
              <w:rPr>
                <w:rFonts w:ascii="Calibri" w:eastAsia="Calibri" w:hAnsi="Calibri" w:cs="Calibri"/>
                <w:color w:val="6D6E71"/>
                <w:spacing w:val="-1"/>
                <w:w w:val="95"/>
                <w:lang w:val="nl-NL"/>
              </w:rPr>
              <w:t>d.</w:t>
            </w:r>
          </w:p>
        </w:tc>
        <w:tc>
          <w:tcPr>
            <w:tcW w:w="1488" w:type="dxa"/>
            <w:tcBorders>
              <w:top w:val="single" w:sz="8" w:space="0" w:color="000000"/>
              <w:left w:val="single" w:sz="8" w:space="0" w:color="000000"/>
              <w:bottom w:val="single" w:sz="8" w:space="0" w:color="000000"/>
              <w:right w:val="single" w:sz="8" w:space="0" w:color="000000"/>
            </w:tcBorders>
          </w:tcPr>
          <w:p w14:paraId="4B8479E0"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2"/>
                <w:w w:val="95"/>
                <w:lang w:val="nl-NL"/>
              </w:rPr>
              <w:t>S</w:t>
            </w:r>
            <w:r w:rsidRPr="00CA22F4">
              <w:rPr>
                <w:rFonts w:ascii="Calibri" w:eastAsia="Calibri" w:hAnsi="Calibri" w:cs="Calibri"/>
                <w:color w:val="6D6E71"/>
                <w:w w:val="95"/>
                <w:lang w:val="nl-NL"/>
              </w:rPr>
              <w:t>c</w:t>
            </w:r>
            <w:r w:rsidRPr="00CA22F4">
              <w:rPr>
                <w:rFonts w:ascii="Calibri" w:eastAsia="Calibri" w:hAnsi="Calibri" w:cs="Calibri"/>
                <w:color w:val="6D6E71"/>
                <w:spacing w:val="-1"/>
                <w:w w:val="95"/>
                <w:lang w:val="nl-NL"/>
              </w:rPr>
              <w:t>h</w:t>
            </w:r>
            <w:r w:rsidRPr="00CA22F4">
              <w:rPr>
                <w:rFonts w:ascii="Calibri" w:eastAsia="Calibri" w:hAnsi="Calibri" w:cs="Calibri"/>
                <w:color w:val="6D6E71"/>
                <w:w w:val="95"/>
                <w:lang w:val="nl-NL"/>
              </w:rPr>
              <w:t>ool</w:t>
            </w:r>
            <w:r w:rsidRPr="00CA22F4">
              <w:rPr>
                <w:rFonts w:ascii="Calibri" w:eastAsia="Calibri" w:hAnsi="Calibri" w:cs="Calibri"/>
                <w:color w:val="6D6E71"/>
                <w:spacing w:val="-3"/>
                <w:w w:val="95"/>
                <w:lang w:val="nl-NL"/>
              </w:rPr>
              <w:t>l</w:t>
            </w:r>
            <w:r w:rsidRPr="00CA22F4">
              <w:rPr>
                <w:rFonts w:ascii="Calibri" w:eastAsia="Calibri" w:hAnsi="Calibri" w:cs="Calibri"/>
                <w:color w:val="6D6E71"/>
                <w:w w:val="95"/>
                <w:lang w:val="nl-NL"/>
              </w:rPr>
              <w:t>ei</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w:t>
            </w:r>
            <w:r w:rsidRPr="00CA22F4">
              <w:rPr>
                <w:rFonts w:ascii="Calibri" w:eastAsia="Calibri" w:hAnsi="Calibri" w:cs="Calibri"/>
                <w:color w:val="6D6E71"/>
                <w:spacing w:val="-2"/>
                <w:w w:val="95"/>
                <w:lang w:val="nl-NL"/>
              </w:rPr>
              <w:t>g</w:t>
            </w:r>
            <w:r w:rsidRPr="00CA22F4">
              <w:rPr>
                <w:rFonts w:ascii="Calibri" w:eastAsia="Calibri" w:hAnsi="Calibri" w:cs="Calibri"/>
                <w:color w:val="6D6E71"/>
                <w:w w:val="95"/>
                <w:lang w:val="nl-NL"/>
              </w:rPr>
              <w:t>/</w:t>
            </w:r>
          </w:p>
        </w:tc>
        <w:tc>
          <w:tcPr>
            <w:tcW w:w="223" w:type="dxa"/>
            <w:tcBorders>
              <w:top w:val="single" w:sz="8" w:space="0" w:color="000000"/>
              <w:left w:val="single" w:sz="8" w:space="0" w:color="000000"/>
              <w:bottom w:val="single" w:sz="8" w:space="0" w:color="000000"/>
              <w:right w:val="single" w:sz="8" w:space="0" w:color="000000"/>
            </w:tcBorders>
          </w:tcPr>
          <w:p w14:paraId="34445CC5" w14:textId="77777777" w:rsidR="00852322" w:rsidRPr="00CA22F4" w:rsidRDefault="00852322" w:rsidP="00852322">
            <w:pPr>
              <w:rPr>
                <w:lang w:val="nl-NL"/>
              </w:rPr>
            </w:pPr>
          </w:p>
        </w:tc>
        <w:tc>
          <w:tcPr>
            <w:tcW w:w="221" w:type="dxa"/>
            <w:tcBorders>
              <w:top w:val="single" w:sz="8" w:space="0" w:color="000000"/>
              <w:left w:val="single" w:sz="8" w:space="0" w:color="000000"/>
              <w:bottom w:val="single" w:sz="8" w:space="0" w:color="000000"/>
              <w:right w:val="single" w:sz="8" w:space="0" w:color="000000"/>
            </w:tcBorders>
          </w:tcPr>
          <w:p w14:paraId="3DA7B59A" w14:textId="77777777" w:rsidR="00852322" w:rsidRPr="00CA22F4" w:rsidRDefault="00852322" w:rsidP="00852322">
            <w:pPr>
              <w:rPr>
                <w:lang w:val="nl-NL"/>
              </w:rPr>
            </w:pPr>
          </w:p>
        </w:tc>
      </w:tr>
      <w:tr w:rsidR="00852322" w:rsidRPr="00CA22F4" w14:paraId="7AEB43B4" w14:textId="77777777" w:rsidTr="00852322">
        <w:trPr>
          <w:trHeight w:hRule="exact" w:val="1966"/>
        </w:trPr>
        <w:tc>
          <w:tcPr>
            <w:tcW w:w="614" w:type="dxa"/>
            <w:tcBorders>
              <w:top w:val="single" w:sz="8" w:space="0" w:color="000000"/>
              <w:left w:val="single" w:sz="8" w:space="0" w:color="000000"/>
              <w:bottom w:val="single" w:sz="8" w:space="0" w:color="000000"/>
              <w:right w:val="single" w:sz="8" w:space="0" w:color="000000"/>
            </w:tcBorders>
          </w:tcPr>
          <w:p w14:paraId="104CAB5A"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b</w:t>
            </w:r>
          </w:p>
        </w:tc>
        <w:tc>
          <w:tcPr>
            <w:tcW w:w="6835" w:type="dxa"/>
            <w:tcBorders>
              <w:top w:val="single" w:sz="8" w:space="0" w:color="000000"/>
              <w:left w:val="single" w:sz="8" w:space="0" w:color="000000"/>
              <w:bottom w:val="single" w:sz="8" w:space="0" w:color="000000"/>
              <w:right w:val="single" w:sz="8" w:space="0" w:color="000000"/>
            </w:tcBorders>
          </w:tcPr>
          <w:p w14:paraId="685649A0" w14:textId="77777777" w:rsidR="00852322" w:rsidRPr="00CA22F4" w:rsidRDefault="00852322" w:rsidP="00852322">
            <w:pPr>
              <w:pStyle w:val="TableParagraph"/>
              <w:spacing w:before="25" w:line="286" w:lineRule="auto"/>
              <w:ind w:left="170" w:right="767"/>
              <w:rPr>
                <w:rFonts w:ascii="Calibri" w:eastAsia="Calibri" w:hAnsi="Calibri" w:cs="Calibri"/>
                <w:lang w:val="nl-NL"/>
              </w:rPr>
            </w:pPr>
            <w:r w:rsidRPr="00CA22F4">
              <w:rPr>
                <w:rFonts w:ascii="Calibri" w:eastAsia="Calibri" w:hAnsi="Calibri" w:cs="Calibri"/>
                <w:color w:val="6D6E71"/>
                <w:spacing w:val="-12"/>
                <w:w w:val="95"/>
                <w:lang w:val="nl-NL"/>
              </w:rPr>
              <w:t>V</w:t>
            </w:r>
            <w:r w:rsidRPr="00CA22F4">
              <w:rPr>
                <w:rFonts w:ascii="Calibri" w:eastAsia="Calibri" w:hAnsi="Calibri" w:cs="Calibri"/>
                <w:color w:val="6D6E71"/>
                <w:spacing w:val="-2"/>
                <w:w w:val="95"/>
                <w:lang w:val="nl-NL"/>
              </w:rPr>
              <w:t>e</w:t>
            </w:r>
            <w:r w:rsidRPr="00CA22F4">
              <w:rPr>
                <w:rFonts w:ascii="Calibri" w:eastAsia="Calibri" w:hAnsi="Calibri" w:cs="Calibri"/>
                <w:color w:val="6D6E71"/>
                <w:spacing w:val="-4"/>
                <w:w w:val="95"/>
                <w:lang w:val="nl-NL"/>
              </w:rPr>
              <w:t>r</w:t>
            </w:r>
            <w:r w:rsidRPr="00CA22F4">
              <w:rPr>
                <w:rFonts w:ascii="Calibri" w:eastAsia="Calibri" w:hAnsi="Calibri" w:cs="Calibri"/>
                <w:color w:val="6D6E71"/>
                <w:w w:val="95"/>
                <w:lang w:val="nl-NL"/>
              </w:rPr>
              <w:t>sl</w:t>
            </w:r>
            <w:r w:rsidRPr="00CA22F4">
              <w:rPr>
                <w:rFonts w:ascii="Calibri" w:eastAsia="Calibri" w:hAnsi="Calibri" w:cs="Calibri"/>
                <w:color w:val="6D6E71"/>
                <w:spacing w:val="-2"/>
                <w:w w:val="95"/>
                <w:lang w:val="nl-NL"/>
              </w:rPr>
              <w:t>a</w:t>
            </w:r>
            <w:r w:rsidRPr="00CA22F4">
              <w:rPr>
                <w:rFonts w:ascii="Calibri" w:eastAsia="Calibri" w:hAnsi="Calibri" w:cs="Calibri"/>
                <w:color w:val="6D6E71"/>
                <w:w w:val="95"/>
                <w:lang w:val="nl-NL"/>
              </w:rPr>
              <w:t>g</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spacing w:val="-2"/>
                <w:w w:val="95"/>
                <w:lang w:val="nl-NL"/>
              </w:rPr>
              <w:t>a</w:t>
            </w:r>
            <w:r w:rsidRPr="00CA22F4">
              <w:rPr>
                <w:rFonts w:ascii="Calibri" w:eastAsia="Calibri" w:hAnsi="Calibri" w:cs="Calibri"/>
                <w:color w:val="6D6E71"/>
                <w:w w:val="95"/>
                <w:lang w:val="nl-NL"/>
              </w:rPr>
              <w:t>n</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2"/>
                <w:w w:val="95"/>
                <w:lang w:val="nl-NL"/>
              </w:rPr>
              <w:t>ge</w:t>
            </w:r>
            <w:r w:rsidRPr="00CA22F4">
              <w:rPr>
                <w:rFonts w:ascii="Calibri" w:eastAsia="Calibri" w:hAnsi="Calibri" w:cs="Calibri"/>
                <w:color w:val="6D6E71"/>
                <w:w w:val="95"/>
                <w:lang w:val="nl-NL"/>
              </w:rPr>
              <w:t>s</w:t>
            </w:r>
            <w:r w:rsidRPr="00CA22F4">
              <w:rPr>
                <w:rFonts w:ascii="Calibri" w:eastAsia="Calibri" w:hAnsi="Calibri" w:cs="Calibri"/>
                <w:color w:val="6D6E71"/>
                <w:spacing w:val="-2"/>
                <w:w w:val="95"/>
                <w:lang w:val="nl-NL"/>
              </w:rPr>
              <w:t>p</w:t>
            </w:r>
            <w:r w:rsidRPr="00CA22F4">
              <w:rPr>
                <w:rFonts w:ascii="Calibri" w:eastAsia="Calibri" w:hAnsi="Calibri" w:cs="Calibri"/>
                <w:color w:val="6D6E71"/>
                <w:spacing w:val="-3"/>
                <w:w w:val="95"/>
                <w:lang w:val="nl-NL"/>
              </w:rPr>
              <w:t>r</w:t>
            </w:r>
            <w:r w:rsidRPr="00CA22F4">
              <w:rPr>
                <w:rFonts w:ascii="Calibri" w:eastAsia="Calibri" w:hAnsi="Calibri" w:cs="Calibri"/>
                <w:color w:val="6D6E71"/>
                <w:spacing w:val="-2"/>
                <w:w w:val="95"/>
                <w:lang w:val="nl-NL"/>
              </w:rPr>
              <w:t>ek</w:t>
            </w:r>
            <w:r w:rsidRPr="00CA22F4">
              <w:rPr>
                <w:rFonts w:ascii="Calibri" w:eastAsia="Calibri" w:hAnsi="Calibri" w:cs="Calibri"/>
                <w:color w:val="6D6E71"/>
                <w:spacing w:val="-8"/>
                <w:w w:val="95"/>
                <w:lang w:val="nl-NL"/>
              </w:rPr>
              <w:t>k</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n</w:t>
            </w:r>
            <w:r w:rsidRPr="00CA22F4">
              <w:rPr>
                <w:rFonts w:ascii="Calibri" w:eastAsia="Calibri" w:hAnsi="Calibri" w:cs="Calibri"/>
                <w:color w:val="6D6E71"/>
                <w:spacing w:val="-2"/>
                <w:w w:val="95"/>
                <w:lang w:val="nl-NL"/>
              </w:rPr>
              <w:t xml:space="preserve"> m</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3"/>
                <w:w w:val="95"/>
                <w:lang w:val="nl-NL"/>
              </w:rPr>
              <w:t xml:space="preserve"> </w:t>
            </w:r>
            <w:r w:rsidRPr="00CA22F4">
              <w:rPr>
                <w:rFonts w:ascii="Calibri" w:eastAsia="Calibri" w:hAnsi="Calibri" w:cs="Calibri"/>
                <w:color w:val="6D6E71"/>
                <w:w w:val="95"/>
                <w:lang w:val="nl-NL"/>
              </w:rPr>
              <w:t>g</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oe</w:t>
            </w:r>
            <w:r w:rsidRPr="00CA22F4">
              <w:rPr>
                <w:rFonts w:ascii="Calibri" w:eastAsia="Calibri" w:hAnsi="Calibri" w:cs="Calibri"/>
                <w:color w:val="6D6E71"/>
                <w:spacing w:val="-3"/>
                <w:w w:val="95"/>
                <w:lang w:val="nl-NL"/>
              </w:rPr>
              <w:t>ps</w:t>
            </w:r>
            <w:r w:rsidRPr="00CA22F4">
              <w:rPr>
                <w:rFonts w:ascii="Calibri" w:eastAsia="Calibri" w:hAnsi="Calibri" w:cs="Calibri"/>
                <w:color w:val="6D6E71"/>
                <w:w w:val="95"/>
                <w:lang w:val="nl-NL"/>
              </w:rPr>
              <w:t>l</w:t>
            </w:r>
            <w:r w:rsidRPr="00CA22F4">
              <w:rPr>
                <w:rFonts w:ascii="Calibri" w:eastAsia="Calibri" w:hAnsi="Calibri" w:cs="Calibri"/>
                <w:color w:val="6D6E71"/>
                <w:spacing w:val="-1"/>
                <w:w w:val="95"/>
                <w:lang w:val="nl-NL"/>
              </w:rPr>
              <w:t>e</w:t>
            </w:r>
            <w:r w:rsidRPr="00CA22F4">
              <w:rPr>
                <w:rFonts w:ascii="Calibri" w:eastAsia="Calibri" w:hAnsi="Calibri" w:cs="Calibri"/>
                <w:color w:val="6D6E71"/>
                <w:spacing w:val="-5"/>
                <w:w w:val="95"/>
                <w:lang w:val="nl-NL"/>
              </w:rPr>
              <w:t>r</w:t>
            </w:r>
            <w:r w:rsidRPr="00CA22F4">
              <w:rPr>
                <w:rFonts w:ascii="Calibri" w:eastAsia="Calibri" w:hAnsi="Calibri" w:cs="Calibri"/>
                <w:color w:val="6D6E71"/>
                <w:spacing w:val="-1"/>
                <w:w w:val="95"/>
                <w:lang w:val="nl-NL"/>
              </w:rPr>
              <w:t>aa</w:t>
            </w:r>
            <w:r w:rsidRPr="00CA22F4">
              <w:rPr>
                <w:rFonts w:ascii="Calibri" w:eastAsia="Calibri" w:hAnsi="Calibri" w:cs="Calibri"/>
                <w:color w:val="6D6E71"/>
                <w:spacing w:val="-18"/>
                <w:w w:val="95"/>
                <w:lang w:val="nl-NL"/>
              </w:rPr>
              <w:t>r</w:t>
            </w:r>
            <w:r w:rsidRPr="00CA22F4">
              <w:rPr>
                <w:rFonts w:ascii="Calibri" w:eastAsia="Calibri" w:hAnsi="Calibri" w:cs="Calibri"/>
                <w:color w:val="6D6E71"/>
                <w:w w:val="95"/>
                <w:lang w:val="nl-NL"/>
              </w:rPr>
              <w:t>,</w:t>
            </w:r>
            <w:r w:rsidRPr="00CA22F4">
              <w:rPr>
                <w:rFonts w:ascii="Calibri" w:eastAsia="Calibri" w:hAnsi="Calibri" w:cs="Calibri"/>
                <w:color w:val="6D6E71"/>
                <w:spacing w:val="-9"/>
                <w:w w:val="95"/>
                <w:lang w:val="nl-NL"/>
              </w:rPr>
              <w:t xml:space="preserve"> </w:t>
            </w:r>
            <w:r w:rsidRPr="00CA22F4">
              <w:rPr>
                <w:rFonts w:ascii="Calibri" w:eastAsia="Calibri" w:hAnsi="Calibri" w:cs="Calibri"/>
                <w:color w:val="6D6E71"/>
                <w:w w:val="95"/>
                <w:lang w:val="nl-NL"/>
              </w:rPr>
              <w:t>maar</w:t>
            </w:r>
            <w:r w:rsidRPr="00CA22F4">
              <w:rPr>
                <w:rFonts w:ascii="Calibri" w:eastAsia="Calibri" w:hAnsi="Calibri" w:cs="Calibri"/>
                <w:color w:val="6D6E71"/>
                <w:spacing w:val="-12"/>
                <w:w w:val="95"/>
                <w:lang w:val="nl-NL"/>
              </w:rPr>
              <w:t xml:space="preserve"> </w:t>
            </w:r>
            <w:r w:rsidRPr="00CA22F4">
              <w:rPr>
                <w:rFonts w:ascii="Calibri" w:eastAsia="Calibri" w:hAnsi="Calibri" w:cs="Calibri"/>
                <w:color w:val="6D6E71"/>
                <w:w w:val="95"/>
                <w:lang w:val="nl-NL"/>
              </w:rPr>
              <w:t>l</w:t>
            </w:r>
            <w:r w:rsidRPr="00CA22F4">
              <w:rPr>
                <w:rFonts w:ascii="Calibri" w:eastAsia="Calibri" w:hAnsi="Calibri" w:cs="Calibri"/>
                <w:color w:val="6D6E71"/>
                <w:spacing w:val="-4"/>
                <w:w w:val="95"/>
                <w:lang w:val="nl-NL"/>
              </w:rPr>
              <w:t>i</w:t>
            </w:r>
            <w:r w:rsidRPr="00CA22F4">
              <w:rPr>
                <w:rFonts w:ascii="Calibri" w:eastAsia="Calibri" w:hAnsi="Calibri" w:cs="Calibri"/>
                <w:color w:val="6D6E71"/>
                <w:spacing w:val="-3"/>
                <w:w w:val="95"/>
                <w:lang w:val="nl-NL"/>
              </w:rPr>
              <w:t>e</w:t>
            </w:r>
            <w:r w:rsidRPr="00CA22F4">
              <w:rPr>
                <w:rFonts w:ascii="Calibri" w:eastAsia="Calibri" w:hAnsi="Calibri" w:cs="Calibri"/>
                <w:color w:val="6D6E71"/>
                <w:spacing w:val="-4"/>
                <w:w w:val="95"/>
                <w:lang w:val="nl-NL"/>
              </w:rPr>
              <w:t>fs</w:t>
            </w:r>
            <w:r w:rsidRPr="00CA22F4">
              <w:rPr>
                <w:rFonts w:ascii="Calibri" w:eastAsia="Calibri" w:hAnsi="Calibri" w:cs="Calibri"/>
                <w:color w:val="6D6E71"/>
                <w:w w:val="95"/>
                <w:lang w:val="nl-NL"/>
              </w:rPr>
              <w:t xml:space="preserve">t </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ok</w:t>
            </w:r>
            <w:r w:rsidRPr="00CA22F4">
              <w:rPr>
                <w:rFonts w:ascii="Calibri" w:eastAsia="Calibri" w:hAnsi="Calibri" w:cs="Calibri"/>
                <w:color w:val="6D6E71"/>
                <w:spacing w:val="-10"/>
                <w:w w:val="95"/>
                <w:lang w:val="nl-NL"/>
              </w:rPr>
              <w:t xml:space="preserve"> </w:t>
            </w:r>
            <w:r w:rsidRPr="00CA22F4">
              <w:rPr>
                <w:rFonts w:ascii="Calibri" w:eastAsia="Calibri" w:hAnsi="Calibri" w:cs="Calibri"/>
                <w:color w:val="6D6E71"/>
                <w:w w:val="95"/>
                <w:lang w:val="nl-NL"/>
              </w:rPr>
              <w:t>m</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1"/>
                <w:w w:val="95"/>
                <w:lang w:val="nl-NL"/>
              </w:rPr>
              <w:t>he</w:t>
            </w:r>
            <w:r w:rsidRPr="00CA22F4">
              <w:rPr>
                <w:rFonts w:ascii="Calibri" w:eastAsia="Calibri" w:hAnsi="Calibri" w:cs="Calibri"/>
                <w:color w:val="6D6E71"/>
                <w:w w:val="95"/>
                <w:lang w:val="nl-NL"/>
              </w:rPr>
              <w:t>t</w:t>
            </w:r>
            <w:r w:rsidRPr="00CA22F4">
              <w:rPr>
                <w:rFonts w:ascii="Calibri" w:eastAsia="Calibri" w:hAnsi="Calibri" w:cs="Calibri"/>
                <w:color w:val="6D6E71"/>
                <w:spacing w:val="-22"/>
                <w:w w:val="95"/>
                <w:lang w:val="nl-NL"/>
              </w:rPr>
              <w:t xml:space="preserve"> </w:t>
            </w:r>
            <w:r w:rsidRPr="00CA22F4">
              <w:rPr>
                <w:rFonts w:ascii="Calibri" w:eastAsia="Calibri" w:hAnsi="Calibri" w:cs="Calibri"/>
                <w:color w:val="6D6E71"/>
                <w:spacing w:val="-3"/>
                <w:w w:val="95"/>
                <w:lang w:val="nl-NL"/>
              </w:rPr>
              <w:t>t</w:t>
            </w:r>
            <w:r w:rsidRPr="00CA22F4">
              <w:rPr>
                <w:rFonts w:ascii="Calibri" w:eastAsia="Calibri" w:hAnsi="Calibri" w:cs="Calibri"/>
                <w:color w:val="6D6E71"/>
                <w:w w:val="95"/>
                <w:lang w:val="nl-NL"/>
              </w:rPr>
              <w:t>e</w:t>
            </w:r>
            <w:r w:rsidRPr="00CA22F4">
              <w:rPr>
                <w:rFonts w:ascii="Calibri" w:eastAsia="Calibri" w:hAnsi="Calibri" w:cs="Calibri"/>
                <w:color w:val="6D6E71"/>
                <w:spacing w:val="-3"/>
                <w:w w:val="95"/>
                <w:lang w:val="nl-NL"/>
              </w:rPr>
              <w:t>a</w:t>
            </w:r>
            <w:r w:rsidRPr="00CA22F4">
              <w:rPr>
                <w:rFonts w:ascii="Calibri" w:eastAsia="Calibri" w:hAnsi="Calibri" w:cs="Calibri"/>
                <w:color w:val="6D6E71"/>
                <w:w w:val="95"/>
                <w:lang w:val="nl-NL"/>
              </w:rPr>
              <w:t>m</w:t>
            </w:r>
            <w:r w:rsidRPr="00CA22F4">
              <w:rPr>
                <w:rFonts w:ascii="Calibri" w:eastAsia="Calibri" w:hAnsi="Calibri" w:cs="Calibri"/>
                <w:color w:val="6D6E71"/>
                <w:lang w:val="nl-NL"/>
              </w:rPr>
              <w:t xml:space="preserve"> </w:t>
            </w:r>
            <w:r w:rsidRPr="00CA22F4">
              <w:rPr>
                <w:rFonts w:ascii="Calibri" w:eastAsia="Calibri" w:hAnsi="Calibri" w:cs="Calibri"/>
                <w:color w:val="6D6E71"/>
                <w:w w:val="95"/>
                <w:lang w:val="nl-NL"/>
              </w:rPr>
              <w:t>(</w:t>
            </w:r>
            <w:r w:rsidRPr="00CA22F4">
              <w:rPr>
                <w:rFonts w:ascii="Calibri" w:eastAsia="Calibri" w:hAnsi="Calibri" w:cs="Calibri"/>
                <w:color w:val="6D6E71"/>
                <w:spacing w:val="-2"/>
                <w:w w:val="95"/>
                <w:lang w:val="nl-NL"/>
              </w:rPr>
              <w:t>b</w:t>
            </w:r>
            <w:r w:rsidRPr="00CA22F4">
              <w:rPr>
                <w:rFonts w:ascii="Calibri" w:eastAsia="Calibri" w:hAnsi="Calibri" w:cs="Calibri"/>
                <w:color w:val="6D6E71"/>
                <w:w w:val="95"/>
                <w:lang w:val="nl-NL"/>
              </w:rPr>
              <w:t>ij</w:t>
            </w:r>
            <w:r w:rsidRPr="00CA22F4">
              <w:rPr>
                <w:rFonts w:ascii="Calibri" w:eastAsia="Calibri" w:hAnsi="Calibri" w:cs="Calibri"/>
                <w:color w:val="6D6E71"/>
                <w:spacing w:val="-3"/>
                <w:w w:val="95"/>
                <w:lang w:val="nl-NL"/>
              </w:rPr>
              <w:t>v</w:t>
            </w:r>
            <w:r w:rsidRPr="00CA22F4">
              <w:rPr>
                <w:rFonts w:ascii="Calibri" w:eastAsia="Calibri" w:hAnsi="Calibri" w:cs="Calibri"/>
                <w:color w:val="6D6E71"/>
                <w:spacing w:val="-2"/>
                <w:w w:val="95"/>
                <w:lang w:val="nl-NL"/>
              </w:rPr>
              <w:t>o</w:t>
            </w:r>
            <w:r w:rsidRPr="00CA22F4">
              <w:rPr>
                <w:rFonts w:ascii="Calibri" w:eastAsia="Calibri" w:hAnsi="Calibri" w:cs="Calibri"/>
                <w:color w:val="6D6E71"/>
                <w:w w:val="95"/>
                <w:lang w:val="nl-NL"/>
              </w:rPr>
              <w:t>or</w:t>
            </w:r>
            <w:r w:rsidRPr="00CA22F4">
              <w:rPr>
                <w:rFonts w:ascii="Calibri" w:eastAsia="Calibri" w:hAnsi="Calibri" w:cs="Calibri"/>
                <w:color w:val="6D6E71"/>
                <w:spacing w:val="-2"/>
                <w:w w:val="95"/>
                <w:lang w:val="nl-NL"/>
              </w:rPr>
              <w:t>b</w:t>
            </w:r>
            <w:r w:rsidRPr="00CA22F4">
              <w:rPr>
                <w:rFonts w:ascii="Calibri" w:eastAsia="Calibri" w:hAnsi="Calibri" w:cs="Calibri"/>
                <w:color w:val="6D6E71"/>
                <w:spacing w:val="-3"/>
                <w:w w:val="95"/>
                <w:lang w:val="nl-NL"/>
              </w:rPr>
              <w:t>e</w:t>
            </w:r>
            <w:r w:rsidRPr="00CA22F4">
              <w:rPr>
                <w:rFonts w:ascii="Calibri" w:eastAsia="Calibri" w:hAnsi="Calibri" w:cs="Calibri"/>
                <w:color w:val="6D6E71"/>
                <w:w w:val="95"/>
                <w:lang w:val="nl-NL"/>
              </w:rPr>
              <w:t>el</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4"/>
                <w:w w:val="95"/>
                <w:lang w:val="nl-NL"/>
              </w:rPr>
              <w:t>l</w:t>
            </w:r>
            <w:r w:rsidRPr="00CA22F4">
              <w:rPr>
                <w:rFonts w:ascii="Calibri" w:eastAsia="Calibri" w:hAnsi="Calibri" w:cs="Calibri"/>
                <w:color w:val="6D6E71"/>
                <w:w w:val="95"/>
                <w:lang w:val="nl-NL"/>
              </w:rPr>
              <w:t>eerli</w:t>
            </w:r>
            <w:r w:rsidRPr="00CA22F4">
              <w:rPr>
                <w:rFonts w:ascii="Calibri" w:eastAsia="Calibri" w:hAnsi="Calibri" w:cs="Calibri"/>
                <w:color w:val="6D6E71"/>
                <w:spacing w:val="-2"/>
                <w:w w:val="95"/>
                <w:lang w:val="nl-NL"/>
              </w:rPr>
              <w:t>ngb</w:t>
            </w:r>
            <w:r w:rsidRPr="00CA22F4">
              <w:rPr>
                <w:rFonts w:ascii="Calibri" w:eastAsia="Calibri" w:hAnsi="Calibri" w:cs="Calibri"/>
                <w:color w:val="6D6E71"/>
                <w:w w:val="95"/>
                <w:lang w:val="nl-NL"/>
              </w:rPr>
              <w:t>es</w:t>
            </w:r>
            <w:r w:rsidRPr="00CA22F4">
              <w:rPr>
                <w:rFonts w:ascii="Calibri" w:eastAsia="Calibri" w:hAnsi="Calibri" w:cs="Calibri"/>
                <w:color w:val="6D6E71"/>
                <w:spacing w:val="-4"/>
                <w:w w:val="95"/>
                <w:lang w:val="nl-NL"/>
              </w:rPr>
              <w:t>pr</w:t>
            </w:r>
            <w:r w:rsidRPr="00CA22F4">
              <w:rPr>
                <w:rFonts w:ascii="Calibri" w:eastAsia="Calibri" w:hAnsi="Calibri" w:cs="Calibri"/>
                <w:color w:val="6D6E71"/>
                <w:w w:val="95"/>
                <w:lang w:val="nl-NL"/>
              </w:rPr>
              <w:t>eki</w:t>
            </w:r>
            <w:r w:rsidRPr="00CA22F4">
              <w:rPr>
                <w:rFonts w:ascii="Calibri" w:eastAsia="Calibri" w:hAnsi="Calibri" w:cs="Calibri"/>
                <w:color w:val="6D6E71"/>
                <w:spacing w:val="-2"/>
                <w:w w:val="95"/>
                <w:lang w:val="nl-NL"/>
              </w:rPr>
              <w:t>ng</w:t>
            </w:r>
            <w:r w:rsidRPr="00CA22F4">
              <w:rPr>
                <w:rFonts w:ascii="Calibri" w:eastAsia="Calibri" w:hAnsi="Calibri" w:cs="Calibri"/>
                <w:color w:val="6D6E71"/>
                <w:w w:val="95"/>
                <w:lang w:val="nl-NL"/>
              </w:rPr>
              <w:t>)</w:t>
            </w:r>
            <w:r w:rsidRPr="00CA22F4">
              <w:rPr>
                <w:rFonts w:ascii="Calibri" w:eastAsia="Calibri" w:hAnsi="Calibri" w:cs="Calibri"/>
                <w:color w:val="6D6E71"/>
                <w:spacing w:val="-18"/>
                <w:w w:val="95"/>
                <w:lang w:val="nl-NL"/>
              </w:rPr>
              <w:t xml:space="preserve"> </w:t>
            </w:r>
            <w:r w:rsidRPr="00CA22F4">
              <w:rPr>
                <w:rFonts w:ascii="Calibri" w:eastAsia="Calibri" w:hAnsi="Calibri" w:cs="Calibri"/>
                <w:color w:val="6D6E71"/>
                <w:w w:val="95"/>
                <w:lang w:val="nl-NL"/>
              </w:rPr>
              <w:t>en</w:t>
            </w:r>
            <w:r w:rsidRPr="00CA22F4">
              <w:rPr>
                <w:rFonts w:ascii="Calibri" w:eastAsia="Calibri" w:hAnsi="Calibri" w:cs="Calibri"/>
                <w:color w:val="6D6E71"/>
                <w:spacing w:val="-28"/>
                <w:w w:val="95"/>
                <w:lang w:val="nl-NL"/>
              </w:rPr>
              <w:t xml:space="preserve"> </w:t>
            </w:r>
            <w:r w:rsidRPr="00CA22F4">
              <w:rPr>
                <w:rFonts w:ascii="Calibri" w:eastAsia="Calibri" w:hAnsi="Calibri" w:cs="Calibri"/>
                <w:color w:val="6D6E71"/>
                <w:spacing w:val="-4"/>
                <w:w w:val="95"/>
                <w:lang w:val="nl-NL"/>
              </w:rPr>
              <w:t>v</w:t>
            </w:r>
            <w:r w:rsidRPr="00CA22F4">
              <w:rPr>
                <w:rFonts w:ascii="Calibri" w:eastAsia="Calibri" w:hAnsi="Calibri" w:cs="Calibri"/>
                <w:color w:val="6D6E71"/>
                <w:w w:val="95"/>
                <w:lang w:val="nl-NL"/>
              </w:rPr>
              <w:t>an</w:t>
            </w:r>
            <w:r w:rsidRPr="00CA22F4">
              <w:rPr>
                <w:rFonts w:ascii="Calibri" w:eastAsia="Calibri" w:hAnsi="Calibri" w:cs="Calibri"/>
                <w:color w:val="6D6E71"/>
                <w:spacing w:val="-29"/>
                <w:w w:val="95"/>
                <w:lang w:val="nl-NL"/>
              </w:rPr>
              <w:t xml:space="preserve"> </w:t>
            </w:r>
            <w:r w:rsidRPr="00CA22F4">
              <w:rPr>
                <w:rFonts w:ascii="Calibri" w:eastAsia="Calibri" w:hAnsi="Calibri" w:cs="Calibri"/>
                <w:color w:val="6D6E71"/>
                <w:spacing w:val="-2"/>
                <w:w w:val="95"/>
                <w:lang w:val="nl-NL"/>
              </w:rPr>
              <w:t>d</w:t>
            </w:r>
            <w:r w:rsidRPr="00CA22F4">
              <w:rPr>
                <w:rFonts w:ascii="Calibri" w:eastAsia="Calibri" w:hAnsi="Calibri" w:cs="Calibri"/>
                <w:color w:val="6D6E71"/>
                <w:w w:val="95"/>
                <w:lang w:val="nl-NL"/>
              </w:rPr>
              <w:t>e</w:t>
            </w:r>
            <w:r w:rsidRPr="00CA22F4">
              <w:rPr>
                <w:rFonts w:ascii="Calibri" w:eastAsia="Calibri" w:hAnsi="Calibri" w:cs="Calibri"/>
                <w:color w:val="6D6E71"/>
                <w:spacing w:val="-27"/>
                <w:w w:val="95"/>
                <w:lang w:val="nl-NL"/>
              </w:rPr>
              <w:t xml:space="preserve"> </w:t>
            </w:r>
            <w:r w:rsidRPr="00CA22F4">
              <w:rPr>
                <w:rFonts w:ascii="Calibri" w:eastAsia="Calibri" w:hAnsi="Calibri" w:cs="Calibri"/>
                <w:color w:val="6D6E71"/>
                <w:w w:val="95"/>
                <w:lang w:val="nl-NL"/>
              </w:rPr>
              <w:t>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s</w:t>
            </w:r>
            <w:r w:rsidRPr="00CA22F4">
              <w:rPr>
                <w:rFonts w:ascii="Calibri" w:eastAsia="Calibri" w:hAnsi="Calibri" w:cs="Calibri"/>
                <w:color w:val="6D6E71"/>
                <w:spacing w:val="-1"/>
                <w:w w:val="95"/>
                <w:lang w:val="nl-NL"/>
              </w:rPr>
              <w:t>p</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cti</w:t>
            </w:r>
            <w:r w:rsidRPr="00CA22F4">
              <w:rPr>
                <w:rFonts w:ascii="Calibri" w:eastAsia="Calibri" w:hAnsi="Calibri" w:cs="Calibri"/>
                <w:color w:val="6D6E71"/>
                <w:spacing w:val="-4"/>
                <w:w w:val="95"/>
                <w:lang w:val="nl-NL"/>
              </w:rPr>
              <w:t>e</w:t>
            </w:r>
            <w:r w:rsidRPr="00CA22F4">
              <w:rPr>
                <w:rFonts w:ascii="Calibri" w:eastAsia="Calibri" w:hAnsi="Calibri" w:cs="Calibri"/>
                <w:color w:val="6D6E71"/>
                <w:w w:val="95"/>
                <w:lang w:val="nl-NL"/>
              </w:rPr>
              <w:t>.</w:t>
            </w:r>
          </w:p>
          <w:p w14:paraId="5153663A" w14:textId="77777777" w:rsidR="00852322" w:rsidRPr="00CA22F4" w:rsidRDefault="00852322" w:rsidP="00852322">
            <w:pPr>
              <w:pStyle w:val="TableParagraph"/>
              <w:spacing w:before="2" w:line="200" w:lineRule="exact"/>
              <w:rPr>
                <w:sz w:val="20"/>
                <w:szCs w:val="20"/>
                <w:lang w:val="nl-NL"/>
              </w:rPr>
            </w:pPr>
          </w:p>
          <w:p w14:paraId="07859684" w14:textId="77777777" w:rsidR="00852322" w:rsidRPr="00CA22F4" w:rsidRDefault="00852322" w:rsidP="00852322">
            <w:pPr>
              <w:pStyle w:val="TableParagraph"/>
              <w:ind w:left="170" w:right="477"/>
              <w:rPr>
                <w:rFonts w:ascii="Calibri" w:eastAsia="Calibri" w:hAnsi="Calibri" w:cs="Calibri"/>
                <w:lang w:val="nl-NL"/>
              </w:rPr>
            </w:pPr>
            <w:r w:rsidRPr="00CA22F4">
              <w:rPr>
                <w:rFonts w:ascii="Calibri" w:eastAsia="Calibri" w:hAnsi="Calibri" w:cs="Calibri"/>
                <w:color w:val="6D6E71"/>
                <w:w w:val="90"/>
                <w:lang w:val="nl-NL"/>
              </w:rPr>
              <w:t>Geeft</w:t>
            </w:r>
            <w:r w:rsidRPr="00CA22F4">
              <w:rPr>
                <w:rFonts w:ascii="Calibri" w:eastAsia="Calibri" w:hAnsi="Calibri" w:cs="Calibri"/>
                <w:color w:val="6D6E71"/>
                <w:spacing w:val="-8"/>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spacing w:val="-2"/>
                <w:w w:val="90"/>
                <w:lang w:val="nl-NL"/>
              </w:rPr>
              <w:t>e</w:t>
            </w:r>
            <w:r w:rsidRPr="00CA22F4">
              <w:rPr>
                <w:rFonts w:ascii="Calibri" w:eastAsia="Calibri" w:hAnsi="Calibri" w:cs="Calibri"/>
                <w:color w:val="6D6E71"/>
                <w:spacing w:val="-7"/>
                <w:w w:val="90"/>
                <w:lang w:val="nl-NL"/>
              </w:rPr>
              <w:t>z</w:t>
            </w:r>
            <w:r w:rsidRPr="00CA22F4">
              <w:rPr>
                <w:rFonts w:ascii="Calibri" w:eastAsia="Calibri" w:hAnsi="Calibri" w:cs="Calibri"/>
                <w:color w:val="6D6E71"/>
                <w:w w:val="90"/>
                <w:lang w:val="nl-NL"/>
              </w:rPr>
              <w:t>e</w:t>
            </w:r>
            <w:r w:rsidRPr="00CA22F4">
              <w:rPr>
                <w:rFonts w:ascii="Calibri" w:eastAsia="Calibri" w:hAnsi="Calibri" w:cs="Calibri"/>
                <w:color w:val="6D6E71"/>
                <w:spacing w:val="-11"/>
                <w:w w:val="90"/>
                <w:lang w:val="nl-NL"/>
              </w:rPr>
              <w:t xml:space="preserve"> </w:t>
            </w:r>
            <w:r w:rsidRPr="00CA22F4">
              <w:rPr>
                <w:rFonts w:ascii="Calibri" w:eastAsia="Calibri" w:hAnsi="Calibri" w:cs="Calibri"/>
                <w:color w:val="6D6E71"/>
                <w:spacing w:val="-4"/>
                <w:w w:val="90"/>
                <w:lang w:val="nl-NL"/>
              </w:rPr>
              <w:t>v</w:t>
            </w:r>
            <w:r w:rsidRPr="00CA22F4">
              <w:rPr>
                <w:rFonts w:ascii="Calibri" w:eastAsia="Calibri" w:hAnsi="Calibri" w:cs="Calibri"/>
                <w:color w:val="6D6E71"/>
                <w:w w:val="90"/>
                <w:lang w:val="nl-NL"/>
              </w:rPr>
              <w:t>a</w:t>
            </w:r>
            <w:r w:rsidRPr="00CA22F4">
              <w:rPr>
                <w:rFonts w:ascii="Calibri" w:eastAsia="Calibri" w:hAnsi="Calibri" w:cs="Calibri"/>
                <w:color w:val="6D6E71"/>
                <w:spacing w:val="-4"/>
                <w:w w:val="90"/>
                <w:lang w:val="nl-NL"/>
              </w:rPr>
              <w:t>s</w:t>
            </w:r>
            <w:r w:rsidRPr="00CA22F4">
              <w:rPr>
                <w:rFonts w:ascii="Calibri" w:eastAsia="Calibri" w:hAnsi="Calibri" w:cs="Calibri"/>
                <w:color w:val="6D6E71"/>
                <w:w w:val="90"/>
                <w:lang w:val="nl-NL"/>
              </w:rPr>
              <w:t>t</w:t>
            </w:r>
            <w:r w:rsidRPr="00CA22F4">
              <w:rPr>
                <w:rFonts w:ascii="Calibri" w:eastAsia="Calibri" w:hAnsi="Calibri" w:cs="Calibri"/>
                <w:color w:val="6D6E71"/>
                <w:spacing w:val="-6"/>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4"/>
                <w:w w:val="90"/>
                <w:lang w:val="nl-NL"/>
              </w:rPr>
              <w:t>st</w:t>
            </w:r>
            <w:r w:rsidRPr="00CA22F4">
              <w:rPr>
                <w:rFonts w:ascii="Calibri" w:eastAsia="Calibri" w:hAnsi="Calibri" w:cs="Calibri"/>
                <w:color w:val="6D6E71"/>
                <w:w w:val="90"/>
                <w:lang w:val="nl-NL"/>
              </w:rPr>
              <w:t>el</w:t>
            </w:r>
            <w:r w:rsidRPr="00CA22F4">
              <w:rPr>
                <w:rFonts w:ascii="Calibri" w:eastAsia="Calibri" w:hAnsi="Calibri" w:cs="Calibri"/>
                <w:color w:val="6D6E71"/>
                <w:spacing w:val="-4"/>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14"/>
                <w:w w:val="90"/>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s</w:t>
            </w:r>
            <w:r w:rsidRPr="00CA22F4">
              <w:rPr>
                <w:rFonts w:ascii="Calibri" w:eastAsia="Calibri" w:hAnsi="Calibri" w:cs="Calibri"/>
                <w:color w:val="6D6E71"/>
                <w:spacing w:val="-1"/>
                <w:w w:val="90"/>
                <w:lang w:val="nl-NL"/>
              </w:rPr>
              <w:t>p</w:t>
            </w:r>
            <w:r w:rsidRPr="00CA22F4">
              <w:rPr>
                <w:rFonts w:ascii="Calibri" w:eastAsia="Calibri" w:hAnsi="Calibri" w:cs="Calibri"/>
                <w:color w:val="6D6E71"/>
                <w:spacing w:val="-4"/>
                <w:w w:val="90"/>
                <w:lang w:val="nl-NL"/>
              </w:rPr>
              <w:t>r</w:t>
            </w:r>
            <w:r w:rsidRPr="00CA22F4">
              <w:rPr>
                <w:rFonts w:ascii="Calibri" w:eastAsia="Calibri" w:hAnsi="Calibri" w:cs="Calibri"/>
                <w:color w:val="6D6E71"/>
                <w:w w:val="90"/>
                <w:lang w:val="nl-NL"/>
              </w:rPr>
              <w:t>ek</w:t>
            </w:r>
            <w:r w:rsidRPr="00CA22F4">
              <w:rPr>
                <w:rFonts w:ascii="Calibri" w:eastAsia="Calibri" w:hAnsi="Calibri" w:cs="Calibri"/>
                <w:color w:val="6D6E71"/>
                <w:spacing w:val="-8"/>
                <w:w w:val="90"/>
                <w:lang w:val="nl-NL"/>
              </w:rPr>
              <w:t>k</w:t>
            </w:r>
            <w:r w:rsidRPr="00CA22F4">
              <w:rPr>
                <w:rFonts w:ascii="Calibri" w:eastAsia="Calibri" w:hAnsi="Calibri" w:cs="Calibri"/>
                <w:color w:val="6D6E71"/>
                <w:w w:val="90"/>
                <w:lang w:val="nl-NL"/>
              </w:rPr>
              <w:t>en</w:t>
            </w:r>
            <w:r w:rsidRPr="00CA22F4">
              <w:rPr>
                <w:rFonts w:ascii="Calibri" w:eastAsia="Calibri" w:hAnsi="Calibri" w:cs="Calibri"/>
                <w:color w:val="6D6E71"/>
                <w:spacing w:val="3"/>
                <w:w w:val="90"/>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een</w:t>
            </w:r>
            <w:r w:rsidRPr="00CA22F4">
              <w:rPr>
                <w:rFonts w:ascii="Calibri" w:eastAsia="Calibri" w:hAnsi="Calibri" w:cs="Calibri"/>
                <w:color w:val="6D6E71"/>
                <w:spacing w:val="-4"/>
                <w:w w:val="90"/>
                <w:lang w:val="nl-NL"/>
              </w:rPr>
              <w:t xml:space="preserve"> </w:t>
            </w:r>
            <w:r w:rsidRPr="00CA22F4">
              <w:rPr>
                <w:rFonts w:ascii="Calibri" w:eastAsia="Calibri" w:hAnsi="Calibri" w:cs="Calibri"/>
                <w:color w:val="6D6E71"/>
                <w:w w:val="90"/>
                <w:lang w:val="nl-NL"/>
              </w:rPr>
              <w:t>aa</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4"/>
                <w:w w:val="90"/>
                <w:lang w:val="nl-NL"/>
              </w:rPr>
              <w:t>l</w:t>
            </w:r>
            <w:r w:rsidRPr="00CA22F4">
              <w:rPr>
                <w:rFonts w:ascii="Calibri" w:eastAsia="Calibri" w:hAnsi="Calibri" w:cs="Calibri"/>
                <w:color w:val="6D6E71"/>
                <w:w w:val="90"/>
                <w:lang w:val="nl-NL"/>
              </w:rPr>
              <w:t>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20"/>
                <w:w w:val="90"/>
                <w:lang w:val="nl-NL"/>
              </w:rPr>
              <w:t xml:space="preserve"> </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een</w:t>
            </w:r>
            <w:r w:rsidRPr="00CA22F4">
              <w:rPr>
                <w:rFonts w:ascii="Calibri" w:eastAsia="Calibri" w:hAnsi="Calibri" w:cs="Calibri"/>
                <w:color w:val="6D6E71"/>
                <w:spacing w:val="-4"/>
                <w:w w:val="90"/>
                <w:lang w:val="nl-NL"/>
              </w:rPr>
              <w:t xml:space="preserve"> </w:t>
            </w:r>
            <w:r w:rsidRPr="00CA22F4">
              <w:rPr>
                <w:rFonts w:ascii="Calibri" w:eastAsia="Calibri" w:hAnsi="Calibri" w:cs="Calibri"/>
                <w:color w:val="6D6E71"/>
                <w:w w:val="90"/>
                <w:lang w:val="nl-NL"/>
              </w:rPr>
              <w:t>aa</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lei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r w:rsidRPr="00CA22F4">
              <w:rPr>
                <w:rFonts w:ascii="Calibri" w:eastAsia="Calibri" w:hAnsi="Calibri" w:cs="Calibri"/>
                <w:color w:val="6D6E71"/>
                <w:spacing w:val="16"/>
                <w:w w:val="90"/>
                <w:lang w:val="nl-NL"/>
              </w:rPr>
              <w:t xml:space="preserve"> </w:t>
            </w:r>
            <w:r w:rsidRPr="00CA22F4">
              <w:rPr>
                <w:rFonts w:ascii="Calibri" w:eastAsia="Calibri" w:hAnsi="Calibri" w:cs="Calibri"/>
                <w:color w:val="6D6E71"/>
                <w:w w:val="90"/>
                <w:lang w:val="nl-NL"/>
              </w:rPr>
              <w:t>om</w:t>
            </w:r>
            <w:r w:rsidRPr="00CA22F4">
              <w:rPr>
                <w:rFonts w:ascii="Calibri" w:eastAsia="Calibri" w:hAnsi="Calibri" w:cs="Calibri"/>
                <w:color w:val="6D6E71"/>
                <w:spacing w:val="6"/>
                <w:w w:val="90"/>
                <w:lang w:val="nl-NL"/>
              </w:rPr>
              <w:t xml:space="preserve"> </w:t>
            </w:r>
            <w:r w:rsidRPr="00CA22F4">
              <w:rPr>
                <w:rFonts w:ascii="Calibri" w:eastAsia="Calibri" w:hAnsi="Calibri" w:cs="Calibri"/>
                <w:color w:val="6D6E71"/>
                <w:w w:val="90"/>
                <w:lang w:val="nl-NL"/>
              </w:rPr>
              <w:t>een laat</w:t>
            </w:r>
            <w:r w:rsidRPr="00CA22F4">
              <w:rPr>
                <w:rFonts w:ascii="Calibri" w:eastAsia="Calibri" w:hAnsi="Calibri" w:cs="Calibri"/>
                <w:color w:val="6D6E71"/>
                <w:spacing w:val="-3"/>
                <w:w w:val="90"/>
                <w:lang w:val="nl-NL"/>
              </w:rPr>
              <w:t>s</w:t>
            </w:r>
            <w:r w:rsidRPr="00CA22F4">
              <w:rPr>
                <w:rFonts w:ascii="Calibri" w:eastAsia="Calibri" w:hAnsi="Calibri" w:cs="Calibri"/>
                <w:color w:val="6D6E71"/>
                <w:w w:val="90"/>
                <w:lang w:val="nl-NL"/>
              </w:rPr>
              <w:t>te</w:t>
            </w:r>
            <w:r w:rsidRPr="00CA22F4">
              <w:rPr>
                <w:rFonts w:ascii="Calibri" w:eastAsia="Calibri" w:hAnsi="Calibri" w:cs="Calibri"/>
                <w:color w:val="6D6E71"/>
                <w:spacing w:val="14"/>
                <w:w w:val="90"/>
                <w:lang w:val="nl-NL"/>
              </w:rPr>
              <w:t xml:space="preserve"> </w:t>
            </w:r>
            <w:r w:rsidRPr="00CA22F4">
              <w:rPr>
                <w:rFonts w:ascii="Calibri" w:eastAsia="Calibri" w:hAnsi="Calibri" w:cs="Calibri"/>
                <w:color w:val="6D6E71"/>
                <w:spacing w:val="-7"/>
                <w:w w:val="90"/>
                <w:lang w:val="nl-NL"/>
              </w:rPr>
              <w:t>k</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er</w:t>
            </w:r>
            <w:r w:rsidRPr="00CA22F4">
              <w:rPr>
                <w:rFonts w:ascii="Calibri" w:eastAsia="Calibri" w:hAnsi="Calibri" w:cs="Calibri"/>
                <w:color w:val="6D6E71"/>
                <w:spacing w:val="28"/>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w:t>
            </w:r>
            <w:r w:rsidRPr="00CA22F4">
              <w:rPr>
                <w:rFonts w:ascii="Calibri" w:eastAsia="Calibri" w:hAnsi="Calibri" w:cs="Calibri"/>
                <w:color w:val="6D6E71"/>
                <w:spacing w:val="23"/>
                <w:w w:val="90"/>
                <w:lang w:val="nl-NL"/>
              </w:rPr>
              <w:t xml:space="preserve"> </w:t>
            </w:r>
            <w:r w:rsidRPr="00CA22F4">
              <w:rPr>
                <w:rFonts w:ascii="Calibri" w:eastAsia="Calibri" w:hAnsi="Calibri" w:cs="Calibri"/>
                <w:color w:val="6D6E71"/>
                <w:w w:val="90"/>
                <w:lang w:val="nl-NL"/>
              </w:rPr>
              <w:t>s</w:t>
            </w:r>
            <w:r w:rsidRPr="00CA22F4">
              <w:rPr>
                <w:rFonts w:ascii="Calibri" w:eastAsia="Calibri" w:hAnsi="Calibri" w:cs="Calibri"/>
                <w:color w:val="6D6E71"/>
                <w:spacing w:val="-4"/>
                <w:w w:val="90"/>
                <w:lang w:val="nl-NL"/>
              </w:rPr>
              <w:t>i</w:t>
            </w:r>
            <w:r w:rsidRPr="00CA22F4">
              <w:rPr>
                <w:rFonts w:ascii="Calibri" w:eastAsia="Calibri" w:hAnsi="Calibri" w:cs="Calibri"/>
                <w:color w:val="6D6E71"/>
                <w:w w:val="90"/>
                <w:lang w:val="nl-NL"/>
              </w:rPr>
              <w:t>t</w:t>
            </w:r>
            <w:r w:rsidRPr="00CA22F4">
              <w:rPr>
                <w:rFonts w:ascii="Calibri" w:eastAsia="Calibri" w:hAnsi="Calibri" w:cs="Calibri"/>
                <w:color w:val="6D6E71"/>
                <w:spacing w:val="-1"/>
                <w:w w:val="90"/>
                <w:lang w:val="nl-NL"/>
              </w:rPr>
              <w:t>u</w:t>
            </w:r>
            <w:r w:rsidRPr="00CA22F4">
              <w:rPr>
                <w:rFonts w:ascii="Calibri" w:eastAsia="Calibri" w:hAnsi="Calibri" w:cs="Calibri"/>
                <w:color w:val="6D6E71"/>
                <w:w w:val="90"/>
                <w:lang w:val="nl-NL"/>
              </w:rPr>
              <w:t>atie</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w w:val="90"/>
                <w:lang w:val="nl-NL"/>
              </w:rPr>
              <w:t>op</w:t>
            </w:r>
            <w:r w:rsidRPr="00CA22F4">
              <w:rPr>
                <w:rFonts w:ascii="Calibri" w:eastAsia="Calibri" w:hAnsi="Calibri" w:cs="Calibri"/>
                <w:color w:val="6D6E71"/>
                <w:spacing w:val="20"/>
                <w:w w:val="90"/>
                <w:lang w:val="nl-NL"/>
              </w:rPr>
              <w:t xml:space="preserve"> </w:t>
            </w:r>
            <w:r w:rsidRPr="00CA22F4">
              <w:rPr>
                <w:rFonts w:ascii="Calibri" w:eastAsia="Calibri" w:hAnsi="Calibri" w:cs="Calibri"/>
                <w:color w:val="6D6E71"/>
                <w:spacing w:val="-5"/>
                <w:w w:val="90"/>
                <w:lang w:val="nl-NL"/>
              </w:rPr>
              <w:t>t</w:t>
            </w:r>
            <w:r w:rsidRPr="00CA22F4">
              <w:rPr>
                <w:rFonts w:ascii="Calibri" w:eastAsia="Calibri" w:hAnsi="Calibri" w:cs="Calibri"/>
                <w:color w:val="6D6E71"/>
                <w:w w:val="90"/>
                <w:lang w:val="nl-NL"/>
              </w:rPr>
              <w:t>e</w:t>
            </w:r>
            <w:r w:rsidRPr="00CA22F4">
              <w:rPr>
                <w:rFonts w:ascii="Calibri" w:eastAsia="Calibri" w:hAnsi="Calibri" w:cs="Calibri"/>
                <w:color w:val="6D6E71"/>
                <w:spacing w:val="18"/>
                <w:w w:val="90"/>
                <w:lang w:val="nl-NL"/>
              </w:rPr>
              <w:t xml:space="preserve"> </w:t>
            </w:r>
            <w:r w:rsidRPr="00CA22F4">
              <w:rPr>
                <w:rFonts w:ascii="Calibri" w:eastAsia="Calibri" w:hAnsi="Calibri" w:cs="Calibri"/>
                <w:color w:val="6D6E71"/>
                <w:spacing w:val="-4"/>
                <w:w w:val="90"/>
                <w:lang w:val="nl-NL"/>
              </w:rPr>
              <w:t>l</w:t>
            </w:r>
            <w:r w:rsidRPr="00CA22F4">
              <w:rPr>
                <w:rFonts w:ascii="Calibri" w:eastAsia="Calibri" w:hAnsi="Calibri" w:cs="Calibri"/>
                <w:color w:val="6D6E71"/>
                <w:w w:val="90"/>
                <w:lang w:val="nl-NL"/>
              </w:rPr>
              <w:t>osse</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w:t>
            </w:r>
            <w:r w:rsidRPr="00CA22F4">
              <w:rPr>
                <w:rFonts w:ascii="Calibri" w:eastAsia="Calibri" w:hAnsi="Calibri" w:cs="Calibri"/>
                <w:color w:val="6D6E71"/>
                <w:spacing w:val="23"/>
                <w:w w:val="90"/>
                <w:lang w:val="nl-NL"/>
              </w:rPr>
              <w:t xml:space="preserve"> </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esl</w:t>
            </w:r>
            <w:r w:rsidRPr="00CA22F4">
              <w:rPr>
                <w:rFonts w:ascii="Calibri" w:eastAsia="Calibri" w:hAnsi="Calibri" w:cs="Calibri"/>
                <w:color w:val="6D6E71"/>
                <w:spacing w:val="-1"/>
                <w:w w:val="90"/>
                <w:lang w:val="nl-NL"/>
              </w:rPr>
              <w:t>u</w:t>
            </w:r>
            <w:r w:rsidRPr="00CA22F4">
              <w:rPr>
                <w:rFonts w:ascii="Calibri" w:eastAsia="Calibri" w:hAnsi="Calibri" w:cs="Calibri"/>
                <w:color w:val="6D6E71"/>
                <w:w w:val="90"/>
                <w:lang w:val="nl-NL"/>
              </w:rPr>
              <w:t>it</w:t>
            </w:r>
            <w:r w:rsidRPr="00CA22F4">
              <w:rPr>
                <w:rFonts w:ascii="Calibri" w:eastAsia="Calibri" w:hAnsi="Calibri" w:cs="Calibri"/>
                <w:color w:val="6D6E71"/>
                <w:spacing w:val="15"/>
                <w:w w:val="90"/>
                <w:lang w:val="nl-NL"/>
              </w:rPr>
              <w:t xml:space="preserve"> </w:t>
            </w:r>
            <w:r w:rsidRPr="00CA22F4">
              <w:rPr>
                <w:rFonts w:ascii="Calibri" w:eastAsia="Calibri" w:hAnsi="Calibri" w:cs="Calibri"/>
                <w:color w:val="6D6E71"/>
                <w:spacing w:val="-3"/>
                <w:w w:val="90"/>
                <w:lang w:val="nl-NL"/>
              </w:rPr>
              <w:t>t</w:t>
            </w:r>
            <w:r w:rsidRPr="00CA22F4">
              <w:rPr>
                <w:rFonts w:ascii="Calibri" w:eastAsia="Calibri" w:hAnsi="Calibri" w:cs="Calibri"/>
                <w:color w:val="6D6E71"/>
                <w:w w:val="90"/>
                <w:lang w:val="nl-NL"/>
              </w:rPr>
              <w:t xml:space="preserve">ot </w:t>
            </w:r>
            <w:r w:rsidRPr="00CA22F4">
              <w:rPr>
                <w:rFonts w:ascii="Calibri" w:eastAsia="Calibri" w:hAnsi="Calibri" w:cs="Calibri"/>
                <w:color w:val="6D6E71"/>
                <w:spacing w:val="1"/>
                <w:w w:val="90"/>
                <w:lang w:val="nl-NL"/>
              </w:rPr>
              <w:t xml:space="preserve"> </w:t>
            </w:r>
            <w:r w:rsidRPr="00CA22F4">
              <w:rPr>
                <w:rFonts w:ascii="Calibri" w:eastAsia="Calibri" w:hAnsi="Calibri" w:cs="Calibri"/>
                <w:color w:val="6D6E71"/>
                <w:spacing w:val="-3"/>
                <w:w w:val="90"/>
                <w:lang w:val="nl-NL"/>
              </w:rPr>
              <w:t>v</w:t>
            </w:r>
            <w:r w:rsidRPr="00CA22F4">
              <w:rPr>
                <w:rFonts w:ascii="Calibri" w:eastAsia="Calibri" w:hAnsi="Calibri" w:cs="Calibri"/>
                <w:color w:val="6D6E71"/>
                <w:spacing w:val="-2"/>
                <w:w w:val="90"/>
                <w:lang w:val="nl-NL"/>
              </w:rPr>
              <w:t>e</w:t>
            </w:r>
            <w:r w:rsidRPr="00CA22F4">
              <w:rPr>
                <w:rFonts w:ascii="Calibri" w:eastAsia="Calibri" w:hAnsi="Calibri" w:cs="Calibri"/>
                <w:color w:val="6D6E71"/>
                <w:w w:val="90"/>
                <w:lang w:val="nl-NL"/>
              </w:rPr>
              <w:t>r</w:t>
            </w:r>
            <w:r w:rsidRPr="00CA22F4">
              <w:rPr>
                <w:rFonts w:ascii="Calibri" w:eastAsia="Calibri" w:hAnsi="Calibri" w:cs="Calibri"/>
                <w:color w:val="6D6E71"/>
                <w:spacing w:val="-6"/>
                <w:w w:val="90"/>
                <w:lang w:val="nl-NL"/>
              </w:rPr>
              <w:t>z</w:t>
            </w:r>
            <w:r w:rsidRPr="00CA22F4">
              <w:rPr>
                <w:rFonts w:ascii="Calibri" w:eastAsia="Calibri" w:hAnsi="Calibri" w:cs="Calibri"/>
                <w:color w:val="6D6E71"/>
                <w:w w:val="90"/>
                <w:lang w:val="nl-NL"/>
              </w:rPr>
              <w:t>oek</w:t>
            </w:r>
            <w:r w:rsidRPr="00CA22F4">
              <w:rPr>
                <w:rFonts w:ascii="Calibri" w:eastAsia="Calibri" w:hAnsi="Calibri" w:cs="Calibri"/>
                <w:color w:val="6D6E71"/>
                <w:spacing w:val="26"/>
                <w:w w:val="90"/>
                <w:lang w:val="nl-NL"/>
              </w:rPr>
              <w:t xml:space="preserve"> </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nd</w:t>
            </w:r>
            <w:r w:rsidRPr="00CA22F4">
              <w:rPr>
                <w:rFonts w:ascii="Calibri" w:eastAsia="Calibri" w:hAnsi="Calibri" w:cs="Calibri"/>
                <w:color w:val="6D6E71"/>
                <w:w w:val="90"/>
                <w:lang w:val="nl-NL"/>
              </w:rPr>
              <w:t>ie</w:t>
            </w:r>
            <w:r w:rsidRPr="00CA22F4">
              <w:rPr>
                <w:rFonts w:ascii="Calibri" w:eastAsia="Calibri" w:hAnsi="Calibri" w:cs="Calibri"/>
                <w:color w:val="6D6E71"/>
                <w:spacing w:val="-3"/>
                <w:w w:val="90"/>
                <w:lang w:val="nl-NL"/>
              </w:rPr>
              <w:t>n</w:t>
            </w:r>
            <w:r w:rsidRPr="00CA22F4">
              <w:rPr>
                <w:rFonts w:ascii="Calibri" w:eastAsia="Calibri" w:hAnsi="Calibri" w:cs="Calibri"/>
                <w:color w:val="6D6E71"/>
                <w:w w:val="90"/>
                <w:lang w:val="nl-NL"/>
              </w:rPr>
              <w:t>en</w:t>
            </w:r>
            <w:r w:rsidRPr="00CA22F4">
              <w:rPr>
                <w:rFonts w:ascii="Calibri" w:eastAsia="Calibri" w:hAnsi="Calibri" w:cs="Calibri"/>
                <w:color w:val="6D6E71"/>
                <w:spacing w:val="36"/>
                <w:w w:val="90"/>
                <w:lang w:val="nl-NL"/>
              </w:rPr>
              <w:t xml:space="preserve"> </w:t>
            </w:r>
            <w:r w:rsidRPr="00CA22F4">
              <w:rPr>
                <w:rFonts w:ascii="Calibri" w:eastAsia="Calibri" w:hAnsi="Calibri" w:cs="Calibri"/>
                <w:color w:val="6D6E71"/>
                <w:w w:val="90"/>
                <w:lang w:val="nl-NL"/>
              </w:rPr>
              <w:t>“</w:t>
            </w:r>
            <w:r w:rsidRPr="00CA22F4">
              <w:rPr>
                <w:rFonts w:ascii="Calibri" w:eastAsia="Calibri" w:hAnsi="Calibri" w:cs="Calibri"/>
                <w:color w:val="6D6E71"/>
                <w:spacing w:val="-1"/>
                <w:w w:val="90"/>
                <w:lang w:val="nl-NL"/>
              </w:rPr>
              <w:t>v</w:t>
            </w:r>
            <w:r w:rsidRPr="00CA22F4">
              <w:rPr>
                <w:rFonts w:ascii="Calibri" w:eastAsia="Calibri" w:hAnsi="Calibri" w:cs="Calibri"/>
                <w:color w:val="6D6E71"/>
                <w:w w:val="90"/>
                <w:lang w:val="nl-NL"/>
              </w:rPr>
              <w:t>erwi-</w:t>
            </w:r>
            <w:r w:rsidRPr="00CA22F4">
              <w:rPr>
                <w:rFonts w:ascii="Calibri" w:eastAsia="Calibri" w:hAnsi="Calibri" w:cs="Calibri"/>
                <w:color w:val="6D6E71"/>
                <w:w w:val="103"/>
                <w:lang w:val="nl-NL"/>
              </w:rPr>
              <w:t xml:space="preserve"> </w:t>
            </w:r>
            <w:r w:rsidRPr="00CA22F4">
              <w:rPr>
                <w:rFonts w:ascii="Calibri" w:eastAsia="Calibri" w:hAnsi="Calibri" w:cs="Calibri"/>
                <w:color w:val="6D6E71"/>
                <w:w w:val="90"/>
                <w:lang w:val="nl-NL"/>
              </w:rPr>
              <w:t>j</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eri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4"/>
                <w:w w:val="90"/>
                <w:lang w:val="nl-NL"/>
              </w:rPr>
              <w:t>g</w:t>
            </w:r>
            <w:r w:rsidRPr="00CA22F4">
              <w:rPr>
                <w:rFonts w:ascii="Calibri" w:eastAsia="Calibri" w:hAnsi="Calibri" w:cs="Calibri"/>
                <w:color w:val="6D6E71"/>
                <w:w w:val="90"/>
                <w:lang w:val="nl-NL"/>
              </w:rPr>
              <w:t>”</w:t>
            </w:r>
            <w:r w:rsidRPr="00CA22F4">
              <w:rPr>
                <w:rFonts w:ascii="Calibri" w:eastAsia="Calibri" w:hAnsi="Calibri" w:cs="Calibri"/>
                <w:color w:val="6D6E71"/>
                <w:spacing w:val="-1"/>
                <w:w w:val="90"/>
                <w:lang w:val="nl-NL"/>
              </w:rPr>
              <w:t>b</w:t>
            </w:r>
            <w:r w:rsidRPr="00CA22F4">
              <w:rPr>
                <w:rFonts w:ascii="Calibri" w:eastAsia="Calibri" w:hAnsi="Calibri" w:cs="Calibri"/>
                <w:color w:val="6D6E71"/>
                <w:w w:val="90"/>
                <w:lang w:val="nl-NL"/>
              </w:rPr>
              <w:t>ij</w:t>
            </w:r>
            <w:r w:rsidRPr="00CA22F4">
              <w:rPr>
                <w:rFonts w:ascii="Calibri" w:eastAsia="Calibri" w:hAnsi="Calibri" w:cs="Calibri"/>
                <w:color w:val="6D6E71"/>
                <w:spacing w:val="43"/>
                <w:w w:val="90"/>
                <w:lang w:val="nl-NL"/>
              </w:rPr>
              <w:t xml:space="preserve"> </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 xml:space="preserve">e </w:t>
            </w:r>
            <w:r w:rsidRPr="00CA22F4">
              <w:rPr>
                <w:rFonts w:ascii="Calibri" w:eastAsia="Calibri" w:hAnsi="Calibri" w:cs="Calibri"/>
                <w:color w:val="6D6E71"/>
                <w:spacing w:val="9"/>
                <w:w w:val="90"/>
                <w:lang w:val="nl-NL"/>
              </w:rPr>
              <w:t xml:space="preserve"> </w:t>
            </w:r>
            <w:r w:rsidRPr="00CA22F4">
              <w:rPr>
                <w:rFonts w:ascii="Calibri" w:eastAsia="Calibri" w:hAnsi="Calibri" w:cs="Calibri"/>
                <w:color w:val="6D6E71"/>
                <w:w w:val="90"/>
                <w:lang w:val="nl-NL"/>
              </w:rPr>
              <w:t>al</w:t>
            </w:r>
            <w:r w:rsidRPr="00CA22F4">
              <w:rPr>
                <w:rFonts w:ascii="Calibri" w:eastAsia="Calibri" w:hAnsi="Calibri" w:cs="Calibri"/>
                <w:color w:val="6D6E71"/>
                <w:spacing w:val="-5"/>
                <w:w w:val="90"/>
                <w:lang w:val="nl-NL"/>
              </w:rPr>
              <w:t>g</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m</w:t>
            </w:r>
            <w:r w:rsidRPr="00CA22F4">
              <w:rPr>
                <w:rFonts w:ascii="Calibri" w:eastAsia="Calibri" w:hAnsi="Calibri" w:cs="Calibri"/>
                <w:color w:val="6D6E71"/>
                <w:w w:val="90"/>
                <w:lang w:val="nl-NL"/>
              </w:rPr>
              <w:t xml:space="preserve">een </w:t>
            </w:r>
            <w:r w:rsidRPr="00CA22F4">
              <w:rPr>
                <w:rFonts w:ascii="Calibri" w:eastAsia="Calibri" w:hAnsi="Calibri" w:cs="Calibri"/>
                <w:color w:val="6D6E71"/>
                <w:spacing w:val="17"/>
                <w:w w:val="90"/>
                <w:lang w:val="nl-NL"/>
              </w:rPr>
              <w:t xml:space="preserve"> </w:t>
            </w:r>
            <w:r w:rsidRPr="00CA22F4">
              <w:rPr>
                <w:rFonts w:ascii="Calibri" w:eastAsia="Calibri" w:hAnsi="Calibri" w:cs="Calibri"/>
                <w:color w:val="6D6E71"/>
                <w:spacing w:val="-1"/>
                <w:w w:val="90"/>
                <w:lang w:val="nl-NL"/>
              </w:rPr>
              <w:t>di</w:t>
            </w:r>
            <w:r w:rsidRPr="00CA22F4">
              <w:rPr>
                <w:rFonts w:ascii="Calibri" w:eastAsia="Calibri" w:hAnsi="Calibri" w:cs="Calibri"/>
                <w:color w:val="6D6E71"/>
                <w:spacing w:val="-3"/>
                <w:w w:val="90"/>
                <w:lang w:val="nl-NL"/>
              </w:rPr>
              <w:t>r</w:t>
            </w:r>
            <w:r w:rsidRPr="00CA22F4">
              <w:rPr>
                <w:rFonts w:ascii="Calibri" w:eastAsia="Calibri" w:hAnsi="Calibri" w:cs="Calibri"/>
                <w:color w:val="6D6E71"/>
                <w:w w:val="90"/>
                <w:lang w:val="nl-NL"/>
              </w:rPr>
              <w:t>e</w:t>
            </w:r>
            <w:r w:rsidRPr="00CA22F4">
              <w:rPr>
                <w:rFonts w:ascii="Calibri" w:eastAsia="Calibri" w:hAnsi="Calibri" w:cs="Calibri"/>
                <w:color w:val="6D6E71"/>
                <w:spacing w:val="-2"/>
                <w:w w:val="90"/>
                <w:lang w:val="nl-NL"/>
              </w:rPr>
              <w:t>c</w:t>
            </w:r>
            <w:r w:rsidRPr="00CA22F4">
              <w:rPr>
                <w:rFonts w:ascii="Calibri" w:eastAsia="Calibri" w:hAnsi="Calibri" w:cs="Calibri"/>
                <w:color w:val="6D6E71"/>
                <w:spacing w:val="-3"/>
                <w:w w:val="90"/>
                <w:lang w:val="nl-NL"/>
              </w:rPr>
              <w:t>t</w:t>
            </w:r>
            <w:r w:rsidRPr="00CA22F4">
              <w:rPr>
                <w:rFonts w:ascii="Calibri" w:eastAsia="Calibri" w:hAnsi="Calibri" w:cs="Calibri"/>
                <w:color w:val="6D6E71"/>
                <w:w w:val="90"/>
                <w:lang w:val="nl-NL"/>
              </w:rPr>
              <w:t>e</w:t>
            </w:r>
            <w:r w:rsidRPr="00CA22F4">
              <w:rPr>
                <w:rFonts w:ascii="Calibri" w:eastAsia="Calibri" w:hAnsi="Calibri" w:cs="Calibri"/>
                <w:color w:val="6D6E71"/>
                <w:spacing w:val="-1"/>
                <w:w w:val="90"/>
                <w:lang w:val="nl-NL"/>
              </w:rPr>
              <w:t>u</w:t>
            </w:r>
            <w:r w:rsidRPr="00CA22F4">
              <w:rPr>
                <w:rFonts w:ascii="Calibri" w:eastAsia="Calibri" w:hAnsi="Calibri" w:cs="Calibri"/>
                <w:color w:val="6D6E71"/>
                <w:spacing w:val="-21"/>
                <w:w w:val="90"/>
                <w:lang w:val="nl-NL"/>
              </w:rPr>
              <w:t>r</w:t>
            </w:r>
            <w:r w:rsidRPr="00CA22F4">
              <w:rPr>
                <w:rFonts w:ascii="Calibri" w:eastAsia="Calibri" w:hAnsi="Calibri" w:cs="Calibri"/>
                <w:color w:val="6D6E71"/>
                <w:w w:val="90"/>
                <w:lang w:val="nl-NL"/>
              </w:rPr>
              <w:t>.</w:t>
            </w:r>
          </w:p>
        </w:tc>
        <w:tc>
          <w:tcPr>
            <w:tcW w:w="3710" w:type="dxa"/>
            <w:tcBorders>
              <w:top w:val="single" w:sz="8" w:space="0" w:color="000000"/>
              <w:left w:val="single" w:sz="8" w:space="0" w:color="000000"/>
              <w:bottom w:val="single" w:sz="8" w:space="0" w:color="000000"/>
              <w:right w:val="single" w:sz="8" w:space="0" w:color="000000"/>
            </w:tcBorders>
          </w:tcPr>
          <w:p w14:paraId="2AEBF875" w14:textId="77777777" w:rsidR="00852322" w:rsidRPr="00CA22F4" w:rsidRDefault="00852322" w:rsidP="00852322">
            <w:pPr>
              <w:rPr>
                <w:lang w:val="nl-NL"/>
              </w:rPr>
            </w:pPr>
          </w:p>
        </w:tc>
        <w:tc>
          <w:tcPr>
            <w:tcW w:w="1488" w:type="dxa"/>
            <w:tcBorders>
              <w:top w:val="single" w:sz="8" w:space="0" w:color="000000"/>
              <w:left w:val="single" w:sz="8" w:space="0" w:color="000000"/>
              <w:bottom w:val="single" w:sz="8" w:space="0" w:color="000000"/>
              <w:right w:val="single" w:sz="8" w:space="0" w:color="000000"/>
            </w:tcBorders>
          </w:tcPr>
          <w:p w14:paraId="39A76451"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ool</w:t>
            </w:r>
            <w:r w:rsidRPr="00CA22F4">
              <w:rPr>
                <w:rFonts w:ascii="Calibri" w:eastAsia="Calibri" w:hAnsi="Calibri" w:cs="Calibri"/>
                <w:color w:val="6D6E71"/>
                <w:spacing w:val="-3"/>
                <w:w w:val="90"/>
                <w:lang w:val="nl-NL"/>
              </w:rPr>
              <w:t>l</w:t>
            </w:r>
            <w:r w:rsidRPr="00CA22F4">
              <w:rPr>
                <w:rFonts w:ascii="Calibri" w:eastAsia="Calibri" w:hAnsi="Calibri" w:cs="Calibri"/>
                <w:color w:val="6D6E71"/>
                <w:w w:val="90"/>
                <w:lang w:val="nl-NL"/>
              </w:rPr>
              <w:t>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w w:val="90"/>
                <w:lang w:val="nl-NL"/>
              </w:rPr>
              <w:t>g</w:t>
            </w:r>
          </w:p>
        </w:tc>
        <w:tc>
          <w:tcPr>
            <w:tcW w:w="223" w:type="dxa"/>
            <w:tcBorders>
              <w:top w:val="single" w:sz="8" w:space="0" w:color="000000"/>
              <w:left w:val="single" w:sz="8" w:space="0" w:color="000000"/>
              <w:bottom w:val="single" w:sz="8" w:space="0" w:color="000000"/>
              <w:right w:val="single" w:sz="8" w:space="0" w:color="000000"/>
            </w:tcBorders>
          </w:tcPr>
          <w:p w14:paraId="65C039A9" w14:textId="77777777" w:rsidR="00852322" w:rsidRPr="00CA22F4" w:rsidRDefault="00852322" w:rsidP="00852322">
            <w:pPr>
              <w:rPr>
                <w:lang w:val="nl-NL"/>
              </w:rPr>
            </w:pPr>
          </w:p>
        </w:tc>
        <w:tc>
          <w:tcPr>
            <w:tcW w:w="221" w:type="dxa"/>
            <w:tcBorders>
              <w:top w:val="single" w:sz="8" w:space="0" w:color="000000"/>
              <w:left w:val="single" w:sz="8" w:space="0" w:color="000000"/>
              <w:bottom w:val="single" w:sz="8" w:space="0" w:color="000000"/>
              <w:right w:val="single" w:sz="8" w:space="0" w:color="000000"/>
            </w:tcBorders>
          </w:tcPr>
          <w:p w14:paraId="1A70F81D" w14:textId="77777777" w:rsidR="00852322" w:rsidRPr="00CA22F4" w:rsidRDefault="00852322" w:rsidP="00852322">
            <w:pPr>
              <w:rPr>
                <w:lang w:val="nl-NL"/>
              </w:rPr>
            </w:pPr>
          </w:p>
        </w:tc>
      </w:tr>
      <w:tr w:rsidR="00852322" w:rsidRPr="00CA22F4" w14:paraId="14F03C2A" w14:textId="77777777" w:rsidTr="00852322">
        <w:trPr>
          <w:trHeight w:hRule="exact" w:val="1039"/>
        </w:trPr>
        <w:tc>
          <w:tcPr>
            <w:tcW w:w="614" w:type="dxa"/>
            <w:tcBorders>
              <w:top w:val="single" w:sz="8" w:space="0" w:color="000000"/>
              <w:left w:val="single" w:sz="8" w:space="0" w:color="000000"/>
              <w:bottom w:val="single" w:sz="8" w:space="0" w:color="000000"/>
              <w:right w:val="single" w:sz="8" w:space="0" w:color="000000"/>
            </w:tcBorders>
          </w:tcPr>
          <w:p w14:paraId="2E91420F"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lang w:val="nl-NL"/>
              </w:rPr>
              <w:t>c</w:t>
            </w:r>
          </w:p>
        </w:tc>
        <w:tc>
          <w:tcPr>
            <w:tcW w:w="6835" w:type="dxa"/>
            <w:tcBorders>
              <w:top w:val="single" w:sz="8" w:space="0" w:color="000000"/>
              <w:left w:val="single" w:sz="8" w:space="0" w:color="000000"/>
              <w:bottom w:val="single" w:sz="8" w:space="0" w:color="000000"/>
              <w:right w:val="single" w:sz="8" w:space="0" w:color="000000"/>
            </w:tcBorders>
          </w:tcPr>
          <w:p w14:paraId="15A0020F" w14:textId="77777777" w:rsidR="00852322" w:rsidRPr="00CA22F4" w:rsidRDefault="00852322" w:rsidP="00852322">
            <w:pPr>
              <w:pStyle w:val="TableParagraph"/>
              <w:spacing w:before="25"/>
              <w:ind w:left="170"/>
              <w:rPr>
                <w:rFonts w:ascii="Calibri" w:eastAsia="Calibri" w:hAnsi="Calibri" w:cs="Calibri"/>
                <w:lang w:val="nl-NL"/>
              </w:rPr>
            </w:pPr>
            <w:r w:rsidRPr="00CA22F4">
              <w:rPr>
                <w:rFonts w:ascii="Calibri" w:eastAsia="Calibri" w:hAnsi="Calibri" w:cs="Calibri"/>
                <w:color w:val="6D6E71"/>
                <w:w w:val="95"/>
                <w:lang w:val="nl-NL"/>
              </w:rPr>
              <w:t>H</w:t>
            </w:r>
            <w:r w:rsidRPr="00CA22F4">
              <w:rPr>
                <w:rFonts w:ascii="Calibri" w:eastAsia="Calibri" w:hAnsi="Calibri" w:cs="Calibri"/>
                <w:color w:val="6D6E71"/>
                <w:spacing w:val="-2"/>
                <w:w w:val="95"/>
                <w:lang w:val="nl-NL"/>
              </w:rPr>
              <w:t>e</w:t>
            </w:r>
            <w:r w:rsidRPr="00CA22F4">
              <w:rPr>
                <w:rFonts w:ascii="Calibri" w:eastAsia="Calibri" w:hAnsi="Calibri" w:cs="Calibri"/>
                <w:color w:val="6D6E71"/>
                <w:w w:val="95"/>
                <w:lang w:val="nl-NL"/>
              </w:rPr>
              <w:t>t</w:t>
            </w:r>
            <w:r w:rsidRPr="00CA22F4">
              <w:rPr>
                <w:rFonts w:ascii="Calibri" w:eastAsia="Calibri" w:hAnsi="Calibri" w:cs="Calibri"/>
                <w:color w:val="6D6E71"/>
                <w:spacing w:val="16"/>
                <w:w w:val="95"/>
                <w:lang w:val="nl-NL"/>
              </w:rPr>
              <w:t xml:space="preserve"> </w:t>
            </w:r>
            <w:r w:rsidRPr="00CA22F4">
              <w:rPr>
                <w:rFonts w:ascii="Calibri" w:eastAsia="Calibri" w:hAnsi="Calibri" w:cs="Calibri"/>
                <w:color w:val="6D6E71"/>
                <w:spacing w:val="-1"/>
                <w:w w:val="95"/>
                <w:lang w:val="nl-NL"/>
              </w:rPr>
              <w:t>onde</w:t>
            </w:r>
            <w:r w:rsidRPr="00CA22F4">
              <w:rPr>
                <w:rFonts w:ascii="Calibri" w:eastAsia="Calibri" w:hAnsi="Calibri" w:cs="Calibri"/>
                <w:color w:val="6D6E71"/>
                <w:spacing w:val="1"/>
                <w:w w:val="95"/>
                <w:lang w:val="nl-NL"/>
              </w:rPr>
              <w:t>r</w:t>
            </w:r>
            <w:r w:rsidRPr="00CA22F4">
              <w:rPr>
                <w:rFonts w:ascii="Calibri" w:eastAsia="Calibri" w:hAnsi="Calibri" w:cs="Calibri"/>
                <w:color w:val="6D6E71"/>
                <w:w w:val="95"/>
                <w:lang w:val="nl-NL"/>
              </w:rPr>
              <w:t>w</w:t>
            </w:r>
            <w:r w:rsidRPr="00CA22F4">
              <w:rPr>
                <w:rFonts w:ascii="Calibri" w:eastAsia="Calibri" w:hAnsi="Calibri" w:cs="Calibri"/>
                <w:color w:val="6D6E71"/>
                <w:spacing w:val="-1"/>
                <w:w w:val="95"/>
                <w:lang w:val="nl-NL"/>
              </w:rPr>
              <w:t>i</w:t>
            </w:r>
            <w:r w:rsidRPr="00CA22F4">
              <w:rPr>
                <w:rFonts w:ascii="Calibri" w:eastAsia="Calibri" w:hAnsi="Calibri" w:cs="Calibri"/>
                <w:color w:val="6D6E71"/>
                <w:w w:val="95"/>
                <w:lang w:val="nl-NL"/>
              </w:rPr>
              <w:t>js</w:t>
            </w:r>
            <w:r w:rsidRPr="00CA22F4">
              <w:rPr>
                <w:rFonts w:ascii="Calibri" w:eastAsia="Calibri" w:hAnsi="Calibri" w:cs="Calibri"/>
                <w:color w:val="6D6E71"/>
                <w:spacing w:val="-3"/>
                <w:w w:val="95"/>
                <w:lang w:val="nl-NL"/>
              </w:rPr>
              <w:t>k</w:t>
            </w:r>
            <w:r w:rsidRPr="00CA22F4">
              <w:rPr>
                <w:rFonts w:ascii="Calibri" w:eastAsia="Calibri" w:hAnsi="Calibri" w:cs="Calibri"/>
                <w:color w:val="6D6E71"/>
                <w:spacing w:val="-1"/>
                <w:w w:val="95"/>
                <w:lang w:val="nl-NL"/>
              </w:rPr>
              <w:t>undi</w:t>
            </w:r>
            <w:r w:rsidRPr="00CA22F4">
              <w:rPr>
                <w:rFonts w:ascii="Calibri" w:eastAsia="Calibri" w:hAnsi="Calibri" w:cs="Calibri"/>
                <w:color w:val="6D6E71"/>
                <w:w w:val="95"/>
                <w:lang w:val="nl-NL"/>
              </w:rPr>
              <w:t>g</w:t>
            </w:r>
            <w:r w:rsidRPr="00CA22F4">
              <w:rPr>
                <w:rFonts w:ascii="Calibri" w:eastAsia="Calibri" w:hAnsi="Calibri" w:cs="Calibri"/>
                <w:color w:val="6D6E71"/>
                <w:spacing w:val="26"/>
                <w:w w:val="95"/>
                <w:lang w:val="nl-NL"/>
              </w:rPr>
              <w:t xml:space="preserve"> </w:t>
            </w:r>
            <w:r w:rsidRPr="00CA22F4">
              <w:rPr>
                <w:rFonts w:ascii="Calibri" w:eastAsia="Calibri" w:hAnsi="Calibri" w:cs="Calibri"/>
                <w:color w:val="6D6E71"/>
                <w:spacing w:val="-4"/>
                <w:w w:val="95"/>
                <w:lang w:val="nl-NL"/>
              </w:rPr>
              <w:t>r</w:t>
            </w:r>
            <w:r w:rsidRPr="00CA22F4">
              <w:rPr>
                <w:rFonts w:ascii="Calibri" w:eastAsia="Calibri" w:hAnsi="Calibri" w:cs="Calibri"/>
                <w:color w:val="6D6E71"/>
                <w:spacing w:val="-1"/>
                <w:w w:val="95"/>
                <w:lang w:val="nl-NL"/>
              </w:rPr>
              <w:t>ap</w:t>
            </w:r>
            <w:r w:rsidRPr="00CA22F4">
              <w:rPr>
                <w:rFonts w:ascii="Calibri" w:eastAsia="Calibri" w:hAnsi="Calibri" w:cs="Calibri"/>
                <w:color w:val="6D6E71"/>
                <w:spacing w:val="-3"/>
                <w:w w:val="95"/>
                <w:lang w:val="nl-NL"/>
              </w:rPr>
              <w:t>p</w:t>
            </w:r>
            <w:r w:rsidRPr="00CA22F4">
              <w:rPr>
                <w:rFonts w:ascii="Calibri" w:eastAsia="Calibri" w:hAnsi="Calibri" w:cs="Calibri"/>
                <w:color w:val="6D6E71"/>
                <w:spacing w:val="-1"/>
                <w:w w:val="95"/>
                <w:lang w:val="nl-NL"/>
              </w:rPr>
              <w:t>o</w:t>
            </w:r>
            <w:r w:rsidRPr="00CA22F4">
              <w:rPr>
                <w:rFonts w:ascii="Calibri" w:eastAsia="Calibri" w:hAnsi="Calibri" w:cs="Calibri"/>
                <w:color w:val="6D6E71"/>
                <w:w w:val="95"/>
                <w:lang w:val="nl-NL"/>
              </w:rPr>
              <w:t>rt</w:t>
            </w:r>
          </w:p>
          <w:p w14:paraId="367BAD4D" w14:textId="77777777" w:rsidR="00852322" w:rsidRPr="00CA22F4" w:rsidRDefault="00852322" w:rsidP="00852322">
            <w:pPr>
              <w:pStyle w:val="TableParagraph"/>
              <w:spacing w:before="11" w:line="240" w:lineRule="exact"/>
              <w:rPr>
                <w:sz w:val="24"/>
                <w:szCs w:val="24"/>
                <w:lang w:val="nl-NL"/>
              </w:rPr>
            </w:pPr>
          </w:p>
          <w:p w14:paraId="41B43120" w14:textId="77777777" w:rsidR="00852322" w:rsidRPr="00CA22F4" w:rsidRDefault="00852322" w:rsidP="00852322">
            <w:pPr>
              <w:pStyle w:val="TableParagraph"/>
              <w:ind w:left="170"/>
              <w:rPr>
                <w:rFonts w:ascii="Calibri" w:eastAsia="Calibri" w:hAnsi="Calibri" w:cs="Calibri"/>
                <w:lang w:val="nl-NL"/>
              </w:rPr>
            </w:pPr>
            <w:r w:rsidRPr="00CA22F4">
              <w:rPr>
                <w:rFonts w:ascii="Calibri" w:eastAsia="Calibri" w:hAnsi="Calibri" w:cs="Calibri"/>
                <w:color w:val="6D6E71"/>
                <w:w w:val="95"/>
                <w:lang w:val="nl-NL"/>
              </w:rPr>
              <w:t>Zie</w:t>
            </w:r>
            <w:r w:rsidRPr="00CA22F4">
              <w:rPr>
                <w:rFonts w:ascii="Calibri" w:eastAsia="Calibri" w:hAnsi="Calibri" w:cs="Calibri"/>
                <w:color w:val="6D6E71"/>
                <w:spacing w:val="-19"/>
                <w:w w:val="95"/>
                <w:lang w:val="nl-NL"/>
              </w:rPr>
              <w:t xml:space="preserve"> </w:t>
            </w:r>
            <w:r w:rsidRPr="00CA22F4">
              <w:rPr>
                <w:rFonts w:ascii="Calibri" w:eastAsia="Calibri" w:hAnsi="Calibri" w:cs="Calibri"/>
                <w:color w:val="6D6E71"/>
                <w:spacing w:val="-2"/>
                <w:w w:val="95"/>
                <w:lang w:val="nl-NL"/>
              </w:rPr>
              <w:t>o</w:t>
            </w:r>
            <w:r w:rsidRPr="00CA22F4">
              <w:rPr>
                <w:rFonts w:ascii="Calibri" w:eastAsia="Calibri" w:hAnsi="Calibri" w:cs="Calibri"/>
                <w:color w:val="6D6E71"/>
                <w:w w:val="95"/>
                <w:lang w:val="nl-NL"/>
              </w:rPr>
              <w:t>ok</w:t>
            </w:r>
            <w:r w:rsidRPr="00CA22F4">
              <w:rPr>
                <w:rFonts w:ascii="Calibri" w:eastAsia="Calibri" w:hAnsi="Calibri" w:cs="Calibri"/>
                <w:color w:val="6D6E71"/>
                <w:spacing w:val="1"/>
                <w:w w:val="95"/>
                <w:lang w:val="nl-NL"/>
              </w:rPr>
              <w:t xml:space="preserve"> </w:t>
            </w:r>
            <w:r w:rsidRPr="00CA22F4">
              <w:rPr>
                <w:rFonts w:ascii="Calibri" w:eastAsia="Calibri" w:hAnsi="Calibri" w:cs="Calibri"/>
                <w:color w:val="6D6E71"/>
                <w:spacing w:val="-2"/>
                <w:w w:val="95"/>
                <w:lang w:val="nl-NL"/>
              </w:rPr>
              <w:t>h</w:t>
            </w:r>
            <w:r w:rsidRPr="00CA22F4">
              <w:rPr>
                <w:rFonts w:ascii="Calibri" w:eastAsia="Calibri" w:hAnsi="Calibri" w:cs="Calibri"/>
                <w:color w:val="6D6E71"/>
                <w:w w:val="95"/>
                <w:lang w:val="nl-NL"/>
              </w:rPr>
              <w:t>ier</w:t>
            </w:r>
            <w:r w:rsidRPr="00CA22F4">
              <w:rPr>
                <w:rFonts w:ascii="Calibri" w:eastAsia="Calibri" w:hAnsi="Calibri" w:cs="Calibri"/>
                <w:color w:val="6D6E71"/>
                <w:spacing w:val="-2"/>
                <w:w w:val="95"/>
                <w:lang w:val="nl-NL"/>
              </w:rPr>
              <w:t>b</w:t>
            </w:r>
            <w:r w:rsidRPr="00CA22F4">
              <w:rPr>
                <w:rFonts w:ascii="Calibri" w:eastAsia="Calibri" w:hAnsi="Calibri" w:cs="Calibri"/>
                <w:color w:val="6D6E71"/>
                <w:spacing w:val="-3"/>
                <w:w w:val="95"/>
                <w:lang w:val="nl-NL"/>
              </w:rPr>
              <w:t>ov</w:t>
            </w:r>
            <w:r w:rsidRPr="00CA22F4">
              <w:rPr>
                <w:rFonts w:ascii="Calibri" w:eastAsia="Calibri" w:hAnsi="Calibri" w:cs="Calibri"/>
                <w:color w:val="6D6E71"/>
                <w:w w:val="95"/>
                <w:lang w:val="nl-NL"/>
              </w:rPr>
              <w:t>e</w:t>
            </w:r>
            <w:r w:rsidRPr="00CA22F4">
              <w:rPr>
                <w:rFonts w:ascii="Calibri" w:eastAsia="Calibri" w:hAnsi="Calibri" w:cs="Calibri"/>
                <w:color w:val="6D6E71"/>
                <w:spacing w:val="-4"/>
                <w:w w:val="95"/>
                <w:lang w:val="nl-NL"/>
              </w:rPr>
              <w:t>n</w:t>
            </w:r>
            <w:r w:rsidRPr="00CA22F4">
              <w:rPr>
                <w:rFonts w:ascii="Calibri" w:eastAsia="Calibri" w:hAnsi="Calibri" w:cs="Calibri"/>
                <w:color w:val="6D6E71"/>
                <w:w w:val="95"/>
                <w:lang w:val="nl-NL"/>
              </w:rPr>
              <w:t>:</w:t>
            </w:r>
            <w:r w:rsidRPr="00CA22F4">
              <w:rPr>
                <w:rFonts w:ascii="Calibri" w:eastAsia="Calibri" w:hAnsi="Calibri" w:cs="Calibri"/>
                <w:color w:val="6D6E71"/>
                <w:spacing w:val="27"/>
                <w:w w:val="95"/>
                <w:lang w:val="nl-NL"/>
              </w:rPr>
              <w:t xml:space="preserve"> </w:t>
            </w:r>
            <w:r w:rsidRPr="00CA22F4">
              <w:rPr>
                <w:rFonts w:ascii="Calibri" w:eastAsia="Calibri" w:hAnsi="Calibri" w:cs="Calibri"/>
                <w:color w:val="6D6E71"/>
                <w:spacing w:val="-1"/>
                <w:w w:val="95"/>
                <w:lang w:val="nl-NL"/>
              </w:rPr>
              <w:t>b</w:t>
            </w:r>
            <w:r w:rsidRPr="00CA22F4">
              <w:rPr>
                <w:rFonts w:ascii="Calibri" w:eastAsia="Calibri" w:hAnsi="Calibri" w:cs="Calibri"/>
                <w:color w:val="6D6E71"/>
                <w:w w:val="95"/>
                <w:lang w:val="nl-NL"/>
              </w:rPr>
              <w:t>esl</w:t>
            </w:r>
            <w:r w:rsidRPr="00CA22F4">
              <w:rPr>
                <w:rFonts w:ascii="Calibri" w:eastAsia="Calibri" w:hAnsi="Calibri" w:cs="Calibri"/>
                <w:color w:val="6D6E71"/>
                <w:spacing w:val="-1"/>
                <w:w w:val="95"/>
                <w:lang w:val="nl-NL"/>
              </w:rPr>
              <w:t>u</w:t>
            </w:r>
            <w:r w:rsidRPr="00CA22F4">
              <w:rPr>
                <w:rFonts w:ascii="Calibri" w:eastAsia="Calibri" w:hAnsi="Calibri" w:cs="Calibri"/>
                <w:color w:val="6D6E71"/>
                <w:w w:val="95"/>
                <w:lang w:val="nl-NL"/>
              </w:rPr>
              <w:t>it</w:t>
            </w:r>
            <w:r w:rsidRPr="00CA22F4">
              <w:rPr>
                <w:rFonts w:ascii="Calibri" w:eastAsia="Calibri" w:hAnsi="Calibri" w:cs="Calibri"/>
                <w:color w:val="6D6E71"/>
                <w:spacing w:val="-11"/>
                <w:w w:val="95"/>
                <w:lang w:val="nl-NL"/>
              </w:rPr>
              <w:t xml:space="preserve"> </w:t>
            </w:r>
            <w:r w:rsidRPr="00CA22F4">
              <w:rPr>
                <w:rFonts w:ascii="Calibri" w:eastAsia="Calibri" w:hAnsi="Calibri" w:cs="Calibri"/>
                <w:color w:val="6D6E71"/>
                <w:spacing w:val="-5"/>
                <w:w w:val="95"/>
                <w:lang w:val="nl-NL"/>
              </w:rPr>
              <w:t>t</w:t>
            </w:r>
            <w:r w:rsidRPr="00CA22F4">
              <w:rPr>
                <w:rFonts w:ascii="Calibri" w:eastAsia="Calibri" w:hAnsi="Calibri" w:cs="Calibri"/>
                <w:color w:val="6D6E71"/>
                <w:w w:val="95"/>
                <w:lang w:val="nl-NL"/>
              </w:rPr>
              <w:t>ot</w:t>
            </w:r>
            <w:r w:rsidRPr="00CA22F4">
              <w:rPr>
                <w:rFonts w:ascii="Calibri" w:eastAsia="Calibri" w:hAnsi="Calibri" w:cs="Calibri"/>
                <w:color w:val="6D6E71"/>
                <w:spacing w:val="6"/>
                <w:w w:val="95"/>
                <w:lang w:val="nl-NL"/>
              </w:rPr>
              <w:t xml:space="preserve"> </w:t>
            </w:r>
            <w:r w:rsidRPr="00CA22F4">
              <w:rPr>
                <w:rFonts w:ascii="Calibri" w:eastAsia="Calibri" w:hAnsi="Calibri" w:cs="Calibri"/>
                <w:color w:val="6D6E71"/>
                <w:spacing w:val="-2"/>
                <w:w w:val="95"/>
                <w:lang w:val="nl-NL"/>
              </w:rPr>
              <w:t>v</w:t>
            </w:r>
            <w:r w:rsidRPr="00CA22F4">
              <w:rPr>
                <w:rFonts w:ascii="Calibri" w:eastAsia="Calibri" w:hAnsi="Calibri" w:cs="Calibri"/>
                <w:color w:val="6D6E71"/>
                <w:w w:val="95"/>
                <w:lang w:val="nl-NL"/>
              </w:rPr>
              <w:t>e</w:t>
            </w:r>
            <w:r w:rsidRPr="00CA22F4">
              <w:rPr>
                <w:rFonts w:ascii="Calibri" w:eastAsia="Calibri" w:hAnsi="Calibri" w:cs="Calibri"/>
                <w:color w:val="6D6E71"/>
                <w:spacing w:val="-2"/>
                <w:w w:val="95"/>
                <w:lang w:val="nl-NL"/>
              </w:rPr>
              <w:t>r</w:t>
            </w:r>
            <w:r w:rsidRPr="00CA22F4">
              <w:rPr>
                <w:rFonts w:ascii="Calibri" w:eastAsia="Calibri" w:hAnsi="Calibri" w:cs="Calibri"/>
                <w:color w:val="6D6E71"/>
                <w:w w:val="95"/>
                <w:lang w:val="nl-NL"/>
              </w:rPr>
              <w:t>wij</w:t>
            </w:r>
            <w:r w:rsidRPr="00CA22F4">
              <w:rPr>
                <w:rFonts w:ascii="Calibri" w:eastAsia="Calibri" w:hAnsi="Calibri" w:cs="Calibri"/>
                <w:color w:val="6D6E71"/>
                <w:spacing w:val="-1"/>
                <w:w w:val="95"/>
                <w:lang w:val="nl-NL"/>
              </w:rPr>
              <w:t>d</w:t>
            </w:r>
            <w:r w:rsidRPr="00CA22F4">
              <w:rPr>
                <w:rFonts w:ascii="Calibri" w:eastAsia="Calibri" w:hAnsi="Calibri" w:cs="Calibri"/>
                <w:color w:val="6D6E71"/>
                <w:w w:val="95"/>
                <w:lang w:val="nl-NL"/>
              </w:rPr>
              <w:t>eri</w:t>
            </w:r>
            <w:r w:rsidRPr="00CA22F4">
              <w:rPr>
                <w:rFonts w:ascii="Calibri" w:eastAsia="Calibri" w:hAnsi="Calibri" w:cs="Calibri"/>
                <w:color w:val="6D6E71"/>
                <w:spacing w:val="-1"/>
                <w:w w:val="95"/>
                <w:lang w:val="nl-NL"/>
              </w:rPr>
              <w:t>n</w:t>
            </w:r>
            <w:r w:rsidRPr="00CA22F4">
              <w:rPr>
                <w:rFonts w:ascii="Calibri" w:eastAsia="Calibri" w:hAnsi="Calibri" w:cs="Calibri"/>
                <w:color w:val="6D6E71"/>
                <w:w w:val="95"/>
                <w:lang w:val="nl-NL"/>
              </w:rPr>
              <w:t>g</w:t>
            </w:r>
          </w:p>
        </w:tc>
        <w:tc>
          <w:tcPr>
            <w:tcW w:w="3710" w:type="dxa"/>
            <w:tcBorders>
              <w:top w:val="single" w:sz="8" w:space="0" w:color="000000"/>
              <w:left w:val="single" w:sz="8" w:space="0" w:color="000000"/>
              <w:bottom w:val="single" w:sz="8" w:space="0" w:color="000000"/>
              <w:right w:val="single" w:sz="8" w:space="0" w:color="000000"/>
            </w:tcBorders>
          </w:tcPr>
          <w:p w14:paraId="38CD5D69" w14:textId="77777777" w:rsidR="00852322" w:rsidRPr="00CA22F4" w:rsidRDefault="00852322" w:rsidP="00852322">
            <w:pPr>
              <w:rPr>
                <w:lang w:val="nl-NL"/>
              </w:rPr>
            </w:pPr>
          </w:p>
        </w:tc>
        <w:tc>
          <w:tcPr>
            <w:tcW w:w="1488" w:type="dxa"/>
            <w:tcBorders>
              <w:top w:val="single" w:sz="8" w:space="0" w:color="000000"/>
              <w:left w:val="single" w:sz="8" w:space="0" w:color="000000"/>
              <w:bottom w:val="single" w:sz="8" w:space="0" w:color="000000"/>
              <w:right w:val="single" w:sz="8" w:space="0" w:color="000000"/>
            </w:tcBorders>
          </w:tcPr>
          <w:p w14:paraId="3985553E" w14:textId="77777777" w:rsidR="00852322" w:rsidRPr="00CA22F4" w:rsidRDefault="00852322" w:rsidP="00852322">
            <w:pPr>
              <w:pStyle w:val="TableParagraph"/>
              <w:spacing w:before="25"/>
              <w:ind w:left="167"/>
              <w:rPr>
                <w:rFonts w:ascii="Calibri" w:eastAsia="Calibri" w:hAnsi="Calibri" w:cs="Calibri"/>
                <w:lang w:val="nl-NL"/>
              </w:rPr>
            </w:pPr>
            <w:r w:rsidRPr="00CA22F4">
              <w:rPr>
                <w:rFonts w:ascii="Calibri" w:eastAsia="Calibri" w:hAnsi="Calibri" w:cs="Calibri"/>
                <w:color w:val="6D6E71"/>
                <w:spacing w:val="-2"/>
                <w:w w:val="90"/>
                <w:lang w:val="nl-NL"/>
              </w:rPr>
              <w:t>S</w:t>
            </w:r>
            <w:r w:rsidRPr="00CA22F4">
              <w:rPr>
                <w:rFonts w:ascii="Calibri" w:eastAsia="Calibri" w:hAnsi="Calibri" w:cs="Calibri"/>
                <w:color w:val="6D6E71"/>
                <w:w w:val="90"/>
                <w:lang w:val="nl-NL"/>
              </w:rPr>
              <w:t>c</w:t>
            </w:r>
            <w:r w:rsidRPr="00CA22F4">
              <w:rPr>
                <w:rFonts w:ascii="Calibri" w:eastAsia="Calibri" w:hAnsi="Calibri" w:cs="Calibri"/>
                <w:color w:val="6D6E71"/>
                <w:spacing w:val="-1"/>
                <w:w w:val="90"/>
                <w:lang w:val="nl-NL"/>
              </w:rPr>
              <w:t>h</w:t>
            </w:r>
            <w:r w:rsidRPr="00CA22F4">
              <w:rPr>
                <w:rFonts w:ascii="Calibri" w:eastAsia="Calibri" w:hAnsi="Calibri" w:cs="Calibri"/>
                <w:color w:val="6D6E71"/>
                <w:w w:val="90"/>
                <w:lang w:val="nl-NL"/>
              </w:rPr>
              <w:t>ool</w:t>
            </w:r>
            <w:r w:rsidRPr="00CA22F4">
              <w:rPr>
                <w:rFonts w:ascii="Calibri" w:eastAsia="Calibri" w:hAnsi="Calibri" w:cs="Calibri"/>
                <w:color w:val="6D6E71"/>
                <w:spacing w:val="-3"/>
                <w:w w:val="90"/>
                <w:lang w:val="nl-NL"/>
              </w:rPr>
              <w:t>l</w:t>
            </w:r>
            <w:r w:rsidRPr="00CA22F4">
              <w:rPr>
                <w:rFonts w:ascii="Calibri" w:eastAsia="Calibri" w:hAnsi="Calibri" w:cs="Calibri"/>
                <w:color w:val="6D6E71"/>
                <w:w w:val="90"/>
                <w:lang w:val="nl-NL"/>
              </w:rPr>
              <w:t>ei</w:t>
            </w:r>
            <w:r w:rsidRPr="00CA22F4">
              <w:rPr>
                <w:rFonts w:ascii="Calibri" w:eastAsia="Calibri" w:hAnsi="Calibri" w:cs="Calibri"/>
                <w:color w:val="6D6E71"/>
                <w:spacing w:val="-1"/>
                <w:w w:val="90"/>
                <w:lang w:val="nl-NL"/>
              </w:rPr>
              <w:t>d</w:t>
            </w:r>
            <w:r w:rsidRPr="00CA22F4">
              <w:rPr>
                <w:rFonts w:ascii="Calibri" w:eastAsia="Calibri" w:hAnsi="Calibri" w:cs="Calibri"/>
                <w:color w:val="6D6E71"/>
                <w:w w:val="90"/>
                <w:lang w:val="nl-NL"/>
              </w:rPr>
              <w:t>i</w:t>
            </w:r>
            <w:r w:rsidRPr="00CA22F4">
              <w:rPr>
                <w:rFonts w:ascii="Calibri" w:eastAsia="Calibri" w:hAnsi="Calibri" w:cs="Calibri"/>
                <w:color w:val="6D6E71"/>
                <w:spacing w:val="-1"/>
                <w:w w:val="90"/>
                <w:lang w:val="nl-NL"/>
              </w:rPr>
              <w:t>n</w:t>
            </w:r>
            <w:r w:rsidRPr="00CA22F4">
              <w:rPr>
                <w:rFonts w:ascii="Calibri" w:eastAsia="Calibri" w:hAnsi="Calibri" w:cs="Calibri"/>
                <w:color w:val="6D6E71"/>
                <w:spacing w:val="-2"/>
                <w:w w:val="90"/>
                <w:lang w:val="nl-NL"/>
              </w:rPr>
              <w:t>g</w:t>
            </w:r>
            <w:r w:rsidRPr="00CA22F4">
              <w:rPr>
                <w:rFonts w:ascii="Calibri" w:eastAsia="Calibri" w:hAnsi="Calibri" w:cs="Calibri"/>
                <w:color w:val="6D6E71"/>
                <w:w w:val="90"/>
                <w:lang w:val="nl-NL"/>
              </w:rPr>
              <w:t>.</w:t>
            </w:r>
          </w:p>
        </w:tc>
        <w:tc>
          <w:tcPr>
            <w:tcW w:w="223" w:type="dxa"/>
            <w:tcBorders>
              <w:top w:val="single" w:sz="8" w:space="0" w:color="000000"/>
              <w:left w:val="single" w:sz="8" w:space="0" w:color="000000"/>
              <w:bottom w:val="single" w:sz="8" w:space="0" w:color="000000"/>
              <w:right w:val="single" w:sz="8" w:space="0" w:color="000000"/>
            </w:tcBorders>
          </w:tcPr>
          <w:p w14:paraId="4B240C08" w14:textId="77777777" w:rsidR="00852322" w:rsidRPr="00CA22F4" w:rsidRDefault="00852322" w:rsidP="00852322">
            <w:pPr>
              <w:rPr>
                <w:lang w:val="nl-NL"/>
              </w:rPr>
            </w:pPr>
          </w:p>
        </w:tc>
        <w:tc>
          <w:tcPr>
            <w:tcW w:w="221" w:type="dxa"/>
            <w:tcBorders>
              <w:top w:val="single" w:sz="8" w:space="0" w:color="000000"/>
              <w:left w:val="single" w:sz="8" w:space="0" w:color="000000"/>
              <w:bottom w:val="single" w:sz="8" w:space="0" w:color="000000"/>
              <w:right w:val="single" w:sz="8" w:space="0" w:color="000000"/>
            </w:tcBorders>
          </w:tcPr>
          <w:p w14:paraId="40EE66F2" w14:textId="77777777" w:rsidR="00852322" w:rsidRPr="00CA22F4" w:rsidRDefault="00852322" w:rsidP="00852322">
            <w:pPr>
              <w:rPr>
                <w:lang w:val="nl-NL"/>
              </w:rPr>
            </w:pPr>
          </w:p>
        </w:tc>
      </w:tr>
    </w:tbl>
    <w:p w14:paraId="5F40E076" w14:textId="77777777" w:rsidR="00852322" w:rsidRDefault="00852322" w:rsidP="00852322"/>
    <w:p w14:paraId="56EFFA77" w14:textId="77777777" w:rsidR="00624579" w:rsidRPr="00CA22F4" w:rsidRDefault="00624579">
      <w:pPr>
        <w:rPr>
          <w:lang w:val="nl-NL"/>
        </w:rPr>
        <w:sectPr w:rsidR="00624579" w:rsidRPr="00CA22F4">
          <w:headerReference w:type="default" r:id="rId123"/>
          <w:footerReference w:type="default" r:id="rId124"/>
          <w:pgSz w:w="16838" w:h="11920" w:orient="landscape"/>
          <w:pgMar w:top="1040" w:right="2420" w:bottom="280" w:left="1040" w:header="0" w:footer="0" w:gutter="0"/>
          <w:cols w:space="708"/>
        </w:sectPr>
      </w:pPr>
    </w:p>
    <w:p w14:paraId="4F687AC6" w14:textId="77777777" w:rsidR="00624579" w:rsidRPr="00CA22F4" w:rsidRDefault="00D119BF">
      <w:pPr>
        <w:pStyle w:val="Kop1"/>
        <w:spacing w:before="15"/>
        <w:ind w:left="113"/>
        <w:rPr>
          <w:rFonts w:cs="Calibri"/>
          <w:b w:val="0"/>
          <w:bCs w:val="0"/>
          <w:lang w:val="nl-NL"/>
        </w:rPr>
      </w:pPr>
      <w:r>
        <w:rPr>
          <w:noProof/>
          <w:lang w:val="nl-NL" w:eastAsia="nl-NL"/>
        </w:rPr>
        <mc:AlternateContent>
          <mc:Choice Requires="wpg">
            <w:drawing>
              <wp:anchor distT="0" distB="0" distL="114300" distR="114300" simplePos="0" relativeHeight="251661312" behindDoc="1" locked="0" layoutInCell="1" allowOverlap="1" wp14:anchorId="1A876509" wp14:editId="573BCC5B">
                <wp:simplePos x="0" y="0"/>
                <wp:positionH relativeFrom="page">
                  <wp:posOffset>-6350</wp:posOffset>
                </wp:positionH>
                <wp:positionV relativeFrom="page">
                  <wp:posOffset>10351770</wp:posOffset>
                </wp:positionV>
                <wp:extent cx="7573010" cy="346710"/>
                <wp:effectExtent l="3175" t="0" r="5715" b="0"/>
                <wp:wrapNone/>
                <wp:docPr id="29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98" name="Group 8"/>
                        <wpg:cNvGrpSpPr>
                          <a:grpSpLocks/>
                        </wpg:cNvGrpSpPr>
                        <wpg:grpSpPr bwMode="auto">
                          <a:xfrm>
                            <a:off x="0" y="16312"/>
                            <a:ext cx="11906" cy="526"/>
                            <a:chOff x="0" y="16312"/>
                            <a:chExt cx="11906" cy="526"/>
                          </a:xfrm>
                        </wpg:grpSpPr>
                        <wps:wsp>
                          <wps:cNvPr id="299" name="Freeform 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6"/>
                        <wpg:cNvGrpSpPr>
                          <a:grpSpLocks/>
                        </wpg:cNvGrpSpPr>
                        <wpg:grpSpPr bwMode="auto">
                          <a:xfrm>
                            <a:off x="0" y="16314"/>
                            <a:ext cx="11906" cy="2"/>
                            <a:chOff x="0" y="16314"/>
                            <a:chExt cx="11906" cy="2"/>
                          </a:xfrm>
                        </wpg:grpSpPr>
                        <wps:wsp>
                          <wps:cNvPr id="301" name="Freeform 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8A4FC5" id="Group 5" o:spid="_x0000_s1026" style="position:absolute;margin-left:-.5pt;margin-top:815.1pt;width:596.3pt;height:27.3pt;z-index:-251655168;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">
                <v:group id="Group 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" path="m,526r11906,l11906,,,,,526xe" fillcolor="#00aeef" stroked="f">
                    <v:path arrowok="t" o:connecttype="custom" o:connectlocs="0,16838;11906,16838;11906,16312;0,16312;0,16838" o:connectangles="0,0,0,0,0"/>
                  </v:shape>
                </v:group>
                <v:group id="Group 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62336" behindDoc="1" locked="0" layoutInCell="1" allowOverlap="1" wp14:anchorId="2C1BA0D7" wp14:editId="3AF63385">
                <wp:simplePos x="0" y="0"/>
                <wp:positionH relativeFrom="page">
                  <wp:posOffset>0</wp:posOffset>
                </wp:positionH>
                <wp:positionV relativeFrom="page">
                  <wp:posOffset>0</wp:posOffset>
                </wp:positionV>
                <wp:extent cx="7560310" cy="570865"/>
                <wp:effectExtent l="9525" t="0" r="2540" b="635"/>
                <wp:wrapNone/>
                <wp:docPr id="2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96" name="Freeform 4"/>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6A3E4" id="Group 3" o:spid="_x0000_s1026" style="position:absolute;margin-left:0;margin-top:0;width:595.3pt;height:44.95pt;z-index:-251654144;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">
                <v:shape id="Freeform 4"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sidR="00CA22F4" w:rsidRPr="00CA22F4">
        <w:rPr>
          <w:rFonts w:cs="Calibri"/>
          <w:color w:val="D7DF23"/>
          <w:lang w:val="nl-NL"/>
        </w:rPr>
        <w:t>Bijla</w:t>
      </w:r>
      <w:r w:rsidR="00CA22F4" w:rsidRPr="00CA22F4">
        <w:rPr>
          <w:rFonts w:cs="Calibri"/>
          <w:color w:val="D7DF23"/>
          <w:spacing w:val="-6"/>
          <w:lang w:val="nl-NL"/>
        </w:rPr>
        <w:t>g</w:t>
      </w:r>
      <w:r w:rsidR="00CA22F4" w:rsidRPr="00CA22F4">
        <w:rPr>
          <w:rFonts w:cs="Calibri"/>
          <w:color w:val="D7DF23"/>
          <w:lang w:val="nl-NL"/>
        </w:rPr>
        <w:t>e</w:t>
      </w:r>
      <w:r w:rsidR="00CA22F4" w:rsidRPr="00CA22F4">
        <w:rPr>
          <w:rFonts w:cs="Calibri"/>
          <w:color w:val="D7DF23"/>
          <w:spacing w:val="-14"/>
          <w:lang w:val="nl-NL"/>
        </w:rPr>
        <w:t xml:space="preserve"> </w:t>
      </w:r>
      <w:r w:rsidR="00CA22F4" w:rsidRPr="00CA22F4">
        <w:rPr>
          <w:rFonts w:cs="Calibri"/>
          <w:color w:val="D7DF23"/>
          <w:lang w:val="nl-NL"/>
        </w:rPr>
        <w:t>16</w:t>
      </w:r>
    </w:p>
    <w:p w14:paraId="763AEC12" w14:textId="77777777" w:rsidR="00624579" w:rsidRPr="00CA22F4" w:rsidRDefault="00CA22F4">
      <w:pPr>
        <w:pStyle w:val="Kop2"/>
        <w:spacing w:line="304" w:lineRule="exact"/>
        <w:ind w:left="113"/>
        <w:rPr>
          <w:b w:val="0"/>
          <w:bCs w:val="0"/>
          <w:lang w:val="nl-NL"/>
        </w:rPr>
      </w:pPr>
      <w:r w:rsidRPr="00CA22F4">
        <w:rPr>
          <w:color w:val="6D6E71"/>
          <w:lang w:val="nl-NL"/>
        </w:rPr>
        <w:t>Schema klac</w:t>
      </w:r>
      <w:r w:rsidRPr="00CA22F4">
        <w:rPr>
          <w:color w:val="6D6E71"/>
          <w:spacing w:val="-3"/>
          <w:lang w:val="nl-NL"/>
        </w:rPr>
        <w:t>h</w:t>
      </w:r>
      <w:r w:rsidRPr="00CA22F4">
        <w:rPr>
          <w:color w:val="6D6E71"/>
          <w:spacing w:val="-4"/>
          <w:lang w:val="nl-NL"/>
        </w:rPr>
        <w:t>t</w:t>
      </w:r>
      <w:r w:rsidRPr="00CA22F4">
        <w:rPr>
          <w:color w:val="6D6E71"/>
          <w:lang w:val="nl-NL"/>
        </w:rPr>
        <w:t>enp</w:t>
      </w:r>
      <w:r w:rsidRPr="00CA22F4">
        <w:rPr>
          <w:color w:val="6D6E71"/>
          <w:spacing w:val="-4"/>
          <w:lang w:val="nl-NL"/>
        </w:rPr>
        <w:t>r</w:t>
      </w:r>
      <w:r w:rsidRPr="00CA22F4">
        <w:rPr>
          <w:color w:val="6D6E71"/>
          <w:lang w:val="nl-NL"/>
        </w:rPr>
        <w:t>ocedu</w:t>
      </w:r>
      <w:r w:rsidRPr="00CA22F4">
        <w:rPr>
          <w:color w:val="6D6E71"/>
          <w:spacing w:val="-4"/>
          <w:lang w:val="nl-NL"/>
        </w:rPr>
        <w:t>r</w:t>
      </w:r>
      <w:r w:rsidRPr="00CA22F4">
        <w:rPr>
          <w:color w:val="6D6E71"/>
          <w:lang w:val="nl-NL"/>
        </w:rPr>
        <w:t>e</w:t>
      </w:r>
    </w:p>
    <w:p w14:paraId="4D7F6F31" w14:textId="77777777" w:rsidR="00624579" w:rsidRPr="00CA22F4" w:rsidRDefault="00624579">
      <w:pPr>
        <w:spacing w:before="4" w:line="220" w:lineRule="exact"/>
        <w:rPr>
          <w:lang w:val="nl-NL"/>
        </w:rPr>
      </w:pPr>
    </w:p>
    <w:p w14:paraId="2CD97FFF" w14:textId="77777777" w:rsidR="00624579" w:rsidRPr="00CA22F4" w:rsidRDefault="00D119BF">
      <w:pPr>
        <w:ind w:left="113"/>
        <w:rPr>
          <w:rFonts w:ascii="Times New Roman" w:eastAsia="Times New Roman" w:hAnsi="Times New Roman" w:cs="Times New Roman"/>
          <w:sz w:val="20"/>
          <w:szCs w:val="20"/>
          <w:lang w:val="nl-NL"/>
        </w:rPr>
      </w:pPr>
      <w:r>
        <w:rPr>
          <w:noProof/>
          <w:lang w:val="nl-NL" w:eastAsia="nl-NL"/>
        </w:rPr>
        <w:drawing>
          <wp:inline distT="0" distB="0" distL="0" distR="0" wp14:anchorId="12233FE0" wp14:editId="6D561D95">
            <wp:extent cx="6082665" cy="6273800"/>
            <wp:effectExtent l="0" t="0" r="0" b="0"/>
            <wp:docPr id="29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82665" cy="6273800"/>
                    </a:xfrm>
                    <a:prstGeom prst="rect">
                      <a:avLst/>
                    </a:prstGeom>
                    <a:noFill/>
                    <a:ln>
                      <a:noFill/>
                    </a:ln>
                  </pic:spPr>
                </pic:pic>
              </a:graphicData>
            </a:graphic>
          </wp:inline>
        </w:drawing>
      </w:r>
    </w:p>
    <w:p w14:paraId="2F102145" w14:textId="77777777" w:rsidR="00624579" w:rsidRPr="00CA22F4" w:rsidRDefault="00624579">
      <w:pPr>
        <w:spacing w:before="10" w:line="160" w:lineRule="exact"/>
        <w:rPr>
          <w:sz w:val="16"/>
          <w:szCs w:val="16"/>
          <w:lang w:val="nl-NL"/>
        </w:rPr>
      </w:pPr>
    </w:p>
    <w:p w14:paraId="18D9206C" w14:textId="77777777" w:rsidR="00624579" w:rsidRPr="00CA22F4" w:rsidRDefault="00624579">
      <w:pPr>
        <w:spacing w:line="200" w:lineRule="exact"/>
        <w:rPr>
          <w:sz w:val="20"/>
          <w:szCs w:val="20"/>
          <w:lang w:val="nl-NL"/>
        </w:rPr>
      </w:pPr>
    </w:p>
    <w:p w14:paraId="5CBD863B" w14:textId="77777777" w:rsidR="00624579" w:rsidRPr="00CA22F4" w:rsidRDefault="00624579">
      <w:pPr>
        <w:spacing w:line="200" w:lineRule="exact"/>
        <w:rPr>
          <w:sz w:val="20"/>
          <w:szCs w:val="20"/>
          <w:lang w:val="nl-NL"/>
        </w:rPr>
      </w:pPr>
    </w:p>
    <w:p w14:paraId="6DD36BB5" w14:textId="77777777" w:rsidR="00624579" w:rsidRPr="00CA22F4" w:rsidRDefault="00624579">
      <w:pPr>
        <w:spacing w:line="200" w:lineRule="exact"/>
        <w:rPr>
          <w:sz w:val="20"/>
          <w:szCs w:val="20"/>
          <w:lang w:val="nl-NL"/>
        </w:rPr>
      </w:pPr>
    </w:p>
    <w:p w14:paraId="62D7FCA2" w14:textId="77777777" w:rsidR="00624579" w:rsidRPr="00CA22F4" w:rsidRDefault="00624579">
      <w:pPr>
        <w:spacing w:line="200" w:lineRule="exact"/>
        <w:rPr>
          <w:sz w:val="20"/>
          <w:szCs w:val="20"/>
          <w:lang w:val="nl-NL"/>
        </w:rPr>
      </w:pPr>
    </w:p>
    <w:p w14:paraId="1303B2B0" w14:textId="77777777" w:rsidR="00624579" w:rsidRPr="00CA22F4" w:rsidRDefault="00624579">
      <w:pPr>
        <w:spacing w:line="200" w:lineRule="exact"/>
        <w:rPr>
          <w:sz w:val="20"/>
          <w:szCs w:val="20"/>
          <w:lang w:val="nl-NL"/>
        </w:rPr>
      </w:pPr>
    </w:p>
    <w:p w14:paraId="0FEAC9A1" w14:textId="77777777" w:rsidR="00624579" w:rsidRPr="00CA22F4" w:rsidRDefault="00624579">
      <w:pPr>
        <w:spacing w:line="200" w:lineRule="exact"/>
        <w:rPr>
          <w:sz w:val="20"/>
          <w:szCs w:val="20"/>
          <w:lang w:val="nl-NL"/>
        </w:rPr>
      </w:pPr>
    </w:p>
    <w:p w14:paraId="3D45E81A" w14:textId="77777777" w:rsidR="00624579" w:rsidRPr="00CA22F4" w:rsidRDefault="00624579">
      <w:pPr>
        <w:spacing w:line="200" w:lineRule="exact"/>
        <w:rPr>
          <w:sz w:val="20"/>
          <w:szCs w:val="20"/>
          <w:lang w:val="nl-NL"/>
        </w:rPr>
      </w:pPr>
    </w:p>
    <w:p w14:paraId="3DE5F347" w14:textId="77777777" w:rsidR="00624579" w:rsidRPr="00CA22F4" w:rsidRDefault="00624579">
      <w:pPr>
        <w:spacing w:line="200" w:lineRule="exact"/>
        <w:rPr>
          <w:sz w:val="20"/>
          <w:szCs w:val="20"/>
          <w:lang w:val="nl-NL"/>
        </w:rPr>
      </w:pPr>
    </w:p>
    <w:p w14:paraId="39B2CFB9" w14:textId="77777777" w:rsidR="00624579" w:rsidRPr="00CA22F4" w:rsidRDefault="00624579">
      <w:pPr>
        <w:spacing w:line="200" w:lineRule="exact"/>
        <w:rPr>
          <w:sz w:val="20"/>
          <w:szCs w:val="20"/>
          <w:lang w:val="nl-NL"/>
        </w:rPr>
      </w:pPr>
    </w:p>
    <w:p w14:paraId="1BD7B963" w14:textId="77777777" w:rsidR="00624579" w:rsidRPr="00CA22F4" w:rsidRDefault="00624579">
      <w:pPr>
        <w:spacing w:line="200" w:lineRule="exact"/>
        <w:rPr>
          <w:sz w:val="20"/>
          <w:szCs w:val="20"/>
          <w:lang w:val="nl-NL"/>
        </w:rPr>
      </w:pPr>
    </w:p>
    <w:p w14:paraId="3DEFC1E3" w14:textId="77777777" w:rsidR="00624579" w:rsidRPr="00CA22F4" w:rsidRDefault="00624579">
      <w:pPr>
        <w:spacing w:line="200" w:lineRule="exact"/>
        <w:rPr>
          <w:sz w:val="20"/>
          <w:szCs w:val="20"/>
          <w:lang w:val="nl-NL"/>
        </w:rPr>
      </w:pPr>
    </w:p>
    <w:p w14:paraId="31EE00C6" w14:textId="77777777" w:rsidR="00624579" w:rsidRPr="00CA22F4" w:rsidRDefault="00624579">
      <w:pPr>
        <w:spacing w:line="200" w:lineRule="exact"/>
        <w:rPr>
          <w:sz w:val="20"/>
          <w:szCs w:val="20"/>
          <w:lang w:val="nl-NL"/>
        </w:rPr>
      </w:pPr>
    </w:p>
    <w:p w14:paraId="12A08792" w14:textId="77777777" w:rsidR="00624579" w:rsidRPr="00CA22F4" w:rsidRDefault="00624579">
      <w:pPr>
        <w:spacing w:line="200" w:lineRule="exact"/>
        <w:rPr>
          <w:sz w:val="20"/>
          <w:szCs w:val="20"/>
          <w:lang w:val="nl-NL"/>
        </w:rPr>
      </w:pPr>
    </w:p>
    <w:p w14:paraId="337DA523" w14:textId="77777777" w:rsidR="00624579" w:rsidRPr="00CA22F4" w:rsidRDefault="00624579">
      <w:pPr>
        <w:spacing w:line="200" w:lineRule="exact"/>
        <w:rPr>
          <w:sz w:val="20"/>
          <w:szCs w:val="20"/>
          <w:lang w:val="nl-NL"/>
        </w:rPr>
      </w:pPr>
    </w:p>
    <w:p w14:paraId="7634F2EC" w14:textId="77777777" w:rsidR="00624579" w:rsidRPr="00CA22F4" w:rsidRDefault="00624579">
      <w:pPr>
        <w:spacing w:line="200" w:lineRule="exact"/>
        <w:rPr>
          <w:sz w:val="20"/>
          <w:szCs w:val="20"/>
          <w:lang w:val="nl-NL"/>
        </w:rPr>
      </w:pPr>
    </w:p>
    <w:p w14:paraId="68584550" w14:textId="77777777" w:rsidR="00624579" w:rsidRDefault="00624579">
      <w:pPr>
        <w:spacing w:line="200" w:lineRule="exact"/>
        <w:rPr>
          <w:sz w:val="20"/>
          <w:szCs w:val="20"/>
          <w:lang w:val="nl-NL"/>
        </w:rPr>
      </w:pPr>
    </w:p>
    <w:p w14:paraId="1D67F863" w14:textId="77777777" w:rsidR="00852322" w:rsidRDefault="00852322">
      <w:pPr>
        <w:spacing w:line="200" w:lineRule="exact"/>
        <w:rPr>
          <w:sz w:val="20"/>
          <w:szCs w:val="20"/>
          <w:lang w:val="nl-NL"/>
        </w:rPr>
      </w:pPr>
    </w:p>
    <w:p w14:paraId="38B0BE24" w14:textId="77777777" w:rsidR="00852322" w:rsidRDefault="00852322">
      <w:pPr>
        <w:spacing w:line="200" w:lineRule="exact"/>
        <w:rPr>
          <w:sz w:val="20"/>
          <w:szCs w:val="20"/>
          <w:lang w:val="nl-NL"/>
        </w:rPr>
      </w:pPr>
    </w:p>
    <w:p w14:paraId="6F7B2C30" w14:textId="77777777" w:rsidR="00852322" w:rsidRDefault="00852322">
      <w:pPr>
        <w:spacing w:line="200" w:lineRule="exact"/>
        <w:rPr>
          <w:sz w:val="20"/>
          <w:szCs w:val="20"/>
          <w:lang w:val="nl-NL"/>
        </w:rPr>
      </w:pPr>
    </w:p>
    <w:p w14:paraId="635B27B8" w14:textId="77777777" w:rsidR="00852322" w:rsidRDefault="00852322">
      <w:pPr>
        <w:spacing w:line="200" w:lineRule="exact"/>
        <w:rPr>
          <w:sz w:val="20"/>
          <w:szCs w:val="20"/>
          <w:lang w:val="nl-NL"/>
        </w:rPr>
      </w:pPr>
    </w:p>
    <w:p w14:paraId="3B0FA878" w14:textId="77777777" w:rsidR="00852322" w:rsidRDefault="00852322">
      <w:pPr>
        <w:spacing w:line="200" w:lineRule="exact"/>
        <w:rPr>
          <w:sz w:val="20"/>
          <w:szCs w:val="20"/>
          <w:lang w:val="nl-NL"/>
        </w:rPr>
      </w:pPr>
    </w:p>
    <w:p w14:paraId="62BEC946" w14:textId="77777777" w:rsidR="00852322" w:rsidRDefault="00852322">
      <w:pPr>
        <w:spacing w:line="200" w:lineRule="exact"/>
        <w:rPr>
          <w:sz w:val="20"/>
          <w:szCs w:val="20"/>
          <w:lang w:val="nl-NL"/>
        </w:rPr>
      </w:pPr>
    </w:p>
    <w:p w14:paraId="4C3C7FC9" w14:textId="77777777" w:rsidR="00852322" w:rsidRDefault="00852322">
      <w:pPr>
        <w:spacing w:line="200" w:lineRule="exact"/>
        <w:rPr>
          <w:sz w:val="20"/>
          <w:szCs w:val="20"/>
          <w:lang w:val="nl-NL"/>
        </w:rPr>
      </w:pPr>
    </w:p>
    <w:p w14:paraId="47FF1770" w14:textId="77777777" w:rsidR="00852322" w:rsidRPr="00CA22F4" w:rsidRDefault="00852322" w:rsidP="00852322">
      <w:pPr>
        <w:pStyle w:val="Kop1"/>
        <w:spacing w:before="15"/>
        <w:ind w:left="113"/>
        <w:rPr>
          <w:rFonts w:cs="Calibri"/>
          <w:b w:val="0"/>
          <w:bCs w:val="0"/>
          <w:lang w:val="nl-NL"/>
        </w:rPr>
      </w:pPr>
      <w:r>
        <w:rPr>
          <w:noProof/>
          <w:lang w:val="nl-NL" w:eastAsia="nl-NL"/>
        </w:rPr>
        <mc:AlternateContent>
          <mc:Choice Requires="wpg">
            <w:drawing>
              <wp:anchor distT="0" distB="0" distL="114300" distR="114300" simplePos="0" relativeHeight="251680768" behindDoc="1" locked="0" layoutInCell="1" allowOverlap="1" wp14:anchorId="1BB9D996" wp14:editId="43DD1E18">
                <wp:simplePos x="0" y="0"/>
                <wp:positionH relativeFrom="page">
                  <wp:posOffset>-6350</wp:posOffset>
                </wp:positionH>
                <wp:positionV relativeFrom="page">
                  <wp:posOffset>10351770</wp:posOffset>
                </wp:positionV>
                <wp:extent cx="7573010" cy="346710"/>
                <wp:effectExtent l="3175" t="0" r="5715" b="0"/>
                <wp:wrapNone/>
                <wp:docPr id="7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721" name="Group 8"/>
                        <wpg:cNvGrpSpPr>
                          <a:grpSpLocks/>
                        </wpg:cNvGrpSpPr>
                        <wpg:grpSpPr bwMode="auto">
                          <a:xfrm>
                            <a:off x="0" y="16312"/>
                            <a:ext cx="11906" cy="526"/>
                            <a:chOff x="0" y="16312"/>
                            <a:chExt cx="11906" cy="526"/>
                          </a:xfrm>
                        </wpg:grpSpPr>
                        <wps:wsp>
                          <wps:cNvPr id="722" name="Freeform 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
                        <wpg:cNvGrpSpPr>
                          <a:grpSpLocks/>
                        </wpg:cNvGrpSpPr>
                        <wpg:grpSpPr bwMode="auto">
                          <a:xfrm>
                            <a:off x="0" y="16314"/>
                            <a:ext cx="11906" cy="2"/>
                            <a:chOff x="0" y="16314"/>
                            <a:chExt cx="11906" cy="2"/>
                          </a:xfrm>
                        </wpg:grpSpPr>
                        <wps:wsp>
                          <wps:cNvPr id="724" name="Freeform 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3DBD64" id="Group 5" o:spid="_x0000_s1026" style="position:absolute;margin-left:-.5pt;margin-top:815.1pt;width:596.3pt;height:27.3pt;z-index:-251635712;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">
                <v:group id="Group 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" path="m,526r11906,l11906,,,,,526xe" fillcolor="#00aeef" stroked="f">
                    <v:path arrowok="t" o:connecttype="custom" o:connectlocs="0,16838;11906,16838;11906,16312;0,16312;0,16838" o:connectangles="0,0,0,0,0"/>
                  </v:shape>
                </v:group>
                <v:group id="Group 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g">
            <w:drawing>
              <wp:anchor distT="0" distB="0" distL="114300" distR="114300" simplePos="0" relativeHeight="251681792" behindDoc="1" locked="0" layoutInCell="1" allowOverlap="1" wp14:anchorId="14D846F4" wp14:editId="4826B603">
                <wp:simplePos x="0" y="0"/>
                <wp:positionH relativeFrom="page">
                  <wp:posOffset>0</wp:posOffset>
                </wp:positionH>
                <wp:positionV relativeFrom="page">
                  <wp:posOffset>0</wp:posOffset>
                </wp:positionV>
                <wp:extent cx="7560310" cy="570865"/>
                <wp:effectExtent l="9525" t="0" r="2540" b="635"/>
                <wp:wrapNone/>
                <wp:docPr id="7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726" name="Freeform 4"/>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A1D8D" id="Group 3" o:spid="_x0000_s1026" style="position:absolute;margin-left:0;margin-top:0;width:595.3pt;height:44.95pt;z-index:-251634688;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">
                <v:shape id="Freeform 4"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sidRPr="00CA22F4">
        <w:rPr>
          <w:rFonts w:cs="Calibri"/>
          <w:color w:val="D7DF23"/>
          <w:lang w:val="nl-NL"/>
        </w:rPr>
        <w:t>Bijla</w:t>
      </w:r>
      <w:r w:rsidRPr="00CA22F4">
        <w:rPr>
          <w:rFonts w:cs="Calibri"/>
          <w:color w:val="D7DF23"/>
          <w:spacing w:val="-6"/>
          <w:lang w:val="nl-NL"/>
        </w:rPr>
        <w:t>g</w:t>
      </w:r>
      <w:r w:rsidRPr="00CA22F4">
        <w:rPr>
          <w:rFonts w:cs="Calibri"/>
          <w:color w:val="D7DF23"/>
          <w:lang w:val="nl-NL"/>
        </w:rPr>
        <w:t>e</w:t>
      </w:r>
      <w:r w:rsidRPr="00CA22F4">
        <w:rPr>
          <w:rFonts w:cs="Calibri"/>
          <w:color w:val="D7DF23"/>
          <w:spacing w:val="-14"/>
          <w:lang w:val="nl-NL"/>
        </w:rPr>
        <w:t xml:space="preserve"> </w:t>
      </w:r>
      <w:r w:rsidR="00F31195">
        <w:rPr>
          <w:rFonts w:cs="Calibri"/>
          <w:color w:val="D7DF23"/>
          <w:lang w:val="nl-NL"/>
        </w:rPr>
        <w:t>17</w:t>
      </w:r>
    </w:p>
    <w:p w14:paraId="2033003A" w14:textId="77777777" w:rsidR="00852322" w:rsidRDefault="00852322" w:rsidP="00852322">
      <w:pPr>
        <w:rPr>
          <w:i/>
        </w:rPr>
      </w:pPr>
    </w:p>
    <w:p w14:paraId="5F9C710F" w14:textId="77777777" w:rsidR="00852322" w:rsidRDefault="00852322" w:rsidP="00852322">
      <w:pPr>
        <w:rPr>
          <w:i/>
        </w:rPr>
      </w:pPr>
    </w:p>
    <w:p w14:paraId="0FAA2AF0" w14:textId="77777777" w:rsidR="00852322" w:rsidRPr="00C34366" w:rsidRDefault="00852322" w:rsidP="00852322">
      <w:pPr>
        <w:rPr>
          <w:rFonts w:ascii="Calibri" w:hAnsi="Calibri"/>
          <w:i/>
        </w:rPr>
      </w:pPr>
      <w:r w:rsidRPr="00C34366">
        <w:rPr>
          <w:rFonts w:ascii="Calibri" w:hAnsi="Calibri"/>
          <w:i/>
        </w:rPr>
        <w:t xml:space="preserve">Privacyverklaring </w:t>
      </w:r>
    </w:p>
    <w:p w14:paraId="0E3DEE8A" w14:textId="77777777" w:rsidR="00852322" w:rsidRPr="00C34366" w:rsidRDefault="00852322" w:rsidP="00852322">
      <w:pPr>
        <w:rPr>
          <w:rFonts w:ascii="Calibri" w:hAnsi="Calibri"/>
          <w:i/>
        </w:rPr>
      </w:pPr>
    </w:p>
    <w:p w14:paraId="78F4E431" w14:textId="77777777" w:rsidR="00852322" w:rsidRPr="00C34366" w:rsidRDefault="00852322" w:rsidP="00852322">
      <w:pPr>
        <w:rPr>
          <w:rFonts w:ascii="Calibri" w:hAnsi="Calibri"/>
          <w:i/>
        </w:rPr>
      </w:pPr>
      <w:r w:rsidRPr="00C34366">
        <w:rPr>
          <w:rFonts w:ascii="Calibri" w:hAnsi="Calibri"/>
          <w:i/>
        </w:rPr>
        <w:t xml:space="preserve">Op basisschool </w:t>
      </w:r>
      <w:r w:rsidRPr="00C34366">
        <w:rPr>
          <w:rFonts w:ascii="Calibri" w:hAnsi="Calibri"/>
          <w:i/>
          <w:highlight w:val="yellow"/>
        </w:rPr>
        <w:t>‘NAAM SCHOOL’</w:t>
      </w:r>
      <w:r w:rsidRPr="00C34366">
        <w:rPr>
          <w:rFonts w:ascii="Calibri" w:hAnsi="Calibri"/>
          <w:i/>
        </w:rPr>
        <w:t xml:space="preserve"> worden moderne lesmethoden gebruikt. Een aantal daarvan zijn digitale leermiddelen. Dat doen we om uw kind zo goed mogelijk op zijn of haar toekomst voor te bereiden. Bovendien groeien hiermee de mogelijkheden om hem of haar op maat les te geven. </w:t>
      </w:r>
    </w:p>
    <w:p w14:paraId="65E3379D" w14:textId="77777777" w:rsidR="00852322" w:rsidRPr="00C34366" w:rsidRDefault="00852322" w:rsidP="00852322">
      <w:pPr>
        <w:rPr>
          <w:rFonts w:ascii="Calibri" w:hAnsi="Calibri"/>
        </w:rPr>
      </w:pPr>
      <w:r w:rsidRPr="00C34366">
        <w:rPr>
          <w:rFonts w:ascii="Calibri" w:hAnsi="Calibri"/>
          <w:i/>
        </w:rPr>
        <w:t>Bij het gebruik van digitale leermiddelen worden persoonsgegevens van de kinderen gebruikt. Deze persoonsgegevens worden alleen verwerkt voor zover deze nodig zijn voor onderwijsdoeleinden, zoals een goede werking van het digitale leermiddel</w:t>
      </w:r>
      <w:r w:rsidRPr="00C34366">
        <w:rPr>
          <w:rFonts w:ascii="Calibri" w:hAnsi="Calibri"/>
        </w:rPr>
        <w:t>. Het gaat daarbij om:</w:t>
      </w:r>
    </w:p>
    <w:p w14:paraId="58D98023" w14:textId="77777777" w:rsidR="00852322" w:rsidRPr="00C34366" w:rsidRDefault="00852322" w:rsidP="00CD3340">
      <w:pPr>
        <w:pStyle w:val="Lijstalinea"/>
        <w:widowControl/>
        <w:numPr>
          <w:ilvl w:val="0"/>
          <w:numId w:val="33"/>
        </w:numPr>
        <w:spacing w:after="200" w:line="276" w:lineRule="auto"/>
        <w:contextualSpacing/>
        <w:rPr>
          <w:rFonts w:ascii="Calibri" w:hAnsi="Calibri"/>
        </w:rPr>
      </w:pPr>
      <w:r w:rsidRPr="00C34366">
        <w:rPr>
          <w:rFonts w:ascii="Calibri" w:hAnsi="Calibri"/>
        </w:rPr>
        <w:t xml:space="preserve">voor- en achternaam, tussenvoegsel, </w:t>
      </w:r>
    </w:p>
    <w:p w14:paraId="2B15B374" w14:textId="77777777" w:rsidR="00852322" w:rsidRPr="00C34366" w:rsidRDefault="00852322" w:rsidP="00CD3340">
      <w:pPr>
        <w:pStyle w:val="Lijstalinea"/>
        <w:widowControl/>
        <w:numPr>
          <w:ilvl w:val="0"/>
          <w:numId w:val="33"/>
        </w:numPr>
        <w:spacing w:after="200" w:line="276" w:lineRule="auto"/>
        <w:contextualSpacing/>
        <w:rPr>
          <w:rFonts w:ascii="Calibri" w:hAnsi="Calibri"/>
        </w:rPr>
      </w:pPr>
      <w:r w:rsidRPr="00C34366">
        <w:rPr>
          <w:rFonts w:ascii="Calibri" w:hAnsi="Calibri"/>
        </w:rPr>
        <w:t xml:space="preserve">leeftijd in jaren en maanden, </w:t>
      </w:r>
    </w:p>
    <w:p w14:paraId="7A9242D4" w14:textId="77777777" w:rsidR="00852322" w:rsidRPr="00C34366" w:rsidRDefault="00852322" w:rsidP="00CD3340">
      <w:pPr>
        <w:pStyle w:val="Lijstalinea"/>
        <w:widowControl/>
        <w:numPr>
          <w:ilvl w:val="0"/>
          <w:numId w:val="33"/>
        </w:numPr>
        <w:spacing w:after="200" w:line="276" w:lineRule="auto"/>
        <w:contextualSpacing/>
        <w:rPr>
          <w:rFonts w:ascii="Calibri" w:hAnsi="Calibri"/>
        </w:rPr>
      </w:pPr>
      <w:r w:rsidRPr="00C34366">
        <w:rPr>
          <w:rFonts w:ascii="Calibri" w:hAnsi="Calibri"/>
        </w:rPr>
        <w:t xml:space="preserve">de klas en school van het kind. </w:t>
      </w:r>
    </w:p>
    <w:p w14:paraId="581AA91D" w14:textId="77777777" w:rsidR="00852322" w:rsidRPr="00C34366" w:rsidRDefault="00852322" w:rsidP="00852322">
      <w:pPr>
        <w:rPr>
          <w:rFonts w:ascii="Calibri" w:hAnsi="Calibri"/>
        </w:rPr>
      </w:pPr>
      <w:r w:rsidRPr="00C34366">
        <w:rPr>
          <w:rFonts w:ascii="Calibri" w:hAnsi="Calibri"/>
        </w:rPr>
        <w:t xml:space="preserve">Een leerkracht kan hierdoor bijvoorbeeld zien wat een kind met lesstof heeft gedaan en wat het resultaat daarvan is. Deze gegevens worden niet op school, maar in een beveiligde omgeving op computers van de betreffende uitgeverijen opgeslagen. De persoonsgegevens van kinderen worden door educatieve uitgeverijen niet voor andere doeleinden gebruikt. Educatieve uitgeverijen zorgen ervoor dat zij de persoonsgegevens van leerlingen niet langer bewaren dan noodzakelijk is voor dat doel. De regel dat deze gegevens alleen worden gebruikt voor onderwijsdoeleinden – en dus niet worden doorverkocht of worden gebruikt voor aanbiedingen of reclame – is vastgelegd in het bindend privacyreglement van de GEU (Groep Educatieve Uitgeverijen) en de met de uitgeverij afgesloten Bewerkersovereenkomst. </w:t>
      </w:r>
    </w:p>
    <w:p w14:paraId="11D69F2B" w14:textId="77777777" w:rsidR="00852322" w:rsidRPr="00C34366" w:rsidRDefault="00852322" w:rsidP="00852322">
      <w:pPr>
        <w:rPr>
          <w:rFonts w:ascii="Calibri" w:hAnsi="Calibri"/>
        </w:rPr>
      </w:pPr>
      <w:r w:rsidRPr="00C34366">
        <w:rPr>
          <w:rFonts w:ascii="Calibri" w:hAnsi="Calibri"/>
        </w:rPr>
        <w:t>Als ouder of verzorger kunt u er dus van uitgaan dat ‘</w:t>
      </w:r>
      <w:r w:rsidRPr="00C34366">
        <w:rPr>
          <w:rFonts w:ascii="Calibri" w:hAnsi="Calibri"/>
          <w:highlight w:val="yellow"/>
        </w:rPr>
        <w:t>NAAM SCHOOL’</w:t>
      </w:r>
      <w:r w:rsidRPr="00C34366">
        <w:rPr>
          <w:rFonts w:ascii="Calibri" w:hAnsi="Calibri"/>
        </w:rPr>
        <w:t xml:space="preserve"> verantwoord omgaat met de privégegevens van uw kind en dat de privacy van hem of haar bij de school in goede handen is. Ook wij vinden die privacy van grote waarde en we doen er dan ook zoveel mogelijk aan om die te beschermen. Dit wordt onder meer gewaarborgd door het up-to-date houden van de besturingssystemen van de computers en de programmatuur.</w:t>
      </w:r>
    </w:p>
    <w:p w14:paraId="71A50218" w14:textId="77777777" w:rsidR="00852322" w:rsidRPr="00C34366" w:rsidRDefault="00852322" w:rsidP="00852322">
      <w:pPr>
        <w:rPr>
          <w:rFonts w:ascii="Calibri" w:hAnsi="Calibri"/>
        </w:rPr>
      </w:pPr>
    </w:p>
    <w:p w14:paraId="624E4BE0" w14:textId="77777777" w:rsidR="00852322" w:rsidRPr="00C34366" w:rsidRDefault="00852322" w:rsidP="00852322">
      <w:pPr>
        <w:rPr>
          <w:rFonts w:ascii="Calibri" w:hAnsi="Calibri"/>
        </w:rPr>
      </w:pPr>
      <w:r w:rsidRPr="00C34366">
        <w:rPr>
          <w:rFonts w:ascii="Calibri" w:hAnsi="Calibri"/>
          <w:highlight w:val="yellow"/>
        </w:rPr>
        <w:t>Naam DIRECTEUR</w:t>
      </w:r>
      <w:r w:rsidRPr="00C34366">
        <w:rPr>
          <w:rFonts w:ascii="Calibri" w:hAnsi="Calibri"/>
        </w:rPr>
        <w:t xml:space="preserve">  </w:t>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highlight w:val="yellow"/>
        </w:rPr>
        <w:t>NAAM BETROKKEN KIND EN OUDERS</w:t>
      </w:r>
    </w:p>
    <w:p w14:paraId="70C1C5A3" w14:textId="77777777" w:rsidR="00852322" w:rsidRPr="00C34366" w:rsidRDefault="00852322" w:rsidP="00852322">
      <w:pPr>
        <w:rPr>
          <w:rFonts w:ascii="Calibri" w:hAnsi="Calibri"/>
        </w:rPr>
      </w:pPr>
    </w:p>
    <w:p w14:paraId="54C7E251" w14:textId="77777777" w:rsidR="00852322" w:rsidRPr="00C34366" w:rsidRDefault="00852322" w:rsidP="00852322">
      <w:pPr>
        <w:rPr>
          <w:rFonts w:ascii="Calibri" w:hAnsi="Calibri"/>
        </w:rPr>
      </w:pPr>
    </w:p>
    <w:p w14:paraId="1342310B" w14:textId="77777777" w:rsidR="00852322" w:rsidRPr="00C34366" w:rsidRDefault="00852322" w:rsidP="00852322">
      <w:pPr>
        <w:rPr>
          <w:rFonts w:ascii="Calibri" w:hAnsi="Calibri"/>
        </w:rPr>
      </w:pPr>
    </w:p>
    <w:p w14:paraId="6D6030E2" w14:textId="77777777" w:rsidR="00852322" w:rsidRPr="00C34366" w:rsidRDefault="00852322" w:rsidP="00852322">
      <w:pPr>
        <w:rPr>
          <w:rFonts w:ascii="Calibri" w:hAnsi="Calibri"/>
        </w:rPr>
      </w:pPr>
    </w:p>
    <w:p w14:paraId="1E404FA8" w14:textId="77777777" w:rsidR="00852322" w:rsidRPr="00CA22F4" w:rsidRDefault="00852322" w:rsidP="00852322">
      <w:pPr>
        <w:spacing w:line="200" w:lineRule="exact"/>
        <w:rPr>
          <w:sz w:val="20"/>
          <w:szCs w:val="20"/>
          <w:lang w:val="nl-NL"/>
        </w:rPr>
      </w:pPr>
      <w:r w:rsidRPr="00C34366">
        <w:rPr>
          <w:rFonts w:ascii="Calibri" w:hAnsi="Calibri"/>
          <w:highlight w:val="yellow"/>
        </w:rPr>
        <w:t>HANDTEKENING</w:t>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rPr>
        <w:tab/>
      </w:r>
      <w:r w:rsidRPr="00C34366">
        <w:rPr>
          <w:rFonts w:ascii="Calibri" w:hAnsi="Calibri"/>
          <w:highlight w:val="yellow"/>
        </w:rPr>
        <w:t>HANDTEKENING</w:t>
      </w:r>
      <w:r>
        <w:tab/>
      </w:r>
    </w:p>
    <w:p w14:paraId="243C95C2" w14:textId="77777777" w:rsidR="00624579" w:rsidRPr="00CA22F4" w:rsidRDefault="00624579">
      <w:pPr>
        <w:spacing w:line="200" w:lineRule="exact"/>
        <w:rPr>
          <w:sz w:val="20"/>
          <w:szCs w:val="20"/>
          <w:lang w:val="nl-NL"/>
        </w:rPr>
      </w:pPr>
    </w:p>
    <w:p w14:paraId="4349F005" w14:textId="77777777" w:rsidR="00624579" w:rsidRPr="00CA22F4" w:rsidRDefault="00624579">
      <w:pPr>
        <w:spacing w:line="200" w:lineRule="exact"/>
        <w:rPr>
          <w:sz w:val="20"/>
          <w:szCs w:val="20"/>
          <w:lang w:val="nl-NL"/>
        </w:rPr>
      </w:pPr>
    </w:p>
    <w:p w14:paraId="0689C0AB" w14:textId="77777777" w:rsidR="00624579" w:rsidRPr="00CA22F4" w:rsidRDefault="00624579">
      <w:pPr>
        <w:spacing w:line="200" w:lineRule="exact"/>
        <w:rPr>
          <w:sz w:val="20"/>
          <w:szCs w:val="20"/>
          <w:lang w:val="nl-NL"/>
        </w:rPr>
      </w:pPr>
    </w:p>
    <w:p w14:paraId="6DB11338" w14:textId="77777777" w:rsidR="00624579" w:rsidRPr="00CA22F4" w:rsidRDefault="00624579">
      <w:pPr>
        <w:spacing w:line="200" w:lineRule="exact"/>
        <w:rPr>
          <w:sz w:val="20"/>
          <w:szCs w:val="20"/>
          <w:lang w:val="nl-NL"/>
        </w:rPr>
      </w:pPr>
    </w:p>
    <w:p w14:paraId="3D3B46E7" w14:textId="77777777" w:rsidR="00624579" w:rsidRPr="00CA22F4" w:rsidRDefault="00624579">
      <w:pPr>
        <w:spacing w:line="200" w:lineRule="exact"/>
        <w:rPr>
          <w:sz w:val="20"/>
          <w:szCs w:val="20"/>
          <w:lang w:val="nl-NL"/>
        </w:rPr>
      </w:pPr>
    </w:p>
    <w:p w14:paraId="261BD3A0" w14:textId="77777777" w:rsidR="00624579" w:rsidRPr="00CA22F4" w:rsidRDefault="00CA22F4">
      <w:pPr>
        <w:pStyle w:val="Plattetekst"/>
        <w:ind w:left="63"/>
        <w:jc w:val="center"/>
        <w:rPr>
          <w:rFonts w:cs="Calibri"/>
          <w:lang w:val="nl-NL"/>
        </w:rPr>
      </w:pPr>
      <w:r w:rsidRPr="00CA22F4">
        <w:rPr>
          <w:rFonts w:cs="Calibri"/>
          <w:color w:val="FFFFFF"/>
          <w:lang w:val="nl-NL"/>
        </w:rPr>
        <w:t>92</w:t>
      </w:r>
    </w:p>
    <w:sectPr w:rsidR="00624579" w:rsidRPr="00CA22F4">
      <w:headerReference w:type="even" r:id="rId126"/>
      <w:footerReference w:type="even" r:id="rId127"/>
      <w:pgSz w:w="11906" w:h="16840"/>
      <w:pgMar w:top="1020" w:right="1020" w:bottom="0" w:left="10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153D1" w14:textId="77777777" w:rsidR="00A71134" w:rsidRDefault="00A71134">
      <w:r>
        <w:separator/>
      </w:r>
    </w:p>
  </w:endnote>
  <w:endnote w:type="continuationSeparator" w:id="0">
    <w:p w14:paraId="062A4AA8" w14:textId="77777777" w:rsidR="00A71134" w:rsidRDefault="00A71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0ADE"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51" behindDoc="1" locked="0" layoutInCell="1" allowOverlap="1" wp14:anchorId="35E77F59" wp14:editId="0D0D4922">
              <wp:simplePos x="0" y="0"/>
              <wp:positionH relativeFrom="page">
                <wp:posOffset>-6350</wp:posOffset>
              </wp:positionH>
              <wp:positionV relativeFrom="page">
                <wp:posOffset>10351770</wp:posOffset>
              </wp:positionV>
              <wp:extent cx="7573010" cy="346710"/>
              <wp:effectExtent l="3175" t="0" r="5715" b="0"/>
              <wp:wrapNone/>
              <wp:docPr id="28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81" name="Group 277"/>
                      <wpg:cNvGrpSpPr>
                        <a:grpSpLocks/>
                      </wpg:cNvGrpSpPr>
                      <wpg:grpSpPr bwMode="auto">
                        <a:xfrm>
                          <a:off x="0" y="16312"/>
                          <a:ext cx="11906" cy="526"/>
                          <a:chOff x="0" y="16312"/>
                          <a:chExt cx="11906" cy="526"/>
                        </a:xfrm>
                      </wpg:grpSpPr>
                      <wps:wsp>
                        <wps:cNvPr id="282" name="Freeform 27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75"/>
                      <wpg:cNvGrpSpPr>
                        <a:grpSpLocks/>
                      </wpg:cNvGrpSpPr>
                      <wpg:grpSpPr bwMode="auto">
                        <a:xfrm>
                          <a:off x="0" y="16314"/>
                          <a:ext cx="11906" cy="2"/>
                          <a:chOff x="0" y="16314"/>
                          <a:chExt cx="11906" cy="2"/>
                        </a:xfrm>
                      </wpg:grpSpPr>
                      <wps:wsp>
                        <wps:cNvPr id="284" name="Freeform 27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63B4E2" id="Group 274" o:spid="_x0000_s1026" style="position:absolute;margin-left:-.5pt;margin-top:815.1pt;width:596.3pt;height:27.3pt;z-index:-5129;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">
              <v:group id="Group 27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" path="m,526r11906,l11906,,,,,526xe" fillcolor="#00aeef" stroked="f">
                  <v:path arrowok="t" o:connecttype="custom" o:connectlocs="0,16838;11906,16838;11906,16312;0,16312;0,16838" o:connectangles="0,0,0,0,0"/>
                </v:shape>
              </v:group>
              <v:group id="Group 27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52" behindDoc="1" locked="0" layoutInCell="1" allowOverlap="1" wp14:anchorId="51BB61FC" wp14:editId="1CAAE913">
              <wp:simplePos x="0" y="0"/>
              <wp:positionH relativeFrom="page">
                <wp:posOffset>3703955</wp:posOffset>
              </wp:positionH>
              <wp:positionV relativeFrom="page">
                <wp:posOffset>10375265</wp:posOffset>
              </wp:positionV>
              <wp:extent cx="121920" cy="165100"/>
              <wp:effectExtent l="0" t="2540" r="3175" b="3810"/>
              <wp:wrapNone/>
              <wp:docPr id="27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F0D8" w14:textId="1B7D06BA"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61FC" id="_x0000_t202" coordsize="21600,21600" o:spt="202" path="m,l,21600r21600,l21600,xe">
              <v:stroke joinstyle="miter"/>
              <v:path gradientshapeok="t" o:connecttype="rect"/>
            </v:shapetype>
            <v:shape id="Text Box 273" o:spid="_x0000_s1041" type="#_x0000_t202" style="position:absolute;margin-left:291.65pt;margin-top:816.95pt;width:9.6pt;height:13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" filled="f" stroked="f">
              <v:textbox inset="0,0,0,0">
                <w:txbxContent>
                  <w:p w14:paraId="2F10F0D8" w14:textId="1B7D06BA"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AE79F"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3" behindDoc="1" locked="0" layoutInCell="1" allowOverlap="1" wp14:anchorId="322C0EE2" wp14:editId="5F43B9B5">
              <wp:simplePos x="0" y="0"/>
              <wp:positionH relativeFrom="page">
                <wp:posOffset>-6350</wp:posOffset>
              </wp:positionH>
              <wp:positionV relativeFrom="page">
                <wp:posOffset>10351770</wp:posOffset>
              </wp:positionV>
              <wp:extent cx="7573010" cy="346710"/>
              <wp:effectExtent l="3175" t="0" r="5715"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16" name="Group 218"/>
                      <wpg:cNvGrpSpPr>
                        <a:grpSpLocks/>
                      </wpg:cNvGrpSpPr>
                      <wpg:grpSpPr bwMode="auto">
                        <a:xfrm>
                          <a:off x="0" y="16312"/>
                          <a:ext cx="11906" cy="526"/>
                          <a:chOff x="0" y="16312"/>
                          <a:chExt cx="11906" cy="526"/>
                        </a:xfrm>
                      </wpg:grpSpPr>
                      <wps:wsp>
                        <wps:cNvPr id="217" name="Freeform 21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6"/>
                      <wpg:cNvGrpSpPr>
                        <a:grpSpLocks/>
                      </wpg:cNvGrpSpPr>
                      <wpg:grpSpPr bwMode="auto">
                        <a:xfrm>
                          <a:off x="0" y="16314"/>
                          <a:ext cx="11906" cy="2"/>
                          <a:chOff x="0" y="16314"/>
                          <a:chExt cx="11906" cy="2"/>
                        </a:xfrm>
                      </wpg:grpSpPr>
                      <wps:wsp>
                        <wps:cNvPr id="219" name="Freeform 21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E4A154" id="Group 215" o:spid="_x0000_s1026" style="position:absolute;margin-left:-.5pt;margin-top:815.1pt;width:596.3pt;height:27.3pt;z-index:-510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">
              <v:group id="Group 21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" path="m,526r11906,l11906,,,,,526xe" fillcolor="#00aeef" stroked="f">
                  <v:path arrowok="t" o:connecttype="custom" o:connectlocs="0,16838;11906,16838;11906,16312;0,16312;0,16838" o:connectangles="0,0,0,0,0"/>
                </v:shape>
              </v:group>
              <v:group id="Group 21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74" behindDoc="1" locked="0" layoutInCell="1" allowOverlap="1" wp14:anchorId="44384B24" wp14:editId="3EA77D9E">
              <wp:simplePos x="0" y="0"/>
              <wp:positionH relativeFrom="page">
                <wp:posOffset>3703955</wp:posOffset>
              </wp:positionH>
              <wp:positionV relativeFrom="page">
                <wp:posOffset>10375265</wp:posOffset>
              </wp:positionV>
              <wp:extent cx="192405" cy="165100"/>
              <wp:effectExtent l="0" t="2540" r="0" b="381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8844" w14:textId="545DAB15"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84B24" id="_x0000_t202" coordsize="21600,21600" o:spt="202" path="m,l,21600r21600,l21600,xe">
              <v:stroke joinstyle="miter"/>
              <v:path gradientshapeok="t" o:connecttype="rect"/>
            </v:shapetype>
            <v:shape id="Text Box 214" o:spid="_x0000_s1050" type="#_x0000_t202" style="position:absolute;margin-left:291.65pt;margin-top:816.95pt;width:15.15pt;height:13pt;z-index:-5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" filled="f" stroked="f">
              <v:textbox inset="0,0,0,0">
                <w:txbxContent>
                  <w:p w14:paraId="6A3A8844" w14:textId="545DAB15"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27F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5" behindDoc="1" locked="0" layoutInCell="1" allowOverlap="1" wp14:anchorId="3A8AF290" wp14:editId="7F8841D2">
              <wp:simplePos x="0" y="0"/>
              <wp:positionH relativeFrom="page">
                <wp:posOffset>-6350</wp:posOffset>
              </wp:positionH>
              <wp:positionV relativeFrom="page">
                <wp:posOffset>10351770</wp:posOffset>
              </wp:positionV>
              <wp:extent cx="7573010" cy="346710"/>
              <wp:effectExtent l="3175" t="0" r="5715"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10" name="Group 212"/>
                      <wpg:cNvGrpSpPr>
                        <a:grpSpLocks/>
                      </wpg:cNvGrpSpPr>
                      <wpg:grpSpPr bwMode="auto">
                        <a:xfrm>
                          <a:off x="0" y="16312"/>
                          <a:ext cx="11906" cy="526"/>
                          <a:chOff x="0" y="16312"/>
                          <a:chExt cx="11906" cy="526"/>
                        </a:xfrm>
                      </wpg:grpSpPr>
                      <wps:wsp>
                        <wps:cNvPr id="211" name="Freeform 213"/>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0"/>
                      <wpg:cNvGrpSpPr>
                        <a:grpSpLocks/>
                      </wpg:cNvGrpSpPr>
                      <wpg:grpSpPr bwMode="auto">
                        <a:xfrm>
                          <a:off x="0" y="16314"/>
                          <a:ext cx="11906" cy="2"/>
                          <a:chOff x="0" y="16314"/>
                          <a:chExt cx="11906" cy="2"/>
                        </a:xfrm>
                      </wpg:grpSpPr>
                      <wps:wsp>
                        <wps:cNvPr id="213" name="Freeform 211"/>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05284" id="Group 209" o:spid="_x0000_s1026" style="position:absolute;margin-left:-.5pt;margin-top:815.1pt;width:596.3pt;height:27.3pt;z-index:-5105;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">
              <v:group id="Group 212"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3"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" path="m,526r11906,l11906,,,,,526e" fillcolor="#00aeef" stroked="f">
                  <v:path arrowok="t" o:connecttype="custom" o:connectlocs="0,16838;11906,16838;11906,16312;0,16312;0,16838" o:connectangles="0,0,0,0,0"/>
                </v:shape>
              </v:group>
              <v:group id="Group 210"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1"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76" behindDoc="1" locked="0" layoutInCell="1" allowOverlap="1" wp14:anchorId="29520861" wp14:editId="4B184B14">
              <wp:simplePos x="0" y="0"/>
              <wp:positionH relativeFrom="page">
                <wp:posOffset>3729990</wp:posOffset>
              </wp:positionH>
              <wp:positionV relativeFrom="page">
                <wp:posOffset>10375265</wp:posOffset>
              </wp:positionV>
              <wp:extent cx="192405" cy="165100"/>
              <wp:effectExtent l="0" t="2540" r="1905" b="381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A780" w14:textId="4E1D87D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20861" id="_x0000_t202" coordsize="21600,21600" o:spt="202" path="m,l,21600r21600,l21600,xe">
              <v:stroke joinstyle="miter"/>
              <v:path gradientshapeok="t" o:connecttype="rect"/>
            </v:shapetype>
            <v:shape id="Text Box 208" o:spid="_x0000_s1051" type="#_x0000_t202" style="position:absolute;margin-left:293.7pt;margin-top:816.95pt;width:15.15pt;height:13pt;z-index:-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" filled="f" stroked="f">
              <v:textbox inset="0,0,0,0">
                <w:txbxContent>
                  <w:p w14:paraId="7519A780" w14:textId="4E1D87D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54639"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3" behindDoc="1" locked="0" layoutInCell="1" allowOverlap="1" wp14:anchorId="7B57282D" wp14:editId="59AD443A">
              <wp:simplePos x="0" y="0"/>
              <wp:positionH relativeFrom="page">
                <wp:posOffset>-6350</wp:posOffset>
              </wp:positionH>
              <wp:positionV relativeFrom="page">
                <wp:posOffset>10351770</wp:posOffset>
              </wp:positionV>
              <wp:extent cx="7573010" cy="346710"/>
              <wp:effectExtent l="3175" t="0" r="5715"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92" name="Group 194"/>
                      <wpg:cNvGrpSpPr>
                        <a:grpSpLocks/>
                      </wpg:cNvGrpSpPr>
                      <wpg:grpSpPr bwMode="auto">
                        <a:xfrm>
                          <a:off x="0" y="16312"/>
                          <a:ext cx="11906" cy="526"/>
                          <a:chOff x="0" y="16312"/>
                          <a:chExt cx="11906" cy="526"/>
                        </a:xfrm>
                      </wpg:grpSpPr>
                      <wps:wsp>
                        <wps:cNvPr id="193" name="Freeform 195"/>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2"/>
                      <wpg:cNvGrpSpPr>
                        <a:grpSpLocks/>
                      </wpg:cNvGrpSpPr>
                      <wpg:grpSpPr bwMode="auto">
                        <a:xfrm>
                          <a:off x="0" y="16314"/>
                          <a:ext cx="11906" cy="2"/>
                          <a:chOff x="0" y="16314"/>
                          <a:chExt cx="11906" cy="2"/>
                        </a:xfrm>
                      </wpg:grpSpPr>
                      <wps:wsp>
                        <wps:cNvPr id="195" name="Freeform 193"/>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D02455" id="Group 191" o:spid="_x0000_s1026" style="position:absolute;margin-left:-.5pt;margin-top:815.1pt;width:596.3pt;height:27.3pt;z-index:-509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">
              <v:group id="Group 194"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5"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" path="m,526r11906,l11906,,,,,526xe" fillcolor="#00aeef" stroked="f">
                  <v:path arrowok="t" o:connecttype="custom" o:connectlocs="0,16838;11906,16838;11906,16312;0,16312;0,16838" o:connectangles="0,0,0,0,0"/>
                </v:shape>
              </v:group>
              <v:group id="Group 192"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93"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84" behindDoc="1" locked="0" layoutInCell="1" allowOverlap="1" wp14:anchorId="671F44E7" wp14:editId="35A337F9">
              <wp:simplePos x="0" y="0"/>
              <wp:positionH relativeFrom="page">
                <wp:posOffset>3716655</wp:posOffset>
              </wp:positionH>
              <wp:positionV relativeFrom="page">
                <wp:posOffset>10375265</wp:posOffset>
              </wp:positionV>
              <wp:extent cx="167005" cy="165100"/>
              <wp:effectExtent l="1905" t="2540" r="2540" b="381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09DC" w14:textId="77777777" w:rsidR="00A71134" w:rsidRDefault="00A71134">
                          <w:pPr>
                            <w:pStyle w:val="Plattetekst"/>
                            <w:spacing w:line="244" w:lineRule="exact"/>
                            <w:ind w:left="20"/>
                            <w:rPr>
                              <w:rFonts w:cs="Calibri"/>
                            </w:rPr>
                          </w:pPr>
                          <w:r>
                            <w:rPr>
                              <w:rFonts w:cs="Calibri"/>
                              <w:color w:val="FFFFFF"/>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F44E7" id="_x0000_t202" coordsize="21600,21600" o:spt="202" path="m,l,21600r21600,l21600,xe">
              <v:stroke joinstyle="miter"/>
              <v:path gradientshapeok="t" o:connecttype="rect"/>
            </v:shapetype>
            <v:shape id="Text Box 190" o:spid="_x0000_s1054" type="#_x0000_t202" style="position:absolute;margin-left:292.65pt;margin-top:816.95pt;width:13.15pt;height:13pt;z-index:-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9YV1SLMCAAC0&#10;BQAADgAAAAAAAAAAAAAAAAAuAgAAZHJzL2Uyb0RvYy54bWxQSwECLQAUAAYACAAAACEADLPqfOEA&#10;AAANAQAADwAAAAAAAAAAAAAAAAANBQAAZHJzL2Rvd25yZXYueG1sUEsFBgAAAAAEAAQA8wAAABsG&#10;AAAAAA==&#10;" filled="f" stroked="f">
              <v:textbox inset="0,0,0,0">
                <w:txbxContent>
                  <w:p w14:paraId="598B09DC" w14:textId="77777777" w:rsidR="00A71134" w:rsidRDefault="00A71134">
                    <w:pPr>
                      <w:pStyle w:val="Plattetekst"/>
                      <w:spacing w:line="244" w:lineRule="exact"/>
                      <w:ind w:left="20"/>
                      <w:rPr>
                        <w:rFonts w:cs="Calibri"/>
                      </w:rPr>
                    </w:pPr>
                    <w:r>
                      <w:rPr>
                        <w:rFonts w:cs="Calibri"/>
                        <w:color w:val="FFFFFF"/>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D4CA1"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5" behindDoc="1" locked="0" layoutInCell="1" allowOverlap="1" wp14:anchorId="51A70E11" wp14:editId="10D38E60">
              <wp:simplePos x="0" y="0"/>
              <wp:positionH relativeFrom="page">
                <wp:posOffset>-6350</wp:posOffset>
              </wp:positionH>
              <wp:positionV relativeFrom="page">
                <wp:posOffset>10351770</wp:posOffset>
              </wp:positionV>
              <wp:extent cx="7573010" cy="346710"/>
              <wp:effectExtent l="3175" t="0" r="5715"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86" name="Group 188"/>
                      <wpg:cNvGrpSpPr>
                        <a:grpSpLocks/>
                      </wpg:cNvGrpSpPr>
                      <wpg:grpSpPr bwMode="auto">
                        <a:xfrm>
                          <a:off x="0" y="16312"/>
                          <a:ext cx="11906" cy="526"/>
                          <a:chOff x="0" y="16312"/>
                          <a:chExt cx="11906" cy="526"/>
                        </a:xfrm>
                      </wpg:grpSpPr>
                      <wps:wsp>
                        <wps:cNvPr id="187" name="Freeform 18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6"/>
                      <wpg:cNvGrpSpPr>
                        <a:grpSpLocks/>
                      </wpg:cNvGrpSpPr>
                      <wpg:grpSpPr bwMode="auto">
                        <a:xfrm>
                          <a:off x="0" y="16314"/>
                          <a:ext cx="11906" cy="2"/>
                          <a:chOff x="0" y="16314"/>
                          <a:chExt cx="11906" cy="2"/>
                        </a:xfrm>
                      </wpg:grpSpPr>
                      <wps:wsp>
                        <wps:cNvPr id="189" name="Freeform 18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283B05" id="Group 185" o:spid="_x0000_s1026" style="position:absolute;margin-left:-.5pt;margin-top:815.1pt;width:596.3pt;height:27.3pt;z-index:-5095;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">
              <v:group id="Group 18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" path="m,526r11906,l11906,,,,,526e" fillcolor="#00aeef" stroked="f">
                  <v:path arrowok="t" o:connecttype="custom" o:connectlocs="0,16838;11906,16838;11906,16312;0,16312;0,16838" o:connectangles="0,0,0,0,0"/>
                </v:shape>
              </v:group>
              <v:group id="Group 18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86" behindDoc="1" locked="0" layoutInCell="1" allowOverlap="1" wp14:anchorId="1F09B771" wp14:editId="52CF373A">
              <wp:simplePos x="0" y="0"/>
              <wp:positionH relativeFrom="page">
                <wp:posOffset>3742690</wp:posOffset>
              </wp:positionH>
              <wp:positionV relativeFrom="page">
                <wp:posOffset>10375265</wp:posOffset>
              </wp:positionV>
              <wp:extent cx="167005" cy="165100"/>
              <wp:effectExtent l="0" t="2540" r="0" b="381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0914E" w14:textId="77777777" w:rsidR="00A71134" w:rsidRDefault="00A71134">
                          <w:pPr>
                            <w:pStyle w:val="Plattetekst"/>
                            <w:spacing w:line="244" w:lineRule="exact"/>
                            <w:ind w:left="20"/>
                            <w:rPr>
                              <w:rFonts w:cs="Calibri"/>
                            </w:rPr>
                          </w:pPr>
                          <w:r>
                            <w:rPr>
                              <w:rFonts w:cs="Calibri"/>
                              <w:color w:val="FFFFFF"/>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9B771" id="_x0000_t202" coordsize="21600,21600" o:spt="202" path="m,l,21600r21600,l21600,xe">
              <v:stroke joinstyle="miter"/>
              <v:path gradientshapeok="t" o:connecttype="rect"/>
            </v:shapetype>
            <v:shape id="Text Box 184" o:spid="_x0000_s1055" type="#_x0000_t202" style="position:absolute;margin-left:294.7pt;margin-top:816.95pt;width:13.15pt;height:13pt;z-index:-5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jsg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" filled="f" stroked="f">
              <v:textbox inset="0,0,0,0">
                <w:txbxContent>
                  <w:p w14:paraId="71E0914E" w14:textId="77777777" w:rsidR="00A71134" w:rsidRDefault="00A71134">
                    <w:pPr>
                      <w:pStyle w:val="Plattetekst"/>
                      <w:spacing w:line="244" w:lineRule="exact"/>
                      <w:ind w:left="20"/>
                      <w:rPr>
                        <w:rFonts w:cs="Calibri"/>
                      </w:rPr>
                    </w:pPr>
                    <w:r>
                      <w:rPr>
                        <w:rFonts w:cs="Calibri"/>
                        <w:color w:val="FFFFFF"/>
                      </w:rPr>
                      <w:t>31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8B51F"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90" behindDoc="1" locked="0" layoutInCell="1" allowOverlap="1" wp14:anchorId="038AF31C" wp14:editId="049D22FC">
              <wp:simplePos x="0" y="0"/>
              <wp:positionH relativeFrom="page">
                <wp:posOffset>-6350</wp:posOffset>
              </wp:positionH>
              <wp:positionV relativeFrom="page">
                <wp:posOffset>10351770</wp:posOffset>
              </wp:positionV>
              <wp:extent cx="7573010" cy="346710"/>
              <wp:effectExtent l="3175" t="0" r="5715"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74" name="Group 176"/>
                      <wpg:cNvGrpSpPr>
                        <a:grpSpLocks/>
                      </wpg:cNvGrpSpPr>
                      <wpg:grpSpPr bwMode="auto">
                        <a:xfrm>
                          <a:off x="0" y="16312"/>
                          <a:ext cx="11906" cy="526"/>
                          <a:chOff x="0" y="16312"/>
                          <a:chExt cx="11906" cy="526"/>
                        </a:xfrm>
                      </wpg:grpSpPr>
                      <wps:wsp>
                        <wps:cNvPr id="175" name="Freeform 177"/>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74"/>
                      <wpg:cNvGrpSpPr>
                        <a:grpSpLocks/>
                      </wpg:cNvGrpSpPr>
                      <wpg:grpSpPr bwMode="auto">
                        <a:xfrm>
                          <a:off x="0" y="16314"/>
                          <a:ext cx="11906" cy="2"/>
                          <a:chOff x="0" y="16314"/>
                          <a:chExt cx="11906" cy="2"/>
                        </a:xfrm>
                      </wpg:grpSpPr>
                      <wps:wsp>
                        <wps:cNvPr id="177" name="Freeform 175"/>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BE478B" id="Group 173" o:spid="_x0000_s1026" style="position:absolute;margin-left:-.5pt;margin-top:815.1pt;width:596.3pt;height:27.3pt;z-index:-5090;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">
              <v:group id="Group 176"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77"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" path="m,526r11906,l11906,,,,,526xe" fillcolor="#00aeef" stroked="f">
                  <v:path arrowok="t" o:connecttype="custom" o:connectlocs="0,16838;11906,16838;11906,16312;0,16312;0,16838" o:connectangles="0,0,0,0,0"/>
                </v:shape>
              </v:group>
              <v:group id="Group 174"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5"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91" behindDoc="1" locked="0" layoutInCell="1" allowOverlap="1" wp14:anchorId="1B53DEAA" wp14:editId="7B91CD50">
              <wp:simplePos x="0" y="0"/>
              <wp:positionH relativeFrom="page">
                <wp:posOffset>3703955</wp:posOffset>
              </wp:positionH>
              <wp:positionV relativeFrom="page">
                <wp:posOffset>10375265</wp:posOffset>
              </wp:positionV>
              <wp:extent cx="192405" cy="165100"/>
              <wp:effectExtent l="0" t="2540" r="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DFC9" w14:textId="649400A7"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DEAA" id="_x0000_t202" coordsize="21600,21600" o:spt="202" path="m,l,21600r21600,l21600,xe">
              <v:stroke joinstyle="miter"/>
              <v:path gradientshapeok="t" o:connecttype="rect"/>
            </v:shapetype>
            <v:shape id="Text Box 172" o:spid="_x0000_s1057" type="#_x0000_t202" style="position:absolute;margin-left:291.65pt;margin-top:816.95pt;width:15.15pt;height:13pt;z-index:-5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q4sg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" filled="f" stroked="f">
              <v:textbox inset="0,0,0,0">
                <w:txbxContent>
                  <w:p w14:paraId="585CDFC9" w14:textId="649400A7"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0475"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92" behindDoc="1" locked="0" layoutInCell="1" allowOverlap="1" wp14:anchorId="237E60B0" wp14:editId="425005B2">
              <wp:simplePos x="0" y="0"/>
              <wp:positionH relativeFrom="page">
                <wp:posOffset>-6350</wp:posOffset>
              </wp:positionH>
              <wp:positionV relativeFrom="page">
                <wp:posOffset>10351770</wp:posOffset>
              </wp:positionV>
              <wp:extent cx="7573010" cy="346710"/>
              <wp:effectExtent l="3175" t="0" r="5715"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68" name="Group 170"/>
                      <wpg:cNvGrpSpPr>
                        <a:grpSpLocks/>
                      </wpg:cNvGrpSpPr>
                      <wpg:grpSpPr bwMode="auto">
                        <a:xfrm>
                          <a:off x="0" y="16312"/>
                          <a:ext cx="11906" cy="526"/>
                          <a:chOff x="0" y="16312"/>
                          <a:chExt cx="11906" cy="526"/>
                        </a:xfrm>
                      </wpg:grpSpPr>
                      <wps:wsp>
                        <wps:cNvPr id="169" name="Freeform 171"/>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8"/>
                      <wpg:cNvGrpSpPr>
                        <a:grpSpLocks/>
                      </wpg:cNvGrpSpPr>
                      <wpg:grpSpPr bwMode="auto">
                        <a:xfrm>
                          <a:off x="0" y="16314"/>
                          <a:ext cx="11906" cy="2"/>
                          <a:chOff x="0" y="16314"/>
                          <a:chExt cx="11906" cy="2"/>
                        </a:xfrm>
                      </wpg:grpSpPr>
                      <wps:wsp>
                        <wps:cNvPr id="171" name="Freeform 169"/>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25961" id="Group 167" o:spid="_x0000_s1026" style="position:absolute;margin-left:-.5pt;margin-top:815.1pt;width:596.3pt;height:27.3pt;z-index:-5088;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">
              <v:group id="Group 170"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71"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" path="m,526r11906,l11906,,,,,526e" fillcolor="#00aeef" stroked="f">
                  <v:path arrowok="t" o:connecttype="custom" o:connectlocs="0,16838;11906,16838;11906,16312;0,16312;0,16838" o:connectangles="0,0,0,0,0"/>
                </v:shape>
              </v:group>
              <v:group id="Group 168"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9"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93" behindDoc="1" locked="0" layoutInCell="1" allowOverlap="1" wp14:anchorId="12F75BA1" wp14:editId="3682DA6C">
              <wp:simplePos x="0" y="0"/>
              <wp:positionH relativeFrom="page">
                <wp:posOffset>3729990</wp:posOffset>
              </wp:positionH>
              <wp:positionV relativeFrom="page">
                <wp:posOffset>10375265</wp:posOffset>
              </wp:positionV>
              <wp:extent cx="192405" cy="165100"/>
              <wp:effectExtent l="0" t="2540" r="1905" b="381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00DF" w14:textId="375B8AF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75BA1" id="_x0000_t202" coordsize="21600,21600" o:spt="202" path="m,l,21600r21600,l21600,xe">
              <v:stroke joinstyle="miter"/>
              <v:path gradientshapeok="t" o:connecttype="rect"/>
            </v:shapetype>
            <v:shape id="Text Box 166" o:spid="_x0000_s1058" type="#_x0000_t202" style="position:absolute;margin-left:293.7pt;margin-top:816.95pt;width:15.15pt;height:13pt;z-index:-5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" filled="f" stroked="f">
              <v:textbox inset="0,0,0,0">
                <w:txbxContent>
                  <w:p w14:paraId="2C7000DF" w14:textId="375B8AF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39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C858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99" behindDoc="1" locked="0" layoutInCell="1" allowOverlap="1" wp14:anchorId="308DAC57" wp14:editId="461950C2">
              <wp:simplePos x="0" y="0"/>
              <wp:positionH relativeFrom="page">
                <wp:posOffset>-6350</wp:posOffset>
              </wp:positionH>
              <wp:positionV relativeFrom="page">
                <wp:posOffset>10351770</wp:posOffset>
              </wp:positionV>
              <wp:extent cx="7573010" cy="346710"/>
              <wp:effectExtent l="3175" t="0" r="5715"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51" name="Group 153"/>
                      <wpg:cNvGrpSpPr>
                        <a:grpSpLocks/>
                      </wpg:cNvGrpSpPr>
                      <wpg:grpSpPr bwMode="auto">
                        <a:xfrm>
                          <a:off x="0" y="16312"/>
                          <a:ext cx="11906" cy="526"/>
                          <a:chOff x="0" y="16312"/>
                          <a:chExt cx="11906" cy="526"/>
                        </a:xfrm>
                      </wpg:grpSpPr>
                      <wps:wsp>
                        <wps:cNvPr id="152" name="Freeform 15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1"/>
                      <wpg:cNvGrpSpPr>
                        <a:grpSpLocks/>
                      </wpg:cNvGrpSpPr>
                      <wpg:grpSpPr bwMode="auto">
                        <a:xfrm>
                          <a:off x="0" y="16314"/>
                          <a:ext cx="11906" cy="2"/>
                          <a:chOff x="0" y="16314"/>
                          <a:chExt cx="11906" cy="2"/>
                        </a:xfrm>
                      </wpg:grpSpPr>
                      <wps:wsp>
                        <wps:cNvPr id="154" name="Freeform 152"/>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97BA82" id="Group 150" o:spid="_x0000_s1026" style="position:absolute;margin-left:-.5pt;margin-top:815.1pt;width:596.3pt;height:27.3pt;z-index:-508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">
              <v:group id="Group 15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" path="m,526r11906,l11906,,,,,526xe" fillcolor="#00aeef" stroked="f">
                  <v:path arrowok="t" o:connecttype="custom" o:connectlocs="0,16838;11906,16838;11906,16312;0,16312;0,16838" o:connectangles="0,0,0,0,0"/>
                </v:shape>
              </v:group>
              <v:group id="Group 151"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2"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00" behindDoc="1" locked="0" layoutInCell="1" allowOverlap="1" wp14:anchorId="543C036F" wp14:editId="1D5C94D0">
              <wp:simplePos x="0" y="0"/>
              <wp:positionH relativeFrom="page">
                <wp:posOffset>3716655</wp:posOffset>
              </wp:positionH>
              <wp:positionV relativeFrom="page">
                <wp:posOffset>10375265</wp:posOffset>
              </wp:positionV>
              <wp:extent cx="167005" cy="165100"/>
              <wp:effectExtent l="1905" t="2540" r="2540"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B9A9" w14:textId="77777777" w:rsidR="00A71134" w:rsidRDefault="00A71134">
                          <w:pPr>
                            <w:pStyle w:val="Plattetekst"/>
                            <w:spacing w:line="244" w:lineRule="exact"/>
                            <w:ind w:left="20"/>
                            <w:rPr>
                              <w:rFonts w:cs="Calibri"/>
                            </w:rPr>
                          </w:pPr>
                          <w:r>
                            <w:rPr>
                              <w:rFonts w:cs="Calibri"/>
                              <w:color w:val="FFFFFF"/>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C036F" id="_x0000_t202" coordsize="21600,21600" o:spt="202" path="m,l,21600r21600,l21600,xe">
              <v:stroke joinstyle="miter"/>
              <v:path gradientshapeok="t" o:connecttype="rect"/>
            </v:shapetype>
            <v:shape id="Text Box 149" o:spid="_x0000_s1059" type="#_x0000_t202" style="position:absolute;margin-left:292.65pt;margin-top:816.95pt;width:13.15pt;height:13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Tsw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FPhoU7MCAAC0&#10;BQAADgAAAAAAAAAAAAAAAAAuAgAAZHJzL2Uyb0RvYy54bWxQSwECLQAUAAYACAAAACEADLPqfOEA&#10;AAANAQAADwAAAAAAAAAAAAAAAAANBQAAZHJzL2Rvd25yZXYueG1sUEsFBgAAAAAEAAQA8wAAABsG&#10;AAAAAA==&#10;" filled="f" stroked="f">
              <v:textbox inset="0,0,0,0">
                <w:txbxContent>
                  <w:p w14:paraId="6C40B9A9" w14:textId="77777777" w:rsidR="00A71134" w:rsidRDefault="00A71134">
                    <w:pPr>
                      <w:pStyle w:val="Plattetekst"/>
                      <w:spacing w:line="244" w:lineRule="exact"/>
                      <w:ind w:left="20"/>
                      <w:rPr>
                        <w:rFonts w:cs="Calibri"/>
                      </w:rPr>
                    </w:pPr>
                    <w:r>
                      <w:rPr>
                        <w:rFonts w:cs="Calibri"/>
                        <w:color w:val="FFFFFF"/>
                      </w:rPr>
                      <w:t>40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06D14"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01" behindDoc="1" locked="0" layoutInCell="1" allowOverlap="1" wp14:anchorId="03C5C117" wp14:editId="548D3472">
              <wp:simplePos x="0" y="0"/>
              <wp:positionH relativeFrom="page">
                <wp:posOffset>-6350</wp:posOffset>
              </wp:positionH>
              <wp:positionV relativeFrom="page">
                <wp:posOffset>10351770</wp:posOffset>
              </wp:positionV>
              <wp:extent cx="7573010" cy="346710"/>
              <wp:effectExtent l="3175" t="0" r="5715"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45" name="Group 147"/>
                      <wpg:cNvGrpSpPr>
                        <a:grpSpLocks/>
                      </wpg:cNvGrpSpPr>
                      <wpg:grpSpPr bwMode="auto">
                        <a:xfrm>
                          <a:off x="0" y="16312"/>
                          <a:ext cx="11906" cy="526"/>
                          <a:chOff x="0" y="16312"/>
                          <a:chExt cx="11906" cy="526"/>
                        </a:xfrm>
                      </wpg:grpSpPr>
                      <wps:wsp>
                        <wps:cNvPr id="146" name="Freeform 14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5"/>
                      <wpg:cNvGrpSpPr>
                        <a:grpSpLocks/>
                      </wpg:cNvGrpSpPr>
                      <wpg:grpSpPr bwMode="auto">
                        <a:xfrm>
                          <a:off x="0" y="16314"/>
                          <a:ext cx="11906" cy="2"/>
                          <a:chOff x="0" y="16314"/>
                          <a:chExt cx="11906" cy="2"/>
                        </a:xfrm>
                      </wpg:grpSpPr>
                      <wps:wsp>
                        <wps:cNvPr id="148" name="Freeform 14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8A77E" id="Group 144" o:spid="_x0000_s1026" style="position:absolute;margin-left:-.5pt;margin-top:815.1pt;width:596.3pt;height:27.3pt;z-index:-5079;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">
              <v:group id="Group 14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" path="m,526r11906,l11906,,,,,526e" fillcolor="#00aeef" stroked="f">
                  <v:path arrowok="t" o:connecttype="custom" o:connectlocs="0,16838;11906,16838;11906,16312;0,16312;0,16838" o:connectangles="0,0,0,0,0"/>
                </v:shape>
              </v:group>
              <v:group id="Group 14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02" behindDoc="1" locked="0" layoutInCell="1" allowOverlap="1" wp14:anchorId="4821CFE2" wp14:editId="5430DC1B">
              <wp:simplePos x="0" y="0"/>
              <wp:positionH relativeFrom="page">
                <wp:posOffset>3742690</wp:posOffset>
              </wp:positionH>
              <wp:positionV relativeFrom="page">
                <wp:posOffset>10375265</wp:posOffset>
              </wp:positionV>
              <wp:extent cx="167005" cy="165100"/>
              <wp:effectExtent l="0" t="2540" r="0" b="381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9624" w14:textId="77777777" w:rsidR="00A71134" w:rsidRDefault="00A71134">
                          <w:pPr>
                            <w:pStyle w:val="Plattetekst"/>
                            <w:spacing w:line="244" w:lineRule="exact"/>
                            <w:ind w:left="20"/>
                            <w:rPr>
                              <w:rFonts w:cs="Calibri"/>
                            </w:rPr>
                          </w:pPr>
                          <w:r>
                            <w:rPr>
                              <w:rFonts w:cs="Calibri"/>
                              <w:color w:val="FFFFFF"/>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1CFE2" id="_x0000_t202" coordsize="21600,21600" o:spt="202" path="m,l,21600r21600,l21600,xe">
              <v:stroke joinstyle="miter"/>
              <v:path gradientshapeok="t" o:connecttype="rect"/>
            </v:shapetype>
            <v:shape id="Text Box 143" o:spid="_x0000_s1060" type="#_x0000_t202" style="position:absolute;margin-left:294.7pt;margin-top:816.95pt;width:13.15pt;height:13pt;z-index:-5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9f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BoGfX7MCAAC0&#10;BQAADgAAAAAAAAAAAAAAAAAuAgAAZHJzL2Uyb0RvYy54bWxQSwECLQAUAAYACAAAACEAjbtvr+EA&#10;AAANAQAADwAAAAAAAAAAAAAAAAANBQAAZHJzL2Rvd25yZXYueG1sUEsFBgAAAAAEAAQA8wAAABsG&#10;AAAAAA==&#10;" filled="f" stroked="f">
              <v:textbox inset="0,0,0,0">
                <w:txbxContent>
                  <w:p w14:paraId="72B79624" w14:textId="77777777" w:rsidR="00A71134" w:rsidRDefault="00A71134">
                    <w:pPr>
                      <w:pStyle w:val="Plattetekst"/>
                      <w:spacing w:line="244" w:lineRule="exact"/>
                      <w:ind w:left="20"/>
                      <w:rPr>
                        <w:rFonts w:cs="Calibri"/>
                      </w:rPr>
                    </w:pPr>
                    <w:r>
                      <w:rPr>
                        <w:rFonts w:cs="Calibri"/>
                        <w:color w:val="FFFFFF"/>
                      </w:rPr>
                      <w:t>41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F162"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03" behindDoc="1" locked="0" layoutInCell="1" allowOverlap="1" wp14:anchorId="7178CAD4" wp14:editId="420A0ABF">
              <wp:simplePos x="0" y="0"/>
              <wp:positionH relativeFrom="page">
                <wp:posOffset>-6350</wp:posOffset>
              </wp:positionH>
              <wp:positionV relativeFrom="page">
                <wp:posOffset>10351770</wp:posOffset>
              </wp:positionV>
              <wp:extent cx="7573010" cy="346710"/>
              <wp:effectExtent l="3175" t="0" r="5715"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39" name="Group 141"/>
                      <wpg:cNvGrpSpPr>
                        <a:grpSpLocks/>
                      </wpg:cNvGrpSpPr>
                      <wpg:grpSpPr bwMode="auto">
                        <a:xfrm>
                          <a:off x="0" y="16312"/>
                          <a:ext cx="11906" cy="526"/>
                          <a:chOff x="0" y="16312"/>
                          <a:chExt cx="11906" cy="526"/>
                        </a:xfrm>
                      </wpg:grpSpPr>
                      <wps:wsp>
                        <wps:cNvPr id="140" name="Freeform 142"/>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39"/>
                      <wpg:cNvGrpSpPr>
                        <a:grpSpLocks/>
                      </wpg:cNvGrpSpPr>
                      <wpg:grpSpPr bwMode="auto">
                        <a:xfrm>
                          <a:off x="0" y="16314"/>
                          <a:ext cx="11906" cy="2"/>
                          <a:chOff x="0" y="16314"/>
                          <a:chExt cx="11906" cy="2"/>
                        </a:xfrm>
                      </wpg:grpSpPr>
                      <wps:wsp>
                        <wps:cNvPr id="142" name="Freeform 140"/>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C054AC" id="Group 138" o:spid="_x0000_s1026" style="position:absolute;margin-left:-.5pt;margin-top:815.1pt;width:596.3pt;height:27.3pt;z-index:-507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">
              <v:group id="Group 141"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42"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" path="m,526r11906,l11906,,,,,526xe" fillcolor="#00aeef" stroked="f">
                  <v:path arrowok="t" o:connecttype="custom" o:connectlocs="0,16838;11906,16838;11906,16312;0,16312;0,16838" o:connectangles="0,0,0,0,0"/>
                </v:shape>
              </v:group>
              <v:group id="Group 139"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0"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04" behindDoc="1" locked="0" layoutInCell="1" allowOverlap="1" wp14:anchorId="164B123D" wp14:editId="59076143">
              <wp:simplePos x="0" y="0"/>
              <wp:positionH relativeFrom="page">
                <wp:posOffset>3703955</wp:posOffset>
              </wp:positionH>
              <wp:positionV relativeFrom="page">
                <wp:posOffset>10375265</wp:posOffset>
              </wp:positionV>
              <wp:extent cx="192405" cy="165100"/>
              <wp:effectExtent l="0" t="2540" r="0" b="381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6F14" w14:textId="6E701AA0"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B123D" id="_x0000_t202" coordsize="21600,21600" o:spt="202" path="m,l,21600r21600,l21600,xe">
              <v:stroke joinstyle="miter"/>
              <v:path gradientshapeok="t" o:connecttype="rect"/>
            </v:shapetype>
            <v:shape id="Text Box 137" o:spid="_x0000_s1061" type="#_x0000_t202" style="position:absolute;margin-left:291.65pt;margin-top:816.95pt;width:15.15pt;height:13pt;z-index:-5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5fsw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" filled="f" stroked="f">
              <v:textbox inset="0,0,0,0">
                <w:txbxContent>
                  <w:p w14:paraId="31FA6F14" w14:textId="6E701AA0"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CC2C"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05" behindDoc="1" locked="0" layoutInCell="1" allowOverlap="1" wp14:anchorId="0B2B1C89" wp14:editId="0FF27B67">
              <wp:simplePos x="0" y="0"/>
              <wp:positionH relativeFrom="page">
                <wp:posOffset>-6350</wp:posOffset>
              </wp:positionH>
              <wp:positionV relativeFrom="page">
                <wp:posOffset>10351770</wp:posOffset>
              </wp:positionV>
              <wp:extent cx="7573010" cy="346710"/>
              <wp:effectExtent l="3175" t="0" r="5715"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33" name="Group 135"/>
                      <wpg:cNvGrpSpPr>
                        <a:grpSpLocks/>
                      </wpg:cNvGrpSpPr>
                      <wpg:grpSpPr bwMode="auto">
                        <a:xfrm>
                          <a:off x="0" y="16312"/>
                          <a:ext cx="11906" cy="526"/>
                          <a:chOff x="0" y="16312"/>
                          <a:chExt cx="11906" cy="526"/>
                        </a:xfrm>
                      </wpg:grpSpPr>
                      <wps:wsp>
                        <wps:cNvPr id="134" name="Freeform 136"/>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3"/>
                      <wpg:cNvGrpSpPr>
                        <a:grpSpLocks/>
                      </wpg:cNvGrpSpPr>
                      <wpg:grpSpPr bwMode="auto">
                        <a:xfrm>
                          <a:off x="0" y="16314"/>
                          <a:ext cx="11906" cy="2"/>
                          <a:chOff x="0" y="16314"/>
                          <a:chExt cx="11906" cy="2"/>
                        </a:xfrm>
                      </wpg:grpSpPr>
                      <wps:wsp>
                        <wps:cNvPr id="136" name="Freeform 134"/>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C0B65F" id="Group 132" o:spid="_x0000_s1026" style="position:absolute;margin-left:-.5pt;margin-top:815.1pt;width:596.3pt;height:27.3pt;z-index:-5075;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">
              <v:group id="Group 135"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6"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" path="m,526r11906,l11906,,,,,526e" fillcolor="#00aeef" stroked="f">
                  <v:path arrowok="t" o:connecttype="custom" o:connectlocs="0,16838;11906,16838;11906,16312;0,16312;0,16838" o:connectangles="0,0,0,0,0"/>
                </v:shape>
              </v:group>
              <v:group id="Group 133"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4"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06" behindDoc="1" locked="0" layoutInCell="1" allowOverlap="1" wp14:anchorId="6474EAC5" wp14:editId="745F64ED">
              <wp:simplePos x="0" y="0"/>
              <wp:positionH relativeFrom="page">
                <wp:posOffset>3729990</wp:posOffset>
              </wp:positionH>
              <wp:positionV relativeFrom="page">
                <wp:posOffset>10375265</wp:posOffset>
              </wp:positionV>
              <wp:extent cx="192405" cy="165100"/>
              <wp:effectExtent l="0" t="2540" r="1905" b="381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01E3" w14:textId="6883B28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4EAC5" id="_x0000_t202" coordsize="21600,21600" o:spt="202" path="m,l,21600r21600,l21600,xe">
              <v:stroke joinstyle="miter"/>
              <v:path gradientshapeok="t" o:connecttype="rect"/>
            </v:shapetype>
            <v:shape id="Text Box 131" o:spid="_x0000_s1062" type="#_x0000_t202" style="position:absolute;margin-left:293.7pt;margin-top:816.95pt;width:15.15pt;height:13pt;z-index:-5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" filled="f" stroked="f">
              <v:textbox inset="0,0,0,0">
                <w:txbxContent>
                  <w:p w14:paraId="3BE201E3" w14:textId="6883B28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49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24AD"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49" behindDoc="1" locked="0" layoutInCell="1" allowOverlap="1" wp14:anchorId="63BC4049" wp14:editId="47FB2E2D">
              <wp:simplePos x="0" y="0"/>
              <wp:positionH relativeFrom="page">
                <wp:posOffset>-6350</wp:posOffset>
              </wp:positionH>
              <wp:positionV relativeFrom="page">
                <wp:posOffset>10351770</wp:posOffset>
              </wp:positionV>
              <wp:extent cx="7573010" cy="346710"/>
              <wp:effectExtent l="3175" t="0" r="5715" b="0"/>
              <wp:wrapNone/>
              <wp:docPr id="27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75" name="Group 283"/>
                      <wpg:cNvGrpSpPr>
                        <a:grpSpLocks/>
                      </wpg:cNvGrpSpPr>
                      <wpg:grpSpPr bwMode="auto">
                        <a:xfrm>
                          <a:off x="0" y="16312"/>
                          <a:ext cx="11906" cy="526"/>
                          <a:chOff x="0" y="16312"/>
                          <a:chExt cx="11906" cy="526"/>
                        </a:xfrm>
                      </wpg:grpSpPr>
                      <wps:wsp>
                        <wps:cNvPr id="276" name="Freeform 28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81"/>
                      <wpg:cNvGrpSpPr>
                        <a:grpSpLocks/>
                      </wpg:cNvGrpSpPr>
                      <wpg:grpSpPr bwMode="auto">
                        <a:xfrm>
                          <a:off x="0" y="16314"/>
                          <a:ext cx="11906" cy="2"/>
                          <a:chOff x="0" y="16314"/>
                          <a:chExt cx="11906" cy="2"/>
                        </a:xfrm>
                      </wpg:grpSpPr>
                      <wps:wsp>
                        <wps:cNvPr id="278" name="Freeform 282"/>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3FC6A" id="Group 280" o:spid="_x0000_s1026" style="position:absolute;margin-left:-.5pt;margin-top:815.1pt;width:596.3pt;height:27.3pt;z-index:-513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">
              <v:group id="Group 28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8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" path="m,526r11906,l11906,,,,,526e" fillcolor="#00aeef" stroked="f">
                  <v:path arrowok="t" o:connecttype="custom" o:connectlocs="0,16838;11906,16838;11906,16312;0,16312;0,16838" o:connectangles="0,0,0,0,0"/>
                </v:shape>
              </v:group>
              <v:group id="Group 281"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82"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50" behindDoc="1" locked="0" layoutInCell="1" allowOverlap="1" wp14:anchorId="0A273F48" wp14:editId="1EB352D9">
              <wp:simplePos x="0" y="0"/>
              <wp:positionH relativeFrom="page">
                <wp:posOffset>3729990</wp:posOffset>
              </wp:positionH>
              <wp:positionV relativeFrom="page">
                <wp:posOffset>10375265</wp:posOffset>
              </wp:positionV>
              <wp:extent cx="121920" cy="165100"/>
              <wp:effectExtent l="0" t="2540" r="0" b="3810"/>
              <wp:wrapNone/>
              <wp:docPr id="27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AF8A" w14:textId="61C0489D"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73F48" id="_x0000_t202" coordsize="21600,21600" o:spt="202" path="m,l,21600r21600,l21600,xe">
              <v:stroke joinstyle="miter"/>
              <v:path gradientshapeok="t" o:connecttype="rect"/>
            </v:shapetype>
            <v:shape id="Text Box 279" o:spid="_x0000_s1042" type="#_x0000_t202" style="position:absolute;margin-left:293.7pt;margin-top:816.95pt;width:9.6pt;height:13pt;z-index:-5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qEswIAALM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" filled="f" stroked="f">
              <v:textbox inset="0,0,0,0">
                <w:txbxContent>
                  <w:p w14:paraId="339DAF8A" w14:textId="61C0489D"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5EB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07" behindDoc="1" locked="0" layoutInCell="1" allowOverlap="1" wp14:anchorId="0AAFBE61" wp14:editId="13274078">
              <wp:simplePos x="0" y="0"/>
              <wp:positionH relativeFrom="page">
                <wp:posOffset>-6350</wp:posOffset>
              </wp:positionH>
              <wp:positionV relativeFrom="page">
                <wp:posOffset>10351770</wp:posOffset>
              </wp:positionV>
              <wp:extent cx="7573010" cy="346710"/>
              <wp:effectExtent l="3175" t="0" r="5715"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27" name="Group 129"/>
                      <wpg:cNvGrpSpPr>
                        <a:grpSpLocks/>
                      </wpg:cNvGrpSpPr>
                      <wpg:grpSpPr bwMode="auto">
                        <a:xfrm>
                          <a:off x="0" y="16312"/>
                          <a:ext cx="11906" cy="526"/>
                          <a:chOff x="0" y="16312"/>
                          <a:chExt cx="11906" cy="526"/>
                        </a:xfrm>
                      </wpg:grpSpPr>
                      <wps:wsp>
                        <wps:cNvPr id="128" name="Freeform 130"/>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27"/>
                      <wpg:cNvGrpSpPr>
                        <a:grpSpLocks/>
                      </wpg:cNvGrpSpPr>
                      <wpg:grpSpPr bwMode="auto">
                        <a:xfrm>
                          <a:off x="0" y="16314"/>
                          <a:ext cx="11906" cy="2"/>
                          <a:chOff x="0" y="16314"/>
                          <a:chExt cx="11906" cy="2"/>
                        </a:xfrm>
                      </wpg:grpSpPr>
                      <wps:wsp>
                        <wps:cNvPr id="130" name="Freeform 128"/>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F9813C" id="Group 126" o:spid="_x0000_s1026" style="position:absolute;margin-left:-.5pt;margin-top:815.1pt;width:596.3pt;height:27.3pt;z-index:-5073;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">
              <v:group id="Group 129"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30"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" path="m,526r11906,l11906,,,,,526xe" fillcolor="#00aeef" stroked="f">
                  <v:path arrowok="t" o:connecttype="custom" o:connectlocs="0,16838;11906,16838;11906,16312;0,16312;0,16838" o:connectangles="0,0,0,0,0"/>
                </v:shape>
              </v:group>
              <v:group id="Group 127"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8"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08" behindDoc="1" locked="0" layoutInCell="1" allowOverlap="1" wp14:anchorId="63E0FC08" wp14:editId="4931A0D6">
              <wp:simplePos x="0" y="0"/>
              <wp:positionH relativeFrom="page">
                <wp:posOffset>3716655</wp:posOffset>
              </wp:positionH>
              <wp:positionV relativeFrom="page">
                <wp:posOffset>10375265</wp:posOffset>
              </wp:positionV>
              <wp:extent cx="167005" cy="165100"/>
              <wp:effectExtent l="1905" t="2540" r="254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AB2D2" w14:textId="77777777" w:rsidR="00A71134" w:rsidRDefault="00A71134">
                          <w:pPr>
                            <w:pStyle w:val="Plattetekst"/>
                            <w:spacing w:line="244" w:lineRule="exact"/>
                            <w:ind w:left="20"/>
                            <w:rPr>
                              <w:rFonts w:cs="Calibri"/>
                            </w:rPr>
                          </w:pPr>
                          <w:r>
                            <w:rPr>
                              <w:rFonts w:cs="Calibri"/>
                              <w:color w:val="FFFFFF"/>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0FC08" id="_x0000_t202" coordsize="21600,21600" o:spt="202" path="m,l,21600r21600,l21600,xe">
              <v:stroke joinstyle="miter"/>
              <v:path gradientshapeok="t" o:connecttype="rect"/>
            </v:shapetype>
            <v:shape id="Text Box 125" o:spid="_x0000_s1063" type="#_x0000_t202" style="position:absolute;margin-left:292.65pt;margin-top:816.95pt;width:13.15pt;height:13pt;z-index:-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COxQwLMCAAC0&#10;BQAADgAAAAAAAAAAAAAAAAAuAgAAZHJzL2Uyb0RvYy54bWxQSwECLQAUAAYACAAAACEADLPqfOEA&#10;AAANAQAADwAAAAAAAAAAAAAAAAANBQAAZHJzL2Rvd25yZXYueG1sUEsFBgAAAAAEAAQA8wAAABsG&#10;AAAAAA==&#10;" filled="f" stroked="f">
              <v:textbox inset="0,0,0,0">
                <w:txbxContent>
                  <w:p w14:paraId="0E1AB2D2" w14:textId="77777777" w:rsidR="00A71134" w:rsidRDefault="00A71134">
                    <w:pPr>
                      <w:pStyle w:val="Plattetekst"/>
                      <w:spacing w:line="244" w:lineRule="exact"/>
                      <w:ind w:left="20"/>
                      <w:rPr>
                        <w:rFonts w:cs="Calibri"/>
                      </w:rPr>
                    </w:pPr>
                    <w:r>
                      <w:rPr>
                        <w:rFonts w:cs="Calibri"/>
                        <w:color w:val="FFFFFF"/>
                      </w:rPr>
                      <w:t>50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896D"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09" behindDoc="1" locked="0" layoutInCell="1" allowOverlap="1" wp14:anchorId="0FF41B18" wp14:editId="22C02A08">
              <wp:simplePos x="0" y="0"/>
              <wp:positionH relativeFrom="page">
                <wp:posOffset>-6350</wp:posOffset>
              </wp:positionH>
              <wp:positionV relativeFrom="page">
                <wp:posOffset>10351770</wp:posOffset>
              </wp:positionV>
              <wp:extent cx="7573010" cy="346710"/>
              <wp:effectExtent l="3175" t="0" r="5715"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21" name="Group 123"/>
                      <wpg:cNvGrpSpPr>
                        <a:grpSpLocks/>
                      </wpg:cNvGrpSpPr>
                      <wpg:grpSpPr bwMode="auto">
                        <a:xfrm>
                          <a:off x="0" y="16312"/>
                          <a:ext cx="11906" cy="526"/>
                          <a:chOff x="0" y="16312"/>
                          <a:chExt cx="11906" cy="526"/>
                        </a:xfrm>
                      </wpg:grpSpPr>
                      <wps:wsp>
                        <wps:cNvPr id="122" name="Freeform 12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21"/>
                      <wpg:cNvGrpSpPr>
                        <a:grpSpLocks/>
                      </wpg:cNvGrpSpPr>
                      <wpg:grpSpPr bwMode="auto">
                        <a:xfrm>
                          <a:off x="0" y="16314"/>
                          <a:ext cx="11906" cy="2"/>
                          <a:chOff x="0" y="16314"/>
                          <a:chExt cx="11906" cy="2"/>
                        </a:xfrm>
                      </wpg:grpSpPr>
                      <wps:wsp>
                        <wps:cNvPr id="124" name="Freeform 122"/>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7E51F3" id="Group 120" o:spid="_x0000_s1026" style="position:absolute;margin-left:-.5pt;margin-top:815.1pt;width:596.3pt;height:27.3pt;z-index:-507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">
              <v:group id="Group 12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" path="m,526r11906,l11906,,,,,526e" fillcolor="#00aeef" stroked="f">
                  <v:path arrowok="t" o:connecttype="custom" o:connectlocs="0,16838;11906,16838;11906,16312;0,16312;0,16838" o:connectangles="0,0,0,0,0"/>
                </v:shape>
              </v:group>
              <v:group id="Group 121"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2"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10" behindDoc="1" locked="0" layoutInCell="1" allowOverlap="1" wp14:anchorId="4119453B" wp14:editId="0181B77D">
              <wp:simplePos x="0" y="0"/>
              <wp:positionH relativeFrom="page">
                <wp:posOffset>3742690</wp:posOffset>
              </wp:positionH>
              <wp:positionV relativeFrom="page">
                <wp:posOffset>10375265</wp:posOffset>
              </wp:positionV>
              <wp:extent cx="167005" cy="165100"/>
              <wp:effectExtent l="0" t="2540" r="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F149" w14:textId="77777777" w:rsidR="00A71134" w:rsidRDefault="00A71134">
                          <w:pPr>
                            <w:pStyle w:val="Plattetekst"/>
                            <w:spacing w:line="244" w:lineRule="exact"/>
                            <w:ind w:left="20"/>
                            <w:rPr>
                              <w:rFonts w:cs="Calibri"/>
                            </w:rPr>
                          </w:pPr>
                          <w:r>
                            <w:rPr>
                              <w:rFonts w:cs="Calibri"/>
                              <w:color w:val="FFFFFF"/>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9453B" id="_x0000_t202" coordsize="21600,21600" o:spt="202" path="m,l,21600r21600,l21600,xe">
              <v:stroke joinstyle="miter"/>
              <v:path gradientshapeok="t" o:connecttype="rect"/>
            </v:shapetype>
            <v:shape id="Text Box 119" o:spid="_x0000_s1064" type="#_x0000_t202" style="position:absolute;margin-left:294.7pt;margin-top:816.95pt;width:13.15pt;height:13pt;z-index:-5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gm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jE1oJrMCAAC0&#10;BQAADgAAAAAAAAAAAAAAAAAuAgAAZHJzL2Uyb0RvYy54bWxQSwECLQAUAAYACAAAACEAjbtvr+EA&#10;AAANAQAADwAAAAAAAAAAAAAAAAANBQAAZHJzL2Rvd25yZXYueG1sUEsFBgAAAAAEAAQA8wAAABsG&#10;AAAAAA==&#10;" filled="f" stroked="f">
              <v:textbox inset="0,0,0,0">
                <w:txbxContent>
                  <w:p w14:paraId="21CBF149" w14:textId="77777777" w:rsidR="00A71134" w:rsidRDefault="00A71134">
                    <w:pPr>
                      <w:pStyle w:val="Plattetekst"/>
                      <w:spacing w:line="244" w:lineRule="exact"/>
                      <w:ind w:left="20"/>
                      <w:rPr>
                        <w:rFonts w:cs="Calibri"/>
                      </w:rPr>
                    </w:pPr>
                    <w:r>
                      <w:rPr>
                        <w:rFonts w:cs="Calibri"/>
                        <w:color w:val="FFFFFF"/>
                      </w:rPr>
                      <w:t>51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70D90"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11" behindDoc="1" locked="0" layoutInCell="1" allowOverlap="1" wp14:anchorId="6868DBB9" wp14:editId="19C23395">
              <wp:simplePos x="0" y="0"/>
              <wp:positionH relativeFrom="page">
                <wp:posOffset>-6350</wp:posOffset>
              </wp:positionH>
              <wp:positionV relativeFrom="page">
                <wp:posOffset>10351770</wp:posOffset>
              </wp:positionV>
              <wp:extent cx="7573010" cy="346710"/>
              <wp:effectExtent l="3175" t="0" r="5715"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15" name="Group 117"/>
                      <wpg:cNvGrpSpPr>
                        <a:grpSpLocks/>
                      </wpg:cNvGrpSpPr>
                      <wpg:grpSpPr bwMode="auto">
                        <a:xfrm>
                          <a:off x="0" y="16312"/>
                          <a:ext cx="11906" cy="526"/>
                          <a:chOff x="0" y="16312"/>
                          <a:chExt cx="11906" cy="526"/>
                        </a:xfrm>
                      </wpg:grpSpPr>
                      <wps:wsp>
                        <wps:cNvPr id="116" name="Freeform 11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5"/>
                      <wpg:cNvGrpSpPr>
                        <a:grpSpLocks/>
                      </wpg:cNvGrpSpPr>
                      <wpg:grpSpPr bwMode="auto">
                        <a:xfrm>
                          <a:off x="0" y="16314"/>
                          <a:ext cx="11906" cy="2"/>
                          <a:chOff x="0" y="16314"/>
                          <a:chExt cx="11906" cy="2"/>
                        </a:xfrm>
                      </wpg:grpSpPr>
                      <wps:wsp>
                        <wps:cNvPr id="118" name="Freeform 11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CE690" id="Group 114" o:spid="_x0000_s1026" style="position:absolute;margin-left:-.5pt;margin-top:815.1pt;width:596.3pt;height:27.3pt;z-index:-5069;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">
              <v:group id="Group 11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" path="m,526r11906,l11906,,,,,526xe" fillcolor="#00aeef" stroked="f">
                  <v:path arrowok="t" o:connecttype="custom" o:connectlocs="0,16838;11906,16838;11906,16312;0,16312;0,16838" o:connectangles="0,0,0,0,0"/>
                </v:shape>
              </v:group>
              <v:group id="Group 11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12" behindDoc="1" locked="0" layoutInCell="1" allowOverlap="1" wp14:anchorId="4A41A53C" wp14:editId="536CBAEC">
              <wp:simplePos x="0" y="0"/>
              <wp:positionH relativeFrom="page">
                <wp:posOffset>3703955</wp:posOffset>
              </wp:positionH>
              <wp:positionV relativeFrom="page">
                <wp:posOffset>10375265</wp:posOffset>
              </wp:positionV>
              <wp:extent cx="192405" cy="165100"/>
              <wp:effectExtent l="0" t="2540" r="0" b="38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7B86" w14:textId="1E22DEFC"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1A53C" id="_x0000_t202" coordsize="21600,21600" o:spt="202" path="m,l,21600r21600,l21600,xe">
              <v:stroke joinstyle="miter"/>
              <v:path gradientshapeok="t" o:connecttype="rect"/>
            </v:shapetype>
            <v:shape id="Text Box 113" o:spid="_x0000_s1065" type="#_x0000_t202" style="position:absolute;margin-left:291.65pt;margin-top:816.95pt;width:15.15pt;height:13pt;z-index:-5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HXs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" filled="f" stroked="f">
              <v:textbox inset="0,0,0,0">
                <w:txbxContent>
                  <w:p w14:paraId="634F7B86" w14:textId="1E22DEFC"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58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007BA"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13" behindDoc="1" locked="0" layoutInCell="1" allowOverlap="1" wp14:anchorId="0D4BDE8F" wp14:editId="32A5B9DD">
              <wp:simplePos x="0" y="0"/>
              <wp:positionH relativeFrom="page">
                <wp:posOffset>-6350</wp:posOffset>
              </wp:positionH>
              <wp:positionV relativeFrom="page">
                <wp:posOffset>10351770</wp:posOffset>
              </wp:positionV>
              <wp:extent cx="7573010" cy="346710"/>
              <wp:effectExtent l="3175" t="0" r="5715"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109" name="Group 111"/>
                      <wpg:cNvGrpSpPr>
                        <a:grpSpLocks/>
                      </wpg:cNvGrpSpPr>
                      <wpg:grpSpPr bwMode="auto">
                        <a:xfrm>
                          <a:off x="0" y="16312"/>
                          <a:ext cx="11906" cy="526"/>
                          <a:chOff x="0" y="16312"/>
                          <a:chExt cx="11906" cy="526"/>
                        </a:xfrm>
                      </wpg:grpSpPr>
                      <wps:wsp>
                        <wps:cNvPr id="110" name="Freeform 112"/>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09"/>
                      <wpg:cNvGrpSpPr>
                        <a:grpSpLocks/>
                      </wpg:cNvGrpSpPr>
                      <wpg:grpSpPr bwMode="auto">
                        <a:xfrm>
                          <a:off x="0" y="16314"/>
                          <a:ext cx="11906" cy="2"/>
                          <a:chOff x="0" y="16314"/>
                          <a:chExt cx="11906" cy="2"/>
                        </a:xfrm>
                      </wpg:grpSpPr>
                      <wps:wsp>
                        <wps:cNvPr id="112" name="Freeform 110"/>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0841C3" id="Group 108" o:spid="_x0000_s1026" style="position:absolute;margin-left:-.5pt;margin-top:815.1pt;width:596.3pt;height:27.3pt;z-index:-506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">
              <v:group id="Group 111"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2"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" path="m,526r11906,l11906,,,,,526e" fillcolor="#00aeef" stroked="f">
                  <v:path arrowok="t" o:connecttype="custom" o:connectlocs="0,16838;11906,16838;11906,16312;0,16312;0,16838" o:connectangles="0,0,0,0,0"/>
                </v:shape>
              </v:group>
              <v:group id="Group 109"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0"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14" behindDoc="1" locked="0" layoutInCell="1" allowOverlap="1" wp14:anchorId="1AD829AE" wp14:editId="71C3BC3E">
              <wp:simplePos x="0" y="0"/>
              <wp:positionH relativeFrom="page">
                <wp:posOffset>3729990</wp:posOffset>
              </wp:positionH>
              <wp:positionV relativeFrom="page">
                <wp:posOffset>10375265</wp:posOffset>
              </wp:positionV>
              <wp:extent cx="192405" cy="165100"/>
              <wp:effectExtent l="0" t="2540" r="1905" b="381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A7E1" w14:textId="6E5B59E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829AE" id="_x0000_t202" coordsize="21600,21600" o:spt="202" path="m,l,21600r21600,l21600,xe">
              <v:stroke joinstyle="miter"/>
              <v:path gradientshapeok="t" o:connecttype="rect"/>
            </v:shapetype>
            <v:shape id="Text Box 107" o:spid="_x0000_s1066" type="#_x0000_t202" style="position:absolute;margin-left:293.7pt;margin-top:816.95pt;width:15.15pt;height:13pt;z-index:-5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" filled="f" stroked="f">
              <v:textbox inset="0,0,0,0">
                <w:txbxContent>
                  <w:p w14:paraId="4881A7E1" w14:textId="6E5B59E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59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8B0D1"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1" behindDoc="1" locked="0" layoutInCell="1" allowOverlap="1" wp14:anchorId="2F59E660" wp14:editId="26E7BB95">
              <wp:simplePos x="0" y="0"/>
              <wp:positionH relativeFrom="page">
                <wp:posOffset>-6350</wp:posOffset>
              </wp:positionH>
              <wp:positionV relativeFrom="page">
                <wp:posOffset>10351770</wp:posOffset>
              </wp:positionV>
              <wp:extent cx="7573010" cy="346710"/>
              <wp:effectExtent l="3175" t="0" r="5715"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91" name="Group 93"/>
                      <wpg:cNvGrpSpPr>
                        <a:grpSpLocks/>
                      </wpg:cNvGrpSpPr>
                      <wpg:grpSpPr bwMode="auto">
                        <a:xfrm>
                          <a:off x="0" y="16312"/>
                          <a:ext cx="11906" cy="526"/>
                          <a:chOff x="0" y="16312"/>
                          <a:chExt cx="11906" cy="526"/>
                        </a:xfrm>
                      </wpg:grpSpPr>
                      <wps:wsp>
                        <wps:cNvPr id="92" name="Freeform 9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91"/>
                      <wpg:cNvGrpSpPr>
                        <a:grpSpLocks/>
                      </wpg:cNvGrpSpPr>
                      <wpg:grpSpPr bwMode="auto">
                        <a:xfrm>
                          <a:off x="0" y="16314"/>
                          <a:ext cx="11906" cy="2"/>
                          <a:chOff x="0" y="16314"/>
                          <a:chExt cx="11906" cy="2"/>
                        </a:xfrm>
                      </wpg:grpSpPr>
                      <wps:wsp>
                        <wps:cNvPr id="94" name="Freeform 92"/>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D01D6" id="Group 90" o:spid="_x0000_s1026" style="position:absolute;margin-left:-.5pt;margin-top:815.1pt;width:596.3pt;height:27.3pt;z-index:-5059;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">
              <v:group id="Group 9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" path="m,526r11906,l11906,,,,,526xe" fillcolor="#00aeef" stroked="f">
                  <v:path arrowok="t" o:connecttype="custom" o:connectlocs="0,16838;11906,16838;11906,16312;0,16312;0,16838" o:connectangles="0,0,0,0,0"/>
                </v:shape>
              </v:group>
              <v:group id="Group 91"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2"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22" behindDoc="1" locked="0" layoutInCell="1" allowOverlap="1" wp14:anchorId="2313FA47" wp14:editId="507543A5">
              <wp:simplePos x="0" y="0"/>
              <wp:positionH relativeFrom="page">
                <wp:posOffset>3716655</wp:posOffset>
              </wp:positionH>
              <wp:positionV relativeFrom="page">
                <wp:posOffset>10375265</wp:posOffset>
              </wp:positionV>
              <wp:extent cx="167005" cy="165100"/>
              <wp:effectExtent l="1905" t="2540" r="2540" b="381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9672" w14:textId="77777777" w:rsidR="00A71134" w:rsidRDefault="00A71134">
                          <w:pPr>
                            <w:pStyle w:val="Plattetekst"/>
                            <w:spacing w:line="244" w:lineRule="exact"/>
                            <w:ind w:left="20"/>
                            <w:rPr>
                              <w:rFonts w:cs="Calibri"/>
                            </w:rPr>
                          </w:pPr>
                          <w:r>
                            <w:rPr>
                              <w:rFonts w:cs="Calibri"/>
                              <w:color w:val="FFFFFF"/>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3FA47" id="_x0000_t202" coordsize="21600,21600" o:spt="202" path="m,l,21600r21600,l21600,xe">
              <v:stroke joinstyle="miter"/>
              <v:path gradientshapeok="t" o:connecttype="rect"/>
            </v:shapetype>
            <v:shape id="Text Box 89" o:spid="_x0000_s1069" type="#_x0000_t202" style="position:absolute;margin-left:292.65pt;margin-top:816.95pt;width:13.15pt;height:13pt;z-index:-5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Dksw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MMjQ5LMCAACy&#10;BQAADgAAAAAAAAAAAAAAAAAuAgAAZHJzL2Uyb0RvYy54bWxQSwECLQAUAAYACAAAACEADLPqfOEA&#10;AAANAQAADwAAAAAAAAAAAAAAAAANBQAAZHJzL2Rvd25yZXYueG1sUEsFBgAAAAAEAAQA8wAAABsG&#10;AAAAAA==&#10;" filled="f" stroked="f">
              <v:textbox inset="0,0,0,0">
                <w:txbxContent>
                  <w:p w14:paraId="34FC9672" w14:textId="77777777" w:rsidR="00A71134" w:rsidRDefault="00A71134">
                    <w:pPr>
                      <w:pStyle w:val="Plattetekst"/>
                      <w:spacing w:line="244" w:lineRule="exact"/>
                      <w:ind w:left="20"/>
                      <w:rPr>
                        <w:rFonts w:cs="Calibri"/>
                      </w:rPr>
                    </w:pPr>
                    <w:r>
                      <w:rPr>
                        <w:rFonts w:cs="Calibri"/>
                        <w:color w:val="FFFFFF"/>
                      </w:rPr>
                      <w:t>60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CE0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3" behindDoc="1" locked="0" layoutInCell="1" allowOverlap="1" wp14:anchorId="3DB0E037" wp14:editId="45967E90">
              <wp:simplePos x="0" y="0"/>
              <wp:positionH relativeFrom="page">
                <wp:posOffset>-6350</wp:posOffset>
              </wp:positionH>
              <wp:positionV relativeFrom="page">
                <wp:posOffset>10351770</wp:posOffset>
              </wp:positionV>
              <wp:extent cx="7573010" cy="346710"/>
              <wp:effectExtent l="3175" t="0" r="5715"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85" name="Group 87"/>
                      <wpg:cNvGrpSpPr>
                        <a:grpSpLocks/>
                      </wpg:cNvGrpSpPr>
                      <wpg:grpSpPr bwMode="auto">
                        <a:xfrm>
                          <a:off x="0" y="16312"/>
                          <a:ext cx="11906" cy="526"/>
                          <a:chOff x="0" y="16312"/>
                          <a:chExt cx="11906" cy="526"/>
                        </a:xfrm>
                      </wpg:grpSpPr>
                      <wps:wsp>
                        <wps:cNvPr id="86" name="Freeform 8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85"/>
                      <wpg:cNvGrpSpPr>
                        <a:grpSpLocks/>
                      </wpg:cNvGrpSpPr>
                      <wpg:grpSpPr bwMode="auto">
                        <a:xfrm>
                          <a:off x="0" y="16314"/>
                          <a:ext cx="11906" cy="2"/>
                          <a:chOff x="0" y="16314"/>
                          <a:chExt cx="11906" cy="2"/>
                        </a:xfrm>
                      </wpg:grpSpPr>
                      <wps:wsp>
                        <wps:cNvPr id="88" name="Freeform 8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A56232" id="Group 84" o:spid="_x0000_s1026" style="position:absolute;margin-left:-.5pt;margin-top:815.1pt;width:596.3pt;height:27.3pt;z-index:-505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">
              <v:group id="Group 8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" path="m,526r11906,l11906,,,,,526e" fillcolor="#00aeef" stroked="f">
                  <v:path arrowok="t" o:connecttype="custom" o:connectlocs="0,16838;11906,16838;11906,16312;0,16312;0,16838" o:connectangles="0,0,0,0,0"/>
                </v:shape>
              </v:group>
              <v:group id="Group 8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24" behindDoc="1" locked="0" layoutInCell="1" allowOverlap="1" wp14:anchorId="39823953" wp14:editId="53DDE4EA">
              <wp:simplePos x="0" y="0"/>
              <wp:positionH relativeFrom="page">
                <wp:posOffset>3742690</wp:posOffset>
              </wp:positionH>
              <wp:positionV relativeFrom="page">
                <wp:posOffset>10375265</wp:posOffset>
              </wp:positionV>
              <wp:extent cx="167005" cy="165100"/>
              <wp:effectExtent l="0" t="2540" r="0" b="381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0A2B" w14:textId="77777777" w:rsidR="00A71134" w:rsidRDefault="00A71134">
                          <w:pPr>
                            <w:pStyle w:val="Plattetekst"/>
                            <w:spacing w:line="244" w:lineRule="exact"/>
                            <w:ind w:left="20"/>
                            <w:rPr>
                              <w:rFonts w:cs="Calibri"/>
                            </w:rPr>
                          </w:pPr>
                          <w:r>
                            <w:rPr>
                              <w:rFonts w:cs="Calibri"/>
                              <w:color w:val="FFFFFF"/>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23953" id="_x0000_t202" coordsize="21600,21600" o:spt="202" path="m,l,21600r21600,l21600,xe">
              <v:stroke joinstyle="miter"/>
              <v:path gradientshapeok="t" o:connecttype="rect"/>
            </v:shapetype>
            <v:shape id="Text Box 83" o:spid="_x0000_s1070" type="#_x0000_t202" style="position:absolute;margin-left:294.7pt;margin-top:816.95pt;width:13.15pt;height:13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Std9HbMCAACy&#10;BQAADgAAAAAAAAAAAAAAAAAuAgAAZHJzL2Uyb0RvYy54bWxQSwECLQAUAAYACAAAACEAjbtvr+EA&#10;AAANAQAADwAAAAAAAAAAAAAAAAANBQAAZHJzL2Rvd25yZXYueG1sUEsFBgAAAAAEAAQA8wAAABsG&#10;AAAAAA==&#10;" filled="f" stroked="f">
              <v:textbox inset="0,0,0,0">
                <w:txbxContent>
                  <w:p w14:paraId="628F0A2B" w14:textId="77777777" w:rsidR="00A71134" w:rsidRDefault="00A71134">
                    <w:pPr>
                      <w:pStyle w:val="Plattetekst"/>
                      <w:spacing w:line="244" w:lineRule="exact"/>
                      <w:ind w:left="20"/>
                      <w:rPr>
                        <w:rFonts w:cs="Calibri"/>
                      </w:rPr>
                    </w:pPr>
                    <w:r>
                      <w:rPr>
                        <w:rFonts w:cs="Calibri"/>
                        <w:color w:val="FFFFFF"/>
                      </w:rPr>
                      <w:t>61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1B3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7" behindDoc="1" locked="0" layoutInCell="1" allowOverlap="1" wp14:anchorId="70371302" wp14:editId="0BE1241B">
              <wp:simplePos x="0" y="0"/>
              <wp:positionH relativeFrom="page">
                <wp:posOffset>-6350</wp:posOffset>
              </wp:positionH>
              <wp:positionV relativeFrom="page">
                <wp:posOffset>10351770</wp:posOffset>
              </wp:positionV>
              <wp:extent cx="7573010" cy="346710"/>
              <wp:effectExtent l="3175" t="0" r="5715"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74" name="Group 76"/>
                      <wpg:cNvGrpSpPr>
                        <a:grpSpLocks/>
                      </wpg:cNvGrpSpPr>
                      <wpg:grpSpPr bwMode="auto">
                        <a:xfrm>
                          <a:off x="0" y="16312"/>
                          <a:ext cx="11906" cy="526"/>
                          <a:chOff x="0" y="16312"/>
                          <a:chExt cx="11906" cy="526"/>
                        </a:xfrm>
                      </wpg:grpSpPr>
                      <wps:wsp>
                        <wps:cNvPr id="75" name="Freeform 77"/>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74"/>
                      <wpg:cNvGrpSpPr>
                        <a:grpSpLocks/>
                      </wpg:cNvGrpSpPr>
                      <wpg:grpSpPr bwMode="auto">
                        <a:xfrm>
                          <a:off x="0" y="16314"/>
                          <a:ext cx="11906" cy="2"/>
                          <a:chOff x="0" y="16314"/>
                          <a:chExt cx="11906" cy="2"/>
                        </a:xfrm>
                      </wpg:grpSpPr>
                      <wps:wsp>
                        <wps:cNvPr id="77" name="Freeform 75"/>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DB8D83" id="Group 73" o:spid="_x0000_s1026" style="position:absolute;margin-left:-.5pt;margin-top:815.1pt;width:596.3pt;height:27.3pt;z-index:-5053;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">
              <v:group id="Group 76"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7"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" path="m,526r11906,l11906,,,,,526xe" fillcolor="#00aeef" stroked="f">
                  <v:path arrowok="t" o:connecttype="custom" o:connectlocs="0,16838;11906,16838;11906,16312;0,16312;0,16838" o:connectangles="0,0,0,0,0"/>
                </v:shape>
              </v:group>
              <v:group id="Group 74"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5"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28" behindDoc="1" locked="0" layoutInCell="1" allowOverlap="1" wp14:anchorId="5732C68C" wp14:editId="51F7BF2D">
              <wp:simplePos x="0" y="0"/>
              <wp:positionH relativeFrom="page">
                <wp:posOffset>3703955</wp:posOffset>
              </wp:positionH>
              <wp:positionV relativeFrom="page">
                <wp:posOffset>10375265</wp:posOffset>
              </wp:positionV>
              <wp:extent cx="192405" cy="165100"/>
              <wp:effectExtent l="0" t="2540" r="0" b="38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10BF" w14:textId="6D40DE87"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2C68C" id="_x0000_t202" coordsize="21600,21600" o:spt="202" path="m,l,21600r21600,l21600,xe">
              <v:stroke joinstyle="miter"/>
              <v:path gradientshapeok="t" o:connecttype="rect"/>
            </v:shapetype>
            <v:shape id="Text Box 72" o:spid="_x0000_s1071" type="#_x0000_t202" style="position:absolute;margin-left:291.65pt;margin-top:816.95pt;width:15.15pt;height:13pt;z-index:-5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5Y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" filled="f" stroked="f">
              <v:textbox inset="0,0,0,0">
                <w:txbxContent>
                  <w:p w14:paraId="41B710BF" w14:textId="6D40DE87"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62</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0CA74"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9" behindDoc="1" locked="0" layoutInCell="1" allowOverlap="1" wp14:anchorId="286E04C7" wp14:editId="1FBA218F">
              <wp:simplePos x="0" y="0"/>
              <wp:positionH relativeFrom="page">
                <wp:posOffset>-6350</wp:posOffset>
              </wp:positionH>
              <wp:positionV relativeFrom="page">
                <wp:posOffset>10351770</wp:posOffset>
              </wp:positionV>
              <wp:extent cx="7573010" cy="346710"/>
              <wp:effectExtent l="3175" t="0" r="5715"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68" name="Group 70"/>
                      <wpg:cNvGrpSpPr>
                        <a:grpSpLocks/>
                      </wpg:cNvGrpSpPr>
                      <wpg:grpSpPr bwMode="auto">
                        <a:xfrm>
                          <a:off x="0" y="16312"/>
                          <a:ext cx="11906" cy="526"/>
                          <a:chOff x="0" y="16312"/>
                          <a:chExt cx="11906" cy="526"/>
                        </a:xfrm>
                      </wpg:grpSpPr>
                      <wps:wsp>
                        <wps:cNvPr id="69" name="Freeform 71"/>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68"/>
                      <wpg:cNvGrpSpPr>
                        <a:grpSpLocks/>
                      </wpg:cNvGrpSpPr>
                      <wpg:grpSpPr bwMode="auto">
                        <a:xfrm>
                          <a:off x="0" y="16314"/>
                          <a:ext cx="11906" cy="2"/>
                          <a:chOff x="0" y="16314"/>
                          <a:chExt cx="11906" cy="2"/>
                        </a:xfrm>
                      </wpg:grpSpPr>
                      <wps:wsp>
                        <wps:cNvPr id="71" name="Freeform 69"/>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C426E3" id="Group 67" o:spid="_x0000_s1026" style="position:absolute;margin-left:-.5pt;margin-top:815.1pt;width:596.3pt;height:27.3pt;z-index:-505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">
              <v:group id="Group 70"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1"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" path="m,526r11906,l11906,,,,,526e" fillcolor="#00aeef" stroked="f">
                  <v:path arrowok="t" o:connecttype="custom" o:connectlocs="0,16838;11906,16838;11906,16312;0,16312;0,16838" o:connectangles="0,0,0,0,0"/>
                </v:shape>
              </v:group>
              <v:group id="Group 68"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9"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30" behindDoc="1" locked="0" layoutInCell="1" allowOverlap="1" wp14:anchorId="42A62791" wp14:editId="7B48BD7D">
              <wp:simplePos x="0" y="0"/>
              <wp:positionH relativeFrom="page">
                <wp:posOffset>3729990</wp:posOffset>
              </wp:positionH>
              <wp:positionV relativeFrom="page">
                <wp:posOffset>10375265</wp:posOffset>
              </wp:positionV>
              <wp:extent cx="192405" cy="165100"/>
              <wp:effectExtent l="0" t="2540" r="1905"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5CB1" w14:textId="1EA05555"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62791" id="_x0000_t202" coordsize="21600,21600" o:spt="202" path="m,l,21600r21600,l21600,xe">
              <v:stroke joinstyle="miter"/>
              <v:path gradientshapeok="t" o:connecttype="rect"/>
            </v:shapetype>
            <v:shape id="Text Box 66" o:spid="_x0000_s1072" type="#_x0000_t202" style="position:absolute;margin-left:293.7pt;margin-top:816.95pt;width:15.15pt;height:13pt;z-index:-5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" filled="f" stroked="f">
              <v:textbox inset="0,0,0,0">
                <w:txbxContent>
                  <w:p w14:paraId="4ED65CB1" w14:textId="1EA05555"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67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55195" w14:textId="77777777" w:rsidR="00A71134" w:rsidRDefault="00A71134">
    <w:pPr>
      <w:spacing w:line="0" w:lineRule="atLeast"/>
      <w:rPr>
        <w:sz w:val="4"/>
        <w:szCs w:val="4"/>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244EE"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34" behindDoc="1" locked="0" layoutInCell="1" allowOverlap="1" wp14:anchorId="2DC0A54B" wp14:editId="5291F9EC">
              <wp:simplePos x="0" y="0"/>
              <wp:positionH relativeFrom="page">
                <wp:posOffset>-6350</wp:posOffset>
              </wp:positionH>
              <wp:positionV relativeFrom="page">
                <wp:posOffset>10351770</wp:posOffset>
              </wp:positionV>
              <wp:extent cx="7573010" cy="346710"/>
              <wp:effectExtent l="3175" t="0" r="571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56" name="Group 58"/>
                      <wpg:cNvGrpSpPr>
                        <a:grpSpLocks/>
                      </wpg:cNvGrpSpPr>
                      <wpg:grpSpPr bwMode="auto">
                        <a:xfrm>
                          <a:off x="0" y="16312"/>
                          <a:ext cx="11906" cy="526"/>
                          <a:chOff x="0" y="16312"/>
                          <a:chExt cx="11906" cy="526"/>
                        </a:xfrm>
                      </wpg:grpSpPr>
                      <wps:wsp>
                        <wps:cNvPr id="57" name="Freeform 5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6"/>
                      <wpg:cNvGrpSpPr>
                        <a:grpSpLocks/>
                      </wpg:cNvGrpSpPr>
                      <wpg:grpSpPr bwMode="auto">
                        <a:xfrm>
                          <a:off x="0" y="16314"/>
                          <a:ext cx="11906" cy="2"/>
                          <a:chOff x="0" y="16314"/>
                          <a:chExt cx="11906" cy="2"/>
                        </a:xfrm>
                      </wpg:grpSpPr>
                      <wps:wsp>
                        <wps:cNvPr id="59" name="Freeform 5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AD139" id="Group 55" o:spid="_x0000_s1026" style="position:absolute;margin-left:-.5pt;margin-top:815.1pt;width:596.3pt;height:27.3pt;z-index:-5046;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">
              <v:group id="Group 5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" path="m,526r11906,l11906,,,,,526xe" fillcolor="#00aeef" stroked="f">
                  <v:path arrowok="t" o:connecttype="custom" o:connectlocs="0,16838;11906,16838;11906,16312;0,16312;0,16838" o:connectangles="0,0,0,0,0"/>
                </v:shape>
              </v:group>
              <v:group id="Group 5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35" behindDoc="1" locked="0" layoutInCell="1" allowOverlap="1" wp14:anchorId="452DBE1B" wp14:editId="06E2F6D1">
              <wp:simplePos x="0" y="0"/>
              <wp:positionH relativeFrom="page">
                <wp:posOffset>3716655</wp:posOffset>
              </wp:positionH>
              <wp:positionV relativeFrom="page">
                <wp:posOffset>10375265</wp:posOffset>
              </wp:positionV>
              <wp:extent cx="167005" cy="165100"/>
              <wp:effectExtent l="1905" t="2540" r="254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00DB" w14:textId="77777777" w:rsidR="00A71134" w:rsidRDefault="00A71134">
                          <w:pPr>
                            <w:pStyle w:val="Plattetekst"/>
                            <w:spacing w:line="244" w:lineRule="exact"/>
                            <w:ind w:left="20"/>
                            <w:rPr>
                              <w:rFonts w:cs="Calibri"/>
                            </w:rPr>
                          </w:pPr>
                          <w:r>
                            <w:rPr>
                              <w:rFonts w:cs="Calibri"/>
                              <w:color w:val="FFFFFF"/>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BE1B" id="_x0000_t202" coordsize="21600,21600" o:spt="202" path="m,l,21600r21600,l21600,xe">
              <v:stroke joinstyle="miter"/>
              <v:path gradientshapeok="t" o:connecttype="rect"/>
            </v:shapetype>
            <v:shape id="Text Box 54" o:spid="_x0000_s1074" type="#_x0000_t202" style="position:absolute;margin-left:292.65pt;margin-top:816.95pt;width:13.15pt;height:13pt;z-index:-5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" filled="f" stroked="f">
              <v:textbox inset="0,0,0,0">
                <w:txbxContent>
                  <w:p w14:paraId="3E5E00DB" w14:textId="77777777" w:rsidR="00A71134" w:rsidRDefault="00A71134">
                    <w:pPr>
                      <w:pStyle w:val="Plattetekst"/>
                      <w:spacing w:line="244" w:lineRule="exact"/>
                      <w:ind w:left="20"/>
                      <w:rPr>
                        <w:rFonts w:cs="Calibri"/>
                      </w:rPr>
                    </w:pPr>
                    <w:r>
                      <w:rPr>
                        <w:rFonts w:cs="Calibri"/>
                        <w:color w:val="FFFFFF"/>
                      </w:rPr>
                      <w:t>70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3E318"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53" behindDoc="1" locked="0" layoutInCell="1" allowOverlap="1" wp14:anchorId="607E1051" wp14:editId="5F44EA2F">
              <wp:simplePos x="0" y="0"/>
              <wp:positionH relativeFrom="page">
                <wp:posOffset>-6350</wp:posOffset>
              </wp:positionH>
              <wp:positionV relativeFrom="page">
                <wp:posOffset>10351770</wp:posOffset>
              </wp:positionV>
              <wp:extent cx="7573010" cy="346710"/>
              <wp:effectExtent l="3175" t="0" r="5715"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69" name="Group 271"/>
                      <wpg:cNvGrpSpPr>
                        <a:grpSpLocks/>
                      </wpg:cNvGrpSpPr>
                      <wpg:grpSpPr bwMode="auto">
                        <a:xfrm>
                          <a:off x="0" y="16312"/>
                          <a:ext cx="11906" cy="526"/>
                          <a:chOff x="0" y="16312"/>
                          <a:chExt cx="11906" cy="526"/>
                        </a:xfrm>
                      </wpg:grpSpPr>
                      <wps:wsp>
                        <wps:cNvPr id="270" name="Freeform 272"/>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69"/>
                      <wpg:cNvGrpSpPr>
                        <a:grpSpLocks/>
                      </wpg:cNvGrpSpPr>
                      <wpg:grpSpPr bwMode="auto">
                        <a:xfrm>
                          <a:off x="0" y="16314"/>
                          <a:ext cx="11906" cy="2"/>
                          <a:chOff x="0" y="16314"/>
                          <a:chExt cx="11906" cy="2"/>
                        </a:xfrm>
                      </wpg:grpSpPr>
                      <wps:wsp>
                        <wps:cNvPr id="272" name="Freeform 270"/>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FFDC7" id="Group 268" o:spid="_x0000_s1026" style="position:absolute;margin-left:-.5pt;margin-top:815.1pt;width:596.3pt;height:27.3pt;z-index:-512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">
              <v:group id="Group 271"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72"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" path="m,526r11906,l11906,,,,,526xe" fillcolor="#00aeef" stroked="f">
                  <v:path arrowok="t" o:connecttype="custom" o:connectlocs="0,16838;11906,16838;11906,16312;0,16312;0,16838" o:connectangles="0,0,0,0,0"/>
                </v:shape>
              </v:group>
              <v:group id="Group 269"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0"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54" behindDoc="1" locked="0" layoutInCell="1" allowOverlap="1" wp14:anchorId="71D90974" wp14:editId="2E4C9510">
              <wp:simplePos x="0" y="0"/>
              <wp:positionH relativeFrom="page">
                <wp:posOffset>3716655</wp:posOffset>
              </wp:positionH>
              <wp:positionV relativeFrom="page">
                <wp:posOffset>10375265</wp:posOffset>
              </wp:positionV>
              <wp:extent cx="167005" cy="165100"/>
              <wp:effectExtent l="1905" t="2540" r="2540" b="381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7C46" w14:textId="77777777" w:rsidR="00A71134" w:rsidRDefault="00A71134">
                          <w:pPr>
                            <w:pStyle w:val="Plattetekst"/>
                            <w:spacing w:line="244" w:lineRule="exact"/>
                            <w:ind w:left="20"/>
                            <w:rPr>
                              <w:rFonts w:cs="Calibri"/>
                            </w:rPr>
                          </w:pPr>
                          <w:r>
                            <w:rPr>
                              <w:rFonts w:cs="Calibri"/>
                              <w:color w:val="FFFFFF"/>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90974" id="_x0000_t202" coordsize="21600,21600" o:spt="202" path="m,l,21600r21600,l21600,xe">
              <v:stroke joinstyle="miter"/>
              <v:path gradientshapeok="t" o:connecttype="rect"/>
            </v:shapetype>
            <v:shape id="Text Box 267" o:spid="_x0000_s1043" type="#_x0000_t202" style="position:absolute;margin-left:292.65pt;margin-top:816.95pt;width:13.15pt;height:13pt;z-index:-5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ypswIAALM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OVUMqbMCAACz&#10;BQAADgAAAAAAAAAAAAAAAAAuAgAAZHJzL2Uyb0RvYy54bWxQSwECLQAUAAYACAAAACEADLPqfOEA&#10;AAANAQAADwAAAAAAAAAAAAAAAAANBQAAZHJzL2Rvd25yZXYueG1sUEsFBgAAAAAEAAQA8wAAABsG&#10;AAAAAA==&#10;" filled="f" stroked="f">
              <v:textbox inset="0,0,0,0">
                <w:txbxContent>
                  <w:p w14:paraId="71B67C46" w14:textId="77777777" w:rsidR="00A71134" w:rsidRDefault="00A71134">
                    <w:pPr>
                      <w:pStyle w:val="Plattetekst"/>
                      <w:spacing w:line="244" w:lineRule="exact"/>
                      <w:ind w:left="20"/>
                      <w:rPr>
                        <w:rFonts w:cs="Calibri"/>
                      </w:rPr>
                    </w:pPr>
                    <w:r>
                      <w:rPr>
                        <w:rFonts w:cs="Calibri"/>
                        <w:color w:val="FFFFFF"/>
                      </w:rPr>
                      <w:t>10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3E76F"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36" behindDoc="1" locked="0" layoutInCell="1" allowOverlap="1" wp14:anchorId="4C235DB5" wp14:editId="03CEC1EC">
              <wp:simplePos x="0" y="0"/>
              <wp:positionH relativeFrom="page">
                <wp:posOffset>-6350</wp:posOffset>
              </wp:positionH>
              <wp:positionV relativeFrom="page">
                <wp:posOffset>10351770</wp:posOffset>
              </wp:positionV>
              <wp:extent cx="7573010" cy="346710"/>
              <wp:effectExtent l="3175" t="0" r="571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50" name="Group 52"/>
                      <wpg:cNvGrpSpPr>
                        <a:grpSpLocks/>
                      </wpg:cNvGrpSpPr>
                      <wpg:grpSpPr bwMode="auto">
                        <a:xfrm>
                          <a:off x="0" y="16312"/>
                          <a:ext cx="11906" cy="526"/>
                          <a:chOff x="0" y="16312"/>
                          <a:chExt cx="11906" cy="526"/>
                        </a:xfrm>
                      </wpg:grpSpPr>
                      <wps:wsp>
                        <wps:cNvPr id="51" name="Freeform 53"/>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0"/>
                      <wpg:cNvGrpSpPr>
                        <a:grpSpLocks/>
                      </wpg:cNvGrpSpPr>
                      <wpg:grpSpPr bwMode="auto">
                        <a:xfrm>
                          <a:off x="0" y="16314"/>
                          <a:ext cx="11906" cy="2"/>
                          <a:chOff x="0" y="16314"/>
                          <a:chExt cx="11906" cy="2"/>
                        </a:xfrm>
                      </wpg:grpSpPr>
                      <wps:wsp>
                        <wps:cNvPr id="53" name="Freeform 51"/>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7F4FDD" id="Group 49" o:spid="_x0000_s1026" style="position:absolute;margin-left:-.5pt;margin-top:815.1pt;width:596.3pt;height:27.3pt;z-index:-5044;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">
              <v:group id="Group 52"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3"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" path="m,526r11906,l11906,,,,,526e" fillcolor="#00aeef" stroked="f">
                  <v:path arrowok="t" o:connecttype="custom" o:connectlocs="0,16838;11906,16838;11906,16312;0,16312;0,16838" o:connectangles="0,0,0,0,0"/>
                </v:shape>
              </v:group>
              <v:group id="Group 50"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437" behindDoc="1" locked="0" layoutInCell="1" allowOverlap="1" wp14:anchorId="2DF2340E" wp14:editId="3FC3D534">
              <wp:simplePos x="0" y="0"/>
              <wp:positionH relativeFrom="page">
                <wp:posOffset>3742690</wp:posOffset>
              </wp:positionH>
              <wp:positionV relativeFrom="page">
                <wp:posOffset>10375265</wp:posOffset>
              </wp:positionV>
              <wp:extent cx="167005" cy="165100"/>
              <wp:effectExtent l="0" t="2540"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A7A0" w14:textId="77777777" w:rsidR="00A71134" w:rsidRDefault="00A71134">
                          <w:pPr>
                            <w:pStyle w:val="Plattetekst"/>
                            <w:spacing w:line="244" w:lineRule="exact"/>
                            <w:ind w:left="20"/>
                            <w:rPr>
                              <w:rFonts w:cs="Calibri"/>
                            </w:rPr>
                          </w:pPr>
                          <w:r>
                            <w:rPr>
                              <w:rFonts w:cs="Calibri"/>
                              <w:color w:val="FFFFFF"/>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2340E" id="_x0000_t202" coordsize="21600,21600" o:spt="202" path="m,l,21600r21600,l21600,xe">
              <v:stroke joinstyle="miter"/>
              <v:path gradientshapeok="t" o:connecttype="rect"/>
            </v:shapetype>
            <v:shape id="Text Box 48" o:spid="_x0000_s1075" type="#_x0000_t202" style="position:absolute;margin-left:294.7pt;margin-top:816.95pt;width:13.15pt;height:13pt;z-index:-5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GJ7MYLMCAACy&#10;BQAADgAAAAAAAAAAAAAAAAAuAgAAZHJzL2Uyb0RvYy54bWxQSwECLQAUAAYACAAAACEAjbtvr+EA&#10;AAANAQAADwAAAAAAAAAAAAAAAAANBQAAZHJzL2Rvd25yZXYueG1sUEsFBgAAAAAEAAQA8wAAABsG&#10;AAAAAA==&#10;" filled="f" stroked="f">
              <v:textbox inset="0,0,0,0">
                <w:txbxContent>
                  <w:p w14:paraId="2175A7A0" w14:textId="77777777" w:rsidR="00A71134" w:rsidRDefault="00A71134">
                    <w:pPr>
                      <w:pStyle w:val="Plattetekst"/>
                      <w:spacing w:line="244" w:lineRule="exact"/>
                      <w:ind w:left="20"/>
                      <w:rPr>
                        <w:rFonts w:cs="Calibri"/>
                      </w:rPr>
                    </w:pPr>
                    <w:r>
                      <w:rPr>
                        <w:rFonts w:cs="Calibri"/>
                        <w:color w:val="FFFFFF"/>
                      </w:rPr>
                      <w:t>71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096C"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3353" behindDoc="1" locked="0" layoutInCell="1" allowOverlap="1" wp14:anchorId="316E4890" wp14:editId="6EE28BF5">
              <wp:simplePos x="0" y="0"/>
              <wp:positionH relativeFrom="page">
                <wp:posOffset>-6350</wp:posOffset>
              </wp:positionH>
              <wp:positionV relativeFrom="page">
                <wp:posOffset>10351770</wp:posOffset>
              </wp:positionV>
              <wp:extent cx="7573010" cy="346710"/>
              <wp:effectExtent l="3175" t="0" r="5715" b="0"/>
              <wp:wrapNone/>
              <wp:docPr id="680" name="Groe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681" name="Group 8"/>
                      <wpg:cNvGrpSpPr>
                        <a:grpSpLocks/>
                      </wpg:cNvGrpSpPr>
                      <wpg:grpSpPr bwMode="auto">
                        <a:xfrm>
                          <a:off x="0" y="16312"/>
                          <a:ext cx="11906" cy="526"/>
                          <a:chOff x="0" y="16312"/>
                          <a:chExt cx="11906" cy="526"/>
                        </a:xfrm>
                      </wpg:grpSpPr>
                      <wps:wsp>
                        <wps:cNvPr id="682" name="Freeform 9"/>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10"/>
                      <wpg:cNvGrpSpPr>
                        <a:grpSpLocks/>
                      </wpg:cNvGrpSpPr>
                      <wpg:grpSpPr bwMode="auto">
                        <a:xfrm>
                          <a:off x="0" y="16314"/>
                          <a:ext cx="11906" cy="2"/>
                          <a:chOff x="0" y="16314"/>
                          <a:chExt cx="11906" cy="2"/>
                        </a:xfrm>
                      </wpg:grpSpPr>
                      <wps:wsp>
                        <wps:cNvPr id="684" name="Freeform 11"/>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33980" id="Groep 680" o:spid="_x0000_s1026" style="position:absolute;margin-left:-.5pt;margin-top:815.1pt;width:596.3pt;height:27.3pt;z-index:-312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">
              <v:group id="Group 8"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9"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" path="m,526r11906,l11906,,,,,526xe" fillcolor="#00aeef" stroked="f">
                  <v:path arrowok="t" o:connecttype="custom" o:connectlocs="0,16838;11906,16838;11906,16312;0,16312;0,16838" o:connectangles="0,0,0,0,0"/>
                </v:shape>
              </v:group>
              <v:group id="Group 10"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1"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3576" behindDoc="1" locked="0" layoutInCell="1" allowOverlap="1" wp14:anchorId="0420396F" wp14:editId="6347FB83">
              <wp:simplePos x="0" y="0"/>
              <wp:positionH relativeFrom="page">
                <wp:posOffset>3703955</wp:posOffset>
              </wp:positionH>
              <wp:positionV relativeFrom="page">
                <wp:posOffset>10375265</wp:posOffset>
              </wp:positionV>
              <wp:extent cx="192405" cy="165100"/>
              <wp:effectExtent l="0" t="2540" r="0" b="3810"/>
              <wp:wrapNone/>
              <wp:docPr id="685" name="Tekstvak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12157" w14:textId="4358AA79"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0396F" id="_x0000_t202" coordsize="21600,21600" o:spt="202" path="m,l,21600r21600,l21600,xe">
              <v:stroke joinstyle="miter"/>
              <v:path gradientshapeok="t" o:connecttype="rect"/>
            </v:shapetype>
            <v:shape id="Tekstvak 685" o:spid="_x0000_s1077" type="#_x0000_t202" style="position:absolute;margin-left:291.65pt;margin-top:816.95pt;width:15.15pt;height:13pt;z-index:-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" filled="f" stroked="f">
              <v:textbox inset="0,0,0,0">
                <w:txbxContent>
                  <w:p w14:paraId="04F12157" w14:textId="4358AA79"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78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6D80F"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3799" behindDoc="1" locked="0" layoutInCell="1" allowOverlap="1" wp14:anchorId="5B88C687" wp14:editId="2934FF23">
              <wp:simplePos x="0" y="0"/>
              <wp:positionH relativeFrom="page">
                <wp:posOffset>-6350</wp:posOffset>
              </wp:positionH>
              <wp:positionV relativeFrom="page">
                <wp:posOffset>10351770</wp:posOffset>
              </wp:positionV>
              <wp:extent cx="7573010" cy="346710"/>
              <wp:effectExtent l="3175" t="0" r="5715" b="0"/>
              <wp:wrapNone/>
              <wp:docPr id="686" name="Groe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687" name="Group 14"/>
                      <wpg:cNvGrpSpPr>
                        <a:grpSpLocks/>
                      </wpg:cNvGrpSpPr>
                      <wpg:grpSpPr bwMode="auto">
                        <a:xfrm>
                          <a:off x="0" y="16312"/>
                          <a:ext cx="11906" cy="526"/>
                          <a:chOff x="0" y="16312"/>
                          <a:chExt cx="11906" cy="526"/>
                        </a:xfrm>
                      </wpg:grpSpPr>
                      <wps:wsp>
                        <wps:cNvPr id="688" name="Freeform 15"/>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16"/>
                      <wpg:cNvGrpSpPr>
                        <a:grpSpLocks/>
                      </wpg:cNvGrpSpPr>
                      <wpg:grpSpPr bwMode="auto">
                        <a:xfrm>
                          <a:off x="0" y="16314"/>
                          <a:ext cx="11906" cy="2"/>
                          <a:chOff x="0" y="16314"/>
                          <a:chExt cx="11906" cy="2"/>
                        </a:xfrm>
                      </wpg:grpSpPr>
                      <wps:wsp>
                        <wps:cNvPr id="690" name="Freeform 17"/>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A47DF" id="Groep 686" o:spid="_x0000_s1026" style="position:absolute;margin-left:-.5pt;margin-top:815.1pt;width:596.3pt;height:27.3pt;z-index:-268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">
              <v:group id="Group 14"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5"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" path="m,526r11906,l11906,,,,,526e" fillcolor="#00aeef" stroked="f">
                  <v:path arrowok="t" o:connecttype="custom" o:connectlocs="0,16838;11906,16838;11906,16312;0,16312;0,16838" o:connectangles="0,0,0,0,0"/>
                </v:shape>
              </v:group>
              <v:group id="Group 16"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7"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4022" behindDoc="1" locked="0" layoutInCell="1" allowOverlap="1" wp14:anchorId="712CB03D" wp14:editId="5A71FBC9">
              <wp:simplePos x="0" y="0"/>
              <wp:positionH relativeFrom="page">
                <wp:posOffset>3729990</wp:posOffset>
              </wp:positionH>
              <wp:positionV relativeFrom="page">
                <wp:posOffset>10375265</wp:posOffset>
              </wp:positionV>
              <wp:extent cx="192405" cy="165100"/>
              <wp:effectExtent l="0" t="2540" r="1905" b="3810"/>
              <wp:wrapNone/>
              <wp:docPr id="691" name="Tekstvak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4802" w14:textId="7C561F29"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CB03D" id="_x0000_t202" coordsize="21600,21600" o:spt="202" path="m,l,21600r21600,l21600,xe">
              <v:stroke joinstyle="miter"/>
              <v:path gradientshapeok="t" o:connecttype="rect"/>
            </v:shapetype>
            <v:shape id="Tekstvak 691" o:spid="_x0000_s1078" type="#_x0000_t202" style="position:absolute;margin-left:293.7pt;margin-top:816.95pt;width:15.15pt;height:13pt;z-index:-24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" filled="f" stroked="f">
              <v:textbox inset="0,0,0,0">
                <w:txbxContent>
                  <w:p w14:paraId="4B444802" w14:textId="7C561F29"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79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ACAD"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4691" behindDoc="1" locked="0" layoutInCell="1" allowOverlap="1" wp14:anchorId="17BE3929" wp14:editId="77A3A592">
              <wp:simplePos x="0" y="0"/>
              <wp:positionH relativeFrom="page">
                <wp:posOffset>-6350</wp:posOffset>
              </wp:positionH>
              <wp:positionV relativeFrom="page">
                <wp:posOffset>10351770</wp:posOffset>
              </wp:positionV>
              <wp:extent cx="7573010" cy="346710"/>
              <wp:effectExtent l="3175" t="0" r="5715" b="0"/>
              <wp:wrapNone/>
              <wp:docPr id="697" name="Groe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698" name="Group 25"/>
                      <wpg:cNvGrpSpPr>
                        <a:grpSpLocks/>
                      </wpg:cNvGrpSpPr>
                      <wpg:grpSpPr bwMode="auto">
                        <a:xfrm>
                          <a:off x="0" y="16312"/>
                          <a:ext cx="11906" cy="526"/>
                          <a:chOff x="0" y="16312"/>
                          <a:chExt cx="11906" cy="526"/>
                        </a:xfrm>
                      </wpg:grpSpPr>
                      <wps:wsp>
                        <wps:cNvPr id="699" name="Freeform 26"/>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27"/>
                      <wpg:cNvGrpSpPr>
                        <a:grpSpLocks/>
                      </wpg:cNvGrpSpPr>
                      <wpg:grpSpPr bwMode="auto">
                        <a:xfrm>
                          <a:off x="0" y="16314"/>
                          <a:ext cx="11906" cy="2"/>
                          <a:chOff x="0" y="16314"/>
                          <a:chExt cx="11906" cy="2"/>
                        </a:xfrm>
                      </wpg:grpSpPr>
                      <wps:wsp>
                        <wps:cNvPr id="701" name="Freeform 28"/>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29CF6E" id="Groep 697" o:spid="_x0000_s1026" style="position:absolute;margin-left:-.5pt;margin-top:815.1pt;width:596.3pt;height:27.3pt;z-index:-1789;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">
              <v:group id="Group 25"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26"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" path="m,526r11906,l11906,,,,,526xe" fillcolor="#00aeef" stroked="f">
                  <v:path arrowok="t" o:connecttype="custom" o:connectlocs="0,16838;11906,16838;11906,16312;0,16312;0,16838" o:connectangles="0,0,0,0,0"/>
                </v:shape>
              </v:group>
              <v:group id="Group 27"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28"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4914" behindDoc="1" locked="0" layoutInCell="1" allowOverlap="1" wp14:anchorId="5C13BD69" wp14:editId="7C564A38">
              <wp:simplePos x="0" y="0"/>
              <wp:positionH relativeFrom="page">
                <wp:posOffset>3716655</wp:posOffset>
              </wp:positionH>
              <wp:positionV relativeFrom="page">
                <wp:posOffset>10375265</wp:posOffset>
              </wp:positionV>
              <wp:extent cx="167005" cy="165100"/>
              <wp:effectExtent l="1905" t="2540" r="2540" b="3810"/>
              <wp:wrapNone/>
              <wp:docPr id="702" name="Tekstvak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680A" w14:textId="77777777" w:rsidR="00A71134" w:rsidRDefault="00A71134">
                          <w:pPr>
                            <w:pStyle w:val="Plattetekst"/>
                            <w:spacing w:line="244" w:lineRule="exact"/>
                            <w:ind w:left="20"/>
                            <w:rPr>
                              <w:rFonts w:cs="Calibri"/>
                            </w:rPr>
                          </w:pPr>
                          <w:r>
                            <w:rPr>
                              <w:rFonts w:cs="Calibri"/>
                              <w:color w:val="FFFFFF"/>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3BD69" id="_x0000_t202" coordsize="21600,21600" o:spt="202" path="m,l,21600r21600,l21600,xe">
              <v:stroke joinstyle="miter"/>
              <v:path gradientshapeok="t" o:connecttype="rect"/>
            </v:shapetype>
            <v:shape id="Tekstvak 702" o:spid="_x0000_s1079" type="#_x0000_t202" style="position:absolute;margin-left:292.65pt;margin-top:816.95pt;width:13.15pt;height:13pt;z-index:-1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" filled="f" stroked="f">
              <v:textbox inset="0,0,0,0">
                <w:txbxContent>
                  <w:p w14:paraId="1BD3680A" w14:textId="77777777" w:rsidR="00A71134" w:rsidRDefault="00A71134">
                    <w:pPr>
                      <w:pStyle w:val="Plattetekst"/>
                      <w:spacing w:line="244" w:lineRule="exact"/>
                      <w:ind w:left="20"/>
                      <w:rPr>
                        <w:rFonts w:cs="Calibri"/>
                      </w:rPr>
                    </w:pPr>
                    <w:r>
                      <w:rPr>
                        <w:rFonts w:cs="Calibri"/>
                        <w:color w:val="FFFFFF"/>
                      </w:rPr>
                      <w:t>80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1CB38"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5137" behindDoc="1" locked="0" layoutInCell="1" allowOverlap="1" wp14:anchorId="156A47D3" wp14:editId="29521856">
              <wp:simplePos x="0" y="0"/>
              <wp:positionH relativeFrom="page">
                <wp:posOffset>-6350</wp:posOffset>
              </wp:positionH>
              <wp:positionV relativeFrom="page">
                <wp:posOffset>10351770</wp:posOffset>
              </wp:positionV>
              <wp:extent cx="7573010" cy="346710"/>
              <wp:effectExtent l="3175" t="0" r="5715" b="0"/>
              <wp:wrapNone/>
              <wp:docPr id="703" name="Groe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704" name="Group 31"/>
                      <wpg:cNvGrpSpPr>
                        <a:grpSpLocks/>
                      </wpg:cNvGrpSpPr>
                      <wpg:grpSpPr bwMode="auto">
                        <a:xfrm>
                          <a:off x="0" y="16312"/>
                          <a:ext cx="11906" cy="526"/>
                          <a:chOff x="0" y="16312"/>
                          <a:chExt cx="11906" cy="526"/>
                        </a:xfrm>
                      </wpg:grpSpPr>
                      <wps:wsp>
                        <wps:cNvPr id="705" name="Freeform 32"/>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33"/>
                      <wpg:cNvGrpSpPr>
                        <a:grpSpLocks/>
                      </wpg:cNvGrpSpPr>
                      <wpg:grpSpPr bwMode="auto">
                        <a:xfrm>
                          <a:off x="0" y="16314"/>
                          <a:ext cx="11906" cy="2"/>
                          <a:chOff x="0" y="16314"/>
                          <a:chExt cx="11906" cy="2"/>
                        </a:xfrm>
                      </wpg:grpSpPr>
                      <wps:wsp>
                        <wps:cNvPr id="707" name="Freeform 34"/>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12061" id="Groep 703" o:spid="_x0000_s1026" style="position:absolute;margin-left:-.5pt;margin-top:815.1pt;width:596.3pt;height:27.3pt;z-index:-1343;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">
              <v:group id="Group 31"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32"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" path="m,526r11906,l11906,,,,,526e" fillcolor="#00aeef" stroked="f">
                  <v:path arrowok="t" o:connecttype="custom" o:connectlocs="0,16838;11906,16838;11906,16312;0,16312;0,16838" o:connectangles="0,0,0,0,0"/>
                </v:shape>
              </v:group>
              <v:group id="Group 33"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34"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5360" behindDoc="1" locked="0" layoutInCell="1" allowOverlap="1" wp14:anchorId="4D7C54F0" wp14:editId="35D34FC8">
              <wp:simplePos x="0" y="0"/>
              <wp:positionH relativeFrom="page">
                <wp:posOffset>3742690</wp:posOffset>
              </wp:positionH>
              <wp:positionV relativeFrom="page">
                <wp:posOffset>10375265</wp:posOffset>
              </wp:positionV>
              <wp:extent cx="167005" cy="165100"/>
              <wp:effectExtent l="0" t="2540" r="0" b="3810"/>
              <wp:wrapNone/>
              <wp:docPr id="708" name="Tekstvak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4383" w14:textId="77777777" w:rsidR="00A71134" w:rsidRDefault="00A71134">
                          <w:pPr>
                            <w:pStyle w:val="Plattetekst"/>
                            <w:spacing w:line="244" w:lineRule="exact"/>
                            <w:ind w:left="20"/>
                            <w:rPr>
                              <w:rFonts w:cs="Calibri"/>
                            </w:rPr>
                          </w:pPr>
                          <w:r>
                            <w:rPr>
                              <w:rFonts w:cs="Calibri"/>
                              <w:color w:val="FFFFFF"/>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C54F0" id="_x0000_t202" coordsize="21600,21600" o:spt="202" path="m,l,21600r21600,l21600,xe">
              <v:stroke joinstyle="miter"/>
              <v:path gradientshapeok="t" o:connecttype="rect"/>
            </v:shapetype>
            <v:shape id="Tekstvak 708" o:spid="_x0000_s1080" type="#_x0000_t202" style="position:absolute;margin-left:294.7pt;margin-top:816.95pt;width:13.15pt;height:13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" filled="f" stroked="f">
              <v:textbox inset="0,0,0,0">
                <w:txbxContent>
                  <w:p w14:paraId="13AC4383" w14:textId="77777777" w:rsidR="00A71134" w:rsidRDefault="00A71134">
                    <w:pPr>
                      <w:pStyle w:val="Plattetekst"/>
                      <w:spacing w:line="244" w:lineRule="exact"/>
                      <w:ind w:left="20"/>
                      <w:rPr>
                        <w:rFonts w:cs="Calibri"/>
                      </w:rPr>
                    </w:pPr>
                    <w:r>
                      <w:rPr>
                        <w:rFonts w:cs="Calibri"/>
                        <w:color w:val="FFFFFF"/>
                      </w:rPr>
                      <w:t>81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AF9A5"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5583" behindDoc="1" locked="0" layoutInCell="1" allowOverlap="1" wp14:anchorId="06A88845" wp14:editId="0A808607">
              <wp:simplePos x="0" y="0"/>
              <wp:positionH relativeFrom="page">
                <wp:posOffset>-6350</wp:posOffset>
              </wp:positionH>
              <wp:positionV relativeFrom="page">
                <wp:posOffset>10351770</wp:posOffset>
              </wp:positionV>
              <wp:extent cx="7573010" cy="346710"/>
              <wp:effectExtent l="3175" t="0" r="5715" b="0"/>
              <wp:wrapNone/>
              <wp:docPr id="709" name="Groe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710" name="Group 37"/>
                      <wpg:cNvGrpSpPr>
                        <a:grpSpLocks/>
                      </wpg:cNvGrpSpPr>
                      <wpg:grpSpPr bwMode="auto">
                        <a:xfrm>
                          <a:off x="0" y="16312"/>
                          <a:ext cx="11906" cy="526"/>
                          <a:chOff x="0" y="16312"/>
                          <a:chExt cx="11906" cy="526"/>
                        </a:xfrm>
                      </wpg:grpSpPr>
                      <wps:wsp>
                        <wps:cNvPr id="711" name="Freeform 3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39"/>
                      <wpg:cNvGrpSpPr>
                        <a:grpSpLocks/>
                      </wpg:cNvGrpSpPr>
                      <wpg:grpSpPr bwMode="auto">
                        <a:xfrm>
                          <a:off x="0" y="16314"/>
                          <a:ext cx="11906" cy="2"/>
                          <a:chOff x="0" y="16314"/>
                          <a:chExt cx="11906" cy="2"/>
                        </a:xfrm>
                      </wpg:grpSpPr>
                      <wps:wsp>
                        <wps:cNvPr id="713" name="Freeform 40"/>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D0803B" id="Groep 709" o:spid="_x0000_s1026" style="position:absolute;margin-left:-.5pt;margin-top:815.1pt;width:596.3pt;height:27.3pt;z-index:-897;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">
              <v:group id="Group 3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3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" path="m,526r11906,l11906,,,,,526xe" fillcolor="#00aeef" stroked="f">
                  <v:path arrowok="t" o:connecttype="custom" o:connectlocs="0,16838;11906,16838;11906,16312;0,16312;0,16838" o:connectangles="0,0,0,0,0"/>
                </v:shape>
              </v:group>
              <v:group id="Group 39"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40"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5806" behindDoc="1" locked="0" layoutInCell="1" allowOverlap="1" wp14:anchorId="7FA26E8A" wp14:editId="1577A696">
              <wp:simplePos x="0" y="0"/>
              <wp:positionH relativeFrom="page">
                <wp:posOffset>3703955</wp:posOffset>
              </wp:positionH>
              <wp:positionV relativeFrom="page">
                <wp:posOffset>10375265</wp:posOffset>
              </wp:positionV>
              <wp:extent cx="192405" cy="165100"/>
              <wp:effectExtent l="0" t="2540" r="0" b="3810"/>
              <wp:wrapNone/>
              <wp:docPr id="714" name="Tekstvak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0AD5C" w14:textId="44550CC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6E8A" id="_x0000_t202" coordsize="21600,21600" o:spt="202" path="m,l,21600r21600,l21600,xe">
              <v:stroke joinstyle="miter"/>
              <v:path gradientshapeok="t" o:connecttype="rect"/>
            </v:shapetype>
            <v:shape id="Tekstvak 714" o:spid="_x0000_s1081" type="#_x0000_t202" style="position:absolute;margin-left:291.65pt;margin-top:816.95pt;width:15.15pt;height:13pt;z-index:-6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" filled="f" stroked="f">
              <v:textbox inset="0,0,0,0">
                <w:txbxContent>
                  <w:p w14:paraId="6300AD5C" w14:textId="44550CC1"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86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BAAA"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6029" behindDoc="1" locked="0" layoutInCell="1" allowOverlap="1" wp14:anchorId="2A3E851C" wp14:editId="3B855AFD">
              <wp:simplePos x="0" y="0"/>
              <wp:positionH relativeFrom="page">
                <wp:posOffset>-6350</wp:posOffset>
              </wp:positionH>
              <wp:positionV relativeFrom="page">
                <wp:posOffset>10351770</wp:posOffset>
              </wp:positionV>
              <wp:extent cx="7573010" cy="346710"/>
              <wp:effectExtent l="3175" t="0" r="5715" b="0"/>
              <wp:wrapNone/>
              <wp:docPr id="715" name="Groe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716" name="Group 43"/>
                      <wpg:cNvGrpSpPr>
                        <a:grpSpLocks/>
                      </wpg:cNvGrpSpPr>
                      <wpg:grpSpPr bwMode="auto">
                        <a:xfrm>
                          <a:off x="0" y="16312"/>
                          <a:ext cx="11906" cy="526"/>
                          <a:chOff x="0" y="16312"/>
                          <a:chExt cx="11906" cy="526"/>
                        </a:xfrm>
                      </wpg:grpSpPr>
                      <wps:wsp>
                        <wps:cNvPr id="717" name="Freeform 4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45"/>
                      <wpg:cNvGrpSpPr>
                        <a:grpSpLocks/>
                      </wpg:cNvGrpSpPr>
                      <wpg:grpSpPr bwMode="auto">
                        <a:xfrm>
                          <a:off x="0" y="16314"/>
                          <a:ext cx="11906" cy="2"/>
                          <a:chOff x="0" y="16314"/>
                          <a:chExt cx="11906" cy="2"/>
                        </a:xfrm>
                      </wpg:grpSpPr>
                      <wps:wsp>
                        <wps:cNvPr id="719" name="Freeform 4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B7DAF" id="Groep 715" o:spid="_x0000_s1026" style="position:absolute;margin-left:-.5pt;margin-top:815.1pt;width:596.3pt;height:27.3pt;z-index:-45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">
              <v:group id="Group 4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4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" path="m,526r11906,l11906,,,,,526e" fillcolor="#00aeef" stroked="f">
                  <v:path arrowok="t" o:connecttype="custom" o:connectlocs="0,16838;11906,16838;11906,16312;0,16312;0,16838" o:connectangles="0,0,0,0,0"/>
                </v:shape>
              </v:group>
              <v:group id="Group 4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4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6252" behindDoc="1" locked="0" layoutInCell="1" allowOverlap="1" wp14:anchorId="06007142" wp14:editId="5A05A02E">
              <wp:simplePos x="0" y="0"/>
              <wp:positionH relativeFrom="page">
                <wp:posOffset>3729990</wp:posOffset>
              </wp:positionH>
              <wp:positionV relativeFrom="page">
                <wp:posOffset>10375265</wp:posOffset>
              </wp:positionV>
              <wp:extent cx="192405" cy="165100"/>
              <wp:effectExtent l="0" t="2540" r="1905" b="3810"/>
              <wp:wrapNone/>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AA5AF" w14:textId="2DF253A8"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07142" id="_x0000_t202" coordsize="21600,21600" o:spt="202" path="m,l,21600r21600,l21600,xe">
              <v:stroke joinstyle="miter"/>
              <v:path gradientshapeok="t" o:connecttype="rect"/>
            </v:shapetype>
            <v:shape id="Tekstvak 46" o:spid="_x0000_s1082" type="#_x0000_t202" style="position:absolute;margin-left:293.7pt;margin-top:816.95pt;width:15.15pt;height:13pt;z-index:-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" filled="f" stroked="f">
              <v:textbox inset="0,0,0,0">
                <w:txbxContent>
                  <w:p w14:paraId="366AA5AF" w14:textId="2DF253A8"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731DE4">
                      <w:rPr>
                        <w:rFonts w:cs="Calibri"/>
                        <w:noProof/>
                        <w:color w:val="FFFFFF"/>
                      </w:rPr>
                      <w:t>85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8CA0B" w14:textId="77777777" w:rsidR="00A71134" w:rsidRDefault="00A71134">
    <w:pPr>
      <w:spacing w:line="0" w:lineRule="atLeast"/>
      <w:rPr>
        <w:sz w:val="4"/>
        <w:szCs w:val="4"/>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C571" w14:textId="77777777" w:rsidR="00A71134" w:rsidRDefault="00A71134">
    <w:pPr>
      <w:spacing w:line="0" w:lineRule="atLeast"/>
      <w:rPr>
        <w:sz w:val="4"/>
        <w:szCs w:val="4"/>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DE318" w14:textId="77777777" w:rsidR="00A71134" w:rsidRDefault="00A71134">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241D9"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55" behindDoc="1" locked="0" layoutInCell="1" allowOverlap="1" wp14:anchorId="4AFF4C45" wp14:editId="3F1DDB84">
              <wp:simplePos x="0" y="0"/>
              <wp:positionH relativeFrom="page">
                <wp:posOffset>-6350</wp:posOffset>
              </wp:positionH>
              <wp:positionV relativeFrom="page">
                <wp:posOffset>10351770</wp:posOffset>
              </wp:positionV>
              <wp:extent cx="7573010" cy="346710"/>
              <wp:effectExtent l="3175" t="0" r="5715"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63" name="Group 265"/>
                      <wpg:cNvGrpSpPr>
                        <a:grpSpLocks/>
                      </wpg:cNvGrpSpPr>
                      <wpg:grpSpPr bwMode="auto">
                        <a:xfrm>
                          <a:off x="0" y="16312"/>
                          <a:ext cx="11906" cy="526"/>
                          <a:chOff x="0" y="16312"/>
                          <a:chExt cx="11906" cy="526"/>
                        </a:xfrm>
                      </wpg:grpSpPr>
                      <wps:wsp>
                        <wps:cNvPr id="264" name="Freeform 266"/>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3"/>
                      <wpg:cNvGrpSpPr>
                        <a:grpSpLocks/>
                      </wpg:cNvGrpSpPr>
                      <wpg:grpSpPr bwMode="auto">
                        <a:xfrm>
                          <a:off x="0" y="16314"/>
                          <a:ext cx="11906" cy="2"/>
                          <a:chOff x="0" y="16314"/>
                          <a:chExt cx="11906" cy="2"/>
                        </a:xfrm>
                      </wpg:grpSpPr>
                      <wps:wsp>
                        <wps:cNvPr id="266" name="Freeform 264"/>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2E5B77" id="Group 262" o:spid="_x0000_s1026" style="position:absolute;margin-left:-.5pt;margin-top:815.1pt;width:596.3pt;height:27.3pt;z-index:-5125;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">
              <v:group id="Group 265"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66"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" path="m,526r11906,l11906,,,,,526e" fillcolor="#00aeef" stroked="f">
                  <v:path arrowok="t" o:connecttype="custom" o:connectlocs="0,16838;11906,16838;11906,16312;0,16312;0,16838" o:connectangles="0,0,0,0,0"/>
                </v:shape>
              </v:group>
              <v:group id="Group 263"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4"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56" behindDoc="1" locked="0" layoutInCell="1" allowOverlap="1" wp14:anchorId="777B38BB" wp14:editId="4D3C5FB5">
              <wp:simplePos x="0" y="0"/>
              <wp:positionH relativeFrom="page">
                <wp:posOffset>3742690</wp:posOffset>
              </wp:positionH>
              <wp:positionV relativeFrom="page">
                <wp:posOffset>10375265</wp:posOffset>
              </wp:positionV>
              <wp:extent cx="167005" cy="165100"/>
              <wp:effectExtent l="0" t="2540" r="0" b="381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8DD6" w14:textId="77777777" w:rsidR="00A71134" w:rsidRDefault="00A71134">
                          <w:pPr>
                            <w:pStyle w:val="Plattetekst"/>
                            <w:spacing w:line="244" w:lineRule="exact"/>
                            <w:ind w:left="20"/>
                            <w:rPr>
                              <w:rFonts w:cs="Calibri"/>
                            </w:rPr>
                          </w:pPr>
                          <w:r>
                            <w:rPr>
                              <w:rFonts w:cs="Calibri"/>
                              <w:color w:val="FFFFFF"/>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B38BB" id="_x0000_t202" coordsize="21600,21600" o:spt="202" path="m,l,21600r21600,l21600,xe">
              <v:stroke joinstyle="miter"/>
              <v:path gradientshapeok="t" o:connecttype="rect"/>
            </v:shapetype>
            <v:shape id="Text Box 261" o:spid="_x0000_s1044" type="#_x0000_t202" style="position:absolute;margin-left:294.7pt;margin-top:816.95pt;width:13.15pt;height:13pt;z-index:-5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YcgbELMCAACz&#10;BQAADgAAAAAAAAAAAAAAAAAuAgAAZHJzL2Uyb0RvYy54bWxQSwECLQAUAAYACAAAACEAjbtvr+EA&#10;AAANAQAADwAAAAAAAAAAAAAAAAANBQAAZHJzL2Rvd25yZXYueG1sUEsFBgAAAAAEAAQA8wAAABsG&#10;AAAAAA==&#10;" filled="f" stroked="f">
              <v:textbox inset="0,0,0,0">
                <w:txbxContent>
                  <w:p w14:paraId="73A78DD6" w14:textId="77777777" w:rsidR="00A71134" w:rsidRDefault="00A71134">
                    <w:pPr>
                      <w:pStyle w:val="Plattetekst"/>
                      <w:spacing w:line="244" w:lineRule="exact"/>
                      <w:ind w:left="20"/>
                      <w:rPr>
                        <w:rFonts w:cs="Calibri"/>
                      </w:rPr>
                    </w:pPr>
                    <w:r>
                      <w:rPr>
                        <w:rFonts w:cs="Calibri"/>
                        <w:color w:val="FFFFFF"/>
                      </w:rPr>
                      <w:t>11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8B954" w14:textId="77777777" w:rsidR="00A71134" w:rsidRDefault="00A71134">
    <w:pPr>
      <w:spacing w:line="0" w:lineRule="atLeast"/>
      <w:rPr>
        <w:sz w:val="4"/>
        <w:szCs w:val="4"/>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A4327" w14:textId="77777777" w:rsidR="00A71134" w:rsidRDefault="00A71134">
    <w:pPr>
      <w:spacing w:line="0" w:lineRule="atLeast"/>
      <w:rPr>
        <w:sz w:val="4"/>
        <w:szCs w:val="4"/>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89CD" w14:textId="77777777" w:rsidR="00A71134" w:rsidRDefault="00A71134">
    <w:pPr>
      <w:spacing w:line="0" w:lineRule="atLeast"/>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CE98" w14:textId="77777777" w:rsidR="00A71134" w:rsidRDefault="00A71134">
    <w:pPr>
      <w:spacing w:line="0" w:lineRule="atLeast"/>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82A84"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2" behindDoc="1" locked="0" layoutInCell="1" allowOverlap="1" wp14:anchorId="5D45EE81" wp14:editId="5EDBA693">
              <wp:simplePos x="0" y="0"/>
              <wp:positionH relativeFrom="page">
                <wp:posOffset>-6350</wp:posOffset>
              </wp:positionH>
              <wp:positionV relativeFrom="page">
                <wp:posOffset>10351770</wp:posOffset>
              </wp:positionV>
              <wp:extent cx="7573010" cy="346710"/>
              <wp:effectExtent l="3175" t="0" r="5715" b="0"/>
              <wp:wrapNone/>
              <wp:docPr id="2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51" name="Group 247"/>
                      <wpg:cNvGrpSpPr>
                        <a:grpSpLocks/>
                      </wpg:cNvGrpSpPr>
                      <wpg:grpSpPr bwMode="auto">
                        <a:xfrm>
                          <a:off x="0" y="16312"/>
                          <a:ext cx="11906" cy="526"/>
                          <a:chOff x="0" y="16312"/>
                          <a:chExt cx="11906" cy="526"/>
                        </a:xfrm>
                      </wpg:grpSpPr>
                      <wps:wsp>
                        <wps:cNvPr id="252" name="Freeform 248"/>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45"/>
                      <wpg:cNvGrpSpPr>
                        <a:grpSpLocks/>
                      </wpg:cNvGrpSpPr>
                      <wpg:grpSpPr bwMode="auto">
                        <a:xfrm>
                          <a:off x="0" y="16314"/>
                          <a:ext cx="11906" cy="2"/>
                          <a:chOff x="0" y="16314"/>
                          <a:chExt cx="11906" cy="2"/>
                        </a:xfrm>
                      </wpg:grpSpPr>
                      <wps:wsp>
                        <wps:cNvPr id="254" name="Freeform 246"/>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7108D" id="Group 244" o:spid="_x0000_s1026" style="position:absolute;margin-left:-.5pt;margin-top:815.1pt;width:596.3pt;height:27.3pt;z-index:-5118;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">
              <v:group id="Group 247"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8"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" path="m,526r11906,l11906,,,,,526xe" fillcolor="#00aeef" stroked="f">
                  <v:path arrowok="t" o:connecttype="custom" o:connectlocs="0,16838;11906,16838;11906,16312;0,16312;0,16838" o:connectangles="0,0,0,0,0"/>
                </v:shape>
              </v:group>
              <v:group id="Group 245"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6"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63" behindDoc="1" locked="0" layoutInCell="1" allowOverlap="1" wp14:anchorId="2B923BD5" wp14:editId="240E1978">
              <wp:simplePos x="0" y="0"/>
              <wp:positionH relativeFrom="page">
                <wp:posOffset>3703955</wp:posOffset>
              </wp:positionH>
              <wp:positionV relativeFrom="page">
                <wp:posOffset>10375265</wp:posOffset>
              </wp:positionV>
              <wp:extent cx="192405" cy="165100"/>
              <wp:effectExtent l="0" t="2540" r="0" b="3810"/>
              <wp:wrapNone/>
              <wp:docPr id="24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31BD" w14:textId="3E221076"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23BD5" id="_x0000_t202" coordsize="21600,21600" o:spt="202" path="m,l,21600r21600,l21600,xe">
              <v:stroke joinstyle="miter"/>
              <v:path gradientshapeok="t" o:connecttype="rect"/>
            </v:shapetype>
            <v:shape id="Text Box 243" o:spid="_x0000_s1045" type="#_x0000_t202" style="position:absolute;margin-left:291.65pt;margin-top:816.95pt;width:15.15pt;height:13pt;z-index:-5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3vtA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" filled="f" stroked="f">
              <v:textbox inset="0,0,0,0">
                <w:txbxContent>
                  <w:p w14:paraId="5E7831BD" w14:textId="3E221076"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C0C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0" behindDoc="1" locked="0" layoutInCell="1" allowOverlap="1" wp14:anchorId="4BF3E82F" wp14:editId="671F39E0">
              <wp:simplePos x="0" y="0"/>
              <wp:positionH relativeFrom="page">
                <wp:posOffset>-6350</wp:posOffset>
              </wp:positionH>
              <wp:positionV relativeFrom="page">
                <wp:posOffset>10351770</wp:posOffset>
              </wp:positionV>
              <wp:extent cx="7573010" cy="346710"/>
              <wp:effectExtent l="3175" t="0" r="5715" b="0"/>
              <wp:wrapNone/>
              <wp:docPr id="244"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45" name="Group 253"/>
                      <wpg:cNvGrpSpPr>
                        <a:grpSpLocks/>
                      </wpg:cNvGrpSpPr>
                      <wpg:grpSpPr bwMode="auto">
                        <a:xfrm>
                          <a:off x="0" y="16312"/>
                          <a:ext cx="11906" cy="526"/>
                          <a:chOff x="0" y="16312"/>
                          <a:chExt cx="11906" cy="526"/>
                        </a:xfrm>
                      </wpg:grpSpPr>
                      <wps:wsp>
                        <wps:cNvPr id="246" name="Freeform 254"/>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51"/>
                      <wpg:cNvGrpSpPr>
                        <a:grpSpLocks/>
                      </wpg:cNvGrpSpPr>
                      <wpg:grpSpPr bwMode="auto">
                        <a:xfrm>
                          <a:off x="0" y="16314"/>
                          <a:ext cx="11906" cy="2"/>
                          <a:chOff x="0" y="16314"/>
                          <a:chExt cx="11906" cy="2"/>
                        </a:xfrm>
                      </wpg:grpSpPr>
                      <wps:wsp>
                        <wps:cNvPr id="248" name="Freeform 252"/>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0EDB3" id="Group 250" o:spid="_x0000_s1026" style="position:absolute;margin-left:-.5pt;margin-top:815.1pt;width:596.3pt;height:27.3pt;z-index:-5120;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">
              <v:group id="Group 253"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54"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" path="m,526r11906,l11906,,,,,526e" fillcolor="#00aeef" stroked="f">
                  <v:path arrowok="t" o:connecttype="custom" o:connectlocs="0,16838;11906,16838;11906,16312;0,16312;0,16838" o:connectangles="0,0,0,0,0"/>
                </v:shape>
              </v:group>
              <v:group id="Group 251"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52"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61" behindDoc="1" locked="0" layoutInCell="1" allowOverlap="1" wp14:anchorId="33FC284F" wp14:editId="6BA321AF">
              <wp:simplePos x="0" y="0"/>
              <wp:positionH relativeFrom="page">
                <wp:posOffset>3729990</wp:posOffset>
              </wp:positionH>
              <wp:positionV relativeFrom="page">
                <wp:posOffset>10375265</wp:posOffset>
              </wp:positionV>
              <wp:extent cx="192405" cy="165100"/>
              <wp:effectExtent l="0" t="2540" r="1905" b="3810"/>
              <wp:wrapNone/>
              <wp:docPr id="24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EE73" w14:textId="5830E0A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C284F" id="_x0000_t202" coordsize="21600,21600" o:spt="202" path="m,l,21600r21600,l21600,xe">
              <v:stroke joinstyle="miter"/>
              <v:path gradientshapeok="t" o:connecttype="rect"/>
            </v:shapetype>
            <v:shape id="Text Box 249" o:spid="_x0000_s1046" type="#_x0000_t202" style="position:absolute;margin-left:293.7pt;margin-top:816.95pt;width:15.15pt;height:13pt;z-index:-5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FU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" filled="f" stroked="f">
              <v:textbox inset="0,0,0,0">
                <w:txbxContent>
                  <w:p w14:paraId="0DBDEE73" w14:textId="5830E0AF" w:rsidR="00A71134" w:rsidRDefault="00A71134">
                    <w:pPr>
                      <w:pStyle w:val="Plattetekst"/>
                      <w:spacing w:line="244" w:lineRule="exact"/>
                      <w:ind w:left="40"/>
                      <w:rPr>
                        <w:rFonts w:cs="Calibri"/>
                      </w:rPr>
                    </w:pPr>
                    <w:r>
                      <w:fldChar w:fldCharType="begin"/>
                    </w:r>
                    <w:r>
                      <w:rPr>
                        <w:rFonts w:cs="Calibri"/>
                        <w:color w:val="FFFFFF"/>
                      </w:rPr>
                      <w:instrText xml:space="preserve"> PAGE </w:instrText>
                    </w:r>
                    <w:r>
                      <w:fldChar w:fldCharType="separate"/>
                    </w:r>
                    <w:r w:rsidR="00892B60">
                      <w:rPr>
                        <w:rFonts w:cs="Calibri"/>
                        <w:noProof/>
                        <w:color w:val="FFFFFF"/>
                      </w:rPr>
                      <w:t>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0D8C"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7" behindDoc="1" locked="0" layoutInCell="1" allowOverlap="1" wp14:anchorId="4D235B53" wp14:editId="607367D3">
              <wp:simplePos x="0" y="0"/>
              <wp:positionH relativeFrom="page">
                <wp:posOffset>-6350</wp:posOffset>
              </wp:positionH>
              <wp:positionV relativeFrom="page">
                <wp:posOffset>10351770</wp:posOffset>
              </wp:positionV>
              <wp:extent cx="7573010" cy="346710"/>
              <wp:effectExtent l="3175" t="0" r="5715"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33" name="Group 235"/>
                      <wpg:cNvGrpSpPr>
                        <a:grpSpLocks/>
                      </wpg:cNvGrpSpPr>
                      <wpg:grpSpPr bwMode="auto">
                        <a:xfrm>
                          <a:off x="0" y="16312"/>
                          <a:ext cx="11906" cy="526"/>
                          <a:chOff x="0" y="16312"/>
                          <a:chExt cx="11906" cy="526"/>
                        </a:xfrm>
                      </wpg:grpSpPr>
                      <wps:wsp>
                        <wps:cNvPr id="234" name="Freeform 236"/>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3"/>
                      <wpg:cNvGrpSpPr>
                        <a:grpSpLocks/>
                      </wpg:cNvGrpSpPr>
                      <wpg:grpSpPr bwMode="auto">
                        <a:xfrm>
                          <a:off x="0" y="16314"/>
                          <a:ext cx="11906" cy="2"/>
                          <a:chOff x="0" y="16314"/>
                          <a:chExt cx="11906" cy="2"/>
                        </a:xfrm>
                      </wpg:grpSpPr>
                      <wps:wsp>
                        <wps:cNvPr id="236" name="Freeform 234"/>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F3A06" id="Group 232" o:spid="_x0000_s1026" style="position:absolute;margin-left:-.5pt;margin-top:815.1pt;width:596.3pt;height:27.3pt;z-index:-5113;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">
              <v:group id="Group 235"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36"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" path="m,526r11906,l11906,,,,,526xe" fillcolor="#00aeef" stroked="f">
                  <v:path arrowok="t" o:connecttype="custom" o:connectlocs="0,16838;11906,16838;11906,16312;0,16312;0,16838" o:connectangles="0,0,0,0,0"/>
                </v:shape>
              </v:group>
              <v:group id="Group 233"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34"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68" behindDoc="1" locked="0" layoutInCell="1" allowOverlap="1" wp14:anchorId="46630057" wp14:editId="5F10D8A7">
              <wp:simplePos x="0" y="0"/>
              <wp:positionH relativeFrom="page">
                <wp:posOffset>3716655</wp:posOffset>
              </wp:positionH>
              <wp:positionV relativeFrom="page">
                <wp:posOffset>10375265</wp:posOffset>
              </wp:positionV>
              <wp:extent cx="167005" cy="165100"/>
              <wp:effectExtent l="1905" t="2540" r="2540" b="381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87B8" w14:textId="77777777" w:rsidR="00A71134" w:rsidRDefault="00A71134">
                          <w:pPr>
                            <w:pStyle w:val="Plattetekst"/>
                            <w:spacing w:line="244" w:lineRule="exact"/>
                            <w:ind w:left="20"/>
                            <w:rPr>
                              <w:rFonts w:cs="Calibri"/>
                            </w:rPr>
                          </w:pPr>
                          <w:r>
                            <w:rPr>
                              <w:rFonts w:cs="Calibri"/>
                              <w:color w:val="FFFFFF"/>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30057" id="_x0000_t202" coordsize="21600,21600" o:spt="202" path="m,l,21600r21600,l21600,xe">
              <v:stroke joinstyle="miter"/>
              <v:path gradientshapeok="t" o:connecttype="rect"/>
            </v:shapetype>
            <v:shape id="Text Box 231" o:spid="_x0000_s1048" type="#_x0000_t202" style="position:absolute;margin-left:292.65pt;margin-top:816.95pt;width:13.15pt;height:13pt;z-index:-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" filled="f" stroked="f">
              <v:textbox inset="0,0,0,0">
                <w:txbxContent>
                  <w:p w14:paraId="097A87B8" w14:textId="77777777" w:rsidR="00A71134" w:rsidRDefault="00A71134">
                    <w:pPr>
                      <w:pStyle w:val="Plattetekst"/>
                      <w:spacing w:line="244" w:lineRule="exact"/>
                      <w:ind w:left="20"/>
                      <w:rPr>
                        <w:rFonts w:cs="Calibri"/>
                      </w:rPr>
                    </w:pPr>
                    <w:r>
                      <w:rPr>
                        <w:rFonts w:cs="Calibri"/>
                        <w:color w:val="FFFFFF"/>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E01E9"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9" behindDoc="1" locked="0" layoutInCell="1" allowOverlap="1" wp14:anchorId="245470B6" wp14:editId="5674BB20">
              <wp:simplePos x="0" y="0"/>
              <wp:positionH relativeFrom="page">
                <wp:posOffset>-6350</wp:posOffset>
              </wp:positionH>
              <wp:positionV relativeFrom="page">
                <wp:posOffset>10351770</wp:posOffset>
              </wp:positionV>
              <wp:extent cx="7573010" cy="346710"/>
              <wp:effectExtent l="3175" t="0" r="5715"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346710"/>
                        <a:chOff x="-10" y="16302"/>
                        <a:chExt cx="11926" cy="546"/>
                      </a:xfrm>
                    </wpg:grpSpPr>
                    <wpg:grpSp>
                      <wpg:cNvPr id="227" name="Group 229"/>
                      <wpg:cNvGrpSpPr>
                        <a:grpSpLocks/>
                      </wpg:cNvGrpSpPr>
                      <wpg:grpSpPr bwMode="auto">
                        <a:xfrm>
                          <a:off x="0" y="16312"/>
                          <a:ext cx="11906" cy="526"/>
                          <a:chOff x="0" y="16312"/>
                          <a:chExt cx="11906" cy="526"/>
                        </a:xfrm>
                      </wpg:grpSpPr>
                      <wps:wsp>
                        <wps:cNvPr id="228" name="Freeform 230"/>
                        <wps:cNvSpPr>
                          <a:spLocks/>
                        </wps:cNvSpPr>
                        <wps:spPr bwMode="auto">
                          <a:xfrm>
                            <a:off x="0" y="16312"/>
                            <a:ext cx="11906" cy="526"/>
                          </a:xfrm>
                          <a:custGeom>
                            <a:avLst/>
                            <a:gdLst>
                              <a:gd name="T0" fmla="*/ 0 w 11906"/>
                              <a:gd name="T1" fmla="+- 0 16838 16312"/>
                              <a:gd name="T2" fmla="*/ 16838 h 526"/>
                              <a:gd name="T3" fmla="*/ 11906 w 11906"/>
                              <a:gd name="T4" fmla="+- 0 16838 16312"/>
                              <a:gd name="T5" fmla="*/ 16838 h 526"/>
                              <a:gd name="T6" fmla="*/ 11906 w 11906"/>
                              <a:gd name="T7" fmla="+- 0 16312 16312"/>
                              <a:gd name="T8" fmla="*/ 16312 h 526"/>
                              <a:gd name="T9" fmla="*/ 0 w 11906"/>
                              <a:gd name="T10" fmla="+- 0 16312 16312"/>
                              <a:gd name="T11" fmla="*/ 16312 h 526"/>
                              <a:gd name="T12" fmla="*/ 0 w 11906"/>
                              <a:gd name="T13" fmla="+- 0 16838 16312"/>
                              <a:gd name="T14" fmla="*/ 16838 h 526"/>
                            </a:gdLst>
                            <a:ahLst/>
                            <a:cxnLst>
                              <a:cxn ang="0">
                                <a:pos x="T0" y="T2"/>
                              </a:cxn>
                              <a:cxn ang="0">
                                <a:pos x="T3" y="T5"/>
                              </a:cxn>
                              <a:cxn ang="0">
                                <a:pos x="T6" y="T8"/>
                              </a:cxn>
                              <a:cxn ang="0">
                                <a:pos x="T9" y="T11"/>
                              </a:cxn>
                              <a:cxn ang="0">
                                <a:pos x="T12" y="T14"/>
                              </a:cxn>
                            </a:cxnLst>
                            <a:rect l="0" t="0" r="r" b="b"/>
                            <a:pathLst>
                              <a:path w="11906" h="526">
                                <a:moveTo>
                                  <a:pt x="0" y="526"/>
                                </a:moveTo>
                                <a:lnTo>
                                  <a:pt x="11906" y="526"/>
                                </a:lnTo>
                                <a:lnTo>
                                  <a:pt x="11906" y="0"/>
                                </a:lnTo>
                                <a:lnTo>
                                  <a:pt x="0" y="0"/>
                                </a:lnTo>
                                <a:lnTo>
                                  <a:pt x="0" y="526"/>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7"/>
                      <wpg:cNvGrpSpPr>
                        <a:grpSpLocks/>
                      </wpg:cNvGrpSpPr>
                      <wpg:grpSpPr bwMode="auto">
                        <a:xfrm>
                          <a:off x="0" y="16314"/>
                          <a:ext cx="11906" cy="2"/>
                          <a:chOff x="0" y="16314"/>
                          <a:chExt cx="11906" cy="2"/>
                        </a:xfrm>
                      </wpg:grpSpPr>
                      <wps:wsp>
                        <wps:cNvPr id="230" name="Freeform 228"/>
                        <wps:cNvSpPr>
                          <a:spLocks/>
                        </wps:cNvSpPr>
                        <wps:spPr bwMode="auto">
                          <a:xfrm>
                            <a:off x="0" y="1631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59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4C7221" id="Group 226" o:spid="_x0000_s1026" style="position:absolute;margin-left:-.5pt;margin-top:815.1pt;width:596.3pt;height:27.3pt;z-index:-5111;mso-position-horizontal-relative:page;mso-position-vertical-relative:page" coordorigin="-10,16302" coordsize="1192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">
              <v:group id="Group 229" o:spid="_x0000_s1027" style="position:absolute;top:16312;width:11906;height:526" coordorigin=",16312"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30" o:spid="_x0000_s1028" style="position:absolute;top:16312;width:11906;height:526;visibility:visible;mso-wrap-style:square;v-text-anchor:top" coordsize="1190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" path="m,526r11906,l11906,,,,,526e" fillcolor="#00aeef" stroked="f">
                  <v:path arrowok="t" o:connecttype="custom" o:connectlocs="0,16838;11906,16838;11906,16312;0,16312;0,16838" o:connectangles="0,0,0,0,0"/>
                </v:shape>
              </v:group>
              <v:group id="Group 227" o:spid="_x0000_s1029" style="position:absolute;top:16314;width:11906;height:2" coordorigin=",16314"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8" o:spid="_x0000_s1030" style="position:absolute;top:16314;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" path="m,l11906,e" filled="f" strokecolor="#d1d3d4" strokeweight=".09983mm">
                  <v:path arrowok="t" o:connecttype="custom" o:connectlocs="0,0;11906,0" o:connectangles="0,0"/>
                </v:shape>
              </v:group>
              <w10:wrap anchorx="page" anchory="page"/>
            </v:group>
          </w:pict>
        </mc:Fallback>
      </mc:AlternateContent>
    </w:r>
    <w:r>
      <w:rPr>
        <w:noProof/>
        <w:lang w:val="nl-NL" w:eastAsia="nl-NL"/>
      </w:rPr>
      <mc:AlternateContent>
        <mc:Choice Requires="wps">
          <w:drawing>
            <wp:anchor distT="0" distB="0" distL="114300" distR="114300" simplePos="0" relativeHeight="503311370" behindDoc="1" locked="0" layoutInCell="1" allowOverlap="1" wp14:anchorId="573B9FA1" wp14:editId="2567B7A2">
              <wp:simplePos x="0" y="0"/>
              <wp:positionH relativeFrom="page">
                <wp:posOffset>3742690</wp:posOffset>
              </wp:positionH>
              <wp:positionV relativeFrom="page">
                <wp:posOffset>10375265</wp:posOffset>
              </wp:positionV>
              <wp:extent cx="167005" cy="165100"/>
              <wp:effectExtent l="0" t="2540" r="0" b="381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0AECD" w14:textId="77777777" w:rsidR="00A71134" w:rsidRDefault="00A71134">
                          <w:pPr>
                            <w:pStyle w:val="Plattetekst"/>
                            <w:spacing w:line="244" w:lineRule="exact"/>
                            <w:ind w:left="20"/>
                            <w:rPr>
                              <w:rFonts w:cs="Calibri"/>
                            </w:rPr>
                          </w:pPr>
                          <w:r>
                            <w:rPr>
                              <w:rFonts w:cs="Calibri"/>
                              <w:color w:val="FFFFFF"/>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9FA1" id="_x0000_t202" coordsize="21600,21600" o:spt="202" path="m,l,21600r21600,l21600,xe">
              <v:stroke joinstyle="miter"/>
              <v:path gradientshapeok="t" o:connecttype="rect"/>
            </v:shapetype>
            <v:shape id="Text Box 225" o:spid="_x0000_s1049" type="#_x0000_t202" style="position:absolute;margin-left:294.7pt;margin-top:816.95pt;width:13.15pt;height:13pt;z-index:-5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G8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" filled="f" stroked="f">
              <v:textbox inset="0,0,0,0">
                <w:txbxContent>
                  <w:p w14:paraId="1270AECD" w14:textId="77777777" w:rsidR="00A71134" w:rsidRDefault="00A71134">
                    <w:pPr>
                      <w:pStyle w:val="Plattetekst"/>
                      <w:spacing w:line="244" w:lineRule="exact"/>
                      <w:ind w:left="20"/>
                      <w:rPr>
                        <w:rFonts w:cs="Calibri"/>
                      </w:rPr>
                    </w:pPr>
                    <w:r>
                      <w:rPr>
                        <w:rFonts w:cs="Calibri"/>
                        <w:color w:val="FFFFFF"/>
                      </w:rPr>
                      <w:t>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613C" w14:textId="77777777" w:rsidR="00A71134" w:rsidRDefault="00A71134">
      <w:r>
        <w:separator/>
      </w:r>
    </w:p>
  </w:footnote>
  <w:footnote w:type="continuationSeparator" w:id="0">
    <w:p w14:paraId="5B7F7026" w14:textId="77777777" w:rsidR="00A71134" w:rsidRDefault="00A71134">
      <w:r>
        <w:continuationSeparator/>
      </w:r>
    </w:p>
  </w:footnote>
  <w:footnote w:id="1">
    <w:p w14:paraId="24DEEF30" w14:textId="77777777" w:rsidR="00A71134" w:rsidRPr="00694A41" w:rsidRDefault="00A71134" w:rsidP="006855A7">
      <w:pPr>
        <w:pStyle w:val="Default"/>
        <w:rPr>
          <w:rFonts w:ascii="Univers" w:hAnsi="Univers"/>
          <w:sz w:val="16"/>
          <w:szCs w:val="16"/>
        </w:rPr>
      </w:pPr>
      <w:r w:rsidRPr="00694A41">
        <w:rPr>
          <w:rStyle w:val="Voetnootmarkering"/>
          <w:sz w:val="16"/>
          <w:szCs w:val="16"/>
        </w:rPr>
        <w:footnoteRef/>
      </w:r>
      <w:r w:rsidRPr="00694A41">
        <w:rPr>
          <w:rFonts w:ascii="Univers" w:hAnsi="Univers"/>
          <w:sz w:val="16"/>
          <w:szCs w:val="16"/>
        </w:rPr>
        <w:t xml:space="preserve"> doorstrepen wat niet van toepassing is </w:t>
      </w:r>
    </w:p>
    <w:p w14:paraId="178ABC30" w14:textId="77777777" w:rsidR="00A71134" w:rsidRDefault="00A71134" w:rsidP="006855A7">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2C0B0"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47" behindDoc="1" locked="0" layoutInCell="1" allowOverlap="1" wp14:anchorId="091CAA5D" wp14:editId="2BC06BB5">
              <wp:simplePos x="0" y="0"/>
              <wp:positionH relativeFrom="page">
                <wp:posOffset>0</wp:posOffset>
              </wp:positionH>
              <wp:positionV relativeFrom="page">
                <wp:posOffset>0</wp:posOffset>
              </wp:positionV>
              <wp:extent cx="7560310" cy="570865"/>
              <wp:effectExtent l="9525" t="0" r="2540" b="63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89" name="Freeform 289"/>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12E5A" id="Group 288" o:spid="_x0000_s1026" style="position:absolute;margin-left:0;margin-top:0;width:595.3pt;height:44.95pt;z-index:-5133;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">
              <v:shape id="Freeform 289"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969E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1" behindDoc="1" locked="0" layoutInCell="1" allowOverlap="1" wp14:anchorId="1EB1BED5" wp14:editId="23F2BC3C">
              <wp:simplePos x="0" y="0"/>
              <wp:positionH relativeFrom="page">
                <wp:posOffset>0</wp:posOffset>
              </wp:positionH>
              <wp:positionV relativeFrom="page">
                <wp:posOffset>0</wp:posOffset>
              </wp:positionV>
              <wp:extent cx="7560310" cy="582930"/>
              <wp:effectExtent l="9525" t="0" r="2540" b="7620"/>
              <wp:wrapNone/>
              <wp:docPr id="220"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221" name="Freeform 224"/>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C3531" id="Group 222" o:spid="_x0000_s1026" style="position:absolute;margin-left:0;margin-top:0;width:595.3pt;height:45.9pt;z-index:-5109;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">
              <v:shape id="Freeform 224"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23"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17663"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9" behindDoc="1" locked="0" layoutInCell="1" allowOverlap="1" wp14:anchorId="7E050FEF" wp14:editId="23414394">
              <wp:simplePos x="0" y="0"/>
              <wp:positionH relativeFrom="page">
                <wp:posOffset>0</wp:posOffset>
              </wp:positionH>
              <wp:positionV relativeFrom="page">
                <wp:posOffset>0</wp:posOffset>
              </wp:positionV>
              <wp:extent cx="7560310" cy="570865"/>
              <wp:effectExtent l="9525" t="0" r="2540" b="635"/>
              <wp:wrapNone/>
              <wp:docPr id="2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07" name="Freeform 203"/>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AE336" id="Group 202" o:spid="_x0000_s1026" style="position:absolute;margin-left:0;margin-top:0;width:595.3pt;height:44.95pt;z-index:-5101;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">
              <v:shape id="Freeform 203"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56B10"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7" behindDoc="1" locked="0" layoutInCell="1" allowOverlap="1" wp14:anchorId="19CA5311" wp14:editId="01E185E7">
              <wp:simplePos x="0" y="0"/>
              <wp:positionH relativeFrom="page">
                <wp:posOffset>0</wp:posOffset>
              </wp:positionH>
              <wp:positionV relativeFrom="page">
                <wp:posOffset>0</wp:posOffset>
              </wp:positionV>
              <wp:extent cx="7560310" cy="582930"/>
              <wp:effectExtent l="9525" t="0" r="2540" b="7620"/>
              <wp:wrapNone/>
              <wp:docPr id="20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204" name="Freeform 207"/>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522E5" id="Group 205" o:spid="_x0000_s1026" style="position:absolute;margin-left:0;margin-top:0;width:595.3pt;height:45.9pt;z-index:-5103;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">
              <v:shape id="Freeform 207"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06"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503311378" behindDoc="1" locked="0" layoutInCell="1" allowOverlap="1" wp14:anchorId="43DA9069" wp14:editId="32E2ED68">
              <wp:simplePos x="0" y="0"/>
              <wp:positionH relativeFrom="page">
                <wp:posOffset>707390</wp:posOffset>
              </wp:positionH>
              <wp:positionV relativeFrom="page">
                <wp:posOffset>707390</wp:posOffset>
              </wp:positionV>
              <wp:extent cx="914400" cy="279400"/>
              <wp:effectExtent l="2540" t="2540" r="0" b="3810"/>
              <wp:wrapNone/>
              <wp:docPr id="20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0DE7"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A9069" id="_x0000_t202" coordsize="21600,21600" o:spt="202" path="m,l,21600r21600,l21600,xe">
              <v:stroke joinstyle="miter"/>
              <v:path gradientshapeok="t" o:connecttype="rect"/>
            </v:shapetype>
            <v:shape id="Text Box 204" o:spid="_x0000_s1052" type="#_x0000_t202" style="position:absolute;margin-left:55.7pt;margin-top:55.7pt;width:1in;height:22pt;z-index:-5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FUsA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" filled="f" stroked="f">
              <v:textbox inset="0,0,0,0">
                <w:txbxContent>
                  <w:p w14:paraId="35E80DE7"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6</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22E31"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2" behindDoc="1" locked="0" layoutInCell="1" allowOverlap="1" wp14:anchorId="46BA706B" wp14:editId="79779734">
              <wp:simplePos x="0" y="0"/>
              <wp:positionH relativeFrom="page">
                <wp:posOffset>0</wp:posOffset>
              </wp:positionH>
              <wp:positionV relativeFrom="page">
                <wp:posOffset>0</wp:posOffset>
              </wp:positionV>
              <wp:extent cx="7560310" cy="570865"/>
              <wp:effectExtent l="9525" t="0" r="2540" b="635"/>
              <wp:wrapNone/>
              <wp:docPr id="20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01" name="Freeform 197"/>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38B29" id="Group 196" o:spid="_x0000_s1026" style="position:absolute;margin-left:0;margin-top:0;width:595.3pt;height:44.95pt;z-index:-5098;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">
              <v:shape id="Freeform 197"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61D8"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0" behindDoc="1" locked="0" layoutInCell="1" allowOverlap="1" wp14:anchorId="7BF09A07" wp14:editId="5851ED5C">
              <wp:simplePos x="0" y="0"/>
              <wp:positionH relativeFrom="page">
                <wp:posOffset>0</wp:posOffset>
              </wp:positionH>
              <wp:positionV relativeFrom="page">
                <wp:posOffset>0</wp:posOffset>
              </wp:positionV>
              <wp:extent cx="7560310" cy="582930"/>
              <wp:effectExtent l="9525" t="0" r="2540" b="7620"/>
              <wp:wrapNone/>
              <wp:docPr id="19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198" name="Freeform 201"/>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987CA" id="Group 199" o:spid="_x0000_s1026" style="position:absolute;margin-left:0;margin-top:0;width:595.3pt;height:45.9pt;z-index:-5100;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">
              <v:shape id="Freeform 201"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00"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" path="m,l,558,1841,476,3162,438r8744,-19l11906,,,e" fillcolor="#d7df23" stroked="f">
                <v:path arrowok="t" o:connecttype="custom" o:connectlocs="0,0;0,558;1841,476;3162,438;11906,419;11906,0;0,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503311381" behindDoc="1" locked="0" layoutInCell="1" allowOverlap="1" wp14:anchorId="5A0BD523" wp14:editId="12FC7D14">
              <wp:simplePos x="0" y="0"/>
              <wp:positionH relativeFrom="page">
                <wp:posOffset>707390</wp:posOffset>
              </wp:positionH>
              <wp:positionV relativeFrom="page">
                <wp:posOffset>707390</wp:posOffset>
              </wp:positionV>
              <wp:extent cx="914400" cy="279400"/>
              <wp:effectExtent l="2540" t="2540" r="0" b="381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764A"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BD523" id="_x0000_t202" coordsize="21600,21600" o:spt="202" path="m,l,21600r21600,l21600,xe">
              <v:stroke joinstyle="miter"/>
              <v:path gradientshapeok="t" o:connecttype="rect"/>
            </v:shapetype>
            <v:shape id="Text Box 198" o:spid="_x0000_s1053" type="#_x0000_t202" style="position:absolute;margin-left:55.7pt;margin-top:55.7pt;width:1in;height:22pt;z-index:-5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DAr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" filled="f" stroked="f">
              <v:textbox inset="0,0,0,0">
                <w:txbxContent>
                  <w:p w14:paraId="5BE6764A"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7</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E3626"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9" behindDoc="1" locked="0" layoutInCell="1" allowOverlap="1" wp14:anchorId="7286895A" wp14:editId="2E50475E">
              <wp:simplePos x="0" y="0"/>
              <wp:positionH relativeFrom="page">
                <wp:posOffset>0</wp:posOffset>
              </wp:positionH>
              <wp:positionV relativeFrom="page">
                <wp:posOffset>0</wp:posOffset>
              </wp:positionV>
              <wp:extent cx="7560310" cy="570865"/>
              <wp:effectExtent l="9525" t="0" r="2540" b="635"/>
              <wp:wrapNone/>
              <wp:docPr id="18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183" name="Freeform 179"/>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C73B8" id="Group 178" o:spid="_x0000_s1026" style="position:absolute;margin-left:0;margin-top:0;width:595.3pt;height:44.95pt;z-index:-5091;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">
              <v:shape id="Freeform 179"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C0B6"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87" behindDoc="1" locked="0" layoutInCell="1" allowOverlap="1" wp14:anchorId="58CEBCC9" wp14:editId="0E2D4A7B">
              <wp:simplePos x="0" y="0"/>
              <wp:positionH relativeFrom="page">
                <wp:posOffset>0</wp:posOffset>
              </wp:positionH>
              <wp:positionV relativeFrom="page">
                <wp:posOffset>0</wp:posOffset>
              </wp:positionV>
              <wp:extent cx="7560310" cy="582930"/>
              <wp:effectExtent l="9525" t="0" r="2540" b="7620"/>
              <wp:wrapNone/>
              <wp:docPr id="17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180" name="Freeform 183"/>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2"/>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4594" id="Group 181" o:spid="_x0000_s1026" style="position:absolute;margin-left:0;margin-top:0;width:595.3pt;height:45.9pt;z-index:-5093;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">
              <v:shape id="Freeform 183"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182"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503311388" behindDoc="1" locked="0" layoutInCell="1" allowOverlap="1" wp14:anchorId="7A8F13E4" wp14:editId="5DFB0F68">
              <wp:simplePos x="0" y="0"/>
              <wp:positionH relativeFrom="page">
                <wp:posOffset>707390</wp:posOffset>
              </wp:positionH>
              <wp:positionV relativeFrom="page">
                <wp:posOffset>707390</wp:posOffset>
              </wp:positionV>
              <wp:extent cx="914400" cy="279400"/>
              <wp:effectExtent l="2540" t="2540" r="0" b="381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7B7B1"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F13E4" id="_x0000_t202" coordsize="21600,21600" o:spt="202" path="m,l,21600r21600,l21600,xe">
              <v:stroke joinstyle="miter"/>
              <v:path gradientshapeok="t" o:connecttype="rect"/>
            </v:shapetype>
            <v:shape id="Text Box 180" o:spid="_x0000_s1056" type="#_x0000_t202" style="position:absolute;margin-left:55.7pt;margin-top:55.7pt;width:1in;height:22pt;z-index:-5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8rrwIAALQ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" filled="f" stroked="f">
              <v:textbox inset="0,0,0,0">
                <w:txbxContent>
                  <w:p w14:paraId="7C87B7B1"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rPr>
                        <w:rFonts w:ascii="Calibri" w:eastAsia="Calibri" w:hAnsi="Calibri" w:cs="Calibri"/>
                        <w:b/>
                        <w:bCs/>
                        <w:color w:val="D7DF23"/>
                        <w:sz w:val="40"/>
                        <w:szCs w:val="40"/>
                      </w:rPr>
                      <w:t>8</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A72D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98" behindDoc="1" locked="0" layoutInCell="1" allowOverlap="1" wp14:anchorId="55023E25" wp14:editId="5216F445">
              <wp:simplePos x="0" y="0"/>
              <wp:positionH relativeFrom="page">
                <wp:posOffset>0</wp:posOffset>
              </wp:positionH>
              <wp:positionV relativeFrom="page">
                <wp:posOffset>0</wp:posOffset>
              </wp:positionV>
              <wp:extent cx="7560310" cy="570865"/>
              <wp:effectExtent l="9525" t="0" r="2540" b="635"/>
              <wp:wrapNone/>
              <wp:docPr id="15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159" name="Freeform 156"/>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6DA88" id="Group 155" o:spid="_x0000_s1026" style="position:absolute;margin-left:0;margin-top:0;width:595.3pt;height:44.95pt;z-index:-5082;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">
              <v:shape id="Freeform 156"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B1B0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97" behindDoc="1" locked="0" layoutInCell="1" allowOverlap="1" wp14:anchorId="55A5EB4F" wp14:editId="59411349">
              <wp:simplePos x="0" y="0"/>
              <wp:positionH relativeFrom="page">
                <wp:posOffset>0</wp:posOffset>
              </wp:positionH>
              <wp:positionV relativeFrom="page">
                <wp:posOffset>0</wp:posOffset>
              </wp:positionV>
              <wp:extent cx="7560310" cy="582930"/>
              <wp:effectExtent l="9525" t="0" r="2540" b="7620"/>
              <wp:wrapNone/>
              <wp:docPr id="1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156" name="Freeform 159"/>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DAF57" id="Group 157" o:spid="_x0000_s1026" style="position:absolute;margin-left:0;margin-top:0;width:595.3pt;height:45.9pt;z-index:-5083;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">
              <v:shape id="Freeform 159"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158"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7D5EF"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15" behindDoc="1" locked="0" layoutInCell="1" allowOverlap="1" wp14:anchorId="7D199406" wp14:editId="5950B3F9">
              <wp:simplePos x="0" y="0"/>
              <wp:positionH relativeFrom="page">
                <wp:posOffset>0</wp:posOffset>
              </wp:positionH>
              <wp:positionV relativeFrom="page">
                <wp:posOffset>0</wp:posOffset>
              </wp:positionV>
              <wp:extent cx="7560310" cy="570865"/>
              <wp:effectExtent l="9525" t="0" r="2540" b="63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106" name="Freeform 106"/>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766E8" id="Group 105" o:spid="_x0000_s1026" style="position:absolute;margin-left:0;margin-top:0;width:595.3pt;height:44.95pt;z-index:-5065;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">
              <v:shape id="Freeform 106"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503311416" behindDoc="1" locked="0" layoutInCell="1" allowOverlap="1" wp14:anchorId="081532CC" wp14:editId="304A7FB2">
              <wp:simplePos x="0" y="0"/>
              <wp:positionH relativeFrom="page">
                <wp:posOffset>707390</wp:posOffset>
              </wp:positionH>
              <wp:positionV relativeFrom="page">
                <wp:posOffset>707390</wp:posOffset>
              </wp:positionV>
              <wp:extent cx="1177290" cy="279400"/>
              <wp:effectExtent l="2540" t="2540" r="127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2AD9"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6"/>
                              <w:sz w:val="40"/>
                              <w:szCs w:val="40"/>
                            </w:rPr>
                            <w:t xml:space="preserve"> </w:t>
                          </w:r>
                          <w:r>
                            <w:rPr>
                              <w:rFonts w:ascii="Calibri" w:eastAsia="Calibri" w:hAnsi="Calibri" w:cs="Calibri"/>
                              <w:b/>
                              <w:bCs/>
                              <w:color w:val="D7DF23"/>
                              <w:sz w:val="40"/>
                              <w:szCs w:val="40"/>
                            </w:rPr>
                            <w:t>11C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532CC" id="_x0000_t202" coordsize="21600,21600" o:spt="202" path="m,l,21600r21600,l21600,xe">
              <v:stroke joinstyle="miter"/>
              <v:path gradientshapeok="t" o:connecttype="rect"/>
            </v:shapetype>
            <v:shape id="Text Box 104" o:spid="_x0000_s1067" type="#_x0000_t202" style="position:absolute;margin-left:55.7pt;margin-top:55.7pt;width:92.7pt;height:22pt;z-index:-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uEsw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" filled="f" stroked="f">
              <v:textbox inset="0,0,0,0">
                <w:txbxContent>
                  <w:p w14:paraId="267F2AD9"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6"/>
                        <w:sz w:val="40"/>
                        <w:szCs w:val="40"/>
                      </w:rPr>
                      <w:t xml:space="preserve"> </w:t>
                    </w:r>
                    <w:r>
                      <w:rPr>
                        <w:rFonts w:ascii="Calibri" w:eastAsia="Calibri" w:hAnsi="Calibri" w:cs="Calibri"/>
                        <w:b/>
                        <w:bCs/>
                        <w:color w:val="D7DF23"/>
                        <w:sz w:val="40"/>
                        <w:szCs w:val="40"/>
                      </w:rPr>
                      <w:t>11C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A1E0"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48" behindDoc="1" locked="0" layoutInCell="1" allowOverlap="1" wp14:anchorId="0FF0C1E5" wp14:editId="224B1814">
              <wp:simplePos x="0" y="0"/>
              <wp:positionH relativeFrom="page">
                <wp:posOffset>0</wp:posOffset>
              </wp:positionH>
              <wp:positionV relativeFrom="page">
                <wp:posOffset>0</wp:posOffset>
              </wp:positionV>
              <wp:extent cx="7560310" cy="582930"/>
              <wp:effectExtent l="9525" t="0" r="2540" b="762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286" name="Freeform 287"/>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6"/>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D49D8" id="Group 285" o:spid="_x0000_s1026" style="position:absolute;margin-left:0;margin-top:0;width:595.3pt;height:45.9pt;z-index:-5132;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">
              <v:shape id="Freeform 287"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86"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2581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17" behindDoc="1" locked="0" layoutInCell="1" allowOverlap="1" wp14:anchorId="3511A35C" wp14:editId="00B4D625">
              <wp:simplePos x="0" y="0"/>
              <wp:positionH relativeFrom="page">
                <wp:posOffset>0</wp:posOffset>
              </wp:positionH>
              <wp:positionV relativeFrom="page">
                <wp:posOffset>0</wp:posOffset>
              </wp:positionV>
              <wp:extent cx="7560310" cy="582930"/>
              <wp:effectExtent l="9525" t="0" r="2540" b="762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102" name="Freeform 103"/>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2"/>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E1BC7" id="Group 101" o:spid="_x0000_s1026" style="position:absolute;margin-left:0;margin-top:0;width:595.3pt;height:45.9pt;z-index:-5063;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">
              <v:shape id="Freeform 103"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102"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8E6B2"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18" behindDoc="1" locked="0" layoutInCell="1" allowOverlap="1" wp14:anchorId="3487F520" wp14:editId="5ED3A27E">
              <wp:simplePos x="0" y="0"/>
              <wp:positionH relativeFrom="page">
                <wp:posOffset>0</wp:posOffset>
              </wp:positionH>
              <wp:positionV relativeFrom="page">
                <wp:posOffset>0</wp:posOffset>
              </wp:positionV>
              <wp:extent cx="7560310" cy="570865"/>
              <wp:effectExtent l="9525" t="0" r="2540" b="63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100" name="Freeform 100"/>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E26D6" id="Group 99" o:spid="_x0000_s1026" style="position:absolute;margin-left:0;margin-top:0;width:595.3pt;height:44.95pt;z-index:-5062;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">
              <v:shape id="Freeform 100"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503311419" behindDoc="1" locked="0" layoutInCell="1" allowOverlap="1" wp14:anchorId="780DA741" wp14:editId="3ED66B4A">
              <wp:simplePos x="0" y="0"/>
              <wp:positionH relativeFrom="page">
                <wp:posOffset>707390</wp:posOffset>
              </wp:positionH>
              <wp:positionV relativeFrom="page">
                <wp:posOffset>707390</wp:posOffset>
              </wp:positionV>
              <wp:extent cx="1203325" cy="279400"/>
              <wp:effectExtent l="2540" t="2540" r="3810" b="38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FD97"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0"/>
                              <w:sz w:val="40"/>
                              <w:szCs w:val="40"/>
                            </w:rPr>
                            <w:t xml:space="preserve"> </w:t>
                          </w:r>
                          <w:r>
                            <w:rPr>
                              <w:rFonts w:ascii="Calibri" w:eastAsia="Calibri" w:hAnsi="Calibri" w:cs="Calibri"/>
                              <w:b/>
                              <w:bCs/>
                              <w:color w:val="D7DF23"/>
                              <w:sz w:val="40"/>
                              <w:szCs w:val="40"/>
                            </w:rPr>
                            <w:t>11D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DA741" id="_x0000_t202" coordsize="21600,21600" o:spt="202" path="m,l,21600r21600,l21600,xe">
              <v:stroke joinstyle="miter"/>
              <v:path gradientshapeok="t" o:connecttype="rect"/>
            </v:shapetype>
            <v:shape id="Text Box 98" o:spid="_x0000_s1068" type="#_x0000_t202" style="position:absolute;margin-left:55.7pt;margin-top:55.7pt;width:94.75pt;height:22pt;z-index:-5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" filled="f" stroked="f">
              <v:textbox inset="0,0,0,0">
                <w:txbxContent>
                  <w:p w14:paraId="27F6FD97"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0"/>
                        <w:sz w:val="40"/>
                        <w:szCs w:val="40"/>
                      </w:rPr>
                      <w:t xml:space="preserve"> </w:t>
                    </w:r>
                    <w:r>
                      <w:rPr>
                        <w:rFonts w:ascii="Calibri" w:eastAsia="Calibri" w:hAnsi="Calibri" w:cs="Calibri"/>
                        <w:b/>
                        <w:bCs/>
                        <w:color w:val="D7DF23"/>
                        <w:sz w:val="40"/>
                        <w:szCs w:val="40"/>
                      </w:rPr>
                      <w:t>11D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A7BE"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0" behindDoc="1" locked="0" layoutInCell="1" allowOverlap="1" wp14:anchorId="42DEC754" wp14:editId="7791CC5C">
              <wp:simplePos x="0" y="0"/>
              <wp:positionH relativeFrom="page">
                <wp:posOffset>0</wp:posOffset>
              </wp:positionH>
              <wp:positionV relativeFrom="page">
                <wp:posOffset>0</wp:posOffset>
              </wp:positionV>
              <wp:extent cx="7560310" cy="582930"/>
              <wp:effectExtent l="9525" t="0" r="2540" b="762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96" name="Freeform 97"/>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EE485" id="Group 95" o:spid="_x0000_s1026" style="position:absolute;margin-left:0;margin-top:0;width:595.3pt;height:45.9pt;z-index:-5060;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">
              <v:shape id="Freeform 97"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96"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30E0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5" behindDoc="1" locked="0" layoutInCell="1" allowOverlap="1" wp14:anchorId="02A3D4F4" wp14:editId="622D565A">
              <wp:simplePos x="0" y="0"/>
              <wp:positionH relativeFrom="page">
                <wp:posOffset>0</wp:posOffset>
              </wp:positionH>
              <wp:positionV relativeFrom="page">
                <wp:posOffset>0</wp:posOffset>
              </wp:positionV>
              <wp:extent cx="7560310" cy="570865"/>
              <wp:effectExtent l="9525" t="0" r="2540" b="635"/>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82" name="Freeform 82"/>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15EB4" id="Group 81" o:spid="_x0000_s1026" style="position:absolute;margin-left:0;margin-top:0;width:595.3pt;height:44.95pt;z-index:-5055;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">
              <v:shape id="Freeform 82"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D2BBA"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26" behindDoc="1" locked="0" layoutInCell="1" allowOverlap="1" wp14:anchorId="0056A001" wp14:editId="164500A9">
              <wp:simplePos x="0" y="0"/>
              <wp:positionH relativeFrom="page">
                <wp:posOffset>0</wp:posOffset>
              </wp:positionH>
              <wp:positionV relativeFrom="page">
                <wp:posOffset>0</wp:posOffset>
              </wp:positionV>
              <wp:extent cx="7560310" cy="582930"/>
              <wp:effectExtent l="9525" t="0" r="2540" b="762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79" name="Freeform 80"/>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AEC9E" id="Group 78" o:spid="_x0000_s1026" style="position:absolute;margin-left:0;margin-top:0;width:595.3pt;height:45.9pt;z-index:-5054;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">
              <v:shape id="Freeform 80"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79"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300DC" w14:textId="77777777" w:rsidR="00A71134" w:rsidRDefault="00A71134">
    <w:pPr>
      <w:spacing w:line="0" w:lineRule="atLeast"/>
      <w:rPr>
        <w:sz w:val="4"/>
        <w:szCs w:val="4"/>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015E"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31" behindDoc="1" locked="0" layoutInCell="1" allowOverlap="1" wp14:anchorId="309A601E" wp14:editId="2D66348B">
              <wp:simplePos x="0" y="0"/>
              <wp:positionH relativeFrom="page">
                <wp:posOffset>0</wp:posOffset>
              </wp:positionH>
              <wp:positionV relativeFrom="page">
                <wp:posOffset>0</wp:posOffset>
              </wp:positionV>
              <wp:extent cx="7560310" cy="570865"/>
              <wp:effectExtent l="9525" t="0" r="2540" b="63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65" name="Freeform 65"/>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8C79E" id="Group 64" o:spid="_x0000_s1026" style="position:absolute;margin-left:0;margin-top:0;width:595.3pt;height:44.95pt;z-index:-5049;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">
              <v:shape id="Freeform 65"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503311432" behindDoc="1" locked="0" layoutInCell="1" allowOverlap="1" wp14:anchorId="44FA8393" wp14:editId="59967864">
              <wp:simplePos x="0" y="0"/>
              <wp:positionH relativeFrom="page">
                <wp:posOffset>707390</wp:posOffset>
              </wp:positionH>
              <wp:positionV relativeFrom="page">
                <wp:posOffset>707390</wp:posOffset>
              </wp:positionV>
              <wp:extent cx="1043305" cy="279400"/>
              <wp:effectExtent l="2540" t="2540" r="1905"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38E3"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4"/>
                              <w:sz w:val="40"/>
                              <w:szCs w:val="40"/>
                            </w:rPr>
                            <w:t xml:space="preserve"> </w:t>
                          </w:r>
                          <w:r>
                            <w:rPr>
                              <w:rFonts w:ascii="Calibri" w:eastAsia="Calibri" w:hAnsi="Calibri" w:cs="Calibri"/>
                              <w:b/>
                              <w:bCs/>
                              <w:color w:val="D7DF23"/>
                              <w:sz w:val="40"/>
                              <w:szCs w:val="4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A8393" id="_x0000_t202" coordsize="21600,21600" o:spt="202" path="m,l,21600r21600,l21600,xe">
              <v:stroke joinstyle="miter"/>
              <v:path gradientshapeok="t" o:connecttype="rect"/>
            </v:shapetype>
            <v:shape id="Text Box 63" o:spid="_x0000_s1073" type="#_x0000_t202" style="position:absolute;margin-left:55.7pt;margin-top:55.7pt;width:82.15pt;height:22pt;z-index:-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" filled="f" stroked="f">
              <v:textbox inset="0,0,0,0">
                <w:txbxContent>
                  <w:p w14:paraId="1F1938E3"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4"/>
                        <w:sz w:val="40"/>
                        <w:szCs w:val="40"/>
                      </w:rPr>
                      <w:t xml:space="preserve"> </w:t>
                    </w:r>
                    <w:r>
                      <w:rPr>
                        <w:rFonts w:ascii="Calibri" w:eastAsia="Calibri" w:hAnsi="Calibri" w:cs="Calibri"/>
                        <w:b/>
                        <w:bCs/>
                        <w:color w:val="D7DF23"/>
                        <w:sz w:val="40"/>
                        <w:szCs w:val="40"/>
                      </w:rPr>
                      <w:t>14</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018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433" behindDoc="1" locked="0" layoutInCell="1" allowOverlap="1" wp14:anchorId="7C9573EF" wp14:editId="0C8D8F57">
              <wp:simplePos x="0" y="0"/>
              <wp:positionH relativeFrom="page">
                <wp:posOffset>0</wp:posOffset>
              </wp:positionH>
              <wp:positionV relativeFrom="page">
                <wp:posOffset>0</wp:posOffset>
              </wp:positionV>
              <wp:extent cx="7560310" cy="582930"/>
              <wp:effectExtent l="9525" t="0" r="2540" b="762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61" name="Freeform 62"/>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1"/>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D4069" id="Group 60" o:spid="_x0000_s1026" style="position:absolute;margin-left:0;margin-top:0;width:595.3pt;height:45.9pt;z-index:-5047;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">
              <v:shape id="Freeform 62"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61"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8E14"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2684" behindDoc="1" locked="0" layoutInCell="1" allowOverlap="1" wp14:anchorId="56D6F6BE" wp14:editId="0FC4C279">
              <wp:simplePos x="0" y="0"/>
              <wp:positionH relativeFrom="page">
                <wp:posOffset>0</wp:posOffset>
              </wp:positionH>
              <wp:positionV relativeFrom="page">
                <wp:posOffset>0</wp:posOffset>
              </wp:positionV>
              <wp:extent cx="7560310" cy="570865"/>
              <wp:effectExtent l="9525" t="0" r="2540" b="635"/>
              <wp:wrapNone/>
              <wp:docPr id="160" name="Groe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161" name="Freeform 2"/>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9BB51" id="Groep 160" o:spid="_x0000_s1026" style="position:absolute;margin-left:0;margin-top:0;width:595.3pt;height:44.95pt;z-index:-3796;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">
              <v:shape id="Freeform 2"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r>
      <w:rPr>
        <w:noProof/>
        <w:lang w:val="nl-NL" w:eastAsia="nl-NL"/>
      </w:rPr>
      <mc:AlternateContent>
        <mc:Choice Requires="wps">
          <w:drawing>
            <wp:anchor distT="0" distB="0" distL="114300" distR="114300" simplePos="0" relativeHeight="503312907" behindDoc="1" locked="0" layoutInCell="1" allowOverlap="1" wp14:anchorId="0A656192" wp14:editId="6E5CC7B2">
              <wp:simplePos x="0" y="0"/>
              <wp:positionH relativeFrom="page">
                <wp:posOffset>707390</wp:posOffset>
              </wp:positionH>
              <wp:positionV relativeFrom="page">
                <wp:posOffset>707390</wp:posOffset>
              </wp:positionV>
              <wp:extent cx="1043305" cy="279400"/>
              <wp:effectExtent l="2540" t="2540" r="1905" b="3810"/>
              <wp:wrapNone/>
              <wp:docPr id="162" name="Tekstvak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20FB"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4"/>
                              <w:sz w:val="40"/>
                              <w:szCs w:val="40"/>
                            </w:rPr>
                            <w:t xml:space="preserve"> </w:t>
                          </w:r>
                          <w:r>
                            <w:rPr>
                              <w:rFonts w:ascii="Calibri" w:eastAsia="Calibri" w:hAnsi="Calibri" w:cs="Calibri"/>
                              <w:b/>
                              <w:bCs/>
                              <w:color w:val="D7DF23"/>
                              <w:sz w:val="40"/>
                              <w:szCs w:val="4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56192" id="_x0000_t202" coordsize="21600,21600" o:spt="202" path="m,l,21600r21600,l21600,xe">
              <v:stroke joinstyle="miter"/>
              <v:path gradientshapeok="t" o:connecttype="rect"/>
            </v:shapetype>
            <v:shape id="Tekstvak 162" o:spid="_x0000_s1076" type="#_x0000_t202" style="position:absolute;margin-left:55.7pt;margin-top:55.7pt;width:82.15pt;height:22pt;z-index:-3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" filled="f" stroked="f">
              <v:textbox inset="0,0,0,0">
                <w:txbxContent>
                  <w:p w14:paraId="238520FB" w14:textId="77777777"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4"/>
                        <w:sz w:val="40"/>
                        <w:szCs w:val="40"/>
                      </w:rPr>
                      <w:t xml:space="preserve"> </w:t>
                    </w:r>
                    <w:r>
                      <w:rPr>
                        <w:rFonts w:ascii="Calibri" w:eastAsia="Calibri" w:hAnsi="Calibri" w:cs="Calibri"/>
                        <w:b/>
                        <w:bCs/>
                        <w:color w:val="D7DF23"/>
                        <w:sz w:val="40"/>
                        <w:szCs w:val="40"/>
                      </w:rPr>
                      <w:t>15</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FA3C0"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3130" behindDoc="1" locked="0" layoutInCell="1" allowOverlap="1" wp14:anchorId="7865F790" wp14:editId="7AD751E9">
              <wp:simplePos x="0" y="0"/>
              <wp:positionH relativeFrom="page">
                <wp:posOffset>0</wp:posOffset>
              </wp:positionH>
              <wp:positionV relativeFrom="page">
                <wp:posOffset>0</wp:posOffset>
              </wp:positionV>
              <wp:extent cx="7560310" cy="582930"/>
              <wp:effectExtent l="9525" t="0" r="2540" b="7620"/>
              <wp:wrapNone/>
              <wp:docPr id="163" name="Groe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164" name="Freeform 5"/>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193E1" id="Groep 163" o:spid="_x0000_s1026" style="position:absolute;margin-left:0;margin-top:0;width:595.3pt;height:45.9pt;z-index:-3350;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">
              <v:shape id="Freeform 5"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6"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B592" w14:textId="77777777" w:rsidR="00A71134" w:rsidRDefault="00A71134">
    <w:pPr>
      <w:spacing w:line="200" w:lineRule="exact"/>
      <w:rPr>
        <w:sz w:val="20"/>
        <w:szCs w:val="20"/>
      </w:rPr>
    </w:pPr>
    <w:r>
      <w:rPr>
        <w:noProof/>
        <w:lang w:val="nl-NL" w:eastAsia="nl-NL"/>
      </w:rPr>
      <w:drawing>
        <wp:anchor distT="0" distB="0" distL="114300" distR="114300" simplePos="0" relativeHeight="503311357" behindDoc="1" locked="0" layoutInCell="1" allowOverlap="1" wp14:anchorId="203093AC" wp14:editId="029DFD10">
          <wp:simplePos x="0" y="0"/>
          <wp:positionH relativeFrom="page">
            <wp:posOffset>0</wp:posOffset>
          </wp:positionH>
          <wp:positionV relativeFrom="page">
            <wp:posOffset>15240</wp:posOffset>
          </wp:positionV>
          <wp:extent cx="7560310" cy="584835"/>
          <wp:effectExtent l="0" t="0" r="2540" b="5715"/>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848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2DB"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4245" behindDoc="1" locked="0" layoutInCell="1" allowOverlap="1" wp14:anchorId="61D52FF3" wp14:editId="4A9D66A0">
              <wp:simplePos x="0" y="0"/>
              <wp:positionH relativeFrom="page">
                <wp:posOffset>0</wp:posOffset>
              </wp:positionH>
              <wp:positionV relativeFrom="page">
                <wp:posOffset>0</wp:posOffset>
              </wp:positionV>
              <wp:extent cx="7560310" cy="570865"/>
              <wp:effectExtent l="9525" t="0" r="2540" b="635"/>
              <wp:wrapNone/>
              <wp:docPr id="692" name="Groe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693" name="Freeform 20"/>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22A8B" id="Groep 692" o:spid="_x0000_s1026" style="position:absolute;margin-left:0;margin-top:0;width:595.3pt;height:44.95pt;z-index:-2235;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">
              <v:shape id="Freeform 20"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A61EE"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4468" behindDoc="1" locked="0" layoutInCell="1" allowOverlap="1" wp14:anchorId="1376F0CE" wp14:editId="5500B8CB">
              <wp:simplePos x="0" y="0"/>
              <wp:positionH relativeFrom="page">
                <wp:posOffset>0</wp:posOffset>
              </wp:positionH>
              <wp:positionV relativeFrom="page">
                <wp:posOffset>0</wp:posOffset>
              </wp:positionV>
              <wp:extent cx="7560310" cy="582930"/>
              <wp:effectExtent l="9525" t="0" r="2540" b="7620"/>
              <wp:wrapNone/>
              <wp:docPr id="694" name="Groe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695" name="Freeform 22"/>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3"/>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61F11" id="Groep 694" o:spid="_x0000_s1026" style="position:absolute;margin-left:0;margin-top:0;width:595.3pt;height:45.9pt;z-index:-2012;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">
              <v:shape id="Freeform 22"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3"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6FC9D" w14:textId="77777777" w:rsidR="00A71134" w:rsidRDefault="00A71134">
    <w:pPr>
      <w:spacing w:line="0" w:lineRule="atLeast"/>
      <w:rPr>
        <w:sz w:val="4"/>
        <w:szCs w:val="4"/>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33ABE" w14:textId="77777777" w:rsidR="00A71134" w:rsidRDefault="00A71134">
    <w:pPr>
      <w:spacing w:line="0" w:lineRule="atLeast"/>
      <w:rPr>
        <w:sz w:val="4"/>
        <w:szCs w:val="4"/>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0337E" w14:textId="77777777" w:rsidR="00A71134" w:rsidRDefault="00A71134">
    <w:pPr>
      <w:spacing w:line="0" w:lineRule="atLeast"/>
      <w:rPr>
        <w:sz w:val="4"/>
        <w:szCs w:val="4"/>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83BF7" w14:textId="77777777" w:rsidR="00A71134" w:rsidRDefault="00A71134">
    <w:pPr>
      <w:spacing w:line="0" w:lineRule="atLeast"/>
      <w:rPr>
        <w:sz w:val="4"/>
        <w:szCs w:val="4"/>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B0574" w14:textId="77777777" w:rsidR="00A71134" w:rsidRDefault="00A71134">
    <w:pPr>
      <w:spacing w:line="0" w:lineRule="atLeast"/>
      <w:rPr>
        <w:sz w:val="4"/>
        <w:szCs w:val="4"/>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C2C0" w14:textId="77777777" w:rsidR="00A71134" w:rsidRDefault="00A71134">
    <w:pPr>
      <w:spacing w:line="0" w:lineRule="atLeast"/>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32188"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58" behindDoc="1" locked="0" layoutInCell="1" allowOverlap="1" wp14:anchorId="0201FE8C" wp14:editId="218EE907">
              <wp:simplePos x="0" y="0"/>
              <wp:positionH relativeFrom="page">
                <wp:posOffset>0</wp:posOffset>
              </wp:positionH>
              <wp:positionV relativeFrom="page">
                <wp:posOffset>0</wp:posOffset>
              </wp:positionV>
              <wp:extent cx="7560310" cy="582930"/>
              <wp:effectExtent l="9525" t="0" r="2540" b="762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258" name="Freeform 259"/>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8"/>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7A0E8" id="Group 257" o:spid="_x0000_s1026" style="position:absolute;margin-left:0;margin-top:0;width:595.3pt;height:45.9pt;z-index:-5122;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">
              <v:shape id="Freeform 259"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58"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" path="m,l,558,1841,476,3162,438r8744,-19l11906,,,e" fillcolor="#d7df23" stroked="f">
                <v:path arrowok="t" o:connecttype="custom" o:connectlocs="0,0;0,558;1841,476;3162,438;11906,419;11906,0;0,0" o:connectangles="0,0,0,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D2DF2"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59" behindDoc="1" locked="0" layoutInCell="1" allowOverlap="1" wp14:anchorId="028E6372" wp14:editId="2B89B733">
              <wp:simplePos x="0" y="0"/>
              <wp:positionH relativeFrom="page">
                <wp:posOffset>0</wp:posOffset>
              </wp:positionH>
              <wp:positionV relativeFrom="page">
                <wp:posOffset>0</wp:posOffset>
              </wp:positionV>
              <wp:extent cx="7560310" cy="570865"/>
              <wp:effectExtent l="9525" t="0" r="2540" b="63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56" name="Freeform 256"/>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9F7A" id="Group 255" o:spid="_x0000_s1026" style="position:absolute;margin-left:0;margin-top:0;width:595.3pt;height:44.95pt;z-index:-5121;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">
              <v:shape id="Freeform 256"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4CFAF" w14:textId="77777777" w:rsidR="00A71134" w:rsidRDefault="00A71134">
    <w:pPr>
      <w:spacing w:line="200" w:lineRule="exac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8D105"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4" behindDoc="1" locked="0" layoutInCell="1" allowOverlap="1" wp14:anchorId="6C501F3F" wp14:editId="58CBAAA6">
              <wp:simplePos x="0" y="0"/>
              <wp:positionH relativeFrom="page">
                <wp:posOffset>0</wp:posOffset>
              </wp:positionH>
              <wp:positionV relativeFrom="page">
                <wp:posOffset>0</wp:posOffset>
              </wp:positionV>
              <wp:extent cx="7560310" cy="582930"/>
              <wp:effectExtent l="9525" t="0" r="2540" b="762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930"/>
                        <a:chOff x="0" y="0"/>
                        <a:chExt cx="11906" cy="918"/>
                      </a:xfrm>
                    </wpg:grpSpPr>
                    <wps:wsp>
                      <wps:cNvPr id="241" name="Freeform 242"/>
                      <wps:cNvSpPr>
                        <a:spLocks/>
                      </wps:cNvSpPr>
                      <wps:spPr bwMode="auto">
                        <a:xfrm>
                          <a:off x="0" y="0"/>
                          <a:ext cx="11906" cy="918"/>
                        </a:xfrm>
                        <a:custGeom>
                          <a:avLst/>
                          <a:gdLst>
                            <a:gd name="T0" fmla="*/ 11906 w 11906"/>
                            <a:gd name="T1" fmla="*/ 419 h 918"/>
                            <a:gd name="T2" fmla="*/ 6343 w 11906"/>
                            <a:gd name="T3" fmla="*/ 419 h 918"/>
                            <a:gd name="T4" fmla="*/ 7275 w 11906"/>
                            <a:gd name="T5" fmla="*/ 423 h 918"/>
                            <a:gd name="T6" fmla="*/ 8040 w 11906"/>
                            <a:gd name="T7" fmla="*/ 436 h 918"/>
                            <a:gd name="T8" fmla="*/ 8374 w 11906"/>
                            <a:gd name="T9" fmla="*/ 447 h 918"/>
                            <a:gd name="T10" fmla="*/ 8684 w 11906"/>
                            <a:gd name="T11" fmla="*/ 461 h 918"/>
                            <a:gd name="T12" fmla="*/ 8975 w 11906"/>
                            <a:gd name="T13" fmla="*/ 479 h 918"/>
                            <a:gd name="T14" fmla="*/ 9252 w 11906"/>
                            <a:gd name="T15" fmla="*/ 501 h 918"/>
                            <a:gd name="T16" fmla="*/ 9521 w 11906"/>
                            <a:gd name="T17" fmla="*/ 527 h 918"/>
                            <a:gd name="T18" fmla="*/ 9788 w 11906"/>
                            <a:gd name="T19" fmla="*/ 559 h 918"/>
                            <a:gd name="T20" fmla="*/ 10059 w 11906"/>
                            <a:gd name="T21" fmla="*/ 596 h 918"/>
                            <a:gd name="T22" fmla="*/ 10339 w 11906"/>
                            <a:gd name="T23" fmla="*/ 638 h 918"/>
                            <a:gd name="T24" fmla="*/ 10635 w 11906"/>
                            <a:gd name="T25" fmla="*/ 687 h 918"/>
                            <a:gd name="T26" fmla="*/ 11906 w 11906"/>
                            <a:gd name="T27" fmla="*/ 918 h 918"/>
                            <a:gd name="T28" fmla="*/ 11906 w 11906"/>
                            <a:gd name="T29" fmla="*/ 419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06" h="918">
                              <a:moveTo>
                                <a:pt x="11906" y="419"/>
                              </a:moveTo>
                              <a:lnTo>
                                <a:pt x="6343" y="419"/>
                              </a:lnTo>
                              <a:lnTo>
                                <a:pt x="7275" y="423"/>
                              </a:lnTo>
                              <a:lnTo>
                                <a:pt x="8040" y="436"/>
                              </a:lnTo>
                              <a:lnTo>
                                <a:pt x="8374" y="447"/>
                              </a:lnTo>
                              <a:lnTo>
                                <a:pt x="8684" y="461"/>
                              </a:lnTo>
                              <a:lnTo>
                                <a:pt x="8975" y="479"/>
                              </a:lnTo>
                              <a:lnTo>
                                <a:pt x="9252" y="501"/>
                              </a:lnTo>
                              <a:lnTo>
                                <a:pt x="9521" y="527"/>
                              </a:lnTo>
                              <a:lnTo>
                                <a:pt x="9788" y="559"/>
                              </a:lnTo>
                              <a:lnTo>
                                <a:pt x="10059" y="596"/>
                              </a:lnTo>
                              <a:lnTo>
                                <a:pt x="10339" y="638"/>
                              </a:lnTo>
                              <a:lnTo>
                                <a:pt x="10635" y="687"/>
                              </a:lnTo>
                              <a:lnTo>
                                <a:pt x="11906" y="918"/>
                              </a:lnTo>
                              <a:lnTo>
                                <a:pt x="11906" y="41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1"/>
                      <wps:cNvSpPr>
                        <a:spLocks/>
                      </wps:cNvSpPr>
                      <wps:spPr bwMode="auto">
                        <a:xfrm>
                          <a:off x="0" y="0"/>
                          <a:ext cx="11906" cy="918"/>
                        </a:xfrm>
                        <a:custGeom>
                          <a:avLst/>
                          <a:gdLst>
                            <a:gd name="T0" fmla="*/ 0 w 11906"/>
                            <a:gd name="T1" fmla="*/ 0 h 918"/>
                            <a:gd name="T2" fmla="*/ 0 w 11906"/>
                            <a:gd name="T3" fmla="*/ 558 h 918"/>
                            <a:gd name="T4" fmla="*/ 1841 w 11906"/>
                            <a:gd name="T5" fmla="*/ 476 h 918"/>
                            <a:gd name="T6" fmla="*/ 3162 w 11906"/>
                            <a:gd name="T7" fmla="*/ 438 h 918"/>
                            <a:gd name="T8" fmla="*/ 11906 w 11906"/>
                            <a:gd name="T9" fmla="*/ 419 h 918"/>
                            <a:gd name="T10" fmla="*/ 11906 w 11906"/>
                            <a:gd name="T11" fmla="*/ 0 h 918"/>
                            <a:gd name="T12" fmla="*/ 0 w 11906"/>
                            <a:gd name="T13" fmla="*/ 0 h 918"/>
                          </a:gdLst>
                          <a:ahLst/>
                          <a:cxnLst>
                            <a:cxn ang="0">
                              <a:pos x="T0" y="T1"/>
                            </a:cxn>
                            <a:cxn ang="0">
                              <a:pos x="T2" y="T3"/>
                            </a:cxn>
                            <a:cxn ang="0">
                              <a:pos x="T4" y="T5"/>
                            </a:cxn>
                            <a:cxn ang="0">
                              <a:pos x="T6" y="T7"/>
                            </a:cxn>
                            <a:cxn ang="0">
                              <a:pos x="T8" y="T9"/>
                            </a:cxn>
                            <a:cxn ang="0">
                              <a:pos x="T10" y="T11"/>
                            </a:cxn>
                            <a:cxn ang="0">
                              <a:pos x="T12" y="T13"/>
                            </a:cxn>
                          </a:cxnLst>
                          <a:rect l="0" t="0" r="r" b="b"/>
                          <a:pathLst>
                            <a:path w="11906" h="918">
                              <a:moveTo>
                                <a:pt x="0" y="0"/>
                              </a:moveTo>
                              <a:lnTo>
                                <a:pt x="0" y="558"/>
                              </a:lnTo>
                              <a:lnTo>
                                <a:pt x="1841" y="476"/>
                              </a:lnTo>
                              <a:lnTo>
                                <a:pt x="3162" y="438"/>
                              </a:lnTo>
                              <a:lnTo>
                                <a:pt x="11906" y="419"/>
                              </a:lnTo>
                              <a:lnTo>
                                <a:pt x="11906" y="0"/>
                              </a:lnTo>
                              <a:lnTo>
                                <a:pt x="0" y="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E4209" id="Group 240" o:spid="_x0000_s1026" style="position:absolute;margin-left:0;margin-top:0;width:595.3pt;height:45.9pt;z-index:-5116;mso-position-horizontal-relative:page;mso-position-vertical-relative:page" coordsize="119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">
              <v:shape id="Freeform 242" o:spid="_x0000_s1027"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" path="m11906,419r-5563,l7275,423r765,13l8374,447r310,14l8975,479r277,22l9521,527r267,32l10059,596r280,42l10635,687r1271,231l11906,419e" fillcolor="#d7df23" stroked="f">
                <v:path arrowok="t" o:connecttype="custom" o:connectlocs="11906,419;6343,419;7275,423;8040,436;8374,447;8684,461;8975,479;9252,501;9521,527;9788,559;10059,596;10339,638;10635,687;11906,918;11906,419" o:connectangles="0,0,0,0,0,0,0,0,0,0,0,0,0,0,0"/>
              </v:shape>
              <v:shape id="Freeform 241" o:spid="_x0000_s1028" style="position:absolute;width:11906;height:918;visibility:visible;mso-wrap-style:square;v-text-anchor:top" coordsize="1190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" path="m,l,558,1841,476,3162,438r8744,-19l11906,,,e" fillcolor="#d7df23" stroked="f">
                <v:path arrowok="t" o:connecttype="custom" o:connectlocs="0,0;0,558;1841,476;3162,438;11906,419;11906,0;0,0" o:connectangles="0,0,0,0,0,0,0"/>
              </v:shape>
              <w10:wrap anchorx="page" anchory="page"/>
            </v:group>
          </w:pict>
        </mc:Fallback>
      </mc:AlternateContent>
    </w:r>
    <w:r>
      <w:rPr>
        <w:noProof/>
        <w:lang w:val="nl-NL" w:eastAsia="nl-NL"/>
      </w:rPr>
      <mc:AlternateContent>
        <mc:Choice Requires="wps">
          <w:drawing>
            <wp:anchor distT="0" distB="0" distL="114300" distR="114300" simplePos="0" relativeHeight="503311365" behindDoc="1" locked="0" layoutInCell="1" allowOverlap="1" wp14:anchorId="185E7866" wp14:editId="7B3DAF94">
              <wp:simplePos x="0" y="0"/>
              <wp:positionH relativeFrom="page">
                <wp:posOffset>707390</wp:posOffset>
              </wp:positionH>
              <wp:positionV relativeFrom="page">
                <wp:posOffset>707390</wp:posOffset>
              </wp:positionV>
              <wp:extent cx="927100" cy="279400"/>
              <wp:effectExtent l="2540" t="2540" r="3810" b="381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65A4" w14:textId="0D4A60C6"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fldChar w:fldCharType="begin"/>
                          </w:r>
                          <w:r>
                            <w:rPr>
                              <w:rFonts w:ascii="Calibri" w:eastAsia="Calibri" w:hAnsi="Calibri" w:cs="Calibri"/>
                              <w:b/>
                              <w:bCs/>
                              <w:color w:val="D7DF23"/>
                              <w:sz w:val="40"/>
                              <w:szCs w:val="40"/>
                            </w:rPr>
                            <w:instrText xml:space="preserve"> PAGE </w:instrText>
                          </w:r>
                          <w:r>
                            <w:fldChar w:fldCharType="separate"/>
                          </w:r>
                          <w:r w:rsidR="00892B60">
                            <w:rPr>
                              <w:rFonts w:ascii="Calibri" w:eastAsia="Calibri" w:hAnsi="Calibri" w:cs="Calibri"/>
                              <w:b/>
                              <w:bCs/>
                              <w:noProof/>
                              <w:color w:val="D7DF23"/>
                              <w:sz w:val="40"/>
                              <w:szCs w:val="4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E7866" id="_x0000_t202" coordsize="21600,21600" o:spt="202" path="m,l,21600r21600,l21600,xe">
              <v:stroke joinstyle="miter"/>
              <v:path gradientshapeok="t" o:connecttype="rect"/>
            </v:shapetype>
            <v:shape id="Text Box 239" o:spid="_x0000_s1047" type="#_x0000_t202" style="position:absolute;margin-left:55.7pt;margin-top:55.7pt;width:73pt;height:22pt;z-index:-5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" filled="f" stroked="f">
              <v:textbox inset="0,0,0,0">
                <w:txbxContent>
                  <w:p w14:paraId="7D9665A4" w14:textId="0D4A60C6" w:rsidR="00A71134" w:rsidRDefault="00A71134">
                    <w:pPr>
                      <w:spacing w:line="427" w:lineRule="exact"/>
                      <w:ind w:left="20"/>
                      <w:rPr>
                        <w:rFonts w:ascii="Calibri" w:eastAsia="Calibri" w:hAnsi="Calibri" w:cs="Calibri"/>
                        <w:sz w:val="40"/>
                        <w:szCs w:val="40"/>
                      </w:rPr>
                    </w:pPr>
                    <w:r>
                      <w:rPr>
                        <w:rFonts w:ascii="Calibri" w:eastAsia="Calibri" w:hAnsi="Calibri" w:cs="Calibri"/>
                        <w:b/>
                        <w:bCs/>
                        <w:color w:val="D7DF23"/>
                        <w:sz w:val="40"/>
                        <w:szCs w:val="40"/>
                      </w:rPr>
                      <w:t>Bijla</w:t>
                    </w:r>
                    <w:r>
                      <w:rPr>
                        <w:rFonts w:ascii="Calibri" w:eastAsia="Calibri" w:hAnsi="Calibri" w:cs="Calibri"/>
                        <w:b/>
                        <w:bCs/>
                        <w:color w:val="D7DF23"/>
                        <w:spacing w:val="-6"/>
                        <w:sz w:val="40"/>
                        <w:szCs w:val="40"/>
                      </w:rPr>
                      <w:t>g</w:t>
                    </w:r>
                    <w:r>
                      <w:rPr>
                        <w:rFonts w:ascii="Calibri" w:eastAsia="Calibri" w:hAnsi="Calibri" w:cs="Calibri"/>
                        <w:b/>
                        <w:bCs/>
                        <w:color w:val="D7DF23"/>
                        <w:sz w:val="40"/>
                        <w:szCs w:val="40"/>
                      </w:rPr>
                      <w:t>e</w:t>
                    </w:r>
                    <w:r>
                      <w:rPr>
                        <w:rFonts w:ascii="Calibri" w:eastAsia="Calibri" w:hAnsi="Calibri" w:cs="Calibri"/>
                        <w:b/>
                        <w:bCs/>
                        <w:color w:val="D7DF23"/>
                        <w:spacing w:val="-12"/>
                        <w:sz w:val="40"/>
                        <w:szCs w:val="40"/>
                      </w:rPr>
                      <w:t xml:space="preserve"> </w:t>
                    </w:r>
                    <w:r>
                      <w:fldChar w:fldCharType="begin"/>
                    </w:r>
                    <w:r>
                      <w:rPr>
                        <w:rFonts w:ascii="Calibri" w:eastAsia="Calibri" w:hAnsi="Calibri" w:cs="Calibri"/>
                        <w:b/>
                        <w:bCs/>
                        <w:color w:val="D7DF23"/>
                        <w:sz w:val="40"/>
                        <w:szCs w:val="40"/>
                      </w:rPr>
                      <w:instrText xml:space="preserve"> PAGE </w:instrText>
                    </w:r>
                    <w:r>
                      <w:fldChar w:fldCharType="separate"/>
                    </w:r>
                    <w:r w:rsidR="00892B60">
                      <w:rPr>
                        <w:rFonts w:ascii="Calibri" w:eastAsia="Calibri" w:hAnsi="Calibri" w:cs="Calibri"/>
                        <w:b/>
                        <w:bCs/>
                        <w:noProof/>
                        <w:color w:val="D7DF23"/>
                        <w:sz w:val="40"/>
                        <w:szCs w:val="40"/>
                      </w:rPr>
                      <w:t>2</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4707"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66" behindDoc="1" locked="0" layoutInCell="1" allowOverlap="1" wp14:anchorId="0885A865" wp14:editId="0A99E643">
              <wp:simplePos x="0" y="0"/>
              <wp:positionH relativeFrom="page">
                <wp:posOffset>0</wp:posOffset>
              </wp:positionH>
              <wp:positionV relativeFrom="page">
                <wp:posOffset>0</wp:posOffset>
              </wp:positionV>
              <wp:extent cx="7560310" cy="570865"/>
              <wp:effectExtent l="9525" t="0" r="2540" b="635"/>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38" name="Freeform 238"/>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411D" id="Group 237" o:spid="_x0000_s1026" style="position:absolute;margin-left:0;margin-top:0;width:595.3pt;height:44.95pt;z-index:-5114;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">
              <v:shape id="Freeform 238"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F1F53" w14:textId="77777777" w:rsidR="00A71134" w:rsidRDefault="00A71134">
    <w:pPr>
      <w:spacing w:line="200" w:lineRule="exact"/>
      <w:rPr>
        <w:sz w:val="20"/>
        <w:szCs w:val="20"/>
      </w:rPr>
    </w:pPr>
    <w:r>
      <w:rPr>
        <w:noProof/>
        <w:lang w:val="nl-NL" w:eastAsia="nl-NL"/>
      </w:rPr>
      <mc:AlternateContent>
        <mc:Choice Requires="wpg">
          <w:drawing>
            <wp:anchor distT="0" distB="0" distL="114300" distR="114300" simplePos="0" relativeHeight="503311372" behindDoc="1" locked="0" layoutInCell="1" allowOverlap="1" wp14:anchorId="16FC9B05" wp14:editId="73D3C822">
              <wp:simplePos x="0" y="0"/>
              <wp:positionH relativeFrom="page">
                <wp:posOffset>0</wp:posOffset>
              </wp:positionH>
              <wp:positionV relativeFrom="page">
                <wp:posOffset>0</wp:posOffset>
              </wp:positionV>
              <wp:extent cx="7560310" cy="570865"/>
              <wp:effectExtent l="9525" t="0" r="2540" b="635"/>
              <wp:wrapNone/>
              <wp:docPr id="223"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0865"/>
                        <a:chOff x="0" y="0"/>
                        <a:chExt cx="11906" cy="899"/>
                      </a:xfrm>
                    </wpg:grpSpPr>
                    <wps:wsp>
                      <wps:cNvPr id="224" name="Freeform 221"/>
                      <wps:cNvSpPr>
                        <a:spLocks/>
                      </wps:cNvSpPr>
                      <wps:spPr bwMode="auto">
                        <a:xfrm>
                          <a:off x="0" y="0"/>
                          <a:ext cx="11906" cy="899"/>
                        </a:xfrm>
                        <a:custGeom>
                          <a:avLst/>
                          <a:gdLst>
                            <a:gd name="T0" fmla="*/ 0 w 11906"/>
                            <a:gd name="T1" fmla="*/ 655 h 899"/>
                            <a:gd name="T2" fmla="*/ 254 w 11906"/>
                            <a:gd name="T3" fmla="*/ 688 h 899"/>
                            <a:gd name="T4" fmla="*/ 579 w 11906"/>
                            <a:gd name="T5" fmla="*/ 725 h 899"/>
                            <a:gd name="T6" fmla="*/ 997 w 11906"/>
                            <a:gd name="T7" fmla="*/ 765 h 899"/>
                            <a:gd name="T8" fmla="*/ 1505 w 11906"/>
                            <a:gd name="T9" fmla="*/ 805 h 899"/>
                            <a:gd name="T10" fmla="*/ 2106 w 11906"/>
                            <a:gd name="T11" fmla="*/ 842 h 899"/>
                            <a:gd name="T12" fmla="*/ 2799 w 11906"/>
                            <a:gd name="T13" fmla="*/ 872 h 899"/>
                            <a:gd name="T14" fmla="*/ 3584 w 11906"/>
                            <a:gd name="T15" fmla="*/ 892 h 899"/>
                            <a:gd name="T16" fmla="*/ 4462 w 11906"/>
                            <a:gd name="T17" fmla="*/ 899 h 899"/>
                            <a:gd name="T18" fmla="*/ 5000 w 11906"/>
                            <a:gd name="T19" fmla="*/ 895 h 899"/>
                            <a:gd name="T20" fmla="*/ 6086 w 11906"/>
                            <a:gd name="T21" fmla="*/ 870 h 899"/>
                            <a:gd name="T22" fmla="*/ 7747 w 11906"/>
                            <a:gd name="T23" fmla="*/ 797 h 899"/>
                            <a:gd name="T24" fmla="*/ 11906 w 11906"/>
                            <a:gd name="T25" fmla="*/ 558 h 899"/>
                            <a:gd name="T26" fmla="*/ 11906 w 11906"/>
                            <a:gd name="T27" fmla="*/ 0 h 899"/>
                            <a:gd name="T28" fmla="*/ 0 w 11906"/>
                            <a:gd name="T29" fmla="*/ 0 h 899"/>
                            <a:gd name="T30" fmla="*/ 0 w 11906"/>
                            <a:gd name="T31" fmla="*/ 65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06" h="899">
                              <a:moveTo>
                                <a:pt x="0" y="655"/>
                              </a:moveTo>
                              <a:lnTo>
                                <a:pt x="254" y="688"/>
                              </a:lnTo>
                              <a:lnTo>
                                <a:pt x="579" y="725"/>
                              </a:lnTo>
                              <a:lnTo>
                                <a:pt x="997" y="765"/>
                              </a:lnTo>
                              <a:lnTo>
                                <a:pt x="1505" y="805"/>
                              </a:lnTo>
                              <a:lnTo>
                                <a:pt x="2106" y="842"/>
                              </a:lnTo>
                              <a:lnTo>
                                <a:pt x="2799" y="872"/>
                              </a:lnTo>
                              <a:lnTo>
                                <a:pt x="3584" y="892"/>
                              </a:lnTo>
                              <a:lnTo>
                                <a:pt x="4462" y="899"/>
                              </a:lnTo>
                              <a:lnTo>
                                <a:pt x="5000" y="895"/>
                              </a:lnTo>
                              <a:lnTo>
                                <a:pt x="6086" y="870"/>
                              </a:lnTo>
                              <a:lnTo>
                                <a:pt x="7747" y="797"/>
                              </a:lnTo>
                              <a:lnTo>
                                <a:pt x="11906" y="558"/>
                              </a:lnTo>
                              <a:lnTo>
                                <a:pt x="11906" y="0"/>
                              </a:lnTo>
                              <a:lnTo>
                                <a:pt x="0" y="0"/>
                              </a:lnTo>
                              <a:lnTo>
                                <a:pt x="0" y="65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F1809" id="Group 220" o:spid="_x0000_s1026" style="position:absolute;margin-left:0;margin-top:0;width:595.3pt;height:44.95pt;z-index:-5108;mso-position-horizontal-relative:page;mso-position-vertical-relative:page" coordsize="1190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">
              <v:shape id="Freeform 221" o:spid="_x0000_s1027" style="position:absolute;width:11906;height:899;visibility:visible;mso-wrap-style:square;v-text-anchor:top" coordsize="1190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" path="m,655r254,33l579,725r418,40l1505,805r601,37l2799,872r785,20l4462,899r538,-4l6086,870,7747,797,11906,558r,-558l,,,655e" fillcolor="#d7df23" stroked="f">
                <v:path arrowok="t" o:connecttype="custom" o:connectlocs="0,655;254,688;579,725;997,765;1505,805;2106,842;2799,872;3584,892;4462,899;5000,895;6086,870;7747,797;11906,558;11906,0;0,0;0,655" o:connectangles="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9D"/>
    <w:multiLevelType w:val="hybridMultilevel"/>
    <w:tmpl w:val="32F43804"/>
    <w:lvl w:ilvl="0" w:tplc="64661F04">
      <w:start w:val="9"/>
      <w:numFmt w:val="decimal"/>
      <w:lvlText w:val="%1."/>
      <w:lvlJc w:val="left"/>
      <w:pPr>
        <w:ind w:hanging="240"/>
      </w:pPr>
      <w:rPr>
        <w:rFonts w:ascii="Calibri" w:eastAsia="Calibri" w:hAnsi="Calibri" w:hint="default"/>
        <w:b/>
        <w:bCs/>
        <w:color w:val="58595B"/>
        <w:sz w:val="24"/>
        <w:szCs w:val="24"/>
      </w:rPr>
    </w:lvl>
    <w:lvl w:ilvl="1" w:tplc="375C5078">
      <w:start w:val="1"/>
      <w:numFmt w:val="bullet"/>
      <w:lvlText w:val="•"/>
      <w:lvlJc w:val="left"/>
      <w:rPr>
        <w:rFonts w:hint="default"/>
      </w:rPr>
    </w:lvl>
    <w:lvl w:ilvl="2" w:tplc="860275FE">
      <w:start w:val="1"/>
      <w:numFmt w:val="bullet"/>
      <w:lvlText w:val="•"/>
      <w:lvlJc w:val="left"/>
      <w:rPr>
        <w:rFonts w:hint="default"/>
      </w:rPr>
    </w:lvl>
    <w:lvl w:ilvl="3" w:tplc="1A2447D2">
      <w:start w:val="1"/>
      <w:numFmt w:val="bullet"/>
      <w:lvlText w:val="•"/>
      <w:lvlJc w:val="left"/>
      <w:rPr>
        <w:rFonts w:hint="default"/>
      </w:rPr>
    </w:lvl>
    <w:lvl w:ilvl="4" w:tplc="C420B14A">
      <w:start w:val="1"/>
      <w:numFmt w:val="bullet"/>
      <w:lvlText w:val="•"/>
      <w:lvlJc w:val="left"/>
      <w:rPr>
        <w:rFonts w:hint="default"/>
      </w:rPr>
    </w:lvl>
    <w:lvl w:ilvl="5" w:tplc="13BC5F0A">
      <w:start w:val="1"/>
      <w:numFmt w:val="bullet"/>
      <w:lvlText w:val="•"/>
      <w:lvlJc w:val="left"/>
      <w:rPr>
        <w:rFonts w:hint="default"/>
      </w:rPr>
    </w:lvl>
    <w:lvl w:ilvl="6" w:tplc="65FE4AD0">
      <w:start w:val="1"/>
      <w:numFmt w:val="bullet"/>
      <w:lvlText w:val="•"/>
      <w:lvlJc w:val="left"/>
      <w:rPr>
        <w:rFonts w:hint="default"/>
      </w:rPr>
    </w:lvl>
    <w:lvl w:ilvl="7" w:tplc="9D6A7EBA">
      <w:start w:val="1"/>
      <w:numFmt w:val="bullet"/>
      <w:lvlText w:val="•"/>
      <w:lvlJc w:val="left"/>
      <w:rPr>
        <w:rFonts w:hint="default"/>
      </w:rPr>
    </w:lvl>
    <w:lvl w:ilvl="8" w:tplc="34946C48">
      <w:start w:val="1"/>
      <w:numFmt w:val="bullet"/>
      <w:lvlText w:val="•"/>
      <w:lvlJc w:val="left"/>
      <w:rPr>
        <w:rFonts w:hint="default"/>
      </w:rPr>
    </w:lvl>
  </w:abstractNum>
  <w:abstractNum w:abstractNumId="1" w15:restartNumberingAfterBreak="0">
    <w:nsid w:val="010B34E6"/>
    <w:multiLevelType w:val="hybridMultilevel"/>
    <w:tmpl w:val="0DB8900E"/>
    <w:lvl w:ilvl="0" w:tplc="E9E463B2">
      <w:start w:val="1"/>
      <w:numFmt w:val="bullet"/>
      <w:lvlText w:val="•"/>
      <w:lvlJc w:val="left"/>
      <w:pPr>
        <w:ind w:hanging="360"/>
      </w:pPr>
      <w:rPr>
        <w:rFonts w:ascii="Calibri" w:eastAsia="Calibri" w:hAnsi="Calibri" w:hint="default"/>
        <w:color w:val="6D6E71"/>
        <w:sz w:val="20"/>
        <w:szCs w:val="20"/>
      </w:rPr>
    </w:lvl>
    <w:lvl w:ilvl="1" w:tplc="1AE41642">
      <w:start w:val="1"/>
      <w:numFmt w:val="bullet"/>
      <w:lvlText w:val="•"/>
      <w:lvlJc w:val="left"/>
      <w:rPr>
        <w:rFonts w:hint="default"/>
      </w:rPr>
    </w:lvl>
    <w:lvl w:ilvl="2" w:tplc="278689F0">
      <w:start w:val="1"/>
      <w:numFmt w:val="bullet"/>
      <w:lvlText w:val="•"/>
      <w:lvlJc w:val="left"/>
      <w:rPr>
        <w:rFonts w:hint="default"/>
      </w:rPr>
    </w:lvl>
    <w:lvl w:ilvl="3" w:tplc="21983BF8">
      <w:start w:val="1"/>
      <w:numFmt w:val="bullet"/>
      <w:lvlText w:val="•"/>
      <w:lvlJc w:val="left"/>
      <w:rPr>
        <w:rFonts w:hint="default"/>
      </w:rPr>
    </w:lvl>
    <w:lvl w:ilvl="4" w:tplc="078869FE">
      <w:start w:val="1"/>
      <w:numFmt w:val="bullet"/>
      <w:lvlText w:val="•"/>
      <w:lvlJc w:val="left"/>
      <w:rPr>
        <w:rFonts w:hint="default"/>
      </w:rPr>
    </w:lvl>
    <w:lvl w:ilvl="5" w:tplc="BFF26198">
      <w:start w:val="1"/>
      <w:numFmt w:val="bullet"/>
      <w:lvlText w:val="•"/>
      <w:lvlJc w:val="left"/>
      <w:rPr>
        <w:rFonts w:hint="default"/>
      </w:rPr>
    </w:lvl>
    <w:lvl w:ilvl="6" w:tplc="726875FC">
      <w:start w:val="1"/>
      <w:numFmt w:val="bullet"/>
      <w:lvlText w:val="•"/>
      <w:lvlJc w:val="left"/>
      <w:rPr>
        <w:rFonts w:hint="default"/>
      </w:rPr>
    </w:lvl>
    <w:lvl w:ilvl="7" w:tplc="C764EE30">
      <w:start w:val="1"/>
      <w:numFmt w:val="bullet"/>
      <w:lvlText w:val="•"/>
      <w:lvlJc w:val="left"/>
      <w:rPr>
        <w:rFonts w:hint="default"/>
      </w:rPr>
    </w:lvl>
    <w:lvl w:ilvl="8" w:tplc="33CA2964">
      <w:start w:val="1"/>
      <w:numFmt w:val="bullet"/>
      <w:lvlText w:val="•"/>
      <w:lvlJc w:val="left"/>
      <w:rPr>
        <w:rFonts w:hint="default"/>
      </w:rPr>
    </w:lvl>
  </w:abstractNum>
  <w:abstractNum w:abstractNumId="2" w15:restartNumberingAfterBreak="0">
    <w:nsid w:val="01E55715"/>
    <w:multiLevelType w:val="hybridMultilevel"/>
    <w:tmpl w:val="FC54C0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2B34A59"/>
    <w:multiLevelType w:val="hybridMultilevel"/>
    <w:tmpl w:val="FA380250"/>
    <w:lvl w:ilvl="0" w:tplc="26A84846">
      <w:start w:val="1"/>
      <w:numFmt w:val="bullet"/>
      <w:lvlText w:val="•"/>
      <w:lvlJc w:val="left"/>
      <w:pPr>
        <w:ind w:hanging="360"/>
      </w:pPr>
      <w:rPr>
        <w:rFonts w:ascii="Calibri" w:eastAsia="Calibri" w:hAnsi="Calibri" w:hint="default"/>
        <w:color w:val="6D6E71"/>
        <w:sz w:val="22"/>
        <w:szCs w:val="22"/>
      </w:rPr>
    </w:lvl>
    <w:lvl w:ilvl="1" w:tplc="148236C2">
      <w:start w:val="1"/>
      <w:numFmt w:val="bullet"/>
      <w:lvlText w:val="•"/>
      <w:lvlJc w:val="left"/>
      <w:rPr>
        <w:rFonts w:hint="default"/>
      </w:rPr>
    </w:lvl>
    <w:lvl w:ilvl="2" w:tplc="219E1AEA">
      <w:start w:val="1"/>
      <w:numFmt w:val="bullet"/>
      <w:lvlText w:val="•"/>
      <w:lvlJc w:val="left"/>
      <w:rPr>
        <w:rFonts w:hint="default"/>
      </w:rPr>
    </w:lvl>
    <w:lvl w:ilvl="3" w:tplc="E0967BA2">
      <w:start w:val="1"/>
      <w:numFmt w:val="bullet"/>
      <w:lvlText w:val="•"/>
      <w:lvlJc w:val="left"/>
      <w:rPr>
        <w:rFonts w:hint="default"/>
      </w:rPr>
    </w:lvl>
    <w:lvl w:ilvl="4" w:tplc="5726CD14">
      <w:start w:val="1"/>
      <w:numFmt w:val="bullet"/>
      <w:lvlText w:val="•"/>
      <w:lvlJc w:val="left"/>
      <w:rPr>
        <w:rFonts w:hint="default"/>
      </w:rPr>
    </w:lvl>
    <w:lvl w:ilvl="5" w:tplc="1B028718">
      <w:start w:val="1"/>
      <w:numFmt w:val="bullet"/>
      <w:lvlText w:val="•"/>
      <w:lvlJc w:val="left"/>
      <w:rPr>
        <w:rFonts w:hint="default"/>
      </w:rPr>
    </w:lvl>
    <w:lvl w:ilvl="6" w:tplc="24845C94">
      <w:start w:val="1"/>
      <w:numFmt w:val="bullet"/>
      <w:lvlText w:val="•"/>
      <w:lvlJc w:val="left"/>
      <w:rPr>
        <w:rFonts w:hint="default"/>
      </w:rPr>
    </w:lvl>
    <w:lvl w:ilvl="7" w:tplc="0532C03E">
      <w:start w:val="1"/>
      <w:numFmt w:val="bullet"/>
      <w:lvlText w:val="•"/>
      <w:lvlJc w:val="left"/>
      <w:rPr>
        <w:rFonts w:hint="default"/>
      </w:rPr>
    </w:lvl>
    <w:lvl w:ilvl="8" w:tplc="AB6A87EC">
      <w:start w:val="1"/>
      <w:numFmt w:val="bullet"/>
      <w:lvlText w:val="•"/>
      <w:lvlJc w:val="left"/>
      <w:rPr>
        <w:rFonts w:hint="default"/>
      </w:rPr>
    </w:lvl>
  </w:abstractNum>
  <w:abstractNum w:abstractNumId="4" w15:restartNumberingAfterBreak="0">
    <w:nsid w:val="04DA6029"/>
    <w:multiLevelType w:val="hybridMultilevel"/>
    <w:tmpl w:val="80AA7E1E"/>
    <w:lvl w:ilvl="0" w:tplc="D1509350">
      <w:start w:val="1"/>
      <w:numFmt w:val="bullet"/>
      <w:lvlText w:val="•"/>
      <w:lvlJc w:val="left"/>
      <w:pPr>
        <w:ind w:hanging="426"/>
      </w:pPr>
      <w:rPr>
        <w:rFonts w:ascii="Calibri" w:eastAsia="Calibri" w:hAnsi="Calibri" w:hint="default"/>
        <w:color w:val="6D6E71"/>
        <w:sz w:val="22"/>
        <w:szCs w:val="22"/>
      </w:rPr>
    </w:lvl>
    <w:lvl w:ilvl="1" w:tplc="0B6A3D9A">
      <w:start w:val="1"/>
      <w:numFmt w:val="bullet"/>
      <w:lvlText w:val="•"/>
      <w:lvlJc w:val="left"/>
      <w:rPr>
        <w:rFonts w:hint="default"/>
      </w:rPr>
    </w:lvl>
    <w:lvl w:ilvl="2" w:tplc="AB0C91AE">
      <w:start w:val="1"/>
      <w:numFmt w:val="bullet"/>
      <w:lvlText w:val="•"/>
      <w:lvlJc w:val="left"/>
      <w:rPr>
        <w:rFonts w:hint="default"/>
      </w:rPr>
    </w:lvl>
    <w:lvl w:ilvl="3" w:tplc="3BA83094">
      <w:start w:val="1"/>
      <w:numFmt w:val="bullet"/>
      <w:lvlText w:val="•"/>
      <w:lvlJc w:val="left"/>
      <w:rPr>
        <w:rFonts w:hint="default"/>
      </w:rPr>
    </w:lvl>
    <w:lvl w:ilvl="4" w:tplc="24B6ABF8">
      <w:start w:val="1"/>
      <w:numFmt w:val="bullet"/>
      <w:lvlText w:val="•"/>
      <w:lvlJc w:val="left"/>
      <w:rPr>
        <w:rFonts w:hint="default"/>
      </w:rPr>
    </w:lvl>
    <w:lvl w:ilvl="5" w:tplc="FCECB372">
      <w:start w:val="1"/>
      <w:numFmt w:val="bullet"/>
      <w:lvlText w:val="•"/>
      <w:lvlJc w:val="left"/>
      <w:rPr>
        <w:rFonts w:hint="default"/>
      </w:rPr>
    </w:lvl>
    <w:lvl w:ilvl="6" w:tplc="93B2886A">
      <w:start w:val="1"/>
      <w:numFmt w:val="bullet"/>
      <w:lvlText w:val="•"/>
      <w:lvlJc w:val="left"/>
      <w:rPr>
        <w:rFonts w:hint="default"/>
      </w:rPr>
    </w:lvl>
    <w:lvl w:ilvl="7" w:tplc="B832C456">
      <w:start w:val="1"/>
      <w:numFmt w:val="bullet"/>
      <w:lvlText w:val="•"/>
      <w:lvlJc w:val="left"/>
      <w:rPr>
        <w:rFonts w:hint="default"/>
      </w:rPr>
    </w:lvl>
    <w:lvl w:ilvl="8" w:tplc="A52AC270">
      <w:start w:val="1"/>
      <w:numFmt w:val="bullet"/>
      <w:lvlText w:val="•"/>
      <w:lvlJc w:val="left"/>
      <w:rPr>
        <w:rFonts w:hint="default"/>
      </w:rPr>
    </w:lvl>
  </w:abstractNum>
  <w:abstractNum w:abstractNumId="5" w15:restartNumberingAfterBreak="0">
    <w:nsid w:val="06EA6C18"/>
    <w:multiLevelType w:val="hybridMultilevel"/>
    <w:tmpl w:val="5A529608"/>
    <w:lvl w:ilvl="0" w:tplc="3CC6F130">
      <w:start w:val="1"/>
      <w:numFmt w:val="bullet"/>
      <w:lvlText w:val="•"/>
      <w:lvlJc w:val="left"/>
      <w:pPr>
        <w:ind w:hanging="360"/>
      </w:pPr>
      <w:rPr>
        <w:rFonts w:ascii="Calibri" w:eastAsia="Calibri" w:hAnsi="Calibri" w:hint="default"/>
        <w:color w:val="6D6E71"/>
        <w:sz w:val="22"/>
        <w:szCs w:val="22"/>
      </w:rPr>
    </w:lvl>
    <w:lvl w:ilvl="1" w:tplc="7AD481C2">
      <w:start w:val="1"/>
      <w:numFmt w:val="bullet"/>
      <w:lvlText w:val="•"/>
      <w:lvlJc w:val="left"/>
      <w:rPr>
        <w:rFonts w:hint="default"/>
      </w:rPr>
    </w:lvl>
    <w:lvl w:ilvl="2" w:tplc="58FC4DB4">
      <w:start w:val="1"/>
      <w:numFmt w:val="bullet"/>
      <w:lvlText w:val="•"/>
      <w:lvlJc w:val="left"/>
      <w:rPr>
        <w:rFonts w:hint="default"/>
      </w:rPr>
    </w:lvl>
    <w:lvl w:ilvl="3" w:tplc="57E41A24">
      <w:start w:val="1"/>
      <w:numFmt w:val="bullet"/>
      <w:lvlText w:val="•"/>
      <w:lvlJc w:val="left"/>
      <w:rPr>
        <w:rFonts w:hint="default"/>
      </w:rPr>
    </w:lvl>
    <w:lvl w:ilvl="4" w:tplc="1C1CD5B6">
      <w:start w:val="1"/>
      <w:numFmt w:val="bullet"/>
      <w:lvlText w:val="•"/>
      <w:lvlJc w:val="left"/>
      <w:rPr>
        <w:rFonts w:hint="default"/>
      </w:rPr>
    </w:lvl>
    <w:lvl w:ilvl="5" w:tplc="47C015D6">
      <w:start w:val="1"/>
      <w:numFmt w:val="bullet"/>
      <w:lvlText w:val="•"/>
      <w:lvlJc w:val="left"/>
      <w:rPr>
        <w:rFonts w:hint="default"/>
      </w:rPr>
    </w:lvl>
    <w:lvl w:ilvl="6" w:tplc="12300DF0">
      <w:start w:val="1"/>
      <w:numFmt w:val="bullet"/>
      <w:lvlText w:val="•"/>
      <w:lvlJc w:val="left"/>
      <w:rPr>
        <w:rFonts w:hint="default"/>
      </w:rPr>
    </w:lvl>
    <w:lvl w:ilvl="7" w:tplc="F064E070">
      <w:start w:val="1"/>
      <w:numFmt w:val="bullet"/>
      <w:lvlText w:val="•"/>
      <w:lvlJc w:val="left"/>
      <w:rPr>
        <w:rFonts w:hint="default"/>
      </w:rPr>
    </w:lvl>
    <w:lvl w:ilvl="8" w:tplc="A6FE0094">
      <w:start w:val="1"/>
      <w:numFmt w:val="bullet"/>
      <w:lvlText w:val="•"/>
      <w:lvlJc w:val="left"/>
      <w:rPr>
        <w:rFonts w:hint="default"/>
      </w:rPr>
    </w:lvl>
  </w:abstractNum>
  <w:abstractNum w:abstractNumId="6" w15:restartNumberingAfterBreak="0">
    <w:nsid w:val="0AB44356"/>
    <w:multiLevelType w:val="hybridMultilevel"/>
    <w:tmpl w:val="006A1C2E"/>
    <w:lvl w:ilvl="0" w:tplc="80304116">
      <w:start w:val="1"/>
      <w:numFmt w:val="decimal"/>
      <w:lvlText w:val="%1."/>
      <w:lvlJc w:val="left"/>
      <w:pPr>
        <w:ind w:hanging="360"/>
      </w:pPr>
      <w:rPr>
        <w:rFonts w:ascii="Calibri" w:eastAsia="Calibri" w:hAnsi="Calibri" w:hint="default"/>
        <w:color w:val="6D6E71"/>
        <w:sz w:val="20"/>
        <w:szCs w:val="20"/>
      </w:rPr>
    </w:lvl>
    <w:lvl w:ilvl="1" w:tplc="54688678">
      <w:start w:val="1"/>
      <w:numFmt w:val="upperRoman"/>
      <w:lvlText w:val="%2."/>
      <w:lvlJc w:val="left"/>
      <w:pPr>
        <w:ind w:hanging="360"/>
      </w:pPr>
      <w:rPr>
        <w:rFonts w:ascii="Calibri" w:eastAsia="Calibri" w:hAnsi="Calibri" w:hint="default"/>
        <w:color w:val="6D6E71"/>
        <w:sz w:val="22"/>
        <w:szCs w:val="22"/>
      </w:rPr>
    </w:lvl>
    <w:lvl w:ilvl="2" w:tplc="0B424762">
      <w:start w:val="1"/>
      <w:numFmt w:val="bullet"/>
      <w:lvlText w:val="•"/>
      <w:lvlJc w:val="left"/>
      <w:rPr>
        <w:rFonts w:hint="default"/>
      </w:rPr>
    </w:lvl>
    <w:lvl w:ilvl="3" w:tplc="DA9C1156">
      <w:start w:val="1"/>
      <w:numFmt w:val="bullet"/>
      <w:lvlText w:val="•"/>
      <w:lvlJc w:val="left"/>
      <w:rPr>
        <w:rFonts w:hint="default"/>
      </w:rPr>
    </w:lvl>
    <w:lvl w:ilvl="4" w:tplc="75A6BE1A">
      <w:start w:val="1"/>
      <w:numFmt w:val="bullet"/>
      <w:lvlText w:val="•"/>
      <w:lvlJc w:val="left"/>
      <w:rPr>
        <w:rFonts w:hint="default"/>
      </w:rPr>
    </w:lvl>
    <w:lvl w:ilvl="5" w:tplc="886612D6">
      <w:start w:val="1"/>
      <w:numFmt w:val="bullet"/>
      <w:lvlText w:val="•"/>
      <w:lvlJc w:val="left"/>
      <w:rPr>
        <w:rFonts w:hint="default"/>
      </w:rPr>
    </w:lvl>
    <w:lvl w:ilvl="6" w:tplc="DD7EBBDA">
      <w:start w:val="1"/>
      <w:numFmt w:val="bullet"/>
      <w:lvlText w:val="•"/>
      <w:lvlJc w:val="left"/>
      <w:rPr>
        <w:rFonts w:hint="default"/>
      </w:rPr>
    </w:lvl>
    <w:lvl w:ilvl="7" w:tplc="253CFA38">
      <w:start w:val="1"/>
      <w:numFmt w:val="bullet"/>
      <w:lvlText w:val="•"/>
      <w:lvlJc w:val="left"/>
      <w:rPr>
        <w:rFonts w:hint="default"/>
      </w:rPr>
    </w:lvl>
    <w:lvl w:ilvl="8" w:tplc="C662299C">
      <w:start w:val="1"/>
      <w:numFmt w:val="bullet"/>
      <w:lvlText w:val="•"/>
      <w:lvlJc w:val="left"/>
      <w:rPr>
        <w:rFonts w:hint="default"/>
      </w:rPr>
    </w:lvl>
  </w:abstractNum>
  <w:abstractNum w:abstractNumId="7" w15:restartNumberingAfterBreak="0">
    <w:nsid w:val="1FAD5CE0"/>
    <w:multiLevelType w:val="hybridMultilevel"/>
    <w:tmpl w:val="8104D522"/>
    <w:lvl w:ilvl="0" w:tplc="2D0A32A4">
      <w:start w:val="1"/>
      <w:numFmt w:val="bullet"/>
      <w:lvlText w:val="•"/>
      <w:lvlJc w:val="left"/>
      <w:pPr>
        <w:ind w:hanging="360"/>
      </w:pPr>
      <w:rPr>
        <w:rFonts w:ascii="Calibri" w:eastAsia="Calibri" w:hAnsi="Calibri" w:hint="default"/>
        <w:color w:val="6D6E71"/>
        <w:sz w:val="20"/>
        <w:szCs w:val="20"/>
      </w:rPr>
    </w:lvl>
    <w:lvl w:ilvl="1" w:tplc="1E4A449E">
      <w:start w:val="1"/>
      <w:numFmt w:val="bullet"/>
      <w:lvlText w:val="•"/>
      <w:lvlJc w:val="left"/>
      <w:pPr>
        <w:ind w:hanging="360"/>
      </w:pPr>
      <w:rPr>
        <w:rFonts w:ascii="Arial" w:eastAsia="Arial" w:hAnsi="Arial" w:hint="default"/>
        <w:color w:val="6D6E71"/>
        <w:w w:val="131"/>
        <w:sz w:val="20"/>
        <w:szCs w:val="20"/>
      </w:rPr>
    </w:lvl>
    <w:lvl w:ilvl="2" w:tplc="BED459DA">
      <w:start w:val="1"/>
      <w:numFmt w:val="bullet"/>
      <w:lvlText w:val="•"/>
      <w:lvlJc w:val="left"/>
      <w:rPr>
        <w:rFonts w:hint="default"/>
      </w:rPr>
    </w:lvl>
    <w:lvl w:ilvl="3" w:tplc="62E421AA">
      <w:start w:val="1"/>
      <w:numFmt w:val="bullet"/>
      <w:lvlText w:val="•"/>
      <w:lvlJc w:val="left"/>
      <w:rPr>
        <w:rFonts w:hint="default"/>
      </w:rPr>
    </w:lvl>
    <w:lvl w:ilvl="4" w:tplc="B73ACD2C">
      <w:start w:val="1"/>
      <w:numFmt w:val="bullet"/>
      <w:lvlText w:val="•"/>
      <w:lvlJc w:val="left"/>
      <w:rPr>
        <w:rFonts w:hint="default"/>
      </w:rPr>
    </w:lvl>
    <w:lvl w:ilvl="5" w:tplc="8ED045B8">
      <w:start w:val="1"/>
      <w:numFmt w:val="bullet"/>
      <w:lvlText w:val="•"/>
      <w:lvlJc w:val="left"/>
      <w:rPr>
        <w:rFonts w:hint="default"/>
      </w:rPr>
    </w:lvl>
    <w:lvl w:ilvl="6" w:tplc="F63E5612">
      <w:start w:val="1"/>
      <w:numFmt w:val="bullet"/>
      <w:lvlText w:val="•"/>
      <w:lvlJc w:val="left"/>
      <w:rPr>
        <w:rFonts w:hint="default"/>
      </w:rPr>
    </w:lvl>
    <w:lvl w:ilvl="7" w:tplc="7308753A">
      <w:start w:val="1"/>
      <w:numFmt w:val="bullet"/>
      <w:lvlText w:val="•"/>
      <w:lvlJc w:val="left"/>
      <w:rPr>
        <w:rFonts w:hint="default"/>
      </w:rPr>
    </w:lvl>
    <w:lvl w:ilvl="8" w:tplc="90547DBC">
      <w:start w:val="1"/>
      <w:numFmt w:val="bullet"/>
      <w:lvlText w:val="•"/>
      <w:lvlJc w:val="left"/>
      <w:rPr>
        <w:rFonts w:hint="default"/>
      </w:rPr>
    </w:lvl>
  </w:abstractNum>
  <w:abstractNum w:abstractNumId="8" w15:restartNumberingAfterBreak="0">
    <w:nsid w:val="22FF5A85"/>
    <w:multiLevelType w:val="hybridMultilevel"/>
    <w:tmpl w:val="E5D827CE"/>
    <w:lvl w:ilvl="0" w:tplc="0CD82918">
      <w:start w:val="1"/>
      <w:numFmt w:val="bullet"/>
      <w:lvlText w:val="•"/>
      <w:lvlJc w:val="left"/>
      <w:pPr>
        <w:ind w:left="1853" w:hanging="360"/>
      </w:pPr>
      <w:rPr>
        <w:rFonts w:ascii="Arial" w:eastAsia="Arial" w:hAnsi="Arial" w:hint="default"/>
        <w:w w:val="131"/>
        <w:sz w:val="24"/>
        <w:szCs w:val="24"/>
      </w:rPr>
    </w:lvl>
    <w:lvl w:ilvl="1" w:tplc="04130003" w:tentative="1">
      <w:start w:val="1"/>
      <w:numFmt w:val="bullet"/>
      <w:lvlText w:val="o"/>
      <w:lvlJc w:val="left"/>
      <w:pPr>
        <w:ind w:left="2573" w:hanging="360"/>
      </w:pPr>
      <w:rPr>
        <w:rFonts w:ascii="Courier New" w:hAnsi="Courier New" w:cs="Courier New" w:hint="default"/>
      </w:rPr>
    </w:lvl>
    <w:lvl w:ilvl="2" w:tplc="04130005" w:tentative="1">
      <w:start w:val="1"/>
      <w:numFmt w:val="bullet"/>
      <w:lvlText w:val=""/>
      <w:lvlJc w:val="left"/>
      <w:pPr>
        <w:ind w:left="3293" w:hanging="360"/>
      </w:pPr>
      <w:rPr>
        <w:rFonts w:ascii="Wingdings" w:hAnsi="Wingdings" w:hint="default"/>
      </w:rPr>
    </w:lvl>
    <w:lvl w:ilvl="3" w:tplc="04130001" w:tentative="1">
      <w:start w:val="1"/>
      <w:numFmt w:val="bullet"/>
      <w:lvlText w:val=""/>
      <w:lvlJc w:val="left"/>
      <w:pPr>
        <w:ind w:left="4013" w:hanging="360"/>
      </w:pPr>
      <w:rPr>
        <w:rFonts w:ascii="Symbol" w:hAnsi="Symbol" w:hint="default"/>
      </w:rPr>
    </w:lvl>
    <w:lvl w:ilvl="4" w:tplc="04130003" w:tentative="1">
      <w:start w:val="1"/>
      <w:numFmt w:val="bullet"/>
      <w:lvlText w:val="o"/>
      <w:lvlJc w:val="left"/>
      <w:pPr>
        <w:ind w:left="4733" w:hanging="360"/>
      </w:pPr>
      <w:rPr>
        <w:rFonts w:ascii="Courier New" w:hAnsi="Courier New" w:cs="Courier New" w:hint="default"/>
      </w:rPr>
    </w:lvl>
    <w:lvl w:ilvl="5" w:tplc="04130005" w:tentative="1">
      <w:start w:val="1"/>
      <w:numFmt w:val="bullet"/>
      <w:lvlText w:val=""/>
      <w:lvlJc w:val="left"/>
      <w:pPr>
        <w:ind w:left="5453" w:hanging="360"/>
      </w:pPr>
      <w:rPr>
        <w:rFonts w:ascii="Wingdings" w:hAnsi="Wingdings" w:hint="default"/>
      </w:rPr>
    </w:lvl>
    <w:lvl w:ilvl="6" w:tplc="04130001" w:tentative="1">
      <w:start w:val="1"/>
      <w:numFmt w:val="bullet"/>
      <w:lvlText w:val=""/>
      <w:lvlJc w:val="left"/>
      <w:pPr>
        <w:ind w:left="6173" w:hanging="360"/>
      </w:pPr>
      <w:rPr>
        <w:rFonts w:ascii="Symbol" w:hAnsi="Symbol" w:hint="default"/>
      </w:rPr>
    </w:lvl>
    <w:lvl w:ilvl="7" w:tplc="04130003" w:tentative="1">
      <w:start w:val="1"/>
      <w:numFmt w:val="bullet"/>
      <w:lvlText w:val="o"/>
      <w:lvlJc w:val="left"/>
      <w:pPr>
        <w:ind w:left="6893" w:hanging="360"/>
      </w:pPr>
      <w:rPr>
        <w:rFonts w:ascii="Courier New" w:hAnsi="Courier New" w:cs="Courier New" w:hint="default"/>
      </w:rPr>
    </w:lvl>
    <w:lvl w:ilvl="8" w:tplc="04130005" w:tentative="1">
      <w:start w:val="1"/>
      <w:numFmt w:val="bullet"/>
      <w:lvlText w:val=""/>
      <w:lvlJc w:val="left"/>
      <w:pPr>
        <w:ind w:left="7613" w:hanging="360"/>
      </w:pPr>
      <w:rPr>
        <w:rFonts w:ascii="Wingdings" w:hAnsi="Wingdings" w:hint="default"/>
      </w:rPr>
    </w:lvl>
  </w:abstractNum>
  <w:abstractNum w:abstractNumId="9" w15:restartNumberingAfterBreak="0">
    <w:nsid w:val="26F00D72"/>
    <w:multiLevelType w:val="hybridMultilevel"/>
    <w:tmpl w:val="148A6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67541B"/>
    <w:multiLevelType w:val="hybridMultilevel"/>
    <w:tmpl w:val="9D9E678C"/>
    <w:lvl w:ilvl="0" w:tplc="FC9C8D34">
      <w:start w:val="1"/>
      <w:numFmt w:val="lowerLetter"/>
      <w:lvlText w:val="%1."/>
      <w:lvlJc w:val="left"/>
      <w:pPr>
        <w:ind w:hanging="360"/>
      </w:pPr>
      <w:rPr>
        <w:rFonts w:ascii="Calibri" w:eastAsia="Calibri" w:hAnsi="Calibri" w:hint="default"/>
        <w:color w:val="6D6E71"/>
        <w:sz w:val="22"/>
        <w:szCs w:val="22"/>
      </w:rPr>
    </w:lvl>
    <w:lvl w:ilvl="1" w:tplc="A7BC5CD6">
      <w:start w:val="1"/>
      <w:numFmt w:val="bullet"/>
      <w:lvlText w:val="•"/>
      <w:lvlJc w:val="left"/>
      <w:rPr>
        <w:rFonts w:hint="default"/>
      </w:rPr>
    </w:lvl>
    <w:lvl w:ilvl="2" w:tplc="EEE2D618">
      <w:start w:val="1"/>
      <w:numFmt w:val="bullet"/>
      <w:lvlText w:val="•"/>
      <w:lvlJc w:val="left"/>
      <w:rPr>
        <w:rFonts w:hint="default"/>
      </w:rPr>
    </w:lvl>
    <w:lvl w:ilvl="3" w:tplc="F13C2D1A">
      <w:start w:val="1"/>
      <w:numFmt w:val="bullet"/>
      <w:lvlText w:val="•"/>
      <w:lvlJc w:val="left"/>
      <w:rPr>
        <w:rFonts w:hint="default"/>
      </w:rPr>
    </w:lvl>
    <w:lvl w:ilvl="4" w:tplc="97EEF78C">
      <w:start w:val="1"/>
      <w:numFmt w:val="bullet"/>
      <w:lvlText w:val="•"/>
      <w:lvlJc w:val="left"/>
      <w:rPr>
        <w:rFonts w:hint="default"/>
      </w:rPr>
    </w:lvl>
    <w:lvl w:ilvl="5" w:tplc="70BAF090">
      <w:start w:val="1"/>
      <w:numFmt w:val="bullet"/>
      <w:lvlText w:val="•"/>
      <w:lvlJc w:val="left"/>
      <w:rPr>
        <w:rFonts w:hint="default"/>
      </w:rPr>
    </w:lvl>
    <w:lvl w:ilvl="6" w:tplc="60BCA9B6">
      <w:start w:val="1"/>
      <w:numFmt w:val="bullet"/>
      <w:lvlText w:val="•"/>
      <w:lvlJc w:val="left"/>
      <w:rPr>
        <w:rFonts w:hint="default"/>
      </w:rPr>
    </w:lvl>
    <w:lvl w:ilvl="7" w:tplc="45308FB2">
      <w:start w:val="1"/>
      <w:numFmt w:val="bullet"/>
      <w:lvlText w:val="•"/>
      <w:lvlJc w:val="left"/>
      <w:rPr>
        <w:rFonts w:hint="default"/>
      </w:rPr>
    </w:lvl>
    <w:lvl w:ilvl="8" w:tplc="3FB2F612">
      <w:start w:val="1"/>
      <w:numFmt w:val="bullet"/>
      <w:lvlText w:val="•"/>
      <w:lvlJc w:val="left"/>
      <w:rPr>
        <w:rFonts w:hint="default"/>
      </w:rPr>
    </w:lvl>
  </w:abstractNum>
  <w:abstractNum w:abstractNumId="11" w15:restartNumberingAfterBreak="0">
    <w:nsid w:val="2AD2662E"/>
    <w:multiLevelType w:val="hybridMultilevel"/>
    <w:tmpl w:val="67581574"/>
    <w:lvl w:ilvl="0" w:tplc="6C406F40">
      <w:start w:val="1"/>
      <w:numFmt w:val="bullet"/>
      <w:lvlText w:val="•"/>
      <w:lvlJc w:val="left"/>
      <w:pPr>
        <w:ind w:hanging="360"/>
      </w:pPr>
      <w:rPr>
        <w:rFonts w:ascii="Arial" w:eastAsia="Arial" w:hAnsi="Arial" w:hint="default"/>
        <w:color w:val="6D6E71"/>
        <w:w w:val="131"/>
        <w:sz w:val="22"/>
        <w:szCs w:val="22"/>
      </w:rPr>
    </w:lvl>
    <w:lvl w:ilvl="1" w:tplc="8D72E48A">
      <w:start w:val="1"/>
      <w:numFmt w:val="bullet"/>
      <w:lvlText w:val="•"/>
      <w:lvlJc w:val="left"/>
      <w:rPr>
        <w:rFonts w:hint="default"/>
      </w:rPr>
    </w:lvl>
    <w:lvl w:ilvl="2" w:tplc="2D8A77F6">
      <w:start w:val="1"/>
      <w:numFmt w:val="bullet"/>
      <w:lvlText w:val="•"/>
      <w:lvlJc w:val="left"/>
      <w:rPr>
        <w:rFonts w:hint="default"/>
      </w:rPr>
    </w:lvl>
    <w:lvl w:ilvl="3" w:tplc="A2AC1C8A">
      <w:start w:val="1"/>
      <w:numFmt w:val="bullet"/>
      <w:lvlText w:val="•"/>
      <w:lvlJc w:val="left"/>
      <w:rPr>
        <w:rFonts w:hint="default"/>
      </w:rPr>
    </w:lvl>
    <w:lvl w:ilvl="4" w:tplc="2DE63740">
      <w:start w:val="1"/>
      <w:numFmt w:val="bullet"/>
      <w:lvlText w:val="•"/>
      <w:lvlJc w:val="left"/>
      <w:rPr>
        <w:rFonts w:hint="default"/>
      </w:rPr>
    </w:lvl>
    <w:lvl w:ilvl="5" w:tplc="04FEE52A">
      <w:start w:val="1"/>
      <w:numFmt w:val="bullet"/>
      <w:lvlText w:val="•"/>
      <w:lvlJc w:val="left"/>
      <w:rPr>
        <w:rFonts w:hint="default"/>
      </w:rPr>
    </w:lvl>
    <w:lvl w:ilvl="6" w:tplc="06B8056E">
      <w:start w:val="1"/>
      <w:numFmt w:val="bullet"/>
      <w:lvlText w:val="•"/>
      <w:lvlJc w:val="left"/>
      <w:rPr>
        <w:rFonts w:hint="default"/>
      </w:rPr>
    </w:lvl>
    <w:lvl w:ilvl="7" w:tplc="A5F2AAE6">
      <w:start w:val="1"/>
      <w:numFmt w:val="bullet"/>
      <w:lvlText w:val="•"/>
      <w:lvlJc w:val="left"/>
      <w:rPr>
        <w:rFonts w:hint="default"/>
      </w:rPr>
    </w:lvl>
    <w:lvl w:ilvl="8" w:tplc="CE24B36C">
      <w:start w:val="1"/>
      <w:numFmt w:val="bullet"/>
      <w:lvlText w:val="•"/>
      <w:lvlJc w:val="left"/>
      <w:rPr>
        <w:rFonts w:hint="default"/>
      </w:rPr>
    </w:lvl>
  </w:abstractNum>
  <w:abstractNum w:abstractNumId="12" w15:restartNumberingAfterBreak="0">
    <w:nsid w:val="324534E0"/>
    <w:multiLevelType w:val="hybridMultilevel"/>
    <w:tmpl w:val="72F6CCAA"/>
    <w:lvl w:ilvl="0" w:tplc="35008710">
      <w:start w:val="1"/>
      <w:numFmt w:val="upperRoman"/>
      <w:lvlText w:val="%1"/>
      <w:lvlJc w:val="left"/>
      <w:pPr>
        <w:ind w:hanging="119"/>
      </w:pPr>
      <w:rPr>
        <w:rFonts w:ascii="Calibri" w:eastAsia="Calibri" w:hAnsi="Calibri" w:hint="default"/>
        <w:b/>
        <w:bCs/>
        <w:color w:val="58595B"/>
        <w:sz w:val="24"/>
        <w:szCs w:val="24"/>
      </w:rPr>
    </w:lvl>
    <w:lvl w:ilvl="1" w:tplc="0B5293A8">
      <w:start w:val="1"/>
      <w:numFmt w:val="bullet"/>
      <w:lvlText w:val="•"/>
      <w:lvlJc w:val="left"/>
      <w:rPr>
        <w:rFonts w:hint="default"/>
      </w:rPr>
    </w:lvl>
    <w:lvl w:ilvl="2" w:tplc="0F7A0340">
      <w:start w:val="1"/>
      <w:numFmt w:val="bullet"/>
      <w:lvlText w:val="•"/>
      <w:lvlJc w:val="left"/>
      <w:rPr>
        <w:rFonts w:hint="default"/>
      </w:rPr>
    </w:lvl>
    <w:lvl w:ilvl="3" w:tplc="F9A0F4D8">
      <w:start w:val="1"/>
      <w:numFmt w:val="bullet"/>
      <w:lvlText w:val="•"/>
      <w:lvlJc w:val="left"/>
      <w:rPr>
        <w:rFonts w:hint="default"/>
      </w:rPr>
    </w:lvl>
    <w:lvl w:ilvl="4" w:tplc="B9F2226A">
      <w:start w:val="1"/>
      <w:numFmt w:val="bullet"/>
      <w:lvlText w:val="•"/>
      <w:lvlJc w:val="left"/>
      <w:rPr>
        <w:rFonts w:hint="default"/>
      </w:rPr>
    </w:lvl>
    <w:lvl w:ilvl="5" w:tplc="AECEB11C">
      <w:start w:val="1"/>
      <w:numFmt w:val="bullet"/>
      <w:lvlText w:val="•"/>
      <w:lvlJc w:val="left"/>
      <w:rPr>
        <w:rFonts w:hint="default"/>
      </w:rPr>
    </w:lvl>
    <w:lvl w:ilvl="6" w:tplc="F9F821F8">
      <w:start w:val="1"/>
      <w:numFmt w:val="bullet"/>
      <w:lvlText w:val="•"/>
      <w:lvlJc w:val="left"/>
      <w:rPr>
        <w:rFonts w:hint="default"/>
      </w:rPr>
    </w:lvl>
    <w:lvl w:ilvl="7" w:tplc="76D08712">
      <w:start w:val="1"/>
      <w:numFmt w:val="bullet"/>
      <w:lvlText w:val="•"/>
      <w:lvlJc w:val="left"/>
      <w:rPr>
        <w:rFonts w:hint="default"/>
      </w:rPr>
    </w:lvl>
    <w:lvl w:ilvl="8" w:tplc="51106BCE">
      <w:start w:val="1"/>
      <w:numFmt w:val="bullet"/>
      <w:lvlText w:val="•"/>
      <w:lvlJc w:val="left"/>
      <w:rPr>
        <w:rFonts w:hint="default"/>
      </w:rPr>
    </w:lvl>
  </w:abstractNum>
  <w:abstractNum w:abstractNumId="13" w15:restartNumberingAfterBreak="0">
    <w:nsid w:val="33197548"/>
    <w:multiLevelType w:val="hybridMultilevel"/>
    <w:tmpl w:val="17F47136"/>
    <w:lvl w:ilvl="0" w:tplc="8504871E">
      <w:start w:val="1"/>
      <w:numFmt w:val="bullet"/>
      <w:lvlText w:val="•"/>
      <w:lvlJc w:val="left"/>
      <w:pPr>
        <w:ind w:hanging="170"/>
      </w:pPr>
      <w:rPr>
        <w:rFonts w:ascii="Calibri" w:eastAsia="Calibri" w:hAnsi="Calibri" w:hint="default"/>
        <w:color w:val="6D6E71"/>
        <w:sz w:val="22"/>
        <w:szCs w:val="22"/>
      </w:rPr>
    </w:lvl>
    <w:lvl w:ilvl="1" w:tplc="046E491E">
      <w:start w:val="1"/>
      <w:numFmt w:val="bullet"/>
      <w:lvlText w:val="•"/>
      <w:lvlJc w:val="left"/>
      <w:rPr>
        <w:rFonts w:hint="default"/>
      </w:rPr>
    </w:lvl>
    <w:lvl w:ilvl="2" w:tplc="702E0C42">
      <w:start w:val="1"/>
      <w:numFmt w:val="bullet"/>
      <w:lvlText w:val="•"/>
      <w:lvlJc w:val="left"/>
      <w:rPr>
        <w:rFonts w:hint="default"/>
      </w:rPr>
    </w:lvl>
    <w:lvl w:ilvl="3" w:tplc="7C0EB684">
      <w:start w:val="1"/>
      <w:numFmt w:val="bullet"/>
      <w:lvlText w:val="•"/>
      <w:lvlJc w:val="left"/>
      <w:rPr>
        <w:rFonts w:hint="default"/>
      </w:rPr>
    </w:lvl>
    <w:lvl w:ilvl="4" w:tplc="9C502960">
      <w:start w:val="1"/>
      <w:numFmt w:val="bullet"/>
      <w:lvlText w:val="•"/>
      <w:lvlJc w:val="left"/>
      <w:rPr>
        <w:rFonts w:hint="default"/>
      </w:rPr>
    </w:lvl>
    <w:lvl w:ilvl="5" w:tplc="A68019EA">
      <w:start w:val="1"/>
      <w:numFmt w:val="bullet"/>
      <w:lvlText w:val="•"/>
      <w:lvlJc w:val="left"/>
      <w:rPr>
        <w:rFonts w:hint="default"/>
      </w:rPr>
    </w:lvl>
    <w:lvl w:ilvl="6" w:tplc="8662CB4C">
      <w:start w:val="1"/>
      <w:numFmt w:val="bullet"/>
      <w:lvlText w:val="•"/>
      <w:lvlJc w:val="left"/>
      <w:rPr>
        <w:rFonts w:hint="default"/>
      </w:rPr>
    </w:lvl>
    <w:lvl w:ilvl="7" w:tplc="DF127464">
      <w:start w:val="1"/>
      <w:numFmt w:val="bullet"/>
      <w:lvlText w:val="•"/>
      <w:lvlJc w:val="left"/>
      <w:rPr>
        <w:rFonts w:hint="default"/>
      </w:rPr>
    </w:lvl>
    <w:lvl w:ilvl="8" w:tplc="BF747270">
      <w:start w:val="1"/>
      <w:numFmt w:val="bullet"/>
      <w:lvlText w:val="•"/>
      <w:lvlJc w:val="left"/>
      <w:rPr>
        <w:rFonts w:hint="default"/>
      </w:rPr>
    </w:lvl>
  </w:abstractNum>
  <w:abstractNum w:abstractNumId="14" w15:restartNumberingAfterBreak="0">
    <w:nsid w:val="348C0E5D"/>
    <w:multiLevelType w:val="hybridMultilevel"/>
    <w:tmpl w:val="3632758C"/>
    <w:lvl w:ilvl="0" w:tplc="E6C26140">
      <w:start w:val="1"/>
      <w:numFmt w:val="bullet"/>
      <w:lvlText w:val="-"/>
      <w:lvlJc w:val="left"/>
      <w:pPr>
        <w:tabs>
          <w:tab w:val="num" w:pos="1440"/>
        </w:tabs>
        <w:ind w:left="1440" w:hanging="360"/>
      </w:pPr>
      <w:rPr>
        <w:rFonts w:ascii="Arial" w:eastAsia="Times New Roman" w:hAnsi="Arial" w:cs="Aria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4D62317"/>
    <w:multiLevelType w:val="hybridMultilevel"/>
    <w:tmpl w:val="D1FC2C0E"/>
    <w:lvl w:ilvl="0" w:tplc="71E03460">
      <w:start w:val="6"/>
      <w:numFmt w:val="decimal"/>
      <w:lvlText w:val="%1."/>
      <w:lvlJc w:val="left"/>
      <w:pPr>
        <w:ind w:hanging="240"/>
      </w:pPr>
      <w:rPr>
        <w:rFonts w:ascii="Calibri" w:eastAsia="Calibri" w:hAnsi="Calibri" w:hint="default"/>
        <w:b/>
        <w:bCs/>
        <w:color w:val="58595B"/>
        <w:sz w:val="24"/>
        <w:szCs w:val="24"/>
      </w:rPr>
    </w:lvl>
    <w:lvl w:ilvl="1" w:tplc="D92A9EF8">
      <w:start w:val="1"/>
      <w:numFmt w:val="bullet"/>
      <w:lvlText w:val="•"/>
      <w:lvlJc w:val="left"/>
      <w:rPr>
        <w:rFonts w:hint="default"/>
      </w:rPr>
    </w:lvl>
    <w:lvl w:ilvl="2" w:tplc="0826F4A6">
      <w:start w:val="1"/>
      <w:numFmt w:val="bullet"/>
      <w:lvlText w:val="•"/>
      <w:lvlJc w:val="left"/>
      <w:rPr>
        <w:rFonts w:hint="default"/>
      </w:rPr>
    </w:lvl>
    <w:lvl w:ilvl="3" w:tplc="153A8EFC">
      <w:start w:val="1"/>
      <w:numFmt w:val="bullet"/>
      <w:lvlText w:val="•"/>
      <w:lvlJc w:val="left"/>
      <w:rPr>
        <w:rFonts w:hint="default"/>
      </w:rPr>
    </w:lvl>
    <w:lvl w:ilvl="4" w:tplc="CA4699F2">
      <w:start w:val="1"/>
      <w:numFmt w:val="bullet"/>
      <w:lvlText w:val="•"/>
      <w:lvlJc w:val="left"/>
      <w:rPr>
        <w:rFonts w:hint="default"/>
      </w:rPr>
    </w:lvl>
    <w:lvl w:ilvl="5" w:tplc="53507B4A">
      <w:start w:val="1"/>
      <w:numFmt w:val="bullet"/>
      <w:lvlText w:val="•"/>
      <w:lvlJc w:val="left"/>
      <w:rPr>
        <w:rFonts w:hint="default"/>
      </w:rPr>
    </w:lvl>
    <w:lvl w:ilvl="6" w:tplc="4FBAEFB4">
      <w:start w:val="1"/>
      <w:numFmt w:val="bullet"/>
      <w:lvlText w:val="•"/>
      <w:lvlJc w:val="left"/>
      <w:rPr>
        <w:rFonts w:hint="default"/>
      </w:rPr>
    </w:lvl>
    <w:lvl w:ilvl="7" w:tplc="6F1E48F4">
      <w:start w:val="1"/>
      <w:numFmt w:val="bullet"/>
      <w:lvlText w:val="•"/>
      <w:lvlJc w:val="left"/>
      <w:rPr>
        <w:rFonts w:hint="default"/>
      </w:rPr>
    </w:lvl>
    <w:lvl w:ilvl="8" w:tplc="04D25768">
      <w:start w:val="1"/>
      <w:numFmt w:val="bullet"/>
      <w:lvlText w:val="•"/>
      <w:lvlJc w:val="left"/>
      <w:rPr>
        <w:rFonts w:hint="default"/>
      </w:rPr>
    </w:lvl>
  </w:abstractNum>
  <w:abstractNum w:abstractNumId="16" w15:restartNumberingAfterBreak="0">
    <w:nsid w:val="36E94E25"/>
    <w:multiLevelType w:val="hybridMultilevel"/>
    <w:tmpl w:val="58982AB6"/>
    <w:lvl w:ilvl="0" w:tplc="DF488CBC">
      <w:start w:val="1"/>
      <w:numFmt w:val="bullet"/>
      <w:lvlText w:val="•"/>
      <w:lvlJc w:val="left"/>
      <w:pPr>
        <w:ind w:hanging="360"/>
      </w:pPr>
      <w:rPr>
        <w:rFonts w:ascii="Calibri" w:eastAsia="Calibri" w:hAnsi="Calibri" w:hint="default"/>
        <w:color w:val="6D6E71"/>
        <w:sz w:val="20"/>
        <w:szCs w:val="20"/>
      </w:rPr>
    </w:lvl>
    <w:lvl w:ilvl="1" w:tplc="6D0AB644">
      <w:start w:val="1"/>
      <w:numFmt w:val="bullet"/>
      <w:lvlText w:val="•"/>
      <w:lvlJc w:val="left"/>
      <w:rPr>
        <w:rFonts w:hint="default"/>
      </w:rPr>
    </w:lvl>
    <w:lvl w:ilvl="2" w:tplc="D88E65FC">
      <w:start w:val="1"/>
      <w:numFmt w:val="bullet"/>
      <w:lvlText w:val="•"/>
      <w:lvlJc w:val="left"/>
      <w:rPr>
        <w:rFonts w:hint="default"/>
      </w:rPr>
    </w:lvl>
    <w:lvl w:ilvl="3" w:tplc="042A1D0E">
      <w:start w:val="1"/>
      <w:numFmt w:val="bullet"/>
      <w:lvlText w:val="•"/>
      <w:lvlJc w:val="left"/>
      <w:rPr>
        <w:rFonts w:hint="default"/>
      </w:rPr>
    </w:lvl>
    <w:lvl w:ilvl="4" w:tplc="12EA01CA">
      <w:start w:val="1"/>
      <w:numFmt w:val="bullet"/>
      <w:lvlText w:val="•"/>
      <w:lvlJc w:val="left"/>
      <w:rPr>
        <w:rFonts w:hint="default"/>
      </w:rPr>
    </w:lvl>
    <w:lvl w:ilvl="5" w:tplc="02BE8E5C">
      <w:start w:val="1"/>
      <w:numFmt w:val="bullet"/>
      <w:lvlText w:val="•"/>
      <w:lvlJc w:val="left"/>
      <w:rPr>
        <w:rFonts w:hint="default"/>
      </w:rPr>
    </w:lvl>
    <w:lvl w:ilvl="6" w:tplc="E196C234">
      <w:start w:val="1"/>
      <w:numFmt w:val="bullet"/>
      <w:lvlText w:val="•"/>
      <w:lvlJc w:val="left"/>
      <w:rPr>
        <w:rFonts w:hint="default"/>
      </w:rPr>
    </w:lvl>
    <w:lvl w:ilvl="7" w:tplc="EF5AECAA">
      <w:start w:val="1"/>
      <w:numFmt w:val="bullet"/>
      <w:lvlText w:val="•"/>
      <w:lvlJc w:val="left"/>
      <w:rPr>
        <w:rFonts w:hint="default"/>
      </w:rPr>
    </w:lvl>
    <w:lvl w:ilvl="8" w:tplc="D17659F2">
      <w:start w:val="1"/>
      <w:numFmt w:val="bullet"/>
      <w:lvlText w:val="•"/>
      <w:lvlJc w:val="left"/>
      <w:rPr>
        <w:rFonts w:hint="default"/>
      </w:rPr>
    </w:lvl>
  </w:abstractNum>
  <w:abstractNum w:abstractNumId="17" w15:restartNumberingAfterBreak="0">
    <w:nsid w:val="37EE6E98"/>
    <w:multiLevelType w:val="hybridMultilevel"/>
    <w:tmpl w:val="0AE40D90"/>
    <w:lvl w:ilvl="0" w:tplc="A8DA57D8">
      <w:start w:val="1"/>
      <w:numFmt w:val="decimal"/>
      <w:lvlText w:val="%1"/>
      <w:lvlJc w:val="left"/>
      <w:pPr>
        <w:ind w:hanging="115"/>
      </w:pPr>
      <w:rPr>
        <w:rFonts w:ascii="Calibri" w:eastAsia="Calibri" w:hAnsi="Calibri" w:hint="default"/>
        <w:color w:val="6D6E71"/>
        <w:w w:val="98"/>
        <w:position w:val="7"/>
        <w:sz w:val="13"/>
        <w:szCs w:val="13"/>
      </w:rPr>
    </w:lvl>
    <w:lvl w:ilvl="1" w:tplc="585879D4">
      <w:start w:val="1"/>
      <w:numFmt w:val="bullet"/>
      <w:lvlText w:val="•"/>
      <w:lvlJc w:val="left"/>
      <w:rPr>
        <w:rFonts w:hint="default"/>
      </w:rPr>
    </w:lvl>
    <w:lvl w:ilvl="2" w:tplc="47DE668A">
      <w:start w:val="1"/>
      <w:numFmt w:val="bullet"/>
      <w:lvlText w:val="•"/>
      <w:lvlJc w:val="left"/>
      <w:rPr>
        <w:rFonts w:hint="default"/>
      </w:rPr>
    </w:lvl>
    <w:lvl w:ilvl="3" w:tplc="5B64A0EE">
      <w:start w:val="1"/>
      <w:numFmt w:val="bullet"/>
      <w:lvlText w:val="•"/>
      <w:lvlJc w:val="left"/>
      <w:rPr>
        <w:rFonts w:hint="default"/>
      </w:rPr>
    </w:lvl>
    <w:lvl w:ilvl="4" w:tplc="5C0CA714">
      <w:start w:val="1"/>
      <w:numFmt w:val="bullet"/>
      <w:lvlText w:val="•"/>
      <w:lvlJc w:val="left"/>
      <w:rPr>
        <w:rFonts w:hint="default"/>
      </w:rPr>
    </w:lvl>
    <w:lvl w:ilvl="5" w:tplc="44CA5AE2">
      <w:start w:val="1"/>
      <w:numFmt w:val="bullet"/>
      <w:lvlText w:val="•"/>
      <w:lvlJc w:val="left"/>
      <w:rPr>
        <w:rFonts w:hint="default"/>
      </w:rPr>
    </w:lvl>
    <w:lvl w:ilvl="6" w:tplc="04F0CB4C">
      <w:start w:val="1"/>
      <w:numFmt w:val="bullet"/>
      <w:lvlText w:val="•"/>
      <w:lvlJc w:val="left"/>
      <w:rPr>
        <w:rFonts w:hint="default"/>
      </w:rPr>
    </w:lvl>
    <w:lvl w:ilvl="7" w:tplc="961C5D8C">
      <w:start w:val="1"/>
      <w:numFmt w:val="bullet"/>
      <w:lvlText w:val="•"/>
      <w:lvlJc w:val="left"/>
      <w:rPr>
        <w:rFonts w:hint="default"/>
      </w:rPr>
    </w:lvl>
    <w:lvl w:ilvl="8" w:tplc="4A50349A">
      <w:start w:val="1"/>
      <w:numFmt w:val="bullet"/>
      <w:lvlText w:val="•"/>
      <w:lvlJc w:val="left"/>
      <w:rPr>
        <w:rFonts w:hint="default"/>
      </w:rPr>
    </w:lvl>
  </w:abstractNum>
  <w:abstractNum w:abstractNumId="18" w15:restartNumberingAfterBreak="0">
    <w:nsid w:val="3E2E3866"/>
    <w:multiLevelType w:val="hybridMultilevel"/>
    <w:tmpl w:val="C2EC7F5C"/>
    <w:lvl w:ilvl="0" w:tplc="0413000B">
      <w:start w:val="1"/>
      <w:numFmt w:val="bullet"/>
      <w:lvlText w:val=""/>
      <w:lvlJc w:val="left"/>
      <w:pPr>
        <w:tabs>
          <w:tab w:val="num" w:pos="1800"/>
        </w:tabs>
        <w:ind w:left="1800" w:hanging="360"/>
      </w:pPr>
      <w:rPr>
        <w:rFonts w:ascii="Wingdings" w:hAnsi="Wingdings" w:hint="default"/>
      </w:rPr>
    </w:lvl>
    <w:lvl w:ilvl="1" w:tplc="04130003" w:tentative="1">
      <w:start w:val="1"/>
      <w:numFmt w:val="bullet"/>
      <w:lvlText w:val="o"/>
      <w:lvlJc w:val="left"/>
      <w:pPr>
        <w:tabs>
          <w:tab w:val="num" w:pos="2520"/>
        </w:tabs>
        <w:ind w:left="2520" w:hanging="360"/>
      </w:pPr>
      <w:rPr>
        <w:rFonts w:ascii="Courier New" w:hAnsi="Courier New" w:cs="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41E8209D"/>
    <w:multiLevelType w:val="hybridMultilevel"/>
    <w:tmpl w:val="AC163B1E"/>
    <w:lvl w:ilvl="0" w:tplc="4126D7F6">
      <w:start w:val="1"/>
      <w:numFmt w:val="bullet"/>
      <w:lvlText w:val="-"/>
      <w:lvlJc w:val="left"/>
      <w:pPr>
        <w:ind w:hanging="101"/>
      </w:pPr>
      <w:rPr>
        <w:rFonts w:ascii="Calibri" w:eastAsia="Calibri" w:hAnsi="Calibri" w:hint="default"/>
        <w:color w:val="6D6E71"/>
        <w:sz w:val="22"/>
        <w:szCs w:val="22"/>
      </w:rPr>
    </w:lvl>
    <w:lvl w:ilvl="1" w:tplc="7F78BCFC">
      <w:start w:val="1"/>
      <w:numFmt w:val="bullet"/>
      <w:lvlText w:val="•"/>
      <w:lvlJc w:val="left"/>
      <w:rPr>
        <w:rFonts w:hint="default"/>
      </w:rPr>
    </w:lvl>
    <w:lvl w:ilvl="2" w:tplc="8A822038">
      <w:start w:val="1"/>
      <w:numFmt w:val="bullet"/>
      <w:lvlText w:val="•"/>
      <w:lvlJc w:val="left"/>
      <w:rPr>
        <w:rFonts w:hint="default"/>
      </w:rPr>
    </w:lvl>
    <w:lvl w:ilvl="3" w:tplc="7A88307E">
      <w:start w:val="1"/>
      <w:numFmt w:val="bullet"/>
      <w:lvlText w:val="•"/>
      <w:lvlJc w:val="left"/>
      <w:rPr>
        <w:rFonts w:hint="default"/>
      </w:rPr>
    </w:lvl>
    <w:lvl w:ilvl="4" w:tplc="9EFE1B90">
      <w:start w:val="1"/>
      <w:numFmt w:val="bullet"/>
      <w:lvlText w:val="•"/>
      <w:lvlJc w:val="left"/>
      <w:rPr>
        <w:rFonts w:hint="default"/>
      </w:rPr>
    </w:lvl>
    <w:lvl w:ilvl="5" w:tplc="ADDA1D16">
      <w:start w:val="1"/>
      <w:numFmt w:val="bullet"/>
      <w:lvlText w:val="•"/>
      <w:lvlJc w:val="left"/>
      <w:rPr>
        <w:rFonts w:hint="default"/>
      </w:rPr>
    </w:lvl>
    <w:lvl w:ilvl="6" w:tplc="23028F4A">
      <w:start w:val="1"/>
      <w:numFmt w:val="bullet"/>
      <w:lvlText w:val="•"/>
      <w:lvlJc w:val="left"/>
      <w:rPr>
        <w:rFonts w:hint="default"/>
      </w:rPr>
    </w:lvl>
    <w:lvl w:ilvl="7" w:tplc="A33A5538">
      <w:start w:val="1"/>
      <w:numFmt w:val="bullet"/>
      <w:lvlText w:val="•"/>
      <w:lvlJc w:val="left"/>
      <w:rPr>
        <w:rFonts w:hint="default"/>
      </w:rPr>
    </w:lvl>
    <w:lvl w:ilvl="8" w:tplc="AFB0684C">
      <w:start w:val="1"/>
      <w:numFmt w:val="bullet"/>
      <w:lvlText w:val="•"/>
      <w:lvlJc w:val="left"/>
      <w:rPr>
        <w:rFonts w:hint="default"/>
      </w:rPr>
    </w:lvl>
  </w:abstractNum>
  <w:abstractNum w:abstractNumId="20" w15:restartNumberingAfterBreak="0">
    <w:nsid w:val="48576D2E"/>
    <w:multiLevelType w:val="hybridMultilevel"/>
    <w:tmpl w:val="B89E29BA"/>
    <w:lvl w:ilvl="0" w:tplc="155A9C44">
      <w:start w:val="1"/>
      <w:numFmt w:val="decimal"/>
      <w:lvlText w:val="%1."/>
      <w:lvlJc w:val="left"/>
      <w:pPr>
        <w:ind w:hanging="360"/>
      </w:pPr>
      <w:rPr>
        <w:rFonts w:ascii="Calibri" w:eastAsia="Calibri" w:hAnsi="Calibri" w:hint="default"/>
        <w:color w:val="6D6E71"/>
        <w:sz w:val="20"/>
        <w:szCs w:val="20"/>
      </w:rPr>
    </w:lvl>
    <w:lvl w:ilvl="1" w:tplc="791C9530">
      <w:start w:val="1"/>
      <w:numFmt w:val="bullet"/>
      <w:lvlText w:val="•"/>
      <w:lvlJc w:val="left"/>
      <w:rPr>
        <w:rFonts w:hint="default"/>
      </w:rPr>
    </w:lvl>
    <w:lvl w:ilvl="2" w:tplc="C78AB542">
      <w:start w:val="1"/>
      <w:numFmt w:val="bullet"/>
      <w:lvlText w:val="•"/>
      <w:lvlJc w:val="left"/>
      <w:rPr>
        <w:rFonts w:hint="default"/>
      </w:rPr>
    </w:lvl>
    <w:lvl w:ilvl="3" w:tplc="3E8C1126">
      <w:start w:val="1"/>
      <w:numFmt w:val="bullet"/>
      <w:lvlText w:val="•"/>
      <w:lvlJc w:val="left"/>
      <w:rPr>
        <w:rFonts w:hint="default"/>
      </w:rPr>
    </w:lvl>
    <w:lvl w:ilvl="4" w:tplc="1B8E78AA">
      <w:start w:val="1"/>
      <w:numFmt w:val="bullet"/>
      <w:lvlText w:val="•"/>
      <w:lvlJc w:val="left"/>
      <w:rPr>
        <w:rFonts w:hint="default"/>
      </w:rPr>
    </w:lvl>
    <w:lvl w:ilvl="5" w:tplc="B54A6FAE">
      <w:start w:val="1"/>
      <w:numFmt w:val="bullet"/>
      <w:lvlText w:val="•"/>
      <w:lvlJc w:val="left"/>
      <w:rPr>
        <w:rFonts w:hint="default"/>
      </w:rPr>
    </w:lvl>
    <w:lvl w:ilvl="6" w:tplc="D7AA2766">
      <w:start w:val="1"/>
      <w:numFmt w:val="bullet"/>
      <w:lvlText w:val="•"/>
      <w:lvlJc w:val="left"/>
      <w:rPr>
        <w:rFonts w:hint="default"/>
      </w:rPr>
    </w:lvl>
    <w:lvl w:ilvl="7" w:tplc="BED8E5FE">
      <w:start w:val="1"/>
      <w:numFmt w:val="bullet"/>
      <w:lvlText w:val="•"/>
      <w:lvlJc w:val="left"/>
      <w:rPr>
        <w:rFonts w:hint="default"/>
      </w:rPr>
    </w:lvl>
    <w:lvl w:ilvl="8" w:tplc="D5C697D6">
      <w:start w:val="1"/>
      <w:numFmt w:val="bullet"/>
      <w:lvlText w:val="•"/>
      <w:lvlJc w:val="left"/>
      <w:rPr>
        <w:rFonts w:hint="default"/>
      </w:rPr>
    </w:lvl>
  </w:abstractNum>
  <w:abstractNum w:abstractNumId="21" w15:restartNumberingAfterBreak="0">
    <w:nsid w:val="4DD36690"/>
    <w:multiLevelType w:val="hybridMultilevel"/>
    <w:tmpl w:val="C73824FC"/>
    <w:lvl w:ilvl="0" w:tplc="4DF63E0A">
      <w:start w:val="1"/>
      <w:numFmt w:val="bullet"/>
      <w:lvlText w:val="•"/>
      <w:lvlJc w:val="left"/>
      <w:pPr>
        <w:ind w:hanging="360"/>
      </w:pPr>
      <w:rPr>
        <w:rFonts w:ascii="Arial" w:eastAsia="Arial" w:hAnsi="Arial" w:hint="default"/>
        <w:color w:val="6D6E71"/>
        <w:w w:val="131"/>
        <w:sz w:val="20"/>
        <w:szCs w:val="20"/>
      </w:rPr>
    </w:lvl>
    <w:lvl w:ilvl="1" w:tplc="73AE4340">
      <w:start w:val="1"/>
      <w:numFmt w:val="bullet"/>
      <w:lvlText w:val="•"/>
      <w:lvlJc w:val="left"/>
      <w:rPr>
        <w:rFonts w:hint="default"/>
      </w:rPr>
    </w:lvl>
    <w:lvl w:ilvl="2" w:tplc="70421056">
      <w:start w:val="1"/>
      <w:numFmt w:val="bullet"/>
      <w:lvlText w:val="•"/>
      <w:lvlJc w:val="left"/>
      <w:rPr>
        <w:rFonts w:hint="default"/>
      </w:rPr>
    </w:lvl>
    <w:lvl w:ilvl="3" w:tplc="0706BFC6">
      <w:start w:val="1"/>
      <w:numFmt w:val="bullet"/>
      <w:lvlText w:val="•"/>
      <w:lvlJc w:val="left"/>
      <w:rPr>
        <w:rFonts w:hint="default"/>
      </w:rPr>
    </w:lvl>
    <w:lvl w:ilvl="4" w:tplc="88966CD0">
      <w:start w:val="1"/>
      <w:numFmt w:val="bullet"/>
      <w:lvlText w:val="•"/>
      <w:lvlJc w:val="left"/>
      <w:rPr>
        <w:rFonts w:hint="default"/>
      </w:rPr>
    </w:lvl>
    <w:lvl w:ilvl="5" w:tplc="D06E8E1C">
      <w:start w:val="1"/>
      <w:numFmt w:val="bullet"/>
      <w:lvlText w:val="•"/>
      <w:lvlJc w:val="left"/>
      <w:rPr>
        <w:rFonts w:hint="default"/>
      </w:rPr>
    </w:lvl>
    <w:lvl w:ilvl="6" w:tplc="388A862A">
      <w:start w:val="1"/>
      <w:numFmt w:val="bullet"/>
      <w:lvlText w:val="•"/>
      <w:lvlJc w:val="left"/>
      <w:rPr>
        <w:rFonts w:hint="default"/>
      </w:rPr>
    </w:lvl>
    <w:lvl w:ilvl="7" w:tplc="5D84FF1E">
      <w:start w:val="1"/>
      <w:numFmt w:val="bullet"/>
      <w:lvlText w:val="•"/>
      <w:lvlJc w:val="left"/>
      <w:rPr>
        <w:rFonts w:hint="default"/>
      </w:rPr>
    </w:lvl>
    <w:lvl w:ilvl="8" w:tplc="A844C07C">
      <w:start w:val="1"/>
      <w:numFmt w:val="bullet"/>
      <w:lvlText w:val="•"/>
      <w:lvlJc w:val="left"/>
      <w:rPr>
        <w:rFonts w:hint="default"/>
      </w:rPr>
    </w:lvl>
  </w:abstractNum>
  <w:abstractNum w:abstractNumId="22" w15:restartNumberingAfterBreak="0">
    <w:nsid w:val="4EF53FB9"/>
    <w:multiLevelType w:val="hybridMultilevel"/>
    <w:tmpl w:val="D54C470C"/>
    <w:lvl w:ilvl="0" w:tplc="0CD82918">
      <w:start w:val="1"/>
      <w:numFmt w:val="bullet"/>
      <w:lvlText w:val="•"/>
      <w:lvlJc w:val="left"/>
      <w:pPr>
        <w:ind w:hanging="360"/>
      </w:pPr>
      <w:rPr>
        <w:rFonts w:ascii="Arial" w:eastAsia="Arial" w:hAnsi="Arial" w:hint="default"/>
        <w:w w:val="131"/>
        <w:sz w:val="24"/>
        <w:szCs w:val="24"/>
      </w:rPr>
    </w:lvl>
    <w:lvl w:ilvl="1" w:tplc="C4687F80">
      <w:start w:val="1"/>
      <w:numFmt w:val="bullet"/>
      <w:lvlText w:val="•"/>
      <w:lvlJc w:val="left"/>
      <w:rPr>
        <w:rFonts w:hint="default"/>
      </w:rPr>
    </w:lvl>
    <w:lvl w:ilvl="2" w:tplc="DA5EE726">
      <w:start w:val="1"/>
      <w:numFmt w:val="bullet"/>
      <w:lvlText w:val="•"/>
      <w:lvlJc w:val="left"/>
      <w:rPr>
        <w:rFonts w:hint="default"/>
      </w:rPr>
    </w:lvl>
    <w:lvl w:ilvl="3" w:tplc="40E4D69E">
      <w:start w:val="1"/>
      <w:numFmt w:val="bullet"/>
      <w:lvlText w:val="•"/>
      <w:lvlJc w:val="left"/>
      <w:rPr>
        <w:rFonts w:hint="default"/>
      </w:rPr>
    </w:lvl>
    <w:lvl w:ilvl="4" w:tplc="E230FDA4">
      <w:start w:val="1"/>
      <w:numFmt w:val="bullet"/>
      <w:lvlText w:val="•"/>
      <w:lvlJc w:val="left"/>
      <w:rPr>
        <w:rFonts w:hint="default"/>
      </w:rPr>
    </w:lvl>
    <w:lvl w:ilvl="5" w:tplc="35845108">
      <w:start w:val="1"/>
      <w:numFmt w:val="bullet"/>
      <w:lvlText w:val="•"/>
      <w:lvlJc w:val="left"/>
      <w:rPr>
        <w:rFonts w:hint="default"/>
      </w:rPr>
    </w:lvl>
    <w:lvl w:ilvl="6" w:tplc="F9B06E60">
      <w:start w:val="1"/>
      <w:numFmt w:val="bullet"/>
      <w:lvlText w:val="•"/>
      <w:lvlJc w:val="left"/>
      <w:rPr>
        <w:rFonts w:hint="default"/>
      </w:rPr>
    </w:lvl>
    <w:lvl w:ilvl="7" w:tplc="F908735C">
      <w:start w:val="1"/>
      <w:numFmt w:val="bullet"/>
      <w:lvlText w:val="•"/>
      <w:lvlJc w:val="left"/>
      <w:rPr>
        <w:rFonts w:hint="default"/>
      </w:rPr>
    </w:lvl>
    <w:lvl w:ilvl="8" w:tplc="1C30C9E0">
      <w:start w:val="1"/>
      <w:numFmt w:val="bullet"/>
      <w:lvlText w:val="•"/>
      <w:lvlJc w:val="left"/>
      <w:rPr>
        <w:rFonts w:hint="default"/>
      </w:rPr>
    </w:lvl>
  </w:abstractNum>
  <w:abstractNum w:abstractNumId="23" w15:restartNumberingAfterBreak="0">
    <w:nsid w:val="4F9268E7"/>
    <w:multiLevelType w:val="hybridMultilevel"/>
    <w:tmpl w:val="EA88EA78"/>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D96156"/>
    <w:multiLevelType w:val="hybridMultilevel"/>
    <w:tmpl w:val="F2309CD8"/>
    <w:lvl w:ilvl="0" w:tplc="7F9E6C38">
      <w:start w:val="1"/>
      <w:numFmt w:val="bullet"/>
      <w:lvlText w:val="-"/>
      <w:lvlJc w:val="left"/>
      <w:pPr>
        <w:ind w:hanging="101"/>
      </w:pPr>
      <w:rPr>
        <w:rFonts w:ascii="Calibri" w:eastAsia="Calibri" w:hAnsi="Calibri" w:hint="default"/>
        <w:color w:val="6D6E71"/>
        <w:sz w:val="22"/>
        <w:szCs w:val="22"/>
      </w:rPr>
    </w:lvl>
    <w:lvl w:ilvl="1" w:tplc="266A0B6C">
      <w:start w:val="1"/>
      <w:numFmt w:val="bullet"/>
      <w:lvlText w:val="-"/>
      <w:lvlJc w:val="left"/>
      <w:pPr>
        <w:ind w:hanging="101"/>
      </w:pPr>
      <w:rPr>
        <w:rFonts w:ascii="Calibri" w:eastAsia="Calibri" w:hAnsi="Calibri" w:hint="default"/>
        <w:color w:val="6D6E71"/>
        <w:sz w:val="22"/>
        <w:szCs w:val="22"/>
      </w:rPr>
    </w:lvl>
    <w:lvl w:ilvl="2" w:tplc="9D9C043C">
      <w:start w:val="1"/>
      <w:numFmt w:val="bullet"/>
      <w:lvlText w:val="•"/>
      <w:lvlJc w:val="left"/>
      <w:rPr>
        <w:rFonts w:hint="default"/>
      </w:rPr>
    </w:lvl>
    <w:lvl w:ilvl="3" w:tplc="AE20ACA2">
      <w:start w:val="1"/>
      <w:numFmt w:val="bullet"/>
      <w:lvlText w:val="•"/>
      <w:lvlJc w:val="left"/>
      <w:rPr>
        <w:rFonts w:hint="default"/>
      </w:rPr>
    </w:lvl>
    <w:lvl w:ilvl="4" w:tplc="4E78A350">
      <w:start w:val="1"/>
      <w:numFmt w:val="bullet"/>
      <w:lvlText w:val="•"/>
      <w:lvlJc w:val="left"/>
      <w:rPr>
        <w:rFonts w:hint="default"/>
      </w:rPr>
    </w:lvl>
    <w:lvl w:ilvl="5" w:tplc="D3667AB2">
      <w:start w:val="1"/>
      <w:numFmt w:val="bullet"/>
      <w:lvlText w:val="•"/>
      <w:lvlJc w:val="left"/>
      <w:rPr>
        <w:rFonts w:hint="default"/>
      </w:rPr>
    </w:lvl>
    <w:lvl w:ilvl="6" w:tplc="A266B178">
      <w:start w:val="1"/>
      <w:numFmt w:val="bullet"/>
      <w:lvlText w:val="•"/>
      <w:lvlJc w:val="left"/>
      <w:rPr>
        <w:rFonts w:hint="default"/>
      </w:rPr>
    </w:lvl>
    <w:lvl w:ilvl="7" w:tplc="E6F02424">
      <w:start w:val="1"/>
      <w:numFmt w:val="bullet"/>
      <w:lvlText w:val="•"/>
      <w:lvlJc w:val="left"/>
      <w:rPr>
        <w:rFonts w:hint="default"/>
      </w:rPr>
    </w:lvl>
    <w:lvl w:ilvl="8" w:tplc="E2DA6436">
      <w:start w:val="1"/>
      <w:numFmt w:val="bullet"/>
      <w:lvlText w:val="•"/>
      <w:lvlJc w:val="left"/>
      <w:rPr>
        <w:rFonts w:hint="default"/>
      </w:rPr>
    </w:lvl>
  </w:abstractNum>
  <w:abstractNum w:abstractNumId="25" w15:restartNumberingAfterBreak="0">
    <w:nsid w:val="51A20B8F"/>
    <w:multiLevelType w:val="hybridMultilevel"/>
    <w:tmpl w:val="178A4C5A"/>
    <w:lvl w:ilvl="0" w:tplc="1F88FC28">
      <w:numFmt w:val="bullet"/>
      <w:lvlText w:val="-"/>
      <w:lvlJc w:val="left"/>
      <w:pPr>
        <w:ind w:left="1493" w:hanging="360"/>
      </w:pPr>
      <w:rPr>
        <w:rFonts w:ascii="Calibri" w:eastAsia="Calibri" w:hAnsi="Calibri" w:cstheme="minorBidi" w:hint="default"/>
      </w:rPr>
    </w:lvl>
    <w:lvl w:ilvl="1" w:tplc="04130003" w:tentative="1">
      <w:start w:val="1"/>
      <w:numFmt w:val="bullet"/>
      <w:lvlText w:val="o"/>
      <w:lvlJc w:val="left"/>
      <w:pPr>
        <w:ind w:left="2213" w:hanging="360"/>
      </w:pPr>
      <w:rPr>
        <w:rFonts w:ascii="Courier New" w:hAnsi="Courier New" w:cs="Courier New" w:hint="default"/>
      </w:rPr>
    </w:lvl>
    <w:lvl w:ilvl="2" w:tplc="04130005" w:tentative="1">
      <w:start w:val="1"/>
      <w:numFmt w:val="bullet"/>
      <w:lvlText w:val=""/>
      <w:lvlJc w:val="left"/>
      <w:pPr>
        <w:ind w:left="2933" w:hanging="360"/>
      </w:pPr>
      <w:rPr>
        <w:rFonts w:ascii="Wingdings" w:hAnsi="Wingdings" w:hint="default"/>
      </w:rPr>
    </w:lvl>
    <w:lvl w:ilvl="3" w:tplc="04130001" w:tentative="1">
      <w:start w:val="1"/>
      <w:numFmt w:val="bullet"/>
      <w:lvlText w:val=""/>
      <w:lvlJc w:val="left"/>
      <w:pPr>
        <w:ind w:left="3653" w:hanging="360"/>
      </w:pPr>
      <w:rPr>
        <w:rFonts w:ascii="Symbol" w:hAnsi="Symbol" w:hint="default"/>
      </w:rPr>
    </w:lvl>
    <w:lvl w:ilvl="4" w:tplc="04130003" w:tentative="1">
      <w:start w:val="1"/>
      <w:numFmt w:val="bullet"/>
      <w:lvlText w:val="o"/>
      <w:lvlJc w:val="left"/>
      <w:pPr>
        <w:ind w:left="4373" w:hanging="360"/>
      </w:pPr>
      <w:rPr>
        <w:rFonts w:ascii="Courier New" w:hAnsi="Courier New" w:cs="Courier New" w:hint="default"/>
      </w:rPr>
    </w:lvl>
    <w:lvl w:ilvl="5" w:tplc="04130005" w:tentative="1">
      <w:start w:val="1"/>
      <w:numFmt w:val="bullet"/>
      <w:lvlText w:val=""/>
      <w:lvlJc w:val="left"/>
      <w:pPr>
        <w:ind w:left="5093" w:hanging="360"/>
      </w:pPr>
      <w:rPr>
        <w:rFonts w:ascii="Wingdings" w:hAnsi="Wingdings" w:hint="default"/>
      </w:rPr>
    </w:lvl>
    <w:lvl w:ilvl="6" w:tplc="04130001" w:tentative="1">
      <w:start w:val="1"/>
      <w:numFmt w:val="bullet"/>
      <w:lvlText w:val=""/>
      <w:lvlJc w:val="left"/>
      <w:pPr>
        <w:ind w:left="5813" w:hanging="360"/>
      </w:pPr>
      <w:rPr>
        <w:rFonts w:ascii="Symbol" w:hAnsi="Symbol" w:hint="default"/>
      </w:rPr>
    </w:lvl>
    <w:lvl w:ilvl="7" w:tplc="04130003" w:tentative="1">
      <w:start w:val="1"/>
      <w:numFmt w:val="bullet"/>
      <w:lvlText w:val="o"/>
      <w:lvlJc w:val="left"/>
      <w:pPr>
        <w:ind w:left="6533" w:hanging="360"/>
      </w:pPr>
      <w:rPr>
        <w:rFonts w:ascii="Courier New" w:hAnsi="Courier New" w:cs="Courier New" w:hint="default"/>
      </w:rPr>
    </w:lvl>
    <w:lvl w:ilvl="8" w:tplc="04130005" w:tentative="1">
      <w:start w:val="1"/>
      <w:numFmt w:val="bullet"/>
      <w:lvlText w:val=""/>
      <w:lvlJc w:val="left"/>
      <w:pPr>
        <w:ind w:left="7253" w:hanging="360"/>
      </w:pPr>
      <w:rPr>
        <w:rFonts w:ascii="Wingdings" w:hAnsi="Wingdings" w:hint="default"/>
      </w:rPr>
    </w:lvl>
  </w:abstractNum>
  <w:abstractNum w:abstractNumId="26" w15:restartNumberingAfterBreak="0">
    <w:nsid w:val="54CD166E"/>
    <w:multiLevelType w:val="hybridMultilevel"/>
    <w:tmpl w:val="273EBA26"/>
    <w:lvl w:ilvl="0" w:tplc="04130001">
      <w:start w:val="1"/>
      <w:numFmt w:val="bullet"/>
      <w:lvlText w:val=""/>
      <w:lvlJc w:val="left"/>
      <w:pPr>
        <w:ind w:left="1493" w:hanging="360"/>
      </w:pPr>
      <w:rPr>
        <w:rFonts w:ascii="Symbol" w:hAnsi="Symbol" w:hint="default"/>
      </w:rPr>
    </w:lvl>
    <w:lvl w:ilvl="1" w:tplc="04130003" w:tentative="1">
      <w:start w:val="1"/>
      <w:numFmt w:val="bullet"/>
      <w:lvlText w:val="o"/>
      <w:lvlJc w:val="left"/>
      <w:pPr>
        <w:ind w:left="2213" w:hanging="360"/>
      </w:pPr>
      <w:rPr>
        <w:rFonts w:ascii="Courier New" w:hAnsi="Courier New" w:cs="Courier New" w:hint="default"/>
      </w:rPr>
    </w:lvl>
    <w:lvl w:ilvl="2" w:tplc="04130005" w:tentative="1">
      <w:start w:val="1"/>
      <w:numFmt w:val="bullet"/>
      <w:lvlText w:val=""/>
      <w:lvlJc w:val="left"/>
      <w:pPr>
        <w:ind w:left="2933" w:hanging="360"/>
      </w:pPr>
      <w:rPr>
        <w:rFonts w:ascii="Wingdings" w:hAnsi="Wingdings" w:hint="default"/>
      </w:rPr>
    </w:lvl>
    <w:lvl w:ilvl="3" w:tplc="04130001" w:tentative="1">
      <w:start w:val="1"/>
      <w:numFmt w:val="bullet"/>
      <w:lvlText w:val=""/>
      <w:lvlJc w:val="left"/>
      <w:pPr>
        <w:ind w:left="3653" w:hanging="360"/>
      </w:pPr>
      <w:rPr>
        <w:rFonts w:ascii="Symbol" w:hAnsi="Symbol" w:hint="default"/>
      </w:rPr>
    </w:lvl>
    <w:lvl w:ilvl="4" w:tplc="04130003" w:tentative="1">
      <w:start w:val="1"/>
      <w:numFmt w:val="bullet"/>
      <w:lvlText w:val="o"/>
      <w:lvlJc w:val="left"/>
      <w:pPr>
        <w:ind w:left="4373" w:hanging="360"/>
      </w:pPr>
      <w:rPr>
        <w:rFonts w:ascii="Courier New" w:hAnsi="Courier New" w:cs="Courier New" w:hint="default"/>
      </w:rPr>
    </w:lvl>
    <w:lvl w:ilvl="5" w:tplc="04130005" w:tentative="1">
      <w:start w:val="1"/>
      <w:numFmt w:val="bullet"/>
      <w:lvlText w:val=""/>
      <w:lvlJc w:val="left"/>
      <w:pPr>
        <w:ind w:left="5093" w:hanging="360"/>
      </w:pPr>
      <w:rPr>
        <w:rFonts w:ascii="Wingdings" w:hAnsi="Wingdings" w:hint="default"/>
      </w:rPr>
    </w:lvl>
    <w:lvl w:ilvl="6" w:tplc="04130001" w:tentative="1">
      <w:start w:val="1"/>
      <w:numFmt w:val="bullet"/>
      <w:lvlText w:val=""/>
      <w:lvlJc w:val="left"/>
      <w:pPr>
        <w:ind w:left="5813" w:hanging="360"/>
      </w:pPr>
      <w:rPr>
        <w:rFonts w:ascii="Symbol" w:hAnsi="Symbol" w:hint="default"/>
      </w:rPr>
    </w:lvl>
    <w:lvl w:ilvl="7" w:tplc="04130003" w:tentative="1">
      <w:start w:val="1"/>
      <w:numFmt w:val="bullet"/>
      <w:lvlText w:val="o"/>
      <w:lvlJc w:val="left"/>
      <w:pPr>
        <w:ind w:left="6533" w:hanging="360"/>
      </w:pPr>
      <w:rPr>
        <w:rFonts w:ascii="Courier New" w:hAnsi="Courier New" w:cs="Courier New" w:hint="default"/>
      </w:rPr>
    </w:lvl>
    <w:lvl w:ilvl="8" w:tplc="04130005" w:tentative="1">
      <w:start w:val="1"/>
      <w:numFmt w:val="bullet"/>
      <w:lvlText w:val=""/>
      <w:lvlJc w:val="left"/>
      <w:pPr>
        <w:ind w:left="7253" w:hanging="360"/>
      </w:pPr>
      <w:rPr>
        <w:rFonts w:ascii="Wingdings" w:hAnsi="Wingdings" w:hint="default"/>
      </w:rPr>
    </w:lvl>
  </w:abstractNum>
  <w:abstractNum w:abstractNumId="27" w15:restartNumberingAfterBreak="0">
    <w:nsid w:val="554A2F28"/>
    <w:multiLevelType w:val="hybridMultilevel"/>
    <w:tmpl w:val="8402C04E"/>
    <w:lvl w:ilvl="0" w:tplc="0E204B14">
      <w:start w:val="1"/>
      <w:numFmt w:val="decimal"/>
      <w:lvlText w:val="%1."/>
      <w:lvlJc w:val="left"/>
      <w:pPr>
        <w:ind w:hanging="240"/>
      </w:pPr>
      <w:rPr>
        <w:rFonts w:ascii="Calibri" w:eastAsia="Calibri" w:hAnsi="Calibri" w:hint="default"/>
        <w:b/>
        <w:bCs/>
        <w:color w:val="58595B"/>
        <w:sz w:val="24"/>
        <w:szCs w:val="24"/>
      </w:rPr>
    </w:lvl>
    <w:lvl w:ilvl="1" w:tplc="9E64D7BC">
      <w:start w:val="1"/>
      <w:numFmt w:val="bullet"/>
      <w:lvlText w:val="•"/>
      <w:lvlJc w:val="left"/>
      <w:rPr>
        <w:rFonts w:hint="default"/>
      </w:rPr>
    </w:lvl>
    <w:lvl w:ilvl="2" w:tplc="E1E2434E">
      <w:start w:val="1"/>
      <w:numFmt w:val="bullet"/>
      <w:lvlText w:val="•"/>
      <w:lvlJc w:val="left"/>
      <w:rPr>
        <w:rFonts w:hint="default"/>
      </w:rPr>
    </w:lvl>
    <w:lvl w:ilvl="3" w:tplc="540A5BBA">
      <w:start w:val="1"/>
      <w:numFmt w:val="bullet"/>
      <w:lvlText w:val="•"/>
      <w:lvlJc w:val="left"/>
      <w:rPr>
        <w:rFonts w:hint="default"/>
      </w:rPr>
    </w:lvl>
    <w:lvl w:ilvl="4" w:tplc="4E626198">
      <w:start w:val="1"/>
      <w:numFmt w:val="bullet"/>
      <w:lvlText w:val="•"/>
      <w:lvlJc w:val="left"/>
      <w:rPr>
        <w:rFonts w:hint="default"/>
      </w:rPr>
    </w:lvl>
    <w:lvl w:ilvl="5" w:tplc="5AA6232E">
      <w:start w:val="1"/>
      <w:numFmt w:val="bullet"/>
      <w:lvlText w:val="•"/>
      <w:lvlJc w:val="left"/>
      <w:rPr>
        <w:rFonts w:hint="default"/>
      </w:rPr>
    </w:lvl>
    <w:lvl w:ilvl="6" w:tplc="1706B7D2">
      <w:start w:val="1"/>
      <w:numFmt w:val="bullet"/>
      <w:lvlText w:val="•"/>
      <w:lvlJc w:val="left"/>
      <w:rPr>
        <w:rFonts w:hint="default"/>
      </w:rPr>
    </w:lvl>
    <w:lvl w:ilvl="7" w:tplc="682E12FE">
      <w:start w:val="1"/>
      <w:numFmt w:val="bullet"/>
      <w:lvlText w:val="•"/>
      <w:lvlJc w:val="left"/>
      <w:rPr>
        <w:rFonts w:hint="default"/>
      </w:rPr>
    </w:lvl>
    <w:lvl w:ilvl="8" w:tplc="066E1E1A">
      <w:start w:val="1"/>
      <w:numFmt w:val="bullet"/>
      <w:lvlText w:val="•"/>
      <w:lvlJc w:val="left"/>
      <w:rPr>
        <w:rFonts w:hint="default"/>
      </w:rPr>
    </w:lvl>
  </w:abstractNum>
  <w:abstractNum w:abstractNumId="28" w15:restartNumberingAfterBreak="0">
    <w:nsid w:val="57D5538D"/>
    <w:multiLevelType w:val="hybridMultilevel"/>
    <w:tmpl w:val="0F9C2E16"/>
    <w:lvl w:ilvl="0" w:tplc="6AF0D8EE">
      <w:start w:val="1"/>
      <w:numFmt w:val="decimal"/>
      <w:lvlText w:val="%1."/>
      <w:lvlJc w:val="left"/>
      <w:pPr>
        <w:ind w:hanging="400"/>
      </w:pPr>
      <w:rPr>
        <w:rFonts w:ascii="Calibri" w:eastAsia="Calibri" w:hAnsi="Calibri" w:hint="default"/>
        <w:b/>
        <w:bCs/>
        <w:color w:val="D7DF23"/>
        <w:sz w:val="40"/>
        <w:szCs w:val="40"/>
      </w:rPr>
    </w:lvl>
    <w:lvl w:ilvl="1" w:tplc="A71456A0">
      <w:start w:val="1"/>
      <w:numFmt w:val="bullet"/>
      <w:lvlText w:val="•"/>
      <w:lvlJc w:val="left"/>
      <w:rPr>
        <w:rFonts w:hint="default"/>
      </w:rPr>
    </w:lvl>
    <w:lvl w:ilvl="2" w:tplc="9A4E36CE">
      <w:start w:val="1"/>
      <w:numFmt w:val="bullet"/>
      <w:lvlText w:val="•"/>
      <w:lvlJc w:val="left"/>
      <w:rPr>
        <w:rFonts w:hint="default"/>
      </w:rPr>
    </w:lvl>
    <w:lvl w:ilvl="3" w:tplc="03727606">
      <w:start w:val="1"/>
      <w:numFmt w:val="bullet"/>
      <w:lvlText w:val="•"/>
      <w:lvlJc w:val="left"/>
      <w:rPr>
        <w:rFonts w:hint="default"/>
      </w:rPr>
    </w:lvl>
    <w:lvl w:ilvl="4" w:tplc="53D23838">
      <w:start w:val="1"/>
      <w:numFmt w:val="bullet"/>
      <w:lvlText w:val="•"/>
      <w:lvlJc w:val="left"/>
      <w:rPr>
        <w:rFonts w:hint="default"/>
      </w:rPr>
    </w:lvl>
    <w:lvl w:ilvl="5" w:tplc="3D068FA6">
      <w:start w:val="1"/>
      <w:numFmt w:val="bullet"/>
      <w:lvlText w:val="•"/>
      <w:lvlJc w:val="left"/>
      <w:rPr>
        <w:rFonts w:hint="default"/>
      </w:rPr>
    </w:lvl>
    <w:lvl w:ilvl="6" w:tplc="36908CAA">
      <w:start w:val="1"/>
      <w:numFmt w:val="bullet"/>
      <w:lvlText w:val="•"/>
      <w:lvlJc w:val="left"/>
      <w:rPr>
        <w:rFonts w:hint="default"/>
      </w:rPr>
    </w:lvl>
    <w:lvl w:ilvl="7" w:tplc="EF285EC4">
      <w:start w:val="1"/>
      <w:numFmt w:val="bullet"/>
      <w:lvlText w:val="•"/>
      <w:lvlJc w:val="left"/>
      <w:rPr>
        <w:rFonts w:hint="default"/>
      </w:rPr>
    </w:lvl>
    <w:lvl w:ilvl="8" w:tplc="F502F058">
      <w:start w:val="1"/>
      <w:numFmt w:val="bullet"/>
      <w:lvlText w:val="•"/>
      <w:lvlJc w:val="left"/>
      <w:rPr>
        <w:rFonts w:hint="default"/>
      </w:rPr>
    </w:lvl>
  </w:abstractNum>
  <w:abstractNum w:abstractNumId="29" w15:restartNumberingAfterBreak="0">
    <w:nsid w:val="5A0B15EF"/>
    <w:multiLevelType w:val="hybridMultilevel"/>
    <w:tmpl w:val="2D1AA958"/>
    <w:lvl w:ilvl="0" w:tplc="487AD78C">
      <w:start w:val="1"/>
      <w:numFmt w:val="bullet"/>
      <w:lvlText w:val=""/>
      <w:lvlJc w:val="left"/>
      <w:pPr>
        <w:ind w:hanging="360"/>
      </w:pPr>
      <w:rPr>
        <w:rFonts w:ascii="Wingdings" w:eastAsia="Wingdings" w:hAnsi="Wingdings" w:hint="default"/>
        <w:color w:val="6D6E71"/>
        <w:sz w:val="20"/>
        <w:szCs w:val="20"/>
      </w:rPr>
    </w:lvl>
    <w:lvl w:ilvl="1" w:tplc="9EE0A576">
      <w:start w:val="1"/>
      <w:numFmt w:val="bullet"/>
      <w:lvlText w:val="•"/>
      <w:lvlJc w:val="left"/>
      <w:rPr>
        <w:rFonts w:hint="default"/>
      </w:rPr>
    </w:lvl>
    <w:lvl w:ilvl="2" w:tplc="1CFC59C0">
      <w:start w:val="1"/>
      <w:numFmt w:val="bullet"/>
      <w:lvlText w:val="•"/>
      <w:lvlJc w:val="left"/>
      <w:rPr>
        <w:rFonts w:hint="default"/>
      </w:rPr>
    </w:lvl>
    <w:lvl w:ilvl="3" w:tplc="B226DF7C">
      <w:start w:val="1"/>
      <w:numFmt w:val="bullet"/>
      <w:lvlText w:val="•"/>
      <w:lvlJc w:val="left"/>
      <w:rPr>
        <w:rFonts w:hint="default"/>
      </w:rPr>
    </w:lvl>
    <w:lvl w:ilvl="4" w:tplc="29FAB1A6">
      <w:start w:val="1"/>
      <w:numFmt w:val="bullet"/>
      <w:lvlText w:val="•"/>
      <w:lvlJc w:val="left"/>
      <w:rPr>
        <w:rFonts w:hint="default"/>
      </w:rPr>
    </w:lvl>
    <w:lvl w:ilvl="5" w:tplc="BD9A31B6">
      <w:start w:val="1"/>
      <w:numFmt w:val="bullet"/>
      <w:lvlText w:val="•"/>
      <w:lvlJc w:val="left"/>
      <w:rPr>
        <w:rFonts w:hint="default"/>
      </w:rPr>
    </w:lvl>
    <w:lvl w:ilvl="6" w:tplc="7FDA71A4">
      <w:start w:val="1"/>
      <w:numFmt w:val="bullet"/>
      <w:lvlText w:val="•"/>
      <w:lvlJc w:val="left"/>
      <w:rPr>
        <w:rFonts w:hint="default"/>
      </w:rPr>
    </w:lvl>
    <w:lvl w:ilvl="7" w:tplc="2E5A979A">
      <w:start w:val="1"/>
      <w:numFmt w:val="bullet"/>
      <w:lvlText w:val="•"/>
      <w:lvlJc w:val="left"/>
      <w:rPr>
        <w:rFonts w:hint="default"/>
      </w:rPr>
    </w:lvl>
    <w:lvl w:ilvl="8" w:tplc="76C86016">
      <w:start w:val="1"/>
      <w:numFmt w:val="bullet"/>
      <w:lvlText w:val="•"/>
      <w:lvlJc w:val="left"/>
      <w:rPr>
        <w:rFonts w:hint="default"/>
      </w:rPr>
    </w:lvl>
  </w:abstractNum>
  <w:abstractNum w:abstractNumId="30" w15:restartNumberingAfterBreak="0">
    <w:nsid w:val="5ED72892"/>
    <w:multiLevelType w:val="hybridMultilevel"/>
    <w:tmpl w:val="27180632"/>
    <w:lvl w:ilvl="0" w:tplc="E7B49838">
      <w:start w:val="1"/>
      <w:numFmt w:val="bullet"/>
      <w:lvlText w:val="•"/>
      <w:lvlJc w:val="left"/>
      <w:pPr>
        <w:ind w:hanging="360"/>
      </w:pPr>
      <w:rPr>
        <w:rFonts w:ascii="Arial" w:eastAsia="Arial" w:hAnsi="Arial" w:hint="default"/>
        <w:color w:val="6D6E71"/>
        <w:w w:val="131"/>
        <w:sz w:val="20"/>
        <w:szCs w:val="20"/>
      </w:rPr>
    </w:lvl>
    <w:lvl w:ilvl="1" w:tplc="0B5AF366">
      <w:start w:val="1"/>
      <w:numFmt w:val="bullet"/>
      <w:lvlText w:val="•"/>
      <w:lvlJc w:val="left"/>
      <w:rPr>
        <w:rFonts w:hint="default"/>
      </w:rPr>
    </w:lvl>
    <w:lvl w:ilvl="2" w:tplc="383E247A">
      <w:start w:val="1"/>
      <w:numFmt w:val="bullet"/>
      <w:lvlText w:val="•"/>
      <w:lvlJc w:val="left"/>
      <w:rPr>
        <w:rFonts w:hint="default"/>
      </w:rPr>
    </w:lvl>
    <w:lvl w:ilvl="3" w:tplc="B4BABEE8">
      <w:start w:val="1"/>
      <w:numFmt w:val="bullet"/>
      <w:lvlText w:val="•"/>
      <w:lvlJc w:val="left"/>
      <w:rPr>
        <w:rFonts w:hint="default"/>
      </w:rPr>
    </w:lvl>
    <w:lvl w:ilvl="4" w:tplc="79F883C6">
      <w:start w:val="1"/>
      <w:numFmt w:val="bullet"/>
      <w:lvlText w:val="•"/>
      <w:lvlJc w:val="left"/>
      <w:rPr>
        <w:rFonts w:hint="default"/>
      </w:rPr>
    </w:lvl>
    <w:lvl w:ilvl="5" w:tplc="C7A6E498">
      <w:start w:val="1"/>
      <w:numFmt w:val="bullet"/>
      <w:lvlText w:val="•"/>
      <w:lvlJc w:val="left"/>
      <w:rPr>
        <w:rFonts w:hint="default"/>
      </w:rPr>
    </w:lvl>
    <w:lvl w:ilvl="6" w:tplc="5EECE144">
      <w:start w:val="1"/>
      <w:numFmt w:val="bullet"/>
      <w:lvlText w:val="•"/>
      <w:lvlJc w:val="left"/>
      <w:rPr>
        <w:rFonts w:hint="default"/>
      </w:rPr>
    </w:lvl>
    <w:lvl w:ilvl="7" w:tplc="A52AC716">
      <w:start w:val="1"/>
      <w:numFmt w:val="bullet"/>
      <w:lvlText w:val="•"/>
      <w:lvlJc w:val="left"/>
      <w:rPr>
        <w:rFonts w:hint="default"/>
      </w:rPr>
    </w:lvl>
    <w:lvl w:ilvl="8" w:tplc="0A9EC39A">
      <w:start w:val="1"/>
      <w:numFmt w:val="bullet"/>
      <w:lvlText w:val="•"/>
      <w:lvlJc w:val="left"/>
      <w:rPr>
        <w:rFonts w:hint="default"/>
      </w:rPr>
    </w:lvl>
  </w:abstractNum>
  <w:abstractNum w:abstractNumId="31" w15:restartNumberingAfterBreak="0">
    <w:nsid w:val="61DE41E5"/>
    <w:multiLevelType w:val="hybridMultilevel"/>
    <w:tmpl w:val="59AC7E62"/>
    <w:lvl w:ilvl="0" w:tplc="1BC4897E">
      <w:start w:val="1"/>
      <w:numFmt w:val="decimal"/>
      <w:lvlText w:val="%1."/>
      <w:lvlJc w:val="left"/>
      <w:pPr>
        <w:ind w:hanging="360"/>
      </w:pPr>
      <w:rPr>
        <w:rFonts w:ascii="Calibri" w:eastAsia="Calibri" w:hAnsi="Calibri" w:hint="default"/>
        <w:color w:val="6D6E71"/>
        <w:sz w:val="22"/>
        <w:szCs w:val="22"/>
      </w:rPr>
    </w:lvl>
    <w:lvl w:ilvl="1" w:tplc="27A2B6CA">
      <w:start w:val="1"/>
      <w:numFmt w:val="lowerLetter"/>
      <w:lvlText w:val="%2."/>
      <w:lvlJc w:val="left"/>
      <w:pPr>
        <w:ind w:hanging="360"/>
      </w:pPr>
      <w:rPr>
        <w:rFonts w:ascii="Calibri" w:eastAsia="Calibri" w:hAnsi="Calibri" w:hint="default"/>
        <w:color w:val="6D6E71"/>
        <w:sz w:val="22"/>
        <w:szCs w:val="22"/>
      </w:rPr>
    </w:lvl>
    <w:lvl w:ilvl="2" w:tplc="DB1088B2">
      <w:start w:val="1"/>
      <w:numFmt w:val="bullet"/>
      <w:lvlText w:val="•"/>
      <w:lvlJc w:val="left"/>
      <w:rPr>
        <w:rFonts w:hint="default"/>
      </w:rPr>
    </w:lvl>
    <w:lvl w:ilvl="3" w:tplc="8DC6552E">
      <w:start w:val="1"/>
      <w:numFmt w:val="bullet"/>
      <w:lvlText w:val="•"/>
      <w:lvlJc w:val="left"/>
      <w:rPr>
        <w:rFonts w:hint="default"/>
      </w:rPr>
    </w:lvl>
    <w:lvl w:ilvl="4" w:tplc="1DCA48CA">
      <w:start w:val="1"/>
      <w:numFmt w:val="bullet"/>
      <w:lvlText w:val="•"/>
      <w:lvlJc w:val="left"/>
      <w:rPr>
        <w:rFonts w:hint="default"/>
      </w:rPr>
    </w:lvl>
    <w:lvl w:ilvl="5" w:tplc="C7BE3720">
      <w:start w:val="1"/>
      <w:numFmt w:val="bullet"/>
      <w:lvlText w:val="•"/>
      <w:lvlJc w:val="left"/>
      <w:rPr>
        <w:rFonts w:hint="default"/>
      </w:rPr>
    </w:lvl>
    <w:lvl w:ilvl="6" w:tplc="1B224276">
      <w:start w:val="1"/>
      <w:numFmt w:val="bullet"/>
      <w:lvlText w:val="•"/>
      <w:lvlJc w:val="left"/>
      <w:rPr>
        <w:rFonts w:hint="default"/>
      </w:rPr>
    </w:lvl>
    <w:lvl w:ilvl="7" w:tplc="01FED604">
      <w:start w:val="1"/>
      <w:numFmt w:val="bullet"/>
      <w:lvlText w:val="•"/>
      <w:lvlJc w:val="left"/>
      <w:rPr>
        <w:rFonts w:hint="default"/>
      </w:rPr>
    </w:lvl>
    <w:lvl w:ilvl="8" w:tplc="CDBC1FDC">
      <w:start w:val="1"/>
      <w:numFmt w:val="bullet"/>
      <w:lvlText w:val="•"/>
      <w:lvlJc w:val="left"/>
      <w:rPr>
        <w:rFonts w:hint="default"/>
      </w:rPr>
    </w:lvl>
  </w:abstractNum>
  <w:abstractNum w:abstractNumId="32" w15:restartNumberingAfterBreak="0">
    <w:nsid w:val="64CB7F40"/>
    <w:multiLevelType w:val="hybridMultilevel"/>
    <w:tmpl w:val="2E723DA2"/>
    <w:lvl w:ilvl="0" w:tplc="D50851C6">
      <w:start w:val="1"/>
      <w:numFmt w:val="bullet"/>
      <w:lvlText w:val="□"/>
      <w:lvlJc w:val="left"/>
      <w:pPr>
        <w:ind w:hanging="183"/>
      </w:pPr>
      <w:rPr>
        <w:rFonts w:ascii="Calibri" w:eastAsia="Calibri" w:hAnsi="Calibri" w:hint="default"/>
        <w:color w:val="6D6E71"/>
        <w:sz w:val="22"/>
        <w:szCs w:val="22"/>
      </w:rPr>
    </w:lvl>
    <w:lvl w:ilvl="1" w:tplc="A25637CA">
      <w:start w:val="1"/>
      <w:numFmt w:val="bullet"/>
      <w:lvlText w:val="•"/>
      <w:lvlJc w:val="left"/>
      <w:rPr>
        <w:rFonts w:hint="default"/>
      </w:rPr>
    </w:lvl>
    <w:lvl w:ilvl="2" w:tplc="BC4C26B8">
      <w:start w:val="1"/>
      <w:numFmt w:val="bullet"/>
      <w:lvlText w:val="•"/>
      <w:lvlJc w:val="left"/>
      <w:rPr>
        <w:rFonts w:hint="default"/>
      </w:rPr>
    </w:lvl>
    <w:lvl w:ilvl="3" w:tplc="BFB2C756">
      <w:start w:val="1"/>
      <w:numFmt w:val="bullet"/>
      <w:lvlText w:val="•"/>
      <w:lvlJc w:val="left"/>
      <w:rPr>
        <w:rFonts w:hint="default"/>
      </w:rPr>
    </w:lvl>
    <w:lvl w:ilvl="4" w:tplc="D9D4238E">
      <w:start w:val="1"/>
      <w:numFmt w:val="bullet"/>
      <w:lvlText w:val="•"/>
      <w:lvlJc w:val="left"/>
      <w:rPr>
        <w:rFonts w:hint="default"/>
      </w:rPr>
    </w:lvl>
    <w:lvl w:ilvl="5" w:tplc="6234BE38">
      <w:start w:val="1"/>
      <w:numFmt w:val="bullet"/>
      <w:lvlText w:val="•"/>
      <w:lvlJc w:val="left"/>
      <w:rPr>
        <w:rFonts w:hint="default"/>
      </w:rPr>
    </w:lvl>
    <w:lvl w:ilvl="6" w:tplc="FA52D48A">
      <w:start w:val="1"/>
      <w:numFmt w:val="bullet"/>
      <w:lvlText w:val="•"/>
      <w:lvlJc w:val="left"/>
      <w:rPr>
        <w:rFonts w:hint="default"/>
      </w:rPr>
    </w:lvl>
    <w:lvl w:ilvl="7" w:tplc="60F6162C">
      <w:start w:val="1"/>
      <w:numFmt w:val="bullet"/>
      <w:lvlText w:val="•"/>
      <w:lvlJc w:val="left"/>
      <w:rPr>
        <w:rFonts w:hint="default"/>
      </w:rPr>
    </w:lvl>
    <w:lvl w:ilvl="8" w:tplc="F47A6BEA">
      <w:start w:val="1"/>
      <w:numFmt w:val="bullet"/>
      <w:lvlText w:val="•"/>
      <w:lvlJc w:val="left"/>
      <w:rPr>
        <w:rFonts w:hint="default"/>
      </w:rPr>
    </w:lvl>
  </w:abstractNum>
  <w:abstractNum w:abstractNumId="33" w15:restartNumberingAfterBreak="0">
    <w:nsid w:val="67AE56CD"/>
    <w:multiLevelType w:val="hybridMultilevel"/>
    <w:tmpl w:val="6E1220B0"/>
    <w:lvl w:ilvl="0" w:tplc="6924097E">
      <w:numFmt w:val="bullet"/>
      <w:lvlText w:val="-"/>
      <w:lvlJc w:val="left"/>
      <w:pPr>
        <w:ind w:left="1493" w:hanging="360"/>
      </w:pPr>
      <w:rPr>
        <w:rFonts w:ascii="Calibri" w:eastAsia="Times New Roman" w:hAnsi="Calibri" w:hint="default"/>
      </w:rPr>
    </w:lvl>
    <w:lvl w:ilvl="1" w:tplc="04130003" w:tentative="1">
      <w:start w:val="1"/>
      <w:numFmt w:val="bullet"/>
      <w:lvlText w:val="o"/>
      <w:lvlJc w:val="left"/>
      <w:pPr>
        <w:ind w:left="2213" w:hanging="360"/>
      </w:pPr>
      <w:rPr>
        <w:rFonts w:ascii="Courier New" w:hAnsi="Courier New" w:hint="default"/>
      </w:rPr>
    </w:lvl>
    <w:lvl w:ilvl="2" w:tplc="04130005" w:tentative="1">
      <w:start w:val="1"/>
      <w:numFmt w:val="bullet"/>
      <w:lvlText w:val=""/>
      <w:lvlJc w:val="left"/>
      <w:pPr>
        <w:ind w:left="2933" w:hanging="360"/>
      </w:pPr>
      <w:rPr>
        <w:rFonts w:ascii="Wingdings" w:hAnsi="Wingdings" w:hint="default"/>
      </w:rPr>
    </w:lvl>
    <w:lvl w:ilvl="3" w:tplc="04130001" w:tentative="1">
      <w:start w:val="1"/>
      <w:numFmt w:val="bullet"/>
      <w:lvlText w:val=""/>
      <w:lvlJc w:val="left"/>
      <w:pPr>
        <w:ind w:left="3653" w:hanging="360"/>
      </w:pPr>
      <w:rPr>
        <w:rFonts w:ascii="Symbol" w:hAnsi="Symbol" w:hint="default"/>
      </w:rPr>
    </w:lvl>
    <w:lvl w:ilvl="4" w:tplc="04130003" w:tentative="1">
      <w:start w:val="1"/>
      <w:numFmt w:val="bullet"/>
      <w:lvlText w:val="o"/>
      <w:lvlJc w:val="left"/>
      <w:pPr>
        <w:ind w:left="4373" w:hanging="360"/>
      </w:pPr>
      <w:rPr>
        <w:rFonts w:ascii="Courier New" w:hAnsi="Courier New" w:hint="default"/>
      </w:rPr>
    </w:lvl>
    <w:lvl w:ilvl="5" w:tplc="04130005" w:tentative="1">
      <w:start w:val="1"/>
      <w:numFmt w:val="bullet"/>
      <w:lvlText w:val=""/>
      <w:lvlJc w:val="left"/>
      <w:pPr>
        <w:ind w:left="5093" w:hanging="360"/>
      </w:pPr>
      <w:rPr>
        <w:rFonts w:ascii="Wingdings" w:hAnsi="Wingdings" w:hint="default"/>
      </w:rPr>
    </w:lvl>
    <w:lvl w:ilvl="6" w:tplc="04130001" w:tentative="1">
      <w:start w:val="1"/>
      <w:numFmt w:val="bullet"/>
      <w:lvlText w:val=""/>
      <w:lvlJc w:val="left"/>
      <w:pPr>
        <w:ind w:left="5813" w:hanging="360"/>
      </w:pPr>
      <w:rPr>
        <w:rFonts w:ascii="Symbol" w:hAnsi="Symbol" w:hint="default"/>
      </w:rPr>
    </w:lvl>
    <w:lvl w:ilvl="7" w:tplc="04130003" w:tentative="1">
      <w:start w:val="1"/>
      <w:numFmt w:val="bullet"/>
      <w:lvlText w:val="o"/>
      <w:lvlJc w:val="left"/>
      <w:pPr>
        <w:ind w:left="6533" w:hanging="360"/>
      </w:pPr>
      <w:rPr>
        <w:rFonts w:ascii="Courier New" w:hAnsi="Courier New" w:hint="default"/>
      </w:rPr>
    </w:lvl>
    <w:lvl w:ilvl="8" w:tplc="04130005" w:tentative="1">
      <w:start w:val="1"/>
      <w:numFmt w:val="bullet"/>
      <w:lvlText w:val=""/>
      <w:lvlJc w:val="left"/>
      <w:pPr>
        <w:ind w:left="7253" w:hanging="360"/>
      </w:pPr>
      <w:rPr>
        <w:rFonts w:ascii="Wingdings" w:hAnsi="Wingdings" w:hint="default"/>
      </w:rPr>
    </w:lvl>
  </w:abstractNum>
  <w:abstractNum w:abstractNumId="34" w15:restartNumberingAfterBreak="0">
    <w:nsid w:val="69302559"/>
    <w:multiLevelType w:val="hybridMultilevel"/>
    <w:tmpl w:val="210C2D58"/>
    <w:lvl w:ilvl="0" w:tplc="EEEEE79A">
      <w:start w:val="1"/>
      <w:numFmt w:val="lowerLetter"/>
      <w:lvlText w:val="%1."/>
      <w:lvlJc w:val="left"/>
      <w:pPr>
        <w:ind w:hanging="360"/>
      </w:pPr>
      <w:rPr>
        <w:rFonts w:ascii="Calibri" w:eastAsia="Calibri" w:hAnsi="Calibri" w:hint="default"/>
        <w:color w:val="6D6E71"/>
        <w:sz w:val="22"/>
        <w:szCs w:val="22"/>
      </w:rPr>
    </w:lvl>
    <w:lvl w:ilvl="1" w:tplc="8D7A227A">
      <w:start w:val="1"/>
      <w:numFmt w:val="bullet"/>
      <w:lvlText w:val="•"/>
      <w:lvlJc w:val="left"/>
      <w:rPr>
        <w:rFonts w:hint="default"/>
      </w:rPr>
    </w:lvl>
    <w:lvl w:ilvl="2" w:tplc="0B5AE3E8">
      <w:start w:val="1"/>
      <w:numFmt w:val="bullet"/>
      <w:lvlText w:val="•"/>
      <w:lvlJc w:val="left"/>
      <w:rPr>
        <w:rFonts w:hint="default"/>
      </w:rPr>
    </w:lvl>
    <w:lvl w:ilvl="3" w:tplc="FF142FEC">
      <w:start w:val="1"/>
      <w:numFmt w:val="bullet"/>
      <w:lvlText w:val="•"/>
      <w:lvlJc w:val="left"/>
      <w:rPr>
        <w:rFonts w:hint="default"/>
      </w:rPr>
    </w:lvl>
    <w:lvl w:ilvl="4" w:tplc="FE604B7A">
      <w:start w:val="1"/>
      <w:numFmt w:val="bullet"/>
      <w:lvlText w:val="•"/>
      <w:lvlJc w:val="left"/>
      <w:rPr>
        <w:rFonts w:hint="default"/>
      </w:rPr>
    </w:lvl>
    <w:lvl w:ilvl="5" w:tplc="020CE850">
      <w:start w:val="1"/>
      <w:numFmt w:val="bullet"/>
      <w:lvlText w:val="•"/>
      <w:lvlJc w:val="left"/>
      <w:rPr>
        <w:rFonts w:hint="default"/>
      </w:rPr>
    </w:lvl>
    <w:lvl w:ilvl="6" w:tplc="ECF64F4A">
      <w:start w:val="1"/>
      <w:numFmt w:val="bullet"/>
      <w:lvlText w:val="•"/>
      <w:lvlJc w:val="left"/>
      <w:rPr>
        <w:rFonts w:hint="default"/>
      </w:rPr>
    </w:lvl>
    <w:lvl w:ilvl="7" w:tplc="348AE890">
      <w:start w:val="1"/>
      <w:numFmt w:val="bullet"/>
      <w:lvlText w:val="•"/>
      <w:lvlJc w:val="left"/>
      <w:rPr>
        <w:rFonts w:hint="default"/>
      </w:rPr>
    </w:lvl>
    <w:lvl w:ilvl="8" w:tplc="8E500528">
      <w:start w:val="1"/>
      <w:numFmt w:val="bullet"/>
      <w:lvlText w:val="•"/>
      <w:lvlJc w:val="left"/>
      <w:rPr>
        <w:rFonts w:hint="default"/>
      </w:rPr>
    </w:lvl>
  </w:abstractNum>
  <w:abstractNum w:abstractNumId="35" w15:restartNumberingAfterBreak="0">
    <w:nsid w:val="6CCC2E8E"/>
    <w:multiLevelType w:val="hybridMultilevel"/>
    <w:tmpl w:val="638428EC"/>
    <w:lvl w:ilvl="0" w:tplc="47944B52">
      <w:start w:val="1"/>
      <w:numFmt w:val="bullet"/>
      <w:lvlText w:val="•"/>
      <w:lvlJc w:val="left"/>
      <w:pPr>
        <w:ind w:hanging="360"/>
      </w:pPr>
      <w:rPr>
        <w:rFonts w:ascii="Arial" w:eastAsia="Arial" w:hAnsi="Arial" w:hint="default"/>
        <w:color w:val="6D6E71"/>
        <w:w w:val="131"/>
        <w:sz w:val="20"/>
        <w:szCs w:val="20"/>
      </w:rPr>
    </w:lvl>
    <w:lvl w:ilvl="1" w:tplc="0204A876">
      <w:start w:val="1"/>
      <w:numFmt w:val="bullet"/>
      <w:lvlText w:val="•"/>
      <w:lvlJc w:val="left"/>
      <w:rPr>
        <w:rFonts w:hint="default"/>
      </w:rPr>
    </w:lvl>
    <w:lvl w:ilvl="2" w:tplc="200CCCC0">
      <w:start w:val="1"/>
      <w:numFmt w:val="bullet"/>
      <w:lvlText w:val="•"/>
      <w:lvlJc w:val="left"/>
      <w:rPr>
        <w:rFonts w:hint="default"/>
      </w:rPr>
    </w:lvl>
    <w:lvl w:ilvl="3" w:tplc="832A6F84">
      <w:start w:val="1"/>
      <w:numFmt w:val="bullet"/>
      <w:lvlText w:val="•"/>
      <w:lvlJc w:val="left"/>
      <w:rPr>
        <w:rFonts w:hint="default"/>
      </w:rPr>
    </w:lvl>
    <w:lvl w:ilvl="4" w:tplc="8B047CFC">
      <w:start w:val="1"/>
      <w:numFmt w:val="bullet"/>
      <w:lvlText w:val="•"/>
      <w:lvlJc w:val="left"/>
      <w:rPr>
        <w:rFonts w:hint="default"/>
      </w:rPr>
    </w:lvl>
    <w:lvl w:ilvl="5" w:tplc="2EA00126">
      <w:start w:val="1"/>
      <w:numFmt w:val="bullet"/>
      <w:lvlText w:val="•"/>
      <w:lvlJc w:val="left"/>
      <w:rPr>
        <w:rFonts w:hint="default"/>
      </w:rPr>
    </w:lvl>
    <w:lvl w:ilvl="6" w:tplc="47BA1BB4">
      <w:start w:val="1"/>
      <w:numFmt w:val="bullet"/>
      <w:lvlText w:val="•"/>
      <w:lvlJc w:val="left"/>
      <w:rPr>
        <w:rFonts w:hint="default"/>
      </w:rPr>
    </w:lvl>
    <w:lvl w:ilvl="7" w:tplc="3DD43FEA">
      <w:start w:val="1"/>
      <w:numFmt w:val="bullet"/>
      <w:lvlText w:val="•"/>
      <w:lvlJc w:val="left"/>
      <w:rPr>
        <w:rFonts w:hint="default"/>
      </w:rPr>
    </w:lvl>
    <w:lvl w:ilvl="8" w:tplc="79320D5E">
      <w:start w:val="1"/>
      <w:numFmt w:val="bullet"/>
      <w:lvlText w:val="•"/>
      <w:lvlJc w:val="left"/>
      <w:rPr>
        <w:rFonts w:hint="default"/>
      </w:rPr>
    </w:lvl>
  </w:abstractNum>
  <w:abstractNum w:abstractNumId="36" w15:restartNumberingAfterBreak="0">
    <w:nsid w:val="6F0D18A7"/>
    <w:multiLevelType w:val="hybridMultilevel"/>
    <w:tmpl w:val="DBE439FE"/>
    <w:lvl w:ilvl="0" w:tplc="0E042954">
      <w:start w:val="1"/>
      <w:numFmt w:val="bullet"/>
      <w:lvlText w:val="•"/>
      <w:lvlJc w:val="left"/>
      <w:pPr>
        <w:ind w:hanging="360"/>
      </w:pPr>
      <w:rPr>
        <w:rFonts w:ascii="Arial" w:eastAsia="Arial" w:hAnsi="Arial" w:hint="default"/>
        <w:color w:val="6D6E71"/>
        <w:w w:val="131"/>
        <w:sz w:val="16"/>
        <w:szCs w:val="16"/>
      </w:rPr>
    </w:lvl>
    <w:lvl w:ilvl="1" w:tplc="F3D860F2">
      <w:start w:val="1"/>
      <w:numFmt w:val="bullet"/>
      <w:lvlText w:val="□"/>
      <w:lvlJc w:val="left"/>
      <w:pPr>
        <w:ind w:hanging="219"/>
      </w:pPr>
      <w:rPr>
        <w:rFonts w:ascii="Calibri" w:eastAsia="Calibri" w:hAnsi="Calibri" w:hint="default"/>
        <w:color w:val="6D6E71"/>
        <w:sz w:val="28"/>
        <w:szCs w:val="28"/>
      </w:rPr>
    </w:lvl>
    <w:lvl w:ilvl="2" w:tplc="AE6A9370">
      <w:start w:val="1"/>
      <w:numFmt w:val="bullet"/>
      <w:lvlText w:val="•"/>
      <w:lvlJc w:val="left"/>
      <w:rPr>
        <w:rFonts w:hint="default"/>
      </w:rPr>
    </w:lvl>
    <w:lvl w:ilvl="3" w:tplc="96AA5D64">
      <w:start w:val="1"/>
      <w:numFmt w:val="bullet"/>
      <w:lvlText w:val="•"/>
      <w:lvlJc w:val="left"/>
      <w:rPr>
        <w:rFonts w:hint="default"/>
      </w:rPr>
    </w:lvl>
    <w:lvl w:ilvl="4" w:tplc="459A9D4E">
      <w:start w:val="1"/>
      <w:numFmt w:val="bullet"/>
      <w:lvlText w:val="•"/>
      <w:lvlJc w:val="left"/>
      <w:rPr>
        <w:rFonts w:hint="default"/>
      </w:rPr>
    </w:lvl>
    <w:lvl w:ilvl="5" w:tplc="6442901C">
      <w:start w:val="1"/>
      <w:numFmt w:val="bullet"/>
      <w:lvlText w:val="•"/>
      <w:lvlJc w:val="left"/>
      <w:rPr>
        <w:rFonts w:hint="default"/>
      </w:rPr>
    </w:lvl>
    <w:lvl w:ilvl="6" w:tplc="F4D2ADB0">
      <w:start w:val="1"/>
      <w:numFmt w:val="bullet"/>
      <w:lvlText w:val="•"/>
      <w:lvlJc w:val="left"/>
      <w:rPr>
        <w:rFonts w:hint="default"/>
      </w:rPr>
    </w:lvl>
    <w:lvl w:ilvl="7" w:tplc="E96C575C">
      <w:start w:val="1"/>
      <w:numFmt w:val="bullet"/>
      <w:lvlText w:val="•"/>
      <w:lvlJc w:val="left"/>
      <w:rPr>
        <w:rFonts w:hint="default"/>
      </w:rPr>
    </w:lvl>
    <w:lvl w:ilvl="8" w:tplc="F3C6A70E">
      <w:start w:val="1"/>
      <w:numFmt w:val="bullet"/>
      <w:lvlText w:val="•"/>
      <w:lvlJc w:val="left"/>
      <w:rPr>
        <w:rFonts w:hint="default"/>
      </w:rPr>
    </w:lvl>
  </w:abstractNum>
  <w:abstractNum w:abstractNumId="37" w15:restartNumberingAfterBreak="0">
    <w:nsid w:val="70401B6B"/>
    <w:multiLevelType w:val="hybridMultilevel"/>
    <w:tmpl w:val="317CB772"/>
    <w:lvl w:ilvl="0" w:tplc="2BF02222">
      <w:start w:val="1"/>
      <w:numFmt w:val="bullet"/>
      <w:lvlText w:val="•"/>
      <w:lvlJc w:val="left"/>
      <w:pPr>
        <w:ind w:hanging="360"/>
      </w:pPr>
      <w:rPr>
        <w:rFonts w:ascii="Calibri" w:eastAsia="Calibri" w:hAnsi="Calibri" w:hint="default"/>
        <w:color w:val="6D6E71"/>
        <w:sz w:val="22"/>
        <w:szCs w:val="22"/>
      </w:rPr>
    </w:lvl>
    <w:lvl w:ilvl="1" w:tplc="F9CEF6F6">
      <w:start w:val="1"/>
      <w:numFmt w:val="bullet"/>
      <w:lvlText w:val="•"/>
      <w:lvlJc w:val="left"/>
      <w:pPr>
        <w:ind w:hanging="360"/>
      </w:pPr>
      <w:rPr>
        <w:rFonts w:ascii="Calibri" w:eastAsia="Calibri" w:hAnsi="Calibri" w:hint="default"/>
        <w:color w:val="6D6E71"/>
        <w:sz w:val="22"/>
        <w:szCs w:val="22"/>
      </w:rPr>
    </w:lvl>
    <w:lvl w:ilvl="2" w:tplc="DAA47706">
      <w:start w:val="1"/>
      <w:numFmt w:val="bullet"/>
      <w:lvlText w:val="•"/>
      <w:lvlJc w:val="left"/>
      <w:rPr>
        <w:rFonts w:hint="default"/>
      </w:rPr>
    </w:lvl>
    <w:lvl w:ilvl="3" w:tplc="A330E2EC">
      <w:start w:val="1"/>
      <w:numFmt w:val="bullet"/>
      <w:lvlText w:val="•"/>
      <w:lvlJc w:val="left"/>
      <w:rPr>
        <w:rFonts w:hint="default"/>
      </w:rPr>
    </w:lvl>
    <w:lvl w:ilvl="4" w:tplc="383A8AF0">
      <w:start w:val="1"/>
      <w:numFmt w:val="bullet"/>
      <w:lvlText w:val="•"/>
      <w:lvlJc w:val="left"/>
      <w:rPr>
        <w:rFonts w:hint="default"/>
      </w:rPr>
    </w:lvl>
    <w:lvl w:ilvl="5" w:tplc="929E4564">
      <w:start w:val="1"/>
      <w:numFmt w:val="bullet"/>
      <w:lvlText w:val="•"/>
      <w:lvlJc w:val="left"/>
      <w:rPr>
        <w:rFonts w:hint="default"/>
      </w:rPr>
    </w:lvl>
    <w:lvl w:ilvl="6" w:tplc="60D08EB8">
      <w:start w:val="1"/>
      <w:numFmt w:val="bullet"/>
      <w:lvlText w:val="•"/>
      <w:lvlJc w:val="left"/>
      <w:rPr>
        <w:rFonts w:hint="default"/>
      </w:rPr>
    </w:lvl>
    <w:lvl w:ilvl="7" w:tplc="D4C66A02">
      <w:start w:val="1"/>
      <w:numFmt w:val="bullet"/>
      <w:lvlText w:val="•"/>
      <w:lvlJc w:val="left"/>
      <w:rPr>
        <w:rFonts w:hint="default"/>
      </w:rPr>
    </w:lvl>
    <w:lvl w:ilvl="8" w:tplc="55F61E92">
      <w:start w:val="1"/>
      <w:numFmt w:val="bullet"/>
      <w:lvlText w:val="•"/>
      <w:lvlJc w:val="left"/>
      <w:rPr>
        <w:rFonts w:hint="default"/>
      </w:rPr>
    </w:lvl>
  </w:abstractNum>
  <w:abstractNum w:abstractNumId="38" w15:restartNumberingAfterBreak="0">
    <w:nsid w:val="7A1D0BAD"/>
    <w:multiLevelType w:val="hybridMultilevel"/>
    <w:tmpl w:val="1ABE4A64"/>
    <w:lvl w:ilvl="0" w:tplc="5E184B00">
      <w:start w:val="1"/>
      <w:numFmt w:val="bullet"/>
      <w:lvlText w:val="•"/>
      <w:lvlJc w:val="left"/>
      <w:pPr>
        <w:ind w:hanging="360"/>
      </w:pPr>
      <w:rPr>
        <w:rFonts w:ascii="Arial" w:eastAsia="Arial" w:hAnsi="Arial" w:hint="default"/>
        <w:b/>
        <w:bCs/>
        <w:color w:val="6D6E71"/>
        <w:sz w:val="22"/>
        <w:szCs w:val="22"/>
      </w:rPr>
    </w:lvl>
    <w:lvl w:ilvl="1" w:tplc="D616BAF8">
      <w:start w:val="1"/>
      <w:numFmt w:val="bullet"/>
      <w:lvlText w:val="•"/>
      <w:lvlJc w:val="left"/>
      <w:rPr>
        <w:rFonts w:hint="default"/>
      </w:rPr>
    </w:lvl>
    <w:lvl w:ilvl="2" w:tplc="460808B0">
      <w:start w:val="1"/>
      <w:numFmt w:val="bullet"/>
      <w:lvlText w:val="•"/>
      <w:lvlJc w:val="left"/>
      <w:rPr>
        <w:rFonts w:hint="default"/>
      </w:rPr>
    </w:lvl>
    <w:lvl w:ilvl="3" w:tplc="9814E41A">
      <w:start w:val="1"/>
      <w:numFmt w:val="bullet"/>
      <w:lvlText w:val="•"/>
      <w:lvlJc w:val="left"/>
      <w:rPr>
        <w:rFonts w:hint="default"/>
      </w:rPr>
    </w:lvl>
    <w:lvl w:ilvl="4" w:tplc="5EBCECE0">
      <w:start w:val="1"/>
      <w:numFmt w:val="bullet"/>
      <w:lvlText w:val="•"/>
      <w:lvlJc w:val="left"/>
      <w:rPr>
        <w:rFonts w:hint="default"/>
      </w:rPr>
    </w:lvl>
    <w:lvl w:ilvl="5" w:tplc="CF3A8444">
      <w:start w:val="1"/>
      <w:numFmt w:val="bullet"/>
      <w:lvlText w:val="•"/>
      <w:lvlJc w:val="left"/>
      <w:rPr>
        <w:rFonts w:hint="default"/>
      </w:rPr>
    </w:lvl>
    <w:lvl w:ilvl="6" w:tplc="AF48C8A8">
      <w:start w:val="1"/>
      <w:numFmt w:val="bullet"/>
      <w:lvlText w:val="•"/>
      <w:lvlJc w:val="left"/>
      <w:rPr>
        <w:rFonts w:hint="default"/>
      </w:rPr>
    </w:lvl>
    <w:lvl w:ilvl="7" w:tplc="4C48D36E">
      <w:start w:val="1"/>
      <w:numFmt w:val="bullet"/>
      <w:lvlText w:val="•"/>
      <w:lvlJc w:val="left"/>
      <w:rPr>
        <w:rFonts w:hint="default"/>
      </w:rPr>
    </w:lvl>
    <w:lvl w:ilvl="8" w:tplc="D94E1B42">
      <w:start w:val="1"/>
      <w:numFmt w:val="bullet"/>
      <w:lvlText w:val="•"/>
      <w:lvlJc w:val="left"/>
      <w:rPr>
        <w:rFonts w:hint="default"/>
      </w:rPr>
    </w:lvl>
  </w:abstractNum>
  <w:num w:numId="1">
    <w:abstractNumId w:val="19"/>
  </w:num>
  <w:num w:numId="2">
    <w:abstractNumId w:val="24"/>
  </w:num>
  <w:num w:numId="3">
    <w:abstractNumId w:val="32"/>
  </w:num>
  <w:num w:numId="4">
    <w:abstractNumId w:val="12"/>
  </w:num>
  <w:num w:numId="5">
    <w:abstractNumId w:val="6"/>
  </w:num>
  <w:num w:numId="6">
    <w:abstractNumId w:val="20"/>
  </w:num>
  <w:num w:numId="7">
    <w:abstractNumId w:val="17"/>
  </w:num>
  <w:num w:numId="8">
    <w:abstractNumId w:val="1"/>
  </w:num>
  <w:num w:numId="9">
    <w:abstractNumId w:val="36"/>
  </w:num>
  <w:num w:numId="10">
    <w:abstractNumId w:val="16"/>
  </w:num>
  <w:num w:numId="11">
    <w:abstractNumId w:val="38"/>
  </w:num>
  <w:num w:numId="12">
    <w:abstractNumId w:val="3"/>
  </w:num>
  <w:num w:numId="13">
    <w:abstractNumId w:val="35"/>
  </w:num>
  <w:num w:numId="14">
    <w:abstractNumId w:val="11"/>
  </w:num>
  <w:num w:numId="15">
    <w:abstractNumId w:val="29"/>
  </w:num>
  <w:num w:numId="16">
    <w:abstractNumId w:val="21"/>
  </w:num>
  <w:num w:numId="17">
    <w:abstractNumId w:val="0"/>
  </w:num>
  <w:num w:numId="18">
    <w:abstractNumId w:val="15"/>
  </w:num>
  <w:num w:numId="19">
    <w:abstractNumId w:val="27"/>
  </w:num>
  <w:num w:numId="20">
    <w:abstractNumId w:val="7"/>
  </w:num>
  <w:num w:numId="21">
    <w:abstractNumId w:val="4"/>
  </w:num>
  <w:num w:numId="22">
    <w:abstractNumId w:val="30"/>
  </w:num>
  <w:num w:numId="23">
    <w:abstractNumId w:val="22"/>
  </w:num>
  <w:num w:numId="24">
    <w:abstractNumId w:val="5"/>
  </w:num>
  <w:num w:numId="25">
    <w:abstractNumId w:val="13"/>
  </w:num>
  <w:num w:numId="26">
    <w:abstractNumId w:val="34"/>
  </w:num>
  <w:num w:numId="27">
    <w:abstractNumId w:val="10"/>
  </w:num>
  <w:num w:numId="28">
    <w:abstractNumId w:val="31"/>
  </w:num>
  <w:num w:numId="29">
    <w:abstractNumId w:val="28"/>
  </w:num>
  <w:num w:numId="30">
    <w:abstractNumId w:val="37"/>
  </w:num>
  <w:num w:numId="31">
    <w:abstractNumId w:val="26"/>
  </w:num>
  <w:num w:numId="32">
    <w:abstractNumId w:val="2"/>
  </w:num>
  <w:num w:numId="33">
    <w:abstractNumId w:val="9"/>
  </w:num>
  <w:num w:numId="34">
    <w:abstractNumId w:val="23"/>
  </w:num>
  <w:num w:numId="35">
    <w:abstractNumId w:val="14"/>
  </w:num>
  <w:num w:numId="36">
    <w:abstractNumId w:val="33"/>
  </w:num>
  <w:num w:numId="37">
    <w:abstractNumId w:val="18"/>
  </w:num>
  <w:num w:numId="38">
    <w:abstractNumId w:val="25"/>
  </w:num>
  <w:num w:numId="39">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79"/>
    <w:rsid w:val="00022181"/>
    <w:rsid w:val="000C459A"/>
    <w:rsid w:val="000D0B28"/>
    <w:rsid w:val="00151A98"/>
    <w:rsid w:val="00171EDA"/>
    <w:rsid w:val="001C3EFB"/>
    <w:rsid w:val="001D695D"/>
    <w:rsid w:val="002812EA"/>
    <w:rsid w:val="002A0B22"/>
    <w:rsid w:val="002C36CB"/>
    <w:rsid w:val="002D01B6"/>
    <w:rsid w:val="00317CDA"/>
    <w:rsid w:val="00330406"/>
    <w:rsid w:val="003731CC"/>
    <w:rsid w:val="003C6A28"/>
    <w:rsid w:val="003C7326"/>
    <w:rsid w:val="00425933"/>
    <w:rsid w:val="00450223"/>
    <w:rsid w:val="00460A78"/>
    <w:rsid w:val="004C0795"/>
    <w:rsid w:val="00525340"/>
    <w:rsid w:val="005671DE"/>
    <w:rsid w:val="005A5E1C"/>
    <w:rsid w:val="005B45F8"/>
    <w:rsid w:val="005F1774"/>
    <w:rsid w:val="00624579"/>
    <w:rsid w:val="006266D1"/>
    <w:rsid w:val="00645357"/>
    <w:rsid w:val="006855A7"/>
    <w:rsid w:val="006B5684"/>
    <w:rsid w:val="00731DE4"/>
    <w:rsid w:val="007D70F8"/>
    <w:rsid w:val="007D7CEF"/>
    <w:rsid w:val="00832C9F"/>
    <w:rsid w:val="00852322"/>
    <w:rsid w:val="0086376F"/>
    <w:rsid w:val="00892B60"/>
    <w:rsid w:val="008955C4"/>
    <w:rsid w:val="008F0518"/>
    <w:rsid w:val="008F6A45"/>
    <w:rsid w:val="009102AD"/>
    <w:rsid w:val="009910DE"/>
    <w:rsid w:val="00992448"/>
    <w:rsid w:val="009B6087"/>
    <w:rsid w:val="00A32661"/>
    <w:rsid w:val="00A4616E"/>
    <w:rsid w:val="00A71134"/>
    <w:rsid w:val="00AA6CFB"/>
    <w:rsid w:val="00AF7898"/>
    <w:rsid w:val="00B47345"/>
    <w:rsid w:val="00B609E6"/>
    <w:rsid w:val="00B73702"/>
    <w:rsid w:val="00C34366"/>
    <w:rsid w:val="00C93F41"/>
    <w:rsid w:val="00CA22F4"/>
    <w:rsid w:val="00CD3340"/>
    <w:rsid w:val="00D119BF"/>
    <w:rsid w:val="00D17A58"/>
    <w:rsid w:val="00EA477B"/>
    <w:rsid w:val="00EC1AB7"/>
    <w:rsid w:val="00ED0ED7"/>
    <w:rsid w:val="00EE77C9"/>
    <w:rsid w:val="00F31195"/>
    <w:rsid w:val="00F51EA5"/>
    <w:rsid w:val="00F85B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45E759"/>
  <w15:docId w15:val="{957A2761-A29D-4E2F-B567-6E95EC45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link w:val="Kop1Char"/>
    <w:uiPriority w:val="1"/>
    <w:qFormat/>
    <w:pPr>
      <w:spacing w:before="19"/>
      <w:ind w:left="1133"/>
      <w:outlineLvl w:val="0"/>
    </w:pPr>
    <w:rPr>
      <w:rFonts w:ascii="Calibri" w:eastAsia="Calibri" w:hAnsi="Calibri"/>
      <w:b/>
      <w:bCs/>
      <w:sz w:val="40"/>
      <w:szCs w:val="40"/>
    </w:rPr>
  </w:style>
  <w:style w:type="paragraph" w:styleId="Kop2">
    <w:name w:val="heading 2"/>
    <w:basedOn w:val="Standaard"/>
    <w:link w:val="Kop2Char"/>
    <w:uiPriority w:val="1"/>
    <w:qFormat/>
    <w:pPr>
      <w:ind w:left="1133"/>
      <w:outlineLvl w:val="1"/>
    </w:pPr>
    <w:rPr>
      <w:rFonts w:ascii="Calibri" w:eastAsia="Calibri" w:hAnsi="Calibri"/>
      <w:b/>
      <w:bCs/>
      <w:sz w:val="28"/>
      <w:szCs w:val="28"/>
    </w:rPr>
  </w:style>
  <w:style w:type="paragraph" w:styleId="Kop3">
    <w:name w:val="heading 3"/>
    <w:basedOn w:val="Standaard"/>
    <w:link w:val="Kop3Char"/>
    <w:uiPriority w:val="1"/>
    <w:qFormat/>
    <w:pPr>
      <w:ind w:left="1133"/>
      <w:outlineLvl w:val="2"/>
    </w:pPr>
    <w:rPr>
      <w:rFonts w:ascii="Calibri" w:eastAsia="Calibri" w:hAnsi="Calibri"/>
      <w:b/>
      <w:bCs/>
      <w:sz w:val="24"/>
      <w:szCs w:val="24"/>
    </w:rPr>
  </w:style>
  <w:style w:type="paragraph" w:styleId="Kop4">
    <w:name w:val="heading 4"/>
    <w:basedOn w:val="Standaard"/>
    <w:link w:val="Kop4Char"/>
    <w:uiPriority w:val="1"/>
    <w:qFormat/>
    <w:pPr>
      <w:ind w:left="1133"/>
      <w:outlineLvl w:val="3"/>
    </w:pPr>
    <w:rPr>
      <w:rFonts w:ascii="Calibri" w:eastAsia="Calibri" w:hAnsi="Calibri"/>
      <w:b/>
      <w:bCs/>
    </w:rPr>
  </w:style>
  <w:style w:type="paragraph" w:styleId="Kop5">
    <w:name w:val="heading 5"/>
    <w:basedOn w:val="Standaard"/>
    <w:next w:val="Standaard"/>
    <w:link w:val="Kop5Char"/>
    <w:uiPriority w:val="9"/>
    <w:unhideWhenUsed/>
    <w:qFormat/>
    <w:rsid w:val="00F3119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pPr>
      <w:ind w:left="1133"/>
    </w:pPr>
    <w:rPr>
      <w:rFonts w:ascii="Calibri" w:eastAsia="Calibri" w:hAnsi="Calibri"/>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8955C4"/>
    <w:rPr>
      <w:color w:val="0000FF" w:themeColor="hyperlink"/>
      <w:u w:val="single"/>
    </w:rPr>
  </w:style>
  <w:style w:type="character" w:styleId="GevolgdeHyperlink">
    <w:name w:val="FollowedHyperlink"/>
    <w:basedOn w:val="Standaardalinea-lettertype"/>
    <w:uiPriority w:val="99"/>
    <w:semiHidden/>
    <w:unhideWhenUsed/>
    <w:rsid w:val="00ED0ED7"/>
    <w:rPr>
      <w:color w:val="800080" w:themeColor="followedHyperlink"/>
      <w:u w:val="single"/>
    </w:rPr>
  </w:style>
  <w:style w:type="paragraph" w:styleId="Ballontekst">
    <w:name w:val="Balloon Text"/>
    <w:basedOn w:val="Standaard"/>
    <w:link w:val="BallontekstChar"/>
    <w:semiHidden/>
    <w:unhideWhenUsed/>
    <w:rsid w:val="00D119BF"/>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9BF"/>
    <w:rPr>
      <w:rFonts w:ascii="Tahoma" w:hAnsi="Tahoma" w:cs="Tahoma"/>
      <w:sz w:val="16"/>
      <w:szCs w:val="16"/>
    </w:rPr>
  </w:style>
  <w:style w:type="paragraph" w:customStyle="1" w:styleId="Default">
    <w:name w:val="Default"/>
    <w:rsid w:val="006855A7"/>
    <w:pPr>
      <w:autoSpaceDE w:val="0"/>
      <w:autoSpaceDN w:val="0"/>
      <w:adjustRightInd w:val="0"/>
    </w:pPr>
    <w:rPr>
      <w:rFonts w:ascii="Arial" w:eastAsiaTheme="minorEastAsia" w:hAnsi="Arial" w:cs="Arial"/>
      <w:color w:val="000000"/>
      <w:sz w:val="24"/>
      <w:szCs w:val="24"/>
      <w:lang w:val="nl-NL" w:eastAsia="nl-NL"/>
    </w:rPr>
  </w:style>
  <w:style w:type="character" w:styleId="Voetnootmarkering">
    <w:name w:val="footnote reference"/>
    <w:basedOn w:val="Standaardalinea-lettertype"/>
    <w:semiHidden/>
    <w:rsid w:val="006855A7"/>
    <w:rPr>
      <w:rFonts w:ascii="Univers" w:hAnsi="Univers"/>
      <w:sz w:val="18"/>
      <w:vertAlign w:val="superscript"/>
    </w:rPr>
  </w:style>
  <w:style w:type="paragraph" w:styleId="Voetnoottekst">
    <w:name w:val="footnote text"/>
    <w:basedOn w:val="Standaard"/>
    <w:link w:val="VoetnoottekstChar"/>
    <w:semiHidden/>
    <w:rsid w:val="006855A7"/>
    <w:pPr>
      <w:widowControl/>
    </w:pPr>
    <w:rPr>
      <w:rFonts w:ascii="Univers" w:eastAsia="Times New Roman" w:hAnsi="Univers" w:cs="Times New Roman"/>
      <w:sz w:val="20"/>
      <w:szCs w:val="20"/>
      <w:lang w:val="nl-NL" w:eastAsia="nl-NL"/>
    </w:rPr>
  </w:style>
  <w:style w:type="character" w:customStyle="1" w:styleId="VoetnoottekstChar">
    <w:name w:val="Voetnoottekst Char"/>
    <w:basedOn w:val="Standaardalinea-lettertype"/>
    <w:link w:val="Voetnoottekst"/>
    <w:semiHidden/>
    <w:rsid w:val="006855A7"/>
    <w:rPr>
      <w:rFonts w:ascii="Univers" w:eastAsia="Times New Roman" w:hAnsi="Univers" w:cs="Times New Roman"/>
      <w:sz w:val="20"/>
      <w:szCs w:val="20"/>
      <w:lang w:val="nl-NL" w:eastAsia="nl-NL"/>
    </w:rPr>
  </w:style>
  <w:style w:type="character" w:customStyle="1" w:styleId="Kop1Char">
    <w:name w:val="Kop 1 Char"/>
    <w:basedOn w:val="Standaardalinea-lettertype"/>
    <w:link w:val="Kop1"/>
    <w:uiPriority w:val="1"/>
    <w:rsid w:val="00852322"/>
    <w:rPr>
      <w:rFonts w:ascii="Calibri" w:eastAsia="Calibri" w:hAnsi="Calibri"/>
      <w:b/>
      <w:bCs/>
      <w:sz w:val="40"/>
      <w:szCs w:val="40"/>
    </w:rPr>
  </w:style>
  <w:style w:type="character" w:customStyle="1" w:styleId="Kop2Char">
    <w:name w:val="Kop 2 Char"/>
    <w:basedOn w:val="Standaardalinea-lettertype"/>
    <w:link w:val="Kop2"/>
    <w:uiPriority w:val="1"/>
    <w:rsid w:val="00852322"/>
    <w:rPr>
      <w:rFonts w:ascii="Calibri" w:eastAsia="Calibri" w:hAnsi="Calibri"/>
      <w:b/>
      <w:bCs/>
      <w:sz w:val="28"/>
      <w:szCs w:val="28"/>
    </w:rPr>
  </w:style>
  <w:style w:type="character" w:customStyle="1" w:styleId="Kop3Char">
    <w:name w:val="Kop 3 Char"/>
    <w:basedOn w:val="Standaardalinea-lettertype"/>
    <w:link w:val="Kop3"/>
    <w:uiPriority w:val="1"/>
    <w:rsid w:val="00852322"/>
    <w:rPr>
      <w:rFonts w:ascii="Calibri" w:eastAsia="Calibri" w:hAnsi="Calibri"/>
      <w:b/>
      <w:bCs/>
      <w:sz w:val="24"/>
      <w:szCs w:val="24"/>
    </w:rPr>
  </w:style>
  <w:style w:type="character" w:customStyle="1" w:styleId="Kop4Char">
    <w:name w:val="Kop 4 Char"/>
    <w:basedOn w:val="Standaardalinea-lettertype"/>
    <w:link w:val="Kop4"/>
    <w:uiPriority w:val="1"/>
    <w:rsid w:val="00852322"/>
    <w:rPr>
      <w:rFonts w:ascii="Calibri" w:eastAsia="Calibri" w:hAnsi="Calibri"/>
      <w:b/>
      <w:bCs/>
    </w:rPr>
  </w:style>
  <w:style w:type="character" w:customStyle="1" w:styleId="PlattetekstChar">
    <w:name w:val="Platte tekst Char"/>
    <w:basedOn w:val="Standaardalinea-lettertype"/>
    <w:link w:val="Plattetekst"/>
    <w:uiPriority w:val="1"/>
    <w:rsid w:val="00852322"/>
    <w:rPr>
      <w:rFonts w:ascii="Calibri" w:eastAsia="Calibri" w:hAnsi="Calibri"/>
    </w:rPr>
  </w:style>
  <w:style w:type="paragraph" w:styleId="Geenafstand">
    <w:name w:val="No Spacing"/>
    <w:uiPriority w:val="1"/>
    <w:qFormat/>
    <w:rsid w:val="00852322"/>
    <w:rPr>
      <w:lang w:val="nl-NL"/>
    </w:rPr>
  </w:style>
  <w:style w:type="character" w:customStyle="1" w:styleId="Kop5Char">
    <w:name w:val="Kop 5 Char"/>
    <w:basedOn w:val="Standaardalinea-lettertype"/>
    <w:link w:val="Kop5"/>
    <w:uiPriority w:val="9"/>
    <w:rsid w:val="00F31195"/>
    <w:rPr>
      <w:rFonts w:asciiTheme="majorHAnsi" w:eastAsiaTheme="majorEastAsia" w:hAnsiTheme="majorHAnsi" w:cstheme="majorBidi"/>
      <w:color w:val="243F60" w:themeColor="accent1" w:themeShade="7F"/>
    </w:rPr>
  </w:style>
  <w:style w:type="paragraph" w:customStyle="1" w:styleId="Geenafstand1">
    <w:name w:val="Geen afstand1"/>
    <w:rsid w:val="001D695D"/>
    <w:pPr>
      <w:widowControl/>
    </w:pPr>
    <w:rPr>
      <w:rFonts w:ascii="Calibri" w:eastAsia="Times New Roman" w:hAnsi="Calibri" w:cs="Times New Roman"/>
      <w:lang w:val="nl-NL"/>
    </w:rPr>
  </w:style>
  <w:style w:type="paragraph" w:styleId="Normaalweb">
    <w:name w:val="Normal (Web)"/>
    <w:basedOn w:val="Standaard"/>
    <w:uiPriority w:val="99"/>
    <w:semiHidden/>
    <w:unhideWhenUsed/>
    <w:rsid w:val="005671DE"/>
    <w:pPr>
      <w:widowControl/>
      <w:spacing w:before="100" w:beforeAutospacing="1" w:after="100" w:afterAutospacing="1"/>
    </w:pPr>
    <w:rPr>
      <w:rFonts w:ascii="Times New Roman" w:eastAsiaTheme="minorEastAsia"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nl.wikipedia.org/wiki/Veiligheid" TargetMode="External"/><Relationship Id="rId117" Type="http://schemas.openxmlformats.org/officeDocument/2006/relationships/header" Target="header33.xml"/><Relationship Id="rId21" Type="http://schemas.openxmlformats.org/officeDocument/2006/relationships/header" Target="header2.xml"/><Relationship Id="rId42" Type="http://schemas.openxmlformats.org/officeDocument/2006/relationships/image" Target="media/image16.jpeg"/><Relationship Id="rId47" Type="http://schemas.openxmlformats.org/officeDocument/2006/relationships/header" Target="header5.xml"/><Relationship Id="rId63" Type="http://schemas.openxmlformats.org/officeDocument/2006/relationships/header" Target="header14.xml"/><Relationship Id="rId68" Type="http://schemas.openxmlformats.org/officeDocument/2006/relationships/hyperlink" Target="http://www.onderwijsinspectie.nl/onderwijssectoren/vertrouwensinspecteurs/veiligheid-van-kinderen" TargetMode="External"/><Relationship Id="rId84" Type="http://schemas.openxmlformats.org/officeDocument/2006/relationships/header" Target="header20.xml"/><Relationship Id="rId89" Type="http://schemas.openxmlformats.org/officeDocument/2006/relationships/header" Target="header23.xml"/><Relationship Id="rId112" Type="http://schemas.openxmlformats.org/officeDocument/2006/relationships/footer" Target="footer34.xml"/><Relationship Id="rId16" Type="http://schemas.openxmlformats.org/officeDocument/2006/relationships/image" Target="media/image9.png"/><Relationship Id="rId107" Type="http://schemas.openxmlformats.org/officeDocument/2006/relationships/footer" Target="footer31.xml"/><Relationship Id="rId11" Type="http://schemas.openxmlformats.org/officeDocument/2006/relationships/image" Target="media/image4.png"/><Relationship Id="rId32" Type="http://schemas.openxmlformats.org/officeDocument/2006/relationships/hyperlink" Target="http://www.vervangingsfonds.nl/welzijn/arbo/arbomeester?se=arbomeester" TargetMode="External"/><Relationship Id="rId37" Type="http://schemas.openxmlformats.org/officeDocument/2006/relationships/footer" Target="footer3.xml"/><Relationship Id="rId53" Type="http://schemas.openxmlformats.org/officeDocument/2006/relationships/header" Target="header8.xml"/><Relationship Id="rId58" Type="http://schemas.openxmlformats.org/officeDocument/2006/relationships/footer" Target="footer10.xml"/><Relationship Id="rId74" Type="http://schemas.openxmlformats.org/officeDocument/2006/relationships/header" Target="header18.xml"/><Relationship Id="rId79" Type="http://schemas.openxmlformats.org/officeDocument/2006/relationships/footer" Target="footer20.xml"/><Relationship Id="rId102" Type="http://schemas.openxmlformats.org/officeDocument/2006/relationships/header" Target="header27.xml"/><Relationship Id="rId123" Type="http://schemas.openxmlformats.org/officeDocument/2006/relationships/header" Target="header36.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4.xml"/><Relationship Id="rId95" Type="http://schemas.openxmlformats.org/officeDocument/2006/relationships/hyperlink" Target="http://www.achterderegenboog.n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evpt.nl/)" TargetMode="External"/><Relationship Id="rId27" Type="http://schemas.openxmlformats.org/officeDocument/2006/relationships/hyperlink" Target="http://nl.wikipedia.org/wiki/Gezondheid" TargetMode="External"/><Relationship Id="rId30" Type="http://schemas.openxmlformats.org/officeDocument/2006/relationships/hyperlink" Target="http://www.arboportaal.nl/" TargetMode="External"/><Relationship Id="rId35" Type="http://schemas.openxmlformats.org/officeDocument/2006/relationships/hyperlink" Target="https://www.rijksoverheid.nl/onderwerpen/huiselijk-geweld/documenten/publicaties/2015/07/16/toolkit-meldcode-huiselijk-geweld-en-kindermishandeling" TargetMode="External"/><Relationship Id="rId43" Type="http://schemas.openxmlformats.org/officeDocument/2006/relationships/image" Target="media/image17.png"/><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footer" Target="footer18.xml"/><Relationship Id="rId100" Type="http://schemas.openxmlformats.org/officeDocument/2006/relationships/footer" Target="footer28.xml"/><Relationship Id="rId105" Type="http://schemas.openxmlformats.org/officeDocument/2006/relationships/header" Target="header28.xml"/><Relationship Id="rId113" Type="http://schemas.openxmlformats.org/officeDocument/2006/relationships/footer" Target="footer35.xml"/><Relationship Id="rId118" Type="http://schemas.openxmlformats.org/officeDocument/2006/relationships/footer" Target="footer38.xml"/><Relationship Id="rId126" Type="http://schemas.openxmlformats.org/officeDocument/2006/relationships/header" Target="header37.xml"/><Relationship Id="rId8" Type="http://schemas.openxmlformats.org/officeDocument/2006/relationships/image" Target="media/image1.png"/><Relationship Id="rId51" Type="http://schemas.openxmlformats.org/officeDocument/2006/relationships/hyperlink" Target="http://www.chatinfo.nl/" TargetMode="External"/><Relationship Id="rId72" Type="http://schemas.openxmlformats.org/officeDocument/2006/relationships/image" Target="media/image20.png"/><Relationship Id="rId80" Type="http://schemas.openxmlformats.org/officeDocument/2006/relationships/footer" Target="footer21.xml"/><Relationship Id="rId85" Type="http://schemas.openxmlformats.org/officeDocument/2006/relationships/header" Target="header21.xml"/><Relationship Id="rId93" Type="http://schemas.openxmlformats.org/officeDocument/2006/relationships/hyperlink" Target="mailto:spalc@planet.nl" TargetMode="External"/><Relationship Id="rId98" Type="http://schemas.openxmlformats.org/officeDocument/2006/relationships/hyperlink" Target="http://WWW.IN-DE-WOLKEN.NL/" TargetMode="External"/><Relationship Id="rId121" Type="http://schemas.openxmlformats.org/officeDocument/2006/relationships/header" Target="header3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yperlink" Target="http://www.vervangingsfonds.nl/welzijn/arbo/arbomeester?se=arbomeester" TargetMode="External"/><Relationship Id="rId38" Type="http://schemas.openxmlformats.org/officeDocument/2006/relationships/footer" Target="footer4.xml"/><Relationship Id="rId46" Type="http://schemas.openxmlformats.org/officeDocument/2006/relationships/footer" Target="footer5.xml"/><Relationship Id="rId59" Type="http://schemas.openxmlformats.org/officeDocument/2006/relationships/footer" Target="footer11.xml"/><Relationship Id="rId67" Type="http://schemas.openxmlformats.org/officeDocument/2006/relationships/header" Target="header16.xml"/><Relationship Id="rId103" Type="http://schemas.openxmlformats.org/officeDocument/2006/relationships/footer" Target="footer29.xml"/><Relationship Id="rId108" Type="http://schemas.openxmlformats.org/officeDocument/2006/relationships/footer" Target="footer32.xml"/><Relationship Id="rId116" Type="http://schemas.openxmlformats.org/officeDocument/2006/relationships/footer" Target="footer37.xml"/><Relationship Id="rId124" Type="http://schemas.openxmlformats.org/officeDocument/2006/relationships/footer" Target="footer41.xml"/><Relationship Id="rId12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5.jpeg"/><Relationship Id="rId54" Type="http://schemas.openxmlformats.org/officeDocument/2006/relationships/footer" Target="footer8.xml"/><Relationship Id="rId62" Type="http://schemas.openxmlformats.org/officeDocument/2006/relationships/header" Target="header13.xml"/><Relationship Id="rId70" Type="http://schemas.openxmlformats.org/officeDocument/2006/relationships/footer" Target="footer15.xml"/><Relationship Id="rId75" Type="http://schemas.openxmlformats.org/officeDocument/2006/relationships/footer" Target="footer16.xml"/><Relationship Id="rId83" Type="http://schemas.openxmlformats.org/officeDocument/2006/relationships/header" Target="header19.xml"/><Relationship Id="rId88" Type="http://schemas.openxmlformats.org/officeDocument/2006/relationships/footer" Target="footer25.xml"/><Relationship Id="rId91" Type="http://schemas.openxmlformats.org/officeDocument/2006/relationships/footer" Target="footer26.xml"/><Relationship Id="rId96" Type="http://schemas.openxmlformats.org/officeDocument/2006/relationships/hyperlink" Target="http://www.in-de-wolken.nl/" TargetMode="External"/><Relationship Id="rId11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evpt.nl/)" TargetMode="External"/><Relationship Id="rId28" Type="http://schemas.openxmlformats.org/officeDocument/2006/relationships/hyperlink" Target="http://nl.wikipedia.org/wiki/Ergonomie" TargetMode="External"/><Relationship Id="rId36" Type="http://schemas.openxmlformats.org/officeDocument/2006/relationships/hyperlink" Target="http://www.meldcode.nl/" TargetMode="External"/><Relationship Id="rId49" Type="http://schemas.openxmlformats.org/officeDocument/2006/relationships/footer" Target="footer6.xml"/><Relationship Id="rId57" Type="http://schemas.openxmlformats.org/officeDocument/2006/relationships/header" Target="header10.xml"/><Relationship Id="rId106" Type="http://schemas.openxmlformats.org/officeDocument/2006/relationships/header" Target="header29.xml"/><Relationship Id="rId114" Type="http://schemas.openxmlformats.org/officeDocument/2006/relationships/footer" Target="footer36.xml"/><Relationship Id="rId119" Type="http://schemas.openxmlformats.org/officeDocument/2006/relationships/header" Target="header34.xml"/><Relationship Id="rId127" Type="http://schemas.openxmlformats.org/officeDocument/2006/relationships/footer" Target="footer42.xml"/><Relationship Id="rId10" Type="http://schemas.openxmlformats.org/officeDocument/2006/relationships/image" Target="media/image3.png"/><Relationship Id="rId31" Type="http://schemas.openxmlformats.org/officeDocument/2006/relationships/hyperlink" Target="http://www.rie.nl/" TargetMode="Externa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73" Type="http://schemas.openxmlformats.org/officeDocument/2006/relationships/header" Target="header17.xml"/><Relationship Id="rId78" Type="http://schemas.openxmlformats.org/officeDocument/2006/relationships/footer" Target="footer19.xml"/><Relationship Id="rId81" Type="http://schemas.openxmlformats.org/officeDocument/2006/relationships/footer" Target="footer22.xml"/><Relationship Id="rId86" Type="http://schemas.openxmlformats.org/officeDocument/2006/relationships/header" Target="header22.xml"/><Relationship Id="rId94" Type="http://schemas.openxmlformats.org/officeDocument/2006/relationships/hyperlink" Target="http://www.verliesverwerken.nl/" TargetMode="External"/><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3.png"/><Relationship Id="rId109" Type="http://schemas.openxmlformats.org/officeDocument/2006/relationships/header" Target="header30.xml"/><Relationship Id="rId34" Type="http://schemas.openxmlformats.org/officeDocument/2006/relationships/hyperlink" Target="http://www.pestweb.nl/" TargetMode="External"/><Relationship Id="rId50" Type="http://schemas.openxmlformats.org/officeDocument/2006/relationships/footer" Target="footer7.xml"/><Relationship Id="rId55" Type="http://schemas.openxmlformats.org/officeDocument/2006/relationships/footer" Target="footer9.xml"/><Relationship Id="rId76" Type="http://schemas.openxmlformats.org/officeDocument/2006/relationships/footer" Target="footer17.xml"/><Relationship Id="rId97" Type="http://schemas.openxmlformats.org/officeDocument/2006/relationships/hyperlink" Target="mailto:info@achterderegenboog.nl" TargetMode="External"/><Relationship Id="rId104" Type="http://schemas.openxmlformats.org/officeDocument/2006/relationships/footer" Target="footer30.xml"/><Relationship Id="rId120" Type="http://schemas.openxmlformats.org/officeDocument/2006/relationships/footer" Target="footer39.xml"/><Relationship Id="rId12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hyperlink" Target="http://nl.wikipedia.org/wiki/Arbeidsomstandigheden" TargetMode="External"/><Relationship Id="rId24" Type="http://schemas.openxmlformats.org/officeDocument/2006/relationships/footer" Target="footer1.xml"/><Relationship Id="rId40" Type="http://schemas.openxmlformats.org/officeDocument/2006/relationships/image" Target="media/image14.jpeg"/><Relationship Id="rId45" Type="http://schemas.openxmlformats.org/officeDocument/2006/relationships/header" Target="header4.xml"/><Relationship Id="rId66" Type="http://schemas.openxmlformats.org/officeDocument/2006/relationships/header" Target="header15.xml"/><Relationship Id="rId87" Type="http://schemas.openxmlformats.org/officeDocument/2006/relationships/footer" Target="footer24.xml"/><Relationship Id="rId110" Type="http://schemas.openxmlformats.org/officeDocument/2006/relationships/header" Target="header31.xml"/><Relationship Id="rId115" Type="http://schemas.openxmlformats.org/officeDocument/2006/relationships/header" Target="header32.xml"/><Relationship Id="rId61" Type="http://schemas.openxmlformats.org/officeDocument/2006/relationships/header" Target="header12.xml"/><Relationship Id="rId82" Type="http://schemas.openxmlformats.org/officeDocument/2006/relationships/footer" Target="footer23.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94AA4-8D59-457E-B9C1-4C3DD56E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446D042C.dotm</Template>
  <TotalTime>5</TotalTime>
  <Pages>69</Pages>
  <Words>37186</Words>
  <Characters>204524</Characters>
  <Application>Microsoft Office Word</Application>
  <DocSecurity>4</DocSecurity>
  <Lines>1704</Lines>
  <Paragraphs>482</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241228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Rebekka Bersee</dc:creator>
  <cp:lastModifiedBy>Moniek van Drenth</cp:lastModifiedBy>
  <cp:revision>2</cp:revision>
  <dcterms:created xsi:type="dcterms:W3CDTF">2018-11-19T12:33:00Z</dcterms:created>
  <dcterms:modified xsi:type="dcterms:W3CDTF">2018-11-19T12:33:00Z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2013-09-03T00:00:00Z</vt:filetime>
  </property>
  <property fmtid="{D5CDD505-2E9C-101B-9397-08002B2CF9AE}" pid="3" name="LastSaved">
    <vt:filetime>2015-10-22T00:00:00Z</vt:filetime>
  </property>
  <property fmtid="{D5CDD505-2E9C-101B-9397-08002B2CF9AE}" pid="4" name="_NewReviewCycle">
    <vt:lpwstr/>
  </property>
</Properties>
</file>